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31FC761" w14:textId="55BD444E" w:rsidR="00955AD5" w:rsidRDefault="007F2267" w:rsidP="00723465">
      <w:pPr>
        <w:pStyle w:val="Title"/>
        <w:rPr>
          <w:rFonts w:cs="Angsana New"/>
          <w:lang w:bidi="th-TH"/>
        </w:rPr>
      </w:pPr>
      <w:r>
        <mc:AlternateContent>
          <mc:Choice Requires="wps">
            <w:drawing>
              <wp:anchor distT="0" distB="0" distL="114300" distR="114300" simplePos="0" relativeHeight="251659263" behindDoc="0" locked="0" layoutInCell="1" allowOverlap="1" wp14:anchorId="58F23D20" wp14:editId="784782A4">
                <wp:simplePos x="0" y="0"/>
                <wp:positionH relativeFrom="column">
                  <wp:posOffset>1934845</wp:posOffset>
                </wp:positionH>
                <wp:positionV relativeFrom="paragraph">
                  <wp:posOffset>-2600325</wp:posOffset>
                </wp:positionV>
                <wp:extent cx="5376545" cy="5376545"/>
                <wp:effectExtent l="0" t="0" r="0" b="0"/>
                <wp:wrapNone/>
                <wp:docPr id="3" name="Oval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76545" cy="5376545"/>
                        </a:xfrm>
                        <a:prstGeom prst="ellipse">
                          <a:avLst/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 cap="flat" cmpd="sng" algn="ctr">
                          <a:noFill/>
                          <a:prstDash val="solid"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6321014" id="Oval 3" o:spid="_x0000_s1026" style="position:absolute;margin-left:152.35pt;margin-top:-204.75pt;width:423.35pt;height:423.35pt;z-index:2516592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thC6AAIAAAUEAAAOAAAAZHJzL2Uyb0RvYy54bWysU8mOEzEQvSPxD5bv&#10;pLOQAVrpzCUahDRiImYQZ8ddnbbwpipPOvl7yk4nw3JAQlysWp5reVW1uj06Kw6AZIJv5GwylQK8&#10;Dq3x+0Z+fbp7814KSsq3ygYPjTwBydv161erIdYwD32wLaDgIJ7qITayTynWVUW6B6doEiJ4dnYB&#10;nUqs4r5qUQ0c3dlqPp3eVEPANmLQQMTWzdkp1yV+14FOD11HkIRtJNeWyovl3eW3Wq9UvUcVe6PH&#10;MtQ/VOGU8Zz0GmqjkhLPaP4I5YzGQKFLEx1cFbrOaCg9cDez6W/dPPYqQumFyaF4pYn+X1j9+bBF&#10;YdpGLqTwyvGIHg7KikVmZohUM+AxbjH3RvE+6O/EjuoXT1ZoxBw7dBnLnYljofl0pRmOSWg2Lhfv&#10;bpZvl1Jo9l2UHFXVl+8RKX2E4EQWGgnWmkiZClWrwz2lM/qCyuYdI+6MtaKNzDqPGkP6ZlJfOOTN&#10;LH8zaGSRd+Dvu3aezyboZwc+nRcOwarE2049l8RpanA7YP7wUzs7rxOh/sKLxzUyZwkh6T6LHVc3&#10;2rnTq4PlS+0ZZb0YGvlhOc/8KL6IjtOx6CLnIL+XQtk9n5pOWFryIXddcmU6Nop6wQNkbLCmzQVx&#10;AutzaCj3MLL3MrQs7UJ72mIGZ413rXwb7yIv8896Qb1c7/oHAAAA//8DAFBLAwQKAAAAAAAAACEA&#10;38DvG23MQgBtzEIAFAAAAGRycy9tZWRpYS9pbWFnZTEucG5niVBORw0KGgoAAAANSUhEUgAAB9sA&#10;AAR1CAIAAACVgzIZAAAAAXNSR0IArs4c6QAAAARnQU1BAACxjwv8YQUAAAAJcEhZcwAADsMAAA7D&#10;AcdvqGQAAP+lSURBVHhe7P13dFzZcegLv//et7713fuubXkSM4icUzdyYM45IRLMM6NgybIlW5IV&#10;bMlBkq1kSRM5TMi50ciRyCCRc2YmJylawZavn+er0wUUCnVCnwZADkdXd/1ur71r166ze/dpLPnH&#10;M7v/r7vj3cidsZvUxi5we/QGNtTAkCa3RrpcYmakUzA72qWJSBNMD3dwpobaTTI52EZMDLQaM9m/&#10;iOn+1ombDbcH224PdswMtE0Pdk4NdIz3tU/0d8yMdo/1t9+a6Lk11v1wduC9+8N3J2785M7Q3f7W&#10;/B/+46dP7Nln8dkf6nU8OjApOig9LjQlMjA9KiAjJuhcfMiFxDCFTSEXNoee22o5u90KnNoSlpYQ&#10;lBIXAEAjPS4wLTYgLcY/PcrvZKRfeoTvSatvusUHummRvqkRymtGTMCp2EAkJdwr1er50pawT2y3&#10;QuWz8YGnYnzOxfm/GBf0UnzwZ3fGnosNPh68ETgStDE5yv/U5oisb39ltKnsl7cGfnN/9NePJh+M&#10;3Xg01fdocuDhxMCD8f674323x3pvjfbMjvUhM6O9syPdwC0Hd4Zv3hoBlIgeM8M3CXXkSTI9dOOp&#10;YmqwSxOR5pQZB3NtfKcjClPDN4CJkRvjw10GQIImIg0ZG+ok1BEMisjoYMcTZmSgXY/h/jZCDBE8&#10;B9GLI0N9rQKRsBxE5RVksLfFmIGeZo4YXTJiGXqIWQCtpL/7OkIRQkwBnJYFRM5jRVwaEAlLRpTV&#10;RGyXJpRGOwyNvptNuOfQAHpvNDpFZPZ0NRAUFHFOd2f9Y+VmRx1yo72W2hzNZBHn8DXzNPFelvwG&#10;+RqWA7xfwc2OBsGN9nqGzO9qrwduQFpHQ2dn0/Lp6GjUol6T9vY6A9raak3S2lrjFMpsaanGCDQ4&#10;zc1Vzc01REtLLQDB69crBU1NFY2NZQ0NNngFmprsOlQgjY3lCEwxxA7U15fV1dkAaNTXl3Lq6kqQ&#10;hrpioL62CKirKVygugSoqSmprS2tqSutri1B6hvtFVWF1dWFcJXqyrzmprK2loobLWWll78f5/X8&#10;HovX4Ri/fWFuhyPc94WsPhblDiTFeh2xuh+0uB2L9tkVtHZn4LpYr2deTNk92tPQWJlXU5HXUKdc&#10;BdZZWVlYVZFXXZ5XW55b7aCqAsgDairynVJbWcCArgLUn2dRMrJ4SoF6VESWDJaCtwbwuDqCYHz5&#10;VNlzNRFpakS+q1SW5ajh8QpbNkBdgE9HlrwMXhYv5CrlpVkG8Bx7SSZQVnwNXimBxzUpLbyiSUnB&#10;ZUTEiwuuFhdnlhZfLci7aMu/XFmSZc+/UlmUac+/Zsu9Vl9uKy/Mr7WV2YuKinLyKuyVhQX2vMIK&#10;m62mqra5tu56RWVdqa3SVlpZbq+pqWyotNeWFttLioqLi/KK8rOKCzILsi8X512zFWaX5GcW58MV&#10;r9mKMkvgovlXHFxSA6sqynurMPcirbm86Fpl8bWO2uJ/+OtPJAati/dbvSfc/VCE597QDbvCN24N&#10;Xbs54IWtgc/vDFq1ye+ZeJ9nNget3RcX8Nb3vt5WW9xQVVBly4JX+O5Dg+8khz4ghH/QrkJ3i+YN&#10;r5cMYL74wi4T+ntF1FUVOKW+utApDTVFahpri43hOU11JZpcry9FmhtserQ0liGtTXaXoIlUii5H&#10;8PqIKEK0XS83prV5ATFEdOjT3mRHRFczYh6ca2Y6ZQrUQ53NFYAIOqWrpRIwPbesrRkoXQ5QRIVS&#10;HN9v63Wbi5Q8SehdiPgTo/16kSYdzcUi0tZUCEAcEaNqKHNF6GwpWRrG07taSxER14Pyl8ONNpt5&#10;braXcRaMvIC0Oyl4AbfwHCHcnSLEOiBEPCHSBCti5A2kvHDxyHR/6+3BtjtQp6dpvLthdrgTdmBm&#10;5MatiZ6Jwc4Hs8OzYz1TI13TsC0TN9++PTQz1PHuRN+v7o7e7W0peOWf/+ZcyrG4kM1eqw+EeSVH&#10;BaZE+itGPjH8pc0W4OVNlo9vjbiwzXphewRwbqvlzOawU4kh6YnBQGqMP5AW438y2v9UdIACTI/w&#10;OxkdmBoVkBKpVEuLDkyPCYJIWqQvpB0NdjsZ6Xc+IfR8YvDHt1k+viX8pU2hLyeEpIZsPBnumRbq&#10;fsrq+/HEcKij6PsIv+NWnz87vL3uyg/fHmz9z3emfnV3+Hfvzvx0ZuS96ZG3p4buTw7cnehXpPx4&#10;7/R4z8yE43XUodqHbwK3h+BmUBpkvQHU7oR6iEeeJKSwnxKEiCdEmkvMvVOHkZ8c6gLQmxsgRDyB&#10;o0Kvc5wmAMKVPxnIrQuE7BajhEgD9OIEF6NiaAnQtXjZFYeLWk3QxnJEwjIR6yFEGkHLQDWMUBAQ&#10;+YBmZXUbeNy7DeAV1Yi0JSPKCvhGGYPJfHuhgUZeuHjh3AVilEy0GjTOovtY0TPUPK6Xz+Mc48XT&#10;uyNEglP4GpYPf9fzb1zDyHe1zWV2OSw8R1j1JaMS8YR08YhQ8Byy7WZAw24MZQoRv5hah46vItC/&#10;z7v4cqSpyY4uXtPIOyLSxRsb+fr6UtZWjLxDxzs38ot0vJaRr3JQ21AGr/aK3PpGW2Vlfl19cXtH&#10;dVtj6a2B1k+l7d0SsG6f1fOARfHve4NXJUV5HItyh8aB8HUnYr2ORHrsDVl7PMZ3W+DaHRFelfmv&#10;t9WX1FfmN0Ll8oKqqiKbLQf9O+p4V438YmAKIYYWIBeP6I2K+BLAImqXhxG14KO4Jmo/qAfP5Ig0&#10;NZSpNpIcUpaaGJhTdVzUNFPfGLr6EhAimBDaHSEjz0exi/6dtwFb0VUON+96FOUrUr68LLuk6Aoa&#10;+bK8yyjlq4pzqorzKory7QW5RVnXygsKi/LySwrthUVlRYW2wiJbYWExAG1bSXlxoa0otxiwFZba&#10;S0qL83MKsq8W5V4tyrsMlBRcBbBhK8qEhrDwBP6bATSK8t7CFcKqyouuVZVkdtaV/NXLadE+z28O&#10;Wr8n3H1fmNuBSM+9EZ47rW7bQ9ZuD1m9O3zdjpDVmwNeSAxac3ibJf+t7zXA35PK/Joy5ROHL2yF&#10;bdG/efAtxQZ9TIDmZ033gAF4gxlgkAxfEOPvKX2RTSJ0PCDkuybcvAv4KHfxHHLuamhUWHiBUORq&#10;UKarjTlFeJDgo4haymME4ZlUgaoBwq27CnPN2qAmJv1NXc2IeXAuTW9rLKMhk1CFZeKix18BI49w&#10;I9/eZCNUwt0p0lkLWpqKAdFVQwnG0PpF/IkhNPoTg1Q7oRc3RhhzgdNMsuQi7hSauASEc3fKH4y8&#10;ZMlGHhjvbpjub57sbZrquz4z1DHe2zzcfX1yuHN8oGO4pwVeZ8d6pkdvTA52wFu4N9HzcLJ3urfl&#10;l3fGfnV3dKKtpq342nf/6lM7/DccCPE6FOJ5PNz3ZHTg6biQs3HB5xwPy7+8LQJ5aUckcH6bFb18&#10;RkKwQnwQoDwFHx2QEaE8KZ8aFZQUGZBk9Vceuo8JOhkbnBETlB4VkB7llxrhAwlpVp/Tsf7nEoJO&#10;R/u9mBhyNjbgz6BsTABwITY4LdQzw+Jz0uqbFOqVFO69P3DjsQj/lw9sbsh+9afjN3423fvLW+M/&#10;vzX2/szo21OD9ycH7oz33RrvnZlQQCOv4DDys8M3ALTAgtmRbuXhepWRhyCPPEmEvP7QESKeEGmE&#10;0wREeacrYeQBGBWGnYPTRVAgXPkTAO25Jqi5SXaLUYKnIRjn9pODObyNU6jtKjSXLvE44LpWE7Sx&#10;HJGwTMR6CJFG4BrQFHM0l4d1eFmMqIPAE9htAK+uRqQtGVGWQ1tkBsznewuNPmbkUSijc4cgOXeT&#10;oF9WW2mMiOBjQs9N87hePo9z4K2pF08RencIJZiHr2E5YCn+rhFu5EnKf4SMPKl2dOjk0/XAHGMo&#10;U2XhF2htrcPn4gm06tzIk3YHGhyPyZOLpyG1jsfn3x0siHgChft8G108FLeTiwdIxwON9YqUVxn5&#10;ImHkATTyFdVFNfW2iqr8aphSV4IPy3e0VHa32Mszf7Q3ym+z/9p9Ye4Hwjcej/DYF/jCIcv6/aFr&#10;Dlk3nIj1OmTduC90HQztDFwT4fmxr3729M3G0ta64rqqhX8AqK7MV1jQ8bmVlfmAEFiEvjTPM2Pk&#10;AaqgVWTRKCISTIITydZRHVJ4GCd4XI2QgwbwTI5IE/BMTSNJkLLURO1JaQpFKAiveGkcpfgSwOKI&#10;2uGaAWepQbeuDpJ250EB1/FCzaPUVry2jqa3FWcV5l0uK81UVHjepYriTFv+ZXvhVVvuparS7NK8&#10;K7b8zIri3NKCnMKca0V52bnZOYWFxfD/CgvzC/JzCwvygIK8/MKcAqCsyKbo+Nzc4rxsmFKUC5e7&#10;Vph7CV28Q8RfmW9IF4/AMmCR0BBGvrLwanNF3ovJe60ef7o7wnt7yPpNXs8cifXdbXHfHr5+S+Cq&#10;zQHP7Qxdsz1kdbz/c9E+zx7dEVGW+2Zl8bUqew7c9lATvvhk5OmDoD2k7QUoZwnATQJ3l1PojhJx&#10;uFGNv6c4ah6h4xEu3zUh506IBADjXMRzSMHrIRS8HtyVqyFvTn6cBDqBQyJIYAV1TYRn8jrYRrhh&#10;dxWVcZYIA05dzYhJcCKfvlJGXi++cnzEjLzaufMIh6YYQ+sX8ScGKXIBPhEPaMZ5hJQ3DzqFZhF6&#10;cWOEKCe6HJIdEqgsBQVoyUXQKThryQjnboy2kb830QNQV/h3NULEEzTKtbvoLmLshrDt0MUgwUeN&#10;WbKUJ8jLj/e3ANCYGmgzYrBlAUdkcrBjgYFORZIOd80Ow+Z0A/fHeu+N9rw/O/LOVP/dgY73J3vv&#10;9bU25r7x1XPJB8K8DoV5HwpxT4n0T7H6nk0IOxkZcCE+9DM7Y8/Fh/zZzpjP7I47vynswjZrWoz/&#10;6cSQjPigk3GBwOm4oNMxgRlR/mmRvinRQUnRQfBKpEYFACejAwHIAU5FB0D+mdgg4GyCwoubQ4Fz&#10;scHnY4IuxAafg2Sr78lIv1OxwUlW3wOh7hlbLJ85vmOwtvDR0I3/fPf225MD790a+uXbs7fHe5ST&#10;eSZ6pse7J0dvwOvtyd6Z0W60w1x5A/gUPIp43uYIg8zBBJrFg2pEZSpiElw/RyQI6EJ6+a4uA4vA&#10;/YNgQZcq6IHn1Zg08mYQbh26FCf4qIg8GUYG2tURlK0rDjeh6i6wnEvzasuHm1kD0L0iBnHzBY2B&#10;anyRBmXx0twOCzAOmbwORpxCV38ciGt96OBGaaLeTwrio+4AqmTu1jGCozxOU3gckwXcOOthMs0p&#10;3EqbRxR5fNCeiAU4Zd6nL+p2tdVgw3Xmno4nulSgMRdinVAPdXVdB0SQmPfvarQtPHa5Vcc2j2gy&#10;L9AXPLsmVJxyaCK2ybxjHM07BaGNYh1Vu/oZeXTlDfNe3jGk5DP/TlSICKl2rDCv4xeCHK7ja2vn&#10;zqtBuJGvqSmpqbHV1paSkScvX1lTXFldAFTXltTW2+ob7c1N9hvN5Tcbik7ujY/zev54bMDOgNUH&#10;Q9YdCXc7bN0A7A9bezTK/Vi0x0HL+qMRHociPGO9njm+3WrPerUN1lBRUF9d1Hq9qtw290R8lT0H&#10;qCxXKC/PBYTwImpUUhu9uegi2IVXBJ0XvNZU5PGc+dFF3aVBZWmFJoEplWU5DTXFFbZs9XR+CTHk&#10;KiQZNc2jJphpjEhGDVpemkUJJqGJwsPyCAdHeQ43uXxUE0wzgNQwgW5djfGoorDn5TuCXhuPf0Ew&#10;wuPQgMzyomuAouOLrsIrVFOmF2WWFF5Tzp8puJaffzU/L7MgP6uwUOkW5l0tyL1SmJdZlJddkpcH&#10;lOYXAmV5+ba8nNLcrJJcOp3mSpHjYXkHb6Fwx6NpEOwCsBgahQYsrKzgCiymsvBqfWnmsR3RMb4v&#10;bA5avzPMbWfgmgORngdjfLeErNkatHpr0AtbAp7bEbpmW9i6SJ9nUvbHN1Tk2ouu4N6Wl2XD24Hb&#10;0sxnweEfoh78vqI7nyJ0x6rRTMCvD/8mcnBUjUhjwNAcZOQJbtjVkI4HxBAhRLwmZiy8SCA/ro4g&#10;JMpN0na9nBy6GEL5jmVJxGNDD5zIjTwV50GDuFO1LRJ45OkB16b5kDs+/E6IUQEvaJhf1nrdRlba&#10;DEIoi1Hu5ZHFtt0Mi+oTzY1FmsKdB/WgZECvDr0FiphHs6BJUFibh4w8CnGKEJRpDE7HCppQwsoi&#10;xPqKIGy7Swj57pTHYuSxwbW76HLUzp1EPMFHjVlBI08syHdN9I381ADQOdPfOTvQeWuw687wTeDu&#10;eO9kf/v9sd53Z4YfjHW/PzXwb3dGfjLR+4up/oHqwle+9Jm9we67fNbu9V+XEhl4NiHsTHRwcojH&#10;J7dGf2Zn7MtbIj+1I/rFLZYXt0ec2RR6OjHklOMxecXIxwWdiQ9WugmhafFh6XGhabEhqTHBQFp0&#10;oEKkv3K4vFV5TJ6k/KnYwNRov/RYvzObgl/cEnYuPuRcbDBwJjoQgMZpqBDhdyTEY1/A+s0ezybF&#10;Bv/NhdTeupLfPpz+zdtTP7098nCy9+3ZwQcz/Q9vD9+Z6rs73X97sndisHN65Oa9yQG9Z96nh26o&#10;XTzC3bEadbKI6MGLmAGFuEDkaKKX7OoasMhH18iTeUf4qIisLCOOJ9ZFEBBBTBOye6UQ7lUgkl1F&#10;VFsOwskaQB4W0Axi3KWaxphZJ12afLEaXBhApXAKBo2hBaw44kJPCbgzmvD95F1y66SMhWHn2p0Q&#10;QUoWCCv9+CBh7SqizmMF90QswClo0kV3BY08nhfPEUp9mahEPKFt5BEy5mTPOWjPBWTVDXIAUQS1&#10;O4fkO3aNjTyBOp6MPIBG3oGBkV8k5WmuU4SOF0aeUSyMPB4ij2fXVNYUV9UUAmjk6xqU9bfUF8P/&#10;Es565VvxfmsORPruCli3y391UpTXIcv6Qw4jfyRyI3AgfN2hcLd9oesOx/j4P///+faXPtnXUt5Y&#10;nn+9pqSyLK+msgiNPH9G3tjIE9yRocJG1YVCHIEu5uBo3bzMckgreC3kyQgWUSPSCJFG0HVNAqUq&#10;y3LgtcKWDdOhDa8Y5FqQENNdQpRyCgpKA4T9JCVa/viNvBmwghqegz7dDCTZEdv88++AepSANE3Q&#10;vKN8F1AQLTwVKS1WKFbILCy+BhQUXS0ouFRceBkoKnirMP9iYf5bjnNvMkvys0vyc0rz8wFbXg4a&#10;+dK8a2TkScoXO56FJwXPwSEaxYUpRj7/SlXRtbLs1xNC3GP9Vm0Pc98SuAa+6YeivRU17zi1Zkfo&#10;mh0hq+N9Phbn92xC8JrzybuuVxeUF19V9tyWVV6WDe9IfBy4z9TVhD5EY+i+0ryN+U1OGIzCd4e+&#10;4AL+/eKINAYMabh4CpJb18SpkacEYeEFTo28gMy7ZhAQihxBUa4JOXERB0QRQDPIwYlcslN9M5CR&#10;VxnnOchQUw6PPD3QgmmRIoIYG3leUK/CPEs08iJIcBePLLbtZphT1YLHbeSXw3IKCg/uFLV2Jxev&#10;HjKAFLmIE5SwsgiZviIIye4SQrg7ZZGRpzbC/bsa1O5qaIhrd9HlqJ07iXiCjzplmVKeG3k8l2ZB&#10;vs8zM4/SHWyZHJqD5wBKTn/HrINbA523B7vuDN24N9E3NdR5e7T77anBe2M3bw203x+9+d5U79uj&#10;N355a+D94c6u0syLf/v5XQEbLM/+j8OhXsnhfhlRgakW/9MxwefiLWfjQv9y/5bP7t/8iR1RwMe3&#10;R764xXJmU/CphMDTiUHKgTZbLBmbwzMSQtPjgtNig4D0GIUkqy+QbPFJsSq/+6r8imxUYEZMAJ5H&#10;fyox5OzmsNNxQXgk/Umrb1q496lIf8dj8oFn4kMz4kI+vjM2LTZkV+DGg9EBf/upM80lV2DNv3t3&#10;5n//9M5P7w7DDQNv+dZY94NbQ3cm+2+NK+fLTw516T0FTw3q8lEDKNM8ooIZUIgLeIJmZb1kA/gU&#10;NcLILwH+y67Iyhp5tV4n505ojvLgEkClrodIBkScMoXvXhGEflVjkMPrcETaiiCErJqBeXONHhbh&#10;oyJupqZJjFfIryvUMIARHKUpVE3EDcA1rCziEk8buDm0P9QFcFc5fM81xTrX7gaIWYRQ0pqgaBZB&#10;k3MRstWuIuo8GcQanHJj8WE7i/W6JjUMMURwIy8d+tJQCXen6Bp5kubGkGQXGI9y9Cw8j2sZ+QUR&#10;D5CLR+aluXLCjEPcz51UM6/d0cJzuJHH02mkcwfmy87Bh8wY+XmU82SqFBFfXF1b5NDx2C6pqSut&#10;rVMWUFtd0FRT0Ntc8eKxXZt8V+8Pdd8btO5Q6PrD1g2KiLeuPxTpdjTK/XCE29EIj/0h645Ee27y&#10;f/5QYnBN4ZujNxpqSnPg/9dXl8xLK8VPVVfmVVXkVlTkAdxqqSFBBqDhogaKcqKhpri+uqjO8Wg8&#10;Ci9F/dtzXDXyJsElLQG0h9CAVTXWlmCbtCClLf9CAqxvBtSUarj6xPbyUbtXHlkOetXQAptBz7Bj&#10;XI1IE+jpeMXCFyjWG4C0uVIl11DHzxv5q0UlV4tLrykUXiopvIgUF7ypkK+o87KCrLL8nLL8XNTx&#10;DrLnjfycZ+eQhScwXpj/FlJUMHemvLK2vMvVxZnFV3+8OdxrS6jbLqvX9pD1R2J991o27gxz2xvh&#10;nuD9zNbA5/dFuMV5/0m098c2h7r9+fljzTWFlaWZ8CnYS3PKbbnwvsSHwnebgnrgXMLkfYhpmnc1&#10;3e3Y4IjvDoe+mCbBP0dq8C+hCALctgMk3EWcoASBppF3Scqr4UaeI0S5Jq2LXTyfQm1CMyjAOtyz&#10;m0TTO3MfTW1CM/iUoH4LIq45ShgMaTEnwYVYN6C1ZYFF8XnFDO2O6wsstu1mWLDVHG69ufgWcU0o&#10;WZ3Ph5bMcgoKD+4UtXYnF68eWg7CpK8UQqavCEKyLwGh3Q3QPUce4P5dDWp3NTTEtbvocoR2py6H&#10;bLsZuJFfgpR3ycgrUl7HyM8OtisJfe3IbH/Hnf7OWwOdM0PwdmA3YJeUTb4PWz164+5w18PRrncn&#10;e94b6/7JZPfv7o/du9lY9IN/zNgSmRodss9vQ1p0SJLV/2RU8MtbY84nWM/EhnxyZ+yndsUAn9gR&#10;dWFb+NnNIac3BwMnN4Wc3BSWkRB6Mj4kPS5YwWHkUyL9kyP8Uqy+iCLlI/yVB+djAlOi/dJiA9Jj&#10;A1IjfJTfgI2EIeW4+Ywof2ichQpRAUeD3c8mhCVZfc/tjE3dFL4rxGN3mMfffuJka+nVO71Nv7w9&#10;/NtHk79+NPmTOyN3x3tnR7rxsPLZsR71efFqkQ0YDGmCycqFVEMIFQTEkBm4Fid4gqgsMgEa0kQk&#10;m0FUMMlH18gLhy4gpb5MhPheKYSHNY+oQ4i0FYE8rBrysKJLERHk8ccKv6KeHcYI5ojpgF5cE7Fj&#10;y0fUf9rAzaH9oS6g3meO2q2TcFfD0/QQJloPrpspaHI6n7sERLUng1iDS6jEuiYuGPmu5Rl5lWR3&#10;CRd0vF4cEJId0IujZOdtdO6k2rEhhtDI4yg2hI6n42XURh5YrOMBoeOBuaF5HT9XAT07QOYd49RF&#10;KI2LePyVVweKgudGvrq6uLK6CMCn41HHo5GvqS2D1+uOxw9Hbl6/8v1v7LX6HI303+m35kCo2yHr&#10;xiPR7vsi1u+P3ACNY9EeKTE+R8LdTsT6HI7yiHL/k0vf/VpzRV5nU3lrfXltZdG8olI8lKLLFSmP&#10;T82bggwXoWPYFcnFXZVIQ6iIGnFdQjPHWN5pgv88UO54qBym20syoSBEuArUvNaSwTpYn8O9JAfj&#10;HGE5Vwo0rVzIUlCNnrfFuBqRhkAclbcaPpen2VRuHaEEgxwOt/ActZG3lSwY+ZKiK0UOFC9feq2k&#10;5FpJ0eXSorccRv4NBxdLHOq8rOBaWUGWLS/bgaLjbfmZtnzlRHhNhI4HMF6Y/1ZBnuPRezLyeZeB&#10;msJrtmuvJu2MSQxatylw3f4o7z3hbsBui/se68bojX+0ye+ZPZb18T4fi/d7YUvYxi99OuN6dUFV&#10;qeLEy225CqVZcHeJz52DcY4I0p0D6N2c6nzKFPC7HduE+AZx6ItpEm7bCfjrRH8J1UNq4O+YiGiC&#10;f/EQYeQBkvKaCPluAFp40RWi3CmUvxywFLftBF1InYNy2Yytfhy0NZZpItII49GVhRajf8UFCc71&#10;OkDKWNDSrKA28lxGk47vbCbPbp6FayHcd3OMRwUG1UScMk1CE5c2XXhwQtOtq807jyCUvFKgSRdB&#10;glS7SYRMXymEYV8aQr5rYmTkEW7hOajd1dAQ1+6iyxHyXRPh3J2yHCPPrboa7uKRufNqVMwMKEz3&#10;twJTfUpjpq8V8if722eHb0wMtI/2tsyM3Lg/2Y//dcKdkS7g0Wj3o7EbD4Y63hm7+cvZoeGGsh98&#10;8TMHwn22+W7YE+SeFB18JtF6PjHiwmbr+YTwFzdZP7414hM7ol7eGfHidsvZraGKkU8ImPvR13lO&#10;xgelxwWejFXUfGpUgEPNBwCp1oAUq+8Ji8+xMC/l8XmHr0+L9M+ICXIcOg8NxdHjg/Nzx93EBJ1K&#10;DDsY5pEaF5oaH3zI4nNqa+T3/vKlHlv2o4HWf7s1/JPpwbcnB37+cObtW6NTw933podvj/WSlIdX&#10;RG3JUXCr4wYY57taTSBsOMITeHFKwIfZERpVQznmERXM8/iMvLFY1xvFuMFEQEjzx4oQ304htSri&#10;elC+SZY53SXIwwq4hxVdjOBcdfyxwq+FdpjD7TB0MU1UQAyGDOD7xhFpTy34rtWYyQE095mjVu3k&#10;3wU8R40Q0AaQZSbjLBKMoVmuIupw9BKMZ7kEXmIJLFbqBnAjj4iEBbqWYeRVhl2b9vYGHRaJeIJU&#10;uxnItiN6QyTZ1aB2R9uODXVcxaJfc10w8k2KlIcGufUGh5En5+5A6HhgbohmAXV1tpqaIrLt5N+X&#10;ZuSr5418dXUxUFVVAFRXFzpY9BA9ZDY0lUO1vo66rtqSkzvjtnqvPhHtv8t/9UGL2+Eojz2WtXut&#10;6w5GKM/Lp8T4HLVsTI72PBzhHrH+f50/urWxNKu1pqSxoriuvFA5Ux6YfzgUH5MHhMByCTLsjgfh&#10;F8zUYsk1l0OIIkuA9JyxvNMDKsBEWAm00SGWzT8+zOUgn7IccM1UFkALqeki+RCCCyPEKCHSzIDa&#10;lNtYCGJXDSYgYkgTvWTS6Go002yLrTq11aMIqXZCL47gED0+j8k8H8+oKSm6AiiaXgleViz8/JPy&#10;toJLtvzLtvyrDgWfWZp3Dc+rcUQWfsEVLkFt4eIRHCrIu4gII19dcLUs87WjWyMs7h+L8X5+X6TX&#10;7rANR2J9d4ZsgMZW3+d3BL6wNfD5GM8/2hS4ZrvV8xtf+mRjZV61Lae6vKDclqs8Jl8KN1u+8SdI&#10;nxrl8AhAN4/6rsMEPouP0o1K8Bue7n9EfIM4+G1SI9KIxX+LFtA08tDlf8eWBvfyyJKNvF78en0p&#10;H+JGXg+hyDFoZqJA7x8AuHOnoIDLZa7jOxoX4DnLgdvtlUJcQhPzmWroQvoVFklwdOvU1QSNPGcu&#10;vthHYymn1Ywhzf2EeZJrED5dwN23GNKDT3kCCOHuFGHSVxwh2ZeAUPCCPxh5FYsVvIC7eESIeAE+&#10;Zc+ZHlQek58a6pwYaAfG+lrH+pphnXcmHEf5j90E7o8CXT+dHfjZrcHfPpq8N9D2+j986VhC+J5g&#10;r62eq5MjAlOtypkzZ2JDLiSGfXxrxMe3W9HIn9oUlJEYCK+nEkNObwoFoAFkJASfSQw/nRCWEReS&#10;HhOUFh2cGhWkGHmL/4kwr+OhnujilYPmI/3ToxRTfyo28FxiaEYMtL1Twr3SrD4nQtwhmBzpkx4b&#10;cDIWKgRAqQMBG/b7u30x5cB3/+Kl8Sb77+5PvDfR92h84OH00O2x/vszI3cn+u+M96GXJ9RSHgX6&#10;chz6yiKEOCJyEJFDiDSCEug4GqeICi7xmIy8GbGuiZmJQpqvFEJ2awadwm2sGNJEZNJcPSjTTPIy&#10;4TaWEBKWRwDMwbk8jkN6Nc2juTZxIUCoYVwqB3J4heVDCxOINKfg+kXwCYDXVaMepQ3kXYTvufDs&#10;gHDrAAbVOcIyY1BzSA8umqmNiExNxBTziDoCnsPfjtOJZsDiS4NrdGcIHQ+IhAW6OmpdNfJCuDtF&#10;JeIJ6eIRUuqiS3DVTogcgI+Sf1dD5l2NSsQTC0YepfwcTSjlFQWPYh0aJp+RJxcP1NXZAFLtgLDw&#10;BM/hRp6AODfy+Iz8vIufM/IOSknKV1SXtLbXdl6v7G0qt1/8wUGL7/5Qz+PR/gcs7gejPfZYN+yN&#10;VB6TP2TdkBztfcLqcThsXUqc3yavZ6K9nit68wedDfZaW25TdWlDpSLl6yryADpNvrpS13ABXKMj&#10;GBQJeC4Niae6+d90nRdeCzkAn64J5qsRacK7mafCll1lz4WVQBFow2upQ8iSNORmEBDTlwyviRcy&#10;A9pMjvGoebg/5RaVRzjGo+Yh1a6JZppt3pKbATU6fKAItHlcD81kiDhU+yJKC68BjvxLQGnhZTTy&#10;pXlXHFybB9qXAFLtBLfwAP9ZVxglI1+Yr3ThQmjk64qzCi7+YHOoR6zfqh0hG3eEbtgf4XEwymt3&#10;2MYdwWt3Bq7ZGbRqa+DziX7PJPiv2mbx+ME3v9hYWVBtc1h4W66tGD47+NBz+A5Tm8BPmX/WPMIR&#10;txNBU0Qc4LcuQN8F+l4Q4rvDob8AApFGsD9EinMn9ILcrS8N7uIJp1Ke9LqroCI349a5HMeI2q1T&#10;Vw/15XCigYgn9FwzN/KaCfqGWhe81soiLoGIUYNMTdTJhhVsLU2uSfPm68WIsZFHPqJGnngCaxA+&#10;XcDdtxjSg095Agjh7hQh0FccodeXjBDxxO+nkQeemJHHZ+E5cy5+oHlisJkOtIH2+GDz2EDLRB/U&#10;6Zgdhi3qnhlRHpafGOqYHr0xNdKFvwcLG/jOzMB92Pzhrl88mFC6t4Z+enukrSw7+3t/f353Quza&#10;j+32XpsU7p0e4X86JvB8Qui5xOAzm5Qja4AzW4IAbCtq3mHnlWPit1jPbLacTrCcig/PiAtLjwlJ&#10;jQpOiwhMs/qlhvnA68nIgFSLr9KN8IPiJyw+adGBZxLDT8WHnk0ISbZ4AUnhnqeiA46HbEgL98af&#10;fn3R8duzJ0I8j4X5vLgr4Ydf+MxIQ8V/vf/gV49u3Z0YfPvW+MOZ4ftTg8LL05Pyarg7VsPTlm+r&#10;DSAbznGawOHJHBxFHW/GyIvprvI4jDxZdWOxronTiSTQVwQuuAVOEzThNlYMGUPX4hXUUL7IJLXK&#10;g8uEanKEhyUzi2AOzlUP6dU0CS2M6ohLIGSHex2/EQqo1wmoK2CE1zcPLUwg0pwiFvPEoOvqgbuq&#10;CW6ygBt2jmYcgxhHucxdM8/kcT24a9ZDTOGITPOIOgKRxt+O07lOoeJLQ5h0dYQhdDwgEhYwMPJC&#10;rC8ZlYgnFol4An0673K3rgfOIviQUPDGGIp4QHHxwsgrXJ/X8U028TuuaOQdESHiCW0jL+S7Qn2x&#10;AouYN/KI43F4oKi6urCmqkChsgiorSoF6qrtNTW2hutV5Y4Tz3uvV402V//58T3bfdfu8FuzL8xt&#10;X4Tbbsv6/VHuB6LcD1rcTkR6JkV4pkR5HgxZczTKe1eYR/q+xInulsbygpaaBSNf69DxZow8oHbi&#10;tbC8hTNwlARU7RW2rCp7DkouNFBNdSXNDTYcra8uQqDNa5qHrigQAs4pTXWlOCsv6/XMyz+Ctr0k&#10;ExampwLJEprE6VwuJQFhLQGDIQHpUXgLYsgpNJFQR8xgfhaX7HroZdqYczcATTrKdATaEKcKlEDg&#10;I/CLHoSfc/FXgbI8BXveZaAs95It94q9MLskP7vYcUC8Lf+yctaNouMvleReBua9vKLjS/IuAkUO&#10;ihW9rhh2VPCaoJRHHZ+f+ya8opG35yu/7NpcXvDmd76eEOS2O8pnX4QPGvndYRv2h3vsDFyzI2D1&#10;Vr9nd4au2Rr0QrTXMwcSgjJf/dZ1uKtL4bPOLbfl24pz7CXZtqJFe4u7jZ8gdrGN4AfBIxhExO1E&#10;YJpehO5tgL4O9NUg+JdomaB5V8NFvEAYdvNwBS9AI2+Aq3aezLiARLkAnTh/jB2CPB8TqKuH3rVw&#10;ujHomtXGWRh5MaqOmAFnrTjGVxGjZuATTRzgoxj5FlfOWiERT4gEB0UMMWQWrq1/jxE+nWhtLIBX&#10;7r4paAyfgrOMEfkd+gfUaMJtuxmEQH9iCOFO6A0JEU88RUb+1tgNgLocYdvN8JiMPDIz/6o28vR0&#10;/PjA9YnB5omhFmJ0yGHklePp4SodE31tY32tU0Ow1K4xKDjUOd7fNjt6E4ag+L2JntnB9tnhzke3&#10;hqdHbzyY6nt3euDd8d7R5sr6K6+mb7Lu9l13MNDteLg3Hv6eFuN7KiHw7NbQ89vDz25VdHxGYuDJ&#10;hAA8xOZUYsiZzRaFRCtwOsGCUj49MigjIuBkmG9auEJKuEPNRwemRwWciQ89FuaVHOF3Mi7w5W0R&#10;J8I8zsQHJ4V7KsfXRHqfiw0+Ex2YHOJxJtL/E4kRZ6KDzydYj4X5HAjxurBn84+/+ld9deU/mx39&#10;+d2J92ZHHs0MP5gavDfRf3usF5gd65kZ7UamR+Zd/Ijzc2bmMufTphxemyesINyJE04TODyZg6N/&#10;MPIiTqAoJ13Ou67C7TYxNG+9DXIM4DZWDBkglmRyLr8WqVUeXCZUk1D7WYogmIZz1UOaNU1Cq0Ig&#10;IuoT6IjR8KId1lunKIIRqu8StDCBSHOKej1PBn5dNfRx497ilvIuQhuObTTs6J2xgUE+JOLQJr9M&#10;uplnUtAAnG7AjfZaMYUjks0j6ghEJr0diiwZKrtkuEYH1JHFoIU3cvFIl3KUvHToxpBSF3Eh9AnK&#10;V7Fg4TltTMdjF626nmTHCLl4hDIBntys+u1WAjPRyDc1VSCLdTyyyMjPta+XzUn5xjII6hh5jKCC&#10;56+LdPyKGPm6msJ5ipRH4GsdUr4Wdbxi5BWYkUcpX1dtq60tq4LkutLG2pK22tLB69VXvv21A+E+&#10;x6L8dgSs3R28bmfomgNR7oci3feFrjti9TwW6Xk8YuOJGM9j0T5bA9bti/YveeuHfc3VrbW2xqqi&#10;+oqCmoq8KnsOUl2e65BT0nELuBBXDBcsr6qgujK/ujIPXqFdW11YW1XcAJeoK2uotcOyIaeqvACo&#10;Li+oqyytr7I3VJch9dUldVXFBl6e2zQOrQdxmq9HZZnymHB9dVFR3lu5ma9dr7eVFl6pYqIcnaDo&#10;mocuRBFRhyoDZC3VGI+i5UQ3inZVJDiFV0DUEQ5eBcAuJgsoWQ1NdwpPtrHz4qFtABl23sYuzIWa&#10;6kxEbeRLHMfLoFjnRh6w5V4pK8jSNPLFOQrzUh4ab5XkXSzOfbMw900m5eeMfEEOxKWRB5RRxzny&#10;aOShDYuBS9jzr7RXl/zzV/5ih8Vrb5Tv5oDVe6weByI991nd4Y8AsDd0wybvj20PWhPv80yY2/86&#10;fXRr8dUfNtcUOzY/23GIvHJqTWnhwjbitgDwwcH9gF3xaULQ+G4BMIHQjPAg3fz0daCvBkFfohUC&#10;z+bCvyHOjTwgVLsZhIIXCP+uidrIX2fnxQu4GedwS85BJ6428jQFE7BtUAen8IkcLILQhQgy1wSK&#10;ZnTxnU3lAI8j6ogZcNbyaW2w8a7xVcQoQUf0qKGJFDGcUrYcI89Pk1+cVtTSVIgsjrsA19bNjVBw&#10;ofs40LzoE7iu8OPEH4z8yiKEO6GXIEQ8IY38nYkFbo/fBLiFNwAtvGLeHWJdrde5hccz0wFu5A0Q&#10;tl0TkUZGHn+pVY0Q8WLUmKmBuVc1lDPh+G1YZHxQYWKoTWH+B2M5EKQKM45fhb011HF7uBNQfgN2&#10;vOfueO+DiZ5HU33vTPU+HO263duU+4O/PxoXtM1nzZ7A9fv81qVG+6VF+qZEeafG+qYlBGQkBp7b&#10;FnZ+a9jJOP/02IAzm0JPJQRf2GZ9cVvUmcTwjITQM5stpxLDUqMCTkUGnokIVLy81T/Vokj5VIti&#10;+U+EeUBBKJsU4Q2vGfEBUArayZE+KVG+aO3TrH7pFj+YCEXOx4Wdiw87Exd+wuK3L8j93M64zG9+&#10;5U5X/S9nR355Z+Ld6aGHE/1vz468fWdsZKD9zszgBNwzs4NTYzcn4J2O98BHMN7bCm8TfTEqYzTI&#10;XMQjU8PdBInmlUVo8SUgqpGCJxFPQ8ZQkaUhjDzsHv7ortrIkysnMD4xcgPgOcKhrwjDKm3NI+ah&#10;uSYRgtUp4nJOEdNXHP4WuIGloICPYlvI2ccEXms5YB21JgYgQhcC1LOM4fl60HZRF6DNh4ioyZfE&#10;Z1F7BaELAbg//KLqHA7m006SOqeIGsoByKQTfBSS+ZAQzU7hTlkPvXweJyAunDLB52pCRfTei8gX&#10;iGRNNPN50ICuNkWgY5vP4u9xMXO/zjr3G61tUEGhs7UWSjnayqtIE3S5buS5bRdDmqAi55LdAFLq&#10;ALfqBuglc9tuEnFYzbyUr56HpPzC6Nwz8oy5M+XnDpRXjn2HVww6ImWOH2hVRh2mHrsacPNuzLyR&#10;R6SUx9EFEc+ori6sqiqorMwHqqoUd68EawvrG0vraopaGu03rldV5V0+s3/bfqvvvpCNewJX7wt8&#10;4USM50GL256Q9Ydj/PZHeB2KdD8YsfFwpNdBq1eU28f+8vSRkdaa5vKCJsd5MlUVeVCzslwRYW0N&#10;9qpS5dgW9FZChzkee8+GV0goL81qqCmury6qrswvK8uuayi1V+TUNhSWVebkFb2Vmf3G1WtvfPd7&#10;375y5Up1ZU1Zqf0H3/v+17765U9+4sW//MynPnH+5a99/it/+9dfzr54ubGisrmmsrW+sr2xsnb+&#10;4XqojPq+sa6sokz3mXRclcOpLZLyGBfJAMbFEPeAJqG5YhaPq1Fn8giHTKV54OMQbhSC1OBlIaIH&#10;ryAom1fhPCKgIT2wgnqK6AK4HoobA2VL8Rl2Lb0OwBAHgyJT5AiKHWfLQAMy2SPwb8ErUJgLo1Dh&#10;Kmbig+2YjxMxSJKd5DsFIUJBbHMKc9/My3kjN/v1nJyLeXmXihTvf7Us73JbdeG3v/RneIL8jtAN&#10;ey0bd4Wu3x/hsd1/1Vbf5/eFue0OXhfj/rEd4R5Wz2c/eepwbWlmbbly45WVKnuu7HPRNeWfEFRb&#10;Sh+EYO4+sS3Abxsc1QNvP0IMwf1JXwpsrBT0rSfwb0W18q+D0FX+ZRH/bujBfT38wVxw9NV52pjz&#10;8kK7Y9s4hxAuHuEeXFhy3sVIy+KH37kl53EziOJEiwPhr0VXD3TQHHLQ2KUczNcrizkCkeMqcC2O&#10;GHXpQjzZKTpTbO0tds2zZbg1FkOaoJfXLMXRTOPXetpAL69n59Wjwnc/MdB3oyWnoBmDrwlX7VhT&#10;D0oTGI8iZMMNEFMIkUZ0McnO4bZ9Ofz+GHkBGXmu3fUgjb4EyKQDPI4uHkEjjwgXL1B+AHZeyiNT&#10;Ax0zQ123R7vvjPXcm+h5MNX3aKrnwcTN96a6H410XP7W37y4L/FAmNdu3zVp0coh70cjvE47fuL1&#10;eIRHeqzfuS2hyrHvcYGnE0PObAo9kxiOnEoMy0gIPRkbfDom+Ex08KnooJORimFPsfqmWryVs+Ot&#10;3g7F7+uw8F5pMb6p0T4nrB4p0QGpMYFwLeVHYq0Ogx/mkxbuezYmJCMiID1COYz+cLD7fv/1x60+&#10;Z7ZGvf53n59oq/n1vYn//Mndt6cG7031v/9w8s7M4IN7Y5Pj3bOTvXen+yeHO+F+ezg9ONrdjL4Y&#10;jbyekn7cRp5s+JJRF1QbeUzDhjG8lKuYf0aeRDyB8T8YeY6Y7hQx/bHCDawYIngCNoSifUzQdZcG&#10;1REGGUEHTWhONIDn68G3jiI8KGpyKOdxIK5FW2GcRuB+0pZyma4JJSBk2wmDBLLMJiGtbIBeMsUJ&#10;jKvE9Bw0UQ+qo/deRL5AJKvRzBdBA7iR5/D3uBgm1ud1vBqepqZrGUaeB9tVj8wTwrkb4KqLR9Sz&#10;hGc3jziyRmXkF6T8vI532chjEBvK0fM6Rp4Ld2NQuAsjTzoejTwpeA6eI4+/8oo/9DoXrymob1D0&#10;fV1N0fV6+0Bn45Xv/VPQ8//zREzAHv8XDgWv2eP77LFIT+XYiqC1+yK9DkR6Hoz2OGj1OBzptcnr&#10;hb3h3u32nP7mysbKAlgJlIUFKGK9+FqtPa+mTHl6tFpltLnMqizLqa0sULw5DFXkVVTklZZl3exp&#10;KrFl/v03v/Spz7x4+OiBbTu27z9wdNeuI3t2Jx09cvrY0TPJyWf37D6cmLBjU9yesICYqLCEqLC4&#10;mPCYjOTUL//159567V/rqoqhrK3oamNtSZU9v7GurNKerzxcv3glBC6JLwzBiEgGKFnEAXTWJtGb&#10;KILU5UEO2Um9uElQa5IYJTeKDcyhsjikCa8gULtaatMQQglqRKYmruYDcMOgVYcGtTlo1TlOEzhk&#10;1bGL+SjZMUgNiiPQRiiCzl2A2j0/+w1S8MR8Doy+npv1psPIXynKv1ZScNWef6WxLPvvP3ch0uMZ&#10;+JpvD1qzz+q+K3T9oWjvnUGrtvg+syto7Y7gtbEez24OWh/h9cJXPnuuQflq5MI9YCuZ+/eVisJr&#10;9sKr5UVz24jQxvLPApm7T5iRV4/qgbcfh9/qdPMj4ruzTOiLP4/yX+ogNRWFDoykvN7j81LEE4uN&#10;PCFsO9E4r+MB6FJbwI08IHQ8IIS4Ok5todSJlTXyzXUlaORRW+spbE1U3nkRPIemaEJTODzB5Ho4&#10;xm9E70IG8CkG6CTb2prLNDU6SWdADC2fPxj5FYcUOSCGlgDWQfdNZTUhRS5wmgAIaa6JmEKINKLr&#10;iRl57uKR5Rt5lPLcxavh5l0PYdudQjrejJHnGt0AMWuBlTbyHMXO93fMDjielB/txh27M971aKrn&#10;nZmeO8Otv30wNtVZnfmdr33y2I7ItX+U6P7MvtANu4PWHo/ySYlTzqs5uyUcn5E/v8lyJj4UgMaF&#10;zdYzjh96Vex8fDBwOi4oIyYgPcovJcoXRXxypE9SBKl57/Qon5PRytk4abFBQHpMUEqkf4rVNznM&#10;OznEKyXUOzXMR3m1+GbEBGXEhZyMDYa01Pjgo5H+J3dEfeevPzHQUPKLW0P/+ZO7P707en964P7M&#10;0MNbI7fGlUNsoH17sndyoFM502b+iHnFHavcNMDkcrcD6q4Y4oouIUohEBcu3iVENZfQM/ITg50A&#10;enZS7QTFEW7khUlfEdCkq606RdRQzpJBo+oqoohTxPTHhNCvHONM4WcfH+K6LoEVhDsmMEgXIvhc&#10;Y+hCLoH7KUo5RRRZPqI+YjyK0H4StKXCqutBql2gl0P22QzCLOuhl09xPqqy0gvQRE1ENc33IqYI&#10;RLIaka8G08SyCTTygJiFUBrlcO2uh/DvarqWauRF0MDId3TUE1y+Uxu7arFuEjFRSHaT4NPxhkZe&#10;uvj542jmf9Z1HrLtKN8JjHMwn+cgwrkbw4z83NPxwsijZ1dU+6IfdNUA0xoaSysqc6uqCm50NDTU&#10;lNaV5XXWlKbuiN0ZuGGn36rUaJ89vs/uD1m3P8ztULQvsD/C42iMF/yv1sMRngetPta1f/zPf/2p&#10;m/W269VF1+tLK8tz7facGsUZFdba8+orFj1jTnYMIhW27NrKAlRmTXWl2L5eb2u7XnW9ruKzn3rx&#10;yME927ZutlqiDx1K/v733srMqmloGB0c/OnszP8eGvzF5ORvbt36z4mJf+vtf9TcNl5mb//G17//&#10;0oU/35SwNSEuftum+C3xka/+8NttDXbl0XvHAmBJpY4DZDTBdQoozjMRyhGj+I7MozkLNkcdxwjF&#10;yT+uFNx4qt0oNvTy1fAKaoSi5V1yuAjF1fA027wC5qgTeEQTyEGxjvnYVoPG3AAS6HpxPsQj1AZQ&#10;u5OC12Tes8+B8p2MPDSwjaOQX5ADkdfzsi8CBbkLRr6q4NJfv5Qc4f6nCb7Po5HfGbJO+WXXkDVb&#10;fJ/Z7r8KuvFez8f6vBC28Znvfv1zzTXFNRV58CmUFs/tdnmBouOFkSdoh+njM75P6EYS8DuQwG8H&#10;filEGn53EP4NWjL8i+9A6HjFyBsgRDywSLULHQ/wUf5MPQtyI9+w+NF4buE1MfbyauCPvOjOGXOV&#10;W18aVFCARh4hi83bAgNDTUMcvTiHF0H4qLjuiqB3LWNoCv1HAGpE5jy6v+xK0hkQQ5qo09TPwuvB&#10;r6UHd98ckbZkRFlNxBRAPSrU9kcU8ukmEbocMBjikDEXcafQRJMIsb5kfv+NvB6k1LlGN4DyJTpG&#10;HhFGHrvCwiPKdIeFn+prIaA7O9A5098xPdg5M9QFORMQHGq9M654+bsTnZO9Db+4P/zeVPdkV3V7&#10;Weank/ekbg3fEbD6WJRfUozf/pCNKdF+yjnyCcFnE8JOx4UA5xLDL2y2wqtyyEx8aEZ80Ml50uMC&#10;T86DT8fjk/LpUT4o5U/FBqbHBihSPjpwzshbfPAxeSA9wh9Ps0mO8AOSIv2So/xT4gKOWD2TYgPP&#10;74n/7hc+Od5a/bNbg//+7q13pofenh15ODN8e0w5qebWeO+96eG7UwP4u68GRh6Yl8srY+RF8WUi&#10;igMY5zqegibh1VxFGHmohk/Ho5HnFp5DLp6DQ0KmLxNu2HkboYgaylkCpKd/DyD3SqjjlCzigLC0&#10;jw9xXaeI6UIZE2STRb5LiEu7BFYQa+BDApq4fERlRHNU7A+ultbMu7Sx3KrrwW07RzOH1LMZuE02&#10;Ri9ZXU1YaQFN1IRX00NMEYhkjsgkxNowmYIGUAWOSODmXQ/h39V0uW7kBXQuvIgzFow8SnkU6GoX&#10;j5BqJ7g6F0OAmMKTzUAuXuh4ku9k5MnFI8ZGHuGencc5PEfYdmPIxXMjz108Yuzi0cITEKmrL4ZV&#10;VVQU1NaWNtTa6isKhtrrv/OVP98V6r7d74WtXn96IHj18QiPQ+Fuu4LW7gtzO2B1OxbrvR8a4RuP&#10;RQVs9luzJ9K3qeRqZ4Ot7Xp5bXWh3Z5TYc+pry1WBFlxZjXT8dyLYbu8NAsSGmtLoFFXVdhUXfz9&#10;f/rbY3t37EiI2711++c++4Xmpp7JqZ/M3v7t3YcfzN77YGj838en//tm36+AwdH/fXPg171jvxq5&#10;9e8Td/793rv/dfveL/uHpr/0xa9t2bR5U1x0bETI1//mLytLsqptOXCV2soCx/PyC3KNg35NBGGF&#10;mnEA45pTloOmSdQEclA+CqiCeUQF4UYBDOKo3iwBn24e8raESCB4jo2ZXzTmPIKo47wCQkOYiVM0&#10;ESYdwIgIGsQ1oUyh2nkXRTyB5p1GsUugkedSPj/7dXxGPi/7Yn7O5aJc5Qdm7flXKvIunju6Lcrz&#10;2a2Ox+H3hLvtDtsAr3tC127zfw6NfKLPqkiPZ4LW/fGPvvml1rrS6vJcZZeYkYfvOyA2E6FNFp+j&#10;HuJ2IsTtBw38OsBXD9owES/B8+krQ5nLgb74819/PLLGrJHnVp279bluVa4AR/VmqeE6nox8I3tw&#10;XsCNPMKFuxmEOgeEZHcJUYporitBWua9PEIKXkB6WnhnjBgkG8NLUTXE1VKaiMrUpYge/NKYz4/l&#10;UcMzGbbmxgWZzgU6+mWC4nqoM9HIO51OE43h7psj0paMKKuJmAKoR4XafmJoHlDTvozn5Umpm4cb&#10;c82gJmjMRdAppNrN0KXz4DzAbbsZVt7IC5bg39UI4W6A0O4GcKvOHTqPc8R0gnQ8wasBaOE1EUZe&#10;metocy8/09c62ds83tusJAy1wyx4nR2/AdyevHF7ouve5M1Hs33vzPTMDrb2NdtKL37n8xkHDlp9&#10;tvmt3hfikRofnBzlfyzM62R04KnY4DOxIcDZuNDzCeFnY0IgeDI+KC0hAEhPDAQyHJxKcJj3SN/0&#10;CN+MKP+TkX4p4V7JYZ6pFu+0GP+UaL/UaOVp+tQIHwByMCHNqnRh1sm4wLObw85vs57dEp4S5X12&#10;c9DhsA2p8YGntlo/c3xX1r/8rXKOzd2pXz2ceWd6+N5E/3t3p96+MzE13DvW33lntP/2SN+t4d7Z&#10;oZ45icxOWUFDjZZZuOYlgNVWFs1L8AfkedwkVG0J8F3Caksz8hgXPn2ZCMPO2whFODS6BLib/mhB&#10;ptUMmvmiDle0TwC6rkn4XCGLEZLICM93FXFpM9BczWXwBJfglzBGTCTUo3xhtE49aHu5VVdDnt0A&#10;zCTvLOCy+HEgroUmmh4kV8PncngdY8TEZaK5PLiKiOtBdQiRwM27GmHe9ehanpEnHW+A0PGaFp5j&#10;Rq/r5ejF9VDreLTtvK2HGSMPkG0XcYIShHA3Ruh4QFPHA+jZ1fCTagiIVJbnXm8sq6kpKSvLbawr&#10;g29cR6O9+OqPT2y17gp12xW4ZrvPs0fC3ZJjfXcHrEmK8z9ocTsa5Xk8yudA+MY9QRv3h3tFbPjY&#10;1R/8fXNVQXNdUW1lfmN9SYU9R/lpVmar1VIMXits2ZBTU5EPXWjXVxf96DvfOHV8X3SQX3RwSLWt&#10;+t6dn83M/nLmzu9Gpv+9f+q33ZO/7p353aPffDD+6IPrfb9s7v/1zYn/t3nwV12T/9459qubY7+Y&#10;uvfv99/93W9+80FaSkZYUHBiTETasQMtNaVNlUX1lfnKsde2LL4MDi0VoTh/Fxx1nKaogXenh96o&#10;mEtdHkTnqDaYOGoGPgvBanqIZAPERMBYyOIoRy+O2BYLXwDjQp0TJarjZWgWVUBEGoCiXB1Ry3QR&#10;LMpTfjpVBDmQICIABLlbR5MuQB0PUJpmMgZJyitkvZaX9Vpu1psOKX+pMOdKad6V8vwrVXlvHUoI&#10;ifNdtcfqsSN47a7Q9QciPfeEu+0KXr0j8IXt/qu2B61J9FkV4/28xeO5i9//enNNcWVZtrJdxXN7&#10;SEZe81ODBGzgx+oUcTsR4r7FLn4jYBZeCKAKmIA5HPHlNQ988TmLjfycdoc4tR0oZ8cjeHYN/J2c&#10;766wkSeWbOQRod2dIgQ6Imy7GUQFgow80WJo5AEy1Fw9Y9cgc2mIgmpEvh5indTVjHBwVOR0zP+y&#10;qx6UOc+ckQeWJsoJLqypCBl5EQd43AzcfS8HUZYQaZqIKYB6tLWxQBPhu1cczQu1L+8EG7LqLoHG&#10;XHRXHCHWBSKn6yNk5InHbeSFKDcJCXcABTqPmIK5eIRcPMIVvIB0PLAwnZ1ag6CRV3JgkcMKUyMd&#10;wwPNs1Pd0B4buH53sufBbO+Dmf6fPxr/5d2hR8NtlZd/8KXzJ04khu4IWL8vxOPs9sjkCL/0mCDl&#10;MfkYxcsrP8QaG5oRo5xsk7ZJcfHAyU1BaOSV33GN9kcjfzLSD16TwzyTQzxSwr1So/2So+aOtXE8&#10;Pu+XEeV/KjoA0oDUCJ+kcM8TVq/02IBTysn1wS9uDfnUbuvJGOUw+iNh7nv91x0M9fr4ga2X/uGr&#10;j4a6f/fOnbtD3W9Pjbx3e/LB9Mgv3r7zYHzw/tjAPYeXnzvBZlQBvTy3zLcGF+nmJUDKewUR9VHE&#10;T/R38BxX4TVdRdmfxdWEkRfOnSLq4+MBodSXg9qz8zZCEYKGXAV99EcXUrErBRnbJ4O4ulNwFjfF&#10;pINRGWOc6i8HcWkz4ERaHkE1l4y4kB5iFsFH+ZJohQbgxiK02wKh3Z3CnTVH+OLHzbyG/qgaeUAv&#10;rgeV0pzF/TtHOHdjulw38kK4m2DhdBpEKHjCvE83yNSLq9F08YhTIz+v4zWMPECenZx7ndZp8hxu&#10;250iXDwiRDxBql2ARh7gOl6hMr+yPLehFhZpr6ksaoArlud3NZa98Z2vbA9zP5EYuDNAeVL+qGXj&#10;gaD1B0LdjkV6HghdnxTjdzTCa0/Qhv3hXom+a84d3tpaldfRaLOXXGuoK66qyFN+4lURQ4WosSp1&#10;zDIkVJcrZ1/UKics559JPZRgDdoaHVmSV/TB//vBu+/99+j0b9r63+8c+1Xr+C+ax39eN/hO++xv&#10;Wqd/0zT2m9rBX9YP/wZoGPl1+8R/9Mz8dvzuf84++O2vf/XB5YvZ0ZaohAjLge2bqkuy2+vt5cVX&#10;q8sya8thAXINCBk3WjCPU5dQZ2pCQtBVNOeqg+WLjbwYBTBuHqxmjJiiiZgCoJDlTpZH4NU278Qp&#10;yHMEaMZpCs0iaW4SnCuCHFLtIiI0OqWp4yLCQavOu/BKJh3gel0TyiQ0R+lh+fzMVx1SXhr5ytyL&#10;28I8NgWu221x3xa4emfIusMxPvsjPHYGrUIjv8X/hXiv5yFhU4h7/lvfa1B+AWLOyOMe8lNrAAwC&#10;vAsN/Fjpk6WuQNxOBtB9jleBDwheRQX6OtAXk76/rkIuHiEj75Dy3MJzFoy8iAjPLnQ8IDw7ZYq4&#10;JlzKGyN0PCCEO0FD5MppiAcJIdxNwitg5RaHf3fJyBNCQwMigRBp5hF11Ih8M6h0uaLdRYTQm0Vx&#10;TUQynlpDfnkJolwPA/OuFzeGu+/lIMoSIk0TMQVQj5IZFwjZveI8pmuRVSfD7ioox1ccIdYJzbSu&#10;p9nI32VQEBCSHZgZUxBBTYR810SodldZJNldgrl4jkkpD3Ajj20OjyvJw+0TQ22jQ63TEzcmxzrH&#10;httmJm/emepzbOZN2Id3Z3sfjHc+GGn/2UxfU+FbLx3ettV//Y6A9Uetfici/FOjgjKiQzJigk7H&#10;BJ+NCz2XGHoqMURx8QkB9HR8RnxARoxfepRi2FHHKw+/W7zhVWnH+OMD8smR80/ERypSPinUAxp4&#10;JD2MHrcoXj4pwjMj1ictwv10rC/UPJsQ8vK2qL2+6/cHuB+LCDi3K/HSP33tXl/n796582/3Z96/&#10;NfZocvDticFH4wMPxvvvjvfdGu1RDrEZ65ka654cvQkov/u62MgL3UxwK62JyF8peHHS8U/AyIsp&#10;BnAjj8Kdozbyj0PHA2rVztsIRUR8CQjBjQwuPtHlaQZNqxr1EBpYzSDFsd2/QkbbDLQSgUgj1KYY&#10;dTB6Yeg6XTzOFUFNxJLMALOwviZ8lK5iHnEh88DlaIq4OnYFuLGa4D6r4bbdDEJbE9wXrzg3VIad&#10;y2hNRD4hlm2AmLgcaD18hWboaquhf3Xg1WhIhcsWntP1+I082nZjHU8a3YxJR1zNV8N1PPn3xsZy&#10;bOhJeebi9dA18gLU69QQCOHuFCHiCadGXlBfU1pXXVJVXlRTWVJent/UYGu5Xt5cV9RSkx/p/Vzw&#10;mv/f7uB1ynPxlo2p0T7JkV7HrO6HwzYkRfoctngctnor/3FnwIZIj2ev/vAfBzvrlEfRHYofKC9T&#10;fvWxat5ZCykGcWij1SovzapRznMoTDm+b1tidLTVcu/u2++897vJu//RPfnrzqn/aBz7xfXpX7Q/&#10;/HXjrfdrJh9dv/Pz3p/8d/Od37TM/kfT1H9UD/6i7/4H3dO/GZj61Z23f/df//uDf/j6P+/Ztivc&#10;z//H//JPNaU5xTkX6yryqmzXqivg6gtWTg15N4KGaP30FlwdWhG4XsQuYC/J5EEOJpiEfKhTxEQ9&#10;KB/1KzpT9LCaXYo4BdI0IW8uME4gnw4YD2GDHDpBOXoJAszhRh4apNHpqXZy68aQdscGb/PRvKzX&#10;C7JeA/KzLypkKUbeln+1ouBqyZUfbw1132nx3BK4Zkfw2t1hGw5Eeu6P8Nge8DyeWrM1YFWc53Nb&#10;gjfsjPSz57xWp3w7cuCDKylS9gR2przgalnBFXvhok3m2w6v8MHh/UCfOD5Wj1SWZAHiztGEbjAO&#10;xPFaeBWI8Psfvw70xRRfc/OQi9dj3rkvMu/E4pyFOKn2BbSMvB4o3xG9OCJcPIcbeU30zDvFNUdd&#10;Qs/IY9u8kcdRdYJQ0k5HRUQTXmHJiJoAWnJ++AwFncLrGCBmtTfZWq/byC8/zXD3/WEhlgSoR7kZ&#10;5wjTveKIyxEibQmgVeeSnYMJBnA/voIIsU5opnU9zUb+zkjXR8LIq2dJ1W4SZuE5rhp5YqKvBcHu&#10;WM91zBnrax7tb54YahsfaR8dalXob54d7x7ubR7tbbk93jM11Amf2sxw273JrkdTN9+/3X9/uO3h&#10;cHt3df6nk/fuDffeG+pxMNQrKTIgJTLwhMXnZHTgi1siTiUEKwrewZn4QOBUrP+pGL8zsUFn44JP&#10;xwSejPTD42jSI5Qn4pXTbGL80cinWL0VKW9VyIjyB9IilaNskiK8lTPoo3zh/+hKsXqmRXkeD9kA&#10;NVPCvU5GBpyNC021BhwN9d4f4H7EGvjpo3su/sNXRq5X/dvdSeD9qeH3JodQyt8Z6yUjj1JeMfJM&#10;yuvpeIDbak14MqpzHlkRSMeP97WrLwqoI5rgXGPEFELjrWn9sivxZIy8UO3A8JM18mQ8RfyphRYs&#10;EKNkYHmcgv3d1zFIXYBGHyu4EjUijcC1ISSIe54yIw/LwIYB4irUNYCuYjIf4ZcTV4c6FEFQuxuA&#10;+6yG23YzCG1NkC9ecVBAI3pxNTyTI5ZtgJi4ZPh6aHkEpQlwlFQ7ZYq4CkiQnt08XY/fyLeyH1/V&#10;g/S6gWFvbq7iXeN8kawGdbww8qjU0bxrGnmm3Q3QNvIABhHS7tQWcNtuBiHiCfkIvAPoVlUVIDyu&#10;DFUUXq+3l5UoR9bA27Hbc1qu2xvrCusrs7/2l+e2Wzx2hG44EL5xX+Dqo2FuR4PXHwhckxrrmxYb&#10;sC94/RGr99Fov02+q+N8Vx9ODG+vyu+Et1+pnEJTV1MEi6x0tIWbxm51eZ7N4c5qHIc82Esyr9fb&#10;PvvpC1u3xMfExLz22rWf/tsHt975oHvqdy3jv22e/nXvu/99871/73rvV0O/+d93P/jg/gcfdL39&#10;u8GfftD98IOeu//dOvKL3unf3Hvvg4npn/zTP/3w5XOfSDp8/Pvf/MeWmvKG8qJau/IDibbiS5X2&#10;TGMjD5B6A2BhGKTFE5rx8tJFp+KIUU3IGCJiVI06TW8irgFHnYKi0yVEBU0oGfUrgB86RqCNUASh&#10;OA5pwnMAUsB6iIlilBw6+nQxRPBMgcgUo2owRxh5UucI+nRU6tggMBPAChihiUBe1uuiAgYLsl4r&#10;zH69KBuu9VZB9uWS3Kv2/GuVhddyXvvODovXgSi/eJ/ndodt2GvZuCt0PTS2+T+3xfeZnQ5NH+f5&#10;3KbAdTsj/cpzX69Tvh258BEXF16GBcDbsedfseVfBmgTaA9xw+EV9p/fEhAROt6pkacKmEaZcMPj&#10;KCbgEAQpjX8pAP41dwlU6gI+NG/bpXNHMI2PwjYCUscDWkaexLo6wqFRzQTu30nHU0Qd50OL/Pi8&#10;OscgB+NLQM/IY7CFSXlom8fAfWMQc9RDIqIJVlgReFm05Esw8ryIMWIiGnl8Yl2Y5acNWt6HiFgS&#10;oB4VQpzgjvtxIC5HiDTz0Fy06lyycyhfxAnux1cQIdYJzbSuFTTyC0rd4d+XDP6O6232gPxjMvLq&#10;iBru2U0iPbt5VC6ew708Mt7fAizoeBpa7OUJyMGfhKWfhx0fbEcmBuaY7IdldCi/ATvk2JzR9tmx&#10;jrtTN9+e7n17sufhaNfd/ubyK//6lycPHbL6bfFatd17TUpsyMn4sKOhnqdiA4GPb488mxCSHuF7&#10;ITFMEfFRASetvn+2PTojyv90TOCZ+OATVq/TcUGKhXccWQPd4xbPFKt3ssULSI/yS4v0xUNs4BXS&#10;EMg8Fu4BnAjzSAr3TLP6ZUQF4rE50DgR6pMcEZAUGXAw3OfjB7bmff/vZzvrf3Vn8pd3Jv7twfSj&#10;yYGH04P3pwcmhjruTvdPj3cDU2PdKOXRMt8a7YHX6aEbM8M3AZLOwlCTtuZxVNUExQmRLyrgb8/S&#10;XD4KEbTwADQ0i3+IiFNrSMGrIRcPCKWuh16+cOsCSBACnRBzKY7GmboEzwEw7UNkpVaiZ2l5XA+e&#10;/2EhlkRQglDGAHnhnsUiHqBZBC8FUBEeNAPttojr1TcJzlKX1QMyEc2giHM0r6uOa5p3btL1EBqa&#10;0BslZWwMimPyyADNRaGsTqBRDsXROItRNfNiWj5XDsAC6B3x+JOBVriC0JtlLOWwGqKrvb6zTTp0&#10;MwhND/DRtrZ6gtS5SYQ6J0QaIdKMQVMvdLzQ7oLGeUdP3YYGO1BfX4YNYN7FLxh5cvEEqXmKoHYn&#10;Bc8hz24AqXaEW/ja6gKC53DzrsjxeSlPal6pU1VcW1FSU1lUXVFYVaVMqaktrK8taqovyrn8vZR9&#10;cZsC1233X3Ui2nt/wOrUSI8joRsOh6w/pBxc43M8ymd38Ia9KPL81vzwG3810lXfYM+pVw6Rz1WO&#10;kofr6utp1FhckFWU5f3Nlz6/c9eeoydOXc2pHbn1u4mHH/Tf++Dm7f/sfvCfNx7+qv8nv7759s8n&#10;fv3Bg//+YPxnH0z9/IO7v/pg/O3/Hrv3HwMT7xeXt/3DP/zgi3/1tW99/VtVxbbq4qLqkvya0rxq&#10;G1wCLpdTWT63GDW4AFoPIdYsBJ8aShA4TTCGphMiwVW4uOQqk9o2h7mmoBpMo4JiVA8suwT4qpYA&#10;2WEB6WOC4pSDXYxgQw1adZLshGaQg8ZcDQp33uVtghS8QG9U0fE5bxRmXQSKc66U5F4ty7taX5JT&#10;fPFf4/3Xxnk9n+jzPP6G88Eor60Bq7YHPL8j8IUdAauj3P7XZr81Frc/Obo1oqboUo1iwK/BfVha&#10;PGfbS3PeKiu4Upq36F81+EeAnyB9iNCA26aiONNeeBWY0/GOc2+qShW9rgm/2agggWV5GjYI/g2C&#10;bzf/ykOjujwP4xzMITBCVh0tvBa5KNzJsGN33sXPMX+sPDAv4hclK/+UqOnWeZwDc7EhkrHBJbs6&#10;wtGT8tjg2h3banAUDbsemGM+s8UZpLb14oSIC1XtFJooaJ8X4tg1WAAH8tGJ00Qs8sQp5afWGMO9&#10;sxo8i2YJx9EAJLWvNxRSe6WAmsspK5ZKiDSC23A9yGIDYgjAeDuT3TTU0pBPQQHlUCYi0giR7xQx&#10;3SlcyqsR3vzxQdqdFPwyWWEjL6T8R8XIS8nuEioLz1kQ7vOQixcIEY/gEHPxyIKIB6b7FGb7O24N&#10;dM4OdMKSJobaJoZapkba7kzeeDDd82iq5+3Jnven+/7rvZmG/De//qlTKZutkWv/aHeQ++ktkacT&#10;ws7FK7/1ejom8JNbo19KDE+3+HxiSwQ0TkUHwNCp2MDTiSEXtllTHGfRpMX4Ayjc06OUg+PRyEOD&#10;wGfk0cgnR/knRQYkWf2TLT6pFt80q1+6ZY4XE8KOBLgdDXa/sDVyl8/qqNX/88LehFf+9vN3+9vf&#10;neh7d3rg53fH3p4afP/u+MPZobfvjk4MdUyP3Lw90Tcx2Amvj2ZH8DSYaYeRJxuOBhwb1F0R8BII&#10;/gMAFkcXj2Dw98DIk1tHyK0bo5nPlboeZK4FemloTqmrB6Z9iKzUSvRULMUNEFM+FMSSCJ6jtsbc&#10;F6NBxiE+Sw/zmRzaahEXYHGXgFlOyyK4AM1l6MUJcVEA47h7mvBNRrFuABpqNXpDQjQbc0Ml3AFU&#10;yaSV1aOaoHEWQTXzYvoPRl7adjN0rYSRF0Ncx7tq5Lk9F4hMQqQZQCKe63hjI0+enUdIxBOU5mDh&#10;NHkh5VG1o3NfgpFHq87bHKdGHkU8oWfkaypLmJF3BGsLa+uKGutLbrRWfP5TJ+MD1232W3U0yvtA&#10;4JpjoeuOhG44GLR2b8CqoxEeJ2L9jkR6HYnyPRDpG++96mBcUG9DaV9LZW1ZTn11YVODzW5f5LYA&#10;TR1GhquqvKC9pe7qtbc+/1d/cyL1xXMf/9rrmQ2t/e+2DL3bf+9X/fd+Mfber4bf/tmtX/zng19/&#10;MHjrl33TP6vvnLQ1dL+Zafvmv7z2z//846uXcittVderamtsJbWlxbW2wmqbYtkAuy0LoJUIcCUc&#10;Wioh7J5LLHM6slKLAYS4RKGJEWiUFl5BlQwN6FK+QDNojI0pWpeAawEiqAZFsHlIqQvgvWOD50Ab&#10;t0UPYdsBzaCAVDsHlboIIqTaNZ07oq3js94oynq9JOfNokzFyJfkXi3OuVKWc6W2KOtf/+6vY7xf&#10;2BGycVvg2l1Ba3cGrtlndT8S65vg+cebff4Uuok+z27yXR3l+exLSXsayzLJyNOpNaU5b4ln5DFO&#10;Hw1+ghy4HyqKM9HCo5Gn5+X5PcPBOxZvWg4WxKtAlxIoH+FfH3gVX3n1HwH8G6UJ/sliCl6wyMiT&#10;YScXT6CR58kc1OsEanRAxAWURlCQDDsguhwzRt4pZNsBYdgBPoqIBA4mtCyPVn1Tr3LTTqCJAnWC&#10;uJAmNIsm8sgTZIWNvAiah4z2yoI6fjlSXqyTEGmEENmacHMthhCeIHLEEMFzOCKNEGlOEdOdIhS8&#10;gEvzxwpq9KfdyGuynF92Bci2i64mQrg7ZZFhd5HpwfbZwfaZgTZgQcSzX2pVuuakPMB1PIBBcvGL&#10;09qnetuAaQe3ettv93XM9nfAZzE13jUx2oG/AQu7oXwoY533xrrGuup+eXfk3fHursr8f/7CJzYF&#10;uG0PdNvrv+H8Jssnd8Q7DpcPvZBoORMb8uImK7y+vCUSXi9stp7ZFHokzD0l2u/lXdEn4wJPxwUp&#10;PwkbE3AqNjA9yi/F6o2vqRHKOTb04LzSjfRPjgpMighMsipSPtUakGb1Swv3TQ3zOhG0MTl047nY&#10;4JRwr73eL5xNCPnU3rh9wW5HIgNeOrzj2ne/cX+w/f3J3t8+nP71o+l3ZgbuT/Y+nO6fHb15a6Ln&#10;nbvjt8Z7R3pbZ8d60IMLI49OHKEIt9IIzkXEEIBFNCcCNAWn4wIwiBP5AjDzQ2HaAY+ojTyi5+IR&#10;bthdhSt10QXIWWuil4memkfUYM5HC1KuAlKuhF4cMR59OhEqWchi1Mc4JCYCenFX0dw3EcFruYq6&#10;jgAvLRA5gF4cERclcPcM4FsNkIIXoKE2jxDNrkIqmbSyZoIaNM4i6BReGRZP75fHnwxiYSvCvIVf&#10;5OJNGnmRj3QqLPLp5lHreOHiESHQ9RD2fGURLh4xreMVvd7UZAfmVbs08oDayDsyF0l5VO01DqvO&#10;/bsAnTtvAyTWeZujqePJyJOIJ7iLr6zMR0EP8ZrKEgeKka+pclSoVaR8VXV+2/Xyq6//y/7N4VtD&#10;3Lb7rzpq2ZgW443PyO8LXH3YsvF4jPexaJ+j0X57LR5HYgPD1/7R1e9940ZdaYM9r6GqAKqVl88J&#10;dwQlF0kxCsJr9Zzeyq20Z1bZc+qqbbaS0h/96OKXv/rtr33je9/54eV//tFb3/iXH/7Dv/zoW99/&#10;7UpWaUlZ8+Ur9tffKHrzcuG1nNK8QntRsb28rKq+qq6uoqqiqKC2rKTWXlRTlu8w8rnlpTllJdll&#10;pZm4BgNoeWq42kPfp4bnfCTAZXOPCe2SAuUoEqA4/5KNuVRM5hjH1UC1JWC+gqKGtdDL4fqYg+9d&#10;BCEfzbsmuGNLQ+3cCTEECM9uHm7kATTytuzLNYWZ3/vq5+L91hyM9t8V6rY3dMPOwDVbfZ/fHbwO&#10;z5GHxo7gtYk+q6K9nvurF1Mq8t6oLcuxlyj/VENGviT7YmnepbICuaW01bDz8PHxe0O5VQqvVhZl&#10;VhVnwStKefLyAN1OBN23CAapIF2ChngywL/L8Mq/8vQXgMA/UAj8geJdhPl3DsTnYCJ+jnn/Lr38&#10;PJija+QBMux6YIKAD3HPbh5u5M1LeUKt3SlCaAaRFh3QX4ug+TNtnOpvTHjcqK/II08QXSOPflkE&#10;nwCktleE5Rt5VxEi2wA01yLoFFLeApNphMh3iphuHuHiASHNHyuo0f9PNPIA2nbe1kTYdjMIye4S&#10;sw4jj8z5d4dMJx2vRBYbeYT0OkDn2OBcjjK62MhjnHT8VE8rvM72KFJ+tr8D8x2PybdNDrdPjzqM&#10;PHxAox2PZvvuj994//bg/dGbs/0tA00V3/6rTybHhW52f37rxhcOB3smRwScjbdc2BSZERN0NiHs&#10;z/dtOpcYrjxEv9VyZnPY6a3h+wPXZcTDUMjpuKAz8cHQyIgJUH7cNdofn45HHZ8U7gmvSjvCLyki&#10;8IQ1IDkiEIqnRQSmRforvxBr8UkN90i3eiWHbkwJc0+L8DoatO5w4Nr02IDkuJAjUf5b/Nd+8czx&#10;rO/+3UC97efTA/92Z+znt0bemxl8b3bk4fTgzPDNicHOqeEbc2fKO46s4UIcwOfTyYmTFlf7cZzI&#10;cwDsirlq6Oq4AIjQRM2rP3nMG3ljuGE3AzfpHD4kBLomeslDH4UH5F2CJCwhZCvHTM5HDk2DjIKY&#10;ujAkZiE0kSIrtT/qOnQtl8BSvA4Hr6KG5pqELiegDUTIvKsjCLfwHDTU5hGi2SWEUBZo5iyWzq4Z&#10;ebouslLvwhixhhVE7ADtyTxSrwsFLxDJyHKMPCEUvECYdzXCnq8swsIj9HS8npFnen3BsBsbeUDk&#10;6+l4xXrPS3mMc9C/q0GxboCmjgdIwRPcxSNo5FHKo5FHHV9TlQ8oRWoKrl8vr6rIg/8r/UufPbsl&#10;ZGOiz/P7Q9YdCl17IHDNUcvGw2EbDsNrhDtwNNrnoNVrb6hHlNvHXj6ys9mW2dNU2VBVUF2ZX2GX&#10;D5mi6kIjRm1gbtSeWW2/1FCdWWVT5Fp9lb3telNtdU1hYXFZWXl5eWVNTV1pSXlhXmlpUWVpUXVN&#10;ZbO9vKbMXlFRUVVXU1tVWV5WXFRRWgQTa8oKUcejkUfKSxd0mwCXQWgqPAJlnyY8zRjjfFeruQq9&#10;I7wQXQ62HUGLSl4VIig9KRPBIEGlsAgfwghBltYkmkXUYFk1fC4F6d2pKZo/cAba5Nwx/jgQzt3A&#10;yEMk33EiPJ4U7xKFWW8UZ79Rmu14Rv7am8U5V4qzLtuyL9cWZf3D5z4Rtv6P90X47A7beMDifjgS&#10;vtEbdgev2+zzpwmef5zg8bGtAau2Ba7fFLjum1/4ZG3xZTTycBeVFCn/SqFsZvZFW/5lMvK0YwDu&#10;Nuw8fAp0h+AHWl5wtao4q7oku7JIUfBVpdlAedHcL75SsoBuP2hjHQA/XGhggshE+NeZ2hz+N4H+&#10;agHVWkYeWOzikQUjr5byekYe587nLBh5hGy7SUjEE1QEu1y1m0QYeZNSXiQLz26eFh3QX1OXTplH&#10;KG4AVvjQQScuuk8cJ0YeEUOPAzr0hl93+TzNRt4lhOZWo5nczo6+EfB8M4jpLvHkRTyBGv2pNvJq&#10;1F6eQ8LdJYSF5wjbbgYh2V3i1lAHGXnxpLyaycE2mIK6XEFl5BHS8YBuHH/9tbcZme5tmelrne5v&#10;He9txmqk/qdGOqZHlX/JgPbMUAfMuj10452ZgQdjve+M945dr/j+Fz6VkmDd4b9hm9eawyHeGfGW&#10;lMjAM4lWeP3Errhzm62pMf7nt1lPJYYAGXEhZxPCzsSHwuv5TZbTcSEnowNPxQanRwWkRfqnRvil&#10;WH2TLT5J4d7KMTXQjQwC0iKAwHRoKDk+qRbv4yEbTkb5pEcqDeiejglMs/ocDlx/JMzz1BbLsUjf&#10;45EB+0M9/zJpX+H3/v5Oe/2/3x37+fTQuxMD704PvXNr9NHsyN2pgdmxHhLipMXRjJMKF0JcxGmI&#10;7DllQpsnU5xDRp7reACrUU296U+AZRp5Ltldgky6AVydU1sgMgH01zxCUBxzPioICQsIzQqgV+UR&#10;vUxjSNGK+IcOLQwhU8yBuJiF8IkUXNr+GMMv5Cow3WA9uFr1mkUFPXgaIbaO2ly4cwvPoQQB99RO&#10;EfbZJUglm0clnZ9eIy8uvbKITdBB6nUD867H8o288O9Ea2vdPFLBI0KdrzjCwhMu6vjyhgYbSfZ5&#10;1b7g30nHO6hwvMpD5Lltr5l/XF1x6A4jj8KdEghS7YBenMMtPIdEPMAtPKeyMr+iIm/eyxdXVwCF&#10;DlWUX1OVi1Ie3nh9bXHb9Yrst75/aFP4rjCPvaEbNnv8yW6/Zw+Frj0Uuv5QuNvhCPcj0Z7J8QFH&#10;I313B7rtCnLbHuh+7bvfuFFXVmPLrq8uKldOb1+wV6S6uPyCBtmxytKr9qJXqster7FfrCu/2lCZ&#10;XV581ZZ/ua6quNJWYC/OrSgtLC8pqCorqauoqLLZ7CXF5XZbWVmprbTYVlpYZiusKi+ptBeW2/Ir&#10;y/IQKIuaD8CrOIX8HS6Md1HzGcCT9RBTnCKmu4QoReD7EkFA+E10qahTARzCTKzP4wSMiji0eR0q&#10;S5GVAhWwGkqg64oEQdH8M/Jolrk9Xz6FuRdFl8N1PIJBGs1fqpEvyHy9JOsNoPDamwVX3yjKvFSc&#10;dbks50p9UfY3/uLlCPdnkjaHH4n13xm4ZlfQWvi+b/dftSd07c6gVZu8ntns9/wW/7XRXs/9019/&#10;ojz39VrlR4OVu4iMPD+1BjcNoS3FzxpvD7or0MgDFYXXKosyq0uU76mmkS8rdcBuv7m4ow6+Un0a&#10;xbuUwC84wYPYpr9RCP/zpYYSuIuvUv4ZMoeMvEJFdk1ljsKckS8SOh7gRl5TygMk3JcAn+6qlCer&#10;DqgjZN6xIeD5GBGq3SQtOrRq6fjrtcXUBigBUOdT/PHR9viftV8s1peMKSMPYHA559IY88SMvOiu&#10;OEJkLxk8BZ5H0G7ziB5chYuhZUKVXQKN/Ici5VGjf4SNvFrKc89uHmHhBUK4O4UbdlfhRh4RFp6D&#10;ilxt5AXcvCvyXRUB0MgDioLvbVbsvCMO65l2rAEio73XgbG+5rGBluHuRuXSjgPoH0wN3JvouzXY&#10;9e7M8Dvjve9P9vY32C5+8ysvH9qxJ9hjf6hXUnTwhe0xF7ZGn4oPTYsOPL/NmpEQfCBofUZ80Om4&#10;BSN/YbMVXk/FBkM3IyboZHQgevkUqy+SGuGXavFHIA6j6VF+QFqk75n4wBSrZ1LYxuOh7seC3JJC&#10;vVItvtBOivA+Fu6h/H5spP/xcO+Dge5Rz/6P81tjir//zZ+N9Xzw04c/mRx6ONb/YGrw9ljv/Zkh&#10;eL012gPMjnQj5Mc14a6cmGTP1KNAJygi6gCk46FNyXrwiU+SJRt5YdhdhbS7JuTQSaCLiB5ksUUc&#10;oKGPHNzGEkK5rhTc2IqhDwW+HoBbY4C6lCCmAzQkElZwG8UllgbUWcJ6jN87Qgkc2jqxk9glw45d&#10;NZQg4J7aADPqmXLUiExjVK55AZFpjFgDoH47K4K47oojNkGHRW7d+Fl4PVbEyKN513LxiHTxiBDo&#10;SLPjl1dXBG7hEacuHiART6Be1zPyjgRh5AENHY/CvUbHyAswDVU7IIbUKEMqF4/g5RCu4HlbGPnK&#10;ysIa5Tjj/NqqXAXFyxfY7XnK+60rqyzN/MbnX472em5nyLod/s/vC3zhUOjavUFr9oetPxTpfizW&#10;OynO/5DV41ikb3JMcPzG5148tL3FltPZYFc81/wz8qi30Hxhm2QWBZXX0sxa+7WGysxq26WK4jdr&#10;yi7XlF0FrlcX1JTm1JUXNteWNdbaKsvy7KU5VeUFQGVFaWWFzV5WVGYrLC8vhLdTUVFgs+XA+ivK&#10;8mABUJaMvEkpj25ODTo+TdNnEl7BVUQpgUh2Cr5NaJDihAaAQdu82i51PF0OEdSpAKbhFMwkcAgR&#10;EWijBMe4InDnwQiHjxIGQxxcthqTaZoqGdpcoJtHPRGtOiC6APl3TRSfztqu6ng0+GjkbZlvFF55&#10;g4x8ucPI/+XZ5PANf3I0PvhIrP/u4HXA8Vi/fWFuiV5/ssn7Y5u8ntnk+9wm39WJAWtf/9aXWypz&#10;6dSa4kJlf5Rdnf9lV9w9AW0mZNItYS+8iiJeeUC+8BqgHF+jc2oNGXlgIbj4TsMGxOkbAQ0Ofcfx&#10;Dw4PqhME+PeKQ0FNI7+g5iuy56S8oZF3NKSUpwZASt0pNIUQCSTlsUFdNSjTARFHSLVTGmp3gqfx&#10;UVLtoqtHizPIv+uBaeiv1fmktj+iqNz60tA18oBwzWJUYCbHDHS5FYH8Oyl4dWRlEQp7yaiNvEuQ&#10;DRfx5UOVzUNGXk/KPz5Zjxr9qTbys+MK1CW4kb8zz+zw3Ck0riIUvEAId6cIye4SQscD0w64iCeE&#10;kXco8kUuHiHtTkwzMDIx2Dw+cB0ZczA+2AzBiZ7rEzebFHquj/c2wyXgDTr2BDbtxuRgx+yoYpDH&#10;ettmh29O9reP97beHe9+d3bwZ3eGx9qq3/jHvzmzOz5y9R9Zn/sf6XGhJ+NDUqIDzm0JBy5ss57f&#10;ajmbEHYuMRxeychnxIWcSQxPjwkC0MsrR9M4SI/wTw3zmcPinRbpmx7llxrtlxLlnRbjfzjEDSKn&#10;4kOTwr2PBXulWgOgkR7hezxkw/Gg9Z/cGnkq0j8jIuCTW2P3eqw9HORzdlvcm3/7xVudzf/1/oPf&#10;vHPn0ezInfG+e5MDdyf6oXF7rBftPCpyIeXRmBtLcz1wIq+GoJGHVyxLP+WqiZj7xDBv5NGkL9PF&#10;C/OuRmh0l+AWWwwBfPTpAb0wIOIEJagR4tUlUMuKIEDGVozy+OOAX4tDCaSMuTjGNuUAYjrARzUT&#10;lgbtv6i/ZHhNA8QssQMiGaFRDk4kw65GqHaTkKQ2Zgn2mabQLHTHNIoNAVPMGohkNfyK1CbUb2dF&#10;4AtYccQO6LPIrX8oRp4UfEtLrZaLR6SLR/QEuogvGSoImHHxAEl2jlMj78ipmGfOyJuR8tDWNPJc&#10;tRMGo3NDKhePaOp4QUVFHhp5x+iCka+vnDPy1ZX5NTUljY2VLU3VjVVF1YWXNwVtSPR5dmfAC/uD&#10;Vh0OW7cvZPX+sLUHIzYqUj7a56DFXflJIYvvVu812wI2Fl/814m+NkVsKUJKOe2hkj0LLwwX+S9H&#10;Qk5FUT5QXpRTbctrrC6sh9WWXCsvvlpXXmgrzC4pzLLZchThXpFbWZ1fYrtmtxfYSgvK7EUVlaXl&#10;FUUlpbk2uFx1UVl5jt2eM2fkbVnVpcrJGPgELl7RGNRzAnR8mqbPKXzuirDM+jgFPSZGbA7fjVoT&#10;GiRSoQtBRbkulvIEBjXhOTAdq2EpDibzCAlcxGBoBSF9TFAcBTo1zIAVRJAreIQ8uzEo1qlBoGpX&#10;o5lWkPl6cebrtsw3iq6+CRRnXQbs2ZdrCzL/PONYgv/aQzEB+yO8DkV4Kr/sGua2xee53SFrtvo9&#10;uydk/Rb/F2Lcn9lp8cx55Vu1xZfhC2UrUu6WogLlPSob5Ti1pjhH+ccG2jrcPexSAz5E/MTLCq4o&#10;Or5QObsGjbyC45dd9Yz8ogi7CRGl5jKMPOZjl8A/VtjAP1lq1EaeQ0Ye/rQ6tDv8vUWUrtY5Ngte&#10;HkGrDgixrgflG8xCCy+6SAP70VeS6dgVkGenNDTsBMXFKKl20dWjRQch1p2iN5HiAiG+n1pUbn1p&#10;GBl5oHleYaNuxogxfLp5RJGVguQ7vQV1ZGUR/toAdO5tj0GaP264bXcVYcwB7uvViGRXQY3+kTfy&#10;yO+HkUf/jiKedPzMUIdw8YjayBN6Rp67eATjinx3SHnU8WTkJ3ubp3ocr46n5qHaeL/ysPx4f9to&#10;b8vkYAc0gJmRGzNDN6aGOu9M9EJ7ergL7oFbQx3vTHRP32jI+u7fferYLsuq/7krYENaQsiBILeT&#10;8UEvbo84lRB8fpMF4EZeeV5+kyUjJuhUbDAw/7C8X3pUADQyIgJOWv2Vg+Mt3gCeMn8s3CM50gdI&#10;jQpIjwlKjVJIsfgfDfI8BteK8D4d7Xcmxj8t3Ds1zOtsTMjxYK+jQV5HQn22eq49Fh3y+te/NNpS&#10;9/7U0L89mH57aujB1OC9if674313xvu4kScpz1280h7swP9WAFFMen/bXBxyIMhMOgKjWIrA+mjk&#10;IQGKjPW2feSMPEp5fB0fkHpdDeQIRAI379TmDJl+HF4NF9liCOCjTw+k10WcoARgYPHpJRjRhMSr&#10;iBN6ozRRjPL4EwbdsaZBxiBP5mtG9OLLgTYfi4s1LA0sS5cQiGQE3z7fBDELoXwOzqKd5FadgiJu&#10;BpLUBpixz106upxmkTumODYEna3VHW3VkNbZriTDKwS7OpTp1DZ4xcthcXgVi9d8R8sHrvX4wE1D&#10;YHPm23WLXyVLM/KAq0ae/5orWfiWllqm4AXSxSN69pzHlwOv+fiNPIr4ivp6ylFmaXr52tpiMvLY&#10;FQjhbszCRJWLR4SR5yKeWGzkC6sdCp70TU1FHnTra0prKkvqqm1tDfabjWVf/HjqjtANOwJWb/d5&#10;9mDImgNhaw9ZN+y3bNgXvv5YtM/xGN8T0f4HwzwOhfls8V731xfSuurKrlcVV5bNGfkKFF42hfIy&#10;xW1xEUZte0l2ZWlpdVlZpa3YXpxbWZJTbcupsefUlOU6zp/Jra6A7Sqx2bNLbNcqanLLyrPt9rzy&#10;cuXpeMBuVx7tt9kVKV9Wlg3AtaAsGvma0hxAz8iTdyNwYQQKPqeIWYRIWz6iPveSHDFLwHNsjufi&#10;uUvl+puEOKRxsIIILihXR3FMwGrYEIggXXQJoPbVQyQLeCbXyiJuBs184eIBTeeuiVqyA8pQpuLZ&#10;CTTvIpmCkFCY+VpJ1hvFmW8ov+yafaUk8y1b5lvVeVfT92xK9F2zJ9xzT8j6E3HKY/L7wzfuDd1w&#10;wOIe7/4n0Njivzra/ZkTWy3Vua9V5r9ZVXK1rFD5NAvylDeivNkcxcjDkqALb1bsKjYgDq/4iQNl&#10;BVeqirPKC67a868oJ9UUXrMXXoWG8iXVMfJ4ty8E5+9eug8xQjmYT9C3G/4oqb/vPJ8PIfgngvw7&#10;NLAIRcjIVyqndS0YeUAx8g6xPu/c53Q8YMbIA/jHmQS6HqjUoYH5NAWDFBdB6nK4cwfIwnPIs1Ma&#10;dgke55BqxzTq0u++ClpUrhwRYn0JiIImEUKcQLUtgmYwLusUZtVdpZQw0PF4QE0zU9jcOxvD65iB&#10;Jq64JafFU2V1ZGUR8toAMvKAGFo+WBwQ8RWB9LoB6NNFEBDGnMy7HiLfVVCjPxYjjwjPbsCdiW6E&#10;IkLBO0Wx82M3hGpfPkv28mqEfDdgenDhdS7imE62ncy7HqTjBejfDRjvbyHG+pRD5BdFBubgwbnK&#10;gx3I1JDyBP3s6M3bo913x7vvj3c/HL85eaP+lW98/lBMYKLPqi1eqw6Eup/fFnkiwjcjLuxUvPJz&#10;r2c3WV7cEnFhs/VcYrii6RNCzyWGpkb4ZMQEnIwLTInyzogPSovxT7X4pln94DU5zBtIjfDDY22U&#10;A20cbUQ5cd5xAH1yuHuKZWOq1RNIsXikhHspvwSLh9RHBR0Ict/ls/ZwuO/L+zZf/sYXbnXU/2Ri&#10;8LcPZ9+dHno40f/OrZG7k8rD8lPDN/B3XycGb4z0tk8N3hzv6xy50Xp7tMdh4RfvsLIJbeOD7Y6f&#10;z8VT/jsIlOxo5NHCcxcPQRhVnP486N8hn+I0/SlEWeeg458r5l8Vqz60SLJz/47vjkNSXph3jlDn&#10;TuFzhb9+akGHu0ygjpCtS0b4Wb34hw4ZZ4FIWzL0xk1CnwV2RbXlw98aXXQJFxJbBF007NDmNSGO&#10;Gp1bdWJJRr5OheKsHUOKub7RXtvTXkd0t9cIuD7WAhIEIqH2ZmsNokjntrr2duVhbfHa0VqL7Y6O&#10;+q72evGKOV0dDi/fWQdwYz63+I5agMcRfL8ckYBQHBYM6+TrXx58Z2puzq/QodrnoP1xbJFDnbc2&#10;LHrVo63uZiuwqAKnu23uw4UGdB3GX9lkPWCTBUKsO0WI8icDmn3h4pGmpipNuGFfzIKL56qdd+ed&#10;u63OcRCNGoyTkSftjl5eE3LugqqaYqC6tqSmrhSARlVNIUDmnaApPIheXk/NA9WVeQzlvBqFyqK6&#10;6pKGWlu1La+5uuRGg+3qD//x2BZLgu/zO/1W7fZ7/lC4257gNTuDVh2M9jgU6X4i1u+I1ftgmMeJ&#10;qKBEj9X7I4KKL/5ooLVOOSG6NLehplT5VVVbrt2eU1Jyrbw81+Y47wKoLIEExXZB227LUoxbSZ5C&#10;aY6DOTtGKHUcnt2BIvcVHMXncERQ/Sv2f34iXAihiAClmwgC6PXMw+diTUSkEWgSsc0vx4MUx2QO&#10;xgG0nBiEBnXhFcEhPTAHhXhx/iX0xehVUaRCA0dRs1I+NgBRhPINoLk0Sw1cHcHrUlkRFNB0gCLY&#10;4BMpKMAcAN44oY4gtFcAJmAEgzSEYBfSSLULcCI0yKdjkHt2Gi3MeqNIcetvFGe9iRRlvwlBQAh6&#10;IDdbeS3Ieq0YJl57HbDlXim+drEi97Lt8qsHY0N2hXnsDFx30OIO7A9bvz984xaf53YErN4RsDbW&#10;408TfZ6P8nz21IGE8pxXaosvVxZfsRfBNs6936I82DT4UK7QG+Q7ie8d4zhEn055kWLhAbgH8BVv&#10;SPU9j10Rx7bo4lcGUUcwyL+bCAp3bFMmxdG/q+Gj3NSrwJwcFO6k7zXhIp7gJn0J1OsYee7f0ZVD&#10;A7ua1NdKRAJC5h0hQU9wHc8jpLwF4mh4AuKa4ChNp3w9KNMAbsA1gxjnbaxMETVYxDjHDCrPrkEL&#10;omj30ubGEmyQBL/eUNhUX8CFOICj/Lx4PrqCcDMOiFHz6FWguECkLQHjOkJAC5f9+wdKf/5+1f8S&#10;gEOo17lt51AFHuRu/TEhhLtTPkwjjwifvnw+FCOvB9l2bBjAHTFH+Hc1dKA8gMKdLDyHdDyiVJ67&#10;tMMXO6T8zAh8HDdvj96AO+H++I3/+tndWz2N+T/8x08n7Y5e+8eb3J+5sD0qJTro3ObIo6HeGXEh&#10;FzZbU6y+FxIt5xPCT8cEvrzFejou6PymsJe3WZIiPI+GuaVG+6RH+Z2MDFCOr7H4poQrv/WK8p27&#10;+AUdb/FKsXikRXjgj74mWzyOh7odDVY4HOgGCcfCvA4Hux8O9tznt+FQkEfGpohXv/z56c7G/3gw&#10;+/NbY+/NDD+aHHgwNfBgeujB7PDEYOfdqaH7MyPjfZ0zwz33J4bGex37jMf7AGyfHTp+gQUv7/DO&#10;qNS5kUcUi611Xg2P49ynFlgerlZZsEOvaxp5TEAm51mYwhy6GiHcncLncuv9NEMmd5mQTl0m5Gq5&#10;ohXxp4E+lYtHRNqS4e/dDOKDENVWHLquiJuHdgyNPG4d1cQ4V+pLgwloEvHEgphGazxntFHdPhEj&#10;r6atTTHyQEeHouAF80O1wGMy8gQsGNbJ1788+M4gSpx0PMD3x4mCFyhGfmG6mu62WgK6aOQNpDzu&#10;M0cId6dwUf5kwOfisSF0PCBEPNLYWKkS8cQiI4/oGHlFuGObQ3FscOFe7aKRV5T6vJEn9Iy8Jk6M&#10;fBWK+Bw08pWVhUBVVRFQXVFYX11Sa89rrCzoqC9rqcy/kLRnp8Vzm+/zewNW7Qlesyd07ZE4721B&#10;L+wLX380yvOI1fOwxetgqNfeYI94r3Xf/Pyn+65XNZXl15Uper2k4GpZifLQeoktE15LS+c0GVpy&#10;VGBzRp6JMz3QmiFiaMnoVUOjZx4xHYHKIo0QYpEHRZwiNIpdxMacO7QRatMQwYOYQ5K0MPdibuZr&#10;OddehdeCnDdJsOIomlY+Bds8gjnYNkA9UQ06XFwAxyAuIgAEoRS1KYfXV0MemdAMwnahhgYwASMY&#10;pCERh43VBEaxgc4d/TuQt/ixd0DR65mvKzo+842SrDcBxchnKjpe38i/lnv1x4XZr+KoLfcKzKou&#10;uFZ66Udbgz02+605YPE8HOG5L3Td/rD1u4PX7QlZv9V31Xb/NYk+z28NWrs5aP1nTh2sL7lUWfRW&#10;dfHV8uLLZcoh8vjWLgFFecov4gKwD7jDuOEURHDnEbr9CLwn4VuDNzZ26T6nOEJDNJGGOPRNJPD7&#10;zkG3LoLEYr2+gDkdv4CQ73po6ngCfbpL1C9+HB4hHU8KvnGFjDzAjTzA5Tv5dy7ljY08t+fmMT+d&#10;MvUQBlwzCPAg5mimEWZyzCDkuybCyDukPHr2wubGgqbGfEDt3OdzHqOOB0iRG9htM+hVoOICkeYU&#10;9RTjOqiVuY/+/UYYeXzv6mfzaZQLd456SKjzx4QQ7sZA/tJPrRE6nhDC3SnCpy+fp8rIA+Tcl4hK&#10;wasxNvJk4Tlkoif72xcYbIMFzwx1zA533hvrmu69fqun8bf3Rx8NtFz99pdf2r9pm8+a0I/9f7e5&#10;r8qIt5yMDzth8TudMPek/IVEy0ubIzKi/NOj/M4lhp6JDz4V658R45cRE6A8NR/tnxbpmxrhA69A&#10;UoR3SqQ/khzhR0CCw8h7pUdBpneK1ftEmMexkI1Hg92OBG08EeaVZPWFtLToQACufijYa6ffxnN7&#10;N1/5p7+919f+n+/c+uWdsXenB+4M35wdvnF7XDnBRvnR17GeyaGu8b7222O9uKtzFn5uN6C7cIgN&#10;Qv/1APfpaOGpC5DL1gOni1lPFQs6vq99rL+du3gEjTz38tzIwxQu0DURwt0kOJdb76cZMrkmUU8h&#10;OftYIZP7NEA2WY3IXHHEthDisxCznjZou1DHo5Hnu4dDQq+bQUhnwvFQtkDxzo6hOSOPkbm4jpHv&#10;0pXUJJoJkbDIPne1z+l1oq2tlnQ8IFy8GjTyGl7enJEXowJaMC1+meCei/1ZtCESacmNUU1fBC0D&#10;u52t1Z2ttR1aYDX6FAgh3J3CXfnjBl28gZF3nE6j1vFCwQsWuXg1XMoLUMELDIS7MXNKfRlGnnS8&#10;UyMPDQWHkUdqKouqywvqKwrq7LnNVUWD7TXf+8bnD8QFbfdfk+D2x/vD1u8LX78/cuOusLVo5FPi&#10;ApIi/Q6H+5yICY7a8OyxTZE1uW81leU1VhSWl2ZVluWUl2XbbFl2e05paWZJyZw448+ti6faTWIg&#10;3VwCvZsIAlTfVUzWQY0oTKJBUHQpYlMZduoSGNeEDCm0i/MvofCF16L5p+PJoqJmFbMEXLmaBMua&#10;h+tdddwgotlFUByTPuZdRDNIkl1EMMiHoI3OHRsuQSKegA+IjDw+Jg+vaORRuAOk4+dRjHxB1ivK&#10;0NVXi7PeKrz6WlX+1Zwf//PRRMsW/7U7A9dt8X52u99zh6wbt/m9sCNg9VbfVUCC93OJfi8k+K/5&#10;yp+dbKvKqSx6q6roSnnxZXsRfHC0dZfRyONmau4wBQH83MVtSfcq3ecc9beJ8mkuDXFgCrl1PYyN&#10;PI6qcUh2fObdlJGnc2wAYeE5ei5ejZDsetTrG3lqkEwXXY7Q8YBI4Jgx8gIy1AI9dU5xNSbTjIG5&#10;wn0bg5fjbeMKZnLMIOS7AdzIN88Ld2hcbyoASCUTpOMx7aMF6vIlIOoQ6iHjfGGi/w+BhDsghgRC&#10;u2vCjfnjRjh3AzB/WUZeRBAh3J0ifPryWSkjz636cpgT60tG5d/VcCMvdDww750l3MhP9LU5UIJ4&#10;5P2dkY5bQ23vTNx4Z6zrXn/zv98dfnew/dI3vvCXSfsS3Z8/GOqdFhN6NEw5xCY1Kuh0XMgndsR8&#10;Ylv0p3fFf3pX7Jn44PQov9NxAWmR3mjkUco7DpdXftlVISqAG3loQEQJWr3TIrxgYmqEF7SVp+at&#10;ipo/HuoJJFl9TzielMdZh0I802PDdvlt2OK1OmNr1Ctf/dxka/VvH0y8M9777vTAuzPD9yb67k72&#10;jfW2TQ513RrvnRm7iWfUOLQ7vP1FFh5BQU9GXvhrYpI9Wk6ICOl4PNr+KYS/CzTy+Mz702DkEVLe&#10;Ty2k1F2CTyT/+wQgV/vhguLYAJH/xHgK90oP3Chy8ajjqUFAV9h2M+hL5zkpzJgbIl0LbZoodDzA&#10;lS6XvPOgZeYsSqCJgHJ2vOMUGhK+qOONH5DndHY2LMfIiyGBWPmKgHtOm9PlOEPfANTiJl8BMV0N&#10;rIHayiH+KhePYDUoKxDC3SncmD8+uIvnGBt5x6PxBk/HKzQ12TUVPG+rjbyw8ITxI/B6LLLqDiNP&#10;Ut7RXjkjP3dqjYaRr68ptZfm1FYqUr6hIr+1puh6Zf5LSbu2Ba7d6vPc7uB1u0PW7Axds9e64YDV&#10;7XCE+8GwjfsD1x2B/+EXHbjFb13Ehme+95XPtsH0stxqW05TXWmFPaeo6Ep5eS438vgrjnOWzdDI&#10;k1wTCA0nZpmnQudxe6r8mMD1m4cvSQwZYGPSU43aiaM8hSAf5Wl84oqAZY3hblfgNEc9qo6QOncJ&#10;NOyAQQSLQwT1OjXMIEQ8QIY9/9prZOTndPy1ORcPQ0BupuDVvGuv5Gf+GBJyr7xSlHmx4MqrtUWZ&#10;l77zjQS/9XGez+0KWr8rcM2e4DUHLW7cyG/yfSHO+9koz2e/+YWPt1flVxReLC+8ZC+6VFoIdwVt&#10;o3JqDb5ZALeXdpi6AryREH7H0k3OwZuffzcxmeZSGs/BhhDr2OVQnHKwC8B0HuRwHW/GyFcqv6Kh&#10;4FTKA2ojT6aeD3HDTm2T0BS1kUcoODfkipFHNKW8EPGIwXnxy0R4dvNQBWHA9aBkmohdPXgaohc3&#10;hgoKhI4HhJEn9Iz8Rxd05QaYydFEfRUe4eCZLQg30TxuBj736YcbeZLy6gi8LyHfNSFdDoghgucs&#10;B6HdNeH5K/bLroQQ7iYRVn05LNPIC5++UiyS7K6A3twM6NmFjgdIwc8l9DXjcfMo8af7W6f6WoDx&#10;3mYAtT5Umx1pn+5vnh1sfTB24/5wx6ORjp9M9D4aaJ9urfnOX3z8YJjfdp8NO3w27A9wPxkXfibR&#10;enZTBP64q/K8/OZw5aF4q8/puKCT0b5pMb7psX4OAtJi/OH1ZFygcsR8tCLikyP8TkT4JkX6AdBF&#10;aw/gM/Uo5ZHjoe7JkT4wUXnEPsr3VEJwekzQ0VDP1Kigg8Eeu/03pMaFfXz/lje+9rl3BjreG+v+&#10;xa2Ru8Nd78wMvH175OHt4enRG2MDbcr5PIOdUwNAh+NVQfntU0dj3jW3O0Y7IFM8F48Kmyw2Rx2H&#10;Lkx5Oo08XycxPrDIsEOb4Eaew/P1EJLdJUh8P4WQUl8mXAFT+zHBle6HBffFeogpT4ynaqOMgV1C&#10;/87pWfzDrQhX7QLul9UIxexgTgo7WIgvtsZQthFeIa528QhZXYV25Xh3BdXT39r5jpNS8OlvmNXh&#10;zMh3djYg2CUwqGfk9dDfmUXwxa8gi3X8HOwXXJGF/Wlvr2nrqDH5CuAP5JrB8YC8rpGnD0IghLtT&#10;hDpfcYSC52jp+AUjP6/jnZxXI4w8KXiBeRfPEeZdE2nV5428kYuvKVjAEeEuHuEWnjN3Xg0z8hVV&#10;ClVVRRVleTVVBbWVBQ1VBQ0VucPdjRe/+3cHo/13B6/b5vfCZr/n90du3BLw3AHr+gPh645Feh6z&#10;eKbFBiTHBh6NDojzeD5tV0xTydWmsryq4iwoYrdlFRdfxaPk4RXdGf5+45w7w8PfmYAzA5o4TRnn&#10;Eujd1NCFVhxauUssbbptsUDHNgYpjoYUjSpXpdDGCE/jE5cDVjMDil0DTKY5BR26eci/AyKCXSpL&#10;cUBodz3IwlObdDxQ4HhGnlw8Ymzkc6/+OO/aj5ShK6+UZF8szb7YUlH4+je/Gu+9aov/2h0Ba/cE&#10;rzsQvmFf6LqdgWu2+j6/2fv57f5rdoW6bQpcE+e/+l//4fPXy7NLc15VG/nSvCsluQvPyAvw01ED&#10;9wDdaeKmBehuF/DvJqTBXB4njU5gBCCTThGChgQwBBVEkDDv4hFh5J1KedLuANfxCA2RYVdHjKln&#10;Eh/9O4p4DtfrZlx8EwMjXMpTQ+h4RAhxQghopNUVcy0KmkQUAdB087aAMjGBGppQ5jIRZQVmjLyi&#10;j509Ba+ppJ8k5hdAmWpMphmgrsAjHD2rzuNm4HM5ThMQk2krCPfvCBfo0NVLQ3gyN+A8zuE5jwNN&#10;HQ88LUYeEGJ9yfwfa+QRoeMBcvEA6vg5Ke/w76jjJ3ubAZTymDl8s256qHVmuO3WUNvd4Y5bA613&#10;B9ven+z9t1ujv7s3NdVce/mfvvIXSQcOhftv81p3MNQ7KSLwwvaYc5sj06IDP7Er7lO7YtKj/M4m&#10;hKCLPxnn7yAQdfzpxBBsp0YFJEf4JVl9j1t9gBPKUfKKhafzbdDIJ4V7no4LUhoR3qnRfsctnsfC&#10;PeD1SOjGE2EeJ6P9YdaBgA0HA922bHh2s9uzF3bGv/rlz74z1Pmb++PvTg/cHu6EGww+hfuzg7PK&#10;gTY3Z4ZuINODXQA15ulUHpAfUB6TJx2Pwp0QYprAoXHV78FikacHWrCAG3bS8YCmkYcIenOaognp&#10;9SUgJPhThRDrS4D8L1lgEVlxuNL9UODa3QAx6w8IcJeEeQfQs4uuASTfNRGW2QHpeGAhzpQxdBuQ&#10;G+31ypnjzow8inXEMTpnnPXyuXHuYDoeQfMLDa7dCXX8cRh5vvKVZm5zDJ+Ol0beJGaMPIp4Qoh4&#10;ghS8QAh3pwiBvuIICw+gf6cG0dRU0ag88y50vBMjr3bxJN81ESIeEBZeIPy7YEGyz2PSyFdV58+h&#10;cvGIEPHEgpGfixSWVxYolOfX1JTUVhdW2HNqK/MdeqKoo6H4Sy8lBz77f++P8NoWuHpHyOrdIWsO&#10;R7gdDF931LIxKcrrSJj70QivA2Eeu4M3hq7+n6//09901drqy/LKixS/Vul4QL6g4FJFRd6cKXMY&#10;ebRpyzHyPIKVlwOvQ2VNYnIKLpuw6UtJEVfPJUQRasMrl+AY52CcDCnZUgKDPI1PVGMwxMFSZhB6&#10;Vw/zmQagRic0gxzu2UWEckQc4NpdE3LxHK7jEa7jC66+BqCL1zHyr+Vde0U5uCbz9ZzLPy52nD7f&#10;XF7wrS98eq/VR/lS+z6/w3/VvtB1e0PW7gpau8XnuW1+q7cHrXMY+XWbgjZc+sHf1ZdeteW/XlF0&#10;GY08nVpTnHMJ4O9XCS7eWzXwkeHNgHeU+jbm3xpNMA2/rdywI3pxNUK1cwxGzbt4ROh4p0ZeKHgB&#10;+Xekjhl57KpByc678IrJOKQJ2XY9I89z1EYeIClPRl7zYXlS4QIhoJeAKOgqopomqL81u9hWQ8nL&#10;RJRVI4z8vJSXBlkTMtEckfMEMHN1nqOHq/mcpvoCbIgK1BWQoRaQIjeJmE6sVM7jQ23YATLvxvAp&#10;aMB5hEOK/DGhqeOBp9TIz4x08q5LPG1GnmoK1W4SIdydorbwHHLxxGRv01RPE7wC430KmKOUwtee&#10;6xN9LQ8meh6MdU/1NE/fbHk41P1vt8bfGemebqu3vfbdTx7aedDiG732T3b6rkuJDkqO8k+PC35x&#10;W9T5LREv74w6lRCYER9wOi7gTHzg6bigjBhoK7/+ejYh7Ex86KnY4LTowPmzawKUQ2nCvJTz4sO9&#10;U6y++KOv+KQ8/r4rNM7EB0O1k9G+KVbPYyEbki0eB/1XnwjzSI/wPRsX/NLmiLRI/8PBnnv81p/a&#10;GvWDL/7Z28Ndv3k48cuH4794MPZoZuDOWM+dsd7boz23RrpRzZMxxwYyOTR3wDr6awMFLyAjD6CR&#10;fzrha+ZwC89BI6+G1Lmw8BzKcQmhv582hFt3FSHKHytC5n64kHNHxOjTyQquc6XeODl3Qqh2Ag2y&#10;CBI4aozQzXrcaK/taq+/0dGAQLuzTddNz+ldhzUGIBkRaYTIJ0jEC1C76xl5EQS4l0fEuyPM7Alf&#10;M72FFQFr6iE2B8An381jbOSFjgeEiAeEghcI4e4UIdBXHLWL14OMvHkLTzh9EF5zSMh3TYSC50jP&#10;7gAtvIGLB2qq8gkh4glS8II5I+9oV1Tll1fmzRn5ygLlnJzqwsryXEioh0ZZ9o3m8vzXvx3t9cye&#10;SK/tIWsTfD52JNrzoGX9ISB0bVKUx1HLxhPRvsdjfDO2WRM8nvnyiymNpVmtNSU1tuyKkmvVlfll&#10;pZmFhZft9rknTxcZeUPQrImgAZi/BEQF6goo3wAxhUCHSNjmFSSiN6SOIDyZ5CZ1MQcaXH2q6+AQ&#10;QBNRheMsiNB0DNIsPhehITVUhLoAmVlNSN2aRD0LI5p2GIOkjzWhTD3IsJNtJ2CUx8m287YmQsRT&#10;ROh4iJCRRx0vjDzCjXy+4zF5NPIwseDKq3VFmX91Pjl09f+zNWDNkUgv5QQqi9ue4DXb/VftD9+4&#10;K2j9tsC1W/zXxvmu2mn1LnjrO3UlVyqK33I8Iw8fImz1WyW5CsU5FwFsG1Oad4mw5V8Gygqu2Auv&#10;cjBSXnRNIL5KBH7jSK8TIohpmplCtXMcJl0GkXnPLiP6zIl4NcLFI8YK3hjS7hw07LwLr5SPo2pI&#10;rOuBadzFI5QgjDwijDx0hQcXCA3tEqLUSiGu0qoy8jyixnh0+dAaAJLy5OXxSfnrDcUGz8ujcVZD&#10;mSuO3lV4fMnwgkuo2VRfgFJeVKCuAM2ykNQAt+RmENOJlcpZKTSvRW4dd8NVSLsbIET5iqOp44E/&#10;GHkJmfQVgddEvc5tuxnQs5vHZSPf3agwb+THehtHe68Dw92NQzcboKDyLgbbJ/tbIfn2cOedoRv3&#10;R3tme9oejvQ8HL7x9mj3w8Gu8rf+9Udf/ovDEf67AzeeiAk6GOqVHBt4flvkyfiQM5tCTycGnU1Q&#10;4Eb+fEL42YSws3Ghp+NCTsUq58+kx4QAqRF+yRafpHBv8vL4sDxwMtr/VGwgVEiL9AZORkPENyVK&#10;aadH+RwNWpcU7J4R4ZcW7gvFz8SFJ1n9t3qu/uSh7f/65c/01Zf+ZKb/7nDHw4n+exP9d8f7UMqj&#10;kZ9y6PiZ4ZvA9IjC5FDXxGDn+IBi5EnH45PvBqCFxwY38k+hmqc3RStHhIgnuIXncIcuRDzBc8wj&#10;DPjThtDrvGuG/sf/ODzCNe6HDvloQiSsOGI3CJFmzAquU/3el7AegEQ81CEj391Zjw21cOdBDiUY&#10;I4yzHqTjXTXyAOQDIo1Q5yPcwnPMGPmurkaKCx0PiLdGmNkQWjDA38XyobKaiM1RmPfsZl4RUZMj&#10;dDwgdDwgFLxACHenCIG+4jxuI69+NJ47d2OEfNdEWHjOItU+D+n4ympFrIvRlTXyDh0/Z+Sraort&#10;FUpQWVtVvt2W2dZSUV+ZW1dy6aufzgjf+CeJAat3hK7bb9mwO2j1/tA1B4JXHwlffyTcbX/IukPh&#10;7kciveLdPrYzZGPWD7/VWWu7XlloL7pS6fh9V2TOgpUoUh6FslBsAlJpgGacB3ncVUQR3uXwKQaI&#10;WQi+X8LGzDigN0QRMtrGcYxQHMU0RkRlBNM4XG3jXAwCNEXMxS7UpwiBE0WX19eEEkyinoURtOc8&#10;jhEOqXMAI8b5COYX6Bh5Uupk1bGtB8yCV0gj545TyMIrz7mzIVeNfN61V3Ku/KjAcY58SfbFgiuv&#10;1BZe+bO0g9b1f7LZ+/mjUd57Q9buC1UOrtnk9cy+MLcdAWs3+b6Q6LNqc9D6Y1ssNYVv1hZfthe8&#10;VVZ42aY8HQ9btMi2o5fn8DilGUt5aCNCyiuji78+0BXfOPzDIro8iN9BHke4VQcoUuX47VaK6yHy&#10;mYJfBLftwsgDfJTj1MhrJpB2R+eODVTnFMQ25eOoJuTWNcGcRpWUp4nCxWOEPyaPbeG7NRHS2Tyi&#10;jhmu1xYTYkgNXAINO7URvLomxqPLh9YAcCPfet3GjbxDyi9SyR+WkTe4ihjShIw5IeZSNcDglB7K&#10;FyzNyCNkqAFurs3A53JWKmel4NfilxM7gN12fUdPOQiX75oIUb7ifASMPCDc+tJYppEXQpxAq758&#10;RNklwy08Ryh4Ak+NR7iRn+phz8g7ImjtibnpSnHlN2Dx1PXZ4Ru3R7vvjfbcH735cOTmo5Guyfba&#10;DnvWV19O22vx2hXkdijCNzkhNDUhJD0uMDXa73Rc0Kd2xZyNC04J97qQaDkXH/ZSovVkZMDZmJAX&#10;N1lPRYdkRIdc2BR5LsGaHhl0OjYsPSogKdw72eJzIszrWIhHaoRyrLzjcHnvFKsngFI+OdIrKcoD&#10;SI70SI30SLF4JIduTAn1TLf4pIR6J4d5Hw723BfgdiIm6OMHtv7oq5+91XP93emhn9weuz/W+/bU&#10;4MyQ8kbuTPROD3fNjHbfGu8d62+HV6Ux1Hl7emC0rw2F9SQ7qQbNNbYFmIPJQn/z7pMEF8Yj9EYM&#10;ENod4HaeQ9p9dLDjo+jfxTIIkUYIsa6HZj7p4BVEFBfeltLUQybh7ngJ4HS0xtSmCCDyf8+gN4td&#10;zc8CE/Q+IzGFCuLu8a6BahdDgHqIIohQzGqkJp5/yB3gRpj7XA7P4SwUNJfPLTyHjDxC5r2zs8kB&#10;dRchpDwg3rVTaPfwXeDbUUPvS8QREadkI9i2kxxXuvOS3eQrFRFQTQP0zHtL2wK6OS3alhyhIZFp&#10;HlGHwDjX7saoFDwhFbwQ8ZounsQ6dkUOjdbUFFGXVDs0eAKBo3pxXRwuvrZ6DjLyaNjNU1GZq1CR&#10;p5wkw4y8vSLfQS5QXq4kVDqUTWttQdar/xjh9eyW0PWJfs/tDFq1K3DVvuC1h0IV9oeuOR7tccTq&#10;fsi68Vi0T7zXs587e+Jmva0J6hddLi++WmHPrizPtZVcKy/NASpLsgi78nOvzg+pQLiSA0i9oXQj&#10;7+YUV/OdQksiqD6t2TYvwQEy1ACPC8zkGEMVeB0RFKDLRsSQAfyKfC6/IgTJdGOOGjFK+cZwG87h&#10;EczEshQE1LM0oUtwuFLXjAPo0PXAHDLvpN2pQW1u2AuvzR1cU3BVORoeyL/2Gp0jj+RdfZUouPZq&#10;3pUf51z+cWnepeKsN3Pf+mFDSeaLx3Yk+q7eGbjuQPhG+PIetmw8EL5hT8j6XUFrdwdviPX40+1B&#10;G7YEbzh/ZFtD6eXqksvlhZfKCi8DjiNr3irNf6sk72JprgI5d5Ogf0cpz9U8F/EA/sc09N/T0FeJ&#10;oC8ygn8N6A8CdTUjasizk2QHqCuSERoVyQKh4IFKxzk2QsETpNoF6NBdBUW8GdCwm6fRkKaaIvLa&#10;3NdTkHttTTTThH12FVGN4zSHElYWqs9NusjRhCaKeGudA1aNg0aeIyQ16uY/sGRQQHNJ3VyfB/DI&#10;0wzX4hx8XyuIZn3qCv9OCD/+5PmDkZcIgb7iCLHuFG7bzUAKXqBn5NHFGxh5YL5Im4JDRiu/jzoM&#10;uw13Ts+9sZsPxrp/MtP/9vjNd8Zu1mS/+uUXUw5E+VnW/RH8D68jVu8zm8PSY5RT4M8mhL28JRJ4&#10;KdF6IT4c+PhmpX0qOuRsXPiFTZGnY8OAM3HhGTFB6VEBQIrVF9V8muOHXpMtHifCNsIrGvmkCM+k&#10;KA/4v9nmpLzVMyXMPTXM65TV90SQR3KIV3KY75FAj4PBHjt91+0O3PjigS1feDF9pKPu7nDXu9MD&#10;P7kzcmf45u3R7tvjPbfGuu/PDM2Mdivn1YzeRCc7MXIDDTVK9jlbzYw8b1MONoQE590niVgMtHHZ&#10;uGY9hI4HhIgnyMgT3GubhxT2Uw4ZcKeo88muriCiOJlchNLUQyYh5wuIIQP4LERtkBEx8fcMer+A&#10;GBLofUD8s+PVaAOpTW5d07DrDakzuV82ZpE1XiEjL9IIkUag2xU6HuA6HmDa/bEbeXjlO6MJf2ti&#10;SA1P1kNsCyHSnCKmE0K+a0KqHVhk25mR53GO2pJz+OjKgvVN6nhAJeIJ7V9tXbKRpyEBuXVoYJdY&#10;0OuOUc24Lith5KsqHDremZG323NQykP9hqqcntay1P3xm0M2xPs8tzNwzf6w9Ues7gdD1uwJeuFg&#10;+LrDVvjfkO7Jsb7Hon12B2/YFOB29fv/2FyR1wTLs+c01hYrD8hDQWbk512bC0ZegJbNDGKiMWX6&#10;T+5zGyhQ54h827yzBtBQk7DWhHKMEbME6mQRUUM2HBGjBlBx9UQcwjhpdOwKaIjSjBHe3BiaJQS6&#10;SNOEktGh87YA4mjSCZEgRhHU7mTheQTgOl4x8llzD8jnX1GEOxfxmuRe/hEaecXaX3m18OqrlbkX&#10;j22xbPZXDo4/EL7hsGXjwbAN+4LX7gpUDq7ZE+K2xecF+D8MNwWue+n4zoaSq5WFi4w8UOqQ8rY8&#10;hdIc6dyNQR0vHpmHIIp4rubxrwT/HnHE11zA1bk6whECXRMxBaFRV408IkQ8IUQ8IVS7eYR510MI&#10;d6cIBS8g/04unjBp5PUQAtolRCmXEKVWiiXX151VW9JapzSEi0eEjnewoOP/YOSXjxDcHznImD9u&#10;SL5rIkQ8Ifz44+MjcI48IvT6Evg9M/Kk1AVCxBMiDeAunkD5boCQ8sRIX8tof+vYQNv4YPvkMOyz&#10;8pHdHr1xb+zmdH/z/dGuX94deXv0Rldl7g+++ufHE0N3+q/f5P7MvgC3Yxbv4+G+qdaA0zGhL26K&#10;PBMdejoqJCMi6FRk8PkE68e3xry0OSojOuRcYnhGXAhwKj4UXk/GBp+M9k+xeieFeyLJFq/0KB88&#10;R/5I6IbjUV5AcrR3SpR3aoRXisUj3eKTEeGXEe530uqfERGQavFNi/RPifQ/bvVLTQjfErD+zP4t&#10;3//qX3TXFP10duDX9ycfjvf85M7Ig6m+2+M98HamRrpmJ/vuzg5NjXXDq1DVAFl4bFAX3Tc1SIJ/&#10;uOCZPAAtjxZsErWRFwpeIFS7SUh5PyWQ6V4pUK2uOKI4mVxCL24SboGXDOljNTxNXPojDe05f4PL&#10;eY9UQWwgoefcEb04wbWySeZ8MXPxCGnxTi0jzD2vGpEMYNzA/GKDLoo4M/IcGhIYGXnS5QLNIXVQ&#10;vEcxKhDJAto6gjZB+ThU+caI7XUVLtkB7uKB5lblIfeF0RbpxwGy8ByRs4JAcbWOh65KuBug8Wg8&#10;YaDjAa7aoQtpPKIJGXZoYFet3auqCvTivDvHYhfPdbxLRr6qIlcx8gsiXqB4+YoK5Sde7fY8ABpV&#10;FXlV5VlN1dnf+bvPxvqv3uS/aqvv86e2he4PWXcsyv1A2FrlNXzdIevGpDjfA6Fue0Lc4r1XfeOz&#10;F9qrCuvLlKPkK2xZpcqT8jn2kmygohhZrpEHyL4BosvhFo9PV8Mz1dhUyhuBIT6dgnrQRE24yzaJ&#10;qECINDNwP46IBKeoZ9FKcIjMOHY5NOQUYcxdguQ4inUxqomBgkfIpKvRy+T+Hbs8gl0ALXzOtVeJ&#10;wqw3FM/Ono4XD8gL8q78uNDxZL3C1Ver8q+UXPnxtjCPLYFrdgev2x+2/mD4Ovg67w5YtcNfYU/Q&#10;hh0ByjnyiQFrP51xsMF2raLgUkWRouPxZ13RyNvy3irLfRONvEvYci8B6kh5wVWiovAaUFn0JIy8&#10;8OkUp4hAc9SMkRfm3VWEZzePMO9OEeZdjZDvmggLz0Ejv2Qpv8g+u4goxaFV6cGTRVmOmRwO5RMi&#10;wTxz02sV5p6Ud4CjQs0DzXOC/g863jXwHBs6zUYgBPdHDuHNHx/cv4su53Ebeb2yaOS5lMfMPxh5&#10;swixvmSEcHeKEO5OEToeEC6eEApeIEQ8Hi7voEWR8r1zXn5iSNkZZYsG2+9P9t4ebr892HZroPXd&#10;yZ6fzg50lGdf/PsvXNibcCDc55DF53C4b2pMcKo1AHhpc9SLmyLPxVtOx4Seig45GRV8JjbspS3R&#10;ZxLD02OCMuJCoHE6IezsJsv5TWHpUXO/75ps8UoKV06tSY3wSrZ4HA1zOxHtrRj5KN/U6Lnn6NOs&#10;Pqci/dMtfhkRAWeigzOiApMtPsDxcN+j4T7JcSFxns/th2pbrV84e7yvtuT9yd5Ho93vTPW/f3v4&#10;nVsjt8d7hntaZsd6poZv9Hc1zllpprDRaAsgTsqb2gCZ8Q8LNPK0ML5gk7hk5IVnNw+34U8SMuaP&#10;FdTiZuhf/GC7S3CBu1Kg7SUdbB4yxQT5YgAjlEazxNU/uvBPhN4dQWmA5mfHM6kN4HYBfDMFQrUb&#10;Q4oZES5YjTq/a7GO50ZYkcIq58vdsRqZ7OykcnS70MDLCRFPMM8udDxAQ4I6QLxfhG+IGdRTxNsE&#10;RAIh0tTIDWxf/MZdeUy+s33unzdImuPe6iFG+SyEu3hECHEBt/AckbYiUHH10/EGRr6hwa5CWniE&#10;XLyejge4aldH9EDPDq/QXuTWHc4dMRlXWLaRRxePD8irRDyxyMiXleXCa2V5bm11Xn1ldmNF5svJ&#10;u6Ldn9kX5n40yvuI1X13wKpdgc/vC12zN2T10SjP1MSAE9G+SbGBWwLWJ22Ptme9XluaWV+Zby+5&#10;Vl6WbbdlqY18WfFVgIS4oEwl0NGsiaBTuMXjmMnh2Bb7bgJHqQgFKYEiPEENKeylsSLVhCInRJoe&#10;6nxsU9wYod0J4ccFmjlCtaNS1xTrfMgATCZjroYcuogLKI0QQerSQ/FcxwOKZL/6au6VV/ABeU0j&#10;j8E5rr1alPV6SfbF4qw3izNfb7BlZb3yrXj/tVsC1+wMWqWcIB+2VnlA3v+FnQGrdwWu2eG3ZlfQ&#10;+kSfVYkBa7/48fTGsszy/LfKixcekC926PjS3Iu2nDcA7tbNoGfk7flXCJLyyr/bFS66sRH4HuFf&#10;A82/CRgkty66AiHQkaUN6QDJ2Wop76qjF56dMPkEvdDuxpB8p/PiOUK+qxEKHuFxTc0tIMWMOJ2C&#10;3tkAkc+h4nxteuAUURyhgnoJaiifKiMizSkLEx1Gnkt5TBA6Hpg38gtSXsjlP6CG63hEJKjPqEEB&#10;/dE6u0YNvouVgjt3dYSDHpwQflwNJZhEb+5jf0ZeiPUlI/T6Evg9M/KT/a0uofbyQsQTU47X8d7W&#10;sb45oO1AZed7rnNGeppGu5uU197rY33NcDlYp7JFA20Ppvqm+1unepofjvfcGep8d7Lndm9zb23h&#10;W//05bStkdv93A5b/Y5b/NNjw46EeKdYAk5GBZ+ODTuXYD2dYMmIDkmLDj6TGJ4WHYhG/lRC8NnN&#10;YRc2h5+KDTwTHwyvqRE+x0I2HgnacCLMI83qkx7llxzlmxTpkxTplxrtlxbpr5w4b/U7Gel4NN7q&#10;dyo66Ezs3K/FwmhyhN9xq89hi9ehcM9DFq8tPqtTt1pf/bvPdVcVPhzu/M3DiXem+t+7NXR/sv/O&#10;RO/dif47430o1hUxPW+xoTHWq5zew9U2ppH4pgiX4x8WtCq+YD0mGRjhRl74d44w7CYRfvzJI9T5&#10;ioO+1TzkZEVcoE6jiDFc75pBGHOTOBXHVBPTaKJY7UcX8YnQm1W/TfXHhzkC3ChC7CehVu0UEVAC&#10;IVywJj3tdcB8tx7omhfxwLyIb5hnkQ7GHDWUD21Iu9nqSFZ+OLQW0HLx9UTr4mfkuYzmMM8udDxA&#10;Qxq4ukWwchHRBDeE4zQBgc3B/XEA2yV2EnegEcD957tnBtxMbtUxIlCPUgQhF891vNrIkxY3QExZ&#10;Pry4+gF5RIh4QqXjAR0X31ACkHzXhHt2QB0RYAI9/w5t7tZJuwvzrhdXu/h5HZ9LCPmuhnQ8GXl7&#10;1SIXjyfYVFQoOp4b+XJbfrktt7wsq7Yqu60u/2///PT2YLcDFs+tPs8dCF2/P2z9oUj3vWHKb70e&#10;jvQ6aPU4EuEDozuD3a0b//RbX/xUXcm1+vK8CltWZTmUytUz8qSq9RCuTW+Ix83g6kSbSgsSIhOA&#10;siLHKWSxCfTUIugUvWqaiPp4RU14DrUFIhnbJNZplMdFV8CtuoBcuUijuOgKBU9dp1AyKnU1JNNR&#10;o4tRgIYEfBaPUBcgEZ999RVskIsHoEFeHiOIMPKKlM98ozjrzcKrr9YUXfn+1z8f7fP81gDFyO8N&#10;WUtGflfgmr0h67f5rNoVtD7O87mtIW7/+FcfbyzLLMt9s6xQOfDd8aHArl4szX2jJOf10mwHzK2b&#10;Af07SXnqluVdRkjKKxRdKyuYu7vom4LQ91eNS0YeUDn0lUT5A8ikvBph3vWg42sMEBZeILS7gCcI&#10;BU9w7c5pqmIwBT83yro0yh23JtwyAxTnwZWCiptZGICz0HQjVIrgowZQPpUlRIKAKog0TSMPcaHj&#10;55kz8kIr/wFNhIsneI6xkVePflTAd7FScOeujhAQ58acS3MRJyjBJHAVk9PR0a+MkRdWfUUQnt08&#10;v2dGfmpAGyHiCTTyXMpzC89BI0863sDIA2M91yccjHc3IaPdTYqgnzfyIz1N0IZMKHtnpOvOUOet&#10;gfb3Zgbfmep/MHbj3fHusZaqK9/+2vndmzZ7rNns/sLJuPBT8ZaTsaGpUUGKiN8ccX5L1OmEMEXE&#10;x4fONRKCTyeGnE0IOR0XBJyJD4ZXxcJbvFKs3mlW5aH4FIdnB9Ii/dHIp1h94fV8Qvip2GBoQzAp&#10;3PtwsDu8Hg/1PB7qfiJso3IAToT3oRC33QHr4t2e2RG08csvpvTWldzua4MFvzM9dHe8d7K/Y3b4&#10;5szwzemhG6jXEUVSz6ttHschDgan2NExTx5aFdfx6qUSSzPywrObRMjxDwUh0FcQNK2uQlpWxDmU&#10;Ywb0uaL7+NC0xt2LzzGHITELoUV+hFB/Iprvxfx7pEy+kwTfRoAbdoFQyQZDhJDCmnS3Kcx3nRt5&#10;CJJNxhw1lK90W2tvtFQ7dLwpI4+ReROtC5PsQscDNKSBq/sDb1NEAHWQ9gQxGBKYNPKwmbg/fPfM&#10;ABWEXsftxX1G+Kgemjr+QzfyWBAtvKaIJ4SIJ1Q6HlC5eBeNPLp1gCJ6YIKekQe0zbte3JmRr67M&#10;Ef5dwHW8sZEvL88nI19Wlqs8I1+ap5j08uz62oL2xuKL3/vauUObdwWtT4rzPxC+cYvvM7uCV2/2&#10;f3aPZf2hCE8gLTH0RFzg4ZiAKM/nTh/aWlt8uaoks7o811aUaS/VPbVGuGwDULeJIKAXN8bVWbbF&#10;QpBQu0LMR424NMhTA2KI0BuiZYi4QLM+BTUROTSLEEPQQF2Oet0p6NB5Ww36dI5enCC3jlCQS3MD&#10;eCYac95WQ8kih9y6YtVV/p2CoktTyMjnXP4xN/Io6IWRX8TVVxQpf/U1IO/Sj+w5b/zNn52O8n5u&#10;e9A6+P7uD11zMHzd3qA1O/2e3xmwel/oBnxGPsb9mT2RPj/4u881lmXaci6W5Cn/8uH4XGD33izJ&#10;eR2wZb2mkHORbLsZSMELyMgLL09GHqHbm76Y+EXmqBW8sZFHuEY3OIXGdRQdb2DkAW7e9RDyXRPu&#10;3zUh5+4U4eIRkuwCtZGXCSpBzwW3JqSYnwx0XVyeGkpAxHQ1LYuNuR5ilnlEHWAurnVqDcRVLh4p&#10;ud5QzIXyHxAI+e4UIbKJj7qR1wN9uksI564Ocrgu58ZcxJeMuJCoT13U8X8w8i4gxPqS4bbdDELE&#10;E0LEE9zIk3wf722mNjA1D7TH+lqV82dUXn5S+dHXRUz1KEx2NwITNxvGuxsmehrH+5om+q8DYz3X&#10;4S4avdEwM9B2b+wmFL83cgNm3R7unBnqeDTR+9OZofuDnRMtVfY3vv/X6Ud3+W3Y7bP+mMX3VKIl&#10;PS40KTooIyH07BbrmcTw81stwNnNYacTQzLig07FBp5NCDkZ7X8mPvj8pjDgXHzImdigk5F+qRZv&#10;RcFb/IG0iEAAGsnhfklWxcInR/idsPjgGTgp0QGpUQGKjg/esN/rmTSLZ3K4+5GgDWc3WY6EeR6y&#10;+Gz3W5+0OeIvMo632nJ+Njv6szvjt/q73pkevjved2u0Z3roBkE6m2w7AA1FXi9+Ah0SKAf9+OMD&#10;r6WGFiPWpofayCNqIz88qDDXVtl2Mwg5/qEgNPpKQfbcVcjM8qAoSDl6kPklvasZcRWsYFxHuGOy&#10;wNjFIUrmBT+iqD8RenfiDaojmmAabSOCu6eGDDvtM0UEenEBV8OaODXCDhS93vaYjXyrA7gEN+96&#10;kGHH58fVUILApc3RRHnjrdXqIKIZh3xKEJjcf9iflta65pa5vTIPViDtDg2KEKTdAZLdPKjEzRl5&#10;gvy7QKQhenFjsKBw8ejZsY1xku+amHfxSzDyarh8B2gWxRHu2dG868V5RG3k5w+rcRj5yhxAKHgO&#10;d/EIGXmEG/lKez5Rbsu3l+Y5yCkuudJYX9RSV9BWlfOFCycSPZ/dG7J+T/C6vWGK0dsZsm63xW1n&#10;yIb94R4nYgKORPnuDvPYFuS2KWhj7uv/0lxT3FRXYi/JLim8Nv/LrgpLM/K2xSaOuqjhKC4gT6eO&#10;i4gxeDk1wk2LLkY4ekPqiEmoGkILE3GB5nQK6qE3UTMObdS4HLLnaNI5enEER9Vwz87BuB7cmyOk&#10;zo1xNZ9Dwh3RjKvTSMojqODVSBE/T+7lHxXBsq++knflx/mXf1yW/fqfnz4a6/PCtsDVO4NWqY38&#10;nqANOwPXRbl97FB80Bvf/oryjHy+cnD8/McHH9BFNPJl2a9CNVvORVvOWy5RlntJAEF73mU1ZXnK&#10;s/nivgLoJsfvJn3HCfNGXiXQ58Dz5VdCzRu5eETId02EfNdDKHg1wrw75TEZeUA4bgH65ScPLU8g&#10;lqdG1GlRGXNNNPMp6BQ+C+EuniPS5in+P83IC4HuKqIaIBKEsCa4kf99kvKk1E1CBhwRowhPQDNO&#10;kCIX8SWjvhBdQvC0GPnZ0S4RQbhkd4k/GPkVMfL4aLzayE/3tkz3XofGRE+j46n5RjzKBpY02FmH&#10;mePdTVAcXm8NdUwNdDyYGoDGnaHOt8d6Ho3cfDjYMdVWU/C9f/zkoe27AtwOhnsfiwo8YvE9ERWY&#10;nhiakRD64o7IC9sjzm0JP7s57GRc4Mlo/3OJoWcTlIflgTPxwdTIiFGOpE+x+KcCjuPpk8P9jof7&#10;AskRfqcTwpQn6KP8U6MCkiL90qIDlUfjQ9xOR/ikBLudjPA+EeKebPGC0UMh7knRQQfCvA9EBJza&#10;nfDnKYcb8i4/HOx6MNz9aHLg7njvrZHu2eGb8EqPzCvyeqAT2hCZGe6ZGrw50d+lnGbjeKIcwZwp&#10;HSM/OaQggqYY0jgMh9T5Y8KMkR/qayXbbgZuxj8suEZfKUidLwEyszwoalKOHmR+Ue8i6oh5cC5H&#10;JBDCIJMjBqALQ5AjSn2kUX8ifDd4HIf08kUXt5HvpCZcsvOtpiChGQTU+cIRC5Zg5DvblWR45Zkc&#10;zAeUrmLhFR3f0aYYeRTx7S3KL45qGnkh3AGy8Bw2Kl08QgmCG47fdwW6OmqBhX1gO8aBIUhTGjCr&#10;vRbfO7wXjNMrxgFoExjBt49tpTu/exRBHBH1Ts7tP+xPc0vtEow87BVUIO0ODehCcH7n5QPyXHlj&#10;BNM0dTzA8zmoy9WINEQvbgAVJB1Phh1eUceTkcegJkzH6xt5lPKOBsl3TQycu9DuNCRmEYtUu+OU&#10;ec34InSNvCLlhX9XI3Q8oD5HHnW8QtmClCcjb7PlVFXnV9gzq8syG8sy6/PfPJ4YujVgzZ6Q9XtD&#10;N2zyemZX6PqdIeu2Ba4+HOl1PNYvOSHwcIzfwWh/7z/9v7/yZ6cbbFk1tuyainx7STYa+XkvnwUo&#10;v/tqwsjb5u0bIoLYFT7OAMzHKdTmUGUBF4Ic0oVcQJNAxFE+xIMcvbgZ8FqI0wUDenN5XBMzc3mE&#10;3jWCYh2FODQ0hTsPciiBwyU7YjCEkFIXkB83hvJRl6uHeISChBhFSL6rI4Aw8vmLz5HHbs7lH2Ob&#10;IkTmxX9Vfgz26is5l35YcOWViryLn0o9EO+3emvAqh2BL+wNWbs/bP3eoDU7/BUjvz/MbW/I+h0B&#10;ayM3/NGxzWGXv/f1xrLsiqKr9qIrNscPugIlDiM/d2TNkow8Qi4esedfoQfk+VPztvw54Hbiz8vT&#10;fQ7fWfp2l8+fKW/moXhEJdDnTopXG3m9fGOEcOcinsNzNBHmnRBDwr+rEcLdKSti5AUmHTciBDTv&#10;riBQGcG1qRGrIviQKGUGWgA+tK6OO4WmIGoRj6+MYuL/wAfkhUB3SmNdPoBtUYrgmeiUubNGBX+9&#10;Lpd0PMATPtKQRjcJGXCE4rwUjZIlJ8iPi/iSoWvR5egSnLZ5/i/h1peGkOkuMTvWocnMaLsmwr8T&#10;SilHg4z8ynp5IdaXjBDuTuEWnjM92I5gd07H97WQkVd7eU2UX23tnwPaAvTy3M6jyp/saXWI+BZ8&#10;He+FLrQVUOhP9MGS2mf6O2YG2mYH228Pdtwd7ro3cuP+6E3g0diN+4Ptw03ll7/11U8c2bE7yHO7&#10;77oTUUFJ0cHJsYFpCSEZm8Nf3BF9ZrMlLTYID7F5cYtFOVA+IfjMptAL26wn4wJTonzPbg5Liw4+&#10;GRt6KkY5/SY5IiDJ6n8izOtYiEdSuPL4fGqEzwmrl6Ldo/1ORvunR/mdjPRLCfU8afXNiPJPCfeB&#10;nIyYoCSrr0JkwDGL7xGL71GrX1p82Hc+c76/PG/m5vVf3Bu/PXTjzvDNd6aHpgYcR9kohv0mWvhb&#10;o31T/d1j3Z23hvvH+zoV1zzYNjLUPjrYrvzy7QB84h3Tg50wBZjGp+wdLn5sqBOYGFSeZBd63Yih&#10;Tsdd1AFAcWS8X7nQAiqfbh407wT/BwYAgyTlycUbIAz4ysI9uB5iCiJylglqVpfAWeRhAQzyyJJB&#10;q7simKlM+pggX0zCF+OQDEVwB3jZxwdf50cCvoEAdnkEoI0VkBdWI0aZCK5xQF1FGUvmD6Xpaqvp&#10;bqu92VZ9s1VpKMkOOwyNznbFEbfPQWp4DpLFpMhpCCHbC5kk39tbFgwvB6dQKU24VeeINDU8uaur&#10;UYzCVnDw3B6ku23uDB9ME6+4A+IVwA3k4E7iKGVSPkFxNXyv0JIj6rheBNsIGm11HCOkvAWaRQAy&#10;48uE1+TAEDb4dSGo6dz//+z9d3RcyZGgi+vszu4bP9KoDb0n4V3Bew96CxIkQNC3kRlJI2nkpuVt&#10;qy09CcJ77x1JeO8BwtJ3s9Xyq5l5M+/t7vu9f94v8kZVICpuVaHg2GyNzvnOPZGRkXmzLlCc6Q+p&#10;vNC0otrnoLm5xgZNTdWaOldXdOvcpyOUF9josghte+f+HbfDC7BLQL0NDSVmNBbD9WZD8a3Gktuz&#10;h9hIHV/foEHaHcCMKd9oAuK6uiKgtrYQT62pri4EarVzkGsqcm7X5N+qyv7yS4cjPTfs8t8W4bRy&#10;p8e6PV4b4lxWHPLfst9vU3zQtpOxXrt9Nh0McgxxeCEh2vdmUWp7bUl9WW5jVVFtRVFNpaK6Ir+6&#10;XJ0Q3VCR21iZp46KNrfhPOYCDpK11s9nx1ECUaNHVHLTh03Syqib7QeXzTPW5sFK7MIYgeaC76uH&#10;9+JHE0BvRQksI7u8OKusCO6bQ1RolENXidknQqpLcoDKoqyq4mykojCzvCADrpAkRS4o0Q6EKS2E&#10;a2pZURqBGWvwgpIC5bs1hZ2GIpvEt5ZPgQKqpCZWUrEdph4mJ2bHFrJzZmBynB8oyruOTYtgDQAx&#10;VBbmXsPjaLh81yY0nnKDSahBMCnArvzsq1RGGaAoLzU386ry8jnXSzOuNBSlfu7ozsDNz2/3XLfb&#10;awN8heF6wHfLdrc1Mc4r93pv2uGxerfvhqCtz505EFGY8lYn/MNVXVBZnF5dmllTkl5dnKbe5lqQ&#10;xqkstEVVUTqhXgmLZ9eghS/AQOvVdH+FBgRwO+2OmTCktjQLUM1iJeWVly/OhGttGf1bAf8s5ME/&#10;LLVVRm9epx1cQ2BGKHVsonPHGNE0ukqSkedd8wdGGeEKXiTJvFOBgAoEXMdzrIl4/vddhLosImQ6&#10;YWbhG8vab5YjooxoaSwFqNlmbu2F9UbXTE1KdjZXYcBNNDaXClyJ/fAVcsS0S46dH7xNVSrz3tZc&#10;bmJWNwNCLnPsr7SBmIQQZYQoWwBoxuc7YUeTBpPmCLfP9kBaGZs0T3tTEUl5Kl4+6L4iv3zQB19a&#10;uCsndU7wMpTpWGk/XRoQ4IQQ9LVXKDqqe9urujuMdHZUIn8y8vbCrfpiEMJ9TkjBC5bEyEPvjE0j&#10;j3Avf2+0G+AKHi28aGLZ/bGeh2Ndj8e637vT8/5k35Op/venBz7Q+NXdwT88GvvDg9H3h9rz3/7R&#10;yeig3e7bjgS6H/JzTgrzPBFhSAr1eDk24KUY/9NhBiA5wPVMqMercf6vxPqdifDCHfSJgc5Kx4f5&#10;ABAkB3lqXt4lwccx0VfZ9uP+Tkl+jgAEyQHqejLALclHXU8HeUABTHsqWAVQD0FykHtSgCsM3751&#10;JXAsyOPrp490VRd+MNbzi/G+3z4Y/3B6+L3x/ofj/U9mRt6fGXs0Ofzhg+n3p+7MDPU9GBu6NzY4&#10;NdE7MdkzPdmLRv7umHoID+70whCAxPr9if67kwqL2+StOvqJPs3F06+HmZefRefZ7QSdO9l2buTR&#10;xSNUAAj/rkeo8KWFnLhFRDEhyhYPKuZ5gaO4O8YkzywMYXgXiT0zkzXmcIMMQAYq+WxPB77OjwXi&#10;6WGTZxA7Rbw1yL/Py8j3aZULMPKcXk1tUxPFLsEzKFWpSeBAnMcaXKxzRJkeUd/T10xgATwNwpqR&#10;14Nr1kMinuBGXhTbg3hW+AwJnqeYoCTVAyi19XnMYK8eKhN5UuqLRExLiC6qt2jkMV4GHT8LqXOu&#10;421odxtdFiHVbtvIY14PFZjpeKJRyXft7BoF7YUnyLwTvLehbhbU8dzIo5S/WVesbXLPra/JbbtV&#10;WpJ9cW+EZ4z35j2+WyMdVsS5rNruvGKvYf1+n/X7vNcdC3c6GesVH+oY57E+YNNzb3z985OdN8ty&#10;UlobK+sq1ab7qqqiykpl5GvLcurLFdaMPDXRF1Mek3rEKIKMsz6vz3AoIwS0ncx3IPl6uillFgxO&#10;RROKDCbxLoC2FV25eIQbeXTxCNUTaOHRyFeX5GBcUZhp28ibVLgy5oCdRp5jUtuABZ+O+ptXYlOU&#10;LczIA+jQTc1Z524NYeqhiUa+kJl9kuw8BlCvk2fHgJp6eD43C8pSyvJTS7OvlWdfqc29enxHUJTb&#10;mh3u63d7bdjluX6PYeM+n807PdbFuK3e5bM+1nUFXIO3ffqrZw9V5V1tbSiuK8suL0xVLl7T8UBN&#10;fhpQVZAOCP+uhxt5oLIoA+BGXiWL8aj6jPJSBQSVmpFXFGfUlWShmseN89Ul8JuWCdeaUvoKG418&#10;jfrf4hgtPO6UJxHPYwIytAuekhALI4+9lJ8nRvNuDeHcqSkgBa9HuHhEGHmkqZH/r6yMUJdFuDfn&#10;CCNPiDJCb+QR0eRGm2LKYBKDzj92I7/4edqQ5nJm5FFAFwOtLQpokry2CA4RSfsx3VEiyghRNie0&#10;gV0w39mW1sjzjJgQ4QVLzlO7EYfk+NKCotwavKxn0UYeM8LId7UbXXx7RzXwJyO/WIRwnxOmU+2C&#10;FLxt0MgrKa8z8ohw8chijDxZeB4TmARwW/0j7U8IjyZ61Q8FrhO9MyOtj+50Phrt+OVU36/Ge4fq&#10;S65856snYgN3eW72X/vJ/d4OR/xdj/q7HgtwOxvhdzrM8HKk77lw77NhBuBMqAdulgdOhfucifQD&#10;IDgZ5gUkh3gkBbkd83c86uegNsgHOAHQBCA4Eeh23N8Frsq/B7hCcDLIHTJJAa7JQe5HvB0OeW6B&#10;+GSIJzRhzjiXDfGhhu999uSt/BvvDXf+/t7oHx6O/8v7Mw9He57MjKjN8mMDjyaH35se/eDe+OOp&#10;EW3ney9w12Tk74324LHsD+70AfcRbZs8oD/QBgtE0shEn7Yd3vjDRSNvwcvrVLud/BEYeVFgETFk&#10;SSDVPi+4O9ZnFoYwvItkzjlJGdsGKmmFhMXk0kLr/FhAj4vMO2V4EhCGfV6geTcxa+SliAdMihlt&#10;Lxn5ftNxK2iQoRI9MnlhOyHPiwFASRvgWO67lxbbRh7BJ8ONPDJfjU4insAnqTfy3b0KnrEIf1Ck&#10;xQneKwqs5VFtiyQCSXLftiEzvrSIu8CSKIkF3MKjlCcLTwjhbhvh3/UsoZFHyc5jPcKwEw0NJWTb&#10;RRfHlo4HGtGwF5goaqgrRNC5z2XksbiovrawllFTU6ChpHxlaVZdVV59dX5ddU59ZXZPa8U/vnQ4&#10;1G3tLt8t0U6r9vts3uu5bpfb6sOB2w76bYwP2nIwYEtChMs+f4fgrS8m7wxuLc9trixsrCisr1In&#10;4VRVFVRW5tdU5NaW5dSVZQMQVJs7cYxrtVNlqAuwKNxtQ+rZBrzMorZGsGth2DMP2m0IqIwyS4vF&#10;ZeC9+CkxmDGh9s4johh7lbUvzgIwhis2AVLegLmRn3XrHFLzAlEGmDy7mUBnGHU8L9ZiW/5dj97F&#10;mzMr2W2DCh69PMUaysXDVMLCE0K752VdAXiGg71YYFT2OTB/akluSkHaxbqitKqsS3sCXaLd1253&#10;W7fHsHGv9yY08nDd7rlup/e6HR7Ky/tt+eQPv3K2tjClsTKnujijpiyrqihVYTysBnfHKyNfUZBa&#10;XphaUZRmAxTuRpiRR8jIq9fGlqTrjTzqeBT6KrZg5DUq8tU2edMJNghZeGoKhJHHmBt5KoDgZl0x&#10;xvPBzL8D8G8pwDNcu1Ms4Apej9DxAFl4gdDxAOaFiCfIoQuMhr2h1E4jj3Avj0abumwLbgAtM49t&#10;IEbZDw0U4PL0iDJCTGsnYhJAFBAWezst/X3C5OK5kVeQkUfIiSMdreWASNqA5nnK4I54a17efrjF&#10;5gjvTIgyQpQRoowQZUvCcs9vEZLjywEpeAEvQJ8+X8jIE2jke9urAKXj2yo62hVLtkee6/UFIEQ8&#10;IUQ8QQpeoKbSAq7jASHQlxwh3OdECPc5EebdBgsw8sDM/I082XaBkPIm2rVRnfxDwcIeTnV/+GDo&#10;g+m+B8Nt7491/nZm8NcTfQ+6bzVmXvrHhJ2nYgIP+jodMDge8Nx6PNjzdJjPS1EBn4kJOBtmOBfu&#10;/dnYwHPhXseDXM5G+JyO8D4d4YtS/kykap4KN5wM8zoW4HTEd1uC77bEAKekQGc08hBoG+fV1vgT&#10;gW5wRSAT77VVHTqvvQz2eKB6DSxk9rhuTAhwP+jrnBTqezo25NsvJTVkXXnQ2/LhRP8f3pv8zYPx&#10;J5ODv7g39tv3ph9PDU0NdU4Pd92f7FMwS04vSiUvb5TyNsy7de6OdaufpvHnazy+ZvmMPGDRyAvt&#10;bgNhw5cQ4cQRUSMQxUsISfZ5wd2xPmMPo/ZtY18muC9GhESmSr5IxFp+aaEFPOPwhwaQeddnEBTi&#10;eoR8t4j5kPkY+W5tbFdjn+lVpXjgO1Qu2MhzvWsnOJb78aXlqRl5KBY6HliwkeePiJ6qNfRldg4U&#10;kA23CGrx5YZuh+uhPPp3UvAYU0aodjsR/p0jXDxCep2wZuTRsIsmZagpEIadQKWuN/K8OYeO19Dc&#10;utLxDXX5pOMBdO42jDyW1dcW1NfClSw8pwiu1ZU5tZW5aG2qStJaGgpKMt7ZE+K2y2fbds8New0b&#10;93is3+Gycr9hwx6vNUB80La9PhuSIryiXdf5bPz0he9/vf929e3qovrqIjLy1ZVKrNeWZyvTZ0VV&#10;c/+OBRjbhmYjrOUFdF+RJ6hgvtg5D2pufcYavJJjrYzHevgQhNS8hlGvA/pi3EdfVgRDoGvW3WN9&#10;CduHDiyVkTfp+Bs0Mzl0E2ZGnmGstzTEAvYbeVoSTxLmFp6jjDwiXDyCRp48O3fuBNRgMjfzMgIx&#10;GvmC3BtFeakFmVcK0y/VFqZmnf9BjNfmKLc1aOT3+27Z670J2eW9cYfX+u3uq3Z6wzf3k29/5wu1&#10;hSl1ZZnKg5uMvHZkzayRryxILy9URh4RIp4zp5GHGvWDLlFS3qKRryhIrSxMg6BaO1Yej6+hL75C&#10;M/L47wYgFLw1I68T6IVo4cnO8/wijTy6eBtG3gZCwVtESHkA/93mCB0PYF6IeIKMuYCMPGKPkcch&#10;zQ0lAHr5NktvfLWhuTnCO3cyGW2jbE74WA5fHkeUEWLaORHDCVFGWKzhD4Gw08gjZNg/Lka+5Xbx&#10;M2XkCVFP2Fk2X8S0hCh7CpAlXxJoQi7iCSrDJhfrdmLDyPe0VaKR51L+T0Z+yRDm3QbcTc+J0O42&#10;WLCRtwF38SakiOfodHzn9FDb9Ei7mkpbxswdxfRYx8RwKyThB/r+TN8H032/mOr7cLL311P9vxnv&#10;nbhdUXnt7c/sjUoINuz12rbXY+vpCN/DPk4ngr3ORvidDPE8GeT+UoTPq9HqQJtT4UZOR3ififRB&#10;KQ8kh3gcC3BJ8HM4FuCUGOh81N8RSAp0TvR1SvJzRtTWeD9TJkC9APaor9Mhzy3xXlvRy8O94KbA&#10;UV/X3c4bDwe4nYwO+PrJww051x4OtGib5ace3+m7P9bzZGb4Fw/Gfvlo/PHkgHasTR9gtimeM9qP&#10;3Bsz7ognULtbfBMsYmbe9egk+7ywx8hPj0rnbhvhxJcKIcQRUSMQxfMFjblIEtg7J8IXLx5Sujwe&#10;YSp8ySFHbBFSxtikUfqPj3meWQ5oAc8s9OisQY8UwZNqUIjrEfJdIIoJMwvP0Rl5pYzZq0fRyBsl&#10;8jyNvEUjbBGq503ux5cDe4w8Ioz8vMDHyLFt5Okh2IA/VWvoK+0fyyEbLiAtvky0tzdQbPHWQscT&#10;3Mg3N9dw224PXMETwsJzyLDbgBt2a0ne5JBeFyiZbmmPPCUJ7t/1kGEX6F08QgXcyNdJFz/L7Zul&#10;NVW5tdV5UFxTmdVYnd3bUvb5k/tiDZtj3NZGbnt+u+vqA94bD/psig/YfCRoa0Kw49Ew573eWw4E&#10;uoRsW3k0NrivoeJWZUFjVVFNpdLxFRV51doLXYWRJ1uNcbV9Jn1OcB4B9eIdObzXYsECsGdCJrjN&#10;mssNaXdy5QjlBXwINgFYsGmg8vIENLkBB2h+nSifH6S/aWZh0k15Ocpivc6zS0QZOXQS7rQeQK/g&#10;RZNj9Oa6M+Ipzy08QdodQCmPyZyMSwjmYXhm2qWivNTinOtVBWnF6Rd+8rVXoj03xXqu3+6GJ8hv&#10;2ue9AQLcLL/DfW2E8/NxXmsCtz2f8vN/vlmWcbMqtwp+XgU3lAoHtFNr0MhXmoy8eMj8LygYI+Xa&#10;Lng7jTxARh6AGtyMr46Y14x8bZk6+Yq+0STiCVTwhBDxiF67E7RlHgOMab/8fDBqd8CakUeEgreG&#10;sPACYeQR0vEKO06QR3VuFOhW3umKvfYbeeNsmo7nUp4jZDfC1bNFhIAGqAuGiy6Caj6m8CcjPhdv&#10;AujiW5vKNIw7ygkhpomPkZFHKS/y80WI7CWBe2qCF7Q3FYneOeHDF4OYdskhV75I+Gwk4m3A3fp8&#10;ofe4IirZZjTyxJ9OrVlKhHm3gdDu99QJJGYZQmh3Av27SAJcxwPLZOTx7BqL++WlkR9pR2A22oxP&#10;3BvvGB+8PT3c8sF035Op3icTPU9GO387NfC/n9x7f6C1qzT7p198Kd7PPWrb6qQQwwGDw9ko/8/s&#10;CE3wUQL9lZgAdbxMmNeJUE/gVLiBG3kIIHk82BVJDHRWaj7ASal27dT4Yz6OqOOPejuoQNsdD+BO&#10;eXzXq9pQ7+t8KtD9bIj3qSCv0xG+B70dw7esPBDg+qXEPdWZl/7t8fi/fzClXld7d0idkj/Z94up&#10;oQ8mB59MKC+Pb3PlPt1o3lHHj/QpzJ04Snn7jby2ZV47Gwcz5rPNF72RRx0PTI92E8K520Zo8aVC&#10;CHFAFAhE8XwhpS7yBBXYQMjiJUHoXQA1rkguCeSIbYDWmJo0dvmegG1oAc8m9KBIuFNG5OnU+IUZ&#10;eVEmkCKeMDfygFLGizPyaH71/pfnOfrhFHNFvkx87Iw8f6T8qYr8fOlkR8MT3IMLSJcvE9zII/zW&#10;0KvfII8BgXqd23bCWh4gC48I/66HDLsNuGHXZ2yj9+wWzTsm9Xnh3/Xw97hybBh5dPEmHW9jj7yi&#10;ria/ujKnsjyrqiK7vib3Vm1+U01uylvf3hXgvNff6XCQy27P9Xs9N+x2X7PPe8N21xfjA7ZCkBzp&#10;edDfcbe3w3Zvx7e//ZW+29U3KwtqKwuqyvMqKvKqKnK0bfLZSspbOYiGW2wEVbVIzgkZOovz45wc&#10;271LDhrtp4mQ6dRETLo8TeQJUuoiD2h54zH0qOM1jPUCErgLg9w3WXUrqDIaoq8nyW4bXk/72bVA&#10;WXVtWqnjtTPiFVSDAeUR8uko0Am07QiqdrTw5Nyz0y8ClKcySkIG5sxKv1yQk1KQeaWmKKMw9d1/&#10;/tzxaM+NMR7rdriv3emxbr/PRvi2QoAHym93WxPttiLWc22k+9q0t77TUJJ2uya/piyrokhtTq8q&#10;Sqc98hUFqRX5aeUF8m8eeriUB2wb+dJiJeXLtTPlje93tW7ka0qN33H4wvIvOH3la7WTrxDh4gFS&#10;7Rwy6SKPUO98mHXuyOK9vLDwAqHjiWUy8uTiF2Dk1Qy6SnLxCHln0SSEgLbdS4iyj5z5rkr/KMQM&#10;2ARsG3lAuGlE79lJvluEVz5NrO2Rt/HRLCKE9ZJAeppjT40NxPAFI6ZdckipLxI+Gzp3Huvhht1+&#10;hIsHjF1tlXyn/J+M/BIjtLttyLmjOqemQAh3YrmNvE7EE0q7k5G3KOXNUaPIywNTo4r7kz3jQy0z&#10;dzrhUainN94zM9z+ZKr/g8n+D+70fjgx+KC/9RejPX+4N9ZVkvvV4wfPxIXu8tiy021TQoB7YoDH&#10;sQC3E6GGk2HeeHA8wI08XM9F+gJnwr3xxbDAiWCPpABX3PwO1yPeDmjhMQASfByP+TlDWXKQO2bU&#10;3nkfp8PuG08GuJ0NM5wK9Xopxv9khO9+b4c9hq1xnps/f2RH/sUfPxxo+Z+/uvev743/9t7Qb2aG&#10;fz098stJzctPDj6eHHg4MaBe3zqprvcnBu+ND9wbU7vjuZG/O9qDQIxS3ujudZCLB0jHKyNv7tYX&#10;xh+ZkRcFC4aUOiJ6EVFjESGLlwRheAE0uSK5SEgQ2w+NxXVafAJL+Ezodh8j+OMi8w7wPLfwNgw7&#10;77KIqCekgjfB7TNAXlgpY2bhIcCYCmwzpyCmAkQMB0RSrHPJsWbk8e4k1hcMd/GI0chr0McEFmDk&#10;O01vZBX5BYCyW5+xBnflTx/S8Ry08IBtI8+FuyWqOHgEjTVu2/GmVmHYLSZtoPfsJN/1XXpQu9fX&#10;F5OCF3ALj1hz8YhOxxupqc1XaBa+ujp/lsqc2uo8mLC6Jq+hLv9mfUFjVVZbbW7iziC/zc/t83eI&#10;cVqx3XnVXs91RwK2HfLdDBwLdjrs73DIz3G/j1PAphfPHdzeVlN8u6awriq/qiKnsjwbUFJeE981&#10;TKWhXEMq5ynfaQYBTWixgMtxvCPVUIY3FwwJcYvJ5UPcSzh0gJdhgabLTTuaGVWaJK3QDiFBZ0qo&#10;ytIsGms08oXZWqDuQiIeC7Qt6kaFLQSunTD9bWbMOdRFQ6h+vvA5yaqjYUdQxCNUUJBzFeDFlMzP&#10;vgJogXF7Ozl0bJJwJ/lOTcxkpV0AKI8zUDFlcjNhwmv5GZcr8m6UZVz63hdOhbuujfFYt9Nj3Xa3&#10;NXsN69Uf0txXAbs818e5ro7zXB3psXq735bUd75bXZjaWJmHR8Tga1orClI0UsnI2/MTtN/I4x55&#10;/N3D3zcECwCIce98VRn8xhp/b+HriV9bigFy8Qj848O3zAOk5hFr8t1icj7M2naONSkv5LtFhILX&#10;I1w8Z3azvDl6F4+QpicwLzQ6YI+R1yPKODaMPMbU5CZaQGJaIMo+csTyAFEwX8RsJiPPQSNvbKK4&#10;t0F7S4X2hljpsj9aTJ/CKN+pSVDlXKi33Qpt/RQghW0nYviCEdMuGJLmAvTmy4cQ8XNC8t0ilnU8&#10;y0MMk8B9/2Tk7YXLdI49NRYh547qnJoCIdyJj4WR1wo6YdTMcPvUcBuivPxYx9Ro++RI2/3JHgjg&#10;dvCTgjL4RA9He96fGPjF9PCv7o19MDn4y8mB384MfzDS/aCrqTH76j8e27fbc2tiqAHY7+WQHOZ9&#10;KtwnOcTjeLA7GXnkbITPS1F+AATnIn1fjvY/E+6Nqh2ux/ycUcRDkODjiI4egK7TYQa44iE26rh5&#10;f+fTQW4nA1wSDFsOuG+CmhOhnkmhHocDXONc1+/y3Hw4xPM7Lyc2F6R8MNT6Lw+G/8fd0d/NjP16&#10;clhtlp8aem9qEI38vamBu5NGI3//jiblLRl5kvKY18MtPEeULYz5GvmJ0S6KrcEV+RIihDhgu3cx&#10;oE3miAJAFFhESOQlQUheAE2uSC4GssP2wAfydeo//tI+E37fjwv8udk28rb1uui1iBhCCBFPcPtM&#10;AhpQpnihRp7ssA1BzGsAMYMesU6CDoIXiLI5+XgZef4k0Yxb7MJeDHgvJfXgbPqMNYQifzrQxnlh&#10;5HHLPLfwZOcF5vLdIvPQ8QAF1hB6XZ+0jV67Y4bDewWo3ZVJNxfxhNDxQH1DUV19IbfwZpiLeKLG&#10;ipGvq8mvLM+qrSuoqs6tr82rqshsvVnS3VRWlvZukMPKOI+Nca5rd3ms2+68apfb6oRAh0O+mw/6&#10;bDrku/VUlE9CkHuU87oI143Xfv7dltrCRpiwPKeiLMso5U2yG0G5xsE8DOFQvcBagT6Pk1NG3E6f&#10;xOGUmS+ovAkbXfMCTbceXqO/FxSQGcd6DHgveme0otzFkxtVV02JVsMPsVzF2IQZYDgZ+fIiPFze&#10;uDC8KRZwI09Kl3tbPaR3ARooDDt5c4TljcWaFl+IlOdzolhHw66HjDyad4CMPCbzs6/kZV1mmG2B&#10;p2Zm6nkAtTvF2ekXqQDNO8p3Go4xT2amqiEV+WkVedfLMy9/7wun/Lc8v8d3606PdbEuq3Z7rt1r&#10;WB/ntjLWdcUO97XRrqsiXF4Idnp+b4hr9uUf15Vk1JfnlObdqChML4dfCcV1jRtlBTfKC5SRhwCe&#10;LVzh54In2OivaNtRqVsz8gD8vnEjj0n8fQPIyNfAL572K6f9Ncj4e47fWYrhC1ujO7gGIEGPzTrz&#10;8+W5fMfT5PGYGkqaq3Y7sWzb/8iMvJLjNxUiv0jIuQNcwWNMzY4/RiOPiDLb0ANB+Dxk3hnorGcz&#10;3L/r88++kaeYNs4jvN46H28j395UJDK2EdMumK6nbuRxfm7bCegVGYIku0XIvJN/p3xfZyVmYBKY&#10;/xNP7g0BH9wfxkCPkO8W4YZ9vggRTwgRT5CCF6iptIDreIAb8+VGOPc5EfLdIty2o4W35uIRJd+Z&#10;4icvzy08h5Q9YcxLEU9I7W6be8PtyMxwuzpTXoPsPAp6fPurkbHu+3ic+kTfo4n+J5OD2iEwfb+Z&#10;GZ7qbHjQ23Tpe/90bm9UpMuG7R5bDwe6J4V4JQa64375pCAPuL4UFXAm3PdshN/pMJ8zoV5nwwwn&#10;g9zPhXt/JiZAGfZgD/TvCT6OcE30d1Hm3bQpHkgKcOUH1yT6OiT6bk3yU2fQJwe7Hg9ySQxwSvBz&#10;OOLreMjXISHQJcZxzS73TcdCPF87Ff+wvf7f7t353x8++PXUICz4V3dHn8wMP54efO/e8MO7w8px&#10;T/Tdnx68e6cfeDA+eHdUbXs3Hkdj8vKQURKf74vn3pztkTfCexcHN/KTY90QI9aMPAl3nkFIji8J&#10;fFoy4GTDAV5M8IL5gr7YfoQgXlaE2CW4yeWIMouIIYQQxHPWUwEglm0RqrT2JGm2Zx/+HOz5FFTM&#10;dTxAm+LJxQuNThns5VCN6OV5Dve/qNdR0RotsMnnajTDFWs45jX8SJlWgM/Dfa5FaBIbsPlnzbj9&#10;kFIXiDICPbhI2kAI9zkROh7Q/yyQrh4Fz3DEk1wwQqwvGLLki8TabCjZAZEHIIkiHvfCI8K8A2jY&#10;LSY57PyZKoA7d85t0ytbCbT2aNhtIyS7RYRkJ8itizwfwuW7PXDDzo+sod3xWDNb31hS11BcW19U&#10;V1dUV5NfV5OrXY3UVucB1TUazMUj0AU1NbX5VdW5QG11zu26grabRd0NxZ87tivGfcMew+YYpxV7&#10;DRujHJ476Ld5l9vqw/5bjwY5HwlwPBLocjjIzXf933/p1KHG0szWhuLq8uyKkgx1jnxVXlF+Wm1V&#10;YY22Rx6tMdpwLtdEHrsEvFcPCji4BSJ6xSSigHptgE5QD2ponrFYT8JaNCljDV5JaHmj0BSUmQ7y&#10;xrhUU6Wa7IaMGgtBcX4K6mOgJO+6JkPTygtT6iuzq0vT6yqy4FpbnglADMmGqpzG6uybNXlAQ23e&#10;rfrixtpCWEN9dVF5cVZpYUZdVSF+ZJwfXTwZeVoDXFGa20CT7xLy4ICWmXXoeLAMBCUFqXjCDARc&#10;x2tnzsyCxdSFQ3gZZEwYH5Ek74pCi7mOx7XhpnjS8bmZl4CcjNlt76jUEdLuCJp3tPOUJPgQuNIu&#10;e7jCagty1MrL81JLs6+Upl/8p7OHgx1Xxrqvi3Ndvdtz/R6vdQd8N+1wWxXt+Pw+3407DGvjvNb5&#10;bf3UsR0Budd+XpZztaEit7wgTRj5sgJE8/KadkdHX5aXojJQVqg20eOVMmqLfZGaCqgqUBilfLFR&#10;uKvfhGLt4BotRh0Pv34A3giNPP0vMwD8TtE3C37N8O9DAPxTU1ORg6gDsipzkbqqPAywC108YcO8&#10;L1TKz9p2a5CdB7h5J7CMmsK/WwS+jPqMsPAcOkymqb4Yj5RBJ958swxFPJZhDEm9lNeD7h4RXdaw&#10;Vk8K3hrcRAtQSXc2VyEkqQlezO/F84i+izICKhDo7whQPS2JsDgVJPGDiLwacqsCEHmCe3ak/fYs&#10;HU3lFulsrgAw1onspWHBp99w824PYgg0TfddXiOPHlkkOVhAkHoWBdR8CuAdFwba88VgzzzcuYsM&#10;WXXKiDx28SaCUr6/q2qwpwaCO0M3224W9LVX9HdUAn8y8kuJEO5zQtrdBty2fxyN/IPhjvtDRikP&#10;kJRHL4/n2Mxovl4p+5HO6dHuu3d67433Afcn4cfX/3hy4NFE/28f3Xl/vPf398f+x8PRf3k4Vnzt&#10;zc8f3bPLxylq2+qjge6nIv2PhxpOhPu+HBt0JtLvmJ/ruUj/V2KCPhMd9JmYgDOhXgmGbUk+Ti9F&#10;+CQHuR8PdEMgxmZSgCv6d6XgTWoeSQ5xSw5V1xMQBLsmBTon+G6LN2w+5Lllr9sGKDji63jYx2mn&#10;07qgVX8X7+v83XNJo42V//He9P/1wd3fPbzzmwfjT2aG3787/P690V88HH94d/juZP+j6ZGHU8P3&#10;7ww8nBjCTfEo5bl8lyKeEDoeEAWLgIw86m8y8oA1I28NIccXCZ+TjDnZc4AqObxgvpAgthNhYJcV&#10;IXYJMrwCUWYRMWTB8DnFsi3CKy0+SZrt2UR8fEKU6RH1CzPyGHMobyek44UFRr9MwldDM/JdUsqb&#10;1/Bd7S29va2UF+aX6DTfeU311qD5bZt0a5CCF4gy4k9GfmEIS/7UQE1vzcjzGP07xdjUY6eRt4aQ&#10;7xbh5t0apNcFFnU8Bwv0Rh6Fu0gi2IXwc+TRyOtrUMfX1BVW16pz4bmRRx1vw8jja12hC408BDfr&#10;C1obikc66s9//6s7vbdFOq8J3/pCjNOKPV4b9vtsPOy/FUgMcT0e5h7v55gY7hnttj7IcVXq29+/&#10;VZlbU5Z1u6GkpiK3vDSzvCS7tCizWpPgKNTgatGDkyLX9/Iui8D8CDbFcILqOaKGgKXOib4Sxbc+&#10;w/O2M7Yx1Ru1O4F+E8EmqnCTDYe82rquCWvjPm645qZfKMm7jvL9dl0BXJvqC9tulUIMNNcVNtXn&#10;I80NBQgqHvSk5cXw2eHh56GIpw3miBabvQ11Tph2NwMNOPaiQyegifdFkw4ZuJJhtwiOstbEefCO&#10;FtCMPD1DMvIAJMnIk5Q3eflZEY8a3Ro2CriF53FBzrXczKtF2ddKc1LKcq6WpL37xeR9EW7rdvts&#10;2e62Zrfnetwjv9N99XbXlbsN67Z7rdnlu8ltzV9+NnFnXdGNirzr9fDdKckqzLqqbLvimkIz8vhz&#10;UeZdk/VYgLHxWBtTF2WUlGdG3ijlbRr5iqIbmpTX/L6WRBcPv8laIL9oZOTxf8OBOh5BBU9q3tQ0&#10;bp8XUt6ifF+QlDdqdxtwIw9NMu82ELZdj0Ujb0PKk5EnUIujgtdD6lxvzwl7auwHTbc1hHoWoN3u&#10;nEvHA7bn1HdRRkAF80KsDRAFhMVelVwiI29N0JMKf0bget0e9ENMUy27kRcZPeigyURjIAp4c7nB&#10;BSwM9OPLDVft1vIcId9tAMXwKfq7qob76kb76oe6a3rbyvvaK/74jbw1hExfKoRztw1pdxtw226P&#10;kUcFbwFzEU/oXbwxzyz8fYYQ7nPyYLgDgbHk5bX98h2A2TtghzqmhjumRpR+nbpj5N5Er+JODxRM&#10;9Lc+mRx8f7Jvqrfpw+nB398fu/Kjb3zn5eN7PLeGrH/xoK9zQqBXvK9LYrDX2ciAU2G+n4kLeTnC&#10;/0yI9+digoGXwnxfjQo8GaJeAwucDPNC8NAbUvDcyx8LcDkS4JgQ6HQsWJPyoe4AevnjgW4HPTYf&#10;9XY44u0Q77U1wcfxkOeW/R5bdrtvOxru+5MvvTTd0fC/fnnv35/M/PreyG8f3fng7sjj6cF7430P&#10;pwbfuztyf6IfPunM2OwxNaTgcac8xhawy8Vr59QbEV22EEZ+enRWyttj5IUQXyaEOkdEDSJq5gWp&#10;djsRHnn5EGKXEIZXIIr1iPoFw+e0Z9kIrxSIymcN8fEtYn+9MPL2eHaqQUjsijJrGHV8d1Nvl5nh&#10;Rb+sWXgjXYDRCEsLz1CVPT0tBObntL1khNlUFsBVETZMujW4heeIsgXDbbtdaK/J5Rj/1NGl/vjB&#10;P/t/TiOPhh3heWu3QxfPjTzadow5JOIBYeEJ0vEM6dxtI+S7RYR8t4jw7PZjUccDKNNFEiDPbixo&#10;LDZujdd2xxuTDSVqO3xdUW29oqauuLq2CKgyivhcorZaHRM/a+Q51flVVXnVlTk1Vdmo4ys1I9+g&#10;bGxhe0NJW3Xeyd2hcZ6bYl3W7PRQu25jnVfuN2zY67nusO/mk5Ee8X7b4v2djoR5+m954XtfOttR&#10;X3yruqC2MrdEHe2dVldVqN71qolvk02btd7cjOuxs4yD9czcGWcAqBdj3tSDw/UqXPRSTBkqphhA&#10;Gw6IPKJPUj0Hu0w3kjqe+3fexAwZeW0eRVWJOqq7sTq3riILrrdq83vbKrtbyntaKzqbSiFQcTNc&#10;ITYC/w3cdruwu7Wiv7OuoiitIPNKWX5qZak6tYZ0vECIdTLvIk+YnLuU8kYbbhLfGrMyHa5wr4Ic&#10;6FV5VOpYQECNMO+YNM+omfm9jOC+eAaVCSnPjTwnT+fWER7T614BSnIgD/Xc15Odz828WpKbUpR5&#10;tTL3Wu6V10/sDo1wXrPTsGm31wY8RH6359pdHmt2uq+Ocno+2m3Fdt+NPps/9dOvv9ICX/bC1NpS&#10;9RpV+IGW5l4H0MiX5ivw56Vse56iPDcFwBiohF+A/FQeKwrVQTdAZb7C6OXN3+wq98iXpJYV3ygt&#10;SgEgAPC3Gn9XART0aOcBYeQRiBHy8gQZefLyZOQt+neLSZvMmncbcCOPCAVvDaHdbWDNyJN/JxdP&#10;QBL9O77fFSEpD9gW7tRrA/TXYqANSHkLhHoWoL8meIaXATamtZjnSXuggXpoSZ26vxxYLBN5BI08&#10;RxQQrRoiCfCZ6UYmlsvI6/y4hAoWCZ+KH27T3lRkESGpnwLca+u7RGZZ4St5mnC3bg19pciQhedN&#10;od2B3jYFxrxgoLtquK+27Wb+SG9tDwxvKZkavjXYadojbwMh3/Vwvb4AhIgnhIgnSMEL1FRaIMy7&#10;NYRJXyqEc7eNkO8WEcL9Y2fkcRQaeYCk/LROxwOTQ+0Tw+1To53AhMbUne6ZO92qOdj2/t1hmPCD&#10;uyO/eTAOUz3RTpl/b7CjNT/jh589ezTc96CfR3wA/Hea+9Fgz7MxQWci/M9G+L8aFfj5uNCXI/xP&#10;+Lu/FK6OlT8dod4HS1L+VLgBMieCPfBAG5TycFUb5wNcjgW7HAt1TQxRJAW5AIkBTgpfp+QA1zOh&#10;Xi9F+JzAE+cD3Q54bo33dTka4hW8eeUOz23n//lLjwda/+PJjOblx373aPK3700/uTt6d7RnCp7M&#10;RP97d0doa/zMSDdAgt6ql7di5M3rF2LkYTjKdzLsCzby41YU+eLh0lxgf6U9COE+J8IjLxN6t8tj&#10;29BAi4hia9A+bpEnxLQWV24RquSImmcQ8fH1zKueG3mS7MKhW4SKychzRDHHuCNb53/RL5OOB5SR&#10;VwH0zmHkOfarXizTTWgGie8FI0Q8IcoWjBTuc/InI28TdOt6Ka+/FxYI7Q6gcBdJwLaLB3QuHpHO&#10;XY8Q7rYR5t0awrPbA+2O1xt5cuuo16111dWZXLx2drxqsi408trWeNTxhfYbeaXgq/JqqnKrKzJr&#10;KrOqK3Mqq3IqIVmTV1tXcLOuqKm2aKL71tUff9Nv8/N7/RyjnVbhuyJ3eaxJCHQ4GrAtKVjtk9jl&#10;se5wkMt2r80+m5679uZ3musK6ypyGmoKb9YVlxZmlBSoN4KivMaAQDNuAzvLAJoTQG1Ht7NWZg0c&#10;y+U4qXB9AYIZgneRCsd57IEPIbDLdAtlJ8lXas59VsEDZL0hgCbOWVqYVpx/oyDnqtq7nXExN/1C&#10;xvU3SvOvdbdW9XXUDnbV9rZVopfva63sa4Wrkd62sr72cqCruRj+u3ewu66s4Hra1TfyMy7DtEV5&#10;s/viAWHkTQJdSXbUuwAl7QR9N6FJcGWuC3Ov52dfRZ+OGVgAGnnh5Wl5EFMXb2qY3WUWnZGnLq7j&#10;qYmgizfFElwt+nSewZicO8HzKOLhSnY+N/NqWX5qYeblmoIbGed/tCfYJdxp9XbPdTFOK+JcVuzx&#10;WrfDbRVc93lviHF5cbfvhgi3NTE+W9LPf/9mWUZNkdrADsPLC9LQyJfmXlXkXysuuFZUoH6LjFvj&#10;c2evFXlGTU9XpeYLNEFfoKYiI49SvrJQ2/lubY98aVq5ScqjkcdexFzKq9//SuP58ur4GhLxhN7I&#10;46lWCEl5sV+eG3bM6PPWMRr2OSEpT15eyHeLcOduGzTyepo0WiwZeQDNuzUjL3S5gJt3a6CnFgNt&#10;QGrbIqSV56TDks4GxITAfPP2gzMQJL47mZHHWJRRAc8jQscDooBotWLkOXgXhjpQnovyJYG0eMvt&#10;YtFFUM18gTnFsfIEdiHcwnOEpH5qdD5d+W4N1Ny0GGrqmbPANnwsOnTb6CtpuMgjcxp5LKCa1lv5&#10;48M3R/vqelpLh7qrB7uq+tvLR3pq/mTklxjh3G0j5LtFhHCfEyniTaDH587dHlCjc7httweah/w+&#10;KXjS8Wpr/HDH5KAy8gDE0yOdkyMdgNHOa5p+fKjtTn+LeovpaPfD8b4nMyMfzoz8/v74g772yfZb&#10;9dnXv5qcsMPLaYeH435/t8Qw38MBbkkhhqN+bkd9XV6KCvhsTPDL0YFnImeNPEp5aJ6N8j0V6nU6&#10;zHAyxBMPkUcS/JyOBrkmBLkeCXRJCFRb5gE8aP6orxNcDxscYfKkAPdEf7cTwV5JQR5H/F0P+Tkf&#10;8nPZ7bElbPOKV/ZFVVx961dj3f/zw/u/mRl+MjEAa/7w/tgvH40/uT92907vo0nt1a9MwUOMx8rP&#10;Cxx+dxTm6ZuvkTeNNZp3Muzo3+dr5NFokxlfQkiXPwWEcJ8ToZKXnHmJ3eVjvkZ+XoiPDIiCp4D4&#10;OAvG2uKtPUDK26PjLUp2G0YeEMUEml+9/0W/bLTqDF5jiVkXjwjPK1wqByt1Exoh5f1MgWfamKFb&#10;uQ3gmQsdD8zLyONDWwDi4S8h6MeXCmtGnoNdWGlNu4s8YM3I6xS8QPp3gRDu1hDCnRBWfcHY0PEA&#10;iXXAWh6du1W0k2pq60tog7z9e+RxRzxQU5WL54abjHwezFBTo94E21CVN9RW21aZc2JXSODm5/cH&#10;OEa5rNzhvna768qEYMekUJeDPptOhLofCXCM93fa7rU5xrDlO18629FYWlueXV6cUVdVWJyXUVOR&#10;T7KbnDi35NagUVTPMxyLQxDqslagB60fGnCy4SYVKAsITIouHE6IPDXFKIRGEZjXipWOBISRJ+Ut&#10;VHhB3nWF5uJzMi5mpr6bcf2N9Gs/v3r+h0U5lwe7avvaq7qay7pbyvs7qiHubirpbSoGupuRwp6W&#10;ou7Wop624vZbBYNd1aV5l6+8+4OM628VZV8DCjQ5jqABNzGruXElCCUFtGYEk7BsHmuCW8lu7UwY&#10;Jabzs6/CfeEKy0DJbnE95N+xl2dwcn4LxJgUOj7P6NlnC9jKsQlduEgE7mgR9OwCk2S3esqNyEOQ&#10;k3GpNO9GUdaV+uL01Le/H+O9Odpt/U7DhljnlTvcVu03bNjltnq351og2vH53YZ14a6rY3235l79&#10;aUNJWm1xZlVhRll+elVxZknedQCNfEne1aL8q4X51wHMl+WllGp2nq7l+PZX7QR5JeJNV2HkFYXG&#10;l76q39V5GnnAXMorEc/jqjL4VipNr9fxuH2+WjvSamFGXnRZwSjc7WS+Rp4Q/t0aehePcAvfUm9E&#10;5W+WNd0ys/DczutdOc8I+W4RXm8PpLOtIYQyb9qPmNMi9lfagO6ImOtvRacVI88zHKHjAVEwX2gl&#10;2jLwrBuptm0gxLpFqNiaOl8MKNxFksBegFt4Dopme5hvPbCAuzwLcPeN2O61Bz5WyHSL0EDRJKgS&#10;mdPIM8p6O8oHe6q7WksGu6rGBxunR27D/6sz2V9XW3R5CYw8wA37fBEinhAiniAFL1BTaYEw79YQ&#10;Jn3JEfLdIkK+W0QI9zkRIp6gzfVk2+3hgU7KC+FuBx0zo1zHt5OIn9b2xaOOJyM/NYhnyitNrwS9&#10;5uXHh9rujvcA9+70TI90PpoYeDIzMj3U+eBO34ORng+mhn81M/a7hxMf3hlozEv/2pmkPb5usW6b&#10;d7pvPRsXfC42ODHQ/WSY96lQ7xOhBrTwp8INxOkI7zORPmjk4YrHyqOXx9e3HvJzBA77Ox31d04M&#10;dE0Ocj8Z4gllZ8K9TwR7wczq5PoAtyO+zgkBbhDEezse9NoGN93nuS1i04rwTavO7QjPe/PHT4a7&#10;/teHjz6cHv5gauj96aF7Y72Pp4YAlPIIbZmHK0Le3DYfuZEX9nypoJmFMV9uhHCfE+6RlwNudYXM&#10;fZqQOBZ5gq9zAeCH5c9TFCw34uPMicWnAfNYXD900QMUoIgXOh4QAh2wYdgtGnnsEkkCza/e/xqN&#10;M1r1+Rv5rq4mE2b+t8OKkccy3WyzkAR/ppA6HtCt3DZCxwP2G3l8aAtDPP+lgovyJYFcPGAtD+hd&#10;PIHmXSQBvZHXyXeLSAWPCOE+J9zCc4RYnxNu3vVw205w7Y5Y7ELzXlurtsYLIEnn1XAjz86Rt2rk&#10;Scejka+ryAKUwKrMqazMrYRK9brX/Fu1hZX5KY+GOt5+7QsRbut2eG/a7bMpZOund3isjnV+Md5v&#10;y2H/rccCnOL9th0NdjsU7BLpuSHCe3PGlZ923KqoLsmqqyqsKs3XjLx6rattLU69NmqsYWOstbw1&#10;UI7r/TgmeQ0lqWkRvVLXZ6zBKxFTlxKUCCpLbuRReaMURmucm31FYXrRaHb6hezUtzNT3oRrSd7V&#10;/o7q7pbyzqbSvvYqFTeV9LeUAn3NJX3NRb1Nhd3Niq6mgv720vbbefBfsMU55y++9e2USz/JSTtf&#10;mKU8MipmlOAMs2WQsCZVLYAyrESwCZDsxiZUmo5oVzI6TztLHa+6be8KyBAib4qNd+Q3BYzJuYw8&#10;Lo/AScw/F2QsQCvBJul4PULW47tesYlxSW5KSc61uqK0q6+/Fuq6Jsp1Xaz7ml0e6/Ya1h/02bTX&#10;c91O99VxLiuiHJ6LdV0R7bk+xHVN1qUfNVXn15VlV+SnVRVnl+bdUCjbfg1+KzQdf7Ug7xoAHwql&#10;PPRy1Ite+atfNVSzYH5GvnyuU2sIvZHHJmbQyHMpb8PI11cXcCNvG52CF8zadnvgRp4j/LtFuHnX&#10;ZxBrRl7Jd5tGHo+4sWHk9Qj5bhExxAb21HPNzTyymWK2E5Lm1rCzzE7ovmLZ+o+gzyA4D3fxiCiz&#10;E74kznIYeUCMWipIuAOii/P0jTzNzxEFvPlMIdw3YLt3AQifrkdfRmP1XQjtgucII9/bUdHXqRjq&#10;rRnuqx3uqQF6W0vfm+m6XZn6yvHtfzLyy4WQ7xYR8t0iQrjPCQxBBW88iAZ1PExlycjfHengTT0P&#10;dFJeJ9znYGa0Y3pMSXkVaO9xVa9v1TA6d2CwY2KoY1Kz8HcHjSfb3DW9/RWSE4Nt/e31ENy/0zfa&#10;03x3BD5p3/RQ53tTQx8+mHwwPvhgbODheP+T8cHf3L/z/mhvb13Jz778ym5vJ+8VfxO68YV4X+fE&#10;YM9DBofkMO9jwW5JoR5cyp+O8MZTa86EewPqoPlgD7gmB7kf9XeGYiAxxF1tlvdzOuzjcMTbCTjs&#10;43TE1/lYgNvRQHfgcIDrkUC3kxG+iYGuR7wdjvm5Agfct5wO80kONsT7uuxw2bzHy7Hw/Ov/v988&#10;/tcnd3/zYPz/+t37H9wf/eDe2PszI+9ND5OaRykPVwzs9PLcyJtLeVkpIB0PLMDIkzpfJvAWQpc/&#10;BbhttwcysMsEt7pPE26NRZdFaJ0LBj4sf56id7kRH2dOLD4cMSeHamggwi08p18n39GkiySBvfoa&#10;nufozS+Cp8BzF4+IMobRxZvreKORt62AsUA3oRlChX+ESAUv0K3cNkLHAx9fI8+N+XIjdDwZeWtq&#10;nnt5jLmO12l3G0gXjwjhPidCxBNCuM+JPQpewLU7os8LBa/vwvNquI7X7HyhJSOvsGbkG6py6iuV&#10;xqqqyEYjX1WVV1udD//FXluc3n+7sjH/2sEwjzCXVXsDtka7rtrnuzHa8fl9XuuPBjke8Fof5/Ri&#10;fIDDsUgvqPF3WPGtL5zqa6u7VVNUX1HQUFlcUZhZUaJsOGlxLrIB1NwIV+eiDKAyAY7iYwViHkTU&#10;AKIAKTc37xYxiXLLcJ9OMSGSNArhXQT6d3SaGHMdX2TaDp+beQmuygjnXc/LuZqTcTEr7XzGjXfS&#10;rr+VdvX11Cs/u/zO9zNT3hzsqh3ta+xrr+hpLetpLgUG28qHWksHW0oGWhX9LYVAb2thf3txV1PB&#10;UHd1fsZb53/+revnf5R+5Y2ctPOkjMk1o1+GW5stQ/PU2LQB1GAxgeKbmligcTU38zLcq9C0R74o&#10;L7Uw1+zgGj3Cy2uZWZnOKci9bBm2Kg7OwFeIlfRMBLQAbMJHQMmuR3uYs0Y+O/0i/ikCgLgw6ypQ&#10;mnu9Oj/l3R/8U4DDixHOayKdV+Ae+V3uK/cZ1Ab5ne6r1StePdfAF3lnoFPhjTeMRr4wvbokpzTv&#10;Rlm+8ul4gnyR0vHwm6OMPH06+l854K8ZXPG3TvwSztfIlxXfKClKQZSOL0mtKE1TaMLdmpHnGcrT&#10;wTXmmBl5svB6I2/D0essPMdMrM+JRSPPM+Tf9XDzrs8g1oz87boi5d/NjTzEysXfVNxqNBp5PaTX&#10;hTHneTvhwzmiTA+WoZVGd4zm2qK/tmi0AaGhcTZr2FMzX+jWC8A4w00r6OqN3KoUtN2sIEQX1C+T&#10;kSfE8EWiN/IUiDuSFhdw18xB7UvNOesFVK+HF2DMb/SMgB+fgAwtGDPChhM0xE7EcELfS0NEXsB1&#10;PDS5kdd0fGV/l2J0oL67TZ1XM9ZfPzFYX1V0aUeo09E9AX8y8ovlwUSPyCDcvFuDtLsNhHCfExjy&#10;bBp5k46XRn5isG1ioH1iqGNqSCXvDRlvh0Z+ZlgdYgM1Dyb6RnpuQ/3dse6Z4a47vc33NIk83t92&#10;T202H3k0OXgfgjv9v5ge/vW9sV9NDvTXFaf/7Nuv7Is5FmpIjvDd67XtgI9TYrBnUojXiVDDyTBv&#10;tXE+3Od0hO/ZKF808ucifVHQq13z4YbjwUrEHwt2Swxxh+uxAO0cG18X4GSI4bCP0/Fgz+OhBpgz&#10;OcLnWIjnkQDnpADXBB/HRF+nBB/nBC/HU6HeR7yd4g1Oh72d45w27nTf+tn4HTnv/ORuT9O/Pp78&#10;w3uTv3048eH9sfenhx6bdsrDB3kwOQDcn1BS3ujlx3oRpdHxBHnzc+TxDHoTaPDnt0EeEMIdm8LI&#10;Uy/C7flygLcgS07GfLkh1W4nZJCXCb3SRavLm8sBt8aiyyK0zvlCY+HD8udJBU8H/lnsweLDgXn0&#10;j0vMj6NoXzy358BijHxfj+rt79WapiuqXstX0x55VMB4Ndpncx0/XyPf2TlrjYW9JbAXJ9HuyOec&#10;BdfzLCAVvEC3ctso+W7+EzGyICPf0ykRBYT4KSwJQpovCdZmbmubPcqGS3kKOJAhC08sSMcD0sUj&#10;pNSFebcG1QuEcJ8T+0U8wt26DYSL18+gHR9fQDoejbzaUG/TyHMdj0a+vibXzMhX4vnyebVlOQ0V&#10;uS3V+b0NhT/68jnPtX+9N8Ah3PGFSMfndrqv3u66cq9h/X6fjXBNCHE5HOpyKMQ9wm19fLRfbWFq&#10;Y3leTXFOY1VJRUk2N/LcX3OpjU6crDrvIrBmXsAoup24qagEqMtOrM2s70WTTgEHkqWF6uWr5u9f&#10;lWOpBkDvaZFibYN8via+czIuwhXIzryUpel4AJoFOVe1Dc7XG6tzS/KudjZX9GgnyPe1V8C1v62i&#10;t1XtkTfulG8r0SjSKOlpKRruqcm+8frbP/361Xd+kHLhxxlX38zLUII413SUCgaaMlaH5OAy0Lbj&#10;XwVwVXqo0lxnW6VQE/GaUk9BZ412GzW3HuzCzfIowbGJflmPFPEm0FBzTOsxBrh+/Ahacm64cNeu&#10;8EDUY8QmBzJk5Asyr+SmXYRrXvqlspzrFTlXz3//qyFOq2PcN2x3W7fXe9M+7w27PNbs91kP11jn&#10;F3d7rg3d9pzPxk+ePRRVX3ijsTSzFn7zizIqCjOrS7LKC+C3KxV+MdQJ8vlq5fm5VwH8jCWagoff&#10;HLzC84Er/Mopia/tjtfGqmZFYXplQXqFSccbz5HXpDyKeASaaORLNRdfXHgdjbxRx5em0V54G0ae&#10;kpjBXiHl0cVbNPIk3LH5dIy8Hr2j57YdY57heYxv1RdT0raRB5obSlobSgE08rcbSm41mol43CzP&#10;QY8PkBlHuDGfF3wSO+ehYvLa6OI7dUeuiyahd+KYAXBaPbxGwOfhiDK+bMRiJSV5Hpv0WYxJIeKJ&#10;2RnKTFeE8kZofjWbrneZjHx7Sxkihi8Sa0Ze3B1AoayHHLQAzS8156znULE1qAbr+Y0+KmgxCH58&#10;AguwBjNcgtsDTSUQZQR1kVvHpLVRPInvoseX0pORN+n4qoFuRW9H+fRo0/hAw2BnZXnO+RD4P5RR&#10;Xkd3+H7i/buDQsELuHm3B27bFwOpdoEQ9MTDqe55QQOV/Tc5+gdW9PoC4ObdHkjBLyFGHW/JxS8Y&#10;On+GMzPcLjKMrplRqekBOrsGmR4xBdpRNsgUnmaD++iHWglIotmHmdXkY933xuCBw0+wH3g0NfB4&#10;cuC9qcFf3R95b6RrtLmm+Mpbr+zfHrZ13V6DywGD81E/tyM+Loe8HM9FBiQHeQGvxgafDPM+Fx1w&#10;ItSQHOZ9Ntb/dLTviUjv0zF+CQFuSUEeyrwHe54I9gKO+7kdNTgd9XZI8HE85ud8LMAlMdA1Kcjt&#10;eLA7kBwCxa5HfLYm+KmD5tUpNyEexwLcDvs4xfvC3R2jHdYcCXT/ZvLB3Ne/95uxnv94MvNvH8z8&#10;cmbow5kRWPOTeyMPJgem7vRMjvU+ujc2NaL0+vvTww9Hex+N9N4fVmfo3x3DD94xPdYFzJhefgvg&#10;09DcfQ9ejc/H9DJY9feM0S56dAKTc+81x4J5Hx8zIvJLjhDlSw636vaAmlg0Ry2dgb4w+Jzc5HLI&#10;6i4TKIv1iDKLiKV+5NCDFXmxbAEv0392eiAibyc4UBxQgz5dD/p3PaIMwHxft7LG4trdfbu/R728&#10;tLdLaVwUtcrYdjX26TZo47W/93ZPzy0loM3lb6fm0HkSAiyjAnvAYgInodvpwV499FJWXraEb2qd&#10;L7TgecH/FoKIqcTjMtEIwA+R6O2UdHfIJ7+0CFG+ALhY12OtEs27Jf/egLS0WLDwhObiqwAh1heM&#10;PcJ9zgIADbveufMMB3sBLs1tU1+v1DkeR4O2nZw7BOTisbe2vgSoaygl8Lya6up8oKamQIBn1Ghe&#10;3ghmaqqUfweqK9UBNdSsqsgGqrWdpNUV+TWVBYqK3Prqgsbq/MbKnOaqrPr8q3tDnKPc1N7bsC2f&#10;3mPYuNt3Q4z7ygNBW3cY1iZFex0Jdj7o73zA19lv3XMXv/u15vKC25XFNaX55SXZQFlJRnlpZmW5&#10;su1omStKMsk+awpbifvyYuhVBZgkS45DrKlz2hpPGX2TYtPtLICrwmK+NgxwDZoQT8UM1gggr9Sk&#10;5hxJGmKzRHOXGENAMUCVlOcDMUn1uDeZmhCQi0cdjHYbUAfUpF/IzbycmXoelp1x492cjEv18Duj&#10;Hehxs64IhvTD/7npru9sruhurejvrBvoqu3vrIH/dh0bbBwdaBgfvDk5fHti6BYy3FM71t+QlfKz&#10;8z/75k+/88ULr38r/epPM66/pd3lEt4O75tx4x208AB6dlTtuELKYxfmMUlN1NkACmLEeG4MyvFZ&#10;NT8rx03+/UZRXqqG8u+YLFCb6FUMAVp4Nblp0zdmMInQMsSN9BkEV64fpTn3FCI/W/0hASAXjzDt&#10;fjkv+2JB1mVBfualWTIuF2ReKcq8WpR9rTQvrSQ3Je/G+aqca29+6wteq/92h9fmnR4bYl1Wxbqu&#10;iHNbuc934w73tUD41ueiXFYGbnvx1aM7Ggtv3CzJbCjLUfa8MFOdI1+QWlzI/7qjKM27oY7EyU0p&#10;y1Uxv1bkq73wdIK8Oq8mX6FeAJt/AzIczODJNrhfnjQ9/gIDEMDvPBl2+N3mTQC/EfjVwAxZe2rS&#10;Nnk8uAaorcyFpshDAHmiriqPtDgGengN2nAEM3wgNu2BhgAwP7+FAJN4R2yigp+TW/XFaNX1ah5o&#10;1vLCuduGu3sOnnKDsRgyL0hhC2h5EKNNxrwQynrIPi8ruBiL4JNpuVUuaGVvXsW/Ilj7WwKCN2pv&#10;rFBoFt5091IA/bvJp3PxjUlJy+1Si7CBfySgr2+/XaJgWvxZgAQ3V95LgsXZ8F78dkt4Rw7cgvw4&#10;3XTB0FQA3QJW3tlU3NVc0t1S2tOqXoRD9DTPXqGgr70CJhnsqentqhrorR3sq4N4oLt6uKvm7lBT&#10;xjvfOxYXsN1n67Eo373+Tv8ZjHynhkjOGnnFfw4jvyReXifc50S6eIRcvAAtPMeSkcfTbNqmR9SJ&#10;82pClM4Tvfcn+5APH955PKleo/q7hxO/u3fnYX9HydV3v3hk3x4Pp7ANKw75uJ4M9Tvi45bo5/m5&#10;HeEngg1no/xPhfucifQ7Fxt0IsKQFOpxItIbOBXpdzrC93iw51F/10R/t+Qgz9PBhlNBXsd8HBN8&#10;HI/6Oikpb/Lympp3SQ5xO+rvmBjonBQEgbpCb3KIFx50c9Br2yGDw3aHNZEbXjwTHVh84We/Gu/9&#10;f3796Nf3Rn51bww+y//4xf337o48vn9nerz//Xt3nty9MzXYMTPQoRl5+An2aEZe/c8Opkbbp8eM&#10;Xn5qtFPZefTvo92akVdAcx5GHqYaFToekEaedPyfjDzZXgyWCtLBGAi43l0OSDcLRJlFxFKfWcSy&#10;BbxM/9npgYi8PdBA20aezPu8UD5ds/AcVLooqbneVUnNvw90NQ503gTIy8NUfT2Knh4ou0lDgE6d&#10;kRdNrmttQGMRnIFWqIc+juCPw8jPiXhcJmaNPLfw/R0anQ29nQ3PuJHnkt0euIhHzHW80chrOt6q&#10;kTftjl8uIy8kO2FPjRDuc7J4I49gHuBGHkAjb848jLzQ8Xoqq3IqKulsh/zaygJAC/JqK3Nv1xU0&#10;1eR2NRT807n4cOeVcR5roxxfjHNdvcdvY6zn6n2BW3b7bTwU7BQf6HgyyudIoFvg2r//bPyOxrz0&#10;roaK+oqC0qLMirKs8lJ11Rt5NN0Q22PkWbERKOC2XQ8OsRO8BQ6EuFTbtE6TQIxJzFNGoBXDdZYy&#10;k3ZH54gxBAjGcMVKnqcM+koC9TFvokfON50Sk51+AXfEA5orv5yVdiHt+tsZN969cuGnb73+HUim&#10;XX/r0rs/ykx9d3Swtaejvr25qq+7fqivqb+noberrrEuv7OtqqYyq6zgek1ZRkNVTkne5by0d9Ov&#10;/jT10k9f/8GXL7z+rQuvf+Pq29+9celH6kh6ZuQhyNHeH4t6miS7APPYheYa8ySyZ2W3+THuhIVK&#10;IzcsGnmgOF+daWPRyHMXj4j10I14hkMfU+S5jhdGnnQ8MKvjjUYesWzkCzOUji/OuqbIuVGcc700&#10;+1pZxqWvnz0avHXFdrcNe7237DFs3OW5PtptBRC67blY9zXwtd3htdF/y/PfejWxvTK/vjCtJj+9&#10;PC+1uigbngwaeaCoAB4I6vg0AArKcjULn5OCQAzJivw0BXPuHMpbBHU8Gvly0284/KrD7zy6dfzu&#10;INYyldoJ8nopT14eFTyBdh6AALowJrgQF6ATt6bLKYO9+gLb0Cj9ArAAFTwGKNkxQ87dNrhZnoz8&#10;7boibuQBcvHou22Dwv32TWPAIR0PiFHzQuhsgi+P54W21mPS1ssLX5JgYUYe5sSAwBtZM/II2mcT&#10;hRo8MzdCZxNiyzkhyp5B8HM9s0aeK2aRWQ46TfvxLa5hqeAmHePFQDqeZjPeRWfke5oZTZWQGeis&#10;6rhdNNxXB2MHemu72svhCk21w6Cr5gf/9JLPpud2Bzgfi/Ld4+OYGOb97Bp5YnmNvPkhNg/+GI28&#10;RS+PCNtuDzrhPifSxSPcwnOEjgfQyKOC13v5adxQj4pZ2y1uZLQL8h/OjHw4PfxoqOsP9yf+4/17&#10;97qbKq688+qe6IjNq6O2rj1gcI43uCQHG5ICPc9G+L8UFXgm3Dcx0P1EqOGzO8M+uzPkRKjn6Sh/&#10;4GSE73HTW2HxoHl89Stw1F/p+IRAFzzfRpPvHklBbnhN8HNKDFQH0APx3tuO+rse8XWGWxwLcNvj&#10;uvGgt+NBX+fkmIDct3/4u+nBf39/+t8+mLk72PE/Prj75O7oxFDHo+mhB5MDd0d7Hk8NPbjT+2ii&#10;nzy7+oCm83/IsOOzfTDSAzwcVafcWDTyqlLLC+C52WPkOVMj80MMnxMh0Jcccut2MsZ0PDaXHNLB&#10;FhGGdzkgaywQZRYRq11yxO0IUUZYKxN524jPbs8zsVZAeaHjuVi3B7LnHGHkudK1mFTaXTPyNIOa&#10;WXPxMBXAi9ECd5qMvEkKK3iT61obUD2CtxDLs4f/DEZePCsBbZCXXl4z8j2d8ieCKlwkCXLlAlFG&#10;iLL5wm27bWxa+Nmj4ZmOt2DkuYt/OkbeWt4aQrgTZN6twZ27bbh2RwvPoS4E392qTqTRdDweFq/Q&#10;uXiEjDx38bQpHpO8q7IqBzAZK/XmQwAPeairyrtZk9dUl9ffXJZ/5Sdx3ltiPdfHuq+Jcnxxj9/G&#10;7Ya1u/027g/autt3w+Egp6PBbvH+Lrs9tsS4b774vW/23a6pLMqqqcjXzqIxCjI08gBabww0zIy8&#10;KWkEhxDWekUTgbuQRrcNqXYAhwDznQSK0QyWMxePoHPEGLU7gnk9qCnJF+shj1zAtsZnpZ3PTH03&#10;48Y7AARA6rU3IZ+e8vabP3vt3Te/B82MG+9eePuHP/zuV7/1tc8V5Fw7/9YPXv/xt6DrtW/8w2vf&#10;+PznP5v8zlvfu3759bMnD33jq6++dPpwZLBHYnzsj7/7lXde/+c3fviNN374tUtvfvfSW9++8vb3&#10;b1z8SXbquzB/numMGnTKsBhzK61WiOilNppuPfgxjWfFmES82iyv5UUxA3W8cvEEGXkcSI+Oni2O&#10;5auiBfMkYKNSX6zBXTyi/LslHT9r5BFu5DnmRv46XOtKsvKvvZUUFxzjvjHWZd1+3207Pdbtgm+r&#10;xyo08nEeayET47bWb/NzP//GZ1vLc2vzb9QWZFTkp9WV5sEjQiNfVJAijLzaC69JeWHkhYLnCP9u&#10;A9w1j7/w8L1A207m3SL4/QLIyAOU1HdZNPIipiZqcS7H0YYDQpTrM6I5X2i4WAD6d7iikb/FDqix&#10;CBUQKOXRv6ORF9vkl8TII6L+KWCy0kh88gQAAP/0SURBVAq9v35qCAvPsWbkgVZm3oWOpzyBSUug&#10;i0e4Xl+IkUeE1AaEiCdE2bMJfKJ2k4B+piCFDegzywq/FznupQK9+VLBjTzCe/F0GjTyetQ7ctrL&#10;b9fn3Bm6OdJfD9fx4Vv3xtvaGvL/4fSBXUEuhyIMCdG++wJc9vk57/d3eXaNPJ9qVsdP9ZGCFwjh&#10;zpjbyAuZviQI4T4nQqYvFbaNPCCEu/3ozLs1Zi28QLh4ROh4gBt5IeWVlx9sV6hzbNQmcdwtrsCB&#10;A20PRro/nB7+9fTIhxODv5oc+I/3pn8x3HEz6+o/HN4VuWVN1Na1RwM9Dno6JAZ4nA7zPRvhdy7S&#10;/zNxIRCcCHR7JSbgZITvqUi/M9EBwNkodcr8iWCP44FuyUHuSUFuiYGuXMerF8Bqm+LxsBo08lBw&#10;xNcRgK4ToYYEP5d4b4hdD3hu3eO6MTHYc6fLxmiHNZ/dF9tWnPH7mZHf3Rv95czIr+/feaK98RVP&#10;krk/0Q8f6v44HkfTc29UGnmjVdce7P3hbpLyUMl1vNLuNoz8WM/USM/EqEBacg569ulhe69i+JwI&#10;gb7kcL0+X4RJF5D8BUSXRXi9NYTeXT5IHBOiwBpiwUuOuB0hyoj5rn9OaELb01qrgSbujicjr98U&#10;T34cFblFeA1BRl4oXWv0dt2GUdzI4yQAGl50vnwIiWBrCGNrDTGK32Je/MnIk44HdEa+EU8oosdO&#10;KpwyAioQiDJClNmPEO62saHjhXNnOt7MyJtc/Edm5HnSBqTgRVP4d4Fw7rbRa3fAoo4HyMgzbBl5&#10;/dZ4fkwN6XjqrarWfL1RS5kZ+Zt1xZWlmbfrCppr8zrr8189sj3MZU2s+7ooxxd3eq/bYVi73WvN&#10;/sAt+3w3JgQ7HvDefDjA+VS0f9i2VWf2x3bWl1Xkp8EkqMM0HT9rzHmgMbeRF02EPDigL4AuNOkl&#10;Balz+nReQEMAmIea0EXTUiUGdMcKk44nt462UZh3ahazN2RigKD5FZA75hI5X9tynqMdF4M6Pj3l&#10;bQC9PHDj6hsX3/nhtUs/e/vn34GCa5deP3Pi0De++pmf/vAb8LhyMi69/fPv/+A7/3Qi8YCb04YX&#10;n/urMyePvPaNL/7NX3ziv/+XT/ztX37iL//rJ1Y/95df+fyZ8z//3ls/+udLb37/6js/uvzW925c&#10;/Fl26rtwU7g7rgGA9eCqcHkErhPgBhzBDIf3ztPIQ1eK3sgDwsgDGNBUmj03LlKAXXpEGSJquIvP&#10;y7qmoeS7uYgn7DLy6rwak5EvyU2B663K/KyLP9vu7RjrsTHGee0uT7iujHNdHeO+MtZjVaTzihi3&#10;1Ts91oU5vBjuuvbyj79WV5BaU3CjsSSnPC+1pli92RV+w1HHF+bjM0wpzUsry1cnwlveJq8T8Yhw&#10;7rYhI49/qSLtDjF+jwTk3AFy7gjvIiAP/6zBvz9UBjGad1Tw1uBOXBhzDtaIAmwuAJwQ10YLwC60&#10;7dywk4IXYC/peILreItGXphuyguaPiIj32o6bp4vBvOATlI/bXAZFuFGHmMu6HG4NfNuLW+OMvLN&#10;t0o0ihgFGjwzC/fv1uBSW4h4gtcsB2JJcyKGE+3mKvzZARW2aC6eTnPJTvMTvFcULwlkzJcEcvH8&#10;WHljxqaRb71VMNhTg8fU9HdUAnf6Gooy33klaVfinpBjcQGHI70PhXsdDHbfYdga7bbhmTbyfLZZ&#10;KT9tJuIJIdznxDhweXQ8IIT7nAiTvvToXDwiPPt80fl3PWYW3iL2GPnpEQvb5NHIT2snzk+PaCJ+&#10;tHNypAN5b2ZoZrRror/18Z2+R6M994c6f3dv9Mlo9x8ejP5uevBRf8tAdeE3kuPDN6/Y6bLxeJDX&#10;UV/XkyHeZ0J8zoR4vxzh/3K43ysxQWdi/E5G+ZyM9D4RYUgO9wJOhnmdCjckBbmheU8IdDkS4AzX&#10;hCDXo4C/a1KA+1FfF7geD/Q45gdN9a5XuB42bEsOcj8V6gXxUfXqV5WEIN7LId7bMWLTip1um759&#10;5lh7SeYv7/T923tTH0wNPRzXjt+5OzR1p/vh3aEHU/0PtLe83hvtUS+2HelGIObJ+8OKh8NKyquM&#10;OTMj3QB/uStx906vuZGXftxEJwJPe3pYqfYZu6/WpLwQ5U8NIdntR/h0jpDChCgjeA16W55BSOk+&#10;44hlLyHiRnZizYwvGD4hzWk7Q0nAoo4nI8/N+AJQMt38daAEd7iURCMv0Bt5Popn9Ahdq0fUE7Sk&#10;+bJURp4mfKYQT8ki+JPq7mwAejp0WDHyHwm0ACHc7cSilxfanTc5y+TiSbhzSK8DFpMWIfluEaHg&#10;BcK52wDNu0X5LsCTbdDCm17fWgAY81zE1+YT8zXyNVXZCmbka6ryqitzqypyGuqKqiqy62tyGyoz&#10;O28V3Xj7O9GGTdGua5Ts81y903sdXPf5bowP2nY4cFtCoFNyhOFUtH+s28Zor62Fqe+2NpSW5qeg&#10;kUcpJnw6A1280cjPCUpwApMWjTxQatrwzosx5lAZUFKQiuAozGBMTRoCgbgjdRGQwRkQnBxBO8xd&#10;PGpioXfRGgsgj2V52rZ0kvLo5THIzbpw9dKPszPevX7lpz/5wde+99qXTibt72ipKc5Pqy7PS085&#10;n51++c2ffv873/zKl//hlc3rVvz1X/xZVHjQt7/1lRc+/def/Jv/vnrFp/7izz6xdeOKb33tH1Ku&#10;vPXu69+/+u5Pblz6efq1N7NS3s2G+TMv4TrxCqsiY44BxrRaSloEK80wufhZ2B8kCG24Ub4juC+e&#10;N+Fp40AS8RDgcFgbPUyLYIHtGoFpiNHIk4u3hPF/WGARPKnGqOMzrxRmXSW0c+RvFGVevVWWm/H2&#10;j6LcN0e5rtvutiHGefV2z3VRLisjnF6McVsN1zCH53d5ro9wWrnD3yHv8k/qC9NqC1Pri7KKs65V&#10;5Gcora/2xavHQk8SjXxZfipHuXs8WR5f66q96BXAJiCcO6IOqNGdbAMYJzFtkBfyXWQAbtsRUu3a&#10;Py8WuuBfHtOfA1USYu0fOqng9ZATRy2OgYBLc0pic2HgnISYEJ07GnZS8AJS8AKu4xFh5Am9+OYI&#10;BS/AscsB2m0I+GIoT+hs9VNCLAMh/y5oulXWfLscICMPWNTupOP1XRrGw2qsGPmFIAQ3INT2U0Ys&#10;Zk7EcKJdp6SfZYTdXgCdNo0871o+uFJfJLP+XTPyQsrP0lIOdLeq9+IgkBzorh7tqx/prRvqrB7t&#10;rLlZmnriQETSruAj0b5HY/3jIwzbfbbFeW+NNWyB4GNj5IHlMPJCoy8hQrjPiRToS47OxQNCry8G&#10;Tb5bRPp3PfMy8iTlMZ42vQN2esTo4ieG24GxgRZgfKB1ZrTr0UT/e+P9j8Z6H4/1fjDZ/6vp/t/c&#10;HfzFne5/fzzxr/dG2gpTXzt9ZL+XQ+j65xN8Xc+E+x3zdj4dbHgp3O9EsNfJSG/4L70TGmjkT4Ub&#10;zkb5ngj1TA7xABJD3BF1ZI06tcYtKcA9wcdZc/HucD0e6HbMzxmueOi8OujGFKgD6H0c4z02QwD3&#10;2um0LnLzyqhtq3/2pZdrMi79f//6y//128dTg+0f3B/94OHYzETvg6n+h+P9j+8MopdHC48BNVVG&#10;M/IIGXkU8QQmBbo98tKbmzAz8jN280dj5IVSFwiVTIgygteM6KQ2ydyPBWLxi0fMP18sanGR59gY&#10;QugLbGc49u+OtxOz4T239EYeva01Gy5mU7uq2Z5rUQzghGI2akJgA6q3CF/znJBJ/2M18uLh2AB/&#10;UhaNvMpYObVmuWk3fykrQHfnkn1ezGnkrWHS8UYjL6z6giHbLhCq3TZ68y4yAJfv1hDm3Rpk5FHK&#10;o14HuIvneWtG3thrh5HnkI5nvdLIo46vLId8XmN9UWV5VlN94c3q7K7G4rOHouO8NkQ7rYjzXL3L&#10;Z/0ur7XA4cBtB/02JwQ6nYw2xAc67zRsCXVZ+49nj/S31lQWp1abDo7QpJiU5iaUiy8rygR4ngQ3&#10;OW6eoRqqp/nxFlhGHhybeqgA4boc4F1UD3k+EG9Nd+RdBJ8NYxOzLh5BWUwKmJOvnfpCUBIgq4te&#10;nki/8WZZ8Y287ItXLv7ox9//p++99qVTxw8U59+43VCem3n1+6997bWv/+PnXj71tX/8h/274lY+&#10;98m/+G//5R8+8/I7b/zsz//bJ4BPf/Kv/uwTn/B02frWz36Ql5ly/cLP0668nX71rayUd3NSL8AV&#10;bsrss9HIM7er4KvleQ7W6BGvdUUjb1YwO4nRvFuD75GHABeDk+Da8Eny58kz+ho9OMp8LAxROh6e&#10;dm4m/ICgS1l4jE1IC8+h4+P1Rh4oyU3JT7vUUJyV8vp3w102RLmugy9gjPPqnYYNUS4rI51XqHc/&#10;uKwM3fbcHsPGMIcX94W6VWRfuF2WXVuYWpaTUpJ9vaIwszRPHVNjeozGJ4mn1kAXUJafWl6QhlJe&#10;6fuc60aZbjLyJOWFeScpz5ME1MPPwqKRtwYJdw7Kd5Gp0k7K4jGAlRCY/sUzs/AcocWFHNcnRXNh&#10;4AzWboqgducWXsBFPCF0PGDNyNtGKHgBCfQlBx23SHLIg+u09dOA7s4RIp5oujUr5aFMTAXgcIw/&#10;ciOPCMH91BDLsAcxA9JurqSfcYTaXkKWe34B+XRy6wtgVrgzIy+kvLHMpON72iqRvs7K/q6qwa7q&#10;ke7amcHb1XmX94d7nj0QdXxHUNL2wINhnnuDXPcFu+0PcY/x2rw78Bk+tcYapOAFQrjPCT+vBp04&#10;yfQlgVS7nUiBvuQsg4XnaPLdItK/W8QeI8+lvFHHQ9Jk5FWlpuPHh9qAmYnesaG26bGuBxN9E4Nt&#10;d3qb4S4P7vQ+Hu/5cHrwl/C7NNrxy6m+J6OdH4x0fjjSWXPtnc8f2L7TbVOc8/oDBsdjQZ4Jvq5J&#10;IV5Ksoe6nojwPBPjcy7a70ykz+kIb7iejfCBK3I6wjc5zBuKE4M9EwM8koO8UMcn+rsd9XU5HugB&#10;wUFNuycFKEF/IsTtVJhHcrDrIa9NSX6OJwJdjnhtTjBsOxXqddBj66lwn1indQd8nV97OamjMvff&#10;P7z377+6r76J94feuzf83tTQ+xPDj8aHHt4ZfDA2cH+0/96YGXdH++6N9N0d7gVmhjTPbrLw05oT&#10;R7iIJzQjL105B/9XCBw+pz38URp5nhFCWUBlhCgQkN7F4I8P8XkJUUZGW+QXBs2mR9/LByL6XtsZ&#10;gLbGk45HI899OiEs+ZzMDjQ38kLdAvouPOGEFDxBBQIci3aVkhSTdSUDy6F6i9DabCNMujUjT/XP&#10;OOIhLBg08hw08tbe7Io/o+UDHTo16b6k1+2EW3gu4gVCwXMW5uKFZCfsqRHO3SJzOndreWsI824N&#10;dPEYcPPOdTzla2oKauuLauoK0cWjf8diLKitKwDQwnO4eUdqmJc3J7umOrOmMkuhWaoqjbKyrMrK&#10;3Lr6woqyzKabxbXlmb2t1Vde/+bhSM+QrZ/e4b4W2OO1bqf76n2GtfH+mw76bDoa4hIf6Lg3wCHG&#10;e3Okz5birHeb6vKqStJqyrKAambky5RGn7XwJLIF6K95TE1roJrnchygsTScZ9CMW4uL829gRj8P&#10;XLGLG3laADZpFM5GsbYlGWeelfIYkyAG0Bdza6zPAMIFczSdfTkn83xG6ltQef3y61/6/Gm4dWNt&#10;SVxk8Kf/9i+PHNjz2te/8tUvfv6Tf/XnL3zqb//sE5/w8nRtqKmMiQiF+G//6r//1Z//1x99/7UL&#10;7/wsLeXitUtvpF1/N+3620BOxqWCnGu5mZfgLrAAWgwAa0O3y1eLMO1rRBQIjDpelwfYJMogIyjf&#10;YWEE1eOOeFge3hTWTHfHZZscuplb50kB1WAZBqjRWR6mVQfUkH83N/Jm8t0G+RmXgYLMKyTlMS7O&#10;upaferGhOOvSD78ZuHXVDsOWnYYtcR7rY9xWR7msjHJbFee1DuIwh+f3+Wz13/DJE3tCavKvNBZn&#10;1BWllefeqMhXG+HLC9K0p2d8nrgLXhh5wpgx6fgSqM+7jkZenUJDtj0vBQNu5NHaIzhc3Q6a5ka+&#10;gm2QR8POmxRThqAMavfq8myIMaDN8ghm7JTypMiFHAcoiQUWazh2lhG8kgbetGnkAbTw+uNr9Ebe&#10;GkLEE0LBE8KPI602HfoCQFXNp4UlUUy9bUyRmyvs5YJuJ+S7AF08gUZeLJKmwrww8qbz4iVCrC8G&#10;IbgRIbifGmIZdiIm0SgC2nW03S60iCh7+gipTc1F0maivaUEA3wylBeI4QsAXTl+ioVB2h3AM2ow&#10;7mDAxwEg6Gwr62ov7+6oAHo6Kwd7avo6K/vaK/pay8//6KtBzqv3BrkeCvc6Em7YF+Cy03vbXn/n&#10;Xf5OkIwxbNkX5vFxMvI4vxDxhBDuc0JGnpw49+mLh6a1EynQlxoh0BeMNaevE/GElO/IvVHjoefI&#10;fI08Nq0Z+TuDrSMDLXeG2zEzM9p1f1y941TNM9T2eLznCTzz4bZfzgz8cqrv11P9v5ke+HCs+zfj&#10;vTdzrnzmUOyhIPfDIZ5xLhsOB7kd1Yx8crjH6WhvNPJno3xfjg04F+kLvBTlB80zkX4nw7yTQ7yS&#10;gjwS/d1PhngfD/RIDvJM9Hc74u0EsSbl1Y74I94OaOQTfLclBjidCvM4HuRyNtIAcZKf4zEfR63G&#10;6ViAW0KA+w63TQeCPF57Nbmrpuj3j8afzAx+cHfog6nhJ5MjKOUfjA0AwsgDd0f7ZkaUjp8etqzj&#10;AeHikQUYeagHYEI7r2JCQojypwb37PYjrDrP6LUyz1AZwXtFMWZQ6eJUf3yIz0tQAUltYKivmfJ2&#10;ImYD+IR69AWQsTEDZdC2U4by1IVwHW/NyAPCuduDGmXdyFOS5DXme7TDx9HCc59LAxEyqjgQY+rq&#10;6DAafMzrPSyCNdbAVdkGhTvS29uMYJMX/MnIA2jkxY+AoJ/RMoE+nZp0X1LtdmLRxbe01OozFuG7&#10;47lMnxMh2Ql7avTmnWcAqMG8cO4NDSW8yaF6ARWQc7eNMPIk2dGzE9A0dmlGHqU8r8TAHiOPmRrN&#10;v+MJNvwcm5qq7OqqDGHkK8uzy8qy4HZl5ZkVldlqnqrshqqclurcl+KjAzd9crvnuminFbs91253&#10;Xbnd5YWEoK1HgxwP+W85HukZH+ayP8zVb9sL3/3K2ebanMrCG9WlmTVlWVUlGVXFZkYedXxp4eyb&#10;VFFhk8XmUJfo1TfRhvMMxeTEMSaK82/wJI/Rm9N9qZc34XZk5PEDIpjBepyNYm7kUcRTgLIY4XYb&#10;QXesJ9eSGS/IvZybdaG4QB2/Xlas9iPDbDeuvvnS6SNnkhMign3/5s//bP+uuK9/+Ytf+cLn1q96&#10;cc2Lz33qb/7S4OWWl5WelX49MjTov37iEztiI1KvX8jPSc1Kv3zj6tvZ6Rfzsq5kpZ3PyVDn1eRk&#10;XKRbE3BrWCqX3RjzD0JgF8es19K+eIDXCCOPIh5VuBaru8NVb+RxKkwC/CMwpT6bBHglFqAx5zHP&#10;cCMPT4yk/CKNPAYmI3/hZknm+e9/1Wvt3+/1d4rz2LjLe3OM2+po11XR7quj3FaFO74Quu25A34O&#10;3uv+5stnDlXnX6nMvVYP38rirKrCjPyMq8U58EBmnyca+ZLcVAD9OzGr5jWljjpeb+TL8lIQbAoj&#10;jy4eUbfTjDz5dFTq6OghIKDJxT3F1MshI09AEytRx0MTC7iUtyHorWl0SmKBxRoOlYliHgtQskNA&#10;Q4Rn51A9xPoz5Z+mkUenLJKLhFQ1TY6rslYAoMhebuh2QsELPhZGHhGOWxwfT+jE9xIjlmE/Yp5n&#10;1shbux032gA17UQ/DwDzoGdHf43xMhl5ujUqdfwUCwP9u5Fm9SpXjLmRh6XihyIj39NZCQz11o70&#10;1k0M3Pz2P54Ocl59OMpnr7/zgSC3XYZte3wc9we6Hgx2jzVsORjutSfEbWeg88dvjzyeXaMHDbsF&#10;dO5eFDCN3q9BzUUhhPu8EDJ9aWCH1Viz6otBJ+KJWe1uAzLyM8PtFqGaaU3BA7yJ4h7Pq8E98hgL&#10;0MjfH+l4MNr5cKxLU/N9H0z2vj/eDdwfaP5wsvcXEz212Ve+fCp+d6BbpPuGXZ6bE0M9kkI9jgQ4&#10;nwzzeiUu8OXowDPhvidDDOqUeS04F+mfHOSZ4ON8NsLvZIj3iWADNFHE45nyR7yd0Mgf9XVSR9b4&#10;OyJH/RyOBTqcDHdLDnE7HuRyMtQ9KdA5wcfxeKDb8WDPQz5OJyL9DgS4Hovyz377h48GWz+40/u7&#10;B5O/vj/+ZHLoV/fuvDc19Ghi4O5oz+OpoXvjfXgK/L3xgZmxPggejA9ODXVPDXUS0+ZSHk09N/LT&#10;o93WpLkU8Qw8vgavk9rLdeEq8nQVQnxZ4Q7dGsKPE6OaPccaPhWv4aD5tY0YwhGVCHe7Sw7Nj9aY&#10;8n804Of6yBEu3qKFF27dHsTY2a3u2rnh9sNPjUdIniJYpunjZkD0zgkO57FtyK1TBpvPGrROZM7V&#10;UsGiaQL4tPSoAW7kEd5LfnwJEdMKn66HytCz8zzF2IXYo905TMETtnbHc5O+GIRztwfy6RQ0WDfy&#10;pNQRa/k5QSMv5DtKdt5EHV9dnQ+QiDdrai6+vtYIuXgARXyNUbgbT6rBWG/kKyozqyoyqxFUVxWK&#10;0tLMqpr8ClWgjLzaJVqZ21pXlPrmtyPd1x4KdQ3Z+un9fpv2+2zc7bHqWODWpDCnw4FbDgVuPRLh&#10;Fh/hEe659kCEZ0PJjdtVedXFaSU512B4dUlWUfa1ipLs0sKMsuKsUk3HlxSoM9aBisL0yqJZk24D&#10;suFo0nG4SXAbpTwmbYNaHE0uxjgJgvcqZue8ozQv095CiZSbhCDtva0szUIXTwvjE8IVrTHeVwvU&#10;/ATaYTK/CIljgvdiAQUAqdWi/Kt52ReLC66UFqUUF1zLybgIa66tzLt68Wfn3/zJjujQ9ate+NRf&#10;//lzf/fXG9esfP6Tf7PyuU/91f/xZ5FhgaVFuWkpF8+eSvqvn/jE3l3RednXs9IvZ6ZfALIyLmRn&#10;XszKUCfIwx2VLDb95QCuqKppJdaAAgSbsFSRQUTTHJTIsy4ewbw5YqBC3Sv3cn7OJWOsgYs3mXSj&#10;gqeM7bxFNJmO5l2PmXCHH411oFcBo0jKAxDnpV8qyrpSmn3tZknmN19JCnFcu9ffabvnpl3em7cb&#10;1ke4rAh3fnGH94YYt7W7fbbscF9vWPvXP/nmZ4qz3i3JutxYnl1XmqNe2ZqfDvOoze+0511tkL+h&#10;P0e+vCCNIKVOoJpH864Hukjil8OXSDudCb9W+M3iXysAv1ZcsmMGk1iDSd6kMjTyeuh7ShmU8sLF&#10;Y4aADG2TJyzqct61JPAd+tYmxzUgJN95kvLcyOuxYeRJed9uKBGISqKlXsM00DbkoEVeD9XALWCd&#10;lLcGTos6G8CmSNoJH2sNoeDpDa7Cxd++WXqrsQSwuEjy73qEiNcwM9FCrNuDGA5X7rJ5L2Gxl5I2&#10;EBKfxupXIgoWyXyNvDXE8DkhQw2IrgXD57SNUNsAt+0cfD56xIRzQjcSeTuh4V3mEh8VvDqsRtsj&#10;j0lU8O1tpUjT7YK+7mrI9HZUDPbUQMFwX91Qd3VXc/H3v/lypM/mGO/Nh8I94f9E7vVz3OW5ebfP&#10;tn0BzgfUqTWue0Nc94a67Ql3/5OR/89o5IVMXxJ0Ip6Q8t0iqNc1pItHqGZ6KYw8SfmH4z0PJ7ru&#10;3+m4N9b+/kzfB/cGHk/1/PbR6B+eTLTW5H3nC6fh+xOy6dPbXdafjPRODPY87OOUHOJ1LtL/lZgg&#10;5eLDfF+NCoTgeKDHqVDv02E+ZORRyuNR8gk+zocN2454OyRou+ATA5SUT/Dddsiw+bC/Q2KI87Fg&#10;l6QglxOh7seDXBJ9nU4Euh02OJ4I9trrsSXOef1eg4PPyk/Gum3OfffHd7tb/s9f3P/XJ3c/mBp6&#10;Mjn42/em3psaujfW+2C8/8HkwMxYHzA92gvXh1PDUyM9wsITJOhpEz0wpW14Fy4emdKUOjCtOXdq&#10;Tpgzqel4QOQJbsyXG9LoNhBmnBhlRp7Dazik0W0ghhCijBCKeUkY1sl3FMci+XEHP9RyM6RtireB&#10;0PEA1+g8ni84lobbNvKd1m04d/GIKGAoF0x6105goGja5uNi5AVzrpYKFs2skccMf7xCxwO8F234&#10;skJW3RpUQ86dukQe4UaeS3nRJHQ6Hlh2Iy9Uuw1obztCYp30usggXKkvEmtGXmDRyGMSm3X1Ssrr&#10;jTz6d1LwHK7juZGflfLMyJeVZVVU5ZZX5gCVVaq4tjL3dk1+c2Xm0Ti/Hb7bot3X7vfdstN9Nfy/&#10;T7vcVx7wWX8y2j052uNQqOO+EMe9Ic5+Wz996UdfbazILM+/XluapaxcbkpDZX5ZUWZVWW5Rflpx&#10;QTrE5cVKYSuNXqAdkWEu3wmhtjFDDp2XoezGrjkhk0sZvAXNWWzS8egNScpTgB6QoGXgSjiYpNvB&#10;tVDbmEw6HmIUxPnm58Vj0gZYQMXKxZtJ+fN52RdLi1JgeVAGa6ivLhjqaz138tjf/81fAH/13//L&#10;c3/3105bNm5Y/eJ/+y+fePns8ZzM6+k3Lnz9q//wl//HJ7772lfKSjIK8q7nZl/OzryYk3UByM48&#10;n6ORq20Gp5WgqqYmh5YHiCSsU18zF0bhjs+TwCRukzdhvBefH+L8nEsAdeHKBZjnkp26eFIPs+3c&#10;wnOowLaOB4xGHshLV+B+eaAw40p+6oXyLGXkv5h8wHfjC9Fu6+M8Nu722RLruTbE4blQx+e3G9ZH&#10;u67Z4bUxznVtmOOqH37t5YbytJqitDL4Tci+XpqTUlmUZfzqkV437ohXp9ZYM/K4211seAfE7ngA&#10;T61BEY81ZOThG8S/WSjWEfw2iSY38pTBpqjRm3dE5PFfPNLu1nQ8IuQ42XAMKG8bLNYjyqwhRiHc&#10;vFtjkUYeaVk6Iz9bpuuyExhrj5EHuO/GmGfsh4+1hv1GHqW8xUXaQKfjATP1jGp7MeA8emkusNhL&#10;o+yEBvJbI6JgkaBfbtchhPuciOFzwnWz6FowfE5rWCsTIp4gBS+w83YEunKRnBc4g0WUlLdi5Jub&#10;CgcH6ptvKSnf3VY20l8/MXJ7rL9hsKvqn/4hMcx7Y1yg44FwjzjvLTHuG3Z5b93luXmPr8P+QBfU&#10;8XuAcPe9Ectwag0gHPrSIkQ8ITz7LJYsPGPAJOIJ6dYXgDDs80XK9CVhmY28Nbh2twHqdQ3p4k0Y&#10;C6bNjbzxvBrtZBtEWHgOGvl7yu/DcHW9d6fr7ljn9Ej73fGu0f7bYwNNEAAzdzofTPW+P9PXVZXz&#10;3VcT9xocdrhv3GdwOBrokRzmkxig/HtykOfJEMOJYC8IXo0NBg4bHE+H+QDQi2gFHslB7rhB/oi3&#10;A6l5aCb4OcQHOBwNcQGOBWtGPtg1KdD5RIhbcoArlJ2LVEfixPs6Hwvy3O/t6Lf67w+EeF3+4Tdn&#10;um//3x/e//2j8Q/vDr0/PfTr9ybvj/feu9Nzf6L/Fw/HH00PjfQ2jw52KEHPjqyhzfIE5olJeJ46&#10;I0/yHUAdPzOqmB6xYOTnREjz5UOYdGsIOU6MmgS6/fVzIoYAooAjFPN8EWqYY7FSJD/u0IddEvTm&#10;nVT7nJCLp2NqhFWn5rwQY60ZebKxPMnpVNJWnlEDmJwvWvjbjFnDuzDEjQR4X9LNPPPMQkt9Kqif&#10;CEc8Xob6yWLMpfnyIdy6RXgZOnceW4OMPFl40dRZeES5eAtGvrnidlO5EZ1enxdCuOvhNULHA3rz&#10;rs8sFTihNR1P2p1nAL2RV8fU1Bc21BmxZuSFlxc6nqiozAbQwqOfAirLsyq0o+TLKrKVlK/Igl5l&#10;oyqze26Vfv+rZyM9N+wPcop2WhHj9MIB740xDs8f9N2QGOGcGO1+JMJlb7BD4nbvIMfnEmJ964pu&#10;tNQWNtUWVRamleSmNFYVFOWllhdnlRQqigvSgRJNf1cUKVBbo9fm6NW2aFIStSz1zgs+FQD3FS6e&#10;sJgE0AvzOTHDkxjDVRPKCmHkAXLHCCb1iDKcDcFMSeF13CBfkHsZbgGZ7PSL+dlXO1vrU6+98+rZ&#10;5JOJ8Xu2R+6MiQj2M6x58dNB/p4//N7Xc7OuZWVc/NbXv/Cpv/uvX/j8qbycK0UFKXk5l5SIz7qQ&#10;m30xJ/vd7Kx3cKd8nuapcT0krAlaKgILEE1ENG0y69wx5ggLL5eRexlBHZ+XDY9idqkCmoE8O4+t&#10;wVW7BrfwyGyvTr5fzMow/q8Q1B8/NAsPPy+AAiA37XJe+pWCzGuFGVfKcq6XZ12ryLpyYnd40LbV&#10;2702b/fcFOm8aof3hjCnF0KcX4j1Xh/pujradU341hVxnpt+8q3PNtfn1pVlFmdfLs1JUXvkc9PK&#10;81IhLs29bjTpeamQL82B5KyOl1K+MBWRaj73Os5DUh660MXDFb418EtYpv1BCwK44veLwC8RGnYO&#10;t+0Yi6a+DCDzTiKewLyQ8gRPkqbnXh7VPDlxLs2XCbqXHm7erXHLhLDwCHfxAOlyPXZZeA4z4xwx&#10;EBE1NsB6WKrIW4R0OYdrbmt70kUZH24NvZHHN7jevllqUcpbXCe/qaDldmlzU7EeUs8k1udL081C&#10;AGNNYUtprkffO+coKhA1dF9CX7MYhFhfMO3mcnxO0DKL5OIhf20NUU+0NhW1NNsLGnlATL7ckILn&#10;6LvQyLe1Knq6K9vbStpbi8cGG3rbyjqbiqZHm7JTfnp4T2BcsNOBaENCnF+M9+ZYw+aDwW6x6o/W&#10;2/b5Ox0Ict0f4oZGfm+Ex/4or2Ux8oDQ6EuIEPGETrWbeLpGXrj1hSFl+pLwx2LkgWmTlAeEjgeE&#10;hedA79RgK05oPIx+rGNqFLpax4Zb7k713JvunbzTMTXe+ej+IAA1H4x3fzjW3Zh99R+T9u4yOO7x&#10;2hbv7wooKR/uA5wJ9z0X6U9eHpqC02EG4FQoFLgn+rsk+DjSZvljAS6HA5wTghVqm3yoOr4G3/v6&#10;UpTfiWCP44FuSQGuh32cDnpt2+++dZ/BIcZ1Q/DWFYnRfqmv/3NfffFv7g7+7uHo+5N9H94f+fDh&#10;nXtjvVMjXffG+x5ODT6aHpkaMR5HQ1LeBlNDnZPDnULHA8LIz9zpvjvWjUZ+XlJ+fKRDw8ybLxNC&#10;o9tAKHKL2K4XJt02do4SfnkBCIMs0JdR5uMOfaIlgcS6PmMbEvHk4rmO7+1sJJmOzflicTg38szM&#10;KpjSNYN7W9Glgc5XufiOjlsATbgYdHeZRcjujwXiIywzQsfb+BuJ+slyY74YSKML7Kmxht658wyH&#10;/DugN/Kk4JuaqinWmDXyXMqTjr91u4zr9XlBnt02vJIreL2OB8ibY8zRJ3G3O8/YBmfgOp4beTTv&#10;JN8BbOrzdfUKi0aeFLww8tWVOUq4awoem5gBhJE3CqzyrOrK3JKSjNLyrPLKnNKyDMjUVeXVlGU0&#10;1+dX5Fw8tT9ib5DLDq+N+7w3xTqu2Ou5brfn2sPBWw8GbzsS4ZIQ43ks2vNgiJP/lk+//s9faKsv&#10;ri5MrypKry7JKs27gfviNR2fWZiXWpCr3HRJQWpFUVplsfEEGz3orwGutgHsRcGNXZSxiBgO8HqM&#10;OagIEWEPAX0XzY/DMQb0K4emljSj0Lqbxry+V8yAUG9e9sWy4hsooGF5eVmXYVVNjWWNtSVdbQ2t&#10;t6shSLt24eCeuL/7yz/7x8+/DD+RjLTzF979UW72lTde/7aPYVvajbeLC2/k5VzCrfFKyme/m5uj&#10;rsrO6w6R18NXrgfXSYGAV5qApDom3iTfLaIqxTIU2nNAF2/EZNJlpX1Gnut1i6BVN2fWvwuy1blA&#10;5/VGPivtArp4DNDIKymffrkg7VJNXmp93o0j0f6B21aEOa6Kdd8Q4aKMvDpB3m1ljGEdNKPc1gSs&#10;+9RuX4frb327sSqjoiClPP96VWFGWe6NwoxruFmeTLqm6Y1G3nSCjZFZNW+HkTdi6tX+3ga/+dLI&#10;Q0BAk75TBLftHDLvgKihvBDxAuHlBWjk0cVjE6U8eXkhzS0mF4mQ79Yg867PIDdrCvRSvqm+WG/k&#10;SXZTzFk+Iy8KbLCAUSS7Ca659UZeX0YZ2wgjrzAZeb2UV1hZJN2Xg5viuYgn0Duj154v6OKFkV8m&#10;SMcvoW23ByHWl5x2Zr2fDuSvLSKKEdz2LrS7bfhwcYunAMl3bMIaKKOS+E5XbY98a0tRT1dFX2fF&#10;YFfVWH/9aG/t977x0r5or/gdftuDnKIMm2K8N0fD1WvTHj/H+FCPfdp5NQdC3feHuasN8pqRPxBt&#10;WC4jjwiZvoQIHQ/oVLudLKWRF2J9wUiZviT8ERl5YNpk5FHBk46fk6nB1umhNoAb+TsjysjDdXyo&#10;Bbgz2AxAHn5DHo51/WJq4NfTQw8HWmozr3799JH9/m57fBzj/V0TgjwSAtxJzZ+O8H05NuhUuOF0&#10;hDcC8ckwLwKaWJkc4pUY6H7E1zne2/GIv+thfycgIdAlIdApMcT1ZJgH8Eqc/+lwz5MhikR/l6O+&#10;Ton+bod9nPZ7Oxz0d97psWmnYcuJ7UEpP/3mVGfd//v7xx9OD/7u8fiTmWH1OzwxcP9O34PxQe1F&#10;r+qVtrirnaAMWnVC0+td4+rMGUSZdNLxAI69OwZBB75Zl/daY3JEvXQXEep8CeHe3H5IkdvGYr3Q&#10;6ItEmOWFQeJ4XohJPkLEwgBRYBsxdpEIyW4Rbt4FXMQTXKDrlbr9WBzb09XY3SG07Bx0mL9/lcyv&#10;KUNb442ge6X6BUC3sIiQ3c8aYp3UfIoIHQ+op4o/lyVHOHQ9dpZZw6JzRyzmUceTkccY/XtTU7UG&#10;2wuvh+2Ov3W7bAFGnvT6fBGb4q0ZeTtBHT8vI49Y1PEAHVCD8h0DAT87nly8puNzgdrqHKBmLiNP&#10;GI18RQ5QhZRl15QqKV9ZngWjSssyyiuyKiqzy0uVkVdaqjSztjyzoTLzZ699IdBh5S7vrTvd1kds&#10;/nSs4wuR2z59ONhhX8DmgyEOJ3Z4x4c5HQxyjPPakLg7rB5GFWfWlGTWV+QV51yvLM0pKczKz0kt&#10;yE3Ds2u0rehqF606itpcZBeZNpijjke42sax1ATUVKZzY/RQDQHFNupJC5aYnDupQz1cLPIMKXII&#10;KMO9uaBgrt3iONwaWINCGVaelXYempWlmWnX36ooyaitzPvMS4mnkw8e2hf9ytmjZ0/G79kRHhXm&#10;++Kn//Kfv/6Fa5dez7jxbuq1t1Ku/PydN74bG+mbq50Urw6oybqQl30RrsbzarQm19MoshG8ux4b&#10;XQCunCMKNJRzxzemkoLXmtdNGaqcxbgw7uIRK+tHcCCvQbhz12Pu2UnEi7yR7PQL2RnvGjEa+YvZ&#10;mZdm0UQ8kp1+mZObdjE35XxNXmpF+qXtvk4BW18M2qIOrlGb4t1XR7ivMuKyartho9+avzsc5lmW&#10;db6m/EZJzpWKgpSS7OvFWdc0864sPMp0RU6KRmpZbhrUGH29CfT19LJWtQue+Xd9Rn2ptVe/opEH&#10;yjQjXwQLKFJfK/xGIFhAXzf86gnbLkDzLpIA5jncxQtIzSPCyAOYxJikfL3JwuvhVt0eyKQvIcLI&#10;W5Tyto08z9iD1PH1rIup58VAEy5s2jmtN8Br5gt38ejc0cjPKvhb6v/tQVTTyvLEkpCnZuQBnHDJ&#10;efouHhECffloZwr7KUDyWiDKkEUaecD2/AAVLBVG+a7FMD/peJXE17q2K7o6ygb7a9ubCttvFbQ1&#10;5n3h7IFXk3fsi3TfGeKSEOe3J8Q13H1drM+WPcEuu/wdd/hu2xvksj/EDY38vjD3/eEeh6IMh2N8&#10;Pq5GHnjWjLyw6otByvQl4Y/LyAPT7Ph47txtMzXYOjWsdLxiVBn5iTFl5IcHbk8Ma0Z+oPnenS74&#10;3YAHBff98P7YvdHu9ycGfv9o/Pf3xx4PdVSmXvzaqcP7/d1inNbt93ZMCvM+7OdyNND9ZITvEV9n&#10;NPJnIn0AkvInQj1NSb/TEb4nQg2Jge4Jfi5Qf9TfNd7b8bCPkvLxfo5Hg5xPhLqrF70Gu56L9oGB&#10;J0M8T4cZEv1dEv3dzoR7J/g5Qe8B780HfR1inFd7rvyrfQHOGW99927f7d8+GPv1/TvvTw+9Pz38&#10;aHLw0fjQg/H+++O9eKCNZtIVEFNTSPkpO4y8RgcZeRxlm6dg5MmYzxdu2G2jrxdKfcEIrbxghFC2&#10;EzHJR4hYGGFnjcgsEmHeLSIUPEe4eCHQezoa4KpX6ovEmpHvmL9DR9NKIp7AvP0Tdpnv1jeXy1Yh&#10;A/5MIRb5kdDd3Wyu4wH1YOnnsoQIe74ktJkfHI/aXW/e9ZCLRwXPYzuNvFLqJh2/tEb+5s0ykRGg&#10;jtdb+AbzY2q4OudYNO92GnksI6wZeSHfBcaza0xGns6oMWHU8WTkBcLFA6jjlXCvUCfFV1XkVJYr&#10;HY9GXlGRXVaeCQWK0oyKssxaKCjLaqjNa24oqiq8nrgzKNptQ5zr2h2u63Z5rNvhsTrGfeW+gM2H&#10;w52VlN9uOOC39WCIS5Rh6+XXv91UXaj2yKsT5LNL8jPzc1IL89I1IDBactxjW2JJxxN6I69Jc6XU&#10;+eteoQCTetCzI9by5igziOjVIYf3IkKRI9iFsejioEfmGZoKA34LXobgcBTKFSUZeVmXIQn1GTfe&#10;yU6/mJd1BR5RbWVee3M1/J/C5pvlkN8REwhd8Hhf//G30q6/lZt5aVdcUOKRnQ01Bdcvv56TeT4/&#10;51JB7uW87Iuoj41S3mSo4UoiG6AFCGz3AvxTAKJXgxS8YG4jb+biEXPVjmWq0hRjHlU7BRYRqt2E&#10;ZSOvRDxBRj7jXe3duRc5wsjnZFwBIMhKu5STeqE482pt/o3Md34csG1V8NYV4U6r47w2RLuvjXBf&#10;FeW5Bq6hLi+GOa3Y4b3JsOKvTuwKLss6X12WUlWUWl2cVpCuDq6pLMgszrpGRr4kx7Rlnhl5vZcX&#10;2p3Qm3ph5OGXsEwLCvOvFxfKbw19mwCu4wV6+a7PIKIpRLwebuT1kKBHL19XlYd2HmOOEO5zwk36&#10;kqM38nN6eT1ChVtE6HjArFennnkG4fUc2716aEKLkPgGhPXmXQtAGHnU8ULKWzTyYh4Orc2ajgdI&#10;PZNSny/CyBM0Ld2C85FseF8AwpsvK+06T718kLm2DRYv3sgDfEJr0H3nhGy7DYz+ncXGTGtpZ1tZ&#10;V2c50N1Z3tFcNDPW3HGr4FtfTN4f5XUg2vPEvuBdQc5RXhsjPNbH+mzZFei0J9hlX6gbsD9Eu4a5&#10;Hwj3OBjpdTjG5+h2/2M7ApbXyANCoy8hi9bxA8ifjPyyIsy7NZhqFyLeyLTp4HgCMjaM/NSgZSaH&#10;jEZ+ckRBp9bcGVQifma0C2pg5smBtun+tofjfeq89ZGux1NDKu5r/WCy/18eTfziTndfdcFr5xJ3&#10;GbbFuWyIdVq739vhZJTfiXDl0E+Fe56N8j4X7XM2yhfVvGbnfYFTqsBwPNgzKcjjeJBXcrDheKBn&#10;go/zUV8XdYKNj8NRf3V8zWF/h4RAp5e2+5+M9DoR6g7zvBwbcC7S97BhW4Jh0+kQ18Pem474boPK&#10;g/6OwVteCHNcfXZfdFXGxV9MDfz+8dRvH07+8sH4hzOj98fgN7P/wUQfl/LquPlxtXF+AUYeatDI&#10;T49oPxTNyHPwWH9AnwGWyciTXl8A3LDrQWOOsagnn74YuGtePMIp22bIdBKLmOQjhNYmsKdmyeHm&#10;XY8w73qsuXjlzTsaEIiX1sirl3maG3myqzxpG9MQdUaNdkwNmV8FTQiIgRYRQhmwx25jzXIgbjQn&#10;ixm7HKCRFz8UgP9cOCi+RdJOyJsvIejfRdOGfOeQfLeBsPCEUakzI2+E2XZ7sKba7YHLdwSluWhy&#10;hE8HRMGcwBDu3y3qeATNO4EunudrahW0/52hXHydBjRrdEYe4CKeUEfWKCOfpzfyFWWZUFBekVVa&#10;pnR8eWlGdWlmTUUOxA21eberc97+zhdjPTaFbXk+znnNDrc1+/02BW/95L6AzQmRrnv9N53e5ZsY&#10;7n4wyNl/64vH9kQUZVyuKFCHU1eVZZcWZBXlZ5QWZeOpNfk5KQU514ry1OkWFUVm58XrgTLS8WjM&#10;MeBiHXspI8BR9iOMIRpwEuJIiU7HUxkHFTPFBTlXKUniGJtzgpPQPPnWHfeNq28W5ipVDQE+vfSU&#10;t+Hn2N1e19lac7uhpL25qq+rsaYya1dc0JULP7l68WfXLr2edv1t+KH4eG757MuJUJyVdh7I1ZQ0&#10;2mQyy1xSQyx0NgfXw2PCYtISysUjaOFNMXxARV4WTGJ8IAI8O17qeMDcyFuEPqAeeg7WsdfIZ6W/&#10;ozDX8UC26bwai3vkC29crC9MS3/rh76bXwzY9Hzg5uej3dfu8t0S6bE6ynNNuNvKYKfnQxxeiPPa&#10;4PnCX3whaXdJxjt1lWnVpekVRTeKMq9qJ8inQqA8u26PPKB38bhHnhQ8p9z0Hlcu5fEvbfClwJ3v&#10;EJQUpRYXzhp5UvAcazoek+jZMcOFux6spBph3hFKUp5beMqghYcrQU1h5KEphPucCIdOiDJClM2J&#10;cPGCxXt5IeIJsxqTfbYGLxbwAtsrQWhOGqXPW7TePLkAbBh5kvI3b5WSkYcyMQNicZFo5G83FzY3&#10;IUtp5G1A09JdiD8ZeT3tzE3rM08H0tkAJVthPc3FrS0WECKeoLEcPqc1+AJsYHTrurwAarpaSwGs&#10;xxPkOyDTXt7TXdnbUzU8WP9guqO84NLLJ3bF7/CJj/M+HGuI9FwXbdgU4bF+h7/D/jD33UHO2/22&#10;7Ql2ORDheSjSa3+4B3Aw0utIrG/izsCkXUFwXXYjDwiTvlQ8U0ZeKPVFImX6kvDHZeSV7V2EkUcd&#10;D0yNtsNVnVTT3wT5if7W8b4WtaTBjqm+VgimRjtnJnpn7iiRrbafT/Y9Huv+5eTAryb7fjs10FWZ&#10;99rLx3YYtsZ5bt7v77Lba8uRQJfEENcTEZ5nIg1no3yRc9F+yUGeJ0INpyPUm1pPRvgmh3kfDzUA&#10;Z8L9kv3doRc44uuY4Od01N9xn9dGuB4Ldjke7Ho6wut4sHtioOsrMQFnIw2vRBlOBjmfDnE9G+l5&#10;wHPjYX+Ho8Fue723BWx4Ltpt09kDMaU3zv/u3p1/eX/mV3dHf/tw4r2pQfglJylPcCOPuhwF+sRo&#10;5/iY8vJ6HW/OrIuHJl0nR4zmXZ+BK/ykhExfEkivLwAy7BYhdQ6xqKcuYGSglTfthIvmJYELZdFF&#10;YC+ZZRuVTx9cmx57apYWej4WIR1vv5Hn3nxZjTy34dyu8rw1eL3exSO8Rgy3iE4o22W3saanp4nq&#10;lwpxozmZ71hezxFlC4Ybef4z4j8XDopvkbQT8uZLyLyMfLOlvfCadhfnxc8iRDxhdOi3y5bQyAvh&#10;bhGy7XpImuszCBfxHFFmA6wn/15TUzCnka+qygNsG/kac9tu0cjTdngqIyNfWa7OpTFKee3Umkr1&#10;NtfsqjJEGajS4jSoL6/IKilNh+LyUuW2aitzy8oza6qyb1XnlaS//fKhmNBtL+zy3Bjl+GK08ws7&#10;DGsPhTruD9qaFONxLNwlOdLzWJjH7gCnCM/N6Rd+0lJbXFOWVVKQWl6SXVKopHxxXkaJOrIGrupk&#10;arVBXlnmFC7cuUnHPBZgLyLyZUXpuF/eInygPaBhB0iCC6gAKTHZeX0Bl+momCFApU5gDZVhAYdq&#10;aGw+M+A0DwEfOT3lHbhmpV3IzbxcmHv92qWf1VXlNdYWNjWW3oLfz+r8jtbKmsqskEDny+d/nJn6&#10;7uXzP4GH+flXk/29Hd5983spV36enX4h9dqbGTfegV4Amqiqc0xGHgK40jKwF8EMgRm+Qt7L8wjv&#10;RQvP4XYejbx5/exK+Ntc7THy+HEwIPOOMYFJa6Btt8vIp19QLl77swda+Ex1fI0RNPImKX8JQB2f&#10;k3ElP+NycebVmrzUC9/7mseavw3e+mKY46pw55UhTivCXFaFOq8MdXwxeJsy8rEeGz1X/fW3P3+8&#10;pvj6zZqckryrhdlXSnLU1viC9KsV+dpe+Jxr3MiXZN8ApIgnzEX8rII3HSsvgN9/MvIYwG+vivON&#10;B83jqfSQhxiNfJlJuAMY40AIKrVMhR1GHgsQzHDzbg2h46EetTuCFh4zZOqBxRj5+SKEOwHfa4Bn&#10;sF4oeNwyb+c5NhxutzlCxBNmNcyGE7zABlQ850oQmh9HEXgOPvzTR7Rq9lztQF+Qjif/zpnNm1x8&#10;S1MFSfmbt0pRyls08viHAb5+6mq+VaL59yU28jTW2nCe58WANSNPeYEoe2q065QxQhp9CdHPzzNP&#10;BxTZIgmgkddfce+8uAJiOGJxZj24BtugYQdEXgAFXa2l3W1lcEUdj0a+u6Oir6dqoK+mu620rvxG&#10;/O6A3RGu+yLd90e4HYxwj/XZFOe7dbvfthjvzXA9EO6Bm+ITdwYmxPoeijIcjPSKj/Y+tiPg+O7g&#10;pF3BRiOPCBFPUMECEA59SaCZuZGHpk64zwOh1+1BOPTFI6aVPn0RPLij4EbeIsKkW6d7TsizLwCp&#10;3a2AtlcFbAs2Rwh6YmKwDYACHKvt+O6CzPhAK2IsMOp75esBtSV8tOPuWOeD8c6HE13vTXT/Ymbw&#10;w+nB98d7p7ob2ypzvvbysTgfxzjvrVEua5MivA4HOB/2dzoT6XMu2k+Z9AifV6P9z4R7nwj1PBvr&#10;fzzcKz7QOTnK+6g6oMbrdJgBD4tP8HE86ut0zM85wc8Jmkd8HY8Hup0I9kgKcIWal6L81Ak2EV5n&#10;Ig2nwj1PhLofD3ZN8HM45OtwNND9cIDrPm/HiK2rol3Wv/FPn73XfetfH4z94ZE6x+bheN+TmeHH&#10;kwP3x+EXrA8e3fv3R967OzIx1HFvrPfhxMBEP3zejkcTA+ojj6hjfKbH1J8iIIYngM8Kn/nUSNfk&#10;WDegiXvaSt81OazMuD3X+YPvg5WMDbUBd4bbCS2Pdr7LhHLoiKkLacfhGkbDbifCqs8Le8zy0Dy3&#10;rtNAO0GnjLGNeTAp1rwc2PlY5gt+THsQA/kysID7d45evlMTLbxw8aJpJ/0dElPXLaBHhxDi1iDr&#10;KpoEVQpEGQcLUBxTMY95DQYYzwuuue1X9mKSBWNtQmv5ObH2EGgq8aCoKcDHOyekwkWeoIKlBc27&#10;RmNra0NLSz0BTQ3LUr6pqbKlpbq1tQbfzgoxXG/fruC2ncPtuT3gEO7ZMX+rCalCbt6uNKJz7giO&#10;1SfJtlt07rYhBQ+ILoLXWIQUPIeLeA5aeIIyaOQ5ddBbnV8zK+XVZnkMKAmQlycFj02MMUk1mKko&#10;y9SjjLxGWXlmW0tFef71mvwrb37zc0GbPx3luHK725oop+f3BWze7r16p+/apBi341Gux4KdTkR5&#10;wf+LFe669jPHdhZnXagtzy4rySjMS1VSPj+zLD+zPC+9LDdNCb589YrIEoXy4AgX6EXG3fGzO2oh&#10;LmK+G5OlpmPfESoWmEZBDGVmpl7z+2lFeXBHdVOanxQ5qnDKUy+KcgBifYZiOyElTRmYxOI8VEmY&#10;Wencq7nZl3OyLuHLQgvyrqWnvgM/0JsNxU23ym41ljTUFTbfLm+sL/Ly2PSD730lT/Ps6Slv+xm2&#10;JR/bk5t5CeLUa2+mXX8LAhibkfYuvX0UpkVtbT9ma2Ngl/gUtut1E5p/cA0qswY37BwU5XqHTgW8&#10;Sw8WA6a97ZCcVfMk2RmqBsDezNTzAA4EcBI+VW4m/Jgu5aVfyr7+bkNx1tuvfdlt1V+HbFsR4vBC&#10;sOOLUR7rgIBNz8W4rY9xXuu3/lMx7hucVvz5d7985mZlVnVxWimeTpNzrTj7qnaUvDpTHoAYEfvi&#10;sReT3MvDPOTlIS7OvUbfLwzoBbCqSzu7RsBtvqJQ22JvGiW+zkCFJuIrC9OgF64qLk4Hqkszq8jC&#10;l6QT3MUTkCHhjoLehqbHSizGJrfz1iB1bick0IVS1x1QJutpBvxjQGN1PiKcO2VIwQPYtOjieWwR&#10;KuC+e07IMov8koOL5Bm4qfobZGMJgO9ZNb5ttVFdb9UXQ96o0TVatDe+tt4sa2s0AjFOAlAZ/CvK&#10;gRocggGV8WLcII9GHu7C9+bT87ECmvECE0ZLDhgPgr9dhMzKen0N43ZjAYAxFLTYIfS55rYTe4z8&#10;nAWIWAwgCuZL660CgKQ5CvQlpOVmPt6CbmQbXMby0dGsFDxeoYnOXVxhGS3aYmDBkFkw5NNt0NZS&#10;BHQ0IyrT2WSkq7mkp7WspSEPgsGuarj2dVZqB8eXtbWWAF0dZejie9vKirPfivLfvCvcJXGvf2zg&#10;5r1hTjugGeiwO8h5T4hrrO/WHQGOR+P8gEMRhqOx/gnRvgkxKoYrcCTaN3lP+Ml94R9LI4/BR2jk&#10;yZsvIWJmYdUXwx+fkVdqmNC5eIQUvB69kScdT0Ye0IpbNSPfMjXSMj3aOjPWdvdOu1HKT/U/muj9&#10;9YPRX94b/sOTqd89Hu9pLPvp1z+7O8ApaOtz0a7rTsX6nYn1Pxvl+2psYHKQe6K/y7lIX+DV7UFn&#10;4wLgPxQTwz2Bk2FGI3880E07LN4lKcAVUF7exxECGAvXE8Eep0K9jgUYd82Tl08MdFajAl2P+rse&#10;DzUcC/KI2rbKf82ndns7vPnVVx/0Nv3u3uh//OrRB1ND94e7Hk30Pxzvezw9eH+8d2as5+6d3unh&#10;rpmR7ocTAw/H+++OqC3zaOSnRjW0x4jPyvjkycjf6R4fmz3fhgn0JWfWwnO4iye0POl4MyNvTvvT&#10;N/IknbnztYEo5k0OH2IPXEPbmAeT+mUvN2IZCwM/o/2I4QB1CQtP6HX8x8vIC4SWBUQBIco4ohKA&#10;pN4jiww27Yfc97wQk3xcoKdEz0pkEP5TWCTCpC8JTMcbjTyX8raNPFr45TbyeriRn9Xx8zTywIJ1&#10;PMDFuugieI1FhIinwCLk4vXYaeQFZNttGHmKCe7iBYVFN6CgriKr+2ZJQ97VxGjfaNc1QZs/FeWy&#10;crvXmkiXF+I8Vx7w35gU7pwc7gYcC3U9FOwS4bH++lvfrq9UdykuTC3KTyMjr6H2yKPCIzMuwC3w&#10;ZPrIg5tGGRH+TvTqME6Oah4DNPII3RTvNSdkyalZYFLq3DVzsFePxQKYk+cpFhraDJORRykPzbQb&#10;b5eXZjTUFba1VNXV5LfAt6yxBH4BvvKP57y9trz5s9dyMi5Gh3sf2BNx9eJPr19+PT3l7WuXfiaM&#10;POr4j9DIEzQzYqPLImTYBVyvc2x0EaTjuZG3H6gnI49gTBnU+uju89Mu1RZn/uBLL3uv/WSs+4Y4&#10;rw1RHusiPdeFOq+O89wUuW116KYXgze/GOSw0nX9315641sN8C9AcUZZXgo38mjbScdTxqKRRylv&#10;zGvb6oWRLypIQfBbhlvggdJ8VYb3BSAuz79RkTeLamqH3pCUF19noLJQ6XgOSvmqkgz7jTxAwt2G&#10;iye4kQdsG3ncPk+i3E7IsAu4i0dEPc1gzcijdrdo5AnU6yTZuXCfE2697QHlskg+HW43KB3feFNx&#10;89aslAduNigjD0GTtm8daNF2zZOOtyjZ9YYdCuZVLzbmM/lukTmM/O1bRim/MCNvJ0JqW2S+9fbA&#10;5+SIsnlhjyVfDOTiEdFrP+06370wSIUDootYqvvye1nDmpHvai5pu1nQ117R21YOMdB+q7C7rayj&#10;tbSttaSvtwaCgb6anvayntbSy299a3uIY5T/5mN7/OK3e8X6bdwesHm736Z9oU4xPlsORHjGR3sf&#10;ifU9visoPsqwJ9AlPsKQEO0LwZEon6Ox/sm7ws4eiDkWF5S0K/RPRl5Bqt1OyJsvIfpphVhfLDoF&#10;L9CZd2tI/24R4dnt5ykYeQDnwUAYeXMp3zoxDDRPDjfPSvnRtntj7e9N9U/0Nz+Z6gcmem9P9Tf/&#10;6v7I47HO4eby6z/7xoldIWGOq6Jc1h4JdDseqg6rORvl/1KUOgv+rHa4/Ms7goBDvg6nI7xOhnmc&#10;CHXHPe9JQcq5Y3zU3xFJ8HOA5qlwz+QQN2ieifA6FeZxLsr7bKQhOdj1XLj3iWCPsxF+xwLc1Nti&#10;/V0P+7nEOq2N2LLyUJDnD77w0oP+1v/9q4d/eDj++0fjH04PvjfR+3gSfu3VkU3v3Rt+MNU/OaL+&#10;MnF/vFedLaM9VeNz1h7jtHZeEGamh7umR7sB9PLaZvmPxshzuJS/M5eLB5iOt9fIc7e+MOz3zvZX&#10;LgAuoG3chbqWCjE/YU/NfCGfbif6scK/A6TgBcLICx0vFLxo2oPQ8QDmezpuAt0MYWkFFg0vIbTs&#10;whBzApDE+9KtRZNn7EfYdoHFGho7XywOX9iy7YfuSE/JBvxHYA+2RwmZvhi4iCfVTkaeMSviAXLx&#10;3MijiCe4ghcIsW4PFoffaqq4ebucRHzjrQpECHfiozLyHF5PCAW/dEZ+9vga1PF6I086nhS8RYSF&#10;x6ZIEjBtWUl6XUXWzcqszvr8733xZITbmhiPNRFOL8a5rdzpuWa/36ad7qsTgh2Twl0Tw1ySIjyO&#10;hLl7bfjkq8d3N1bmVChflpGfk1JakFVekFWRnwGgkUfxjU6cXDmz5KrXZNJnLTll5gSNHo+xCZOb&#10;zLuADrXHhZlJ+QKTK+dJtOSYxxjhsYCKBdZqeB7R22dS0grNyNM2eWimprwFP0G1IVTbGg801BXC&#10;r1NezpVXXjrq47nFeduqhENxWWnnU678PDP13RtX38jNvJR2/S3Fjbe5kYdp+X3twWxtDOqy9qEE&#10;WEA1ZNKtDaQCOxGS3R7MRbx2BE3aeZLs9oM6nvw7BBk33qU8BDAhSfncGxdqijK+cjrBd/3fhzuu&#10;Ct32QpjLqnD3NSFOq3Z6bw3btirKYU2k01rvDX8f6Lo648qP68oyq4rSzYx89lUVMB2PcAUvjLzC&#10;tMseApLyJdr/OqQwX30X8CsD3y+ji9eC8ny1rZ4GwpD5Gnno0ht5gIw8KngAjTzPAKjjEXtcPGGn&#10;kUcdvwAjD5BkJyBJIp7gxRhzyMgLKU8IF0+QkecI+Q6ZZnZuDMB9t/20PHtGHvLCyANqm/xNBZfm&#10;1AugYUe4kbe/HpK8mDAX8YRVK2007CYjPyvlWa9taCo7EWpbIIrtuYuYQb9lXtQTvMYaYghB6nkx&#10;utwG89Xx7TqvvbSQCreYF8nFQ7ebLz3t5fDE4ArAY+lqLYWgt6Oit6uqs62s+Xb+xMitO0ONNaXX&#10;Xz65OyJg694o98M7fXeGOsT5b9ob4rgv1AnYHbTtQITnsR0BiTsCEmJ9j0R57wt23R3gdDjScDDY&#10;7dyByJ1+DvERXq/Exx6N9T+5J+zM/sjlNfIA2vMlhOZcKiPPVbudCHW+TEilvjhsb5PXaXcbSPlu&#10;DaHa7WdJjDxZdQF0CSMPCCMPmOpbxoda0MgjyssPK+6OdMDTeDDa+XCs64PpAXW+/HjPexO9j+50&#10;/mK65+FQa9Y73z93IGqvv9Mujy2H/JyTQrzifZ1Phft8bkeI2u3u53w2wueVuMAzkQY08ng9HuwK&#10;YJwU5HIsQB0rD1eIIaOMvJ/DSSgLcjkT4XU2zPNUsNtnYgLOhhlOBxtOBMO0rkd8nVHN7/dyOOjr&#10;HLlt7R4f5yvf+epMe/0f7o39+/vTv7o7/GSqH34f1I74ofa74z2PZgbhCg/z8d0hPK9GPWTTk5wW&#10;Rp5J+ak7Pc+CkQfIyGsCvZPLdGS+Rh7rMRZufb7MSzrzYqzXW+Mlgd9CD/UuFWJ+wp4a+8FntRiE&#10;iCcsKniLWNPxC0PoeADzz5qRFxMSeF89cxbYAC25Hn0Nz1iDVmJxMWIea5XW8guGJrSB+BHMiT1j&#10;hVW3Aap2kSTIxQPmzl1Z+La2RoSMvBDxhN7Ic4Guh5T6fKHhRreudLzRyJOOt2Hk9SzMwnO4WBdd&#10;1uBDEO7fa7Rz5Kmph8t3jAly8UidyciTjhdGnut4G0beona3mMRTa0qL06rKsuprciuLU1vrC0rS&#10;394Z6KSkvNvaXR7r9nhtOOC9cYfbqoRgxyNBDkdCHI9Heh4Mcozx2hTmtTH14o8aq3M1yZ5WbjLy&#10;Zfnpmo6/gVLbJMHNKFJH1pgdUENx6dwb4Y2g0RNJQNwL0f4YkK4t1XgjXB6B4pi7cj1YYxsxhBBl&#10;BJloDjfOXEOrrpwraOSB7MyL0Lxx/U34Id7WtoU23SqDa2N90a3GkmtXXoead974bnb6hZQrP09P&#10;eTtTOzUeuHz+x3hwzbIaedFLQ+zB4sfnUMG84MJdn0G4iEdIx3Mjjz59XpCOt2HkizKvNhRnvXRo&#10;R8Cm50O2vhi0+dOR7mujDRuiPTeGOqwM3boyzmVDuMNqw/pP7Y3wyL3x85qS9MrCNGHkAZiHEFKe&#10;w408unUMyMjDV4OMPH6/0MjjkTVG26698RXvLow8SXkbRh5AF19VpD4LGnk8u4bLdzLyACXJxVNA&#10;nh2wU9DjwTWIMPKEEOUE7mTXQwVCtXMXj1AZ1XC4kefMaeQB7uIJNO+iSQjl/cyCq8WjadDIA6jg&#10;9Uaen0vTpkl57soxj6BbRxZm5OFGLeavb0XMRTxRrI6S12llAH337VtmUl5hUuFzIiZcKuZ7F3Lo&#10;3MiLGovYX8lBDy6kefvSHV9DM9PktoFbfyQIIS56F4OY2U7oPa4wA1wHuqv7u6rwxPnRgYY7Q41N&#10;ddm5aT8/vCdw/3afXeFux/YG7o1wi/HdsDvEYW+II3Bsu/ehSLcTe0OT94SorfHBLnuDFPtD3BKi&#10;fY7H+p/aGfzy/shX4mOSdwYlbQ84tSfs2Hb/uY08QmULBjX64qGp/uiNPCLEOmAtbxs8uwYROh4w&#10;d+62kebdNsK2zwvbXh4hcSyY1O2LR7ALx1IgdDyjeXyoZXyoaWKoiaS8OspmqHWs59Z7U/0zw+0j&#10;XY33Rzoej/fcG25XW+ZnBj+4pwT93YHmwdvl73z7i7v9XXcYtka7rD8V7X8mOuCYn+upUO+Xwv1O&#10;BLrhufDHw9yTQt2Swz2AxBBXjDFIDHFOCnU5HgaxC8TJoS5Jgc7JAc5Jfo5nQj3OBLufDnL7TJT/&#10;2RCvz0YHnAn1OmpwOubtnOzvftTX5Yi3E7Dffetej60HvZ1e2hFa+O5Pfj818G+Px3//YORX94fe&#10;nx745aOxDx6OaC9c7bg/PTA51jUz1jMz0j0z3DU91AlAwMHHhX8LmR7rApbbyJNqF1jU8QApdYHJ&#10;sHMXj8hKhHQ8IAy7nXDXjAh9bBF9PZpiKlgSxC0E1LuEiFsQtnvnBVn1xSBEPMFdfF/XTYoJLuIJ&#10;EusLpq+9gaBXwgLWXLwQrASv0SOKbSAGzokQzcScBXOCrlwY83lBaxDwGos6Hp4DJXke4HkOr+GI&#10;MkKUAeL5Y3Ne0Fgbw4VYtwi37XPCXDxi3BrPNsurvBDxGkrE2787HuGS3R7gv0sBessrbXUnL994&#10;q2wBRn7xOh7gYl10WYTXI3xHPIp1ku/6DDaFeedJfOkrvveVFPycOl4oeEF5aYYw7wDKd4sU5l5D&#10;hVRdkdlYnd3amP+dfzwd4PDiDq+NuzzW7XRatd1hxU7XNUeCnPb6bIgP2nYk2Dkx3P1AkGuI69pX&#10;kvZ03i4vyU2pLEIRryjNS4NMUZ568WlB3jVhxjUXb+xFFU6KHCGxTogCgLpKjZviRS8kaSe+Huni&#10;hTHnMUAFi4TPyeHOGtEbZ9LQCnMjD9cb198sK0nHNw3W1xYoRVVfBM2Ua29kpp9X0jntfNaNd9Ku&#10;voEuHsjW3uwKpKe8rd7vuohz5JcK/nk5ogwQBfOCm3d9hlt4gut4+408ancAm1CPUBc14QoT5mbC&#10;51KU5l6vyL5+IMwH98hHOq+K9V4f4bE21rDZb8Pfh25dGb5lZeDG573WfTJ5f3h1UUpVkdLZJMT1&#10;Rp50vDUpj6BVRx3PjTx+X0zfLPWlQyNfnHuNjDxAY20beb2Xx1408khFkXamvM7II2jeRRONPFxJ&#10;wWOMSTLv1sBDbEjKcy+vN+wCKhCIMkLv4vUI+W4RMvKE0PEImXdrkIu3E2HGPxJoMWjkBWTklY43&#10;HROPNOtEOWB061oBjuWIYgDrjaOYkTdisu1Ub/NY+eLWmyWtN4sQbpa59TaT8iy/ePgd7ceeGXgX&#10;unUAjTzl52RexQh6cOHN25fayIvkAoAlLQliQuHB9dDAJUFMbgN4aD3t5ajgB7qrezsqcIbhnprO&#10;pqKR3tr89De++Er87gj3k/HhB2O8doY4xfqp4+P3hTvH+W48EO6SvNv/2Hbvo3F+R2J8DoZ57At2&#10;jQ/1OBzmeSTcKyHCEB/iempX4MmdAceiDcfjfI/GeEPNgVBXe408QJULAzX64qGplsrIA0K4zwnp&#10;8qeAFOtW8nNi28gDOvNuDencbSMk+7xYPiNPNTDDzKjZm13NsWDkJwZbAHhi00NtkwMtjyZ6H4/3&#10;PBjtnB5QG+fvjnVODrW+f3dYqfnpgX99MjnWVnP+u19J3hHqv/7T2102nIsOSA7yPBno+Wq0/0sR&#10;PifDPJJC3YDjYe4o5RFsJmki/kSE+6koz5e2+35xf+i5KO9EX4ckP8fTIe6nAl1PB7mdCfY8GeB2&#10;3Nc52c/lqJdjko/LcT+3ZH/3MyHep4K8jng6nAj22ue6KXLjC2GbXjge4Vt29ef/9nj8//7l3fcn&#10;e+AHCl+oJw9G70/2TcEvxmTfvbHeu6M96kx5TcFDQKjd8doDnz3c5qMz8tYgjW4FoeMBUWABodrt&#10;hGT0vKSzfhSaYl6zGPTzI3QLUTBfaMKnDD6lxSNEPGHxRBph5Gc1uqmAMgvmY2fk9WXCNQO2e58a&#10;fBkcUYboa0QG4UM4ooywViCeIT5VSlJzAdieQch3iwjnPidMx88aeQL9e3NzDWLRyDc1VXIjb0PN&#10;c9tuD2jkjWgWXhh5TcovxMgLXb4AuFsXXXqoEi08QcJdgKodEBmU7wJy8UQN8+9k5LmIR4R/11Ou&#10;GXl+TA337wjuNgXKtTco1lfmlhanacXpDbU5zbV5u4NdI5xWxzquOuC+aY/LmgOeG/f7bI7zXH0o&#10;xOGA39Yz2/0OBDvHeG+ODXAszrxUV5ZdWcB1fGph7nWgIE8ZeVLwBPaipyYtTtZvXpCO55PYMPLa&#10;AoyV5MoRIcqR/OwrohKb0EXzCHgxh08LcAUvEN6ZTLQxr51Xg9esjAtk5G/fLG1rqWpvrcYN8s23&#10;yzPS3s3LuZJx/a2inKvZqe+mXvl52vW3stMvZNx4J+XKz9HI42nyuE0epby43VODPq/AnhoON+z2&#10;wxW8HmHkSaZbhFw8gkkaQkk+A+6RRyNflHWlKO38niB3/43PRTqsCndcEemxOtj5hVDn1cFbX4x2&#10;WR+w4bmQLSvcVv/NmcMxDeUZlYVKeZflpSgLn3UFrqjmrRl5ROh4QBh5pCRPAb/V+F3jRh5BcY/A&#10;DMqnmxt5FO6ARSMPMRVwI0+UaZB/RwUvmggqeAHPCwuP8LNr5pTyC4B7dmNycUa+oSoPEXmS8no7&#10;LxQ8wXvJcduD8ONPGb6SW/XFeHCNAP4xxCt6dqXaYaAWkCgnjG7dkpGHDHRZrDeO4i5eO7IGVbsY&#10;wmE6HitL7DHys5vlWd4aYvicWLsvh9csADTyCzDs8wWNOUHC+qOi3VxhLzniRmTAqYAnRX5J4JPb&#10;oLOlpKu1FNbZ21Ex0F0NA6E52lff01IyM3TrrR98KcBt9d4oz12hrrtCnXcEOx6ONewNc9kd4rA9&#10;YHN8lPuJPQGHoz0g2B3kuC/U7VC4Z3yE15Fwr6OR3kkxfsdj/V/eF3Z2d3BijPeZPcHHog2HQl2P&#10;xfpEe66fh5EHqHgBoEZfPDTVf0Ijby1vD9zIW5Ty5trdBtK520ZI9vmCUt6Gl0e3Pi/w7BqAjDwE&#10;wsXf6W/RaEIjz3fHAxODLXd6b08NtsIDgYc50nVreqjjwZ1e+LwPJ/vv3VHbzCF4MNEHD/b9yb73&#10;x7tHW6uv/+Qbh4LcDS/81V63TSeCvQ57bDse6JYconQ8GvkTEZ6nogxno71OR3oAZ6I8T4S5JgU7&#10;nYpwPxdj+Ie9wf98fOdXD0Uf83dMCnQ+HuSS6OtwItAlyc85OcD1VKD7q5F+50INp4M8kv1coPlK&#10;hH+ynxs0z4R6HXDdAPd6KcY/YsuK0M0vJMcFFl7+6f/7+4f/3//87ZOp3l8+GP3w/sjUcNsvH40/&#10;HO+/P9YL68eXvs4yatTxE8PtCO5P/6iMPCl1XV4PyXeLiGIjQq/PiRglPDUg9DFvcmyMWhKszU9L&#10;EgXWoIFPGVLny4Sw8OKkGqHdKU9dPR0N2IVQ8Zxw286xauQ7New28gI+xP5RgBiox2IZeWe9euZd&#10;S4W1aS1ueLeInWXLAT1q/hix2d7eIAoWDDfs80LYdjsRRp5pdyMmI6+0O7l4AN/p2mQy8qjRKVg8&#10;zbfLAfwPVOHlCdNOeYUw70RjY6looiXn0ny+kGS3Aa+0R8QTZOQBnhEKnuLKylxOjcm/Q4Cgf8ck&#10;ws07NdG8UxKbml6fY4M8GvnKoozygjR1dk11bmV1bll5en9nzWtfOhXnuTli04sJPs6H3DcdMmze&#10;5bFuh9f6fYHbDgVuPRXrczjUbZe/Y7jHhq+9mtxUkV9dqN7mCpTkphTnXNd0vDrsQjvvYtbFA0ZZ&#10;n2N08UJbA5hH0LZzeK9tTMXy1vxewpITvAsmoSYfSLEAK20jFLwerqEFZOSzMy+qLfCakYefZkNd&#10;IXzversb4drWUlVfW3D+nR/k5VzJTn037eobcM1JO3/1/I+vX/zpDW2zPFxnjfyNdyCDxlncbjEI&#10;Vw6IAo6oBNCVW+u1Bkl2OxHy3Rpk5NGtc0isE6Tjyb9jMj3lHYBnEJgEpTygfHr6hUMRPsFbV0Q5&#10;rg5zeDHSY3Wo64oAhxcDtykjH7RpRejW1a6r/vYrLx+pKrxeUaA2qpfBb3jWlcLMy2jkAa7j0bmT&#10;jqcMARmYQSl4zebDlYx8sfaVxDNq8Ox4CKCJ+99xFAABWnVy8QgJd4R7eUQUkJdXXUzN03553DuP&#10;p8zboLo0E7Fm5DFjw8gLSNALSL5bAyW7aFpDeHYB6Xg08qKJLp4gI8/NO6HvIs0tmhYRlnwJETey&#10;ARTfNh0lr4cUvFG1a5U8g8y6dV2XbWigQPh3i5hL+WKBUOEC/u5Wi6CYFkl7sHMglj2zWHTxlNTD&#10;yziijBBlcyLENNGuU9tLC9yaN5f1vjS5oql0Fi3TptHdUQHX1qYiCNDOjw7Af4NXjHRWnf/RVza/&#10;8F8PxRqS9gbtj3A7usP3QKT7nmCnA+FuByNc46PcT+8LOrHbf2+ww74Qx/0hLgdCXeMjPIDD4e6J&#10;Md6ndwae2RV0dnfwye3+L+8LORTsFB/msjdgq9/Gv03e7vMnI68Qwn1OuBlfbsysupW8PTwc7/lY&#10;GHkxZMmN/ORQuzDyd8e6hZE36XiNwWYy8lPD6l2vyMxw++RAy2j3zbsj6qR1WPZEfysE432tD8b7&#10;x/vbJgba74/3zox2PZjoezTRe3eo7fFI+3RHw/Xv/9PxcJ947bR3deZ7sHLxyMlIr3Nxfi/H+p2N&#10;9joR5nouxnAmyvN0pAc6+peiDV86EPaD0weTg12PB7kc9XM45LUpMcApwbDtVLCHOgMnyD3Zz+Vs&#10;iBdwOsjjs9FBL4f7vBTmlRzgfCrY7YDHhr1uG+B2+70d4lzXx7lv+tzRnXU5V397b+h390Y/mOz/&#10;5czQ4/GeRxP9D+70kYhX++U14INMjXZOjhiNPOrvZ8HIIyyvx6xShyg2Qm6dsJZHRK8Nf43ml2f0&#10;6AdSRkAFdmJxOF+S6OVNDhbrwan0iOGEGD4nYtqlRbh4Uu0A1+4IJakLXTl28Up7INUuWCYjjyxg&#10;FA0RkLzmZZDkMa/BgPJLhe1prRl5vmbEYhnH2hCemS84J0d0tS/ayHO3vjCEZ+dNjsVibuT5pnjI&#10;cyMPPDUjj6dnoJRHI897yciTlOfanWPNyJM0XwA43H64iyfPbg307wjPWNwUL3Q8QNq9ZnFGnpLc&#10;xVvz8hUlGTWl2ZVFGVBfWJxaUpFZXJ5RU5XdWJF5andE6MYXdjtt2L5pJfz/OXsNG+E/cmI91x4J&#10;cUyOdE8Md48PcwtxWn0w0qcmL+VWWW5lfhoaedTxaOSLCmaFONfiBTnXSK+TxUYZTWobe8nFI5jE&#10;USIgIAOzmYpnb2rCgjcnFY5NrCGwgPLYpF4BzmAbul2epdef8jz6aMRonLOMoJGHIDXlLfj5dnXU&#10;wVcPfo5wVV+9xpK8nCs5GReLcq6mXX0jN/1CxvW3sm68A1fcI49GXkh5gN9xkZAlJ0QBh5dxYy66&#10;CF5jDyjW9Rlr6GvQyGeaNrxns1e8omEnSLVz0lPeSbv+NgAB1qCgxyZOmJeujHzW5de3+zp5rvrr&#10;iG0rI51XRXqsDnR8LtR1jde6vwvc+GLQphV+655zW/13b//gy1WF18vzr1fYNPLCvFsz8qjj1Q59&#10;00Z7VO3F2m81nlGDoKZHC0/mnZivkVcS37yGjDxgp5HHDO+qLs2sKcuqLc8mIy+k/JxGHpq8V4h4&#10;glS7nQgFLyD5bhHy7/WVuRQTULAwI2+xV+hvPVyjLyHiLtbAYjuNPJYhlOQ0/5EaeduVemAgzq9H&#10;X/ls0nIzX6hzkukWoTKBKCNE2YJBl714Oswlu7gLgHmjLv/ojHxHa2nL7cLOtrLerir4GQ311o4P&#10;3yrMevsbn0v03vzpQ9Gee0KdD0Z5HI417Ap2PBJjiI/yPLk3+MSegMQdPsfiDEBCjOfuwK0J0Qbl&#10;4iM9j0R5HYs2nNjhjy7+zK6gl/eFJcd67/DesNNnY5zPhpcPhNZmvz1r5K0hpDwgCuwENfqSQ1Je&#10;SPY50Q8U2t1OuCV/mgjhPie2dTzAtTu+ttQK0rnbhpQ69+yQ5037mRm1jFDzvDlpOqwG8xhDIMbq&#10;XTxmSMFbBF8AOzlgRJPyndOD2jns2h7zu2Pd9+703LsDi+/4xUz/vcGWJ6Pt400VP/jsid2eW/cZ&#10;th302ZYc7nUy0jvezzEp1ONMjE9SkMuZSMPZSMPLMb6nwjwgeDXO90yEx9kw95eiDV+Nj3k51u9k&#10;mMfxYNcjvtuA40EuQFKAa6K/y3F/lxOBbqdDPM+Fe78c6ftKlN8rUT4nQ12B40FOB702AXCj/d5b&#10;o53W7Pd13O/v8uXj+zpKs/7PR+P/cn/0F+N9708MvDc1CI8arvi4Zu50P5wemB7rmhzrwkPbJ0Y7&#10;x8c6x0ba4Yo75W0D9YQQ7nrI7+NJ7ky1Gx366GArQE3KmPJGpc6YrTRjuAWupvPlZ+vJqhNCIhO2&#10;a4RKXibmvB0VALBO0UtgAdfTNMoiYjiBXXweShK8d6kY7G0SGYQbdoDKMOZgXkh2HgvJblu7Yy8V&#10;cJluke72eouIMgBdfE9XI0DGdpGi1n5QOvMMNO000eislxZxC0KUWUQM+Wih54kum5qLBGdbMFyp&#10;W8Tk2RWii+A1tClegMLdNnQ0DcC9OYc2ttsJ6XhCSXl2pjxCqp3iRu2keBLxGAulbhFuz0mmixqC&#10;CmwjNsWLJocsvA2s7Yvn1JhEPEAKngy7/QgXT5QWp6lN8SyjDq4x2a7Ssozi8oyC8vSSisya2vy2&#10;xpI3v/WlKId1R3xcoja8sM994w63/z97bwEd2XUlas/7581MMrFjtptRXMIqMWO3mtViaDQlDkyY&#10;aRLHdjOImVktNYuZmZvsNoYHMpRMMi+T6X/fu6u2Tu1bJOo4maz1rbv22Wefc6FKlv3p+NwNEa4b&#10;d6o3xgfYH/TcnhzsEu2n2utp72O97tUvfvJ6RW5dSdaV6oLKoozq8pyKsqySojSYv6wkHf07AU20&#10;5BU6qQ1BpSC7KUAgrpa9PAaic0eqK2R0XQoWdLzuArTgcBTfBE1LGMsbg80PmJ4BewFRTwMGkwAl&#10;SwtTi/LOlxWl5WWdvlxX1NnaAJ9mzIGw9As/bL5RDc2SgovQW5RzFinMPlOQdRrIzzwFoI4n2GJ5&#10;HEsnBZQeHDOsYPmIpzABVaIupyTLE8oMgsVK0L8rwb9bMOC50aMT83LTsKMXBX1xPlwGXHZaeUFa&#10;VVF6aeYpzdZn/G3W7HDcHGy/NtBxjY/d07hG3n3Dk6EOWwKs17tuejLv/Peu1OTUV0hmXFLn8q41&#10;C0pdUPCieWdQF3p8BIaTlK+RdTyCK+XRs0MvnBfAMkxKR9nIYxcBeTL4ZN5xxT1kKIkuHsBXvErI&#10;kp2kPMYYoHk3Bq2RZ6CmBzBmSHkd5OIRyKCpvw7/rNYtmb9xpRwDAmsApYKnDEFdgGjeRVCvU5P8&#10;O0p5ymMXJEXPLsKcO4BqmyWVMAlOTQvBUZbDhhMGa6R95G/WNDfq7SaPxly08CJiL8ZA++KNvIgl&#10;Rl7fwi8g71ojQUa+vbFaQuGaEWbGzcKGE6yMaGmsMIhBLw+wac0ijlqNfWyYQAc6misI1rUEmO8G&#10;umUrzZJmQVuNYwFs9sovPv0jAq8Z0d5RS81wz1V8ULhZfAfcbGfd0MCV3u66wZ76ge5LY/1X+9pr&#10;+jtqv/OV53f52CdFekYFOYVrth4IdIwOcdkfoEoI1yTt1LwcGwyk7PKID3eNDnY8GKSCICbY5YC/&#10;KiHULS7YJWWHx7E9vik7NMkR6qO7vWICVbs9tkVoNqu3PLLXz7Yu57W3x5v/uI08WXVRrFuIciBT&#10;7RbCRPlDgwl3syzKyJuEO3fTiD59+ZBGF7mlWCwvNkUjT0ABG7s0Iw8zo5GfHe5Ebo/03B7puzPa&#10;i/uwSyvNpyXuTsPpeu5P974/N/jBbN8/vzUx33P9xBdfSg7W+G95cpfT1pQgt1hvx0Q/p6Oh7i+E&#10;uR/ydzns7/RimDuQ5GF71E/1mUhfqRnucTjY9ZC/vN2NrwpI8XOUAyeU8nBEKf98oKT1X45wl2x+&#10;iCsck3wcErzs4j3t97lu2+24NcHH+YDGLmDrs5FOVt8+nthfU/yb92//8/3ZD26Pvjs7cn92GHjv&#10;7sTUUPvd2cGZsa756f47c0O3ZgamJ3umJroBCJh8VyLq+MUaeRlu5IEVM/LjHWZ1PEAammGiRhTQ&#10;f1gsvDDqQjFNSWwqwQJjmK4Ue1cKUuoionAnBa/sQlDZMwUPLM3IM5hVNwbT8QArALSr42WYzH0I&#10;KM+IGUtgQnxFYKcgWJlB2JA/LPQ8UYVTc5mQW18CTKwbRLTtAOsFWAEtjVfA/TtD1PGrbeSVe9eg&#10;dgcoVhp5JtONQQ7dciMvVhrEhIJnMPlukEUZeVHHPwQjf1leeVpbV1BTX1jVUFjbUHT5SmnT1Yq2&#10;2uIX94ZGqR32O2/f5bgp0nljsOpZP5sngm2fivayivK0Tgx0iQ1wCbRbHxPk3lCQdqOqULJ48hr5&#10;2ur80mJpc5XqyoVF8WTkgerynErdVuwopsliiy4bm1SGNSKQryrPkDDUJcMvQJxcBA04YDDPkibA&#10;s1OTpjULqW1EmUEoX1aUVixvMpOffeZyXVF3+xX4HD/7yuG08692tV1uuVlTUnCxKO98Sd754txz&#10;lhh5JuVLdYIbwTMC5KxZnkFlFrLkgUys0ySYp16xaQnwBIwBz0cJ/U8GGJOjF408LYoHqAkBrbgv&#10;y0+FH6Ks099z3fCEz/ZnQmzXBNo+5+/wrK/9M57Wz7hvfdJ7y7N+29f6bH3Ox3Z9Udqr9ZWZaORR&#10;ozMjX1Ost3eNkgUdb8TIS7G+kQdEw46nVhp59OwiWAwBynepGFfB65oISfllGnlAFPHEgnk3aeSZ&#10;jgcwT8IduG7IyCMraOQZZOQRZZeJNfJiTKodYxOQ/l4aoklfKWhyMvIIGnmS7xbC9PrSWHEjT8r7&#10;IUOL4o3B6pkQN4tyyNLmMYZoz5HVNvJAt3EjD12moRqt0dbv/ZCD1yxeeU9rbXeL9B5X3JpG6uqs&#10;6++t7+qA3qrxoevTI43DPQ1FWT/83IvR0RHqpN1eh/f67vWzD3bZCMeYUNfYENeUSK9j+31fOBhw&#10;aLdnbKhzfLhrXJjLwSBVTIhTXKjbTvfthyO9EsPUx/b4xgQ6Hdrpnhyhjg5wCHZeB3jZPPnZQ5E3&#10;Ki7cGb7+y3dH/7cbeZYEmHA3CxPlDw0m3M1i1sgDCvluEO7cTcOUulnujS/Aughy8cyqi8JdbBo0&#10;8gym4xETRh4mQdePy+RR388Mddwa7gZuj/TMj/bcGuudByYl7t8enhlpvzXZ+fb8wOxg8+3htp+/&#10;OfGzW0Nv9jdlfvtzSYGaQKvnQmzWS1Le3zXG0+4TO/2TfZ2OBri9HO79QpDm5VD3T4R5JXrZHQ6Q&#10;Nrc5HOyKW8/DMdFPleDrAMdkX1Wit32Clx2UJXnbp/iqDvs7HQlySvF3OBSgOhrsDGMBmDbW3TZG&#10;Y7NHtWmX/aYEL8c4d5XP+id2qbb+4BNH+q9U/OdP7/349hjw8/vTb89JPxHzk9335gZuTfXMTnXP&#10;THZNjndNT/bMTvdJUl63oTyDiXiCzDuAO94gYh5hRp5JeRFDRp7XaJEtvB6CjgdEyY6QyzaIsTLm&#10;oP+wPPwLIycOsC5A7F0p0KorM0rEGixjLl5U8CJMsgMGkwjT6EuAqXmir0cC96sR3WtXTyMgZkSY&#10;bDULG04wfUwZS/gw2PAPwzUoEZ/n0mAf34rA3LoJmHYHlHndWngm4gEu3xnMxSNMxBOiRrcEpZFH&#10;RC+Pzl2EdDzBTLoJmEwnWBmCXSaMPJp9ZLHm3RirYeQvy5vVKGkQ9o6nWJLv+CpXZuRrCxrq8utr&#10;82rrCurqi2obimvgKPusvpu15775uQiHreF2G8Js1+5x2xKp2RTs+PQu1w0JgQ4H3LfHejvE+7vs&#10;Vtv4Wq3N/OHXWy+VVBVchIGSMi7NrKnKqyzNqijJVDpxbJI0NyiyRbDSYFJaO49GXkQw8hgD8ijp&#10;7Ki/xXkQzItdiMGkhdCcloCe3QKgEuoz4VhamAZBQc65y3XFXW1XrtaXAlculVxrKOvrugEPuTBX&#10;2j5eKeUBjJVenqR8if76cTy7UppjhiEWrCqiQ8eMeAFiHmU6FVMXyxDk3w0Cz0cEMqTg4QjPEJGT&#10;kosH0L8TlKcta4DSvIt1ZdlvfOtzLusf97V6Nsj62RCHNYH2z/o7POtjt8Zz+9PBdpt8t63x2752&#10;t7djfUlaQ1VWXZmkzlHHV+GLYVHKyzq+qjADQC9PGNDxJdISe62Cl3U8NeF6AIyxiW5dDABU7eTf&#10;RcmOmOgyBrfz8tp5xtWaQhNcq5W0u2jkScRTIHLdkItHDBp50zDzTk1iUS6eYdbIK6W8CNl2Mu8m&#10;IAO+NJhPXxoGJ2xtrNUz8vKLXpWI9UBLU+3CEJ3BR7HOdDkmla97JajSrHk3hv4orZQn0FZ/GDBm&#10;5I3BRLkxFltvFtGeIw/ByJsAPbUxWBl57T9S4EZGeq/0ttX0d12Ce+lsqRjovjTYf7m/t76/q25m&#10;vHG0v6GrqbS+9NzBHeqD4W6H9/vEhrlEhzjt8raKcN+yz882OtgxJsQpIcLt6D6fw3u8EkJdYgJV&#10;cIwPcYYAgODYHu+ju71wafwrsSFQHBvqHO62Jch5g+P6j2a8/qW5/qvvz/cAd0ab/lcbeZZBRNtu&#10;CUyUPzSYcDeLWR0PKOS7QbhztxBm1Y2xGkZeRFkJwCTMxRNMxAtIOp4Z+dnhzvmhLuDWcPfciMyo&#10;JO5nx7uHeq6/dWvo7kzP9EjLO7cGP7g3eneq+/Zw29tjXW8Ptc60Xcl//RuHwn3hvxjj/VxjvR0P&#10;auwTfV2OBGqOBri9GOr9yXDvF4PdP7nD90igy/MRHkdC3CQFL78SFoIkf0etl/e2j/e0jfewiXO3&#10;TvC0TfSyS/C2ifWyjveyTvSxTUZH7+962M8lXm1z0GV7kpdTsrfzQRebOI1DgodjhO3GCKetF77z&#10;ucnWyz+7NfLedJ+0v/zd8R+/OXl3um9mrGNuouvWbN/8dP/sdN/sZO/kaKdozFfQyOt0vGTkuVXX&#10;R9TxgM6t8zItTMcDxl08ILpsYxisZA569SCzzPIiy7kwcawIKxOhSyJM964IzLZj0wRiGen4If0V&#10;8SJMuJuA+XQy7EuD5iHQyPd1NwGijUUjTzp1mZDqZRjUx6JcNs0f3Ib/wS9ACXuYpmEf06pCwt0S&#10;RPnOoK1pRCPf1nZVh2TYmYUnSMEz0JUzHQ9g3nKYiCfIyDMXDzAXjzCTbgKm1EVYJYB5UbubZmWN&#10;vAkpf03h4hEm4gmlhRep1+l4jE0Z+UuQzK+7VCgZ+UtF1bUFtdX59ZX5N6oKm6sK4kO9Qhw27FJv&#10;C1E9u8N1LbDLdcMOp7XRXjZAvK9jQoBrkO36uBDPq8WZl0oz6+Td24sLU6srcy9VF5QVpRtapS5B&#10;KpxZbAQlNcZkzFmXaSMvggPxvOLMANVgXuxClBmE6hmme40hCHczwCMF0MuXFqbBHRXknGuoLepu&#10;v3rlUsmhxH0Xz/4A4s7Wy0V5F6CrvDC1rOAiSnlpE3mdlMeYGXlAXCaPbhqNtnxqPe0ugjUPGbLn&#10;hIlekul0XwCUiXmz4GPBgBQ8ZjDGPBl5+WFyHU8uHsAV9Atr5AskI//VT6Y4r3ssyG5dsM1z4U7r&#10;A+2f9bN/xsPqac2WJwJtNnhvedZ723NRgeprldk1pam1go4nJCkv6/jKgnRA9PIYoJGvK80ByMij&#10;hceAmijcUccjmEEdT0YeAhTuGDClDjH2EligRCyg4QSJeDHDLDwDVbto5AkS8YQJIw+QkSc7zxS8&#10;ElG+Uyxi1sgrzTuizLOMhVLeckQnvgRIiy8NY7OJRh7duhIqhhjX0dMQ00YeYDoeIB2vrF+akRea&#10;Cy4eV8qTBzcLqW0RViPCKs2y2OFMlBtjsfVmYQJd1PErYuQJkummEYW1CBXQbKzgQwJdJ8NYTXdL&#10;VVdzZX/Xpc6WClwUPzp8fbC/fqS/YWbsZl9bZdqJLyfs9kqI1Bze7xMT6rzP325/gH10iFNsmEts&#10;qDOuiMdd4+PCJBEPxAU7kY6PDXJMjlCjlH/xgD+URQU6hKk3BTlvCHbbVJL6vVvDN9+Z63p7tvOD&#10;N4fuzbT/BbPtlsBUu4Uwmb4iLMfIG4MJd7MwUf7QYMLdLJYYeUSh4BlctS8KsuqsSYhGHmEFDMuN&#10;PAp0ZSVqffTv2qXuMsaN/IKIN4Bu+xqchPJ3p/vmxyHogCPEtybgSrrfvzP27szgB7MD98d67gy0&#10;dF8qO/mVTyWGekU4bY3ycEwJcj8W6h3n5Zjs4/pCiNfRAM0LIdLO8i+GexwLdpP2qwl0PhTkkhzg&#10;dDjYNcHXAcB9aRI8bePcrYFYjZUk6GVHDyR62aV42R/2cTrq53LcT9rW5oivM3DMTx2rttun2hrr&#10;br/X1cpz8xMv7w/trM57Z6zjX9+Z/bf359+e6v35/cl3bw/BF+/ubP+87OLnJnpuzw6KRl6EiXiC&#10;mXelkRdcvARX6jpECy/CyjhMxwOGjDyzz0tAdNCrCjlogHUxlnZh4vwirIxgZQ8NdOsiuPKdJRHK&#10;Yw2AIp5gFt5CI2/QpIvJJUDzAFoXLyMqWnTxQGe39o2ay4fmFzGhj0XF/Gcshz1Gs7CPaVVhzt0E&#10;Sv/OmgjpeIuMfMdlgBQ8YtC8U5LlLUH277U6JBev/e9YOW5uqZMwLuIRptEJE5LdGAaLmXY3zYoY&#10;ebPL5JmIJ5iIJ4y5eKTekJEnF0/Iyfy6S5KRv1RfVFNTUFOVBzRUSdqr42rF9z73vL9qfbBqneeW&#10;jwXZPB7lvSVc9UyA1cdjfWxifeykV/UEqmN9nD23PffGVz/Tdrmssjj9UnV+TUVuSUFqdUlWXXku&#10;6fiKkkwEzbiF2hoFtwh1VckL4bmOBwQXD7DhxqBpWd4gVLxSiM7dBLL7TpPUrezlcY18fvbZ+prC&#10;vq4bV+tLYw6E52Wd6em41tpYB111Vfnlhanl+RfL8i6U5GiXyStBF5+beQrQeeQFKS9qbtHCI2Iv&#10;QrJ7RcDZLAevmWICbwehAlZjAhiOUJMZeerFLnyGMgv+HUELT3aejLy0j3xhakNl3meOHHRe91iI&#10;w4Yg62fDHNcF2j/ra/e0eusTmi1PSPvVANvWJUT43azJqy65WKPbrKaqKL2yMA3QenlZx1fkp4lS&#10;HsAMk/KAKOJxQgjMGnmMKVNvaHcaLfJuNozLFXo1pONpOGp3MVYaeTNSXiHiCabjAbNGXsSSlfLM&#10;vzMMqnag+coCSvNuOeJieYqxuQQjL8L8uIWQGTcBG2IMqseNa9CqE21NdZhno6RkU21Ts9bLI8YM&#10;e2ejdIR/dYF/Y8F/h9H+m4zxehyyKHCU/tgFI9/eWAnoPHi5DDX1ILWNsF4lrN4sbDjACpYG8+nL&#10;ASdk2l3U8axr+YgmemmwqUTN/SGBLtVC2m+W9rRWDXRf6uus7e+qG+yRGB24PD16o7e9PPP0V/aH&#10;OsbvVEeHqmJCVAcCbGNCnQ8GO8aFuybsUEeHOEEcD3GEW0ygKjrAITbIUTLygY6xAarEEJeUcPXz&#10;+7yP7HKP8rNJjnCFykjPbdFBzr72z4W7W1XnnXp7tvvudMeP7o9MDd+cnWidHmv6s5HnMOFuFtGS&#10;P0yYcDcLGXlLpDygEPGEnmFfPsywMx0PsALGYo08S5KRJxHPUOh4wJSRnx7tRNg8tyd7pofbZkc7&#10;kPnxrpmRdpjtTXik490f3B798d3x96cHf/n23FxX4/deORLl7RxsveGAuyopQJ3g43I00ONYkOeL&#10;od7PB0s7y78QqpHe/hqqORqqlraVD3LBZfLyhvKqZB+HJG979PLRbttwyXy82irJwzbR3SZJY3fY&#10;y/GIt1O8q3WKl+qon0ucq22cxj7FxyVabQvEeTkGbH0mQrXp+K6AktPffX+i998/uPXOdN87s/B5&#10;wePqeWtu+O7soPTY5Xe9ipCRZ3mBBR3P0Cl4rSLXiXLDwp3lCSowDNPxwEq7eIR56tWDiWmE1TxM&#10;2JU8NMi2E2TblQz3t4ixEuW6+IGeRrGJsCRpdAAduphZLCTiiYdp5AE6BWLaIJNi/jOLgj1Gs7DP&#10;aFVh2t0gZN4ZoohnLp5YlJEXtTsz78by5mnFFfEGjDxCRp4peBHm0BFjhh2gLoMYLGbO3RKYZDfL&#10;1asVFKyekTcm5VG4U2xQx8tIOr62Lqe2Lg9qamWZXluZd7m6sLY8+2pNfkt9UfI+/zDXzXs9t+50&#10;XrPT6dlw5+d2uq2L8bVJDnI86G4T56NK8Hfb6Wa1x8+5A+5R3rUGV8eX5adeqpD2riEdj9utAHJG&#10;q6FJScPRhOxW2nBsch0PmHTxxrrYtCagSoPgTSlhZUpYPUMw4JKRhyMG8DBzM0/XVeXDvyMV51/8&#10;5lc/XV2ec+NKBfz2hI8y7fwPy/MvopEvzV3Yu4aRLyyWZ0YeKJH1OvprtOR0MfL1GJbmWLl82LQE&#10;XhgDhThetggklXkaYhYcLk5iMIMBxvgA5UAP1PEAvdYVk/DZwQdaWZx+va74U4cOuGz4eKhqY5D1&#10;s6GqtSGOawNUz2m2Pemx7Smfrc/5bV/rb73x5bg9N2vyasvSmI4HKuBbUZCKOh79O+l4TGKGpLy4&#10;Rp4ZeQBtu0Ejj3kqwCQZeQZz8QsY0vFSvWVGnjLGvLyxDeUBpuOB6/Ull+uKAObiEVHHYxOlPANd&#10;PAXMwoswgU6IRp51LQHRxRMo5U3AFLwSJrsthEy6MVi9WdC8I6KUx4yB4v8FRp51GUSsF2FlpmFj&#10;lwCz6kuGJmTmnVw8yy8ZNg/z0YuFzcNs+IcBulSzYH1/R+1AZ11vR81w3+XBHgiqxgavTAxfG+2/&#10;9I0vJPs6r4nb4Ra/wyUmRJUU7rLfxyom1PlAoMPBYMfYMBeIgdhQ54NBqrhgp4P+9kBMoCo2QJUU&#10;6npkp8ehCM3R3R7RAXafjAmMD3eO9NwWH+GmWveRvzu6t/t66S/eGX9ztuv+rd65ybY37/RPjjXf&#10;mu/+s5HnMOFuFibKHxpMuJvlQ2vkAdGwMx0PiL1KTBt5scuYkQfIyItuHTP6Lh6R5pkZ6+KMdgNk&#10;fqdH24GZEYnZ4faZoba5kQ54+LfHpdXxMM/0cBt8b+Hsd6b6704P3J8fuTXcNT/c/tNbY7+4M9Hb&#10;UPGtl5KjvJ1DbDaG2WyK83JK8HFJ9nU5HqQ5HuDyQpDbyxGeL4V7vBDmfjxEfSTQBZBe9+rnKO1L&#10;E+As4euY4mUf47I9QWMb52Yd52KV4uGQ7G6f5GZ72EOVpLF7MVDzUojH8QC3w34uCR720a5W8e52&#10;Uc7bkrxUR4PUkaqN4XYb9nvZH9rhczn/3E9vj/znz9/65Qe35e8PfAOH4AjXfHu6f26qD9AtgWf+&#10;XYI0vWzqF+S7qODFGOU4xhMjHQST74tiQcHrQy4eEa36cmCeevVgYppgZWahaxaHi3fEoBMtE6bR&#10;Vwpm25l/H9LtTmMM5aJ4tOQmMthcJkzBMwwaeYCMPMCk6jKhU5g1yFTwZxYFe4xmYR/QqsLku0GY&#10;iCeM6Xj9ppFNadobFjCyZTxz68byZmiV/Hu7OSOv9O+sacykK/MAdRnEYDGz7UpwXTyCGVLtFoIW&#10;noKlGXnRvJuARDyATYV5N4yk4+vzq+uyq6qza6vzaivz6spzgfrKfGm5aG1++82KTx7e4779MV/r&#10;x8PsngqzfzLA9vEwp2f3uW9JDnJM8neO8bTb62odqbZ23vRE1unvtVyvKi1MrSrLhqkqizKqSyQX&#10;j1usECjlyTJXCCK+Stg9xiBMiEuKvCzdMPoanTBm6vXmNAlVGkTU6CKsTAmrZ5ABLytKL5F3OEHg&#10;eaKRh9+YDbVFX/rci/Bsezqu3bxaCYH0d5G8CwTtXUO71gBFsoLHN7vmCa94Fb08mms4iq4cQa/N&#10;gGJWZhYaayzPQPetzOAFMwwmLQeGKzFYI8bYRP8uSnmEjDwCNWjkr1TmfyJpr/P6R0McNgTbPBdm&#10;vybcZUOg4xr11iec1z/itfVZ9w1Pem9d+41PHrlUnFpVfEE08uji8W8wqONFI086njIo5RFS8MzI&#10;k4gnyLyLSSyGLibWAabgL1fkSUvj5bi+zIC7J1DEi0j+vVLL1aoCgDWvVReKoJEnKX9Nf/sa0cUj&#10;ZORNS3kxJkQpj6yGkccl80tYNc+MPCD6dyXMvxvMM99tCUs278ZovlFNoIUXYcVSUjbyjU01ABp5&#10;0ePjtXXc1AIx/UsLeXl08VBMRt6QVbeUzpuXJB66kV8pxPNagmjPKbNMxNlEY46xCBnwJcOmYlZ6&#10;CdA8izXgCI5SwsrMwoYTrMwYWNzTXtMrvdwVbqpsdODyUO+l8aGrU2PXivNfffHIjhCfbbGRrjHh&#10;Tvv9bfZ6bTvgt/3ILveYUOeYcBdJ0+9UJ+7UJOxQx4W5RAdLS+NjAlVxgY64QP5QhOaFXd4p4WoY&#10;cmyPZ1Sg3Q73TeHqTV42T37t5di5/qtvT3e9O9/71nzv1GjTrdmeifHWocEbwyN/XiOvgAl3szBR&#10;/tBgwh2QVKkiSaCLR5h8N4hCxBPcpy+Ke1MDiJhkkh1AEW9WxwOLMvKzo13My2MBQDoeC0jKy03x&#10;qGV2XEI08tMjErQce2ZMkvJk5OdHOyf6mm6Ndc2NdEwNtd6e7IH8eH/T1EjH7el+ON6a6pOk/FjP&#10;m5O970xL+9i8O9E33lz/xhdejvFzi3DYGmy9IdbbKcHLIUa9Pcnb/vkQNfBimPtL4R4YHw10QR1/&#10;PNgNmseCXKGZ7O142MdJkvIuVoc8VUCy2u6Ip7RG/qiPtGUN9AJQlujpEO9ul+Rhv99hU7SrVYqf&#10;c6yXtImN39and7lZH90beCn33LuT/T+5M/4P92d+cnfq/tTg23Mjd6cH7swMwC0AcAuilxdFPD4u&#10;YG5cMvKzY5J/l/+Aof0zBtPxCDTHh9uB5Ut5JuK1aNfaa0/HpPNyQKP90FA6blZgFrxscR5lZjUg&#10;h76yMCMPiDoeYL2Up5hUO4LG3EQGm0h/902DeROI5p3R16M9ioiW1hIjL9ZbAhtFBtngVJCkgj+z&#10;KNiTNAt+LkpYGcHKFgWT7wYh7W7MyAv+XUI/Ka2F13PxiGDkSbUzmpu1r11FKC8mLUH6T1adiycj&#10;L/137zKMPGp0RMwjYq8Sg8Vk3o3BjDwMEW27JZCIJxZr5NlaeNMs1chLUr6yJruqIrO6Mqe2UpLy&#10;tWU51eU55cXpl2vymq4UV+WfeiUx3Gvbo37bHol0WhPpsjbA6uMRDs/tdlqf5O+Y4OsovaTHx8nX&#10;bt3zsTuv1xU2VOdXS+Jb2qkGjmjhcZcVQGnkSXPDsboc6rm8RiWNeaUT5yKeEBy6JSxMqOhiUKVB&#10;6GotRBpSamagoOPT4AHi6nigOP8iGnn41OBXXuO1qtd/8LWG2qKutiu9ndfhIRfJFr4097wxI1+U&#10;cxaNvCjlRS8vSnmAiXLKE6iklXnLoVOIJ1KiPAtmSIuzvEGo2ATo1uHRacmFDORhWi1FBRIFeecK&#10;87UinoaUCkYezTuKeCVQgEa+Mvfc89ERds/8De4jH2j7TJjzel/bZz2snnRa97EA23Uu6x/32r7m&#10;7Le/WF10oa5Mb8sa1PH4WZfnpYrL4QE08ujiRbCXFDxOiJCRxy6MRSNPSSyGLlTnqNRxsTxaeNLx&#10;KNAXpLy+hRchEU+QkUf/TkYeZqMMN/LVBSTlUbtbaOQNSnmU76wpYsLI43tcqQkwaU6IRh7tOXWZ&#10;NfLG6imPAUCS3SCk3Y3lAea7LYSMPBpzsuciYi8eYQjLwAU036huul5FGLPz4qjmRsnFI7iVvGjk&#10;JZqq5SuUhDjE9C8tSiMPaK26vo5va66ho6zXlUcRaYg8FmNtfslGnuVXGzqvhYgOXRxOen0J0CSA&#10;aMwpbm8qp+QyoTmxycT0EqBJFmXACRylhJWZBYZ0ygPhKMLKOvQRL17S8R21fZ21gz31gz11U6M3&#10;Brprx4eu3mjIDAuwDvLaciDc+UCYKjbcKS7MKWmnW2KYc0yIKjbMJWm3R0Kk5mCo0/4Ae9xW/mCQ&#10;CpfJS69vDXOLC3SU9quJ9II4KVxaX7/be9tOry2hmk15Z772wa3eD+70vX9v8PZU+9xk273bfbNT&#10;neNjLbdv9Y1aYuTfvzeOgajXWdMSmExfcVbKzjPhbjnMmK8Gb81IiG5d5L58RP9+d7qP0Bp5ncQX&#10;u0wycGeqH3d0WQ2YEGfcHl84WghJdmBOsRaeIQ6k60EFT2perzkiO3o4EroazlgPCnqW102r3bUG&#10;kWT9eCcyN9ElvTd1ovv2ZM+dqd7Z4fYf3Rl7e6r//ljPZPu1H37+EyFOVjtcrSOdt0ZprGO97OM9&#10;7Z8Pdv9kuPfz/m6fCPH8RIj7cT/nF4PVRwKcDwc6Ph+hSQl0TPSzP+TvlOzjkOBpm+Rhm+xpByRp&#10;bBLcrJLd7VM8HHD7mkOeqiQPe0DS93I9jDoS6JLk45DorYrzdtjrarXDYXOEw+bTX/nUrZ7Gn98e&#10;/cXdyZ/eGvvg9uhbM0Pv3Z2Ab8vbt0ZvT/Tfnhq4OzM0N94L3JrshxgyM6PyG25Heyb62+AIjwge&#10;ICSlxyI/qJmxDu1fNeQNf9AFT4x0y0eti1+OjrcQ8VyLBf9yQBjLW8CCJTeBaLQpBljZktF9BKtu&#10;5EVEpb5YUMEzyLYDyowI6niDkFsXoV7RqhvipgJWoKWv6waACh6aGAC9XZIbxeNyIIXK8t3dN2RY&#10;UotO7LYILNheESaaVxV6O6uJF7TiJVHBCl6h6fMysBigB2Uh7INYMvS5s09fmWF5BusSzTsFonMn&#10;dPJdi7B9/FVD+QUvT5IdEJNMqTNoIMS4/7vYq0Sqgf98VVRiBiH/TgqeMJhHjW4aZaXBsaJ2FxEV&#10;PMEku2mYf6cZsEkuvr6+BGhoKCUXj1xpKJXR25pGhMl30RwhDbWFEjo1T6B8x63kxSRmaqpygerK&#10;nOrK3CrpRal5unexZjVU596oy2+uy/vhl44H2j8b7rw21P6pMLunQmyeCLd7KlK1Fv51KN7HPjHA&#10;MdZXFaLaGOlpl33qO9eq8+srcssl1yyZ9wpBozO5TKB3hgITMCGO9ZQ0DQ4xjbLS8rEieC8AuztA&#10;LKB8WUl6Sal0BEqL0wjMYJKmQkmNARyL8s7DsSDnHHxevZ3Xr9aXJsfvefV7X4Zfc/C7r7QwrTD3&#10;fFnBRaQ0/wKAb3mVXu6qU/BKUNBTAcZwrmJ55TteCV4DgNab8pikvAgKbipgsGLEWB7A2UxAZhzR&#10;6yrQIpddKMm9UJwjqXaYtlDeAl66kfwLhdln8IkVZp2tLEivK80pyT5fnpdenJNWUZBbkp+dl5la&#10;UphTVpaXlXU2H26tLCM/93Rh3pnignOl+ecqC9NyU99Q/sED9+uHIDv9BIB79+NfPsryLpSmnwx2&#10;3uZp9WyI8+Zghw3+ts8Gqtb52DzjsuFjvrZrXDZ93PqZv/ax35D6+tdritJqi6Ut41G1A+V5qUBZ&#10;7kWCpDwBTQIzWiMvQ0vmtQvnISO7eATlO6NOt488orXwwoYz0MQkQ+fZoSsbgfhyFeSlDATIleo8&#10;4GpNPoJNMYNcqy1QZjCJwfW6QoCSSiMPmSu10ptg0deLK+uv15dQzIAuE9xoKEVuXi5DSJED5M1R&#10;nWNA6lxMGkQsw0rKmAbrESbciTZZebOkJMFllY9GnpKSLhdkPYxF0LwzSJRLL1YV3ssqIvaaPlqC&#10;WN90U6K5sRbQrpGXPXtLU7WW5krtUaapubqpWVpWT0YeQS+PPl2krbmmtaUKj5LQl7S1dISMrIzx&#10;uIDci/ZfW/kwQeMvwgrMwm7nDw4Z8yWDqn3JkKFmYN4sPe01pkeJvWIxK6CmaaBSa97bazrapaC9&#10;rUqkp62uu7UW6Gyr7WitaW+raWutBlpbKlqay3ukDWpq2xrLBjovdTVXDnbV9/Vc6uupHR+9PtLf&#10;0HQtP/XMV71d10b4Wu0NUe0LUUWHOSdEapIi3eMj3AAIknd5QHAw2PFAoMOBYNXBUCeoiQl13h9g&#10;n7LLAxfLH9vjnRTuFh/klBjiss/PerfvVn+nZ6N3OJdmff9n94fvz/d88Nbwndmu2zOds1PtU+Mt&#10;k2PNE6NN4yONwBKN/BJgAn3F+d9s5O/rwKYJIy/mzbG6Rl504iuCKNzNIg7E64EkenNU59IqeDTp&#10;w/oinhBsux5Gei008vOT3cCtqR74Ko71Nb5/a+Sf3pt/b3bo53cmRpsbvvFS8g7X7cH263c6bTka&#10;5pHk4xjvbvfZXQFHfZxfCFB/IsT90zt9jgQ4J/naHQ52TgpUSfg7HvJ3Qs+e6G4Tr7aSNpTX2KCR&#10;l1bNezse9nJM9nSQ8HFI8XdIlj3+4QBnGCUN9HWK87CLVtvuUm313vhktK/za597saOm8J/fmvrJ&#10;/Chc4a2xnjsTffemBuD49vzY1HDnnenBN+dGpOXwo9KieOD2RP/dqUEAjTwc0cjr6JClfAcaeVyu&#10;PjnaIwdatc3s+WpA51oC+lZ9dY08E9kirHL50Mwovqm54pBbXxpk4Qnm3Ak06RSYhol4JaJVN4To&#10;4hFWoEU08kRv943lu3iEXCrLmzbygCyIP1xG3hLYJa3sFVpu5IEPp5FXwipNIxp5YMWNPFp1EVG1&#10;m0CsYZLdIKJ5F+tJtTPQm5uGWXWDKCsNjmUiHiEFLyLadksgF4+wPC2Qb2goRUQdD00LjTwpdcM6&#10;3qSRx0DM1NXk11Xl1Vbm1lTlSUa+PE+iIge4VJ1/pTa/oTy7sSanMuO1lEivUKd1wbZPhdo+Gen4&#10;XOC2R3eqnk0OUMV4WsX62EV720b52KvWfPQLx6NbG4rryjIri9NrKnIr9de865londilDJUZBP04&#10;KXKsp6QJsN4sBistHy6Ct6NEWYDOvaRUorhkQceTkdfG+rIbYzhKDlc28pWlWW1Nl3o6rr14LO6H&#10;f/8VCLrarlSVZUv/U0JhKoBGHld5F+WczZctMDpiJWiQRcSV8nQBAPlxbIpQ13IwMQ/pdYPA1TL0&#10;enVGXpby8jp3edk7fjp4UnhK1aWZ8OgKs89Ul2SV56VmnXutuigzL/VkTXFWcc7F3LSzpQVZedkX&#10;09PPlJZn5eadLSlNzc15oyj/dH7mifRzP5DWqudK89BjxMdL/xcCqnkI8PHCSSsKLpRnng51tfK2&#10;WeNrt87Xdk2Aw/ow181eVk+pN39cWia/4RHVpo/v8FYVpb1WB1+k3HPo1knHE2jkIUApbxBjRl7a&#10;Vp68vDkjDxg08iKiiEeoixQ8M/IYK6U8GXnKIFrPrp/BJAamjTwKd9HIE2IBxiJMwYuQjrdEylNs&#10;iZGnAlZJTRPgeQk8HYB6nUC3zpIAVoq9qOAxg4j+XUmLTscTtGid1q2vHqTjycijlJfNO1C5QEu5&#10;HGiNPGDWyEsiXrD5CFPYMrja3dSa94cD0/EAKzALE+J/cJheXwLMsC8WUXaLUN40ZkexAkTZSxnT&#10;QCUa+Y72BVrbq9o6qgGI0ch3tkm0t9V0tNe2yXR01XZ21DTfLAWGuhu6W6qGOusHOusG+y/3dteM&#10;j15vbyo5/drn/DSbInyt9gQ77A12OBjhkrjLPWm3BxwTIjXaeKcmPtxVa+QDHaJCHGPk3eSRI3u9&#10;E3eoowMc4oKd4LjP2zpUvX6H96aEPZrhjqp37/S+92b/ndnOkaFrs1PtM5Nt0xOtk2PNU6NNxJ+N&#10;PId5dssR1fnqIrh4kT8uI4+IZlzpyhcLzmAJ4ii4DLhTSM6NdYtGHllQ8IwFm2wKnFCn4wE9Iw/o&#10;9qbvnB+XjDwhNcc674x13R7tnB9suzfW/aPZ4Z/dGpnuuHzxu5/f6WYVYLNmt/O2fS5WRwI1iZ4O&#10;zweqjwe4vRisfilE84kdXi+Ge+A6d2lRmPzG10Rve+0rXj1skj3tEt1tEjTWEvLyeUhKeNrGe1nH&#10;+1on+tgm+9kfC3IGpC3pA90SvVWHAjVJAW47nbZ4bX061GXrDz53fLb72r9+cOef37/1/q2RX7w7&#10;997t0bfmhu/fHp2W37A6M9EzPz0ASHvRDHVMDXdKLn68f2aiHwLcrwYVPIBr5HGZPG0jQ0aeqfPV&#10;gBz60lCI9SWjJ8QRJq+NwUYtClwRz5Li5Ci+xczKQm59aQwLm8Ub0/GiZCfnLibFPGVMw8S6Aqbj&#10;9YS7yGobeQapVZ2RN+rlZUFs3sgTzEcbg40iWJlBLKlnXVSMgRKxeDVgpzMGe/iWQx+oadgohNWY&#10;hXQ8GXlRvosZShKk4wn9vFEjT5A0N4jZAgYz8oSFFp7UOWuaxWAxSzIRTzAXj5BSNw0Kd7OgkaeV&#10;8g06L08w/85gC+QBY0aetLsS7EIXr9XxNfmXqiUpX1OVW1WRXVGRU14uHasqcipLM2vKMqoLU69X&#10;ZXXUF5z++icC7Z/13vboTsfnQm2eCNz26A6HZ/a7bU7wtYvztY/zc0gKVftsf2a3t8O18qyynLOX&#10;KrNhhiJZGZOPpgCAPCHmjQGzIQaTSsQysZLllVhShhdsEGMFNFbsRedeXKKFRDxh1shDkJ99Bi4Y&#10;fnVev1z+99/+Quq5V1tu1sJv8KK8C9IG5Tlni3PPoYsvzb9Adl50xEpIIgPoi1FqlwjyHWIRyiu7&#10;EBNdS4D0OmsCeLWWIO0zA8OL0oCCvHN5OWfyc88W5p3Bde65WSeK8s/m50jeXCrOPVdeklpecKo4&#10;94dFua+X5J8syj9dXAgznMvOeaOo8Exmxqt5udIQeMileRdzUk8VZeMbXLXPU3zCAKp5esJwF1VF&#10;qXlnfxDouEXS8Xbr/OzWhrlujVBvdVr3UUnKb33MYe1HHTc/tifAtSLndEN5Nhp5cYE8gToewF6C&#10;GXlRxCP0rletlxeMvDEpz4w8rYgn7Q6Qixe75HX0koJnoJFHmJcXIfluEJTvxmCGHZsGEQuonmAW&#10;nmA6niAvz9Q8wNQ5YLAXBTpmMKYus4gT4jVgHudBw07CHaCMCOulpkGYjgf+sEaedLxg5HWr45v0&#10;jbwWw0Yed62R97dZQNLxjVXNTRWIcSP/YYHpeIAVmIUJ8T84TK8vAWbYl4Douym2EFLqJsaaqMFk&#10;T3sNyxsDipVGHnV8e2dNZ0dNV3sd6viOVq2Ohzzq+Js3inu7Lg31X+1squjvqJseauxtqx7uu3x3&#10;ruN6Q/b+SHWIn3VUpCZQszFmp1tUiGP8TjXqeDim7PWCY2yEawzK9xCn6GBHiRCnWPnlrim7POLC&#10;XGJDXJN3eiZGuEMQFeAYrt4Uqtnw/a8cnhm4fHei6c5U6/3b3TPjzW/dHZgab5ucaJsca50YbZkc&#10;bgYsNfIEM+yLhQn0FecPa+T1jPlqI1h4EUt2rRHz5ngYRh4gM6505YsFZ7AEqocjXIPSyFMlE/Fz&#10;8u4r0kJvQbsbhFw8zSmjVfBKKY9GnpbMQ/POVO/8qCTl358bfndm8N5Y93tTA/dG2u8MNQ9crzr5&#10;tVei/V12um476GGf5Ocao7FL8HI45Ot8NNDlxTD3F0I1LwS5oZo/Gqp99euxINfjwW5wPBLgnOhu&#10;E6uxAtDRx7pbx2isJDyt4nys4jytErxtjgY6AYf8HGEUTB6ttk70c4r1dojyUYU5b/TY/MReH4eT&#10;X/v0e7MDP7078eO74z+5N3F7vBsu+61b0htfb80MTI93jw21T4/33J4dujUzODvZNzMhGfnp8T5h&#10;13jJyNOm/KKRlwv0vPkqwfS6CfTt+Wpg1ImbhY1dFMzIs5lF9826lo84OSHqdUtg8h0ZEt7gSp4d&#10;XTkp9aUhOHfTLM7Ii1Ie4iUYeXSmLMkgtSpXrrCRB0hDm1hLzoYQrIwhVuLlsQKCTYVDKFAiFq8G&#10;7HSE2EXP3OwnqET8TE3DBgKYR8NOZcYgF48YlO8GkwiJeCOYcvEEs+rLgYl4Ag27aUR1TvEKIlp4&#10;kaW5eISZd4IUvBKDUp4peIAsPCHqdaWLF408IBYTqOPravKl97jKXJKNfHVlTmV5VlmZRHl5NgAX&#10;UF9TUFeWWV+ecb0y81rJxfgwdbBqTZTHNt9NH93h8EyE/dP+mx9NDlAl+KsSAxwPetnt87b1sHr6&#10;1a++XFd08WoN7iafRfaZQCuNlhkR8yZQunLMGMRYmZhXYraS7sIYxsrEvBgzI28QeEQkuwFqFuae&#10;g2N+9hmYrbv96rWGsuOHo3/491/pbL3c23m9rCg9L+tMeWFqBTxhqNetkdduJb9II09BsU6C/2Eh&#10;/86acIWLoiDvfB4cC6X18tJe8PBI8yVy0l6D5ywV5JwtL84oKriYk3U6K+NEVvr3y0rOFBecysl8&#10;rTDvVGHemezMN3KzT5YWXywpPJ+XfTI/51RB5pnctNPFOWmleWlo5MVHik1cII9r5PHZwl1UFaWm&#10;vfZNTytpgbyP7doAh/U7NFYR6q0Oz/21+9bH1Vsfc1r/qGrTx3f7u1Tmnmkoz66GD9eQjgfIyCNk&#10;5BHRyIs6HhCNvCTl9Y08wHQ8oDTyzMtfrpJ2siIEHQ9ohTspeFovL0JlTMoDooVnMAsvQsLdBNeM&#10;rJcXYSKeYCIewTwZeUBU5ACpc8BYF9pzzGBMXSYQpwLYBWCNKOWNIdp2Md+mv0yeEF088oc18i1N&#10;dYBOymOyCjBm5OGSyMjjanoLjbzJNfIfFpiOB1jBisME+orD9PoSYHp9CTDrvShQqSOsizBRg8nl&#10;G/n2zho08p0dkpHH/Wpa22rIyLe3VXV31XW0VrXeLB3sqpfouDQ72tTXUVWa//rucOedQQ67Q52i&#10;d2qiwp0PRrgkRGrid6rxDa4pe70O7/eBYH+QtC7+YLBjbKhzXJiLyD4/20O7PRPCNTHBkpff6WkF&#10;RIe5fvrorrdn2z+40/Ojt/rfvtMzO9EyM9k2OnRjfKxFYqQZQCMvYcmuNSJMsi8KJtBXnD8beeSP&#10;xciLk6MfJ0W+TEimWwLUwwXAzULA1shjgQEdj2vnBfluAsHI662IB7SZERlFfmqoFeJbY10zQ21z&#10;Q233Jnremuq7M9b17tzQe3eG35zsHW6tv1Kc9tUX40Ndtu5w2ZoQ4CrpcnfbWLVNio/TSyEeLwdr&#10;jvo5vRjucSTE7ZC0+Yy0Uh5I8rZP8LSVNrHxsoNAWhfvaRvtYX3Q3QpI8LWTtlv1sgYO+Tkk+0CN&#10;FBwJcD4a5LrPdUuUh1W8r2O0t228v1OkZpu//fpXEnY15F94b7rvn+5P/cP9qTdneuFnEL5s928P&#10;357rn5vqm53um5roHhtpnxjrmp7oB6bG+ybHeifHuyEDyPJdyyStmh+VFtGL3lwE/ThLLgqS7ItC&#10;IdBXHK0TV2pxE4ijloZBHT+q8++iK6feZSLOqYQJd7OQeSdQwYuxaSNvLK8EK3U0C4h5EfNGHiAp&#10;TyzZyCOsi9CvEY08oldMvtg0YqVooo1BxRaiHIWXRxMysEaMsUmx5eAkDFZDsDKClSnB2wF0n4u2&#10;aSH0gZrF2EA07NQ0CIl4QNTuCGl3g0lEoeD1YOadIIGuzDDQp7MkQKrdBCbWxZMlN5i8sQpGXlTw&#10;jCXoeObflTALzyAjj3vKA6ZdPMDcuhZ9HQ8YM/I4A+l43D4eqK3KrqnMkhbIl2WWlkqgly8quFBR&#10;klFVklZfmXm1IqPnRtnZ73w2Qr11l+uGEJunwu2fDbZ+0m/TIzGeVvE+tokBDnF+Dvu9bANVG/YH&#10;ulRmn75Wk1uWd66hOle0zwzU8QA2sdIESlFO9lyJsTIxr8R0JV25CYxVYhJvVqwR18IjJUWpAMb0&#10;iFDBI9REjZuXdRpm62hpaG+u/8oXXs7PPtvZerm1sa6htqg4X1oOX1ZwkZbG0/Y1MFYUxAzsQlDE&#10;YxJj8uCiCheTAF0tNqmG8gwqWCZweQaBKzcIPOqcrFO52adhbEne2cLsUwUZp7IvvJab+kZR9rns&#10;9JNlRelF+WlZWWfLKwoKCjOLS7Oys8+lp5/JSD+fnXGhKD+rsiSvrDA7L+tcXvqp8oI0OMKo4vy0&#10;7DR4tufzsqS18OKzRXIyTgJo5AF4tvCUqovTLr76dbfNT3nbrHHf9rS//bpQly1hrptdNz7isuFj&#10;mm2Pu21+wnnrE9HhXg2l6ZfgK5p3Hg27KN8RZuQB0cWLRt6ElK8rzWE6njBm5OvlXeNFKY/+nXQ8&#10;Ikh5rWoHmIU3CNPxyFV5NxvRxRNMxBNMtVsI0/GAaOFFRBEPsDwJcXLilkB63YSRV2ZExNnY2aEX&#10;x4qeXQl6dpYESMEzmI4H0MgrvfzDAU26flIy8khjE1JBUJluQb00nN7sqjTy4q41ooAWrfTDNOB0&#10;MXg9BnmY10MPZJVgen0JML2+ZJj7thCDnt0gBisxuQQjr/Tyso6XjHxHu7RfTSvQXgWgrG9uKoPe&#10;/t566T2uXZdGehqG2mt7W6uqi08nHfTfFeK4O0gV7mO9O8Bhf6hj0m6Pw/t9cI+alN2eh/d6J0W6&#10;x4S7RIU4RgWpYuR18fHhrolhrknhbskR6pQdmuf3+R/wVx3a5X0g0HGXt80OL6uoMNfcs9+cH7n5&#10;wZsDc2ON85PNc5Ott+Y6J0abJsabx0ZlRlpHh1vGJJomhiQWZ+QB0uuk2i1EtOerAel4gEn2RcFU&#10;u+XoSfNVRWHhRdC/i24dMzCQ5c3xkNbII+TTVwpy7qaBSrhN0chPD3fAEbW7ZN4Vq+NxIBUwmJEX&#10;0NPuiCTfh9vnRrSL5Rm3Jrpnhtpuj3e/d3v07mTv7GArfL7w0UAervmn96ffmx++PdreeaXsm59M&#10;3utpH+KwIcx2fZy3wxF/16N+Lq+EeX9qh/fzoZrj4e4vhnscD5FWyh8OkBbRHw92O+zvlOKrkt/d&#10;ah/rpTXycEzwdYjzlpbMx3tZp/jaJ3nbAof8pHfDJnrZQX1ygFOMp81ety2xPnYJAc4HfR29tz3t&#10;a/Xc5w8fuFac+u5U73uzA+/fGroz2XV7smduouv2XP+bt0dnpnqnxrrevDsuG/lBZuQB0vHAQzDy&#10;ZNgXi0Kgrzhci5uG6lcKNj/AXDnACpYAm1AJE+4ECXeG6N+pqYSUOul1Au25wSTmKdZnxYw8oDTy&#10;zJ8STJUahA0REWpEF4/oVTJxbCHMRyth9UuGTUuIvVS8HGhm03OyMoAVKGEP3OxnZxD6QE1jepQJ&#10;Iy+6eEB07oio3Y3lAabgRVpbr5BwF2Fu3WCSaFboeNG5m8aYjgdIlBvLrzhMwbPmoow8k+8GYQpe&#10;xOwaeVHEo0k3iKTdjRh5VolAXmnkayqzqisyK8uzmJGHJtRD16XK7KvVOZfL0uqLL+zwsPbZ9vhu&#10;lw0+mz7mv/XjOx3WRKrWRntsTw5QHQlTH/C2ifJz8LVf+8WX4rpvVJbmnKopSa8py6oszUT7rHXQ&#10;goXHJsWoqk0ginJS5wahMkuKAVZJTYIu0jRipXhr2CyVfTrEWAYx26AGdTwz8qK5xhkwkISybORh&#10;qs7Wy/Db/MyJ7xTknOtuvwq/+6rKsovyLhTlnC3JW3i/a7luW3n00QWGjDyKeASbUIlaGWN03KIH&#10;F0EFj1eIMSRJi2NGiTgDFiNiXkTZS0OU4M0aBC4S7qsYgtzz+akngLLMs8WZZ2uLcrLOnczLvNBQ&#10;V5madu7EqTdKq8rScrK+9p3vxKccOfLCJz7zuS8fP/byl77w1fTzaannzmalns9JPVOYdb44B56t&#10;RH72+YKcC2jkRSmPTXGBPB7hSmpLM17/+qed1j/mZ79e+3JXp00BDmvVmz/utulRzbbHHdc9Yr/h&#10;kaQ9gTeqc6sLUyvz+Rp5UcRDzPauEXU8GnnTUn75Rh6lvBI08rKU1658F428CTtPFt4gTMcDWv+u&#10;zOgkO73BFbhmcvsaQHTxCKl2g5CRJ0jEMyFuCcytk0MX85hhSRFxQkC8BiygGQCm3YFWQcejcxdj&#10;JUzHA39YI2/ovCaMPCQXKsnIE8zI4wtayYCLpli00qthwOkULY0VACXpYgBMKlmN6zEGPZBVgun1&#10;JcDEuoUYG8sM+EPAoKk3BjPy9EJXwctLRl7S8bKRpw1thoeu93ZdGuyp726pnBy83nGz9IM7A9/6&#10;/JHYXR5h3lYHd6j3BjnGRXpEh7keDHU6Hh1wNMrv8H6fI/t8ju73Td7lERPqLL3ldYc6Ptw1LswF&#10;18gnhrkmR6gP7XQ/ssszZYfH4d0++wNUe/ztw9y3Ju31uVx+4YM3B96723dvruPN+U5pdfxU68jw&#10;9fm5rpHhG2TkJWQpPzEE/NnIK2Ce3XL0pPlqgoZd69n/VIw8QUp9mZBzNw1UopGHU0OTjPyCSReN&#10;vG7hPCBaeH3PvpAnFw/o1ywwO9xOSC961el4jOGDmB/vGum5MTHQfHu8G5KTg213ZwfnJ+BjHZRv&#10;s+snb029Odnddbn0B59/fp+XQ4Rq0w67jfucth3xVyd5qRK9VSl+0kbwx4I1xwLVRwPc4Ph8sPvR&#10;QJcjAc64dj7Byy7WXTLyMZ42cd52B9TbotXWkEzytgcO+Tnii2HjPWxgSJTrVig+GqqO9rCO8rCK&#10;9rQ7Eu4R7a0KtF3ra/XsV1+I67ta9k/3J/7jp7f/+f25N2d658bb37o1dGd+QHpx63j31Hjf1PjA&#10;xETf+HgvMjneLav5TgB1ORp5RDT1IqTIKWOsUgmNXQIKgW6YsaE2hOUJKmCYMOME1awg7BQizJUD&#10;rGCxsNmUiAqeQc6dwcw7MqjYLx4g224ahVU3TH9PM6e3EejrubkEpEXx3Td6uq5jsCQjf12EPLsy&#10;Yw7tiZg+XixMTxOsbLGYnQevfEXOhdAZTc9pYRlBz3mZKL4GhllsPWFaxwMk3OGozBOigkdkEU/o&#10;uXiEGXaDSWOQaiftbgwTOt4S0JUzq75kSL4DaN6VGYTJd+Sq8KZWbCrNu5gU8whaeCUNCiPPdPyl&#10;+iKC6XVCT8oLNQiVifvVoI6vrsypKs8AKsszKsrSy8oziYrK7MryrFLJ3p6vLk5rqMgcaK+/+MMv&#10;hzpt8N/2hO/WRwO3Px5h/3SY7ZN7XdcnBdjF+drG+tpH+dgHO20Kdt3SWJNzrTK7viyLjDyaaMRY&#10;DJABNwhT51Xy5KahehplDFYJiEnxIs0CN8WAJEpqAGKcUGrqlsYTaOTFsTQQoUyBvLA6N/MUTNV4&#10;rWpmoveVl5K/+83PwW/b/u6buGtNWcHFiqK0SrgqGJJ/oTj3XL68ZQr6aJgBjbAIJpV5APOkswEm&#10;xCEQPTtAXayegTUiWM+SSwDnQeD2GUVZpwozT1bkna/MuVCSdqoq+2J1Tnru6RPf+vzfvZSSHBka&#10;7u7u6aLxdPcJ8I/YvSs2Ofb5z376WydOpJeez6763mtpr3z668eOferlFz51OCn5+KGkg3t3vP6D&#10;b5QUpF88+4OKsqzs9JN5WacLFORnnpJerpt1uijnLFCYfQaO8DFdKs/68stJds9+JNBxk5f1cxHq&#10;7fDT5G39tNumR3HXGuhy2Pjo87E7m+qKynMv1JflVAr7yKOCZ5CRRwVfWaSlojAdA5LyBEn5pRl5&#10;gEl5hr6Xl/z7FcHIUxPBJEHy3SCieQcgY9rIX6ktREThbrALIRFPMAVvEGNGnlS4COsikw5QkvJk&#10;3jEjynTqQlhTnEqECnAGku8i2AWQdhd7KYkwHQ+QjidE673atDRWEaKLV4J2XhwrunikvbGawQQ0&#10;gxUDuKx+MfA5kTYjRp42tSfEgocPqfNVgsT6kmFK3ULMDmcq/EMCXyPfWgWQlwfwPa4o4mk3m46u&#10;2q7Oms72qqHehrH+q+P9l9+abv/GZ5KC1JsPhrul7PfbF+y009t6h5dVfIS0KP5AoMORfT6H93of&#10;2uOVFOkeF+4aHeIkbRkf5pIQ4Uar4w9FaGQ8UsLdD0d67dBs2x/g5Kda/3cvHJwba37nTv+9+e65&#10;yda7c12jA1dvzXaNjzSOjzWNjTaPT7QNj7QAaOTHZSaHJf5s5DnMs1sO6vKHABp2rWf/s5E3Aqlz&#10;00Al3Oa9mUE4NTTRyJOUl45GjLw+0otYEdHI65DWwosWXkTr4ofaJEa0Uh7ytyfhYtqnh9tgzlsT&#10;cF6YuVO6tfG+ufHe21MDtyb7780NvTk/PDfRA58XfPR3Rzt6r5Snfvtzsf6uOxw2xXs77XbcmuDj&#10;nOzrdMjf5Viw5qUwL+B4kOaIv+vzwe64p/zhAOckHwfcuybB1yHB1/GA2ipabZvg5RDvbgdIWt/T&#10;Icp52yE/xziNtN3NsUC1VOzlADPHe9on+Tgm+TtHaazjfZ33aWz8tj/36uefv1mW8fZE5z+9M/P+&#10;raG3Zvvg63dnqhcuWNpBXl4gL7n4MRl9Iz8x0jE10sGMvFK1kyKnzJ+SkWcKW4Qc+srCzkIwV06w&#10;skXBpmIwBc9gIp5g2h1Asc6SIlhgDG7e5TXsYgbLuI4Hlmfke7quI0sz8p2d10i+i/7dYNIk2hMx&#10;g7xYmKEmWJnlWDgPXrnpmsVCJzUxpyU1IvTB0QNfGjSPaRZbT/yhjDwz7ICxvEFItYvy3SBL0/E4&#10;CkBXzsS6JRgciEkEzbsyg4jmHUHDrswg5NzFpJgHlApemTFo5BsuLej4pRl5qrmke5srGfnqyhzR&#10;yAPlFVkASfmCwgtQX1eVV5p/7mpNfk2p9JbXQ7u87Z74ix0uG8NVz3mu/0iI9ePhdk9Fe25N8LVL&#10;DnI84G0TqdnmYfX0a1956WZ1dm1Jak2Z5LVRUsMREWMGGXCzwLSWGHlAHAVDDKKsFDPsIk2DGl1J&#10;qbxmHI5UJol1hZFH2EARyhTojDxk+rpuNF6rKsg513KztrWxrqfjWl1VfmbqG1kXX8vLOFksbY8u&#10;bVkj7SkvnxoNtUHzTklczQ1QUgnz6dhEEU+IZpwqjYFlBOsllL0G6zFJiC4eKcs7V5h+oiTjZFnG&#10;mbL0s+UZF974+lfiIyM9HJxd7J127zpw+Pin3riQ0z15b+TeTwfu/nTk/X+e/cVv3vq3B/f+8b/u&#10;/uTXv/jXB//26wc//ekvb8/fOZyU6OZs7+Ph+M2vfhoe/umT3ynIOy+KeABdPAAfChzRxYtG/jOH&#10;Dlg/9Vf+DhtcNn08xHlzoGqDt/XTntufdN34iNuWx53WP+ppv/YLLyS2NpQWZ565Vl1ooZGnFfFk&#10;5AnMK6U8LpNnIp4wbeQBUcFDXmwCVNagU/AA+ndsoo5HSMcDWGkM0bwDkFmCkQeUXayAYPKdELsM&#10;GnmmwhHqpQJS5ACVGcxDQK4cEWsMJgGakIHFomoHMIOTwBGFOxzFGhMuHmE6HhCt96pzsxJYmpGH&#10;SyUX39ZUB3Q01TBE+4zuW6TtZhVDIdzNsjC/SNufjbwMmfElw0y6hZgdzlT4SmH5cniDGDTyba2V&#10;SHtbFa6OF118Z3ddd1ddZ3vV+ND14Z6GgY7qzutFift8Yne67w9yjApxBkJcN+3zdzh2ICBlt3fi&#10;Ts3hvd5A8i6P2DAX7cbxYS5w3ONrExfmEh8uLY0/ssvz+G7vIzs9kkLVMYFOB3ztI9RbD4a4nfrO&#10;ZyYHr//o/sjtmY67t3tmp9vGhm/Oz3TK6+IbJydaZB3fxIz8xGjb1EjH5HC71si/f2+cnLsJmGRf&#10;FEygrwbMyKMoJ9VuFnLrSwBduVnQjC+Ke3MSLAloPbvCyN+Z6gX03frSGFhVKU/qnMHKAFawWER1&#10;PjfWDZnZ0S6aFm4Qjm/ODkFmRt7wHWpwbTsE2DSIbs4FF69j4XRinhS8xHj7AriPvACukReRVpeP&#10;tgPSFQ53zQzLu9uP9cxP9M1N9c3Dhz4jKe93bw+9Ozfw3nTPaHPtKfm9r+FOmyMdt8R5OaYEqOO9&#10;nRK8HI8Eal4I8ToWqH4lwifZ0+H5QPVLYV6xapsj/q4pvtJq+jgPByBW4xDrbh+nWSBBbZ+gsYVj&#10;HBw9VEleqmRv52Rvx0Pejsf8naWxvtJ6/CiNNZzRZ/OTUT6qH37hebiSX9wbfX++/+2p3vfmB+H7&#10;eXdmaG6qf2Kkc3RYeuPr3MzAzFSftJX8eNfocNv0ePfsZO/EUBsAD2pqpA0dOnl5Av04SXbAWGZp&#10;sOHjCqXOUIh1XsBg9QIL5loEbTU1mU9fGjQbg+T48lFOS1Zd9OyWQwpehKl2ETLsDOoV9To1Lae/&#10;p7mvu4lAKT/Q28JUO4Ge3XJIoTKYMCUUYl2ipwe6uIu3zM7z8zKhvGTYtITuLlbep5uGNPoqnVG8&#10;RxF2UsrTB2oJnRa8kXVpwJXghZGIR7GOsTE7jygtvL58l6CulpbLMlypLwdRuCszIkodLzZFUU7x&#10;MhGnpbOI2p1hzMJT86rOwlMNU+3YZElCdO7GQBcP1Ncb3jseQBdf31BMMNVuDFTwBCVRyksuvkJa&#10;BY+71lRJG9dklJVnlpZlICWl6XCsKJOldll6TVlGfVXOtZrci9//go/tU4H2z4Y5rQmyeiJStdZ7&#10;w98c9NgS5b75gPvWxECn2AAnL6tnjh8MuVaRca0y+1JldkVJRlHe+UvV+XDMzz5TXZ5drjPv6KYR&#10;zBAoxC2hqiwL5iSrjk0I2CTQhLOg41aejmS32IWjRPBSCZwNRwFQgPOIYAHGaOQxiUGpblF8ceFF&#10;BPNYSWOhiWAM54Inib474+JrcL9dbVd6O693t1+FY3/3TThWlGTmZp7OTT9RkHWaNq6RlsnLxrxQ&#10;f8saMuyUYXnWBU3S3Oi+8WIAbIpdphFHETS5hZNgJVwV3BpcHkyIASQxwNXoSgozT1bBY8k+V5x2&#10;Kvv0a19+5aUDYWEuNvavvPipK1daJ+ffm3rrF3M//fXo+/828N5/TP/rg+n/+K/p//jN/H/8duLn&#10;/zL27s9//pv/+df/evDb3z/4zX/99o3Xf/Cxj/yfvbuCv/7VT5UUpRXknc9IewPXwkuv0s1akPLw&#10;oeRlnIQjfC50JVXw5ck9+/ljMVsf+z++9ms9rKR95ANV67ytn9Zsecxlw6NeNs/aPvM3fs6bfvDl&#10;V27WFNQUZVQXavefKc9LLc25UJJ9nhQ8A629pO8L00sL08oLJCAWV8qTl8c18ijlq4szEGbkCYNe&#10;XgkWoIunLWto1xpC1OsAJkUjT5UIVaJ2pyaA8v1yjURDdT6CzSu1hejlket1hcQ1C97mKoLynWKE&#10;mjfkHeTFpjEpT0mxi4w5CXSzkBlHpc5gxRZCw5XTUo14XjiSkSdBz2gWWI6dp+3dGWJN081qAo28&#10;kiYZdPH4llftcP1LJZhYl6kA0HcrURRrEdfLi2afeimDNUxwE3gWsdl8s1xCYeQRrKch1GTQhMZg&#10;QpxgZYSxAuXpqHJRkBlfEUSZTm79IUDGHOhezC40SwZdPEB2vqtd3ke+u66ppbylrbKjq7a3p76r&#10;s7a9rVLaPr7/8ujA1fbG4pKcHx6LCwl233Q0yi9uh9seX7voEJe4UDc4xoa5pezWrouXNqiJcIsL&#10;c4kJcToYpAIgkFbH71BHBTocjvRICHWJD3E9sss7ys9hn7ftLk/bXd522ae/dXu09Z07A/fv9E+N&#10;t8zPdU1Ntk5OtE2Mt46NNo9KIp6QjLy0ifxI6/hwO1qmydHOPykjjyxtmTwz7EtDNOYrxWKNvEKs&#10;L5k/QSMPQMZyI49Hg+gmXHDuOhbOJeZXzMgPdc4OSUZeWrM/3js7KUl54M5M3+x4J3z/37sz/M50&#10;37/+aO7tie7cN74R6+/queGxoO1rUoI0KQHqOA+HZF+XFB+XeHeHT+3wPR7gdszf9cVQz5fDvZO9&#10;HY8GuCV6OSd5uwAQJHg4xmkckHg3uzhXWwACGJvgoZK8vLsq2d3+iLcq0d0mycM2RdL0jil+rgc1&#10;djFeKvsn/6/npie/98qhviulP789/I/3xu6Odrw5PTgx0Pr+m9NvzY9ODnVMjXWPDLTenh+enx2Y&#10;HNeq9vHB1unRTnho0tZaun9UMSxJ4tgVATW6CZhYZ71KWL3AgsI2BhPrS4ZNS5BPXyYGpxX1+hJg&#10;Lh4g+W4QUu0mGFg5I09Snol4ggl3s5CiZTBzSiiUupY/RiMPrJIfV0JmfJXOKN6jiHg6zNBHaTkr&#10;ZeRhHuUF4FUt1siTjgdIuwMPzcgz524Mgy6eZUidryDitHQWZt7NggreGEy+m9DxAJPvShp0Oh5h&#10;Ip5AI09SHgLTRp4peJanTeTJyFdXZMr7yEtr5HFpPDPy5aUZFaVplWXpdRVZl6uzm+ty48LVAQ5r&#10;vbc/Hmj11C7n9QFbH4ly25jobxvvZxPrYxflYxvstCHEdUtl5hvXq3LKCy9UlUm735ATx6ZScGOG&#10;IJOOsF4CumBChIrFmIBiOEuZYM9FKM+6KGkQNObiWLg1Y5QIVh2GaPPyiniU8gj2olPW1ujGYgBd&#10;cCL0zkBm6utwv52tl3s6rnW1XYGgvbm+o6WhsjQrP1tSvcXyAnl8oau0MFzfyOMSeBModTxCUh6d&#10;OF4MU+TUtBwcyGA1BsFKuDW4MGhCABcJGbgqCEh8M/IzT2RdfBWeTG7aybj9kS8dO6R2dLx6+dqv&#10;fvM///LbB3d+8u8j9/+x/91/7Xrn3wd+/j9zv31w78GDiV//ZvbX/zX7L78efvdn7/77b3/94MG/&#10;/dfv/vt/fr//wO7QUN+vfPGV9NTXc7PPZGWcLMw9Lxp5jOGYB13wDDNPwQVABj4UaFbC1ynn7CcT&#10;92z5+F/4OazzsVsT5Lge8Nj2hPP6v3Xb9Jj79qfQyJ/45uduVOdX5F1EI19VmFGRnyYaeVogj5CU&#10;RxFPRl6U8mylPEl5MvLGpLwJIy8uiqembmm8YSMPiFYdoLxpI4/r36lJGVTwSkQjL0p5tOfLNPKY&#10;hCMqeMxgjDD/zkALzyD3bRrS4gZhxSZg52XzKMHzirTqVtAbhAnuJRt5S1iCkZcDaSxdGIOUusBy&#10;jbyI2GuhkWdNwBIjbxZx2ocPE+5mYUp9mZAfJ1f+cBBd+UM28uTlu9prgJbm8o6u2tb2qu7e+t6e&#10;+u6uuvHRm8N9l3s7aiaHr5197fORAfa7AmxjdrrtD3IAYkNc48PUiRHuSTs8Ena4y6iBxJ0a3DU+&#10;JsQpOtgRwL3j4Xh4j1dyhDop3C02yHm3l81eH7sw1837A5wGblb847tTd6c678x23Zrtmp5qGxq8&#10;hjp+fKxlbLRZ0PGGjTywOCMPMM9uOaI0X23YYnlLYG59xWE+3XLQyIto87KRF0Ejj7Eg1vuWumr+&#10;T8TIA6Ilh6aFRh6KTRr5BdsuomfelYguXobJd0Dp5ZmRlxiWNrifGZVWys9MSMxP99+a7YOauYmu&#10;t+eGpoeaZwZafvne3AeTfYUnvnXQx8V7y9N73WwS/FzjvJySfV1eDPU+5Osa42z9UrAXcMTX+aif&#10;S6KnQ4qv2yE/dyDFV5PsDRmneHdVnMYhxs0OiHO1i3ezT1A7IPFudoc8VYe9HONdraOdtwEHXbYn&#10;eNhHq60PutscCXXfr7bx2fzkLrXV15+PbS3P/NX7c/98f/Znb03dney/PS591vAkb031wT+J0Efj&#10;+ne43/nJboCMvBLRvBuE1S8Hy0y6HuIQg7B6gQWFbRBm1ZcDmxkhn7402GwE9opu3VhGmWcKnmDy&#10;nUGS3UKYamfgrjVK+roXrCuib3VvEgrZrQf6cUPo6VGzsGkJmIplACnZI6Ao0LFgkOk2l4Y4lUHk&#10;W5ACNnC1ecgunj4vVkP5h0+nvCONeA3QpJipdmoag1Q7gxl54uEbeTTvSv+OGdLlDw3lWngRY13M&#10;whNK/25CxwPMvxMN+iKeYCKeICPPYMKdqKvJV+p4QNp/Rn/LGjTyWpddLlFRlgmQl4cjNMtLJStd&#10;UZJRU5ZxqSKjpb7g2585FOyy2c/uOd/tTwRufzzY6rFdTmtivbcfCXOOk7aSt40JdNJse/Jrn0i8&#10;VpldVZJWX1NQXZ5dlHce5iE5rvTdlBQRfboxWA01Gdhr8FwsgzUIOXdAzCPKXjFDPh0pEYz8AuLb&#10;XIU8enOMcXk7vpQVrTckC3Q7xmSnn4Brbm2s626/2tNxra/rBvwahd+/NRW5WWkninPPlUC9YOTh&#10;CLMVykaeNqVhYJ51UZLyTMqLGMszsMxClAPFDAIPBI08BlAD9ysqeKA4W4vULDhXUHiuuCQtLe2N&#10;hMSo59Y+/c1vf+u3v3/w43/59eyP/nHo7X8Y/emv+n78644PfjXy7w/m/vvBxK8f3P7dg7d//+DN&#10;/3zwzq8e/PS3D+796J+qL988ff7CD179bllZXnYGPBbpzwAZF19Lv/DDgqzTRVlngIKMU0Bh5mkg&#10;P/2kdHZdsizvAiQrC9PKc88d2R+y9bH/E+C4wV+1PtRlU7DTBvetjzut+6j71ifVW5+wf+6jAa5b&#10;Lvzgazeq88tyztcWZ6JJr8hPK8u9WJpzAf07uXgCpXxZfioaeRG2Ut6EkUcsMfIk4g2CUh69PDPs&#10;APp0MSaohqAuY0ZeXBovYtrIi1ji5bEAtTv6d1HBU/Pm5TJKijHBjLwYkys3DRPlDFYMGMzjqens&#10;mKRJDNKqv3cNIip409CGNqTRVwpRx+uMvLx4XEJPygNSgf5wWb4zRKUuWXgRprMB/XqETahFfEms&#10;MiNTzSYnmMgGMM9EPIOGm4VNbhY2XIRVoklnSbOQgmcwpb58mCtXZlYJUZc/BCNPp8BTa/8M0F7T&#10;1Vnb33e5p/uS9KLXtsq+nkvjQ9d72qv7O6s/+1LU/h1usbs0sZHqmHCXfYG2yXs8UyK9knd6Htrl&#10;DSTu9IgOkXaniQ1z0RLqjMSHu6bs0Bza6X440iM5Qp0Qrtnv55C0w2OnpxX84vvOZw+PdtT/03vT&#10;c6Mts2Mt794bGR9pnhhvnZ/rGR9tA3CBPCG901V8s+tIO7FoIw8w1W4hTJqvHkvQ8QAT6KsHqXYL&#10;YToe0Ob1dTwgGnmA3Pofu5EHWM1iEY08zCYaeQxwH3mlkSf/roSJeIIreMZyjXz7zFDHzFDntCzl&#10;p0ck0GIDs5O9k2PtUyNtd2f78QfhnfnhtyZ6fzw7ONJUd+qrn44JUIepNu9xtY71dDzgbP1yuO/R&#10;AE2yh+MRH9fj/prnA9yhecjXLUVCc8hPfdhPDc0kebF8rNoeIB2fqFHJRt4+ztU2ycM+zs0aiFfb&#10;JGhsD/lKu9kk+Tge8nc54Gazz836gMbWb+vTu1y2fe+TyW1V+e9P9b052vH+3PCP745PDbRJH9Bk&#10;762pPrj+mYmeydHOsYEmAG4EbpzJcUKU70pY8TKxzKRzxFEirEzBgsUWYTIdmRjpNNHLYJXYZIhO&#10;fGmwCQnRsIv1ZvNMvq+Ui0fPzpr9+jvFi5CCF5GWvSuMvD7mXTwiKHiGVolaCJvWPKts5JVrwAH5&#10;OhfmFBG7aOASoEkYrGxVYacm6MMSb1ZMPmTQxSMGkwB6dlr2blbKixaegFFMxBMraOSZeUfQs0NA&#10;BSjixRhglpxhtkAJTkuwXsK0jjfBVf0t40UXTzD5bhAm4okGhYtHmIgnmIgnmHAnyMjTUnpcHY8u&#10;XjTyKOVNGHmgvDSjrERrn6tL02tLM65W51TmnAzTWAW7bA5z3BChWrfLeX2I9eO7nNYcC3NLDnKO&#10;8rFNCteEu20LctpcnX+uviK7riqvujy7OP8C+mWYCs7IxDdCTnz5kIVnRp5Bp6YCyiB4zYCo2qlX&#10;TCJiEgeSiCdoTohpsxoAe+FBIdgE0MgjkC+SF4CjdwZwH/nu9qudrZevXy6/Wl/a1nQJfgXXVeVn&#10;p5+UjHDOWbTwAKl5GC5KdqVzF6EuOBeCSYCkPFPkrEnQ3WGTBsI8BCUtQZyW5sQAZyuGpqDjAdHI&#10;5+WcKi5NP3v+Bzl5Fy6knQoKDwgICyqrv/TeL//tzX/89/l//I+5f/l/E//8/yb/XRLxU796cP/3&#10;D+786sHQe7/quf2Ly92zX/7+xb/76qsnzmRk5xQUFOSlnj9RkHMuM/UNeD4VRWn5mZKCL8o6A8eC&#10;jFP56SfJyGM+L+0ExGV5F6C3qii9Mv9C/A4fqyf/b4DjBj+HdSHOGwHP7U/Kb3Z9Ur31CdXajwWp&#10;t2Wd/G5jbWFF3sW6kiw08pUF6WWWGfnSwrSSAvjiSZgw8uTl4aqYkUdMG3mllEcFr8yQWxfXv1+p&#10;zsMmiXWEbLtYiYi9BCTZZjXGjDwiGvnrusXvV+U95SnPQF8vGnkAFTyDtLsIdsFYyqAKJ9CJEyTN&#10;jcFEOYMVA8ouPBFdiXheLKMhCMl3EvEM0bybBpefMyduGtG2ixjpRfO+CCNPulxAdOt6Oh5g9hnQ&#10;r0fYhKZQGPkqNj/ChDXBFDyDTWICNi3ByiyHZhB9OiUBVsYQR4mIMn1FEC05YCy/4qAff2iIRh7P&#10;3tNe09tR29dd39RY2t1VNzHa1N9bP9B9Sdqs5mbpFz8VFxFgl7jP61hsYFSIY0KkJmm35vA+z6N7&#10;/ZDDu30SdrhHh7jgG1xjQp0hiAlxigtzSdyhTo50P7LL8+hur5Qdmtggx4OBTgnhmj2+dgdDXS68&#10;+sWZwRvvzvW9Ndvzzp2Be/M9M5Md0xPtY6PNI8ONYyOto8Mtoo5feSOPMOFuFlGarwYk4hfr4hHm&#10;zZePsTlJtVsI0/GANi+4eBGxi/T6H5GRB1glwmqWABn5ubFuOFITjvdmBuFOycjDkYw8lumjp+AZ&#10;XMETChePzIxJwh1B/45Gnnl56S2vspTHF89Oya8/Fd+AOj/ZOzbQcnu6/+07Y5PD7eODrZCZGmm7&#10;Pzv40zcn35sfnhtoba8tfv2Ln4jydQncvm6fq91Bjf1hf02Kj+vRAPeXwnyO+akTPR0P+7kl+0q7&#10;1qT4uR4NcgegKW0uL+wpH++uwoXzsWr7gy7WkIlxs6WtbA77uRzydYZjvKd9sq9TcoBLrJd9jJf9&#10;frVVwPZnd7puO/XlT0y21f9kbugnt4Z/dGsU/4wEVzs30TM30XVrqmd+shuufGKoBZ7JlO5lraIi&#10;J/OuRCxbPkymAwqBbhQ2EGAFRliw2CJk0hmLrTGGaMOXg7E5h4WN48U8JQ3mLfHvImTYCSbWGayM&#10;CXez6Ix8iw49IQvofCsT3AZQiHhiwZxaApvWPKKRR1gBR2uQ2Z0ylGWU0V2ntmkaGs6wvIDBylYJ&#10;dlKCPqYPD8y8szzz7EojL2ZEmIsnmIgnVsrIo2FXQkZebDbKRp5iE8Z8CeCEDOpFBU+QYWd63SxX&#10;LTDyAPPvDGbhgQaFggfq60sIFOhK0L/XXSokxAyJeAL9u9ikpfEigpTXUlmeXVGWVV4qL4qXRbzk&#10;4ktSgcpiiepSeTf5iuz26+UvJUb62K/1t3020PaZHao1YXbPRNg9m+BrdyjENUbauMb+gL+T0/pH&#10;3/jWZxsqcyrk3dXRd6OzhiZJbQaWLRblQGbhmZEXz4gYy5M9B0i1G0OswSGo1It1ep0C6kWVzCiS&#10;nTtAIp5kOvSicaZjXtZpCLrargBXLpXU1xSika8uz8lO174+tDhXu3ENUiIPLBCkPOp1jE1ARh6l&#10;PIDWG4E5EbwwDBjiPSJYKc4jTmUMqqF5kIK8c4X52rvDo0EXT0Ye6nNyz+TknM3IOpWWcep86sns&#10;gqxv/+Dvv/b9v8+urKrr6KnrGixr7S1t7a/pn6rpm65omqhpmT6X3/jdU6WpuVfPp1fn5NUWFdUU&#10;5BVnXLxQkJ1amHW2IPOMtEd8zpn89DeMGfm8tBMQ4LE09zxkakuzynPP7fV3sn32r9HIBzttCHJc&#10;r9nymOvGR9SbH3fb8rjDmr8N97LNO/uDxtrCmqKM2uIs3LVGaeRRwYvgrjWlhWnF0hfPqJFnUr6q&#10;KF3ErJE3puZNGHncjgYh1Y4xWnXU5SjlDZp3EyzKyAPo1gm07ZYbeUKsEfMIyneMqQaTpMJFIS6C&#10;ctwYTJczWDGg7MKzKC+AChAaCDAFT4hdTL4bBHew0XfoK4uk3VtvkJHnXl5XVtMM/yYjw/y4jOjW&#10;F1x8681SoKWxTEayybouqbL1BpxX+j8JgLbrC9C9K86ywDKNfKMO0cUTTY3SQ2CzrR7iuegiyadT&#10;BmA1DBrCIGO+spAoN5hcJVCRPxzQyNN5oYlGvrOtenjgGhyHei93NJd3NJZdrkmL2eOZGOV3cIc6&#10;aZ9X/G736DDHpN2apF1qNPLH9wcc2eeXFOkZH6EBcNcaIC7cNT7cNSHCDVfHH4rQJIe5AXHBTtLf&#10;nl03HY8Oyj37zdmhm+/c6X//zeGZ8ZbZqc6x4abJsVYI+nuuzUx2STpe38iPjTbK6KS8vpf/EzTy&#10;ome3HObNVw/06ZbDdDygzQsW3gQKz245fzAjD7BigBUsGZhqTn6/K+p1aMLx3swg3OzsaNdDNvKz&#10;spGfGl+EkSdZzIz85HD77en+iaG2oZ6bs+Pdt2cHZyd756f7ITk+2Aw/ID95a+rduaF/vj871nL5&#10;q8fiorydXZ782532mw/5qaW9472cjwW6Px/seTRAk+LnnOzrcsjf5ViwB5Di5xrvKal2IN7dQYe8&#10;lY3aXpL1Xo5Rattote1BN5sDTttj1TbRrlbJ3o4JHvaHA1yPBqnjvB0SfB2TA1wOetjuVG10eeYj&#10;e9xtzn/jM+21+ffHu35+f/qtGenLJi2TH++8NdXz5vzg7ele6f8JGOuYHu9mUt6EfDeYXBqiSRdR&#10;CHTDsFEIqzHCgtEWYZKdWGyNMUQbvhzYbGTb0a1T0yxYb4mOJ6tuEJLvZmG23RL6pCXwpOMXjDzz&#10;sPpG2zAKEU8syFNLYNMSBpfqS0mm4wFFmT4L90X3y2A1YhPQXade0gTizAgrWBHYKZYMm5agD+hD&#10;BYl4Y5BzV/p3ZUZEtPAiTMQTD8fIAxQzV84gdb402GwAK7gub0RDOp5Z9SXDRLwIs/AIE/FIg8LF&#10;A6KOX3EjT5COF3etEY18dWWu0sijjheNfFVJGlBdml5ZePHGpaLcc38fprHysnrGfeOjvlsek5bJ&#10;Wz25w/65pECnQ6Fu+zzt9njbBzpuio30rSlJr68pKMw9R04cghL53aQGwRrCWF5EWQMxno51UZO8&#10;OUBJZR6GoDonxAIGq0SlDqCApgBjsYCgAgALRI2OQBeZaAzQpDddr+7rutFys/bm1Ur4TQq/f0sK&#10;UnMyTrEV4rSJDQwsMLQ7PIK2XYlBI49DIEDwqhDRlSNw/SyDlTSczYCIvSLYK86Wn3u2qEC6O7gk&#10;aEplWdJG7drb1zfyADyKnIyTkpguy8pIPVlSklVUnJ2Tl3nm4tn03OxTaamvnb94KiPnZHrua6nZ&#10;PziffSat7GJmTXpWbWpGdUZmdXZGZV522cUzacX5BQXZGZnnT54/8d260pzCzNMXT363ujgDgiJD&#10;u9bkpkqyHgK8jLy0E5fKc/JTXw9Vb7df85FAp43+qvXBThsCHNY6rfuoas3fOK9/xGXTx62f+quo&#10;UI+ii69fryy4VJpTVZCufV+r/q41EEj+3YiRL5G+qwsojbzo5ZmRJ4wZeWOILh5BIy/qeISkPBl5&#10;JaJzN41o5EWYiCfIsDPQmxuECtCwi54dEZMUi0BedPSilychLsLkuBJRl4uwMsBgHk5h7OysEqDJ&#10;Sb4TYpLUswkegpFvvVG+GkZemnbVjDyARr6jqc6skdeLm80Y+abGcjTygDibiOneZUKXuliYiCdE&#10;Y76CkCVvbyoHlPnVgHT5QwZ1fF9nnUR3fW/XpcGeBojfnOuuLjm3O9QpOTrg+YSwuN3ucfKWNfE7&#10;XV+IDXgxNiA23Clll8ehXd5JkZ6xYW4xoa7xEZrEnRLSJvIRbvgq10M73VN2aJJCXeMCHeODnGIC&#10;VTvdt78QHdx5tfCfP5i8Ndn25q2eidGm+bmu+bmeqcn2ybHW8ZHm0aHm8ZFWOI4MNf+vNvIiTLub&#10;gHlzy0E/jrAuhlhpOUzHL6CQ76ZRCHez/GkaebgjMvIU3JsZBKA5K28cT0YejwoW/LseEx2AnoUX&#10;Ueh4gIw8SnmlkUfIyE+OteO+VBNjUjyp0/FwwdPDUAMn6p6b6JE2lx/tnhzqGBlomZ3uGxltn57s&#10;uTUj/cnhzljXB/Mjv7gzMXC5PPcHXz8S4uPx3GORtpvi3FUJnk5JXk5HA9yOBDgfDnA9EuhyLFhz&#10;NEh9yN8l2ddJ1vROid6qBC+HBA/7BA9VnMY+1t0+CvBw2OdmHeVuF+1uH6OxS/ByjPdURautk3wc&#10;oR5GHQ1yTfFzjPexPxLilhLonOTvHOm4KcxxU0yw+ty3/25uoPmD28MfvDnx4/tTd2f7J4Zaxkda&#10;4YHA/c5NdE2PdwOighdj0XdjZqUQZxZRCHTDsFEAKzCOVpEvDebiAVZgDHLoy0Scirl1hDl3alIG&#10;YdrdIEy+KxGFuzFEw86aZkEj3y3T09va3dsEdPU0KriBdHZfXyxMoZpFIdC1KPfP0WaYjgeEGkMs&#10;WGYmowmxZsnI9yIFbHKAalYcdiKAFSwNuBdy3PRJGYSGUL0SNmTJsGkR9OwAxWjYxdhYRmSRIp7g&#10;hn2xiBaeIB0vwow5gwl0sucsbxA2FSD2koWnOZlVtxxR5Sv9uzKjhLl4pEGh4wEU8ZcuFSNMxBOS&#10;fJf9e21dAWChkUf/Lip4Eb1daypyqsrzKstygYqyLFnKS2vktZJaMPLVxRL1VXk1JenXq3I+dXjf&#10;Lm87aZm81VNhds8EbXs8YMvHo71sjoRrov2cdnvZ7fFRedivf/Vbf3f9clmpvEYejkyUK0F1jhjL&#10;K6Eamh+P6MqxF2HqXOzFYspjFwYIjaIC1iXqdYD0OiA2xRqEugjtbHnnUaDTMnnoKpItNh5RTGen&#10;n2i8VtXXdePKpZLq8pz25vq2pku5maeL8rR7xzMjD9Bw9OlKyMKLKI08G0WWHIGzMMReS8AbNAGr&#10;RyMPebg2OB0E+ZkLf5ZA/Y2UZEmUZZ6ryk0tTjudc/71oowzpTkXctNOF+dcLM7LKC7IzstKL8zN&#10;KcrLz8/OKS8uqamoLM4vgLg4r6i0oCQnLSsvI6sgPaM4OzP74unSvLTCjHN5qSfzU08WZ5yXyDxb&#10;mH66KON0ceYZOBamn8JjQdpJAOOynPMQQLOhPDf19W/6qTY4rv9YkPOmAMcNwU4bAlXrnNZ91HHt&#10;R5zXP+K04ZEtH/+L4zE7KrPPNpRkXyrNqZS1O8p3uHLRyKOFZ2h3rSnSAnFZEXzD4csv6Xhm5JHK&#10;wjSA6XjAmJEn4U4unqAudPEWGnlAdPGSNF+MlGcinsCplFypLRRZlJEHUK+LAcZo26mphIw81Zsw&#10;8gDT4kpIlIuwGhOw0xGsDKA8zE/+XQmpZ7TPLIM8JCN/s1Tfy8s6ns5+varpZg1JeVGL69Bz8QC6&#10;eKRZizQznkXn4hVG/lqNxI1aC2m/WWfayBvILNvIY5ex3hWEVPsyIVe+UpB/R0uORp4lVw/mylcP&#10;Oh3p+P6uSwPd9XAcG7w+0nult63mwomvREV67Ap0iIl0jwp3PhjhkrzH8/B+r6NRPkm7NTFhDsei&#10;fBJ3auLC1fJmNS7RYa4x4W5xO9wSIjXxEW5x4a5xYS64Rl56j2uA6oC3TYDN0wmhLl95/mBHQ94H&#10;d/ruTre9c29geqp1fq5rZKxxcOjm7EzX5Fj7yGDT/GQ3HEeHmseGW8aGm4DxkUaGaORHRtuBPx0j&#10;DzAdjzDzbgxmzy1HtOcIKwBYwaLgIp5QOHfTKIS7Wf7Ejbwkr40bebTbq23kATTycCQjT15ebOIC&#10;efhRn9CBRn5Geg+qtOs9XO3UUPvkYJtk5+X95WdGu6fHe0aH227NDU5P9owPt9+Rl6LPj3a+PdX/&#10;/vTgz+aGp5qv5L36jc9G79rpsG2/m320u4O0ql128ceC3dDIHwtUHwl0Ox6kgWOKnzN6dtnLq+I8&#10;HParbQ+42+9zs0EjH6W2jXW3j1bbxntCr12yrxNMCKMO+Uvb18R52yV62x9Qb4v1so903hxsv95n&#10;+7O7vR2zT3xrqKXh/nT/+3fG4Lt3e7r3zkwf/BMNjfzkeNfEmN7i9+nRTvxfBETlvVAw2rYQLxVx&#10;ZhGFQDcMGwWIvaODrWJTnwVLbgkowQmm4wGxlxWLkEZfKZhkH9JtAU9JtOpYxiothPl3EdG5GwRr&#10;RL2OeTFjFtnIN1li5Jln7+y+qcgYhllUsygEuhaLjLzQa4gFxYyI5lpErBEubCFpCeIoE/OvLOxE&#10;ACtYLHT7HbLjRsRbowLKIFRsEHHUkmFzIu061U6gYRdjYxklHwYjb0zEY5MKmDfHGmqSPaeMCXAs&#10;mwGgSQBm5FGaK8U6QeYdBjIwz+qvWGDkmYgnGgQRT00y8nV1RQAT8QTJdzLygAkjb0LEI6KOl7eP&#10;h2O2ZOTlNfIy0m7yWs0tG3kA18hXFqfWlGVB0NRQlPbGNyI97ZzXP+Jv/VSw9ZNhds/AcZfzxlhf&#10;+2g/1QF/p13edj6OG3YHu1+uyq8qyaguz4YJ4Yylsp1HCV4pgBnoQrBplspS3JJeqq8o0e5UI8fS&#10;UZTmlUUZFfrqHALswqkwxgLqEqEuZS9kcE5EdOuImFSWiaoaYqyRjvpGHoA8imbolXSzLMEzU1+/&#10;frm8p+NaHTzqsuy+rhvd7Vez008W5mpfakpL4wEIJEMtGHk4IhijWwfQuaN2p3iZRp7OxcBecSwr&#10;IOhEBoEueEQQwLVJf3iAjEkjX5OfXnj+RGmGFOSff6Mw/XR57kU4FmedK0g/C1TkZ5VkphakXijN&#10;yihMO1+Yca66KLsiP6Mg/XxJdlpDRXF+2jlIlmSfzzjzamVBekH66fzUk6XZ50syLxSknRKNPFKY&#10;fio/9QScGpNlOechA1wpyz35rc/72K9z3vhosMvmQJVk5IMc17tufMRt06OuGz/uuO6RTY/8xeeO&#10;x14qTq8pyqgvy8Wl8dL7WvNSS3IlI1+aJxl5iNG/Swvn86R95PGIRp4gHW/WyCulvDEjj56d5Dvp&#10;eITpeGgyHY+QixdBEY/efLFGHlfKi9vXiLOJYAGVoZRHk24CVgNNUcGjbRczEKB2Z2AvFpjQ8YDo&#10;xI0huniEFVgCnRH/QiAnpWPjlVI5rz1CpvlaOZyi5XqF7J0X7HyTfGyWkpLyhqO0X7yclzKSJccj&#10;rlJHJHu+Gsfmm0aMvIyk4yUjD5XShvKtjbXyBaNJp6OEMSOP0+pcPKIdIiPdvrhAXqH7OVRjeo08&#10;QfYcDXWzESOPsp4ZeajHsQjmqfchgNeMsMXvDLFSBEX5SsHke1drFWYoifnVg4z5akM3qN0+vrNu&#10;oLseGO27MtzT0N1S+Y0vHDmw0z3hgO++UOeUKP/oHa77QlRHo3yS97gnRLq9FB90eJ9nXIRzym7P&#10;mFDXg8HOceHqhB3usRHSZjXJuzySIt2lvWsi3BJ3qIGYEKd93tbh6k2JEe7pr35hpufqT94cfvtW&#10;753ZzvnZjrHRxtHxprGJ5smpjonx1pGhZslBjbYNDzTKOl4y8uMjzQsifvgmoDTyo2Mdf0HGnAl3&#10;s9BAC2H2fKVg/l0JM++EsoBp9FWCCfclw4S7WfRtu4hkaZWsnos3DalzgHURYs1imdPfiAYytyd7&#10;cJ/9WxPdc2OdqNfJpIvFIlC84OIFaCBH4eK1jHXOjrPi7tlx6a8C2u1ojIC9BBpqg0AvinvJ3Y9L&#10;i+jh+meHO9+/NfLmeN87E33vjPfmn/helL9mp4t1jIdDsq/TsUD3I/6uKT4uR/zVLwR6wPETYV5y&#10;xkmW9Zokf+cEL4dEX5dYT8c4LycAglh5Hxs4xrpLu9nEaOySfV1wyXySjyMkE71ViX5OMZ528T6q&#10;OB/VfrXNPo3NAXf7SFerlw6E55749mTH9R/dGv3g7uTbt0bvzQ3NTvZOTfRMTfVNTvUM9DVOjHTc&#10;muqTbmekc2KgdWqoHe4Ofbek7Mc6R4fbxkdap0Zapkba8G8YEACTw61YppXUIwvo8paiEOirzuhg&#10;qyUGnxS8CPUio0aMPFSO6LZxpyQ2jUE1pNQxT02AJPtiMWjblSIexTrFBqECRl/XDYMw504YLuhd&#10;cLiiTpVZcNmGdqFpIjFqHHHUohEvwGLYLTCadQEbZQp6Pgxh2mWx2GktrKQywlgByyPso4QME9+W&#10;gzNg3CFofYbB8wKUxDJKYhOtOk0LXZQBmF4XEWpuCGh7ScSLLr6t7TLS2tqAMJluEINlJsYatPCA&#10;aMkBY3lCNOkWIg7EycUk+XcsYHodlfqVK+WYtxxjwp3yrFc07yKsq0GQ8ggaeaBBWiCvRXTrlwVN&#10;f7leWkSP69+xiRmsxBroqtXtTqOkujKnpioXpTwaeWyil8fNatDF4641pcVpAG1fQ5a8pjKrujT9&#10;+qX8azW5ybv9nDc+Gu6yyXvrYyG2z/pueSzI5slob9soH9s9ntZRAY7hmu2+dhsKzvzgZl1RWcF5&#10;aeZyWfeXZZYVSXtlaMWf7Pi0Ur4ktUz3ZwCkojQNKC1MLco7X1IEvXA9cKnS3xIgKCvOgmNJQXpx&#10;/sWKwkzcl6OyNKu4MBVuCrqgWVeVD/ma4pzyvNQKfZOOLp50PEDOnUl2gPJiGXahWAeUSXTNVGAh&#10;OMoYOm19viDnXH722bysM43XquC386XqgurynN5O+GXaBM9EXiYv1i8gWmwR9OxK0INDQEY+J+Mk&#10;YKyGTUvgqaEMY7FpELpUnFzM01iaDe60OPcc/vlB+gtE7vmSnHPo33HrGNLxlEEvj34coE1mpO1l&#10;Ms4UZZ4tzjoHYFySfR6OOiCWBL3MGQl5s3giP11aCF+Yfqok/TRSnHa6KPVUfurJvIsnYIacC2/A&#10;5cGpK/LOF1x87Vp5zplvf87Xbp3HtqcCHNaHqDaGO28JtFvnsvZjgNUTf+lju3bb4//3a68caqwt&#10;vFyRAwNrSjJL8+CblgpH+DIU58DXTJLv0v8bkXsB8xDjDwXE8BMnafr8VMgQ4q41WgrSCfzZrC6W&#10;fkjJziO0mzwGtaVZl8pzmKBHCy+KeGwS9RXZTMcDyjXyC4ZdyAMo1lcQ0cWTkQfE2CDUK1p19Owk&#10;4gFsihlsMnAgSnCkUbcOHUFLLvvxhaSkufUzADSpknVh76K4fqXkxtXiG1dL4XjzWtnNayWN18sb&#10;r5dCDEeMKQM0Xa9qlBeeN97Qym7U7gtHyQhLx6YbZY03y9ARSwJ9dY6iZTbEgp0XwDwdjUL+ve26&#10;aOE5ulX2VbJeX0A4o1GYwjaLaOERVgCIt2BJXgQ+NdMFi0L8OwdCBhwhD87ySqgS6NTf//3DgOjc&#10;MWB5C6HhBM6Dnl0Ee7taJbrbqoDO9qqOtsqO1qp26GqrbrpR0ttRC0Dx6MC1kd4rI72X+9urBjur&#10;vva5xIS9nsfiguL3eCTv994Xoore4RobqZZf6OqRvMcTSNzlHr9THRPuFhuhjg1zk3FJ2KFO2eUR&#10;G+p8eI9X4g71Pn+7pEj3PX5WOzw3h3tsOhLtn37mG7/4YPqde4Nzk2337w1OjbfMznQMDd7QunUB&#10;3R41YhL3qxGR8+KuNajLmW0XIaW+TJhJXxHIqpuAhDtDWcDU+SohWvXlwIS7WfQtvAh38cj/WiMP&#10;6Ev2hWKRFTTyjNlxycijZ0f5jrp5YqwLwLwSUcGLzAx1zA5Lm/AAKOWnx7tnJnrevTdxa6rvx/dn&#10;3pkfnexp/tm96fenh/Pe+O7Le4KDtz0HHPJ3Oxwgvev1iL/6WKB7sjcErof9XCBI8XM+EiJ5eahJ&#10;8nZJ8paOiV7O8R6SlI92swNi5R1sBCPvHOfhAMdEPyfcVh6CaHd7INbT8YDGbreLjfWjfxkf6lOR&#10;dnKo5cpbM0Mf3J28MzNw79bo6HD7/OzAu29NwQWPD7ZODrdPDEn/KwDcEdz42FDbcH/z8GCLpONH&#10;O8aGWyaHmwH08pPDUC+hU+o6VS25+C45xryl6NvwPzx0R9JN6WQ6YDBpAlLq2MTYBFQjKngG8+wW&#10;wrQ7QC5e2UWIFt4SyLAz9IS7gMEC3ZtdDWrZBSut78qbBBbMqSHEUYtGvAALYBfPaNaBTTbWNDTJ&#10;qkBmHGG9SiyvXA6Kj9LwgvQlwKa1EDaJCLl1JWTYTcKNvKjjRSNPIp5gMn1FsNDIAwbzqMuXhjgD&#10;xXgKCG7oXt+KXv6a/mp3cuuk2i1E6dwRyrMuUbsbg7l4hNbImzDyJOUpiU2WBHCnGhTuBqmpykUF&#10;j2vkqyqyUcqjkUcRj65c2rJG2EqeU3yxuiKzsvjCzUsFZZmvh7tbBTtt0mx61Gfb435bH3df/ze7&#10;XDckBDsf9LePDXLc420baLf+pYM7mmuL6iuy62sKikvSiopTC/PPa418gUQ1BDojL59Fz8gjFaVp&#10;cGooKC1OkyxzwcVSKU7Py7tYWpQpefmizOqSnKri7LL8VMlLFqdDjbTkvySzvDirKPtCTWF2ZUE6&#10;M/IM8uxk1ZUZMY+xaNKpgOUXC5p0Y6CPFo08bh9fX1PIjDzU6Ir1EOchzZ1vZLMaAMU3xiTlAWqK&#10;NdCkORl4OqwUm9irRLw8Ai9bORWAtl0y3fouHsGMQbQWXmfkKQ/zQBMlu+Tc0xfITztF4FgdJxcw&#10;ZORzL54ozDiTm3ayFD6dzNMVOWeLU99orMx54yuf8LVdG+Cwfofrtp1u28OcNvvbrFE98zeu6x7Z&#10;/vj/Z//cR102P3n++1+uL8moKUqrLc2S/qcH2cjDF74oD74z8M2Bb502pjyuiIdYWhEvb19TkZ+G&#10;28qTkRehBfL01zKksjCtoiAVdTw0RSMPoJEnEU8uXmfe9ZbGC/lspZRnRt4YTKavCCto5Mm2i01m&#10;5DGmpAhKeUSU8krQrWsXpOs3jTl3rDHWa5wydPHEzWslDNnIl+qaZY03JCMvH2Upr12urqNR9u9a&#10;SmXEzMpDinmVoPXv8hJ47uIJWcdzH82mMggbYham4wFWABicX0wuAZpnUTAdDzDPjnQs0sh/CCGB&#10;ThjLLw2li9flDRv5rvYa3C9+oLt+pP/qxPDNoe6Goa5L7TcKjsb5RwZav5gccjw++EC4874QVdI+&#10;r+gdrnG7NAmREqjjJREfod7laxsd5hob5ibtIL9DHR3sGBPilBzpHi+vlN/rZ7vH3zbcY1Okv9We&#10;INtrtWlvvzn09v3Rqcn2+bme2Zmu4aGbM9Od0BS0u5Y/G3nDkHBnGOtlAn3FYWJ9yTDhbhZ9Cy/C&#10;XTxyZ6ofYTZ8tRHtOesixJrFohDrWiMPzI93SdvFCEZe1u569QR0GZTyolvXg4l4gpUZMvKil8e8&#10;MZiOnxxunx5snxmStpinRfdTspSfn+yFgrmx7ntTA3dGe24Ndd6fHPjZ7fHJ5vqSk99JCfPy3/rs&#10;AY3dkWDPBB/nRG+nI4Gaw35uKT4uyd7Ox4M0L4R5Ph/snuLneshPneTnBiT6ukJlrKfqoMbugJsN&#10;As1od3vIxHg4wDHOyzHeRxXrJS+W91bFuks70cd7OB7U2Md6O0V5OATbbQpzsUraGXDmu1+a7m36&#10;0Z2xH92bgk98drQLvpNw8TNjXfjS2jHd3i9wOzMTPXBHEyMdkqEebJ4YagHIxaPBh6PEUAcyPqw9&#10;MuFOoO/+w2LJ9UyMdCrl++igKVMvNgES6xgsCmbesUlQ3kKU2l3MiJCIJ5hwNwsZ9iXAjDyzsToW&#10;rLS+K7fEyIv1S0S8AItZuH68El1T0vH46lq5qa1nZzSIbobV4uEYdssRPsQFmARfDmxmS6Cx6Nmp&#10;SYj+HWMxY44FI89cPGDMxQPMpC8WNO8GQdXOQEWuBAX6iiBOSDGeGgIy8gZRGvbFImp3wGBShMl3&#10;JuIXVsTrNwUjzyU7QMm6mnxaHa8sM+3iETTyCBp5RN64RoJcPKl5zJTp1svjkvny0rS66pzLNTmX&#10;q7OvV2Ul7/YNd9vmufVxf+unwhzXeaz/21C75+ICHQ/42u7ztt7tYbXfW+VttbYs48SVquyKootl&#10;JanaaQUjj45P68pL0ktKdSv0iy8CMAooL7xQnHuqOPdMUf7Z0vxz5dJ+NZlQXFiYWlqeU1acVVIg&#10;TVhdlClp93zJM0rCsTijMFey/8U554uyz1WXSHvmiBh08QBZddY0CJPppiGrjrBegpWJkI8GZCUt&#10;GfkbVyrIyPd0XIPfqvBAcjJOFeToGW0aKM4mTyJ5bQCduxITvWjkRSkvwk6NMeuCGHuVUA2i7BKn&#10;giT6dIIsOTZFzy5ae4AVs6789JPSmveMU3lpJwxCY2X0jDxJ+YU18qknJY+fcbo09zzMWZZ1uizj&#10;VHN13nc/c8R142OBqg1hTpsj1VahjpsC7dbZP/VXLms/5rj2Y7bP/E2Qy7bS9DfqitIq8y/UV+QW&#10;Zp9BIw+QkScRrzTycFyskUf5jjpe+iEtSAUwqTTyzMKLiEaekPOGjfwV3XJ4puaZQCeogMHKzIJG&#10;XinlKTALqnYKxBg9u6jdEYNJEeblja15RwWPgWkjv1S4kVdCah6N/M3rlQAZeVnK/zEZ+aYbZQZh&#10;ZYQlRh7KmIkGxElMwEaZhel4gpcpToSYvV+DmKhn52UwHQ8wz74oSH9/CBEtOWIsvzQM6nicf6Gr&#10;rbqjtQppaSyDJr7Ndai7YaT3Svv10pyL3335yM494Q5H4/zj9qh3B9umHPSO2ekWvcM1fqc6eY9n&#10;QqQmbodb8i6P+Ai3qCCn6BCXff52ECfsUEPy+YMBh/Z4xYW7Htnns8vb6kCgw/4gBz+Xta5WH3/j&#10;2y+P99T97P2xd94aHhq8MTnRdvtW38R46/hYCxwV5l3iz0beMEy4Eya6RIG+4jCxvmSYcDeLQsQT&#10;Rl08Iqrwh4Boz2VdbqZgsTCxDohr5Bdr5JVSXnTrIrNjbQZhZYAJIw9HzJuGdDwZ+elhCW1elvIT&#10;Q21v3Rp5c3ZodrTrzkTf29NDwPtzw/fHu355f3Kq4+rpr3/q6K7AaF/nKA+Hgx7SYvYUP9cXwryP&#10;+KsP+Tonejoc8Xc9FuieEqBO9tdK+SQ/ScrHeTlC8QE3myi1Lep4CBBoxnk7xHrZS9vQeznEeci4&#10;q4ADbrZR7vZ73ewCbTZEuFiFu1ofCNCc/+6Xh5vqP5gZentq8N649OnPT/aOj3YA87MD0ub4cjwu&#10;O3cA7g51PIFGfgGdkSdE6y3CxPfDh64E97VnvYRB7Q5QnnWJTaVbFzOmMabdjeUR0aoby1sC0/EA&#10;E+4E2XOGaNgXy8IkPTd7u7iT1WFMW9/8IzLygNxEHY9GXltMJ+rsvAZQUwHdlB7iuT6EsKsFjBWY&#10;yGPA9Pdi6RC2lLEcGm4MdO5iEw075qlJKJPo3HUu/rqM0sVLoENfERFPMAtPKBU8azJQoBO4gB1g&#10;eUsQJ8SY5sE5mYUXWXEjbxbRyJN5F+W7Et07XY0aeQQ3q0EjL5ZRXFeTX6PbkcYEoo4XRTwcMYP+&#10;HY08dolGHgKgujKrtPhifW3epYqMa5WZF179UoS7levGRzSbHg2weTpg+5P+257Ypd4S7We/38cm&#10;OsBxv7fKbeOT33jlUFNDUWWhNLC8OL2kQNpAA9BujqHT8XCW4uJ0QF7/LmeKLpQXIudK8k6X5p8p&#10;KzhbkidRmi9p2eLSjJLynOLizGLJyEs6vjI/raYos6Y4q7wgrao4U7KQxRmVpVnoJcm5G0T07Agp&#10;cmwqK6nANGTACdTKLGkJOBCRlfTZ3MzT1xrK4BcoGvnu9qvwWxWNPAprpq0BmgeT0CtKdiU4gzIJ&#10;R2bkaUIEm3guOh1BSSpgiMViGWXYidC8i3odl7dTHkDJLjYxQ0MwL8Y4CTRRzRNk5CkjV54g0MgX&#10;pyGnC9K0Rj4v/RQA54X60uwzZRmnmqpyv/pivGrN3wY4rPe3WRPhsjXMaXOwwwbbJ/7S4em/tnri&#10;L7c/8Zc+9htyzn6voTSzpkhy4vBTgwoe5bsYMyOPMQTo4kUjr/TyzMgTFbKOB7CJUh7BXWsWa+Rl&#10;LDLymDFh2LFXCSszi0EjT6BzNwtaeAYaeSVo21kSDb44hIw8SXmDap4CAnuV9UuCG/nrV4oYmF+Q&#10;8rKR15fyFcCfqpFvlbasMW/kETLRlDELDbEQJuIJVgawE7H7NYbBSSBP8zBYPYPpeInGMoCpdgtB&#10;x/3hRBTliLG8aQxOSM5d0u6GyrRdbdVEf09DX3c9vtN1rP9aZ1NFxplv7Qlz3R2qSor2PhzjG7dH&#10;fSjaJ+mA5/5Qx/jd7sl7PA/t85a3qZG2pokJdd7n7xAd4pK8y+PwXu9De7ziI9wwht6kSPeoIJWf&#10;43O7AmwPhDunnfji3NiNubHG6bGbs1PtM9Odt+Z7x0abR4Ybx8daBgeuQ8z8OzaXaOSZgmeIVn05&#10;MJm+Iojm3TTMuVsIk+krAhPrS4YJd7PoW3gRoy6eEIX4asMEOusFWMFikWW6NtC5deks8Ihu6Xat&#10;IWTJvmDhsVgHN/LYZDNw2AJ5gBXI28oD6NZJxxOk3RnSdjS6GM07Mj0oSXky8pOy4YV5Zid7pQ3K&#10;+5tnR7ukBzvee2us585E31szAx/cG70/3f/meNdkx/Wz3/rcPi/HYLsNu12sotztpW1qfJyfD/Y8&#10;HuTxiVAfOB4K1CQHqpMC3BL9XfGY4OcS5+MU7ekQ6+0Y46UCDnrYH9DYRrnbScvkvR3kd8M6AUle&#10;TgkeKiDR0/Ggm02Kn+s+F+sYL8c4X5cIp607XK1DVFuO7gyoTT8539303tTAO7ODb98ZmZ7smpru&#10;Hh1rG5/omJ7pm5nqhdsZH2ydGmiDe4EbJJeNiP59apCjrEeY+H740JWYNvKk1xkGdTxDqdcRygNi&#10;mQhWKq26mFFCSp0qxYzI4GIWyANMxBNkzxmiYV8a0iTGjbxCTBNcnurDio1izoMvzcgjeP3aS8Km&#10;sBRdW0YnWpqRNwae7g8LuyTCWI3BPMVkvZdGxyKNPA1E0KRjLJaRZMdeDEThbhpRvhtEdPHLobn5&#10;EssAooJnKI28adCYi94cEfMWghOKw2k25t9FyMWvtpFHBS/GooVX6nj076xJkG1HyU7g6nhqYow1&#10;VExr5E0vlmcL5EnHGzTypOMJzJdXSEa+ojStpiytqaGgpb4gYadXuNsWz62Pe2x5LMJ5g/fWx3y3&#10;PxHj73DQ1+6gr8M+T7sdrtsjNNY1BecvV+TUV+Wg0S5XIGnuotSiorSiEpTyWnteVnAeKMx6ozjn&#10;ZGXR+ariCyU5Z4CqotTK0syc/ItZBWm5eWkFBRmlBVnFWRcKUs+UZF4ozUktyDxXWSS9tTI3+wxu&#10;PZ+TcYpMummYTweoC6+K9RLK4aJMXxHISqOYzss6k5t5+mp9KfwCbagtqi7P6Wq70tt5vaQgFe6X&#10;1Dlpa3E4gi4bC7BehMYqew1m8BRYjzPjWfDiqSnCbkqEJiEwjzGeRUSU6SKYF3tRsrM8aneKqQCH&#10;QJCf/oZZcCCCRh4pSNOCC+RzUk/kZZyEOctzz5Wmn7xZkf2Z5L2uGx8LddkSZL8+Um2Fu9ZYffwv&#10;7J78vzZP/ZXN038d4maVd/77l8uyauEHJPd8ZXE6mncU7ssx8sb2ka/Q+XelkQdIypORN4YxO3+p&#10;PIuMPNl59O8o4snRY5IJdIIUPIOVmYWMvEEpzyT7okC9bszLM1DHwyhsKtfIG7TzgMKhL7h4YwWL&#10;Qdoa/uY13EreMimvM/KylJdcvB60cfzDQrchu54mViJKZ4OweoLJdwYrXgJMYZuFiXiClRF0IvFm&#10;G6+Xik0RNhygGQxjwTUojfyfqpcXQVe+WAwOZzoeoLL2lmqgo7UG6Gyr7Wqv62qv6ZZf5drfdamv&#10;vWa070p3c8U3vnAkbrd3VIRbzB73w/H+8Xs1MbtcE/d7JEd5HT7oF7/b/cgBX8nIQ0Goc1yYS3Sw&#10;Y1SAY1yoW1SgQ0KEywsx/of3eSZFuh+P8k+I1OwNsAv32ObnvP7QwYCakjNv3eqaGW98//7wnVvd&#10;szMdqONxpfzoSNNA/zVokoJnaJ27Fqbjgf+tRh5gtt0SmExfEZhYXzKibbcEhYgnzBt5gIT4aiMo&#10;71XZtYYQJTvMCY/09mQPk+PMyIvDoZikvAibgcN0PMAKVsLII1opP7Rg5HGdOBle3P4FMtKS/OGO&#10;iYFW+A7cmuqbm+j60VvTP70//e7c0D++PTvb3Xj6a59JCPHc42p90MMh2d/tEzv94z1VKT4ux0M8&#10;j4RoDgWrU4K0Xp6kfLyvMxxjvFSx3o6ApOM9pIXz0R62id4qGB7n4ZDo6ZjgoYrT2EOQ7O0cq7Y7&#10;EqiJ93aKdneAsXC6HaotHms/7rHm8cRgz9Jzr8703Pjxm5NwedOTXROTnZNTEPTMTPXOT8PXe+DW&#10;WA/cKdwy3iAZ7XF5gxqlkZ/+cBt5wLLrWTDsJiCTzpoIWniU7Ah1GatHn47FolvH2Bjk06kSR4mQ&#10;ZBdhvUy7m4Bp9JWlt/uGQSMvS08mpokFK2oIVmwU9OAmVDip88VDt6DnmpmRB9gZjSDenXnEM1rC&#10;kgcqoanMYqzYYB5t+PJh0zJYMUHOndWTW8cCgvJmYQqeEJbGX2YmHRDtOesyiLKShhvEch1PJp0h&#10;KvVFgdOKw5l8ZzAXjzDPbjlk3pWgf0fEJhl5gvw7KXili0dQrxPk3+tq8km+Y1MU9FRDMAsvgjoe&#10;YUYeY7TwWvMu7CZPSaCkNL2yCmbIqqnMulyd3VJfcOLrr0S4WwWqNnhseSzSbavv9ic0G/52v5e1&#10;9H5Xd6uDvo7xwRrV2o/94CsvNdbmSxq9OP1SZS7T8WUosgsvSkZepkTeSUYy4PnnSvLOlhWcL8o5&#10;DRTnninMPlOUcxbIyTpdVJFXWFFQWJZfXlFUV112qaqsoarkRn1VVXHuzavVlWW5hXmpBbkXC/LO&#10;5+dcKC1OF125JaBhR1iXQVglamgyztRExAILwXmIAp2Rv1xX3N9988qlEtHIQ54JazLaygnRcSsN&#10;uwjrBXBpvAiUkSvHOQF2Fmoiyvsi2DwAZhh0dlGgi4h5dOW4wh3z2KV16Lp6zLBeJt+RvLTXxXXx&#10;NIk0Kk16v6sOnY6XjXz2xTdy008UZ0tvdi1JO3GtNOP4gRDXjY+FuUqr4/d42IaoNmo2Pmb92P9x&#10;eO4jDs99dNuTf3kwxL228EJVwUX4OaqAH5D8C9ILXXV7x8ORLLzSyGNmsUae5DtSIeh4oEr33lc0&#10;8koMGnl9DBt5EVHKM4FOMBFPsDKzLNbIi0l06GKTxDplKE/yHaEMrZfHMnTxpONJwVOTgeqc/Dsh&#10;WPXloDXyTMojzMgDspEvF6R8udLII8ybrx6WGHkmnQ3ChhBMwTNY8RJg8tosogEXYWUEnYjdrzHY&#10;cIBmMIwF12DMyCNMuFsIKekPLWTPVxy9E8kunnR8d8elns463EEeKicGr9dXpn3y2L5Az+2J+/yS&#10;9vsmRvlE73FL3O+RdMAzfq8GSNrndTwu6GiUX9Juj7hw19gwl5gQp+hgx9gQ1/hw16P7fJJ2uiXt&#10;Uh8IstsfYB+/U70/yGFXgG2wZkvaiS+P9tbfv9399t3+2/Ndw4NX52Y7hwZvjI40wXF8rAUYGW6c&#10;GG8d6L8GASC6eETQ8X828gpE224hzKcvH9GqLwcm3M2iEPGEeR1PiFp8ldC33rwXEWuWjOjZYc57&#10;M4MQzI524MY1AC57pzKsJG5PStvdiC4emRsTWfDstJReYqKDEGtEpkfbZRYMu2kjbwzJyMs6noz8&#10;OEr5sc6hAfhnQfvMRA80Z8e7b031TY104J7s89MD0kbzQ+23xrremR64P9410lR38ksvxwW4BVuv&#10;i/ZUHdDYpQSoj4V6HQ5WHwnRABAcCnJLDnABkvydk/3doCDWU5Xg4wzEeDhAvM/F6oCbDcTR7vZR&#10;alv08jFu1omeDtGuVkcD3OI0tgdctkEy3kcFM8R5OaYEaGI8VJGOW8NUm5N3+lRlnRpqq//x2xM/&#10;envq/r3Rueme0aHmiaG2uQnpA4ILnhyV3n87Pto5NtIxOtyOjOnWjGu9/FA78WE28pYh3Z0xlCad&#10;ZURQrxOYVE6FvcP6u8aTW0fPbhDy6QgW4yhE7DUB2Xb4T3oxNghz6CtLryEjr1DSDD0xKsDKtJB5&#10;NwEbgojq3GJ7vgC7KQG9aQk2XIDd5hJRXIYWS2pEjBVTfqUQtbgJRBuuBGvYzAahCY0h1tD8TLKb&#10;gIS7sTxALl7W8VygY7OpqY4ylDSBsozGGmSZOn454MyWGHmD/t20kachDCoQFTxB8t0gTMcjopQ3&#10;puMl6osApZFX+ndU8BiLLh5hFl5ENPIk5UnNi6CLRxEv6nigtCyjvAJGZdZV51ypybl5Ke96ZWaI&#10;21Z/+3Xe258Md9oYbL/We9OjOxzXx/rax/k57FJviw9We1s/e2R/0OWS9CtV2ZWFFyuLtSKeZPcC&#10;souX0S5FL8k7X5x7Do4FOWdLClIry7OrK/Krq4urqoqKy/LfOPfGq2df+/r3vv7K333yxZeOHX/+&#10;8NEjyYcOJ77w4pG///63vvf338zKvlBenl+Yl5qXfTEv65ysL7kuByjJwKtiScCSsSKkmMV6mFmc&#10;xxJoHgANdZ6sxS/XFQ303LxaX1pTkdvVdgV+mZYWpjEjj/U4VpwNklTDDDvlEUziHjVITsZJGoIZ&#10;jNlAEbwMgq7BIOIQjA3Oj0k4OxPoyIIfz5LIzzwF5GWcxCXqyiEQF2efxQwcoRcC3b40b+RnvKYE&#10;d40nI0/oRskb2ghGPi8dHp10DTB5Wc7Z0vSTV0vSY0Pd3TY9HuCwPkS1cZfGOthhg9NzH7V/6q+c&#10;1n1sy6N/seYjfxEb7lVfklGee0GS4KXSS4wLc+FzhO+S1sLLX++LmCQjD8EyjTyad1HEwwVgEmOU&#10;8iLMyDOYkRcR/TuBSWA5tt0SRCOvlPLk1glKokAHxCaJdUwCWE+9VEBNUvCsCZB2bzRn5AFRxwOU&#10;R9ieNhazYOQZZOHZMvkb18oA2ctrQRd/80YpQV5+CTDhbh7awp4h1OjNr3DQpmEKnoAu7qaXBJPX&#10;BCtbQDDgImw4wYaLt2YCNsoUFl8JwnQ8wYS7WfSs9IcS0aEvHzY5oM3rdDwg6/j6/q5LA931/R21&#10;0yONNSXnond77Q1xStjrnbzPd0+wY+xej/gDHgn73GN2uR6K8n4+PvDIAV/g6H7f2DCXuDCXhAi3&#10;g0Gq6GDH5Aj3pHC35Ej3hAiX5N2ahJ3SXvORPlbeqjXROzVnX/viW/M9b9/tnxhrHB26MTXZOjba&#10;OD7WNDHeOj3VAYyNNvf2XB4avAHx8NDNlTDyEuaNvDFE224JTKavCEy4m4XZdoOwMubTlw8T60uG&#10;CXezKEQ8YcDI357sE5sEOfHVQ996815ErFkyzLMbNPK3J7U1YiXyR2HkZ8a6powY+fHRDvyjHAAZ&#10;mHlqrEuaf7wHGINRI113pwbnR7tvDXf95M74+9OD70/1TbZePv+Nz7x0IHS32uagr+NBL4fkQLUo&#10;5VMCXZMDXOB4OMj9SLBHvLdTsr/bIXnle5KP835X631u1jFeqih3aXN5SMZ7qmLdbZN8HGPVNnEa&#10;WyBGY5PgJe1sE+Npl+DrCDUJPi4Jfq77NXZhqs37fB1jQz0LL7w60FI/P9r53u1R+FmARw13Ojsu&#10;HafGupVGXpLy0qp5nZSXn4MJHQ8oxPcfDGlzIfkdtgbBm1J6c4Zoz1kXIdZQmXJm7B1WGHnU6xgY&#10;BJ07CnQIsBhdPELOncqomOWZdjeBKNAtgQ0nWBmiNPKyHmVKmqEnUgVYmRYm3w3ChiAWG3PDiDel&#10;j960BBsuwG5ziSguQ4uFZYSxStLWBgvEPFaayFOMiL1KSI4bBApwuOlJjIEzsAxqdIypCZBkNwjW&#10;KCvFvGkjD0AT17CLGdNQGW1DjxmcxyCk3Y1BDh1QZpYMTkVGHo5MxAOk0UWZjmDXYqHhzMUDonwn&#10;mH83yNKMPMp3itHIA3XyrvEUAKKOx4wS0chjBl08NMnIQ4CxaOSxCykrl9bI19QVlJWnl5Wk1ldl&#10;VRSe622s/uZnDwc7bwl327bDddsu9TbfLU+4r/voXvXWOD+H3ZrtCcGuuzTWPnZrLvz9F5ovFcpb&#10;YEuL4nFdvAFkF48L5CVtLYvjvKwzJYUZVVVFBYXZr73xgy989Yuf/sLnPvX5v6u+2nClpfHStStF&#10;FWVA5aXairqawqrymmv1333jBy9++sWvfusrR44mfflLf1dfXV6ULTlKmJMEt0HImFMlNekiqVjs&#10;BQwmoR69M4BdBuexBJqHnDWa6IbaQoNGnspExBlQZ8MMORknRb2OiNabKqkYyE4/AUcsNjYJA+ah&#10;U2Ms3g6DajCA4XgB2CQoL7p1SYLrzDgkpXyWnpQHUMeLo7AYMhDADBjDUbbqb0jCPfN1A2hd/Al5&#10;1fyChRfRWyAPmeyzcCUwc4n8ZtcrxWl7fFQ+Nmv87dcF2q3b6bY91HGT03MfdXz2I6o1H3Va/6j9&#10;2kcOHwi/WpFTV5Il/V8mBWlF2fDc4BsF37HlGnkT+8iTeScdD9TIL3TFGI08NknNk45H827Mzhsz&#10;8oDSyEMvNldPyq+gkUelDlASoHmoXoTMOwY0AzaxyyBk3kXJrhTxALl4hPWaw6iRR0jKmzXyN66X&#10;AMuX8qJJtwgm4gmhRpyfC2UdTEkTTMQT2MsmWQJMWBOsbAGFAUfYcBFxON2XMRqvlxrc00acRI/F&#10;XAnARDzBhLtZmJ7+8EDXRjJ9UYhb0wDitOJdLxToL5DvlXX8YI9k5L/5pWOH40L373BLPuAXu8sj&#10;cY93wh6PuD3q2H2a2N1uKQe9k/Z5JO51fyU54uWE0MN7vQ8EOsSGOift1EQFOkQHOx6O9EoMc4Vm&#10;YqRbbLjTLt/tu/1sAtUbEvZ6X6vNuDfbNTvR8ta9/rnZjrHRxvHJltHxpuHRm8NDN4cGb4wMN0Iw&#10;Jm9WM9B/DY5o5JVSXufiF2PkESbczUIDTcAE+ooj2nZLUKp2MWMMkukrgmjVATLmLG8WGmghd6Z6&#10;8f2lDObczcLk+B8c0ZJbxHjfAkIeppof75kZ6Zwe7pgZkTaTmTe5Rl608CKikZ8d7ZKRLL+ekRcw&#10;toMNXIPEWIdMF8Gcu3l0Oh7AfWy0m7rgO1H1kbs6p4a7gemRrrlR6a7vTPTdneydG2r70Z2Re2Od&#10;b452zPXdeP3LLwc5bd6hsdrjZvXSroCkALd4X+ckP9dDgZpEXxc4pvi5Jno7wfFwgFob+7hAEOfj&#10;FOMjqfyDHvb4wthYL4l4T/totTUcE71VMRqbGE+7eB9VtIf0MtgodzuYXN6S3jHKwyHcccsujc0r&#10;cbvLLr4219v87tzQO/PDt6Z6JkbbZiZ65qb6h/qaJ8e7R4fbBwZaxiEY7RwcbB0d093mcDs67okh&#10;vW1hEOa7/xjQGnOR8eEOJtCXiTgb6XWDoDdnSRFy66YhHc/o771J9PXcMEtv9/VFIQp3s/R23+jp&#10;XBCmOiQTzYS1gNLYSsVMsi8BnQFfGehqFUh5Vgzo6rVdwlWxh7PC4FWZziwHnM3CCcWPlWGsALW4&#10;Ela2ZPCkaM9pcooxL/ZSU1TtZNuVsZjR0dDWdhm9+fIRvTzA5LsxLPfsKNCVsDLT0OlgIGp3OOI8&#10;oj0XIZO+TJiFJ5iIJ5h8J0QLT1y6VFxXv4Bo5OsuFV6qL6pvkNQ8U/AQ1wmb1WCzVt41nol4FO6i&#10;docurKQMBKjd4Vil21AeMyLo4knQA1JcmV1allFSllFRCV0ZFaVp9VVZ12vzLpelJez0DnXbutNt&#10;+34v2zD7dc5P/1WIzTNxfg7xQU4HvG1ig5wDVRviwz3b6vLrii7WlWRUFEhr5CXtXiRRXKhdh16U&#10;d76sWFpEX5RzWirIv5Bx8fXy4oz8/NTsnLSz58/4hwbviYn73qkzVTebZ99+91f//eA/f/c/v/zP&#10;3/7bf/3uH37163/53e/+4be//af//t0v/+d3P/n1v//Tb391paXx7z7/WTdXxwM7I8pyM0pypVPQ&#10;uUhzY0YJenOMsRiT4hAxj7FBoID+zMBgZWKe2erCvDMSgpfPyzqdk3GyobZwZKDl5tXKipLM3s7r&#10;3e1Xi/Mvyi99leR4vk5qSzPIfxXA2TCJRlsJOm6EmmjhCVaGRh6lPAIFeF6D58IMJlmMQ1gegVic&#10;XCxY0N+CW5eUOkwIvTBEXhovBVmSmocCAocYRDftG9Ja+Kw3kILM1/MzXstL/yGglfU6I4+jpJe+&#10;4unwHbD4TtfUk7lp8AxPFuScy0l7oyzvQmH6ifLM09XZp1VrPxbgsCHIfn2o46Ywp80RLlud1/yt&#10;3TN/rd78uM3Tf2235mNf/eThS6WS7C7LT60ozCzOT0MRr4R0PDp6jAE4HVKeL/1JjKgokt6ujKBn&#10;R2pKMisKUtGzwyiIIcAuFPSipgdwabwxZAVPq+Nz0MgjzMiLah4hO0863iCiXjeBMa2PxlyJJXZe&#10;dOusi6CBYjGDWXiDoCJvNL6hPEOw6hbtaWPE2hsw8uhkWZK4frUUQTUvIbv469eKAZTyogFXorTk&#10;pM4BtLpiBlFWIvLfA/TeMauHcBaD0J8QENYFz4GJeABNtKXCepGQuWZ5gt0+wcoMwi6YNTFDeVHN&#10;i8VYSbDLIKCL7kWEiXiDoH1GjOWNQaqaQS77IcBOvTTYnK03S/s66+AhQEDWXnomjZU9bdKW8SP9&#10;V+H2IRgbvN7eVHb6h1/YGaKKitQcjw+N2aFJ3OuZstcrbpcmOtJFeqHrPo/43epjsf7H4wKOHPA9&#10;Hh0QG+ayP8D+QIB9bKhzfIhzbJBjUrjm+X2+Kbs8DoY47PbdHhXiEOlj9XJyeEtD7tu3uu/OdN6e&#10;6Zidap+abJ0Ybx0ZbQaGBfNOMAXPEHS8GSM/PtoG/G838oCYNAhVrgjGxDrLm4UGWggT8QQT7mYR&#10;bfiHAX1LbgHo4hE5g/PArc0rjLzMH8bI46iHb+Qnh7qAqcGu6aHumWGtlIf7ha/uZH/zWzMD794e&#10;enOy+5/em769BhZSAAD/9ElEQVQ10nLyG58Kc9rivemJnU5bDgW7JweqD2hsjwR7xHk5Jvk4HwnU&#10;HA1yP+TvdsjX9Yi/+miA5nCAOtHfNd7fJdbXKdpbFe0peXlJu3vYxvuoDrrbIPtct8Exwdcx1lt6&#10;PSy+FRZI9HVNCdAc1NhHuzuEWG2IdLX52guJN8pyZgdb4Rv+1t2RN+8Mz0/3o5Kenuydne4fGekY&#10;GGiZhmC0XZTyY0OSjpeewx+riCcWRLzICup4ERMu3hKYdjcBE/HEonQ80Ktw7qZhzt00Joy8cbRa&#10;FgWoHEsynRT2ktE/y3LRGXatjyZYmTGEq2IPZ4WRL8mi5BJAo20h+LFaAn70pmFDlgxcGMwmOnds&#10;UhKVOhVgQHnqFRU8mndqUkaHtJidHPoKwrS7EjTj5MctAb25ElZmFtHIE9BkIp5gYn3JMBFPMBFP&#10;MBFPMBcPaM27SSOPoHZnCh7AJDUJ1O5o21G7i1CvWFZVkQ1HtPMiSiOvl6zIqqrOLZVWyqcCZSWp&#10;VeUZl6uzr9XkvvqVT3rZrglz3Rpkvz7caWOo3dogq6eORrgnhbru87SKCXTa523rZ7c249WvtNUX&#10;l+WeriiQ9DQaeUnH64w87hoPx4oiSRSWSpo7NT/nwje+8YUDB/c6uDpfzMsfv/PWv/zPg3/43YNf&#10;/v7Bbx48+O2DB//x/x786vcP/un//R4yP//v3//iwe9/9vvf/eOD3//7gwf//t+/u3rzxiMf+2iw&#10;p9eF13+IRl4E1TZLEnBJxow8xpSnJksSkISBFhp5vCqCutDIo61Gx50re3Ay8uXFGb2d1+nNrsyJ&#10;AzgbHGkGdNlK0HqLoG0XjTzrIigJR3FCignxAlgMl0dJymOGpmJdhQqxDhkpCZUwRPbjCM5gsFg5&#10;CYBSXjTyKOXRyxs08pKIx9OlnUAjn5um1fFZaSfg04FveGH2mcr8C5W5577/pZe9rJ8LcNgQ7rwF&#10;iHDZCjg++xG7Z/7ace3H7J79W7s1H/vO516sKZKWrsPXuLQwoyhP2rUGV8QzRAsvSnnS8WTkcf8o&#10;0ciLhr26OAMqMcCBNSWZVKA08tALMBEPCIviDRh50vFIgyEjD1gi5UW9bgJjxWjblSiNPECenSCr&#10;zvJKqBK5rti+xrSUJxFPoFgXPbvlCM5diyEdD1hq5HGNvLRe3oiRR5jUNggaWwoshA1fyC/o+BU2&#10;8gjT8YDWROsMtUFPbTmLHctun2BlBmEXzJqYofzyjTzAdDxAet0EomFnTbMwkf2HgsT60hCnwvvq&#10;aq3CJgbwWHraawZ7Gob7rkATR430X52daOnvqnv+8M5gX6vYvV6fOBQZu8tjd6Bdwh6P5D2eh/Z5&#10;J+/3PHzQJ+WA17FY/08d2XE8LiA6zPlAsCo6xAl3rYkOdowPcU7ZoTkc6ZW0w0PS9MH2Ye4bI3y2&#10;nvj2y2Pdtfdm2t+c77w13T473TY91TY50TImG/nhkSaDRh5hIp4QdLxRI48u/s9GXqvIxaQxqHj5&#10;MLGO3Ft9I4/ou3hp1bxo2y2BVPiHBH1LbgHo4nXcnli4NejVGfnO2dEutOorYeQlmIgn9Iw8ovDy&#10;Wjsvr5rnwt0sgosXjbwxJgc6JR2P7z4d6pwZ1v4l4M7MwNRI29xE193Z3pnR1vGBm/MTHe/O9Y23&#10;1J38wkvHIv29Nz4ZZrcxOcg9zsc5Xl4mn+TnmuDlmOzrcjzIQ9Lx3i4pPi7JgerEQLeEANc4P2dp&#10;vby08t0+2tNuv9oKgDheFvGQOehhu89tO7p76fWwnqokH+dkb+c4jUOyt8vzId6xno6hDpsCHTa/&#10;GL/rUln6ramuyeHW0d6m+/Mj8AGN9jdLm72MtI8MtQKjYx1j453IuLBjD6lt2hzmj8vRi1vWiC7e&#10;mI7HFe5KWJkSLCOrLnp2Y5Bex3qxSTDhbhZjRr5X4daXBnPuBFoDRk/XdUNGHuGSGkFPqnOjVwGS&#10;1wt0XV2AdRmHnchSuq8toN9Fy95Jx8umW6/GAthj+aOBjLZZsNI0uk/cUtjw5QCzkWcXY0C06mJe&#10;CRVgMcp3CnRILh4QV7VLtNQtIOYtgDl3YyxKxJN2NwEbQoinYPUUi1KeiXiCifUlw0Q8wUQ8wUQ8&#10;oXTxWvMuGHlEm9cZeQiA2roCAIIG3QtdERNSnvw7BiKQRP+O4Lp4cYG8COp4g0a+rFzeuKYso6Q0&#10;vbwiq6Yqu7IsvUbeHf5aeVakt72//TqvrU/5WT0dZLdG9cRf7HbdHBfkkBDqFO1nv8/b1tfq2Zdj&#10;Ilpq8qvzz1UWXiwrvqgz8qlFkqeW/HtFwYWSnDPF2adh2qKsU5KvLM06f+bV6Jh9Di6qT33pi795&#10;8OCXv3vws98++OA/H/z0Nw9++VtJx//Hf0tq/t8ePPjXBw9+8T8Pfvo/D/7hwYMf/ddvfvngwa8f&#10;PKioqV6/bs23v/ilyvxcZuTRd6OnNgj6cYRGSWbckMSHvCjclb2sAGLqxdNRE3rF/AJ5ZwpyTyP5&#10;OafysrWKvL6mQDbyFeXF6b2d1/q7pV1rMi6+jt4ZtTUqeJgEp8UmM9pQbwK07aKRx4wSKmZNmoqg&#10;UzPwgikWL1KMRWA27Yp4warj7jQIXABdNp4dawgcSGOVwHdS+lrKu8aLMCNPk+Ti3y1k8tKl7eO1&#10;O8hnncnKOAlfgJy0N8pzz9UVpX39U9LWT762ayNctoaoNsIxzGmzw9N/7bz+Uad1j6jWPuq44bHT&#10;3/liVYG04UxR9rmSgvT8nAsFOfCtkKQ8A108M/IAungtsotnoJEXVXuF7m2uuEa+uphvZUMxbVlD&#10;Ut64iNfGoohnMB0PrKCRJ67VFohN2q9GiejiESbZiWsmjTyZd4T8O6BMMhFvENTxKNZJsjOoBiHJ&#10;LsYihnQ8YNTII5RcMPLyWnhcDs9cvEGjbRBmbw3ChhC8TM/II0sx8sZugbl4EtMijTdLCNZFoKFW&#10;YmEZwW6fYGUGYScSYyqgPH4BqAADjEXYZTCwZjlG3iDkqZWgtlZitmBlIbe+NHASumagq7Xq5pUC&#10;eDg97TUQA5Bsvl7c3VI10nt5oLPu9lT77Fhzaf7rB/d47ApzOhQblBLjfyDceU+wQ8oBHyB+p+vx&#10;aL+jUT4vxAa8nBD8qZRwOEaHOe703LY/wD5lt2fiTk1ChFviDvWh3Z5AQrjmYKCk6UPUGz+RGJZ+&#10;4ot9zeX357tmRhrfvTswO9E6PdE6OdE2Md4qvcFVMvItQ8PNTMQTTMQTY8MLjI80MiZGW2TaJGT/&#10;topGntnzFYfZdkswKNnFpGloyPJR6nWWMYvo2RfFn5iRB/RFuTn0dTwaedxGH3pnR+EHstOYkdeX&#10;8tzFI6TjkWUaeVHKL83I0/tLCTTOpOBFJGU/2DE9oDXyEsOd6PFH+prmJnpmp7rhnx3zk51v3xl6&#10;997I2/MD78/0/2x+cLK5Pv/1b8QEqIMdNkZ7Ocb6OMd4OaYEqA8FSuvigUO+rof93F4I8YJkcqBE&#10;UoBbor9rgp9Lgp9TvK9jnI9WzR/0sI1yt4EjxBLeqlhfKHCO93ZK9HaKd3eIc7VL9oBAleTtEuvt&#10;tM/DPkJtFeFh88rhA4UZrzeUZo51XZ/obprsb54chEvtnZvqGx1umxzvGp+QICMPSWBM5+L/BIw8&#10;uXhjOh4gBc9gZQwqI9WOgWlE7U4xQ7TtlmBsdXyvwq0vDSbiCebiERNGnulyAa0klflQG3nEtJFn&#10;14Do1/An8+GHXDaDlQGswAS6T9xS2PDlALORWCdQrBuDFYtAr2jhW1ouC02tjn+YRp5cPEJanLy5&#10;EqoxARtCwCkwYPUipl08wsS6WZhwNwsT7mZRuniE6XhAm5dFvKjjEXGbGgD9u0EjL8KMPEAu3qCF&#10;xzx2KY08JjFfVJxaWq59v2tdTW5VeUZF0cW6ssymuoIvvBDvZf0cvuI1yG6Nes3f+Fs/td/H6nCk&#10;JjZAtd/LereHVZjr1rK0H96oziUjX1x4EXV8Se4FoKIgtTj7dGnuWSgoyDgBcWVx+tlT33/lky+4&#10;e2rScnL+7Xe///G//ebn//XgZ//14Ee/1q2R//2Df/nvB//0uwf/+N8P/uH3ko7/8X/9v5//9+/+&#10;7cGDpp7u/OKiosL8ivyCgrSLxTla5U2ymzy1QaAM7TkNYYEIVoqwAoAV0IkY0IX1EJM3B9DI5+ec&#10;Qh2fmyUJ36y0N+prCob7mxuvVZYXp3e1Xe7vvlFenIFGHq03DqebxUCcGcF6g6BSR6NtDKxhlWKG&#10;YkScX3TreMFweRRjoCxDaBLRyAMFspGndfHskqAeesm2WwIpePTvEKCjN2jkYXI8nWjkczIk8nPP&#10;ZcuPVF5B//ql4vTXv/5p102Pww/IHg/bENXGHa7bguzXb3vkLxzXfsz+uY86b3jcbfuzOWderS5M&#10;r8hPy88+W1KQnpd9viAHPkoJpZGnQPrhkreSF408/KAxF09AFyp4BJoIjiL/zqjW7SZv0MjXV+QC&#10;qOMRs0YeMGbkTUh5Ua+b4FptgQjlmYVniDoeYKrdEsi5M/OOsF4Aksy/IzQEYlojvwQUzt0ocn2p&#10;CSMvJpVGnlB6eRH02qwJKHenoS5L0I66WanQ8cCKGXk4RfPNBSNPVpphiZFfLKS8GdobV8DKjCHO&#10;L8bUpMCYkSe0oxRXIoI1iOVGHhBlNEG+m9lqSxDnpEnIfSuhYgYrM40o2RcFjGXnxcfS014DXa03&#10;SyHo66wb7rsy0nu5s7l0fPDKaH/D33/zxUDvLdF7PeMOeEVFusXv90ra73042j9hj0fMTrfnY/xf&#10;ig9CHQ/BsYO+MeFOYe4bd3hsTdih3utnGxfuemy/74vRgc9H+R/a7Rkfpj4Y7Lzbz+ZQlG9Z1vdn&#10;h67emmi+M9M2P9E6OXJzcqwZQB0PjI02jw63jAw1jxpZJi9aeD2GGgGdlL8puPgmmT9+I88k+6Iw&#10;qNfFpIXQ2GXCJPuiYJ7dLOIQfSmvJ9zNwmz4hwpBlxtHaeQnB+5ODcKtQS8aedLxADPyAtytIzSQ&#10;YXTURAc38jLQZVDKM+FuFvTploBGXloXP9QJRwnd4nqpa6xrdLB1eqLz9lw/HOGfIDNjHVNDrW9N&#10;9b0z3ffBzNAHswODN2rPfutzezwcQh03JwRpDoV4JgeqpXe6+rkeC/Y45O8S52F3yN8t2d8tJUAt&#10;qXk5hl4k0ddF+9JXmYMe9tDEnW32q21iPVVHAjWHfF0TPFSxart4d4dEb6cYD2lbm9gAl0g1/Mfz&#10;tuhg9WdTDmT+8OutNUVvwgMcapsZars10T010jY13jEp0TUx1gnQ3jXAh8rI02VYjFbHi0ae+XQR&#10;cusMVkawMkI078YQnTspeAapdgZ7sSrBRDzRq3DrpunpumYQJuIJ5uKRnq7r3R1cgOrgntoiRBeP&#10;sALj6HtwixGNPMIK9BbL36AkO7vI/8/eX0BHdmQLu2D1NTOW7WIUMzOrVKQqMRajy9judrcbjMUg&#10;ZkqlGItUJGZmlYrJLkN337793/vmzcyaNfBmzT87zs7cioyTmUpJVW73/26vb521Y8eOOJAp2f4U&#10;HYdqpDLhsUyDoLx/foTr4TGwTCu8bTcEYfhMEWYDyKdToAesESqpySl49gZXWhpPRn5KqfMuHqEu&#10;wxD8O8FbeB7S4uTQBahAP8IoAk6BgVCPFp5icu68haekHgSxPgsMXwvPQwpeQNDxUxhg5Guk1e4Q&#10;80aeLLwAr+MJWiZPoHDXZeQFKQ/JktLMyqq80rKsQmUqNKvKcqpLs5k7q8jOT/5mg7uFu9kC5xWv&#10;eqx+09d4vtPSF9faL4kJsIjxs4wPsAt1M3NbNf/gr3e1nivhjXwxvn8yP7U0j73HtSgvqVKZUZKX&#10;XJRzqqqIbSVfkJOYmXZq2/a4LTu2t/T0/fCf//t//r//51//7//ff/wf//N//L/+53/9f/7n//X/&#10;pwLyf/9//B8//d/+nzd++lv/jZuKqprMQkW+oqAgP7dEkVeQieJySnwT6KkRsucE78d1FVAND+b1&#10;DCczLkCKHIEMjuVXx/NG/ky1YqCnoeFSVUVJVmvjme72i5Wl2ZAnVY3mWpgW4c9L9QKosAFUzASc&#10;AuAz8jIaqws6C+/W8WoxQCjPg0lCkuYqHY/g6ni5kc/NZuelreTJuSu4beh55GV8nprScGm7+eyT&#10;imx2rpws1Rl5I5+Xk5Ar+Xr4euelHakpTPv8o51LXpjnb7N8rf0KX/PF6x2M4LjyxXk2i1+2Xvyy&#10;xYKX3C2XlWUnVRVmVBZmFsJPiiK7IDdFkQtfFfjgtEh5xEAjT9vXANAl6HioxwXymBRcPDJTIw/M&#10;wsjj8VEZ+UunlYKUFxS8AIp44oL6Ta0Y64cMO9l2yhBCF0BdvI4H+CQaef3wFp5H0O5a4ep1Gnkh&#10;SQg6Xg6v5nnlTRmS3TyU1wo/kGADVUa+Wo3My8tGCfDXRlAvnIKEsuCjEd7FI0LBrEF/reXUms+N&#10;oOs0EJqQz8DnTl3TGnkV9eVX1PDXw0OnANAsGw5vpcl0y4X1tAiz8VNphSoFhLJpEVQ7MW2vcFJI&#10;drZUwxGa3W21Pe2nO5qr+jrPDPeeG+ysGe8/f/jzvQEeq0PWWe+M94/c7AhB5CaH2M1OO6I8cY+a&#10;D3eu2xLstD/Gd1eYe3SQzSYv440eq4FQb3NcF7892HXLeqeoAJsIPyu2fY2PdbCHWexG17qKtMn+&#10;izfHGu9f77w10Xr3WsdQb51anTciI4PMrQsWnkcU8YQOIw/83EYeEGT6I0GQ7DNCq1Xnk5gXMnJo&#10;7Czgh/OGfaaQXp8dnJQXnbt+BAn+i0LDvOuCM/Io5W+P9zH+eUZeLuWvjbSQjhekvCDcpwWVuiGQ&#10;kcfNaq4OsT3r8dcEMDrYenW0c6i/ob/n8uR4x+3JnhvjnfBFune19+5Ez53Rzh9uDv3tztjfbo48&#10;HOtJ+tPHUT72QdYr11otj3KzYsvh3W22eNvu9GVvfAW2urMjgCIeiHS2gGOMG9vKJsaDqfnN9sZA&#10;qL1JhJM5HKNdrbZ42bNl8s4WkY5m8Z52kId6CGBIrKdtrLfdJgfjNVYrgh3NP9sZ1XO+/N5w24Px&#10;rptwU4Mt10bbJ0bZ3xXGRzvYUbq1X+BaeP5vA4ah4eL1G3nBqvMIlYRQhkBekO9yBPOuFcHC8wgi&#10;nhBEPNEtc+76EUQ8IYh4QnDxyP9JjDxARl44qS5ooOyxTANvvQ1B65BZzIPQZcwCFN9CkiAzbiDC&#10;8BnBz9Oq3j5ecOsU60Lu36lLEvGqpfG4Ip5cPKFS6oKOBzjbbgiCiCd4C0+QN5dD6txAhOECVMZb&#10;eB6S7zPS8YCg12fKjHan4RFEPHD6dBFDEPGEzMUDNbWqbWrIyAMQzFrHk3mnGG075dG8C/BGvqg4&#10;vbwip6w8mwWlWTCkujy3piynrrrgXGnmZ+/FOa56w27pK47LXvY2mW/9zhOuq1+MDrSM9rXYGsSM&#10;vK/FwhAvm4sVWdVsfwxm5IsKU0nHA8V5KcX5yZXFmcrshOJcXCl/StpNPrOmsujQ4a+OnTp5NCml&#10;/OzFrtFrAzfujT38aeKHv9766z+uf/+3yft/6R651tgxcO5KS9W5y7nFZRW1Z/OVRVk5mQWKnLzs&#10;NGVBpiQutVh1TGrN8zFfxseCc8ckQkYekiS+KRa0ODWJAk2NLuh4gMlladeavq4r9RcrK0uzWxvP&#10;dLbWVZXlQBfOQFCTJgTw1Aj28o4bJuGBc80UGCXMw3cR/EkBvEgMhKuSZwjy6fD9AZgi54w8f7q8&#10;HFYvGHkczoN5AMuEXoAGUkDr5QuyjsOJcrNVZ5QbeXjgRfChZx6vKkjZFuJvufBFL/NF/laLA6yW&#10;bXA09rNYYvLaE3ZLX7VZ8orxm8+ucTGvypdkujK7EH5SCrMVeakKScpPa+QJMvIMzsjzVGgaeTiW&#10;FaSW5qegi4cMmnc9Ol5u5HFFPDUJQcHz8C4eQSOPgS4pT85dPyTieSAvKHgeku/EBc7IU0YrvGHH&#10;gM9TUg6ad4R0PA+v3YUmj6ZYn3ofLG/eCSgQmupRJbqMPK6IF7oAwb8TFy8UIdhEKa9VeZPvnjuP&#10;0MjzMTYRUUBrIuh4QCiYNaTjAY0ume9GqNhAaEI+M1Mjz56PDiOvenqyayPVbiC8mCYEYW0IWmdD&#10;Lf7PhSw8D+T5K4QM7lTTeKkYjoM9dSjl+zvOTAzUNdRlx4W7ejotitzksGer/zp/U2BrlMfOOJ/4&#10;UJftkR7bw91jgx13R3sfiPPfvtklZq3tZm+T9W4rgz2NIgOtYtbYRQXYxElb1sAxNsg+xMtsnfPK&#10;KH+7AzFrSrMO/XS///ZE862rzd/e6ulprx0bvHzzauvI4BUJNOkMdOuCiCdEEa+Gn4HX8WrQ+Df/&#10;t5HXZ+TlSTk0fKYIw3nJPiN4vT4XeNtuCIIE/6WhId+1omnkAVwpD2NvjHZdk3aY4QS6HmRuXYL5&#10;9+EuEvGEzlGSkeel/LWRFrmRJ+gVrwK8hdcPbssj31+eh4pVOn64DTXxjfHO25M9E0Mt4/1NuIvO&#10;tdHO8cHWBzeG2HdjtPvGYOu90a4fr/Vdba879Yf3onzs1lgvDzBbvMF6ZYyHVbyXzVZ3a2C7G5Py&#10;5OXj3W3Y5jY+jjFuNuGO5lEuVpHOlhFOFrHutuH2JmzveCfzaFcrYLO9cbizeYSLRYiDSZiTGWTC&#10;HEyDLVfEulrtC3DZ7u0Q72kf42EbaLZ0vZ3R73ZFjLae/Rv8srred3uiGy7++ljH1THVM4TbhCtH&#10;r43r4hFozkSITwM+NzlCGWFIDY/g4gneqiOCVRcQigns5VW7PMMjOHc9CApeQBDxhCDikW6ZcCcE&#10;4T4tgnPXzyyMvHynGo2MoOMBrlI/JMFnhqDjAaFAYqZGnoN/JtMjKPJpkY+iqWbErAcCpL/1gIIb&#10;Ebq0IpxiRvDz0OkgQJkOR4wxIDDDm3dsNjWdb2w8x+9OAzEiNTVEPKFS6oKOBzjbPlP0GHly5fIM&#10;ckmtzgnMC0nDQfMuNBHev5OOp4x+BMM+I0jHz9HIq1y8RO0Z7ch1PFBTqzLvKOXJrWs171qTBC6H&#10;J8Ou1cUTWIPFGGMTjXxxSUZZeXZFJRuCRr6qJIs5srKs8pzjwR4W7ibvuK1+Y431YvfVr9gseiLU&#10;2zjGzzLc0yTSyyrE3cx60Usnv/hQMPLFeSkluQyIUdAX5SUV5zKkjUESoUCZn1ZWXFBaWpycmnL4&#10;REJydl5BZXXB+bqcM2fzTp/NLq8qqjxXVHq6qupCddX5stLayorThYVFBQUFNbUVuXkZqWkJSmWm&#10;Qr0cnlw5GXMetOrozbGYkpjBAMECvovAgTSc9+AAamUhCUASinFybBJk5FHHq6R8Ntu1pqvtwuW6&#10;8qqynLamsxCjkcd5hMmZiVZfPML3Iii4USWTOieTTmhNAkKemvw8GBN4RoK/DD7GJsX8WFaWcYIX&#10;5YDcxTNFnnOKN/JUjGMBfBcrNacKMlQUZiZQzFDXSAOPSXvXHM/PPKY6nerUah2fdSo/NxGATyc/&#10;k219U1WQEuxt52WxJMB2xVr7FcEuxkF2y11WvLH65Xlmbz27+vUnjd98NmKNa3VBOlurrsxW5KYI&#10;Rl4u4ikgHQ8xDAfQyPNvdp3S8Zr7yENZVVEmGnm08BWF6TUl2ejf9et4AcHFIzN9sysFczTyiGDk&#10;AcHC8wjyHbggM/II2nZCMOxwFHohyWcwiXkeXsQjJNYReYYgqy7Am3dEyFOlNE/JTNfIX75UdOmi&#10;Uo2GlOfRuoMNUa+pwnl4nzs9TLvrNfLTeXm6DDopZVQ10tMgNy1AIv7K5WJEKJgWUtVCXmCqjLPe&#10;PFRgIPzMaP8hhtukLv6uhSEEPqLLalRPTAYOR5qvlGqFFLwcEuiPA1Tec2cuU/EuHsAkTgjNjuaq&#10;zpbqpssl3W210rr4s5CH4Pp4S3/HmYLMP8eFOG6LcN0b77N7i0/oequIYNsdsZ7hG+22x3jFhbtG&#10;hzjtjPbaE+e7Pdw9boNDRIBlpL9lVIBVhJ9FmI8ZBHFrHaIDbaMCbCL9rUO8zYOcVgTYL9260SX3&#10;+O/HO87cGml6eLt3vP/SxOCV66NNko5vQ10+MnhlbPDK6MDl0f56Yqj/yuDAlWlFPEGr7CV4F49g&#10;vpkh2af/NvLajbw8r2v4TBFmIMM+UwSxPmt4224IvP7+JSBckujf5ciMPAJjbzwCI6/FxSP6Ro21&#10;wZHp+JF2ZuSltfC8heeByyMLz0MOfVoMN/KqheTSrusYD/fWA1eHW8cHm8f6GlnZaOf1iV62PX1/&#10;MzTvXx+8Ntj63bX+B+Ndtweahxtrsw//PtLbzs9syWYXs1BnM2mBvDVuK49s92Qbzce5WO3wcdzu&#10;5bjFy2GHn0ucl12EiyWz8M4Wsc6Wm6xWhtgZR7lY4lY2MA8co92tI50t8I2vYTZGm82XxjtZxkpL&#10;6SOdLTfaGnmsejsm0Pn479+71tsAl3TvKnxVuq6PdbC/Igy3o3wHIMA/PAD4rtehAWbDcZf5OcIb&#10;dh6hjDCkhmeoDyqnRDzBW3UANboehHoCewXVzit4Ab5MD4J/l0MKXkBw8QCadyFJCMJ9WgTnrp8u&#10;fWvABTGtAv27HFWBoOMBbqx+eIE+AwQdDwgFavQY+anr1wL/TKaHd+uGIB9FU80IAweS6daa1AMK&#10;bt6AI0IZwc8/U/h56CxwRMOOlyG/HsxgAQHNxsZzDQ1n4YgKnnS8YOTJmz9aIy9MrtXIk3YH+C4+&#10;T7ocBTrlSanPCGE2ysjlO2X4pB4EyT4jfn4jX1Or4I18dQ0z7LyRr67Mg6Mg3zGJeQx4qJLWxUOA&#10;YBNA584DSVTwAEp5bFZW5SmL0opLMiBTVpIJ1Fbmn6nMP12We648t+186Qdbgr3MFzktf8XPfKGn&#10;0RtOy1/wMn1ja5BdmLtphKdljL+dzeKX4ta71ypT2cY1harV5byRV+anKLISypXppfkpTFYWpRfl&#10;sDdkVpRkZ2ckFuRnKRT5peVlhcri3OLS/Nra7OpqeGr55ZWlFWeKiivKS6rLlOW1FadryqvzcnKL&#10;iwpystMys5JKSvNzcpIKJAGNrhxOXVKYhvBenmw4gsWY57vQX8MRazCDNXJgcjjSEAxUEllTymOG&#10;wCSeEWfgjTwF52qVHS3nL54rrS7P7Wyt626/WFWWk5t5gm4HJ8H54bx4VdSFeTwdBlCj8tcyk86D&#10;eXkvNWlPGwiy05mhpmKK6VwQsGciBQpJl6tWuHMKnpGravIzQA3Uk0lXCfRMpuPZHu5SGR5Vk0iw&#10;s6htOw/Og1MJRr4wM4FAHV+QPlUjjWJGHo55GUfxLHiR0tlP5WfAvZ/MgbIc9tiVuYnF2acq8xOD&#10;PW2cVs33NnvHz3LResdVHsbzrd5+zuS1J2wWv2z29gvm77y4IyyotpDJ8QplZkFOsrIgHXetKcxL&#10;LsqFj5L9EMGR/TVL+psWZjAuVqSVFrBXNaCRRymPRl7w8ryRryrKhLLq4iwy8kAFZ+QFdLl4gLp4&#10;HQ+gkeelPDr3n8fIA4/CyCvkR0msF+JR0utKPF5iRh4Hskrq5evhiJWXzhYJx8vniiUXrzpKqr1U&#10;Mubo4kumPVI9HiXtjivlcR09y1++wPJXLrIMxJC5VMfGsqPMuaOKRShJ+8jrMvK4WQ3fJLUtp15z&#10;QTpmEN4yU1InKiMviHg8cgijOOgC6IyUQfingRoazbLaR4tGntSzANYLR0CoIeRnBJrqNXbe56Ea&#10;A6ETQTxrIw/Ajehx8ViDwxFBxBOChdcKafS5Q3Oi/p47OK2QBOiMAnwNuXgEk1gDzc6W6q7WGghw&#10;p5rhvotss5q+Cz2tNb//dVxEsP32SLet4S5hay03BZhui3CND3UBdsV4b4tw3xHpDcHuaN9dUV7x&#10;m10jAq0i/S0j/Cxi1tjEBtnGBlhHB1pvCWKr46MCbGICHda5GPnZL/tg6/q6stS7oy13xlruXeu4&#10;NtJ4c7x1YrgeTn11pHFsuGGw7+KoZOSBYW1GnqQ8ane2y7ymiCc4HQ9MuXh+Df7oHI08DdEKFQgm&#10;/VHBG/a5QIpcgIy5LrCMzDgNNJQbvVqhCQXuTvbr4d61AYQyd672GQIv2WcEr79/aWiY95mD0lxT&#10;oM8OmXPXzbXRdolOOgqqnUf6g4Fq+xpicoRxdbiViXJJo/OwzWe0ISh4gty0AP6+4MGXxFIBnGsC&#10;rnC088Y4PsyOH++M3hvvvjPcMd526ein7/nbGgfZm2yyN2E7vztbRLkwe77Dy2FfgBtbL+9ivcfP&#10;JcbFMtzRbEeAS5SHZbSP3VZ/hxgPqwhn01AHIzhGuZpHuphFOLE18ujiIYb6SIloR/NoZ4ttXvab&#10;bFfGe7LXxm6wXeVtsiDQesW7kUGn85LujrTDJd252nN9oodtKD/eOQQPbbRrZKB1sL95eLB1ZKht&#10;gOn4lqGhNmgOShkIENwfRr5FDA/0sletMrOvHsgZ9hkx1NeEwcgA+5sBKXgqEIB6HnkGGVEz3NuI&#10;DPQ0AIO9jXKkvMZyeEGsE1TQ11Mvp7f7ii7Qm/MZHAJJWuGuVbijiNcK6fVHQmf7BYCPeTR8OkeH&#10;eqd1LKAaahoIjpodgk/nm9MiTPUYED3yo6ZeK7y75y08HwO81NaKruJWmWRH2U3iGxFq9MCfSLhI&#10;BMtaWy8DbW1QoLpTiCVU89CpeeEup7W1rqXlPHl2CKAJYEzwlvyR0NCgkvV4XkqSXgfQxSN8nvQ6&#10;IXSRN9cDjRUQysjFC6i0+6UKngsXywXhTvCCXsOn15Xy1F0omwZ+rBrBwgNT5v1sEYLbzgBk4cnI&#10;Y1MFlWkO5EU8j7BrDZl0Uu28cCegiWCTzDtB5h1VuxzMl5dmoXZHLw+UlaRLZJYXZ1aUZFeW5lSX&#10;51WX51aXZl88o2w4V3Tqy49cjN9yW/2Gj9Fb3qvnOy97xXXFazG+ttE+NmHu5rF+doE2S92M3844&#10;/Om5krRqRXJxbkJZYVpFUYYiK6G0gL15taQgpTQfSCopUFGqSC7MSWA2k4nITGVhrqIgR1GQp1Qq&#10;C0tKFSXlcCwqLi0uLi0pKSsrKS8rKS0pVhYXFZQo84oUOTCkoCAjPz9dWlM8pePRVmNMhloAVbjh&#10;FOQlAgrNrWAAMt0ojgml5GR5+F4e7C3KS+IqTwKK7BNAbWV+V9vF+otV8Ik0Xq6Bf3U8U62A64eP&#10;KT87oTAvGT4sOBbkJMLN5mWdhHlwKmH+gqyTFKBJh2IMBHB79JyM43lqUHwDzKFLHhygLlVvJlPS&#10;2JxKZsGN4GWw22HvR4WbkpaZIwVZxyGDf3vIyzmRkwtHaZF7bgLZeZxHyS14B9CnI6wgY+qk6Pr5&#10;AlajFvH56ewFrWrDfgKmBSCDeTjmpR3DegiwhgcKELwquH52C+xGVFeSnXK0TJEO3/mSvORSuIzE&#10;r4PdzOGnxtdiYZDNkk3Oxr5mC0xff9LsjaesFr64+vWnrRa99tu9W6ry2f7vzK0XpivY9zOlKDcZ&#10;/98kdIQJi/Phxwp+alLZyxjykuCnCX6mIC5XpEk/WSrIziPQC5NXcq9yBdDIM31fkIraHQpOl+XK&#10;pTxkEMG8Y5O6JAs/tYMNxgjuNa9GQ9DzoI7XI+V5tGp30vFymE+vKQLOVyt5zlUVIhr5msKztQVn&#10;a/PoeO50/rnTivNnCi6cK6o7C0EhxHCEGDIXzyspQ8e6s0roFY4XzhVCPRwphrEXzxfDEfP8EfPy&#10;I466VId+HDeW0TheqiuCXjjy+SsXy5guh96LUuZSCWbYUbYvDXpYAJtsoGGQixcQygje26rc9xWm&#10;4/m8QcjlOx51QKrdQOCSKOBjuIVLl0vlYAEinBfNNR6xEiYhta0VqMTzEpTBV+MKb8cVaJRse8sV&#10;RvPlKS0OM1PMmvwo2TUgvJ2nDCbZJXGVBFSScG+6XIII/p16MUCoVw5vtCkG5AUI2m2hWA6VEbry&#10;crRWolvvaK5qaazQCvRSZUdTDdDWUNVaX9neUNXZVNPVXNt0sbSjsbqn9Qx8cF0tp9keNV3nupqr&#10;+tpPj/Sd72wu/3h/SMg66z1x3nu3eEestw4NstgS5rotzG17uOfOSO/dEd77ov32Rvm/GxvwXvza&#10;rZtcN/tYhnibR/pbRvub79zoHO1nGe1jtXWtI/xbXJSvzXpno3UuJlFrnH69O6ymOOXBzZ4Ht/pv&#10;T3ZdHW6eGG4YH2wkP862phG0u7RfjXzXGkG+a0WXkX+Ub3alIVrBAkGjP0IEsT5rRFGuRvDvcqgS&#10;jTk1DUXm4hFS8AKk2g1B0O66ECT7jOAN+C8NXq/PAvTpslXtM0V07vqRLPwUgoKXc2247fqQQUYe&#10;X2EqiHhCEPEEGXaBUU0dT/A1KOWvjnYCtyf7YLZ71wZ+uD32w42Rn26ONp8p+83O6OgAp2Bn03W2&#10;q+N9HXYEuES7WsW5WW/zsItxsohzsYpwMN2zxj3KzSLOxxb+Yxj+qzje2zbW0zra3ZLhZhHlas6M&#10;vARKefLyMDbMwXSz3apNtiuhkkl8F4utvo5rLVe4rZjvZbL43aj1F8vzbo12/nhv4sGd0cH+pmtX&#10;e+AWJkY6J8e6J8a6xkY6hobaBgdbmZcfamNefrgdjqjXDdHxZORVOv4RGXkBqhHgzTsPL9nlRp7v&#10;5UFTT6odEUS8HLLwBG/b5fCSXciTW4eAL4OmfnDUowLNOwVAR1sdxdOqc6GX6g2EBs4CQbLPCGGq&#10;x4Bolh81UxaeR6vU5iGFPTsE204SHAOCr9GPcHkCVEZGHqW8WseLRp6X71qRG3kAM5TkQXX+CKE5&#10;5eaddDyfF+w530R4n64LYQgi1CC8heeZqZEnRKVuuItHhOEyHU8uflojz0t5XUaemoKIr6lVIKe5&#10;LeN5yY4xb+Spiy/AWI+OR9C2y8E18mjkUcqXl2YAFSVZEszIA1VluVVlOaVFqZdOKy9UZP1ub5TT&#10;yjfcl7/mvXq+69LXbN553t9iSbSPXYwv+5eQEHczN+P5MYFOF0vTy7JOVBelFuUklipSy4oyC3IS&#10;S/KSETLypQroTWYLw3MSCvKSlAXpTMoXZCvzc4oK8pWKQul/BUCRUiGRX1wEcZ5Smc02js9PU+Sl&#10;FuSmMNTL2Iu4nWQo0Iog1qdFj5FHpjXyCF+DqLpykhiqgikjf+l8eXP96UvnK2srC+FfmTJTjwav&#10;89wSs/G3H+85XaWAZnlxVn52gjKfvUuW/TVCt5HHGAI073qMPEA6XkO7q3U8wHcxMk7mpWsZpboM&#10;aft1ZuTVLr4wg4FSPi9bQjLy2Tknc3KZlMfNZwA07Lp0PELGHJsk3LXCD6EY/TsaeT4QEIw83U5B&#10;hrpY2lO+KDtJkX6iOj+lOPkbl9XzfcwX+Jq9HWC5cJOzsZfxWyavPWEx/xmrBWyNvLPRkm9++15l&#10;HvthKcyGb1dyIfvSpsAnBRkEd3kC4MeHGfl8ZuH5oExa6k6QiwdIxwtGHsCdajBA0LBr1fGo3dG8&#10;I9ikLsoj+o284OIJw6U8b9v1u3gEjbyGdpeYzsirkIx8vuTZmZcnJM+uuHAORbwG2CUg2XYRSbWj&#10;oNeSl4NdknAvxqMh6FLk2CQXrxUqnhaaX0AoI3hhTf66YRZGfobguQyHhvDDIbiow8hjmRzowq1d&#10;CKwXLLYAjuWNOZ/Rr+OR5stTkIIX0BgiuwaEjDyfkSeJpksSahHPw8t3REiSXgeEJurvGYHiW0jK&#10;wTJCV15ATxlKeUHEE2TkWWVjNYBGvqu5tqGuGF08xOzYcrqv82xnS3VPe+1Q9/mhnrN11Wkh66yD&#10;11js2eobG+a4LdIlOtgudrPD9nD3raGuu8K99scE7o8K+HDL+gMxa3Zs9oxf7xLuZ7PZyyLczyou&#10;0CZujVWou9HWILud610iPM3Zv8UF2EcHOPraLPvN3sju+sqHdwbv3eidHO8YH2kdG26SdLzKxTPn&#10;3n+FjDxJea0I8l0r/4sbecGqzwXBs88I0uv3fklGXtDuehAk+4wQJPgvCsGwzxRU6r9wIy9sYgPg&#10;KvvHbeR1wU4kBaNqO49nv3W1d6SvCb4wD64Njvc23xrq/OnW2P2x7svlOUmffxRoa2T9zgvBjqax&#10;XvaRrlbxnva7/dku8Dt9nSIcTGPcrGM9bfet9wpxMNniY7fV1x6I97aN8bCKdreMcrOIdDUPcTAC&#10;Qh2Nw5xMwp1NI1zM2PJ5FzNowhGKN9uvDrZeFe5svsnOaLOjyWZn82BnMx+L5bvD15wrznpwtffh&#10;Tfb75O5kLzx23H4HwC164LmNDmvAlr1zOp42deFdPCsgET/Yytba67bnBiK4eEIoQ3RZeB4S8YRQ&#10;AKhdvGjkefMuzwBstxn1IndBx/NK3UB4ya41qQvep88dku9AR1udgC51ric5I4QZZgFv2Em4I7Pa&#10;F/5RoWGWHxuikRcKSFjPBfLshJ4ugHoNRLhmHqpRz0winpjqBQT/Lkcw8gC6eDLyvDrnm48WQbvL&#10;0a/Oha5Lsk3kCaoUEMoI3sITchcPMB2v18ijTBd8uijcp4MfC+gU8WrVLjfyAGtyRn5Kx6uNvNzF&#10;U8DreDLyvHYn1U4x34UKXmBaIw+QhQeoiSKep6Isk6E28kB5KQOuobgwuaYk83xlVsqh37qZvuOx&#10;+k0/k3f8TBY6LnzJefErsd42WwIdI6SNa7wtFjqueF2Z/FVFzqnzlTnlirSCrJPFijS250auZA/z&#10;k9mqXvUaeUCRhxutpCjz0wrzM9DIK3KzChW4Xh7JBooUOUWKLMnapzMdn59cwEQ5Iz83oVDa+0Ww&#10;8LMw8mTYBcjII0I9Wm+iMCcBtbgclaHmUHXJjDxyukox2NvU1lR3prpoS0xwgI9jZuqRrz//9ca1&#10;nu/uiW24VJ2dfjw38yR8XllpR+FKyMjz54KY6WNpuxi06nA03MgjKvMuIc9jnJt+DOC71D5dQ8cD&#10;ciOfq4Ltz447wqOO1yriSZHzMWUAUufMnmv28gEVoH+HY27qUcxDgL080IXgXUsinpDy0l8m2NY3&#10;qcfPFmVmHvqd6fyn19qvWGO9ONBqUZi7Ofz4GL3yK4v5z5i++ZzFgpecjZYkff1ZVX5aUU4i7kij&#10;VKSyP7FoM/IANEvzUzBAHY8ZnmmNPMSo4zHAY43k4tGwa0WXkRfyCG/kNaX8ozHyiKDddXFRc9ca&#10;af8ZFeeqFYjQq8vIY4Axb96pSZCF5+GFuxy07XxTP9JaeBWCf2canWtOVcosOcZT8p0bxdAU6NNC&#10;kwsIZTxotwlBPQugiZ47wkmnBYbg1eJwirEXrToPlunCcCMvDAT450CPZVpm4OIlNHr569H079iE&#10;rw0GcpoulzReKibIxfOxHkjBC02AJLicNh3mXVeeh/w4oisvMG2ZIOIJNPI0kAR965WytvryvvYz&#10;Pa1s1/juttqu1pqe9tMj/ZcmhusHOs8e+epA6Dq7yE0O+7YHxoU7x4U7xYY5Rm223xLpujPaa2u4&#10;264on93Rvnsi/d6LX7sv0j9unXNkgE24nxUAwZYgu2g/yx0bnCCI9LEENjobBTmsjPC3L00/dHuk&#10;5cH17lsTHdfH2iZG20YGm0aHmI6fWgKPOr7v8n8b+WngZfojQZDsM0KU7DNC5uIRQcQTgkwnZq3j&#10;Ad6wzxRBgv/SECT7TLnxv5aRh6Mg4glBxBP4e2GmjMoWzo/2N7MLHoIr7Lx/ffDOeO/kQNutoc5v&#10;J/u+nezpuVKd+MWvN3nYuBm/s9HBJNTJfKPN6hg3a2Cbj+M2L/t4d5s4N+u9QR5xXjZo5CGI9bSG&#10;IxDjYRXmZBLqaIxeHi18lJsFLqXfZLcKMqzA3mSzrVGw9aooN6tgW6MwZwt/86Xuqxd4mi55Pza4&#10;ubbw/lj3d9f67070XBtuG+1tgmuGK4eHNjLQMjbSAWg18qTj0ciTjicjjy7+X9HIa7p4xCAjP7X/&#10;O7fOnSCfrh/eqvNNrQUEenOh+QjRo+MBXepcyGBNa+tUvSHwMzxC/s9s5ElhC5CzRoReOUL9jBCm&#10;mhbZTTGEGvW0go6/wp9XkO86YHvUkH8nqMl7c6E5F/jJp9XxgCDKdUHSXMgTgognhDKApuJRLY3X&#10;ujper5EnHa/fyNM8Qp7gx5KO5438lIuXVLtcx6vgLbya2lqxjBQ8xdisrilA0MUTgnmnJkEWnhB0&#10;PMCLeILX8QCn4Ke8vLRYnq2RryzNJiNfVgJ51V7zpytyzlXlVOWf2hHi47J6vpfxWwFmi71Wvemy&#10;5OUwF9NYP7vNLiZR3tbwH3Uepgs+2Rl6vjS9pjitUpnGvHBecrGCbXVdmpfKtt1QkYgU5icUKZKK&#10;ClKgTJGXisvkC3IzIFAoIGb70hQyWc9g6+gVqUAh1BckK/KTCEG4TwspdQE07HIEIy+ABtwQyJIT&#10;qi7JyKuTZOQTztYou9ou9nY2RIevf3dPfG/nlXPwZasqKC/O8vd2+Pj9HdXlefg3D7iMksI0/i8B&#10;6tkYaOQBCJA8HVIed60hyW4g6OIFIw/guXgXj6CRJylPG9dMGXn1dQo6npy4fvLSjiFymZ6behS1&#10;O8yGBRhABmIKsEaYBIAkK+CMfH76UQnWm5V8RJGVkJ96vDQr8Vxx1lcfbjd/+9kNTqvX2i4NtFoU&#10;7mHhtvL11S/Ps5j/zOpXn7JY8JKb6fK8xMPVBenFuUll8CXPSy4qSM3LOgUfn1zHI6XTGXmAN/Io&#10;5Qny75DHAJIQnC7LxSZJdgKTmEfhzvcimOeZ1sifV28fz8NLeUBQ8HIE+S4HN7Qh4U7OHdGq4+tq&#10;FbqMPB/rR3DxBO/ctSZ55ApeaxNtuyjTObCA1V/QkPKEXMer5uTUuSEI004LjiLxDegXzWii5w5/&#10;RgPhL1W4bBLxhK5zYYY38gg5bgEaogsDnw9M1XSJHXnVTrZdKAaa6itwW3m+jFXKnLt+UMQ3XCxC&#10;UMQ3S0YemdbLo3/nY4QkOA/qbGa0ZV0zQj4PZbSiq4zygognhDJstjdVdrfU9LWfaYXP4nxhR3NV&#10;f9e57rba/q6zbY3l3W1VH70bFrHJaVe87/4da0LWWW6NcouLdI6PcokLd4Z4W4T79kiP/fGBe2P9&#10;D8QF7o7wjgly3ORpCkQG2MStc9y20Sl+jW2MP1spH+ptGrfWIdTbfI3jyj8ciDpbnPLj7b7717rG&#10;+i/fv9k3MdTU3VE3NtxC29QQTMf/Eoy8LngXjwgFAlgg+PQ5Isj0R4Ig2WeBqNoNRObiMS+IeEIw&#10;73oQtLseBMk+IwQD/otFUO0GckPz1ayaqt1ANIT7tMzFyKOLR7B3QoYg4hnSW1t1gb8XDGdUbeHR&#10;FGOM+cmxrhvj3TDn+GArPBn48sAjha/frfEu4P5kX8elqoOf7g/3dXQ3XhTubhvjaRflZh3vab/F&#10;w3a7J3vX63Zvh1hP61hvmxgva7azvKdVvK8dAE1IQjPCzRz+yznU2QQJcTKOdLeATLizaaijcYSz&#10;abSbRYid8UarlaH2JsHWq9irYt1twp0t1pgvC3W1TP7jR31Xqu+Nd/717sjdsa6JvqabY3CFPZMj&#10;bfDo2F81hhgo5Um1D/Y3EyrtrmnhEdT3gjQ3HJLvcoRKhNfxciM/1dXTMK2L7++dQu7iEe06vlN0&#10;8QD5dP2QUkerzje11gC8N398yHV8e+t5AGMD7TkU4OpjqteDMPaRwE9LRh6g5M+OqJhni/7Zpjfy&#10;vK0meQ3wvdNCRlvIy6HzzhT1HbH7Fbo4ruD2NbSDDZ2XrnA6tG9Qw3tzaj5CaE79Ol6PMQcuyV61&#10;SlBegCYU4GuEqYgpHX+xEr25qON1m3SCtqlBhF4986iGaNPxaOQFF48YbuRra5VajXyNtBae1/GA&#10;gUYeoAwABZQHBBFPoHMXICOPbp3fqQZAHT+VlK2RLy1jldUV2XW1+fW1+cf//J7d8lc9jd9xX/WG&#10;r/HbHiteDzRfEOVhHu5hFuJqHO5lvsZ+xRono4rcE+UFicW5CVUlWWVFmYrcpJJ89iJKAI18UV5S&#10;YX4CgkYeahS5KUX5mUBhbnoRyvf8FNUmHgzJpBcQiYQiP4FUu4Ag3HXB6/VZQBJ8WnhLjqi61EZe&#10;8uYnUMdD/kx14VBfa2VJwab1vrmZCR0tdR0t5+G+vvzTx8Yr337nzee++ONHqHGL2dpqZnJ56Cy8&#10;i0dypY1rcjKOa4WUOq/ap4VGEdwSchWCkWdr59VbyTO4F8+i9SYXD6ANVzlxTc/OA/nc1KMo0+U+&#10;nYw8gAUwM3ThEZvYRQUITcLKpLtDF1+QxsCa7JSjuWnH81OPl2UnVeen/G53pM3il9Y5rAy0WgQ/&#10;KZtdTJyXvWL0yq+s3n7O6LWnbZa8ts7FpjIvtUaRocxOUGYl5mWdgk+zIEf18eH/44F+ZJCSghRo&#10;Qi8mIVC/oUGLkZdLeTTy1dIm8rMw8gBUUh4DhFw8oU3Kq4w8OXdex/N5RPDvBHUJ/p0HXbxg5MnF&#10;I5TX7NVn5LFJ5l2XoCfbLsALd115guQ7b96FJKCy5zKfLs9fvKBdymvV8WysWrUbiDCtIfDDUUAL&#10;lpmHt8aGQCp8jtRLK8HxCgG6WkTQ8QAk2RCuGMGrojJDjDwP3Zcc/c+HJiTJzqt2oRjQZeRV9TLz&#10;rgvU7nqMPGb0S3keXsoTZLRJavOZ2SHMg01d6CqjvCDiAa2VELRLu9w0XFS2NZb3tNcOdJ/r6zzT&#10;23G6v+tsT3t185Wig1/sf3fXxj3b1myJdI/cZLcl0jUm1DEyxH5LjPv2OM8dsZ7bItx3RHke2Bp4&#10;IM5/+2aX6CCbcF/2HteoACsk0t8y3Mt061r7+HWOkQE2AfbLg1xW/+nDLZUFJ+9Ndv54d/DmeDvb&#10;o6bvylDPJSZ5hlpQx6ssfN9lilV2/r+NvBzBpD8qBL0+LbqGTKl2AxF0PCDlBRFPCNpdjvBaV4oF&#10;SMcDvGGfKbz1/iUjqHYDufHfRl5TuE/LqNrIE5DERfoDPQ3D/c03xrsBuDbVDY51QfL6RM/9mwN3&#10;rvb8eAdG1P35wx2h3vZeJotDXKxwE5utnnbvrfXa5mUf58X8e7SnVaS7BRxjvW1Q0LON5qUAklEe&#10;luGuZiFOxsH2q8JcTKEy0tWcraC3Xx3maBztbBHjYgnHCAdTOIbYrF5nvizCyTzYepXDOy9tdDX/&#10;5pNdPZcq/3p7GL385EDLteG262NdcLXwuMaG4F7YYnmt2p1HMPWPw8jzBVOSnYOX7IhQQDp+WiOP&#10;286QdtcF6XgE1bnhOp437LqQFwvS/LEyuzXyPFjQ2lpn4Bp5YfgjQT7t/9pGngy1DJLXKshZzwUy&#10;2nxMGUQ47+yAm5W+JGIeIR1PUl5+PfrRquOBBunNq9Qke47Bo8JAHS8YczmCOgeEAgMRJuGZcvHS&#10;mndS5zyCQ9eDSq8bvH081Ru+Oh6Zi5HnLTyv4w0x8gjJd3mGV/BCkxfxCGp3Ht7IY4BGXuXl2Wtd&#10;RSNfXpFTVpJeXpJ+piKrJOvoWhdTD/OFrite8zV+29d4vteq18NcjON9bYKdVoV6mAa7mToavf7n&#10;j7bVlqSW5ieVK1NLlemojFVGPo/5xKK8KSOvLGBbwEtmPFmZn8ZcPFssLBXwR6kSjgqIORevKDgJ&#10;R9ygRpqEYbiLBwS9bgj0Nldsoj8lyIMT03fJjDzmT1cpb18f/uOnH3m52leV5fd01Cee+PKFZ+Y9&#10;OW+emdFCHw/bt15/5tcf7DxTXQg3Atejmk0NngLmhGOBer8aDFQr4mUuHsnT4eJz0o4CujLoqXlU&#10;zlrm5YsyjgO0TB5uGdBq5FGd6zLyiDxJGh2hvDAQutDdQzytkedR3W/aESA/lYF5RVZC+slvCjNO&#10;KdNOlGae/O3OcJvFLwXZLV9nvWSt1eKNjqudlr5s8toT5m8/a/z6M1ZLXo3wd60uSMc18mz3+ayE&#10;/Gz4XrEPDj4+VPC8jodkSUEKBpDHrlKFzn3kEZTy6OXRyAMQw7Faeqcr7lfD71rDq3ZAV/K05np5&#10;XscDszDyAHUBpOAFqEuw8Dy8kScFrx+1mtfQ8ajgH4mRF4S70AvwvYJ2B9CSC0mABLpWeNWuy8jz&#10;NRpwNtkQhGkJoYyQd6F3JgUvwFtjQ+B19lyon6mR17b/Ptys1nrDjTwh3Cai5/nQhCTZedUuFAPy&#10;GgFeuwtNHt68I+jfET4jmHddCC5eYMqAz2qveQES5RjrgcqoEsU6dQk6HsAyKubjjubK/q6znS0V&#10;cOzvOt1SX9rbUdPXWVuUf2TvjvXe7ive27PxwO51ceHOsWFOuC5+a4z7zi3e7BjntW+L/54Yn13h&#10;HrHr7EJ9zTZ7Gkf6W27d4Bi31g6CSH/zCD+z7esdQ71NN7obBzguiwhyyE/5/N61jv/4ceL7uwMj&#10;/ZeGey/fnOgYG2gY7a+/PtYx0HVJMPLEP83IG2LYBYQCASwQrPpc4DX6I0QQ69Oia+CUajcQmYtH&#10;NEX8wCwQFLzAfxt5/eCQG5pGfhZSnjfmhsC0L4fg0+XwFl4NM91CGWGIi58cakWuDmu8qXVGjKp1&#10;PDA+3I7vTb06zvw7dgHXxruZ4IY7He++PsHeqjo20AJfzgfX+jsuVP5+X2yQvckmJ7NAs6UxbjYx&#10;zlaxrlZxXnaxnuzlrnHSrjUxHlZwxNe9Ygx57Ipyswh3Nt3saLTBdsUG6+VhTiaRLmZhjsbh9kZA&#10;rLP5VnfrTVbLY1zM49wsN1gti3I1j/GwWWu3ytticai37fHfv9t1ofSHyd6/3h7+8dbgvavwVWdf&#10;BvaIJC8/OtiGkh13p6HXt/IufqCvCeD3l+cduuGgf4fnI3fxgmEneL1uILyFR3gXrx9y7gJkz3l4&#10;qy5Akh2R5ymDSUGX/wyQkdcq5fVodOqaEcIkc+cxTfuIEE26LgT1zKHx9CSEAkK7kSdInc8FQXAD&#10;mBfONQeEmwWmeukyJJiRl66BbUQjgOZdTiOn3Xl4b/6YEHS83M4b4uKpgNQ5dRkCjZoWDR2vzcgL&#10;Dt1ASLULeR6qAXgXz+t4QvDyMzXyZOEFyMXzOh6gTeTlOh4hBc83ef8OCBmtLh61O8IyqlXwU5QX&#10;MxGvqsG4GPJMx1eU5RQqU+Fqq6ph8qzzNXl1NTlf/maXt/VSt9VveBm/6Wf+jqfRG0FWCyI9TELc&#10;Vm9yNYr0s/W0WLDRw7I480i1Mr04nwnrksJ0aZE721xlarW7JNmLFEnKAmYemV7MSynKTQZK8lOL&#10;8hKK8k7yx+L8U8qCU4X5JwEm8dVGviDvFEBGHk7Hq3aK9YBW3XBIx/MGHN03IYl15sGnRTVDTlJh&#10;diKOQiMPJ4JrqyjJ/fG7m2t83V9+7onczIRjh/70wjPznOyMD3/9uzPVhaXKDGd7E19Pu9rKguz0&#10;Y/AQ4JJgoHBVgpGHJgRozAURT6BxBgT/np16BBU8DyWxBqZlR7TVqh1dRC+vTGcoJFgmi+1dI6H6&#10;g4Fk85lAV6SfKMzQvkweQLGOldgkaS5HXolHlPJk5LEAAzhqRXWnaiOfl3JYtfQ+/WRO8tGCtBOK&#10;lGMlGSf2RazBNfLB9is2Oaxca7vccclLZm88ZfYW20feasmr2zcFVOYnl+ckM5mex/5elQuXka36&#10;yPBDRP9OnyY1ydTrN/Lo4vlmRWE6HCulzeVRxwO0QF4AVTsfE5BB804ZcvGETMozI0+2HY7nKiGv&#10;sbM89lKNHuTmXauOB+pqFedOa+H8mUKAmtLSeESnkdel4AUE1Y6QbRfyCIyiAkDQ7gAadoz5ApLv&#10;VHDlfBEg5KeQG3NBxEs70cud8rQI0xJCGcF3UazLOM8C3mLPhXrJyAMskBl5nkuXSy9Cl1SMYDEN&#10;4ZsASnlS2AJYw8+PCHeHTT1GXm7YhQIBrJGjMYNsQ3k5DZfhiWnR8c3Se1x5eO2uH17B64cs+dwh&#10;Y64VoRJ1PIIFulw81Xc0V3U0ViCdTZVdrZVdbeU97dXjwxdGBy40Xi5IOPlJ6Gan8M1OHx7YtD3W&#10;O1raNX5btPu+rT5x4c57t/nt2x64PYbp+Pe3B23b7BLub7HJwyg2yDrKzyza3xyOm91Xhnsbb11n&#10;u2OjQ6S/pa/1wnUuRh/uCG4+X/D9vd6h3rrJiebRofqJ0abJ8bbhgfqRvitjAw3D3VeGejR3qpGt&#10;kQeYspe5eESQ71qZgZGXUBn5724NkVIXIBFPCAUCWMAr9blAHvyRI4j1adE1kLfqBvHYjDxwV1oy&#10;r5X/NvL6wSGSUv/5jDz69F+UkZ/pVvK4HF5LcrRjaKB5oK9xBKYd7YQkWuPRQehlgntihF3z9Yme&#10;OzcGJ0c64JfGt5N9vZdqPtsbu9HJfJ3t6hAH0012xmjk8f2u8d620e6WMR5WGMdyUp6aWBDhYoZr&#10;5IEYF/N4d6soJ9Nwe6NtXraRLmYs6W4Z7mQSbLtyg4NRiJvFBkdjH8slm9wtv/pwe1ON4sF418Pr&#10;A0zKj3ZfG+6YHGRPb3yAGfmxfrZfPNwFbi4/PNhKIp7g95cnk24g8JTgSEYe4I08+Xd8mAAFiGDY&#10;Eb6Ar6eC/u56VfAYjLxcrPNgr7xGnsSmoMt/BngjL5fyJEYF1wwZXBRP6+Ih2dGh1ahqwE/ySNaw&#10;y6cldOV/RkTzrgveO2ui8fQkhAKCGXm9U6nQ9Nozg0R8c3MdBpgXTjEHhJsFpnrpMiQuw1EQ8YQg&#10;4gmU4yTiIcMbebTkAJVhMHfk/l3IGKLjgdkZeSo2EHGBPDBDI6+rhrftgNCL8AUzMvIMrToe0GHk&#10;a7gNanh4C8+j9c2u1ZV51EQFj1CT9++AkJEbeXLxhHYdX5ypKlYbeUZpdllZDlsjX5lbUpoOnKnJ&#10;PV2RVV2UvMHL0nHFq64rXvE2me9l/Kb78lfW2y6O9rUIczeN8rWC/8yzW/Ha15/uqVAkVRWlF+Ul&#10;lRSyDbIL81Klo3pLGcmqlyhTmJfHvTjyUnCpuLQKGF08E/FASUECoiw4hQOLFEm0TL4g71Qx2+Im&#10;GY05r9op1gOOEsYKUAGv4wGUpHLUbp0hdAmgXdVl5CtL8xovn17yzuvPPTnPZOXil5//1dbYTZfr&#10;Ki6dL8/LOgXB+/u3LH7npcrSnOz0Y/AE4JJgoGpOyeHinBDPyMiTbRdUe3bqEUHKY0aQ8ozUw4Dg&#10;5VHHK9KPFaYdBXC/F8rnZwJsXTxeG9rzwoyTykztr3UFoAahGI055fkkM+ma+9UIMRXAEAj4gQhq&#10;dwY+kLQj7B5TGJjPOHWwLD8tO/FwUfrJ0syTYT52jktfDXYy2mi3fLPjqgDLxQ6LX7SY/4z5289a&#10;LnzZbsWbH++MqilMK8pKYHvlZyXA1yAb7iVn6k28Wj9K/Oagjtdv5FHHo5GnXmziMnmIa6TV8RCj&#10;ZEdQ00OAqh2TGBOQQe3OJ9HCYx5jHjLyqNQhmKORF8y7Vh1/4TSDN+8k3+vOKnkpj8kzNfm8juct&#10;PAbU1INg2xGy7XwGAxxFBQAJdwCb6NMpA0xJdjXYW19XDFzW3L5mCrkxl7l4uU02BGFaQijTClWS&#10;Yp475KznSL3BRv4idmk+Q+rFgQDd7CUpTwpbgOppBkS4O2z+zEaeTwqXTTRcLgF4845qvkXaGp7P&#10;885dP7xz59Faw7vyucBrdDlCJbr4juYqkvJ6jLxKxzdXdkIg6fjO5vK2puLRwfN9XdVDfWfqL+Z9&#10;8mHExvW227f57dzqt3u7X2yEM7Bnq+/OOK8d0W57t3hvj/Q4sH3Ne9vWfLRr/f4Y32BPo3XOy2MD&#10;rGP8zIGtQTbxgVYRXsaRvqZRfmabXFetd1m10d34yO939zVXTgxdujbWcP9u7/hY4+hIw/DQldGR&#10;pv6+SyODDWMDDf3tF66PtKN25408NjEAfm4jT/ZcrtEhQwg6XujlEZQ9P+GMIAMuSHA+Pxf4OecC&#10;b9Xngi4XT4vcp4V37tMieHbD4a33Lxn047xz14owCpOk12eBIPT1gzKdN/IEb9V5JkfaOLTvVCPJ&#10;bmIqD8VTFl5qXhtu45G21tJw6zNiVL0WnhgZmmJ4kJnlsf7W8QFmt1VSfqzr6njXtfHuO9f64afy&#10;xnD7jf6W7rrKP+/f4mu5Yr2dUaizWby3/RYfhxgPmzgvu+3+ztv8nCCz3c9hi7dtnKc1HIEYd0sA&#10;gq0+dtiMdrOAY4SzaajDqghn43AnIwCCCFcTIFzNJofVkV5Wm5yN19mtCHE197NY4mO5tODk51c7&#10;L/1wvf/hZP/Nobar/a3wI3N1sG2kr2msrxlfWjvY2wiPFO8Rbm2grxEY7G8CSJprhXfrGBsOjiKZ&#10;3t9dT3qdkoiujDyPXejZ0cijlEfDjnk5JMpnDTl3Q6BRgi6fNYJnnxZBxFNepphV8M6U1DzZecMR&#10;pn3kCNJfOPvc4SfXhmjeeXjRTLEM8YwIJ6YNQpiW8iTWCcxjgJV8F8UE1iNQL9yd0DQA8U4RXWcU&#10;RDzA+3dBuJMZx/gRCneCJqcm+XfS7kIT0erQIRAKME+9uhBGETjw4sVKCgT5zscEZARprh/y6UKe&#10;UTf1xleCNovn0WrhRf8urYvXQBDxhNTLj1KtkddBVVUBUV2tIFC780ae5DtmULJTF3p2ku8A1vMZ&#10;hDfyvJdHBV8pvbsVzXtVSVZ1aTYcIaZda8jIQ7OkNLO4JKOkLKuwOOX0GUV1Reb5mrxLtQW/PxDr&#10;snq+v9Vi1xWvua96zWXJi16rXo/3tQn3MNvsZhzpZ2u1+MUtm71rClNqStPLlWzv+KICtik8v0Ye&#10;Ua2UV7tF3IhD2hc7CSnJU70DFmE6HgeqXTm+cxWCooIU9PIQw1GRm5iXdZLK0KcTWpME79x1gVYU&#10;JSnGiDKbwSepBm6QTCufV8JJsxJKC9KgmZ16CJ5YQdZx3FXmXG1JWVH2C0/PW7bwzad/NW/PjuiW&#10;hjP4/zlIPvU1PNU//u69BfOfL8hJxH3k8eJpZpycnQt3YkHTLXl5ODKnLPPy2enHAJVVlyDznpVy&#10;mPy7AJZBAEdU8GirycUz7Z5+mODXyKuWyaOU1zTpBMp9KMBt6KVKNid5fza/agY8nTiDVsizwwyI&#10;erhqtpyUQ3gKAstUD0fS8bnJhySOAGyBfPpJ3LWmPOOkr/VyL5MFGx1Xr7NessZi4RrrpeZvPLHo&#10;qXnmbz+76rWnHFe/ffDTAzWFacXZiWUFbIF8Tuqx/Gy2cQ18KPBtgQ8OPin4iYAPET4vzNDHyv/I&#10;FOfCT0oyj9zO86CUxwXycKTtayqkrWz0i3hCTxcZeQE08qjd0arz/l0/JOIBNO8GUlfLIBdvGFPm&#10;nedMTS7v6OWQkQfIs6NzB1CjI5TEPO/Z5WCvHF0FuEYeQTuvssOScyc1z2L0wuomGvmpMplMRwUs&#10;JAkUzXOHXLNAvQ7JzttkHqFsWoTbIdAv4zPUQMdYvob0NEAFeJvUpEpBdrMu2fwQC7c5LcK0gFBA&#10;XJaOQvFMofvljTytlAcaLhahhcc8bjGPTT2QcBfg5TvGkEQ5jhmsweaM4NU535wprQ1w9ilZz5IN&#10;VUBP+2mYtpO9yrW6rb6ss7m8t726o6lkoKe2ran42vilszXJu7cHxES47t25Zluc576dATHhuFON&#10;67ZIl92Q2eqzf5vv/nj/3+zb9Lt9m/dFea91WhLisSrW32LLGus4X/NoL5N4P4tta203u64I9zQK&#10;9zYOcly6zmWVIunP/S01t8Zb7t/qvna1ZfJq68hY4/BI09Bw4+BQA9uIpr9hpK9hrK8RYP6dXuKq&#10;tvAo4qdlZLBhWmZs5HnJTh6ctDjmsYA38oZDU80UvBIeNOBCctaQUp8jglifNXM08rxtnxZBss8I&#10;kte/cMi560frKEGyzwjBuevn/5xGfqK/Y6K/bWKQ7c8+Dnc61olS/sbV3ruTvfeu9n5/Y/DhZP+l&#10;0txPd0VtdjYPNF8SbGe8xc8xzsc+wsUi1tN2R4BLtKvVVh87INrNIsrVHNV8rIcVgjoekhBEOBtH&#10;uZoyKe8i4WoS5mIc4mq82cUIiPe1w93nI9zMN9iuivSyCbBa7rjijY1uVmVpR28PNP/H/avfTvZN&#10;9DSM9zY/uDZ4fahjtLcJPmj2wan3ykcRr9LxAxr2XBdYA+ASeDlUwI+SW3U+Q0nKU5OgSYQ8enZ+&#10;jTwte9cKKfLZQap9pghifdaQUjcQA4284EmRX7KRFxDOPneE+WWofLQcmYnWhXhGhLfSc4E33Txo&#10;6qmGmtjLgzUIXjN/d4/qfnWdVL+OB9DIk3xv4Iw8Ic/MGmF+iNHII2jJIcA8eXNErs75DKIrbyA4&#10;HLW7HuZu5IUMoFo1XyciiHhEq46XG3mVhecRRDwh9fKjBAWP1NQUIryF50HVTqBeByDWauRJuOsC&#10;RTxhiJGvLs1GIw8ZXUa+qDi9tDxbUZRcXpGlLGTr1utq8iryEja6m9svedF20fPeJm+7LH/VceFz&#10;IU6roz0twj3M4tc6u5m+42jyVvapP9efVeanH60py2LL3gtS1V5+ysirFryrjTxRkpdIoIvHPJp0&#10;GIgBgEZekasy9ajUVV050h70Epgn5BkEbXt+9ikEm3yG4K23Blmn2HpnTe2OTaW0UF3ownx+xkl2&#10;1wUpOWmH8zKOFmQdh0+qrCizpeFccUHW80/96sl58z7Yv7OnvTH51EH4dPKyTqUmHjxXW7RrW/ir&#10;L/7q5NE/lxVl4O3D1cK0eKIpJCOPK9ARdPG5kpTnXXxW2lFAZZxnYuSpkux2rsFGnqS84Mq55pRz&#10;V1eyOTEvIJ1dtapdgCYk1HlxEoREvAhbIH9MtTqeM/K5KccUGacK0k4Uph6vyk5c62jsbbowwHKx&#10;v+nbwfYr3Ja9ajn/KYv5z5jOf5oZeeMFJz//pEoy8sW57P8dAl8DMvLwrcDPkX3t4RuYeQIy+M3B&#10;7wyAPxTsj1jadLweIw9Ab4W0rTwecZk8IBh5kuwzgrfw/Bp5fiE8unUIhHXxuiAdDwjOXT+P0MgL&#10;q+blkI4XXLx+yKqTYRfgbbshXD4nSnmU7CrPzoMSXIqphhDEMepg3g4LqGabM/yceEb98E6ZRyib&#10;NeiXSbJPoS7gL5hds2YZGWoqEG6TL+OlNuuSnYIyws3qgVw5IRQQ+t80awh45WqK+V1riNkZeQBq&#10;5KCFb1XreACSKNAxiTXYnBFMnauUupiZEa0NcHnsAqaQjPyVusLOlur+jjO9bbWdzeVdLWV9HVVw&#10;bGlQXh29lHD8w3WBZqHBdru3B+ze7rc93mv3Nt+4SJeozXa7t3jv2+qzO87z/V2B727x+2j72vfi&#10;/CMCLNc6LYv2Nw/3NEIXvyvILsrTOMx15fZ1dvGBVmsdFq2xW3Ag1u9Sedrt4YY7V9tuTbTeuNY2&#10;MnxleLRhYOjy4EjjwHDDwGA9GfnRXiblf3FGntS5IKxRi5NSp7IZgWNnh3A9jxxBrM8aQazPGkHE&#10;E4J514Xg3PUjSPYZISjsXzhk3smz8xlAaz1Wzg7BuetnFkZ+OngXj2gUjE8Zeebf527kR4cZqlhm&#10;5BHeyDMXL4HL5NkONiNsi5trV3ug9/b1gXs3Boe66uHh/HR34s5wR0NZbsKn725ysnBbMT/ExWKb&#10;v0u0h22Em+VWX8cIF4tod+s4L7soF8stXvbbfO3DnUxiPaziPK3xuMXbOsbdPMzZKMLVBI6hzkbk&#10;4je5GgW7rA52WhVsv2qT3apIV/MoN4v1Vssi3MyjPW02OBitszcKsl21xn519pE//jDZ+58PJh6M&#10;99zob/lucnCir+XaYDtc4fhga393Pdw4PFh08UzHD2rsMIP6GwJBr0NM8p2HPS4pEOrRm+Ns+uEr&#10;MebB2agLrh/9uxxBwQsIhn2mCJ5djtYywarPBVLq0yK4eAGSy+RG5eaddLyQ56F5/okIl/RIEE5B&#10;yETzLOGfrTambDgimGtCT5dW+LXzECOU4eHPLlz8rJh6tvydqp27eHY9Lh4x0MjrQqicFmE4IOh4&#10;QJ5BBHsuoN/Fy2eQ12MG4OU7InQJRh4Q9PpMQR0vGHnBwiPk4uVGnkQ8gW5dA0HEE0IZvdmVU/Ok&#10;4wnexeN6eVTtaNt5tOYF+c4jiHhCl5FHKtUL5BHJyDPQxaOXpzXypeXZhcrk4pK0spL0koKk2tKs&#10;htOFR363z3HF67hS3mX5q7YLnnNb9nKMl+XO9W6b3UyjAxydjObHBXueLs0oK0guzk9kG2soUtnW&#10;NLikV63Ui5ipVzl6Xp2jauTBHW8IZX4K32QamlPqOBUP9gpgMY+g3QE+r+G4JVRiNCdRKS2NRx2P&#10;Rl5OIUwliHJ1vig3OT/zBAvYdj0J5crU3PRjWclH/vi7D/7w2w9ffOYJ4xVLShTZq5a+s36NZ24m&#10;k7Y5GScuniuLj9740nPzDn752+ry3BxO44rIdnohI8+TI+n4TLVhpyQaeR4hma/y4FOgucY4P+2Q&#10;AO5Xw6OW4FOWXO3KWYZ38QjWyzPqC5iagQdnw1NQDOC6e9kkGkzpeAbbo4bT8Ydykg4DuSnHlFmJ&#10;+anHC1OPl2echH8x9jJZ4Ge+MMDsnRCn1Q4Lnjd97Ve2C180efOpFa88sd7DOvPY51WFGcXZ7PuD&#10;u9bkZ5yEAD4a+DLgR4kBfj0EUMoLRp50PCG4eAQq4VhRmI5H3MQG18sbLuLRuQtJAPMI6fizFRrv&#10;cUXPzsf6mZuRF9W5fsi860Ko55mRkRfMuzyDCMJdK3z95XNMyiO8mp8S8WpU5l2zCaAj1qrI9UD1&#10;jwSalhw0D++Rha5HDvplfCY8qrzhRh7/LwiaxXCn8kpsQi9dAz+EkgD/HHShcuWyPIIWnof0+iyg&#10;WwAaLhYh5OIJ1OtwhBgLSLvrARW8HHLxBNpzOEKMBWTVDYcEuq680MXneXQZ+d62051NVe0N5f0d&#10;Z7paKjqbS0f6zva0lQ12V3/2SfT6ALOd8b4H9gTt3xX40YGNcZEuMaEO4Rutd8d5MqI9P9ixZn+8&#10;70c71mzf7LLGYclap2WhHsaR3iabnZbF+1nsXGMb7rYqztd81zrHuABrT/M3PS3nf7Jz/Whb9cNr&#10;HQ9v914dqp8Yrr861sx2qhlvYlJ+uKF/qH5gsHGwv2Gwrx6NPBx5I897eUG+a0WQ71qZgZGXHNq8&#10;b9XynRQzCmtM8ladV+18XsCQGkPAyyB05WcN3e/cEdz67BBEPCGYd10Izl0/gmSfEYLC/uVD8h2N&#10;OTUReTG59dlxbbhDK2TheX5pRh6YtZEflYl4Ht7Ij/e1AtL2NTBKNQlae7i8ybGuG+Pdt672AjeG&#10;O+8MtN3ovNJ5puTUZx+EuFl7my7a6GCy2dl8k73JVn+nOB/7KDerbX5OMR42Ec6muwKdcbE8HFVG&#10;3tMCt6mB/2wAcF08LZDf5Lw6zMU03tt2s/3qcGfTaHfL9VbL1lkuj3CzDHUy32BvHGC1fIOLWZS/&#10;Y/o3v7vRXf/jtb67I533x/tuDnaM9TRNDLTiSvnu9otTOl66TZTpKL7hCDFv2CGDTZTvWuHrARTo&#10;BMzAI/TqgYr7u+sRQcQjszPv3br3iyegxhCEYsGnzx1Bu2tFkO9a4Q0pL0nlGSEvIAjrWSNMOy1z&#10;GTs3BNE8S4THK2PKhiOatnpmkHnXgzAEoFMLVz5bVA8Qb5CEuxrx7IJ/l0NGHqU8iXI9Dt0QDBlO&#10;5l0u37XC23Me0uWA0IVoHcuP4iELz8P3Ci4eEQz77KnT7uIFEU/o0fEAb9gBlhFEPKFZSRaej3kF&#10;LzfyCGl3cuvk3w0x8oJ/R3gLT6COF4x8lRpujXxWyZSUVxl5QFmUVlqeXVKarixKqa7IPl2dV12c&#10;cRqKM475WC1zNX7H02yhy4o33Fe9YfbKvEh3sy2BjsFORlvWufnbrXA2W5B54o/nKrLLFSnlijQ0&#10;8ijlJcPO0GXkEfTdSmlzeUWuCl7EE6TUERgrn42HKsm8A9DMyzpJUJLKUKDzwOUxMSrpeECrkUcn&#10;rj9GCSv97SGhpCApO/VQXa3y43e32VsbLZz/ypPz5u3buTU/K+XVF54yXb0oJeEQfEy1lQXK/JQl&#10;C15e+NYL+XD2/ORcaRk1zowL4SnIl3ZaV+1dI7npXGl1PG/egRxJx6ORR+cumHdCyAvyGuD9dV7q&#10;QQFBxwOowuE6VZeHylut0YXNahB06ATlpQtQKXgBmp+a+FeKORr5nKSDaOSzk44osxIL0k4UpZ/M&#10;Pf6ly+q33Fe/FWSzbI35gg02S92Xv2by6jzzN582f/vZpS/O2xbir0g+WlWYUZqbDN+ZgsxT8D3P&#10;Sz9RmM32qKEvCR4BEvHYRUYe0G/kEXLxCBp53L4GjrMw8rx2B3T1ko4HzqsVPIl4OOLO8tPCG3ld&#10;CC4eeRxGHhCGEIYYeeriNTpABUJeF4YYeR4y73ogI19/qVSrH9cDXz8XLl4oAjDGmdE+8zHa5Ib6&#10;cgAzjw/0y2jJeTCJV8XD1xBQjM+Wr8R7FCoBqqRrwGIcRUkBkuwCKlcuyyOCjgdIr88CfFYIGXmE&#10;dDyCkl1o6oe38Dwk4nnQkgvNGaHaYeaxGfnBrvOdTVVt9WUDXafRyPd3Vp6pTNy/Myguwu3dXWs/&#10;2Ldx11afLdFuUaEOcNwS6fL+nqD923wP7PB/d4vfnhiv97b4xa6zCfU2DbBbFOVrAQTZLti+xibO&#10;1zzCfXWMt2mMn/lmt9WB9ot3h3tU5B0ebq/+y92+u5PtN8aaRwcuTYw1jo81DQ1eHhlrHBqpHxhk&#10;DPY3DElGfri3/hdq5FFzP9S2Rl5u1TEjz/Po7zUc+fVozc8awao/EgTJbjCDgCDiCcG860Jw7voR&#10;JDuip4tHUNi/WPhLJf9+4/EbecG56+eRGnnewvNolElGnr3BVW7krw/N3sijUkf5Pq4JJpGRgZYx&#10;TdA+Y++Nq73jwx2DvU1wvDraBcAX+8HV3u+u9n072n2rv6mlpvDPB7audzIPsF0Z6m612dUizM0q&#10;yt0m0t0qxss2xsNms/3qaHfLWC/LaA9zIM7bKtbbKtrTIsbLMszFFAl3NQMwDnU2CXU0DnEwWmO2&#10;CMbGSK97jXaz2GizYoP1Spg22N7Iz3yxr9miQOsVu4N9zuWn3Oxp+o87V7+fGLg50H61v3W0twnu&#10;Aj4vdPEq1Doe9Tcc0arzecroB8sA1OgCZNXl9HVdwYCvh/NiF4LOXXDxQHfPFYJMun7Qm/MIBYhQ&#10;owe+mNfoFBsIb9gNR9DueuDkL0MQpnKoQIA343NBmHZaZjfqUSCI5mkgry2jrrXtPP+EEV2GWhcw&#10;lZAREMy7LoRRAF6n/EYoM0MutLUL98jDzqh5SaKCR3gRjy7eEIduOPpn4138XHQ8iXJCKCB01fB5&#10;BBX8BfWW8QT28haeYBpdEOsEdGlDEO7TIoh4Qq7jUalTQKh6BRFPcJWk4Hl0KXgBcu5o2Em+U14o&#10;4BFEPCKIeEIw8rQunun44qyqokygsjiztDizWDoCZUUZSGlxhqIwpag4vaIyV1mUVlSQUlXGRNuZ&#10;0uwzyowPt4Z4Wy73sVzqa77E22SB2SvzfI3f3rPePcLTMsrHLsTTymHVmx9s33y5Or8071S5IqWs&#10;ILmkIIn2nwGYzpa8ORp5RX4SgLvQFLDtaKYsPAfz6TiKh7fnvHCnjADmcZR+VDOgN9cBiXgCFaoc&#10;KBYySF46M7CSh1UBzycn9djRg39c8ObLLzz9b8cOfllTXmy0fOE7b76gyE0pL86qO1Ny4sifnpw3&#10;z3T1guryvPLiTPZXDelSYUKViCc0jTwTymojD0eELDwJd96560fTVqtgFjvlG63wplsTJsrp7ABc&#10;FSAYc0Ro8uA8hoBPRjZcdT3CHQHqvMrIA/nJhwA08jnJR3HXmoqc5NSvf2+18EW3VfPX2i73N3lr&#10;jfkCjxWvW7/9jMlrT5i99cyKV57YGb6mKO1EVWFGWV5KUQ7buagwOxGNPHyF4MPC7xIEgFL6ew8e&#10;EYgBGAjwRh4QXDwP6nj2F7J89neyCm6NPOp4AH4zTCvlSbgLCAW8jicjT7vJI4/QyGvlfA0g+nRE&#10;kOmEUEYIvVQvh/fyCNl2gJq8RgeoQN5lCGTnpxT82UIe7BUUvBw08gD6YgJ1sB6EekLeq78ejbwg&#10;5Xl4+/wIjbxwFqL+UmnjRW271kgIxQAkGy5o1CDTGnlVAYGzqS9M/ij4iwfomQgIZQT2Cjoe4K26&#10;Iegy8mTbtar5Js3N5TGjH0HEC5B8JwUvz8wItOdCEiCxrisvA7oItpt8R2M10HqlrKe1trettqet&#10;qqulYqCr5mxV0vt7N+zfvnZHjO97u9ft3uK3Ncptz1bfHbEe26Ld3t3utzvO88Nda/bFex+I931v&#10;i1+or8l6t+VBjkvDvUwjfcyBMI/VMX7moe6r4gIsY/2tILPJw+TjHRvqKlLuTraOD168Ndl282rr&#10;5GjT2HDDxCjT8X29dUOD9QP9l1XCXTLyyEifdiOPCPJdK4J859EU8YQBRh53h8cN4sl6AyjWCXkX&#10;n3kcCAL9kSPI9EeCTLUbyD/fyOvv5REU9r8KvIXn0VomSPYZITh3/egx8ogg0wE+owlv4Xk0yh6f&#10;kWdIYp3X8TAbgHkEFTyz8P3sFakk5eHaJH3ceG28BxgZgMrW66Pss7g91vXtZN+Dq70/XB/897uj&#10;Q01nUr/6bYiXnavR234WS2N8HKJ97KK8bbcFOMf52Ed7WsX5WMd4WkS6m8V4WcZ6W+Ex0t0i2t0y&#10;ys0CiHQ1j3Axi3A2BXC/GjyGORqvt1wa7WYR7mSy1dtho82qSFfLSHer9TYrNzoauyx/3XHpayEe&#10;9lWZSXf7O364Pnx3tOf6UMfkUDt746t6pT8ZeYCMPCl4TBKUnBasR7GOqh3dOsUC6NwhwCEE5hHe&#10;yPPbx8/UyHdzJp3HwDL9CIZ9pvCe3RAE4T4tLS1TOpg3zpQU4Gt4SKnPEWHaXzCCaJ4GEtmaSE/1&#10;URh5XWjabZGmpvMA3xSGA3ipWu+C7s5gpO+VdL/qGxRgZ+SvR4+IJ2kuRxDos0DPVFot/GXZ21b5&#10;mCBvzseky3n4UXyx0MvbdgQzZNuxSVCeUEl2QcQT2CtDl3AX8gB18ehaGs+LdQFVgSDi1dBYQcQj&#10;qON5I6/1ta6AsAqe0Lo6ngJdOh4RXDzBG3lcF49GHh0cQ4eRZ5RkFiiSS0rZevnCvKSywrTq4qza&#10;4uyLFYqyrFObPO19rFb4WCyHf+I7L37F/p3ntgc6bfGzh3/TiPC187Fa5mu7ojj9aLUiuTw/mb2m&#10;VW3k2cp3CfTjaNV5I5+fO0VBDtRM6XitoF5n6lxqkkznrTr1Yj318uhKonmXgz6dJCmB+XxplTrF&#10;eRnHaQifB9iOJbmJ2alHCrKOF+acrChKg2SZIv2j93a+/tIzLz7zRKCPR3xUmLuT3aql7xQr4KPJ&#10;rCzNsbFYvmzRq66OZtnpx+E6s9OPoZHHOXlwJbikntWL0CXTTS4e4D04qfaslMNyqJcKspMP0ktQ&#10;IcCYmWuZi1ehqbk5mOnmrwQRVq/L1TklUdyTcJeDp0C4/NQ8PHgvdGvCdaKRL5CkPBr5/LQTgCLl&#10;eK0iI+HPn1i887yn8Tu+ZgvWmC9Ya7nI6o0nbRc8Z/zqv614dZ7lwpf3RK0rSj9ZVZiBSj0v/QRQ&#10;kHmqUNrEBj4sOGKgyDwJNfwXDLuI4twkhPfyAO/iecjIw48/enn4uUYjj0deykPAq3YEbTtqdz2g&#10;kScpTwqeN/KAIN+1Inh2w3l8Rp4y0yKX8oig1PX3yhFqDDTyAO/fhSYPr8URwQgL8JU88l799WTk&#10;+bNjPQ4EeKdMinmO0OQCjRdLZ2TkGy7oNPLsqFkMN0W9hCojFdCF8bcvwN8Fgk9G//PBXkHHA7xV&#10;N4RpjTwiGHk5gn+XIyh4AcG/yxEE+iNH08LzTBl5fLlrZ1MN0Nt2Wtq4pnKk7/xg95lTRz6Mj3Q/&#10;sHvdrjj/93dvjA1zCd9oFxPqCOyI9dgpbVZzYIf/7hiPD3eteTfOZ5OP0Qb3FRtcl69xWBLjbxXh&#10;bRa/xnbbWtu1dgtj/MzZS1ztFq91Wf7lx3F9zeXXxxru3en69n7/tcnW0ZGG4YHLQ/2XgP6+C4MD&#10;l4aHGsjIk45HIw9HUvACgnzXimDhCZmIJwww8j/cHQXIy6OaJ/iMYMwfN4JAB9B6C8lZQxr90SKz&#10;7Yagw8hPDgKCedcFr9SnRZDsgP5eHkFh/8tBLh7R2ssb9keF4OKRWRj58dEOgu+ViXgVQqVWI399&#10;SGK4ZXZGfnhEi5GfGJCQjDwAGewdHmxSMdAIjAyyNebAaH8zlN0c750c7hzsahjpbcZl8pMjHTcn&#10;eqQH2H5zpGOsp2G8u/7uSHvfleqCk19G+Dm4myyI9LaL8LLdYG+8fa1btI9NrJ9NjJdluIdZpJdF&#10;lLdllAcjVtrHBol3t4lzs451toxxsQy2XbnZ0Sjc2RSI97LZbLcqzG51hINxqO0qiKPdLEIcjILM&#10;F8f52MZ4WYc5WwTZmKxztNq2IaAmN/XWYMeDa/CbZOju9QH8sFDKj3DvZSX5rhVBu/MIlaTU5c5d&#10;P/woqicjjxaejDw6+sdh5IWuaRHE+qwRhPu0CMIdaW89L88gpIA1dfN/G/lpEVyzdgSFLUN6qm3n&#10;VXDPWe6pDYR0tn6wknQ8NWkeAi9V6+3wGSwgKK+JdF+t51Ro3KMKybyzS4KL4Y087+J5HS/ocj5Z&#10;L71hdXbI50cRTwH5dzLvfIzwMS/NCRLl2NRVpgdhBmoK2p2oqyuXZxiCiFdz/rx2Kc87dwRVuzwj&#10;QC5ebuRJvmtFVSNz8QgOF0Q8QC6e1/EAGXmBam7LeAKStdWsCy08UFmegzFv3hFdgl7Q8QBv5HEH&#10;eQAClY7Xa+RhYLEyTalIKS3OYLvZKNm7H8vzU2sUGRfLC96NDvYwW+JmtNB24Us+Ru84LnzJfemr&#10;O4NcIr1sgp1NowOcXEze2Re77lJVTll+Qkn+Kfaa1twEZe4pCWbk0YyzV7OqdXx+bgKQm8fAGEBN&#10;z8pyExV5p5CC3JNAYc5Jtqics/Bk1SFJm89Ql4FGnt++BhA0OoHrl+VA15QNlyohICMvz7Pdw6U9&#10;cOBe4I7SE79qra8NXuPx2ktPvv36i688/3RmSuLJI98U5mYe2LMtLelIw6Xqrz//5Ml587bEBMdH&#10;byxVZmSlHYUPiCZE8EQQkI5HSExjGep4kuwYo2rPTD6EYFMXZOThCPGUoBdEPKFht6fISTnC4Fx8&#10;pnRJgigHyMjTWErqMfJ41wJwRppEAHW8HByYn3oEkBt5ZdrJWkXGwU/2m731rL/lUvdVb6wxZ1Le&#10;+MV5Nu88a/r6kytenWe79PU/vr8NjTx8IiV5yfAdyEk9VpSbzP48k50ASTTvcNnw2RXlJNK3SzDy&#10;0IRekvKCmudFPFEmvdmVjDxaePjRpt8JJOWR02ojj5qeV+0k33moVwB1/JnyHECQ8lr5Zxl5XZw/&#10;UwDHGc2ALl6A1+5k1S+eV2rNzwIy8nIpDxlewaOg14lMiyOCDiaEMuKKetMVApqQ5DM8dF6C76XT&#10;kVmeKTSDgaCR1+XZESqGK6yvK8ZiXfWXpbfm0hDM8DoejbaqV/PpYVI//M3qMfKCiCdIqRuIgUZ+&#10;WgT/LkdQ8AR1CQpeQBDoswANu3wqTr5rob2Jp7KjqaaruRboaYVj9Z3J9ktncz7cHxof6bl7i9+O&#10;WO8dMb7bo30iNznsjPPZu80varP99ijXAzv8P9637v1dgR/sWLM70j06yGqty1Ifq7fDfMwi/Cx2&#10;bnbdvt4xwtsswsckzMsobo2Vp/nrsevsmmoz7ow1PLjV+d2Dges3O3r7LwwMs13jR0caRobrhwYv&#10;Dw3Wjwyzd7cO9F7CvWjQxaN6QgQRTwjyHRjtZ/AZQcQTMhFPzMTI/3hvTG7nCTTy6LKnpPntKYH+&#10;yCF1DvDKm8/PBX7OuSBMJbPthvCLMPI0j9AlICjsfznIxSNae3mT/qgQXDzxzzXywjL52Rl5QBVr&#10;GvmrgyodLzfyQwONgNzIj/Q2D/c0XR3qmBhsH+prVu0yPwhX23F9rOvaaPut8a77k33AvfHuh5O9&#10;k12Xs4/9KTbQbYOzRYiH7RqbleGe1tE+NpFeVuEeFlHe1jG+zKTHejLivWyArZ6MLR7WW9xs4tzY&#10;qvkwF7ZSfr3VshD71RHOpvHuViE2K2NczKOdzUIdjGLcLUMcjIJtVwJRHtabnS03OVt7m68Idrfd&#10;Fuyfc/Kr8e768d5m+NrAFV4dboerxVX/iCjW+9iRhPuUgod/VEjBiPoIvcOSiB9Su3jerZNVp6aA&#10;fAhT8J2XNTJqHS8YeSbQe1Qr6HmrrpVumUwnDCzTiiDWZ40g3KdFl3nXlZeJZhW8HeYRyghBrM8a&#10;YdpfLO3tl/Wg10rzTG+oJURLLgctNoE6m0cowCGYpxmgiTEPXuq0d4QFhNCrxlAjz122diNPolyA&#10;NDp6c3TolJeDvXLkvTQbHMm8YyCPL0l6nWKCjDkfYxOAYr7JI8wD0FiCT2px7mr4rqlemYtH0K3T&#10;WDnk3+UILh7RYuTPSrb9rGTez2h5RyuAOp5pd00RT7AutZGvqSkkI89beB5BxFdW5iPVaiNfW10A&#10;6Dfy0MU7d0zqMvKILiNfUcT8Oxp5iJlhh6NuI19YkAyzFRWmQlCqTId68nR1lYqUg58FOpr4mC11&#10;Xf6my5JX7d963m3JK9GeVjG+9luDXEO9bLwslnhbLs08/ofSvFMl+aeKcxOAopwpI88MtWTJ0baj&#10;KM/LOUUuntfxrEZTx+fnsA1e8rKP48Y1eVnMv6NVh6MyP5mUOnp2nJ/ApBwckpt5gkB7LqdQvakI&#10;gNZbhWTGEaxE8a3LyEOQlXIYCkoVyfmZbKn7px/tsjBZ/MrzT1qbGXk421eVFl0+fzo6bFNOeuLF&#10;cxX52UnPPDFvbYBrTUX+ukA3aTP9pBxJweOJEIhRwcPloYgHMIMmmnT8lFvnVr6TjicpTwGBGcHI&#10;ZyV9o8oIIp6QuW8kO1mS8urNaiDAi8Fe0vEk3yGgsViAeTTm04J/AICT8pPwoH8n8I8NgDT8MBp5&#10;ReoRaUN5aZ6UYwXpJ4uyEqvyUn+3J87o9SfX2q70XPmG16rX3Ze/YvXGkw6LX7Rc8Lz5O8+bLXjx&#10;1Be/QSMPA4tz2Ttds1OOluSnsg3lJREPnxoEcC74vIpyEvGrBUk08pCBI34DIUZ4KQ/o8fKQJCOP&#10;u9ZgE0A1Tz/pEJzWbeQRcvGI0Evg6njeyKNt5y08D+l4QPDsM+J8TR5ytlZ1NNCnC5zXZuQxqRVS&#10;8AIXtG1Qc1Fm5AHs0gV6cyEJo66cL5qdkacMzqNViOuRwkIZweTv3Iw8QgV0RoQUs4EIwwmhjEC/&#10;rEfHAziD6vIksa5HxwP8jVASgSY73eUy7EWwHofQQD0ItwDAnGIG/bug4x+bkSexjk35Ynkq0AUp&#10;eB6+C105+nds8vAO3RCEsWq9XsknKa+HjuYqXBrPdHxzlWTkq7tbavraT08MXjlXmbZn25rYcPf9&#10;O4OiQxx2b/EBtkS6S5vVeG6P8di33W/vFu8P9wTtjvPcGeW2ycfIz+6dAIeFa52WBbusDHE3igu0&#10;AbautY8KsArzMdvgvoq9xHXXhqazOQ9vd94Yb7w63jQ22jAwdGlkvGl4rHFw+MrQ4OXBgUt9vXX9&#10;fZcG+i/391wcGWwgI8/reIC96HWA7WYjHKXeem3HKXgLzzM61Cz5d/lxCrWLV+t4MvJ/fTD28M7g&#10;Tw9Gv7s98ON9Jt9/uDv64MYAqvmf7o//dG/kx7vDP94Z/f7W8IMbQw9vjz68O3b/5tCDW8P3b498&#10;q4LZ+Qe3+u/f7Pv29gABGb4pwSp5UGTzrvxxg2f8ZyHT8SpEHa8GRbnhkHafNYKC14ogsv+JoEMH&#10;hLwuqF4YQvcFeRToKpk+3HlzpAu4NdqNYFMXWACjCEzyGWJaIz8tpNpnisrvS2955aG8HvB3B0LO&#10;fVrQyCO8s9YPDYFzwaknRzrgiV0f64IP69pg62Rf0w83h9rOlB76zbsfxof6264OcbMMcbOI9XOI&#10;9LIJd7WI93XY4uMQ42ET62m93d8xzssm3tsW4ih3sy0+dpGu5ix2swhzMglxMNpsvxqOYQ6mQLij&#10;GQVAqL0Jw9F0o6NxqDs7xXpnkwDblX42Kz6M31ybl9J5ser7G4NX+1snh9rxvbXD/S1sW/z+5v7e&#10;RgCCwf6mvn6Imfse6GMMSkg7ml3Bfc1Ge5uGextHehqHehqGu5mOhxgyg931gMqn96pgJp2z8IaD&#10;Nl9Ob+dlhGn0DtGSG4JcvkOGrbvnMrwx5/M8fA0h9AoyXStd7ee1Ihh2orP1AtLRUjct7ZIh5VU7&#10;xpTUiuSjmT3v6LhEJn2mwFiEMngBAtSLl0R5/mL+KdCFCQhldJ2omx8fZK5nB04C1wlfCa0I90XQ&#10;DSJ0PUIv5YXzEujZMaYyymDMw7vyxwHpeBTx6OL5Jsl3hI959Dt0w7kg7T9D81ATrTrWYC9Spzbv&#10;2IUxb9L1oCnWK4Bz58oJzAuenYPVCNod8mfOFp09V0wwC3+W+XcpKJSsuqL2NAQKkuzakcl6pFp6&#10;WWttbTFw+nQJHGtqiiTE1fGIVh0P8M2qagYaeU3VnlVVkV1dkV1TyQw72XYCbTsc+V5sooXXcPES&#10;bJ27sC+NtF88UFKULgDJYmVaUWEqAAFQqkyHephBkvtpNUUZMWvd/S1XuC19w2fV2y6LXln2xLxI&#10;d6stgc5RPnax/k4bnUydl8//4v3t5bmJUFyczaRhYdapckVaYWZCSX5qcV5KUW6yMieJbU0j7QNT&#10;mMPeXYnGHNezI7izDcl0AabRc6aEO1l13rAXqF+jilu70LmoiYocEXr5LgCVOs+0BSqkNdRAQfpJ&#10;AOM8ae08qv+MlMPwhOFpFOQk79sZ/+wT8+xtzAP9PDPTEs+fqTJauSQkeE1G6nEbi5XPPjmvWAGf&#10;SIavp11laY4SN73JOAGPF0D/zpoZJwFF+rHCjOOFWapXmKK2lsy1hn2mmFS7QFbSoczEg0BGwjcA&#10;BJDJTj6clQTx1wAKa2gCvMKmPAbQxddkJHwFY9l5pQw6d7wkAAO8MAQL+BqqhCTcFxUI0FgcyF+P&#10;VuRdMBAnYUHyIfaW2vTD7M20qceY3E86Ah9rcXZSZV7qZ3vjHZa8Gmi+xHv1/ACzd3xM37Jb+LzF&#10;W0/ZLH7J7O3n3MwWK5IPl+ckF2Ulsu9AKlsRD58Xinj8EJVq4Y5gjF0IFCBo5ylGF4/avVKZAQFk&#10;KgrTIYACXCCPu8mjgkegAF08LpDn964hO49eXo9zV8OcO4EiXiu8fxeSvI4XYJJdW1KVr85F6mry&#10;gAu1+RgA59VHpA66pJe+8pIdPfuMkI9C885nKImgcOehJK/X0Y9jFxpzlOZ8jX5wBkTX/BTj/OTl&#10;+QyCyhjlOJlfssDkzSmDElkXdReKgAsXiwnM4DwX6pQEZnBO3ikjMJWQx0pKMsusXiquqxLAi8fZ&#10;EL7JvLk6jwjFQkZX/dyh6wSE+fnm1G1KfwlovKiy57w0h148aiDV82XTgB5fRQnQcHmKRtV+NUqg&#10;6WIRQ23YUcTTbjaUF+BlPZp3RJ6RQ/Z8Wni3jqp9pnQ0V0nDy3E5PL3QtbPtDDwlOMJZulpr+jvO&#10;djdX9bRUDnRUn69K3RXjHRvm9PG7G7fHuO/e4r0z3n33Nq/tcW67tnrv2e67f4f/e7vXfLgn6JN3&#10;N8RvdgzxM1nnugJdfLDL6lA3k61BdnEB1nFrrLYE2YX7WwQ6LY1a75By/JO+jqq7N9pvXm+fvNpy&#10;daJldLwJX9/K1sWrzDtjsO+yBHMsuDoeYc6d0aQGY43j0ECztGxUdhzE1feM4aEGBu36MNg0MtQ8&#10;OtwirVJtYZslDDVrHqeQyhD1DhMS8/79/thf7gz/5f7o374d//ZG382Rju9uDP5we+Rv303+eG/s&#10;r9+Nf397EICMtFJ+9Pt74z99O/njg6v3b48AD+6MAt/dGZb0ulrB3+mDAOFcvGjk5Wvhfx4ERf4z&#10;I4h4QhDxhCDcp0XQ67MA3bR+eJf9z0WrXtcD1QtD6L4gP3cjD6BzpyQ2BX4JRn4W8Eb+6uAUgoIX&#10;GOWMPCCYd13AKWgIxHB21fUPtt6/OQQf1p3x3h9ujPz73asDTXWf7duyY5Ofn/XytXarwz1ttga6&#10;7ljnHuFmGedlF+9tH+dlE+NhtSPAaXuAfZyPNRxjPFWby0e6mgMRLmbhzqahjqab7Y3DHExD7U3g&#10;GOFkHulsgVJ+k53RRsfVwS7Ga22XB9ktD3E1X2e/2stkoYfJ4j1ha88UpI20Xb4/3vfdjZFrQ51D&#10;3Y1svf9o1xB79WvXyFBba/PZnt768Ymuvv5GNPLsHw/sxd+XgRGgp36kh+l4ZuG7mZFHhnoaHqGR&#10;Fyy8AEl5pJuz5LNDvkaeDPtcEMy7LgQRTwginvgZjDwAlSigZy3l5QPxAnSBl0RN/kp+mdAVInD9&#10;jxUy17MDJ4Hr5C08j3B3cviblTPtdaJnl2cEcOm6sHr98UH+HeEzgpEnUIgLTQTl+OxAt07zUJOc&#10;u0CdbC08wGt3XXAuHqmQwfKaFp5Hi5FncDoeQB1fe7rw7DmlZOQVtacLeDQsPI/MxSNo3tHIk46v&#10;rtb5QletOp5ZeB1GnqR8JVsIn01GnoS7APp3gG/yOl4w8mThARTxPIKRB4qVTMQTmITK8oqsYmVK&#10;44WS3+6N2exq4bzoVc/lb/obL7SZ/6zpa0/s2ugV7Gwa4+e4PzTA+q0Xw70dzhZlVhWmleQkleWx&#10;9blMGuYkF2YmoI4vzE5UZKm0uDJb5cFJr/NenpICeTnMyKN/J9DIo47njbx+yKpTU7TqaoQuGgjk&#10;qfeNwUXoBCp4Aahhq8KzjsFFFhWkKHKTUhMP152u+Pi9Pc8/82/mJittLE02rgvIyUx5d++OZ5+a&#10;98yT8155YV568uGBnsZTxz7fuNYThsAFFOUl0Rrq/PTjBWnHFekqI1+QdlShfj8qL6zRLwNknNly&#10;b91GXpLvU14eY97Io+MmO0/KG2OEMpTHgXB2PMqviqAugL9+4Y6oKUBdEMBseAH8/AaCM+SmfKMy&#10;8ulwUrbiPj/jJCP1eGlW4v7IDeZvPhNkuczfdMFaq8Xuq16zeOspywXPWi180eTtZ9c4muclHSzN&#10;SirOTlJknMpLZf8/Bvj42Aen/hARzMORoC4Afl4EyMgDEJQr0jAoK0iFAAqwi6Q8ingCjTxCRl7Q&#10;8foXwktod/G8dudBBc/Dq3Y5ZOT5YjTyrEtt5KekfDUDY4Q38iTiCcGkE0IZIZTpgYw8+Xc5pMvR&#10;kgOUJFFOBYZAo3TNTzGZd8xj5vKFYsqrmjIXDEAGvTnfi7EuBB2PQBJ7cTZ+ToBOd4WT6ZQnp0xd&#10;fJLy8gwinIKSQmbW4PyPHOEscnD/HNx7R8Okc/DPROjSD6unxfU6jLyk3ZWNlyQdP3MjL0C2XZ6R&#10;wzt3/aBVn4uRb2+q5I08Bh3NVS2NVV2d5zpaT7c2VQ73XYQnMDlypa+tMj3hN3bmr+6O9fr0w9DY&#10;MMf9O323RDnt3eETF2W/a7vHe3sD393tvy3G5f1d/n/4OGxHpOtat2X+9gs2uq0Kcly61n5ZtI9V&#10;fIDd9rVO29c5xAdZh/uaBzgs3hvrf64y5fZky7f3e29eb7822Tp+VaXjh0cbhofY6nhpaaMKg428&#10;FiT/LmdaI98KoFvHWBek4AXmfT/e+R93h//r2/H/eDD6v/0w+bd7oz/dHnp4ve/vD6/+9cHYd7cH&#10;/vZw4i/fjvzl27EfH4x+f2/0/p2he7eGAdTx391hS+Yf3h357o601/ztgW9v9RPQZGhuR0M8vClm&#10;BHX+mBAU+c+MIOIJQcQTgnCfFkGvzwJ00/pBi/1LQO7W9YP18lF0X5DnjTwFNAqbuqACGMiPxaac&#10;f0UjD0xr5FV710gxFSNk2HkEEU/QEGxiMWRwixg46e2xnmuD7Vd7mh9M9P9wfbC/8XTqod/Hrfd0&#10;NX7HZfVbm1zMtwa6bgtwxsXyW33tt/naR0sKfquPXZSbZOSljeajPa3gGOnONrEJcTKmVfMQqE29&#10;MTQ3OxpFeVtDWbCTUaS7VZS3bairJfynu5/Fch+L5XvD110uy7s50H5npPv+5AB8o3raLsDjGu5t&#10;7O28DI99eLClq+Mi/HJnC+TV/2wY6L0CDPVcGe6tH5K2qRFAHY8+HaU8evlZGHnBv2vll2Dk5WWC&#10;ajcQQcQz2i4AvIXXBLoYglHVBXpYgPeqlJSDXViMJh2XumPGcEjEa0UoFs6LGQHq+ufCXxJc86zh&#10;3fTPAJ23reW88A3BexFuk5B/XnT7BE0OCOclULjzMZp3jKmJ8NL8sUL+XQB1vNzIozEH5BnBmM8O&#10;YR6t0/LynVw8ZaaFc/FIhQyWl4l4DUQdD2jT8cCZswwy8jW1+TW1CkDDwvPIXDxAe9RwS+OZjkcj&#10;L7h4xHAjjzqel/IqI1+ZA5CCFyAjTwg6HiAdL6yO5108okvEy8kvSICrOlORlXnsTwei1q5+cZ6f&#10;0QLP5W/avf2809JX1zsY7dzgGRfgHOZhHeVl57p6wRcf76kpTCvOPlUt7USfn368LD+tKDtJmcPQ&#10;b+QRXrXLISOPFn4qL7l4nJmHt+eUpOXwvGfn3TpAeRxLTUKeF2bQClbm4qtZsxLSEw5fPFv1mw/3&#10;v/nKCwvnv+Zka/nqC89A/M4brzz/zL95uNp9/fknDZeqLpwt+fwPH2wIcr9yoSI98Rs2ibRBDZp3&#10;tPCFGcfhSIviVSpZra0pFowzKfiMpIM8aORRx/NSHq06inWMcdk7ZShPMapwNPLY5PPyS+KhywbQ&#10;sNOfGXAgX8CDNVRGOp4KsDktqnrJyOenHQLQyOeln0AjX5mXuidsrenrT621Wu5r/PZaq8UOi59f&#10;9fI860XPm85/ZtUbT0b4u+YkfK1MO1mSk6zMSsxLZVsJoZEnKY9AjFDGECOPUh6OuEAekhhAAXbx&#10;Up4QjDwv5Qky8ryXxxe3Auqm6NwRFOhCEsA8ufVp0WXkL9QoBCOP6DLyiKDXEV6gYywU8GCBgciN&#10;PPlxeQYgY2445NOFvNbJsYyG8EwpeCmgjCCCSQ0L9txA0MLzdp66hPn5JA+fRKdMTcrweaFJaJ18&#10;FtCl/swIl0GgkceV7/LF7/Q0CF270GgF6vUb+SaVeS8Cmi8VA2TS0ciTlKf8TBEsvIBg3nUh6PVZ&#10;gEYeAtT6AG5T09N5tqWxoqO1Zqj/Uk/76RsTLU2Xlft2rA0Osjywe93uLT57tvru3eb77s6A33yw&#10;MWKz9d4dPru2e+3fFfDB/nVffhb3ybsb1rgtC3BaFOy9OiLAPMhxKRAXaBcbYBvla7Vzo+uWILsA&#10;u0WBDss+2r6+/nTOzbHG3rba65Ot1yZaJ8ab0cWPDNejjh8cuIQuXr1GXrUJARl5Q1w8oiniCTLy&#10;cISTajfyhiCIeGJe+p8/PpN9cqi++k5fw/fjnT9d7/3HvZG/3Rn5z+8m/+Pbib8/HH94p/+7u/3f&#10;3ul7eHfo4YORB3eH790exKXxgKTjmZFnSC+AFXW8NiP/8CaH5mtjBXv+OBAU+c+MIOIJQcQTgnCf&#10;FkGvzwJ00/pBi/1LAC25kNQD1suH0H1BF/p0Mulk1RFsTgsKd6EpcG26N7vqgnfrs4Pc+qxBVz7B&#10;SXn07wgaeZTyWMmDYp2HFLwAFkNA70rF/GB3PcwMz3Csr3lioPXOeO+N4c6xnqZbo503R9ta68pz&#10;Er78aFtokKNxgO3KEDfLCA+bGC/bLT4O8V420W4W2/0c9gS5xrizN76ii+eBTLirWYgTU/AhDkah&#10;jsZAmJNJuDPbcR4KIN7kAF0mG+1Wb7BZvcnJbLOz5QZHM+eVb+/aFLg92P9Ccfb17uZbQ53fXh+C&#10;n8rJoXa2wr3rCu4dP9DH1sjDPxvgVzwa+f6ey3Ck3Wl06XiePtz/XZbXhaDd9fMIjbyA4Nl1wVfy&#10;hp3UOZ/UR9s5kdY6gOaRMQMdD7ToMPIINuWQftXl0GcETUJQF50RL0ae58EuYYbHhHBqHnp6ABln&#10;PmkINPDngc7bpoa+IcLdCeh/LDQtIZxXQO7f5RlEUOePHEHBE+TitRp5gBQ8jyDNHx9y+W64jucs&#10;PE8FUFdXiaCRF/y7gODicf93cvGo4wE08tI2NbyOn5mR51w8g3fxakQFT00y7zwa+ao8wcirpTwz&#10;8ogg4gX06HgAXbx8vxoS8WUlmbyRF+S7ANtTXplaXJJWqEw+V51bkZdw4rMDvuZLHBa86L78Dedl&#10;r7mueMPsjad2rPeIC3AO97TZuc7TZcWbvrarzhRnVuQlleQklOYmF2adKs1LLclNQR2vIoeJeGV2&#10;gjKXxbyFR7Eu2Hae3OyTgFAGM2CTnDsKdzmQx7NjgaDLc6UN2Qm057MGJ8El8zQhXV56wsGi3FRF&#10;VlJVcf6ffvfxC0//21uvvTT/1Rdffu6pZ5+Y98y/zVv01utpycfbm8/Dp3nlQkVESMAff3cAYpit&#10;rDBN7W2PM9KPEXIdD1BT0M2AVh3PkDar4VGreSbfkYyEr3jQwvMF0IQ82nDMQAxAEo28HviLROh2&#10;CK1JhHQ8wM/APxlMyk9H1wBgGe6Jn5d6EJBqjmSnHFVknFKkn8Q18qavPxVkuczX+O0Ay4WOS15Y&#10;8eI8m8Uvmbz59IrXntyxOTA/6Uh+0tGirERlVmJuCtviHz4+NPIo5RG+qVXKA+ynhjPyJOVRvvMB&#10;9qKRJylPXl7rMnlAj5EHpjXyJNwJrQUk1jHQgy4jj6CFP1eV87MZeb6ML+YzPFgP8Ir8IrePPGYI&#10;9OMYay0QwHp+FKBnFF8voFLw6lXzvJHnocXss5DyqON5KY953iljRs/MfPG0oHcWknNBmFC4tp8N&#10;ugDhMuplm+ALSl2g8Uo5YLiUn9bISxQDgpEHSMoDfH4WCCKeR5DvuuD1+ixAC8/HaOSb6su6Omr7&#10;es7Bsb21qlh5PCLEOXyzw86tfsDeHf77dgbsjPPcs9XnwG7/7bGu+3f57d8VsCPe8+N3N+zb6rPe&#10;e2Ww9+oQH+NNXqsD7ReGeptu3eAY6W8NxKyxW++yaq3Lcn/7RemHP741fHly6PLtyZbv7w9cHW8a&#10;H2saG2U6HjerGRy4NNB/ERjqVxl5Wh3/cxr54UHcrGZ6BBFPzPtwc8DH4UFHP9ie/vlHlwpTRptq&#10;7w00Phhu/ce9kf+4O/zjzb6/fjf61+9Hf3gw+P39wZ++G/nh/si3twe+vzeqsvB3RyDGTefZzja3&#10;hr9Vv/qVVLuGf+f4AYP/NvISgogX4J27VgSrPhdIu+uBd9n/XNCSC8m5gM79utrIo0/Hs1ATe2cE&#10;KniBWRh5QazPGt6tzwVS8AKo40el9exagS6Cb6JwFyAdT0Z+cqwLRuGJJkc62O7t/S3sC3yt//5N&#10;+Ckb7GiobT5Xqkw9HLfec62j8UYn01A3i21+TjsCXLZ42QPbve3ivWzivGxivW14KQ9xjBdbBR/u&#10;ahbmYhrqbLLZ0Yj5dyfjCBezEAejTXarQuxXR7qax3nYRrpahjqahjubR7vbRLpZh7hYBFis2Oxq&#10;Fe7tcOJ3HzRVFU72NY33Nk70Nd0Y7YBv19Xh9lHuXuC3PPz2x9XuAFv83nUFkJt0PjNTyLProrfz&#10;stB85Eae9PosIL3Oq3NKToOg49vO8ZNogqvjWUwvbp2WFr1Gnnqp4PGhX8fjlci7eKj3n2jk6bkB&#10;gm7WCl/PI5Q9VvjzkpEnKS/cINHSxpA/DX42OcKpBeTynYy80CUI9EeOIOIBwcXL4Y28IMp/HgyR&#10;75q23RB4I69jE/nzJYRWHY+vXWUIep15+amdapAaXUZeNoOmi2e706hXxKt0vGTnRSOPTGl3vbDK&#10;qjxAJuVVCPKdmnxSEPFTqHU8oNXIE7yO57eP55NKRYqiMKWkNL1AkVhZll6lTClKP7Q92Nvyrefs&#10;FrzksuIN+8Uvm7z2RJSP3a71XtuD3GM87TY4mriYLMw4/qe68tzc5EOK9BMVBWyBfHEO27JmSsrn&#10;MCdelKN64yvZdrTquM06JQWwBsswgOS0Rh4VOQTYxf4MICXRmKMuJ2mO8Ek+L0AFaN6J/EyY9iiQ&#10;m34EwBiSualHldkJpXmpOclHi3NS8zMSakoVhz7//TuvvvTGC88umf/6c7+a9+qzTz39q3nLFr5V&#10;XVZ4ukoB93WuVhkTsfb9/fGffLhTmXuqrDBFkQ23I+l4CbZSPvNIfsZhwcijmBbcNOlmiEnHpyd+&#10;o8GprwneyJN/B9JPfckDGdTu2Isx5FG+YwYCaGKSoOuRZwDhmvkk3pRW8JaxjKA8dQkT8hk+n53y&#10;dU6q6l21UuZIbsqxwsyEvJRjqYf+tD3Y3/jVJwIslwZZLvEzf8dj9esmr//KftmrlgteWP3mMx/E&#10;h5ZkJuScOlSYcUqRcQo+d3yDK1yJ9EkdQxHPo8fIA/D9QdC5I+TiAYxRypOO55fJo46XS3mAN/KI&#10;YOQFKa9VuBNCL4B5EusY6EGXkccAdTwaeZWCr8plzNnIYyCHL0P4SeRgPUKG/aLmm13lxhwCrb1y&#10;sJ5GAfpH8fU8Qi/qeNq1BuAtvADVADCEHyUgN/LCcETrzHIEK/1PQbikWUO3LCCUEboug0Q8fhBk&#10;5FX5ORt5YThQf6kY0DTyOnlURh4QRLyA4N+1Qnp9FqCF5118Z0t1V2vNUG9dZ0vF2MjlxvqirIwv&#10;oqI84mK8Y2M8dmz3f/+9jXt2+O/c6vPe3qD39wQd2BUIbI/zeG/v2k8/DI3aaOvvvHiTj1Gwp1FU&#10;gFXcWrtg99VhPmYRfhahvmYRAZYbPU38HZa+t23tpaq0WyMNd6623JlsHx+6MtJ/aXSofmy0eXik&#10;aWi4cXCIvYh1oP8ye4lr3yV+pxoetZHX0O560BTxBBp5FVqNvIFSXhDxxLx9AS67/BwPbPQ6EOz7&#10;SfT6P++MyPrqkytFaXf66h+Otj0Yafn2WueP9wd/vDfw8E6ftH3NyA/3hv/2cOKHu6M/3hsjoPnD&#10;bdUyeUTad16Kbw59d2OQRDyBRp5c/M+j4wFBkf/MCCKeEBS8HEHB8/A+fe4I8l0rvML+53JTm47X&#10;mjQQ0u4AxRAg2Lz+6Iy8INynRRDrs0YQ67OGt/A8aOTJvwuQf9cKOneE5DWBeaoc7m28Otx+c4LJ&#10;bgB+b8LvRLjBvz68Pt7fcmO4/e/3JjIOfxa3xn2dvVGg5fIwF/Odga5ArIdVvBd742ust02cjy0c&#10;Y7zE9fLYDHMx3eSwGgh1NI5wNo1yNQfCndi7XsMdzaJcLIFgW6NwZ4uNtkaxXvbrrVf5mi72XL0w&#10;zMv+s/1xrXXlf7kzenusa7y3mW0K31U/Ke2Dj3cHv/0H+vB1r4zezssDnBwnBLHOC/dp4QcKkHmX&#10;Z4DZvdxVQNDrM0LQ6x2Gi3hiVkYeEMy7LloMM/LYC5A0xzxBBY8KYX68El29CPX+DAinJui5Ca75&#10;l0YT9xpVntbmcwAv5YUbJNDITzW5SeTTEnhSXfDyHRGSj9zIC9qduHKlRmjy2h2gDPFYdbwwrfws&#10;qOPlRh4dutCcCczIq2EZtPB8rHLxuCmNNiOvkumni3BdvLQ0XmXVcV28ppTXKJhC08izsumMvIQW&#10;HQ8I5l2goiJvqlmVV1Gp8u+8kZebd0RIihZeTVnJlI7Xb+S1LpBHL8+DRj5PkcCWyeefrFAm1ypT&#10;P9sf42W+2GL+s87LX3dd+abF/GcCrZfv2egT6+sI/6CPD3TxtV4Zu8HrcmVBSdZJNPLKrMSy/DS5&#10;kVdKu9YotKl2su0GQsPRuaOF1wVKeV6m83qdYmzKa4S8HDTyqODloGbNTztRlJ1UmJmQcerwlXOV&#10;v//4wJsvPfPyM79659WXjJcteP35Zxa9+XJsREhW6qmKkuzK0uzzp4tWL39zxZLX3JzMQtZ7FOcn&#10;FuXB0ztZmHUCYbvGZxzmjTxCsVYNDfA6Pi3ha4J38dwC+YNo3uGYdvILAAI+RhePSVTwmCGypEX0&#10;0IsBQiJegL9OzPD1eC94X3Lglvk7xWKqx5h6hXPxTFWmfJ2TzMAkW+qeelyRcvz4nz4J93U2e+Np&#10;f4sl66yX+Zm/477qNfP5Tzosf81q4YvmC1/6/d6taOQLpNf8opHPSzsGl4FGXpDywhp5QDDyAPzs&#10;ALyRL8lLxmMpvrxB2sQGM5iU71qjVcrjPvLC9jXk5dHI81JeEO6EHh3Pu/Vp0W/kUcfLjfxUU+3i&#10;z1XnAmjPBXh1jjElDUfXEH5aXspjQE2C5LjWXjnk0GkgoGeUvBiTOIR6eSMvOGKtoA5mdlivkb8g&#10;27VGmIGafFI/vJgGtCblXJnhwnmtc+K5HgnCjRNCGaHrSgQdLwCVvEwHyMUbouMBYTiARh6lvCDN&#10;9YDenM/MwtSTf5cjyHddkF4n1W44KOKBrtaanvbTvR1nejtO97RXd7dX9HVVf/xRWEiIU2ioY3i4&#10;8/bt/rv3BMbGue/c4bd/95r39gbt2+63I9rt433rPvt1BBCyxtzT9q21bsvWuS4L8TIJ8zGL9DHf&#10;7LZ652bXjR6rIwKtQgMtnc3f/MOH0c3n8/7yoO/6SP1I3/nv7vZNTjSPDF65OtHCRLzEwGA9ungA&#10;gsdu5Dkpr8vIk5Qf1b2bPG/heebt9bV/N8Dpgw0ev4tcu3uNy84Ap9/FbvhNzLpP4zak//G9rjMF&#10;VzvO/nSr57++G/kf3438bz9c/R/fjf10e+Cvd4f++mCMcX8C+Mu98Z/uMin//Z2R7++wfWy+vzcO&#10;QPDdnVG5av/uxhRC18+AoMh/ZgQRTwj+XSuCiCcEpT5HBPmuFcFi/xO5+ZiN/PWxLuDGeDeCzWuj&#10;nRgYDi6HlyMI92nhrTqhK68HQazPGkHEE4KCB9Ch87Eu0LkjpOB5mJofbBkf7QCgHvdVh2kn4VFP&#10;9o0Mtd242odr52+Ndw23X7w70n6t+4ri1BfbN3r5mC1eZ7cq3NVis71xjIdNtCfbzSbOxzbe146k&#10;PMBMvZpod8twZ1PcUD7UwSjEfjUcwxyNo1zNt3jbxnvZQBznZRdsuzrS1XKrryMcozys4b/YN7ta&#10;eFsu3+BudfJPH4601T2c7L8/0XN7rGe8v4Ut6h9sHe5vGeprHmRevrm/t7G3u54X4gBT5N2Mvp56&#10;duRkuqDddcEPkSOcDunpuESgVZ8LgmQXEAX6dOgaSCZdQCXi9e5UoyGL2+uQ1rbzPC2t57Sjw8g3&#10;q6Uq3wvQ8nPME1QwO4TZ5OCVGF4/U2hmAxGGE/jQEBLNPwO8tuYRygjq4i8YQCNPefHuJAvPo8pz&#10;M+C0BN8l7xWQXzk1ycX/bEYeEJqk4xFMIujieVEuNOcITnVB9n5XOSTfBf8uz0wLmXeMeVRJfnW8&#10;DiNPOh5QCXTOuZOFn/LspwtrhDXy3AyUxEqGppEnL4/mXauOB6aEOweJeA0jLzUrKnPJy5OOR/8u&#10;aHdKyvN8RjDyBBl5FPFadTzAi3hCUZiiLEnNUyTUVOWWKhJrS9JLMo5FBzo7r5rvbrLA4p3nLeY/&#10;a/r6U5uczPYG+4bCP+V97IMcTe1WvZV+5A9nSzJKcxOVmSdQDqpcvAQ6cd6Pky6fFrLwBBp8XfPk&#10;a76IleANO2XydK+FJ3j5rrVeUPBATqYKiNGeZycfRtmacergpdqSX+/f8fS8efNffnrJW6++9PS8&#10;VYvfKsxO3rM1eveWiN98tLumIi89+dCrL8778MDWy3Xl5ibvHD30aUlBkjIXbhlunCEtyT8soVqV&#10;D5CdRw2NJjo7+WBWyhQZSV8D6YlfpSV8ySOYdAA9e+qJzykQjDw1ERoIeRxF88AR9TpmSLKjcKcm&#10;AddMXUIvGnM5eLNYQ2KdYIZdguahjEBWymF4Sqpm0lcMnC35aGbCoZLMhJSDfwywM7Fb9DKukQ+0&#10;WmS38FmzN59wWP6a+dvPOax66+AnB3ITDuUnHSlIOy6JeNTxR2ES+HSwKRh5cvGIoOMBJWfkMS5R&#10;v8q1rCAVAvihgwDVvB4jjwEZeQhw7xrcU5738ijihZXy5yoLzuh4s6sAiXg56NZ1YbiRRwuPATUF&#10;I3+mRpTypM7niK7ZeCNPTbLtBO/HAV15OeTQhbwutBZDBs+FvQgaefTCF+qUCGliDHhUmlhywQhp&#10;YqznmwDaeQj4SRBMUqV+yEoDuvJyrqiNvDCEb2pFPuqRwN++VoR6HrwkFeqHz1t4AU2fPjP4sYi6&#10;S/tK+WZN7U6gN+cztHx+Rmoe55EjmHc9tM7WyOO6eKC7rVbS8We622qGe89cPJexd+eakM22W7b4&#10;7Njpt/fdddt2+u3au2b3nsD9+9Z+eGDjr9/f9OsDwR/vXf/J/o3v7V4X6LVqnbdRxFqbUD/zUF8z&#10;ZuQ9TdY7LosNsPa1XhgVaOttv9jTblFZwZHB7trrYw33b3ZcG2kcH7oyPHC5v+/C6EjTQP/lvv56&#10;gG3521ff33sFQO3OW3gECriX9onmXRcyF4+ojbwUaHXxBGp33sLz8BaeZ95+f8ft7pbb3CxiXUy3&#10;e1nv9HU4sM5j/3qPj0L939/k894mn1/HBuUc+nVjWfpoQ+V3I81/u9n377f6/+vb8f98MPaPBxNs&#10;r/kHV//KS3nJxRNajTyCOh49NZ9/3JAc/6cgiHhCkO9a4S08j6DU54gg37UiWOxfGv9t5KdFEOuz&#10;RhDxBJp3gmw7H4+ol7oL8PId4btwpTz8yhsbacdffFgDFyNp6/rrk32DvU1XR7tuTfSN9jbdGe+9&#10;N959e6j94UT3SMu57COf/Xrr5mhf+wCrZaFuFlEe1tGebOMaAu18vLctuvgYDysAAgAybGm85OKj&#10;3CwgDnEwgmOYk0mUm1WYkxl6+XBn8832xhFulhsdjdc7GMN/tAfaG4f7Ox3+7YG28+V3R3tujnRd&#10;H+q4Otg22seMPPPyAy0DPY29ndoU+aMz8jCb0JTD6/hZGPkuaQt4IaMHQawTHTqWw/MT8nnesPP8&#10;E408IPRq1fHUNQvks+kCrwTr+SGGz6AfmtlAhOEEXCeBzxAhsyzA1/Dw8xiCMC0hTEtQFz8JNAUj&#10;D2jcnQ4jz7o05xHQ08UjXDbUPyYRT5BzF0DPLjT1GHn05gRKc6gR8rNGl5Gv03x9K2YI8umAPKMf&#10;DfOuuTv8LIw8Bcye1yrIp0t6fcq/QwZ6AcowSMcD6rIptBl5dO4VFXmGG3mm3TkjTzE2yytyBCOP&#10;hp08e1lJJpPsavOOSR4+qSrmRDztKY9GXo+LR+Q6HihUMh1fWJySX5BQXJh8ujyzpjjtswNbnFbN&#10;t1r4ot3SV52WvW636GXX5W/uWu8V7W0f7esQs8bNzWzxvqh150syqwpSCtKOFucm5aYeZS90VcM7&#10;cYwNR9DxQG7miZyM42TkyYxjvfwU1MuXYVOrZ6degAoEaLMaCZUQRx3PdqrJOoZGPjvjSGbi1/np&#10;8EwSspMPKrMT4MlUFWV+84ePnW2MHK1WhW3w/Wj/1tSTB2NC17nZmx/66tNjh/7w2W/3H/76U6MV&#10;87PSjl48V/rBu1sCfO3KClNUy+RzTqqNvHSu9CM5aYcBMvLopvUY+fTEr/QY+XS1cE898XnK8T8D&#10;1CQ7j004YpNA244DsYljIcjSa+QpQ2jNACpXLgNuFo40FcRMo3MuHuBnI/gCVsOMPJuKdXFGPj/9&#10;eNrxr0oyEzKO/tl++Vv2y15bY7UiyHLZBodV5m88YfbGU04r3zB/6wVPy2WJn3+afvSLwtTjivQT&#10;tCIePneY59EaecijiMcuCvBPYmTkIQBQx/NGHo6k5knKazXyKOXPVRacr1KcURt5hBS8kCGfjgGV&#10;UV4Xuow8cl69aw1JeR6tRl6Q8uTKDUQ+CiW7rgmxFwLqxQw5d4TkuNakHi4a7OKRS3Vsm3ghSRl0&#10;8QQr5nS8ViPPJ5nw1W3ksYbAxfIYYy9fwxejR6YmQsXYK6/h87rASv5cM0WYkBDKpgVvRz9YKZ+f&#10;Tsry0t9RSMcD8hoNpS7VkHCfFo2xEqr8xSL5SvnGS8XNszXyAObllTzYK0fQ7nKopnVWRh6G4DY1&#10;eOxuq4VjR3N5Xsaf1viuigpz3LXTf/eugH3718Zu8dy9L2jH7oAD723Yv2/tgb1rP9y3/qM96/Zv&#10;9Yvd7BCyxnKjn+katxVrPVaF+ZlHB9nErLEJ9zINcTcKcly6ydM0fqPzvvjAkrxD397umBy7fH28&#10;cWKsfmK4fnT4yuhIw+AAWws/OtLU3XOpp/cyungy8sMDjbyLRx6pkQemMfJQgwFqd1LwAryF55m3&#10;y8sK2O1tvcPDYouLSZyr2Q5vmz3+DvsCnd5b4/L+evdfh/j+KW7DZ3Hrs/54oDLhz721BTfazv5l&#10;vPOv13r+x92R/3wwhu+A/euDsb9/d+3h7eEf7o+xneXvj/34YPy7O8M/fTtx/+YABN/eHsLg4d0R&#10;CO7d6GfFd5mv16rstaysn9XONjiKHygo8seEcCLBv8sR5DvBm3dDEPS6LsitC3mCCgRuSS9BxRqy&#10;2Jj/V+SmejsaPsMbeXLxvJGfBYKIJ3jbbggqD64W60IvQr2zAOc3HNwrBtHq4gXIrc8a9O8I/R4k&#10;RgagoH18oGN8oG1ikF3V5FD7tcFW4OH1vvsTXTcHmsc6LpakHdoZ6udrtWyt7cooD+s4H/tYbzsk&#10;3ts+1tN2m59DpKt5tJtFnKd1rIcVstXHLsLFLMqDafoIN/MwJ5MwF9MoN4toT9YEwl3NcPd5NeYh&#10;LhYxfo5BtkYeJos3uljGrfU4/tmHV7sbHk4OjnbUT/S1XB1sG+puhMse7WsZ6GRvfx3qaejruNTd&#10;Wjfc3zzU19TRVtfXU497zfd2X+npUqnzfsmeM7EuKXsCCgAoxno+yfKP2cjrgjQ6b9Lh1iieI8Lk&#10;ZNt1oXOPb00Rz8OLeMwwcc+NJW0K8Hl00LxDNxz5PAg/FV8zF2hCPXPyNYagaxT/rAgyy4YDk2sd&#10;SG56jgjTCvAXj3fKf0k0gO9P2/nm1nNNLWcBCDBDw4WZZ4pw2UijtI88iXhejpNSnyM4G5l3AegS&#10;FDzfBFCOE2jPDeGC5Nbl8G7dEIQh5OJ1gSZ9RqCaF8B3tKKFRyN/vq4UQDWPvfyWNejNRXixLsFb&#10;eL4SJ4HZqmtUG81jPcaQ5Hen0WrVBbCXR9VVXVBRlY/wZaq4Mre8QrUpDSKX75hBO09NjCkJQWmx&#10;tEGNMh0hHU9r5BGlIqVYmUaCHh39lIIvSFbkJwEQQFNRmFKgTMovTCxQJBYWJFYUpVUWpVTmJ4b6&#10;OjiufMts/vMuK950Xvr6qhfn7Vjnvi3IdbOreYindYDdKsfVb+ee+rKqIKU4+1RZQSpzjqq9aE4B&#10;vAFH0204uCJemkpl5HE2fk4Ed/+gJsDPA/BDpH1mWAElERqL8En071Cck3YUwIEUpyR8XVSQkpd9&#10;PDnhi+LCZAgyUg/CMSf1G7YjedrBgswjtLwd5kw4+qeTh/8AAYw1WfWO6eoFH7y7NSXhmzPVhV9/&#10;+Zu9u6Md7Ixys0+drlGcPP5nFyfT/OxThXlJJYVpitxEQJmfnJ1+LD35EDyZtKSDcGHZqUeykg4V&#10;5yZlJx/OZSuyj0AAGSAj6WBm8iEoBtISviQjn3rqC4Dp+CSVK0exjsIddTyALl4rKNwRGotQASp4&#10;jFHTkzcH+AzOgF14PUIxoPLm6iZl9MPXT0PKYXhcOdKbabMSv8xJ/jrz1FfZid8UZpxMPvLnovST&#10;KQc/czFe7LxqvuvyNwMsl66zW2Hx5pNmbzxltfCFVa88GeRslnXki+yT3yhSjinSpS9k2jGYLXdq&#10;R3sm5dHLA6jjC7NOkZ0nIFmUk4hGHlBKIh7BLgIyGMCnj2hdJs/Dr5QXFshjDOC6ePLyGJBbnylo&#10;2AlU7TOG20eeB108gi4evbzcm/OOHjNUoxUaKCDvJRcvoNXIE9SFilxIItilH16s83kcTnlq8vlL&#10;/PtdJZ97UbZMXhcqF49vheWoO18ojKWZtYK9BNlkIS/Al+E8lEHIIwt5gp/NEIThhFBG8F10s4DW&#10;JIDPjR4dlemCRDx+EOyzwLx0yxDAEZ/ARalJ9QBpdz3gWCHJodrBhhAEui4EFw8IBbpA/y40BcjC&#10;64G37TwwHLV7w8WijuaqtsaKS+cKetpPQxccO1uqgPamisGe86MDlw5+sT882H5rjNuenX779q7Z&#10;vy9o127/nbv89+1fC8c9uwPf37/+w3c3vLd73b4t/jEbHQJdlwf7WQR5GAX7mm/0MdvgZhQVaLvJ&#10;wyTMx2Kd80qI4zc6/+mjmDPlKbcnW66PN16fbL463jQ22jA6VC+9vvVK/8AVXB2PkI5nzn2aNfIa&#10;wh3oH2AISULTwk+haeER0UHxCCKeEEQ8MW+HNzPywB4fm52ebLF8vLNpnJNJvKNJrL1RlM3KbS7m&#10;7/o5/naz70frPba4W3wS6vfFjrCqhC97awtvdlx4ONr+t1sD/7g39pdbQ39/MP6P72/8+8Nrf/v+&#10;2l8eTMDxp/vjcPzh/thP3058e3vowa1BOH53Zxj4/t4owBz9TCT73I08b8l/TgT/LkcQ8QRv2w2B&#10;lLp+yLALeYIKBG6pjTzGCB//azFTIw8Iqt1ABBFPCDJ9Wnh7LnQRfM1M4W27IfyijDxkxvpbx/rR&#10;yHdMDLYzKT/YBtwa7xrqunzvWt/9G73jffV/fTB2Y7D58Kd7d2309jVbtMnJLMLTOtbPYcca182O&#10;Jlt8HGI8bCJczNDCA9t87bd4WOPSeNxiHhU8xuEeFpHuFnIpH+psstGBscHeNMTNerOrlbvxIjeT&#10;JeF+Lqlf/2Gk7fJ3k4OTA21jvS3DXY2jPc0QjPe39LZegOP4YGt745mutgvD/c2d7Rd4w44+vV8S&#10;6Eysq7U7D6/jEcHI8xaeEHQ80C1z67OAdDmB3vwxIch3rczIyIt2VYeRB0iwUkYw0Y8DOtccMWRO&#10;vsYQdA2nB8UjWGZD0DWQF9NzQZiWoGtG6AaF78kUko7njbxKyqtnEOafFuEKqUnQuvjHZ+RpNpxZ&#10;ALsEBc8j6HiAd+uzg9frM0Iw77oQbPu0CCKeQBePoJFHMCMYed6ti2gaeUCrkQdQyqOC52E6fm5G&#10;XiOv1vGCkUfKK3LYYnlJsusy8oiBRp4gHQ9AF/l3PUa+sCBZgOWL2AJ5RWFSYUFiaVFquTL1dGnG&#10;p/tiHVe+5bj0DbcV831MFpm9/qSf+eLta91C3dif22MCna0WvfKbXZFnizIV6cfKFWn5Uw5dw8jP&#10;AjLyBOZpQrLn6DGpiWANllGAbl3o5cFeIYNAMRxz0o5CEmMI2MVkn8pIOazMTy7MT0hJ+JqtkYeB&#10;2ceVuaeK808V58ETOJqTdjA3/RBk4KlWFKWVKFMKcxI++XDnskWvuDubpyYezMtJUCpSiwrTvNzt&#10;PNysigszz9Qqi5Xp5qaL0lOPwNcgI+VIXs6pgpxEOGamHlXkJsJJ4ZnANShzE3NTj2YmHiyU9C4Z&#10;efZ2Vmnv+DQJrQvkAbThgk8HyMtrhcoAGktgEq06BHgKUu0In8QAFTxmMAbImMsNO2l3XfDF05Ny&#10;OD2RzclOqjbyOUkHsxIYxRmn/vDe9tVvPOdhsniNzcogmxXr7FaYvDrP/M2nLd55bvWrT21wt8o8&#10;/Hle4mE08vBBwIdCRl6CiXiCLDwGisyT2ATQwqOOx1iAN/LY1GPkaY08xryR56U8Dxn5WvW28tLa&#10;+Wn2q9HFIzHytEBekPLTGnmy5/JV8/ohsT5rDDTyPHMx8nyShlMXzcbPTGMZkghGKcyrYV1o1fGA&#10;1rGXDDbyiB7TTVANzgNNHhTKgJAnaJ6fAbpZQGsSkD92qtQK7+IRVV5t5AEIoHnxUskFTSMPkFvn&#10;Yx58ekKS459j5HnQsMsz+uEtPE97UyUAQUdzFQRdrTW9HWewvr2poq2xfLjvQl/nmfKik1tjAiJD&#10;XXZu9dm3OwDYJUn5A++u279vLW5Ws29X4Af71//2g5A9cb7rvYwCHJesd18V7GseEmi91sNosz97&#10;d2uwh0lkgE38eqeN7sZrXVd9/em2G0NXvrvTffNq89XxBoDp+JH64aErbHU80/Fsv5rePpWXR9uu&#10;cu7/axj53QE2e/ztdvnaoJTf4229w90c2OtlvdvDcpuzyXZHU2C/t/3HQe6/Xu/5ecz6vQGOHwZ7&#10;/XlbSMrv95cmfNlxpvDb4da/XOv9262Bv90Z+ccP1/7zrzf//buJf/x0/a8Pxn56MPrDveHv7w79&#10;7eEEex/s/bEHtwZp1fyda72kzh8TvI4HBFH+8yDId60IIp4QhPuM4A27AOp1dOtaoQKBW5yRx+a/&#10;NNMa+etjXZNjXdfGuwUgOQvk6lzIPBJ4wz5TBOE+LbyRh6bg3xH+N47QRQjanVD9/uIznJFHpn79&#10;DbSM97UCE/1twPiAhPSO2Rvj3eODzRNDLbeuwmfaMdB1aayv8S93hsdb6ypTD+/Z5O9jttjPYula&#10;m1WhrpY71rhGulvFetpu9XaI97SLcbGMc7Pe4mEdDf8F7mUd6WUV7mER4WkZ5W0d42sLx1APc8gg&#10;Ye7moW5mIa5Mx4c4GYc6mYc4mkW4WoW7W4e5WYV72oS4WQfYrLZfOn/n5sCCU99c62366dbYnZHu&#10;a4PtI10NQx1XRrsbhzvr+9svDfU04DL5AfbS1ynDjnvRDJBVV+fR2iOUFOH8O0DmnY95umV6fUYI&#10;Il6OINOnRddAQbjrBYp1Gmfhxa1AW8s5OdgFswnDBUhAzxpcWa9rcb1wujny+GaWQyaaINc8I5p0&#10;SHPeTc8FYVqCv3KN++ItvATJdwzmYuTheqiSv0gB3sUjJNAJsuqzg+bRZeQxr8vICyKeEPT6rJGr&#10;dj7DQ6odEXy64QjCXR/8HjXaOHN2ard3QBDrIjIjD0mtEh+NPBRoiHiOqur8mRp5IQlUVCmI8so8&#10;ACuB8vJcoKwsp6w8mxCEOw8meTA5VcDtWjOl45Uq7Y6QkccmGXnBxRPFypT83JNwVCqSSotSSxXJ&#10;5yvyClIO+1qvdF4+3+y1pyxefcr+nRccFry42cVk1wb3DY7G2zd6epov9rBYXKtIKc1lWpAJa6bj&#10;tRh5FNwYE3p8PW/htcDt/oHg/AJQyTfRraNMp3hacCw7RRprwj1iEiaH64ebzc8+lZr4DVxtsTI9&#10;N/tkFtRnncxMO5SbdUyRfaIg96Qi71RhfgIEOZlHlQWJX33x0dGDv8/JOmFtuSw6cm1NVUFhQUrC&#10;ia9fffXpl19+euHCV3fujD1/vkKpzHzrrefDwtbCL5PcrMTqakWJMisnJ+FMTXFpcWZlaXaW9LTZ&#10;av2UI4VZp9KOf1mYcTIn6TCARj498Ru4MIQtlofg1FcAvd815eSXqSc0SDv5FZJ87E+6MNDOyy08&#10;gCKeoDJS8HzMG3Othn3G2l03+HzIyOemfMO8fNLB3OQj8Dwr81L//OEuy0WvuRkt9DJZ6Gu2aIPD&#10;KuNX5pm+/qTp/KeNXnt6s7ddxqE/5ycdUaQcK0hj3xbpTyNs0X1eOnp5DSMP0FcXjTwPfJp4RCNP&#10;Ch4tPB9jU27kScqjhefBXWswQCnPe3l+4xrByM9Oyj8mIy+82RUCXUZeFwY6esGzGw4aeT2gHOcR&#10;kujNDYcfi8PRtuuvUSHp4LrzhcJibYypOWWKNUU8AadjR3UxP1ArqtnmgDAPOXd0ytQUoPqfB/n9&#10;UkY/VC/AW3gevDXV23QvlaCO12/k+SZHOYfQRczYyM8a3rzz8l1rUg+k4BHKN9VXNF4p72itaWms&#10;aKovu3Kx6ML5/J6uM53tNV0d1QN95xrri3KyvooMd9u00TEuxnvvnjXvHVj/wfsb4Xjg3XXv7l3z&#10;7p6gD97dcGBP0O8+CvvNu5ujN9gHui5f774qxNcs2Mt4rYdReJBtaKB19AbHMH+bIJfVnlYLvWyX&#10;bA/zPlOS9GCy7cGNroHOs2ODl2/d6BgZujwyXD84fKV/8FLfwEVJx18ekDaOR88uqXb2ylaJKwBv&#10;4dU0AujZ0cKr6G8GSMELCCKeINdkIOiv5PBOjGfe3jV2+wIddvvZ7vW13e9vv9/Pbo+3NbDXx2av&#10;l/VON/M9blYf+DntcrHY42Gzzclsp7vVAX+n32zy2Rvo9O4Gzw9C/P64PezYr3cVHP1jW63iRvfl&#10;H270/v3B6F/vDv1ffrr+Px5OAn9/ePVv344/vDXw4/0R3Kbm4W22TP7h3ZEf7o/xupzQmkS7LSRn&#10;BCnynxlBvmtFEPGEINmnRRjFS3Ye9Ono1rVCBdNCLvtfEf1GHlfETz46I4/w3pw0uoHwM2iF3Prs&#10;4G27IQhGHhBUO8D/xhG6CN658+AvNT5DIp5H9etPbeQBabG8BPTCb97eRvjU4Bd3d0fd1bH2m9d6&#10;JoZaJgaar/U2DTeeudp+seDkl7s3B0T42gdarwAiPGwi3CwjXCyiXa2AOA/bXX6OW7xt0chHeFrC&#10;MdbPLj7AIdrPNszTQoW7ORp5+M/1zY5GmxyMgTBni0g36032JuutV4W7W0d6wilWxQW4Oi5/28ti&#10;RXSge+7xL2/1tUx0Nd4d6b491Hmtr/VqT/Nod2NPS11fxyW4+I6W8+jTe7qYf8dF7rhrDTPpUpLl&#10;Z2Lkee2uh26ZZDcQUudaoTJBrE8LPwlm0LOTQEdRTvB5NTpWx0tIvapKwcLzUI0wnEBR28ZtVoN5&#10;9N2GI9fxOI8c/b0GMu1ZHhVkohGSzjOlUdqYBWND5uHNtSEIwwm6cvG+OBePoHwneCMP0DzC/AJ0&#10;PVQJMe/csZfPEIJDR8itzxRhHrmOJxcPCCIeEBS8gCDW9TBtvSDcScELzFHEE6J214Pmcniy8IRK&#10;xNPLWqVN3nm3roGg4wGhQEAy8lMKXkCt45lb12vkdaHLyKOO12PkybPjbjNk4QWoDJAbedzBpljz&#10;xa0k4qGJx0JpsxpexBPKgsT8nBOlxWmFBYklyhS2m3xZ9rnS7G8+3uu49A3X5W+6LH7N5KV5tm89&#10;t8Z66ZZAxy1rXCK9bYMcjJyM3toW4n+mLLMo51SpIlVu5FG7o9dGkY1Ql1bIyNNAHrKZhFBAkFjn&#10;0ZUnmOaWzDsAxewycFtwdRcm8Tqz0o4p81NyMk5kph8DSpRZGWlHC/IS83MTcjKOZ2Ucy88+pVQk&#10;KfOTc7OPw0ecnXn8qy9+nZV1MjX50NGjf1LkpZaU5ISHb3jhhSeWL1v4q1/N+9W8ebt3x6elnXz5&#10;5adXrFiQm5tcVlaQr0grLs4tKEzfv397bOzmT3+zDz7xpJNfMi/PNkg5kpdyNPPUN9mJhwBcIJ+e&#10;+E1KwtcINtMSviZST31FRj7l+BcAL+UFCy9HkPJ4RMOuS8qThQegSTUk38nFI6TLHzeZyd9kJh1O&#10;ZUb+MFyYao18whdwVKQfSz/xVXHGqd/t32az9E3X1Qu8TRdtcjYNdjKxePPJVS/NM3r9SePXn9nk&#10;ZZt15IucUweVaSdwH3ky8rlpBxmau9Yg+NWVG3nKzM7Ik5QHeBcvB+08eXlU82Th5UZ+Fl5eMPK6&#10;EBS8gB4jTzwmIw/IDTtpd4Cv4eHr5QhmXBdTxnw6+FE4v1CACDVUdv6cAnW8IOWF5pQjlrl4DdTG&#10;mR+oB9Wcs0WYBJ37ozXydKkCQpke+HoaPmvkRh7zGKOF5yEXz1OvNvLU5JirkZ/REvhp4c07giZd&#10;ntGPVh0PwO20Ndc0wIkayoG25qqBvrr6y4Wd7VV9PWcuXcj/8vPdG9fbRke5vXcg+P33Nv3649AD&#10;767bszvgvQPrf/NxyEcHNry/Z+3H7278w0fhv96zfusm53VuK/3sFwU5Lwv2NAr1NYsKsgtwWbHO&#10;03iDt2mA86pAl9Uh/jYpRz45X5768Hb3teGGwa5zt6+1Xx9vHhq4ONh/gS2Nl3R8b/8FuZHH3eHJ&#10;yA/2Xf6XN/J7/G2AXb5W+/3t9/ra7vGx2ednB+z2tt7labnby+pdP8f3/JzQxe/xtt7nawvJHR4W&#10;BwId9wY4frDR8zeRQe9t8vkken3ib/elf/5RTfbxnoulD0Za/veHE+ztr/dG/n5/5L++v/qP767+&#10;5/fX/vHdtX//dvLv31378d7YtzcHv78z8vD2MBP06r1ldEE+nfT6TCE//nMiaHc9kIIXILduIMIo&#10;wbMT5NOFPEEFhkA6+1+OGRn56xM9CDYRVOTTwlcKDn1GTDuDYNhnDTn32aHy7LLfOKTgCd62y+F/&#10;r2FmfJBJdoL38gCfH8Z3wPaz36TwS7m/twEuDD6+yZEOgG0lNNx2f7JvvLv+5lAb21++ra4w6ZtI&#10;f+f1Lmab3C1D3a3C3KzifRyj3a1DHEyiXa3YlvHultGeFkCMlyUa+Rh/u0gftkweCINRbhZs+3gn&#10;000OxsH2RhttVm2yMwpzMoNJYjxsw10sgVgv+xBHs1BX60DrVZtdrdbYGe8JW9NUVTjUcPbBSM/N&#10;gfaRtsvX+lqvDXf0Sc4d7qVXcy94SKKRZ8zZyHe3X+SbPN2cZDcE3pjrgepJtRsIzUAZuXknHS/k&#10;EZU5VZtQDraVCvp6oK3lvC6oBiAVq5U2TSMP8/O9POjB9SDUa8XAsn8i9LRRK/Px7GhUy2ghrwte&#10;VcvBqXiE4QTdCKBxg5o6HiD5jpCRb2pjTZpEmJ9Hfj0YCxevFV0mnfICQtlMmYWLR4HOx4YwbT0v&#10;3PUgiPVZI2p3rahdvGDkz5wtBKQXtKreyIpuneKaWoUo1gnexSNCgYT0vtYidmQL5POra/KqqnMr&#10;q/IQ1PHUFCS7VnTJerWLL+BgXp6MvErKq9Fv5CkJ6Dfy6OKBksKpF7ci0BQyhdz28TzK/OTi/ERl&#10;7imYpIDtoJICQaUy43xZTupXv/MyWey2Yr7L4tdWPz/P7u3n7Re9AP/o3xbkus5+9ZZ17l4WS0J9&#10;HQrT2O4cMANv5NFZI+jHSWQD+o081RPoxxFUmTzUpXUUb9inBYupHiZh15PGXqCalwH5w5CETG7m&#10;yZyME6XKjNTEw4X5aXnZSZlpJ3KzErMzEqGpyEtVKjNLijIKC9PYjjTF6WUlWcUlGdnZp3JzE7/+&#10;+tODh/+YmHhIoczIzU1998Buaxuzeb+a98KLz7z2+ovPPPuEk7Otq5vDs8898dTT8/bs3frZH36z&#10;e99WKAsI8vq3J+a99PLTq1bMr6rIzYKLzDyRmXiQLZPPOJmVcDA78RAceSOfnPh1srQuHjexQS+P&#10;i+WBtJNfkZHnpbxW8y6HVsdjjIYdVTsJdwHMo6DHApLvvI4nyJvzNULSQGhOgYykr3kjn5nwRXbS&#10;V1knP89NZFvJA+U5yftiNpsveMXTdImfxdIgmxXBTiZ2C59f/vy8Va/+m8kbzwZ72uQe/zrz+FdF&#10;6Sfhg4AvJG/k2UsFUo4AgpTHry5uVsPreP1GHjMYYMwbeX6Z/LRGHtAq5QHBzvNGHhC0ux4E864L&#10;QcELzN3IoyWnJur4GRl5XrJTBhBqCCrWCplxAyGlrhW+EucXCgSoGJsXzyvPn1PwUh5NOqDHyF85&#10;r2nh61QL5BlqQcwPnBbVzAYgHyI0Bf8uhyoNhM4oIJQRhvROi55Hp2s2zAg6HuDNux44284beYS6&#10;tMDbc9qR5hEaeTm8i0d4w64LXUa+pbGqrbmmqb4Cgt6uc23NVVcuKXu7Tw8N1J0/m7klzndTsO3O&#10;HQF7dgd+9OHm3/4m4uNfh7z/wcZ9e9e8u3fNh+9u+PWB4E/f2/ynjyIOxPmH+1v42y5c57w8zMdi&#10;o5vROueVYb6Wm33Mw/ytYjY6rfcyWedhemDb+q8+29VwoWC07+L9W91XRxonhhsmRpv6e+ogGB64&#10;PNDPXHx/H2OgH5oaRp5fHY9GXm3hp1y8FiMvufjHbeRJvmtF0GLEvN1+1gha+L2+tu+tcXo/yHlf&#10;oMO7AQ4frHXZ7W273d1yn5/DNjeLbW5m+/3s4p2M9nhb7/KyinMy2uJitsPbJsbFfIuH9YENPrvW&#10;uBwI83s/KvCL/bGFpz7vOlf0l+s9/3F76L++Hf+vb6/+53eTf7sz9tPtkX98d+3v3137y73xf3/I&#10;1PwPd0e/vzNCdp4EPd8kpc5LdgPBgT8zgnCfFlLwAuTWZ4Eg2XlIpgt5ggoE+C6qJJ39L8e0Rh4g&#10;+S64eIJUux7kZYJJf4QIbn3W8IZ9pqhsu+w3Dol41qsp37XC/3bDDO5CQ+Yd5bscNlBy8Qiceny0&#10;Y6ivqb+7frS/GUbB8epwe0/b+avDrZNDrTfHOu9P9Hw72TPYfDb5q9/ErHHb5G4ZYLU83N16i59j&#10;rLfdNj8ntmTe3TLG0yLWy5IZeW+bWD87IMrXJtzLMszTItzDKszdMszFPNTZbLOjySYH4yg3q2h3&#10;6zAns1BH00hXq1BHsxAH0zgvewgiXK0iXG3W2RoH2Rq5r17gY7b04/iQ8vQTf7s59pfrI4MtF8d7&#10;m8f7W4Z7G+FG4LJ71VIelTpv5OVSXuXf5cxkjXx3+5Q6NxAy5jy8SRcgsT4LtJp3PsnnCZU5VZtQ&#10;jgsAenZBwQOtzecwIBePkIoV4GU6Akk4C1/DIxQTQtm/NPzTJt3MQ8bZcNBNI0JTK4KwFhCKAf5c&#10;AvztTN2jpo4HSMRjQDS1nWtsZWveEWFyQn49GAhXLkeXahfyAlRmCFc0F8jrcvEACnQBXqDLMzOC&#10;1rwLTUBQ8AKCWJ81onzXinYdX8TpeO1GXpdnB6YKCFkNgEaebRbPVsczHc8beRGZZ5eDK98Jymu6&#10;eEQ08ryUJyM/vX/XzJRq7iOPLh7RauTZHvGKFGjiljVo5AUvr8xPLilIKs1PKilIycs6CRmYtlyZ&#10;XlucfTov5Zv3d/ibL7d+41mnRS87LH556TPz1jmsjA9wivN3jPFzDLBb5Wy84Mgf369UpsEkaORz&#10;Mxmk15nRlvw4nwEKoFhToMtBLS5AQpPkpligOQNv2PlYDvYSmIRJmI5PO5KbzlBNm8n+8KDITamp&#10;UBTmp52uLqqtKgbO1pbV1pZWlBeVlyvKygpKS3OVyszc3OSUlKMnT3599OjncVtCXdysd+2O37Ez&#10;Ni4+0sPTebXRcksr09ffePnN+a8uWDj/1ddehHjR4refevpXz7/w9L89MW/ev817+bXnn37u355/&#10;6WkLa5MXXnzS3Hzp6RpFbuaJ9GS2Ih4eRfqJrwrSjuO+52TkUxO/YUY+kS2KJykPMVsdf+orljz1&#10;tVYpz2t3As07xTyYQdsOYJKaAK/jqYkwCU5ynFtTT0lArtT1S3bsJYReATTyKQkw6hC7nlOfZyV+&#10;mXniz9mnvshK+Do3+VBlXuq2kCCLha96mS31NF7kbbxwvf1q+0UvrXpp3oqX55m++VxEgHP+yYOZ&#10;x7+iNfLZyYfRyOekfpOd8jU0ScrTlxZAKY+giJcbeTlyI49HMvKEsIk8IjRJyiPo5SFAI48byvM6&#10;HhHMuy4E864LQcELzMXIo3k/p6njKTYE3rMbDsl3rZATF5q6IJmuCz31tHcN5DEQEIw8anQAm3yG&#10;zO+V8xpGHk+BsKa6jB9iICSadaG1no8fB3Q6AaGMMLxgduiaRJVXb1ZTBx/BTIw8oJbsgo4Hpvy7&#10;HN6V/zxGHpijkedpaaxqbapubqjs7jjX2VZbf7mos71qfPTK2dPpG9ZbRUe5SdvUbPjk16G//13U&#10;bz+N2P/++o9+E/rBh8EH9gV9/F7wHz4K/93+4A+2+K91WrbOYamf5dtrbBdF+1nHr3OM/P+z95dh&#10;cW3boi5M5owHdycJ7u6uESAQQogbxDOTGVfc3R3iOuOChRBCgjvEfeqSvdc595x7f91/39dGtaKn&#10;00dVQWSuvda+53nepz+tt95Gr1GVCqz1ps82/KyApT4Wy4NsF7gbLvI0PrA9svFW9Wh//etnDz++&#10;6RwebOrtujcy2DzU3/S49dpQb8OERr5HKOWFRh4Yc/H/xUaemHdxECHGIBXtbRHtxen4bf723DF5&#10;f7stAfYwbvKzifa1gTHG32GDt92Oha4bvbnM9gCHFfb6a5yNVzsaRntabuIeBmu6wt5wmfW8Vc7m&#10;q90sV3pYLXc3W7/AGdga5p1zeMu53PiOO+d+H23/f3579v/89uI/3w//r19f/u8/Xv/nh+d/+/Ds&#10;j/fDwO/vhvheHiAZIuVp1T4ZaEv+z4QR7hPCiHgCI9knBC35hDBWnQ8pYKCXSCXR2f92TNLIizwd&#10;T2BU+2fByPQJoY05s0Sga74GRrJ/FkLnzvuJI1LH93c/oKc08NOtp1eEkeeefdr1Scp/8vJjD9zo&#10;6YWfqk3dPUK6OrhW7HD5s8HHw90tAx33cQf4I4Cd4X7gJ/uz/tbnA496Wu8+7WoaaLl1tiBl0xKf&#10;RfZGARZzF9oYrPFxjPKwhp9vKz0totzN4KdclIflCh8bbCW/3AtGm0hP62UeVlzXeGeLCCdzINha&#10;P9zBRGjkncxXulkDUS6Wqz04Kb/U0QyKNwS4rg9yC7Y39rec72U2b++6qOs1Jb887f395WDfk8bh&#10;3ofwZ4rd5Duwcc2YkReKdcrIE/hSXlg2ZuQR2r8zcDr+q408sefi8p8LI9wnZLyO/+TQiQkVwLn4&#10;5pYxI998i8/D+zcxePTgNgGKySbEySKfK9aZegJThohcEnkb/zqQDwqhpTNCpPNn8bkXMtqaD6mk&#10;700y494az8UL/TvVrOb+Q6GO/wIjDzA3zIeR7ACR5kyeD6mUDMr3zzXyd8Wbd3H5CWHkOz2loS08&#10;DSPWvxhWvotkvJGn2tQQHf9ZRv4MjBPVIGcEOv4U9+xW7jg8p+MFUOfiaSjzLg7GyBN4Oh74ZOQ/&#10;lY1JedrI8yH+HaAzeI6enIundTwaeQJt5DnnLvDytI5H0MifrhHKu9NVeSer8rhrawvPnyy6WFN0&#10;90x5Sdz+UEdzK6WZpnLfOerKW6vPtNWeE+pkstjecP1Ct+X+jh4WessWuN66XF2QdQK7zVSUZBA4&#10;nT1exNMQFc4gtN5URqjIqVPG1eKNPIIvjfsQvQ5BeWEqBjSQpGFWa0szKgtTyguTiZGvLs85VV1Q&#10;XZ5nb21kOF9r986Y40f2r18TtTlmfWjIgvCwYF8/D3sHKytrUwtLYyNjPV09NQ1NRXmFWdJy09W1&#10;FJVU5aRlZ02dPkVZVUFbV0tWXkZRWUFTW2P6zGkaWupzZGbLyEnPmDV92oyps+ZMV9NQVlCS1dBV&#10;1zPQVddRU1SRdXW1vHn9dG5mbGlh6qnynPz0E1UFaVy/muxEoCRHKN8LcxML8jgpXyToVFMs6CCP&#10;x+SFmfFGHnU8ZIh5p0HzTmIazKBtJ0ni3xlwiZbynAenXDwfkVZdgmonLh5hVhlK8hJKcpPzs+NL&#10;c5O4G8s6XpFzAo18dWFqYTrXIH6pvxuekfezmBfuZhlgqWehMsNcZaaetJSpyuyN4f7VWUmVOcm1&#10;BenwB1FRkFqWlwyvi0a+LD8ejTx+e2mE315BgFKeMfII/BGTAGCMPEKOydNGHjhfM66nPMZo4TED&#10;EClPdDzG4s7II4x8Fwlj3sVB+3c+Eow8SYo08qjjiYJnpjcpTT9JaOcuGSLfRULUOTP9XGixzs9j&#10;gKKcTBGSRBjzDvAzNGjkiZfH3QhCTU9pYhJPEjTLIpmwUvLql0Hv+bkwWyFMzbcC/TvpII9GHuK6&#10;O58r5RkdD4xT8AzEktM6nm/kGYcOMAWTh9kHmIx5p3nYdJFwv+Fi64Or8Cl1d9xrrDvb/vj6h3cd&#10;GWl7FgZZLotw2rF98ZHDK3ZsX3T8+MoffwzduWvRnv1Ld+0J27Z90Q/bg4/tjzr6Q8TGcNdFDnpL&#10;XPSBxQ564W6GawLslvtYhrubRAXYhPuY+tppBXubnti7+sbFwtH++qGB+tHR+91ddwYHGoeHmnu6&#10;7w0PPBjobRrqaeptv9fTebe7S0hPdz2HQMSPUUfAAr6LR/guHmFEPIER8QRau9MwSyisJMBoMYLU&#10;Bg/TdR7mnHz3sd4SYA9wD3r1s9kcaL8lyCHG32G9l/XmAMcN3jYQQNl6T4tNnpbrXE3Xu5ntDHRc&#10;52KyysFgq6/tJnerFfaGkfYGUa6mEc5Gmxe5bAh0WOtnv3tZwKbFbgfWLknYseZqRWZvw5WnbXd/&#10;G+n4n++G//PN8N/fDv/tw+hfPoz88X6Yf1geY+H0Re/H5z0fnn2JkX/3gtXl/wQY4T4hjIgnMMJ9&#10;QtCSTwhj1fmQAgZ6iVQSnS2SF8OTHf8JwAsRuKlEI88tjbl42siPju8sT/T65wLX0iZ9MqDvJtKc&#10;WUXI6ldC9PoXINTuvJ84jI4XanSJRp78jMMM/4w8gvuQR2D39H7y8gD8kH0x2gkFnY/ujfS1jva2&#10;9rc3QdD1pGF4sK3jST132z3NvY/rXo+0D7Y3Dj6uf9Pf2tN07WxBypalQZ6mugsdTMNcLVZ523H/&#10;6OhqHulittydOya/wtMKAsiv8LGL8raN9LRe7m4V6WYJLHO1iHAyC7bWD7M3Xu5qGW5nHGptsNTe&#10;JMLBNMLBLNKJs/aRLpahdsZL7E24VjbO5sGOZoG2Jp7m835cH3n7XMXwk/uvhzoGO5sHupr7BQf8&#10;sWUNPtkVQHsu1OsC5450tje0d3BS/kk7p+MfPxHmOTs/CSMv1PFfZ+Rpky4y/+jhbRJPEqLXae0u&#10;AVIvYFJGnjsI3yw4Dk+ND+9zZ+Q5Kd8idPGMkUeIgKab1UwGlOx8JBeQVf4N/KtB7pAxzgTGO08S&#10;ci3x0Z9Wm7m4iRq5gDLXIsEygNzYZCDvjmPSRh4y5CpmQ4TcDIG5W5Ewkh0g0pzJ8yGVEiA6HuDn&#10;iYInOh6nKNDFafcvM/J84U4yDKSAgRHr3xxxRp7oeHFGHgMy5Ul2IdzzWieqAX766eSVK6e4NvGc&#10;c6/ANjVfY+TRsDOenVPtrI4HhEZ+XJl4I09niI4H6IxkI49SngtOF6ORJ0fjiZGHGF18TVUuTiF/&#10;uqbgdFUeGnk8d3+yKu9Mdf7ZiryrtUWXy3L2rAy115IzkZ/qPFfRQmWGicKUAEu9tYHOwS6mEb62&#10;Yd42toZqx36MuXSmmJPsAiNfXpwOoJFHMy4StOR8UKMTiBmnPSYNXUyDjXHoDGxCC3ei4MsKUmiY&#10;/MmyzIqC5NL8xIqiFO4dFWfWVOSeO1W2f8+WqVJSc3XUpWdNVVWSVVSQkZOdLSszS1Zu9qzZ02bP&#10;nimvIK2sIq+oJKukLKuqpqCkIi+nIA2jhpaqgpK83jxdVXUVRWUFWXkZadk5KmrKEEybMXX6zGmw&#10;qq6pNlt61vfTvoMkXDVLdqayhpK6jtrMOVNlZL7Pzoy9cK68ooR7d+X53NNcy3OTS7ISaCNflJdU&#10;kMedlEcLj+fihUuCKd/IwxSSxLxLhsh3OiYQBU9gVosFp+bJtIR69Cut4wGRVl2CakcRjzBLIoFP&#10;oyCLe1HurjgjLzwjXw4fXfrxk0VpywLdbPVUvMz0PIw0Aq3n+5hqGchK2evI68yWMlWb88PasMqM&#10;uFOFGVW53JN1sZU/vDR8Z8oLuP05NT/eyMMU4L66ghhGCUaecGpMxBMkG3mc0lIeg8unS2kpzzfy&#10;MIXgqqCb/E9nyxkXjzDyXSSMeRfHmHyvJRaehuh4lO+Em1cqb1yuAFDHM0ae+HcA81AAMXfVmFvH&#10;Sj6TWUVQqdMZBPPi4CS4QJ3jFGOSnDxEqSNMHgO05GSKkCTm+fJdspFH587X8bgzbeS/TEATc83A&#10;lAGSC5jVL4bZ9rMgm9Ddcpga/FSZ5BdAdDwaeQRfd/JSXiDZGR0PjFPwDI11ZxHSWb7p3pnGu6cn&#10;1OhMgTjoehI/EN9HnpHvfFDEtzZdAVruX+HOxd87M9DbgM1qnrRd3hy9aEGQ2YoolzWr3Q/sX3bk&#10;yPIffwzdtWvRwYPhu/eE7PpxyZ59EYcORh0/tHLftpCVi+wC7XWCbLSC7XSXe5gAkV6m64IcVvrb&#10;hHmaLvOz8nfQW73E5Wx58pPmi4Pddz687uh4cmNkuLlvgHuC68jwg67OO/09jT2ddf2d9X0dQtXe&#10;3VUn1PHd9b1dsCo08t0d9xBBGVfzWUa+R2Dkezs/gdP/SiO/wsVopYvpGneLTb52QIy/w+YAx83+&#10;DtEQ+9lvCXCEcbM/d3YerT2M0b5WG7zM13uabfGzjva22ORlDsEmT8s1zsZr3c3Wepqv9jRf6W4a&#10;5Wq80t18jY/1en+7db72MQtcj20IT9mxtvDYrvpThU8f3Pil98E/Xvf9/V3/H+8G/vZx+Lc3fb++&#10;7fvrz8O/vhkA8Fz8x+d9v70eAn5+2ou8f9rz+5vhD8+4pV9e97992vnuWRdUCj34C4F/f9lDePu8&#10;6/WLLhhpsEwkRKlzu/G8+Z8HI+L5MMIdp0ySydNLzJRA9PpXQow2AxrtSY4AXPJq8DOgX2tC8IUI&#10;eASehgh64OWAIBh/CUC7eD6Mc58kjFIHJK9OHkayTx5Gr9PTzwUtvGTQtn8BKOJFIDD43A/HsQxp&#10;Kw/0d95HSAa1Ph6cB572tI50Nb/qf/R26ElHw7WilKNrl/h7W88PdTSNcDJb7+cE43JXy02Brhis&#10;8rSOdDNf7WO71s8+xNEwzMVklZ8djBEu5tipBuX7MmeLpY6mwDJn81BbQ0ErG87aww5AiJ1hGBQ7&#10;my+0M/Y1n7vEzTphd0zT5ZOveltf9z8Z7nzQ29Y42NXS3dbQ2VrX+bih61F9z6OGjgd3+5/c733S&#10;9PD+zY62enjLjx7ebnt8p6397pP2e08669o76h533Hv85C4kn7QJz9QDED8WtHSHmOhymEqAlBHa&#10;xmw7v4A26V8M2Qf1OlHtOJ0Q5omsAjjDTkyoSLBgMiPjnQl8af5NELkt3AaBzktGcj3ZkKmh83zo&#10;SoQpIDDqmdDUfJ0GRTbnsmGEDOWd7wukOVNPaLx/rbH5Jy54cJXLtFzDfT6tCmhouopAjEsIeV1x&#10;0Pc8xm1e5hP3HyAi9rl//xba9k/Fgn9CoG8Dp9xNUp8AwPh0PrQxpxG3Si4UV8BA1Dwx7wyMQ/9c&#10;GLH+uUxo3pklYs9JTOfpAgYso4uRG2PdaQDayBPbziA87T6en65ypp7EAMbXrp2+fv0MjOjcxyl4&#10;QRmAD3HlwJY1eEz+cg0+xBUDjD8LFOv8zMWLNciFC9VjcPL90oVKMYg+Jn9O0Eoe80TBczr+dMkF&#10;wXNcUcRjcKa2EKX8eQHnagu5jGDk/PvJT9TU5lfX5FVV55IYgRgynJSvzTtbw1l4wlnBwfmzVbkX&#10;awrSj+7ysZproyljKDPFQmG6sYyUr5nmykCHZT7Wkf72IR6Wrua64QEuJ0syzlTm1ZZnlxWkwFhd&#10;mgkB18SGM+MZtaUZNSXpQHVxGoFMq4pSEWY6SSoLuUb2eC25HALMIwIrmgwBvCjGEoALacoLk4tz&#10;4yuK0opzE2vLcsryU09XFp4sL3Sxt5abPV1PS11bXUVOdramhpqOtqaSkoKqqrKGhpqsrKy8vKyq&#10;usps6VkzZk2XV5STU5DFYPrMaYqqKrNkpGdKz5FVVFDTUJ8jIy0jBxfIzZaeAygoKerO1VNUVvp+&#10;2ncqasoKSvIwqmmoAkoq8lOnSS1Y4H36dFlFaU5pYVpJbjKewkZ/jV1r0MgX5nIn5eG2cUmwSpno&#10;MVGOhp1MSZJuKI8ZGAFMkhi2xR3omry0oxijZMc9AXwVIt/JK0JMAnK3eMOkGCF5upgskXcnDqyn&#10;wWsB2JDbM5OjJCuuMjexIicB/mdwmLedpZacr9XcAKt5XiaaHkbqRvLfGcp9Z6Q0zUxdOjoi8Hxx&#10;ZnlmXFVeUnluIvYOKstLLM9PQugvFX4b6S8qnYQvp+BvSubJsmxU7RAQQQ/jKYGFRzuPCh44U8GB&#10;MXHxAAr3iycLGS6fLr50qgiBGLhypuSns6U0V8+VEWgFT4z8tfPlAMmjW8eYD5HvIrlxuYbjUq0w&#10;+AQsjZWNSXlU8MS2Twhn6tHgCy68Tez8pXLa4CPXr3GgVafzRLUTiF6XwO0x506mKMHpJA0nx0WB&#10;V/HBSzAmlfdunyYx7colQOoJ9FVo54mg58wvBlAw5uiFGdoOU3mioUmGrmSQvDoZ8OXwFQH+i5IC&#10;BlxChU0Xk5hkECb/LwK5va8Ee+4D+JhckU/KHVs6w4BeHjU97da/DP6Je9rCM1K+pfHCfUg2Xmhu&#10;Ok+433gOefTwyr3bJ1sfXGmqv9BYd7Ht4c2Ge+faHl5te3S1peVCY+PJmzeKojf5hywy27Te84cd&#10;C48cXHr4cMTBg+GHjkTsPxi258fQHbsX796zZO++iKMHV8Ws9Vu2wHqRi8Fix/khjvqrvK3W+tlu&#10;CHSIcDdd4mEU7mO6yE0/zN9y3QrfK+cLhnrrn448eP704VB/U39fQ19vvYBGpLengXPrHfe62jkX&#10;j51qJkNXR72goc0nEd/DO/zOQEQQ0js2ohSajItnoLU7gV5iFDyD1Bovi/W+thv87Fa6m6/ysFjv&#10;Zc15eT97ZLO/w0Zvqxg/283+kLQV6HjOy6/3NNvkY7nZ3yba22Kjp1mMj+UmL/P17iYbvS3We1qs&#10;87JY42G20tV4uYvRCjeTFW5my11MIp2NowMdN/g5rHC3jFngenDl4sKDW+9UZ/c2XXk//Oj/+cuL&#10;//HLyO+vun9/2//bmz7gj3cDf7wd+u01N/7lzeDvLwf/8nr4r29G3gx3vnvWA+Ob0S48R//hRc/b&#10;p53CE/ECC0/cOoxvBUYemYyUJzqeu5znzf88GP/OR6RhZ5JMnl6iYxpGrH8xjPtGULIzRlsC/xwj&#10;/3RE+HLo0P97GHnGp389jFX/Ghj5LhJasn8WRLhLhph37ucs9Y+iA13c8XNksPMTPW318KcPX7Bn&#10;vY9+fTX4n7+87GtrqM1P2RTq52GgvtjaYFOQO9cI3tVina9jpIvFEjujSBezSDfzlV7W8NsozMUI&#10;fi0t87CIcDFf5myx3NUKiHAyD7M3CXcwWeZsjiI+ys0qysMaMkscjJc6GofaGyyyng97BpnPDbKa&#10;H+5i5TRXxdfSIPvonpabFz+O9vzycvDJ/dsdD+72PW4a6n7Y9bCup7V+qONBd2t92/1bXU8a+7oe&#10;tD+ue/Tw9uMndzkL38EZeUBg5Lnkk/FGHvkaI0/gFxCr/k1ABU90PE4nhKfjAaFM/yYwAprwZ+h4&#10;cUzmfvhIqCe78WuYJQa6EmEKCMQ+M6B6phFaaQhgSslotNhMMcLZ9uafgAYYH1zlpHzLNQRFPB9m&#10;h08qXNBbhkwJzG0LuC1Byksw8nDVZIx84wPWyDP2XCSMQCeIWxJ3LTHvIqHPwn9DHQ8whl0yt8ef&#10;kSc6ntHuEiAmncR0ni6YLGMK/gal5gHawtOgamcgCp4Pd0b+2lnaxXM6XvgE1/FGXgBR8MTC0/Hk&#10;GfPvn6S8BCMP8EQ8QbSRx7PwJBYeihf0jkcjf/ZkEW3k8Wg86njkbA135p07Cy9Q7Thy5r2aU/AY&#10;wyrEmBEek6/NO1WTyxh54MIpzt9dP1+6fXWo43xlC+WZBjOlHNSlLdVneFmobwhxXxfiti7Yc7Gb&#10;udVcpZQju06WcMawtjSrND8ZT8EX5ydXlWWJ1PEE1JFESjKZyUCcJgNxoBiQKTHvE4JGtaokrTQ/&#10;EU/NVxVnluQm37h0JjslTktVSVlOWkdDXV1ZSVZmzswZ02RlpVVUlJSVlTU0IKsuIyMj9d0UGTlZ&#10;HT1dOQV5QEVNdbb0HGVVFVlFhSnTpiqqqnw/Y7rUFClpWRnIT5sxfY6MNJTJKypApaKyEuTRyMvI&#10;SWvpaOobzp8tPWPqNCkPT+fTpyvKynLKijJLBAeuy/NTUEmX5CSilC/kWsknFeQkcKfmxztoBOuL&#10;xrvyAkrNo2dHcIqVxMhDBgLYB0amhhh5eisyhZGW4DhFXY4FWIxJugwrEYyZt0PMOx9SyUB2I5Rk&#10;xQEVOQmVuYnl6ccWuphbaMzxMtcJspm/2MHIy0TTRHGqkdI0U9WZ9vNUftwQcbYksyonsaYgpYKT&#10;8tzzden9aTVPfw9p4GuPOh6oLoaR+6sE8I08JoHTFblo3hkjjwGAJ+Iv1BYQF09EPJ0hUp7x8sTI&#10;E/kuDsa/i4T4dz6ciydMwshf/6ny2lUhtHwXCVp40neei8ek/NcYeRraqtPcHm/kMcNPEnCVDxHl&#10;DHgJxqTy7q1T9FUT6niArkckGHkJ0F6Yzt8TI8dJ8M+Els4M9CpdT2ICU/OvBt7eV8LT7mKN/L36&#10;MwTay/8TjDzR8SQD3BfAN/J3b9dA/OTR9bu3atseXm+suwg8eXTzftP5urrqwcF7RUWHwsNsgoIM&#10;tkR779m1MD42KitjU2xs1PHjkYeORPy4L+TQsagf9y7Zszss7tjafbuWLvYxDnKeH2CnG2SrG+Fu&#10;utbPNtLTPMRRP9jVcHmgVZDb/BAfk4QjGxvqTj972gr09zUM9Df29dYP9N8fGnzAHX7vaSB0d9V1&#10;dd4DGOc+CT7p+AmNfK/Avw90CCFeHhCaos838gAR8QQ6zyh4BqnlLiZrvS3XeFls8rNZ72251t1s&#10;nYf5Rg+uNU2Mt/VWP7tNPrab/R3wsHy0rx2enY/xswW2BEDGBpU9CWDc5GO9wcdqnRen5mFPFPTL&#10;HY0inY3D7fWjXE03L3COCXIC9kQG7lsbnHog5nJ5evu98x+HWv/vP57/79+f/ePn4b+96//L+8G/&#10;fhiCkePd8G+vB35+0fvH++Gf3/T/+mYABfqv7wZ/ftX3TnBMHnvNC9X88+4Pzzir/vZ5D+HdM4Qz&#10;4ES7SwArJfO59eJg/DsfRrKTKcnw88wS4RXVrIa26l8D476RLzPyfx6fZeSFULdHXyUO2qRPHkav&#10;A5JX+TA+/ZvAiPUvhpHvnwXj3/kw5l0cInV8T0cTbeSFP47bmwD4AT3c3fKsv220t3Ww/f7Ak6YX&#10;/Y9/f9X/uudBWcqRw9ErIn3tfc11FzsYL7QxWO5utcrbDsZlzqbLXc3X+tit9LJe7m4R5cEp+0g3&#10;yygPrpVNhIt5mKNJuJMpJEPsDINtDSAOd+WSYVwPHK7XDcSCE/QWeFh+lb9TuJu1rY5imKd9wp7N&#10;j+9d/c8Pz592tox2P3zaAzfW3NlyD2h/eKe3vRE+jbbWOy3NN+Dn/pN2rl/NGNwB+fbHHE8E3vzP&#10;MPIAXUDL9K+HKHii43E6ITwdL4QRxF8MI6AJf7aOn8w9SEbctWRbhsmsEkieWObJIM6wA5M38rRn&#10;J0aeSHl6lYbegXhwCTB3PiH0/jRMGfnEmDKEu0/qE6DtuThoqz4ZmEsY886HuHi+jgcYvf4F0IZd&#10;AsS8M1MCinXJ0CadTOklpoZw48ZZZkq4dfscQIz8WJsaVsQTGOFOECnlIYkH5Bkdf+WKCB0v7FQz&#10;XscD38TIkykx8pSXl2TkUcfzjTyAUp5w7kzJ2dOfzsWjgoeAGHk8F48unnCqWvjIVmY8DUu13CrX&#10;sqaKk/IQc9TkMkZ+jNzq4rRblyrSj/8Q5GBkryOvN1XKUmm6jcYsM/Wpy3ysl/nZRPo5hPvYmuvI&#10;b1q+4HRZ1tkqroFGWV5yZXH6yYqcgpyEqrIscTqe2EnaUUKeaEoGpl4yIutRshPhLg70p6TtSUVR&#10;SnUp1/GmJC+pojD9VEXenasXAr1cpklJzZo6RW7OTHVlBe50vKK8oqL8tGnfy8rK6ujoaGlpaWho&#10;aGpqKisryysqyCnIq2tqTJsxXUtH+7up3yupKM830J81Z7altZWVta2zi5uqmsaMmbPVNNShDFbh&#10;Ek1tLWVVlZmzZ+no6aprqinCq+hpyyvKTJs+xcra9MyZyrKynPLirLKi9IqCVLjPcXpacDS+IAdI&#10;KM1N4itpUgxB4ZiRRxWOVhqTCPp0Ahp5EsMOIo08fS0pgJ1JQIAdALwE7hM/fNw2N/UIXYngzngV&#10;eUcIvlPmzSJYz8DsjJRkxZVmx5dnx1fAFzgr1t/eyGGekreFrrep1gJbfTcDVUO5Kfry3xkofO9i&#10;pHlsx9oa+MJnc/q+LCcBrsWd4RXxTvCLBOD3inzN6O82fO3xr0ltKfeABDwmT3Q8MfJ08tTYMXkY&#10;EeLikfM1hYKWNQVEyjM6nk4SKS9ZzTMunoZR8HyIgmf4XCN/7YpoGBePCI38T1WMkSfQ5v1rjDx6&#10;bYRkMABImQToHSYJceh0hl76JNbHO3cauh5BI09cPA2x6nxQBzNJgJhiJsOsfiuYV6FB18wkGZia&#10;Cev/9cF3NHkY7Q78axp5Ap0hRp7Pg6aLLfcvNdWfe9h8ueHemc4ndx40XW59cKWz/frDljMHDywP&#10;8DfYtNF3+/ago0cj4+JWHDoUBmNi4uojR5aeiFuZkLT22PGVyckbM5K3rFxi722v4WWjGuppFOZp&#10;HOFpBkT52oR5mEcF2EQG2gS5GQR5GR/es6Lxbu3I0P2now/7+xoGB5pGR1oG+rkT8ejf8Tg8tqbB&#10;+CuNPOPf+RAjLzQ/FN/WyNMwCp5Bas9S322L3VZ7mqM63+BlGe1rs8XXNtrLaqO7+Xo3s61+nI4n&#10;Rh7GbUHOOxa6Ck7QC58EuzXQAQ/RA+s9uWPyeFIedtvgYwXA5hu8bdZ5WkU5GUc6G6/3sl7taQnj&#10;zlDP1T7WkZ7mGxa6/Lh6UeaB6IvFSe13z30cav2P9/1//9D/Hx8G/wLBz0P/4/enEPzyqufn1z2v&#10;n3b88nbg4+u+N886YSS95lHKczzvETadf9b97tkXGnniyiVD/gHgs67iw/h3Pm/Gq3YGYtjF5QnE&#10;oTPTr4Rx38jnGnngT5XytJEnDl2Ckecy42+PvlAktEmfPIxeBySv8mFk+jeBEetfDCPZPwtavvNh&#10;tLsE+C4eGfdTuKOJ40kj9zzV7paetvruR3UQvBpsfzPc+Xak68Oz3pd9rW8HHvU03zpfkr57XXio&#10;u+VSd6sQB5MwZ/NwJ9OVHjYRTiZLHY2Xu5qv87Xf4O+4wtMGG8oDywXOnetj42S61NlsiYPxYnvD&#10;EEfjUCfOyC9xNg12MMIONivcbaLcrCOcLWDbpa7WyzztQlwsnQ211oX4laYc62m+87Tj/ovu1p4H&#10;d+Gv8GBXS297Y/uje63NN5+03etsb3j08DZ2kKfM+x1sNC+IOQWPAZkSk07n+ZAyyTA+/SuhLTyB&#10;Me/iYEQ8gSjjr4Qx0X8qzEsTmLJJwr+WbPgF8PchlnkyoF6XbOSbxvtogKmnDTvSQB2TR7BBDUJf&#10;S8PId5Ew9z8hzEsQmA+KTJkyQHjPY+/9a7T7JBFn3mkYBU9DW3USfy5o2CXAmHdxoFiXDG3VyZRe&#10;YmoAWr6LhD4jP6GOBxjnTkDDLiIzZuEZI0+7+E86XpSRB77GyPP4lkZeeC5eYOTPni4+c0qo4ImF&#10;hwDG0zUFMEUjjyKemHR8RisEpwRTMkINd5UgFj7HVTASIw9TmrM1eZfPltz9qfpSde7miABzlZnz&#10;pkuZyE6xUJlmICflZaoe6WuzzMc2KsAp2N3K3lA9J+HApdrC2mKuF3Z5YWpNWVZpYWpFSQZR8IyC&#10;JGqSGHO6gA8pY8AdcCs0nvQSglNYLRUIX5FgJZmiReXcbl5CdWk6d+Q/N7GqOPN8bfHZ6lK5md/J&#10;zZ4uP2emlpqypqqSooKcpoaanZ2NiYmRjY2NhoaGmpravHnzYFRVVTUwMpw7f56Onq63r4+Xj7fu&#10;XL2Dhw9FrVyhrasTvTlmy9btK1aunjtPX1aO62Ajr6igpKKsqq6GEn/WnNlwiYeXu6q6ioqasrqm&#10;yoyZ38/X1zl7tqqqPK+8mPuQy/NTaPUMoJHHrjVo5MetjvlojFFwFwlMd/5YOxoCUepo1UlMgAth&#10;RM9OAjwjT9djTLalQQ8OdwIj1sPlMMIU7pAUIHgJlEFM3ghC3iANXUDvA5BXx4BM0chX5CSUZcWV&#10;pBx2NdV0N9H0s57nbqjmZ6HrYaSOZ+T1Fb73tpyXenAbHpAvy0mAq3BnvBnU8TBiwJfyAH4z8Rs+&#10;9tckHdvKo3lH0MWjjoclVPZnKvPOVRdMxsjTJ+WZKUCk/IReHs/Lizs1zyh4PsTCEyB5/WINMHkj&#10;L07KMy6eQHQ8kfJfb+SZVcan054doa9llgj0DpOBdujMEiBulc5PwFhD+UlCVDgDUcNMhlxCCr4e&#10;8hKwObMEoHFmkv/NIJ8AgBmi2icJ7dwJX2DksXcN+nQa2q1/DcTC0zHQJIDR8cCDpovYMv7B/QuP&#10;Hl65eb2ipflia8vFu3fKThxfu36d14oVjnv2hMTFrUpNXZ+Ssg7GxMTVJ04sT0vbcOgQ174mL2/X&#10;ob0Rga56DgZzgpx0wn2MQ9wMgl31VwTargyyWx5gF+FvE+Jt4ec8L2qJc2XpiYGeW89Gm5+OtvT3&#10;NfR03xvobwQg6Oq819lxt6P9DozCc/HYqQZhhfuE/Esbeca/85HaGxkE/LDUZ+si1xiuR43NBi+u&#10;KTx3Rt7LarOP3WYfh2iKGF/HrQEu2xe4kPPym/0dAMHBeU7Zb/axifG25oS+txWOnJf3slzpbAQj&#10;TLmz8x6WUU7Gy+z0VzibrPO0Wu1uGg37LHDeGuL+w3L/E1uXF8TuulqV8ej2yffDrb+96vz1Zccf&#10;b7qBv/889PdfR3952/eXn4f/9uvob2+5A/J4NP6Xl30CBoBfn/cjP7/of/e09/2zPiHPe8ekfA/E&#10;AFp7ms916/80I4/Qtn0yoHYn0A6dn/kaGPeNfJmR/yyYV5QM1JMXIg5d6OJF7YlTcglzoUhokz55&#10;GL0OSF7lw8j0bwhadRLQiEzyYST7Z8EoeAZGu9Pgj1R6KtnIo47vbW/sedIA9D5uGO5u4Q7Idzb3&#10;tzcNdT2AoPtRHdfcpvs+TPsf1z/taj5VmBLmaRvmYRXhYb3EmfPsobaGa73sV7hahdkZRDqbrvK0&#10;jvKwjHQzX+ZqFuFuCYS7mqOCh3GxvSEQ6my6xMUs2NE42MEo2NpgvY9TlIvVYiv9Fe423ONeHUwj&#10;3KzCnM0X2BotsDcJc7dZs8j7Zm3hu95H74fae1rrutrq4I3Am8KHteL76nws0PGPOJ60ck9q7WwV&#10;PMeV5+IxIDKdLImElImDkelfz5eJeAIj4glojb8SWkN/JczOBHE1aG8RUvBZB/OZa8luXwbZB7dC&#10;rTxJiI6XYOQ5Hc8z8oDwQkEBUe2fGN+7hoNaxZ3RsNPxRJAWNOwbkQDuz4cpg48Od268f13Ap7sV&#10;3vCf6eLrqSe10joeYEQ8gbHwBJFKnSQnD305DSPcJYBKXTKMZ0foJZFljHynuX79DHJjrE0N6nhi&#10;5Gm3PhnEGXmuQc0YRMdfvizoGj/m5T/p+DEjz+j1L4Pn4hHayHNPcEUucg9xJQgtPIp4OqahjTwe&#10;kMfHtKKa52KBlKeNPAQAY+QBTtJVc2IORq6XBbaGh0pBBlaxBkY08uSq0xW5pyo5zlTDmF1VmHSp&#10;Orc4+UC4p7WTrqKp4lRz5akmClKWqtPD3c1W+TuuCnLZuMTPTFNmWaDbTyeLKvO5w78VRWnck1RL&#10;MipLMxkXT6DVJHpJyZBicaDuxG3JJfSrQFwq3siLo6wgqTQ/sbqU+2eGU2W5J0tzctMSlGVmzPhO&#10;SmbmVF1NNWV5GXm5Ofrzdd09nL283YyMDHR1tU1NjZ2cHCwtza2tLR0d7fX0dKxsLBcFL7Sxs9bW&#10;1QoNCzEyMZRTkNU3NNDQ1NbS1lVQVNbVmzdPf76CkqKyqoq8osIcGWltXR2IgxYusHOwVVRWUNNQ&#10;lZadNXPWVC1NlTMny2sqC8qLs0oKUgQPdxWaX6QkL4kYeXFda9A+AyjKIYCRr85pRS4SqEH/Ti7H&#10;gIAbIjDFbWlwCW8AAtgtN/UIVhKNTit1vApjBFcR+j3SeVKMlyPwciRAIMY+8hU5CaWZsdnHd1vp&#10;yrkZa/ha6Xmbai12MHI3VDNTnm6kNG2+/He+1vpZx34oz4w7CV/4/OSKPO4LRr8ogH8ifCNPAvyu&#10;Un81hEYeoaU80fGYh7+qtJFHiJEnLp7mfE0+I+IJaOQZKU+8PDkpTyAinhb0nGGXqOaJiwcwg0b+&#10;+qVqQIKL/2IjjyKeXH6TegwsY+QR9Ob8DA2zyih1ItlpyLVMfkLItgzozZkkqf8k1ify9WL5Rkae&#10;INIa0/mvh+wJ98MsAWicmeR/M8gnADBLDETBMzDaXQJo5GkLj6CL/6cZeRrIo5Fvqr9wv+Eizd1b&#10;tfcbzqOFb20539VxbaD/VkX50V3bF61Z6bx1q9/Bg0uSU9elpm9ITF4dGx+VnrkRpklJa44cWZac&#10;sD4nc9vmDb5ejurelioLbDWXe5tE+pisXWAX4WMW7GoY7GYS7GG6wMMkwMN4R0zotUuFw8ONz549&#10;GBxuHB150Ndbj73j0cWjhe9ov/NJynO94IWGfaw1PBHuEzIpF4/0UgqegILozzDyjHwXidTxmOWH&#10;14b9EOF/ZE3ovsignYs90ctv8rSO9rLZ4mu/0ctugyc3opHf5G0PcGrez54r87EF1ntaQYxGfpu/&#10;/RZf2xhv680+3Fl7GDlH72e7fYHTlgD7dR7mq11NNnhZQ/E6D8tVjsbr3czWuZpu9OAO1G9e4Lw7&#10;wndHmNeWJR57Vi08uCm8IP6HSxWp7XVn3w09+Pnp4z/edP/t4+Bv7/o/vOz6/b2w0fzfPz79y7vh&#10;X1/1CxgEfnsxgPzycgBd/Ifn/RwvPkl5NPLvBc1tRBr5Ser1z60XB2PeJcNodwmIdPHI/zeNPEBe&#10;Cx26ZCNPiglEvouENumTh9HrgORVPkSg/6nQnp2fEQcj2T8LRsHzIc6dBn+eIkwGf+AixMgLT8dT&#10;Rn6ws7n3cUNX672etvr+9iaYjvQ8fDrQBj/H37zqez7SMdLX+qy/7d1o59OO++eL0rYsDXKep7zU&#10;yXyNr8NSR9NIF4uYIJcIR+MoNwtBZ3mb5e4W4a7mS5xNgTAXs8X2hhiHOpkscTELhcDZdJmHVait&#10;UbCl/ip3203+rlFu1pEulis97SJdOSO/wts+0sPGaa6Sp7G2nZ7CxsXe9y/XjHQ1f3zZ/2zwcffj&#10;+sHuB3Dnj+7f6Gir63xczx2KFxj5jof3AIGRZ5vVfEMjz5j0bwKj4wFGuE8II+IJRCVPErSlNLSD&#10;niQSjDmz+WfBbDVJ6GvJVt8K9Mv3qd7o4hAq9TFoW40IZbREI4+rxFx/YszIfzosP7ZE9ucJ9wn5&#10;9kYe34UwfgDFN/hGHuv/JB1PzLvIJMCIeAJfwdMwGh1gCghM2YQw2h25JXhSKz0lMDJ9MtAX8jdh&#10;FDwDMfJExDPQbn0yCP37mJQnU9rII4yRH6fj/xwj/0m7U0aenI4XLok38gAzRYiRRx2PFh6lPIyn&#10;ajkLj81qJBh5zrnzDB3dYJoAq6er8k5W5wBo5E/j8yQrcoBTldlna/KunC26XJN3Mi9+c0SAjaaM&#10;qeJUW83Z1urTzZS+9zBUWelrvzbIZd1ij2BXS1N12ercpLNlWZX5ybWl3DNdSwpSKksz0TOidqTl&#10;I2MkJwSLJYPGk+xMMiQmVpSPyCPMQFkBJ+XRyJ+pyL90sjQl9rCK7EzpGd9rKMvraqqpKMgKTsBr&#10;yitIKyjKqKoq6+pqA3p6OnPn6s6bp2dgMB+myqpKs+bM1NbV0tBSV1RWsLS2MDU3UddUM7e0MDI2&#10;1dWbpzd3vqq6mvzYs15l5eUUlZU0tDQDggLnG8xT01A1szBVVpGfNfN7NTW5yrL82qrC8uIM7ox8&#10;IfcZovNF/1sifLhrMheIMfK0jIYRVTUj0AG06mjkYSRqnsRQgwFcTgKsQaAAMgDuhi+EmyNYlpNy&#10;GEZU2HB7UJObeiQ7+RBqdLTbGNNAGYy4itDvkSTpeoS8OsZ4DwDERRkCKZ9xoiInLvPoDtt5ih6m&#10;mp5mWj5m2iFOJk5zFU2VpunLf6ev8L2fjUHm8d2l6Seq8pIETeQF/1HF+BvAPxH80+F/wfC7jX8j&#10;kOpirpU8kfKo44EvNvLna/JpROp44JsYeRpi4WmIjgcww7n4SRt54HONPGfhqWtRyn+lkRcHbdJF&#10;MpkaBkamE+6IUu2knnbrdJ6/Kg6i2m/drAXIVBy0CxYJccEi88z0i+HvQ8f3JBp5ydcSmJp/NfD2&#10;CMwqgbbwNIx2l8C/ppEfOxT/ycU3N14C2h5evd947sH9c10d15oaa+rryuNi1wUEzF+61HLXrsDj&#10;xyOzcmJS09cfPhGRnhOdlL4uPnFlUtKaQ4eW5udsz0nbEhls5War7GahGOY0d6nTvLX+lit8zVYH&#10;2kQF2Czzswn3twn2sYhZtyA/61Bn+81ffu4bHr3f3XtvaKS5u+tu+5ObPd33IOjqvNfX24g6vrPj&#10;LvJlRr6nq3EMVrtLhoh4AqohoSz6aiNPpox5F4fUUk+75d52W8P9dy1bsHtZ0N7IhfsjF+0ND9y+&#10;0D3G13Gjl90Wf9dN3hA4wLjZxyHG2z7ayw7Y6uewydM6xtsW2OBuCfFWP7sYb+sYL6tNHhYAd8Te&#10;2xrYIlDz0dyJe87O4wF8mOJR+jVORutcTKI9Lde5mq7zMI8JsFvrbb3CwzzKw3yVn83ulYF71i48&#10;uiWyLHnf3bMFLzrrf33e8X//8fw/3g/8z19G/vHz6O+venH8y5tB7gGwb4Z/ez2EXv6XlwM/vxoQ&#10;uviXA8j7F/3vXvSSPjZjrWw+mfFvZdg/F8a5Twhj3sXxb2fkPwvank8G5n5ok45LfEgxgb6KD23S&#10;Jw+j1wHJq5OHyPRvAu3Z+RlxMJL9s6Dlu0iIhach/h3gZ4iR537yjrl4YuSR9od3Brqah3sfws9o&#10;yGOj+a4nDT09Le3tjX2C1x3qaRntbRntfvB24NHo47rK9KObgr3steRC7AzDnUxDbQ1XethEupmv&#10;8LTCtvIRLqYCzIFIN8uVXrbLPKzCXMyAYAejhbb6IY7Gy5wtwh1Ml9gZh9oahdgYhNkbL3U24x4P&#10;68o1veE63rhyan6Fr73bfFVvC91tq5bcOF/xov8R3Maz/tanfQ97HzfA/Xe3NQBdj+qB9kcNY4gw&#10;8pghYp2sioSUtbXeITHJfHNoCy/ZyDPCfUIYgzwhaEvJlHjtySP5Wa9k5y9gMvvQNQjJkxrJMJ+A&#10;ZLAYoP21SJqab4xnnLCmlTRnpUUZ+U9TcV4eEdh5Zn+E59w/Mb7y033Sb4G8WZGMlY3blsAVfPrX&#10;CMgIPxA08g1N1wRw/5CA9/DPNPJ0nhHxBMbIE2MuzrNjng9TNiG0eaflOzMl0DJ9ktAX8jdhFLw4&#10;GBE/me40TAb5pODH86lNDQUx8ujf0cVfulwFiDPyRK8zMGUMUDBOu4+fAufPVyB8F4+gfOdnsFMN&#10;OR1PdDyB6wJfWwD5M7WFXC8agZEnUh4yCHp5oWHHk+9jSZEwRv5UeU5teTZwqib3ZEXW+drcU2Xp&#10;V2pyqrKOB7uYWWvMMVeeaqH4vaOWtJ3WHPhtvnGxxwpfhzUL3Wz1lLZGLToH1xZzHbHLC5NLi5LL&#10;S0R3m6kae8IqneRnaHCVD6040XgS+El+DUGckS/NT6wp4wxpeX7KqbLc25dPpcQenjlFaoaUlIay&#10;vLa6CmBkOE9DXdnQaJ6Pr4eJsaGGuur8eXo21pYo5a2sLCDQ1dU2NNTX0tJQV1fV1tXy8vH0C/Bd&#10;sCjI3tHB1Nxsnv58bByvqq4G44xZM6WmSAke+jrHwcl+/vy5mprq+vrzVFQVZKRnqKnJ5eek1lYV&#10;VpRklhdzH3VFUUpZfjyARhi71hTncF6eMfJEUqPLJpIagzyq2wyB2Orc1CN4eh0gRh7zMEIlMfL0&#10;hRDgS2CGBLiEQIw3ADFsAhvineAd8sG3QKb0u0MDzrxZUox3gi+E0C+Kr1uYzkn5wtTDlbnxKQc2&#10;Oxqqeplre5hq+llqL7Cb5zxPyUp9tqHiVAtN6WBXy8LkQ9W5SZW5iaXZwnsA8B7wNkjMSHnyTYPv&#10;Nm3kiXMn5p0x8iTDGHmYjkn5XIAR8QSRRh4yfB2PLp4x8ujfCbSCZzLEwjPQOh5AF0+4cblG6OJF&#10;GPkyAK06jWQjf/1SOdTg0XgAY5EuHkG3zs9Ihi5G/Y0BrcJx+rmQyxk4aT5ewTNToVgXTPn7kAJx&#10;oIgnEO1OFLxIaBeMkCRxwcyUZMTtgND1k4G5HGAK+EAN3gCZ8q/CJD//L4jk+2REPIHR7hLgG3na&#10;xSOMjgdoqz4ZsB89H1Tw+DRXQIyRv9zceAV40HS55f6l+43n2lovtz482/Lg5P794aGhpjt3BiQm&#10;rTp2YllG1qakjDUJaatSstYdi1+ekrkhOXVdZmZ0Vdn+o/sjvOzVXMzkQj0Nwtz1V3ubbfC32hXu&#10;vtLPPNTdMMLXMiLQzsdFf0d0WHVlStuja709de2dt3v7658+f9TZfXdk+AE+u/XJ41vtT25D0Nlx&#10;l/SoQf/ON/J0Bs07mZLMGKxzlwxt4WmEpugbGXlGu0tAqiQtdvuK0PUhfmsWeKxd6LlxodeWxb7b&#10;Q/1+CA/cH7n42Mqw3aF+2wLdUcpv9uHY4uu41c8JjfwWX/tt/o7RXjYx3rZb/eyivay2+9tv9bUF&#10;INgR4LDNzw6AeHuAw45ARwACcogeLoGaaE/LaA+uVc5mH7stAY4bvW02+thuCnBY4WG+IcB+ja/N&#10;hkCn7Ut9d0T4Hdm0LPfYzofXTg42X/91+PF/vu7743n3//7txV9f9//97fDf3g3/9c0ISvlfXg/+&#10;/Epo5D++EOp4kUZewCcz/n+M/JfBuG9EnNT+hjCvKBnmfmiTjkt8SDGBvooPbdInD6PRAcmrk4fI&#10;9K8Et6I9OybpjDgYyf5ZMP6dDwp3AmaIfAdEJj/95B1v5AE08njevKutDjLwIxtiCGCfvr7W7u4H&#10;ndxjVB/2dT2AytHe1pGu5he9D58+qR99dK8gds/mJb7BjsaLHYzCXc3h/6Uvd7fArjUQrPSyjvKw&#10;JoY9zNEk2MEo0s1yqRv3rFeus7y1Qagd5+UjXa2WOXPunrPwTqacvne1WOvnCDUhjsZR3racx3c0&#10;9jTX87DS3xix4GxJ5nB7I9zGwBPuybS9bY09j4VevqOtEWnnWtnUo1iH8Zsb+UcPbxOZ/k2gFfy/&#10;tZFHHf8FRh5fl35pPpPZh65BSJ7USEbybTCrOOVouSUS9NRon8fzyYDTPl1opYl8F9DYeO2bGHmA&#10;EeWE8WWf7nPMs3N8erOiGCsbt+0n0MXj/Y9tPnZAXpKRZ9T510C0O8DfHPOMiCeINPK3b18QJ9mx&#10;jA9TNiFo3vn+nZkSaJk+SegLmU0Y7S4BkTpespHnPDsvDxALT+Dy/E41FP+1Rp7o+C8w8ucEzWpQ&#10;zfN1PCDZyBMpj56d6HiAzmBMI9LI15RlVVdknjkJBdkny9MvVmXdPFsUs9Tfcb6SufJ0E1kpJ20Z&#10;M/kpfuY6mxZ7bFzosX6h+xI3a1MN6aqcxLMVOWV5iZzIrswqK2bFOgFdJJPhJwm4ygfNJqlB44mQ&#10;GpShEFQJzuaLhBGmgHCpMLm2PLOiIBU+mZrirCuny1NiD8vOmCI3Y6qmopy2mrKx/lw9XU0FeemA&#10;QJ/de3bo6mjN1dMx0J9nb2fj7OxoY2NlYmKkra2ppaWhoqIEgaamuoqasu5cHR09bQG6mtpaevPm&#10;zp0/D5inP18bttDR1jc0MDU3g4L5BvP09efp6mpzKl9HXUF+jqamYmZabG11fkVJZkVJBtwhd5A/&#10;P740T3hCvCgnAY08jEQNA7SbBsi0kDLyKKwRoq1pZ40yHeU1iWHEGgjwQhyxAKdkQ0ySPGbwWixA&#10;8BK8VYxxireNbwen+B7xbZKAfstYSW9FvxC+Or47CArSjhWmHy/JOFaRE3d46wprPXl3Ew0vc82F&#10;9vMBex05c5UZ8+WmWGnLhnraFKUcrspLgnr8/tB3gq+Ft4FJ+jtGYvim0V9y1O6MkYfgZFk2yaCd&#10;p408xLSRP1edhzA6HuAbecyI0/FkSut4vn8XmSHanQZVO5leu1j1WUaeuHUCq+AZBEYeT8STS77S&#10;yKMrR2CKZfhyEKD+xjJagiPkwknCXE64M6bgsYZMySqCU/5WpEAcInU8gLE4sIaG5IkLxjyZkoy4&#10;HRC6XgLELDOXI0wxAxTQt4pTsooZAp3/14G8fYgl3yepZGC0uwT+y4080fFEykN9c+MF+ox8c+Ol&#10;B00/oZF/9PBKW+vFa1dzV692CQqav2fPwj0/LjgRv+xwbPixhGVJmWuPJUYeT1qekcsdls/KislK&#10;i16/0iXQTTvYfd4iR53FDnrLPUzW+lqs87PcEGSz3Md8eYDNIk/jtZHeuel7b1wrHx66PzzU3D/Y&#10;9PT5o+6uux3tt4YG73d13mt/crunu76j/Q7EEDxqvQ6x8IGulGdHJjTylItHWOcumd5/opEf7G8l&#10;5l0cUu9G+vpbG5pvXCxJi/1xfdS6xf7Lfd1W+LhsDg7YGhq0O2LRrlD/veGBP4T4bg5wJb1r1nvY&#10;bPSwQh2/1c9hu7/9zkDHbX520YLu81t8bDZ7W0MMwY4AbhUCFPQ4RU3P4W8f420b7WUT7WUHwRZf&#10;RyDGm2uSE+PruNbDeo271UYf+02+Tmu97Df4Om1b5LV9ie+PKxfHRi8/mx1bd6rwWdvdjwOt//Pd&#10;4H+8Gfj720FOyr8f+duH0V/fDHx40fPxdd+HFxwfX/b/8nrwl7dDP78ZfP964N2r/rcv+14964YR&#10;pm9e9L551g28Gu2kjfxkpDypefu0E3gz2oGQgknCCHeR0KpdHEwZMfIExqR/Kxj3jYiT2t8Q5hUl&#10;AzfzcqSDvpzx6XjDNHQxDbpy5nIa4tMnAxHo3xyi1BFx+S+Gke8iYST7Z4HanQ9ZRRGP4BKR7/iD&#10;lS7APC4Jf/LyjDyC3dj5dAHtzUBPB1zOHZzn6GgcbG981f/wOfyUb77Rfu9SYeK+UE+rRS4mER5W&#10;i+wMIt0sw51MwxxNINgQ6II6fqmzGQBBmL1JuKPZCnebYBvDCBdz7tS8o0mokwlcEu7KHYqHDIxL&#10;3SyWuplFuJsDEAiwWOpus9DBNMDGcImHzdblwS3Xzr4fah+Ft/aovvdxQ8/jxsGulo62+s72xvY2&#10;+HXV3P64/tHD2+2P6zqe1D98cLOt9U53ZxPEaNWJeSeIzKN//1NB/y4SWsFjDEmcEsTlCcQdi4PW&#10;1mT69fC9PHmJf2sYDU1gBfQYlOYeZ97JtKHp01NYSfKTfJ8IrJ8Q2BluprnlJgbMvXHTsQPsnDen&#10;jPx4Pr0Ruh5hagjMawkQFhMjj1KeWHgG2pt/Fsy1RMeLhFHwALHwRMTzYQQ6gSkD6DwpmxBU5OIg&#10;6hzgZ0iSwKwC/DxmGOFO4BrUiIK28JOE799hih3h6SRCJ4X+/TKn5kkMMA59Qs9Og/UTItLCI8Il&#10;gXa/dIGT8ujcMUPOwqN/R3DK71eDFh7AKafjxzrYoH+nOSl4Uiv3sFYxSQxqK3MBzHBUZnOU5xCw&#10;a83J6pzqisza8vRTFRkXKjMvVGSUpByE3+9uBqomClPsNaRNZKdYKk2P9LTetNhj8xKfdYs9rLRl&#10;1wR7nS3LqMxPrixOrSrPwDPyKLgJKB+rqFY2JIkxU4aQVaEop44YY56BriFT4kMxpiF5ArlQ8BJp&#10;HAXp966e3b9js9x0zsgrS8+ar6Oho6mipqqgo62mq6NuoK+rP59DW0tt/jwdTQ0VGA0N5sJ03lxt&#10;mOob6Bmb6OvoaszX1zUzN9LT05lvoG9obGRkYqhvOH+e/lz073Pn6pqYGKmoKEGso6OlpqoIOygq&#10;yMAOqkqyetoqCbEHTtYUVJYK+sjzz8hnJ1CMU9LER4vU0/kCn04gSSKs0VlDBu051ECGeaUJ/AAA&#10;//RJREFUFGAAQJ6U4VVQjK+YmwoZKDsOQFCYCfeWUJARixkApjDmp5/ITj4Cq7AP3gZcC+8O3ghs&#10;LtgHVrlG8wDKbvhjgjwE+IhUCGpKuP9cA+4BarKTD8EnAzFshQHsgDcJ+8CYk3IYbzU/9WhJVlxJ&#10;xrHK3Ph9myJs5ym6Gat7mWuGuhiHu5uZKk2bLy01V0bKfp5SmLddQdLBmoKUqgJBK//8xJK8hOLc&#10;cWfz8U8Ewfukv2MIfM3g5uFLjg9dgBHvHKktzQBOlmXCSDKnyrOA0xXZjIsnOp50reE4mQecr83l&#10;EHh5zNNqHs/IAyQmdp5IecLVc2UkIKYeLTzGdEakiCcZ2shj5tblauDGpXJsAc8Fl8ruXKkARJ6R&#10;R/gn5TGDq8TFA7iKGl0CxL9LBmU3Ii7PB504jBBDMbwc5ukdAMxgPQNTj1OmRjJ4CW3haWgXj/Az&#10;EiDm+rO4O95609A2mQaX0CbTU1xFyCb/hdD3868AfmJ8GOFOpuIK6u+eJtAuvvHuaT5foOYb6842&#10;1AuhjTzQNNashhh5TspD0Hih7s6pRy0/YdDedguSjx9dfdL2U011/NJw29BQ0x07/I+fWBaXuPxI&#10;3NKjiUsPxy09nrQ8KXNtYsaa5Iz1hUU7ykv3BHrruFkrBDlpB9loLPcwWulptsrLfJWP2dog6yhf&#10;i6gg6+VBttEr/DMSd3e233w28nB4qHlwoLm/rwkY6G3q76nv6xYchBc0jkdIs5rOdhEH5AFmyme8&#10;jgdY5y4ZYoQYaBeP0M5dArSOBzCDtn1SRv6XN8/++uH13z6++uPNs9eD3f0tjZcqCo9t37R2kX+4&#10;u1OYi92mAI+tCz13BPvuCPbZtsBjS6BLjD/gtMXfeaO3zToPrl8Nd7ZdYOFjvKw2uJnhAXk8KU/U&#10;PMSfRLyfHU63+nGPio0WtKff7OMgOHrvxD1L1stunavlGmfz9W5WMd72MV6O611t1jhZrnG1Xu5o&#10;tsrdBti62GtLsFf8tlWViQfrzpYMP7z129POf3wY+evbgd/fDP7xYfD3d0O/vR3824fRv7wb/v3N&#10;8K9vBj6+7H/7vOfdi973rwdeP+95+bybG592PR/pgODj64EPr/oZUf5ZoJRHL88sTQht3sVBPLsE&#10;mDJGxwOMSf9W0OKbIFlqfxOYV5QM/34Yjc40lGeKaZgL+TDOXTJElH9zGIEOiMt/GYx8FwnR618A&#10;SnY+ZIkW7gT6Z6vI/Bcb+Z6O+z0dD5DeTtjqgbChTdvdwc6mlwNtb0YeP+1qejP4aOhJXUHy/qVe&#10;Np7GGj4m2ovtDZe5W4c7mUa6WUa4mC9xMI7ysF7uarnYav5aH8eVHrYhNoYr3G2wuTz2mkcLDwFM&#10;Uc2Hu0IASybAEmdjrg29nXGkh124i9USF0sXAy0fK4Nty4PvnK982dv2Zriz48Hd9pa7HW3wW+0+&#10;0NZW9/gR/PJrQLUNvy3gd1Jb6x3IPBnv3AF08Qg/T9vzPwO8Q5GgbUexTsw7naTzJMPACOUJoR36&#10;t4J5iX9rGBFPQO/MQGto2o8DJPNPMPJ4A3A//yVGHqBfSwBXyej4P8PI0zD+nYFx8ciERp6x5zTi&#10;KulYMvTpeARdOQ3fpNMZRFweIHnaufMzNLSFp2Fs+2TgG3lApJGnkxAQBU8beXGGncmLg9RLgOh4&#10;gNHxAOZRxyMo5WHEQKSRJzqeaVlDS3nayJOj8YhQr4sCRTyt49HIA1yBGCNfUZpWXZF5qjLzTHX2&#10;uarMM6Wp5VnHNi3187PQtVCZ5jxX0VZt9vyZUgss525a7LHMw+qHqEUuRurOxpqlmccvVOeXFyZX&#10;l6bn58SiMZcAim+UkvSUZAj00oQQ10lP0YfCSCgdO9SMBXxqStIF/x6QxjWuyUu9fr5685rIOd9J&#10;6akpG+lq2ZgbWxjrmxjONTM1MDGeb2lhbG5mNG+utrWVmQnkjfVNTQwACPTn60J+vr7uvPk6Oroa&#10;unqagKaWqoaWOqKmoQpoaKgBamoqcnIysrLSMCopysrLzYFRU0NFWUlWTVlGR1Mp9tje2ur8ytKs&#10;4nyurw5HXlxJLte/RSCChTq+JCeRtsPoxAsFtp2OAbTeNPkCn46GPVfQ0j0n5TDx41gAU9gEPj3Y&#10;HDK4FV4IGbwZ8iqQFEhwKINkPIz56Sdgmpt6LCflaFleMoyQhySuwhLcP1wC++C1sBWMcBso3C+e&#10;LDxfkw/x6Yps+JOCIDPxwKHdGzevDduwYvGOTZG7YqIO/rABLoFiuIHa0gzYCt8Cvh1Iwiq+F2Lk&#10;81KOFGWcgK9xdX7iD2tDLXVk3IxVfSy1Q5wNAAvVmcYK3xspTXPUV1mxwK0k41hZDufZiY4vyvn0&#10;gTMQKQ/gtwtjMoUvKnzPGSmPRh4CSCIQnyzLROAvLJHykzHyJIlH4/lGnoAino5pC09DK3gS43RC&#10;I090PDHyyI1L5Xg0Ho387cvlAARcRhTo3/mQgs818gDx3RJArw2Iy/NhtDgUw2thQIPFGEDlnbED&#10;7+RC+hKs+SxwB9rC03ylkUcYKz0hd/+/Z+QlLP2p4CfGhwh3Ggk1tJGnpXzTt5DyaN5FGnl8giuj&#10;4wFYunurFnvUNDWcffzoalvrT0/afmptuXjs6NqQYIuoKIfoaI/4hBUpqasPH1uya3/QroML4tJX&#10;JWasORQbnpm3uazix/jYqGWh5i6Wch4WiqGucyPdDVd7m633tlzlYbbSz3LNIvv1S5yX+Fns2hhS&#10;d7Oyp/3W05EHI8MPhgbvD/Tf7+tt7O/hGOiu6++6193xScePQ5SOnyT/UkYeEGfkJ4PU08He0YGe&#10;0YGuN08H3j0f+vhs+LdXox9H+/tbm26cqso6uu+H5aGbFnmu8LCPcrdZ5+sUs8B9+2KfXaF+e8MD&#10;d4f67FzsuWOB+xZ/580+3CF3GKO9bLb6OUCAXeZhBHYGuXDW3tceQVmPRn5zgHOMv0u0n/NmPxdk&#10;i4/zZm+nTR72G91sN7ja4LjO2WqtkyWM61wtY3wdY/yd4NU3+jtGB7lsCnTdvtT/8MaIqvSjrddP&#10;Pe+o/+Nl7//8dfQfP4/+7d3g398O/vV1/x+vB35/2//H++E/Po789n7o5/eDr190vXvd++HN4NuX&#10;fa+f96Cafzb4mBHlXwBKeSY5IbR5Fwet2icJo+MBxqR/Kxj3jUiW2t8E5hUlw9wP49ARsjoZ6AvR&#10;rTPTSUIE+jeHEeiAuPyXwch3cdCS/bNA7c6HLNHCnXbuALMEkCVi5MX1EeOJeMEjvDuaeju50/EI&#10;xAK44ucjHYPdsFXjs8FH3Y/u9j2p/8uHkd/e9HU1/HSzJu+HqGDneco+ZnpBVvMX2hgs97Rd4SEE&#10;fq5yPWpcLFe62US5WUe4W4a5moc6m4Y4mcAIseBoPOflEYGvN0bCnbiO86s87cIdTJc6mXNq3s3a&#10;VV89yMHkQPTK1tsXn/e1wV95+GPCR5B3dTSSB5E/abvX0nyjteVWZ3sD/L6hO9gAxMXzYdT5N4eY&#10;dz4o2dG2o1jHmC5gIAqegRHKDEQokwwj078Ssi1Cv9C/KeQTYyCaGxkvoDloRS4B7EjDaPcJYTZh&#10;wBsgNybyJhm9DowZduRTJcIUE5gykYzd2Ccdzyh4Bsati4RfhqqdjkXCWHgCreMJfMP+Z0BbeCaD&#10;ep2A9pzAzyAi87gD37MT+S4SupKGse2SuXrtJI6fZeQxDyN2pyEu/l/FyF/kYIw8Quw8Ddp5dPGo&#10;44l5Z4w8gUyZxjXAyZp8gFyFU6CmKpemtjqPGytzT1Vmn6zIOjWm409XQIaDOyBflV1TmVFTllZV&#10;nFhZEH+6JCXzxK5lPrbmKjNMlaY56MgZy0i5zVWKWeQB/39k3QK3lYHOxioz4vZuPFmaVlGUhI1r&#10;qqge2TQiPfsktftkylBxMhABShBn5OkCgU5NqC7OqMhPu3auakNUmPKcqWrys+dqKOnrauqoK+to&#10;quhpq2moK+npaszT0VSSk9bX01ZVlANUFGRnz5omIz1TUUFGVUVBSVFWQV5aXU1JQ11ZVU1RXUNZ&#10;Q1NFTV0JYhi5qTqHlqYqMFdPS1tLTUtdSU1ZDsa5OuoqijLqSjKaKnLHDv1wsorrWlOcn1ySl1CS&#10;F1eccwIpyuaOk+M9AxCPTTlwCqAlp0HPTgpIDebxWghQ0OekHEYyEw+gyIYYlvCSfIGshxHqYQoX&#10;op0X7B8PFGTA5nGluUlwhyjlYcxJOVpRkIqmHsbMxENQBp9/VtJBvAEYT5Zlnq/Jh83h5dZGLvBx&#10;MXeymuftbLYs2MvV1iDAwxpGR8u5VkYa9ua6pvOUjfUUIQM10atD4VbhTvA+yQ1nJx8iU+GYfLgw&#10;/Xhx+tGagqRtKxZa6sh4W2j52+gFO+kH2epaqs0yU55upjbLyUB109KAqryEgjTunx+4o/ECHU+M&#10;PHfQPuvTBy5MCqQ8wHxLyfcWvtvwt4PId4BIefTyMApEPHdGnnC6IvtMZQ4aeUR4Fl7g4gnna3NR&#10;xDM6XpyUB0gejTzj4gFawRMLT0NbeBqheb9YTUEVCIz8rUsVNy+W37xYSht5ArHtBEbH06CIp6Hl&#10;u0iI7waYqThQc0uAEeIAswNCVgEoRktOrkXoGiyTgLgaouAZxBl5cdCVNLSVlgyaYiZJICqZAZfQ&#10;FNN5hN7hXxnmtiXAXEhgyr4YvnYnGZHUixfuAL2EMAUAY+FpUL4TI097eTTyqONpI9/cdP5+47m6&#10;uyfbH199cP9cQ93JRw8v1NYkbNu6eHmk486dC+PiVh07tiwpefXuPQE//Biwc2/Aj4dD9h8Li01a&#10;WVSyq6BgR8wmd3vLOU6WsgtcdRe76kV4GK7ysVjhYbrK1Wypk2Gou/ESP4sVIU7F2Yca79T0dtx+&#10;+6pjaPD+0OAD1PFc1/iu+v7O+oHO+r6OOhFG/ktFPOFrjDzt3CVDO3fJ8I08wJh3cUi9fDYEvHg6&#10;ONLf/eb5yOvR/rfPBt89HXz/bOj318/fDfUMttRdqypI2BW9Idhvha/TGn9X7DW/Myxg99Kg3WEB&#10;O0N8dy723rHIa7Of0zp3622BrtsXuGz1c9oS4PjDQrctvvbrXM03elihkd/q58AxZuS3+XNufZPA&#10;yMf4C3S8v+tWX07Kb/dz3erjHONuv8HZer2T1SZX280eDlu8uePzGz1sVjmbR/s4RPs57gr22r7Y&#10;e1eY/9YQ7+hgz21L/RN3rz9flNJ64+RI252PQ4/+41Xv//V+6H/9PPL3t4N/vO77/W3/r28G3r/s&#10;+eXtwIe3/e8FOh7Gd6/6P74e+PnNICPKgcl3sPkaGPkuEsa2TwbaxQOMRv+GMO4b+W9v5AFyIbp1&#10;Op48RKD/GdACHRCZ/GIY8y4B2rNPHqLgJUA7d/TpknX85I08nUGp3dNxv7u9aTyN3Bnz1rtdTxr6&#10;e+73djW+GH78dKC1o/X2y6HHr3pbX8MP5fu3LpZkHNq0MszdZqGdcYiTabC98UofB39zvWUulis8&#10;bNd4O6z0sI1ys470tF4qkPII6njayAswCXc1XepmtsyVU/nLHM2Xu1qt9rIPd7SIcrcLcTALdbbw&#10;NJ/nbWVwYMvqR/U/dT6829VW93zoCXxWrS230HrDPcPvCRhhCr+ZOp7UA5KNPC3NSfwNIWKdDzHs&#10;JEaxTpL8SoQoeAZGKDPQThmmjE//GuhXAehX+beGvBEGkZobIWZ8UjRd/bZGnr4TcnskIAWMWAf+&#10;DCNP39hkTscDxLBLhq5knDsDY95FwrfwInU8MeZfDFHtkwQ1OoGR7BKgrTpmcAeRkp0uZrh27bRo&#10;eNpdJGjhaWjzjsIdzTuToWGMPOPWEaLRxeU/C9rFI4yOBy6MGXkJMDr+3JkSIuIZiFsHxBl5xstz&#10;q9TIHZOvya+pyEEFX1vNnZTnvHxFTnU5p+NFGvlTNRyVZanlJcllhXFl+bHnqjIvVmYe3rLcw1Rz&#10;nqyUmfJ0E4XvjWWkvAzUohe6R3nZbV++wM1E08Nar7Ig8UxVVlVJWkUp14VDJHwdz4f4SgIk8UKR&#10;1zLFDGjYmSnCGHlR+ZSakszyvNSfzlSsCl+kPGequsKceZrKOurKqgoyWupK2hrKqiryOtpqc7U5&#10;Ka+joQqBtrqKvp62jra6lqaqupqSpoaKirK8kqIsxmrqSujilVXkVVQVOCOvpqSqogCjtpaamqqi&#10;mrKcnraasoK0kvwcXS1VdSU5QE1RWkV+9sG9207XFJYVpRflc+eyS/PjORFPEFpgzn0TI8yA6pxP&#10;vuCEO02e4Jg8DSQFbp2zzCU58XghTCGJQAEqeExi/djSiYIMrndNXhpn5yEWaHf4zJNhxFPzOSlH&#10;q4szUM2nx++DP9ns5ENZSQdrSzOO79/i42Jub65rZ6azbUMETDevDdu+cZmXk+nKcP8VYX4/blsd&#10;d2j7sX2bd0Yvj1jsaWuqPV9TxlhP0cFC79DujXA/eDoe31dm4gGYooiH/WFEI1+QfqQg5VBNQUJ0&#10;hJ/NXPkA27lBDnNDnA38LDVNlb83VZpmqjrTUV9l5+rQk0UpWQkHuLcvcPGF2bEAvAr34WRyYMxN&#10;x4w8gl8w+GrhVxe+z/CXoro4DQMCZGgjT3T86YpsdPFkyhh5YRN5PBcvxsgj4qQ8k2GOyTMinoA+&#10;/TrPyNMxMnYcvgbhG3lOynM6njPyty6VIZKN/NXL5QTGyCOMlAdoBc9AK3KRSQYixyVwm2fSEXFb&#10;EW+OAZ0kUyYpEqYMtTtZ5cP37ES+S4CuRxhxLJm7X2rk+dDX/rvwNfdPX/uVMM5dMoxwR4htZ/IA&#10;WWJgXDzC1/GAZCPf2nL57u2qhrqT9xtPPXxw7lHrubLSw2vXeGzbFrhjx4ITJ1bExa1ITFq1d9+i&#10;HTv9dv0QsPvHBcdORCalrM3J2ZKZFr1hjYu7nZKbtYKruXyIh36o67wQJ71lbkYRrobL3UwjPc1X&#10;LXbcGR1cmnvkSculZ0PNw4NNgwNNXPv4vibU8d1ddT2ddX0dQhgjzz3QdbxVJ5598pBrBbDOXQKM&#10;c5cM7dwlgwqeDyPfRSL1dLjv2UgvMDLYBWN/V9vTwe53z4eAX149fTPS+360/y+vR35/Ptj3oO4S&#10;/M+EfTu2Ri5e7usS6em4xs998yKfHUsCd4T6bVnktWWB59aFXjsWeW1f6M6ddg9w3rnQY2uAS4yv&#10;4/Ygt81+TsCWAEdA6OX9HLb5O27ydSBA5VY/p22+HJu97Ld4cwo+xtMu2sMWpsAmT9v1blbcuXsf&#10;262BTjCu97Je4Wy23MVsmbPpKsgHOm8N8dwS7LUjwi9r/+Y71bn3z5U+b739j9e9/+vD8P94P/g/&#10;fh7+x8+jf3k/+JcPI7++G/zwou/9y75fXg29edrzYqD99cinPvLvKBf/4UUPiQHapH8rGPkuEsa2&#10;T57/Y+QRcj9Eo/OhN5fAc6ofPbl29F/SyAOMRudnvhhGu08II9zFQQv3yUC0O9pzvpGndTxAPLs4&#10;yFlyGoGR5xQ80NUhpLO9ob2DO2aOyv7Rw9uw/8unXYPdDwY7m4c6ml/DV6Kzpffhnba7P9XmJMUs&#10;XeBva+hrOT/czXqln+NSV8vFdkZrfBzX+DqEOZpEuFsu87CK9LSO8rblEDwGlssLHvFKWOZqwel4&#10;N8vVXvYLLeaF2ZtAEOFsAfus9naAPZe62wTZGQfaG69Y5JFx4sfuh3dGux90td6BLxv8zhjsb4Ub&#10;bm25BfcPvyoe3L8O7wLoeMI991WkkWfUOT39eohPFwlt2MkUxTpJ0tAF4mCEMgMRyjhlrPqXQTan&#10;YV7o3w5y/+Jg1DNhvIOeBE1XORpZKd/ceJMDgvF5IffZZ70ytyESupgR6wS6noYpI4h7afJaLDwF&#10;jxC9/gXQ8p3EOJ0Q2sXTFp7AyHQy/QKIZ+dDnDuNuAKi3SXAiHUmz9fxdIaGFfEEnnznw7h4At+/&#10;8zOI0MWPwT3EdbxwJxCZLi4/eRgXj4zT8RfKAdrIj5n3EgImUcQTHU8fjac5fbKw9mRBTW0+wun1&#10;8XZeGFNn5JGz1HgG29cImtWcxmY1lZyOxye40kb+dJnAywuMfG1VdnVlVnlZSnVFenVZcmVRwpmK&#10;9J9O5uWc2BXqYWGpOcdQboqp4lQLlRnWKtPDHI2We9nsXR2yxN3SQltmy6rgG5fKS/MTC/PiGcOI&#10;Mh1BFykOVOFEjtP6kgbLJEDvgJuIXGKSeJAZKMnh3gL2kS/LTblyunz98iUq0tNUZGfO1VDSUJZV&#10;kZ+tqSavoSqnoiKjoaGgriJvb2M+V0fd3ETf2EDPxHCuq5OtqdE8NVUFJUUZRFFBWlVFXl1NEWIV&#10;ZTmINdSVtDRVtNSV4HJNNUU9bTVtDWVNFTk9TW7UVlOYp62qKxjVFKUVZWbs27353KmS0sI0+IQL&#10;s2M5I59zAhCelBe44OLM+KIMrus66nICZsRB23OaXHzq6dgheqiEGDIQo8suzuZeCy6HEZK4D5Yh&#10;kIQPE0V8SU4ijLmpx7KSDkMG/n92fvoJQY+dhPL8FFhCNQ8FsE/i0V2wOXx5oleHGukq6KrOsjHR&#10;WuhjX1OSDku7t6zctiFika9DtqBT/I/bVm9YsXjNsqBVSwM2rgwOW+A2T0NaTe47CJKP74Y/Wbhn&#10;qEQvTwJ4CxkJ+3Gam3KwIP1IfvLBqry4NcHu9vpKgXbzFjjOC3Mz9rXQMFX8zkRxqpHSNCcD1X0x&#10;UbWFyWknfuQ+mawTedknYATgXXMfQoYAUToevlckg989+CbTfzXovzIo5WFEID451rKGFvRnKnNo&#10;KX+uJgdAI09LeaZrDePliX8H6AzqeBr6mDwN+vTrYow8mRLGjDzV0OZS+fWLZTcvlt+4UHbjQsnN&#10;i6UExsgj4oz81Z8qAMbIA4yRB4htZ6AVubg8DbHeE0LX3xb4cbIJvUQKhJacl+EnyZSB7IllaOQl&#10;SHm+YSfafULoq8RxZ/xDYmm5LBLGGkuGufbfiC9+C+TCbwKj3SXACHcCenYmSSAiXjJcA5z6s3UN&#10;rJQHGCNPvHxTw9nWlouPH1163HbhYcupgvwf16/32L49YONGt8OHw2Njo9LS18fGLd++wzc5Zc3+&#10;/SH7fwxJjF1VVbY/9nCkm62ig+mcUG8DPzuNQHutBY56oS76wU7zQl0Ml3mZrw602xbld3T3qhuX&#10;i4a66wa67w31NowMNg8PtfT3NfX2NHBPasWu8e13ge6OOz2dd/kunrHqgiknUsb4VCMOcq0AVtrw&#10;IZJdAn09D5jp5KEtPAPj3/lIDQ90DvV3jAx2PR3ueflsAMbno30vRvpGB7pg/Phq9NVI3+vR/vfP&#10;hv549/J//fHxPz6+HmxrunWmqjoj6VD0muVeLqFOVss9HNcFeG4PDdq/PHR/5OL9EQt+DAvYudg7&#10;2s9xnafNBk9brk38mJHf7M+5eDwvD/FGL7sN3hxQE4Pd5H0cAYGRt+MCHztIwgirG7yso33tgE0+&#10;tpyO97Ti8LLd6GMPO8BrrXQxX+liCplNAQ67gr0Orli0c4lP0raVZ9KP1J8u6qm/9K6/5W9v+/7j&#10;w/Bvrwf+8g7God/eDv/944vf3ox8eNYH8ceX/R9f9n540YMWHgPITN7I/0t1rSH82VKecd/Iv6CR&#10;fz5mz8XB7D9JmE0AWrhPCG3P/wxoh/5tYYT7hDDmXSSMbZ8MIs07STJ5hFHwDPDLgP7xjTFJQtDZ&#10;xf3CgLGjsxFo72jo6X3Q1dE42N8Kmz9+eIc7et/eONDVPNj9AP6CwN/f0e6HH0a6+x/WncpL2bUq&#10;zEx1Trin9QpfhwgP6zBn8wh3y7WBzqu87VDEL3e3wjHSzRL9OyDU8c7mS53NIpy4B8NGOFssd7MG&#10;QmyNQu2M0chHudtEuNmEOluEe9h6melZaslFBjjnnNjT13oX/go8abv38MFN7FHT8aQe3gX5p4VJ&#10;GvlvCCPT+aBeJ5AMinWSpKELxMGYZT7Nf76O/3eHNu/iYAQ0wtpnCrp9/LjMmJEHaOf+TYw8s0QX&#10;M2KdQIoZmDICvScNyROE73e8iEcYwz55aP+OCp6ZEu1OYpLhI1LEfysYt8737AhR5zhlriLQep1c&#10;woCrNHQShTsz5cOKeALPvzMwFp6Bke+Mjr98pRpHGk7Hf76RFwepZ2BEPEGCkR/T8Z+M/PmzxUTH&#10;nzsD03FPc6VFPIE28nQ7Ghoi4tHCM5ypzuekvMCzn67KAyA4Od7InyzLBk6VChvK11TknKrJrarI&#10;LC1JqqxIKy9JrC5LPlmeerE25/rp/G0rFgTY61tozDaUm2KhMsNUTspTX3mlr/0KX/uNod4OBiq+&#10;jsaFWcfO1eaX5CUwhhFi2qcDRIWLzKMfR0jl5KEvRySvEoiRL8g4LqjkTnCX5iRfOlm6Y+MqdbmZ&#10;qnKzBGfkFbXVFHS1lLXUFdTV5VVVZXU0Vfy83ZzsrZwdrN1d7K3MjRYv8LO3MVdXU1RRllNTVdDg&#10;zsIrcqfp9TS1NFUghhEfDKurpaqtwfXAmaujqquhZKCnoaYoraepPF9LBV5OV01BR1VeXUlGbvbU&#10;3Ts2nj9dWlKQUpAbl595vDg3ljby2C+lODOek/KUi0eEvpiKRULqkZIcbiv4NPB0OYDOHT6cXMEz&#10;XfGzyhlrBYMB7AN5/DxhhGKuHX8+fB/Sa0oyIcbvW2VhGmRKchIrClJhhE87K+kwnqOHC2H/4uy4&#10;rKSDSxd5qMpO0VKaHuRluyTI1cFCz8ZEy9PRZOPK4NiD2/5//+8/fns7uGfrKg8H42B/p/VRi8IX&#10;urvY6EPNijC/5OO78X3BTcKNkdPxeKswTY/fBy9BjHxR2qGyrGNLfW3tDRT8bfQC7HQjPE18zNUt&#10;VKaZq8wwVpjqaa5zYvfGivyE1Ngfs1MP52Qey806Dn8W4ow8cfEImeLHQoBvPv6VIX9x0MITKQ8B&#10;ingET8qLkPLV2bSU5xt5Rsqjf+fDiHgCHpYnR+YJqN1p0LPTMZ0ZOyD/KY9GXqDjP8PI37xSyTfy&#10;164Kn+/KcH3sua+SpTytyCUs0RADLhm6+LbAj9N5epWG5Mepc16ZBMhVknU8wHfrRLhPEvraScJY&#10;ZhpGGdPwC8hV/47Qb4QPU0xgyr4SRrtLgFHtnwXj3/lIMPJ4TL6ZlfLn7jee4U7Ht5y5fato396l&#10;wcGmMTGe+w8Ep6SuRRd/5Gj4gYMhsbFRhw+Hxx1fUVG070zF0cO7wvwcNHxsVEPduXPxwc56YW6G&#10;C+11Q5znB7vqh3ubrw913R+zJDdx542Lhc8GG58O3n821Pzq+eOu9ttD/c3cuXiBjkcjj89u7eq8&#10;0911F5NCeG59jE9Gnqh2Xs0nSI0AoXaXAPHsEkC3zkwnCWPhGRgFzyA10PNosO/x0+Guof4nwwPt&#10;AAR4an6ov+PF0/6XT4efPxt+NtI/MtgzOtDzanjg7ejAu5GBdwPdw20PHly5UJuVciR63Wp/zzAn&#10;26VO1is9bNd42m1f7L0nPHDnYm/ghxDfLYFuG33s8RQ8PsoViPGz54y8tw0S7SVks5ct5+I5a2/L&#10;daL34U7Eb/KziYb6AEcYN3jbrONEvPVGyPva4QNm13tacWWe1hs9LLb5O24PcIj2sF7jbAovER3o&#10;uCPE4+j6sOwDMadz45ouVfY1X/vjZe//9dvLf3x88eurwb+8Hvn11dCvzwf+8m701zdDv7zu//lV&#10;38eXvQSY0kZenJRHFw/8Fz7ZVRz/x8gDkzTyT0c+Qb/WZCD7MM5dMoxA/+YwGv0bwgj3CaHNuzgY&#10;2z4ZiHbn+3d+hsBYeBrBL4NxP7u7uu93djV1dTcCnV0NHd0NMHb2NELQ3lXf+uhO/0Ar9n6Bnfs7&#10;74/0POx50tDb2dzdeb+jrX6g5+FA54Ph7paRrpYPo50Drfeqs+MORke6GKq5GWuEu1kudjBa6max&#10;xtdupRf3xNdlzuaRLhZRblYr3OGHqg1kYBrpAqNlpJNFhJP5MkfzpY5mi+wMQp1M4MIIF/NIV6sw&#10;B9NgG8NVXvZrfByXuVuHOppyPet9Hfys51lryy71dTi6fzP8Vvjtl2fwm2No4BHEjx7ehpEx8gTG&#10;yDPTyUMb8wmhJTvqdQLJoFhnkjREvouEkcsiYaz6F8Ns+98GRr6LZEIBTYMymvPRvOQERl4Anaeh&#10;dyN3QjeoYZZIBhD49Fu0W0foeuFVD7iRKSOQDelLgIbmawAukbfPvd/xLh5oaLgugLXtkqHNu0gY&#10;+c5M+dA6HkAPzlj1ycDsQ/IixTofWqkDzCoBV4lPJ/UMpICBdu78DA0r4gk8Bc/AKHgGCUYe/TsG&#10;aOGJkb94qZIR6wJqL16sIUqdtyoaUs/AiHjCZIz8xfOlABp5YuEJItvHI6dqC9DIV9fkAZMx8meq&#10;889VFxDOVuUj+PhHmlPlOZyIr8iqLc8kRh6D6vJsrmVNeUZJcWJ5WUpR/oma8pST5annq7N+qs2N&#10;37MhwtfWQmO2seIUK7UZVsrTvAxUIj2tgx2NFzoaL3Yzt9ZX2bdz9eWzJaX5iUQs0kYezSNt3omO&#10;pCF5Yi0hEAmpZMBV9J58iB6VAGwCt12en1Kam1SRl3qqNGfPlvUq0tOUZWboqMprKMtqwagqp6ok&#10;ra4ur6Q0R0tdyd7GHLAyN3JztnN1svX3cXeyt9JQVdAR+Hc8Ha+mqqCsJAtoayjqaCoBEGipK8Co&#10;raYAe8LmRnpqavIz52kqGuuqaSnOMdBS1tdWhlecNVVqa/Sqc6dKygpS4BPOzzxemH2c0/G5sdzD&#10;XXNjS7PjgZKsBADPYhNQEHO+eEy1oz4GCgQn2fMFnWowJksAVuIqBCWC/3SgpiQdRviUIDhbBd+o&#10;LBjxaatnKnNqSzPwTxw+Q7gkO/lQRsL++MO79m5ftzN6xZZ1EWuWLVy3fHHUEn8fF8tFvk725nPN&#10;5qtZGGgsXeSVl3YcwK41cCeZiQdyUg7Di+7fuS5sgVtkiLevq8W2DREBHtZLF3lsWLF4fdSiu1dP&#10;XjlTsmVdOMSwtCLML2KxJ9TDDvDG4QZyU4/APnmCrvG4YVbSQbTwcGNQhnY+J/lAftrhkowj+cn7&#10;FzgbOxop+Vnr+tloL/UwdtGXhy+8pdosY4WpQQ5GaUd2luXGcYfrUw9nZxwFcjKPcX8c+KGlH+cQ&#10;fHRwA6jgCfjtgi8h812Frz18YvjXBGNi4WFEyNF4BtK75lx13tnqbJTyks/IE/NODsUz4Bl5cSfl&#10;AcbL0x1s0LmjZycBmWINnRQi6Fdz40LZ9fOl188Xo4u/caEEEDSuETSXF2XkgWtXhFKeE+5XKwE8&#10;KS/uvDzwlUaeyG6SYfIMnOzmJWmYfWjwdaFG5CZYwyQZiHCfEL5VJ6r9s6B3oGHKAMwzonlC7lKS&#10;GlUyZr5st38R4C2Ig6kkMGVfA7HtpJU8002ezjfcOcV4dnGgZGeSAPHvfIiRRxgjDxAj39J4QcD5&#10;hw8uNDedPn8uPSbaf+1at6NHI/YfCI5PWJ6YtOLgoeCjx8KSkldnZG7MydkSG7vy/Kn4M2XHYpa5&#10;epgpelkoB9ioL7LXXeZmtMLLbLGNXoijfqC93lIfi51rghIPbThTmfSg/uTb561PB++/f9XR/eTW&#10;UE/T0+HW7o57I4Mt6Nw7u+o6Ou+1d94GOrvvdvUIjsaLMvLYTX6sobwIIw/Q9TR0DW3eRUIrHQmg&#10;W6fjyYPmnYbOMwqeQWpEoOBRxA/2PYagt+vh8EDns5Hevu42zssP9g4O9AwN9oyO9L94OvhydPDN&#10;6NCHZ6Mfng79+vLpx5HBl90dT9taOu/dulCUl/TDtp1LF28Kct8U5Lne32WFm92mQLddof7RAW5r&#10;vezXeTts9HEUYL/J2x6l/AZvG2AjjF7WwCZPa5TyMd620V5WEMf42XJW3d8W2BLksCmAY3OAY4y/&#10;A7DJ1w422eQDxTacvvew2OBmFuNhCWxyM4/2tFzrYrbW3WJroNPuUK+YBa6rvG22LPE5vm1ladKB&#10;5iu1z9vvvx9q/8eH5//r19d/fzv61zcjv78Z/PXNAC3lIQBI45p3L2Dsffu8692znnfY2eZpF0Bc&#10;PELbdga8luwgGHuE2n1UENAjBSPZP4tvZeRfjnxiXJ6nv5E/28ij9McXmsxIjLk4YM//fkYeYEz6&#10;t4IR7hPCyHeR0Kp98qB2JwEKd06OizfyAPaL58M38jDt7GriLHxXQ0dnfXtXPXp5iIGe3gctD29h&#10;WUdbHdfZ5nE9vG4X7NbT0t15f7D/UW9n80jvo8HuByM9D18OtH0Y7ex9cPPuubK9G5dF+jkFu5iF&#10;OJkuc7VY7mq5wt16laftai97GGEa4WQm0PGwZAUIvLzFMmeLpc5mkR42oU4mYc7mIQ4mS+xNwh3N&#10;ADwyH+lqtdLTDpvYrPJ1XOpu5W05z8ZI09PZPCVuX1db3Qj8ifS0wB9K+6N72A1/vJHnesozCh4C&#10;XCWqHWl9NG7Khxh2yRCfzkwJJIlinSTpKYIZcTBymYHI9IcP7wBk+mUwm/+3gZHvIqHtM7HSIhnn&#10;o3l52sgDjHOXoOMBeje8k/tUa3tmCTPkHhixTmAu4a4SGPmmZrYSwXoRV1F5fKfC90u5eECg17/E&#10;yNeNPw7Ph/HvOKUzDIxGR4H+uVKe3gQhS5Mx8oxPp+FXEr2O0MUEXKINOzNFRCYRVsQTxvt3Bsa/&#10;8/mGRl6g4//LjDz9ENeL50svXeDGC+fGWXgSEx1PjDyx7YyRJ1KeLmOMPLHwhDOVeafG2sSPk/Lc&#10;YXnOyAukfGZtaRYn/sqyqsozKkrTSotTystSaqoziwtiayrThFK+IuPaqfx9myKsdGQsNGbb68oY&#10;y0tZKH7va6wZIjDyYZ7WdgZqrjbzLp4srCrh+mID4ow80ZEEzItbLc1PFDzIVGgzKbjisoKUsoLx&#10;I6Xdy3MTATIF+IaUAS6HJe6JnVlQkFRdlHmyNOfY3h3aKjIaitJ66orYUkZdRRaYp6umpa6gJD9H&#10;RVFGVUFGXmampoqCpZmhmrIcZJQVpOfpamgK2s3Pn6etp6uhrqY4b64WXAXgKXttDUU9bRU9TWUt&#10;VXnu6L2mgo6qrJay9FwNBV01OU2F2RCoKUpPlZLasCbiTG1RaWFaRVFaYXZsQdYxPB1fmhNblhtX&#10;lpMAwA2X5HD3T6ClPAkANMho4fFd4+dZUZAq+IPgRsjAWFXEndSGEWoEvWWOZSYeSI39MT1274kD&#10;W3+Ijtq2IWJj1OLFfo6+zubc+XQjTXN9VVM9pXka0pryU5XmSCnOlJKZJqUq+z0A70RdfpqhjqKG&#10;3DRN+enaijMhUJP53nyeGrxERsLB3FTO/mckcQ+PLcrhnuyan3mcu72CJIgTju06+MOGuCM7ko79&#10;sCNm+bF9m4/ujTm0e2Pcoe3Jx3ejiId3nZV0EO4TdiAKPi1uL9w27IABZDIS9gOcjhcY+bzUQ0Vp&#10;hzJjf/Cz03cxUQ+wnetrrRXmZmytOcNSdbqV+mwDhe9D3Kxy4vaWZHGH97kz8mlHctOP5mVwRh4/&#10;yULKyOMHzv+zgID+vsEUv/kE/LtTIzggT/4SEUcP8BvKo5E/U5VFH5MXaeQZ545TNPW0rAf4Rp7O&#10;TMbIM0AeCqCeyXOMM/LC0/F/tpEXKeXRcSPMEoB52neTYiZP80l5C6aknp9BmBcFcBMspsF6JklD&#10;Xnoy0JYcIer823LzRg2Jv8Ch3xVl5Mk9k6V/L9CMi4SpJDBlXwNfuwOC5ClB/rQgc7q+7lx93Zm6&#10;O6eAxrunmUe8Ntw5heAUDTvXGn58GUIUPNAwfmwQZeQb687CEuyGRl7o4psuAM31pw8eWLF+teeW&#10;zYGbN/scPbY0Jzc6KXllYtLytNSVSQlReTmbc7M3Z6XHXLmYmpm0ecUCqxCXuZyLd9QJdzMEQpzm&#10;LbDVDnMx2rjELcLXcuvqgOKMfdfO5/Z2Xn/zvHV0oKmn687Tweb+nvqBrobOJ3d6u+q7O4TmXWjk&#10;O+4CEHcLWtlw8PR6Z3sdJeVFG3n+Vcj4GlbBM9BKp298axoadOhYQGLi1iWD5p2GXmIUPIPUQO8T&#10;ZLCvnTDU30EYGexCRoe6gafDfc+H+4HXI5yah/HtyND7p6Mfnz97PzLypr+vq+72tcqi3CP7965d&#10;vjlk4Y6IkH0rl+1cunh7aMC2EP/tIb7bF/tsXei5Y5HH1iDX9V62633tV3pYrfKwWuNutdLFfIOn&#10;7TZ/52gvu03uNtv9BL1rfLlWNtFeNjuDXLYIzsjH+DtsCXTaLGiAQzrYoMoXNLrh2t1wTt/TBljv&#10;Yr7RzZKLvfHEPdfiZr2fw3o/p32rQ9L3xpzNT2y7ee5d78N/vB35y6uBv7wf/OPj0M9ven952/eX&#10;n0c/vOp9/bTjj48jb551fxA8/fX964EPLwdePet+Pdr9/mXfx+c9v77o/flZ99uRDgCdO1zy5lkn&#10;jcC/c8A+cO2bpz04whRG2IqLuaCXi0d634x0vx7ueT3MivWvhDHynyvoX450PKeg7fyLMTNOeDUo&#10;lOCMs/4zwFeZzEiMuUi4stFOACvpZvESYHbADC3cmSnjyv9UGIE+SWiHziwB9Ornwsh3AlmiJfsX&#10;gP5dsoWnz8IzECPP5BH4gU5+VWDXmo5Ort9Le0cD9q7B9jXYkx1bwXBTqOxpBsiPe7g3eL99HU1P&#10;+x7CD5CBtrrSzNj14YGB9qYBFvPX+zkvczSPdLJY4Wq7wtU6wsFstYfdai+7lR42obaGy1wtorxt&#10;Q52MwlzMItwtw10sljqZhztaLLE3E+JkEeZsCUS42UR62EV5Oaz0cVrh7QjTYEezBY7mi12tPaz0&#10;IwJcTxalvexrhb+n/e1N3W0NfV0PHj2809fT0tPT8uDBrSdPmtra6p6017c9vtf6iHPuwKO2u0wA&#10;PGy92fLoZuujWwBt4SfFw5uERy03CLRbnwy0bZ8IKBY6d9ovI0QlQ4w1Xybl6T0lI7le5Cre3jeB&#10;vF+RMGWcXB57UqtkRBpnPkwZraQnCV7FOWveEoDbTgZyJ+RmGOglZmdyISlgknSeLOEH1Xhf8G8G&#10;VEcaiCFDpgyMT5+QpoarNI31PwENY5qe+Hei4O8KHtZKZyCAStqeI8Shi4QpJjBlBGL2iZFHV07r&#10;dRoi00kGLyR5AD27ZG7e+sSNm2eQ6zdOi4NR6iKhlTq5ik4CJEMkO3L1Ws1PV6uRKz9VAZevVArg&#10;bLsIRD3EFTIXLlT+9NPJixerzp+vuHKlFpIQQB59Ol3MzzDAKrHtMGI9Js+dKweE/l3ApQtC+T6+&#10;Tc04sE0N6VSDAXM0nkh2BsijiOeeyFo9Tsrz4aS8oC8NdqpB6E41NWVZQC33QNccbFxTW57JdYqv&#10;SK8tT68py6gpS6ssS68sS60oTaGBTFV5GtScqci8UpNTmHLA317fQmuOvvwU57nyZvJT7NRnLXPl&#10;/gu2YBczX1sDYy2ZhEM7TldklxcmVxSlFOXEweYQFGbHnirP4rRvfnx5QQJQUTju/DvUo0nnYoFD&#10;ByCGSwqyThQXJJYUJuXnHM/PPMq1asmKrShILc5OKMtNqShKKylILSlIKSpIyc48UZSXXJSXVJyb&#10;iFa6NDu+IicB4A6P8/w7ZAozT9CGFAIEbqYwL74kLwFurCArDl4lM+nIXG0FLTVZ2dlT5mmrYqt3&#10;DWVZPU2IuW4z2oL2MpDUUpbFA+/KcrOU5GcZG+joaCppqsnPn6+pra2soaFARh0dFS0tJQ11AaoK&#10;asoyWuoKGqpyakqzVRRmqinN1FKT1lGVVlWcpaogM2vadxvWrjh3urIoP604PyU/MxY+H2GnmvTj&#10;1fnJRRlx3FNSM+LghuEDR1NcnBuPPVWqS9PhDwLeTmVxKgB/Lqer4JuQycUl6Vwn99zkgrTYkqyE&#10;ooz4lGM/Jh3Zk3Bo15Hdm3dsWB69MmzlkoAAN1tXa0NbY9356rJ6KnO0FGaozZ6iMENKcZqU/HRu&#10;lJsmpTxDSnm2lIb099qKM/VVZYx1lKzmqdsYaXvaGno7mgZ52EQs9Fi3fGH06tADO9btWLfUZr6a&#10;+mypuYqz5ivP8XO0qCpIy0w8lJ9+IjP5cHryYRjTkg5hnJVyJCPlSE7asay0Y7npx7PTj5MRyEk5&#10;mp18JCvpMAIxZHJTj2UkHCTAzoBg9VAObJuwNz3hx8ykfVnJ+2HMSNyblbgvN3F/cfphe31lDwtt&#10;TzOtQLt5YW6mdlpzLFRnGit8b6Q8PcLPMSfhQEVeCrwEkCvos5+fcQQoSDsGYB98SKKRx/+8AL9j&#10;BZ/+5YNF8A8hQhdP/1MWno5HiJE/WZaJ/2nCmcoc9PJkSoOOnnvQqwByQJ5R85gkU8xgQPw7BsTF&#10;Ex1PpDyO6OKJl79BnZEnLeOxBgOmEgNsX8N1sEFHL+DmxXJi5LnpmI6/9VMVBGjYYfzpUhmMN69V&#10;o3YXCYp4CFDiQ0zq+YKen0HoPO3EhV5bEEsQ5VhGutbcunEKuHn95I1rtcD1qzXM5gxYRkO/Lg0U&#10;MxmsvHu99s61mttXq7lRkMHLoR6COzdP3xbc0u2bp2GE/Yk9Z7h5o0YkTBlCrxJ7DjBTgBhnJg/Q&#10;eVImMsOHrkENzb+Kn6GBSzDAMlLJTBnIKhbAJviBkAxCNp88+C4QZolA14jnJCLw758QJGtxFGSE&#10;BQJBz+l4HBHOpFMu/v5djqY7pxmERv7OWaD+LkfDvXP1defICHveuFXV0HSuseEsvGJTw9n7jZDn&#10;ZD0n92+farx9sq/9diPcxq2q7ifXK0vidm1bsm6V174fwvbtCU1NWl9avCv2+NKM9NWZGWsKcmNK&#10;C3fmZW3OSd9686ec2EOrgtzm+1ipLnGZt8RFP8BaM9RFP8zTeIGjXpi3yZoQ5+WL7HesX3imMqm5&#10;7tSTh5dfPW0ZGWocHmwa6G/s76nv7anr7eJse293E4CuvKujvrO9Dm07seeC4FOnXIR4FfTmZAo1&#10;JAZw9Qsg7oVBZEHfJEy9SGjhTnS8BEgxQWqwr5028rSLHx7oBEYGOwhEyj8b4aT8i5GBFyODL0eH&#10;Xj99+ubZs7ejT18PDf7yYvSvb579/c3LZx2Pbp2sKYo/Hrd9yw8rIn5YHrY5NPCHpYsPr4k4vDps&#10;b+TCvREL9kct3hrivdbPcZ2vY3Sg8zpvh3WeNlxneXfrnQGuuxd4bPN12u7nDGOMp12Mt+1aF7Mt&#10;gtPxmwXgc2IhiPGzh9XNPnZbfNHg20V72XAPgAXcraI9rNHOQwAZPIy/JdAlJshlvZ/TpgVuW5f4&#10;Hd64rDb9RMOFysHH93570/f3n0d+ftn98XnPb28H8bz8335+/tt7zsu/fNr98e3wL+9H378efP+y&#10;7+1Ix4fRzo9Pu96NdnKH5QWH6N8+72KNvLChTTcqeJrXo5zcHws+GXnhyLPqXwz/jPyXGflnoyK8&#10;/AuB8v6vMvKTh6hzkUDB1xt5DGgFz0wZaf6nwsj0SUIEOsAsAfTq50IUPAMuEbH+xXyNkSc6nsAU&#10;APSvBwB/r3C/WsYayjOgke/qvk/o7mnu6eV+dr941gV/cYZ6Wt496/mPn1887269cbr8WPRqBw35&#10;MAfzCEdLYMtCn5UetstdrZbYGa9wt47ysI50swxzMYn0tFwT4BDmYhbmYBruaAH1S+zNgm2MF9ka&#10;hzhwUj7cxWqpqzWMAKr5Ze62Ya5WwQ4WYe52gbYmbia6fjZG60L8KrIS3w52/PxioLut4cmDOy1N&#10;N1ru3+7pbHnypOnhwzsPWm4+arv7+Ekd8fIQP2nnuvQIXPxtATcftnE6/hsaeZ5GF8KIeAJTJhGh&#10;kSe6WSSowr8YZrd/GkSmMzBlBKaMgSmb0MgTAQ3QDnoy0Cb9G8K8yudCdpD8pvjvmmQk51HHM0ae&#10;nk4SNOx8UMHzQedOQPkO3B0z8syUKHWE8elfCSp4VOoISnZauDPQ5l1cnpHvIpm8iweIc5cM0e4A&#10;uYpO0jBGntHxBFbEE0QZeeDChcorV2rRm39bIw9gBqZ8I48ufpJGnuh4cUfj+dA6fkIpD3nGyBMd&#10;zzfyYzqeM/JV5WlIZVkq6nhaymMSjXxVYdKZ0vRbZ0t3rV9ipSs7T17KVnuOreZsg9lSK72s1/g6&#10;RHrZrFnkbqol62qtz7nFopTK4tTq0vTS/EQYywuTS3O55vKo44WM6Xg8/15SyElJSJZkxRVlcM8p&#10;5Xx6QXJhdmxe9onCvNiSvLjS/Piy/PjSvLjC9Njy3OTSnOT8zNicjNj83MTC/OSCvCSgMFeEkRcc&#10;Hv8k4gE8rUxOMZMlzMP9FOUnlBYll5dwur+2MreiJNPWcr70TCkNFem5WirqSjI66ooayrKqCjJz&#10;tdR01RQ0lbgT9OoKc9TkZ2spy2qqyKkqzFGRn62hKqcoN1NZYbaKioyCwixlZWklpTlz5nwvJzdD&#10;QX4Ooqwkq6WupKOpoqmmqCQ/C4rVVaQVZafNni4lO1tKRWGmvMzMGd9LhYUsuHS+tqQwoygvuawg&#10;BV18WVZcVU5iTUFKVUHaqfKc2rKcc7WF52rzuf8MojTjTHXu6Yps+COoKkrNTj2ckbA/9vD2PVtX&#10;bd0YsXX90jXLFywJcg3ysnWxMnC2NDDVUzXSVtJTkZafLiXzvdScKVIKM7hRdirn3CFQmfOdoZai&#10;ia6KvZGOq4W+n6NFsJdjRKDH6tCAmKjQHWuX7d+y9uiu6ORDP+TEHypKPVGaES8kM7YyP7m2OP1U&#10;aWZ1cRp87CeL0vKTDzsbaatNl9JXnD1Pabar+fzKnOScJM50o4VPSzqEQJwhMPJkSgMZtPAI7eUz&#10;Ew/xpXxm4oHsxINo5DMS9wIYZCXvz47fm3Jkh6Ohqr+9gZe59kJHoxBHQxOFKZZqswwVvzdTl16+&#10;wK0g+Rh893JTj+WkHM1LOQLkpx0uSP9k5AVwzfSBfEEvIPxSwRS/e+SriBApj14epTyB2HmASHn4&#10;Mz1ZlnlmvJGH8ZsYeQIR8QRi5Bkpj0YeDTvt2flAHpdgpCsxL2S8jgdEnpHHA/Jo5NGwo5G/cbUK&#10;MyK5zjPyWI95nBL4GYROElGOvhvFN50UCZHgwM3rJ5FPkp23Oc2nsjHIVjQik8g/2cjzV4mhxgIy&#10;nRC0zCSgEZmUDH9byfDLxGVomNW71HF+kpTMeHsuGuYSAlMmBqGRB9C5IwIdL0Sg4wmfvDwilPJU&#10;NxtGxBP4Rr7u3lnB0XvCmZYHl+BV8EUb6k7fF5yIf9R8+XHzlft3z7TUn6u7UX2/7lRL0+m8rL1r&#10;VnhFhjse2heVl72rIHdXZubm1LR1qWlrsrLXp6asqCz7IT1x7YVTsT+dSfoxZpG7tZqbmdISV4Nw&#10;N/3FDnoQLPUwDnTUDfc127rab8f6hYlHN108nTE6WPfmeevwYMPL5w/7euv6+xr6eut7uu91d3FP&#10;bcVeNKjdBQfehc4dJQlfmxDIEgOzRAT658KIdcKEBQyMgmegPTvGE0JcPMIZeb6LJzpeQLsAtPN4&#10;Ur736XDf6EDPs6G+Z0P9wPNhTs2/GB5+OTTw84tnrwZ6XvX2fBge+P3Zs59HBvuaGm6fqj6ZnR6/&#10;a8vOiCU7IkL2rgg/uDbiyIblRzdGAgdWhgJ7IxfGBLpv8HaI8XWO9nHa6G63zc91u5/rzgB3NPJb&#10;vB02cSfoHbmHu3rZbPLhutmgkYeMoLmN3ZYAewDiTT7WG72tNnhZoprf6GElwGK9J8c6D/MNXtbr&#10;AV/7bYs9Yha4r/ax37zIa/fyRQc2RuTH7qm7UPais+GvL3v/9mbgj9d9wO9vBv/j52d//Tj685vB&#10;D6/6EYg5X/+y+8PzznfPuWY1r0bbAXJG/lPPmZEuISQjgJXmo92vn3Zxpp6coB9f8DX8k4088u9l&#10;5Lm387QLjTwAU3KhBOgdyJRW8MyUkeZ/KoxMnzzEoTN5gCx9AbSFp8ElRq9/Ad/WyAO4RC6kfyvg&#10;Lwn6NwrfyzOraOe7e5ohCT/fh3paBrsfDHTcB0a6Wl70PPp1pOvOydLtkYsCrPT9zef5muqt8nKM&#10;crdZ6Wm3zMVypYfNBn/ncCfTRdbzI90sl7tbhTuahTmbh7tYhDqaLrI1XGCtD+NiB+MwV4slLuah&#10;zlwnHAiWultFeFgLRttgR0iaL/N2WORoYaun4mqiuyrY52xpzvO+tnej3A+lkd5Hj5tv93Tcb2u9&#10;Czfc9qTu0eN7j9vrH7Xdbbp/rfnBjSft9ejisbdM21jXmi/oL/+49RZj5FubbwI8jf6NIa6ZgX8i&#10;HvN0ZjKQDf/JEJnOwJQRmDLJSDDytGUm9lkCjC7HaX3jTxhgzJ/yIQXiIC/xWZD38lmbkPdOLifw&#10;88LM+APyyDc08g11Vwjo4jHPiHiU7wA/g0kSMzJdHLRepxFXhj6dmUrgk1KnFLxI+GXkWg6ei0eB&#10;LjIpAVqyM0sAvUpDRDzpSMOIeAHCh7iKhLHnhIsXq9C/X7hQicoeA8ggpIye8sFV9O8ABASYMkYe&#10;Yka+i0Skjp/QyBPJTut4ArHwpAxBBU9DdLxAwTNkVpVnMDoeXTyJCVBQU5Z2tiq3LDfu9oXyxAMx&#10;we7mbqYa+rJStpqzrVWmO2pJb1rgttzLZs1CtyVe1rqKU7OS95+pzi0rSKotzSjJia8p4XRwQcZx&#10;GFE7ImVjvWW4/jA5ccUFnJTkktnxZVlx5dlcJ5birOPCA/VF8SW5xwsyD+elHijKPAYFxZmxhemx&#10;cHlVUXphdnx26tHC3MSCHNgtcczIw1ZjCF4IfWixQMSjMCVGnl4CuAd1Zsdy/06Qx21YUZR2ujLf&#10;1c5ESfo7HVVphdnfKctM09dWna+loq4wR1NJRldFXk12lvKc6Uqzp8nP+l5Jejrk1ZVkFGVmSM+Y&#10;MnuGlJL8LEW5mfIy01WVpCFWUZRRU5ZTV1ZQlpdRkJkNQKCqKKejrjJXSw1QVZijKDtNV1Nhvq6K&#10;quKsuTrqM6dOWRYefOXiqczUE4W5SSV5SdmJB8uz46ty4s+VZhWkHEk7sS/lxN4j+7bs3LxyfdSi&#10;qCW+C73svJxMHcx0TeYq6anMkp7KHWBXluY8uxzc0iwuVpOZoqs8U19DzkRX2VRPxdF8np+L1UIv&#10;h2WLvFeHB21YHhyzKuzQrk0ZcQfyUo6VZCWU5SRBUJmTXJOfdro461RRJgRVuSnVeakQQB6oyE4q&#10;y0woSY8DSjPiIYZbzUk6lJXAPUk15cSexKO7SjJOZMXtc4OXnCploDRHV36GzXyN8qzEgrQT3En2&#10;lCOo2lMTDwJEyqckHCBTugBtOzHyPAUv9PLp8XADgqe5JhxAIw+kxe8B0MgXpBw6smudk5HaQhdT&#10;bwudYBfTUCcjAxkpK/XZhorfW2nLrwn1gXdUnBmfm3qMI/kwGnlOyo838tzZeao1P36vmO8bAF9L&#10;8hcBvTz3D1rjD8tXjz3cFcA2NYJmUxlo5Ima5/rI4/Ndx4AMgkaehlh42shfHmtiQxQ8TpkkwFfz&#10;jJFH1Q4QF09rd4zpMkQ4pYw8npdnzshzCIw8jNcvCfvVoJFHyY7ynQ8adixAI08nJUMsOcBkiCtH&#10;qS0ZosWJMaddvNDOj7+EeSFSTBDuM35zsj8fNPIYYyUp5gLBgX0AAozRm/NhVDtBcgFZJaA7piU1&#10;5ukMgbjmL4bZ8GuQvCc/L6GYBssmBH06k+RDmXdxfDLyCJHyAO3lEXoVIX1sGJrunCYn5ZklAD2+&#10;oB+OEJTyDfVnb16rvN9wvrnxAlr++pu1jbdP3bte3d5yte3B5Xs3q5vunSzI2b9sqcvWLYuOHF6Z&#10;mrI5JXVzZta2lIzo2KSVyVnrkjPX5uTHVFfuu3QuLiN+XYjXPHv92f5WGmsCbQKsNCJcuU41YW6G&#10;Sz2MI/zMYyK9t6zyz0/fd/NKcdfja09H7vf31T9uv9HbX9/ZfYe4+M6Oux3td7gnuI4dhxdp5DHg&#10;g4ZkQoh7+TOgzbs4GAXPwNj2ycAaeUbEi+KJAC4e8/I9HP3dowM9Twf7Rgd6h/u6gZE+Qdzd+ay/&#10;5/XQAMfAwNvhwY8jw++H+n99Ovy2v6u7/s45+N902zftXBG+a8WSnVGhe1ZyHFq37PCaiD1LF+0J&#10;D9obFrQ9yHPXIp/dC723+7tt9XHe7MW1r9nu57rD32Wrn8NmH+68PIzc01/Hzshv9rfbHGi/JcgB&#10;xpgAu43+3MNggY0+tuu9rNd6WK5150Q8GnkAnyu7wdN2k7d9jL8LR6D7Om/H7SG+MYs8YoK9D64N&#10;L0vY3/JTzYv2xje9LX971fef74f//n7kj7dDf/04Cvzyuv/ds66fX/e8f8Hp+A8vu35+0//xdR8A&#10;AW3k340KeTvS9X6Y48PIpwxAe3POwtPQS5MAtTsfskQbdmY6IZ9r5DFJy+v/clCXi4N7O0+7ACyG&#10;KblQHMwOJEMreGbKSPNvAiPNvwm0SReZ/AJoC0+DS4xe/yxoF48QBU+Dhl0ktIjnGsG3NzJGHmB+&#10;iOPvCfIbBZ07wBh5BDMo5TEDG470tY72to70PITx5cCTZ90P3g+1D7Teq7tQcWLHuhAXS3/L+VFe&#10;DtxRd2euQU2EkxmAjeaXOpqijl/qaglBqKNpsL1xsKNJiJNpqLMZssTFPMzVItzNEoAAz8vDbgvt&#10;jEMcLSO8HBe7WLma6HpZGq4LCzpbmjPwqGGwvXngyX2g53Hjwwc3Hz2+19J6u6Hp6oOWm3DncP/N&#10;D27gGXk08ijlJUMqGVgd/+D6tzXyLc03RMKIaQIaecbLQ57Ek4Te82ughbi4/D8HTsdPwsijaCag&#10;0Z4QxrCTqcgMDa5OCHNXfPiV+HZInl6SDPkoaJgliGFDuP8vOxHPhyh4BtrII+JcPCIuz5h0AnHo&#10;k0TchYxwJ9AmnWacVadgygDM01uR4uvXxTp3kucviYRR7RKWENrF04z1qKn8XCNPTsrTkp0EGNOr&#10;DFjDgEvEvyP0lDbywvhsKePfEdrCI5hndDxj4Qm0ZEfEGXmmTKSOF2fka8oyiJFH7U7OxdNJQnVp&#10;KnfOujD1VFn6ufLMTZEBxmozXAxVrTRmWqhMM5wjtch6/oaFblH+jlFBzuZ6CoEellBfKXj4Z3Vx&#10;Gp58R9tOQAUJCL0kdoqHIDu+MjexKi+pMje+LOtEbsrB4qzj+RlHinOOlefFV+THFacfrciJK8vi&#10;2qaXZMVxGjTjuEB0JgBFWfEYoJFHBFPh4Xd07oVj/dOJISV5BO4HKC9MhrsqK0gpL0y9dLoswNNe&#10;WeZ7TaVZinO+11WT01CUVpOfra0ip6euqCE/R1VmpqaCtJ6qgpayLORVZGcqSU9XnDNNesYUudlT&#10;VZWkAWWF2WrKMiqKcxRl5yjLy6goyAIQYKymKKcgPQvQVFHUUVdWkZ+tLD9DXXmOstwsudnTZ0yV&#10;iloWcrq2pKwovSQvKS1uL/yJFCQdDHQ2czWf62yqa2+kY6Apb6ijOF9TzkBT1nyeitV8VRsjTVfL&#10;ef6ulksDXUP9ncP8nTdGLT64fW3cgW2pR39IObY7O35/cWZsRR53xB7H2uLM6sJ0CE6WZJ2rzIeg&#10;NDuxKCMuP/V4YXpsQdqJ7MTDRaknCpKP5SUeASAoTDkOY37SUQACjHMTDmfHHcw8sT89dn924kFO&#10;ggserJqffgxG+OPLOPGjk4mO6jQpQ2Vp7Tnf28zXqM5Lhf1zUo6KM/IYEyNPatLi9mckHMSj8RDA&#10;FEiPP4AiHkEdL1jamxG3LyNeqONT43YDEGcm7YOv3MHtq23mKgQ6GvlY6i5yMl7ibMw9MkF1poHC&#10;d7Z6StGRCyqyk3KTuSY5XGOc5MOclE89xEn51KMAGvncVK6hDYA6Hkf4jsGIXzn81nFfeMrIY4xS&#10;nhh54uKB2rGHu0JAjDwE6OUZHY8QIy9Syl8SY+SvCDrVYIxLCDHyCC3lrwoayhPQtiNEuDPwC4TT&#10;8Ub+2oXSmxe5xjUkwyGQ8jCikUcdj0YebTsqeBpIokknU1KG+cmAZpyOEXTlnC6nkgSySkD9DUBM&#10;u3W+kefvQ9cjpBhBsU4kO3khwp1rNXwjT+qF90DDs+pfCXHx4sw7neeXMcaZQAr48CvpDQnMCzHg&#10;Kl1Db0hgamj4xQCppy8hO9/lnaknkJoJGe/f+bBGHkHbTrv4O7drAH4ZbeSxlTyadLp3Da7SECNP&#10;Wtijka+7c+bOzZoWgY6vv3X6YePl5ntnHzVdart/+VHzpTvXK+tvV+/fszwo0DQuduOhg1GpaVuy&#10;srcnpUUfjV8Zl7omIWN9Qua63LKdlScPXr2aenh/mK+TepCTdrCjzlKX+cE2Oqt8LJa4cGfkQ130&#10;l3gYrQt1it27ujhjX3PdqdGBhudPH4wMN/cPNnb23u3uq2/vutPeebuj/VZH+532J7cBTsqP9ahB&#10;I0+DqoQBzcnkYQzMN4SR7yJhFDwfRrhPiGgjPzzQSQ7L0+AqDWfkBS5+uK8LgpH+HmCot2uwpxNG&#10;iIf7YLX3WX/v84G+V0PDb0aH345wjHZ2vh7s//hs9P1Q/9POR4/rbp7Mzzi0dcPWZSEbgv1iQgJ2&#10;LgveHRl6aPXSo2uW7Y8M2b7AZ7Ofa7SP82Zv521+btv93WK8uIPzO/xddvg77Qxw3hHovD3ACdga&#10;yIH+PdrfdqOADQG2GwOsNwXYrfe1XettvdrTfK2n+Toviw1elsBGD4tVjobRXlZcExt3mNps9nHY&#10;EeAe7cmd0F/jarnJ12l3qN/mIPfoILekHeuulmY8un7qRXv9X1/2/v3t4B+v+35+2f3Lq56/fBz6&#10;9W3fh9ed7150fnjV/fObXhjfPOt8Ndr+9nkP8O5Zz/unQC/wcRTo+TDc9XGkE/gwyvF+pAPAHvTk&#10;qbBo84WMjh2unxyo3fl8QyPPQBt55N/ayL/iGhN1QQDFOEqG2YFkaAXPTBmZ/k0gxvzbQsv0z4K2&#10;7ZMBL2Ek+yRhRDyBaHQa4t/5SDDyAH05+SGOvyTI7xXU8Qgx8vjQVObfigf7W+HHMezf+bi+v/P+&#10;MLz3rubOR/d6HzcMdDS+GGwb6mhqu3v5Ymn22sU+flb6C2yNuBY0jhahtkbLnC2WOZovsTGKcrNe&#10;4vTJvIe7WS51t0Igg14e8iGuHMEuXFmUl90Se5OlTuYQhDlbBlobLIKpp52/tZGn+Tw/W+PtK0Lv&#10;nKmEH1MvulsHnnC3B++lu6cZ3svD1tvND260tcIv3QbhE18f3gHaWm5/gufiEUbEA9hthtXxD66j&#10;Rqet+hhctxlecgJoC09D220avo7/tob9c2G0uLj8n4dQxI9BnLJkUECjd5YMrdcBflJkGQFXJwO5&#10;JZGIrIQ3QufpJX6Ghv9RkEqSEd7/JKz619A4JuXr711GaOdOa/c79zjYJCXfRcKIdQJTRmDKCESX&#10;A19g5Dm3LoDJE/gXYj36cWLPJ7TwRKlLRkI9cfF8HQ8QI09JeS6Pz24dx5g0JwKdZDApLhAJfS0N&#10;o+NpUMHTRv7sWda8EyOPZ+GZVYDoeEbB09CqXZx5FwffxSM8F8+1ryFGvpLXOB6NPOPlq0uFTTNq&#10;y9LOV+eUZBwJcDaarzDFTHm6qeJ3hnOkvA3VV/jYRfnYbVji5WiibmOgfGJ/zIWa3OLM2JMlGeX5&#10;ScXZcdXFacRC0ghdpMCAw5RrVpMZW54ZV5YRW5x+vCjjRHVhKpfPOZGXcqQw42hBypEqwfHwjIT9&#10;hZknKgqSoaYg7Vhpdnx5biK2uynOFHr5ohwOLhg7oUy0OzHyANwY5jGJ5KUdhVHQBJwT/eeqC5Yu&#10;8lKcJaWjPEdNdoaOsoyK9DRBIKenqqCjKK0uM0NdbqaW4hwYVWWmw6gmP1NJeiqM6gqzlOVnqCrO&#10;UlGYqSg7TUV+tqqCrJKMjPzs2bIzZ0pPnz7r+++nS0kB8jNmzv5Oas73UxRmTVeWnqWhKK2pJINy&#10;X3rGlKilwbWVBeUFaTlpx+CNl+UkJOzb7GOjH+JhvdDN0t5Q091af8emyF0xUcmHd+YlHSpMPlKY&#10;erQ49Rh8pDV5yZW5iaeL0k8Vp1dmJ0AeVuHDLEo5WpYVl5N0JDf5aF7KMaAwnfuPDzCAPMlAAZCf&#10;erwg7QRMIeA6zCQehhGDrIRDmfEHYcSroIAU5yZz3du5djHJh3LSjqTH78tPPRq/f6u9obbmrCkm&#10;KrIwOpnonSrKhH3y0o5jB3nU8Qha+OT4/XhMHoEYgCT6d+LcU2P3AejlyRLGgqUfU4/vSY/bA7eR&#10;FreXm8b+CAH3VNj0o3s3R5lpzvGz0w8UsNhe30RhirnKDCOlqY76arvWhVdkJ8F7xK44OUlcS/rc&#10;lIMAdrAhRj5H8MBY5pg8jmjk8a8DfPnhL4jwb4HAyDNSHr08Ac/LEyOPh+VhrClJP12RDRmAkfIA&#10;kfIEIuUBYucZ8w4BFohcRYiRJzBqHqC1Ox6WxwwDrGIxOnei44EbF8q4h74K8pi5JpDyxMgTHY8x&#10;bdsRzFwXc3weDTu9SjKSoXW5BG5fqwRuXa0AYErMOC3KhW4dDfi1arwEoPehuX61hkCSuBVR7RjQ&#10;rzJWUEUhrPlk5NGbEx0PUDL9c7lxvZrALNEmmkAbZ3FLjG4mkAIGcq24SvpVAHG70bfNLBHIJhJq&#10;aOh6hCyJu1sCKfgmMJ6dYpyO5xt54N5tDk6vj+l4NPJNgv7vtIVH0MWPGfnTqP657jd1Zxrunbt/&#10;73zjnbP3756rv3nqYcOltvs/Ndw6+aDu3J3rlffrTv10IX/j+sCQYOsjR1elpm1Nz9iWU7Azt/iH&#10;+NT1J1JWJ+fFHEtdnZC98fKt9FPnT0RHe/m6a3hYKSx00FripLvG2yzSRX+xrY6fpfpKf5sNoa4/&#10;rFlQnLLn1oXCvic3+jrvPB150NNX1951p6u//knfvYedt1se33jSfofW8cTIj/HJvIsDzQlBZJIP&#10;MTDfHNq/82H8u0ho4T4hoo08wLh4Ar2ElQIR3z3U2wlwR+MFFn6otwvGp4N9IwO9z4YHRgb6B7u7&#10;kZG+vjcjo++ejb4aHnw9MvT++eivr1788e7lh+fDo11tD65fPJ2fnn5g94GNqzYEB6z299y2ZNGB&#10;lUtPrF95MGrJvvBFWwM9Nnm5RPs4x/i67FzovSPQdWeQyw9B7jCilN8a6LQtyHmDt80GHytgnYD1&#10;vtYb/K04I+9vt87PFjJrvS3Xe3M6fpMnZ+Q3e1tv9bXFLvPRHhDYbOea5DivdTKHKbDWxWKdu/XW&#10;INftIT5bgr1iQryORkdWpB5quVbzYbD1Hx+H/ucvI//4efi3d72/vu35+XXXx1fdv7zp/f3D4F8+&#10;jPzxceT9y74PLwQ86/3wDMY+oZQf6aaNPEp5NPJEyr9+KgRiRrhPCGp3Pt/KyPOlvGQjT8vrfwVQ&#10;l4sEVl+Mdr4SPHoX3hdMcZwQZhMMaAXPTBmZ/k1gTPq3gpbsnwVt2ycDXkJ79snDiHgCsfAMRLIz&#10;EB0P8I08qeFGwc9u/N1AfrUAjI5v72iATbqejNPxXFl7Q8eT+idt9zof18OGUND+6F5fRxN8N/C2&#10;B/sePB1ofdrT8rKv9UV3S0nSkQ3BPiv9nBfaGC20NFjj5RTlZh1iY7gx0I07HS9oUEOMPIw4DXEy&#10;DXY0QRY6Gi9y4s7OL7I1DHc0i3C2CLE1gt3wAbCLHUxDnawWO1l6mc1zMdDyMNHbtSrswZWz74c6&#10;nw89efzoblPDT60tt/DOhS5elJFnnLs40MUj6OIZIy+Gf4aRZ0Q8gSn7VhDxzeQJpOC/BEbHA7Rr&#10;FgcaZ4SYa5EQsc5nwgKEbDUZJrwfwiTvn0DqRcIvg1h4/5/p4vGEOx+mjEAb+bq7lwDi4ln5Pmbk&#10;iYgX5gUaHTMEWqaLhKknMGUI/wA7M5UM0fEMTBkNqSGinDj0b2LkCWje+RlKwXNH3anpJyM/JuU/&#10;w8gTkw7xhQuVMF4WPOUVMiRAULWTKQ0uIcS/MxAdj0YeA76RJ6CR5yPuaDwx7wQ07CKTYhmv409W&#10;cI9vRbB9/HgdLzTyaNsrSlPKS5IBNPLEwtNAnnsKqED8na/NLUg/stjT0tFA2U5P3kRhiqOW9LwZ&#10;UuGu5hsXe0T5O6xf4u1irrXYy+Z8dU5VQUpFXhKMJTnxZXkC4T7mIomRRClZkHWiJC+hPJd7VGlx&#10;+vHS9LiyzITyrMTM+IMF6XF56bHlBWmleSm1ZTlVhRknS3MunCypLs+uKskoL0wtzIwrSDtRlBFX&#10;kHKkMP04ADFHVnxhthBUogwkydfxcEuQwZssz08pzk44U5m3M3qF3HSpeepyKtLTINBSnDNPXUFT&#10;QVpDfpa+uqK2AufiUcdDRk9Vbq6aPEw1leYAStJTVWSnqyhwjl5dSUZ6xtQZ30lNleKYISU1S2oK&#10;Ml1KSm7GNGXp2UpzZqrLy2iryKnIzpw5hauZr6VUWZRVWZqVeHwP3F5O0qHSzOPlmSe8ref72RlG&#10;BbkudLaMDHKHz/BkSUZZVtypwrTq3CSuxXxecmV2QkVWfGn6ibyEgwVJh/MTOVlfnhkHyZK044Wp&#10;R0uyEooz4+FDQy8PY0bcAVTwOAWIeccR8vCxA7CEScggWMBp6zE7n5V0EMhM5DrGpCXsSzqxuzgz&#10;NjN2r72htvac701V5bRmTnEznXe6KDP92N6clKPplG1HmCkhKW4fgAo+5cReAp3BmM4kH/0h9cQP&#10;tI6HMeXEnrykA1tWBVtoywQ5GQe7mAbZGwRY6qCRt9CY42aifWjbWvhacv/2IGiSg0Y+J/kAgOfl&#10;BU+UPcL9w0PKYQiY3jX4ZUPw24UWHkYCMfIIOSlPS3n4y4gKnhh5SJ4qz4IM38tjTA7Lizs1T7Q7&#10;498nb+RJgCKeBAg6d76Rp1cxuHahFOW7BCN/lZLyxMJfE5h3CUaeBBhfH1PwqNcx5mcwFgex4QA/&#10;g6CLJ0YeEZhx1sjjgXei4wFuidqKINLIA2RDenMesG0lGnnMoIu/fYN7daE6H+ulwzWuoTT6JKFF&#10;PIGpARgZjRDjzOQBYqJJDUFkEqGvBZhKsjmBXqUL6HtmliRDtmJgyhCmBnX5P4VagFHtAsbpeAFs&#10;GRp5PClPG3lgMkaehntC7O0zTXfONtw6DeODuguCp7meetR86elgY1bGniWhtgsWmO/6ITQ9e0d6&#10;xraktOgTyav2HQ2LS1ubX777UFxkdvGOpraqwvK9q1a7mBpN83PVDPGYv8zbaKWXcYiNVriD3lIP&#10;4zBvk52rAn9YtzDtWMyD29W9j6+P9NWNDN0fGW7u7L7b1n6zo7e+vb+hrefek756NPIE7FrzxUZe&#10;XJ4PEeh/EoyIJzDyXRzEtmMgAVrHA5/6yItjqL9rsK8TGe7rGjsazxn5wZ4OAJMQQAbyAz2dgwM9&#10;/ZDp7Xo2PAQM9/c9Gxx8PjQ00t/DHZ8f6n/W3/usv+fN6ND7F8O/vBh+O9L9qq+ju+nOefiflvt3&#10;7V4duW6R32pfjzV+7juWLNi1JGhncND2xX7RAR7bF3htD/LYHuS2I8B9a4DLJwKdNnrbABu8LNd5&#10;WQDrvS03+lpH+9uu97Xd4GcnPEHva7PJxzrGm2OThwWw0dVsu6/dDl/HGHfrjS5Wax3MIIh2g8Bk&#10;jaMJdqtf72W70d9xU6Bz9ELX6GD3ncsDYnesLk871PxT1euept9edf79l8F//D7y1w8Dv73p+e1d&#10;729v+n5+3fPL637BI2EHPr7s//C8//2zPo6nve9Guz+O9gCCs/M9wt41nxrKj0n5kXaEEe4Twkn2&#10;0XGgiP/zjDxCG3ka2lz/K4C6XCSw+gI+ruc9/8fIE4hex2DyENU+SfCSAZ5tnxBawTPQFp6GNuw0&#10;6OIZJBTALwby+4MId/yFAUF7RwMx8kLGKjuecL+r4Mcx/OyGKQAB7P/40V1IDg08gtUnrXeHelp6&#10;Hze86H/0YbhjtK2h7lzlkZjVXsZ6Hvray1ysI5ytuOe1etpwDeJdLcNdLMKczbkj846mIQ4mwiY2&#10;DkbBjsaLHYwW2RvCGOJksszdOtLVarmbdZS7DYzYgB7qF9kaB1jprw1yX+7tEGRj6G6s7WdleGLH&#10;hmtnKwY7m395PTja2/qk5Xb34/q+jia4N2Ts/PsnaNtOw9fxaMzRwkvuVEMbamaJwAj3CaH3JDAW&#10;noap/CYw+vtfEKGFb7o+SSNPjDNKZwmQAsat1zVcITECU0yKhK78MyDvZTIvipV4CblQMnUN8O5Y&#10;7tVfYTIEWJo8dYLe8Q3jH9MKQF6YqeNAF48QHQ+INPK0Sf96mLPwtC4n9nxCsB65du00QGckwwj3&#10;CaHd+mRA/05LedrIk+YzRMqPufhPeYTv4mkYpQ5A8vz5ChgvX66BADJXrtQSBU87d34Gnbs4iIgn&#10;YPLs2bIzZyYQ8XginkDreEa1n64RwanqfIDJnKzKA3CJgEnayNM6HqguzSRSHgKYCjJCI090PC3l&#10;EVrHA+UlqcW58Scrsk6Wp18/X5oZ+4O9vpKh8lQr9dnG8t8ZzJbyMdVat8B1RYBjVKCjm5mWvbFG&#10;4sGtp0vSynLjKvO509woH9FCArSULMmJz888XpQTx+n4zNjSjPiK7OTSrJSC9IRTFUWFORlxxw6n&#10;JMfHx51ITkrYuXVL5LKlCxf5b9+x6cCBXXt3b05JOFxdklVTlMk55dQTHGnHCtOFDhQ7wtNKlIBJ&#10;YZkgyE8/hv4UboM7ki84pA/kJh8uz02OO7BDebaUtuJMLYWZCjOkNOVn6CjN1laYY6ChpKsko6ci&#10;bailaKqnCpjoqhhoKmgpztJRnqM85ztNhZnqctNVpL9XlZumKjNVXWGWisxsuRlTZ02RmsnpeCGz&#10;Bch8/530d1PmTOHiGVJSGvJzvBytDv2w5cal2orC9NT4/eWFqfChwUdamHo468SeJV7WSzysVi92&#10;D3Q0CfN1yEs6kHp0Z37y4RK47cSDAHwaMOWOw6cdA7gW/OnHMVOYyv03BzDlGqCnHMlPPZoZvz8r&#10;gZPL6bF7hYo56RAkYcSPAqdpcftRSQPYJSY9/gBkko//CAEkBefEj2UlHYapQIX/yB2QTz2cm340&#10;J+1IavzegrQTSQd3OZvOVZ0mZaIiqzVzioO+VnVuStrRH7MSDiXH7k0UBVHwJINTTrIf/zHp2B4A&#10;FTxmELTwJMPVHNudehwq9yQf3w0jGnmI4SONXOjmYKCyyNUsyN5gsbOJt4m6mdL35iozbHXlPc31&#10;4n7cDN/P7ETumbHcMfnEgxxJ+5GcZO4/AgCykg7mph3KSz+ck8oFBZlHC7OO5WccgREoyj5OgpLc&#10;2NI87q8GQv6Nij4pT47GE2pLM2Ak7WsgqBlrMY9eHqU8DZHyqOmJlCeglKehLTxCu3ii41HE0/FV&#10;gY6HmHbuaNuvC07KY0yv4pIwL3DuNNfH+tgQI38NAp6Rvy5w6FculhJBTyA1dDFC1yAQo1gnS5iR&#10;ANpwOubU9pglp438zZ/KiZcnNhwDcgkppr08WeXDX8WMOG7AbQikPAAxh0CX37pZS6tzjEny66G3&#10;xSnR0JOHqGqRyS8Ad8B7IxsSME8jsoBJMoh8RT5MGYGnzoVIXv1SPnl5jGnGzsuP0/EAGnni5Ylt&#10;R/+Ogh59vQju0Uaeu7bxztmmu+fqbnJO/97NmqZ7p7seX6u7W7V1y6JFi83Xb/A+eHTFiYS1OUW7&#10;8op+SMrckJixLr/ihxPJK08kr6o6dfjytfTEpA02NrIWxrOCvOdHBJgu8zcLcZkbYK4S6WoQ6qAb&#10;7G4Q6mt+7IdVZ8uTH9+/8GL4/mBP3fBgU3fHHa5ffHd9R3ddZ2/Tk97GlvY7j9rvCo38k3sIdUBe&#10;KEYmAzoTWqfQSZEwAv2bw4h4AnHuE9L/lUYez7+LootIeZTvKOWHejsHutsBVPP9XU84emCrzuGh&#10;3v6+rh5Y6use6Onu6+rkjsz39gz0QND7dKh/dKBX0IMexq7Rvo6Xw93vnw29Hu550dfxaqCrt6Xh&#10;ak1pUfzRY1vWb1sWsjbQc0OQ7/bQoOgFPpsX+ewI9t2+wGtLgPuWQLdtCzy2L/TkCHKL8eWe+Mp5&#10;eQ+LDe7mMHLm3Y9rIr/RxzZa0GgepsAWX9utfnZbfGy2+dnFeFlt9rbe7GUb42mz3c95q4/9Rlez&#10;nf4OkFnrZLrB3XKdh+VKF9O1HpYb/Ljj9mv9bNf5O6wNdNy4yPXH1YuSf1x/Mje28XLFs/Z7Pz99&#10;/Nc3vf/5ceg/Pgz/5U3/728GgV/fDHFS/sXA+2d97572cjzjWtnQYK/5MSPfJRDxnWNjJyPcJQOX&#10;MzoewH3+j5FHUJeLBFaJkceHu8L7IhdKgNkEA1rBM1NGpn8TGJP+rSB6HYPJQ1T7JMFLBsbb9snA&#10;KHhmKhJastPQtp0gYQl+MeAvD7Tq9C8SCNo7OPNOjDx36F6whEb+SRv8AqvHCwmQaX10B5/7Cp9G&#10;+6N7ve2Ng51NA08a+lrvvu579KKj+Ux+6vbI4BAXa3/L+SFO5uFu3PNaaSOPneXDHAReHv6/qIvZ&#10;EmfTxQ5GQKiTCSQX2xkttjaAIMKZuyTU0RQuX+ZuG+ZsGeJgttjOZImL5XJvB9jcw0RnkYvVznWR&#10;p4uzupvvPO1s6Wtr6Gi509F6tx1Pxwvb0XBtXlpb73JQFp5GpI4H+EaeKQBoi03naRjhPiH0nsg/&#10;QcEzMPp7MhAzzuQJpICBKZskcGFT03UE92EUPGHyDhohlYzmJkae7AbT/0Ijj28Ngi9+Xbqefzkj&#10;3AGhTOflJUMsPEOd4IA86ng08nignjbytJSnFfzXGHmi2hnE1RAjf328MafNOw1t8AFSj0aewOTJ&#10;9BO8NjXozfkZyfDLiHnHgJ9nnPtXGnmU6ajXgcuXa86dK4clNPKwdOVKLQS4isX0JWSK2h0lOxHu&#10;/CQN5tHIX6BaxovT8SjiaR0v4lA8T74jdB7jk1V5tZW5GJOMSCOP/v3LjDwJGCNfWZpZVZZVWZxa&#10;W555piqrJPtE5AJnJ0MVG01pe21ZI2kpM/nvV/jYLfO0jvJ3WB7g4GqhvWyBa21hcnV+YkUOd/id&#10;e14rdUyePSmcn1iUE8cdKE49XpqdVJ6TlpeaEHf00PbNMTt37ty9Z29iakZCamblyfOnz/109tLV&#10;qtMnK09VxybFbd66ae2aqOAgn1URi4sy4gvSYtHIA9hinrPtWZ+OwxOIgscAY8bIc/88kB2P3erL&#10;c5OLM+Mt9TVmS0nJTZNSnj1FW3HWXFUZAw0lQ01lCHSV5wA6SrOBeWqygKb8DH1NBZmpUhryM3RV&#10;pJVmT1Ge8x2M8jOkpKdJzf5eavYUKViVnz4VUJw5XXn2TD0VJSuD+U4WZgu93XZsXHNi/67MhKO1&#10;JdmVBelVRek5aceKc+Ph7WQnc43Lq3Liq7KORwY4+ljNXe7vuMDRNNjdKidub0HKobykQ3DbnHBP&#10;O1aScSI78SDXxCb9OOflM04Upx+HdwcfEWSgJj/1aE7SIahBI88VpxxJj92LSYj//+y9BXiUybao&#10;zZaxPe4zDAwOcXdXiBACwSHu7ulox92F4M7gRCBIAnHruBF8dOu5x+7xLSP8q76VrlSqOwIze5/z&#10;33vneZ86q1atr/rrwOne86ZmfTDmiaNQ1kMMe5JW70LH9ikxLTxPFR095rE/DCPu4/LSojOSwzJT&#10;wnPTo7PEEeW5KRmxIYbKK99atGjtu68teeXnakvfP1CQnpcYmZsSnZ4UnpoUnpYcgUAMiBPD0lMi&#10;2SmtyUyKSE8IS4sPhTErORJeF0YU9FTKo4uHAlIjGPnMpLCMxFAYc8RwCRSE7S9MsTVUNlD4eL3e&#10;OqN1HznoK5iseV/1gxeV3ntRZ8W7ZirL06MDKrJTCtPJ7yHIW5tp5AH8rwEKMqNLckVAYVZMUXYs&#10;GvninDgU8QBkMFlZlEykvFTH4/87UCmPo2wHmyPC05KPCiflYTxxoBCNPDKHlGdBKY+anjXy9Mg8&#10;J+VhKlfHo4WHEZOskb8ibQ2P2n1KuAtTGHGV5qeLz1Qh1MijjqdSnnh5qY6vOT9t268swMjDSItr&#10;BIfO1iAQ4ypdwswCYYU4+nFq2Gsv7kcwDwV4OJ1KeUjCDrQeeD4jz4EFlCvkBqakPAQwvXL5UI1U&#10;vkOMlplN/khgK7otTVKRXS8jqbGSSyKoobkkgHm5XJXKa7n1EOPL0VekU4DeLXvDFLYS4QoQ9rXm&#10;gJZxxVyeY6ZP//FQ+c4beUG+/9WNfMM1ssntG6eBtpYLTdeP32k6WVezz9vHZs9ek70eZjHx2/JK&#10;AgorArOLvNNyXbMKPTML3KISNhZXBF66knPkSLyPu5m+xrt25isdzFbbGS23N1y+2WztRqOV9rpL&#10;t1sqejjp++2xSU3wvHimpKft4vjQzXtjt4cHbw70Xx8cuNnfd71XcqO9q76ju6FbcrOj52ZXz63O&#10;rgZq5Hu6riNzGHnqTDj6hJYDbAammJQLVecLhBPrFK6MwpVROO0uC61B287Kd7mwOh7gz8iPSB/f&#10;Om3khe40sqCaxxh9/VB/t5ROzBD6yWF5ysiAZGSwd3RIIjwhthcYH5HcHeufHB+6NzF4f3zw4fjg&#10;k4nhLyaG7vd3SRqvXj9ztDozOdpjt7+Lo7uDtbOBlru1ibu1kaetiZ+9mb+Dud8GUy9rQ08LXS9z&#10;XR9LXV8LHR9TDTTsfqaaQdZ6aOq9LDSFh8FqEB1vqelnoQExQA7Lm6pCEGCt7W+l42WqLgRakPc0&#10;mXoGrKup8h5jRTczlT2myjuNFLYbKOw0USadcKw0d5uredgZRO51yI5wP1GcLLl+9uvRtt/fl/zh&#10;Qd/vHgz8/vHQk/Gebx4N/eGrya8eDQMPJ/uePBj6/OHwV0/Gvng08miiD/j83iAJxiSf3x34YnKQ&#10;OPoxfOKr5OFIN+frKdSzczwY7yGtV2TAelk45z432J2GmmhZWBePcAX/7aAup7CWHH+18Ohe/4O7&#10;EsjMreO5fWShO8vCmvQfCSfQEa6GwpXJZbZK1rYjVKb/hMiqdjbDQrX7HHAinoVaeI5p2y60rAEg&#10;yV5Ik7SYqPau6S8SHnpAXgqV75TOrmlgCqu4LRRLOm70dd4c7Grsvl1/b7BjuP3WWGfTPUnz/nyx&#10;g6G6kdLS9Vrr7LTWbdJT2Wyg5qyjuMdcZ6uB6mZdJWdthW2Gapu01jrrKmw1VNmou85Be81WE7VN&#10;+opOgJ4CjETfG6psMVZzMVF31leeUvlCgGftHXWVSCsblZWbzXTEod53Lp18ONA22NYgabna3XwV&#10;D8vDDd9prm1pu9ra3nC7ue72HdICvr31KozY66aj7VrTrUvo2TmoT0dmSnOY8oIYmFkzzSybTHGn&#10;6QqAMZZxcnyBcDcD0DwnvmXruQIO2dW56/9K4ItyUClPkGfh0VnLhTpozkRz+WeF7sPB3hLCFSDc&#10;6hwbcrD3wEELaDGL7Ctev3lBYIZYf244ET+NYN45iGdnzsXPQGreUcdT0JujSWe9PFXqdFU2z4Im&#10;XTZD3TqCSdk8hbPtly4dly/cpUAB1lAwT7U7BxXocyNbT4U7glO6JDh3Ythxlap2TLJM+3csEB7c&#10;ivacAhlq0jHDTWcDCtCw03oao16nAXXuFJTvs8EaeVbKnzpRiQFaeNTxMxS8FLTtp45VnDxajpyC&#10;6ZGyk4dLAfTsrH/ngNWjB4sBrETnziJ0pyEKHoOZS3kH9uWgaudAI19dmYGgnSdU5R3cl3/4QP7+&#10;8sxjB/IOVWZmxPnZGyoZK3ysveQN3U/eWP2rRRB42Bu7mKh5bDTdoK9grPZpdV7SiaqcQyUZ5blJ&#10;+4szy3KSsSe7FKGtdp7gx4WT7JAszk4sykx23brJ1sI0MU50/MSZyUdfTH7x20e/+cdv/vmPj373&#10;r7/+5+8+/7v/+P2///mrf/rnP/zrv/3bn/70D//094cO7lux5KN1yxcXpseXZguWOVNUmiMqzokD&#10;KgpJX+/S3ETq4lG7YwwjrkKMveNhWpYbX5GfWJmfAndemp0g3H/60crcwnSRrbHm4rde/PjNF955&#10;edGrP1v01ovEzr/5Agne+CXJAK//gsQ4whJUvvsKKfvgtV8sefdXKz9+S2HZR+prlxlrKTtaGcNb&#10;tbcwdt++OVecUJCevK8o+1B5wZHKghP7Sw6V55Xliktzk4GSnKSinMSinHigJFcEd1iZHX+4MHmv&#10;vbGt1upd6w026K6z1l5dnBJWlhErtE8hJ9zJW4OfRm4i0e5ZInL+PZu0Oycn1tNjIYaavLQpjwxJ&#10;BDIIPfHNLUEA+axkcswcNoefW47Qhx2AJdwNyjADATaHyRJHZKdG5qbHZqZMnZFXX/HRJ7/6+dp3&#10;X1v6q19oLv94f156sViUmxKTJZx8p/IdAjwOjxlxYlhKQiiCXp4T7tTF0xiX0uJDkYz4sHQRCbAe&#10;gDcCt1qcHm2mtdpMbRn5C6zwsYO+gpXyJytfXbT2LbjJF9brKOQlhucmRmUnRRVlJeSnx+WmRJL/&#10;gIB0rYkqSCdPi8UfTn5GFLp4/BuIdr40j/zB0Zg9Ml9VQP4DEYT87kr4JdaBkgwcD5ZmHi7PZjki&#10;POj1sPDQVzwmT6En5el5ebTzGADUyEMSdTyV8ujlAdbCywVXqZ2nMRX0CI1Ru/PmXZrEPDBVzOj4&#10;Kf8uVfM0iUb+4pkqgCp4AIU7TqlMp56dFtBVCOByLKBAnup1LKPQJKptTKL1hgsxoFdBgDacNews&#10;WI+XIFhfLzSdx9P0aOQxQ+s56OW4A4C3RwtkEM7FC0x5+SvItH1GLgugT5eFK+aQldQ4pavUNWMe&#10;Myw0L7sE4LVsPDf0wtnq6Sr7uizcquw7lYvstuxrIdwN0AzCboIZ2ZjNyEj2KeZYouAOUkiDGhkp&#10;Pyto2NHLI1LtflJAquClyr7x1hnYs/nOucZbp2trDt68cRKorzt8te7w7cZTLXc+u3HjSEvzyQsX&#10;C/e6mrrs0HbzMguN3lh5KLKwKjCn1Cuj0K2g0k+cvUuctbNiX9CVmpyqsuAtdutM1d/ZZLrKyXCF&#10;o+7ynZYqG7SWrtf51Ml07Xr95Vs3qAd522Wl+V+8WNHVWdPf1zA2ehvokzRIeq9Jeq/39hDn3tnV&#10;0NF5HUBf0dVxjR6Ql0r5Kb8BIzoQySwWngWvolNWvj8TnFj/kSxcxM8GK99l4XQ8IMfIo5RfoJFH&#10;KU/9+1B/JyLdcHqJGPkB2LYX96eMDPeNjQ7cnRievDty/+7Q5PjA5Gj/vZG+R2ODX0wO/+Hx5DeT&#10;Q+OdLa11F/Znp/u5bNxlY+psoOWoo+JirL3H0sjd2sh3g3mYs23YRuvA9SZ+FvpB1qTLfIC5tq+J&#10;VpClvruRmreFToC1vq+Flpcp8e9eJipuhop4jh6mpLO8Belv422l7WWp5WurDfhYaUKS5C01PC3V&#10;3c1JM5y9Jkq7jRR2GqzdY6TsYa4B9Z7W2h5WOh7Wuu5WOl4bDMK2rk8L3HO2LHPkTs0Xgy3/8MXY&#10;P3w1/s2DwSd3e5/ck3z9eOTLxyNfPRl98mj40YNB4PH9wS8ejXz5YPjhuOTLe0NPJvofjPTcG+p6&#10;NNr7xd2Br+4NAXMbeWBGcqL33rMYeU64z8v/DUYez8jD0v+1Rp7LIJyOBziZ/pMg69zZDAvV7nPA&#10;mnQOVOqyoGRHIY4B5umFtIDykxt5qMFtSXEHmfZ33YL/15N03Lg/0jUx0NZ9u/Y3j4YfjnRmJ4Tu&#10;Wm+i+P6vNmiu3WKovsNMZ4exxi5TLTdLvc06ilt0lbYbqm7VV7ZXX7lJZ902U3VHnbVO+oob9RQc&#10;ddcJkM7ymwyUnQ1VNhvMAKU84Kit6ONgbbr2U1u1tU6GGiG7nfsba+9K7ox03+5tbWi7U9fZ3tDe&#10;0dDRdaPxdk13b1NrG2lcg+K7vfVqRxvpbAM1rIhH0IyzoDGX8j/RyCPs/XDT56ZJnnyXm/zrgf6d&#10;Y4aOF4w8lcvUL88BFdaU2fLPB30hZIE3xpVxe7LQS+YuQ2gNe5UsWDO3kefFupR5C1iuXeddPICG&#10;nRfxFKmR50B7zjp3hIr1BYKeXTbDCfd5Yf07J9nlQmt4GAvPQg37vLD16N8p1MizGRTu1MjPAWvk&#10;6Vl4DtToc2dkwRqWM1Ijzyp4lO+skZ9bxwNydTyKeBhPnajEE/HzGnkWquMBzr8DaN4pqOOPHCjC&#10;gBXuCGvkaQbPyB/el7u/KnvatkthXTxv5PfBv+tmHT6Qf/RQYVWJ+PC+7GP7snY5Guuuen/V64vU&#10;P/qV6rsvKr7zSxdjVXc7ox3WOi4WWurL3nLfZHnxSGlVTtKBorTy3JTqoozZjHxlobgkjzxDtbIg&#10;fauD9bIP3yspyP/LX7779oen//nD0y/+/t8mf/e/7/3uPyZ/95+f/9PTx//4l8f/8O+//o8//fN3&#10;T//49Omfnz79/vtvldetVlm3ojBDeJRoFjkMXpojKsmOK86JKS8gyph29IaXQxdPp/gEToC4eMHI&#10;l+clEIR2LgAElflw/2nHqgpOHyw9UV2UkxwV7LnTb6+L5w6njVaG2xwst9pbwLjbeb3bVgeP7Ru9&#10;dzkHuG0L9d4dFeAeH+YrjgnOTooqyUqqLs46WlV46fSBi6f2nzlS/tmRysunD50/Xn1sX9GRyoIj&#10;lUUQQE1JDtxesiC7k+BnhU1gUMcX5cSV5gm/M8iJP1GW7r9t/SZj1b12RnZ6Cvb6ilkxvuVZMSVZ&#10;U08WJV4+Ox6AAPU6JlGaY5JV51NCWWrV0bkD2dJnn2INrsIUljKTwgAIoABXIY8Knl7CGvns1OjU&#10;hFD4Y8pNjNRXXP7WokVLXvn5Ry8sMlRYUZ6RlJMQmZ8alyGcfKetafBoPNXxrJFHKU+dOwf6d3Y6&#10;FYtC0+JCUkUhtABPymfFh+gpLTFXX25noGiusnSjoZLJmvdX/GqR0nsvKX34ir2+amFKVKE4Ljcl&#10;Ji8tFi7PSY7IS40oSI8qSCdjflok/vTyM6IKMqMLs2LQy6OaL5E2sSF/fMIBeQACmLJGHqU8sr84&#10;HThYmnkI/r9PcPEQAGjkkbmNPEr5k8IZeQzwdDwaebTwLOwB+TngjDwLSnkKSnYKynfWxSOzGXmW&#10;GXlByl8SGspTC09hj8lTz45gAQQozTFDVxFckgtabzZg4xqpHKd5NODo32WR+vH5jTxOaT0HvZxu&#10;Asxh5Keb1UilPBp5Wcl++crhSzIinsIVy4Vq6LqZRh6XUCJToUxr5MKWAWiNZWM65aCrcgvYVe51&#10;Z4N9I7PBbjsHsvdAb0xuXjZmM7PByXcKV8ZwhJPynILnQNu+ECMP3Lh2AjZvuHa8rvZQbc3B202f&#10;3bxx8vKl6tu3T9+6cbyurvrmzaNdXefLK6L3uJvu9TDx8DHLLvKuPhpdtC+o6mhEVrFbat6u8oNB&#10;ZQcCz11MvXWjNCN5p5neO2bq79jrLrFT/3inybodxgo7zZQ26a9xsVDZs8lg52a9IL+NBXnh128e&#10;7xu6MTTS2NVT1yO5CnT11Ev6BR3fTeR7V8e1ro7r3e3XezpuAKyOB+Qa+YWAV9Ep59kXDqfUfyT/&#10;U4z8DIh/753JtJHHmhk79HeNDHQAo4OdowNwuZDp7xLqu4GxwR7CUBcwMtg5NNQ9PNI3Nj44PjE0&#10;PjY4NjowNtwH3B0ZGB/qfTDSf3+49/Ho4O8eT/7+4b17fZ3tV6+cLMsX+bnvtbPabKK7xUhnh6mB&#10;u7VJgINV+Ob14U42/jZGfhb6IbZGEfYWgLepjqeZlqeJBmlBY6gMeBgre5lCrLjXSNHNRNldeOIr&#10;ee6rpaantbanNYya3taaXth6Xgg8LNQ8zdWgGC4BXI2V3E1VvC01/G11guwMPcw19hqrwLV+dkZu&#10;ltoetgah2zekB7ueKsvob7r0ZLj9f30x+r9//+APX0385ovRr56M/vrLid9+PfnNF+NfPRr+4sHg&#10;lw+HgG8ejn55b+iLSdJ0/svJwc8n+h+PSR6N9j652/forgR4OEGEO4UT7hQ08izs6sItPH06K8v/&#10;TMn+TMzmzcfkGXkYucspdIfZoDvLQhX5j4ST5hSujMKVPROcjgc4mf6TIOvc2QwL1e6zQR26XKiC&#10;52A9O41xCS+kSWRKx2NTmjm8PANW0u8t1siTrzFBwePmaOSRjparcBW9E/hGhNV7w+2jHTePFqZb&#10;q6+1UFlhp7WOeHljrc26KnvMtJ21FbboKm3VJx1sNusqbTNSddBeQ47Dm6jBv6k6Gak4G06BD4Od&#10;njJqHi63V1m9x1wPtt2oo2SisNRKY3V5esydujO/eTTc2Vzb1X4Vvrqabl9p72hobqlrb70K76Kj&#10;7RrK8Vs3LgCd7Q3owecGjflsLh6R1jw/U681s0cNhTXvc8PdGAVFNpdcOAu8HMtk4coo3M1TcJXb&#10;BOFdvADnsuflxq2fBmqiuTz3cs8HKnK53GyEd3qZe9EFgtfOvQN9XxycW6dwS7TtDJuckV+4ixfg&#10;hDsF7TmXBKhY55itAP07lfJ0ygl3CifWKejT2ZhO5UJrOKhY/5Fw5l0urIXHmJPy3BSgLn42I//c&#10;UBcPwPTMnEaehfXvssjV8cDJ4xXYsoYaeRg5F4+ghUfbTkX8bHBPbWVjhIp4CmfkYTxUlXewMlcg&#10;W9bIw3QeI1+esa8y69iR4vKSlAMVGZdPVyWEum6x1FJ4/yXNj1/XX/buujd/AYGDzjpb9ZXbLLWs&#10;NFcYKHxcnhm3P198tDwbu77MZuRL8+KLcxOKsxPLcsUBnrtM9LV/+5tv/vO//vRvf/z2N//8H7/9&#10;t29//6en3/zH01//J+Hz//3Dl//yl7//7un/+uNf/v2Hp//+7feXa64E+HuXFWYXZSaX5aWU5SSX&#10;UCOfFVuWS47AUylPjTxmICjKEuESa+TJVTnkoH258LTYshxyzBy2BaqLMk5UF50+WHrqQAkAwbmj&#10;lSf3F2MSOFZVgO4eOHOoDGqOVuYfKstBDpRkFabH4jlo4VYTYcSD8HmpcTCW54vhDquKUisKp24S&#10;rXphtghgjfzhQnGUx9bNpuo7bfTsdNc5GionBO6uyiVvpyiH1BdkxSH5mbEAZjAGMM7LmDr/DqBS&#10;R6sOoLIvkB54z5E+ARUVPCTRywN4Ldp5XMWyjMTQtPjgrORIFOLZKVG56bEZyRGl2UmZcaFaqz95&#10;7xeLFD9468NfLjJRXl2ekZSbGJWTEpMmaHc8HU9dPMCK+OT4EAqKdZZUERHu4rhgqt0RNPIZ8WFp&#10;cVOrCCTJW4sP0Vzzobn6chudNeYqSzcZqxitelfxnZ8rvPOC2ievbzLRKhJHF6TE5iRHw02mxAbl&#10;JEfkpITlisPzUsPy0yKJlBd+mZGfEYVSnoIunqp57FoDf44ATCvzU5Aq4VEKFHpY/mBpJnp5gByZ&#10;F7rJy+p4gDauoWqeGnmEnpEHOB1PQS9PkavjWTgpT2GlvFxBD3BGnkylXWso8GkDTE+lT3ZFULLL&#10;gnpdboZqd5xiwMEmsRig1pudYlAjY8YpdYyFx641FMiwF6Ixp5UY0KnsSXl6oVzYShbhga6o4A8g&#10;UiNPYjwXj1y6fGgOIz8b6KnZKSupcZUmWaFMawC2BmHLaEypn+mmESqXuTwwxxL7oj8GuiF9rdle&#10;kSsAuAKEK6CB3AJZOBEPYH6+y/mT8rPRcO045+gBSDZcO8kA0ykab50Gblw/cevmqatXDwGtrefu&#10;3DnT0nKq6faR7p5zsQk7N25Wj4jZHJ+8I7/MP7/ML7/Mp2RfYFaR65EzsacuJp2+kHSzqfRqXb77&#10;Lh2NNS9Yar2/3WLNLguFXSbrtuqtdlBdull39WZjpc3mql47rNKSvU+cyGtuPz8wcmvsXtvgSFNH&#10;d11nT31X79XOrqukfTz2i++4hvS2X5N0NACClJ8CnQY1Gxhw9mPhcKp9gbA+/cdAXTwFDTs3XQis&#10;gufgdDwwr5HnXDxCjPzYoIQa+RlQHS8YeUBq5KU6XnDxQkH7yGDn4GDX4EDP0GDv8JBkZLgPGB3p&#10;B8YgGJLcHx/+4v7Yg9GhycHeB8ODj0cHv5gY+e2je19PjPY0Xju7v6IwMTrKfZeHo812E11fe4tQ&#10;5w0B9ua+1kZBdubBduY+lvr+NkbuZtoeptoBtoaB6408zTX2GCqhUofR1ZQYeVdz1T2mynvM1dwt&#10;NQU1r+5lRY7GUyPvaa7mY6XpYabqaaKCferdjZS8zdQCbUijG/IAWFN12NnXSs/XRt/bVt/L1jDA&#10;ycLVVt93i1Vy0N4zVdldN8+NdF77YrJH+sTXgS/v9+NITtAL3eTJOfcxCfBgpOf+cPeT8b6vH4w8&#10;nuwDWCPPGnYOzsUjuHRfaAHPafc54Fw88j/QyHMe/FlhLTkeiv9JjDzdVi6sJf8xcNKchasEuIIF&#10;wll4Fk6mL5AhGbf+rHDmXS5oz+cA1bYsnGqnU1yFC2kGwBrguY08MoeRh0xXx/WOzutwIXxPwFcO&#10;ZGAcH+0cHW7vbL022tN0v6+l59aVg3li/20O67XWbTZQ22KovllXZZuh2k4TzS16yjA66So66yrs&#10;tdHbYkx0/EZDZUcDpY16io66CoiTvhKwyUAZoDreRV9lh5G6l62Rg9oqG8Xl2021txhr2GisMVZc&#10;6mypV5mb1HOn7t5w+6D0lwTtrVdvN15uFs6kw9jRRn6d3tpc13jzItXuxIbPlONc8q9q5OnLcWL6&#10;uWmSkeCs1J5tlUtS6FVz1CBsJQtXNi/c5RROxFPkGnnBXE9PWTgB/dywthqgee7lKIxS55c4aOUs&#10;TL3Qj4S7fwDznEmncMUstIZq96sN52STCOviWSNff+2sXK7O7BRPTTrCLiFcAWW2GqrgORZi4VnQ&#10;p9NA7pSFvQrBPjacWH9uWPMO0Dw17whV7bIZucxxOh6hS9Sts8k5wHrKacbCszF6dkzS6cmT+zCQ&#10;RVbHo4jHQ/Eo4imci0dmM/Js7xqE9ogH0LajlKciHgLU7hTU8WjhUcrDeLAyd3959oGKnNmMfHVl&#10;xr6KdIQaeeTAvpxD+/NKi8XVVaS5fHlJypF92YdK0nas19db/YHOp28rvv3Cujd/YbD8PWdDFfie&#10;tVVfscVMXePTt1ystA8VpVflJVfnpxWmixgdn4pmHI18ca6ooii5oiClIENUUZgpigoRRUc8fvz4&#10;H//1P/7+3//0j39++tv//P7xP/7pm39/+vffPv3tfz396l/++Pk//HP74PDFhuuHT55MSIovyM8q&#10;yE4tzEokaltQ58Sh55DOLSRgjHyZtGs8mm4ICjPjICAWWzgsDzHq+JJs0q4djTzsCVvB3QrONLWq&#10;IG1fYXppdlJRRnx5bgpkIJ5y60ISgACAVQACWMKrYJN9RSkABLhtUQbcAPlPBODtQ4A3Viw0PCnM&#10;iinIjIYpOdieFYdGHn5cJbmi8mxRRZYoLcLbyUhls6n6eu019noKEW7OlVJ9z8p3BJIwEgXPJKEM&#10;z7yjVUfDniO0VpcFV+EO4YcG00zhaDkmAXTxkIF9UPEjwsNdYVV4yKo4KiMxvDgzQRwZoLb8ww9f&#10;XLTuvTfe/fkiC02lA4WZmQkRSVGBacIp+CRRMJIcHwJTcWIYa+ERLBDHEahehzglNghIjgmEEVfZ&#10;GmrksQwgycTw9NhA1RXvWmmtsdBYYa6y1MlIWWfp62ofvqTwzgt6q97faWtcnBqTkxCZLgrLTo6G&#10;t5OTHJWdHArkpITkpUawZ+RZ4E8QD8vDnxr+saKaByBTmhcPfxNYEQ9Ahvw9YTrYUC9PKM+azcgD&#10;KOWpmsdmNQir5gGq4NnGNRyzeXlgXiMPoIVHHU8zFCrlZzPyF09XApdOEUhAlxgpT4U7C5XpcpMc&#10;qNe5JAen4HFDtN64WittYoM1FMiwVp1Sc6EaRmrYaT3EbBm9FsDz8ljPXkLBG6Bwq5SZnWqmvTyC&#10;Fp6FuvUFUiPV8ZcvkXP3mKGeGlX7bNAytpJN1s008jTJxT8G3EcWej/cXXF5Cq7inqzjZvMUtoBb&#10;QuYtoLCVLLI6nrsQYS8R4E/Kzwbn4hlOIJyRv3b16JXL+5saz9RcOXDjxrH29guXL1c1NZ1obDx6&#10;4GCCh6fFtl26cYk7xBmuFfvD9x2K2n8kurDct6w66NCJqItXMk6fTbpSl52dudfO/FMjlTftDJfs&#10;XK/ipL9si96KPeYqzjorvDfoedjpBW63CXZzyEj2u3Cu7E7L2d7B65099d2Sax3dde1dtRD0SMiz&#10;W7u6r3V11gOcjp/DyLOw9uOZoJ594bBW/bmh2p1jgDHyOKXOncazwYp4FlbHw5Q38hSpYRcUfF8f&#10;1fGjA0TEE0gveNIOfqr5DCnuFJCqeSl0Q6GyCxkhihDoHOzrGOzrGuqHMlgle+IZ+YmRwaG+npEB&#10;yeTo4N2RwYkByd3B/vsjgw9Ghx6NjzwcGbo/NPB4dPhBf29b/eWz+0rKxfGRrtt3W5nsNNN3tTbx&#10;tbcIcLDy2WDiY2vsYakH+Kw38F9v6G2l7W6m7mFOzr9jLxoPCyLi95qp7TFVdTVXdzNVIx1pLLUQ&#10;HyttMppr+llqw+htpoGjh7Gql6m6vxVpWx9krRdia+BroeVmqOxqrOJmorpTX2mXsepOY1VvO0Of&#10;jWa+mywi3TYVJQTdOrd/qLnm0VDz7x4M/P3no//wxdhvHw58c0/y28cj3zwY/PXDoV8/HgW+fjj8&#10;+f2Bzyf7v3gw+ORe/6N7/aiJ70/0Apxwl2VyYsb0/xn5OWBFOTXyAARyjTx77Ryw28rCufLng1Pn&#10;HFwxwBUsBE7Bc3CqfYFwev2Z4LS7XKhznxuq4DmobQdQnQM4hVVybXcjwNXMYeS7e6bBDL0EYL+3&#10;pFJ++nnlmOzovN7W0dDWfq2r+yaM7R0Nff13IN/eehV+JqP9LXfhg7TnznhPU/u18xmR/jutjSxU&#10;VjjpqzjpKm8xVHfQUthlobPFWM1ec42jrsJmI1U8Ee+kP9PI6ypSsF8NNpR31FwNbDdW22WqBTvA&#10;VTusdW20VltrrtFa+X6E17YbF4903bo81nt7sONGT0s9/BF3dRA139ZS33TrUsudWvIbBeHIPCLX&#10;j7N5Thkz1MNIy54D9uVm7jwNJ9znBuqb5jPywGyrbB6RXWUzfxs4BY/cunV5CqmRBzi1LReqpDk4&#10;y/xMsPtwL0dhrTq3hLAFczL9WizcbcwL3jn15vSN0AwHFsiFLeP8uxwYF4/MZuTrGsjIGXnq09l4&#10;IcxWz8l35DmMPMDqdW4qi+wlf1UjT1mgeZfL3P1qzp49Asxm5KlqXyCshacxZ9uBkyf3sXCrgKyL&#10;p0Zeros/dqSUQ9bFnz5cRkELLwv6d/aMPGbQv8s18ijlYTxQkYPIGnnU7rJGngKZQ/tzysvEpSXJ&#10;B/ZnV5alluUnnDtWmpsQYqG2UvOTt9Q/fkP9w9cV3npR79N34Ft4o56Ck5Gyhdpy3TUfVOUkndyX&#10;X56VdLg8tzwvlUDOgJNj4GV5SeQ0en5CYXbsgYqMHHGk0Ec+sTQvLSc9JT8vq/rA/nNXrnxWW3/+&#10;2s0rt1ouN7bX3un+rPbWwdOfZReXZhYVllRVpKaLMzJTiouz87OTCzITinPJIXcAnXtJFuk5A1OI&#10;IYNJnAJ4Oh6NPAABruLJZRYsgDvE2y7IiIVKjCsLxYXpsUUZcUSsZ4rwlwHo8XEK4CoEkClIiynJ&#10;jstLjcgVh0Mg/fVAEnaqERrUkD7vOWlReRkx8JMpyIqZOqsunHYvxJPyQpv48sy4qizRZhNNJ0M1&#10;Ox1FW821AdvtS4Um76jjYQcKyncIctOjcUqNPFXqedIz8lKTTrrNAPDGOfMONRmJoQB5rYxYzMAl&#10;MEI95FNFQeK4QBjTE0JSY4OzkyKzU6Lw9Lo4LrgoIz4lwn/NB2++/8tFy9546aOXiJEvz0pOiwvN&#10;S41LFY7AJ8YFJcQGIhCzgp7qeMgDyTGBrHyHAKZJ0QEA5jFDSY0NEccEJ0cHUdDIxwa6Ki59c72e&#10;opXWKmuNFQ76Csrv/VLh7Z+pfPCKucqnHk7WpelxOQmRGfHhaOTJm0oOzUoKyU4OFqR8WG5aRF56&#10;JIAinoIdbKiOR0HPGnm5Uh5716CUp16eUJaJz3dFBc+pec7IU1g1j3YeRTzHGRlBP4eUR6h/54Q7&#10;O52thpXyU/FMHX/hVIWskccO8ujlL5wlzObcMS93iYL+GmNaL3sJ1dwwYgEKblytkap5rEFwSnz6&#10;hWqEqnZq5BF6CbHtsHR+39QljItHMCNr5PG1WLiCaYh5319z5YAAmV6+tP/SxWoYiZG/IiDV8Rel&#10;Vn1eLl86iHAZjDlbzSZlV9FZy2ZYUB+zUxpTsOZZ4TahsPeDzJZnwRq5O9NXRKgE5/KUuVcpdB8O&#10;TscDWF975RhALwfoJQLEyC9EysuIeMqUkRek/LSRb7gGS0evXz96+/bppqZTN28eb2w82dR04vKl&#10;4uAQx72uJr5+1inivfmFfoXFfkUl/jl5HoXFvmnpuw4djqy5nH3xfHpm6i5T/XeNVd+y1vpoo/GK&#10;7ZaKW83XOekv32y0Zu96zW1Walut1KL9XA6UJd26dnygr6G375pk4EaP5Fp3T0NHZz1AXDyMHXXd&#10;QkDp7qjv6bwq0DC3i6dQH/KscML9ueGcu1xY2z4bbBnn3OeFFfEUVscDsxp5QPDpM4y8oOPlG3nG&#10;tk9nOCPPSnlq5Id720d6u8b6yKH78SFyLn54oGewr2tQ0j3c3zvU1zPQ2wUvfXdkcHJoYLwfavoh&#10;vj829mBi9NH46KPR4S/vjv720d1HQ739txtunj2+PysldLfLNiuDbRb6Oyx03WyN/R0tAjZaem0w&#10;8rDW91lvAHhZavnZ6tHWNB5WWu6Wmm4WGu5m6m4mqlS7U/AgPAB5Xwsi6DH2s9QO2WDoZ67lbaLu&#10;ZazmbqTiaaIGeXdTtd36yjv1lbYbKG3VU9hmoLTbXMPbzjBil12Mu1OlOPTGiYrx1rrfjHX8erzj&#10;86GWryd6vpzo/uKu5It7fV886P/68dDXn499+XjkyYNB4PH9AU7Kz+HlJyfkG3nk/7yuNZwKf1ZY&#10;UY4Kfg4jT69aCOzOHJwrfz44dc5OuUoKWzMvnHmnUwrmnxWq158DTr7LhdXuc8BaeBaq2lnhDkCM&#10;BZyRZ2sA7usERXzXwox8Vzehs6sB6Om63tUN3OzoutHeeR3o7m0EiIjvgIIbsBtcgl+H8Gku6bjx&#10;9cPhke7bX471THY1xfnsdtBT1lrytrXqSid9lV1WuptN1bcYqwEuJlPBZiNVZ0MVPBTvrK/MGnnK&#10;Jj2lHeaadpqrNhsqbzFSsdNYDRduN9ey010H+1tprDZc94mjoWqE+7bLh8tHWhoeDLa1NZFONS2C&#10;iG9trmu6delO0xWY0sbxcv04gnmqp2VAI/9sUp5rH0+ZufP8sBZ+Dli1zSK3gCZZuCVa/DeAs/DI&#10;tItHZjHyMiKbMkNMA5xffg7oVkJDmOl7YJG5DcLcq3KR+7qA3CSFrrKwJh2Qm6TQqzi4Mt6/z+Rq&#10;A6/jAdbCs9Q1CFKecfGsUuemFNkknnnnkhTWvLOgMX8mqFvnps8EJ9afA9a/czyTjkf/zsaIrHCX&#10;Qoz8zMw0VLXPCxXxrIVHLw8Bp+BlwXrKHDp+6gg8Y+Qh4HQ8MLeRR+fO6XiA6ng08pyC53Q8inhA&#10;2qxmikNVOfhkVxTxLJyRp9OKUnFlWWr1vsyy0pTSkuRD+3P2laaePlS4LzfRyVhdZ/n7Su+9svq1&#10;nyu+/ZLu0rcdtNZuMVY1V/rYyUhFb/UHns6254+U5SZG7i/OLM9LLcsVk8YyBKGTey7R34XZsVnp&#10;EfuK04qz48vzxVBzZF9xQXZqYkJMdm6GKCkxXixOy8mJT0lLEKcDqelpyeKklNTkvPysstKCnBy4&#10;vdz0lKi8jLjCbOLZi7ISyGH5nJTiLKK50byjjke7jRlU8DgF8tPJg08hgFtCKY/+lCAUVJekw22j&#10;uYYAMjniyIIM8iRVNO8FaTFAYXoskJ8ajUmkNDsBIXGO8GjWAvILCXhR2AFuOC8tNkccnZtK/Du5&#10;q2xRcW5CqfDrCrTeVKATMshLFKdGHS4U77AxcNRX2WigukFbwcPJsig5HO4Bi1kdT6do5GmS5KUi&#10;ngVuDO4EXxqm8K7hzWYLgj5VFARTCPCMfHpCSFK0X1p8MORhhCQsQQHsgD/bwnRRcWZCUUZ8YWY8&#10;/HHAWJIeH+G9W3Hxu6vffW3VO69+9MrPzTUU85NjUqKDMhIiUqTyHUE1Hx8TgP6dBfOsfEfnDtPE&#10;KH+apxkkOSowKTIgMTIgOTooJSYYSIsPzUyKCPfeobzsbTsDZXP15dYaK9Zrr1Z69xdK776g8sEr&#10;lqor3RwtC1Ni8pKisWsNXJKVGJaVFJKVFASglM9JDQfQy8saeYS6ePwLBpTnJnFSnmsoz0n5/aUZ&#10;9Jg87WBzrDof1Txr5IHjTAcbCkp5toMNQKU8q+NZKc+JeIrsSXm07ZjEGPNshkKl/FQsNe+o4+cw&#10;8sj5z8jDXWnveICV6ajOIbg88xS83DwmKTRPQdMNAa7SKXBFquYxSblE3Pp+WSNP4Qw76e1+bh81&#10;8rSG1fFYz0l57nUBdpVh/+VLQLVUys8w8sDFy/vRyF+8dBBBez4vskZ+gbD+erY8IKuzMaBLcsso&#10;rHHmloC5VxHc/zmQvRwz7Is+E3NfPtOnz8XUJTXHCcwOAF2lRn4hUh5gXbw0SX4HIJXy2MeGcOP6&#10;ifq6w7W1+2/fPt3QcKSmpvrs2RKRyNXdzXzXToOkxD3FJSGpqa7xidvS012TkralpOwQxToV5ntf&#10;uZB14XSqn4exvtrrBqpvOuh9utlojYupwmaT1Y6GK5xN1+x11PHdbua/x0Yc7XrhZFF/V83dkdvj&#10;I3f6+0iz+P6+m5Le65Luht6uaz2dRMR3C/1qpnU8tq+RQhvHzwu1Is8EVeo/Eta8zwZV7QuHc+7z&#10;QkU8G8s38lSdsxk08mOSPiLl+/o4Iy8cZu8V6KYMD/cMD0mQocFeYHCgB8BnugpSnj0m3zkm6ZyQ&#10;dE30d08O9t4d7BsblAz3dQ/2dvZ3d4yRad9gb9ewRDI+OHh3YHBsYGBiZHh0cGAE4iEyhdubGJA8&#10;GBt4ODrw+fjgrx+OPhnp6WmEf/U7UJoeF7jL0UGP9Efeaqy+00LLw9bA18HY38HE397Qz84AxoAN&#10;BkTNW2njY129LDS9jNV8TTR8zTR9TDUgRjyNVGGEDOr4KS8vHJ/3NFfzMlUNtNEJ2aAPBe4GylDs&#10;YazqaaIGNXuNlHfqrdttqLTXWMXDXMPNQsNnvZ6Pnb6njV7kjg370yJunCwbuHXhi+GWf/xq9J++&#10;ufv7r0a/eCB5eK/7yaOBL54Mff548MmjoccPBx89GHh4v//Bvb77k5J7d3tlQREP3B3vpkwKjdER&#10;auRZOAvPwrl4ZIFGfmJsGm7pJ4eV4M8BK8pxN9bIY5LCXjgv7M4cnCh/DmTVOZvhiilszbxw2h2n&#10;LHTpmeAk+8LhzPtscOZ9NqiC52BVO2vbIcaCQQZaT8sQ+nVCjTxK+anvGFo281mv1Mh3dBMpT8ae&#10;6+3dDUBb17XWjvo2+ILsvt7TOyXiybWwm+TOnZb60eGOztZrnc31fa3Xn4x2PRnu7Lt5JT3UZ4eV&#10;vt7KDy1UVtjrK282VXcyUtlkoOqsT9ikpyJFabOu0hY9ZQACZx1FipOuoouJmoPu6i3Gqhv1FDYZ&#10;KG02UiHNcM00NxupbrPU3m6pZ6683HjNYjutdZ72lk0Xjg9L7oyNdMCNNd+u6WxvwA7ybS319Gmu&#10;6MdRkVNNj8zer6YeaLozl5HHZ7dS/87mYWRfBZm5/4+FU9vAbHkOdgcaU9jKvyqchUd4F4/IHI3n&#10;FLYM86vqZwL3YVq0P9PNTEl5jK/fvEDz0uesyjL90vTV2TdCM1xeLqxDhxgzzwS9fG7wIDxn5DkF&#10;T0EXP4WMQ0cWaORRx9Mz73QKYAGn4LnpM0Gtumxm4XB6/VmR699ZC08DatjZKcZ0evbcQQwwljXs&#10;0im6eMLM/HTlbKB256ay5+LlGvkTJ6oANoPgJVMXyrh4hDPyKN8XaORPHZpGVsdTEY+gjqcinlp4&#10;FuxXQ408PSx/sDL7YHUu7VSDsEae1fFV5WlAeUlSRWlyVWUqUFyUeGh/zqGqrMMVmWeq8yPctsA3&#10;r9aSt5XffWXVqz9b9frPzRWXbDVR26i/ds8GQzs9BYN1S6sLxPvyUstykomOzxUTVy48tpSQQ7xk&#10;VYm4MI8obyKCU6P3FabnpcZVl2YX5opLCrMKCjIKCrOLS/Jy8zKyMsUlxXmFORnFeRmkcXxeamZq&#10;TFZabGZqdGVxem56tCCs44GS3JSS3NSi7BTi5bNJLxq07YXCA06nTDFj5GGEV8dgysILoEVFr5qe&#10;EAIFZUKvebj58vxkvJzocuFQOQRsDCMR06nRxZnkSDsepS/NTihIj8oVh+emRGYnhWcmRRBDnZOU&#10;nRIFY0GGqDA7IT9TlCWOgLdTlBNP1LmwIZr03CzBy8MLpcXkp0QezBN7b7aB/+XjYqa92URzm5Ve&#10;rigIXhFvgN4MTuENYhICAO8c7hBeND89DslLg9UpsNsMJUccjb8zgDcCd066qCdHZCWGwRQNMlCW&#10;kwjvMU8cBQWpsYHxYV5RAXtjA9z9XV12bbJxsTNzsjUy1lbQWffpey8tevvnAosWvblokaOJblGq&#10;KCM+XBTmmywV7qyOl4so2h9A847yHQM073KTJB8ZkBjhzxp5PCMfsNdZbeV7dgbKJipLrdSX22iu&#10;VPvwJY2PX1X/+DVbzbXuG63yEiOz4yOyk6Kyk6OF7jchmYnBaOSnvLw4jEp52q8G//JgwBl5pFz4&#10;LyoA1stzRp5tX1Ndko7H5CmskUcpT9X8camRRwtPjTzbvgZgpTyn4ymyh+XRxc8GFLD+HaW8rJFH&#10;Lp7ah0uzGXlM4pNdOSOP0JPyNKCgKEdjjsjmaTGFu4QFlbdszGakVNeeJ2fep2BcPHtMntHr+6G+&#10;7kJ1PSxdqIYa7jQ9rafghTNfdOosvzzQvMOIoKCfcvHTSHX8HEae+mU2KXsuns3L9fVy90HoEoAa&#10;moNdpTHNsFDXDHBLyNyrFO5VuJucG/ZNwVb0FeeGfXUKuwOr1yGJ0wVCLq89QcFNOITKhXr52Yy8&#10;VMpPG/nGW6fr6w63tJytrd3f2Xnp+vWjrq42mzfrJSW6VVfGHKwWlZSEpCTuEolckuK3BflbBwfY&#10;VJYGXTidfqA0zHe3ocaaF3Y7qllpfbRRe9lWQwV7reUb9VfucdDe4aC121knOmxzfnZQzcVySU/t&#10;0ECDpLNW0lk30H29p62ut70eRknH1b7Oa4CkuwHo7pgS8Z3ddTOYz8ijqcAY7cezwon1n5wfo+NZ&#10;WO0+B9TCszELGvkewb/30phmRgcYIz/zjDz2lpEaecL4EBnJIXfh+DzpCy8YeWE3giDloQBP0BMp&#10;PzbUdXeg525fN5Hyfb3jRK8T7z/c1wOvONTb29fZOdDdPdo/SOjtn+gfGhkYHBkaHhsaHu7vA8aH&#10;ByZHhyZHB++PD48PdN8b6X04Lpkc7no00fdwrKe/7Ubj+WP7sxNivXcEbFvv6WS+21p3j7Wuj72J&#10;n6NJ8CYLwM/OyNNa19Na29tK19tSy9dMM8BcO8BSx89cy8dUAyDn303VYfS10ALwsDxpYmOl7WWh&#10;HrAertLws9H2t9LyMFaFergWRlc9Rbhkt+46N0NlTxO1vfqKsLrbQHGb9moPC9IYZ4+pqoeVlo+d&#10;fsxuh+I4v/P7ctrqTk72NT6Z6Pr8fu+XTwa++mJEkPLDTx4NPXkw+PA+OSZ/f1Ly4C6R8uSYPDPS&#10;U/OshWdhDst3CToeR/lSnrS4kfp3DtZQz8b/r408/Hj/n5EHOO2OUxa69Exwnn3hcNqdnbKw2n0O&#10;UK/Lgoadgt4cBTpMaRnqeLYeaxD2GwWNPKp5zLCVpFieke/ovEZGQcrToL3jKuShoKvjOvme6yCN&#10;a1rbGwaG2pqb67s7b8LbHwZ6Ggc7box03nw40CZpqo3x2eFspmOtvdZKa80GXcXNRupbDKdwMdIQ&#10;UAO2GKpuNlBx1lfGljV4QH6TvqIz6TgPV6k46Ss66q7baqq+2Uh1g/oq8tBXY/WNOko7zHQ26ams&#10;V1u9QX2Nva6Kz07Hy2cODvXe7m6Fb/SbXW0Nt29e6mxvQCnfIjXyqMWpkW+9LYjypikpz3n5pjtE&#10;xyMwxR04FmLk2V8A0DPvHOzrzgbrsmUzNCl3qbHxCjvlyuiUZv4GsBaewov4xks4zua+ZUT2FAu3&#10;1Tdu8BlZcB+q4281XaH3w90VNwXwfmieucPpVXlMvTRF9r1gRjaPoEmnMZXmmJ8NWsaBDn1auMsU&#10;AHSVFDyLkYcY/bisSWeNPE1insYAveoKY9sxgwWYoQ6dllFFzi7NDfHpl46zl9BNZMEeNWwGL+EM&#10;+zPB6niAc/Es1LMDmGHlO0IUvDSJsaxhp9pdgOh4qtcxiTFNykLNO4XKd5xOiXUZI486nkLzAF4y&#10;BaPjOSOPwn2BRv7YoRKAk++yoIJnD8ijhT+8L/dIdR5DATvCKlwCI3aqEQQ9kfKMkc8W5HuWYOSz&#10;IbOvAh09yUBcVZ5WWZZeWZZKDshXZhQXJEyfoy9N31+Wdqo67/S+vD12Jiofva6x+E3V919d8coi&#10;zY/fXK++Yru55lYLrc1mWipL3gxxczlRWVCcKZxbl1KCjd0FI5+dGllWLM5Nj64oSKksFKcnhFQW&#10;ppHONoWpeVkJJUVpBXnJxYWpleXZMC3OFxdlJ5VkJ5fkpuRnxJfkJRflJJYXpmQkh6GRz88UUSNf&#10;mJVcnENawaBqJ7ZdOO2OMhpGauTRTWOQlxadmy70BM8UHH22YLEzyIlvPFGek0aat8Bt42FwWIUg&#10;O4UEBRkijOFy4eR7dF6acMQ+gzS9yU0hHhyS2eIwKC7Ojs9NjclJI5VwIVTmiKPh/oHMlEh4FSEI&#10;h5cAyIumRwpn24WT1+lRRWlR1XlJER4ujobK2611d9jo2esrpkV4k6eMCu+O3LDUyAPwuvjehbsi&#10;dwLJrGTYPwZAC5+fDj8ZqCHn2YUWOol4b/mp8POJgfvPSSa/YxCFeopjAtJFwSFe2/32Ontst7cx&#10;UltvomGsuUZl5QerF7+x8qPXln/06tJ3X1r81ovA+6/+7P1Xf77kvVdWLX57zdJ3LPRUAXsTnS02&#10;Jns3rd/pYBUX4p0aF5oYGZCWEJ4sWPhEQbgnCM4dpgD6dyQuyo8ClejcKZyRZ8/Ik4xwRj4pKhB1&#10;PKymxAalxQXt2WSlvPQtOwNFc9VltlqrbNVXqH70ksoHLxuu+sDFTDdwx8aC5Oi06KDU2ODMhHCh&#10;GX1QRkIQHpMX1HxIdnJoblpEVkpoTmo4Z+QB+jsezBcLD+ktL0isyEtGI49QKT+3kT9YnnWoIhvH&#10;5zPymEFQyqORp+adM/IAXZI18pgB2BrIU+cua+TlTucw8qjjqZG/9Nk+dPHnzlSS8ezUYXm085SL&#10;M807BujccYoxBy7Rq7hV9N0YYxm8EFZSMA9cOb+v5lwVZ+SJVZdv5A/WXdhff3EKqCGXy0r5i8TF&#10;44hXTb+cdB+a4SEn4vddvFAlsO/SxWqhj82B5zbyAJtH7c6uoou/dBFeWo6Ul03iVWyMsDKaxvNC&#10;i9Ev06ks8xYguC13t7LMdgldxZejYCWXrJf2nWfhdqBuHaDJ2cBigZnuvvYEBlw9IOQXauSBmToe&#10;kWPk62oPNzWewa41J07k7NljsWmTTmzsrqrK2KOHko4cjK+ujBIn7Y6Ldo4MtY+J2HigIqL+Un5i&#10;pLON4Sc2eh9ban5orv6Bg8FyB+0Vm3RWbTJcu91Gw93FJMDDLjXJ68ih9Fu3jkkkdT3ddb099ZJu&#10;4t+HJbckHVf7u270ttf3tl/raavrbiXdaSTdNzrbars7G7qxobxARzd54uvCjHwD24kXHcjC4QT6&#10;T45cIz8ws1/8QqDOfV7QvNOAY5HwmNZeGIck3UOSruG+nuG+biLEp/K9o/39Q729kBkf6p8YHpgY&#10;7h8blEDl2CBUdkJwd2Tg3tgQqe/twtXxEQlZHeiC5OgQkfjknPvUnuQqAJ/1CuN4X9f9oQFgok8y&#10;3NM12isZ6RsAhiWDwFDvwGBP/2jv4ET/yFjP4GAnWSUuXiIZgnoi5XtHB/uAceHegLsjfcC98b77&#10;E/0PxyUPhrvu9bcMtjXUnKjMjA0I3uPk4WS5zVLb1d44YItN5G7H6L1OEdvtAjeZe20wcrfScTfR&#10;8LPUBXzMtTHwNtPwNCcW3t1UzcNM1dday81E2d9Wh5yOt1D3tdX2sdHwtdX0sVKHjK+FRoC1Nowo&#10;7n1M8bi9lqeRuque8h6ddbv0FXbort2pt26PoZK7kYqHMWmS42etH7nVNmb3xorksAv78ztvnH04&#10;2np/rP2Lx4O/+erug7uSJ/f6SRObe/1fPBq+P9b9+cMh8rjXe/0PBAv/+b3Bx3f77410w/uFVeHp&#10;r113xzqAexNdd8c7x0baJie6IBbogFXY/P5Yp1xglZSxJvpvaNifFVaCPwfUktPMw0n4y9MDwf2J&#10;Xja/QOiGACfEf1o4gf7TImve2QwLVe3zMiXWZT6DFg77uYawee4jcm7oBzEH+2HNfivQVQyIi2eK&#10;aaVcqIuXC/cdBnR1k7FT+rhXpKPzeleHHCCPQA05OI9329041Eta3o/1tQx13my8fDomYK+9sYat&#10;jpKVyoptJhpbDFUdtdc565OHuG41Vt9qqrHZSAXYaKjkoK8AQICxo+66jXrEzmMxWvvNukpbDVRd&#10;9MmjXyHYbqS+zVDNSVfRTmsdYK+vGu/v2lx7ZqD12kD79e7Wa+3N9Wjk29oagObm+qammpY7da3N&#10;9a23a5ubLrXfvtJ650rLrcttd+qg+FbD+TvUF9+uuXW77sYdws2m2qaZx9upUGaTlHkNO74Ewi0t&#10;EHaHhbDAq557f1moZJ+bKe0uBc31NE3TLpsKcUCug5blxg2e69cvAGzmljCij+YuB2iS1d9zQC9k&#10;k3DDND8H7CXc0rOCb+fHQ217vVTHs/KdJimo2oG6q5/RGKdAbf0ZLjMNo9d/DGjh0baz1F4+XXfl&#10;DAIx4crJOsHIU7FOYZPUpM8HbDXt96e5chxgfTpmWKUuuyoLWw9QC09jauFxeu78AZbzFw4iVMTz&#10;CF3jEUa+Sx29lM/O8s4davASiM9IjTxKdsrp0/sxicKdJmco9ZmcPn3w1KkDyMmT+wE08mfIQ1yr&#10;T5/cR5FmyBl5VPAUmOIBecq0f5fJzMgzdh6h5p2I+P3FyPEDpI88cPhAvpRchBxa359zsDr3YDWx&#10;7TAe2p8HGexOgxlppxrSRP5QVY5AHowHK3MPVGTtL8+uLssQGs2TeH95Jmaqy7JgrCpJ21dKLDwA&#10;sTCFAuIETx0oSgj2MFVZabhmyepXf2m8/GO1d39lobBkp6WOk5GKs6mmoeKS7RuM9hemkm4tQt+Y&#10;QsGDQwxBRR45LF+Uk1iQk5ifnVCYnYAn3KfISSzMTWIpyksm5JBLELwELXZueiyM9PL8jPiCzJkb&#10;SoGr8EK4BMBMXkYcxDDCNCud2PD8HFFOWkxOZgy8UI6wmi3UZ6XFZKdGZ6ZGk9W0mCxxFExzUmPJ&#10;lBmzxTGZKZEwkpqkKCjLSSEZ2BwQDHs0kJ0BI9kWXpqQLiKkCsfVhTFHHCnthRKelx6ZmxaG5KeF&#10;l2VHx4fucTRTdbHS2utgtMVCIz5gZ65Y0MHCAXnyiwTyPNh4BGLhlxbwWjEQQKYkT3gcrtDCvigr&#10;ITspMinSPzbYMybII8Btq7+ri/euTbudbZ2tDC31VQ1VVukqLFv1weufvv3y0rde+vBXP3v7pUWf&#10;vP3Smk/eXv7Ba8qrPlJb+4m28nJDzbWWhmob1xu5brMP8NgWFegRF+qTFBUsFoWmJURmJEVmpcRm&#10;i+NgzEiKhgwgFoUnxIbExwQnxAbFR/kRInxFkb4wTk2j/JKkmp4ekI+L8ouJ8EmICmBJjA5MigkC&#10;IE6ODYYAM/GR/nHhvgkR/slQFu6Lsj4y2B2CzKSIhFDP9Qaq695/ZYPOWku15es1VporfmKhvFhv&#10;+TsWaitdLPQiPbYXJUXmJoSlxwbmJIZlJYalxwcCWfFBQHZCKCRzk8LJf/dA7bw4PC81gvzuJJM8&#10;PABGoDgrFoApPjoYWxgB5XkJlMqCJKSqkDwHGEacQnygNG1/KWklT6U8dq3hdDyNiYI/kHdsf+7R&#10;6hwA4hMH8wE2QE4eKjh1uPD0kSJI0hhH4MzRYpxi5rNjJWePl8LIAhnk3ImyOTh/spyNATTvGLMZ&#10;gAh6adcahMh6gXNnKpGznxE+O0ukPPXyVMcjl+SdgqegQ4eAXjV3PYCXyIWuThnwc1Wo1GEE0KfX&#10;Xpjy5rICXThTXy30uiHn5YX4IEf9RaLjcZTdYW4uXtiHIh4RpvsvnIf4wCxMVSL0TD1tdwOwG2Ke&#10;LUPYJAuqalT2iKy1Z5nN6aOnng2qsxHZDEW2HjNz5xHuxhCuhkL34Qw4zXNlHNxVs3BYFqlb56Yz&#10;tDtA6zlmlsF0mqv1RxA2c6Ph+OUL1beun7px7cSt62euXz0Jr9Vw7eTtprOXL1W3tp47fTrfx2eD&#10;h6dlULBjfkHQkaNJOTlemZnuuVme6eI9wf6WEUG2pw7FXTgm9tqhZ6P3sbn6+5vM1jgarrDW/MTR&#10;cBVgovL+jg0antvMgr2dygtEly5UdXbUSHpJv/iu7mvEswut4aWQZ7d2w7+2C2NXxzXBM1yjbh3p&#10;7JoKWHEh5foMuq/NgCSfv608BzUwPx4UOxycNZoXWSs1G1gjy6KRfmLbAcHIE3BKGertHRsYuDsy&#10;ODbYNyTpAiaG+x/eHZV0Nk8MSyBAF/9gdOjB6PDdwf6Bns7hvm7hcP3UnqP9/bAD7APB+BBBaEcj&#10;EQq6RiXdA51tI91d4/2Sh6Nj44ODE0MjwPjg6Ejf0JSU75QMdHSP9fTfG4IkObA/LJEIUr5nGO6/&#10;v3dkQIJenvbSGR+RTIz2TY5Jvro//ORu31f3Bn/9cOTJuGS440b96QPlmfHhbls9N1nttjXy3GgZ&#10;vssx2tU5co9T5K6NQU6WIY5mvjaG7maaHuY6XpY63la6vja6nuZo5NW9LNR3G6yD0cNM1cdKE/Cy&#10;UvOxUve2VPM0V/O2nDLy/lY6eKDe00TNy1gD8TTRcDVW2WukvMdQydVAaa+uwl7tda46Cm76Sh7G&#10;6jv1lTxtDDztjcNdN5VlRl8+UTHQce1uf8s3j4a+eTD85f3+R+O9v348+s2jkc8n+2F8dFfyxYPB&#10;rx+PTA533R3q/PLe0OMJCQD5hxPdk+OdaOTvT/Y8uNc7Kaj5yfF2iiDl5Xh5FPfTylsQ8WPj/7cY&#10;eWzWDwF6+WeFbghwDv2nhXPoPy2yzp3NsFDhPjeo439yIw/QPPfhODfcJy/CfUazn/u0gBbjlC17&#10;PmZ+mU0jfAVOw1p4FmrkUcp3dd/E8/h41fhg28RQO3xW/PbxWPet2vykiJ3WBrrL3rFQWrrVVGOb&#10;meZeW4NdVrouJuqOBoqAs4nqNkutrRaaTkbKU15eb6qhPJHyQiubzbqky802QzUXfRWMSbsb6fn6&#10;rQbkWbJm65bZ66uK/Pa2X7/waLSnq+VqX3djw9XPbjdeuSHY9p6uWzcbLrXermu7U9fWXNN++0rL&#10;7cvtt2vv3Lrc3Hilo+UqVE4JZcHIo5SHUdbII2xy4dDLf5IdFsLCL5lj/8aZB+0XAivfOWYchJdr&#10;5JsuUNBT/1RGHqX8LSmYRwfN7UAzeAPzMlsx5hfCs9bLgm8EoUqdg62ZDba+fmFGHqDOnQW1e239&#10;mWkFzyHj1hcIKngWzsUjVMejka+5dKrm8olaxsLLwrv1eZBj5MnpeMGnyzp3Vq+zq7PB1qNzZ6E6&#10;nkp5RsHPUPO8iJci+Hd53eE5HU9hjDwiK+JZntXIo4WXuvhqgWkjz0l5gB6NPyG0qaFSfsqwy8h3&#10;2czRwyUAm8TMVF5q5ImUl+p4AE/Ko46XWvhMQBpnUzBzQPrsVgp2p8E+NpQDFTmCf0cXP4Xg4qeo&#10;KsnYV5pZXULYV5xBgGlZ1oEK0sz6WFXeLgdztcVvr339RcXXXtR493Wld152NlTZY2O4w0p/k4nG&#10;6vdeivXfe+5waXluEraPJxZeOKsOGeLosxPys4mRBwoEO4/+vSA3Xi6yOh5lOkptlPLEp0vtPMay&#10;wBJckp0anSUmupwYc9KBXZSTEZchjiLyPVOUmRoNQV5WfFZaDMTExQtGnk5JRiwoeAGIgayUaEzS&#10;IDM5CoCYGHm4VpDy0wj74FuYQji3jhAjL5XyDMTIl+bEZsUHbLLU2LlBf6+jsdtGk6TgvUT75kwd&#10;/89Nh3cXkZ4UKo4PCg/cE+K3M9B7m7+ni9dep+3OljZmGvqaq/TUVmkqfqqw/P3lH73+0Ru/fOfl&#10;RcD7r/7sk7eFE+6v/xJY9s4rikve1VNcbq6l6GJrss3BwmeHU7DnjnDfPfERvqmxwTBmJkXkpcUW&#10;ZyeW5aUU5ybBTxJ+thnJEWJRaGp8GAABmvHYSL+YCF86xkX5x8UEIAmxQYkwRpPz7PFRfgmRUzoe&#10;iYvyi430hZGelCfT8Cliw3wAjEURftEhXjAiidGBADp6uNXYUC8AgpgwL3i5dFGwKNjd3kBNbclb&#10;jvoq1qrL12usMlf8xErlUxPFxRuN1LZaGUR6bM8WBeXEB2cnBOcmhWaKiI6XGvkQauQBauRzUsJY&#10;KV+YEY2glyfP9RVcPGvnqaMvz0uoyE+UNfL7S1L3l5JW8tTIo5SnoJ1HQS9r5CGgCp7jxMF8FO7o&#10;3BGITx4qQFDKAxBQ/84aeZpEqHafG1bEU6iRJ1L+JAHtPHJBgNXxZwQ+O1sFsGfkWYc+B9Sk/w2M&#10;PDntLmPkqS4HSM1MI197/gBn5CnsPuwmc0AdOsN+gApxGaZUOwdV6rKZZwK1NWfkZbW7LCisuaQs&#10;WDaH2uaQLaY7zJFHuJemyNawGXbPhSMj3+UybdJraw7RGHV5XS1kDs007NPQYo6ZZVNbIXKNfH3t&#10;oWv1RxpvnK69fPBq7ZH6mqMN107euvkZbNXaciE52WfXLjMfX9uk5L3HjqekZ3jEirZExWwUi3f6&#10;eBkH+1sGeJlePCXOiN/maPapvsKrG41XbDJZbae3fIu5ooupko3Wp+v1l1vqLvXYbpIS63a0OrOj&#10;+eKA5ObQYFN3z42u7uudXeQ/x+/sqCOPb+2o7e6olyp4HioiODhrISCr4+ulTBl5gNMgzwcamJ8E&#10;VuywcOJobjglNQdQI5dFxLlLXTwLNfKDPaSBDLasEfrDDA33dfd1tT25PzHY24l5HAe6u0m39+HR&#10;kb6Bod6+sYGhe6N3J0cmRvuHB7r7hnoHRvqGIB6W9FNgc7hwbFDycGxkbLBvfKh/oLcL29EM9PYM&#10;9UkGJd34ZNeJ4f7x/l7i7oUnzaKIH4Kbl0J74wjtcaaeIjs+1DvU0zLUc2e8r22iv/3uQMfnE32/&#10;eTT6m/vDQ603bl44cSA3VeS3132j1VZL/V3rTXycbUTuLpE77MO32sXs3hix1c57vZGrmbantW6Q&#10;vYmXpY6XudA73kQtwFrXy1Td00TF24wcnIcRHT2MPlaawvF5TagEfKy0/a10hBY3kCcPj/WA0VzV&#10;1VjJ1UDBzUDBVX8dsFuXHJ+HF9ptrrHNVH3PBgPvzVYi/92VmXG1J6u6Gy7+/uHgv/z6wf96Mva7&#10;R8O/fzzy28cjX9zrezTe/c2joS8eDH5+f+DXn4/dHe64P9Z9b6LrwWQPAMHYSNvIUAtwd7xTMPKE&#10;Kfk+0gHcG2XpIv1qhKbzXIOa/4EuHuGE+LNC7TnEsBsE9yd6H9yVQPz/jDzr3NkMC3Xuc/PXM/II&#10;98k4L9zHLsJ9RrOf+2wBV0/Lng/mm2wG3Dcf9wUpF5TyCNxYR9s18hDazpvdzVclbdcfDHc9Gu7o&#10;vXkxNzbQ3cFcf9VHhmsWbzElj2l1Mdfcba23zUzTxUR9u7nWTnPtrcbqm/SUHLXX4aNfASd9pY06&#10;CoCTriKel4cRYkySc/QG5IkdO8x0SJ96QzX4VzUjpaWbLLTh38fqzx3ubW2AT5X+rlttd+p6O2Gs&#10;b26s6WxtaGmqaW2uaW4kDWc6Wq7CeK3+TMPVz2ZY49t1FKqYOWGNU1lowQLhLqdwZf+N4M+ES87L&#10;9A9zJtM6/lmMPAunoeeA6ng0739VI89CN/kbgDcvC1XqC2S2qzjtPi9yjTxLbf0ZFs6zL5C5LTyL&#10;rJFHaU79O5bRKbXqzwc2q0Ejz7l1gDPyCFfDQctYEU/hjLzADCN/9tx+tOqciAemhDtV8FK9PiXc&#10;pToe4Iw8enZSwxh5dO5UuyO4BNBVhLPwLFILz8Ib+VMnqpCTx6d1PLXwbEwlO0U2ieadm1JYI48u&#10;fgrh1PyRgwVo5IWT7xkA6+JZ5Op4QDgLT0AdT438bKCRB0gw08hXFKRcOb0/PsjdcN1SrU/eVXrz&#10;ZfV3XlN+95VNBqpbTbV2Whu4b7QwUVlmo6dYlBZFjHxOIlxSlpdUmBmHR+aLs4k0zxOgUp4z8vk5&#10;5Lg6kJcdB6CLpzo+N104kC6cWIcYpTyeN4eAxsi08k6PzUiOgEswjztkiaMgmZUWk54SicIdg+x0&#10;0qo+QxxFLTwLXIuX4w6ZcIkAvARMMQ/bEhcv7A+bkD0ZssQRpHG80J2GNKhBBS8lNyU6NyUGyYEx&#10;NSZPTMhJjiLN6BNCN1no7rE332yua6Wx1kR5heaaDzXWfaSu8JHiyndWLn79k3df/OCNn7376qJP&#10;P3hl+UevkmYy77+85L2XVn3yhobCJ8baaw3UVhpprLbQU7I3197mYOax3T7Ea3tssHtsoGtKpG9u&#10;UnhppqgiJ7E8O6EkI64Ifsgp0aQtTyppcZOZFJGWGCaOC44XzrAnRPvHRfhEh3oCMWFe0eHeMRE+&#10;8VE+CdG+iCiGEB/rB0AQF+0TG+0jgjjWLw6WYv0SRAFwSUwEserR4cSww8gT6RsT5Rcb7U/GSD9R&#10;REBcuD8SG+YHSKe+eC4+JtSb7BPiFRnkQeIQbzy2nxofBvccEeSWGOGXHhu43kBV49N3rNRW6a/+&#10;wEJ1mbnKUlutVXa6ax0NVTdbaEf57EiP9suI8c9NCs5JDEqP908T+QEQkN415Jg85EMAoY8NMfII&#10;6+URlPJo5MvzEmSNPOp4PCxfVZhMjTwKemrkOSnPnppHNT/VtUbQ8Uf2ZaORl4UaeTwdjzEek0eo&#10;oKeglIcRA7lQ584h19qzOh6RNfJTU8bInz1d8dmZKaiXx1Y2z+HlgQXWU/lOBLc0RrgaIsFljDyC&#10;flwWWoP1V87vw8Y1NecPsNQKOh7gLp8XtOcXL+y7cL4KgVjIEC8vC9bLgj6dm7IZCubpYXkO9O8L&#10;ZzbHPRtsJcKpbQ6uWJY5yriXlgt9CxR6LQa4P7XqOF049EKBaZPOGnl08VJockHMNPLyoZWkZU3d&#10;4YarR6/VH4Gx5c65hnrSuKbx1unmO+f8/Jw2bdIJCXEuLYus3i8qLA0Jj3aOFW3xD7QOCrLds1Mn&#10;Psr5ypnMpDAnW70PN+gtdjT6dLPJKifDFRv1V9pqfGKy5l0XCxVHkzU+uy0KUgPPHsu/c/1Uf/fV&#10;vp7r7W01VMeTXrjttZ0ddV3tNV3tdc9q5CmMu5A18tTL/x9u5AFOTM0Gp7YoiwZ7uxDOyFMGe3rw&#10;AapQA6PQu6Z/cnRwuK+7v7v93tjwxDBZvTs8PNrfPzE0cnd4fHxgfLRvdBAube3tau4e6BqcHL4H&#10;41DP8IhkFIBVqBnrHxvtH4bNaRea8eGhsdHh8bGR4aGBkYH+8eGBsaH+wb6u/u7WgZ624V5h7Osh&#10;B+SlRh6VPTDU3w2VUjqG+juFhvhd2MHmwdjAvZHe8YHOicGuuwNd430dT8YGvrk/9vXdweH2xpvn&#10;Tx4uyk4I8nbdZOvqaOmzxTZ4h2PIdoegrXah2+zCt9oFOVkG2Jt5Wer5WBv4kD42WgHWuv4WuoFW&#10;Qk8bwcv7mE8ZeW9LDQg8zTW8LDSJjrfVA3xtdL0stfDhrqRnvbWmu7mqm4myl6kqXO5mqOhupEKe&#10;AWug6Ky1eqPGyi36SjtM1D3tTDzsTcJ3OYbtdMiPC7h2ouJux40vh9q/Huv6eqLnn399/8tJIuW/&#10;fjj4+aTky/uDT+5JHt2X3L9LDsgTJrqAB/d6nzwamGnku++NdggPayUWfnKkfXKkEwIEpTzGVHz/&#10;j4UT4s8KK9Bht7Gh9nvjPQ8n+7D5/nPsz27ICvSfHM6h/+Rw2p2dsrDaXS7Uxf9II899onFwH4vz&#10;wn3sItxnNPu5L7cAoWULh/1Ckn6NzYD7tgO4L0i5sOfl4RJ4m6QJfseNiYG24Z7bfe03Rrpvj/c0&#10;jXZcv9t1sypLtNVaz1Z7nZnK8i1mGkSmW2jvtdbfbaa9zVBtu6HaLhNNiLcaq28xVoNV4uWFk/II&#10;PTgPbNRTdNQlUp6go7THxnCjnvIGbYXNZlqGikvUV3yw29FCFOTZev3SYFdjb2tDx526O9cv9Xc2&#10;tt0hjd3bWkhr+MabF283Xm5prW9tuwrjTHFce6exDuFEM+fNZeHq54W7nMKV/bfA/ky4pXmZYd5n&#10;A138rYsEuUaedK15NtndwFhpauE5bl6/QI38dLHMVhTuHuaGu3Y2uEp6Gz8VnFh/bjjhPi+zGXlO&#10;xAM1dacBTrVTqHOfDerc0aezUxbatWbqgLzUyAPUwlPoEsuUYZfJc1AXP4WMW0eoYV848yn4GTCH&#10;4lHHyzHyVLUTGAvPgqszXDwilexsMefcsQBh85x8B9ju8Mjx49OwRp4eiqdG/uTxSoEZz3GlUMM+&#10;B6x5l80gP5WRBzgXP4VwCp56eXooHrU7CzXyFDTyJCAF6VVFqUcqcsoyRK4OFnrLPjRa9pHqO6+u&#10;+dXPjFZ+tNtSf6+t0Q4r/YDt9qpL30oJ99qXn1KanYAn5YuyRBUFKeSkPGmlQkQ8SvncTBGFtfAs&#10;6OJRx6NMRyHO2nYWVsSz9hzysAME4viQ5Lig9KRwWIIMynckPSUSRTyMackROEWonccNWRefkRwB&#10;QJ5mYHPIYA1eDjFzSThA/LvwXFAppB05SSZH5yTFItnJsTkpcXniWCQ3JSY/OXqHnfnO9WZbrYz2&#10;2Ft6bFq/2cZgm6PJnq3WXnscAj23RgbuTYzyTRUFpcQGpMUHZyWH55Me9yL6qNsK4YGiAPzRwB9Q&#10;UUZcQVoMPjk2Nyk8Kz4kLSYgJdI3OcJHHOWXEu2fHBMYH+VHWsoI59ZF0f4pouCUhFD4GaKURyBO&#10;jg+BfHyUT3yUlyjSWxTpGRvlHRftJSJS3gdGiGOivGOiPaMjvSIj3CLC3CPDPSJDvYCIEE8MgKgw&#10;b0pkOCEqwgchgj5kiqhgb5aIQPfoEK+oYM/IIA8IMCbH58N8k6ICY8N8IB8X4QNkJoTDGzRWXam+&#10;9G0LlRUmCksd9BXXa6+xUl9urrrMQmOFk7lWcphnRlyAOMorU0RcfHq8f2qcL4BePlM01b6GwOh4&#10;audzUsLyUiMQ0ug/Pao4KxaPw3M6HqBGnj0mj0BcXZLOHpOnUp4V9Ojl8Zg86ng08qyUp1M08hRI&#10;wsj2rkHtTgU9AnkMWAvPwpr3uZlNyiMXThCmYkHKnxc4e5pAjTxwWhjx7DzAefnZoA5dblIu1L8T&#10;wS2NEdky1sjTpvAwspacBQto/TTn9gOclwe4y+flkvSAPNXx0mk1ZQ4jT+u5PDCbkUdwVRb2XDwi&#10;m2FhXfZCQM0tq7xpfja4y+cF62djgW8Bt2LdOsYLh9HxvJFnpDwElOmahcCadxa6xFZerT966/qp&#10;m9dP3Gg4Xl97qPbKgRsNRzs7L128WOHltWH7dkORaE9ZeVT1flFpWURGjneieE9IqENS0o7w8I0Z&#10;4j3Zya47HJXtDJdYqL+7QfsjR92lLiZrtpquddJfudtabZup8lZL1XDvjUeqUlpvnhrubRjpv9nX&#10;c21woLFPcgNdfFt7PdDeVkOkfNuVH2PkAXQX2C9+XiMvLZ62Is8Bp2J+DNQCyYV1R3PDianZ4OwW&#10;ZdFATydC1TwHLA0JR+ZH+nvxGLvQc4ZA8hJJT1tbd2vrQHdvW9OdpoZbzTdaJG0DD8e++P2X//B3&#10;X//Trx//4fPJ3wBP7v4agPzk0KOJgQdjffcGu0Yk7X3DfSPDg2Mj/aPjo5MDfYN9fQN9fX0jIyOj&#10;wyN9kp7eno6hwd6J0b7RoZ7h/nahBz05Oz/DyEs6+3s70MUPSNoRlPIAxP29bb0dLZLO5iFJx9hg&#10;z8Rgz/hA92hf572Rvkdjg4/Hh768B7c1OtjZcrPm3JGK/HDfPdvsTPZstPR0tnXfaBWw1UHkvi3Q&#10;ycbdSt/b0sDLXNfXXI/0lzfR9jBUI+ffzTV9LbSwTY2fpbavtQ45Gm+j5W2t6WWl4WmpTkZrTcDL&#10;RgtGb1ttAPJuZkoeZspuJoquhms9TVRcDRSAPXoK23XWbNVcs0ll+Sa1VTsN1dwtdF0tdNwsdQOc&#10;LNIDXavTohvPHhhrrf/7x8O/vd//5UT3330+8rvPh3/zaPjrh4NfPx568rD/0X3J4wd9D+9L7k/2&#10;3B3vnhgjJ76BB+M95Aj8iPBAV2G8N0K8891RHAko5dHIy0LL/ofACfFnhbXnk2Pdo4NtMD661486&#10;/jn2pxvinn89WHv+14Az77PByndZOB0PcB9A88J9kMnCfSAi836YsgUU7jOa/dyXW4DQsoUg+1VE&#10;MyzcVx3AfUFSSMc30u6N0NnegHS0XWu+XQM3DEstTTU9bQ14WH645/ao5PZY352JvubJvmbJnbrC&#10;lAgHI1UrjdV2OopOusou+mq7jLV3m+jsMtLarq/uoqu6zUTD2WTKyG82UgWIgtdRcNBes1F3nZO+&#10;IrBRj7Sbt9db56CvYK+9dqupxk5LHbjEQU95k5H6RiM12N9cbfW29caHSjKG2q8Pd90a6m4a7Gps&#10;a6ppa6m/01yLv0W41Xjp+s0LjbeFTjVNV4DGxlrg9q3a5sY6hPaXp3DqfIFwm1C4MgpX9tOyEMPO&#10;6vg54K6i8PJdHjdvXiIIRh6fdyqPZ9DcQIOMm+Z0PAXPzk+XyWzFgrcxx53Iri5kW4Tew3PACXRk&#10;tvwzwan2eZEr4imyLv75jDwn3OfmypWTNZeIlEdqLp8A5Mh37DAjwOZ5yf4cSBX8cxv5het4qW1H&#10;C89C3LpcFz+bjgemljgdD0iNPICVdAqw/h05daqaBnIVPMuJE1Uzdfz0A13puXiBKRFPT8fPcSie&#10;goadm1JkMwjV8eSxrlIdT9rXHCjCPvLYJl4Q7sTI01PwHJyRF57amkGNPEp5quPlGnlErpEHygtT&#10;DlVkVxWIj1fmikO9dVd8ZLj8Y+W3XlF+66UVryzy2GC6x8bQxUzby9laeL7r5oOF4v2FKcWZIqJ9&#10;s0Tl+clEDedMnZFHC5+TEUehap6QFUuNPHvynfXsbIygec8W+r+jPcfz6axVT0uOwKeGJseHEFEO&#10;ZcLBdtTl1JvDiJ6dKHVpQCthmp4UjtodgRgKaCYtMQxG3Ao72EwxtRushs108UAISvnclJg8qZEH&#10;cpPjgLwUUX5qXE5ydFlmUm5iVGVWyv689LL0xPykqP2FqfCHUpGXDD/nwvTY/NRoGOHHnpMSRhxx&#10;YlhmQiglIz4EPTJpwxLrL471A1Lj/IGUGF+M00QBAAQwTY7xJ11lYoOAJFFIcnxogog0f0+MDyHH&#10;1aOFtjNxJBMfEwjAz1bQ9L6xkb4xkV7k/HukF8SxUd7R4d6RYe6RoZ5R4R5RYV4QR4R5RoZ7Eece&#10;5kuJCvdDaCYi1Ccy1CcixBuAgBr5mFBfKd4AnoifMvLCsf2oEI9Y2DzAPTbEWxTpmyIKhj8gSKZD&#10;EBtoqbHWWHHpBm0Fa9XljgZK67XXWKgRI2+mtmyHvWFOQmBGnF9qtLc41ic52ouMsd4pcT4QUDUP&#10;BZkif9bIkx+4VMrnisMptJVNSXYcdpanoKAvFxrKUyOPoJSvLklHKc8ZeVbHA3hM/ui+PFbHs9BT&#10;86yOhym6eLlQHc/CiXgKp90pcsue28gTKX+q/MzpcurlMflMUp7l4sJOylMFzyGn5mwlingU6xBg&#10;TC9hEaR5NXCFHKKHHeA2qmAUkFv8zFClTpEelp828oiskZe9ik7ZMkBGu89YnQnx71TBc9MFQl32&#10;bMgqb7okF1pPL5kNtnIO2Fvl4DZEWMn+oyEufqaRnwY1+rMgfRjsTOpmPmMWAuFprseu1h6Bv8l3&#10;mj5rbT7fcPXw7cYTNTUVe/eab92mGxTsUFAYfOBgwqHDCdX7Y0Xx2yOjnBMSdsTEbDlYFZcYs3Xn&#10;Rg1D5TfsDT510FmyxXDFRu2ljlpLthisdtRcvtNUxdPeMMLV8cS+9LbGs/2ddYO9DQOS612d9T1d&#10;11vb6to7Gtrar0FA4rYaAI18Z/vVzvYGqheoVWAzLKyjkOoL8hBXeUZeYKaRB6gJeQ44FfNjQMMz&#10;B5xBmhtOUsnCaS7KlJHv7+7AAGB1/JCke6S/F1aHhSe7QtDSeOPqlYtnTx47eeTguZMnz586demz&#10;czXnL54+erKsoCQrJUscl56ekFOWt//iqfquOwMTA48m+h8Pd98b6JjovjPUfL3rVl1r09X2tlu9&#10;HU29bU09dxo7+npGhgfuDkjGJL0jw0MT42P3R0fu9vUODg+ODA8O9fcR8z4xMjg2KOnrahvqw2e6&#10;zmPkUcoDvV2twwPkAbMjg70wQjwk6SKPnx3qw2b3wKiENL5/ODb85aN7j+8P3x/t6Wis21+SHRvg&#10;Eeq+PWDHpm0W+v7OG8Jc7MWeu+J3O4c4WHqYanuZ6ARaGwXaGHhZaPpa6PjZ6KKOh8DHStsbsNZk&#10;QTtPAhvi62HqYaFCMFN2N1XyMlX1MFb2MFJyN1R01VMU+ssruemruBmqOqst26K+ao+R6m4TtR1G&#10;Ks7a6wI2W/k5WxYnhjRfOjrZfePzobZfT0p+92Dgq/uSh+Mdjyd7P7/f9+XDgS+fDAGP7w9gb3Tg&#10;4TgUSB6M9QIPR3vhnU6O9Qg6Hpk23ZyIB+6PTAVs2X87nBB/Vlh7fm+8Z3SwDfaEnxjEEEyOdXP1&#10;80I3xD3/erD2/K8EJ9/lwil4Fs7FI9wH0LxwH2SycB+FyLyfpGwBhf2ABtjPfbkFAK1ZILLfQzTD&#10;wX7VAdwXIYU18gDqeADutuVObUfLVfiZY42k40ZXW8NQ/+2+npvDkqaJgZaR7sYno13DbdfL02Oc&#10;DNXWa6xZr7Z6q4H6bhOd7QYa2/VJ4GKivslYFRvXOBuqEDUvGPmNuusAR911Djpr7bXXwEjsvBEp&#10;s9Na46irAGwyUHXUVYLRXldpg7aS/ppPtFZ86LdzY/1nB/tar3U11Q103mpvrr9+7WzjzYudwtNr&#10;m+7UNDbX3m6tb7pT23i7pqmpjhr51lt1LU31aORZAc2p8wVCVTUHV0bhyn4q2DfCweZp2bzMVs/J&#10;d44pF78wI8/5a4Qq6XnhRDzLsxr5BT6pFaE7y2WBZfPCafSfBE61A6xtl5tkkVXwHH8DI4/anXCR&#10;SHn08qyRR2M+Jd+xw/vlY8BP4uIvXjw2FTBufW4jz5p3WWTNOyA3+dnZakDWyMtBXrMaHk7HAzMV&#10;PDelIp4qeBaq1znwFLwUPBdPwNWpa4UT8ayR51w8q+OPMuYdpxTZDHDkUDEbs9NjB4qolJ/W8fuL&#10;j+4vPFJdIOj4POkpeNJHnip4DjTyrI6fkvLMGXlq5DkLz0J1PIBGvrI4XSB1X2l6ZaH4WEVOdXbS&#10;FlMd3SXvK7z+ov6Sd1e9vGiD+pq91oZuG0w8N1qaq66w1FxdnBJxrCyTdD7JiCvIiC3JSchLiy7K&#10;iZe18HheHk06QJYyyRNWgdysqdPurHxnM1MWXgqR4IKFZ0V8ekokkBgXJE4MwzgtOSI1KRymKQmh&#10;mSmRcCH6dHToGFC9DgECMa6mJYalJoQCdAkyMEKGBjBO+fck8nTTKYQNp4z89Bl5NPIE0jI+JTo/&#10;Wdq1JjkawDgjPiw7KbI4TVSUGpcdH56fHF2QHF2RnZyTHJEtPGIUAzTvEGQlheSlRqCjz4gPSYn2&#10;T40NhCAbVhOCs+KD0uMD00QBOKKRT471TY72SYz2ToryhhFIiPaNjvSJjQ0UCSSIguNiAshZ9Ujf&#10;qaPrYd54wj063EcUHZAkChFF+GELGiAmwhd7x2MTeTY5tRTtD1sBRMGHe0eE+kSEeeEYGYqb+8Dm&#10;4cFe4cEekUFeUcHeaOFjQ0gf+bhQP2Ek7W5Qu5MeNSEe0cEeEUF7w/z2RAS4xsPrBntAHB3qnhDp&#10;E+S1jbzlKF9z0qnmU/jfeOs1VtpprbZUW2alvtxGa7WZ2jK3zRZZ8QFJ4e4ZcX7iWJ+UGMHLx3oT&#10;KS/EKOVhlUh5aR95Ds7I56dFYlt5TsrDFLvZ4Egb10xTlLqvOI2V8pyIZ+MjVbmHq7JkjbzcM/IQ&#10;41RWylP/ThvXINi4hutdQ+W7XNhKWswZeTw1j8xr5IEzpxkpf6ocgOTCpTytQZOOGSrWZ4OacXaK&#10;Md2K5J/FyAvsQyk/r5EHONu+EKhGv8Qclj9/rlKujkcjj2UcnJGnSRjhkucw8hxUYXPILZvNayNy&#10;9TebXAjchdx04dALF4iMXn8O/hZGnkKN/LWrJxqunbx+9Xjz7bMNV49ev3bkTtPJrEz/XbuNXN1M&#10;o2O2nDqTWrkvYv/BmLLy8PQMj+SUPSEh9uli90P7RHHhLo5WazYYLnM2W22l9sEuc8WN2kudtJY5&#10;6Sz3WK8VuMU8eLtVXrRX8+VDfe01d0fu9Hdf7e6o7e1p6Ois7+i81txSI+j4q61tdS2ttW2tV35a&#10;Iz8Np+MBRnFQqAx5Vjgb82NAwzM3nESaA05SycJpLsqi/u4OFlbKDwlda8YG+4b7eiZHhyBz9uSx&#10;ssK8qtKig1Xl+8vLa86fP3LgYGFOQVFuYUl+6YHKgwerDn92/ELN+YZbV9taG3s77vQDbY19LTd7&#10;G6921J6/dfLwheqyY5XFhyuKDhXnVuamFxfm7svOLC/M35+TVbF/3+nqqpPHDp3fX3my9lJjd8fQ&#10;5MjD4b7Rzpau7raeod6BsYGhob7+gf4ZRn6wF264c7ivc0jSMdjbDrBefmSQPPdV0tXe09EK9XjV&#10;2FD/xMggXj4qnPeHAN7s6BB5Huz4SM/DyUHg7kBXf9vNy8f3Z0UHB+/cvNvKaLeFoZuVYfgW+9hd&#10;TnE7naM2bwh2MPezNfCzNhRGfR9rPcDLUgtb1vjZaAes1wUg8LJQdzdV8bbU8LLS8LYkD4PF58HC&#10;6Gut4WWm7Gup5m+pHmCl4WOi6qG7zl1HAdijtdbDSMlVT3Gn9prN6sv3Gqt4mGv52hl52OptM1X3&#10;sDeO8dxytCC59/q5Bz23fjvZ87++GP77byb+7quxr+5LHk10PpnsfjzZ+3ACxj7gwV3C/Yl+4OF4&#10;/73xvnvjvXfHe4CJsW4WqrwB1shPzhTQFLb+bwl3G88Kteejg233xntGBloh+eTB4HM/3JVuCHAO&#10;/aeFVed/JVjzPhuchaewFp6F+wCicB9YCwQ//mQ/K+f9GGULKNxnNPu5L7cAoDWzwdXIfgnRDAf7&#10;VQdwX4QUtO0ITKmRb2uphxH2gRtovHmROPruRtwZXhRi+POVdNzoaLoy2tM00Xt76M7Vw/mpbvYW&#10;ZuuWWaxb7qSlvE1f00VfbYux2iZjcjSe6Hh9ZYQ0kTdQ2qSvuFF3nYP2Gnut1fbaazbqKWwyUHI2&#10;UbPWWAn1W001XIzUoHKnua695jonXeXNRup2OormqitMVZdHem9vuXp2sOPGveHOsYHWjparzbdr&#10;2jsaGm9fqb9+7tadmqaWusbmWqFxfB1r5JulchxFM8acPV8IshfOvRWu/uRQYz5HnsbPByffOWa4&#10;eAGU3TIifgrOXGMM9ThdOJyLp0wXSF9ILvMaeboPtxWb/2uAcpxT6gD15hxcGQdXTGGFu2wGoGfh&#10;666eAWrrT9fUnaLAVJapJRnnPjeceZ+NKR1/5SS18FPyXQCmlwQdj+fiKRcvT5n05+bixWMIG1Pt&#10;LtfIc/Kdg9XurHlHuLyg2qctPGvSpyw8woh4GuNUPsw+MKXmfTYXz0KVOkC1O6p2hCaB48craczW&#10;oJFHF88+x5WDte1yzTsgm2cVPMZs5tgB8gRXauSJi68uAo5UF8ga+QP7hGPvVTO8PGaokWd1PIAu&#10;nkKNPJ6Ul7XzFSUZ5YKCryrJwIe7QlxRlFZZnFqan1RRkFJVID5ampUa6m2ptFLxrVcU33hB5e2X&#10;gV0Weu7rTbw3Wu6w0jdc94n/DvvDxWmlmaKijDhsnJKXEVcgPDQVYP07ennMzwb17ADNUNsOAS6x&#10;Ch5JS45AIE5NCk9JCEXQzsM+aYlh6N9TBTsPgTg+JEM45w4xOnRcpUBBiigYRqgBMAMjJGHEYsjj&#10;JqlJEQLh9E5QymenRkoJp+SkhueJoyi5KZFATnIEUJaTWABvPDGMaPfE4Py0yNykUNKpPA17zZMA&#10;/Xt+SmSBOKo4PTYXXjQuCMhKJKKfdIGPDxbHBEAmHW5VFISkxAYkRvkmRfslxvjBmBTrD2NCtG98&#10;FDnhHh3jJ0oIiYkJCAvzioz0jYryi4jwgTFGQBQdgMRG+kWHE4eeEBUSHxkcFx4YE+oPRAX7RgR6&#10;hwd4QRwd4gdTHCODfICIEKE1TainoN3dw4IAt9BAwDUqmBxyJ81nQjwigzwig92jgzxjQ7wjA9yB&#10;6ECPqCAyRga6RQW4RQS4Rvq7Rge7xQR5wCgK9YwLd48L8UgI94YxA/50YuF+XNPjA7OTgwvFodtt&#10;dVUXv6Kz7I0NGsvttVY6aK9ar77MRv1TM+Ulhoof++5cnxnnKwrZnZ0QmBbjg/8NAfl1RaxvSpwf&#10;gJk04T8mgD1JZ3lGyuekhFFYI4895UuEPvKcka/IT4QRpTzE2EceqShMqixKripO2Vci3l+WdqA8&#10;/WBFxqHKTFnQxeOItp0z8pgEqJQHMH9C2lYedfzpI0U0YHX8ZzO7yVO9DmAsC1ay9QDUy9XxsDSb&#10;kb9wupLz8qyRfyYp/0xGHi/hkgAqcgiwgNawRv7yuSrBxRPYq2ZCVlHHC2XyjTw17LKZuWEFOoBi&#10;XUCOjheYUU+Rq+Np8tLMJjaYmQUi1unLsZ59NrCGVnLKezY4082tUuRuCEnZq+behwUrf1pktPu8&#10;yDfysyEj4imMf689IR/hgDzR8Q2nbjacvHxxX0fbhduNJ3Ky/Z03qe/ZYyAW766ujjh5Mqm0NDA+&#10;fktenk9mpntEhNPhAwkHq0Teu0wNVd+31P7YVnuprebHW4zXOuutdDFcs0F1yRYjBdcNOl6bTHPj&#10;fFrrjg531ks66/p6rne21RLn3k7a1MC/ZXd03RB0/NWW1tqf0MizzPDyyOxGHqA+5JmgHubHQy3Q&#10;3HAeSRZaw6mqBTJt5Pu62qmUZ408BD3tLeND/RCcOnqoIDujvCh/X1nxkerqYwcOlRaU3Lp28/ff&#10;/OEPv/67f/3Hf//2v77/7r+ePv3L06ffPX3656ff/5GMMP3hTyT+y388/eO/fv+f//vb//jnv/zT&#10;H/79iwffDA/cu3Or9/jRSxfOXT9QfaYwf7+Tw16PvfA/AQvEifm5mRWXzzY8ufebf/67//jq0e/G&#10;+yfHh+4O9g8NDpBHvw7Rx7pK4FaBDmrk+3vbAMHId3Z3NA/0dvV1d0i62smB+t6u/p7O8eEByEBM&#10;hL6QJEYeturvHhrs7e5uHhnsfjAxJLS46Xo82v94uKf3Vv2lQxUVqfEhOzfttjLabKTuZmMa7Lw+&#10;cpt98EbLQAeLQAdzvw0mPusNfG0Mva10/W0M/Gx0fa11/K20gAABP0tNwMdcnSAYeU9zFS8LVV9r&#10;DcDfWsPHQtXfUt3fXMPXSCXAVDPAVN3XVM3HTG2v3lp/S003Q+VdOmt36Sts01mz00jF3VLb185o&#10;m5HqbnMtz/WGQS42JwvFdy4eGWmt+3qs43cPBv7waOjvPh/5zaPhzyd6P5/sJ1L+bv/Dyf4HdweA&#10;+xP99+5KgMmJGVJ+fLQLmBibAsU3SnmAE9AUqsj/xnC38axQez462HZ/ondkoBXizx8O/T8jD7Dm&#10;fTY4EU9hLTwLJ+Ip3AfTvOAl9EOQ+6yEKf2cZfMUvISDfjoj7Oe+3AKA1swGVyP7DUQzHNw3HPdF&#10;SJE18lTKw1XNt2sgibfacqcWXq6r+2ZPbyO5sPNGf0/TQHfjUPet4a5bg20NDwfa+htrK9NFezeY&#10;2Wiss9NU3Kir6myssdlU3cVEHfvVAFsMSSubLUYqmw2VnfQUHHXWOmivQey119iqr9xiprHJQNla&#10;edlOE82NmmvtVFfvMNbaoqfqpKu81VTLXlfJXl/ZTG2FkcqKaP89R0pzuprq+tpvtDZegfvp7Lpx&#10;s/FyR9dNcky+pa7pTj15oKvQR765UY6RByDm7DkLFs+GbCWbYaGX/ITQt4DvYrY8O104nHmfDU7H&#10;Awsx8lRA4/T/ACOPBpzNzF0/G1SaA1SsA2yeha3h4CpZWPlOM4yFZ+F1PEJFPI+Mc184rH+nMU4p&#10;NZdP1AoBuvhLMzvCc0aeICPZF860gv/rGHkq4inckiDc5Rj5M5/NPCnPyHfWyCN0aRqq44FZjDzV&#10;7tTFI+jTEbm2nSaPH69kjTzAltHT8dTIo1ifw8hjwCFXx6N/pzHNEPYXTkt5qZE/sq9Q9ow8dq1B&#10;/z63kd9XkQ6wRp57rOs+xsizUr6qJEOukS8vTC0rSK4oElcWistzkw4XZxzITdliqqPx8duq77+q&#10;+cHrS3++yEF97V5rw20mWntsDK3UVlmqr6rKEpVliFDKTz3TVTganz2zq4wsKNaROTJUuNMkQMU3&#10;kpoUjqQkhCaJggGI0c6LiS4n/j0TpoJPR5mOXeZRuLNGHgqSYgNRx0MNWniogQCmWEAz04H0BgC8&#10;JXg5IIt0yCGdbQB6xj9HHJkn7T+O5IrDc7D/jHDmnSj49Kj8tPC8VEgGk4LUqKzk8KzEsNyUSKLj&#10;U6MLxFFIvmDzYSkjPixdFJoWTwkWxwUTBR9F5HtSdEB8FGmwHhtOmr1Eh7qTx7RGeJKeM1G+UdG+&#10;8YmhkdF+gcFuYWFeERE+MEZFkGPs4aGeYUHu4cEeUWHe0fhcVtK93ZcQ6ANjTLBfdIhfdBDx77Eh&#10;xM5DjCNkhBpypD0y2DUy2D0iaG94oGt4IDnYHhGwh6j2INeYII+YILfoQHcY40K8RKHeCSHeiaE+&#10;hDAviBNCPeNDPETB7jBNifQWOuCTICncPSHUPSncM9Z/d5TPjoC9TjsdjTdaqlvprvTdbrXNSk1/&#10;5evai180/PRVwHz127YqHznqrFyv+amR4oeRnpuLkkOSw90KUkJTIj1To33TRAHiWOLiU2IDxCLy&#10;XxugjgdS4/zT4wPZk/JUxwOcjsenvAIQ4B8ltrKRbStPKctPKC9IrChMqipOqS5NpVIeQRePweGq&#10;LESukeegRp49IA8xTWIeT8ojco08mvTzJ8upbefASloP0EsQnAK4So086njWyAOyRv7MybJnMvK4&#10;igVoyTGJsSz0Qi5ziTkgzxbINfIXz83Yn1p1YROq4KcRBP10DWvY5Sbn4JLgx6UWftqhz6Lj97M1&#10;CJp0Nub2lF0C6Hl5DhTr9OWoZ58btgyVN2vAWbAAoC6bLsmF7sllZK9dyG4AllG4VQ6ueA5khPu8&#10;zHpM/pmY38gLS2jkb1w/eevGyfbW81fr9keEu+zcoR8ZuamkJODosbj9ByJyct0zMvckJW9NTtie&#10;mryrojSssiRi1yZtc+1PbPWWbbZQdDBY6Wy0ZpuZ4ib9Nc4Gax31Vrk56qdFul08WnCn4fhI79WB&#10;nqu9Xdc6O+qA7q6reDq+6U5Ncyt5WptcI9/RVi9r5Dva5DeXB+TKCoDX8QDR8RDMsBwU6kOeCTQb&#10;PwnUAs0N55E42BoqqZ6JRZLOtr6udllYOz8k6YYApudOHc/NSC0rzCstyC0pyC/Kyx8bHH36/dPv&#10;//TD02+fAj/8+ekPEHw3xVT8vYA0wxYg3/7x6b/983e///W/3Bv/qqWp79ThK4VZ1emJRQlRWZmJ&#10;hRdO1N8f/vJ/ff2vX0z+brBnvL21q7W1WdLb3SfpGR0kXn64rxsYknQIXebhhtsHeuDOO/p7OyTd&#10;bZLOVqSvq62/G97X1Cp2uREa3XRiQHS88HhYGEkrm4HesUHJ5LDk3kjfgxHJg6HeL8b67vW2SZrq&#10;z1WXJAa6+25x2GFj5GFv5mZr6L/JJtjZxmu9sfd6I387M08LXV8rA28LnZANxp5Gqt4m6hEbjAPM&#10;tcNsDUOs9YNtdX0FKe9no+1pruZqqui3XsvLSs3bkiCclNcMsND0N9fwM1P3NlX1NFVC3I2U9uqv&#10;Ixgp7tRbh+wyUN5jpOpmquFjrRdgbxa2wy492PVYXmJX/ekHPbf+8KDvt/f7f/9w8OvJvkejXU/u&#10;9T+6R6T8oweDDyC4PzA20omN5sdHOyfu9oxPdI+MdoyOdUIwNNwG4/1JydgI8ct3R7tGBlpZDw5J&#10;DGgGV1nYJNZghsb/vdB7Gxtqhym+o/sTvQ/uSibHuiGgBfQSudAydPGysDL9x8Aa858W2f1Z8y43&#10;CXAinsJaeBb07xTu82jh0A/BZ4VeCx+dsh/E9AN6tk98uWVzwNXI/QbCDPeVJhfu6xBgjTzCSnmk&#10;rf0a+cV45/XOrhudnTcB9vKejht9nTd7Wxsm+loHO24Md9zoaarJT4qwM1K30lxnpbF6vda6bWba&#10;G/WUtxiq77bUd9ZR3GmiudVAdZuh2hY9ZRd9lR0m6lv0lRw1V5NWNnqKtuor7TRWA7C0y0Rzs47i&#10;dkM1Zy0lZx1lZ31VZ0M1R30Ve31lByNVJ1ONzea6eYnhZw4UXbtwdKyvpb+nqfHmxV5JU0vbtaY7&#10;tbeb64SG8rV37lxtaqpruX21uZk89PXOnToIbt26fPt2bUvLVcwgCxTotJKDK6PMWwCgCv/vhbXt&#10;LHSJ9+9C9/YZGUF2SxX2BRl4ST2fuT4/B9dlwKtgQ3obNMO9CpvBmAOX0G7TMu4GKPju2My16+cA&#10;vFAW6s1lpzBSdY7IZn4EZyn11z6bF/TsnI7nuFJ7ksJJdgrbuIa17ZjntDvA1mCGNe9EvnMCnbHw&#10;2K/mwqWjAF82E3arixePXbgww61PK3gZoBKZUc9A3Tpn5Kl850C3ziWBGfZcAMpg2xmGneHMZ/uB&#10;qUp5Op4mWf9OhTu17USaSwOAXcUMq9rngFaioKeOXu7ReFTwyJRAn50Znl0e1MUDhw8WIUf3E/mO&#10;Up7qeEJ1AeQPH8jHJ7sKreTJGXmq4DnQv2OARh5BF48inmWqLw1zOh6pKsuqlPauIU3ki8gB+fJC&#10;ckC+vDClJCehIi+5ukB8IDclMcBNf9Vi9Q/e1Pzo7TWv/0L7k7d9HC13WehtN9faZqmtvvTNlFC3&#10;qpyE/JTw8tykzKSwnLSYYgiEQ+4o5TOYB6hCBpZQsqenRGWIozNToQAyUTjFOC05MjUpQpwYjlMI&#10;YAox5FMSyIF0cWIY7olbwRSBGGD9OCpysWDe04XOM6jRM4U+NhnSJvKQxBo07CmiYHT3ME2KDYQR&#10;ahKE551iDdRTsw/1yUBicFZGdGJ8ILwivNPcTBHcD7wE1OSmxWUkRWalRBdkJmQmRualxWYlkoeC&#10;FqRH5KWG5aSEALniUCA/LTwjIQCSEGcmBmJAjmAL5+gBcpWYUJhCyIoPqchJzE6KLMlKLMlOzkuN&#10;y0mJyUiISI4OgltNigkij2mN8IM7j4/0jwnzig3ziQjxCA10wxProcFuURE+YSHuYeGeQEioe3CI&#10;G0wjwjzDQz3Cg92jw71jI32jQz0jg93jInyiQjwiAlylZ9g9I3zdI/w9YoN8ooO8o/w9Y0N844J9&#10;YYwO8IoK9BKF+JGGM0E+olCf6EBXcaxfUiSsuiaEe4vC3EXB7mkxfsKjZX2Swr1TIr0Tgj0Sgt1S&#10;I/2ifXfH+e4J3bsl0mN7tPf2wJ1Ovts2BOx08Nm63tvF1n2T+S47463WOra6a3fZGTgaq0Bgb6hi&#10;Z6Bsrb3aQmO51qq31D59Kdx1fUbINpGrbdR20/DNBlFbjf3stTcov79JZ6mD5ifWmkvD3RwLEgJT&#10;w90zYn2zEwJzk0JTYwOTo/yE/7YgFG41Iz4sJdo/E/62QEZo+4PgYfkc4bGuaORR0KOURyAuzoot&#10;SI+CAA/LQ1yaI4IAD8sD5UxbeTwpjx1syINei8X7S1IPlKbBiAFwsCz9UHnG4YrMo1XZ1M7jeXnK&#10;ceE4PCTR16N5lxX0FJTyFFT2pw4XQkztPJXsANXuFHYJ67kpW0NhXTzR8SfLz50sP3uiDEYKPReP&#10;Ip4DvTxr51nQiVONPgdUoD8Tl89VcaBk58oY4JamYaS84NMZL49QD05VOIVz4mwNTTJ59O9TXp5y&#10;/lyl0NOG3xyvks2zxeyrc+DSbMxRgH4coB4f7Tzr6Fk45U3hBDflyuUDz4TsC+E+c786hXnd6Sk6&#10;dC7PJulUFmwaAwFXKY2npTw9846XUFCpY0z3pJ59xkn5mS7+at1JKIA/hRvXTzdcO361/uj1huO3&#10;bp46f77Mz8/R3cMiNtYlP9/3/Nm08tKAyvKgjLQdqSnb4+M2iaKdy4oCK0vCHKzXbjBesdFkjZPp&#10;WmfTdS6mSpuNFTYZrt1krLTTRjtoz4aClKCas5XdbZd7e+q7Oms6umpa2wDSLF6AWHgpJEONPNDR&#10;WtPZVotn5OeG2gMiEGQcBUuP0FN+xrNepQJkgbCe5JmgigZgjc0coNuZGyzjVNIcUGG1QOYx8ijl&#10;8aT82GDf7RvXThw+UF1ekpooyk5Piw6P+Ke/+8en3z397o/fC15eKt+RH6TAkiDif/iOMKOGLjHu&#10;/vs/Pv2vf/nh4fg3t+rbD1WeFkWkee4MTIyGb80zByqOlRSVn4R/jp+4Wl87MTI8PjzQ29EyMdxP&#10;z8j3d7f2d7cP9pLm8n097ayRp1KeeHlJJwd6eTw1P9w3JeWBCeFhsCM9rZ/fHXo00vdotPfXD0d/&#10;+3hsqLPp1L6i1DCfgO2ObvYWrnbkYU17rQ291pu6Wep5muv52xgFWBn6W+h6m2h6G2n4mWr7GGsC&#10;oesNg6z1SNd4M1UfK01PS3UPCxVPS1WU8l4Wqt5maoCfhYa/paaXYOS9zJQBTxMVdyPi5SHpaqC0&#10;V18RRncDZVc95T06iru01u3SUdimr7jTWH23qWbgJst4T5cjOQktl44+7mv+7aTk1/cHfvt45IsH&#10;g8CXj0ce3Ou/PymBAJu03Lvb++Be393J3rHxronJ3om7PRDAdHyie3iwdWKMdFd/ONlH3TSKZqqk&#10;aUzdNF2iSXZK4/8h4P3jCD8NYHKsG7vJczc/N/hjkYUq9R8JNeN/Dbj9OfkuF07EU6iC5/hJdDzA&#10;ffA9B/TjlYV+Ost+rCNyyxaO3G8azHBfZnJhvwsR1sUDXW1T35qyRh6lfEfHDYD9coVtezpuSLpu&#10;9XbeHB9sGem7PdLb9JsnI0Pdt+BfXPc4mOqt/kh72XvOxhpbjDWcdJV3W+rvNtMGdkBGTxnYYaIO&#10;bDdW22WmuUlPyUFnHYzOOoou+iouesp2Kisc1Vdv01d30VcjRl5f1UlfxV5XyU6PHJY3VlxmpPCp&#10;o5FGsOuW/QXpHU21w5I7TTcutrVcbWtraG6uv91c19zacLv5atOd+ubma1TEY9DUVAMBq8WBRpkm&#10;MLJQw45wq88BCvH/dlC7y0KXWPlO/Ltg5FkpP6+Rp7KbIpthmHbcsnA6HsCrYMNnMvJshgIZKsoB&#10;LOBuYAFM709ht5ULp9Ehw55qZ+EqFwBcNS3csSnNHEwffp/PyyNUu88Ba9tphrr42aAunjr0GTyX&#10;kQdYI09gxTqj4DmokeeEO4UaeYTmOeFOmTrtLuPlaZIaeaLaYTrTs1NmM/JnpA9uZTOsi+c4OdPI&#10;05hNoltfINTIo5SXNfLPpOMBVO1ckoMaeYA18ijlp/rVSI283DPyrJGnFp6NWSMPMep4tn08a+Rl&#10;pXyFcEy+Eo/JF6VXFhIdX1YgLi9MmTLyBSkVOYmHizMq0kUuFnpGqz5RePNl1fdfXf3az21VV3na&#10;mW011fDeaO5kpOJgoLQvO740PSY/JTIrOTw/PS4tMQxPx+MB+Qzm5Ds6dECYTvt3AKU81fEpCWHJ&#10;8aEQ4BRANQ9JyIiFk+8IxLRHDU1ykGPsgohH847T9KTwxJiA5Dgir3GkNZkpkXgiPkscBRlYQk2P&#10;x97hQphCHshIjoC3mZYSlpoSliAKyMqIhpdLjg/JTo+F1czkKLTk+WkiIDs5Ojc5LisxEv4nCpG5&#10;iSHZCcFAblJwfkp4YWp4aWZ0gTisKC2iJCOqLCumMlcEQLC/MEUgiVCQWJ2fcCAvYV9efGV2fFZ8&#10;UDa8F1FoclRAqM+eCH+PhIjAuFCfuHBfgHRgD/fFtu/4TFQi4omRJ33hI8K8RNEBkeHe4aEeYSHu&#10;ocFuQFgQITLYPSrEIzzQNS7CJy7MG0iK9E+ArUK94YVigkjTmKRwiP3S4GcY5ZcS6ZseGwhjJvwY&#10;o/0ThFWYxod4RPvvCffcCgTucQICdm/cvsHIyVRjl53xFksdFytdByNVOwNlW12F9XqKG43UbLTW&#10;WqqvcjBQgf+tZa25xlZ7nYXaSiuNlc6m6huNVNbrrLXVXgOxjfYqewMFU5Ul1pqrTJWXmql8arDm&#10;A4M17+muel1r+csxbrZ5YS6FoS5VsbuqRXsOJrrti92buNcyeKOWrfI7mp+86LfVvDItPDvGqyAx&#10;SBS0OznMUxzll5sUDm8wNTYY3qw4JgjGxAgfeHfUyGP7GnpYHkb21Dw9LA9BYUY0VfMATMty44sy&#10;YyAuzRFh7xrWwmPAgWqeenkq5Q+Up7Pn5RG08KyRl4Uz8hTWyFMvj01sEHTrs3GWkfVUu3NTFjw4&#10;z8K6eITV8TTGKWfkEdbIc9p9DmTU+Qy4Ygqn4wGpbed3QARZT2umkavjAWrGZaFeGyU4ZmSR1s8Q&#10;8RQ07LLXSq+SzxzFmKGGXZb5Cqb9OzXyl5lWNqjCKWi0nwXeuc+N7Kug+37WV8divJYFVzFmPTsL&#10;enNqz7kydlXeMflp8w7glBp5XKJJAflGvq7mOLyFmzfONN46A9terT/S2XGltnZ/fn7kzp2mHh7W&#10;sXE7MjM9S0sD83I8igq8xcku2el7RNEbY8LsM1P25Gd666q8ud5oub3h8i3mik7GaxwNV202U3I0&#10;XONkouTubBK41+5AcdLthpO93XXDo02Swet32i81d1xubruC2h2Yw8gLZ+RrATQG1A/IZYZ/kHEU&#10;LGjh/9uN/AKhFmgOsIxTSXPAaat5IUZerpSnRp6ekR8dkMCUPNm15lJVWXGSKC7Q1y88KOzf//nf&#10;/vzH74Cn3wvC/Yen8M/3wj8/CDH8QwJpjP/8MPUPanhi67/79s9/+RPw7Xd//P67P/7w9C9TjW7+&#10;4e/+veNOf3Z6aUhAXGxUUlRkXGRkZGhwSLwotjA3p6HuCj6pdaS3Cxju6RwUbh5ue6pZTWdrf2cz&#10;MtDVAvQJDPS0UbDLzVSjmx64thM74dDT98D4QPdoX/twb+vEYNdwf3tfd9O98b5fPxl/Mt7XdbPm&#10;4pHKstTYCLet7g6We21Mdprr+m4w97A09Lc1C7YzD7Y1DdtgFmRt5G2i7Wum62ep62Wq6WGs6mmu&#10;IZyRV3YzU/GwUJt67quVhoeZKkAeGGut5WWhDjUABiRvqkqa3phqeBqpuukruekquuoo7NZcQ9Be&#10;u0dPwdVE3c1Uw91Se5eJmruNfsBmqzgPl6MFybcvHXvQ3/x4rPuLu5Iv7/c/udf/m6/HH93teXJP&#10;Ajy6L3l4r3d8tH1ktG3yXg8a+fGJbjKOdk5O9EyMdcHfGNZNo2uWjSk0w0nthQvunxzuThC8ecjj&#10;DaORh+kk00+frQfkJnEfubBW/cfAGvO/Npx8p3DyXS6ciKf8DzHy7McrC/10nu1jna1B6HfAvMz2&#10;TYMZ7stMLux3oVzI92UbAQLWyCPtHZCHmut0CcCvWPjjaLlTC1+Zg/23bzdeBAb6mkb6brdeO3es&#10;ONNzkw1R52uX2mqu3WKssdlAzcVIY5Oeyh5zHQ8bw+1G6i76KjA66yg66Spu1FFw1lHeqKngpKW4&#10;SVvJUWOdi74a0fE6yk66ynCVs6HaRgNVwMlQbYeFLmCno2iqvMzJRCsuwPXc4VJJ27Xxwbbezptw&#10;S13dN5tbr964dam1vaGlbcrINwmH3NGDo1LnfDTEsPqTqPa5wddlmS3/t4H+BGaDmvcp/37jMoXN&#10;s2p7XiM/B1dvnKPgqXPp2fNp6y3XyFNoBgMWuUkW1pJLk9OvyyJ7V1KmdwPYDedARqPzfd4pXBkw&#10;Wx5ZuItHWCOPcAqeAw27LKyFlwvn31lYCy+r49G/Iws38ijWZTMzjDwitfAsqOPPn59W8Byckaew&#10;tp2FmncOuvqZ0KyGIOPWWVgjP4VUvs8okzkdz3FK2q+GNfInTlThEkp5atsBVrjPw4mKY8fLf+QB&#10;eYC17bLI1nBGniDV8YeriI4/vC//YHXugX052J2G7VpDFTyCU5pnjTw9HU+dO2fkOSlfXpxeVpRW&#10;gRSkAmUF4tL8lPKS1LJicVFOfEVBSkFazP7C1FPluaF7NpsqLl/28iKNxW+uefOX+sve9XOy3Gyk&#10;ut1ca4uZhsanb6VH+lRmx+cmheeIo/NS47JS+BY0ANp2NOwQoIsHYMoCBeLEcNTxSaIQlPKYhBGT&#10;UAZTtgwrcYpAPGMaF8KSHBuMpCdOPZQ1LSE8NT5MLCKVidGBsHl8TGBiXDAE5EGm0QEwBWIj/SAJ&#10;O+MbgSAhNigxLig1OTQnMyY5IShdHJ6TFpWaEJyeFJqfHpOVHJkRH5abEp2VGJGXFFWakVCUKqrM&#10;SdmXl1qVl1ydl3K4OONYWfbh4rQjhelHi9MO5idX5ySUiCOLUyKKkkNzRQHpMT6Joa7R3i4RHs5B&#10;ezZ4uZjvttPbbK5qb7DWVmelkeLHKkteV/7kjbUfvb7qg9dXffymjtKKCH+3xMiA+HA/4uVDydNQ&#10;o4M8IwPcIwLdo4I9UdAnRAVAEBXmDXF4gJso0jcuwguIj/LB5vKJUb7iuMCkSN90EelKHx/mJQp2&#10;jw10jfbfExsI7IoL3hXjvz3Ec5P3dpsdjoYutjpb1+uuN1TYYKRoqbPKWG2pifqngKHKJ/pKH5uo&#10;LLXWXm2ltQrYoK9go7PGXHWZlcZK/TUfmiovNVJYbKK0xEJtOSTNlJcarPnQUm25vZ6CLXkW6/IN&#10;OmutNVYaKyw2V/nURPETw7UfQYGV+goYdVe+p/D+Szor3lX84GXVxa+tfevnyh/8Qmf5y9pLXxC5&#10;WuaHOWf5bsgPsMv2sgZKgjeVhm4uCXeJ3G7kpLt01euLtJe+LPLaVJocXJgYlB3rlxMfnBzmnRTu&#10;nRkXmh0fnhEbIo4MgD+4lOjpbvJo5CmZicFo5wEMcsXh+Wnk1y2o4wG08DCW5cZjyxrsYIOH5fGk&#10;PD0vD9Dz8nhYnpXyAEp5bGvDSfkj0me9opGX28cG4Fw8hZPyaOQpcqU89fXo2TFJtTsbA2zXGoxZ&#10;ZvPy2M2GNfIo5Tkdz/FMdp6z59yqXDgdT+G2ouCJeLTwF85WIhCjf+eKAVZ2A3ikfTaNDtBKXGWm&#10;0xZ+JlOVHMyF0y8KzFbG3dIlaaN5WklB884lGaYsPAayRh5BIf4csLadAvfJZRhmiHWKdLdnyGPA&#10;ynRAbnIOaq8cA2ouHyVgRqrpGaY62AiweQL6d7kIpn7G+XrK9YZTsBv8+TZcO1ZTU11TU9XYeDw8&#10;3GXrVv3tO/STkl2LS8KqqqIKC30jwjbERjoE+1tEBNuI47bYmnziYL7CxnCppd5iW/2ljoYrXCwU&#10;HAxW2uuv2GqltslcycVWK8J385Gq9JbGs50dNbeaPmvuuNzUcenq7bNNHVfutNY0t9RQKQ+gi29r&#10;r4exvVWgrQboaK8lMFpgNljhwAkKDqo7nhvWkzwTnKVZCKwImg1axgml2eC01bzMekYe6Rf6yw/0&#10;dMJIHLdwXn6or6el6eaVC+dzMtJDA4MiQyLqaq598eTrH759+pc/ff8d/ENOvH//A1Htwin5H55+&#10;+90PMEIK/s/3T38gtv4ppL57+vTbv3z7n999/5+k3w1pP08uFK4hZ+f/8scfYKc//+npf/7Hd3/5&#10;89NHj745fPh0YoJYJEpITkwJCwkNCwrOTBUfO1jddvvmQGfbcE8nGnm88/6eboCci+9s7u+Y8vIS&#10;KcJR+in6eqbBtjb4tFhkWtxDcU/zyEDH+EjP2HD3YF+bpOv2aF/73YGOB8Pdd3tbe2/V3/js6IFs&#10;cbyPq6e9taOWsvcGC1dzwz0mOqGONp6m+v7Wpp5muj6W+v42Rv42Bp4W2jv1FXborXM1Vd5rouRu&#10;ruppqe5lpSGcmlfzMNfwtNAkD4klT4LVIo+EtVAHvM3USMcbcy0vYzUPfWXA00AF8AaM1DyNVN2N&#10;VPYaKe81VN2pr7TdQGmXiZqrla77BsOQ7XYpwa77cxPbrn72aLjt/nDr4/HO330+/JvHg59P9D4c&#10;7/j8ft+Th/33J3vu3SXNalDHk5Py49337vZCZnJi6sz4vAIaoaqa89eyLvtvBncn7N1CHu/5OYw8&#10;u49cOLH+3LDG/MdA9TqXp9AChBPu88KJeArV8QD3YfRMcB98zwT9eJWFfjov/POdq5yD2b5pMMN9&#10;mcmF/S6UC/m+lBp5AL9cUcfj78Y72iDZ0N56lYKrjU2Xe3ob4Qv75q3zvZJbQ8Mtkr7GoYE7wz2N&#10;o123BluuHSxMC9ix0cFQ3XDNEjsdRXtthe2m2lsM1bcYqrpbG+wx13HRJ4J+l6mW0NNG3UlLcaOm&#10;goP6Wnu1NU66yht1lBy1FQEnfWLkNxupbzbR3GamvcVYY7u5joOO4kY95U1GmtorPjRXW50WE3D+&#10;WFVPy7X227V3mq60tl5rbr3a2t5wteFcs9C1BsC2MzSGkRpnGGHatGAjj5sg3BJltho2zy5x+Z8c&#10;fLPPAavdAdbI0/PywEwTPW2oOVFOHTRTPIOfysjPBr0BDtlVaWbGbciFvTe8ittqXliHjlAFz7GQ&#10;mpnIPyDPafd5mWHh2SUZF49w/p3CyXcKWngKq845qI7neFYjP5XkdDzAKHg2RiPPCXcKVe0crG1n&#10;meHQGdgCauQ5vc4ia+SpfJcLandZ0MhT845eHgJMskaeF+4zOXasgpseO15+9FjZiWPl2DueE/E0&#10;4KCSnU7nRrZM1shTHU+NvKDjc1C1769Kp0YeRTwHXWKNPFXtrHznjDyCS2VFaUB5YSpQUZBank90&#10;fElecklhcnlJakFWXEWRuChLVJIVf6IiNy3c18FATfnDN7SXvaf64Wvr3v6ljcryLcZqW03Jw1oM&#10;137kbKpZnhlXKI4tzk4sykxMjSfPU6XdYyAQpkSjo4UHULIDkM8QR1PtDlCZjqodMyjZMUkzOE2M&#10;C8ZKmEIsC5Hm0YFIUkwQungIYEr1NObFolC4eQB2g5eAF4LL42MCcf+4KH/Yir4oBoBw52GpCcF5&#10;GTGZKeEFGbGluYml2QlFGXEVOYlHyrKKU6Oq85L2ZcdnxwaUpkalRXiLQ73j/V1jvHdFem4N2G6/&#10;09Zwo4EqOmhrjRXGaz7UW/We3vJ3VD5+WeH9Xy5/fZHCBz9X+ujn6otf0F72kv6qV43WvmGm8LaZ&#10;4numCu86Gq5Z98GLq9795dI3f/7pOy9+8Moif1eXmCCPSH/XSH+32GDPuBBvHBPCfWNDvBOj/BMj&#10;A2CEODbUC+LoYNLGPdx3V4jX9mDPbQFuWzy227u7rAd22JnutDfbbKVvq69iqbEWMVdfaaW93ELn&#10;Uxvd5dY6y8zUF5uqfWyptRTiDQarrDSXmqstttVZbqe/ylJjiYX6J3b6a4yVFltprLRQXaa/5kOD&#10;NR/C3xndle9pL39H89O3YFT+6Ffr3ntR7ZPXtZa9rbPiXf3VH0CMkl1j6ZsqH70Oo/onb614/efr&#10;3n0ZAsX3f7X2nZeWv/azlW/8YvGLiyBY+tKiVa8vWvzLRStfX6Tz6UtaixeJ3MyLwjcVhjqUhzlV&#10;RTgfFu04JNpRGeVSHrE5zdtGtNfCa4OaveaHxmteN17zVrzflurs2PRIr8KksBz4WxTimRDqmRYd&#10;lB4bmJkQnhDujUae9fLUzqOIhxEdfXZyaJ7QzYb0GhKOzGMfeWwlX56XQL08SnmExujlOSPPgifl&#10;sdc8bTFP1Ty6+LmNPIUz8oDsSXmE6y8vC7p4WaiOpxYeYyLfmSld5XQ8cv4U6SNPQSM/r5RHZjPy&#10;nKyf8uAzV2e7Frh0tpKyECOPLp7V8VIpP1WA29LpxdnlOEzRYuMSxuzqTFgLz0JW8VoKZqQXTr/o&#10;ubMVNDkbuIP0wLsc8/4cRn4O0IAvHE64468N5jDyVIUDaM8R6W7TGYS+kFxoGbcnnVJoJb+KLl5q&#10;5Klkp8JdYC4jj7AifiZTh+tnGvkjV+th6dCtm6euXTvc03P5s8/yPb2sdu028vC0jE/YVVkVU1wS&#10;Ehu7OSx4Q3S4vShyY1Ls5hzx7nyx20azFcaq7zgYLd9ktsbReKW9/jIn41UOBss3mqzZZa/jv8em&#10;NCuirfFsX1f9QP+Nzu66lvbLnZKGlp76xvbLbZJraOQRVspzRl6q4+vbW6/Oa+QBKhw4QSELNR7P&#10;B+tJnhVO1CwETgfNDaeV5MJpq3mZPiOPAQskSb6tZaBTeuq8pxMY7u8dlHRLujq729tqr9SUl5Zl&#10;pGWWl1bU1Vz76qtvvv3+u2+ffveDcO792+9++PP3P3z3vSDahVbzwkikPIyCov/2+6d//OHpfz19&#10;+ic08t9//y3885e/fAfLf/wT2Qf4zz99/8e/PP3jd0//7h/+5ey5y/4BIdFRotDgsJCAwNDAgOy0&#10;lGuXLnQ03YJbHezqgLvtbSdIurr7uruEd4HviPSu6e1oAXo6WyTds0K8vPTIPAaQaWu+AdPhga6u&#10;9qaO1luDfR1DQ90w9nW1CFK+a6K/895A96PR3ru9rT036+pPHMyKDIp237nV3MBeS2WPtekOUwNP&#10;WzMPG2NPG0NXC93thqo7DFTdLLTcLbV3Gikhu4yV95iq7jVTc7PQgCXAw1yLeHlzbS8YLTS9LbV8&#10;zDW9zTQ8jIl59zRS9THV8DXT9DZR9zRUcjdUxM42HsbKrsYqwE7hMbBbdNZ6WOt6rjd0s9bbZaET&#10;tHV9ZoTXmYqs4Ts197tv/nay5+8eD39zr+fJRNejic4H4x33JjoeTPY8uNf76MEAcH+iV7C07ZNj&#10;fBcXapwxpsoYAsjQMvYSNv+3h31pevNwtzDCEoyQh/eL/WrmNvI05vbhgOSPB3+qPyGsbZ8tz8IJ&#10;93nhRDzlxxt57iPvWeE+VTnYT+dn+nznijm4rxm5cN9kcqFfhBTSiEYKTMmXpWDkZb08GnnWxc8E&#10;H7N+tbf7RnfPjTvNV5puX+rquNZ6u3a0v+XecGd/242+O9cOl2ZusdDboKdiq63obKyxx8Zwm5m2&#10;k67yLgs9N1tjZx3lHcZae0x1dxppbTPUADbpqThoKdhrKzjoKKJ2d9JXgZH4dwNVFxNNZ0OVrabk&#10;SbDrNVaRMj1lK43VRkpLXWwMK3OTzh4pa7z2Gfz1gzu8fadG0qb/07YAAP/0SURBVHe7ubkeT8fD&#10;iCIewAx6cPTOEMB0DiOPF8rClVFmq6Evx62ymb8G+LrPCqfjgZlGHpE18tNwopw6aFrAwRp5RJ71&#10;ZuF3mBt6Awtm2ryzXG04y07p/chczoMynZvKIiPWp5h7VZbZutbMsOrzwep4zshzwp2Cnp1LAlTB&#10;c7A6HqDGnNpzwuVj5Nmqslw5Apy/fHgOI496nc2gbed1vBRq4VmeychTty4X1qGz8HpdMPLEvMu4&#10;9TNnDpFR1sgzHl8WquCpaqfCnQbUyB8/Xskm59XxAFHwAiQ+Xo46/sjRUjwgL3XxxcDRw0WAXB0P&#10;oFXnpgsEXTxn5ImCF1z8ocp8QNbIs2fkqYWXy76K9KrytCkvL3XxrHaXa+SRsqK00kKi4wn5Ymrk&#10;83NE5SWp2RnRZQXJVUWpxZmiQ0XpVZkJwbudjRWXaS57X+Wj15Xff1nzkzec9OGbcS18CdrprjNY&#10;u7g4NSonISI9IawwI0EsCkUdLxZ6u6OUTxUa0bBGPiWBkJoE0xhY4qDCHWIU65iHAJJiUXhKXBhL&#10;cmwoR1JMCJAYHQyIooOA+JjghNiQxLhQAAKYwg0kx4fDFOK4qMCYCP/ocD8AYiyDAMDi2MgACJJE&#10;YTiFAIAauKu4cN+4MO9UUUheWmx8mFdyhE96tF+U7zavLVY71us5m6nYaC43V/rQeO27mkteUl/8&#10;ksL7L6577wXl91/S+ORXmot/pfrBixofvKS35FXdT36lt/QV4+WvWym+a6f6kaPWEhfDVVsMV7jZ&#10;KntsUPZ1UA9y1gnbahC10yRuj7nI1TrJ2yEnYpfmklc+fXXR8jcXrf3gpRVv/3KXg3mYxzb/PZu8&#10;tjl6bN3g6rx+p6P5DnsLGF1sTbbYGjqa6tjqq5hprDPTWLPeQN1KR9FSW8FMYxVgpbPORk8RRkvN&#10;1RYaq2x01tnqKthqkwfzwLjJRGOrpe4Wc007/TU2usttdZZba31qqvIRYKH+CYx6a97WWv6axqe/&#10;0l/zNqD88Qur31mk9OGLWsve1ljytuYnb2kufQdGlQ9eVf3wNZ1P31V47xX4GwUovv8rGGG67NVF&#10;hNd/tuRXi5a/8fOlry567+eLPn4J4l8ufnnRuz9b9OlrP//gl4veXrTonUWLFr+06KMXFi1+cdEn&#10;v1y08rWfoZHXW/6KxkeLEjwsSyI3FwXbFwbaFvrblIc6FAWtzw9YXxq2sTRic4avTU6gQ5rvBmfd&#10;xRZr31T5YJGbnW5JUlCeyD871q8gOTw10icrPqQwNVIU7F4gjkgTHu5KQS+PCp4ekKdT0o+IeeIr&#10;lfL4xFfuEa8VQh95PB2P0MPyAKfjATwmv69ELPfpr6yXx/PyrHzHmM2zsFKehRr5s8dLTzNH5lkX&#10;LxvTKXXuLLJGHpiS8vK8PGfkqZSfGzTysmKdCve5l2RXKayRZ5lW6jPhyoApiX+2Grj02T4KTMkl&#10;jK1mxbc8505sOLXn3JKMiKeQVdlX4aZ0Wwrm2coFskAjD0AAd7gQLy8Lp8IprG2nOn4OqApnFTkg&#10;3W1GEqAvNAfcJSxyX44mCayRv3yUHJkXDDuuUuEOoGGnF7JLdJVFmj9cV3tIekaecLX+KNB460zD&#10;tWO1tftu3Tpy7ny+q5vp5i3qsXFbcwr8qw7E7quOSU1zS0rakRS/LTrcURy//UBpWFG6t43ex47G&#10;K2x1Fm/QXbrZeO1W83UbjVes1/1ki6VCiKtthsjzYHni9dqDPV21Pd31za0Xm9uutHfVN7fVNt65&#10;dLvlCgR3mi+1tlxGsF88gufip2glD3RtayfAv2j/tEYe4ETHM8GJlGeCUzTPBOeFZoOTS7Jw8mpe&#10;FvV2tCKSzjYa0wyAjnvq1LlwZF4CcU9nX3dXd3vb8OBQe2tb063bV+uuXTh3+dixE9dv3mjv7rr3&#10;6OEf/uEf//U//+u//vLtn78nZ+b/9N1TCP7yAxn/+O13//WXPwN//A7Sf/n26Z+/e/qn75/+5fun&#10;330v7XAD2e9g/IEskMufPv0P2OHp08+/+q0oPiUtNUskSogMiYiJiCzKzKouKbrTcLXzdmNfe2t/&#10;R1tPG6G3s6uvu0fS1Qk3DLfdK7yd3q7Wnk408m2shUd6u5oxmDovL9XxwOhQT0/nHVgakLQP9XfC&#10;CPHIYDcUDEk6Rge67w5hx/muR2P9v3408eXd4S/G+sa6Wm7XnK3MSg1z3+nqsN5BX9PFTHevrVGg&#10;y4aw7fY+dqZ7zbV3mWjsNFLZY6q+y1gZvfxuExVByhMj72qi7m6i4WGqCXiZa/tYaftaECnvaaLm&#10;YawKeJmqAzD1NFEBvM3U3E2nRg8z9b1GyjB6WWju0Fu3Ux82V9mmr+iip7RFX2G7sVrgFutE720n&#10;C8V9N85/Mdjym/u9v3kg+eq+5IsHknujHXfHpvT05w+HHt8feHC37/H9wcmxboR6avTOGFCxOzaf&#10;kZ8NWvPXBm+bhSYXckaeQi+XC2vVnxv6U/0JQW9OhTvN0wwHVe0LhBPxlB9p5LnPu2eF+zyVhf1Q&#10;fqbPd66Ywn3BzAH3NSYX+kWIoIhvn8/IA/Ma+e7OhraW2jtNl5pvX4Zv6N7uG5Kem10d17o74cZu&#10;9vc0kT+7rsb7Q53j3XfOHyoN3OlksHaJ0dqlu22NtlvqbTJQ3W6us81Ea5s+fI5pw7jNUGO7qbaL&#10;ieZWU61NRurrtdZt0Faw01HE8/V2WuscdZWcDdU2Gatu0FnrZKSyw4Kcl4eMk76KpepKzWXv669d&#10;YmeknhLtX3P2cHtzPbz9WzcutND+8kIreTwmDyPKdyqsATTjs8FWIlwBB1f83w6n2hcIp+MBGR0P&#10;XLx+nRffc4AmmktSOB0PcMpbBn4HRO5L4Es/I1M3sGC4ywlXpQoefToim0E4pb5A6q5+JhfZZ7ou&#10;0MhzFn5WZJw7B2feZeFcPEKlORXoBKmRv3Tl+IVLR2WNPDCjngH9u2yGE/EU0qBGVsfPbuSRBep4&#10;gHXoLKfPVJ+R6UIzl5EHmHqIAbKJtIz6d3aKnh1VOwUzaN4xc/x4JQYLcfEINfLA0WNlqOMB1PFS&#10;w05c/MKNPKvaaSwLK+IPHShESPt41PH78qmOB8hU5oy8wLSOx1PwNMYpjFXlaRRU8KxzxwwFMtg1&#10;HjvVoJEvKxCT3vGCkS/JSy7OTcrLjisrFmelR+XniKqKUgvTY8uy4g8WpuXEhzoaaRgpLlP66DW1&#10;xW+qf/yapfJSO63V28w0t1lqGyksCdq7qThNlJEYLo4NKchMSJN5wiqefwdShX4vQGpSlDgxEr08&#10;+ndZqJGPjwnETEJsEMBaeBonxUyZeowTo4MTooIQ1PFAQmwI+nR09AA6d9bXJ8eHx0YGxET4R4X5&#10;QgBL0eF+kaE+EECSFkMZ1EMmNswvKykmws912Tu/WvrWSyvefXnFuy9++saidR+8qPjBC6qfvLD6&#10;jUXqH//MeNWrZmtf26K/ZKPOYheTNTssFD3WawQ6G4a5mEZsN4vbbZ3ssSHLzynVc31R2NaSiK35&#10;wZtKo7aWxmwvid5WGbezMm57Rew2oDIG2VERuwMqi6N3w86rXl+06o1FS19btObdFzSWv22pudpM&#10;bYWx8qeAicoyAKYWGqtwaqy41ExluanyMsBWe5215hoLtZXmqisoJkqf6q/5WHvF+6aKnxquWay/&#10;6iOd5e9rL30HRr3l76t8/Krmp28qL35Zfcnr6kteVfrwZZWPX1Zd/Oqad36m+uEr6otfUfngZdWP&#10;XtJa8obOsjd0P31Lf8W7qh++pv7xGxofv6320etK77667u0XFd5+ReGdl1a9+eKK13++7NWff/TL&#10;RcDiF8m45FeLPnll0fI3X4DxvV8sWvzyog9fXPTezxZ9/PKiT17++dLXXvgQil+C+JeLX/7l0l+9&#10;+OmrL8CFK1/9xZIXF61+c5H+itdU31+U5GVdFL4px9c6z88qz8e8IMAqy8ssx9cy3dsixd0k09ci&#10;2c0w08cm0dUsZpex6apfaS15wVLlY5GPy6H8hMxonyyRf7YoKCncPTshOCnck9XxnJGnZ+QRiLOT&#10;ycN4IUAjnyM89BXbysOIfeSBkuw4oCw3vrIgCbvWIOjisXfNvqIUFjTyB0rT9pWIq0tTD5SnU1g1&#10;zx6TR/lOjTxmaJ6FNfJszJ6Rh4B2s2G1O40x4FYB1rzDdC4dD3kZWCNPpbysl6d5XKJGnjPsXHIO&#10;qILn4PQ6hSujXPysgoKV1MhzOn7K0Z/nhPW0IqcBVeSwSmOO8+dgiTBTxwNkldsZYDMUXKJgEitl&#10;oVdx+Wc18gjm6dK8cBKcIqvj8X7olIM148jM3fhVWdh6yv/H3n9AR5VsC5pwAvLee++99957gwd5&#10;Ie+9F5KQkEdICISHovBGeCevTHnhTQFVdeuaZ+e91z3T0z1t/uk3r7tnn9xSEDopCUHVvf3mX13r&#10;W7F27IhzlEpReeBjs4O1hwYFOmv6mZVGnmHlBpZzF8wDZIp7CHfvoItf6lqDLh54+ODc9Wv9T56c&#10;n5i4PHC8as9eNx9f7cLiiBOnyq/ebO07VrK/IeFAc8r+2t3lJdHHDuc/unWoNCssyscw1FU7wk1v&#10;l7/53gDLGDfDrR6GUZ76wS7qcZF2ByriL545wB25+PL5o/m5+7PzD8YmbvDPcb0zNHxjfOLO3Mxj&#10;+BM90fEbNPKo41lGnjWlFQRtJ9YBFcdX+RCEdinfAMvSbByWF1oHlmJiwfJXX4Qzyx1H0MLP8SYI&#10;mHk5O/1iZmphmgsZ9PILM7zn8zPzkIENczPAy+cvni0svnz5emKC+/jJ0KOhYeDp6MTE1OyzV29/&#10;/OWPf/33//gf/8v/81/++b/9839nPDvNP//3//Z///d/+a//7V9gifHv/8Lo+f+Hv+0///N//0//&#10;wtTP/4d//h//4V/++//13/7Hv/1P//XDj3+8cvXWsaMny8oq6ipr25pbLp0+M/7oMffJ49nRkYVJ&#10;7iKXN8+bXpiaWZieX5hhavnnZqdxnJ+emp3h8pmcm+UC83M8hvnJubkJYHZ2fG5ujDA/P05YnJuc&#10;mx57Ns+dnRqd5Y5gE5uXz6bfv3n+YnFmfmby5cLMu5eLLxfgvRpfnJl4tTj94dXc85mJn98//6sf&#10;37+anRi6e7O//UBdQfreUO9gR/Nod5s9/k5JIW7Zkb4Fsf4Zoe5ZIe6ZwW7pgS77/J1SfB0Sfe2T&#10;fewT3G1TPOyBVC+7VB+HdH/nND8nCPb52af42CZ5WfOxTPa22udnmxHokOBhmuBllh5gC2QFO+3z&#10;Zs6JxTHZw2qfN/8ST9sET6u9bpYJPnYpgc4ZEd4Fu0Kb85Mu9DZO3L/w08vxf/PX7//prz/8099+&#10;/ONPLz+8nv7x3dzPPyz8+HYe+MA/75RIeZaSpj0yTIm2ZkltnK4K2fNngn61NPCCYRVf9kaMPH3t&#10;WpC34ldCdPlvCFHnKNxJnij4tSAXrg9t4Wl+jZFnfdh9A/gZus5nLvlEBvAznTwY6CVBcLMg5NHy&#10;RVjPsFWhn4UAMfIo5SHDPC+Xdfzn4175eexOg5DnLm/ywRQ8jyfvTY7dnubex3hu+hGM42jneY8n&#10;eYwBn5x8yB27P8d99GZh/MXU0Cvu01un+1Jjg+10lDzMtCJdreADbZe3Y5yXS4qf5253x53uDjs8&#10;HGPd7LZ6OUZ52IU4MQViAOPlHUwZI8/vYBPqbBrlZRXpYRHuYrrVw3q3j8Mub/udXnY7vB2C7Izh&#10;z7RuFto+DiY1Jekjj67OTT3hTT6cmRnich+hkQdGVtbCs8z1RiDXftvlvwksdf7NsIQ7gV7FKvjl&#10;+LOLf/z4Fp8b6xj5hwJmHE30WrB0PICmW0DEE1bcnIB3WyuDMc0Dqm6dwE9uFHTfgndAWNNVMwhL&#10;tW+EewIiniDo4tc38mzh/kUEFDwLln9nQeQ7reNJkgX6d+wdjz1qMHPj9lkAjfySZ1+Dz7civWgE&#10;OsIj6N+JjgeuXz//RSMPbNDII8SkEy5eGrh0+fjSlC/iVzPyp5fhT9c28kTH84GbnBYU8Qix8LSR&#10;x5jl3NdnycWfOwKgi0ewOn5ZuC/p+LOnu2kjj2KdjlmsY+QFXTxw6kQXbeTRxZ/q7wBOH2Ogjfzx&#10;o018Vih4tPAAI9/5UxTxR/sagXWMPHaTJ0a+f7lTTS8fYuT7OpgC+Z72us62qu6Omo7WyvaDTOuV&#10;Q82V3Y1lR9vr+lpqcxO2x3g7WmvKGsoKGchu8jBS2eVrv83TJj7UndG7tgbttSXHDh3YX57X3lSJ&#10;Rh6lPFbKo44nqn0/0xOmBI18fTXTq31VsDQeAtI6BoKaityGqqL6iqK68kKExPsriyGuLSuoLsmr&#10;Ks6tLMoBICiHADKl+QAECE4r+Ks4luRnFudllBYw2h0oK8qsKMmurSyAsbQwA2V9dXleSUF6YW4q&#10;rpYXZ1WX5OSlxNUVZkd6uVpoKllrKRnICVmoihXsCcne5pW9zX1/WviBrMiOgpgj5Tvac0M7CqM6&#10;imK7ynb0Vu7pr9p7rGov5PtKtvWWxDQkepZts+nJC+4rDG3L9OkvjegrDustCj1cEN6TH9aTF9qd&#10;E9iVHdCVHdSVxVR8HyvddaRst7+JpJUSx1p1s4XyZm8z1QBbPTz+NNDeEJuzI96W2v4wtdLxttCC&#10;wMtc01FPwUlH3kZN0lxFzEaTaQ4Do7WGFIyApZqEtaqEmYKwhZKopbKYuTwT2KhABqYSxvIiVsrS&#10;tuoyMNpryjnrqFirStkoyzDH/0oKaQtztIU4uqIcfRGOnihHYwtHT3yTkbSorhhHW4RjLCNiLC+h&#10;Jcb4d1VYkhbRkxHSEt+sLblJXYQx8qoiHDWJTSrCHGVRjoG8uI6smLrYJk0pYSMFGT15KW1JUV05&#10;SR0pCRVRIRi1JcW1xYR1JYXUhTlG8ptd9GUslDgNGSFdBVEtGQEt+3yaUzxa07ybkjw6sgKbMwKa&#10;0n2a93k2JDjXxbk0pHjXJfnWJgcmBVu7G0qZKm+K9DDrqM7ubS5pKktrr82pzI3r3F9Au3gEu9YQ&#10;NY8untDeUAQZdPEo6LubyyA+1ML0lEcXDwGCU9T02LiGdK3BgAAZ2shjmTxAAoA28ijliXNn6Xh0&#10;9DRExNM6Ho38pbOHrqw08gBqdwLKdwhwCWOSZ0GLeGwiDxBBD1yBcQ0jTxAU8QQ08kTKY4x+nAh3&#10;Aq4idJ4odRZEwRPQtrO2EWDD4JWjty73E2AK3L56HBi8MgBgzEyZMvklr01zk/Ld1/nNZACiyAXh&#10;C/QlIy8g5dk78W6sPIJfgn83tpTHAGMaweT6Rh7lO1r1VY08Qsw7K08gG1iwjDy+mPWNPEum0xBv&#10;/kVwP74G+to7AtX3xKGvDkvHA/w8se0s1lolyZVSHl38mQf3z/I59/DB+YcPGCM/OnJldPT7kpKd&#10;QcEmScle1bU7L1ysu3r9QN9AQUFJZFFJZE3druqKHZe/b3p4uycz0dfDVjHKxyja0zDG3Wibp8l2&#10;d+MYZ/2tHoa7g83LMkLP9VcO3z02MXSeN3l1aurm2MT18cmbo2M3xyf4en3y3uzUw9nJ+6OPr/Em&#10;bvMmbgmyQsrze9dgf3nUAkS+E1FAMgDxDwBLUKzD3DcZ+bWgHcs6sCzNxmF5IRb0HpZiYkH7q43A&#10;mZkcQ2gXv4KJsWdTTAebWe74wjT3+dz0/DR3cXZqhjv++vnCDHdyijc5Pz21MDc/MjQ8Ozs7Mcmb&#10;mJrmzsxOzS3Ozj2bWXg+v/BiduHl/MLLl6/ef/rxlz/+6W//9u/+8R/+8X//N//2//w3/+4//Pv/&#10;/H//n/+///qf/ut/+4///D/+/X/+f/7h3/2Xv/vH//g3//Qf//g3/8e//b/+5e//3X/+w//2f/zp&#10;3/z7T3/9969++v3Pf/MPH378/egY79HDoXv3Hjy8/2Do0ePZycmJoaH5yXGmQJ43BSxOTz+bmVmc&#10;np2bWnLxhGUjT+l4vpFHKT87y8h3WsoTsFnNs3mmsn5xZuLFPLwhIwvT4zO8scU5HrAwy302PwUs&#10;zk1if5sP756/fTX/YnHq9bOZH14v/vTDq18+vHwzNzZy+/L5vvb9+ft2BbqHOJju9HHcF+5dsC2k&#10;ZGdY6a7wou0hORG++4JcEn3t471t0cinejoAaT4OaX5O6b6OyV52aT52qb52TCsbf4cUP+Z4WCDZ&#10;1zon3DnV3zrFzyrOwyTN3y7VyyrDDzbbZPrbA/mh7pn+jknulkCcm3mcu8UeV4vd7pa7PWzifB0S&#10;g10ztgU0Fiad62l4euPsx2djf/e713/16fkfPj7//YdnP/+w8MvHZz++myN8oqQ8umPaR797xeTR&#10;X7OkNsTo9AUhe9bn3Rt2ZoOsfIWfefOCCyN+C2jk4cVg7xrWi1//PjT4nvx6iC7/DSHqHD07yRPz&#10;vj7k8rVgiXjC/3Qjv/5nLlkF8DOdPADwEnoDDW4WhDxCvgjrAbYq9LMQQSOPah6mzPNyDSPPm/os&#10;5cmDloH/CJ/m3ueO34ERmBy+NTl2e477gDtxn8d7PDRye2ZueGrqyfT002cLY7zx+y/nR+Fz7PnE&#10;41e8odvfHcuOiwl3s4nysAu0NYl2sIzzctnp7rDb2yXOz32Hl9N2H+doT/tId+swF4sQJzMg1NEM&#10;Pvewaj7c1TzExRT+3BvpZrHdi+lKzxwA62Ae42K11cM21tMOLgx0MHMy0Qz3tm+qzpuZePBsbmSW&#10;92R8+DZv/AFv8uHYyB1gdPg28FlwjyxBMmvBWPhRCoENq0IM+AbzX4Rc+CtBzy4IvYpGHqX8Nxh5&#10;YNXkqrB0PIC+W0DEE1bcmYB320gGQRu+WubLoIsXNPJ4BwS/HJ2BKSTvLzeiIavrS3ZcJbBWBdmg&#10;iCfQtv323e8Ja+YFFDwLWr4DZEqS6MdxlYbYcwLR8Swjj1KeGSEjYOER9q34Rp5x7itFPAGNPC3l&#10;lzICCh5hLlmOv0rKA1eWfTpw8dLAZWLYVy+NJ6xu5C9dPr6OkaeFO813VDk82YA6ntS8I0S+rwru&#10;YXT8WaY6/szZw8TIE9VOG3lMkiX+6npGnmxmQYt4dPHA6eNdZxkjv9Sj5vSxjlNH2ylaTxxDmLr4&#10;gf5GAP07f7pk5AE08ox/7285dqT5aN8BAk4Helv6e5uOHW6GEWLInDjSCkuYP9pzoK+n4Uh34+Hu&#10;+l4cO/f3dtb1dezvbWd0/KG22s6WitbmssMdtYfaqntaq4901ve0VPUdrD7atn9/UWakh4OTobqT&#10;nrKDrry7oYq3qYaXiXp8qPveEDdXc63ErUFt9cXtjeUHG0qpZjVF+2sK6qs/n7xaV5X/uc69prip&#10;hvHyaNuxOw2uAhg38LvGkyQa+fqqklq+ea8qzYexhq/jYayvKKqGZHFuWWF2WX5mSX4mjKUFWUxQ&#10;mF1RnFtZkofyHQLYCQHkYYT71PDtPOPxS/Lys5PLi7OK89PyspJgLC3MKMrbB0FJQXpJ7r78jEQA&#10;Aozz9sWXZezL3rWtKiPVWkNJU2yThgjHQUumLDG0PCGwKtH/QGZoS2ZwW3bwobzQ7rygw8XhHfkh&#10;bfkh7XnBbblBHbmBh/KDD+UHdeUGNKe4l8SaHCsJGSgN7cz2OFEZdqQ44HCBf19haF9+aG9+MNJX&#10;EHKkIAzoLQjvL9vhoc2xVea4aIvaqYsay3DsNKQc9BScDJRgtNGSsdaUttWWhdFCVdxKXdJUScRI&#10;fgsElmoSJorC1qoSVirihtKbLZTE+YcEiBhIbTKS2WIsKwQjTPUkOIaSm4ykNuuIMIYdAn1JjpG0&#10;sI7oJn0JIQNJYU0hDgRm8pJ64lv0xbZAXkeYYyghbCojbiQpYiAuxATSotrim2GDgYyooZSIoayY&#10;kZw4jMbyEnpSwhaqciaKUjqSQnrSIrpSwgayYqYqMroyIoYKEsZKUpoSW1TFNjEKXlZCTVxEVUxY&#10;WQQywgqbN8txOFpSUiqiQrpSYtoSQvC2mykIuxnK2ahwmnMiugqiDhVGdmQFtmb4wNvenOrdmhXQ&#10;nO7fnhN0cJ8XQ7p3U7LngX0BFXvcy/d616aEJARbexjLeZgpVWft7KzNaq/Kaq3Oaijd11SefaAi&#10;p7ky90BV3rKLz2yoymisZIAY+9W01hccrC0E2vYXQgaNPAr67uYyLJkHsFieWHgIjvD7yxNWrZfH&#10;knksk6eNPIwENPJ0Q3mU7zCyMujccQkztJGndTxyiS/ZYVwV1O6MRl/ZtYaOCSQJ+1HH37jYj9A6&#10;Hrh0YXm8+LlxDUwBjGkFz4I28jCiu7+xRoE8ruJ+vGR9aBcPkPp31jYC7EEFT0t5gFj4FVw7cePq&#10;CvctCCzRRn6l3f68Zy0jT98cY7jV1StHMBaE3slKElZ9DSSzvpHHl8fS64IQw87KE8gGFqsWyK9j&#10;5NGerwVLpgNowAFWHveTl0GuFdxJ7rAOxKoDeBW/wn2FcKeBDDp31gaSX4Yx8sul8WfRxT96dPbR&#10;I/h9WltKSuDWbQ65eWH9x4ouX228cq3pu8v13X3ZaVn+dfv3HDyYcnqg4nhfcXSASYCTOraM3+5t&#10;tsvPcpevRbSrQby/dUqkY1lGxPGe4qf3js1OXlmcvzM/f3d66vYkb3Bi8jaXd3dy/M7E2G3exN2p&#10;sTvTo3cWuA/5Rn4VlirlsY88ZeSJdgfQD+C/oafzRD4ALEEhCNkz9xcx8qwllqXZOLQUEoTexlJM&#10;LFgK64twpidGZybHZrnjEGCMU4R4eayXJ0X0aOeRpW4w01P8CvSpmZmZ6Vk+M3MzM3Mwzs7Oz8wu&#10;zs89X5h/Abx5/cNPP/7h08dffvz0+7/7+3/zx7/9h5//5h9++tM/fPrTP3785Z/e//xPbz/+48sf&#10;/v7lu7+be/n715/+9vn7P7z48If3v/zV4rtPrz7+9Ordh9dv3r14+frZs2cL8N/c/MI8c4Ir9rhH&#10;sK7/+TS/OT7TtYZpXEOAFzw/M4kaHTvSLDMOYNcaQeZnxleFbCD3ebbcgx54sTjFdJx/Nv3q+czr&#10;F7NvXkx/eDH9fpH7wzPem7nxh1fPt1QWpu2ISogIjA/1S4kMyNganL0tJG97SOmeiMIdQWkhbmkB&#10;rrudLPY4mCe726V62aX7Omb6OiW5W6d52Wb4OQBMpbyPFR4Jm+Jnk+Rnk+xvmxJgh9NUX5s0f7uM&#10;wKWDYVN9lz0+lth72yR62cZ52jEHwHpap8OXC3ZN8LVP9HPK3xbUUZpx/Vjn89E7Pz3n/unjs5/f&#10;zf7h4yKMf/XTi19+WPzd+4U/fHyOXh7Gd895P7yc/uHN7PvXM29fT79/O/v+zfybF7x3r6Y/vJoB&#10;Pr6e/fhmBvjwehqg7faS8n7L8O4Nbw0YC09483YpoO/DEuLA55t/yaHDHhjf8ivlP76b+/GHBZTy&#10;eGdB6GvXgrbqG4fI8d8WllJfi7U2s4Q74eXzz6zIUxb+9eL4q4Ux4MUC+wPoi7A+4L4I6xLyGUon&#10;acgG1jb6k53+/CUxC7IZIU+ODUIeYGtB9rAeh/CA5E19flgS6G0I5j+L+GXwiUszNfF5nJx8iHC5&#10;j3i8x+jl52aGphnX/2Se++Tt4sTr2dHv+jvTdkaGu9l5memGO5pt97Lf5eu0x98Fxh3eDtuYxjX2&#10;IQ7m2/1ctvo4+duZhLlaR3rYBTmah7lYhDtbMI7ezjjCyTzW3SbWxTbczhzGbW72kU5WEY6WMa62&#10;YU6WATbGwY7mydtDHt44Nz/+8Dnv8XPe09nxB1Mjd2cmHgBDj65zJ+6PjN4eGhkcnbz3aOgGjMOj&#10;TOU7trUh4n5kaHB4hAF2Ak9HGR6PMeNGJP6vgajzXwOKdUQwQ0MuIRaeBasv/Bdhyesvgm4abTX/&#10;8iW1/VVfdFXwVmuBNnzjfPEqljpfh3UuRKu+ks96fSOwhDuBrNKqnTWlzTvCWhq8c4EsrQpsWJXb&#10;MN5eURdP6/LbN78HBm9cAOg8DW3bGb2+tounIXr9MywRT0l2Qa5dP00CGlqvE9CPkw0whRFjyAOY&#10;wW1kirEgsEpYSi55+RWNaDAWdPEE3IagdifynYYY9gvfH/3uAnM6KwIxgie10mBfGhgRuij+7Oke&#10;wVp4ItkJgnkIyFXImbOHT5/pAU6dPoTgfhTxZ04wnD7OuPhTA50Mx9tPHW/ljytAEb9cHb9k4YmI&#10;X44Z/86I9f6W433NwADVjgY42sts6D/SeLTvwJG+hiOHG/t69zOmvr+pv7cJ4r6ehsM9db2H9vcc&#10;qj3cXX+4u7anq663s+ZwR+3hjuqe9hrgUFs1AJnu1qrulkqgq7mio6kM6D5Q1dNUfby9abu/h7OR&#10;lr22ioOOsrWqlLephpuxaqyXTUK4p7uVVqCrKSMoqzNbG4uaG4v31xTUVubWV+c31hTsr8oDIGiq&#10;KWqsLqyvyKsty6kpzoKxqaq4ppTx7FVl2UB9dQGMlaVZEJQXZ2Bcw7fzFWVZ5aWZVRU5QEVpXlF+&#10;RnlRTnEBI9wry/JhrCovqK8qKSnk+/fiHMjAWFmSB3tKCnOAovwsAPJwIYxFuemleRkVhdlVxdml&#10;eWlFmckFmUkl2all+elMd5qy3LqqwrKizKK8fUw5fGEmvM7CrOTirJTCjISspJ0pu6L2RAfFBntF&#10;+bpu9/Pa4ee1N9jfSk3eQHKLjgjHVJpTERdUlxLUXRjdWxLVnuXXke1/rDRqoCyqK9u/tyj0UH5A&#10;b1FwX3EIExQGHS4IPJjmvj/BoTXd7VCe7+EC/97CgL6iwCPFQTAOlEb25Qb154ccLQg9nO3Xm+M/&#10;UBreVxB0unpbS5qXv8EWK3mOq5aotYqIpaK4vsRmbYktdrqqZqqyhgoS5moyZqrSMJooSRgpiOnJ&#10;CGlLbtIQ46jxq9F1pJgu7ZpCTOk6jBpbmEBHlKMrxjGUEoJbwbcDAcZ64psACIxlxAxlxQxkRPWk&#10;hPWlRYzkxI3lJWA0kRU3UZCEVSNpUYgxYPKQVJCE/bpSwnChoZy4vowojDqSQkwjeFGmTB4yMEUv&#10;ry7M0ZPagrG2hJC62CYNSRE1cSFlUSENKXEVMVG5zZtkN3Hkt2yGWFtGUl1C2EpTUQteszTH21DB&#10;VpnTns/8i4Se4uiWDL+2bP+D6d6MkU/3a0r2btnn15zquz/BAwIYIT6Y5l+63bE+2adoh/P+tFA3&#10;PTFHbZFtXubVGTt6Gwo7qvPaKgpbK0s6akoPVhW21hXVl+1rqslsqMloqk1vrElrrGZ+2TOV8jUF&#10;rdVFQFttYXtdAdBakwd01DNqHuhuLgPwoNdDrRVAT1slcJjfvgYtPGp61PGsAnk08gAJsGT+VN+B&#10;00eaCWf6W84daz0/0AZ8d7wdwP7ytKlHNc8CvTyx80THE0ePBfKX+WoeMxBc/a6XSPZ1oKU87eWX&#10;pssQF89wccnCExFPIPlVIVKeBSzBiNodM9f5hfAkSUCTjhXuGNOQDatOAbyQ9JG/cfkIQMQ9gCp/&#10;8NqS3GctYY08rb+Jf/8qiBln5b8BfAHkZax6W8jc5Mt3GHEDZjA5eOsExn8BiHNHMAMvAGN4VRDQ&#10;jp4FbmZB72ddyzL+awG3RXA/zZ3bpwDW9Ju5O8jABHdO375zFrlz99y168fvP7jw6OH3twdP379z&#10;5tH987dvngDuDp55/ODSnVunnz76/t6dE3cGj05OXOw/UpaZEbxjh31eQeiJU+XXBg9euLJ/4HTp&#10;wNmyw8cKmw6mnj1b+/DO4ba6xFA3TW9zuW2ehrHu+jBu9TCM9TSMdjPc5mWaEO7YXp060FszM3Vr&#10;Ye4uj3vrxfMnM9N3J8ZvzUzfnxi7zefu5Pg9gDu2zPidST7cibs0yyL+85/6EaIFWCaBZQ9IHkE1&#10;sXHmKLtCHMhXQS7/KtDVoOoh6mZ9cLMgxBQBG/RURGqtA2dqfARFPBp5QSlPYmLnEeLoaeamJqen&#10;eVMz01NL/81MT8/O8NX87Mzi3Oyz2emFxfkXr1+8f/ns7avn73789Pv3P/7y5tPv33z6q7ef/ubd&#10;j3///qd/fPfpn95+/KcXb/9u9tnvX7z76/mXPy28/vT64y8Lb96//uHT89dvXrx6+ezF84Vni4yR&#10;X1hYXJgDns1NA2jkX8zwnk9zgcUZLtP7fnaGpePXMfK0ZKehLTwLeht9Q5aaZ7z84vSz6dH3L6Z+&#10;eD7zZpH3x4+v/+mvfnm7MH3j/One5vryjKT4cP9Yb8ftPo77In2K90ZUJ23Ni/Kv3BWRF+6X5Gmf&#10;7OWQ6Ga1x9E02cMmxdMWS91TfBjPnuRjlexrnRZovy/ADsb0IAc08pBkvLy/LQSwJ8nLOtHTKsHD&#10;MsHTKtnbJtnHNsHHLtHHMcHTZq+b5R5n812OpntdLJJ97CGZ6OeU4OdcmhBzuL744cWTcyN3fnrJ&#10;+9sfX/zu9fSPL7g/v5r63dt54Mc3sx9fTf/+0/Of3i18YI5+ZVz8u9dzDIwNnwU+vp6FpU9vGSmP&#10;Rp421581NyPZWSKesKTgkVWNPA258waNPG54y6+R//B29tPy4a54N0HIhetAe/aNQxz6bwvLsK/F&#10;Wjtp206zESOPOh6N/NdKedaH2tey6gcoDdnAQvBzfCPQV7EeIevDemIJQvbQD0IAn5SCrLWNPFMJ&#10;rEcywp24jxAjD0xwH07yHnGnHvOmnywujkPmw/v518+5T+9d/fRq9k8fX14aOFSYuH2rj0OQg0mM&#10;hy18ju3wdtjt57zH32WrlyOwzdsp0t02xttxq69ziJt1lKd9uLNVqJ1ZmL15jKvtNg8HGKMcraKd&#10;rLdj0xsXW4hhjHSwDLE2gW1+tsa2+ioJ0QH9B2vmh++8mxtZGH3AfTI4fP/q89nhkSc3x0Zuj0/e&#10;f/j0+ujkvfuPr6KRRwSNPEr5/28ZeZZz/yJ4FUvEE77WjLOE+xd5sCy7aSD5K3U8wLonCyLECWvl&#10;Nwgt1tdnrQvvsV08skK4fxGi4FmQJSLZAdaUpdcB1tLg2kYellYFK9wZHf8lI4/QeRras28QtotH&#10;vkbHA3SMXF327xgQ0J6TPbgB48vLkh3zOMUMiVnAEsLKE+2Okp01XeYkBZOhXTyyqo5nENDx6OhX&#10;1fEsI48OHY05a/pFVjXyMCUu/uSpbgAC3EmMvICOB1qRkwMHCUTHs6Q8peOZ+ncAC+GxCw02ohk4&#10;fHAJfjl8/5FG4EhfA6Pg+UDMSvYergf6eur7ump7O2v4Ur66p73qUFvlobbq7taqQweruporCMTI&#10;d9aXn+pqKU1LiPZycjfRtdGQx5M5A+0MvC20ipNjIjwsHE2UK3L3dDeXVBQmtOxnesfvryloqC1s&#10;qi1shKA6H6ivyAMaKvKB2pJsYH95QU1xzoHaYqydZ8x7SSaAar66PAdiGLG4vrqScfflxUwDmcLc&#10;1JJ8pm9MRXFuSUF6QfY+pp9MPnMoK8R5WUk15YWQYbQ7v0a+siSvdrmCvqo4u668sKGqqK40r7oo&#10;uyI/ozxvX2VeRlVBemlWat6+vblp8Sl7Y/bGhkUHeUYFekUGuHvZW9qZaNsa6djoq1toK1toKllq&#10;KdvqqTsZ67iZ6tnraPjbmLkZ6thqKtkoy+hLcOJ8rFuytg5UxXfmhbVl+h4uDDlSFNadE3AoJ6C/&#10;KORwQSA6d6An3w/NO2SOV4QfKwuFGPIw9pcEQ9CV492d7X+sMKwvN+hoQejRguDuDO++goCjxcF9&#10;RcGF0SaBxlui7JWCLZQd1MSdtRVVORwN8c1a0iKAqtgmdcnNahKblIU4KsIcbSkhDfFNqiIcnGpK&#10;cHRlhHSkNmuIcHTFNuuIboJRX0IIRk2hJUEPSUMpEVM5CXMFKQtFaUslGcBYXsJMSdpSVc5CRRYC&#10;IzlxbfHNqls4BjKi+vB14YsKc2CEJFMaLyXM9KWBvPhmdZGl41iVN3NUhTiQgSmgLbFFV0pYR1II&#10;AthvJC2MnW1sNBQtVOW14Q4yEoZKssaqSoChMoOBkqKGlKSC0BYFoU1q4kLGSlLa4sxfJHjoybpq&#10;i3TmxRyt3NVTHM38Q4Rs/+Z074Npvq3pfgdT/Tozg5tTfYEDKT78njZebek+HVmBFTvsGlK823LC&#10;WrIjop01A6yUHbQl9gQ5tpVnDjTXtZTm1eeltVUXNJVndjQW1palNu/PaaxlvHxDVfoKIw9jDaPj&#10;iZFn4oYioOtAKcKo+YPlwJKX5zeXxwJ52siT6niA9vLEzp843EikPIJG/uzRg0TKA6saeUEpzzLy&#10;F04xZfJo3hGYopSHETMQELcuCOxE6CRt5DFmnD4l5dG5X/yeMfJL8DM0tH8XhK6UJ7CmRL4DghmW&#10;YWfB2rDqJSjll6CMPInRxQvq+Bt8WLL7XwNExwNo28kSSRInjhsQkvxLQvQ3gFN04mT19q8w8izW&#10;WVoV1O4s7lBGHqcUMF0Ves9niJEHiJEHHj66OMivr79z+wwa+UcPzj1+8N3De98/eXj5/p1z9++e&#10;vnfnBHfy0pnT9Tt3Ouzd61RSEnHiVOnV6wfOfVfdf6Ko83BmW3faqXO1d+72DD86VluyzddOMdhe&#10;JdZVN8ZJe4enIQTbvI13BVruCrYpTg3vO5D78Hr/6PDlZy+ezszdn+QNTk/dm5wYXHbxS0YeIVIe&#10;Bf2Spl/+Qz1A/2GfhiUHAKIOaNAqEB2BamLjoPT4Bk9CIJrlq0BLs7hhHY/QXojA8kgbgaW2VoXD&#10;GxsGpsZHEJaXB4iyZ3l5lotHGCM/xZ2a4vJ4k3x4U1NT09PTMzMzc3ML8/OL2DxmYe75/OwzGF88&#10;f/P89btnr98/e/3hxZufXr795dW7P7x880dg8cXvZuY/Lr78aWbh7eyzN8/f/DD3/NXz128Wnz9b&#10;5P9HXPzzeQY08s/4x8+ijqeMPAPLyPNPdmUd7joGCEp2hPj3DUJfS2v618+nXixMvpidXJyZmOeO&#10;zE2Mvns2/9c/fvz57YvXM9zxezfPHW6vSE/YE+wZ62m3zdMmKdh9X4hndlRgwdZgID86ICvEM8nb&#10;Id3fNcXbPtHDJpnfXx57yid6Mqe5pvrapfkzjeaxIj7V12afH2PkUdAnelvGe5rv9TRnBL2fXbK/&#10;Y7yPXYKPHf8UWWsgydsO2ONhBUtJ/s5JAa67/RwTQr2KErd21xQ8uHDsxcid//13r//+4+LPL3h/&#10;8+HZX31Y/OXd3A8vJn/+YQFbzP/06fm7NzOvX0//8fdvmWL5t/yG7O+YpjTEcaN9/uHVFM27V1Pv&#10;3/A+s1KC06zj4hF04oKZtYAN+JIghheJ38j/FCMP0Cb9t4Jl2L8W2rbT0EYeWcpTRh5F/F/eyLM+&#10;Q1dl1Z3wKcz6KCfQn9SrwtrPepCsBeuJJQjZg49AAutJuT6sZy1CHsb0A5vAm3zInXgwwWd88gFK&#10;eWBhYWx8/P7E2L3F2ZGXc2Nz449mRx+85D59MfHw8vHufVtD3Ey1fa0No93tYjzsgR1eTsmhvpFO&#10;Vtu8nYAAG2P4fAt3ttjqYRvhZI4HvUa5WOK4zdMuxtV2q7s9jNEuNrFudlHO1hGOllFutkwDHA+7&#10;CHfbCC/7lG0hvS1Vr6efvpoZejEzPDl8e2riwejw4MTk/afDt0bH707yHn5uR8NX88SMo5oHSAat&#10;PZn+SohA/81hCfcNwhLxhA2acWK6adu+ER6sYeRZ9/82WLelIUKc9QLo/FdBxDrCWiWwlsj+e2wR&#10;T2A7dwT1OrJWnoYsEclOq3Zk1TwdD6408jD9Ithkhvby2L6Gtu23Eb6RZ1n1L7LCtm+EDbv4Vbm6&#10;0r8DJINJGHEbvXp51Zr3b0LQv7MyLPO+Fqu4eD7o4s+d72MZ+e+/Y0AXT3Q8MfIYE41Oi3WcbhzW&#10;VbSOR9DFA9im5rOOp4z8WiJekJVGnukXz7Sd4XehWcvIY0/5/t6GI4f3M86dT++hOuBwdy2/Lr7m&#10;UGc10N1R1ddVi1KeGHmmNL6V0fGdB8oBNPKf46bKwweqG0uy94Z6+9sauxqruxmp22rJhDgaB9jq&#10;x4d5JER62RooeNjonD7c1FCRWVWSVleV11hXVF+dX12eXVmaWVueXV+ZC9RV5DRU5zfVFmLcWFkA&#10;1JblVJdkVRSm4wjUV+TVlGY31RRBprwgrTQvtTgnuSgvZWm1LLe6KLO6KLs8b19FfkZtSXZNcQ4/&#10;mb2/PK+5phTuWVWYVZGfBiNQXZJTmpeWsy8uLWFHyu7YhO3h28MDIvzdogM9gjzs3WyM7U21HU10&#10;nEx1bA00zLUULbWUrXVVHAy1bPXVGO1uou1kqOVspOVna+ZjaeRtYRhgYxpoa+ZnZextbgD4WZsC&#10;jjrqFirSprLCumKcnGivxrSozryYloyAg+neh/KDjhSH9BYG9eYHHykMPpTn31cUiDoewbp4Rr7n&#10;+gAQdGZ7QRL2wM5DOQHd2f4lEYbV2yz6cgP684N6cn3b0tyOlYUXx5pF20rnb3VMDrRx0ZL2MFBT&#10;4Rt5WQ5HTXyzusQWQEtaRE2UoycrqisjAujLiRnIixsqSBgpSkKsy69zx4J3wFhewlRRykRB0kxJ&#10;GqaQJ01mYKojsUVbfLOmKCPcYdQQ4cAISbwWY5zCfrTzkFQX5sBVkNeVFML7w82t1RWs1ORtNZUs&#10;VeXMlWVsNBQBiJlAVdZCURK+KLNHXVFPVkxXWlxbRlxPQVZLRlJVXExDSpIfiKiICWvLSmlJizHf&#10;iORmNPJ+JrJd+bEnauN6iiK68oPrk1zrEl1a0/2AtrSA9vTA9syg7tyQzuygzpyAtnSfllSP5n2e&#10;lbtsm/Z51yS4t+ZGdhbtqEgMiPU0NFPkeFmoVKXvPHqg7HB94cHyjIPVufArvKU+v6Eqq7EGfjFn&#10;N/LBhvJIS21ea30B08SG31Yegrb9hTCSrjXAkpdfLpnHJjZo5LFeHlvWEGgvT+w8LeUJtJSHEVhL&#10;x5NAUMrT7WvobjakcJ6GmPf1EZTyxMhfoaT8xe+WpDxw8Xu+ml+e0lxe2cGGBZHyNNf48p3E1/n9&#10;aiBGI8+S8riBxaqrrKkgxMJjQKYsUNAzOv7Kt1TEbxx064Kwtq0DqvZVkzdX6ngC2YCgGUfo/Eag&#10;r12fW38RI78WRK+zrqXza0H0OmPVB+ESFuw9NKsZ+fPA3XsXbt46c+/uOX6Z/En4Nu/cOnnr+gBk&#10;nj65eO/u6cePz83O3qqq3hseYZGdE9LQFH/9Zsu1aweaW+LLyqLSMryBI0fy7t7tmRg+tSfG1lp3&#10;c5CjarCd8l4/s51eRtu9jCNddaO8jLcHWiVt8xzoKp94eG5hanB66vb45M2x8VtT0/cnuXcmJm/P&#10;TD3EZjW0kWek/CifX23kEVojoHlAKUHir4J4j2+GpVk2DkvXbASWHSIQ0bRxWHZLEA53dIgl5Wkv&#10;D5ClVb08i1nexMw0by0jv7DwbGFukX8W7CIaeexjM7/wYmHx1cLCm8XFt4uL7xcW3gFzc++mp19C&#10;co7Z8PLZ89czs/Pziwtz/P+YZjX8fjXYsgZA7b44w2OOn52aJEZ+Kb/SyM9NT6xv5AWtOp1flbnp&#10;MRrWKmF2apQ38XSWO/L6xeyHNy9eP5t7NssD3izMvZ2f/fBs7uPz2bczY5P3r5/tPlCVmZAfF7sn&#10;2HNvkGfG1uAsICYgNyYwM9wnydc5N9wnP9IvI8Al1ccp3d+ZCXztUr1s9nnbElDQEyOf6m8LJPpa&#10;J/hYxXtbwrjHy3Kbs+kuN4sEH5skb5sUuIOffYKnTZKfw253y22OZnu97JIDXBP9XXb7OCQGucUH&#10;uCQFuzdmxV881Ljw+NofXnB/Whz724/P//TDwtvFsU9vp3/58cX719Mf3s/9/OOL5y8m3r+dYVz8&#10;+zkEYrpinWXkAaahzboufh3gzgS4OWsVv+I6oA2HAC5fX8cD9IVrQQz7N8Dy6b8S2q1/G0TBs2Dp&#10;eGApv4aRZ30AfRHWJ9pXwfoAXRXWTtZnMfANH+j0ftaDZC1YT6x1wEcggX5Srg/rEUvAJzH9tF4J&#10;LDGglCdGfmTkzuzs8DTv8cTI3QXe0xfTI8C7hckXU0Mvpp685D2+ce5Izp5ofzsT/inWdrFudqF2&#10;Zlvd7Xd6Ou3yco7zc9/uYQds9bDd7mUf624T5mCKjWuiXa0inS0inayinK2jXWwApnCeH8d6OoS7&#10;Wgc7WWz1cYr2cgiwN430dkiMCTzaXjdy7+qzqadDD65OTz58+vg6vDOjY3eePL3BMvLEuY8MDQIo&#10;5ceGbo8P3wGwiJ5Y9V8DS6P/hrBU+wZhiXgCLbhp6Np52mizhPsGoK/9DPlCrC/Byq8PuUoQ4sTX&#10;yn8txK0jrFWEtYfmHlvEEz7bdpo7/Ap3AsnTyVVB4U6gDTuwVh4ZFBDuq4L+XRC6Uv4vbORJm3iW&#10;fGdBy3dBUK8j6NYROg/gTrIE4+XfzsgT874qLOEOkAydBFginkAbeSLlISA6nrh4FiwFzxLrBLKN&#10;tbrq5jOnGB3PkvJEx6ORJzr+5LEOBubs1s8uHm07DXHxAGwboNrHb8TIw2p/bwNCG3kaVPM9XTUA&#10;q0C+u7Wi62AlgAoeLTyJcdrdXHaktaYwZbuvrYGdjpyrkYqTvqK7iZqvlU60h1VylE+ws5mxqkRR&#10;6o7WuqLa8uyaipyqsiygriqvobZwf1VeZXE6jjVlWdWlmRVFaRBXFaXXlmSXF6RVFWdWFmXUluXU&#10;leZAUFOMPj2jsiAdMg0V+TBCEkagLDOprjCjqSyvviizviiroSS7KndfQcru3MSd8dFBu8P9d4f7&#10;Rfq4hLjb+TtZOZpom2orWeipWBmoW+qrWumq2uir2Rlq2hlq2OqrOZvqeFob+dqb+Dta+DmYetua&#10;eFoYeJkbeJnp+1gYuhlpuxhoepjoQuBpqudppOOso+agqeyopQKjlbKspYK0tYqchbKcuQqjlU0V&#10;JSwVxc1kOIXbfWuTgg9mhR0ujjxSEtGZ49ue6dWV49uV5Xcw1a0z26u3kGkQfyjPt68osCffDzLd&#10;uT4H01w7sjwhgGlbhntruhtMu3K8e/OZxjXNCU6Ne+070zyP5AVijfzR0rCGJJdQc9HMCOvsKFdb&#10;ZRErJQktpvh9iyyHoyEppCcvoS0jCqOxkpSFury+nJiRoqSJsrSZqqy5mhwkdWVEtCS3YNMYbX4N&#10;O+PZRZlRm+/WyQirzOGry+hKCulLi6CIN5ARxep4U0UpAN09ZFC+W6sr2Ggo2mur2GoqWanJW6rK&#10;QZJ4f1gyU5KGzTDCG2gkJw6juYKEpZIUxIC+jJiWpJCmlKiK6GZlUSE1CVF1SQkNKUkIFIQ2ARpS&#10;4nryUvCtaYtzjKQ5nvpyfkYyXfmxp+oTjlVu6y+Prk9ybUhxP1Ic1VcU2VcQdSgnrCc/7HBBeH9p&#10;ZGdOQE9eUGOiS06YfnuW76H84I7c4Ppkr+assK6yHY25USkRtp6mMu7G0ruDbNorUptLkrv2F3Tu&#10;L2qqzG2uLcK/T2qsym+syuX3l89Cmklb+WUjjzFWyq8q5fGIVyyQX9XIA0TK0yXzpH0NgAGplCec&#10;PspAvDzx72jkWVIeoI086nhaymPwPb9eHkaIIVgLouOBjRt5IuVpI0+bekFYRh5A805DdDzG15YF&#10;Pep4BPX6+uA2tO10fi1oEX/9Uh9CJ1c18hu35GTzWmxwP2vbOqAZZ11CjDlrumrm14BW/Wu5tWzn&#10;MaYVOQvWKk5vr2Hk18oD6M1/DUtWna3jgc+rgtBGfvD2GT7nbt85D+PdexewoTy/Df2ZJw8vPLp/&#10;/tbNgaGnF588gd+49ubkRKWk+ldU7mhoij9+sqT3SG55RVRSsktBXlB1ZWxne+qjez03Lx+M8jf0&#10;d1QJdlILc1Lf428e4aS13cs4xstoR6BVZpx/S1362eMNMxNXXy7An9Ov87iDI2PXJiZvT888GJ8Y&#10;HB65PjF2e2zk1vjoIJ87fyYjj6BJgD9co4uY+1YjD9D24xugHctXwXI1G4HYIRZENH0VLMHFgsMd&#10;HwJ4E8MspiZHlhAw9Vg7j2qeJej5Rn5yemZyanqCYYo7Pc2bnZlijlSdnpmfZUz63Mzs7PTc3Mz8&#10;/OzCzNTsNG8GxtnpBdT0BMauT8EeiBnxDhfCHfhHszJ3W5iZXpyd4bejWeoRjy5+YXqSwOh4lpGf&#10;XSqQ59fIf7bty7CNPEBWWXkWtIufnRoF6AwN3OrF87lXz+dmZyanJ8fmpibx7wkWpqZezM+8e7bw&#10;en7m1Sz3/bPpjy+m38yNTzy6ee5oZ9G+vXsj/JOjgxPCfeMCPNIj/XOig3KjA9KDPRO97JO8HLNC&#10;PHNCvNL9nTMBX6d0b4dUL7sUT9tkD6ZTDTaoSfK2SfCxAtDIx/lY7vEyj/Ox3uluttfTMs7LaoeL&#10;yS43E1hN9rdPhKt8bPf5OwFJ3g47HM12ulimBrgm+zlnhnplhXnHedtXxEefbq68eaLz5ejd99NP&#10;fv92+vc/zH54yX3zcuLNq8kf3s3+/OPzHz7MAx8+LgCfPiyglGdaxvO9Nnaw+fhqCZwyvFpqbvNF&#10;iCIHiI4XlOksV74qqMIhgP2r3oSGvnAtiF7/BlhK/VfC0utfC/HvgrB0PLCUFzDyCOsD6IuwPs42&#10;COujcx3ozeQjmHxw0x/l6z8JyLWrXvVFWI+r9cGnIEKEOwvy+CTTtcAnMf20puGNrzDyTPsafuOa&#10;+fnR8fH7U1x4PD8ZH74zOXRnduLR9NiDhaknr+EnPjP8bOrpi8knV0/2Zu+O8rMx8jTV2eXjssPT&#10;frurTZyPc6K/W5Kf2053uxg3623eDtt9HKPdbSJcLIEwJ/NAW6NIVyuIYQSw0TyMEPMPg4W8TTDT&#10;g94qxsvBy0Jvm59LYcrOSye6n/OePp8emh6/D4wNDcIbix3kR8bu0mqeYblGfmzo9sRTBu5T5rv4&#10;V27kacNOYsKqSYQoeBa04Kaha+dXSm3atn879GmuK5for/UZ8mJYL4nlxFeFbN7g/lVhGXbWKsDa&#10;wOIeW8Qz3L2/pmG/s9LIIxsx8sA62n2dJWRQwL8jLPm+Kkv18pSLF4Ql3L8Iy7yvymcdv5qRp537&#10;OhDhjlyhDDtA50lweVnEYwAjC+ZEVoHkOsB+loIXhOXfv7947ML3THd4FqjaaYiCx4Dm3PnPrWkI&#10;rAxLstNT7DODYJ5eRVgZsv/UqR6akycPneZzaqCLcPJYJ3D6KHOU68mBNiLcWS6eQDYAyye4fjby&#10;/Cr4A6v2kQeO9jQe7dl/7HADjED/oXrkSHcdDV0Xj6COJ0YeS+MRdPHYuKatsai1Ib+/u661Pm97&#10;sLOnpaariYqrkbK7oUqIozE83bb5Om7zdXbQVw11sWqtLqosTMNaeBirSzNryrLQwgMleclVRenV&#10;xRk1JemNVbn7K7IbKvP2V+TCiPm6kqza0qzm6sKWmqLK/H2l2UnFmQmF6XFZcVtTtocnxATvDveL&#10;D/ff6usc6GDhZanvYqxtq6Nkr6fmZKjuoK9up6tsoS5vr6fib2fmY23oYa4f7GThYWXobWvkZ2sK&#10;GS9LQN/bysjbygCm/nYmvjZGbmaacIm9vpKzkYaHmY6LrqqrnpqnkZazjoqDpiJOvU10/Ez1PA00&#10;PfQ1vAy13PXUHTUU7dXkHTSVTeSl7LRVDWRETRUl7NSkDMQ4RTt8KuJ82nLCOnIDu3KZzjPo3I8U&#10;Bg+UhkPck+8H00N5vkdLQ44UB8EUy+FR08MUAgD2dGR5HisJO14W0ZPr35bm0Zbidrw47FCOT2em&#10;Z19R8MF0rwCjzQl+htnRLjZKwpaK4sYyTEW8kjBTI68jKwaBohBHT15CU0oYC+Rh1JEWxkBLcguM&#10;2lKb9eVEDOVFYdSXFYappjgHRj0ZIV0ZIRj1ZIVh1VBBzBjurygO36a5spSlqgyMZkqSAGRMFMT1&#10;pLYwfyehKmOlJmutLmehIg1JWNWXFjKWFwOM5EQhgwHsNJQVgc2Q0ZXcDCNkIA/7dSQ2wdREQRLQ&#10;lRJRF9ukKSUKMA1qGCMvpiImrCwqpCi8WVlki4akGN/Ii6tu4ZgrCHnqybppMV1rTtXGH6vcdrx6&#10;28FM37Zs/+MV2wbKtw6UbjtaHHu4ILw7N6S3KKw7L6ivMLQxyakg0uBISWhLmmdXQdCBNK/23NCD&#10;uWENGcEHssOL97pHu6iaKXKc9cVaSuI7qrIOlmcdbqpqrS49UFnaVAUUM1KeqZTPbKpNb6rJbKrJ&#10;aq7La6nPBzA4WJffUptHjDxKeWLkWVIejfw6ZfIkQClPvDyCTWxOU53lT/UzkENf0bkDxMizpDwp&#10;k0dITAQ9sfDrG/lVdTyKeDpmda1BI78qLAvPyrCMPED8O51B8455dOuYIdAyfVVwzzpGnr4bQPt3&#10;2siTgGXkr10+8lWinN68Fl+7n4a+lmatVZInDh3zZPpnhSh4AkmilCewBDqBXl1/J5pxVpKAq4Ks&#10;syTIna8z8vyzWwcZML4zeA4YvM1w89aZ+w8u3rpx+u6ds0+fXH5w/7v7985iafy9e8dv3OjJy4/a&#10;m+iZXxzV3p3ZeTizszs9M9svM9M3I82rMDfo2qWGR3cO1Zdti/U38rKUDbZX2eFrFOWiE2yrGuGi&#10;E+Nlsi3Act9uv5qy+MvfdY4OX5yZusWduDE7c5c7dZs3dY/Luzs2fmtk9MbwyPXR4ZuT43e+zcgL&#10;ZtaSBrCEAeSJfCAugrYTG4cWIF8L7Vi+AVrXfBEiiFaF9k4bh6W5CIyRZ7l4GpaRR9by8gzLRp7A&#10;6PZlZqamUcpDAMxOz/Emp2DXLHdmjjc7PzU3Pz0zB3umZ2jmpnizvCkY56enFmchwxwhu5Kl02X5&#10;fDbyS1J+uTr+24w8gKuspCAs874W83O86anxKd7Y3Cz3+bM54Nni/PNnC/wy/5k3zxd+eP3izfP5&#10;1wtTbxan3yzyPrxd+N2nVx9fz48/unXuaNf+4qy0beE7/F23utvH+btmRwUWb48oiAlJC/JI83fL&#10;DPbIDHTP8nfL8HVJ83FI9gLsgBQf2xRfuyRvmzgvqzgvi3h+dTwAQZKfXby3NZDoa4vJJP7xsPH8&#10;XvNMfb2vY2aga7K7XZKbLdwz1csu3t1it7PJLmezJD+HPZ7W2z2ty5O2HqrJe3zl5Gveo48vJ/70&#10;0+JP72dfzg+/eTnx6cPCjx8Xf/r0DIAAptif/cNbpokNnvX66fVn8BjYJQT8Ow0afJYoXxWWKF+H&#10;t8tG/ovQV60FbdjX4s0LLiuD0D79N4El2TcIMe9rwdLxwFL+f5KRZ31cbhzWpzDrExxY/0mw1oXk&#10;EbI+rGfVF8EHIf34/CLk4coCn8QA/Xgm8MYfECk/yT/fFfvIDw/fhnia9xjyM9zH89NDs7wnsBN+&#10;TwD3fDY3sjj99NnU048vpl7xhu5fOF6SvBP+bBlsbZgQ6B7rZLnb02Gvp2Ocj/NOH8dYT7utXvbb&#10;fRxhRCOPOh4tPAYkCUAy2N4sxME8ys02yM401tPB39Z4q6+zmYZsaUbCje8G5sYe/PCCN/l0cIpp&#10;pXd/fPz+2Ng9lpTHfvHEyE8+YYDgX5uRf0qdzopTYthJTFgruQ4s0408XGnAaaO90p5/BQ8eXQXI&#10;VFDHL2+gv9Z6sIT4r4Soc1aeQDYQBDfce3CFrEJMYE0BvotH2D59fYhSF4S1h6Xa12Jw2bmzpgjL&#10;uQtC9qCOJyeyfpt/F4Ql3wUhLv7atTPAxl08inU6Rq6sdPE0sHr5ygmyDWLMQ4BcunyctvAbMfJ4&#10;CYEId5Z/J0aeTgIsEQ/QFh6h5TtrCpw733f23GcRT/PduT6i11lKncTErSNkAwv6Wnrnqkb+1Ilu&#10;IuIJaOTpE1wBlosXhGXk+TDd5Pk6/sBAb8uxw80UTWjkWToeYlILjxALTwKWkcczXQHi4oH2xtLW&#10;xqKGmsyWhrzu5pKCfbExPja+NjreFpr+ltqh9obRrhZ7g113+bv42xp6W+q31xTuL8tpqSvuaKpo&#10;3V/aWJW/vyIXxubaoqbqgpqSTBjry3PqSzMbq3Ir81NKcxML0+Mq8/eV5SQDRRnxyTsjdob6RPm6&#10;uFro2+ipmmnIA+aaCjbayna6qsyoo+Sgp2Kvq+xqrOluqu1ipOFmogWjj5UB4GvNvAxnQ3ULNRlr&#10;TXlPc11YhSnsB5wM1GCno74qLMEIsbupppuJhouRmrOhqpOBiqO+spu+uqeRVoClobeJjqueGgAZ&#10;XzM9L2NtV0MNwM1I01lfzQZemBJjjY356EuL6EtstlAQsVLYVLTdqyM3+nj1rv7SSP7Brf5YCN+Z&#10;6Q3gFHvU9BUFoohnutPk+UIG8+jlUdMPlIafq92Gp7m2pbj15wf1FwWdrIgYKI9oSfMMsxBLD7PM&#10;jXZ10hB31ZI3lRNT2sJhOshLbNGWEVXYwpHlMEZeTXyzoYKEibI0jPpyYhjoyogYK0kZKYqbq8lY&#10;qMsCVprylhpyMNrrqVhrKQCYgQ2mKlKGCmIGciJGfJ+OFt5YXgwCc2Up4t9hVU9qC6AvLQSxpaqM&#10;gYwwBDBCBkbm1FaJTThCHpLa4hwYDWVFYBVvCLGelLCFqpyFuoKujKi6hLCqGNMyXllUSH4LR4bD&#10;URLZoiElri0jqSsnrSsnCXuUN3EslUTcdaTdtES68mJO1sR1F4T1l0cfKgztyg/uK4rsLQg/UhB1&#10;tDi2rzCiKye4PcuvpyCkM8uvKdm5LcOzI8sbaM3wbM3wbsnwqU5wqUp0r0r0bMkL2Z/hlxJu5KK/&#10;2UiOszPApq+huKumZH9hTktFaXNVWXNVCfyS/mzka5m28gdqc1HHEyMPtO0vpMvkWUaeJeWJl6ft&#10;PLp4wqpSnjSxIc3lTx5hYEl5gDbyJEkbeQzIFI08xtiv5tuMPA2WyV8+f/gSTNcw8t+f78GAyHey&#10;ROeJdmdNCbATRrTkmGF0+ZVjxM4TBMU6se2YZ00xg4EgqN1pI8+K0cgj1/mg1GaBXlsQ1rb1+dr9&#10;hLW+Ip1H6DztyskGOvlnguh4gGRQr28QtOp0LJhBM06WWOCqIF/cIABaeBomL6DjgfWM/I2bp+8/&#10;uAjTJ48vATeuH4dLHj08/+jRyWvXO3ftdtkb556VF3qgNeXkuYqq+h1ZOf4ZGT6J8U5lReF3b7Q+&#10;udNVmhXiYy/vb6e0zdsg0kUzykUn0lk72lUvPsxhe6BNXIxbT3vJrRv901O3Xzx/Mjd7b3TkKnfy&#10;1ujYzfGJQRifPL0CAW/q3vjoIG/y3rd1rRHMsKQBAZZQF0CM8oGGZSc2DtqPjXsSAu1YvgGiazYC&#10;yxStCktDfRGW5iJ8wcgDU+MMvLEhAOPpiRFgZnKUMMsdQ2Z4Y1N8pqfGZ6Yn+Ewyjn5qYm6WN8Wb&#10;XJiZfjY3O8vjAvPTMzNc3hx3amFqBpnnwZSL5fbzU5ML09yl9vRc7uzk5OL0NAB7GFb2r+cDl0yw&#10;jDzDUncaQWgXj6xu5AFYZWW+CEvEE6amRhYWuAvzU/Au8eBNm+Hy35nxhfnZ2Rmmlv/5/MziHO/5&#10;3NTbFwvv3yw+ezY1Nzfx5uXcp/fPPr1Z+PgSfjXev3Ckq7U0P2t7ZIwr02o5MdArNcwnOdAj0c85&#10;I8QrM8gzI9AjPdAtzd8tLcB1n79Lqp/jPn+nVD97rJRnOsgvE+9hGeduEedhBjGeBxvvYx7nbZYW&#10;aJ/iZ5PiY53gYZnp77jP0y7d2yHT12mfl1Waj02Kp+UeF9Ndzia73c13e1jF+drFBTjt8HMo37dj&#10;oLXy8on2ZxP3/rffvfzxNffDa96Hd9Offpj98cPcTx/nmfH9/I/vmFNeV4U28u9ff4Y23XSXG5Yo&#10;J9AV7vS1G4FcuA6sS1aFNuxrgbqclQSISf+tYKn2DULM+1q8eDa+Dv/6jTzrw5fA+gT/IoJX0c+P&#10;L0IeUaxHHYFsoLfRj8wvgg9UQfBJzOLzc5oy8lgjz+U+4vEez82NLPWxYVq3354cvz8z9QT2TE8/&#10;hdWxsXu8yYdzU095o3e5Q7dfcp8+H39w+2z/vuggBx1lb1OtaGfLbe62sa7We/xdtnvZY+8aIMbN&#10;OtbdZoe3Q5SLZai9SbijSZSLeYSTaaSzWay7VbSrBWwItDaADSF2xhDAhbt8nSJcLHf4ukS623qY&#10;6+4M8Yzxc35667ufX00tcB/OTMDrvw8vj0j5obElIB7ht6khZfLjT5hWNrQBJ7CE+xdhXf7NoFVn&#10;TYlnJ9NVMyS5DrR5R1jiW4Algc4CfbogrA1kyjLy1H76a30GrTcdowQnMQtixtfKrwPrEoS1B6FX&#10;7y3JdwbSZAYRzBB7vhGIc/8i9CXEua/P4LJ8Z00Bot2JcKczLHADSnnGyyOCbv0WbPgals37WtA6&#10;nhh5ot1XBZX6qqBhB0iM3pzkIYYluAnEl/jCneyB6cVLA4LJVWFtgAsRpuydUvBL2p10p7nIFMXT&#10;bNzFr8U6Rp6IeIQodRri4mnPvg6snbSOX6qOP9F98vgKHc+4+KOdp/o7Th1tP370IKp22suz1Dz6&#10;dxpM0kYeK+WPHW7i89nID/Q0DRxuAI717D96qB4hcX93HXKkqxZhCXq+lK/CGvnuFmZsbywFlnV8&#10;SUtTSWtzSfuBku6DpfUlyVFeVj7WmgG2Ol6mKk7a0kkhbtnbAlMjvFOjfd1N1LJ2h5dmxuUkb89M&#10;iM3ft6siL7kyP6UwPS4jfmtcbPCOcN+42MCoAJcQD5sQLztXS20bIzUHYy1nM10LbSVTDXkYzbUU&#10;bfRUHYw0Xc31XIy13c30fKyNAV8rYx9LIw9TPW9zvUBbEx8LfcDX0sDPyjDIzhSSXma68KR2M9KE&#10;vKuhhqepToCNMYyOuiqQhFV3Yy0XA3UAApgCHiaM0HcyUAPcTLQ8zHQQBz0VWx0lay0Fez0VJ0N1&#10;K015czUZM1VpXXkRNYlNKmIcdcnNmtJCgIbUFi3JLfIcjqGsmLGskInsJntVkUQ/i9oE356iqN6i&#10;0D6mZbwfn4Ce/IDObB8sij/E7x0PAZp3iDGDMZbVw9KxstBztbGnKiOLIg2bEp168/0HSkOB/qKg&#10;E5VRDUkuEVYSWZE22ZHOThrijmrSumLMqa1KokxduY6shIooY+f15CV05cSNFKUs1BVMVWRNlGWs&#10;NRTNlGUMZMXMVWQt1GQAY0VxxrYriCGmypKQNFeVBjAwU5GCPUwpvbSQqaIEXQgPGS0xDvp0IzlR&#10;AJIwopeHGPbTNfLo6A1lRTCJLh5GiCFjoyEPo5b4ZlMlaUsNRab+XWyL/GYOdq0BNKXh25HUkhaD&#10;PACxtpSwqjDHVH6Ls4a4n5FMR07UscodXfmhPUVhR8ojDxWFdOcF9eQF9+SE9BVGHMoN6cgK7Mj0&#10;68zyb05xB7qzfQ+kuDQmObVnep2p2V6y1WJ/osuBNJ/GVK+y3bY1ic5Fu6wLdznGumraqm920JYq&#10;S97RUVHYWll0sKqopaa4uboQjXxjLUNDVVZTdV5zbcGBmnygpa6wta7oYC0zttUXt+8vAToaSjsb&#10;y7qaygFBI0/a1xBW9fK0kWdJefTyWCyPOh6NPN2+hgRrSXma75br5cn0wnKjeZaIZ0F7eaLmWdOl&#10;pADfn1+CNu8Y02CeWHg6FgT9O+HqylY260MUPAZkihkMCGQDbeQJjHzfsJG/euUIwEr+xVj1S9NJ&#10;otpZU4RY8lWTf1b+fEYek6jF6VXCskz/DGsDwNqwNp8t/NqcJty5xXD71lkW9+589/D+xTt3z91/&#10;cOHWTeaVcydvPX58rqMzN3arzd5E98ranRevHrh4rbG4ImpXvH1Siuu+NI8TRwsnho6d6y+Ni7Jy&#10;M5cKsFeOdNWKctWKdNaOctEJd9SKdjNMinbJig/qaS8ZGbo0xRscn7w5On59gntrcmJwind3fGJw&#10;ZPTGxOTd0bFBGCe594aeXBt+ep128YyOH9/Qya6CGZYcYNkDCIiRQP+AActOfBVzf1kjT64lqueL&#10;sJTRqrA01BdhaS4Ch+XfWfBr5Jd0PG3kZyZHWV6eGHnu5AiPO4pSHpniMczOcCcnRuameIuzMxBO&#10;T07MT08xan6SSPmpZdXOiHW4J4ww5feiYTQ9bJjjctcy8nO8cUEpz2RWnONKw9LxwG9g5Mnd1upd&#10;MzU1AszMMDXyM9MT8HbBmzM/N4VvEep4eMHPF6YBeP9nZyZfvph//mx2cW7yxeLUy4Wpd4szv3vz&#10;7N3sJPf+zUv93c1F2Vk7ouKCvYCUcJ/sqOCsyIDMCP/MML/0EJ/UIPdkP5dEH8dkP+d9/k5pATA6&#10;JPvYJnhZxLlbxPPZ52cPpPhYp/raQD7exzwjzHFfgB2QFmif6GmR6e+Y4mmd5mWf5mWb6WeX5GGa&#10;6mWVEeiQ6G0JpAY67nAz3eZqFh/ovNvPYae/Y86u0NrsuL6G4sGzve/nh98vjn98wf3p9fTP72Z/&#10;936Oz8JPb+d+fMewlpFfoeP5feFpVjXyKzYsG3k6uRHI3daHddWqsCT7qhBjvlb+t4Kl2jcCS76v&#10;Cu3fBfnXY+RZ2wisD18C+QT/BugnxwYhzyfytGNBNtDbyPNyHeht5EFLg0/itZiaeAgQI49SHhgf&#10;v8/jPcaeMHMzQ7zJhyNDg1zuownuw3F40nMfTU09meY9np58NM97PA/j+MP386OzTwe/O3wwPy46&#10;ysMmxssuxsM2mu/fd/o4bvO02+5lDwGMeLhrhJN5pLNZjJtlpCPfyLtaRjiZQhL2w7jL1ynY1sjf&#10;Ui/a1SrU3iTK2Trc2SrCzSbQwSzA3jTU3SY7LubOxePwdWcmHkyPPZgYuwcvdalAnpLyw/xKeaan&#10;/NM1dTxA2/ZfA+u2XwTFOmtKVDuZrpNZn43r+OUNS0qdBVHqLFjOHWOi47/WyNOwnDgLXKVZKy8I&#10;uQkNaw9Cr97jV75vxMgTb74O9Da07WjMMV4L+hKyHwPCIN+2Yx5jhF5FVhXudJLOs1k28iyBzhbu&#10;X4J2+jTkhoJGnpbvq0L8uyBXKCOPU/TmAOYhgDzcBOJLK8vhUaljkmxG4S4IawNcuGTYv9XIs1w8&#10;wDLvyLnzfQidETTyRMETHY9TQYhhF4S1E2Ctwj1PnjxEIDr+BNM1/jOMi0dWM/LYVl7QxaN/xzxZ&#10;hQy6eKC/l9Hx/KL4A8s0Hu9lIEa+v7sOjTz6977Omt6OagJMBY51XWHkOw+UtzWUtO4vRi/f2ljS&#10;3FDa0lTSWJPX1ljU31aZEOkZ5mwUYK3hoisdYqcZYqudFOKUGeOVtc1np6+NnbaUkZKosaqUlY6i&#10;vaEaAIGVjrKtvpqDkaadgbqntYGdgSokXcy0rXTkzTRkTTXkbfTVzLWYbY7GzHmqsM3JUJPpRaOv&#10;4WGq52Vu4Gqk7Wqo5cM/VZV/pKoeTANtTYLszD1MtCETYMOcsxrqaAEZWIWduMfVUANlPWxzM9J0&#10;N9bhB9pOeqr8/uZK9jqqdjpK1hqK5qrSxgqSerLCxkoSBvKiBkrimtKblUU5iIbMZj1FCQ05ERWp&#10;zaqyQjpKkrqqUhpyovKijJ1XFuKobuFYq0qZym22VuAUbHWrS/A5XrGtvzSivyS4vySwJ9+nPdOt&#10;K8f7aGlYb2EAVscPlIfBCBwtDeFvC4b4SHEQ5E9VR52pjTlbF3uufuv5uq1XW/YWhOsfyvG7sH97&#10;f1HQ8bKwU5WRJyqjmlLcwi3FM0Is8mPdXTQlrORFDCS3aIhvlhfiaEmLaUiKKApxlEWYxjVMybyU&#10;sL6cuKbEFnWxTQayYnrSIjqSQuYqstiLxkhO1EhBzEKFb97lxQzlGbGuL8sUtsPI6HIFpvMMgD6d&#10;2SMrwqzyK98BuNZcWQr1uqmiBP8fEDAuHke4BJbQyKN8R02PwE30pLbgfWAK94GfhZG8hI60CHw7&#10;mlKiauJC2KxGSWQLoCyySX4z05xHT15KV06S6WwjztGX5NgqbQk2lz+YEXa4OLo9J6glw6erIKgt&#10;0+fgPq/OLP+DKd6tqRD7NKd6d+cENyW5HUh2b0v33h/n2J3t25nl15LqURJjVhRlUhxt1rzPs3qP&#10;fdM+z7Jd1jWJzuW7nepS/Mv2ekc669hriMV4WnVU5rZVF7TWFDRX5x+ozmmszm6qyTpQm41GHnU8&#10;MfIElPJo5FHKo44XNPI0tJdfy8hjK3ki5YmRRx1PS3mWml/HyJMp0fH0no0YeQKx8DSfdTxMV+p4&#10;gBh5lPKo2mkXT6AtPMZkSpJX+aXxmCcuHuOvNfKsGKesm+AGgJh3Wsffuvo5T3Q8xNcuH6GNPLp4&#10;hCQ3CLpvOvNt9xG8CjMkSTw7TtGAkySwVuYvADHyGKNJh/GLgh6lOR3TGUzeXsPIr3TlaxbRA6yd&#10;a/DbGHng7p2z9+5/9+gJc7Lr0NOLjx99V12dlJDokZzqvv9AwvlLdcfPlNU27k7c57Zjl/WevXZd&#10;HalP7/cc7c6K8df3tJKOcNfe7m+81Us/wkUz1tMg2l0/xsskY4dvR33m3Wv9o08uzs3eHx2/zp2+&#10;NznF9KgZHbk+MX5rfGLw0eNLk9x7wMgoTJkzXad58Mfbzy5+yb9vzMiTJfJHfoT4AWIPAOIiiH8g&#10;ma+FXDX3FzTy9LULfNVOO5+1oD3SWrC00hdhaS4Chzv+hDfxFJiaHIIRpiymuaNTkyO8iWG64zxm&#10;YITVGR4j4gk83jCA3nnJPuMSd5xmlmk6z1TKz01Nz/FmmXGKx29QMzE7NQ77lxU2X6nz+9IwDWp4&#10;jJ1/NrUELd+XusbzwbNSn81PAWtZeEGHvhZk51dBFDyL2anhZRhlz2ccgO+UwHzLS/eZXJzjLc5O&#10;PZubhu+FXzvPfTHPe73AfT03+W5h8tPLmXez4xP3b9w4099RW5K+KyJjW8Q2b6e4YK+8HZGZMSGZ&#10;0YH5W0PTQr0ywrwTfRzjvexTfB2SfewTPa0SPWySmEbzNqleNknulsneNplBjil+Nns8zJjeNf58&#10;/Gwgw5wK62ONZ8amelkleZmn+lplBDK+HpYSl1vf7PWy2eZsGuNkusebKZlPCHJJCfdqKtz3XW/z&#10;yM1zPz8b/91L7h/fzvz9zy/+5tPzX97N/fxu9uObqV8+Lnx4N/3Tx3k8TPXjm5mff1iA+M0LLuO1&#10;30y/fT315i0z0tDimyAoylkC/S2/Kc0XIVetBWv/WtCGnQYVOQSr7sHV3wqWZP8qWPJ9VV48G3/2&#10;nC3iCSwd/0Ujz/rY2iCsD8eNwPrMFeTXf+5/FfSDalXIBrKNflJ+EfJ8ZT2Svwgaed4kA7p4hBTI&#10;sxibeAiMj8OGRzDFC6cmHsxMPHg+PTQ3cf8Z99HMyJ2+g9W7wj3DPW18rAzg82qPn9s2Dwcg1s0u&#10;xsVqh6c9c+irm02sq3W0s2WMo1mko2mUvQmMEQ4mQKSjeZSTBSwR4KoYN+utHrbB9iZRbrZRHnbO&#10;hupuptqtVYXXzx97zns6O/nw6cNr8FsW3vTj4dHbw+N3RyfvPx29/WRk8NGTG0+Gbo1PPng6zJj3&#10;VT3411p1vAOBtbo+rGvXgaXX1+Hx4xuCQB6F+NfAduUIcdMEzKNzRxdPFDxR8wRc4sP8rYDgrViZ&#10;L0J7c4DKL5Wxfxvkbw5oww6QDaw8QkT5OqBSF2T9DWQVffoGGeTbdhhpaM8uCFHt7Pztswz8JayO&#10;X8GyNwfQpF+/eXZVyCXsPKXdaYiCZ4G6fFX5jhIc82jDSXIdYNuqEJNORPw6sK4FME8u/yzZ0bwL&#10;gNqdbFtHxCNEuK8KSvmz53qBM2cPMwg49LUsPFHqLE7zT2RlbSYwx7Qur+JmGCHG01zxHFfk5PHO&#10;EwMdJ462A6ePdSCnjraf7G8Djh9lznQlFn6AX//OqpEHiJc/2teIah6n/HipQB5YrpH/TH93HSq5&#10;Y8unPsJIzF1/Zy3EpNi2r7Oms6UMm9UAEHc0l3Y0lwNtDSWH22q6WyohQC/PKMW6otYDlQ21RRB0&#10;NJT2tZQ1FiUH2msH22kGWqvYq20OsVEp3OXdkre9ozSutWhPiL2WhaqYi5Gapbq0hZoUFlbry4mZ&#10;qcoaKUpaajDNZ8zV5Cw15Oz1VAAXY0bTO5lou5jpuprouBhru5nqepjre5rpe5jq+VoaAX5WxsxR&#10;q6b6QdamvmYGgbZmPhaGQbYWATam/lamjKa3NnM31nE30nXUVXPW07RWV7BQloPRXEmWOVBUXcFI&#10;XsKYaUourCslArGetCiOmmKb9GXEmCUZUQN5cRNlGT1ZUXiRRirSOnKiJmqyJupyugriBsrSBmoy&#10;ptpKBupyJtpKJrrKBuoKumoyWopSCmIcBSGOluQW5U0cI5lNNqqiNoqcou0eTamBxyu2navfPlAa&#10;2pPnPVAWfLycaRl/siryeEU4tqk5VhZ6tDRkoDwMk2frYvtLgk/XRJ+r3wpLML3WFg/xpebdNzuT&#10;LjXtOlEefroq6nzd1rM1MWeqowfKI/Yn8mvkw6yyI529DeRtlcT1xDcxzl1KRFlss+xmjqrYFhXR&#10;zTIcjrqEsLroFk1xYW0JIUBHUhi+cUM5CUM5ceweYybPlLobSjE93yE2lBUxluG3keGPBpKMLjeV&#10;WyqBhz0wxeYzEMNmbXGmRh6mJgriFirSEMPdUMdDDHtgCa+FPCbRywsCS5aqMqZK0nrSInqyYjrS&#10;IvAtEOAb0ZQSVRbZpCjEURMX0pYR15GVgB8f0/telONjqOBjIHFgX3BvSUxndlBrhk9TihvQkurR&#10;kuLekujWEOfakurdnOwDHNzn05rq05LsAbTu84SxM8Nvl730Dnupmt12rWle9XFOcIfGZLf9yR71&#10;Se6N+3xbcyPr9gXG+5m6G0p5miiWpET3NRW31eR01Be27S88UJXXUlPQVJXdXJPbUpvXUJHZ0VgM&#10;AZ7viiNAt68B6D42tJeHESFGHkApv2qxPMbwOUDK5JfoawBOHmlkcfrogTPHms8OtJw7fhCBGDh9&#10;FMZW2sIjOCUuHlvWQJK0r8EkggqepePJ9Op3vTCFbUwT+XM9cOFnNX+u5yLs5At67GODOn59iIUH&#10;yPQypeNxSuQ7C6LR6SnuR6vOWlqV61eOwVchAWy+cXWAucPFXmLk0cILingC00T+8hEiu2nxjfHG&#10;uXK5j57iTb7hPteXVTtO4bYIuaEgtHxfBxTlrORa0GKddRVJfhW3lg96RYhq3yAst/7nY6V5p5ve&#10;fLbwNA/vfX/j6olb10/dv/Pd4M0zN66dRB1/5/aZ+/fOP3j03Z17px8//f7eg9MFRbujYh0yc4MO&#10;Hcn+7nJ9T39OS2tiWobXnjj7zCyf/XU7L56vaW9I9HVSCnJR3+pvFOGuG+6mE+ysGeKiFR9hv9XP&#10;ND7SqbsxZ/By7xzv9sz0Xd4U4+LHuXdRu0/yGR2+OTJ6a3RscGz8NjI+emdshBnpJvKMml/ZtYb8&#10;wX9VPv95f1kUILRDoEUExpAkRoIF7TS+CtqKfAN4B/QwC19ZWEn7n7VgeaQvwlJVq0IbMM7k2GPa&#10;v8OUBjLExdPQgp6po6fgcocA9PLINHeU0foTDNOTYwjfy08Cs7wpfpt4NPIwXdPI44aNGHmU8otz&#10;jJRnjPZnJgmovFnyXZBlM/7VEAWPUP6dGHlayo/O8TAYX5ouX4jfPumDDzybnXw+x321OP1ykfvu&#10;+fQPL6d/eD716dXsu0XuzMi9Kyf72qqLMnZExYX5JYYHJEb4ZWwNrUjeUbo7umhHWG50QJKv0y5n&#10;i71u1kneDkmeTGv43GD3dF/HPS6mCR6Wqf622EceSPRj2s3He1vu9TSPBzwsAdiQ4me1z886I9g+&#10;PcgBfT2T9LVL9LWN97De7W4Z52m318N2p4vldheLnV52O33sE4I9GnMSLhw6sPDk5u+eT/z8YvJP&#10;72b/6tPzT6+nPr5h+PBu+v0b3h9/9xp72jCd4t/O/u7T8x8/Lr59PfXi5eTbdzMAcyTs25l3b6aB&#10;Dcpxetvb38LIszavA+3ZadCVQyC4h5j03wqWZP8qWPJdkJfP/5eRXwW89qsgDyR81AlCNpBt9MNy&#10;fehHLHn0bhCi47/NyCPciQf4suemH3HH7yxOP/7l48LC1KOBww2ZOyN8LPS9zHR3+bvtDfLc6+8O&#10;RPN72sS4WG11ttrhZrvT3WaHm/V2V4itmXp5BnNayjM73WwiHMwgE+5ott3TMdrdzttcL9zV2t1M&#10;x8/BNCtu672rZ1/MDHPH7sEbMjR8a8n8Prk+OnkfeDIyODR25/HwrafDbD/+tbCkOcLasz6sa9eB&#10;du7rw3LxBJYZXx++SV9S8CyI8iZgnlbw6NzJlMXy6ip3W/X+6/NnMvIEWrgja+WJNF8flmonrL9K&#10;YDn3dRhc9u8YEJYM+2ranQXuWWLZyBOlvoLfwsizXDxy9epplotfyvPlu6CORwtPltC2wxSD9WHJ&#10;dISl1HG6QeByciFCVDtt4WmIgl9Hx7O0+6qgi6eN/BIrBfo6EAW/KqzNBFTwCLp75MTJLuDk8U6A&#10;6PjjxxgdD5ziS3kYl408Y+HRyKOFH+AbeVrBE1DE849yXZLyy5mlAnmqRp6Cr+QGDu0neg5Gou1Q&#10;4RGj19tR3X2wHHV818HyjubS9gMl7QfKgNb9xSjiD9YXQYBx54HK5rqSlvrSnoN1XQ2lrRXZ7ZWZ&#10;CSGOvuYKDhqboxzUj9UmH61Junqo5ExL1tD5luQQGxd9OVstGdVNHJXNHFS0TI91GVEHHVUXQy13&#10;Yx1XI20fC0M/GyOmk4yptreVkY+dqb+dmZ+tqa+NCYwBtmaAl5k+bHbjb3Y30LJVU3DUUnHSVrVR&#10;VzJTlLFWU7RQljOWk9QRFzKSlTCQFjOUEdeVEIZYX0oUpibyUhDwpbOEnrSIsYIUYKYsa6WuaKok&#10;Y6Eqbwt309e00VSGjIO+hq2OqoW6Aox2umpOhpoO+urORloOhloWmkpm6gr6SlJmmoqG6nImmsrG&#10;Wso6yjIa8hKKElvEOBwNSSEDeVEtMY6ZgjAa+eJt7rXxngMVMf0locdKQo6Xh5yujvhuP1PwfqIy&#10;YqA87FhZKASnqqMgPloagkDyTG0MJIHz+7cdrwiH5IXGHd81bL94YNe52lg08meqo09WREBwrDSy&#10;Ick10GBT0TbH0l2+HrpSzpoyRtLCmhJbZDdztOUkAGkOUyCvJS2mJi6kJrKZkfJimwFtCSFdKRE9&#10;aVE9SREjaVFjGRETWVG4FoDYVI6R8gCZwipgILlFU4gx7/AzBeCHqy3O0ZXczOh7eTEIALTqOhKb&#10;iHmHJKmUhylcAptxCQJIklUzJUkLFWkrNVnG6cuKASbKMjrSIsoim7CVvIroZhgxhu8LRj15KQNF&#10;GSNFKR2pzdqiHA9dGQ8dkf1J/h25oYfyQrtyA9oyfZr3eRzkG/kD8S51O+1akr0OJHm3pPi27vNv&#10;T/Nr2+fbts+7I923JdmjJMosxVO1ONJ0f7xzR6ZvewZDR2ZAcYxlQ6J7c7pv8TbblszA43WJ9WlB&#10;obaKVmqcaE/jA6WJfU3FtfnJtYX7DlQwdr6mOLW9jlHwTeWZLbV5bfsLGyuzsJs8LeWJiEdYbeVp&#10;I7+WlCdenhh5/ChYIeX5Rp6W8qf6mxAi5YmXhwD9O8p3rJ2HmK6RxykCMbp4GiLlARKQKXDl/GHa&#10;yGNG0MijlCc18uuD2h1gTVkQLw8BgtOrVPsanOIS2nayytqGGeT6lWNwCQTXLh+FLwRLaOSJggeI&#10;kScZAiavInyBjgYcY3r6FwO/LoHkv2jkAdqYE1bdsNZmGtqko3xnrWLyqyAunsBy7l+EyPE/Kywj&#10;T8F28UvcPHPn1tkHdy/AeJvfrObm9VODt049ZJrVHL9z7/Tw6KWLV7r2ZYSHR9lm5oadOFt+/lIt&#10;cLgvOyHJeecu6/11O+7f7VyYOp+R4OFpJ+fvqBLqphnoqB7pobfV1zjYVTvUUz8u2jEzzv9wS8H0&#10;6NXXC4/nZ+5P8e5yefeJjp8YHeSOMIyN3KKNPAS0kael/Pp95Fms+CM/pQtojYDQUgKmxEj8hrDc&#10;yFeBl7OEzAZhKaBVYXmkL8JSVatCGzDOxOgjAP07xuMjDxGcIsTRA7S75yt7psQekwgpul+GMfU8&#10;LK7nHwz7+VTYyckZLg/ge3kuv3CeMfJ0zTgx8sjiDI8l3xGsi6dlOu3fBaF3EuYpR0/r9W+AKHUA&#10;JfuSap8aXpV57tAsb2iWO8KMfGYYRuZ44/yu+gxLnXn4x9I+X+At33l4bnrk2fzEq2e85zMj7xan&#10;fnw9tzD+9MLxnvqirJRtYbE+LhFuNkkhPjnbQyuTdlTExeTFBGaH+2aGejMt5n2c9vk6p3g7Jnnb&#10;pfg6JHpZx3lZJfszp7zGeVns8TLf7Wm2x8sy3ts6yc8uJcABHT3Tg97PJtEXNlvEe1jCVXvdzPe4&#10;miW4WzMHyXrbp/o4wBjvYRvnaZcXE5Dk77LdzTIp2L00Iaa5KPXO2cNT9y7+1fu5v/m0+PPbqV/e&#10;z/z1755/eDXx7tn4797P/fLDPIw/vZ/98G769cuJd294v/z8/O27mXfvZxH08kt2XsCDC/JVGh2g&#10;/bsgrM1rwVLtNOjKWUmEmPTfCpZk3zgs+b4qxMjT0EYeIJ81/98y8qwP668Cnw1fBXka0Q88GrKB&#10;7KEfk+tDP2IJ9DN4XVbR8esY+fFxRscjYxP3CSNjd54M3ZybH15YHH30+NrQ8I35haFp7v33c+Pn&#10;uw/uiwkNtDP3szYJd7ba6ecKH1bb3R12ejrtdLeLdbLc6mi509V2u7N1hK1JtLN5lIt5lBNTNQ9A&#10;EOtkvtXZYquzVZidSbi9aai9CTajD7Ez3u7juDvANcbLzt1MJ8jFsiIn8dq5Iwvch/Mzj+F3IZPc&#10;B8Ojt5+ODj4ZufV4+ObT8btPRgafDDH2XLAWnkhwOrkqZCcNa8/6sK5dC5ZzXx+WiCewtPg6YG04&#10;UdtfhDbyBNZ0NVYx8uvAMu8bYIVYJ9yj6tw3Au3c14LY9o1A63Ua1iprJ8u2r8/gSv/OmtK2nUwF&#10;WRLxRMHfPotcHzxzA+Fbddqt30D4Up4kWeDd6My1G2cAouBZXL16GqF1PJOnLDzhCr80HmM08pjE&#10;cSPQLh4gbp0odZJhQTaw9tB5gBj5CxcEWPbvFEeA7y70ASzh/kVWWHgaAYe+FoLmnaj2dSA7iYtH&#10;/37qRMfJ4+0nBtoADE5CzBzfynDq6GdO9h8kRh4hIh4CtO0sHQ/09zbQUh5jSB47zLDyBNcGADUc&#10;UXIAEfHIkovnV932tFUeWtbxnS1l7QdK2pqK25pKgZ7W6kMHqzqaytoaSmBs3V/cXFtwsL6ktb6s&#10;rb6svba0/2DNQEtFWVKUh760nQonwc+4oyC2PT+6oyDmSOWeM81p51sycmOdbFSFzRWFVTgcLRGO&#10;qZyYjaqstYqcnaaKm56Wi76Wo6aqvZaqh4GOp6meu4GWo66atZayjbaKrZaKlbqiuYqcmbKsqZIM&#10;I9DlJA2kxQBzJVkTGQld0S3G0uKmspKmCrJ60uJmyvIWqoqWakpG8tJW6sq2Wmo2mqowxcBeR8NJ&#10;XxtiO21VAL6Ena6arY6qrbY6YKaiYKosb6IkZ6GmZCgvrScjgRkjBRlLNQUrVQVzeWlXA21TBWlD&#10;GXFrDSUN0S3akqL6spIakiLqEqIMkmK68jL6inLachLKQhxNCY6mKMdUXsheVcxZQ3h/ckhTqv/3&#10;B+KPloYcKfLvynav3WNxcJ/T8YrwgfKI3sKA/pJgWBooDztRGXGsLBSnMB4pDkL6mO7zAZA8XRN9&#10;qjriZFU4to9nmtWUM/HJiohTVVsPpnv7aHPKd7tVJwTbKW+2VRbTFOKoi22S4nD0FGTh5clwOKpi&#10;wgaKMmriQuqiWzTEhLTEhQEd+HZkmL+60JUQNpYRM5QSMZAUNpIWBfQlhCDGpI7oJl2xzbhkKidh&#10;riBlIituJCduICOqJyUMQABTEwVJU0UpQ1kxCMyUpCHQlRQylpeAJOwxkpcwgVU5cWMFSQxghKS5&#10;iqylmry1hqKFqhzm8Z8ymCpLmihJ8P9BA9NmR0N8s8IWphweWZbyW5SEOaoiHEMFSXUJYR1pEU1x&#10;jo4Yx9tA3s9IqjM3+ljljr7i8L7isMOFId15/j25gUB3hl9rsseh7OCu7CCkMyOgbZ9vS7IX0J7m&#10;15Tg3pUZ2F8Y3p7m05cfeqw4kmk6nxHUmRm8P961fLttQ5JrS5rX/mS3+hSPpsyAuvRAUwWOu6ls&#10;YULo0QNlRw6Ut1blN5dndTeWdNUXMTq+IrulKqe2MAUybbX5hPa6gs79S0YeK+XJWa+kgw1CS3ni&#10;5WkjD+AnAP6/jx8FtJQ/3rsfIFKe6Hgi5VnF8sS8o44HIP7uZAeMqOMxIFO08CjoaSlP/DvG9JTU&#10;y6OIJwFj5PnV9ABOiZHfoJdfi0uUqUcRj4IeMkTKA7iEGRzRtpMNmMclFtcuH4U8GnmYQnDj6gCM&#10;KN9JLTya97UgRp7Ftb+skSfe/Bu+LrmQluYkScNaIpsFYcl0YP3VjcDS8QBt2zcIy57/OSAKnn92&#10;6+cTXNkifplHDy5dvTxwd/Dcg7sXbl0/MXjj5N3BM08eXnhw/+ytW0dHJy51HiqKirWLiLapO5B8&#10;8frBa4Mtx04XdnanJSQ5l5REHD6U+cObW9cvNsXH2rpZywa7aoS764a56WwPMI/yMvS0Vgz1NtoZ&#10;41ScG3uku+zx3VOLU3fnuPfGR25xJ+6OT9wbG787Osb37CN3eMN3uCNMDBkayPy2Rh6gRQHtEDAm&#10;UuKL0NYCoEXHOtBi5Gshl7OczEZgKaBVYXmkL8JSVWtBDBiH+HdgbPgBMDp0HwN6SdDLI7SIpzMo&#10;5Ze9/GcjPz0xiqCUB6YnJxDS0GaGN0aMPKPjV0LXxdMwRfEzK/rSILSFp6H3sGT6F6Ft+xdBET/D&#10;G1lmSbgT5rmfofNLRn5idJ7524vPZ+fimzM1xfxzBBjn5ibm58cXFiaeL0w+m59YnB17OTfx/sXM&#10;u8WplzPjr2ZGhwcv9zXXFCTsSIkOjA/xTosMzNsWUbo7umRXVH5sUGFscGqA6x53m0Qfx7Qg95QA&#10;pwQfptqdj3Wivw0fuwQ/273eVnu8mAY1kE/ys0nmV9Mz/W28bZJ9bFN97RI8LJO97FJ9HFK97NJ8&#10;HNJ9HRM9bOLdrGJtDeI9bBO8HaLsjBL8nZJD3ZPDPJMivBoLki/2t84N3frp+cSffpgD/u2f3v3N&#10;p8U/vp/99JL34dXETxD8MPv+De/926kf3i3peABiYEnKf40l3zjEvwvC2rkqLM/OAl35qsnfEJZh&#10;/ypY5n0tvmjkyQcN8Gcy8qxPwA3C+pwVhPVhvXHIs+GrIE8j1iONQDaQPfh03Ajk4YrPVBKzHsNr&#10;wHbxCEvEE2gjPzp+jzAycXdo7PaToZtjE/fmFkYWno3NzjOPt5mRe+9nx15xn35/tCt7d0yUp2Ok&#10;m32kq02Mq+12d4dd3o67PR12edjvcrMDdrrbxbhYRLtaMF7eyQyJdTIHouzNYhwtopwsgqwMQu1N&#10;Yt1tIp0ttnrYRrhYAtHuNt6Wun42BqEuVsnbQ+5cPvng5nfjT2+NPr315OkNhqGbw+N3n47efsq3&#10;58TI41TQkmNSML8O5JL1YV21Diznvg4sC08jIMRXYdnFf4uRZ91qA/xPM/IIK8+CbFsf1OhfxR3K&#10;s6/F7ZV95Gnbvj6DlHxHWJ6dQIQ7C8FVdOjo4pEbMN46TVt1hBh5puBdYHVVUMd/0ciTAnkCanca&#10;VOqrJjeOoItniXVWnkA2sLYRBU/ADWwdD/At/HcX+mkjjzqeNvJ08fs6sEU8gTLsqM5pk06zVh4h&#10;wp3FuTNMYxzsS4MZLIenjfwSyzqeZeRRyq9q5ImCZ+l4oL+3gUh5ouPXMfL93Usajug5GImIR5Z0&#10;/MEK1PErC+SXauTxKFc807XzQDkEfDVf0V5b2llf3tdY1bu/JG9niJO2pKuWaNF2j6782ENFW9uy&#10;Qo9W7jq9P3GgLu671vSEACM71S3WKmJ6YhwTmc3GMiJM5bWUmKWirJWSnLWyvLG0JEzN5aUhY6Eg&#10;YyIvZSArbiDPVLIbyUtiJTsEgJmijKWKPGCtpmilqmCjruSmp2WnqeJuYuCop+Wkr22vowGYKskB&#10;RvLS1hoqlmpKFqqKZsry6OvNVRRgNFaSNlKUgtFEWcYUllQUjBVljRRkYNSREtOXlTSQk9KSEIHA&#10;XFURbuWgoeJtpOumq+mkpWanpgSvGUZjOWlrNWW4P2CuqmymomSoJK8tKa60mTHg2lJCTCW4vJCd&#10;iqiT2pb6pMC6OI8TFbGHC/yPlgT2Fvg0JNgc3Od0rCy8v4TpVNOd61Mfb1u1y+JAilNXjndvYcCJ&#10;SsbUQ9xfEny8IryvKBDG0zXR/MNdg4+WBvUXBR0tDh4oDT1eFsa38+F9haENSa5empyyXa71iaFO&#10;6iJOalLGskJKW5hDUDWkxFXFRTSlxPUVZDWlRNUlhDXEhNDIa8M3KwNvuJShjLiepIiprKSJrDgK&#10;dwACnJrJM3kYITaUYkrpYdVKWRblu4GMqLG8hJmSNGCiIAmxjsQWfWkRWIIRVmEbLBnJiRvKievL&#10;iOpKCRvIipkqSZuryAImilJqwhwNUY62xBYdSSGA8e8yTDchIwUxGy0FSzV55ioZUW0pYTVxIQ1J&#10;ERjxNFclYaYtPnNorQgHfuVow3chK6YlwTGUZrrWeOmJdeXFHK/e1Vccfrgw5FB+wOGCwL6CkCN5&#10;wX3ZQYezA7sy/Tuz/LuyAw7lhvTkhBzKDu7OCurKDOxI929J9mpN9TlaFHW8NLo3L6Q7K6AvP7Qr&#10;K6Q3P7InL7Q1zbsx0aVln1tXrl9PcXBdsmtHYURn8dYgWyVLVU6sl2VbeWZLSUZXbUF7TX5rRXb3&#10;/uKWiuzOusKu+qLWmry22nwYEYg76gtRxJMmNrSUZ/5XpdS8oJcnf9+Gdh51PIFIeWDgcD2AUp5V&#10;I0+gpTy2mEfbTuw8gGoeM8TUQ4wunoZIeVrQ06COB1C+k4AGjTxWytNSnnh51pSGLNEbMEARf5lv&#10;5DGPUwI9pYU7Ya1VFPcwItcuH71+5RiMKOLRyNPyHbvZEHAb07KGMvJYjU6mXwUx3XRyI3cjFwpe&#10;vkFYd0A2sgegVTuBJdOB9Vc3Alp41vTbvPxasNz6r2Gll1/PyN++dXbw5plb108N3jh57/bZJw8v&#10;PLp//tqVvrt3T1y/friqNjE+ySc5zb+gLObk+eoL1xpOna841J8Zn+hUv3/nmVNl05OnT/YWBrlr&#10;etsqeFrKh7nphLhoR3joh7rqeduo7gi1TdjleaAx8+rFzpnJGy8XHk1P3Jrm3p+beTwxdhd1/Mjo&#10;bUa4D99GIw95FPGQR2gd/+cz8nQeM0RNfBEiLmjRsQ60GPk1sMzMF2EpoFWhJdJGYNmqdUADxhkb&#10;ujs+fA+AABl9egcDzBMjTyz8quYdp6w81sjjGbDLfHbxS0Z+paNnCuf54HmtlHMfR1hynPC1bl1w&#10;P8uk00sE1p71QRe/UsePTHOHCTOTDHN85rkjAFMjz/28GcBVJjm5fBXcZHp0fn5ydnYcAmzWPznJ&#10;/Ahg9dnsJOxcnJl4vTD1fGbi5cz42znui6nhF5NP735/srehsjItIXN7ZHpsSPaOCKBwT1TR3sjc&#10;HSFJIW67PG12eVrF+9gl+Non+TnEe1vvdjff6Wq6081ir5dNvJ99cqADyvokP7tkf/sUX7tkH1sA&#10;grQAx0Qv6yRvOyDejWlSn+Jtn+BunRHgEu9hmRnslhbgHGGtu8vNItHPITXEPTXcMzPGD75ueer2&#10;1tL0+98deT1+99Ps019ejP/N+5k/vZv93evJ372b/v3Hud99mP3xw8yH9wwff5gHPr2f//hu7sPb&#10;uR/eMK3n8RBXlhNfC9TfrOQ60C5+I1+FGPZ1INJcMPObwNLrXwXLua/PVxn5jcD6kNoIrE/ADcL6&#10;nBWE9WG9cVhPhQ1CP5BYzzMaehWfixuBPFzxaUpi8gBeB5aIJ7BEPGFy/D4wPn5/bIzS8WPMkaqz&#10;8yNjE/cfPbmBdxgZuTMz9WSe++TV7Nji5JNn3Kdzw/f7W+v3hPuFu9lFuNlEudlGOVtHO1nHulrv&#10;dLfb7moT6Wge7WoR6caX8nwvT9R8pKNpjIsF7MRK+RgXq0hnC2Cbpw3s3O3nGOlsBkGsp12wvUlq&#10;TEBp6u7vBzp5T2/NwW9HmNd8jymZH2GcOOp4NPIEVNu0EMc8nVmfr92/PsS20wjmWf5dEAEhzmal&#10;jv8GI/91sG7yRQSE+xegvflasCw8gbVtVWjJTkM0OitPIBvWgiXZWQwKOPf1IQqeBe3cNwLR8cC1&#10;W6cBllv/BoiOX8vIsyw8QErmv8q8E88uyFrbiFJHiGpfC9Z+AkvHE/gW/jht5Om+NETEL+v4Xsaz&#10;nzvyFaz08ktN5M+u6BePzn0t875WHkHbLghcAiPpToMs1cifaD1x/CABO9IgJ/ubkVP84xNhJC4e&#10;IQoeA8IXjfxAb+NqUn7pKFcAz3HFA117O6oPt1cRlkrjD5ZjyxoskF9uIr/UR15Qx0PQfaDiQFlu&#10;/4Gq812NOduDzBU4/ibydYlBB1JD27MjDuwLaMsIbkjxbk73r0lw//5g+r4Qcxu1Lcaym5Q5HF1x&#10;jpG0sLmChIWCjI2Kgom8jK2GqpWqirWaso26irmSvIWygpminI2mqrWGCmCrpYagWzdTljdXUTBV&#10;koMRgQsN5aQMZCWNFWRgCjGMsM1KfcmVYwBJ1PQQw63M1eTNNORN1eQtNJWYYnx+XxqsyjdXkcNL&#10;8J7M11WRt1GWs1aSdtFWs1dTtFKUMVeQ0hXbrC22RUOYA6OuhLCetDh8aT0ZCU0xIaXNHF0ZUX05&#10;pq+6iZywnYqog8qm2ji/ih1OR4rCD+f59RX6HSsNQo4Uh3Tn+h0u8Ef53p3rc6wsFOjJ9zuU53uk&#10;OAjyQB//uFeYLtfOBx4rDzpWFnykOACPdT1ZEXWsJOxYaWTzPs8wU5H8GLuSbV72KluMxZl/lyDL&#10;4ahJi6tJiMpvYSrlDZTkFYU2qYmLLHetEUIjbyQvbSQrhf8KwUhWAjCUEYfRVEEaMJGX0pMUgW8W&#10;ksZykhDj904yZooysA2u1REXAiCAPIA3hEBfShSXtMS3YOd6DdFNKls4Sps4ihyO8mYOxDDCFDMK&#10;HI4ch3nxMhyOhhhHQ3yTqghHU2ILU/8uJawjK6YiullHVkKNXzKvKrZJXYI5w9ZAXkJfQRr7yJvI&#10;bfYxVHDV3NKRE3WscsdARUxvUejhgkDmb0GKQ/tyA/qyA48WhGK9/OG8oN68kL78UBgP5YZ0ZQc1&#10;JXkwh76meHRlB/QVhnVm+R+CnXnBx4qjD2UH9xdG9uQEVe+0qd9r15Xl05zqeqQkvC078EB6YGNm&#10;aN52NzuNLWGOeoXx4Sfbqnv2F+7PS+xvLuuqzWsqTu2ozmmryWmvzYWxlU9bbW57XV57Q0FHI+Pl&#10;Uc2zIPXyq3p5lPI4kr+KE5TywLGeOkBQyp8+egB1PJmilEcjT/t3YuTRv2MGN9Ainoa4eJaRh/ji&#10;ciubS1RnecjQOp6A7Wtovb4OaNiBVfMYoJEnYIZIdpJH4U7yNETBC0Lr+M9enmpQQyt4GrIBjTx6&#10;c9TxCO2yNwhx3HRyg7ci17IuJ6yVJ9B3QFgbANYGFrRzp7U7K08gG76Z39zIIyy3/rWw7sP38ox5&#10;H7zF9KL5LOL5Lh64fvXE08dXb10/cfvmqXu3z8Ivp/t3Tz95dG7w5pHCwm0x2+1T0v2q9u/u7s85&#10;PJB34UZDW09aVf321vaUq5cbpibO9LZl+NgpxvoZRnrohThpbfM1jfExjfAwjPG1CPMy2R7h2Lg/&#10;/dato5PjV6d5g7Pc27xRxsiPDg+Oj94dHWX+1Ax/TB4buT0xcoc7Msgbvf2XMfIAsQS0K8AYrQIR&#10;EatCb6DlxkZguZFfA0vOrA9LAa0KyyNtHJa2WgvGyBMRT0OMPFbHE9Yy8gBm6KVVjbwAkIQ9S9uI&#10;qZ/jMU1a+IzOT43NT49gdxeiuVmwbDjytQ59HQRvxXoBq0K7dQT77PP/3QB+10OzfIiOJ0aetvao&#10;45lLuEsH5zIN+qdHsVP/7OzSa3s+x4UbLs5MwDg1/vT1wtTLOe7i1NiHF7NvF3ifXs4Ac8P3b5w9&#10;1ttcU5aeGBcZsDfCNynaL2t3eFFiTOGeiNztQdnRfhlhHjtdzXe5Wex2N9/raRnvbRvnbbvH03qX&#10;u2Wcl028t3Wil22St02iFwQMECd4WsW5W8R7MEsJnjbYAwfyOx2N0gMcYWmPq1lagHOyj324lU68&#10;j912F4sYB5OkANe82KAdbtY7veyqErb21xY+ONv7avT2372f/fuP8396P/3zW+6Pb3k/vZ/+9MPs&#10;pw9zP/6w8NOHRRj5Un7+w9s5vppnvDxLnSPrKHJao68P64brw/oqNGSVqHPW9LeCJdm/CpZzX5+v&#10;6lqzEVgfTxuE9dm3EVifs2vB+sjeIKynwkZgPZPIwwxZ9fmHz8WNQB6rNOTRuw6TXMbIT3BXuHga&#10;2sWP80X8qkYeGJ988GSI6d4OeS73EZffXH5uZog3/mCG+/jdc96r+fFF7tM//PD8zfTI0db64uTd&#10;IU4Wjroq4Q4WcYFuW91swu1Nt7nbRrtaRLlbxrhZQsDUyy8beQgimENfmVbykY7m2L4m3NEs1t0q&#10;zMEYxsQgt+0eNrGulrt9nAIt9X1MdXf4ulRmxN861/+c93R69N7o4xvjw/A7nnvM74SWpTzx8rQN&#10;J2zcsONNNr7/i7DMO8LKs+T7qrD8OwsBHQ98tuHrQww7y7aTKQtcFQRNOitJIKp9g7AE+lp8rYgH&#10;WIadwBLrAGsDwtojCMu845RA8l9kHQXPmtIsVcTzofMsHU+MPCPTV3p2YNUkC+LikbVcPB1/1vFX&#10;PzeIZ+l4ItlRrGNwabUzVxF6M4ImfS3hzsoTyAYayLNEPIGv45eM/HffHWVYw8if/673Vxp5dPGn&#10;z/QARKmjcCeQPIG1AaBX0b+vCir4lVK+49TJNjTyxwdaEKLjjx9d0vEIGnmA6Hg08sf4vWhoHY/J&#10;X2PkYezrrOntYM5uxYBI+Z625WY1AkZ+mYqO5vJDB6u6miuA9sbSlrrC1v3FEHc2lp1or+2tL9zq&#10;YaUpxAmzVivZ6VO127s9O7I+3rMzO6wp2bszO6Qx1efAvoDuwuj0MGt3QxkbdTFtUaZm2UBqk6Gs&#10;mKGkqLaYsKGMtI26mqWKspUa4+WZbjOqjDFHBW+lrgyjjaYqBGbK8iaKsuYqCow1lpdGTY+S3VBO&#10;il8Or2Snrc4vq4cNkpZqSjaayhaqivym8HAfRsobKzC+nmmDoyprpiFvrCrDSHl1BRNlGUBfTtxA&#10;VhxW4Q66UmIGspJ6kmI64iLm8tKGEluslaR1xThWytIWipIaWzhGcuIaIhxjpvuKtL6MGPplbUlR&#10;TXFhLQkRLUkhXRkRpj2LzBZnTSlndaGGpCB4cwZKoo6VhPTm+/fkefcV+vXk+nZkeXfl+Pbk+/UW&#10;BhzK8+3M9urO9YEAM8fKQiED0/6SYFw9Whpyti56oDzkRFXoqeqI4xWhaORPVUYfKwk7WhJxMN17&#10;h4N8Qax9xS6/IFNlBxUxGzVpWQ5HUUxIU1pCTUJUQ0ocAiXhzapiwmjkSY08fOPGctKGMoxtx/Y1&#10;WqKbsSk/GnkYIUlsOyp72KkuxNEQ5miKbIJAZROD6mYOxDACShyOMoejtoWR7MwrWVbtSpsY/64m&#10;zIF3DxvZw6ghuglGPGYW/2GEIdbUywprSmzWktxiIC+hKbFFHm4rzFEW2cQv9uf3q+EbeR1pEaaD&#10;vKwE/AjURDhmCkJ+xkoeOiKHi7afrN1zvDL2SEl4X1HwsbLw48VhR/IC+3ODjxdHQHy0OLi/KKSv&#10;IORwXlBPTlBHpt/BfT51e50zAnTLt1nBtCs7oDPLD97hQ7mBnRl+TKV8pn9Hhs9AUejRguDONM+O&#10;DK/2dO+WVM+WjID23PDyeK+6tLBQW1U3A+lwF+PumrwTrVWHavNbyzLaKrO66/IPlOyjjTzQXpfX&#10;tj8fwAJ5bCtP2/nulW3lUcqjl0cjTyBSnkCkPHD0UC1AS3m6fQ0KelrKo3A/c+wgguadgI6ewBLx&#10;BFrHA8TIo3mHDBp5wQwL7Cl/4dwh2rB/LWjkEeLcWaBtp6dX+EaeXkVoBU8DS9ivBoOr/E70jJRf&#10;WQu/amm8oJFHLl/qRUhm47D0918e4tZZeQJZJTtXhWXevxaWdl8fUim/KkSOfxXErX8bgl8aXfxa&#10;Rv7+3Qsw3rp+4vGD7wdvHL95/ejw0wtXLnVlZ0WEhpnvjXM9ebbq9PdVpy6UHz1bVFwTWVAePnC6&#10;5Olw/9PHvWUFES6WkkHOap4WcjEeBlFuelt9zGJ9zQKddGMDrYszYvoPlT96dHZ69vY0b5A7fnNq&#10;bHBq7M4M99Ho01vjo3dHRu4MjzKMjDLOfWJ0cHKMCWgd/xcz8iymv8bIIyzFsQ4sN/IrYcmZdWDJ&#10;n1VheaSvgqWtVoXDEvEENPITI/cnV/aXX9XLE+g8anpi5HljwyymR0anR4dnJ4Zmxh/zeTozNjw7&#10;PjI7Pjo3MQbB3AQEo/wi8adzk4+BGe7jGR7TqkUQlgoHlr05fZIqzSqb+fs3JPfJhUS1bxDu5Mgk&#10;F8ZRCLCfD74/y31pPhfR85gTcYcZaz/5ZIYL7+QTgMt9gkaeyx2anR2HG8Ie5rXxRnljT+A9nBp5&#10;+nZx7tnUJAQvZnjPZyYg+Wx6/MXs5IvZ8ZdzE6/mJ/E82LnxJ3eunO1prc5O2hYT4BLr77Q3xC0j&#10;xq94b0RVfEzl3oiCWP9UP8edrubbnEx2uJrHedsn+jkl+zim+Drs83WGJQiAZB97IJFfVg9jvDdT&#10;RB/vbb3X0zLOyyrVzz7Fzybe0zzJx2q7g+FOJ+M4dwvIw7ZdbhZ7XK1SfJ2YY2Z9mTvvhiDQpSpl&#10;2/Gm0vsX+l6O3/7l9cQfPsz8/uPcj+9mPv0w+/MPC8iP7+Y+vZn7+Hp2uV5+hZSnC+dXleAI0ehf&#10;hNyZlReEvj8LsoF+MST+rWAZ9q+F5dzXZ1Ujj/z/h5FHWB/cX4T1SNgIrGcSQJ5kaNXJlID5jUA/&#10;SlnP3fUhRp5mfSNPMzZ2j3h5+O3F6OhdHg8eCo/h+cIdewgfaxDMTY+MjT2YHHsI+YmRu7yRe894&#10;Qy+nh19ynz66eq6xMD3U2dLdWCvK2Xq3r2usu02Uu2WUuwUQ6cZvKO/ClMkj4fbGYXZGUU5mEQ5m&#10;TKW8o1mYg2mQjX64o3GEo/FWd8swa4MoO+PUIPdYR7M4L6fdng6eRlp+VoZVmQn3r5x6NTP0ZmF8&#10;ivsIXjm8WnzBAATEpwtadaK/6aQgq177ayBflyCYZ8n3VWEpeBoBF4+sEOLrQDy7oHMnGQJZEgRN&#10;OitJIKp9fe49uLIM26Svym+i42mfTsPahrD2sFjHvG/cyNMiHqHdOiCYoS08iWlWMfIw3jy15NMF&#10;VDudEQT3IFevnwZoHU9beBpBI88ClToEV6+dIjFwaW0jTyAaHaFtO7BWnrDW6goL/7kdzdG1jPz5&#10;747QRp6v43v445Hz5/sBtnlfA8HqeJTyLMkO0J6dhrWNBa3gaUhRPHBioAPge3kskG8+PnBg4FjT&#10;8aNNJ44dACA4dezAyaNNNEwV6rEDaORRu9NGnih4Au3fMaYzRMcTF3+kuw5Yx8ijlF+h41cz8kyB&#10;/AGmZU3r/mKsjocAfpvd11HX3VhyoCjVUUvKRlU43t+6YV9kdZx/6XaXtvTQntzIxgTPlhTfwwWR&#10;bVmhXXnRp+qTsiLtzBU5RvIcTTGOgewmHQmOnjQjfDVEt6hu2awvLaMuLKIlIaEtLqEqvMVITtZE&#10;Qd5UUcFYXg4CS1UVOy1Ne20tGG01NWBqpqRoqqxor6ttq61ppqJkpaFmqa5sqiRjraForaFkKCdu&#10;piwLo4miNL8XubSlmjysmqvIGitI6TIdzCX1mbYnQnqywlqSm/TlxAwVJHRlROASHUkhTVGOnhSj&#10;oTWEOfAK9cWFtYU3MR3VZZgDS2HUl96sL7vFUF5UR2qzvpyIijAHroWbaMuK6MqLaUoJKwkzplhX&#10;RtRAXhxuZSi92U1H1kltS128f328Z29eyJHCwKPFwcf4PWd68/17C4OOlob15Pv1FQUeKwsdKA/D&#10;KniIsUC+O9cHlvC4VxhPVkWeqAw7XRN5ujbiPHMwbAy2rDlZETVQGt5fHN6W6bvdXi4zzKIg2s1b&#10;T8ZUkmMgwZHbxJET3qQtK6UpLaEiJgygkVcXFdYUF9WWEAH0JMUMZSSNZKVg5J98K6ojKQzoSono&#10;y4gZyIrDWwfvp7oIo9RRpiMKnCUFD6Myhwk0RTYBEMAU3kl1IQZ4P7Fk3kxRxkZT2VBB0kAe3nl4&#10;oySMlaQ1xDdj/TsENOpim9REOfBFVYU58nBzEY4+/KSkRVREmeNzl1vJb8bqeNgJP1m4GznZ1VxR&#10;2MdQwUNHpLd4R19pbHde0KH8oJ78gEN5/r05DH3ZgUyQ69uT592T63sox+dwXkBvfnBPXlBnln9x&#10;tJmZCCfaUuTgPq8jRWFd2f5t6d5weVeWH+zpzw85nO13KMO7O92rJ9OnLzfoSF5we5pPfbxr1V6X&#10;mgTPuhT/5pyIlFBrprO8iWpRQlRvfcGhmtzW8vTuujygrSYbaK1doq0u52B9Tmt9nuBZrwDruNe1&#10;KuWJmqelPCmTR/q7a2gpj14eIC6eNvLAeX5TmjPHltrXoJEX9PIsBU9DRDzhe6qtPASwB8bL53pw&#10;CQPIAGsZeYT27KsmaWgRjy5eMMMS7nQG3TprgyC0kb9+5RgEsB/VPHwJGK9+f/jaxV4U8SRYC0bH&#10;X/zs3/8cRp61TRDW/q9lg3cgwl0wsyosz/7rubFG6xvi31eFNuMbhNbrtwdP0tONsPJuJwkrpDzf&#10;xd8ZPAdAcP3qibuDZ+7dPvvo/vnJ8evnz7YmJwaGhpjl5UcOnCg9/V3VwNnipo696YWezd0JfScK&#10;xninbt3uiI0ytzMVi/TWC3PVToty2u5lnBzmGOthGu1lFh/t0VSRevV859T4NR731uj4tdGhK9zx&#10;m7zRW5PDt2YnH85wH48Nwx+Z7w2N3OYzODKKh7gyAQtax/+GRh6gvQHLJOCUZSQ2AstyrArLjXwD&#10;9H1YcmYdWNpnVVge6atgaatV+bKR544+nhx5NDH8EBgfegAjM+ULelrNj48z49gYf4kfT0yQCnqm&#10;g/zEyFNgkj9yR4cYRkZgnJ58MjXxcGb88dQEI+WnxhkpzxTLjw0zjn786ezEEz6PZsYfws5p7lOm&#10;PJxfKk5GgLbeABHrAiJ+CXongVbteDlhLSOPX30dWF+Ix0XG+MKdYWbyM/SFfGXPvD/MW8SHN/F4&#10;cvIxlzsE3zW8vTMzY/D2whsOm2e5I7yxJ1Pwjk2OTo48mR4dmuWOzTNNgUbmeKOLMxMwzkwOz0+P&#10;PJsbX5gZhfHlIvfFwuTbZ1z4CHg0+H1/R31uwtY9we7xIZ4poZ45Mf55MQGF24JLdoYVbQ/JjvRN&#10;8nfe7WGT4GGf6OmQ7OWY5O2Q6GWf4GkHxHtYx3nZJPk5wLjHwyLBzzbe1wabzif4MOfExnmYpQXa&#10;4+mv2Ogm1c8+ydsuztUy1cchydMWSHC3TgtwToSb+Nrt8rFLDvOozth1urNm+Mapl9x7v3vN++kN&#10;7+c3M8hPr6c/vZz+8HLqd+8Xfno//4lv5JdEPL+/PDaaf/dmmljvd895715w3/PlOI5Eo38R2sj/&#10;wM/gKAjcdi3IBnw9AB3/VrD0Oj3dCLRw/yL/y8ivCj4JvgryNCKQZ9haDz/MbwTyHAXWfwaz+AYj&#10;PzZ2DwMCnuzKBLA0cn9i9AFv/BHAHXvIHX80MfFofJIZebynMzNDU9xH8NuRV/Pjz6aevp0ffzc7&#10;9vja2fq8tDAXKy9zg3BX6ygPq0gPpnFNhOuSjo9xsdjqbBHjaLbNxRIr5cPsjKJdLbZ6WIfYGYba&#10;G8a6WUQ6mUTYGW53tYp1NAu31N/uZBFjb77NySrK3iza1SrIztTHSq84eeej62cXp59Owfcyepf5&#10;p4Jj8PuY+1gyT5Q6S6zTBpwkBRG88FdCf12ElWeZ91V59ORfhZEneeD+snwneVTqGG8cvIpw7yuN&#10;PIBGHnW5YJ7OEKvOglbqNKxtCGsPC6LdMdiggmdBu3iElu8AK0Obd8HkkkZfqeMZbp76Mxn5tSw8&#10;gnlU7SzQrZPCeYwhuPQlI48+fS2rDqy/yoK28DREx393oR9d/GcdzzfypFk8peMJS0Z+g1KeFvEr&#10;WCnWWRaeBjcQ1U4uofKdguNSRTwj5duPHwNaiZFHHX/saONAf+Pxo4yXB1g6HmB0POPrVzfyCO3i&#10;kXWMPKmORxe/wsh37UcFT4w8joJGvosPZeQr2g+UtTaWMBXxB8q7Wyq7D1R0NpUcaa063FzeVJwa&#10;ZK1pq7Qpf6tnW+6OxtSw9qzo3oKtzcl+7emBA2WxvXlhB1P9DuVFHiqI7S3eXrLLw1FDxFJFWFec&#10;oy/D0ZbcZCArpi8jpirEUd2y2UBGWktM1FBe1lRZUU9GykxFyUSJaUdjoigLWKgqYrG8uTLTssZW&#10;k2kTb62uZq6qbCQnC1dZqqqYKskxfedlxfgSWchCVR71OoPEFn0ZUS2xTUxTckkhdRFGuGvCVGqz&#10;nqywhhhHW2qzLj+jJy0Co4GMqIYIB2vA9cWZZvcmMhKaohwtCY6mOMdATgQwVBAzUhTXEOeoi3FU&#10;hDnasiKAhtQWGNWltqiKbdKUEtaSFNKTFdUW5+hJcDz1FZzVheoTAg6k+J2p2dFfxNTI9xUEHM7z&#10;O1IYeLws4mhp2KnqqKOlIQj2i4dMf0kwcKFxR3Oqc26YdluG+0B5WG9hACyd3x97uiby+6btl1v2&#10;nK6KOlocDPcBBsqiuvOCdjjI50XbYo28vbKoubyo4mamj7y6pJiqOLxUpps808eG6VojpCEmoikO&#10;74AQ9q7RlYD3UFRXSgTeKzVhjpb4FgB+UsqbOTBCnt/qHd5PRtYv/csACSFtsS3GcpIWynIw6kuJ&#10;kh41TEt6fh8b0t4HRrT8GuKb4ecFbxSgLyeOvWj04BeGHP8IAb6vx8BIUZI59FVV2kAe3vZN2vy3&#10;V0mYoyjE0ZYRVxbZpCa+WUdWDG4I3yaMxkrScB8YdSU3m8ht9tST9dKTOFK2u7sgoisn+EgJ8/cW&#10;Pbn+3dm+R/IC+3IDutK9Duf7AD153t3ZDLDame3Tlu6d6KHkpsKp3WPfmeXXmubVWxjUss/tUB5z&#10;LXAo06cny7c/Pwg4nOnfmebdmebTke7bkurdluF/IM2vOs61IdWvZJdbfICFq76Uo5aEm6FcaWLk&#10;8ZbS7trctsrMJR1fk0MbeaC9oYCUydMcamKMPIzdzWU9BxgpD/8/openjTxK+SPLDeVpI4/T/u4a&#10;QSkPYLE8q4/NmWPMv+whLh4L4c/xS+ZhRFOP+Qv801xXVfPEwmOAMQp3DOBWKOJhMwRXzh+GPasb&#10;eUjyjTyOdAcbYuQBkiTQ5h2AzCW+kac3oG2nhTudQcmOl5M99AYWkGQZeXhhkL9yoYdI+bWMPL2K&#10;Rn6pUv4iX8evP6706TREdtO+Gy5ZFda1AH0huQ+BtZkFazPAug9OWXcmSTpPJ2mH/tuyQSMPrFTk&#10;X4bW67/ayB/nvwamcH4tI39r8Oz9Bxfu3T1z88axp48v9HSXRkbYpO0LrKzYdf16241bbVX12+tb&#10;dlfsjy6ti7xwre7J0JFLlxr37nKKCjEJ9dJhDnH1MY71NNzuZbrV08zfVnPfdt+O/Tn3rh+d592a&#10;nrg5OXFzbPQad/I2d3xwbPjm5OjdafiT8tDtUepfaQ+PDAIjo7dGx9hGfpR/sutfwMgT4YBTjGkd&#10;sRHgEpblWBWWG/kG6Fux5Mw6sLTPqrA80kaYX1gKWNpqVThj2Cx+uY/8xNP7hMmhB9ynDyaf3Ed4&#10;Qw+5ww8hP/7k3uiTe+NDj8aGH42PPB7lMzLKjMMjj0ZHH46MPoRxdOzR2Bhj58fHnhImRp+MjT6B&#10;cXLs6eToEHcceMJFQbM0PuGN8SvuRx8zymbs4eToAwzQ42D/FtZIYCrK+XzOrKbFAZJhQTZskBnu&#10;01XBwnYW+GL4rKfyp/jdfpaYYP6uAuB9ZukfHwiARfdMDO8AjPjt4/eFAbzg+eUe+ksn3M6Mvlzk&#10;vn3GfTk3Nj/+6NG1870HqgsTtyeEe8eHeGbGBhTsDAMq42PL90anh3ol+brudrPb7WwT7+WU6OOy&#10;18NujztzauteT+s4Lxt+8bt1go9Noi+MVnFeFhDH+9rs9bTc6Wq6y80k3tsSl1L9me7zaOeTvW2S&#10;vKwTPa3iPSz3eFjFOhrvcLfY6WGZGelVlhCZGOpSmbLtxMGK6QcXf3k29tPiyO9fcv/q/dzvX8/8&#10;9JL3YXH8b39+9fO7+R/fzf388dm7N9MfPi68/2Hu9duZN+9m372b++Hd3LtX04yOX5x6/4z34SUj&#10;0394wUh5JlhmRQn8ay6B3oPgHZbuw2dJtb/mIyDiBWE59N+Qd3zePp9EliT7iy/w8jnj1r8NYt4R&#10;lmFfC3oz6yPpayEffBuE9Qm7EVgf3CzIY+AboG8Czw94aOGDhH6MrQU+FDcIebIiKx+9MF3h2QUh&#10;wh0CkqHBVUGwTB4gJecQY2cbLn35JAPqfnw9vPEHz6aHF6eGXs6OLEw8PtvblrYrOtLbydlUI8zN&#10;PNzVMsbTequH9VY3q13uNnystzqZhdsaxLpZbHW3DLbVD7I3CHM2CXcwCrXWi7Q3inU2A3Z52uzx&#10;so9xNAu3MYyyN9nuYRNqaxjrbhNko++gJZ+2NaiuYN/CxIM3C+Ozk/enxu49eXAVfr8yNn736fDg&#10;6Pg9tOrDT26Pj9x/dP/6MF+1Pxm6+ZTP8FOaW8DI0CCAIv7JEAN6c0GISf+18L/K46c3gUdPGOeO&#10;0O4bY0jCHsa8P7myDMSwyoDemWXh73+pVh1jvD9C8nQSwJ0bB+8jCNHi+IIJJP9VsC5nSXMacglr&#10;GytDlLpgBrm9fFgrvQpJ1pRl4fEqkmT0+p1zwE0BiHynIXpdEFwl2h0RzBDWUeqrQq7CKWp3AKfk&#10;Jp+TjGc/d/XqWT6fzTsR8cCVK6cIxLnTYAZGAllCV45WnSRhw6XLxwgXLx2lWCHZvwhLvq/DZym/&#10;LOhxep5/aitrSkBTDwEpfsckBt+d+8z5s73AuTOHkVU9uyB8n86A01X3kz3A2VNdZ062nznZiePp&#10;E22nT3SQ8dTx9pMDB08OtMEI8anjrcf5J7Vi73g07JihgYwgKOVZsHQ8TI/0NfQfaQSO9q+onadr&#10;5LFZPMCUxncg+5kRXXx7ZW9bRc/BMuBwazkf/rGuzZXdB8sPtVW2tRTD2NNe1bq/+GB9SWdLFdLe&#10;WNrVVH64ubyvqeRSf3PezhBvQ4UAQ5miGOf6hICW1ODW1JCmRL+21MCGOPfWVK+2fd5H8kK6Mv27&#10;MgMZL58TlRls5a4lYaciqrmFYyi9WZdx5cJ6MhKqwptUhTjaEiLYCF5HknHBOlJisKQrI2qsJK0v&#10;Jw5oSwnDaKGqqCm2WV2E6W2iJy3O7BQXgVFPUgzQlxLXERfSEGZ6uxvKMFJYS5SJtYU3QV5XdAtj&#10;hEU48KUNpUR0JLZoi2/WlxHVkxLWEOVoiDBAxoDv7iGAbXgSKQABTDUhL7FFT1oERuagUXkJuNBQ&#10;QUJpC3OIK6pk/nGjTE03oCsjoinB/IMAY9lNzjpSjuqbM0Ksqna5nKvbc6I8+mRF1Kny8P6CAOBk&#10;WRgWuZ+qCgd68rw7Mt1OVIR+V78NT209WxNTF2dTH2+LneVPVEacrIo8Wxd7fv+2C407LjTuOl+3&#10;/XRVzInyyIFSuMPW1gyfeHe1yr0eZTt83DTFndWl9cUZt64qtkVFdLOmlKiauIj8Zo6yyBama424&#10;iJa0hLoE074G3nNDBUnGlYtuUhfhGMlKaIpsMpaTxABHeEtRuPPfbabyHUZAR1IIfpTw/kCA7xXc&#10;AUZ4k+G9ghHysGogKwYYyokbK0iaKEqZ8EdT+EHzN8ASXAJoSS6hIw0/ejHGyCtKwlRPVhQymvBT&#10;kxTCxvEQ4F+B6MiKaYovNeHRgJ8g/PpRkNQS4xhKcVy1pfyNZbvyt/WVbOvOZXrB9xWEHC0OP5wX&#10;0JPrD2NHhsehHJ/uXJ+uHG8Ae/p3Zns1JjkVxxhX77ZmDm7N8QXaMz0AWOrN94dLkI4ML6Ar3at1&#10;n/vBVI/2dO+DKZ7NKR5t6X6Nie6VO+wqdzqWbHNK8TeOsFVy1hQykePsCbDtP1B0vK2ypTKTaVbT&#10;UNTdXHKgJrOhMq2jKa+lLvtgXW7b/sLO/UUUBe11ed0NkCxgDoZtKO5pLIX/K3sPMP9vMv9Tt1cg&#10;vR2VfZ1VAMQYQAaTR7qqlyx892cGDtUd76k/cXj/yd6GpYCqjocAODvQwvfyTAYd/bnjB8+faIU8&#10;glPgu5NtAMYAK3/hVDsGGAPfn+4ALp7pRHBKuHS2ay0unutiLjnHSPxL53qwcB5BI//ducME2rlj&#10;sJa1R9CwE/MOMBqdL9ZX5eKFIwAt4vFa1O6o1yG+cqFH0MXDFCExBHDJDX6LeUzCeJl/OYwQX+Ff&#10;SMdkZGz+FcZTX77Ue/H7HgCCq3xXfuniYRhXZVX/jlcBuLrqHoSI8rVg7f8irMsJKMqJi6eXMENk&#10;Ok5v8GveMUZgikkMCJghG0gGuHljAAOyWRD08gSWMRdkfcO+FmT/jZsnGW4dX2YAxpuDjJq/f+8s&#10;7GQOeh08d/P6qQf3Lt2+c/7m7dN3H54dvHP8yvWetrb8nTucQ4JNTg6UDz3uHx4e6OvPyysOLayI&#10;aOtJu3iraXji+Olj5dtDzT2s5CO89AMd1WO9jbf7mcV6m271tYyLcE3bFfD98YMjDy/McgeBqcnB&#10;8bGb46NM8TswNsK0oBkbGhwdHsSRZmQI/jh5a3yUaStPIAqepeMFWd/LrxQCDCQ5xffvONLQLuJr&#10;IbocvcdGwM0bhHgVVCsAuQO9tA4sBURYnHu6Kmv5qPmFkbkFZmSx+GwMWVgcpeGgjmfq4h8Njj+5&#10;Mzn0gDfyaGr0McAdfsh9+mDs4Z3JJ/dRzU88vocbJkcejT19ODrEMIyMPBoZfkQbedrLM4w+WRqX&#10;QUfPL7F/SODy1TywlBl9gBApP8XU0W8IVPNLhpry3Wio14K27TSs0vjPlwho9/WhX8la4GteYtnI&#10;U1KebeSxNz13kmmJQ+cRck8Y8Rsklf4AI+inx5n+9byhV/OTn17Nf3w++2Z69OGVs101RflxsWkx&#10;wQlBXgnBHjlbQ4r3ROfFhgFZkUHJ/p57PZ13u9szeNju8bRFKY/nvib4WCX6Wif7Q9Iyzodx9Kjp&#10;k/xsIMkAq8uk+DAke1slelsm+NjtcDXf6Waxzdl0j6d1SqBzpK3+Xh/b5CDnnG3+1ft2HG8pnxw8&#10;/5738Kf50b95P/e3Hxf/8Gb2w+L4Hz4ufno7+/719C8/v3z1mvfh0+Lb93OvXk29YWz73Kc3Cz++&#10;Xvj0apY26TRLLh5Zw8jDtSwwj1f9LyMPEOf+Rchm8ln2bdAffxuB9Qm7EVgf1jT4Kf/N0PeBZwZ5&#10;VtFPr1VhPR3XB56mLMhzl8+GjDxBMAOwRDxAXDyCOh6NPIB7yLVLdfR8L4/3n+Y95k48eLk4sTg7&#10;Mj324Jf3z356PXflzJGqvGRXS20fG/1Id+sdvk67fRx2uFnHOJhuc2bOpdjmahHjZBrpZBLjZhFk&#10;r+dnrRVmbxhuaxDlYBxhZxhkoQ3T7R42Ozxtd3nbB1rqhtkZRTqahtsbb3WzgtHdUM3LQsfPwbSu&#10;KG3y8Y0f30w/m3ny9OG1J4+uwSsfHr6NL37oMSPlR4fgNzr3ng7dfDJ0c2j41r8eIy+o4wGWEAf4&#10;+et8C7+6kWfVxbNUOHHleDfBDMLKkD1fC/2laYgWB4hPJ0r9a2Fdjlp8VVirqM6BVZOYp6cEdOss&#10;WEli3gmYIXnGs2/YyBP5vg5EuCOCGQI6dAKK9XWgtxEd/9m/C+TRyC9L+SUdzzLyyJKUXynciWEn&#10;AWsDungClf+LGnlawZMYp+jcMd6gkSfTtXT8Nxt5wfxKOpddPANfxC+B01PHW/lG/vPZrccp/46q&#10;nUwJmCewFDwN2na6Lv5IXwPCSHlqldTIM6XxlJHvba/n63jGyGOZfG9bBTHyy/CbULdUHTpY1dlS&#10;1n6wpOtg+cGG4o6mMri8o7myrakcaKzK7W4s6W4o7D9QkhLh7qAm6m8sF++mXbvbo36v1/4478Y4&#10;n/17PNpT/A7EuTXFOR9McuvJ8m9L8TiQ6NGU4HmkMLZqp6eHpri1vLDWJo6hlJCBjKipkoyJkpyO&#10;lBj2EGcK0qWYumwGaXGAL+KFDOTFlfnV2aiJDWTF9WXEdCSF0QLrSogaSEvoiIuobuZoiwmjmgcg&#10;CaOuhLCJjIS28CZ9cWFDSVEDCREmkBIxkBRG7Y7oS4uYKEjCS9IU5QAo4iHQEGE6xQM6Elv0pJh6&#10;cPjSxgpSWBUOAYyaYkyjFQ3xzTrSIroyojBqSQrBVEN8E7xyXdnNBrKbTBU2OWiJ2ihxMkIsciMs&#10;u7KDevKCjhWGHSsMOZLvf7Qw8HhJCEN5yJEi/4Gy4NPVERADJysi+N3hI4HmVOeqXRbtmR5HS0NO&#10;VkV+17D9XP1WGL9v2n2hcdd39TvOVMeeqow+UR55oWFPX3H4HhflvGjbyt3+nnrSHjoKRlKbVYU4&#10;GmJCgLakqKqYMBp5QE1cRFNKnDHy4kLYQAZG+C7gPWd+IvwjW3XEhZQ5TIW7pgjz1xvwwzKSlYAR&#10;e80zjWjkJLTEN6uLcAyZRvzwA2LkO2CsIIkxCnpNsU0ABPi3IPj+6/JFPPO3I9JM4yAjpi+/lImy&#10;tKmKDIzGSlKo43WkhXVlRMzV5IxVZXTlxLE7kKrYJhVR+EaY9jU68HWlxLQkmF8/8IvHSF7SXFXa&#10;UHqziewmFy1Jd23Rg5mRvcXbD+dFdGUH4CGuXVk+3dm+h/P8urK8OrI8D+X5Hi7w7871gRjeahgR&#10;yPTk+8HYluHess8FfhbAoRwfuIpfTe/LFMvn+GHRfXu6d1eWX0e6b2eG3+Hc4K5M/4Mpnm37vBsS&#10;3Cp3Olbt8YiyUQi3VTGQ4gTaa3fV5Ay0VnbtL2irzT1QndVen9vdVNham4k18kzjmpq8ttr8zv1F&#10;3Y1FPU3FhxqLYDPSvb/4UEPJ4aYyBqZMvvRQa1lPWzlARDzaeQIaeSyNp408LeUxoI97RYiLJ0Ye&#10;LTxt5Gn5jgEmMU9EPIE28mtBTP06XFpuZfM9v3Z+VSMvKN9xz1qgTwdgJwa0fxcEjTwEqOOZDP8q&#10;2r+jjscMnYdAEMgzbp0y8jAKXoUxycDIXMJvPX/5Uu+li4cBotHX8ukA2nbCOqusJYDW4mvBuuSL&#10;sC4nELEOrJW/Til4NOlkSmcwQJ9OkpinkzglwVrQOh6gNToimCd6HaDz60D237x1ijLyA4SbN47d&#10;Hjxx5/Yp+LnfvHHi/t0LVy4du37jBCzdfXj62q2+9KzwyBjbbdsdzv6/7P3nV1XN1uiLTiXnnHPO&#10;OeecQUAJIiZEBCRjTiA5RzHnrICScwYxPOqjPnGFN+zznn0/3Nvuh/sn3F6jQ1mMCYiu9a599rm3&#10;tV+r1quPGmPOOSaMAb9Zs9fNUwMDLS9e1D16VFZenlZUEl3fmNnTXz8w0n7mTGqUv7GriVSUh0GI&#10;k1acj0l8gHmsr1mMr0VisMPJ3JTOxlOvZrrfLL5cnn8xP9NN5sVPdLOGnfr3qTE+k6PdXH15vpFH&#10;EY8Bxuuy+TT5tUKAQJNUGvCsAsAaie8CLQdKj61Dtck3oV4F1QrA7s5u3QieAqLwRPxXhEQT8noD&#10;I88T8QjkBUuTA8vTpCDMm9mxxamhmdGXk0M9E4PdKOihOz8xMDvWB5mhvicj/d2TI30Twy+HB7rH&#10;R14y9I+NDqCdnxofmJjowypItCUz8UkZ+n5aiZ5hAKFSHsHZ8TwjT5gc3iLzU2S6PfprYYuNhprl&#10;q2RfD56L/7qXkHPfiFfzYwDdcXO+Ps+tG3kOmqSvmgXyeHzmdU0DS/NT+AHG8iwpE7Q4Mfhpefrj&#10;/PhPU8NjT+60njtetG9XZmJEelRA9q7Ywj27SvalFKTsOBwXdiDK/0CE3/5w7xQfxxRv+1Qfh3R/&#10;xz1+DligZo+3zT4/0t3ra4dLv0IeWrIYrL8twqp5gKt7Y5vqbb3bxwbavUGOuzwtkn2s9wQ67PSx&#10;ive0TA93K9gTcz53z836swt997/MDfx//uOX//PX1//jl+X/8dvbf//97e+fFv78bfnTx9lfPi/9&#10;9svy77+SBWB/+7j0y/uFz+/mcC485auF56DynSK8lXXxCG7939TI8wz790JdPEKF+xbh6fUfgHcF&#10;/Ca8K+w34V2pedCr/I/BHgTuGfRexd691oV3a9wcek+l0PsuBT34RlDzDghnADTsxK0zFp6FuniE&#10;jmf3ggAOhcdfWhhZIEvc9MxPD3xYnpodezE91P3np1ef3kx2P7h8MCky3NPG01InxsN2b7hPsp/T&#10;Lk+7jHCfXV62cS7mMU6mIbb6Uc6mofaGIba6QKSTUYyrKWRiXM1j3SwinEwCrfXiPKyjXMwjnc0i&#10;nEyhTfRxjHKxDHMyj/Nx8LLS3RHoUneuaPzlg798Xvr80/TEyHP4s2ZkiNh5eHrwcvr7HxHVzul4&#10;hNj50WejzIqvECDY3YQ1Vv0fYF0dvy6cIicKfl0jz+j4FdXOU+GYFFbtNIPQx8KtvN23Dt2RB6pz&#10;ls2NPGvMWXjDAN6AjWDVObDJpnVBq75uBgMERTyFl/9q2zc18qxz3xyedl8XauFZqFXfHNa5I4+e&#10;XIOWboLuSmZVwfPg6XgKT7hvDk/Hr8c3jDxPrP8ArH+noHyn3F4pIr9i59G5I7SLCh5guyjieS4e&#10;2IqL35y1Ip5Svzojfn3WNfIALxYeQNlIx6Ntp8Kd0tZ6ntLe8pU1JWtWjTzQWnuOA4Izq2VqOFtX&#10;TabTYgVqBI18W8OZ8vN5DVUngIoz+VXnCuvKS9vqzjZUHO+oP3O3q7LpfO7OQFsjGUGKj3lhgufJ&#10;JM/azLCq/UFAzcGQ6gPBzVnh9RmBDZkBtQd9Go4EAp2FsZeK4m+e3nMyycffQM5BRcJIXGAmL25K&#10;JrwrGSvKakkQUasrJYJu11BOwkhe0kBOSl+WFLSBWFtim6mSjI26EgzASdl6kmL6UjBYykRexlxJ&#10;HjCWkyZJGQkTRVkAAl0pMS3x7Zpi23QlRFHQw3g9SRFdie0G0mLGcpCRhK7Banl0CLgJ3aTcDamj&#10;IiVipixrriIHj44xllCHGMZDgNVU9GTFAG2p7TrSIhAQHS8njtO3tWXJ/G5taQGR1PICBy1RF63t&#10;p/f4H092b8wJu3J8x/VjO7oKI64fj757NuHmSTJf/sbpmLaCwI6i4JtnYiG+fCz8yvEICK6ciL52&#10;KrYlP6gwzvh8uuPt84k3z8bfv5h858JOnCB/50LS7bM70chfPR579UR8a2FksqtKTozd6bRQXyN5&#10;Fw0ZQ0mBuggx8rrS4nBu1SVEVUS3aUqJq4mLQAyoiW8j0+e5F4JlZOiHH/gJBJ4rANdcBeBswKvT&#10;FCOvEbBSV4CXjCuvGipIWKjLmyhLQ2CkKEmtuqWGgpWmImCtpQTjbbWUrTUULdVIiX8LVTkYD8Bg&#10;YyUpMhFeeruWpABaA3lxyOAnH4ZK0qQ6DZxhOTEN6e3QGqrI6SlK68CPipyEhqQIvBA9GQlTFfhJ&#10;kLZUlzWVFzFX2OaiLe6sLijPiGgtSqjPCqvJ9K877F+f5VdzyLvuMLHq9VlExzfk+KGCr83yrjns&#10;BQFkqjM9McBNMKy1IBhAI99yNJCrPkTm2jflBNZm+jRmB8FPfs0h36qD3tUHfcv2uJ/a5QAUxVmf&#10;2e1REGtXnOi6J8A0zkXXUllgoy6SscOv4XRO07m85vP57VXFNaezas8caSjLry8vJEu8nsmtPXsU&#10;qTuXB/m680frL+QRzuc3XChoLCtsKi9qqShprChurCJSHr08Kni089TLo6ZvbzgFCBt5dPGXms+y&#10;leXXLWJDjTxPx1P5Tlk3iVApz1PwPHjynYUOwCnz92408ow8Qo08sEUdD6CLFwY9O4LmfSNwDFXw&#10;AAQP7zRhBgPMs6BYpzHbBXi70C5vr0ccrEb/YR5xflw4Q2G1OMDb+g/CO7gwdCTKdBbq0wHhPBuz&#10;GUw+Y3Q826X+nQcV8Tznjmy+Fdlok/BeK0a+h7Bq5Am4tb/v5p3bDS96rw0P3YX25YubvT3XB/pv&#10;9fdf6+u7vGuXV1CoRWKy6/XbZx88qXjcXfn46cWauoOnT++8eHHPwMumnmc1eTlhDlZSIW7aqWF2&#10;kZ4Gwc5acX7mMb5mOwKsc/dFtFUXv3xyaWrw/vtXg7MTT2bHn81MPp8cezI5/pxaeBaejkd+zMhv&#10;Pjse4dkACisNeFYBYI3E94Ki47ug2mQrbOJncNPm8CwQhS/igVfjANm0VjRRPfV6tWoNi7C/QlMv&#10;eDs19GpyAJgffTE70js32jc7RpgZfTk98mJ8uGdipHd8pBdaMiWQc+iTY/2jQ71jwy8ACLi4b3yk&#10;f4JI+X4YJszE6AtoVyrkTPTPEDXfPz02wJl6Luagdp4I+o3gZuhvhRU1v7rqLM9NI9RfUxVOVfUm&#10;0MFkvJB534itG3n6rAg/ZORxDH3twOzqMrx0X3ys2RlSsH5pfmp5cYYwP/l6Yer9q+nXM+MfFqY+&#10;L899Xpr6sjj1eWFy7Nn9zqrzZ/MOFxxIyUqJL9ibdOLw3tKDKbnJsZlxwYeiA9MD3XZ62CZ52u4L&#10;cD0c6pER5LrX1wFI87IFiIX3c+Ra+4wgZ2j3B9gdCLQHqI6HON2f1KOHdn+QU4qXFSl642e3y9Mi&#10;wc00ydsqxdcu2d8+OcBpl5/D7mDXrPigspz0px3Vs89u/rYw9H6q96/vZ//t11d///U18LffXv/x&#10;K5k1//nDPLS/fV7+45fXXz4tYqF5rDJPupyahzHUubOgbUcw848beYBn0v9ZsDp+K0aep9d/AFbH&#10;Azzh/k3ohemHoVe0rcBeW7cC7zItDO9a/8Pw7j28u5cwvFvj5rC3VYR33wXQg28ENe/UmLMZgOfW&#10;KTgvnqfjhaFjqJSfHO99tTi6ODs0Pf5ieZZUln//avL13Mi7pbEPr8d//7j4+GbbyaP7o30dwl0t&#10;I1wsd/o6xbpbpQa4JLhb7fS0SQtwjnEyTfJziHYxiXA0DLPXByIcjaNdzGLcLKJciIVPD/OMdDYL&#10;tTdK9CFVawKtDWLdbXZ42kW6Wu30dwlzsfCxNoz2dSrISH50o3VmpHt6tHt8+Bn8+TI09BRf7ODg&#10;EzTy4xM9rJEfHV8R8TwdP7JxrXnWqv8jsDqedeIAynqq7HHrFo08K8GpJccjrBxHKIPgQ0MAW9c9&#10;yEawgzdlHfn+cj3DjrDGnGWLw4R5sVams93NoVYdWTeJwn1z1jh3ISPPU+3fhKfd14Vn4Vmoc98I&#10;FO6scxfuQvDw8VXM8EQ8C8/FI1s38kLynUBV+2qGp+M72TE8t/5d8BQ8CxXxPIR1PAX9OwtWh9/I&#10;wlN4nn1zhPz7GrBS/EZGHkW8MF1cmRqAKngA8hhQEQ9808UL6/j2lq86Ho18W/M55KuOXzXyKyXj&#10;ORffUnOaQHQ80XNN1aReDc6Ob6o8hutDNl483lBxvOpCQU1lSX0lievKSRK4eCqntbK07vzRzJQQ&#10;BwNJd0OZgmS/iqz4mqzY6szQ5tyopuyItryYjvz4ltyozrzo1pzQ+kN+TVmBXSUxl4qjr5QmdBTE&#10;XT2ecizR011DzFp+u4mkwFJJykpN3kFX3UxFQVeaqHBiumUlqJEnJWvkiCW3VlPUEhWYKcpYKMvp&#10;Smy301QxVZCmS48ayUoZSJOSNcZy0pAxkJU0VpAxkpc2lJMyVZIzU5ZHQa8tIQJjyFKl8jIwkltZ&#10;FIYREY/SGW07eVw5CQigtVJXhEfXkxaFJwmxtsQ23IR6GkaaqsgaK0nry4kbcdXPETI7niIroicr&#10;qi8rgFdnrkSMvKu2yMVD4SU7XU7scrxUEnPrzK4rxVE3TsTcPr3j2rEowsmoy8fCu0rDrhyPuHoi&#10;EivYQNx1LPLy8ahLpREX9jrVHfG5W7br2qnYOxd23jwbz5F440zC9ZM7rh6PJUXkS6LaCyPrsoNS&#10;3FSPxjkUxnsHmas4qEiYy4uqbhNoSYjocUWBVMW2A7py0hqSYlzJGgltGXFdOUmc6Q8vCl6djuR2&#10;dRHy1qy8ZCUZTTHyZQV4RZDBdwpOnZmyrKWaAoAi3lZHxUFf3VJDwVRFxkRZ2lhJCpLk6wLy4nBC&#10;AB1psviqlqRAZbsA12tVJ1XpBdpSZPlWbmXX7WylGjgIxJziVwBM1eRJdRp5cV0FCU0ZEVUJAbp4&#10;LVlxTRkyzV9DUgReoKW6Mjw3EyUJIxmBmbzAXU/KWV1QkRnReSypMTtidY78SsmalqOBZEHXowH1&#10;2b5YkQbL1+Bau60FwR3FYRBABk19ZYZ72T7n8r3OF/e51Bzy5IQ+kfsV+93PpjqcSXEETiXZn052&#10;OJ3keCLRrnSHNXB8p0N+tMXJXS6lic45UbbRtspFu3wS3A1c9CRD7HXKclNazmVXHzvQdDan5mRm&#10;9anDNRCcyUXtTmbQHz9ceSoLfhNrz+WyUh5oLCMVb6iOxwA/foMYA56UBzobTiOskQfQyAt7eTpr&#10;nlaWR4SNPHKb0fE0wyZRylMjj/PlvynoKRsZeYR166yR3zpUwQtnkC1K+Yd3mqiFB7ALPLjdCC3V&#10;6BR06zgYMzTGQBgcxo58iHD2HNoH3Ex5gFp1Yaja5uU3Agezchx1Nj3OPxH2UXibKNSn02eCDp3m&#10;twjuxePZd86R715r4VnQmwuz0YAN85yRZ6U85l/0XhscuI1Ptfs57Hjp5YtrTx+3Xr501sdbPzbG&#10;IeNQyPXbZ18Ot16/d+pRT+XtB2ebWo60tuY8fVx+rbM4MkDfx1Ex0Fkt0tMg0FEjwkM/yscowtNo&#10;Z7jjvp2+vfdbxvpuvZ7rXZruXprtmR59sjDVMzvVPTb8GGvRsGxi5IHp7zTy6+p4+H+f7WJmXXje&#10;gCcWUERQKfFd8IzHVuA5k38EnsYRhieCKHwdD6wa+ZUBq67pe/XUipG/Xn9x7Pm9j/NjwLu5keWp&#10;wbnRFzPDPTOjvXPjL+em+uemh6amiDofH385PNzd3/9kZPD59ET/2HDP6FD32GAvMj70YmL45eRI&#10;H7s8LDIx0g1MjsLPUy8cdnr8BZnwOE4m4JPi9dwMemSNnV+FZ+RxjVlh0MLzusTLM1YaPTW11TRG&#10;Q816amE2HMOtvCoMT8dT1uy7HuwDkefGGHmE9fLC0B3ZFw5w1YEIENNh8HCvlmYX5qfnZifnZidm&#10;psdmuCr/C9OjZGHYuYm3C1PvFqffL878vDz76fXch6VpoO/J7abKc6U5Bw7vSdyfGLkvPjwjPix7&#10;V3TursisuJD0QLckT7skd1sg2c063ccxzcMOIMu3+jnv8bZL9bBO9bBENY8Wfm+A3deCNv4OGUHO&#10;0B4Kdkn1NN/rZ3MwyCHZ03y3jxUMSPe3T/KyTPaxTQt2Tg913RvscijS50hsQMGu8Mtlxc8v1bwe&#10;evzb4vB//bL8b58X//7L0t9+Xfrrl1d/+eXVn78RHf/rl1efvyx9+eXVL78uQwvxp89EyhOEnPvv&#10;Hxd/40z9p48roEz/hYN18Sw4ZuvwlPo3YX06Cndh1jXyP3+YA+i+PLH+w/ywkadK/R+Evah9E3rd&#10;/Ca8C/RG8C70Pwzv3sO7ewnD3he/Ce+2CvDuuwB69q3D6ngADTXAenbgm0Z+hmN6Ev6kWBkGR4Pj&#10;Ly2NjY/3znOT5XGm/OvFMQiWl8bgx3hhZnB5YWRpZuDhzdY9O4KjfOzdzbWiPax2+joketnFOVsk&#10;utukeNsHmmuFOxhEuhgD4U6GIfZ6wXa6YQ5G0a7mIY5G/ja6gXYGEa7mcd62MZ7W4c4WUS6WWMom&#10;zs0qzME43scx2tPW19bgUFJE1am8+fGed0sjy4tDw4OPZ2b7R8e7p2f6xsbJn1ATk2T5ndHxHixN&#10;M8LFXxntBeCOSW6aQi4e4Yn174VdrJXadhZWx1MjT9w3Z+FZF7/WyBM5Pjj4ZGDgMcIeE8ExZJjQ&#10;JgoOQIdOx28O49wJfSvrsvLBGfHo5VlFTo35FvleEc+Cj7h1WOe+ET1C5h3p7b1HgIDrsjqeIFy7&#10;Rsi5IzzJvhFUtfO6G8Hz78Kw/h3BDCp4ugm6CM/CU3ginvLwEd+8I6uGndSloTEx7w+uEFa7QqzR&#10;8Rxft7J6ncZbhFXwLDwFz8Zb1/HA5iIe2Ypt32gMm+FcfMPVy/VXL9eu1ouv5kFVOwvPudMxvDzw&#10;TR2PcQeziCsa+fa2C+jiWR0PCM+Ox6rxyKqLJ4u4orBbBbrHGytP4MKtdeWl5WfyWhrPVZ4vrC0r&#10;aao4AbeJlopjHbBveWHunjA7PfEQZ838JN/K7NjKQ1GNObH1WWEN2aFN2WHt+dFteTHNOeEdR6Pa&#10;csM68yM68kIvl8a2F0R0FMS0Ho2+XJpUmuDhriFmpyRmJi2wVpGxVJWz01Y1V1XUk5GgVWtIFRTO&#10;8xopyBgryJA57BIitqrKVkoKBhJixtKkHA0qeH0psvqokayUqYI8YCgjrSspAUez0lCxUFMyU1Gw&#10;VFe1UFMxVVY0UVIwU1EyV1YyVVQwlJXRk5IkdedlyfF1JEX1ZSW1JUXVRAQaYts0xbeTovZi23Sl&#10;yTKn6qICAAaYKMnBAa01VY0UpRwNNK00lQzkJczV5C3UFbRlRJW2C7SkRQBNqe1rkN6mLbVNX1ag&#10;IymwURdz1pVw0xGtyIw4GmO7212lLivgzrlkLCV/pSTiUmHozZOxncUhV45HAJePhV87GXX9VHRX&#10;aVhbQWDXscj2otCW/CCgsyS8tSC4MdcfkqvLwEIQ2VkUAXQUhrcXwC4R5/e6x9pIJ3tqx9hqhFiS&#10;lV0tFcWJTJcgthpQFhGoiG7TV5DVkpbQk5eBVkdWQl+BzPrXlxPHbwBgWXxcIhU/e8Di7GjtAV0Z&#10;UR1pUrFdU4Kz6qRWD4nVRAWKAoGqiAB2gROlJbmNfmIBhwJgXzg+6eIDKUnDybTWUrbUUITARlsF&#10;WvyoA/aFY8JIeFAFOCZXCl9LWkxHXlJfSUZHUVpNWlRFcruGrLiWrLi2nAR+xqAuIWooL22uImes&#10;KG4gJTCVE/iaKHjoiNXmxHadSGnMCWvMCeFmspOSNdDWZ/lBW3fEh7r4ioNu5/Y4lO1zrjnsVb7f&#10;pTLDveqQByQBrFpzYa/T0Qi9gmjDk7usLu5zqc7wqM/ygYPUZvoA1RledYf9m3KC15Ad0pAVcn63&#10;e3Nu1JndXjnh1uf3BRUmuGeE2XkZSNqqCDJi3NvOZl0qy2s7n9dw+kjVyczKU1k1Z3PQwledPlJ9&#10;Jrv+Ql71+dyaC0dry/IADOovFjRUFDZUEikPLQb4a07tPJ0pT418R/0pgEp5npFnV3xFF08Ddpr8&#10;JjPlN4Idxkp5auQpKNw3AqfJI2jksWoNcucmgcr0fwSeiGcRlvKYYZPYpSKespGRR6htR2CkcIbC&#10;2wQ8vAdPoPkBVzX+IWfk798jXVap82DtNm/TutDBrC4HaP6fDh6ffWgW9On0aVC9jsEmsOMBNO8b&#10;wSp4Yag9B4TzX2U6M2xd6Eje4DX5HoQz8lxN+W6O+/daX/ReA/peXn/x4vLw8K3R4ZtXr5yNjbAO&#10;8NY9fSLl3r2yJ911955cvP+s/Mb903cenmtoOtz9rLLiXGp0gEGgk3JioGmkq1ast3Gsr9meaJcd&#10;AZbhPmYHUgPvXq8afnFjduLx8vyLhameuemeybFnM5M9cxM9EyO8SqfPWSm/rpef/mcYeWF4NgDg&#10;GQOEJxZYEUHVxHfB8x6bw3Mm34Wwq2E1jjA8HUTh6/jlUcyzu6zqpsl3b6beLU/woDIKQAvPInAy&#10;UIv3dy/K2H2tseLxtbbxngevJvs5NT8wPdQ92vd48OXD/hePhgfgZ2hgYXZkdmpwcuwlKaSLDL2g&#10;TA2/BCa4CfVrIUZ+eqSHMjPKqfmRnslRgEyfR9bY+fE+KuXXwFh4lllGx2MXYa30ulCXvUWoy15B&#10;yMWvyzeNPB4WWfOI3Hq2LFhnf80YBro772WyRh7AkcDszPjM9PjszMTc7OT8HPHy3HK7cJDx2anR&#10;xZmJt0tz717NLs9Pkpo285PApw9Lv31+82Zpsu/ZvY768pLs/elxoTuDvNKjAg4nROQlxRalxBcn&#10;x+btCM+M8E31ckh1t0txs031sE31sk/zcdzj67Tf3ynVg1Sw2eNtk+5rDaT5WmMFm3Qf231+9nt9&#10;7Q4Fu6R5Wx4Mcjgc5nIg0D7FwwyG7fcnhekT3SziXcyg3eluGWOvvy/QEZL7glwOR/sc3xNTX5I5&#10;fKfj00zf39/P/s8/3v2ff77725fFXz/O/fJh9tPH2V+/EB3/62+vSfvl1co0+c9LOFP+N4b/exj5&#10;lZGcjmelPE+s/zD/exl5gF43N4e9Om8C7yr/A/DuOgjvviUMvRFuBd5tFeDdfQHWtm8FVscDGxn5&#10;byJs5OEgcMDR0e6FhZH52UHIL84OLcyQtV5/ejtNdpkZgE1vlid+4daN+PPL8sObraVH9riaa+3w&#10;dTwQ65/oZZce6Jbm55zgbhVqpxfhbBTuZAhtlKtJqIO+v6V2gJVOuIupj6VWjKd1hKu5v40etOHO&#10;FuGOZjEuFqG2hnFuVmlBblFOFmEOpnFe9j5Wei7GmhE+DgWZqdOjz969hrvv6NT0y4nJr38bkQXx&#10;x3vHJnpHJnoo/xojT3U8wHpwFjT1FJr/ppHvH+RE/CDx8gC778oRVh06Lw/QTcKwtp1lowF9Qi4e&#10;oTr+v8nIU43OY6MxVKkDbB5ht/LoQeG+tisMNfI9PBePCBl56tYpmxt5FOu87tbh+Xdh0L9T806h&#10;k+JpF6GqfXMRv1JE/tG1h482dPE80KpTI089+1p4Oh5Y2cQz7N/LJiJ+XXgWnsIT8ciNmy20Ug3P&#10;wlOoZ2fdujAbDWAzmxt56t8paN55zh2gOp63ldXxiLCU38TIE9bqeKC98WwbZ+FZI99Se5I18ujf&#10;V138GiOPOr62rKSx+mR95fHq80UtVadqz+Y3nCu83ny+5mRmUoiDurjA10bpzOGImvwdDfk76o5E&#10;NOdGNR8Nqz8S1JQd0pwT2pAV0ngkuCMvojM/4vqx2M78sPaCiJajoZdL4rqKE66dSC3e4ealLemq&#10;KYtz5E0UyJxrU2X51ZVdvxp5IuU5I28iL2UgIWIsLWkkJQGttZqyg7aGvZa6pYqilaoSYKGqaKog&#10;ryspoSUqoiGyXU4g4EQzQXU7kcLyAoHKthXURLZpiosayspYqqo46uq4GBn42VjF+3ntiQzdGx1+&#10;cEf0kaSEvLTkon1pxw/tz03d1XTmxNWaitKDe6Fbd6IEgp1B3gkBni7GOlipBtCRFdOTl0Ajj1Ie&#10;y5oDGlICXantejKkqIu5ksBZS8xTX6IhL/7Ubq+SeNv2wsibp3d2lUTdOBFz7VjUpcJQaLtKwy6V&#10;hHYUBUN75XgEtG0FgZ3FIW2FIZ0l4dWZnmX7nC/sdTqf7ghxzWGvxlx/jsCmo0GteSFfyQ8/k+YS&#10;arI9zFLaT18qwlbLXVsWV3bVkhAhNdYVZOBEKW0XoJEHVMW2a0qJasuIc1PURQwVJHVlSE15Lclt&#10;8GJRi2MSvTwEkEd9j4YdYlMVWdgKGQgsNRSttZStNJUgj/qe6nV4CFURUvkdq8BDC+8XOWNw6sSI&#10;zYetEOBDw454fDisrpy4sYqssYq8oYqcjrykhrSoppyEhqy4toKUnrIsKVkjDS+BTP+HlwavxUyV&#10;GHlDabKyq5+pIhr5jtJdDdmhDdlBNYd8L+5zq9jvXr7XtSzdBYJTKTZndtvBSa7McMczXJ/t25wX&#10;iJ+F4Jq6LJ1FYW35we0FIUBzbgAHsfxNOYFkldcjgU05wfVZAUBjdhC0F/d6Vh3wgV+Tin1e5ele&#10;lQf9mnIi67Mjq7MiixI9Et30bJUF8e6GzScz2s/lXK4saTqfW3vmSNXJrKrTpL58/YW8uvNHycT5&#10;C0dRxNOgrjy//mJB3cVCoL6iCNqGymK08DhBHuHXrqkjoJTf3Miji6dGnq1dg15+61KeNwyNPEp5&#10;DDBm4Yl4Ck/Hb9HIY34rsp6OYeU7QHU8L8/qeJrBJAxD/76iy1d1PJvBAF08bmK3sl3M0COwR0bg&#10;IA/vrVHwuL4rdqFdFxy5dVgbTj04wOb/O9jKc0DWFe68DMZs5um3ytfw2GgTm2St+hb5at43ynNG&#10;fmWCPGfke7qvAb0911++AK49ftwyPHxjaOhqSfFOV0eVhBi7ezfP3b117smTyuc9tV3XS1q68irr&#10;DjS1HHny5OLZk4m+LsrhXloR7tqxHrrxXkYJ/pYRnkbJ4Q47gm2P5ycPv7y2NNv9dnlwebFvYf7l&#10;1OSzqfHnE6NPSVH44Wfjw88mxrqFpTyZ48W1PB0PTP+okd9cyvNsAMAzBgDPKgA8EUHtxNbheY/N&#10;4ZmTzeHtIqxrqMNZF54OovB0PMAbgHCuaZJI+e/R8YAgxssuyMHMw1zXzVQ71N3mQGL4+cLMqw1l&#10;Lx9cWRzp/bg08eHVxJv50enxF8P9j4GJke6psd7x4edTw90cvTzGh0g1G/T1QmqeDlsR9GjkJ1ZB&#10;L4+LzSKsi58b7yfldBjtvjlbNPLfBcpuqrMBnnmnLMwM8zII3ZEHPTLy9UFpAf21bD5THvh6BAae&#10;lwcWOAU/PTE8SdYAgNM1tjQ/9WphenFucmlxBtr5mXEYAwEB8sDiJD7nd69mP76bfz03NtH35H5X&#10;c0VpXkZCVFp4QGZ8ZP7u+OK0xKKU+DP7U0/t3VWaHJcdE7gvyD3VxzHJ026XmzWQ7Gm9x9tuj7cN&#10;so+bNX8gwHm/vxMEBwOd0jwt9vvZ7vGyBLJCXcjSrz5E3MPgZE/LXe7mCS4mCU4G8Y76KR5mqd7W&#10;O93MDgQ7Z4Z77vF3PLorrOlEztD9S5/nB/7t09x//vHmf/z59t/+IKu//vHL6z9/fcPVl3/166cl&#10;BGLa/eVnAik9//MS1fHUyCM8EU9hx2wF1rZvBfTpLKyLF2ZlzP/FjDyV6VSs/zDsNW4r8C6dG8G7&#10;QG8Ee4n/Mej9hoV33xKGvRF+E96dFeDdfQGecP8m1MUj1MhTqHPfCBw2O92PUp6Cm5aWxiAYH++F&#10;gy/OD8/DI3Lifm5uZH5+9PXracgPDz9bWByGv0I+f5x9tzA83HMrN32Ho6FKmJP5Lj/HMDujeE/r&#10;pAD7OE+LQBttfyvNMEcDIMhGL9TeMMzByM9CK8hG39dcK9TeaKevww5Pu0Qfx3BHk3B742Q/p2Br&#10;fT8zrSRfxwRP2wRvsorsriA3b2u9hFD3urKi4Zd3luYH4K+reXhKEy/IX0sTvZNTLyamXoxOfpXy&#10;o+MvCKOk8hvcEP+VRh69Nu0Ku/hVvlp4FnTiX6fGDz4ZGnoKCO2+Aj4cfUTa3QjWtrMID+gTsvBr&#10;+e46M+tCj0DtOa/LQ3gTlemUzbey9LDOXSiDrAzmjHxPz11C7531vTzC2Xnq1rcIinVe98nqiqw8&#10;hPOo3b+JsJRHI0+T1MhjFZrHsGkVKt/X5eGjLRl5Ktbv37/8FZpcH2LkeWL9h9nIxeNceOEMT8Hz&#10;uiwo4mn5eJ6IR6hnF1btWwQtvBBfq9awLh4lOwp31rl3dVzEAME8mwFYEc/CSnmq49tbzlMpjxYe&#10;upiHuLXpLLBSqWbVyFMpjyK+ve5kW+0JtHJo4RtrCA1Vxyj1laV1FSX1F48BtRdLgabq4/Xlxe1V&#10;x+53VFws2udjrW6hJtjpb3LiYEhlbnRlVlhVVsjVEzurD/q25Yc3HAlszQsDmo8Et+aEdOSFtx8N&#10;aTzs15Lj31US1V4Q0Zof0XAk/FLxztIED2eVbc7q0joCgYWipLmyjJmyrI2WmpaEiIaoQEdyO1tH&#10;3lBe2kieFKKxVFHEqvEQa4ttVxEIVLcJVKEVCNS2CdRFt3NT45W9zEwj3Fxi/TwTQ/33xEXkpCef&#10;OJJ5OvfIhcK8utMngPozJ5vOnWstK2u7cKHpzJnq0tLygrwTmRkw5mT24eKM/bl7UndHhQc5O7iY&#10;GrmZm9jqaVtqqRspK3AF1kW0ZSTVJYhtV9wmAAwUpfTkJdQlBNCikdeRFcMK8ppS29HIq0sKLNXk&#10;TZXFdaVIHXl7tW2euuK1ObEX9ge0F8ZcO5nQWRTVlBPYWRR2qTi8OZcsLtpZHAK05Pm35gcQEV8Q&#10;CMGV4xEt+UFdxyLrs33PptmfTLbG2jWVGe5NRwMac/2hbc6DdyGkLT8U2pajwZ3F0ZWHfGOspVK9&#10;ddN9LSLttL30FEy4zwY0xLbBuTVTUVAV2w4vRI+bHb9au0ZST57YdkMFSXM1eX05cYi1JLcZyJOa&#10;7FaaSvjlAEiylhzRkRbRECcfh+BnEnBCVESJ8YdAVYy0kFcTJxYeP7GAFs4VOY2KklqyogDEiLGK&#10;rKWWspm6gjFXFAilPzwWoCUtpqsgpSUrjq2yxDYdRWldJRkteWkdRVlVKTFlCRFtWSlNaQkNKXET&#10;VQV4kkbyEsay24ykBd5Gci4a22qyY9pLdsL57yAnP7jmkHdtpk/VQc+L+9yqM7zaCkPgTMJ5BvCs&#10;QgDnGVpaVh7AsjbwpjRm+9VmegF1h71rDnlCS5aHPUyOWbHfHQ4Lx6884AFHhl+T+qyAhuygM6lO&#10;EFRn+LQcDSWT9LOCqg/612eFle8PuJgRdiTS0VVbxE1X/PAOr5bTWY1nshvP5TSczSYVbE5n159b&#10;mSlfeyEfICXmz+dBUFdWUFeeTygrqC8vRBoriluqj+FKzhAg2IVrAop4npGnoIunRp5KeYA18ryZ&#10;8tTLo2pfl3UHYCkbquOFpTxPxFNQx2OwYuQxc5NjVc2zNeWpjkdofl1wACvfAeEMZXMjD0CAxpz1&#10;6Rjfv9VAxToECHbZ8WyXjrl7q+EeHAGSsC9s5XT8o/trzPtWjPwmsPobY5qkeeTxP8/I845M+ebj&#10;UsPOAyU7r0sztPt0PSOPMTXsLHQkhTeAB8+wA+vmqXkX3rqS59ZxXR3G6fjnN3q7b0LMlY+/NjJy&#10;80Vve+ahEBcXpdzciK6Owgd3zz9+UP7oUVl7+9GGpszTZ3d2XS549OD8gTS3YC/NYDe1hACTpECL&#10;aFfdnb5mCYFW4R7GMQFWzRUFk8N3Xi+8GBy4NbcA/xs+Hxl9Mjr2FP5PnJ/un5vqnxruHhsiRp7W&#10;O6VGniI8Ux7+26U6HqAWHgOMWVgjz7K5kUdLwFMHrFJAeCKC2omtQMfz1Mcm8MzJJgjvRXUNTVKH&#10;sy48HURZEfFrK9XwWF6eQN4IiXhWvi8zvH47iQgSA1x2+DqGu1pGutuGuVoHO5r72hgF2JvG+jhl&#10;JIQXZaRcqr3w8tGN5amB5anB+dEX82MvganB56SyDcf0yAuAGnlSxGZTIz851LMq5UlNG6IqYBMj&#10;5UkpGw6elMcC99NjA+vC0/EIkfKrDpoHVdIsvDEsPN9N4Ql3Cltnhs3zdhdm7VMa4ol4ytaNPC8J&#10;r4Uuq0tf2uLMGJcfgeT0xPDEaN/8zDgpTD87sTA/tbQ4MzszPjkxDO3E5PDk1AhsWlwki9wuzJKJ&#10;8+9fTf/609LrqZGx3iePr7XXnCzKSt2xPy48J3nH0ZT44/uSzxzac2Lfrvyk6MOxwQfDfPcGuu32&#10;dUr3c97v70IUvK/jfj/7A35OGQEuh4LdDga6ZAS5Zoa4HvB3OBzivNfH+mCA/T5fm3Rvq/1+tlxM&#10;PP5eX7t0X+tkd9N0X8u9fjapnuZ7fKxSPMwSnYzJ1gCnvYGuB6N8StJ3dJSXjD65+nG+//d3U3/5&#10;efGvX17//de3f/31zZ9fln//tLTCl2VGyr/6wnl5aP9vY+TxJfwvN/I4hpXp1K3/GPRit0V4V8+N&#10;4F2gNwIv9/8I9M7BQu9bG8HeCL8Je1tFeDdggCfcvwl18QjqdWGof+fVrqEDZldhjTwwPt4L4/EI&#10;k+Pwl8fLhTl4LeS6/erV9MRE3+T0wE8fFuYXR+DJLC6NwHvxZmHo59cT3XfaT+ekJ4d4BNoSz57o&#10;Y5foaxPtZhrhbAQtGvlwR+NIZ1MIwhyMUcFHOEBrGuViHuNmCYTaG8W5We30to9xNIt1Mo9ztohx&#10;sUryd4nxsPWx0fe01gv3tm2vOz03/uzV5Mv58Rcz8KfSeC/8ATQ1/XJ88gVr5MfGVu5xaOTHhVw8&#10;wpPs34WwkadeG7sAq+NpnsusKHgeK358rZFnjT8Fj0wfkQc5iFBmE4TH9PEV/BrQm7P8mKD/XiNP&#10;WRHlq/Qw89w3GcYD9qIIZ2iS8J1GHkU5NezfhDeeSnbMUzC5SX4j6JiNjDzmV3Q8bFor5UksZOGR&#10;hw+vAg+4ujQAjMSAKngMaHeF/4sZ+VvcYq0Y41bWyH/V7v+rjTw3I76euvjV/NeVXamRZyU7de4U&#10;HMDb2rVaXB7gWXhelzXyZEY8rtq6auRbm87ydHxL4xmq41u5MjWskW+uId5tIyNfX1mKLh5pqFip&#10;Hd9Se7K+vLj6VPbtlgvnju520ZfxNJXd5W9SXbCj/EjEhczg5sLomqyA+sOB7QURDUf8aw55t+aF&#10;dRZFteWGduSFt+UGN2T6duQHt+T4t+WHNuUEtxdGtebFXDmWXBLv7qEp7qWnpC8isFOXt9VUMleR&#10;s9VWV9lGTLG2xDZSo0ZazFBOwlhBylBeWl9WUkdS1ECWTI2HwF5L3dPMyNlAJydlZ/He9IL0tJID&#10;+84XHG09f/Zmc8Pzq5df3r31+FrntaaahvMny0vzSzIP7o6OCHN3CXSyd7cwtTfQNVFR0ZGR0ZCQ&#10;UBMTUxMRUd1OZlKriG5TFhEoCIhnhy6pdqIkb6AoZ6KqZKauAphrqJqqKUPXVE3RSFlORZT4ZQtN&#10;JQ3JbRAbKklz07FFdeXE9RUk0c6jkdeQEhgrSBrKbzeUFlgoCly0xb31JSsyI87t9WvKDb9UEgMn&#10;reVoMLcoaGDDEd/WvKD6I17thUEAqVTDzZfHhV4vlUa0F4V2loRfPRkDMS4x2loQDMm2QjKDHugo&#10;DAfgnMMxO4qiqjL9YqylsqNtT6QGeBvIOqtLWiiQTz7URARwbi3VleGVopHXlpHkPm8Q1ZGV0JWT&#10;1JLcZszVkMFZ8Ppy4hBAUl1spS4NJHGqO1ahMeDqzxhy9W3gDJioyhmryJprKEJgpCxjpa0CrRlX&#10;/B0/xoAxcK4AyOspSmrKiCiLCZS4OfKo7HVkxVTFuOnz4mSaPDwEGnnYl3xmoCitLSdhoq5orKGk&#10;rSClqySjKSehBT8tKgrQaivIGKsq6chJK4tu05YR15YUNZQTN1MQNZYReBnCSRDU5cZ1nUjpKIrt&#10;IiWVwppyAuF0wY9x1UFPUm2GU+3o3+EMo5THzzxQxOOZrzrkATH3KUhQU44/zo6HdxDhysoHVB7w&#10;gGMCF/Y4l+91rTnkW53hU77PozE3sOqQV1m6C/ya1B70grYh07/6oG9jTlhtVvjJ3b7HdvtF2Kmb&#10;SAtSg2zLC9IaTh9pK8tvPJdTe/IIlfINFwpqL+RXnzuKRr6+vJBIeUbHs0ae5+V5Rp6tWkNcPBd3&#10;NBJ4Uh643HqeGnneNHn08qxwv32lWli+swNYhKX8Vow8C7p4ouOv1929UfddRp6XpOBWKtzpYJrh&#10;QUU8ZSMjD6BMh/b+rYaVjxBu1kMMSbTzOIBV8Lwulfh3btbfvdWARp7qeFzW9cGqi0cdD2ByXe7d&#10;bQLoeN5e1IBjTJMIteEAVd482DFbYd2Dr5vH49Mk7+GwC6A6p92nq+ad3YpKHZPYfbY1I4/gGIQK&#10;dBwmnKebEDaPrJh3oa1cnuj4Z92dOGZldnw3WcS1v+/2i95rw8O3btwo2xHn4OOjdfLkzs7O/MeP&#10;y+/cOd3efrS6ev/pk/ElRZH3b5+61lmYHGflZS8f7aeXFm0X4224K8Bid6htpLthQoBNcqTbrY4L&#10;c2OP5qeezs08m1voHZt8OjnTOz7VDf8ejow+Gx58MjLwZHLo+czEy8nxlRXIyIJkI0TKs0Yepfy/&#10;0shjjJaAZw+oT6AIiwgqKDaHHfyK8+Os/dgIVptsjvBeqHToJgiow1kX1gWxfJeRB6h3ohae5+JJ&#10;5u2KjidGfoevfZyP3c5A53g/pygPmx3eDgm+TpGuVmFO5lFu1tHuNsGO5unRgSez0m80VAw/vPlu&#10;avDt1OBPM8Ozw92vJvunB5/Njb5YnOif6H8KP2FozIf7no8N9k6N9mN9echADC10sdY8DBgZeAYB&#10;sfbo4kd6J0dfUBcPMep4tPAsM6MvoZ0bX50yz3V54FaAePypwU3AVWRXKtdzMdaE4Q0DYBMGOOAr&#10;U4NYTIY17xBjnpfEkTyoZN8Y8pEax0qG7rX69JgPD+AlrA6jsIX4ka+fc3Dd+QkuMz640kKSHI0c&#10;GbU+BNPTHFOjAK1ss8CtCvtqbmJ+auTd4vSH5bm3CxNvZsemBp/faGs4XZh1OHnHkeS4nNT4nJTY&#10;3NS44r27ClJ2HIz03x/ifTDUa6+/64EA1+wwnwN+TmmuNgf9XdP9nIlMD3DaF+h4IIBwMMD+gL/d&#10;AR+bfV5W6R4We32sobvP12avj+3BIIdUb8u9gTapPub7A0jFeS5vneholORimuRqkexpvdvXMS3Y&#10;NTsxpKYo425zWf/dy3+8nfnz3ey/f1n+t8+v/vLz4t8+v/rzEylQ8/ff3/36aemPX17/8dubnz8t&#10;/PKZePmP72e/fFzApV8BLG7z80+zGFDImA/zX97P8aQ8z6ezmxDegG+CPl0Y1sKzfPhphmxda+RZ&#10;pf4Pwup4tO3C8Bz6Pxd6yROGd6H8LngX6G+C1/0fAO8Q9M6Ed6nNofe/TaD30XWhN2AKa9uF4fn3&#10;b0KFO+r1TaBGnpXy6OVR4lOVD0ebm4Hr88qnjLOzw7PzI7PzQ8DcwtDsHPwZ0f96afj1/ODyVF//&#10;oysnc9IjPCxDnYwT/OyBcBfTBG/bKBezMAfjCCfTGBeLeA+bYGv9cHvjKHuTGEezCFsjiIMdjCLd&#10;zCNczSKdTWFAgpt1nLNFkqddrJP5Lk+7ODerHZ428b72AXYGQU7GBxJD26tPv5sbejs7OPLi3uRo&#10;N5zbyakXQyNEVcMTg6c9PPxsqP8pXFHHhrrHR3rHVgX6CLfKK139lTXsmwN7AbSLR8MJ7JvMYUeo&#10;Fmd4jAwK1Y5fF7JJ6GgbHJmAVl0487L/Ic1jBkGfzoMtTYOgLkdjTmOEN4AH3YSinCYpmKHgMArN&#10;f1Xk32PeefSs1e5bger47u47CHZpgXge1K3z2GgMq9d5UKu+FshvicdPbwDo34VBBS8MNfJ8hFw8&#10;ApuohWcR0usEkmeNPAPuwtpzKtO3Au4iDDXs6NyFwU3sYGERT7s80MVTqH+/de0rW3TxVLVT287b&#10;i2fkAaxac7VrzSKuwradBzXvm8NT8OjcWdjp8ADGkAQwA0FL45nmhtNtDZyUX61UgxA1X0torzuJ&#10;Jo6s48qVrUAXX1NehEa+9mIxKVxTdaz2QmFL9YnGitLaC/lddaeu1Z/OTQ1x1pMMMFeMddU+vT/k&#10;bEZweVZoVXZwXXZQXVZA3WH/+kM+uCQmVkrpyAvnCAXa84KAq8dju0piLh/bcbl0550L+0sSPX31&#10;ZLz1lQ3FSNUaa3WyFqi1piqp3i5Klg/VldhuIk9WWNWXETNSkNGTkTCQk7JQUzJRlJUXCLzMjX2s&#10;zLwsTGL9PAPsbJxNDO0NdG30tE3VlPUUZDWlxGUFAlWJbRrSoupSIhBoyohpyYqrS4qpSYjCVg1J&#10;MW0ZSX0FWT05OU1JSQ0JCWixYIuOrJSunDSMURYhs7xhJDyc0nbi6AF1CVIIhRsJRyDa3UpbBRWz&#10;uYairpy4toyoHjdfHid9o1nWkhZRkxDA67LRkjNT2G4kLfDQl/Y1lL5wIKQyM7QpN5wzwhFw3rDm&#10;yaXi8I5CUq8Gp8lDgDGu8tpRHNZ1LLK1ILizJPzKiei2wpCW/CDothUGdZYQU99eFNpRGH6pOLK9&#10;IKwxO6CtIKL2SGCyq1LeDscLByL8jOWc1SXN5LaRTz4kSYF1OL3wuuDFQgsvHIAzoCNLSskbK0mb&#10;qcqZKMuYqsjqc/Pf9bjqNIYKkpC3UFeA1hxeu5o81qgxWJ0vT4bJS+CqtnAqNCS3wXnQlNoOXXI2&#10;ONsOAcawFc6ktpyYmaairoIEBCaqcvh5hqGSNJxGMoCrXK/Brfuqw821J19TkBZVFhPAm2usoaSj&#10;KK0iuV1TTkJdRkJbQUZXSU5DVlJLRlJHTlpVXERTSpSsYSsjaq4gYSYvsFMVeOiI1WTHXDmd0l4Y&#10;1V4YST/AaMoJxFVe0bnjuYW26WgAdOu5+fLQ1q1OkMfJ8pBsyvFvOOKLRr7usHd1hgfOl4e25pAn&#10;dKsOulce8KjY7w5cPOBett+t7IALlh66uM8FttYcdK/a73pxn1vlQZ/Tqa6n07xPpfllRtnDL521&#10;qsBRW6w4PfJi3u6r1cdazufXncpuvFBQdy6vsay47lxB9bl8+LUFKs8chbipsgQny9dfLMCy8o2V&#10;RU1VxUBb3XGgtfYY0FJTSmmrPUFhJ8uzOp4CSTTyKOXZ2jXQoqNHIIPa/Ta3iCvEdAY9VfAsqOOp&#10;kWe7qOM3lvK192/U4dR4zEDwdab8qpGnUPl++0YDwGp36N66Xg/QPASo0amIp3loIUMlOwYkvtVA&#10;ZTpNrmxarWkDMe4LMYp1dOtUr28CDqBGnuzIWXgAAuDe7ca7dxrRqj+434Ix7VJY1c5mWCNP93q4&#10;1uCj9d4cFNxow2lyoyMIZ6hJp/AGbAK7C7TwNJ4+6cTnIwxr0nkyncIbA/AGrAs69HWTz79l4TcH&#10;/fuKkX/a2d3d2ffyBuQfP4LgVn/f7e7nV3ufXxkZutPZfio1xTPA3+DgQd/Wtuzbd09dvV7S1J6d&#10;VxBWVBx5rCj66d1zty8V746yDHJUjvUxiPM1jPE2jPcjU+N3hdjujfMszNhxs71scvDu4tTzxbne&#10;melnw2OPxqAdfzoy0T06Tv7XmwBGuieHesaHyaR41PErUn6cr+NXpskzFp5CLTyKeDbeXMcDrI5n&#10;4WkB+H+W+gQMtq4gABy8dagup2KEBrT7Y76F3fcH9A7A2iFhXr8isC4eWRHxr8dfcSy94YK3E69/&#10;moL27YeZN++nX7+dfPd+Bnj707Sg9NCuw0lheyK90yJ80sK8k4Pc430cE30cU4Pck/xdIp0tol1s&#10;Ip2sXPXUvM31kgK9spPiTmcfuNVaM/3y8bvpoeXxvsXxl2T6PM6d5+rYjA70zI4NzE+NzIwPUhcP&#10;LeTHh14QEb+6DOxw3/MJbpo8zqBHKQ8tBSfg86AWHgKExphHVqz9JPHs64IinoLJVcdNoCMBHIB5&#10;1sjD8dF6s5KdGnMIFlZnyrNbERzzLaiO/2rkKatP9auR5w/ghPsmzE/0cQzgBxgU2ERfLzIzOTQ1&#10;NTQ7NcpCvfyrhcnXS9PQLs6NLy9OfHg3/+n94s9v5iYHuq+2VJ/JP5x/ICUzKW5fbOiB2LDDCRFH&#10;4sKLkmKyo4PTfJz2+jgfCvLMCHCHIM3PeU+gS3qAS7q/Y5qvfbqPLVnlNchxn6/Nfm/rg762h/yJ&#10;oE/3ttrtYZnsZp7qbbknwDrVx3yPv9U+f1syj97bOsXZOMFWf4e1brydUYq7VZqPY4q3faKHdZy7&#10;5d5wn8rCrCuVZ6ae3/11cfyv7+f//nHxjw/zf3xY/PPTq88/zRIp/9ubzz8v/Ppl+bdfXhNB/8vr&#10;P7kZ9L9wXv7LxwWMWR0PeawvT1U7D6rUN8pvEargefBEPOXDqpGnQJdV6v8g39TxAM+h/xPhKXge&#10;vIvmd8G7HH8T9uq/FfAOgQGAdyPosvenjeDd9tYFzftG8O67AE/B8+AJ92/yY0aelfK4lWfkiZSH&#10;y9rkMNxc5qZHZmaGZuaGZ+YGOQYWX42++2n69auRt8ujP7+dfD07sDj6rObEkXA3M29L7Qh38x0+&#10;dnHetok+9tGuFtHO5sHW+pF2xnHOFkHmOv4mmgmuVhCHu5hGeVqilI/zsI51tYxxNCObnMx3edgm&#10;utvg3PkEb7swB2MvC60wN8v0+JB7XfWflic+LsOd7T4pEThODDtOKp+fHZwa75scezk88AxaUmue&#10;U/Ao1tGto6D/AVDHf9PID6xqdDTga0ELz0LyPBFPIZuYw64M/n4j30dKwK/ksYsZVo5vBNXiPwDd&#10;HQU6L8mDenZhWLG+UX5zeoRs+1YQNvIo5VnDTmFV+1bgKXgWIRFPWaPdNwJ1PAe/gjyFFfEPHl1B&#10;1lh4lvV0POHR+pVqWBG/BiEXvwK3ldXr1LZvEdyLB0r2TYw8Eeu32zDm6XhhbtxswRZZY+H/MSMP&#10;UNW+UZ4FBf1/k5FndTxPxKN5RxFPA0pr01mU8gBOkGeNPKvjqZHHubEo5VfmyFcfB5prTwJkanxl&#10;aU1ZYe2F/Oaq49Wnc5ouFl5vPtdVU7rD19JGTRDjopMd43I+I7T8UGhZRsCFDN+yg95VGT71WQFt&#10;ucGd+WFYawXrpXCruRIj3340pLMg5FJhaHtBGIxszY9oL4jrOpZ0Lj3YT1/WWV3aSFxgJi9uo6Fo&#10;pa5op6OhIbZNbbuAVKqRESfISZgoSuOKrwZyUsaKsoby0jpSYtrcKqzy3GR2rLiiIrZdXVJMSUSg&#10;Ki6iIyetpyCrpyhtqCJHFvyUJ5OpcT61lqy4mriIiug2AIIVNS8vb6yiqCMrpSNL1jU1VpE311A1&#10;11DG1kJTzUpbzUxdxUhZDoZBS1S+PCmooiq2UqpeW0bUSFlGX0ESkqiScZo8BJpcfXkd6e0WqnKm&#10;imK64qSOuZuupJeexIUDIef3+V87uaurNLY5N6SzKOLGqbgrx6Iul0Z2lURQCw9cPhZ+9UTkjdMx&#10;t87G3T6fWHPY68qJ6MvHozIC1XIidK+ejOEEfSga+UulEZdLoy8VE8sMp701P7wq0y/NU614l0tF&#10;ZkyAqYKjqri5/HZtiW1wJo0UZNDI41cEsCYPnARdOUk4G0aKUibKMsZK0hBACzEEujKi2lzdfEBL&#10;chvOkQc0Jcg0dh1u1Vbo4uR3PA8AxgaKUnCiTNXkocVPL8zUFSAJj64mLtBTlFSX2gbASPwwA84e&#10;xKTWDXdkVRESmKrIAlrSYpoyYhrSooCRqryesqwSjJeT0JSTAnQUZaHFqjVqEqIGijImSnL6MqLG&#10;MiJw/h3URP2NpRvy4ttLE9oKItsK4McyDH50m3ICucVdSVtz+Os0eSrfAcxAtzrTE4AAN8EPP61X&#10;gy6+PssH69hQKV+d4YWT5cl6sIfcyw+RtoIsD+tak+lefcit8qALjDyb5licYF280/HEbs/iZM8T&#10;6YHH9wSF2Ki460l4myoc2x/TWV54qbL0XF56U1lh9ansmjNk1eX68uLyk9nwy9vZcLbidDbPyKOU&#10;pzRXl7TUlLbWHkNBD+B3aKiRRylPWDtHntK1WrsGYCfLU2gpG1TwKNxvcvPiEWrheVAFT3U8duk0&#10;+XWl/N1rNZyUX5kaD2xu5FmrTs07gMIdkzQPAbp4hCbpAMyjcMeYinXOlZM58rgVYzaDfBXrzI5U&#10;vvPAJG6lA9DIUx1PjTz6dAxol0K7qMiFkxhgvC6ov3lJCqvFWXArxsJb/ymwDw3t402NPGUT587m&#10;hUcivJF033VhdTyFde5b5+mTjoH+m08et798cX2g/86D+23Pn12BeGLswdnTGWGhljsTXY4cCb11&#10;6+TDR+dbO45U1R8oKI1K3+dWW72v73nN+aI4f3s5XyuZtFCrWHf9pECLeD+zXSG28YE2kX4Wp/J3&#10;j/fffjv3cnm2d2r04cT4o7HxJ0OjD0cmno1MdKOR59YV6x4HSB2Rf5qR5/FPNPIA9QnoFraoIBBW&#10;XHwTlCHUivBi7AI/7FtYY/O9sHZoPUiNGp6OJ6y6+BUd/3YCefN+evH12PK7ybc/TQMfPs79/GkB&#10;EDy6XtdZc6Ki5NCp7N1F++IzdgSmhLgl+TsBKYFue8N94txsdge67/R2jHa1CrA0dNJTtVKT9TDT&#10;CXWxOpwSU3u64PntjuXxvo9LEz+/mnw3P7YwPjA71jc/1j8/wQVE9Q5OciIeQJkyOTY4MToAjA4R&#10;C486Ho08AjHWwFkXlPIAT9NTqJQHWMvMgnPw2ao4CFXVvDwdDJvWVd68Lk1+p3/nszDZT/mWlyd8&#10;Ta4+B3z+tMtjfqJvbvzlusxMvJyd7KOQkwDHIdX5RxCuys0Ks1OjU5MjOI9+cnJwbKxvYmJgfmb0&#10;3avZt6+m3i1Ozo+9fHb7asvF08cO7zuUGJWbvGN1DdgdR+MiDof7Zwb77A/03BvkmeLvnORlv8vL&#10;NtnLLtXbNsXLJtXDcp+ffTpXa/6AvwOZHR/geDjYfb+/Q6qvVVqgLWl9rff4WKV5Wuzzsklzs9jv&#10;bbvH3TLJ0TTRwSTZzXKvr8PBELfMCJ94V6s9wZ7Jfi55ydEX8zNuNZbNv3zw1/ez//nl9f/x5/u/&#10;/bL8t99e/8dfPvz193d//PL60/u5v/765vNPsx9eTUD7+6elP5jS8wA18sBGRh63ok//x6EKfl14&#10;Oh5Ab042/TfoeOB/oZHn+XdhhC6a3wHvcvxN2Kv/VqB3F7zT4N0Iuuz9aSN497x1wTvoRvDuuwBP&#10;wfPgCffNoToeYd06xhTeSFbKYwBj6I6T02Q8XrXwojc9DU9saHp2AJmZG1hYGpmdI9+8I2dpdvDN&#10;3ODv76ZGn1xtLSvZGeziaa7tYaYV6mgW62kHd7dYV2u4GsQ4mkXaGoVZ6e90twm20A20Mwh2NA5x&#10;NA53MdvhaZPgSSw8XI5gK5DkaQfdWCfznR62u/2ck3wdY7zs3M21fG0NTuakd99p//Pjwsfl8dnx&#10;7unxXmBytAdeyOjws8nxXvgjbHj4GRXx6OVRzfM8OwsOxpj6d4DtUh2/rpFH683Ga6EifsWP8xQ8&#10;xzPKypi1R9vgyAT076x8Z6FJNPKclF8zF566cl73vw9WrwPrJntXLTxr2LdOj5Bn3wpYi0ZYx6OR&#10;x+B7dTxPu2+CkIgnbp2DqvY1bGLkEZ6OR1gdf//hZeDhoy4GYtsR6uVZHf/gwcpWVsSzMQt6c76I&#10;X+XevS7CWsn+A/B0PHr2TYw8SvZbXO2ab+p4tPC8GfErFp7LoIW/ebUJ4Bl5nmffiGuMkWf9O42x&#10;C1zpqrvSVXONSPkVF78VePKdghaeQl08VfDC4Fb07+sa+ZVKNfVEyrM6ftXFnwRWi1SQLs6FRx3f&#10;UHWs8nx+bXkBt/VEY3lB/fn8Kw2nrzeeajmf42+r7m4olR5kXZYZWbLT/cwen8rDwZWHA6uyAuqy&#10;A5tycUY8mQuPRr79KOmikYe4LTe46YhvV1FYZ1FEa17YpZLY+qywE0luh0NtAgzlbRRETCQFJrKi&#10;NhqKtloq9rqaGmLbVLcJDGSJjteXEtWXETNWkDJTUdCTIYVKAA1JEXWJ7fICAampIi2mryCtJrkd&#10;0FWQMlCW1ZaV0pKR1FeUM1JRJBKWq5qClVLMNRRN1eQhsNZRdzDUcTc19DQ3hhYe1ERJQVtS1EhB&#10;xkxVDh7LQF5CU3y7mqhAXZQrliIhoicrpitNyqPry5IJ4OSzASVpfQVJG101TytjF1M9B0MtAB5L&#10;gyubrsvNJYfxujKiiJ6sqK7UdjMlcRM5gb2GhJ+porO6oGSXR/nBoGsnd10qiWnMDmovCLt2Iqar&#10;JOJScXhn0YqIv3I8Arl6IvLayajrp6IvlUZcORHdURzWXhTanBdYd8SnJT+Imy8feak0DCfOXz0e&#10;jRPtoW0tCC0/4LnPV6s02a08IyrAVMFOScRcnnwXAV4mruyqISmGOl5dQlRLWoL7HoAYOb2rK7VC&#10;gHVj0MKjfIcYXyM7fR5jSMIYGICz2tHXwymFQElAWjgsDIPdEU04rLQIvL86XLkbQyVpiPGTAHh0&#10;OBp+JAAHwYVelcknMfAzIE4KB8mKG6sp6ClK66vI6SrJaCtIaXDF5XXkJXVkpeClAWbqSuaqigay&#10;YvDDZiIrsFcVCTSVbcxPaC6MZY18c24QGnlSgokz8lS4IxBXHfKozvSE9uIB14qDbpCEbvl+l/N7&#10;7M6kWl9It68+5FaT6U4Me4YHTn5HKg+4UWDHixlu5ZmuFYdcL2a4QFuZAUdzKdvnCJvOpztXZPic&#10;2+Nx8VBgWUbQxcywsszwuvzEkmQ/b0MpJ83tYQ7alQV77rScqz+d01xe1FhWWHs2H2gqL2m4UARB&#10;3bm8hgsFDWX58OvMo626tL3mGAJxS2Vx08VCyKOF50l5QsP6Up6WrwGolwd4Op7CuniAZ+FZqIKn&#10;Oh67PClPvTzGd65W370GA4iXR9DFr8dWjTxN0jwFB1AwiS4eY2GxjhYeZ8ezoJHHkd8Lz8izLp4H&#10;1fHCGercKZCkxhwDSGLwvVA/zoPd9N9k5AEq5dHIP2HK1GwR6tZ5fHMAhWfhefB0/FbguXhM9vZc&#10;4XT8te7nXfCsBvpvjY88GBq4VVyY6uaiHR1lU1+Xc/36idragxfKUnLyAjNzAkpPxT9/XtX9pCLv&#10;YKCbuUSMp/buQPNkP7O0QOtQe63d4c6xfpZxwfY3L5e/fH55avjB3MTzqZHHY8MPZ2d6ZmZfjk48&#10;A9DIj4w9B+AfOmLkOVgdj0YeoS6ewtPxCE/EU75p5CkbuXgW6g14kmErsOJiK6APoVBDQrvAP+Jb&#10;qLH5XniCiGEDF88hrOOX300CP/08R+I3Ez+9J3bu00fiCT+9nxPcvlz56Fr9o6t1wP2OystVJxpP&#10;H71wdO/hxJBdAa5JnJTf6e2YHOCaFuKZ4OWU6OcKBDmYBTua+1gbelroBbta7YkNOX00405H/XTf&#10;kzczw6+nh5Ym+udHX8yNvliaHFicGJweeTE71jc90jc59GKkv5uUtRnum54gBc1ZI49SfiUY6lkX&#10;1svTGLsU1s7TSjgAtfAAPJBwktdloYNZwc2KbwA3sWCep8jXBccIg3PY0civynH+eGEjj2Po04Cn&#10;jRleHkD5PjsGb9AKbGZmgnh5ZHqclBLiCvQPI/AOUiYnhsfHBscnBqZnRmbnxqCdmR1dWJiAt3hp&#10;fmJ5fnJ+emh5dvzzm/nXE0M9ty7faKg8n5tZnJ5yOiP91P60opTEozuiD0YE7gnx2R3qBT91GVF+&#10;h6P8M8K89vg7p3jZ7A9yIdXhve33eFnvcjJL87A56O+c6mGd5mu7J8A2zd8mzdc6zduSVJP3sk7z&#10;tNrtar7f2zbDz2mfl12yiwXsstOZkORukw4/2J526YEeaUEe6WHeWYnhpQeTLlefHe+++8vrSTpf&#10;/i+fl//4eQnav35a/tvn13/98hqSv/1M6tv8/mX5l58XWS9PjTx6c4An5Wn+HwTN+0bwdDyA3pwd&#10;Q2X6P4X/VUaeNe/rInTd/D54l+NvQi/9W4TeIfBOg7ci6LI3p03g3faEoTfRdeHdcQGegufBc+6b&#10;wBp2BOW7sJHnDQPQyLOw4yenSUu+uINwRh6YmukHZueHJqZeTk4T5heGXi2PwVl6vTi6OPni86vx&#10;jwsjky8fXGss3xnq4WWhE+lOCrIl+jjucCdSPtXXKdHNOt7FMsreJNzRJMzZFIh0NsOa8jEuFnHO&#10;FsneDjs9bHd52qVA4G6T4GqF4yOcTEOdTOJ8HFyM1MLcLE9k7e5/cPXD/PCbmaFX0wNj/U8mR7na&#10;8cPPBgefjI/3omEHxsZ6cL48Fe7rgoMhoP5dmI2MPPpuRDizymNhI0+O8y0jj8G6XQor34Vhx/St&#10;Z+SpJQeEM+jEhTPC+a3A7svC20qtOq8L9HDenM0Ig2O+l6+l4TkjT0W8MFt38QDPuW+OkIinUNW+&#10;Djwd/+gJX8TTSfEUOjsepfyjx6yUX2PkScC4eASS6yp4tssac56Ip3yXkb+78Qz6O0wJGoQ18hiz&#10;XL/RTDz7xmXiKayRZ108C9XxPCNPJftWWFe+85Kcjq+7fKn6alfN5qp9i+CMeMo3dTxAjTyK+Hau&#10;Ug3V8S2NKzp+Rcozs+PRxbNGngtOUCMPwC51F0mZ6Yay/LrzR9urSlsrijsqi07nJLoYSATbqqYF&#10;mJdnRBQluBTG2V/c71N/JKg+J6gpL7StIKKjmFOZ0M3yb84Nokae0/FhaOS7isIAUqGblLgJLN/n&#10;XRBrdyjYKshY0Vp+u6kUqVpjqSpnr6Nmq62uKb5dXYTUkdeXEjWWkzSUk9CXETOQI6XkdeXEuYrk&#10;CgaKMlbaanb6WtY66k7Gel7WZu5WJh6WBFczYwdDPRtdLUstVfTvxiqyOEcba6fgnGtdGVENceJ2&#10;NSUERopS5mryFuoK+nB8NXlbHVUbbRXA2Ujb18Y0xNnG38480MESYnczfRdjHXs9ddhqp6tmpa2C&#10;h4WHgAcyUpaBIxsoSsFDQB4fAiW1jrSIoZy4g46qvrRAX1JgqybmqCHiri1amxNbdiDw8rGE2+eS&#10;r59MuHIs5toJAs6UpyIewPjysXCgtSD41rmEy8ejgHvlSddOxXaWhN84s+PqSchEdB2LJJtKIzuL&#10;wtoLQkhbFH7xoFdGoF7xLpeze0ODzJXslUUtFETgPGuIbdOXlTRSIAu64jcGsGoNh6iWtBi8CgOu&#10;EA2qdlTzkNSS3IaqHYAuvkwI4JVqryp7OLGmKrKQgZG4I8TGq1XmAYhhAGxCX0+Oyc24h1OKx8dz&#10;CDE8CslLi8AwaOHIcBA4z9oyovg89RSldeQl1aRF1WXE0MhDV0tWXFtGEo28uaqiqZKckbwE/LCZ&#10;ygmsFAQ+BhL1R3c0FcTUHg6oPexfd9i3NtOn5pA3N42dLMFavt+tfL/LxQOuSMVBt6pDHgAElRnu&#10;ZJI7F+BMecif32NXtteh9rBHU65vQ7Z3XZZnfZYPzpRnwfry9dm+DUd9m/L9gcY8P4iB+mxi/8+n&#10;O55IsoG37Owe1+rMwOrMYPghKT8YdDrNtyEv/liyV0aErY+JjJuBZG5qSHt5QcuFgqayQoAo+HOF&#10;defy6s8WoI5noUa+9lxu/YU8CFoqi9uqSztqj3fWnbhU/9XFCxt5lPI8F0+7bLKr5RxvjjyFV1ke&#10;wC4L3cS6eApK+XXVPHD7CuxVtdbLfy0ov5av0+SFrfrmsONZeMOAzY08Wnhq5O/eWmci/Pdyj5Py&#10;uLIr1e4UdPF3bjcgNLkRrIKnpp6Nsftd8HT5N+HtTuEN2xyelGe7LNSw8+DpdcrmY4TzPBGP8PLo&#10;1hE2z4JbeUYe8r09V3q6Lz980AJt38vrL3qv3rpRczQnMTLcLjXF+1LnsatXT3R0FJw+vfPM2Z3n&#10;LyRfrEzvH2waHW4ND9T3d1IKd9Pa6W8S52GQ7GsebKuRFuq0L9b7UGpIZ9PpieF7r5f6F2ZfAFPj&#10;z8dGnoyNPxseedw/9GBw5NHoeDcwMvZ8eHTl+9DrGnlgIyMPTE300mBzKf9NI89u/aaRB6g64HmG&#10;b8Jai62APoRCDQntAj/gW1hYb7N1eIKIYUMj/+oVcfHLb1bmxaOOf/3T1Jt3U4uvRt/+NP3554Xf&#10;ucUs0TR+eTcruHOl6u6VmgdXam+1X3wcOu7YAAD/9ElEQVR0rf7hldq7nZUPLtfcbC2rOZ1zOift&#10;THZ6eoRvSrDH3ki/XQGu8X5OKaGeCf7OEW5W/raGvtaG/nYmQIC9abibTUKAW/7+5NaLpwYf3Vwa&#10;6V0afbEw3DM30rtIituQifOzI2RiO5k4Pzk8Ndo/OtDDM/LI+DBfxAtDXTyvC7B2noU19bwuZoST&#10;wuDU+7lx8iUA8j2A9TQ3QN09QMcID6OwYwBq29HIs6Af542nsDoengOFfSw2vxEzo73U0VPIZxJj&#10;A1PjA9MTgzxmZkampoYmJwcnJgagJXCOfnJscG5y9NXc1NLs+NzY8NLkyNu5ybczY0uj/WPdj57f&#10;uNx24Uzh3t05qQkFe5IOJ8YcTU3ITo45nBBxICY4Pcw7NcAlzd9lb6DrHl+nFC+bvb5Oe30dklyt&#10;dnvapfs4JjqZ7va02u1jk+5vv9fXLs3LmnQ9rdJ9bPf52gFpHjbJLhYprpbpXnb7fBz2eNslkYmu&#10;trGOponuNjs9bJP9nHb5OCT62Md42GbGh1aVZD3orFke7v63n5f+67d3//XHT3+8m//bx1d//3n5&#10;z4/crw1XweZXrrL8r5+Wfvv8CpeEJWr+48KXtfaclfJs/h/h4/vZ9x9WYD07y7/AyLMinsIT8RSe&#10;TP8uUK8LZzZC6HL5g/Aux9+Ed9H/JvTugncavBVBl705bQXe/Y9C76DrwrvdAjwFz4On3TeBJ9kp&#10;rFsHvuY5n45ghiflAdxlcnp1mjwHDqbAk4Qx0EKM4ycmXizOD7+aH16aGVic7v9pcez19ODLR9fa&#10;Kk6GuFn72hokh3jAfS3RxzHMzijM2iDK3iTBzTrKySzCyRSIdDZDSNfBJMBCJ8bFIsHTFsYkedmn&#10;+jrtdLeJcTSLc7NKCXSOdbdK8LaL9rAKcTSO9rS93nB+4OG1T0tjr6YHpke7p8Z64O8eeD7wGqEd&#10;H++ltWtQtQ8OPsG/0oThGXlq3oVdPILmXViRr5vkgf595TiMix8eWGEjIy8M1e4bwY7pW9XxL/tX&#10;XDzPv7/Ygnlnk2x+i/B2p7CbWLFOY5r574B18St03+l9fq8XWiEdT+i5/VzIvH+Tdc07DyERT1mx&#10;7VsBjfxG/n1dHj0mUp7C8/Jrdfw10q7qeJ6RZ6G6nJh0Yt6vrPh3hrt3LwF05EagbSfH2WATFfEU&#10;noJnuXW77cbqHHnWyNM8BXU8NfLCXh79O2vkUcrzbPsmoG2nAbp4YSNPM5cv1V6+VH3lUjUqdXaG&#10;O/XswrDDWDbS8Rup+Xauag3OiwdwjjzV8WRS/OoE+RXQxdedaqmlLv4EgEFz1XGgqeokgKu5Vp7L&#10;g5ENF4su1Z9suVjUWVV8r6PsQkGKr6WCk5bgYLjNxUPhx5M9y/f6nt/t3ngkuDk3pOloUGNuINCU&#10;G9KYE9yUE9yYHYD+vS03lAIZ4EpJRHO2H1kq87B/2V6P8v0+FQeDSna6BxjK2ymJmUgK7DUUTBWl&#10;nPQ1rTRUdKTENEQFOpKkiLyZogxZ1lVOAq2xttR2UxVZnFsNgYmyDGpiPRkJTSlRDbFtmuLbYXes&#10;aQMtjLFQlzdXkwOsNBUBSw0FG21lCGw0lQArdQVo7XVU7bRVLNXkbbWUrTUUTZWkDWTFAGMFSWi1&#10;JQSArtR2HcltEGCrRWQxmdaNVc51ZMUgsNJWsVBX0OJWH8XnRqy0PPlQQVdKhCzrKitmoSJpIiew&#10;Ut7ua6IQbK5YkRlxZo9PR1HsrbNJN04lXjkWc7k08lJx+OXjUWQi/KqOx6nx0ALQha3XT8fdOLMD&#10;gGGtBcFdxyIh6DoGOxIj31Ec1lEY2llE2rb84M6SyMpDPodDDIt2Op/eExxqpeqsIW4qS14XVq0x&#10;UZLTkpZQFduOc+R15aS5evpk6VR4LUZc4RpynqVF4YVAayArDq8L3hpoAfKFBjkJjCGALqIttU1f&#10;Tgzns0OsI71dS1JgqCABLXTh5GiIk09EIIYAxkAe0JMWMVGWNpKXMFKUhHcKYmjNVOHtloZ9yVcN&#10;ZETgULAjTpnHD11M4I3WUlKD46uQIkXachLQakgTWa8tI64lIWIoL22qJGeiKG2tImMmL7BWJEa+&#10;Nie2qSCm+pBf9SHfmkPewKqU96nO8KrMILVlgCpuUjxOkAfqs30xxrLyEOPXFFry/BtzfJpyfYHa&#10;wx6o5iGJGaT5qB8ASaDuiFdDjk9jri+0dTm+QG22T/Vhnwv7XIsTLM7udj6X5grPrfKgH/cxWEhT&#10;bnjdEbLia2VWRH6ie4CFnJGcINxVv7JkX1dNadO5vLKSg23lxfArXHsyu7m8sP5CHsIz8m3VpTg1&#10;vrmiqOliIWX1EzvyRRnWyLfVryPlhUEjD2BZeYQ3X54n5THmsYmRZ2HtPIJGfq2UX6ldI8y9m/V3&#10;r6+R6Zu4dYQO4MEbRsGlWamU/8rWjDzuy3P6CB3Dgzc7nrr123cbAcigi799q55KeToG4O2FMevf&#10;N4G6cmGEx7C6fHPoLjyEx7AZYXjyfV2oXt8IVq+vCxpzjIX3ojEO25xvGnlWymP3Re+1nu4rQ4O3&#10;799r6u+7cf9+w65Ez9AQi73pfo0NR+/dvdjZWXziROLx4zvqaw9eu1K8OH9jfKQzxE8n0EMz2tdg&#10;V4hVgr95SpBtnKdJgr91arjrmfz0Z/dapkYfTo49mpl+Nj3ZMzm+phbN+ETP7NzA2OryrSOjzxA6&#10;gAcaedgLoC5eGFbKU77LyNMB32XkAZ5q2Byer9giaEVQidAYu8AP+BYewt6GZjaCJ4goPAvPMAUt&#10;rteKvHk3hTVqfnpPHNpf//zpzy/Ln9/O/P5+4T++vP04N3r/UqPgemf59fbyGx0Xb12qBCC+2nrh&#10;ZmfF7a4qaCF/qeZ0y4XiqmNHSg8l5+yOSY3wTgr1SIvw2R8buDvcOy3CLzHALcrDLtLVJsjO1MfK&#10;wNlQ1dtSN9TZPC3Kt6ww425H7UTPvXfTQ28mB94vjL+dHZkb7Zsa7JkYJBXn56YGp7jC8SjiafBN&#10;Iw+7YwAHYbs0KQwKdwor2THDDmO3rgtKeaxTj/qbmm6e9cYuZaM8BQ9ImRt/yep46OJ0dd4wHnAc&#10;+kDfZJL5GgFx7lySe5m91MtjTN6ssZcTE+tI+aGhnvHx/unp4ampIehyCzCOzU6Nvl6YmR4bmhwZ&#10;mJscXZ6ZfDM3DSxPj72bn/qwNPvbu+Wfl+bmhvtHuh9db20szTpQsD81O2XHocSoI7ti81J35CVH&#10;5ySEZ8cG7Qty3+PrtNffZb+/S5qXfbqP415fpxR3ItyTXc3I3HlvmzQva2h3e1rt93fY62u3z89+&#10;r69Dug9pgd3u1olOpul+zvuC3Hb7OgIrpSe87BM8bVP8XZN8nXcHe+wN9zm0I+zYgZSOC8fHHt/8&#10;27uF//zy9n/88u7Pnxa+vJn5/SOZPk+mya/q+D9+eY1SHpK/MnPhWR3/zzLyWHbmB4z8PxeeiKfw&#10;RDyF9enfC3p24cy68K6V/wi8y/E3oVf2LULvLninwZsQdNnb0lbg3f8o7B1UGN7tFqDyfV142n0T&#10;WEvOgpZ8HbZg5FeOwIykgyk42Xx+dnB+Hk7LyMLCCDztxcVRfPLv3818+bT0Zn70p8Wx//jtp9Hu&#10;OxXHchKDXN1MNBJ8nXb5Oe70to91tYywNYqyN4m0M45xNItxsYh0JF4+2tUC58sn+tjv8LSBYXFu&#10;pOI8QC4d7lZRzqY7fezCHYzIjHsPmxg3azcj9QA7k8bzJcNP77yZG15eGJmY7O3j6qTTefFUtaNt&#10;x0AYdgzV7uuy4tA3MO+bG3k043iENUcTNvIDK3Pb6Y5sF8Gj8YCXj2cAwWGYXAt/Ljw6cTam9K7O&#10;VReGjuchvJXusjmsf+eB9vx7QcPOS1K+Kvi19Dy7u4mRf959619g5NlJ7jznTnn0ZB1ZD0lhF4/V&#10;aSg0j3zTyK/q+FUjz0h51r/zXDxCTDrR8Vsy8sLmHTM0z3YpW9Hx1L+jgud1MUMVPMv1G6Q6zSZG&#10;ntXxCOvceVDJvi5Ux68LnSN/ubNqXdVOFTwP3jDK9xr5NqZSzbpGnrr4lrpTALr4FTgXT408cfGV&#10;xwicka+rKKkpLyKT5SuK26qOnS/af6Xu+K2mU1GepgZyAk9D8bydrlVHIi/sD6g6GFixz6f5SFD7&#10;0ZDmIwGk3HZuIPHyOcFNZBnM0Na8sNVJ8aGtOSHAVymfF1RzyLM2y7c5L/jiQa+Kg34t+TH5cU5+&#10;+rJOalIGogInbWUzJWk08noyEqrbBPoyYpYq8sZyxPaaKskYyktD3lJD0UxVDh2xynYy7dpcRc6Q&#10;eHNJE0VZUyU5cxUFaw0VK3VlazVlRz0NcxVZczU5UxUZYyUp9Ln6cmJGiuIGciKAvux2PZlt0BrK&#10;A6IQaEsS4a4rtR11vJmyjKkSUcMWqnJW6grQwgFJLXgladxKPhvgyqMbKcvoyUuQIioyosZK0vrc&#10;GqQ60iJaktuM5CXhtWhLbINdLFXlzJTErZTErJS3W8kLvPQkmgt3lh0IvH1u953zKTdOJd45t+vu&#10;+Z1Xj0dfPRlD5ryvzo6nweVj4V1cXRoY0F4UClw+HoXla1ryg9qLgi+VkkVfoUtEPKkUFAYBzpE/&#10;4K+DRj7YQtlZQ1xPTKAlToy8iZKcqbI8GnkNSTEI9BVkqZGHVwHn2URZBl4avBHo3xE9aVF4XXAQ&#10;CAB4mQAEOpLbAQjg1MFpN5AX15URMVKUBCCG9wIxUyWfl0ALeWjtdFXhxJooSsGJgkBPWgTeCxiv&#10;JckVDoK3Rnq7nqwoZAA08trwTslLqIkLsGSQmqRAX0lKS1ZUR14S0FWQ0oQzLyMOaIrDew3vo6KZ&#10;sqy5goSJrMBZUyLQVLYmJ7qpIKYxBz9VCmzODeK+58F95gSZo2Q1V6Q5LxDOMLQYNOT4Neb6txbA&#10;mIAarrI8vAttBYH1R7xqD3tASybIH/HCmfKNOT7CoKxvLQgEWvIDyMELgloKQpvzQ2qP+FVkeF7c&#10;71mW7lax37P+kF/VPq+Le9wupDpXHfRuK4hsOhpVfij4wuHw9HAbGw2Bm4lcaUbclZpjLWV5daez&#10;oG0rL2otK2w4/1XHs0aemnqImyuK2qpLcY58c1XpamErvpFnpfy6sFIea9dQWC+P5WuolwfYmPK9&#10;Un41s2LkATTyOHee5+KRTYw8m6R54QEUdhibuXujDh4FvTzrzamOp2CtG3YMGbY1I8+OITr+1srk&#10;d5Y795oIqzqeZ+TZkSwwDFoq6JH7q/XoqWenPFgrzSlbHAagPeclvxdq4VmodmdjHijNNweVOhXr&#10;GNA8GnOM2TwAeXgIzOAwCh2wRaiRB9DI4+KuePCB/ptTk49v3apOTfULCTYvLkrsunT8ypXj1dWH&#10;jh4NP3Ys/sKF1M72oz+9vv/47gVnK0lnK+mYQOOEYIs4P9M4P/MdflaRHiaZSUGNF/Kf3WtZnHq+&#10;PP9ifOTB4kIf/KOHSh0CYHTs+dDwk4HBR9TRb0XHb8XIAzwdj/zwHHnWywu7AjYDoGTYxD9QWFmx&#10;ddCKoBKhMXaBH/Atwgh7G8xsBE8QURgFz4MY+bdvp9+8I5Pi3/40/e79zPsPsx8+zn36OP/Lz4uf&#10;3s389mHh//2ff/zxdu5K1fnM+MhAWzMB92EpuShDe+3SxRuXK+9cr4X2cvuFa5cr4fp190rNk9vN&#10;j2813Wgtu91R0V517Gz+gezU6PQov52BrqkhnkmBbol+zmkhnikBHjt9nciMQlczfxs9VyMVN2PV&#10;QHvj1Ajvkszd9WeLHlxunuh9uDTR/25+7PXM8MJ43+LUEFrgSWY116nVae8bMTHYLWzk2STdRAz7&#10;0Fdmhl98L7MjL5G50T4af82s1qmndntFZ6+XWXckDzoMQLcubOS56jEv2JEsVMev0esbP+7kWP/4&#10;eD+0lKnxganV3eknEAhkxsdfjk/2TUz0TU7241x4NPJkUdnpkZnJofGRl2ODvZMjpL4NqTU/Mjg/&#10;Pro8M7U0NTE7Ojw/PrI8M7k4MzEzPjwx3A8DXs1NAW+XZt4uzc1PDL18ePtaQ+XZvMN5e3Ye2RWb&#10;GR9+eEdIVlxQwc6I3LjgrCj/Q6Hee/1dUzztd7pa73S2SHEixeLT3e12u1uTIjZetkkeVun+jqne&#10;trt97Pb4OQBpvrZAuo/tHj+7BFfzJG+btADn9CDXnZ42qX6Oyd4OpGyFu028q9VuP9e9QaSWPQQp&#10;Pq6H48KOHUy72nBxaaT3bx9f/fuv7/7tt3f//vtP//7n+7/88hrAdV/RyP/+aQnAqvEIT8qzfBKy&#10;7Vvh/2/kaUYY3oXyH4R3Of4m7JV9K9C7C95p8CYEXfa2tBV49z8K7w7KA++yLFS+rwvr3DeHJ8rX&#10;hWfkJ2fXSPa5mQGAVpNHI48H5wb3IVMzHNOkEg6MfP1qHPaaneybHO+dmXg5D88Z8jMDk9MD41P9&#10;M3PDYxO95GiTL98tjX1+O/X7u5nx7rv1p/PSIny8zDXDHU12B7vGuVmR5VtdbJI8HBLd7SIczEK5&#10;OjZB9obhLmYwDIh0Nov3sk30skvwtIUrRoqvA1xPohyM4WKS6GENxDqZ73C3jvGwDXW1CHW3KTuZ&#10;+7L7zsxs//yrkZmFwZGxrxPeUbjjZHnMCEN1PEDluzCrAn3D2etbMfIDA0TKw9HgsVYP+M8x8pxq&#10;XwEzMAzil/0PuXnxK0ku89WV81jXj7PJrbPRYSl0K30gHujNWTbKC8OT7Fvnec/tnmd3V6T8c7LE&#10;6xod//w2spFt3wqshWcRdvEIz7lTuOnwa6Q8Zn7IyF9adfH82jU8I79Sc2a1dvy6Fp7PipFf38uv&#10;sGrb79ztYPel2l0YnoLndVnW9e9sF+G5eOD6jWaAtfAs32vkN/LvvC7NXOmqY5No5K901VAjv0V4&#10;Ip6ykZHngeYd5TsNKMTFN5/j1athXTydGg/gvPjmypOUpqqTjZUnGiqO15WX1pUVtdedrD6d8/BK&#10;zeXaY/52WtaaolFueqcPBJ1I9yYVM/b7HYu3acsNrdnn1ZTl35Dp25Tj31oQ2l4U3lYQ0ZIX1nw0&#10;bNXIh7XlUnCmfHAnKVkTWEPKbXtf2Od+Pt2zsyQhN9reT1/WTUtOb7vAQVPRWl3BXkcN58irCAS6&#10;UiJWqgpGshJ60kQEG8hJkWny8sTV6ssQ1ashSirbmMhL6Uhu1xIVwEhTBWkzRRkzRTkDaQl9cax4&#10;I26sKG6kIAatmYqUqbIkYKUhZ6kua64qaaYkDpgqipkobjeWFzFRENWVFBjKipgqSpgpSRrJiepL&#10;bzOQgU1iEAMQA5jXFifuXgNabiK8luQ2fXgsrgYLJA1kxfVlxIjvltwOzxleC8SkXoqqnIWKpKGk&#10;wEJR4G+iGGyuWJ4RdjLV8/qppOunEi8VR185FnP1ZExbYUh7UShZnRX9e3EI0lEU3F4Y1JpP7HBj&#10;rj+qYTirEF87FctNjQ/pLCE7dpaQMvSUS6VRZfs9UtyUi3Y6n90bGmCq4KolqScmIOdQUtRESQ7Q&#10;lBJXEd0GrY6slK6cNFdNXkxHVgJeHZaX0ZYiK8FqiwkAfSlRA2kxwFBGHM4zd9oJ8BZAFzfBCzdT&#10;ljFXkYXWWAHeOwkKvInw0PAu60mLQFdXajv5zoHUdl3JbXpS2/Wl4b2QhF1MFKXwewz4iYipioyB&#10;vLiRoqS5mpytjoqToSYEriY62lLbIr2dQlztFLcJLHVUNKS36ytJ6SpIGChK6cmTb1fAT5S6qAB+&#10;hMyU5eFnyVhGxEha4KkvF2KhUHUksrU4Fn56m4iCJ6u5QssR3JgdxH0RxL8hxw/9e9PRAGjxzGMX&#10;zj+0dUd86rN9iZ3P9a3L8mzI9ob3CMFZ8zRG6DR52ETi3ADuIQLg4VoKwoHm/LBz6a5HQvVP7LQt&#10;T3NtORLQciig+ZBva7b/xXSn8r2u8ITP7/e9cCi0vjjpYIxjiJOWlpQgzE2/vTzvam0ptF1VJdUn&#10;DjVeWHHxPFoqi9kJ8hCssNbIf4Uz8lTKI2yXSnk6TR7oWi0rz86XZyfLU3g6HkAjL+zlN8ojd65C&#10;yzPyNZDEmfI87t6o28jI37pezyaxuy7CO7KDyUMwUp7Cc/HkILdaNjLyrNBndTwkMcZhmLx7C54S&#10;0egAOvdbdxpwgjw18sKw43kZaFkLj3mMEVa1fy8POIHO6z78fiPPOwKFHopaeMxgLMzjtfJ93a1o&#10;z1noeOw+ZYw8BU06HYbdTUZuDs/Idz+/3NN9pbfnan/f7cGB28+fXSoqTPPzMU2Mdz9/bt/lrhMN&#10;DdlFRTGJiXalpTvOnkoqO7d7cqzr/OlkD1t5HzvF/QluOwLNdgSaJ4ZYBbvrxwXZHEmPaKoqXpp+&#10;/vH18MzYU2By+NHo0AP4hxT+xRseeToy+mx89PnkeM/M1Mupid7xkSdjI0/GR5+OjhFGxgnDY09W&#10;Ksv/kJEHWBdP2YqR57GukRc2Ceymzf0DhZqKLUJ3QTFCDQntAj/gWxDeQXjHwcxGrOeFoDtOStMw&#10;rLr4qeU3069fT759O/323dS7n6bRxX/+eeGXz6TS9b/99u7/+Z+///nTwsC9a2ePHNjp4xZhb+Wm&#10;pSbgLsc1cO2Gy+ItuFhfq7l+perapYu3rtfCZetyZzlc7OD2cJ9bj/vhjYaHV+uewf8MrRVXG86X&#10;FWacyt5TtC8xMzFsX0xAaohnWph3WrjHrkCnKBezUCeTSDcLPxs9R31le30lZyONUBerXWHeBQdS&#10;OmvOv7x/baL34exwz9womX/NzUzvoXPVWbEuDPXv6NzZDMIOnhrsIS5+cH0pj0nCyIp85w1g/Tsr&#10;5WdGV4w8ML3qrwHU3MIGnOpy3sh1wcHIHFfVnWfkp8Z62TE88CC858PbSkEjPzHaB6yR8tzurI4H&#10;IMPNkf9q5KcnBjmDP0COM/JyYpiUtZmbHCYLwI4NTI/0zYwMTg5COzQ/PjI7Ojw7OkQK0I8Nzc+M&#10;z0ySefQLsxMQz81OLM5Nwo4flmbfzowtjvQNPr59o6m6qvToqaz0E5lpxXsTS4E9CUBJStzhqMA0&#10;f7fdPi7JrjaJDua73e2S3ayTXK3gCrrT1SrN136Pv+NuX/sUb9tU4uUJK14+yDnZ3363v9P+UA9o&#10;9wa7pfo4pHjbp/o4JnvBeIc4J/N4F8sUL6edbnbEywd4JAV77o8NPnF4z+W682PP73xcGPnLh/m/&#10;f1n+2y9vSHH5L8t/fH6FQPwLt9YrsrmdxxI3vEI3wvz8YaVFqI7//xEjDxfBt0JGHpMseLn8J7L2&#10;yvtt2Cv7VqA3BrxJ4B0Iung32jrszY+F3kTXBe+7LDwFzwOF+FZAqy4Muwld/Epl+bXT3mGYsJH/&#10;evDZAWrksWQ8NfJTEy8mx3vnpvqnJ8m3iPAI8MznFkYnpgcWlyfHJ/vgBrm0MDIy8PjD68lX0wPv&#10;F0a+LE+8Gu250XhhV4h7iJNJor9jgpttvLN1kofDLk+HKCcyTT7GzTLKxTzE0TjQTj/KncR+FtoR&#10;TqY7fR0iHEyiHU12edgkuFrudLeGIMbBJNHNOs7ZItbdKtrdxtNSx9/ZNCbEvexc/kDfvaGBB/BX&#10;1MRY99jIs9HhlcozG0NWgqWw/p3XBVCgD2xcT+YfMfLUy0OLMn3NXsxxaJJHn5CRx6SwkWdtOAur&#10;ywFqxim8AZuzyZEBdivvUSjo1ikb5deF59m3AhaIJ3DOvff5vW5mQdcfNvI87b4JPBFPYZ07C/p3&#10;VsqvZshewlKextilrHXxXQ8eXkLb/vARMfKMjr9y//5V1PHrGvm76xWWIRDn/i0jf6+LSPY7a4w8&#10;le8Uqt1ZqHlnYxaef2e7PAXPA4081oUXBqU8T8cDPBFP4Wl3Cs/IYxfGryr4FS9/pasGudxZgXXk&#10;6eKurH8XhifiKayRRynPU/A82jgjDwOojm9vPNvccLqVqyAPAZkXv7GRX9HxVccbK0qhba0+3VJ1&#10;qqnqZEPFcaCxkoypO5d3u728ovSAj5WKjYYg3sv4WHpQWUZI9ZHQqkMBVRn+rTmh5akuzVn+rdmB&#10;TVn+bbnB7QVhbYVhLUdDG3OCm3PIHHn076sinnS5yfJBLTn+7QUhtZlelRmeNZl+5ft9rp1KyY22&#10;DzCU99BR0N0msFGVtddStdZQstJQIYupim3TlthmriKHk7KNFImON1NR0JcRs9VStlCV0xIX2Gmq&#10;GMqI26grOeqow77OepoO2mqQdNbWtNVQtVZWhK6pkrSZipSJkoSxIlHzOC8eutDqSgv0ZLYZyG0z&#10;lN2mJyMwkBEYK4paqsrAVhMFou8tVKRNlSXNlCQt1GQgJl3O1MMYCAxkthvKiWtKCPS52uhY0QW6&#10;5NlyQBeeJDxhYwUpnDYOga2mkqmimJEMWdnV20jOS0+sPCPs4qHAzuK4G6d3Xi6NhlOKE7HJJPfC&#10;kLaCQKA1PwDa9sKgjqJglPINOX4dxWGtBcEw7MqJaCxZA3HXsXCcI4/JjsJQoKsk4ubZxIv7PRMd&#10;5Up3uZcdjPQ3kffQk8WqNXoyEnBiTZXl1SVEFbcJ1MRFuNnxUqpi26mRh1dnqiKrKyOKFWmMZCVI&#10;IC2mKyWiL8UlpcnseGz1JEXgvdOV2A4j4RQhetLkMwloUc1rignICquKUhBDa6WugPWC4PwAFiqy&#10;AIzUlxGFFkbqkK8akO83wJPByvXcsxLTkSar70Ib7GTl72CpLSOqIyumryRlqCKjqyBhqCRrpCxn&#10;oCijISmiJiKA1wg/RSaK0uRjFWmBl6FskJncxcyQjmPxrYWR5FMlTso35wahjm84wn0FJNefFHzn&#10;jDy8L0gTM2se36+VfK5vY45PS54/vGU4ER4CeL+ohccBFMgQWZ9HVl9ozguG36aOkshLx6Kb8kL3&#10;+aoE6AnOpNi3Hw1pzPSt2OPSnhtYn+nRcNgTnmTZXvfKDP/yQ4GlqV5lWRElaX5JAaa2mgIXA4ns&#10;5ID6kwebzmS1XshtKctr4mgsX1NTHmfKo4tvqSxurSpprSxtqzoGtFQfa68mRr6jhpsmX02K2NBp&#10;8huBUp5Ok8cYjTy6eFTzwhVsqJFn442MPJtE6CYE/buwkceZ8sLcuUbs+d3rRKzfu0HEOsS3rtff&#10;vFYHMbXtPM9OwQHsGNgRoOPvXK8FhKX83VtN1Mjj7tCua+RxR9xXeNOKkb/ZRLdSI39ndS48TodH&#10;k86C5h0HsBmEZqBF2U11PMAaeYAKcV6eQgfweLDB9HledyPoMN5D0AHfa+S/CWveEeiyW9lNLGjS&#10;hXW88AEBOmAj0MU/fUKK1aCR7+25+qL32sDLm/fvNh7NSUzY4Zaa4n32TPrdO+U1tYfz8iJ27XLY&#10;u9ezpDCms63w3s1zMeHm4X76OwKMU8Kswt11E0MsdwSax4fYJEe7Zh+Ivn+jjlSqGXkwPvJoYvQx&#10;tPOTvcMDD4aGyb9a6NbhXzz4Rw//3RM28sNjT9DIUx0/Pkr2IuM3NvKwle3yXDzyA0aegjZgQag0&#10;DesNcOvm/oFCTcVWYHfhGRIEMz/gWxD2OMLeBjMbseqFRl4tj0C7ml8R8UtLY6yRf/16evkNsGLk&#10;f3o/8/MHouN//bT055flv355/Zf3i2PP75zPy0gJ9vI20XFQlQsw1Qs00xfANRq/07TyNaXrdbev&#10;ke833bhcCdy8subKDsPuXa29f60OwInzENxsK2+pKDlbuD9nb+z+xKCUUPe0CK89EV7JIR47fB0j&#10;3KxCnc1DHc2C7U2C7IyhDXEw97MyDLY3O7IzquVcyY3mqskXj95MDs4NPp8b6Z0ffTE18Gxq8Pnk&#10;QDfx4OP9M6Mvx4dejA70kJnXQz1j/WTrzHDP9FD3+MDTsf4npMTN6IuhvifEII8PwrCRl88myOAX&#10;oy+eTfY9nx7omRvkpPxAD4COHqH2n9bJga0rEn9VyuOHBAB+YIDAI2KAUp7V1pghBW24ALfSGE03&#10;y9cvB6zNozEXlunsVmF4c+Qp7BjeJl7VmnXBHeHIEBMpP/oCEX7ayMqLGumbGu3nGIR2emyIWxh2&#10;cHZiaHpsAKDdmcmhuclh4PXcxOuZ8bdzk+8Xp97NT8wOvei+d/VGe11rxenzRUfy9yefyN5fcjAl&#10;OyU2Ly0+Lcw3Kzpkt49brINFnKPlLnf7ZC/7JE+7JE/bNB/HXW7WO90s9gY4pXpYkjo2fjap3ta7&#10;/R1Sg512BzmlBDgAEECGzJr3c8JSNsAeX6c9vs67vR1TvB3iXSx2+zulB7nu8rXf5ed4eEdQTcmR&#10;x5fq3ox1/8fn5f/5589///Lm33579/ff3/3ly5t//+PDX39/h+r8t1+Inf/8gXw/hVSZ/7D45af5&#10;X94vAD+/mQF+/WmBJN/OfX439+ntLAABid/Pf/6w8OGn2Y+kavzchw/zP3+YhxZ4/37FyKN5X1Xk&#10;EMx+fLfCzz/NIRB/eDtD81uEancKT7tvAk/EU1if/r3wzPs3oUr9HwQvuN+8XrMDAHrFx4u+MHRH&#10;diQLvTl9E3rPW5e5uc1gbfvmUBu+Rah2/2+C1fcrGTrdHtX8aotbyVOaJdBnODczMD89MD/R92p2&#10;cHlu6M3c8E+LY5P9T6rPFicEe0S52UY6WMZ72KUGuMW6WobZGZGVXd0tE7xswh0MIhyNQ+0NY9ws&#10;wh2NI53NQuwME1ytEt2sdrpbIxAnuFvFu1nGuJqH2huFOZvu8LUPd7fwsNZOjfburD3Zfb/z3cLw&#10;5PAT+BMN/rqCv8Ompl8Oj5L67EMjz0bGevv6Ho+Pvxwd6h4bfjEyyBWrGVmBtepDI0+RwWHoPka4&#10;eDPYI6AEp5u+CRr/gSF4qpSvW/FoCC0E/01Y943whDhm2CR2KRvl/0GoYaegTKdd6sqpZ6cDaMzK&#10;dDp+6+COKNbpQTDD0+50GMBz7luEmvenz2/hcqwIrwvwhDtV8zzQuWMg7Ny/A8a/EwX/8Oviq6yO&#10;54w8SXJjLt1/0HnvfgcCMdtdCylNQ1n171TQs2CeqPm799oB2B2DO3fbADamQIbn33mwLh5hnTub&#10;R/9OFPxaI49cu94kzA1uBVfq0KmsZ5MIdgFq3imrmxqvXm64fKkOuHqp/lpXw5XOOuAq6dbhaq6o&#10;0XmeHWIq6DGDXZTssJU6d8xQ2O4aF9924SuMke9oOtfWcAZaDIBOLmhpPNeMNBBBj2oe7Xxz7cmm&#10;6uNIcw1ZxxWoKytoqT7WVn+66nx+Y+WJ9vpzlWcLGi8eb6s6can2xJmcFA8zBXNFQbKfSWPRzgsH&#10;gysO+NYfDqzJ8Ks95N+Q6d94OKAlO7j+kF9nfgS0lwoim3KCId9RGAl5oDnbrzXbv+NoSGdeaHtO&#10;aFt2CNCRF9p2NLA1L6ijMLw+27+tIOJSyY5rp1KOxjj4Gsi5ackZigmslKXttVQddDUt1IiR15YU&#10;hdZEWcZSQxHrwFhrqurJEBFspizrqKehKyWiKBAYK0ipbSez6bkZ1iKAjuR2XYnt+jJiaI11JLfR&#10;ejUQmKrIAGaqslxBeTmuiI0IUfbKkiZKEpAhBl+VuGAtSYGmGFG9utyKo3AcUtxcUQogU7mltsMY&#10;M2UZPa5sCzyuiaK0pYo8tIYy4gbSYibyUvpSourbBEayUmaKcvpS4ibyMpA0V5G1VpfRlxRYq4j4&#10;mym4aAjq8+IuHCAr5d48m3jlBFmgFZdpbSsM6ToW2ZDjB3E7V5Hm8vEoyLQWBHcUk6o1ABarQTB5&#10;qTi8qySi61j05eMxAASdJZEdxRFXj+9oK4iMt5c7nux5ek9woJmyqzZ5GuR1yZKqNcaKsmriIorb&#10;BOri4joyMhqSYrpy0li1BkvWwHlDD06WV5XcbqQoBS9cQ1wAbwe8QeQjB2kRUspGnlP2ilKQJ2dD&#10;TtxIXsJSTR7L8evLiMIjQhLPJ2TURch5hjx0UdPDVji3eKohAOAIkMQuDIOTDxkA9oLnA++XroyI&#10;vZ6arY6qptR2cw1lfQVpPXkp8uTlZbRlpaDVIWXxxYxV5CFpoa5gICPQlxIEmCqEWMpcOBjYeTyh&#10;8WhoU15oM/fZEvxIN+eGNB8Jqj9EVmGFc4u2Hd6RJm6OPLwXdUd8qjM9IVNz2AtaSML7AmNw4jxk&#10;6rN9IYD3C2LcF3aBdxNiCDCGfaELR6OuH5KYb8gJCDMVRFoIIIbnUJ3hUZvpBS3siFvL9rpf3O91&#10;Ls39zG63ioMBZ/b4XMwMSfXV9zWWsFERxLnqd5Xldl442lFxtO50RsPZrOby/JXVXCuLqs7lVJ/P&#10;rr+YBzRyi7u2XCxuPF/UdIEE7TXHWiuKmy4WdtYcx7iz7gQEbXXHgVZo60+0NZ7kOAVXoY7GsyyQ&#10;AbpazrEz5XF2/PXOi6yRRymPwS2uoDw18lTL3OHK0dAuAF2awZjNoO0Rhsh37lAYkwnyXIa01zk1&#10;z7VEnV8n9hwClOm3r9WgUkflDcHm4F4swpsgRsOO4MNBC6BVB9hNdKsw6PHvcvPrWfBzglXqcaFX&#10;AmfVWfOOzp0mWYlPYRU8DqbQPKpw2qVQS85uxe6DVaVOpTkGNM9uFc6zm9ZNbgI81rqgH6eGXRgc&#10;gKA9x5jdSpPC8IZR+f7kYfvTRx0skAEeP2p78hhGEnCXZ08vdz+/+uhhx4veG8+eXH38qPPJ40t9&#10;L2/1dF8b7L9559rFo1mR/l66+9N9mxrzLl0qqWs4nJ0Xnr7PPX2fZ1KSY33N4Y7GgpQ4x0h/k/gg&#10;88Qgi+RQyx3+pjsCzaIDzXbGOOUfSbh/q3564sn42OOx0UcTY8+4wvFPx4aejsD/ZcNPcII8/GfH&#10;FqgZZyrLs0CeMkGWe11pWcNO5fv05As2zzI9TpiZeIHMTr4E5sj/wut7+fmZl3PTL4DZqV4MIAPA&#10;JnamPAbrgo6ewvMPvDwqi+/yG8ji0si6vFocWpfXS8PrwvMwPKiW+RYjy6+HX70ZfrU89GoZ4nEA&#10;Z8q/WZ5YWoBnNfruzdSbN1Nv306/ez/7/uM88NNPs8Cfv7/77efFv355/X/8/m702e3q0px9Uf6+&#10;5joeRur+5tqBZtpB5jphdkYC/HYSgEYegMsuvXzTgHbxko1X6gc3Gx7faX56rxVaOALcPC43n+uo&#10;Onkqe8++uMCUcC9gV5BbYoBLUrB7Wph3rKddjIdtlItljJs14GmsYa+tEGBnkhzqXXIwpav23GTv&#10;w9cT/cD7hfHlqcHFif6pwedEwa/a8NmxvldTgzPDPeN9TyYHnk2P9EwNdw/3Px148WiSk/JDL5+N&#10;DfZOcEyP9AGTfc+n+rvRxQOTA90AancALTxr5AE08qy1Z0Edj0yNEdWOIh6fISvlMWZZ18hvDtXo&#10;W4S6e95x1gVfwibQlwng8emmTcC9VoC3gAPVPLXwaOR5Xh5YnplcmBidGe2fHRtYmh59tzj9YXnm&#10;4+tZeN+Huu9fa62pLztRmLH7wM6oggMpR9MSj6bE5+6MzUmMORIfsTfEN9HLIcnLcW+Qe6KbdaKL&#10;5S43632Bzmletvv87NN9bFO9rRM9zFMCHNJDXfeEuKT62af42qUFOO4Lctnj75jm5wBAsDfACdjj&#10;67Tbxy7Vxy7F2zbRzQJI9rEHEr3sgEM7QiqKMu+2Vk+9ePTXD0v/9Rei5v/ymayb/Lc/fvrz1zef&#10;uBnuv35a+vxh/uO7md8+Ln16O/vlp/k/Pi3//vMrFPQ/v5mBFkAXT408gDoe+XlVym/FyAP/RCPP&#10;CvdvwhPxFJ5k/y54wv2b8MT6D4OX4G9etdkBAOvWeZt4sCNZeDekjaB3vo3gKXiOEQ4S87T7JlCR&#10;vUWoKP+XQXU8gPPuydR7ZvFYHjjvfm6qf4lUeB99NT/y/tUk/G7+tDSxON7XeKZkT7ifn5VhqL3J&#10;Lj/nfRHeEQ4m8Z7WCe5WcK3Y4WERbKMT42rub6kdaK23y8chxsE02t4kxsFkh7N5gqslFq7Z4WEF&#10;xHvZRDqbhjkYRbiahToZ+1nr+NroJAa5tlYeX5p48XZ+6PX84EDfPfgbaHDo8fDo85k5MqN/YOjZ&#10;8HDv6FDvxGjfyOBzMv99+ClPynOZHzHyLGjPeckt8N9u5AFet/flPRr/C6DanUIlO4AZlOZsXhgc&#10;88OghaeqndddF55n3yJUx3OsOHeEdtk8o+M3NPIPHl35Zxl5quO/beRXZsevMfLAxka+Y8tGHvlq&#10;5FlQvrMunsJT8BSei6f+nQp3hA6g8h3ztIvwXDyFOnfgm0ae5+IR3IRG/kpX/VojX0t1PGfhywBh&#10;Iw+ghWczqODpMNbIo3+nOp5m0Ly3tX6FdFdnxKOIb288C0E7BIyRJ1Ke6Hhi5FHHr7Cekb/cer7i&#10;bE7V+fyu5vLGyhNV5wo7G8521Jy61nSuNCPeyUDKUXt7XqL7xcywc3vJepL1hwNrD5La8SjiqZEH&#10;zuyyh7b9aFhHXnhnfkRTVmD70ZDLhWFdBcGdecFtOQEtWUGtR4Lbc6Eberk4vKso7HJpdFt+aFdp&#10;XFdpfNexnYfDrPwMFW0UxQxEBXbqitbK8vY6Gg462moi27SkxTSlRI1VZM3UFXRkxQwUpcxVFXWl&#10;Se1yG01lFYHAQVfdVktFW2IbtMYKUiaK0uYqclbqipZqChaq8mbKspDUlxHTlREB1MUESgIysVpL&#10;krTK2wQq21fmWWtLbdOTFTVUkDBXk3PQV7fTVQUcDTRcTXQ8zPW9rYx8bUwC7M19rI2BQDvzIHsL&#10;H0sjD1M9F0MtO20VF30tSxV5HfFtanD8bQIIjGQlzJVkoeWKt0iYKcoZy0lrigh0JUT1pURNFKWs&#10;NWVN5ASWStt8jGW9DUQb8nec3etZnxN040xCF1f//cqJaJz/3lkSDpnrp+MggzG0LflBKOV5EB1f&#10;GnHlWBTQdSwauMSB8dXjO5pyQ5OclIoSXE6kBPkZKzhryhhKc3PkOSNvpCCjLiGqIrpNQ0JCU1JS&#10;U0pcWwZaUW0ZcV0ZUrrdQl3WRFnSTFWOFucxUpSCwJB8ekG0PuQhYyAvAV1Am/skQ5cUuiGeHQJ9&#10;UoZ+xdHjBHnoonCHwFJN3kpdgZSm4ZbVxfG4Cav5w3g9aRF1EYHqNu7DEvLBADwK+VQAP3GBZwLP&#10;SgfOvIo8PHk9eRkTNWVDZQVdeRl1STEVcYGeorSBooy5mry2pMBcSRBorhBoJlmbE95SFNNeHN1a&#10;GNmYE1yXFdBwJLA5N6TjKPkkqTk3AN06inL8UgIEx3dZntvjAOccNsHJh60QAPjuwIBGrrhNdaYn&#10;ZIDmPFKyqe6IDyRrs7ypkYcWjl9x0A1j2AS7nE93PJ1qWxhnfCrFBsbDVhwPQXWW14X9ztWHfE8l&#10;O+RFmBwNNz6/27XqgE9dVuDF/T7VmcHZkVbxrlrOmgJTKUF+SlD9yf1PrlxoPJNVdzqz4XxeS2Vx&#10;xcnDzdUlzdVFtReP1pUfrbmQU3M2p7Wi5HLN6aaywubyovaq0paLRc3lhR3VxyBurSi+VEuMPEp5&#10;NPKtDSeaG0+0NJ5qqz/dVncWWrgidTSevdR8vqvlAkB1PBp5nB1/raNc2MgjOC+enSbPOhmqaHgZ&#10;jDfKoMlBmUOcO2PkaYbGCJVF6MF5Dh3A/CbQXVh4myDGo6Fzx8NigEmq43ETu5XlDqH59s1maFkp&#10;j5qeGnkcDAdEL4+SfV3zTpO8Tax8py6eTSL3N54jz4PacxpTV0438fLrbgWE83TwJvBEPAWN+eag&#10;T2dhN6FnZ7eysLvjyBU4/856eWrkHz9u4XT8ysHRyANo5Hu6r/X2XIdN/X03L3WcT0lwd7NXOrTP&#10;r7Xp6JUrpRcr96XsdjqY5bd3v0dGpm9NZUbZmbS4EEt/Z80dAZZJoTahrtqpEXa7ox12BFvuinWu&#10;PH/4+aP2+ZnuyYmnY6OPhkcej4w+GR99PjbybGToCWvkKTwFz2NiZH3o/HfU8d9r5FHKo5FfV8qj&#10;hWcRNvKbQ507a94pvDxPX2wdnoin8EQ8hSfiKTz9woNndTZm5NXy0NLrgaVXg6+WIR4D0Mi/fzez&#10;tDDy7s0UBAsLI2/fTn/68ur126lPn5a+fFn+7ZfXv31+9R9/vF8c7a4oPnIoIdRYdpu1qoSbnpKv&#10;mUawpU6YjX6wjV6Apbbgwc0GhDXyeGnGyzdex4XBuwIMgPGwF1ymyY6Xq+911T7oqrvVWtFwrvD4&#10;kbTs1Oh9cYFpUb6JAS7Agbignf4u0e42iX7OsZ52KaGeUR42IU5mnubanpY6kR52e2KDyoqzHl1t&#10;He958HZq8PPS5MelybezIzPDPRP9TxfG+2ZHe2ZGuqGdG+udHu2eGHo6NdY7Pz0wMdI78OLRcP/T&#10;6fG+8aEXw33PgaHeJ6N9Tyf6yYx7hFffhlXzrKAnXaZ4DoykSZTyVL4D2GURTtLBPHlN4cluarSF&#10;PThmNoI3lZ4HPSyFN4AHO2yTw/KgexFWjTz18mjhUdBTTU+ZGx+cnxgCIIAu7DI+3DM21L04NfR6&#10;buzN7MjbudGh5/euNFfVnS0t2J8KHN4Vuy82LDMhKntXbEZc6J4Qn9QAt/0hnine9gmulileNinu&#10;VmRxV2/7NC/rA8HOaf52yd5Wqb42ewLs0wMdoLvbx2ZvgEO6vz1m9gU7AekBTrBpl5flbn+7FF+b&#10;RA/zeDfzHa5mu7xs94S4JXrZpQa57wn3OZIUXVmS/bCz/s1o7//jzw//9ZcP/+Mv7//997fIX355&#10;9cfnxT+/LOFM+c8f5j/A7+r7uT9+ef3rl1c/vZ36/GEBQAtPp7dvArp4RsevwFr1lZH/Oxt5nmff&#10;Ojyx/sPgJfibV212AELdOnbXHUbHCMO7IW0EvfOx0LsgwIj4deBp903gCfdvwtPf/wLWNfIo5QHe&#10;YGClEg43lX52so/Ml+d4NTME15a//7z80/RA68UTxzJTAuyM/Gz0UkPdo13NE7xsol3MkrztEj2s&#10;ox1NIp1M4tysgsx1IuwM4W4KQBDrbBbnbgnEulmEOxjBXpHOpoF2+kH2BmHOJpEeFnG+tnCzC3Q0&#10;SY3yvdlWMUXq54wvTL3A+fIDg6SKS//g4/HJvsHBZ0NDz8fHX2IZGQTL1/Agyn6lwsyGJWsA1pgj&#10;vAFbpH/wKQf/aKs8AnjafROoeaegE+d1/2VQBc+D9ezCGYAn0/9ZbMXCIzzJDmyUZ2FE/AqscGf9&#10;+3ouHuG7eOTBI2LkEYi/aeRhwLqwOh4hUv5BF0/KYxeN/H2hSfHfaeQ38fJYA2dldjwLT8Qjt++0&#10;8kQ8gC6e6ngq3zcHzTsNqIVnY2GohWehCh7YXMcDdCTEV7pWIHa+s3YFsporkeyXO8uFjTwAXdTx&#10;7CbeMGrkUb6zRp5mWCPf2nIOQBe/spRr49nW+tNo5NF/dXJqvrUe8oSWujOEmtO0ZA0tVkODxqpj&#10;tRdLm2pONVafLDt9tLHyxKXGc/Xn81srilPDXY25dVzP7A86ne5zMtm1ITu0cr/32SSHyr1utQe9&#10;KtJdaw54tuUGt2QH1mV4l6c5n95pU7XPHZKNh/26CiPI8q1HQ1pzA9qO+rfnBrZm+5PZ8blhHUdD&#10;2nKC2vOwcE1Ya15IV2lce2FMS37M/gCTQBMVJ3UZI3Fi5G1VFR10Ne21tTTERNQltmvLiBuryJqo&#10;yhkoShkpy5ipKBjKS9toKhsrSJmryOnLkLVSLdUU1EVIrXZES5y4WqwVY6IobaYsa6ggYauj4mKs&#10;7W6m52tjEuxkFe5mF+PtjMT7uycEeMT5ukKbFhm4Py4swt0e/TsM9jDXt9NVtdJUJCuOqsiQGimS&#10;2zREiRGGVo9MCReDAKfnk1n58pLw3AxkxeGZwHMjE8ZlxWnGUE4CYjPyQiTMFUWslLd7Gkj5GolX&#10;ZkWcSnNrKQi/eW5nFykEH3b1ZNSlUjL5/VJpBBpeiBFSWf44bI1ABY8WHvYCIE8m0ZdEAJdKYUxU&#10;Jwca+esnE+qPBO310sqPc6RG3kJJnFSSkRUzVZY3UiDz4tUlRDUlJdXFxQ0U5XTlpDWlRPXkpcjC&#10;uaR6u7iONBmsKkKmyavBC5fcRmbKS23XlRGFlph9ZRkAxpM58qpyxNrLE/mO89nxjMEjAhaqcsYK&#10;krqwF1dH3kQRzhKZRA+xoRycN7KLqZI02nk47TAYxtCq9BDDMNjXRFnaQV9dS1Lgb2fma2MKz81K&#10;W01fQVpfQRZegrGqkp6CrKa0hKq4iKKYwEAZkuQZaooLrNVEfYykPXQFjfnRTQVRjUdDG3JDyALF&#10;eWHtBRGteWEtRwIaMn1b84Jqs7xx9nrdER8IoAucTrUt2+cM70IjN2UeMhigi28rDIH3Bd4v1O7V&#10;mZ4QQAsxHAQGo2HHGMbXZ/tiC2MgU3XI48JeJxyDSdgKMbQVh9yBqgyfjAAtf21BlNm208kOZelu&#10;ZXvdy/Z61B0JObfP58KBkMJdnt6GUtZKAm9z+c6LOdfrjjWdPdJWWVJ2LKOxvKCuPL/ybFbFmcO1&#10;ZdlNVfkNZTm157Kbygo6a45DS+vLt1eVArAXTpYn8+Vrj7VyUr6l/nhz44nmhpP46SCyOk1+pXYN&#10;ZXWa/HkAjbywlEcdjzG6F2RdRcMmIRYeg8k7QhPkaRIzGPBAKX9vrXynMv3H4B0EuyjK6QPR7rrg&#10;GB63CU23bvBmxBNQzfMOgpPlhc07gOadlwRYI78RPNVO403GsMNohkIzVKADaMzpGBbYyut+E6rg&#10;N4JK9nV5zBh2XhINOx2wOSs6njHyCPXyjx62ci4eWTHyz59defniJpzVRw87Robv9XRD99qlzgu2&#10;tqp+XrpnT+2+e/dCV1dpYXHM7j1u+w96HT4ScPRoaEdbbkleTLCXdmyg+Z5Y5+Qw+6RQu9QI+1B3&#10;XX9nzb07vS6ezuh90j499nBs+P742OPhkYeDQw+HRx6PDpPZ8cODj4Gh4e+T8jwRT6EinsJT8Dw2&#10;N/LCXh42AWjhWdDIb0XKs7YB4LmIjeB5jG/CE/GUVWGyBSO/OArwDAwP6nM2YnXk8PKrwaVXgyTg&#10;LD9serM8ASwvT+Bc+Pfv5z5/Wfr50wLw2+9vfvm89Pc/3396N/N2fuha88XEEE9/W2MnPWUvE03y&#10;/XtHs1BrvRAr3WhHozgXU2gFD281opFfuc5yYp1ewfEaTbvC4BUc9rrPFZonx7la/+B64/3Ldfe6&#10;ap/dau2913mrvbL2dN6p3L1HdsccTAjZHekD7In2Swxy3RXivivIJTHAKdrTOtLdMs7HLtLTJsDB&#10;2NvWICXcq/BgcuP5kifXWqb7Hy2MPJ8f6n4z1fdqsn9xsm9urBfV/NTI87H+JwMvHkyOvhgdfD4+&#10;3ANtf8/j0YGemfHByZG+4f6nIwPPxgeeC0M8OzNfHqEWHkBrj9AkT8pjgEl2E5uhyU2MPAtrtHkZ&#10;iFG7Y14Y9ObrqnN6EBbeGB7smI0Oy4MeGZgYIUu8slALv24SmB7pmx0bmJ8YWpwamedYmBlenB3B&#10;7xzAmVyaHHg9M/pmZvj11MhIz4Ouhqra88dO5BzM3rPz0K7YQ4lRh+IjM+JC81NiDkX77/ZzTvIk&#10;leWT3G1SPWx3e9oku1nucjff7WmFleV3+9hAcDDEhRr5vUGOB0JdgH3BTnsCHfaFu+4Nc0kLsE/2&#10;sU72sd3paRXvZh7vRibD7vK0i/ew2eFuG+dhG+/jmBUfeiHvwM2mslfj3X/7ef7P9zN/+/zq3355&#10;/cfPC39+WfryfgaXgf30cR4lNakt9Wnh00cCzoJnpTzGZMr8akGbL29J92dSzYbvzQHWquMRiF7/&#10;B4w8q9rXBW07r7surGrfCHYYq9dpvEVYq/6PsPZCvOFVmx1AoXod4A1jN60L74a0Ebz7HEBvjXi/&#10;5Cl4Hjztvgk84f5NePr7X8C6Op4aeWHQxS/OD0M7Pf5iYWZweWEUeLsw9v7V5MTgs09vpj8uT35c&#10;Gnt4tSk9LtDbWi/O23aXn2Oit220i1mUg/EOV4s4F/Moe5NIO+NoR5NwB6NwW4MQW/0we8NIJ5Mo&#10;Z9NIZ9NEHztS3MbFNNLNPMrdIszZJNTFBG5zsV42oY5mIU5mcJs7nBJzu6NmdvjZ69mBpRnyrsHT&#10;HhnrHh3vGRh61jf4dHCYzJHnGXlc65V2IaBGHmKeQKegMe9jirnzBmyRbxp5nnPfHGreNwJF+bpQ&#10;XY7wtn4vvKPxYOW7cIan0Vm2MmZzeEb+6apqZ2U9K9kRzK+7iafgeaBnf/j4GgYbWHiWNSKe8uDR&#10;ipFntTvAE+7fBC08hZsC/9XI8+EKx6/r33kCfRWuBPx6Uv7u3cvrgUXk+UeDzO07revp+DVGnrp4&#10;quN5Rn4TQU9FPKvgr15rpPG6CLt4dlI8C2vhWdgB1MgTOB3PreO6Uo7mcmc5xxodz+WJfO/katRg&#10;cGm1uA2KeKrjWf/O66KOFzbyqOPRyLfUncJp8muMfC2hrYa4eFIdvuZ0c80JAMvHU5qrjjdVHiP1&#10;4uvO1VaerKs40dZwAXbsqj9bdzZ3V7C9u7F0sp9JTpxj2YHA6szA1vzwxuyAinTXqn3ubbnBZbud&#10;zqc4NB72Q1qyA6GtPegFQB6oy/CGuOage90hd1Ln+rBPY6Z3S1ZQ59HwjqMhLUcCOvKDW3L8OwrD&#10;gSvH49sKotsK47g58vK+xmqGYgIzeUlXXU0nfW1TRQVdaUlVMYGevJSJqpyxiiyCq4+aKcuaKsno&#10;SonY66jZaataqik46Wt6Wxg56Kq7GGp7mhn425iFOFpHuNpHezjFernEeDtHeToGOVr62pgA7mZ6&#10;lhoKBvLi5mpy+nJkBr2WJJkvryZKJstDbKgggQGMgRgGwDAYbKEuDztirXMTrvq5uYost9womZVv&#10;oiiNNXOMFaTIwqFcixXw9WVIaXXAgKz1KmqlrmAgt81MYbuduringZSXvsjpdL8TqS6dpTG3zu+6&#10;fDyqsyT8yolIrhx8BICz4yF/9WRMR3EYZDBAWCOPtOYFtReEdBRHdJZEopHHqjXXTybUZPpnBhrm&#10;xTqcTA1GI2+jJk0qxsiJ46cd6hKiGpJiWlJS6uLiauIi0FWX2K4nL8HNiJex1JAzUiTV5HGCvIE8&#10;mZMOMYp4iLELrY60CAB5aHWlthtw0+GNuXLwhlxNeVMlaaxgAwGcRjyfZsoydtoqkIGRMAZaiKl8&#10;h8FwKDT4AAZwQHjjNMTJFyA8zPW9LI3IhwTK8DMjb6gkrycvoysvoyUjCWhKS6hIbtdVkkEjryMl&#10;sFIVcdcVc9YQ1GSHtZfuaCsiUr7+SCCAFeSbs/ybjwTUZ5EqMbVZ3uX7XSoz3IvjTdM85U4kWUGy&#10;6pBHcx78shDbjkodqOOq2bQXhZ5Mtj6+yxIGVHAz3GEAHAQPhV1q2yFA2w55OCZuwgwa/CauVA4E&#10;5LOZkrAzaY5ndzuX7XU/Fm9zNMKoOsMHnm17YWRncXT9kaC6IyEnUz1PpfnVHI3PjnP1t1Q0VxYU&#10;7A5pPH34UnVJw/m85vLCturS9pqS1tqi6guZQFtNfuPF7Nqzh9uqSbEa1PFAa0VxW2UJobqU24Uz&#10;8pyUb6lfoYMs6HqWSnmOlYVeeUa+q+Xs5VZSvgahXp5aeAwwRikPLU/IbB3qdtC80y7NCMMaeZ77&#10;RpOOFWx+APYg2KVJCs+es9PkAd5gCqlfv4GRh5bujnBz6vnOfXPQyG/FyyNo2HlJClXtOIyF+nS2&#10;+0DIodNhm8PuuC7UvPNgN7G2XTiDsHlWsmO8dVDEP37QBlAp/+xxJ6Pj2/DIWEQenmdvz5UXvVd7&#10;ui8/f3YpJyfBwUEjPNz6/IX9166famnNP3Z8Z15BZGFxzIkT8ceOxbU2Hzm4xzPcT39XpHVSuG2s&#10;r0mCv2WUl3G0j2l8iE3O/rB71ypmxu4vzXZPjT8eH3s4PPJwaPjB4BCR8jg7Ho384BCR8sMjTymb&#10;S3meiP/KGCkojy6exjwLz7KukQdYI48IG/mF2a9qHnX8VqQ8FQ4IT0dsBM9jfBOeiKesCpMNjfzy&#10;4hCwRSMPUKWDuobX/crqQ7BG/u3ryfn54Z9+mn33bubN28lfv7z67Zdl1HR/fF6cG+u+01VfkLEr&#10;xM3aw0zLzUjdy0Td11QzyEI73NYg1tlkh6sZtBF2+sGWWsTII3SOPFxt4eK7yXUZwfsBtHBxhy69&#10;Ut+6DPvW3rtaf/9aw90rdbe7aiB+dqu1+077va7aujP5p4/uy9kTlxbjvzvaLynCIznUNS3cIznY&#10;Jc7bJsbTKsrDKsTJxMdG18VIxcNC29fWINrbLis5svp49uOuxrmBR/PDz5an+l5P98PrnBl5Njve&#10;PTPWMz74ZHK0Z2Kke3L0xdhQ9+CLpyP93aMDPQO9T0YGyJJ0o4PPAdgEYIxSHifOo4vHEvPCLp6y&#10;rpSn8p23iQ5mkyS/aqs3EdkIbxOx26v5rZhxCt2LlxHObwLq+JmJ/nV3wSQ9JgDPFmHNOyvfeXnK&#10;/OqSsGQZAG7xgPEhMtF+bnJ4YXoU2vkJMo9+aXLo1dQod/JfwrvZ/fBmZ0PlhdL80qx9WSnx6dHB&#10;WTtjcpJi8pPj8pOic3eEHQjxTPNxSvG0T3G3AtI8bNJ97NO8bJNcLZJczVLcLXD11z0BtnuD7PeH&#10;OAJ7QxzSg+3jvUxTgmzTwxyBvcFOu/3tUn1t0gOckr1sSM1oV8skT7tkL/t4Uk7aOsXfOS85ck+k&#10;d/3JnNmXd99Nvfzbh7n/1398/vPnub/+svjLh9mf30///uurf//7z7/9/ubT58Xf/3j78eMChXp5&#10;AKvZfHlLRDzyC9d+fPfVwiOQ4fhq1f9xI089+7qwtn0rUNW+FXhunXa3CFXqPwy9EAPstZjNU9gB&#10;LNSws2NoEu40NObB3o02gXefA+itcX6WwFPwPHjafRN4wv2b8HT5vwZq21kjD9A8Cxp5OEULc0OL&#10;s0Pz0wMzE3ARg79mXkIMyXdvpmAr/E3z5d3s3Mjz1sqTiUGuPlZ6Ea7mO73tk7zsd7hYxjmZJ7ha&#10;QRznbhnjbhblbBzmaBBspwuE2htGOJkAYc6EcBfTaA+rBD+HOG/bUCeTHZ42kc5mCd52US7mYU7m&#10;IU5mh5Ii4M442U+WBpoa64G/5waHn4xO9o5MvRiffjk8/Gx0+NkIqVFIgBihMeaHB+EvQlrqfR3Q&#10;mPf9E4w8mvev0GNy8J375vD8O7BuEtiKPWfHbARvl01Ak04D9OO8JM2vCx2z+bDNETbvGP+AkefJ&#10;dx6Pn15HqFUXzmwdnoinsLZ9Kzx8xNfx6xp51OiQR2MuzIp835w1Rv6rpl/XyKN2p1Ie/TtPx9+6&#10;3bKRjmelPMsmFp7lGqfjAda/sxlWxCNUx1Mjz2p3GrPQhVtXu0jd5Uucju+o4XT8SjkalO805tHJ&#10;GHkaUxEvDHXxrI6nRp4EzAR5gBSoqTvV3kAmotIaEaRkRO2p1pqT7dVEx7dVnWpZpbnyJMDGTRUn&#10;GitPNNScra8+09Zwoepc4eXmCzWns70sVJx0RGOcNM/tD6zPDq/J9C9Ld6k+4FZ7wLU5y7slx7/p&#10;iO/xeDPINGf7XUx3as0NwGRthkfdIc+Gw96NWT71mV5AZ0FIe15Aa64fxMTOZ/i2ZAe3Hw1pyw3u&#10;KgprzwvqLIpoLwjrLI5pyg1vK4zLjbb30pX20FPU2y4wlhFx1lZ31NMyU1LUk5FSl9hupCxnpq5g&#10;oipnqqZooqpgrChvorSy0Kubsa63hZGzgZaTvqa2xDYzZVk9aVG03gAuo6rFzZdXEhDVbiAvrisj&#10;QorCy5BZ1Xa6qjbayhbq8laaihAAToaanhYG7mZ6Dkaa1roq5poKpupyRoqSMB52hx3VxchxsBK9&#10;gSypqYJeWGW7QFN8u7akKGmltuP0cD1ZMWMlaQgw5qq+SOjLievLiVmpK+jLCswVRew1JNx0xf2M&#10;Jc7s9T+W7NRREn39TAJOrL5UGtZZEtrJlY+/dioW2isnoq+fjoOgo5is2tqSHwQxgl4egZjo+ELY&#10;N5LOke8ohmOGXzkWV3HAOyvY+GiM/andIb5G8k4aktaqEhqiAnhuaORVxbariYtoS0trSUnpycsY&#10;qygaKMroyolrSZIzYKwkoStDytHAa8TCNQCpIM+ZdzgIBJDHV2qiLGOhrmCqQur1W2spWWoomKuR&#10;qv1wPvVkReE8QIwVhODI8O5AqyZKqgnBuaXiHsCuvowoqnnj1bLydJiZqizsC28lvK34oBqSIvCT&#10;oysnDRgoyesrygFaMpKKYgINWXFDJVkYBm+BmaLA21DKS3/bhQN+7aU7WgoiyDT57CCgkaPlSEBL&#10;dmBTDvHszVzxd2jPpztmh+tUZ3pWHfKoOOhWn+1bc9iriVvitYGrOQMBtBDnROgejdKHdwpibHEA&#10;AHvBMaGLR4YWjobHx0NBjN02rnI97ou7XzzoUZ8T0JgTfCbV6VSSfVm6W2dRFPxa1Wf5VR3yOp/u&#10;XJHhU3Uo4NRur5Op3uczQkvS/CJdNG3VBbv8reqOZ16pOVZ3KrvieGbV6cON5blNFTn1ZZkN5Yeb&#10;Ko5ADJnmioKGCqLj0cvjuq+49GtLTekKtcea646hkW+tO4HwFnflTD1d6PUruL4rQL08lfLsrHmU&#10;8hDgTHmEFe4bQbU7svlWVvggKOUBWj6eQn36D8A7Ao0xT7nHlKzZupFnRTwPOgwPwhp56tmpfOdx&#10;62YdQIchPMO+Re6tOnq07RTI8Ey6MA/WmnTe1o3g7fUD8BQ8dim8PMY8yf69kCMIGXm08MijJx2P&#10;n3ZydLzsv/HoSevL/mu37lZnZcW4u2sHBJicKztQXZ99sfZQVl5Edl74sRMJ+fmRJ47FVV9Mj4sw&#10;i/DVTYm0ifbRjw8wPxDnFudjtjPYJsrPorYsu+dh88TQ7fGhu5Njj4Cx0UdDw4TBoccDg4+GBx9T&#10;KS9s5KmUXxe+iOeKyCPUyFN4Fp4HWdCVMfIAZ+TxH941Uh4hXn61WM26Rn5zKU+FA8LTERvB8xjf&#10;ZHFxlPCdRh51/AqMllnLGMdKl6d0eN2V5OLo28XRd0tjwJsl2Dr+Znni9WuyfOuXX169fjPx2y/L&#10;f//rh0/v5377svj3v7z78Hr85eMrCcFubhba/vYGttrybgbKobaGAWaa8W6WsY6m0fbGMQ5GETZ6&#10;oVaakXa6CW6mgsd3mh/dbgKomn/AVbC5x1SWR9XOA3fBwTgGLtNwyb59BVoY0ADcvQb5hkc3m5/c&#10;br1/raHnwaWHVxue3Wp9cqP5atOF1srjx7NTc3dH7ov1Tgpy3BnksCfCc2+MT0qYW5yvbYK/4w5f&#10;+1hv21BnU09zbVdjdV9r/XBXy2NZuztqTg09vb4w1rM08WJxEuibm3gx1v9kqO/RyMsnEyO98xNk&#10;BdHpEaKtiYLnRPz4MCkWjyVQRgfJBHmU8gAta4NGnrXwFNawAyjZKcKb2AxNkjyjrQEqtVf8tdAm&#10;2mUH0L22gvAumBHOC8OOQSnPew4Y8545PlWEqnbK5kZ+cohIdnjvZrn68lhcHoKxwV7Yi7ytXH5+&#10;amRpehTaVwuTb5dnXy9NL8wMz433j718eudSS+2ZkoL9qTmp8YfiIw/EBOcnxxUkxRUm7yhJiTsQ&#10;5J7mZb/T2QJI9rDd7WNHisV72xJ8bdL8iZRPD3RID7RLD7bfG+JwKNZjX4RzSqBNWqDtoUiPw1Ge&#10;e4McuZn1Dsme1qke1mm+9uk+jrvcLWPtTaLsDKIcjHf5OcR72ST42Rfui2s6l999o+nj3OB//PLq&#10;f/79w7/99ubL+5kvHxe+fFrE4jOff178eRWIP30kRWwAXAP2l3fzwJd/rZGn5n0jeML9m/Cc+0as&#10;69Z5yW9CxfqPQS/E61yO125C2AEs1LALZzaHd0PaCN59Dlm9O0LAV/A8eNr9B+CJeArPlf9roLb9&#10;mzoewL9RRoaeTo6TcmcLM4MUoumXxsfhhrIwCnfZ2cm+2fHe//rLzwOPr1+ru7Az0NXVUC2O+3JM&#10;khdR87HOZvH/X/b+gjmOpVvUhGUSMzMztJiZmZlsyWJmM4mZwbaMMkoWM0tmhs3nvO859869EzMR&#10;38/4VtaS0uVqSdsbzp07E2/EExkrV2WVuqttdevR0kon4whn43Ano2A7PX8rLV+ehh9PO8BKF6vj&#10;Q51MSBN5nk6gnWGks3mYg0kATzfExjDQUo/ZjsIyysXSUU85yMksPyXyVn/z0xXyKQo+5C2uPplZ&#10;fjwxc29xcYxt3gH2lMbfaeTZcBZ8J+wrMAqeA9e5HwxHuwPs5OReDeW/B1y8J5yVe8I26QhbkfNn&#10;DmDPK3wPY7ubwbLN+wGwzTvCn6fynQM175QHLB3PnlLh/rtQ/05dPE7/KPdZIn7HxSPfunjkACPP&#10;5PeAbeTZl9rPyDMriYKn8p2t4DnwG3lq3v+Qkb+2252GThG2kUcdv6eR57h4GvA7dwrkEXaMRn6w&#10;v2mgr5Ho+N5GRsf/jpGnVfDsKY3Z5n1PI8/W8UTE72PksUYeRXxXM2nfDDEEPQ2nGM4A3fWnAfTv&#10;bNpra3aoP9XZdKHhYlVn47n+tvNFxyOcDGVtNQTDbJQKwninE+xPxVo0ZTh357vXp1vVJpl2F7g1&#10;Zdo3nLCvS7ftLfZpPukEcX+pX3WkQXmozvkEc5i257r1FHl3FXh25Ll3F3oNlPn2Fnt15nuQLV7z&#10;fXuLAvpLCHA6rOkp8e8o8O4sCmjL9++riCqLsvPSk7FSFNE+JmAmL24mJ8VTU+KpqigLHpU9Qmrk&#10;9RUkAQNFGcBQXtZYUVZfRsJMWVZTjDQ/kRMQ0BA9qictCiPuIwroy4gZykmYKsmQqnldNSstJZ6G&#10;grGSlIG8OPXCGuJHAS1JQV0ZEVoUryZ6mARih9UkjmpKC2nJCOvJktpwAJZZqMvD6Vgpb6IIj1Pe&#10;VlvFRktZR0oMm7CriRxTYdqpo7BWEhRQFSHbn6KqRk9NhL6MqJ7MMVN5IXOFY9bKhwPMpBvygivj&#10;rHorQq6ejuivDGTK3v17y30h6C717WQ2Ee0q8YFDMPaW+w/VhPQw7WtQwaORp1PaR54aeQiAwcqw&#10;ugzXHB/d4nCrsyn+HnrSNsoi8DCwRl5fVlJLQkTu6CFARUREXVxcWURQRVRIQfCQkvAhePDwrE1V&#10;pNREyZOCp6N4jLSvgWcKh4wUpejvHtREj8BNgOdOquPFjkIMN1ZZSIBpdAOnkNsON1xTglwB7jbE&#10;cJPRyMMIrxEWy2NDeUM5ssUuZAB1pq289m4PepjCI1c4TC4L5+6afaaVPPP7Gw1JMS1pCT0FWS0Z&#10;SVVxEXnBI1JHBVSlRLRlxGGNuqiAroSAh76El4Hw2VTn5gL/+iz35jzvjkK/ruIA0rKm0A+71rTk&#10;uNYy5r2JqW2HlwA1Orp1VO2QQW8OAVa4N2Q5XT5uCyN2HEKfDmvgCo1Mv3hYiSNcAV9imKKdp/oe&#10;gBguCEcBOES+aK57Y45bXYZLdYx5fYZLW553czZ5kA2Zjj0lvq25bhfTbJuyPZpyvS6luzXmBp49&#10;7nU+2z8z2NJIRsBc6XDFidAbbWeuttS0Xcq/XJXaejm7v7W0+VJm44UTnfX5bVfy2upITxt08a2X&#10;SNBZRwrn2+vLgY4G4uU7GCmP7Wu6W06xwQJ5dpk800qeuPi+dpieYYrld0AvT0U8wBb0CKp5tpHn&#10;2HnOlNp2mkHYa5A9jTxAjTytiEepjfGfg3MFGrPzGPPreMzvx35GHvIAXfa7Rv7mjWYM6JRt5DGJ&#10;Mbp1DniIHzyK8p3GbKhD52TYhwAqyjn5PaGL/wpUvn8Pf4uRJ+zqeDTyhEdfpfzDx32PRomOf/i4&#10;G3g01nXnXnNYpI2Pj6G3j15Tc357d+nZy6nZhQEpGS7F5aFlFWGnTsWcOxUd6q8T6aefGm6VGmYZ&#10;42OcHGwV5qLrxVMuTPbvb6neXnn4bO3x2uLI0vzd1ZVHwNLCQ6yORyM/P/tVyu9XI78fHB0PrPyt&#10;Rn6DgePiKewO8nsaeYAj4inUxSMcF7EfHI/xu/xXG3m4CM0crHSA14yOf/9yBXjHlMa/e7P+7t3m&#10;x0/bn788++Hzs5+/vPjl89N//vTqP355OXFvKDspJMDByMtSy0pDykVfkXgAK90oB5NgCx1fIzV/&#10;E7UQC60wS50wa+0IW91oB4M4Z2Ni5NlQO48taNiansp3BL8vI+joIYDv1/Btmnxru950rZ/sGw7f&#10;2SGPbwBwnbtXmx7ebH90q+P+cOuDG203e67c6rw40FjZfCq7Kjs6I9Iz3s8OSPC3Twl2jvTgRXta&#10;J/o7xnhahzmbBdoZupqo2enKe/C0Ynxs81PC62vyb/c1LE+OvNmee7O98OHV6sv1ufWFJ1uLU8SD&#10;zz55tja3sTi5uvgEkgw7rpxUxzPmHYLF2dHlGdLWBrU71tHjIRgxyQFr6nfYx8hzkjT/ja1mWezv&#10;gX0uCnF+YBl/5k+DXwtjvBo7g+yX2cnvqvbVhSkEp+jl+dX89srM1jJZvDw3AZAC+eWZjdW5rfWF&#10;zbX59ZX51aXZzbXF7Y3lzRXILC7MT60sz22sL21vLD7fXnn9fPXts9VXG4vrM08eXutpqCnNT4zM&#10;jQ8/EeafGRGYGxN8+kT86bTostigTH+XWEfzcGsDINLWKMbBNM7FLMHNItHdHMYEN9JlPs3HOtJB&#10;N9HDlNh5b16ql0WSq0mCs1Gau1mCg1GSk0m6m0W6Oy/FyRziZGfzeCfjBBdzuE64rX6Mq1l6kGOs&#10;l3W8j21ZeuSF4vSpkd6f36z+x08v/q9/fv6//9sP/8e/vf+PX9/A/+Gffnjx848vyQjx5+fE13/r&#10;5Wm9/A/viJHfh69W/a8YebZ53xOObf8eOOZ9Tzhi/U/DMex/COrZKd98O+Y7CrAXsKF6ffed43th&#10;vxsdAOd9bhfI78BR8Bw4ev1PwBHxvwvHof9FONdc3+0XD8HvGnkEbtHWxszaysTqMnzQmYT46cYs&#10;2fH12dLswtjTFyvLqxOrq5Pwqejp2tRP7zd/er22NXO/sSY/0t3aWU852NY4ysk8xtUi3Mkowtkw&#10;0sUEghB7/UAbHX9LHT+etreZhquBkqeJepCNQbC1QbCtYbi9SaitUZi9UbiDcbSLubepeowLD4h2&#10;tQq0Nfa21PO1NTwRGzhyvQM+Rjx/MT+3+GBlbQI/t2F3GoQ2q2HHtHENR6AfAFp1TvJ3oToe+HMW&#10;ng0V7hyoOv9DJp0NPZEDZxkHKtA5UFEO8Gd+lz+6HkARj17+O6U8wPbvHNgKnkKdOwe06uwpezEe&#10;RWizeA5sBQ8BZqhn/364Ip7Cp+MByKMxZ7v4HdvO5+IRPMq/5lsj/5Xbd3r3dPE04OObAnm2fEdQ&#10;vnOmHB3/PVAjf/3bTVxRvrNFPA2oame7eIQeQgb7m0hdPBMP9DX29zbsVsd/Y+T5Qf+OCp4GAGp3&#10;mFLzzoFt4TmwXXxn29nuVsJOH3mmL0RX82ni4lvPdjahjt+BXSDfXr9DW11N25VqoL2uCg41Xarq&#10;b718vfNyXmKQuapgIE+5JsWzPNqmKdu7uzigM8+r9aRjZ65rT6H71Qqf/hKvrgL3/lK/69Uhg+UB&#10;tBy+LES74YT9UEUg5q9VBUMwUOZPmsiXeHUWefQW+8DRa5XhQ+WhA6WBg2VBcLSvxLe/PKiryLe3&#10;LKS3LGz4bFJNgoufkYK1kqiesIClsrSZvKSlurKVupri0cPShwRUxQSZAnlJfQVpQyVZEyUFEyU5&#10;AzkpI0UpZSEBM1U5A3kJJaYNOkVTQhA1sbrYUZTCxPyKH9GQEtSWFdGVF4MRYi0ZYRj1FMQNlCQB&#10;IxVpEzVZwFRdjqetZKmjDEBgoaVopiGPJd7au/XdgJroYQS+urLgYTWRY+qigjACWhJks1NShS1B&#10;NkQljdQZVQ0wnvqwrpSwkQJR4eYKx6yUDgXz5NpLo6rirfurwq6fjbp6KnSoJmSwOnCgKgCC3nL/&#10;wepg9O84xQyOkIQAdfxAVRBK+V0jz0wrg3srgkj7moqgoarwxiyPk55aZVG259MCvQ3l7NXETeRI&#10;H3l4nDpSYvDI5Y8dlj0ioCwsrCZGdLaaOGQEVESPwDMyVJDQkxWWPSQATw2ei6oI+YMAuLcqTCt5&#10;yMBFIAMjPllYZqwkbaggaaRIgLtnIC+OlexwKR1p8tsOGDUljmkx3YFgxD9H0BQ7ig1qlI+Rfv3E&#10;uZNdAYiLByCveGQnCTEAJ8JZAFwNe+moiQtpSIroyEoR5KTVJETJtq7w1IQOaclLakmLwRpVYVIj&#10;76wl7Kp95HKm55WTRGG3F/l1Fvm35Ho1Z3u055PtiMnWCCW+bYyCb2E6zHQyf53QyGzxCnF3qW8r&#10;0w4e1lCZDisvH7dtynFpLyS7wlKrDlNI1p90hDWwGJIwwqVgxAwcrct0gDxMsVIejmJvHDgEebjC&#10;pRO2rYUe7YXemV5KBQHaLTme8CDhP9dAmW9XsWddhm1jtiNcqjnXHV7ucyl2l2HMcD+f4XM5JyQ7&#10;zM5ASsDPUrW+In24rar7SkHTuYzWi1kddXnttbnNV7JbavNaa8lery1XitrqSpouFUDQ0VDGTMsA&#10;KuW7mnZ2ee1tg29Kp1HHo6NHelpP9bad7ms/Q6vjIYYM7vWKoJRHCw8jQo08OnqU8qjd2aBV58/s&#10;B16EnUEjj/oeYUt5NPJUyv8uB69HLc6e0iQ7z05ydDxO+UHz/q2XhyT3dITpO088OzXvFPTvnOmN&#10;4abb3xbRU8nOhvr3PeEspnD8+wFQ1U5XsjP8UKv+N8JR8BzQyLPhqvZd7j/8CjvPPoVKecLDfgZG&#10;zY/2PR7rBx6N9ow8aG1sKfLy1XdwUQmP4DW35ALnL6edyPEsKAsuLA3OL/RvqD1eUxER4K4e6qUd&#10;F2CSHmEd4aGfEEB6xwc4aBUk+d3pv7gwOby99nh57s7z7antjfHF+QcLc/fnFx7NzBIdD5BgZgSS&#10;cAigRn7nB7c/YuRXdl08QjvVrK5NrKyOw8iBunhkY21yh5WvHWw2WDVqHB1PYXewQQu/09nmfx8j&#10;z+flOdqEgWXkny2+fEpOhzzHzAAvXixT9lwA0Mty8m9erLx9ufr+9Trh7cbH91tfPj396YcXnz5s&#10;/frTi3/+8vr//Mf7j0/nzpcedzXTdDVWtVGXtFQWDrc1DLHSCbTQjnEw9jdRi7DWC7PUCbHQCjTT&#10;CLJQD7fRiXYwiHEyAgQe3GqnLn5PI49J6uWpkWcnMY9G/ubVhusDtTDev90OefzOjheB+EZf7d2r&#10;TSPXmm8N1N8ebHg03DZ2s330RsvojbZ7gw3DnRd6aysulqTnJgRkx/klBjqmhbgdD/OI8rAKd7WI&#10;wXbz9kZ+NvreljoePC14zu6WujEBLgUnYvtaLi2Oj7xYndlaGH+5Ov9qbeHp4jSZLk5sLozvMgms&#10;z3018ktzxMjvdLaZf7LMVNDzG3mOXkcXv1NWv7+R5+QRrNP/KqxZIpvNfgswCVfg5DlQHQ+w8/Sy&#10;FPZRNniU/Wgxj1O6DMBl7Ok37Ip4YGV+ksbUyHO8PL40kMFtXclZi1OrS9MAo+YXVpdm15bnYFxe&#10;mF5fW1xbXViB6co8BOsrs8D22sLr7eVna3NvtpZfb5JtYO9f76mtLi47mVKUHleaFlOeFlueHF2S&#10;EFEYF5wT6Zfq6xzlZB5ubwJjrBsv3pUX62we52KR7G6Z7m2b4W93ws86xdM8yd30uLclwdPihBfv&#10;uDsvw9Mqy8c23Z2X7GSS6mp+3MMyydUswdkkmKdBfuXlaBhgrhFopR3rbhnjxkvwtU8JdM6M9K2v&#10;yFm4f/3TxtzPr9b+84eX//iRNJcHfv3x1W8/vPyV/JKNSPkfPj778RMEBIhpi3k+EU/5atX/lxn5&#10;d0z/99+Fbd73g2pxjmH/o9Dr/Ak4th1gfy/mHELYC9jgd3N8S/hD0Leig+G8z+3y9xt5zokUqtq/&#10;E2rP/xb2uyba9t/V8cAWrGfKByAA1uGzy8rk5vr06trc9vPV1Y3Z5dWpZ8+WXzxbJHX069Ovt+bf&#10;bs399Hrt+cLjM/mpIU7mXjxSCB/iaBjuZBDpYhLlahrhbBxir+9vqeNjrhlgpQujv4UO4Gmk5mum&#10;FWFrHGZnjNu9BtsaxLhaBPB0A811wqyNY1yswhzMEnwcfayNHM20EiK87w53bKzBh7An8KGNlFp8&#10;q+AXF8fmmK7xJL9IDs3Of5eOn1t4THd/RatOD30nfDqeGPkpprb9T8C28Aj15ii+2bp8T+h6Cp6I&#10;eX7YKzngiXvCduWYobqck0fY+T/H6G5fGpxijEm2fMeYJmmeH2rh0a3juCfUtrMz7HPpGraC58D2&#10;799j5OHo3rCMPNuYs438nd1uM9TIs6U8v21ng0f517AtPBvGsH/TMh6mN291UiMPMYLTPQvk2ead&#10;DTt/QDn8nuxn5FHHI99p5Gke2SmKZ4w8xn09tSwd/11GnvaowTp61O6YQb7HxQMcHQ90tZzBPV2p&#10;ke9sOoVl8l2Np7qbdsrkISYuvoEYearjvxr52sr2uqru+pqhtguDLWci3C0cdaVCbdSTPfSuZPq0&#10;5ft3F/iRxtk5br2FnrdOhfaVeA2U+cDYV+LdXUhq3rFrTVOm45lYk6GKwMHygOGa0P5SP+BqZVBv&#10;sQ8AwUClf3eJFxr5qxVh/SVB/SUB1ypDYUq8YUVwR4F3d0lQT2no1VPxZVF27tqSdqoS2scETGRF&#10;rVTkrDWVzZQU1USE5I4KqEsIGyhKGSpJ68pJ6slLGcrL6stKkv4qUsKGCpIwKgkK6EiLqAgfYswv&#10;6ZGCrVQggKmFuoKtrpq1nipPW8lYVcZETRY9u5GKtJ6CuI6cKKAqfkRJRAAr4iFWETusLnkMAkBN&#10;4iiMyqLE9qox7W40xI9i1xptKSEAy+fhIQG60uKa4sIo5TWYinh8YKin4aHqyYqpiZKW9AZyIoby&#10;wgZSh+HnWGvlw/6mUm0lkdUJNmjkr58JB4ZqggarSb94YtgZEQ/BALPpK62ORx3fXeoL4AKALNjp&#10;WsNUzTNGvqcsoLvUf7AyrDHLI91FtSzK9lyan5eBrL2auJHMUVUhUvauJSECKAodlTt6SElIiDSu&#10;ERUClEWOqu3490P6ciIG8qJY8A53GJ4RPEFNpk0NPFkIMIbni2oenjVk8PcQMMINhADOhUupCO/U&#10;tgMQKB4jveAhD2tUBMmWuVgXj7XwasKHAExqSwjCA4Y1kIFA4TB5MHAWPCoY4WHAozJUkoV/OVrM&#10;zrQaUuJqEqKAqriIguhRDVlxbRnyj0RdlOzsaq0kYKMk0FoUXJftUZ/l3lUaOFAZ1lMa1MVs7tpf&#10;7E/2S8hzh7vawfSTwQJ5AAKsZ4dkK1PMDhm06p27Be8A6nuM0bw3ZDnVMhX3EKPHh0N4KVgMYADJ&#10;+pOO8MrC6U05LvBq4hXgxM5Sn6Y8176KoNMJFpdS7XtL8fdkzp35bs0n7dvyXYDWfKLyL6XbNea4&#10;nU2zuXjS8UKGa02qS02ax5mMADdDSSd98VBnnc6L2Vdby65Up3TV5Xc1FNSePt5WX9BaW9hwIY/f&#10;yLfWlgJtdWVsI9/TUtPdtNO1hmlcQ+gh270SqJEf6CRl8mjksY/Nbjebc1gmT3U8GnkU8Wwjzy/l&#10;0aofkMEphW3kcQEqeKrjkd818hzHTdlvPYJr2FOaxJiey74IXQBQBc/h5nUC9fIMRLtzSuzxgsDN&#10;6003hpv45TvCSf5RIw8LOBkKezEG1K3DSI/SQzhSqG3nz/CDDv3PcZ9pJc8P278j7DzbxWOG6nUO&#10;9x50I79r5Hc62Dzsx+TjR71jo/2jT/qAx0+6z5w/buugFBBiEpdk39iUXd+YceFSck6eT0FRQGl5&#10;aFlZaP2V9JQEW3tLiaRwi1h/46QQiwgP/dRQmyhvUx8HzcrcqLFbzSszN55tjD3dnJiZvLk4/2Bq&#10;4tb87IO19cmp6ZHpmXuzcw8AEkzfnZ+9R2U9v4VfWh7jZCjEvH+Hkd8Tto4H+I08xFTH72nkYQGM&#10;W8wesPxGHqU8R8RTDjby/BmAbTC+k//HjTxdsCt8ltHIf3iz8eHd5ueP2z/98OK3n1/+9sPzf/z0&#10;fGvuQU99VV58oIeZhrWKhL+Zpr+ZepC5ZqilTghPO8xKN8rOMNJGP8JaL9xKF/KB5mqh1trhtrpA&#10;rLNxiq+1wKM7nQh6eQq/mqf+nUp5dp4aeQhovfydoR3uXm2iARr5e9dbdhhqun+t6cG1lkfDbY9v&#10;tI/d7ACe3OocaD5dfyq3OjuxIDksNdQj1JUX5GAa4cYLdzEPdzGLcLUIczEPtDfystJxt9B24+k4&#10;mmiGetqeL815cLVr+t7wyvj9l8vTr1ZmXi/PPJ0bezb/5MXS5NP58e3FiWfLUxvzpGR+e2WK7Ps6&#10;N7a8MD47+3h5eRIgEnnuyfLM6NL0Y6ydJ4KYpdeppkdgAbp7muEsoHYeoaoaZTf+AoB00dnNsIEk&#10;LgBohkIlOFXhnAX80IvgKRxfD7AX/z8PevxFlPJExK98wzzDHAp6ZG15Zn2FtLXB5jbba2RXWGBj&#10;cfLJ/Rs3+lqbLlQVn0gsSI3JT4kuTI7OiQsrS48tSY3OjgpM9neJdbeJdbWOd7eOc7NKcLVKdrdO&#10;8bBKdjNP97IC4uwMTnhapbiYZXhZp7vzgDR3s1QP83QP8xR3s2Q300QX4zRPC4ghiHM2jHUyIjiT&#10;6vtUb7s4F4toZ4sUH4esUO+a9NjhujMbo7der0z+26dn//nTa+Cn95u/fX7284ct+O/9w8enjJd/&#10;+sPnZ/gruLfv1j9+2v74duPTu03If/lAYhghfv96jW3V0chTL/+H4Ph3CnbIgYCt2jnT/eDI9z3h&#10;iPU/DUeyc6Am/Xeh35o5cC7COcoP+zv798N+T0I4722Up08X2FBjjr1rdvn6xsmW7GztTuPvhKr2&#10;g+EY878O+nT+zJ9jt8veV9bW55GNjTkG4uvh88rzjRngxfrMu+35908X5h5dO12U7mNv4GWp5W+j&#10;E+1hGeZsGuZgHOViHu9p7W+p42umFcDT9TfVCrHU9zPRDObpBZppQ8bHUjvI0SjI3jDASjfU1ija&#10;wSzC1jjUyiDE0jDc3szf2tDPxjDAyczP1bwkN2Fh6i58LFteHAUW5h7CB0H4tAcf7yan7qJbJ3p9&#10;8fHC0tj0/MOpmftsw/51wa5Jp0k6Bab5espT207zEGAM52JMQSMPzMzB+h07vyPWZ+4AbNWOAa7f&#10;D1zJD8eeHwA6cc7pFCrN94M6cYRzlB/O+v1ApU7ZL0/h1+uYoWYcYB/lwF6GUL3OVup/CGrb6RUg&#10;plfmrAHYYp3fvOP07r0BhLOMHkIjzy6T35HmrNJ4hBjzHbe+09t918t/Ne9fVzLs5ul6PJ3A1MLv&#10;cvtri3nMUM+OAYCeHTPsBZjnQLU7W77vCRXudErNO+bpFEDVToU7gIb92gDh+mDr8BCR9XiUY95x&#10;PT2F5gf7EVIjP9DXyFAPMHu6kl7wbP8OUAW/J9S/I5zMAUYeRTxAFPxupxqEbOXKiHii4Jnq+M6m&#10;U0B302lsIt9RXw0j5Il/bzjV0XC6tb6ms/lsc21VX/v59gai4/taz7RfLhtqPTPUWOVjoeyoKRxs&#10;qVwR69yUE1Cf6dFT6N9b6Ntb6N1X5NVf7N1X4t1TSugu8WrLce0q8GzJcm7Ndmk4YX85xaojz723&#10;2KevxHe4ZsezX60M6i/1gySMfeW+vWU+PSW+3cU+3cUBxGwyXWuuVQX3FHl3FvqQzV3LQtoLAm6d&#10;S6mMsvfQkbJVEdcRFDCVE+MxrWbMlZVwZ1ctaTF9BUldOWJRAUN5WZ66sp6MhLGStI60iJGilLma&#10;PIymKrIwopHXlhLWYHqnqIocVhYinldd8piGlKCq+BEItGSE5QUFZI8KaMuK6CmIY9U8oCMnimXy&#10;kEFTb6Akqa8ooSktBEchJspeUhAuSFuvoE1WFTkkf1hA8SiplFcROqIuKqgtKaojJaYpTh4GoCkh&#10;CA8VYFQ16Z9uqixpoiSmL3nIXOGYg4ZQoLlMQ15wcYRpX2XoYE1Yf2XgjXORfRV+A1U7hr2TKcSG&#10;eIDZuBUW9JT5Qaa90BNAaQtBB9NzHOgqJn+mAEk4t7ciiNbID1aGnU+2S3aUr4pzbMqP8jaUMZU+&#10;ZKUqoUpc9lENMSE08jKHBVRFRdXFxSFWFRNWET2mJk7q37WlhIwUxXVlhOCWqggfgjuMf4IAzwue&#10;I8SKx0h3GrjtEOOdhwCeONwldTFYSYDbhUAS1sCoALdOiAABLIDbq3RUQPEIAQOFwyRA+a4mTCro&#10;sXENNvEn1l5SEJsLwekG8hJmqnKaUqL6CtJq4iJkc1cpcWVRIUBB6KiC6FEdRfLbHfj3oyVxSEec&#10;9JEPsZS9nOnZVhzQmOPZnOfVWeTflu/TUeDbWxrUne/dmefVkkP6ubcwXWtQnRMtzthzmO4HmnpY&#10;DAGMzcxWrldO2NUyOp5eDV4jOAQvFrp+8vIxAZ6OV4BlkATwK+KCjiKf9kLvpizXtjzPzkKvxiyH&#10;jjzXjjyX1jzHpmyHxiz75hyn5myykWxdlt2VbLsLJ+xPpdieTnG6nB1wOt0nxkXbRuOwlfqR84VR&#10;nRezm84cH2qrbDqX3VFb1N1Q2na5gLSYv1LYdrmo+UJ+06WC9vrStroSgPauAbCzfHdzNSmWb6rC&#10;uK/tNNDTUtPbegqmMOIUxoGOs3gU6W8/A0BysPMcMNR1/mr3hWs9F6/3XgKG+y5jwKmR39POs6EK&#10;nsOey24xvQ2ojqfcZiovEerHIYApFdyozim45q/Dvhp+LRTrdAF9AAgaeTacx4PryXWuN929sVMj&#10;z88tloVHaJ7CNuz7AcvQqmMMV4Dg7p12PIqH6AI8RGEf3TPJznNgHzrAy1Nr/0fhXIcNx8gTpf6w&#10;lx7iMHKfC+bhYcO5o4+Jf4cTIcaLjD3qf/J4YHx08P49SHbNzQ3futtYWBLlH2Ti6aubedLnwsXU&#10;urqM2tr0iorwkyfdSgoDz9TEXDgTH+yr4++mkRRuGeNnlBxqFeVjlBJmE+isFeZlXJQR8uh26/Ls&#10;jWcboyuLD5YWHi7OE/lOmH2487fIsw8JTHJ+9h4Fa+Rp4xrU7vAjG1vTswU9x8JT4Oc+8qPfypOV&#10;1XEKx8gjbClPm9ugmt9c/6rj+X7m3d3idbc7DfJ0a5YzPRi2W2DD0RT8sOXGnsYDefZscU/+uFqB&#10;9Sy5vwvb1bB5+3oVHwDEcDqMb3aqRdfev92A8ccvL374/OzDuw3sVPNyc3J5/EbZiShbbVkXXUUf&#10;Q1VXDdlgM20/I5Vgc/UwS60QCw0Yo+30ox0MIu30wm10wm11I+0NY93M4z14zJ/aGyf72Qo8vttF&#10;pTyFI+U5UCnPlvWYvMt0n6dNbNgWns3ItWbk3vUWmMJKjO8PtwIPrxNmHgyM3+keu9H16Fr7cMfl&#10;2qrc3ITgWF+75ACnJB+7WC+bGE/raE/rKA8rIuudzFzMdZxMtUzVZSy0FAOcLBOCPMtPJF1vubL+&#10;5N7r+YlPa/Nvl6c3px9tTD/enBldnnywNPlge2VqdfHJyuLE6tLkwsKTpaWJ+fmx+elHK7Nj67u7&#10;s0K8DOtnRldZfecBqt1pzIadpGoeQScOUNVOhTsnA0ByibUnLT2Xra3/qEmnp/9vauHZHGjkl1eI&#10;kWfreFyzvjK7sTr3dHNpa2tpY2NhbW1ufX32+fOVd++2P394/vLp8vzEgycjwz3Nl86U5OWlx5Vn&#10;pZZmJJ7OPV6ZmVySHJMZ7pfo5RTpZBXlaJXgapPgwot1NEl24x33tk1ytTjhY5PkZJboYprsbJrk&#10;apbsZk42g/W0IH3nvUgP+iRXWGwKQADLEpxN4hxNYh2MI6wMwnh6UTbGCU68OAdehJVxrL1Fuo9z&#10;blxQ24WyuQfXf32z9j9/fvt//+PTv39+/uunp5/frsF/9R8/Pfv4fpM0qPrl9U8/v/rhxxe//vjq&#10;49uND2/Wf/j49PP7rXevVhkdv0ct/N9u5DFgq3bOdD848n1PqFL/i1D5vidsmX4w9Fszh+9cRvn2&#10;XeH3oW9FHDjvZ5Q9dTzwv4ORZ3vzvwv8VMGf+XNQEY8wydn19XkEpTwW0a+tTLzYnn/1bBHGD69W&#10;f/q49XJjeurh0Pmi1BBnExNlYR9LbT9r3Qgn01B7ozgPqwgH00hHs3AbozBrQ18j9WALXYBs6sLT&#10;9LHR9bHWIWrexiDMzjjK3jTBxTLWyTLGkRdqaxJkYxRgZ+xtre9hpeftZFKcm3RtsGlx9iF8PoNP&#10;WvDBbmb2Pnw4W1wcm5y+t7j8ZGltYmzyztTcg5WNqen5b9w6m5l9jDyKdYzZGX4jj1MaAyjuOT79&#10;K7N3CbvTyW+NPM3zwxboFLZzPxgU5ZwkhZr0PaGi/E/DEesHcPD63zXy7EMc6BoOqM7ZAv0PQVU7&#10;xHgFiNmXoguodqdQz86OETTveyapkac6fj8jvyPZd3w6Nexcz/51JRp5mH6z/uvKHRfPMvIIte0c&#10;0K3fYKQ8FfGY4YAr2VD/zgGdOxu2fwc4GbaRR+2Ohh11PBp5eohj5FHEIzTJiPgdI8/W8cCeOh5g&#10;+3cObPlOoaXxlD1FPMAR8Ugn7Vqza+RRx5My+cYd2huqOxprOpqIjidGvulMa31N4+WKgc6LTZfL&#10;Ouor+9vOni8//uBqU8vZbE8TWW1BgeNehh0l0W0FIa15fr1Fgd353v3F/gMlfoQy/74y0h2lt5xp&#10;igJxsU9jhsOVVOsLiRYXk3hdBZ5DTL+aa1XB6OK7C71ghCms7Cn17i3zgbP6ywP6y0OAgVIi5WEN&#10;7uw6WBly42xcb1lYX1nk+WQPT11pB3UJPWFSI28mL8lTUzBVklM6dkRR6LCGpIi2jCigJy+lryBt&#10;ICdjrChvoiRnqiKrKUH8ONZiazE9aiCGpC7TMQYluL6cuIEis0GrnKihspSBkqQG07sGAzWJo8qi&#10;hwAVscNKIgIAxIrCpMUNjDBVEBKQPiwAMSwmNp9pOo89WLBS3kxVlqehaKGmZK6qCI/KSEEGMFaU&#10;xV1SqZHXlhLGanE08obyogZyQvqSh0xkD1spHQqykG0vjSqLtuitCBmsCetjiuK7S70BFLu0Ow2K&#10;eBix/h3yECCYR7GL9x9ickp5YHdZANbIX62OqM90S7SXrUlwrM0K9TORN5c9wlMWQyOvKS4Mj1lB&#10;8Ij0IQEVERE1MTFVMWE1cRFVMUF18sjhiRzTlxPRkiS9gOCGwzOCs1SED+Fth7sNI0zlj5CCdwgA&#10;CGAqx5SxKxwlQIALGK1PFDz5lYkY+dMBGOGuaksJGStIGsqJA0byEgBMTZWkeWry9rpqttoqFqpy&#10;MMUW8wayYnAUT4QRLggPDF507HFECuQlxZRFhZRE4LUWhUBR7JiWPNmTwEhRSlf6qI446SMfYCZZ&#10;l+3TWRbaXRbcVug7VB0xUBnWkuPZWejXW+jbctK1PZ9UxKNYR2MOrwvcXhjxBQIgYDt6WIPgeliA&#10;Rr4x2xkCXABXgKNwCPI4NuW4wJeAANbApfDEVqYHDoB2HgU9TNsK4EsTIw+05ro1Zjk0nLBtPmnf&#10;lG3XcNKmPtO2PtOuPsOhNsO2Nsv6/AmLs+m888ftquIty2Otzxx3P3PC60SQiZOeoLX6oawYp2tN&#10;pTfaq7suF7ZfKmo8m9XTWNbTUNp+pbCjtqSzrhRgauSLAWxcg1K+u6ES2Glfs2vke1tPAfxGHoL+&#10;9jM4ZUv5gY6z+0l5hN24BnX8wUb+O2EbeSrl2THHa1OoDccFFLqAwlnwR8GLUJ9OL8uZcnQ8AEl6&#10;OoKn3CVB0wFGHgU6QHU8zSPo0A8Gl91hhDtegU73hGp0FO4I5NlTNnQ9B/ah/TQ6zf8hOBfh5/6u&#10;kUe3DgFadXqUDUfHA5h/MjYIIzx4OAWd/ujjfkiOPeq/P9Jx7277zNTVqamhe/da4pNcHZxVw6Is&#10;84tD6+oza+syLl5MrqqKzM31qiwPqSoLqy4Nc7aSCvfTSwq3jPTWTwzmJYVYxfqbhXoaedio1p3O&#10;nHjUs7Z4Z2v14fLi3eUlYuTnmH7xaOHRyO9I+W+N/MIcaWWzp5GnCp4DR8RT9jTyAEfHA1THI7Td&#10;PEr5/1cY+QPgiHgKR5v8Ltg1nl0dj+we5XobeIRok+AoBB/ebaCngov8+vObX356/fblyse3G//5&#10;29vfPj8bu9tbmRNvqydvpSoRaKHtpCrlqiYdbWkQbKQWYa0TytMMsdAIsdQMt9GJtNMDIuz0Qu10&#10;Q2x1IpyN0wIdToS5JgfYn4hwqzoZtbeRR9hensL28hwjvwNT+Y7CnW3hEcyzuXOt5fa1Fhgpd68S&#10;7gzB0dYH19oeDXc8ud0zcbfvIfws0XHhUvHxsrTwlEAnUinvxovzsYv2tgl1NfezM4rzcwxwMHEx&#10;0fK3M3U317XSUHQ10Qq0Nc2KDGiuKnzc3/Z06sHH9flP20sft5eeLk08X5teXxzbWJlcW5nA/2lL&#10;C6PbK6SCfnXm8drs6NbiBLA6N7oweX9l9vHyzCNkcfYr/EYelT2Fc4jadrZqp9MDoCtRytOAa7H/&#10;CHvqeLwsv6z/X6PvV1jsJLHRzW7jGmDXyJORiPiFmR2YBaurs2trc8Dm1tLW9vL6xsLC8tTswvjc&#10;4sTC4uT6+vzm5uLbV1tPNxfmJh/fvzlwtau57kxZRXYaUHUytSIjqSwtvjgpOi8qJCPYO8ndJsLO&#10;KMLGMMbBNNreJMmNF+9onuBinuphlepJKuiTPCySSOt5s0R3cyDZg1TNp3laAKSI3s0i2dk8ycks&#10;zc2SqHx7s2RHi0R78zgbkwRrk0QHiwgHU9LNJtyn/HhUz6XK7el7//iw9X/9+/v/8x/v//nTq58/&#10;bf/05ekvPz7/9GHj7evlj+/XP73b/Onj018+P//507MfP2xDjFD5/vHtJkIl+57QZRxQu/PzLyOP&#10;fM8aNvgd//vhvCFR2G9mbH7PyHPfKbf+ZeQPZHNtFthYnQEg2FqHZ0pa9Lx6tbq1MQMfZchrsTW3&#10;tjz6dHPqh/drH5/ObE7ebjqV52OlC/hZ64W7mEd7WMW6W8W6WsY4mkfamQSaaUfaGodbG3oZq3tZ&#10;anlb63hb6vha6QZa6wda6oVZG8a7WCa5WcPiWCfLcHuzIBujSFerSHdrN56Ok6V2WIBDWUHq3Vtd&#10;717DP7kF+OS3uET6GC4uj00xgntpbXxm4eHjyTuLq+PozdlQgc5J0oD/EECNPE4R1tGvFh6ZROGO&#10;Fp5hem4EoJ6dDaznZNhwLDw7/h7QrXOSFCrf+aFWnQ1HlFM4yyicZX+a/Yw8OwNQ286OAWre2Ul2&#10;nmr074TadmDPJIUt4hGObT8AKuKBOyP9ANvFU9hGnrpywo5P38Ow44Jv13+zUyuHb4w8C46IB6iC&#10;x4DCtvAIR8RTOCIeYYt4hJr3oautNKb+fW8GW2mBPBr5PQvh92S3Lh75RscP9BMd/z1GnuPfOXBc&#10;PMAv4vdz8QC6eOxa082wY+QbaigdjTWt9VXtjJFvra9paSRGvq3hVF/7+eYr5Y0XSjprKwZbTt/o&#10;Ol9XlWGvJ+GifawozLLhZMD5JJeWbJ+2bK/GdGfSMrvAByCV8kV+3cV+XSV+HcX+HcW+nYVeXQWe&#10;TZmOjRkODSfsYewp8h4sDxiqCOwu9MJKeax/Ry/fXeLVXUqadfSW+/eXh/SVBfeVBZK6+FK/66fC&#10;BitDhk9HXq2J6i0Lu1oddyHF00tfylFDUk9YwEhG0FROwlxFzkRRVvGogJq4kLaMuI6sBKAnL6Ur&#10;J6ktKU6QIZ4d0JCEBaIQaEoJq4ge0ZIW0ZEV05OH9WJwSFWMtFshgfgRZbHDGtJCapLHFEUEINCR&#10;F4NAXUoQwKm+kqSugjiMZpoKeAW4rImqHIwwxQx8FbgmVnMDakwZvuwhATkG+cOkTF5TXFhXWlxH&#10;SkxDjFSOAyiv0TgDGuJHTZUlTZXFTeWFeEpClooC/qZSLUXhReEmrXD/y0n9OyPc/a+dDhmsDr56&#10;KhSFbzenNc2une/f7SAPyS5GFg9U+gOQAfqqAnsrd3Z/vVYT3lHoF28rXZPgeOF4gL+pgqWCIDwM&#10;7COvJSGCRl5KQEBJSEhFhNTLw1RB8JA680sFHWlhI0VxfTkRGViw27sf7gDV7vQXJGjqYQqBjjSR&#10;7HAu2nZ4+ngT4IYYyIvThvL6zN65MJJe8DKiFF24dUxPeUBD9Iia8CFsH49l8gBZIHEMroO/L9GT&#10;FYOHaqAooyklqisnrSMrpSYhqi4ppiUjqSwqJC9yRFNOQl9BWl9OXFf6qJaogJehlJeBcF22T3dF&#10;eGOOZ7q7Ulm4UU9pUGehX3O2B/x36C8JaM0lxhzNONxeiFGLs2vkUcdT4IUAIIBDsLiJ6Q7fmO0M&#10;4I6vF9OsIYZrwhQVPASwDGJcBudiDCdeOWEHp9Rm2EMMNGQ5QNyY7dqcC6e71J90bs52acp2bMxy&#10;aMl1as1zbsp2qMuwrT1hU3fCvjbD9nKmRWOe7eUM61OJJmWRhmXRZjWJtmUxVqfSXDODTGxUBHgq&#10;AkE2qiVJvteaKvvryvsbytovF7Scze5pKO2uL2m9lN9ZV1p/JrvtchGAO7521pV31VMjX4F0NpbD&#10;2NNSBXQ3V/a11UDANvIYUB2PYKU8LZanUp56eXbjmu+BY94PAP07BlTHY4xGnhptqsjvMN1paJ6y&#10;X/IvwrngnqCF52h6yp1rjQgpkGeMPO1awwGd+55JNmyZzoZ/DQT0Inf2N/JUtXPWsPNsqHbnwDnK&#10;ser80JV7Qpfd2xXrB4BKHWBP6VGaQe7e66SwvTx+UVjMNKjpg5Uwffygd+xBz9zk9amxwUcPOm/f&#10;boqJcTI3l87K9j99JunU6cTzF1LOnks6fTr2TE1MTWXkuVOxuekeAa4aCUFmicHmSSGWcQFmx6Mc&#10;Ir2NIjyNo/0tW2sL1xfvTD8ZWl2+t7x0b3Hh7vzCg/mFr0Xx6OK/btyFpn7u3u5Gr6RrDb+RZ8Mx&#10;9RwRT1leIToe4Uj5PaFGng3byLOlPPk5l2ncym/k+eEoeA4cvUDhaIo9YfuN/eCIeMoLBo482ce3&#10;kOp4join0GWoa6jbgaeGvuvNqxW0WBDA9NefX39+v/Xzlxf/45+f//tv7x7d6qrKSw5xt3A2UnE1&#10;UPI0VvUD9JUC9JVDTTQiLDRDeZrBPLVQK60oB4NoR8MQW51AK+0gW13mD+st0sPc8hICSo9HAHkp&#10;wQAx8ghaeM6UennKAWoewTp3gK3m9+Pu9ebbjJFH0MjfvtoMjFxrhWcL3L3aMjLY/Gi4Y+xW9+iN&#10;9vn7Awv3+59cbx2or7pUfLz0eOTJGN/EEJc4P8eUEPe0ME8Iwlx4oc4WQQ7m3pZ6ATYmHsYaNmpy&#10;jnqqEW42BYnh7efKx28NvFiafLk283RlcnORtK/ZXJ1aX55YWxpfmX60Nju6PjcGI8TLUw9XZh+v&#10;LzyBEaX84uyjhZmHlAPk+56gXsfm9WzVjjHnED+4mK7H+K+reX7+9zTy6NxXVoiURyO/sjjDLJhh&#10;6uh3jDywuDQFLK/MLK/NrqzPLW/Or20uENbnIQlXWF6e3lide7a1/HRjfmHy4aNbQ9c6m+tPlVZl&#10;p1dmpZ0rOHkuL7MqI7nmeEJ2hG+it0Ocm1W0s0W8iyWQ4GYZ5WAS62ya4GaR7GmV4mWd4mWZ5G2Z&#10;6m113Ns63YtHjTyDFZDsaJZob5Jka5psZ5Zib5FsZ55kaxZnYxJpaxxooR1oqRfvbp3gZRvtYZUX&#10;H9h9uXJ6ZODTs/n//uvrf//hxa+fnv7j51f/8eubf/+JNJr/tx9f/fTx6YdXq1/ebf72w8ufPz37&#10;+HoNG81zVPsB5n0/8NsQP/8y8sj3rGFDv+N/J5w3JATynDczyn+1kWcb9j8K25v/XeDnCf7M38XW&#10;2vQmo+MRNPJbWwurq+TDDSyAr4ifY54/nSUd6zYmPz6d+/JsYWX8xtmCtEhPK19rA39bg2AHY39L&#10;3XB7k0RP21gni3AboxBLfV8zLW8rbR8bXV9rPV8r3QArPT8eaTQfZm0YaWdCiuVdbaKdLX0tdIFA&#10;W2MfK/1gV16oj22Qp1Wgl1VJbsLU6DB80fmZEfjQhpUXSytPpmfvzy4+mpp78GTqLpp0KtApnAyd&#10;cvI0sx/8dfEIenOOjt/PyAO4/gCoQ+dMfxeOZ/9O2FadDUeU8/NH138n/PId4Eh5jm2nUO0O7HeI&#10;WvXvhO3c2XmOfN+TPZ07O8nOA+jid9ht7/6Njof8V7HOYse/U7HOKnVn17nf7mOmxMgzR782hWex&#10;e+IuVL6zdTwmb+zqeJxiBhU8DfaDI+KB/UQ8MnS1lQ0a9v2gRp5KeVoIT408xujf94LUyFMj399b&#10;1993BWDr+P7d/VrZGY6O7+26yJ5ihip4NhwdD3BEPILV8ajjO7FrPG1Zgy6+vhqr49HIA80NO0ae&#10;tK+pr2qrLb/Zc6W3tqLjfMGFokQnQ1lbjWMZvgZX0t3bcgNasn36ioN6iwJ78v36ivwGSgIIzC6s&#10;xKSXh/SUB/eUB7bnM7XtJb5o4enYX+p341TY1cqgthzXznwPWADLBioCe8t9gR1lXBLYWxrUVxbY&#10;Xx7UWejVU+LbkOncWehz5bhzW77/7fOpWd6GPoYy9mri2oI7Rt5MWdZEUVZFiKhhZZGjmlKipPE3&#10;6SMvYygvb6qsaKgka6QsY6IqpyEppC4hqCsnrip2FAI18WMqokeURQ7DVFNKWE9eAsW9nqKEqYa8&#10;oYo0CncTdTkDZSlzLUVtOVFdBXE09epSgooiArLHBJTFDsMV5I4KABCoiJJrMl1QJOExwNUs1JQs&#10;NZUsNVQcDbW8eKbelmY+Vjwvnrm7mZGLsb69nhZPXVlfVpI0gWFcPMCU8JMW6oCG+FFtyaNYI2+p&#10;LOykJeJrLFGXE1idYDNYE3HtTOS106RMvr/Sf6CKVL4Tk3467OqpUKyIpy4e6CrxQdVO1TysvHMp&#10;Fo08trgZqAnur2aCqqChqtDuksAEO5nKWLsLxwP8TOStlYThYSgf+2rk5Y8dRiMPaMtIqkuIwh3Q&#10;IlZdGJ4CUyAvoCsjqsm0qQEg0JMVM4BbLS9hoa5gqCCpI72zsS2MqOyVme40mhKkyh5BR68nK6or&#10;I4IZLUlBBO6PnrQIYCArhmXyxgqSJopSpkrSZsoyGFuoylmqK1hpKMIIsYmytIU62X3XXE2OFL/L&#10;iMIrxTTbEdGQFFOXFNOQEodR+rCA5BEBDVnyb0lfTlxTXEBXQsDTQNJDT7AO/iNUR107E3M60frK&#10;cafesuCuIv/u4gD4T9Fy0rWjgPxGBGgv9ETJjgoeM/j7Egq6e6Apx6UhywloZCx8LXHopAs85M+n&#10;WFZGG55NskALj8twJUzrTzoCEOCJ9BDlygmb2gxbZpkz0JDl0pTl2pDpyEh5+/pM2yvHrS+lWV5O&#10;s6k9bleXaVebZX3xhMWpROML6ZaXM+xOJVjUxPNqEq2Lwk0qE6wrkxzTfA3s1A/zlA9lhjn2XCps&#10;P5d7rbW643xey9nsjov5LRdyu+vKuurLqJGnUh69PIp4NPJAd3MlANPe1moI9jPyMEVwCrDr5dle&#10;nr3XK2W4vxZHftjO/WDQv2OAFp5t5G8M1aMThxFinN4ZbsY+Nvy6HJN/Hdoqhx/OVwQguZ+Rx1Oo&#10;kUduX4f1O01p9vTy+0FtO8D25gD7EBs4C78ExHsupsmDoS6e49w58B+lVn1P2Cv3hK68x1h1OuUH&#10;F9Bl7Ck/bCPPBp4pFtrDFWB8/Khv9HH/1Pi1x/e6pkb7VuZutjeX+vuamppKllfEABWVMWfOJl+p&#10;PXH5cvrlC6lXLqZUloSnxttH+BpE+RhE+xjE+BomBJgnhVgFOmuFe5tkJXqP3W5bX7yzvfZobfnB&#10;6tL9pcWR5ZVHjGdnGtTsGnnc0IsaeYYdHc9v5DlSnpP8rzbywAFGnpHyX2FbeA5sBc+BoxcoHE2x&#10;J2zFsR8cEU9BI49rqDzZx7f8vpGnuoa6nfdv1+HK8Nzhcb59vfrpw9aPX57/8sPLnz4+/fRm/ddP&#10;z5cnR5rOFfs7GTsaKFlrStlryXgaKHroynvoyIWaaUbxdCMsNGNs9ALMlIMs1SLs9KJdjCOcDUPs&#10;dcOcjWO8LdPDXLLj/E7G+6VFex6P8clKDMxJCy3MjBIYHemmCp7qeDZUzXPsPNvLf2Pkd009zWOL&#10;Gw7Y2YY0t2G+V7LBPLx5wLLHtzsf3epAv//gRtvozY7x211PhttHr7WO3mifvtc3ebfneseF2pqc&#10;M0Wpx6O9UyM80iI9w915IS5mCQHOSQFOwfamwQ7GgbbGATZGvtYGzkZqzibqQY4WKWHeTWdKJkcG&#10;VydHNuZGX6xOP1ue3Jwf21oYR7aZLWHX58ZWZx6vkFY2xMgvze2wMPcIWJx9hD1tsOM8wG/kOVMU&#10;7hztTg37n4Aj5THgZ8dus+DkUbjzwzlK1/8XsYeRZ9j56gwrK1Oo1AkLk2Q/3oVJbG4DGeLrV2bW&#10;1+eXlqfn5sdn557AOLc4Mb9AWFyegNPX12c3N+d3ymCB5enNpannq3OrM2N3B7ubztecKck7XZh9&#10;puDkqfwTZ/LSzxdmnMlNy48LTfR1ive0i3blRTmZR7uQnWDj3ImgT3CzYDBL87TE0vhUV3MAgnR3&#10;q+Me1qmuPCDNhZfqbJHixEt2tIi3NYmxMoy3N42xN4q0NYqyM050twISPK2TfOzz4wMvFqXf7bry&#10;anH0n+83/+3dxi+vV3/7+PTHd1so5f/x85t//+n1D++3yDeILy++fHhKpTwbjnD/XVC78/MvI48c&#10;fJQf1hvDd4HvMfyw38nY7G/kue+RyNa/jPyBMEae7PiKm9RDhqmRh/u89Pz5Ctwo+Irw8QU+i8C4&#10;tvTk6drEW3jPfjr/5fXy5+dLy+O3LpXnRHrbeVrq+sN/ajfrKBfLAJ6ur5lWiI1huL0JKY23N/K3&#10;0fey0PLj6QRY6cFRP3NtXzOdQEuDEBvjUFuTMAezYFtjINTRPNLdMtzLKi7QMczLytVSK9jLuu58&#10;0fLM3Reb02vLo9OTt+FT4Mzs/eXV8Xn4qLc0OjVzn0p5tmffT7Vz1lA4yygcEU/ZUe2sGvkdWBae&#10;QrX7AbAlO2d6MBzV/p1wxDo/HGPO5juX7QlKdn6odufAPsr27OyYDc1zDrGt+rfAoT24/3DvQ2yr&#10;Dhzg4hG2ed8z/42OBxjJTo38jo7frXnn8q2R/0apf2PkBxASE/neuctXI3/rm+1bv+p4hK3jAdTu&#10;bPlO9To17/tBV1L21PEcEU/hKPiv7Ip45Gp/Mwa0BJ66eIy/tfBsvhr5/t66vp7avt7LvT2XBnp3&#10;6O8hG7QibB0P8Pt3zpQt4ilo4dkxBUU87VRDdTzwVcd/a+Rh2tZQjUa+tb6mreFUZyMx8j3NpHF8&#10;x4XiofrKi/mx5ooCPiZyJ4Ms2wtDm7O823L9uosC69OdW056XK0Ia8/x6szzAbryvbsLfDoLfbBR&#10;NdBT4t9X7I+94AdKAwGYAlcrQobKg69XhXXkejYcd4QRTuwt9esq8eooIZqSyMoCXwCu1lXk21Xk&#10;PVgZ1F3sdyrWLMz0WIqTQt0Jz+oYR38TeTtVMc2jAiZywmbykiaK0sYKMmSXVHEhIk8VpHVkJbSk&#10;JTQkxTTExLQkxExUFUzV5HlayljAzuz7Km6mTpIQ68iKaUmLIBqSQmrix2SPCahJHlMSPSQnSIS7&#10;oogABJDRkRczUpUxUJYCLLSVbAzUrfXV7Iy0XHnGgJeNZZCrfaibs5+9lYeluZe1uY2etqW2mqW2&#10;hoWmiqG8rDbpFy+hKy2pLiykcuyowiEBeQHS91xd5JiulJiRvLSWuKC2hBAAgYboEUBT7ChB/LC+&#10;rKC6oIC5wjEPAylX7WNVCU7n0pw6SwI6iomC7ySN4737KkgLGphiuxIm+bVMHugp88OGNgBV9iRT&#10;4QdAjDXyAK4ZqAjuKPSD214RY1uXHeZrLGerIqwjJoBGHm64loSI/LHD0od2jLyKqBBTJn9IU0pY&#10;V0ZUR1rYUEFMT3ZnT11U7TCimocAG8fj7yE0mFb+EBBHLymkJy2CjWgAfRlRdO5YAo8YyIqZKEoB&#10;Zsoy5iqyxgqSsADuFd40rIWHc7Ul4JYSsGoeF2iIH1UVOaQlKcjIfUED8jcNUgaKMsoigmriImoS&#10;oloykoCC0FF5kSN6yrLwj8pIUUpdVMBY7rCngaS3oUhdtk9/TXR7kX/dSbeWXK+2fJ+WHPJPtzvf&#10;G/47dBSQongAbTvGEDTnunJAjV5/0pFd2A4ZPMSUt5OKeBgvpFqdT7GEo7gYRkjClNbCYx39pXQb&#10;bD0PGUpzjlN7AeljQ1x8Dmlf05zrDnlG7jNtahhfj0fhUH22Q2MuXNwWzT5cGQ615sOT8rqY7nA6&#10;2f5cumtRlK2rjrCpjECCl1n58aDrrZX9tSUtp7OGmis7rhQ2nDnZXV/CNvI7Uv5KGYzt9aWdjYSO&#10;hhKgq6kM7XxPSxWWzPe2kg1ge3e71nBgG3l+KQ/gvq+4yytCjTyF6niA7dz52XMZ28hjcPsqsfBo&#10;xmEcHqwDILh9vYkac379/bdAr78n/F+UnaF8XQ+PmWFPI4+gc+dk2DHClulsn04z7GUY09Mhw1lM&#10;M3uy51Eq5Q+GI9b3ZOQ7jDyAwv1g6LJ7u9YeggPgiHjK/Yc9BKaO/uHuFq+PH/TOjA3NPBk4VZ4S&#10;7G/u4qSVmuJRW5dVXRN//kIaUF0dc+XK8e6OosqS8BBfQ28nlQgvvVimcXx8oHmYh364t1GEj2nh&#10;ieCh9tOvNp8sz9yaHB1cW36wtvxoZvLm7PTd3b40yEMi/eYfIxBzjDwW1FPtzoZj5DGzp5GHJMA2&#10;8ghHwXPg72CDPeUZFz+zp5QnP9sy+7uypTyOCE2yFTwHjl6gcDTFAXD8BjUeCOPfl9kuHnlONm7l&#10;Gvk94TSOZ7ECIxU1KHY4soj0i/7x5Yd3GxD8269vv3zY/o8fX/34arXrSo2PnVGUh5WnuYaNmoSH&#10;vkIITzvATDXARCXEQoPUxZurY6eaECutEHvdUAe9YEe9UBfjOF/r4xEeOUmBmXG+J2J9MxIDTqYG&#10;ZyQHp8T55WVGXzlXSIw8gs6do+MpbCPPjvnr5cn0NpO8TfL3bpHkyE1GzX87Ei+/uyM2mVIYZQ9r&#10;iJpnet2QfvRXG0auNT+40TYy2PhouG3sVieMD661PLzZPna3e/xe7+SD/uGuS22XSmursytz4nPi&#10;A9LC3BMCHBP8HFKDXVMCnWO8bCLcrALtTdwttB2NVE2UJc1UpV1MtGJ9nKpz0weaLo4O925MPXy1&#10;MvNseWprYXxt5vES024eq+aXZ4iUX5p7vDw/urw4RiFOfC8pz47ZRp7sJXtgFfyfgC3lD4btuAHI&#10;UNX+nXCu8Lezn5EHdh4AA7MNLzHyi4vjyNLSxNLSFIB5DLCDDYyYhHgZnvLKxNry1ObaLHwJuOD6&#10;8tTzrcUXGwsvNxdfby+/e7724eXGs7W5x7evdjddvHyqpDQ7JSMhPCcpEv6dnM5Nq8lKzor0S/Fz&#10;TvCwiXQ0C7UzDLc1jHY0TXRn+ti4EBfPiHgskOeluVkCqa68ZGfzREfTODujODuTBAezZGceLIZM&#10;vL0xHEpxt0z3tIuxM4lxME31tCVls45m0c4W6YEudcWZU9c63y6M/fB0/r/9/Oafv7z98m7z/cuV&#10;nz89+/XLix8/bEPww0cCenlU8whH0FM4Ip6C2p2ffxn5Pwfn7eF3oW9FHOg7Fod/GXn68eJvAT+j&#10;sI08dpNfXYVvKfAd5glktuCLMn8S+Hxr7s2L5aW5R6+fL719vvDx5fJP7zf/86fX69P3L5RmRnvb&#10;2ekquptoxvvYxXlYRziZAeGOplEuFiF2Rj7mWkCAlZ6/hY6Pqaa/hV6ovSmMHsYagdaGwbbGvha6&#10;/pb6wQ7G4S7mwY4mEW68SE8rN0stWyMVXxez6uITi9MjL5/NrS6Pzk7fg89wT8ZvMXurEmZYqp3d&#10;O54epdBl/OB69mKYssU6R8oT5r6WyePOrpO77eMpKNwPhiPZ/xAc1f6dsK06ZewPlsD/7gI2VL7v&#10;yZ4KHqc0Ztt2Nmzzzp/hU/DfcP/hQaCFZ8dsq/49UPO+H79r5GF6+04v1esIlr2TPDn61aR/Zacu&#10;/g8YeRZf5fue8Bt5qtrplMKfxwyyp46nRp4dA4NDLVwRT/lWx1Oojgeojgc4In63KL6R0fFk2t/b&#10;gEa+t+cSNfKMjv9q5DlQ/04VPAdq4Q+AI+X3M/I7Lp6hq5FI+Y76aoBj5NvrT3U1nYWjXXWVV5tP&#10;X2usDnfQN5MVCOIp5YbYnUryOBVr35DhUXfcpTnLsy2XlMl3F/i353j1FgUAVL73lvr1lPgCkOkp&#10;JGN3gQ8EaORhwWBZUMtJV5g2Z7pUhRtCfLUipKvId7A6ePBU0FBNyNVToVerI4aqwgcrQwYqguFS&#10;rblufWWBDZnOjVkerXl+p+PsKqPsA80UHdQltI4JmMqLmCtIoZHXEBNSFDqsKiaoJi6kISlCCuSV&#10;5A3lAVmmZF5cX0ES28goCR+SPyaANfJa0iKQN1GVM9dQtNRWsdXXsDfUcjDRduUZ+DtZAt52ZhHe&#10;TslhvtF+rr4OFpDxsDa2N9ZCHW+upWikKqurIKUhJa4ofExe8IiS8DG5o4cAVTFhRaGjUgICMocF&#10;lEUE1UWF1USEEB0JcX1pKRMFeXNlJVMlOX0ZCS1xYQ1RQU2xY1riggAEmsx+pICWOOkjb6osriks&#10;YCp3xE1PwlH9UHms/fl0557y4KZc9z6mKXxXiVdn8U61df1Jxysn7M6nWJ6KNy2P1C8O1S4I0sgL&#10;UCuL0KuONa6JM7mUboN2Hmvn2V1rSMuayh2DDy9Ba573CXfV6niH5oJoP1IjL6grvmPk1UUF4Z4r&#10;CB6BJ6siIoI18ppS4kzvIFFtpjmMjrSghjjZixW71ujJiuGGuoiVlrK+nDhcChabKMuYqcrBAlWR&#10;w+jfAXTxOsymrGrChyDA20K1O9wcXSlhGPFeAbAeK+VxhKmxgqS5iiy2mMeqeQt1eSNF+FFXVl9O&#10;DB6AsZK0uoSwlrSYljT5RY6ahKimtISuvIy6pJiyhJCukgz8+4GHpyosYCJ/xF1P3MtA+MpJr+6K&#10;8NYC34Zsj4aTbk3ZHh0F8G/VqyXTpbfIj3RpZ6rXAXgt0LDDWJdJusegJYc8TlGgU3A9gAFm8HQI&#10;GrKccIrKHo5eSLWCEfJwHViDXxQXtJDe8R4dRR5t+a49paRIHzIdhX7dJYEdRT5tBV5dJX6wAJeR&#10;36UV+LbkejXletZnuXSV+sMa0uImw4FsVFvgWXvCpuEkeYQVUUZnkmwa8gLL450ibFR5igJ2miJ5&#10;8Z4DdaVAy+msjov5PbXFLRdy2y8RI992uQTYkfKXYSwm1BdTIw8Bv5HHhvIHGHnU8XtK+aHuiyjl&#10;KSjl2YKeLeXZqp0fuoyz8uZuyxqA38hjjTydItR6/1fD+XIc504z/HlyaNfII7euNfAbeWT4eiMn&#10;g6BSp2Kd49PplLOGTmlmP6hw57DfAo5/3xO2Vf/roGffD/4F9/gsPAWO3hnZgWPk7z3ovn23/eGD&#10;nidjgzA+uN89/mRodnp47H5n4clQHxe9QG+jk8d9qyrjaqqJjj9zNvnCxfSLF1MvnU/JPuHt5qji&#10;4aiaHGUb62+aGGwe7WucHGGTGGrtaq1ceypjfnxoc/HeyuztZxtja4v35idvbayOri08WponIp5j&#10;5Nnw18iznTsbjo7HDMDR8cB+Rh7hiHgObCMPrK2Mw8+tv2vkqZSnRv4p003+f42R54ftPRgd/ztG&#10;HuGIFMq3Fp4NGnmiel7vuniUSO/erH14twHBx/eb79+uQ/Drz69//vHlxtKTpnOl8b6OHubaNloy&#10;jtqy7nryITztQFNVV03JMEutYHNVb33ZQHO1MGvtUGvtaBfjEHvdYEe9ECf9cDfj+ADb49EeeSnB&#10;hSfCs1NDjif6p8T5nUgLLcpPrKnKbmk6fXO4nWvkAY6LR6iFp8tohrJj52+337vT8eBOB4wQj8D0&#10;VtsdRrXTETJ3bzGy/lbbyM2Weze+YWS4GbgP8XAzAMGDm633bzSNXG+6e63x4c32Bzfa7g8TXw9v&#10;DGRXWFjGnDg20jV+v2cMHsn15uHOC3U12WUnIjOivFJCXGK8rcPdzKM8rBL9HWO9bQPsDIMdzeC2&#10;uplqO+irWmvI22gqBNiYlKbGnS3MGmi+vDRx/8OzFeD5yvTa7OjqzOPVuVFgZWGMsPQEWEQpP79j&#10;26mXp2qeHziERp5qdAg4gp4zxWW4kg0nA1O2eeeHLuBobg5ovYn43rXVFEz+V7OyOLG09I2RX1/Y&#10;AWLyGL6R8pMLS+PI4jKpfwcYcTYB34bgmxFZszC+MPtkfmZsaX5ifWV6ae7xGrx8C2PYp2hrbXp5&#10;fnRtCe7PKEzJpgJLcIueQLC9OQv/7Wem7j24O9jVfLm66GReetzJ+LCa7LSqzMRzuenVx2PzowJO&#10;+DmTHtAOpuHWBqE87SQnsxQn8zQX3nE30qyG9Ktx4wGJLuZAkqtFirtlEkxdLeKdzeKdTJOdzdNc&#10;zZMcjcPMNVJcLE762Gd42cbZGR33sk9xs04iDaatUjxsT/g6VSWGtVUX3OxpeLE+899+ff/ff/vw&#10;n7+9/7cfX/386dlvP7z86cMz4MdPzxFq5zkinsIR8RTU7vz8f9XIs+35fwWct4fvh77TcN6uODAu&#10;fulfRv7vgvmAMgHj+sbOx5e1jVlgZWUK3sJfv1jbhK++Mvlie+HF9vzGygS8EcD7OnyvgE8ni7MP&#10;n2/NPd+YerM998PrtRfL411XqoKczBwNlLwstCJcLSLdeLGulvHu1pGOZoHW+gFWBv6W+j7mOoC7&#10;kXqAjVGwLflzrkhXqwgXyyA7UiwfZKUf7WIeam8UYmeY6OeQFOAU6WkV7WfnbW/k72ZRkBk3NTr8&#10;bGv62fbM/Czx8jMHlr3/CSPPXg8xR6+zXfxOm5oDjTwV7hjsB9uw/1E4qp0DW68fDHrzPZMHgAKd&#10;n+9cRqHanTPlQC08B7aCRzjmfT+ofOdw78FVgBP/CSNP4Yh4NvsZearjb93uQbfO6HXGxe8aeQYq&#10;1vmN/CDV8Qyo76mR/+rlqY6/easT4ffyqOA5U2R4r341bPO+X57fyFP/DmCGJr/TyAP8Rp6j42nA&#10;MfL9vUgDNfJ9vZeB/Yw828Jz4Oh4hJp3zpQj4mmzmo7WMwC6+B2Y6viOxhp08ZSdSvnGmrb6Kmxf&#10;Q3R8w5nelrO9jaevtZxtrM52N1YylREItVQtCnM8leB5MdWr8aTP2US7c0n2nUVB7QUBbbl+jZme&#10;nQX+7Xmknr27wIeYd9IU3gMZLAsaKA0ero68WhF2rTL89pnY61URN2qi+kuCBstC4FBFqGG+j0ZH&#10;rjcc7SxkdrMsI33kCaVB3SWB3cWkMf1QVXB3sU9fWWBrrkd/RVh9pke+v0G6q7avkayTppSeyE6N&#10;vLmKnKmSnIrQEVUxQS1pMW0Z0jheX0FWT15GV1paR0rCUEnWVE1eX0FSR1bMUEmap6Xsam7ga2cB&#10;+NnzYPSyNnUx07cz0LTSUYWjugriWgpieipS6rLC0oICciICCmKHRARIICssIC9KpoCy5FFYoC4r&#10;oiMvqa8opysvA6OpmrKRsgL+PkBLWkJXTtpYRRFiDTERFaFjMMLj0RITVRcSVD5yWOnwIZWjhzSE&#10;j+lJipnIy+iICwHa4se0xI7CqCtJYg2Rw9qSRw3lSXG6qdwR7FrTmB9Sl+1Vn+VWFWvaUeRF6tmr&#10;AoA+pk0NTCFZm2F/JtG8Js7kbJIF6loskG9mWpDDrR6oCoLFQzUhg1UBABwipzNGHvLAQEVwY5b7&#10;CXfVc6luLYUxgeZKZjIC+pICKkxtu6rwUTWRY0zj+CPq4uJKQkLKIoKqYsLwKmgyvXf0ZEVNVaQM&#10;FcRMVWQNFST1mO1zGVNPusxjjxp1saMw0nY9ANnxlVXqri8jimXyWBevJy1iJC8BMRzVEj+mJnwI&#10;RlgGeexaA0CgLSEIhwClowIQQwavCYvhweMmsaoih9TFjsADAzSlROFfjrqEqKaUON3ZVVH4mIyg&#10;gKqUCBwyUZZRFxUwlCFda9x0jl7K8Ggu8D+bbHvpuNPldMczCVb1GS59ZcHd+d64syvcbXTicKub&#10;clzamY1Y4RUBUMdDHvU6ewrgiTBCvqvEB2KANrrpLPaGGEb81Qscgguio4cRzmIDSVjTUeTRXuDW&#10;XeLZWehFNngoDmgv8G3N8+4tD+wo9m0t8GrO82jJ94SxIdu9NtP1SoZL3Um304nW8KRacr06Cryb&#10;spxbs50aTthcTDapz7S9lGZ5LtmqKsbybIprS2FEdYp3ooexkayAj4XyqeyIjvN5ffWlXZcLO64U&#10;tl1kQCN/qaTj8o6RJ5q+rqijoaS9fkfNY/sajpHHfjVYLL+njkcRzzbyKOUHu3akPFXzaOEx4Dfy&#10;+8HR8Qgk8Vyq5gGU8mjhqYsH2DFOacyG48Q5R38XzunAfvn9wPUcF4/cutZw49re5p0aeWrSOVOE&#10;I8ox5l/AmR4AVe0c9lvDke8HgD6dHf8V2M6dn3vftrWBKRv2oTsjHbf3kvL3H/ZA5tHDXgBOmZy4&#10;Nj93+9GD7uy0QFdb9ehgm8xU7+L88NKSyLLSyLzcwKLC0Jrq+JrK2OOpbp4uGv4euilR9iHMPq6x&#10;/qaAl72Kh53KYFf11tKdjaW7yzO3nm2MTY1eW5y+s774eObJzdXZR7Pjd3Zd/I6R50j57zfyHFDH&#10;/yEjv8SwvDoOcEQ8AAtgpNu6UlZXp1fWUMrveHn6oy6AvWuolOc38pCH4Nn2HFXwHNhugQ1HU/wh&#10;qPoAdo0818vvdq1Bvq7/1qKQfjUsBU9ZAZ69IEYeFrzaNfLv3qy9Z6QW8PH9JvD54/a///buf/z3&#10;H798enr3du+p8uxgJ56dppyXsWaQha6PoWqAiVq4hXaIiWqSo3GQiZK/sWK4jVaEvU6Ui0Gsh0m4&#10;q0GIs0GYu3Gcv01qhGtGrNeJOK8TiX6ZKYHHkwPyc+KqyjMvni/u6boMPwXAB/7evoavRp7ado6L&#10;h0MwUv+OwX48vNuJLp4ycrv9LuPf2aCRJ0X0t9vv3Wi5f7MVYOt4ss/GtUZ08Sji7w2TKXH0TO08&#10;uvjdRjdNIzfJReBbKqx/fKcDVo7d7pi63zt6q/1OX23nlbKL5SfKs2Ky4/xPRHqlh3skBDgm+jvH&#10;+zoCIQ5mgbamIXYmHkZa7ibarqa6rhb6wa42BakxvfXnZu4Pb8+NbS+Ob86PbSwQ1hfHVhfHVhZG&#10;lxYeL84/WlnYkeNo0hdmHgNL04/5XTyyp5Enp+xegQ1dRhdTOBmIqXzfE1wPAWpuCh7lJBE08hsr&#10;08D/SiNPwQw18gA8Bo6U39HxOzXyE7RkfnFubAHu4dwYLNtYnl1bnF6Zn2Tuw+gWfIdaGl9fJs99&#10;c3UGxjXmacJIviisZ7rZrK/PwrczRncura/MTo/fe3TnamfDxbqakpyEyPzEyOLkmKoTSeeyUs9l&#10;ppQnRmUFeSa528U5mCc6mic5WSQ78xKdeUkuljAmupineVqjl092M0/2sABSPHnpXlbY3CbdnZfo&#10;aAxjvL1xkpMZ6W/DVNbDRZAYO5M4O5NEN+s4H4es+JDTBcevt195sTz+2/st4B9fXv3y/ukvH57/&#10;8ukF8NPnFz9+ev7l07PPH/c18sCXt3uwn5T/l5H/c3z7DvH70FPwDYbzXvUtcJSAOv5fRv5vAT+d&#10;EB2/a+RX12eAjY05plnWTvn86vL4+vI4+bDybHFtgyyDzzrPni9srE0+25p+83Lx+cbU++eLn1+u&#10;rM3eu9p+Mdrf0cVcK8rLNsyZ/OFLlJM5qZe3NwuyMvS30AuxMQy0NvTj6QCBdoYhjiZB9kZBDsYR&#10;rhZRzmZh9kbhDsbhkLQxgENRHlZAjI99XICzl51hbLD7mfKse8Odj+72kZqOhUdzu8zOPwRQpqNh&#10;n5q5D2CG5vmZIedyjTyj4/fYkZW/Op7N5P87jTxV5/wZYPTJzT2TB/D9K5FHzGatAE6pf8eADSRp&#10;HmNkPx3P3wueDTp3fu7eG0QRD4zcHwJQyh/QoOZgOP6dTtnJP2zkb/cx3ryL7eLxCrduoZTfcfG3&#10;bmGlPEp8avC/gtdhVHsnCnc08gDHv+OU360DmKTsd4id5+h4Kt/ZOp6d54p4ym7jeNpKfj8jjwoe&#10;D8EI8dDuVq79vQ19PfUU0kR+t488053mGxePsBU8QvNs597XcaG/8yIAAUwhgEM4Yqa3nYj4njZi&#10;4XHEuvidHjWMi6e7uXY1E/MOfNXxjJ0nFr6huqWuEo18R311d9PpgZZzQ02na7Jj9KUEXHUlswKt&#10;L58IqssIrDvudznFvf6Ee0uud1uuT1u+L4y9JcEt2V5dhQEE0j7br6/Yv6/Et6/Eu7fYCxgsI43g&#10;h6sj+8uJgr9WE95fHjJURerfe0sDOgp82/I8h6rCGzKdS0L0u4p8mdJssq1rb3lgb1kwACcOVAR3&#10;YZf50gC42kBlWO0Jl/7yqLOJbl46Ei5akgZipI+8sbyElYaSmYqC4lEBRaHDzMatMvoK0nryUtoy&#10;kjpSEvqy0oby0haaSqT+WuyoGtM4XkNSSFFIQEn4kIIg6f8OIzkkfgxGRZFDapLHNOVFNeREdJUl&#10;zXSUjNVk9RQlzDQVDJSltGRFdBXEYQprVMSPaMoIa8mKKokeVRUXYarF4ZrHYJQQEJBm9m6VPyag&#10;InQEUBY8rCEmpC0hoi5yTPnYIeUjAmqCR7TFhPUkxXQlhCHQEj1mIC2mLyWqKymERl5HQlBT9Iiq&#10;oICW2GFjeRFj2WPmCseslQ8H8+S6K2POpjrWZ7mVRhh0FPmgau8u9e4oIiXPTTkurfnuXSU+fUxT&#10;mqGaEKLdq4PhDg+fjcB+NRAMVAV1FHnBmv5yuMNEwe/8UoSht9QPXoL6TNd0V+VLJ7wa88KDLJT1&#10;RQUMpQ/DQ1IVOawifEhV+Cjcc3jKGpJiyiKCKqLkrxPUJYQ1SSt8sm+qqYqUgby4nuxOg3hNCUF9&#10;OXEDeQldpogeY3Ti8OqgkYfAWEFSHxYwNe+6TI8alO/qIodhxEMo4jVEjxA7z3SW1xCHF5dpuy8l&#10;BEAGvi5kINaXE4MpBLgxLGCkKKkiTCr94UszDYvEAFUxYVLmLy0Br6aKmDB2rdFVIFsEm6nK6kgd&#10;MZAW8DWRddU+cvmkT32Od91Jtwsp9nUZLi05ns3ZHs2Zbk0Zzp15Xs3ZpHodPfuVE3YQwMsBLwpm&#10;GplKdniZkGbmFyTo0DGP/p32uulk9n1FIw9gBl9iDNDF4whXgyvAIYApkPeCc7tKYPTqKMCm9j5X&#10;TjhcSrcjBfKF3i0F7k25hMYct/osl8YsiL0un3A+k2RzNtEanlp9hlNTlnNnvlttmmVjpnVrnmNL&#10;LvlFQkuuV0OW1+kk51PJrmeO+2aFWgdaKlkoCaQE8PquFHaez2s/l9t+oaD1QkHbxeLWS8VsI99y&#10;Ma+trqirnhj5zjpi5LsbiJHvb6nuaqroayZGvreJGPn+llNYLM828lTBUzhl8oNdF1DKUzVPjTxb&#10;yrM9+57cGNjDyAP8p6OUvz5QiwwP1qGLhwCm6LsxQ8Ekhd+Pfz97lrpDnpOhcA59vQ4ft8jjrL9x&#10;rZHId8bL7+zyyhpvDRONfvsGUeoYc6Q8x5JjTI/CYkzSDC7ADAacE3HKDy5A2Hkq3P8EHMm+J+jN&#10;6ZSeS5U6h3vfmnd6EU6ewjXyI93Iwwd9D+53T4wNPRntH3vcNzs93NleHRrI83XXS45xSE9wyc30&#10;y0zzrCqPLi4IyTnpW1kSWVoQmhhlF+RtEOCmE+ShFxfEi/IzBWIDLTxtVcJ8TIb7z24u31lbuL0y&#10;f2dj+cHc5PDy7MjawoOFqbszT24uTt9fJAqea+TZXh572szO3aObu3LMOz/UxQMw5eh44E8beYBj&#10;5FdXJ4GDjTz8MMs28qjgn/5vZORRwXPL5Pc08uT0F4vPX8CIQMzANfJfgUu9fL74+iWxQ++Y0vhP&#10;H7aAz++3/vHru1+/vHi6NnFzoPl4QrC9hbYLT9vdSDXAXCvUUi/ARC2Upx1joxdkpBxhoRlkrBJs&#10;rh5upR1prx/hbBjpbhLlaRbpZRbjaxUfZJ8R65OXFnIy0T8hwjUxyiMzLbisIPnS+cLujovXr7bc&#10;utEFH/gHBpsHhlq+GvmDYTt6ZM+jj0a6sEb+/t1O4CHDA6ZYHiviEexmQxvdwIj19Vhoj3kOjKz/&#10;2oCe6PhrTTtefjeGPC6A6d2rTfeHWx/ebAdG73Q9vt15Z6hxqO1c8/mi6rzE7MTA7Dj/xECn5GCX&#10;9FD3WG/7aA+raHebEAezIDsTbwvdABsjH56ev7VhhJtVWphnXXXe+K2erbkH69Mj63P3t1dGl2fu&#10;Lk7dnp+8szDzAP5nLi2Mriw9WV4cW5x/vDT/ZHVxYn760dLc2PzU6NLs+Mrs+NL02Mbi9Nz4w9nJ&#10;B6iJCcvjeBacvrY0jtXZO2X4C2MQs6cAaZgzv1M+DxdhMb40PwGQdup7iXgArT2Fs4wNevDluQmi&#10;sBlwb9W1xWkCPOxdV845iz0F8AuhQ9/vLIDm2Uc5SYA/j2qebfCZhvI74Hp+du4Ssw0sAvHSEpli&#10;0xsKNrpZXJyEeGV5bmt9AYC7MT16b/TOcFvthbOlhRVZGSUZKUVpiVXZJ6pPHs+KCjkZ6p/u4xrv&#10;YhvtYBFtZ55Aityt45zM4xxNkt1If/kUV5MUZ+N0N7Pj7qYprkapHuYpnuaxTgZxzoZpnhZJrmax&#10;DoYpLmbx9oaJjsZYWU9wtUj1sErzsol2NI1zsUhytznh51wYE9RSnjt/q++Xp8u/PF/55fXmjy/X&#10;//Hj699+evPpw/aXLy8+fnz65RPhxy/PYfz4doPsE/3x+Ze3Wz++f/r51caX19s/vXuO/Pz2+aeX&#10;65/fkEp5trj/8G4TeP92A3j7bp3NeyLlNz+82QDev17nh63a/17zvh9s/45wFPwBsE06G1TkAMSc&#10;Uyjs9QA95c+x+x5D/jiLCnc+luAo542Qgu+XW9sMfJ79e0CrzpH11LZ/J2x1/qdhf4bgHKKw1/wt&#10;4McXCn64AdbWCTvKHticBtY2phDIbGxOA/AhCT+vbG9OPduemZ2+e/FcUZCPnZ+DSYCtQaiTaay7&#10;VaSjWYilfqiVQbitYaC5TrClrp+Flq+FVqiTSbibeYCDoa+NbpiDMRBsaxBkox9qbxzlYkE2sXCx&#10;SPC1j/WygTevGC+7aG+7zGi/mryUBzc6ZiZvb21Pw0fD+YUH03Mjc4sPFpZGUR+jpp+ZI9YePkfO&#10;zDxYXBxDa7/j7hceTs8/ACbm70/NPeCAdp6t178HtmdnQwU6TjnrqVinC6hS/07wKfNnOLBF+R8C&#10;RTknybkgruFfyc4jVK8j/BlgV7VDsC8PHw8DtLEMwBHuAK6hCzhQw86W7JyYDScPAbXq9BCCyXv3&#10;hkZGBil37w4gnMx+wh3ZM3/rVu+Odr+zUxHPzrNhHyXsunvq3Il2v9lDVDsdd6EingPbsH8P1Lyz&#10;uXqtDaU8Fe4U7PkOoHC/frUNoRmALsA8G5TvDBATBvubh/q+MtjVMNDTeLWnCcaBzvq+LkJ/N0NP&#10;LYe+7itMcJmdQbCPPJr37i5CT/dF0uiG0fF9HcTFEx2/ywAj5fvaz/e2n99z7Gk718O4ePTvEJNp&#10;y6mu5prupprOpmqgo7Gypbasr/0sxG31FWRsrCT55urmhqqm+srGy2Xwtdrrqtovl93pq81P9Hc1&#10;lLFWOZQXatucH9ZwMqCzILgty6flpEdrlkdXkX9/SVBfWfBAaTDEbXnepE0HjEU+3aX+XSV+QDer&#10;azkExKpXEbHOJIMGq4NhzdVToe2F3p3F3j1lATl+KmmuskM1IR0lnqRGvsK/pzywqzSwsySAXrC9&#10;0LOnxLe72K+3NKgl22uwIvpSmpej8hFnTQkdIQEdMQETBXGemryBvIT8MaKJGREsqi8nbqggqS8r&#10;qSMrYawoC1MzVTkDWXFNCUEjedITHM2vnryErpy4toyolrSIupSQmqQgoipxTEn0sLLYEUBBWIC6&#10;e0CZ6X6ucFRATfgwoiUppCFGTLS2pCjEpLu6pJCWhAgp/RYXJNXfEkKaYsdgJSktFzykLnIEAsUj&#10;AjTPqGchA1kxWvoNGXURkteRFFIVFDCUFTOSFjaQOmwgKWCretTHSPz6hbTz6c5thX4dxf4dhX6d&#10;xaRZUGeRR1ex57VTwTfOke1ekZ1eQKdCcbNW4t8rA6mgBzAJL0dXkW9HgTd28O8p8e8tDbhaHXYh&#10;xS7LW/NMsktTfkSQuaKVwlErFTHVI/D0DxFRLikEtx1QkxTWlpNQFDmiJSuqKnaU9OuXFYWnCU8K&#10;wLp1FOto0gF8dtS2A6pCAvD0jeQl4EQ8ircCl+F1IIYRkrBST1oEAkMFCexHpCZ+jPwmQFoEAnjJ&#10;8LcsEMgeIcCDhBcRgAwelRKA8RD8C4HXzlRNUV1KBJ6FhrSojrwkjBpS4moSokoighCrM19FU5z0&#10;kfcwkHLSOHw2zaM1P7At3781x7s936e7wG93TwXf1lxi0pk+MF/3d21hfk2C/h0CANU5ZmDE9TBi&#10;sjXfHU+H/ykQoGGHgFHqRNajo4cRMnQ9Wng8EUYMcGVbkSe81udTLNNcpSujDXvK/PCR1GXaMQ/G&#10;GYKGLIf2gm8eIVwNrkkeUo5rW75rS65za75reyF+LU+mxQ2hLturMT/gTKprqpeeh76It4lMWbLf&#10;9YaKwbqK3ivlbRdL+hprWi5i+xrSx6b1Un7blbyehtKu+pKOK4V9zRWDLTWQ76mv7G6o7Kkv72ms&#10;6G2ogLGvsbK3qbK/5RQy0LrTQZ5WyrNjouY7zg4wlfK0Xp72sbnacwkF/bXeyxBDAFzvq7sx0HCd&#10;1V+erdrZ5p0eujFQR50+TVIRjwqeTlG+s2Ncwzbye8pxToZzlILXpLAP0SvseSIkUeJDjCdiTNfT&#10;C2LmBjMOM+fCSNYwvwbYc0SxfoMpomeDPh3yxOPvqnNcfAB0JYCGnbOAA10G4Fl3brfRDILGnDMF&#10;OEqdcuvODjdvtyLsKXslXoED5PGrQHxvpJPmWdq9i83dO7CG0n7/YfeNW80j97uAG8Mt90f6xh5f&#10;u3u7e+R29+MH/aP3ux/f65h41NXWUOjjrh3ibxQdYZGV4QmcTHcvKwwpLwgryg48UxpbeNwvzMsw&#10;wtM42scs3N0w1tc8IcAyPsAy1NMkhGB2b7jx6cr9ldnb2ysP56duLM7cmp+5Mz8zQpi+D8zNEHad&#10;+4OZWbJfF4XmOeC2rhQq4ufmH9LMItNBHmELeppkQ438DsvjwMrKxAHQn1Up8APsfj/Y0jyCP02z&#10;f4Tn/8Gf2gCAlvdx4JMVO1Dt/p1QE7Ib7MC282y2n89uP58Gnr6Yefpi7tlzZGGH7Tk4982rlZfP&#10;F+HiL18tv3xJKuVfv95482b9xy8vPn3Y/vBm/befXv/8afvLq9WZB9fOFqSFOJm7GWu4m6p7Gqv6&#10;GCsF89TCLDVCLNRCeaRZfLC5OulXw9MIt9WHH+HhR/V4H7tYb9toT+vjEZ4nEwKOx/hkxAWkxfql&#10;x/knRnklRXufqTzZ3ngaPi0PD7XdvNZxbaBloK+RFMRcaxMYu9eDVp0Gfwjq4qmRJ/6d0fEPRsiU&#10;Snn08mje2aBwhwBb31ApTxcgjJTf2ScWpTz18mwjj0mIUdbDYhjhXHhs8AQnH/TPPB6avt8/dqvz&#10;atu5+lO5VVlxmdE+cO/gDqYGuyYHOCV628V72gA+5lpeFlohjiauJmqOBkoupmpJQc4XyzNudF16&#10;crtrY+bu+62p56tP1hZGiVhfGJubeTA7eW9h5iEa8xVGHy/PPFlfmFqbn0QjvzRNauEXZkdnpx7O&#10;TROPv7E2tQX/AZhOCMD68gSqeQpHx1MjD+xp5NGD0zUc8CjC9tQcyCOf+yrl0cijlKdCnHPKftD1&#10;B5z1uwv+LpaJkZ9amJ9aXJheWpxBIIYMBhQ8tLw0u7I8ByNm1lfmN9cWN1cW1pfmXqyvzIw+vDs0&#10;0F57+VRRQU1h/pWaqsZTVVdK8pqrihuK8ytS4lK8XcLsTCNsTeOceaGWelF2hokupikuZqkuJkCa&#10;q3Gqm3Gcs2G6j+VxX6sUT6LmE12M452MUz1IyXyysymsB+JdTIBEN7NkD+LliZr3sE33tDvu5ZDp&#10;75If5l0aG9Jxqmj5/vCnjblf327/x89vf/r8/IfPz4mI/7D9w8env/zwEr7LQPKnj09/fP/0y9ut&#10;n949BX758PKnd88/vtj48Hz9h1fbP7x5SnU8bUNPdTzDN8XvAKmpP9DIUwv/LyP//ey+8exn5Mnf&#10;bTCQ95jn2zPPdvjbjPye777s/HdCjflfgf8TAz/sNX8LnA8uOx9u1r9CLTwHdPTAsxeLwNbTORhf&#10;v12DcW1lrPlSWXKYm7uFZrCjSZKPfYwLL9TKAN7Iw2wMQq31fU1Ufc3VQ52MAuz13M1Vfay1fCy1&#10;wx1NIp3NQu2Ngq0NAi31gqz0IxxMU/2dYtws4zysI9140e42ka5W/rZGMX6O56uzlxfuv3g6PTd7&#10;Z3rm7tz8/fGJm/AxBR7YzByx84vLY5PTI/C5ED7YPXlyGz4pfjXyc0THo5GfmHsA/C8z8giuxzxq&#10;dLqGivXvBIU7f4YN25L/V8B27nsmKRz5DplH35bD7+r4g4w8qnY08sj9vYw8PbQn9xixjlCZzonZ&#10;sPMYHGzkqXlH2EaexmwXf4CX57C3bd/LyLPZbw3bwrPhiHgKR7hT2PXvbNgiHsHKdxpzjDzV7hyu&#10;8hl5zNCYzZ5G/lov4WpPE4DBUHfjYFdDf3fDQE8Dde4UNO/8md08qYjnGHki5ZkMW8cPtBMw7mPk&#10;O7HwbecQ9nTXwjNGvpnQ3UR0PNDVWN3ZVAV0NVe31Zc3Xyklpr7tdDskW2raGisb6ypayJpTjReK&#10;htrOddWWx/vZmMgLeBhK5oZaXc7wu5DqdiXNrTnTvSXDrSPbi5TAM03hu/K9e4v8egp9W3Lcm7PJ&#10;FpGdxb5o5DtL/LpK/bvLAnrKSfMTNL/UAvdVBQ7UBANk19DqIBhbCz0uZ9jVZTl2lfn2Vvr1Vfn3&#10;V4X0VQb3VoT0lAf3wHXKyBV6y/2HqoIHKgKvVkf0FAfdPJPQeDLAWfWYk4a4jpCAnoSAqaIE0xZc&#10;SplUbQtoSZJO4voyogbyEvpy4rpykqRkXkaMp6ZgoiitIXpUXeSI8jGi1NWZonisi1cRPaIiflRN&#10;UlBdSkhDWlhJ9LCiyCFViWOaMiI6smIGilJmqnKmKrIqwoe0iB0W0ZMW1ZcS1RI9piZ4SFXokKYY&#10;UfBwCK6pKnKYIHQIvooGszsrOmgDGVFjeQlTRSlAV0pYW0LQVEnaRFEKRTNMUT3DeozRyMNKCAwk&#10;hfUljhlIHLJUFvQykPYyFOutjruc5TFQFTVQHXH9dPSNc9HDpyOv1gQNVQcOVQdQ/w6gdgc6i73h&#10;fg5WBwN4Y7EWnvk9SiDc7e5iP+LiC+GF9uvM8+rI9ewvDzoVxzvupnIh3aMhNyzYQslRXcxKUURD&#10;UEBT9AjpJCMjAk9WUUhAWWznBsJ905IWgfsJrwI8Hey6o8k0f4fnApAk68nCMnj6AFwNnincNDXh&#10;Q5iHBVgUryIoAECAU7gaBKpCJKlwmHkpJcgvUeCrw2sHLxmM+DrKMw8MAl0FCQNlaX0lKQi05chG&#10;vqZq8irw8okLmakracuIq0uJqIgLasmKa8qIAcpix5REBBWEjsocEYC8hqSQoYKYlsQhY7nD7vrS&#10;TupHz6V7thcGo5HvzPPBm0buW6Ffa64HsdWMgkevjaIcgTxHwcNR9OkdjH9H4EWB/zWQxCkcokcx&#10;SS+IEGnOFNdDjBdkH20r8oT/bvifrjrW+GKadXepd0ueS/1J+ysnbJpynDqKPDoK3XrLvAer/PvK&#10;SU09LMCdCdjXhEdF/niC+ZcD/+XbC+FheAFNuZ4X0x3bCwMbcgKKwq1dNAUNRAUyAx1aqk4O1Vf2&#10;1VW2Xyrpqa9svVQ40FrTcjGvp6mks7agu74EaL2Y1365oL+paqC5Gtb0NlRhDEDQ11Te21DR10yK&#10;5fmNPJt+7Cn/rZGnUh79O4Bl8mjkYbzeVzfcX0/dOjXs1MKzY5zeYLrWUHaOsow8gFN2BkDHzZ7S&#10;5M1vdTmAHhyhU/YCBE/nvwj7XH5wMV1Ap3gUodfEPF2MQIxCH4GYQow8Uzs//K2Oh8zNXR2P8a3v&#10;0PEUdOsI5xAHXHObVTJPzTsbtOTs6QHwG3ngDxl5epRt5AF+I8/W8Uym48at5tt3227fbR+53/Xg&#10;fu+dW113b3dPjA1PPLr2aKRr/GH33MRAw8VMRyu5qBDTtAS7gjzvjONOedneuSc90xMdK/JDq/Mj&#10;YvxMg511va1VQ5x0kwOtY70twlwMoz1NIjxNXSzVSnKilqdvvtwYmxu/9mprfHJ0cHVhhNHxd8hW&#10;roR7AEfBc+CIeAo179S/72nkqX+nOp5mOOxp5A+W8lTEU/Bn2D1/sKU/8CL40zT7R3j+H/ypDQA4&#10;Ip7yra/4Ctu2fw+7JoQLR8QzkDr67efTWy8mn76YYpgBqJR//oJ4lZfPF98x3Wnevl5++3r188en&#10;r1+vvX+z9enD9otni7/++OrXLy++vFnbnH98qTwrws3Km6ftbqDibagWwtMNtdQJMlMJ4REibDRi&#10;7PXCbbQCzFS9jRRjnExi3XjwE32cty2clRDgnBntdzzKNz7MPTnKOznSNyXGPz8j9lRpZuPlirvD&#10;HVd764cHmoaH2gD861X4fD58rZ0YeQ4c577fIbaIp8D/GSLld8Epgmp+p7kNX/d5jOkhmqGglAew&#10;Up5CFTyM1MjTbcFpHgLI3B5suHe95cG1lntDTfOPhqZGesdvd93urW0/X3yhOL04LTwpwCmW3FBe&#10;gp8DBEByoHOEh2WYm4Wvrb6TsYqLqZoHT8vH3iA+yKkiO67jUsXEvaHV2UdvNuffPl18s7nwcn1u&#10;a3FieeohYebR4sRD3NZ1YfLh4tQjGJmuNY+W5h6vLIxtrExurREXT5z7EulNj5D29ABTZr40R5re&#10;cHaIZUt2hEp2DPjhrDyAHXmNU75KebY3p6cAmPl7YV+fA//T+Z5zlwg7Rh6BeH5uEoCADZXyAMbL&#10;S7PrK/Mbqwtbq4vI+tLcq801YObRg8H21ss1VWXZGQUp8adzT1wqyrtSkldbmn/qZGpOREBagGuK&#10;j1OUk3mwpW6IlV6Mg3GCi3m8i0msk1GSu3mqBy/B2STO0Sjdyyrbz/6E504rGyDZzTzRxTTO2RhW&#10;xjobxzGnwIlwepIbL8XDJtXTNtHVMsbRPNbVsiQxLD8uuCY7ZexW7/unC799fP4//v0D8M+fXv36&#10;6Snw2+dnv3x++tPHpz+839rh3TYR9B+eA5/fP/v4dvvDu82P78m3J9Lx5sM2xNS5c/j0mrCfkUf/&#10;zobtzf86HO1+ABx1fgAcq06hohxizikU9nqAnvLnoG888J7EeUtjsWPkd3X8f7mRp8nvhxrzvwL/&#10;JwZ+2Gv+FjgfXLA0nm3k94Qt5TGmechsbU9/fL20Pne/u74mKcTdw1w7yN4o1t0qzM442EY/2tE0&#10;1Frfn6cd7mAYZKvrba4WYK3taa4WaKcXZG8YaGcQ5mAcYmcYaK0Xam8U4WSWFuCcEugc6caL93bI&#10;iPBJCXILc7P0cTAMD7Ary09Ymb/79tXC2vKj1eXR6Zm7E9O355ceTsOnybkHK2sTs/MPxyfvrq5P&#10;MW0QH87NPdppUzP/kN/C7zB9H2DbdjaTLLH+u3BEPIe/0cgDnCkbasn/BJwrULfOmVL2TFLY8h1B&#10;/86ZAlS7fw+MfOfo+B3YFp7NvQcH2XaM2dA8hRp54t/5krhBK3J3pJ8DdpjB1jQIGnkq5akxxymb&#10;g/N/FI6I/wqrZc33mPf9oCIe/TuFZn7XyLNVOyfDOcqGVSzfPNRHGtRc+5arvY1DPQ2DWB3fXU/l&#10;+0BvHdu/s+NvuYQNaqiR3/Hyu81qOEaeunjq31HB76njAewav0sN0tlU3d1yqq2+oqW+vKv1VEtd&#10;ZcOl0raG6qYr5Y2Xiq/2XOppqO5tqGo+kxNor2OmeCjV1yzd26SlILwuw+9KuntHfkBzpjvR8YUB&#10;vUV+QGeeF4Bxe75XW55nV4lfT1lAX0VQb3kguvjeiqA9jTzG/dVBPRX+V8+EDdQEtxS491UFDp+P&#10;7Cjx7q3066nwhRPJRZg+8kTxE9fP7DtaEdhT4ttfHtJdFHjzTELdCV83DWFHdTFtQQEDqcOmihLm&#10;anJGilKqYkeVhQS0pUhLcV3SEUXMQF5CT15KX0HaVEnGTFlWV0pEQ/SooZyEiaI0KZCXFdNXkKRl&#10;8poypEweK+WxRh4uSK4pchhQFzuqInwIm56jkdeWENKRFCZNZqRESAxflBhqUbgsfF38fQBPTd5U&#10;SRp1M/HXUsIaokdUhQS0xI/BCDGaZVoJDgHKawCOwhROgdFIWtRcQcJY+qi+hICdylEvQ7H+Uwm1&#10;OV6D1dH9VeGDVeEDVSFMYx//wSq4gZAPhnsONxwCHIdqQuAlIDeTeUV2RfyOqe8o8gG6isjfIvSX&#10;BAyUBuJWvddqws8mWqc4KZxLdbuUERBgKu+hJ22tJKolLKDFlKhjOxpyi8SOwB3TkhVVEScF8iqi&#10;R+CJmynLWKkrGMmJw9OEp4PPS034ENHohwVUBHfugNJRATkBAflD5O8GYAq3CwL073iX4J7ATYAv&#10;h3eJ+n3IGJFbLa4uIagFR2VIMTtu2wsoCJLSeBjJr1tEj9DqeAgkBYjElz4koCZ+zFRN0UhZTkde&#10;EkEpryohhI1rFIWPEUcvJWyoIIY18m56Uk7qRy9lwr/M8LZ8/84C/4HS4KHy4B0pX0z+1KCtgPSW&#10;wWJzlO9wk7tKfBiR7QPgzYfXCEaIMQmQYnZWmTxaeMjDSANIwil1mQ6woJ0phIfr4Il0JQBrAAjI&#10;Vy/1qT3pUJ/t1F5MaudhcWu+6+Xj1vUn7esy7ZpznTuYv67oLfMhOr7Yo7vUu6/CD+gpg8fsM1AV&#10;gH9UAV8IwSfCyHpi5OsyXBpzPOsyPS4cd6vPDbqSE5TmY2KvLuioI16ZHnIdvgudz+++Qsrhm85l&#10;t18pbL6YXX82o/lCLmlZU1cKdNVXdNSW9TRW9TaRfjWMgoexinSwaaqEKVvKo5enPeU5Rh5gG/kd&#10;Kd954WrXN3u9ApxSd7Zh3/HsfEaes4CC/v3GrnCnRh6h5p0uYC+jR6nvRuVNoVP2URrTK9MMwl7D&#10;Zs/1eH12kq6h12FfEGK2kWdDmtswXW7YUAuPAcYIO+bAv/h7oCIeoRm2fz8YKtAp/Doe2NPIA2zh&#10;TsH8CNOahp1H0MtjTDfvuXO3C7h7r/PBo55Ho33DN5tv3yVC/87tjtGHAyO328ce9D552Hvneu3J&#10;VG93B9XEKNuMRKeTaS752Z7F+b4Zac7HkxxKcwJyUjwifIzDPPS9rVXj/XnRXub+dtopwfZJgbYe&#10;FirBLga1p07++w+b06ODU48Hnq2NTo8OTY9dX198ODd9G2Ab+emZb+AYeYTj4inUyKOCB9hTtn/H&#10;mJ3h8Dca+T3h/NhLf6Bm/xTP+dmf7QQ4Ip6fb5XFf6mRX2QK4ecYC09c/NMXEM89fb4AbG7Pvny9&#10;8vrN6vbTuY3N6afP5l8zvePfvl798G7jh4/Pfv3x1b/9SETZbx+fXqrMjgtwdjRQcjJQCrY19LfQ&#10;CTDXirQ1CrXUCbFUD+apAUygAYRZ6UY7Gid528Z5WCX5O54I98yOCyxMi8xJDIsLcosKcEmPD8pK&#10;jaguPtHbeuHO9fbb1zrgYzY2kyS9IpkWkdg6EhB4cr8XYGt3hJr3PZMAx8VT9jPyADXybFC48yfZ&#10;MRp5lPIjwy1YLI9V8zDd08hTUM0DsObe9ZZHtzrGbnWO3ux4eL310fXWJ7c6gYfXWh5cbb7XV3+V&#10;FNFU1OQnFZ+IzEoIiA1wCPXghXlaJge7JAQ4RnpaBTgYeVvrBjubultoWmpIBTiYhLpYxfq75SVE&#10;1FYV3hto35x6/HZ9/s3a3NrM4+3FifXZ0fW5sdWZsY35J+tz4+sLTxanHizPPALmpx9AvDDzEAU9&#10;BAtzjxbnH1MWZkfnmabznK1isR89VdIcMb0fnPXAnofYSRIwlfIUoua/9d3sUyhUi7NXcvjdBQB9&#10;VOyvQjO01T77KHDAZamRp6COn5udQNh2HpU9JCFGI7+6NLu8ML00O7k4M7G2OLswPQ7x05XFZ6tL&#10;28sLG3MzC09GH9+8dq298WxRfumJlIulBQ01pZdKci4WZlWfTCpMCD8e4hnvaRdqbxxgpRdmZxzv&#10;YcW0o+Glu6OF56GIT3OzSHfnHfewhEPJbuYJrkTKxzgZATte3tEkwkYfvhdE2BjCd4pwa1Jmm+pl&#10;T6S/rXFKkFt+UmhtRfbDq20bUyPvt2b+7cPmPz8//e3T1i/vt375uP2PH1//AMHn5z99fvHx/dbb&#10;VxuvXq2/ebP58ePzd+823+8aeZTyn5htYD+82fj4ah349JLw+dXGDm/+P2LkOUqdDRXlEHPOorDX&#10;A/SUPwH7jQfekzhvaSz+ZeS/wl7zd0E/tZDPNN8a+ZW1CX6ofAc2tmaWV8cXlkZhhHj72Tx8LIBP&#10;DGsrY8+3pz6+XtleGe1vPpsVHxThZhXqZBrnYR3rbhnnbhnrxotxMgux0vE1UfUwUvIyU/Wz1vax&#10;1Pa10gl3NAGCbYmaj3blwSkhjiZAoL2Jn41huKtlpLt1aqhbsJt5gLNJYqhr3dnCldmRzeWx7c2p&#10;ldWx2YX7c/ChcPHx1Nx9YGbh0eTuZ8q5uUcA9ovfcfHzxM5THT81Q3T8XzfyaNhRsnMybKhYB/gz&#10;bKhe/0OgN//b4Xj274RqdzZUwbNhmsJ/49x/Fz4RT5rIM3wj4in3Huxh29kxhbOGQuX7nuyn4/ld&#10;PNvI8+t1mqEcnP8euPJ9L/YriucIdwrV7nvCdvEc/pCR/06+0fEsI3+1t5GCOn6gq64PYTw7+vf9&#10;LfxXsDsNNfJdnecRjpHvaz/f30agFp6t4LtbztD4ACPfybSsQZqvlJKgpaannbSY72g6BWNbfVVv&#10;y+m+xuprLWfO5if4Wao76ohG2GlUJLheyfRvzg66nOLeXRR6tSK8Pce7vyiwJ5+4eCyTp7q2p4Q0&#10;peku9e8l/n1vIw/0M5uFUrrL/fqriZff2T6UgamdD+yvDoBzgb7ykP6KULxmT5kfnHW1OqSnxHcA&#10;kqUhd84n153w9dAStVcV0RYUMJQ+YqIgbqIopS8njv1k0MjrSArpyYoy/UxIQ3k9aVEjeUkdSWEs&#10;XVc6SgqrVRhFC2epih1VlyDV8VTHYzG1oZK0kbIMjMYqsuZq8qYqstbaKjCaKskYykmQjjTigvpS&#10;RM1jA3RNuAjTp15V5LCyENk+FKu5sawbDTIadrTzxgqSpvAl5CUMmJ1IVZmeLXAUHjx6ZxrriB41&#10;kxfnKYoaSQvw5AT8TKV6q+PKYnndpaGDNZFwu7pK/HpLye6sDKSEGZ0v3n8YUadiBoAA1sCIRnio&#10;JmywOnSgIpho/V0dT/4qotjvfLJtvJ3M+TT3uuyQQDMFFy1xM5nD2iKHtJhtV7XgdjG/scA/L8CC&#10;dGwdA88LnpSzgaa5soyKoADcdniCKNnh/sMIp0OgwTSCxz8UgOeL5fAQ4I2Co2jt8R5CBq6pcJhc&#10;AZA/RK6jeITcajXxY/BF4XXEF1QDbiDTxwYyEJPXl7H2+gqS8GrCqCsnDgvM1BXwdzY68pKKIkdU&#10;JeApHINRRVxQVVwEUBIhhfPkRDkRDTEBI9lDLjoSzhrH6nLgxkZ1l4R0F5P/EWTjhOLA3qIAmHYW&#10;+rQXkkp2BK060rpbuo6HMIYkWnvIwJouRtzDizVQBf+/iFVnG3mYwlFYfzbJAs8C4MWFQ2jq8WXF&#10;fwCQaWZ2fK3Lcqw96dCY69JWRIr3r5ywq82wbclzAVrzXbtKvHrLffsr/OAfz1A1oafMp7/Sv6/C&#10;j+wKW+jeWewJ18evBeADxt83NGa7Aq153k3ZHhdTHc4k2hWFWeSFmOeFWcY4aYTZqbvoS4Q5affX&#10;Fg00lLScPXm1paL9cl5nfSHQUVvUdrmg7XJRV31ZV31F2+WSnsaq7oZKiDvryiFJutY0V/W37Dh6&#10;KuUB2lOeI+X7GLCnPO0sT6R85wUi5VnV8dTIc9Q8R7UjVMcjN5jdXL9ZsOvWqWdng3l+2EfRgLM9&#10;OIVOqQ1nTwH2uQg9tOdRCnsZwP8wAPhC/CsB9gNgQ3T81Ybr1wjD3xp5DijQacAP/7mcBd8PR8qz&#10;pxizYet1hG3kb9xqATDGKWcxQFU7B7Z53w+2kSf94omR771+o/HJxNWR+11w8YnxofsjHQ/vdsyM&#10;D94YvBjkbeTjqhUVbJ4cZZ2b7pGT5noyzeV4kl1WinPRSd/sZPcILwNfe7UwD/1wd8NQV/1oL3Mg&#10;3M3YnacS4Wl6rf3Mi5VHi5PDc+PXtpYfLE7dXF0YWZi6Pfn46uzULWBm6g7DCIAifmp6JwA4Oh7h&#10;1/G/a+SplOfAcfHIfkYeYYt4ChXxbOgPsxw4P/PSH6g5P8hzoE6A49/3BH0FSnO2bf8e2DKEzVcL&#10;z4YUws8/fzELMGqegH+q/vb9BvwAvv107uWr5bfvyA6IZO/Wtxs/fX7+86ftHz9s/9uX5282Z2/1&#10;1gc4mbmZMz1qTNSDbQ3DHYwDLbTDbQ3jnS3CrfVCLDX9zJQCzFTDbHQi7fUj7Q2BUDvDGDdeZoRX&#10;fkJQUWpEUXpUWpRPQohHdkpE7vHoK2eKWmure9svDg803RhsvnW1HT5Xwwfvwd7GgZ4G1PG4aVNv&#10;d92OkQfY5p0DW8Rz4Oh4gO3fiYJnGfmvSbZ8ZzL7QdvdfO1Ez7h4AAU9TNHCw8iummdDD927Thi5&#10;1nxnqBHGkcHGh9dbn9zuAh7faH90vfXBtZbRO13wPgSf45suFl8ozzhVmFKQHp4W6Rkb4JAa6pYY&#10;6BTiZBrtaR3lYQWvmbeFrq+loQ/PwNtU18VQw8NUJ8nfo/lU6fTtoeWxuy8WJ57OP9meG1uferS9&#10;OL40cX9p6v7KzMPV2UfA0syDxYn7C5P35yfuzUyM4Jawi3NjjDV+AsH8/PjC7BM08gjV8WzYsh7Y&#10;uQ5re1gO1Gjv8hjgHCLyGuPZcQ47ant3JT+4gMI5Stlv2T4P8neMPIV/GRu4q8tMXTyFGvnZmXGA&#10;I+UB9PK4cmF2YnFuEq6Aah5YWZxZmp1cmB5fnptan59ZnZ2aHx/dXJpZmBi7M9TbUX/pXFlRZV7m&#10;xfLC86W5ZwuzThdknMpJL0iKSvB3DXW2DHEwg//nzG6uFunuVmlu1ikuFmlulhletqQ1jad1mqcl&#10;kOROpHyMk1G0o2G4o260q2G8q2kc08om2R0WWMPieCfTBCcLcjUXy0Q36xgXXoKHTXaEd3FKWNeF&#10;0tmRvo8bk//5Zft//vz6H5+2f363+dP7zd9+eM40t3n244+vvvz48u37zTfvNt592AI+fnwOfP7A&#10;8P7Zp3dPP73eIrzc/Pxi88vLLeSHV9v/MvIIez1AT/mjcN54mLclGNki/hvYFp7Nn3bxCOetl07/&#10;KPQN/q+w5ycGDuw1fyP4qYV8oGEZebaFx512AJxSI49F8TDCoUX4aAWfpZhlT5/Nb25Nra9OrC2P&#10;bq+OL03fab1YFhfo6Gmp7W+jn+htl+bvGOtsnuhqmexuHWKl52epGWin52+j42ulFWCt7Q+jFWku&#10;H2SjH2Jn6GWhFWBrEORgDO9KCX5OMV52oU6mMZ5WoU4mCf724V5WyeHunQ01y7Mj66tPyNZDiw+W&#10;Vkfnl0dnV0bnVsdmFx/NMvsUwQigkacWnjIzQ5j9g0YeTTp/hpOnGTTsNGCzZxLhqPbvgaPR/xyj&#10;fE3kEbZqPwCOf+fAtvCU3W1avxHuFOxFw0kC++j4v8HIc+CYdw50+1Z+Hb+niP8Kn2HfD7TqnCRA&#10;hft+cJw7cuNG955wRDyFI+IpHAVP4fj3PWEbebZYP9jLo23nTPnBHVzhpwJ+HU+NfG/n7/SoYdPb&#10;dRlA845GHujuIBu0kt1ZWUYeK+I5Rp6t4Lt3+8XTKdXxbCnf2cTs3crQ03YOrtx0pRyr48lurpBs&#10;Pd1+qWSosaog0dfbXMlRUzjWUav2ZMDpeOfW7MDWk77duQEDxcFdub5duT4DxUEd2V7dBT5o5IGB&#10;UiJte0sDBiqCmfbuAdjzBIAA48HKIICj43uZouChmhAU8VfPhHWV+bYWepCS+SpY4Ieno5Hvrwzu&#10;qyBXGKgKun4qrLfUb6gqfKA87O6FlPoMP3dNEVtlIa1jAsayx0wUxMlGoHLiykICgI40Ed+khlpG&#10;xFCB1MgDRvKSJorSxgpSBrLigKGchJGilCnj2c1U5YxVZA2VpPUVJHVkSTW0hqQQBlpkw08iedXE&#10;j6FtB5QEBdRFjmiJC2qKHdOWIB1sYKohfgzB9vQGu7uVwteFr2XA9FIH8FcF8NhMlaQhRl+vypSB&#10;6zLtXFDB0xgWABAbSYvqiR81kxPiKR2zkN0x8qUxFg1ZXkOnogYqw7pK/K6firh2Kri3zOdqTSDu&#10;3QrjtdNhECB4M+kLASOqXhh7Soh87yz0IX3kmb+E6Mj1bM/xgMyV404RPOHSSCuskXdUF7FXE6dG&#10;XlPiGNxzRSEBNUlBTRkRFfGjpGmMpJCBohQchadmoSKrLy1iATeZ2awVnzX+UgQlO94EiNG8A3Ai&#10;ewr3AYHbAovhChAbyUvAPYRr8tTkSecfeQkTZRl4QSGgf6wAAf4lBMTYUEhF+BD+pgReUCyWh8cJ&#10;j1ZPnvzmRl1CGHvXqEkKkxp5xssznfHF4d+Dnqywuigx8s7a4i6ago258O8zqq88tKPAF+4V/AeB&#10;e9hXFthTEtiS495eSCrZ8d7iTYYpAlM05l9vfpkf/poEXhQ06XgWgC8TG8jAyvZCz0vpNnA6gEYe&#10;D8HrC/+/ALgO5BuznWsz7GEljNhCBzL1Jx0vpllfPm7dUeTRnOvcVuDWXuDWkuvcmOXQcNIextY8&#10;WObYkrfTXB5W1mbYXjlhdyHV6vJxW4Rx+vZ1mQ5A/Unn2uNO9RkuV9KcMjzUsny0TiU55IWYFkRY&#10;pfkahNgoOuuLeJnK5sY4X28u668taKg53noxp702nymQL+6oJc3lsUAeXTzE7VdKId/dUM40kSdG&#10;nlU7/9XI7+nlAbaRR9DLo47fs30NlfJsz05U+7cuHpfxG3nkWv8VauH3A/07tfDsmHJzL+1OY06e&#10;fRHOdfg5eA37KL0+fgma4cQYsCE6fqh+TyNPAw4H5NmnUzi2ncN+iznanT9DYbt1NlTH/66RRziq&#10;HXU8wH/09l0Cen+AxJAZ6bhzrxOAr/Lwcd8IKZDvGH3U++Be+9jDjvHHXU1XcmPDbCICzSIDTDKT&#10;XHNS3LKTXfPS3LKSnNKirfPSPHKTXINdtYOcNKO9jf3tNSM9TENdDKN9LGP9rB2NFdIi3RYeDzxd&#10;HNlYGFmavjk3fn1h8sbM+LXFmVsLU7cX50Zmp+4AaOSnpkeoiP9zRh6gCp4DGvk9pTzHxSMHG3mA&#10;7eIRtohnQy08G84PvOyfqTk/y7OhogDhKHgOX2XF32PkF4FvRDzl+cLL5/PIc0bEE14tA1vPF56/&#10;XH77duPVq1W47LtXq18+bH9+u/Hp1cp//PTiH19eNJ0rTg71CHQ09rHUCbDS8zHVhJ++w2wMohyM&#10;ktx4QKStQbCFVhBPy9dcNdhSO9ROP9hGF34Gj3HjxXnb5sT6F6aEZ8YGpEf7Z8YHp0T5ZSaGn63I&#10;bas7PTzQcmOw9cbV9msDLf3d9cNDbUwpDHwCJ2APyf7+5t7exp6ehu8y8gBHxO8H28jvx8MDjTxn&#10;JVfH7xp5LJmnUp7YdqZwnkLtPC2fh+n94dYHN9qQx7c7711vuXu1CcaH11tHrjXDOHa3e+RmK3xR&#10;fDowHb3TNdx1qfFsQVVuQn5qaEFyyPEwjygPqwQ/h5RA51gvmygXyxBrU39zAz8zfU9jbRc9NVcj&#10;TW9LgxhPp5K0mMbq4ju9TbP3h1+tTm7Pjb1Zm12duA8sTdwDVqYers2OAsszj5amiRZf2nXKjJQf&#10;J7CMPIX0o2dgJ1emyYhGni3ld2T07pSPRwzfJPEUwuz44swTNvTQvqf8Nfa7Jr9qZ6/kLN4P5hce&#10;37h4AKvjqZGnUh6hOh7yCwxwhZXFGQhWl2bXlucWYc3cJMQby/Mw3Vhd2N5Y3lxbJMHa0sL0+Mjw&#10;wGBXS8P5U6dL88pzTtQUZl+qKLpQlledd6IiIykv0j/Z3SbGjvj0RGfLRGdesivpFJ/ibpnCtIxP&#10;8eQle1gkuJrGOhtHOxrGuRrFuBnFuZgAiW5mSe7m8U6m0XaGCQ4m0db6MMbYG0VYGUTaGoVZkY0m&#10;/HnaMe7mSf4OeXH+rWfyJ291vduY+O8/vfznj8//87e3P3/afvt69eP7zQ8ft96+3/z05fmHD9sf&#10;Pz79quMZI094s/3p9dbnVzsuHvjp1faPr5/uZ+Thsiji37/9ppv83wVHux8AR50fAMeqU6guh5hz&#10;CoW9HqCn/FH43n6Ijv9/0Mj/Rdhv8H+a/T4xsGGv+StwPqPAdOfTzD5GngMuWNuYmp1/uLw6ju1r&#10;gM3t2Y2tGTwKAfPndeTFfftq6e3zhe2lxwMt51JCXD3MNSOczGIZHX/C1zHFwybazSzE0TDAVtcP&#10;dby1dpCNfrCtga+FFnwUgMXwAcKbpx3pbpns7+JnrRfrxgMinUz9eNpBjkYxPraetnpJkV6t9TXL&#10;i49evFyYnLkzNnl7doVIeaLmv9vIzzEjR8SzoZKdrdo50wPgqPbvhGPb+UFRzpn+dahbZyfh+jS/&#10;Hxz5zg/179TF4/R7jDyb3TxXx99jbDtHxFPwKEJtOzveE7Z854Aunhp5tounOv4AI0+9Ocez87Pf&#10;MprHgMJR8BSOgufAtu1/r5H/xr9/mxkc+ircAbaRRymPkh2P7tj2b/07gH8VSwMCU6QzxIA6ng22&#10;rOGwp5dHF0+NPK2R39PI436thNZzwJ5Gnt/FUxFPg86mU2jk2xqqgYZLpe1MTK7fcaG5tqL5Snln&#10;Q9WNjrNpIQ4u+lK2Kofzw+xqTwaUhlrURFu2n/TpzvYZKAjozvZGHd+d59tXHNiV792e49GU4dyc&#10;6dJd4IM18qggByqC0Z4zAn0nHqoKBvqZWmx0iCgciY4v9++p8Mcy+e5yvx2YptVduJtrSWBvWfCO&#10;nWdUPlyK1sjfPpdUe9zHVV3IWvGYtqCAqbyQiYI4qTRXlFIVOawmelhHeqdZuZ6sqIG8OBp5UyXS&#10;Sl5T7Ji6yBEYAdL9nNkJVoXZ7ROgtdUo4jWlhLVlRLGnjb6CpImyDHwJrJQ3U5Y1V5GDawLGClJw&#10;ZdKwXkYUK+UBLaKqBTXEyZfTECXSGcBybwQzAHaz0WN6qWtLCKJ3hgcPMYxopSEwV5AykBQ0kxMy&#10;kz9sIikQxJMbPJNUnWSLRr6/IrSz2PdqddhQdWB3idf108FYyIxSGOua25ltP1vy3BqynOpPOmIr&#10;88ZsZwDypPV5rkd7vldnoU9PoS9uFQAxvAQtuV4xNuLFEeYXT/iHWSjbKwu6aMvoiB7WZh6qtpSQ&#10;MrNLKvaR15YTgwBumpGyDDxs8tTgbogdVYPbe4yUyaOFx5sATxZHfNZwBwADWTFjBUlzFbjDshAY&#10;waXkJeA65FcsUsIQwAK4Mt4lOBFHeAzMq38EUIcbC3eSeQnwlygAvBaQQUheQhAr6HVkxQyVpA0U&#10;pbRl4FWW1pIlDeU1pEVRyquICwIGyuRfl56ssIYI6VpDjXx3aXhngX9HAbldfcUQkE1xe0oC4f8F&#10;qnaA6nWsXocXAg6hdkefDgH8C6f6Hg7BdGC30RDEVLUD5P8O0/ofVsILB2fBi1iX6QAjXBkuhcYf&#10;LtWU40LVOQCvOKy/mGZ9PsUSYvg3cOWETV0mqZRvynFqOGl/MZV3NtG0JtbwdLzxpTTLy8et4Sjq&#10;+EvpVrAYLgWnAxdSrWBEy4+XArqK/NvzfWCsP+F6Lsn2fKp9TaLtqRT7syfcLub4nggw8jWXcDcW&#10;C7BWvFgQNVhf1Ftf0HYlr/lCbtvlgq76srbLRc0XCrvqK9qvlDIuvgxr5LsbyBavDFXY0AYr5YGe&#10;FsJ+Un6ngw2LHS/fdQE3d+WHLeU5sPMYc0Q85Vr/FYRj4QGaR+V9sBkHqODmTDngUbwaG8zveQhg&#10;H9pzJUw51+dkcEoDNnsaeTYoyvljdubg/H7w63gK9fJsOCKeQkvpOfAbeYypgudwd7eDPGp3Wh1P&#10;F9BDHCMP3ISRkfLAk4mrkLkx3Dg+3n9/pG3sYcfYw7b8rICIQDNPB5Xj8U7Fmb45KW4Fx73y0jzy&#10;U9yzEhxyE51SQnkhrpohLtrR3sbR3qbh7oZhrkZR3uaRXhYOJopni5Pfb49vTN/cnLs9N35tfWFk&#10;bX5kafY2MjU+PDF2bT8jT+GIeAR1/J5Snm3hKVTHU/66kQe+08gD1MJjgDEb9s/UnJ/lKRxXAHAU&#10;PAe2r2Db9u+BbUJ22d/IP0OLMg8jGvnnL5eev14BXr/f2Nyee/ly5ccvLz6/3fjwYuXXT8//j1/f&#10;vXsKP/gOxgc5uZmq22jJOGjL+plr+xir+ZtoxNgbRdkahPC0o+2NgEhbg3hX8yBrHR8LdX9LHfgZ&#10;HCAuPsYvPyEoI8r3RLTfyYSQtJiApAif/IzYpktV8Cn65lAb2bi1p+H6YOvNax3DQ20Q9HbXXR2E&#10;z+2tQ2RP16be3kakr2+3aw0bjov/XaiOR1CmP77XTaGGfU/YOh7hHKVSfodvd4JFKc929DSDXh6n&#10;EGPt/O3dTV8BtPZo6iF5s7/u1hD5ayb4PgsjfMOFs+D0sbvdUw8Hpu/3D3de7G2o7rhQUp4RnRnt&#10;kxXtG+djl+LnnOTlkOBhB0S5WAbZGHmZ63iYatlqKdrrKVlpyjubqAc78YqPR18qz7k/2PZ6cfzd&#10;ytTrlennC+ObM483ph9tzoxuzI2tzTxenXm8Nov94iewIJ1twIlQZtTzjnCfegQsTZNu9QjEALbB&#10;QbD+HfeDpUkOpFsOCyb5VXOzWZgeA/gfyc7j+XYxhT549okc/tAChLOAH856hNkF96uFZ8OpkWev&#10;wSn18jPTT6YmRzEJ8fTUGARLizMrwPLc4sLM6srC2uoCxJAhdfTzhJnxx7ev97fWXagpzS84mZZz&#10;PKEgI7k8K/V0VkpZckRRbHB2mFecm02YnXGMo3mci0Wiu1WiOy/R1QJIcCWbu8YyNfLxbsYxzgbR&#10;TvpxrkbMRq+8dHdempvFCQ/LJEfjVBczZktY80xvOxgjbfThG0qMk1Gonb6fhYa/lVaYs2l2rG9D&#10;dc7Day2vNib/2y+v/ud/fPof//z48w/PPr7f/PnHlz8wW8J++fTsy4enwOf32z+8I3x+Q0Ap//nV&#10;0y+vn/34+vmPb599j5FHKc/26X8djnY/AI46PwCOVadQXQ4x5xQKez1AT/mj8L39EOj7E/u9DeGI&#10;eGD7KYHzlvlH4bwH/2nYb/B/mv0+MbBhr/krcD6jwHTn08zaBMDx73uC2n3r6dzG1gxMF+FD1eo4&#10;lsxDfm1jenkV1kwBS0tP4HPYxtrks/XJT69Wni0+Hu64fDLKx8tUI9jaIM3LLsnDOjXAPszFMMRe&#10;P9TBINBGJ9hOj/wZnZUu4GehFcDTDbEzCrDS87PWi3GzjPe0iXEyibQ3jHIwivfghTgaxvrYxPra&#10;BbiYuljrhgU4tDadfrY98/zF/Nzigzn4gLhEjDwFdTx2rZmcvQ9wvDys4Vh4fqiC58Dx7/vBEe6/&#10;C1Xte8LR5ZzM98Dx6RTOMgpadc5ihDp3No++3cEVM1TBY0ynf8jII3AK28jf27XtHBFPoQsAKtw5&#10;U37YCh6gGbaO3zXyvZQ7d3sot+90s9nN763XAU4e+N08BshXBc/0hWd3hz8YjnD/XTginkJFPNu8&#10;s2EfGhzidoqn7Gfkd2nYk4G+ekJvHTDYXQsM9ZBgoOsKnaJ2Z8ZL2Boeg/6eywO9V2hyP9hGHuAY&#10;+d42ouMJ37aP39PFUwtP2dHxTWfaG08j3c3n2utPtdZVAo2Xiruaa651X+qoLQty0NWTEPAzlSuJ&#10;dq6Od87x0W/M9KxNticiPtujJ9cLGCwNvFoe3F3gN1gW0pHr2Zbj2pjh0JTp2F3o1V/q11PiCwxW&#10;hgxVhQLo5QeqQkhD8wpSIA/0lfnDmt5Sv4GKnepsGFFB9lcGoprEoLcckn47Tr8idKCSNFEhrVQq&#10;g5g9XUP6ywOu1UQOVoTfvZDSkOmPRl5HSMBETtBITtSMqY9WEz2iIX4UjTxgIC8O6MiS8mesizdW&#10;kIKRNJmREDJUkIRTjBmVbyAvoScrpiMrpisnzpRLk4p7HWkRQFtKWJ1pRAOQLjfHSBk+jApHSak1&#10;ZFRFDqP/xWUQwyl4ri7TUx5rtJkM8dcIqmdNpg0LVoKjdAb0mAJ/dM0a8HWFD0GgJy5oIitqqSRm&#10;qSxoo3Q42FK+pSi0JNq8LtOjKderOcezIculKcu1Jde5Nc+lvcC1gynHRr2LLhgCvNsQ4AsxVBOC&#10;RfTXz4Tjb1Dg1QTIS1keBC9cdzHpvtKY5Z7prXY507OlMCreQcdK7pCFzBEd0cPsrjXk9xlMH3l1&#10;KSHZYwLaMqLkVxrM7xtMFCRhJXXrAMQA3gF4mvBk8ZcTcDUYsTpeRZC0o4ERfyEBayAJI5wCryze&#10;IpzCdeDVB+g14YuSB8aIfsjgjcUvgUlNCVIgD+AvYBgdLwoBjKpigsoiR1WZ3jVKokcVhA8DeoqS&#10;8O8EjbyJ/BEXHQl3HZGWgrCukrCOfNI4/mpFyFBFYEeBd3u+Vw/TzQkVPBu4+dSnQ8CO4eXAKSyD&#10;E1GpA/AK0hGTrUxveqAhy6k2wx64kGp1OsHsVLzpuWTelRN2F9OsUcGfT7E8m2RBpxdSeY3ZjkBt&#10;hi2KeOxaU59pB/9g4J9Nw0l7AKaNWQ5dxZ7YrKY137UpxwnWXzlhw0j5HU3P1MUTxY9190BHgW9z&#10;phvQVeR7Jd3+YpptW75PTTyvMo7XkO/bmB9QnmCfE2bhpHXIWkUgPcii82J2b2NRZ21B07mTuLNr&#10;28XCzislHCNPoWqe6SlPmssjPS1Vva3VQF9bDYLTwbYzAL+Uh5EUyzNSntr5qz2XaIDCnYIKHvNo&#10;5DFDY4Bt5HeSe4l4jGFE5Q1AjEabZqjg5gQcUHzvd5QNvTIb/LoYwAgxXgpjXINJmuesZIPL2Oxp&#10;5HGKGVTk9BAnZrNffj9u7hp5eiKei/6drqF8p4in4DK2lD/YyCNwIoxo3jk6HkD/jkZ+x/Iz3EQp&#10;P8Jwp23kftfkxNXh4brpqb6HIw0x4Za+7hqh/gZZKa7Zya6lGb7ZCc4lJ3xyEl1SwyyzYhxifQzD&#10;3XQjPfTDXfXifEyTgqwjPUzDPcx8bLWD3cx6m6q3F+4tT9/cmh9ZmLg+N359furGwvTNlfm7cxM3&#10;x0evLs0/WF54iC4e+9X8bl08wHbxbA6Q8hwXj/wtRh74TiMP4E+4qOM5P+0C7J+pAc6P8wjHFSAc&#10;/06nHKjK+E6+NSHExX+HkScwRp7o+BdvVl++XXv9dv3Llxc//fDy/YvVH99s/v/+46ff3m7eG2i+&#10;WJ7hY6PrZKTka6EVYmsQYqUT62gWZWsQba2f7Gye5GQWbacf42gY7QCHtPx5mhFOpn7WuiGOJkkB&#10;Tjmx/hWZcaXHo5NC3I/HBCSGe6fHh5TkpV45V9rXVTc81DbY2zg81D7Q10Sq4Hsbuztre7vrB/ub&#10;r1/vHBxsZerim3t6mrq7G8nYS/i6s+t+Un6//J6gkX98r3v0fg8Fpfx+gp7t4hHM40qYHmzkaYt5&#10;dgxQI8/mLtNoHoBDNwfrccHtq42YgfjOcDN854WvePcGaU8PSVJfz9TRw/houO3h9daJuz3jt7tG&#10;Bhqutp2rrThZk5lQkhyRHeGbGuiW7O8CxHs7RLlZx3raRbpaeVvq+VjpOxmquphqWGrIhDpbRLrb&#10;lh+Pu950ef7e8ObEg62Zx8/mxl8sTW3PPdmcf7I5N7ExP7E+N7k2O7EyO77y7Sau6Jp3JDizVezi&#10;1AMU8ZT56QcIy7Bzof59T/CrsNn5irtG/pvkLnQx59DBhe0UuoDCWbAf/Cvx67IvRVmcG1tg+XcK&#10;Ztj+HWNIYkxXIjPTT3AZxHB0YX4K1TzZBnZpZm5+cnZuAsbFhelVZjPY5YXpncL55fnluamJxyNX&#10;+zouna0qz8soyUgsTo2uyEioOplUnBKVExuYFuQe7cqLdbciHaVdLWKdTQlORrGOJvCtId7VNNbF&#10;cKdA3tUswdkk1dX8hKdVmqt5spPJcXcejElEypvG2xumevCS3M3h3EAL9WBLzShnk2A7vQBb/QRf&#10;u5Qgl8qTsU1niu4OND1fffLrh+3fPj/7z1/e/Pb5xS+fn//88fmP75/+8G77y9utXZ5+lfJvngE/&#10;vHvxw7tn++3s+nYvI/+G2Unjb4Ht3A+G7c0PhmPVKfS7PMScUyjs9QA95Y/y7TvQV/D9iYp4CkfH&#10;A/8y8n8F+hkFrwnTnY8y+xh59O/8maWVJwBOYcQpxOubc8urUytrRM0D65szm1sz66sT6ytjrzZn&#10;3sAdmxq53nw+J8YvwsE0yds2OcA+0t0kzpMX427uY6HuZaYabKMfYKkDuBsqe5to+Fvo+Jpp+Vvq&#10;wvooZ7M4F7M0H2v4jhFiqwenRHtYePI0k4KcY/ztgzytPJ2M4yK82lvOriw93lyfgE+f5HPk/kae&#10;Snksnwc4/n1P2CIe4Wh3gCp1Tv7J7l6sbPZMIujZ94Ptyvkz3wPHqlM4ywDMo1WnyyhUuHN49B1G&#10;ftfFo17/fdiGnTmFa+RH7g+y17DBBXQZwpnyg/6dQjMo4m/f7ftDRv7b/FfJzlbqNEn53TwGCL+R&#10;55j3/eAvikfDTvMcqILnQHU81e4c2IeokWdLebTw32nkdxR8H/w8sBP3Mzq+v4f4d3Tx/Z2XEfTy&#10;WPze33OZbd7ZRp4m9+T7jTxOqYtHO7+fjkcXz2/kOxpOM0XxNT3Np7rqKq93Xag9ddLFTNFS7Uig&#10;pVJZrOuVkwGl4TwPVYHyEIP6NPuOky7dOe5DxX4DJX7d+d59xf795SFteZ69xT79pX59Jb7AYHnA&#10;QJl/b6lfPwQVwUhfGSlpB3rKArpKyKG+Mv/uYp/OQq+uIm+I0QX3lPlhtS/GaBth2lXi1VNGKrIJ&#10;ZcHAjt+vCEShD+PV6oj+stA755MbMv3dNIRtlAR1hUnXGn1pIVMlaTNVORXhQ1qSgmjkSdW5goS+&#10;nJiutLihvLSluqKRvKSulIiWuKCa8GF1EVJJjQXyWFtNfLo46TkOI4CHIKnJlLprM71odKRFtCSF&#10;DJgtW7HaGi28LtMjBSuyYTGegteEANf8/8n7C+Y4lm5RG5RJzMzMzN1iZmYwiZllZjFjiy3LLGa0&#10;ZMvMm1465z3n3m8mbkxMzO+YlbVa6XK1JGvv/Z57zzcT8UTGylVZ1d1VrYanUyuZLvnBADFghLs+&#10;46zh3hrKiVuqwd0jldOxhU0QQIv11u01lGxUZc3lj9upn3TTPuVpeOpCGu9SptvghYTeqsjRywn3&#10;biQNX4geuxJ173rsQI3wJKNtx5I1WMcGTjteCFTGNIbL1FnsBxe6rcAXWqCjyBeAy3H7PD87QOfG&#10;Oe+b54OSXA3cNMWd1SWNpI/rSZHFWuFBwbkihfj3SvBDiyuswoOCAV4WhmaME0dLjj8/kB2ZSjWQ&#10;xGEAxAjx+OoKgIWqHLR22ipwfc1VSG0idPEQ49GghYPgEajBByAG8FagZet4BK6gykkxM7gVbRVT&#10;NXm4wxBrwWWSlQD0lWT0FKW15STUpU6oShwzUpW1UFcwVhTXlRSzVjvpbaLgbyrbXhrbWxk7UBVN&#10;lsMtDoS/i74KeM6H9ZQFt+aTYvHw3MaTDC3EFNiEVh3/TQErydRluaE654AKHgYADTm82+dcbp11&#10;xk3MPHdXyNw47YhGHjbVZ7vDSLoL7I4315jrjlVooO0shfvm217s3VXm11rg0VXq28ao+fosl5un&#10;7a+l29w55wRbcXxzPr8pjwe7Yx0bTNI7j/910ZLn2V0U0Jrj1VsS1JzNu5npePuM86UkK7hv1087&#10;38ziVyXaXjnDu3LaqzTeOYmv42suHeCoeqkoZritsr+xpPt2kaCxsreurPV6UXcd0fEddyrab2Mp&#10;m3Jm0Vdi5FHK9zXXsKU8x8hjTI286JR5iHGmPBr5ga7r0A733sKAI+VpTI08OndMYgZhG3nSfq/j&#10;h/tvo9RmG3ns0hjzVHBjjOAYdoYNbqI2nAPdF8EbwtsSvVH2AWlSdCQOQ3AMh6MYeZqhXQw40hzz&#10;7E24ld1lg5voXnRf0V3w+MDRdTyAI8fGW6iUB6DLkexscEcIqI7HLgWNPEp5tpEXevkHbffut929&#10;1zIzLXj4sG16squ7vTIu0jbYV/90olPBWe+8DI+i015l5/2qc0OzEt3yUz3yUvipgRbRfL04X9PU&#10;YNsEP4ukINuUYMdIL/NQnmlhZtjs/a4325MvyKT4B2tzI9ur97fXH84+7V9bvAsszd9dXZpYmr+3&#10;vDCxr5Fnm3e2jmfnORxk5DkinoIuHuG4eORfZeRpHr/hoo6n33Yp7O/UAOfrPMJxBQh17mw7QZMU&#10;qtqPyPca5MdG/u07IcwE+a23H5+hjv/yZfft6/W///z2//Ufv/76euthT1P12eQonq2nlZanlUaA&#10;rU6gjU6guWaim0U63ybFzTLNzSrOzijR2STdyybZwzLW1STazSSaZ54S6Hom0rviTHxVVlJBakRe&#10;akR+WmRalN+ZxNCSnJQrNQVdbTcfTfSPDrf3dteNjXQMD7b1dNXhdHji4oc7ensbe3oaBIKW/v7m&#10;3t7mvj4IWoHe/pbu3iax2ccCZO7JABuaP8jFH5RHmX50I38QbDuP3SdYU54x8ijlAerlRTU9DqNe&#10;nup4ZGK0Gbg/1kIRZvZWiCWF5hkeDBMpf3+oCVroPhptfXK3ffJe59RE1+xE9+Ro23jP7fZrpVeL&#10;MyvOxZ2L9UsKck0Jcjsb5ZMZ7nk6wispwCXMzSKSbx3hbskzVXfSU+aZaPrZGEfzHfITwlsvlc0M&#10;9byYe/xmeWZn7snHreW3Gwvb85MvVuZ2V+efLU2/2FjYWJl8tj6zszm3tvRkZeERnfa+vkz8O2p0&#10;tPBo23EAtNS/ry4+hha7mGErewwQPA6z9ZtVZ0OVNzsjmvzDrC3B/SEBPSZkaPLo4L3i3LG15anV&#10;pdnlpVm2XqfyHfIUdl50E7C0PAssr8wB6N8RiFdWZ4HVtbk1hJlfv7mxDOxsrb58vvl69xkES/NT&#10;kw/v9rbdvn21vDw/s+BcUml2WnV+RmV2aklmTE58cGaYR6K3Q7yHTSLfJtbVLNbZPJlvneHjkMgz&#10;T/W0PevvnO5ll8K3Pu1le9bHPtPTBlqMgTRP60wfO3g1SXA3SfG0SPYwj3M1inIyjHExjnE3j3Yz&#10;I9WvfB3Tgt1z4wNrs5M6rpavPhj49w/P//nl5X/8/Prff3779y+vfv34/C+fd//+0+u//fz6t88v&#10;//GXD18/7n56//zLx93PH178/PPbnz6/+vnz7q9fhau/Al8+7Hx+v00CRseLwhHrP4Sj13+I6I4c&#10;dc6BY9IPghpzzu4U0ZGisN9dDsy/WSW8Xgcw8/1blLCCDX2HE3XxmGe/We6++gY7vy+cd98/A+fd&#10;/Xch+uEAMvABAgPOpwea+ddCP7WQjzIsI4/OHcGS8RDgJjqA3WWzs7NMebYDw8hIOPLu88XXu4tv&#10;Xyy+3134/GJxY2qs+VJxeig/ztc2nGeWGcZPDnCO97QNsjNI8LSNcjVnKtxZRTqYhtoYRjmahTua&#10;htkaRTibxriYxvHNgSRfm3gv61gv6+QAxzB380hP6yhf+7ggl2AvWy9nkzMpISN9dTvrk7vbC3DT&#10;8JERPoYurz5ZWnk8t/Rgef3p9OKDhbWns8uPFlYer23NLEG8+GBlbZIj3wF07jRAsU6T7C7dOici&#10;4ils246gSWfHCHpwdgbg7EV1+Q/hCPQ/DBXrNMM+Pt1KB0xO3xXl6dQYp/vDufDo00WTj8h0+GE0&#10;8hCzuvvD9uxHAc27KKjg90HEvyMH5e9N9P6XQl08dejsLo33Ne/sKfBU0LOTHKiCp6r96FAjzwEt&#10;PAXVvOjseGLhBXUAxoK+ejTyOEd+oPsOB0gKmOo0A313BL1CL08tfO9eaRo2OKC/6xrQu0dP51UE&#10;kn3QdjC0XQH6Wi8DvW2EvvYrAMY9rZe6Wy4ewkDXdSLfmy/1td1ovlXd2Xi5u/lqZ8OF5psVA61X&#10;SIHmO+X1l7K8bNVstI6FO2o2lcTdyQltKYq4muqe46t9JdGmu9C3v4ggKPbrLyWF40mN+Irw3vKQ&#10;nhL/kdowQUVgd7HPSG2EoCK4NddjsCq0o8i3q8RfWE2eRU9x4HB1ZHdpUGu+D26FFsU9mUTM2Pbe&#10;ylAyI74moq3Ip6fcf7CWCE0YOXwhdrAmGoKh2ihBVSjKfeYHgMihmtgHNzKbckI9tE7ytKWt5cVs&#10;VCTMlaVstZStNJV0pE9onhKzUlcwV5HVlzlJZkyryhrKS5urKlprKDkbaOnLnIIBWGrGRFEaApwd&#10;b6oia87Mi0fPDhkLdQUI1E8xNcelT0CgfIzE2lLHdZly5HpM1XjcaqQopStzwlRFBmfBw75Y0Bww&#10;VpKGrqWGIhwfDoumnoxnpn4DcD8hhtZYQdJCVQ67kIcWjTPcYT3pE9YqcvYaClZKp2zVTnjoS3kb&#10;S9SkuF09yxfUxA1ciO0qDSGFy4sD2ou8Okt8Ooq9sDoKFjNpzOV3lJD1PIk83XPBcM4h2VnqDy2M&#10;6SkLhEsMV3ykJmqwJhIuVndpADn5NRF12Z6Znqo1yc7wbIl31nZRP+miIWUodUzrlJihnLiJsjSc&#10;E02p43qKktpypzSkj5PyNdIniJRnHkKAnbmpopQJs6QtYMqU6EGHTh+42nFSzQYCLTifjGGHFoAu&#10;WbWVWQYWgIDIdCVp2As2kVtnaspDFwJoIWOpJm+mLAPPAXsdVejinHqcJo/jYRicVfzXByDB38PZ&#10;RFdH9pStnrqBIln3VR/uhvQpI2U5HXlJNPLmWkrk8ilJGMiIWSiK+ZopBZrLN+SFCWoSekrDmF8v&#10;/NsKvJty+C15nnCSUZfXZ7tD25TnAd1bZ0nVF2ivptuhNG/I4cElqGNKsd8843Qtwx7dOgSQac73&#10;hH0BGAZd2ASH7WYq1cAucPkgjyofQC0O0MJE0MI1hRa9OeRxdVagsxSeGExQ4tOSz28r9IQWnjbQ&#10;1p137ij2vppmXR1n3Jzn3pTrhqa+MccNtkLbXeYHGRjcXuiDP9gg0O0s8Osq9BeUh15JsqqNNW3K&#10;db952v56pt2lFOtb511unXO7mO54JdP95nmf6kSXTD+jMGc1F2PxstMBA40lwy0V3bfyO2/kd90q&#10;7rhRKGiubbtR3HGrtKexqu1WiXCCfAMBpTz18tTOUxEP9LdfFHRcgqSg9cJA28WhjstDHVcBrFpD&#10;dHzXtaHu6wRmyni4ngAA//RJREFUrVcU8WwjT4GuqHwX0nsbGev7Lo8jhXaeEdlUyqOOZ4Pu+4ew&#10;DfgRYe8LN4T3ATPY5dwH9r4IO0kk+94B9x3MYRR2H24cGW4YHqqHlrr4fWOU5jSmxhzzKM3ZGYDu&#10;BdDxbESHcQ5Oh2Gwj5q/20qheYA9DO05ynS2YUfQv6OOF+XueDuAR0DQ7D983A3t+ETrvftExN9/&#10;2AE8etL9+FHX/Kzg6ePO/OxQXw/d2DDrM0mulXnBOWm86rzA/HR+2VnfwnQvICvePdrbOIqnH+mu&#10;F+dlkuhvGck3jvQwi/G18rLXOZ8Y8Hbr6e7642cr919sPCaT4lfury6Mrc6PLy9QJmilGtHZ8Uu4&#10;bpZIBZvDjTyFLeXXWSu70gwbtpdHRI28sCvi4hGq46l5Pxz63RbgfO2lX6sRzpd6gGMM9oUKCg5U&#10;VnyvNQ6EI9wpH95tvdpdef928/XL1dcvVz59eEYGM2u3fvi0/eWn3Rcvlz982vnlt7dv32/97W8f&#10;f/368u8/vf73L683n94drLuSGcgPszYOttIPsNUJczaIdjOJcTGOdTFO5llkeFhn8K2SnE1SXM1S&#10;3a1S+NbJnjbJPnZpgU5pwW6FaZGlZ+OLMuMKMmOLzsRnp0VlpUaW5qYPdNcP9jWNDraNDrePDLUP&#10;DrYh/f3NAK1Lg6VpmAwzQb6fgLPjhXPkqXn/Y0aebqJVa1C7c4w8B+rZAc4mCnsMgIKeSPm9WfBs&#10;/44Knp2BmBp5KuXZsF08ItTxjH+nOp4aeVruhsh6OMI4KWgDTN/vnnvUt/BEAEyPdw61X2u4VHCl&#10;9HTl+fi0MH5KkNv5GL+zkd6pQW5J/s6xXnaxfLsAG0Mfc/0Aa2M3I00rNVkPc4P0EN/arIyRljtT&#10;Qz3P559+2FyC9u3a4uvNhZXp+/PT4yuzD9aWHm8tEzW/tTa9svBonTHv0N3emN1YmVyefwisLT2B&#10;LuRXFx8DqN0hwE3Y/V67f3PxInwT2Wz2le/7Jv8k9Jh/2MhzMsAa4ZuLF4Xt3NlGnrMJoDoejTwL&#10;ouOFUn51Fo08sP1sbWN9aRWOsEgq56Caf/Ny68WL1c3N+aknd7s6bl+9WFJTllVZeKY8N60qL706&#10;O7nqXGJZasS5UM8ED7tYF8t4d6toR9M0L4cUD7tkvvU5f7d0L7sEVzIXPtXDJsPbFkU8kOpFAqbc&#10;jQUaeQbLRJ55ortlIt8qgWcd52YZ7WwW5WgW5WIRx7M5G+JRmRHbf+fCi/n7//bh2X98ffW//vEZ&#10;+PuX3V8+7Pz0YfunTy8+v9/+228f//mPn3766c3PP7/95Zd3nz/ufP34/JcvL1HK0znyHBGPUF1+&#10;dKhYPyKcHTneXBRq0g+Bbc85u1P2HcyBandg3yTJf2/k2W9ODP9/beQxiQF7AM38C2F/ZAHQyFMR&#10;T0EdD7C1O6dLgSM8f7aEbG8DQiOPFed3Xy7vPp/f3Zn7+Hr1109bX9+svl6fHG27Wno6Ks7XPtSN&#10;ePlUf+e0AJcET9tYnhUaeSLi7U1CrA2AWFdSnyqGbxbpZhznaRHnaRUPrwCBTvE+tqlBruE8izCe&#10;ZayvQwjf0tfJKNzTLjXSu73xEnwefbW7uLZOPkQurz6ZX3ywtEamyS9tTAFzK49nFu6TyfJrT+dF&#10;dDxAbTvbuR/enTuykeeodtoF0HSzMxxwwFFAOf4vQdS5c/I47R1hulzQvLNjNhznTkGfLpp5tJ+R&#10;ZxAq+L1hsJXAEe4/hCPiKVwRTznYyHMyCEeg/8tB507NO8COKdSzs807wsljlwPbxSMc4f5DOCKe&#10;Iqrj0cgPDTTta+RRx/f31gGHGHlgr0w849lZOh7BOe/sDMI28lTHA30M/R1X+9qJjucYeUpP6yWE&#10;Y+GBruYLQGdTbdOtMpw739l4ubf1env9xY66iy23Ksd777TfLJvouXG7ItNQXszZSCLRx7i+KKa1&#10;NOZOdmBLQUhHcXBrvt/NNMfWbH5PkU93kVdnvmdHgTeqxs6S4K4yMjW+u9inp8S3t1Q4X76nxL8t&#10;z7OjyLez2I9MEy4L7mUqyyODleHUyMNBADgadElBj9IgdPHQIh0lfoKq0OGL4QNMvZThC7ED1VF9&#10;zMqxwoo31WFkln1V5GB1zNil5GtpXn4G0h66slZyQiNP5lCryWtKEJ+LEtZIXsJSTR5aHalTlurK&#10;lmoKjnoatGSNjuRxQE+aOFlDBUljJVICHiez68mSguNaksfQy5sSrS9nraVsp6vmaKBpo63iZKgF&#10;sa2OKnQBB30NRrjLYUV1LUni6JWPicmLkZo2GuKkyg22kMfjk+n2TEUauJ9wbw2ZCukmilLaEmKm&#10;TFl5AAZAEkBtba+hZCxzAh6sk7akpZxYoKVce3lMVrBBtr9eU75fb0V4dznzg0dVUG9FQE+5H1ZE&#10;6SoLEDCruY5fjx+5HD18KQrAlT+xZA12ySR65v8ehqoiRmujhy9Ew6HgnEN+9EpcY55PuqdqRbz9&#10;7eyQBBcdF/WT9sondcXFtMXF4O6ZqsjAw8SVXTWkj2vLnTJQJhPk9fdqyzjraxgwheNRsqOIR72O&#10;hh26kEexDjE8cLx2OE0eIP8AwdSlgRhuEZ07BrAJzhXE9KJDqyUuBkCseYp4fLgb+KwA4PjQJQPI&#10;v1OQX1+cjbQttZSNVWQ1mFVecUVfHVkJA0UZrF2jLnUC8vZ66hZqMrqSYlbKx4Os1X2MpC6mejTn&#10;B3cUBsETu73QpyXPs/68G1CX5YZl1m/s1VuHAFrIo3OvjjdDXQ4ZdPethd4wAAIq2QGIUazDtYO2&#10;Ptu9ryqkpyII8mjz4a8Gdmwp8MLfVFC+Qx43waXH+fgA87sLJAldZX7Mgg3+PQzdZX7tRV5tpNKR&#10;d0s+vzmPBwzWhrYVenQUe8FW9PV9lYFdpb7Q4l5YsaqnLLC7NADoKvHHtQdGL0TC60bDOefWXDiO&#10;e28F3AG4h+ThNOZ5NWR738nyrM/2bSgILohzCHdRtdMWi/HUba5Jmxy83nrpXF9dSeuV7ObLOWTK&#10;fENVT31ld0Nly42i3qZqiA8x8nSmPDXygtYLaOQH2y8NdVzFCjY4WR6lPKHzOoGpXUONPFvK05gj&#10;5Um8Z+QB9lYaHNHIs+ND4ChvUThj2DvCwfE+0FvELvv+0PGicA5IM4dAJsgPNRxk5KFlQ7cCYyzJ&#10;zo7ZGVHYm344EuU7DqNgEqC2/SAjz4bt09m2/ShGfvxeB0BnxwN4nOHRxvsPO+8/7Hj4uOveeMvY&#10;ePPjR11jY/UPJlpmJ7uK86M9XLQSIu3zz/jlpnvmp/NLz/kWpPGzEpxLz/gBqaG2QS5a0d7GiQEW&#10;Cf7mMV4maSEOGeGuScEOHrZa8Kf07tnku+fTyzPDz9YerC+Nr8yPQrswO7w0f/dwI//NvzNGXhjv&#10;8cM58pQ/aeQBjpT//zEjD4jIjX2gCp7Ou8fuq92VN6/WPn/cef+WKJevn59/fL/15dPOh4/Pdl+t&#10;vP/47PPXFxB/+rzz89eXv3zZ/fXj87Wpu421xWEulv5muv7GmtE2xsHmOjEuppEuZK5qtLNRIs88&#10;zdM6nW+V6m6R4mae6mGV6mkb724Ry7OAL9GFyUG1uUnVuakFmbG5aVE56dHZaVElOSlNN2vuj3YN&#10;C8i/qzI6vm1goBUtPMp3jP+skadQ807lOzL3pB/gGPmpB90YCJMHGHmAqnZOngNbxwthWXg2HCOP&#10;GWrkRXlwt5XCNvKPhgiPh1sQiB8wE+TRyOPa3zDyHrML7DvO/HMTtJCEw8JjJ3b+Yd+jwca+xtrm&#10;SwWXClKz4vxSQ9zSQt3Tgt0zgvhAordTmJN5sKNZuKuVj5WhjZaCs6G6s4FmgL1FnK/7teLsR31t&#10;s6P9L5Ym32wtvH2x+Gpr/tnqk+2Vye21qa2Vp5vLT3bWp5+tTkIAQAB5tPMrC4+W5h5Au7U2DV06&#10;lZ46ejbfK/h94UrtDdbEc3Tlf0CX/17+VTchauTRs7NVO4Vj5ClUxO/LysoMZZWR8sjG6tzW+sKz&#10;jUUAAuiur5D85tbS9os1YGt7cXNzfmH24UBvy/ULJWW5mXlpsTnJUcVpMeUZ8VWZccUJYZmB/LOB&#10;Hok8WyCBZx3lYJrEs8nwcYp2NE7xsIOXj0R3yxQPm1Qv62RPq9P+DsyqsDYpjJTP9LM94+eQ7mUD&#10;LzoZ3rYZ3vaZPg6pHjZJbtZAvLNFnJN5Es+2IDYw0c+p8kzscNPVmdHOn54v/n/+46f/6y/v/9e/&#10;f/2ff//869eX8AIHvH//7NOn5z///Ppvf3n/61cyUx755cvLnz69eP96AxU8lqyhVWsOMezUpHPg&#10;DPshnL2oMT8IatIPgdpzgLNJFPZgDt+Z9/2SJI9Gfo93r1c4b1EI85YG7ZrQwrNcPILvi3sifp1C&#10;3zIPgvPu+2fgvLX/LjifDNgfF9gxZ+ufh/1J5Tuef1vZlc3vNfI7W4uEvQ9PW9uEzZ35ta1pHLO5&#10;NbW1Mfn82czL5/Nvn8/99m7jw7Pp0bZriYEuwc6mETyrlEDXOA/bjAC300G8VC/HaCfzCAdjINze&#10;KMzROMTRIMTFwN9eO8hJL9LNGIiHVwM/e+YXfhcy0d7HPtbLNs7bLsHXEY4ZGeCYlRnZ33nj2caT&#10;V7uL2zuzG5uTswvjS2tPZhYmFlefLK9PzsKH0Y2p1Wez0/MTKNb3lfIctw7smwSocP8hVK9zugDK&#10;dHaGDbXtP4Ttzf881LwDonkU8ewqNFTE7+vfRWE7dzYo1tkx8uibghcaecywh1Ed/19q5Cce9JPy&#10;NYeu4yoKR6D/YWh1Gg5Ux3NEPI2paj8cjoKncEQ8hSPckcGhVk6GQhU8B2rhKajghUZ+oB4R6nhB&#10;naD/Tn/fbQQnvw/23B7oviUKWnhR887Oi4JGHv37IUa+r/WyoOU7I09d/L5GHnU80Nt6sb2+srfl&#10;UmfDhdZbNe13SNvXdLW/8TK8SI62XkoOtHfSO+VtIXs6yKK5PO52TnBrcWRdbkB7cWhLvn/dOX5r&#10;jld3sV9bHh9ozfUAWvK8SQ2TYv+OkoCBypC+Mn9BRWB/eUBXkXdPiS/j6P26inyh7Skmy4EifaXB&#10;AGS6iwK6Cv0B3NpfRjS9oCq8qySwpyyY1itnapeHCyqCB6uCcY48WcG1MqKXWTYWjbygKpQxgKE9&#10;pWF9ldFVsc4hZoqeenLm0sTIWylLWzAT0jWZmdQmilImCpIAJA3lxHWkTlmoKdnrqJmryGlLHNOR&#10;PE6KyKvIWWsoGStImSrJWKopCFdnVZKxUJWH2ExZFjZZqSsCJorSBrLiZHK9BJkmD62uzEk1cTHV&#10;U6QQOS4Gq3xCTF/ulLWWEmCmKguts5GWs5G2g76Gk7EO4GCo5Wik7Wqm72yia2+g6WSoBfcNVTug&#10;foKIaSt1Bbi3EMD9hyQERswMelTVVsqyNqqyVkqnbFSP2yiKhdkp99Ym5YQa1WX5TNxKH7uS2FsZ&#10;OnY57u7V6OGL4aOXI9C/C2rChi5GDjDLhKKjxzI1WMecVjAHBqtCUcoD/QwwGMva3MnioZG/lRUc&#10;56TlrnHCTumErriYvvQJcxVZE2Vp8pOD5DEdeXFNmRPqUsf0lYTr4tpqKRMPriStJ3XcmKnMA48I&#10;Hp0pM00ewTG4jit04YDWGopwcvBR04cP5wpArQ8Z1Pp4QAjgopsry1iqylmrK9hoKBrJiRvLS9hr&#10;q0AXAgsVWW1xMQOZk4ayp3QkxGAYuRvK0oYKEirHxYwUJfH3FbimpmryevISFC3pUzqyEhqSZKFa&#10;czV5MxUp2N1CUSzEVjPYUvF2VlB3eWR7YUB3aRBaaawG08kUq2kv9kU/jrPdoQVun3O5kGRZk2CO&#10;qr2JmSnfwvzLQn22O4BWnfjrXD7EMAwuwY3TjpCBq4n+HQM077gvMwXeDwK4CTgI7kulPABBT0VA&#10;FzM1Hl18d5lfb0VAf1VQV6lve5EX/AEO1Ua05Xm25PDhadCayyOFj2qCu0p9bp91qDvv1FHs1VHs&#10;3VniAzsCRMpXBAB9lYHwF0r+SCvC4G8cXg3ICwJzcNgX9uqrDIAdATgnHUX+9VmejTk+7WWh/VdS&#10;7hSFlie7eZmedNMXqznr/7Cz+kFn7UTnhZ7bRX315W03C4GB1prepmoyTb6hHOltrOhrqiQ0V/W3&#10;VEOLASJorelrq+lvF06QRyOPgaD1EsCW8nTKPIHx8lTKUxfPkfIUtpFH2MPQyAtnyqOpZxlwGo8N&#10;1rPzFMjTgMJW3qKIDqNdOA77FmmXgreFW/cFD0IH0JtAycMGB4zArQwRHY+gdmdbePYmhCPl/xiw&#10;+90DdLyofKcZdp7adraRR+imfWHbdoDOlKdwBqCRF8Jy+g/ut98bb3n8iOj4xw/bZ2f7nz7uXFka&#10;WZjpjQ239/c0zDntl5vpU3jGv+xcQE6Se2G6V34yv/yM/+lI+1hf02hvkygv4+Rgm1hfM2jPRLsF&#10;u+n72GulR/HH+27//H7l9fbU4szQ+uLEztbk7NTQ/MzI4tzY0vzdpfl7i/P3lhYmKGwXLzTy6OJF&#10;jDzV8Ww4Fp4d/6uMPBuOiKfg10kKx7+Lwv5uy/kKTL9WI5wv9QDHGOwL20WwoToe4DiNfRE18sjb&#10;1+vv35Iawq9frsCh3r/dgMGfPjz78nUHePd+/edfdn/56cU///Hh//3//NvL9emWqxWnI3wCbAw9&#10;DVRDLPT89VXjrI3S3KxiXYxj3YzieSYJfNN4N9M4V5NEN7NkD8sknlWUk3GMu2VWpHfF6ejyszHF&#10;GRF56eFnEkMz4kJy0mMrCk7fulI21N/8YLy3t7sOPngPDLbAB3hoUcFDS9U80NvbCFApj4HQy/eS&#10;8jWIGMe/i4Iung3adk4XRTxFmDzYyP8Q3JGK+2/c76Kw/bso6OhxprwoD8fbgH2NPNXxbCN/b6gR&#10;gJdm4N5I092RpvHRZgAC4MG9dgCOQA442jLcffPhaPPMROfiw97J0dZ7XTcHmy7W1+QUpYVlhHie&#10;i/TLig44E+6TGe6dHuoZ7+sa6mqNBDtb+toa22mrOBmoxXi7Jod6Xa/MHeur31p4+HZ79u2z+Z3l&#10;J9srT97uLO2sTgHP16Z31qe3VyaJpmdWeX22PkML0awsPFqcvY92nq3jRe08S8ELi9vsbRI6dwp7&#10;7jln078EenA2nDFsOCM5cAavQkvF+p6L3xfq30VH4ux4rFqDsI388vI0hW3nVxanVpem11dmgbXl&#10;GYzX1uZW1hdWNpfWNpdW1uc2Nhe3d1a3tpbWlqeercw8Huvrarh2tTSnMDW2ND3hQlZG1Zmkgriw&#10;suTIwriQsyFe6f7uyd6OSV4OGQFuEKT5OCZ52KZ4EUiheR/7FC/rdB/bVC/LNG+rDF+b0772Gd62&#10;6V42ZB69p91pL/t0vk2yq0UazzrV3SrZ2TLJxTzBzeJ8iHu8h02qv3PNmdiyjKibpWffrDz5sDX7&#10;90/P//7Ty18+Pf/ty+7ff3v399+Ii//p04ufmcI1Xz8+f/dq/dO7Z3/5+Q1sQh3/05cXCMSHG3bc&#10;Kgpn2O+Cbd4PguPT94Xac4CziQN7pCjfmXcRF4+wXTzCfn+iMG9p/62NPOd9/U/C/rjAjjlb/zzs&#10;TyrfsZ+RpyVrAKrdAU6XQow8fFramgPwg9TmM8LG9tzmDgGH7Tyfe/5i/uWrpXdvVrfXnr55NvPr&#10;h813WzP3BU25qaHR3nbRnrZxHoRoV8sIJzP43JAAGTfLMEfDcBfjUFfDAAedQEfdCFejMGeDSDfT&#10;JF+7eA8rUlbe2wbaRG/7UCfDUEfj5ADnSB/bCH8H4Hx6aE/75eWF8WdbT59tz6ysPZ1ffLC8+nRt&#10;a2Zh5fHUwv3ZxQfUyAMcKc8W7odDbfvhcAz7EeHY9sNhG/N/FVTH78tBRp6j3TmgZz8KVLJTHu1Z&#10;eA7swYyIH9qD69wPhyPiKaIu/n+PkecI9x9C/TvbyI+OdWLMVu0c845dCs0jHP+OcCQ7G/goj3Dy&#10;FDoRngPbxQPcejXf63igv+92X+8tpB+Lwou4eEHXTQD9O9u2UynPybNB846wjXxvxxUAq9Pg7Hg0&#10;8ijlqYX/oZFvr68c7LrW3XSh+WZZd9MlQdvNnobL7TcqBxovDjTUJvjZuOiJh9qrlsQ538kNaSuJ&#10;asgJENTEtRYEdZaE9JaHtRWQOez1Z10az7s1Z/Nacz3a87068klJcTJNvtivu9hnuCa0vzygt9QP&#10;2pYc96Ys997SADTy3UUBPcWBCHp5QXkoJDHoKw3+NqAsmDlgAJ1T319JhHt/eZCgIhC6TD4MwAF9&#10;zBKyWI++oyiwLT+gpzzyYhIvxEzRQ1fWWFzMWpkseWqmTMQ6ceXHyTRzc2UZQ0ZtQ95YUdZMRcFK&#10;XdFWS8VaQ4lUqlGW1ZMmZU+UxMQMZMUx1jwlpit1ArrQapwUg6PpSB6HALYayUvCLna6au5m+vZ6&#10;6mRqvJE238rY3cLQyViHZ2nkYW3iY2vqZW3MtzBwM9W111MzVpKCO6MnKyxMr8nUddGSPqF6isyd&#10;B7SZHw+oUzaQPUXuKqOtzVXg7pGi6vBAoItzwM0VpNwNNCwUTlgpi7nriAdbK3RWxl09yx+ojR+5&#10;kthTTurvj19NGLoQxpjWwN69JUMHasPRuQtqwkYuR1MFjwMAyABwKfvKAqElv7KUkEnQqJU7ywOu&#10;ZTqd9tG4kOpalxsWba/urnHCQeWUgYSYEVMTxkBenCxyK3lMT1FSR15cHx64ggQ8ajVmBj2R7Moy&#10;Vmry7DnyVLXDo4MBEAt/O2HKykMXxsBJQHGPLWwlJ4FZuBVPFLHqzFaMjeUl4IYAMyVpHQkxzZNE&#10;wUNApudLHYet8HxAU6/L3A1cX1dTQszfwQIuqzaMUZE111CEe05q4suJ68lLkCVeZcThkpkyy9La&#10;aitaKIlbKh3jG8gEWsh2lMX1VER1l5J1XOH5Sf5ZpNSXWQrVE217SwGpHYS6vKciqKssoCGHdyHJ&#10;srPUH7bWZ7tDppEpKHTnvCvsdYspEI86Hg+CCh6uFFxEvF7QvXHaEXaBq4PHBPC3EzTvKOshhgzk&#10;KV1lcB9gJOwFf0HMPHdGqQ/UhADFobpprtItOfyh6rCxi1GjF8I7S3zgWSSoDuqrDBi+GDZ+LRqe&#10;Wv1VQd+5+MpAyODvN/AXTX5jY1ZyRms/UBPcXebbU+5H/mNjz913lQQ253vfPs+vz/O9csatoTCw&#10;LNEh3l3NTVcsnq97NS+i7eKZwYbSzhv5PXdKBY2VTVdzW68XkVLy9WUU9PK9jJTHlhp5gBp5KuUx&#10;Jjq+5WJf2zcpTyF2vus6wvHyNEbhTqEifqTnFgJJHIZGXjhNngkOMvI0ZmdEQc19OJyRVI4DkOcc&#10;n94iJw/QvdjA0TgD0L+zoYNhzDDcxKDQubO1O0CTnE3UyCNjeyadHVM4Mh2TnB05cHbZFyrrAY6O&#10;B6h5pxaeQsaz8ujWDzLyOAar1ghhitHjVjIjfrRxbKRherLv3t3G+2ONkw877tzI9eHpeblqJkU7&#10;ZsS5ZsQ65yR7nI9zK0r3PRvtnB3vnpPAC3HVDnXXi/OzjPIyDeMZJgXZxvqbBzjrRPpaVuclPFsY&#10;fbn5eHlmiMyLX7y7tnx/YXZ0cW5sY/UhSvnFA4z8wuKDb1J+cW+CPMvIc0Q8O8NW8Psa+X35oZEH&#10;ODoeoAqeA8fIAxwFz4Hz9Zb9FZh+rUY43+sRjjQQhe0i2FAdD3CcBsLZtK+OB4TV5JnBH99voe35&#10;5aeXP399/v7t2r/9/f1ff331H397/2z5cUFmbHqkT4iLhaepRqCFboSdUZKLZZydUaqzeYKjURLf&#10;LMbVEEj0MEv2tErgmce7m8V7WMBX5uxYn5KMiKL08MLMiLLzscVnY86nhhSeTyzKSb15uXSwp2F0&#10;kMyJGR0mH+z7+hv7BU1CmFnwAkHL4GAbmnfU8Wwpv8d3Ov4PGnkEnftREPXyT/fALsfmI2RHJph6&#10;0M3miDqeQpeEfXRP6OKpqcfJ8ljEBmvH0/Lxj0ZbAVq1BufIo5THafI4Ux4VPHbhxRpe9O+PtcB9&#10;Y47Zcn+48eFo8/S9jtn7XTMTndN3258MNw82XbldmVN6OjY3KTQrPuh0lG96uBeQEsKP9LQLcjIL&#10;djb3sTHysTEIcbHytNZzMVHnW2qF8KxLzsaMdd7emBrbXXn8YXvh1cbMi9XJ5ytEyr/amHu5Obez&#10;OrW5+HhziZSpWdurKb+y8AhgC3cAtrKMPATCmDOG4TujDYjK7tVFuEUY/23Mn0H0+IdDx3PgDENW&#10;Cd/pdWRleW5pcWZfFpeEoHwnwfcD6BEQTp6CZh/yiwvT0K6uzG+sL21uLC/AYIg3VzY2l1dW5+Em&#10;1tcWX2yvEne/PLW9Orv0dHy4vb71eu3tquLqrIzyMyllGYn5iVHZcSE58aEZYV7x3k5xXo5RbtZx&#10;PJtYd+skb/t0X6dUb7sMP2dokz0s07xJQZtUD6tkngW06V5kSdgz3nbnfB0yPW3Iv+e4W6TxLFPc&#10;AHNcWjrMRi/YWifW1SzazSLOwyYrxq8oNXyk9frb9alf327+/dPzf/7y5u9fXv3yYeevX1//7dd3&#10;//bXj9D+9tPrX7+++vJh5+3LNarjf/66exQj/y+HOvd94Zj0w2Fbdc4mDuyRonDk+75wdDzh1RpA&#10;36KEb1R772qcNzzKy9drHBePcN44ReG89f5eOG/nP4T9UYDNQQPYmYPG/Bk4n1S+8a+YIw98Kwv4&#10;Pc93l2ArBFvbc8D65vQafFbbnH73fvPZ5tTO1vTrnfkPu8ubCxPd9RfgE0a4u2Wiv3N6CC/Z1yne&#10;0zbJxyGWZ+Vvox3mahLmZhTqpB/soBvmqB9spxNgrRnhbAifM5J9bOCjRhzfPMXXPpZnFuJoEOFu&#10;FulhEeBqEuVrFx3gEOJjnXM6YlTQsLn2aG3l0eraY/icOjs/QdZ0XZ9cXCbrvooaeexytDuF49mR&#10;g/IUtmQ/OhzhLso0a0VWtkb/F8JR8BS6iWPkOfKdDVu1HxEq2SmPvhfxFNYAnBr/AyPPEe4UtnkX&#10;he3ikd9l5Dm2/ShwhDuFOncOqOAB2kXDTmMq2TE/PNLO7lIwyfbvFLZY35fBPR1/CIdYeAqj45tJ&#10;gRpmBVeA7eIHBLcF/UIXT408wNHxwEFGng1dspUD28gj6OKpke9tE4p4auQ5Cp52MaCb6Bz55lul&#10;/W1XuhprO25X9zdf6a2/eK+nvv1qcYiLgZWKWLy7XlGk/Y2zvk15QV2l4Q3nvToKgwaqotsK/LtL&#10;QzqKAq+mOjZk8evOuUPbmkN0PNaGJsK9mFj4kVpi5IeqyWT5Wxl2tzPtOwvJtHqA6niEGnkAdTwe&#10;DYAubOopC+4sDugqESr4nrJAZoI22Ysx+ATIM7PpAzsZR8xI+eDWPP/+qpg75wKDTOQ9dGWNTpE5&#10;8pZKZLa1tYYSqfx+gohgc2UZI8b2ErGrLG+mQqbAwwBDOQldqRPGClKAhaq8jaYygPPi7XXU3Ix1&#10;+WYGnhZGXpbG7ka6NupKDrrq0HXS1yQ7ypw0UpQyU5UzJFVNTukrSGpIHlM+IaYtR7S7gby4rgxZ&#10;5lQfujIndKSPQ8ZEWRqGATAAWjN1BWsdVXsDTVczfXsdVRdDLWgtVOUsmQVL9Zky6BBAF2N4IKjm&#10;oWunrmirJmepeNJVT8ZJ/ZifmfTA5bTr5z17KqI6SkO6SkOGLpJSM4xIDRqsFc5wBzqY2iZNTBUU&#10;CHDSNICmGDUu0F8eNMBMkBcwC/YO1UagBe6tDrmS7nDGT+NKJr+5KDrSVtVN/biDyim9U2LEcctL&#10;wCNVO0n+XQDOg5bsSTVJMRVxsmIqYMUU9DeWl9A6JWamLAMPjahzphQPBBjjw4St8EghgMduwPyU&#10;gjPfdSSPoaCHGCfFA5ABYBg6fQACGIMtZgC4abwJaKnKhwB3hMsEF0hP9mSsj5uvnZmGuJilhiI8&#10;f/Cy4vXVkj6hKXVc8ZiYOVM2x0pDzlJZwlrlhJP6CT8jib6alPbiUPjDgWdpS54nKbZOyrPw6rNd&#10;m/OJUoezTU9yX1VId3lgYy7/9jkXiGFTXZZbW5EPZODkQ4sZCNqZgjbktxCm5gzsDjtCDAPuXou7&#10;mm6X6CSOth3/3QECOCBk4DjQQkwhl495GpAjMIadLNVQFdRXGThQEyKoDqZqvjxcvyBAg/k/FfLb&#10;jKCCDBi5FD50IRSAQFBNZtO3FXoOXQiDg+DucCi083CQ9kIfuDPwd0r+XYCZdw9b4UYh7i7z6yj2&#10;bi3wgCRshZHwSG+ecWnK87qYYl+TbF8Wa33aV9/L8Hi4g1JZmvdEe/VAfUnTxXODzdW9jRUdt4sF&#10;LdVddaUUlPI9jJQXNfKAoFW49Ouei/8GNfIUoZffM/LUy6OI5wh61O4A28UTHd99U4hIiZuDjDx2&#10;aUwRHUOh1luUQ8ZAknM0zmHZcPZF0OFwxnBEPEAHcIw8hRp5KuIpo6xJ9Gy3jjHtIhyTDrC3/i44&#10;x6FG/t7Y/lCljnwbz0oCqNcBjpGnA+6Ot4/dE8I28g8m2h4/7FyY7n843rw4I9hauXul5oyXm16Y&#10;v2lmkntmgmtehk9Rpt+5WNfsBF5GmENKgFUyqRRvGOysmxRkG84zCeObpEc4x/lbxQRY+TjpNFzJ&#10;WZrqX18c2dl4uLn2YGP14ebG44W58dnp0Y21JytLD+ZmxpYWJhbn7yNLCw/g2w2XBaLjKYfMkWdn&#10;/ryRP0jKc3Q8wBHxFI6O58DR8QDn6y37KzD9Wo1wvuAjHGkgCkdHUKi4ADhOAxDduq+RhwzqFBjw&#10;iZnNCV1of/159z/+9vYvX3f+7deXb57NtN+qykkOS/Bz8bczCHMwiXIyjXe2CLXSCbfUSXI2Oe1p&#10;E2OvG+dqRObIe1gkeVtDG+VukuBtkxHqlhLsmh7OP5cQkJcennc6MjczouB8XEle8q0rZcOC1gfj&#10;fQP9zb3d9QIBmRoPCAaa+weaSSto6utvJIK+twHAuLevgfK9kWfLesbIzz8dRDginoWwOg0HtnM/&#10;nH2N/OTjXoQq+IM4yMhzpPxBeeF6sOjlvzfyKOXRyHNAI49S/gGrjjxyf4TMpgcejLagpof43kjT&#10;+GADcHegHt6uxuGlfKBuYrjxIby6DTeO9t+eGGqYut85O9G9Pj22NjX6cLClp+Hi7dr80rPx6ZE+&#10;5xOCUc3H+zpnhHllhnsHOZlF8q2DnUw8LTQd9BQc9RW9rXWjvGwLUiNuV+dN9DatPB39uL38dXf9&#10;9drs5vyjZ3OPdpYnN5eEMn1zdWp7YxbLykMXZ74jLOEOfDPy+8GV2hxQxx8CZ/wPYcv0P7A7Zd9b&#10;X12aXFncx5ivLM8tLkyjK6dgZmFxmkp5hG6i49nHwczSIpHvy0vf5tejr19dmceFXiGA3edmn25u&#10;rMDg+bkpGLy+toRF52HA82drpNDN6vzu5uLu+tLOyuzi4/uj3a0dt67UFpwrO5tadi4lPy22KDOu&#10;4mxSXmJ4Roh3RhA/nm8f624d52oV62qR7GmXzCd1bFK9rNO9bBLdzOJdTJLcmfJYjJ3HmlkQQAsx&#10;JDO8bc/42aV7wQALGBzpoB/vbpHqbRfjbslYP8fMUK+S9Oi+2xe3pyd+3V37j59f//2XN//4ywdh&#10;pZoPO3/5+Q1A5s7v6Xhq5LFwDVua/xfBke+icDT6D6FKHeBsEoU9mAPbvB8EV8f/CSPPSPnvdPyL&#10;l9/Vl98Xzlvv74Xzdv5D2B8F2Ow7gJPZd8yfhPNJhYJ15J8xtp3N7zXyOBce2NqeYxv5Jfhgt/Z0&#10;Y2sGDvh8dwmOsPV8HtjYnl1/NvPqDflniBc7C1/ebfz2aefl6pOR9pvFGZHh7pYxXnapQa7JAc4J&#10;vg5J/g7wkSLSzRjacCeDUAe9IFttf3O1YGstIMnDMsrVOMBaM9rNJMXfLsHbKoZvFuNlEeFuFuxi&#10;FOVtFRvg6Odq7Odulp4Y+Oh+7/bW9O7zRfjcOT//YHb+/tzcw5W1yYUlouDZLh51/Nx+peHZkp1y&#10;yCaE49l/CJXsh0CNOaf7h6Gq/RBwRjzCzhxu5DmSnYICnZPkQA07sCfciX9Hq44xdve20mI1/2Ij&#10;zxHxlCMaeY5nPzocEU9B4S4KNfIUNOwYoGdH2OaddikcC0/hyHdgkDHsnO4P2dfFo4LngEZeCFOm&#10;Zo9b1MgLZ8ozzl3QdZNaeDa4lcJx8Zwu5SAX39N+GcACNSji+5sv9bYQULgfDur4zqba7ubawa5r&#10;9VeLBjqudd6pab1W/migpSorgWeqZiwnluptdvVcUH12YEt+YE9pWEu2t6A0rLcouCs/oLckZKgq&#10;qu4c/+Zpt9YC/4Ysz8Zsj5Zsz9Ycr7Ycr448n558n54iH0FFYE+JT395wGBV8JUki+JgzYZzzj0l&#10;TMmaElKXhgNa+LZcb3KcXO/2PLL2Y29JEORJgYtyMqm2p0xYpqavIri/PAiO1lca3F8WAnepvywM&#10;NsGw7tKATriJskCmdk1kV3HIyKWklvyIIBN5L335b0ZeQdJGU1lfThznm+OMaUs1eTKHWlHWXFUR&#10;/bshU0TeVkvFSl3RWEEKy9HoSp3Qkz4JgbbEMbXjZClRyJgpymifEtORPI7DYC8sKG8gTwIrbRUn&#10;Yx1HI21nE11nMz1jNTlrLSV7PTUHfXVzNTkjRUkLdXkrTUUDeXFjFVkjZRk9eQltmZOAhuQxofCV&#10;IyuUaomL4aR+C1U5YwVJaw1FQ0bK60nDXSKKGR4OBNA6aCqbK0hYKJxw1ZOxVyF15PsvplSnOApq&#10;4rorwnvKw3orQ0mVoULP4YvEn6KNFdSE9VWFYL34kcvRgxci+qtDIYl1bIYuRkJy9ErM+NW4kdoI&#10;ZnJ05HBNOKkgXxMOw+AI/bVhtUnWaZ7KtSlOTYVRUXZqfK1TpI78SWLk4T7ryZ7ElV3Jgq6yJw1V&#10;ZFQlxAyVSCl5HWaxVhsNRQNm+VZU59SYoy6HRwePF7raEkxVeiVp2AuH4QDIoMqHJIIDzJRlyMVl&#10;/D4MRtuO+h6VPewCMbRwbmEXPBqcSZyPj5dJU0LMVkfF1UTHTJUs6qsHt6skrS4hRn5iUZRCI68g&#10;JmappQyXxkDuhL6kmL2GBF9P2t9YUnAhrbM0vL0woK3AuznXg9RbL/amtdrh1HWXB6JM72DmyEPc&#10;nO9584xTVZwpbsVy8PiLSCuzBi9eMtwL83D5YNPY1VhMwlVrzOVDjJsAtPOQAdDRA1TH740hBWqG&#10;L4aNXIoYrA0VVAdj213mB21XqW9vqfAnmbuXoqfq08cvRw3UhAzWhnSV+nSX+fZVBvRW+A9dCBu7&#10;EoX+HXaEvTrhwTIVaQB4IE15HjdOO8JjhHxzHg+eitBikXpcGLYh2xXXiYV8ay7vZqbjnbMuDTke&#10;l9OcapId88Isol1Ufcykgh1UW2ozH/Ve6bie13OntK+p8nbtWXTxnXdKAJTy3XtSHgvXUFDKY315&#10;tpfH+fK9rd+mybONvKDzGsA28hxQxFPYOp7N8F7tmoOMPAb7dg+Bym62AWez7wCaBPY92lEQPRQ9&#10;PidPGWYYGqxD/w4BjREq3/eFWngOYyI+Hbj7vY4/aCR7mOgAauQpHBH/DZZ2pzqeA25Fw86G7kgU&#10;PGPk7050AOyqNffvtT661zYiuLk43T/5oD3vTJgfzzjIyzQq2DIrzfN8Mj87iZ+TyD8f556f5FWY&#10;4hfvZR7mrBfBM4nzsYrztY71sUoItIvwNAtw0wv1Nhloq32+Nv5i88HGMpkav752f2pyYGGeKPiV&#10;pQeL8/emng5h8EMjz5HypIjNflKe3WVbeHZMjfz6wVVraMwW8RSOjgc4Ip7CUfAcODoeYH+35XwF&#10;pl+rEc4XfIBjDPaFoyMoVFwAHKcBiG7liHjkLVOvBvn6+fknRsr/7S/v/vHXtx9eLv78enlypCM/&#10;JTySbxvsZOJtqhlubxTlYBJlb5jgZJrkYprgZBznqJ/KM8vwto5y1It00oPvxfBdOJpnGuVhlhTo&#10;eCbOu+h05Pm04DNJgWnxvnERHglRXuWFaZ1t14YFLcODbX09RKyPjnZB29Z+o7evoX/PyFMpT3R8&#10;Tz0V9EIdD/F3VWvYUv5QI8/KEyMv6uU52v0QOEYeYqrjDzHyHBEPsJ370RGuB4tSfq9kzTfG2oBH&#10;o63CAGfNjwsD9PUPRluIfGe8PAc6oZ4EY+QgOBjiu0P14/CaOwDvCnce3G15+qDz0b2W+2Ok1jyp&#10;fiOoh71mHvRMTXTdFzQMtV+ru5h/syorM8YnKcg1JcQ90tMm3t8p3tcx3tM2yt0swsUs1NHY00LT&#10;xVDJ1UjF3VTdxUgt0NksKy6k+Ur5/MTg+63Fr8/X320vv95e2t1e3N6YXd1b0HVzdQrY18hDsLr4&#10;iAWpZoPsGXmEJbVFTDdm/lUcdEx6cxw4ww5COJggVOQc2IYdwcxBRp49cmUPODjj4oF5bBkpT1ha&#10;nltYnJlfmAbIvPjluRUi3xfXFhY2Fxa3VlaerS1vrCyuLs4Ba8tz62uLpMDO4sz60syztaWX22tv&#10;d7be7KyvL0xtLU8/Gu1vvnnhSkV+YWbC2bjQorSY6vMp5RmxWZF+GQFuKZ4O8a5WCW7WcU7mKXxr&#10;JNHNAkhyt0z2sEzxtCIT533tSBEbH9tMHzvoQhJieJFKcTdOdjOCF6xknlmSuzmQ6E4WlY11tUjk&#10;2ca4WSV4OMANXc1NH2m+Mfto+MuHnf/x7z/95799/Y9/fPnLz28+v98mleUZF88x8gBbnf9XQF+p&#10;D4Et0I8C26pzNonCHsyBI99FgXcgro7fA9+fKPR9i/OGR0Ej//L1BlvH/9/OyB+exK7osD8D+5MK&#10;8O1DzJ6R5/C7jDwx7C9mgfXnM5s7gFDNAzuwy/YcfOSCz2HrmzMbW7ObMH53afXZ7CqM2V169mJh&#10;dX1ye2v65fP53c3JL69XXq9P3uu9U5Aa5u9gEOxiEudrG8kzj/eyjIW/XB+beHezKCfDGBfjCHu9&#10;SAd9iIEwJ91odyP4dBvqpBtgqxHhahDvaZbkbZ3oYx3rbRnvZ5cWxkuP8koI9/BxsyzNT3sw3rv7&#10;fPH1y9X19enlhSdLS48Xl4HDZsdzkhzJDjE7LwodeUTQsP8QatLZ8Z+BavdDQP/O5nsXjxzVxSOc&#10;TRTcnS3ZcfyjPR0PQIwwsXAYwNLx3wZz4Ih4CkfEUzgiHrl3v+/+fQEwMdF/OPfu9QkRce4IR7j/&#10;EI6Ip3BEPAfq36mFZ8fsMT8U8cAgy7DvmzyEo7h4YKC/aYBZu5Ul4u/0992koI5HULULjmbkAWrh&#10;ReEYebaLR9hGHkU8GvmeZq58R1DBUzqbaoGOxpr2+sqOO2Wj3TearhV13q58NNhUnBFpqSHhoC2V&#10;GexwIyvyQqpnW0FoS65ffab7UGV46zl+f1FgT77fQHnohVirSItjF5PsydKL5zwasjybs7xasr1b&#10;sz07sr26c7x6CyB2b8lxa8vjtefzKyL0CgPVW3Lcu4t92HXkUcQjvcWBgrKQrgI/OEh7ng/Qluvd&#10;Vejfke+LXh7iXqZqTXdpEClFXRbYVeSNk+t7S0IE5WRh2IEKUkceEVSFCqoiBZVR49fSmnLDgkzk&#10;fQwVDU/uVa1RkrbVUmHcOsFIThyNvPneHHksHG+hKm+qJGMoJ6EvcwoyODse8nbaqg666vY6aoCT&#10;vqarkY6Lvpa1mqKdpoqTrgYmSfF3dQUHfQ1zNXkd2VNq4mJyYmJqkmJGqrIa0sf15U6pnhDTljpm&#10;pkpKq+vJnjSQFzdUkDBSljFRlQPM1BUstZShNVYj88eNlaQsIK8oZczUWyfCV5b4d8gghszkcQgg&#10;D4G9hpK1ioyZ3DFbtRNu2qeCrRWaisIvZrgOXUwcvZo0diXx7rWEsctx967HTtyI66sUlkMZqA3v&#10;qQjqrw5FY9ta6I0CF0Utelto4dySNXuLyaXsLPRpzfdqySN1z4H2Ur/aJOvTvurVSQ53ckIjbVW9&#10;9aTslU/qi4sZy0uYKcsYKUrqyZ4ivzRIH9dVkNCRF4dzoidPCtcYMZPT7bSUtcVJfR7U5fBwII9+&#10;HB4dBKZK0pBE8PLpSB7DnyIACBBIaomTgvvaEqSFI+PucBzowvHhODh3HvJwx6zghDM/ydhpq8Bg&#10;B101AAI427ALXCC4OnCNNOCBKEmZqsjoSJ+wZpZ41ZI+YQh3SVFKE25U9pTScTErbRXYy1Jd1lCa&#10;GHkfYwVfQ/GOsriOEnh+hneV+JO54WV+7URMe7UWe7UUecLJh7PdxiyyikYezjNcgsupNrmBGoIa&#10;smouVqSBJGyFMXCZ4HqhVYdMFzPnHbpwELxS0IVNkMd/X6AjcRMOhpGQ/HZla8KYJJkX313mi4Yd&#10;7irKdGi7Sn17yv0bz7vdOe3UmutRd8Y5318921ux7rwzDG6HB1LsBW1TrltLPq8xx7Uln8+mtcCj&#10;rdATaMhxay70gIcMDwSeNnVZbvDo4K62F/qQej7MzbUW8MlxmJeRrkLP1hw3+JOvO+falOtz+7xH&#10;S0n4jZyAM0FmLvonPMxkC5K9++pKhlur224WDndcxHo1KOXpNHlau4YDI+WFOp5j5PtbSEF5jpEf&#10;7LrW3/FNyqOCZ6t5totHOCKeAptEp8mT7p4Kp1qcZijs/HD/bVwMlsIeeRCHiPKDDsXO7wt7sCj7&#10;DiM6XnCHY+SxSwP08hhQODr+EDvPZow1lZ5m2EAGPTsnz4HqeIAr4vfgyPeDoPJ9X+7eax2720aN&#10;PK7sSnT8eNuT+x3Tj3u21+4NdF6OD3fxdtKL9LPJiOXnnfbNiHU8k+ByLt4tO4GXE8/PCHZID3JM&#10;8LYKddKP9rBM8LVL8LfPjOAFuxk6msqfTuA/GL39auvBh1dTs0971lbI8q1zs0Praw8Xl+4tLE5M&#10;TY8AM7Nj6xtPoZ2HLyB7iLp4tpFn5h4RI09BC8928RQq4il/zMhT887pUjginsJR8KLQb7Kcb7gA&#10;5ysw/VqNcL7gAxxjsC8cHUGh4gLgOA0Akq9frmBpeMwwLn6T6vi3bzffvdsCPrwjUv7Lp53ffnn9&#10;y08v//7X9//424fnG1P3+uqul572szNwN1ELcTAOtNGLsDMKs9KPsNJPcDJNdrWIdzSKcdSPdtKN&#10;ddFPcDdK8jSPctYPc9SP87SAJ1V2ot/5xICMBN8zSYH5WTFFOYn5OQmXavMEvXXjo+39vXXwGXt0&#10;uGNQ0NLZeae7u35gqG1wuE0w2NLb3wigfIcP4XsfxYV1bDCPCDMsI9/f20gRm0Ptzhj5WcbFY4v5&#10;Q4w85Zt5Z0w67VIOMfIQcwZTODoeIHp9opOTZMMW8RRcD5Zj5B/dbWMbeeTJXeEmYuTvtRP2jDyt&#10;ZsPW8Y/2SsxDOzFIZso/Gm2F9u5APew4PtzwcLz1AbxmwevmSMPocD0wMQ7dpvtjLTAAwEo4EMw8&#10;6FmaHITjPB5uGem80XCp4EJhWm5qaHo4PzHAKcbTKtbLGl6JYr1sYzxtwt0t4QnHN9f2ttb3stF3&#10;M9XmW+jF+rhUnkttulxxf7hzeXbi9c4i8Hxjhqz4ukomziNby0TH4zx6CBgj/5ht5LHKDcAR8YTF&#10;adLOP2E7bgC7KwtPkOW9FsGtR0f0gDS/L7j1EFb2WjJ4aRpYXoZ2ltR5X5xZWprCdnlhGmPcijGa&#10;d2LhmZI1QmD898BIhByEZeSXlxaokV8kBeiJlwcgRiC/ujC7uTi/trCwPDcNrC3Nb64ubawsLi/N&#10;rq0ubOwBdwnYWl3c2VjZXod26dnKzNL0g6fjgu7G6xcKz+UkRxWmRhemRJWlx1SmxRQnhBXFBGeF&#10;eKZ5OSS5WSe6WqXwbFP5dsk8qyQeWUI61csaoGoe4iS+BcRnfW2BDE/LdA+LTE+bNJ5lkrtlqodN&#10;ioddort1mpdjortNnKsVEONslRHEPx0TeK0qr7vx2oOhzjdbC3/9tPuXz7v//O39X76+/JVZ5Bon&#10;y/9eI//5PYGVwcn1h02xx/FUux8CW6AfBbZV5xyKsu9gDhz/zoG+Lb19TebFf99yoe9qnDc8yv/d&#10;jTweipPk7IJd0WF/HvykQj/EAM+25wgikv2PGXlg6zlAMmjkUcfjJ7OtbTjCIrPc68zmy6WtV8tr&#10;23PrcFsvl4i435x6+Xz+zfOFl1tTX16vfHq+MNZ9KzctLNTD0t/RMMLdLMzZKM7TKtLFKMhWN8rJ&#10;MNJBP8JeL8xON9hay8tMEQh20A53NwxzM4jgGUW6GqT52wOkyryvXTjPIsTFLN7fKSXCi29v7Otu&#10;VV54+u5gG7wd7GzOrS6jlP9m5KlexwB1PM6jh4+21LxTgU5HYl4UOvKIoB9ny3fMszNUo+NIdvcP&#10;w5Hv+yIq4p9MjlCOaORRrFM4WymHG/kHjwaghRhhJDv6d1G+E/EUtoVnwxHxFFEXjxzFyH/T8f+7&#10;jDzV6wjNUP/OgY6kmd+l44F9k4dwFB0PcIz8nnxHF38DwAxuQskuYIx8f+cN5I8ZeYAaeY6LR9DI&#10;YxUaNPJIdxMR7ujlSVeo42tFXTzR8Q3VbXUVXfVV7bfLRzuvDzZdTA5yslA94W2heibI7ur50Bvn&#10;ApsKwurOe7fk+XYXBdxKs+/I9riZZNdyltd0jpfnq5XiIH0t1flGptvNDLc7Z/jNWV6tOT7tud6d&#10;Od7dOT7ded5N51y6i32aslw7Cjx7Snzb8z36ygLb871EjXwXs5pr83l+b3FgV4EfHKS/LIS49dLg&#10;wcrwoaqI4QvR0A7WRI5eiu2vDu8pCx6qjRi6EEaKaVRHAKRqTQUZ2VsegvO1+ytDmMI1oYPVMRM3&#10;MrBqjY+hosEJMSulU9YqZH60vY6alrgYoC9z0lieFBY3U5ax0VS20lAxVpS1Ulc0V5Gz1VJxN9Fz&#10;0td0MdTmmxlYqpH68tCipgeMFaT0pMXVjovpiB9TExPTkzxhLCepeYoc1khRCiAla6RPGChKWWmr&#10;GKrI6MiLm2ooGCpJk4nwCuKwVVf+lJbkMYiNlaQ1mXVftaRP0KnxgJYsqVEOY7QkicHXkT6uJ3vS&#10;SJFUbjFWYgrfM1Vc0DJDjI/IUVfNAsbIHbNTP+mmKx5oIXsnN+hOjm9/TfTYtaTB2hhBTQScxt6K&#10;gI5i76Zc9/xAzStptt2lQWTydaFfU55HZzFTZLyAqU6e592Qw7t9xvVqut2VFLvLydY30uxuptqQ&#10;Nt3+OsOts851WW7NhV7XMp1Kos2vZPJvZQWHWyv76Es7KJ80lBQzYe4nPGR4gMqnxNQkjxsoS8MJ&#10;AeBRw1mCrRbMaqsqYmJGzCR3PWYCO/XsEFBTb6IopSN5DE41BtCicIet0JLjaChiGRyagZMDu+Mw&#10;QPgvEUyZGrwhgNzDvWL9cFjIYKshLgbAydeVOWGpoWCjrQzXywSOqSKrKyduqiaP5WvgQqucJEbe&#10;QF7CUV/VSO64heJxL0M5X0PJzpLY/qqYXmLkA+H5OVAb2l3uz8yOD4Sgn/kVBB06NeZdZQFwSq9n&#10;OuBW6KIxhxja4UtRmMf/YOhjfjJpL/ZllDqZCw/gSMwAnaX+Lcziro25fDgyXFP8AQD2wjy51gVe&#10;Dcz89Gvp1ldSLevOOzXmuN055wQZxpJ71J13rjvj3JLDv55qe95T0UdTLMZG7EqqFdXx2PaU+zEB&#10;mfMOwI6o4yEDNOXxyL8IFPk253oAncV+EDfl8FvyPCHoKvJm5sW7dxZ6dhR4NMNN5/Nbc9zg9aS9&#10;0OfWaZdbZ9xvn/e4ctrjyjmfmgyvRE99nrGEl7Vi5fnQe10Xum4V9tWXA711RMozRr6kp6G0p6ms&#10;t7kc6Gup+INGvv3qQMe1QXh9br+CUh4tPOr4oxt5WlYeNh3FyFPbzhbomMGtFJpEcKQo1MVzjkYH&#10;0CNgkt1l35woOIZ9ZDZ0AECTI4P1gwPfGXnaxQBjYWWbvTn1uB7s2HAjQMT60GHz5cnu+82px+7Y&#10;96odMuN7S7nSJKdLwTxHxFPY2v1wUL6LZtDIj9xtHR1HKb83QZ6s3djy6G7r0oyg7mpeXLBjXKBD&#10;SrhbYohzZqx7ZpxLfqZ3ZrTDuXi3s9HOCX4W6UH2Ue4mMXyzJF+7KL5FOM8sI5IX5W3laqncdC1v&#10;9kn3p7fza4sjc5P96ysTy0t3l5fuzc+Nzs6NTk2PLCxOzM7dXVl9BO3M7Nji0jcdf4iRB/Y18mwp&#10;z9bxAEfHA/8SI8/OIGwLz4bj30Wh32SpiKdwvvzSr9UI+9s9wjEG+8LREd9gLXr3llmglc2bV2sc&#10;I083vWPp+Pfvn33+SGzSz193//br21++7H7+sLkwNVpekJoWxueZqgXZGYY5GgdZ6UY5mIRbGyS7&#10;WqS6Wia7msXaG8Q5GyZ7mCd6mES66kXzDSPdjFOCHLLjfQvSgnNTQ3LTQ4uzY6tL0mvKM6srzt68&#10;UdLTfWNkCD5yN8Ln6uFB+Izd0tVxu6enYWCgtaunHugTNHX31vcPNEOAzh1d/B808jOTw3NPh6ef&#10;Ds0+GYIWYsjMT45gnpj6ScHs035RZp70HQJa+KPAEfFsRGfKT97v4nRFofVqsEuHYZKWrKFdoZrf&#10;q2aDrpzycK+ODdaoIWqeFrcZEXYxf3+MtFhcHsDqY7gMLAAZDNjsJRsnhgkPRpsfj7dNPYD73PVw&#10;rGW492Zv68XrVecqsuPPJwakRXokhbrFBTrF+TnE+zvG+zuFulsEO5uGu1uHuFh4WOg4G6q6mKgH&#10;8yzOJgTcqskb7bq98HBwZ/HRi9XJneXJraUnGwuP1uceba9O76zMbi5N7azNPVshy8DuTYR/sjz/&#10;eHH2IbSbqzMbi5Mbi9ObSzNby7MAxOvzM2vzk5sLkCesLzxF0Jujf19ZfLq09BTFDXE3i49WloST&#10;7onln3+0vvAYWZt/AqBwh70YyNqnQo2+p+NxwCHgfaDdbzsuTiGMWxe2ezxdXThiO8WR70cGxf03&#10;fY8z7ik0L7T5C7PQkt8JWCXpOayuzK8DS3M7GyvPN1chhvGba5CZWZh58GC0r+3O5aqCs9V5p0sy&#10;EnITw2uyUktSo3LCfPPD/c8FeCTzhBPnk92Jmk/1sEn3skvztAYyvKG1TPWwOOPnkOFhm8GzS+fb&#10;pfFsETKYb5fEswGS+bZAkgchkWebwLMOtzPOjfbNCvfOjfFvrckfbb4yPdT+y+7yr2/Xf3m39duX&#10;5z9/2SELbvzy6tPnnc9fnsOL6S+/vPnyZRdfWD9+3Pn8+cWHD9ufPj1nhPv2lw87Xz8+//nD86/v&#10;tj++3YJXXhjz8eMLMvLDCxzz8f2zT++4fHlLWrYlZ0ON+e+FY9V/Lx/eru0LR8dT4E3o9RvyPvRd&#10;ezDfvdux4LxBUugm+s56+Lssbj06nLfzH8L5NPB/HNTrouwwi7hS/w5wbPsRQQtPp8ZT2BVsAGGS&#10;mUS//vy7Qjdbz2a3twjPn828erHw5vnC2xeLwIORjrLc5Chfez8Hg7RQd6LmnUyC7fQiHY1inU0j&#10;HfTD7fWC7bUiXQ0C7NSCnLT8HTWCXfVCXQ2jeeaJPrbJvo6J3vYxPKtwZ7MgR+NId5soD7sID9vk&#10;UK8Ans3l8lx4+9hcfrK6Ojk7f39x+fHq+tTCyuPF1SfL65MzC/cnZ8dniZF/RCrbLDyembkHbwdz&#10;c4xkX7z3PZARAjtyYNt5DmzVjjEkqWFHCY7xEbU7HgrhbBKFenY21LlT8z7JrNQqCtu8s6GC/vFT&#10;oUMH0K2zGGMhTFIXjzCHIgEdsDf/nevW/xgHWfiJR4Rv3T0Fj9VpKJyiNMh35v07BMD4eP/4ONe8&#10;s408W6zTAft2Kejf97XwFCrZ2Zlhpnw8ey86DKHmncPAcPO+DA4dBNfFI1i1hlO4ZlBA1o8iC0kJ&#10;yKd8QV8j0N9bBwj66kmARp6pF9/fc4MB4+84VLvfYtPXLZxZ39dxHUCJj7EQXLtVBFoU/juaL/Y0&#10;X+5uutTbeKG76UJvU21XUw1DVXt9JXz67Wqubauvam+o7mm9Un+jrKPxwmDnzeZrJUMdV5sv50V6&#10;mDnri7sZSORGOVzM9L6dE1if7VuX7dVa4N9W5IfF4utOu7ac92o+59l4zqM5y+tOptutdJeGLE8y&#10;NT7Hp680tD3PD+Ku/ID2HF/i1gv9e0r8+8oC+8uDABKUhQjKQ3Em+2BlOLSQgS60MLgj3xfbzgI/&#10;SPaVBo9cjOmvFJZDISVoUCzWCBcaJdN4CWGAoCqyvypSUBUODF+I7CkLbMrhM9PkyRz5oZr4lrxw&#10;P0NZN20pY0kxKxVJKzVZG00y/131BFmgVUtczFRRypbJmCmTkjUmSnKo402VZAxkxQE96ZMGspJ6&#10;0hCIW8AARVkAAsBKTdVSTclKVcFUQdpcSRZaI3lJ3FFb4pie7ClA9RSpnK4heUxNnLTKJ8QUj5H5&#10;8nryUvpKUvoK0nqKksYq8uYaykbKcpZaqpZayja6atA6Gmk7GGrZG2gCENvpa3hYmzgZ6xiryFpp&#10;KunKEadvoa5griZvpipnrCRtpCgFrYHsKXttFUtVKXPFE07aknwDqWAr+Tu5QRfTXDrLQuqyeKSO&#10;eTbv1hmHhmzXuvPO9efd7pwldOT791WECsrDB2siR2piukuDektCINNZENCY7QEXGp4JN9Oc4clw&#10;O93herLN1STba8l2V1Ptr6U5XMuwv3nG6fZ594sptsVRZndy/FuLYxKd9Xia4jbyYsbSYvrSJ0jZ&#10;d3kJ5VNiGrLimnJS2grk4esqSOgrSmBZHmNSikcJTqCRvISJsjTW1ic/PKjKGipImKqQHyGgxX8s&#10;AMzV5ADowpFRuKNtR0FPDTt2sdA8DINYl/n3AjhRkIHxkITB0IUW3T0M1mNm6EMAzxC4iJpSx7E6&#10;jSHj4s3UFTRlTugqSJmoK6pJHteSFYdAQ/qkpswp2GStpUwOK3/CWuWUs9qJQFPZuvNBQ7VJguro&#10;3kri3IGusoDucrKmLtOGthX7d1eE9FaR4j84+R3yMAaHkTFMEXY2wrVSmSnt0MX6MFgipr3Iq6PY&#10;G2vFtOTzoW0r9GzKdSc+/bxzY44bdHFYawEpoYPGvDmPB1tvnra/c84Jgm9FY5iq7nBAaOFQ0IUB&#10;9Vku19JtCkM0C4I1bp917IZbL/fvLPUdqAmBI8O+cFi4M7BXWx6/NZdUnkFactwbz7swqz27tud7&#10;QKY5262z0KvhnDPEMLgz37OjwLMjz6M9l8/8t407HA1oK/BuyHIn0+Rz+HfOQ9LrUqpjS3FIQbRV&#10;HE8twFrGWU/sbIR9/52i0ZbazuvFgvoKQWNlx438rrrC7vqizvrC9jv57Q2FPa1lrZBpKB/uvNTT&#10;WNXdUNnXJKS/uQoQtFQPtNYAaOf72i7BqygpFNZ+DeiH1+fWb8u9QtDffhmCoe7rWC9+uPvmUNeN&#10;wc7rAATQFTX1nAyWr6F8Z+cZ0Hd/s9jfy/Ghvls0ZitvGotCD0X3wi4EtItWHcdjng3Ni27lbKLQ&#10;TXhwPD6ZIz9YNzAkBBW8UMSz/DsMhgDG413CAJJ3hxpGGU0E7fDgHWBkqI7M3RxpAEaG6xn20fFj&#10;IpPlAfTs+yYPgpHy0AoZv9vMgrh1tPbUszMVadop43fbKBwpj4yNt4yOtw3dbZl42Pl0qh8exYOJ&#10;tofjrTOPux6NNd2qPRvhYxHMN04Nc04Ld8mK88pK8MxOFZasyYhyjPczi/IwiuYbJnpbJHhbpAbY&#10;R/JNwz1MYwJsQr3Mmm4W7T57srZ8b2V5YnHh7sLc+OL8vfmFe3Pz48Ds3N1Z+JowB90JgFp4jKmI&#10;p3ma4bCvjmcb+RX4BsQEmIfvR5S1talDWF+fFmVjYwbY3JzFAGPK1tYcDahqP9zIUxHPjjlGHqDf&#10;fzlfzymcr/kUjiWg3oDtIig4TXD3jXCy4KtXG29fbQLvXm2+3Fn58OYZBG92Vz++3frwZvP1i+X3&#10;r9ffv1z+8m7jze7Kq+dLXz49/+nL7ps3Wz/99ObXn95+/rjz11/efni1trHwoLIgLdDd0tNOz9NS&#10;m2+mEWRnEO1mEeloEmlvGOdsmuhskuRimuRqjFXjY3jGsR6mcT4Wcf42SeHu51KCS3MSKgtSKotS&#10;q0rTL1Wfu3op/9b1ko62a8ODzcMj8PGbfDIfGGzq7atjlX3nrNF6VNhHEIUYeWD6KdHxAHZZDM4+&#10;GeC4eISj4DlwtPshcCw8mx8aecwgnC6FJtlGHmDbebaRx1hUyqN2F7p4Fg/IL35C7o8RL4+MDzei&#10;jqeOfl8pzwDDGidGm7DKzYjg9thg3YO7LZMPu2af9s0/6Xsy3gbvmrcv55XnxJ9LCkiN4CcEuyQH&#10;u6WF8dNCePG+jhE8q3A3ixBn0wAHI3dzdVsDeWs9OXcrrUhvh4L0qM5btXP3BRvT91+uz77fWdlZ&#10;mV6bfrQ2+3h9jjjx9YXHq3MPgbWlJ1vL0xsr07gyKrr4Z8sL60tzq7NTy9NPoV1fAL5JcFTqCNvI&#10;r+zpeLaRBw438ijNuWL9dxp5QLjjno7nwB75Q5g7JlTnf5KDjPy+eVpLh43Qyy/Mri/Nry8vkKn0&#10;zNqwm5uLGxsLL5+vvn6x9mxlav7xWMvNC6XnUopOJ56JCqhMT6zJSKzNTCpLij4b7JPEd4h3s010&#10;t4l3tYxzMYuFVyueORarIWXlvWwyPOwz+A7pPPs0ni20mZ4OGV5Omd5OaV4OaV520KZ62iZ72iXy&#10;reLdreJdzeH1Ls3TNsHVPMbJJIFnnci3OR/mdaP49GDD5Z35+7+82/rL5+e//byLK7v+9svrv/z6&#10;5v3bDXht/e0XCDY/vNv65Zc3Hz5sk9JgH3d+/vryp08v4BWZVKV/++znz7tsI//pvdDac4w8jESY&#10;LtfFIxzPfnTYev3dm3V29yhQBY9LtlLYFp4NR7j/EM57HoW+NXLATZy3T3bMAUceHc4b+Q+hHwX+&#10;m0CFOwe2iwc4nv33gsKdDVvHI8K8SNF5nK2/+3J569nszrO5FzsLADzTfvmy+/PHZyuzY1lpoVG+&#10;9l42OhF8y1R/50Qvu3B7gxAb3WhnozBH/XBnPX8bdR8bFQ8r5UBnnRAXgzBXk2h3y1i+dQzPCiAL&#10;RPNtQh3NMkI8va314/yc0yP9fJzM/N2tG65XPJrof7G7BB/vpqbuzi+S6fBPp8ZmFx+sbk7PLz+a&#10;mXuwvDq1sjK1sPAYWngXICb9aEZ+dv7h7PwP5sizHTrNcNQ5sG9SFHqoH47niHg2IlL+9yFq5Dli&#10;neGbkRfZJIS9F50m/7/ZyFMdzzHyHBGPELHOFfEU1PHEyJPu0arDi2YQquDZULG+L9SzY4wz37HL&#10;3oocMi8e4Ih4CkvBc/hOxOOyUQDbwrMhOp4x8n39RMdTIy+EqRe/Z973N/LUxVMOMfIMN8gwtoXf&#10;o7f9mrAujQhcF7+3XmtP8+W+psu9jRcITJl4NPIYdDRWdzVf6Gu/UnetZLD7VntDbf3VkqH2a9dK&#10;Mp2N5KzVxTyMJPIiHeryQm+c827M823O823K9Wkr8G0r8mvJ827K8WzL9e0qDOzI92/P84MAuq05&#10;Pt1FQRD3loQMVkb2l4Vh9ZiBiojh6ujekiCc6s4BXTwAWyEerY2GGAYDfaXBbbnedzJdBOWhdy/G&#10;khnxlcROIn1VIb3VIV0VgS1F3g15/N7qIKCP6MvQnvIwoLs8GOirCO4o8m3Icu8q8e8tD+stCx+o&#10;im3MDvHWk3LXljWXFbNVl7FQIXXYLdQVdGVOqh0XM5STsFCRNSFzpYkOttFSM1GSw7nwOBHeQFZc&#10;46SY5qljulKnDGQlDeWk9GUk9KTFNU4cVz9+TEdCXEVMTFfiOGCmKGMiT+rImyrJWKjKw0HgVuz1&#10;1B0MtdzMDdwtDF3N9D2sTfhWxn7Otp52Fm6Wxi7mhq4WRtA6GOta62nY6WtZ66hj7Ro9eQkDRSks&#10;KI8FXpRPkQVRdZiqL2bqCjg1mwwm8+WJjgdMVWRNVWSsYaviKVP5Y07akjx9SX8z6bq84NvZPsMX&#10;4+BMjl+Nu3s1evhiOGkvRA7WhI9fihuqioLr2Fcaihe3Jdv7doZrVaTZnUw3iJvOk19fgOYsr/Y8&#10;n54iv74SUuIf6C4N6igidczJ/O6qsOunXXOC9S9n8BrzI5Jc9Hma4layxMgbyp6AU0pmkZ86riYt&#10;rqUoo6kgqSFNHpqRoiTO+mfmtquQ3z/2jLyxEjwoSYixbgw8NPTysAnr/EALmwBtqWNkEr0C0evE&#10;2ivLkN0VJCGvL3MSdjEhP1eQVlfqOP4nAYxH7a4jeUz9hJi2BEkCsFXzFFkbFnU8HEdL8pim1HGl&#10;46TAjoWmkjGcZA0F8u8OKnJmmsqaMqcAPUVpuEDqUifMtVQsmRL/BjJilkoneNqSQSayLfmRQ7VJ&#10;vRUR8CztAiqExd97y8lM9q6yoIELUe0lAT2VZNp7a6G3oCYM57nT2e7UtqNeR0UOMWTYQAY20QHQ&#10;om1vyHa9fdYRQFcONOfx0MWzB0OmKddd9Mhw0z3l/n2VZNFXvCew49U064tJ5rBXd7n/QG1oV5lf&#10;S4EHDIbd4TjQ1me5NOa4oWdHHQ8BsfDZ7u25/PrTji1Zbp35ns3nXdtyeOjfoYVMV4FXd6E30lVE&#10;ZtO3FHi1F/rUn3fDh3DnrEtjNq8ui1cWbXYnx/vKGV5+lHWkk7K5gliok/qt4uQn/be6rue3XM66&#10;13Wh+05B45VzfS1l3Y3FHY1Fgs6a3rbKnsYKoLOulMyRZ0T8HhWClkpBSzWBMfJExzNGvrftal/b&#10;DeLlvzfyGA91X8cp8Gwjj1L+h0YeYBt5KuIp+5puTLLhDDgEqrYPytAuPSz7hjDJyVBwX1FgEx7q&#10;u+TBRn4IboI1EiG7Mz9XjAnqCHuT/YmyZ3Q8Gvk9F18/DJk9I8+R8vsy9r2RZ8v3g2AbeWBsFPYi&#10;jO/peCrlhdPex4SwdTwDV8cDY+MtQ6PN9x50CeBx3W0eG2kgs+PHm2cfddQWJnjYaaRHOJ+L4yf4&#10;22bHe2eEuZyNcc+Mdc3P9I0PtIj2No7zNY30MEgPtk3ysyB15N0M0sNc/J10o/ytRwXX37+a2d56&#10;tLpMXDmqdgq6eLaRB9C8Y4C2HTMIVfAc/oyRBzgWngNHxyOHGHkK28IfxcizY4Rj5AH8/sv5ek7h&#10;fM2ncCwB9QZsF0FhGfkNNPKvXm29ffUM+Prh1ce32y93Vl7uLH14s/nm1dqb3ZXP75+921369fMO&#10;8NtPrz69e/YKkh93fvqy+5ef3/32+eWrzYUrFXmR3k5ORqquxqqO+oo+1jqhjsZRrubwhTfATCPG&#10;ySTVwyrWyQhIcDdL5FvEephH8S3i/O1OR3vkpoeW5SdVFKVXFmeUFaQWF6RUV5y9faO0rfliX8+d&#10;oYGmoeEWwUBjb19dv6ABYvi0z7bnHNV+RNhHEEVsZnIQmH46sJ+OB/Yx8hz5fghs834QHAvPhhp5&#10;rIeDbh0zbKh5Z3f3zbCl/OFGHmBLeYQt4r8lx4Ww1TxALTwKetoV0fEAMfJjg3XQ3h+D8TCmEcvQ&#10;k8xw48PR5kdjLU/vtc9MdD4abuq4U3GxJD0/PTwzxicx0CUpyDUjwvNMpHdKkFust32wq2mImxm0&#10;XjY6joZK1npyTibqXnaGyaFeFTmpAy23pu4JXq/NfX299WpjHnixOvN8bXpnZXpz6en63CPGzj8G&#10;NlaYGjWL02vLM1ur81vrC+srs0Rz74ly4t/3A/Mo6JfmH6NtZ2tudOjUyBOE7ls4Uphkwd6dg6iR&#10;R/43G3mOWP8DLMxPAbTLOT6yvDS7tji3NDu1ND+1wSwAS2T9MryIL6wtTwFwn189W3y7vfx8ZXpu&#10;Yqj5SuWVwqzc+IjMMP+c+NDSjLjK0/HFKZHnwr0yA93T/J2TPe3i3S3i3Mzj3UwT3S3TPG3TPOxJ&#10;cRt3G1Jx3t0mmUfK3aTwrVNhk7cNkfLeNhCneJLqN4k8cyDG2SjO1QRe7BJ4lkCqn9O5cM9EP6fS&#10;jKiKrKTOOzUvV5/89dPzf/7y5j//+v6fv73991/f/P2XN3/7+fWvX19+IXqdrM7x5euLj5+235PK&#10;M9vwgvszbPr0/MO7LUbBk/9RYkrTMFVrIPk9X/bALlvEUzie/Yiw3Toac3bmSHwv4gmv18lird+L&#10;+L1/0fpuJZOjwHnPo9C3xn3hvH3SzJ+H80b+Q6gK/2/CQdp93+QfBm07GyrcKcI8Y+Shu7E1g/ln&#10;23PbO/ObWzNrpKz87Kvd5d3ni5vrUxtrkztb03/5uvPl3drmwsTt2txgnoW9nlyct12km2mSt22S&#10;t3WYo36Es2Ec3zzWw9TPWsPDQiXQQT/QySDYyRAIdzGOcjeL87BhJstbpwS6+tjohbiZJwbzzsQH&#10;RgW6eDqaBnjYXqzMnp8cg+fwyxdLaytP4GPo+ub01Mz40sqTxVXC/OLDmbkJaCFJprcv3hPCTHXf&#10;4wHAKHghc3MYfKfgKWx7LgrbnotmDueH4zkKXpQ/ZuTRobN0POWbZ/8eoZGn5h2g5n1fHQ9wxPrh&#10;PGCK2+zLvjqew+828sh3Ll4ImR3PMvJUylPPfrh/53Q5oFhnI5oXde4QsPOYpHBEPIUj4ikiIl4I&#10;7DIoouMFA99ZeNH/iqVGvr+3AV08fKMg4DqujHkX9N4EqIgH2Baew+FGnkj5fXX80Yw8uvg9Iy+k&#10;u4lMk98rVlMLm9obqnEN2IZrxUNdN1pvV/Q3Xxpuv5qbHGCpftxJVyLQVrUk3u3m+aA75/0bc/xa&#10;8/w7i4PaC/3IIqsFwqnr0HYXBXQW+AE9zBR4oK80uLckiC3ZsdQMALGgPBSS2MUBACZx5EhNFB0J&#10;MRyq4ax7eZjhjVQHclvFAb3lwiLXAAlqQrsqApsKPG9nufZWBgI9FSFAd1loV2lIZ2kg0FcR3Fse&#10;1FHki3PkB6qixy4lt+ZHBJoouGvLGkuK2ahJW6vL2WgqWWkq6cmSZVp1JI8byp6yUCGVakyVZEyU&#10;5Gy11S1U5Z30NYlBZpZpNVeBXZShNZCV1JeBroKjnpadtjrfzCjC3dnfzirYwdrP2szfzsLL0phn&#10;qg8t38zA3UTP1UTXzVTPVk/dkqk5ricvAS2gJSuuS2aIy0CrKXNKQ/qktoy4njypRa4tcxKG2eiq&#10;AbCjBdxVbRUTdXlrPeGseSdjHVJZXkVWR/YUtGjk2VLeRFnaRkPRQkXSXPGEvcYpF+2TAeYyjYVh&#10;t7N9+iojeiqCBqrD0Ki2F3k155P58nDmm87z4eLCdYHrC0DceI7k4RpNXEm4ezEWgOD+1cQH15LG&#10;aiNHayLgqpH8lXhg7Grs6JWYu9cT72R55ATrX0h1rcsJjXfUctc4ZS1HjLyJgjicQLi3quInlCVO&#10;aCvJashLMCdBSl/uFNxnYwVJC1U5K3VlYwUpbanjkCQyXe6UrswJaDXExbQkxSDW26u5j0AX8kaK&#10;pP4P5KHVkT6uKU2K/KicElM7KaYmIQa76ymQEvBKJ0jxGdikJU7my2tLEO2uJ30CugDcAZxlDy3R&#10;+sx/G8AAOCw8W+Cc6ytI2htownUh10hREoALZ6gip6cobaAsa6ymoCZ5HDBRV7TVUTVXkTWQETNX&#10;OOZtIOejJ95WGN1bHtNRHNxe7N8GlPi2F/t2lPh1lfh3lvp3lwe3lwS0FvvU5/Ka8jzgotw57woB&#10;jGEga8B2smhjSsGgRmfb855yf4gxDwG0EAMwuDmP15TrjqIcpTm6eOwCuCMemR4QAjwOBrAJjoAZ&#10;CBqY/7EgRyjzA7AyPmzF48NgPEhPCSlE01Hg2ZrLazzvUn/WqTXbHWg+79qeywdastzacniNZ507&#10;8jxQx1PQyLcVeMPZaMnzvHPW5dYZB7hRUkgny70+m9+Y51Ob4nDtnMf1bN8rWb6VqTwfcwkrVbGU&#10;AMu7LRX3Oms6rucMtVYMtVT1NJR21Ze13CjouFPSWVcKbU9TWXdjKSlcAzTV4CqvAC1oI2i90N9S&#10;i0YeX0Vxmvy+Rn6w69pQ93WAGnkscUPYr5rNIUaeAzXyB4Ga++ig16YxB3YSYnp89i0iQ3232NPz&#10;KXR3DngcTmZIcGdw4I5gUAjEFFJfnrUL7k66+A8E7Ps5yJS1YQJGwR9o5NlSfmy/afIUtnPfFzqS&#10;LeL35uYT2DoeQck+MipkdKwVIZXi77YJg/EWsprrHtB9/KS/X1D34FHXo4dds9OC1YXR3tba1Ci3&#10;IJ6Rr4NmRoTz+Th+WojDuWj3M5Gu6eFOp2NcEoIsk0Ntwnh6MV4mZyKdoz1NQ131432tozzNHY3k&#10;y85H3xXcerc7tTgzuLo0vrxIZDpaeDTvKOJnZscxoHkKVfBUx2N3X35o5CmYX1l5ihxRzXN0PHB0&#10;I8+GKngO6N853UOMPMD5ho5wvuZTOOqA+gSOjvjGXsmaPTaYMvGbL7aXX71Ye71LCtS8f7sJY16/&#10;XPnwbvOXr8/hW+3Hd+tfPz376y9v/tf/+PX/8c+f/vPvn56vztQWn08K8Q52sfK21nfSUw6w0Q93&#10;Ng2x1w+01Aq11YtzNYl1MY52MoQAXXwc3zIGWl/7jAjPvPTw6vy0ixXnygtSy4DizJrKrFvXy7ra&#10;rw8NNI0Ot44MtUALn8bhszdWmyEfwodaOXod6f1Ddp4t4ilis1NDaORFXDwyyNHxANp2TpKCW9lw&#10;FDwHjoWnUAsPsOODOGgM1fHUyLO9PFXwtEszCDXv7JhmYDA18qJSHqGz5g/28kIjPz7cMDFKuneH&#10;6qELLcRPxtsew0GGG8cH6u4P1D8da5293wUsPOgd77nder30UnFGSWbUuVi/9HCPtDB+UpBLSogb&#10;tJGe1oHOJn4Ohr72Rt72RnxrA2dTLQ8b40A324L0uNbrNSNt9c/mHgHbS093lie3lyZ3lqfgib69&#10;TCbCk9I0K9MbqzMri08X557Mzz9ZWppaWSFdDkJ5zXbo85PLc09X555Cu7wwufy9Uj/cyH87yPew&#10;j8Dm/5SRXyaLuApjqtHZSv33gkaewknSYetL80uzU4tzZIlauOm52aezs4/I41qa3lqfI+WGVqZX&#10;5x4/W5p8v732cn1ua37yyVjfYEf9nUtl+elxZ2KDspPC85LDCpLDs2L8zoR6pAe6pvo5Aem+Tmk+&#10;jikedqQuDc8qmW+d4kHke5onKTqf4mkFQJDmTUrPp3qR5WGTPSyTGJI9reAlL96dSPloeNZZasfC&#10;7n7OIc6mCX5O+UlhVVlJwy3X1idHP+8s/PvXF//+9eVPbzb++uXF335++fX9s99+evXTlxdfvr74&#10;8mUXi9i8e7f19u0mwIh4spQ2Bj808hwRT2F79qPDduuoztmZI8HR8QC85ZB3nW9l5amOf/NqlSPc&#10;fwjrve076FujKOy3TzqYJv8knDfyH0I/B/w3QdS8oxmnXcpB+aOA+3JA4U4RJnfmNraJjkcgj0Z+&#10;9+Xy8xeLWxvTRMQ/m3u1u4zV97a3pjc3Hr/eXXz7Yv7F2pO6i/lxfo7RXjZRfKtAB/0ge71oN7Mo&#10;V9NQBz1o0wKdghwNqJEPdTIMczaKdDWP4VlF8a3jfRyiPWzSQ/nx/k4xfs7R/s6xga5JYR7xwe5p&#10;UX5XK3MnJ/q24WPl0uOlhQera09X1ianZ+9Nzo6TCe/wcXblMQSHGHm2i6egHz8Itig/PM/O/Bk4&#10;8n1fqI4HONp9X/ZcPLp1oYh/tFfkHU06de4scJr8twzV7nQ8xkepC8+BCvcfwlHw7JhC6sUfxcUj&#10;+7h4hDHy30+Qp6qd3aWqfV/QsO+bZMPJU/POBvJHFPEUjoincEQ8C66O5xh5to4H8NsCwuj4A408&#10;e448x78Donk07z2dNzlgHv07V8f/yMh3s1w8Qo28sGp8i1DKt9VXNd0q62660Nd6uf1WRfP14sHW&#10;y21Xi09HuNlpnghx0MyPcbuQ7t9SHDNQm9xVEtlZFNxdRKa39xQH4iKr/Yx2F5SHQhICAAJU6mhv&#10;ByvD6YDuogDoQoxbcSR7PIyEFoX+QEVYc5ZHS7YnjIduZ4Hf/auJeJChqojmXK+mHE+s6dFVFtBZ&#10;6t9e6tda7NOY73En262nIgDAefHdZaEEJu4tJ+u+9pQRNY9Va8YuJTfnhoVZqvJ05AzFxaxVpWw1&#10;FWy1lNHIqx0XM1aQMlOSNibLisqRGvHMyq44yd1aQ4lnqu9tZeKkr+mop+FqpGOtoYLFaizVlAzl&#10;pIwVZGw0VU0UZfUkT2gcF9OWOAboSp0gZl9R2lBOAm7CGA6uImurp+5iqudsogutvYGmk6k+4mZp&#10;zLcx87Sz4FuZupkb2elroIUH9BUk9eQldGRPGSpJQ6unKKl6ihS9MVCUAkzV5GEMtLDVVEXWTFUO&#10;WrgtfTlxI0VJW00lW005KxVxG9XjzlonwmyVWkujbpzzbC8i9U/I0qxMhZPB2tChi5GDFyJQuI9f&#10;ioN27EIMdlG4w0W5dzl+uDoSLgpkIIBLPFIdLigjK+6SS18VPlQbRcr3V4cOX46ty/YsjDC5dsaz&#10;IS881l7DTf2krcIxQ0kxU0UJOC1wKtQkTsqfENNRllOXEzdWUzBQltaVOWGhLm/CrLBqziyrS2rr&#10;M6odWthqIC+uLXUMArWTYupwEsRJSX3YhL6exAriOnInoaWBkYo0YKYhb6gsBV1SGEdRwkBJErrQ&#10;kn2ZMjVYqUaHWRvWUE5c8xSZJg+BHlNZHo083KLqCTEFMTG4Co5G2vAQ4LqYaigYqcoaqsjBQ9CR&#10;l9SSFQdUxMWgtdHXtNVRtVJXMJARM5UT8zdR4mmItRfFwN9XW2Fge7F/axF5JqNtJ2XTiZQPbCn0&#10;7aoIhCd5c74nLvEKT/69qjWkIAy7WA3OUkffzQa2QttR7I1b0bCjlO/cm9sOeZTmEEMebTsmIcbB&#10;uBWeJGzg4JiEpw3cBwz6q4Ig2Qm3VewNf5L91cFYSAdAKd+cR4rStObyOgu9uot9oG3L47fl8JrP&#10;u6J8bzjjBN2+Ej+y+MTevHgi4gu8cADZsZS8ApATVUzK4OCRAejC+WzI9b6V5Xkxw/XSGY9rWX45&#10;kZaJXjpOemJ+1jJXC8J7b+d338ofaKjsvFnS11jdVV/R21Td01jVVV/W11IBdNQVkXo1TTV7NeW/&#10;GXmsLC+cI99yCV5Fe9uuwutwX9t3y71SIy/08l03qJFHDjLynDxV8KIZNN2i+ptK6t8F2m08AsQ4&#10;wZzabQodQ3fELgWNvKiXp+OPwiFGfrD/NsAeLDw+/usAO79X34Yw9I09KU+gRp7CEesccOtB4Ji9&#10;4xAXT3U8NfKcXaiXp0aeLeUB7KKRH59oo1J+QFD3+FH3xN3Wxw87H91rq7ue72atGsw3DHLVy0/x&#10;TQ11SA22PxftnhJkczbKLS3ELinIyt9RPcRNJy3MLtHfMtbbNDnYLt7fKsTdKNBF/05t1tKT3tc7&#10;T15sPd5YJou4Ls5/J+IpM/BF4AApzxbxFI6Ip7CNPFvKc3Q8hRp5jpfniHgKR8cDHCN/dCkPUPNO&#10;Yet47IoiKuUBzvd0ztf8Q0DJQEUEB7QcZAr8tySZL//mzdaHT6QQAnEar1ffvttA3r1e+euvr379&#10;6cUvn7b/+uXFLx+e7a5NNV4pOxMbFOZuG+5q5W2uwzNQ87PQiXYyD7DQjnIyjHI0CLfTDbPVibDX&#10;i3U1ifcgLj7J1y7J3yktjJ+dHFyRl36pIvtydf6Fipzq0rNXanLu3Kxob7ki6K0bZUQ8Uy++EUAL&#10;D5/A4dN1b18D+YzN/E+qqFhnZ44OFfEUsfnJIYDUiz8AjnD/IRwdT+GIeApHxFPYhh1j2t2Xg8aw&#10;jTzCMfIU0Tz18mzQxQM45iAjL5rheHlq5Pc0PXHx48MNd4fq0cXfH2t+ON462ndrrP/2+EDdg5Em&#10;5PHd1ukHXWPdt56Ots1OdD8cbBrruilovlR/Mb8qN+l8nF9KsGtigNPpSM/zMX7JwW4RHtah7hZB&#10;LuYAPIldzLQdDdTcLHQDHC0LM2JvVub1N16du9e/s/Dk1erMy/XZF6vTz5YmSW2Z5afrq5PA6uo0&#10;sLT0dHb+4fLyJGWVrJXKzKNfnF6ZnwTW5idX50h9G2BtZgpiYucXJtGPry58gyPcCf+3MvIU6so5&#10;6vyIiB7hEGDM8twUsDRPEO5IFp6dnp19tLBAHvXmyhywtTy9s7awuTT1bG2B/KfCwpPF2fsPRnt6&#10;229drS44lxyZHhlwNjqwIDmyMCXifJR/WrB7ip9zLN8m0csugWcZ52YOJPDMk5mlXxkFb53qZZnm&#10;aZnmZZ7qYZHiYZrkbproZhLtYpDkY5nobRHtbhTP/BQJeyV5WEc7m0Q7m0U4GKcHuKT7uyZ42OVG&#10;+eXHBd4qPTvWeu3z5uw/P+387f3WP3568fcvu3/5+uKXr89/+kIKzX/6vPPx886nL88/f9398tPL&#10;j5+2P3/c+sLw+cMm8un9xkH8S0Q88J1VZ9lzTv6HiFatoYdCWDqewLbtR4e+4VHwfXFf2O+ddDBN&#10;/kk4b+Q/hP0h4L8D/weNPMA28gDNbGzNrG9Os4386trTnecLRMozZeWfbc6srz6FT4Sk+2IONn18&#10;v/Fie3Zr5eH28sOagtTUCI8oT+s4b7sUP6c4vnW0m1mMu2WQrW6Yq0momxG0Ic5GIY4GQJizUbiL&#10;cbizKXyCifawDudZRHpaJwa6xPg7RnnZpoXwkgJcUkL4MX7OCSG8hqvlz5Yf7+7Mra8+Xt+YmoeP&#10;sKuPgcezY0/hczCR8t/muaOLx6WT5ucfsEU8sHCokeeIcoro1sPH/1448l0Uto4HOPKdA9vFI4/2&#10;RDzLjxOTTrU7B6rgEdE8y8Uj9LAHwnHuh0D9O1Xwoi4ewZjj4oHvXDyyv44Xgs6dQtX8EY08Neyi&#10;I+mmQ2C7eOQgHT+4Z9I5CIaaOAwMEkREvBC2iGdzkJHHSjXs2fFsI4+efV8FfzhC7c418mTtVuSb&#10;ggdYa7eyLTwbjoinfKfjmy+1t1zqaLoI9HVcb2+o7W660NNQ29904UHfraGm2uRAeyedkz4mstlh&#10;9tfOB/dWp3SURDVlB/SXhQ+UhfeXBg+Uh/YW+7ed57Xneg6UBArKgvrLg3pLA3pKSHV4pKvItz3f&#10;qynLnbadhT5teZ59ZYFkALNqK4ATrmkX6Cr0b8v1BjryfWuizW6kOqC7h8zYhZi6067lYYawiRQ0&#10;ryJrtAI9zCqXHSV+bUU+rYXeABp5nCPfWxEOwHiGYNyltzxIUBXZWxY+ejGpMTsk2EzJU1/RQk7M&#10;XlPOUpVUR7FQVzCQl9A4KWaiKG2mJG0kR0rNmKvIGSvKmijJQdJOW9VYQUrtuBigJ30SMtAaykmZ&#10;KcsbK8iYKslZqilZa6g46mk56Wt7WRp7WhgF2FtC4GKo7Wqk42Ks42qi62wEXxM0TdXkTVTlACNl&#10;GYjJPHGJY2qSx9WlTmjKnNKWkwC0pE9pSJI1XXVkT2nLnETtbqOr5qCv4WCoZamlbG+gaaWtYq2j&#10;igEczVBJGidum6rImsCRGS9vyNRssVZXsFaXsVIRxznywVbyraVR9Xn+nSXBQxcjxy7HjFyKGL4Y&#10;DgzUhvdWBg9UhgzXhCOjFyLvXooevxwDjNRGCOCUlgcNVoVCHjITV+MAGAabRpj/ciA/xlSGkTV1&#10;L0T0VoXdOONWGGFyK8u3uSg63lmbpymOK7uaKUnC6YWHry55Co28poKkjrykAVOdxkpT0UxZxlJN&#10;3lyF/F8CLqOqfoqZz854eWh1ZUhRGoi1pY6hoIcdSSEaZWkduZOaMse1ZOF8HlcRFwPUpYRArHBc&#10;TOkkiTWkjwFaMsfh+KjgjRUkcTo8tFjBBufIY0EbSJqT3zmk9CEjLwF33lZP3VhF1lxDEa4OnHn8&#10;Rwf08tDCBYUbggcF1wJ21JMSM5EVCzJXdVcX6yqN76uI7SoN7a0M7SwL6ijzx1o0THmloJYCLzh7&#10;8AyHy3ElzbYwVAe6WK8G6GVqxAPo0wF2t5M1dx66KNlhEwAx/idEGzMXHp07umxIQhe2smfK4154&#10;ExDATeBvAEBfJalZj8eEPOzbks+HGEYKqoMBCHAY3hDE0MIu5H4W+3QVkanunYVeWDgea8RjmZrm&#10;8644Wb6/1B/nxbPBOfLt8NoCf/t4Vws82/L4LTnu9VkuzXm8axn27cX+9TleV0+7XTvnUZ3iWFcY&#10;ePmce3mKg5/FCTd9sZIUz9Gm8onOK53Xi3tuV3bXVfXUV/c1Vnc3lHc1lHS3lAI9jUTTA33NNUhP&#10;S01va+0eQiNP6WsDLvS3X0aolBeqeWZePLp4QftVsh7s3qKv1L/TLjtJFbxoBhjp+2bAqfsWGmqW&#10;mz4KowOkgAwC8b5GHkcedHzM0/vDuUucwYeDRp4L4+IPNPL99cN93x4CHmR4gFS5IQzeYRv50ZEG&#10;NPIU1OUAWnUq1tkZCsp0NnQT3YsaeZaX33/fsdEWYHSsnQUR8WxBP3a37e54+ziziCtwb7z10f3O&#10;B/faJx92jw/WXyzPjPSzifa3DuMbpYc7ZYQ5nIt2PRfpnBFilx5skx5smxZkHelhEM7Ti/I0jPM1&#10;TQy0SgmxjfG18HHSCfYw66qveLX1ZO5J37OViYXpweW5kbnp4flZYb14gGPhOYgaedpd2JsvT0U8&#10;ha3jgR8a+eXlJ/sa+YOkPEfHA0c08gBHxyMc/87uImwXTxE18gD7ezrna/4hoGSgIoLNm1drb1+u&#10;vn21DO2bV8IlXkkpm7frz3eXd14u775aff12492HLeJ/vjz/8PHZz59fwOD//PuHf/vl9eeXq/d6&#10;6ksyY9JCPHhGqq66ikGWemE2hlEOplF2JkCkrVGUvX60k5BI+DLrqE/+7dvXNjnYLSc5rKbozI0L&#10;hddqiy9U5ddUFtRW5zfVXYRPtiMDrcBAb6OgpwE+Y48MtQEQoDdHCy8QtAwOtmHMkfJ/ku+M/MLU&#10;MIBefn81PymgsM07O88Gt3J0PMAR8RSOiKdQvU5VO3YP4qAxHB1PQf++L9TII9TFs6FbH91rp0ae&#10;reBFMxTOfHkAuveYUvJo4QEIxgbhhfvW4/G2iaEGNPIPR5vvwTtQ/23g6XgHYbTt8Rjx8otPB+Yf&#10;9EJ3rP1ax/XSS/kpecnBmeGe8ETEivMpIfyEANdYX6cwnnW0l1O0t4O7mY6DvqqtjpKzkUagk8W5&#10;+JCmy2VTY307C09ers++2prf3ZrbXJ1ann+4MHd/Zekx8/Ixu74yjWCZFFJ0fmlmbXEaPfva3DS6&#10;eIQUoGemyaMfp8P2NfJY6GaZ0cccIMlx5ZTv5tqzOcDIr4gc4RDIERa5Cp4iFOJ7UGn+u+Acih4B&#10;j8YB8vMzT9DIL85NQoZUrVmZW1yaWV2dXVmZWV6ehvtM/qdh6iGc+a31hY2NhdW1uY3NxWfPFjc3&#10;57c3F9aWJp9ODAx1NV6vLsxLi82MDjgTFVCUFlNxNonY+Wif06Fuyb6OsR6WsTyLWJ4ZEO9uRibC&#10;e5in8M1TPEyBZL5JKs8kiWec4m2Z6m8T52Ea62aU7GkV52oS5WiQwreMczYFYp1MgAATTX8TtTgX&#10;izA7w0x/l2Qfh6xIn0u5KQ+677xbm/xpd/k///Lmn7+9/etPu18/7nz9/Pynn18CHz7tvHm7/vnj&#10;FjXyHC8vtPPft/8SHQ9wxDoV6Jz8D6FGnkp5eijq4v+8kQc4b374vngQ7PdOdubPw34XPwqcDwH/&#10;x6FGni3l/+WwLTwb9O+i0DnywBYj5Te3ZnCBftLdnAGeb5OJ8ytrT3deLr18vQojX+wuwV8EPOXe&#10;vph/tTl1tfw8vOyHkinw1nF86xQfouYjeebhPJMwV5NgJ8Mgez0g2EGfTJaHP1sbvSg3iyR/pxhv&#10;26RA5/QwXryfQ6SrRbS7VYS7ZVoI71ysX6CrRUyAS1vdhcXpse2t6aXlB1Mzd+eWHsyvPZ5bfTS1&#10;OCFq5OfnHywsPGS7+NnZCeCIRl60iwH6cU7yz4OH5cCx8MDTqdE9vlPwFI6Ipzzi6niAmHSq2jlQ&#10;8w7sm2e5eIR95H3gOPfDETXybKiOp3B0PMDV8cDBOh5Ak86G7eIBtmQXhZr0g/Kizh2T7E3s7n+1&#10;kRcMEDg6HhDV8SwRT2G5eCbg6PheLAH/PWjeRTOIqJHv7rgGcIw86vjfZeTRwtNKNZ0tF9qaLzJc&#10;BtobL7U31Lberuisq+y+XdZYez7IXstOQyzSXr2xIPJOdkhTblhTTnB3SWRPcUhvUfBASXB/UWBf&#10;oV93nnfbeV5HtkdvgW9vsX93sV9HgXdnoQ9qd6ThnGtTljsAQXM2rzXXoyWHD8MANO8I28Vj0J7n&#10;05Lt2XSeXxKsdyvdCQva9BQHjtREXUm0yfPV6CsNHr+aMFAdMVgTPlQbMXghAstq42R5aLFqDbNI&#10;ZmhvRXhPeVhveQjQV0FKyROJXxYoqIrsLgkduZDYkBUcZKrooaeAdeSt1GStNUiFd22p4wa4aqvM&#10;STMlaTNlWegayElZMoVTTJVkIOOgq+5qpGOjqWyrpeKop+Ggq+lqpGejyazmqq6MS7yaKslpSxwj&#10;BcdlxXWlTjAlyE/oSJ/QlTmpfkpMn1kO1ExdAaBG3hoOZazrbGbgaKJno69JuoY6rmaGdE1XO30N&#10;wMVUz1pL2UBeQl9BEg6iI3tKCw4rJw5HMGaq38BI4uUZEW+kKGXOLJ1KqtZoKlmqSlmrSrjqybho&#10;n/TQP3EnN6i5KLizJBhOJrHntaEo5UcuRw9fiuovDxqpjRi9EImqfQBOYAm56JCBeLAqFJIwBq4+&#10;XFz89QUG4P9M4A8qcMK7SwP6q8MvpzlmB+hcP+vVVhqX7K7voS3pqHLKSIpUrbFSV4SToC55SvHU&#10;MW0lWW0laTXJ44YqMkaKkoYKxIPD3YbzDGcP/TsaeU0JYufR0WMX0JY6Bl1hK3uCIHfSUEXaRF3O&#10;SFXGWE3WTFPBVEMeAksdZRt9NVsDdTtDDStdFXMtRVt9NWcjLUc9dXsdVQtVOSNmJVhjZjVXuA9w&#10;HTHQkz6hI0lq0xvIi6tLiMElUINLzPx3Apx2bZmT5GpqKOkpSuvIS2LpIVWJY4Chihy5FntGPthC&#10;ja95rL0opq8itrssTFAT0V0R0llOyu6Tp3SJPzxj4SndVxXSVuQDT++qONOCEG18qiOoyJFOxryz&#10;1TlNdjCTx1GI0wEQY4t2HsABOB5bDGAY3QUGQxJiNrCVqnkY0FboibIeZ8TTI+Ct4EHqzjuTqvQF&#10;RKO3Mmu6tuXBS4Rna7Z7d6E3uviB8sA7GfZVEfq9xb4deR5Iey6ZRy8kj8/MhfeFQ8GNotbHMjjQ&#10;hZtuyHK/c969PsfrZha/LtfnQrrT9Sy32wU+VWkOPmYnXHTFknzMLpyPfNB9bbT1kqChtuVyYev1&#10;ou66itabhZ31hXs15asQVPNo5KFlgu+MfE/LBTT1jJcnk+XZECm/NzUedTwaeYRt4QF2ku3fqY6n&#10;GWGeZcDZEpztrNnQARzYm3AkVfAcI38QuC/nbvwQ9r40gxqduvgBwW3gh0aeSPnvD4JGHufIDw0S&#10;Lw/sa+QpVKmzocL9cL7fRQjLy5MZ8TBsT8QfaOSpix8eIXPnRY38xD1iwODqr84On08LDuKbhnub&#10;B7nqJQXZZoQ5JAVY5cS6nwl3jPc2SQuyBpL8zOO8jKHNjHAIdtaO8DCM8bXwtNc8k+BzV3Dr0+uF&#10;1bmR7fWHa4t3ZyYFi3MjszPDczNj1LkfYuSpjkcFT3U8dheOZuSpjmcbeXa8svqdjucYeYSt4xml&#10;9mMjj5l9oRae06XmHWM2mBeFzpRnq3n6PZ3zNf8Q0CdwdASyj5F/Q3Q88O7TNrRvPmx9/Pz87XtS&#10;tebj+61fvuz+9mX3P//68d32Ql/T5YLUCG9r3RAH4wBr3WBrvXBb/Vgnk2hbo1h7kxg74whLgxgH&#10;03AbnRBrjXAHnXgPi3gvy1AX4zh/u4KM8OKshEsV2Q03qxtuX7h5rfra5Ypbty61tNwc6G0c7G8Y&#10;7GsS9DRAPCxoQR2PKzZR8y4QtAwMtALUyP9hKS+673dGfnF6hC3lOXp9fmoA4CQPhyp7jpfniHgK&#10;R8RTqF6nqp1mOBy+lSPiKU8nOjkZBKU8QJ07whHxlEf32tlQEU+hIp6doVIeA8jcG2kaH2aVjx9r&#10;fnAX8i1DPTfuDtQ9GG0GxgfrxwR3JoYbH4+33R9pvjfU+GC4+eFY68Rg40jf7XsDDdP3ux8NNi4+&#10;7F191P9AUN9XV32nNqc8Kz4j2js93CMjwhPapCDXhADXOD/HcL5NkIt5oKMp4Gmpa60tZ6R00t5Q&#10;LTnU62Lx2Y7btY9Hu3Y3Zj++XHsFf7FrU8DO2szm6hSwsTIJMAvATpH6NoRpsu7r/AxKeQYSUCO/&#10;ujQtBI08M6eeq9EZ+c6R8qIZNlj1fp8BBxr53wf17xzQm/9h2JKdneF02Qjzs0+FE+TnJufnJklm&#10;cXpufhJZXJpZWZ5bX1tcW56DAbB1aXl2YXkGWISHvzy9tja3sbGwuTa7uTqzMvtg7tFof9ud8tzM&#10;0wlh6bHByeHeZWdiitLCcuICzkZ6nQnlZwS7pPg7JPvYJPDME/imiTzTJL5ZMo8gVPNeFgBsSvG0&#10;OO1vl+FtnehmluJmnuFhnc63AiBOcDJNcjFNcbOMdjCKczZN4lnFuloE2uilB7oWJoeWn44RNF/a&#10;XXn85fXKP397+z/+8fHvv70jy1R+3f3tl9dfPz2jfPn0jBH0rAo2H559+PitBaiOB9iG/ffCturU&#10;oQPsPBv2GDZo4d8zlWrYebaL57j1Pwb7nY96dlFwK/u9k3b/JdC38CNC3/v/m8A28mw4Sv1PwhHx&#10;FI6Ip7CNPAAZ+MiysTm9uTXz/MXiNhxwT9M/24F7uzi//Gjr+cLuq9XV9UnY9Hx79tX23F+/vHi3&#10;NXejIjvGy8HfziCGZxvDI0aeSHk3U5wjT3S8g0GYoyEQZKsbYq8f4WoS52kV520TA62nVaKXXbKP&#10;Q4KnbaK3fVqwG7ybxPg7Rge5nkkJ6e+8sbZ8f+fZzMbm5NzivZn5u7OLwgI1nJLxbGbmJhC08yjc&#10;RUE/LppB2LqcnT8K7H2PwgEinvBkcoQj4ikcEY8wJp07Rx67e9Vsvjn3wxE18nvdb/J9XzjO/RAO&#10;1/EAR8dTfmDk2XVpjmDkKRzJDuybpJ6dDVXt6NZplw117jgAR3L4XUYeXbwoZAmpPTgiHgU9cfRC&#10;Ed8g6KunoIKnoIsXGvkjzI5nm3dOl86Fp6CIp3S1XwVwdvzvNfKo4Peo7WwidDQRF9/adKm18Qq0&#10;7Y2X+juu9zTUChqrG6rPOuqedNI6lulvcSXD+3Iq71KS2+0z3u0FwddTnATl4d2F/n2FAX2Ffj35&#10;Pt153th25nt3F/r2lQV2F/vhNHkUstBtzfWAfFeRL4CyHifOwyb0750Ffhwjj2Xooa0/43Yr3ak0&#10;RL8t13u4OhIr2wjKQ2+kOlRFmkBAap2XknUvAbS9OEceQRXYWx7SUxbcUxbaXRrSXRoEEHMH96TY&#10;r63Au7c8rC0/YLA6ru5coL+RHE9HzkRKzEpF0kZD3kFXzUpTSfUEWcDTSF7SXFnGUPaUnvRJshyr&#10;hoqRgoyhgqS1lrKpiqy+nDhFU0JMT/aUgTypRWOkKAVjIGmiLAOxrZYKqXLDFMMBHA007fXUbXVU&#10;XYx13M30HY20ATt9DSttFXvYZKBppqlsoCyrIysB6CtIA9oyJ9XESV0UTanjisfESIEacWLztSRJ&#10;oCF5TF2CtConySZ9BUmcdI+TtXGmPAZwHH25U/Y6qjYasjZqkk7akk6axz0NTt7JDarL9Ru+GDd+&#10;Pb6vIhinPxMVy/zC0V8eNFQdBldTqNpLAyAergnvKPBuy/OEjAB2Yf43AkbC1oHKEEJF2FAVqXgz&#10;cSVh7HLMYE34QG3kpVSHM97ql9Ldm4uik9z0eNqSDiqnDCXFDGSOW2uQMjuq4ieUxI9ryEvpMvX0&#10;9ZXgTJKZ70byEhaqcvY6anBFjBQljVVldOVP6StK6CmIGypL6cidhFhb9gQkoWuqLmeiJkvqzzCV&#10;arBGDSRpmRoABsNeWjLHVeBkSonBABivylST15Y6RkrMMygfI97fmFlCFoBNBvLi5mpyEOtIH0fv&#10;D2fVUElaS/qEl62Zk7GOsYos/seDrpw4XBSsIw8tPBxVCdI1U5WzVJPHqjXBFmpeOicbc8K6SiK7&#10;SkPRyHeU+aORF655UBMGz+q+qhC4HM35nsQ+5/HIf4HslYtBD05B4Y5bUaMD1Iljkg4A4AjQxQG0&#10;i4MR2ARPhnamZA1Aj4Owh8E9ga23zzreOeeEpeShxbsEIyGAg0PQV0amxveXBwgqAoHeUj9hvRrG&#10;yDdnu+FkeejC1rozjmVhOg3nnDEDoL6HYQhZ6iDL/UamXd1555YcyLh2FHi05fHunLaHe9IImXzP&#10;+mz3a5lO1zJdrp92rkm0up3Dr0qyqUi0Ox9i6mF43NdcNtHbrKXm7EhzTe/t0s6bJb0NVe23i9tu&#10;FXXWlTIuvqa7oRrobKxk1sQmUr6n5QLj34mR728h9DVfAPbmzqOXv8CAE+e/q2ZDYpTyndcA6uU5&#10;iBr5w6FGng3V01RSU399EJwB2IWWY+T3jdk7/mGEh2JMOjXybBeP4DDhYNwRjXxfHZ0pLzTyg3XD&#10;jGqHQOj3h+4MjXxn4Q9hT69/Z9sxI2rh2ewZeTJmjOXfaZcpVtMq1PHEvLcNj+0x0srQTI08Wb51&#10;r3DNvfvt9yfapx/2DHZeT43yiA1wjPazTQl1ivAwTgshOj4vnpceaJ3kY5biZ5Hsa54RZJPobQrd&#10;RF+zSL5hpKdRKM8w0N2wsjB+dX5o99mTmUnBxur9uWmmmDZTbXt+bnR2epRt4TGmtn1fDjHyGIu6&#10;eITqeGrhOV22keeIeMq/1sgD/xVGnkp5+j2d8zX/EKhVEOX1y9U3uysMpHANkRVv1l+92wBev9/c&#10;fbNGJsi/2/rwbuu3n17/z398/b/+/vWvn3aH2+vKzycHOJl6WWr7mGuG2+pH2unFOxqFW2qFWWhG&#10;WuslOJknu1pF25sSI29vEO9hEc0zDXUxTgl2Ljkbfbni7O0rRY23qupv1dTfqW2ou9jUdL29vb6v&#10;t2NoqHtsqGOov7mvp6G3u36Q6Ph2aHu66np7GxkL397f3wpAIBC09fR8Z9XZUL1+CIeM/2bkl2ZG&#10;2VKeo9fRyFM4W/flv8jIszNsMLnvJoRt2/fNs5MANfIcKb+vkSfJiQ6KqJrn6Hi6iUp51PGsYYQH&#10;dyFP6tgAD0ab74803R2oG+69Odp/+95Qw/hg/UjfrXtDjRPDTdCODzbcH2G8/HDTaP+dxxAPNd4f&#10;qIdg9n7X/MOep6Nt93rvdNyqqC1IPR3rmxHtfTrKOyWcnxrKSwhwjvFxjPKwC3e3DnOzIk96G313&#10;Sz2elb6bhW6wu83puKCr5dlj3fWr0+MvliafLT4hFeeXp4BnS5Nbi1PA5oLQyBMpv2fkl+eIkWdK&#10;rPxvMvIU4Sb06d/reADzR4cj4ikcUU7hDKNwhtHdRdl3DE0Szz43SavWwKb5hamFxenZuafQLi3P&#10;zs2TufPA7MzTxYUZyM8tTi0uzQAwYGb68dzs0/X1+e3NpfXlqZ2Npd3t5fWFp1MPhvra6y+W5Z6J&#10;Dz4bF3g+LjA7ITg3ISgnPvB8tM/ZMI8kb9tEL5skD8tEvkUizzzB3SzB3QRJ87U+G+iU5m1FXDzf&#10;MsPDOsXNPMnZJNnFNM3dIp1nmcG3SnIxjbbRTXAyjnYwirQziHMxC7PRS+BZZ0V4pQW4ZoTys2ID&#10;rxSdHu24szk78eH5ys9vn/326cVfv7z8+eM3I78n5bcpHz+x+LhD2v+uRv4dU0ONwhRTI/wfN/KH&#10;v4/i1qND38KPCFXh/03giHgKR6kDB+WPAkfEs2GLeDYcKb+2PgkfAUmNmp15iDc2p7GUDXws29ia&#10;3XmxtLkzv7IxBS0A459tz714Nv96Z/HN1tzr1am2q2VnIv0TfJyjPaxjPK1ivayjPSyj3M0iXE0i&#10;nI0RL1PVIFvdUAcDbzM1XwuNKFfTeA+rOL5lqp9DRqBrLN861MWUTJ8Pco0NcEoI4cUEuyVFe9ff&#10;KFtemFhffby0MLGy+mh+keh4tpRH/44x7dIk27mzQXsumkHYxpydPwrsfX/IIS4e4Yh4iqiLZ0Dt&#10;Pvxoz8tTDjLy3+9OoC5+Xzj+nQPHuR8CW8fva+Q5Fp7N4Ub+m47fz8hj/hALTzloAEfBIxyxDogO&#10;oJ4dpTxm6FbKf52Rpzq+X0Cr0+wj4gG2ixci4t9FYSt4NhwXD3B0PIBGnop4pLvt2/KtHA4y8p1N&#10;NUBHMzHy7Y2XiJFndHxn4+W2m+Wt10vyk/0dtI77mstnhdpdSPWsz/avz/Jpyw9qzfO/nuLUke8/&#10;WBHWUxTQX+Q/WBoEbW+x/0hF6EB5MARYiAZdLYr4jgJviNvyPHtLA6ALm3DWPATN2Tyi5hn5jnQz&#10;tWtQyjdneXTk+7blel9LtrsUb1Uaog+bBivDocUK8k3n+fVn3CBuL/QRVIX2lgcRF1/k21bg3VYk&#10;LL0NCBVhaVBXSWBXSTADBIE9ZYHCwtzFfoM10Z1FwaMXk5pzw3iaJ920ZCzkyMqulqoyWEdeg8yG&#10;JnPbjeUlLFXlTJVkAAs1JTMVBXM1eRttFWgt1BVgJASWGooQYBICB30NM1U5wE5XzVRFVkfyOBzK&#10;UEFSV+YkqYgic5KZqy6jJ3uKWHVmYruevIS2zEmIVU6SauPachJ68lIGijKGSrKAAVMFBWe+40Rs&#10;2BGOoylBZovDLsonxGBfTanj6hJiWK/GSFkGdoFjQgwZ2NFKW0VHlixtCg/QQUfRWlXCUknMQV0s&#10;zFapvTzm+lmPzhIif+EU9TBFwMk5LA/sqQiCqzlcEz5YFSqoCIZgqDoMA5wjD/TDhSj2gwCSMBi2&#10;kjn1tdFDVRH4U8pAddhQbcRAbeTlFIezPhoX09xIHXlHTVeNUw4qp/TFxXQkxKw1lOA+K588piR+&#10;XEX6lA6cH0VpTaYWjbmanJ22iomilKWaghGcCrlTBkqS2rIn9BTIYq36ihJaMsd15E5CBgJAU/oY&#10;unW07WSOPDMYRsJ4CGB3iKmjhy4EJmqyEJtrwvUlwt1MVdZSA26OlJWHFu6GliSpU08UPKPs8eRD&#10;oCF5TPUUmSCflRDpYqoH18JGVw0uBJxzOOGGKnL6SjJwQTVlTqlJHjdSlSdPGLiC0sTIh1iq+xtK&#10;1WeFdBZHdJeFwSnCOfIDteFEwRf7wfMcq8ZDFy4HcPOMU2GoVkmELgpxBJ/zXYx85+Qhg0odun1M&#10;hXfU6yjWse2tCBAwRd4hhsEABDAGAty9rdCzlSlxAzG0OEced8cBCAxryHa9nGJZEW2QF6hWGqEL&#10;I7FqDewOW/GmOwo82/M9WnLc68443kizuZlu23DOGbqo2ruKvBvPu6CjhwBHQtCc7QYBJCEDwEFg&#10;DAxuzfdqyfO8fdaxKde9PZ/fkuPWUeDRmuveW+oLMdwo3GL9ebeGHF5jLv/mGRegLNrkSrpTQ77f&#10;7Vzfy2c9zwSZ+llK8U0kbxTFDTeVCxrK+hsquusqehuqCE21aOS76qu66itYUv47Iy/U8TCYmTu/&#10;N4Mepfw3I49SXhgwRr6/g3CIl//zRh5BPU2cNeOvOVspdAy00B3svQktdqE93Mhjlx6BghnRPBvc&#10;Su8DJuGA1MizZ8cPwB1jVDvdHYEdRwUNbCMPyb3Z8UKrDgHOtRcM3h4cFmp6NkODRN+zgeSeXj/Q&#10;vB8E28hzpDzCNvKMfG8dGhVykJG/N06M/P2J9ocTHS23ykM9LBOCXULcTZKCHZKCbBP9rVODbc+E&#10;O5wOs4/zMEr1tzwb5pDkY4ak+FnEeBilBNl426pF+lqO993cWZ9YXRhdW743Nzu0uHB3eene0yf9&#10;ECzN3518Mjg9c/f3GnkKjvxXGXmi4w8w8mtrU5zuD408BocYeZpkG3napeYdYzZUwXMy+xp5AL+n&#10;c77mHw7HIbB5vQcREa+/Gfm377c+kgIJL75+fP63n978518+vd5cGGy9U52VHupq7Wdj6GelG2Ct&#10;622onORiGmWtE++gn+BokOFhncazjHEwTXCzinW2iHQwjXKziPexTwp0zk0KunMhr6cZPlVeaKyr&#10;aWm60th0ubHxSnv7rb6+lsHBrsH+jv6e5v7uhqH+ZhTx/b2NAHp5gaBlCJKDHb29zcDAQPvQUKdA&#10;0EYdOluvixr2fTl8vNDIL8+OL06PIEIp/32lGoRKduxy7DzdCsw/FQBzT/pnH/dROF1R2C5+X6h2&#10;53QBNOmibp0DR8E/nSBz5DEWPQgEHCN/EI/ucaU8CneU79j9jrsdwIOxdgJj6nEYlfIMxMijlL8/&#10;0jQx3Ei5N9QgRDinvgErqSHjg8TX3xusnxhquD/c+HC0+dFYy+O7rbge7NR4+/2Benj/vl5xtuB0&#10;RGaMd0o4LzXCIyXEPSnINTHQJSHAOc7PMdLTLoxnHeBk6udg7Gtv5G6uBUFamOfF3IyJroanw93v&#10;NubfrM/tLDx5vjK9tfBkc/7x+tyj1bnHW8ukoPzqwtTG8uzK4tTizNOV+eml2SczT+AlVVjcZmV+&#10;cm5qYmNlem1pcnH24eriU1yJFFhfeLo4dZ+qdgBLxyDsPBvYEavWsIcRL8/49MXFSQoa+WWy0uw+&#10;4HhR2FadzTdFfjTQkh+deWYKPMbs3dHIs7fOLxBm5yaRufkpZJ7sNT0/B2NIgLDvEjzq1aXZteUZ&#10;BrJsL1yUmQfDQ213Lhaey0+LPR3pnxjAOx8TUJgScS7K53yE95kQXrKPQ4yLaaSjUayrWRLPKsHN&#10;Is3bJt3LLtHNLMHVPNXD6rSXbTrfKtHZBF4r4dUTAugm8ywggDbexSTO2TjGkRDlYBRpbxhqaxBo&#10;oxdqbxzvaXc6xLMwKbyptnh+rPfTxtyvrze+vNn8n//25et7UlDsLz+//vpx59efX3/6sP3Tl90P&#10;77Z++ukVWQzk7cb7j9tv329//vzi4/utN69Wv35+/uXTDsSfP24TLf72u/ryH94Ji9uQyfUHiHjR&#10;jNCw73U54NbDYRv5t6+hy7Xqf5ijuPiD4Lyb/jHwbfsPQ9/+/+VwbojC+fxBoQr+zwj3I3IUEc+B&#10;GnlkUxTysQw+n81vbM2vb82vbc0gW9vzsPXli6Xd7YXdjdmvr9fhBbz1WmV+UkiIq2moi2msl22c&#10;h020u2WYo3Gki1m4vUG0s0morR7gb64B3QgHQ8hEuZom+tgm+drFelhG8S0ieeYRfMtIT+tgnkW0&#10;n0NGjE9MsEtJbtLk/Z6t5Qfbm1PwUXV2fmJh6eHcwv2nU6Mzc/cYR39/ev7e/PLDmYWJqblxaJ/O&#10;jD2ZHoVhUyylTuU7QJMcqCJne3MKeyRm9j0gdOkuCD3s5DTEXJ5OfZdnm/d9NT2FI9+F2n1ycM+/&#10;f2NvzDe3vgfJc8T6H0DUsx9u3r/pdZaFJ7Bs+/hELwU2wWAI7t7rQYSb7nUxfOfZAaGd5+j48d6x&#10;PdVOQclOhTsH9O9sME9VO82zxTrdSkHPDtAxCM1TBr9X8Gylfgi44/Bg69BACxsyHZ4ZgCKerCUl&#10;aCKIWPj+vtsEJma7+P6eW4Le2weZ932TwOH+nQ26+K72ywDbxSN0Ujy18BDgHPk9BU9mxGMMyda6&#10;iv6OKxB0NNd2t17pbCZ15LtbLvc1XexrrE0JdrbVOO5jJpfpZ3op3fvOef+mXP/GbK+2XN/2PJ+6&#10;067NWR4DlSGdhT59JQH9pYFAXxlpUcED/eVBXUVkpnx7vhfQWxrQlufZwdSxwUo1MAYyOEGeCPpc&#10;UrgGRXxvSRDcSv0ZNwDyEEOyI9+38RyvNccLxnQVkvon0GIAkH2Z6djo1qHFoJdZuLW7VOgW6Rx5&#10;AO08mf1N6tUQlS+oiuwqDrl3Na05N8zXQIavK693QsxJR9FGQ95KXcFGW4VMez8lZignYa4sY0rq&#10;lpBKNabK8oChgiROfse1UnWkT5DBxM+exKnxBvISWpLHILDWUsblWyGw1VG1ZOrhQABAYAaxnrqJ&#10;qpym1HFdOXFDJeFceEMlWeLlpU/gpHic/E4GKEjC0XRlTgA6TJEWCIwUJY2UZWBHYxVZOAIMM1CU&#10;0pOXgC4cH45gpa0CeRhjrqEIBzdXk7PVUjZROGmlIu6mL2upIBZsJd9VFX8l0727LHTwQsTIxSg0&#10;s32VgX1VpEz/UHUYCnc87dCFawotZLCOPFx6AK47Xl8YBgPwmQPX8U6mS3Oux+0zzh0lATcyXdP5&#10;yuVxdk0FkZG2qo4qx+DMG0iQOfJW6opwKlTFT6hIntRSlFGVOWmgLKslexLnpBvDOVeUstZQgpMM&#10;JxxOCwIPHB4s/p5B/1cAujhFHYCTYKYqCyfKRFnaQl2e2Py9Se4QGCpIQEZb6hicTDyl6qfEIK9y&#10;nMyLh11UT5A58rA7tBriZBMV9LAjHBlibanj+JNMOM/RWkcVbhouAV4UOOf6CtLkfx2UZNSlTmjJ&#10;iptrqcB1tNFU0oZroXAs0EzFz0CyOS+iuxROe1RPRUh3RUhPVXBvZTCceXxKd5T4kV9KSsgPJCOX&#10;o2+cdiwJ16nPcsH55nCloIWY6fp1lfrA8x8zcAWhHawNBdoKPWEkghodwH0x07lXowaAGDIQ4ACI&#10;25nZ8bipu1gIFodBPw40nnfpLw+oP+tUGqpdHq5bHW14Md4Ukji3nQ7Dee4Q1J1xPMuXLQnRupFm&#10;g+a94ZxzT4lvez5shdcND6CrCF40vHtK4Enl01vqK4CHUxUEQNBX5gcZAO4S+S+B8gA4QlOWS1se&#10;r5MUlCdSHqfMN2S7NJDW9dYZh6upthcTba+lO986437zrPutc7ybWfxLmS6lCbYpPjo2qmIJvoat&#10;l8/23CzuuVXWd7u6+1Zl5+2KvsbqlmuF3Q2VgtYLrTeLOxoqeluF5r27uRrAKvOCZrLWK0vEk/ny&#10;LDUv9PKo5kkFm86rALw4A4LOq8BA1zVgsPs6QOOhnhsU6A5336SgqaeglB/pE7pvtNu40ilV9ggd&#10;LAruJQpbfAPo3wG8LXTfbPbN0/F4THbMzrAZYpQ68fKsqfEAZ9i3W6E6vq9usL9uoO8OglofEQze&#10;GRiqQzjmne3lUcRjDHvRDCYpe+b9m6yn/p3GnE1jZI58MxucID88Ap9JGkbH4UMUfBAiCh4ygwNw&#10;K2Sve+OtcIS7Y82PH3Y+uN8+Pdl3/VKOv5tJkItJvL9jWqhrrI9Vor91ZjgpHJ/sbxHraZTg9f9l&#10;76/e2+i2R03UX9DMzMwsWWZmZjuJE4cc2zGEHCYzo8gcM8pMSRzmfLjWj3b33ufs8weci+6Lc3H6&#10;tsesIc9USraTD9b67d7dz/M+8xk1alZJKtmW9Gp4TDtSIB/hdDLBK9nfMiPELj3YLj3UKcBZJyPS&#10;fUxa+/rJ1OKseHlpYGGpf2FxULYwBMzLBgHZ3AAWyLNBL4+eHaDmnSZpTOcAbCOPm4qwpTzq+F3h&#10;GHlq3qmOZycBtovnwDby1L/vD9bII1S47wpaeMqXz7+sTfbHZxpzPvgDbJMAI4oIiGEy2gk4FvIQ&#10;4DmfvVh7/nL9zbsnb94/ff3uyfuPTz982v5ADM/L3z69+G9///T3d882JoYelBVlhviHutj6mulF&#10;OFsmeNjGu1mle9lmeFln+cBome5tmS1wTOfbJXnbwYfWGE+beL5jYqB7YUb03Uvn2mqudzff7Wq5&#10;2956t7XtfnvHw06m8l0obBQLG0XdTWJCQ6+oWSpuloiaKFgUz0YobKawrfr3wHbubNC/K6K0tvBo&#10;VTa8Mj+wKhv8IuVZth1hO3fOLoC9F3X8NxU8B2re94L6d84mgA59f9DFs2EbefYcGv8ZI88BnTvy&#10;B4z87lJewchDzGzWkoVhyYQGPBYZ6298JK0b7WtYmOx5sji4MisZ6nnYdO9iVUn+xZMpJ9PD8+L8&#10;s6P5OaQRgSAzkp8XE5AR5psU4B7haRvmahVgb+JhoimwNUoQuJefyGq+eWlS2vGcLAYr+/Bk5ePz&#10;9Rcbso3FqdX5cSxUX5JNrixOb63K1pdmSXJ+cml+bHVhemNlBiesL0/TcWlmZH1hcntd9mR1DvcC&#10;6Napaqe2nQPafHnMnsP49O838myojgc4Ip7CVtvfA1Xq3wnbubPB6niMcQ72q6FG/ispvzC7LCOs&#10;AAtzcliKHwJ4LKsrspXVOdLWZmV2TTbxamv59eby48XJgY6GaxdOnkyLTQv1OxYXAhQmhZ9PjzmX&#10;En4syi8nxBvIDfbMErhm8J2z/d1yAz2yBc6ZfEcgP8j9eIg7/MXM4NnBmClwSOPZksp6vj0j5UmX&#10;eXmveW+HZC+7eDfrTD/XRE8H4HhE4MnokKLkmIdlZ6f7u9dlo//+y5v//h8//ftvbz+92fztp1c/&#10;ftiG8fPHbeDt262PH5//9tv7n39+8+7d419+evmB8e9Ygf7zj8/l1fQsHU/hbLINu2ISrTrd5EC1&#10;+z78D2jk6cvqnwRfrf8w8Dr9TwbfcyjyP7KR5+h44CsXz/B0axGhUn7zqWwdDn+2uLo5g4dsrE29&#10;fr7y959e/vru8U8vFke6HhZlxSQGOAc7myb4ORZnRGUGucd6WqfxHVJ84e2OTbSTSbybRYyzabSL&#10;aSLfLsXfMVngkORnj8X1yQEuSYEu6aFeUb52aWFeKeFeYT42Id7WJzOiJJ0PNtYmnr9YhHe0C4vD&#10;uPTrPLwhXhpd25iekQ1Nzw+SRvPLo0trE8vrZBlYtiVnQ/McqDrnKHWAMxOAJPtU7Dn0KICek+GL&#10;eUfQvHM2KRwFz4Gl2glkc1pCYCW/hu3ikS97OZL9d/GHjTxXyu/oeOLTWdBD2EkCy8izvbw8HlJg&#10;x8J/J1S470r/jpGHAPU6Ve3UxSNUuLPnAOw8IP1axyNUu+8DzkQLLxU3sY08BY28XMqzXLxcvvc8&#10;BDg6HlBsVsM277smgT9j5KmO38vIA2wdj0Z+Z++N5prKltrL7Q3XYGyuudRed7Wn4bqwoSol2MlW&#10;QynaTa801fdmflDtmcj6s2G1hQENZ4lLbT4b1HTWH+i6GC6siJJcjkWx3sFUu3eWhvVURjec9W84&#10;7Vd70hcyVMRjpTwASZgPMyEDeyEgE5h+NUjj6YAH+d5ng/Xv5Xp2X4yiUh6gFfTC8hh08di+hpRd&#10;XyLLjaJep8Xy2MdGdDmWGnmGeKC7IqarnPjNjovhcBSMosuJXWVxQ7dyawujwqzUQqx1rY8oeZlo&#10;uhpquBppu5nqmaocMD5Mmr876KjaaSnbaCqTxV31tQHY62qia62lbKZ60ET5BwBiK82jzkba9nrq&#10;NtoqZMFVSyNU8w76GtjKxlztEI5wFARwCEpkwBLOr6sGgbHKARdTPXMNZTN14pStdVSttFUcjbQB&#10;ewNNPNBGW9lOVxVGuoopHKVzQMnwqJLeISUtJbmSdjLWQUEPAZwEYgjgFu311Ox1VB11j9qqK7kb&#10;HOSZHkr1NWouS7p9QiCtSsU+8nABe6/HD91JGbyT1nsjSXolrpv5N4iaAh94riGoL+Tjkw6Zh8e9&#10;7ud7UO7luded4kFQfdwXnlx4QsnTXRYBz05bSXj1Kf+iGMu7J4NaLqYmuev7GhwMstR20DiIfeTt&#10;9DUMlQ8bqStb6GsZwyXVVbfWU7NiFmiF++ygq+akT/45AK4wPCK4aOjc4cGaMT30aQAjPFL9w0pw&#10;WeDimKsdhKsEo6XGYcRa6yicEy4ggOeHSwoj5OHCGjFd6WETcDHWdjLUhGlw3WCvo4EGzoQM+S8K&#10;lR8MDyvZ6qjqKEF84EJOqp+jFdwlD3j2tZQdDLXgzjga6droajAdeNRgtNPXcjLU8jTTt1JTctE9&#10;FOdiFGGt0lKcLLyUJr6a0nM5jhp5UhFfHgk/rp0VpGQeMh3lEfgdSVdFODxBVKmjjiffoFyOFF0h&#10;q6cSQ818rQJxU5F/S3EgTIBNBOU7GnYa4NkosNlaEoRqHiY0XwgAsAt84xl49nkwNp8TAFi63nYh&#10;sPqEJ2r6jpJg6ZUYUWVka1EAbAKQ7y4LA6jNB7BfDZwKqC/0rT3pjTXv7cWBHSXwtwJiuY7vKQ8T&#10;wt0uCYJNtPAIJEVMyT/cYTg53FzjGV7zOb82RuhD0HJeIPfyRf5Awzm/mlO8e8d8H54Q1BQG1JwW&#10;1J/zbyoJri8OenhecO24d1GKY6CtUpSH9p0LqZ13L3bfv9R5r7LjQVnnw4u9zdc7ayq7ai9JWm+0&#10;11S01lZ0NV3tbLyCYIt5USNZ95U2mmfreEUjj1KewLh4Rdh2Hr08BvsYeUAu1lmam6r274QeyOGL&#10;8v6a3bX43uBMPCc7pmCSwhHxFM40CrtrjVT0RcpTHQ+IpXIkvfIONmjkOVDnDjHOof6d7qIZdhJi&#10;auHZOp4NW8ezGRxqHxiG904tInG9RFo//Kh9bLQTTjI51jkgt1JEPU2Ntt+uOu3naRYf5BIvsM8I&#10;98iP882OdMuN9jge65EZ6pAWZJPsb5keaJMSYEWK5Zn28ZnhTomBtn722lfPpb5cffR8Y0w2KVyS&#10;9c3O9coWBuYXh+YWBmdlA3PzhH2MPHXuCM0s7mHkOVALz4FKeY6FZ0ONPEfKUx1PMwjHwrP5zzLy&#10;NMZPypyP6pwP/gBHJkCARp4eCwEk377dgvzzl+svX2+++/iM8GH717+9/e23t69frv39x1c/v3vy&#10;bx9fLo/1PSy/EOflEuZgE+lsF+/uEGZnSpZv9bBN87TL4TtleNqmuJknuZpl8u0z/ZySeHbpIR7J&#10;Qa6Jga5nsmJrbpZ1Nt7tFzX1CRs7Wx+2Nt9tb68WChu7eup7RPJ28L2AqKlf2NwnbpGKv23kkb/W&#10;yO+F0vriyNrCIwTr5WkHG3a9PNu5UxFPYe/9v4qRRxTn0GB6t27yikzsGPmp0Q5A0cujcKfTJoY7&#10;2FKexMycr408AXvaYO8aBP7SsSBGHqU8gDEkB6W1/b218GdxsB+ShKHeOkgOkwr6uiFJ7YCoekD4&#10;cFBcM97fPD3cDuMo/G1tuV1Tdb7sVOqJ1ND8+IBjCYF5MYLMcJ+scJ+cSF5hQvCJGP9kP+c4X6cA&#10;ezMPMx1HfdUQV+vjCWFXz5/oqrk1Jm5bnOh/vj7/+ukyWQl2fuTFU9IOZWF2ZEM2+XRl5unK3Nby&#10;1PLsqGxyaGVubE02sbY0tbIwgazOj28uTa8vTM5PDH5J7uHl2dqdTJCR8nz2HPle9OkrX0n5P4KC&#10;W98fNN1/nr2MPJsdFz/N4ispv7jAuHjZ7Nq8PCB2nvHysIsAd3h5HlhcmQNI3xvZ1Or85OLkyNbi&#10;7LvtzTdPVpcnH4mbHj68XFqUm5YVGZgTHXw6NfpMWsyJhLC8qMATUQHHw3h5wd65QV5Z/u7pPCcg&#10;S+Ca7GWXJXDOCXDNCnDJ9HdO93PMEDjlhXhk+7tAPpPvmOXnlOvnDOTwXTJ5zjkC9/xArzRv5wxf&#10;14JQPxgT3eyOhfIzIwQ5CSF1NyrWp4dfby381799+PvnF//tXz/9l799+OXzi8/vn/7t1ze//vTm&#10;7aut92+e/PT5OfDjp+1ffiLF8sDPPz7/+P7xuzcbijpeEbZhV0yiVaebHKh234e/3MXDKxyObOgL&#10;5PeAL6J/HvqC/cfA1/5/JvRtB4d/jpFnu3iEI993he3id0XByMs24ajtBQCC1c2Zpy+W375//OLl&#10;yvrG9Prq5OPViZeb0//1l+cfNmf7mm/fu3gqPdSLb6OXFuyRInDJDHJP83dJ8XNK9LJN5TkmeNpE&#10;uVmEu5tFeVnG+Fgn+TtmhLqnh7glB7ikBLrG8x3Sgt0zw7zSQj1yonmFqaHHE4OSw70KcmOFPQ9f&#10;PFtYXXm0vPhoY3MK3kwvr41Nz/XJloYXVsbmFh8BswvDU7LhGQURT6HqnAPbpLPhTOPAmcyBpeO/&#10;MvJs867o4hFa5I5wdDzAVuoENPJsmDxHoDNgd3guCtO+Aj37rnDkO8BJss071fEAO8828vI6dwY6&#10;+YuLR+RGns0XL8+W79TIczw7nbAr7Jls2LadbrJVO0AnABzzDuAcTpIqeAwobPm+K33SLwXyuGor&#10;oqjjhaI6QO7iGQsP9HQ/YIPJvbrGizruUzDzx1w8sI+LRzhGnpp36uI5Rh6Ame11V0WttwFh0/W+&#10;tjvt9y/62Wk5aiuFO2lcTPOpPhNdfy6y7kxo49nQutNEo9ee9AUaTvvdzXUD6gv5NQU+D054d1wM&#10;rzvtdzpEtzjaBGY2nA2EyS3Mwq3dTJNxlO+QhEzjGQE2roHNdqZYnnj8suiO4vD2C2HiyjjS0uRS&#10;fLbHkdIos06mrTyM2KZGWB4DAUyGAKU87qW+Hk4rqoyGG0XpD5twE3AHUPyh8e8siWJg2taXRZCW&#10;LBVREAgvJXRejB28mVNzKjLUUjXczsBWWcnDSN3FQN3dRNfNVM/4KOkjb6l22E5LmW3knQzkbWrM&#10;mRY0RNwfVTJR/gECE2UlC/VDegeU9A+SqmpcetRej6yzaq2jCtjpa9gbaAJOxjruFoZu5gYupnrY&#10;cxw7nBgwTeFN1Q5Zailj3bch3A3ilMlpsTQbbgJOCzdqpnrAkqn4xgY4MLoY63iYGwBwW3AUjHBa&#10;RyNtvHXS64aU8B82U/7B21xHYK3Ht1Bz0lQSmCndPRV692RAV0UcaVMD14fpMVJ72vfucc9beW7X&#10;Uu3u5LjCs9901h+utrAiCq4zPq0wopoH6BK+8q89isNbzgU3nQkk/xJxMby2kN9WEn4r1+t0uMmd&#10;gsDm0pRkDwOe4SFfQ2VbVVIjb6tFSvv1Dh/QUz5kpKmip3qQtFw31sZqdEc9dSd9DUc9DRst8mDh&#10;WqF8RxGPjxQvHQC7UNkDkHc20nIz1oHDHXTVXI20nQ00IcCMvY6qFZwHLvshJRjhysBVhacVW98Y&#10;Kn/pL2+hdcRIhYzY9AaAALvSm6ketNdTh+vvbWUMI/zw6BwgLWscDHWYbjZq5hrKRsoHcbTWUYfJ&#10;cNNmR0nXmjgXozDLoy3FyaLL6V0V8R3lUW1lkR2VkfBEdFZEyv//ozyC1Mtfjmpj9Dra84Zzfjt9&#10;YILbSuHXLaC1CH5tiYnuKAsl3vy8AEaYDHMggCQci2KdgmcAUMrDCDHkYSbpAMP0qAEwifNhJL9c&#10;jGTvKQ+HETW6qDISRvjVw1FyORoQX4rqr4oXloWLyiPEFZGAsII0kUdai8ipYDK2rIGztV0IhAw8&#10;CmrkqZfvKYdfarhROVTTiyrhb45c0MNRcBFayGqxcJ4QiFHuw9haEghXCcbmoqCWC+FN58Iaz4XU&#10;nRXUnuE9PO1975Tb7ZPu14+5PDwfcCHZMdzxqK+pUl6EW/v1ItH9S70NVzofFIvrLrXcKaq/dban&#10;8XJX/eWO2sr2+ksAxACu+ypsvAx7IdhpNC8Hjbyo7Qa7gw318lgpr4i08y6lt+se0td9n23kkV2M&#10;/J+A48cpHPENsA07O4MMsBrasMGZ7HPSm6Bg/o+BRr5XXIc6nhh5MUEqqQOoi6egkVeESnkM6OZe&#10;cKahdqcBhZncwNS8c128nMEWsaSuf6D50UjH4EBzr7S+XwqPhVyl2YmuqUdtC9Pd8+MduakBsaHO&#10;MYEOaeHuaSHOOVGex+J8cyPcCJEuqYE2+dFu2eFOGSH2EEAmM9wpOdAmzNMoOcRpuPv+uyeT67K+&#10;5VmpbEoyMylaW5+ATw1f3pzP9wOzc4S9jDzV7gBbwXN2sUU8B7TwnM3/wY088J1Snq3j2Raewv6w&#10;zP6ozvngDyjKBIjfvt0CMPl6R9DD+PmnV+tbi29IafyzN282fyadD97+f/7XX/77v/34dmOu58HN&#10;/OggD32teHeHeFfHKAerJA+HRA/bNG/HZA/bdC/7fH/XYwFu+UHu2f4u0e7mIY7GsXz7vMTAU5mR&#10;lUW5ko7q1vpbNfev3rpx8e7tivr6Ox0dNW0dtQ1Nd7qFDT0i8s+m8NaaVMCIGwbEzX2MjheLOZ6d&#10;6+K/hj3z23CEO4UzjaK0sTS+vji2vjiCan5lfgA7y39R8zsNaqhzpyKezZe9jI7/vVKemve9YCv4&#10;XWG7dQ5o2HdFcRoN0Mh/U8pT1Y5Gnkp5tov/iuEOKuXl7GHkESyWx3r5r+08AUU8unhgZKBpUFo7&#10;0FdH6e+tHZDAyw+82FQ/6m+YGGoZH2weltYRLy+qGYK/rd0Ph8V10wOtS+PC5QnRVF+zsOF63Y0L&#10;FSdTL+TGnUmLKEwJK0wOPREfmBnmnR7imRspiOM7h7vZhnvY+NmbelsZhHjaJQZ7n0iNuVJ8oqfl&#10;wdL04DP4g7I8sSobebw8+XR5amthfGly8Mny9IsN2eOV6e31uY3Fqccrs6uLk8uy8ZWFCdwENpem&#10;9zLyGyszANu5yyfIJgCc+WeM/NLSNOWrXQrOfX840vyboHnfC85kNrAXjTxK+XnZFNvIy728bGZ5&#10;nrA6R0Y08gjsWlyQN7cBFoBl0v1mdWnu6cbKk/XltcW51fnJreW5FxvLLzYWt5fnVqZGRkUdzXev&#10;VRbmF6TEnkyNK81Pv5CdWJyVeDo5Ki/CLzvUNz/cLyfEN9XPJTPQIzvEMzvQPc3fKZnvmOhrm8y3&#10;hzg70BX+mGYLnIE8gQuQ6+eaw3fJ9nXJ8nHO4bnn8j2yfd2ADC/naEfLBL5LSrBPQWJ4LN+1ND+1&#10;7f7Vqd72Z0tTH56t/i9/e//vP7/99ePzn99v//bpxb/+9uHHD9vv3my8Z7w5jB/fP/7x0/bPPz7/&#10;+29v6LqvVLUrwjbsnAy16jTDgU7Yix0d/9cYebaC54Cvjt8JvoL+ediv2X8A9sv/XwvnfcY3+Ucb&#10;eY6Ip3Dk+66w5fuuECP/WEaN/OOncFqi44Enz5fWH88trU2ubEyTmU9lzIqviy8hXhr5/HLt7++3&#10;Pj1bnh3oqCjMzIz0TQvxhL/2GUEeGUHuqQLnRF/7OC8bIMHPMZ5vF+NjDcT62sT72qTAL3KEr7zj&#10;jY8d6X4T4hHPd0gP88yJ4SdFesdGeBzPiYRPO49Xxxbn+zfWx7DF/KyMvMmWLY6Q99myIdnyGAHe&#10;QDOwdTzAUeoUfJuuCGcaB85kDopGnqPd94GKcirl2dC9lPEpMRcFq77D7kYeUZgsh63g2bDN+16w&#10;zTs17BzYLp5t5Pfi0UjX9xh5EjNGnu3Z+1k9Z74TatipdgfwPIp5NlKmfbwi7DxbvmNMoeadgp6d&#10;btKieLaOB0g5/A5CUUOPsL5HWItGnpTA77j47q77lC9enmXbMcZNtpHHvZTvd/EIGvkOBRFPUTTy&#10;iKKRR9rqr7Y3XOtsqOqovdxyr6yn9tLtkuwgZ11v04OpPNPLOf73T4U9LAgujbHN8VavyiDutbUo&#10;qOG0H1a4Y9BZGlZbyH9wwrvxXMCtHNcT/hoXoozrTvsDMBmoL+R3MMu3tpwP7GbW+UT/DgFtbAKB&#10;+BLx7Cjiu0ojW8+H9F9LLo4wuZpsX3OCh4XwkGy/EAbTOksiIAAwIDX7ZwJbzgVDQEr4zwXA3as7&#10;xYM7DAHcOmTgnqCRR3HfVRoNwKkAXNZVfCWOqaaPbyuOGriRXVsYFWKhEmarb32E9JF3NSRNXWiN&#10;vIXqITTy2LUGjTxaV1KpzdTFO+hr2OqoQtJS47CriQ72SMHiawiMjpDqddTExkwLGghQtesdInlI&#10;YmBvoGmjqwZ5C82jVtoq5hpH7ODMeuqWWspwK3ATcE5rraMo5eG2bJi1RuFWsJsNYAznPEC+HoCj&#10;sH0KnAGBGIFjXY207bUP22v+4GF4yFVHKclLv/1S2pUsz6vpLlfS7a9nOt095vbwpNeDAs/7Bd4P&#10;TxHVjtodfgwguJPj+uCYJ7p47EqEzzUEMAGejrrTfnCF4WnCf2iAKz90MwV+EqTXku4e8z0TRox8&#10;w4XEZA8DgclRH4OjtqpKtpqHnfQ14W4bqx41UD1ipKmiD1dMU9lGXx0fsqOeurOBpouhro2WGlxS&#10;vDgOhlowwrUyUT1ocIRcQ/waA//bAEZIwvWEq2SrpWylfthS7RCOxLwr/2B0SMkazqOtAiPgoEv+&#10;ewCeMicTbWtdFcRc87Cp+kG08xDAppnGIRhpXvcQueb4bxBelkb4fxLWzH8k2OlrORjqGCkfNFUj&#10;pfEmqvC8H3ExNXAy1HLS17BUJV1rEt1NI21UW4qTxVcyOsvjOsqj2suj0MhjjTwa+ZaSkK7KCOGV&#10;6M6dpu2o5oGOMhiD24sD23akfFtpMC6pCkHtad+6M7xWRspTIw8xQl08nBDOjHQxbeVFV6Il12Kl&#10;VXEwQoxF9/jfJ/D7JaqMROEurIjoKQ+HETIAZKRXYmAXzOkoCcaZPRfDUMrDCJMhCSOAEh8OaTrr&#10;13iG314cVHvSm2mDIzfyXRdDYMTS+O6yUJTvEFAjj2AHG2xiA/PxcIxhGuRhJJeI+eqCPOSSyNYL&#10;ka3FYfDXoPViUOMFft05r9rzPq1lwffP+DRejKwpjj6X6BbppB3lYnD5WFxvbUVfY2XH3XO9TZcH&#10;2qoabp9rvndB2nazo7ayra6ys45IeTTyPQ2Xugmkap4j5QHsYyOEP+AtNzhSntbLK7p4Nt9j5BWl&#10;/F672PmvUPDjHDgGXBE077StDW5ScA77VPTM3wTnK8KeQ408lfJo5BGOjgc4Ip4NW7JT0L8rwjkQ&#10;MrvOZ5L12Iimv68RGOhvwhHAVvLS3gYYh4bbSH/5voZHg80Tj1qnHrVNDjXNjLSKmqvSo7xCvE1j&#10;AxwSAu0zwt2yItyPxfkCWaHO6UEOWWGOmaEOKQHWEJxK9EkJso33s0gJcRA4al0+k7ww1vFkZXhN&#10;1jcz2rk817+5NiGbGxgZ7p5lvyffMfJMsfwQtpJXhJp3DFCsf7+RR9gzqZHfR8qzjTxKeTTvf5WR&#10;Z8e7wjby+0j5/Y0850M0QD+qcz74A2yZQOfASXAT8u/fP3nzZhM23717/OzF2k+/vHn37unff3v7&#10;b397/+unZ3/78Gx9ZrD5VlmCwDXM2SLa2SrZ0zHV2znVyynX3yPNl9R35gZ65AS45/q7Z/u7pfk6&#10;pvGdEnmO0d62meE+BWlhly7k9bTegTe3d2+V3r97qfp+VU3NzYaGu20dtT2iZrG0DegWNgDEhovI&#10;gkxSUT3QK4K33LsbeaYcni3iW8TiVuDrmX89SmtL48jq0sjK4iNgeWF4eWEQWJINEOakdFnXvXT8&#10;V7CM/PdLeY5/V4Tj3xVhu3VFULIrsv+c75Hy6N/ZRp7t5YGvdPyOkedKecbLAxwdD1Ajz2FkgIAi&#10;frS/CYEMUxdPGtcMSmsRiEkfm/5GePmR9jyQdN+HFwaISWW9tH60t3FQWAMvnP3dDx9J6if7moEx&#10;ScOYuL639U7TnYu3ywvKTqUWZkZi+Xx2ND811DMnSpAbK4j3dw31sAZCPG0EzhaBHlZ8Z/PYQI8r&#10;Rcc6aq6PS1tfrE69Wp95A39c5kY35glr8yNPV6fXF8a3lqeAJ6tzT9fmt5bnVuYmlmfHNxblPW3Q&#10;sCPo2b/HyH/FjpH/Tin/P5qR32svtfDAV3nZ9K4sMSzPywPCPDH1i1gjvwPW1DNl9WTZ2LXl+dWl&#10;ubXFufWleWacfbwy/2RVtr2++GxjYUM2OSzuuHu17GxeRmFmYsnxjLKT2cW5qWdS404lR+ZHB6UH&#10;e6cI3OCPZpKvY6q/S2awZ06Yd1aIZ5q/S4bAJYPvnMlzzuK75Ajcshkdn+XrlO3rkufnXhDkk8t3&#10;S3K3zfB1zgvwhD/HiT4Ocd4OkS5WWSE+aQEeaUFe2ZF+98vPdj+8vjE9+PHpyt/fbf/r55f/8unF&#10;v/34+qe3j3/98QUWyP/4afvXn19ip/ifPj8D0Mgju9p5jmRnQ8U6J0+hE/aCGnm2WP+axwyc5C5w&#10;FPyu0JfJ/YGXyb8EfCX+w3Be/v9C6JuM74St4wGOT/8zcBQ8B7Z53wtq3veBvjPbekJAKc8ge/aC&#10;PDq4LbgzMHN1fYqsBLs5+2Rz+uX20tvnS2sLo59fr//bjy/EzXduXTyZGxsQ5W2f6O+SHuIZ5WUT&#10;6WaZInBO9nPCEUjiO8Z52cR4WCXxHJL59tlhHqkBTpkhbhmh7imBzjDG8m0zY3gZsbwT6aHp8fyS&#10;wtSJodat1UebyyOL86QR5MbaFLzHnZzqXVwe29iam5oZ+KuM/F7seiBn88tbf7KC63eBC64CivId&#10;zTjd5MDV8cDXSp0D53CEM4cNR8RTOPJdEbaO38fIc3Q8hbaPZzNIutNwdDzwlZHnwNbrCJp0TnJX&#10;cCaF2nbO5q5wDDvHwlOoYd81yYYa+V1FvETUiMh71HzR8cTIEymPTWm+MvJ3uzrvoFin/h0VPM2I&#10;O78qkAdwL0J1/HcaeayO72i9qWDkbwCdLdeB7zTySHvDNXHbndaay9K22633y/taqu6WZrkbKoU6&#10;qMW765Sned8tCKlIcrqZ5Xk12THXS/VitPntTOe6Au+GU/ym0wKseu5mOoMLy2M6SyKazwY9yPe+&#10;me1Wd9q/qzy6vTQC8tLLCV2lkVjMDkHvlURxZRx6cDTjcGBbEekgj9XxsNlTFg2bjacD4JC7OR6V&#10;8db3cj1xFySbzgTCfCyyhk24UQACbIQCEDvPfGFQX8ivPenbwbQvRy9PdDzLyHdflNfadzBN50WX&#10;Y7FGHld2fVgQHmKhEmqjZ35AyVVfxd2Y1FM7G2kTwb1j5B10VEkT+Z0+8vZ66i7GOqYqBwwOkRp5&#10;oyNKZHnPI6RunRHiSqQOXfUA1rADFkxbc1tWpTwx45pHLbWUrbRV0CzjXhghhl0AunsYdQ8qmamS&#10;FUSx9YqF+iE4s9zOaxwxV4FbIY1cHPQ1nOA8cBIdVWx0AyfEOnE017Bpb6RlratipX7YUfeoh5Eq&#10;30LNRVsp1lWr+1pWXVGEtCq16ULQgxPedWd4XRXh0qo40rLmeuLg9dT+a8lwAck1LA6vPyWApwae&#10;4ke3MmAXLt8KwM8AbI7czhy9n9V3PUl8JaG3KllyKR6O6ruWMHQzZeBmWvUp/5JY6/uFIQ8Ko6Ls&#10;1XmGh7wMjtirH3DSU/Uw1Yf7bKahqq9y2FBD2URbxUxT2UwTHhpZZNVOW8VJX8PdxMBclfQCQvNu&#10;cIQsaYsuHh4m1svjNx8wQow9beBw5j8JVLF9vL2empOhJlw92vyHPoN4hbUPkFVhDZWVcLVYY9Uf&#10;TNQOGKnIC+chA3m4jLb6auaah2Ea/LSYqx2y01Xj25lDjCXz8PNDyuENtE1UD5trKNvpaxmrHILY&#10;xdSAdD2CZ0f9ByftA3EuRpE2qriya0txZEtJWDNQGtJcHEwoCmo8RyrW4RmpPe3beF4AMbZEb2Gq&#10;4AHszdJa5I9AXFPo08D0aWktCRJejpJci+25FNlRFtrNWvGVmn2AbdtpAxyIqaNHX0+72TSfE8hV&#10;OyPWsRxeWBGByf6q+L5rcdS8kyr40tCei2EIxLgpLAvvLA3pvRqLR7UWBdQUeOFRVMH3MP4dA+rc&#10;MUOBmVK4t8xeADbbmH8UIEa+PLTnUoTwcmRXRZj8PwnQyF+MgOsMfw3gkXZXhreVBrQUC1pK/WvO&#10;+DSXBjVeCLmR7/PgTNitEyEJHrpeBkp5Ec599WVAY1WBpKFc3FDZ9rC0rfpiR205sGPkiYtHI0+K&#10;6JsA0l8eXTzGWCmPK8FSKU+NPEfKUy/P3pRXynfe3x2OWN/x77sm/4yRZ8Mx45T+HSOv6OIR9uH0&#10;bN+EHs7hq2nExTfQAnmOkRdJqoHvNPIUdOv7A9NwwViyAi1zCPtYtpHHav1eaT2V8mjkB/tbhwbg&#10;fVHDo5GOocEmmPlosHnsURspCZXWDYlrNuYkg51344OJiI/zt86McM+N9cyKcM2OdMuJIgu6pgY7&#10;pATZZ4U55kQ4n0jwhUwsj7j4hAAbvoP23fI82Wj71srA1sYI6VQzJV6Y65ub6Zue7JXNDc/ODhHm&#10;BomaRyMPc2QDsLmXlGebd2rVOUae5veCPQeNPJXyu3r5tbXp1VXu+q5/uZHnQD/0If84I8/51I9w&#10;ZAJOg5OghYAYi+Uh/+7d4x9/fPHLL69/+enlLx+3/9e/v/v1zbqo7saF7Fj4OBlgo5fkbRPrYhZp&#10;b5jobpnmY5fBd8z0d07jOyV42iT72KfwnRO87RN8HZL8XZIC3LNi/G9XFHY23GhruNnWfLup/vr9&#10;u+V3bpXX19/q7q4XChu7uho6OyFo7u3tYKz6F/GN77rhfbh4FyOPcF38/kYez6MIZ9o3UVpfnlxf&#10;nthYmSRefnl0dWmEYRhYWRwian6+d2lOil6eK9935T/JyFPYkp0Nx7bvledAjTy18xyoeeewl5Sf&#10;fNRJpfxXXn6nyw118TubzbuCPW2QsQE5pOM8KZ+vw2Y1CMSP+klzGyyih3FQWoevSVgjP9rbODXU&#10;NjHQMiSqHeipJl5+sBWA5MyjjvmxbsjAp6bblwsvnEy+cCwhLzEwJ94/J8YvK4qXF0eCtDCvOIFL&#10;vL9zoIu5l5W2t7Wei4lqgLNZYVpk650K2bDww+OFH1+svt1ceL42+3R1emV2eGVuBFieHV1fmHy2&#10;sfR0bWFreQ5GqtRRviuCe1HHo5GHM7CNvHwX0xEejfz3ePnddTyg4Nz3h6r2vwS2c0d+r5HfjV2M&#10;PAUewvzcJJ4TO84vL8xsrC4sL0zJm+wvzmytyrY3l2FcnZ8UtdffvVp6Jj/jWFrs6aykC/lpF3JS&#10;zmXEleWlnkuJPB4dkBbgFuNpE+tlmyJwSQ9wTeU5pvk6pvs4Zvg6ZfFdgGyec6aPY7qnQ56fexbf&#10;NcPXOdffI0vgls5zzgvyyhK4wnxsg5Ps7RDnZp0V5BnmbJET4ZcXE1CUFSesufl8aeLHZyv/8u7J&#10;f/3bh58/Pfvlpxfv325++vDkb7++puu7so08BJBRlPIcyc6GinVOnkIn7MNfYuTZ2n0f6Mvk/uCL&#10;6J8HX7D/MJyX/78Q+ibjO2HreICt1P8MbPm+K2zzvhdUu+/D5lPSqYY0q2GMPIv5ja3ZtfWptY3p&#10;TQg2pmHz2YtluG+wa3l5Yuvx3PPtxfXVye2N2Z/eb73fXlqbG2i+U5ES5hPqYZ0Q4JIXI8gI9Yr3&#10;sU/kOSTxHNL8XbKCPVL8nKLdLSNczOK8rJJ4dnE+1mmBzimBzvF8u/QQt/Qw9zg/u9QQ12i+TUaE&#10;d0a0b3SAY+npNHjdebI2vrE6Pj0unZqQbqxNwbvkiYne9c1ZjoinUJPOgW3SdwXFOt38ngOpjgfY&#10;2h1B887ZpHCMPFuOU4FOIXmOjgdYhyjy1bHfAUfEU9jyfVe+S8cDCi4eGRzuQqiLRzg6fmi4g6Pg&#10;2Qw/6u7fke+0WB59+l7gZPY0NOx4LBXuVK/TDBtF874rbNvOyWCSFsVjjCgaeXTxYiEp3mHa1Mjp&#10;EdZ399R199RQI0/L4dHIA1SvUyPPRtzJlfJ0PlvH/0kjjy4e6Wa6xu9q5Nlqvr3hGtBWfxXeWLZU&#10;X+pprBI1XjuZxHczUIp10z0X71p7LvbByeDWkpjOi7E9ZbEP8r2LwoxuZjrVnvBpLwrsKgnrLA5t&#10;Ox/UURIqrIgijWiKQlHKNxT6158S1J8horz9AlkAtotZjrXlXHDj6QDYBWPNCR5Ma2LW9qQB7IJD&#10;Ws+HQAwjHCW5FC+ujIMzXE22R+0OwHk6isMhiZMxA+BeNPJA4xlBe3FIG9MeBwKkpzwS22jA/QQ6&#10;iiM7S+TfCoivxHVXRGE3eem1FPHl5KFbufeOhYRZqYXbGaCR9zDRdjMmfWksmGYmaOQdddUcdNXt&#10;ddRstdUBO6Y/jLWWMuBspO1qoutpYehtZextZWStRfyvs5GWleYRaoFdTPVsmVJ3wEz9MPY3h9FE&#10;9SAKZZTIEBgxfVfMmVVe0adbaB6109dwM9WDG4VTETfN9DFHreykz3RiMdGFvebMurIO+hpwl4ja&#10;Vj9sb6AJp4KTwCbcASttFVsDDdJxRf2wj4Wul4m6t8lRH+MDUU7qD89G1pwLG7iV2VUZ1XSelE6L&#10;r8YM3k4evpfx6H7mQFXKo1sZQzfS4MkSVcTCU1N93PdWpis8cb1XiK8fvpkOwDTYJP/6UB7ZciH4&#10;0d2s9lLyNQzsgh8heF56q5LvHeedizC7ezKo9lxcrIsO3+iwh94hGxUlJz1VdxNylQyVD2seVNJT&#10;PWyup26hrWrCLKPqYqyNfeRdjfSMj5A2QfC4YDI8QLg4+A0HXC68dPRKAhCQy6txSO8w6SNkqX2U&#10;dPvROAQX0JBpMYSjg5EmXExzzcMQ2xmow6aXjbGTiba9oQaMFlpHTNUP2uqrwaaNnir2sUEjb6J2&#10;wIBZ0Rd+WgAdJSUbbRX42bDVUYVnAVfotdPXgsBY5ZCp2hGDIz9A7GSo5QxPjTLpWhNhpxNjr1F9&#10;KqqtJL7hXGhzcWhzSVhTSXDThSAALiPQVREuYprCw/PSwbSAhwA2e5jW8N2MsBZVRgBYD45zKpMt&#10;z0Xo1RT6dDId4fEMZD6zlCuAth2A+ZAUkjb0UZDH8wOo5gEI4HDJNbJCA8StRQEo4kVMUXzftTgA&#10;YyyWp3Ye5sBMdPHCsnBSI88E2MRm8EYiHFhT4FWVZnsjw/7BMfems36widXx+LjQsyOo4DlJQHIp&#10;Usw8drgC5OEz9fUwraMspKsiDFe7xRp5xssHd1ZEtpeRhwmbrSWBDef4dWd868/yWooDas/wak7z&#10;a88G3cr3eXgmpLE4viDClm+q5Gd9uPpi5rz0vrC6pOP+eWFdeeuDks66CgZsXFP5TSOPcXfzdWAv&#10;Kc+Gunhq5BGuiKdwxDrDPuadqnkOX9nt74Ajxym7ingK+1h6KkWkPb/vGwIAi3P3N/JsL4/efC+o&#10;Xv8mOJkaebrJmcZQzymTl0v5vpahgbb+gebBodahwabhoebR4Vbil6R1MyOtm/NSScu11DCXKB+L&#10;tDCnjDDnvEj3/CiPnCj3zHCXtBDHlCB7GCGfHe6UGU4mZEW5nUji+TlqhXgYt9wv3l4c2Foa3Fgb&#10;Hp/smpoWrywPz073jo+K5mYGlxfH9jDyfZjhGHncZJt3Gu9q5AG2hd8LRSO/i5RfnaKwpTybv9bI&#10;UxFP+fNGHmB/iKaf0xU/9cP4amc1V7ZPePt26/37J+/ePYb8mzebsAnxhw9PX71Y/enj9v/rP358&#10;tjrVXX/jbGaUn60+fH4MszcIt9dLdDfP5NtG2utmwcdGb8t0vk2qwD7F35GsXiZwjvGxC3G1jOM7&#10;p4Tx7lWeE7U8HBK3tDXcrHlw6eG9iju3Sutrr7V3POzorO7squnpaZBKW/v7u3rFbd3djYxMR8Pe&#10;JJK0iiTNyN7efBcdz5yEM00OVfDfCedwitLm6jTD1MYKUfNry6MUpmp+aEXWx5byFK6Ip+xm5Ocn&#10;ejDYC7Z83xWOdt8fatsBzqYiHAWvyPS+Rp5TEb8XbCOP7G/k6ebIcDMwNtQ8PgxJFoNfYBv5sYGm&#10;0YH6kf66R3218jVgGUb7m4al9QOiukExbDaN9rfAOCRpGJE2DIvrBnqqgUExcfQAVtDDKBVVPxps&#10;HoH7M9K+MCedHuscEtV21FypuV5UWpCcEy/IiPZND/fKieHnxwecSgnJieLH+Tkk+DmlBLpGuFq4&#10;GCr7WutG+ToUJIdVFGY23qmcHOh8ujr94cXa22er756vPVmdY6T89NbyHIwbi/IqeLZ8V0Tu3BnW&#10;WSu70l2k783i9OoSUeocKb+4RHqzKLK0TLqoK0JVOweOOv8HQYU7ZS8jv7g4BSwvfAE2FxZJK5v5&#10;RXajeTl41LJsdml+hs362uK8bAouCJwfHubKqmxudmJ+bnJpaXp1dQ6AC7s4P7Ekm1xbnt1ck20/&#10;Xnm8IVuamxgUt9+vqjiTl5qbEJEbH1aQEFmYFFmamViaFX8yJignxDsz0COZ55Tu55zOc0rzdgTS&#10;fZwyfJ0BCPICPIEsgVtOoGdBhB+MScx/J2XzHPP4zlm+DscD3RNcrVK97DP4zvHuNjHu1umB7tmh&#10;3unB3qeSw2+czxfWXl+d6v/8duu//Punf/nb299+efX33978/OPzX3568bdfX6OC/8is5vqfZ+T3&#10;6ldDXPzrtwSFXVzwxe+bUOe+P/QV9E9CX7P/GOyX/78WzvuMb/KPMPKK5p2dQah23wd07opsPv3C&#10;+racjSdzwOZjArHtL5Yfw+SNGYifPp6HcWNzamNrdmVjenlz5vmrDQjWN2dfvVl/sjX34tnSuxer&#10;r7cX3j1dlI2L6m9dTI/kh3pYh7lbZoV4ZQS4J3nZx7paJXnbwW8o+Y6N75ToaxvvbR3taZHAs00J&#10;ckwJdkoOcozzs0kOdEjk20R5m8f4WBckBZzNjEyN8M6I4Z/Oi58Z7X73YnljdRzefqytTMxM9c/P&#10;fzHv32nkKRyrTjMo1mlScaYiVMcD1Lxz5Luii0c4Rp6jzmnyS56j4ymso74HjnD/JiNjIo6CB2iS&#10;uniAq+A5KLh4YHhHwaOORwYeMRmi4HcBhTsblPLUsLOhtl0ROJA9h0p2zKBtB9gBBTMImnQq3yk0&#10;jwGAnp2zSVFMopGnRfHUyEt6vjLyOzqeGHki5XdcPMM9AI28sOse0NN5F+DoeGAvI6/o4nG9Virf&#10;d0XRyHe23GD4YuS7WKu57l8jj1K+8X6ltPXOQMe9rGhPR12lSBedk5GODwojWy7EN5wJazkXVnOC&#10;V1fAbz0XeD/X/XKCVVWiTf1xH6CuwLflbEDzGf+Ws0FA67ngtvMhjYX+tSd4DacE9acE1cd87ud5&#10;1Z8KqDvp33w2hNJQGAhj4+mglnOhTWeCgfYLEW1F4a3nw3rKiNIFunZaxrcVhYoqYrGmHlU77mq/&#10;EAbTGKtOyuphGgB70c5D0HTWv704pJNZLbbtQvBOgTwRf6LyCFF5DAA3BwghroiVXokTX4rBGnnJ&#10;1WRhZSI18tFOJlaHlZx1j3qYaHuY6jkZapmrHTI9+oOF6iFbzaNYI2+nrUp0vI4GWm/sWgPTsIm8&#10;4WElhJSuax21YtYLNVcjNdfYVsVY5YAl09bcRlfNwVDLjdVEHoUyJAFzjSMwH6W8mfphOLOlBul+&#10;Y6JMnDI5m+YRez01bIZupU6awpupHoQ5OML9gdHJWMfeQNPRSNuCKc+HWzHXOmqpo2Ktp2aqfhCO&#10;8jTVctE74ml02NfkYKSj2oMzEbXnwwdvZw3cTh24mdJ/M7HvRkLv9Xjp9cTeG0n915IHqtIGr6d3&#10;lUYLy+N6ryTDk1tzwo/5qiMar3D3xRhsEES+/CiPbIVnpCS8NNbiQrhx0xn5or69Vcl38n1OBRve&#10;PRnUUZmZ7W8Vaq3JM1G1UVFyMVD3MNWH+2mselTrkJK+2hErQy0LbVUz0pPnqLMRUdiMlNc0UzlM&#10;LjjTBQivKpXvMOIm5OEawgWExw7XwVZfzUpXxc5A3UZfjXSBZ2JLHWXIm2ocIiXw2H/msJKRipK1&#10;LpH1ltpHIYakueZhGCHpbKqDah520TJ5cjYdsqivo4Gm0RGlACdrH2sTeMrgJwSeCFs9TWOVQ07G&#10;ehCYqh2x1FI1UT0MMfzwuJvoWqgoOWkfCLfVTvM0aipKFF1O74AreTlOdC2x+wpZ1rX7UrT4Spzk&#10;ajyWsYuvxqAfhwCQXIvtrgzvqpB3bgG6mYJxorMZg99WGoy94FuKA+vO8LBlTetOmxoEzgxgi5tO&#10;OAlTII8iHm4Cq+lR32MSNuEoItl32s6IL0WhgsdNtPB91+KkV2IgQwrky+TV8WjkqY6XVEYN3khs&#10;Pic4FaAebal0McYYJsN9g1uh9pwWueMjRb0OGfYm+R6iPIQhDMCLAA8KHg6cDYL2stC2iyGU1tLg&#10;1otBbWXBAASkszzp9hPQdiGw6axfbSG/+iS/pSTsQYHf1UzXh4X+988El2f4Rrlq+lkfTguyqrmc&#10;O9p9U9p0WdhYuWPkCV11Fd31ldTIdzZeArqaLnc3kybyKOV3jLzcy6OUBzginqJYL/89Rl7adR+h&#10;2h0DRdgWng1HcO8PNey/F/bh9GwUac8DCmfXN5EI61iQNV3FIoLcyCMsL8+252xoEgIq03EyO0OT&#10;GNDDAbHoIYB7d+bUY2k8gAG2rOmTNgH9vc2D/a2jY11iaU1fb93wEGzWjww0Tg63jvTWHksO4Dto&#10;w9v+zHCXE7HepF98uDOQHeYCGayOzwhzzIpwhjEz3CkrwjXC28THWj0n1nug7davrxfXpyWL06Lp&#10;qZ7JGfHcQv+8bHB6pn9ufkg2Nzw+IpXNjszvGHnsID8z3wsoGnmIdzXybGiewpHvAOaxfTybb0j5&#10;f4qRp/IdQPPOztDkHzDy7Bg/QdMP6bt+5Ifg1Y6RZ2sH2AUjKosPH57++uubv/3t3S8/vfyv//Hj&#10;3z8/6268U3EmK0Hg7GOmkSpwjHU1yQt0SudZHodPjt5mGXzLRC/j7EDbND+rJD/rSC+zACeDUHfz&#10;aJ79saTQuusXxa3Vkrba9ro71bcv1T281keWZm1sa7kDP5/4gwojvK8WCxsBSU+zsKtRImwTCluB&#10;HlFzj7hNKGntkrR0ixuJlJdwtTiwo86/0vEMX6z6PwKlrbUZhEr59ZUxYG15FDvYrMoGsbO8fLnX&#10;WQmOXBG/w67d5Of/uUYeoMKds6kIx79T6C6i3b/PyFPtTsz710b+CztGHqU86niyxOtuRh7OM/qo&#10;BeDqeIBl5KmUH+1vGhtoGhtsGCWtbBpH+hpQxw9L6x71Noz0QaYZGJY2DorrgSFJw6C4loh4ERkH&#10;RDUAfnUsIV/nVsM4ONDYJyF/zUcetUJAbq6/eXFSNDfaNSqp6264dqM0v+xUSmFmRE4M/2RKyPns&#10;6NwYflKgS2qQW0qgayzPwd/BKNDJxN/JNMDVIibAPS8p7GrJqY6627Lx/hcbsu3V+acrc09XZI+X&#10;5h6vzG4tEylPFnpVKIdnswLjwjTGVMfj5JWFiWXGyAMcIw8sLU0vMrXw3FHBxSMry/O7wlHn/yDQ&#10;my/I5AKdwHx/QI08rXzfy8jPLxIjj3CMPByFfWwW56YX56dghHh+bnJufnJtfRFuZV4GZ5iBzZVV&#10;GcSzc2Pz8+NwucgXG4tTMtkEuYmFSbxpuNob5GuVydHe7vba2xWn8s6kxxckRJ5ICCuIDzudHHUm&#10;JfJYlH9moEeGn2uar1OqD2kWBgGARj6d53wsxOd4qE8qzzFD4HIszIesAetjfzzAJd/PJcvX4USQ&#10;R76/a4avU7afa6afC0xL8nVM8LbPDvXODfdN9nc/lhB8PD26u/nuuuzR+5crv33e/vnD418+Pvnl&#10;4/ZPH7c/v3/y6R0x77/XyLOtOmy+ew/Jx+wReP8Wpn2Db3WQ/8t0PEBfGveH/RL7Z8CX5z8MFeh/&#10;OfTtxXfyP4eRX3tKdDwa+Y2t2c2tWdKg5sn8s6cLEG+sTcEIm2sb01vbCytb84vrM0+fr248mV9a&#10;mSB35sn8483Zx+sz2M3m06u1+XFJ3e2KwozotCCv3HB+dqhvmsA1he+czHNK8rJP9LKN97ZN8LFJ&#10;9LVN4NnG+trE8q0T/O1SQ5yTBXYp/vbpQU6pwU4xPMjbZkb6ZMf5nUgLS4zwqqo4uTjVt7E0uiob&#10;gXcgi3PM++kdyc4x8rML8vyucKw6eWsOMLF8ZE1jO3cE84p79zLye8F28WzQmytmuCJ+B/ZMNvKj&#10;GDiS/XdB5TsbmqQ6HuAqeBZMX3gu2IVG0cgDuxr5waF2BrlJB9hSHgP06QCdgJuK4GQ6n6p2HKVM&#10;/xmI6XycgKCLR6hhh0PY0DwFPTs7RrD5jGKeY+QlonoYxcxHdPnyrWQp14YeYS3V8bsaeYRt5HuY&#10;SnlR95clXv8qI9/TRsburzvI7+j4r4x8J7NkK8vIy0vj0b+ji+9sIHTUX+uqu9ZdXyVtuQV/FpwM&#10;lFIElucSPG4XhN7OD3hw3L/uZEDLmZCm0wFNpwUNp/h3s11vZzqXRZs+zPe8l+lyL8et7XxQXYHv&#10;gzyvlrNB7UWhreeCAYiZQwIgaCaN3UNrCwQwon9vPB1UfZzPePPQ9p3m7xCgTO8pi4a4+2IU7oJN&#10;YXlMR3E4ZiCATCfTuAbmQxLiLqYAH4AYQDVPYmY1VzIyDetJd3hSIE+kfM/FCAZ5dTycB05LZH1F&#10;lPhKXHtpRMfF6JaiCOnV9HvHQkItlONdTW2OKjlrH3E31vKxNHI10TVTPYhG3oZpNU4K5HVU7XQ0&#10;7HWJUXUx1rHXI0t0Wmsp22irQMZBX8NeT81BX93JUNNGW9nRQAOwUD8Em5Anzp1pq2KqcsCYrAH7&#10;g/5h0vHG4AipsDbXOAKxBSN2bZnGNTDTTl/D2UQXbgjuDJzK08LAzVSXnEqb9F1xNtJyMSbl/O5m&#10;enCUk6GWleZRuAlLDdLUhSnQVoU8qZRnquPhhHBmAB6Xp5m+m5G6q/5Rnrmqh75ShINqQ0n8wzMh&#10;vTfTJVVJwiukyQka2M6KyNZS8o8R8LyIKxOYp4CsAQDPMlz/jmJmfd1i8uy0FZH/aWi/QJ6g1uKQ&#10;9tIw8i8UReSfIWpO8ODZabsQ3FMZezvPuzDE6PaJgObSlFQfk0BzVT8zdfNDSg46yq5G2vCQTdSP&#10;aB1S0j160FxHzUyTdPUhNez66vAwyWPXVLbWVIXHAo8LLhoAFw3lO46WzEUm15np1A8Xmch6ZSVT&#10;jUNGjHOHGDFRPwibxmoHzDQPwy7YtNFXczDWsjfSdDXXszfUcDbV8bIxttVXs9ZV8bQ2ggyMbhb6&#10;HlaGNnqqpkxPeWPVH0jdveoPcOtw51PD/PkOlnbMQrvwc2KmftTBUAdGE9XDVtpqMMK9gicFnh0P&#10;Uz2zo0oOmkpBFhrpXqYN5+KEl1O6K+Ph+kuuJ3dfiWkvi2y7GNZZRpy46Ep0x04Zexuz+CoqcnTW&#10;WCeOUh4CMfPc3c5zqSn0ab8YUnvaF+ZLq+KaLwSggqd18RQ012jeIYBpMAFuDn8MIKAx7G0pDsRW&#10;M10XQyWXoyFGHY/l8JAnCp5Zo7WmwKvhNA/2djLLwJJ+NWjny8PJKq9MQT0cle97JMvjh5bz/kTi&#10;M7fSVcGUt18M6a6E00ZJrsXASNQ8edTkXwHIBFLFT1ZthWntJf6dFwO7mI7zCDwEAL97kFv40mA0&#10;8i2lgc0lAa0XA9rKgkl8IYD0AjrrB3e16ax/fSG/8VzA/eNe90541Z0VwPiw0O9qrnd5pnd2kFmY&#10;k3KQg/K5NJ6wtrSntkxYV9nFuPjO2vLOGhJ311d21Vd2Nl7qaCJ0MZ1qhK3XUcoz/p0EaOQpkGcX&#10;y2PvGgpbx6Od37V3DVXw3zTydALbwrPhCO69oG59L/afzM7TaZR9jDx7F8KZgBae6nhELKr5ulj+&#10;izdngw6dmnSa58h3xq3vbuQBehScRCR8gEkEjXy/lCmNZ0ZsH98nhTctxMsP9LX09TcJxQ+Hh5qH&#10;BxsHJDVzEx0dDZdjg+xj/KwzIkgtfGqA3fEYr7wIt5wwp7wIl/RA2+wwFyAr1Dkz3CU91CktzCkr&#10;yi0p2JHvrFt2Kml1Wvh6c2J5UrghG1ie752ZlU7P9U1MS+A98PRM/+zcoGxuGJifeYRGfmZ2YGa2&#10;D4BpAGz+38rIKzp31O577WVbeDZsHc+28OxN+PjM/pC+y0f+lyuvXqy8ebX29vX6m7df+Yd3756+&#10;fbv14cPTTx9IHeRvP738+dOzF4/nBkWNuSmh4TyHME+rCFfzVJ5tsrcVKYf3Ns/iWaZ5mWb726Ty&#10;zJN5Zgm+pnGAn02kr1W0wKEgLexKUV7jvct93XVtdbfaG+62NNzpbH3Q0fags/2hsLumu/MhvJcW&#10;CatJzyVJo1TcAO+rpeLmPnFLr7hNKmoVidoAISBpF0k7uqWt3SKmTH43Iy+RtABsEY/19Wx7/o9A&#10;aWttji3lH++wtTK5wSz6yrSVH16ZH1qeGwSY5V4H5HZ+h6UZCcKYetH8rAhG2bQQmZ8isP374qSI&#10;wjHvAJ3GySPUuX8nVK8DnF0A5ql83weOiN8LbC4PcEX8t6Aqn7p49ub3gCqf6S9PutMg2Gge+9XQ&#10;zHAfaWKDDErrCGL5OicIZGjcx4z9kNmZPySpIw3o+5vwmwDYhJdS+Lh1v+rcxTPpp3Ki81JDMhP8&#10;gdzEwPw4QU6kb0aoZ1KAa5S3rb+Tqa+tgY+dscDZ4kJ+2vWSwo7qWxP93VuyqadLs08WZ56uzD1Z&#10;nVmdHVmTjQFby1PLsvG1pan1pdkV2dTi/ATpRbM4vbAwub4iW1ueJX1UlmfXV+Ywhl2YgWCJse1o&#10;kFlMAatLZFxZnFxaInIfRty7xLC4ImfHyMuWl+YpS4tzADvDhm3t/6qa+i86fm/kXl4xuUdNvWx+&#10;So5s4ss4P8WcBw7kIpufls/HybIJeAoAPATupPyJYL5H2Vicmh3rfyRpb35w/fK542eyEk+lx53O&#10;TDiTHn8xN+VccnR+mH9WkHeWv3cazzXV1ynTzzXJ0zYvyJOodr5jBs8hy8/pRKhHJt8+zccmx98p&#10;W+CY6m2d7msP+SxfBwLT8SaD75Lq4xjvbgMk+jilCNzi+Y650X5ZEb5FObF11y48Wxz97fX6v316&#10;9u8/vfzbp+0f323+/Pnp+7ebP//y8sefnr99t/nLTy/evVp//3oDXjB+/EQWhoWXlnfvt16/WX33&#10;fuPTh63PHx9//rD18d3Gh7frcOC7d4/fvn9MXm92xrdvn+wD88r0BKvgMUPK4V/L7Tz2sdlhT/n+&#10;ivUt9HfC1u5sOLs4r7LfhP0K/T1880C2Pf9LwHcSCJyfrdf/DBzJrghbr/8BOPJ9VzgiflfQy29t&#10;f5m8+ZiwsTUHwPs8OlLWHxPYGQDmwPs5uICkxc3KBLzrgh/RlflHjbcv50QHRvvC22teWpBXRpBX&#10;Tohvoo8D/AKm+5GWf/He1vG+NvF8uzieLZDIt0sLdCb/dRjonBzkSDR9mFtiiEtWLL8gIywjhn8s&#10;Pex+VdGQsHFj/tH22tT6ytjklGR5Bd4QD09M9S4sjc4vjU7NDS6sjE/OD80uPJpbHJmc7Z+eH5xf&#10;Gp5bGATmZV+gaz3J5rgjspd5p0zPDiBTM/0A3WQnMY8BrYhHS07VOQeq0f8ke52NI9wp1LZ/JyNj&#10;IjwKnTtm2EuzcuCIeApWuO8FenY2e+1l6/W94Fh19iZm9kHKeHbFzK4Qt74XLOfORsIsHkUb1DAV&#10;8fVfIa4VC+vgg4Sw5yEAAYmZlvHykUniCq4Qw0gXdCV7vy6K3xW2he/pfNjd8QDoar8PMDEk7/e0&#10;Ee3Oobv1jrDjTk/77Z7WW12tjGRnRrTtFHTuclpudDRf72i8BnQ1YQFmVWfjtbb6K5DpbKgSttzq&#10;rr/R8fBqx/3Lw20Pm69fiPEy9zE7kuxrfj7R+1pOwI0cvzt5gvvH+A/yfauP+TSdDmg8I6g7xWs6&#10;E1h/SlCV6vjwmE/DKUHNCV5tAb/1fEhbUWjj6QAsTgdgE+vWSaH6mcDOkqiWc2QCtpfpKYuGo1rO&#10;kyVY25nVPhtO+2FLmbYLgd1lpOYdD2krCheWx3WVRkPceh7OFoZNZtovRDBul5RgQ6abqaOHUVge&#10;A7dIbuVCaNP54LaS0NbikJYLpOM2CUpCcBM1fdfFcACCLzB198JLccJLCbWFAa0XIiVXUhrPxQSZ&#10;Ho600XVSU3LXOeJuoOFrZYw18saHlUyOKNlpqzgbaNpqqZBWJIa6DoY6dvoatAJd7xBpPoPKGzax&#10;Fw16YWum7N2E6YtizaxN6maq62mm72Gu72Vu6GVp5GdrzrM141mb+Fgb+1gaeVoYeJkbeFsZeVka&#10;0u40cCAcbnxUida/w61geTiMsAmYqvxgpX4YFybFpUrhtuBYJ31i6q01iKnHcn5bbXXYdDPS5lno&#10;ehio+FtruukqRTmp1xfH3T0Z0HUpvr08qq08vKM8or0svLU0FOisiISnjFxJ5isQ8g3HTgzPCFxq&#10;8p1KBXmCIIYnCCZ3V0R1lodJLsf2Xo2HzZ7ySFEl+TpEei3p4UlBQaD+nYLAtvL0RA8jf1NVb8Oj&#10;5oeUnHSOuBiouxhrk5Y+R5RMtdRMtVRs9DUNjpB1WSEP18HOQN3VRBceOHp27E4DseFRJYgBuCCQ&#10;AeAS2TCd+vEfDiy0j1rqKFvpqtgbadoZagAu5noQ2xqoA9Z6quZaRwCYAJhpHobJJuoH4ShSO88o&#10;ewNl4u4BQxUlmAmHQBImkKJ77aN4fhP1Q9ECT3sjHQtNFUcjXTN1FSttDXMN+f9VwPWHJxF+GJhv&#10;UDTczXSs4SYOK8U6m2b6mIuuZrWWRImuxnVfiu6qjCGUx3aWRfVg4TmzsCrCCGvScaWlOBC9PIpy&#10;1Oio1GFXZbLlgwLPvhsJsNlaEiS5Fgt74XBpVRyq6u7KCNiF5h0moHaHG4IMnhDBcwIQwIEwE04O&#10;Tyg8rfg7BU8rPsVMkth2CdPNprUooPmcoLOUFNSLGcneTSr9YQ6cM1RKSvhJV/fqU153j7nWnvZp&#10;LQkE2i/CHSNl761F/p0lQUK4XbhvZaFSeOBwB3DFV8a5w9hyXtByzg9imNx8gfTQbyoSABDDmXHB&#10;W4hxE2gpDgAgWXfGF2+u8bwf7IUkHtVwzg8eXe1pX7h0MFaf8r533L260Of+KZ/aoqCaopCiJIcY&#10;VxUvQ6UUvqn4QbGk7pK04VrXg/L2+xdFjdfbqsu76i+3119qrClrbbjU0Xy1mymBJ869saq74Zqw&#10;8Yaw6TrC/N2+3tVyDeYQHd9yq6f5JgKxqPU2IGy7hYjabwPijjtIb/f93p670q57LOQKXtrzQNL1&#10;kCLtribsKHg6TW7evzb1FMW9ku77gKIB39WnY7JfXLNrXnH+XuBtsW+XA2c+l56v7oBkZ0SkomoK&#10;Fejo0CmYQZPOjtkWnm72MSu74jTO4b1SQh+Ctkdc3yeph3Gwr6lf2tQrbujvbQbg/c/gELzXIkZ+&#10;dKQV5s9NdPR23UoOdwnzMk4KsssIcwSS/a1OxHlmhTmmBdlmhzqm+VnlhTrlBDvkR7qnBznE+dlk&#10;x/iEeJmH822lHfdW5wdWZYPLc/2z48KNpdG56d7pGaBfkZkZ4uKxIh6Rv5/fo488ZKh5hwCTu7p4&#10;hKPj2aCFR/lOdPzyxNLS+Orq1MrKJIUqeAwwZut4toXfFbTwHDhSngPHwu8KVfMAzSgaeUBu5Fmf&#10;eZ+9WAZevFp9+XoNRuT5yxVckAx4/mLxxfbMy6fT714vv3+7/v4DqSl89mLt/cdn794/f/PmMekX&#10;//n5z++2/uXz05drk2dyYhJDvcJ5DpE+ttG+tom+1ik+5qmeptk8y1QPwzyBVTbfCl55k3zMUgQ2&#10;ftZq0b7WwR7WWXFBRSfS7lw+39Nyr7enDt7Bki+0mDfPUnEDB7GkTiKtl/Y2SaSNYglZk0kiatwx&#10;6Tt6XdIhR9qG/h1tOFp4hC3fSQbe4UPM+l/YXfnyth8z8rO1sZFK2wHFZG9vB6D0eH3+8fosgFKe&#10;beQ3lyc2lsZXFkaBVdkIfBqnXn5HzRPYRp4pkydGHpib2dPIL0wQdjXy7GmcXQhHqX8T6tw5Gc5e&#10;jn9XhGPe9+LPG3kOHO2+D2jk2f3lqYVng4KeLMexA/Xy1MID+2SwiB4COJaebXaie2q0A84Pr0at&#10;DVfv3jhXci69ICcqM9InK9InN4Z/IjHwRFJwbqwgNdQ7IcAtwMnC1UTLUvuot61JiIdjcohfWUHO&#10;uKRjeki0uTDxYn3+5ebC+vzY8uwj2eQQ6RQ/P7k0N7E8P7mxOr+5triyOAusr5AmKlgSDgGqefTy&#10;VMFzpPzq0tTq8gSyAj/eAFbcM46ezGdJ+SV515ovwv2bcEQ8hW3Yfy9sk74XOzL9i5THzb1gu3U2&#10;zN6vXPyCbI6BJeXZhzC3CzdH7ipzqeFiLi9MrC1Pw9+WJ6szi5ODAz3N9XeulJ3JP5EaW5galx8T&#10;eiEzqeJYemF8+LHIwOOR/mkC4uWTfewTPWzSfOzSfe1TvKwyfWzTfW1zg1zSeLbJXjZZfk55gW4Z&#10;PIdMH/sTQR7ZPGeyJCzfNZPnku7DVNwDvk5pfKc4L5t4b9tIN4sEX9JA6WJ+ctvdynFxy9/fP/np&#10;9cbff3r+08ft1y9XP33e/vHT9qd3j3/88BQr6CH47ZdXv/788t37rc8/Pnv/YZN89/tq5cObzc8f&#10;tmDv549P0ci/ff8UefPuCYK2/e3b7Z3xK968eQp8y8gTdjXyfwC2dt8Hasy/E2rSv5/9D6T2/M+D&#10;bykQmqRvL/4kHP++FxzP/v1w5PuuUMn+u2Ab+e/nyfbi6vo0HPj02RJsPn66sP18Gd5Zvn6y+GRp&#10;sr26Kj8xLCXYJy8mqCA2KD9SkB3sFeNunejjkB7gGuNhFettlRboTOrlva2S/OwhSBQ4JAjgfZhl&#10;gr9drMAmxs82McQlLdI7Nsg5PZqXFRdwJiducrB9cab/6ePZ9dVxeGtO3nnDu23Zo4WV8dFJ6Sy8&#10;ZV8em4Z31StjS2sT80vDs7sZedkcUfCKyN/B72Hk2dp9L6iOp6CO36sung1HoP9h9joV28Kzoar9&#10;O6EWHkvgsUyereA5/OVGnpNHI7+Pl1f074qZfUDVrpjBt9QY002AK+IpLAvPhtHxext5cS3+0zoj&#10;4h8Ie+5TNb9TDs9o956Huxp5klHw7whaeArqeIYvOn5HyjOmfjcdT4x8220A+8Kz2VXHk/r3lhvt&#10;TVXtDVeBTiLlSZNioLmmUtJ5t+ZWce2NC8Pd1S23y2fFLZeOJbvoKvmZKx8Ldb6aG3o9L+hmftCd&#10;PMGdXF71cX7dSb+GUwJS837WH2g9H1JbwK8+7gt5NOwABE2kEJ4ssgqgdmcKokknGTik8TRMI6K8&#10;odC/m1nN9VqqXWdpGLZ3b7sQCPTsrNlIRlIIT/qcoHkHWpji+s6SKNTxredJzXVHsXxdVpgPt9jJ&#10;LAaL3wR0lkV1XIxsLw0DWktD2y6GdZRHdFZEIjCBSP8dKU+lISRFFbEX46yrMlyFlYktRRFDt7Ib&#10;z0XF2mpG2eo5KBMj72mkJbAzdzXSMTysZKN51Ez5BwvVgxDIW7Sb6NsbaNvoqllpqzgaaXtYGrmY&#10;6jkZ6+AI2OqpQx42nU10vW1M/RytPKwMvcwN3E21XQy1nPQ17HVUbbWU7bRVHfUgVrNUI21nLNUO&#10;MUkVK42D5qryhWFttJXlbeiNtbGw2slQy8PcwMfWjO9gybO3gPO7muk7GGq5GmnD4QCcH05irXEE&#10;Am8LQ7gVJ33yXQLcFmCjqWyvo2GlfsRZR83NQNVJ6yDfQs3bQCnRS7+5LOlWgaDxQlhLaXhbeXhr&#10;2VdXlWj38kjS8IcR6wAEvVfjYYQLCyPsIoK+LEJyORY2+28mSq7FDlxPAtDLD91M6a9KHL6TWXcm&#10;KN9P+0qWd0NRcqyLHt/oqLfhUdujSm4Gyo66KvBIDY4o6R5WMtfRMFI/wpSWqzgZasJ1sNA6YmdA&#10;ri1k4CHbMd1+8KsR0pdGj6yLC1cDJuAumGauccRI+Qe9Q0pWuiqWOsqmGoewHN5QRQkD/aNKMKJn&#10;hwAlO44w2UZfDbAz1HA204XR0UTb3crQyVTHxVwPQLNvb6QJJ9dTUTJQ+0Ff9Qe+q42ljpqJ+hF7&#10;A10rbQ0LTTVLLXV7XU1bbfLvFLY6qswyvAftDdVcjDWt1A7Zqx+IsjdJcjXouZwhupIkvR4vuhrT&#10;czmu51JCd0Uc/JAzXV9IDTuWe6MuZ6t5NOkozSEjuhKN+h4mo3/HZO/1eJgAJ4FNPBUEaNgB9PKw&#10;2VEWiu1rMIOnZQNJcrvM/5rAEw0jPO/w44EZWibfWUp+69uLg+D+Qyy5FiO8HNlRBvc/FEZsRFN7&#10;2qelOKDujC8AAe7Cqv/mc371p7xbzvmRsvfiQACCtiL46yQQwhWAC1Lk3w73syQIdqGOR7GOnh2A&#10;GDIQdFXAY4EHRSbA+dtKgxrO8Yn0vxIFu2AT5sAuSFJwMgRwx2oKvR+e9Gwq9ntQ6HUz363uQmjP&#10;tbSzMfYeukrBNqoXs8PGO+6Iay73N99oe1DW8uCiuOV6ay3R8e1NVzqbr3Y0XWmru9xef0XccrO/&#10;815PA1HzjJGXf5MKMEX0chf/PUYe/sJLu+98gWXkpYy/Zht5SVfNrkb+94Jn5kjwvQz7rnma5OT3&#10;AW6O3u6ucOb/XvDOcKQ81fFspU5VO8YUmmE7epzJns8x8kT1iImOH5I2wnPUJ2kcHe4cGmiD9ypi&#10;YZ1QRMx+X28t6aU8UF9VnhPlbxPqaZQQYJMd6RLja5oaaJMX5ZoV5hjtZZTsb5UisDoe6XIszCk7&#10;yD6RZ5kb7XU8QeBjr5cRL5gYan/1dG5teXRhbmBxfnB6Qrw4Nzw/Ozg3M8BUwe8JNfKUXY088Nca&#10;eZTy1MijiIcYYEv5vYz8P0LKU+2+D99p5OkHZ/ioiyIetTuMz1+uoIinRh6lPPDi5dK714u/ft78&#10;+G7l5QvZ6zek4O/Fi/WPH5+/f7/9fHvp77+8+dun7bXpvsoz6aHu5kEuRsFu5oEuphDHeluk8Kwy&#10;+FbZPEvi4nnmGb6mKd5mSV6mGYFOsTyrEDeT5DDP88dT714r6Wi4MyBunhoXjY109/c2ww+kSFwP&#10;iCUNwNdGvkEibcR37PD2G/9RlaXXiZGXSDp2aGMyX7l4ZGe+fBd5M49GHjZRte82cucQvlh4Npin&#10;QEZu5J9uLjzZmAN2vPw08GRtmpHy45vLY2TF16Xx1cUxxsuTYnlkea4fW9kQiJTvXZyWN66ZZ5ib&#10;FiF7GXmEbdvZcyjsCftAhTsHKt/pJsKOEY6C58Ax7/vw1xr5vWC7eApKeUU1r2jn0aQDGCt6eXYF&#10;PWYQKuXhBQO9PEyDw+FVBDcB2IQ7AKftF1Z3N1yrqTpXdirlZHrY8ZSQY8nB2bEB6eG+mRGCrEh/&#10;GCO9Hf0dLcM8HLwsDd3N9KL83Atzkm6Vne2svzP7SPLh+fr7Z2vPiaBfer65uLE4tTw7urk0u7ky&#10;v7owvb6EpdnTG6uzwPoKibEKfoXpGk/cOtOUBvvSoJFfW5pAVhfhBxv40gkHK+t3DiH9YThi/ffC&#10;Fut/GCrZ9wHNOIIZurk7TIX7LsgnsI38FxSNPEyWLdBKfNInZ+dU46T128yjZdn407X57dV52fjg&#10;kLCl/eHNilN5p1JijydE5EWHFKZEXchMOBEXfDw6IDPYMzPIHVd/TfK2AXKC3FJ59hAketni+q7Z&#10;/m7Zfq5AhrdDpo9jNs8Z4hwBSTIl8845Ae7JPvbZge6pAudjkbxoD6s4b7t4vuO5jJgbJSfEzXee&#10;roy93V78999e//f/9vOvPz377fPzXz89++n9kw9vNgHsMv/x/ePPPz77+Onpe8h/hMw25N+92Xz9&#10;kiwX/vY9WaXk7dut3XgC4/s3Tyi7Gnlgx8hzvTw18n9SynPM+65Qz/79cHz6n4eq8z8JfUtBwTxV&#10;6n8Sjnn/Jhzh/k048n1XOKr9O8FW8ujl97fz65uzlCfbi4vL42sbM9vPl7eeyCCAEd7MbW/Nv3ux&#10;+mx9VjbW21l7Iz8xLMzdOi3EOzdSkBHkkervmhHoBr96CT528d62STyHaHfzOC+rWE/LFD8HeKeV&#10;GuCQ4m8f42sZw7NKCXVOCHaOD3HNivc7lh6WlRgQGeRcciZjdKB1Y+nR5trY5vrk7BzTSnJxZE42&#10;PCMbmpobACZn+8empFNzfcvr49iLht2RBt+g78WuOh5Aw85R8ByoiAeoi+foeI4o/6fBEfEUtm3f&#10;H5Tvj0aFbAuPlfLUvyuiqOOpW98HjnYH9srvr+MBjn/nQD07J0+hzp2t4wHylvpryJtyAP07CxG8&#10;79+7doaziCsD88lBWEeQu3jkASPlv7h4NlTBY/xNIy/37Cwdj/1n9jLy3a13FHU8SbbeUtTxAEfE&#10;f6H5emtTVVsj6VHT2VDV1SRH1Harre6yqJlUYrbdLRtqvXf5eIqb/qEIJ51T0e5X88NunAi/nhtw&#10;93hQ3ZnQhycE9/N8yCqshf5NpwWkXcMZsuzq/TyvuzkeD/K96076oYIHWs+ThVK7mSYwELQVhVJB&#10;D2DBe0dxOBwCZ4BzngvVqz3pCydsOR/YfE4AtBcHtRYFNJ3lM5Wz8g42cB40++jZ8WyQh028LcyL&#10;KmJhkzSCv5yAHefFVxKEl+JEl2OFl2J6LscIr8SKr8VLqhKw73nfVUJ/VSJl8EYyAMcOVKXcyfMu&#10;DDZoKYoYuJE5dv9Yy4XYBAedCGsd+6NKHrpHPQw1/e0t3E309A4oGR5UMlP+gVlQVNtBn5GqeprW&#10;Oupu5ga2TCsYC82jxioHDI+SungsirfUUiYtaNQOwSb2OjdVP+iop26vS4w5unh7HTVnAy24CWuN&#10;oxC7GGoD9jqqNppHYZqLkYadrqqNtjLThp40jocA14mFM2OFuM4BJd2D8tp8Iqa1VfBOAnBbwI76&#10;hzxZkBZuDoAAbt1K/YirngbfUs/HRMPXTMVNWymVZ9xakXIpy6O5JKKzklzMrsqojvIIbGUOY9+1&#10;hN6r8dIrcTDCxRy6mUIZuJ4EI1xb2AXTMO6/mSitioOZkEEjD0mYOfYgt/1i9Jkwk+t5/OaStDhX&#10;fV+Dw3xTNRfNg3YaSl5munCR4XGZa6noKR8y1VIxUz9qb0BaAFmoH3I01nI21UHVDg/cSPkHuOxY&#10;KY8xAMdivTxk4MrbMYu+kudI7QCWwDuZ6jiaaKNJJ33kDdSxTQ2WxptqHDJRP2ik+gNMhgBGzMAu&#10;VPbY+gZGONZC+ygchfX1xpqHTLQOW+qr+ThZOproWemqm2uqGSofdjTSt9XTttZUNVU+ZM6su2up&#10;cRieXGv4MTPXtdU8aquqFGCqleFt1nsjp6syRnQVLn608Eq8+Gpyb1Vq3/WU/qr4gevxpKF/VZz4&#10;agza9h6mkwz6cRwx6GTq2WFvK7OOKwQtxYFtTFv5DkbrwzTIY/E7xKjdEcjDiCofArTzcB7U9whk&#10;8Obglxq/pBFWRHWXRQCMjo8VVUYyFfFRvVfhSY8duJ4weCMRAtGVKKDnUoT4Ktz/SAACqss7yuDM&#10;xMVTD159wqOmwLPxDK+DKZMXVUaIL0UCsAlxd1loy3lB24UAbJrfXkz8Oyp4pKlIUH+WV1PoDWfD&#10;KngsmUfgFrEiHnZBgAYfQHEPtw4jbFaf8qo97QMTYHxY6FGV41B7jn+vkH89z1t0I7u1Ii3RU49v&#10;fiDEUavz3oXhjhvCusru+kppa1VPU2V7fUVLXVlbXXln46WexqukcL6mAoDP6d0NVyDT03gZRmHT&#10;FVHzVWErdrP5AnawIU1sGBFPpTw18pKu2xRWmfw9os67iJHHRmoo5aXd1ZjnQG3794AGnOh+FtSM&#10;I2zZrQjqb4Szay/wtIo3ROHMp+y/l4J3huh4IdfCI7jJ8eycTZphw8mjr6dgmTzQK64jjWukDX0S&#10;pmS+t3F4oGV0pGN4oGlirH3iUWvpuZRQX/MIvmU03yLe3zKDKYrHTjWJfhYx3sbHYtxzIpzTAmwy&#10;guzyozxSgx0ivMy8rDUunc/cWhxanu1bWxiam+5dmBtYXhien+kjal42ND/7lW3n6HiEPQHAN/ZU&#10;xFM4Rh7GP2nkv4Jx8RR2mfyufI+U57h4hGPhOVDzvhdUxwM0o9i7hv2RWRH8qM5RAYRXq29erbx9&#10;vfri5dLrN+tv3zNtaj49+/j+yX/514//7//yeXyg40pRTl6cwM9eO9bbIiPYMcHPHkgW2KULbDP8&#10;rNN5pF9NmpdZlsAmycs0wdMixss82tc2wM30VGZk4334e3VzSNo8NdIzNS6aGpMM9reLhQ3wvlok&#10;bsQ35Ox32r2MSWcct9yq75TA71THEx3/lQqn7OXKEaLa5e4eNtGzf2OkJ6T09nbQmJkjh+4lRn57&#10;a/Hp5sLTzfkdLz+DRp6R8hNbK+PyFV8ZKb+28Igl5Qdof3m2kUcdzzby2FmeGnaAbeTZ+V3hmPd9&#10;YJv3vaDynYp4Ctu/K8LR7vvwzzTy7BjZR8pzQDWPAdp59PIIjamRx9J41O4cL89JQoCHw95Bcc34&#10;QNNYf6Ok407t7ZKqkvzSk2lns+MKUiOyowKyIv1TQ3yTA72yIgTJAT4xPq4BrjYe1kbwTpTnaBHu&#10;65IZH3a16KS0vW6st/PxwvSrjaX12fG1ufHNham1ucmt5Rn46d1cn1lZnFycH1uYG4WRiPUVeVE8&#10;S69zjfyOjv9i5BkpT7rP7xzFrPjKOHG2ZFfsSMOGavS/EKrd92HHpH8v2Pz9i4inyCd8JeIpaOTn&#10;58e/ICOLxyILizOyhUlkYXEKngXyRCxMLMyOLM6NLsvGV+fHtxan1+dGR0UdDbcuXzp7vCA1Ji8h&#10;/HxWQlF24unUyHMZUQUJQfkxgtwoXhLfMd7Hjgh6gXOCt32Mq0Wcu1UG3znb3y3dxzGH7wLk+rnm&#10;CdxyBG65/u6U/GAvmJbkaZvoZZshcEkTuKYHuqcFuOXHBkb5OpzJir1VfqrpwaX1ueF3z5Z+evv4&#10;l/dPCR+3f/v8/OdPz0i7eca/v2GWCCeG/S1pFv/54/aPP754934LXnjevtuU85WOlyNvHK9g5NHF&#10;/z9Gng3ntf8PQ0U8+wt/yLOt+p+BI9y/CUe4fxOOfFeE49m/H/nirk/gDLJ9pDx18WsbMwAEq+vT&#10;kIfJEMDm46cL8BZwc3368ebs8ycLr54uvtySbcw/arp7KS2ClxbmkxHmmxroCb9omcGeKX7kX1WS&#10;+WTR1xRfu3gPyzh3C3i/lcSzyQxyzg5zSw50SAp0iPO3Twl3jwt2SojwOJkblZEoSIvjZSYFFJ9O&#10;7e2pWV8ZgTfrsrmBaWaJp+nZAaLdF4YnZ/uZMvmx0UmRopEnsN6psyF5BR2vaNsBTLJh793VxSMc&#10;Uf6PhuPfFeFod2Tk6ybyqOARVPCKIp7TEZ7CdvHfqeMBjnbflb1EPJp0GuwD1fHAXruogudA3+hT&#10;8AMA+neE7eU5kylo4XdaxiPkn21Jp5qeWloRD6CRp9p9f75I+Z0qeA5yz75D15em8F9c/A4kz9bx&#10;iFzKK7h4ZFcd39Z4rbWpCiBl8k3yfvGExmttdZcb75b2NFYNdt4V1lxKD3Hzs9SMdTcuzwy4dTL8&#10;co5/VV7A/YKQBwUB9aeDq0+SpVlJwfvZgLbzQaTJzHnS7R1r5CHfej4EJtSc4DUU+jeeDqg76Qe7&#10;IIObOOK0B/m+N9JdqU8XVcQ2nwsQVkTRXhaAsCIC6C4LZfpaxMJNPMj37igOJ31Odmx7/7VkGDHo&#10;u5oEeTgb3ArEkOy9kgh5pLcqWXI1se96Um9VovQ6gYj4m8n9t1KAweuphBvJKIURouavJQ9UpbRc&#10;CG8tjhBfTu6pSJipK2w4GxljoxFirmF/VMlTT9lFV5VnbeJuomd4WMnokJKl2iF03NbMeq12+lqO&#10;Rro2zHqhDoZatnrqdvoaLqZ6buYGTsY6kIERdlnrqMIuAGZC0l5PzV5X2Z4sD6tqo6lsoXrITPmA&#10;ucpBAAMr9SPWGkfgtizUfgCwWQ2MlhqHrTSPMF8GqDkakNJvODncnLuFoZe1iaeVsauZPmRcmb7k&#10;7ia6cH5sX+NsoEn8vo4aGnkYAbIyrZYK3Jad+hEvE01vY3VfMzVXLaUUX6OOy+n3zwRLb6T1304f&#10;vJOGPLqfOfowe6w6Z/hWKlw9eNakV+Lgqj66nTZ0MwUuKXp2at5RvpNLzSwMC3vxKUAgP3wns+dS&#10;QmWyY/XZ8O7LeUmext56BwXmGk7qP7gZqLoYqDsbaRkcUTKEK6OjYaKpbKunaaWtgv8u4Gah72gs&#10;X/bW8KiSKTbfVztkrHIARrjgcB0stZThEkEMu7BxDep7bE1jqnEIMFSB8ythFbzeEblnB8yYZjVW&#10;TOMaABvRADb6avBBycFYy9FEGwNnM11XC30Xcz0IMGmhR8rkASONQxbaqtZ6Gta6WjZ62ti1xkZL&#10;zVZb3UZbxVTlgNERJXg23Sx07fVUDA8oueoqh9vqp7gbdV9KFV1NkFTFia7GQCC+miy9lgI/4Uyz&#10;dVKcjnXrELDpZjrPoCiHvW1MKT3OFF6OgiTsQoMPseRaLGzCruYLAS3Fga1M/xk8HFvMw7EwEzZx&#10;BOAoiEVXonEtWTwVAM8y49/J/0bg845qXsQs9Np7FTLR8CvfdTEUIJXyFWEo3EnvmspwiGEEsJkM&#10;deJ0sx3uWElQ24UAAGJSBX/OD0bYbDrLrz3pBdQX+tQUeAKQaSoSoMoH6s/ygNrTPjWF3jDeP+EO&#10;VJ/yelDgcTPH8Ua2w518F+DuMVfg3nE3yGMMk+EeYo08nBAPx/hmnsODU+715/mNxUHNJWEPTgfe&#10;KQisL467mOHrb3XQy1SpKDuw7faZnpqSptuFXXWlXQ3lbTUlrdXFHbXljHy/jPK9q/5yV31l987q&#10;rz1NlaKWy+JW2FXFNvKIopFHKS/pvCvuvIUQKd/5pX0NUeffbeQBKty/CTpucdc9ClvNozTn+G5O&#10;BvU3ws7vA94onpzG7E3OfAqdsM8cyjeNPAcq3NmZP0avuO7RYKtEWNPVfnuov3lsqKVfVDfUW/+o&#10;v0HcdTs3NUDgZpAc7pIUbB/hbZQe6pAWZHssxj090DYtwCY30iU73CkjxD7SwyAzxCk70i2WZxXF&#10;s4wV2DXfL9uQDWwtk/Upl2RyFz81LpqeEMM4OS5iG3mOiGdD5wD43p7t4ql/V4Qj4ikcC8+G3T6e&#10;srT0RcqzC+Q5Ip5CK+V/r5dn+/ddofJ9V/Y38ijl2Z+XcWRDP6rDx3+2OsDgzZtN+GD48vX6z7++&#10;xjrF33559e7F8syI8NrFY7EBTsHuJvDsx/taxHgaJXqbxvuYp/Cskn0t03iWGX7WWQKbHH+HdL5N&#10;krdVqsA+2tsmTuB4Ii2iqqxgUNI0NtgxNdIzMymZHBMOD7b397aKeuq7uup2/DjbsJNm8YBY3A5g&#10;CTwTwxwc2ZO/eHAaUNhzOHDOwIZ9LMZo2DFW3OSAewGlZ0+Wt7cWGWSMlyfruSFb65ObaxMbK5Mo&#10;5bFMflk2siqDXyc5Xy36yiCblVApj6CRV6yUR43OzuwFde7fCcfCszNUvlMRz4Ft4dlwtPv+ECnP&#10;rPhKF33dB7TqNGCza3JX/oCRR9DLU1DNA6jjkUFWpTy8kBDPzupggy4eAngJYe+CGJLjI+3DA004&#10;Z3K4Da7MQE91R82Vxtull09nleQnVZ3NLclOSA/2zg4XHI8NyY0Jyo4NivV3D/N2CHK3CfV28nOy&#10;9LI1yUuMuFF6pr+9fmGk9/W67NP22vbizLPV2dX50cW54aX5kbWlCfgBfvpYtrUxSzrSMN3hsY+K&#10;HJaR31icWF8YX1+YRNZkE2Sd2AV5Axy55t7XyGP+nwPV7vtAVTuyV56CRp5Cjby8Cl7ONIXR8fKu&#10;NVTHy2QT87KpeVImPyNb+LKE7Pzi5OQMvP5NrqySay6TkS9LlmRkPYCl+THSa15Ges1vLc8MiVqv&#10;lp4+lZ14Ojc5Pzn8eGrk8eSws9lxxccTjycGZUXxEgXOsV628T6OuIxkGs852989k6mLz/V3Pxbg&#10;lu/vmidwASCAzVw/5xOhXjn+LgVh3pk8Z5iW6uOQF+KVE+SRyHNM8neJ8bWP5tlnRPMyovyuFOVJ&#10;Wx+sz4389Hrr13dPf/tISuZ/+fDs8/unP396/tPn5z9+ekYK5N8/+/hu+8Nb0rLm/YfHbz9svHu/&#10;8fbdOsOOmmfYWQD2i5RHI8+ujv9+I4+gYedsfhP62rkr1LD/XujL8++F8zL/l0PfVfxJIziWN5YA&#10;AP/0SURBVM8R638YjnD/Jhz/TuHo9T/GvkZ+FlnfnEHWNqaB1fUpSMKxEC+vTmAMe+GqwvtO8q5u&#10;e2F9dfL1i6X3L1dkE9Kmu5dy4gIjfexTgz3SAtwSfB3Iqss+doletim+Dpl+Tqk+dnFupkCSl2W6&#10;n32qv22Ml2lSoENSsGNKpFt8uGuIwDojgXc8LSgzjp8W7ZOTHHTn2pk50l+SrDA/P9svWxhaWBye&#10;XxyaWxicme+flQ0srY7OLhBHj8zIhoDp+S+2/YujRx2/k6dwtDvAMe+KGQ7/KSIe+aZ5V4Sad84m&#10;m12lPEfEU/6Ajgc48p0DrYsHOCb9+6HOHdkrz7bwwFcyfbe8UNwIsKU85tHXK4IWXixsYGDq4pkm&#10;mPJFXHd0/I6Ur6bO/ZvIpfweLh49+7eMPE1+rePbbyPdbbtUxyOKOr694Vpb47WW5iqgrflmR9PN&#10;rsabpEy+jlnBteFab+vt7prKnury0uwwH7NDqb4WJcm80lTvm8cDr+cKHpwMrj0Teiff92EBqX+v&#10;P+lXf5JXV+DbfMa/8Qwpk284G1h9kn8/zwtlPRp2NOa4vCculAoBunJq5wEse2+/ECa5RPqZtJwP&#10;xL4W6Okkl6OlV2LQ1kmvxMFtATCh92q8+FIMZPqYQmz0+JLLsbCJDFxPElfGoalHWQ9IryUBvVWJ&#10;gKQqgYJ2fqAqBebAsXBa7LWCQLKnLLqtJLLhbPC9fF53efz4g+MPC4KjrdWDTNXsjsiNvK+VsbuJ&#10;ntER0kTeUu2QjeZRWy2ymKqjgYa9gbadPmmZ4mSs48isnmqppQxgy3LDo0pm6oeNmf7mJqoHYVP/&#10;MMmgWLfTVXUy1HQ10QXczfQ9LQz9Ha0EDpYwBjhZBzpbCxws/OzNATdTXRdjbU8LA8DdTA9iOBbu&#10;AN4cnJloa6YYHGIYLWA8rGSucmCnDF/F2UDL1UjHSV8T+9VgdTxAesprHPUy1vU20fEyUhNYaXnq&#10;KUU4qt06EXTzhN/QvRzJ9WTmHw5ipdfjYYRL2nczefhWKoAiHp4OYPAGSY7cSQcggDwFpvVej++7&#10;Qb4CgaeA6nhg8FZ6Z3lsZbLjwzNhPVfyU33MPHV+4JmouuscsdM44GdjDFdY54CSla667tGDVvqa&#10;VtpqcFXhscMVcDDStNZVsdJWwSsAAVwNeOy6B+Wt5OGakP9IUDuEQIxPCrH2TC94C+2j9kwfeZTs&#10;ljrK2H/GyVTHwVgL8ijuqYunVfO0gzwAGaydh1iPabBjoKykc1RJ85CSseZhc10VB2NdeyMdMw1V&#10;U3UVcw1Vpps8PHFkBWAz1YMmykrORlp2BqpuptpWaoccNA4GmGlk+piKr2W2lIQ1FwcCELSWRLaX&#10;RrWXRjD/WeKPDr2NWX+V7eVhE2vY6Sbs7bkUidodPTuA/h2noVWXXIsVX43B0nhISqviaH8bOAmK&#10;fsjDeSCGQ7CCHjYhD+dBBY/9i7BSvqccYuLfAdq4RlgRAb/vzHqtcENR7ReD0bk3FQkaz/tVn/JC&#10;C486vqOMrOMKQAATINPMFLzDBDgQkl0V8KCIMa8p9K4744vBgwKP+rM81PHo0CGGkwOQv3/CHTX9&#10;w5OeANbLw4SbOY6o49HX38p1up3njKeldwnvJ5ykhbTWgRtyg73w7FQX8u6f5DVeCGssib6e738t&#10;PzDRW5dvdSAn3L79VuFIZ9Vg2xVxYzkgaaoQNlZ21l5se1jcWl3cVlPSWVfR1VDe3VgB9DTA3nJR&#10;U4W4+bKw6Rogaq5i1DxCpDwu9IoI226L2u+IO+6SSvn2mwSU8p13WVKeeHZJ930izXeMPJHyOwpe&#10;0nkPoZlvoujlFU03teQ0Q6exk8CfMfKo4xHM7AVnAue0HLCt/PcYedyUKpTAfwd1gBiR1lBgV39f&#10;/VB/Y5+UFFyO9DVMD7fPjnbMjbXnpgoCPYziguyjeJZRvmbpoQ7Z4U5pQbZ5ES7JfpbpgSTICnFI&#10;D7ZLC3HMCHON5lsFu5tkxfuN9zasyfpXF/rnpiWy2f7pScncTB+MwPLioyVSIN+v2LVG3keelaEu&#10;HvnHGXl08bsaeeriv0fHA2wj/7ukPMe/7wVV8Byojgdohq3j2Z+XyUfm7aUXz5ZfPl+hvHq+/vrF&#10;Bo5vXm6yef166/Xbx+8/Pvv048sPH55+YDoAb62Mw7u+zBh+YpBTvJ9NrLdZpJt+Ct880986xdcs&#10;088qJ8A2zdc8nW8FpPpapfHtYj0tk/yd4wWOMQKXivM5d6+XPrhT2StpnhyXTE2Ix0Y7B/paSI9H&#10;UaNQCKCO/2Lesf9Mr7gDkIi7xKJOCtkl7mJPY2iRSlsZ0KGTXVJpJ4Kb7PPTXd9Pb28X0NfXzdbu&#10;bKiCB/r6OilKL7bXnz9effZ4CaBSHnm8MQVsrk6xy+SxUh5hpPwgSnnawUY2C79sX5hn+tgA6OUX&#10;pr4Uy6M9hww7uRc4+Tuh/l0Rjn9XhCPiKRznrghnDjXy35TyqNRpwGbX5F4oGvnvkfLUxXMy6OKH&#10;dxrNUzWPbh0D+EtNjTxMg5cQ+gW1sOMOjH2S2u6OO/DHHf6yD/Y1wExgpK9xYqBlsq95TFzf33Kn&#10;5+GVuitFV06lXzqRnhcTkBHBy4oJzIwOyE8MS48UxAV4hHjaRfJcPawMXcx0+Y4WMQKP8zmp1VdL&#10;xQ0P1qaGXm7JXjyWPYc/SatTK/OPZDNDC7Mo6MnyratLMwgpmV/6YuQZHS838muyCcLizOoCKZBH&#10;I088+NLsTh/5XWAb82/ye+dzoHr9eyC2fSeGY9kWns2uOn4fI7/D1PzcJLp4ZF42TZEtzFApv7K+&#10;ML84OT0zMjM7CjexukquPJHyy7MLc+MAfvmxsTq7vbX4eH22X9hcc/dS+fljJ7JisxNDgfzUyAvH&#10;U0vzU08lR+ZE+CcJ3CJcrWLcrVN8HBM9bJO97NO8HYhz5zshKOULgj2PBbhl+TpA5liAR76/Oyml&#10;93cvCOdlB5KWOJlB7pFulokCp/QQzxhf+3iBe05ccPmpLFHDndcbs//6+eWvH7Z/evv4p/dPPr95&#10;/P715oc3W5/ePfn0bvvj26fv3mx++Pjk3cfNd++/SPl377dI4fyuRv7t1huyoOufMvKKcOT7rnAU&#10;PIVj2H8vHM/+PbC9+T8O9rsKBPMc4f5NOGL9d8GR7L8LjoinUKv+Z9i3a43cyANUynNAQQ8jnGdl&#10;DQJIzi6vTi6vTjzdXnj9cvXZk7mfPzzeXBxtr646lhQa5m6dKHA+FuWXHeqN7WvS+A5pvvZAqq9N&#10;rKtJjItxsq9lZrBjboRHYgB5Zx8bbBsT4hAbZB/tb5Me4ZGf5J8e5ZMW7ZMe53ehMGVssG1JNrC5&#10;Pgnvz0ZGu9c3JpdWR8enxIsrI4o6HkHhvr+RZ4t4Cse8UxfPTlL+s0rjgd/r4gG2dt8HdPEYoI6H&#10;gG3h2fwBHQ9wFDwHquO/pxCeAz2ECncq39mwbTtCnTtl171o5KmU/6aR33HxBLTwKOXZRp6j2hGq&#10;6ekm3YUoGnnq39kKnrPZ2QYx18h3tn3VsuaLjlcw8ort47+S8k1Ex7e2XG9vudXVfKur8WZ3/Y3u&#10;+qoewjVR/RVx3aVILyMnHaUIZ83yDL+yVK+7J4Oqz4beOc67let9/wT/YQGv8TTp8N5dGt5ZHNpx&#10;IURUTjw4aQVeEdNxMbKnLJos3VkSISyPAdDCYwCj5FJ875VEQHo5gTSHuZYMGRibzwbVFvAhP3id&#10;CFysj2Y6liQO30oeuJ4A9FfFiy9FkYb1RUFwi6jLsdKWGPOqRHToCBbektrbili8OXFlHN606HK8&#10;+EqC5Gq89JrcwrOl/NCNNAAruPsY0Y/A/SRO/0b6pWSH4ijLwZtZ/dczagvD4u21Qy00bQ+TrjXu&#10;Bhp8G1M3Y13Dw0o6SsTIO+iqOelrOBtpMVXqBOxjbq2jasO0MrfUUobY1Uzfy9rEz9FK4GQd4GIb&#10;7u2CJAT6Rvu6hns6BrnY+Nmbe1kauZrouhjrwGitpWynq+ZooOmgr2GlecRM9YClxmF7PTUL9UO0&#10;jzxswgh7IXAzN3C3MIQbcjbRdTLWwdGeHE7a1LgZ63iY6rkakYb1jnpMv3gDLQdddRhhE8vkmWL8&#10;ozYaRzwMNd31lb2Mlfkmh1J5xndOhl0/xpNcT22viGgtDRVdjRm8kzJ0N3X0YfZM/fFHt9MA9PJs&#10;4NrSK4xXG57BoZspaOTxqYS9aORhwuj9nJbiiOIYq1vH/TsqsjP4lt56B32MlF00D3qbarkba7mZ&#10;6hkc+UHvCOkjb6KpaqlFvoFwMtQErHSUSeMaE13sUWOqdshC8ygWwuO3I7Z66nBlMKZXBp4dcn2M&#10;tWwN1M00DwNGTON4az1VS6azPMSYQdUOwBxsWQOBFdOXBmZCAJsQO5pow9ls9NUwD4Grhb6Fnoqp&#10;9hFrQw0bslqslhVcZx1Ne0M9ax1NwEpbzUj5IFlWV4cs1Ut+kIw1HPRVLVQOeBioRdgZRNupt5TE&#10;Ca/E3y/wrC70qT8X2Hg+tLU4or00oov0YSdtZ7qZBu4woijvYGrYEdiEJObRoYt2FmhF4U5VO86E&#10;UXiZLL3bznSThzzOgQPJs1YVN3ArCUaM8amEUXItFk4ivhoDAfy2wpPL/rpLegWe6Dj4Bcev3HrK&#10;wztKgoGW8/7VJzxPh2pVn/KiTWOooEfVDhmsnQcg03zBH/aKr8JtkRY3tLMNWnvYBWAnehhhPqdl&#10;DcRNX5fM1572oYXwaOGvptvcynWCTYgfnvTEESU+nhDittIgONtORgBgEi5a3Vn+w1P8m3let0/w&#10;a4uiLuXwsgJNg+2OOukqXcwN6rp7tvthUU9NcU9NSXdtSU8Dce6ilstdDeWd9WUABEBPQxkgYYy8&#10;qOkKlfI9Ldhf/jog713DMvIMt8WEm6IORspjHxu5lycOXV7Gzi6TZ/JUx/8lRp7NNxU5wvbg3wMe&#10;RU+O0gNRzOwKTuOcVpF9jDzNKO5lCXc5eyd3N/J9Aw0i4f3RRy2jg03wPM6MtM6PdNRUnYkSWDuZ&#10;HY4PsEsOckwQWB+P90kNtEn0s8gMtkeyQhyS/SyzwhzzolzzYjzTwt35LkbH00IWJoQrc73Lc/2r&#10;S6S8ZgHepTNGXjY3AOPMlHRyTDgxJkT/rsiuOh7/7XVXI7/wdfv4bxp5YB8dj7CN/MrXa7p+U8pz&#10;jDzAsfAc/mlGnv2RGTbZRv7Vi1UC4+LZOv7tqy3g/ZvtD2+fvXr1+NWbrY8fn//844uXTxbq71ck&#10;hnqE+9oEOhum+NuHu+hm+NvkBNkleZtk+lkkexmlehml8ywSPYzS+VaZAfYpfnbZYR7JQa6Jge6n&#10;s2MvnMqor67qlbQsLo7BZ0z43NHb1ywS1wq7a0TiRnToYnF7T08L8eyIXLV3SEXtAGS+6HiFOWjk&#10;d3Q8Gvmdw79W6tTI4yYx7NIeAqPav0lfXzfQ3w/z5dqd4+Kpgu/v72Kj9Or55ovt9Rfb8KF6eRue&#10;qs15hjkAvfzW2szm6vTGytT6stzLy2F5edrBBliY66PIZnsBrJ1fmJYCil4ejfxf7uU5Ip4NR8Fz&#10;YFt4NmzbviucaXsZeU6G+nTO5q6Zb0Ir5Xe18wg172z/zkkC6OKxXp7t5WkGpTwCMdp5CGAOZOC1&#10;BF5vxD0P+iS18HdfvmoZ8zo0JKkb62sa7W0ckzRM9jZNiOpmepsnhLWP2h+03im7dfHklaK8Yylh&#10;KRG+AASZ0YLEYO/0SEGsv3tcgIe/i6WHub6nhZ7AwQKS18sKm6uvTQ51PV4ef7k19+rxAuHp4tby&#10;FPzcbq7OAhvLc2vLpOM8aTrPGHl2v5qVhQlgbXEGYBv5peU5NPKru4FLyyqCDh2h+v6fYOQVp33j&#10;WJaRX5JNUuSqXcHLz89NMUwiJC+bYAy+XNbPzU8hszDKpqdmxmdlk9hcfm5+fHZubH5+HG5rdmYc&#10;DsdrAvHs7Chc8NWlqY2VGfgLszA7PDYsbK27ffF8fm56dHJ0wPHkqGPx4WdS485nxp9KjDiZEHos&#10;yj/RxyGFLOXqkObtkO7jiP49X+B0TOCa6WV3TOB+Ktgnl+dyMsi7INDrdKjPyRAvmFMQ5l0Q7pPO&#10;c8gQuORHeMd52WSFeKYGucf5OoW5W8f7uZxICi07mdldf+v1xuy/fHr2bz+++refX//rT69+/fTs&#10;5/fbv3x49vOn56S5/Ketdx83337YIO1rGB1PjTy7dw3CGHmi49HIv34tz3xt5JH/CY08Neb/BNjv&#10;LWiSI9y/CUeyUzgC/S+HI+IpHLf+TZhyeG4S+NrCs/li5Dmgi4cR4tX1qZW1SSYJu2Trj+ceP1vc&#10;frnCOPrJ9Y3plaWxF9uyN08XVqYH2u5fzYsLDPewSQ50I+2n/J3jfeyi3MwSPK0y+I4pPtZpPjYJ&#10;HqYxbkbhLvqpwQ5JQXYJQda5iT6xgTY5MR5pIc5RPhYJ/g6n0oJPZ0WmRfskhHuWF2UNSRu31seX&#10;l4YWZP2LMC4OLyw/mlt8tKuRn5obIF6eSaKRRwW/l45nm3cEnbtiBqEu/j9FxwO/V8cDbO2+Kyji&#10;qYWnIv6bNfKKtp2dUYTKd0XYOl4Rat53pbevFedwtDtucpKARNqMGbTq30S8Uxov1/Es5EtIMex0&#10;p8HqeHldPBui41n9atiGXe7ZFeQ7TmPvhaCrU94pnq3jqWcHaJLmO9vuAHQCzSByC8/Q1XoTUDTy&#10;1MVTFI18W/PNzqabnQ03ehpuihpvSBtvjnQ+eFhxLNzVwMfsYLqfaXVRXPWZyNrz4fXnQ2pOC+6d&#10;8Lmd61F/RtBTTtbqbC8K7C4N7bkYBqO4AgtdI4WX4tpLSVdomNBZGoZGVXolTsI0JJFeJq1j+q4m&#10;wUgK4ZnCeaCzLKrmlN+NLNeb2W6dZREdF8Pb4dgrcUB3BSmwlVyLpdKw+UJATYFP18VwODmW2cLN&#10;iSqj4daZxhekgh5uC24XVS+R9Uz/d7hdNPJwN3oqo+HkUphQldh3MxnovZGEah77yPdfk/dLwfMg&#10;cJ/H7mb3XU+TXE0WXUrqLo8fvJlVfTIkzk4r0kbXQVneR55nbeJiqG2qcsDggJKdtoqTvoaN5lEr&#10;ppO7rZ6mm7mRg6EW6UXDNJDxsDSCwIpZ6NVGVw37y5trHDFTP2xwREnvEOl1bq5G2ohbahyx0Vax&#10;01UjK8Qaabub6fNszWB0MtRyMdbxtDAE3Ez1mNjAzVTX3UzP0YD0lCe1+UyFPtZ9W+5U5WMAt2Wi&#10;rGShDuc/bHxUCe42nNzD3MBeTx1uyFYHDteEG8XbtSL1/ipOeuoBNia+ppqeRkf9TA8neulXpPuU&#10;p7uOVh/ru53CdOSPk16PFzK9yIWXo+AykmefeV4GbyQPMcu0wibEI3fSYZPY9rsZWC8PwdCdlEf3&#10;yDciMA1V/sD1JAjGHuQ2ng8tibW+ddy/pTQ9nWfho3/Iy+CIm/ZhNwNVLzPyRYXBkR9M1JSNNVRM&#10;tUhpOVxSvAjWuirulgZu5gbYpgb//wBGuLwQaP+gpKVEMnDBAczjSP6NgBHuZpqH0aRb6arYG5He&#10;8VgXD0kYIYOrtrpZGmAAGWxKg0beRP0gALG51hFDFVIar3dESf+oEmzqqSjpqyqZ6Si7WBk6mxnY&#10;GWrb6BM1b6px1EJbFX5mLLVIFyP4mbHQOgJY6x51M9O01z5qr34g1Fo31kGz7WJCR3lUS0lQR3lY&#10;V2VUZ0V0Zxn5tWJ6v8h7uFOfDiMV9PDsYNk7xAjqdfylw9bzEEir4iCAEZvPwIi/j73X4+kESPbf&#10;TIRj4eaqT3nfO+6Ozz6eBM+MJ8fvyeDvQ9uF4OZzgqazfjC2nPeHoPEMH6gv9KWNZW5nOxZH6jed&#10;5WML+LYLAY1neADsbT7nB5uQlFyOkl6JFsPNwfnJVwWkmh61e2d5aDezECsEkIcMxKjvIdPK1NdD&#10;Hg+BuJlpEF9/lld3xvdBgcedfJd7x91qT/ugl68p9Mb6dxT9cBR+TwABbOIZsDQea+1bigNgLzyK&#10;9uJAuMMPj7vXnfKuPe3beF5Qe8YP/qLeK/B7cDr41omgyiy/gkhHd32lkzGu3XdP99aV9DVV9NQU&#10;d1Zf6K6/2N1Y0VpX2t5QBnQ0EiMPyZ6GMjFTJi9srBQSKU8625DO8oygJ+3mafuaNvlar4S2W2jk&#10;5TDN5RGslGebd7mbZme+Q8ezp31l5HEvS3kjKL73yeAmhW3D9wEn4+H0VJRdkxzwDAA9IT05G1zc&#10;FcGSeXbhPPp3jHGTJtnanUKTNM828iJpDWXoUXNP991eSfXoQP2A8H5/x81r5zO8rNWifS1TQhyS&#10;AmzhfXucjzlwPNoziW+VFeKUFmCXHuSQFeqcHeZyPMYr2tMk3NM0Ltil9m7pu+fzs+PC6Qnh6vLo&#10;2Ej35FQvynS07VMT4vHRntnp3qWF4anpPmrhgb1EPIVuUhePLPx+Iw/so+OBLzp+VV4dD6CI52xS&#10;Nc+x8Bw4Fp7NP8HIK+p4moQPzvDhnRp5WiD/9uXmu1db7189/fjm2ed3L3768Orf/+Xzv/z24d2r&#10;jcYH1/KTQ5NCPcI8LGJ5VpFuhik8iww/62Qf01Qfs9xAu0QPo+OhTpl+VhAne5tlBthnBLokB7gc&#10;Swg8lhJWciq7ufbGYG/bzFT/6Ki4b6BD2tfa3lktlNR3i2rhDXYfvLEf6Ojt75RIO0XidrGkC6A+&#10;XSxuFYlaAAnpLdMuErUB1KfvTEMd38418uKuL9qdQIw5a3I79ewAqnZFFOf09/cwEM/e1wcnl6t5&#10;toUfGOhmAxml1y+evHr++OWzjedP17ZJmfwiR8pvrc1QKY/F8gg18oyUH8RieYBt5BGsnUcjj8Xy&#10;/wgjz9nLsfAcOBaeDVXwHKhq3wvOTKrj2f4d4GSoTOds7pr5JuM7neUxZrOrkUcdT4083QsZNO8U&#10;auTRv0OAmh53AZDHoJ9pX0M1fa+4Ru7iRdUQk9eYngd9PQ+H4JWg495EX+OwsHpcUj8qqgWmBpoX&#10;RrvH+lpETbdbqq/cuFhwLi8hNzH4ZEbUqfSo7NigvITQpBCf+EDPlDBemIcd39HEzUrHy9Eo2t+t&#10;MCeh/lb5iKRleWpwY2Hs6crM9urs9ipZU/TJqmxreW5jcYZUxCt0kKdGfnWJGHkiqRdIyxo08ivL&#10;82vL89/j4hH04AB18QjN/wG+Mul7wJmJm3C7NMNlR8cvLMhd/OL8BPD9Rp7U1MvkOh73zs1OzzLM&#10;zE3Ozk9Nz05Mz4zPzI7Pzk3MMWX1cMj0DLywzUNycmpkdW0BrvDkxCPIz8+Mri5Nzc88ks2OLMvG&#10;F2aHJ0d7u1sePqyqLMpPP52RWHI842xGwomEsNPJUUVp0SeiAvJDfLIEbmm+jhm+Tll+Trl+zsDx&#10;QE8gj++a7+d2Msi7MMT3ZJDnqWCv0+G+J0O8snmOpyJ884Pc84Lc84M9yLKxPIdUgXMijP4uWeE+&#10;yQGuKUHuhWnh14vyhfU3n8yP/P39k//48cVv75/88vbJzx+efv74+P2nrfcfiJFHFw+QVja7G3li&#10;4Yl/f0eWdf2/m5GnWvyfCb6fQOA+cIT7N+GIeApHoO8FNemc/DehB3LgiPVv8lcZ+dX1KeaoWSLc&#10;GSm/xnSz2diSrazNrK5Pr23NLq9PrUBya2Z5fRImr29MP9maebEte/1Etr0yKWq6W5AakRjinhLi&#10;nhPNSwt2T/AlqzTHuZqn+FineFml+Fgm+1rCW7d4nlmiv1U0zzQz0jkzxCkv0j0v0jM70iNeYJ8a&#10;5laYGZYRy0uL40UFu1wpPzY/I11bfrS4MLC+Oj4vG5xfeIRN5P+Mkd/Vv3OgLh5hy3G2nd8L9vy/&#10;hL+2QB79O9vCQzA80jM43AX88408VfBU0LOTAFvEIyjccRdHvuMmO0MlOyapcAcUY7pJgHhnNVeq&#10;4IWiBhoDikae+ZdbAjXyVMcj1LAjVLtjHqBz6C4IqJHnaHcKzdO9aN7ZczDT0XobQAuPdLbcAHY1&#10;8h2NVWwjjxm2kW9vvNHReKO7/oaw4Xpv062BltsVxxNcDZRiPA2vHAu5ezqyKo/fVZlUdyaouTi4&#10;qci/syyCdI4uCRZfiuouDZVURnUWB4vKIwBxBWn4LiKaO6G1OKyXqSjHGlgYUb9irbq4Mk5yiRSb&#10;s4FDSmMtbud6dJZFDd9Jl1yN766IQmNOjTzaQynTHKOjJBTOLKyIIlX5ZRFw0+jlIYA8AAHGcLuS&#10;y7GdJRFSpmUNFsszNfKxfdeT4PwwUiNPy+TxawO42wDbyA9eTxWWx/RdTxNdTuyrSpdcSRm4kXk7&#10;1y/CQiXKVs9FXclLX8XdQMPTTN9RT8NaS9nggBLpV6Ojaqet4migATCOmDSOB6y0VYyUf7DQPGqt&#10;owqxHbOOqL2BpqORtpu5gZe1ia+ducDJOtjdQeBgCQQ4WQN+9haeFobORtqOBpqWGkfM1Q6ZqR4E&#10;TFUOALBppXnU4JCSqcoP1lpHzdUOWqgfwj7ydrqq2LAey+TxPsAmwVTXyVDT2UiLKeQnFfd2umpw&#10;cns9dTgbxDDCw4E8jJB0N9bxNNVx1j3sZ6kZZKMWZH24IML29kl/6Y006U3yxUbfzcT+W0kDt5MH&#10;biWRpvDMkq0jd9If3Zb/5wF2p4EAkphBHQ8XHHb13UgYukP628Am6nh8KgduptWfDb6U4lR9Nryl&#10;ND3Zy8RL94Cn/mEXzYOexhpOeqquJromqoeNVI5Y6WsbqStbaqna6cODIsvq2uqrORhpYuW7pZYy&#10;duzBf1OAp8BWT93DUv5NCX5ZAtBN1O601N1E/aCF9lEcsRYei+WxNB7mYPE7JLGDDSThDHgsngpi&#10;HLETjoOZjpnOUQO1Aw5mulTHW+nCTE0LbfjZUIMHgt/TmKgdsDfUcDBSdzJStVBRslFRinEyibZT&#10;by6O7SiPai0N7qqMEF0l9fI9lfHCS/DDHy1hnDjV6/BLBCPE+KtEZTrQy6wBCxn8RYMA98KvXmd5&#10;GOyC+QAcjjEk4Si264f5kIf58IcCgAzeBJ4T5wDw+9taRFaeaC8mrWmwGxWMnaUh8Oel7UJgfaHv&#10;g2NuDad9O0uDu8tCRfCgKiOaz/m1nBd0XQzBjvAQwC5hRXjv1Riyeu1V+INAdDyZzDh3LJNvYxZl&#10;FV6ObGVq5NG5w9hSHICeHSY0FQmAxvN+Def4CBbLQwAz23fq6OFwOG1XRRgcgjYfjqKnhQkwEzJ4&#10;i7gLppEDS4LqC31qT3qhl2eCoAcFng9OeN874VN9OvBGvt+tEyEX03wyBWbhDuoh9qolWf6ihxeG&#10;26+KG8uxs3xnU0V7Q1kbY+RZUp7R8UDzJflCr4yaZ1Z/vdrdfJ1j5IUtt2CTbeSxufz+Rp7pdUPA&#10;JFXtGCjCmYb09TzEgGpuDtSDI7tmEKrC9wcn44Hs8yC4d1cUp7FPSM9P2cvIi4QPqIKnwCbNU9h7&#10;AbaOh+SuRl4srZb21fb1VT/qr5scahA2Xj6dERzuaRrjax7Ls8gOc0nxt031t82BQGBDdXxGsCOQ&#10;HuqUFeGaILAOcNQuP53Y03pra318cb5fNtu/KBuamBRPwftneEs8KZ2bH4IYmJ/tn53uBcZHezDz&#10;nToe+E4jj5t/0sgD1MjTljUU7GPzfxUjv/11vxrU8QDV8cCrF6ukWP7ZGoBG/t2rLeDDmyef3z/7&#10;+ePrv31+vbU4ebnk5Pn85ORQbz87gziebTLfNoVHOtLkBTkkeZrkBtpn+lln+FnnBjlk+ZPVXHOC&#10;nVL87I5F+55MDj6bGXP/SlFz9fVBcevIYPfYiGhgoHPoUQ+pd5E2dwlrekQNXT11sCntaxOKW7qF&#10;TUJRm0jcLpF2inc8O6PjyQquQmGjhLWgK2t51U407FSyo44n5p0popdKiFJnTLq8dH1nGgGmMQFJ&#10;7szhjoyL78ARMoxwJzp+cLAHVTuzV67jMYMWHiYguKn06uXTly+evHy59fLZxovt1edPV54z/7nw&#10;DJ4eePK25p9uLjzZkDGLvsrr5bGPDbaVZ0l5eWf5JdnQ4vwgG2xoQxvNy9U8q17++408wNbubDgT&#10;qHmnFn5/vmnk2VALD3B2UaiO54CefR+oUv9roUaeI+U5oKB/1N+II0p2ADMUugvVPGyir6cMMp1t&#10;qJSHkdWmDV54HvSLq/uFD9kMiKoZaoYkdaO9jeODLTCK2+7U3Sm9WXmy+ETS6ezY/OTQnISg3MRg&#10;GDOjBcnhPvGB7lECRz8nU19H4yB3Kz8Xs3CeU2FW3PWSwmFRy+wjycb82MbcxJZsCsYNGTHyy/Cj&#10;uzS+Cn9AZaNL8yNLsvGVxcn1FbI87PrK3MrKrEw2sbQ8s7I6Nw/B0jSprF+exSp7XPoVwaJ7msRp&#10;qMIVoWqeA2cagMack6R8Uepfw+5I8xWkSp00eScrr+4kYf7c3Bg80sX5iYW5cdTxywtT8zOjszPj&#10;MAHGleX5sdGhxYVZ2fz01OTo+Njwo+H+0ZHB2Rni62HCzPTY/NzkwuzU0vzcsmxeNj87NjI6NTE5&#10;Pzsnk80RLz87AZNhJtwczJyeGJonxfITpI5+bpLsnZucm5+cI9PG4ZywF+6MbHYMYBbpnViaH1uY&#10;eDTe29NZc/fahVOn0uJz4kKPJ0ScTY8tyogtiA0oiPYviOSn+TomuFum+9pn8BwyfJ1OhPjm8t0K&#10;gnxy+C4ngrzOhvudCPA87u/ByHr3E0EeBcGeJ0K9ToR6HA9xz/Z3yRI4p/s5pvLsU3mOqRAHuqWH&#10;eCQHuObH+p/PjL1VcmKkq/bN+vRvr9d/fL3648fHnz5v//hp+/Wb9Z8+P3v3fuvly7Wffnr57t3j&#10;H3988fz52uvXWx8/v3jxauPdh21U8B/ePqXAq9rrl2vvGV//5s3mq1frr5ke8bhJ2X8TYMt3Ctu8&#10;K8IW6/uDr8fIXnk21ID/g6DvG/DtAjtWnIDQXWzb/j1wRDyFI9D/cjginkJ3bcmbz+wu3PcBj1IQ&#10;8RTi33HOzkySQf+OXWsokF9fn0PWNuZWN2eApY1pwubU2hbTg359anN9+unWzLMnc8+3poVtd+NC&#10;3dOifDOieemhXlkhnnFeNml8hxRv2+wApwQP03hP03gf01gv4ySBZTzPDN7Zw/v7THhnH+SQGeKS&#10;FuKcGuKcHuGREOycmxSQHs/PSw9trrm0sTy0vTG5JBtYWRqZnJJMz/QurY4uroxMz/VNzQ3MLgxP&#10;zMiDucVHM7IhiNGkz8wNwjgF7/hnByameiGGAEeq3XEvini2VWfD8eN/OSjc94ct3BUzbBTlu2IG&#10;S+MpHPO+J7tJ9oHBDvYmncOZBnzTtu+fx5gK932gLp6NZDcjD3yl4L8GnfteMdvF70AsPFHw3TVy&#10;GAWPbl0RYdeDXaG18BwFTz07jBDjLog5oHZH846TMWZt3upg6XhKZ9P1ruYvXh7lO2kZX38Vfg0l&#10;nfcwhgDGlvor7S034DytdVf64D7XV4nrrvU13MgJ9/SzUk3wNq46HtZ+JevhmbC7J/jNRWFtJeHN&#10;zBqJLef9G8/wWs75dZYEdZUGdxQHCsvDCGXhPRfDsGhdXBnXWRLBaHHS+Z2BNKlgMqRDBcQ9ZdHo&#10;5UUVsX3MmqvCSzH3jnnWnOKRHjLXErpIrX2M5Go8jOIrcSI4pDIaRsiIme7VKOKFFVEAlsmjf4ck&#10;nB/zfUxtPgQwtp4PQfUPt9tVGolGHs6GI1p40dU4gKnvJr10YPLgjWQ4Gxbdwwgn7L4YBWeQXksR&#10;X0mSXk0VViaOPzhefTIkzOxojL2Bo4qSu84RH1NdD1M9N2NdoyNKBgdI1xp3E10HXTUbbdI+xVZP&#10;08FQx05fw0pbBeU7BLZ66miKzdQPw6Yp08TcXOMIYKmlbKT8g5HyQRPVw6ZqR2A0Uz9qrUPKpeEQ&#10;ZxNdTytjnr2Vs4m+i6mBt425u4Wxr525u5ke4Gaq66CvDrcLo6MBaWtjoXkUzmyiCmeTI68EP6Jk&#10;fFTJUuOIBelZf8SO3FtSjI9l8gAksV+Kna4qnM3FQNPLTNfNQDXEwYBneijSSb26KK6mKHzkYf7g&#10;vfTeG8TFDzI6HkZ4ygZvJGLTIQiGbibB2F8V33s1dvhWMgSPbqeM3k2DACZADKO0Kg4OHLuXOcT0&#10;nYcnEUZ4FqTXktovRlckOcAPZ3NJWoq3qYe2krvuQbjsrvoqzvpqzkbapMJd+bCplobOkQPosuGx&#10;2OqowuVi+tIYOhrpWjP99OFq4EWGa2KscgCuA2QMjijhM4IV9DCTuHv1g9Sho23HbvIo3CFJgaSt&#10;gTpgzTSUN1Y7oH+U1MIDpF/8IbISLG0oDzH2kddX/cFA7YDmD0qWOip2htqAmaYyYKJ+xFJHDQIb&#10;fU0rXVU4iZnmEbhpDyt9BwNle+2jtqpKoda6yW76vTdy+m+l9d5IYDr4Jw7cTh+4mSG+kiAmy6gS&#10;Hd9ZHtZ/M1F4OaqpyH/oTgo8KZCEEZ4jLGCHAEBf33MpEnvOQL6DWbgVjsLydgSnARCgaseTwLMG&#10;R7UUB6KUbzjnB5MhA3Pg1nuvx5O/JESyh/WUw+8s/MUg67iKKiPbLgS2FgW0Fwcxu8I64c9LCcSh&#10;AAQdJcGdpSE4H/6kwAhx18VQOBbmw+Go9SFoPieA+P4J9wcFHq0lcAfIqq2d5aEQtJUGNZ73Q73e&#10;URYCMWp3yOAu2KQaHUYA3T1OgBHNOzp3mI8xBLAJMyGoP8vDJPaUB2pP+8BN1J3yIbX/hbzaE161&#10;BZ6kTP6k14Nj7vfzPR4W8B4UCGpOh9zK869M87mUzjsZ6ZgTZOVmqJQb6SipLxlsu9J8p7C7sayz&#10;qUzYdqW9oayl5mLjg+KupssddRc764iR764vRzUvaiJengVpZSNsug50NVWRPjYtpIPNjpHH9jW3&#10;JR135Oy0r1GAGHaOlCdunaXgcS82xpF23PvCzhyc9iVmWW95n5x9QTney7SSRzO+K18sucKub0Lv&#10;DyfPhnN+uklRtPPUtlNEwmqxqEYirgUgoJsw7sVAf1OPsLoT3n4I7/cNNHR23+nvqxsaaJD23J0a&#10;boYfg/gAO19btXg/q1gfk2Q/y8xg+yS+RU4YsfCJPMuMIIecMJeMYGd4u54e6pIR7hbLtw5yM7yQ&#10;Fzk92ETaZswPYoN4tO2Tk30TU31TU/0EJjMzhUgBzAC0TJ7aeZTv1LkD6OIp7F3o3xXhKHgO+xh5&#10;WiAvl/Jf63gKx8hTvlPEK0LVPGVXEc/R7op5DrQWHj8+o6AH1jdnX75ef/Fq7fHTBfhoT1QDfPB/&#10;tvz+9earZys/ftj++PbxLx+e/evPbz6/eTosbjuWFB7Dd4rxsYtwNU/m2yf7WCd6mqX5WhALz7eC&#10;IMff4XiYR1aAUyrPPivYLTPELSvc+1xmZOmxxOulJ5ofVHU3PegTtwz2dQ30dkqlrRJJC7yRForq&#10;kG5hfY+oUShuEkla2QjFLTAyDeXlnSSJuxfWiMT1YkkDvCGHzwU9wno4Ifp0LJPHQng05hBAplfa&#10;g/1tBgaE/f3EjMOu/v6Ovr723t62gYFOAGLIDAx0w23BCDHMgSSj42EXzicxI9zJXpwPoIKnYJI5&#10;yVebCNy60utXz1DKv3q++fLZBnp5oubh6Xm89JSUzC8wUn6OJeVJc3mslN9YGl1fHAGol19e4Ep5&#10;jpH/4uV36uW/X8cDVMF/E45z3weq4/8nNvKKxfJ72XkU7jRA+Y4BZjhSHvfSmKPmB7CzjeiLlO8T&#10;wSufnF7hA4mICHqp+CEAGZgGr0bkNbjr3qC4dmygGS4yPC9jfU3wGtxwr+JGxamKM1lnjyWeSIvI&#10;SQhKDvMsSAvLSwiO9XeN9nOO4jsFuFp52xp52ZrwnSzDfV3LC/N6au9O9QlXx4efrc6uycY212eW&#10;F8fmpwdXFsZWF8dXFiY2VmeXFyYW5kaJW2eM/MLiFFmVdGV2a32BeHbGWcOI5p2t4NmbJF4m674q&#10;whHxFI5w/yZUwSNUsu/Jjo5nG3lglmnvvjA3jo8LgHjsUe/kxKPBAQn8hWpva3w03D85MdLR3ryx&#10;vvy//2//3//j////g/Hvf/v58dYaPCI4Ceydm5oc6e+XzUyvLy+tr64RDz89Mzw4NDY2NjU1MT1F&#10;pPzoyOD42NDq0tz8zPjc7CQaeaZ8ntj5+Tki5eWl94yO35Hy40tzEyvke5TpJ8vzmwtTs8O9XQ33&#10;rl8oPJOVmB0VkBHmmxHiczxacC4p7GxSSGGM/8kov5MRfrmBnum+rgXh/LwAz2w/1zyB27EAD+RE&#10;kFdBsCdyIsjteKBrjr9TboBzXqBLXrArjFn+RM0n+9jGeVkl+trH+9jFedsmB7icSgp+WFE43F29&#10;Nj/8H//y4aeP2//Lv3368cNTCN692Xz7euPVi9WfPj//5cfX7949JXwgC7q+fv3k47tt4O2rrVfP&#10;19+/efL5w/PPH7eBd+8eU7HO8ex0EzPsTQSnKcJR8GzYYv37gZdkzuauUP39D4J6dg77TKC7OML9&#10;m3BEPIVtz/8RUAW/K9StY/C72PHseyEvimfreIDj4pGNzRn447m5NgcwUp4Y+ZUdI7+8NU1Yn5Sv&#10;Cvt4ZnNr+v2bte3H003Vl5MivdMj+QXJITmRvBhP6xgPq1A7/SRvq3SBbYybUYKXCbzLD3fRTfaz&#10;TvW3RS+fE+4Ob/RTg50yI9zTIzwi+TYpkV7ZyQFwqsL8WGnXw+2NyeWFwbXVEdncwPiEaGa2b35x&#10;aGa+H108jBMzfVTNy+A999Ioinhq2/cy8gjEVMFz4Aj0vxyq3feBo933QlG+U9iZ3+3iGTiG/fdC&#10;jTyF+nc2aN7Z0CRbu++KVEHEI2jh2TGKeBrsClXwGCM0ZneNR6iRp9CieFrqDtDq+J7O3aU8dfEI&#10;dfFs/45JdoaCOp6Cme8x8l07jeMBdjk8vEPrab3V+LCirf4q7IKMqP0O2dt8vfZuKXmrdqtYUl8l&#10;qr4U7W7Ks1DOCrKtzA6oLop7eDa8+nRgW2lU98Wo5nMBTWdJdWrbhYD24sDOkgCg/UJAyzm/7osh&#10;XaWkTF5cQZrIAz1l0aRS/lIURcIYeaJTGa9NjHk5EfcAqnmyeSWu4ax/a3FIb1UixNhSBnU8jF3l&#10;kZ1lETBCvqsivK00GC08AjcKIwp6tOc9TPsavF3I9F4lIr73SiLcHBbISy8nwAkHbqZQI48uHlvW&#10;kBJvxsgPXE/CM1Ajj18h9N9IF19J6qtK772WNlldcO9YQISFSrSdvpMqWdnVy1jb3UTXw1Tf+ChZ&#10;2dX0KCmTt9NWsdFWJo3d9bU8LE1cTPXs9EkPGRPVg7RG3lJLGR29rZ46BE7GOoCrmb6DoZa7hTGq&#10;ZHsD2Ktpo0uEPhZ6Gx5Vgk1LLVUT1cM4Ghz5Qf8gMexWzGKw9npqzkZauLirja4anBnO6Wll7GVt&#10;4mFpBPcEbpFvZy5wsAx1dwhysfWzt/C2MsbqeGstZVsdOAOJsSu9hfohCBz11Jka+aMCG21/S9V0&#10;P9PmirS7hYF9tzLE18lSrgO3k7Esuv9m4tjDzKGbSQOQvxbXezUWRpTvqOlhEwP0qihb0SC3XQiG&#10;57G1KKimwAcuPjytvVXJ947zyhLsWssTsWsN3+iok4aSs8YBd0M1Bx1SxW+qdoQsi6qlYah21EZX&#10;y0p753sFQ4hV4BoyV+kg9pGHDFx8uOAAPCMYw1WCAEe4yGRkLLy1nqopsyIr9pxBma53hAT6R5Ww&#10;Rt5I9QeIsbM8bMJ8wFzrCBxra6AO5yEV8UwfeUjiNEgaax62ICc/7ABPk6G2tZ6GpY4aBBbaqjb6&#10;muZaKjBa6qjAbcEcOIOdgaqDgbKNxiEbFaVYZ9MUd4PuS6l9N1M7ysNEV2Pg+kuvJ/dUxneWwcUM&#10;E1aSxVThF6fxvKAiyaI0zqSZWei1oyy04ZwfBLWnfatPecMmPF/dlRFw8Xuvx8Mm6njYVX+W38NU&#10;xEOGGnk2oivRfTcS0MvD4TABbgJuKNlFaehOCiRR/beWBA3eToZp8CzD0y25DL9T5EcCV3OFHxLY&#10;ZIjtryJjLzwWJt75bk8O/JzAIe3FQXAU/sxgx3nIYOubwhDNgkC12tM+oitRrUyTmZbiABi7KsKa&#10;mB7xneWhqNSlVbEwdpSFoJrHyWjk8SgIYKTuHmYCd/JdgPqzPKD6lBfcUE0hXCUerhMLMbabv53n&#10;fCPb4VauU+1JX7IS9Umf6mMe1cfdaws8awo8HxxzrzvFu5PtXpXheu84/3au36VUz+tZgtsFodfy&#10;g45F2nqZKgU5qhWm+ojqSsWNZW0Pi1oeXuisL+tuuDQgvNtWVy5svdZZV9FRS3T8FxovI0JSMk/W&#10;ehU13wC+qpcnfLXuq9zOszrYIGjk0bZTUMrvCk74ouM7SPKLhWfm/BkjjxIcj8JNzMht+Ncxe843&#10;wXNyzqwI+/ycDIIW/nuMPAIxW9DvCimQZyaPPGrt76tvb7vR31s72F87OlA/OdRwuSgtwF0/zNMo&#10;0Z80i88OdUwXWMN79bxQpxSeRWawI3A82jMt0DE7zC0pwD7a1zLS1yLMx/LGxeznq8ObS4Pzc72z&#10;c0Spo2cn1fFT32XkgV2N/D78Q4088J9i5AGOkQd2lfK7whHxCOQ5XWtQx0Pw+u3mk+3FzcfzL16t&#10;vXv3mHzAZ3Q88PefXv7t80syfnoubq/JTo6IDfSI4zvCR7kUX7sUX5ssf/s0H6t0nmWuwDbNyyw3&#10;wDE/xCWNbxfvYRntbhnvY58a5H46PaooL/HqheN3rxQ1PaySdNb3S9ofDQp7epoYGpj/NyVWvVda&#10;3ydlKt/FLejfiYKXtlEg2dvb1tfXLpI0dQvr8f9Wu3tqOjofwBvyru7akRERVrWTDjby/vJdEnF3&#10;X6+ovw8RQzzQL4Gxr1c4PCwZHZXC3RgYIGIdT46Qyv2hbsxzQGvPSbLYRcfvAzHyr19tA1gp/+LF&#10;JrBTL7/27MkykfJbi082Fwg7Up5hGkA1j14epfzKwuiybGRp/hFBNoR2fmFuYAd5c/n5mZ1KeQXn&#10;vj8c7f5NOPJ9V9hGHuC4dUX+jJGncEQ8G45M/2uhah4ZZZrVsO08CneM6SYqeISdoUYeoV4eIVJe&#10;UkcQ1Q6KCajmiXZnFLxE9EAsIlKejLApfkg62zDuHl51sKYeXpngVRNr5x/1Noz0NQ70VMMnwIc3&#10;iqrKjlecyciJ948NcE6L9DmeHJYTF5gWwcuI8ovwdQJCvRx97Ewd9NX5Dpa5MaFVxYWND69Pj0sf&#10;r89sb8y+eCzbXJ5YmBpcXRx/ujm/Bn9Pl+CP6czy8tTSCkG2OL68MLG6+H+y9x/gbWXZgS7KCgrM&#10;OeeccyaYc86icqQokRLFrCwxZ4JEDswECRDMpAJJ5SxVVbc9tsf2zH2eN2PPjOe+9ozH19fudnd1&#10;Bd21zyKPjg5Jqaq67eeZ9+r7v13rrLNxAAIQcPBjYe2pW1Sjc9KSfpl0ol/eTCLY/YYEvz8jzzLv&#10;NKy9TMm+LbSOn51TItiLZnFRRbrTqCdmVGMycX9n242O1utNNy5ebKhuuFh9vvLslasNAgFPJpNM&#10;TIyNj49+9dUX/+W//NV//++/+Pf//s8hfvX62dLynIDP7e3sGBRJWm42Xr14qa2lfXx0YlqpfvLo&#10;6bMnz+dmZudn5xbmZ1cWSNsfpWJknmh37G8zNa1SAKTiXj05O61gAUmYDMDlFpSKucnxBdX48szk&#10;knp8dkw+Nchvu1RVd/pwYUJkUqB7QUzI4bToE5lxZwtSDySGF8cG74sNK4kNyQ/1KYrwLQj1Ko7w&#10;zQ/yIMvAhnnvj/Q7wPFF9kd5HYv1P8Tx3Bfmkh/sWAiEOm84eo5XQSj5Xrcg3CM/0jMjyImo+Siv&#10;wtSIG3VnuK2XbqmHXz9e+bM/ePrv/+T1H//syR98+RjetL54+QBr4b/44vHzJ+tfvn7y4unaG0i+&#10;WHv+9A6Mr1+uP3ty+/HDZXi326nynbXJzLDyLJgKngVTrP9kmBaeCa2//5mgzxtYfGACvYsl3D8M&#10;y8IzYQn03zssBc+Eqdd/LOjZP2DkN1T7pojfycUjG0aeAs4smUZ+4c7U4l0lAAGwtEq62azcnVpe&#10;mbi7qvry9drEUO/Ni+XHCpOTQ9wL4gIPpkYUxfgXcryTfa2TfKxywp3S/a3T/KySfC1SA6yB9CDb&#10;3Ajn3EiXnAjXHI57RrhzcZJ/doxXdpzP4dyY9BjvhFDXUwfT+zsb7t2ZeLQ2rVaKFuYHFxaHFUqB&#10;em5QSYrlZRvtayjnrpiSjk2IaBEPgYJqOIMZ2r/DiHsxgMy2MO35Pwcs+c6C5dw/AFPHM/07ix+u&#10;47GPzTu2SHYWLOHO2gvQeXoO8AEXz4Ll35lItph3ZuYD0M6dBe3f6U26Xw1LxAv5bQjR8dQHY/xs&#10;jMEHauRp5/4BI7/VvG/dpGOEdvFMNo385QFqHdeBzU416OLprjUsFw9ADPmOxkpB75We1hrU8S3X&#10;yiHoba0WdV8SdjSM9V/vqDma4G0WZa9VmhFQtz+6/WxGa2ly49Go7jPxvWfjuk9G9Z8h9arc8oiB&#10;cg7/XAwAAcCriOZXxMJePlW7OlARR9Z6PUcK5AWV8YDwQgLkN9mokZfUUAr+QqqwMmWgPIFXkcg9&#10;E9ddxmk9GdZ1htNfmdB3Lm7gQqKwNhVifnUy93x8L1xLZQJksJhdXJsG19JfTnpfwDViw3qU8nAV&#10;YqpGHmO8RsiMXs7H65LXZfWejpFUp0vrs3rOxG5I/5oUuEYArg6AQEZ1uh+6mIWF9jDCQWAcasgZ&#10;vkiayPeeTeBXpkvrctVtxxsPcxLttRMcjdw0SdcaP3N9H0ujQDsL7CNvo/mps4EmZLwsDZ2NtJyM&#10;SZm8k7GOp5UxaYdirONhaeRiqmdLNU7BunWTXRow2ujuttL+HEaI4SK2etpYHe9iauBmbuRuYexh&#10;aRLsYu9qZuhja+FtY+5sQsR9kLODr51lhLtDiLN1kKNlgL051sv72ZrC6E4tWwpXZ2+giYXhVAH+&#10;J3oaGoDx5xpGn5HCcNhL2q+bG2AjHVdzPScTbWdTHUdjLVv93aT3ju6eIDvzQGuDEHs9f7NPs4PM&#10;uypzrx+Pkl7K49UkU/1/UkW1SfJL6QKqRzk+B+D5gNqddw4eO9KcBLuUwPMHgHigIgYn9JZzuKRX&#10;Cfk25UqR5+k4U3goRy7nwKN241DIsWjz60c53eV5uUE2foaf+JvuDTDVCrY1ctT9nNznuz+x0Npj&#10;qafjYGpopb3XfO9nDvp7SSseajVduHMcjXThjsUfIuC9bfgpaSIPwF0BGbgHsF7eTn8vPgQo3821&#10;PgGsdD+nBT2R42a6MLpbGXrbmfrYm3nZmrhZGmC9PEyzplaCxTJ5tPZmmhu+HkeU+LDXTJOMDsba&#10;lJTXczDWdTLVtzPUphrX7IW8vZGWhfZnMHraGHtY6Qc4GDvr73bS0kjzsklx1YN/sPBvpPGYf09F&#10;FDyBe8rjOks5veSfBqf3TFjbyRB4IOAu7T4TCfdt//lYyHSeDidfblFfcQEo4oWbzeJhDmwOXcmC&#10;h48W7gAt5SHAGI7cVxENF4Hjo8eHGC5ydb8XXIX8UgZcKUwbvpoN0zCQ1JCfTdAV7vh9TOvRQHJr&#10;qa/9BirgyRCNMVUpH4vgqwo+SeA5AxkY4WhwBBjxm56e0xEj17I7qHJ4rIWHsf98DNB2Mhjr2WHs&#10;oSro0bZjhTvEMAKwCTMh6KS62cA03ER3P1AZC0HTUf/mYwEw3jzsCyMu7tpyPBCmwfzWE0F4KZzW&#10;ciSo/Xho+/Fg+BtbjgS0HQtqPRzQdMD3cqFHy+GQrpPRTYfDbxwIu34goibH90yaR3mWb93BqMvH&#10;4tMDjULsP80Kt+m6dGRsoEHaXTXQek7QUd1+tbS/tbL75lleV81A2wV08by28xSwWQVzAGFXrai7&#10;TtTdgAi76qmALPeKLebR0dOaficvj559W1CyM1U7se191xCU8tL+94w8azLANO9MhP3XAIyZxpyZ&#10;YWpxVkzv3RbWXjwaDXMXEzw4fV3MDBN08R8w8nimQZ9sYIzdaZigkYddUkmbRNzMhUeKd0MmbFSN&#10;9Y1Im+X9V4vTg8I9jDOjnAviPLPC7YHsMPvsEJtD8Z5FUS55YQ7Jfpb74rxyI90KYn1zY7xj/KyD&#10;3YwzYr26my+sLQ0uTosmhruVKgl9Fg1n4MDUFCmTRyO/6eIJ6g8aeWxZs5Xfl5GnXTwNS8cD/5qN&#10;PGuTBUvHY4Yl5RFSGv/s9vOXq4+erNy7P4+dAH725sGf/uHzP/riwevHt4cFHUfykzNjg9KjAzje&#10;dhlBTrnBToWhzgUhTgWhDln+VoVhjkXhJJMf6kJ+DB3mkR/lezgtuqwoo3Rf5oXSgxfOHq4uP9Z4&#10;rZo/0CqXkLYz3d3NPEEn6UgjIGfUYmGbRNQuExMjT5XM9yEiUQ/VdqYHXfnAQCuP1wYT+MIOnqBd&#10;IOoe4HegQIeZIyPCgYFOiZgnEg4MDcokIrFIIBQLJXKpbHgQEnKpWAJAMDI8CEglApjc29s6MSGV&#10;y7lDQwP4SQQ/mMAHDbhekaiLame/gRw+p8AcmMAAk5tzNirlabBBDTA8LKBjgJ6g8ezpw2dPHwBP&#10;n9zHYvlHj+5iZ/lH9+9uNJeniuXXSbH8LEp5imkApfzdpQm6WB672SzNjRGoenmU8pte/p/LyM8o&#10;eKwMwjTvO8Ey8gjLsNMwdfxPMPKqiXe7mAqejunMtgKdhp7w06CPQ+t4hBbxCDNJW3gY6Qzt4um9&#10;NBteXtI2KiZsqHkxaWUzKG6RipsAtPC0jgd43KsCeL+Ety7qLQe9PEAuApvUW6+Ud3NQ2DwqbZ8Y&#10;7BoWtgy01rVeOnOl8sjZwzkHsmPzk8OyYwPTo/zTIv0K4sPSw/0TAz1zokPi/d29bU28nMyTYgKP&#10;lWRdry8fEnYtKAdvz5Km87fnFbfm4Kk7SZqYz4wvQbCkBGj5DuPi7ATshXj11gzmmVBGHmA7dwRN&#10;OitJg3tpaOG+FdZeln/fClPHkxYxs9SirLNKtXp8cnJodpo0h+nvbautOnvlYlXzzUtCAffho7W/&#10;+7/++zff/vp//I+/+Yd/+Pu3b7/75puvf/3rX38D//v663/6p19+++1vIfndd9/8/f/1P3/59//3&#10;b375q7/+q/98b219eXGlp6dPJBA/ePBoffXexJiipam5p6tbKhSMD8vvrMzPUX1saCOvUk4AauX4&#10;9NTYjGqCCUp52ssvqKdIPD0xpxqfV47NK0eWVGOrC1PLk0PyvtaW+nPnDhYcTIspTowo35d7Mjet&#10;rDDreE7SwZToo2nRBZH+WcHuh+JCSjgBReE+BaGeQFG4536O76HYgAMc75JI9+Jw131hLiXhrvsj&#10;3AAIDkb7HInz3x/lBe8rBaHuxMuHucO7S260X358cEqoR8Xh3LrT+6eHBhYmxH/w4t4fvrz/8sGt&#10;N09Xv3px782L9Z+9efzs0Z0vXj54/oR0rXnx7O6zJ7dhfPl89c2rez//6vHLl+svXqyxvDyKddYm&#10;Zuj4A7AsPBOWW/8JMBU8wMzQ+hve0en49wXzdIHFB+bQu1jOfSdY/n0rLIH+e4dl4WmYev2HgP6d&#10;GSMsEU/Dcu40LDW/0cTmjopp5AEi5W+rlu8A73T8/N2phVWyCcmVO5MrtxQLi6MP7s2+fHZrQt53&#10;qfJEQUp4XlxQQVxgVpRXjJdloq9NRohjordlkq9Fsq91VqhDRrBdir8VBMWxnvvifQtjvIrjfDLC&#10;neG8Pz/BLxP+VSYFHcji5CQEFmSEHd2XyO2ou7MEZxqyGbVkaXl0dmFQqZZSUn5QoSL2HD4PqNRD&#10;6tmRnYw8DYp4xqcItiv/l4Gl4GlYwp2Gqd23zbMUPIsP6Hi2gn8fPGel2dqdBs9rATTsdJ61lwmt&#10;44Gd5PvWDMI07yjf0Z7Tmyxw77ZJJqjdiXlnZODDA822On6jLp5h5PFzsoDfSBfFb4j4zZJ5pnln&#10;gs6dDmjn3r/ZrwYz9CbupUEFvwOXiZRnWHg65naRljVbjTzQ1VzF675EOtW0VMMm7OX3XOZ3XeJ3&#10;1AvbagTNVY0VJQkeJlEOmhcKIs/nBDafTG4rS2o9GdtVFs+rTO48Edl2JFhUmcA9E9lzOryvjEj5&#10;/rNREMAoOB9LSuPPkIYSlCAjrdup+vQNdybabFwjvECK1gfo3jIVifxzSTD2lcX2n43vLovpLI3s&#10;OB2J5p17Pp5fnSyuTxfUpEDQdy6u+2x0T3kM7O0si2ovjQCwHp8GdTwcHMvkAVTzMEIG6DoZhV8A&#10;wPUCJD6fNHqtkH8hiVCdjC1rAKrjR85gfTaAK44ONmQC8voMGEcv5w815AirM3rOxPPOp0lqc2ba&#10;T7Qej0tx0ouzN3DZQ4y8r5mer5VxsIOVleanlrs1XAy1sEbeyVDTxVjb08oUjTyWbFtSCh7rtd2o&#10;lV0dDLUghr1e1iZYIw8X8bO38bK2APwdrAMcbSDjbKIPOBjqmO351Fpnj52+loXm54Cl1h6TXRqm&#10;n2sYf0p60djqfG6t9anlXlIyD5uwy0LzUzu4PSa6cHAPSyN09P4OlkCwiy2MPrZmACThNgCkWtxY&#10;y95wr4ORJow2ers8yFcOxiEw00zb12KPn+knhRG23RfyrhwJF9Vnd5VHw8N0sdi98Yjf8NUs2UVK&#10;yp+Pg+eApCYZC+QBKdU3HGvnYRPysInAE2bkWo6oNllam6ZqLpm8WQSPL8TdpZHyizlNR8MPR5rU&#10;FgW2n87KCbT21tMItdYjfeTN9V2o7jSWWrsstPaY62hZ6Go6GunDneNspO1OffkBf4uXtRlkrKmm&#10;QFj/DnkAf5QAdwvsgscFNmEXPgqwF7U79qJB225rsMdK93ODz4hqR7dupkmcO2C6lxTRQwYmWOvt&#10;stHfbQf3HlUj72qhDzEKfTgIJOE4cBEHY21HEx1bg73uVkbedmZOpro2+ppWunvsDGEaydsZagKW&#10;Op/D6GFt5Gqu422tZ7NXw0lLI8XDIs3doOtMkuxSVtfZiP4LZGXX3or4/nNkJQZxdWJ/RSTcmZL6&#10;1J6zUTxqMYbecg4E8NCgf4cRnTvEaNsHqAY1fRXRMJPOwAXx4jAZY5wGMRwfS+NhVz9ZWDUaNvGw&#10;rSeCIdN5OrzleBDkO0rDYIRXDOxRg2IdNuEVg/raBv4JxwEQAMIL8BpCuu6ggoc5AxUxMBngnuUA&#10;kOkti2w/Hny9xOt4lN7RCJ2WIwEwp/kYWX+VLoTvq+C0nghCEQ8BqvbL+9yxqwzt5bmb7eBhhAl0&#10;DJcC4CBwQN4F+JPhD4+FqwDwspDHvbAJB0cpD3n8SgDGpqMBcCNxDduOEyFEzR8OaNzvc/OA3439&#10;vq1HQpsOhlzfH1yf53063q4yy6O2yL+2OOhcvm/t/rATaR5JPrrx3npniyIGbpYKWsr7G88K26r4&#10;7VW89qqexvKBNtK1hgFsbkp5qrM808gjtI6nYXp5Yd8VZKuRh8/1GGB3GjrJkuyi3qsfNfLIxnyG&#10;hWci4F4FaCm/FZY9xxidOG5u69YxT++iN7dCX4QJHvwDmwCt4wGWjgeYZxpMWDoeQCNPKpGlrXJJ&#10;q5h3fVjcMjXcqR7plvTUF6cEJAXZZYQ75sd6pAVb54Q7lMR7ZobYFkQ6ZgZZpfqa50U6HU4JyI10&#10;y4/xyYv1yYr2DPey3JcZoZ7oX10aGR/qhLNxlZKvmBTS565o5CcnCTsZeQh+iJGnW8wzjTxTyrNE&#10;PAuWjgdYOh75V2vkAVrBI8wMLeJZ0Doe422N/OOnt1fX5+AD79Nnt4GXz+9++ereF8/v/Pzl2pik&#10;s/xIbnqUb7CzWayffUqoW2qwS36Ya0mUa36IPYr4vGC74ki3nBCHfRyvzGDnzHCP4sSQA+mc47nJ&#10;Zw7knTlSeL3hXFcHnHO2UJ3Z+wSCLqm8XyDqFkl6heIukYice0tEnWTVJXh+wijuFYm5xMiLiY6n&#10;WsOTRVnlci7VNb5XKh0QCLliCU8mF4nEvH5ut1jE4/P6+7m9E2PjMolcwBOPDikmRpVDsjG5ZGRY&#10;Pj4yODEkHx2UjQwPjsEolw7KpTKxSKCcGh8Zlkok/UNDfJls49MHjORzClUFPzQ0IB/acO4ILeI3&#10;Pg1RMe5iGXmmfweGhwUsKY9oPHv+6PkzAtW+5v7jR5SUfwisPXyw9uD+3QfrKw/Wl2gpj5XytJdH&#10;I48rvt5aVFCQlTOX58cR2stvSnli5GenJQiR8ptda1jMbXHxNCznvhXmNKZ53wmWi6dhGnaaDxt5&#10;Ok9rdxaqif5tpTxrE2A59N8XtItnQht5GnTuWzO0jseYtvAY09BeflTajoxI2gC6mw28BwAycQsW&#10;xeN6I8CwvGNI1g55eL8RwBvn5m/K4D0SRrmoGdvgQIBvV0OilnF5p2qkb1jY0ttS03HjfOPFM1Wn&#10;issOZuUlhRYmh+clhOXEhRSlRGVzAmMDXKMDXHyczDzsjPxcLDiBrofykxsbzgm6bi5Myh+sTD+/&#10;t/zw9uztecWSenRePQJgaTxwe0m1PD+5MDMOoJpHaDX/YSPPZNvaeaaLn6davf8omBaeCUvHA9gf&#10;ZnlZrVaPT0+NKMZk7S3XqivLGqorGmrPvX719Ddf//JXv/rH77775i31329/+9tvv/0Wgu+//x4z&#10;8B/E3333HYy//c3XbyH9HUl+/ZvvfvvN2//wF3/58NEziXjw4sXLly5dqq2tLT9bVl9X1dZ6c3xs&#10;UDU5isIdRrVyHHU8JFXKcWRaNYGopxXYrX6G8vJUTxsIFEvz5LcIK/OquenRRSUwvDA5qB4VD/V3&#10;tF2qOnOwIC8xqiA5+kBmQmlh5pnizGOZCcez4nMjfLNDPHKC3PNCPQojvIGCcA+ghOO1L8qzONJj&#10;XwShONy9OMS1KNgl28f2AMf7cKwfyYS7k542HK+iSK900sfGuTg2sDDavyA2ID826PzBnP4bdSMD&#10;bc/uzP3pV0///OfP3zy589Wz9S+erH75fP2Ll/dev1x/+XyVLpB/+vjWm1f3XkKSgiHl1yg2dDzT&#10;wjPjD8Cy8EyYbn1btk6jhftHofX3PwesMwYmH5hD72Jq951gmvedYAn03zssEU+DPp0W7h+FVvBM&#10;qOL390Q8ze276m1h7bp1h8h3gHlmCZDTzdvKFYrlO8ql21MwopcHIIY/Ac5fV9dm7t2fX1lSrK/O&#10;vHhym9dzvfrsoaJMTnZs4MGMqKwor0gPszgf62gvszgvywQfy1hPMyDFzyYz2DEr1CE73Cmf43Ew&#10;ObA4ISCX45UX65fF8c6M8tqXErovPTQ/KaAwLbjqTNGgsGlpVjo/J52Zk8wtDs0tjqhnh6eo6nhg&#10;YlLygRp5hKXjAaYl/5eE/hjDgmnbmdDmfSe2+ncWLBEP0Np9K/SZ6OAORn5bKc+aTCdp/46gbadh&#10;OfetSLZbuxVg6nXatrOgJTudwU0mtI5H6ORWF7+FVrpxPH5URh3P593cycizKuJRtW+FqdphxCQa&#10;dtykJyCb8n0DrI7n9lxCHY9GHnU8ZeRhbOB21fd11qGLp0Ed39dO8vyey90t1Rj3ttUSTd94gddU&#10;LW6pqTuaHmqzO8pBs6Ywou10WltZUvPx6K6y+L6KpL5yUiBPZPfZWG5ZdG9pRG9Z5EBFDFY695dH&#10;950hzZ3RkdGajH8+TnAujlu20QxaQFXKM1Ua9yxMjus9HcM9Ewf0lEb3n43vORPbfjK89WRYx+nI&#10;rjMcGNtLIzrLogCyomxZVPfZaO75eCyfh4BXlQSXHShPEJxPBngVpLUO1t1jRliZQneNhxgtfMfx&#10;iJbDIajjB+uzJXWZ4toMSR1pYS+sTZVezIQRjg/XQpqu1GcPNeQMXcxCBhsyN9R8fba8LktanyOp&#10;I2u6SmpzlM1Hmo/GZLgZxdkbOO3S8DXag0Y+yN7SYg/pI++gu9tW6zN7nV0O+nucjYgRdjbRdzM3&#10;cDDUQi3uSq0jCptYmm26mxSqo6aHTarP+6dGn39i8KmGye7PbPRI0bSTqb6bpbGvg5WPvSXgbWcR&#10;4Gwb7OoU4GQf4OQY6ubM8XIOc7WNcLfneDlBEOhg4Wdr6mtj4u9g6WFJuqjDwUl7dK3PYARwE6vm&#10;YSR18ZSMdjHTtTPYgziZaGONvIe5vr+NWaCtmbeplr+VZoD5Z0WRdt0X8ppKYyUXcwV15FuNlhOk&#10;d8fg5YyRy5mjV7LGruaMXskeuZw1fCkTwMbxihv5kzcLJq7nQX7oIszMAlDQj1zLkV8iS7zilyvw&#10;tOGdi5fXZwxdzru6P/BsikPTybjWUxlF4Y7hVloBZpquWhquertdDbU8zA1Md39itneXrZGBlb62&#10;tY4mbGJnfPij4G4PcXVwMzdyMtax098LfymAfzv+VsBGdzfc53C3QB4eCMhggMXs2IIGJTuMkEHP&#10;jpXyEKNttzfShAwCeZiAzeUhRpWPm3AoOAIW0Rt8pmGuBUfe7WSq62phYKO/B4vlsTTexkjT2nCv&#10;pf5uU+1PTTThSrX9Hc18bQ3stD7xMPg8zsko2UWbez5dVJcmvUSgujClw9NbWp9BdHZVbC9VF889&#10;FyOmWgnBprAmqedsFLp13MXU6zyq+B0mdJ4Oh72wC8DJ6NkhgAzugpmS+lQI4CCwCzb7qCY5QFdZ&#10;BPHv1PHbTobA9cLM7jOR+JqAPr3tWFDHiZCe0+GdJ0Po6nju2SiMeXDDKsgLC+M1hLh4AOKe0xH4&#10;KgRczHcpTzK/ecAHDthbFiGqSoDLdpwIhhiO1nUqFI4DVyGojINMd2kYvECJqxMPh2lWpllhmTza&#10;815qXdaezUVZ0chDHoHkQGVsR2lo01F/tPYQt54Igk0YIYNGHoADwnw8FO5tOxkMIzaRbzpEutY0&#10;HvS9ecCv9Whw86FgeHW6cTC4ocC75XjklQOBLaejrx8Nv3ww9OL+0PqSsJJI6yj7zwsi7a+WZomb&#10;y+Xdtbzmir6ms92NZfzOC/0t5/ktlYCglbh4JsLOGlFXLcBc9BX72Gw18hv0XQSE3EuAqP8ybeRp&#10;jY6bwr6rdIYJ08gzpTzAmknDlOxMthp5ZtU8wLTnAGZQi8NI5yGmoZOYZ25uC+uy227iirUIvZf2&#10;8iwdT/GeiKdB/74VPu/60GCHiH9TOdo7JGyaHemZErekhjqmBNvj8q3k9DvMPivULjvMrjDapSTW&#10;LS/cnnStCbPPCLHPinTNivaMD3bydzG6WnP8zsLQ/IxErRTNzoiHhntGx7jjkwICtdCRYlI8OSVR&#10;TkqBaaLj5eopRIagmv+AkadFPM1PM/LIR4088L+6kWduMmvkaR1Pf1JGHj9Zeflq7dXr9SePlp89&#10;Xvrjnz366vndRaWk6lTxkby4OH+HhACHtBDXJF97jqt5XoRHpr9NITxPgmz3Rbnui/Yo5rjvi/XJ&#10;DndL9LeDj3XHcuPOHMg6WpB0oji9vuJ4y/XqlqZ6Pr9TLO6VDQ7whR3dvTcFok4INprFUyuyAniO&#10;TQQ96RTfR7n4XpmkRybploq7pOJukaBDKuodlItkUjGfzxeL5EPDE0ODikHpuJAnHx1SAWL+mKB/&#10;ZGJkfnx4YWJkcXRwBhgfnh0bmhmSTcrE4zLxqFwyplTMiIUyuXRQwOMPDcqGhyQCQc/wsGBsTDg0&#10;NCCV9tLNZ0ZHBYPD8NnnPShH3z80Ah+XeFt3sYT7TqCgBzSev3j84jnh2dOHT588oIw8gZLy6w8f&#10;rD68d+vhveUH60u0l793d5ZRLL9RJo9SnvLyhJWFCZrlhVFGsbwca+RpFlQimh9o5AFavtPanY5Z&#10;E5jmfSeYFp6VYQl3hNbuwE552rmzYBl5AP07a5OGKdN/d7ZaeDpJm3cEnfu2ScxjQCt41iaARp7u&#10;YMNiSNY+SHl5mbiFiRDe/OANCd72Ntul0e9D+FaE74j0JhwHPljyei/DMcltkHdODPaMSTplA03N&#10;DWeuVB67cLzwZFH6waz4/RmxeQlhJemcrJiA3PjQzOjAACdzDyv9YFebMA/77NjQMwfzO67UjIn7&#10;7s4pHt+df3BrZm2ZaN9Z1QiRv7MTt6jeNTBiKT3TyEOS5BemPmzkmS5+ZXkOgCS6eKaOB2jVzmKn&#10;vZjfytYaeTTyCsXgzMwEdpBXjMn4/Z1XG6pKinJvrSy8ffvNr3/9K7Tsv/oVBOz/vv3222+++YYW&#10;9P/4q19+881333xLtn/19bcwfvuWWPr/+te/4PbzTp8+ff58xYnjR0+dPHr1Sr1iU8rTbEj593U8&#10;DXr5GTVZTpaU9s9MKpUjcOPV6nG1cvTWwjQ8IovTE7fmJtfhLlVPLKhGRdz2liu1FcdLThRlHctP&#10;Qy9fdajgVG7S/oSwAo5fXqRPTrhnbrgnvKMUcryLIj0Kwt0KwlyBwlDXojC3kjD3I9G+R2P89kd5&#10;7YvwOBjtcyjGF6X88aTQownBqV42ecHumQHO6YHOcLSMMI/0EM9ThSkXyw4M97c+vqX6P/7g2R+9&#10;uP/lk7uvnq2SdVyf3nn9cv2rL0gT+Vcv1r588wB1/CtKzW9K+Q0jDzFdOI+q/V/YyLOE+0dhvan/&#10;3qE9O4sPTKB3seT7VljmfSdYAv0nw7TtP4S7W3Q8SnZWkgb3MtlsR/OeiGfCNO/ItklkhVrNFdhw&#10;9HC6eVu5cmsKR8Kmmt+w84vjcO57d1UNZ723qSp7mPny+d37q7Mj0u6yo/mpMX6JYW4FycFHc2LS&#10;wlySAx0SfKzjvS3Sgx1ywlzSAkixfG6Ec3a4S16Ue2aoC1AYF1CcFFwQH1CY4J/Ncd+fHrw/KzQv&#10;OWB/XtTFmiPDg+1rq4qZWZl6TqaaIXpdpR6amRudnhkm/St3MPIY/29p5D/q4oGf4uIpmIZ9J2jz&#10;vpVtLTyt17cFbTszZmbQqtNJ2rNvZeOk/2MwXTyLH2TkKR3Pgr/ZPn4rtItn6viBTefOzKBnx4Bm&#10;awahXTzA7bnS130ZgBMnGlrHUzSgke/tIJ4dS+BZRn6g62JHYyW/5zIEvW21sKuntUbYdXGw+1L1&#10;obRQm71xrno3jiV3nMm4tC+k+Vhk5+nYzrJoSsfH9JyOEpxLEJ9L7D4WxivfaCqCagy9GBoxGAWV&#10;8TBiH2fsYzNAymA5sNlbFgmgvoc5vWUcLhy5NLqvLBboPR1DKuXL47kVcb0VsSjcsSgegAAzAxcS&#10;+ysTespj2ksj2k6Fd5yO7D8bz6d60KOFR8+OFh6NPOZhlFRvNH/P8/z0SJj+UEPOQHkC90zc0OU8&#10;cW2GrCFTWJ0iqEkR16fDtcDx4eAQSGsyBuuzpbVp8voMAILBhkxZXbq8Los0tKnPkTXkDl4sEFZl&#10;Ttw40Hw0JsvDJNHJ2GkXWdkVu9b425iZ79Yw/5z0kbfT/tzdRNfDXN/FWBu71njbmDoaaSNW2p/b&#10;G2i6UiXzWBQPBDnbhHs4ArH+HrH+XgnBASnhYVkxUTlx0amRwRw/jxB3x2A3Bz9Ha8DJVN/eSMfB&#10;SN9KR9NalwROhlpYGm+l+Qmu2mqj/Zmd7i5bvT0AXp2nlTGAHWzczA3gqn3tzOGqPSyNACeqnbqz&#10;qQ5WxzuZaLtZ6Lua69kZ7HEx0/W2IKvXBljph9jr+Zl+kuFv0nImvb08SdFyaKypaLb76FTrvuGr&#10;WUNX4E5LGb60YduBYWpZVwDV/GADWe5VUpMspVZ5RSMPiOtSZBfTx6/li6tTJq4XjF7JFVQmkgeC&#10;6lpTkeaEK7vu57iGWuwNtdaDu93dYK8L/F3G+roaGkaff+Jgagy4mZuQVXBNdF2oQnj4i7yszWx0&#10;92I7GuxRAwGMGOAvFeAOgRitPeSdTcgirgjWyNsZ7rU12GOttwsbymNDG1T2MFpof4pgDLvovTb6&#10;u5lOHw6CR3Mw1gXsjbScTHXdrYxsDfY6mug4m+nBCEk7E21ayptp77I31XG31HMx2WO9R8PXVDPG&#10;wSDD00B2qUjSkCGqTybUpYnqMkQ15NsmcXWitC4R7ky07fJLGaLa5L6KaAhgU9qQBnc1ZADYRIRU&#10;2/ees1H9VOP4rrII7rkYyMAIGQSOABOAXvhnXhHdfSayozSs83Q4JmEmAEmYOVAZd+2Ad9vJEIhb&#10;TwSjo8cXhJsHfE5GG5zg6LcdC5LWJnedCu05HQ6vGwAEGMMrSd+ZSHhtAeDVhn4xgdcieCGiX47w&#10;FxjUb3FiO0+GwkXajgV2nAjGI/Dglpdz4Ph8sjhBBASwt+mQr6AyrjLN6noJ6QjfeiKoe7ODTc9m&#10;jTwASSZ9FZyBythrB7wuFrk2HvHDonic1ru5vivGkORS3XJgs/VUIOEEKauH6wVajgS0Hg2EewD+&#10;KHj9hBfbzpPhwM1DAdf2+zYfDzqfaXv1gP+VkoCLRX7VOV6XS8JPJLjkB1n4mWgcSfYRNZ1VCK70&#10;3SgTdFzobTzDayZGXtB6gTbyWCmPxfLCzhqAcvEbLeaxuTx2lmcaeQz4vQ1MKU+8PKXgt8IS6+/Y&#10;1PG0kUd2uhRt2Fmgf98KaxoN7EJLvpORpzM/CubFmfG7vVSlP8vIAyIKoYCNeMsirnQpAIAZWsdL&#10;xK3DQ529XQ3D0lbVWN+4sKml7niMtzmce2eHOeaGOmYH22cG2uaFOeyP9SiMdkkPsiqMcjoQ73Eo&#10;2bcwxiMvxrM4KdDXVjclykPQffnBHcXS/JBySqCaFo9O9CvV4qlpERp5OHGFc9pJip9s5FkuHoDk&#10;tjr+/xeMPEAreCa0f0foDOp4GjTy8AEZP8K/kwBPb91bm3325Naf/vHzP/rq4eyk8GLl0YKU0MQg&#10;52hv60R/h5wI9+wg5/0xPofj/bMCbHOD7YqiXHIjHAuj3XMjXXKjPQri/QoTgw5kRZ0qSa08UXj2&#10;WF7Z4by6c0e7mup4fU0iUZdYShW8S3uk8j6JrBfgCzuE4i5ALO5GSKd44uJRx5OlWSWUjqeNvFTU&#10;KyMdafhCvkgiHhkcVMllKqlELROrxTzV+NCt5bnnMuGsavz+wvSz6YkHc8onU2OrMuFMX+dQWxO/&#10;tZHX0cLv6RC1NnKbbnR1tnGbb7YLeOLmxqb2thbeQM/AQOfwsGBkRCiXDwxRy71S9fjcwWE+Zdvf&#10;jfIhnnwIPgqx89TINu80rKr5d0b+xcsnz188JrxXJv8AefRw/fGD1c228ssban5tEUApv37nPSlP&#10;efkpLJMHsGoe+9hsevnBhVn5/IyMZnFajLCkPIr1D8By7tvuxV0fhfbvACvJFO40TPO+U5427D8B&#10;ppHfCaZn/1HQRh5hJlG7M2Mm6NyZm2jeMU9DG3lgVN4xPNhOoCrfmYzKukakncOSjiFx+6CoDYGY&#10;XIRaD1ZGNZHHfjVDklY51VyeqeMBsQA+3F6H9yFSZS9sEgxchwmbzevbxySdCnmPpOd62+WKujMH&#10;gNMlGcfzEgsTQ/PigoD0CO/UMM+UEK9YX+dgJ4sgR/MAe3OOr8vBrMRLFSf4bdeVw8Kn91YewdN+&#10;bXH9zhzqeOD2kgrGlYUppo4nm4QNvc4CvTkzg46eVuq/IywRT0N0/MI2Rn5mZmJhQTmjGpueGlma&#10;nbqzNAOjXMK/eqVhfX31f/7P//H9999+/fXXlH//Hvn++7cI/d8333zz669/8y3M+e7tb779DqJv&#10;3r79+3/8zT/8+ptf/eY7yN9//ORsRXll1fkrVy5VXijv7GoZHxucmhqenh5jolKNMi28anpCqRpH&#10;4AbD5uTUqGJyZEo5pppRkD+B+ls2TL16Yn56ck41Pjc5rhwfnJ0ev7Myu357QT0hl3A7GhvOV586&#10;WJzK2Z8aXZQQui8h7EgG50RO3KG0iAKOb2aIW0awa264eyHHe3+M3z6OT1G4Z0GIW16QS7a/IwT7&#10;IrwOcHwPRvuVRHpDTErmg12ORvsei/HbH+61P8onw9f+RGrkvtiAfTGBBbEB6aHucC1n92f2Xrsw&#10;xG35g2d3v3yx9gc/e/KzLx+hlwdePLv7iupXQxn5B8CLF/eeP1/fhOh4ppRnqvkPg1Z9W/Ad9wO2&#10;/cN7t0Irb/pNfWv+9wVTtTP5wAR6F8u/b4Wp3T8AS6x/FJZY/8lsK9zvbC7E+lE2dfyHjDzAdO5b&#10;MzS3VtXLa9NL69MwrtxVkVY2t5XA7ZUp4NbyJIHKLN+aWlqZXLmtXF+dvXt7emFuDE5S4SRSPTty&#10;d212cXkSzhQfPVi8e2tyYqj3Wn1pRrx/lJ9dRrR3crBjcqBDUoB9arBTRohjsr9Nkq9FRrBdepBt&#10;TrhTUbRXSYLfweTgw+nhJUkhmeFu+fBRId4rM8o5L8n3UF5kZrJfbkZofd2xCXgTn5XNL41OzwxN&#10;TErGFWKFQkJ+LUuJeNTu5EPC+0YeYuBf0sgzbfsPASU7S8fTbGvhmbBEPPJDRDzCdPH420yWfKdh&#10;mXcaWsHTMF38h3U87dkB1iZmAFq4M3fRSYQp3JmbTNu+bRJAC8+MRWT51o0+8ox+NW0iXpuIalkj&#10;4N+AsxSKjUJ4Yt4ZMfCuZP59874tTM/OCrbdxAyCOr636xLQ132R20NGYKuR7+us6+0gqh0tPIue&#10;1hpe96X2m+fRyAMjkra2K2fgn62jtkZWgPX142nXDsc1HYltPxXXfDS892xc24mwjlMRPWeie05H&#10;9ZyK5J6K7j0R0Xeag86o/Xho6/HQztLI3jJOHzUHggGqTL63FKZF8spjCFRlaz+R8u90PFXiGss7&#10;F48+XUCVt4supPIqk7kVpDgddTwroFvKCGpSYKRsYxql4NNEF9IBwflUBGJxVQb/XArsggAyMMpq&#10;s6k5yZLqdACurvsUR1abOXQ5T1BFlo1ldq3BQNKQIa5KgzlCqus9IKpKltdnkIbytZmApC5bWJ0h&#10;qc0RXMhQ3DzYdCQ63dUw2cXUeTcx8gGWhj6WRn7Wpjbanzvq7bHT/hy71uAiq07Geh6WJi7UCq4o&#10;37FGHjYBFOUwOlOrjGJ7GbiIvaGerb6ehdYeUiz/mYaZ5meOJnredhZetuY+9pYe1qb+TjaBzg6+&#10;9jYBTo6e1hZhrnYhztZYJh/qYhPsZAXAaXOAo5WPrZm7hSFcI0Bcs5G2vYGmrZ6mtQ6R9Sim4aqd&#10;jHXg9mCnGkdj0rgG+8hb6XwGmSB7Sy9zA0/jvQHWWoEWn+eGWDaXpbWUxU+1HRm6njd8LW/8Zv7I&#10;tWyskR+/lsM7FyuuThpsSB+7mjNxPQ8Yv5YLjF7JhhhFPMRDF+FOJt3A0RTDfS6oTCQ/TaC+DoFR&#10;UpfZeCSsNMGmoSSkuzyvOMLJR1+D42jiqqXhYajpZqTtaW5svneXye5dVNca+NN07Q20nY3I4q74&#10;cwRvG3M7fdIXCEW8je5uiLFYHu5to880sEweApxjuluDfGtCVcejcDfX+gR7wUMMAR1jdxqU9diR&#10;xpFqTYPuHoG9MJruJc1t4CLAZrwbHlOTPZ9Y6e7xsDZ2NNFxstB3NNezM9G2hmNSRt7OWNfeRM/a&#10;QMvFytDLxtDbWs9O6xN/c22OnV6Kqw6/Oru3IranIqrvfDT8w+FVpeDTW1KTJK1LhDtzgGo7I6La&#10;12AvGmxBgyPkIeCeI2vAwl6I20+FAq0ngi/v82g84k8reKD7TGRXWUTn6XAYAdiEJFyq/3wsBLha&#10;LASwCzvVQB4mww2AK+0oDYODw/NBUBmPX8ZgFxcsigcggNcNsnAFUk4q3FHEAxDg2q1A16kwyMBx&#10;AHhtgRGSV4s9SI081WKLLHRxLqb7VGjb0YCe0rD+s1GNB7y7ToZApuN4EOyVVCdCAHdR92bXGroQ&#10;HivlBypjIWbCr4qX1KeI65JxGswBBNUJMBMy7VQHeXT6eEDehbje8oiOsqD2M0HtpwNbTga0HPcH&#10;Ok4Ed5eGwQsj3Gb483tORzQd8qvNdriY73z9oPelYpe2k4FX93tdP+B3Kd/zRkng1cLA/oqMK/si&#10;K3MCg8w0Qm13VR9OHOHWD7SWy7kN6OKZDLRWIry2C4KOd/A7L1CV8nWCzgZk08vXMxH0vC/lqR41&#10;NCjWPwDTyDN5b87vYORpts6H8Z152E6p/wSYF2fG7/ZutushbE4APmzkmRYeKwCwFAA20cjTvWtk&#10;VANh9US/cqTnREFsuJtJXpR7fphrpr9NUYRrbrBdpr9VfrhjTgipkT+a5l8S6wYcTvHLCLFPD3MK&#10;djE8khe7ohTfmhuaV0lUU+IJhUChFE0oRcPjA6MK/sSUcHJKBEwpxaopKYBGftPF/1AjzxTxAJbM&#10;M3X8TzDywP82Rh61+06wdDxAG3n41P/kye2nVNnf8+erX33x4M/++NVXb9aVY/zL1adKcmLTIn2S&#10;Q1xTg11SAuyzQlwKwt2Kw93zghyKqMbxxRzXghjX3Gi3vBjPjAiXgkT/Avh0lhd3pCjxxMGMk4cy&#10;y47nXa49ye28JBe2yiVU2busZ3B4QCzt5sP5M3UiTU77pQSJjAsQZS+hOtWI+iSSfpkY6JNJeuTi&#10;bjgCGcU9Y8PiEblEyBeJ+IPDg2qJaGaAqxTx52XC2yOStcbLg2eOt4i4S4Lehf7OmVHpPXH/kmLo&#10;/tLMq9Xlr+7d+dn9uz9bu/X61uKTpbmHi7P3FmfXM9Pyz5SeKz9TkZWReeL40SuX6/j87qEhoVzO&#10;Hx2VjI1JBwcFZHNQIB/iDQ4JiXCnxq0Z5sjU7j8EjZevnm5I+WePsEz+yeP7mzx8/Ojek4drTx6S&#10;tV4fP7iFXv7RveWH60v33xXLb/Su2ayU3zDyVLH8Oym/sjhGSfkhlPLI0ox8US1bnJEsqWULavGC&#10;SjKn+r0ZedqtfxRaxwNbk0znjjDN+055lmT/ADtVzX8Y2rD/BNC5I3gojCc2dTy9Sct3GmYStTsm&#10;6Qm0jgeYRp4l5ZlGfljcPiRqQ2TCJmxNMyxtw2p6tPOQRCkvpjS9hMpguxuREN5sbvD7rwFC6m2M&#10;vHcONIr7bwJDgtapob5RccfkYK+g4zL3RnVrXVntyeJThSlHsuMOZkTvS44qTAjPjwvNiQ5KDvbk&#10;+DoFu1rBiWmgi3VGdHDZ4cIb9eeGhT0ratK4/M6C8vb81N1F1eoSsfMrjH41ywtTS/NKlOBMJ46Q&#10;pitUlTdC5xdmlcDinAphefatoM2nN+nj7MjC9LsyecrF00Z+cVE1P6NYmJ1cnCFGe0GtmJ+ZUk9P&#10;jo4MqZSTa6t3Xjx7/ud//ud/93d//8tf/frb74htB3779u3X37/99VvCP1H843ff//L7t7+iMr/8&#10;7u2vYe/3b//h19/92f/rP84sLHP5go6uzp6eLolUMD42OKkYUalG4drV6nEIaLY18lPKscmpUQjU&#10;M5PTagVsTkyNKCZHIAlAUqUcn5ochZs9A5eaHIV7Eo4MR1MqhtTK0duL6gXVKDxwo6KetksXaksP&#10;nMxPPZQRdygz5nAGwDmSGV0YFwgUcHxzwj0zg10zglzygt2Lwj1LIr0PcHz3RXgVhXkciiL18kdj&#10;Ao7F+B3neB8Odz8R7Xc02vdgpNdhjk9hqHtukEuarx1cllL8bjlRPofSIuN8HU8WJF+vLRuXcR+v&#10;z3/xfPVnr+79my8f/fyLh1+9Jmu9vt5i5KlgdWt/eQDfNT8M7d+3cPfx4zsI057/LtDKG9gp//uC&#10;ZdtpPjCB3sWU71thafcPwBLuH4Ul1n8yW408GnamdmfC2rWp43+0kX/Xpoax6/baDMvIrzCM/MqS&#10;4p2RX5lcWiHxvbW5+dnR1TvqBTgHuA0XmZ5fVqzcnZ5bGJ+ZG7kP9+2a+s6KAs4KWq6fL0gPT4vy&#10;LEgIzI31SwlxSg12yolwzQ53yQpxAtID7ZN8rFID7QpjvApiffOivYuT/AvjvbKjXYuTfQ9lhRSm&#10;BRZkBO3LiyzIjshIDa65cGhkuGdleXRxaYycx1Pn+rSIh2CCqtzBDCb/VzfyAK3j0bbTLp7OIMOj&#10;PGb8Q3Q8wNLxwNYeNajjWdod2NbI0xYeA3pzK0zDDmybAWjtztpL5wHatgN0BiU7De5lJQG+oA2N&#10;POp42sgzXTwg4LUKB1qFPOwaT4w8b+AayvcPQzt0lO9b6+UBpmTHTYzxUriJc2jIzB5qTjcx8vAB&#10;qbeL1MXT/eLRxZOW8WQkBfLcjrrethqS6bzU197Q117X017b21HX11mH5fN97bUws7+jjtdeJ+27&#10;Wn9mn5+tto/ZJ4diPa4cSmw6kXy1JOJyUWDrsajW4+FtJ0iha9fpqO7SyK5TEZ3Hw7qPRfSXxnSf&#10;jCCCnsp3l3G4VN/2vjPRAxVxkOk5HUHqVStieeUxgnNxEFDt4xMlNWTEPvICqmG0oBI2U4TUip1E&#10;bdekyuuyiPKuSZddypLWZ/GrkyEW1aUJq9NIH/kLlIWvSedVJUFMpHx1Gq8yWXQhXViZBtA6HoHM&#10;QHkSingYJdWZEECetLWpTOwpjeaeiYNYXJshqEqVNWSL4KrryBXB8QGU8n3n4mAvzCGN6TeXisXF&#10;XYWVKdKaDFkDWdxV3pAvq89TNh+5cTAyyUEn2cXUZQ8x8oFWRlgj72SoZfIJqZH3MNVzMdRyM9bx&#10;tTFxJYZdx9PC0N3C0F5vj4Xmp44Gmnb6e22wUt5E18vaBPa6mRt4UMo+zNUu1M0+3NMtNsA3OSw4&#10;JTwkOTyQSZSve6CLHeBhZe5mYepjZ22jp22rRzrUm+/9BJctNd2tYU01qHEw1IJrASDALi5wMzws&#10;jfzsrQIcbcLcHYJdbAMcrXztzF1M9RyNtN0s9N0tDTysDF3MdJ1NdQA7gz1uprp+1qY+Fob+lnoh&#10;trp+pp9kB5n3VGaLLhaMNe4fbywau5E30Vgwci1bfil95HKmnFpvk+5LQ5fJA/DcwE3SqYbqXSOr&#10;Sx29kj14OVPaQH6XMHI5Z+xqHtz5MIpr04av5Nfle51MsL5xLLr1dHpBqL2fsUaIlbbDXg1PIy17&#10;nd0OelrmmruN9+421dpra0S+yXA2IV94wB+LPwhwNTO00Pwc7hbjz8lPB+BeArA7kDXVQd6WWtAV&#10;7yW4B/CyTqakTN7BWNuWtI/fZUF6xJMKd2pFVg1LHWLqTfduLN8KGeNdGqYQ7NUw1yQBbBp9rmH4&#10;OQlgphVVO29N9b0x1/oEjmOjv8fWQMvRSNfF3NDH3tzeSMvZTM/JQh+u0cpgj62xFoxEyptoW+rt&#10;dbUwsDfc626mY/mphrfBLo6dXoankbi2gF+V3nw8pPl4EIxtp8J7zlDtYs5GdZ4KajkexKPavl8/&#10;6NNRGtZDifW2kyFdZREwQgYCLHLnUu1rus9E4vy+imisdoddpLad8vWwSVt4BPKQgfl0Zxu4OFw7&#10;jHBx9P6wV1SbzK9KIJlKePUgva2A9uPBHSdC+qm6+F6qnwyAdr7rVGhXKWk7A0F3KewlXh5GBGKs&#10;lAcggBeZ6yVeZfEmTYf8Oo4HyWqTB8o5XSdDJNWJUrhV52MhgCQE4qoE0YV42IQJEJBSeqoRPO9C&#10;3EBlLMCviodNLtVwBkD5jv4d5ohqk3CatCFVUJ2APW3Q6UPceTqMzsAcSX2KoDqurTSg/XRgR1lQ&#10;V1loR2lw+6kg6i8KazsWBH8X3IDOkyE39ntd2+cBf2/rMT/eeQ63nKxq23YksP1oSNOBwOYDITf3&#10;BzcfiW4oCqnMCcjwMwy21sgMs26uLpJ2nJd0VIrbL4jaKgWtpFgeXXw/Beky317F7yQunuj4riph&#10;d7Wgs47fUYtAzOuqo5rL10MAbDXygt4rTFDKE5POMOxMJNz3yuRpmHN+iJFHUL5j+xp07nQ3G9wE&#10;UI7jJi3E35PmP1XHI8wjvHe0Aar6kGHk6QnAzka+CUb07wg5qei/jt3z0MhLhC1SUStZOVPcMihs&#10;GpW2Tck7D2ZHRniapYU6pgXZF3Dc8sOdM/2tsgKsC8IcCyKciqJc9kW7FcW4lcR7HE3zzwx1SA9z&#10;iPW1rj9T9PTO1PR4v3JsYEYlVozzxyf4Ywr+0Fi/AjZVYnTxgJL4+ndGnq6Rp0Yi4nGkdfxHjTxL&#10;xwM/xMizdv0va+TnYFxdnad0PBlp1c5y8fD5C7i/aeFpYJMY+UdLT57eev6U9It//Xz1zYu1N09u&#10;LSnl12pPZccHxAU5JQY5JQc7pgQ5ZoQ4pgfZFka6Foa7HOB4FoY6H4h0LwpzyQ5zTA2xy45yK0j0&#10;z08KOloYfyAv9tThrLLjeTUXjjVeOdfTeVnEbwEkvJZheQ98ZBBIuqTyXtTxssE+PJ3e6Fcj7iEN&#10;5QlclPIyGU8q5colXGxZI5f2AIPSfgG/TyYVi4UyAW+onzty/Srv0iU+v39mULKydvsPXz76D//m&#10;q//Pf/r3//Q3f/32F//17S///u3f/+3b3/zy7Xdfv/36V29//cu33/zm7fffvP32a8LX//T2H//v&#10;t//0y7djo6qSfYfqaxvOnjnd1npzeFg0Pi6TSPrkcuLKqVEok/MB+aCACPdNWJtMmLYd2LatPJ0E&#10;NF69eoFG/sVzlPIbS7xSkODRwzVgc63X24T1W4/uLd9fXQAe3Jm/f3vm3i31+sr02rIKWV1S3l2a&#10;RO4sKm4vTFCQdV9vzQ+vzA0tzw7SLM0QNb+oJou+wjinls6rJLNTojmlmKASArNKATAzxQN2Mu/q&#10;SdjLZwHJnaAOuM2cacXAtqA33wnmHFTq9C4alm3Hza3QE4DJLSu+fhRau/8EmDqehlbwCG3eWey0&#10;lyno0dGjZ98JegFYXAOWhu47LxFviPiNBvSbzW2km8iolWDxfYu8h1G/+ZLxGwG5oGVU0DYu6BwZ&#10;aBF3Xu24fK7u9P7jBcnFqZFFKRH5iaG58cG5iSHZ8UEpkd6xQS7Rfo7+diahTtaJgZ6lhZnd12pH&#10;+d3qUfHdOQX2tHmwtnhrUTmnpuz2/NTComphUT07Pz07p5qZJXXci0ukU83crBKN/Dw690U1inJI&#10;Ls4ogaVZFbA8N700P028/KwStTtMY0Jc//sZmrm5SQBuA7kZC0qE3CqGnYeD09DfAbCAmzGnmlQp&#10;xoC5adXSwuLt23dvra794b/983/3V//lT/7yr/7ib/72//jb//lv//vf/uXXv/2Pv/7NX/3m27/8&#10;5df/4e9++Rf/8x//0//167/8n//0p3/1N1/8yV88ef1Hy3cfTM8uKVVqhUIxrZqan5uGvxe70CBM&#10;C09vqpTjyqkxmqmpYUCpHEGmqJGp8lmQI0yTg0CsVo7OqOCvGF1Qjc6My2/NjA/yOi9Vnjp3ouRw&#10;bkp2XFhBMudIblJRStS+5Kh9SZFZ4T6ZYd554d7pfo5Z/s77IrwA0sGG43M4yvNQmMexKC9CjM8R&#10;jhe8IQFHYryPxPkfjPUlTW+oxvTZQa5pAU5ZIW4Zga4cV4usCK9zBzIrDma31pWpZNyfPbn9fH3+&#10;Zy/Wf/76/s/eEC//4sXa69cPv/jqyb0Hy6/e3H/1ev35i7tPn91+88X9V6/uPXq08uLV/Wcv1p89&#10;W3v+HEZKzT+7/eLl6rPndx49Xt7OxcOcu0+erSKPn959/GQNefR4lfLy29TLb81gkpVhQYvv3x36&#10;aCy3/rvyaIMfq+BZrD+Y3Z4tLh5hifUfDkvBI8z83bXfD5s6nlb26s11XIl8p408S8qvUC1rlomL&#10;fwecceJpKIp4ZPnWFLDRyoaKmWAFPVwpEfp3VA8ezt+5qxwfHbhUc+L4gfQ0+AeVEpoXF5DN8c4I&#10;dk0NdEgPdMwJc0kPdkgNtEsOtk+LcMxP8CpI9M5J8MxJgNE7N9EnN9ErL8k7P9kPKM4ILUwLzkoK&#10;uFh1GN5W7t2ZmJ2WzM3K5hbGxiZFowrhhFKinBkEIAAUKimMU2r5zMIoxDCH7JoUT6rIxwkAK30o&#10;yG9vp5RSwpQMF6qiYQl3GqZV/yGwPDsNS8ejoKdh+ncmtHZHYHNoZAADei8Kdwy2Qjt3FOsA7d+Z&#10;yXdscfcI07zToEz/sTCFO71Ja3cWRJ1vWnh06xBAXgibDOBDAiIUtbEQCFsBkQDBpjQdTIR8UiMv&#10;4JHe8bimK1arwSdhrIVnVsHTqp1l22noPMut0xm08P19N2joOQC/9xqvh1h4Qu9lYKALV2q93N8F&#10;8ebYeQnb0VDmvWGgg1TE93fUcTvqBjrrYZPfdaW7sY7ffZ2S+A0dbVWdnVU9PbXdnRcE/Q3dpONw&#10;haS95kxBbIitdqSd5uFoh4uFIS3HYm8cCLu6L7jlcHjH8ajOE5Gkk0wZp/sUp+sk2YSx5xSnl+r2&#10;zj+XBONAeYKkmpSc42Kb4uoU/vkEbPNNlmyllm8VVycJqGVdedRqjYMN6dyznNajgejg+NQin9Si&#10;rylUV3qYTLrE9J9LFJxPHTif1H0qpvdsnLiKZISVxL/zz6XACDH/QgrE/WcTYSTJiuSB8iQmWCAP&#10;iC6kS2uyhhryZLXZwsoUuGFwpR2nIrpOR7WfDOdfSJI1ZPKqkki5PVUXP1CdNFCVwq9J67+QDMHA&#10;hUQApglqUoi1r0kVwx9bmwaXglhQlQq3RFqfI6hKn7hxoPEwJ8PNKN7B0PFzDT/jvV4mml4WemHO&#10;No4Ge80/13A20HQ13OturOVhoutmrONpRlS7h6m+h7l+gK1ZrK9rnI9ruJsdx8MRxmAHSy+qxN7b&#10;ysjFUAuO4Gqk7UjssLaV7h6TPZ8Y7dIw3fuptd5eG31NGC11dtsaaOGms5mBu5WJp41ZgJN9qLtL&#10;mIdriJtzoLNDiLtjlK97jJ8njMFuDqEeTuFeTmGejsFudv5OVt52Zu5WRo5Gus4m+jDa6mnCoRyM&#10;iYPGJuYA2nknQy0XYx0HUu+v5Wdt6m9tEmJnHGqn52esURBm3VeZw61MHb1RNHGzaKKxYOxqDnr2&#10;4UuZEMNzAKU8wDTyaOFh1/i1XHgyYEy1H4HHKx5mSmtTZHXp8CQR12bAc0DSkFVb4FWWYn/9KKer&#10;Iqco3D7Q7JNQax0HLQ0nvT02pNWMnoWuponWXjNdYuStDbTsDOGO2uVsputqoe9irudlawp/mjN1&#10;rzrq7YU/x053t7XWZ5Z7P7HS/BSOYEEVyJMm8ppEqQMQY7G8pRY2lyeV9aa7P4EYHhd7A00bXdLc&#10;xkLzc2udXeQO1N3toL/LRkfDWkvDRvsTO93PbHU+BWz0PiPr62qSvKW2hoUWObjJbqLp4fhwKfxW&#10;Bn85Qb48sDBw2uyTY6O/GwJbgz3mWp86mui4mep5mOrZfKbhb6QVa2eYYKfdU5ZVluCY47nrQqYT&#10;+Y0LqWSnerCUBveUhTYfCxyojGs/FXp5nwe6eIhRx8OIqh3yEMMIMQSC6kRJfSqMKNb5VQkQ9JZz&#10;uFRHGghgJup4ou/PxXadCms65NdP9bPqOR0Bjyb8k2886Nt82B8CqpPMxj//gYoYiNGtQwZfHNDL&#10;tx0L7C/n8M7BhMjesgiEezZqoCJaUAkvLPCisbH6Kz5DYBNi/nl4nUmAGDK4EqykJgknQEwtDBsP&#10;c3Av7IKD47Se0+FwcDjCQGUs2vZ+qskMxJCh3TokYRP2IhBDho5pHQ8jXITc52Xh2FAeAtgL0+oL&#10;HM+mmHaVhbYc8e88udE0v+MEaZWD1fRtJ4PxCGRJ2NKw3tKInlPh3SfDOo6RNWCbDvheL/G6ts/7&#10;crHP1f2BdYU+ZzPcS5NdYx0/S/bUuXg4vqtuv6K/gXvtlLC1QtxRRUrj26v62qr6O2p6Ws6R1/+2&#10;yoGuC7yOSl7HOaLmqXVfsZsNtphnNprnddXwu2uZvWsE3ZeFPVfeY4dKeWYRPcbMDNPps3bRMTp6&#10;Afcqv+8K7dwxYFp4OsNMEgm+uQsClObMAMFNNA8fRchr3AouJAMIec1iQTNMk5DDwg3Y0PHo4mkj&#10;L9pczZVHTjOuiwQ3ACHvBvp3vqAF4PGbuf1N5DSG30KOOUA8ybi8c1DQOMJrnBA0ZkV7BjrpZnFc&#10;4vzNkoOsMiMcciIdc8JJB/lijmsxx70w0vVgvA+MeRznbI5jlJdxUogtt6lybWlwRsGbnRZNKnjK&#10;SZECTlzhBHVCOKHYiDHADvLvTps3UU2REUU8S8fTsIw8Vsdva+QBppRH+Y7CHf07naT5qJFfWppc&#10;XFTQwObyFgvPZCcjDzClPO3lWZu0f982STFHscAaV9cX7qzO3b47C9xdm4fNtXuLa2sLa7fVD+7M&#10;kvrp1YX795cfPFhZXZ+7/3AJPkjef7Dw5Onyy+e337y8/eXzW4/vTq0oxYKWuiMZnMxwj3yOV4KP&#10;eYK3SXaYXYqvaWGUU36EQxHHuSDCKS/MKTfEOTPAMS3AISvMdX9y8KG0iCPZ0WcPZZ4+kHniYEZV&#10;+aHrVyp6uq7JRF1yaQ9pMiPuHpT0yqW95BSdQiTpAqizbtKvRiSBDJNeobgHkMi42MGGtLIRdfF4&#10;bX39rX3c9s6u1ubWlouXrvF4MvmQ+uGjf/Mn//b//Mu/+od/+Idvf/P1d2+/J22Tv//u7XcU3377&#10;9re/ffvNNxsjbH7/PRl/85u3337z9u/+lsz8m1/8U3+/rLrmYl9fX/9AD5HsGxXuA4ODPLmcrNFK&#10;23NsaANAgElq5gZ0Cxrci+AFWTO35omRxzL5ly+eUFL+IUp52svTRv6dlF+/BWDvmod330n5+yvq&#10;e8vTqOZXl6dYUv7O4vi2Rp5a7nWQZk4th0/OMyrxvErCMvKzSv62Rn5Dyr/v4gGWamfBnIM+nRlv&#10;haXXt0LPQbFO52lYwh03t0JP+GmwJPuPguXiEdrF7+TckQ/vRWgp/yEvTy0Ai+AasAgaeamkBZBs&#10;LgMLYOE8QBt5lPL0eyQN9d52Q9rfOMxrGxd1TEq7FZKuUUGbnNso7r7WWHeq5nTx8aKkfRmRhalh&#10;RWnhJZlRB7Ojs6MCssL9kgLdI91tA+zNA52tUiMDTxZnXzx/qvVqzbicP68cIY3m1WOqSeKOp9UK&#10;YGZWSSrTZ5XomrGD/PycakY9CZszs1PzC8TLk4J3SoJvsOnKYeZGCfwW874jlIvfCq3aEbwKvJat&#10;LMxufDewNDu9Mj+zsjC/uDA3Ozurmp6Zmpmfu7umhNf+J0/VT59PPHo89+XPZt58OfP8jfrJq+kH&#10;L1X3X8w9erP45Ev16rOJubuqhbUJ5eKkam5mdl6tVs/OKBdnp+eoP58GFTwTYtLfN/K0i2fBtPBM&#10;sLgejwOb09NjMyrC0pwCHqk7c4q785PqMcmwsKf9el3pwfyijPi8xMiSjPjjBekn8tJO5qUcy4wr&#10;jPbPCfUsjvItDPPID3YtCXM/EO5xMNT9cJT3/jDXg1EeR2K8j8b6ABAc4HiXRHoeiPEp4Xjtj/Yu&#10;jvDKDXLJD3PPD/FI8rSJdjLNCnFL9nNID3UvjAssL8lsritbmpTeUg//7NW9Ny/WvvriIVbBv/7i&#10;wfOXa0+f3X71mth24Cn1U7JXbx4+eHQLPfvTp6RwHvKPn6xQM9d3MvJExDNc/DsYRh5Bt86Mfzi0&#10;T//JPGDUs9OZ3ycMHf+/rpFnwhLrP41NHf+jjTydZBp5YPmWEqB1PG3kd2JxWQHML46rZ4enZ4ZW&#10;bivhTn7wcPHp4yWlQnix+nhxTkxKpHdOjF9xYkhOlHcBxxdO/uK9rZKD7NLDneMDreICLOOCrSkR&#10;75Mb55Ud4wGfKICcGLe8OI+0MKf96cElGWF5aUFZSQHNV8/Ae+vCrHRsnDc1LVHCKf7cMJHREwK4&#10;DRNKCWxOqeXjU2KFSgrj5LRsfnlCOTOoUNIinubd54r3dbz8dzfyTNu+LWjeWZsI7d9ZjDAK4RGm&#10;kaf3QmZwuJ9W8LRSR3aS7zsZ+fcs/GAfGYd/b0aeqeARepNp4ZnQCp6W8luNPK3jf7iRpyw8gWXk&#10;6ZI0GGkjj1IebTsTNO87gYZ927L3H2jk+T2XseE7Zd6JiEcoHX9poIOIeKS/vZ7QUYdARth5hd95&#10;rfXaBUHf9faWqq7O2q6u6o6OC53t5zuazop7a4e5Fw+l+vmaaMQ5651M8Go9Gt92hNN6JKLrZMxA&#10;eRL3TAIq+O5THFx2daA8gUetmApAzOzPzj+XRPKUfCfLtJZxOk+Gc8/GoKDvL4+laudJySr/fBwg&#10;q0uFsbs0vJ/qO99bFsml2kDTap6ofLI0a6q0Jkt0Ib33dFxfWTzWvIurMqieMxsl8KjjYQIkEUzy&#10;KuAIRNwDkIEYpsEIE6iq+YSL+W55XhoNha78qgT+hSRRDVnEVXoxU1BDNZG/mMGrSe47n8itTOqp&#10;TOTXpAmpJjYIzhFUJQO8ykRg4HwSrzJZ1pArrM6YuHGg5VhslodJkrOJm6ZGsIVugJW+n41RmLON&#10;ne4u0081HPX2uBjscTPS9DTV8zDR9TI3BHytjN1NdO20Pwcsd5MFYG21PoMYRqs9GvY6u4iOhwsa&#10;avlYGvlYG/s7WJO+NC52wW7EsAOw6WljBrhZGtsaaJnu/RSw0N5lb6QDGTtjQ0czE2cLM3sTI1t9&#10;HSsdTarFvBZMsNbba2eoCdjo77E30nK1MPC2M/Ozt4KrCHC0CXSy9XWwcrcywQ7mLub6zmZ6HpZG&#10;rmb6xAKbG7ga6bib6IU6WPtYGAZZGUQ5GHrpa+QFmvNqCrrLExd6Tk7cLJLWpkhqkkcuZ001Fk7e&#10;LBq7mje02TgeQR0/2JAOc2CyuDpp7GoOPE9gF2RGr2QrmwpHLpNYXp82eiV3+FL20OU8fnUqQIx8&#10;muP1Y9FtZRm5QVYhlp/HuZo5ams46e+11d7jbKJvoattorXXXE/T1kjH2kCL+kM0nc21XahFVp1M&#10;dU32aGCLfwDufMu9n9A6HtU8Jdb3YPd8GMmPA0x0sb+NpdZnMDoaaZvv/cT4c+LuTXaR9XixJT3W&#10;1xPLD4fS1LDco2GxeUUWezSstT6lIf39NTUstD6x0dtFOvVTq/46GWq5muh4WZuQHyXAvW1l6Gqu&#10;hzcb/gQYHYy1LHU+g4yria67ka673h4fg11xtoax1nv5lcWXC0P3BxueTrBuPhpMVaPHd58hxeZc&#10;SrL3n49tOhpw7YA3BD2b/WdouqlG8AAEOBnpLed0MVrTYAzTWsnKvYFYX0/K589EwT9nGOEf+M0D&#10;PgDEMDbkOd/Y791xIgT+1cM/f/qfPI+qaoc5EMOjj68GArLcawz+sAYC9OywKa9PhYy0NllWl4K2&#10;HTZhBFCyAxhAHmBt4kwIINlfzoHDCirj0PtDBjYB3oU4NPJwp2EgqE7oo1Z5RSOPuyCJoKCHDAQw&#10;BxU8Gny081hZD5ttJ4Mbj/idS7GoSDbvOR1Odaoh3Xgg7iX3agQcHCZj93k4QuuJoM6TIV0nQvtL&#10;Ofwz0Tzy/Who54ngLqrJPjwcnaWR7aVR7aeir+wPKQoyjLLUCLfQyA4yl7acGem+IG6rELSU99ws&#10;622q4HfXc9ur+7tqB7pruJ1VvK4aYV+tqKeG11GJRl7QcUHYWSXqqgboXvO0kef11PN7Gza8fPdl&#10;WspjQFfKfwCU7LRqB3bS8fRkCNDIC/uv8fuu0LYdYW1uRUxpd4xZVgF30fEPh+XiEUrHNxF4zSJ+&#10;E0z7sJGnIKcZLCP/TscL2oDhkQEhv4XX3zg61EN+OtB3ZWq4e3mSJ26rjXQ3jvIwyYh0Sgm2zuI4&#10;JQSYpYXZJAaa50Y5FsW574vzKIoiJfP74RNunG9Jsk+0n0levOektHl9eUgx1LU0Kx0f45JmNZNC&#10;ppGfUognJ0QsI09Dn0IDLAXPZGuN/I818h/mJxj5D0v5H2vkfwgMHb+9kV9dnV9bI0YeQSNPpPza&#10;wtOHt7HxMulu8uj2/Ycra/fmHzxahg/FL1/dffZk+fnD+T98c/fZ6hS3qepEXlxOuGeyr22qj3W6&#10;v3Waj3l+mH1JtHNuiDWQF25bGOWUGWKb7Gud7G+XHeZRFB94PDvmVEFCWVFKxZHsyhOFpTCeOdDZ&#10;1gCnwXB2PSjrk0p7ZeK+QWm/XMKViMhPVz9s5MXSHoDexD42Unk/jP281tb2q1dv1F+6WnehurK9&#10;s+Px81f/59/8/T/+6u2337/99W/efkNUPOHb77/7zdff/NOvv/7N1999/e3b33739pvvyeqGMO23&#10;37799deEr78h8//rX//mF3/z3dPnf9zVI7l5s6t/QCgblA+NyDaN/ABl5PspI9+Pdh7tOS3cMUMr&#10;eBZM546geac3cc1YADc1Xr9+SaT8y+evXj7dlPKkUp728o8erj1+tA5QXp60r3l0/zZZ7nV9CXi0&#10;ugg8vDv34M4s+SqGUS+/uqRcXZ5CNX9nUXFncXxTyo8ypfz7Rl42p5ZuGPlpEYBGfk5FdPwGm2u3&#10;0qCU37T2hB9o5DGgnfuHYen1DwMf/lkZhNbuH4Yl2X8ULMn+o2CKeCa0jv8oLAW/lY9Wyo9KCawk&#10;sLEMrHRDytPQ3WxYUh7eyeh3Tfp9lHxD3n1V2HNN1Htd3HdDwr1JMy7tkPbf6G2pabpUVn/u4KmD&#10;6QXp4enRPvszYgviw3Kig7I5gUmhXhxfp3AvR8DfydLf1To1Orj0YH7LleoJ2cDt2ckHd+bvLM3c&#10;Xp5ZnFPNzyiWF1SLc1Nz6gkIZqfHl+bhlXrm1q3ZpWX1/IJydmFqbn4Kq9fn3m9lg31mSEX8ZgYF&#10;PXH0mxkWLM++QDXDIYb9gxXxCM6cn5kCpqfGgBmlYl6tXJqbvbW4sLy4tLi4PLe0vLR2b+b23dn1&#10;B5N31wYXl8burA0t3x5ZXh1bXhtfXBtfWJ1chgmP1MsPpubuziysqmaWp+cWZ2bnp6amJoleJx1m&#10;mEZ+q5T/4UZ+R9438oBaSZhXj43IedPjkiX1qHpCemtuAl6v5icHR8V9rVeqy4/tO5CbUpQaeyAz&#10;4UhW0r6kyH0JYQcSQ4ujAwrCvYojfIAieAcKI6u87o/yKIl0B/ZFuBWFuRSHu+JmYagz7DrA8c4L&#10;csoLcS4MdU/3scvwd0gLcIA3uYxg16xQ9wQ/h3g/h7yEkLOHc8bE3XJ+G7w8/vyLh29erP38q0df&#10;vL735Zv7wMvndyHGRV9fv3746tWDN2+evHx5/+nzNSx7f/TkFvL0GSmZR548vUXYYueZ0CJ+W1jC&#10;/aOwZPpP4ME/v5H/3XU8sKHaWTr+Aale//3C8u9b2exI855h/7F80MgTaPMObGvkgfd1PPHsW408&#10;M8NkfnEc9t66o4LrWrmtnFsYm50fJfOXx1fXptdXpydHuHXnD2fG+mVE++THB6SFueVyvFKDnVJD&#10;HLIiXVNC7RKDrIGEAPjwYJsaZp8T41aU4A3kxbjDp4vcWPeEIOvUKJdjJXG5qYFZKf6H9iVcrDs+&#10;rRKt3BqfVpNFX+fmh4mdV0lgBHAZWOW0HKvmJ6dl8pF+hVJEQ7eyoZApplhGnsAS8SxY/h2g3foP&#10;BOU7M0ZYFp4J7dw/AC3it7r4DTZVO8u/b6vjARTx2/BjdDyqdlYGYcX0Jvr3D0MbeRJscfHItjqe&#10;aeSF73rUbEh5gNLxrfyBJgLVJh51PG3k3/G+dgdYdp6p14GPGHnuNYCZ3zDyVHU8v+cyr/vSppEn&#10;rWkQrI7fAF18ez23rQ7Bze6mqo4b54V9V/va67idlzrbanjcq+1Nlbzui4OCG+1XTiUEWniZaGSH&#10;WHVVFrSXpfeUpfDK0/rPJvWVJfAqkgXnUwfKE/rKYntOR2EvGv75BDTv/WfjuWfiYOw+xYERMl0n&#10;o2Am71x816kIHK+X+Fwt9mo7FoILt1KaPpLya8S7SWqSRVWJ2EcejXzfmSjYhL0whzJ0ZGlWbNFO&#10;qu+pLwPoLwBghBg3YYRdMAGr9QG4bT2l0XDbcLVY2AuHgnzv6RjYxBsPu86n2lxItxm+ms09F9NX&#10;HiupS+8+Gy2ketQMXEgU1KVyLyT0nkvgVib1nU/kVafC3p7yGKS3Ipam/1w8/wLR8YD8Yp6gKn30&#10;6r7mozGZ7saJTsauezX8TTT9LfV8rAwCbM0s9mhY7NJwMdRyNdzrZqTpYaLrbqzjYarvbkKa2PhY&#10;GgXZW3A8HKM9ncKcbYIdLL0tSHW8p5m+l7mBu4muvc4uW63PHEjB9R5LrV0W2rvMtT6H0UZf08lU&#10;383S2N3KxNXCCEYfe0tfBysvW3PA287C08bM1crCztjQxlDXxdLUz9k+0M3Jz9Haw9o00MUuwNnW&#10;187cjVq/1EZ3t53+XkcjbTt9LSvt3ejr4fiAo4mOp42Jg7G2naEmXSPvbKRtr7fHSV8zwNrM19LI&#10;21gzwk7f14gYeVHDPm5l6tj1IvnFLDHpWUS6xg9fIi3gpbVpo1eyaUaoxjXo5cev5WKguJEPu7Cz&#10;PEwYupguqUmS1aWikR+6mCWoSm09GXGx2PtEvOWJRJvWsqT+6qKCUNtgi8+iHAydtT9x1t/roAs3&#10;1cBSW8tMW9NKX9vOWNdSZ7eDIWmC72JGVtb1tDZytzA03/uJvd5uO51P4e611f4ERhtNEttRBfIm&#10;nxF1DoHZLiLuDTVIAECGXEp3F4xkPQBDTVcTHXhoELJqrs7ngI32Z1aanzgbaLnobwB3F+BqRH4e&#10;4WasC6OXpRHgvvklh7eVMRzKw1zX08LA00LPy9LQ3UwHbrCntYGLmTbgbAp/wl4YHYz2WOhoOJlo&#10;u5vpuRnruOp/7qajEWr2eZKDlrR+f/+5zJpsj/p8D3j2ShrSeBfieaTFClmjta8iuqM07NoB7+sH&#10;fbrKIlpJdTZR6u2nQttOhgAtx0lnG0hCpvN0OEyGvTcP+zUdDYA8xDDCNNiFah5GtPM4ufNkaMuR&#10;gKZDfvBvHP9RT1zPg0eWfz5OWpuCDzE8lPhVDTw3cBOfJABMg1cDeE0QVSXI61Oxqh1BY46F8Dxq&#10;gVZkoAJeT8iSrXARAPfiNPTd6NzJtxFnInEyBpARVyf2Uu1xYD4GqMVRvveWRyFdVBcaSHKpBVoB&#10;rI6nY7h7IYAJcNluat1XvCBKefTyWG6PXyrACDcArhGAmwF/HRwBQHcPh8IrhdvZdzqSfyYaO4D1&#10;wS08FYpdbuAB6i7jtJdGXd7nX5Xr0XSMc/MIpzTZNcZpl7O2xqFEN3FzmbTj/Gh/g6Snvq/5HFUj&#10;X9nXViXoqeN11XQ2lfU2nxV2V/Paq0grG2qVV7TwTGAmBWlfg6CRZyLsuSLqpcX6FRH36vu8p+OR&#10;rUnIIMwMbeSBH2vkWSZhK7Rn/7FsZ+QpKCMPR5aQCv0btJEntn0TAR8h3/oPUKcZDFm/YeSRvp5r&#10;YmGbkNc8KuuSDNyYGu6ekLSU7k+Ak+fEAKscjmuMt3G8j0lerEtqkGVGqE1asFVxvHtulFN+tEtJ&#10;vPeBBP+iaJ9EX6tAR62jueG3pwfW5iWKwfbFGbFirG9SwfuAkd9WytM6HthWwTOhdfzv18jTOv5f&#10;oZF/38K/Yw25M7e+Ort+dx5Hups8TICRblmzujp/b3Vh9fb83bsL9+/fuv9wBWvn4ZP+qxerf/DV&#10;g69erj5dUyvl3ZVHshMCHBL97VL97XNDnPNCXfLCnAojnfMjHHLD7AqjnLJDbHJC7DJDbFMDbVID&#10;7bIjPQ6nR54pTj1VmHR6f9qx/KSiTM6RfSmXak5w4Zkm6cCPAPLBPhGccou7SY94SY9Q2MnU8ZtG&#10;nkAreDTyNKRMXkpWT5XK+wf4Ha3tV69cr2u4XNPa3rK4tEL8+/dv//FXxLD/8ldvf/VPb7/7dqMo&#10;HoD4+++oSvlvyd5/+Me3f/d3b3/xi7f/+T9/8+/+3T98+eVfP3r0727f+VI1fa+fN9LdJ5bLJ6Sy&#10;QZ5gQDpINaJhGHmEaeRpsY4+nfbvzF30XoxpYC/mZbJ+Fhpv3rxCKf/q5VOU8pSXf/T82UOsl0cd&#10;jzx9tPpOylNG/vEaSvn5h3fnkPea2Kwogc16+Qlga6U8y8jTUh6N/KaUF7yT8pR/Z0l5woa7p1vc&#10;fMTI07DM+06wpDkNy7l/FNbFt4Ul2X8ULMn+w2FZeCYs7f4BWP59K8wy+W0ZkxFYSWAIpbysTSZ9&#10;5+VJHzSKnbw8gG9j+OYHb0VyQYuc1yztb0QRD4FsoAkycl7jIL9pWNgyJmkHYHOgo6Gr8UJD+aGy&#10;gzlH8pP3ZcRkx4dkxARmxgalcfyTw/0SQrzjAj2CXKxdzPWCXG0OZiddqzkr6G6ZnRzCdvPrK3Nr&#10;y+rlmUlgZV61vEBYWFDOz0/Nzk3OzU/NLVILrs6/W3YVgHgO275DwGg9j8qelaFh6XXasNN51l7m&#10;Js6cI6ukEmZUE9OT4yrF2PSkYlalnFfPzM3MqlTqmYVF1dzi9BIphR2bnZ9YWh6dXxqdWZqYXVHM&#10;rIxPL02ol5Uzt6bn7qhmb8/M356ZXZpWz06plArF+OTUmHpaAbeTqeOBj+j4KbLoK1O4YxMbZh8b&#10;FlPKMTTy5JjUmrFo5NVTQ/PqsXn1yKxqaHZSPjUuVo2J55VD8DAtz0wsqEbHpf3t12orTx08mp9e&#10;kBR1qiDtVH7qkczYgylRh5IjDySGF0cHFEZ4F0W4F0W47ovyPBRHVhs/GO0FHInzhbEozOVwrM+x&#10;BP/icNfCUOd9ER65gY65wU7ZQc45wS7wVpcV4pIa4JQR5p4d5ZMW7pEW5ZUS6X1if/r1utJhUef9&#10;W8p/8+WDV8/ufvX6/hcv1798c//Vi7WXz1efPb777NkavKE+fbr+8uX95y/vvXh1/9Wbh89erD94&#10;tMw08gi6+E3Jfodl5Bm7toEl3D8K06T/NNCbszZ/j9A6/n8JI8+S79vyOxp5hot/z8gzdTzANO8f&#10;NvLLVHX8CrWaK1PBszZZLC4rYJxfHIcArg7GDSN/a+L2qnL93sz66vSj+3PzSnF3U83+LE5GtE9x&#10;ckhujG9GhFt6qEuCv3VKsH0Oxz09zCk92CEtyBbICLHPDnfKjXSBDxi50W5FST5J4Y4JYQ4pMR55&#10;GcHpSb6Z6cH5OVGnT+bOzkiXl0aUU4KlxeHRYa5qWgofJ5Rq0lxeSS39Oj4lVs0OATsZecUUgaXj&#10;AaZ/38pHXTxt2Fl5GnoCE5aCZ8Ksgt8WpoundTw5mWawrZHHRvB0HjfpDFwKFbxU3svkB+p4lm1n&#10;Zuj8tpvo2bfC1PFMWCL+HZR/Z+l4AI08Q8dvGHkBD6vjW/kDLWjk0byjjt8q5dGe0/4dYBp53EsD&#10;GfTsdAY3CQwj/y5JdY1HIz/Qc4nXTWAZeaaOJ51qGC6eibD3cn9nfW9bTW9bbVdzTX/npe6WWn7X&#10;FXH3lepTBZEeJmFOWoVRdjdPp9w8Ed9SmtB2PIZXniY4n9ZXltB7Oo57hjhu/rmkvjPRSG8ZKZbv&#10;KY1mAnMAyA+UJwgqE2Fa16kInNxdGgkB92wMxFTA4VMF8oLKeKaR7zoV1l1KKmppI49gQ3k4bOeJ&#10;SF5FIpbkw+1B0LOjl8dN1PEo3PvKYgEIAKzxB7DkH2g/Ft58OLDlSACRgw1pfRXRgqpk0nmG6h0v&#10;rE3lno/nXkjoq4zn16RJLmbDyKtOlV7MlF3Kkl/OHrqaO3wtb+R6PjB6o0DWkDl8JXfoct7gpVxF&#10;44HBS/mqlqM9Z1LzfMxS3cw9tEnXmgAr/QA7kwBbM2utTy13a7gaabsa7qUa1+i4GWlTOl7by9zA&#10;18rYxVCLCHfd3fY6u5z09+IIQB5xM9bxtjD0szUNcXWI8HaNCfCKD/ZNCIFzWr/YQO9of09/Jxtv&#10;Owsfe0tPGzM7Q21rvb22BlpEQ5saWhuQ/i2WelrmOnuN935OtTj/BHaZa31uvvcTK+3PbfXIUq7W&#10;Oruo4m7SGMfF3BDr7l0tjFzM9V0tDGB0MtV1p/rau5vpA85G2sQjG+sF21t4GOwOstAMtthVGGIl&#10;atjHq84YuVowcbNI1VwMoGQfuZwDoIJHhjYL5AFpbQqM8vo0fJJgvTw8MWR1KVSlM/mZBdVxKIms&#10;JVCZ3F+ZdCHH7Wic5bWjnM7ybKyR5zgaueh86mJAxLeHmZGl1h5zzb12BroORvquZmQ1V+qW63mY&#10;63tZGsGNt9z7CdHx2p/YaGmwKtmdDDXtdHe5mepC4Gyk5WlhAKOXpSFswhF8rI0hhr0QQ+BrY0LM&#10;uKmuq4kOTAMggE0PuH9M9b3NjH0tTP2tzP2sN/C3sfA0M/KxNPW1Ngd8rMy8LEwAbytjuCIvS7h5&#10;BA9zOKCWs6mWu6UejIiD0R4Y7Q13m2lpwOhuaeBuqm2vqeGpr+FvoJHlbdRfmcO7kN58POzG4YCm&#10;Y4E3j/g3FLpeLPS4ss+7NtelNs+pLt8ZMjcO+bYcD2o6GtBOrdraSa3Oisq+/3zsAOnfEkdXxwOw&#10;KahOBMiPS6oSYBNGYU0S9ouHGBvEwyPYczqi7VgQPI7wEMMIDyU8fOjfIcB/5hjA6wCWxgP4fIBH&#10;GV4Q4Aj9VA07bc8x6C0jeQh6TofTQBJACw/ATDT1XLIMbARsYh4mQAwjHXSdCoURxT1MgIBcI1Xq&#10;jlqcS7WP7z4Dd0skJlHK014e58CIUh5GDFDQC6oTxHXJAJbbb8ykbh7cMPgr4NrxmwYYYTLshavA&#10;aRDA9cINk1QlSc4nCM7FCc/HC+FGUm184JbDQ9Z4xL/5eEjXmZhrh4JbTnLaTsVdP8pp2B+eE2QS&#10;6fBpZpDZxRMpguYzvKbyYd5VUXedoLOut/VCd/P53tbzA53Ev2NneaaUp0EjD9MoaoHNzvIbZfIA&#10;v4s0sUEpv1nzTmAaedqwfwBax7OMPEDKwymBzlTwENObdIDTWMltwZm0YWdtfhRaxH/AyDNr5Lca&#10;eTy7QCMPm6jjaSOPJy1yaRccTTHcJ+XdnBruFvdczE/2iwuw5Hga53GckwMssiPsc6McY70MM0Ns&#10;8qOdSxI986NdjqQHlCT4HEgKKI7zi3I1OV0QL+msfbAkX5wcmFVwF1TCscHOSQVvbLx/QiGg2FDw&#10;wOQEAePfxcgzdfz/38gTBb8dtJSndTxy587svfu37j+4DTx8fPvZs7XXL+4/ebD8/OHy0/W5EX5r&#10;2YH0jEjPpCCi45P9bfIi3PAnEQURLvuiPfLCHDIDrfMinYpiPAqj3bPDXXKjPUqSgo7nxp4/mFV1&#10;LK/sYMb+3LgDBQlV5Qd62xtGhnuGR7gDgmaRpEsy2Csd6hPJut+vgt9w8UwdT/FuDtPI8wU9ZH1X&#10;qlJeKO7h9nd09bZ1dLVKZOKxccV/+su//sUv/uFv/sdvfvE33/z1f/v6F794+1/+8rd//Z+//69/&#10;9d1//k/f/Me/+Prf/9k//vEf/u1Xb/7bz3/23x8/+n/PzX41PPRAKlmXSe/JZfdl0tWh4eWuHmlP&#10;n0wsGxMIpQKRcGhENjQqlQ/xAKaO35Ty75w7MEg5d5kMdr3z77Rel0q5GGAewZm4dyvEyCOvXz0D&#10;Nr38Y1rKb/aUJzwlUn59Q8qv33q4toJe/sHa4v3VBTTy63dmgLXb6tVb08jmiq+TwK2l8c0lXkcW&#10;5waBhdkhSsoTF08zp5YuqLFMXgigkd+AJeJpfmcjj8ac3mRBK/WP8uH5LPn+AViq/QfC8uw/HJaF&#10;Z0E7d1aeZicjDy/ZzPjDOn5bmKvCymXvpDwgxy7zohZkUNgMyAVNACuDfeQBYd91GhH3hmSgUcqD&#10;+S0QUIvBkm/RKXFPjjAiaRuXdwt6r7Vfr6yrOHRsX+qB7NiDOXElmdEFSRHpUf6pod4ZEX5pod6x&#10;Pk6hzpaeFnrR/m4HclOqy460Xa2ZkPBuqcfuzEyuzavWFqdvz0+tzCpWFqburKhv355ZWpqenZtU&#10;z02p5qZgBKZnJwGU8jPqSQBXYUVjjmCGCXMvsqB+x9IsYXGGLN+KLKgVADOen55AZqcpkU1QqJQT&#10;6ilU8xPKiXHVlHJmelatnp2bXZqbJ8Xv6oXl6fklpXphZnZpdm5ZPbOoUi1OTy+p1cuQmZyaUU7N&#10;TE2ppqamlMpJ1bRCNT0xrf6Ijv/hRn4n6OOQw1JGHo+gmoSXmonJcen4iGhhZnRmekg5IVlZmpyd&#10;Hp0cl0+OymZVI7fmJpfU4+NSHq/jRvmxfaUlOYdzkotSogsTIosSo4oTIwpjg0viAosiPfLD3AvC&#10;3QrCPfJDXQrCXIsjPQ7EeBVHuqGR3xfhVhBK1iLP9rfNDrTLC3Eu4XhlBTrkBDul+ttnBjun+Dsm&#10;BTjG+9sXxAXG+TukhrmXpHMyOH59TbXjkp5Xj5b//I9e/vHPnrx6fOdnbx6+fn7v5bP1L18/efPm&#10;yevXj58+XX/w8A7w9Nm9l68fkK41W6Q8QEv2zWJ5lqlnw1LtPxDapP9kWAId2Sn/E/jxLh4mvzd/&#10;w8X/qzHywE828lt0/AzTwr/P9haeCbNGfuX2hpSnnftHjTzsnZ0fVc8OYwzjrTsq9fzI/PLEwopi&#10;dmF4dW36wfr0+i0FvBQ3nD90OD82MdQlN87nUEZ4dqRHvK9Noq9VWpB9VqhDdhhZdyjJ1yLZzzIr&#10;1K4gxjU5yCY/3jM7xi0z1i0r3isz0Tsx2iUjyTcp2vNoSdLB4oTm6+VwggGnGcsLw7Mz0mmVSD0D&#10;nw0k6rlBpVo6Mj4wDh8qlKS5PBOFSqpQyYAJsmvDyzNhOvcPQBt2JkzJztpFw5yDsBQ8E1rHs6T8&#10;ENWyBgMWTBFP86OMPIp4uBRt5CWyHgCrY1Cv/0Ad/1FQsjM3WcL9o7BFPLCxZOs7C08Dn2+xXw2t&#10;49HC07zT8f1kRTUAPy0jtI4HaLeOCp4F7dzpabRqZ0Lym9XxzDy35wrdr4ap44GtLh7pa6/bSm9b&#10;Tcv1sv6uWi7pLF9Pfl/Yea3j6oXh/tZr5UdivW3ivS2yQ2yq9oU3nYrvOp/MrUztPZPYfSq262RM&#10;/9kkXkVy96mYjuMR/WfjN9ZupYCY6HVKdnef4gxsFqT3l8cOVMT1UeK+82Q4zOk6FdFyJKj1aGDb&#10;sSC6YTTAP096ygMDFTHdpeE9pyMaD/q2HAnoOhXGPcvBCZRyhSBBeCGp/Xho40F/OL6oivSp3yjV&#10;P5/AOxdPN8mBvej94RZ2nAiDG4B1/ZCBADvaAzgHkzCtvxxuNvmeYPRKNvafGb2WD6O4Pp30i69O&#10;BqQXs4evFUguZosbsmSXNpBfzmYyfCUXLjh6rXDkaoGy5fDY9X0L3ad5ldnZnsYpbiYe2hq+RnsC&#10;rPSDHMz8rE1stD8z/ZR0U3HW3+1isMfdWMfTVM/L3NDdRM/dRNffxtTL3MDTTN/XytjH0ghGrI73&#10;MNVzNtDEDjY2mp9a7dGw3KthqbPbQnePmfYu472fAuY6u60NtGyNdFytTBzNDBAbQ20YvR2sfByt&#10;PWwt3W0sYPS0swIg9rG3DHK197Wz9LQydafWlXU303cy1LKm1jU120M63pBroUY7Q20HU304mp2J&#10;tg3pl6LraKLjZKzjaKRN+sgbaXuZGoQ4WPqaaofZ6AaYfloUai27crDrbMLwlfzBS9ko2RFZXbq0&#10;FoPUrcBM1PQQ4xwYIUnp+HgRWWYgAR50eD7IGrIB+eXcy/sDjidYXz4U0Xo6PcPXFPvIu+h86qav&#10;6Wqg7WlubL53l7nmbgcjfcDN3Ii0gjEiP00gv04wNXQx0rPX2+NsuMfVeI+biZaHmY6nua6XhR4C&#10;97yj3h54dNyMdTzM9f3tzLwsyTciZCVbS2N44NyMdeE42HoIY3JYE6LgqWZEJv42ZoF2FgG25gjE&#10;CORhLxzE28KIrCVAFhIg1fG+NqZwLT7Whl5Wuoi7uZar6V4XM01XCMx1EGdTEjsa77XQ+oQq+dd2&#10;M4ObquFj9kmQmUaWj357aXz76ZhL+72r850u5Dpc2u95/ZD/pX0+Nw4G9pXHd5dxULgLqhP7qFVY&#10;e8s5bSdDsEG8sCZJUp8qv5QBSBvSxHUpMOKm7GI6gAHmYYT5KOjhaLAJu+jSePxmBYCHEv7hw6Mp&#10;rSXLRdB78UsX+FeP02ACJOEVA14cOk6EtBzxB27s97pe4tl6NKCH6vPOZ9TIo0xnMrBZLA8jTEan&#10;jwYfoB09ADGaccjDASEPx4fJZC+lwoG+Cs4A1VMeAh7VyoY27/yqeGFNIiCqTULdTz1F3/XGkdYm&#10;Y4E/bsrgnqG+WILbhnvpmTDiDRPXJaPHhxGuBa4UILfzbHT/GQ63LApG/APhNneXhsF8eOxuHA5o&#10;L41qORHeURrTfiq6pyKp71xa08m4AxzrcBuNIEuNkgQXwc3Tgz01/Y0VA62Vou4Gad9lYVd9b9P5&#10;rqZzva0XuO3VSH9HDQ0qeGBz0Vfa1Nfyuy+yEPRcEvZeFjBgenlKr7/7CP8B4NM9QBt5Wsqjl99q&#10;5DFD51GsMydgvC20gsdL/SjeKXhKyjNjACbgkVHHbzHyG7/Ao4GMUNC0WTewsZiNRNgi4pNqxSFh&#10;04SkRdBRDSfG8YFWySHWGaG22WF2GcHWqQEWaYGWuZF2JbFueZGORTFuh1P8ssOdCqI986K9Y31t&#10;8+P8J/jNysGuWQV3foqvGOpWTfTPTkvGx7iTU0S7w9kp+nfkpxn5afXgB3Q88KOMPMDy71tdPMIS&#10;8TT/3EaetYmwLDyT9dWZe3ffAzLIvbVZ4P76HA1Z6/X+0vqDW2v3Vx49Xn3wYOXR/ZUvXt774snq&#10;7Zmx+rOH0yO8U4JdkwOd4r2tUv3t8yLcMgNtc0IcSKf4UEf4VAWZ3HBX+JAV7W6WFuJcmBB4siCh&#10;/EBG2YH0isO5pfszDhUlVZ450Nt1ZVDWDU+2fn6TUNrBl3UI5N2ioV4AAqG0SyDpBIRwyr29jofz&#10;cMI2Ul7SD5BW8pJeEoi5PGEfd6Cnu7dLMal8/ebnr1//0YP7Xzx6+If31/9geeHna0v/cX3pv91Z&#10;+KvF6b+YHv9TxdAfjkhfyYVPxLx7Q5LHo8MvhgefSMRrQsEtgnChnzvC5w+JxSMy+ahMPiQblEpl&#10;ArgWysi/5+LRpG/V8QDt3NG/S6VciaQPoVU77qKhJ4jFvQhuvjPyb14/RylPefkntJRn9pRHI//0&#10;0SqA3eRJf6L3jfy9u7No5BE08gAa+dvLEwwpP0Qxsjg3vDArn5+RwYgBidViCraUn1cK51gungJF&#10;PK3jaSOP8VZoIw8wHTrGW8G9W9l2L2SUv1vjGhqWcP8oLM/+o2BJ9q3QXn4naPlOgxaexai8g5Wh&#10;Ybp4BI08MihvB9DLA4PStiHJu5VgyWKwmyIeA3oTNT0l5Zul/GYYJbwmouCJhb8pJO/c1yGGCeRt&#10;lUveZYmdhzdCXpOo/yaMUl4Tv+dqV2P1leoT548XlB3MOpIXV5wcvj8FiNyXGFIYG5wa4hHhZR/s&#10;ZutjbxboYp0WFXi8MONG9Vl5X9v0iGh+cvjWjOLW3OS8emxGOUz6m89MqIE5xcy8kkj5mUnSg54S&#10;8Wjk6bp1GswzwfzstAKBeH6asCnliXPfCdrFz6nGgdnp8UnFyOTUqHJqfFqlmFVNAvMqFTA3DaiB&#10;efXMzLR6mvpPpVKpVbA5O6ueg2BaOauaokYlcfezs3A5lUIxrlRNKFXjiklyZKaFZ0KbdJaRZ+p4&#10;JiwRT0Mfh7Cp4wHV5CAwPTU0oxqZVQ+rVYNTCsnEhHRyUj49PTannoCHQ6mQKydk6qmhxemxtWW1&#10;cljIbbleX3HieHHu/pzk/ZmJhcmcY1kxh5LDimMDCji+BVE+BVFeRZGAR36YK1Ac6bEvyr0w3CU/&#10;xD4v2C43yLY40i070C7T3y7Nx7og3I3MifLOj/QsjvEt5HhHOBtlBLumhbimBDkXxQeSd8cwzxPF&#10;6deqTg0LOh7dnvmLf/vFH756+Obp6qvHq9gM7uWz9VevHj15svbgwe3Hj0mjedJx/n0dD9Cq/cNG&#10;nmXYd8rvBNOt/zRYAh3YKf/TYLp1BN06K8ngPSP/zsUj/8xGHmDJ9235aUae5eKRLSKe5iNGntbx&#10;m7DL5JnxVuYWxmD+rTsqiBeXFQtLE9i4ZmFFsXhrcvmO8vaaevm2Yn5h5P76zJOHc6+eLMFngEsX&#10;jpQdSDuUGZUf51sQ618U65saaJceZJsRbJcV6pAT7kSpeesUf4u8KNfsKJf8eM+cWPfEMIesOM+C&#10;1ID0eM9Ujnt6jGdBRlhcuEthZnhfex28bc2pxUoFf1olmlIIVdPSmdnBSZVYOS1Xzw6zjDwFcfHb&#10;GvmJyd/DCq4s4f5RWBYeYVp4ZkxbeGaMdfEIU8QjG7s2zfu2bWpoHc8y8lgXT+t42sizkDDytF7/&#10;AGjhUccj9CZLuNPgaq4CYTvdrwZhuni+sB3YychjxdlOOp5y8Rs6fkPKM/w7E1zfFT07wnLxNKjX&#10;mTGTjfz7Rp7bcwUZ6CZSntmvZiu0jt/WyPe21fa21XC7atubKrqaL/A6L3Zeq+y+Vj0nHziZkxhq&#10;axhqrXMsya+xNL2+JKz5VOyN4+E9FfHtJzldJ2M6T0T3lMb2n03sKY3uOB5B6spPhgNdpyJoI4/t&#10;X2Avevn2Y+GovztOhEGAc3AyKu/u0nAAAmxQw6OaUWBTC6DxoG/r0UA08gMVMcDmpSL7y2PhqtuO&#10;hQxUxAkqE2ETF33dCuQlNan88wn43YCoKhlb2GMeFTBM452Lx8kwwhXJKUE82JDefy5eUpeOK7Vi&#10;m3hJQ4aoLk1cnym7lEN0/OVc6cVMLJOnwczI1bzBS9nDV/KpYvD9I1eLFnvK+srTU5x0EpwMPLQ1&#10;vA12oZH3Mjew0vzE7DOysquz/m6AtKwxIU1LXI103Ix1fK2MnaiG4zBimTwAm456e2CEGAvkiay3&#10;MQlxdwz1cgn3cYvwdY/y94wO9I4N9o0J8gl0c/BztqUUvLmjmQF2TjenauRtjfRsDHXtjPXtTQzs&#10;jHXtDLVt9EkhPOBkrONiqudG4W1lHORoFeRsF+rhBJCeNg5W3nYWLpbGcDQXK0MHM103S0OCuYEr&#10;VSPvYW5AzLK5QaC1AcfFxEtfozDcZvjG0fbTsSPXC8lvCKgSeBipBjXZAGwC+BDQQEZWl4pl8jBT&#10;cSMf7S3s4lG1z2Kqqwk8poMNmZK6TP6FlOFrBTeOhB6LtTif61NXHBHnrB1qtSvO1cRFR8NVb7er&#10;oZanhaHp7s9M93zuYKRvb6jnYKhjrbnL2UAL7nZvCxMfS1N3U2N3U0N3U21Pc21vS30fKwNfa0ME&#10;NuEOh8cF8LM28bM1hXse7h93M31Kr1viEfxtLILsrcNdHEIcbWETk1gF72tlRmESZG8ZaAcZEziU&#10;v40pxAAEAbbkqxqyNgD1sBLXT12Lv52Jp6UObeTdzDRdzXWIdrfQpdB3NtWC0dFYy1L7UycTbcDZ&#10;eLe7yS5nXY0wq08TXHb3nE8jKxJXJ/FqEvur4mEU1WVwzyf2nk0Q1aQLq4k3F9elDF3Jkl/KGL2e&#10;O3YjDwJJfSokmYhqkwFhTRLGfKouXkCVyfMuxNMuHqC64sRDHqZJapLx2xR4BAWV8fCPmk/1q4FH&#10;EPIAPKzwUgD/DOkv6vCxRjuPP52BEdc7RS/fdSoUlTp/08UjKOIRVNVo7WEXTIZRUpOEHhz2ojSH&#10;vdTTibSnl9XBLXxXVg/J7tIwdO79VP27oBr+Omz4k4QKfitwFduC2h0ODleE14iaHmK4Lhh7TsOf&#10;GdpLVfHDrm5qKdfO02EQdJSG4mKwZLM0vO90JLcsqucUvCQGNh/2gzuk9WjA9YPeML/5eNCNwwGN&#10;R4PaS6OuHwqszfNsOgyXihu5fujG0dj8YNNwO41UP5O6YylD3XXCtqrexvLu6+W9TecH2qp57US+&#10;00aehinl+R21MI1ZQS/orON1NaCLpwNBzyX+Jkw1T3ENYJr3rRkmzObyGH/YyO8EcwI9n84wDfuP&#10;Bf07v/8GbeExg5uo45kIeaQKnhTCb2fkAaaRFwuIjpeLmuFGTgx2Snov1ZzOPZgZHOdvlsNxTgqy&#10;yAyzzQyxSQu0BPIj7PLCbfMjHI6l+lFGPuBIWkhJUlCQo+GZgxl31bLV2cHlacn0eP/USK9iuG9q&#10;gqecIqXxSpUET1xp+Y5GfkpBgq06HtjJyDN1PPI7GnlgJwvPhCXiaf7ljTxLwbNYu6tev0NgGXla&#10;xz+4N488vL8An38fPr796Ond1fWFhw9vvX5+79XjO6phQfnhwpzooCAHkxBH4/Qgl8xg5+wgx8II&#10;9/xw52KOa26ofUGES2G0e2awY1qQY064Z3ak19HM6HMHMiuP5FWdKCo7mHWsMLniRMH508W9XVfE&#10;wraxkX6ZvJsvapWP9A1P8nnSduFw74Cskytq6xe382VdwsEekawbpfy2sIw8LeWxOl4sJWXypJu8&#10;dIAv6u0b6JLIxHyhoLePPzKiHBmZkUpUEvG0VLQi4z0ZEnw5LP5yUPhGLnglEzyVCR5LBff53FtS&#10;4eqg/N7g4KpEsiwUzvF46gHelESiEIkH+QKpQCgWS0U8AZcv6Bkc5ssG4fMLVy4n0EaernBHmBae&#10;Bv076nWAVu3MPCp4kagHEQq76Vjj9evXb968+uIL+N9zAL38Zk95YuTpnvJPHt/D3jXPHq8BZIlX&#10;0lCeSCJaypMlfe/Or9+ZW7s9S7FRKX93RbVh5LdUytP18qjjaSkPH5IB2sjTUn5eKaSlPLN9DUu4&#10;A2jbWUkaWscjtFjH4IfDvCwT9OmsJBPauX8YlnD/KCzJ/qNg+fdtYfr3rbB0/LawFPy2jGwHqZQf&#10;3JDyCCmcl7QyF4AFSNW8pBW72dC862nDJyuYywQt8EaFMXHufKLdyfvfQCN8Kub3XeFxr1JvluTX&#10;4rBXSl0cDoJyf0jQ3H2jsvXi6bqyfecPZ53ITzicGXUsO3ZfSlhufHBOQmhufGhapF+4p527pZ63&#10;rUmUj3NOfPi5o/t4rdemR0RLqpEV9djdeeX923MzM6QBzPz81Nzc5OysYmZmYk49sTA7OT+jABbU&#10;CthEZqeJMVerx6cJZP1YZr25iqoKn6Gg1Txl5zec+06gi6eN/Nws6Z+DBexq5TgcbU41uaBWzioV&#10;M5OTc0rlvEq1MKNenp9bmpuFcV49Tcl6wqxqGlGrpqeVqtmZaeWUYmJ8mJTbUzcS/sz3jPkW2Doe&#10;eF/EfxzqUixND8Cuycmh6ekRYHxcMjkph3tepRpWKGSTysGpqUHIKJVD01OEuelRxahYOSG7Nae8&#10;s6BUjsr4PS2Xa8pPHsg7mBV/IJ1TnBxemBhanBhSlBCcF+2XFeqeG+FVHONbFOlFOXfP4ki3ogjX&#10;Eo5HfqhTQZgzxIXhLriZH+oCb37wFggcjPPLDXHN8HfYx/FJcLfIDnVNC3HLiPRJC/eCqziem9xU&#10;e0be1/rm0e3/8Cdf/tnPX/zB64dfPFt79Wz91fN7b14+ePPmEa4Ki+Aqr1vXeqU9+0dVO2vaw4fL&#10;9K5tQXv+u0Cr8/v3FzFg5X9HaLfOMuysPAM08gR6MsDy5oT7MwRW8ndmq3xnZRCWbf8oLBFPs0XE&#10;02xv5FkinrGLSPkfbuTn4Xx3aQKDmbkRiOEIlKCfurM+u3R7am5pfHpueOXO5N316bn5wVsrY48f&#10;zD5am56QddadKTmQFVWUFJIc7HwoPaQo1jMzlDSuSQ+2ywyxTw2wTvA2y41wTvS1gGRutFtOjFtB&#10;gldRsm9OrGdevHdahHNeoj+wLzMsLzkoM9G/8fJp+IyxMk9OPFRK4dQkf2y8XzEpJN1pqKL4cYox&#10;pZQF08tTOn5HI8907jvlmTCd+4dhuXiEZeGZm2jhWXzcyFN8WMeji0fQxdMF8jS0eadByc7a3Ala&#10;wTPl+9bMVmgjT0v5jc1tXDzyzsXT5Wak4myLkUcXT4ri+xuZRh4/Hm/V8f3ca9y+q1v9+7agZ2fC&#10;7bmCwbbTiIvvuUSz1cgPdNYD/RRU5XtdXyeht4PQ11mPkBilfEdtd1u1iHu1t7FK3nddKWxP8Xfy&#10;Mt4V62RyLofTVVFw83hSW1lS++nYjrLoxqMhNw4G956O555J6DzBAbBBDep4Jl2nIpCe01EAmnes&#10;jgcGqBp2SN7Y731tn2fzYX+skeee5cDYfjwYxu7S8I4TIRC3Hg1sPOgLcdepMFzmkWnkKaFPloTl&#10;no0RXkiCw8LBUbujVRdVJYurU6S1pOZaXp8BASRhDgAB7IIJtKyHTSyTx1sIYOlu35kouC6yTOjF&#10;rN6zMfKLWZK6dFFNqrQ+g+pjQ6S8qC5DfjlXfjl78EoOwOxaA4zfKJQ1ZI5eK1Q0ligaD4zfKLnV&#10;X9F7Ni3VWTfZ1dhHX8PPZE+InXGYi5WftYmD/h6LPRtda5z1d5OWNcZkWVRHvb1e5gaBdubuJrqw&#10;18fSCALsUeNsoAmjo94eG81PUdBbUSuC2hvp2BhqW+rtNdPeBVjpa9oZ69qb6LnbmAHOFkaAh625&#10;j6O1v4tdkLujq5WJn7NtiKdzoJsDdpb3tbMMcrYJcbWDMdjJOsDewsvc0MVQm3h/KyNnE11HI6Ls&#10;rXT3wMFtjXSIxDfWdTI3hNHFXB/b1zgYa9vq7yaNXMwNvc0NAqz0wx0MAkw/LQy34dcWcitTh67m&#10;j17Ln7ieN34td+xqzghZpjWX4r0O8jTUBHg4MuDRgfkQyKlK+aGL6YMNpM84PHDwIJJvWeqzZA3Z&#10;koas1lOcymy3G8djmk6mpHgaBlt8FmSxx1lbw0lvF9yZnhaGZLXV3Z+hkXc1M3TU18aSduwY42Zi&#10;5G5KGs742RoDPtaG8Od7WRp6mOu7merCxQMdLL2tjP3tzOEu8rUxDXW2h9jH0jjI3hKL3LHCHUvg&#10;8cjeFkb+NmawCSMGVDt4fRjdzXQ8zHW9rQx8bYzIdVnr+djo+9oa+NkZAhB7Wuq4m2v52Bm7Weh6&#10;WOlj73hnUhGv52yq42ahD7ia6TuZaMMIj5Gl1mdOxjqu8Mwx1nQ2+NRml0awpUaMw6fChvzBG4X9&#10;8Dy/nC67ni25miluyJJczJbU5/AukC+fJPWp/edjxXUp6NCx7Yy0geQhiZsIxDiBlu8AbMK0vopo&#10;7rkYVPMABLAJhxVUwj83Dvz7wuJ3/B5OWgv/DGNhEx5EeCixTB5dPKp5FPeQh03YRe0lshsLz2V1&#10;KRALqW7ypGx8sxCejtHCw4jaHWfiBdHC4zTcixNglNenYvU6PMdGr2SNXYWnZSbGdLd3LHWHZyDO&#10;hJsBeTyCgLL5mGEBE+DqIIALUs9e8gUA3Fqg70xk+/EgSGKG/BWU+sfSeLT8WCkPAUlSS93CZLwg&#10;0fHH/DpPBV3d736lxKP5WADpNVTO6Tgd2X02mltBls24mOfRfTq+8Uhk26mE6sKgKPtPQ20/yY1w&#10;aKwsVvBvDPZe7Gs8z++oFXU39DadRwvf11YF9LZX9XVsSPmBzloYeVRDG2rpV7L6K9XKhnS/wQ42&#10;7/rY9FxCaC9Ps5OR35kNIw8BvBsCKOUxyTLsuLktzMVg6flbL8JU7T8KPhx24PpORh7nUBM2dDxR&#10;FnyyoCst4gGqmzxpVoNGXizYcB1DohblSM/ceN/JwpikYBs4JY73M0sJJP3iC6Id04LMMwLNi6Od&#10;CiPs93GcTqT6F0Y5lcR75nPckgLsIz0szh/Lfbqmnp8UjUg6hsTtc2rp9JRwckKgmhKPjfNGx/hw&#10;AomnrOMTpJX85JSENvJMHc+08EzQxSMsHQ/8Ho38wuI408IzYVp4Jv8yRp7W8dvynpRfVa/dZYNG&#10;nqXjHz9cevJo+enTO/Ap+MWzu3/6h8+XlENVp0oKE0NjvO0zQ9xzwz1Lon2LIj2yguwKwpz3Rbln&#10;Bdnsi3bLCLbJCLYriPLI53hlR3rtSww5mZdUVpxZtj97f1bc/pyEo/vSz53a19dxWSpqHxnqH+C3&#10;8gRtYnmPUNrVJ2zlitp40k6evKtP3NYraIFNNPJieZdQ2sES8QicgTO71tA6HoBYIoMPEQSpHD5W&#10;kDL5AV5PT1+nfEjGF0iEIrlAMCwWTwzKp4eHFqTCebl4eUh6a1h2e1i2MixbkknmRIJpiRhQioQT&#10;QsE4TJZIxoXCkYEBaf+ASCiSyORDIolwgNcrEg/I5HyBqFs2yIWrw9/yopRH+Y6OHpDJ+hCptJeJ&#10;RNKDiMXdgEgEwUYJPC3ihcJugaAL4fM7aWDz40YepTxt5GF89njt+ZP1xw/uUA3lV34XIw/Q9fJM&#10;Kc8w8mwpv6AS0VKe2VMexfpW586snWeCe/EiGKBVR73+w2Felgmt1Fl5GnrCh2EJ94/Ckuw/CpZ8&#10;3xaWgmfBku9MWHtZCp4Fy8XTDA2ypTxaeOYasJgZFLegmqftPEp5iZC4eATfsRB488M3OepN8YZY&#10;AJvwpkjK2UTCZh4XPutegrdGKeRJZ7cbY9K2CXnH4MANGfcav62u48rZ5vpTVSfzy49kH8iLz08O&#10;y0sKLUwOL0yOzIoJSgj2CPd0ACK9nRKCvPMSo8oPF7VdqhJ2tSxOjy3OTizPTy7NKRZmxufVY0tq&#10;BbaeB7CxDPHmlJFXqz9k5BH08jBueHmGcAe2FfE05CrgaDOk9B774cypiY4HVuZnFmdUS7PT87A5&#10;o1qcnZ6bnoJ4cU4F0+CK1NOTkKFRTinm56Zn1FO4mivcnsnJIVK0zvDvW3kn4jdhKnUauvJ9K3B1&#10;AFwXC4VikOydGiQKnpLvEE9MSKdUQ8pp4uVJTHn5yXGpUiGnSuaH1JMjM1OjqokhuHOWZqfmpoZF&#10;Pc0dV6rPH9tXkhGfnxhenMo5mBF9IJ2TG+0Hb115kd5pgc654fBuR5w7FsXvi/YoinDPC3HcF+VZ&#10;wvEqDHcrCHOFIC/EOTfYCZJ5QU4lkZ5FYW6Zfg6Z1AKw8b52SQGOif6O+TH+GeHepUWpNytPqWTc&#10;Lx7c+tmztTdP7nz1cv1nL++/eHIH3mt/gJG/Q3l2MrKUOoAGHOP/bxn5+/cXEYiZ+d8dlnCnDTsr&#10;z+DHGXnmHCbsyT8Y2rkj/5qNPDP/Y4087JqD8+ClCQhgxMY184vjcOa6sKRQzw7DHz6/PDG7ODa/&#10;PLZ4a2Lp1sTi0sjdO4r7a6rlGfnkYHdfU+3J4qScWO+CBK/CBN/cWPeMcMeUYOLls8Ic0wJtcsKd&#10;MkPsk/2tMkLsyXpEIXZFCd7ZUW450R4ZES5xAdbZMV77M8NzkwJzUoLyUkNvXjo9KuuanZbA2cjc&#10;rGxWLSeLvlI9alDKo4UfnZIALCO/qeN3NPLk48qmbccMs7M8vYuGFu4fheXiAdq/o4L/XYw8ncc5&#10;TCMPMW5ua+TZIp6y88TUb5p3GlTtzHgnaPNOy3dWwfuHYRp5jPmCNlrHs4w8fKzd1sjTOp5l5Ae4&#10;N2kjL+A1A/gheVsd39d7BY38Vim/rW2nLTzWv+Mmaw69F118f/fFDxt51PEfNfJdzVXCvqsdN87D&#10;SU7v1Yq0IMdIe73sQLszacG954oajyRcPRB580jk9cMhbaXRLSfCO0tjek/H95TGUk3kSfF7x4mw&#10;rlMRMALtx0PbjoXA2HkynLbwrUeDYRfEuAsCNPUwB0X8Zt+JABgB1PGo5iGAvVgdD0CMreRRzFHu&#10;iTSlQcsvvJAEm/1U7xqIAQgQcXWKpCZVWpuG64XSeyEPQCyoTIQJsrp0SKKLhwyMcC1iaj1JaW0K&#10;7h2+kiupS8dRXJtGmsvXZQxeyZNdyoERe9TQUp5GWp/BrYiT1meNXS8avVYM3B4413U6GY28t56G&#10;p/6n/pZ6IU4WPpZGToaaZrs0nI20XAz2oJH3MCF9TpwNiHz3MjfApjRO+nuxQY2j3h5XI21fqomN&#10;t4VhsINluIstEO3tHOLuGOXvmRwZnJ3AyU+Jy02KSYsOiw/15wR4Rfp5+DnbulmbulqZOJjqW+rt&#10;tdLXNNX6HALAXGe3pc5usl6r7m4r7c+tdXbBaK+3x8VYx81YF26Js4Gmi7G2u5m+m7mBj71lmKdz&#10;pI+bv4sdHNDJ3NDD1tzZwsjTxsTD2tjN0tDZTM/BSJNqla4f7mzjZ6Hra7ab46RXEGZ99Ui0sCF3&#10;oqlk7GbhyLUcVPBjVyEgRp4KNow8PAo0WB3PPcupybJvPuwvvJAAm/AYCS/EU2Y2ER41eAbCs6L/&#10;XCL/QoqgJq3xWPiZVIfLB8MbTyRn+plx7LXCbLSddDQcdT8nf4iFocFnGoa7P7Uz1rcx1LU30rHV&#10;0/Qwx98l6PvbWvpaA+Y+1sY+dsZ+tqZeNsbeVkbetiZUj3gjT7jbnazh3iC93c2NXY31w1wcAu2t&#10;/W3Mgsh3GAbw0GDlOzw6ENA17/iowQQyxxqOSZy7v52Jr60BxD42+oC3tR5s+trqwS4YKS+v729v&#10;EOho4m1r5Gqug0beyUQbl6KFAB4UxNlEF428lfZuZxPSfgeuyFFbw0lbI8TqswTnPbzaHNGlXNGl&#10;zN6qOMHF1MGbuaKGdEFtuuxinqg2iw//TGqTuediZBfTsfKddyGedJuhGsdDDCO2j6c3cdXW3nJO&#10;X0U0LuIKMVkYmdjkWJwDmwC5LFmUlTxY8C9aQC0dgcIdMpCHDP4zhxgeYghQxMME1PS4lxL0pJh9&#10;gOrTghodgGcCIK1NpuU4gMYcNocuwlMoE+05xPhdzvClDADnwwgTYBMuMnoFnl2kaB2SKM17TodD&#10;DM83SMLIpRZchTxeL17XVtDLIzCTmcfvCSCATbguPAhcy439XnDbIA9JCCT1KeK6ZGFNoqA6AWII&#10;uqnO9X0VnI5S8lpK/WgAXoFDYOwuDes7G95fEdl/ntNVFso9Fw1z2mBvWQS/OrGjNKz/TMzA2diu&#10;E5Hwkt5RGn+5JPTqoZhMf6Mwm8/iPA1PZIV1XT4h72kYaK3svnGmr/ncQNs7I49SHh09Vsozjbyw&#10;swrYLJPf3sjzui+yEJD+8kS1/zAdD7CNPJ0hvG/YUakzkxhDktd7md6EgN93BR09PZ8GMj+BnYy8&#10;hFoDD+fQRp6yE2wjDzHTyKPfkAoa5YKmYVGzqLuhIMU/IdAqP9Yt0c8sN8op0cckK9Q2K8w6Lci0&#10;JNZlf5xrYZTDgXiPg3EeB+I8i2M94VQ53t++v7lmRS1XjQ0ohvunJgSz07KRob7RYe74BH9snAfA&#10;WSWcx+Ip6/iEEOU7KY0fFzKNPMvCM0EXj9Ainhn/jkYe+Fdr5HeCNYcl5TfVPCmZR1hG/tGDxSeP&#10;lp8/vvXy8a2vXq4uTEqvV5dmRvkmBrjsTwjJCHLJDHDO8nfMCXIsCHMujnQBCiKcgOww+/xol5wI&#10;57wo98PpkWVFKWf3ZVUcyD9VnHV6f+7RosyGypN9HVdFvLaxoQE4H4bTcqG4c0DYxuW38ETtwsEe&#10;oF/cPiDpQBFPkHbxxR0CSfsHjPxWF4/ALjGc/FO/sqXa3cDV9fD43f18yAgG+DweXywfHBOLR3i8&#10;QYFgWC4bl0lHJOIRsWgQArlsVCIdEgilQpFMIpVLZYNiiUwoFrEQiPhCMU8mF0qkA2Jp3+DwgFQO&#10;H2E2+mpuWnhi5Fn+HaH9+6aF72JAKt/RxaOOp0U8j9exFY0vyX9vgC++oNT8mxcA08tTav7x82eP&#10;nj19p+aBR4/uApSUJ5XyD9aX7q8t3qOMPM36nTkK0ln+7oqKgvSUx7bytxYVKwsTKOWRpfkRqq38&#10;RuOa+RnJZjf5d+u7oo5nsqHmN5vVMCHynbL2W5lR8JioJwYQpm3/sbCc+4+CJeJZoG3fmtkKS7LT&#10;/JA5TPO+U34n0LNvtfPMDJ1kggqe3hwd6qEZGeymGRrsohmUd9Iw+9swvTzTxSOYkYqaJeINxKIW&#10;QCRsBpgxrouyCVkshc+7DsDbIfmlGA/ed+G9Gd6Mr4l5VwG58MaQuBFGcf+11usVV2qPlx/P3Z8b&#10;U5ASWpQWuT8juiSdkxUVkBrqnRLilRLiAx+Egp2sojwd0yICDxekXzx/StLXujI9CtyeGX98e2FZ&#10;ObainlhUji5Oj6Gpn1WNzKhIfffsrEIxOaRUjU4pR9QzEzOzignF4Ozc5JRyDFBNT8A4rZqAQDk1&#10;NqOeVCtHSYecLcxNjwLUYqcEiKmrIJdV0/X1lJFnVtyTTap5PfbVUc8ApPHOtHqctImnvgmAi1Pt&#10;dEih/QxVaE/V2o9hjT92ktkK06ozYe6l7TwKegxQuL9LUkaezisUg8DEhBzuJQTuvQ2m5JPKQdbC&#10;jBRyAIvlAbVyeGNtWLgnp8idOTs5NK8cGRZzL1aWHsxPK86ML8mI35cWnRMXkhsbWJAQkhvtlxHu&#10;mRHmTmrniZ13zQ9zzw9zzQt1ywt1KQx3K4702B/ltS/CozDUtSDEpSiYUBjknB/snB/ilhXolOpj&#10;mxngmBvimuhtHe9pnR/lk8vxzYvxrziYPdzffEc9/Prh8s+fr/8b0mV+7dnju08e3v7ZF09evLh3&#10;//7y8+frT5+uAk+e3KUsPLAK46PHq4+eEFO/vj7/8OHys2fwAr7y4MHS48e3cPxRML08giZ9K2jG&#10;WRMw+QF+4LSt0HIf2SLcP8L6/Z1gO3eE5dN/MkzbDmybp5rV0Lwn3GnurLJ3ra7DQeaYFv59NlZ2&#10;3bK46/ZGngnTzjO71jBhiXhgcVmxE0vLipWlSWB5cWJxaWJhaWJ+mTC7Mja3NIpefnllYu2u6sH6&#10;9K350cnhnsZLpYVpgcUZoSWZIUkh9mkRzllRbgn+1pmhTqn+tqkB1jkhDsne5jBmB9vC6WZBtHtJ&#10;sl92FFn9tSDOOzPSNTvGKzfBLz8lODXWu+xIloh7Dd4iZ1RCOA9RTorgswR80iArvs4Mjk+JCdPS&#10;USUZhyeFsKlQSeHTyCR8tFDJRscFaNiZ0JJ9W2ixvhV06zDCNDwOay8t35nOncXQZoMa2sXTkh0z&#10;TPNOi/idoHU8y8KjbQfIHOpQ7+n49+jaFom0cwe2N/IIU7hvZtq3hbVAK8LU7hC/TxvA9O8IWvhN&#10;mvnYMn7TxTP9O+bpzY1mNZSUJ1AOnSXWAVYG5xDP/v4mBpDhUYu+9nVfxiQZKRc/sGX51v6OOhpu&#10;ey3Qh1BGvqe9prPlQm8Htdle19Na09Nczeu8KOy5xm1rkPVea60/kRhgE+2mn+CuV5kb1HgkvvFo&#10;bONhTuORyOZjkS3Ho5CmI2HtxyI7T3C6Tm6s2rqp44lMbz8ejFBinRTLd5dGwgQIUNz3lnEGqN4y&#10;vWWRaOJQsXVSTeTRv1NGCSaTDgywCTOBliMB3LMcmAlJ3rlYaW0KbFJePp5hz0kjeNwEMAbwGsVU&#10;Oby8PqM8ybL5cOBgQyZsyupIbxMATf3QxSwAZkIMwAXhuoRUG2uqhwapsoeZAATDl7LlF7NENanC&#10;6jRJXaasIVtan4UunoY28o2HA+vyXGGmorFk/EbJyNWiuc5T/As5aS56md6WfoafBJhp+prrBDua&#10;e1sY2unuMtul4Wiw181I29vcwNfSCLvWeJkbOurt8TTTD7K3CHO2CXexxREJdbKGfICtmY+lkZux&#10;joshWTLUQvNza729Vrp76G7vgK2Blo2+JuRdzA3drUwcTfRgDHC29XO09nWwAPwcLQF/B8sARysk&#10;0MHSh+rH4mNt7KC721brMxitND8x361h/LmGpdYuOCD2kXe2MHE0M3IyN3S1MnE203O1MHC3MvSw&#10;NrLS+czVRAf+iiA7cy8TzSBr7Whn/Ux/k9aylK6KJEXzfriXBi9nDl3ZKIcfupwjIw9KCtz5WDUP&#10;DwGMg6RZPGlQQ4+XClxbjwbCTGCoIW2wPlVemyqrId/BkK9hajLEtRn86tS20ujzWa71+4KbT6Vm&#10;B1j4GmrEOBs5aGl4kgVRdRwMtfQ/1zDV2WVjTJr2wD2DnXbcTPWcDLWcDHS8Lc0dDEnTHk8bY28b&#10;U/i7YIKnjYmvnbm3jbmnlamHpYm7hbG9gbaziaGXtYW7hamPrUWoixXWs3tZ6XpYaEMc6GiCde7E&#10;uVvrIWjeARdjTV97E09rI09rA29bExczbVdzHYi9bAy9Yb6tkZeNvrulnpuFtjsc00Yf9nrZGLtb&#10;kslwq5yMSdd+csOsjKkA/gpDJ2M9O30tYuQNdV2N9DxN9B33fmL3uUaY1a5wS43eysz+C6kDtSkD&#10;dUnCS2ncGrJYsaA2XVBNetcIqpJ5F+LRuSO0W6c9OwSw2Xk6vPtMJABB4xH/q/u9mo4GYLLnbBTM&#10;hONglb2Y6nKD7h7+1eM/Z3gdgIcSYni4YRNeGeDhxkcfR6oQfkPcwzScDJeC5wC8FKDU5lGV72i3&#10;AeGFeFldChawo/5GZT98KQPiwQb49w7/oklhOxp5mIwqH4DLwnEgQIMPm3g0SMIRLqRb53lpXC12&#10;7zgRjFfaT/W9weNLauBlDf4Q8n0A5OEgcEG07XA0iAEI4DYAMAc24eAwDb8ewDzMhySKfhT0GzNr&#10;ErnnokW1SVgmD3Evta4sbJKFXqmG+FhND5CbVBnNuxDDPRfVW0763aO+RyDuPB7SWxrRfjTk5v6A&#10;poMh1w+GXC4JvXY4uiLL38tAI8Jhb1a4/ZUz+VOiG/03z4jaL/Dbq7gt53ubKvraKvs7aoiUp5rL&#10;o5Hf6FTTcQHht1eioweoXaStDfa3gckw0n1sgIEueBerhzc1XvfGN80AJejfqfatm8Ked9ATNnZt&#10;FsujYUfhLtpi2JnAHBrM8HovM8vnt4IynYYs08q4FkwynPuGi6fh919DWY86noJYe0AsaOb3kwVp&#10;IBbxN849BrhkSVipiBTIk3a7AzfmJwZ6b54rSQuK8TVLDLCCxyst2Jq0qfE3zw2zy4uyz4mwhTGf&#10;47Avzr2A43ww3is7zDHezyon2mtsoHF1dnByuG8Gzj+HeaQLzZhgDM484bwUGRfg6SiezdI9agCY&#10;TBt5BGU9Wvitjn5bL/+jdDxA+3emi6dr5Anz4x9gYWGCBcvF0yxvZ+G3FfEsaCO/FaZ8pzMbFn4T&#10;+Ni1dg8+eC7BZ7fV1fl79xYA3EXK4e8tPLy/+BQ+nj9Yev187auX6w+WJntvVOfF+KcGu+ZH+SR6&#10;WBdGeOYGO2X72+cHOxaGOu+Lct0f7Z4f4ZATbl8U554Rapsf63E8J/Jkfuyx7NjSotSzB/NPFmcf&#10;zEutOXusr/2GTNQ9JO0blPXKJN2kIIbS6EJxl0Cy2Sxe2oUKHuGJ2gXiNkAoaSds0fEIdq1h9q4R&#10;k5Y1PXARkbTjHRsN6LsEom6BkCsQ9gsEAiHR6jKxaFAiHpRJhTIZTyLlS6QDm0CMDIik/YhQwgVE&#10;Up5IzBOKBij6haI+0q2edMihVPvmZ5bNsndsRPOefEdEoi6hsBN438VvJOk8zISYz28fGGjt72+B&#10;sa+vCQLIABB0dFzV+Oqrr2gjT3jfyG8WyxMjT0l5RgcbYnlWN1Z5pSrlH6wvES9PVcrT9fKUl2eu&#10;9boh5TeK5RcVtI4HNjvYDNOV8otq0lCeKeXRwi+oRDSYwcp3lpEHWCKe5l+bkQeYwp0G82jSmXnM&#10;bIVp0pn8kDlMw75TfifGt8h3YGuSNu/MmAaSOxn54aHtpfwww8gzpTxWyqOFp5FLWqWSFmBTyrcC&#10;6OLpgPbyqObFoiaRsFEouAng78WE/OsC3jWAz7vG410GhPyrYuF1kYAkR4bIzZCLmuGcoP36uYsV&#10;B0+VpJekc45kJRQnRebHhhTEhRbEhmdFBMb7ukW42wc6WwW52sBnm7TIgMqjJVcqTg00XbmtGl2b&#10;VTxYUS8qR9UT8ltzk3PTo1Pj0sU5xdTU4MzM2Nzc5CQloKfV4xOKwfEJOXZpV00TF0/kuJqspEpq&#10;6t838rOqEQQV/FZQyr+n4CmxTlXBE7A8XzWD47hqZhRQqseUqlEEpTyyaeQpna0aA2gFvxMo32no&#10;DDr3rbCMPOmDD2yWxgMo5RW0iKeZkhMp/76OVygkCoUMwL7zmwxPT40gs7OK4WHR2LB4aV55787i&#10;7SXVsJjbcqW69uyxY8WZRakxxWmxB7PiD2Un7E+LgjfCXI5PZohbRrBrdphHbrhndijx8sVR3rlB&#10;LnlBTvnBru90fIBjnr9DToBDXohjQYhLtr9turd1hp8tkORplehtnRvhlRrglB3lczwn7vzh3Kvn&#10;jynl3Ad3Zv/sj1//yR++evHkDmkx//zei6drwJOHtx8/uAWvz0+ekJ80PX26/uzZvZcv7z9/vv6Y&#10;ai4PI6r5Fy/WAFq1M2EK9w+DAn0rtCjfKb8TP2TOtvzvYeSBrfkfYuR34n0Lz+T3ZuRZLh5h6XiA&#10;qeBZoJG/tThJvqpnSPnZFSLlF+4olm4r5pZG55dGb92eXL2jvHN7YvXO2JCk6XLN0UPFsXlpQXnJ&#10;AbkJfvtTg9L+H/L+gjmObFvURdWrwdhGMTMzM3OJyZZlEtmSbDEzQzEzisHMbDf3or33uSfiRbyf&#10;88bMUZVKl2S3F+xz972v4+sZI0fOzCoX11dDY8b6FMd5l8T5lMZ65gTbl8V4siLdsoPO54Y7lSb6&#10;sOK9KlMDqrPCSpL9S1KCStNDCpKDitJDcxIC0mJ9LlZmsOd64MPAzppkcx2+SEh1eqHeJLQ0sVHo&#10;1qWGTbl+Q2ZYkxrXiXaHbyYw7t7Ro4Vngt9VDoXW6wc5dC/9/Qd1PGDl3w9C63jayNNSHmOzav9H&#10;jDyt42kjT0PP/IeM/AELz+STOh74dxl5hoin2TfyH1v4fcwW3mLkmf6dcJiRN+v4zxp5ZpKedigw&#10;Qcgb57FHDjXyTB3PW+y30vFWRl7IGeIs9i7PdYk5w+y57pWZTilndGmsY2bghk4wuzDQEmD3VYLX&#10;8ZygU4MXk+dbc6YuJ0xdjp9qiCNcTpi+kjh9JRmYbUhYvJbMacngtKStNKUsUQ1q0JuvWArbF80d&#10;ZlL4belYKc+7mQYxAjGgHiiEowTtaVLzIpxpsu4cOApbWKCFhwko6IHZy5HzV6NhGp9qViOmGlYI&#10;O8j56TY46OURCVUvDxkpVS8v6yYV7lgdP1IdtHAtDgIAMlgaDwHMxE00+wCcHC4OLgWuIVxPOAmA&#10;nlc3XEq6nFNSHl08jOqh/aJ4K5QDxZybadqRCuNEzerUxfWZS3dXWjg3C8pC7IpDnMjKrue/i3I5&#10;k+DnEmR/2vnYV45HSB95v7PHsWWN7+njgaS6mSwBGuxwxv/8SWwiD5Bp50gPGQi8Th0ByJKwZ44F&#10;klbv54JdbIPdHAKcbYFQDycgyNUe8HM8F+hiB6P72RPO3x9xoiriXU8f8Th3HEank984HP3K/ogN&#10;jE7Hv3Y5+a3T0a9cT3zjdpIAF+F79niA7fehTucCHc742p0KdLINdrH3dzjn73Q+yMXR18nO34Xg&#10;bXfay/akl+0JP8fTHmePBrmcC7Q7HePpFHT+aILnmWinb8tiHEX91bPNabrxKvIDxggL0A2zjGNl&#10;xgnSWX5tslI7VGwYLUXWp6o2Z2ruLF2CEeaYxssBeCRoBosgA/H6ZMXGVOXWdM3ObN323MWt2Qsb&#10;UxdMk7XrMxd5HbmNWS79tTHTjXmsMLuI8zZxLse9Ttj42h7xOXfc49yxc0e+OnfsT262pz0dzvjY&#10;n/J3ImvYYv07EO7hHORs5+9wJtjNLszTMdTDAYIgV1v4J/vYn4FbIMTVIczdCYjydov2cY/wdIOP&#10;/YEOp4Odvw9yPBXkdDLE+Qzp9m5/0s/uKMTExVMZ2BvoeMLf7oSf7fFgp7Ne504EOZ+HWxXuuzAP&#10;e/fvvw1wOuN7/oSv/fdwNrgNQ13gRj6DzW2o5jlnfM4d9T1/jPyucPoIzMRGOtSd9S1ZjfbcCd/z&#10;J93Jo+VI4Pkz4XZno+y/jzh/JMX1aJKTDbeDxbudv3QzZe5GwmJ7MrDSnsbrzBJ25QEieB5RVe0w&#10;YoE8ryONfTN5qSUBXfxCUxzEkFxuTZy7HgO7Vm4kzTfGQkzreD7V9EZJLfQKAbayUQwUqIeL4YkM&#10;wHMfnl9yqkMUjGjhsbk87IJNGNHIwwR4ZYDXGfwNDzapVkWkjF1mqUBHM45GG0ZAdCtdSdn2+atR&#10;AMYwH44C4BB2C7zCkIVhR2sCZhrCYROP4sE/pzl+4Vo0TEYzDpP5bSnTl8KGKn0hhglwKgBiPJuc&#10;qr5nnhxiTmtid7FbU9oZ/J0A9Trk4UDYhBFm0iNkYBcciKfFfwtkAKL+Kfku7s7CxWOBFWpdWQiW&#10;WuLhmgNwcVxqfVq4etz2JF5HMgAB+2bScmvCYnPcQlMsjPBPW26MFcCLbXPi8vUE0n/sespkQ+JE&#10;Q/LElfTxK1kXUr1iXL4KOGtTneEvmWmTznfwplrYk62o2jnT7YKlXglncGWGdLPBGnnayMMcgqWh&#10;vJWRR6yMPMUgCveDRh44uPkZIw9gpTxd8E5rdIRp3ulNJpDEAzFmTqM3AbTtiIwsUGet6WmsdDxA&#10;63gGJM9eGoS3fmoCcfTkr/zFpGRerViGvEpCihE10lmjcmHk1sXCJN/0cIecKKfyFB9WgkdehAPR&#10;ryk+ZYmeVam+JQmul3JD67KDSpM8rxZHpwfZpoU43LpU+PcP95/uqIyK5e1VqVwyv2aSGnRCg0Gi&#10;15uNPHy8xE+h+KEUPrKaGFL+/4lGHviUkbeS8g/+rUYeXTwTZp7W8fB97c27x4+fwbdC+K764PHT&#10;3UdPduBb/PPne/DN99GD9bev7//yw9Mf3z3+y6+vfnj1wCBbqcmOzQpxywxyyglyrowLKI/2ZoW7&#10;l0V51CT4FYU6V8R6VCf6FIQ7suLcqjMC8mNdL+ZHNhTHXypKuF6R2Xap9GpV/rWqooGORtHyjEK4&#10;rJbz5BK2WDgvFJKPx8C+kScynSh4otflJCab+LenDCOP+YPAGZigkZcpVqij5qSKeQoi5VHrUxe3&#10;IpZwxBKeRCICpFKpTCaTy4RyajFYXAYWwJioeSVPquBK5JyPICIeITqeMvLwnYWh4+Hbh8XIU3Xu&#10;ZgtvSdLdaQ5x8WLxItp2CBCI4aYTCOY4nCkY6XhxcXRpaWx5eZwYefzvz7//SvEzbeStpDzl5RlN&#10;bN4/B969e/b27dM3bx4BuJLv62cPaKy8vGWh100sk0ewUh6AAAU9Vsrf3wFUxMhvKQCU8sDdTTly&#10;b0uB4ObehgzYXZcC8EWaxkrEW3GIlLd0ofnnYBr2fw6mdgcwgyadmaf1+j8HU7gjVob90LxJu8Lc&#10;ZILC/Z8DXTxCRLzWjFZDRDwTppRHL69VLVuhUS4xUSsWAZV8AUEj/zHzgFw2hwHGKOilEvJrM/X3&#10;X6SJDXp5LJkXi8YFojGeYITLH4ZRKB4H+MJRAX9EyB+BN06FmKwTK+eNS5eHxYuD/a0Xu65XN1fn&#10;XyhIrs1JAirSYwvjQ/Nig4tTo9JCfSPcbRP83aM8HcPd7ErS4y6V5AjnRu+uqfdWVQ93jY/vr9/Z&#10;1u1taXe2NHs7ZJ3SrS3dnR3j5qZ2e1u/uwtvJBtbW4a1de36hm5zy0CVrq+trWk+ZeTN/n1Du72u&#10;QXAvrc6xpB2A0yJwWoDI923D6rZ+fUsP4+q2Flnb1KxuqGGEK7CxqSfzN82l5cjOOhlRrx+ENvK0&#10;gkdo834oTPN+MPMpVhlSfm1NsUGxvipH1owKZN2kRMiKr6sq8/nX9Qaj2mTUGA1qrUqqVYm3VrX3&#10;dk0GpVDCnZ8d6W2/fqGqMKM4M6EsN7m6IKUiM+ZifmJtTlxhfGBulE9RfGBxbEBOqHtNclhVYlB5&#10;TEBZlA9A1Hx8YF1SUF2CX0GIfVmEW32yf0WUR1GwY0mYC7yJpnqdqUzwL4rwzA33LE8KyYv2TQ12&#10;vViY0nSxjDM3/HDb8Ou7x/+fv//8f/35w89vH//lp5e//PCCLOTyw4sf3z/78Prpm5ePAKygR9WO&#10;yhvjZ892aQuPmc97doCe8/lptCg/NPlP8MrSbv5TMHU8YCXc/5ADIt7M85d3KD7S6P9GmOb9UD7W&#10;8f/njLyVhWfCNPJWIp7GSsfTWLl4hBh56sMAcP8u+aPROwBVJr91T7/3aPXuk3UYd+8Z9u4b4SSk&#10;y/zz1Tfvtp8+MW5vijiLvRcr07OTAypyIvPj/QsT/DJDnLNDnFhRnuXx3qxIt4oEn8Jot5J4L9Jf&#10;Psm3NjOsjOpgkxfvVZIWzEoPYaWHVeTFVObH5qUFX6nNhi91azrek4fGO7uatVXyJ7paA391Q2pY&#10;E+tXRaYNYtVNa7LNbTWMGo0Avq7QIp4J+ncr8GvMp2BOw689B/mUef8MVkaetvB/aOTRxSOHGnmc&#10;Rm8e5uKRw128TL54KJ9y8chBIy+Rzn8KWsTTiCgj/7GIN4MunqnjsTvNx5gtvIA/Tpv3fRhGHnX8&#10;lxt5JlZ5eiad564Mc1cGeewhIWeY7ldjcfGkQQ1pU0Pr+Hkz/AXzgq7wrAHmpzoE7MGV2a7l6dui&#10;lUEZGxiWLg2uS5faLxS5n7BJ8TtVGufSWRV7qzRo4nLc1JXoqYYoYPpy7MyVhNkrSTNXU4DFa0Dy&#10;StNHHeTZLYlU/5lYdksCVaRJpDk6evTvXEsHeWozBSYsN8XDqKQWdZR153QVubVknIeTLFiayMPh&#10;MAG1OwC7purDICO+nQkXByfBPJyT3waBdaU81sjDKKGay6OUh1EzyEIvD0kp1dAGdwFo5HEvxJCB&#10;ObQcpJqlkAp6gFTH9xeR+mssqx8oVfWRUTdaieu4qoZLNJY+8vqJSkA3Wq4ZLt2YrYc5+rEa40Td&#10;3lITt62wLPR8SZhT8Pc2EXZHo13Jyq5+5064f/+t03c2/udPBpw/6Xf2uN+ZE0CQ/blgh7P+578P&#10;tDsV4WqX5O+RFuyTHOCJpfHhLsTU+5w5hh3kHb+1gTO4HP+T7bc2dt/ZkA7p39q4fv+d59njXudO&#10;kNVZHc5EeDqFuBLFHOpmDwS72Eb7uEIm2tclNdwvPy6sID48OyooKdAzxts5Jdg7MyIA4lgfF7ho&#10;uFC4DjDG+7nH+rjG+brF+LpFeLqEejgFuzr5Odh62571sT/j73Q+2M0uwOlMkMs5j7Pf+didDHE8&#10;F+PpFGx7LN7jdKTD15XxLtyussWbWbsr17YWL20vXkR2ly/dWbm6vXDpPvvKnaVLuwsXN6ar9xbr&#10;YRMC41gZjKsTpO/8+lQV3DVo6iG/NlFuGivVD7E0/YXqviLtAEs3VE7d5lXzjSmXkm1HG5IWb7KK&#10;Qs7HOPwpyuE7/zNf+9oSi+16+ruz39mc+JON05ljbrbfe9meDHA+G2B/CiG9euxO+dh+H+h0zs+e&#10;9GeHIMj5PAC3WLiHI2zCDRjkeDbEmTSxCYAJ9mQMc7aPcncMdjjvd+4kjKFOgB1kAu3OBtqdhpH6&#10;04fzcLOEONoGO9p6njoe6e4cAHvtz/nbnnE/eZQca/t9mDM5OZzE68wxnzPH4QrDw4P8DHP2W7/z&#10;R7xOfw1jgN0xz1N/cj9p43bCxuWIjdsxG98z37oft3H8huD0rY33ya9cv7Zx/8rGFx5d39lEn7ZJ&#10;crBZas5htwOZy22pi+3JnK4MUW+OqDdP2lcgHygijWWo0niscAdQ0GONPMQyqpU8jLjiK8RYBa8e&#10;LtaNlcIISeNkhXKwEMDu8wDdhh6e+9h2RtqVDU80eEGgFTyWxmMAI/4qBjPxlzz8uQ5eK8brguHl&#10;gnsjidMKGeKjEXghElJl6UqqIB1ieIFC5z59KUzQnkp8tGUNWJgMGXTuAOpyAAKsoEc5jnnqJY5U&#10;5cOZASyux/kwTUQV6eN8yMDZdMPFMGGmIXyo0hcvCHbBZcEIk3E+jHhalOkwBwLIwDS45gCaesjD&#10;HPTyy60JKOIhwDL5+caYxea4pZZ4yKyQcvh4gH0zidTOU6X06OjhDPvcTBS2p/JuJK00xnOayQv7&#10;wtUkeLWfuJQwfill+nrOxTTPNJ+jcW5fpQV+P3O7Ur3SpWb36PkDiuWepbGm5YkbQqpqnjuP7Ws6&#10;+YtdwsXbgGihg7DUSfjIyxMoHU+3svnIy2NDeUsTm2EANzFP78KYaeQRdPG0vmdysI8NrdetMlZY&#10;HSXijmCGiVm780ZRytPQOt4KNO8MEW/274CQR/rbkCp40TSVnJIIZ8SCaQiE7FGjmi3jTyoFkzt6&#10;7tXK9NwYj6wIp7wYt/xo57wop5J499IED1acW1WqH2kWn+xTkepTluxdnOhZnRWUGHgW5mt5o0+3&#10;FdsG/oaeu67nb2/IV40SpXxlY1NJdDyNQWQwkpJ5wEi1rAFQyhNMMuDfa+RpKW8l4mloEU/zP9/I&#10;0xaeidUu2sg/frr74PHu/UdbT57fIX/y/sMz+M778vnejx8ev3t17y+/vvrPP7/+5e0jrXSpvjI/&#10;PdKnOM43L9ipIs63OMytLMqrOta7NNy1Kt6LFeFcnehTkeBVFOMK935VZmBtXvglVuyVspSWC/kN&#10;ZelV+YnX64p72q7MjfaoxMtapUCjFChlXKrpyqJMQRpRwid8WkYTB41uHSU7owMkdonET+lk12HQ&#10;Zp828hTLYvmCWDFHS3kIKLDWnqqUp4rlJVK+TCqUScVyqUIuVckkcgtSRC6XyuQigCqKNyt4goQj&#10;lXIB7CpDe3b8tmIuBjI7d1yFdb/g3ZLfr4VHmOadL5gRCGcRiGl4/GkOd5LNmYAR4fKmIL9v5P/y&#10;598A2sjTUh69vKV9zVt6uVc08hYp/xgwe/kXD988JxAp/9zcXJ7y8rsvnuxYGfmn8AhmGHnIPL5P&#10;6uPu7Wkf7BLu72jubVOV8pSXJ23lDxh55A5DyjONPNO5MzlUygNo5P8VL3+oWKfBvX8Icz4dMzet&#10;DPs/Ae3caZiG/dCk6dNGHqHFOj2TmTkUZoG84WMj/yVSnpTPH5DyNAeNvFIxZ4VKuQgo5PNKBew1&#10;g16e1M6bO86bjbxYNIFGXiieMBt5IYEnGuWLx/jCUZl0SiwiXeEkuCQLb0zKGVVwxjSCGb14Xsme&#10;WBzuGGy92HaRdaUkuzInvjovGca6wrTi1IiixPCKjLjcmKCUYM+4APcIL8fUCP9aVlZn6yXO/Oim&#10;QXZ/W7+3roZxc1VxZ1v34I6JePZN3caqyqCVra6qiQTfNhLvvK69e2fr7t0N2EvLdyZ0htbxJN4g&#10;xeBmgU55ebqqfcPC+hZhbVMHrG4QEU9DjPyGGo08+nS6tJyGVu2fB/U3GnY6toI27EywIt4qCVgd&#10;smqZubqqJCLeZB5pHb9qkANMNU8OXNWtbxgMqxqjSUN6BG0YSYcck3rVoNxZ1+9tGu/trG2bVHLB&#10;yvzEQHfb9Wt1pVcqCi4WZ9SzMi+X5dTmJufHBxXGBlVnRpclhgCV8SEV8UGVcUEVsYFAZax/RQy8&#10;a3rWxntXxXiUhTnXxHjWJfiVRbhVRHmURroXhbsVhnsURHoXxfgBxQlBhYkhBUnhl0qy2i6Vs8d7&#10;Xtwx/vnN49/ePv793dNf3z756dXDDy8f/vLu2d9+efv7z68/vH3y84/wcv0QbTUEP/zw9OefX/z0&#10;E7ySm9eA/UPJ/oUwLTnwmV1fAm3YaawmIFZzACvh/odYiXiaf93Io1i3StLQ5v1QDuh44CPhfigf&#10;m/dPcaiONxt5KwXPhKnj/41G/sE98mHgwR0jGnmU8nv3jbv3DNv3iYjfe7QK7Dwwbt/Rbe2pTeui&#10;3bvKew/1z1+uv3i+cf8OPPsmGi8WNJRn1ObFlaaGlqeGwKfS3DCXwnC3gijX4lgPsvorBHGeZUn+&#10;5ckB5WlBFaR9TUB5ZlhenF9apAcrPaw8O6ogOSg/Jai6OGl+6ha8D97dVWxvyUzwCWFHYVgVAaub&#10;pBe8nqqO34IvCTu6rS0NU8QzoQ077dn/EJiGB9Ly3crCM7Ey75+CaeT/0MIzOejikYM6Hj+p/6GR&#10;p1385408Ld+toEW8FVYWngmt4GmYCt4KKyNPW3ghf4YO0Lmjat8X8bSC500SLC4eQBfP444CtGGn&#10;oQ07wLM0i6fzdAY3aSDJXRnmLA/wLO3jASFnmDbyPIuLZxp5/kI/beTZCz0IlyqcFy/18WY7l8du&#10;cqduSeZ7arKifb+3SfM9czk7qKc2cfJ6+mJb5vT12OmrUTNXI2evRc9di1toTFpqTltqyQDYzenz&#10;VxJnG2KXG0nlO9UOntSrrjTHLzXGLlyLBhavx1KOLJkqaSfSHKYBnNYUOAQlu6w7Z+FaDMRSqlv0&#10;9KXwyYuh7JbEZUazeCZwQrgUCES3MjitSXhyOA+t4AXUYq1Unxli5yGAy0Ipjxm08LCp6i/C+ZAB&#10;lH2FqONhRCOPVfCWmBh5/OUADqRRDxRjExsi6AfLAP1wxep4jWG80jBZhRARP16hGS1Tj5Ri63nT&#10;ZK2in6UZrlQPVWzOXmHfyEcjH3LKJsrheLTr6Uj3c75nj3uePmL3J2Lkg+xOkX41tqeBEEdb0oTd&#10;1z3U6Zz36aOux/7k+K0NTAMgwNJ4OCTY4UyEq12sl3OSv0dqkHdyEFnZqCAxipUaV5IWn58QmRkV&#10;DGREBuXGhcOulFC/5BDf+ABP0prG2yUx2CvB3z3G2znSwyHczQ7GaC+nWB+XCHd7SEZ5OgKJfu4J&#10;vm7RHo5wKXG+brE+rkCMt0uEm1Owi32Ao52P3blAZwd/RzuqNv+c59nj/o6nvW2PBToQswxXL9j2&#10;WITj0USPE6xIu/66eF5X4dbiZXKjTZSvzVQD67M16zN1a9O1KN+3ZmuxHH51okI3zFqfqoI8jCji&#10;9SMlkIcMYBhhrY6XbUxWbU3XbE3XrY1Xwf2iGShdnaqbuZp4I99z4mrq0k1Wls+JOKdvElxP+J76&#10;yufst77njzmd+NPZIzYnbGxcz55wp4r6Q9zOwRUOsDsR4nQ6yP50gC0pUQ+wP+115qgn3NR230Ps&#10;ffYYbPrZkkVuySqvdqfg3glxJAHVNd424NzpYLtzwXa2QbZnYQx1gOA8JMOdHDH2O/O97+lTvqdP&#10;+p05DXm/c6c8Tn7ndeq49+ljsAn3u8fxb92Pfw2j1/ff+Z45FmB+VJzwPXPE8+RXwbbfhdh/63PK&#10;xve0jd8ZG88TNj4nbfxO2XgdJ2DgfcIm8KxN0Gmb4DNfRdsfjTz/bdQ5m8gzNllu35aFfL9wPX2h&#10;KZXTnsm5lbF4I3GpI4Xflcm9nc6/ncXtyJBQC7didTxKeRTuEMAuAdURnn8rfe56zMqNJG57KszB&#10;QxAsqMc8XWgPE2DE+np4rYDn/lhtEDy78U9kYIQnOP4gB8DTHF4f4FmPv+Thrvmr0eN1wXNXouA1&#10;ZPZypIQ0lDev3YoWXko1c0cRL6PK21GFo0BX9ecTqU21doGZkEQRj+B8mIAqHI05ZFCOwyanNRGO&#10;xVY2eEEABEwgA3txFzbGwWuFF4pXFWM8PwT0bwMwwgXBpaCdhwl40TAHRphAGsTfSJxvjEERv9ya&#10;wOuAWxhen+Mhjwqe257CbYd7JAl2AbjuK5wKLw7OA2eG85CTd5F/KQ/uvhYgZaWJdCSbu5o8czVl&#10;sCZmoC52pCGlOtE53M4m2eebwhjH4ebileEr3PEmNbdXvNi5NNYiXemzdJa/zVvoFCzc+pSRF1qa&#10;2KCLpyvlaSlvZeQhEHOGIYA8ZpiQvSvDVtAV9IdKedqq/yt8po+NlDdqJeXN+S8w8rSOB6SiafwA&#10;QKn5OUQunFWJZ3XSuXUNmzvTVZoZlp/gzUoidfEFMS5VqX6F0c55EQ6Ujve9lBtWkep7tSi2Jju0&#10;Ij2wKMk7O8a9Mi9CK5q4s05WZ9QpF3bWJAYtT6vm7e1oDfDhUy/U6USIuWvNASn/h0YeXfynjDzT&#10;xTP5/ysjf3AXGvlnz0hR/NsPT5+9vHf/4ebT53fI5IcbP7x9+P7l3Z/fPfj13cMtvWCg7VJBSlh8&#10;sCsrKSQ/1KU4zKUkwq082rM63rcmwa8u2Q+7xuNSW2VJvoXx3hfyo9vqc5vrci6VpVfkxl8ozeq5&#10;cWlholfKn9UouBoVT2Z2zUTHS2TLMgVbIlsSiOZQT6OVZlp4rKAHcPMPjTzt4mnQyItk8yL5rEXE&#10;09Ddb0htvkTGlhClzpPLRAqZXCFTUl4ekO0D/8skUqkY29SQdjcEnkTCoaQ8dns3S3bA7OLxu4bZ&#10;uZPlWMkfB1A170z5jsAus4XnzwI83gyXO83lTfH407SFp1lhj3O4k0LRHMRszgRMAwTCWZu/0v/9&#10;5XfKyP/6O9VNHqU88fK//fjLrz/8/MuHn35+D/z407sffnwDvP/w6t37l+/ePyftid89e/P26eu3&#10;xMi/eUmkPPDq+QPg5bP7pLn8s7svnt55/mTvGTy84EH5cINi/cmjjcf31x/dI3+oDsGTBxtYNX9/&#10;z/CQoEMpT3t5ouYtRt7Ky9/ZlKOUxzJ52svT5v0zfMrII1bC/Quh3fq/BaaRZ24exEq7/yG0ef8M&#10;tHAHrHbR0BPQs9ObNJi3gtbxiJ7qI8808jRWXv4gVqYeUauWULjTql2lnLcCV4ildpGZ9HxzsTwa&#10;eesW88TOU1J+nAlfOCYUwNvkCADvoDLhBP5ZnII/IeOOwagWTWvEMzDCJme2b260ra/9Un1FxpXK&#10;nIslqay0SOLoc+JLUiNyogMTgz3SI/2y4oJiA11jgz3LcpOvXSiZGuhYUwkebGrvrat3TPJdk/LR&#10;nmkP4g0ttpvf2zbsbZs2N/UwrhlVO5u6nS0NsL2pBrY2VMDmuhI3AdxrnkAZeaYZP8i6hTVSME5g&#10;ZtY/XoKVzIck9nZHqDmfh/bmNH84AUDDbjKpMLDaa+5mQ7Fq0gLrMGKLeZOCHvFYwGhUItQuKk8d&#10;ZTCqDUalTi/X6mQGgwKAXeRHizXtqkFp1MlNWvmaXr1p0hjUUgl3sb+j+ebV2rqSnKKM+JKM+JqC&#10;9IsFGVVZCUUJYQVxQYXRAQVRvoWRhOIIstxKeazPxZQgeO+EN9HKaM+aOJ+qKM/ySPfScNe8QPvy&#10;aO/KeL/8ULe8cHdWrH9WiBuQGuRcTNrWBxbHhzSW54y1XRVODTxa1/z8/N5//fTqb++f//TywS+v&#10;HxFB/+bRjx+e4DKwP/747P37xyiyYfNQIw+7mJtfDp6WyafyX4KVZKexmgZYTQCshPtnsDSigeA+&#10;08Uj/4qRZ7p1q100zDlMDoh4mn3zfigHzPvhfGzh97Hy7wf5EiNvZeGZWLn4fe6TfjW0jjeXyd8z&#10;wtl27xl24EM2WevV3F/+7sNV0lz+ifH+49X7jwzbO6qnT1bfvNzWyBbG+purCxKKUkMvFSdXZITl&#10;xXpWZoTkx3qWJvqVJPiWJfmz4n3yo9yBogSfivTgspTgkpSg4qSAouSA4pTAkrTgiqzwqrzogtTg&#10;gozQ6xfz4Nvdxqpg1cRb3xTpjLy1TdnqhnRrR7O5rcZvJhtrCqNRenCxVtxkZgAr+X4QPfW3wDgT&#10;RTxmmBaeiZV5PxTU8bSRp237l3CojgfQwtOYC2csK7UexErE0xwQ8TRfJOJprCw8DVPBf17HW63g&#10;aqXjP4Zp5Mlb/76OBxhGni6NRx1/qJFngv6dqeDpvjR0BoCYuzJIdPzyALp4DJg18kwjz1vopVz8&#10;IMJdoFrGL/SszHez57rnJ9qXptoN0mn+TKdo9rZssScz3DnW/Vim/+m2ktjJprzZltyJq8mj9dHT&#10;12PnGmPnm+KwJcXyjRR2WwanLZt9M4vbmj5/JX62IXalieh1TisxaAAa+cXrMZSRj4FNtOp0dTxV&#10;yW4GRTyOvJtEQqF+mrsSiUYekrCXCWSwuY1F9BNbR50tU9CWhQjbs0UdOeJbuQBs8m9mQiDtzAfk&#10;3YXK3mIYJbfzYBP2QgwBTNAMlMIIe1V9LBjpQNFDzDtVGk/QDhXrhksJgyWAuq9I018Mo6I7X9kD&#10;MSTL4FSS7jxJb760r0DWXygfKEIgVg+VKAeKpT2Fgls5muFKRX+pfrR2qiGlJtqpKNje76hNhN13&#10;cR7n4nwcAmxJv5HzNja+Z48THW93KsT+LBDqZBdge4ri+xDHs9EejnHeLkCCr1tygCcuFhrr5Rzv&#10;45ro557k72Em0Cs5yDvWxzXM1Q4Id7OP8XaBTLSXc6SHI5a3R3k6wSbkYUKMtzOpfPdxBSCI8XTC&#10;NUhjfVxQ0ONfeSKBDqdhV5S7Q5S7Y4S7Q5gLaace4EgIcXUKcnYIdiGl917nTvg7nvY5d9Tf7kSQ&#10;/RkirM8dCXc4kuJ9KtXru6H6pJWOXNN0nbiH9DPRjLAME+W6sVL9WIVxgjh32sVvz9VtTFfDHQGx&#10;eqCQ+PfRUtgFMSRV/QUwqvvzFT05ss5sya1Mya1sWWcuuR/7WNy2zPYCr7ZC7+H6hOW2knTPo5G2&#10;NtEO37kfsfE+9bXvuaPOx0iXHvtjXwU4nwtwPOt99pjf+WM+p7/zOf1NiMPJMKczwfbfh7uei3C1&#10;C7A7QToFnT/mf/6k95nvIAh1PgNJCAJtj8Fkv7PfkXOe+db7xNdBZ076nTwaeOr74LPf+588EXj6&#10;BMSeR772PnrE+9i3nt996/Hdn9y/+RoyPseOwsyAM0ddv7PxOflNsO0xiN2O2NjZ2Lh9a+P+HcH1&#10;GxvnP9m4f23je5wsBRx85qugUzYRtjbh521iHL9O8jgKZPmdzgs6Xx7jUp3gcSUr6HpuaHtp3PDl&#10;rMlrBTNNxcBKW7mws4rXXqoerFX0VRhGqsVd+UutyeyOdPJT3PVYTnu6sCtH3lcID2YU7lgRDy8F&#10;i83xuFLr1OWIlRtJ01cih2sDBbcz4IUCYpTvMBkb18BMOByA+ejrYRc6etiFGXg6LzXGzV6OxGc0&#10;PsfhZUF0KwNi7Gkjp/rYwKasOweAvWO1QcNV/jAT73TqkVCiGy7WUO3g9fAQojZV/fkQy3tyUGej&#10;AZdQhfDaoSL1QAEEsInCHSU1CmvYRLEOAWRgF0p2XCsVX6zgWNTuWAiPHh+mQYzAJubRg8Olk5Hq&#10;M8PrSKWMeQoEsMlsB0/n2dRirXBxeLXhEtlUOxrIzF+NWmyOm2+MgTk4Ew4UdWWSQ24l826nCKje&#10;8cLODAR2wcsy9ZMA6fkDt7miNw+eNZCBw2GvrA//LaTfl7Atg9uSNl0fzb+ZPXExdrIhvqc8tLXA&#10;51Z5cFbAd3GuNgUR50eaC1ULt0RTNwRTrdLlbs7MTe787X0WOniLtwQL7cLFDqyX/wizke8RLJFK&#10;eYuUJyu+EiO/0ifiDAAQCNn9GEMAm5j5KF4ZtNLxNJ/08haljuDmvw5t5CXcESsp/ykjj6CFt9h5&#10;c408IBFOwUcCIW9SIV2Qieckwhm5ZF4pnlXwJ0zyeelSf3lmSEGCZ2a4fWGsa0m8e1bI+YpEz7J4&#10;dxgrU3yBC9lh1elBqcH2F/KjC5N8YwPPXavJvL8lfbSnJF4IPuKuCg06/ua6zGiSyBUr8BEXArOR&#10;1wstOp785SiNWcpTLv6/1cgfKuWtXDzyP9zI087986COB56/vAffT5+9uPvixR34Yv7uzf33L+/+&#10;8PLOjy933z5Z6795IT7IKSPCozgpqCDevzjOtyzGu4wq5quI8wZY0e5Fka4FUa5w18MXn+rMiCsl&#10;yZdLUq9UZFyryq4tSrlUkdvcUDE+2C7mTiskyyoFR63kiMTz8AAgflyyKBDNAULxPAAB1r8jTBFv&#10;ltTiBTgEwAbx2NnmE5C9TCOPUM3oGW3oaSgjT/8eQJW3cxUKHq6zagE7v/MJMiEglWHLeIFYLCRI&#10;+GIRVyxmi8XLEglp8k5j/jZh0e60eedT/d/N/zrKvyO0hTeLeAtU8fsEX0CWXIaRxyebmFlhjwJz&#10;8/3LKyNC0czS8vD0TI/N3/72NxTyf/vrnxlS3mzkIaCNPEPKv0UjT0n55yjl0cgTKU+1R0Avb5Hy&#10;Hxn5p/AofLRJsUF4QKQ8Qhl5c9X8oztGgCnl7++oSB8bi4K3kvK0kWdKecIB/34onzHyiJVw/0NQ&#10;nf/r4KnQtjPztIK3gmnb/1GYhv1gBsU6M8OENu+f57/PyFtBG3layiPo3w/CnAOgkSdI55QyEmDJ&#10;PM1+c3nJFGBpZUNWQic/aFveieFNXcobkwsmFMJJiLF+jbzXiiblkmmFdEYmnuIs9q3M98yOtXW1&#10;1jTW5l0qybhallWdE9/ASq/ITsiMDkiL8M2ICUgO840NcI/2dclPjLhYnNXdVC+cG93QiO5vaHdN&#10;yl2T+v62cU0rXTPIdzcM2xv6O1umjVWVlY7fXFciqOZpI09PsHJzh7T3AAD/9ElEQVTfVmwwyt43&#10;17Q0zAwEH+l44AuMvLVAp1hliHXmNGaezgBoz5lifR/KpyPrDIwGYthhJAcaNeRYmLOqhgwx8nTe&#10;gsGgMK4q0NTD9YGZOp1Mr5eb9IpVg3JjVUfOqVPCuLth2lk33t+Ff7RSI+Xzl6Z62xqrizJLMxPh&#10;7rtaUdBQnFmXm1ydEVueElmWGFYUE5gf7l0RH1AZ78eK9CiP9qxLCiiLcCsKdKiJ8SZqPsarIsan&#10;OMK9KMwjP9StINI7L9yzMiGwMNwtK8CxIMy9PC4wK9g11d+pNju2Mi2652qVYnH8kUnxw+Ptv79/&#10;Ruz8T6/evyZm/NWre+/ePfr55xcAbefRyFtJeYyZGeT1gdbwNExF/q+z79apRWzoTcRqMmA1wUq7&#10;fwq6Lzyl4/9HGPkDCt6Kj/w7jZVw/0OYFp6JlX8/lM8YeSv/zgQnWIt4C3ep3vGkfbzFyOMm7rpH&#10;5ffuGgDYvP94/e5D49aeem1Lfue+/t5D4+6e5uF944unm2+f7zza0yxPdV+ry6vMj2Wlh9Tmx5Sk&#10;BVakBxfFerHifQAIiuO8c6LcMsOdWYkBedFeRfF+JSlBEJelhVSkhRbE+xamBOYl+wOFmWGNlwv5&#10;3KG9XfneXeXaulil5Wh0gjXquwR8wYAXz40NFQSfMvLMJGr3z6Cn+tIw40ONvJVzPwht4RF08bSR&#10;V6r3y9uJdv+MprcoeCsUKg4N1sXLFCv/qJE/YOGZHO7i8TvAwQza9k+Bzp0ZH0QimhULZ7A0/mCB&#10;vJWOp/07beRxk1h47gRAggM6nssxu/XPQPt3BI088nF+38jDyF3qhxGNPG+R6Hg08ube8aQ63qzj&#10;efMDpGXNfC8aee4C1SVgoWe084JssYc/0ZYV6ZoScDo3+OxwfdpiW/HSzcLpxoyBusiFljR2e+Zi&#10;SxKAnaBXbiaz29LMNKcuNybDiJ6dTfWO4N5IXrgWjS0gsJCTT9ovkK41WKvOaYXNFKZnh73CjnSs&#10;e1X25bFbEtB2LTXG0UYeJqCYQ32v7MvHA8VUE3k4kFS+385D0LyjZBd15Mi6CiAp7y4kC3t2FdCB&#10;ur8E50AAEwRtWZDntqZDEg+BgDbymoFSLJO3VMoXEnoKAEV3vqqXxMT5dhfqBssMwxXawTLdKOlU&#10;Y5yqXp2p3Zi/uLlQv73UAOwuXd6ar1+dqjNN1u4sXludunhnuVlwi1UV6VAQaBt00iba8ViUy6kY&#10;L7tghzPu33/r+K2NH9VBPsjuVKjDuTDH8+EuDiGOtlTbk3NYiB1kfzrQ7hTMh80od4cYT6c4b5dY&#10;L2cENqM9HKM8nWK8XaKpYvbkIO+kQC+sZ4cAk0C4mz3E8X7uEIQ5nwciXO0i3ezhnHAGgJzKyynY&#10;6WyYq22Euz0E4W52sT4usEkb+Ug3uAKuEW5Ooc6OoW7Ofvbng5wdQt0czR1dXM97nv4WCLA9BefH&#10;rjUJ7scT3b+WDtVNN6aszdXL+gslPTm6sVLjZIV2tEQ7UmYYr8QqeMNoKf4AoxksgvsC7n18VEBG&#10;1p2D0hbtLbc1kX8zWdSeLu7IELVncltSFq8lzl2OG7sQcSHudEOS7Y1C/5nGvCyfE5FEZP/J/6RN&#10;iN3RILuTnqe+cT72J+cT3wQ6nPE5d9z33FHvU1/7nf7G99TXQWePhNgdDzx7LMThVJjTmUDbY35n&#10;j/qf+Rb2AgFnvyNnOP+d90mb4HPf+Z2ycT9CCtUB7xM2ASe/8vrWBvA7ZuNzxMb3qE3gya8Az29s&#10;vL8jm5CHEQO/4zZuX9vEOB2Ndz2R7HkaggS3k7XJQRfTgi+kBl3NibxZktRZlTZYnztxnTXdXDbV&#10;VLx4s1TYWysdrNdONq7O3TBMN63Ota4v3NRPwWbzDrsDRv1Eg3HqCrAx32Savqobv6gdrZF2w4O8&#10;BJ4FpOHSIEsGj/OBookrUX3VASMXQkcvhk01RI3WhS40xS23JrKp7vCLzfHzjbH4Kx1kuks9Z65G&#10;8TrS4F5DTU9eK24kQTB7LXrsYghMFnVlyai2NswCeQTyioEC/UgJ3Kfw1NYNsyDGX1nWJisxUA/A&#10;My6f+jHMvLoATIa9+LoBmwAcBc9NPVl+wGzkIQDUAwW0K0ddDi9N0q4s7VAR7sW6ddTrolvp6N/l&#10;VLU75CFDKWzSbh6SsAkB9UMjsfZwCJwNJsAh9FG08YcJMPLgcUjZfDoJAfp3GrTzAATYW4ZNLbgK&#10;AWzCBDgcLgteHuFyIVi8HoO/dy61ELAiHr08TCbn6UwVdKWJuzMoskRdmTAC8I+Fl+j5q9Hwigrj&#10;jSy7jjwn8vNnWwq7PZnfmS7sJL2D4Jkl7sji30iD585MfTQ8cSbqo0YvRM01pYxdiukoCbyW55vi&#10;/U3IeZsrhWHa5S4Np3d5pFEw18Gf+8jIA4KFdopbVqCRp3S8eT1YepVX4BDtTsX85d6Du4ivXxkU&#10;LQ8dRHyg+zxCu3ga+os8/aWeBpP0THqO5NNdbiTcEVrKI19i5AFayiNyySxVKT8rE88JeZMS4YxG&#10;uaJTLO2uCnpbKmN8T8f7n86OdCxJ9KhK9S2OdS1P8CiKcgIuZARcyAouTfQpT/arygytL4zPifXK&#10;ivWSLA++emzcNPHXjDyjgWM0CWTKBZ1RYDSJ4GMefKzd3FLBxzBmgfwBHU+UPV0d/ykjj/6dDmi+&#10;0MjTUh4tPB1YiXia//lGnhmjfKdh6vjnz/eAFy/uQAxf1T+8e/ji2c5ffnvxX7+/frSjnhloKc2M&#10;iPE5X5jgx4r3ywl3qUoJqkzwr0nyZ0W6VSf6VST4FMW4w51eFOtxMT+6MjMUXfzl8ozWC8UN5Vl1&#10;xemtDZWDXS1y8YpeLRIJ4HPvHDHR4nnSz50qbxdJFtDFQ0CEuHwZS+BpUMcLRaRDulC8b+RpLP7d&#10;GsvefS+PsVBKrQ0Lc2TzMEosnejRyBN1bukhQxl5DvVlAb4XLFBQXw0syh6QyNhU63mAR8ERiVYo&#10;lijM1e6A+Z9jMe/M+ncIME+L+ENdPIE3xeGOc3kTPP4kXzCFRh4ybM7Y4tLQ0vIwfA2BJGxOTXc3&#10;XC4pKEw0G/m//OUvVkae5lNG/sMPr4H3H17sG/k3T4C3rx4jjGL5e8CLp3eIlIfH1pNtppd/+nD7&#10;yYMt4PH9TbpenpTM70t5A93BBniwowLubytpNX/QyH/EuvgzHCLl10VWLh5h2vZ/BaZVZ/KpCZhB&#10;287M0wreClqv/xuxku+HgsL9YOZQTFQR/UEv/4VGnplXa1YORaVeRpSqJSYa9SJwQMfPM108opAt&#10;AvKP+8vLpLPo6KlWNjMANpqXiqYBhWhGJphSimc10nlALZlRiqbI2yrVV44smy4kX925/BGAJxjl&#10;i8Z5olGJbEoqmZRLpxTiSf5S/9zQjf4bdT3XK5urc+vyk2pyE+qLUqvzEotTo4oSw3OjA5MC3CI9&#10;7EKcz8DXnrQI/6YaFn9mWMNffHZn7cne+sPd1fvbRpNOureufXh3Hc07Qut4AJunMzMIsdsfgyp8&#10;Y1VDodta1TPZNml2VrXA7hrs0pqxSPm1dS11Eh0uPLu+YWBq9D9k1WLe8ToAmETnjrsQTFphTlIm&#10;fe0wiGE3qvUmtYEKYDSaAC2MdMYyEowGtUolgM8Z6yalUScFdGqRQSvZ3iAF8gatzKRXAEadctWg&#10;JufXq9DOU7cVuYkM8OAY6W2uryjPTi7LTABqc5MbijIuF2ZcyEmuSo8pjQ+sSQ6pTAhkRXqURnpW&#10;xflVRfuUhLoVB7uwQlxLIjyKI9zrkkMr4gNK4gJKY3xzAxwuJPqXhrtm+Z4rCHYuCHUpDPeAk5TE&#10;BmYEuaYEuFamRQ+1XFSvTD1dV//wZO9vv7/9298+/PTT85cv7759S7rWvHv36M2bB0wjT0t5Kz6l&#10;3T+V/7dgFuuUjv9vMvIMHU8beWsvbzHy/7CXZ0r2L+eAf7eGadX/FaxEPI2VfD+Uf9TIMyfQCp7J&#10;3YeAce+R8c4DA3CX4h4l4uEjNYyPHqzdh2n3jPghe2dPt7mtfvh4A9je1d69b3rwcA0+hT96YLq7&#10;p335bOPJPf2DPaVWNltbnpQe71WcEVKaGpgZ7pwT5VYQ51Wc6FuZEVKU4AObhXG+2RHuedFeJUmB&#10;ZUmBMJYnEzVfkRValBZQlh3KygzNSQvISg28UJMlEU9u7yju3NWsrUu1Oh582YDvIQadiKwOvS7H&#10;Mnlavv9zRh5ginhm5st1PKC2rOBK63g07BBgVTtuYvzPGXmZal/E01iJeJp/xMUjh9fF//cZeUrH&#10;7xt5WseL+YSPdDxl5CkLP2pl5ImCp4z8oToeEBzWMv5Q0MIjVMt4M5bMR0aeQxR8v2B5kHbxdHU8&#10;Gnne/ABvboiMlJGnIOu7Lkzc5C/2iBZ79eLxic6L8H0+xOnrwmjnkYa0hRukNF7YxZq+mtJVGjx2&#10;KXa2MXmhJW2hJWWxJWkZjXw7YaWNLNPKbTWvzsq9QZpIsMmyrsRP8dtSUBsBFjVPusrAzJXmJFwA&#10;lmfp/y66lcG9kSyj2kO35zrURX0zdyVypTke8uLbmVS1ZgZqd1SxsCmlukhDAJsrpEN9iqA9Q95d&#10;KOsqopF2Fopv5Qvbc+XdxRBDBgLJ7QJIwijqyAN4N7IAnMa/mQ3TIMltzYQkuzkdMooeIivhQM1A&#10;qWG0XD9Soh9iGYZLjCPliGG4TD9UCiMAm2vjNZtTF7amL25MXdhZJP59a/HS5kL9xvzF9bkLa7N1&#10;qzO1psnq9Zm6jdl6YHvhqmG89u5KC7+juCLcriDQNuKcTbzr9yF2RyPczoY5n/c8fcT9xDcBtt8H&#10;nD8ZbH86wtkuzPF8mLN9iKNtkP0ZmBDuYhvieBaIcLVDaR7pZh/j6YQuHgvnE/3cgThvV8BizJ2B&#10;CFd7iDEDcbiLHQCb0R5OsBnj4RjjASMhysMuwo1cFhDn6xrj7RztRdR8uKcDEOHlSHraeDjGe7tE&#10;u5HDE/28Yr09iZF3dgxydghzdwl2tA10OBNgfzrU5bzPuaNkCVO708T4O52K9zgd5fhNXsgZ7dTV&#10;maZU7XiVtK9A2purGipSDBTI+vJkvQXSnny4x6l+QQUj1QFtOQ7jdcHwqFD05sGDAR4JsBcDyOBj&#10;SdkLd322uCNDcDOV9MVuTFy6nrR4LVHUmdfJ8quJ/v5SqnNPZVyG17FYx69j7L8LPvWn8PNHA88e&#10;8z1zxPnIV87H/uT5/XcuR79yP/6Vy7c23sdtPI/aeHxj43GElKj7nPjK0cbG7YiN1wnLriOkbt3p&#10;Tzb+p79y+478oUPgKRu/EzZJHqdSvc9m+Z9P9z6ZH3yuMNS2PMalJtETggyfE0VhdtdyQloKIzsr&#10;kwbrsyauF87dKFu5XcPtviDsbxAOXtJMtyy0l83eYBkXbq4td+jnWjeXb22udKwu3NBNN2qnrhvn&#10;mgD9NPHsa7PXNcMXlINVioFKSU+pvL9CMVBuGKtTDVSohypUg6SNvmmyVjVYquhnibpzZ8k6pTmr&#10;Y+W6wWJA1klWPxbcyoJdwxdDhy6ELDQnL99IE97OFd7O5ls6yEss7WuQrhKPmuhvl1sTlYOFgtsZ&#10;gGaEBRPg7gNgAqctBUa8K+FYCODOxftXP14GwHw4FnU8AFcJA/VAIaAbZmmHivFupZOQAUzj5fgD&#10;DGTggQExJFX9MKcAPTvGMCp6c+FFSUj1seFRa7RKOjM1g6QpPAQwyhkrrMIcmIl55i7M4y708gC8&#10;uGF7Gfz7Huq1jvSTgclKy7KxsBfm46siHAu7yKsiQ8cDtJEXd2dBLOwkResQwCbsJT6dWkgWDsTL&#10;gn8C/iqw2BzHaUtebk1YaIpduZEIMRp8QVeasDtV1JMh7jW7eJTy8JoJtyQ8WeBFeO5K1OL1WHYT&#10;tc7HrXTSquhGApxquSmO/BM6MoStKYKWZOntHGFbxvzV2On66LELESMXwuF9YeJaxvLt8ss5fv6n&#10;bJL8Tg40FcsWOpXcfsF8J8A08tyFNt5iO2/uJn++jT/fAZil/HynuUx+oYtp5AW4IAox7z0Af7kb&#10;sIqF7F4AkxB83sgT/46rv1J/yP4pIw+ILdqd6datMrhJZ6z20qCRZ3p5rJRnWngmh+p4AJLwEUIs&#10;mMb28RrlilqxvDzb21iXGx9wrjI7rDjZJy/KqSjGpTTBoyTWuTLBvSLerSbVl1TKJ3pdyA6rSgvO&#10;ifSI9ztfmha2a+A93lWt6TlqxaJCubi6IVZqOaubMp1JuLohxU+5JoNQq+aQxV11QqNeZDKIV40i&#10;gkkAUDr+IyNvXCX89xl5dPH/rzHyuAs2sRYeodU8xKjj4Wv4i2c7b1/f+/WnJ3/5+dn7F9vcuf6i&#10;tLDUUNeMcNfCeO+ajOCalIDyeO/KeK+yGPeSGA9WnGd5km9lagD5ypPkV5jgU5MXfbUyvaEs7VJZ&#10;5gVWRk1BenNd6WRPG292XCPlq+QCsYDUjOv1YpmCzeZOmgvV5QuISLJAKuWp3ui0oEewcJ4qoic6&#10;nkCU+qIADqGgZx5g38gDuEkfTu3CvRZrz6hnRy9vbgQvYcvEK8hHc8zfDhbIJ3+pBbhc0ZJQuCwU&#10;LgoEC3z+PAWpgmdaeISW77gXRh5vhsOZ4nKnaR0Pmx9BFchzuKNszgiMPP44APHS8iBfMLGw2D83&#10;39vecbGiMiMnNzoh0T8rO9Lm73//Oxr5v//1b3/765+ZjWs+b+SRDz+8ZEr5N2+eAO9eExhS/j5g&#10;rpR/tgugl3/6eIvwcJPqLL+FOv7h3VXsYPP4rgmlPN2+Bnm0q3u4q36wrSFSftNcMk+Wfj1Mx0Ny&#10;d8PawjM51Mgj/3cZeas5uIm2nZmnFfwXYiXZaaymWcGcybTtB0HVfjDzh9BeHjBoP7LtX4KViGdC&#10;S3kaSFK184tU+fwCVUFv3axmvzpeRprLy6SzKOXpGnlz1bx0jjbySjEx8grRjEoyJxNMQSAXTou5&#10;ZhEvE8J76piQR760w1d3Dm8Y4AnHAA5/hM0f4gtHAZl0SsAbhnfodQ17Vb6o4Iwtj3XMDdwcamto&#10;rM6/XpXXVFNQkR1Xm5vMSgkvTY1GcmOCYv3dUsP9cuJC2y/XDHc0iZenHmwY7q5r7qyR2vmttY/Y&#10;XKeCDdX+QqYmGQDBxppibU2xSll4wLSqxmCNEuJrRtW6Sb1hJP1YNk06YuFNehi3jGpaym+tamEv&#10;Gde0pPU8VSOPZyDjOulvQzt0K9C2fwrU8TiHtu20lMcYknSTGSak2t3CqoEsyoou/lAjz/TvgN6g&#10;ZmLQqwwG0lleqxKqFXyTXgbo1BKjTg4YtDK8lQxahV4jN+lVgE6rWDXBrafRqWWQJDegQWVSitSC&#10;laWJ/u6mS1cqCi8WZwGXWTmXWVlXitIrksNIi/nkUFaUL9HrUT5AWZRPUahrZaxveaxPRZxvUYRn&#10;RXwAxOWR7pWRbsUhDkB+gF1BsGNNQkBJpHdxpFdBmGdRtG9pQnBetG9OhG99XnJ/6yUhe/Lh/dVf&#10;fnr+0w+kp/xvv7z85YdnP/3w9If3j5FPSfnPOHdIvqP4YiP/8BPjIZjF+ieMPHDofBor+X4oHxt5&#10;VPCHlMlb9jIn/7Gdt/LszM1PwTTvn8JKrNPQK7Ja5T+FlYinsZLvh/IpI28l4mmYc6xcPHL34ere&#10;I2Lkdx9aG3nk/l3i4mG8TzWdh3j3jn5rR3P3vok0tLljuHPPBB/r4ZP33h3t3T3tw/vGJ49Njx/o&#10;djYlCvFkRVF8VV40K9m/MjMcxqxI19wYD6Ag3jsn2rMg1ic/xpv0sYn1wuY2xdSir2XZoeU5YWnR&#10;rqXZoaV5kQmRbuXF8Zfr8+HFf2tdotfydraUO1tqg060swWvcocY+YOtbGjJTlgV7Y8WYA7Kd9rI&#10;05u0lEfnjrYdMwdBC09DG3aI/y1Gnq6Ll8qXkT8y8iuUiycj1rN8dvxMv/h/r5Gfx1EoQh1vbhbP&#10;hGHkiYsny7qau8aji/9vNPIM/05cPGd5CAMKc6cagLvUzyZ6vY8qkN838mYdTxl5+P5Gw5knk3mL&#10;ZN1X2Ctc6JEv9TawYmO9j6cHn2XFuY035s80ZU42xM83pi40pY3XxzZlutzI9Zi6DJmUheZkUiZP&#10;VchyOlI4bcT7oIuna94BdkvCwrVo3k3Y9RHcG6Q9AkzgUgu6CtozRJRtF3ako2dX9RfA3tnLkQPl&#10;3v1lXsq+vJXmeNiLxc5o3gEJ1a0CRjxK2ZePR8HJ4cziW7nC9my6aw1sYsk85nFT1JEDI5bAq/tJ&#10;XbCih0UV1BfCBPGtfKp8vkjeTWw+TDOMVBtHq3RDlWsTtcaxCsNoKaXjS02jFatjlTAaR8rXJ6rR&#10;zm9M1mxO1a6NV5lGq0zjlfqxio+YqDROVAEbsxc25y5uzl3aWbzygHdje/7aQ17bQmNWTbRTnv/Z&#10;0NM2cS7HQ+yOxnraRbrbOh/7yuPkt37nTvidPR7icCbSxT7U4VyQ/Tn/89/7nj0e7EA1frE7FUQW&#10;DiUl7RCgmo/xdKIq1okohxGSoU7naf8e7eEExHg6J/q5UwLdHeJIN/tEP48EXzeYj2X1aPaxdw2M&#10;WHcf5koa18R4OwNJgZ7xfm5Rno5xvmRCgo9rlKtDtJtjkr93nLd7sL2d3/nTvufOhDrbhzjZhZCK&#10;e3uYbGlzfzbQ9vtol/Mhtt+F231VneTO6Sxdbs9RDZephkt0Y6WAaqhIM8ICsIYa7n2sksaieHhs&#10;oMDFxwnEgvY02JRTf8og784mdOUA0ts58Kjjtqazm1MXGpP6K4LLw4625Hj2VsVk+RyJsbMJPGnj&#10;+bWNz1Ebj29Jy3XX72zcjxLbDoTYfhN02ibR7WSS+4kYxyMQpHiezg6wLwp3KY32YEW65Yc4lkS5&#10;XsuN6KnJGLyUN9NSPtyQJ+y/stRRM3ejTD3ZKh9tVI83KoYvbi43G2Yu66Yuba20SAYqFm5kQwwZ&#10;09zV1flrMOqnr2gn63VTlyFQT1xSjdcDupkG1dhFxVgtzJQPVytGapSjtfLhSvlguWqkSjteqxqp&#10;lPSxZH0l6qEKWU+Jor8UAhgBWa/5jzywz5J2qARuPfVAMdyYqqHC3hIPeMJqBwtF7emK7lxZZ7a8&#10;J190K0vUmUNK469ECzpz+R3Z0p5CWW+BcqBY3p9PF7ajlxd2Zl6IOzpUE3CHfRk2Ae1oCU6T9ubi&#10;kq3KwUI077igKwIxgDNhDtzRlEwvUA8Uwp0LI9ybmEHwPtVQbaNwGvxDIAOT4U7HveyWRNiUUeus&#10;qqlGNEylrhsuFlJ/soNOHPIwDfI4DZJwIARY1Q5JmIPF7HAUBLCJwDTYhAPhcJgJQIwXCjGcASfA&#10;qKJK7yGAvHaoCCbAJiQxEHVlCqhi9oNda2ixDhmYZi6WpwrtAXxFxZGs2NEUC4cvNsfNXI3ESnkY&#10;qR41acLudHF3hqRn38gD8Gq53ET+AglePOFGg1tS009+zxB2ZeEPrnAF4F8thX/L7SxuYwLnevzy&#10;lRhOc+JKY/xMQwSR+E2JnPbM6aspU41ZY1cyWotDMwNPBp63KY53WxhokMzfFi3cFizc4s+jjjfD&#10;nrvBm7tJe3nh/C0AZsKIEp+W8uTt7HNGfr9GnuYzRh4VPNPImzOUSRdyhgGMAfGnjTxWuNObB2Ee&#10;QgGZj6Q8ZeQ/svBMaAUvEU4BIuEkfPCAEUsAUUSoJHM6xdLsWEdFASl4L07yYyX55Me6lqd4lya6&#10;lcQ6VyV7Fkc7FkTYXc4NvVIQWZkaUJYaWBjnnxPt3XGl9P6aZFXFNqhWVg18k5G/sSmXq1d0JqFU&#10;uaQ1CjR6+OzH1hsE8EFXp+F+3sgzO8j/e4088OVGnrn5/wgjT+9CI//8+R4t5Z8/3XnxbPfl891X&#10;L+68fnnn7cu7v//y7LcfHr9+sq4WTV8sSY3yPZ8Z6Vmc4F8Q7VGe5FtG1mv1qUryK412q0kJYMV5&#10;1maG5Ua4lqcFwVee0vSQ69WZjXW59ZXpLQ3FDTW5V2oLJwc7BIsT0pW5VZVYJmSLBctiMVskWuLw&#10;poXiBfgwL5QS1c4Xz1hsO2XhqR7xzAxiyezreDTyfLLL7O5J+bnVKCbaXSKhjLyYcvFCMh9PwpT1&#10;CHp27CeDUG1nVuQSrkzMsRh5i5SHM5g/4QPTQgkwSTFNlcATHc/jzVEQtw7sW3jBzP5I1cKjlIeA&#10;w5laWZlgs6l1WakGNWzOxAp7nIbNGSMKnjvEXhlYZg/wuET9cdiDi8t9I8PNF+pzWcXx6Zkh6WlB&#10;GVmhSYm+OXmUkf/b3/6D7l3zl7/85ffff/3115+B337/6fc//0xayTPWd/3px3e4uCvyww8vgQ8f&#10;Xny80CtR869fEyMPvH354M2L+8Dr5/dwfdfnj7cptoBnjzYptp4+3ACePFh/RoFG3lwpv2tAHu7o&#10;7++gnYdAc29be29bjdzdUu1tq3a35DubMvj6DexuSYG9TQnN7oYY2VkX0YEVf2jhrfbSm1bQ861A&#10;n/7lWCnyP4Tp0Jl8asKGngHjPBsGAbKu58MrNY1Jz7HCqOMCJj3vS8DJgEHLsQLzeh3nU1i5eDMa&#10;LqJVc8wwquktmEvjNeplFWlcs6RWruBIRLzCkrSAat7s5QmzFugM1WLe4uix0Ty8NVKafgqRiuBd&#10;0wxpOk99YxfwR/m8EfMzkzcMAWxi33kh9YZNDD5/HFCJpxGlaAo+KMxPdPTdqr9xpeRSZTa8CtcU&#10;JlflJ1blJpRlxrCSIwviQ3NjgvDrUFZM8IXCrPHOFi1v0STl3N/SwlNmZ02xZZLd2VRvrSnW9eLN&#10;VfnupnrNIEEXb8JgXUneR00qYGNTv7llWKXaqaPyXjfRKGHcXFUR+b6m3lhVra2p1tfVMK6uKgHc&#10;xADBOXQM4Fqp9Hya1XWVaU1JY1xVoG0/iIny6Qcx6M0KHjfpTjWQIbZdr9IbVMyRyivJZMrdk9bw&#10;kNcpYUQgtkYv/wgqo9PJsH0NgP3lSdMbo3kyZoBVgxJY0yvXdYoNyCuFwqXp8b5b7dfrr1SV1LHy&#10;6goyLxZk1BdmXipMr8tNrkiNKo4lvebzI7yKI71Kon3QyANlMd4lUe5lMZ7ViX5VcT4FwY6scNey&#10;KI+iUOfKWN+SCI/cAKeCELfcYLdUP4f0QJesEPesCJ/c5PC6iuzbLfU7JumLBxu/f3j6Hz+/+u39&#10;k99+ePrjmwc/vH1E7DzVVv7Nu4cvX5PVXyHz4cMTCMy++839128foBx/9+bB+7cPgQ9vHr5/TaT8&#10;6zcwgeY+g4f7vH5Mj/A2Qel4HPd59erBAb7UsH8KK5n+WQ4z7692zCMDK5n+x7zc3sdq176LJ/1n&#10;sAUNHePmvx0rEQ8wnTv9wZEG/Ts9wcrFM7HS8VZYuXgabBAP3LW0r0H24MM03cQGl3uletfsUlIe&#10;YMY7ezqY9uDhGnwE395R3b2nf/J0485dHby/jPVdu1CSWJ4bXZQenJ/knxLuUpoelB7hnBvnCd9k&#10;ihJ8cqNd86NcWfFeAMSsVL/idP+iNL/8ZO+CFJ/i9ECgIDmgIDU4NyngVlOlTr64ZZIAu+vKdaN0&#10;k3oVXV2VA2jedSaxcV0Go35VsrYlhy85epNwfUtO/iJ4DZIi/ZqAWioWRzMwh4Zp2Gkdj6CUp6HL&#10;4RkI1VoBQut1WsRb4CvVkCTApkLFwQlyJRtiDJSQtHCYZN8HNbpV0ho5mwh3GbV0EjWSvy2VUaUu&#10;jDzMpGw7/gkqgdkXno6tsBLuuAl5iIWiGToJo0A4LeSTcniJaIE4d6G5cTwk6Q7yWBQv4E1jX3hG&#10;Xby5O42QRwrZBNwxCGAE0KRjhhbrCIp1gI5pt27ZNQbwOeMwcldGOctmHc9fHqbhLQ0x4e+DnWoo&#10;qOVbhfMEwVwfwp/t5cz2sOd6iIVfGhDAqRYHuXNklVc5Z0Q021WTHZrgdawoyq4uxf1WWfh8U9b0&#10;lcSl5jTOzayV1oy5a0lTDXHz15O5bZlLzSkrrSmcm2lcsg4hGSkZhK3hSQBJIdURHkYRVcDOMwt6&#10;0sQGkjBTQnWFRpMO0JMB2ES7CvPnr0bDpqw7Bw4nraUZcNpSaNg3k8frQ0kH6uYETmsSmUwuKJP0&#10;rqHWaCVNkKlVXhFpVy6u0arsK9QOlQCq/iL9SJlmkEX6yMOu7sIbWQ7zV+LJYq19LNKgppv0pYEY&#10;JhtGKo1jZB1RYq8Gi7BFBqrh1YkK7GwOo2G0VD9SAiPl7svJOFKpHSzbnru4OlEl78/fmK5en6q6&#10;s3Rpd+HS5tylrfmGncVrd5abH3DbpT1VtXGuuYHngk7ZxLgdjXA6Ee7yfYyXg9vxr0kTeTuysCep&#10;jnc6F2j7fbDDmSD700F2JwNtT4Q5nQl3PhvicCrS9Xysp0Oo4+lIV7sIF9s4L+cYD8cEH1fYhDie&#10;KpaPpZrLR7rZwxjl7gBjrDdZlBUuKNrDMdqTFNeT2NMewOY2gQ5nojydEgM8o4mLtyPNbbxdE/08&#10;Yjydo9yJ64cDqQJ8l1gP5wRvtxh3pyhXh3gv12g3xxD78yGO5/zOnQp1Oh/scNbnzPGAc3Dlz8Lo&#10;/f1R2Aszw+zPhJw/EnbOpiLWdbmNxWnPVwyWqAZZ6uFi7SgL0I2VaMYggLusYGO6Fu4U03gl3J7i&#10;29kQwx2NC/PCYwYeePTvN/AAk9zKlHeRPCQhA/Bupi02JU41xExeir6W5tCc5dJdHlQVdSrL06Yo&#10;+ERxyKnKGIeGNK9ruQFNBcFtpZG9dUkjVzJnWgvmWguWO0pE/dXykUuy4QuAcuySbKhGMVLH6yoR&#10;9pZrJi4B+okG/TQpVF+bvWqcagBWZ67AqJ+oN07Xm6Yu6ieq4V+nHas0TdfBSP32UKYZrdCNV8EI&#10;uxQDZeqRctVQhby/VDVSqRyuUAyVy0fKIKDGMtVIuWasUtpfrB6tgDNIeguVQ6Wa4XJee5bgFmnQ&#10;pOhhwSjqyMEfn6Sd+RCglIdNGOFGgwnwmIcbbbwuFG5AeLRzb6TCcwQy/JtkMYbZhtieUr/564mc&#10;mxlwOBwl7sqV9uTL+vP5t9LRoQs7M3kdadNXIm9m28OzGx72cDsrevPgCQK3OfnLBqA/H/07qnkY&#10;IRZTS8KaMz25eMfBGXAmgMeSCdR9J+0ii7XqhouJWO/O1g8XS25nqPvzIQ8ZGNF6o+mGACU7bGJp&#10;PCpyCNChA+Q81BxMSjozIakZhMdSOh6FrWxQtcMcPDkAp4I8bMJ8zOOpAMhDEkfYpCfQ0+BYOCH2&#10;44JpeOUhA/80AdX0Bs8DeZwJIxwLQAB7AX5bCpwWduGPCnAUpzURAlTzMw3hY7WBt/KdBit8YBoe&#10;Lu396KbAi4D5Q5W+pYE2PSx3/KfB9YERjoJbAC4IjhV1pInhjr6dwW1NBBavRXNaEoDp+tCZS2Fk&#10;be3mpKWW9PGGuMWWrMWbeYN1CaWR5yJsbXJCTjeVRhsFA/zJluXxZiV/YHHyxvJs+8pcx8rsTd5i&#10;O3u6ZWW6SbJ0W7p4iz/dKpprE87eRCmPS8KSBVFIT7Y+3lIPb6EbECz1ilb6AeFyH2yKVgZJT5tl&#10;snQKAIF5rVeq1w1A1DzC8PLClRERexQQc8akvAlAuALJoYPdbBDa3aO+J1jazgBMC49CHy08nUR3&#10;D9/06UMwQ6r3OGMwAhK4GvxJBtNi7qRMPCcVzcLHD+qTzCJfQGoC5BLiHOAMRsXiwkhbXiJZA6kw&#10;jizUWZHiX5rklRtuXxjjWJHiyYp3KklwrcsMrM4IqM0Jq8uJTg9zSw/15E72bBslm0bxqkFo0guM&#10;eoFBx9drBRotn6ATwEdKbFAD6OATpk5AFnc9rIm8pUZeZFoVo5fHnvJWOp7mUzp+Y1O+uaVgsrWt&#10;pDikRp5CBezsqnf3NLSFB1DTm2X9rn5vj7j4u3dNTPnOhGnhmTCNPC3lHzB0vDUP14CHj9YfPabt&#10;/PbDh/DVaQegvzcB8FXr6bPtJ0+3nj3ZevJo49GDtcdPNp8933n+YvflqzuvXuxB/uXz3RdPtl8/&#10;33v7au/Fo81f3j/89f39v/z0cEPLab9aUpIWXJjgV5roV5kcWJrgXZXkB1Qk+1WlBJUn+rPiYVdA&#10;cZxveWpISUoQPDYuFCdcrc6qK0u5VJ1VW5F2oSbndvtF+JypVbEVkiWJYE4JH8JJw/QloXARy8Bh&#10;JM5aTDVvEVMxVTkOAcIXzqKCt4Jp55kZtOdwKZ8a4Zzk07hoAT6Nk8siZp94fLGUdKrBoh8qWMEi&#10;ehgByt0viaUreN3gVAC6eKouHiFfBOArAHzsFwgnReJp+FLAE8wCtG0nrWbMzd+ppVbNH/vJyOdS&#10;GcEcmzu1tDK2uDwK4wpngs2ZWF4ZWWGPw7iwOMjmjHF5EytsrL8Z5vOGZ6Y7eJxBmXSKvdw3N3u7&#10;r6ehtCShIC8yMyM4KyM4LzeiMD8KR8jb/Md//Mff//6ff/vbf6CRh//+/Oc///bbL0wjf0DKv92X&#10;8j++QiNPS3kslkcpj2Xyb18+QCn/+vm9V8/2UMpTbAMWI7+JRh5AI//k3ipg9vJ7ZimPRp6GMvJm&#10;Kb+3bTbylJQnRn5n+5NGnsZKxwNWYp3GSqz/02wecO6f4iM//m/lUCO/aTDvNV+6xcgDTCO/auAC&#10;H0t5a+3+KdC5I1Y6nsbKwn8eppGnOaDjAbpZDeXilSsaFRvAmHh5SspbgfXy9AKwSsUcZphenlbz&#10;CGzKpNM02GKebjSPvebRy9PguzX95o1v0lLBuIA9BMD7OmwqJdMa+Rygls3CB4XFqdtDnZfbrpVd&#10;r8m/VJJRV5hSm5dYm5tclBheFB+RHRUU6HDa7eQ30V5OeQnhV6qLlqcHNrXiLYP07ob66f01eDbt&#10;ris3DBKDRrBmkO5sqLfWlGsm2ea6cmdHt7trXF0lYhpd/OYm6fwOm1hvvmaEgLC6SpT6xiokFUyB&#10;Tjl0ItnRttOV+NgkB0AXD+CpcBoN8zwIXu5BULt/OXoD8e+ITq+koV05ggKdOPRDXfynQSNPS/lP&#10;AReBnW02jGqTVr6qU+xuGJ7d33m4u66R8hcnhgfam5suVFblZVTkpDSU5DXVsK6UZFdnxZUmh+ZG&#10;eeeGeRRGeZVEexVFuJNe83G+EBeGu5XFeJfH+lTH+2Lr+fwAu4pIr+Jgl5IID5hWDHGMT1G0b2Fc&#10;QGa0X25iaEaUf1VuUk1+Sl9L/ZqM/e7B1t8/PP/bjy9+++Hpu1f3yK/xr+9/+PHpz7++fPPmwVuq&#10;Ch7/Yu7HH5+9fH3vxSvS8QYd/ZtX916TH1zvvnv18IuM/OvHTCgXT/M/x8hbYyXiaayU+h/z/yIj&#10;j7GViKexUvBWWIl4GlrBW3HHssQrDW3kMaA3ka0dDYz0NPNJ7urevth4vKfkzvdcrsmqr0wvyQor&#10;z40syw7NjfMsSPQpTPDJi3HLjnTOjXYujHUtiHMrTvEtTvdnpfoVJfsUJXkXJ/uwkv0B+IybGeWe&#10;m+BfX5Ex1tu0puE/uqM3aoUmnWh9VWbQkXIh+OJhgq8iGwqVjr+6qdCvSlY3ZfpVkUbP0xr4ah3X&#10;tC6xGHkmnzPyTJguHvhYxJth6Hhz/TuWwyOYoXYRlGpSO48WHoAAY+LoP23kAfTszPiT7C+7xCbm&#10;/RNg88dP6fhDwQ/cdIDmHeW7VQaBj+YEPop48gXAEhARD+PhRt5cF/+RkWdCG3mAGQMW506w2mRA&#10;dDxt5CmsjTxTytM6nrc4uK/jKSOP0DpeMNvLn+0VrZCGNoLlweWZruWZHt78AGe2R7o8vDzWnhvj&#10;Ee78pxSfIzeLwkS9VZz2/OXWTG5r5nJj6tzlhIWrSbwbGcByY/LSddKdhtNKlDft09GAo+hEt44B&#10;7mW3JMIImzABwPlLjXGQoedYAYejmsfTyntyRV1Zws5MPtUEg9dBfgZAKc++mQyZ5dbEyYZw0gqj&#10;Nw9R9RdgBT3GqM5RmkMMQFJJtcLAPCDpzNEOlaxNViv7Crk3Um/luw5VBkBSM8iCpKK3QNqVaxqv&#10;FLRnTFwI47elwyFwOJxHP1KyOkHq5SEDZ0ZBD5twWXiJmDeNVhmGK3ZmL2kHWHCtNqarTePlMG7O&#10;1Owt1m8vXN5dunp3pWV3sRGNfFm4XZbfabORdz4W7noq1tvR4+S39l/beH5/xP/syRD7s0F2p/zP&#10;nQhxOBXseCrc+Xyw/elQx7NhTudI+byrXYyHIyST/T0inO1gcrDdmShXhxh3p1gP52g3R5gQ5nw+&#10;2t2BdJ7xco5yd4Ax2tM+1tMJLije2yne1znOi3j5KDfbCLfz8Kkyxts5JdgHRvicSRZ0dbGFOVFu&#10;9tHudnA2OCTR1wXGZB+XBE/HFF9XIM7dPtbNDjLxHg6hdt8HnTse7XIegV2QjHQ6G3z+RIjtqQiH&#10;8xGO5yIdTyV5nIl1/Log6PREQ6rgdoFutFI3VqodZamHi5SDBbK+XFFPloCULcPdWqzqL4IA7ji4&#10;d5YaE+COs/ziQtwuPAYAfOCJ2tOpom9SRk2VTueIOnN47RnyvmJee5a4p0A9Ui64na8YKLvDbdnj&#10;tGwuNG4sNW0vNW+ttMC4vnhtff6KcbZhZ6VpbfHK6myDab4BRu1UnW6i1jB1wThVu710BUbdeJVh&#10;skY7VgmBfqIaTquhdDmMaNshqR0rV/TDP4dUi2tGWPDYVg0Vrc/WwAhJ9XCxapAl7ysEIMBY1l+o&#10;Gi5RjZbKh4oV8KCaqNCMl0sHCmFT3JcPexWDxXBONXVTwEO0q9BrrCYMnrPC9mx08TCKLQsai6iF&#10;jmVdBejrYQ5qetiFIzzf8e9L5i7HTddH95f6L1xNYDenwmR5dyE8/snVGyigq+P5t9LhyTh7LXru&#10;ShTc2ngjw5MLHurwXFZQrWkkRAoT8CgrSE091ZYK7x24TeAZjU98GHEvvDIoKV0OIyDvhn9ahgpi&#10;SlUrKN9Na2XYRFA94yGYgQmQofeiJccAV3bFmXBBkIQzQ15C1b8DsInnh10Q0JcFmzjCBBjhDPR5&#10;YA4dwDkhWG6KG60JaM916Cpy5bQm4tWGA8W3SSU+Xgpqd2xHw7uZDEn6DLphePEx/3MgD4fgNYSZ&#10;81ejxmoDm9LO1EV9UxVm05ZjL6T66sBMuFZ4JQG8OPy3QMxuSYCLgMA4VorTyI8cnZkymACXAv8c&#10;OKQri9OSsNIUt3Q9hncD3hSS5q9EzjaEw+ZyU/zMlbjJhrjphoTx+tiZqyn826yeyug4R5s4Z5vK&#10;JA/O0BU1u2dprIk3e0vM7luaaROxu5emm4WLHXJuD3e6lT3eKF28pVjpIlKeqpenGtB38ZZ6uEt9&#10;nEWy2Ampl6ekPLObDWp3ajHzAXh3s4A6vu+gkcf1XZlGXsIdB9DFM3W81eZHOp6qqcdv7gDEtIg/&#10;aOTNeQsiho5HI49S/qCRlwlmOMvkg4FCtiwUzbE5EzL5okQ0y14a1Mjn1rUrrZcK4/zPFyX6Z0W4&#10;lCb6FUS7ZYc65EU4lsS7lya6lSd7VKf7wFiTGXCpMLo8PTjW5/yFgkTF4vizXf2GQWLUiww6oV4r&#10;wPp3CACtjkDLdxTx/4qRt5Lyhxp5CmsjD3yJkaek/L6R/4h/wcjTMI3856Q8peOtjDyARp757Qm+&#10;aj15ugUziYV/ugPzHz/ZRJ4+237z6u6zJ1tvX9794fX910+3fnn74D9/e/Xz6zt312U3G1jpUfBt&#10;xa8sJbgwxrM41qMqya8mybc62bc83psV612aGMBKDCiI9cuL9c2O8CxLC7tQkNBYk3PzcjF85aks&#10;Sbp0Ibe/7zp8iDUZ+SrlIp87IeRPySTzUjF8Tqbku6VbC9O/Y8wEknzh7KFS3krHI8StU8JdSsl3&#10;BDYxgwGNxciboaU8jFSwLBQvYBE9jMSqC8kvB+QQEXzUN5fwk38OFZPW9oQZXGGV/KYlmoG9tJHH&#10;0njU8QiXN2X+O1fuBA8+kHNIzfvSytgye2KFQ1hmj8MmJDnc8RX2KDaoWWEPL68MLcEH7KW++blO&#10;AW9YJBiWiEanJ2801GcXF0axiqJLimPyc8MK8yMgKCuJgwyMTdeLRoau2fzHf/wX8Pe//6fZx1vK&#10;5H/77Zfffv+JSHnSweaX3379+ddffqKlPNPL//DhNVPKv333jEAZeexdg0beIuXvoJSnefZoi8G+&#10;l396fw2gvTzVvkYHMI28BdJfHo383rYCQC+PNfJ3KD4j5QErKY9YGXnESq//G9n8P+LiD4NLYd60&#10;ug5rRgET2shb2Df1TPNu0gtojAYeE4Oey8TKsH+GT87X8ghU/FHtPAMtY6FXdPEfQeUp+X6IlMe9&#10;CJ08FIujNxfUy2UzgJWdl4gn0cvT4Hs2E5TyCvGUTDghFYyb37Yt7+ty0aRSMk061Asm+Qv9k72N&#10;7VfKr5RnV+clZscGFMSH1hak1hWmlWbEFiRFZsYEh3vb+7mchrEkO767tX529LaMM7Vjkt7f0hI7&#10;f9e0t6EC7u7otteVRq1IrxaZ9LLNNfXWumZjVbVqkBuNZgwm80gCWpob5UTKm0hAg5nPc+hMPCde&#10;hPmCqErzT3LAvNO7Dkp2QPcxWotAp336vlL/WLgjOq2CyUe7GGf4DHBmbHGzZoTbVmlQS9UygUrK&#10;16skmwbV7prOqBBrJXze7GTvjetXK1n1JbnNNaW3r9a2XShtrS28lJ9SnBCUF+FVFOPHigsojPYt&#10;ivbOCXWtSgyqTQopjfSsiPGpS/ADauJ8SsNdC0OcsgNs80OciyLc80NdimN8csO9CmICs8K8s8N9&#10;kv1d0oM9arPiLxdnTne17GpFv7979Lefn//1t9e///ry/dsH8Inhxw9PSGebn56/eXUPa+cfP939&#10;8eeXT5/fef7y3qs3D9+9e/Lu3bMPb598eAsv+48p+c6U8gdbve9rd8q8P2JgpeBpzC1o/mkjb6XX&#10;PwPdbeZw/nUj/1mY/h0VvNXmPw3dzeYAH+l44NET+Mho+dT4CSPPxErE01gpeCuYFp4JreCtoEU8&#10;DW3hrUAjv7OnA2ATjoVxc1sNmw8frT64q33x0PBoT7WmZUt5YzUlSekxXqRHfLxPQSIhN9YtJ8aV&#10;jFEuGRGOuTEeebGeBfHehQk+hTDCR94kv7K0oKqsiPLMsMKU4KRIj9gQ17KChMnhmzo158Fd/da6&#10;bGdDZTII4cuJcU2s1LC399Q6k1ih4WK9vGlDvr6tMqxJdSYhTEAMq+avNIjlq44Yv/zQfMrIW4l4&#10;GqtmNUwdj9C7ENrIY4AT/tDII8wJ1iKeqp0HDk1ino4pEU/3pflSF4/OnRnTHMwAaOTJ6lX7Rn6O&#10;Lo1HUMdjmxozH+t4GisjTxw6w8UjDO1u5rD8Fxl5hEh5IuJp+rkLfZxFAgQIreb5lJGHYH6iY2W2&#10;W8YfX57qlCwNbalXFgabMsKd/c7Y1Kb59dWnjNSnLt/Im2xInL6SuHgtmdOSsdKUstwIQRo23ebf&#10;zGS3JFNSnnSeoYHNxeuxC9di6PVXabeOlm2lOQGnwRx08RAjeAY8BHdhsby0y+xPid+/nUGKZPvz&#10;sZYWa2YR7WgJqbS9namlxLqS6lsCR6ksDS4wg2YWTovnRFeL7g+tPSkW7s6TduWq+otM45XqgWLx&#10;7WzYhCRswijpzFmbrIa9nNYU3XApfQY4HCvlca3R1YkKqxp5GOGKrY7XmMaqt+cuwmnhmmzN1sK0&#10;3YWLG3O124sXdxavAJuzV+6xW99rRnjtrPIop7xgu3C7r2LcT4Q6HQ9z+T7C7bzzERuvU0eD7c6F&#10;2Z2NcDgfZn+G1Mjbf+939niki32w3Rkg1OEcrvgKwKbfmROxHq4RDnZRTg4ZAX5JXh5BZ0/HuDjF&#10;ujrCITjGuTnBGOPiEO58PtLRNsrNPs7dMd7bJcnbNcHHNdGLePYEH8dQpxMRLmfCXb4HEv0cQu2P&#10;JXidT/d3TvQ6H+FwItrl+xjXUxGOx2Odv49zORXteCLG6WS47ZHQc99G2B2FIOTsNxDD6HucdIMB&#10;3L62cfnKxv0bG39q7VMvKh90yibgpE2qh81gTZS0l7XUTBYF5XWkiroy4X4nddODhcohlrwH7tY8&#10;LO6Gm3S5iXTBhvsC7hG4x/FHF4D+xcU4Uro6Rv58Ae8RQD1UQlnvYuVAiX6iWjNasXIzfak1Vdxd&#10;JOwskPeXyQfLlYMVqpFKzUgVjPL+UnFvsXKwXNpfLOkphhEysgEWKUsfrRB05qqHyhT9LDwhBLAJ&#10;qAZLYdQMl2O7dowV/UXakTL4t8CjVz9eBg9j5WChZrhU2pNPas97CwBxV64E/oHwsOwtgEDaVyDo&#10;zObfzhL35In78gXdOYB0oJDbkSHpzZcPFIm6c3ntGXzqr0DgIQpPWN6NDDTscrKmApHvuIktmzAJ&#10;GQA2yZrMrenzV+LhqKmLUUMVQRBMXoiEVwB44g+WB07XR0MAM5W9xXB+uCD+rXQx1akGkPTkoEAn&#10;P3VQP6dBAPcCPNRJTLWMF6N27yat52kLj89ouOPwRxQAArgHpb25kGfqe7hn4cyc1kR+W4r4doZ+&#10;hLU6Ac+yEsMIi6h5yzKqACpyCJQWfY+WGZBR7htjlNoYo7DGvQicBI5FQQ8jxGjY0YkDENAnwUMg&#10;g0k8G54c8hDQGTwzTMMrCZv0qXAyTsMkTMArADGeDf6Z8G8HILPcFCfsSIM83CYQo81ntyTA7TNV&#10;HzpU6QvMXo6Ao2AX3BpwLIA3ER3jUXi5cDa4RLzdIE+36IETcm8krTTHz12JXLwes0B+d4mcuBA8&#10;UO7dV+o5XOU3VR8GbwpTDTFzlxOEtwqmGxL6K8MXGnMmrmRWxTrGONlkBHzfXB4vnGxVrvTODl4R&#10;LZHO8ovTrSuzN7mzbcuTLdzpm5KlLlIdP2fuYENazM/d5i10AjBZuNyDK76ilKe8vLk5G+EjHU+M&#10;POXryaqw+0aeKpxHz24phzdLeQqzaie23WLnaQ7uZTa3gRjBTfobPT0BoP8gHmDuNRt8hpGHAGAv&#10;Dcols/ChQiqalonn4FOBRDgDmxrZgkG5uKHl1JelZsV6VWaHwcfU4kTv4jjPQmoBz5JEz+xQ26IY&#10;l4pUn7woR9LBJsUnN9o9Pcyl53rFsx3VPaPMIFsxaomC12n4ALp4lPK0kT8U/CxK63iA/uBKG3mU&#10;8l9i5Bk6/lAj/1ET+S808nSzGsKeAY38Z7Dy74fyJWXyjx8SnjzaoCArZT55uA2QAnlKzVNswjep&#10;J9Sqrc+e7T54tPH06d6zF3vwZQq+PsO3bEi+erH3/On2+9f3f3r78OXD9f/69dWvbx70tNTlJQTn&#10;xPgWJQWVpgYXxvmSAvkUf1a0e0N2eE1KQGkMMfKseL/8GN/C+MDqnNiLBQlNVdk1BQll2dGVhQmX&#10;qrMG+xrZK0N83phYMgMfntFNk06S0gUBb5KW19gmnnSKN7vsj5J0Ho38p7z8QWiVzwSTh7J/ICXl&#10;AYugJ3XxfCFcgTmeYJbLnwEgwB8S6N8SCHg9BTMIjz+NkD+QFWGbGnOzGrpAHmBTxe8c7jguxIqs&#10;sEeX2ePo4heXR+cXBoCFxcGlZWLh5xf6gBX2MJczBIhFExr1wsJcZ3/vpYb67IqyBKCsJC4/Nywr&#10;I7AgL7yUFQub1ZXJnbdquOw+IX9oZuqmzX/+5/8C/uM//utvlv/+SsrkfyNS/mMjj1L+l58/MNvX&#10;HJTy794/J1BS/v2bp6Sn/KuHwBcaeVrKP6eK5VHKf8rIP9jVU5BFX+/sqCmUKOUpL79v5Gkpb+Xi&#10;mVgZeRp08Rgw1TnTp//r0KcFaD8OMPNMmHO+BFIOz9hknOcfMPIUkKQxJ5lqnkJIYzKS3mQHpbze&#10;Itn/IcwWngnDyB/koJRHC0+3uEEjD9AW3grcayXlAeXHBp+W8lQpPeHzUp4GnTuC79AY81cGBewh&#10;eJM+dC8cpRBOqiUzOumcTrqgF88vjt6a6Gnqbb54vaawIjexNCuuLCuxKC2quiCFlRGTHR+cEuET&#10;F+QWG+xenB7dXF860tWi5M/vGGSbesm2UXZ3Q31nXbW3pry3pdtbV5OGKhqxSSddNchRyhsMMr2R&#10;oKPQmGTaVbmecvQITKChk5/h0Jlo4fGCEFqsH46lt8w+jL1M226OGS4ewb1arRTZn3yYgge0GjlC&#10;Zw4aefpsTOi9Bi1BrRDCuG5QAas6BbCmlQOwSTr16zWrGplOKhAuTY91t7c2VF2pKGhrqOq8VtNS&#10;XXSxMKUyK7YwPjg91LMw2i/Nzyk72L0owrs0yqcmIQCojfetiPIASqNcWRHOlfFe1Yk+JVHuFfF+&#10;xZE+rMiAolDfvGCv4jC//BDvspjg3FDvtABXOGFtQWp/R8OGTvjT2/u///jk959f/PT+8Ysn229e&#10;3P35x2dvX99/+fLu+/dPn724++HH5+8+kNW8X7569OLFg5cvH75+/Rhe87/AyAP/54y8lXD/Q6wV&#10;vBX/nUaeWR1PK3hm/M9xQMFb8S8Zefg0aSXiaawUvBVWIp6GaeGZWOl4GlrEM+PdO3o41fauFivl&#10;IQPB5rYaPp3vbCqePzS9frrxYE/56vHak7saCXukmpVYkhVRmh3OSg/JT/bNT/Am9fJJvoXUoq+5&#10;Ea7YXL44zrswxpMV71OWSpZ+LUr0L0wJLs2OLMqMyEoOzMuIqC5N67x54c6mfHtVrFUt72zL4SuK&#10;VsczrIrWN5XGdZlhTaoxCFU6PsSrmwqtUUTayn9s5Jnfc2gRT3OwNB6xEvE0h+p4VO1o2w9Ci3js&#10;WgMxs2sNU8EDzMzBOYeadyZ0noap4yms/TsT2r8fxMq/W2VQxwNULTypjkcjjzBcvLk6nmnkrVy8&#10;GapHzaeMvMW2W2M1gZLvpGsNDRp5gCniAbpGntbx3AXzSq2cxT72Qi/AmSeglOfO9SIS7ihvsV/M&#10;GREuDYqXBpSc0d7rJVEexxK9T5TGubUWRwzVp0w0JE9fSV5qyVhuSV+4msRuTl+6ngRwW9OXG5MX&#10;riaQ1tuUkWeTVVvNSh3BSnkAxTqMiIhqG0IHOBMmQAwZ9PVoxuVU92cV1SQadkFGN8xS9uXDHDJ2&#10;Z4ssC0ii1ENnB7GKSKtCOApOBaOiNw/PiacFMKYzKNNhGpyWvlDSoKa/iHsjVdadt9SYMHclRk41&#10;0UbtC7tQypOuNaPlit6C3hLPuStRcELNILl0Wv5CDCPEeHK4FFTDip4i3VC5fqQMDl+fqkI1vDZZ&#10;ubt8aWP2gmG8en3m4ubcZc1Q1X1Om6S7khVmlx1gG3ruqwjnY2HOJ6I9baM97T1Ofuvy3VcBp08E&#10;nf0++Pz3wWdPBp07HuF4JsThVITjuWC7MxEO56PdHNGzRznZRTvbJ3m5JXi4xLk5JXq6Bp85HWF/&#10;LtrRIdbFIcrxfKTDORiBWBd7JNrpXIT92Qj70+F2p2CMcjwb43ye4HI2xvVktMuxGNfjqX7nIYhy&#10;PhrvdizR40TQKZvQs4QYx2+BsHM2Iadt/I+TMdr+q0TXI0luR2EEUj1PZPufzQ08XxTmWBnnWZfs&#10;15AR3FoUe7sipasqrfdi9uDl/MnmYnZX5cotFq+r2Dh5QT9RuTFXuzFXszlfS1G3PlNnmq4xTFZt&#10;zV7Yma9fn6pZm6yGB+RQZQA8qIxjZfqREvpvFGgdT+6jvgLtQBH+yQIAgWqQpegvkvYUaobLhV15&#10;7LaM4bqw7jI/bnuOdrRaOVACed1opX6sSjtSoRkm3WC0I0SyKweIc1cPkQkwonOHEaYp+uG0ZCZM&#10;gEDWW4SjvK8YoDqwFwGizjwi3CmLDQ9g9TDpyc7vyIQzo4iHUXg7W9SZAwGMgltZ/NtZnPZ0QWc2&#10;qYUfLBb25Ir78lWjpZLefAD2stvS4AwwE/9KQNZFWi1JbucJ2rLgacu/mYkiXtieDTEEsMlpSQMw&#10;g3shUPYWw5N98VqicbQKJ8DmQFnASFXIaHXoSlMK9nGCK4a/k8HIv5UOT0YI0Jvjsw8e/DDicxwC&#10;mIBGHubAUeSXFap9DQJPEHjiAPCsQeCpjbtQysMIJ4FTqfrzeTeT0Y8renN1w8ViuHTKL8uo1VYB&#10;JdWnRUS1nUGRDbsQ2kRDDIcDsBfAAPIQoAHHxjhwQXAGSMJp8QwQQwYmaIfgFcPs3yGPIhsvDueg&#10;VccAzgkBjHBaOJC+LEjCHID+F0Eerx4AVxUuF68wnpY+BE4CMQQwjUut7zpeF1QRYjNxIRhiTmvi&#10;4vWYpcZY2AXHwkkE1ArbtGQHIAm74GwwYscb7EQPeZTv81ejFq5Fz16OGKsNHKn2h/NP1YfONIRD&#10;Bi5lsMKnu9jtdoFzD8t9rDZovC4U3immLkaN10ZOXoierI+bu5o+XBN/uzi8PsUj1eu7OLevSxM8&#10;xm6UalZ6pAudnOl2tO2cOdKjRrTYDSNv9pZg7rZgrgPgz7bzZ28K5toA/nwb7OUvdlGl8b3o5bnz&#10;PYB5oRRzN7Z9I89f7LMy8lTVPDHy2KCGwlwpT3n5Q0T852DY9s8bedzFp0Avz8zjUVZGXsSfUEjn&#10;2EuDStk8fAZgz/drZAtywRR88VeLpid6rxWlhqSEu1Rmh2VFOVdmBBUnepYmeRXFueVGOhbEuLAS&#10;PCCGsTorqDorJDPCJT/ORzDVddcoNEoXgS2DWK8mLl6r5gFMKY/mHb08szSeDgDmJ1XgoJEH/tDI&#10;f6zjiZE/IOU/b+SJlP8SI39QylsJ90NhzkQjjzw44OKRJ2YXb23kGTr+IyP//OW9R0/gO9ouBPBl&#10;7d4D4vpfPNt59+b+j+8evX959/cPj1/cW53sbS3Ljs+ODciO9ilLCyuKD8gKdytJ8K1ND61LCwJq&#10;UgIqkgJK431LEwMq0sIrMyNr8+IbytKB1ouF9aVprZdZk0MtvOUBtWpJKJqSSGepgu5R+DAslS2Q&#10;D8P8KeqDsbV5R/lulaFhGnkEBToz/ihjpcst0Cbdai99IH02S0x0PFa4c/kzHN40gm4du9CYsYh4&#10;po6nNqcgQ1n4WXTxRMdTy7Ey2sGTm4g28sAS1a+GtKxhj8CmRdmPLCz2C4STcMNCwOUMyaTT42M3&#10;Ll7IzkwPyM4Mys8NKy6MAooKIllF0RVlCRdq01ubS0aGri3M3Zqf7ZievDE3085e7rH5r//6v1DK&#10;//3v/0m1ryFG/i9/+Z1I+T9TjWt++4WqmP/VYuR/pKAr5c1t5YmUp0Ajjx1sPrx99v7N0/evH717&#10;9fCNuZU8MfK0lH/xZOdjI48LvZqN/AEprwfQwqOOpxZ9Ndy/o7u3p6WNPEJXyt/dlgFfKOUBpou3&#10;gmnkUaOjrP88OPMPwdMysVLkVuDef46Pz4NGngmZs27iM6H9+7pJiNA6/mNEVqCRp7Hy8ghmcIJB&#10;9weYFTy1zAjAPA9gZeQRNPJmKc8w8mjbrZw7pd3NnWoAZp7JQSOPNfKW/jbEyFtJedrIM6W8TEiQ&#10;Uqu40PIdkIsmAUziOzcEsCngDSMiLvVGvjIEnzzg27VWMg8o4KVkumd66OZoT+ONyxVluYlV+cmV&#10;OfHlWbFlmTGlGdEFKWEpYZ4hHmcjfR2TwrxYGTHdzRfk7Ml1NX9bL76/oTHKuZta8YZWAuyalHvr&#10;pKfN9qbawDDyGpNMvSrTrCm1q0qjkSh7XOMUJfvn0RsUn4Hp081KnWHnrSYzMLejMehVcAgWoQNm&#10;C095cIyZoJfHvVbenOzFXYe5eCZkl+UQ+ij6bBqNhI4B3ItGHq6eTi3RyIVqmUCvkqCUN2rI6q9G&#10;ndKgUWpVUr1KRvIamVYmWJ4a7m1rvFpbcqW6+HpdybVaVsuFso7L1U0V+RdykkviQ3JDvQsjfYsi&#10;vHMCnFjh7hUxXuXRnqwIZ/jqWxjqUBxJSu1KotxLQr0qIwPqYkPKwnxrooOKgzyLQrwyfByLI3zz&#10;wrwyQ72KkoKr8xLrK7LgUfT0nv7lw/X//PPr3354+ssPT3/+8OTVi70PH568e/fo9euHb948evP2&#10;6es3z169fvry1ROKR2jkXx+EcvFvD3BAvlux7+IRK+FOYyXW/2mev0QOuHjkv9HI79HynQY+ojHj&#10;L2Obxkq1H8qjZ/uYMwwjf9DLH9Dx/4eMPMJ08Qht4Zkxlsmjhd/e1e4n93T37uj2tlUP7urv39Hs&#10;bSge7KpfP93YMvLhJfRKbXZqlEdukl9VXnRRalBmjGdevE9RvF9RtHdhFOn7xIr1Lor2BFjxPqwk&#10;v8rMUCyTL0oPLcwMy00LAQoyw4uyI5dnuuCzxJqes70h3dyQGE0C7Bpv2pADWqNIYxAa1oigNzLq&#10;iQCDUYzgdx6jnolAbyCdPQ/FSsQjpEBex1VpOQhaeEBh6UtjBvdq2ATKv6OIlylWMIbgoG1HDmaY&#10;wp0JCveDGQRF/EGsFDxwULtjbLUXdx0KreMtRt7cpoYujaeMPPHv2KkGMWcsCp5estW8SfWoQWjP&#10;jtD+/SBWc5hGnnbxyEcifnlgH6pBjdnFLwzAl3YrIMldGOBAQLEw2Qnf52eGb7CnbhtFky3VGbGe&#10;RzODzyV7fnu7MnasIXWuMXPuetrExdiVlsyFq0mkRr45ld2UAnBb0lYak5evJ/BaUy0kW0Eq2akK&#10;d/FtqkkI5d9hlHRmwajozVtpTlhuipf35MIcyKAKR9CbozpX9RfAXpjJvZEMR2FSN0wW85RT5bRo&#10;6MySrjeX256Klbn4AwBMhhPCFYBLPyj9AdhLG0OMAQg0gyz9SJm8J597I/Va8pmOPBeq+Um+oheu&#10;TxbsBXg302BTN1y63JQ4eTEUTr46UbE+VaUfKUH5C9cTjTCgHijEi4N/Eewi3edHq+DY1Ymq7bk6&#10;03g5AIFqkHWf2/iQ37q3fO2JqGNjtmFvqUlwq7Qs0jE7wDb4jE2I/bfBDkcjXIh2dzli4/C1TcCZ&#10;42G2p8Nsvw86dcTv+6/D7U9GOp8OOnMs+PyJCPvTMa628W72MMa52qV4u0Am0cMxxvl8goddqpdz&#10;hq9LgqtdmrdTopttots5IMn9PJDiaZfsYZviZZvu4whjovvZJI9zqd52aT72MKZ4nI1z/jbJ7dt0&#10;7+Opnkej7GxyA8+UhNtneh+vjHG6mOxZn+TZkOJ9LcP/Rn5YX0VCT1nc+OXMpZss+dAlw3SzabZ1&#10;bf7mDrvznqAPeCgefKYYeyIbucvvvS/sfywahOCJavyxcvSBfOC+pHOH27zLvn6Xe31jrtY4Vmoa&#10;L1ubhNu5cm2mem26dnXmgmm6zjhWATcy3P5w990ucOkudodHC9wLeEcAaHjxTiH3yxDLMExK43EX&#10;+Y2kt0DWnSfrLZD25KN/b8lxbkg+qxgsEXXmqQfwDMXKvkJ4GMD9CPOVpE8R+a0FknAGahfpt066&#10;2PcWYwcYrD0XtGVBDKOipwgCQNpJFgcW38rFTcGtLHlfoXKgmNuWzu/IlHTniTpz1EMlEFBGPh+R&#10;dBfACNdnuCaYfSMVDhH35Im6cxWDxfKBIv7tLGlfgay/kBTRU49VeIiuNCfBQxcuFxvRYCE8XCuI&#10;AQyoRYyL4OrB9YEMdX1y4EaAkd+RDRcHAVwujJybGewb6aN14WMXIrpYPn3lASutaVi2L7idAU9A&#10;GIWdmfDchKchPiUBuIng7oCnHjzRIIARkvTTFibjUq4APqPxaULdKXnUTU0lKSOPE2DEXRKqN4tu&#10;uFg/wlL0khJyZV8ePEhEVLMXtMyQh0DYkSan6r5xFzpu2AsjamgIYAKOcAhacvUAPN9JVTj6cRgh&#10;j9PwshDYhF0qqoydDgDIw2XhfJiGp4W9EEOAI2zSoh8uEa4qngTAMwMwjT4W8ij38fxwCFwEAJs4&#10;H3bBrQE3y81su+lLYXD9Be2psMmlVnxFEc9pTWS3JACYBCAJMxdJz5k4zEMMQH68Lmj2WtR8Y8zc&#10;9ejpKxFTl8MByCy1xEMGxuXWBBhhAuwlS8g2x4/XBU9fjJipj5y9FDPXEDteGzlcGTZZF7fUlN1b&#10;EdWY7XcxzTPS3ibwjE1bdaJwqkXJHeTOd63M3Fqe7licbINYuNzHnr3NmyVeHnU8f+6GcPaGaK5V&#10;PN/Gm2sXzHcKF7oAi5EnjeZRylP+nUh5C2TRctT32Ltmn30dT4w8jYhh6tG5MyviD8Ei1q2gRTwN&#10;bd5p0M7TYO28CL7vM1hZ7JOJp8SCcbloUiWelnJG1fxJvWh6YaClriC2LC0oL869JNWvIM6tMN49&#10;Pex8QYxzYaxLWbJXeYpPEUl6liSTypKUYEeYz5vu2tHxNrSc+9vKVQ1HK19GI8/kUCOPUv5QI08W&#10;fTUI/lEjT0v5f97Ib5NlXRFzv/iDRp6y8LSRt5LytHb/DHgIBEwd/3kjjwIToI3800c7Vl7+8eMd&#10;NPL3Hmy8evvk4ePtu/fXP3x49v794xfPdn/64cmbF3d+ef/w3ZNt/mx/XXFqWoR3VpRvXW4iKzG4&#10;NDmkPCmkLiPiUk5UeZwvK8qzISuyLMGvOjWYlRiQG+NTmhZ2qTTtalXu5Yrs2pK0pvrim9crFqe7&#10;paJp+Lwqk8zD515SIS6ZxZJzgXAWhTWad9qAH4QnmKGx2mXFoRM+c+Dnd3H50ziBAjL7YHU8wuGZ&#10;xToTs6OnvDwT+CdzeVNEwXNmqJHAZk+ucAhLK1SDGs4ossIdA9i88cWlIaoifgRl/fLK0OLSwPxC&#10;H487urTYy+WQRVynJtvb22pKSxJyssNYRdF5OcFFBeGsosiCvNCykphLFzOuNGR3tJVPjjetLHXO&#10;zdycnb4BAXu5CwJi5Gkpj5XyVOuaPxMp/5dffv/9V1Irj0b+l1+pxjX7Up5ZLI9t5X/48Pr9h1fv&#10;qWJ54Id3lJR//QjAGvk3L+4yy+QZq7xuM6T84Ub+8V0DJeWND/cMqOPJoq93jGjk7+5qKFS0kUfu&#10;7Rwu5T9l560sPPAZt07v+jxWR30epi7/J6C1uxVW0xjALitI3srIU5hdPJM/NPK4EjfNQTVPZ8x5&#10;aoGRT2El5QGmjgesXDzNfrG8pTqeQBfOq5eZnW3UqgUa2rnTLh6h8wBdIM808swyeaaURyNPI6XM&#10;O9PLI/AWTv/GDkCGOHrJtEQ0LhKMCnjDPM4gd2UQ3tdhl1I0JVgelnDHFcJppWhGJZ6VC6dF7FH4&#10;Bj7d39p2uexSScaFotTKnHhWWmRpRnR1XmJWTGBGlH9KmHdSiGdKhE9BSkTLxZLZwXYNf+GuUfFk&#10;S39/Q3NnVbmuEevkXKNWZK6UN5G6eO0qAY28yaSgjTxdTf+RgtdLmdBV6oeCXpuJziDd5+PJDOi+&#10;8HL03Qgtyg9CvDkFWvJDIRr9gII/BMq24zn3D6R0vJWRR/QaAly9VYNy3aAyaeV6lQQwqEleq1Fo&#10;1HKVUqpUSPQa+bpJu2bUGDWK7TUdTIZpYv7C1HD3rZbLbY31vW3Xepsaeq5daKksrslMqKKWgc0J&#10;ci2NIUu/lkZ7sCLdcoPs84LtWJEuReFOFTFeZaHeVWF+laG+Rb6uMJYHe1dG+FdE+BcEeRSFeRdE&#10;+ORF+2ZHeicFOWdGelXnx8P7ulIwvW0SPbtn+usvz3//+cWvVLH8m1f33rx5RPrVvH/1/t3Lt+9e&#10;vHkLPKeaxVP+nTlaYLp4ADIHFLwV96ywEvE0VmL9n+Z/iJH/lKD/Av57jTxsfqzj/6cYeRpax8OI&#10;mzvwGd0Sw8d0IuV3tLvmNneqp4/WsGr+4a4SvoY1XirMSQ7KTPQrSA8ry4osig9AIw8jhWdhlAfx&#10;8rFe5WlBZWkhRckBrPSQipxIVmZ4Top/SVZEXlpgaqxXQ03W3HibUjK9vSEm731rIuOaWKMTrG0p&#10;t+/oDGtSrVFsXIdXVCLirXQ8beSBf87IExeP6Lj7Up5RJm9l5M06XmP27zBigDHTyFspeNxkenZU&#10;7VYZKw66eEZR/CKt46n851w8DWRwDr3JnAPfQOgYN6k/WTUbecq/z1hEPKmLRyPP1PH7HDDyCOr1&#10;g0YeVfuXgObd4uLN/WoAzvIQsF8UTxl57lI/wl843MgvLxAgg0Yegc8D8CFhfqxdzhlRcoZv1mWn&#10;BJxO8jpSGHamuyJm8nLKzNWU6YaEqYa4xWvJ3NbM+SvxnOZUgH8jQ9iWxWtNh5jXCptpgpvpFKkA&#10;/0YKDV0pL6IsPCKlWoigCu8udu8sdEVFjraOnkaDSUF7GpdaAxaOgk08ITbHEFCt5Pm30gGM5f35&#10;RMrfyoCjcD79SwCcDWLI8y3N7uEawibGMAKwC+bATEF7xsK1OHZL8nhd6M1sR97NNO1QiaQzR9Vf&#10;JO3KRTsPmwDE4tukNB6NMKm2pgrkDaOlsEnXaEMSTgvAtYLYOFqlHSzTj5Qpeol5RGUP49p0ray3&#10;YG36gm60UjVYbpyoeyK8NXkpuSraJS/INszWJsLxu2i3k4netjFuZ4Jtj4Xbn4xxORvneCbR9Wy8&#10;8+lI26OR9sdCz30dYfddtOOxSPsjYee/CT7zlf9Jm4DvbcJtv41zOhF29usI269jHI+EnLGJdzme&#10;5Wub5nkmN8CuINixMMSpLMqjNNK9Ks6nJsHvYmpAc35sS2FMR1nSwMWcmZbyldsXeD0NvJ5L0sH6&#10;1bnWu/ye7ZVbL1Tjz5VjM425nPbie7zOt9qJn1bnfltf/H1j6a/b7L/vcn9Znf3ZNPODcQLGn1an&#10;3mnG3qiHXiuHX8j7XsoHH4s6n4p7Ydyab16fvbq3fPMu5+b6YqNx/urq/JX1paum2VrDZIVpqmJ1&#10;unJzlrA1W7M5U70+Uwc3l3HygmmydnOmDm7ztcnK0ZrAizFH5q9Gb0xXwyaAf4IAty1gohfaHS4B&#10;UMfDww/uFLgTSTl5Tz63LZ3XnsXvyL6ccq4lx3lt9qKArAlMFrSEB7mwLU16O0velUMWhu3MFrWn&#10;I5JbmaQxfVeOojtX0Z1PHiSUc9cMlCqodVPV/SUA2nDIQ1LVx4JNQVsW7IU7fe5aHFy6eqgELg42&#10;iW2nVkylINX08r5iRT8LO+EstyTDBMN4JTbbUQ6xVMMlsv5CUXeufKAI283jn3csNyXCg1ZsaRmP&#10;5fDEucMT+UYGxDSQhL0wR9ieLbydC4g68+B2QB0PAedmBrctc7EpebgmdO5awkR91PjFyJXWNLjC&#10;+DQUUX3epb25qqEi/M1MPVxMzDu1igMR8dRPXyRm9p+hDDsKd+VgIWziNFrHw31ET4D5cCkAPqMF&#10;7alY+q2lStRRrK80x6N3hk05JdZFljJwGFGRowFH2Q0HwiaMCK288diJC8HjdUEwUzdcjCXt+hEW&#10;TNiYrsIzwHwIIANAQMt0AM4AEyCA88Au2KQvDgIc4arC9cdlXfFnAzg/HAXzcSYEeCwk4Z+Au3AT&#10;gZPjReC/DmC3JMDZYBeeE84PAY9a5RXr3GECXCJeKIABpzWxPvZIQ/wxmAC36tyVSBgXr8fALvbN&#10;pJUbifONMQDEwGJzHDB1OXz6SgT6+pmrkbg5dz2a25q4cCUamKmPHK8Jmb8ct3Q1efpC7GBZ2Fhd&#10;/ERD6mBdQmthcLrPt4GnbZJ8j9QXRYoXu6UrffMjLQruMG+hd7z/upg9xJnrZM/e5s50WIx8i2i2&#10;STTXip3lSR+b2Vswh7SYpxrKm2vkKSlPfqWmiuXJEq+UjrdgbjcPYBG9Rb4TFw/foAHM0HtRuzON&#10;PE6gN2nbjsFBEQ/QSdrFAwL2EI89ZGXk6YY2tJFXK+ZhF8zXyec4sz3yleEtxVLn5WJWYkB2pGtB&#10;tFtRnFtVun9BvCsr2bM4ya0i1QsoS/YqTvRkJZGFkfLjvPITfGd6rr+6q3u0Kd/SC1Y1HJVkTqdY&#10;2lgVWel4gDbyTB2PRp6p4wFax6ORRyn/rxh5avOLu9Zsa2kp/xkjfyhf7uVxMgT3GE3kP9O15onF&#10;yFPtaygpT7n4Azp+98mT7adPd+D78sPH2y9e3f/w4Rlk7u4ZXj7d+f2XZy8frgsWh65U5qSEu+fG&#10;+pWkhmVFeJUmh9ZmRFUmh1anhtYkh5TH+dalhtRnhJfE+eRHuJUmB13Ij79cklZfklqZl1BZmNRQ&#10;k3urpWZ2/JaUP2nS8zTqZS5vgnwwls7xRdM84RSHN8XmTvIF8PGYNFsnan5ffBOszLgVdJI5DWHO&#10;YW7S0DM/NYGGy5+G6wlAQGH2758y8rRep4Ek08UDZh3PnWSzgWlqNLPCmVxmk740pE08e8TKyKOO&#10;BxaXBubme+cX+pZXhjg80qlmfq5rcqKtqbG0qDA2Iz04Ock3Ly+sIC88NzuolBVdV5PSUJ/Z01W7&#10;vHibx+nlsnsW5tpnp2/AODPVOjJ0ZXT46kdGHkZrI0/1rsHhM17eIuXf/fgD8fKUkX/1w4fXH96/&#10;+vH9iw9vn314/fT9qyef7iZ/B8C1Xple/gk8uCke3197dN8IPLxnAJ7cW0UpT8a7JuDBHeO9Xf29&#10;PS16eSyWx57yd3aU93bkTClvZeTpTZpDXfxBq87c9YdYHfsPwVDnH2E1jcZqGs2n9m6tEjbWGKwK&#10;aNZW+QyEwGFG3trCmzFIyEgdhTDVvBX7Ut4g/DxMNU8gIp6NWFl4AsPdI+jizcvAWmrnETTyFGQZ&#10;WECrofy7ZQFYMwe8PBp5hGnkUcp/qlgekYmnpCLi5SXCCRrYhDwgl0wD+CM5vE/De7NIMCoSjgEC&#10;/giXM8hZ6Qd4y/3kDZ76og5v3qS4nrL8Ssm0Tjqn4E+IFwcXR9sH2+tvX69orM2ryI0tz4mryI2v&#10;yk0oSY/KiQvMiPJNCfOMC3BOCfOuLUrrbr7AmRnYM8me3Vt7sE2WUF43ytZMBJNJZu72To1rRsWa&#10;Qb5qMfJW9fIWEU9JcAqtXvKRZKeAJK3srbCaSYM+/SCUi5cwMeqkgE4n+QIObzhDy3eNWkbHZJNy&#10;7gfNu0YjYrA/hwlcT+LfVWK1QqhTw5Ukq7zCqFRI1Bq4oVR6gxrtvFol1anhH6UA9Bryk8PGqmbd&#10;pBbxl8aHegbaW7saGzoaatoulHdeqr5VX345P6UyJTwzyCUj0LEw3KMowr040qMs1qcw3C0vyKUi&#10;0q8q0r8mwr8ixPtiTHBtZEBJsGdJqBdQHuVfEumbH+pRFO1bnhRSHOufEuiUFeUNnwnqipP7btTN&#10;jXbc31L/rz+/+fNPz0mv+Z9f/vju6ZuXj14+u//y5cM3r4mdp4w8ruNqHpk9ag6FmmbNy9f3PoG1&#10;i0esxDoNmnSr5GewGHnkYx1vxb6RJ00AvxhawVsfyJDvd569uAsjBZ38QyO/7+K/UMcDTCNv5oCR&#10;t+JjHf9/p5GHDKp2GthEsIk8zIER4m34yE55+a0dzb37pq0t8jn+/l3j3o52Z4t8YCA/528pHsOX&#10;ljtaGX+y+XJxTmpoepxvfqw/PBGAwmhfgKqUJ2NWsHNepEdJgm9ZamBxkl9BvDcrNagmL7I0M6wg&#10;xa8oNSgn0TctzjMnNehGY+makQefRh7c1+n0RJGvrst1BpHGIDKuy/VGMQMJjc4gpsAvP+avPYCV&#10;ef8UVkbeLOUp/36IlKd8PV0jf6iRx8xBI4+gZ6dj2rZjngb2yuSLCDaIp6G1O3Awj4bdCtqwI5CB&#10;mXTMnIPyHfO4yTTy2JqGcvFmCy8SwCajRt5i4WmsdDzA+9jIM1X7Z0DnbgUqeCbspUGEFvE0/AUz&#10;aOSBlcUB1PEAxACzs/zS5G2YrOGPwRd19+M22cFnahKceF0lSy1Zi41p/JukcwWbUvDS23nyrgJV&#10;bzG7KWXpWrzgZrrkVjZxjrdzFq7EHjTyWCMvYhTFE5tJbaIQB8S3M4er/HtLPLHXPHpwmAN5mCy1&#10;FLCjxYORrrHFE8Ioovp7MEG7B6eie9PLqXY3EMAheNGwF0a8LAACtPAABnh+QNCesdSYACOnNYV3&#10;M21tslo3XKrsM1dJCzsyISm6lcW9kcpuSaZkLvH4aBLNzpHqqkH/W+DMeOl4EYJbObLeIs1wqXak&#10;jGqBUirtzV1qSRioDMhyt+mvCNSNVhrGa40TdY+F7VOXk6piHPIDz0Sct4mwswmztQm2tfE+YeN9&#10;1Mb7OxvvIzY+X9uEfm8TedYm/LQNmXPeJvScTbzrV0ke36R6HykIPVse61Sb7HEtN+h6dmB3ZUJn&#10;eUxPVbygu1o6cFHcV6efalpbaNvldt8XDbxQTz5XTbw3Lfy4vvznO/y/3hX99Z4Q+dt9Ev/lruAv&#10;e9yfN+f/srP468bsc3nfe/3Y7krryIXY3eWmt5rBn0zjH/Qj79SDb5T9rxV9ELyU9bxW9j4Wt8G/&#10;5aHwxl12831uM8QPeC0Q31m5/lR864mobWv+yvrMxZ3Fa5tzl7eXr5vmGzYWGraXGrYWL27M1azN&#10;VO0s1KxPlxOmKoHVqRqKi5SRr6H0ZX5noevFmCNzV6Lwtx8N1UQIHjx4+3NvkA5Ly03xK80J2GqJ&#10;fgDw29KBpeYkzs00gN+RudKaAgHcTRAQB9pNVraUd2cre3MBRU8ObCq6c2k7L++CZwpB1pmr6C3Q&#10;DLK0QyUAVVOfD5vwgIEHFTyE8LEEI3Hlt7MhlnTmdBa6L1yL04+UQRImq/pYktt5CqqSXdlbDJua&#10;gVKKclLSTir0qUfjQLG0J194O1vclauAA4dL5fD4pFrcwAT83UjWnYcZGEkfG2oyABmswQfgKFlv&#10;Aa89A4AAdi23JJOfIrrzuG3pEMB8uHFmr8aOXQjrKfVZbErEWwkmkzPArUF1h0e9Tqw6VS+voJZ7&#10;xd/P4Lmwj6V8Hp+2EKBz1w4V4w8kMMI9CKiovymBDD6t4DmFz2V8Oi81xg5W+ADslgRhR5qM8uYS&#10;qq+L6FY6umxBe6qY6rQOe9GbA1qqIbuS8uYQwCbadgzQuePehWvRK83xEMAuOAnk4ZxwWZCZvhQG&#10;yCnJjsfCReCFQhIm0AEAlwLT8Awwwi6cgGYc3Te/DR6NBNqtw5XHvvDYrh2uCfdGEhp2OIQGryQE&#10;81ejYDLvJjzOEyDGmfSxKOXhysM5YROhLx2C5vSzjamnIYBpcAY8M1yZhabYxea4mauR01ciIJhv&#10;jEH5zmlLhl1YJj93PRryEMCEucsRy42xsw3hi1dj5i9HTV2AIG72UsxsQ3x/echobUxPWUh3WVh3&#10;ZURFzNk0329DHGxq80K5E606/hB/ppM7c5u/2Lc8fZs9182evc2e7eDNkTJ53myzYLZRNNcqWujg&#10;z3dwZwikuc18J3aTt7Dv5RF08fzFHgRiNPJYRM+Q8kMHjTzTy9NSHidgTJJc4tnh2zeMqN0xQ/t3&#10;CLCojs4gVkYedTyCh0j4o2L4mk/V3qllM8Llvl0dd0s+X5sdlRniWJEUUJcWVJHgVZnkVRLvXhTn&#10;XJXllx52Ni/Kvj4vuCzNJz/WtTjROzXE4UJBwpp80SRb2NDy9Iolo5pt0pM2v2LRlEa9jM1qEOxd&#10;g0beSscDVjr+U0aekvL/mJHf3FLBCFCbaORVTKyNPLr4zxr53V09Luj6Gb7Ey+M0CFDE01iJeJon&#10;VL8a7Cb/+OHGw4cbtIVn8uTJ7tOnO6Rf/KsHz57defny/tPHW6+e7f5///cvf/nx6cpsb3lOTEKw&#10;U1KQU16sb2Gcf1lKaF1m9IXM6Ir4gPI4/wtp4fUZkWWxfqUxvpXJwaXx/hfzYmtzY2ty42qLUioK&#10;EssLkm9cr1pZHBILpiWiWbFwhsub4PEnJbIlqXx5hTcplC4IJPNC6SLAF86xuVNc/oxIsojW28qJ&#10;Awe9+acyB/OHwpzMnG/R7mZodQ7QBe8ItriBgM5T/h3GGaZhp6U8gTcFJ0TghKQvzcoEgpMhQBdv&#10;hkO60yCo5peWBxeXBmBc4QzyuMMAhz24stzf0V5bXpZUXBRbkB9VmB+VnxuRlRFcXZlcXhpffyG9&#10;tbm4t7tuerJlZalzYa59fPT6zFQrAMHw4OXJ8ablxdsAZPaN/P/6X/8bRtrI01L+z7/9heL3fSm/&#10;31P+o/Y1lJF/+/7Dqw8/mDvY/PieKpOnjPw7Szd5SsqbK+WB18/vvXp2FwU9XTJPG/nH99esjDwu&#10;R4nV8Q8huLf64I7xvqV3DRp5rH3DYvl720TKWxl5K2gdDxx08YjFXxOvbbXrD8GjvuRY5kwEL/cg&#10;VtP+IZjnoS5XsLnOAP6xa0I08utrTClvbeSZdfHrJrE1RilhVbK+9pGXB1ZNcGYRnWca+VWj6PMw&#10;vTxR8xYjr9etMF28TksJesrCMyvrzS7eYuTNhfMHjLxWs6TTLsMu7HJDQxt5mEZLeYaOX8ReN1Ze&#10;nlbzViXzJKDMO0p5JhLhBFp45m/mEAj4IyLhmFg0DggFo3zeMGQAnAPv8Rz4tEG9x3NXBmGETw/w&#10;uUEpmgLkvHG1iPzh2+zIzeGua80Xii6w0uqKyQ+qpVkxrLTI3MTgpBD31EjfSF/HEI/zmfHBV2sK&#10;J/raFIL5LaMc2DAhynUai5EHSEAZeaNOCiNDrFsq0ykjbyXlMcOY/BG49xA+FvGIjhj5j3Q8DTp3&#10;rVZ8EIuON1t1jUaiVkN+37Cji0f2dTxsUm4dJgMYWxCp1UILZO8hUH3kTXoFjBqliHh5pVivkep1&#10;So1WrlLLVGqpWiVTKSVwWQa96tDroAcUIt781Nxwb+/NqzfqKzuv1fVcq71VX9pxsaShMLkmPaow&#10;2i8z2C0/0icvwjs72L043Kcs0q8i0o8o+AjfsnAfVohnbVxwVXQA5EsjfIvCvPKC3ICCMM+8cM+M&#10;UJeUYMesaI/kYOfsOL/y7OjrNflayfzTPcOrR1sfXt7/7cOzX398+fOH5+/fPH376vFBw86U7wex&#10;mkxzQMTTWLt4xEqs06A9t0p+FjgVzX5+X8TTvNqB0cqqfwGHG3mmef+3G/lHTzaZm0ysdTzwxUb+&#10;/sN1KvhIxNNYKXgrrEQ8DdO/M8FdTB0PQIZW8Ad1PHatwRiTMG7vwqZxZ0cHn7NhhM/35OP7tubB&#10;PdOjByb4FAGfHKjPG3qpaLqnvb4wOaw8LQIoTgoqiPWDD8esuIDiOF/4EFwQSerlSQcbiuJEX4CV&#10;7F+ZHcZKDShM9WdlhuanB+WkBuVnhI4PNW+tS+7salbXJBubStOajHSQX4UXwP2VWomIN5nRGsWA&#10;eZeRNL2Brz0wWpn3Q9nX8Vq+Rs/bl/IWBU9LebOXp4y82ct/omvNZ4w8U7jTGSspT+86qOPRuVvB&#10;3EvrdSaYt7LtmKFj5gR6DmY+ZeT53AkAdTxt5Jnm/VNGntbxABp51Ou0fD8U2r/jZIRW8LSOX1kc&#10;YBp5NOwo2ZlGnlTBU0YepTyt4+EQLBvkLfQqhRMzg40xvqejPI7UpHq3lUaKusvmrqcsN6aK2rNX&#10;GhOFbRnyrjysgodR3lXAbkrBJGRE7Zmyzlx2UxJWytMintuSxGlOBOiVXblUK3lEQBWks1sSIYb8&#10;7OXI0ZrAiQshkORQa7pCYIWIUucAnGq8LnjuSpSYKjNnFsjzOtK47akApy1l+lI49nPHEy43xdOr&#10;y8ImfSn0VYJNtOTo+DCg5sBVTZu9HA2joreAeyOV05qCfhNGWXee+HY2XSAvaM9QUU021My+KJZ+&#10;NdiRBlifqtqard2eqwPWpmvvrFzXjZbfWbm6s9gAwT3uVfUwaVoyUhui6GeJu/LVQxWG8drNucvz&#10;jamFAUezvL+Nd7TJ9DtaGH6+It6tMsHzUnrgzcKY7vLk4Zr0yUu5oxfSh2pSlm6yFMOX1hab7wg7&#10;gB3ezQfizseynkfS7ueqgdfqoZfKAcPkJWl/6Xvd6K/rUx/0Y79vzf+8Nv3nvaXfdxf/enflw+rk&#10;D2tT74zjP65P/7QxA/y8Of3j+uR70xgAwS9bM79vz75U9X7Qj/xtdx7Gp5LbWwtX73Fb36j6PuiG&#10;3msHfzIO/2IY/aDu+6AeeCPveim/9Vza/kbVBTwWtj7kNz8T3XjEa3rAuf6YirfnLsLtbBqvvLN0&#10;2TRZvT5XvzpzYW32IsSmqUrjZLmyL0/cmSbvzQKoumCyioDwtrmam3p0pa40J4zVBvWVes00REgs&#10;fxUBIwIPG6VllVcIFJblQ8mpyP1OUPQXycn6rkRPG8YrtSNlgls5MMp7cjQDBcbREtNYqWGEpRsq&#10;0g+T5WH1Q6QBDqAbLNYNlmgHWKreQkU3nJwYebrLjW64VD9SttyU2MPyggcM5OHBAxMAeu9SYwIk&#10;Vf1FeKysq0DZW0yDJfaAqq9U1ccStGXBNDT+agolnLM7D0bchH8IXDSeDR6ullr7fPTvGIjgAdyT&#10;D/9YmKwaZAluZY1dCAPgVoXHobgrlwPPgvYMDJZbkldaU2avxs5di4M5sAnx9OVoSLJvkGcfmne6&#10;zl01VAQZeHoqBgogI6buMrjNUbjTCh5GDGAOPP7h3sHftCDQDBbhPYV3GWzi7yv4RMNN0a306Uth&#10;qv781Yly7VARjPoR8xKv8ICBDIzcG0nwgFmbrIBdxjG4qVmQR+0OIwaYgRFlPQDnhKPgfpd2ZcHZ&#10;UNArenMhxpp0yAxV+g6Ue4tvZ+A0bDgDu6jHJymKhwCSgLAjTdKZCdcWHqUQozHntCYCMw3hsMlv&#10;S0GrDsAuiJcaY5eb4happVMhxjwGAOSxtzsEKNNhF/xL4VQ4B04IMQSo1wG08DAZp+GlA3BaPBxG&#10;AHbB1aYPgasNR2Fp/MqNxMXmOBiXWuIBwe10iGevRcGIMYCOfu5quKQrvb/Uc7w2UNGdi+8O7Jbk&#10;5cbk8drw2auJc9eSJhviF1rSJy7H3y4PY0XbRrl+FepoU18Yzp+8IV3oXhq/Ce9T3Pkeysjf5szd&#10;4s3d5M60cGea+HM3+FTjGlI7P3cbe9dg0xvsYEMbecDKyMNe2siLVsgq6Gjk0bkDVkYelT1t7T9l&#10;5NGt46pvEKN2h5jp35lGns4zjTzt4nGTNvJSwRiglk3JBCMm+eziUHNpSkBxjNflnIiicJcLqQHl&#10;ce5lsW61aT5lyR4liW5VWX6Vmd5Zkbbl6b4lqT5Zka4j7XV3DAIVb8qkXNlbk+uVbJNeoFHBJ7FF&#10;jZat1qxoVFwU8TRfbuRpHf/PGXkAPgkDm/8NRh4+2wMHpbyVqf9CI48F8rR2/4yRf/R4A3gM34we&#10;UnMebTx8CN+Yth892SH94j/W8YQn2+SPxZ/v/fj+wW/vHymE0xdLUtOivPLi/CqzIwrifQvivKrS&#10;QusywhpyY+szImtTQi+mhtcmhdSlhl3OjqlODS1LCKjNjimI96/IiaktSqkrTW+9UjHa37qyMCIS&#10;zErFC1gXL5GTBjU80SxXOCOQzLP5UxBwBDNs4t9JW3YYVziTZg/OUOeIlTf/TIaZp8U6fU46YE6m&#10;5+MEAIviSV08xUEjz+ebW9JDjHkYKf9ubeSpJGlHQyCLtU7iOSFeXhlbXt6X8gSLi1/hTKxwSdea&#10;JfbI4sowssQeYnNGltkDAJ/UxY7PzXa23ayuqkwtLUkALtRlESmfF1lZnlxWklBXk3ajhTU92bK0&#10;cGt2+sbifAdWxMPm/Gwb1shPjjeNj16fmmiGmNTI/6//9b8BlPJU45r/+Pvf/053kyf8/leLlDfX&#10;zZMy+Z9/sdTI//jzTz/QZfLAhx9eE96/An549xz48S0Bu8nTNfJMI49S/uXTO88f7z57RDrLU1J+&#10;f5XXp4/WnjxcRR7d24eukUfu7xmwUv7+jsaC6u6WArmzKaehN/c2ZMjuutTMx5XytCunM1bQEz6F&#10;lQ232vvHrIqt2DKJrNg0Cmmsdv0BcJXWRQBaeLOLXyegMT/Imkn8CaRM1ldlCO5lKnXGIYewapQA&#10;cAYYTQYxDeYxpv+Qn3h2A+8AlLzQwy54n/ioDwC8o2h1PI2WywQygFK1BKjUy/AuRd6otGxAq+Oo&#10;NQSVmq1UrdDAJrylMdk/nFE7z5T12NNGLpuTSWcRiMkmZeQPwiyZFwvGaYiFFxIEojEYeYIRLn+Y&#10;wxvi84YpRhD8+Q7e8rnsASEHPh/Ax4IRCXdUyhuTCyYUwkmlaEoCrzUTt/o76q9fyK8uTirLji3O&#10;iq7IjS9Ij8hNCc1LDUuN8Q3ztYv0d85KCLlSXTTc2azgze0a5Q+39A+3DXfXNdsG+e6aassoX9OK&#10;DRrhql6yuapYN8og3lxVrRrkBq0Ea+f1GrFOLVql+s7r9eaKdbqO/mMt/pEu1+iEiFYvQpgenxmj&#10;kYcLMjAwMqQ87GKCNewfXRajqp3W8QzPbs7DiFZdpRLRht0ygZyBoeOFMAen4QQ8ClAqhYBGKUK0&#10;KjGCe1VK6iJUUjy5FXgqvHprRhUcrleLjCqRiD27PDU40dd++1pdd+PFvpaG3usXb9aVXWblVGUl&#10;5ceFpwX75IR5F0X5FUf4lkT5w1gY6lUS6ceK8K2KD84LcM32dSoK8SwO9cKRFeGVFeyYG+GaE+WW&#10;EmSXGuRYmhpcnROTmxDQWJ0/0dOkFs6/erD+w8t7f/3pxW8fnv3204s3Lx+8e/cEeP364du3T9+9&#10;e/b69WPg1evHVNP5Jy9ePnz5ijSgfwu7YPPVfeDl6wdMF//i1V2qxB7yVjreDC3NIcaZdMaKQ4/6&#10;DB/XyDM5YOQpnv4LPHmxS3h+51AeP9uz5vnOAbat+JSU/xRMF//w6SaNlYWnwZY1H7MBWIl4jCFP&#10;K3grmBaeCa3gPwPq+L2Pi+K/kJ09wAhs7+po8AM9sLejvbOru7unv39X/+Ce4dF9/aqK3XG1ojIv&#10;oa4oqSAhMDfWtzIzMi/apzDGOy/cvSTOpyY5qDTWsyzOqzrZnxXnWZ4WUJzsw0rxLUzyLkr2K0z1&#10;z4zzyoj1Tgh3a6jJXpjqMul5u1vKrQ355jp8S5HAG9DaOlHzSjVXYxCq4fuSQaRdlQJqoxg2qQxf&#10;ZxLqjAKtgU961OgEGi2f/o6Emwhm1Bp4O4P3LHh348sVS/D+he96kCGoeIhCwYH3RJgJ75XwjiaT&#10;wxvZMtbFo4tngkYebTsTWrUzkyji0cgzW9BQm/sungnt4q0UPBr2L0csnJOI5hGIEfhmgiOl3fcb&#10;1OCqrYdDmXehYALBTSZWRp528TS0dqc3aedO70L/juAuehNBEU/RD6CRJ4adaiJPlMFCv3CeNK6h&#10;1nEl/WpoIw9HcRb7BMuDi1O3RSuD/MU+OWdoqvdqYpBtgt/pzNDzXbUJ3K6y8frYuctx7KYkbmMC&#10;rylR2JoiupEqaEnmtaaK2jMttfD7UCI+jdOcyGtN5t9IwYYe3JaklcZ4SLJbEleaEzitSYvXY5eb&#10;4tF9826mCKllXSVUFwvYO3clauFaDMwEBO1pWLkMIxwF83EXHAXzZxoibhe4QEaENea3M7jtqejl&#10;F5vjF5r+f+T9B3RcWZrfCeasViOpVz2t7nLp6D3hvQcIEN57whPee+8RBgjvI4CA994SJOhN+ixf&#10;qjaa0UramaNdqaszmSTTVVWX1Jqe/31f4PEhQLKyqlpmzuL8zj3fu+8+ExEv3C8+fNcLe8OB+rOd&#10;sH8jK2fBUuMR4NyM1SHk4oVgtwAD0GItjSdwbiTcScGPNEWVXfpu6NuvaSowhonU0ZaYqc7Ehf50&#10;tBPt8ZMdCTPdidZmluE725OEdrwNA55XkydBP92VQEoRgyc6E6e6k2d6U+f60+cHMgjEIy0x+tow&#10;S1MU51UxJnW2L2O6J2O8M226N3tRWryqqlzX1m0ZGndNbXvDnQ8n+25b2reVtXvaxpHm1KGikHVF&#10;2V1r8/2J1nvjTXfHGu+MNtwfb3o42YL29kjddWMlWmV5cEf6xev6ig9m2z+Y7fzRysB7c93vz/d+&#10;sND34WL/u7Ndt62Nd8eaP14eeH++58NFdPZhwHtznR8sdH+01PvhYs+j6Ta0Hy31I7gz0njHWn9v&#10;rPHuaMO7U8zFvzPZ+mCsAe07k80PrY33R2pvmipvGEuvG0p29cXbmqtr8pzlwStgRZK50J+KO42u&#10;AdzzXEI0q5xuaohitr36Eh4LXDbcQ+ZvttX7ZqXJmcNtj8c9OdmVhLt0qjNutidxSZS2LE4HVNCf&#10;fhehqjXYM5juSprrZavQA/BwkJrvSj+Pa4we2dmeFAzDzkfb4qytscxZN0VgW3pMsQk9oGTS6Rpg&#10;8r0pdrghmirDmGpYyvxoU/R4Sywx0Ro32RavLg3AKvRjcaw5BgFa9OMao196qCYSsNRHEcaacOyZ&#10;UuYRjDTGDV31bY4/M3jVa6Y7GVvhgsF5mhoi0DIR3xqLACdPPwngFrEcfM7CUz47xutqQnkdDzRV&#10;IerKYHmpf0300eqoI1iFkRhmxGlw+fI0QFkeOFTs25Pl3JfjOpDnLrnqJS7wrI05Nljkg/sEjwju&#10;Rubc9+doRWBpZouj7THjnXFjHbEI8KiRfEcP38nGCGZzxU7w0CAw14dNd8Sz/0JgUzuwZxPd+Xgq&#10;IcBVIcp17s92HG2JXBxInezAsy9xvi95vA1jmGdHv4ErVoMeLI5x5WjI1ANcSCNc6XkMQz/lsJN2&#10;J5Ou40qrI0CnvjqIxDqOiJaEde+Vi51pZxVc7jla9Gsr8ZISQotoMUZZilcw/6FCD7Tcj0bew42X&#10;sVV56LdJeWMA4M04QCAr8sR4CuhY6EcryXfF/vEsaEs+1ZV+Djskh06HoINiV2hxJiTrsRMsYiRa&#10;OiLg9T0dAhsioBggoPOhDREryn3VVQFoRQWuslJvTXWgvMwHPapKf21NkK42GD0AAcX6uiBNtb+2&#10;yk9fg1dv9i8L3A8S7N+ScAVKrvr053ooK0Nk5UHSksChitCe/IBkj2+FX/h/OX33tSj37xkHKnQD&#10;1aPqTkVflVpar5LUyforOClfJestUovLDbI6xCpRhVpcqRHX8FA1eWGmPM34SqnxPJygb+FqzTPI&#10;yPOQgtcr2jVD7Bdu0vHAqOpEK3TxvJrn4ftfCPYA8AVcK+/QKWxqnhQ8+5KuaFPJW9Huf0/vtGi7&#10;0Y4a+0cM3VZjz5iuu6chOyn4YrTH0YzA86neJ1LwUdPjaIrXsSSvoxlBpxL8jqaFnI7zPxrl/WZ6&#10;xPmEoFNhHm+3V6QvjynmR2Rrs8bZUfXMmHZyVEOZhfi8NzomB+Ojal7K88nyjP3PlhSQPBEGgBQ8&#10;WlIunG/Rz84ZhRb+sJcHvJFf2J/flVjcF/Qv0PHL4+wfW4UuntjX8Tzk3IXw/l0I7+IJXsHbQavs&#10;StYAoaOnHi4dfunG3jK+3excm+e+Ey3u3Fi6cXN9d29t5/rKzTtb6Ll5e/3Onc3rN5bu4/vmzdU7&#10;N5ffu7/17t21cbO4tjD5ktepYJe3I31Ox/icSg6+mHHJKSvMKf+ye95ll9xQ17wwt9xQ91Rfh2Tv&#10;C2mBzqkBTqloQ1wjPM4khbheTYuoLkrtbC7VqwdGLHKj3laIRsvNiao12tAYxCqjWKVjOp5QagcA&#10;zYxKQlwI78p5Y04FZBAzmc7NnsqLch61oIa7sOfwPvketGThleo+OgSD24ry3PlU9+d7IzhlT9Ox&#10;knwnvU4WHoFc3oO1gvlaGbYebphM3jU41IF2SNYJlCrm4hXq7kF5u1TWolB3ypQsUGq6BmVNJmOv&#10;Stna0V5UXBSfmhKYkhyQnOSfnOiXmmwjIy0wJyu0sjypq6OQLDyQiislogpRf9lAX2l/bwmVjweU&#10;LI8APYAZeT5NHgiNPKXJ/+gHPxZI+e9TsvxHH3woKFzz3jcx8u/cvy6Q8puUJg/u22Z83eKN/K3r&#10;K9yMr8+NPK/jAUuZP2jkD0h5LlN+Z+25lGc58ivWF3r5b2Lkeecu7BFi8+av5B/WyAN7sf4NsNsD&#10;z+9q5FnO+4uxKXhicX6Y4BbZABLugvEvw7Y5WqHiJ8jLH7Dz7FdZnaC1Qb/ZCnW84L1ESxaewOJ+&#10;jwqQiyc4O28z8naQghdC73Bk5F8t5YXYiXgeYbL8czVv6NXrmIvn4aU8WqDTdgmNvFrVjtcOtapN&#10;q25n7P8Cz08eOz4smbYOTVgk+MDR31HRXJNbnBuTER8QF+YBEsK9Yi65hXlfDHA55XPxhK/DyWC3&#10;84mXfCqykyWtNWMq6cq4cX7MsDpn3VyaWJsfnZ8wTo3pwPS4ftSinp8eXpgZmRjVT42xMvRYJDvP&#10;zPsYM9cIpqZYjRerVSs040LGJnTgoJdn/n180mgT8TyTFoyfOmjkgdDCEzg6ncBLILduw86DCzvJ&#10;nh9ce0DHA6uVSXkaQ2CROgFv5Hmon+DH87EQOuLU1PDIiA43fH5mBDcNt3du3GQ1KJSiLmlnc3dt&#10;VWt5SVtFaXtlWX3h1ZKM1OQQnxg/x2DH40EOxy67nI52P5fg4xjncS7i4rFIx2NxLqfinU9FXzwW&#10;e/FYnMPxyAtvpficvez0epjj96Lcj0Q4vx1w9lu+Z74ddPGtMLcT4R6nIrzO5iYGd9YWLFiV93eX&#10;fvT+7R9//8EPPnpw99bW/Ts7j+5fv3Nzm+XOP9i7c+caufh792/cvXcdMXHn3g6v4+892CUj/zJ4&#10;R88LdL6f77GDBgg3eTWHRDyPvYsn7CT778QrjLy9iyfsdTz4H9rI84uHsRPxPHby/YX84UZ+ZW2a&#10;4wVSHqxvTG1sTm9uMSl/fWf243evaWXttWUZ6XGB/s5Hk8LcY/0uxPtdTPA9F+vBikEleJxM9joZ&#10;73Y00etEpOfbkd5HEoLOxgWcjvI+GelzMszj+GXvUxH+5wPcT7hfeP1qVrRM1DhiEG2ujU9PqJYX&#10;h+k9aHV9cgJfcrj68uYx9fisaWzGaJ3Wjc7oJ2Z0YHxaOzaFNyl7/0495N8R0+LYuAagE1+TsH/r&#10;qMIyPDQ8oiAjb7Wy1mJRjIyoyJubzFKMwWDeyNtJ+Rca+cOC3o7fw8gLdTygTHbw3Lm/0tTzFl5o&#10;5Infycgzyb5v5A/7dx6NuovQvbJ8vJ2RB/yinYIXItDx9kbe5uWHbAnyZOSV3DyuZOSlogadsl02&#10;UCcfqB3V9sh6Kib1vfVXYwMcvu3wxv+U4He8OSd4sDpGXBjUfcWNlWEp9gbKAg/FVQ9S86oSf31l&#10;yP4MrgdQlwaoS/00Zf5Usoay40nQy4u9hwo9Fdz0raoyP0MNy3M31YUqS33V5f5kvTUVAeTrMQD9&#10;aCmzXlrgDtBP6e3iPNeBHOeu9PNtyaexk2GuFo2mOkhVGUDl4+VMGPmR9GcKfj//XZLvVhH23Z70&#10;CzhJbIJVOK5ZWDqDKymDls7HypXIGOFmniTZOtYaqy4PtDREqMoCaiLf7s920VWFkDYd5kqRWLna&#10;Ixg2xiXtTuzP5ooAi4j5ljeJYL4vZaY3dbonZao7ebIrCS3i2T42T+nqUC7ahviTvdku2+qSLVXx&#10;sjR3U1l0Q1t+w1B5y1J/Z7TpzmjzbWvTTXP9nqluV1t1y1B7S1cz25nennRekue1p6u4pi25Za66&#10;bizdM5XdtVY/HG+8P1bLegwlN02VWNRUBNXHHJtoj78/UvvhTNvHC10fL/Z/tDTwIdd+tNT//jyz&#10;7f9yRwF+ti3/8cbgD1bFHy/3gQ8Xez5YYHb+4VTrrZG6LW3phrp4W1u6oytDuzyUtzqUj1sBlqXZ&#10;E52JJqbXbQnR1rbo8c64ia54srEs4PKgcYcsidLXBrMWB9Jw/8z1pi6IcpYkeUsDOcui7PXB/A1Z&#10;3vpQ7qY8d30oG2DkiiRzUZKxIGa/Z8wNpG7Kc9aHspbF6XO9STPduJOZcGf3837teCofz1n4ZICj&#10;YBHgQaHHBdebvjqY8tZHW3BWMWPt8XhowHgHe9TwsHIWPg4PJfPO+3VjaDDiEW6iVNLovIUnEI82&#10;RVsboybb4gEtDnMlbtCJmDLZTdzMBLiusEh7o6ru2CEWychbm+JVpUFV4W8OFXrToXF6uIrIrVu4&#10;AvQjLTEs7Z07K4AeQ91lPAr0WCCmRXNjpKYqhAQ9ZcFLC70VZQHk6BEQ6BzIc+/Lce3KdOzMcGhL&#10;Pd+UeLo/142y47EKe8BzB3cLYD6dU/Dk2cnL0yIgHQ/Qycek77EhoGcK7l7E9LvLTGfCdEc8raKn&#10;FY3B0xkvL1Tr3NocMcXVmaGcd8Dnquu5qVyxOMrVhccYcz1eBJgg1lYGkGcnMU0im3r4fHZai1jB&#10;ZZf3Zzu2JJ7AQdXlfliLrdCPtRgjLXCjijEAp4SWiez9FHWMweFoE/TUx7zdGHcUp4Ee9BPYCTbB&#10;YIpxaAToobXYEKvQAnGeC/bQnXGeTpJ+QkBANxbDsBUNw7EQYHOsArRD6sEhMJIOh62wFj2ICWwo&#10;ynUevOqOGPeGssLPUH/J3HRZXxdiagwDvItHD1ahRYweTXWguipAXeWnrQkwN4UOt1w2NoQCdpLN&#10;4fT/THjRNjaEDZX6DRR4yCoCZOVBkkL/0c7U1kz3iPP/NPDUPz75x6+lhV4wSWqGZU3SjiLVACsW&#10;r5LU6GQNSkmlerBa3leq6C/TSKqYlx+oosI1rIiNbX5Xgrl4Dt7RM/a9PFfQ5kVGHgiNPN9JRh7w&#10;5p0X8UJ4//5CSMozHa+0lZUXGnn27Z7NHtdhUneaNV1Wfe+Irkcvbx4z9k6b+8qyL3uc/F8i3d7O&#10;CLkY7/Z2ovuRVI9jCc5vFoQ5pvmdjPM6khRwPDnkTFLImYSgU2kRF/0c/lTeU/bBrYX5EdnSpHZ2&#10;VD09quF0PPPv+xJDPjauEhr5A1J+/7MlBUIRD6ifjDzJFtLxiKmOPC/f/3AjD34nI0+p8XYinjfv&#10;L+wEvIK3g1YdLiJvZ+TRkpHHVxh8u9m9wb4WbeAbDb4EXV/ZuraEdmd3EV+g9m6ugJs3Fu/dWv/B&#10;+3sfPtxanzO0V+f4Or3leupf4PtCWphzpOfRzFDHK2FOV0Id04LOZwZdyLvscjXcLS/MLdXXITXA&#10;KSPYNS3IJcHfIcLzdKjLicveZ4syokQdlWbtwLCJJaMolD0yWTeX+c6Jb4OYR2kQgT/QyAPEZOSF&#10;2p2HXPnhHrvd8osE7VkIbXXYyPMxAyO5JHom2fct/KuNPMuO5xgc6hiSdUoH2xFwmr5boexCK5W1&#10;yVUdhFLFjPzgUMuQvFmtauvuKs3PiyIRHxfrFR3lfjnMKSnBOyXJNyMtsLgwpr01XyquVsobdZo2&#10;8uyA5DvpeKGR56FhXNWan/0l+Nn+5K4/+cnPfsz9Ue2afSPPXDxv5JmUt1WTt83vykt53sg/enjn&#10;XeL+TYKVr+GkPF++hnF7F9y/de3u3vbtG+u3rq+RkbfNU2yryjRH7O7M2urYHJLy5OWvrU/TvK/7&#10;TGyujRIbgulewdryMLG6ZAEri2aCjLydlP89EFr1P8TIL80bX8jinIEQdi4vmPh+O4TDhGATsLRo&#10;WlwwEojZ4rwZzC/Ys7RgETDCszg/LFzksKKll1r+Jfjwq7AdtO3yohUgOGj2XwD3Em8StDbonYAV&#10;PZ8xg+lpE+OgoBdg+68rBLyv30+it9kNDlvKvMDRMwv/QiMvlPK8lycpL4TK1/Dw9eUPzP4qqDvP&#10;l6xhVWuMPbyU1+jQ2iAvvy/l25TqNrQ89L9yek0XAgX3z+9a9uN8p1HdA+SSBklPVXtDflFOdEKk&#10;d2yoe0KoR4SfQ0yAa7i3Q7DrGf8LxzxPveF1+s3L7hdTLvs2VxaIOuvMatHcmG51dnhtwUosTJpW&#10;ZkfA/LR5cWp4ZsI0M2qYHjeOj6inJlg2/Rwelynj9KQBIEAnz8SEfnxc9zKwVjDgQJI7mBwz0K8C&#10;/G8DBC1OjtsjtOeA9/J2+pvHTsfz2O0HjI7qAC/fhVvxnfwiz9iIFoxbdS9EuBXtcHzSaBlRj4xq&#10;cUSLRTUyopkY1Y+YNbMTwxMjBqNSJu7qaK+vbaqsaiyvqC8trryaWZaffCUhNC7UK8TjnPf5I4EX&#10;jweePxLqcDzU4WiE04koxxMRF47GOp5M8biQ4nH+8sXvxri+GeP6doTLm7FuR+K9TsV5sikuQx3f&#10;ivU6HelxOtjpiOfp70R6nyvLiBQ1l+EyeHR767171z56tPfhuzfffXDjRx8/fHT/+oO71+7c2b53&#10;7/qjR7cePrx59+7unbs37j/YIxdPOv7egx1KeOc1+j6sLs3d+1uAeoQO/XCPkJetPSTcvyEvMvK3&#10;N38H9jexU/D7bBHXb27uIzDyxH8dIy/U8RzosdfxQOjid3YXDxt5svDC+NV8cxHP84cYeaGFJzhH&#10;j/4JIVTiZmNzcnNrCt8x9q4v7G5PTQwPtdUXRAY5R/iejw90Sg5xuRLmFu12LNLxrSSv0zHOb+HJ&#10;EuH2RoTHW/H+p2N9T0Z5HYv0PhbucSzG92xswPnEUNdIv/OR/he9nd5OivQa0Q+szbNfyifHFAvz&#10;BnpDGR6VL66OTc0xHT86bRid0YOxWd3ojHZsWmWdwFuP7c0Ib0yk4Okdiow8QMDXliEDPjyCtyeW&#10;Mj82psVrJl6U6IViZEQ1PIyDqinJ3TI8pNb0vszI0w7tFLzd4mFI9wsRCnognNDVaBo8zMuMPN9v&#10;h52FF0Iinofs/AERfygFfj+2vZlyv3bbu3hCqOPJvx+G1/E8QvPOi3i+Z58XuHhCM8RcPKHeryNP&#10;6PFdQlQ/ouo2SJt1A7Xz5v7cWG/3438U5vyd6gz//vLYvuLwrly/gat+0kLfvixHWb6bpsRLXeyp&#10;KvIyVgTpK4NUJSxNnmw7S34v9gGKIm8gL/SiHrSyq559mQ6ibGcEg/nuihKfwaseZNURq8v90VK2&#10;u7YyEP3SAndxniuQ5LuBgRxnxBhDdp42p6I3GIwebItFbM50fEWAsSGMKlNbuOlbEZBJH2+LYWqe&#10;S9Vvij0We+q1hugjiPX7Re0xRgh6hrnSJRSMclUyjGyy2Sgw3haHdrQlhsuqTsTiMJc1b2RTubIq&#10;4WOtsejn1GfkTHci6VoEU53x2BUJXLQkGXFu5H9ZZ3fyVG/KTH/anChjXpy5ILmCFiyKr+xoikmt&#10;LkuzVwZzttVFO6rCbXnetiJ3S5G3qcrfUhVuaYowbFdTvKctXenL2JLmjjdGtsQcw2Nx21h6XVt0&#10;f6T6tqX63nDNw9H6R6NN74w3fjTT+dPV/g+m2n+81D/fm6EoDpjqSL5lqLptrN4z1ty1tt4dbbtp&#10;ado11G1pqhYkVyd7M6f6rqCd7s+aGchGbO1IsbQmjrQnj3WlTQ5cGe/LsHanAgRTfRicPtGTOt2f&#10;MTuAG5K1KM1ZlRdsqouv6Uv3zJVowXVjOeKblqobpoobhvI9I2vvWevuWqrZbVRevWkoR3tNXbSn&#10;qwLXVGVb8mKwMVSwKsldG8xZkTAXvyq9sj6UvSHL2ZSz+2Rbmb84wKrML4lTFkXJayz1PmOhn00A&#10;uziQttCfCpZE6dh2WXxlvi9tpptNwIvHhR4y+o0EFwA9QBPtsXjsAAKsokdzvCPByhVtRzCBR5yb&#10;OnWyK2m6J22qO3WiM3msPdHaGj/cHGtpigGcW7ddltgt9kAXA64TzuZH0P75/umuJFxOzJ6Tjm+K&#10;MteHG2pwSmyCVmtT7HhrAmXKIzDVst8DFvrTsQnGmxsjmWRvCOfR1YVpai4pywPlpf5Dxb6DRT6y&#10;Er/BEl8gKfIW4ama59aT49Kd7YygN9e1P9+984pjY9JptAMFHu0ZF6l8DeXC9+e6oRXle/RkOXdm&#10;OID6uBOSq156rja9riYUlytuLG4abhQ9m1jQEmmoDyXbTmqej8nCI8DzAtC9DRDjeYq7Zb4n2doY&#10;Ya4NHWuOGmkIR4B7jPZMT1VdVRBeFvC60ZflIC1wU1X6q6sC9HUhxoZQbU2QqZFluJMEJwGNlgI9&#10;l95O6pmX0boqVvKIDDWNJFUNsB9FiTc/AHsYKvSwNITx+8QY9NO2AMMwHgE5br4TLV+IRpLv2pp0&#10;Ei36TVyxePoNAC02wYbk4ukmYAwCitFi59gJHdraHDHZEUsDsEjHxSK2pf0g4H9+IGiR/jmA+mmR&#10;YjoKAvolAwcCtDdS7QB3taH+kqU5HD24w6mTvDx6KGseKCp9ZOVemtoAU3OooTHE2MRsvqY2yNgU&#10;pq4JpEBa7NWV5TBQgEuRXWmKsiBF+SVpcUheyBG3119z+d5rIQ5/NlCXMW/utSia1aJqo6xZ1lMh&#10;66/QDNbpBmtUojKVqEI5UC7vK9VKsbZR2V9J070e9PI8rN9ezdvS5J+XpiHIyKPFeyt5dnQalB20&#10;lnpeDfl3u0XCqOJ0PN6UOYRGXqtoNeDb+mCTWdM1Zuw1yVsmDL2L1kF5d0Vegu9l96OJgWfTgs5H&#10;OL4eefE7V3xPZ/ufDT//rSTPY2n+pxP9T3I6/myI2/eCXb8bHXh6XNe5Oac1K9rnRuWzY8qJYfmU&#10;VT1hVY9ZVYDS5AE3qR4T8byXJx0/NcGEO6V3kHyfEhh5vpM38iTlhUbeDqGZAS9zQYsvNPJLNh3/&#10;YikvNPJcpRphsZp94T5HbG7O8zpesPb3MfJ8wENGHt9o8K3n+t4Kvivt3FjCd73b97fQogffku7e&#10;2/z4w5u395Y+en/3L37yyKLtq76aEB1wPsj5rdiAs1ci3WN8TuCLQ1a4Y1rIuezLjnmRLpmXLiT5&#10;nU72P5Pqew7fvhN8LiT4OyYHuUR6nr3scRrfRNIj/boai4zKXqtRatCIVIoePVfRRaMR6Y2DTHPr&#10;gEitFwOhiOcRGvkD9vygUieEq16m44Hd5vxWdvKdX6S8eCHoAbQVb+RJxGOHthh72Mcm5cnCC7Pg&#10;D8RdgKZmlck7GFyNeOoH6JEOtooljQolgmaJtEmmaMEnf6W6va+3sroqIy01KD7eMyzsYnS0a3Ki&#10;T2K8V1qKf05WaGZ6UElRbGN9Rk9XoUxSNSSu7Osq7GzNHegrtYOM/GEXf8DI/+ynrIg8wUl5SpNn&#10;Rv7HP+Qarl7Nc7g8eU7Kv2sn5V9h5JmU38+U56X8wzvXDxt5cNjI7+6wSq9k5F8m5WnSV4GUZ0Vs&#10;ttbHAEl53svbGXleyvNG/g/38kKx/mojbzdYiM2YHzLpPDSAx24tj90wHtxktGThD8A594VFe5YX&#10;hwUwb87bc+EixyhYBHid/cYtNlxZGiWEe3uR8WdHtL2aL3CBXbtgnZ8fAXNzwzx4e5iZNYEXqXnb&#10;/15R1vy+mn+ek7jv6Bn7Xp5ZeJLyQiMvdPE8fLK8UM3bVZYXSvkXwut4gs+U1+rR2tBpbVIeqLUd&#10;VNYGaNSEbT4KrDVxs8gadVSwHm2PSds9YuyfHpONm8Waobah/vqO+qtX0yKuxIWkRwakhvuBlEve&#10;Mb7OYW7nAp1PnXrjj53OvB7iczE9PrS6+Iq4q96iEc+MaVdnRpamLQvjxsUp89rs2OLU8NyocW7c&#10;sDBpmp1kweSodsKKjwL4EKCbnjTwOh6L+7adMTamFcL3U+EFct+8RmfJ76NawBt5HuqfGLPBG3ny&#10;5oB2xSN038/190t0PNjf6vkOCfLswpG8fH8ho8MakvIv5MBIbm/jk8aRMR39x4B1TAcmJsxsldU0&#10;MWqeGhuZmRidHR+fHBk1qDRDor6mutLm+pL66qvNNUUN5fnFWYmZMZei/V1ifZ1DnE6EOZ6I9bwQ&#10;73aeefnzx7lq8m/Huh2JdnkLJHgej3M/GuNyNNn7TLTbsQjnty9deOOSw5thLkejPE9ddj0R5HAk&#10;5bJvUXpcb0P52szwR/d337u7/cG93Q8f3vjgnb33Hu6Rmr97a+fWre27d3eZmn+u4w8YeaE9Fxp5&#10;4dpbd+zKvn8jDhr2346w2vvBKvCMA7b9m8AZ+UMinkfo4n83I09i/XfS8eAlOh78FiO/s8v9VyaT&#10;8vZGXohQvr+Q/6GM/PLqOMF7+fWtye3d2eW10Rt7i+urY/jAcGNzsr2u4EpcUKDjkfgAh4wwt2iP&#10;k/isnOJzNsHnZKzX8QiPt5iL9zyKFh+vY71OxvqejvE+kxjkEO51MtzzdGqEZ6jnKT/Ht66mh+lk&#10;LWvzhvUlEz6iLMwb5hfMRvPQ2JRugjPy49PMyFN2vHVSYR2Xk463g2W+7xt56yiz9vSOhsURK5cJ&#10;xfVbLAouL14DLBYVXp3MZqXZLDeaBjEA36aGR2RCI0+8zMgfFvQvxM7IAzsdL/Tvh+FFvB12Ip6H&#10;bLudiyd4Fw9Ix38TI88Fz4280MKrVZ08L3Px6kM1aoQu/kX+/TD2Rp6KyBNqSRNQSZvIyCu5wjVY&#10;1MpaleJ642CLUdJgEtXmRbk7fOe1RO+j6f7H2nIC23L9O3P9urI9JIUsPbYvy7E/y0Fe5K4sdJcX&#10;eeormZGXF/oMFXiRfweyq55DBR7EYL47kOS6koXvy3RAoKsIxLChQk9xniulyav2S7prKmy58wM5&#10;zt0ZF/qznRBjlaEmxFwfpuWqzShLWQ16GqavDpYWuMuKvHRVQdbmSGyOAMMwnsrHY5FUOzYE/H5w&#10;DjTfpjjHhX42oGFYO7w/8yrBb0i7wgB0oiUfOtwYOdEeT7nGloaIoUJvaYGnsRY7iRzj5uekFGks&#10;jrfF8KVRSOMiIL2LFmuZZ+xLsQlicTpLje9NmR1IX5BcWZRmoZ0TZWBxZTBnpjd1XZ4/25dmaYpa&#10;kmRtq4uYepZlbytA7rYyb1tz9bqh5Jax7LapfE9VeEN59aGpwlQRWBrwJ4MFbtdUubvqgi1FHivR&#10;rikDW/LCZVH2fG+GjYEr5rpoXU2EqSFmtC3JWB9tbogb68yY7MmZ6M4e78qa6c9flBavyEo2VBW7&#10;hjq0FF831u+ZG9FuG6o3tBVbhsrrw3W3x5vvTraivTfe9GCy5eFU6zsz7e/Ndjyaan042fLuTPuj&#10;qebbIzX3xurvjtYBCm5aqkjHU035LUUB1ZRfH8qd7UnZ01XsqstvaCt3lKU4ebSbsqtr0rz1wXwM&#10;ALhDhGzKc7YUuRvyK9PdsePtkcvi9FVp5kJ/yoqEzfjKG/lVafaKJGuhPx2HmOKKCM32JCFAiwFj&#10;rdHoIXuOhw8x//ChZ4wr1E711qmaDSsLw02jiofJ0hRjZmY8mqsME4MebIhd8boZVy9ddfy1R1Ie&#10;/Yhx+dHPPPpqXIqhrGRNQwT9KwZ6lKX+6rJgfRWbbFlTHoIWi4oSP1yKQFbiN1TsywrIFHoNFHj0&#10;57sDCgbyGKJ8D3GBZ+cVR9CT44J+jJQW+0iKvBEMlviK8Iwu9ZOXB6BTiad8/WV1dQh3cyJxe5lt&#10;x8k0RWFRUxWCvfXnurWmnMPLhRZnyxl5DKCbg9uLWwQQDLdEmhovG7lZlw31oazof90lmpDZ3MRy&#10;pfEUpmelEOwErwB42dGWs/+/MdeGMh3fwJ6zWIunNvu9jXsxGbzqgZcIGTclqbLCD6irAowNOApL&#10;2TZydhsg4L3zSBN2wrw22WfNfoEXoOOcu5bLHEdLi9gcLQ6hFhReV3DVacbb8ILAvD8GUx46bYL9&#10;YzDa4cbLOAoJbrQ4AbTYHGuxOQIMIGOO/SAmSI6TEOfPEz20CuAm4CjYCQ6KU8JajJxoj0FgN5IP&#10;APqxK8AfzspNNjvagkcqCj04N2yOnVM/bh3AMIxHP86TsuDNTZdNjXj4LgPc2+TitfuZ8gjwKMjL&#10;fNBqawLkFd7qGn9DY4i+IdjUHGpqvqyqDkBraY1AoK4JNDaFaWqDEGNzZYU/rlVpoe9QSVBvrm97&#10;tk+0058EnPon57/1WlLASVn7VZO0VtZdqh6oUotqVQNV+qFaRX8JVa2R95Wi1Q/Wo5+MvIol1NsQ&#10;6Hh7Iw94I8/+z0wg5bGIlnpIrFNAawnetn8TeB1P6JVdvJQX1o5nRl7ZPsKlxmsl9VZVx9KItLkk&#10;OSHwfLTPqTi/UzGex8IdvpfgfizT/0yy25FEl7eSPI6m+p1K9j+Veul8aphDbMDpyz7HClIDF0Yl&#10;6zPqCbNoaVI9N67ipnLVjQ0rGa808ryUf7WRJ9BDFl7o5Qmhiyd+JyMPfgcjD3gpLzDyQtvOG3nw&#10;uxp5Qmjkyb8f1vFk5PdurvCzcO1wSfH4roTvKbfxpW9v8cG9jfs3l965s7q9MtxQnhEV4HDJ7Sge&#10;3+QQhxi/k9He+O5wJDX4LBn5lKAziFMCzyX4nkoOOJ8W7JQc5BzrezEuwDEhyDnU83Re8iV5f4NB&#10;2TVqkpi1A2aDWKNiMlqrFev1rC48UGr7OZhzF/IyI2/z5gJ4pW7n1mnxZfDD7Nl38STcKSYjz/fw&#10;MaCteB3PLLygR+jieSPPEuT3c+EPYTPvdkaeRLxI3CQdbFYoWVL8ED4/q9tNxj585u/tqaityczN&#10;igi/7BwV5RIf7xkX55GU5JOc6JOU4F1YENXSlNPZfnVQUqOU1w9Jq6UD5aLeEoCgr6cYkIUXSnm+&#10;WA1v5Cl+7ef/8q/IyPNenow8J+V/yPjhjzgpbysiTzr+hz/4mJvf9b2PPnyXpDxn5B++/96Dd9+7&#10;/w43sytXtYYZ+fe4qjWUIy808jY4I3/v5g4ZeZLyN3dX964vA6GRJ/jpXoVSHlzfnH0+4ysn5TlY&#10;ERsy8ryUf1maPEl5oY7/Q3iZlxcu8mNegdCeCw07mfR/APb1Oil4fpF/cbSD1+V27KtzxGNCmGdf&#10;xKvqBF5YX90uL0+yF1xuq9XlcYJfJL9vt3/0c5sf2M/i4jh3UNaSlxfCpPyshRDmzpPCEGL3DkRw&#10;b1Esg56M/Ni4gpfyo+ND4BVGnjjk5dmMr/ykr7/Vy1P5GvY/bgaGQd+jY17eBhaBXtfNYNPA2mra&#10;qLVoD2DT95pulbJDLmtV4LOIusug7zNou/H9XyVnSXY6ZfuocWDMJMJ3fml3TXd9YVV+UlZ8cHKY&#10;V0KIe2ygC8udv+R2OdDRz/2k05nXzx37M7TB3hfiw33KclPEXfXjBtmMVbMwZliesqxOD6NdGDfO&#10;jutmR7Xzk4blWcsiHoUJPT4rTI/rAPsoMM7//sGgTwz7PFfqY+wHf3yGYE5/YlTPMzmqnbbaOGzk&#10;7bw8ENpzIDDy1GPT6LyR53t4rFYt4PcAqGef5w5dyMiIjueF/S/sFEKr9AaFwag0WzTDIzrLsBaM&#10;WPWIJ6eGcbbDFr3JqLUYtFazaWzYMjZsMurkasVAf09zT2dDT0d9d0tVd1NlW01RaWZC4iWvMNez&#10;wY4nQ84fD7lwNMLxTKz72VgPlhQf5Xo00uVIrOuxCIc3w85/L8blKGJ0Un+M54loj+PhLkcDL7x+&#10;yenYJefjMT4OyZc8anNTTINdmzMjH9679sP3bn38cO+dO9sPbm7gXeDDd2+jvXl97f59JuIJuwR5&#10;TqCzWVXJyJOU51fxxpxX7b8VfpNXssXB4oMunjig4wGZdHvt/tIU+Fdglxpvx6uMPFn13ZuLaDnP&#10;vnIY+oxo1wmu7S1t37Rx2Mgf9vKHjbydguexM+8v47+rkX+eFE+Qjl9aGWPB2ihjfWxmwbSIjw1b&#10;LF9+Y218ZXF4e3UUX3UaStKy4wPjAx2Dnd6K9TuTEHAuyOE7cd54LhyN9TqOFl+i4n1Oxnoew2JK&#10;4IW0YIe0UKdYn7Mx3mfi/M9HeJ6M9jt7yeN4Q2myiZuCe3mWmyN9zjIza5rkdDybphXfpia5eVkn&#10;7I08nw4P6IsTXjBHuNR4YDIP6fRMXluGh2zDWLEa9rpBrx70T0WjoxoaSaVg7HQ8wRt5oWonI0/w&#10;nbx2P9wDzLbCNb9dxxuMrAgmx2+38EJIuNu5eMC7eMDreJuRF4j4fQXPLDz9sM3/tk09v5ORJ/ku&#10;jEnBf2Mjz1y8YqgZHDTyTc8RNzJYEXlWR56Vkpc0At1Qq07apOmr1vdVZV664Pjt12Jd3yi4fL4h&#10;1bM9y7s9y1NcFDBw1bc/37Mr01Fe7C3Oc2GS66q7tMCNMtOVpf6KElZPhhi86kEujNNhXtiErzAj&#10;ynVBoC73R9AYd6wu+u225NM9mRexiE0wTMHVCif1pirzo0R4gJj2adpPgUePJN8N+yQBhzPBKqba&#10;9408FgH5dDvROdEea64NVZf66SuDLHVhsquew/WXsZW+Ohib0DAzlx0PEGBv2C2dFe0Zexvlin4Y&#10;ajDm8gQ3f6Yk3yPL45+1Jp0Zb2MZzeb6cCs3cyZADzlcKo0y2RGHFvF4Www6p7giNgjm+1LQj5Hz&#10;orSVwZylwWxy8QRitijKHGmJodroiJel2VPdyZvy3DVp5sYQYIVZZvqSJrqY5WcatD58qiVmQ5Rp&#10;LA/sTDolL/IcbggbZ7NTxo61xpJIHWtPnB+4siYr2FAU7hlrdrQVO+qKe6Mtd63N70x1Pprs+HhJ&#10;8vMd3V/dsoC/2DOh/Ve3h//ypvGvbpl+fl33s2uaH28pf7gh/3h18IMlMfhwWfTTHeWPtmXgh1tD&#10;P9iQfn9d8sPNwZ/syL+/Ino03UFe/tFUK3gw0Xx7pO6mpWbPXA0Q2xaNVeCmvpKV2VGVINhVlayI&#10;sq2NMavinF116Q1tOftFQctW3dCVXlMX7WqKtxQFYFNOdWyyV6VXwIokY23wyupg+lRXDDPyktQV&#10;adp8X/KSCG0KlaxBsNCfDuZ6U8nI42HCY0EtuXjuTmN3HRZ5KQ8Q4OEe5uoUWZh9jsJ9iwcdDz33&#10;kwxLacdFxVl1XJBh9BsPWrrACFxUeLxwEeJS5P8RBM8Xgp4aeArgsu/PdsKzpiud0ZPp2JF6HkFf&#10;ljPAYu8Vp/5sFzwla6OOdKRfFBd49ma7SIq8B0t8ZWX+khIfaanvIJ5QZX5YVFQEqqqC1dUhpqZI&#10;Y2MEQGBujkKrx5OiNtTSEg2oB2s1NZcwmLLsAY3BTuTlAUOlfn15bgMFHl1ZTu0ZFxHjoNg5+rXV&#10;bNoGulH0RMMinsWItTXB9OMZzb1sE/FcSXF68tLTkAf3Unnod+qj3laV+Ooq2E9r9CweaQg3VjMj&#10;T3vGgejVyVgbwjLf60JUlf79ec7yMh+blOeyy7VcfjeBkZb9eVbRT5IdAYZhLUl5BNiQFrFbeTFe&#10;f2x1Y9ADaBX6B6+6D+Q4oVVw1WzIyNMmtBX2g9ZUd2m48TJW0c4xkmX0l/mixWmMtkTSWZEKRwuE&#10;Sp1fRAtIqSOgOvg0IS0WSaPzdfABvxVaLHIvCHiZwutVJB2FDoEAa7FPnB5OmFbRUQDdFfw9iZbW&#10;0mAEtC0C3Aq6vXQPyEq98UAAyqAfKvEClDsvK/XU1QYqyr0Hi90RD5V4AFGBa0+2o/iqO67kzivO&#10;0qKAtnS3+mTnSIc/Dj3/Ry7fey3U4VsDNam63lJFZ9GYqk3TVynvKZF1F2rFFcahGpWoQtZbohZX&#10;aqVsoldbQXlRNTcfLC/lycjXagbrnut4LkdeM9S8D5PyZNupWI2dkUdLaw9D2v0wwlW0H4Kq1hBk&#10;5KmCjVHVYdF2GxQtI+qOebPIIK7vqsy87HoMHxrDuKqh0S5vRTh+N9XnZG7IxQS3tzP9zyDOvOSA&#10;z5lJIedjA856XfgWPknqB5tXZ7Xz4/LJYem0dcii6x81SSbHFGMj8tEROdpxq2KCy5ef5OrY4Gs1&#10;r+OFRp7X8fTBUuhDBJLEVjv+kJRnKY//sEae2oNGfoqPeRfPG/l97T5L/CFGfmtrzs7IX7u2+EId&#10;D65fX0YPgps3bdO33sF32DvruzvzP/nhvfs3l6Ys0s7avLhgp3DP03GBF/AtINLzeJzfmRifE8kB&#10;ZxP8TmSEXsgKd7xy2YH+0TYx6EJamGvyJdf4QKdYf4coP0cfhyPp0f6tNXn4sGfWDihlHSaDWKXo&#10;0WgHdDqJVs/Q6MRk2El585qbXxTCJ6qrtcyka1ViITq1BPAx30+LdiKewE6oPQzfL9Tr1Ek9lOTO&#10;ryJoFQ/rPOjiKQWez4i38+9ClKpupapToeyQK9rBkKJtUN6qUHcqNV0yeRubtVXWPNBfjY/6Ukld&#10;W0tBYUFMUoJvcqJPZkpQUoJ3dKRLUoJncqJXXk5odWVSa3O2qL9MPlQr6S8bFFWIeku62/P7ugoR&#10;iPtK0dnXUwr6e8sG+sqBqL/CDvFApRCbkechI0/V5H/ykx/xRl4o5W0V5T9+/+OP3iMpv58m/xC8&#10;+959xjtMyr/36C54/+Ft8E2M/J29jf00+TUy8nvXKU1+HvBGnrCT8t/EyH8TKb++ZAJ2ev33QGjV&#10;hRZeiHDMy7AX6PtenjL6CeFaYf83gVfwPCtLI+DAa6IAOxF/iOcyneAs+QRn2ye519Apinmokweb&#10;rK1MgHW8sHIBxfwO+U5idXXabg+0WzouJ+i5PP19KGuehxf09C4C7HLnaZHvwRsSX9OGjPxzJmRg&#10;/EWl5A9z2MjzUp4QWnjwvIjNwbLyrLK88Tnk6EnKG7Qk5TuFRp7K2lCs0nRo1F1aTTeVylWrOpma&#10;577/a7n535WD+M7fbNJ2W7Q9BmXXiH7AahBphtp6W0rrSjMKMiLTYgMiQ1yiQ91iL3uAiCDXIK/z&#10;3o7HPS4ccTr1hpfDict+LjnJkd2NFUZ5/5hmcEw/tDxpWp42L02Z5sZ0U8OqyRHV7LhuYcbMG3n6&#10;NPBNjLxNx2PxuY7X8zr+9zPyh3hu3knKkwc/iNC/2yN06N+E4WEtsOsUYjeAnQCXdz+MVftSHoFK&#10;LTWZ1ZTUbzZpjQb1sMUwMT5iHTFOTlrGxyzYVqOU9HU1djZVNVcV9jRVdtYUt5TlVWen5EaHJgV5&#10;RLpfCLpwNPj8m5cd3yainY/FuoITcW7Ho51Z+nyky5EwhzdIzcd4noh0OxrudMT3xJ+GOR4NdTgS&#10;dPHtS87HEwJcOqvzF4ZVD3eXfv7xg598ePed25v399bfu3ftg3f2Hjy4dv8hQyjlBV5+007K75v6&#10;P8jI37y9zseH+H2MPPjDjfwhCy/kGxr5RTvhzsMr9QOdN///2sgL0+F5I7+0MmZj1bq8NrqEDww7&#10;02tbkyv48LA9u7wyNj9rvL4zu7M2cWNzcmlSPdhTXZQZnhjqnBDskIQvSN4sTT7J/4zNxXsei3R9&#10;C22S1+kE79N4mmSGOF255ByBTq+TycEX4wPOhbi+FeF9qqM2Z1jTszpvmpncz1HifgAeY0VpVKMT&#10;/P9j4X3nBUbeZB6yDMtHrKwKDXvZfP5tim2Ofi5BXgX0erlKhU/Sg0ql2GhUGgyyyUk2vyv2IJzZ&#10;1Q478w6oh4eX7yTcKRZC/TwvM/ICF//7GHk7EQ+EFp4Crnw88eLUeEAuHpCLpwR5LL7CyPMinvfv&#10;PNQjtPB2HBTxNui9mBDmxR828mThlZJmTsqzrHm1qH5M06XpLg86/y2P1/9RxIU/vRp6oTbBrTHJ&#10;uS3NuTvLoz3duSPTidWyKHAbKvHuz3MeyHeRFrgNFrNEdUW5n7zUf7DIps55Ea/gpmBV7Se/8z4R&#10;Mdb2ZF4EnWnn+rOdKFOet3WIEdAmRm7+VQRYS67NVBeqr2aZs7zTpBhH4dW5piIAi9iExD1i9NMq&#10;tNg5y9VtjjLXhuoqWPmaytDv9mU6YDAGCA0gHYKOiIC0KR0dganu8lhrLFp99aXRlpjJjgRdVUhn&#10;2gVjbdhsTwpVF5nuSqKAK03O5ghltr0vhRwup3HD0InFCUF9eSZ8e1mCPM90XyqY6U8DC6LMDUXB&#10;bF/aeEeCpSlKctVrIM+dnXxlgInLgTU2sEogE10ss3uuN3ldmrPYnbwzlH/PUP7OaN294aodVcFN&#10;cznaG8bSOyNV4Kapcs9cecda+3Cy6dZw7a6x8tZIw53RJrTvzPW8v9j/8arkoxXpjzYVP9lWgZ9d&#10;06D9wfog+GhF/OMt+b/cVYOf7ijR/tUtw/921/zTXeUPt4Y+XBW9v9z/4crAR6si8MFy/8+25TeH&#10;63f05Xe5iV5vmKpuj9Q9mGhGTC4eAbhjrb9tqb1lrtlVl94x1dw1197Qlt/UVTwYrkd7z1y9qym+&#10;oSve1RReU19Fu6Mq3JDlAa5qTdaqNJuD6XhitidxWZJKbMiZnZ/vS14cYHPG0q8gHKyCPIFHBw8H&#10;VqHFKnqAxrmqNXjIRrg65ggAAm4xmuoUIaAYlwf66ULCNcM5XFzYXrj+cZFTOSa0AznOvVcc8HRA&#10;25flSC2eF+gX5boAfiT9OwieGvTsUJUFaCpwtQepywOBthKHCFKW4ij+CDpSzxf4/Un3FSdt9SVl&#10;ZZCxMUJbG6quDlHgCcUhrwxUVDCwlkdVFaypuaSvv4zxVN8GnZaWaNrc3ByFHgwYbo3BSBqMftpW&#10;Xh4gLvTqy3OjdPveXFdAnbIy9hzEMxHg3rDs/+vJcGM45cWj1dWGEIiNDewfWQAubHriA1rEVl3p&#10;55XFPjOdCeMt0Xgio8Vz2VIXZqqxGXwciwZzT3lW4V1fF4LXq9rYt9vSztAcpBYuMZz8O8aQQUYn&#10;AjU3PyrQVtqGkZ6m8eikRHgecvdose1wI24aKxGDvemrg7AJ9SDWcZOsYhj103FJefNHR4th2Lwl&#10;8YQo13mqMw6rMJhUOIEdUg+C0ZZIgAA7QUD91ImAVDsC2j9tgqOgH/CbAyzSWgIxoJuMDfnzB9SJ&#10;tdgEq7Bn9GATxLhn6EahxVq0uCEyrg4P7iX6ZwVi8Ko7u4cL3cVX3fBugvcUeltBj6TQtS/XYSDf&#10;SVTg3Jp6siPjDMj2+WetqWekxT5dWU59eR5dWS4tKQ6SouDq+ItF4acjLv6x/7H/5/l/8VqEy/dk&#10;zTlj8qZxVYtpsFojKlf2lagHWDV5tbhSJapgZeX5KV4FRh680Mgznut4NoOrnZFn5eC4qjWIeSNP&#10;w4SDAa/aaYwdL1irYKXkCfqWbdR0AZO6Uy9vNcqax7XdE6rOkuSQpECHlMALcZ4nk31ORTq9EeX4&#10;RlbQ+SuB5xLc3k71ORmP1u9Uot/pvFjvQKfX8flzbkSys2KZG5UvTKomh4dGTZKJ4aGZSfXslGbY&#10;JB7ljDzT8aNK0vHTHIgPG3nAfwfnPkM+T0nkrQgXPJ/Q9R/QyNsZJzsjL5DyJHzsdTw4bOQF/J5G&#10;nvfyvIIXGnnS8eDu7Y2bN1b2ri9fx4CtuRusZ/3Bnc0P37u+vWKVdFUmXHKJ8jkXH3Ah4Pz3Yn1P&#10;JwaeTwg4lxh4NsrrWHLgaZASdCba+2iMz4kY39ORPicjfM9E+V+47HMuKsApOdK/8Ep0c02u1SAa&#10;twxqlN1GPT7xitSaXpNFptWLFao+ubJXhU+2BqlWL1FrRbx2/2ZGfkDo38m58z3CmF9LCp6Hd+jC&#10;xeca/beBYUIjb7cH6qdVvJF/kYhnNWq4gOXCC3X8Ph3PUXeKpI0DkgYgktTJ2bSL7WJRbVVlWl5u&#10;ZHKiX1yMZ2qCT05GSFZaUGKsW0aaf2V5QktTVl9PMT9fa293kbivlE+NHxRVgP7uop6OAjsXT9qd&#10;1/F8D5CIqgAz8kIp/zPB/K70Rzqek/M/+tEPbTqejDxJeS5N/p0PP2A58uA94l0m5d/npDxv5Pmq&#10;NUIp/+jujQe3b5CRJ8jL47LmruwljoUbu/O71xnXry2Aw5nyvJEnFy+oIz9+2MgflvJ2Rv4wdsL9&#10;tyK06nYinhAOeAVC2y6EyfRDnUBo24XwN9COlaUD1WZWlmyvg8IZroWsLo+9EKElF8I799XV6Zex&#10;tjbDs746ubE2tbk+bQc6X8DqzPr6PFhbm+NZXZ0FwiPiVRtnjtd0DjL1NvhUel7QP3f0XAF6G/uy&#10;Hu9DZORJyvNzwLJZYacUjHEbvJrnFTyv42mRqtYIjbwQu2R53sibDQPD+gG0wGQkWD9v5AGT9boe&#10;g5aT8jomF/gUP94y6HW9Wk032QTyC0pFu2yohRMBzMurFW2AcvSUg01sIhplu0beitak7cZnCHSK&#10;e6s6Ggsqi5KykoITwj1iQ92jQ1xtBLqGeV/0dzrtfeG42+m3QLS/W3l2cndjuVbasTSh31kZ31oa&#10;XZw2zI5rwPQEY4qDv4cB+8V+zA6bYedtuxBy8TOjOh67AcDm5bmaOVQM55CI5zlQZAaLzz34c7RU&#10;COIQVKzZps5fDXl2YBnWE8MjBuLAokXPEEh5s0lrMessRo3JqLFYNGwPFhVOaXLabB3TmYdVJouS&#10;HD1as0UzNmoetZrMJh3ayTGL1aQxamQKcVd7Q0VHfVlHXWlTaW5JRnx2XFhaRGBSsGec78WQC28F&#10;nXsj2v10tNupkPOvh51/K87tZIQDE/RJXqejnY9EuhwJvfh6hOtbTD66Hot3O57sdTr84huhF98M&#10;c3rb//R3Ay++HXDhSE5skKyzbmfB+qN39/7iR+/84N2bd6+vPnp0/eE71x882r0v8PKk5oVGXsAB&#10;tw544f5q+PHk1vnFQ5CR37p5e1Mg4u14gZEHv6+Rf3V2PPFSI7+v47+pkQfPO/+hjbywgo2debeD&#10;RPxhhOb9ZXwTI7+6PvlC1jjov1xXVsefsz4GmIJftfJgkfY2j28Ly6MraxPYdn1jamnBsr46hk8R&#10;eIPe25lcntE01WQkRbmHeh9PCDwf53cmyf9cnPepGPfj8e4nYlzfjvc4luJ9Ks79aJL3ySvBFxEk&#10;+BzPCXfB8yXK/UiMz6lw96POx/75JY9TFQVJIzrx8qyJ/lWIfp6cHGe//uINhZuwREVSHi0ZeQow&#10;eMRWOF5mNA1y2fHS4REFWr1BotdLjcahsTH98vL07rWN27d233/vwb1712/c2JDJek0mGbbljLzS&#10;TsTz8Nqdh3qE/XbynV+kHlLwOBYPTkmIwTBoDzv5A8Kdt/Mv42U6XqcZICkPtOp+ws7I7+t4W0Y8&#10;QfVqfmvVGqGOJ/9+GDsLD4T9B108TdD62408X7WGz5GnsvITur76q/HuR/7o4rdfi7jwLUlpfNeV&#10;4NYUL+nVgL4c96Fif0VZgKoiSFbqI77qPpDv2pFxvjnldG+Ok6TIE4tAXODZk+U8tJ8jD8gbKjgp&#10;T/4RrarMj5y4nssCJkGPfkm+G2XHI0aLAZqKgIEc5/5sJxrTl+UoznPFDrEVICeOvWFAXfTb3RkX&#10;MAxrsaHQ3AHqwSLJdDKAY81Ro02R+sogQ1UwAtCX6SAv9MJajKE8ZYCAkuXpcNgVBtDJo+WsHyse&#10;MtwYaawNIxlKRb2XRJlo9dWXxlpjZ7qTqbSItZklVo+2RFFSPECMXeG0catxlEku1Xq2J2lxIG1Z&#10;nLE8eIW5+P7UOVHG8+x4rpT8TG/qbF8aTYiqqw2Z7E7Y1lzdVuZfVxeCLUXemjxnU3l1R1dyTVuy&#10;rby6JsndVRXd1FVsyfLBDV3pnrHi9kjVezNN9yeq745Vgj1L2Y6h6N5E3Q/Xe3++O/TDTdFf3FT/&#10;cFv6/U3xT3eV5NZ/el3+k10Zej7eEP1oZ/DH14bQogcBet5d6nxnsePjjf4f7UgQ747U3J1quz/T&#10;8XC2Ezya63pvsfed+e770+0PJlvWVUU7urJ3Z9rfmW67P970YKKZWibih+vujtSD25ba28bqW4aq&#10;OyZOyhur75pqHphqd+VFG+LcbXnBpjxnW5WzqcjakF/ZVOVtqvLXFbkbyrxNef5+gnzumiR7VZy1&#10;IrqyIsrAeAxeG8pYEqfM9yfO9sbP9iTO97FfSvBw4M7nfgth/+uAhw9QJ+/irc2RaFm2O5eLzWdn&#10;o9WWBwBaBOpSP1xO0jw3UbbzQLZj35WL/VkOCEQ5DuJcZ2m+82CBG8BDzz9H1OX+uEr3ryvW4pKg&#10;SxEtXbpqruA4Xdikton959QlXIRAXR6oKgtAgEtOUcKS0/W1YUqcZ12Ypi4U6HBJN4YbmyNNLVHm&#10;1mhLW4y1PW6sMwHtSFuspSXa1BRpaAjX11/GJtraUE3NJSyqq0Pk5QGU8D5Q4EE1bRCIrnoi6M93&#10;78527sh0aEk915vrSlJeXOiFtbIyf2yIMfzZ8tKcno+mxsvmpnACMatjw/VgDAYQFHM3Mxh3taUu&#10;DE9bc20opclbGyPwXDbVXCIvDzCSXgownhy3sSF0qMSrPf1sf56zqtJfX8fqrasEFWlIWJOetjSE&#10;YZWy1AediEkxk4km40yC28r57rHWqJnuBMoupzlj0YNVGE+bk9qmnZPIpmx0BBhJg9FPCezTXfHD&#10;jZdx9Kb4Yy2JJ+gcSJGjxX6oxZnQ/rEtnTDtDf3YM50Mv1uAE6YYLQ3GfnBb0NLJI6B9IqCY/LuW&#10;+18BnA/dIbjTyKfTTwvcz0tMuLO2yFOS56Is8VbjXi3301UGdKWdLfT/446U03gK4MrHUwDt0FV3&#10;IMplk4LgtR3BQA5e59n0tuI8F+xcUerZn3NRnO8kL/EQ5TnKit2VZV7V0W+muf+TtgzH9kynziyX&#10;riyXnmyP2tjT/Xk+7RnuWX5v5gYei3X5M8c/ey3ozB9Xpweq2gv0XHa8sq9ksLNALS7XDVapRBWs&#10;iI2omtCIa1SSGqWYeXlOzbPFfS/P6tiQkVcPNgGhkSfUg2xRsz+zK8UU2EGG3V64H4RfSwPYVgIj&#10;TzO6sQR5TZfV0KeXt86NSIY6y7KivEKdj2SGutIHyOBT/yLW5e10nzNRDt+Nc3kzO/hCZsDZjMDz&#10;uRGukZ7Hvc/8aUl66Pzw4IxFMm4U7bt4+ejwoNUiJSYnlKNW9u/7ZOTJxc+MaKdGDhh5ynt7tZEn&#10;Kf9bjTwv4v8gI28zNjYjTwHYd/HEf10jL9Txv9XI39hdur69sHdt6faN1bs31x/d2/7w3b2Hd7e2&#10;Vyfb64vCAxw9z30v0utMnO+FtGCnnMtubFY271OxvqeTg88nBJxBy5LiA88mBp8L9zjG8nsCLgZ5&#10;nooOcc1IuFRZnCnpbTSq+yxG0diI3GyUqNQ9Sk0PTZFKhWi0RqnONKjSDCjV/SzhXSvSaG3yWgjf&#10;+TIjL0SvkQKhkQf8Ipl3HhLogF8kh86bdO0r0aj6CVrUsT2IAW3OG3nGfmq8UMSThQc0QSvVi5cr&#10;2oUKnlLjeWTKVrmqTWfsVWk7O7pKq2oy83IjoyLdkhP9UpL8UxN8QFZqYP6V0OK88IqS2LqaVNFA&#10;iVxWLRuqEotKe3uuivuKpQOlAz2Fot6ivq6Cno68vq7C/u4iUW+JXFptp91fhkRUJRVXg9f+/Of/&#10;SijleSPPS/kf/YClyf/kRz8GLzTynJR/gZEH73NS/v137gCm4x+wNPlH968/unvjIeflEXBGnuXI&#10;89y9uXlnj/3QxMHS5PelPFWwsRl5OylvlyC/b+SnNtfGN9dG9zPlJxCjhzPyo+srI5vLo2vLwxtL&#10;1tUly/riyPoi2hdLeTvh/lsRWnUgdPGEcO3h8Tx2wv0QFmJlcViA+XC7ujTCKXi7dmSV1YEZXVmw&#10;6XjCpuNfZOTXVl7M+urkYfDKSGbcZtu510RevvMIXi4ZGxtz2xvzm5vzfLu1tbC5xlYdbjc2FtY3&#10;lrh2gal5EvTr8+wflDa5f1PanMMwVil4ZWpphf08sLzKTmlljcl6xCyhfmV8YWFsftGKdm5hZH5+&#10;lNr5+RGy85REPz1t4oy8jpPF1O6LY1Z3Xj01rZmaVIHJcTWT8qNKkvKAkuJfZOQPSHnriISgTPnD&#10;Uh4vxwRv5GntYSNPUp6y5m11bPbhpDyCXvLySrw2cYVrVMoOnbobqBVtKnkrPjGgZTpA3kqwDxBc&#10;6j0NwIeJYUOfAa904ob+jrKGyqyirJgriSHpcYFXEkKz4i+lRvrHX/KM9HMNcjntde6o59m3nE58&#10;x9fxeEKoV2VesrijZkQjmh/XrsyY5ia0YGZSK1TzwJY7f8jI81O2CuGd+3MjbxuvFQ6gNHlKsWc6&#10;fhzogXXsgI7nktyZc+e9OY9Ax2Ot0MI/Z5QZ+edSXqjR7aBVFgtT6maLjpfyQl5s5IcNI2bd6LBh&#10;2KS1GEnHa4xGucmkMJjk5mHFsFUzMqq1jKjNwyowPKIzGNXYg8Wst44Y2a5M2nGrYWxEPzNhGtbJ&#10;tLJ+eX9ba03x1cyEzPjL6bGXrsQEZ0b6pYR4RHqcCXE8GuNxNs7r/KULb0W7nYpwPhrreiL84hux&#10;Hiei3Y7h40WU29tRjm8lehwH8W5H49yORzm9HXrxzUsX3w4690bghTeDsQc/x8LUCFln3fbs8McP&#10;rr//6Po7715nXv7hLnjw4BplzfOZ8mThbzE1bxPrt28zSKBTJ584L+C5qadtaTxv1fm1drzQyO/d&#10;WuPjfWw9Qrf+393IX9tbenXVGkLYj00OuXjiH8DIb+3MCS28EKGFF2In31/IH2LkATPy+OC+xiXa&#10;cDoe73QsQX5tlOXIr1ptCfL7FWwW8SFhA+8atoR6fJFgmywOb29OLS+Zt9atxOaKWdJTmRHtlRjk&#10;EON7NtzteIzniSTfs/EexxhuR2Oc30j2Ohnr8maCJysAGuX8enrAmUSvE8n+Z2K9TiYFOiQEOfk6&#10;vBXmfb6trnDKqmR5TNyrH/uCNKYZsyqAdVhh5f49aJR7+eLm0mCza7A8d+6nwfFxw/S0ZXFx/Nq1&#10;5UeP9h4+vPGTn33wf/wf/+qTT/79Z4//+umTv/nyiye//Przr758+vd//59+/asvxsaMBoMM+7Q5&#10;9IMinkdo3onDPXYKnpfyFNuMPO/lzZyINw1SS/79cKvTDxC8jqeZXSk+jMkgJXgjz1t4kvJoEWtU&#10;fd/EyJOIV6vawWEjL5Tyr9DxeFe1BQd1PKB+rbxDI2tXD/E6vpnX8byFVw42sX9ZkzbZG/lBbk5X&#10;zsirJU0aabNe2mKQNldnR/id/pNo97eyQ862ZAR0Zgd2ZPhJroZIrvqJWd1eb1ZpusCtP89FWeFP&#10;Ur417WxfrrO02Ks3xwn98lJ/KfMyTC4P7Vet4VPmyTxiFVo1V14GAVlIMumUBYweymfHVoilBe4D&#10;3FSulDusrQxEp746GJsgphxb7LM+5ogk381QE0L9pDUB6T8ScxputliMR2yuDzNUBVsbI0Yawpm5&#10;qwqm8vdMrXJmk/QfbwNpDxTzlp9M/XBjpL76krk+nAp8YxExyXfO5yYBdCKe70uzNESMcdVOrM2s&#10;oPxsTxLOBDe8L8uxK/28oT50uivB2hYNpnoSJ7riLc0RTJJ2xg+3xlDBELSIR9rYxKHqymBra6yh&#10;junLlaGs5cErW+qCXU0hR/E1bckNQ/murnRZmj3RHr8mzdsYzL2mLL6lL7+hLb+mLrquL7tpqbhm&#10;KJrqi7d2RK7IM6+bSnYMRdfNZXen6t9f7rg72fjhWu+jhc73lnveXe19b63vnZUexO+v9H6w2veD&#10;LckPt6X3Z1vWdCWzQ1m3JurfXer8aL3vveWORwut7y61P5xvuT3ZcG+q5f2lno/XBtC+O9vx/nzX&#10;h4s9Hyx0o70/3nB/vOnhZNPdkfoHE43vTbffGa65Za7BaV/XV+wZK+6Yau6Y2Yyyt02ViG8ZWWr8&#10;lix/V150U11yW8t+XdhW5u2oc9dlmauD6auyLNwPS9JM1ooy90lfHshcHkhf6k8Dc71J092xc30J&#10;i6Jkmt8VPeNt7B8UKOd9mM0fYCs7Q+VlSOniQsLjjisZVxcuV5ogAdcMkF31lOa5YVHJzWYMtOUB&#10;LFObU/b6qkBLfai57tI+wWhNtUHGmmCASwiXGfZPRyEoxoHoAqZrD5cKBk+0x4wxacsqy1NWPu0B&#10;FyT361EELkJcfghwE8ZaY3FxjrSwgvWs2jun2o3NkRocsTGcR9dwmQn6ejbpKyl4XQ3Lo8cFRmnv&#10;hOiqZ3++u6zMX1UVTGXlpcU+Yi4dnkrMk5TvzXXt4urVIG5JPYd+IC8PwM4xHs9u3Bb+NwacOfck&#10;CqfC8eTimY5vCDNwleUxGDeNv2fobsEDgafqGJ4RNZeG6y9PtMaQgidoZgisovHYA3cU5q8N9ZcU&#10;5b6qSn9jA/snEkszE9yjXJF0kt2kttFiPDpJZ9N9jrU0DO1kR+xUZxxaXDlYxCZYi0XaCToRAIxB&#10;TNDeaP+0CTqpB/unPdBIHHqmO4EOjU4sIqCWApLmFKAHLe2W1D820XEV5PX7JeYRGLgUeyoXQ9n9&#10;CCjhHTFaaYHbQI5TX5YDWsSiXOeO1DMNsUe6M85L8l1lRZ7UiVjOVcPXVPijh+w59ShKvMnRY7C2&#10;wh/tYIGbAYeuDpIVenSknBblOKFHkucixU6KPNGJnvaUM3ipx26xc2xLp4FTGix0lZd4oJVedRHl&#10;OZKUF191q4x6uyjsu23pDq1pF5uTzvVkuQ4V+zclnu/OdK+Pv9CW7pEffCzO+V8EnfzHTn/2WrLv&#10;262FUfqB8hFZnaq3WNVfquovl/WWUGo8b+T3F2tZ6XnOyO/DF5cHjWTkhfO7AjLy9K5KPXZGntLn&#10;EQidO8VCaACv4/UKdLLNWbEaSpBHj7IdGNQdRlWHUdk+qe9V9VSmhjqlBDrEuB+PcTke43wkxvHN&#10;aIc3ElyPxrscwUfHnJCLxTEeaUHnUwLPxfmdCXD8nqSteGNWNzssnRkZmrbKxy1Muw+bpFPj6skx&#10;lcUoGrUOmYwDZOQnRpXotCXIW5mRHx9RCXX8c15i5GmR0/E2Iy/U8fsVbJiRJ/n+P56RB9Q/zdWx&#10;ebGR39iywUT89nMv/0Ijv8sVq9k38vN3b6w8uLV+/+bKvb3l7eUxUXt1QqhHkOvxSO9zcb4Xot1P&#10;Z4a4XAlyjnY+lnPJJS3YITHwfFLQuWjfEwlBZ+MDzyQEX4gKOJN82bX4yuWCjPC8jIjW+oKhgSa5&#10;tMOoFRu0/cPmQXxqVWt69SaxWten0PSpdANao1S1P32rUt0PVJoBhapPox2wk/LCnsNGXqMR8dqd&#10;EBp5ivlVNu2utbXk4gnbqkNGntBxa6nV0viDA+zAKsqd56U87+Llim5AMTq5+AVGXlipRiZvs6Fo&#10;EUvr+yU1A+KauobspJSAqBiPpES/+HjPmCj3hDiWHZ+beammPLmtMae3vUAmqZJKyuWyatFAyUB/&#10;sVhU2t9XNNBT2NOR1999FfR1FYj7igdFFeK+0oEeLmDV4e39u6i/gjLiARZJxw9Kaoakta/9+Z//&#10;5c9//hcEm+X1X/45SXnAFZT/2Y8Ffz/i/n74w+8zfvDxD77/kSBN3la7hmrKv//ew/fefUDV5B89&#10;vAPeeXD74YPbaB882Ht0/9b9+zce3mM8uL1LU7yC+7e3793aIiN/9+b6nb212zdWb+4ucyyhvXWd&#10;gqW9a4uAvLzQzlO+PM3yurMxA6h2DeXLU7u9Orm9Or61MrG1Mra9zNqtpfGNJevm4hhJec5WE6YX&#10;s2xcWTIQy0yaG1YWjTy07SF1boMvBE+LnDFnCONXwO2cmfQVku8LVmJ1cZTglPrI4ZbLZLfatWtL&#10;Y7TV+uIo4n2eF4eh7PL910H22rfO5bDbsbl+MM99v27X5ub85uYic+UbC8yVc8HG5iLg482tJZ7n&#10;i9wYtIi3t5e3tpfRCvv5tQjWt7hgm9twhw1Gi37q2W/ZsdY22WmsbrAzQYwW8era3Mr6zNLy9OLK&#10;JNqF5YmFxcm5xbH5hYm5hdF5BBxzCyNzc9bZWQt5+akpI/8uNT35HDL1XPUV9mvzxBibR4VkChi3&#10;4v2SMTYyNDo8CEaGpSTreUjTW8ziYYsE0CIC9JhN9tVseFj6vKmf9D1ZeKbmjX1UxIaX8nyaPMAi&#10;rULMewedms0587zUHf97Pj5PsBnhbWCRatpqZO0AIy26/mH9gEHZJe2t7Wwqqi5JK8mJy0+PyE4O&#10;TY0OjA12jfR3jg10ifZ1uOxxNtj5BAhxOx3p65CTGNZcnqPob54f1cyPshLzS1MmtFNW9ahJNjms&#10;Xpg0oZ0bNyxOmScsqplRHZsedkw/P2FEi0WsAojnpkyU+T41pp3A5haWEYB4bESOxbFh5dyMiVWE&#10;4CaGnZkZHh3Xm63KUXz4mDaMjGssVo11TDc2YQDDI7qxcZPFrBu26EeHDVaLfmLUbDQqmYIf1Q5b&#10;NTxWroj88LAaWIeVPKMW1lL/YaiChNmspAA95PHJywPS7vaLZt0LsKXGs2FmM/bMByrKjucT5E1m&#10;NVoOHVq2dp+xET0YHdZZLWqLUaGS93e11VaV5ZXlpRWkx1blp9QWpucmhCUEuUZ5XQhxPHrZ9eRl&#10;p2MRzsdj3E8meJyOdz8V53Yyzu14is95Nhms67EYF2bkEzxOhl98Ax8+Ll94M8r1eLjTscCzrwef&#10;fyvC7Wx+THBXZcFgb8OHj669d3/nhx/c/vj9W4/ubd+5tf7uu3v37m2TQ7//zu7tezsP3r91884W&#10;89c31u7d3r5zc/PWrU0ac+Pm6r1H1/burN26t3H7/iZAcOve2m2u1s3t+1s372/durd58+4GgRjQ&#10;DKvYpx10UGJfvhOb4Llzx+a/s3l/FQecu5AbGzf2Nm3cXOchn243jyubU+i5oGc9PNx0Q4BZdXx8&#10;JGyG/aBzp04+4Nnh/Dt9GLV9JBUYeZtqv77AMbe1Ows2r83wCt4Om4K/NkNs7kz/FramhGxsThKr&#10;G+NrmxMHeKWX3y9ZM81VrZlaXp3gmVsYxtvc6trEwgL7VoCP9WjpGwJT9vvufnEJXyQsa+tYxNrh&#10;pUXTxvrozvbk5sYY3sRnRmW9LcXxoS6Rfudj/c5Fe59MC74Q730syft4vOfbKd4nEj2ORju9jiAz&#10;4HyM69spvqej3Y+kBzlkXXaN9jod7XMuKcQ1zPt8UoRfd3OZVT84jhcxq2ZsWGU1K+gHxekJ0+yk&#10;eWrcOD1unJ8Z2Vidu76z+vDezY/ee/TnP/3R//Fv//Unf/MfPn/2+OuvvvjVL7/6+uuvv/rll199&#10;9QXx5ZefE7/85VePH3/y6199ubmxjJcds5kqv8vMw3LTiA2zVQHs1LwdQiMPBAp+kDCZpUL2+2mA&#10;DD1cpRoxS+RnWfCk2qlYDWu1un7S8eCwnQe0ih9ALp4X8TwvM/JaNftNmpfyDO43ab4uPCEU7jzk&#10;0wmhYedhY7hvAip8JVC0A4XclgJPFh5vowzuSz7A+yn7pzS5LS/epuA5sFY2UEcFahTiepW0USFt&#10;kInrZNLGIUmTQtqIb/tDXVUjys4xRXuS/7lolzf8jv3PlQnu2sbUlgyPljQnRWVYb677ULGvOM+V&#10;TDf5dGWp70COM8tez2MOXcQcCiu40Z/tRFU1RLnOfVkOXennujPOI8AikBWxREhpgRvlV8q55ErE&#10;6nJ/bIXd4hCUBY8eHAhoKgKwz8GrHqJcl7bk0+gZ4iaAxZmQmAMGzrwzQ1cdjJGIsTnGWJsjEfPF&#10;amgwGXaMtHCTZFLL7HxNiLTAHaeBQ2A8BmAkWU5sxetRtOQHAQLaFVoSixhAp0GrhhvDp7sSSPLS&#10;gTgtyGqI66uxIfaDTdjEm4NFPrISP1VFkKbmkqkhYrg1ZqwzYbInmSrVLEqzEM8OpCOYE2WsyHI3&#10;1YWIl4dyEKM1NIRP96WuKwvQf01bsinPvWOu2JDlXNcWbSvzF/pT5/tSrqmv3tCVbinyrqmLbuiK&#10;t5VXaabTJWnmTF/y3EDKdUPJtrZwU12wayrd0hXfGau7PV7/YKbt3YWudxd7iUfz3fdnOu5Pt7+7&#10;0PPxmhgtuD3eONGfaW6P37PWfbTa+/Fa3w82BsCHKz0/3BR9sNz93nz7T7bE31/tRfDOdMuHC50/&#10;Wuu/P96wKs8zN4UvSbLmRWlrgzm3hysfWOtwnnct1bdN5TcN5Xv6kj1t6Z62+IamhEv8L76lL6X4&#10;lr4c7eZQHsv3VxSsD+UuizMWB2y14CnbnUt1Z4wzGcqShQkym2YuzdnEVdvQVwchIHGJR59+JcKD&#10;Tg8ZPXx4iEmIc76eJa3jAsMimWV6uOnfHYTXGzbBKroq+MuGy61mGdaI6RpDa7d/CugoCLCKxqB/&#10;P03bVjeJ68cJ4EAMQ/VlflpXtKrSIEVZgLIyiOn16hBVFTPsCLS1oUBW5o9LTlcXJuGKy6NHXh4g&#10;KwlQV3JTwpYF6SpDleXBqooQS1MMrkxrayzVqwGKikBKje/nZoglC995xZHa9oyL6GlNO48Ye8b+&#10;qdY8K27DPWfptvDgNvJlasjLMyNPU7zuPwp4EAH/vMYDhJ1w9yf7KQIxBQTG00MDsH86HDZBi348&#10;ItjnVGc8/aSBFo8d/yMHgQ25iyeGtqVrCTEJdFLnpODxcEx1xuHSQg8C9OBCwjCsxUWFRVo1JpD+&#10;fIwWMQaQeWfXZ33oaHOEFWsbwoCpNsSA67M2hPsVJ4R+xUGPvipQW+GvwUtosRditOJcZ7ToRMum&#10;98h3HSxwQ0D/igFkeNXdLx1DAp3sOQJmwK+60ys2ArxKox9j2lNOd6efo235/WOfOC7tDavQoyr1&#10;weHUXAa9rtp/sNh9sNBVUe6NWFvlh9ZQG4gX//5sR+wckNDHu4C2MkCS54Kd8OeJAHsGOJYS7xRX&#10;3cngA8TYEG8QrUmnWpPO0DQJ4jx3WZGPtNBXXODdneXemenWnePZnOKc6fvtSydfCzj6WozTd0ri&#10;PKziavNAhbKrWNtfIe8pU/RVqaX1sv4qpbhWP9iokzYoeirVA1WGwXqBoLehEQu8vC1T3vbmywXN&#10;WjDYwsNWcYIegVbWrpN3EIg1Q6y+DW/nDfJOvaxDL2sDBnk7C+SthEHRAvTcP53jA4BO3akaajbr&#10;esyaLpWkbkzXOaxskTTlZ0W6h7u8mex9JsH9WPi578U7vZXkfCTO8fXwM99K8z1zJfhiTrhLcbJ/&#10;QuD5YPe3Ey+7DPVVbi2b5ycUExbJ3LjCahTjC++YVTU6ohwdkVuHZQTFNJUrqyZvVVFyG6/jychT&#10;djznLhhCrcFDLp6kPLl4svAUE2ThCb7wAA9VIyD46f34qsK8hX8ZvI8iWFbNS6Q8z76dZyKeZXmu&#10;zeIz88bqzOba/Na6rb48r+A5Zta3ZzZ2ZsH6xhSrz7Ezv7Uxff3aws0brEw82N6exxeomzc3trYW&#10;8J10Z2cJ7Z07m7dvLu/tzn7waOPm9qRW3HQl1i/K+2yo85HgC6+n+F/Et+NU3wtpfo4JHmdTfRzT&#10;g1wSfM9EeR1j/1kbeC7E40hsyIWc1KDMZP/8zMtVpSmdLYWS3lpcMEbdwLBejBYfbnV6fCpmefE2&#10;h87F5Nb/cOxU+CuwOXetSKVjp0Etj91ueWgV/RjAfhgAXEUd/ueBl4ExhELVC+TKHkCBTNEzJO8G&#10;Mk7Nk6NXsmo2CJiUVyhZjXixpFGmaBmSN0uHGlWaDsT9oprG5pzs3Ms0WStakJjonZjomZbin5ke&#10;UFgQUV+b1tdTPCStlkurxQPlvd1FNE1rT1choIlb0ckvDvSVSkQVVM0G4/npWwUwKU8Z8VJxLTEo&#10;qQND0voDRp6k/M9+XyPPS3ky8pyUZ7Vr3nl0l7z8Q07KP7h/C9y/d/P+/RtAqOOFRv7O3hq4dX1l&#10;38jbICn/Oxr5A1nzxPbyBM/W0jjYXBzbWLKuL1L++AEjz3n2A0b+uZQXuPh9mDon4f7N4Z37K9g/&#10;K87I77t4TseP8XD+/QVwFp7KyxzIbd9cfs66jQnAG3leytMLH6/geR1Pi/s/PzIEOn6emfF9/04K&#10;nu9Byxz61tIW59z3Wd3cWuHBIiHs5Pu3d9Y2d5h/P8zWtZXt3VUeLFL/+hYz+BvbzNRTzDT95sLy&#10;2iyxtDoDFlemifnFsYWlcRsLYyx9nntfmdmfFXZqyjgjgHf09K5mJ+WFRp6k/IhliL1rHjLyvIvn&#10;F0nKU9Y8nzgvhO/njTzFtAjspLzQyPP5gDQLPC/leSMv1PEE2QS1ogNvGPLBFpm0WSlt0co7zJpe&#10;q0E0ZpLgU8tAe0VLdW5NMbPzOYmXUiJ8ovwck0Lc08N9ki95hHme8714xPv8Ed+Lx4Ldz+YmXW4o&#10;zpZ3N00Z5DPD6uVJ0xbu8HH9wpRxelgzOaJi/2dnVVOLnpkxLcVzo/rZcR3iuXHD8szw0ox5ZW54&#10;bcG6NmfZWBgBKzMmxAtTbFfcBxH1sFk+btVRgrzZqhy2qsYmdBNTJuuYbl+RaycmzNYR47jVZLXo&#10;LUbNxKjZatVjFeWbE5YRZtKtVi15dl7Hg99q5M1mJW/kuSNS/0EFb7coFPEcvIInDhp5Jt8t2IrT&#10;8cBkVhstDFokaABtBUZGdOPjuLBHpqaGJ8dM0+NGhbijt62mu7miraaorSq/qSSrPDMmIcAl3P10&#10;qMPRSNdTCd7nQbz7mTi30xHOR2PcT9J8sHFux5mXdz0W63I04uIbaGOcjkU6Hol0PBZ4+nXvo9/2&#10;Pf3GZa/zV+KCWipyx/TSzfmRv/zxu3/xk3fv7K2+w+XLs+T0O1s711e291Z3bq7duX/tzp3te7e3&#10;93ZXr19fvXuXpcbv3Vm/+3CHU+0bt+9v7Ut5ZuQBOvfubd64uwF4KQ/IyO/d3hTqeCA08sSLjfw+&#10;dmL998ZexO/zXMcLjPz1vbV/ECMPyLZTP8Er+BfzD2vk96X8Afn+Ql5i5HkRv761Hx908VQgnl9c&#10;3ZxmrM+scF5+eXViaWV8cXkMiwtLo/Q2R98QEM8vDC/z/y7GsbI6vro2BuYXzItLw8TS8sjK6uja&#10;+vjG2vj1ndlr65PrC+belmJ8HHc7+ScpIQ7JAWczLzlEur6R6HWsIMIl+5Jjss+pNL/zGcH4UO6A&#10;T+o5EZ55Ud7xfhdjfS8mBrtF+jokX/YP93dNjbkkF7Vf21zYXJlbX5p578GtH3zw8C9++v1//+/+&#10;9Wef/Ievnz3+9dfPfvPLL//zr7/+u7/99d/97W/+86//9m9/9etfff3Lr774+otnXz579sXnz75+&#10;9vmX4Onnz4R/n3322ePHj//uP/8GH8zwlNfrpQaj1GiRCo08SXlevr+QwzpeaOSFLp5y2wl+kbfq&#10;vGHne3jJLoyFizzUT9ilxvPFasjIE4gJMvJCHc/s/CEjL7TwPELz/kLYGFUn+/+zfUjKq7gCNfRL&#10;Nr7McxaAQV/+lfJmhawJqIZsSfGsKI24USlqQKAbasUwFZffpxxsBEOSBqOmSy5iSX/TRtFgS5HP&#10;8f8l8NQfxzp/t+/qZU1dYlu6R2382bYMVgBaQlXjuRI08mJvDZceruJKvUvy3US5Lv3ZTn37Na9J&#10;rJNtJ9dDugcg0HHzGWor2QyKVABBU+GPVepyf0vDZeyhKvx1tNg/eoy1lxRcxXmy8NICd3GeK2Ic&#10;mjrJywP0AASUO48WkLPDMDpbUurYJw6EAD20iBarMKYr/Xxt1FvtKWdwc3AgHJG0LL9zGondkgHE&#10;IloKyN6in1+F8bQtThsxjbRy1canWaWapJnu5Pm+tGXxlbXBnPWh3HV5/paqcF1ZsCrPWxrMXpBc&#10;mZNkgnnplYVBZt7nRBnoX5HlLkqzMGxHV4LONUU+QKCtDZ3uS93WFmPzDRWrpb6tzF8bzFofyl4c&#10;SNuQ5SBGuyq9gnZTnrujKsCAZXHGQn8q9a8MZd0yVmyri9ZkbA/LQ3k7+vI9S8298aZH0x0POAv/&#10;YLbz3YWeD5ZZKXnwg/XB769Jf35D/Ze3dDRTK/jpNdkPNyWckRd/f70fvLfY+fFS5wfzbffGat+d&#10;af7+cteHC+3vz7bcslTcHq6UFnkWBf6Lud5knDNOck9fcttUfkvPLPyu6uqOIn9Llrs5lLMxmL0m&#10;uYIWMYLlgfTFvlS+erilIcJcx0oGGWpCAfdrB1PVuM+5B4Vpd8opHm4KBVi0conJI/v1uEe5IiEY&#10;wMY0htMjRYy2RFFLnePcnK5oEdPDTaaYWqwijTvDTQOLgKrPY3NsQlsB2hs2IUj4AtP+P2Tg5IVP&#10;NAR0c+gixzOLe+7Y5khAj6IElzqeLHhq+MmL/BXFAeqyYF1lqLYiTFkSqCy35bkrKgJlZf7SYh/S&#10;6J1XHFVVwVjsynJCi2c6nu/yUtvm2JAC7HCwyE9deQmr1JXB2MkQl/BOOfJo+/LcKEceMRAXepGp&#10;x25xFMTYRF0dYm6OYjq+lv3QRbeUf5iwiJtPLv4wdHdhAO4ouq+wiDsT/bhvEfCLuPNx9+KeF8I/&#10;XtgWB8IinoMYjB70owebA/RQJ4FVOBB2SJ38CaAHFwkunmGuqAuJdfQgoF9KxrmZUakTL3dtyaf4&#10;KxAt92MMXnlYD/0OhBYvg3hVJNhiuZ+6zJesNGJy34MFbpRUTjCxvg9WYbyyxBuxqtSHLDbGKHCd&#10;lPpgFRPlpT5YpG3x+oxXY3qJJuilGCeDV2NxHpsaRJTrjGE4T7xQ92exIkvYkArR0M8AaNGDAJ2I&#10;ScrrucR8aZGbvMxLVxsIlBU+qkpfQ20gwA4B9t+TeQEt7hw6OvZALh7njzMX5TjR4QayHcnFMxGP&#10;NxHu/NHqKgL7Mh0Gspy05QGaskBpnockH7fIR1zgrSgLUpRf6shwaUq6ICn077jimuD4zwLefu3o&#10;a6+l+59SNeWOy+pNkhpld5lqoGqwt0LNVaSR91bKuyv0kgbzYIOqv1IjcPG8kQcqW748lylvK1+z&#10;r+P3jTybHX3I9gb9QiPPwTLfychzOr6DtiIvv2/km4FB0aRXcjVgZS0aZfvEiATv48PazoVRiVne&#10;VJMbHuFx5LLT61khDqk+pyMvfC/B+e10j5PpHseTXd6+4n8+95LTlVDHoiS/KO+TMUHnakuTNpcN&#10;W6sWnbJtYkQ6N6k063pGhwfHrApOx+O7p4LX8WDEMsT8wygz9VhL/n0MX3utz3Pk7Yw8IdTxTGvs&#10;T/HKG/nDUl5o5HkRz/Pf1chPv8TIsxz5jS0+O577H9xt1u5eX9zemdm5Nn8N33E2Z9Y3pnZ2Fvb2&#10;VvH1B+329uLm5vw7D27gC+m1rcW960v3bi8/ur04outJvOzife7bfue+FeV+LMHjZKIn+8DPZa2d&#10;TA9yuXLJPTXQLdrrXLjb8YCL3430OX0l1ic/NbgwJ7yiOLG8JLm1qaCvt1oua1UpOzSqHoO2H+g1&#10;fUzH68W8juex89e/N3ba/RWQjmeH1h3g1ecjXMWPVO4XuFdq7aF+GsPreCBTMP/O6XgETMpzMCPP&#10;uXiWLK9UdavUPTJ5x4CoUTrYPCCqlylalOp2haptQFxbVpGakhYUF+cRE+MSH++enOwdF+cG0tP9&#10;8/MvNzVk9nQVDkmrFbK6QUnVQF9pf28JWnLuiEnEk51HQCAW9ZdJRBW8jhcNlIhFpa8w8ryLxyd5&#10;wIw8SXlqv4mRpzleycj/4PsfHJbyH7z/SCDlWaa8MFmepPw3MfK3b6zeur5iJ+WFafK/k5G3k/Jc&#10;pvzkzsokL+WFRp6Ky+/Xlz9k5A8icPH/TY08nxcvNPK8eX8hvIhfX50gttj/CkxsCLAVnKH5VDn4&#10;Vz28upF/58EiXua4VzRWKIaHdDxv5IWQhRe6+O2dFR5ewW/vrAnh+2nVzrX1a7sbAAEhHEwDhKBn&#10;f/Pnh6Oj05nwvxmANa7uDbHM8ihZuRuwuDzBYKXnx+ndhcrNk5rnBT2De99ib2CclAd4L2RwxeWF&#10;Rp7eNW0IjLydoOelPF/KRijl+QR56sQiJchTTIvk5XkpTwFv6snRA6O6B9h5eYaqg/7JDgi9vGKI&#10;SXmbxZB3qAZbldIW1kqaDcquYU2fVTcwYZKOGyUqcXN7XUFT2ZXC9MjUSN/EMM/0aP+85DC0QW6n&#10;gtzO+DmdcDz6LdeT3wt2PRMX5F6dl6Lsa5oyy+fHtTtLExsLI6vTls1FK+KdlfHN+dGtpVG0q7Pm&#10;9dmR5Wnjwph+acI4ppGaZX0GSZd2oHWoo1bUXNFTV9hWkYO2vTK3q67IIOvGsI2F0aVJ8+KUeXpc&#10;z/5Hz6qhOjajI6qxEe3kmMFskFuMCpNeMTqsmxg1Wi3aYZNap5OZzUqThcEbecK2uK/XwYj5wKId&#10;QhfPI0yZ5zgg5XnMJq2tfPwrjTzgk+IRvBDey1MFHhzOZFIZDAoeo05uMcgnrLoxk2Kwr6Wjvqyp&#10;oqA6P70yJ6Xuanp5emxCgEuo08kIt7MxHufDnU/Eep6NdD0Z5Xoy3OlIvDs+hVyMdz0ZceGtVK9z&#10;Se6nox2ORF58O87lVIzLyYiLx8Idjwc7HPE9+3qI04kon4vJYV69jaXD6oF372y8/+DaT37w4OGj&#10;a1Rl/s6D7bsPd+7cv7aLN4Vbm3fubN+5t3P/4fXb93b2bm/evL+zd2/75v0tpuwfYJWt1g3am3fX&#10;ib07z4u/C3hFQfkD2An03xU7z/7NsXPx+zr+xUaemXeBkScOG3ni9zPyQgsvZGt3nmOW1/ECI79w&#10;mK2d+X0OFKuhT8OH2TzIxuY0wRT81iSxujlBrGyML69P2LGyMQnI169tTHOynk3uSnVpwBz3X7SU&#10;F0/yHYsIlpZHFpeG5xfMc/MmMDtnBMsrVs7Csxo4GEn/b4vBeN/ESwo+kFxbn1ya1DaVZTQWJicE&#10;XgxzORrrczYt2Cne52y0++m0IJeUYNcQR3ReSAx0zYsNrroS11KcJe+qnzEp8YK2uTD5w/fv/Zu/&#10;/On//v/+y8d//f/91VdPf/3V5+DvfvP1f/7br37zyy+//urZl08fP33yydMnj589efr4k08ff/LZ&#10;p3/z+JNPHn/66WePP3322ePPn3z2BdrPPnvKceDv8ePHT548+c3f/uqnP/kBXii0WrHBKLVYD+TI&#10;/1Yjj8G8hefhdDwz8kIdzyv4w512Lh7YCXfAdx428kIdD4SF44XsK3i7+AVVa6gczT+UkVdw/x7L&#10;UuMFRp5l09N/mO3rePZtnzPy++VobGVqGJJmMNRfr1d0KsQN0t5qDFNKGof6a/R4C5a1yvvrLMoO&#10;y1BzW2my+5F/6vnWP84PvdCWEdiTHdSS6tae7iYvC1FWhgzkuQNKWucKC7hpKgIQtCad6kw7R8Vk&#10;hgrZXKxAwZV6x9rBq+5kfMjFK7lkTPRoKvxVZb5knRDQWgzry3LUVwe3JZ8uCvwX/dlOOIS0wJ32&#10;ib1pKwO5fXrQoXEmnJRkefrk2dEPDDUhsiIv9NA5oIf7bcATPdgEi2hJjqPFIklABDgKDlca8q0c&#10;r3+G24VbhB70Y0OAwQBHMR4sLj/aEjXRHjvVGT/J1XwHc73JlKDNL65IMrHhdFfCTHeitTkS7Rgn&#10;bef70hb608Fcb+pMd/JUZ+J4R8JoGyvhPd6VONHNTeXanzojSp8VZzAvL86kBHnKkSftjk6MXxrM&#10;RqyvvzzZk4xgpj8N7ZYiD2zIctaHsreV+WjH22Kuqa/eMVc8sNZwCfL5XBJ6Kdl5jETPw5G6B1bG&#10;e9Ot7061/HC178+vyf/yuvKvrmt+fk35s20m3P/ljuJnu8qfbLNpXX92TfXjLfkP1gffX+x/MN35&#10;4coAVYd/d6Hn0VzH7fHmPWvdNXPVrqVyz1x+e6QK7a3hypuWik11waYqf0tdMNIaZWQlsENXpVdw&#10;JjRvKtOg9ZctdWHm2lBAFUhGGsIBlRiiiv9UlgRgzGRHAsDdSHBlgth9vg/ihNmeREZvPJjsiLUt&#10;9iSyCjZd8eNcsjOGIcYDhIeJ/CweNd6bA1rENYCLAdcGhiEmyKTT5YEAtwK3i3oQI9iXuczqYhEX&#10;Bl2HuCwJegYBuvYwAIfDYARYxHVLly53cbLfsXBt47oFuNrlxb6qsgBlKfYTqCkPUZcFE6rSEEVx&#10;gLw0cKjYl025zP0rBnPuZQEscb48UF8bRs9xdWVwQ/zJgoA/RawqDeKz7A3Vl3WVoerKS/racIzX&#10;Vl9SV4couDlg0QJNDZvcVVsbiniIqyzfkekAenNdW1LPUR35/nx3jDc2RmCwuZndq7grcNPoPsEi&#10;PS/GOmJH22NwVQy3RAIEWEQnxgB6xmEkPRb0GPEPFjl36uFFPOD7AQXYlh4FBFjE0QnaLUGPFNbS&#10;40jj6ZcD7uRZkruFq95Oie1GblZYdJrrQw01eEViL3RomZ4ucENLP0ACvBhSgB68TiJA23vlooir&#10;BiPOc+FrwqClnzbxysm/oqLlX1r5XSHA3uhlFov0ooqj01Y0Ei31oweDsZZOj84Esa4qECePV2Yc&#10;FBsSWIWtSKNjEfvB5rhFCNCJGJujxSL2gJbOR1HuLS/zQjtU4iEtclNzOfLifKfWpJM4AQzgt8V7&#10;AbbiT55arEJL50YniRb3Ks6QbsJggRurRM+99QA8ZXDZ4+JXVQRJC73FBd6ifK++PA9xoY+owLcl&#10;1aUk/Fz42X/u9cb/5PXW/6MozsPQXz6lbdUNVMp7yjTiGpYsL6q1yFv1kobBjlJlXwUz8gMVBCs3&#10;L67c9/Isd14rYRJfJ6XpXjk1z6EdatbJbEaeeP42zRQ8uXh7Iw/4tfs9WNWqUzTzWIz9GmW7jPsv&#10;N6u+16JsG1e3V2dHhDh9L8n/TFaYQ4Ln0ZDTfxLj9HqK1/FYh+/FOryR5n06yfNEbphzatDFGN/T&#10;0X5nxe3Fy9PqYV3PiLF/blI5MTqE3Y6YJROjTL7v63gFuXgwZlWMWIYo4FSDgvw7nyD/CiMPeB0/&#10;M8W0xv+tjfzGxgxarpYD+mepZA0ZeXyt2N4UfsuYYl80tmYWlqyr61Psy9GuLSEJ469tz+9dX75z&#10;a/0GV73jnfvXfv6T9x7cWp80iIozwsK9Tkb7nEq95JjodzrB52SM69usOqXfucwQF3wFSPB3uOx6&#10;wvfsm/4X3wr3PJ0U5pKbHJyXHpqdGpKXHVlTndnaVjKIj4LqHny+1epYRjk+r9oySwTZ8UJ4c/0H&#10;YqfdXwhlx/+3NPKk44VGfkjeRVKevDyPTG4rViOTdwzJ2gFLhVF14v7UaHuM5n6xtL6iKj01PSQy&#10;2j0x2T8tLSApySslxSctzS8jI+Dq1YjGxszu7sKBvlJy6yTWaRExAoJcPNHXU0wBP+y5kRfkyFOn&#10;0MiTi5cNNjCkjcBm5HkvT4VryMuTkf/JT35i8/GHjDwn5W1G3q52zUEpz2rK85nyz6X8y408J+WZ&#10;kbeT8lz84jR5MvKHpbywuLzQy/NG/oCUXx7dWLKSixdM+voCI7+2bCaEnUIj/zLsRDyP3bDD7Ot4&#10;ZuTXloU6/psaeTsdv7E2CTa5+wEtwRt5m5fnXtH41zj2isYZ+a2NGUCB7eVsX8HbI/DvPKTChXKc&#10;R+jceZkuhDpJx+9e3+SH2YFVNIasvWDzVZ6Dx7WdEn+S9PsBE/Qbs1xO5TSpeVZ3fonlUQK8qeA9&#10;xlZonpsDljfy7B2LflXm3tUmxlSULD8+JscbJy/lv7mRJ3gdz/t3wq6Td/S09rCU53U8L+UJMvJ2&#10;Xp6h7uSlvHa/BB4gN0GWgf4Tn6S8UdVt0fYZ5J2KgUZgUnaPaPvNqh69ohOfVzRDbb1tZaX5CVcz&#10;owqvRGfFByeGecaFuEX7u8QHs9b3/FseJ18Pcjp+yfN8TJBLeU5ifXF6dUFqXVEa4uLM6ILUyPyU&#10;y5mxbMPoQNdLnmd9HY8Dr9Nvuh37jvvx73qefN3z+Pc8TnzH68R30fqffxtvgdhnhI9jRlRwWVZS&#10;a8VV3WD3uEE2O6oFEybluFExOaweMylMaunUiG5yWDtuVo9a1CNGtUmvsFq0k2Mmlsa+b+GFLt6m&#10;6bm0dyG8bX8ZXF48C140/rlqJ8izk5G3efnDawUYTSoeUvDCHr4T6PVyk4n9ZwCVtgfk6Nm/BRhV&#10;YHxEOzVqmhk1mFXSgfa6nqbKxvL8moKMmvz08oyErKiQpGDvxED3CLezl52OJ/s7hTsdC734dpLX&#10;2TiXE9lBLgmuJ+NdTsQ6HYtxPBrrfDLO5VS865kkj/PRzidiPc5EOB8PPv9WmMuJMNeTXufeLMuO&#10;a63Jm5vQXtuavn93/eGja7furN+5t3nj5uqdezu3726zdPX9uu27tzdu3N26eX/n1oNrdx/sMu5f&#10;46Q8q2lz8/Yac/GclMdOgJ2RF0r5/VLyz0U8j51h/60I0+d5vb67t8bH35AXZcc/N/K8iOex0/Hg&#10;4ADainHjBoM8+2EjT+adYoLWUr+djge8kbfDTsTzCIw8k/K/n5Fnbn3fwvMunlhaOwAv5Vma/MY4&#10;nzLPysdzUh67YmXiBSyvjC3YqlvasuB5OB3PMuhnZk2sLCa+XSwM4+sE90Y5vboEJteWJneWp64t&#10;T65M6PsbS5qK0q8mhZWnR/fXFqq7Goyi9uVh7b3NhR89uPGvf/Te43/3r37z2X/4+68e//3XT//L&#10;l5/93VdP//6//Kf/8rdff/nk0y+fPv7br7/65RefP3n82edPnz357FPG48/A08+egGdPnn7+9Iun&#10;nz0DpOAff/rs00+efvI3TwBixuMnjx8/tsl47u/p06dPnjz58otn/+7f/m+jowaDgdWQGR6V2xl5&#10;JuWHX1BcHp3ES3Q8K0cj1O48L+z/rTr+ZauAnZGn7y1k3nn5bge/VmjkhTperep8hZEXaneel/W/&#10;zMhTdXj+ez77qs/l5akHbdnxhELaqOCMPN5P5aJGBHpFu1xUrxQ1GJXtSnG9frDZIG22SJvyYr0v&#10;O70edvHPiiOdWzP9e7KDOtI9BwuDVeVh/ble/bks8VCS70GJ3rIir0GuJoyixKc740J/thO5b4BA&#10;ztWcQctlrz8X8aRp1JyT0nEzBOqrgwAW5VyCJMaIcl2wFelFHEhXFaTkSsljh9g5FukQCDCARvKH&#10;w0hsQqYS+8GJocVgdbm/uT5Mw8l9tBiAHhqMm0CWEz3YA9rhRtvskaMtUWjH9hOZR/YrdAPsjbwq&#10;esgPTnKzfQIqkIJNeAmIFv3owVlhJ6QF53qTMXK2J2m8DRsmz/elgcWBjBVJ1rI0e1F8ZbovdaY/&#10;bXYgfV7MEuTBrDgDYHFBcmVFlkvp82uKfKpaY2mJpn5NzaWp3pQbporloZw71trr2qKbhtIbuuId&#10;VcE19dWF/lTcRtzkxYG0B9aa78+3vzNef8dcsacvwdpNee5NXckdY/nHk60fTrV+MNny4Uzb+1Mt&#10;Hy90fTjd8d50+7tTHe/NdH0w1/PBQu/7s92Ppjven++9N9l5b7L94UzXo9nu22Mt24bqLX3Vqrpk&#10;RpKDdklRODlwZaw33dyeONGTOtmTPN2XbG2PMTWFD7dGWVoiDfWhmuoga1u0hVX2iMNdSonkZNKp&#10;2jtYHkhfEWWsijPXcKtxS0UZ6FyXZm0O5aBzYzCbkuhxHy6JMnE3EsviKyuSzFXplfWhbLA2eGVV&#10;irUZy+L0JXEKWOhPmelOGOMmuiQvj2Bkv3gIL2dxPnjU8NghpoAHixiGllwtrgcaj5PHnYwHWvjD&#10;DMVohYKYE7vPa9HQ1YWLk65VXJxoe6840FMDlzo9I+jqZVKSVetmMxhjQ7SaiiCgKgsw1IRa6qPM&#10;dZH6qjDOp7P/HmATG3Bl8dGyKvNciRstN/OBpYn9hwFaXJMmrgA9C2ojgKH6MnZC+6HCNYqyAHVl&#10;MF/6Rl4eABAPFHiIC70Qk6yX7E/0OsSVj+/JcUGrrQ01NkYYGsKt7WxSXNx8ugNxn9DPWgjsjDzA&#10;FYIeDKA7jVrcb9gWm1APv4qgO5nuZ1pFx8IDhAcLAT1k1EPPerT0mgAQUEwPAVrqxxhsiACPBf2m&#10;SDaZXtwQkGLmnbKU/V+RB73oUT//coeYwFpDTTDW4tFEP8Am6Od3hQA92BUN4B06QIBFnAOgfjou&#10;DkE7xxg6Ih0U0BEB3w/4TTCe9sZdWl44bRpJyex0JljEMOzKxM2Ra+GmusUwtIjRgzMx1oZoawKU&#10;FT7qKj8E+rogS3OYusKnJelYbdSbtC39e4GZq31Pe6B/GsDmgP6dBfcw/VcBTgkHxc4R4ARwejgZ&#10;bIJHB08KPBzcoxaqLg+UFnrjEu3Jcm1LvThQwKR8W7rDQL5vT45fbYJrktt3Ii7+sccbr3mf+J8l&#10;9RkWSfXwUL2iiyl4vaRB0las7q9hXl5apx6oEhp5xkAVICPPSflaraReJ60jL8+y5qWNNin/IiPP&#10;0cZrd/bGzUl5AUIjj5EY0KKVNzEjL28dHKix6Hushj6rvntc3zNr7L2a6B/s+N3kgLNxXsejnF+P&#10;c387zf90iveJeLe3k72Op/myqYbS/S9khjrnxnilhbvoBxtnrJIx0wD2Mz0mm5lUWoz9Vot4alxp&#10;NgyQixca+THuv/PJyFuHZdw/5StIwQOhkRdKeaGa53X8YSNvJ+X/72Lk7XrwVWJna3Z7kxl5AczI&#10;sy9B+N50axXfgDa2Ztc3Z3Z2FpiFv7Gyd23x3o21d+5uPby9cX1zdswoYzoiwDHk4vfCXd6O9TyG&#10;z2MJPifzw11TAs6mh1yM9ToZ73c+2ufMZY9ToZ6nYwKcizOjy/Pja8vSqopTK4pSmurzRQN1CmWX&#10;Rt8vV3WpdKwiDfloJuW1rFgNWWyh1/6HxU6+28G7+N/byAvhh73ayPM6HvBGfj87nul4vhNotH1U&#10;R577JaNXOtgqEjdIB5sVyo629tKCwri4BN+YOO/YeJ/YeO8r2aHp6YEZGQEFBeHV1cltbbkDA2VS&#10;aRVa2WDNQF9pV0cB6O8tIZlOzt0O3sUDoX8H/CI2F8DKx5ORJx0vH2pkDDYxI/8Xf/FXLzPyYF/K&#10;2zLlbUKe/mxp8szI81IekJE/KOUfAGGm/PPaNfdvPLx7DQiNPMGlyW8Ipfw+B4z8YSkvNPJ8pjx5&#10;eaGaJy9/bZXBS/nN5VGwvjLCsy/lLULzDkjHr6/Y9VvsNPo+XM13jm+u4HnsXDzB63iq/M5jZ+F5&#10;eB0vNPKb61Nba1O8jt9cRTzF63jKf+cQlKMRGHmwzWajXqB/3rFjY2t+c3uBN9122DlxwaoXpMAL&#10;e17B7vVNnht72+D6jS3AdwoH054Pg2PRrwJceRybmqfEefLyNjW/ZEuW50rZPH+PEVazAZOTBtt7&#10;GHurU7MZX/fVPM34Su+a9GZ5AIGR38+Op8I1z837yyALb2fkhVL+MHy/SdNLPFfzmi5gUHcKpTzB&#10;FtWdNAGskkv6I1mPfklPlULcQAX46N/tWWU9RbtW1SXHpxZVl1HXpx5qU0iaB/tqOurzO2vzijMj&#10;Ey95xPo7JAS5xvs7RnldiPY+H+l9we30t11OfNvh6P9y8e0/8Tj7XY8zr3ue+57n2Td8Lr7pde5N&#10;r/Ov+zseC3Q5Fuh8Isz9TKT7uXDXM1Ee52O8LsZ4nI/0OBPtfibc7RQzxW5nAhyOhrid9nc84XHu&#10;LecTrwe5nkuPDKq7mq7qbRrTSOcs6uUxw9KEcX5UP6qXmVVii1piNcjGzeqxYc2oRT1utdWLF0L2&#10;nIw8j9GsIHg1bwdtJdzD4bUv9Owmk4qwM/K0ymhUAraWFk0qg1EJeP9OwWEsw1q21qjU6+U6nQwg&#10;wKJBr7KY2RSyFqPKoFWgnRgxTFqNJvWQZqivr7WutiSvIi+zqiCrJCs1NzEyNyYkKcAVj0KEy8lo&#10;19OxuP+dT0Q5HY9yOBbrfDLJ7SyIczoZ43A81vEEiLnwdtTFtyPOvxlxgVWzifc6F+ZyIsTpGB7c&#10;jJiAkpw4mahxe2Pywb2N73906513r9+5t7XHae5bd7fvPbz+8N2b9x/dvHX32p3718Hde4x7aO/u&#10;3LlzjZujdYNEPJc1z+Lb+9y6vcZDPXfYgBfD6/XfFd6t7+6t/T5G/iCC7PhVcNC2M+x0PDg44LmR&#10;J4S2naAeMu8UE7R2vy7NYZ6nxm9ct3HYyB8U8c/Z3J4j9is52sP96GuDfYbmWNuYWuX8u1DHL6+P&#10;gRcaeSbl18dWN0aZlMfg9TEGJ9mpXjy1K6w0DfugT16e8uUJLmWezTqFtfQVAt8K8BaAF/yJCbza&#10;myYnRhbmp+dmJ67vrN+8tv7g5taH9/f+6sfv/68/+eDf/vkP/ubf/uWX//H/85+e/OK/fPnZ33/9&#10;+d998eS/fPn0//zl5//5i2e/efaEtV88+/WzJ7/56qsnv/jF159/8asvv/ri2eefP/3i2ZPPP/v0&#10;CUuB/8Wnn3zymDPqn4MnT559+ulnf/MLG59+8uzxp58//uyL5zw38jYpTzYfu/rs08efP3vy2eNf&#10;LC5M6/VDZrPcYBoUGnleuzPzLjTyBy08z76LH+J4gY4Xync7sX4YfuSrB9sZeYFtZ9i5eEIw4AVG&#10;Xs3N1MrrePBbdTx42VpexPMuXslN30pG3vb+yGEz8pLntePx5sjRKhe3ALxdygbwltpqVHSo+uvV&#10;Aw0GabO+v9YsrsuJcL3s9N2AE390NfxC/9WwvrwgUV6gON9PkuczkO0pzvWUFfrJC/0k+cyGAzGr&#10;Du9CCh4xkHGl3oG82FvFlWsnjX4Y9POZv1pOjmMTKnojLXDvz3bqSD3bl+WIo6CTkh9xFGyo3J/3&#10;FWAPaOlkSFDSnjkjw+rIDzeGY3BX+vmBHGc6K+P+LKw0BieA1tJwGedAyfg0AFuRfTNxE2yOchm1&#10;I/upsiRM7cCqMc7Sop3qZInVaEm/TnclIJ7pTpztSZrvSyFljxjtZEccNkG8OJC2JEqnCu9oZ/tT&#10;pnoSV2XZS9LMOVHadF/yZE8imOpNAtN9qfPiTNLxCFZkuavyvEVp1poif11ZMNmTLC70GmmL3TWU&#10;zQ6kb6iuUhY8FZHHgdCuSq80xR8vDPiTzrRzOPotY9lNQ+ltU/kdc8WWLHelL21TknVHU3bPUAnu&#10;GCtv6bGq6rahak9Xsasu31KVbiiKV4auLknyFsS5k72ZEz0ZY11pI+3J2rooWfklIK8IVVWHiwr9&#10;ESMwtyRM92dN9V1ZHMyf6E5akWXv6IrWlTht3BA2/ezt4Uq0H8y13h+pfneiAaeE87lrqWTJ+7qS&#10;PW3xdXXhNWXBtjyPqtasS7N2FPkIcMJgeSCdfP1Cb4rQyC+LryBeFmesSDJJhfPp8IDy5VckGZMd&#10;sSrOhOqqAsnLL4vT6WHCI4I7jR4aeuywHyyi5R9o9AM8ghjDHSIJi3hkycuT7aXrh79g6NLCNQZw&#10;sRH0lMGljmsVlzQZRly6eBbg+qwI+257yhkMoL3h0uWveTxxejIv4plCTz1NBS7sUGCqu2yqjTDW&#10;hGsrWCF4TXmIrjKU6subasL01Zd0FXgCBhur2Ui0bMOqS+hXl+JpEoS1Q4XeqtIgKlnD8uuL/Flc&#10;FiQvDaT8emVlkKqK1a5BoK4O0dSwrHkgLw8YKPDoznbuzXWlyvJDpX5YbEk9h/G6ujBDQ7i5OcrY&#10;aMtDB7ij6O7Cswz3D+/iLc0RQnCfYzDG4P6kACAQ3re4cwCezhRQTGAtwDDc/wjwfMd9SI8C3Zk8&#10;/OsAvVxQDLAJWto5OpVcSjgJaBLZdjFaLJLmpkW1IBsdizSAFjGMdLmMy4XHMEP9JV1tsKrSHyA2&#10;NoRqa4I01YGKcl95mc9QiRchK/UmpEUeWKWs8EMgKnAdLPZEp6TQHZujk7ZCz/MN9xPt6QxxDnpu&#10;3ldjLV4h8cLo2HvlItaiHz1MnTcxTI1hOIfhlgicD1osjnXEUABogL4uBGutbREjreGj7ZEIzE2h&#10;jPpQHAh7m2iPof8wGOUmoUUPbru6KoD2gFuNW0qHQ4DbDrAWtwKLCHAD+3KdAG4mbgh6cErcjfWQ&#10;FnmKr7rLy3w7MxwaE05JrnrhWu3NdunJYWXl26549BcGJ7r9aazLn8a4/pnr669lhp5VtuWZRJXa&#10;vnJNX6Wqr9o01KzoqxrsKlH2VyoHym0uXoBGVAm04iqgk9TqJNVotZJalaROJWFenqQ8odv/bzb+&#10;zZpEvE7exi3aKtGTkWfF6ORstnZ8F+Yqu7YArYJLlpe3YvC4aUAtqp8xDZgHm4IcvpfgeybzksPl&#10;i99N8Dya4X8GbZTz64m+J9KDzyX4nIz1OFEQ450ccDHG92x80MUpQ9/UsGTcLJq0Do5bB60W6bhV&#10;NjmmMBkH9JqesZGhEYscHDbyvFggIz9mVb3CyAt1PG/kScrzE71ySYdsWlcS8d/cyBNkS/7bG3nu&#10;H2QPQMk9pOB3DoLO1Y3ZtZ2Fla25je0FfOHCN6Cda/O38eVrZ+H+zZVHtzY+uLt1e2Omvbog8ZJX&#10;BL7tOnJz8Dq9leR5It3vbLLPiVjPI4l+p6O9j0d6nYj2O+vr8Ka/89GUaL+irJi6sqyulrLGuoKq&#10;8iutzSVyRbdaOyBX92oMYrVepNCJlNoBBfPUA5z7lnDztf7Xxc65vxo7I08unhDuU30QmlqWisgL&#10;h/HYGXnWI5Dy5OWp5XU8vyiWNHPTunaIxA2DQy06fR/ijs7yzKzLKWnBickBSSmBmVlhGVdCY+O9&#10;E5N9S0vja2tTu7sLJZJKqbQKiETlXV1Xe3uL+/pYCRrAa3cy77x/J/j+l/h3G1IxX6mmmjPyrF7N&#10;i4088co0+ee1a8jGs78ffp+T8h8K0+TBzI+/mgAA//RJREFUi2rXPKCC8mTk7aT8o7s3Ht3bFUp5&#10;gow8VZMnL79v5w8UrrHz8i+U8uD65iwv5YVefndtWijluRIuYxurVjsjz3EgI/5lRp7noFU/YOT5&#10;fn7wvvQ/vKFQx2OYTccznk/EesDIC827kPXVCbtFMvICHW8z8huC6vD77kNQi4bT8dubs8QOm356&#10;8bCR39pa2NxmbL0oER5c27Wlq9v1kxYX6nWy5xSTYRdKdh7qJxHPw48XQuN5NU/wnYe8vCBlfmt+&#10;fXMOrG3M0kzflC+P9wn+HQVvNsJSNny+/P7bm4ab8ZV5+fExOWO/xDzv5W3BvpG3k/JC804MW0Qv&#10;LGUD+EUy8ryUt1PzB3q0NiP/HG03sPPyPCp8zlB3mvS9Bm23TslS/5Qsy6/ZpO4yKDsIo4IV19NI&#10;uU8zqk72i6W8TavpVnMig5vfplstadJLWwzSlr66/NLU8PTLHsnBrpkRXoXJoZmR3pmRPlnRvtkx&#10;/tkxfoivRPnkxQddTQopSAwpTL5UnhlVnRNbl5/YXJzWVpzeUZrZV1Ugri8Eorqr/TX5bSUZLUUZ&#10;pelRKZe9E0I9YoPdw3wdfZ1P+nB1ck792T898+0/CnI8mZsQ1l55Vd3fNqaRrk5b5qzamWHNuFEx&#10;ZpBbDTKjSmTQSIdNzJjzrWW/Og0W7Vy84RsYeR6+32QSbvLcwvPBc4waIBxDOp6gRYNRqTcogNDL&#10;C6F+YDKrWWBQYEPszcIVlB8dNRhNmuERg3XEaDHrzCYtO6ieqfmJUaNFrwSjZq1WJmqpLS/Nyy7P&#10;zyxIiq68kpAW6pMV6R/v6+Rz4tsxbmcuOxyLdDwW4WDLjkeb4HI62f1csuupFNcTINXtZIbX2fBz&#10;b4SdfT3K9bj/6e8GnH8j0PFtr/OvB7gciwt3z7sSblT33N5bePfR7rvv7n3wwe2H71y/vre2s7tM&#10;qvre/Ruk4+/e3eWM/O6dO9du32aF5snF89zZx07K373NafqDIn6/iPy6nWf/Jti59d/PyFNGPG/k&#10;AZn039XIH65aQwhtu7DnZRwS8TxzvJTnjTwQVq2xs/BCfg8jT5+wWZ476fWDLUt+X+fy39fGqbUV&#10;lGcDRsnFL6+NMlZYtRkS8fRKTp/yEeOTPb4t4JsDvaoD7rvE6MLC2NSUeXZ2ZHkZb5ELu7truOR+&#10;9KP3/9d/9fN/82/+9RdfPPvbX//yyy+e/N3f/vLv/+43f/frr/7u6y/+/j/9+u9//UvG3/7q73/z&#10;6//zV1//5y+/+ruvvv7V55+Dr548+eLx46+ffv7Vs8+//Ozzr55++esvf/X0kye/+I+ffvo3Tx5/&#10;8hQ8/eyLr7741RfPvn729KsnvGr/lOXFP33y5bOnXz99gv4vH3/6+aefPPsbliPP+PQTjk8/4/iU&#10;SflPGY8/+ezJ46df4HBfPNncWJbL+8xmTqn/NiPPYoF/P4zQyH9zHU8+XdjzWwcL0er6bRwQ7s+N&#10;vF28v5ZN68rDJ8j/HkZeiC0Lnvy7wMiTi3+Zkcf7I3uLlLDC8UApYdnxcnHTkKQFSHrrdYruwb46&#10;eX+DSdauEzcZB1tH5R2ajtLg89/yefufxLl8r+DSWWlpVFOyS1+ud1+2V3+WR/8V18F8b2VxANqh&#10;Ah9D1SV1+XN1JedKwQxe9ejn6q0jUO7XudZVBWEA+USAVeTrMR4t9sDrderE5tgJpb1jMBaxFfaP&#10;vRHYG+2T1Bi2xVGwiBYxMHA5wuTdSOoN5DgHv/Fajtc/I4822hLFmzVshQDtcGM4Why6K/08doJV&#10;GINt0YkAuyLHR/DKD/3YEJAQtDZHTnD1McbbWA4vYnK106xMPGOmOxFHn+tN5q09AoqxFdbO96WQ&#10;jl8cSJsXpc0NMC8/08fSycFMf8rsQOoc+kVpE91Mys8OpFMG/ZzIljW/KM1aledZ2+MUFYEYc8NU&#10;gcUdXcmKJJOgyU63lfk3DaW488tDv4N7pj7mCD1kdMOleW7Kq176Un9LZehwVZip8pKuNFBV4s8R&#10;qCkL1leFG2siDXVR5sbY8Y6U+YHs6d4ry7LCTU35rrEG3BppfHe2+8Fk+3tzPT9YlfxoffDDxX7A&#10;UunHWx9Mtn202HV7pOqOtfruaM2euXzXULKhzFtX5O6ZytBS+fj7I9V3zBXX1FdvGcuuKQsA5b9T&#10;BflVcSbYHMqhBHkKADpZ1vxQ7oYsb1OeLyCXSvdwILaxKc8Bsz2JiwOpy+L0VWnmhiwb7UI/Hovk&#10;JVE6YA8H5+LpYaXHF+CB4x96xHhw6Q6kywYXCVpcYLhO0OK64i9a3NX8tYceAjF1Yi32Sa6ZJDV2&#10;Tvuniw07xHjaHEfBAMR4BAF6cGVirbLUX17sq6sKQTB01VdW6EcyHbE037s57mRPuoO8kD2XjdWh&#10;uopgdWmAoshXUxaIFv3oQb+2PAj9iNlksMUBaAF2wrR+zWVtdZih7rKuJpSfoBWtuTnK1BSJ2NIS&#10;jesQLRZJu6urQzCyL8+tOeWsspJNWYzO8a7EkbZY3LTD4Hbp6y6xeVzrQ2lCVx3Ltg4GuA/xrOfv&#10;UoCYXkzoSqY7BGMQoyXonqdN8NAA3L24S7GK/smGhtGjQLsFWMRIehGg8fSg0AOBRVwJFm6+ASs3&#10;FQGC4cbLNC8r2rHWKPSQyKYA8I4eLf2HEECnAbduv3a8mktIZzq+JlhR7quq9JeX+QBNdSDAIgXq&#10;qgAy9SSj+U5jQ6ipMUxW6t2b4ygt8tDVBuvrcO8FCcEw7BljzPVMkdOZjzSF41bgtAFOif5NZKoz&#10;Ds8ItONt0QA7V1b4WZrDDfWXRtujEeBY2CECsvN0rJHWSPQgMNQHA30dDhqgrvJTVrD/KsD9YOKK&#10;6dMNx9H5c6AbhRtCCh4nDyjA/mnniHFvdF25UB9/tCfbAbcRNwQ92BbnJivFfeULerIdgeSql7jA&#10;U5TvgbYvx1V01bs7x6M3z7slzak08nTE2X/i9fprHm+8FuH0rcH6TOtQnaa3TNJSoBXVKfqq9IP1&#10;yoHyFxp5cFDKV5OU50rM24y8UMq/0MgDNTc37IFOTsfTPDE015pWwdAr2sAwvkrLmif1vereilCX&#10;t8Jd3kwLOh/u8J10v9NJnseiHL8X6/ZWSsDpeN/jke5vxvmduhofEOF+wvfcd5pLklfG5TMWybR1&#10;cHxYbLWIh00DZsOAUddnNonoP+8tRglv5Llq8geMPOkFLmCzv/IuXmjkeSl/WMcTZORtTmNax0v5&#10;32rkScHTZ2l+8b+9kcf3hbWNqfXNaUBGfp2T8ptbU9tMwdvgjTy+gq1fX1rdnr+2t4zvg9d2FzbX&#10;p27uzD28ufrDd/GNarSpKD3W3yHE6ViY68nLTsfSPc8UBDlm+ZxNcj+e6HEcD26C76kon+MR3icc&#10;jv9zb+c3Cq6Ed7WU9HdW93XXDInbBiVtrO65sk+h6lNpBmSqXomiW2WQKPViuXZgSN0n0/SrtBK1&#10;TqrSiLkxNkl9WHz/g2Dn3F+BVivW6MTsHF5k5IXwCp7Q6ljtHWG+PxCew2Ejb+sXSHla5HU8xTJl&#10;J74LDMlaVeouk1ksHWy+WpgYG+cXl+AbG++TlBKYcSUsMTkgNt47JS2osDi+s7tYKq0hFy8SlXd3&#10;F4L+/tK+vpKOjnwWc7adn7VV1F9m59/J1/OtUMdzCv45g5KqQUkNIT1Yr+bFRp6k/MuMPCflfyo0&#10;8nbzux6uXSOoWvMA2Bl5kvLgnXt74NHdGw/vXOcr2ACqXcNXsBGo+Rekyf9WI08I8+V5KQ8oX55J&#10;eVbCZXxzbXxjdWx9ZZRcPG/nSdBzctwm5Tkj/2pYzfeDHBhAh9jfrQ1y8ctLjJWlEZ7VZSuHff47&#10;scbNxSrU7kIoL96uh6ta89zCbwoKxNMLmbAiPEEifmtrjmOB2N5epIAs/OahAvEk33nQc213jZfy&#10;BPWQGRcKdIAeO9UOaNXezZ0XIhxDUA+/1m4VH/Nqnuz85s7q1rW1rWsrNDcsmxKWq2ZDVebtqtmA&#10;haXx+cWx2XnrzNzzfHmm5rn3MNvPy5yU38+XZz9T0xQr9A5qwzrEsy/lmXkXwlt4Ht7F8/Au3o7D&#10;Rt4W6/oE9Bi03QR5+X26jJpOQq1o07DaNe0IqDauXtVh1vVouUX6jKJXsOx49i9+8lalon1wqAWv&#10;lbKhFrwADUka5JIGlbQJn1T0g83GwRZ1f426p0bbXyNqLOysymwpSeurz5W2lKh6KnX99bqB2hFZ&#10;+6S2e0zZNaHpmlD3TOl6Fi2DK6NDa2PK7Wnd5qRma0p7bda4O2fcnjNcWzCtTqjG9X1mVRdOZqi/&#10;tqU+t6ggISM1NDkhMD7SO+myV2ygS4TPxUvuZ1xPfufUd/7I8fi3Q70u5CSG1ZVcMch6py2q+VHd&#10;/Lh+alg1a9WNmJQWo2LYqKB22KREz4hZRY6eECpvk0nxQmjk4U67Hh6hjueduzCmgFV+5wKCdPzL&#10;pDz1CEEnKytvVmM/er2ctQaM1KAFZosO0C8BRoPabFCb9CowataPD6NDMdTf2V5T1lVbUpqZUJ6V&#10;VJwSk3rJOys8INbb4bLT8bCLR6OdToLwi0eiHI6B0NPfjbv4VuyF16PPfTfZ7Viq+6loh7fiXI/F&#10;uZ2McT8Z5nI0wvP0ZY9TYe4nvc5/L9TzdFyYW2vtVY2s+/rm7Mfv3/r+B3c+fv/29z+6+8F7N+/f&#10;3713zzbv6/07O4CT8ttUiIavRYPgzr0tgvXf3rh1a/3mzTW0BK/g7bhxe41xSLu/jANW/Ztwa/WF&#10;7N5Ypbx4UvB28CKex07H81zbWwJC806QZz/c8zIOiXie50Z+fXfmoJE/NJurPUIjb1+vhoz8+iYL&#10;Dhv5Na74DD5V02dr9lGbkl+4ijT4aL68yj6yU7uyOs7Gr7Gcd0p+t+W/r0zgtRrfB+ZnRmYmzXPT&#10;w2inJ0wLs1b0oF2aH1tbntreWNzbXb97a+fB3esfvvfgL3/+4//47//3L558+qsvn/36q89/9eUX&#10;X3/1xS9/+esvvvjq88+/fPL4s6+++PLpp598/tnj//T1188++YTj8VdPnv3y2Veff/r00//4yWe/&#10;ePzs06fg88fPvvjs8y8+w1afP/3k2We/eIIWfP74yy+ffP30k8+f/A06n/7iPzz+5K+fPEaMnk+/&#10;QIDFv/mPn6H/0188RQwQgMefsgFPH39JNv/xJ59xfErl5sGzJ58//ezZsydPv/zi2Z3b12WyXqtV&#10;PTyiMFmYlD8M6Xh++lahghdCOt5oshWRP6zjhbH+t1WkAbSKtDv1HPDvHBptH49QuO9r9+cWnil4&#10;dS+lxlNMFl5o5EnK/05GXiXH29/zmIl4Xr7vZ8fzPeohhtDIU0Y8iXitmKESs0o1lB1PRl6n7pX0&#10;1qsHW0f1IllXlVHcNK3tq82ODjn7Z55v/qNM3+NlUU7ducFdWT7t6S59Oe7iXE9xnvtQgddgvqc0&#10;z0NR5Kso8u+/4tyf7TKQ4ywtcCcXL+HS2PuznQavegFJvoco1w2trMhHWeoPsJY8O3lDcvEaLhWd&#10;bBofYBX6SZxhUVXmZ6gJGeYyixGQIEM/WgqokwQcQGzcnx8SATa3NFxuTTqFc0OAs5UXe9NarKKj&#10;oMVIgFU4CvaJU8Vp0LEAdksDAAaQLUXAdwJTXSg6x/Zz5G01N/YrmZBwJy9PFp6EI2lWGjDVGT/b&#10;k7TQn0rJ1zN9ybP9Kda26LGO2MnuhGmWF8/S5Ce6E8Y646iODW/hKViV582JMtYU+cOtMZS2TG5U&#10;X29ThyNcEjFODHcawA2h+wQ3FgNwP+DG4twm22LHGyNn2uLmO5NX+jLWRVmbkpwdxdVdVdEtQxW4&#10;Y6q7a66/M9xwz9r0zmT7R/O9P16Tfn9p4OFE26PJ9vdnu9+b6dpSl0mLAqqjT5qb4pYHC9YVxbv6&#10;qmu6SrS3hmuvG8vXFLk3LRU3TGULkgywMpS1rshdEKevyrLfGa9fG8wie74iyZzvS1mXZtEkrkK2&#10;ZLmr4kwS8VjcVV29pixAgJGLAxkEZccTvF5fHEgFC/2sWM18XzKBmMrHk4LE44IHBY8RSVjcb/Rj&#10;DD1qdAfS5UH9uGzwLMDdiLWAv7exFpsAujxw56Ofdk7D8BBgGD0WCLAH7BMt9o9HBA8NmWLEAAEO&#10;hAAXJ1326MEAdVWgvMx3qMR7sNhLWuQJhop9FWUBaCV4PnLZwdrqMH1tuK7mMjDWhumqQrjf1fzw&#10;9EQ83Bg53hZnqAmdaI8HrHxNQ8RkRwJiBBNtiaPNcWMt8cMN0VRNXl8bpqkKsTRFIWAXWGMEn/OO&#10;AIsA/bgI+XR4QFdmY9Lp7mznvjw3caEXFmVlbEYK+pUO4OawW13mq6zwJ6mqKPcDCGSlPriBADec&#10;nvK0Ib0O0COCfnoy4j7E/Yl7G4t09/LQo0OPLB4FepQpoIeAH4DB2Jx2hU60GIPHDk9kujxopLUZ&#10;R2GlV3DxkHlHa6wN0VYGICZwaeG6Qif5d4NgQlcCMXrU5X5Yiw0l+a70HxtssSaIzzoH5KmHWyIs&#10;zeGUP44AiyOtkYS1LYrQ1QYPFnuqqwIQj3XEYBiNxOJoezQgaU7+ff/Kx+WK2x6Om0C3iE7PzBXE&#10;xw3BqoF8l9Kwbw+VePEnhv0YG0JxVjgcAuwTh6ZjoVNfFzTSGk5p8jN9STgubqCGmzmWLDz3C4Q/&#10;Hn16W8FOxFfdpEUeygo/QIn8qkp/tJxtZ/8EgDE4jebkk5WRr/flO8rKceW7dV0515N9YSDfqTfH&#10;sTuL1eIHCla9x4v+gwRB15WLrSnnurKcWtMutqRe6MhwvRr0ZqbXt5NcvxV07B+d/eevxXkdGZM3&#10;TGraLIpmNt1rVwkZeYW4AijF1QpRFQ8GUEF5rY0qtBpxnVZST5PEHjDynKDn/Tu+S9J3W6GRZ2/o&#10;+M7L5cjzRh5fhFmCvLLNoGw3KttnLKIJfVdnRVqY65txXsdT/U4luB9J9T6R5HE03fck4niPI8mB&#10;pyM83rrs8XZWtFuo+7EgpyM6cePqlNqi6ZocluL79YhZZND2Tk4oJ8YVI8PS0RG5xSQ1GyVTE5rD&#10;Rt4OTtAz2wBeYeTtRDwv6AU63jA5pQVCKX/YyFMWy/84Rh6f/21fE/aNPPviwC1yXt5WFXNnaxZs&#10;bc+ubswub85ew7ewW6tYvH1z+aN3dj+8v3l3a6qjOicnxi/M5bj/mW9HuhxL9DkX43I8zeN0qtvJ&#10;JOdjad5nY12PxXqdDHF+0/vCdwM8jmanhjTX5bS3FDc1FPZ21+k0IibiFb1646BWPzik6JOrBlSG&#10;QSDXMh0v0/QPqnqH1H1KZr1FKs0AnyP/Mpf9zRHu4SCU+f4qNDrm4vdhde0PQ3uzc/GEVofP8GI2&#10;RS1G0jCuOM9ztL3PEfYfhCXFq7qAQt0NEAwpOsSSxiF5c3tnSVZORHSsV3yiX2JyAIK0jEtxCT6s&#10;cHxGSFFJQmt7YW9/5YC4qqevrL2rAHT1FnV3F/b2FpORHxysFYur+vrKenpKertL+npKAQv6ynp7&#10;S/v7y0WiSgxAS8HAQAUFPBJJtVRaw4Md8rBFaT0YGmyw4/c38sL5XcnIC6U8b+Q5F3+f47mR56U8&#10;ePf+zd9q5O/eXAe8lP+GRv5lUp6MvJ2X5438ztoEGXkuFd1m5DdWrZQ4v6/ObUYeCE06oE32hwE7&#10;HS9Mun8OvznPYSO/r+NfbOQ5yf6NjDw/nnrIyAtdPJWjoRcyOx0PdnCvbs9vb8+TkadO0vFk5Ld2&#10;FsnFk2fnjTwJdyD073y8e339+o0NDpsiPwzJ9Ju3rgHeud+6vctDq+zgN7EbRnsjsMgfBfB2Huxc&#10;3+BY295dtUl5rojN82o2G7Yq85Q1T7O/kpSfnWVSnnieLM/VlxdIefYuuC/l2a/ZBLl4W2Ubm5QX&#10;D1tE1H5zI0+2HdgZeYBOvqA8YrSsjvxBI8/DMtmf0w3Iy5sNfQZtt1bVASiPHp8Y+No1BmUHPrgw&#10;3TDYzMrqsfo27WpVp1LRrpC3Ua0bLqe+STZQO9hbpR9sVItqFT2VWlGdqq9aM1A7YxrYmddvz2i2&#10;ZrW78/q1SeXWtBrt5pRqY1q9MalcGZevTyjQrowOoV0eky2NyhetsrmRwYVR2fK0esY6qJW1sIK8&#10;Q80mfa9G3SFXtPeL67t7qqqrrpRfTcpJvJQY5gmSw71jg11DvS4EuJxyPvndi0f/zMvhWFSQW01R&#10;hm6wc1QtGdMPjZuVVrNq1Ki0GhQ8TMqbWMo8eXnmx/exE+tCjEa5EGEnP0bQc0DHE1gkb04ing/Q&#10;T7HQyBNUNZ4/PaGOx1pbbFDodDK0rBgOZ+ENRjVAwOy8Tmkyagx6VjbHYmaC3qzXWAzaEZN+1Kyf&#10;GtGNaAfNSlF3Y0VVXnpxRnzKZf+US96Z4b4pQe4J/o7R7mcunX87wvl4ktf5RPfTya4nklyPJroc&#10;iXN8M8H1aKrXqRTvMzEuR+PcTuJTToLvuUi34zEeZyLcT4FgpyM+F98M8TiTnRDaXl2glXaszprv&#10;31h9cGv93XvbD+5s3r+9ee/Wxj0Ed7fu39lhE8DeOVAa/pCR3+KM/MberbVbtzbtLDyBVeB3NfKU&#10;EX84Kd5uGA+v4O3YvUFS/nlevBA7HX/j5oqdiOf5XY28MCaojs0hEc/zAiOPeJsVrvnmRn72kI4H&#10;NiMPeB3/3MjjfWqD+3euTfbOhQ/T25tsjqYN+ixOn86X8co8QS2gj/L04Z77NM8melpent7ZWdnb&#10;Xb+9t/X+O/d+8NG7P/3RR//6X/38P/z7f/fX/7///ZO//vdPPv2PXzz59JdfsBlWf/PLL//2669+&#10;88uvWVWZJ0/B159/8fWzr7747POnXPb6F8++/PLzr548fvr502eff/bk6adMxP/q8y8/f/zs8V9/&#10;+vSTZ18++erzp1998exrtM9YOXcWPPn0i88++fzp4y/RPvv0iyd/84xc/OO/foLFLz/95We/eMrU&#10;PMZ88jnz8px8Rw/b8BdPaS2n8rEVN/IXtvz6Fxp5tDjDX/3yqx/+4AOtVjo+rtMbJCaL7IVS3pYj&#10;z+n4b2jkeRfPK3jevJNhF3p2fhUPraV+4UgEdhZerenleZmRp+LydkZeo+rhLbwd39zIk4IXxmTe&#10;FUOtgIw8r+PBK4y8StzIjLyoUSNqVombFSJWrIak/EBvHb7hy/pYsRrLYKu2t7ouJ8b97X8ScOKP&#10;oi78aXWsW1umX23cxfZ0l/58z+4rTn1ZjqJcF8BESZ6HOM9dkus5VOjNqXZfKVdeRszVq5Hku6EH&#10;qxQlfqqyAEJdHogWPaJcpuxJyhMqLttdU8HmXyXbaORSicnII8YAtCNNEXouRxUBqTESkbQtCUoM&#10;QEv96ERg4eQm+tFiWywOchVvsBOcJI3BIsZjFZ0A+SB04oYgHmuNxuZyrsoNBmAkQA/JPuyH9Bxa&#10;gJ0A634uMwWk7aa4eibzXCWTifZYBDgWBgDsmQajH4MBRi4OpC2LM1iBFFHaoiRjqieRICNPOfLz&#10;4nTKi+e9PJWbX5HlgjVFvq4ujOqHjLTF0sSwOC5OZkdVQNnx17VFu5rCO+aK/brqWRuyHPRQiZgt&#10;Rd4NTdEtfeltbdltQ8U9Q+VdU9W7Y43vTTZ/MNX+0Np4z9Lwf7H3H+BxZOl9Nzqyr+XPsi1b0qZJ&#10;zDkgJ+YEEDkRYAIIAiByzhmNzjmjkTNIIudAMKcJuzurZMm2JCvL0s4MExhmdlbB9+73P+ftLhQb&#10;4OxoJet+9/Hl83sO3zp1qrq6qzr9+sV7bneU3++pBnc6K261l91sL3s4UHO/t+ZOd/lSS/GcLae7&#10;LqEoanPDed9J4yWsvdVR/sFAPQbc7a7CmNtdJYuO7Af95XO2jM7aSNypUc35Qemp7rooc8HhxrO7&#10;cTw4vFHlWQRDssQxxVky7whGZKeHpYlUUx6Mys9clZy60hiPAG1neWh7aUhfXWxvbQxN7opHlX4O&#10;ocR2Dk5NFEFVawYb8RDFUQ8CLNJWNJ62pZ9YgPCDCk46XZC4tnNPfDd+z1vV8VtxCeGCQT8uD7S4&#10;ZujyQCd6ENC1RFcdWgygHoAebI7rEBch/XqERVyxuM4BraIetFiLMSSyFWm+2qwgU/4hS+ERYC06&#10;6ig92V4Z0VYRjrazOopPFBzdUhbeWh6BgBWRL8cdiezm096ytRXhzSUhnZUR9uJg9PfWx7WWnqQY&#10;q9rLIlpLwjorohCwojcFwdgc421FJ0x5R6zFJ1oqwuylIY7yUAQmPlkrGXkS8QhwTaKlNPny+G01&#10;Z3bL0/zVmftwoWqzD+Ae0VOYnsXAmHcQd8eQewCBABZJzeNBw3MQ54KegDgdAI8tYjxDcWpwjhDT&#10;GPTj3NHpoxOHfoLOCFpsJTydaUOMxHg6y1hFu6JTj8Oj4lo4vxiAbdvKginpu6MCO8fmDCwas/dR&#10;4nxzEV7KcJzMd+Pya3Flo1MPoGHd1eHo7KrCMR9Xp/lin+hhA7g9b60IAZ014YhbuItHKyDoeBLu&#10;pMUR0DD024qPIiCDDzBM2EQ4DDoSHAMOwMGLtuM4EaAfR4UYd4qV08kMOOP3yyTfTfkHLYWHsTe0&#10;uuygkuj18lRv3BD6KbUft2spPNhSflyfE6hI80IP+uUXPKlOjooXxEdLr8x4owGS5L3SFM+mCyxo&#10;OL+7MWkPQED9FONWcACyi15YlKTskaZ6NF3YI7vooc7wlaawrZTpvuLZcfE0AXiq4tzh7aD2zM7G&#10;pL2KVH9Zkm9NoofkfGDeyW3xPt8O2/Wru3/traO7fj078aBFlm1oyrariyhBnul4Ra5eni+S8gVo&#10;9fLClVleXXO90nSvQNDxbkaedLwLvIO/ZuTx5i7oeDLyTh1vqGk2VFkUhZmnD4f4vh/muy7S571Y&#10;v/Xx/huivN5N8Fsf7f1uQtDm2H2bgn3eiT2yLSF470GvdxJO+nfbmvoc8r42ZYdd2mqTtNibWOH4&#10;NlUzFlsUCBwsNV7d2a5rtsnfZOSZUnDlywtGHrxJyq+p4wUj39fPbAYZebGU//8BI8+/L7CvD8zI&#10;u9LkSdBPcS/Pv3TQpFb4boIvQSMTvfjydW1pdHHu8kf3pufHOmryky5EHQza+q1gz3UnPd+P8tmY&#10;ELQd31vPHdpz2n9H6hGfaK9NEV4bw/02H/fdcMRn44XEY6UF54oLzvHSNLVGU5NW22CxqLRaicEk&#10;1+gkKm0j0/FmhcYkA3qrnNLkDbxwDcPYxHW807+77LkT6vxH4bYHEa/J9zX5JkaeENLhxVis+Eiv&#10;EIw8G4Z7Kj48kZF3OzxhjN4o0RrqNPpaQEYegVpXVVh8/nzyyfDIgLAI/9j4g/EJh8GpxCOJZ45e&#10;TIuorr3UJMtvbMqVKQol0rza+ktN8ux6yaWGpgyJLKuhIb2uLhVtY+Ol2tq0urr0hgam4KWSbNDU&#10;mAWwCJqassm5C/LdzcgjFoy82MULCAqe1Lxg592NvCDlf+f1OvJuXp7/++RHP/qhq5r8xz/4/kcu&#10;Kf8hWFPK37/nrCMvRsiRJynP4JXlhZryN1mOPFWwea2IDZWVvzY3vDg7BBZmroL56StgbuqyCHc1&#10;71ZZXuzluZrvnh7tAlMjnYBiQCXmp0baicnhtomh1vGrLULuvBj0uIl4gbErDsA2vLqi74U9jI4w&#10;RoZbBIavtoKRoQ5BvgtKXQzX63wu1jX6VxA6nUXkJ16z8IRLeYgq1YigGjVMvrt63Fy8WMdzxinf&#10;3A2hnzLiV2z44oyYhWuzBOK5hWlAnYtLc4CCa9fnl24siLl+cxEgwCphLQIMpli8Oe1B6KHbpdti&#10;LE7NLkyCmfmJ6blxwFPmxyZnRidnnNPAUtb8+MQVMDzSTwyN9Kwkyw+2CMnyrjcz9vdfoKPTSLR3&#10;GFzoQEenHrR3aEBbu7q1TdXarmhpW9HxAm5SHgg6Xhy76XihU1D2gFaRnQfN1kZAmfIuL+908QI2&#10;C4Py5W3GGquhmsCnEEB/ryeiyqwlbVEJ8HkFn2D0qlKtolgnL9YpCvEJCWiluarGLEV9hqw2vcta&#10;N3XZNNSpHOnRXO1QDLbJLrfJBlqlg63SNVsWtCkGWuWDnaqBDuXlHk1/l0avLVerSlWaMqBEqy1X&#10;6St0xmqjmeX4yxpya8pT87NOXTh9Apw/dTzimE/Iwb0HfDYf9tniselbezf+RuDu9494b8tOipFU&#10;FpjUDf1t5sEOa6dNC7rsulaT0mFQttt0HXZ9R4ux2aoxm5WrE97JrbshHoBN3NauYkXHE2TeCatV&#10;6w638BarFpgtGoBOjMSGzNqLatpggBAL/axTNF74PYB6VrAZiRa7yWFhfzrQ7jCANqtWL6spzU5J&#10;ig6OORZ0PvJocuThxON+sQc9gr03H927Ptx3a5TP5rC974ETO76LNs5/S7jnOnzEifBajyAuYDs4&#10;uef90L3rYv23xQbt2Lf520f3rsPmALtKjjyYfS7Soa0b6bV//97cx3fnP7gz++DO7K0bEw/uzd2+&#10;M72wMPLw4fXr16euXZu4eXOGtbdZffnrN6fZDLFL0wvXxlm7NLGwOIl+8u+rjfzijXEGn0tWPGvr&#10;m3AT8V8HmXcm0wWYQ59fGmEsvonXXDygujTYZPa6cw9k4cWQZxdDtt2tE6yuI890/OyVydnBqbnL&#10;MwtXwfS8MKHrZYonZgZep29mfhBMzw1MzvRNTPcCBFOz/WhZz4p2d8I+E0/34qMwPhDjs7LwR6bO&#10;WPQJGwH78D2Mt7OeyVE+zfjYAHsTHO5F5+jVbppedXykb3JkcHJsYHrsytT44MgINh+YmRlaWpq8&#10;d2/pk08e/vff/+0/++P//uP/+Wef//gvnz369NXyk5+8fAG+fPH8i+fLr5afES+fPSX57oSltLOs&#10;dvDiyUsOAhYvP2WLlPy+/OjZcw4CzvPnPHtdYPkJbpBt+PwxNnlJCh48//yFGy8/Y+2zT5effvbs&#10;2afPnn2+vMwUPGuZhUdLfP50pQWPsDcMe8p49JiBVY+eseN89OyL5Vc/efnqT//ov9vMmvYWY0sL&#10;y5EXs6LjuYhvdaXJC/5dCOzNKsIl5Z0uXlDz5NbJy6+GbLsbzMLzmVoFbBY5IXbubpiNTSYDS5YX&#10;tuJxkzg1niHKi6eYFo2GWoO+RhDxpNopRictroZc/JrouZ1Hi2/p+LquV1boFOzbOxl5g5IVqAEk&#10;5c3yMqui3K6u0UiK1ZJSvbJKKSnRKSqldXlWXa1VWWFVlJka8tIigw5t//XAdf9XyM5fK4jyqk8+&#10;XHPGv/aMb81pz6rEnfXn98guegF5qrcizVedFqBKD9Sms2oYQMZnmCTHYcjaJ03yIv9uzj0MEJiy&#10;j9gLgh1FJ5uLTpDEx1b6zP005yQNZmWs844gAAjQjzEYjBg7wVpWzzr7IMAi1lLGPcboMvYJ++HZ&#10;viybXucqUm/izl2fGeQoPq69FNDM63io0/wE6YnxiHHw5PQxkrQ7LdLmVle1CmyOtoV7VXRiFfqp&#10;Ey0gr9fGa1mQHCR/18eT4hH01ERSYXEE2DluqJV7fAzrrnaW7BhsjMNatCTlp3QXsEjzWHbVRvbU&#10;R/dL4galp67IE68qTvdJThE9DXHd9bFddTEIehvjEbdXR+pzD6kz91mLTwxIE7EIKO8eeybzTkZ+&#10;xnAR7YLlEtppfQqCW615gKrJ3+ssutdevGTPud9R8lF/FdPxA9V3u8o5lXe6Kikj/n4vE/F3eyoe&#10;9Fc+HKi511t+s6NkqTV/0QFyb3eV3e+r4Aq+7EF/NYZdbyu61Vl6p7v0elseuNlRsNSau9CcNWe9&#10;NGW8iLuGe4rHin45mDWm4nFAO648N629gHZYyuw82quSU1gc5bVrADoB2fnLDaxYPB7DUeVZ9tsG&#10;rwVEf3+AFo8DLfbVRfXURPTWRvbXR6MdaIjpqgpDgIcdp4NOHE4TTi4J2Y6K8Lay0FY+ISoWAU49&#10;rgfS7ngWlEauV/G6TLiccCGhpasRAc44/SYElPwvSxR8ygQE6MclSpcihmEwrhC6PnGlAQrohhDT&#10;ZYkAu8KG2IoN4+VcTHjW4ClTeJzN1MpxlJ5sLglBSwq+oyqyqya6uzampSwUVwva5jIm7lsqwpiU&#10;r4lCjBYDOmujMZjVk6mK7KyO6qxgtJUyNd9VGY0WO8eesU9LwTFsTtq9tTIcrZ3P14ptjflHSNOb&#10;C49hEWuBpeh4/XkPRXqAJmu/NvsA1a6hpwMgIY4H3F5yvLn0BFpHWTDVjqfnAhaNrMgJ+3mDRiIm&#10;8PjQU5L2Q+eInpI4lUKLTgowEgEeva6qcGyIGCCgPYufy7Qf2qq3NgonqypuC84d9oATgVOgSfdr&#10;5RnlLSXH+SUU0VYW3I1nLs+LB52VoYgBBdRDwxBjk3ZeKAYB9kC+3sonMkUnW+QuHpBSb68KRUDJ&#10;4wiw2Fx6HAEGCEn09pJjYiiTnQJr0RFT/kFzwSFaxOBmnqFPmfuUtI4WPTg8wcgjMPF5VvWZgXhT&#10;KIvdqEz3Jb2OI6Ei9Y1JeypPbak9s4O/ZbBUd4xhueoXvWpObw/b9lbKgf+IoDRmg/aSvyLFS5bs&#10;YcgKwuOJ5wL9woTnES5s3C9siz1gQyoTD5oueFBqPG7x4sFfPR/477BWmuKJVfJ0L022P1Bl+moy&#10;/bRZ/kCXHWDIDtBlsklxcVv6jAB1qo+KT4pLufMIGs/u1qWzOk6Ssz61iV7lsZ5x3r9+aNO/8X//&#10;l3Z8663zYR6d+lJD4yW9JEsryTTJC4yyfHy11MkKlJIcg6pYJck3qkv0ihK1JFcrzTcqCzGGZ80X&#10;EiZ5EeXLr7bzJOiNqjKDslSP762yIquuCrFOWWoz1upVZVpFCb7q4uut3VBrN9SwejXayr42uU1d&#10;djE2KDxwfWTg+pNeb8f6rT+zf2vo7m+fCdyUEIivPG+fObT9pM87Efs3xx/fvXvDr+SlR3Q7ZN0t&#10;ii6HvM3e1GqTtDZLW5vljmYZaHHI6S8RiVaHCrQ0q1sdGpeXd9aO55VqnGqeqtYIhWsECy+Gqtas&#10;NvKIu3ssZOSBoOP7eR150vGcZjAw6Bi87Kz0KEZQ84KOd5Pya0I6ngJS8EJujZuUp+8Iq6FvDfia&#10;gJarLXzXGByf7B+bYkzMDA5P9k3N4VvMlf4rrfgWNrMwxL7mzF5enL+ytHD14w/mbi9e1jcVJob6&#10;nTrmGeK7PtT7vSjf9acCtyQEbY3323TKf/OZfTujfbedOrA32GMDvqXGHvG6kHC8ovCCWlFWXZlV&#10;31Agl1dpdA06g1RvUBgMCqNRqTfKSLXrTE1aowRQRjwX8S5DbVopws6l/Bu9uXgtgq+pO+9mukW8&#10;tsPX5TvDbFUQFpsSULx6gMXyGlarEthsKlpks9Sa5eKseafEtzYBg7lRb2pAa7a5FLwg6C0SAgNU&#10;2kpgtDRIFSW1DbkV1RlxCUdDw/2oKE3imaOx8QeiY/dduBhWUpZcU5dR15DV2JTdJMuVSHMQNEiy&#10;GE0ZoF5yqa4xvbYhDTQ0ZLC8+MZMMu8saMyRNuWBJkkuegT5rlDkC5B8F0P9Tv+uLtJoijXqUiC4&#10;+DX5xY080/FvNvJvypR3S5AHD25fE6fJi408SXlKkxekPOl4QcoLRl7w8iTlBd6UL/+PNfKuxQ5i&#10;RcqvZeQ57W4uHqCTXLybkRdY08jzBPk1LLwYLtzdjbwg4gWE/m9o5N20OxCMvBjWM8MQMuLBrDMp&#10;/jURL0DFYQghIR0I2l1s3gVdTiAm1U7BkkvBC9y4de3WnetoKQY3by9RQJ3k5VcjqPmVm1uaAfPX&#10;pom5xSmCpPzUNJPyzmR5XscGwejY4MjoAEl5Ub48e3MCLGV+wOnlQVe3ubPLBAQpTy5+TSMP2lrl&#10;4jR5sZEXFgULL4Zsu4DQIzbyQNwpGHmBn2vkBSlPRn417JMKm4ye23mOUVOuV5XiQxKhVxZp5XlK&#10;aba8IUNal95urZ0YMFxulw91qQbbZP0tTQOtUmrX5HKbDMMG2xSCkR/o1hp0FRp1mVpbTpCU1+gr&#10;tYYqo6Far6vEXcbjZtBWKqSF1aVp6UkRyYnBcaFBEcd8Ig57nfDfEbTrfY8Nv7HjvV99/zf+3d4t&#10;74YfDSzMSNJLqx16WYdFfaXTNthm67IbLOomm17ebFHbLerWZmbkVyl1JzabRuBN/Wux4t/dWLHw&#10;HJqaVfDsJOUZPPmdTDqtEgaIFwl00s5X5DvX8dgz9b+2ysYmhqU5Zq1WtcWianMY+rubB3ocfe1m&#10;dWNFRUHauZjj0cd8T4fuPxd2IO6ob9TBvdH7dx7e/c6xPe+G+myM8t8a6bcleO/7UT6b4wN3hOx8&#10;F8T6bj3lvz3Od2u016aTfDF077qj274LTnquD/HceMxjfcyhvefC9mWcOampL5wZ7Xhwc+yDO5P4&#10;CHXn5vj9u3NjI91LC+P3bs9fX5xgifDXJm7dmVu6PnPz1vydu9du3V64dgPP8Sm012/NuSaDXSki&#10;zxLkr42SkXfT7l+Du3b/Gv6ZjDygrf6JRl7w76uNPKDdkn8nO48Yn1zJywvwAWzMyHjn+FTX9NzA&#10;7MJlMDXbPzHdOzbZDSgzRRDx5NyFGC1lqaBFJ5Wbn5m5MjtL05bwycZHmIWfHO0fu9o3NNB1pa8D&#10;7fhQ/8z41bnJYTax6vW5j+7f/u0ffvQHv/fbf/qH//Uv/+QPP/3rP3/y+MdffrH893/35T/8/Vd/&#10;97df/vSLVz95+eJvv/wCwVevvvjyxUtWzH2Zl5F5xurJrIL8u6DgnTL9+aMvGCx+AXiu+jOmvzlO&#10;J/45U+RPH70QeEbbcpZ58jvLc//sNV58KrDMXDzHKdxFYO2Lz566gX6xkV9+/IR+G+BGnt3Hn7x8&#10;9Td/+WftLWb+9z1Mta8t5VfxJiNPUl4w8oKOJ+0uKHg3xCKecObFi3Q88U2MPPF6v6hSjaHha7Lj&#10;qY68WMcTq3vEuFl4QBnxBBl5lhqvqiQjT7OtiI08YGnyTcVAXVdgkJebFNWqxhKtlFWwsevqzPIy&#10;k7S4WV5y9rinx/d+6diOX086vK0h5ZgyM6Qp5WDNGd+mCwHSi/515/Y2JO1VpPko0rx466tMCwCq&#10;9H2q9MCm854kwbWXApQXfUw5B5qLTtgKjpEfJ7duyT3WXBjSUhyKFv36zP26jH1UJcPA0+epEzF1&#10;kspHAKj6DfpJ1mNv2Lk1/ygGYCvqxDD6bYDvlkl2rsb8EVh5ORFKX+2picRaVaovDpLsp4WXxyGt&#10;iQEO1wSPzGyKRLwAVpEhFVYJ6rCN59Lihqink2fRYlFIr0ZAKvyyJJ7kOw4SR4LxdNPowYZYJWyI&#10;8Ygpq5e8pKMsGC2V0kbLTGVpCJXnJlorw9urIztrowdlpxGoM/fJUv0MeYd7G+M7aqL6JKfG1edJ&#10;bS9YLi1aM4Ag5RHc6yz6eKDyg94ytN8frLrbUXizJfdhT+m9zpK7XaUPusvudZfd7ihG+9Fg3f2+&#10;qjvcyN/vrXnQV3uvp/pWZ+nDgZoPL9d8dKUWLfj4at0PhhsA4u8P1T8cqLrfV4Exd3sqbrQX3+4q&#10;udVZeKM9/3pb3kJz1rQ5bcaSPmtJn9BfWGrJWWzOomMDCKb1KWMqlhovVJCngLLjKVNeyJq/0hh/&#10;uSFusD6WXDweRjzsuADwSKIHDy9idOI0oYdS49H21ODBD0PbzqeXxDnFKcZJQYuROFM46bgw6Ach&#10;1yXH3DquJXLiGIBh2JBOLl1FaHHNAAS0N5xunHS6TnDexb/WYBF7wCIdG8YA0s3YAy4/gD2TGsZg&#10;jBGS90FXbWRnDbPn7ZURAm0V4d21MV010Z3VUVhFbh2LXXUxl+VnmG2vieppiMN1Uhy9qeLUdlxF&#10;6MT1w9S8qwQ80V7JjHxXZXRvTRwC3aUDNYm7qhN2AvlFv6YUH232AexHnuaPwJh/RJdzEIuK9ABz&#10;IfP1zLnzejUNSZ4YgPHKS4GqjCCMwQCMx8NCTwcCMV3tLeUhNLkrSXkE6DewSuusOj8eMRosbCs8&#10;PgABQQ8XPafQ0lpsgnOHTfDgox+7wj7RjycgParopNMhPBkRYCtpkgdeRtBWxm5Gq+Z/ykBGu4VX&#10;dKFUd1xO/FoKRjDQEEPzl2IA1uJi662NxCI2cV1yLC8erSXvIA0D2LCzMpR228ILtTt41Rqy7dai&#10;I1QznRw9Okm4ox89aAlL4WGTq7i8ueAQehAYeN15AezEzIvXUyUZfWagOs2XdHll7Ca01vxDyove&#10;mnQ/rEWrywjAzZGOV2f4S1M80cr4xKq67CAS8Ygpw52MuSYzQJ+zD2OqErbWnd2JTtqha7fshNJr&#10;LH+iser22DkdM+4CDpvuNWK0vQ3R2GdOyHfrz+3CzeFxMOTvIx2PwFxwQJ3hi7ctY94+Q3aA7MIe&#10;+iFBg7ewFC9jVpDqorc0eXfGkf+kTfcDimQvTWpAfeJeWZK/5HxgQ9K+0nifxH3vHtr677b/+lsH&#10;d/xHbU2KVZ7j0Jao6zIUNekmeRFP+SpWNxWoJPnKxjyglRUZlcVaab6qMcugKDBInQheHms5zsry&#10;ApQvb9dXI7biW62avZUbNRV4W2+xNmoVJXb2N+LVuLlmQ02XtcHYVHA2zPeE97sx+zdF+q+L5zVq&#10;QnZ+K9b3/WjvdyM8vnfu6I4Qz++FBayLOLBl395vZ6WcHOhSdTZLuxzyDoes1SZxUIK8Y8XIO1pU&#10;YE0j384md10x8pQj74Lp+J9r5EnBC0YeAc3sSkaepxX+Sxt5ICj4Nxn5Nb086Xhm5PF9YWxgapzn&#10;m05dZlMDTg+Akan+oYleMDYzuHBzYnL+6tBY99zC0M2lkZvzlz++N93XqspJCj/k8e4Jn3UHd30r&#10;JmhztN+GWL/1ifu2JARtjvFeH+uzITFoV0zQ7mCfbQf3rD8XdVhRW2jR1bMPolY5N85oWTl4rU4G&#10;DHoVGXnS6JQFr2MCmrQ48+NMnb+OINzXhHb1euzEqbZdUKfTg4sQdgXEhl0ICNLxq6W8sJacu5uR&#10;F3D28zR5wmpX4nj0pgaTtclskxotElLwNocCPVSURsiFV2krDeZ6R5vS2iyVKorSM+ND8Mw66RvD&#10;KsUfi084FB27D21ySmhufmJldVp9Y3ZjUy6ob8ysrb9UU5eOtkGS1STLFRt5gnQ8laYBzMtLcqVN&#10;eTJpPgIhEV5w8YSbjhdDRp5J+Z+n48HPMfLATcqv5MizFPlPBCMvwNX8R65M+Q8++vAhefmHzmry&#10;LFP+3t2bHGbkH95ZAm5SHl+kBSMvSHlCbOTFUt4tWV5AMPKrpTxY7eVnxnp5NXnGFJvo1SnoiZmx&#10;bpGyZ8nyaxl50fyrLi8vLE4MuSMeJipN42TElR0vePbVuDl38eKbEIw8vU65LPzXuXhiZmYIkJcn&#10;mIifHSIX76bj5+adM7ISYiMvtvBiBCMvNu+CLhcvOjtvLS3dvn79zg0xN+7eBAiEVULP9TtLbizd&#10;vibm2q1FMXNLs2D++hxwxvzXAkqcn+Yp85Mzo+NTw+MTQ4DikfFBwArNjw1SsjwxeKVt4LJz6lei&#10;p8fW3W3t6rJ0dpqFfHmOyMh3KAEZ+fY2p5QXvLyg44VOQcFTICyKEXoEF++08KJOip1S3loPVht5&#10;QmzkxZnyq2G1a7RVVk0VFZfn9eUrzawAfSkwqEv0qmKtMp9NmtGY0VSf3mquHunX9bfLBjsVfW3S&#10;nhZJb2sTQOwGG9Mmu9raNNQmvdoqG+pUXmlTDnVprnTr2AcjVZlOXQ60mnKNugywQFeh0pRJZAVy&#10;ZbFay1ZZzHVtDhk++mjkxZLqzPz0uJyL0Ukxh2OO+5yPOhh+yDP8iO9Bv507139723u/7r974/Eg&#10;j5S40KbKfK2kcrDDOtTj6G0zdbaa2hyGZqtGp260WtWEYNXJvAv9q6A3LbfOlc354mvyfU0sFg1j&#10;tZR3pcmTWGcj+QDxSPF43CLuiMOmBQjA6kMi2FZ2jcWmZrPa2vUsJd+sNpuVJpPCqJO22LSdrYY2&#10;q1orrawsTE87E3E68sjZyEN4YEOCtocGbj/qteHArneOeawP8dkc5rMl1GtTyO51YXs2RHhsCt+z&#10;LtZz09nAXef37Yn32xLttSF8z3toI73Ws/R5rw3BnuuOe27w2/wbx302n4nYn3shSt1YMH7Fjg9S&#10;33+w+PDu3Pc/uH735jR4cG/+5vWJu3dZifnFxfGFxclrS9OL16ev3ZhZvD47Mz/Gc+dXSs8LOfJu&#10;wv3n4q7dXbw+RyubtXW1Z1+4NgIEz/7NEYz8zNIwmL42BMRGfnZxWEDs34HbIvl3sZSnxYmZQWJy&#10;9jJllFDNGVbknVeewaJrKtchtEKC/NhkNyW8k2fndWxWZnylPYDR8d6xiT7aG1rEQyNdV4Y6aA7t&#10;y5c7BgfbL1/GB/Geqamhxblxpt2vzXx4+8YnD+/93iff/+Pf/91P//xPlj/966+Wn4CfPn/60+fP&#10;/vbFMvHTV8+FzPfnTx4/e/Q5eP6EJb8zVQ1cAv3F4+VXT1598ezlc5au/vzFoxciXjr5/Ivnn70S&#10;8SVrWT4724QsuSDQCZbezvz4a2AYbSJsxdz6G3j+42fPP31CuMn3l5+6g07aId0pytanHwzIyD9/&#10;vPyTl6/wIAz2ddot2uZmrtdfBz3k3ykQdLyAKyl+xchz/hFGXiziAbn4Nxl5QtDua0IW3hWLUuNF&#10;xeLF/l1gZZVLvpNep3hNIy8oeAGxizeoKoHg4knHMyPPk+IJwcgb5KU2VaVVWWFXV5lVFRpJsbap&#10;xKSsNMsrDJKidm2Nsvzi4Z3fOrLz1yO8vnv+0FZFZljDhUNNKfvrk/wakv2UGfvllwKkF701WUGK&#10;S76MdD95mq88zV+RHqBID1KmBcgvsPozjWd3ay8FqFJ9y6M3qlL9NemBVLWG5pBEa8w6bMo+wiaE&#10;5NqdBogh206GnbLgERizD9oKjmFRkPuEnufXYz8YgH5y97SJmZcBAXo+uSUCHa9Rg360OM6aU9uw&#10;CtAB4+BJA9ldBbstXNOTEsIexEZVGEZ7BqSNQDMrWMGKTdMwB8+upZFYRZa2nWfXkgjGTVDpHtoD&#10;WgzDzjGeVCw26eBFxrEfxNgKcX99zEBDLLgsiWep35rzA1Jn4RrisvzMVeW5IdV5tF11MdrsA+rM&#10;fY7y0HH9xQlD6rWWPEqHnzWmTmiSqBTMFK/SfquVrVq0ZlyzZaITA2625GLkYnPW7c7CWXPGrc7i&#10;6y0s232pNf9uT9ndnopbnaU328tudJTd7q6821t9p6fqdnf5HUYpBt9oLwQ3O4oAgjlbFm4dm8/b&#10;s6mdtWainTCkTJvTZq2XxvUXhtXnJo0X56yXJg0p47pktDiwMdU5+hUBRzWiYFnwpONJxIMrjfGD&#10;9bGXG+KuSk4NNSUIOh4tesifoh3kf3mAU4CWHmp65HGy6CwjxqWCCwOnxsDzzdGJtXSWEfATjc6j&#10;juLgtrLQzsqI7momwbFDErU4XzhZaPtc8/fSyQJCTG6XNiHhi0Oi8dgQJxpXRcOZXTgGOvtuYBh2&#10;grOPu4MYu8J1hRtFSzDhXhMl0M7/MAJBc9lJOy/pTmCxpSKM5Li5+HhHXbQ292DDBS817nvBkdbq&#10;CEdlWEtVOAK0zRWh9vKTABeSvfikLf+ENe+4vSAYz+j6xL3FkZsr4naoLwW1V0ZYio4D7NZWEoxb&#10;QUwen+Z3RT/2gAAvIJknvld7dk9DkideSZSXAo35RwAORpDpzrvj+pXLURbcWnFSMPJk5+0shZw9&#10;4DjFhPBA0Rkh0E8PO8AiWrokCOwcLwU4vwikSR50RnDTGIY9Cy1GYrdYhZHqND+MzDzyG9XxW+tP&#10;76yM3YwrB0eO3baVBRuygpqLjpJ5J8+uywiojt+iveRPFp6y4zEAAcb01kYiwCLWYvOBhpiWkuNY&#10;RD/2Y8zeZy9kZeUteXgFY9OlClbazCdlNeUf1GaxXHJ9zj4EmswAYx4T2QiwCjEw5O4X1qIFlFZP&#10;aea0CgFG0hSyppz9NJ2sKtUHqNN8c45/++TGtxrP7sKRaNJZsjkGMGWf4a/ks8XSTnBs2A8ZeWrp&#10;hrCKfgZoLj3eXhXa1xiD28LBYBG3hb3huUYvhni64WUZT0CcDvY6zEU8QEB3hMDdxyLuIMl69MhT&#10;vXEr6iw/bU6AJtMPGHJx67izLEfenLdPl+lnzAlUXGTla3DweORxXuwFBxUX9qouesuTPbRp/vpL&#10;+zSpAfJkP0XqvrqzPor0w42ph/JivGIDvuvz7lue77x1IdK7WZHXaagwSbKN0jx1fbZaks/0urpc&#10;Iy1UNOSqmwp0ikKlJEfZkG1UFhukrL48IU6WNygYZOcFKW9Wl9v11dibgc2FVmrV4bttJduhvLjF&#10;XG/TVWFAl7VhwCErz46LPbr7uM+70fs2Rvi9H+bzTrj32+Ge34vyeTfWf12073txgRsTD2+PDNgY&#10;sX/zYZ/3pJUXr/ZoOx2SdpukvVlKCfIOm7TFLmttlqNtcchBa4uCwV28o0XV0sp0vNjICxbeVa9m&#10;pWqNW6UaAaoj75YmT/x/0cgD0vFiSMr/XCMv6HggGHlmt/ish/guMz49cHW8Z+HmxMhEz8zC1fHp&#10;/sUbYzNzV27fmby1cGX6ij0nKfzg3nf27fhW7KHtYb7rcKbCvd6JD9gY578pwvO9aJ/1p/fvjPXb&#10;fGjb90747Lh0Lqaq6JK0rsiobWi2KR0OrcWmVGvr1TqJRt+kNch1eiUwGNUms9polBuNUpFwZy2l&#10;jbPMcfPK51jAxoiMuRgTm2TVffFr9D0JdMGhk0YHQr+wivrdhn0NZDAEHe8SGgws2mwq8Fonrymv&#10;NzTiW4OjTc3y4nl2vLVZjlatqdYbai1Wic2OrwMSg7FOo61i0kaaX1h8Pjb+4P6D206EeJ1KZNVp&#10;YuMPREYHnk8+kVeQUFl9sUmWq9aWyBT51bVpDZKs+sZMMvJEXUMGFgUjL0C585QLT6nxpOPlsgK0&#10;SkWRgEJeKCDuX83qkvGUL786a37FyJOOX9PIr64mj39Mx7uMPLGmkeewuV6FTHleu4akPDPyH9y9&#10;Dh7eWXIz8nduzLilyQtGnmrXuGrKrxj5NaW8W2V5Ny8//7qUBzTLqyDlOa/peJGUZ5nybzLyfGJY&#10;p20XQOfkcIebkRcrezcdz1m7TI0YN9u+JhNjPUAIJsd7BSMvuHiaNw8vVRMTrEa8GMG/k5EXMz07&#10;NDM3TCL+dRdPrBh5MStlatykvCg7Xuzfhfx3N8i5k3Anbt67BSgWVlEn5wa4df8mQYs37l4n3GQ9&#10;WLgxTyzeXEA7f91Z2WbxOkufp6x5Z0GbmbGpaTYNLJfyV8cmWRGbsfHLI6MDlCzP8+XbB6+wSmqU&#10;Lw/YpK+99u5uq9jI85R5SpPXMinfqRKkfEe7sr3N6eXfZOSxKHbxhFOvr4Wg48nCixdZz+tG3s3F&#10;C7hJ+Tdh1VXbtNV2XQ2w6dkifY4hIw/IyCtkOXJJprThksNcNdyn7WuTDnTIe1ubBCPv5uX722Vk&#10;5IfapCPtaOWjnSoy8ld79A5THRMfLikvwKS8vlKuKUVrMNdqdBUKVYlSUSyTFug1FS3WRnZ4mqrG&#10;iks5F6PzUqLPRh44G3c0PvzgycPexwL3HvLd6btz/Z5N3/Pc+q7PjvVhRwIuJERUl2TpVA0qea1e&#10;I2lzGCwWlYDgsoG432zGG5gT56/HorXE69ty284hqy4gXgWoUg25dSe8/7VNvhbcnN3CcNPxblhs&#10;TkxWlc2ha2412VuMNru+2WFkU8W2srr27F6YlC3Nmq42Y6tdrVNUN1bnFmefv5QcmZIYkhh5MPqY&#10;b/yJgOhDXgd3vRfmvz0SeG8J3bshYs/GON+tCb7bovduiPJcf8p/c6zPhni/TYiDd34v2mdjpPeG&#10;CN/Nsft3xh3yOLz3/SOe6yMO7Yk+6plx7qRBXr4w0XdvaQw8uDF1a3H09vWJG4ujd25N37o1e+fO&#10;/M1b8/MLvGTN9ZnFa1TNZqX0vGDkX7Pqq/z7asTjxazS8WOkwgUjTzr+n2LkxTr+mxt5AcHFu0H2&#10;nNL5sfnMwtD0/NXJ2cvjk/0jYz2izYenZq6yT7o8A2V69jI+2s7OXwW0E8p2pzHjk4NjEwMAwcSk&#10;cytqR8b6rgx14ZVzemYEp+bWrfkHD2786JOP/uvv//Yf/4//9ld/+Sef8druXyw/+erl8j988fLv&#10;vnz5969efPXixU+Xn6P96tnyl8vLaL949uwnT5+9evr0yyfLr54y806VW5589vmTTx8DxFReBghm&#10;XJDjLtCzUkDmxaOXYhe//OnLFVhWu3MrNx0Pnn7mDvULmwCndn8TLh3vbuR//GQ1bMynfLdrGXmS&#10;8qwC/ovn4yOXTXqFg003rSURb3eoARn5r4F0/FpS/jUXL2h3YVHcKSB28YSbiBcQvqW4YTJIXEnx&#10;QvkaVjjexPPi32TkDfoagqQ8hq227YKCFxCvFVt4MaxADZfyALFWXsZ0vLLCqeBdRl4nLyHUjQU6&#10;abFeVqKRFOplZRZFpa6xWFOX51BWlKfGBG76j/s3/cqpoPXVyYfrLhyuPhtUlejdeCFAnr5fnXVQ&#10;k3NAmuYnueCpzgxUpPu5dDwz8pxABUtgZ8nmVLdBedEnyf/fVcVtM2QdUKcFsCTi9P2atH1o9RkH&#10;BTvPM9mdYIwmPZAXo2dKHRhddWlIzaNfvNaaf5QcPTrlF3ywB3QiRmDhRW/Iq1Jr5pnviMmp4VDR&#10;iUPlE8+yeSCxCIw86ZiUK2JSseSG7K7seMS0iGF6XoSERmKRRmJbErhYhQeEuSRexQKLWIUxNAzH&#10;01YW0lUVPtgY182zm/vrY7DYzhN4sQqdrTxTHlyWxGMAdovBNAD3ApBPxKrehpieutjuend6GuKu&#10;Ks+h1ecewpky5h/pb0pAf5/k1FVpwoiCzXGKnSMeV5+f1CaPqc4NyRJxJGin9SmULw+wasGeOaI+&#10;p8s5eEVxdsaSQYb9Wkse1Zy51VVxs7P8WmvxYkvRUlsJFu/3VYG73NffaC8mrrcVoPODwWrAa9dg&#10;VeFCc86cLet6W96N9nwwb8+cNF6cMqXOmNPGdckT+gsABzNrTMXx4Dhx2OzIXRnxA3UxRF9NVE9V&#10;RH9tNOitjuyqCGsrCXYUHmsuOGrPZ6cMD7uj+DjOOJ3o6vitOIM4ES2uiv/CicDjfKWJPUTiRwmd&#10;WEWLw/Kz4Kr09JWmxMHGUwMN8XRGsDk2xAD6GwhS8AIk3CnGWpw+jEdLNhm3jn4EWKQxiDEeA3Dq&#10;0WL/6BGgC4CENe4CXZO4upjLrgx1lDpVOxWHEWL6EwqCOsnUY1VbTWRXXYw+/7DyUqC9nG1uwCOG&#10;kZVhiNEiRn8z/1OMjqrojvLI1pKwttJwYMs/YSsK6a6Nay4JaSkLxT6txScwDDu0l4Zg52T/0YMY&#10;qxBjlangKAKswi3KUllmvSZrvyHvMIbhZOFO4aHACSI7jxj3sbXiZHtVGMB9BFTBqZMljztdOVo8&#10;LIKOp4BiWgWon2JapBOB/eNKwNM25/h3cKOIcevC05DAMBwYns51iTuKw98vjVzfeHY3vQjgGHDW&#10;sBZHq88MbDy7S3vJv7X0BNVeby8PMWQFWfLwWsQmL7UVHLbyCV3RY+J56Cxrm+eb2wtZuRgMxuZY&#10;ix5z7gGMxxgaxuQ4N+CC8qbiLWjlqd4aPs0pIGdNhp1iQs8nRwW0VsvVPGIahtZccAg3ZMzGaymu&#10;KAaOp6XkeGdlKG4698R3FCleyoveOBJ0Yi0O2MQT7S2Fh3HrOB7y5rQrCgRpTlYdsa34KG4dW9EB&#10;4z5i53jA8djSlSzn067iSkAPHbBwtIixB+wKO8Ee6McJaYonoJ1rMv2MBbgv+7RZ/obcIHMBjgH3&#10;N4glyOcGGbIDVGle9DjjgQU6PNS5eGPy06T56i8FalL9DBn78eYlveCnzTysSDvQlLK/PNEnP3p3&#10;2smth7f+suc7bwVu/hV50Wm7NEdfd6nbWmdVlaoa85hGV5aqm1gRG40sXysv0EpZiXmxkRdnylM9&#10;VZeXZ/nyZnW5RVOhlxdTHRuDooREvxnfHE11miY2SWxvcxMvHH802O/9iKBNkYHrw33fO7bj1096&#10;fCfK7724oA0JBzaf2r8JLfoTjmw/4fvemVCvVkPlYKeiq6UJX41ZpRoOvo06bFKS8k4v78D3fSWj&#10;RQ1aWhmikjVvNPLk4r+5kReC/l6beGbX3j4LIS4i/7/JyGOA2MgLyfI/18iPi3Q8IB0/PcEyTfFF&#10;Y3Ka6fjx6X76S1987Zqc6l1YvLq0OPTBg7nxqy0lmaeC/Tcd81oXc3BHuN/6YI+3Y4I2hnm+HR+0&#10;KTZg06mg7acP7IoO2BbsuS7Ue3PsIc/sC6dqSrPlknKbRdHRYcLHaZNFqdFJdAapzijTm5TAYFTq&#10;DQq9QYXWzciTjheMvOujLAUyE+Cu3E2vA6GfgjUXxQiG3U2yr+632lVAGCD0vAly7uTiKbbb1YKF&#10;px4B1mlTAJudBVSyxmyT2hwKix0PV11rm8pmlxqMdTp9jVpT2SDJLSg6l5IacT755NHje8Ii/BLP&#10;HE04fSTxzGEESReCq2pSJdIcmSK/riGjsvpiTV26IOLRI4BFrGJrxS6e2/nGpmxApWlk0nxCLisg&#10;VMpikuxiHf9NjLxYymvUpVpNGeHm5d2N/H/5L79PRn6lcM1v/R74GiPvJuXddPxHH7LyNWTk15Ty&#10;H95jUn7NNHm3THlC0PFiIy+wRo78zGVAXn71pK/zLtyMvMBqL+8GGXkXKxYeMcEWhzrHh7uIyeGu&#10;qSHWTgx1Elg7erWD1o65Zl4FwyOdQ8MdrCSuiDHn9K3O+jNfo+PJvK+JoOPFRp5cvIBYx09NDU1P&#10;D4OZmRGy8LOzwwJiEf+ai1+cYLgUPAl3QcS7sTLP6pKzaIxbOjz5d6HyjABLe79788a9W2Ju3r/t&#10;xq0Hd8Dth3eFRcQAARaFDbErd1x592Dp9jXBy+PYcJBk56nWPHl5ocr8xPTI2OTQ6MRlypcnKX9l&#10;qMtZxIbVl29h9Lf29bVQpnxnp5nBi9h0dhk4uo5ObUeXur1TRXS0K1dLeQHByAua/psYeSD4d6ud&#10;QXXkqcdmrQdvNvI1AnZTtRtW82twZV/Li+vVko7nKfOVAB9lGJpSo7pEpyhUSfMUjdnyhiyHsZKM&#10;POXICxZ+tY4f6JBfbpcPt8tG2mXD7YrRTtXVdtVQl2ao19BmbaSJd1ihAJaPz/60EGhVZTpDlUJd&#10;qlCVsBLzPNDrKi3mOqzCobKRyjL2K4K+xqKu1CtKK4pSzp06HhniHxu6Pyo4MOK4/8nD3vt9tgZ6&#10;bgnw2Lz1/V/fu/3dxLiQ6spcvbYB76Bi2y6GPLu4x2RSAPprLxcra2m8C0o/ZzitusjCiyEjbzKz&#10;X+MJtwErm4ssvBjcxGsjATfvZiubIJ4QdLyZtewNG4HRwj58sM8fZpXRorbZjdgWe7BR0r1d3WJT&#10;O6wqq1neWF9cXnypIOt80qnQ05HH0hLDMk5HJJwIwOebSP8dod5bory3xfhtj/ffeSpgR6zf5rMH&#10;d0Z4vhfp9T7icI/3IzzXhe19L3Tve7H+W04d2H1g27dPeLx/6ojHCa/1wb4bIw/vjTnmlXUurM1Q&#10;f2Oy7wf3Zn7/R3cf3py8e33i1hKfMPza5M2lqdu35+7cmScdTy6edLzAa1Z9lX8XEA9bkzcbecZr&#10;Ov7aVYZIuP9cqFiNWMdPLV59k5F3InLx3Kc7vbmwSCLepdFZYjvaCedUq+wPP/nn2is0Pyr/46qr&#10;9H4xOzs6Pz9KmfK0ydjEwMhYH14JGcN9wyP9o2OD4xNXpqZH6Tfaa0uzeI+4d//67/zuD/7HH//+&#10;n/35H/3FX/7x//zrP/ubH//Fs6efv3j+5Msvnn/1k5dffvHy1cvnL18sgy9fPGdF3p88ef7k8fNH&#10;j3ieO6uW/pPnrPjMF8/YxKrPHzEL/5T796efsbItL568pCrwCEi+U/77y8cvAQL0PP3x0yd/84Qs&#10;ORDLeg5T80JhmTfBy74T7i7eyaePl3/8WOzZCUHi/1xWcudf54UrwBgy8iTlhUz/V6zezotXz15+&#10;9eqLualxvUbe0mIgI+/U8Rw3BQ8oD4sQdDxwM/Jrmvc1O4GbiBcQW3jX9xOGoOBXI4wxGSScBqpU&#10;QznyAiZjDRCMvF5XLRh5Zupdwp3EOsXfXMfTtK4M7t8pQV4rLwN6RblBWaGTl6xp5FWSfHwPNyrK&#10;NJJCh7amWV1laSrp1NUWJ0fs+LW3QvZ8Jy14T8XpfdVng6rPBdSc9ZakBMhSWbEa6UVm3mWpfpIL&#10;3o3JXopUfyC/6CeARXUaq1QjObenLnGH/IKXhZdoN1EJ+FSm410c1F06hFaTtk91MRCrCCySrwcI&#10;9BkHgSHzkCn7CMF8H/fvhJHXtwHYP4l4xNb8oyT3MYC3rCi8iRt5HBtzOjxZ3pi9P8HjX53x/jfl&#10;0Rsbz+7GcWIYtUDL63djEYEhax/GY1tapD2gk3wu9o9OrEI/aXemC3kau4OXy6CAfCLJROwNg7EV&#10;Hh8sAozp4/nR/VzXdnEjD9qYrI8EAw3xraUne2qiL0sS8AhQOjba9vKwjopwxFiFtoNPvClY+N7G&#10;eEBl5RGgx1x4TJ25z14aMqZLuao8d1nOtPK4+vyEJmlSmzytTwFDssSOilAszhpTyYBfb86+Zsuc&#10;M6UhmDalXlWcNuYeHlaenzKkXW9hCfK3u0pudpTc6S6nCVpvdZQDBA/76+711TwYqLvfX0tZ8wg+&#10;uir5wUgTgoeDjPv91be6ym50lCy1Fc07cmYs6eP6C2O65FFt0lXlmSuK00No5YmdNRFdrLA7s+Ro&#10;O3kyOB6ijjJGZ3ko2vbSELRdFWFY7K4MB73VkQN1MUNNCWN8AtgJFfP4o8qzuC+417g7C5ZLOJU4&#10;j/TDA6AfJGgYBXhAKEZ7VZqAWx9oiMVJoelh++pi++txSE5IwWMMziZp9x6eSU3nV/DCAg1ndtUm&#10;bMflga0wAPcOAe4dWn72mSnG5YEWa7t5Hj3tivZGahjjMQZnDT1CP9t/Pav53lET1VXH6r+3V7P6&#10;7wABXRu4JHCpYK0YdvHUsV9rumtZjBPd35TQ18CvpQa2CdayYViLu18bP9iQiLarMrqtNLy5MMRS&#10;cKK5JLS9MsKUd4QZ/PJQW0lwc9lJa/EJHAPdOjbHUZGsx01gLcbg4lReCtRmH7AUHcdarMLmuFO4&#10;R/SkEO4+e1hqI7vrWE2e9qqw1oqTbZWhVE2e7jhaPCaAjeSPDwX0cFEPdaKHwA3h6Um/cODBBHh6&#10;Np3fKzyj2cVWEYpOgAsGz19pkgde6GpObQOVsZtpE/TjCU6/0vHXmX3Mm6f5Uqa5hVW6Zwoei5p0&#10;P/TrMvAKwxLMgTn3AFZhGGJFildd4vaUoH+f6PmvtJf8KTueCshgK/QgwLYIhJ3QIvl6dGI/6FFe&#10;9MaGJJ0BAjeEHwYQAIwRDpKOh1Q1jWzh1XU6K0M7Kk5SP26CAhqMYWgBbh092BUCrKX9YJE60dJd&#10;NuUfbCkP1mUHWQoPqzP868/tsrnm7cBjiACPIR5tAj107wA9aNgVbhFHReV9yqLWp+7/j/ILnljE&#10;zWGHxrwDJPFxQ4gVaT7yVG/6hYDV+eGHjVaW7IGHDgdpztlfHbtFlx5gymJ/tEQv7/rM/eb8o5Ik&#10;n6ZkX2tRqDrrSH2SX/35gNRj6+MD3j6y9Vd83/2lyosn25UF8rIkkyRXW5+jqsvSNOUBXkS+2Khk&#10;s5epJdmvG/k8oyyfICNPUp6nyZeY1aUWTZlVVQ4s+JKorbTpqkyqMqOyFNg15d2WBm1tRmLw3rCA&#10;DdH7Nsbt3xzu++5Jj+8kHNgc6vnduKANET7vHNz2q6zf//3YQ9tD/Nedj/DvNNe0mms7mhubjbV9&#10;nepWSyNosTKcdt66IuWdRl6AqXmm492M/Os6Xv81Rl5w8eIEeVqkntVGfpWO/xc18gJrGnmy8CS4&#10;xPHkJPt7XP5Hvawk5sR079Bw2+xM79R45/2bYzfnB27M9BnkpdFHPfEVMixgU2TA5uO73w73XRcf&#10;tCXxwPZIn3XRfhuiA7aE+20+4bUxav+e1NjjJRcTSzLO1pRmq+S1ZoPcalUbDDKlsk6rZTqevjIb&#10;THLEPFNeyr8aK5y1ZYxSZtvfiAIt9wBOny6IeEIw7LRWUOo8XvmeLkb4zr4Kd/Nua1YDigWo0w27&#10;fQUS7giamzUtzez7frNN5QYZecqRx1cG/oNEI744WJvlvEBNrc0hMxjryFAp5EW5OQkJpw5HRQbG&#10;RAdFRwXGx+9LTw9PTj6RkHAgMzOirOx8be3FmvpUKgcPWAkaUQo8FrG2us45hhQ8raKY6XhpJhn5&#10;Jlk+IAuPmyaUijV0vKDdxf20KOh7sZEn/y4YeTcv/48z8lzHMyP/ox/96Dc/4fBS8iTlhRx5Ub0a&#10;4j4QG3lByoMPGUzKC0b+TZnyxM1rXKOsmt9VMPLuOfKzV8DCzBVByou9vGDkBSkvFJRfVcTmNREv&#10;QC5+YrSd0ymIeHEs6PiJke6pIaeRF6T8GAeryMiDrzHyQDDybgqecJPvbpCLF3T8P8XIz82NEGu4&#10;+Pnx+QWu41838mLzLo6vLc2CpetzDJeCd0PQ8VQRHi0LWGI70/Hk2QXIv6+GFDwFdz64B4QeQNsK&#10;dt4JT7EHZOSv3VokKc9KzLvmmyUdLxh5tBSMTw2TlB+bvDI82guGRnpIyg9e6WDlay639vcz+vqa&#10;hfI1VFm+q9sIOrt0jG5NR5faCTfyYikvpMaLY4FfwMhbbEzHv8nIu0l5h6V2TSlPizaLkxUvb6qz&#10;c2zGWjLyZk0FGXkEZOTxoYfX9ctR1Gc1G5w58pe7lP3tMvLvgounxYEOORjsVFzpUAx1ykc65EOd&#10;yuFu9ZUO1ZVuzXC/qbNFZtRV0XSyhF5ToVWVqVWlQKkuVWvLdYYqva4SiypliVbDMuixCVqZJJ9N&#10;0WOqU8uKDOpyk7429WJUbNSBM3FHY8L2J0QeTj8fdSkpOv/S2ZSzkadjT+RnJ8mlFTJZpVJZw95B&#10;uWcXw38Vd9p2t1Uct3diJzTehVPHC7p8NeTZ3XQ8cPa7tnV6dmxidU79KgadtBUb7+ohKe/2Bm9C&#10;y428Vt+oNzaZLEqLXWNt1gOzTW+0aA1mjc6oMplZYRxefV7rsOmx2+ZmA/eAenyIqSrLzbhw6uLp&#10;qNORx1LiQxJCgqL2e0Tu2x0esOPorveP7HgnwndzqNe6qICNIXu+F+rxTnzgtli/zZFe66N9NsYH&#10;bA3b+96pgB0RHhtC9647e8gjJnB7sOe6iKAt+3d++5jXutCALfHHvPMuRGrq88cG7J98MP+bH1//&#10;6N787euTd25M3boxubQwvrg4Ks6OF+Nm3tfETb6viWDkRVLemR0PVnQ8+AZGnmZzFSDtTiJegE1P&#10;tMKQG4KLd/PvgponEc8/vDLQg376FWFuYXR2foT9gdQcezuYnx+dmxvDe8TExJWxscHR0QFAc2yM&#10;YpHL9+mZMbzg37y1+OFH93/www//y+/91h//yR/89V//1ZMnj168WH71xfLf/t2XX/301Zc/efHF&#10;l89fvXrxxRcviVcvXr58/uL5s+WnjzH26bMnyy+fv/ry1U9eLL9cfsrS29H/4snz58/YhKvLT58/&#10;/ezJ48+fPPv86dPHLCscPTQL66tnX1BuOAnxZ58z1f7i0Ysnf/OEePrjp0BQ8IKRJ1w63r1fxIqO&#10;J559jtta5vO1OsvUrOj4z54t/3gNI//sM3cjzw7V1a6GzDuH1Ly4dQ37zFmTx3UXXrx8zH6QwIP2&#10;k5evbizOkZHHB2jS8W5GXqhUg56W5hVojADpeJudzea6WruDNXU8cBPxwGxpAqt1vJt/X40wTDDy&#10;AmsaecqO1+uqxVL+Gxp5QcETKyLeBVWqAZQg72bkCcRaWTFAYNSUq2WFTTVZXXaZujZXWZHRb2k6&#10;dcTD47v/JsZ/fXaEnzwjtOyUb1mCZ32SnyQloO7c3vrzHgBBY7KXnBeoaUrxUaQGchEfIEvxRaDi&#10;Ol7Dis/4GXiJD+VFH2mSB5Alezed9xSEO+cAoU7dr7oYqEwJUFzwlyf7ASxq0/cbMg9RZRsE+oyD&#10;puwjFJtzjup5wW7Kkaf0eaGIPKXhUz4+xUp2YCwR3sjnaJVf8Go6vxc0nt1df3pnXeKO6vitGID+&#10;mlPb0CpSvHHYaHEvEAAS9LhH2AmpW5JEdl77u4WnwSJGPykktBhgc5WvoViQSogBxmOY9lIADQDY&#10;Sefrub2CQ3QUB3dWRuDepR34texj37UVHGstPdlSgvFMx4Pu6qjBxlNXpadBf+MpMqdEn+QUc6nc&#10;yA9IE9GS9LQUHR9WJw3KTqNzhGeak4AeV59Hi2PAQeKQJrXJi9aM683ZD7pLbjhyZo2pt1rz7nYX&#10;g0V7zgf9Vbc7iu90ljzsq3w4UPXBYO2D/up7PdV3u6uIO12VtzsrrreXLbWWz9mKRrWZg7KUAVnS&#10;FWXKkPriiDYd7RXlhX7pmc66uK76eLSOiojmspPmwiPAzmrin3CUh5CLH5SeGlY5jxDQTwhjqnMz&#10;upQpTfK8Me2WIxfcbsm721ZwpzUfwc3mnOu2LIFrlowFU/rttnzco3lz+pI9CwEW73YUYm+UCA+G&#10;ZOwxwZ4JmvSVMuXRXpbE99VFDzbG4TG/LElA218fR1J+oCGeLzJfTyIeYCTtlrblGzLnLoCbay8/&#10;iQBjyD5jJFpcXbiEcAFgV4I+xk0LMXZOehpgPIZRgJYOABdSW2Uom3y1lhWIF0M/2Ih1PMYQreVh&#10;uIqorDzVlx9sSmwpY/thct9VdJ4GAEfRye6qmJ7q2M4KVlC+ozyypSy8tTzCUXqyrYJN1uooD+2o&#10;YceAS7GlIgy3Rb8QtFdHUr48MOQdRmvMP4LXmfL4bXidwVZYC/Dg0P0lIY6AYlYcvzq8vSqspTyk&#10;ufQEzakA6PHBSGFDGu/8/UZURx49gJ7C6GwtDabnNYJmPnUEFumJjBadaPG0RUCnBi8OtQnbK2I2&#10;VcZuRiBL9kQ/nssYgL1hJDbHIolspnq5sEZr4AnyZM8RkxRW8/rsvHI6Xt+YGgatpScqYjYeeeet&#10;017/ui5xuyrVB6uM2ftaSo5jnxiJnQPsgWQ6Aiw6io8hxj4xDC22wibUSWsBVlFAMe2wrSyYlcHh&#10;O6RVwp4BjURL+0GMwwM9NRHowR2he6d35dRjQEfFSYxHP1p0Ym+ATD1AjJsz5h2w8Ir2mswAKjRP&#10;f2eA10Zq6SUUMfr5Q8q2xf5J62Nv2DPAQ4ebqz+9oyTifRwPDgw9OAZ2c7yYD8Bt4VYAYtyiLjuI&#10;9oYxOMLLkjjlRe/i0PfqTm3XpgXiFnHTuBLopVuXdcCYe9icf1SZFqS+tF96IaAibpc642hTyuG0&#10;Y1uObvrlXf/5rWj/97UVyR2aUoeqxCTL1zflahtzdbI8k7xA3ZSpacwwKV7T8QJiI+8m5R26ahPe&#10;tWXFbcY6u77aoGBzwFqUJZ2muobCs2dOeob4vnvhpOfZI9tDPb8b5fNujN/7Zw5uxZHEBKxLOLQ1&#10;4ci2U4e3RQRtiDywpSIzut8hGWjFt1p5m63eoq+yGWuYjjc3OCwNQqZ8q1XaZnMa+faW1408k/JO&#10;I8+l/Gtzun5DI++m492MvEjHMyNPOl4w8gOD9v9NRh6sWbVmTR0PBCNPdovAIrl4Tv/kNCunOTXb&#10;Pz3TOzPdc2Nh4Pv3p27P4l42RR3aFbD1N455vB+zb1v8/h1R/puTTnjHB205tW9rpM+6xEO70clr&#10;pW6MO+p7IebEpXMxpdkpTTVFNrOqq8vW3m62WFQGg8xqVbfYdRpNo1Yr0egkWn0TviCzZHk+fStj&#10;LSPPsua5JSBcBgBfw1lVmdU6HljWKizDF9eW71RgdjWrtbvdgW8EGkG7rwmNwXcH9vVB5OWpR2zk&#10;7VYlWG3kjaYmfGtodijZ14FmeXOrymJv0ulrlIristILSedDoiIDI8L9Y2P2JSYcPnPmcGLiwYSE&#10;AwhycqIVilxQXX0BrVyV19CUUVOfSlTVplRUJ1fWXFit6YG7i5dmSmRZEmkOkMoLANfxhTgGwciL&#10;hftqaC0NECw8BV9v5AWYkScX//VGngrXuIz8b//oR7/lNPIcwcj/4PsfvUHKP3Qz8gLcyN9yS5Nf&#10;kfIuI09wKT8hGHnS8WLEXp4gI+9kLSm/ppcXICkvypd/TcfPjHW7XHz75Biz8IKIp9i5yF08MXWV&#10;MTm0wvjwCi7b3j3qetER9wg6niZx5bym44GbggeChRcQdDwQXq3wUvW6hWe4BL0z7dHNyM/Oc1bp&#10;+NkFSpDnk6C+nh0vVvAC5OKv35hnvF6UhhCM/M3bS7fuXKf29l1WfIYVolml4MmzoyUQ0xhaJBd/&#10;98P7QPDyQkB7oE0YvNaNy8hfv3ZrSZDy89edE8A6vfz8FIPXlxfsPE+WHxqfukqZ8iNjfe5efqCN&#10;wyrLOyvY9Fg4JtDVrWf0aDu7NYSbkRcgF09BK0+T/wWMvM3aQDnyFlsDoE47E/RrGnnm3B2WWjcp&#10;L1j4tTHXExZjrUVfzSd3ZTnywMphfwOoKNU3FWoa8lR1WXZ95VCvDp9RLnepBzqU/e0KgEUCMTrB&#10;YKcKAy53KYe6FQDB1T7NQJdqsEdz9bIZD5fBWKc31OIlXqurplatLVfhRVBVptdUUAUbBIRJX81l&#10;TTVgv4vKijBArWCmXqkuLSpJKi1JljTm1tdkN1RlqaUlPAWyymqSmPUSvbZepa5RqKoNvOgb3pUF&#10;xO+ybgjmXfzG7GK1kaeUeXcLD/jbNoNUu+DWBZ9O/p3GIKBhbFvXYKeCR2DVmG1ao4VhMrsCq7Of&#10;Ahcqg01ltDMj72jV4b2ZfxpgqfF8MJPyFpvRZNHbms02h8lgVBtNKpvVYDZpgdVm0OmVer3calLb&#10;TEqtsr40L/VcXEjcyf2Rh3ziTwSkRB8+HRIQEbQrYt/OEJ+NRz3eCfF6HwTvfTdk9zsntr99ctd7&#10;iYE7w/esQ3vKfzuCKM+N0V6bYnw3Be/+bqT/utj9W4M932HJDvu3hQRsPh0WmHkuzKyqmhnt+ODO&#10;9O/88M5HDxbxtnL39szNm1M3bk0JReQFFq9PAjcF74abfF8TsZF3McpZ5eI5bs79a2BlYbh2n1q8&#10;OrlwxY3peeKqG2IdL1bwbiIeUM/EFFoMG0IwNtY/PNwzPNw3MtI/ONg5NNQ7PXF1cW785tLc3VvX&#10;Hty98fDB7U9+9NHv/O4nf/hHv/+Xf/Unn33+P58++5xNjfrq2d/93U//9m+/+ulPf/KTn3zx6tWr&#10;5eXlJ0+ePHr0CMFTku5PHz/l/x4/fvz555/zjmfLT5lzX3768unj548+e/r5p08QPHnyDO3Tp8vP&#10;nrx48vj548+fffbpE8RPARYfLT/5/Pmjz589+vQZNnny6VPmtfkMq4Ap8s+ePP308aunL14+ef7i&#10;8fLzR86McqoGQ/E3h5n3z14KPP30BeMzdgzg8WfLgFw84ebiAf0k8Oz1Eje4U65WSLpf4Rmb8ZXz&#10;4xfilkt5p5cHTPR/JmT9P3/x6OXLp6+eP17+6tUXeN8z6pR8Jmp8wsZncUazSMcL5ePR2dKsdthV&#10;AIGdDxMgHf9PNPLk4tc08m7afU2EMYCMvFFfb3SViec6HgHpeLzCuxt5QqzdCcHFi/u/xsUTlB2v&#10;c9aOF+Ou48VG3m6o0TQVtOpqmuVlkUE7fd7992cP7syJ9FdkRtUlHao841d7zqfpQkBV4k5Jsoec&#10;1UYIUKUHcvkeoEwLUqQGkkxXXdynTAlQXvRTX/TXpgUCVaovSW0KeKY5k+Ou7HhepoYnyLtg6fDq&#10;1CDy8gjIxeszDqJFjLVoMYycPnZF9h/Ikr2lSV6g8exeyTmP+tO76xJ3IW4670mgszp+Kw6jMnZz&#10;VdwWdZofqXZZsmfj2d2U02riopx8OlYZs/freLUEBOSAyBBhAAIyRFjEJs28zomdJ7ljGFbRSFqF&#10;TrQOYTpK7uIRYHOSerRI7SAvAj7QENtbG9XBi9XQGNBeHtZaerKtLJRX4DnUWRkBemqi++vjemtj&#10;AILLkoSr0tNoe+vjBCNPFn6QV5On4vKdtdG6nIPqzH3NZSfHdCkjmuRJYxpVjQeUDk9TpyK4Zst8&#10;0F1yr7NoyZ6FmCZ9vdNegBiDR5XnJ7Up4+rkGUPahOYCbnSw6Uxv/amumvj2ypi2iuiWskh7cZil&#10;MNRaHOkoj2+rSuyoOdNdf35QljKsvjSmz5gy5U2asmdt+VTf5n5/7YdXGu/0VNzrLb/XW/pwoOKD&#10;wcoH/eVov3+15uMr1fd6Su73luKQ7nYU3m7LJ2615s3qLw5LE8eV55asmddtWWjBovnSNUsGWrBg&#10;Sp83ps0ZUjFyRpcyqjw7qU0eV5/H3cQdoZ8Z8MgPyRKH5adJ94/wijToARiGnjHVuavSBJwmjOzm&#10;Nej76mIHGuIBApwFBHj8rzQl9vAsdZxNUuQU0PlFPyGsRYxV2CEWqQeLCHArJCKxCp0k9zt5MRyy&#10;7egk0INVXTzXm7QyLh6MRCfrqQ5vLWelZgDVpSHtTlqcRDktgm7+pxX9jadwdXVUhOMeDcnO0B1k&#10;l1ZtDPoJ+ssAorsqprcmrqM8kmXH5x7D81SW4o9XCUmSlynviPSiL03iqs0+wCrUFx7DFYjYkHeY&#10;KsUDTdZ+VUZQY7JXQ5JnzZnddef2Ki8F4lBxleKwBcPuBs1pbC85bitmc70K0PORnnr0aOBJikcS&#10;nUIPPb/QT89f6kdAz18sYnPcBLbCsx7Pa3RiLZ7j6MF5oYDASGxLh4SAfmbDYLRYBcibt3Dr3Vp6&#10;oq0smEQ2AvSQ4CaXjWHt5SGUgd5fj1Nwsq8uqqsqTJq0V5Pu110dTp2km2kr7KS58Ii94DC11ryD&#10;CFrwOOQfai8L7qkObys9gU70IHAUHV0TrG3F4fGWAqET4IZwkOKDp2NGMNAQo0jxUrEKM0dx2Dge&#10;tB0cHAzA5nRsnRUnsU+0OAwcG61FP8bT3LPWoiPqDH9L4eH2qlA8vHT68PDSiypaYM5lv5fg7mBb&#10;OkI6frrvuL/GrKCuytBhWQJu14yHnf/UAXDYuCH2SwOf5JagyWCbS48Dc8Eh6jzv938d+s5b8iRv&#10;vPtY8/EIH8W7niYzUJ+zH++AijRfc8FhRap//dm9GIC3v9pTHnWn/RWpx4qjvI5v/mXv77zl//6/&#10;TjiyrUWRb5fn2xUFRmmerilLL8nSNKbrGi+ZlbkGWY5BmqdvyhVDUh7oZAWE4OWNsmKLvLRZW+XQ&#10;VWsbMaa4v0XWbWvMOHPi4N7vRR/YevbE7nDvtyO8vnvu8NZ4//dP79sc6f1ObOD6MK/vxe3fFL1v&#10;g9e6Xz7s8W1Z5YX5UatDV44vvDZ9NWi1STpb5GTkQZtV0m5ronx5IVO+zaFwk/Liv19sa1GLjTxJ&#10;ebGR72w3uOl4wciTfxcbeWcsMvKCjn+TkWf8Mxn5oaG1Z3b9JkaeWXjByPMaNWCCXPxc3+xc/8J8&#10;34f3Ju4tXem2NOSdC44+sD3Me33wrrcjvdafCtoe5vF+XMDWGL/N5w7vjfLZGOLxnu97/yFg87ei&#10;D+zNOBWWm3wqP/1cbVmeTilpturwHVavkWqUjQhMeplKXmvUNlmMCiuvq86KtNiVlmaV0SrTmCUa&#10;QwM38nI+v6vcaFYA56KRFbcRYzRp8K2Zj2Einnl8V3a8WMGjFZQ671Q7s+jwTZ/PD/d12JlYd/Pv&#10;1PMmxGNWG3lCnCDvrH+7yshzHa82mhpV6iqjpcHeIpfIii6mRkdFBkZF+IOYqMBTcQdOJxzmHLyU&#10;Ft5Ynw7qa1NVijyZNKO2JrmuLqWy5kJVbUptQxoJd7LwCKrrLlIgkWVJFTlN8mwMYHZemgnQiR4n&#10;slwgUxSSkeeq3WnkVcoSMu+CZCeEHlpLiy75zuYspNRPwjWL4Qo6bbnAL2Lkf/Sj3wK/9aPfJFYb&#10;eeBm5BGTjl9t5D+4f4tx9/qDu0v371y7d3uRuHPTaeRXSXmnkReL+DXz5QmxkRdnyn+9kRdisZHn&#10;OKd1pWry3Mh3ch3fRQgWngInLh0PxCLeTccDEu4EvdaQeRf3Y3ECrzXfzMiLRTwh1vGCkecJ8t/I&#10;yFMpeSFHfk0jz3AZebGOF4w8cGbEu3Dq+BvzN1bpeAES8cTtuzfu3Lt59/4dMvK3XbZd0O53P7x/&#10;76MH9z76gGv3B+hBKyh40vEC6OGDnQNoD06wwwd3bnE1L+TLA7Lz128uLbEpZxcFNY8W93pmjkl5&#10;UvM8WZ6VlWeMXx4d76fSDU4pP9jughWXJynf02sVpHx3j8Hp5Tkd7WoBsZEXEIw88fVG3sEncCea&#10;rczIo9Ml4p0zu7JVtjfN7Oo08mIp767gX6MO2C0NNnO91VRn0lcbdVUWPQMfQez4IIJFTYVZUWqQ&#10;FnEjn2PTVVzt0fa1ya90awY7VWIjT7FIxzOudKuu9CjQXu3T9Hep+nuZke/sUOmN1VpDlUZfiVZr&#10;qMGizlCl0zL/TrnwTLjzQvNk5PW6SrwQazXlBn0VtWZTLXtFVpfWNmSXV6RXVV6qqc6sq85qqMqq&#10;r8yW1BdIG0pkTWU6TZ1WV6/R1eMtU62t1+ma9HopcJPyb9L0q3Q8EGT9ipcXVbBZQdDxQGzkX3s/&#10;XsvIs86vNfKvwzz76zh1PMDnCXaoFmbksTl39zpgthq0epXBpLXYjGaLzmY3NttNvJSe2moz4tOG&#10;vdnU3GwwGBQWo8qslzlMimajXFKVn342+nTkkdPhh85EHL4QcywpYv/JwC0xh/bGHNp90ndTZMDW&#10;cJ8tYR4bo7w2xfpujfPdGu+9JdFve4zHxvCd750L2hnnvynab93Jvd+N9N8QFbgpZt+2uMO7Duz6&#10;XtCO77EZZQ/sPhtzSNtUMtxnX5jo++DO9O070zdvT924NXn95sTSDZeOv+E08uAa2qUJgbWM/CQz&#10;74uspVjMKh0PyMgzKS8kywu4affVUIl2gel5p39HOzV3WeTiRTp+bpjaGTZxK17Dh/BKzuLZYVZk&#10;hk/WLXrxZ2CRXvlp+u7JqRFWbWZyZOna7Icf3P3t3/rB7/7OJ//9v/3uX/zpH372N3/x9PMfP3/y&#10;+avlJ69ePmPlZTgvXiw/f/6Mw/49ffr0yZMnjx8/ffSItU+ePHvG1rzki4+fPl0G+J+FT5eXl18w&#10;w/74+ZNHy48/f/bk8+dPH70gnj19STwlHf9oGQEWH7FJW8GymMefMWtPCfJPPmV2nqt5lmL/jPt0&#10;Z6V1jpuRJ529Fo9E7ROnJecW/rXW6eIJ560z8/7Z2kaeRLzA1xt5sKaRR+uS8szLU6Y8axlcyj95&#10;SUb+Bx8+sBjxYVrLU2OcsDT5Fo2jVQta2nSCkScdT/CkeAXX8ewjNRfxSptdTkZesO2CeV9Tx4N/&#10;LiOPkS4RL6GRJnzt0dUxye6qSCPoeLyqk6knC09S3pkp/w2MvKDj1zTy5OJX1at5bSpXHa9UIzby&#10;jTUZLdYGZUO2TV1WnZPos+E/HNj6nxOCNmdH+EnTQxsuHG1IOlCd6F0Rv1uWGqDO3KdI85Vd9Fam&#10;+6kvBfEyNQGq9H3KtCCe5L6PvLz6or8mNUCbFqhLD1KnBegzg6RJXsqLPo1n98qSveUXfFib7CdL&#10;8qVEeHlygAvWSUjP+zSd8wYI0K+44I890wCS9QjQSs55CLttOu+JG1Kk+CImL09GHj3AddOehqx9&#10;FwL//Tnff4sYx0by3VZwxCgS7ubcgzhgBNSDljsgVrACARaxSgCL6CeRh5jUG/oxktaiJaOKYQjI&#10;6wG6LVKEgCwetu2piUTcy2tYU24vGVVub2O7q1nbVRVJGfGk4xFQjFWDjafAQEN8Tx2rN9JdH9vb&#10;GD8oOz2kOj+qvTCmSwFztqwrirPW4hPGfFZLBGsxbEhxjrLjwbD89CCf7BT087xsHABirkTZbwCA&#10;V85hxnlEcQ7H0FaGY44Zlp/FfqYMl+Ys2UuOopvtZfe6qz4YqP9kSP5b4+r/Omv7g2ttf3Kr+8/v&#10;9vzl/b6/uNf7Z3c6/8eN1v+2YPu9OePvz5v+y6zhR+NK8P1h6c3OUhzztDmNTwObv9Saf7Oj4E5n&#10;yfXW3HvdZWhvOPLudRbdaS9asFyaN2fccOTcaS+Y0CSNq89fs2VSaZ1ZY+qU7sKMjpe/N7JFxJPa&#10;5ClNMv32QC4ed3xan4IYd0d7KQCP/0BD7JjqHPZGjwYCbAsQYzAeHAy4zCvSYAA97EL5eOEUXGk6&#10;hYcI5xGDEQuenUAnWuxESJmnfWIMNkGARVwAaHFUBBaxCvuh00E7RECLaLGWtDWtBdiK+kF7ZQQz&#10;8mVsDtW2Cl61piKytZKlsbOC8ryno4oVtOmsjmHJ7xVRHRXhXZXRjuJgVh2+LNScc5T9LFQS1lIS&#10;Yi/ABX/UkssqR9FfrrCfzbLYH7Los9lfseD1oSnZl/9o56/J2MdeQNIDJBe8zwX+h+g9v6TPPaTJ&#10;2k92niYZlqf5NyR5Si/6Ygz9FY4qI0ibfchUcFyVsb+5hOe/89+3CHpOsWdc6Qlb8TFr0VFL4RFg&#10;LjgMTKxqCluLpxj9MgHwFMNW9NykVegREAQ91ur4HA9s5xz0o6WzSQ8y7RNnhDbENSOswm7xmKMT&#10;R4WeVqbOWdBZGUqSvY3XUWlxZY6DVq7mBVlPsptimuUVI2lDIL/gKUv2MOXsx1o7T3VHpzX/EAnu&#10;5sIj1ryD5pz9jqKjrSXHESNoLwsmYd2GTQpwdgKNWUFYRGcLboiDwViLkR3lIYhpEf20W9bj+v2A&#10;YM7ddVR5wd+N3/OW8qI3BqAH966rKgzbdlWG0n66q8Job3QkaOk4cVsYw26X/X3DcVvxUS2fipbU&#10;PF6c6UWVThlOKFoeHEd/S5HzNwMS8ThOOlT04EbRibuJm0BAd9bCy+YAPFYW13yzCMwFhzSZAVRt&#10;HzctSd6LoDx6Q2XsVuUFf7zj4J2o7sweZVpA/bnd0hQveaqPLntf3dldiPWZ+9mvv6d2S8761CR4&#10;1iR4V8R5lcV5nz+47ujW/+vwtl85sus/KYpPWyVZdkWBoSFTL8myKPJNslx1wyXBwuskOQJ6abZR&#10;lm+Q5mmluVppPq847/Ty+qZCk7wEWJRlFnlxl7nerii6EB0QeWBLiO+7kYHrgz2+ExfwfsK+DWhP&#10;79uYGLQhYd+maP/3Y/dtjD2w6Zjnd8+He7VqSoZ7lM2Gig5bQ1dLE74Ld/CpXEm+swR5S2Obvand&#10;1uQsX2OVvmbkeR15mt91tZF3S5MXjHwnn9/1TUaeAkHKE/29Kzr+X97IC8EIV/BoKR4e7R4ZW8PI&#10;CwnygpEfm+ibmBnksOz4mdm+hfmBpYWBWwsDo736/OSw6IM7ju7+TqTPuijvdaf8NycEbInz33Lm&#10;4O5Y/y1R/psjfDeH+W466bXp1FGfwgux1bkpsupCbVOVSS3Bl1ag18vxtRrff406udnAsBgVzVaN&#10;QdvUzEur8z+a5z6dJcizNHm9Wao3ypxG3qQCBqMa34vRchGPltBwWCobt/Y8s54beTbtnI25fsHL&#10;cx2vAYKOX3Huq7DZ9cDebGA4dM0tWiAI95+Lm7V3M/JUu4bMuzg73sE1PRvAy8fjM7/B2GAyN1ht&#10;TWhrG7IvpkdFxe4PDfcLPekdGekbH7s/IeHAuTPH0tPDS4rO1Nam1demSqVZkoZLTU2Z9XUplZXn&#10;miTptbUX6l3VaYjahjS01XUXG6WZtAot5cI3ybPRNsqyJNzCSxU5Unke8TVGnsw7ZbsTJOKFWBjg&#10;SoQvd5PybkZecPF6XQX4BlVr+MyuAtzL86o1vP3Rj374ySc/+OEPvw9+8IOPgZAj/9GHDz/84AHn&#10;HqAceTcvzwvX3Lx/n+n4u3ev3bmzePv2wq1b8wDxvduLd2/N3bk5S1L+zrUpwKX81I3FiesL4+Ti&#10;b7hqyrtJ+cXZq4z5oYW5qwR5eWdl+ZkBMDfdD2an+sD8JGNmol9ASJMXMzPWOzvqBPEEU+Sdbh4c&#10;uIlyAUHNUyxe9c+C8NuAwNR4N+N1ET892U+IdPwg4WbnaUJXgbnpofmZYSAqXDPGmJ0A83OTC/NT&#10;DCbfZ4Hg4gkhR37p+jxwm7j1BmOBuHlr8cZtjrNevLNGzc17t27fvXXn3m1w9/49gIvp3oP77JK6&#10;fw8gwEXGLriHD+4+/ACLdx48ZO0HH9z54IHA3Q8firn30Qdc37NYGHP74f27H9y78/Auu1Lv3b15&#10;9w64cef29du30FLAcudv3bx2a2nx5jVAdn5+cU7Imic7T5XlxyeGmJQfGxwZHRge6R8a7rtytefy&#10;lW6Gq5RN/2BLb7+9u9faxZPlu7rN1Dqr2XTo8bbqfH/t0ID2NlVbqzNrvqNVxd6hHQqB1VK+xd7E&#10;aJY47Hh3bwAOSz0F9H7fbG0S02JhnwPo8wHA5wMB2pYcPc3sKpL1PwcaL5rxlRWUt+orgFFZjM86&#10;+NyjbMg2qUqu9mj72xWXu9Tk30Fvq2xNI3+lW8NcfI96sFOBltGnGx4wdLTJzaYanaHSYKpGqzNU&#10;YdGgqzAZqlg1Gz2rVwN02grm6HmMV1I3aK1SVV5SelGtrJQ1lVRXZlWWZ9RUZtVW5tZU5EgbSpXy&#10;KoWsEq1aXafVSlSqer1eqtPJNJomrVZqMChMeEM1ynW6Jo1OwuS1RYmW/y1bk87A3pvFdh4ILp7A&#10;Ozqf95VPYo74dXcv9vWu2CnoWRa8WQdIu/9jofd1MeJVaJmXN7OPC0I/Bzf3RkxmlnrPAlL2Nr3V&#10;ZmBYWDUbs0HZ2mzsarc5LDpFU1VpXnrKmZi40MPnY0/EBQckhOxnNW0Oeob4bj/msSHUe0uIx4ZY&#10;/x2JQbtifbZE7Xk/wWfzab+tMXvXhe95D5+uQve8He65Lszj/ZN73mW1boLYVDyHd78TvX/nUc/3&#10;j3lvPB0WmJsc0WmTTk90LV4bunN/+t7D2Zt3J5duTVy7OY528cb4/NLo0o2p69enrs2P4W3o7o35&#10;a/MTi9emZpcmF5am5q9Nzs2PYxGvbzOzo3gNnF+Y4L9HsuJdswvj04uMucWx2YVRMDM/QgHFbHFx&#10;GPHctRHckDCB6jTesPi8r65CMazyOy8d45wulcAi9UzNDE7ODk7PXp6eZ7XgWWkanvnOC84M0V81&#10;4fAQs8k/5tmrN17VJ8cuj48PTE/wX14nrk5MXEHPzOQQ7uDtG3MP7938+IO7P/z4wScff/A7v/2b&#10;v/97v/tHf/CHf/kXf/bZjz9ltWKWn1NJGbLuxPNny8SzJys8ffxsFc8Fnj1h2v3Jo+Unj57y9p/E&#10;48+Zv/5HIehvctbOvHKnv34z5LhXTDexvKpd2fMvAG37DfbgdrtixGNYFZ3lR+zHieVHz7588fz3&#10;fucTvDThFQYf4u2tWrNdaWvRWJqVrZ0Ge6vK0iy3tSjtnGaHsqWZ0WqnqjVKe7OM+3cpt+3OFp+t&#10;Ody22zn45M0+fMtpKicBZ46MxYnYv5NhF2IBcu6Clxf8O1+FxdeMvNnQQJj0zvlaTfpas8H5e7Ag&#10;2QUEBS9mZQB2oq836Or02lq9pkanrtapK7UqVpfG4JrB1QmbvvW1jHiDvJTmfyOUDbl6ebFWii91&#10;RUZFmU5aatNWm9Xl0ppLDm1ZwYUQv02/sn/Lf4gPXFcU61t7/mBlgl95rGflKc+aBM/G876yFH9J&#10;khcrOJMWoEr1J/GNFotMhZ/3kZzzaDrHrDfWElhVl7irImaL6iKbnbXxjCdpdCBP9sNgyVkvBDy5&#10;PhCd2AnQ8tlcsTl21XBmD3YuKHVpkhc6uVj3JsOOG8XIxrN7sQobYrEucYfyIo7Bt+n8XkUKNvHA&#10;oiFrH9V2by46Yck7gr1hExwelZhHj1CPniaA1WfuR4tVel68GJtjW9J/Jq7mrfmHsUPEuAkqFU3O&#10;iCwhOSME6CTaykIwBhsipnxP2gT9pPPaeemMDtdMnoLaI83XyzOpe5gfj+7kVeMHeBY25Sz318eh&#10;n0Qw9XAXnHhVfnagKf6K4vRV5blhddK4Pg2M6VInDOlgUHa2vTJKm3lQlR7YXBJiyjtiLw7GEbaV&#10;BeO2SPVelsQPy8+OKM6NqJKuNefOW7Omjenz1pzbHaULttwbrUULtuxb7UXXW/LHtSljmovXWwof&#10;9lXf662831vz0eXGH40q7/XVfnRZ8vGQ9GZ75Q+GFB8OyD6+rPj+FSX46Irioysy4rcmNT8YkWPY&#10;R1cl2PCHw7IPBupnLbmSJJ/L0tMf9NfcaC241c5K4iw5Cu51l+FWlhx5d7vK0Y8etLPmrJtthTgY&#10;HOGkPnXOkjmqTr4iOzOhu4iDn9SmIJjWp2LtrDF9xnRpznQJLRanDGk4eAzGAICba6+MGJAkDCvP&#10;DynPXFUwF0/lcUjZkzcn1Y7zQp4dnQgo5qeJgVOJM4jTh4DOIECAVdgDIF1O+8EiHm2MFC4D2pD2&#10;gx5hVzSe9iZ0YgCuIqzCPqkTMTpb+Py0ZI1bSkI6yiNtRSFdlbGO0rDWkghrYbC94KS9+KQ557gh&#10;5whaU94xtNyqM6Wuu8T0Oq8oFWTIPGLKPoJ+/kcqrHgURnILf9Sad7y5MLS5MMScf9xUcNScf5Ql&#10;vOce1uceQoAetIp09pOeJmt/ZcKOU96/nHPyXW32AV3OfmvxMXtpiLX4BKXMqzPReViRHlR3zrP+&#10;rGdTsq/8YpAp70RzSTiOzVZ0wlp0VJ+zX5MZaMw72FpxEqCnpTxYn8OKsZDF7q2NJE3sKAu2FTt9&#10;PWivCrOXHJcke1CasyH3gLngMDZHix42KyyvOoWnJx4uTbo/nsV46NBJT0Phwaezhse5syaCppNF&#10;C3AwVC0HoBO3hXvH+itDcQxYi53QjwR0ahADeimgVwPhfOEYeBzSzAvIUDo87lpXFV4TTtac2pp+&#10;8D+pUn1aS0+Y+EyqlKhORVeAhVdURydaa/4hBNgQeyN3j0WMRIweLJJnJ9CJtejHPnFDCKgmDBYB&#10;BlOLVdTicaatFCleuowA2orWYhUWcbvd1eG0K8Q9bLpd51820GVJDy9avDDWnd2ZvO/f15zerskM&#10;0GYFsox1Xm8HL614QPBqjBavUQgwGC368ejRS6uQPk8BDaPyYniVxtsBXqilSXjZ98XjRvPr6vlE&#10;u2jV6d6qNC95yl5p8u6mpF1AdmGP/IIn3mLoj6tA/endtQk78cahvOhH70F408Fa9GBVzakdFXE7&#10;ak57ViTsrUzwKo7bk3lyS8rRDdE+3/J/7y3/93/pwkkPuzTHLs+Xl6eYpIWahhzy7PjiKa+7pJfn&#10;G2Q5qvp0ozzXIMvSNTGMqnxVY5amKceiKdHI8lVNuVpZEXAYq9X12S3qUlNjVuyBzTFBG04f2nrS&#10;41uR3t+L8Xs31v+9s4e2JO7fGOXzNhbxhh7h807svo0nvN9OifbrslS3m6rbLDWt1jrAv00znF+x&#10;Lc7v4NTSzK6t+ABmV6Btc6i4jl+pHU9/uUhxR5sedLYbxApeWCS62409HSbQ22kmyMuL7bxYzVPt&#10;eHEFebGRF7y8C8c31PErDHUAku/EMGfoSjvakaFOVihiuJcYGellVQeIURaDsbF+MDdzhSWwjvVO&#10;Tg6MjnVPTLLs+KmZy4MjvTPXJiamr8zNX12cu3xrYfAHd8azzx6POrj1yK5vn/R6N/HA9li/jTG+&#10;G04Fbov22ZgQtD3Gb3OUz+YQr/XHPTckhe1vKEqzKKpbDDK7UWo3yCwGKcDHTkDFZ1gOO/vy7lzk&#10;E8LJHQ6twdDU3KzRaBqNRnxmNihVjVa7RmdqUmrrNPomo4WJeHwd1mgVJrPOaMK3bL1Or9LqlEaz&#10;TqvXKNUqo9mgUDfhu7beKLPaVdgh+/yMz8BWqd3q/CzNU2q0NofB2qy32HUcDS8hq10Tm0P3Gi0a&#10;gK8AK4j8O0G58IwWrdWutDpUNJJtyAbomlv0Zis7DLNVgR6TRebAWv63s0xc8Pld6cM/vixYrBKj&#10;uVZvrDaYqotLk6JjA48H7zkRsvdkmFfcqf0gPnHf+fPHMnOiqqpSGqWZUmlWveRSfT1Pfl/V0lSu&#10;dQ0Z1bVpAHGDJKu2/hJA3NiULeFFaYgmWa5cWSBTsJLxTMrLERcSrno1ryW/o4fMuxuk4CmgTRCT&#10;kadgNcIAwcWTl3c38iTlyciTlP/t3/5dUvMUk5Gnf4KRJynvZuQpR361kScp7zLyN8nI37vHjPzt&#10;O4u3bi+Am9zIgzcZ+ZvXJrmUZxb+6428oOMFI09Snoy8IOXBm4z8Gl5eZOQnWcb6GriJ8n8x3HQ8&#10;+N9k5IHYyM/PTRJk5BcXphcWZzhr6Pg3GXkm5a/P37zxmpEXlYy/TjVkxDoe3ONGnqQ86Xhu5D+8&#10;+/ADMXc++ODuhx+K/fubEHv5ex9yKc/3TMb/1r37N+/eI1a8/O1bS7evg+s3l7iUX5hfnBNXs3FW&#10;sJkcXiXlB64O9Tu9PJfy/YMtfQOOnj5bdy+bR4Uly3dbqcR8Z6eZ3lnpjbazXdfZoeloV7sZeZeU&#10;V3EjLxeMPEFGvtXWSLRYG1rZj/BOmH9fizWNPGcla/6faOTNGqbjgUFVrFMU4hOPonHFyFOC/AD3&#10;7246frWRv9KhGO5Wg6FezUi/oatVajFVGQzlZOQN+krByBv0K0aeEHpIwbthMtZFRx48fHBvQvzx&#10;3OyzjXX5kroilaxSLilvqi9pqClsqCtSSKt16ka1ok4iqZDJapXKBp1OZjAo0KpUjWp1g14vpT9P&#10;0+qZmsf7K97A2LumXSPW8UBw8RQLRh6Blf/eTjOzu4y8+3ywgpFn8BIxQgr8N0Q8WCzi3aDdcphn&#10;X40g4pmCF/ULqfck5Rl8gN1mNOhVGrXMYtb1drUO9HY4bEa1rL6yKCsjKT4pLjQx4uiZ8KPnoo7G&#10;Hw0I37fnhNemYI8NoV6bwj03RHpsoEx5tFHeG2L9NoftfS/c4/1Ir/URnutifDdhMcpn47Fd34v0&#10;23TSe12w94YQv037tn37hN/G0MN78zMT7RbJ6FDL/Fz/zVvjd+5P37ozvXRjfHFpbH5+eHFx9Nb1&#10;aXoDwtvT3MLo/LXxazemFq9P0p8KXVuaXro+x408q9k1u8CqeAlGXpxQT3ae1DztgToFa8+YHxJZ&#10;+KvziyM4jGvXWWb9/CJLcp+aGeSTFA0IA2g8YqrwThZ+fOLKxOTVyamhyakRvApNTY/OzI7jCKen&#10;RudnxpcWpm/fWPjg/q3f+uSjP/xvv/sXf/JHf/Vnf/w3f/lnj3/8P58//uwnL5793Zcv/9dXX/2v&#10;v/3p3//tP4C/++nf//Qnf/uTL7569eKL589ePHuyvPz0uYDYwpNnB2L5/jW4ifVfmMerhPtqXHn0&#10;DOr5RYz8/8P58QtnyvyKlHca+RdPWFX9V89e/uTlC5x0q1XLyl/yOZmtDrWj02huUVla1XpbU1uv&#10;0daiXCXlWbK8y8jLuItf4U1Gnj6IixEbeTcdbzayHHlhUQD9YiMvXhQbeaeU5y7ezchzmJF3F+5v&#10;MPLAuVZX59TxLiOvVVWQkRekvJHreLGRZy6e63gXRRRYtZUmVZm2qUgjKVQ3FumkxWZFcYepOjVu&#10;35Zff2v3d946d3RL3cVjFYn+1af9ak77NJz1bUr2lyX5S8/7NZ73rjvjobzo13h2b1XctvrTu6Us&#10;893PkHVAleqvvRREkOMmpa5I8c078V5F9DZm5HktGgSNZzxJxyNGDxZr4nfVJeyRnPVCjE2oBHx+&#10;yLu5J94m4Y69iS08CXpeFN4fLcaQHEEnDkCR4k3V3ilQXmRTsOozgxCjxQAcMFrsEzeEGIE+cz9i&#10;HDYWqQY9YGm/rDY9m50VGwLS6JThXhz+/hnvf1MZu5mUEJm7Vp4jj2HNrtxbtKSQ7LwIhi6D1SPG&#10;SFKojuLj6G9zzdhJvg8gEJQr6T9Am/TzMuXk3CkRG1yWJKAfwVXp6WH52TFV0rg6eURxbrApcdKQ&#10;Mmm8SEVpxvVpk8ZLM5asRUf+lCnjsvxce2WULuuQNnP/sPL8tDF9sTmLl1PPmjenL1guuUrBFHzQ&#10;W/Ggt4Kc+IPeqiUHC5YcRXOW7OsthXOWTGyL9kZr0d2u8gf91R9ervv+1aaPr0g+GVN+f1j225P6&#10;7w8pJo25M5aC3xzVkZH/ZFjzoL/xWkvZjfbKj6/K7/XVPhio/+ByA5v3tbfmXk/1rY7yOWsebqK3&#10;/tSsOQs7p/ZmWzFuFAcwY8q801k2qU9vq4gcUV3A4rg2dcqUvtCcM22+hGDCkHpFcXZMc2HemjVl&#10;SMNBzpguzZozcKgCo9oLGIZVdBcW7TkAY/CATOgujmrOU7X6EcWZq9KEUeXZIVkizhROx2U+82p/&#10;fQxZeMQ4WTh3WEtCHJBzRCs+oQSJXbLwVFZ+kJeywUgSlAiY8OV/moAWg+nCQExXGi4tXD9YxCWE&#10;6w09uNLIReIaw1VKjhLXLVqAHnbBZx7SpB0wZB6hVpt+0Jh1lIt11jIjn82MvC0/xJoXjBj9LcXh&#10;AIvobC2JaCuNBN1VcR3l0e1lUZ0VMV2VsRSzRPtyVg+HJoxlqfc8ppozVCbeUR4KdDkH0XbVxbRU&#10;oP8EKXtLEbP56swDstQARXpQU4pfZfzuirhditR95vxgc16IpSDEgKdk3kFD7gG0tuJjrRUnW8pD&#10;eGr8YUC+uJVnW9sLj2CRStl010W1V4WZ8g9hvDTF68TGt1IP/WdL4RFHWTCr5FNxErsaaIpHDx58&#10;PJg4L3h4m87vxYOGRx4xnRQ88liLhxePORbZqvIQ7JlmlMX+lel+2qwg3CJAjwPHVnzMUnTUkHdQ&#10;m73PXMj+FEZ+wYvmjqaXBewQ5xGnj64ZLKKTXj14Txjdne7q8J6aiIGGGASWvIOO4mNmXtmGAmDj&#10;06XS3ccdR0tgWzLjFAPEAGMI9Lv1AMHLd4h+CcB+AHVikVoy7BiDgyHtDkjBYz/YEAdGq+i+IAZ4&#10;HPAw4rLEg4C7DPBQy5I9Y/a8FbzprbzQtxVpPtqsQEPufq7FPbV8Dm1sggDnBa/qeD3HIyk5t4fP&#10;TeKJTsRoCXTiEaaHGm8EiNFiUZbsQTusS9wuObdbnxmoywhQp/kqUz0VFz2APGUvgVh50ZvvH1ux&#10;9x0E9JaHdwp6s6P3EXqzY+4+2bs+ybs22bvpYmDDRTYRenmiV0749sTA7x7Z8m89vvVWqPfbFenh&#10;XYYKm6pYXZsjr87UNuaqGnPU9QiyWWo80/E5msZ0kyJPWZdmUObpFbmK+gy1JFvTlIdvqSpJvlFd&#10;opXmt+jKDfUZZ0J2n9j77cT9G+P83zl/eHOs39ungt6P9X/vpMe34oI2hHl9L8LnnbigdTFBG076&#10;vN1QcGq6X9dlreuwMRcPKMWNjDxJ+WZrE76MAASAG3kFcNjkLGhWi5LitW0tOuohIy+W8m6Ijbyb&#10;lH+Ti+/vtfEc+X+Ukbf/cxl5YrWRHx7vAUNj3YAb+Z6xMVadZnS0Z2pqcHr6MqtUM9U/N391Yqp/&#10;eLR7em50eGxgbm7k3p2Zhckei7Is+vDOsIANYT7vhnm+HR+w8ezB7QlBW88c2pl01PNU0PZo3y3H&#10;dr2Dr5bnQgIqMs6Y5VVtJoVF3WjW40Mmw8Bbo4l9+MQ3cabjeUkZIY2dMtnNVoVW32ixqNraTDab&#10;Dt9tjQa1RiuXqxrU+KZvM6g0SnzdbWhssttadXqjVqtXa3QWi81md+gNJpPNYW/pNFjsVnwxNut0&#10;enwINzoceqNeQn+r2myT2634sK0QjLzZoTc1O3W8m5QX/Lu9Re8Od+vNbTpAsdPC89x5wuFwgtjW&#10;ora3Og2+rUWDLw64dZLytmY17ritWcWMfJva5lAYLRKzRQYMRolOX2c0NZotjTpDlVRekF+YeOHi&#10;yZCwvUeOb4+I9gFhkV5xCUEXUoPzi07VSy7JVXkSWVZ13cXKmgugrjEd1LqqwwvUNWQ0NmULFh4B&#10;QKeg45t4URqeBZ8vVxYoVMWUDk8IRl7xejl4Aotqbt7FYl2MMBIxCXcK3oQ4R97dyH+NlHcz8r/1&#10;W79FRh7/xEaepLybkedS/psa+TsiKb/ayN9dYlJeMPLkRDgrRv51KT/kZuTFUn5hhhexeV3Kg9nJ&#10;ATFfkylPTI2tFIT5lzTy4tsSs4aO5wf5JiNP/l1s5EnKr9bxVEF+tZGfnx8HJOIJnhkKpgFZeAGh&#10;ajyJeAHByN+8sSAY+dUuHty6f/vu/TtAEPECgpHH1Xbvgw9XpDwT8R/e++gjcP/jD4kH3/+IEHoE&#10;yMsT9z96APgO2T6Z2X/w8Pb9B8Ste/e5oOe58ysTwF5fvHlt4cZKKZu5hWmqLE+Z8oKXByOjl4dH&#10;BilZ3lVcvm3gcmvfQHNvv51VsOmxCZO+dnayNPmOTmN7hwEwI++S8q46NipGi9qFssUhdytf4zLy&#10;bKKYNjtap5r/pxv5fxRk5FekvL5ayJEnI6+VFyglOWIj39cmH+AKXuziAel4l5RnRv4qn9lVMPLd&#10;bbLVRt6or2Q58rx2gRj0CJ1iU08oFaUhx723bvq13Tu+u3XTb/h5bAg+7JV5MU5Sg6Mt0ytr1PIq&#10;uaRc1limllcbdI1KWY28qQqtTt0olK/BGzPVqzGYGFQ/TmeQKtX1JOLF1WxeN/Irtp33MyNvdH0O&#10;oPd+k0XJisasNvIco0lF6txNqb+JnzuYBohYse3fBL1JbTBryMiL+60WPcvoN2lNRg0+vui0CqNO&#10;aTFqms1ah0ll08pqirNSz0QnnQpNjgm5EBd86lhgeODuEO9tLF9+78aTe9ZHeG2O9t0WunddrP+2&#10;WN+tINp7M0gI3HkqYAc+aZ3c836k96YI383hfpsjAreF+20M899yzGvD4T3rDu55P/zgnoLUWIeh&#10;YXq04/ri0IN7MwuLw0vXx27eniInfv3m5DTeSrgBR7t0Y+LGrZmlG1Pzi2P42De/wPLiuYgfFTM5&#10;c3VqdoiS4p2p8Qujc4tj6ASsnszcsNA5f22clDrNoUoBQCev534ZMVfzYzNzVyenr4xPDgKsQjs2&#10;MTAyysCLzPjElcmpkdm5ies35vGK9f0ffPA7v/uj//4Hv/fHf/IHn/74r548/vTli6dffvEcvHr5&#10;7IvnT794vvx3P/kS/PSLVz95+eLV8rPnTx4/e/T4yWeff/Zj8PjRZ08ff/7syaNlN5++mtUunoy5&#10;2+I/O2TYv57/U4084/njl7zczbMvn3/xDz/96tO//nOdukmrlfBKlyo2GwTLlFe0dhqM1iaTTfq6&#10;kVfzAjXOkjUET41fgVz8a0aeI3bxBBl5cvFuOh68yciTfxcvUg9aQce7YHXkycib9LVGl5HnOr6S&#10;as6ItbsQr4nTxWtrdU4dXyU28k4vL9Lx5OLN8jKjgoGYV6op1kiLTOoKRUMeMGsqjapyk7K81VCr&#10;rEkP8X9v27feOrD9V1ND95ad219xJqjm3L66c4GNSYHS5MCmZP/G876N572bkn2lF/ykSV5lUZtK&#10;IjY08vrsWNRl7FOl+suSvYWUc6DnE64yT+EqRFOfuBcgYHn0yX7KFFajRnLWq+E0y6xX8Qldsbbm&#10;1I6GM3uwueScB/aPfVbHb68/vZuEyGojj0UMwG2RmkeAYdiQytZrLwUgAJp0f7S6jEDqxKI6zY8C&#10;YODzLoptpt5VzQaL6CStaePFLrAT8pvYEFsJVlSwS4hJtBGIsSHadl5vpJWXqBYGYP9tPLWZFO1l&#10;XroEAUZST5+r8vhAQyw3udGUFI+W6ndTTKnxXVWRrMZIFTZkBeV76mLbKyM6aqJaK8Ob2ZyZYfbS&#10;UGtxCIKOquiWsnBFamDdGQ9T3pEZ0yVWskZ9blx9fkqXPGtMnTOlzRguggVL5g1H3u2O4mvNubwQ&#10;TcG0MYNL+bLbHaV3Osuut+TfbCv8cKD6RyOS71+pezhQ86C/+oOBejaha2/Nra7Kuz11Nzuqxow5&#10;S63lC7bSeWvJvK0IzFoLWfl4Y+60OX/ckDmmzxhSXxyUJ12WMa4qLoxp0webzuiyDl2RncMNXWvO&#10;v95SeLOtGLcORtUpk/r07to4W1HIhC7tVnvJoj1vzpZ1rSVvoTkH7aIjd8bC/PuUIQ0Hv2jPWbBl&#10;z1uzZs0Z0zyPfkJ3cd6ejWFk4dEzrk3B4zAgSbgsSxhSOie5xWMypjo3yuePxVno5sXccUZwghBQ&#10;D50dQaPj9JE6p/OIVQBnUzjRdIpJ8pJhxyWB64cmGW46v5cuWlx46MRVR5ccFnH5CRcwXcPyC14Y&#10;jDEYgEW0dDHj0iKwZ/TwazXYUXSypZgns+ccRWDLP8HqzxSHou0oj2wvi6ABFBgyD1XF7jBlH+mq&#10;jKYC8QP1CX218VgcbEhE0FPtLBxPnc0loY5S5typVD3Jd4qpCrytJNhSdJx62qoijPlH9LkHmKcu&#10;CaZV5sJjuD5xlWqzD8nTAhvO+chSAs35wfbiMLTWwuDmkhAhCZ0y36lGDYIWbopbS0+QFyYL3FEd&#10;TnIcAcZgK1P+obLYTbVndnbVRiKm/RhyD/RL4rAfPCVx4uh04CHFc7OFJ62jBycLYBGr8KxHJ053&#10;a8VJ7B97xk5wJLrsffqc/VjkafshDhxG6YnmMty746CV6WxWhAot9kAvDrQreiWhk0jHQFcIKW+A&#10;e9TMp1Q1ZAXVn95RFbfZnHtAe8nfkneQ3Hd3dbiD1c1njr5FVF6GVDhJebTYFcn33lq8VrAMd3q4&#10;0APIpwP002DslhbJvAPaM3aC28Lx4OZsBYdxGLoMXHt4nWTzuOLY9JmBdDAmPjmtJh0v13gNx7sG&#10;yz3HFUsXMAIBvDibCw4p0nzUGf6qS36S5L2NSXswHhs2nNlVGrkeFz+G4dmBQJrkoeAzb6NH2A/t&#10;k8CTBa0s2ZOGYbzkHN5ZAmXJHg1ndtac2loauQ4BjpmVv09jqNO9XyONvWXQ8w67whONnmv0LCPw&#10;RAMYgE5lup/yUqAs3R+XbtNF/8YkP2lqUNPFoKpE7+zQHRGevxa07l/v+e5bUUHr27XFHdqKZmWx&#10;oSmX1YtvzFbVZSDQNmZLa5iI10pzVY1ZBkWBWV2MfnV9prL2EmKDoqhZW9Flqa3JjY/khWjOH9sZ&#10;7ftOhOe3TgW+l3JiV1zA+3EB62MD1x/f+Runj2wHB7f96sUIn2ZZ7pUWSV9zfYu+os1Sx756cx0v&#10;MvJ1+H5NOl6Q8g6blFx8s03u4EZeoNWh5azo+K+R8m5GnqS8ULiGjLzg4sWVav53G3mxi3eDisi7&#10;1Y4fGeseHu0iWO2a8Z6xiT4wPNo9Ot47McXy4vE1DasQ4yvb1NTgJz+4PTc1aFRVno084LXxV8MC&#10;NkTjxO3bFBe04VTQxoSgzaf2bQUxfptPeq4P992aeMwn90xYVda5uoK0xvJcfPNsrC3RayQ6XRPD&#10;IGXf0808H86q4F/A3SdfBVjF6slY1Xq9VKuV2u16fMNlKfBGg95ir2tSqHVWq73X0TrYUK+TK20y&#10;qVkiNapUNoXKhkChaVZqWqvq1HWNcplKLVcqtFq1ViM3mVStzXqLSdZsUwKWh86qTWpsDp2lRWd2&#10;aN2M/GoR39xqEC862p0IUp6y5h2tBqIZm7hgN+Qy8mxY88rEsPQ44F7jePSGRnwLwJcCs4VN38oy&#10;5a0sNpoam6RFGVlxEVEBx4P3hEX4RMf5J549eP7CMbQXUoPLq5JYqXc+7SqCqlpWJr62IU0oQYNY&#10;qE6DRVaRpomVoJFIcxokWfWNmQgopoBcvFSeJ1PkK1SFKk2xUl0iVxYJIl6AdLyQ8C4I9zcZdmEM&#10;4bZ2Ndq1isi/VrVGLOX/i6h2jVjKuwrXsH+CkRcXrmGskSa/hpEXS/l795YIMvKEm5EHd5eYlOeT&#10;uzpxefk3GnngZuRXoJryq4w8VZYXS3mqKe9m5IlpDjluNynvJtD/2RFuCAg/CQDKiP/HGnmxjifE&#10;Ll7Q8UDQ8QuzpONHVxt5yoinHHmxixd0/PUb7qnxAszF3+A6nht5No/rPecMrrfu3wa3H5COv3v/&#10;4QNw78F9CoArO/7hfXbBMSMP7n9IIv5j4sH3P3r4g49XIwh6AbLzDz5+yPjoQ87HbG8ffHjnAS5i&#10;nnfP7fyte3dZTRvXbwZClXncwWvX50nKz1+bnl2YpOlep6ZHeabqVTA+MTQ6dkWoYCOW8v2DDmG6&#10;VzbjK5fyVLumo9MIeEk4PdWuIUjKd7RqBCnPJnvhU7wKUl4w8m32pjY7k/Lk5dusTMq7ifgVuI5f&#10;08iLPfvPRTxeLOXtBpYmbzMwKS828kZl8ZVuTV+bnIw8qfkBkY4nRFJeKRj5oS5m50f6DT3tcjLy&#10;RjOrXWPkVWuM+kqzkcl3wb9TLJr0bw0vj09FKUnh+wO3+Xqt99jxjufOdze//5/Wv/3vt234VpDP&#10;tsSY40U5yY1VBayCjbRSq6w16iU6Tb1aUadSVCuVdWp1g0bTCBBotRKg1jYC9r5uxtu50uCqL08I&#10;Ul5Q8+TlKeAqH+/3K0aew/rdjDwvScFgdegQiCQ7VaF53aqvIBh8N8Q6/vUxzKevhs9LswZk5Klw&#10;jdDJxhvUwGRkxXbMJrZoM+vaHBazgc2cYzWoLAa5zaS0mxXy+tKSnAvpZ6OTY0+cjzx6NnR/9AFW&#10;zeakz/YIv+0xgTtZ+T+PjRFeG6N9t8X4bCE1H+u/LS5ge+L+3SDcZ9NJ7w1R/ptDvTZE+WyO8sGn&#10;se0RvluP7Fl3aPf7Mce8M5Ii8QFubLj92sLV2bnB+aURMH1t6Na9mZu3p27dnrhxc2xxaZQXjbk8&#10;szC0dHN6bnFs5toYWfiphREKwEryO2dmfoQs/DxVmee58+hHz9TsENP3MyzVnUT8HF5mMWxhAgGY&#10;mR2dmh4en7hC+e/TMyPonJ2bwAssXpN+8EOndv/TP/ujv/yrP3306LMnTx4tLz998WL55cuXL/i/&#10;58+fLz999uwJm0sV7cvnL169ePnli5evlp8/ZSXRn7Dq6o+ePX+8/OLJ85dPX7x69vLl8y9fLH/x&#10;/Nkrml5VcN+CYX8TgitfDe0BkOj/F+P/CCPvdPHuRp7NQMsK1zzHOX3x9MmjT//KZtZ0tpk72gwt&#10;LTqLReFo1ZrxudkqtzbLWzrwgXvFyLtcvMAvbuRJxzNWCXdBslOPsHb1IvVQJ1o3I091ZsRG3pnt&#10;rq0UjLxYyn89TMRztKxeDTPyGmU5oLlb3WZwNchLTTKGWV5GUp5qx2tlxQZlGQVGVblKUqCXF5vV&#10;5eVZpw7t/Y7HO790fM+3sqJ98+P8S08HNaYcLo/3akwKlCQHSJL86s9615/1bDjnJUvx12QcMOUc&#10;kvO6NMbsg5JzHlVx28iV15za0XTeU3nRD6hZ7XhW9UV7KUjO0+HRSs/7NJ7xVKYEsMkeee0a9CBA&#10;j+SsV1Xsjpr4XRiGTRrOsLREQHuuTdhJmezYLaCcRIoxGAdQHr2Z+jGYVuHWlRd9gPp1U6O9hE1Y&#10;XXtdBnbCnCa5FTKY6CSPaeaTtdq5SadVNAY9WIUYLXbSyatFI2grC+nmqc1oHTztnTYECJp5Diyp&#10;N4BFSrlt5SXjyfSRBKTEWCCMxOZ0PAL2Qja5a2dlBE3xClg578LjlrwjiLuro3r5/K5OU89Lyfc3&#10;JYBB2emryqQrivODsrNor8jODSuTcUJxcrtqom+2FV6RnZkxXVqyZ01qk+bN6QhmjakLlktTuouO&#10;4mCsvdtVer2lcNGeR1p81pyzYGN1bMCE7iIGUImYWWs2WLAXgMWW4llb/oylYNKYe0WdPmUtmDEV&#10;zlmK56yF06a8aXP+QnPJoqN0zla01FZ6o6N8qa3kVlfF/d6a660l06ZsypHHLd7tKge3O0pvtLLE&#10;fJLy15rzsYiDuddd8bCvGgFL4e+vvNlRdKe7dKE5p6UirLM2+gYra5O3YMt2g4581pwxY8lASwny&#10;6J/Up16Vn70iT7yqYLO5XpUmAPqlBCAY4MXf+3kldzLyPbyACXlbOnc4lYBidOJ0k9vFOaXrQRhM&#10;izQYMa4TXDYIaDCton4g9AC6VEgTi38AIJOLw8OBUUvHjJjfkYQh6bmB+oSe6tgrkjO9NXGDDYmI&#10;20rDWcn48kgS9I6ik+acozSvcntZRF9tfHdVTFdlNCl4gDE0vrkwBGAMNjTlHWvG1VjKIMluLT5B&#10;gbnwmKXoOCXCU42a5rKTaC1FR00Fh00FRxHThtbiEEMeFkNkqez1R5V+wJBzzFIQYi8Oay4JpVLy&#10;jrLgVl4fhlR4O68bgx7BJlMGN4KO6nDKgu+qjextiLEWHTXmHeyXxGGRqsqgRYydUCUcPLB4GOlp&#10;ixPRcGYXnu94PNFJz1PEOO90xtlTvi4Kx2DKP9RSHtJTH41d4eY6ayIQgPbq8LYqXISRHTURCBhl&#10;IbhmsCvsHPtEjP3gtnDWcI6wFp3CDzY447gXZMxBd3V4c9HR4vD3Tm5865zvL2vS/Zy/OlScpGlU&#10;23hOOoGYBDr6yaFjW3L0tgK8Lh12FOMOsmo2APuhTgFTzn4zL4BDKeTaS/5AedFbkeLVdJ5ZctBw&#10;ZidoPLurLnG7LNmj/vQOBFiUnNudF/zd2F1vRW1/K/vYt8qjN6AHA7AtjpnS0klt40UYrSzZE4uI&#10;8VDLU71Vl/yAJjMAKNPZTWM8XsxzT3xXcm4PvYabeLkwvDILr+0C2I8AvaRjtxiGPfCXfT/sDffL&#10;mL0Pj2T6wf+EA0aPNsNXjOaSjzqd1bHBJniFx65Ix9NN4zUZnQB7JhBjFTsAHOolf3mqjyTZo/G8&#10;J940lWn75an7VRlHM4K3ph7fEuX7bb/3/pXf+v9XQ05MiyLf0pSjq7tkkeZalUXKmnRNQ5ZNV6Zs&#10;yFTUZyDQSnMbKi6Y5AUt+gqTLN8ozbMoCs3yggtR/sE+70Tv2xh/YHPS0e2x/u8l7lsXH/BuhNd3&#10;o/3fjfZ/P8znnbj9m+MPbQ3xfrvo/LFObUmvubrTXNVtq7fpKhxsPjbm4unbsd3EoC/LNnMjEIw8&#10;l/Jy8PVGXqD956XJC0ae8Xo1ecHI9/SKpfzPN/IiKf+PrlrjZuEFhoac07qSkScdPzrWPTLeucJY&#10;9+g4SfletCNjPeOT/STlp6YGr10bm5+9cmP+an+HLiXxRPC+7YE7vh13eFfcwS2x+zYmHNgcv29j&#10;TMC6U/s2J+zfFuG3PtJv0+mjnqnRR7LPRZZeOluZe6GqIL2ppsisl3W0WnQ6mU4vZxjZN26aOM3C&#10;51YlSEkL4Is5WptN09FhMRqVWq2UfcM16hUa7MIiV9u0xvbsvNqExGyZvLWySltbZzRZeptbrpht&#10;/c2tw47OsY7u6cGr11o6rshVxorKurz84oaGhtKSgpLiPJNexiuzs0/jLFeGiXKGpUVHSfFiI7/a&#10;wpOmBxgg1vErafJsKqnXjLwd++HwG1KjtTqYjhceAUerDt8dTBaZ2SbVG+otVonNjqDWaGpUa6pr&#10;6/IysxLi4o8En/Q+dmLviZC9Z84dTTxzOCY+IOHMgdyCuJr61HrJJZqdtao2pazyPKiuu1jnSo0X&#10;G3laxGCJjJl3KgSPAJCCF2fHk46XKwuU6iIy8gpVsVxZ5OblxTnybrYduOn1N61aPVIQ8WIEHb+G&#10;kQdfI+VXG3k+r+trafJuRt6tdo2g5t3S5O/dvQHuuNLkxUaewaW8YORvr8zySl6eTfQq9vIiKT+8&#10;wKT8a16eqtk4p3gV6XiqJk9GfrWXd3PxxPQ4q3IzPdlPmpucOFlyN4H+C7N6b9RDCCJegIy8GNb5&#10;uo4HXMcPALGFd7F2djwxO8sqyAtF5MnILyxMkIuff20SV1ZHnkS8AOl4Bvfvbty4dc3p4m8t3rp9&#10;jWZwvXX/5u0HKzoerGnh2YXl0vEPPmIinuG08N8X+OCHK3z4yQ8AxWI7/xoffyTi+4CkPO2f7Dwv&#10;ZeOsMo+DJCl//c6NG7euL924RlKevDzN9Sp4eTA+NTw2OTQyfmVolEn5q8PdXMq3A5eXbxG8PEuW&#10;dxWXp5ryK3Q6y8ozKU/TuXAoa16Y7lUw8oTYyANWSt5NxAOXixcQG3lBr4s/UogX10TYSpDyDlMd&#10;m9zVyKS8uGqNXl74TYy8wJuMvNVcTUZeb6wyGqos5loy8oJ8J0jHm021blJeQK0oyctOOHvqyLGD&#10;Ow/4bQn02uDvsW7vtu9473xv79bv7d78nT3bvufnsenEIe+E2BPpKfEVZZmypjKjnrkhvbZBp6kH&#10;WnWd2Si1mGQWo0Js3pl218sE3FYxuG1/HZolZgXqF2fKCzpebOSBIOUFt74a8XgxYh3/+hingndD&#10;sO1u8MlqcAAsQZ56EGDRYtVjlV6nNJtYvrzJqEGs0ypsVoPFrHM0m9FqNXKaCdZh1ahkNSW5F89E&#10;B4ce8g3e7xV5xDf6iF94kEeY//Zgjw0nPTZF+m2L8tsR7bst1n/HmYOeEV6bI723RPlsjg/cEeO3&#10;Ncp/a8K+XeGeG84G7orx2Bi1Z32c79Y4vx2hXmwmn/DAneEH95yOOlSWn2TS116+4rh5Z+Luw9nZ&#10;hYH5hcFri5fn5/rn5i9fuzGyyOu/z98Yn7nmtPBTCyOsmPvC0OziMGN+RCgmM784RpO7IhDy3wGN&#10;QcuYG5ueYb/e8YT3y9y8j1HBmcVrM3id5PL9w9/7/d/+4z/5g7/8qz8VaXfnZKovXrx4+fLlE+fc&#10;qS9fvHgFELDpUp9hzCu0j/kcqhjy9Onyk0dPH332ePnpS0pvx/4effb080+fPP7xk0d/8/ixS16j&#10;H2sxBiOfP3tFbp06xQj9b4L2hpsghP3/C/B/mJF/rX/5s+eMR8+/WH714umzZ48+VcoaKkpzzPqm&#10;vi5Ls0WBr3Z2K1PtHZ16A74Tkotnf5SqotmcOIhXYDUlXVh4jRqXhRfjruPp71hJqa9GEO4UvAnx&#10;JtzCNwKToQFQ2Xeu41eMvJtnF1hT0AudQHDxQr0asZF3uXjnxK0sO14GSsjIG+TlOnkZ0MhKlZIi&#10;k6Za2Zivk5e0muv1TfnpZ477bvmPAZv+3UmPX88I98gI2119/oA07Vh2yJaqBK/qRO/Gc35N53wl&#10;Z32kF/wkST6N571lKawQjeSch5wXcy8OX19w8r3Gs3vR03BmD1ap0wJIymt5+RosYi1lsmOMjJed&#10;kfI//MdgBFhE3HTesypuW23CTsQYhlUYj1bjqgaAYQgI7BMt1mIwYlPOIVd5GVbrhvaJgIyMmjt3&#10;XUYgiRXESp5TSbIGiwQWjdn7ERhctT4AqXBTzgH0YzBi9NAqxM1cl9t5fQmra95XGo8WPQLYCmAk&#10;WqwFuBW6UbRYFOQOHSECbCXcEN1ER0VoDy8R3svz6K9KE0gKU09XVTjGdFdHYNUVPkfoAC9T3tsQ&#10;01EV2VET1VYV1V4d3dNwqk+S2NtweqDpXG99Yn/jGWPuUfUlNmHmlCGtv/EUSx7Xp0xokia1LE1+&#10;xnCRZ4XHO4qDL0tP3+8pv9acT5VqwIwpc96aM2/NWnLkzZguXZGdwZhpY/q8PXfanHmjrfRWR/mt&#10;rsrr7WV3eqofDjbc7q1hdFbfaKsgZiwFY7qs+ebCBwP19/vr0N7rq3kwUPegr3bOmndVcWFEnTpr&#10;znrQW3W7oxTB3a7yh33VN9uK7/dUIr7TWXarveRGaxEvoVOwaM/7oL9m3p49Y8m42VF0o71wsClx&#10;RJWEwyYjj0Ods2Qy+W66xErJG9JwrwGlxo9pLmDwVfnZnrrYljJmcttZZjGDrHc7rydOHpwCPOYI&#10;sIpaAbK3OCk4ZSRwcY4oR54CnDUMwJ6xCmAMbUU7B+ihYTiVQ7JEOqdvgn4nwHjsCpvgvCOgI6G9&#10;0Z4dxce58A0DbWWh9NMOziy1LSUhoLUU9zEUQXPRCVsBrvBjWOysjKBfgDoqwmktYoxEJ00vjM0x&#10;nu2hjOXIk463Fp8QdDwg524pOt5cdpIEPYLWynBKnMcmJOj54JOmguNAn3uk6tSuoohNitR9zSXh&#10;jtIIRynLteeDg1n6eclxyo7HmWIlYsqC26tCu+tYBfmuqrC+uqiOCibi+yVxWNtacbKvMRaBteho&#10;Z01EW2VoS3kIe4JUh3fXRWEVdmUpPIJHHs84PIY4dw1ndsXuegvPdDpTwmkSThw9yPQbCevBLfIf&#10;ALBbsvNONV8X1Y1FrGWp7mwyZJwOvHpgW5wvnDiAHvQjwE3T2XRdM5EDDXiOR3ZXh/fXR7eVBVfH&#10;b0n0/FdlUetVqT7W/EOUEY9+3NlWVxV4kuxYS+nqlLGO1pi9T8cz2TXpfvILnsqL3mhZhniqD3pI&#10;u5MBxxhTzn5spU7DqyWz2GTSsYksmZVzQb+wFQLJud3oxCJiUvm1CduKw9/D0eImsC0Q9o8xeK2j&#10;12S83NFLIhbxkmjKPyjM7IpWkxmAveFe4NJt4vOC4FWRtmWD+cspQKcQE9ghBtDrNhYR02+0uGnc&#10;X2nSXuzTVnCYZ8HjLQCv//uAITtAn+UPdJl+pObptvA+Ir/AJifHIu0QCDeKADdHL+l4EJTp7BHD&#10;nrEV3mvwVoX3zdrTnsr0wzVn/DNObov2+fbBzf9mx39+K+dUoLXhUrMsV152TlOTZuK58DpZgaI+&#10;S9WUSyXmdZI8bUOWui7DKsvrNlVpqlNzzh4O9X03OnB98ondEV7fDd71a6f3r0/cty7C81tRPm/H&#10;Ba07sffbUUEbkkK8Du/5TkV65FinolVd3KYtH2yV2tRl7db61te+UNd/vZFvtsqYlGc6nlUOFBv5&#10;thYdL1+zIuXbuZHvXKlzy6CY6fhOE7l4p51fNb8refkeXj6XEKl5W1+/XYBmcxVwTuv6C9SR54hd&#10;vLOOzXDn0EgXMTzqnM11ZKx7bLxrbLxjZLwdDI93jkx0jU52g+n5wfHJvtn5q/MLQwsLI9evjT28&#10;Oz96uU1Zk3Pcd0P8cc8Qvw1hARviD2w5e2R7XNCGxP2bzxzelnhgK3ri9m+N8Gc6viApovBifH5a&#10;YuGlc+V5aU01JRplo1YrVWtkBrOG0FvVRovaZFWZbWqGXbmCy84DKysmo9bqm1rajBpNk0JRj++z&#10;9fW1pVW1xTWNOmun3tqts/TMzD/8kz9//t/+8PMff/53yy9/9uzFzx6/+P+8+Opnz7782ePnP3vx&#10;k5+9+OJnnz7+6vnL//df//WT02eS8C856YxSIbHbtXa72vnXq/iUziw5F+WuSjU/18jTMHF1GqeO&#10;52OETfhgVqSeo6UvAkJqvGDk9UaJwdRE+TpmC5uvlRWo0ddUVmWkXIwKCw8MPukdHhkQGR0YHbsv&#10;Nn5ffMKBrNzoiurkqtqUmrr0uoaM2vpL1bVp5ZUXKqpSqmpS0SkGAwSoIg3ZdomoLg31uAl6wcgr&#10;VIWcYkIs5RGIjTxBwl0cr0bQ7hQIPcRqCy8EbzTyX6/jeckaVrWG/glG/rU0eW7kV6XJr2HkXVKe&#10;T+7KpfzXG/l71xmCjhdJ+QlByq828ovzxIqUX9PIk47/5kaeStlQuXlKNifTLZhxsTf/p/MmIw+E&#10;WyTELt7J6y6e+BojL3bxbjrezchzHT/KdPwCm9OV4TLyPCl+jvOajheMvDhB/gafu5VgIp5z+w5L&#10;kL9zj+n4Ow+Zjicjf+fhXcHIP3BZeAHS8Q8//ujBRx8//Jgp+Ic/+IEYsYsXQ/6d1r7G9z8W8QPA&#10;dvvRx0K+PM+UZ78sUaY8jlCQ8jdvk5RnmfLOCjbXpucWp8jLz8yOT8/w4vLTIyTlnZXlR3oEL09S&#10;Hu9kAwMuL8/fC/HW2NVtFnR8d6ehq1O7IuVp3lcOZc0LRp7xTzbyQPj0QGJdbNvB6p7V0IZfY+Qp&#10;Rx4fgy7zOV2pFYw8IYh4AbGRR0tGvrdDYTVXG40Vaxp5sZQXG3lxv8GVQW811Ukb8xqqM8oKzxfn&#10;nktKOBF+3MffY53fnvX+ezcEeGz089jgvfv93Tve3r6ZlbXx2LM+5ITfpbSEupp8rbqWV2aQm41S&#10;ljIvZ9VsVPJajabRYJDxP2eTGHVSgdVGnqrcEEazwgBELp7N226W0lqTRcm8vDOtfm0jD35hIy9A&#10;A0Rj3F08Qbb9TYjHUKzTs4nmLWadzcrmekWA1t5sMhg1ao3chH67iWaCxWCLRWO36ztaTZ2tJq2y&#10;tjgnJeVsZGLk8ajjQefCDsQc9Ire5xEVtDc6cE+477bgPRvCvDfH79sbH7grymcrK1zjtRFtrP+2&#10;KK9N4XvWRex6P2zHu6G73ovy3BjjswVjTnpuPLT9nZN+2454bzkWtBMnvSD3rFpVPjXZdefm8Ad3&#10;x28uDS3MD1xbGp5fHJ6YGRyfvTy9ODy5OMKy46kQzdxVp2Gf5xOrzrCW6s7zxPYxLFL/5NTQBC/4&#10;jkWsWrw2hVdLvBg+eHj7h598+F//2+/+8Z/8wZ//xR9//uhvnj59/OrVi6+++vKnP/3pV/jvyy+/&#10;+OKLV/zfy5cvnz9//uzZ86dPl9GSfH/65MWTx88fP1oGgon+m7/+HO2zpy+fL3+x/OwVgmXOk8+f&#10;Czx99AI8f/zyxZNXy0Ak6x9jJ7+QSRdcvMD/38j/72ENHQ9ePHq5/Nlz3Nmfvvrq77/66ZcvnpUU&#10;5njs2hh6NKC6NNOiaxzotbQ2Ky0mSVuL2mKVsnrxLexPYjmCkV9byjt1/NcaeUHH00wYYqUuRhDu&#10;FLgVsRGPBCZeOF4w8pQdT0be6JTyzMiLbbsbgnlf3aNTVwKtulrIjicjT1J+tZE3KFlSvEleYpaV&#10;mGTMzuvkZVpGBVBIS/XKCnVToVldbpIWpsTs897073e//UtHtv5KY3pw6amAojifuqQDhZG7Kk95&#10;VsXvrUnwlCT5Sc76AFmKf1Oyb90ZD+bluX+X8zR5KlxjzD6oZdXbmY4HZNvRAgzDKlvBsbKoTbkn&#10;3ka/NMmrOn67Jj2QhmHzBj53K6l2dCLGJrJkb+FWsEiCXtgtAurBJgjQktnHbtGJTRBruUYn+U6u&#10;hCQOCR0TL/5u5g7dwsvUkMGhwcqLPpQRKUtm1RXQogebYxXA5ogVvDYxxpCOwQAMw+YYzzIlX8/Z&#10;xFYYj5YMO2n6trKQwca4Lp5+21kZ1scNbC9PlR2Ws+xsgmJBvJKnA6QIAQVYBbAt7Yd2xWxjbUxn&#10;bXR7dXRHTcyA9AzLkZcyLkvPt5RFmvOPO0rDjLmHJ/j0p+BK0ykS8ePq8/PmdOyzszJiWp+6xAvX&#10;TBkuzVmyp40ZaG+0FvGM9cwFW/aiPedac+6NVjbD6owla1h9Yd6Wf7O97HZ31fX2smutJTc7K250&#10;VV5rL7vfW/+wv/Gjy9IPB5vu9dbf7qq531/30dWmH44qfjAi//6w9IPLDbc7K2YtudOm7KWWYtzQ&#10;nc6ye90VtztK7/dUkp2/3lKIziVHAeK7XeUI0HOzrXjemrPUmj9rzbwsP9MnOTXI57YdVp7vbzx1&#10;WXoaiwh66+N6a2O6q6O6qiKBo/Rka3lYe2UEYDXQedxZHdVdF9VZw0w6HlI8mHjw8cggvipNEM4L&#10;1bShE4SWQEwCHa3QCWiwwKjyLEBAP67QOQW4CYAetD2uskU4vwgAesgFowfXDBCMMK4iQI6YLDwN&#10;o6sLnbjeQH99XGvpSTwCHRXYAwZE9tTgWooi595WFkotxiBAv73wuKM4mMQ9FtE65XtJCJ7X6Mdg&#10;a/5RPOl0GftYyRqXkUdLnt3Ba9egp706EkFLRZhg6k0FRzVZ+9WZ+wx5h7XZBxqSPOvPeygv7VNn&#10;HtBkHTQXnkgO+s9B337r0pG3dVlHzPnBHVW4kiM5LPfcURYslKxprTjZxjLiw3rqcWZZkZb+ejxu&#10;YTiP6Adk7XsbYgaa4mk6VhLo2BBtT300FlkPr+CPBwrnBc/o4vD3sUgKns4FLQI6O3Qi0IlV2Akp&#10;eNwK3Sh2iE4cbUdNRE9DTF8j+5GMnp44v9iKzh310AVAJxH7bOZ/J9FScpxqslvzD5ly8FITRFIb&#10;d5AWyYkjVrKi57tJMQMEsmQPgMCYjRc3P/LyCDAYm0iT9qpS8ULHjDzG0H7QEhhJO8du6RaxT2yI&#10;HmyFRazFGOwZnQgseQcRAAzDoeKA28vZPK6IsRadGEmmHq29kJX/IgTBjQAvjLrsIEvhYVP+QXPB&#10;IVvxUWsR+10B2+LRwCsn/QiKkXjVRYsXXmxIr97kx9ESeOjoFR6d9IMoxjSc2dV0fg8dAw7YwYv8&#10;NPNy+QjYHwoUHrQWHBDDf9JwzscAsBO0eElHpwDdLn9fCFCleVGKPVpDZqCWPYA+eGNqPONZf9a7&#10;OtG7/nyQMjOEe/lv7fq1tw5s/rfSgrg2dYFZkqmpSZNVXtQ25urlhRppoaI+xyQvcmgqNPWZxsas&#10;ZkWBpCDhfMje/dv+Y3LI3uQTOyO8vptybGfSkS0Xjm2L8f1elM93Q/b+Rqj326mRvuGB6w/v+Y6u&#10;Nn2otanXUtdnrbcqSqyq0q5mqd1QY9ZVuirVMNY08i4dz4w8YFPrO1Tk310WXtfeqnfFTiMP1jTy&#10;tMj8O68gLxh5sYv/hY28oOP/6UaedDwQdPzrUt5p5EcnGCOTHaNTnWPTXYxJlj4/M9U3M9m7ND88&#10;O97XYpJHHfU54bMh8fieqMBN/A8atsQGro/ftzHxIAsS9m+JClgf6vN+1P5tiSe8U2MO512Iyr14&#10;qrokSyWpMOmkDpuelYA3qvUmtdGmBwarzmDTcFQmK0Ns5C02J2arwmCS2h2s9otEWllTU1JWlhcb&#10;Ey5TSCfnrv3pj5f/x189ff7Tn331vxh/+w8/++nfM56/+tmLr372k3/42auf/uzLf/jZT/7Xz56+&#10;ZD1/89lXf/PpF5evzuYXlNbU1qtUitYWK77/2u1aNtsqN/KClGep6y4pD0i+k1t3g61qYSXjhc/2&#10;bFu+OW0l7IQmjDXbtGab2mrXCHdTuLMmfKq3yLSGOp2+Tm+obXbINbqK4tLks+eD9x/cfujIrtBw&#10;v/iEQyAmLuj02SPpGZEV1cmVNReq6y6ySvHVF6tqUusaMiTSHHLuZOeF/sambBLxoEGSJeh4mSIf&#10;m4hdvAB1CsPkygKa05XJd5GUJx0PqGQNIUh5AbGFFxBrd4qFTqFfrODX5JsaeZGOXzHy+Cc28k4p&#10;7zLyJOVF1eQfCF7ezciTlOdG/joQG/l7t+fJyIM3G3nGG9PkF0ZcUt451yvhrFrDcSp4UvPTg2Bm&#10;akCAjDwVqKGkeMLNyAtSnnDz5r8wk1zuuxl56hQQdDxwWnhXgXvxIQkIs7mC6Wn2Fz0u3pQdPwJm&#10;Z0c5ryXILyyMkZGfm58EZORdZWrcjTxYMfI3GSup8bxkPLh9h8BlwBLk3Y08n1sV1w0uILGRv//h&#10;BwJk5F2G/YcCLiPP4g8/+cQNYZgbH7qS6Dmsh/Zz/+OPqTD93Q8/pDlgbz+8D8R2Xqhgs3iTZcqT&#10;lBe8/Mz8BMuUpxlfp0d4svyV0YnLzMuP9rqkfOfglQ4hWb5vgEl58vLdPZbOLlN7h6GjU9/ZhTdX&#10;A9n5znYdGXnClSOvbG3BCzcrX9PaLAVk5B02iQBJedEbP8Cik9eNfIPYqtNHh38swrZiI28zVAKj&#10;ukSvLNIpCtXSPE1T3iAvHL/ayJOCJ1wla1aq1rAE+U7llW7V6ICxr1O52sibDFVmY/Vq+U6Lb0Kn&#10;rWhsyKmpTJfU58gk+XWV6dVlFytLLmSlxp6JO3rswG4/7w0Bvpv2B27z99m8e9f3fDw37Nr+na2b&#10;fmPPzncO7d99JiG4sjTToKlvsamAzaIw6iVaVYNO3WjUSc0GudjIA8qUdzfyRiXQm5Rk5HUiHc+N&#10;vFRvbHJmyrsK3Qj8XMPuxpsG037Ea12LKxZejCDfBZyrjBojL1ADELNFvpay5vUGlVanIDuPWKOV&#10;Nzsseowx6wALLKwSPW4dD4iWT59rsagcNq3DrtYq6/FZKiclITHsYPgBr7DAvadP7EuNPpZwxC8q&#10;YGewx+ZQz83h3lvDfbaAUK9NIR4bwrw3xvixAoLRvix9/lTAjnMHPc7s94jz25EYtCfad1uwx8bj&#10;nhuPemw4tHddSOCu0+EHsi5E62VlV3usC1P9d25N3bw1Ob80unhremphZHJ+dGp2ZHJmeGp6mL+W&#10;spfQ8bGrE+NDAMHoyOWR4cGx0SuTE8Pzc5NL12bv3F768IO7P/rko9/7L7/5P/7ov/7Fn/+Pzx/9&#10;9VM+C+fLV89efbH85ZevvvjC6duXl5efPXv25MmTR48YlORO2e7OnkfLTx4zEf/s6Uvu4p08eYye&#10;V8vPvni+/OXTZ6+ePH35+aPlv/nx4//5V5/99f/8/LNPn2IAWvD5Z8/Ao0+fP/7sBWdZjNjai/sf&#10;fYpNnJDp/n8m/ycbeXS+evLFqyevvnrx5ZfLL756uaySNgR4bg/w2Oy17Z3jQXuqitJazbLedm2L&#10;pam1WY5vgLw6DfvDWLtdDehTu7OHwz7EuzJlVqQ88++vGXly8YKON5rYvFhisS527oJ2p9it0LyJ&#10;Z8GbjY0AgVFf/3+z9x/wcVxXni/ut+Ht/z87M2/GQcGSqMAcASInAiQBIhA5ByLnnDvnnAPQyAAz&#10;wZyzqGwFK9qyssPYlm2JOUm25TAzer9bp7tYbJAK9szsvt3l56erc88NVaiq7ur+1ulzeUOI420W&#10;qZ3LEc8TeWLud6Pzc4k84fggEY6n3PEQR+QD0fGGPshh7KcVXG3aHpajRtdn0g+Y9WKzYdBjUxiU&#10;naNOhVnWmhL+8MJvfSNu0d/nxczrK4yWlER3Za3sywuRFIeJ8lcqyyKUJatVpWGGqih12WpF8SqK&#10;kZeVhehrWGYYLZfM3VQbpa8KJxSuLF1JlFwoNKEzhcZ3pD7Yl/UY5bGBE0PU5SHmumhU0UGUt0hS&#10;sAQGnPz8NDNEBjpjiyghYyBGHra9cQ3kak1EK9F8R3MCDUSrjsuNEITLYeurVhNqJ1DO9yHOjioE&#10;P4agCicMGxfAjtLJpZKHZ2Igzc7F1I9yQdPejqRxLoyaSjImuXzQhNsIp6K6XZk3y6VDgYGSYDqE&#10;bugwxcVWw0CJUYRoidaRwWNZvhvmxM7AoJmJ9u5UF0zLsoZ7Nnh7Ut1dKSMDG7dryveaa/db6qCT&#10;Qx1blSW25kRr0xpTfQzLq26pgo45a4+76vYZy/boS446ajCbu2OdpTHumLvxuS2Dj491PjPTf3a0&#10;64S39eQQSylzdrTj1HDrcU/TCW8zDJZr3ttyxN00Npgza6g6Ndr9zFbpM1tlz21XPD+reXaH8vnt&#10;6lf2GF/da/j+rPaVfYYfHLaiRAdaA/aFXaonZ0T7LHUY7mxPsbeuH+pOHR/cOCPLhaYk2dPSnG2q&#10;wq3Kgll92WZ5Ho/RWXIeZQEMb1fypDgL2qLI36ktQWfSbkM5RGveHjBXHrJWH7HXHnXUHbLX0nKv&#10;7PcB3NKv+EPOjLTjIByyVh6xV+Mg0I8GUMUxgYGDs1tXTGnlCakTcKdzSicUZwpnk8A6nTJeOL84&#10;WVTiyhnh8s/AxqnEeeRpL/WEh2aAAfGT0AUAoZWa+FZcdW7u5x10SWA2GFRCY31pePlMcesNwJ4c&#10;3EgLD6CExrng95GeDUThhzrXE7JHE/zoT8KoaTEuOTaQ4L63Y91wV/KEKBOngNLEjwbWdEWJ6nBf&#10;6oQkCyU8qMKGgSpa7W2J1pYES3O8rjbSUB8NycpWSkpWmpsSBvKWNK3/rqE2ZkKU7e3a4O5gmW0w&#10;CjNg4JgIW2GofUKcwZLIizPsrfHO9jUwOKVPSVlM+nDXOhxJnAuUOA44aDjgsHFw8CJFFWeKDjs6&#10;Y56tqjxLU8yMPBtTcZSfZaGBgZIi3+Ehvg/h1GAGjKWThSp1QH/aJfThFp5NonTzkLU5FoKHUuhg&#10;W8b6SEhZsVJRvqJz40PiosXYtL42nOUl56LR9VV4z1xtb+KYLwfESY7mWLQSVadQdGLrEAyI+hDN&#10;d7clQLC93BqwBNAJqVOTiwuiJxGzJpiODigxFRvVnmBribW3xjna4nnD2swC6rFj2EN+ftiYBx3Q&#10;inK4d/3owAZv91rMgCF0plwdiSjpgOBo4HChFXJz6/SiM0b5utdBeOPlnk8kDwXSf+H9Fhc5Srra&#10;CdajJAMd4CcWj1E4RzhB7EXBnRFKUoQNebqSsG+0e9BQzzpOOFl+4QhAdJTocJFNBv5GodCThdU3&#10;hZvqVhtqQqz14aaaMGP1au7eEWOsi9VVx0iKQ3uylxkb1g8WR5UnPBj36H+a/7ffKF47361qGDWx&#10;jDQ2dbtR2WJWd7hM/bAN4gaHvHnK2m/sqUhZdW9RwoLiNfi+8N2c8PuK4x4uiH4wO+zelKV/n7n6&#10;vk3rlmRHPpSy6p7UiAfr8uN8+u7NbtmItd9nHXQbetzmgVGX3GuTuC2isSH1sJORdx7H35HIc0nk&#10;WR55iMPxfiLPBcj708fzIJ5H83BOjNlQTnJx8cFEfspFofEkIvJBFF6o/xgiDwmj43fumdy1dwrl&#10;zj0T0OyeSYhyx3NEfmrvAaZ9BycPHJ4+eGTm0NHpY8e3HTk889SZPc8/eXB20lGakbAhcsnalfMy&#10;ox7Ni5tflLg4O/rh0qTFROQzI+dtjHgITelRj2XFL63YGNdcnt7bUCjqrDJrB/EdnH7LTsuw4Zum&#10;y2sJgHgmpwfiiLxXP5fLU8w4PhtzUN6qUPVLpL0icXdLa+35ix//8V8+v/rp53/8/PPLNz6/fPXz&#10;X3/0z1evf/7b33/+u88+/+S3n1+78fm7P7l28vEf7j30/N6DL27f/eS22bMak0+msvUOqrQGq3fI&#10;N+Tz4suyx2vlllQlpO6PjxkipH4ncdlmmPyB8IF88dxneLaU1C3CPmRwDwd+AcCJ+3sDfzWL/GMr&#10;2XL5crk17Zxqm11uMA56hzRDw1qZormlrSgzOzoleVV6WhgXER9fUJRYUrZ2U9WGhubMnv5SmbJO&#10;LKvuF1UMSiol8hqRpIaLi6+TyBqk8kaSXNmsULVAMPiqUt2q1rbz67JCfJWi3Xm/ztDF2zx2h/wR&#10;8bcTedhBCD5IQgQfJCGRFyoIx/M2hcZDVL1F5InFf3GA/GuvvcHpNcLx+Pfaa68EJ665nci/9OLz&#10;dyTyBOWffeaJ5569BeWfevosR2PZ4q53I/KUUz6Iy0N3JPIMyp9gCiLytKwr6RaX54i8kMWTvpjI&#10;8zg+CMoLKflfqQN3IvJk8OI7Hz4w83WJvADK+4n8kSOzX4vInzzpx/FfhcgTlJ9L5M89eYYFxfuf&#10;yjD7S4k8xIfG83ruxRdYPHuAofO0/esSefK/8OotKC/sTDg+AOWf44V9IyjPuDwXLE9rvRKRJ504&#10;fYQn8ocpg42fy8/uP7Rr3/4de/dt3zV7C8oHZbBhwfJbhwRE3kFEnqA8LffKE/mxUQOJJ/LjIzqI&#10;J/I8cx/1KgPVv5DI8/6vKBpLRH7YIeXzyDtMPXZjt83QZda280R+57QZJYF4KoUsHq2kr0LknQ4x&#10;EXm3k4XDC3PU8FCe/EFyu2Qet1yr6ejuKheL6iCZuEEyWCeXNGrl7Tp1l1rR3tdbXV+XW1S4LiV5&#10;dXTUgrVrVsRELogMexRavuT+Rx76+0WP3RMVtihjQ2xtZZ5C1mWzKBw2lc2sslvUuPffkcjzUN7m&#10;0EJE5JnuRORtDjVE7F7I4imDjZCh87qjkyRsEkbTw0/iWwOeW8z9bvKz+ACRt9uMNquBVp9nVYcJ&#10;stoM3OcMO2yLVW+zGymVjdVmNFsNHq/D5bE7XFaX1+ZwWyD6iEAJ8a1Wtc2mcbuNXpfRZVZa1CL1&#10;YEddaXZh6pqS9DVFybElKXHlGxIKkyLy40Ozopbmx6/KjV2RGjo/K2pJRtTC1PDH0sMfy4leXBCz&#10;PD9yaW744rywxalL5uWFLckKXZi+8rHsyOUbQhYkLHkoJWzR+tWLM5PCczfE15Xn2M2KfXumDx+d&#10;PXaSvbT5ZZwPHth95OCeo4f2QqdOHn3i3FncCl95+aU3Xn/13Xfe+sXPf3bh/EdXLl+8fu3Kp5/c&#10;+O2nN1F+cvP6zRvXoCtXLl29dpHAOyf27yL379KlKywE/spNiI9/v3wZXa8SiCdRRPzlS+hwS5cu&#10;Xr944dqF81cvXb5x4eI16CIbgnluwv/xR5dR8gqg9huMsAvIOy/4g9D8X0bk5wbO/7vqf3Miz4XJ&#10;X7tx6dqnV6//yx9+53Pbo0OXpMaGJoQuiF35aOji+zLXh1t1fSMu1cyYeXTYMDKk9w0ZOTEiz4TP&#10;/UOCtPJDX07khTieJ/J2B4ttF5J3oYRNfyWRJ/HMHTYBd4Lvwg68vjqRZ5pL5A2oMhxv1nUbdb1E&#10;5G0GkVndN+pUqXpr1qz47pJvfWPtkn8oinu0tyBKVBQ5mL9aWRajKI3sy14qyV+h28QSuyuKVxmr&#10;o3VcFngG4isj5OWhhloWvQ5RqncYFN4O6bic76jCyduqslXK0pXi/MUo7U3xNNDaEIsORPNpEhJs&#10;CD3RBxPKi5fDNtVGocpPSCU80sKlsqJl6CAvWtmftRD+5nX3Fqz8z90ZD1MHlJiEILuuMlRVtsIc&#10;yGNDAe+O5jgKYIdhqY9CCaddEHRJkY9uLtWMl8srTXxntDfF055IFBXOzdKsES6rzDQX8eriouDH&#10;uQhlInSkycH07VycNSE8lFvlOYRWCadOcYiWhOFEDyF0gAggbgukLIcwBDOghAclmnZx4dvYCu9k&#10;kb/SPF9/hrUl0dK8xteXuVlRvF1dtku3aa+p5pC90dOZYqqPc3esO+pq2CrPO2ip2m8q32soPe6q&#10;O2Kvxt5iTrTWJHxzqDvl6ek+Btzdjad9HVy+mpYnJnpPeBmUf3ysE00nh1rYKq8TPdC5if4zoz2n&#10;RrufmB48NzV4dqL/7NTgidGeE0Pdh51t+60N+yz1u4zV27QVWzXlO/SVM8qSUVHuuCRvSl44Npgz&#10;0p81LsodGdg4JcndY6yY1ZdBB6zV+8yVMHZqS2ZkuZRqBvvzzEz/ExPdp31tT072YCdhYE+wSygh&#10;OLGTwnw1h201vA7aaihfDWm3oRzzs8h6XTGOJP78PfoSHAd6zrGDyxeEc4dzhDNCpxLnAieCbDqb&#10;VIWBEpPQaSI/4XV0ow44TTDgJD9VyYOSn42muqNwqVArPQRCZ+wbrnBc80Si4cS1im4kvPr6s+cT&#10;VUdJtJ3wOmwIfmhKlOnrTsFrFi+ioc71aIWoiYLo4UQJG92Gu5JhQ96uZFwnFCBP0fEoPd3JlEQe&#10;MjXGoiT+DtnbEg310eqqMGNDDKqa6nBtDVsbU7kpVF0VISlZibcdS2OCuSHe3ZE8Ppjl6/XjfszM&#10;aQMR+bHBNF9fCkpR4aLBgoUU9j7cu35S4n/V4BzhRUovInpN4VDQ+SK8iyqOEmuSZVFiendnkqkh&#10;Sl8bjtkmJWwFV2zCyy3ZOtSzfqSfpbNnqJ3DvvQeArFndY3RhroIe2u8sT7S0hRD6elROtoSaEKU&#10;8GurV8tKl6FEK0rKPA6jKfmezo0POdvXYBJ0s3PZY1A6uBVTLVwY+zC3nupobzKc8Hg7EtFELB6d&#10;rQ1RMGyN0Z52vF8luVrj4UEfdEaJgeTHcBhE3uEnjA7BQCvZmA0d4MEOYBKMxVH1dCV5u9dSADtB&#10;c5STOAXcLqEzJoSNfRjMfYxi3qkP5OtLHulP4SZZSzgexxlHFSUJTdQfk7s61gz1MByPaXF2ILwP&#10;2xpjcGHjbOJtmc4dUXgY6AA/RBc8zgt64uVATnpfxYnDRnEqcRKxCcyPrWCv+D8K8nRhrxIgVwcL&#10;6if4DuEvoocfMHA0eOFQE5GHzPVhtqZIipF3tEQba0M15SvwesT9jt2wyleb6hOUFZGiwlBVZWxv&#10;QWhT+pKE+f8l9P5vRD7ynzsq1o6ae3SiGqeuy67pgHSDdT5jz7C2vS47Mj3sgdKkxfnR8wqiHyyJ&#10;fyQ77N7CyAdKYx+mNV1zIx8siHskK2rexqh5XVWpI6bucevAsLnXZx0cdUl93Lddn1M+7JC5rKJh&#10;l5+835HICzLIfzmRJ/FEXui/G5EXQnnYlDteSN7vpv8YIs+BeF6MyO/azaA8Efm9+6aZGI6f3n9o&#10;6tDhmcNHp48dnTl+dPqlZw7uGDdVZa/ZELEgfuG9hQmr8qIWZ4Y9WJSwIDvyocI1i3JiHoXSwhiL&#10;L92wuiIjsq4oub0mu72uoL2hUNrbYDdK8Z1uGN8r3UZ8+3Z5jA6X3urQu7wsU43NY3C4A/LoGI73&#10;sp+to0q2a4gZROQdLq132IQv70M+q9miwZd3k1nt9rqmt+7dtvvk7N7HZ/c+MTVzbPPmU9D27Y9v&#10;2XJ62/bTHu+sUu3TGyfNju1G81ataVprHjHYR8x2n2dkwun1Ob0e77DL6bF6hsx3IvJcevfb5R42&#10;8gpqYvL/yJVC3bkM+PSn0SMHHAH297I/n5PB5lBb7SqLTWmxKZjsMotVajIP2uxSrb6rsTl/Q9rq&#10;jVlRKamhGenhhYXxmdmRJWVr6xoyW9sLevpLKV88o/Dcqq1iWTXsQXG1RFZH8J2XVN5IgB5+tbad&#10;x/FE3iENh+PJILDOOyFawZUn8nojyyAP8Z2DiLxZkB1eSOF5CWn7V9EdiTyP44nIw3nnPPIE5YnL&#10;E5Hn9QZLJc/+BRH5W1D+Jb++/+JLQdnkeS7Px8gLIuUZwHzqaRYmT0lLhET+aU7PPs705BkmovB8&#10;gDy3vusBTsFcnnLXsPQ1R2eFEhL5Y0d2UGj8XM2l84TjCdOzqqBViOYP3imM/dCBLUEknXRHJ3Q3&#10;P0QT3k1C/k6iHDU8iOdFFD4oNP4uLJ7p+PG9Qhx/8uT+EycPHj9x4MSt9PH8Oq7HTp85HrAFGeQ5&#10;nX3iJFMgWQ0R+SeeOkvR8UTnA0nkWaaaJzgR7ybhGqIAeZ7I3x4dfyuqnfD6C6++CglQO6vy4rvx&#10;TS++9hpEOW34btDzL78GPfviy8+88P0AkX+e03NPv8CWe+Xz2LBr+k6R8reC5U8e4dPK85Hyew/s&#10;2rN/+9592ymDzc7Zqe07J7btGCfhrrZt2willWdrvU67SOMTdgh3WU4MyvtD5rnM8oHcNcTlmcZ8&#10;dw2WHx7yKwDohVyerQgvVBBe5zXXSR7hEIhvHbKzxV2HHCLIbe23Gbosug7IpuukJPLbJgw7pkw8&#10;gr87lGeJa3ZO6HdRKvnN5l0zlm3TpiGP1GrttTvFDpfEYWdQ3mkXeVy3aDuFwH+pMBzv2v2D1dCg&#10;uG6gv1osqhscqBH118CQy5oUqlZIJKnv6qlobi2sqkwvyk/csD4kNmp+WMi8kBUPrFr+4MplDyxd&#10;dO+CR78ZFbYoPSWmIGf9QE+j06oyaAZNBsmQx0C55m0Whdeth8GQvY0lsWEfC1xs9Vfc2vH5wOZk&#10;90t7IGsN95iaKfDIWsuC4m9fEtZm1+PTgDOQCD6Iqn8V0RBMQgYN5+0g+B4kou0kv4cD8bcC5O23&#10;tdIQm90IkR+y2gxulxUlMzw2i92AD0ncLwaMEAx6bsEeXdi1LrvO4zR48CnKrLRqxBpRZ099RV3h&#10;xursDXV5qbU5KZsykkpS4nISQtOjlmVEL0+NWhy//IGkVfNSVj+WsurRzPDFRTErM0MWZK5cWBi5&#10;Mn3ZY+nL52eHLssOW7528SPpq5fGLX4kLWrVhpjQ9dGrc9LWVZcXSsR94xPDe/ftOnxk/+nTJ/FG&#10;9epLL7735psf/eyfLn/00TVuDdUb167fvH5DqOtXr7Go98A6q5cvXoIuXcB/+HeBK+kfC4H3R8H7&#10;afItdM7o+cVrfB+/uDQ1d9PFS0wXLl7lxUNqobjOLL6eR+1B4ul8sAKw+99JlOuGV1DrF+u2P5DT&#10;fzyRv3b+2h0V1O0v1pWPmPzV85ehKx9dga5fuMGFyX9CRP5f//j744f2xYQsWT3/vpQIvATmxa14&#10;OC12RcSS+zKTQqQ91dMjxi0sXh4vKMWQS+cbMuJ7IEqPSzsxZhn2GuwO1ciI1eez4G0HH+jxUR6f&#10;6f1Q3qNxudUQDCGLZ8lqOJs5A9id5LTfWpoVVR7BC2xG4XkWzyi8XcokAPF+2SRQEG0nzk6onbch&#10;aoWE5F3YwWIcICcMk74Psur77cZBHsQ7jP0kLk1Nj1HToVe1WfQ9Rl03w/dmkVHda9MNuk1iUWtZ&#10;7KLvLP/2f9qw7DtFUfOaU5b3ZIUO5Ib05yzTV8YM5ixtXvuAqiTEWheHUl/J4tAp8l1VwaTeFK6p&#10;ZOHwGi7ynag3bAh9CLLDpg4E2eFEFd1gGAK542kU/JhBXrxcVrRMUrCEJC1cCg/8g7kLUYWBVpQQ&#10;qrDF+Ysp4zyq6ANJC5bTmrHyopXG6mhrfbypNsraEEvx+LbGuOGuZGwXVV/3eoptd3Kp2021ESgd&#10;XIoDb0eSPZC9HaWLS1Mwyq28iiYYxOJREs6b4Lg50dIpLjEIET10JnwPGx0Ii6PDCEcDx7g4enKS&#10;B91gYMfglBYulhcvhUEgFQZK9MTmMApbhwEn7QD81AFV6ow9IeJP4fYUpj0jz96qLNqiKpoQ5Rrr&#10;4uWlqw21cb7ejbt0mw7ZG6GR7jRncxIO0UlP03ZlwTFn/WFb1W5dMcuxbq2e1ZYcdzVsUxU2J98/&#10;1J1CUeQs0txcCRHLRrlTW7JLV0o5YVhaGGXhtDzf158xLs72DWR5etLd3WkohwazJpVFU9LCA7bG&#10;Paba496Ow+7W48Odz2yVPb1F+uKs+vmdypd2a17Zp//+rAZ6ZY/ulb2aF3fIv7dV9OzmgWdm+p+e&#10;7js72oF92GOswIZQnvA2nxvvOjPSThQeTYedNQdslfssFaQ9pjIIxiFr5X5T+T5jGQl/4y6KZ9cU&#10;0/4T9Id2w9YyCk84nnrC2Kcv3aViiWhwzHGOUBKgp6PNnxQMxJFHlQx4Dlo2beEyz8xqi1DFSUeV&#10;mDuq6Elj6QyihB+Chxf1h9CKKp1uYRWT8yLySJeoUHSV4lxvluaMcXlpCMSPcwsFo8pHx6PPUOd6&#10;yiOPlxKctFqDp32tuS7a0cyWF0aTuy0JTpTUE3K2JdmaE3jgDsGGbK1rHO1JZMNpbopD1dW5ztQY&#10;C4+zY627az36wIaf0Dz6qCpXD+QtsTQmONsw87rhnjRfLwu9H+FSz4+LMzEQk1B6HC+3vKqlKYai&#10;rQmguzuT8KLDSwznCyKAi5cSXuN4LeOlCicMQrd4ycODIfbWeEnxElHhInHR4u6sh2GoNq1SV4bY&#10;WuJMDVHmxmh0YNHrdWwZT2MNSzVu4RaEINv/kK8pRl8bjp5E4bFXMFBiEpRopV0lG3OixKax20Tw&#10;8edgLFrdbQnmugiUnkDUuTh/AUoCwXAOYYc5FgzbFUgLgw7E8VESTyfOTqgdto8LPEeVcrbAiQkx&#10;EB7aFvXhUDgT+kBjfSm+vuShvvWenrXe3nWwRwc2kMYGccDZsrHohjkxD2W3Z/171lEfd2eipysJ&#10;Hg58s58LDPWsH+bW6R3p34AS9vCtQHVG/9km/MvS3jp9EM4pvXPCDwMnlE4lXlxw0jstvW3SQJSo&#10;snMdQP/0PAAH2daCk4ITEUMh/xBV/eLy/+AU4BjigOurcGtjafRhqMtx/1qiLF2mqwyhXyTAr60O&#10;1deGGetxbUQa6sI1VSGqshXSkqXaqnBF2SpZySq8CUuKQwfyV0CiotW9BavqUh5LWvhf4ub/l2X3&#10;fCNhxTcNg1VufadD02aTN42Yes3imvKUkNTQ+8vWLilds6Ak/pHCyAeKox8qjX04a9W3N6745oal&#10;/1gU80he1MMpK75dmLTYLq3dNiQfNveOWkUjNtEwfc+1SznJvZyGHAqPkwnGsJNxeU7se7EwRj4A&#10;5XUjQ3pa2ZWAOy8i73M9hOCJwgvF544XZq2hlep4BcfIbx4i0Y/1IYoRDNK2bSNBCiLyQvEInlF4&#10;IZcXEPnZfVM790zs3j+Ncut2355904ePbN+9Z3L//i179kwfOLjlyNFtBw5OHTk8c/rEtnOntu/f&#10;4eqpz82MW7Qx8rGcyEdzVj+cGzqvKHphUfzCzMh5GeEP5sYtzIldkLz6oYyYRVU58Q0lG1oqN3bU&#10;F/a0lg1216vl3fg+PjZiZTlmAyJCza3QxmWFZSuX8vJHiLNv4i58G9Ux0W/Wue/m6MOheRZUTuF0&#10;7Muyy2q0OE22EZtjwuGasTs2223TVsukxTxhs07ZbZMO+5TVPmmyjOmMo1rdqEbv09uGTC6PzQO5&#10;HF6na9jpGXa4vBYvl9KdAmJIqAZ5hKJW6kDPDPChnWtiwTS0KCuRBGLuMPAn2J3ssQT+BPp+bbGp&#10;rValw6m22hQ6/aDBKLZYpRptb19/bVXlxg0poQnxizekhGSkh2/cGJabG52fH1vfmNXdVyJT1ik1&#10;jbQ0q1RRLVOy1VmZ5PUkmaKBmLtE1ihTNCtUrUp1m1zZAhslMRaVpl2t7dDqu0gaXSequjlrtPIU&#10;npr4Vhj625PIk4dIPWF3nsXzSJ38PGfnu/F+6gZRB74K8Swe4kG83TYI8VD+y7PWzMHxX0LkuUD5&#10;AJT/akSeh/JPP8PC5LkQ6dM8kWfiiPwzZ49Cc4n846cOBhF5YZg8T+SDoDxP5KFjR74ylA8EyPNQ&#10;XtgaROShuQxd6PlrRLPdUUIQz+vrEnkoiMgfO7YP+rpEnoLig3A8qmefOHnmHEslLyTyjMILiPzj&#10;T//bE/k74vgv1MucbnmIyD/30ivPvvjysy+9RIvHPv3CC8+8+DwkzCwvJPIUKY+/l9LK80ls+LVe&#10;eS5Pa73u27+LoPyu3dOB3DWcuBsb7nm4F7KFXqc9dOOcmHRAdGfl7rX+FPO3lnvliDwP5cd8WhJB&#10;eT+L9yh5HE9EnteXEvkgwh7k5xU0hO8/7MAHlDsT+c2jWp7IU0nVLyDyFCO/Z8ZMRH77jHnYK7PZ&#10;+hwuidMtvSORD1IQiCfZnRK7W6I1dvWLayCRpH5AVOsvB2v7B2v6Bqr7BmsGxHUiaYNU0SxTtqiU&#10;rSp5i3igtrWpoKRwfUZqZPLa1dC6xJDYqMWrVz66ZMF9D93/d1DYqsc2psZVV+aJBlqMeuyemmS3&#10;Kr1uvc2mMZkUFovK7TZ6PCaXy8BK9tCeRcfjZgnDbFVAPI6HeBbPy2ZniWt4ts5/OCDPl4pj7l8s&#10;P0mfKx6p3yabkYfyJOLvRpPGbNFRvppbk6DVajAZNXxkvcttxV9kseusDha8YHMyOm+1a/ziVsO3&#10;2/W0AOywyzLiMg3b9G6DyqoYkHU2NpXkVuWk1RdlNpZkV+ellWeuLc1ILNu4pjQtrjg5umR9dFFi&#10;eEFsWFFsWHbY8vyokLTli9NXLMkJW1UUHwVVp63rrSo39HW5tapJt/3gjm1njh954dln3nv37d/8&#10;6tdXLl3+3ae//Zc//ulfPvvzZzc//e3lGzcvXL1xmVts9dqnN66xdO1XL9NSqFe57O1soVTYXIr2&#10;K1zAOMtF40fx7N8tzh5AyUIcf4Mrr1LKmlsKQOc766sR+Vs6fyWIxZOCQTwvAQH/95AQx5OCOnyB&#10;hH8Xef7Xi5HniPwVf1VA5K9+fO3a+es3L928efn6J1eu/csffvf046eSokIi5t+fHrUsccUj68Pm&#10;J4U8khy1KHLJfeGL781LiXAZRew7pFUxPWoZ8+IOYvQ4VV6XenTYMDHKorGGvQb2vcWppfiaICLP&#10;4fhgIs9DeaLtd5OQyFM1GMfb5ETkb4F4TjaL1GYVQ3cLfg+q3lE8micQTzIb+nkiPzc6nknXa9F2&#10;24y9VnyO1/cYtF16VbtO0WHV9blNg7LOysf+8RsL//4b+VGPtmWESQrjezNDe9KXD2Qt78tcpC4L&#10;lxYs70l/VFm8SlseJi9cpuXi35Vc1nhi8aqKMEUZI+nwE1XXcaHr6ECcXc+FvVOrvHj5QM6CvqzH&#10;BnMX9mfPhyhSnjoQZIfQjRA8JkGToToCU9mb4m2NcWRjExQmDyc81I1y11gbYoc619saEiBnc5Kn&#10;bb2rZa2jKRF+6uBsWYPh7raksb402Pqq1URzdJWhsAnAjfQkTw6me9oTp8UbUcKDDu62NfBv5rj5&#10;WN+GGUkmnAR60BnOKVEGquhs5VYOJD/KYQ7UogPBIPQhjXJZMlBiK2iyNcYQMIIHQ8b7U9GHgusx&#10;HD1RbuEYLsFWtGJOgqqYAU4CtTDI3irPoSBuiuzexsXLQ9sU+VsUjI9PSwtc7SnK8nBzw5qRvkxH&#10;6/rxwRw4ve3JhiqWvn+voXxGkr1FxqKJuU1nTg5u3CrPG+9PtzbFmxtiB/MXQ9Li5aiO9KVNS3MI&#10;wW9TFU6Ks2ZkuTs0xXtNmw476o56mqFDzobjQ60nR7rOTvQ9s1X6wi7V9/fr3zhqffuY84PTQz86&#10;Yofx3mnvOyfd39+je+u4841D5tcOGKFX9umf3654dov0mc2SJ6fZUq5PTvacHGo54qynZPfY7mZ5&#10;nq83dZeuFP7jnqZ95ko0oQNbqdVRTUR+v3UTRFz+oL3qkLXyoGUT6YC5grg8SzsTiIvnhUOxz8jS&#10;0eBgooRwJGHv1ZXsUhWgikMNwYOScDxslPtN5Th0OEE4BagSrCe2Dg/OI2ycYlHeAnNdJE49LhiI&#10;6DmddwjDUaLKO+kUoypspRJj0Qon3x82XRuYnxcuHlxm2DQHJZOIsPNPrWDg5UYvGVR5D4QOw13J&#10;wlYMJDqPlx6mcjQnoA88xOXdHeuGezg+zqWJ93CLu1J0vLUlAR4Kbx/uS4XH1bkO1THRRvjh2azM&#10;n5BkOdqTnB1rMYOlOV5ezgimrjoK7z/ONkyezJIstSSYGmMJ2dta12B+GPo6BsqJd8Mw1kdSlaFz&#10;/3qeLF2Vxb/2pj8/lbp8JTnpBzFE1Sm3DEPt9ZGaqlBJ8RJdTRjmIYbu7kxCFa3ogw5OliSdLfWJ&#10;NxO8adAvb+BBiQ7YAewGhsB2dSRSghpMxVHgOAgGnFSlmHFfXwoMTEtPF5jBpZShQPXhrrUj2D2O&#10;lY/14cyydVxRRSuhefQkyE4wHQbZmIQoObXy4rk5BlobolCSH2PhR4kmGDyaJ7buG0gZ7k+GRvpT&#10;ICGRH+/fQAvMYhTZ07JMaiLUTv1hj/RvoN8ZQHTMiZKjDxelfitinXYJb870nklPU6jE+YJg4IDD&#10;g/NINjmpG40iP04Nzh0Jpwbi7EiSuRFOJtjG+giSiUsZBBGXh6GpwB1whaUeFxIuIdy5lqOElKXL&#10;ZEWLVZtWKitWyEqXSkuWSIoXo5SXLVeUr5CXrsT750DeEmnxSnlZmKw0TFS4arBg5WDRqr7CkJ6C&#10;0Kywf0xa8v9fcd83Hv77b7SWJVkktT5Dp11anxP3WNLSbxavWViWuDA34v6iqAcLI+8vi3ska9W3&#10;05f9w6a1C3PDH8gKu39j2HfL1i+fMHdvH5K7dB2TbqnPOuix9LPF0gJE3mOTQUFEnkH5W0Q+eGXX&#10;LyXywip5/koiD/2PIfIcjudT1szum9q1F4Y/NH7X7Pjs7okjh7YdOrB125bhA/tmjh3ZdmDv+FNn&#10;Z08emtJI6jfEzl+z8p601Q/i81Vh9GMVsYsqYxdVxC/OCn+4MHFpTsKSDeEPZ8YtqcyOa6nIaK/O&#10;aavNb28sGuyu1av78XXb57Phi7bJomSfZoOJPPuuzRksW/otuVQclL+NyPtD5fChl6PePJHHl1Yu&#10;Ns5kdzpsLq/DOWS3D9vtIw7biNM+CjHD4YOoyWwbtlh8JqvHYLOZnVaL22L1WOweq3OYUroLf5zq&#10;l2fIzOkWhSdRKyF4MvysgPvEbrEp7E41fW7nmyCTRQ4ZzTIuHF4NG6XdrjYYxXqDyGyROZxKvWGg&#10;rb0sNy9xXfKqpMRl69etyNwYmZcbl5UVkZcX09yco1A0iGXVMmWdXFUPI5A7vlKqYKHxdyTyUnmT&#10;XAmjTaVpJxBPdJ48am2HRtdJOF5I5CHC7ryItgv5Ow/fIXJSK6pG8y3azosIO28IJezA8/e7ibg8&#10;JCTyPJT/qllrvhaRJ/GR8i+9+Dyfu4ag/PeeewZ67tmnBWJc/plnn3j6GRYpz/TUKejpJ04yCYj8&#10;U2eP+6H86aPnTh2BbifyB86c2E8iIs/rjmj++NGdJILy0OEj26EjR/0Gs+fQdpIfzd+FyBMHJ0Qu&#10;xOi8/RU1N0ye5rybeAQvEHZmqyBZfJDuRuR3QzyRJxwfROSPn9x34hQj8pxu4fiTZ44ynT526swt&#10;Ch+sx29b1nUukacAeaZnn+RwPMvSzudq53D8957+3vPE4gnHP/Pi88++xIi8kMVDz77y8nOvvvK9&#10;116FXnjlddKLr74h1Euv/YBEVX83Fin/CicWLy8k8t/7/qsQZcJ59iW2hCw2DflD5hmUf85P5J96&#10;8uyT/rVeeS4PEZT3r/V6nOnIsYOHjx44dGR/gMvv5KG8MKc8y2DDLfSK++LMjJe4/NSUG5qcdE1O&#10;8bfY24h8UJh8gM6zPDYjPo1vWD08pBry3kbkSRREP+xVQEIWL5QQspPm+u/YkyfyPicH5QNEnhZ3&#10;ZdJ2bB7VbuMSxxOR50G8EMfzRH7XDAzj7JRx97Rpz4x59xbL7Gbr9hmzb0hut/cTkXey9PESl0Ps&#10;cbFENLyCoPxcOVxSm1OiNfUMSOshsaxxUOIvcecgo19U2ztQ3T1Q1TPI6HxPd8VAf7VC3mwy9tqs&#10;g3pd10B/bXNTYVlxSkZqZFLCypR1YanJEQmxy8JCHgkPfXTp4u8uWXR/RNjCrI1rOturjHqR163j&#10;cjVoXQ4NxKe4cdl13I/pNFa7yus1Dg+b8ekBVXx0sNlUsO8kFiDvmEPkIZ65f7EE5P1uuoXgheIR&#10;PAF3XhTqPteDnigtZp3ZpIVg2KwGh93kdVltZp2bI/IWi4Z2yWrTWaxaiDfI5j73sAlROh1mj9Pi&#10;tplcVqPbonMa1HaNQifulXa1DDTXtm4qrszNKN24Pj02LH9tTEr48vglj6ZFrMqJjShZl9BZWiBt&#10;qLYOdE+bDWd2bXv1zImfv/7yx++8ee1nH/z54sXPP/3089///vPPPvv8z//8+Wd/+MMnv/3zZ3/4&#10;9NonNy5fv/TRxY8//OjjX3x86TcXPr148/fXf3/jMrd06uVPGHy/eIOBYA5bs9VTL7E1VC9f5PKz&#10;X/Tj7C9j60IiT5pD5L9YAhwv9Pu5P9kX/Lp4/lIQ/v5SsT/wTgrq9qUKGs4rqBspqM/dJDyS5Pmf&#10;h8gTN/+3EpuTw/G3iPyvr9w8f+OTCzd+d+Xmp5eu/svvPv3RKy9lrI1NWP5ozMJ7N4QtSFj2YErY&#10;gvWrH82MW7YhcmHkwu+Ezv/WhtilTeWZ427Njkm7Rdu7ecw8M2piUV1OJb4l4m3K6dK43Xp8Uqev&#10;LtyXEB0fIO/xcvCdfXvx43gHl0Qe4mk7z9znCn4uZF7A4h0yyB8dT0TexiLiIQLxvHjyfjcF8Xeh&#10;MwjE8+KWae2zGnohu6HvFpTXMdm0PRZtt0Hdrtd2GDUdQ06pWdPpNPYNW0SFKasX/OM3oh/927KE&#10;xS1poc3rl4myw7Wl8X3py6QFq0S5y1SlYZQyXh1INQNDWcpwOYtML1w6mL+4L2dBT9ZjAzkLiLCL&#10;8haJ8xcTcCenhAtyh2g4kXpTLQO+BOL13FqsKNFkrIk010UT9SOuRxBQyP5QopuVy3KDGYjyY4uK&#10;khXE5T3tDMEbq6NdLWtHe9LdresgX1eqtz3Z27FurC8NM1MYLwzMgxI2xmLm0d5UX3cKysnBjcNd&#10;yZiqO+Nh7DwGYgj2BB4ulTYD6yMcoJ+RZE5wmWoIpHq4aHpU0YEAEAwIrWiiGHz038KlFoHQNCXK&#10;QJO1IRqjRntTMOd0II01BU17O1hULzYEJ9FVGBARXoqhFgqj4CRR0DTGQpiK65C3VVk0JcmHxgdz&#10;THVr7M3rna0pdWvub0ueJ8lfYaqJMVSxM7JFxsK6sbc71UV7DeWowjjpadqlKcbB2aEqnJHlujvW&#10;bVHks9wv7sazox3PbRl8fpsY4mPYn5johvHsVvG5yd4np/ufmOp7fLL37ETPmfHuU6Odx0Y6j/o6&#10;jnnaTvm6zo71nhzuPDPeO2uqHixaaW5OOuhsOuRqPuJpPexuOWBrOOxsPuJqOWCv22Os3GvadMBa&#10;fZhL8n7QVrPHWLFTWzKrLxvpS5sQZcJ/2teG8pC99rin6Zin/oiLcXnooL3qgK3ysK2K0sGjpEh5&#10;HEkcHBxbHCUi8nv0ZSTC8ftNLFk8e8ihK9lvKEO5T196wFgOm3A8ZuBFv0vAhDBQ4kQQqcfpwCGF&#10;ExtCNzpT8Fjqo3CKsWmILipcFTjycOKSoEuL8Do5iadTE/WBh4fsdOE5uZ99EHFGSb8FIQN+EmzO&#10;H43XGl6G9CqDcLUTUr+j0ITO4/3YmQxUhzrX43WBElW8viigfqQHO5bGPCSW4Z2J4tmH+1Ihsu1t&#10;iY72JKLwxNNhoOoLrPjq7FgLj6kxdlKabWmOV5aHSIqWSYuXWxrjFOzR4GoG35viIG1NhKpyNfrA&#10;wFQwWAA+F28u5K20JgREBwTCC9NQHYYDQiHtOHr0rAKvZfZCZolTkifEGVtVeeOidBsX0o55XB2J&#10;sL3d6zCtvTXe15eCbTGMzi0NjeOP1zWBYJRw4lDDg56Y0MnFYo8OpGISDOGF2UhkoxtKwtPoiSHM&#10;7kicGEhFCREc3yzNtDVGK0qWokSVNNaXMjmYNiPZOC3GeWEYnQA9mjCc1lnlOTsEPwF6GFTle6KK&#10;zpiERENgsBk4+D4yyCTk8nCOi9JgEIXHEAhDMJDPWuPrS6boeE8XS02DPxB/L0ocH/z5FCwPuTpY&#10;qnqhKPDf3oR3b4baUcKG6CIPXNVsnQ96vkJPX+hJjL5qNWUt024KUZevVJWt0NWEkbQsnp1JUxUK&#10;6WvDDHXhJNiQrmY1SkyFCTEVDGwFJT3L0VSswmy4RaKEjfkhGPKy5bKy5fLyFcpNq1SVIZC6KhRC&#10;FX5p6QpFxWpVZbiiPFxaEiopDpGVrlZWRg4WrerIWdFTHFG0Zt7K+76x+sH/KzN6nrg+I2npP+bG&#10;Plq2dklOxAOZIfdmh3wnJ/Sesrh5maHfyY24Pzf8gaKYR0oSFhbEPdaSH7d/TD1q6naqWqc9Mpe+&#10;e8g26HNJWGpWm9hrk7AM8jYxxEN5XgEiz3RHIg/dichbx0dtgirT1yLyk1POqem7EvlpTv/eRN7P&#10;5Sk6nguQJxC/ZYePhcnPjs/umTx6bPvRw1v37h4/tG/zyaOzRw9uf/L0/heePnr8wLRJ2VGUFhGx&#10;8B82xjyWHf1IaeKS4tj5BeHzSqIeLQl/OD9sXl78kvTohdmJy2tyk5rLMzblJpVkJ9aWZYp6GrTq&#10;Pq9bPzJi9wyZ6SfXLDsN95kWCvrgSlVO7MMticXIOzV+HO/0/3jd4QkkfuEYNz4V29HqYN9PIXx7&#10;xYa4L8hmm83isNldDqfb5bDbLHabiQlfde1Wm8Nqx//sFqNNb3LoLC6DxaWzu27lxuEA+i3uz+Q2&#10;u/2k3kCEPdCHyY5P3RTU71TbHCoIBi9ULTaFySIzmqUms9RskeFPtjtUVpvCYpVbLKy0WpU2uxKG&#10;w6nUaHtranPSUiOS16/amBGZkx2TkR6ekbE6Ozty06bknp5SmaxOJqkVi6sHRFWD4mrKUYOSQDxK&#10;yldDLF6maOLTxPM4Xq3tQCm0URKRF4rg+1wJ/UJGbzT38lCeDHiIyAtpO6+52J3vSVUeuPPie87t&#10;ICTypDsT+Tvi+K9I5PF/zvRDeWHumq9C5Dko/zjT06efeurUM09yUP52Ik9Q/onTRwnK35HInz6+&#10;L4jIQ3Oh/Ilju4Kg/JGjt/TXEHmIgPhBDpQH8XS+ynt4CZug/YHc8VBQzztKAOL9ouj4OSCe112J&#10;POH4uUT+lr6QyFMkOI/gzz5+QqggHB9E5Fn6Gn/KmnNziXwgOp4FpAuJvADH30bkn3v1FSGRD0Lw&#10;pO+//kMSVakP6/b66y+9/ipKHsoTkffrtiT1LDbfv+KrIFL+HFuzmCXBJygP4Y/FX40///TZEzhQ&#10;J04fOX7yyLEThyHi8hBlsNl/YHbP3m2ze2Z4KI+71I5d47iN4SaH2yFBeRYpH9DUlJsSw/nD5Cct&#10;wjB5YaQ8Z+gggvLDdyHy/hj5LyTyd1QQfIfmOnkiP+KSMyjvFAcReYumfWZEs23CQIu7wrgbkSco&#10;v2vGBO2eZuKJ/I7NFp7IMygvIPJBzP2L5XBJrQ6x1tQzKGsQyRsl8iaRtAHloKSeD40nLt8nru0V&#10;1cCJO4pc1iQWsfw2/X1VEnG9VtNlNg04bVKpqLG3q7K9paSqInNTWVpxQXJSwsr1a1fHRC2Oi1ka&#10;svKR5UsfDF+9oDA/pa6mYLC/2WSQjA6ZhzwGt13ncegdFrXdoh72GnFrtOPuaFOZzXKHQ+P1Mkw/&#10;h8X7RdxciNe/FpEXiobPUTCLJwXheMLuvIL8FqveZNaitNuMLqfF7bJCTofZZTe5bSabUcsMfIIx&#10;66xWxuvVGgm3CTbWbNFgrNGkQmm26Iwmrd6oMRr1VovBbjZZjTq7Se+2mVkogsM2ZDF5TAbIrlUb&#10;pGKtqM8iFW33OI5snnz64N4PXnrhlz94/Vdvv/npbz78l2uXP79x9fPffvr5n//0+W8/+fz3v0X5&#10;zzev/+HKlT9du/HZ5au/vXj1d1eu37x8/dqFKzcu3rj4m0uXPrp89cK165du3Lh8E55r569d+egK&#10;RY4Ll0KFzdB8oHqbLly9cP7KhQuX/IIdUAAlB+P42/p/FQVw/PkLbODdiDzH4i/8DyTyX1dBm7uj&#10;AseQiTz/8USe+Pi/t3gcH0Tkb3x87beXb3x66eqfbn7y4Y/fz09dW7AuOnH5Q0kr5qVHLkoNfSwt&#10;YuGaZQ8krXho/epHk1bNi1lyX/Tie3PXhym6q4fN4lGbbNgmHXEpIHyxdNkVlNIU7zPCkCL63jKX&#10;yBOLxwd9YR55IY4XZo2HiMgzEM9LgOPngnirRcSLB+48gidZb09KEySi80EgnmTSMxzPpO/hiTxb&#10;vlXbbdX4Bdtp6ter2lzmAaOyzW3oschbUsIfXvTtb0TM+2+FsY/VJS9v2bBMWhjTn7mqKWGeNDdE&#10;lLtclLtMkr9MWuDn75CqbJWkYJGydLmWS+8uK1khLV6uKFulqQwz10XDCRm4LDQ6Lh0NcXY0wTDW&#10;RFq4dDH2pnhXayKVTi4mF35UIdjozIfiUpXGDnWup56O5gR1echg7kLsFWWzgZ8oIZF0T/taeEZ7&#10;0oc6Uka608b7Nvq6Uoc7NxCRxxaJs8PA5CgxhJwcZ19PwgzYc9oB/FHYVWwXe4KB2BD8Iz3JVi70&#10;1dkSr+fWfbU14q9gSAjytCf6utejhNPVmkCYHuVQ51qCgGN9GyYG0tBERBWt3o4kTKKpWAXP1kDS&#10;G5RE0mFDs1w6+C2B1OQUEI3hw13r+CoJNvXZyWWohwgTczg+Z5emmCX66M8aH8zZpiodH8idkRbt&#10;1GxSlIZXRX+zee0DssIV5trY8f50br3TisO2Khi09ukpb/P3Ng+8sFX05HgX7EP22n3myicmuqFj&#10;7sYzI+3nxruenOyh7O2wKZP709N9z21jse3nJnvPjnefGe8+N9UHPTHd/+RWCdPU4FPTome3SM9N&#10;9D+1WXx6rGdkMPuwuwX201sk0OOT/ad8XWdGe06PdB9xN50dZUlpKBaecsHzOmirOeKsh/+wow42&#10;C893NRywVfJiofGOalqrdr+pHMLfSAbFyMPYayjfwyF40j5jBTwQmnAWdmuK9ulLZ9WFO5X5u1QF&#10;MHbriikino4wDJwpYu440TiDMOg8ohWnAycIBs4UPDiDuFpw3nEeKXQXwqWCKi4ztKIPXSHkR0mE&#10;F1cariUCgoZAxDeqxB9h8NckGbhc+ZlpizQ5B/pxtWRNiTK3yHJnJOzHENwPI9j6rpTBhhLa8Iu7&#10;wsarAC8cAvHoQK18N5SwCdmP9qePD/pxPGl0MINYPOWW8XBR88N9qbBRTkiy0DQuzvT1p03Lc2cU&#10;eRiyWZmPclKa7WhPEhUswZuPozXR3bEO7z92vJab4gz10c6OtZTlBqO8gXh8V+c6R1sCRJDXxYWl&#10;06HGYSR0zh9eCB5U6eBTN2b3byBAPC5K93GJ44d7kzEhsXLMCSf6EEpmG2pPhDAzjjaEo41J6Nxh&#10;Wkzl5NZo1VavJgCN4YSeg0RQngzaAVTZRjuTJgfTiLATRp+RbNRXhVLumnEumQxE6Jxo+HDXWmLr&#10;cKKkVowlUE54HXNCaEWV90yLcQ3c8pAhHMVC3TkKTzje27vO04NdZelrRvpTWAg898zAw+Wgh5wt&#10;ca4O/NVrKAMM4Xh7K1tSFX8a/kw6RxD9UADiFn1lqWN44c+0syz2/mdLhOBx5dPLgXA88Xf68RPE&#10;Q3l48E5L0m4KYWg+AOKDRESe4uJ5NA+bXmW0UQg7AA9tAsImYPO4H8IVKylZrty0SlsTpsN5rwkj&#10;HK+vi4Bw6errolSVq+XloarKcH1djLqKLdCiq4nV1cXLK2NkNQn16YtjH/m/4hf81xXf/kZt6sri&#10;+Mfyo+flRTyYuuQfSmIeKY19OCf8nqzV9+RHP1i6ZkFGyD2pq+5xiqt3eiRDmrZpp8Rj6HLquia8&#10;Cpuhy2HqcVsGPVaRxyqGeCIP/bsSeR7K343Ik4jIz4Xy/+ZEfudORjB4CYn87OwkT+R37PYTeQqQ&#10;P3h0+4FDW2d3T+zeNbp758iBvZNnju08vn/rmSM7Du0atSg6KrITUiIfW7/6ofTwefnxC7LCH8qL&#10;ergg6pGCqEeLox4rCn+kMGZhVuySgg2RlXlr68rSmiqzm2sLJH0NDovC7dS63Xq31+R0Gyx2ndmm&#10;tbgMTo+RZWsJUHheLIJkDo6HnG4tj+OJyBOODyLyDpfeT+TtGotNabWrUMW3V4edQ/BMRqtFb7Fo&#10;IHzDxfdi7uuzGQbbN6d/0Tia3+nlRHH6/o/cBiZ8SXdTFDxD8GglBE8iCg9Z7diBQBZ4LkDebJUb&#10;TBKTRQY/Q/YOlQUeo9gIp1lq1A9YzTK3U+WwKS0msVzaVlmVmZwSlrh2eeqG1SxBTUZE5sbIoqKE&#10;trb8wcFKsbhaKq2VSGrEg1UwUCUiL5ZVQzD6RRU9/aWwpYpaubJRoWpScCu4KtWtEEXEE3znFUTh&#10;eXHpa/xB8cTceQn9JPIThRfqqxB5KIizCz1C5k4KarIF1nHlibzDLiL9exF5gvK3wuRfeJHPXfO8&#10;P3FNMJR/9pmngog8RET+GS5xDRH5px8/EQzlb08lz8fIC9D8LTrPE/kTx2Y57QqC8kIiz0P5Q4fv&#10;QORJX0DkIWLixMqFVJ1soSdIwg68+FZ+TqFnrmgfKDsNreB6uxh5vxORvy06XigG5U/shY6f3MdL&#10;SORPnD4CCYk8n7KGQPzj506S7ojj/VCew/Hcmq5PMlG+mu89y6Ljv/csRNHxHI5/4ekXvgdRxpi5&#10;RF7I4klCHM9T+LmiDqzPGwTlOXGknsLnhVyethXg8t8nKB8UKc9nsIHOPfn440+cPXuOBcufOHvs&#10;+JmjR08dgXgoDx08vC+QVn7Hnn1beCjPfsbFQXm20OvW0c2bfdPTQ9DMzDAnFjK/eZqgPO64d8hd&#10;c3ukPCPyPJT3Das9Q0rvcBCUVzJ9TSIfRN6/WDyR97kkw058RhngibxZ3TbtU2+7C5EX4nhISOT3&#10;zJh5Ir9zi3VkWGG39/N55P8aIq839YpljZBU3kRpzsTSBpGkHiWq8BOXlyqa5arWrp6K3v6qQXEd&#10;WqUSJpZrXt4sEdfDMBt6IYW0RS5pHOyrra3K2lSRnpEelZYakZiwMip8QejKedERC1ctf3DJgvuS&#10;4kNqK3J6O2sNyrPZMgwAAP/0SURBVH6XWQmNe80Oi9Jqlrtsai8+Tzi1HpcOYqvFOjTE5YN+cyek&#10;50K2zttfUXOXeA3ozixeSOQJu/vhu53J6jBCfJPFqqe8NHyMPAuTN2ogp8VoNWghm0nP8LrNOOR1&#10;etw2k1lnNGkMRo3eoNIb1LCtFoPNbjKZDHq9Vq/VGfRas95gMejdVuuY17t5ZHT3lplj+/Y8c+bU&#10;W6++/MsP3rvyqw9/d/nSP1+79vknn35+85N/vXHj85s3/3z9+h+v3/jX3/7u899/9udPPv3s5s0/&#10;fvrplY8/vnHp0idXrrDy4pVPL11FyTLSXGIZwBnxPH/t+qWbVy+wrOsXPmJpXuC5cp6jwOd5mM7o&#10;OUpahZVH7eQU9vl31dytEIW/fPHK7aHxTBc+viik3v9f121/NafLHzMRs772Gyay/7+uOxL5Gx9f&#10;v/abq59cuPHbyzd+f/Xa5V9/WJGbEb/04fSwhfnxKzdGLFq79IENoQ8nLbs/I2J+8qqH1q14IDX8&#10;sZTVj8QsvnfNyocqsxLU3dUTDvm0Vz1ql3rMIp8L3xsZNx8aNtJ7joN+D8uFFFHWmqAvNl+dyMPv&#10;tLOvAQ6b3Mmv3XpbXLwI+lIiDwmJvNAvFB8UL8TxlKaGZ/EUHW/R90B2Qx/heEbktV28LOoum67b&#10;ruly67olzQWJK+5Z9A/fCH/gP+eEfVdcltiWtqIjfVlf9srm9Y8MZq/o3bioL2eJtDhEUrRCXLhc&#10;VrICkpctV21aJStdpqkKNdZHGthP9Rl5N9VG2RrjLPUxsOExcqu5QmYu2NbeFO9pX0sgGyWFmUMO&#10;Lp+DhwsgJVZIcY6u1gTyEGeBAY+XZXRhoyBMq+DWj6WgdULqPm61SWiocz3RQE/b+pHutKGOFFfL&#10;2uHODZCjKdFSxyg/7YOjGdOuwxCa1lAVhVZjdTQM9HS3rqOBtoYEb3sypjLVxECY1t7IsnMQdjHX&#10;RcIY4pZsxW5buTVgCdBgt+Ef4ZYTRIkOKHkMSk6U0CSXfxxHQ12+Ulq4GPZ2bu3QWW0RxVNPcXRe&#10;OJxAKmH3GS57CeWTIX4KA9VpcRZELBUlPBDfYWwgc4uieFKUv1lWPD6QO9qXvVOzCdWdqrIZcb6z&#10;OclcG7tNkX/AXEl7csxZf8LdeNbXdtLTdNhWc3qoBfZ+0yZC3ie8zTCOuRvPjXcd9zSdGm6l3O5H&#10;nPUwnpjohv/cZPfjE12nRztPDLedGu08N9V3Zrz77ETPuc0D0Is7VS/sUD63VfbsFumz22Qv79V9&#10;b4fizaO253cqX9ilenFW/dx2+dMzYnSAzk32nhxqw0YJx0MwTg610GOAMyPt2AFqpRL7RtHxByiV&#10;vLFsr6EU2qMvOeqoOWyr8hN5Qxm0R1u8ky3ZWgJR7ngufXzRdmUBDshW7mHJZnHmDkXeNlkORFAe&#10;pwNnAa04HawDl5FmB5dHHicO52uCSy5EZxw2rnwYOKFoJewLm+gwSrwQcAnxeBEim3gfBBsd0I3I&#10;L+QHx4Ft8YbwCQ32DTactDMQ3wGXxORAFrRFmg/NiHNRTvRnkhMGr/G+jdBYbwZeFHh14BWBDqhC&#10;9PQLQtNoTzp5oNH+jZO4FMWZEA/lIVQpBH50MGNCkjXUu8HHLc1qboozNsRQB57do4oOMFydfgrP&#10;KP9AhrcrebQ/3defYWyMd3WvNzXHSUtX0FQoyRgZSPX1byCcPdybzLKTB3KI80cPr1b+RMCA6OUG&#10;oWlCnEFA3MclkME8MIjCE6PHtG4uvwpstGLUSNf60e7ksR52uvljjqsCTXTMaQYMnJJmYmYYvKgJ&#10;Gh1IpfVpSdSEkhj3BIfax7kI9K3ybEosMyPZSLAe5ZQoHR6+57QYr/004uzwE7VHH7SiD0QezIM+&#10;KL1clnmKxEcVM8CPEjb5PVySentrnKsr0dWd5OlZ6+5Ogu3sXIMStrsz0dEWjz7uNlzVLIs9Skt9&#10;pLY6lHLCWJqine0JtpZYGK6ONVy6GCbK5OPklnjFAcckQaKp8BKgmwWRcbwueBF5J+CuqViFEh5U&#10;oSAcr69ara4MoaB4jsKH4waHfTBzmY64/bmVuwb7aW2+tdwIv3V6haJKTnjwOsX8eFdn2rQaok3o&#10;asKwCSL7ei65PP1ug0Xo4wZaF21rTjDURpkbYlnZlKCqihKVrlbXJgyURGwM/X9Slv73otgHc8Lv&#10;KVvzWO7qe7ND7i2Kmlcc93Bu5Hfzoh4qW7sofv5/L05aPKJuGTd0jBm7J239bn2nzzroc4gtug6H&#10;sQ/fc93WfibLICcR5LFKvUFEnvvRoZfheD+RJygfSCX/VYk8sXjSX0PkicULiLwP2rJlhLR1KwMR&#10;Qdq2bSygYBxPCF5oC3H87Ow0JCTys/tYypq9+2d2zo7v3jO+/8D0of3TJw9vO3t815kjO84d3rZv&#10;xtlalh6z9J7UyEfzk5ZnRT9WnLSkIHZ+btQjKPNjHsuLhv1YQcziqvTo8qyEhorM5prc+sqcjqZS&#10;qbhNpxnQ6URDPqvDpTdalCaryubUOblF2kwcoaaPqcKPrHw1wOWZiHRbHVqzU29x6VgMuyBGXiin&#10;24BtUaS8yaK0+Jk7vvBabFaz1WKCONvIvsNaDWhyOC0sUp6tsmZgLN6fmfYWYQ+Ifd4OSA9xDwBu&#10;BcITf4eCWLzZKjdZZBQUz+LiLTJG5zHErjQbRQZdv1E/gNJqllhNgx6nyu2Qd7VvystOWJu0MnHN&#10;8uT1oZkbo3KyY3OyY8rLkpubcwYGNimVjXJpnWigUiapVcjqJSy1b41cXi+W1g6Kq/sHK6EBURUf&#10;KS9T1ilUTSpNi0rTxouC4oMi4jny7tccTzBzJ1FGGqGCQDwvIvJB/P0LRKg9qAoJ4bvQCY9QPI5n&#10;iZQd4n/7rDVfSuSFYfI8lH/2maeIyD/9zDnKJs8TeSaOyD/Lrez69OMnhFCecflATnmC8kIcj6qQ&#10;yPM4XkjkhTh+LpGH7hYpz4N4XsJWHogTHD94O5H/6rrjKJpQWA0SvxtQIF+8MC6e5GfxdyTyQSye&#10;VxCOh3gif/IUw/FBRJ5f0zWIyPM4PgjE8zj+qWfO3ZZBnmPxJB7HM3EsnsfxROS55VhZvnii8M+/&#10;/hovnsgTeX/5jTdJPIsP1htv8CJGTzP409oQnadtCbi8P7P88xQsz62TwBH5c8+wYPknn37iiafO&#10;EZQ/+fiJE2ePHTvNoLwwUp7lruGg/L6Ds3v3beeh/OyeKWjX7skdu8a3bx/HHRF3x5mZYbpNUsi8&#10;kMijZAYXKc/nroHmEnmC8t5h1b8tkacQeL56N424OLmlPpfEax90mHqIyJtUrUTkoR1cBvk7snhe&#10;QUR+djPEiPyoT2nniDyD8l+ByAuz2QhltYsM5j4Jl6NGSORVSvYDKwhV4vIk3EXghAed0UepaJGI&#10;6/v7qhTyZp22UyVvUUj9XF6n7jDpe/S6nsGBuu6uTXW1Ofk5SVkZcXnZiRvTYtLXR8VFLIkMmQ+l&#10;JkWW5myoL8/TiLvcFpXXqRt2G4ZcehiUep5S3FBQvJDI4z7NPg0E6DmBdZ6t303UJ0hujwUldeAn&#10;5HRnHM/bX0rkLVY9RcezMAGzDnLYTW6X1ed1jAw5HWaD12H12C1ep81lM+u0SpVSKpeJ5AqxQilR&#10;qRQarcJg0FltRrfLMTzk2b59++7du48dOfr0k0+98cqrP3nv/Qu/+s0nV659du3m57//7PM//cvn&#10;f/zT53/48z9/+ts/3vj0Xz/97E/XPvns8vU/XLnxh6s3f3uZLXr5uxu/vXHtJpfe/er1qzd+/9vP&#10;rl6+9smNT29eZ3lprl+6BsHg7BvXLqK8ee3ijUsfXbnAyZ9jnS2LylZSvXzJbwg5+H8Aef/qYow+&#10;OFONULeI9v8M8j/k+It021/N6X8fIn/tN1dvfHz9+kfXrn909XdXcKlf+eTShdaq0pyEsNzYFbkx&#10;yxIW3psVuXBj+Pz01Y+uX35/8orvosyKnL92+XfXh8xbu/LBpff819gl9xRtCLPIW7aPGMbcCp9T&#10;7nOpPA4Nn1CevhsEvrrga4yKvsmQ6LvNXCIPCUE8KYDjGZEnsUzxfhb/lxN5EvkpIv5uQfGkuUSe&#10;oDwfIG/W3MLxkEPdbVd1+vT9fTWZEQ//zYpvfSNz9XerkhYOFsd2Z4XKSmK6Ni7ry10hLgqpS/pu&#10;f97ygfzlqk2Rqoow5SaGCSCK6DTWR/Ki6HVDdQRkbYiFjdLWGEdcnmLe0WThkmBATi7TNKFzHmGg&#10;JFH0oi0QzOvkcgFDhClHuZhcSnGDOc2UmoZLa+PmclUPdbJVJWmj8Og2RVjr49Vlq8V5S/WVkY6m&#10;RFRZZnkuNB5CN+wS/gTsEtv/+nhTTYy7dZ2nbT2tBAsbHgwx18YaqqJQwoMSc3JEnkGfrvQHy8L/&#10;m75q9WhvCv6i8f5UYnzYf/whMOAZ45YTZISOQ/DEQInQTXFpSQj/qctX9mY+PJg7vzvjIUhevBT9&#10;MQNRQsyGqVCFk+b0cZlwKOoW0471pZHG+9MhHspvkeUSWd6hKtylKT5oqTpkrd6r37RTW7HHWL1V&#10;UTqrqzpobdxnqjviaDnmajvubDnmaB7tScefjOHov99UfshauVNddMBcedhWg+FHHXUnPU0n3I0w&#10;CMdTpPzjY51PTfWeGWl/fpv47GjHrL5sfHAjPKg+Pd331Ezf8zskT0z1nRnrenqL6KXdqud3yl/Y&#10;pXhxr/r53cqXdqmhF3YoX9tneHFW/doB48t7dU9vkTy/U/m9HYrntsufnBGdGe2BTvm6DrsaTw6x&#10;JVtJx7lw+APWauzDfkvVXtMmylQDe6e2BNVj7sbtmoId2sKduqJd+uK9htID5grKHU+5ZbZz6X12&#10;a1g6Gkbklfks1T4XLY6DwGh1QNPijTj4470bxnpShtqT3C0JkLMpjgAuSlyrdPaJCRprwnEB4wrp&#10;z35UuykErbhO4EFP9OGvClwSOLn09GWGSy60TZGLHaPdgzZzuXS2BrISQfTTB7qQMBxjaThslBiO&#10;PhgFJzzUAVX4qQljUaVp8ZdODWZPDmSNdKfB2CYvhHYoi1FOi3IgOKkDL7xM4BnqSIG9VVZAv0Hh&#10;eT0JVfRhwyW5U5LsCQmD8jyOJ21VF3q6k3nUjnK4L1Vevqo9Yx6cm5X5KEcHM7aoCqbluVOynElp&#10;NktfUx/j7Uq2t6zx9aZuVxdhnnFxtqcndVS80d6RNFCw2NQYSylxAhtNh0YHUke4NOWMcXMvHzr4&#10;QcKBwiFlZ7k/lY4beram3t+T/YipIYrRcG4GKse5aWfk2WjSVIXCSUh9aiB9oi91sj8Nlwq9zDEV&#10;JsR5x2sWpxib9navm5JmYrivL4WIPAzaQwLxmHxSshFOT9da3oYfxrQ4Y7Q3mXLRjPdvgDElSt8s&#10;zUTJh7SjJNoOzWAsx+WHOpNcrfGwh7vWEp2HEyURdvKjA6pubilXCmmHDQ9sdCCDBD9a2dqn7fH2&#10;jgRHQKiSYWmKNjVE2hqj7dzys5gZsrJ0/GyNU7TaudB4lJiEC5znF1b1L3VLtJri4oWiGHl6fIVb&#10;hpCMoyT4jtedrjIUr0G8uxJ8p6dZ6MzfX2g4n7WGY+URuLthu7R1zvDLGljoFVvBKGyddgBbhLAD&#10;8KOk/aGdoXsce5bM/SEkc2MUTYXjQKLNQWilrUOy0mXGumhc7eqqCGfnBlPLOkl5ZF3yoxnL/nvN&#10;+gV5YfeUxj6cu5qlqcmJuD8v5sGCuEcyIu6vSFkxpm+bHZL5dG0+Q+eouc9nHnCZem26Tqe5F19y&#10;vQ6Jy9L370rkeY8Qx0N3I/IkIvKE4+8A5W8j8sQZ/nIiTwg+SDyR3717RkjkKYP87v3Ts3sm9+yb&#10;Pnho8749E/t3jT1+Yvbs0Z1bxyydlVmpkY+uXXVf7prFWVEPp63+bn7MYwWx86Gi+IWFaxZlRj6S&#10;HbOwJDmsKiuhvSKztSavblNm3absvu4ak0GMj6meIfPIuNNiZ9lmHG6D3aVnVN2utASiyHkKzwuf&#10;V8m49VGWo+F2t9bk0JiderNTa3H5V3bl49khMoiV250sfY0V23VobXY9vvnarEab1QzxkfIQB+vx&#10;xdlss7M8rozIO9T8WnG0h4TXOUMtFBd9z5qIuRN2J0NI4UlGs9RgkuiNYiLysHX6QY2236DrNxkG&#10;dZpei3nQ7ZCLB+qry9LzNsYlxS5NiFqUGL8sLTUsNyeusGBNVWVad3eJXF6vVjcrFA1KZaNUXDPQ&#10;VzHYv0k8WCUR1UrEdeIAi/fjeEkNrfIqV9Ur1A0qTYta26rWtvMiHE9EXgjfdYZuXrdXb1F4oYJw&#10;PCSk8LwIx/8FRJ4k9AiJvFBCFi8MkKfMDf/2K7vyOP5W1hoBkf/iMHki8pRH/ulA1hoi8tBz547z&#10;RF7I5UnCSHli8X4d2wedPr7v1LG9dyLys8ePMihPOP4LiPyhw9ugIAQfJCEHF5Jxsg9yeF1I0v+t&#10;RPOT+B3ghF3iV3ANZvEHDzPdjcgHxciz6PijByhGnlH4U/uhOxJ5P44/y5LIf0GMPI/jhSCeFxH5&#10;J5976m5EnnD8sy+8GETkAzieEXmWYYaj8C+88TopQOR/8NJrP/z+629CL7/xIxJV5+g2Io8qQXmI&#10;WLyfzgcWjGVE/vuvskVfX2KZ5YUZbHgiT4H/zHiKBcuffuLUycdPHD/DoPzxk8egYyeOQnxCeRYp&#10;f2Dnvv0sUn733s27905DASg/uW3H+Nat41u2jAWgPPtBGfuJGe6jQiIfiJTniTxFygfkJ/LQ8IiG&#10;NORTU3L5uxN5GcRg+m3OW+JpO687Okk8kYeGHCJ8gplL5HdOm4nFfwGR3zlt3DXjx/FCIj82onI4&#10;BihGHu99bpf0jkQ+iL/Plc0uNZkHZfJWibRZLmuRSZuVihYW/C6qp/h3Wg2cR/OQQoV7TIdS3SaV&#10;N0FqVZtB342eOm2nXNYoFtUq5U1yaQNkNffBCZmMvUZDD25+3R0VDVXZhdlrstNik9eErItdFR++&#10;JDk+dF30ypCFD8SELkyKWVWQua6xqlAy0Oq2a0a8piGXfmTYTPHy+MDhduvpF23co3KN23srvD0I&#10;rN9RaOWFzrw8XqtwLPF9zrgDjod4j5DIW6x6s01PUJ6EqtmiY+Jyx+MTicNuctqMFqNGo5TIxH1a&#10;hdSi0ykkYpVMajHo8fFlcmJsz57ZffvwfnXo3LlzuOu89957v/nNr27cuPH73//+z3/807/+8+ef&#10;Q3/613/57M9//t0f//zJZ3+88bs/3fz976/euPbRpWsfXfjdlZufXbv5ycVr1z++/Ltrv/vk6qc3&#10;Lt+8evnG5UvXL1+5AV24cv3y9U+YcfHq1Ss3z390Ca3XLzFduXLtYmCdVfgvfHz50vlrFz++yjLF&#10;X7p5+cL1C+cZbWc5YS6yZVQvX74KUUKYCxcunT9/kXQrjUyQbgfHd1ZwZ2zxLxZj3HMwN2Pxlz9m&#10;EqD5ryjhPP/2utPeflUFDhcTef53IPL0d3Es/tonF25e/fXl31+++enFS3+4dlXR3ZoasSQ7emnK&#10;yodzY5alr3o4I+SR5KX3ZYTMS1l2f170/LhH/y5pyT3ZUQtSV8/LjJq/dtV3YxZ/K3bZd/JTVhtl&#10;LTunbBPDeqsRb61qIZGnGCKnS2V3KIRfY9g3mcCXHJ68B8lhU3KZavw43m5V2K0yhuPvwOIHg3Q3&#10;Ii/UXCIvjI7nFQTlGY7X99uMfUwci78tX42WxcVDDm33kK5/yiZryE6KnPe3Yff/17Tl3+nKjR4o&#10;ihEVRmur1qgrYyXFYdKysL785W2ZC0VloeKSEMUm9sN5VVWEtiZCXRVmqI9UVYb4f2XPMQtiEETY&#10;CYUTcNdUhBprIp1cRhqi8IxHcImqYRDHx0AMt3MJXoYCiR3G+ja4OP7uDWTnQCtRDwwU5y/uSH1Q&#10;WbqStkUbxfw0OTwwMLOhOsLRnOBoSrQ1JGgr2Mq0iuJVBNkJu6tKQ9FHXxUuK1omKVhCu2eoikJn&#10;V8taX1cqulFovL1xjbM5aaQ7jaW7CSwSiyaM5UL+E7WbQprWfttQHYY9VJevtNRHwSYoY+ZyGeNv&#10;IfbHPVRgvA+jnFxeaRiOZvZbAfTEcBo10pOMUlcZCudmLpk4yomBNBwNGNMcDiaQiiZCqxC3mmgJ&#10;pTtn6VYCqc/3mzahPGCuPGStPmipOmyrOeashw5b6w47mvab63eoK3ZpK2Hs1ldvV5RulRXv0VVC&#10;w50bcBBGejZgWgonxyTQPmMFpjo91HLc1bBbV7pVnrfPXHlquJXyw8CgsPRnZvpPDrXsMVZMiDJZ&#10;dPw4yzBzerT98Ymuxyd6jnqaT412PjkzcGa8+/RY16mJ7iPDradHuk/5uo5722EcG2p/fLL/9FgP&#10;jMPuloPOJpSw0XpyuJN1G8KG/Gu60vKt2AFsmuj8MXcjqntNm/ZbqlBFK3Zjp64I2qbOn5ZlERvF&#10;uRjmgspxdnB4cTq8bYkE2e0NMTi/uDBwdeFaQkmXMZxogjyta4Y71vo61030pc6INk4NMORN1BWn&#10;ZqeaLfSKkwKDhCZ58VJZ0RJ0QBOO535T+XZlHgwKpUdnnNx9xjJ+CESPCugUw4CHfq+AEqceG5oK&#10;rOnKG9gQ/jQIVfozIRi4WmgSunggAvqkzdKczZK8aVGepy1lqCN1ajB3oj97vC8LghOCZ3Igh5xj&#10;vZkQPN72DZa6BFfLevKM9mzkhSoNxyg2VpxDRJ40zgXL86I0NZPSbE938shA+hZVwZQsBzaaZhR5&#10;8G9W5tta1wwULKZoekd7kqYyzFjHCOYwt/6ns2Otp3vDcH/GmDh7Rlk4Lc/doSuhXDcoMTlGQeOi&#10;9LHBtNGBVAjHhA4aLzqMOFw4VnTcIFwk6InrxNwY7WhLmBBnTEo2QpgK26Wqry8FF5WtJQ7vigTo&#10;oenBjMn+NFwbROQxDz8bqkTkPV1rsT8QDB7HY6wQysPAhuyt8egAD4u+5/yE0aFRLl5+vH+DtyMR&#10;VdgQWifZU4d1FNsOw9YYbaoNR2eIot0dzbEUt44msinmHYKBKoSBEDw0ibMljkg9MXrqDLk61tjb&#10;420B8VAeMjcy+G5tiCIij84YiOrowAY0aapCUFIGeZRcEptYCAeTAuRdHYkkIYuHGBZviuH23I/j&#10;6b2Ut+mtGO+ixppwvA/jjRpViKA83XogvNnSncjSGAfdDs0ZE6edweYgHsezIH22ObYYibdjHXtb&#10;4G5t9ISY3X04A7ck3JhwS+LEZ5RiMtextWGNtaHWxghLQ7i5HncN3C+iIPgN1avxp8mKFuNYYZ+V&#10;pcvtLWtwzWuqI+2t652dqeqqhILwb2et/MecVd/JXX1/+ZqFpUkLs2Meyox6QN2WM6ZtnTR1Tll7&#10;3eqWMVOfW9M+ZhN7rQNOY9+YRznklBrU7S5Ln8fS67H0cxpksoq9NsmwQwERkQ9QeEbkPU5/9d+V&#10;yE9O3QqQFxL5KU7/wUQeokwA/Jquu/dPHzi0df/BLfsPTB85tOXcyd2Hd09Ke2oTwx7bGDc/Nez+&#10;jREPFiQsKIqbz9LUxDxaumZRTuTD+fEL8hMWZ0TPz00KKc6ILciIK81bW5qf3NFWoVX3WW0KfEDF&#10;N2KrnQW2O9wsM7vFoeJA/K1c6jzmRk9yUjXgYSIWT5lqTA4mP5HnPFanGiIc77c5Fs/FyKttLiY4&#10;LXYNrX/GrfhqsNiIp7MNwTDb1CarymxVsVw3VrXNpnE4dHa71mpVmq0Kiw2ln7PzIg9hd6LtvHj4&#10;DvFO2DqDSKMb1OpFMCC9QWQwiq1mic0iVSva66qz8zbGxUfNjw17ZH38Uig7PbIoP7GoMKm2JlM0&#10;WKNWtcpkdSJRlUxWo5TXiQYYi5eIqqXiGk51gwPVMmmDWFovkbFk8VJ5vUhSMyCqghSqJqW6eS6R&#10;F0qj6+Aj34PwOnQ3/1zx3YIovFBC4E4GMXq+SuLJO1F4Xjx8J4PXXBz/JUQe4ok8QfmvTuRffeX7&#10;ELF4IZF/6YUXv4DIC7m8kMg/9eQZnshT4ppnzp2EGIg/x+H4c7fp3BmWvkaYUB5iVY7IczjeT+QD&#10;GeR5HH8bkYeOHttJEhJ5gvJBCP7oYX/sPElIw4P4OGweoJOog7DK20LdzS8UTUUKbJGx+L+eyBOU&#10;92eQP3bw+PH9x44zEB9E5E+eOvSlRD4olTyfrIb4O+mrEPmnnn+OiPyzL7zIE/lnuVVVhUTevwqr&#10;AMeTXnz1B3ck8rx4HI8+XDcOylO8vEDE4nkJ88vTiq88lKeHB0888zQTF/XvFxcpf+bJ06fOnTxx&#10;9vjtRP7w4aMHDh/bf+jovoNH9h48NMug/IFte/dvDUD5zRQyz5Z73T6JO98Ml7VGSORnphyE43ko&#10;LwyT59G8EMeTfKNMwyMaymPjYyHzfiLPc3mu9BN5P1K/HcffTXz/IBGRH/XIoGGnmIi8RddxRyL/&#10;BQoi8runTUTkx0fVDscA5ZHHG5/HLXM7JV637KtQeKHsDpnZIpIr2oREXiZt1Kk71Ko2hRxOBuVJ&#10;UjluM20E6BWqVv9vr1RtGKJRt6uUrRp1G6RStmg17Vp1m1hUCz/No9d16bTd+EBmt4i1qs7Bvtr+&#10;ntqOptL8zDVFWUnl+SmpiavT10ckxqyIDl+8+NHvLJ5/b1pydF1Vfl9XnVEr8jp1XreexOEwBr/s&#10;drXXy8A60XOC7LeouttfChUE4nl5h2wE5WksCZ3tLr/uSOQddi5xjdVotTFZrAbILJDJojeZdZDF&#10;rDcaNHqdyqBX222mEZ9ny9T4ji2bD+zZ/dxTT7/43PfeevNHv/7wVx/+4pfnz5//9NNPf/e73/2e&#10;/fsDjE8++e2NGzeuXr0OXbl09doVFsB+5fzlyx9fun6R5ZZBeeXjS59cufHp1Zs3L19n2WYuXIE+&#10;vfLppQtXr166eeH81fMfX7l0+cb5S9d/c/7Khcs3PrpwFfrNR5cuXbyOJgbcL7D1Vy9euvbx+YsM&#10;tV+5QSHwVy7euPDRlfO/uXzx46uU3p2ytJMInVNmGJ6kB1Vv0+3g+M4K7hwE2b+eLt4h8Jyx9f+Z&#10;ifycHf5KunUAAx4i8jyUJ1H1q5Rz9aV9uGdCl3A18kI37lDfKoWtQcO/om4R+Y+vCon87y7/9sqv&#10;Lv3uys2bFy7/+eYNs0JSuD4mM2ZZyqpHodSQR5OW3JcVNj956X2pKx5IWX7vxtUPZUY+krT02/GL&#10;/jF51QNrlt8bu/hbiSvvX7Pqgehl92auXaXor5sc1o959V4Xi3Mn7E5EHu8/NruS+Dv5SeSBAhRe&#10;idIZyBQfiIhnofF+HG+VcSVj8VQGgXhOwWHyxNy/VHyYPC+LccBmYFAeJWTV97M0NVyAvM3YZzf1&#10;+xPXcPlqCMrbtD12fY9D0+PUdFtFzaXrV6+697+Ff/f/bsmMUtWkdWSsEhVGK8tjlRXRkuJQZUWk&#10;qipatilSW5+grInW1MSoqyPl5aHa2mhDfbSuNtLSHKurDddUr0ZprI/U1YRpKlZxsYcsdzxxdkt9&#10;DKoDOQvkxcvNddF6LhU70Qo0ETGXFS1DBy2XPYAiFnWVoYqSZZjNxkUXEkxRbWKTa6rYGrDmhliU&#10;pvoYFh3PcX8rBz5szQmYlsGU+hgjR/zRik1gu/bGNYaqKFMN/LGaygh9TbS5IV5fGQkn68yBe215&#10;aHnE3zSsucdaH+9oXGOsilIWr9JVhLuak5zNSbaGBHfrOkdTIqW7gY05zbWxlAkHW8cuDXclU/Z8&#10;+mNpxVr8mcRw0Qe7Skl7YLja13LLXSZziewTUVI8+4wke3Jw4zZFPiWZ2a1haVK2y/OnRJlbJDkT&#10;AxnbZHm7daWwd6jyUc5qi2bVxTtUhShZKhVZHouC13BEXr8J5S516U51EUr49xlYePuspuyQtfqA&#10;uXKzlE24WZK3W7tpm7Jsp2bTVkXptKRws6x4h7Jsn6Fmn6F6vC9LtykCf+xEfyYtZ4oZMC3L2aIs&#10;2Kkt2akt26Vjq7y625L26EtOj7QccTcdcjYc97YfdbWcHmo55W0+7Kg7Ndy6x1hxZqT9oK3mqKvh&#10;+FDzQUftUU/zLkPFXkv1US8bhfLkSMchV+Mxb8uJ4baTwyynzWFn8/HhtkOOphO+9lO+riOe5mOe&#10;tpM+RuTRDfYRZ+N+SxVbfFVXul1dhB2bkmSPDWT4elPHBjKHezaM9qfDg6qjNREXCYSLx9IUg8sG&#10;Ja4T7jEPezRCZ2SMSwQ0OZi+RZa9Tcbix+knBZgfRwDH7aClin5esJ9LOn/YAs+mA0b264Ej1qp9&#10;xjIKukcVBo4JzhGch20YUrldmXfCXY9SVbYCW4FzRpI5Ld64W1dMYB1NFLqO7fIgngSbKPxWLuCd&#10;kDHt7QT3GwsY2H9oNJDOCH5MjqmwFXQg/suDeDQJq9QHlx/ONQ4de+zUmbJNXrhVVrBZUsClr2EZ&#10;bLiSiQA9NNSdbqqP8/VunBBlj/Wy5DYoMYmviyWrmRxgkfU0Fp3RZ1LKNCXLmZbnCrVZmU+YfkaR&#10;B1EUPIQmlGPcWq/bNEVDvRv68hZ6upN9/WnurvXy0pWqitBxUbq7M6lx/Xe6sx9zda6bURaOirLG&#10;pQzuj3M56DEbA/HiTM6TMdzLEssQQOcpPP8MAwYuABgocTzRhA44nijRRHAcW8QkE+KMKWkm5pmR&#10;Z1OQOwR7UrIR3TYrctABo9jlJMErmiF+zIMqzYa3u76sR/Au5+lai6txqGc9RhGRh2DA46Vk8T3r&#10;0QfbdbQl8JAafoyyNUZ72vEOE0t4fawvxdWKi5llm4GBplEuWQ2EVvi1m1YpS5e5OewOoRXd0EoG&#10;j9r1VaHohs5o8nazmT1dSYykdyVhZkyLqdANHgyhgRDLIdO5xt6RYOMi5WFDDlTbGMu2NDH8jSEQ&#10;xmKUqTa8IPQ/1Sb+g6YqhJZ1tXOR8pzWkFyBjPwUNe/uTHR1+Ok/xHqyZV1ZTDruINaGaLyW8aKm&#10;sHd63gknbihoxdZxQyEKT51h8HJwqdLoXYKeB/CPBCiRPVf6HwMEiDzbEN7n8U5Cb+/E31Hi5gKD&#10;BBv3BXbnYmK5pxiFrwmDYDDVrYZtrg8z10XAwMGHmKcuAsIpNlSvNjWwH5AZaqPsLWssjQmWpiRt&#10;NXYjpX7dYxnL/o7FyIc/sDH03pzYeXXZEaq2vM3O/glLl1fbMqRr92jbfMYen6XPY+z1Wge8NrFV&#10;120z9o64pRQj77Gw3DUeLlKeJ/J8jPx/PJEPCpCHiMgTlBcQeS9HGL4WkR/bun0Okd8lKG8n8nv2&#10;TO/ePbVr98TO2XGUFBq/98DU3n3Tx45sO3V85+G9E3a9qCAjLj7k0ew1KzdGzStKeKwg7pGcqAcL&#10;Yh4ujH0kJ+KhzPAHsqIezo1bmJu4IitpVVFmXHVpWmN13kBvndkoos+f+CxKMN3qYGJA3O4n5hRv&#10;7u8W4O+cVEIiDxGRJ/JOwiQmB0P8vPyUn8PxMMwsVwwXF881YUIrvuMz1s/Iu8WmJhZvtsqxG3YX&#10;k8WhNNnkJpsCMpuVJpPCYlHYbCoIhsnCsDsFtkM8hScQz+C7Rao3S3QmBtx5Cq/RDZC0+kFyohW2&#10;Vi/SaPshvUFkMog1qu6Bvvq25uKsjJi46AXJictT163MSAnNyYgsyIxpb8rt690klzWqVa1yeb1I&#10;VCUWV4vFlSLRJpmspr+/TCKqpkj5wcFKubRByZBIo0hSJ5bWy5WMvyvVzVzieIbjOSLfpmZx8ZSy&#10;5q44HuKj2kk8bSeePrcJBtfUx7WyDrBNFlaFYASJaDuJ4LvJ2GM0dPNOEs/ZeeYudNptg7yfZ/Ek&#10;ovBfROSF0fHE4nn94Adv/vCNW/rB6z9847UfvPHa69Drr74GcUz+ldcF+Wp4HM/00gtMz3+P10vf&#10;e+7F55594dlnnn/maVrTlRJ7UG4PTo+Tnn7qLPTUk2eefuLkU+dOkZ4IlEI9fvbEE2ePPX76yNlT&#10;hwnHP3FyP8TT+TO3csrfipcnOs8A/ZFdENF5IaA/enj7F+tuRF4oITHnJUTqX6BD++4sf6tgQtoW&#10;8feDB3dAPG3/Ah09uhs6cmR2jm4ReR7KMxGUP3FAID+O53Xq9FFKVsOzeF58mPy5J04x+fPVnIOe&#10;fJqlc3nqqSeefvrJp55h8vNrjsLzYlnjA6u5+hd0feH551584Xsvvfj891+CXnj5FaZXX33xtdde&#10;ev31779xKxE8sznOTkQ+iMXfURydZ52FmF4oQvwcl2eB889//1Xoey+9wun7z734EgnXN+Wu4S5x&#10;tsprYKHXMzyUD0TKHzl+6vCR4weOHGdH+8jRvYcO7z5wcNeBA9uhfQe2sQw2u7fs2j1N2rlzcvv2&#10;cdwF+bVWNm/xzmz24LY6OWWfmnZMTdugySnrxKRlnCWUN0LjY/qAdGOjWqYRzeiIRpjBhsPxFCav&#10;8g0LxEXNo4SEtH3UqySNDamE/rspCMpDlOKG/bjPOmg39bHPMbrOEadkdrN1y5iOcLwwUp4X+XfN&#10;WHZOG6HZKfPuaQu0Z8Y6u9k+u8UxOaLFe5/TLXN7cf+TMLzukHqcwcB9rjxuOQSDgugxg9k6QAHv&#10;hNohFgKv8K8JjpI30AS/StkKqVVtGnU7pNV0QNRNKEbqAzatZ4JJdNpOva7LoO+2WQcN+l5Irero&#10;6a5saiyo3JSRn5eYlRm7MSM6NTliTfyK2OglMVGLoyMWRq5eWFaU3tlaadAMehzaYYcO8jn1Po/Z&#10;6zIPDdkgj8cyNGx3eyxWh3541Okesjshj9XqMtvcFmYP2e1es8tr4VZsNw/5rCjZijFuAww4efnX&#10;dvcYnR6jxWXwjDpsHpPZpnW5zR6v1WrRj/jcTofFYTc7LEaLWW8x6A16rU6rVquVWq3aYNCZTAaz&#10;2WizWYaGPJs3b96zZ8/BgwfPnDnz0ksvvfPOOz//+c8//vjja1euf3Lj009v/tafMeYG082bn6K8&#10;fv3m9as3oGtXbqLb1cs3rl6+xpVMVy5dhy5fvAZdvfBFQgfGdgWiVU95CZuop5Dq/q8kHlv/7ykO&#10;hftF1a9SQlc+ugpd/tivi6wM7kPPNgi1X//NBejaRxeufMx0mVs+9wL7x0rukQZzUivX7XZA/6UK&#10;pvNs96CrH1+7fuEGLS3LPY669Lsr1w9s3zZsULaW5hYnx2bGhqSELsyKWpoRtiBl5UPrlt23MfzR&#10;jREPbwj5btrqBzesvn/dinuTVt67bsX9yaseil/6neSweVGLvxm59FsdtVkOQ/ewQzo+rMHXSKdN&#10;6mRLTytcDvWQRw8DJWybRU6kHl853EOsdDiZ7A6Z3aFA6eREmeKdNjmbxyZ3WCUui8RuETvNLLad&#10;SpKfwvvZuoRkt0ipFT3vKId5gJfdxMLeKRENGZQjnuWi0XVTILxO2oIv0mZNl0nd4bQMmHVdRk2H&#10;ydBt1HSip07ealS0WzXdTm2vRzdok7Tlxy1b+g/fWLvwm61ZUV250e2ZIV2ZIYP5qzWbYmXFq3U1&#10;cfKy8IHCldr6BF3DGnlllLw8VFERoqoIVVeF6aoj9DWRKMmANJVhaGKtm1ajlJeyPLmSomUDeYtQ&#10;iguXykpWwA8DTaKCJdBg/mJp8XJU4VSWh3Dr3S031oQrSpbJi5e2b7hfXLRYWrJUUbaKZlZVrsbm&#10;jA0x5oZ49kigOkJTHc7QfGOspTGOrd/YFG9vY2heXxcFj66W7Zi5KY6VDSxbjpEZ8ZrqSHVllLEh&#10;Tl/HqD38zqY4TdlKXcVqed6S3ozHOpIfNlXFmjfFWCpjIWtVHGSpibfWJkD2xiTI0bQWpaUxkWRr&#10;YIze3pDgblk73JEy0pU62p2GEhrrSedtGOO9GVMDWVOD2aP9G339GSN9jBr7etMZO+ZSb1OubfSZ&#10;EeVskeRtlebvkBRtkxbtkpXuVJTNylGW7pIX7VAUzSqKdyoLdytLdqmK9mnK9+oqYGPITmnxHs2m&#10;PcryncpidN4uL9wiLsBsmyUF2xVF06I8loREWsRalcXOpkRp/jJ54Qpr/ZodylJXy/rxvqzd2k0j&#10;3Rkz4vxZTQWEgfh7nc3rtitK9uo37VKX7jNU7tGXzerLdhnKZo2bdhurZw1Ve3QVs9qSY86aY566&#10;WWvtYW/nYU/vUVfXSVfzEWvVcVfDEWc9xFg8FziPEjrsqDtkr4XziJutwnp8qPnEcMthF4t2P2ir&#10;mdVXbJbnzcjyRwdxoNInpdnb1SzYeUqSOyFiyHikLw3HcGwgY0qUOdqbqixe1ZPxGE6Eh1s2wNmc&#10;5G3fsFmSh57QNlXxLl35blPFrLGcpZK31x6y16M87Gg4Ndx62tfB5aBvRjktzdljrHhmpp+F+bsa&#10;KBs+do8y1OOv2G+p2meuxCTotp3LKb9TW7LPWIEq+1GCsQIdgoT+TJaKWUPJfisOWqmDy8VEcfGE&#10;4GHw4fBE5Ke53DIQEeGtgWVg7U2x+qrVBi6tEybxda8nmow+1BND0JNKjIIHBgF9fn6IJqRNzHAP&#10;BjAcwoHF6324hyWKweHFWdgsL5gUs7TyM5JsSi6/WZyL6xMXGI6wvX2dvWudb2Aji0Dv34jhLJvN&#10;4MbJ/sypAXY9T/Zn4LLfLM3B2cThHRlgZ3NKljPOpYanoHjYE7LscWkWStKUIndSnuMbTJ+W56IP&#10;pbVBfwwnFu/h1oCVl6/Cq55WgsVbhKU5Hj0hgvvY7Qkxi4iHxgbTtqryiGu729bIi5e42xK2yrPh&#10;h6gPhbpPSTMh8vMi2k5ClZ+Tr2JaGg6Pb26Qex+LcHd3Jjm5TCwWLi1JX+5jm2L/diB/AfaKY81J&#10;6AmbKDxhaBJa4SdRlRgxZGuJw+awDzy+h+iRA8SHlsOm4UFVmhCiPEsuwQIGuLr84LsrwdO1xt2N&#10;ffDbzOiId7bHOdpiOd3K6m5vj3V0xKG0tERZW2EnYHPYW5Tmxmh7CyPs1mYMYcxdVxPWsv47NXF/&#10;52iO9XWvQzklSsd5sTVGQzBwteM653fJy62RgNLXuY4MD7dqLheoznYY3ehPYE5uSVgjrXRSG06J&#10;aEwNUdg6nQK0okQreWiv4OFBPAQPdhhHCQZ2mBeqJDp6dBjhx0D8mZRtBtuiTdMvyVAlYU9QYkPa&#10;apa2nv3IrJnthr42DKNoCE3CD4Fw7zPUsufKuJdZm5Jc7Snqymhrc3Jl/HdTl/73TWsXJiz4m/SI&#10;Byqzwtza5hn3IMoRc6fP0uPQtHjNXR5jN+QydbvNPf5MNbxsIo9VdKu0i/GFd8gpI+E7KeR1yYfc&#10;Coi4PBH5AJTX+ry6kSE907AJGvWZOVmgIBDPo3kWCM9ReJ7L+1k89+v5QNyec2bKtXnavWXGg5KH&#10;8tPTHpYLl4v2E4pf2XXbthFa0JVsQVz8+PadE1t3jG/dPrZtB8sdz+D7jtGd24e3bvbO7hzZv3d6&#10;xzYfPHt3T27b7tu7b3p299i+/VN7902i3LHTd+Totp27Ro4d3XKUhcbvmhzW15ampsatSItbtjFu&#10;+cboRUUJC4pi5+VHz8uK+G5WxIP58fPzEhakRszLTly6KSe+IiexOCu+pjyjq6VcIW3zOLi4NKef&#10;s1vtKl5mq4JksSlptVWI+lBnYX/YgRVZ/U3CViuH16EAXmf83WxTC4QqiUYp7XY14XWzWU77wLN1&#10;htcZjvfLalNY4ESrRQaDBJutuWqS0OKrkMEo1nNx7karTG0SQVqLRK0fwAwyVbdK168xiOTqXp1B&#10;rDdKtHqR0SzT6URKZa9C2W2GR93X11Pb2VZRXLAuPmZxStKK9WuWJScu27B2xcYNIaUFCS1NWaK+&#10;MvHgJmkgKXzfYHm/qGJAvIky0lDwu4jLS8NWdpXVyWR1Unk9DJS0giut3UoUnmIT1SqhWPAiJavR&#10;Gbr1xh6Iz05DVYOpl5yUuIZsvolayWk09JiMvSZjP5d+oI+r9ptNfSZLP2S2DvAiIk+kfq4Ir88l&#10;8rxH6Gc98T0CXyvMA0zoaem3WwcctkEM4Vi8GKLf+MJwOaVfnkc+iMgHcPwPiMUTjn/jlVdf54g8&#10;QfmvReS/9xzLsz2HyPuhPE/kn3ziNCRE8Oce9+c/Ibb7+NkTTByRp0j5uUSeh/J3I/IclL+NyN8N&#10;ygtBPC8ewQdJyM158cz9ixUE4nn5WwUT0raIxX8tIj+HxZP+44n8UxBP5J9+NhBLHgiN5yVk8YTj&#10;eSL/wsvf/7cl8rx4KM+LnwoKcPkfEJEPQPlbRJ4udH9OeS5rTQDKMyIvzF1DufiPHN939AQ71EeP&#10;7Tt8ZM/BQ7N0Tvcf2Ll33/bde7bO7maZ5Vmk/K6pHTsm6KYoJPLs+TZ73H0HIj8xbuBxPImIPAfl&#10;/Tj+C4i8P48NJyFh54k8JPTfTUE4njTswucSKT6pMCJv6OGJ/NZxPU/ehSyenF9K5KdGdXgHZJCd&#10;I/IOl9Tt4CSA73cU4XhISORVmnaZolmh8ueOR5Vn6ITUyWBx8RyO/wIij54kFj7PSTgJ3ZAgVDEb&#10;7i4W26DR3Ee3GexDS3NBfV12eVkqT+fTUiLXJ4XGhi8OW/FIxMr5GetjWqqLtZJul1Ex7DC4HXqf&#10;z+HxWIxGpcWiYUHxTqPLa3F6zC6vjSfyDq8Nsnm4SHm2PozBO2zxjdqHR2wwII+XAXpWcpHyJMxj&#10;cugMDq3BpnGP2NFkd5g0aplSIbYadZDNZHTZrCNez7aZ6f179504dvzcuXMvvvjiO++88+GHH168&#10;ePHatWuffvq73//+D3/845///Od/gf7whz/Bc/36zWtXP4GuX/sU5dUrNyHyUPUaPLcjeKLwPIun&#10;SGqy+epcCZn7V1EQyP5fRhf/j/4i8SyecDxTcAdG5Hlifu0jBuUDRJ5heo7I31IQlOcHflXdCccL&#10;dOXa+Ws3Ll27ev7y7298cubwkZkh18Gt4zMuc2tF/saYVSlhi9aHPJoc+mhKyLzsmIXrlt23bvk9&#10;mVGPpoTel7jsm2uX37N26b1poY8kLr1nzZLv5CQsilv2rUf+8RuJYd+VdJZMeBU+p2zUrRwfMrhs&#10;Kp/HYDFIJkasFpPU7dTgOyR9r3APaa0OuZ2LBnI45RyRJxwvgQJEnsltlbosjMgHUfXbibyfxfOi&#10;VodJxOu2saZ+SAjlhVyeT0fDgt8522nss+m6zZpOm74HtyejpkOvZUSeLQSibHNbRE5Dv13d7TOL&#10;xc2lqeELIh74bynLvlW3IaQrN7IrJ0xaEqeqiFOURw3mrRjIWzaQv0JaslpcFDJYtEpdHdOds4QR&#10;+bJV8tKVJFnJCmnxcnEhI+bK8hCUbK3X0pXUB02oQpKiZWQz5l4RiirxelRpONmGWhYFb2uM0VSs&#10;UpQsM9VGdKY9oK4McXcmUc565aZQefkqlsK+hsF0SFW5Gk59XZSuNpKkqAiBR1sTgRJVdVUYhCo3&#10;MFTPrTprqGUZeNWVUdraaBg6LgG9qmSlpizEWBWlKY8w1yRqKxNkRdGGyiRj1VpT9TrIXLPeWLPe&#10;VJtsqk+xt2Q4WjdC9raNttYMa0s6BAMeW3O6uWGDsS4ZgoEqnM62TFd7lqczx9uVO9SdB8GA3D15&#10;TL05JG9PzlBvLuTrLRjuyYd83fnDXXkBFUC+7sKRnqKRngKm3rzRvvyx/gKIN7wdOfamdMjdljXa&#10;WzjWVzQ+WAKN9BVii55uzJ/v6swe7ivAViZExdtUVeODRZ6OTIy1NKaOiUrQZ1JavkVVjT4TkrLR&#10;wWKUvv5Cc1OqqXHDyEDRuLgU1QlJCaeiUWnJmKx0XF45IauckpRPiAsnpbkzmtJxzaYJXf2oon6r&#10;pnmPoeaYo5FlrtcUswB2VSG0RZE/I8udluZAU5JsaHxw41B3CjTcs8HTuX5sgHF2GI7WRG9XMpyo&#10;0lhMsttQThyfY+iMkp9wNhw0VfZmPNaQ8J29uooz3rZDlvqzw13Qs1OiJyf7npkZfHaz6Oxo1+MT&#10;XU9v7ofn3HgPBAN6fKwbTU9M9J72dRx2NFDq+SPO+sOOOsxPOXB4YbsHbTX7LVUHrNVE57E/ECXG&#10;IR1y1jEx6F9LnaF95spZQwnpoL1qqzzH2hDt7UgiLI4S4sPhyTnK5TFHdYcqnwLt95vK9xpKD1o2&#10;oYTg2aMv2akuQP8pUQaNIhAPEWRHieEQPy0Eg54B8FweJYSxU9zKorra8HFxxnZt4Ywib4euZKuy&#10;AKeMkulDLLMNR+S3SPIm+jNNzXH2nvXOnmR3D0s1wxZZ5ZYx2CzO3iJBz+zpQbaS8LQ4i3uUkmFv&#10;S6SgdUy+WZm/RVUAgwH0AIUfFW8cHkiDYMDp6U5GZzazONPdtd7bk4Lh5qY4GK7OdZKS5XjJD3Gr&#10;tjo71qIkxI8hbBPy7GkZ+6MoaN3LrcLKSDq3oukWWRZLvM51mBBnoMMIl/xdGJl+R/Fh7BBsEnFw&#10;yMPhdZ7YEnslEepFSbhWVrqsN+dRvN3ZuVw02JPRgVTsKu0MTQ4P0X/aJZ6h0yaIGtMuwU/7QDtJ&#10;PYWiGdAB4vefxJxcXnuI/5nFxEAa94whY1ySOipK8Q2sH+pb6+1NQjncv250AJNgwkR3Z4K7M9Hb&#10;vXaoB5Nju2s8PYne3nV+cXvial9rbYo31cewnwf1bKBHAvgTNFWhQ51JtsZoc10EzshID95sWUYd&#10;nJdAtD5j6/TjD1/3+vH+VG9b4kjXel/nOk8rh905Fo+XEm4iEIW6k3CoIf5EkOiIkbAPEAF3GPDg&#10;1GCv4OEPL6F5GktN1EodIPLQPHCiP040Ti6daNh0rnkZ6iLYr8q4lWPRhMnRB050JnaPKrF48sCG&#10;cL9jKeMqo9gtrCpaXxOrLA93tiVLS8LzQv4+O/Sb0Q/9p/UrvylpztriFc94xT5Lj1Pb6jF1Qk59&#10;m9fc5TIxHO+XpY+H8k7LgMs6iK+3QnnsYiGO/ypE3g/l5xB5YXS8MFieKPwdifwMh+NnphwzUy4h&#10;kb8F5TkiPxfKE44nCk8G2QIiP8oT+a3bR1iM/M7RXTsg3749E3t3j+/eNbp96/D+vdOHj2xHE7Rv&#10;/9S27Z5ds75dO4f27R2b3TV88ti2k0dmfE55S3X2usiF8ase2hC5KDNuWXbc8tyYRXlRD+dEPFC8&#10;ZmHZ+mVZUQ8nrfxORsyC8qzYmqL1dWVplcUbGqvz1IpOj0s75NL5hkyMfQcBdE4E4oXi/UF9gvzC&#10;2aiDoI/abGUlZLKqBNJA+I7MbIvcYlFYrfgyzuF4s5yLeVfwOB4yWmWQwcIC3s02qdkiMZnFvIwm&#10;kcE4aDRJDEYxRFxez+Wc0RlESm2fQt8PSTU9EkUn5mE4nkXHD+qNErmyZ3CwVacTmUwylarPapZp&#10;1X3iwZbiguTQlfMiVs1bF788MXZRcuLyrLRwqKxwTXtrfn9vaW93cW9PoVjMIXhRRd9gOU/kB0RV&#10;/YOVg+JqkpjD8YzIKxoCIJ6Fw3MK4HgdQyKUHoBYvEbdqdWwJAGUOJ7AOkEPEmyDqddo7uOhPHmE&#10;FJ7vCXH8fYAE22joIw8XKX8LynM2w/HE5efqruT9dj/kb+JwvN0yyGQdIBwPoYmD8n4Wj286Lqfc&#10;7VLclcgLoTyfsuYHrzNxOP6N1155lddXIfKUsiaIyEPfe+6pu0D524g8QXkhjueJvF8ckT935ujj&#10;p488fuog9AVEnoPy/oTydyTyQVA+iMsLETxv8565EnJzoXjs/gUKAvG8WJNgKn5bPI6HguD7HTUH&#10;xPP66kT+AJe45suJvD9fDZ2vJ09Bc4n8k0+eY1D+2acERP5pTre4/Bfi+O+/+MqrEE/kheLyz/Dp&#10;aL4ekQ8Sz+X5CUkvvvL6Cy+/BnFQ/haRx65itwMPoJ4SQPmzfJg8t8rrcUr7c+zkIQjHFkebwuQZ&#10;lOe0/8DOPXu37d7DMthQ7pqds1O42+H+hzuiH8pvHvLfTWecBOWDiHxAfihPYfKjIwzE8yIiH9CX&#10;EHkhjv8LiLzQM+yS4TOKw9xvM7JVcb6AyBOLJ2dAc4m8dXarbXpM77CLGFj3yG0Osd0pcdklX4vI&#10;Q0TkLbZBNbdeK1Fy3iCwzsN0iCfyQhxPkJ06EIIn5k73HggGnNSBF+405KRtoQ/uJZDNLjWaBpSq&#10;joHB+q7Oivq63ML89WkbopISVibGr0jgctqELpsHrU8ILc1Lba4vVcn7PE7D6LBtfMTh89lcLoPD&#10;oRsaYiHzlIuGQfYhJpfXMjzq9AzbYLBgec5DhtfH/J5hB8k9ZCd5R91un5Ok0yvHJ3yHD+3Duzpe&#10;l2/+8I2f/fTH5z/+zbUrVz+9+ckffv/Zn//4pz//+c9/+tOfPvvss08++eTatRuXL1+9cuXa1avX&#10;P/ro/McfXzjP5Vi/eOHq5UvXr1395Mb137Lc7oHFUcmm6mUOvvMgnpj7RUFWE6F4Is9zUl5BYPp/&#10;WwUdlv+jryoexPPi/IHoeD8cp9Qx0BxEfgvo34b1/dUrwcD9S3UXIn/142uXuSz51y9cv3n5Onp+&#10;dvPTF554cmrIuXXUuWXEsW3MOWpRdlbnZ8Qui1l877pVD+UkLMmJXZQbtzA7+rHU0AfSVj+YvPK+&#10;tUvv3Rg+P2b+P0Q+8ncpId9NXv3AupD7k0Lui1z0jwkhD8p7qiZdqjGXesytcxolI26twypzO1VO&#10;u8LuUAwN671DOptdbrXJKEAefiaHzGWXEYV32KV4iyMu77CyNDUE5Ymt89lmoEB2mmAiT608jg8S&#10;IXihWGr4LyDypn6dvIUReWOvQd3BYucNvSiZNF12TZdT0+0zDAw2FCYu/y6OSfqqe5szQ3vyo9uz&#10;Q7pyQnpzV/XnrRzIXS4pWiUvDenPXSorXQ21pj9qbk5SbIoYLFwmKlgiLlwqKVrGw3eSsjyEpArE&#10;yMOJbuhDUB5V+FHCQ9JzIfYs8p0D9NLi5aqyVfqq8IGcBeryEE1F6PqHvpG38j9jCGZA62Dhkt7c&#10;BdBAwWJJyUpZWYisDOVKTXW4uioMJZF3gu8o4VRVrobgR8m6lYcoSlaoN6F/hLYmylAfq6mO1NfF&#10;OFrXmurjHK3r5WWR6qpET2/RFm3rVkPXFk3XVm03r80kfc+MrhuCMa3vhqZ0XRCMLYZeOPkO1IeE&#10;pm2m/u3mAQjGVmPfZmPvFlPfjJlps6V/s6V3m6UP2m7tpw5M+l5om6Fvu7F/u3Fwm1G83STZYZbu&#10;sIg5De60inbZBnc7xChn7SIY8NBuYBLa6Kxdss+t2Oth2jOk3OdT7x/RHBrXHxhW7x9SHRnRHRxS&#10;7nFKDg2r4NnnVaIbjFmnFMaJKfNBn+bwqO7ImB7V3S7ZoREtPOgGJ0po95B6z7Bm77Bx37DxgEd3&#10;wCM/OqY4OC7fM6ra5dNsc6lnPfJhUamnh/0aYLSfgdopSfZmed5WZQHhdSLss/qyPcYKlPstVcfc&#10;jSe8zU9MdD+3ZfClnbIfHNC9d8L2zjHLm4cMPzpsfPuoGSWcr+5RvbBd8tRU7+NjnWdHOw6aKnep&#10;irbJCjaLc2kF0aP2plOe9mPu1lPDncc9Lad9HWfGuo55W06NtD0+0UUsHs6TQ22Pj3WfGWF9YB92&#10;1O02lB+wVkN7TZuOuhqwMwdtNRQRj1Zeh+y1ROQpUn6XrhQDsf+owr/HvAnyx8VzC8yStqnzD9qr&#10;9hpKd3Dh6nv0JUTYd+uKSSwHkbZop7qAWPnkYPpWeQ56Umw7b/CEHTb6wybCviUQ8E7YnbdnuNQ0&#10;hN15P0TIHluhyHqyR7hFSl2dSVOyrBkFC2PfrGSB7dBmaQ6BdbbILfvhRd6MKMfXlWpsivUOpA31&#10;p7q614+JNk6Ks0Z7Uyf7M8Z6Usd70yb60pkGWD6csQEWgO9qX8uevvSlentSKM7d3cXyv6M61LsB&#10;VRgjogxoeCDNN8jWdzU1xro61xkbYtDN0hxfEvk3kpLl1pYE+PH+oKuNxCg0Geqj0WprXcPL0hxr&#10;DqyQ6WxfY6iLcHcmWZpidDWrTQ2RqrLl+qpQCp0m9ImeaLVy3JwwKyFsXyDmHfLHvAti5+Gh4wYR&#10;PYdBTtgT4gwIBt9ziAuW5+EvZG+NR4lRRNIJqUPYOpXoTwaxdRKGONoS4MTu8X2wt9SNn4FEVaHQ&#10;U1gd62ML2KIk/E3iuq0f6mPy9q5DOdyfPDqAvysNfm839mGNo42t0erhks7zieB5YO1oTXS2Jbk7&#10;1uGkw4YHTfjbsfNDPevsrXG6yhDKnG5rjPZ1r6MlajEhcXnsw3BgqWQuwde64Y61E324tDaMdLF9&#10;Hupc6+KWR/Z2JEGoMlvw9MK/G3OEY86jdhjYKwjnHYeRhD2kvwIlbNLcVozFKOLvBNy11as1VaG4&#10;nGBDdHXhMiO/onwFDPjpeoNHVroMUm1ahVJctJgC51FFq7xsubRkKYQLHhIXrYKkxSGyklBx4UpR&#10;wYrurKVFUd9OnP9fi9c8OqJt2jEsHbV0GaXVFkXDsLnbbeywaZodula7tsVp7CK5TN1Ocy9BeQjf&#10;ap2WgduJvBjyOqQQsfg7KZjIU9Ya35BRQOSZvpTI8/IT+Vs4/jYiTwoi8kFQ/qsQ+R07xrbtGGWe&#10;7b7tO0Z27BxlyWp2je2aHYcHxu7dU3v2TO/YNb5959ix47v27Z85dGBm7+7xk8d2HJgdffL07kO7&#10;R3pbi3NTwtaEPrw+7LHC9aFF68Ly4pdBOdELc2MXZEbOSwt7KD3qkeLkkPrCxJaKjPqKtILM2PbG&#10;IqWs3WyUeFxau11tMkiMRimx8rniYTov8vNR80JRf+pANgmdiaeTTVWTRclkVRktyiAZzAqDSWoy&#10;yYzmWxISeT75jDDtOxkkSjWj0Q0Ecs74U9CQTU6dSUzx9ahiuFzZrVT1aLT9Emm7ySx12JR67QCk&#10;kHV2dVRvTI+PCJsfFvLIusSQ9A0RsVEL4yIfK8lPLCtM6u0oVSubpOKq7s7Czs6Cnp7C3t6ivsHy&#10;3oEySEjkWXS8pAYSS2ul8nqSXNmo8qeJb4VBRB4iIi9kHYRECKbPRe0kVAmAQNRKHpOlnzzow4+l&#10;bmiymFlcPC9UyX+7vojI8+njbzH3AJGnpqBWwvFE4QNEvh+i3DWQwy5yOaUet9zrUUF3IPJzobyQ&#10;yAdw/Os8jqd8NTyO/+pEnqD8FxP5u4XJf3UiT/HyX0rkeSjPE/kv4PJC+M6zeF48HBdKSM95Ccn7&#10;3RQE4m/p9qn4Df3bEnnC8f9DiPwzzz391PeYgog8Za3hWTxP5Hkofzciz3A8R+SJoaMMgux31Cs/&#10;eCvIQ6J5eN2C8q++8eIrrxOXf/77Lwug/Au3oPz3WEL5c888wenxICjPUvCfPXbiNMtdgwOLw3v0&#10;2L4jR/cePrLn0OHdlMFm777tDMqznPIMynOR8hM7d47fBuX9kfJODsr7iTxEWWt4Ih8E5YVE/nYo&#10;fwcczxN5IYsnkf+LxeP4IBGRxwcXIvI+h3h2s3XbhIHn79snjajygJ4XV70Dkd+1xTozbqD3PiLy&#10;Dpf0KxL5IDndMqtdhBuGgguKh+RcjnghhWcgnrPhDDz1ZUSeouMxlpg7iarE4gnH8x1oEgg2bQsG&#10;3wd+9jBA1aFSd2q03QYj7goss41C1j7QV9/ZVlFblVNckJyfk5SbsSZ1bVhC1LLIkPlrYlcmxYem&#10;rI0sK9nY11Wv1w6ODdu2bRke9ph9XgsEw+MxcbJALjeXuIZj8U6P2emxeoYdvjGP1+f0Drsgz5Az&#10;ILfb69CaNJ4R1/D4kNqgcnnsl6+c/+c/f/a7337C69Obn1y/eu3yxUsXPj5//qOPr127dvXq1cvc&#10;v0uXrvC6do0lgr9yhS2FeuniNYpGP//xZWFkOtkkIuzE4nkcfwH9eVQaEPXkq+hDOv/RJSYYX0e0&#10;J//riT8+/0dfTwKG7hfn53G8P4076ddXr/zm+uWPrqOErgV0/ddMZFMT+jBxSWZuA+5fqrsQ+Wvn&#10;r3PlNYqRR8/Pbn768ve+Nzns3DkzsmPat23cvXnUvnvGu2XY2F2XvzFu2brQeemRCzIiHl279N70&#10;sIdyIuanLLt/7dL708MfSwt7eGPkY0nLvpO86v68+EVhD/3/1oc+GLf0O1GLv50Wt7SvschjGBh1&#10;qiaGdB6nyuNSe7xau0OhNwyYLRKXW02LvkJE5AnHu623iDyt4PrXEHm7cfDOEoB4ovCUqYYMovA8&#10;lIfMmk6togU3JrOuS6dso24GZbtW1uKzSMyyVqeqva00OfzRv1u3/J60Vfc1ZKzqK4xuzVzZmb1K&#10;XBzRn7dSlL8SX/LFhctlJav6chb1Zi9sTZuXtey/9OctGyhYKi1lZFxStEwoceFSYvQUCE+0nRg6&#10;Sgitg/mLFRy4h41SUxlGo/pyFkDUDTMM5i7UVYZJCpaoylZ52tei2p+7UFURqq0K11VH6GojtTUs&#10;TQ3H32FHmZviKD0FSsjUGIsmio5HT+oM6evYz/zRmT0SYJlzwrRVkYb6WGNDnK4W/gRLY4KuJlZa&#10;GiUtT/jRqc2f/fzl6x+8fPX9Vy+/8/qVd38IXX7nB5fefuPiW6+ff/v1C++8Qbr47g/Ov/MGPB9z&#10;Tti/fvOVj9567cK7P7j8wY+gS++/CRt+KiH0RAcIBtm/eZtVUX78zquk8+8yD+vz1mu0OWzo0ns/&#10;vPz+mx+9hVE//PhtzPOGvw835MJ7r2MUyksf/EC4UdoKbfqjd16HfvPeG+d//CZ0+Z/eufjBmx+/&#10;+8bF99/AwI/efgUzwIM+V376NoSmyz956+rP3sG+wQ8Pygvv//DSj39EA5nx3pvQx++/ef6Dt8+/&#10;//6lDz64+u7bV99788qPX/3onRd+9d7LH77/xscf/PDyj197fLtlj7315HDnaV/b2dGOJya6n5rq&#10;fXq6D4Lx3JbBZ2b6oScne86MtEOPj3VCqJ4b70J/0gkuEz3Fm0MUew7ByXLdeJpOeZsPGDftN1Qe&#10;tTdAh611J91tJ7ztp31dT0z0nxxqo8T00BF3w0596dhA5kEbxjbtNVUdstfDOGCt3WdmS8LStHuM&#10;FSgxMz0tIPh+zN1IgfnYHwg27dJe0yZ0E6L8g47aA3a2q6juM1diBrSiD2WtOWCuOGSt3GsoRXnc&#10;VbdHzzz7TeX7jGVwUt55wu7blXm7Asu3EnxHBwjV3dxSsQTlt3J5abYpclESWycEz4N4eGAQteeD&#10;4snDA3oY6D8xwOKyGTgeSJ1R5ExINo4OZkxKsydEmVPcCgfj/X62PtHP8sVP9mcOd27A687Wnujs&#10;WufsWOvuWIeXsLdt7UhXylD7uuGO9b7O5JGeDSxqfoA9mIEw26SYZaHx9acN96UyiM+FtMPA5uCB&#10;f1yaNSre6OlNcff488V7upOtLQl4paPEa39cnIkhrs51fXkLBwuXyMtXSUrY0zu8D+C1j13COwN6&#10;OjsS3RybHu5NdnJpYUb6N3C0ep2uZnVf1sMM+wagOeWrYZnlZVkz8mw+vh5NY1zEOkFeouo8XofQ&#10;BGErBIKpCgMedCMnBmLrKGHDcLQloBUi4Iv+BPTRH8IuYWd48TQf/YXzoHR1JNLOUBMLdeeIPKpk&#10;zxW/2xDtKmmkJ3mcS6M/FlhKgZ7QTIjTJ6QZ45L0MXGabyDF24vtJlFQPASbUXhsGke1M4nLTc/4&#10;+3BXMpeVK5X7sctae0uStysZfto3bv/ZWFtLrKd9TWfad5PnfaNp7bcov/yUKB3zYDZuWpadhn9C&#10;gB3zda4bak+itZeHOtmi365WltyGiDyJJ+YQHTGi5yTY1EpPX4ik0wMSlHDyMnNrupKEbJ1EhF1o&#10;qzatUlaslJctl5Uug4EqWwSlMoQIu6J8BU/eUWIUjIH8BZLiJaiKChdhcp7XYzbsAI1l2sR+Gabc&#10;FKasiFBvioRwy4YtKQkviblnw7K/NXbmjelbHIq6YWO7TdXgNXaO2fud+jZoxN7ns/U6DJ08lHea&#10;e0n/VkSe6e5Enqfwfz2Rp5/aT0975obJE2TgKTwZZPNiRH7n6PYdDMcLifyuWZY7fu/emT17plnP&#10;HaO7907vnJ3YsnVodufYsUPbzxzbeeLQ5sOzY111+RkJy1OjF2TGLcmMW5SftLwwcWV2zOLcuKWF&#10;CStgpEU+mhb1WM6a5RWZMXVFybXFyfXl6W0NhfLBZqtJPOw1DA2ZvF6j3amzWFQsdbsArAtFAJ0X&#10;PETbA3w8uIkfCJGfg+9yIVUPeBQGk/w2Ci+USWo0SnkcT2M5BbN4HRfzHpC/SuSdMsKrtf1QkI0+&#10;KFVqlo4GJcXRmwxig26QSTOglHaK+5urK3IiQhc8/ODfrVr+YETY/KSElQmxS9YlriwuSGqpzx3s&#10;2dTfVd7dWdzbXdzfXwb19pb09RX3i/wsnsfxgxJ/dDyP42WKBoiIPLF4kpJlkEfpD5PnQYeGgyF8&#10;bLsQqRN2J/GQHRLagTj3WxIEv99G5GH/BUTexK3vStidx/EQj+ODiDxFxwuJvN3a57D127nENUTk&#10;3S7ZkFc55FVDjMgLWTzpbjHy0Ouv34HIB+nll7+EyAvD5InI3wnKBxP5uWHyfrZLChB5folXnsjf&#10;BcrvuSOU51l8kL46kSfxiDxIQSQ9iL/PVRCIP7z/tuEk4fxfncjTOq5zQDyvOwXI/xVE/jYcD92d&#10;yD/9NEtZ87WIPCSA8q8wKP/aa19A5ElCwv7KD966o4R9hBLOcwvHc0SeoHwgTJ7PXcN2ErvtD5Nn&#10;FzqD8nyw/NmnHqf0NafPnoBOnuHS15w8fPzEIRxwgvLE5SlM3g/luUh5pt2UvoZFyuMmh1tjAMq7&#10;IIqU58Pk+WzyATp/C8oHEXledyPyQSAeCsLuX6AgEE+irDVfTOQhIZHnktV8JSLPMiG4ZUTk3V8t&#10;j7xQHrechuOewWP3ICJP6Jy3KTSex/E6rR+4B4lxdk48oyfxtyjC8bBxr8INCTcqf6u+R63r1mi7&#10;tboeEmy1pstmFRv0vRJxY2tLcU1ldnnJhoLctZnpsXERi+IiloSteGTl0oeWzr8XZf7GtS0NpRaD&#10;1GlV+TzGcZ91YsQ2OmT2eczDHvPIiHNk1AP5RtyeYYfLY3e6bQ6XlcPxHtew+5aGvChHp8aMNoPV&#10;ZbN7HPsP7vuXz//5/PmPbty4ce3K1SuXLnMUnuXIvnLl2rVrcH9ynvt38eJlio6/dOkKah99xDws&#10;ZccFhuOvXL4BUSx8EDiG/FA+gNqDiLxQxEZJQU1+HP/1ifz/bAo6OH+xhMfq/+ir6w7HkOPyHEy/&#10;eu03TNd/ffVGQMTcicLf+BXTJ7+6/umHfsGG5xadZzBdSNi/rm4Reejqx9duXLxx+TeXr1+8eu3C&#10;ld/f+OTVF14YG8KL2DQ6ZN2xxTc97pgaMc9ucU8P67YM6/GFJz1mSWr4Y/gilBO9MGnhPRuWP5gR&#10;MT9x6X3rVz4Yv+hbLKFN2Ly1i7+1cfVDsKMf+3/WhTyQEv5o4soHytJj1H11Dn2fwypxuxQU8z48&#10;pIFcDiVFzXMsnsltlUMeCyuJyFttEojy0hCX50H8HAWzeBKP4NkCrVwUvFBCFk8B7zyLDyLyFj1a&#10;u9AZfUyaHqO626DstKh77OpuFh2v7y1JCV39wP+duOQfU5Z9qzZ1edX6BR05q9oyl/bkLB8oXCkq&#10;XKksXy0uXC7KWyQpWEKUvD93YWnU3/XkLBQVLRcXLxMVLR0sXALBIPFVSclyWdlKilInaarDpaUr&#10;KKZPVblaURHSl7eQkBn6U4YZIuawpcXLjdXRppoYSFsR7mxOcjQl6qqjVBVh6k3hMAz10abGWGND&#10;DJ+mxtIcDw9LHN+SYGtd4+xYi1ZtDUs0Dz/6oyd1Jo+5IVZbFa7nst4b66IhXXWEqT7O3Jjo7tqo&#10;rUtR1qZ/+OrZ6z/7wQevPvfhWz/88Edv/frNdz78EdMv33z7Fz98CyX0q7feJX0oKH/19nu/fOe9&#10;X7z9LvTzt96BYMAD/fr9H//qvQ9gkF/Q9A70Kyrffo/Xh2+/DSf063ffJbHq25jnp7/+4GekX33w&#10;Y+jXP/4Jpw8+fP896FcfvI8q/L987/1fvPvehxj4Hit/8fbb//T2W9Av3n0H3WD88r130efn77z7&#10;4bvv0+5BH77/AUb95ic/hYHWj376M+oDwQ8JjV++88Gv3/npb9792YfvodvPP3z3w1+98+GFd35x&#10;4d2f/vpHP/zl22/88r13fvH+O7/+4J0rP3/7zE7HgaHekyNdZ0baCa/DOO1rOzXcenKohSVq97C0&#10;8rDJQBNsGIe4IPSDXGT6MXcjnBAFoR9x1lNnCE2onhluhY456096mp4c6zk51HbQ1nB2FEbH2bHe&#10;06Od0KmRtqNDTXttVePiTH1N9C5dObodcWJ442FHwwFrLWezzPI0J+3SrL4MWyQKjyr8EKoQ7Rh1&#10;Rh8MpOF8+hoC9BDsfZYK6ICtcpe++IC5AtrBhckTi9+jLxHGyMNPOJ48RN4JvqMJ2sIt+kpVjEXn&#10;zdySsDxhR0nGjCQTBjXBnmILt/oj4lEd7U3hNdKTPNS51tEcZ2qI0teGO9rXjA6mjTA0nz4mYqnh&#10;fb2pXOL+tImBjPH+9NEetmrrRH8mDG9PCl6Jnu7kCRFbStfXnTI1sHGiL32sJ3W0e8Nob+pYXxob&#10;wgkTog9NJRTmH+rdgFYIBuaEKAUNXuMoHe1Jrs51o4MZEF7ylKYGbwV4b8H7D171eEPAPlBKehIh&#10;fjYnh56JvMMYG0yblGxUlK9oTb1fW72aIPhcQj3MhcbzfJzH9KgSOqchEM2AycmgDjQJDOLgQ4GA&#10;d7I9XGYbVyAuHsfc0hRDU9Fw2PBDMFCFE00YS6wZJc2GEk70oWmphKjzHYXOEO3eber2h8nzKWtg&#10;oz97AICt9KXgesBVAWFnoAAlXz/amzzWmzyOP7Y3ebQ7ebw3baQ7bRTqYdcJbF9XKlN3ynCXf/e8&#10;XIoblM72OGdLXHXs3+Yu+4aqbPl4/wYXt8zsJI4bl0UHJXaMRFvE1Qs/VZ0t8d6OJOwnSmL3OLCE&#10;4HGUiL9TDLs1kCmIl7E+ktg3bBiQriZMWbGSJ+yE0eHBpSIvW84bstJlKGGT4OfhO4k8GK6pCoVo&#10;Zp7XY3PSkqVoxf5QB0zYsO7bfbmP4WzCiYsBO0w7xuLoa9mTANzCuCVbwnCzVpSFyktDBvOxJ6sH&#10;CkIyVvzNhhV/55JucshrfYb2EXOnS9diVzfbVE0WVSOLkde2Mxk6OSjfAzlMPTyU57PW4BsuxBkS&#10;0hwiT+u7+jWXyBOUHxk2CKH83Yh80MquhOMDUN4pFEH5mc0cjudY/NwYeSGOhwg48PYtbfft2uHb&#10;uX0Y2rGNI/I7xnbsGt85O7F958S2HaOw9x3Ysv/A5j17p1AeOrDl6P4tx/ZtObZnWtZbV7AhIin0&#10;oYyYBVlxCzIiHs6JXZAXt7AgfmlJ0sq82MUbVs3Dx058Ii3dGNdQnN5QmlFXltFQmdXfWW3UD3hc&#10;WqdTa7Eo9EYZB8TVZovGatcQPYeCeLqQhvOtROTJIxQ/CqIOPE8XzsM3sUB4i5KheYH0JjnE9Wfp&#10;aEgciPcPgfRGCcTxdybYGoMI0hqkWqNYKJWunyWo0fTyhkLTrdL0qTV9Gs2AySCxmuVGvUgh61Qr&#10;e0w6kUk/oJJ31JRnhq2Yt/jRb0WseiR69fy4iAVr4pZGrH4keW3IprK0zraygd6q7o6yro6Sgb7K&#10;ro6izvb83t4SkYhlqukdKIFgzGXxkDBTjUzRJJU3cku5thGFJxDPG5wYjg9i8Yx1GPuNpgGTeVAo&#10;s0UUVOVlMPcZLf0W26DVLrI5xChh80ReyOJJAhAfpDksnhTA8UFEnjxCkZ8Sx5Nsll4mWx/kcAww&#10;sSBRidej4PJCa/FtKJjIB0XHzyXyTHOy1gi5PP59dSIP+YOGbyfyHJT3E/m5UJ7n8rfwLsQR+SfO&#10;HiMiDwmJPEF5IvIBKL/nzlD+2C4oCMdDQWHyPJe/m4SUXCghSeclRPBBCsLxX0bk/Wu6fimRJxz/&#10;xUT+DgHyfymRD8bx0F2IPOWRn0vkKV8NEflnBflqhLobkSfj+2+88fIPfiCE6ULCHgTihRJ248VP&#10;Qgoi8kIoT5Hy2Dfs4a0weXa5s9w1pACUP3P6iVNnHj8JnTp7jEF5jsjjCBOUhyhS/sDBXfv27yAo&#10;v2ffFmj37pnZ2emdO9nyKfR7MXaD3Mag/OYtuL8SlL8VKT81aYJ4Ik9QfowlrrmDhEQ+CMr7bofy&#10;PG0XOoXiO0BBIB4KIvJ2U59N1zlsF+2asWyfNO4M5Ku5G5HndOesNVsmTUIij5I+/QQxd17CZDW8&#10;B3K4pETkWXw6R94pKJ5s3FRgED0XEnkexxORx/C5EhJ53Iog8tMtysg9IsaEtKIsbRGtCnWHUtOp&#10;1nQRiFepma3T92rUnSZjP8WWQrAlgw0tjYWNdXnVZemZG6JT14atT1iVFLt8bdyqkKUPRK9eCE91&#10;WZa4t9GiE3nt6nGveXLU7vVanS6TzWqw2gxOl8Uz5Bwadrk8ds+Qm5OXgXiBzA6L1WUbGhvWWwwT&#10;U+P//K9/vnDhws2bN69cunz54hXoyqWrFPx+4cKl3/zmY9iX0UL8PcDlIfLwlNkfCM8RebJ57un3&#10;cPSToDzheIhQO4/dyfPF4tH2/0clPCx/jegA/h99Xd3hGAqIPEREnqA8i5Hn0tTwfjg/+RXTpx8y&#10;waBuEDpwMwRB9q8lmoHp0q8vo7xx8calX1/iVnZlRP7NV1+dHBuaGvf6vLaRIevMlBtf2GYm7Vtn&#10;HNunHXu2uEZtsprcpI3RS7JjFqevnl+dFp0WMT89cgG0IfTh7KgFmWHzEh79+w3L7s0Jf2Tdkm+n&#10;r3ooYfG34xd9K3bJPZELvlmYGqkYrJ+ZtE6MGs2GfnzPdDvkek2v0yYnFg/BJiJP4om8hdLEf30i&#10;bzUNQrdw/O1EXsjihRLieIhwvEnbZTP2GvGerGzDWEyok7ebVd1e4+CwSaTrrU0PfyTknm8kLfz7&#10;7LB7q5IWtmxc0ZS+qC1zcWfmku6cJd1Zi/ryFosKlnRnPjqQs6A/e760eDmkKFsFj6houawsRFS0&#10;VFy8DJKWrpBzyWEoLQwXssdsikzX1bJctxSaqq4KI3puqI9GibHwoIlwOQ0kWZrjzbWx8qKVtoYE&#10;V8taa328sTpaUxnhaF2rq47S17D+pka2iCuGE2HHVPxs5qY42hz2DSXNDyeheTJQEotHaaiNMtXH&#10;wEBpqI3TVK/pyY+UVKf/9OVzH7//5s/f/tEv3/3xz3743i9++ON/evOWfv6jn/zirZ/+7IcfQD//&#10;wQc//cH7//TG+yjRDU2/fPeffv7Oz37+9k9/9tZP/gl6+6e/eIfRavh/8e4/UQkP/OiDDr94h+mX&#10;b1P5MzTBT00/f/vH/tZ3MQn1/NlP3vzxj9/6CfSTt3/K6Sc/feenpJ+888GP30Lrj+GEPvjRBz/+&#10;4fvvv/Huj9989yc/eg/66Vvv/xR/0Xs/gWCgP3X7yZsf/PRHP8YOo8Tu/ezdn8F45413MJzN/KMf&#10;//z9n2OHYaPEENaTs3/6o5/8/M1/+qcf/dNP3/75T976xc9+9Kt/evNXv/zhh79682e/euvdX7//&#10;/s/ffv+nb7390x+9+fEHPzwybdhhbdlnY8z6sKOOiDYMso97mg4FQt2pCQaqxL5Rnva1nQhEo+8x&#10;VqCk/mg9Flhn9YC1eqe6aLQ3FeUJd+NBW9258Z6np0WnhjtP+bpYeP5o51MzA2cnu44NN58cbTvi&#10;bdyhKztkxwzN0Alv6xFnI6owMPOsvgxznhlpx/zYLjZBaB6ifaOto8Se8BlpeIPi5amKHeN3+JCj&#10;GiIuv99UvltXfNCy6aij5oC54oi9GjbER8rzYfI8kd8hSARPwB3llCiD4KmnPdHRHOdqTaB4YR5N&#10;okpAEx70QQcSJeYOEmaw1Efpq1arNq3S10U42tf4+jeMDLBw9THRxvHBjaNc3iGIpawRZ1F2oM2S&#10;vGlRzqQ4Cy8oa1P82ECGrztlpGfDjChrpCtloi99vJcllB/vT6cAeQLusGkqiPy+3tThng1E21lC&#10;eUnWuDhzWp4LDfVuQJXSx8NgCW0G2DMAZ8daiprHCx/vMPQ+gDcTejaADhRrjwkxFUWa+zjIPtSz&#10;HvZI/wYHl+/F3Zk0Jsg2w0fK88HyFCOPJuo2OpAa5KGBMGh+iAA3oWfaIpVEinlejCGWphjYosJF&#10;Wcu+0bLhPoyiCTE/DOLm/CYIstNwiFg8bQ5N1BlVzOxsX8M38SIPL9o92jcS4Xi6qEa4pO24eLAh&#10;7AA9nhnuS2FJ4QM5cNCf64aLbe1I97pReHqTx3G+uDxFYz2pvk60puC1Od7HlhaAgWsDE3K5YuJZ&#10;ZH3vel9f8oxko6F6tbcj0dqAKzDU1Rpvqg13t7HrGVcmLl2I1ndFaa6LhGGoDsMVi1ZcscaacPYk&#10;qTYCTZCBSxTDI3Wi6igJi+sF2WNQEkAX9oEfHfg+ELUqK1aSB1XqialIsINEA2lPIGM9lwie6wk/&#10;Skxo4vIjoRVHA9Xi8P+7NfV+AvGK8hX0kACdMRB/L16buHPhVYZ7IqStisQt0lSfMFiwQlwSmrHi&#10;b6LnfUPVnjVt73Vrm73GdpeuxaFp8Rg6hq09LgPD8V5Tz92I/J2SyDMWz8fIC6D8XYk8Za25I5Hn&#10;oTyvuUReiOOhOxJ5Pl+NkMgTjicizyN4oW7D8RyRJxwPbd/B5bHZObZj1+Su3dOzezfD2LFrfP+B&#10;zbt3jW+dce3fM3bqyNZzR3f5LIq2TTlZCSvwoTEjen56+LzipCWZkazMi1uYFjoPn7IyIubnxa2o&#10;yU4qy0psrsxrrMytK88R9TQ4rUrfkNHrNZqtCptD7XQbIItdR6nbzTY1UXKep98RqQv78FW+D1/l&#10;PXcTdSCwbjDJIaLwt8QQPPrcIvKc/EOELJ5wPKTSDKq0IrVWxJUDKi4jPMP0Otj9Kk2fUtuHUq7u&#10;Uai7lJpujarPZJColb3iwVaLQeJ1anWqvvKStLR14fPu+5tHvvu3seEL4yMXR6yaFx36yLr45anJ&#10;YaVFyb1dlf09lW3NhVBne/FAX2VbS97AwCaJpKqrt7i9q6C7v7RPXNY9UEwsXiStYgpkquGT1QQR&#10;eaW6VRgXz0uj82cLINZBUfBE5Ocyd3wRgII8FLIDw2AeuCORJyjPg3irZYAMHtYLxTnnsHhOQcCd&#10;F+8XtrIoeAGU54m83d7vdA5CLqfE7ZIOeZW+YfWITwfdIvI8i+dxPIF43iBxYfLcP8HKrnOJPP59&#10;//vff4n7JyTyvBhQDRD5OVD+HHQ3Ii+E8mxBV57w/r/s/QVYXNuWqA3v/97+Ws7p4/tsie94SHB3&#10;iQvBPSEhELxwqQLK3QUKd4i763aNGySQhAgEh8iWIy0335hrFCuVIsnZ+/S53f38X+d5M5+x5ppr&#10;rlUFlLw1aswJI084sf+VRn5Cyu8E0MjTUt7CyE+GNvI0b/byZpb8JSxk+l/GzMi/vAumIlAW3pxX&#10;G3mLzTcb+YMHt9M63tzIH6Z0/F9n5F/8pJC/ZOSxjjwa+Q8//5jW8bSRRzA1HnU8QErJU/VqaCNP&#10;B3+1kX8l5sfSEwJfnr+EfHHuIvD5Nxc+P3cO+PTrr4FPvvri4y8/h5uAN+fsZ5+c/uQscOrjMwCV&#10;Jn/y+Jljx04fJWnyxw8dPrafqiZPQCm//9DufQd37du/c8/e7bv3tKGXB7CgfHt7LUB7eXhGbGzS&#10;NzZpzaQ8yZQ39/ITUt601mulkY/QOh55g5GnMehKadC/T+Z1Rt4cg5qlUxbDaxdSSv41Rp4OzFz8&#10;m4x8U61EpSSLWas0LIWKeHl83WOh3WksjDzqeJ2WrAoLj/I8AYNVCk8wxMJDi6CRh5YOiDSnXDw+&#10;3yDo2RG08ABPmIXQT0v4hARjcBOmggAPF1Eru8L8sEl0PD+LL8qFpyKeMAc2TY5+or4NXhvE1FLj&#10;OXxORklxUkpSWEJ8YGRYQOAa97BAX3gmXuZj5+k8z85q2uJ57zpYTV/hY58YF8zMS9aqhDqdxGhQ&#10;VlSojEa1sVJXblBrdQqdXkXQES+vM+gBfbkBKDfCbpVaqwGqaqp/+OMfhoeJcAcGB0YH+kcAFMfE&#10;qg+N0PXicQz0wOajRwOkWM3IGF2vBsdjTAc4obmGfiFGJxl2HIAxHkVDH04P+P8O5rd9MvT9+T/8&#10;RzEVgjcJcfTv0MIu6n4mK7iOUiu74gquj/uRF/VnzMvQ/7W8ZOSBZyPPoP/J8DjM/4en397u6NAq&#10;pJV6ZU2ltqpCWVOjrq1TVxilVdWyqkpRU71ye5N2T5O2SlGSFr3K32aW/Yxf+VhPX+E8b6XTnLUu&#10;81bYTl9tMz3Uec6qRe/6zPzFqsXv+3zwq2WL312+5D2/xe+tdvrAZvrPrT/4TehqN6Ugt7lKolcw&#10;gSo9XyNjauUmHU+QlQFKaalSxiI6Xmky8ojpU0ZqvdbJmKn5FzqeBqvTWOh4Cykv42fLBaYK8jS0&#10;kZfwGSIBg8NKVkryZfxcYUlGuaRIzkrnZsUvt5tp9Zu3Vi15J8bzg3jf2dmB9ox1iwvC7HJDFgP5&#10;IYuZEbal0XalkUu4sXa8OHthvBO0JN7oXBJlWxbjCHvRrdMFYThUofbSWFsMoIVO7IcBQipZVZDg&#10;Ik/1hk0YBi0mzmPxd9hEj58fuiB15bTiyMWCDc68WGdRvLtggys/zkWa4MWJcywIWcTd4ERSAuMc&#10;OBtNhWjgWLgSEZUvDyfCTjT+2evnwFnwOiVbPQAYIKMqTQsS3PibXcVJnuSozcSDEHeT6C7e4iVJ&#10;8i+K9pFlxz288nlf5/WejludF27cvkJs+73LRL73XCLyHQLi6DGm2p6LN6G9f7nrwdXbMPjO1S4i&#10;7m/cuX+duPV714iav3ulC/vvXiNaH2IycgKYk/L73XevdN8hlr/r9qVbty/dhF1E/cMhRNCT2e5e&#10;B3p6bty713Gfanvud94DHt568OAmCaAHO6HtuXHnQWdP7637vbd67t+809PRDdy5fqv7aicExNHD&#10;zDfu9Fy7c+/63Yed94E7cAHXbt+/0dPX3dt36yGZ7Tr5GOBBB5kQWzKeiiF4eOMBcL+T0HO97/7V&#10;vr6rfQPXHvRe6Ry4dfv25et3r3X2dXY87rlxuEHQwN9wUGPKhYcWTfcBSr7vU2zeLd0ILd0DY4Dj&#10;5WmwCSOP6lPQvKOax8NhF4ATwiEwww5BdAtVm55aPzbyeHnGqersjxoKAAhOVGWdrs09aiQ58idr&#10;GMerMs7U5h4xpO1TbMGSNQCqdmC7MAYmwavaI4s/qEk4oN4MJ8LLRuDsOBgvBgJozfsBOHwvtabr&#10;DnF0uyCihRvaxA7eKYxqYK5r44TuEkVv54fXF6+pyA5oKgmsLVyN2etAdf5KUpcjKwB1JOr1CqpY&#10;Bw2pJTJRwcOYswwOwVx4PBxaTIGny9eg4a1lrm0oXd9YFgTUw0mpxU7RPsNe40TZE02mb3ne8ioY&#10;z1pXVxJYXbyulrUe7tvGUlJNHlcCqGcF1RStr2MGNzJD6grXw52vy/DXZwbUFq6tzl1Vk7e6sXg9&#10;1pHHHHk08hW5pEZNed5KUkSesZRUNclaBp1VBaT0PEwOgTYzgGTZ55AS8xX5q6TJnvAQEen8sxpm&#10;IFH5hWsAfc7yhrIQmAcuDFr4k4c/dni0gX5jwWoYgE6fhk6Zh5vTQN12uEOUaV5wY+GugNtOm3e4&#10;N1C1I7hJg/cVjCSGeiJB3lyFA7T7hhZ24V5ZsjucTj1RiBzOi4PhFLALAujkxdvDIfBLQh8LZ0Eg&#10;hh746eCJINBNOHHYNL8MHAmzwelwLz0AwE2Yn+4B4BA8F1wMDoDfqKq8FZggT1rSv7Q8fxlQUbAc&#10;MBauqCpcWVO8uhoOhPFwYVn+AATV2UsBfYp3FYOo+crsZUA1/NCzlqlTvZTU+qvwCwbgrVCRSjKe&#10;0q2uoi1OzMiF/E32ilQPeYo7DEBbDXeLaIszxmKqsAxR25SFF292km5xkSW6AvB4Tow8VVsGhmFq&#10;ORyCbh0FOmzCXpiKPP5TwzBrHh09jIce2AWXRM+AAca0T4fZ0KrjJjvOBlrswQANPoBa3xzcWxqz&#10;BAMWVdkGr4cZuSg7cBYchQNwPMRwXk6MdVkU+ZicqghH1npB4CkyN2hRXuiSlVb/6LfoZ6L8qApR&#10;uogZXy5laASpan4KtApeipSdpOSl6yV01Rpi5FXiPEQtoZd1LVLLCgEIzI08KaNKvHwpYK7jATMj&#10;zynXcV828gRjuYji1UYepfzrEuTra9W0kYeXfOYufrKONzfyza/Ljp+gtbm8raWivXWioHxbdUt7&#10;Xeu2+rZttXv3t+zeWbdzW+XhvfWfn9398Yn2ej03IXyZ5+JpfrYz17jOD/W2CvaaGx2weLXj1EDX&#10;mUHus9e6fLDcceYa90URy102By9Nil6XtCEkPSk6O2MTryxXrxWqVDyBoEgiYytUfKpEDFlGVSLn&#10;SRV8aPki9OksetFUujIM2nAIkAk5ThLVacNOi3K6EwJzqE4IXpoE+tGt47H0DJSjZwqlLIGkmC8u&#10;AvAoLFBjagVFfH4hAIFQWAzweEVcfhG0HF4hh1PA5hbweAUwuRBrx2O9Gi6l49kMNieLWZTOLEgT&#10;cPLg5XRRXrKvp6211VSrBe/Nn/VbL5f58MbfyWaGm8PspT6LA1c5b90cmMOIBVDHp24NzcqMSksJ&#10;TU4KysmJTkkJSk5el5UbWVC8IbcwNrcourgsHlPj0cUjxawEdPGUlCciHillp2AuPOoRGnQaiEl9&#10;iHOEklyEes3PRCTSYgACmZyFYIwVLwF4syCRF1lgeuNgnikvyyfKXpoPQGwh5bFnAth8CVrBvxms&#10;SGNm5HMBzI5XKPKUynxKRhVrNSydtkSrL9OXc8orBBVG4Vuvy46nFbyFkQcuXbp08eLFSxcItJT/&#10;v2rkXynl0cjT/OcbecRCxNNYiHial636j+A/3chTOv6/zMgTHW9m5ImUJzr+Y3TxCFatMTfyiKmO&#10;/Msi/scYeYgthDvN+Ss3zLHYC9CT4DwWRp5IecrIf/bNN5SU/xKlPHp5AI28Scp/dPrHGHnCAZTy&#10;7SjlATTy27ahlDfVlIdnxKZmQ2OTFqU8GnnMlEcpT2fK00b+dV7+dUa+Anr+dkae7termPDCxcLI&#10;Y0sbeWh/vJFvqZdp1ExzI/+TcuQtjDw8i7BK4TmGFK5B5Q1YPNPgLgsjTz/3YEy7eL4o24RZRry5&#10;kQfg2QI2YVqIIUDPbqpaI8jmCXMgQEEvEOfBGDgpjIEWhpGR5IPodJEwWyzKEQqy4K7glmWkJUek&#10;p0TGx62JDAsID/ELC/Reu9zZz2OJs+0HDlbTHZbMcHNaFLw+IJexRSpm6TVig0FWoVcYDAqdVqHX&#10;KfU6kjKv12sNBh1QXq7Xl+vUWpVEJlVp1MCTZ0+///4Pg4PDtPylfToyMjJGu3hz0NTTwyZLZAgG&#10;+kf6Hw3TUp60kzA/hD7K3MjTu/DC6P7/j0Df/FfyklP+H/4j0GXlzdT86ADuJTp+eHBo4h/83g8M&#10;U4wODgHo6E1q3lKy/yReGHlgpG/029FvsY78cN/gD0+e9d6921JTpVfJao3aqgq1Wi00Vimqa9WV&#10;1YrqOkVVtcRo4DfXKuoMwvZq2TajLCl8OVn3deF7K13mL3f4YLnNjEDH2csWvLt2yZTVVu8F289c&#10;vWTKSqv3Vi5532feb7znv73UfrqvzYwFU/7Jx2Zm3tYIDT9XK8zXSZlGFVsnK9XKSb0a2sgrZKUK&#10;ysjTOfLIjzfy5i4emWzklZJ8uoi8eXa8dGIpV3oTkHAZQk66Qpwr4maqxPnCkjRZWWatorQgIdRt&#10;zm/dZv482GlGRqBjQahLxiqrlGVzi8LtswMXlsY48Te5F5GlXO2JfA+3Fmx0LApeJNrkzIt1JDVk&#10;tnjw46H1gpa9wZE27zwzLy9IcKFjdPTQoiCDfmmyZ2H4oow1M5lRS1jR1mVxdijxIcaU+YKwhcnL&#10;p5Dc9mhHfpxLWaQ9tNwYJ2aoNTPCuizGnrvBCdqSGDu4ABiPZ4EWzotXApsQK9N94YwQwC4RVb4G&#10;M+VhL2zyN7vyEzyEiV7yFH9RoscLI5/gzI9zUqQuzwtzlWRE917+8v61q91XO69fuN59mWjxnku3&#10;7l68eedC5+3zHdACdydxj5LymFBP/LuZcL996SYR6xTYQ2+i64ejHly9/eDqnXvXLCGJ9pSOJ7n2&#10;nT0Pbj58eKuXhtp8APR19/Z2Pbzfee/udZK6fvtqNwFF/7Xbd6/dun2lEyBp8tdv3b528+6Nrq4r&#10;Hbevdt3ruHv36m1qJPkw4P71u93kw4BbDzvvQ3vrQmdv530Y0HP1NrQPbhBBDyN7rt2BGDrvX6F2&#10;XaNOd+ne7Ys99y7ce3jxzr3zN4Zu9XRduN5zrbO348b4nSvHGviNgrjdcqKn0VyjvEafjsIdWlq4&#10;Q3DSmHG2Jhs6gWOGVBgMu6ATdqHshhnwKBi/UxzXUBLcyArSZwbIk720mQFNZeGfNhadrcs7bsw8&#10;Uck4WZV1sjr7VE3O8aqM03XZZxty92m27FVuOahNPmZIP6xN2a9MPKAitn2PLL6FE97Gi1SkeOuz&#10;luF17lPGH9YR1Q57MfMd2m2C6FZuBABBMzsMDXVtcSCme1cVkBovAMQkK9zMopZnBWjTfWoLV3Nj&#10;bTa6/bwgaLY+07ciOwDVJ/SjQAfqqIrw6NmbStZjajwaduyBvRC0skOwNDwEuNlCLQkLLV3EBjZp&#10;BY9CGWIEjTyANhYuEjDkLMUSJdXFa6hS8sRow22E2wW3EQvKU0FgTdH62oJAY/YqkjJPlbKphBvO&#10;WFaeubQym6zsShKlqQR5zIUvz1mhpRZxrchejpCkaeq+QmqK1hmyl8MpAH3O8lrWekPuipygudnr&#10;58A1wJVAJyXWg2AeYvapZWDxI0AsaFNZuAYL0wNo4fFAxFiwkqxVW7gKjTBqaBTx5uC9RGt6c0dv&#10;LugBHA8BqnBoYQxMCzGAMh0NO8TYj595oFJHNQ/98EsC88BgVbo3nBRPhP04LYAxtnAUgnvpHxzE&#10;cCwEMDkegtAxjAdwPA3OA3vxCrEaDLSaNG/ypYoMUi9en+tnyFtqyCMru2qzSf13TaaPgSocb5hA&#10;n+GjT/XSpXhWZHgb0jylCQ6lEfNLIxZKE5y06aZUd30mqdUjS3an0uRJSRmYX7TFSZXuBYgTnaFV&#10;pHrw4u1hAPp3HAyBJMkVYmGCkzzJDWCFLywKmQeBKsVTvNlJmUzq0tDQ2h0PtAA9O4yBkRjLUzxg&#10;JBpwi8PxgwHYRSt1hD2xEGth2HxoiyMWwiZdxAaAuCR6MUL3QwDHwrQwG3+TA5wXzsiMXASzwV6Y&#10;BwZADIfAJrQwJzxcsKPppVwgIM+PADvWITtwQXbQopXWP3Oe9f+TMzfISzfrxRlqfoqsbAu0OlG6&#10;kp+qkzAM0lxpWfJEEfkXRp7oeMrIUxSqpAUABGjk9fBudMLIa5QlaOT1Gvbf3Mib63gAa8ebU1dP&#10;StbU1moQNPK0iDc38ujc36DjkRZqfVdSpoaipb2ubVvt9u3129urdrQbj+1v3N+mN4jz8hLXr/WY&#10;7z7/9+H+dutc54Z6LVjnMjPUa16wx2wgyHO2v+27K5w/iFrpuiHYLyFqbWJccHz0uoyUDezSbLGw&#10;WCIpUakEMhmHL2TKFFxcSVWq4MpVxMXDJmnJIqsvjDxVIoZlbs9pn46l2wFU7bRVp6E7zQz7CyM/&#10;cSyZCofxBIUAfTh1FAtavriIJyrkCgugxaOwOjzG5kYepbxEUgZIRaVCIUvEZ0KnRMSUSFlSuAA4&#10;I7+AL8jjc3PK2AxOGYPLzmIWpbEK0xM2hrg7L5o/+52Z037hZD/bwXaWj6eVo91MD6e5S/2sI4K9&#10;U7eGZqdHZaRGbN0SlJIUkpkWmZEWDmSmR6SnhuXlxGVlRebnx+UXxZGlXAticgtjc4qjswqi8ws3&#10;opGnS9ZgsRpzI4/VaSZS41/oEQRNiGBCfRDEOSJpnliWL5EX0fId/Ttt5Cn/XoIoVWUqNRuAQKlh&#10;y1UsqaJYLCsEqBmKTe8gJpLlTRn0MiLlzTPoaR1Pd1roeAA9u4V/nwwOI8XiqQR5XM1VoSAQHa8q&#10;oI28XleKRr7CKKysEr9Y2fXq1eu0mqe0+xVozXU8lqwhdeQvXrxw4YKpnciUp708rePxH+XkvwBo&#10;EQ98/tknNOjizY38p5+cASYbeTo7HnW8hZEnm6eOmletOXtsD4Ainmaykbfw8hiYO3oE1301rf66&#10;v42GLmJjAa3m6Rh1/F+081isxgLoNzvqBXsozC08Yq7dLRS8BbjLTMQTqM2XdPzhw7uR1xl5tPCT&#10;ebWOP3309IfHCZSRP332FBr5Dz/+yNzIY9UaNPJnP/uEuHjKZWPhl0/MCtfQOh5z5C3S5FHHm3jZ&#10;xdNi3cK8T4YeCeCB9CQATot8deGKhZf//JsLn33zDSXliZE3z5Sn0uThV/xDANd6PXH25LHTx48c&#10;O4gcOrL/0OG9wOEj+44c3X/g0N79B/fsO7hr74GdwO5923ftbiW1a6ia8qZM+e3kOa+trYb6XLqi&#10;vlFX16BtbDY0t+jRywPVNVLay6ORRwX/OiNPFbThAhXlZJVXcykPoKmvoDC38xU/rnwNYK7jsXCN&#10;Rl4oF+UohVkaSS7adhTx7fXS5omSNeZGHvoBCyMPkM4GaXOdFB7+NGqWWktqwUMLL31Imry2FKEV&#10;PJp3c1DHI3AsVq1BI1/GScOqNRZPMwDdAy3qeHzugSce4BUunoL+xhaCg4HX9fOEOZOgcu0p3c8V&#10;ZvJEDAACNPL4HTGeIJMvZIiE2TSFBZsZmdHwxBwTuTQi1H/VcqfVSx0DfO1c7efAc7mP2xJ/b/uw&#10;oGWb40NzMhM1SoHRoGyoLa+p1GvUMq1GAei0ykqj3lCu0WgVKpVCLpdqtVpShmb8yejIk6Hh8cGh&#10;MWIXB0cRkxQeHH41E8r4J4EW3tyEWgz4H34SeH+aY37f/udgXoZoMhZ1iv6GvGHaV94PeP9gJjti&#10;6qd41Dc00D9Cf9QB9y3sGhscHx8YHx8cBcYGoYf4+MFhwgj1b3R4ZAz+ch4Nj/cOjfeOAI8fvTDs&#10;5NgJ6M438kLHjw88BoZ7h58OP0XX/6dvvx+8d7+1usogkzRU6iq08spKlc4grqxWGmsUQGWNrKpa&#10;VlMlq6uWN1bLmquVLdVyJTc7PjRgldsif7tZy2xmBbrMX+84e/WSaeuspwbbz1yx6N2Aeb9bazfd&#10;f+HbS63e8Vv07nK7mfCmy3fRVG+rqR6L3k8I8deLCipkTL2MpRQVyAR5agVLKWMpZCy1hiMQ5uOC&#10;1XJKxEMrkxbCJoDruFqIeHP5DtBqntqVJ33ZxSMvxWap8SJ2hhZOKszlsVJk3CwFP0fCzoRNCZ8h&#10;5mVKuJmisjQJK7VWURK70sXlg1+6zfx5RpB7TqhHYZgbP94vP8g6Z93CkkgHZrgdK8IegpIo+7JI&#10;AjvKgRvjUBJuCy0v1hk2oZMT7cSLdSEryEXZsKKtmVFLAPZEvRqU4zwqaR1a1OVow0tjbWUpXlyq&#10;mnxJjE0RVfEG68hDJx6OAh2mJYZ9gyuclBPtCOeFFmLeRmfBJld2rAN3g5MgwQ2Ao+BYmBxOJ05y&#10;l1Kl5KETepTpvtAJsSjRDcbAzNCJ1wZj+JtdeZs9uAmewkQvUSIpX8PdaCfYaCfZ5CSIc5Js8ckL&#10;dtIVbHpw/uOBjuvdl67dvtrVdamz69KN7ouW3DGj52IHcO9SJ9Bz+dXcvdRx/+otaLvPXyOHXO58&#10;cK2r69zV+9e7b52/RrLpr90mHrzjHnD7ctfN8zc7z90Yujvw6HZfb9fD0Ycj9zt77lzrvvH1jS9P&#10;ffnJ0U+O7Tp2fPfxj498DPE3Z7+5+MnF+zfu37/RM3inf/zh6HDP4M3zHbcudHZd6Lh96WZv592e&#10;6113rnY8vHn75oUrd691Qtxz/SbVeRNODdy5fAsvA3hw9S+0MPLhNQLcqJ6rt25f6+i63nH7aved&#10;K3fuX7rz8FI3uU8u34Bd92/c6r1+feTmhWP1nCpWmLFg7TZB9P6J6jQYHC9PO0xVg0E1f8yQijr+&#10;VGUmxAjsOkTVasdh0IObwD6qYns7P6qpLLSRFShJcE7weduQvfygeuvpquzTNTnAZy3MA5qtHzYU&#10;nKjKOqBLOl6VsUcVv0e1eY8iYbd88w5J3DZRDNDKj0S9XlscCLNJt7oJNjtiKnpt4eoG5joIMP0c&#10;OlFWYkEY2ESZjiNpaqia4w2l64F6anVQ1OgwVX3x2payIGPO0pSA32evmd7OCWktC8La8VidBmU6&#10;DS3cUb7DJNDCKaCF2aATDoRhOwSRWFaengRGopEHqqkEebgM2sWjhsZ+WsXqswOqKFtdErNEnORa&#10;y1pXwzTp7BZeBK7vWlO0Do18TdH66sLAyvy1xrw1NQWE6txVqOOrclbW5q+pK1hrzFkBEClPFaip&#10;yF+FNWRMdWxyVxoYSzEpHj/AwJkBOBFadTh1LWs9rvuKWJSJN+SugL93daY/TK7K8IO2nFoVtrLY&#10;VEQewdngkEZ2KNxGeYoH3Fi47XDDUYXjnQMxdCKwae7c4Sjciz14LByIuyDAqSBG8Y09sBeAyXEX&#10;9JMPZij9rWX4QYBi3dyJwzAAJ4ceBGIadOgABjAPjIez4GwQwBgI8HT0MATODj9fOERFLXKrpurb&#10;yJLdeVQqujLNC375lcke2nQf0SZH+D2H33DRFid1hqci3VW81UmUZC9NcZEkO0uSnBSpbvKtzqpU&#10;N0Sb5mHI9Nale6qSXfUZHqpkZ3WKCyd6ATtqoXKriyzJSZnsrkrxUKd6YukkZaqPIsUbgWtQpXup&#10;M7wBuDa4SLhmGvzoAn5PdIylgJ5Kt4crLIlYFLz4LcaqaQaGPzvORjKR/44+HaB7xIkuGMMugFbt&#10;8GcOLWwCuAlgMj72Qwwzl1Ip7QB/ohY82nM05szIRcURC6FFk86iSszjLtjEAdiDB+JUcArogbPA&#10;VcG0sAmHA3nBc/JD5sJ5cVoYT/ojiZTH9V3gCRGeHNnRNpwY2+LwJcURtlnBVmvtf+kx7+9FhdGo&#10;4BWcJBUvWSNIBXBlV7UgUyvKMrl4US7BpOMLALTwmCOPUh6XddXKWTrFi0o1mCYPoIg31/EmqDV4&#10;aCk/oeNNRh4VPG3ksWQNYp4mTzLiJ9Q8xDW1JEEeRTz5fiSl4xsa9PWN+roGXW29tqZO00hVkKeh&#10;dTyMhAB72turW1qM9fU66G/fXtfYbGxpq25qrWndVt/QXAU9u3c379lVf+JQ28Ed1ftadfy8jW4L&#10;f7PCYco6l5nrXD4I9VoQ4jl3rfOMdS4zAl1nrnGattJxiq/17wN9FmyO8E9PCE5JiEjaEpmVlcRm&#10;50ulbAA9NSCWlklkbEAsLwUm6tIQES+SkBI0RHmLiwSS4jeAGeuIyYybuXJcOhUCzGS3GDC5B4+C&#10;ViRhcvkFbG4eXAxcFQp6skuUX8phCMQFQBk3C170AnJFGZeXJ+DlFxemMovS+Ny8wvxkIDM9PjU5&#10;NnFTePyG4NjItWEhy0IC/YMC/VYEuKxc7uLvYxvgb7vUz9bLc5GPp5WL0zzrxTMc7ObM+eDtd97+&#10;h4Xz3/X3tVsW4Ah7XZzn+PvZRIT6Jm5Zn5Yclrw1ODU5JDM9IiMtPC0lFGJoIc7KjMhmRAJ5ebGA&#10;aR3Xwti8orjc4ricotiCovgi5mbU8SVlSWWcZKpMTaJ5pRqglJ2COfLEilDFdRGIefxsviBHIM7j&#10;CXO4gmy+KFckLZDIi8SyQiG8dCfCnaNSc6HFQK3hQQtotHytTgAtdlKbPIW6TKlhAxDIlCVSBYuC&#10;SHmLzB4sa4P5PfjOArPmEYXcpOwB1Oso4s1jc+iVWi2g+yFQqQrU6kKNmomoqcRQja5Uq+PoDbwK&#10;oxjeXr1k5FHKo5G3AHU8beRf/DMz8pgjb67j8R8a+a++/JyW8uZGfnKO/KefnHlD1ZqfauTNE+Qn&#10;2IVS3kLN0y6e5j9u5M03aaVOYy7izTF38Qh0mh31Y428OeYW3hzc9XJ2PPLTjLxFgjxA58j/RSP/&#10;uhx5uo48JeWpNV1/tJGnpfwrjTyAJp2W7Bb+fTL0SHNoIw/QM5sbeZTy5kaelvJo5IEzn3586mP4&#10;FX+xxOvxMyeOnTh89PihI8cOHj56AHPkEdrIo5Tfs3+H+Sqv23bUo5SfMPJk+ZTGZkN9ow7apmZS&#10;U968dg3yY9LkLYy8hZT/K4w8gAqeFvF0YGHk1eIcNO9vNvITvNrIt9TLyPeDNCW0kVcrinVqU+Y7&#10;avcfaeQVqmK+MKvErI48pqKjf6ehe6CljTwt5V9n5GnnbgEa+VdIeVHuJMg8FkaeIMjkCDIAYuex&#10;n8qdB+CqpPICkYQse1JaklxUmLg1KXRj7OqwYF8geI3HMh87kjVvO8vOeobdklkBPg5hQcvStsaW&#10;sXI0SkF9jQGoLFcZDUqVUqLWyOQykU6nkckkvb293333Q/+jYdTx/zlG3lyYWgz4H34S9P1JQ9+x&#10;/014gzf/m/BTbzX68clGnnwvZOJDKWB4eHSEWoJ4rHdkvG/0Sf/4+BDcFqpq0+Bw3+DA8MgYQNZd&#10;GCR7nw08/m7g6Q9D35ob+Z/Om4z8H599N3T/wc7GhnKZpL5cU66RVRtV5eXyympleZUcpXxFtRS9&#10;fG21nPLyiu1N2oM7KsWstI2BPiuc5ntbTQ10mR/oOHuV9TTvWb8MdJi5csn7q6ynrLaZGrDo96ts&#10;p/rN//0auw+WLpriPf+dVQ5zHWf9xnbGL7PigxRsRnOVTCtjyoX58I5UTBZ0KlSp4bG3DF4rwya8&#10;aFYpWfjqWQmvrV828q+T8mbkAbSRNxfxNOZGHmIxJxPeQkMgKk1X8HNk3Cw+M0XMyZDyGBJOhoKd&#10;XqtkhgfY2Lz/d87T/j7WZ2F+hGd+iAszwpUV4chYPa8oeHFphF1hiDUz3K40ypEdQ8rF0FBe3gng&#10;RDuWRToA7ChHYu1jiIUvoVZthQDj0lhbWq/Tgh43+ZudZSleMCYvZH5x5GJm1BLo5FEp7TgYwNkg&#10;gHlKwq35cS5wAawwm5JwW1G8uyjBnR3rINzsRmrmbkLIwq2YCw8xandoFWk+AFwJnBQ2MU8fdmEh&#10;C2myZ9kGR2GiN2ezB2+zu2ALVYyerJXnKI53VCR6aFKXFYe7VTET+y58PNhxtfv8pc7zV29d6rx1&#10;+QZ6efO2+2InpeZJe/fizbuXOkj5msudty/dvH2JSPDJ7a3z12D8ww5SzQbiO5dvPbhxF2a7e637&#10;Yed9knt+9W7HNx03znUM9Yx+O/jD475nX5w9116/QyMpT0vIDFkdvspv7XKPVWt8A70d/AJcl/s6&#10;LXO2cvNxXOq6xMPZysPH0T90ZUT0+pjclLyT+0/dvnpn5MHo00dPe28+uHOlu/vyzZ6O7u6rnb3d&#10;90h2/LWbD27d7Th//fbVLhhw+3JXz7U7mAv/Zl5O4YeeW3evdXZdv37rxnWqJH33vct37l/qfkiS&#10;6G+TG3Wt++6lq4+uf3Osgd8ijm8oCyMVYKg67Ef1KWdrsk9VZmJGPICLvp6uYkD/x/V5nzTkf1SX&#10;+2FtzpnqLOiHvQDuxcT5I1Sxml2SDa3ciGZ2WAsnfDs/grFqWpjd32szA7YL43aINrQLY+tLQ+G8&#10;tazg8vw19WVhNSXrjUVrGjjBykyf8ryV2qzlWOSkqmgtumYdY6kxbxVMWF8S2EhZ8jZOKLRot5tL&#10;g3BzhyBylyh6tzgGV2cFUIWbgyIewbiRqvwOwKU2MNcac5aKNjnwN9i2lK4/rNq0UxiFtePhWPTp&#10;cDrA3NTDJk6CefQwBjbxAuhNBE9Eb8LF15lVZaGFMmCkhHJlwUr0y1oqfZu/ySEvZK4sxaOqaHUN&#10;kyhsFN/Q1rOCsHBNTdG6mqL1SG1xUHnWsqq8VXUFa5Ha/DVVOcS2QyfcpZX5q9GwoxmHOxw264rW&#10;YWY9DKiiqtYA8CMoz1lB9sJZXpbv+MEABDgPUl8aDD9E+GPHBHn4scIYUtymeC38rM1H4nnhVsB4&#10;LOoCtx3uE7j5eG9Ai74b1XxFHhmmy/KHAMZYgIdAUDWRYo9OHAKAHoAx7IJpUbVDgGYcpoVNdOUQ&#10;w14EYlTztEyHa0BoN035a7IkLIBWHTPN5dTipRBgdjn2A5iNjkdBAMNQT+NI9NEAbEILpxBtcsQq&#10;7dItLpwYa0NOgCzZRZriJEl2lKU6qzLdFemu8hRXZZq7IctHl+mlTnNH265N96aS5b0rsrwNDPfa&#10;Qn91KjybLFSnuBhz/Qk5SwH8TAt+1vDXqslYqsnAm2bKu4fLAOB2AdD/4h6Y0PEAzKDY6s7fYAd/&#10;9SURi1Qpnrx4e7z5CNw6+naZx4B4ogoNIKQqvMMmDkMghn4AYtjFjrNBOV4QOq/sVcnvAG5CPwp0&#10;1O6YRI+dmA6PKfYATI4B3ud48TADnEiw2REOpAfAsbCJRr4kypoVuYS3kXxcXRZlTYixZ0baZa5f&#10;uMLmZw7T3+LmhJEEeWG6kruVNvJKPkEtyNQIJ7Ljf6KRp4vVoI7H+L/EyCOYHY9GHqX8ZB2PRh42&#10;SZl4SsTX1Khhk/qmfk1Tc3Vdo7F9RyP5Hv/2xoamit0Qb6s5tKehuUpSmrUx2Hexl9Xbq5ymbllj&#10;t95lWpjnnCCXWUGuM0O95ga6zvRe9Btf69+H+FttifRLilmetiU4L3tzaSm8wy0VyQVSlVgi5dJG&#10;njLvJkSyEoDKiCeIJCyxmCUSMYklR9U+ScQjuBfgiQoBVOo0PEEBSnkMoMfcvL8SHMksyYQYU+nh&#10;eniCwlJ2DswD/WJZsVBUwOHn8Pi5EmmxXFHC5mRtSQzz8bVdvGjae+/8w+9+83e//uVbf/e/3vrn&#10;f3zrZ3//1j/+3Vs/+7u3fv4Pb/3yH9/6+T++9Yt/eOuf/+mt3/7zW7/91Vu//tlbv/v1W+/99n9h&#10;S3p++dY77/7DvDnvuLksWL7UKcDfdtlS+7BQv7TUSCAjnZCaEro1KQhISQ5hZESil89MD8tmROZm&#10;R+flxOTnxubnx1FSnhj5/KK4/OINRMoXxmKlmoKi+GJWAup4CLB2PGBu5KElGYFcBmJh5HlCIuVF&#10;0iK4NwCJnClXlSrVXIWSTWy7hph3rVaoN4gMBgm05eXSCqMUWoh1OpFOL4QxxNRreGodV63lq7Qc&#10;9PImR68qUyipGphUxXlMnJcryVuJVxp5gK44T+t12YSRN3fxyBuMPO5CI6/RFGnUTK2GpVYVE7Ql&#10;Oj1Xb+AZyoUvGfkbNzrRyCPmqfEXL12hob08pebJvwvUv4sTCfLnvrbU8dS/L4Evv/ycYJYpj6CR&#10;RymPRv7HrOyK/HgjT0N7+VdKeQsv/zojby7laef+ZlDQW3h5cwtvjrmLR7B/4sBm2sXv2dNi4eLp&#10;HnMdj9r9DfzNjTzq+DcYebpqzZkPT1I6/oy5kf/w47NYteZ1Rh4L17zSyJNlXc/9NCNvId9fBy3i&#10;zaGNPIA6njLylynMpPyLwjUvatfQafJo5LE9SVWTJ2nyJ4+ajDzFoSP7Dx7eB5ik/AFSUJ4Y+X3b&#10;d+5px2ry5pnyre01LW3VLW2kfFtTS3lDkx6pb1DX1Cqo8jUvVbABqqol1VXCyTXlKUxSnjbyr8Pc&#10;yxsnWXhzaB2PIp4ODNQqrxp5oUKcqxAw/iZGvrVBPtnIa1UmBY+8zsjT4OFKNTyvZ6OIZ1Olacz9&#10;O83rjDzt4n+kkaddPM1LA8R5k4DnNlOmvOkUYgJXSIw8aSfAHg4/k83LKOWklVH1cGB+tPNiUZ6A&#10;n52btTE7MyY5MTQyLCA40GvFUgdXp3mebovcnBY62c21t57t62m3ITqwKC9FzC/Sqfi1VfBKzqCQ&#10;ClRKiUwqvn712p/+9C8jIy9Sgy2xEPGAxYAXwOGvNey0MrZQqBbD/ocficX9SUPfsf9BLKalsRj2&#10;X4L59dArA1uMeR2mjPVBrEiD5WhIFaaxscdYoAli+CUfGhgc7B8a6hv8bvjbZ4PfPul/OkoVtBkZ&#10;fjz++NsnT78dGiYGf2SImurR2PjD0fH7Y2MPxqj1XS08+4/nhZFHKT/SN/Jk6MnYwMj44OgPT56N&#10;POw9tGN7hVxaq1dVqKU1RpXRqDRWKQwVUkrHy2mMVfKqavLWzqjl1xgEe9sqttcq1LychBB/59m/&#10;81s8ZZn19FDPRSutp62ymR7habV00XukmvyC3/nPfXv1kmkrFk9ZZz9rpfUMGLbKcbb9rF/7238Q&#10;ssxJIy6oqxDIhDkGbZlOy5ZKCkT8HIW0SKMsUcFrdEq4S8T58NA02cgrxYXAZC8vFeUCCnHeK4vI&#10;ywUvoHU8oBDmArziZLgknbSIz0yR87KVglw5J1PJyzTKCivEORvWOC387Vsrbd/dsnJJ5nqHrHV2&#10;jDVLisPscwMXZSyfxQqxZoXZMMPtgLJIBy4x8i4ABJxoJ3YUEfHQQkxvlkY7kNq1MSRNHlo2ZeRR&#10;fHMnysdDy6OS5ZEySsoXRVgVhC2EkbSFR2OO9pwZtQRiOArmlGx2L42wYYYupjL0HdlRdtwNTooU&#10;X1GCu3CzaTFYPApiaKXJnpgjL0p0gwDmSV89Izd4HuwCoBOGQSfMTK5wk4s0xY+f6M1P8BBscYep&#10;iByJs+HG2nCjif3PWmtdWbzl0bmPhm5cvnfhUteF6x2XOm5c7ui41AmBeXvr0k0i6yfarss3u6+Q&#10;lVS7Lt4kyn5Se/N8x/2Ou9A+6Oy5dYFY+DtXujvO37h1tevh7d7bHfc6r9y5efXe46E/PB3+85G9&#10;H3FKlMv8QgJ8gtavidkYk84pkTfX77l8vvvh7ZGhh9+N9P3Qd/dxf8+3T4b+Zbz/XwbuP7t/a+z6&#10;hZ59209Kebqt8Vkr/YLtrTwCV0ZwisQfH/2sp7N34N7wve4HD+70Xr904173/VvXu4DbnXfv3rp3&#10;9Zsb1893PrzVe+3r63eu3Hkld6+SDwxoXuy62nX72s1bN6533ujouH7r1vXu21dJP8nQv3Tz5tW7&#10;Xdfv3rl+62HH5YP1ogbh5jbhBiyqjqnoB6ilU8/WZAOnqxgQo2TfR5VuB3aK47Cee0NJcE3ROsyw&#10;JknWuSux+Ik+a5mOsRTTbDUZ/tItLu3csH2y+LqiddrMgGZ22G7pplZu1D5V4h5Fwj5Vwm55fJso&#10;eqd84yFD0n5twnZxbJsgaqd0wy7ZxmZueCM7FK6KnJEX1sYnfh9XWEXt3sgKxM2dwqhtvPBWdkhT&#10;yfp6qkp7GycUQTNO08QOJgnyZmYcAhjfwFy7jRdWnbe8tmBlGzu4tSxoOy8MoNU5qv+WsmCYBKat&#10;zl8JR2EFG2hxAEyFUh56cGZM0q/KWwEx7sXLo2ksC4LrQSkPoHQG0BpXUsndEENPCzcUAmPBSmmy&#10;O2ejnTrTt4YZCBgLVpPs8gkhXkEWaIUANtdVF8LFBzUw19cUkNU7AQjgBwE/uGqq/gzBrJ47mXAi&#10;0R52wY8VWhwMu+hceByPPp0+nJbsEGAsS/GCv3dluq82aylcFV5qZVGgsXCdiaI1AJ4aJtFlL8OR&#10;lYWr4GZWUQnpeG8AcM+gptcy/GTJ7jqq9gveaXAX4b0EwD2GBwIwGLU7gFadBo5FsY7DoEUjr55Y&#10;eRXFOmaF48chKNDRSsNeiAF5igeCPaieoYUYnTtsQoxCGfoxwKkQiPFc0GJMD4DxcGrcpU330aR5&#10;yxJdMVCnesmT3PTZcCcsNeT5ootXZnjI09xkqa6qTE9ZshsgT3HHyWFCZbIHUJ7tq0l3U6W6KJKd&#10;5FudibJPcRUn2KvgJpA0eVxh2IeQ4kfaiQujrxZ6UMoTMvxp4K8bgF9y/LYK/OHzqPo2cCvQoSPE&#10;qm+BJwt4LnABJmt6ADbxvqIFvYCqFI8CHVqgNGYJM3JRWaw1TA6HcKli8TAM9ToAAeyClvbv5qBV&#10;xzE4DA+BGaAfWjh1SfRiuAb4ZchcMz11xfvQA1NBJ7QwEgO4DGjLYmxLo214Gx25GxzKoqxLqJry&#10;hWHWJEfe8VfEyGdHGCRZSn6qipes5qcgaORV/Ay1wLSmq1qcB6jEJh1PG3nEZOTJIjpUgjxl5M1B&#10;I09L+clGvtzAA3BNSGOFwFguoi28OW8w8tU1SqCmluh4zItHsII8ivj6xnKgrsEATNbxaOR37KjD&#10;TlzEDqmr07e21W3fQdREe3v97h2Nhw+2nzm2q9YglpRkrnJb6GM9NdBtTqjXvFCP2WHusyI8Z0MQ&#10;HWAV4jnXx+q3Hgt/vdZzbmK4b25yaHpicFZqdH7uFlYpvKUtEcj5PIWAJ+WJJRwzF0+tpEoqs2MB&#10;GRNi2BQXS0TFQrTnE879laCIpzG36q8EB7wYI8yzAHPq2ZwciZQFF1BSyoAYLkksJpt8QUEZm1HK&#10;ShdLimSS4qKCrUmJIeFh/n6+1iuWO65b7eHqNMdm8TRPtwUBvnbr13oFrfYMXuMVEegXG75ic/Ta&#10;hLi1iXHrEzcGpiaEpCWFpCYEZaaEZ6dGZqVF5GXEZKVF5uVuymTEJadEJW0NS0mN3JocnpoWlZsf&#10;n5C4fktSEJCUHJKSFpbBiGJkx2QxotNTQ4C0lOCMtGBGRmg2Izw3OxIoyIvJz48pKIjNK4wtKN6Q&#10;T5FXFFfE3IxSvqQsic1NYZZsKSxOKGWnvFw7Pq2MKllDvp3PZfB5WVxeFuXls7m8HL4gj3wXVlIo&#10;lhVL5aWAWF4iUZTKVGyllq/RCXUGsaFCDu9BoIU3I5XVamzJl3erVBWV0KkiaUNGBYwE9OWABFqd&#10;QaTVCwkGk6CnvDwWnWchSgXzZSlv8vKo482kvClf3tzC09r9dVA6vpCiQKkoVFPruKJrQgel1WH5&#10;eHF5haTCKK2sklvmyKOO/6uN/OQEeeofMfKTM+Un+Bh4g5FHHf9KI3/mLOHNRh5jwELNv1LHWxh5&#10;cylvYeQBNPKHJpZ4tQCrzJv3TDbyAG3hzWNgso4HJo6CSV5RNR4xd/Q/3sgDKOXNvPxPM/JHju4H&#10;LIz8a4vIA2ZGntLxxMif+ZBKkJ9k5Ckp/7cx8l9duGJh5C20+xswF/E0tI5HzI38VxcIbzbyAF24&#10;huj4j85imjxKeUyTh5bUlD964ODhfejlzWvXoJSnV3klUn5nw7YdZO0UUrut1djaXtXSZkQd30TW&#10;etXW1imxdg1t5F9AJcu/ysu/MPJvlvJvNvKVerb5Jm3kaSYbeXhl00It60obeWh/qpFva1SQil3U&#10;QyE+GlJL6BAFT4t4GgsRbw4KfaE4hxbxtHzHmIbuBF5n5C10PEBrdxo07xadNJN0PDDJyMPM4iys&#10;XcMWZNBG3uTlqWx6GAMthywVa7pyHj8bwLrzAm5mYcHm7MyYxM2BgWvclwfYLw9wXLHUCVp4oeDt&#10;bu3hunCpt33gau8N0YGFeWkCbpFUxFbLJWfPnHoy/hhLw9NGHiu5m+q5W+h4wMwLv8xPMPLI8P8Y&#10;+b8Wi3uSxtw+/0ewmHYyFuP/06AvYBB+OSd0PDB5mEUPgtnxEznyJiMPPOrt7+8bGBoYJnXhSbb8&#10;4PggtKNjvaPjfY/HHj15PPjk8fCT8aHHI0Mw88jjsSfjo49hc2yQ2PPHj8afDjx7NvjtJMlOGH00&#10;atHzGl5h5B8PPkYj/934k7G+R6cPHqhQyOoMajTyVRVKo5G8GjZWmVx8eZUMIS+FjVRl0ipZpU5Q&#10;qeM1VEraauU6YX78ep+1HlYeC94JdFuwxnm2z4LfL7OeGuwyb5nV+0EOpNB8sOOcgAXvuE//1Xqn&#10;eYEu85faTPda9J7n4qke1tOSYlZWKEvKVSypIBvetcKbVXjLqhQXSkX5MnGBUlYMwOtmeAENEBEv&#10;M9WURyNPi3gADqH4UUbeXMcDEi4DWpUwTynIFZakSTkMjbhAUpqm4mbKS7bysuOcZv+z3ZT/He41&#10;e8vKJXkRroXhznlBtoUhtrwNbuwoB2YoSUXnxhDVXhLpUBphD0DMjXFGIw8tGnlerAs/zhU2IWbH&#10;OhWHk0LwCBr5sjg7zkYHrEWDm8WRi2ETB0Anj1rTFcaIqFVYYRPGQAt7UazDLlT5ZTG2ZZG2xMLH&#10;OAg2OAs3ugBcak1XfjwJYDzOgOCpiWqnPgyAqeCkmWtnwQXg/HBePAsWt5Fs9eLEu3I3uaGRh34Y&#10;Jk50USZ7yJM8VKnLCsNcWwSMwYufDl6/NGHkO29cNnH9UgdN5+WbFty8cotwsROgTL0lXZdv3evo&#10;ufrVFWhvnLt+59rtux33O690d12/d+XirYc9o1cu3BbzDcFrN7nYr4yPza2t3PfNl7e7b47evjV2&#10;7qs721pP8Ni63EzB+tWbVvhHL/ONXOoT4ecZ6u0WFBGckpHMNqjb25uOnf/yTk/XWG/Ps3NfdKnl&#10;tZFBCXaL3NctjyjXNly91NV5/U5/72j3zZ7um/c7rt2+eeMucLvjwc2rd6+du3n7+v3uy3dfye0r&#10;PTQv9V+903Wtq+N6540bnTeu34I5b10hncCtK7evX7578/qDu509d69datGylPkh1cwQUu29lLRV&#10;BWtQrlUXrqUTqOuY62FvCye8nR+FcnynOG6PLP4AtYLrMUMq5tGfrcmG9pAmCevewAAYDDSXBu2V&#10;xp2tYhzTJUN7qjLzpJHxWVPx6arsk1VZZ+tyDuuTd8vjD+iSDpdvPahP3CaKaeaGN5SFtPIjsXZN&#10;K1kSNny7KKqNT1Ljke38iB2CSLTeAEpzWpdjPjtCZ7UjaOTpA4EJS766qSSwkbm2IstfmuBkzA7Y&#10;J43dxiWp9xYJ8ijfYQacH6fCnpqCVRhAD54O56cHQIA9tJGnVbI50IlSHsBEfgiqClcRQZwdkOD3&#10;u41ev5KnemLiOWCkzDgKekqaB9cwgxAi0wvWYEY8KShPVY3Hj08IlD1HUIvXUL4eLTwOBuBYQ+4K&#10;Gjgv5c1J4Rq6U5+zXJe9jAbLVclSvFQZfvJUb+hB815ZFPiC4rUA9sPhMBKGUeJ+JQA/qcayICOV&#10;HV9N5bajPYcAWsxeR5NePlEmHvoxex16AMzjplPaMacb9bp6QqzLqJVd5RNWHVCkekILw3Ak+mha&#10;SSMwGD0yDXbiVBDjUajC6XPRoGdHUG3j6QC4VDwEhkGLm8IEJ1miK+pyVYqnMN4BAm06jPFSpXuo&#10;GYCXJstbn+unZvjI0zwU6Z4wFbmYZC+48xUpvvBIK03yUqR4Cze7QL+UaG4nDQxIcpUlulTmLtNl&#10;+OgyfPWZfgaGP1nUd2ItAfo6AbhOuAPhboSrwqs1z45H4Dq3+r29wfXnrPCFcBeJJhZlRdUOMdHr&#10;CU6AScqTKyEZ8QhuwjCIBVSlGoDuhwDVOfZADOBINPLYg+CBcGqYDWIcCS2ORHAkBNiJpwPgUmH+&#10;0pgl6PrXWb2Vsvw96GFTpW+ghTFo9kswDT/KGiBPlzG2pZFLWOFWhaFWOesXZgVbrXf6jf20tzhZ&#10;4eXSbDk3Wc1PQx2v4iUreCmAkpeu4mdQOj5HLc7TTGTHAxopsfDmRh5aCyOvUcI7U4K5kX+FlH+l&#10;kSdS/tV15F9p5IHXGfl6ajVXNPJ1DQaU8oCFkW+eKBbfMFFfHoADoW1rq9q+vbahwbhrV8uenU27&#10;t9cd3N3YVKXgFCYvd1+02n2Rv830cN8lwR7z1rnMjPVfHOk1L8h15mrHacvs3ltqPzV8qW3mxlVF&#10;aZEl2RvLChOZhUlcXh6pQiPnCOVcgZzPVwqhFUrYIgnWpSkTSYiLB/hU9XYaEWyKisTCIgGqc3Ph&#10;/ioRzxUW0NCq3TwvHkDPTnfiAIIg1wKy1CovD66Bw80tY8N76ny+oKCklMFiMeAW8TjZcilTKirM&#10;y0mIjlixcoXTmpUuges8IsMCVq9whjg8xCc5Mbgwb1NBbnxxQQIrP5GZm0CxqSh7I9HuKRGM5HBo&#10;s1MjoM1Ji8xNj0Ky0yPT0yKyc+KBrOyNTFaKQJjLKk1OTY8A0jOjAAjSMiIyGFHQJm8NZjAisjKB&#10;MHTx+bnRBXkxhfmxSFFBXFHRBqCQuREpYm6m6sVvwZI1rNLEYlYiXabGlBfPS0cvz+Vn0kae0gu5&#10;AmG+SFwoljBlijIsMSRTsBUkz10MqLSiiipVVa22ptYAbXWNvqZeX1dfAW1tXTm02A+tKa7RoKmn&#10;ZL0C3qGUG6WGCmLnNTqBRs9TazimcvMmSlQvS3nKy6N5t5TyE/xYI4/Z8UpFkUJeqFQUqpSm7Hj0&#10;SObFaoyVMqCySg5/iS9WdsV6NbSRp6X8hYuXzaU8MCHlyfquaOTh3/nz53FN16+//vorSy3/CiNv&#10;JuVfGHmU8q808qjjX2nkTZgZeVzZ1cLIW0h5cx2P8v2VUv4NRh5B8z7Zv7+yE5iw6q+F9u+AuY5H&#10;YMCrXHw7sm/ftr8uRx7572/kEdrI01L+P2LkAQvz/mZoF09D63jAPE1+spGfqF1DvDxK+Y+//PLD&#10;zz8/8+nHtJQ/9SHFR6ePnzlx/OSxYyeOYgUb2sijlMc0+b37SZo8Ye/23Xu2vZDyO5ratzW0ttdM&#10;GPnKxuZyUkq+taKpBZ5ZdRNGnmTKWxh5ZJKUf6lwDY2hgmAh5QmvN/KIeSe6eAxoI69VFCkleQoB&#10;QynMQiMPoJFHF/9XGHmNmuh4AB4QsY68hZHHh8s3SHk4EA4XSXJp7W4h3ydDnocmisOQ9jVGnicm&#10;rYV/hxNNht5LkOS/Er4oly4rb5ofi8uLsiYDp2bzGEAZNxMD04KxPFO1epGQrBMrFGSJRTlUWZuE&#10;xC3B4WGk3PzyAPsVS50gWLXcZeUyZ2+Pxe7Oi9ydrfy8ncKC1x49cuD5838fHzVlB5tLeTSeL0T8&#10;X3bxiMUuE7Q5tcBi2P/wI7G4G/+roE23RT8NPeBHYnE4zeRd+PtpfiwN7LXoeSWjAyMEUqppaHxw&#10;+Mnw6Hcj498Nj3w7MPSsv/+HgeHvh8aeDj9FEf94aOzZEBnw/egYMNrb97h/4NvhsW/HHn879vTJ&#10;yNOxwcejA1QOPtadx4VeKUb7h803EegkPBo1Y8ycsf5x6KQnfDYKweAnJ4/pVZJao5bUkS9XGA3y&#10;ygpZRQV5vVhRSSw8Um6UGSpl0JZXSMr15LvSDXWqqgpxtUHQ3qBuNIrU/NyQZY7+9h+scJ6zzn3h&#10;KsfZK+1mrVgy1Xv2b9bZz1ix+L1Ah5lBTnN85729dNF7foveXekw02vReytd5jrN+62/05zizGgl&#10;L6tGz9GIC1TiQq2MCe9X1dJisSBXIsxTyZno4hGI5ZJChagAmLDwL1w88rKLz6aZrONxEVcFnxSr&#10;0cuKJexMGTdLKcgtztqoFeXp+FmCnA2e83+z1PqdQOepjFDnvDAnVrRrXrB1UahNUZh1aYRdWaQ9&#10;M9S6JNwOgBh6SsJtoS2NdmDHOtGURNkDEHDinCFgRdpRPbbsWDt0AZw42AtH2UALMT/eSbjZhbfR&#10;EXqYEYtLoqxxJHeDA8TQieNhGPTQKX6AYJMzxDiSC1PBzBQQ8zc4wC4AxsCxbKo8PXp84RZ3zkYS&#10;T9h2D3Wmv4YRoEjzqchfpcteBrEqww+AQJnuC8PgWMlWLwQ2YRJBggscCHt1WauMBSGlG/x2aVj9&#10;V77ovXLh9vlLty5e77zQcePCTZrr5zuRjou3zOm81IW8shOAY29e7r7y9fU7N+51Xb3Tfe0uBJe/&#10;una/u7+ne/Dm9YclRVIn26XrVm6UCWtvdzy+3fH041OdMkFjfHSBh0vIe29b//qf5/3mF/N/8/N5&#10;7//O+u1fLpzxnsOsKS7v/852+ruOv/3nhb/5+YJf/2z+//PW+x9MdbZZ5Be2fmtz3aELX90dfvin&#10;rqv9pfmyAJ8gR1sfTpn8+tU7PXcf3ey4D1y51HXxfOe1S3e6OnrvdPbduHC761LPK+m+fM8cuv/2&#10;5bvdV27fvHarg6pbg0YeesjNvH736sU7N6703Om4e/vKpTZ9qZEd1yYkq6ECu6Ub91Orsx7Wbj1b&#10;k32mOgvaj+pyP67PA7BYDfBpYwHwSUM+VrDB8jVY4gYOxFR6mGq7MKaFE95UFtpcGlRfuOaUIeWY&#10;LumIJulURfqHVTmHtSnHyzPOVOfAeXfJNu5RbNwhiTlantzMDa0oXN0uJuXja1nroW0TROEHBrXM&#10;ta28sO38CDTdRL6XBm/nhu8URkHnNqqODSpyNPL0JgCDzb08LdZRkTey1jWVBDYTTb+unRNSV7hK&#10;stnRmB1wULFxO89U6wZnMz9Kk+Zdkb20On8lJsvjtNAPA6g5TZn1eAh9oAXQSeeAI3SyfM1Egjz2&#10;N5Suh07o0Wb5Z6//oCBsfi2LuHhU8BCgUgcgri6GnvVVRYGEgjXGvFXlOSvgbxBi4sQLSdV4fc5y&#10;FOuIcSK9HUYCqN0BWrVjD4whZ6FqwRuL1sAPC85eVxJUXxoMQACb+MEAHAV/zvA4AH/+8BcNf/V4&#10;eHn+GnMMeatR6MMw1PcwBk4Hh8MkpOJN/gqT/KXKrAPqDB9ZsjtKduinHTcMQOEOA/AQlOMQ0Mob&#10;D4fxSkqyA5IkV2ihB0ZCgCOhxdPhSNwFMYppCMxnoIHT4SEATAI9sInH4lF0DOAh5uCBMAaAwyFG&#10;xY8u28DwVyZ7wG8atEFWb23x/o06lVSWV6V7KTM8pClukmRXaEWJLsItznC3kyU6NrkINnuIt/pI&#10;t/oJE71FW7wlSb4QazJXajNXyJL9lKl+8mQfeI6QJxNZD+dVpZhKySOwCTfBHLx4QrofYJ4dj8DP&#10;pTRmSda6mcIEJ7gVKMHh5yXGijTU5dE58mJKfOMuuI342QaCt9oihnkggENwE108wKFWdkWxTqt5&#10;2rMDmFYPnXSSO2ziYAD3QifEMCfEqN2BsljrwrD5W/x+VxA6Dy08dMIMMBJuZlH4gpKYJcwoKya1&#10;QLrJy8NzK1VWPidoPiNwwSqbny95962yjBCDJEvBS9EI0jWC1MlGHt60qkTZGkk+GnkqTb4IwLx4&#10;1PGTjTyt4ykjz9apOa808mRl19cbeRpzL/9aI19NRDxC63iAdvEI6viGJmLeJ+t4ZPfuxu3ba2Fv&#10;e3v1rl0N0EJnW1PF7u11h/Y0HdvX3GKUJoQvW+Nhtd578TKHGUEeC8J9FgW5zwVCvRasdpgFLwJX&#10;ucwO9FoYH+TFzIiVlmbwWGkcZqpIkC+kFlnlCZml/EK2kMWXsgGOqEQgJgglpQDGfBGLIyJSnoYs&#10;oCqcWCX1ZSNPY27hzXnJtptJebrHAg4/xwI2D95cZ5exs7m8PD5MxcvjcHMFQqKhRYJChZRZkLtl&#10;U8za0CC/8PU+WCR23WqXFf42gWtct2xal5cTxyxKKMyPz8mKgTgzJTwjOYwkwqdH5mZGA3mMGAA2&#10;s9LCoM1OD8/JiMjNjKTa6PS0iIz0yMyMKCAnO66wYHN+XjzE0MnIjGZkQhCRmRGZl7uhID8+P29j&#10;dnZUdnZETlZEbnZkXk5Ufm50UV5McX4sUFQQV1xIdHxx8UakiGUqVlPK3kpJeVKjBkU8gnnxXH4m&#10;ShKegOh4ASlTQ/Li4U4QUWvqooiXUcvwqnVig1FRWaOrqtUDtQ0Vtc2VDc01dS1V0Na3Vje11mHb&#10;2F4LLeytbaisbqyoa6yqazTWNZYTGgw1dbrqWi2VOy8zVEj15RKdgRS30eoEVCV6k5dXq0oAlZKF&#10;ap728nQdeakkTyLORSlP9fwkHV+oVBQBKmWxWkWy43VaIuLRxevgT5gUq5ESHV+pgL/EujotMfIo&#10;4jGgdTwaeZILP4k3G/mvvvnJRp6uWvNymryplLyFkTf38n/RyH94fO9fNPK0fKeNvHnnf9DI05sH&#10;JmrKm8v312Fh4c2BvXv3Nu/bZ5EIv43mlToesJDvr+OvNvJ/q6o1H3545pVGntbxALr4v87Im+t4&#10;gLbqFtr9x0AfC9ATArSUtzDyFlKeNvIfffHF2c8+oavJ00b+5IenTp4+ceLU8eMnjxw7cdi0yuuE&#10;kT9waC8aeVzide8+lPKkpjxK+W3bG7F2DRp5rF2DRp5Ulm9QA3SmPJ0sX1sjRiykfFXlq6V8uZFr&#10;qKACMx1PNv+SkbeQ8sgrjTzQXC1E4Y7B63U88Goj396kpI08+bqQvkyrYuk1RL6bu3jEYlOvK6PR&#10;6EiavFiah0YeoZ9yLMBdqONfMMnFIzwxJeUnFhxHHU+vAG5u5M2xEPE0AnGeeWV5gTiHnALOK8kB&#10;8FzmiKQFAE8Iw3I5fLhCeCVB1DwcxYGbIMwiufP8TDgj3AS4XRJxfllpWn7e5vSUyNioFevXeqxc&#10;5ujnvWTdCpeV/o6rAlyW+7vMmzWlrrr8+fN/HRx4NEz+jZoXrjFJz59o5M3z682hRaoFk6b6H34U&#10;Fnfjf3MsVPgbsDjwLwKHjEwsHguYT/VmYPDY4Oj40NjjoZGngyNP+4e/HRj67tHgd32PvnvQ+8PD&#10;vj/19v+5f/CPQ6PfDQ5/1zfwQ++jP/f1P+8fej4w9Hxw+Pn4k+cjo//+aPD7Bw8f37v/+H7vk0dD&#10;3w7DbCYme3lzTDr+Lxl5zJ3HqZ4Mjz4dGfn8kzM6taSuWl+hJzqeUC6tMsqrjCSPw2gkefEAcfHU&#10;K12tXggvc+FlpVxRpjeI6moUKkVptVHUVCM/srtGzEoLX+a01sPKde7vAqynrXOeF+I6f4X1+6ts&#10;p/rP/91yq/dDXeevtp2x0noatEuXTPGc/3ufRe85z/6N/axfrnFfELPaXVaWqREXaSXFUl6OjJ8L&#10;b18BiTAP8+Jp0MjLheY63tLIY1I8RbZUkIWYu3haxwMqYZ6Uw+AzU5SCXIgl7ExotaI8DiNu9i/e&#10;cv3gZ3FLFzFCnfMjXfJCbLLWLSgKs+bEkSIwxSFWRMFH2bMi7DmxLkTEU5RFEv/OirQrDifiviBk&#10;MVAYCm/1bZgR1MJxJLBmRS4heXnRpJQtenlU7bAJu5jk6/NLoAcHwCa9F0biGO4GB1TzogRX3kZH&#10;iCEQbHKGQLzFTZXiLdjoyI21kyS4yhLdhfFOsFeT4Q+7pEkeqNvKqNLzggQ3RRrJh4VOVYYf9MtS&#10;vDSMAHWmvz5nObY6qjAFBkBFPknE1jGWKlK8YbyQqntD8uvjnWWpAarswPxo753a0vsXPrtz8dyt&#10;C1e6L9/svNDRcf5Gx/lOur1xruPGueudF8gu8/bmRUyQf6mlsuO7oL1z7e7d63dgZNflW9e/uXHn&#10;2u1rX19/MvjttXM3mXm8hR/Yh62LP77/8+GHf7pxoU/KqXGxXvP2z61+/Q/zf/F3c4Bpv3ea9a7T&#10;9Lft5051QxbN8p43zXP6246z34fY1+oDv9nvu8CAme/Yv/3z+X//1jv/+63fzZ/hErg0rlzZOnj/&#10;+8G+7/fsOO7hsszB1kMpK7/V0TM88KSr817n9Z6Oy7cvf9PR0/no+vluIt8v3ZkMMe+TOrsv9ty5&#10;dA923bxyq/Pqzc6rt25evd195fbty7fJdwKudXdcvnvrWg/c8O4L3+woL22Vba0rDT+oTvywNueT&#10;hvxPGws+rs/D5VvRyEO/uZGHHirJnVSQRwsPwOCj+pQDqi37FJsPUQu97pZu3CGKhRY4pNi0kx95&#10;ypBypiLtw+qsUxXpx7Sph1Vbj+hST1VmYen5vcr4+tL16kzf0ljr9LUz68qCjxhS9io371ORsjbt&#10;/CiSwl+6voVLVHsDlX7exgltZq3fxjHpcnTuAMTbeKS4Dbp42KSVOoB2no4ndPn6VnbwNl4YBC2l&#10;69s5Idu4oTv44buEkdt5YTAAlTp9CpwZApgWS+VgPwyro8rXwBUC1fkrcZVXNO8IingcgKCFx7zv&#10;KrNaK628MFTzldTKrhV5yw24BGgu/OEEKNLgL8sP/o7K81ZCW0lVk6f/vrRZEMDmSkPuKlJBKN1X&#10;muwJf5jwNwh7ccwLvT7h8WuYgdDityUaykKaOGHN3HAAg1Z+JBYRgl3wA6opWV/NCqyCm0mt72pu&#10;5KEHJoRNOCk8MsCfM35KB5cBjwzyND9Fur8yIwCAADbhwuCBAlt4EMDP7WAwkB+6YJP3r1OWv8fZ&#10;YKvL8oebj6nxmPCORl5DOXSIYYA6wwcCaFHNo8OFACUyDsORcJSKsurQQox59LiJAyCgwcMRSzFt&#10;JujhdHAKCFCpy1M8YC/EEOAYuBjYxE4YRgObCL0JLfp9nAcCxVZ3WaKrPMlNl+GrSvE0MPw1ad7K&#10;ZJjZS5nhJUt1l2x1k8O5Ur3hfoOfuyFnjTZ7tYaxRpm+Upq8nL/ZlxvvzdnoVRzhnrUWnj5cCkLs&#10;WVFO6owV2swVylQ/VZq/Ks1Xm+4DwClo6JuJwK3AS0UXbw4aebhaY/4KuGBJkisMo+8ZNO8kKd4M&#10;MZU1T9t2OJaG3sRjMZkdgJg27/BbAT0o9CGAfuhBsY5xWax1ccTCkujFReELCsPms6Ks8kPmZq6Z&#10;nhs0G6vNoK+nZ8O0dwjgECyJg1PB/DgtHAUnwmMBmJyzEZ77SJE39gZ7eEqFp1F4uuRRz7CF4Ytz&#10;gq3W2P3CYcpbHEaYTpQp56RqhRnmRp4UrqGMPLxppY28SowU0kb+hY6XF2nlLGSykad4qZq8uZFH&#10;HU8beZTylRVicyMPL9veYORJ7fgJHW9u5Ol6NRZGnkj5CSNv7uIR6IQD0chjQfnW5vIj+1pOHWhr&#10;NIi2RCxf7bbQz3raSoeZga6zV9pPC3Kfu9pxRpDb/PXuC5fbzfRdMj3Qa0nMKjd2zuZKWSm86pNy&#10;CySCIj43v4jJEEnL0LnzRSyIJXKOREZWaoVNBHdxxS94IeWFRdQaqoWAhXD/i7zSyJv3YAo8YNp8&#10;pY7nZmF2vEBYyOHmcnl5UlkJtJnpGzdErgpc6Q6ErydGft0KlzXLHaLD/LLSIlkFm0uYiXk5MVmZ&#10;EVjMPZsRWZgTm8eIolw8ce7Z6eGUiA+HTtjMz4qGFoBN6IcDSV34jKjcnA2FBZsL8jehkUcdn8Ug&#10;ZWoy0iPS08LRyzMyoxiMsKys8Jwsk5Qn9Wpyogpzo5kFcYSijUhx8UYmMx4oZiVweKml7K1FzM2s&#10;0q2YDo8u3tzIow/hCRhCQY5ImCsUFYjERMeLKR0vlZfJlTyNTlxeqa6s0VE6vryusaqxpbamsaqu&#10;uaahta6+pRbaxrb6pvYGbFu2NwHQCQNe7G2taWypbGw2NjRVoJevrFZjChGhgtSgJ0XntXzMl9eo&#10;SxH08rSUx9x2Wsqjkad6LOX7K5nQ8cTIq5TFgEZNsuP1ujI08oZyvt4gMJSLiZGHt1dVytpaXUND&#10;uWWO/H/cyH99ziTlaS9vcvEUX375+Rcv6fiX6si/LOWJkbfQ8RZq3sLIA2dPHUYjD3x4fK+5kTfX&#10;8QCu70r7dwzoHuz8qUbeXMHTm1isBoFNc/P+OiwUvMUmGvmXhTvl4pEJHW+h2n8kfysjT0v51xn5&#10;163sSht54OynRMr/bY28uTo3x8K2/0hoIw/gPBiYZ8p/ce4iMfLfXKDXd52Q8qR2zdkvCR9+/vnZ&#10;zz7DNHlzI3/qzMmTp0/QRp6S8oSXjPz+XSQwW+WVlvI7dhEp37atmpbyjc3l6OUbGjU0qOZRytfV&#10;SgA08i9L+ZeMPE25kWCo4OjLXzLyWLtmsnb/SUZeBQ+ClJFvqhKgcP+PGHmdtkStYqKR1xnYOnWJ&#10;XkMeIi3MOwTmRh47af6ikYeYfgaCTngSMi3BOpEXP1nHm5txiwR5NPIAreAtEEsKXolIWoBeHjDX&#10;9FjTZuLUxNfjGKSMm0m5+GyhhCx0LpYVcoSMEnhaFWWxBZll/Ay4eEylh1Pg2iwCfjaPy2CXpefm&#10;xG/euC5otfvqpY7Lfe1XLnW1sfpAJRc8f/6vpGzHyMjw8ChZ3/JlKzowMESYZNgnGJ2ExQATg6+R&#10;8rRi/h9+EhZ3439/zG04YLH3J2ExFa3jJ0OPeXE4bEL/0Pjo8OPHw+NPRh4/HRn7fnj8j6Pjfx4e&#10;+7fBsefDY89Hnjwfe/p8lKJ/6Hn/wPPe/ucP+p73PHjeeef5pevPv7nw/Muvn1+48vzm7ef3H5IB&#10;g8Dgvw8Of0fU+fibpfwLHf96Iz/SN0oVriFSHiahZht+Nj721ZefqDWS6hp9ebmyokJB0uTLpdUV&#10;8iri5WWUmidUUInzhgqpSsOH5xR9uaTcKK2uVekMImOV3FAuLNcLlOLC3S2G9mqZnJWeHLF8jdN8&#10;X6v3V9mT92MBS95d6zAj2HVOwKLfByx4e43ttGWL3llpM2Wt/aw1djNXO8xaZj3Vd+E7K53mBDjM&#10;ydwcWiErqdHxNdJiuTAfzbtMXIAl42km58hLhDk0tI6XCl7oeAmflKaZrOMBOS9bws6Uchg6aREz&#10;O17GzWqukkSv9XD64Ndec36VsNIuPcgpaeWi/AjHYpL8bpcfPJ8VblUSsbgoeFFh6BJmhC0z3K6E&#10;1KUB7DjR9tCWRNkyI6yLw5cUhS0uDLUiBWoiiYVHEQ97S6nkd7TtAElap7LjBZucuRsccJO30RHt&#10;uSTRXbjZRZTgCgGgSPGGTtiUbfWEAdADAQCd2EIPtLw4WxRA2nQffaafMWeZJtNXsNlRnuylyfAv&#10;z1upTPdlRtnkhy7ib3bVZi3XZhEDqM9ZjonwKA0NuSuqitbCLhTuqgwiE6FVpZE6CZoUUhNZkuQq&#10;TnInmfKJHvwkL1nmSmVucG6M726j6N6lL7svnO+4cLXj/I2b5250fXO96xvS3voauIYt9mALY26e&#10;u37rfMet8zcs2q4LQCe0Vz67eOfyrTuXu6Advjvw4MbdJ71jZTklDvMdYoM2Xv/61reDf9rdeDRi&#10;dcLv/n7Wz9+a8ru/n+swb+mC99xtZvo5zVs2/31Xm5k+C6e6z33XccEUF6cFSyH44G0Hmw98573r&#10;Nv89d7s5/u/80wIY5jDPHwY4zPO1mu46f4rD3Pfs/vGtt2f8dmFSXNYXZy4+/5fnbQ27bBY6eDh7&#10;NdY037/98H53383L3SSF/0L33at3b1/s/vHcvXCn5/y9nvM9ty/d6rpMFdO/RG5jz6Vbd6/cvN9x&#10;9+71nnsdPQ9u3O76+pNWRV6jYGNl4bo9svij+pSD6sQDqi0QnDRmnKrMpIW7uXYHMIAWOrFeDdp5&#10;OJz4d00S0MIJbywN2SaIJkHxuv3SDSf1yUfVW04Z0o5pth5RJ5+tzD5dwTisIuvHtnIj6ljriIBm&#10;rdun2rRbuelwecoh3dZ2YXQTJ2ybKGa7KKq+JHCHOLqZE9LODWum8tx3iaK3c8NJmjyVII+FZWj/&#10;jpvQ7hBE7hRGwWAAAqCVTTQ9LeUpmR4ENJcENrHW1RWuqslf0VC8BmguWXtAvoE+Fk4Ec8IhcHZa&#10;u9Op7rRtRwUPlGcFVGQvxU2TfKeK1dQWrq4pWAVgfn1F3nJ6sVAa2BRRtbO1DD8cQKeKaxh+lYWr&#10;KvJX6LIDGspCGtmhaNIR+CurJCVoICAJ8tXF641UZXnorIcr50c0csk6uhWFq6uY62pLg6ATwHkA&#10;tOo4Fe3ZARgAw2A8WniYATZhqiYeqS8EB6K1hxaVPRwCgSLNBxerwKUmpNQKE9IUH0CW6ktcfJof&#10;BNJUL0mKJ/zhy1LIF2WoTxSWqjP9ddnL4NgIx79PCvi9ONGllqrbA/cDlqyBoJIqB4/3DwB3mi7L&#10;H1q80yCQUznycH+S+41Ke8f7FlpU9gA87JTGLBEmOMEAJZXADnPiGBxMx2jzzd006mZ06ABcJPRL&#10;qZxu6IRNHINiGnbB9UAAJ5Ilm8q74zw4CfbgpwUwAIBbAZvwawB74eFXusUFHichYEcvKYtaLNho&#10;jw+bMFKy1Q1LkLGibXNDrPJCl2SvX5wTtCQnyCYnxKEoyoOXsEyZGaTPi6wq3tzCSf+0UXZuh+ar&#10;dtkeRQZ3o4cs2V+R4qtMJRXqdaR2ja8B7kO4M6l7Ca5hMnSZGvPCNYZscsFww7lUKXa8XRBwNthC&#10;C3cynSCPhWsAdOI0fKraDB4Ck9CbmA4PLXSyqWryENMWnhm5iE5pp4EfKwABjIEA094LQucx1s6A&#10;lp4cW5wfnTv8BOEHAfcqBAAcDgfixwYQQz/cQPJsRX0MwN/sWBJnzY534G9x4WwkXyATb3aCHw07&#10;2gaerHNDFq+1/6XrzP/Nz4nUChkWRp4UkRekYR15OT9TKczRiAvwS35KEWlJmvxEdjwx8tJiTJAH&#10;MKBEfKlGWUYDm+ZSnjbytI6njDx3An6VkYh4WsdXV5JcCgx+pJHHCvK19QTayNNS/nVGvr29Gl08&#10;FpRvaTEePNh+6tiu5ioZY3NwkK+t95IpqxxnBXvMC3GbHek5P8ZnUZjH/DVOM9e5zve3mbnMYe6G&#10;db5SVlaljG1UctVClpCdK+QWSSRlIjGbL2KXcJlcAUsk5UjlHImkhKRXC/IlomI+yYgveYGklIZW&#10;8zwhSa7nCoq5QksjzxHkIxb9L3iNiKfjv2jkOdxsNidLJC4sLEpmlWSKxMWs4vRNG4MD1/rAe+T1&#10;K9xjQ5cnx4fEha2ICvbbGr+ekRxOytFQae/QlhRuKirYmJkekpUZVlQQl58bnZsdmc2IpI05ZrID&#10;2YxwbGEk7M1IC4Zh2YxoRgZpszKjoC0u3FyYH5+cFJSeGpaRFp6VEZ2bFQfkMGKzM2NysmJyciLz&#10;8iIL8qOAoryo4vxoVuGGkqKNxfmxGNBSnlUcz2JtYpZsKWVvpYrVkPLxHF46nR0PwOYrjTxVqaZI&#10;KiuRyUvlSo5CxdWXyyqrtHWNVfVN1dDW1lfVNtU0tNY3tjU0b2tq2d4MLdC6owXATfMYWipobG6r&#10;BSgvX93YVAW/sbX1eqqajamUDUkkKhdjsrxGy9Vp2YBWUwaYS3mq1MwLL4+8wcibZ83TCfIqJep4&#10;FswM8+t1pNiUjgLeItFGnkqQ19TWlcMF/zVG/uLFywAaeVrKmxt5WspTOh7+vdDxaORpHf9KI49M&#10;NvIWdh7ANHmSL3/26JnTxz48feTsqcNnTh6abORfdvFkZddTx3abS3mAzppHfqSRP3yQlJKnMTfy&#10;GJgbeYDW7m/GXMHTsWmT6PjXGnm600K1/0j+aiNPi3gLfoyRP332FBr5Dz+G/2cIZkYe0+T/exp5&#10;wELKv9LIo45/g5H/6Asi5TFNHo080fEfnYZ75tSZkydOmQrXALSR339wDylZs28nGnnTKq9mRh7Z&#10;vrMBjTy0LW2VDU0GoLm1orFJ39ikxbahUVffoMbyNXUUtTVSoMa00KvYLE2eeHlzIw+bFkYec+d/&#10;jJG32Aub5kZeB49lrzHywE818qRqDWXkCdoSgx4eiF/YdoyhE2P8PHOyjgd+spGnVhIXCHMFIlxS&#10;PAuT1i1aSseTmPh0aR5R6hJ43sonal6UBy3d/1IrKZBIC1+JWFaIUh7A/HfcpD8VwCsRUL4edvGo&#10;tc65ApIszxOSRc+5AlL3RiQvLBNl82T5HEluGZ/BEWbDGDiwhJ3OKkvDNdOLmcll7AwBP5tdll5S&#10;nFycm7BlU3Bc1NrI8FUlxTl/+OHp+NgI+Tf8GI28mcEc/hsa+VdKeQvR/AZ+0uD/P+XFdxGG+v8S&#10;L93Pw2aY9/9k3vzJykunMLsGsndweKJoO/kFm7hF9IF/AfPz4gykgDtZoJWquj44Pj40Njr8GBgf&#10;Akw2HI328MA4XgxMMjJIKr/DgCfDo98PDf3r4MDz/kGi1O8/en773vOb3c9vdDy/evX5N+f/7aPP&#10;/3j0zPj2vY9qmjslqnMFpZ+lZX+cmPpJwtZPE7Z+sjkJ2i9SGZcKmHeUmqfbdzz/9OPnHdef33/w&#10;730D/9I3/MOjkaf95BqwNg5muwMQjwwMEix1/KuNPPSjkR8bGPn28fj5c1+o1OLqal15ubyiQlFl&#10;JDnymGZFvcczGXmU8uXl0opKuVReptWL9EapWsvXVYixbmN1jdyg49eUC6t0PKOK3ajnG8VFkStc&#10;/Gyne1q9s9R++gp7khS/xm5moOPsNbbTVttMhdZ//u9XLpm6fPEU/4Vvr3WY4bf4vaUOs+3m/M59&#10;ybQtkSukHIZBztRIyRe95cJ8k52XkPLxNDKzCvISYZ5EmCMWZAOUiKchLh6Q8oiRl/NeGHkJP0vC&#10;yyEtlyEsS4c31eKSVIO0UMFOD/Szdp3/W4+5v0he55gZ4pIZZM+MdcsPtS0Kt0GZXhKxWABv4De5&#10;ceKcuRtc2DHOLFI7nuh4bowDtGUx9pw4R95GZ7KG6mY3aRKpBSzY5MqJs8fyMhhgkRmIoYVNaDHJ&#10;XbjZBVU7Ik3yAEh1ghRv2VZPVZqvPNkLAnW6H1YtgL2aDH9D9nIco0z1gXnUqWRJQHmSG6DY6g4x&#10;6ic8XJ7qLU325MY7szc4ihI95KkkG5ez0QGTXrEEDfRgORqgJMamNNYWOpVUwqw2M0CT5q1N8yL5&#10;nmkkQ1a4xV2U5ClJ8xUk+4oz1mSEee6oEN+//HXXxcudF691nL9+89x1yryjiyfc/OoqYNlJDbNo&#10;u8/duHX+BrY9V7uhfXDj7rUvLt27dvvM/hPedu5x66NP7j05cn+8Ud/quth3yj/Peeef5sz9vYP1&#10;LB/72f4L3nOd/67LkuleVlM9FrznvHia55LpHlZT3RZOdZ39e/slMz3t5vgvmuZhPdNv0VSvOe84&#10;WU33hF0LprjAXqvpEDjN+p317Hds7Od5v/+Leb/9pxm/+cepYWvibpy/c+vKXaO6+oP35+amFdy8&#10;cqv7Ste9jp6uy91dF7tuX7pFc/fii/bOhZsAxDQ9l7p6Lt2+f74HuHuxu/vSre7LN4GeS7d6LncC&#10;d6903Tzfcedq16POrvsXv9ytY+2Qp+xTbj1iIKr9sD6ZmPeKNIih56Qx47gxndh2qj1RmQE9J6sy&#10;Ye/RcjLyZGUaGVORcli7FWvK7xDFYtGbdn7UdmEMxKQYjjhmpzDqiCrhVEXqcW3yyfK0j6pzj+vS&#10;jmlTT+jTsdDNTnFcKy+shRexSxYHl9HKD98p3XBIlwj97YKIXdJYaGFAHWvdAUU80MYJ3SuN2y/f&#10;iC5+G1XNZocg0pxmKqu9nUt2EZ8uioJOmAeObeYQEd/EJtnuEGO9mgbm2qq85RXZAQaGX03ByjZO&#10;CNBKjZkQ96TWDer1WuZaiOkKM9VFqyup9UJJknveisrc5cacZZIEZ1miK65yaWD4Q2AODANQysNR&#10;NcVrYDYEJoTNcsoswyapI88i5e+hJVfODa2lPsBogitnh9WVBLXxIokWLyVmvIVDstpbOJFNnIjG&#10;0rD60tCmstDq4nUV+aswb72BQ8w7tES4s0kiPA30wwA4HFosRAPTIrAXNtHdQ4zyHeKJYUFwbCOb&#10;EvdwtejxWUEaRgAzYjE8hsBjBTwckRRsotqXahjLtFnL9TkrAW32CvwajS57GWb6w9WW561UZfjB&#10;NcNDBOVVF6szfOpY5H6uKV4Nd0hVIbm3q4uoJVtzl8E9DD84aMuzAuBehXsbP/Mgjy3pPnBv67MD&#10;4CeCep027BAQ+Z63nBm9qCzOxgD9sDdveXUxXAYJ8OsI2ix/daYvoMrwwYCK/WCTehAjD3RyeEhM&#10;8xFtIbeRfJSyyVme4gEtPE6qM7yp5VW9AFkyKTKjmcgfR2FNDofH4RTyCAwPuYCOsRQek2ETAv5m&#10;55yg+fzNrtJkb3hslGz1MuSugodZ6pHWW5LszU/y4iZ6lW5yY23yEGxdKs9eZyzZ0CJL22coPN0s&#10;vnCouuujbb3fHBq6enLk6qnBiyeedn7x+MZnf7hz/l96LjwfvPZpmzRjzSJ99hp1egCpQjNRnYZ4&#10;+XTSwh1o/rEBDT534Ae39JML9KDXhhsIQVmsNX9i6VTo5MXb8zc7ArxNDtx4e85GOwA3iVjHGjJY&#10;251S5NDCJAKqZDyR+BNrrrKpZV1Ru2MPmdlMrMMm3YPXgLIeAkyTh00xlVlPzkJdIQp36IGbBqeD&#10;GJ/m4Ocoo77ZAAPgToAJIYBhMIZcLXUTmDGLcXGUsjjqI/B4e7IyeSz5QD1j7byAhf+P3VSSI68V&#10;MjRCxmQjrxZk0kae1JEXFyhFeRRU7ZofYeS1KrbGZORx8y8aeT7qeKC60pQXjxa+pkoB7Y8x8i8l&#10;yE9IeXMjT6EjRr5J39RsaG4pb2mtaGkxopHftq0Gdm3fXru9vaq1ufzEsZ17d9YXZSVErnZznfu7&#10;te7zgj0XBrnPjfCaH+ExL9xzQbDrnLVOs5c7fLDCeV70Gm+NoKhWJ6nRSbUStkLIEvOLpKJSmYzH&#10;F5Rw+CVCGV8o4fJFpQIhKRkvEjGF/AIRP48YeSGTIyrhCUvYQpOa54pLeZIyaClI+vzLRp5IeZ7g&#10;hYt/lZFHcU9a3EX8+8RRaOF/jJHHBHnMkS8pzeALCnj8/JTU2DWrPFcscw1e7x8U6Bey1jtwpXvo&#10;Oh8gPnpVbkZcflZccd6mnKyYgryNudmxOVlRudmkmDuzaCO0xYUboM3LiUJQyufnRudkRWSmh0BP&#10;VmYYAAEjI5QaE8fIgDGxhfnxEOfnwuEbsScrM4qRHpXDiEUjD8BeBiMsOzssLzcCKMyNBIrzY5kF&#10;cbSRp6T8JsrIb2axEkqoIvJFTGiTMEEea9e8zsjzeVl8QY5QVCCRsmTyUoWKq9KQSjVUjXhjfVN1&#10;c2tDa3tT27bm5m0tTe2NO/Zu37V/J7Bz3w6IKXZu37Nt+54d0G7b3d6+qw1o29navK2pvqWuua2e&#10;MvIQ1La01jY1Vzc0VtbW66trtdW16qoaDakvX0FJeZ1IqxPotTwi5TVcraZMo2KrVSV0mrxCXojp&#10;7ejlzSig5TtA17GhpTydIP8aI88H9AYBGnljpayqSkmMfD38ZVW9de1q59UrHYC5i0cdj1y8fMkC&#10;i+x4/IdGHv59/c154Ny5C4CprPzEvy+//PKLL774/PPPzXT8J59/9hFdSp4uIo858oh57Rrg049O&#10;fPLhceDjs8c+OnP07Nmj0H505vCHp498dPrQh6cOnj15AI08BHQM0MnyKOjRy6OFpzl5dBdt5C2k&#10;PPp3c0GPK7tO5tC+Vhpa0NMc2NdIs39vwyQs1fzefQ1mwKaJV3n5l7BQ7a/DfDDWkZ+Q8kTHH4D2&#10;0C4ARfxkFw/QFeTNE+QBzJE/fuIwcOLkEeAVav7McQCNPNauQRcPfPTJh8DHn370yWeffmSGeRF5&#10;WsqjkUcoKf+NuY5/g5E/N1GvBpU67dmBC1epLC6znsngUQhOiFVxaLB2DRauIZw/b1G+Bj9j+PDz&#10;TwGsXXP6IyLlT5w5ffLsGcyUP3b6+JGTR00cO3j46AG6cM3+g3v2HyI6fmKJ1/Zde9t27mndsbsF&#10;2L6LpMlv39kwUb6mhlrrtYpUsGkqh2dWeBIlOr5eV9+gravX1Nap4Um6rgaesOVATZWM6HijpKpS&#10;VGkUGit4RgO/spxXVcGvNgqgNftw/gU4oMrABSr1HIKW/YKXjbwZpUZdSYWWhZRrmDploVqWpxRm&#10;AY2V/O2NclzNlV7T9ZVSHivOt9dLtzXIoKWQb2tQtDco9CqmRl6k15Tid4jgpQz1fSVTHRsaUmKe&#10;0u4WPRP9LH05W64sKilL4XAZPH42qyQVWoi5L1YsIfKd+Hd+toCXK+TnAVSPqSWCXpgvFOVRX93K&#10;F0uKKGNOWogpz15MifViqaxIKmNCK5OzoMV+iGVy2MUkY+RFEnkBIFUUAhCIZfkURMoj1OQmMBd+&#10;sqnHFrDYK5AU8sUFPFE+DVeYxxHk4guOMm4mlp4nRefheZfLoG51bhmbUcxMT0+P53ILnzwdGR8f&#10;HR0dp4w8Qrz84OBf1PF/PbSKNfXgiSgG+wn9fQMDjwaHBojGRc870g/xGFzkyPATAK5zaHAc6+T0&#10;PxqGa8bZIDaf36SnJzH4aBSw6ARM12M2A5mELq8/aAk95v8WL+oFwTU8JvQ/JVDxUD/ylPDoW4De&#10;Raw98dfkfjMp4AkRjPcnzj9hyfFOJr57pH8MGB0gshvATQrYZbrH4MCJwaQHNuGuGB4Z6+/vHx4c&#10;GuqD+2u878Hw+Ni38HMZGRkbGh6FHyz8Gx4eHhsZHx15Mjzy+OGj4QdwMaNPe/sG4af2xx/+NPCw&#10;H/01Tm4CfzR9I8OPyOnodVlJvnn/+JO+Z38Y+uPYw+Fvxx4/G3v6dPTJ+ODoH0afPOvt/8PA8B8H&#10;Hj/tGx959HRk8NvhgfH+ewPjD8e/7X8yer/v2wf3/uVux79c+Pz5hyf+vGv3v7Ttemqs75PKrudn&#10;fxYX/mVE2NfBkR/6rj3ltPxrn+AL/iFfeaz81NnnS6+l3/gv/9pv2Veefl+4en9q637RY9kX7j5n&#10;3D1PLwu4mrr1h9bG5198+byn7/nQ028fDn4HF9gH992T8d6nYw/J8rCD/QOPBh4C3z797tH9/peN&#10;/GsZ6x97PPj4yfDo5XNfVZerayrVeq0Q3rPpNHzS6oUTJWtI4jwmyJMK8hUSg8GEvlwCry/15WJo&#10;KYSkSKJBSL5MbeBXVQjrKyWNNRJ4axq20tXLdqav7Sx/m5n+i6f7zX93lfW0NbYzVi2eusp6SqDD&#10;zDX2030X/Xat8wyvhb/2tZniZz/Nc8n7XtZTlrstKGFsqJAXq0X5OmmRlJejEheqJEylsEgjYanF&#10;TIWoSCljycRFMkGBlJ9PtbkSXo6Ymy3mMST8LBk/Sy7IBiCQCTKlPIaKlyMpyRSWZKglRTCYx86U&#10;SYoF8HhemioX5SgE8JabIS6MD/VbaD/97/wW/nLD0rmF0S7ZoXbp6xay4lyLYxxzQ6x48W7sWAdm&#10;hDU3xkG8yUO40Y0X68yNcSqLtOfHOfE2OsIb+1KqsLtwsws/3gkoi7GVJ3tBgG6Lu8FBMpHzjloE&#10;0+HRxStTfaAHYvEWN+LNk71gE46lx+AhMBI6cYxsqyf0QExLfAhgfgCuBIbBnHAUHIJH0QHMiYVx&#10;IIajpMkk3ZUqK09y3mFTstVDlOgmT/Vmb7CnHT2pX5FKKtXITWUK3NkbbAUJbqxo26SlU5hRSwSJ&#10;rrL0ZWlBLodqVb2XL9270tFx7lLnxSsd5650fnPNgpvnrnd8ffWlTsrdQ3vjq0tXv7xw+1JH9+WO&#10;619epvpv3L7cdePra92XbkEAqARKm7nWkjJRX3fvJ8c/XbcsbO77VnOm2FpNd7Wfv2zhFE+bOUsX&#10;TfWa+64zEe6zvBZOdV041XnxDI8F092sZnlazfReMM1j/lR3CBZO95z7visAwZz3XLB/3hS3RTM9&#10;Fs5wJ+0stzlTHRfO9Hj/V1a//cc5b/9szrRfLWqr2nf/xuC5j644LnYLWR3+xdmv79/q7bzU1X2N&#10;LMra8U1Hz7Wem+dvdl/ogvju5TuweefSbZIXPyHruy/e7L7YeefCzQcXbt+7SHYRoX+ZZMrDbb97&#10;qeP+le4HN3ruXr1778adh9eud395tl2Wv1edddiQeUifekiXclCXgu1hfephQxq0J6uzT9fkQHzE&#10;kAbxcWPmqdqsA5qEw+VJjezg3Yq4k1XpB3UJR8uTD2q3kPR2+Yb9qk3AdlHUNmHkTkkMtG388BZu&#10;6B5J7MnKtOP6rbtlcYc0SScqiIsHDqoT0chTEp8sGAvH7pRE7yFTxe+Xb9wlitrOJ869hRuyRx63&#10;QwwzRxzSbjmg3gwj90rj9snidokjKCkfDsD4/SSxPapdEN5QGrhPGQ9TkYo3vLB2QUQzNxRdNqbk&#10;15cEQky53dWqdG9dlj/8Kkq3umEWsCbT15i/wpBjSgGuyF1pzFsFbVXBmrqSIIgNVGn1SrMC7rWs&#10;9XAufXYAzNzMCakqXIUBtCj0kcaJEvNUELxLFNvOjWgpC23jhMNmA3N9XdG6elZQbXFgHXN9Q0lw&#10;fSlJhK8rCWkqC61jrWssC2rnwh0SCoMbS0Na2WHQX19MSsbXFq6FA9vYka3cqNYyIuVhNjIDi1ww&#10;DIarzVg1A/4Ma4uDYEIY0FQW3syOgJYMLglt5kY2ssNhF1JdvL48Z4U63a+maF0zl3z1AYImdjD8&#10;WOEyaqmFZ+F+hhhauLaaYtPKq3DTKvKWkw/wtrpj/RNtuk9F9vKKrJXlOWsqctdCa8heSQrsMEhS&#10;vC47QMPwq8hfYSxYqWFAHFBBit0vVaR7ytPcVJne+lw/Y/5yY/7S2sJVTaXk4xNjrn9FdkA5w6ec&#10;4QetIdMXqGIsrUgPqM5aUZe7uoKxTJ/uD60xZ0VVzsqqPPJ5CUBnwcNJ5emeFUXLFBle2hz/8oLl&#10;xqKVmmw/fd7SKuYaXe5SQJPtL0vzVmb66XKXKxj+gBx+TzIDpOk+0nQ/aOVpftJUL5L1Tz6e9IYH&#10;PXES+TaAbKs3/C5pGdBpL0q0kyY7SpKdxVudpClu0mR3qu4Qqc+jyVouo740IN3qK0/xV2UEyFN9&#10;ufHOsmQ/INrtt6sW/F1OqE1ZvBcnwZeT4C/LWFtRElPOiq7mxe+rLDi+XXz7wt4H1472dZ4e7/li&#10;qPuzsZ7zzx5de/5d33N4tfHw2veDt55/2/vtwM2nfdfHH1wdvXd5oOvC8J3LAze//qH32vFmWVaI&#10;rWQryWQXJjhiJRnYlCZ5yRJJnRzRphceXJhAlt2GvxHoEW0hS60CqLYlE6XeLfoBiOHAMqoaDFpy&#10;aDHA9V25mylBv8memPrNDtDyt1Dp8wlkgCCRJNRjLNlqqilPa3EEYrw26IcALg+uFk8HLZ1uD5i7&#10;exgPFyyjvo4AAU4Ls0GLm7gXWhhJrhaOmviSGT45Qk9pzBL2RnLPwBlhZghKohdDUBxuVRBmlbZ2&#10;3jKrf3CY/hY/J1LHz1Tx0kmZGgpSRJ6bBsj56QoBWdkV3rcqRFkKYQ6gFOWaatdM6HiTlKfWrtcp&#10;SlRyplrBQvmOFt7k4hUlehXLoC4p15SSr3RrSk1GXset0PMq9AKgHFp4lVUuqqyAd+tEx1sUrqF1&#10;PA3t5aurVVUTXr6+VkPTWK+rq9PW1xMFX9+oJ3a+Sd/UUlFXr2pvLW9pNTS36JvbDE0t5a3tlS1t&#10;xpbWirb2yraWin276/btqDIoS9MTgpe5zl/mMGOt86wQz/nUCq4fhHouCvdevMZ57lKH2e6LpoSt&#10;dBeWZtUYyWJFGo1AKmULhSxEJCoTisoEQmLh0cWbELEAkYiJcPlFXEEx9NDmHSvYvIhhF8SCYhjJ&#10;4eVz+cSk80x57qSODSllwy+AXTRsXiGbb2o5gny2iOh4aCEuFcCbXyLroYW9Zby8Um4uAAFAHUUW&#10;YENKuUhOGS+3lJ0NZ4Q2vzCFkRWfkhoNZGVvSkuPBTIyY7Nz4jMZcRDk58Xn5mzIy92Ylwvthvz8&#10;OKCgYENh4cbCwjhcYbUgLwbA1HgE7XxOVgTmyEMLMQAzZDGic7Jjc3PisrNiyIR5GzMzIiGGfgRi&#10;AMbk5ETn5ETm5kbAhMT+m1l4VkE8DbMogeh4ZiJQwkqi2FpaspVdlsJhp3I4yWz2Vh4vVSBI5/My&#10;BPxMkTALWgGfIZUQ9YE6XqHikDyeCrnBqNIZNfVN1Y1tDa07Wtp3bdu2m2j33fv37T207+DhAwcO&#10;7UcgBvYfPrT/yIE9B/bvPrBn1/7dwM59u7bv2dG+vaW1vYmwrRHbtvbGltb6pubahsbKurry2lpd&#10;dbWuslIFb2HKy6XlOqlBJ9IbRFodT63habRcrU5AdLmGq1Vz1MoyOl8eWgD+QlVyU9Y8QGfNY12a&#10;ic4XyfLo5bUaUqeeGHk1B/5O4Y+0wiCGYCJHnryxqqpWYNWaxsaKt1DHWxh5Wse/0shTmfF/vZGH&#10;f19OFK75jxt5isPAx9BOGHlzKW/h4lHH00Ye0+TNebORN8dCxCPmOv6/1sgDtHb/kZjp+L/SyFtI&#10;ecrLEyOPUv7kqZek/OkzxygdT+fIn3mdkTeX8m828hNp8iYj/xdz5FGmm7t1c+H+BiNPj0foCX+q&#10;kf/4y88tjDxZ1HjCyJ/88NSJsyePnT5+9NQxcyP/kpT/cUa+bVstGnmU8k3U2iyNjQYi5eFJl3oC&#10;riVPxvDEjF5eZZLylVLywTsl5asqCNVGARr5ynKescL8S3Nc2EQjb3Lxeo5RZ3LxVToOMEnE07xk&#10;5A3qYq0CXq+YjHyDkbetQdZSI0LeYOSxZ8LFvzDy2xqVFeoSnZJp0JZplEyNmmXQczVqskzrTzLy&#10;Wn1puZGrVDNJajwvC55gSHq4MJfLywFQx5sj5BdQoJQn65lgDTVoJ4qpkS9wUVKeQDl3E5SLN0EZ&#10;+RexXFGCUM49nzbyExS/AUriv8C8kzb4GIhlxUIpUyApxsXoJxampwS9MI+sIz/x4oMik6o4nwcv&#10;SuCVR0lZVnZuUhkn/8nTkSdPxl9r5CcM9d8W1MHE5GLPJCM/NjI+PDgy8GgQYpJNPDAy/IjS9FQm&#10;fv+jEWBwYAyudnTkyfjYM+KITb7+MQT0KUw+dxI/ycjTmLt4xGLA35iXKvibGXkMXmTKU1L+0bfQ&#10;Yj/FKJp3YuRpKU/FJvk+OAZgvvkL8f3Cv0/G0sjTPWRzeHxgcPjhw4dPxrEazNPRoWcjg0/7e8m5&#10;hkfGgJGh4dHBoZFHQ4O9Q32Php98+8eR8e97+8cej3830DfS3zdEDPWPMPKmfPOBkaf94394+PT5&#10;4PfPB0b//UHvv9578Hxo7Png2PNHI8/7h/7P7bvPewf/z/C3T/qfDg88GRt58nT46fePnv257+kP&#10;d3s/r284VJB9KDbsxPJlB22dTjv5Hlhgf9Bq8SkHm49sF3y6ZOF5K4dLC11uOy7rtPa5tdj9rp3X&#10;A2fvbkfXaza2l6wWdzm4PHTx6lnics/a+b6DW4+7x1dLrI4umnvEzXHf0qXjlY3Pv7r8fOzZDw97&#10;/zg+Ntw3+Ljv2eiDp6P9T4aGRkaeDPcN9cINGekbpTLiX5Lvr2TCyI/fvHyxtlxdV6Wp0InhDZtB&#10;xyfZ7uXiiTVdleXGVxt5woSOh5e5aOTxdafewDPAO8ZKUXWVuLFOUanj8VhpoSvcnOb+PsD2g1Av&#10;m2CXBevsZq+xnbHaZrrv/N+utpu2zObdFXbvh/rMX+44fZ3HXH/bqb42U1znv233wS9XeVpJS9JU&#10;vByjqlQpyBeUMFSiYo2EJeXmSXh5Ql6uQspUylhSfj5sKsXFCniY5VDJ75SRfwEvQ8rNlLMZGkGB&#10;VlIsLMsUcXJk4qJSVjq7LF0mzuOxkrWiLG5OzHL795ym/a8g5ylb1yzJi7QviLYviLRjxjqVbHDJ&#10;C7fJDbHibHApi3XibXTlRDuWhNsKNrjKtniLN7pzYxzKYmzhrT6+4Yc3/+Rt/yZnCOTJXtCJLh7A&#10;vTgMBQHadhjMoQrBQycqcqA02qYobBG0MIa2CXg4bEIAIwE4HDHfJCvUBc4pDF2I5wWgE04BwGxw&#10;OpgErhnGwCmIsqdy4QFRohvRUlRtaIj5m52hE3qU6b4QiCeKVJCkyM2O0hQ3QYKTIs1PmuzNjLCW&#10;JLnKUjy02auywtyONegfXrh05/zVa19/c+P8hY5zVzrOXZvMjW+uAuY9neeJkb977VbXpRtXvjh/&#10;88KNu9e6uy519ly7c+Pra3eu3e7tenjj3PV1AYFeTr6fn/mq/96AsFTy9j+///bPp1nNcLKa5Tbv&#10;Paf5Uz3nv+e5aIaf3eyl86e6L5zqumimx6JpLgumuyye4TZ3ivO8KW7zprnPmeI6+30XCOZP95g7&#10;lfQAH7znDJu4d+FMrwUzPBfMcF8823vmu7Yw2H7h8nlTPBZM85ryi8X//Nb7/s6Bned6xvu/D18X&#10;M2fqwv3bj/T1DF/6+sb1b27c73zQfan7yudXSBGby7d7rvVc+/Ia9ACTjHxnz4VbQPelO12Xu28S&#10;KW8y8uSLAhdv3jzfdedqV+/1G11fnGkR52yTpO1Tp+xTJ+3XbD2oSzlSnn7MmHmyOvtUTc6ZurwT&#10;VVmH9KlHKzKgHzhdm3ukIvVEdfoe1cZWYcQBXcIRw9ajFVs/rM8+qN0C7FdvPqTdAuxXbcLE9say&#10;oJriNa28sL2KjSjoD+sST1Sk75VvOqzdekSXTDLu9SmHtSmHNBCTpPtDqs2H1ZuPaLYchTmVm3aL&#10;o7eTujRh1UWrdstijxqS9ik3ouhHmthBday1jSS1fE1dEUktN+YsU2f4VBetVqR5wWZFPlk4tIZJ&#10;yrnosgMq8kjGdGUBKReDxpzKbV/ZQmQ98d01xaubibIPhR44EVw83BDMrydVa3iEFl4Y3MDt4uh2&#10;YeQ2STQJxFEQA43sYLiNcGG6LH84fLcsDuaEwXDzG0rX1xSsqmXC1QbC5dUXr23jhLaUhbayw6Bt&#10;ZAU1lQRDQOCE47q4RJdzI1t4UdA2cSKaOOTUJK+f+lChlRvRTOl4oLY4sLpwLUBJ/FCksTSsmR2B&#10;QVXBOn3OSlVGQE7QfPYGx8ayyCZ2VDMnuoUbAy3E0NNQGlFbEtbAjmzmxTRxo+tKw2tYoXUlIQ1l&#10;cN6o+tJQAGI4BZ6IVCViBzdxQpCGsqC6kkDM8W8oCVan+8HjDDxwlWct02X4a9J8jdmrjNlrqnLX&#10;AeU5a7SZy9TpAZoMfx1jaWXhKgP87ApWVhevMVJrzFYVrdXnLNXmBPASHFixi8XJrtXM1Y2cIPhh&#10;aTJ9qDT5FZW5y4DqvOVATf6K6twVVTnLK7OX1eetqc1fVZ65VJ/uW5FNvpRgzFlRkU0qz+DHLfCb&#10;QDLl85YqM7x0eX6aLG9Vlpcmy1eXGwBtecFyGCBN9ZAmuysz/dRZAfq8FYAszVueGUCjYCxVZi1T&#10;ZgRIU3wEW9xFiR7iJE9Kx3sr0/3hpsFjnTzNTc3w0OX46vP9tTn+sjQPYZKLINGVu8mFn+TFT/QW&#10;JPkwY12AwihHaPmJvnLGClXWGgVjrYIRKMkIrOEknG4RfrlPf/3D5p5v9o3cPPOvgxf/ffjyv45c&#10;fv797ef/9vD5n+79+dntf//hwZ+f3Rt5eHWkt/MPjx/++dnAv3w7+LDrSk/n+f77N4Bnoz0/PIHB&#10;oz+MPxjqvfmg68Ljh1f31PAzg6xJsn+qhyLVjXz+kU7KCsFNoIy8uybNm7/JQUFVxhdS2e60s6ZB&#10;qY3ALgDlOB3Th8AAzDpHIJZsdYM7hJSySSKV5flbSGo8tPJUT0mKO9z/+FMQJ5s+xqDPCC19Cpwc&#10;T4SeHffCJgDXT5LZqdVcoYWbAIfDXrwAOhEewWNxNvpWYEDmT3BF4BcbnvvQ7xeEzoUAToRp+DA/&#10;bMKTY1HEktww67X2v7SbSox8hThHwSFV4/+CkaekPGXk8wgTIp7GwshbAO9YX2fkKSk/YeQNQjTy&#10;+F3GNxt58zT5mhp1da0pRx5dfEOdFjA38nUNOtrIt7aVNzaRIrctrYbWbRWNLTqguc1QX6vc0W48&#10;fbS9rkKUsSVkja+187zfB9jPXOvyQXSAdbjngjVOM0M9FwV5LPK3meljM9PL5oOc5NiacmmNUa5U&#10;cuVKjlzFl8g5qN2FlI5HXrh4gDLs5vCFzFfCE5D0efNNysgX8ngkUd3EK4x8IUBcPMLPLxMQF4+U&#10;CfMJ0COklD1l5F/AJY7+dUa+hJMDe7n8fD5ZzrRQIMyfMAaY3MYo5WQwcjZmZMXl5sfTFCAmHU8o&#10;KogDaClPYyHlUceTmja5G4hqp4w8kJ9HRP9kI28akEuq1qCRh1MwC+JoI19atBkoKUygdPwWZvGW&#10;CSO/ldLxyWWlRMdzOWkWRh4QktT4DMrIF1DZhCy5kq3WCvQV8soaXXVDZV1zTeuOlradre27SPL7&#10;zr17iI4/SOT70ePHjhw7fPjoEeDIsaOHCMcPHj2y//CRfYcOwpi9h4i433Nw7+69u3bu3ta+vQVo&#10;29YMtG9ram1raG6pa2yqaWqqamgw1tWV19Toq6s1VVXqaqOqyigvL5diZXkAAvLORWeS8pgyr6IW&#10;fSV57grC5JR5CyOPLp6uWqPVlGjULLWyDOYs14vwr5JI+QryFgnayippVTVZ1rW+3tDUZCRG3tzF&#10;I68z8hcuXQQmG/nz1L+XjTz5N9nIo4unjTwl5U1Va/4KIz8h5U1G/pVSfrKLN+fk0V0WUv5HGnna&#10;v9Munu55nYtHaB2PvMHFI/9pRv7lBPlXG3kLF48cOboXoI38JC8Pf0EkU55KkycVbExSnlrZFY08&#10;nSBvbuRRylNG/mPgzUaedvEmHT/JyNNS3tyeI7RVRyzM++swP8RiQsTCyJuk/HlSTmfCyH8FoJFH&#10;KU8b+dPwi372zIkzp0+cPXn8zAnghZQ/dph6hHrJyAO4vuue/dvMpbyFkaelPEmTp75rhlIevTxK&#10;+bp6DULly79Ilq+ifIoJSscjJHGewtzIE1OvY5tTqSc6/g1G3qgreZ2RVwgYdeWc9nrpX23kge1N&#10;qkptGXlxoyVrusIDpV7HQSP/Svk+uQfRGcrKjVw4ihSooYw8mwMteX6FJ9cJXjLyIkEhIhAWCkVF&#10;8HwskRajizdBuXixrBiQykr+IhIpC1pSgo0y8rRYlymZchWLolSmLKGRKlg09C66B2LolMiZAF4D&#10;Xo8JGYuW8gJJIYAl5jGbnifMoSA1cLgCBkVuGbwK4TDY3NwiZkYxK2t0bACN/OiIKff8v8DIm0N5&#10;+b6HjzBHHkBHPzI0OjYyPtBP3DRcJF4qxP2PRvp6h8gFUxMSy0wVCoep+nphBjO3+yMwvxL6Imks&#10;dDxgMeBvjMnIk+Tyic6Jm0nuGbh1yIRkNx1i6je5eMqbo1UffjQKDGEhl0G4lx4PDzwDTFn2EwwP&#10;PBl59Jhg5uIRyr+bytGY5iRTjQ0OASOPHj0ah9+nh/2DvbD9eODByLdD3wFwIvgxjTwYeto38seB&#10;p38c+W6UuoAH9wcfD30/8mD06cAzON2zxz9QnxC8wsjjJyh4DWionwyMft8/8m/3H/35yo3nV64+&#10;/+TTfz124l8OHBlvbL+jMlwRyT5kc+4fOvL80cD3g49hzkcDff19j8Yfjv6xZ+R53/g5ofp0UMR5&#10;3xU9zgG91l4Pl/gOuqzo91p639XlobP9kJvbiIPX/QWOD+xdemztH1jbPbK27bWyujd/fp/1ksdu&#10;rr2LrUfsXQaXOPZb2fcvcRh2dnvk4vrA0/2yk8M3Xp57bF1PhceOtG57Pjz0vPfeHwcHnw48Jnn6&#10;w8/6BkaHxx/39w8O3x/5fuCH8b6fZuTv3+qsLVfXV2urK8ibN3j5CK8XjZWy1xl5kmxSLqWNPL6o&#10;pSDfygSoL2mSyono5UkyV4WguUHV3qDmF24NDXD0tJriOOMXy21mrLWftd5pzgrr94NcZq+2mxKw&#10;6He+i37rveC361xn+1q967PonfXu81c4zbKb+Qv3he8E+9nxC5LKpcVaSbFSVCDmwFvfAi08JMIj&#10;FTeHy8kU8XOkonyxIFfKz5UL86W8LCxQQyA6niHnZEq5mdAvLMsUshlibjanNF3Iy1ZIi6iqNZkK&#10;bkZ67FKX2T/znvfzpNU2jCDHnBAHZqxLUbRDWbwbUBRpy4y252xwYUXZF4Xb8De5c+KcmRG2gg3O&#10;vFjHvHXzGCtnFYUtouvPAPDGvizGFnrg/X9JlDWd/A7w451gQHG4FaaoQ4vDoBP2woHQCTF0whjY&#10;FG9xg704ADbxLADEcCzMhnuFVF48xtAJp4MWeqRUXQIA5oGjUOsDMADLF0APnJeq4WBCmuwpSnTj&#10;bHQoibEBstfPSVs1HTU9oMrwU2f6axh+ynRvVaa3KNFFmgxH+fLjXWTJ7uIkV2XGsuxw9zNtVWjk&#10;r39zruPCRQsjjyLeHPO9yPWvr9y+cuvyZxc7vrl+60LnnSt3ui91P7rdf3T3MZclruw83uDdka/P&#10;nreb5/izt35lP9/VcYHnwimOH7xtYz3D2/aDgEXve899x33JdJ8FU9wWTXG1mu4O7cKprlZT3ea/&#10;77pohhewYJoHUfMU86e64+ac91wWTveEzbnvu2L6/ILpbrPesbeb7wuH2MzxX/C+x+y3nW0+8F00&#10;ze03fzfj/V/MaTC0jT54WqGqm/q72Wqp8cnwH+9cvXf5c7gVt7ov37179S5cPIJGnpSmMel4k5G/&#10;e55Us+m6ePvWpS5zI3/n8q2ea3Bgz/2OuwM3b3V9cWa7onCfJvtIOeNIefohfepBXcp+zVZgnzoJ&#10;2KtKhM5jxszjlYwzdXln6/OhPVmdfbKGsV+bcKQi9cPGnA8b8842ZJ+pzT6gSTxZlXnEkLJbHr9N&#10;FLNTHLdDFNvOj2rjRVYWrNRk+kKrpRbYJPnysnjgiC75kCbpgGrLXvmm7cI4FMcAUcxskvpN/HXR&#10;OlJKm0GqfusyfGsLV0u3uLCjl5RnBVTmLocekntOVXEhYr1wVW1xoLFgNRzbzA1vE0Q1ckkZ+jZR&#10;dAM7nBQ950a2C6MPKjeRjPuyoPriNXVFq1vZwe3c0B3CMFKmhhtEytRw1sOAdh6pL99UuraxZA3E&#10;u4Th2wWhO/ihu8QRuyWR20XhELQLQlt5wa2CkG3CsHZRGGy2CcPhMgrDF8EveQsvopa1vpEdukMS&#10;18qPpGR6RCs3Au8f6Ierhc02fjjcUpK/zyE3mSTUs4JgMNaQIQulsgLpgu9VJesNRSt1Bcu1+cuM&#10;rDX1vJA6bnBNWXAdJ7SBF17PDUNgEzqp/vCq4uCKgsC60vBGTlRFcVAtO6K6FMZE1bEpuNFALScK&#10;qGFHVpdF1HOiAdwLQQM3BjEygytZIQ3sSKCGFYrivh7Gl0EAk0dAC2epZoZUFQZVFqxv48dpMldw&#10;N7qKtnhpMlfqs9dU5KyrKQyBtjJvfVV+kDFvnT5rhTaLrDOB3zCAn11V0eoapmmxWUCXu7yWHVJd&#10;GgS3BYKaslAjc31lUWA1M8hYuK6iYK1xgsrCdRRrSJH9AlJl3pC3VAu/NjlEviszvPQ5S/W5AdAJ&#10;LXSqs3zhMQf6tene6lTPStib6VuVs7w6f6UujZRTN2bBL5i/Ls1PmxagSvbVpPrr0peSliopI0/2&#10;gkc8RYo3xAAE5GtG1MOaZKuHOMnd9DHkFhfuFpeyBKe8qCWZ4QvzY+0L4hyyI22ywm2Z8Z7sRD9e&#10;8nJ5bpCuOHq7OutkE+/cQUP3F9seXTv0/f3P/tD35fcPvvzT4KX/M9bxp6Er/zbW+fy7u/823vWs&#10;/8p3g9d+GOkA/uVJ98Pbn/T1fP7tWMd347eGHl7uu3v+QdeFns5v+nquPRnugfbhnSsDDzoe3bs6&#10;8ujmUG9H/73Lg/evQ/9o381/f3r/aJs8O9ROkeajSvdSZ3iqGT4qBrXubrq/OtVHnUrq18OfbUHo&#10;PP4mB/hDVqR6Cqma+xAg8om1WBG6h3bcqLmxBSQTGegvTDfKcaqMjwwPpGaQ4rHUgTAGWpwW58eY&#10;ngrOS4ZRE+IYCDCxnYbUk6Hy/WEkjqFvAmwiWJMHOiHGM+IY07CJdVZMUGa/OGIBzAwBTg7XAHcR&#10;PHsyo2yYsU7BLr+znfKWMC/aKM+XliUruGk/ycgrJSRNHl28Rl5EVnZVFOuURMfTNWoQ3EQjb1rz&#10;bJKRL6d0PEIreNrIY2xh5Gkdj1l3mB0/uWQNinjz9V3rG8sbm8sbmvTbtle2thkbm7Tt24zAtraK&#10;A/vrPzu7d0ezJiMxODDALsB5doDjrFBfm5XOH0QF2K51mbPCdnqI1+K1bovsZvzaz+4DZvrGCllZ&#10;c7W6XCvksnP5/GKJjM0VsErYBeYu3pzXiXihuAQ20b/Tu7j8IuhBcBgaedLPKwCoTPmCyUb+hYt/&#10;vZHH0jdo5E1MjCdp8lzKsFOQ1HhuDmbQY2Y9l59fUpZVVJwCsEsz+YK8wqKkvPwEoJiZzMjaUFCY&#10;WMRMLChKKCzYhBQVbi4qigfMjTxKeQsvby7loSU6HjYpC486Hv1+TnYsIzOKNvKo4/OofPy8vFhK&#10;4kfAbHAK1PHo4suKE4ASZiKCOr6Ylcgs2coqTaYr1ZAyNdwUDieZxyU6HlpAwGfweWTBOZm0UK3h&#10;aHQCfbkE3k1U1Wrrmyqb2huIi9+9Hdi2Z9fO/Xv3Hj548PjRIyeOHz154vjpU8dOnTx26vTRkxCc&#10;PnLq1JGTZw6fPAntoRMn9h89uu/Iof2HD+07dHDPvr07d+/Ysat9+842YNuO1vYdza3bTGnypKa8&#10;mZFHKV9VpaysJO9uTO9lEL3AoOMDei1PS9WXp0opkKVfESp33pQsjwGNuYtXq4oBNPJaNQdmQyMP&#10;p4A3SuUVIsBYCW+vZDW1KvjTa2gob26ufOvK5Rtv0PGkjryZi3+lkScyfkLHw79vKCP/zcQ/Ukue&#10;kvImNf/l568z8p9NrOmKWBh5Wsp/+tEJlPJvMPLmtWteZ+QnNi2ryZvzOiNv7t/pmO75SUYe+EtG&#10;3lzK/18x8rSLN9Px27F8POr4H2PkLTLlzaS8ychTUt5k5ImUp4w81pGndTyNuZFHKf8GI//ZV1++&#10;EPE0E0beQsq/zqHTeh2x8O+ToUdazENjbuRfSPkJI09JeWLkP/nqC8s0eTMjjzoeQSN/9PgRSsqT&#10;THk08gcOk8I1rzTyBMrIb9tR37697qVMeaoAHGbK08ny9VT5GrMKNgpayldVimqqJVRleWLkMREe&#10;AtrI06CRpxPkadDImxeOf5kXOp428ippLryskfMzaw3sH2nkAXMdT20SI9/eoKjSseHFDbymQSOv&#10;05KPQGnzbuHfLTYBrb6MolRfzlZpWHSRFjYnC55ZaR1PxZZGXiwskoiKRWKEJMVbGHmxrFgiZxJj&#10;rigDZPJSC7Afd0mkLJTyUnkppdSZlFVnKdRlSg0bkatKCUo28e9w1EQLYwDcSzopaCNPS/kXXl7G&#10;oqW8QFIopE39xMqxE6Xws9HLU9kBOWXcLDYvm1mSmVeQ1tvXMz4+OjZGks3/+xj5kaHRoYFhzJHH&#10;sioQ9z0cGB15CheJ9WoAuFroGR/7dnzs2cjwYzj8Ud8QAAFsjo0+xfr1k3nJ+ZoBu+groS+Svs7+&#10;AUvMx/zfAO+Nl34QZHNgEO6OgV4zHg32DwBDg32DQ33kEwyTkae8Oer1R4+H+8YBYuSpzy3gniSa&#10;uP87rHiDWfbDA08IlLtH0IMDcP/gNeB9BTOPDowPA4NjcJ8PDY+OjIwND8N9CL9D40+Hnz7pfzzY&#10;PTB6fxSGjQ+Mf/do9E99I//6cORPD4f/bfz7x32jT/vG/338T8/uj//Q/+3jgWcDfZiz/2ojDy1e&#10;BhrqJwOjf+of/u7ipdMc9tHN8UcC1x5dsfKE37JT3itP+q46vmptfYD/Zb3u+YP7f+offDw0Mjj8&#10;aABu3uizH+6PPn/0+I7M8MXy9Z32XqOLPf6wxOs7a5+ndt6jDq5DDraDdlYDVguHrJweO3qNODoP&#10;uziMuzqOQ+tkP+pgO2xnPWizZNDaZtDabsTa8amj+zNXj8cuLsOOdkPO9o+cnLrs7K64eH7i6bfb&#10;z++eVvH87s3nj+5/2we/K4+HRr990D8KvzZwK8bujX/f991PNfKD93saKnV1lbraSmWVkZLy1Ncq&#10;32zkTVJ+wshTKSemUolo5LU6Dnp5CAzlfHhRq9ewm6plbbVyvaggMWzpcoc5y2xnrHWau9Zp9ool&#10;U1fZTo3xW7LabtpKmynLbacst5m2zHqq36J3Axa/D8OW2810nPUrtwXvrvNaws1PrNKw9QpmhbpU&#10;zM2WivJJPouqBF79C7hZPHamhJejEBVgpXg08kpeloLLAKQcIuJhmBIe8QS5fA6pbMNjpYjK0hTs&#10;9NCAxa5zfh5g9esN/vPT1tgk+s9jrLFiRjkVRtmXbnQtjXPOD1tSEuvI3+ReHGFbGuNYFutUEmXP&#10;irQri7Rlhi4uDFrICiNunRNnXxZjC/CodHW06hCzIpcUhCxgRiyGzaKwRfCeX5Tginod9uIY4WYX&#10;OoBdAAyDtjB0IRwCs+EuMVWdBgI07xhAi0CMI3FanBA64XR4FJ4UAtjEK4S9OCdvkxMmyGN1GnGS&#10;O2xCJwR5IfM3+fwOAugHsHCNLMVDuMVZlORcFmdTFucg3OIu2EQqD/A2OYiSvDNDXD7ZWd978fLd&#10;C9euf3Pu+rnz5kYeFfz1r68AtJFH6DGwq+fanc5zN7ov3bp5vgPau1fv3jx/s0Zbu2jGkmp13cOb&#10;Axphxa/+7vfWsx2tZjgsmGJjPdNl8XQi3G1n+S5832PeO67wu0bs/Cxvxzl+gPV0D6sprlbvuy+a&#10;4m7zge/iWT5LZnovmuG1EAvUTPNYMM2DLPr6vuviGV5E07/nAnutKCNvNd111ju28993hUOw4vyC&#10;KaQSveN8v+m/WfD7f5qel8J8cGvo0M5Tc6fbqoQVN77p6r891H35buf5rp5r989/dL7rYhepYPMq&#10;Iw/cPk9AI995qcvcyN+/0XPnSs/da933r1y9dGp/uyz/oD7vgDbtEFWmhk6QP12be6Yu72hFxtn6&#10;/E+ai/cot0AMPTDmo8bCg7qUg/qtB7TJe1SbySGV6Qc0W8/UZu9RbDqgSUQjv10Y01QWasxbVZ5D&#10;KoSIE12grSpcpc8OICVNCtc2lobUFgcC9aygZnYYKbEyAWZ8t3DCtwmid4higV2SDXtk8btEsTuF&#10;UdxYm61+bwvjHTDB/Kg2cb8yAU59VJ+yV7n5gGoLHgWdRwwp0L9TugEuCXYBu2Qbd0s37hBEtpYG&#10;b+OEbeeGQ7uDH75TELGdF7ZHHL1LGLlbFLVHHAk9O/ih0NnGXt/OCdolDN0jDt8pCt3BD97GD2rn&#10;rW/lrGvjBjZx1jaUrYa2lb++VRDUJghq4QfrsgPCHP5h67L360uD24XRrXzyMUAta30TnEsSB4E6&#10;099YsLqZG97Ci2gTROAnFs2ckDZ+eCsvbKckBnbBIbAXDsFVWI1Fa+oo7U7ENDe0jhdWwwmBoFEY&#10;Wc8Pr+GE1fEiqtmhAMS13HAAgwZ+TD03qrYsEtHnBxqKgmrYkUZWKOXiY2t5cUAdf8MLuLHVZVGV&#10;JREABLWcGDKME9Mk3NAijm/ixzXyYhu4MdUl4eWFQcbikJrSiFp2RB0nkrj+kvBKZmhlUbARdhUG&#10;SZL9uJvcodVlr6vIDy7PXa9lrDHmB1cWBBEjn7++PHdtRf6a6mJSeh6T4mtZ62qY0GmqCFResErB&#10;WKrIXqbNW6UvWqsvWKfLX2soDKxkhZQXrYegPH+dOYa81YailfrC5epcf2GKKzveVpDopMjwQpSZ&#10;3uosX22Ovy43AFpNNlkmV5nkLtngUMVYqk5016f4VjCWVaQHVGavKE9bqk9fqk9brkkOUGzxkSf6&#10;qLf6a1KXSjd5yrZ4Qo8iyVtFLYgqSfTmbXJhxzmzNzqVbXAujrUrjLYriLLOCVucEbQgLWQxP2OF&#10;oSyqTpq0v6rwZDv/8wOa6x82Prpy+HH32T/2fv18/PrzkevPH3dC+3/Gb/yfxx1PH51/8vDrx73n&#10;xx9eeDZw9buhjuGHF8ceXftutOvJ0M2hh1dGB248G+v+/sndP3577+nI9R+e3Przdz0Pb3/defls&#10;/73LQw9uPLp3tffu1ZFHXY/uXQcGH5Ke/vvX+nquPLx9fqiXdD4e6nr+fe/pXdq8aGdVhp8yzV2d&#10;6a5m+Kiz/FQMf1LZnyzx6kfWkmX4Jfj+Nmf9B+oMHwWVLI/ampbXcjMFb94DQIxAP45BG46BhJLp&#10;eBRMix/a0dPSB9Lg4rfw94JfdIAAC9zDMPpc9CaeQjBRoAZAKY9GHgcjOBhaDPBABGIYAHPipsRs&#10;URY08tApTiQ17gHYhLPAKUi70bEkxq44xnGt/S/tp70lLdpQLs2ljTzR8T/RyKOOp428RllibuRx&#10;EyDvWCkjj6CRfyHlzYx8hUGMFh51/BuMPK3j66ns+JekfL2pgnx9o6WRb2iqaGw2tm2rNlRI2tor&#10;9+xtbGrQ7N5RuX9ndaWWHRfmt9xj4VKnD1a7zV3nMX+l8werHGdFL7Vb775wrdsiYIXzvHUxG8CU&#10;AAD/9ElEQVRe1mlx66Wl2VoxSylkivlFAl6BRFKmUFD14rnFcoXAIkEesciOR8mOnh2NPN1D91tI&#10;+Rcxn6TJo5GnpfwbjDyt42nMjTyHVJYv4PCLABhfxoV58igjnweU8XIpSAY9DIOYzc2F98VlbEZp&#10;WSa7NLOEmcbjMkpK00pYKaySVEbWhsKipNz8+Jy8jcVFCQht5IHi4k3mOt4cNPK0lEcdD2RnxRTk&#10;x2OmPExVWLAJetDC00FuThwMIOnzE0YeJixGHV8cTxv5EiYx8ujimSVJExAjX8pOoavG83ipXG4K&#10;JeIzKSNPsuMF/GyRMFeuKNHoBAb4naxR1TYY6psq61tqm7c1te3atm3Pjh379uw6sM+k40+dOHHm&#10;7MmzHwInPvzwxJmPjk9w7PRHR0+dPfnhp9AePHbywLFjB48eI1L+wP5de3bv3rtr157tO3dv27Gr&#10;fdvOlrbtdJp8FdauednIq0nVJkw5MkoBeEdTYRDSRt583VeU8thS1eFJsvwkTOXjUcdr1KQYA6DT&#10;cM2NPDmLUWyslFRWSatr5PB3V1+va2oytrRUvWTkLVw8KRh/6RUuHv+Z6/jz35xDKCP/0j/ayOM/&#10;WsdbGHl6QdcJHX+GNvK0lH+lkZ+Q8pa1a2gp/wYjT/X8ZCNvoeAt+CuMvMXSr2bA4OZ9+ydhcvE/&#10;zciba/dXQrv4/w5GHkAjT6fJ/3gjb0qWp9y3hZEHLLy5ObRkByz8+2TMB1vMQzMh5YmRN0n5Cxcm&#10;GfmvPv7yS1zZFY08+e2HX/cP4fHozPHTpwgTafJo5FHKHz56iE6TB9DIU1LeVLsGjfzO3U20lEcv&#10;j0a+tbUa/v7pTPkXUv5lI486Ho18dZUYjXxVJRHxmCNPrfX6AtrIGw1cYLKXt0iNp6G9PFKuYaKR&#10;h1c2Ml5Gta60bWI11x9v5Cc2SdWatnp5jYELL260+PqGLNzKJg+vr9Lxk5nQ8SZgME9AFjXlC3I4&#10;3GwU8RagkecLCsi68OJisYQJQCAUFVGZ8qRHBJ1SloRy6zJFmVzJJl/fo5Ap2OYo1TxApeFDi3uh&#10;Vaq5gELDVmhIq9TyAJWOD1A9XKWWT3W+aKlOMgyBTbmaA8hUbBqpsoxGLC8BUMpPuPiXjDxAlp+l&#10;EIhIZXnoIV/Z4zBYpYy8gpRbXVefPB0dGxsj1b2p4uyU7ybZ1i+J4L8pL4zzpF1If98Qcb5D48Dw&#10;4Bi0YyNPHo89638Ee+EoOHYMWpIg/2i4t2/owcP+gcHRsdGn42PPhgbHsJr8MFVcHnjJ8FKg252M&#10;ubXHK5l8nf+ZRh55+eKp7PjBvqHB3hGagT64MiLiST9t5OEWjZEq6i8gae/U/Qn37fDo8Njw0NNh&#10;UmP92fDAk6H+x6jXAbwHJu4WzJSnFkeduB5qZmo2PIS6q4dHHsPvzOOxJ09GHg/19D17NPqn0e//&#10;MPrdt4Ojz3r7v3/Q+2+9/c8fDT7vH3reO/j80fDzwcd/vgebT3+4P/r90LfDj0hRmlcaeQSvZ/TR&#10;6ONHY08Hx/7cP/jnS+cPJG064Ov5lY/PNS+faw6uHXaet1z9r/ov3+/l2SEXPX9w59/7Br4fGhkn&#10;RXqGekfIoq9w9uH61i9Xrbvh4Drq4PZHF8+BJfZ9tnaPHK2HXK3H3ayHHJf02TkNOnmM2DkO29kM&#10;2C156LjkoYvNQzf7Xmfb+3bWvXZ2vTb2/TYOvTa2D62XPLCx6rVf3G+3aNzW9omjU4+13WUbuy89&#10;XHe62vcbFM+7rz1/1PcYfjhDY/0jj6F9PPzkae+TJ/fHHj8ia7f+RWgjP/aot72hqsqgqq1UVlaQ&#10;93LwOvWvM/JmUp64eESpYZdXirUG2MXTa8hHpLV6XrmsSJC3ZbXbfM+F7y6znbbG8YM1djPXOxI1&#10;v87hA+85v11pPS3EZd6KxVOWLXpvnf2sZVbvr7KfudxuptMHv/a1nRkb5F1WkFCpLRNy0pWyQiGP&#10;IeBmQgBvd6lsd4ZKnK/g5wAqXo6Sm22CkyWjlD28HWIWJ8rgcYyTISxLq5AXl2bGrHSeaf3uW0sX&#10;/XpzwPy0lYuZEa6cWI/CENuyWOfCCNvCCJvSGEdWlH1hmDVZ2TXagbPBhVri1Z4T51wUtrgw1ArI&#10;WDWrJMqaHUsWiAP4VN46mnFW5BJomREwcqE0yQN2wQDuBgdcUI4b78jZ6MDeYM/b5ASbmJbOirYu&#10;jlwMu0pjbWPdfxnl8nPYC524DB0AAVmMjjpKMFFtBndBDxwIwADYxLrwokQ3AMdItnrgSHTueA3Q&#10;SYP9cCVwdrgY2Atz5gbPg3ngGiCWpXhRZyRlCsRJZHJBgpssxUea5MXf5AA9wkSvjCDXL/Y2Pzh/&#10;EavWXPnqazTytHlHHU9D9yMw8ubFznMfn++63H3ly6vXv7raee5Gf3d/i7HF33lpg75ppOdxTmLh&#10;lF98sHCK/eLpLtYz3WxmuFlPd3OY7b3ofZdF77nZTPeG1nam15zf2S18z9F6iguFG2A7zct+hs/i&#10;aZ4Lprgsnua+eIbHwvddMMYM+nnvOVF59M7z3nFcNM0NM+sXT3ddNM3FdpbvvHecF77vYTXV64Pf&#10;2sOu+e85LJziOO3X82e9vTB09Yaxvj/U6rc7Wnk3VWwb7/32yhcdNy90d5y79fDmozvX7vbcuIdG&#10;vuviTXO6L95EI3/r4u3Ol438zXPXb1/u6rp4+96NO4O3uq59eHiPtuRYZfExY9axyvQjFan7tYl7&#10;1Ql7VJt3KzftlG/cp9kCAWzukG2AeLs0bpsktrYkpIUf3cQlVU2qmUEN7Mi60lBlxrIKKkm5kR0O&#10;1JeGtvCitos37FEkHC1PPVqefECTcLYu56A2abs49rA+eb96y17lZtg8oEkEoOeIgawre1BLOKxP&#10;PaDZul+ZuFeesEsSv10Y186P2SaI3iWK3Svd2MgKYoVbpS2bok71OajcdEARv1cat1sWd1idsF0U&#10;tUsUjeXaqfryG/ZIiMSHFmLoAWAAzLNHApsb98niAQiA/5e8v4BuK8sS9fF6783MG+qe7i6uSipV&#10;FU7MjHGYOY4dO4xmZhCTbVmSJcsgMzvM4DCDY2YmsSVTsKi7/dvnHvtGcZLq6pl5763/+mt962Tf&#10;c88FSbGk+2lrH+g/zvEgyuO4FlO35MduLCRqtZfStx3nuuG8+GM8dwiKGVuK6JtLmFvL2K4l7G1F&#10;THhANhezthaxt0JcwNgqi90Ij08Zd3cedTt+uAqZbkAxewc8kpKwVdS9loLAxcVsVO6miOGaEbFa&#10;6L+ogLq5iL61gLa1jLMD2lK2exFrO5BH25IZsy4ten0WZUsu3RUlwtN3FLB3AXlMzxy6B4Dz3AvY&#10;u/NZ0LkTyGXsyqJ6yCg7UNp7LMqOl8VsTY/Zkhm3DchlwCbuMsp2WJtBfUM6DbU4TR5rd1ncdgDi&#10;Ys7eAuaubIq7KGy9NHoLbMj2XkI94Iwy64kxABwoM8o1I3IbJj1iK+uAC3W3Q5LPSknIZmnY1rTw&#10;bWnhWwDCzq+XBK+TBK+VhKyWhq0lktzXZkatJ0rWrELFalBhmeWoTH/kBnH4WqTaI9ZBDKSGrU8J&#10;XkP493XikAlSgtcCguCV/OAlwvAlScHO0XsW+m78Jth1FsvLVhCyRBS8VBiEfpGT7LeImI7VEU3H&#10;6uUc725MdTfJCF4lOOKcdNAp6ZAz/6CL2G8l/+DixIMu3L2LgMQDS7gHFnP2uDB2OzM8Hem7HJg7&#10;naiedtSdjvS98CK2mHHQJTlwvTB0gyR6ezZr94m04NvHmPXX0lrv5Xc9OTrae+8nbfWP2to/6xt+&#10;0NS8VFb9om/8Wdf002Djc3nVM3nVcPeT54ra5wM1LzQNz9T1Q+r6YVX92GAroFXUq/uhp3VQ0aTX&#10;tum1HYPqNq2mRaNuBrSqxkFlLTCsbdbI64Y0zc+HujUDTVp560BXXW9nbUdLJbTyvvq+7pqezsqe&#10;tseq3lrYm7q/Wads/nG46+ZJSbinbZLPIoGfoyjQURS0GB6l5IAlyX6LCSPvIgtfnejlwD5gzfdx&#10;SjhiD0FqyHLmPksBMd0rKcSx1zaU2gDEWGdjICb7MbzDdgJvNK232H8xngAZTfF9xAGT7OWIk/Th&#10;TAAI0FofJzg01vfY4OPT4Bhkx+PzwcB4fCAWUV8eV63B/eRZ4ZPB42Gk4RnifhgG/Qhi/hUO8Wsw&#10;BFEiP+EI2jkS8UQ/vE1Td5rHupvC233wVqMlc//Basb/5MfuEzD8+HRfZOGxjqd7JVK9/3NGHniv&#10;jicWJ69YEW/md01NYSAmdDwbwEb+XR2P+ZCRx7EsiyBbmJkjxG12vhiBXXxual6eND8/DSguzTp6&#10;PLf8aFZxoeT0iaySXL7P/o3OFt+sc5q73HLGOvuZW5zmui6av9Vp7lrz6fAhbbX13EVG3y4xn7Vt&#10;hZ3f3m3s2EBpMkMqYIkFTDYjmkoNp9GiKJQIGjWGyYin0mLeFKghMXDxmEnzHkn49Ley48lF7N/x&#10;4tugrQx1PB6GM+ixW38DM5zOjiDmTiNmdkUxEImNPEp7hw0JYDCFHkWho/ryqPQ8mT4/SRwlKJ4a&#10;TFz+h8fH+sFnTlq8H/rwGXUkJvpIfIw3tOFhe+Nij4SF7omM2B8bcwiJ76gD2MhHRe2Njt4HGOp4&#10;MjuejLGRNyQwYAc28iHBO7GRD54sYkMGEzqeyJGHTSJCduAK8kjHTxp5VDg+ah828ujc4g4jKEeg&#10;jY0/YjCJqx8EBGgeVxrDn0YPZLFDidrxUQIhXSLlpWUKsuA/VUFGXmFWfkle8dGispNHT5w7c/LS&#10;xbNXK85du3r++jXg0rWbl6/fqrh559LN21duQHvn8q27wKUb9y7euA3t+Ws3z1+5fu7y1QtXrqFp&#10;Ki9ePnfhPFFc/mj5ybKyE4SULy9CafIluaSXz8lNy8mREmXlJTKZKDMzGUCZ8mnoSgeuaPD1C9Lx&#10;QtoEhJQnjTyG8PK4oM1bdh4vCpKjAVSvhmhhJxL01wp/pBNGnihWkyDLSsrK5mdni/LyJPmF6YVF&#10;WW+M/Ds6/oNGHrt4fHtKZMeTRh5LebgZ6nh8QzreoGrNpI5HdeQNjTyW8u818ljKk0beUMoTXv7v&#10;y5SfjCeM/HulvKGRN/TypH9/V9D/dxv5wqk6HvhvNfJTRDzm3Lnyd438FBFPgo28oYs30PFvjPxv&#10;rFpjaOQN0+Q/ZOTJIvITIp7EwMgbSvnH1fVTvPkUDFX7FAs/BcORU3aCmWLkkZQnjDyW8tjI3338&#10;+M6jR1OMPPqFCDG/K5kpf+naZVy45tKVN1IeG3ks5UkjDximyZNGHlNanoPT5A2NPJby2MijiV7f&#10;Z+RxvRrSyCOIHPn0NMbEYjqKEYSRx1L+zeSub5jq4jGkkU8XxwHkzK4CTjCP5pshii3+zUYeMNDx&#10;vNLcpLI8fmkePyeNmUokyKNf/6XE4+8/f4uRN3TxKRIKAAGLE0yh+jNZE3nxAJMV9jZo+lYGM5zF&#10;juRwo7m8GEMjP9FD6Hjs4pOSqQBp5A1JSqYBpJQnEYiYySkAw7AViFkAETOTRewpbZIQiXgIBGIA&#10;hjH4IqTvEwVIzcNaQuXTCU2PerhJcVjNQ2CYQY/LzbPwHLDcEABL+XiaP/TTWSig0IPCI30ePb79&#10;8tUYMvJ6VOyFTD9H9vn/vJH/EFo06ShSw2rloGJALe9XKVEi+CDOiH829vrli59ev/oFePnqZ+DF&#10;yx9Hx17qdaMou/99e5uCnpgddNI4T3heaAeVU438u/zfNfJwd/D0rYSVRidPGnmFoY7HleIJKY90&#10;PIyckOaEi9ernulVo8CQZnhCx8M/g+hLi0HtiE4zgr/8QH0aLZqdFe2BLHozaeRV6JcTACHHJ4w8&#10;Pivd4Aj6FkSjV8ImWr22Tz7c0z+uGx7vV40PqMb7leN9A+PdfePt7eP1DeOVT/5y78EPt++N3rg7&#10;rh4eV+p+kGvGFLpn+lE0YcDfMvLDigkj/4tKM97aeDfQ+66LS+/iJQp7J6Wpjd7MUW+9pNXaocLG&#10;pi4+cry9ZbxP8VoxOKLVKtWqPqXm1eizcZXm9clTt1etrrO21NhZj9hYDTnYae2t5Fbzu41m9BnP&#10;0DpYKhYv6XZcolm0rNvGrtbS9JGNyR1rk+sWC+5aGVfaWdfb2dZZWvU4u6iWLFY6OXYYz+8xnac0&#10;WfDC3GJwzoJfliyXW1g1WppWLrbLNpqpkArGe7vHdYN6lUY/NKbTDQ1p9GOq4VHlENyRIdXUNHmd&#10;QjelhzTyI2rlqdIiiYAnS0vGRp74+Ih1/AeN/LtVa0gdb2jkxRK6SMJISYXXIqoohQ6L0lT0JpKV&#10;yijPE2QK4qTs8B0rrJznfb7c+Oslc7/YYPn9KuNpq02mQ7BiwZfL5ny2cv6Xmyy+X2s8feXCr6DT&#10;Zd5nTgs+czL+wtH0y8Oey+FtQpwUxWUEMim+CazgZE5YIjM4gRGUzApNYgSj7HhSx9OCkggjz2GG&#10;wHsBlxUcF3mAFe8j5oZGem21+e7f7b/9102WX+9bMjt4g2mcu23sNouojSZx282j3cxj3C0iXU2i&#10;tpvG7rCAq3QcxHlYRmwzpu60pu+2jXI1ivcwD98yf5vZP4dsnBXrDv0ThdrjdpjgxRg3I1iM3r5w&#10;u8U/B677Dq78o1wXMPciqx7lthBaIM7TlLrbAsDmnXXAFjt3WAzaONNv7YxEb2dYi+U49ukAxAB0&#10;4sHQ4jHQ4h7mfhvYFR4MnXAU6IceHMNIiAEIYDDeFm+CM+UTvJySfBZBzDviCP0pQcs5h+zhTMTB&#10;KyAWBS4h7NtSUeCyZL+lQv+VIv/lSV7OyX6LUI78ZrsnZ8t6Hj/trITPT08bK582PaklhfsUHU9C&#10;DgCan7a0VLV21HW213Z01rarOhRZwqyFMxaeyD812D28ymH9P3/0Hybf2s//2tpi1qIF02xmf2oG&#10;WM1aYjzdYc5nlkbT7Od/aWU83c56prPNrEXmM2yNvrIy+crG5Eu7hZ/ZLvzCDgbM/dJy4TR74xn2&#10;c7+wnvcVsvCzPzeHXc381BQWgTlfWMAYAI4Ci2bfO837whqGWc9abjV7udF0J1Qm91t7i1mO5rMd&#10;F3xj9W//8/NNK3f++fl4uqBo1pcL8lKLtT3D/S2qturu1qqOpspmoL26nWCqke+qQuAE+cmqNa1o&#10;ZtfG7r6mHtiEqCPfeOt4vjB0lyBwkyR0Hc7CBjJjNuRSt2KDnE93xR4ZiPYw3r3oT6Vcz7PiwxdS&#10;/Y8nHbyWFXa3MPZOQQy058S+RcydJSzPCxKfW7nht/MibuaEXSVmgr2SHnBefORcCtLuBTTXrJiN&#10;OGn9VPJ+4ETSXuAkfx9ePJV88LTgUDl3dyl7ZynTs4y1s5y9C3OUs7uY6lrO3HGU5ZERupq731Ya&#10;tOI4x+NUwq4zgn2nk/ee4u8pZriWstyO8ZBYvyDcX87cfiph51n+nnPJe4+z3dEizxNWwW5P8w+X&#10;s/cUUncU0TyK6Z54/8e4e6Als/KP81BC/fEENJdsMWMbUM7bcTTBo5TjVsLeDjG0xQRFLFeggO2a&#10;z9pWACPZO9Ii1mdGbcyjbi+gu8PjCRxL2gMtPIDwkGbHb8ynby1mw4PsWsRwPcrdUUDdXAaLtC35&#10;lM3Qk0/dUsJygwDGFLG2wz7zaNty6a55jO2ALN4VWXWaRwFzF64qU8janc/YKYtDufA5VM98xu5C&#10;1t4i9r5izv5S3n54aso4uwpoblkxmwvoHtlxW2EPsvit+UzPXIYHSqKnI6GfSej4DOr2jFhUkQYb&#10;/PTITamRG9MiNkkjNwOZsa6S8I3C0HXJgasjPCyCtpkkBqyGGJPkv5LvuwqT7LdaErIxys0yfJsZ&#10;7wj8Xa9N8Fop8F+XGrolJWi9KHCdMGCtKGiNOGitOGhNStBE7RpA4O/C93UWBiwmilm5CPyXwAsF&#10;BMKApfBaAa8YQGromvQI2MkKeK3AiAJWAUL/Vcn+y/hBi5OCXRIDnBmHbWL3mNIOWnF9HRN8nNmH&#10;7blejoneLvAiI/BHLzV83yVJ3ksTvZYAqSHrk31XJBN3gXXAhX1wacwO21gPh/DtNiFbrcNcbSPc&#10;7CPdHeJ3LxEEuErDd+bTjpwQhF3LZ9ddlA08PqlvuvKs+/aPikfjQ7XjL1rGf2gf/6Htr88aftTV&#10;/DzS/PNI+3N1/Yi8+tVgEzCmahhV1r/QtgKjykZon6laXus6X2januva9MqGUV3rkKZJq6gfVDYo&#10;+uvU/fUj+k69tk2jbFLJm+T9Df19NX291QP9tQp5vVJeo+qvVvZVD3RXqvrqFD11PW1Vir4mjaIN&#10;WrW8dVTf93y0f2iwUzlQ399T3dn8oL/zqXKgUa9q+WGo8/HlnOg98LA4Txr5RcIgVDcfngixv0tq&#10;4JJ494WHl32W7OssClic5O2IFbw4CF6oXQCBH6ppg504XoVbDMTkgMS3TT25iIW7JGAJNvKoSA7h&#10;6JMO22MjDzEeAy304HOAQ2Mjj08DgE5YBTuEFo4IPXACsEj24+x16i5TaNlEXXsSWIXBMbTYy0ML&#10;IwG8LWMv+ikYa/I3ZBgamkXWGFpYC+/O8B7NOWAXvmVuxNYF4VuN/DbMdfr+f9h+/4+C+AOJFC8B&#10;0/8/beQxhkZ+UsFPGHkcf8jIS0T0/7SRN5TyEACyrORMhCAzB+l4ICsvJTtfnJOXinV8UX46UJiX&#10;lp0tKiiQnijPzknnxobt37TcwtHoy+3LzdbYfue2dMF6mxmb7L/fbDtzrfn0bfbzVph847LwW4/V&#10;i/z3bI8P9ZYk0UR8GpMezmBExFNR0XYuj8bhUuMpUSwmJTGBRafFYgvPYMaSYNs+BezWARoDWqTg&#10;cSedmOWVxYklBrwHJjuKlPLYyEMnlvLIy0+BhRU8MvJYxxMTqiGQjmdFwBg8hSwEVEY0gAKcOI8H&#10;EEBMhx46UgR0RkhU5CGAFu8HMKgBAb4ebtuWrlhqvnPHiuCgnSHBu+Jij8TFHo6NORQddQBlykft&#10;xUY+Jmb/u0beMMZS3tDLBwd5hoXuxsIdV63BLh5aDBLxk0Y+JMQjItgzMtSDrCCPjTzW8egrATif&#10;mIPYxcdSveJo3rhezTs6HhZRtiKdEQR3mcuLSkiMS05GOj5dJpTlpOLseKTjj5UeP3vy1OULpy5f&#10;Onft6qVbN6/cvgtcvnUH2qt371+5fe/ynXvQXrl7v+L2wyt3Hl659eDyzfvAxet3L169eaHiBmHk&#10;r2Ejf/LcqeNnjmEpf/R4adnR4pLyguKy/OKSPELKy/ILMvPy0nFN+aysFCzlcfkabOQnrmI+YOTJ&#10;fHm8SObLkwgIF2+ISBgrSWFIJSyphIuNPJHkNKnjc5KJBPlUODfgo/r6xreNPLphF49v2MLj24SG&#10;N7xVvkmQ/7CRf4h49ACXrMEuflLH38Fzur5t5JGOxy2GNPKI21eAW7cuA4ZG/ua1C+/NlMdG/l0v&#10;T+j4k4ZG/l0vb2jk302Wx/z9Rn6Kdp8CYeEN+aCLx0y18Ib8J4w84eIxb4z8ryTIA1OMvIGLR+Ds&#10;+MtXzr2l469drLhOSPl3ZnY15O8y8m+ofAw8ePqEYGqaPLbk2Ji/16QbenZgioV/L4bjDXf1XiOP&#10;pTxp5O89eYLT5Akjf//GvXsTX0ndvkWWr7k8UUuL4MpFLOUNq8kDp84ewxBp8qVvjPwxRPnRAgAb&#10;eTJNnqhdk1FQkP4hIw8vGW/A9WomvDwbyMxgkS6eZIqRx0jFVCCDEPRvA50TkGqeiOOkohhs5IXc&#10;EB7NN10YQ9p2bOE/ZOSn9JBGviw/OT+TkyqEjzvR2MgTpeRRtvtv1/FASipVJKGIJDQ2LzyeFshg&#10;o6la4O0WWgyTHcnkhL9hMkEeG3kSnBfPS4zH2e7YuRMwDOELmJhEPh2AnmQhSyBiY1CcwjF07kjH&#10;p3CEYi60BDxiMQF6cMsXIlmPOiVsNIwYb7gH3KKEeiELq3mcVo+sPZ+C6+RgCEFPTAPLDWdzwgAW&#10;O5TGDIJOaOmsYHhwwiK8zl04+sOPz4eGdDodyiLGuecEOpxp/n8C0jijvOX3MTz0DIbJBzRwPqMj&#10;L5+NvR7UjvT3qRrq26urmh7cr7xx/e6VipuXr9youHrr2vU79+4/eQx/0o2tvX0KvW702dirsdGX&#10;I8PPp+wWwKIfG3k8j6heNYjRqQYNjfyve/n/XsgH5G2GiBoyqNT7JKPE+euQN9eS47TEHUE1ZLCz&#10;nnDoRKUaDKwa0gzrB0fQLKv6Qb1ODegG4Q5rdDotoIcVEOiRhtfCozCoQcXpkZ0n/DgS4sS3Alod&#10;AHvTK4g9E6IcHiX0fQm0cEcIsz+m1I4Pj/1c3/ji3IVXxeXPBGkqKrMzLKouwP/B4YM393he2bzl&#10;7OYtpdu2/+X2nb92dfysVQ4rBkZRyRt0X7CLJx8EgDiBiWdtRDk0qhp+ph76RaUdb2qoigh/4rxU&#10;67JSbe2sM7d/buGsM3NUOi5+tGjR0+Cg8fq68R7NTz2DLzVjI5oR7YD2Z83wuFz9lwsXb61bXe1k&#10;1e9kqbI3VTta9pjN11jMH3Mw1VouaDae+8jK9q7j0icrN95cub5i4+bb+/Y8CfKpCg+oCvSp8jpc&#10;vW/f9eUrKxwcb1pbP7WxajI3Udtbj9jZak0sn9s5DywwaZs7t9farN7G5I6t6anFjkNF+ah+jlI1&#10;PIi+D9HAQzaoGYP/5mrdEDFRLSnfdQrdrxl5lfrKmZPCRFamlJ+ZnoSN/K/UkZ9w8ZNGHkNIeVLH&#10;T9SRnzDyKXSBEOt4piSVIRDGJ/Nj0PuFmCpKiCjK4GQJ4pkh+z1X2Sw1+sZlwZerLL5bYvT1cuOv&#10;Vxp9vdl61jqTbzYYf7PeaPqqeZ9tsvh2vfk3q8ynrTSfZj3792bf/auL5XS/feuTmEEyMTWBHkCJ&#10;OACtgB3GifdLoCH/PkkwhkcP5tADYqMOJbCCWXHe+RJanK/bd//+0fIFH69e8KeDS+YErDWJ3GoR&#10;tdk0YsN8+g4rirtF5DbjWHfzuB0WUa4m0dtN6bttgRg3M8ouy2h3k1gPM2gjtxsx9tkCfmu/g4t5&#10;nB2PU+3iPUxxOfhYd2Po4R60P7LsS7jyF/guhlUwjH3QDvtxJpGoThLtDvu0jvUwCd0yB2IIIrcv&#10;iHJbCKviPE0BCKiEvsfaHcA59QAMhgHQwobQj609tFyiODIcKMHLCTZM9HYWBiyFGBv2ZL/FST6L&#10;YAwuSoMHYxEP/QDsEw4BizAe9gb7gbWoiDyRtQoD+D7Lkn2XiwNXSoJWQCfroFPgVofayyd7n1R1&#10;oWlaa5urahsf10zx7++FNPK1D+p6mnqr7j5tftqk6JAfzSuf+fl396/cb6ls27J8+7cfz7ac42A6&#10;w37eF5YzPzYz/26RxffOxtPt5nxhASyYZmP0jd2Cadbzv7aY/vuZsz9bOPfThbP+NG/+p2YLP7c0&#10;+tzOYoaL6QyHeV9YGE2zxTtZ8JUVxLM+MTGaZjPzY+P5X1oaT7eFGPphGMS2c5cs/Np6wRcWljMX&#10;TfuXud/+YSEcDsbP/tzEaIblzM8XzptmZj3f5Z8++oPr2gPPNOPHCi7M+GzuzYsPe1tVPY3y1qqO&#10;lqrW3ua+tpp2glbA0Mh3V7d21rThaV1b6jpa61o7iDT59qqWzlpU7qa7oUPb3v7wXFke07+Aua+Q&#10;4VnK9SxP2IXz4i9n+F3PCb6RG/KoPO5mXui17KCrWYGFTLckPxfohMUnRxk3ciJu50cDFZkhVzKC&#10;z4i8YSe47vzldFSV/rQQlbU5L0H1cM4ID16QeF1M9b6c5ntNFngl3Q8Wr2YGXJL6nRd7nxUdOS04&#10;dJJ/4ETSfuBU8kFoj/L2lHN3AxCUcXaVsVAZHKCUuUMWvlrsvzg3en0JbdtRlvv5lINHebtOCw7g&#10;vPvjqEDNnmQfpOdOJO46xvMs5+yAACXIJ+0+yfMUBy2VBK87nnjkaMKBMu6+UwKvE/zDx5MOAaWc&#10;PUAB3aOIuRPuyynBoXI4Dd4eOH/Y53HYWxKiPMGzmL0jj7E9n+lWyN5RzPUs5HoARTxPBMcjj7IV&#10;Fa+nu6WFr8mN31LO3UkUhUfTnxYxXEvZ7qUctwL6luy49XnUTcjvM13LmdvLGK6FtC3FjG2lrO2l&#10;LLdyrkcJy62YicraFLPdsL4vYGwrYGwvYXmmha/Lit5axt5TSPPIp7gXM3bmxbsV0jyJ2Vnds6K3&#10;pYasF/qvEvghW50ZsUEasio9bA38TUGcGrwyNXQN0t9hazHicGB9StgaUehaUehq2Lk4eJXAfxnf&#10;b6kwAE1byj20iL7PPtbTMtFnaWrYehiM8tNht5GbM2K2ySbJjN6aEbUlPXIzJjV0U/xOOyDZb7Uo&#10;cB20QKL3iiT/tfyANdjICwNXCwJWYjkOzxq8piUcdoSXOIj53ovghYLvi1ytyHcRTpoW+jgTOdRO&#10;vAN2RAH3pRih3zICeNFYKgxcAeec7L9MFLRaHLJWGr4hJXgN7/DitLCNRJ2cjeKg9cm+q3iHl7L2&#10;L6LtcWZ6r6B7L4/Y4xS+25FyZHlCyJbE0K3CqB0ZzIPFwpAT6TEX8lh3Toprrub1VJ4e6bz3eqD2&#10;z5rW8eHu8bG+8Wd942O9fx5uf01UdX+hbRxW1WrlTwGdumZ4sH5Y26hXNgyrm0e1rcCQqmlQXq9T&#10;NIxoWgbljUOqFp2iaWywA4IRTZumv17dV6NToBz5QUWNdqAWth3SNKOtlA1aRb1GXgeBTtWoHqiV&#10;91UP9Fb1dVd2tN7v7XrS3/O0r7uqs+1JV3ulaqBF3t8E9HbXDfQ1KgaaFQONKkWzStmokjfo1U3y&#10;7upBdduwpu2FtrX6emHc/kXCIHjhdRAGOIiCFqEK+yhHfhE28vCAM/ZaZEaugb8drMJhURK8jFTh&#10;hgj8FqUELpniyrGRx5YcrzJciyH+MNG8uxDDWghgP7jF4yGGFvaD+2FwashyvAn0ABBDSx4L2kQi&#10;NR4rdQycOWWnSbynMZ7ilbbbjIRchLV4ABDnYRS1fV6k69xot/nhW2ejYPvCGDcjDLwjw1szDI5x&#10;XwAjYduIrfPw1+TYyAdtmOu/ccGSuf+EjHzcwSSq97tGHvEbjDyJICEiOTFSkBSF68gbIkqOSxEQ&#10;c569beRxJplYRMe1NVJR2WsWaeRJL2+o4w2NvKGUJ708NvKybEFmjiAjTwjIctFUrjl54rw8SVGB&#10;tLQwvbwgvTRPWlaUXpSfQo/xWeG00N7o6yUW0xcZfea6eJ7HMqNVJl9ssfve1XHuOqvvlxl95TLv&#10;C89V9odd1wYf9Aw+sjvUbz+DEspkRlJo4WxePJ0bG8eIiGNEMdhxbA6FA7BpLCYF6Xg2gs6KBYg4&#10;5v1wogCszrEWB/AqJgc2fHvwJGTdeQzS8b8CXMuzI99c4HMiSSP/9nFjacwYCismnokW8SoAf2eA&#10;vwDgJcTGxQfSKIFcdgSXFcqiB0WF7z+wd/3mdXYrFhsvdpznaDc7OMCTwwyKiTqAarUTOfITJWKI&#10;7HgMrlozpXDNu5oee3mk5ieFO0D698CAHVMS5DGhoZ6RITuj3p7TNTpyL4CkfMx+dDKxh2LjCR1P&#10;9Ymn+xD1arxIEU+h+VBoKEGeRg9kMJEBYHOjE/nUZCEjRcLLyEzJypVm5WfmFmUXlOaXHCs+duYE&#10;qlFz4zpKjb9x8/KduxX3Hly9//Dag0fXHz6+8egJBBX3H1699/jqgyfX7j+puP+44u6jK3ceQltx&#10;+2HFzbuXr9++WHH93KWKc+cvnj1/7tT504SUP3Hs9PGjp8rLTiApT2bKFxblFBRm5xdk5k5IeXFW&#10;VkpWllAmm6gpT17XEElFqHwN/KFhO4/nesVG/l0vDxCLqEYNiYBIkBenxONJXHH2EhwiPSMRFavJ&#10;5mfnCQD0V1ZgYOSxlCeN/ISJn7xNyHjiNmHhDW8fNvITNh7dkJGfouMNjTzOi/+vG3lCyr+VKQ+Q&#10;afLvSnnSyBtK+V8x8jg21PGw+H/cyAP/V4y8gYv/zxv5t138OYKJejXYyGMdj408kvLXLxNSHhn5&#10;dzPlf7uRf0vKv8/Iv5HyVXWklH/XoWNIvQ5Mke8fghxvuB9DI/+4migoX13960YeQRh5DC5fc/na&#10;1YsVVy5drUBq/rcZ+eOnSt418jhZHleT/5CRz8tHUn6KkYfXjiwZD0t5aLNkHOC9Uh4bedLFG5KZ&#10;Sgd+i5HPkMS/18jjzPe/aeQNO2GTsjx+eX5yWX5ygYybKoyDD0Dow40IvXqKhH9/gnwqVQjxB4w8&#10;0vHsyMm5TxFsonb8GxE/OSkrquqOUuMNXfxUI49dfLKQZYgwhSMScwGBiI30uoiNIWIs4nlCcUJK&#10;ahKJWCoQS/m4FUkSRRIe0Y/GiKWJ0IljaMmYcPrI5vNFDIGYKZSwoU0W0lFheqIefWIyUvNYynO4&#10;E1Ie/TyNGwY9VEYgkT4fERx6qKAo4/UPzwghi4T1pI7Xq5SD/w+NvEKuGdKPjY68lA9oKp/Unj93&#10;5Wj5KeDa1bu3bz168rimrra5sakdqG9oraltuv+g8t79J9dv3Dl95kJZ6fEzpy88flTV3dU/ZbfA&#10;/88b+YnCMkjKG7p4nAL/xsJjKT8JoeOHhnTDBHoAJcgTN50OFvSwDkv5QSJDnshUHySWIMRCfAT+&#10;V2jeNvIa5fDEo6QcHB16IZfDHUFlYX5Qqsf7+q5R4s9t2Xpj+Yp71o4PTe0eWNs/dHa+v9T57mLH&#10;Bw52D5ctK7a0qKXEjve0jWv7Xw4qhjTKITW6RzqiZv2klEdGHteRx8/akAoZ+eeaYWTk2zsb4qiP&#10;7JcOOq/RWrkMWTq+sFykNbXtsbR57Oj0yPvIeH3TuGLkzz1DLxQjeuXQK93zH+QalLZfcfXhjm21&#10;yx06HM367YyV9uYKa5Mha9NBC6MBC+Ph7VvHE/njZSfHz1wZv/tkvL5lvLFxvKF+vKVxvKV1vKFx&#10;/GnV+PWbP5eUtgWHPN6w/qmTY6+9c8c8kwFjG5WFndLKRmVjqbQx7bU2aXe0uWZpdnbN2vFHj8fl&#10;ipdKeG40aq0CQD9A+DuN/LBSdfPShWQeMvKyDD428tI03t9l5AFCuLOwkRelUMk68sQFJCNdyhGK&#10;iMV0VhI/RghXmCnxqSkUYWJkXjorX8JI50bKEqK3LjF3MfnGxWTaOru5qEzNwq+Wz/18k+m3q+Z+&#10;scFk2oo5n6xa8MWKBZ8uW/DJSrMvl5t94bTgE0ejL9c5LvTftT6ZFpiRFCNihiRR/Pm0oEQKqho/&#10;SRCXFsSjB/PogWyKn5AXnkQLEDGDDm5xNv/6H1abfL7V6iv/tabR2239V8+L2mxK87CK2WbE2GkV&#10;vXUhbZdN+JaF0dtNIYjbYQFQd1qj8vE7TLGRj/NEMV4M37YAV62J9zDFAYAu+z1MIcDV24PWfx+5&#10;bX70dtjnQrj+j3Y3Ct0yJ47IW49yWxizwxj79PidZpHbF0CME9uhH3pwLjy24VjiYy3OIWq74zx3&#10;MsMdWoi5RAkaLOVhGHTC3mATLOKxcIcYWiDR2xnvDet4nCYPa/m+LgCcAGwLu4JO5N99XWBVgpdD&#10;sh/EzgL/JQK/FQlHFiceQTMlQg/7kHOYu0vLzQt9ldUdT+obHj2tf/z0Q0a+4VHtlJ7JHPkmoKWq&#10;ubO+48b56yazjK+fufrkxiOPDTt/99EfF35jZvKdtfl3jmbfOpp847jgK9u5n1vYLVhm9I3twuk2&#10;5jOdFs6wnj/NbPofvjf+1tzJdPESy+X28xzNZ9jO/9x8/ieWFjOcF35tPetTo3lfmhl/Yw2t0XQr&#10;s+/s5n5hCoszP5m/4Gszi5l25t/bGn9jCTEEC780tfrezvhrS6OvLIy+srKfu2TmJwvnfG5iNddx&#10;3aLNy+3XGn1rNesLIzujpX/8x+lhPozOBjU1IsHJcmX94/beJkV3w0B7TVfz05b3Gnmgq7atq7Z9&#10;wsjXt5FGvrOmrbexu7O2s7uhTdnSeO9MYTk/7EJa2IVUf1y15qz48DnJkcsZflezAitkARfTfKC9&#10;UxhxUrAfFYtPOQRrr2T6nxN7X8sKu5IRDNzKi7qeHX45PQjaGzlh17JCoL0qC4YxF6V+l9L8TwsP&#10;H0vYS1SqOXQx1ftmTtiVdCTiL6f5V2QEXpL6XZD4nEvxOiM8DEA/9MCqi6m+EMMqHJwTHgKO83af&#10;TNybEbE63n0hzdMkL2bDBeGB8yJC/acHnk31A06Lvc5JfVlHnGJ3Wx5N3A1nDncK7shpwQE4/wuS&#10;wxnR69MjN5+XBp8U+pZw90F7PPnIMf7hEwIvaEt4e6VRmyQRG4o4u4/y98Pi0YS95Qm7jiXsLufu&#10;LOPtPJa0B/ZZztuTx3DPpbsVcXaW8HYXcncWcDwxhWzPo7w9PGLOz5yYTdjOH+V5FjO343I0KP+d&#10;vb2U4wYUMrbmUjbmxm08xt5RxtiOiuSw3AppW3NjN2dHo7rzaFrXqPXQZsdvlsWiKV6hFQUuC982&#10;D14TUKX14JXi4FUZ4euhFQeiODV4NfLpvkuTfBaL/FdKQ9bIIjcK/ZZBmx62LiMclW7HM6+mRWxM&#10;j9yUFr05I3YrKjgT65oR5yqLd8X9GVGbUYJ82HpB0BpBwKpEvxXJgat5fitTQjemxbhCmxq1NSPO&#10;TRiySRy+FZMStkUUulkQvDE5aAMgidgev9clYLPZkTXzgeidjmyvVXF7FiX4reMHrBMGwx1Zx/dd&#10;xfNawjnozDpgzzngkOyDyrLzjjjjFoA7yz/ihBOlJ3Oll0gClkmDVqQErBD5LydYmRKwChD6rxT4&#10;rRT4rwFSgjaKgzeJAjdAmx7hlhq+PTlgc6LvBq7XWs6RNYm+G1NC3WSxe3IYh/L4ARdKOBUn+JU3&#10;cloeHx9ouqzpuPVKU/1SW/vLaMsvo20/j7T+5UXnj8NtuKT7D/qeF4M9Y+rOIXmrTt4CaOWN6v56&#10;lbxBo2xClWQ0LRptq3awTa1pUSgbdZpWGDCoaBpSt+qUzZqBBoxW3qxTtmoGoL8d4mFNh17VNqJt&#10;H9E0a+XVOmWtXlWHpfywuknTj0z9oLwOUKN0+CfynkpF79O+zkfyvurOtkfdHU/g6H3dNcCQrqe3&#10;u669tbKro1opb1EMNA/01Q9q2keGu0ZHuvXato7WhxpV64i+e0zbUnW9MHyXXZKfiyjAWRzsnBLs&#10;Igh0SfQlXpa9HAQ+9tKgpdh6832cgjd+F+dhhN06tCSkWAdIjY7HwFbYjEOMxTo5AMAmXYz1eshy&#10;pNSJnaTgYYSgT8IZ90TqfQJRcT55Mh8f7xmntzP3WbKJZHYIqLtMsVWnEanr2LPDmcfuWBjjvgBi&#10;6IEYeiA2BFt4vArAIn7CxbvNR/07TAB4a8agRQ8jOASsRXv2MI3YOi+GmGg9ytXIb83M4K0mq01+&#10;Z/PdPyXHHkim+yYz/N418gl0lCb/K0beEOTl32fksY4XCyl/08gT/H1GHpiaKZ8tQNf7QK6QJCcv&#10;JS9PUpAnLilIO1accawgoywvNZEZusxhvq3RV8tsZq6y+X6D4+xN9t9vd5qzyeZbV8fZ6y1nrDSd&#10;vtry+60u5l6uK/12bvTZtc13/46YUG82PYLFimJxounc2BhGOD0hDohnRlPZsVwejUqLosZFJvCY&#10;qGo8Jx5LeQyTE/uuYUed3GgAG3AqAyly3A8tdL53K4CsO491PILon3TrUyFy6t8y8gxOFJLybw1D&#10;Xx5QWEjK411hIw/bTqbkhzOY4TR6MJcdQaX4Hdq/2XXL4s0bHFYuM1u2aOGKxcZrlpsvdpwXGrSL&#10;GucdEbaHRvGOjjqA68MgYg/ExOzHRj4qYhcp5d9lipdHECVrcHZ8UKAHVvD+fm6GReQNjXxU6C5s&#10;5LGUjyaMfFTUXnQCsQeiY4l6NZQjcTTvOLpvPMOPmNB1wsgTOv6NkUd1AtiR3IS4ZCFLJIaLhWRZ&#10;TqosLwPXji85Xnb09PETF8+dvVpx/sb1S7fvAJfv3Ku49wDreACCG48rgeuPnt54XAVce1h59cGT&#10;K/ceISN/78HVuw+u3rp75fotNO/r5YrLFVfOXDxrIOWPHj1VjmvKF5XmIYpR+ZrCoiyULJ+fgaU8&#10;mjhhUsqnpaF5swB8FYN/g4K9/LtGnpTywGRPLIaU8oAELnPQJK7oogmAQ8CBMmUoOx4Z+Vw0ZwM2&#10;8vkFmR/hBHnCyL91m/DxxO29Or766QRVlU9JL1/5eFLJT96IVPmHmEcP7xuI+LuP7t0GfiVHHkMa&#10;+VtEHXmSmzeu3Lx56cYNXET+IjbymBtXz5IY6nhDPmTksXl/F+zlpxh54F0Xj5ki4knOnMgnmZy+&#10;tQB4n4svfntxCu/R7sDJk0XkKsO1U0Q8yblz5aSUx17+/PmjgKGR/5CUn3Txpwim5si/18hPyZHH&#10;deRJI2/o4kmwlCeN/BQpf/fhAwzp5bHpflhVSfBWgjwCTbU6IeUxhg4dIN06YKjaSaYo+ClM2Rtp&#10;5AFyZld8VvcrH2MjjwvX3H74cKKg/N17N+7cxUYe165BhWsIKY+8/FtG/ty5C2fPXTh9/uKZM+dO&#10;nj57Aht5onBNGU6TLyvPLz9acPRY4bHjRdDCIjm/K65dg8vX5Oen5eVJc3PF+QUSLOWJTHl4q+bL&#10;spIyZYmyrITMSSmfmcECcKb8VB1P8k6mPOZtI48gXfykjkd2XiqKkwhixMnRAk5wEjNAkhRRRNSr&#10;Kc1NKMhkkUVp3mWKo8dG/miBoDSPXyDjSoi5cVJTKPjHROKU+GRBnABeWEUUQJRCxQGOp4D7JWlM&#10;kYSWkkqns4LprFAGG73rTIh4ThSbKA0PAYKLpmzFZWqg5fJiEhLjeCg1Pj4pmWbo4nH+O5bvSQI2&#10;X8gBkkVcwrDzMDgWihMIpT4BodGTBKmJGGFqsiiNn5ImFKeLAJFUgHqkgpQ0tAgtxGgxPRnGTGnR&#10;qjQ+bmErtEMJP1kCh+OJUlG6PcqdT2ESJW5Q4vybwvdv1PzEZLDoMSFmfKXQg8IivAqLM5+/GB4e&#10;1uv1aEJX0sir/54ceVIiT+kngVV63aiCyKSGoygVWrLIOwTQCWvhcLAKz90qH9A8eVxz5vTF48fO&#10;3L71qKO9HxVv0YwCSoVePjDY063s79f29qo7ugd6B1ArV+mGR14MDT/Hm9+7+yg3pzAvv+RpVX1D&#10;Y9uAXPP61c8DRPWbIR3KNIdW2acYRkW9hyEYHRxWD8B9fquUPAl5R6aA78K7wB2BFgbAnYI7++br&#10;DTxN64eZKAuj1UEL4/GvBEaGXynkurHh10ODz+V96mejL/WDQ4oBJbQjQ6OqfvWQZmRE+xxP3Koe&#10;0OpUQ6O6MVirVmpQDRn14LB+hMiDR1Yd9jY2+oNW/eynH8afj/3y4sVffng1/mzsx7HRVy9f/DSC&#10;HkA0Ry48L8NDz9DTpNLpNCMqOXp24NTgxJDll49qlKNqFXoSYf9DmmG1QqfToQd/WK5FleJrqq/7&#10;el12cWxZ4tJtYT1gYjVgad1vZ9tqZd7n7KBwdOywd7xlZXV184Zn50+Ma/tGe9teDeuGNbArlOYP&#10;TxOeS0CrGVYp4f8MmkIWG/lhYp7YMc3QjwrteFt3f1JqpeOaHoulSiuXUcflWlPbEfvFcjvHJw72&#10;9/btHb/3YLxLM658MSIf0mtHR7WjP2r140rV+L07D/e4P1lq37vYVm5rqra31lpZak2NdbaWjWYm&#10;ryJCx6trxvvk4+qhce3wuHZkXKMfV+nGldpxxeA4HFeuGVcox/v6x5saX+UXNOw5WGW/rNHEvsdy&#10;Ube5rdzeRmFnrrI16TWbq3W0bbK2umBm3RFDGW/rGpcrx+B51qu0o1r4T4G+VsHfBim174X8umhE&#10;O/RMP/pCp7979YowkZOVLkhL5WWmJ2HznpaRlJaRDEjT0cfWKUZeLOYgiHo1+LMskRpPFq5BBWqA&#10;VCCFIRXSJUTiiSiFDmOEYqoghXjJFcdLxBSJKD5NGJ+WHJcuiJcJ4ymh+9zW2ToZf+Vs9NUqi+/W&#10;mn23yuhrVL5m7qebTKavXfj5yrkfrzb6fJXxZ8vm/2mVyReOs/7kNPczh9mfbHJaGOvjLmEEpTAC&#10;k2mBCRQ/DsWXS/XjoGLxvhx6AI8ZxKb4pXDC+FQ/Qbz3rrVWVl//o+30f9rtMtd/rWn4FutYN5uY&#10;reYUd4t4N9PIbfPhspyQ5kax7uZRRMl4IHKbcfR248htC8O3zIc22t0kbOv84E1zsJEP3TIPdW6H&#10;q33TuB1mGOpOS/pu63gP2ImR76oZ+5w/Pbj4C7/V34ZumgsjsebGlWewXoeWQhSxIZPf8QBSxAMQ&#10;40XszbFtxxZ+CtCPMVwLMWyY6O1M22MJAfewQxyRd4/PAQbj3RoG+JsAOJNYDxNoYRO+r0uyH6pN&#10;AWsTvR1Ruv2RxZyDztyDzow9sB8r+j6HqJ3LWm9d7H9a0/Gkvvruw6anNQ2Pqkn53jRZuAZ6gPqH&#10;Na1VTbgT4rbqZuhsqWpqeNrQWtd699rddUvWJNJ4mh711tVbPv+3L2f8aabp91azvzAy/Q4lwhvP&#10;sAPmf21h9K2N2SyHBd9YGX9nPfcb0//4h0/Wumy4felOZ31Xb2O/kJliM9dh1qcLjL+2XvCV1cxP&#10;FhpNt1jwtZnJDKvZny2E9rs/zf34H75c47ApV1h468y9pDjheufNc79YuHCaqdl3VlYzbUy+NrWd&#10;5WD9vZ3RV2bGX5v/6X99Fnow8sn1anWHrqd+QMxOM/3eZvaXpt9/ZvL1f8xNoEl/GBm3N1sW5hvX&#10;1STvblY0VLZ2Nva0VLW2VrdgIw8BBkn5KpQO31zd1lTT1lzXio18V21LZ01bV11HZ21nZ12LsqXx&#10;7umC0qSgc6lBl9L8jybuPis+XMLxEAYtu5zhd0HqfTHNB7iU7lshC8COHhavZQedEh4o5ewqYnqc&#10;TfG6mRt+VRZ8JSMQWtjJ+TS/qzmh56S+1/PCbxZEwuKVrMAL6f7HEvddywo5J0bTxt7IiajIDIL2&#10;ojSgIjMEuCoLBaATJ9ejnHrREbTbTP9zkiNwUDj65TTfM8KDJ5J2X5J6FTO3M/ZacA/Znk7eeysn&#10;CKXGp/qdzgw5mxl6IjUAKBV4ZbE8Mxk7oJ/AFzgt8T0h8Tkh8jouPHJS6H1O7Hcs8eAJ/qGzKb7H&#10;Eg+U8/YdTzpIBHvg3h1N2AvnfCxpD/o6IWnPMe4uXMQGTQybuA8DA2BkGXd3GXdvCW9vMXdPIXsX&#10;UMzyFAWucP7qoxg3k0KqW1bUhgLKtry4LfnxW3PiNsPJl7DcsmM3pEeszohckxa5Why8DCWwh6yC&#10;NjUY/TQESAlaCQgDlsOuUoJXiUNWAxBgxKHLJWErUkNXpIavhP2kRaIJUTOikbiXxW7Mjt2UFbcJ&#10;t1kxm2Uxm7NiXbNi3DJitqdHu6ZHQ+CeGbsjM84jLdotPcZdGuueGuMmiXYXR7mlRLuJY9xFEa6i&#10;iK38kI3C8C3QQmdC4IaE4I3UI8sTQ7cyfdYKo9yFEW4QA7zQbQA3ZGtCmCs7aDM/0h0CZsBGVuAm&#10;Xuh2qs/6IE9n7202gR5OEfuWUbzX8YK28YO3Mg+vYB1ZKQjcxA9Yxz6ylHNoSZLvcr7P8okaMj5L&#10;0W9l/FcIAlYKA1cJ/FaIA1dLQ9alh21IC9uQGrJeHLRWFLA6JWh9RuS21FCk3aWRroAweCPsUxC4&#10;VRTkJgpxB4ShnpLIPVlU73xOYAE36Gwm/UpewtOLuf1PL2ibb7zsrfxBVfdcWzOqm2BMV/9M3/BM&#10;3/R8qHlUh2kdGWwhaB1CtGvVHRpNF6BWdwIqVYdS2a5QtClUCKW6HQOxXNkqVzWrFM1qReN7Uckb&#10;SGBRo2zSqRoH5XU6RT3271p5tWagCgt6CFA8UAto+mvUfdXKnqfynqf9PdV9PbUDffWomk1vw0Bf&#10;o0bVPjLUN6jp7OqoBqAHJcgTjI50w1F6u54q5U2jQz0/Pettun88Zr9Lsv+yZF8nScgiUdAinrc9&#10;86B13E4jqueCZG+7tOBlfB+ntLCVCUfsNyz8KHTzTFnU2iRvRyzWsXbHaelYzUMsClicGgLPpiNr&#10;vxX8qUIAi8iqG1SzITdBNf19naBN8HFM8HLgetnzjthDyz5owz4Mbxy20LIOWDMOoOlGAFxzhnPQ&#10;Bqt2aOEoAPbyuD+ecO64tvsUsKyP3bEQhkGMc+FxD94KiPMwinFfAERsmwP3N2r7PNiQuc8SRsa6&#10;G+Nvx6GdCDyN0QBiopcoVyTlw7fMhRbenQPWzQ7ZZuoy+x8sv/lfErq3gOGXTMBneCfSjgBJNB9U&#10;WZ7pB8B1azI7KIkdmMgKSGQGYSmPmMyRJ6vWEDoeGfn3pskL+dGEkZ+oVwPgSho4dRe7eAwxeQ8L&#10;JU9Mgt0ikJ6ROIWMTLioR1pQlpEAwGV+bp4wKzdZlsPHZGYnFRZJ8nNTigvE5fnSwgy+TMTZu23F&#10;EptZS62/X+88b5Xtt2usp6+1mr7NceY6i2nrLaevNv16qfFXKy1nrXcw2exi7blhud/+HRH+B6mx&#10;QTx2HJcbj1Q4Owa5eD4FoHJjKKwoGieGxY6nM2KYtGgmM5ZGnxDcAIMdx+JSmJx4GhM2xIL+LXWO&#10;xTdg2IkNO3b05CrcCbA5FABPGDsBlwJM7j8ODoehc2FVHIsDl/MTsLkxAP4mAPbM5sUDcKBYSiiF&#10;HjFxFFY0N4FCpaNiOCxWFIUSgi//E7gxdGpQoP/udWvtXJwWrlxmttTFaPkSk1VLESsWG7lucgwK&#10;2EGJOxIXcwjnyL+VJh91ICpqLyooH7ELM0XB4x7s4slOlCwfujs8bA+y7QbVaYICPaANmaxaM6Hj&#10;iao10WG7sY4HIsJgn7tR+fjYA+hk4g5Hxx6KjD0YE+9FZfhTmP6xhILHLj6O4hVP9UGF45lBFHoA&#10;g40S8hL5xAR4QpYkLTk7LyO3QJZblIN1/LEzJ05dOHem4sqFCR1/9/Ld+xX3H197WHnj4dObj6pu&#10;Pa4Gbj55er0Sce1JJXD18ZPrjxBX7z9ETBj5G0T1iMvA+SsXTl04A5w8f5pIkz929FR56XGioHxJ&#10;fkFxDs6Uzy/IAgoKZTl5qdm5Ell2SmbWRPkanCyPr27QBQ7h5SUpDPx3JxBShSIaABcvGOyFMKQm&#10;Ip1SipgmSWUQ87gmwG6Riycq12fAX19WclaOMDdfnF8oLShK+zUjP2HiJ29/08i/0fFvG3mk499n&#10;5KH9jUYegv9zRp6Q8senFK6ZIuJJPmTkgb/LyJ89WUBimBf/ASMPTOkkeY92Bwz7DVdNEfEk7xp5&#10;LOWnGHks5Q11PPDfaOTJwjW4/e1GfoqUf6+Rf0vK/z1G/kP8RiOP90/qeEMjT6TJv9/I37p3n5Dy&#10;KEHe0MjDi86vG3nAIE2+fKJwDZEdjzPl3zXyxcUTBeVJI5+X9x4jT6TJIymPM+WxiweyZJM15d+R&#10;8mjS17/fyAOkkRcnR6fwowyNPFCSw/t1I48hB5BGvrxAUJSdIBXFI+MjoYmEKE1eIqZMMfIkOKPz&#10;XbCRF0sZDHbIh4z8BLxITgIS8Tg7fiI1HolsynuNPK5IYyjiiTozE2D/TqS687GInyA9ecKkY9tO&#10;6HhJRgqh4IUpaUjESzLEqZkSaCdJebcVp6NNyBZvCzuUZghT0/FBkZ1Hal7EThLSRWK2MIWVLGTg&#10;UjbchFgMhxfD5ITDfYeWxgyJiPKBd7vRMd3wsH5Kjjy2yUgi/2awg34vPd0DWFLLB9S4B3ZOuniF&#10;XAP9z5+9hri+ruVqxa38vJI7tx/2dMtfvviJkMU/PHpY09LcrVYNV1y5ncxPjY6mSyRZbZ0DZy9U&#10;xMQzMrML7tx/MiDXXLp8/fSpC/19qr/8eRz21j+gvnP30YWLV0tKj9+98+jZ2Ks//zyOa9MP6Uaf&#10;DY3JewZGdSMjg8OqfiUsatX/PUYer4K7DPcRSe1JOz/Fv7+LoZEHhoZG9Hp4bkYH+tVa1dCw7pla&#10;gUrEaFRoAlWk4xXqUd3YkGa4r3Pg5ehrvXroxcjzV2Mv+3p6R4aGR4dHhvVDz0afD/Qpn429HtKh&#10;uz+s+0tHq17R9/rm1cY7N9uvVdTfvt786F5HS6NGrXg9NPjzi2fjMGx0+Ed4tPW6MZyVj4r464eR&#10;kR/UogR5AyMP54l+WyAf1A0+Gxoce6EcHFcof6q4fGPn9tsOln3OdmoLyxFz62fWNmM2tgpTk0Fr&#10;K62ZmdrGrtXW8brzovuBfuMdLeOKvhcq5YgCjqQbUg3hHyugp0M9pIKYyJTHP26AtW+MfEe/OkVW&#10;6bS+13KZynrxsP1SnYWD3s5JYWtb7Wh32911/Pbd8S7VuGoMNtTpR4e1Q6/Ug+NqzfiTx1UH9jx1&#10;cRhwslNZmOhsbHUWVnpTM621XaWpqSoifLyh6ReV5vng0LAe/fd4rhl+odS/VOhfy/UQjKh0r4fH&#10;Xg0Ojg9qxweU41fvDEYw79uvbLBe3GZh02lhqnGy0Noa66yNBs1N+62sKi1sLy1a/pfTF8d7FS+V&#10;8HgNaob1ah36CcJ7dTzuhBY9GsTPOIY1+jHd0Ev9yMOb11P4PJlUmCZJzMDzHaXypOl8EkMjj4vI&#10;v2vkJ138VCOfJmKkCeiGUh4beSTlxcTPjwB4cRbESgSxqcK4kvzkrFQ6JeKA6yorh/mfL1r41Qab&#10;OVts52w0/26j6fR1Rl+tmvfJ6vmfbjT9Clgx/5Nl8z7daDVz0ayPHWd9smj+F7vW2KUyg8XMoBRW&#10;cALFj0v1g2vjBEYgm+bHovox47x50YfpgZ5uS4yMPv5ovdlXvustgjZYhGw0C9lgHLnVLHLzwhg3&#10;dN0e5baQuhvZ8Fh3uHSHy3UIzKGN2ArX7UbhW+ZHbzcO2zwvcrtRzA7TCNeFYVvnQ8Dcb4ddPMXT&#10;AkPdacnYY8Peb8/aZwcB7By2iti6AFt7GICz2gFsw1mEbacQc7dCDwbLdwACPBLAihz3wyJeS2K4&#10;iMfgHhzAUai7LaCFOwjbQoCz8mGfbKJSDQSwCKcBw3AnbAUjYRjsROC/JMlnEWzFPeyQ6O3MQTn1&#10;yO/zfZYJ/Vey9jkErP0W7WSvfdTOZWSOfM29Rx8y8gB0tlY1Vd+trHtQ3V7TUv8QpdLXP6ptqmyo&#10;r6zv7+hftXiV1+7Dvzz72W399j/988fzvzGa8+WCaf/x3dyvjBZMN5/7pdn3nyw0nmFjNstu3nST&#10;7z6db/y95ZzpJp//xzeLbJY1VLX0tcnlXYqelv4h+fDx3NNf/vs3lrOdiFx4S2Del0azPp234GsT&#10;i5k2X/zLNP/dwT21A6+1P6nbB3Xdwy2P251MXOZ9tXDmp3PmfDxn4RcL53823+hrY+NppnM/m7d3&#10;y4FXmtdD/SM9DX3abp2+b1hAl3z6z9NsFiz9/jOTz383+97V2qanfdM+npOfXq7tH6173Nxa29Fa&#10;3faukW+raiGMfDNp5FtqJ4w8KjFPGPmu+lZFc8PN49nFCQGnU/xRMnu6bynXM8Jtwf6ln5VwPC5n&#10;+J0VH76S6X8sac/RxN1FLHds56/nBMNaym6rrNgtOAX+vMTnenYoBLkU12LurrslsbcKo67nhd8u&#10;ir6RH3GnOAYW7xXF3cqLKuXsPZqw/1Ja4OV0ZOQrMkMguJIRjOveXJQiHQ8t9vJXMgJPiw6eSTkE&#10;B8VSHs7nrOjQKeG+04ID58WHLkl9oIX4BP/AeVnIcWnASWngidSAMqH30RTf46m+xyQ+2MifkPgc&#10;S/E6KjoCQHAyxftsihec9lnRkXyaWxFjxxlcNkeACuacEh5A6j8ZVb+BO36Ut+tE0t5y5o4yhnsp&#10;3a2Itr0ofnte3Lbc2K3ZsVuQ747elIkqtGyShuJZRtcC3EOLQjcvEAetyYjYlBqyThiwPOHIYmiT&#10;fJcxD9iHbJl3YOmXh5Z/HeVukui/NC1ifUrganHQWknwOmnohrSwjemRm99MjhrtmhGzPTPWDRHv&#10;Lotzl1Hcsohq7+kUV0AatxVIjd0qidkCLUYat22C2O3SWHdJzE5x1C5R1E5hpCcmOWqXIHo3L9Q9&#10;IWwHz4CE8J2JEbsSwj0g5sOYmD3UgC28SM+EqN28yF0i6iFa0PYUuhctyI0fd0BIPSxh+qQwvVPZ&#10;AQKGTzovOJnuncoLSk8KlXADgWxRTK44LiclFsiTxEObmRyZlRRWJo5k+qwThrmJIz2Sg7aIQrdK&#10;I9xSQjdnRrlJI7emRmyTRhLfHBBfG0CbFj2BJGJ7csg2rt8Gptca+uFVjCNrEoK2sH030Q6v5fpv&#10;SYnelcvyPiaOOimOv1qQXH0hv+3uyb4nl7VNd1711/xF1/FXfef4S/lfRrr+MtY3/kL+w1Dna33H&#10;C307Ktqua9IPNuq0DTpt06CmcVDdpFU1ajUtKNtd1UqiVXeoNR0qTadSi1BoOuTIvLfLlW0ErVjK&#10;vwF6lKhWjFqBMuhV8jrcEjp+okc5UK8cqIWW6K/XENVpcGkaZOeV9VpFHbQGNOAKNuqBWlV/jbyv&#10;tq+ntr+3bqCvHtqertqujuq+nnqlvKW3u661+XFby5PO9ipYq1W3qZUtg5r2vu6q7o6nA32NA711&#10;Y5rWjsqz8YeW8v2WigJcxEEuyf7OjAOWARu/3eX0O58Vn3IPWCQesk0NWc7ab4V89I6FSd6O3EO2&#10;fCI/HYBFDF5MOGIvCljM3GcJAe+wHX2POV4b72kMi1NAY44g8848aA0wDljR91vS9lkA1L3m0MM6&#10;ZIMhBwDsyRLwWLgz9lrgHljEafIQYE0PnbA4BRiDvTwEAAzDndjUA7CWRuTUx7gvgPsL/dAD4MNR&#10;PM3wFC8Y2i5k/6Pd5tN3W8KbfjRRRz5y23xo4V0+YN1s3/XznGf+T4fZ/5rBCUim+/Lp/ihNnu71&#10;rpFPZge9a+RRmrxBvRps5JMJft3Ikynz7xp5TKp4Yv6ed428oYgnwUZelpWcnyvMyxFkZCZkyhJz&#10;84Q5uQK45M8vSMnJ4mdlJp4ql5Xli9KT6T67Nxl9+8lK+/krbWcts5y23mHW1kVz3BbPX2/zzQar&#10;b9aYfbXaYvr2xabbl1quczRZ62zluXlVkPcBakxYIic+kYd0PEpO58TSubEUTnQ0K4KSEBvPjopj&#10;RMQzI5F8Z8ayWHFsdjyqI08IcSzH2TwqkuMT5WsQ2LCTkKp9ClPW4pR5ABt5Q7CRfxcGD4G0OyHi&#10;OTy4tkWwE2JZ6CI3lsZEU7nCzjkJFAB6qIxIXiKVDv20cCo9LCYmgM4IS+JTIqO8/H13btro5OQ4&#10;H1i+xGSx8wJnh7lrV1mtXGLstsX54J61gf7u8bGHgagINIFqfBwqJW8IzpQnjTwp5TF4kUyNJ6U8&#10;NvJYyuM4NGRXcJDnFCM/Ye1DPUkjT+x2d2TkHpSbH4vKx0fHHoqOJxLkqT4Uul8szScm3ouoWoO8&#10;PJEs70tnBhCpisFsXiQ3IZYvoAuJqrlpmaLcAll+UTaeyvXo6eOnL54/e7UC6/grd+9dvnv/yr0H&#10;1x6idPibj6pII3+rsurG0wmwlydS5lE1G8S9BxV371TcQorsCuHHLly9dObSudMXz566cAbXrjl2&#10;+mjZidLS8qLi0gKk4ydneSWQoble81KzcsSkkU+fnOUVwNc4Ugn8fTHxXxzW8W8zoeOngCUSuuqR&#10;MvGfIdb9cBSZTICLRGXniiaNfAacDIDryE/c3qvj8c1QypMuHuv4KUYe3yqfPMJgF0/Mu4nax/fv&#10;YBFP8j4jj2zku0Z+ipRHRv7GlRvXL9+4cRF428ifJ5ki4kmmGHkyU54sVjMF0sj/ipQ3ZKqIJzk5&#10;Feziz54qAab49N8Iqd2BD/VPEfEk/7eMPJoM+T9h5G/dufk3jTzp5XGaPPby2H1j/W0INvL/dSk/&#10;hSl7IHmvkcf8upG/fvsOQM7vevnaVSzl8TeBWMobGnk8v+vpc8dJKU+kyZceO16EOUrUrikrzy8t&#10;yyspzS0pySoufmPkCwrSCSkvyc2X5OSlGBp5LOWzshOxlCcy5ZGLx+B8+fdKeSBNSgekqTTMe408&#10;MGXG17SUeGzkRUmRAk4wnxUoTgwvJvLfS3J4hTI2tu3vBQaQ4MXS3KTy/GRDIy8VUwkjTxGnUAXC&#10;eGzkP2ThSZ00gZQhktAkaWwmh6xUg36YBi35LTqbG82ZnLWVlxBrUKmGgsEWnqxOk0iAs+MFKYlC&#10;cRIgkvCBlNRkjFgqkKQJgdR0EQ4mIOQ74dCxT8eGnSQ1NVMqlaWlZaVj0rMz0rKkRIz6pbJUMib7&#10;oYV+vFYkFQilScj1pydLMoWpMhEBnExSSipRmF7ESBTQEpKpGF4ifIKJ5iXGsTjo534xcYHJQpZ+&#10;SP0hI/8hYO3fxcjw8/4+pVKhHR56pteNatR6iOUDat3gSF+vAlroaahvPXH87JXLNxob2oaGXo6M&#10;vK6vbz97tqKo6Pjg4LOgoBgfnzCFXDc89PLRo1ouVwidr34cz8kvk+WV3HtcNfLih7zCMgqdU/m0&#10;7tr1O4NalA+u0z1//fqv0HZ09kFn+dFTFVduatRDL57/AOfT36v48fUvigG1Vq3HdhuCD0l5YMqd&#10;ApCP/gCwFt9HQCHXwIOGOg3k+3vBIh4gKrbDokYu74dgdPQZPEoAPICjIy/Qk6VFhWuUcgW0I0PD&#10;cP5qoky5sr9Hr1OPDA8q5P0vXrxQKFQvnv/44+vxZ2N/vXWjIYFTEOiXtHVjiIP1bisTT6M5rgtn&#10;bzNf6GG2wM1k/hYnu52eblG0+Ixc2fnmBuXzsb8+H/tFr3v+/NnrkZGx/v5+4psCbOSfqZXPVKph&#10;NL0t9Cm1g/JBnWZsWD3yk3JwvKdPn5Vxbd3yShfrnsW2PVamSgsznYXVqLXNoKkZblXmVr3WTk+s&#10;nc8sWv7zibPjKu2fFern8D9EOYgKuWjQ1wDwmKuU8Djr1ejrnCF4arCUf2PkuwfGsoqfOq3ts1yi&#10;tXIZsVk0Yu0wZG2rsbZsdbS9sW7V+PWK8e6+H9BMtxr16NCwdui1QjOu1o1XVrcdPlxn76C3dRg2&#10;Mn9mYT9sYg1ore0fGVt0B4WPN3X8oNHhOXCHB3VjqsGXisFXA7oX8qFRxfDL0df9fSp4Tp+pdT+0&#10;94z3qscfNnSGUqoWr2o2t+qxMlbZGultFuqtFwyaGassLQecFl81s22Poo839oxrXoxqx+QDGt3g&#10;KNyXDxl5rOOHNfDX+cbIvxoarbp/VyJIzEwVpGEjT/zWUiJNRPVqPmDkJ6T8B4w8+VoqEdPSRbQ0&#10;IVUqpEpEVHj5hVddbOSTxRSBhIqAWBAH4LKMPG4ojx0C7xF5GWxm1OGtKywc5n9uP+uPyxd86TLr&#10;j2uMvtpqOWPVvE+Wz/7jmgWfrZ7/6RaLb5fN+WS96fQtNrPXmX9r++3vrWb8+/ZlpvSgnbKkqBRO&#10;CD36YBIzgEv3pUYdErKCKH7btzvNcfj2X5bP+4P3WrOgDRa+qxaGbzaL3GoWvd0UC/cI1/khW+dE&#10;uC0Ic50Xvm1BlKtJ+JaFRB15lB0f42aCc+QhoO60pO2yonhaQAzX83AxH+8Bl/0TOh4J911WzL22&#10;7P2oqgOW8hj6bmtYBS2DkOyUXeakVacSpeGhJYEBuBNLcyzWocUBjmFzDNmJ+w1jWAubY1gHbBO8&#10;nNhEjRoccIkK8oRed4AWeoiiNE7QmeSzCPaA5TtsCwOgH2JYhUnwQttyDy1K8l7KO7QobocJbB63&#10;0zpq57LmG+d7Hj/teFJf9+BJY2V1w6Nq0sIbUveguqO2tebe0/qHNU1P6mvvV7VWNaEE+cd1eqXe&#10;75D/ru27Fd3KJKZg1rT5xrOtpn86q+LUrYfXqq6evn3n0qP7V6oqTt55fKPm0vHrdy8/gs4rJ2/c&#10;uvywOPfEozvVygFdd2t/S31bX+dAT0t/e30fbHvz3OOrJ+7dPvvw+snb107cenDpCQS3zty7fupW&#10;86O2vgZ5y+N2oLu2R9OhfVTx+PLRK3cv3Lt96mbV1crbp29VlF+pu1V/Mu9U86OWvobelsqW7vpu&#10;oL9ZfufCw/nTzEy+tUdp8n+cv3Cmw4j6L+nC4rnfmDZVdXY3D7TVdTZXt7XUIuEOTDHybdUTRr6h&#10;Fkl50sh31rZjIy9vqr1allac4HdK5HM2xQdL8IrMoBP8A9BelPpdTg/Iid+2Zv5H0N7Ojzwn9r6U&#10;5n8zNxyljSfugwEV2SGXZUFXsoIvZQYWsDzYXs7i8PXXciNu5EdVZIfdKY5DQU74leywiqzwEwKv&#10;9GjXIvaeC2lBF9ODr2ZHQOcVWRjmcmbopYyQixloFbRliXtPi71OCA+dk/oCEJwUHT6VcgRO6YTw&#10;wNGEvScF+8+IjqDvDDICbxdFo8Eph48LDsKYMxJvGHws+QBwInkfcut8VHammL2jkOlWxHKHoJjp&#10;nkfZWkTbjv43HrDLjFovCVqB5hYOWCYkcntTgpZmRq5JC1+FHV9q4PK0wBXpQavTg9dkhqyVha3P&#10;Ct+QGbEhPWyCtLANGWGbMiI2y6K2ymK2pUZsyaPvyaXtloRvlcV5ZMRsl0ZtR5VewrYIQzYlBW8A&#10;hOFbpLHuGRTP9HgPWfwuIDNud3rMzrRoT0mUhzhyR0qEOyCKdBdGuCeHbU8K2cYL3pIQtAVabth2&#10;9lTcAVaoG7Sc8B28SM/E6F382D3JcfuT4w8mU7yTKP6oEhc1IJkWKKAHAUJGcCovSpoQnZYYQ5Ke&#10;FIt/aYTJlbKyxPT8dA5QkMEFMsW0wqykAlliaZ4wPzMhU8zISefKUlnpqcyCrOT8HEFqCgPavGwU&#10;Z6Zxc2RJ2ZmJEGSlJ2Vn8KHNy+CdyOIy/V0TgncwfTfzAlyF4R4JAVsFods5vht4/hsTAjZz/DfS&#10;vdbEHlwevX9p1N5ldH9Xmu/2eF9XeuCOhMh96ezAEgn1ZDbvYrHo0aXCtkcXB+pv6Toej/bXvJDX&#10;/6BtGR/pHR/tGx/t/3m45/VgxzNVy6iiaUjRPChvHNa0IRuubNGq25TyJoWyWa5oUvTXAcqBeiJL&#10;vWVQ3abTtOu1HRpFmwHtWmUHQt35Vgo8oGhBO1FOJKETtn0CzQDOf69TKWrfbTXyOvVADSHWq1X9&#10;ECBglVLRAGdIfAHQBi3EalUTAP0IeRM684FmeX/TQF9jf29DT29tb19dX39jT299V0d1e2slrlfT&#10;210HLdDa/Li7s0Ypb+nrqe9sr+zrrhrohRNo7WqvHFI0KppuxB9czj3iQphoY+oe0/jdpvC25b3q&#10;q9CN3yQcsuITk6PilHMg0cuBsdeC7+OEBTeHmAcVg1PUYQDux1ocm3qB3yLs6KfAhZbIiOccsUO5&#10;8IR8x+Ydg108CfTgA8EhYOdwCGzkYef4uNAJLXbosApa0rxPOVW4R2SNmmi3+ZGucyO2zQFCNn0f&#10;tmUWLlMDa8kMehygMjVE1RpcRx5lyhNGHk/0Ap0UYvZ1aGPdTUM2zfdaM9t55v9cvPAPGZyAxHif&#10;ZEYAUvDvM/Jw0QogHc8KwDpewA0DDHU8KeWJTPkPGXmiJcpi4Ho1hkZelAIfrlBqPProJebAxzBS&#10;x2MmVGBmkqGdh0XSyMsyErCUz81Ohhbly2dwy4olpfmi4yXSbAkrxNt9hf3CJVaznE2/X+9ktNrm&#10;+20uc10Xz1tjOQ1YazV9vc13qy2/XWc3d7nFLAejGUvtTA7s3MaIjxQkcgXJPC6XymRG02goZ5zN&#10;o7KT6MwkGj2BAtB48VR2bBwDzYmKZnAlJnRlcqgYBpsC4JjOiicWJ6S8IYYOHat8jGG/IRwuHWDz&#10;DKECnAQawEpEMBOoJNi2Y7iJVAACNi+eL2ByePH4qh/A88RCwOPFsVhRDEZEYiKFnxhPifM/uH/r&#10;sqVmzg7zVy03X73CAli21GSxy8J1a208dizfv3ftkUObAF/vbVER+7B8p9N8KfFe8XFHAAgAKsUb&#10;9cQfMjTyhkROJsj/TSMPLTbyGHIAInxXVOguQsfvjorYg5isVxMTdzgq7lBU7OFYinc8zTeOinQ8&#10;Ak6S6kOl+wEUOtLxOCGPmxSXkEwRwP9MaaIkLVmWk5ZfkkfUji89eurY6YvnL16rQPO43rldce/+&#10;1fsPJ7LjH1fdfIJE/O0nNRM8rQZuVdcBN6tqbzytufnkKZLyRFmb6/cfXrt/79qdW0jK36i4fB0u&#10;7q+dr7h89vLFM5cuHD97Ejhx9mT5yaMlx4qLyguLSvIRpXkFxTkEWWii14I0nCafIROmZwqwkcfg&#10;PyK4zCGuaNDPUAxS46d4ecxUFw9I01gTf3SEkc+QJQM4QR4VhiqQYCNfWJQFTDXypHzHIp4U9LjT&#10;0MhjF0/q+Dc58oSUn6LjSSP/5MFdUspDAPy3G3lDHY+oODOllDwGG/lrl09MkfJTisj/TSNPLv5G&#10;Iz8llR44e5qAMPLYnhta9d8Cqd2nbGvYb2jhDfl/a+TJmV1JKf+ukb/9dh15DCnlSTVPpsljDN03&#10;8OtGHnjytkk3tO3vxTBNfsq2hhA7h8NNGHk4AfKU3mvkEfeRlJ9i5HGaPKLiCvB2mvyEkUdS/vwJ&#10;LOVxmvzxU2XHTxQD7zXyWMobGvn8/NScPLGhkSelPNbx2MiTOp408h/y8tjIG5IxWVB+Sln5tJR4&#10;UsdjIy8RxAgTI3CugYgXSjp3nCxPLk7B0MhjSnOTkJQvEBTnJKalUMTCONLIA/gFFEOaI0OwiJek&#10;MjApqXSRhJaazmFxJ6vGc1CxuSlGnpTyqEwNAWnkJ7Pj3xSLTxIwcRV44L063lDKp6aLMNKMlNRM&#10;lN4+meH+RsenZkoIpY6sOrbwGTmZGFleVmauLDMnGy1mZ+EWegxjWEv2pGcjUw+7gn0SifboC4CU&#10;NKEAneFE8RyhOAFVnBdy4I7APeImoHsKjwPxSSUSPmmpNQN/r5HHYCttyIf6ydR4hVzT0z0A7ejI&#10;i0HtMAQvnv/Q1dl37uylG9fvdncN4BIlXV2KrKwiP7+w3NzS0dEfOjvlqam5p05doVG5438dh0UK&#10;haPUjDx7+UtqZh6Dm1x6/HRnn6K+qT0wJPLosdN//su4UjE4OvJSrR7h8URnzlz55ZfxwcFnA3LN&#10;5UvXjx09/bSy7vWrnzVEzRyUAK7SDetHFAPK/y4jr1RoYS2ZI088sEjQT/HvU8AuHoOE+6B+bGxM&#10;q0WrRoZf6AafoSR0/Qu97rleN/bq5U/PRp/rtIPPxkYG+nv1Ou2QfnBYp9Kq+ge1yhfPx4aHh+G5&#10;+OtfxpubBqSSckvzNTaWW20stn8/faW16W5L492WRvucrP1M5+4zm7ff1uyIs42vrfn++TM3zZ25&#10;evaMJRYma9av2SNJyVMrR4f0z5RKtX54SAv71yIjr1c8VyufKdTDCo0WThzVf1fqdcqREfkQqujS&#10;2NQbH3PHxb5tsf3AIttuS5MBc/NBU4tnFrYjplYvrG1HrKyHbeyU5radNi53bJY1+kaM17WM98p/&#10;VulGlbphhX6YmIoWHnOcIK+GIxC/sYBnB6XJa4aJavXa8d7+H8tOVrmsHbB00Vs6D1vYP7N3HLKy&#10;0lmZ9yxyuOriNH7x3Hhf/yuNWj0M92NwVD/0Sq5FRr6qpsc3qNbSdsTa8ZmR9XMzO72R5aiZrdra&#10;8aGJZcsR//Gmjl+0Q/CQDurRUzim1rxU6YDnqpFR1cjQ4PPhoZfDQ8+faUZf9KrG5frxAf343aq2&#10;fYfqHewHnGz6TefqrYy0ZvOeOdhoLC26LSxq7R3POK8Yr3gw3jf8QjE2pnoxpB5DFeQ/bOThPo5o&#10;UV1+rOZHB4dfD481Pa2SipLTxfw0AyMvTn0j5acY+Tdp8n/LyItTqGlvG3ks5XGOPJLy0Iri+cK4&#10;JEEsPxmBS9mkiOJSBLG56eyiLB4n2stjre0Ki++c5326bP4X68ymrzH6auWCT9cbf7nR9Otls/60&#10;zWbWqgVfLJnz8Vrz6auMpy1Z8IXT3E8WGX2xf7MTP95LzAniRB8WMP3hcjr04MYNtt8u+v7ft9t/&#10;F7DJ2nedaeAGk8htlhFbTKO3m8a4wdU4XJabxOwwjvYwjt1pGutpHu9pRdtlE0tM7hrvYY5T4CO3&#10;LYQWFiO2LgjbPA82Icy7NVEp/i1wyRrmXlvGHhus4CEmdTw28vE7zXApGPpeK2hhEZt3DKnaIcaC&#10;HjZhESVocD8sAobjcQ8AMdbx5HhyJxDgThhm2OL94w25RA16bO2hBWATGACnh4U+HkCoeWTnmfsc&#10;aLttuQedRf5LhQFLGfsdOT5buh9c66usbn9cV3v/ce3DJ79i5FHV+MqG1qqmmntPGx7Vtte0NDyu&#10;62/tzcvItzG1fXjzyemyC1/8YcaMz+Z++YfvPvm3bw56BnQ3qVXdwwOtmr5Wjb5/rKu+X9szPNg7&#10;omjXDg0862uDv/OX/Z3atua+jta++prWtoau9sZu6Ff3jGi6RpXtI/1NmjHFK2WLTtczqusa66zp&#10;U7UO9jcpO6t7+hoVXTW9HTVd7U87hvpHtJ2D6nbNUJde36lTt6j0PUP9jQODXbrhvqG+hl51p7K7&#10;vrO7vlvXO/To6lPjb63mfmkx63Pz778w//0/fRPmx+pp0W1fv3fn1oOqnqGmqlZUJr62tbmmBUAu&#10;fjJTvq36g0a+o6YNG/mBxpqLhSmlSQGnU3yJXPXAc2JvlJkuPHyCj6z3GdERWczmiO1Gl9MDrmWF&#10;XErzvyoLhlUwDCWYp3jhiu3n0wKOCw6XJe4/lnzoQlrQrYLYSxkh51IDLmeGXkwPrsiJuF0cfy0n&#10;+mJ66AmBz+XM8Bt5aAAswmAIoMVBRVY4ADGcz2mxD3BG4ntO6g9cygw+KYJj+Zfw9h7lHyxPOlDA&#10;3pVL35FNc8+M25YauTGX4lrIdJOGr0sNX50dt1UShmYllYatFgUuEwevSA1dBfHbrE32XyaL3pQe&#10;uSEjckMR06OQ7g5tMdMDdlVA3ZERtTkv3k0WsxX+cgGIc+Pc8mIn2pzY7Tmx7tmx7vnUnUAeZVc2&#10;ZWd2rIcszkMWu1MWvyuHcUhGPyCJ3i0M9xBH7ZLE7kmj7MfJ6QlhbuwgVwDnpydFeAIQJIR68sN2&#10;JoXv4kfsSYrcnRy5lx+1RxCzPzn2gCjuoCDuoDD+iIh2REL3FTP9pIlRqfxoKT82TRCbLojPTKHI&#10;UmiYLDE9W8LISWXmpXELM3nFWfzinOSCLGF+tqggR1yYKy7KSy3KkxTnSwHoyc8VQ0uQSrbFBRll&#10;JZlZGcJsmaAwLy0nS5iWypNl8FOEzII8SXa2OCWFm5bGhyA9PZn4mWxqRoYgNZUvFPGkaQJoM2Vi&#10;sSQJSM8QQQ983pOkCuDDpzRNlJ6aVJzOjfbaRgvw4ATvjjqwgRPkyQpwo3htpnpvZge6JUfugbss&#10;pnnl8sPO5HJunMh4dPVY3f1LvY0PBvsbXmg6ng92Pld3DivaxtSdoxpUzF3d26DtbR4caNb1t0IL&#10;i/LOmv72qv7OalVfk07ZqlPD31unvL9Jrmjpl7cMKFrl6vYBVVu/ul2h6dCo2rWqVo2iTTXQouhr&#10;kvc29nfXAxpFu1rehtEoOrXKLr2ye1DVqUTJ70jlD8gbFQMIpQKb9wZUIF5eB2gHJsDaXSlHIBev&#10;qMUxoJHXTlh4ZOQnUA7Uwg4H5LD/FiLFHgHHArB574VXCqC3EdPT09DTW0+sQkF3Z01H21Ogs72K&#10;DFqbH3cRBeWRvu+q7ems6u6skstbYe2wskXbfjdy9yLaXjtCVduwD9pwjtgl+DgnejsmHbFJPGwt&#10;9ndhEfnmooDFcR5G9D3mWLJjr80+MJF7jn0377BdkrcjzkBP9nUWBy0V+C2CTmj5Pk6G2fQk7zXy&#10;9P2WGEMvj+J9lnAgOB8s2aElvT+0yJgTM6wC0I9PCVt7PAyfJz5tOCsIoB8Gk+VrIIAeaLGpx9O6&#10;xrgvgFWwCPvHqfHxxHTrAMUTlbiJdkNJ8bFEZXkIyDry0W5mfhvmYyOfyvDhxhwRMAMNjXwi1RuV&#10;lSeMfBIzAEA6nh2Is+MF3DDh2wnyb/EbjPyElH/byGMpjz53SdCHMdIhAtjIkyIeQ+p4TEYaN1uW&#10;lEd88VaQKywrSDlenHqsSFKWK/TZvcFu4dfrFhkvtfh+meXMPRsXrbKZtdrm2w323621+WaVxfT1&#10;tt+vtf4WPomttJ5tM+fz7aucwn33cWlR/AQGj8tkMCl0RjybgyZrZbFRtjtAZcdSmHFUDoXGpjC4&#10;NGjjGbFURiyS7ywYH/deI//24lvOHe8WQ2p3ABt2w7UYDpfO5TE4CQxuIhODR/KSoIfOTkJgL4+B&#10;TsLCQ4B0PDbyAIOFK9FHwnUuSpznxnC5sYmJlKQkalxcEIUSEhp2eM0qOyvL75ydFixynu/sMHf9&#10;GpvlS0yWLjHetnWRt9e2kOBd+/et8/He5nVky4F966CNjTnEoPvh7His4w2lPIrjDxHzrO42BBt5&#10;7N/DiTld/6aRx6nxhjo+InzvBGFoV9jFo7L1E+XjD8TRvKPiDkXGHIqJ94qleEfHHYEgnuYbDadK&#10;FKuhMwNozCCcHc9LikkUUPkihliamJYpyshKzSvMKj5ahKZyPX381PnT5ysuX75x7cqd21fvIh1/&#10;7cGjqw+eoOz4J9W3KmvuVNZi7j6tu1OFuF1TD9yqarhZVQtjUHH5R0/Q1K8PHl1/cP/GPSTlJ0TZ&#10;zesXrl7BUv7EuVPYyB89daz0eAmcQHFpAYBryuN8eVQrpjCdTJNHUv4DRh5LeeJyhjFFyuOYaN8Y&#10;eaJYDQtIS2dP/N19wMgjHV+cWVScXVySg6vWTNwMjTzcamqqCN4YeTI1foqRr35SWfX4CYCM/GR2&#10;/BQjP+HlDYw8lvK/YuSxjjc08oZS/o2RJ7h+/QLwISNvKOUnXfzfMPJTpLyhkSct/H+PkSdcvKGR&#10;x5w8XQwYGvYPYbjVuz2YKSKe5L9i5IH/upEnqAB+xcjfuXcb/ltgDI08Bhv5KVL+fmUl6b6Bd438&#10;u1IeIE06QNp2HPwK5CZT9oB7phh5LOXh9O5XohlokZF/VHnn4RME9vJvGfnbV2/ewkYeS/krVysA&#10;QspfxkYec46Y4hVXkyel/PFTZSdOlgBYypNGHlGaC0yR8gUF0tx8SS6aYz0FzTiRKyClPNbxpJEn&#10;C9cAf5eUN9TxGGzkiTR5lCmPjTyAjbyAE4zBFt6wfS+luQkGLj6BABn5o4XC0jw+HCg1hZImoaH5&#10;rwlDRNqiKRg6+reNPFMkYaSmc+CNh8WJIo081vETv2sz8PK4lgsvMR6Y1PGEhcdGfiIv/k2NmmRx&#10;EiCQ8AFharIhKFEdFZNBiInSNKmZYnF6SkoGQgwxgSRTCkiz0tOyM9JzMoGMXBmJLD+XIH9Km5mX&#10;l5mX824/sSoLNoT9wA6l2VKJTAJHEaYJDc9NkJqYJEpAFfCT2Yl8ekISjcOLx1CokX39XcPDw/8J&#10;I4/Bbhrzof6BftXoyAulQguHGB56BmshUMg1et3owweVZaUnmhrbe3sU3V0Dp05erLhyW6MZHRl5&#10;XVFxr7DwhF7/6vbtSrE4+/LlO0cOB9y+9UilGhYI0hTq4bEXP6ekZR87fbGjV94DV35d/U2tXWHh&#10;MecvVPz041816qGjR8+GhVGys0t7e9Va7Rhs+OrVX1Rq/ekzF0+eOt8/oNYOjqCTGRyG09MQKdg6&#10;Fapj/u4UrySG94tU8FOAewftuyMN/bshKpUGWlLHA4ODet3gCJze2NiPP/wwPjryZ93gT0P6v2jU&#10;P3Z36Qf6hp48ahjoV8NWY2NjGjgtHZpxVa3qf/F8ZHhINzo8ppDrRoZ/uXyxcutWfxPjDSZGW2yt&#10;d5ubeCyY62plvs/a/KCZ0V4bEy+LBYetjb2tjA5bGR+0MT1obbLfyeaQtdkOe2s304XLN2/YV1fT&#10;OaQnnjvdIGHk1djIq1TP5JphxaAGTn9YMziq1g8pR5/Lh8YHNON37jYf3FttbyG3txm2tRlE2fEO&#10;L8ztf7Byem5qPWZhpVpoNGxtPWhq1W9q32i19KbLup9LT473K8e1w89VQ8NyJOVxTf8pRh6YqF2j&#10;0b9UqsYH+v9y5kz1ivW9lk46c/tRM9vndo56S0u9tYV8kdMVB7vxE8fH+/teadSDerVSpx4ZHH4O&#10;p6fWjzc0qWOolVZ2GiuHUWNrvbmN2thCZ2GltLGrNLOs27V/vLZlXIvKGKH5VzXKIY1yVK0ZVSNL&#10;PqQaUvaoRpTDo/Kh1/LhH/p1rzoVv/Soxtt7XmdnNW7d1G5vrTA3HrI215obP3NxVNtbKuzMOxY7&#10;njA1/zGvfLxV/rpLN/7sr7p+tKu/18h3NTZlSERSUWJ6ahIgJSYjIo08gI38xIXfbzby8HIKr7fw&#10;8isRxYuFcfAKjI08gD/IIi8vjE8WTcAXokx5gJ8UDVeksBX6BXdSpIQfLU2Oooft81xnYzPrD7bf&#10;/261xfS15tOXzft05cIvNlp+s3LhZ6uMPt9s+906i2nLFny23ORLlwWfrjSfZj7jX1ZYTg8/tCGF&#10;5pdC9wncvcbF+PMlc//g4Yh0fOAmy6CNplFu1tFuljHu5nD5HeWGasQj3E1wXXjoj3I1iXEzI8rH&#10;m8Z7wMU8XNJbImtPEL5lPm2XFfegPbrIdzOi7EBZ8++C/TsEOEGeMpk7Dy1jjxUWBPhH9BRiMlgI&#10;APKX9fTdliQwGFrmXmvYEK+CAMcYsgcCchHGs/bZkLD32+IezgE7aCGGHhxwiKLzDELxMydtPvew&#10;g8B/SeiWOVFuC5P9Fif5LEogpntlE1O8Emny9miuV59l3EOLuAedk7ycYasod3Our2v3g2vdjyrb&#10;HtU2Pq7COfINRNV4jKGUr71fBW1zZUPL00ZcUL6psqG1umWlyyo+S9hQ2brcad0n//bN9E8XLJzp&#10;MHu61f/66E9ee8N1ilfNVd0dTQP1T1oKMktlguwCadGxnFOlWcfz08szUgrOHK1oa+hraehrrOts&#10;b+ztblU+ulUjSykszz5TID2en3osJ6WkQHIsP7U8V1RWnHGiJONEV/1Ae1VPW3VPT728rbq7v0lZ&#10;kFYqoIszkrKzErPzhQXZSTmpnHSAHc2tvFnZVtXW/KSxo6ZtsGdwoEVxMvfstN/Nsp69eMHXdnOm&#10;2c6ebv31xwur7neeO3bLdJ7d3euVXS19bXWdpJEHcEwa+cbq1obaCSPfXtvaWdeCpnsl0uS7G1r6&#10;G6pPZyeV8QPPiP3OiLwrMlGd9/MSFJ9MPlzG3VvE3JlP23GnIAb6oROCa1loDlhYPJvqdz4tgJhG&#10;1Qc2PyXyOZ3ie14aeCEj9Kw0CLicFXE+LeyE0P+kKOC4wO9sashpcRDEZyTB0JYlHS5P8i5NPFSS&#10;cLCIu7+AvTeftSePuTuL6iGN3pYSviktags/YJU4bIMgaI0weK00cvOh1TPdHT+TRG5Ji3FNj3FP&#10;i0P1TGS0XfnMfbCHfIp7CcuzmLHzKG8PtLnx28o5e08k7S9mehQxdgAQlLJ3ArA2n+YBm2TRd8O2&#10;xYlH8pkHZLQ9ObS9mdTdsvhdGZRdeYyDkigPWfyebPoBcbhbHuuwjLovA4jfmxa/RxqziywCI47Z&#10;LYndI4ndlxK3D1pR7F5RzH5h7P7k2EPcyL0iqm8qM1AQ7w0vHRCL6H6p7BAJKxjatISI9MTotIQo&#10;AIJsISVHRC1IoRekMovSOMWZ3DJZYll2YmEaSk4vSkduvUiWVJyTVJYrLM+XFOZKC3LTC/NkhXkZ&#10;Bq2sKD8LwHFBDmoLc7Py82R5+bLcggxo8/IzcvMyc3LTsrIR2TnpWbnpOM7KTpdlSWVZaZmyVGla&#10;CsSZMml6hhjanFy0VRKfA60oJSlFzGdzaLwEZmhYQDwlikKN9vE9BD1Bwb4JfHZEVGhkdBiHx8zK&#10;ycjMSpNlp6empSSJEpOFiYnCBF4il8dl0KMDmJHekd47mRGHU+ghBUJ6noByuTSt6trx1keXlc0P&#10;9L21+r46QDdQP6xoG1IRKlzeqexvU3Q3D/Q0QyvvbQH6upv6AejpbVfJO5R9Hb1djUp5q1rZplV3&#10;KFVtAwMtff2N/f3NcnmrZrBbpelUaXuUmm65qhPoV7T3y1u6uup6u+sGehoVfc3K/hbCv7cjHd/X&#10;Bqh6W3Gg6W8f7O8YlLer5a1KeZO8vwGVbu+rxfn1moEGNSrvTlIzAaHdP2TkSSkP2+IqNChhf6AR&#10;fXnQjxLhsfGfNPL1pIvv6WuepLG7p66nt7a7p6aru7q7s6arA7U46Gh72tNR29la1dVWDXewD16V&#10;ehr6emo72p709TX19za8Gup51l9NPbyK47UEvXrvs6Dvt6Tut6bvt2YdsOYBBy2TidlTsVVPgFdp&#10;b0ec7Z5I1KiBAKt5rOOhh7LTZKPRR7scfkcnCr7DVtLQFbDWUMfDMBIukSmP6sUfhHcKa+Z+pN0B&#10;CHAMLdlPJ8Q6Y68Fk1DzsH/s2WE/0BNPlJ3B/h0PIMfAIkAGWLtjSCOPk+Wjts+DABt5IMZ9QdiW&#10;WX5rpk2oeaJqDWnkATgikvUTPajcXKy7KRC6aX6ch5X/xgWO333ksuA/Uhk+vFivZEZAEs0H6/gE&#10;6mFs5BMZOE3+14z8e6T8h4y84dSRAqqBjmcCE0Y+ZSJBHn0Yw3kSk5BSHot4QxePgUv7wvyU0mJ4&#10;FRKW5AouncwtzxbEBuzessRisdm3yy1nrrD6fqX1zOWW362ymbXccsYa2++AlVbfrLb5fo3dHOh3&#10;Mf12lb2R+zqXyIBDicxYNiOWyYCrXTY7kUVlUTgJDDaPjg04i0ujMmIptFgKMz6eGkNjxNOZFCo9&#10;DgImm8bi0BksKgQYWCRhcxko4NJIyAx32DOG7MFM2vaJtYbgVbwkFsZwkcNnTJHy3GQmdHKIVQl8&#10;GMbgJSE7z2TH8BKpSUlULjcWV4rncaITuDEsRnhMlO/mjUsszb93cTJevsTMyX7e8iUmK5aabtpg&#10;57FjWXjYnuioAwcObTx4eFNAkMf+gxuOeG/29t7sH+gWG3+ISveOjT+CSsGQFp4w8tDiwjWx0ftj&#10;o/fGRO0BSB3/9+bIh0zO5opXARHheyMj9gG4drxhdnx07KGouEOxVC9DIw9tHMWbSveLjfOhUP3p&#10;rGCyii8nMTZRQE1OYQrhWiAzOSM3VZaXUVCaX37yKHD6/Llzly5evFZx5eb1y7dvVdy5h438tftP&#10;bjx8eutxNRbxwL2qeuBOVd3d6sZ7NU3A3arm20/rb1XWISn/8Clh5JGUv3nv4fW7d6/duo2N/Llr&#10;yMifu3Lp5PmzJ86dOX72ZNnJo6XHy0qOlRaVFxaWISlPqvnCIpQmn5uXnp0jxdXkcab8hJEnspHw&#10;nxK+rsFePoX4YQr+6xMRs2FhsKnHPZJUBk6QT0tnT/z1ISMvMDTyRMma1IKiDFRBuiy3pLwAGfla&#10;g5uhfyeNPF6cUq+GTI03NPJIyn/AyD96eB+YYuSBDxl5Usf/vUZ+qpR/28iTLp6Y1hVAOt7QyONq&#10;8n9Tyv9fMPKnzhC8Ld/fi+FWH2KKiCf5rxv5SSn/32DksZT/dSP/rpR/V8f/lhz59xp5YIpSJ5li&#10;4UmmDJuyB2KfcKC6B5XV7zfyj58aGnnEAyTlb9y5i408IeXfpMlXEFwhytf8TSN/4nT5yVOlpJEn&#10;0+QRhJQ3NPKElJfmFaTmFUxIeVxXDkv5KUZ+ipSf4uWBd6U8jrGFl0kZACnlgXQxlfDyE0YeglRh&#10;LDbyQm4InxVYKGMXZU1M7vrbjXxZXiKZI1+SmwSHwFVrSCOPU+BJZ0SKeDIADNPkU1KZgDSDy0lA&#10;07diI2+o4w2k/ISR5yXGkUY+KZnGFzDfQMzgisvEY0gjb+i7AWzhcX66oZR/I+JlEiA1KzVVlgZg&#10;HZ+Zl/U2OVkFBdmFhUBOUZEhuPNdsKnHyPJzswpgDwjYORxLnJ4ikgqFqQI44WQxP0mUkCxKEAi5&#10;vARUGZ+bQOEns+PiI5tb6ieN/PB/wshjsHd+twejVGgVcg20et1oX69ioF/1/Nlr6D9z+sKF81eU&#10;ikG9buz1q1+OHT197OjZ3h6VUjn0/PnPPT2a6Gjm4OCLCxduikSyR4/q7955kptT8vLln8+cudLW&#10;OTD24uezl64XlJ5Iy8qrqm8+dfZScdmJJH7Ko8fVL1/8VJBf7usbfuXK3YQEycjIj3V1HQJBWkJC&#10;SlVV048//bWltaugsKy2rnlo+NmgbkSu0MApYdv7nzDyWg36PgPASfE4Lx76YQx+KPAYUsFPwdDI&#10;42BwUA+PSWen+tzZe0UFl3ic3Mgw4ZGD9B3bQzeuO7LYaduale59PbqXL36RD6j1ev0gbKpRDekH&#10;NSq1fnBkSPfq+bNxDjPXaOGGWd+vNV7gbmd9aOFcD0uzvUsWBViZ7zEz9rSzPmBnfsja5ICN6UGL&#10;hXstjfbZmR+2NtlvY7bPznKXvfWOOd+5ONpurK/t/uWn8UHtyNDQCCpPM2nk1ernA9qRAfSQKPUq&#10;1ZhKP6Z+9qNydLxP9fLo0aqNa1ttLfW2NmNW1kOmls+sHEZMbZ9Z2I+YWw9bW79wshuzt35lZTti&#10;6dBmbFMxz/zhrv3jT6vH1frXmpFRuX5IrtMpiAdcCQ/vENwnYOKhJqT8kEb/QqUaVw6MV1yu37Ct&#10;28JRa2o7amY7ZucwaG2js7EecHGusLH7Ma9gvE/+k1o7ooUT1+iV+rEB7bh2aLytYyxZ+NDeacDC&#10;VmdsOWhmrTQ21Zibya0sqy0sHm3aMv7gCZzMc7V2SDs4BJurtGjWWS2q/A7nMKobG1WNjPXrXw0M&#10;vejVvOhX/6QbHlcMjNdW9kSGPDQ3VdvZ661s9NZWSkebAWdL7WLr/uV2dxxse2Lixlt7/9KjhQdq&#10;VDk0ovy7qtaMvBoalXd0ZqamSAS89NRk0shjF4/Bn1Nx/gj6wEoWrnmfkSc+qqJX0YnXUiTi41HO&#10;uygO6/iJ32ITsyHBZSeuIYbt/ERPcixckULLT0I1VcXCOFFSZLaUAa/tSRRf1xVm9nM/tp/1H8uM&#10;v9hoN3OVyRdL5v1po/UMaIH1ltNd5n+y1mqG3fe/W2U+zXH2H2y+/bdNDrM3O85xnPNHh1m/O7Ta&#10;LHCzVeAmy8BNFuFuVlFulgEb5sZ5msd6ICMPl+KR2xYithvBNXnY5gXBG+aGb1kYsnFexFYjWIvT&#10;3qNcUXEb2i6rsM3zUDX5bfNDN82m7DBh7UEVbKaAPT6uVMPebw9BDFHuhrXPDtbSJi089u+kgieV&#10;AbIGxBx0mFh3lOhHOnds2wG8aNiDO/Ei620dD3AP2kN/wmFH3iEHWIQWegA2Ub4Gp8OTqfG8I47U&#10;3Rbeq6aFbpkDnTgNHzpxsR0YSd+L8u5Z+x05aFpXO3Qv9liGbFmYFLij99GNzvuVrQ9rmitrDI18&#10;/cMaQy9PdlbfreyobYWe1qqmgbY+VgxzyxrX1yO/eO0J+t8f/fHrP86f+bXlt59bAHNn2P7DRx8H&#10;HolT9gy31nd3NPUEe4f9x//6j0/+6dN//ujfPv6nL/7wD1/AJh//6/TrFx+oekd6OwfHBn96fKd+&#10;hdOGf/jo93/8x6//9E/T/uN/ff27//Hl//7o40//ZQbE//rRJ//00R+yRcWDPc+U7UM9DSpN9/C9&#10;K0/mTjP+9F+//t1Hf/z8n7/+/Ud/+LeP/gOCf/no9xuXbG163NLb2KvqUHXWtvc391ffqd3osnXG&#10;H+bO+8Jywdd2s7+2mf+t4//66GPvfVGDA693bNm/Y+u+7tb+9vqu1rq2KUa+hShZg4x8TXN9DZLy&#10;2MjDA9Jd14GMfH1Hd0NLb93TcimrJNH/pND7SkbwpbTAMyJvopi7/wn+oaMJ+6E9JThyTuxbzNoF&#10;AyDOo7qXsHdnRm8p4uzOoe7IjHXNiNlGtNulkVtTQjcLgjcm+q8XhmwRBG9me61JCtiUGrlDFOoq&#10;DncVhW4Wh2+VRGyDNjXSNS3aLSVsC8TS6G2oPDplB5BN88xn7SnmHShPPFzA3HOM71PMOYjSz6m7&#10;DqyY7Wr7eS59X3Gi9zFh8ImUUGjLBIEliX4FHK/SBO88xv4SnhfAOLScdmApjEyL3lHMPZLLOpBN&#10;3SOj7cmi782mH5BR96XF75FQDkjphyXUg6m0QxIqBIdlHP80hk8Gyy+d6QutKPawON4rjQ6Bl4wd&#10;lMryB6TsACknMJ0Tks4LzUgIS08KzxXG5aZQ8iW0wnR2cTqnRMYrkyWUZSUVpSeUZCefLJYezU85&#10;lp96/mhOWZ74/PHcM+XElzwlmUeL0ssL0o8WZhwvyz51LO9YcQaiKBN6yooySgvTMWUlmaXFGSWF&#10;mUX56Xl5Ukx+fkZBYU5BQV5+fm5eXg6Qm5udk5MF4Dg3NzcnJyd78ibLzpTlZWbmZ8jyEJm56Rk5&#10;aenZ0rSs1PRsCNDPGTOz0kgyZNLs3Kz0DEleflZObqYohQ+xJFW4afPakFD/Q4f3rlu/MjQs4MDB&#10;3avXLAuPCHLbvtnX59DePR4QxMdFGi2cu2nzOolYkJYuTubzYPNUqUiWnV5WXnTqzPHz589evnTu&#10;/u3LzTX3Vd1Nf345+NOoavyl/q/PtOMvdK+0fc80PcOKDr28Q6/sHFQB3Rpll6K/Q97XCQz0dvT3&#10;tAMQK/q7IOjuaoW2t6e9p7MFWuVAd39/e0dXfWd3XVdPfXdvQ08f8td9fU1AT18zrOobaEWavq9F&#10;oWiTy9vl8lYiaFVCMNAyACN7Gnq763s767D0V/a0qHqbCS/foultg1bZ34xT6QFFT52yt17V16Du&#10;b1T317+BMOw4X14xUP2ukYdOYi2uXYMGT9Bfr5I3KQcaFf0NAFFfHmXfKxXoCwCgvxdN39rT04Dq&#10;W2F66rCO7+h8Sup4AIZB29dV391e09laBXS0PIX7pZS3QH9PTxPc5ZdDfa/UDYmh25L8V8JreLyn&#10;MWWPBcfbieftxD1sJ/RxSg1ySTpsj6vGJxA6PtnXGWn0Q7bQYr2OV2E1D4gCFods+j52x0IYicdD&#10;j9Df5UNGHi0SPUjNH0JTuSKNTsh01gGUfQ8tjrGLhxaAHjgiPij+JgD2A534xNB4Qr7TdpthI4+B&#10;GFZhsJenEzXlYRgE0GIvj51+DDG5a7Tb/MPLPls3H01pG+k6FyfCx7gZAcS07Sh9Hul7d1TQBr9T&#10;w7szvLkHrZ8Ttd3s8KqZttM/wlVr+FS/RKpvInViWtcE6uEEihdaZPjyWf6GRv5NEXmDOvJTpfzf&#10;MvJIyhsYeVw+HptBlAxBGHkk5Q1cPMbQyGfiSjVZyVnZAkxhkUSYTMnOTLx0prA8TxQffGDzYnPj&#10;af++xGTGMrMZ2xabrrL+br3DnFXWMxabfLXWfvZS8+nAcsvvVtrOspzzqdmsT7avcU5iRvGZMemS&#10;xAypICmRzeRQ6Rwqg0tn8uh0Dg1rdwaLyuIw2VwGm8sCaDQKnUljsJh0JoPGoENLBFQGa8LLYxeP&#10;A9iKw2Mi3nbrAPbpUzoB3P8upIhP4LOngI08KeUxvGQOl8/GEMMmpDxc3qKfgNPCONxo/FzERvvt&#10;27Nl+7aVDnbzLc2/X7rEdN1qWxen+YCH+9JDBzaEBu8MDNjhdWSLl882/8AdAUEeh722ePtu9fV3&#10;9fLZAm1k9L44yuF4qjeDFUCj+lAp3rhYDWnn4+IOYiOPpTxp5CMn68hjKU/q+ClGHpt3aKcWq5k0&#10;8lGR+6Mi9kRGEhAJ8lFxB1Cxmkmi4RyoPrhqTTzVh0LzpVD9afRABjuExUVTubJ5kQnJFKGEJYJL&#10;APi/ly3OKkjPLcopOVZ8/MwJ4NylixeuXL50/Soy8rfuYCOP6s88qLz5qOr2kxrSxd+vbgCQi69u&#10;wdytarnztOl2ZSOS8o9qbjx8euN+5Y0Hj2/df4yk/O17V27evHzjxrlrV3Ca/OmL5wkpf6oc5ciX&#10;AcVHi7CRLykrBAgjn5M/aeSzcsQA9vJkpjxp5DGklDfgTe7R5PUOAht5IkGeM/FNWKYQkSUAcBF5&#10;IkFeihLkS2Ql5QVlx4o+mjDxkzds5LGLr65+SjCh49FtMi8ep8aTkDp+ipF/S8rfv/PkwV3SyD+8&#10;ewv4Txj5m7cqgN9u5G9ePfvrRp508YZGnpTyhkb+Q1L+XR0PTBHxJOdOFV04Ser4EgC7+HOnS0kj&#10;f+p02Rve8e/vQmr3X2GKiCf5f2jkkZQ3MPJkmvzfZeTfnyAP/+HecfEYQyP/d0n5XxfxJFP2QCy+&#10;MfKPqqvhHH6jkSel/G8x8hNVa94x8idOlhFMlfLlE1I+29DIFxam5RdK8wsnpXy+MDuPTJNPJAvX&#10;yLK5mVl/Q8pPyZQnkaWyEISRN5Ty6WIqtBkSKtbxEEhFccLECCE3RMQLhQ83BZmsoiwOtGV5ib9i&#10;5EkdD8BIAj6S8nl8XLUmRRCbCi3hg1JEFNLIYwVPWnhD8JiJkdjIpydweDG4ag3OiOfwYrkJcSTE&#10;Is6Oj0vko9R4nCDPF9CThSy+gCkQsfE8roIU3qSO56OSNakCQCQVAnheVgxZGt6wQA2qTpMtJUnL&#10;SUNkZ2AdT2TEZ2OBTgR5QHZhIZpuHN6LisvyS8oBCD4EDMsvP5ZbVppTWpJVXCQrKswoyM3My0nP&#10;yYJdwf6lWemSTKk4IzUlI0UoTUEnn8KXpAp4CUyhiJeQyIA2Lj7yyZNH/3Uj/16wtgZGhp/jBHno&#10;hBYWq57W5ecV19c1//Uv4y9f/ARH1KiH7t55FBQYSYln02g8lWpYq32em1teV9fx5EljU8vATz+N&#10;/+XP4z/+MP7ixS/Pn/888uzH0ec/vfp5/NnrP//0V9S+/OHPVbVNLa1dY89ed3cNZMkK8/OPxcRw&#10;2OyUhoYuNi/l5JmKqtoWFldw8szl1z+NK9T6cxevlh8/8+zlTz0DSpVaRxp5nKD9Xsg7BcB9wQxq&#10;h3Gdd71uFIBVEI+Nvnzx/AcA7i+MgUeAVPBTeK+RH9K/ePKoa9WqgzO/XzrtK5c5s9bNnrluwewN&#10;C+eun/XtkpXL9vT3vlCrXmg0o6NjLwcGFHr9sFatHxp8/vL5uLL/BzolZ+GcTctcQqwtvKzMvR1s&#10;A+1t/CzND1ha7LG09LC0cLWxdre2cjM3dbUwczczcbMx2+VofdDOYp8dDDBxt7f2NJq/2t520/WK&#10;qlcvxgf6tXCP4Ow0GhUy8vIXSvWL/sGxgSGtUo9qvY+p9M/Vz39Wjo139CmE4seLnQYcrIbsbIes&#10;rLRmFnpLa4WRmcrCWm5joXa0HLCc17fgO/2C2c+trAbMrept7G4tW/HT0fLxXsUr9fALNbLVg/JB&#10;9IAr0f9GlVoPTxY8QWoNkvLYyD9Tqca1ir/evtbo7tlh7aQyth22sNfaOSpt7dUODt2LXK5YOYyI&#10;Msa7lH9VDr9WDY8o9DoFmpT156Gh8Z6e13m5dxYt6rKw1plZ6yysNKamOnMTuaVJvbXZzZVL/3rt&#10;6rhC86MS/uM+ey4ffi4fGlMNDyM/P6zQ6vsUaCJi7YBW0y3/QT88plapFb2v9PJxVfdIaf4Dl8V9&#10;di5aK2c4mW57qx4Xy07bOe2OC+7ZGd923Tj+5Mm4SjPc0QUbwsl8yMjjduitmV1HXuiG1T29WWkS&#10;cTIXrq/SU5PQT6GlCbiC/BQjD1d62MhPpMkbGHnygynBm9dSoTgeEKTECVPiROIJO49S5oUUlAWW&#10;PFEvFf32UxgPV6FJvGhRMkUqZkrENELNx4iEsUmJ4XyAG5wmiM5LpfHjfTzXWNvM+oPp9P/tPP+P&#10;WxxnrTT7cpnxZxvtvoNg0bw/Os7+/RrLaQ7f/dviuX/caj9zjcmX1l/947J5Hx9Ybe67ycp/i1Xw&#10;NusQV6uAzSbxe+xiPS2j3E2i3U0iXFEV+FhiKleklXdY0XbaUnda03bbQidOoMMDgjfM3uv0CVy6&#10;R26ZG7ZxVpybEdXDlLPPhuaJStkAMBiDFwGcJs/ci3YFm0PL2mdHDDDFCp5K5O5RiAR5WIQWgz07&#10;7sFjICBtOwbWGgZTFDzGcBMcx7gZ4RgfFHYOm0e7G2HPjuvY4EI3OFMeSPR2TvJZxD5ox/d1EQev&#10;gDbBy0kYsBQC3hHnJO+lfJ9lAt/l4sDlkpCV1D12mfFH1LUPeh5Vt6KZWquq7z+qf1hV/7DGENLF&#10;o6R4NAHs0+bKhtr7Vf0tPRWnr9ga2104UVGSffKbT+fN+cb6+y+tvv0csJk53f7Lj01nfmP9x3//&#10;Ntg/bqB3UN6nVg9oRQzh7E9mLTVfZjPXwWiG5SKL1f/y0adf/Wmu51av1OS8fR5+c2aYf/Jv38yZ&#10;bjF/uqXJ9w4Lv7Gzmb/M5DtHs1lO331iYjFn0Ze/m/3Zv34bcjjuVOGVlsq+RIrYer7zV7//ft40&#10;M9PvrRZ8bWY9x9FousW/fvT7cK+YH3S/PNe8unDs4pNblT1NSAaudlw/+7OFJt/YmU5zWPCl/bzp&#10;jvNmOHzzmckXf5h7orii9nHbV598f+fag7aGrpb6t418dRs28i1VTe8a+S7CyHc1dPY0tnbXPMoX&#10;xOSzj5Rw95WwdwOFDE80Q2n4hszoLUBaxEYMxNCZErwGYnHIWoiT/FdyvZeLQjZkxe/IjHXLivc8&#10;muR9QRpRkR13I5/xoDzxXinvVgH7fmni3TL+9QLWrUIWrLqeRwUguJZLgfZ8WtiF9HBoz0lDcQb9&#10;cYEfTqsvSzhSyjtcwDiQS90rDnfNouxO8NsgCnfLiN+Tz/UqTPDNYhzMoByQMQ5nUg+Konan0ryS&#10;og9ww/cxQ3YH7l4T7bUtTxAjSwgX0wOFNH8R1T+FESjlhGYmRMsSYzKSYnLFjMI0lHuek0LPk7BL&#10;ZXygLEt4PE9yNCcFOJGXdqZIdq4k+3Sh7HhB+smyrOMER8tkx0qhzSovlZWWykoKM+GTMPowXJxd&#10;VJRVUCgrLIQPxlnlJdnHy3JLCzPzsyX5OWnHyvKzM1OL8rMK8rMLC3KKCnMhyIGPQ1mZMllGpkxK&#10;JKdLca66LCcN5a0TpGenZeSkY9Jz0zPyMjLzM7MLsvBaGInJzJ5Q6lk5GZjs3Mw35MFHOzEmPUcC&#10;ZOSmynIQsGFGViqQKUvFJ4DPJCc3M00qypJJ8/NkOdnp2VlpsszU/fs9ggOOJHCoO3dsiQzz3+2x&#10;OdB3f1a6IMjvQCIzns+mSvicjJSkk6X5x0vzH92+euf6pda6yo7m2oHudr1W8WJENzasHdYqR4fg&#10;7Xrg2Zj+x1djWkWPoru1r72xvaFK3tWi7GmDtrejqbertae7rbunrbOrta29qaO9qbujGTl36O9s&#10;gbgb/uu31ve0N3a21fd3tcj72mGrns6mge7W3q5mpbKzb6C5q6uuu7u+v7+ZVO2Dqs6BnkatskMD&#10;i531yt5GeUd9f0cdjMT6vre/CcZjYHx/byO0ij7k35X9SMSreiEGWgF5b8tAD0rYh4DobIYBSNaj&#10;xPaJ3HZU813RIB+oUciJ2vGToNI0/TUT4t7Q4xOgcjd9tZq+am1/zeBArRal3teo+6pVvVXKnip5&#10;dzUw0FXT31nd21nb01Xb213T0wtBdVfHGyPf2V7V2fq0relxV1t1R8vTztaa3s6Gno56eW9TX089&#10;bNXZWQ+vNdr+pmfyOkGEB3WfE3O/XbT7grhdZmwvR66XI+eQbSJw2Frg7ZRwZELKM/ZacA/ZJvs6&#10;kxIcAzGW45yDNtRdpjAYFiHAOh7itLCVEAOwagqwFu3tILL5vAPIlXP3IxGfeIiw7QeQZIcYDTuA&#10;PDusQv14q0mtDzH27HgRArwWAqzmgSnbwiroxAoegLMlpTy0cR5GUdvnQYyHkbnzOBce+/eJANe3&#10;cV0QvR3NEIOnignZOCdw3ezQzQv3LpluO/2jJUZ/TGf7J9P8Eyg+v27kkY4njDwJnxsGGBr5v1FH&#10;/gNGHrt4pOPhQxdh5DHYG+LPZulEmRps5CHAWjArG67ohUAO+hE8+h38+bOFJ49lxYd7rXE2tZ0/&#10;bZX1XM/lNhtt529xWLDRdvZa629XW36z2uabjU5zllp87Wzy9WLLby1mf2I68+N1Sy0TGeFZ4gQe&#10;K1qQSOcw46jUSCaLwktiMROQlOfy2Uweg8FlMlh0OpPGZrN5PA6Px0MBhws3DocHMJhsGp0ZT2dQ&#10;GEwWh8lkI2vP4bEBWAQg4CUiuAms94LX/hYSkjhv4LMTkzmYCe2ezJxIiidJZrP5bE4SwMKZ8ly4&#10;pwkUFic2WciABzyBGxMUsM9167LFziY2lrPsbeZuXOe0ZaPLUheTjavt9nquOrhnXXjQzkB/98MH&#10;1x86tN7f3zUw2POI99b9hzcGhu70CXD1C3Lz9t8WELIjlnqYyvSJjT+Ek+UpNC8a1YdU84ZG/t0c&#10;eRwbungA5csbVqQhtDu0pI6HGAc4RkY+ai8GG/no+IPR8Ycj4w5FxB6MikdF5LGLx4XjIWAwg5ks&#10;5OI5CVHcxOgEfmxyCkOSzhOn8VIzEjPzpLnFssKygqOnyk9dOHPi3Cmk469WVNy4fvX2zYo7967d&#10;e4CU+qPKW0+e3q6suvu0Dot44EFt/YOaxoe1bQ9r2oEH1W33q9rvPW25W9l892nTrcf1Nx/V3HxQ&#10;ffPB09sPnt66//j6rftXbty+fOPG+etIAQPnrlw6c+kCHPfo6eNTjHxpeRFp5Cfmd81F1eRJI58x&#10;OcUrkvIGX27hqxuAtPOTsIBUKVz+oADH0jQOoeO5E9+EZacAhPcX4ZI1RIK8tKA4s9DQyE9I+Ldu&#10;7zHyT5++0fG/buSfVj7+7zXyhlL+7zXyN66eRVScuUYY+auEjq8gdPyViycqLp64cukY2V6+SLh4&#10;or10gTDyF5CUv3ie0PHnkZG/cI7Q8efeb+TPnSqaNPJFhIKf0pIuHsdvsuPPnS4FzpwpPf3/90Ye&#10;+HUjD0wx8lN0/IeM/KPqajzPKqHjUYsF+hRInz6F/yNG/u2qNdjIAzfv3jM08m+q1hAtvKhdrriC&#10;J3cljfyZcyf/00b+TZp8URq8RpBSPjtPgNPkcSn5CXJ4smzur2fKf8jIZ0jfMvKklM8g6suTRj4z&#10;lSYVxYkSIkS80JSEsESGf0Emq1DGzs9g/k0jPxlwyvJ45flJML4EG/k8frqYKhbGpUqoEjElVUJH&#10;Un5SFU3R8YYWnuStHHkDI4/z4rkJE7nwk8QlJMUn8il8AY0voCfyqQC8i2MjL0zhIClPGHmcIy9I&#10;SUwWJYilApFUIJFOTNNqCCnlsYtPy5KixCi42IMLvFwZXOOlEzVqgLRsWXoOzojPyy6Ea0dMIbLq&#10;hcXZxaW5peV5ZUcLy47llx8rKD0Ki9BCj2GbX1IO/TklZVklpbAhCdpPQZ4sPzcjNxuOgtU/tFJZ&#10;mjhdIhInS9PF8NEnJTUZPvGkiPlx8VG3bt0wqFqjwzoeMHTrvxGlQmu4iPcDKOSaQe2wXjfa36fU&#10;68Ye3K8syC8dGX4BPffvPW5qbEezXOrGoO3vU3V3KSgUTnV18+vX493dap3u5bNnv+h0r/v6Bjva&#10;+x89rDp/7sqViptnz13OLyo/f+namfNXTp299LSm8f6jKrlC8+z5675eBex5dOTl65fj7e3y9PSi&#10;5uZeNluo1IwNDb3uk+s7ulWdPeonVY1Do6/vPXwqyylUDQ7p9KODmiFAp/qt1eSxiyd0PJz/8yHd&#10;q2H9j8P6n0aGftYP/qBWPpf3Dw/0a5UK9D0EMvXvuHjMu0Yeno4h/Yve7pfr1/k5Oey3s95nYbpn&#10;3mxXC9NdViaeC+dstLV0ffSge3Tkr2NjPytVOti5bnDk+bOf+nv1Y8PjPHbhUufDC+e5m8zfb2Hi&#10;Y2MRYGHsZWV20NnBy8Zqp7WVq4uTh4XpWmcHd0uzTWZGG0wXbrQycbW32Glr5uFgucvadLuDlZvp&#10;gtXO9ptPHrvx84/jSvnwyPBzjUaDMs0VIzrlc6X6uXxwVK7XqvQa3SCq6PJMPfLzgGa8obU9nvLE&#10;3nrQ2V5rY6WzstRbWo7ZOyssbfptHVocbNqcLTtt5w3aLxi1XDBmZqwyNu13cLpvbXV/567xpvY/&#10;KwZ/0o7BrgaVerVCB63hY65RD2lV6Dka1OjG1Jpxnfav9+427d3XZOfUb2o7ZOWktnZW2DspHRw6&#10;nRyvWthp2cnjbfJxxehPitFnA6hKzIhO/4N+eLy753Vpya2lS9stbYesEYOWZjpLU4W1SZud1Q0X&#10;x58vnBtXqH5UDj9TjD3vH0LIUUo7+oWARqfWDStVg4oBtR7pcpVWCbtW67UDP6r6xisfNOzd02Dn&#10;oHZcorF37Hdy6HexVi8263FaUGk77+HmlWMnSsYH1S974X+GYkQ1Id8/BKzFjGiHnulHnw8Oafv6&#10;c6SSFD4vMxUZ+TTCyMPHU2l6IiHlCR0vRZd5wLtGHkv5Dxt5KmHkKe8a+RQBYeQJKY91vIAfnyKg&#10;8hNiAIiTEqMALOX5SZECfqQoKTKZGyzmhmeJ4jjRh3dtsFtm/rXNrN8vNvnCcf7HTvP+sNTkM8fZ&#10;v1+84GPnWX9YMu9P68y+3mAxfa3JlxstpnkumndguVHgZiv/TeaBW8wjd9iEulrE7rKLdDON9TCL&#10;2WEa4QpX7OYxbmax7ubUndZR20xjtptHbDOJdjMjZnyFa3iLeA9LaOGKPXjDXPpu69BNc1HhGg8L&#10;uJ6HNm6HGd3TkuJpQd1BWHgPlFDP2GlF323L2GkD+6R7wibzfZfPgL1x9znC3uLdTGm7rFi7USkb&#10;iGErGA89sCHKNN+Fy9HAIrL8MW5G0E/bY8nYYwMt6t+NDhHnaQpt/E70nQFlF7EVMQaJ9T1ErXmD&#10;lrkXqfZkHxcYk3jEKclnEecAUSl+P6pOwzviyPd1wXVpIIYe0rkn+y3GbUrQcuhJ9HbGgh5a3iEH&#10;vvfilIBViUcWcw86ivyX8444B20xFYbs7Xt0t/3+k5aHdS3VDTWPJ3R83QP4hIQgpTyuWoPqyD9t&#10;bnrc0FLZpGyXH/I8HHgk7Lnup/XLXD/5t29nfG4y4zPz776wnvW1w+xp9t98YTXnG5vP/zTn3/7h&#10;M0oMr6dT0dqAstQjD0fM/XKB8Tfmc78ymfWZsdksp2l/mPfZv8/6j3+cPu3jeV/+Yfac6RbffmYy&#10;80vzOdOs5n1tPesr6zlfWs/80gr49jPzmV9aAJ//66wZHy8E/viP07/71NjoW7t506wWTLM0+c76&#10;2z/O+d1HH/PjxQPNal3PaAonbf43Ro9vPB3s0906f8duodP038+0+N5p/pc287+y/+4zq+mfmH/7&#10;ucUf/+W75U5b9MrX2zftjg6ltjd2t9R1NNe0NFU3Txj5yRz5lqom6GysaW6qwUa+jTTy3Q0dvY3N&#10;nVUPsniRmfRD2Yw9uYxdMopbEXcvUJKw/2iy13Ghz5nUwLPSoCvZkVdzoy9lRt4qpN3Ip1zPi7+Y&#10;EXE+LaIs2e+EMPBsesQZaeTlbMrtEt71AtadMv7N4oTLOazT0rhzGfTzmYyTqZRzMsaZtPiy5JBj&#10;ovCjwrBCnn9RQlBJUghQnBiYx/XNZnlBW5IcXCYMLUoKzuX4FSaGlAoi0qlHChKCpVQvGcsfKEmJ&#10;PiqNL5PGl6ZSisVxRZK44tT4sjTGURm3MI13qjSrKEtUnCs+WZZ1rDjjVHl2aZ70REnWsdKs42XZ&#10;J4/mAyeO5h8vzwNQXJ53/nRpeUn2sbLck8eK8rKlR0vzyopzoC0vyT9aWlBckF2QIystzCuEoDA7&#10;v0gG5BVm5hVmAdkFMiCnMJsglySvOD+/pCAnT5adk56Tm1lckp+VnZ5fiDLZs3OzcvJy8wryAQiy&#10;8vLhsh5d2efm5EBPYS4cD8CZEBiUylCYBy2Qnp8jzc9OK8hJz8/Kypfl5CPVDpD6nlT5hv3Y16fL&#10;UqRZQrIlQV4+S5IpEwMQZGUjLy/LTE1PS5Gli8VCnlSclCOTCJJY2Zni3KzU0oIseOjOnyqHh+7K&#10;2aNP7l69f+Nia93j3pZ6bV+nbqD7mVYxqpWP//j8uV4FwYhmQKfoUfehYjLq3q6+zmZFV7teLe/s&#10;aG5rbfzl59caRf9Ab4eit1PZ1zXQ3d7b0drX1d7b09HT3d7R0dbW0drR1d7d3QnjezpbDIFdIRHf&#10;09bd1gAxBNAOdLcSVWuau7tRUvzAQIu8v7mvp6Gnq46o1tKo7G/pbatR9zcrexv722vUvU2qrgZF&#10;D6oD09NnAJF+3gVboQIvDQN9qIYMToofgEVU3KZ1gEifJ428vK8VjqUYaFEMNA/Im/sHmqAdkDcq&#10;5S1oFlZ5vXIAGXm1oh4gjDz01Kv66oApOl7TX4t1PGHkq5CR74dTrVL2PFX1PIVW2VOl6K5GdNXK&#10;u2v7eyaMPLTdqEB8TW93HbREvZqarraqno7a9ubKjpbq3s6Grjaigk1HDZxqX18L3Dt1X92Pg63w&#10;OhC7ywFe8yk7TRj7ULl2yh4z9kEbgbdjIlFthrTefB8ngd+iZCJNHmJDF49NN7l4eNlna+Z+5L3y&#10;S6G/CwCb4A3fg5cjhn/EAUg6bI+BOPEQMvXQ4lXIyxPKHo4Ch8YHxecAAZmDzzpgTdttxthnCZ1M&#10;ogI+qoeznyiAg+vhEC1jrwWNSJCP9TBCPw7YheZojXFfgOvCQwzD6HvMI13nhm+dDf1R2+ehrHk3&#10;o8ht8wF4v8Y58jiPPmzznIit8yK3LQzbPA/e0/3XfBe4bnbg+rl7Fn/jMON/LF74BzHNJ4nim0QL&#10;QBaeqCAPgaGRxzO7YiOfyAyaZMLIYyn/nzbyRFmMSR1vYOShJy2Vmy7lZaS9KVNjKOWzMvk5WYK8&#10;HFFBTgoiV5ibxadE+ax0MTWb9dlKm7mbXUzX2czeaDt3m/08V4f566y/3Wg/a4Xl9JVW3yw2+3Kx&#10;+TQn8xnm8z5fvcScGRsgSaYLk2gcRnQSj8rlUnk8GptDY7Gp3EQ6M4FKY8bE0WPiGRQGh83lJXK4&#10;SbyEZH6yWChIFSRLkhLFCTwRjyvk8UQcjoDBSGQykzhcPozhJSQl8pOSkvnQchN43AROAmxKOHRD&#10;tw4Yuvg3nv3tkXiRy5/oT+RzcYAgjHySgAsQ+e8oBd4QbjKTlcRkJjJYCQgi+57G4VI5nDg+nxYV&#10;4b3bY8PqFTaOdvNtrWY62cxZ7Gy0cpkF4Om+8sjBrX7e24MDPKH183EN8HMLDNgRGrLL22url8+2&#10;oJCd3r7bfQLcAkI8g8N3+gd7QBBFFIeJo3jRmf5Uui+F5kOj+mKIZHkk5WOi9hE6fl/023XksaDH&#10;afKT7AoP3YktPElU5H5oSQWPjXwYUcEGj0S146P2RhBGPjL2jZGHNo6GdHx03JHYeC8KzZfGgJP0&#10;Y7HDUdEebjROPeQLaClSbpqMn5rOT8sUZBWk55fkFh8tOn7mxOmLZ09dOHfh6pVL169fvX37+t27&#10;1+8/xDr+zmNUOx7r+Ac1jYY8qu0AHtZ0ElK+435V672nLfeqmm8/abj1uPbWwxrgzsOqW/crb9x+&#10;cPXG3Ss3bl+4cf3izRuXbqGC8ueuXDp98fyxMydKjpUShWuKpxj5ouLcwiJ4A89AafJvG/k3Un7y&#10;zwfA/p383gsH2M4TCp4nTeOQbVo6Nz2DlylLlGUlZ+cICREvhqMQkzWKJxPk07GRLy7LLT1a+FFN&#10;3ZRKNehmqOmrn77B0Mi/JeXfUfATFn6yWA3w8ME9zIP7dw25f+8WxlDKG3h5xO1b1zC3br41ueut&#10;W5dv3ryEZ3bFRh5z7dpZkqtXzwHXK85VVJy9evnM5cunob1y5QxuKy6dvnz5JLSXLp24cvEU0Z64&#10;ePH4pfPHLlz4/7h7C7C4kq1hN8fPuMbdcdrwEJuMZGbiCiEh7kaCQ3vTuLu7EyPu7lhwp2k3NJ6R&#10;vqt2wU6HZOabOd/5/+fem+d9ataurQ097F1vr15ViNtTJwpOnMg/eRypaohLSwsgPn48r/RY3omj&#10;b3h5zIlj2SSE9Ubt0aNZ2IyTCh7HuPN3GCLff4she70NqeABfQWvz7HjBfoKHlv415wqBkpPFZIM&#10;6vgBF08yKOWPAoNe/sTZc6UAlvLAhYtngEEjjyCmeB2Y5ZXMlL9y7TIG3g0kpJG/dusmDrCOxy7+&#10;xp27wPW7SHYT4nugoPyNh4gBO0/I8UE7X3EXlXrXz5qvvldeM8hr2/5HgH0JBuQ+aeTxifDZbz2A&#10;C0M6HoDrxJDZ8Rh4jeh9f+UyetNfRaCv+Vy6cPri+VMXzsHfmlPnzp48d6r0LJLyJ04eLz15FDh+&#10;ouTY8WKs4zG4jjxp5JGUL0rH5BW8rlpDGvn09GggIyMmPSMqLT0ST/GqV1CeyJRPFr4m4Q0S4tFc&#10;r6SOf4eUj+aQDEp5CAZIiGbHR7ESIlnxEczYMJ/III9w/0MhggOhfgdTYth5yf45iX65SUIS6EGd&#10;ennx2al+mJw0ASY33T83PTAvPSQ7LTg+khsVzoqJ5qKSNdGsiCimvi3CDLHwQ4iK5UVEc2LiBUGh&#10;vjyBux+avnVAx5Poe3lhkK9/MDMwlA2giU9RpRo+gCvIh4QHkPO4krO5RsYER8e8nsEVEx4ThqU8&#10;ml41ISY6MTYmKS5ucKZWPAsrDAiT0PgQDRGT0zOApAxEYhZy8UlZOcit5+Qm5+ak5OUCKPk9Dwav&#10;BWkFhZmFxemFRen5RemFxRkFxRlFJdBCf0ZRcVoR2iA1vyAlDwbHecnZhKCHw6ajc8FJ0QWkJCQk&#10;xcclx0fERgLBESFAUHhwRFQ4h8M6ceJEd3evWq1VKzVadZe4U65QqKRSVKNcX6//ESQSGewFrVbb&#10;LWqXSDrlaiWaOrVb0y8Tq1TKbo2698aNB6dOXerre1lV1QjPYtExCZ5ezIrKGhlsq+p68LCy5Ejp&#10;0SMnu7seP3n8U1urVNSuunfnUR78jTx6pvTEmStXrlWUV7c0d4g6pB0iaXuHBHhUXX/v/sMLFy8f&#10;PXr8yJEjFy5cqKqqEInEXdr+/r6XbS3yliYpnxtSU9OWm30iJ/uERv2qsODM/v3eFy7ckkg0tXVN&#10;GZnZrW0dCrkWztujfSzqkMGlSiXomlGONn6BMgUGXiP25tD29z9RKLvE4u6HD1oryqSnSx/lZt4K&#10;9i/xdk/e4sxZs/LARmeXqqpWOI5SocXOHe/4OyiVamzkO9r6V644ZGay0spiq7npBoqZM9V8A8V0&#10;rcmM5TSzZVcv1j/t1ykVXVpNL1yDQtED9Pb8cudW8w/f7bCkOthYbqMYb6KZbmOY77Bj7LRlbLal&#10;Oy2YvXGOzarv5zsu+nr90m+3rvpxj8MSl+Xf7V5g6zTHYu0ca8c51g404+/tLJbYWf7IMP8qJSH/&#10;55c6hbRLq0Jl1QFkyYnUdZSxrlQrVEqRuLNLo32i1ugkEt21a/c2rq+xnyW1tFDZ2KitLeVmZhqG&#10;dZuxVc+itc/27i37ek6dvXmt6fheW/NuqqnKiNptObeJbnV3/tetYWG6js5XUgWqI6/o7dY80XSq&#10;Hiu7tXKlWqZSy7RwGWppt0repVJpeuSKVx1S3YOy5n27H9paNZpRFTQbJWOO2maOarZVqx39GsVc&#10;7uWrq2rQybRPpfDOlmvQ21H+XKnRdUheFZTc/n5Ri7WdnEaXMxgyOlXOoEgsaU0WlqfMzH8qLtG1&#10;tffJZPB6uyWqx1LNE0lXf6emqxMl2sObWS5FKGRKFUrdlykV6OJeypW6uroa9/235lm1zbWR21rK&#10;rW3QD8GG3mlp1jqbfnkOXZQUoZO0PRNJUMV86YBwB4a4eBK8FifL9yrU3TJ5SU5WaIAgMSYsLjoI&#10;T+468GA6+HiKHkYJEU8+kuKnUgCPEt808m9AfPZJfBo6UK/GJzwMJb8DEaG+BCwgPIQZFsIMDUZq&#10;HggN8Q4JHhi1wkg1OMADxrHhAYAbbuFmERvk6bV7zY92hnZGI+ZRxtkZfmFvjCrIz5r5udWkj782&#10;GTV/5pdL6BNWMCaus5+6/TuTHd8Z711EObiMdnilhesKGuCxioCQ716rKSwnS++1dI9VFMB1pZmX&#10;Ax0WvdbQPFdTcSfGfaWZjwPDey0N4wOtAwVan7UU5hok5flOFhB4LDH2WUXhOVqyHSx8VlCg5ayx&#10;8lpO9Vxi7rOSzl5t7buKwVpN5zha8tchZc9Zy2CtpUPLcbTwXU3lOaGW7UCDVXA0thOy9pwN1sz1&#10;DNwy11l4O1K91lC5m6zZ663Yzpa8jba8zTaCzbMEW1EBGf4WW1QLfosVKj6zDRWI99uOJmKF2H+7&#10;HTEBoD3uxzF0Qhu4fVbANjvc4lI2uLINBun7zda4EwggSgD7bbQM3DIrCGEbtmN26O75Adu/cpo9&#10;LWD/JvmjikfX7qC6NGVV5ffKqoh0+De4VfHodmXZjYc196ur7lTWPqgDmqtazh+9ZEeZfe9aZWZC&#10;4ciPJxtNZkweZWowwXLqaNrM8daTR9ImjjSfOpo65vOZE4YbfPb+mKSYrI4Gacuj1o5a8c51e8d9&#10;Mtl8iuXM0RTDsYyZo+km420nfWY2cwxj+ijalFHUKaMoM8YxZk60nDTCfMJwytTRjJkT7GaMnzV9&#10;HLRI94//wmzCl6bTxtCNxltNHUExnWA38VNTw7EWU4YbfvyXL7iuwvZHElVrd3Ha8VEfjJs51vD+&#10;5Yc9kr4LR64YT6CYT7Y2GEM3HmcDTB1lOX2M9cThlOljGZ/8Y/zdKzVFmacsTOzvXCnvbJKX3aps&#10;rGrpaBQ9vFXWXNNSc/8RrlpTT4BNfX1lQ2NFQ8ujpvqHNQ1l1c0VFfV3r+XHBubHco8msY8keh5L&#10;dD2e6AEcS3A/luAJPUcTvY8keB1N9D2WxDyayCqO9y2M9S6I8SmM9smLdM8OO5wVdCgrxDU/0rsw&#10;2jc3wicr1DMz3AcRxswKZ2VGcICsCF5WJDcnkofJjeLnx/gVxPoXxgcWJQQVJwYXJ4ccSY04lh51&#10;PCP6RGbM8ax44EROSmlu+vHc9NL8zJMFWadLcs8cyTtzLPdEUUZpcebxEsSx4oyjRWlHCtNKitIK&#10;C7LTM1Mys9NgwIzGzDnpaRnJWfkwkM7KyM1Mz8lIy8lKzc4EUrIyUjJTM7LSCRmeAnth0rJTgdSc&#10;1KTMJACClOyUhLSkpHQk3JMzEtOyU1KgPys5JT0BxuSJyXFwurSM1KyczPRMFGTn5mRkZSanwmWg&#10;U8AYPjE5ISUNHnyyYDE9MyM1PQ3WpqSlQpuUkpyUnJoMq5G8T0qDHTNS4Kls8HTo1Og5LT0ZJy4M&#10;kJ4Un5EMwJZoRv2UBNg+KT0xIRUeolD9mZjE6NikGFylMC45Jj4lNpZIgY+MCU3PSoyNi4hPikxI&#10;fJ0RHxcfGRUZEh0VGhMdFh0dHBMTEhsbGhUVlBgXmZYYW5yXde7kMfjRPrh9XS3rrHxwp6G64uWT&#10;bnlnW49aCqik7WpZx/N+7bO+rh61/HG3uk+rfN7f3d+l6miuV0o6ZKJWCNqb6mTittaGWlFb45Me&#10;bZda1lhX1dpUi1y8qEXc0YzKzrTUA9DZ3FTb0lyPaWquQzTWoqT4pmqStmaUDg+0t9RiOlrrAFFb&#10;fWd7AyBqg56agRLzrY+AjrYqQNT+qLMNFtGsrR0tlUSA1iKFjQq/DACLmNd7dVRjICZ6UCUcaHES&#10;/WDB91rs35GCJxLkCRFfjcvOoBlfMUQdG4xMNFA+Hi/iGDrRfLCvi9FXyDvKAVRinsiOxwnyBJUA&#10;vArygoG2lopWooI8AQTlzY1l+qDOhjKZpKG9A5XBkbQ+0PW15gS5cDfO4zlZsRzMBZstBFsthNut&#10;gnbb+W+2QKJ8F8qRD9xhi1PaIQaCiHI0WMqTRh7AUj7ywHy3FTPW233sudow9vA3YXvnwF947N9J&#10;jw8tHAQWYReIcSfp9P305owdirNF8PZZ/A2MgC02Ibvm8IkqanCj4W+2grsP3KdYzugjZ2iZTlTm&#10;BlQMjbMJTWri5Wjm7WDm6WDqvsrIfY2xy9Lp0OO11hRiH0dzj7Umh5bNcF1hcGjJdM9Vxu4rDHFp&#10;Go+VRt5rTF2XzXRbbnBw0VRYhBjWsp1oOFMeTf2CEufRF9pwvRr3FaZuy03cl5u5LDHZNH+q9fhh&#10;84y/iPNzCfTdE8w+4MfcKWTtELJ2+bN3B3D2AIHcvUAwfz+MWwN5BwK4+4MFh0L8DgfxXUKFrjiG&#10;AMCZ8mEBnhFByL9jKQ/Acw561AnxRl8KJJ52yC8OErDDIjnhUVwgAh60BnMggJgov7hoQVwELyUx&#10;KDkxCPqRCkyNiEsIhke1pIQQNNVzSlR6fEhxZvyRzNhApsvyBTa0aSN/sDP5mjHtW9rk5XaGy6yn&#10;rbSbvsx6yo/08YuspnxrMRHVkbeYYmU0mmow0tpihuuhbTFRwpAgVkCAb1AQJyCAFRjI9Q/g+AlZ&#10;Aj+2n5ADLVeApmnl8Jg8AZ/H9+MKggX+EUEhiQGByVxBbGhEdkRkblx8cUJicWREVkrykZzMU1Hh&#10;WRGhaVFRKRERCZFR8TBqA8IjokLCQoNDgwKDhYEhyKH7B6GkeD9/Hs6ODwgUAKR5R5sFC4NC/P1D&#10;hH5BAn4AD0AZ7iF+0AoCUZ67MBgG78LgMH84mjCQFxgkCA4RoulehZyQUH+I0YcK/lzUSXy0IAjh&#10;sv18fNmuPIFXgNCb7XPQ/eDWtcsXLJxPm2Nt8JWt4dezTYDvv6IuX2S73vHbzZsWbd+2bMf25Tt3&#10;rNq1czW027et2LvHYfcehz17HYH9+9bt3+dwYL/TvgOOB1yc9h903Hdw3cHDG9y9tnozdzI5+wAW&#10;ex+bs58DLWsvl7WPy9rD8tnt7bHVy3OLl9cmb9jSe7OP12ZCzTujsu/64CR3Ih2eTH739NgMQEBa&#10;eLwKNsNADBx2Ww+4um9089jk7omKyHv5bPNibofW23e7L2snhsXZzeHt5QkOcLgufL6Hv79PUBAq&#10;ABAW4RcZExwTHwY3LLjJIv1dkJNTlFd47MjxM6eQIr9w/syVa2evXj9//dblu/ev3C27fOfh9QeP&#10;bpbVALfKa29X1N2prCe5W9WEqGyG9nZl083yelS+pqwadrl6r/LK7fLLKEH+/uUb9y5dvXPxys3z&#10;l6+dvXz51IULJ8+fLz13Dk565OSJ4hPHCo4U5hTm5hVk5+ZnZeek5+Zl5uVn5eSm4xx5nCafmh6T&#10;nBqFM9kTE0OxkQdQwZnE4Lh4lCyP/18jbPvrmbRwihIski0y+HHE52EJQQkoOz40KSWMaMMJFx+d&#10;nokLREMAjx8JOXnJuJr0u408/od7fsvIv9bx9+6TOv5tI09KedLID5Hy7zTy169dwrxLyv8nRh6A&#10;387Zs8jIAxBg8CJw+vQRzKlTRcDJk8jFY0pLkYXHyeP6IIV97LeN/GDOO2aIH//jDDHvv8WQvd6G&#10;vBJA38Lr87aRB0gjf/wk4j8z8ljH6xv58xdO/y+NPHbxGJwmj3PksZG/ce/e7xl5nC+PGfDybxh5&#10;PSk/1Ln/Pv+HjPy5K5ewkUdfALl4bkDKnz9devbkydOlJ04eP3nqWOnJoydKjxwbzJHHlBzJ1S8l&#10;/ztGHkt5bOQxaWlRg0aelPJBQ4x8Eiorj/gdIw/8j0Y+IZqNwUYeiA3ziQr2DPc/hGd2TYlh56cE&#10;5CT65SX7D5Hybxv5AR2fzsvN4GMjn5sRkpMeEhvFjwrn4Oz4/9jIR8ZwY+IFwWHwtPEnjHxQGIc0&#10;8iHhWMcLsY6PiA7BQBwVHRwdEwLExIaSOj4qNgy7eDxOI2dthcEeEuIpyfHJSdAOGvl0ImkrG0gm&#10;SMrKgdFkcm4+kJSXl5yfm1aQD6Tm5wHphUUZRcWZxSXQIh1fBEFJZvERaGExvbg4ragotbAwpaAg&#10;NR95+dTcgpQcVNAGFaBHKWdp6KRwduJTgcj46KiEmNDo8JCosJCI8PDoKC6fV1JSotV2oxx5uUqt&#10;1IjFUsV/auRhF9hXo+mC3VUKrUbVLZMokZoXKRRSTV/vi5OlF7COl6v6vXz51TWNr37S5eUXR0bF&#10;KVVdQEurqLWt8+mTl+1tkrt3ys6dvQy73Lr5sKNd3tP9BPqfPHnW2/NEo+5REFXF1aruLm1fX+/T&#10;/r5n/f1Penr6pFJpZWXl2bOn8/PzS4+frn3U+PTJqyePX1aU1wUII/ft8TxacqGhXr7OcffNG1Vn&#10;z968cOHGy1e/1jc0FZccbW7q6O562tTY3qXt12r6lIouUYcMgoEX+KaRJ5C3t4u6u5+1NCuXL90+&#10;ZeJsM8Nlk8cunD5h2fSJS6aM+27y+LlWFotu3ayB145q1yjVf8rIK+QvnDcwKWarrSy2mphsMDN3&#10;plGc6bQNpjNXmBktOXui/Fk/qvDeBeN0Ta9K1afVvtBqfnJ3DTExWGhmsnLmtBUU4002jN2W5lvM&#10;DR0szNb+8PWOhV85c70ishJLym81aMWv1KKXgKLtWWOF4lLpw/jwfI8D/j8uWGdhNtfGYgHNbFaA&#10;X8SvP+k622V9PU/0vj2gHABejlKtVGmkYskLtUon7XxckHtv1fK2+XNFFEonlaqwsJCZmqotbEWW&#10;83QuTF1O3t2VSx59bd1iYyIym9ZNo/TTbWVGdDndptzK5sKKlbqr13SdspfqHrWiW63q00g1staO&#10;blRIXqGWaVWSLlQzZ9DI/9yp1D181Oyy7569ZTODobGeraLPUTBs5Ta0Fhuz2zTj1t27dZU1v0qU&#10;zxRqlUSi1si1KukLpUbXLvulpPTu4hXNNrPldEsJnd7JoEgY5mIGvZnKOG1k/iwzR9fS2icn6ubL&#10;FH3IyGv6OzW9IiTlVWK1XKImjLxaJVWiYjoyRbdE0d8h04nE8qiAq99a1c6mSO0YGjs7jZVtl421&#10;xJLSbku9ak9pivTTdTY9F8n7Zd1/1sj3yFXdUtmRnNxwf0FCdHhcFJrfFaXJE8+gJPi58z8w8sSk&#10;ZAOQRh7ARh4Gn9jIh4cww4PZyMiHeAcP1pHH49XwQC80gg3wBAgX707mmkUEemQnCJODfbx2r1ky&#10;19TWcLi96Yh55mPtDYbPmv7FAqPRVuPesx73r7W2U1xWWG1ZMHPHN9MPLaO4Lae5raAcXmbmtszc&#10;cyXNdzWC42jhtRpZdc9V5p4QONDdV5t7rqV6rqZ6raJ6rqR4rDCHUbrbMhjeGwMwbvdYaQYbEzn1&#10;KLcdpcavo3utNPJdY+q5zAACvw1WPCcLr2WmXivMfFdSURmc1ZY+K+k+y2nIxa+yYq5kcNdac9Za&#10;sFbT2GvoXAcL7OV9V1M5jnThRhu2A0qQxxn0aG7Y9Qz2BtQKttjyN9vg2MeRCgHTiY7Xcjda8TZZ&#10;kxDVZiygFaDyvmgKPuE2W+E21I979NdCgHz9FiTcUb78VqTv/TajyvLQAzH04H4k9LfZQRuy2x6l&#10;MRKvNGCTbeTueZG75wg22QTt+m7fMpt438PSqsra2w+q71c8vPOg7O7Dyjd1PCpZc7sSqLxdUV9W&#10;V3GrsvxmRcXNR6p27dpF670PsMVN6oVzl33x/njjKRZTxyAFP2OcxeSRlGlj6BOHmyGxPp42aaTJ&#10;mM+m/X3Yx8XZpS01oo4GaY/0yZa1uyZ+PsN8srXZBOvpwylGY6zGf2Q0c5SF+SR7Ii+ePnO8xYQR&#10;pjMmWE4dYzFjvK3hJPtp42dNQdn3dlPHWE0ZzaAZLpg4nDLmU2PTCXbTR9CpU+bB7iPfn+DnGdgr&#10;eQqkR+UYjDX997CPrI1n1dyte6Z+kZdYBD306bOmjTCnT58zY7SF4TjbaaOtjCfPmj6W8ek/Jx7c&#10;4fusS2dH+0rIDJO3a6ru1aFiNRX1FXcrGx811j6obiirbRysJl8PbXldfWUDoqy29mFVc2VNe3V1&#10;w72bOXGhmZG8jEjf9HC3jMhDGZGu6RGH08JcCdxSwzxyYzi5cdy8eAGQG+uXHeeXF+efHx9wNC0M&#10;OJYecSon9mxhyqWjmZeO5wA3zhRdO1Ny49zRm+eP375YevvS6btXziIunblz6ST03Lpw4ua50htn&#10;T1w/dxK4dPrYxVNHz584evp4ycmjxSdKCo8V5R8pzDtaVFxcWFRUUFyQl5+Xk5+bnZON/+VmAVn5&#10;2TBih5YkIyc7JSsjIy8nNS87PTc7vSA3LScL2pTcHAzOJ4DnloGUgqystKxMtE1uNuyVlo/Jis9K&#10;i8tMhjYxJy0pNzMpOyM5JxO2SclOSc1JTc5KBhLTEjJy03GbmpWGjD9h5LNyMqFNhiep7PTkzNT0&#10;PBisJyaiVPoUeO5KSE2MTYqD60zPyYCHH3jugocfCDKyMoGUtGTYF0hKSUxMRp4djgwkwqMaAfQg&#10;ZZ+eDIeCJ6WouNi4pMT4xITI2JiomEg4MuwIz1GJyXFwYSnpCfiTg4jYMHg4jEuMiooODQwScFGN&#10;Bx+hP/xFDeYLWCGh/hHhQdFRoYkJ0TnZ8LyWBaPd2toypaz9WV+XUtLRp1XqfnqOePXsaa9W9+sr&#10;3S8vYVHc1qSWdf7y4snPzx/Dls/7u39+8bRbrXja193frRG3t3S2NYtam1ob6yAGejTK5voaWHz+&#10;uBc2a6hBOr6jtUEiapF2too7miHGme/Nbxr55iboqWtqrGlpfPT7Rh5LeVFb/YCUJ1LXCR0/1Mhj&#10;pa4HyoJ/s2co2MjjqVYHpHxHDZpeteMRIbWJDHpcoAbreHEV4eJfoxRXY/DsrzIR0uukjh/Cu/uJ&#10;9HlpO0LSVgmIW6uwkQc6iJlp9Y38oJR/w8g3NTwcCOoeoJcmqpbKajpb7/3a05gbfMjH0S5goz3f&#10;ie6/2VKwmeG3jRG4C+Wnh+1CteCxMYcAxwGDUl5/EQOLwbtmhe+bC7H/NuuwvXOg5W9iROyfhw+C&#10;+zF4F1xMBkCp68SMrNDiAjIABHgRBwgnmsDZAntwXwKeswW0XmtNmU5U73XIrXs6mAI4cFttRPa4&#10;rzHet3jKnh8nuSyfAeBtYAMcuK4yRHZ+rZnbcgNUfo3Igmc70VyXzfRabUIqeIj3/zD58NIZsA0s&#10;eiw38EQp82gKGXwTZzoyWOss4I4PTwib5k+1mjBsvslwwsjvDWYfELL2vK3jgSDePn0jDwTxD4f4&#10;uQ0x8ui55Q8b+UEpzw6NGJTyZJo8QXSkID0lNC6CFx3BTYwPSE4JS0yCsSR6MIMhfGpyWFyEoDAz&#10;7lRBSiTfc9uq72YZTfiaNm2Rrcl3FjMWWc9cO8/8R/rEZdZTFjEmLLKatNh2ytLZRraGI2eZT6Aa&#10;jDSbNorluRs5yoTgoBAuh+eBpjYN4foJWUKUHc9EyeNCDvxR8g/gAX5CLl/AZrJ9uX4CTx8OTxgu&#10;8I/jByYWH795pPTO9TvNtU3aNlFfh6hf3Pm4taWrsU5ZXyO9cb3y8uW7RUWlkVHxfEGAwM/fz1/I&#10;9+OghHdyLla9ejVDjDwp5f1DhMJgP0LBIx0vDBVCKwgWBIUHBIb5CwmzHxjiFxoRGBYeGBwiBOBP&#10;q4DP4sLQJTwoIIDDYXsHBvH8ApgcobcwkBUazuNxXDc4Ll74ldX38y3sGdPnWhkssDP6epbxN7ON&#10;F3/L2Lzuu8P7HXdsW7p718q9e9bs2b161+61uwkRD8HefeuBffs37D/gfMjF+fChjYDr4U0HD61H&#10;Ut7FycXV2cN7hy97L4t7kM1zYbGR7OZxXDisAxzmXrbvHqb3Lh/PbV6ehJQn8PbchI38UCnvvgnn&#10;wmPJDoG+kcf9rnrl40l+y8h7+7428kz2LgAbeS5/P5fn6ufnFRjIDglBlXgjovyj48LhPpWQGp+W&#10;nQo397zi/PwjxSWlx0+cPV168ULppctnrl0/d+PW+Zu3r9wtI6ggjHzdrfJ64HZFwzuMPMHtysZb&#10;FQ03K2pRcfmH1dfuV129U3aFSJC/fOPe5Wt3L129deHK9XOXrp6+eBFL+RNnz+Jq8kXHitGVFObk&#10;FWTn5GZgI5+dg6rWZBJF6lDhmrRoMk0+MTE0ISEEG3nyuyYw6oH/leB/KDwaghYNfIjMpAEpTxAb&#10;G4j2wln2hJFPQgnyiGT43zA9Kj0zJiMLFYjOyIrH07piI19QmDms7J1Fa96YzRXr+DeKyL828nrZ&#10;8STvlPL6Rh4YYuTfqeP1pfw7jfzly6f/Txh5fR2PKS0tOD5Y0UUf6Byi44HfMvJ4plZ9S/5HGGLe&#10;38mQXd4JeSUAqeDfBr2oN4085k8aeeTiSSP/Lh1/6tyF08D/aORJKY/eFnpGfoiUvzZYu+Z14RrC&#10;xZNgKQ+QRh5408gj3jTp2MsPde6YN7f8fQgjT5wLn/f3jfyVGzehRe/7dxn5U0RVplMXkJQ/df70&#10;yXOncO0a0sgfP1Fy9ETRayl/NI+U8rhqTUFRen5hGpBXkIqr1uinyWdkxAHp6bEDRj71dZo8IeWD&#10;sJTHtWuA5KQADOnlCSk/1Mu/beTjY7gYbOSRiB808jiOjfCNCvUKDzwcInxt5HOThNDqS3nSyGen&#10;InLShAREdnwGH8jLCMjLCMrLDM1JD4mLFsDDykC9mijm7xh5PI/r20TH8QkjLwwOY/L9PPz8B4rI&#10;60t57OIDgpgA3MvRPDAhXH0dHxrhFxYZgIvVREQHRcaEAljKx8SGEoQDpJFHUv5dRh4NFFNTsJQn&#10;dPxAajyQmpmDyMoFUlD9mYIU+H3Db72gEOXCExYek1l85DVFx4Cs4uNAZgkivagkrbAYk1F4NB2C&#10;/JI09B4qSssrTM8pgOMj75+eAWeHa4Bri06Jj4yPDo+NDI+Oio6PEwj9snKyUYK8Gs07qlSqJRKZ&#10;QjFon/Vs+x8BdhSLpZ0iGarQIlW1tYi6NL1awq72dj05fuzs1St3nj379dq1e2KZ9tzFG3xB4IuX&#10;vza3iDKz8hXKLplc88uvOlGn7MzpC9lZ+ZcvXVfINV3avp7ux729/Z2dElGHVNwpl0nVSkUXRiHv&#10;BiRidadI2SmSy2Vo+77ep7B9V1dPU1PL+fMX83KL6mqbnj396cnjl/fuVmpUT4TCqJjozPT04sZG&#10;aW/vi7v3ymVydXVNw9EjJxvq2/v7nivkWqlEpVb14ACXTHnbyMMPraNdolY+Vsmfb9nkNX3yfFuL&#10;DVRjB4bpRobZBoaZo5nRIgvqj1cvVfb1vFIqtPDjxVIe765/KBJYi428Rt2vUf+8Z3eguekqC/pm&#10;E5MNJqbrKWbr6bQNFKPVhtO/L8y++uKJDi4SfaCCjPzjnu6fa6sVc+c6Wls5zLXfSTPbaEnbZk3f&#10;ZU3dakPfNNd248ol+25eqYUhv+4nne5n3bPen3vVz3rVL571/vrLc9QD/S/6dRrl49OllwOF4U4O&#10;Gzks/qsXv8gkcHEqJTGx6sClShUKGfrYRq5QabTdsk7Rz0qFrrlRFhx8+9vvOmbZi83MJVRql51d&#10;l5Wl1NK6bf73Ol6Q7uy5rhDhg+/n1dlR241ndFHM+q3tJSZUtZVdNd3qlJWdMjRK19iuU3Z1K7VS&#10;paarp7u3t1ujQHnoqLi/VKOWEVPvKpS9csWvErWusq7Tx/3+XOsWK0u1lb2Gbq+gWUktzVusTO8z&#10;zMrWOujKq3+VKF+otCqJRKmSalVSIkdepis9W7bKocl2tszCSm5pKaZTZHRk5FtoFqeNzLviE3St&#10;bc9lcEpll1TVK9M8lmp6xKouYspZJbwliBx5lVStliq1EmWXWNknVvW1ynRi5a+56bcX2tfMokpm&#10;MVT2dkpbG9Usy04bSpst9dpsaqWft6694aVI2i/+0znyyMjL5CeLirGRj40MII08fgzVN/IAdvGY&#10;P2Lkw8IxbGDQyBNDTfKr2TD4xEYe58gTRh5aNEwN9ASQiA/0CiO+6x0ehDLlYVg7kG7m7xbCORgX&#10;6JkawYzyO3Rg4w9fMyYxpn4yy2jEfNMxXxmOmjv9c9sJ/15GH7v7R8q6WeMPLTM7tNjo0BJDl8UG&#10;aMrWxYYey0y8lht7LjNyX2Jw+Mfp0LounukOY/iVRvib7B7LjDyXG3utMMF4rzQFfFaZ+aw28V1j&#10;is0C25HCWUflOtF466n8DVT/bVZ7vx27iv7Pfd+NY65DG/CcLVhr0Wif7cCAAT+0vg501loGcw2N&#10;52TFcaSzHWjQ8nDJeKJYPHcDw2+zNXIZhOZgraegL+mvp/A3MVhOKBeSvZ7iudoQl83FvgM2w37E&#10;j5giDwOXxHUy5zpRcMuDI2ygCZxpfhsZ0OJY4EyHy0YtHHw9jUmYfQ5h9rnY7G+2QZ8BbLH122qH&#10;su8HW/5WJPEPLJ6678epnPUWQVvtBc4WcJyAbbB2ntf6r7MDmKKH9xruPqi9X/ng1r3K++X6Rh5X&#10;kK++WwlU3amsuFX+8HpZzf3a9prOB1fLrUxmXTpxPSuxaOTHkw0mogT5SSPMpo2hzRhnMWmE+djP&#10;jKaOpk0cbjptLGXmBPqM8ZSxn0//+B8jslOLpe3q2rKW6ruN2x32ffnP8QajKSbjLKcPNzebYGM0&#10;ztKASJOfNoZuMMHScKIVnid26hirGeNtp46xAaaNtZ0y2nL6OKvxw02NJtnA6Uwn2tCmzh33kdFn&#10;fxsfzovrET/ukz4LYoZPGW44Y7TxtJGGdmZzmspbusW9x7NPQY/hOMrM0bSZo+n0GfMNx9lO+IJq&#10;NMkOzjj8g2nTx1E14ufu+1iLFqxSdGibqzvqyhtrB6rJo3o1DQ/rENjIl1c3VNQ0VhCl5CsbIG6u&#10;rGmuqCq/cSUnPjw7Pjg73r84I6wkM/xYdvSJ3NiT+YmnC5PPFqefKck4W5R57mjOpdLCa2eO3L5w&#10;6t7Vc+U3LlXeuf7gxtV7NxF3b1y5de3yzauXbl69Ag/Xly6ev3Du/LkzKOPj2LETxUXHCvJLYESb&#10;n4vMem5udk5OVnZ2JpCZnQVkZGWmZ2akpWemZmalZ+dk5ORCq0ce9GTk5Gfm5mXl5WfnF2TlF2FQ&#10;6TxiMpuUzJzkzMx0OFRuJozkU7LSUjJT03JQlnpyZmpGXk56bjaZIJ+UnZGYlZ6QmZack41JwvPc&#10;ZMLza3psRgry9QU5qXm5yTnoC4Kp2dnE9PXpxI6pmLj0pOScdFQ6JjstISspMTuZTKtPzkJxWm5a&#10;fGZiYnYSrE3NT0vPS0/NT88tyc0qhEF8Skp2ClwegFR+biZcZ3xKQkICPDynwuvAxeWTU5MSkxNi&#10;42OghRhISIqPiYuOjIuKTkCdCUmJkfCYFB0Jq2BH2DI4xF8YwPcP4DPZ3ocO7ztwaI+H5yFvpjub&#10;4y305/IFrPiEqKTk2GPHiy6cP3XzxuWK8nvVj8oaG6pFHc1KhfinV091ulc/v3yi++WZ7uenup9f&#10;AE96NPLOtl6NQvfrqy6lVNzW1K2SaeTiztbGtsZaCGDVs74u3atnPRqlQiJSycRAS0NtR0ujVikT&#10;tTZJOlqlorbm+hqIdT+9kHW211aVw9qO5no4iETUAnS2N+HseH1IOw9gI/9bUh4zVMq/1vEDRl7f&#10;xeN4EJTnjvt/C9hsULvXYimP54nFRh6vJY08To0fYuSH6HUyR56EXPUOU09Ws+nEk8dWyzoeSdur&#10;xK0I0siTvG3ksZRvaSjDM7tiYG2HqFqhhF/EvVfd9fmhrh6rrQI3zRY6WxL13C39tjH8d1j6b7YM&#10;3j4g3P315lCFFt8jSPCdAvoBWMQtbAPAvcbX0RQCbNUxpG0H8H0HWuiBjXELdyVcQAYCfdAGjhS4&#10;abKdaHB3g9uc+wpDVHhtPc3H0Zy9gc7cQPNdT0UJ8oOB9zpzL0czHycKZ5MFtPsWTwGgE8CbQSdK&#10;pSdi9kZU3k24xcZnrRkq0bae7rXaBG6+0MK58EQpTEfKptlfrrf9FDpRsrwjBV0SMUOMz1r04brX&#10;aornKnOPVRR4Wtg4b4rFOGTk44WHAnz2wMPGO418EDGna7DfHzPyxGMMqeOHGHmco4Bq+sFjUhg7&#10;NIyFn53CIzi4dk10JBLxJJHhvIQ4VJ2GlIbQJsT5w8g3KyXsdElqON/N6Uf7bxgz5plNXP0VY7m9&#10;yco5Zitmm35lMmax9dRldjO+o41fYjt9PmXc9zbTLWeMMJvy+cK51L3b14YKfdNSIjgcVzbXle/n&#10;HRTCDQ7l+fn78gW+AYFcgR9T6M/GmebYy/P4TB+Whxfbbb/7noT0hAs3r5XXNVY1ieQ9L57+qnum&#10;0z3+Wafue/nkJzRQeP5K9+uvul9+0T1+/AsEZ89ePXDQTeAXGBEZzeFxwyND8LSu+lOzYiNPLgKD&#10;lWcQwmAyKV7gH4IEPTbyvECuMNQvIBxJeb8gGB3y+EImi+vJFfhAAK8lNFwQFiYUCLwDAjhCoW9g&#10;MCc4lOPuvnv50q/mzqLMtTWbxTBkmEycb2f87VzK0oVWTmsW7N2xwuPQhoP7HbZtWbxr54o9u1ft&#10;2rN6x66V23es2rFz9Y7dDsAht62Iw1sINgGuBC6HNxw4tP7g4Y2H3bd4+e5hcQ9y+IcAHPD4hzlc&#10;FzZrL4s5YOS9vbaRRp6oYDMAqeORoNcz76SRJ8H9+jqe7AcOuzm7um8kjbyH15aBNHmfbT7MHdjF&#10;szh72Ny9HN4+Lu+gwA8lyMOPKBzee9Fouqn4pGhUZi09MSM3Pbc4v+BoUfGJY8dOnzxx4TyqJ3Pl&#10;6rkbNy/cunPx9t2r98oJKm88rNbT8Y0AoeAbCF4b+TtYylfW3ayovVmGpPz1exVX75ThqjWXr93G&#10;Rv785WtnLl3CUr703Dk4dUnp8ZITRwqOFBYW5xUU5ebmwWMIIjtnoGrNECOPSApLSAgZSJMfnI8B&#10;/m+CYQ45DkKDILJwDf7GMKHmSSOPjpAYjBPkk1NRdnxqelRaRjRRGjoeT+gKZOek5OahOgVFxdnv&#10;NvKkjieN/Nsu/v7de4i3RLx+TBp5QF/HA3/WyJNS/rWOv3T2nUYefgv/RSNPLmJb/TZDdDzw/2kj&#10;jyAU/JB8+XcaeVxHfoiOB37fyA/UkSeMvL6U/y0jP8CbdeRJyDR57OXJ8jXYv78t5UkdjyGNPPbm&#10;b5r0t7Pd/xMGdP8fMPJYx2OwkcdS/tyVS79l5IHTZ5GUP3nq2Os0+VKUJj/AsXws5XGaPKojT+h4&#10;0sjjNPkhUj49PTYtLSYtLYqU8gRhQ6V8cmAKASnl9Y38O8vXkCKe5B058kSAjXxEkGuI8GCI4EBy&#10;NCufMPJ5RKWa/9HI56b7ETpeSBr53IxQ0sij5xvCyEcS07oO0fG/Y+QHc+SFIeEsvp+HMAC5+N/S&#10;8UOMvJ6OF+LZXAkdH4yNPIY08rFxETHxryF1PGJQx5NGntDxqcnpGbieKdxk0ggXjwa6Oag+GeHi&#10;i5BJH3TxmcUlBEeySo4OQIj47JITiKOl2UdPAZklpUBG8Qlos4oRmUUnMgqPZxYAR9PzStLyCtOy&#10;89FwOiMbRtSxacmxaYn6+V+BwUFJKclKpbqrq0cmUyiI7HhYhBgCfdv+R8D7ijvlqCS9VKVSaNXK&#10;LlG7pEf7+OypixXldTKpFp7nLl68KZF3iWXawMDI5OTsuLi0e/eqlMpemazr+o27efklD+5XPHn8&#10;AujslKhUGrVaK5HI4AqJauk9RAWYHkAh75ZJuqXiLrXysUb1RKPuVyl7iSIzqAi+XKbu7e3t7+9v&#10;a2srLT1VUFAEF9bT/UQq0YSHJ969+0gm62lqkkCwcePOM2cvvXj5a3ubLCe7uLWlU6no6miXQtul&#10;7SeNvJxw6JgBKy1X9vY8Uch6JaI+L49wE4OFVrR1DLMNFmabzWY60kwcGZRVDPNFJ4/ffNKvg0Op&#10;lF2kkX/7UACs0jfyWs0vXl6xJkbLGbRN5pSNZubOpsaO5maOdNN1BtMWJseegBE9qr+v1qrUPSrV&#10;055uXVrKKVOTH+ztNpqbODAom2mmW2hmm6jG6xbM2blg9saqMpnuZ12X+qlG3qWUqPq0/d3aPmgB&#10;raJbC69X2QOrNMqeV89/7et50ljfcuPabeJjla5ubQ9KkEczrCqlcNlSGQJeCFy2Ut2rUOrkct2t&#10;222unnftZjdR6EoqXWVhKTYzl1Ep9TRq49KVutx83c2buuuXqzetu2dFU1oyVKYmCjpDbmkto1k2&#10;0a3OzzC7uXi17uJ1nUjaD0dWKaVquUKrhP8iKS/TqKQapQx9mQMW4Tf9s0Slq2tSB/LuzrerpzMk&#10;FEsN3b7bapbcwrzdyuwh3ezO0qW6hxU6mfqpXIU+cVJJtUrZM4VaJ5Lpzl+tWr+5zna21HLAyEtp&#10;ZhILRivd8oyxmTgwWNfc8lIi75GquyUqaAGtRKkSIwsPPzqMWqLuEqu7O5W9InWfSP28Q6trFusK&#10;cu9/P69prrVoFl1qZy23t5bOonfYmLbYmd+ca3nPx0XXWv+qQwq7kEZeX8EPYYiR71OqLpaeDA8S&#10;JsZExBI58nH4y5hD+F8ZeSTlUVFUQsdHRrBII4+kPKHj9Y08HqOSRh4gh7L6Rh5GuTHB3gG+e8MF&#10;h1IjmPFBHoHe27avmW9nNII+4QPrKR99azZmvsFn35l8uftHyo5vZu5ZOMNtuQk27D6rzNhrqYhV&#10;pswVxm4/TPVYNJ252hTwXWXEXG3svcqQ5WDqtdwQ8Fxm4L3CyHeVCWsN7GUOLcfBjOtoDvDWUTB8&#10;JypvPdV1+bSA7ZbMdaZ7Fo71WmPI30T3cTDxWmPEIjw7mUpPjP+RBcA2n7ce6XjsMqDF6YT8TQy2&#10;MwXgbqJBy9pgDi0ckO1o6rcRtW5LpzLXGvPWwxHMCOFuTgh3KiHZabANAmLoIYAYEG6kA/6bGNDD&#10;czLHq3Ag3GTB3WjBdrbkbrJGzn0bqn4DCLfbA/47ZgMBO+fgAHpgA7/tyNT7b5sTvOur4J1zg3bY&#10;B+6wEWyx5G6091o3rzCc1/HgbtOdB3X3Kitu36u+/0bJmiFGvvreo+p7NXUP61sfdRza4bbNcbes&#10;WbNowZqxn083m247eZTp5JHm08fSp42hTxlFHf+FyaQR5gYTrKBz0gizKaPNxnw2Y8Jwg3EjphVm&#10;n5C0qNvr5E0VHRuWbTObyDAeRzWfZGU0ljb+EwPj8ZbUabOnjaSO/8wQDjV9rOWU0YxpY62JYjWo&#10;cM3MCXbTx1nNmGA5Y4IFHHzKCBOjcRbjPp456v1pmdEl7Y9k8ia1n2fQ2I8nTR1hZGlo/69hH65e&#10;uK6tqvOJ8llSaNr0UUbmUywNxzIoU2YZjrM2mWg/fYy14URbnCb/yT/G5yQfv32p0nyG1dWzd5qr&#10;OyrvVjc+aqqvbKgpq2moaiCNfP3DmvryaiTly+saK+pRsnxZbWNlbUtVbdWd26WFORdOFFw+VXz6&#10;aM7po3mnjuefPFowSNGpY8WlR4pOlBQeLSosysvNz87JzczKycjMTM/IysqBMCs7PyMzF1VYT8kE&#10;UEmXtOyk9OyU9LzUrIK0rOKMnCOZuUcz80rQbPC5MNRG+ekZeXlp+Xmo6l1eAap6RzxTIojHDPTh&#10;PXrczIfN8C6vGZhPPj89pyAjtxDIzCvKyC2GIC0HmfecgnyUhJ6dlV2Qk5mLkuhRvZrsdFzbPSM3&#10;MyMvC9WxyctKzctOzs1JyoFH2CyAzKCPSUtNyMwAEtNRkff0bHiNuejTgtzcpOyM9IJcAPbNKMxL&#10;zkkHMoqy0gszU/PTU/JS0/PSknNTUrKT0/KS03NSkzPj4UcCxCXD01d0fEpsZFw48TwWFZcQHZsQ&#10;GRMXGR0bER4ZEhzi7yfgBPrxgoR+Qj+uv1AQFOgXGCD0F/KEfnwBn83jsnkoDZPNZHm5uR0+cGDf&#10;/n17nBzXLV2yaMXypWvXrFqzeqXD2pXOGxxdDx8IDwuCn/GJ48Uw1H1w/1ZNdXljQ3WnuLWnVy2V&#10;dSiUYqmkXakQa9QyibgN7q893aqO9ia5TNTXrerWyPt7lBplZ59W2a2S9ajlul9eQozz5aFHq5B0&#10;wS1PLha1NMg721487nnSo4FVKpm4R6MUtTZhCy9ub1FIYJNaaJvrazpaGmHtk96u+urKzrZm6G9r&#10;rO1oru9obQBeT9b6JqSO/yNGHiClPPLyr3U8MvKdbSixHdA37Bhs5PHatyGlPGyJjTyW8mSOfFs7&#10;6esfDVSqGTTyEtFAsXiA9OzYvyslVSrpIwACABt5vM1QHU8Y+dcVbzprSCMvaXv0tpHHE71iI49o&#10;HDDyiEEj31h7H/pRNn17lVRWI+14+LKrriDMzXUF/DG3xUbef5uVcLuF3zZLv40MBCHcocUf1mLb&#10;ju8v+BNc3A9gC4/VPKzFSh3vDncl8uNeDLkj2cIuWNDjwNfRFG5kuAfa1x8bE3c6zno6f6Ml3BNR&#10;JvsaE991FNZ6Gm+TJSpQs5HB3YwCljMdtz5OFGzkfddTDy6b7rJ8BmxDboaBGOBvtYb7FxxcsMmK&#10;TcxVjucthwB64P7rvcaUuwFNzQKt/1ZbOLvvGlPAR28OdjS5iwPdbYXZoWVmznMnM8YOW2A2MsH/&#10;8BAjj6X8O418iN/hYMGhQN6hYIErxBh9I4+eYf4nI4+mvg9lAfpGPipiwMjHRAwSExAZ6RcVJYyN&#10;Q6XkoyN5KYkB6YmB+Rlh8eG+m1YvmGM+8SvapO+tZiy1M1ppb7zIctoiqynf0ydDvNzOcIH5uO8s&#10;p8w1H/+9rZHhuA8XzqV6HNgcHshMSwqPChdyuR4hYXz0ze8AJsATeAmEPoFBvIBAlCnvH4BEPF/A&#10;AgR+bDbH293r0I/Lv8s9lvdM96r31cunv+p6Xul6Xuq6niOe6hBIzb/S9b/UPX2pU3c96+zUxMSk&#10;HDzoyeMHBAQGc3hcDo/N5voSNdyRkX8t5XEdeT0jrw+uVwMMpMkHCfhBfF4gVxDM5wfxuAEcjj+b&#10;K2QLgjgBwbzAED5fyIQROpfvyeG5sdluTKaLv78Pn+/hcmDLoh9m08ymWFCnz59FmW1tNNfa+Mev&#10;LZYutNm8/nuXvQ7796zdsX3Z9m1Ld+5euWffmoMHHF0OrjvggirS7NvvtP/A+gOHNrm4bnH12A64&#10;uW93ddt22HUz4Ep4+UNum11cUevmuc2HtY/Nc+EKDvP8XDn8QxDwBa5c3iEuZz+S8j67386Rx2ny&#10;v2PksWd/myE6ngTreH0jj3U8TpBncXazuQM6nic4wBccEvp7BQWxwiL4UTH+sfEhCUnhSalxqag0&#10;HCofX3C0qOj40SMnT5w4e3agvPvVa+dv3rp4++6lO/eu3a8gqLpZVoNmcH1Dxw818vceNd/BUr6q&#10;HlFRhwrdPKi6fq/i+p0yNLnr9TuXr92+ePXGhSvXz16+jKV86blzOEf+SOlRbOSBvPws0sgTUj5Z&#10;38gPkBz+unANYeRJKY91PIYcDZE6Hht5rOPREQaNfEpaBNbx6ZlE7XgiNR4VAAYGjXxxSc6wAQev&#10;Vzu+rKyMmNX1IUbfxZM6Xt/IY/lOot/zW0ae1PGAvot/W8cD+jqeNPJIxxOgaV3fYeRf878x8hCT&#10;i0NEPAbVlP+/a+Tf7id7fh/ySoChCn4IpfkIPR2PjTzmPzDypJR/p5EnpfzbRl5fyl+6fhnQd/EY&#10;7OLJfHkk5e/evnEPGXl9HU8a+be9/G8b+f8tAy4e8xtGHlfX0Tfyl6/Dy0FGHkt5bOTPXr6I0Tfy&#10;py+cwUYeII08cPxkCSnljxzPB0qO5RUdeWNyV2zkc4iq4G/WrknKyEgYNPKDUv4NI48KyhM15dFc&#10;r9jID5HyhJcfmOJ1qJd/y8hjsJfXV/OxEb6RIZ7YyAfz9ydFMXNS/LOS3qhag6dyfdvIIx1PMMTI&#10;x8f4vW3kMUN0fHQM751ERHOIOvLIyOP5TLCCf6eODwxGOh5u+YNV42EvIc6Oj4gOIiGk/ABkdnxM&#10;fAQM9tB4LzEawNVFsYhHxWrSB2YMS0hLSUwf6uIRaMSLBr2paJpWpONRCRqiKE1m4UBdmgELf+QE&#10;Bit4TM6x0zlHz2YfPwctCo6cIYPM4lMZRSczCTIKS9Pyj6blFhOlbPIBlKSWSUxflpIUm5iQkJIc&#10;FhEeGx8nlcp7evrkRI489sLQ/gdGHpBKlCpll6hDiuyzQivuVPT1Prt5415R4bEu7ZOmRtH+/e7l&#10;5XXRcamtHcqK8hamb9C9u3Vq1fPWVuXJk1dv3apQq590dz9rbZV2iuTdXf1qVTe6EpkCldORo5Lu&#10;ErFCIlbKZRqiMH2/VvNYIlbLZShfHlqpBC5DDatgXxn6J1Grlc+fP29qakpMTL527YZWg6x9Qf6R&#10;69fvV1e3slgBrq6sEyfOd3U9FXeqgMyMPI26F7t4OJRCjie8fcPIY+Blok8IFE+UshccZsL0yQus&#10;GM4UUycL6lYzo/UMsw2WVAea6aLsjNPPn+rgOn/fyGMdj408+hxC1dPT/WtwcK6J0TIaxZlC3USl&#10;bTYzWYeN/Mwp3wcLsn95CYftg8MqlF1q9bPHT3R8frqV5dp5c3YYzVxtb7PXmr7Lir7dzGCtFc1x&#10;/54gtfLXp4913V1PXz5/pVGpe7v71MT8AYBSrtGotD1dyNFD3NfzRCHVPO593qN9LJeoZWI0zyr8&#10;KOBXIFEo4Rcil8qQmJchIy9XqOC16STSn46dqHN0fkixbDWjqGkMFY3RYWwis7BosLd7sHaN7uYN&#10;XWuTrqK8Nyrq7vyvOq2sFebmnVSq1NpSZEoRUS1rTCyvM+zVfsG6xpaf5JLHT3pUjzViLbyX4HeA&#10;3DSy4XIN+uBIKe1RSJ9LZLqmpr6Y0FsL7GosGB1mDC3NvtvCTmlBEVmbPzA3vvXjIt2NOzqFtkck&#10;6YKfq0KiVcqeylW6Donu2q2abTsfWduJLazgCiVUcwnVtJNBaaHTz5ua1Xl56+oadZ2Kx1JNr0Td&#10;LVNr5KhWD/HNAKUSfgQShaZTpe1UdXeqe0WA5nGH5oW4R1ffrsvPf7Dwq6a51m02lA5bhnyOlXQ2&#10;rc3WuNHW7OZcy9tue3XNdT+JZH1i1X9g5J9otNcvXowMCSCNPHrQJEU8CfHo+b818oNSXt/IY2As&#10;Ci1p5IODkI4HQv09EPqzog0aeYSfW6jgcASs5e0PYu9JDvPJjGKH+u7e7/Tdd/QJpl8Omzvjk1W2&#10;E9fPnbLBfpzLEiOXxWjqNrflRp6rTJlrKL6rzb1XmHguM3JbPN19yQzmalOflcbeK4yg9VpuCIvs&#10;tea+q0ywl8dGHm/DWmPCXms6xMtznSgsJzPmejNfJ1OfdSbejsYeaww81xixN1B911G8Hcy81qJZ&#10;ZPFEsgMxrmZLWANfR1OcV8h1puGkeIDpZM5xpgHQw91IZ683Z64z9d9mJdjM8HEwhkXOBor3WiMI&#10;cMx1pgK8jTSMwJkO+G1kCDdZYAZMzUYGbz36CAFvgGP+JgbSIhutsJEH+FtssZrHAY5xP2+zDcDa&#10;ZMXfPitw13z/HXP5m238tlr5bUMfJAi3zz28yuZojL+k4n7j7fu1t8uq75ZX3X6oP6ErlvKkka97&#10;WFt151Hdw/r6h01zGAuy4gvOFF+yoXw19vOZoz+ZaTTJ2mCC1dTRtOljLaeNsZg8kjb+C5MJX5qa&#10;T7ef8KXJ9HFUg4mMMZ9NmzDS0I6x4MrpOy3VElGd/PaFh3PpX08fZWQ8jjr1S0PDsTTTiZaTvzCZ&#10;MsLMdJItNvJTRzOmj7GeMXYgQX76OJvJo+iGE63gmKaTLQzHUyd9bghkxRyRN8KfsJ/ig1LGfjxl&#10;xmhTaBkz7cZ9MnnFN2tbK0X9smfhvOjJX84wmUg3Hm9JmTJrxmgLg7E2plPmzhxvbTTJzmiSzfvD&#10;Ru3f5i1qQKV4ooISFR3a8ttVTdXN1Q9rasoQ+ka+oawaaCyvAZoqG4DmqsbG6vqbl69mpaK6LFnp&#10;SXm52bnEv5ycPFQaBgn3PCA7pwDIglFyNgSFQE5uUVZuUXZBSXZBcU7hkdyio3nFx/KKT+SXlBYc&#10;OZldcDQj/0hW/hH0oTvc33OKUrKLk7MK0vML0wvyAVT4jqh6h4HFlDw0RU1STjaeqwbaxOys3OLC&#10;nKK87MLcrIKcrLzcQfJzCgpzCoqz84ugzckvAbJySzJzCjPzCpNzspHrz8khEtuRUk/NhleQm5mb&#10;kwGriHIxyMtnoVIzmUX56UV5qQU5KfnZSbmZiTkodx7AHxigjTMz4F9WVlZmekZqanpGZnZ8cgo8&#10;KSWmpqFyMclJMUlxUQkx0UnREfEREfHhkYlhkfGhEQmhUQlhsdBGBYUF8yLD/KPCA0KD+MEBXCHf&#10;l+Xj6ul20Mv9gJfrQbeDu1327ty/a9uurRu3Oq/buG7N+rUr165YuvSHbxfMmWVJNzM3NjA3mTl9&#10;8oQZUydMnThu/Jjho4d/PnbM8JkzptCoposWfrd98yYu0zc2MqKkIP/OjeuNtY9wlRiltFMmbhO1&#10;Ncol7V1qmVohhkWFokMkanzyuFsh72xtqdeoZc0N1bBKJe/s0SpgA2lnK8RAr0ZByHc5mhRFKXvS&#10;o5W0t0DwtLersaaqR63QKqQKcUdnaxPw6mk/3IDFbc1w0l6tqr25oaOlUSpqE7U2yTrbm+qq5eIO&#10;6HzS26WQiGAb6G9rqkc01gHtTfUAjtsakabHtWtI7Y5FvD7kqrfR9/L/dSMPMZbyGLzXm2urSClP&#10;ingS7N/1FTyp5kkjD5A6/g01P5ggD8g6ELhwjbgVTeuqb+TbmyswbU3lmI6BoAKp+TeNvKSztq29&#10;qlMMF1D5qrs+J+TQ/kVmHEdLvw1W/pstCSNvxd+C/uCjv+2EZCeNPI7h/gIxgIW7v14p+QBintVA&#10;osoN9APQA1sO+HRiYlWcFI/BR4AWtoFTQKAfk4fFMTraNjtcPh7ud3iqEtZ6mnCbLXsDHcn0QSMP&#10;LXMDUUF+I4PljMrK48BjrYn7GmMIcBI9zo6HAMeocx3FxxHumAxUht6JCgEsQqf7KiNPuGVvQOXp&#10;cUr+wSXTDi2Z7r3K2Ge1Cb4L+w5+Xs5aZ+G+0tx1BQUb+W+pY5IC3YQ+uwI5A1VrMPpS/o8YefIB&#10;ZoiRxy5+0Mgz8bQ66IuDBPDIRNb9g8FsTCQPiI/kx0f6xUYKExLC4hJCExND49A8roHpKcEl+TEJ&#10;EUyfg042piPnUMYusp+xeNaMNfNNFzImLrGZtsJ22mKLid9Sx31HnbjAfNx88wmzjMdSp31pR5u6&#10;yeHHyCBOTIR/oJAdiLLgUQo8h+fBZKMceWEAUyD0CYDhbSCXyXIX+DFJIw9bElVrOCyOz0F3910u&#10;rjfuPyqvE92taK9t7WnoeFLT3t8oed6mfFUn6j977dGxc/fPXa1MTDux3wV2CfH25nF5/gGBoVye&#10;gMVhCwP8QsIC/YP4wkCUJk96+d+HK0TCHeD5c/C8rBAAfiECtr+vD98TWn4gm+vvw+Z5ILjuLM5h&#10;ngCCw+7uu4X+Xiy2yxx7irnxRDuLmbMsDayoU22o076ebeawfP6erSt3bVmxc9vy7duWbd2+dNuu&#10;5Tv3rtq1f83Ofav37ncAsIvfd9AZwEb+sNsOhPs2V4/t7h47AA/P7YCrx1bc6emzm8l24fLd+H4e&#10;GJ7Ancc/zOUd4vMO8rgH2L57vNy3YCOP6sh7bfXx2kwWrnmt4wkjj6X87xh5fd428kMS5Akdv4vJ&#10;RtnxOEGey98vELr4B7gHBHuHhHEio4Wx8UFxiWGJKZGpGYkZ2SmZeRl5xfmFx44UnzhWcvrUifMX&#10;T126cubKtTPXbuAE+ct3719/UHnjYdX1B4+I2vH6Lh7593uPGgGyB8BG/s6jBkQlkvK3Hj66cb/y&#10;JpbyN+4iKX/91sWrN1BB80uXTl24gKvWwDWQRr6oJD+/IBsb+ZzcdOK7fKhwTXpGAjwRpKTGDnj5&#10;5PA30uT1MuXfCXbxeEwEG2MdD0cYNPKvE+RxyZoBI5+TgnmHkcf/cHY8qeOBd+p44N6duwg9Fz8E&#10;0sXf0asjr+/ib964Bvy+kR+i44cYeaTj3zLyQ6T8f2DkSQuvH7+zlPz/ZSM/pF9/8X+EvBJgqILX&#10;A17UECNPuniMvpH/I1VrTp85PkTKYyN/9jzid4w8KeUxF68RUn6wZA0JqeNJI3/tzq3rd2/fvH8f&#10;y27M216eNPK3H5SjiV4H1DlZSv6/wGsdD/wZIw/Am/73jTyuIw+cOYekPHbx/4GRR8Do6bWUT8rM&#10;hEEQMvJE7RoIiDT5wfI1bxr54OTEIOziSSM/mCn/2si/IeXfcvGYxBhOUixq9Y08zpGHJ5s/a+QH&#10;cuT1jHxuRgg28vD4go18ZDQqJU9aeJI3MuLfIiKaEx7Fxkbez98rIGjAv2MXP8TIo+cV4hN40siH&#10;RviTxWp+x8jjvPjYhMi4xCicFx+fEheXHBubHP+2kU/KSBt08dkA8Q1xnIOGsuPT8gpTYRRNlJ1J&#10;LyrJLj6aVYQK1OB0+JwjpTgdPufY6dzjZ/JOnM07fj732Dkg58R5IP/ExbzjF0hyj53PPnI2q+RM&#10;ZvHpjKJTmUUn0wtL0wuOpRaUpOYVw4lgHB6XAUPiTCzlE1KSo2KiI6Oj2ttFvb39csLIY18MSCQy&#10;fdX+R5DL1KIOKY6VCm1TY9uTxy9bmkXHjp5Sq3pqa1raWqXR0ckbNmyva+yoeNR8906tQv7s2VMd&#10;BAUFp+rrxV1dL+XyXqm0W6t9olJ2izvlSPGrNBpNV1dXz2tbrdaqVWiuVJlULRErcQUb2B7OAgz2&#10;K/r7n0il0r6+PoVCATvCa7x48XJBQRG8tJ7uxy2tnfHx6aWlF06cuAhcvHg7MSHj1UvdrZv3iwqP&#10;KeRaUYfscf8LuQwlhgPwMyE1OgYV55FpZJLeLvUvqUmnzY0X21huophsoJpspptvtqRspJmuNjf8&#10;ITw46+dXOpWyF64ZLh5exZDj4B849GNII9/Xq0tLO2dqvNzc1MnUbAOFusnMZD3EFKO1MyYv9DgU&#10;8eKxrktLVNVXdmm1L+TyX9msVAZtja0VXMCmWVb7GOY74GLsrXbA9hxmSrdW9/SxDtVnV2mfPn2K&#10;ft1yDeze3Y2y4Akvr5JJ5Fp4XfBLFKuUMm1f93OlrFsm7urWPEOfeSiQkZco5EqpTCWTI0mtQBfb&#10;K+7UtXc8Tkh9MO+7KmOqnG4lMzWXmVG67OxazE2r5tlXuezRld/XScS6pmbd9dvNO/aWmVIldAup&#10;NaODbi6j05V0aznN/oER4/Ssr3SXrupam/pVYrlGKtOiX0CPVNlN5KTDzwcl5aukXUrpE6lM19z0&#10;OCX6+tf29XY2YpqFhmarMrNQ0SmdluYPTIxvfff9T2fO6xRqdUu7FvYijPwTmVrXLtXdLavfe7Dc&#10;epaIyJGX0amoao0Ftd3S8jqNUb5vv66yVidSPxN39UqQDVcp1DLiDSCXotevkii0A0Zeg+kVaZ6I&#10;tLpmqa6opOy7BdV2jBZrc7G9Vac9XTKX2mpr3GBjen0W/a7rfl1j/c9i2X8ws2u3TPlU23X3+vXI&#10;kICE2IiYSHjK/E0jD/xpIx/GQxBSPiIMGJDy4WEDM7iS4PKpwSHeQYSOJ408SpB/y8iTRAR5R4f4&#10;ojEw/2BEgFsId18wa09ikEdGODPF3xWGoIwxf1ttN+nAcobLUnP31RSPVeYeq0291lB9HRlsJ0uA&#10;uw7DYK6hsNZSfVebQ4AXiVlVGdCJytSsMoMAV5hBwbo3YDtSWA7mqIiNk7n7KgPfdWbcjXRvBxPP&#10;NUbYxTOd6L7raHBSHzRbLDEfrAPdx5EK43/vNeaeq0x9HSBGYDuPAifiW/ZOVO4GJMqhB+lyQs37&#10;bbXibWL4OJpCDMDpsLWHkwKwCsPfjBIGYXd0BGcLDMTQiWPBJitUFJ6YuHVgg03IhnCcUcohb5M1&#10;Sj/caIWyEZ0H+nGLFMkGC+YGGn+LLapy42wt3DYL1aDfauG/g+G/08Zv2+w9i6gn4gNk5ffrb96F&#10;gRRKk795Hxt5fS+PM+Wr7qBS8uU3K1oetV4uvTGLOk/V3rPNYd+0sZQJw41wvZrpYxlTR9OmjbGY&#10;Mc7KbNqccZ+bThlFnTgcTcE69jPDGeMYhpMsxnw+89P3xk4dY1p5p6H1kVjWrK6712RrOnvmaCMb&#10;I3vGTJsJn003nYhy2CcPNzWfMmvaSPrkkbSpoyynjbaaMtp66hiraWMtJ440N5jIgINYGNmN/HC8&#10;0XjzU/kXnyh+kjZomAcFHwz7dOoII6PxVJOJdPoM238P+2j3+gOtlSJlizaCHzPx82nTRhqbTLCa&#10;MYpmNtl+xmgr0ylz4RRwzTPGWYz4cBrNYG5Ltcz3sHDXpoO9yqdV92rqKuofPahuqGqoflhdX6aX&#10;I//wEWnk6x4iYJvWhrbb127lZucUFeYXFOXDrR+nnANZ+cVAZsHRrMJjGYNuHUjPQ19uwy16PMjN&#10;T8lB36XDn6knZ+clEZXuBiG+Y0eANh6cEx5lx+fnQYAhND1qMwrzMgoLMovys4oLsksKU7PTU3NS&#10;03JRyZfMPFQ4PqcgP7ewIL+4JK+oOC8fkZtXlJNblJmVn5qRm11QnJydC5cEYClPGPnslIz05HR4&#10;zklPz8zIzM7IyslEZXNys6ITY6NT0ENRXHoSPBehICUBHpMiiKeOiIiwsDA0NWBESHB4YGCwvzAq&#10;NFLA8xMK/Jg+vh5u7u5uh4EDB/fs3rN96zbnjZsc1q1fvmzFd9//OO/bhbMXLLC1phoyjKdZms6A&#10;lmowlTJzyswJoyeP+mLK6C+hHffZR1/8++8f/XXYB8MQ7/9l2L+HDfvnsGHv/WXYh3//y8fv/WPk&#10;5x+bG834eu4sh5VLD+7ZER4kLMhOP3f6+P071ztaG3q0isfdml9fvND9/POrJ0/6tdo+Ldy/4cFI&#10;JGpplInaFOJ2mahV1NLQUl/d2doI9yOlrL2zs+npk54nj7s72puam2ofVdxXykRP+7ueP+npUsNO&#10;jUBnexPs+7hbrZaJ5Z3t2MtD0KtR9qgVPz17DEGXUgYn0sgl0o7W5/1wLdInPVqpqE3S0draWAdt&#10;e3NDS0OtWi4RtTZBAPc1WWd7c33Nk96uzrbmqrL7sIhdPMnbRn6IiCfRV/Bvg6U80NFSTfJHqta8&#10;2fMavH07McXrm/2YASNPrK3s7Kh628jLxI8A0siTUp4Eq/kB+T4INvIDdFRiKQ+QdeQHdfzA5K76&#10;Rh67eFFzBdBBSPmOxgEjT0p5WJSK6ztE1Z1iuICKV931BRHu274x5DhY+zmjmu/wFxjgb2GgAjWb&#10;kR/HYh2bcTLGAWxDQq4SbLaAxZDd9oE7bGF3HvoYmAI9WNOTBegx5KFgyyHnIoEe8iwB2+yCdtjj&#10;icFDds1xWTxt45wvsTpHdzci4R2luhP574JtNjjzHU0/vt0WgLuPjxMFF7TB9Wpwj/c6c+iEwGut&#10;KRwHWjggd6OFj6O5YIs1brGO91xjwt9sBWt3fjtu13fjcc4+24kGt124BePCNQC6TTtYbv5qmsW4&#10;Yd8xxiYHuQu8dgRw9glZe/yYOzFvSPlBIw+QRp4oXPMOI48eXQZ1PCooT7h4nCmPvyxI6nggMpwT&#10;FYHm44FWT8fzE6KEcVHC0CB4xBIkJYRkpoXnZ0aGCg8f3rnSznw0ZfL731pNWDp7xtJZ036wmrjY&#10;dsrqucbf0cYvMB4+2+CzHy0nL6BNsJ453GL6CGuTCa67NyRE+menx4UG8f0E7IBAvp+QExwa4BfA&#10;DQrm4/LxgcEcwmK7Cf3ZgUE8smoNNvIQADwB14vF9eEFHXTnHfTw92BF7jkcIAzL5YflsALThdF5&#10;YYlHvARxbswIbmCKDy/WkxXG8wsT+ocI/AI5XD4XTQrLEwiRhfeHKwngCvw5fCEbWhz/Dhw/Fobr&#10;z0SB0Be3LIE308+b7efDEnh6sQ+7ee5z9djr6b1PIPQSBnhz+W6+zH07dznMsjedNuULKmXCPDvT&#10;uTaG9hYGX80yWbnIfpPj9zs2Lt29deWOrct27URJ8XsPOuzav2br3pXbDqze5eLo4uqMKtK4bXHz&#10;RJ4dcPPc4eG1x91zNwCBh/cuL+/dGG+fXbDo7rUTWm/mXjb3MN/PQyD0xCApTxh5P76rgO/CYe7F&#10;Rh65eO9tCMLIYx0/4OLfNPJDzPvvoG/k3Tw26ReR92HuIOrVDBSrwQnyfL+D/oGu8GQeEs4Kj+TH&#10;xAXGJ4YkJEekpMcQOj49pzA3/0ghUuEnTx49c670wiViQtcbZ6/fxAnyV+49uPGw6mYZmtNVv148&#10;4eIx/7ORv11Wfevho1v3K2/cLb9+6z6S8jduX7p2kzTyb+fIFx8pKCjMycvPIjLlcXW9ASOPJndN&#10;i0tJi0ZSPjmclPLYy5PV5EkLDzHuQWBrT4AT5GFftDsxrWty6usEeULHx+KSNVjH58DzTl5aYVHW&#10;UCNf9mZ2POYdOv7+XWCIfx+CvovHDBHxJL+l47GL19fxVy6fJxgw8gM6fpD/lpE/fbqYFPFkgMz7&#10;b0j5IToeGDDyBKQEP/rfNvJ/FvJKgDctfI4eepV5ThYgSBF/sniAP2/k9aU8TpMHzl5AvMvIIy5e&#10;PgcMMfJYyl++cUXfyF+5eRVBGPkrt25cvT1g5DFDdLy+kX9DyhNenrTnb+bL4/hPQx4Nu/g/aOQJ&#10;HY9eFzbyWMq/beRPnj/7x418ybE8oPhobiFKhyJKyRNSPi8/nRiLISmfnZsEfyDgz0Q2Kj2SmJYW&#10;Bwwa+Zg3jXwYkJQcSkAYeT0pj438oJQfqF2jb+RfF5Qf5A01H8uJi2EPEMmMCvWKDHYLER4MEuxP&#10;jGbmpgZkJ6M68kOMPHbxg0Y+QN/IE1J+wMjnpIcMGPlIHjbyUTHvmMd1iIIfAmnkQyPYpJEnLDxb&#10;j9dGntDxQjJBHht5/Rx5LOKjYkOA6LhQ7OIHEuTjia9FJ8UQCfLxwGC9GiTi49IRMF5NyshIyUKV&#10;UlOJ1Ph0NCYvSM9BoOx4IL8kveBIetHRjOJjuSWlOcUngNySU7lHT+cdO5N7HOW/55ZeyDt5keBS&#10;bulFAILXlF7B5J64nH3sYuaR8xlHzgCZxafSik+mFx1PKTyWVoi8fFpBUTzc33Jyk7Kz4lNTY5OT&#10;o+LiQyOj6huaunv6ZDKkrUlfLJUiG/5OSAU/BIkYSWoFkcmuUnZrNX1yWVduTklbm6y1VZqYmKlW&#10;9/f2vggJifH04cUnZdY3ibU9L86cv3Hi1GWptBtWSaVahaJHpeqTIRerVihRgXu1Gq5KIRaLoYV/&#10;crmcSH5HIntQXnfDSeHsYlRlnqj6ouqGK4EYC3qVsgt6gGfPXlRVVZeUHK2uru3re1xT3fD06S/H&#10;j18IDo7ds8etpVmsVPS8fPHrwwdVR4+cfPb0J6lEBcDBAezN8Q8HI4dzybQqxROV/GVJ4R2DaQsN&#10;Z6wwN95AMd5iQdnOMN1IMV5pOnOh68HAF090StkbRh79eInc/4FDvcvI9/b8cvToHQZtDZXiZGzi&#10;ZGbubGK0DhWuMXSYPmnh9k3cHi0y8l3aPrlCi6Z11eoC/PPNTVfSzB0tqFusaDsZ5jtsGLutqJuo&#10;JqtsLdcoZL8oFc9//VXX2/O0o13S3fVYo+3r7nnS3YPy9+E1wk9bq+3u1vaolZr+3qdyiVol7+lS&#10;P4aLV0h7lDL4OWuxkSd+5XJ0waicvuqJWKSrqZH4ssss5zSb0hUMK6mpucScIre0vDtxws3ZNl0Z&#10;CTpp289ypU6h1TWJXiRm3rGb22hhKba1EtHNlQyLbgtbFdWmkWpz0sD8cUi4rqFep5IqJW1qraJH&#10;ruqVqHvEmi4J+ulJlQqZGpWg6ZfLde3tz/JSr3w7p3aWTQeVrqXaqkzoKipy61WmZldnz39adFQn&#10;U2haO9RyBezXpZT1y9W/tkt05Y+aD7s/tLXvtLZTWtuqLS1UVnSJJaXTxvqujfW9rVt1Dyp0Hcrn&#10;nV29Eq1GrpUjCY9++/Di1Z1yjUiOjbxWrFFLNGpxVze8lzvUulaZLq+g7LtvqmxorTY06VwrkQ1F&#10;Ym/aamPQbGt2055R4eWqa2z4qVP6WKH5s0a+S6F62tNTce9edFgQaeRjYwceQ2PIsokxwriYAIBc&#10;BP6EkR+U8qFhLMzbRh5N9BqGEuRJI4+HrKiIfIAnHsq+HtASQCxg7YcNgoWHA7j7w6FHeDiIvS9S&#10;4BLisys50A1GoVbj/7nabsKuH022fz3lwBJDlxWmLitN3FaZe66leTnQAV9HC5aTletyU5clRm7L&#10;TAHPlRTftQxiylYq0xFVfgdY6yzYTpac9VbcDdb6QA/0w1pfB7rPWhp/I3QyoOWst4DhPXeDpf/W&#10;2bANrEX7rrdhOVrCwZkOFgAEPCdr5hqazyoK24GBpnV1tIAAWojhmPz11nBqnpMVz9mGtZYOLUpL&#10;34CKvPuso3msMfNyoACw6OtEJ2GuZwCwGYCqwL8LPAcsf7MNCSxCp2ALrCX0PdEiy48+D0Axcv16&#10;LTL76DMAvIulr4O5j4OJYDPNbzvFa50hXNKexZTTySHiB3cab96rvv6w8V41DMj0jXzlrQdA1e2H&#10;wKO7yMg3lDc2V7W47vLasGLLE9WrOfRvP39vwoxxDJMpduM+N0bqfDQDmDneetIIKiwS+fL0ySMp&#10;xpNtpo+lj/vcaNo4utF0m88/GG9tPrfyVl1btbi9WnT7/N0f7H/87G+fT/lyuuEYU9NJDIMxVOPx&#10;lpO/NJs5xnLGaIsZY20wBuPtZkL/SPMZ4ymjP538wbBPjSdRzhRe6Jc9F9fIXTZ7zBxjZjiOYjrR&#10;cuZoiuFYmqWh/Sd//dJ5+dbOWll3Z7/nHt8Zo43pM2yNxlmYTbKdPophPGGW8aTZ08ZYGE+eZTTJ&#10;xmiS9XvDRj64XpuddMSOPr/pUXv1g7qq+49qy+uaa5obqhrqy+qQlMc58g8eNZZVYSnfVNlQ97AW&#10;bVbXeunC1bS0jOzcnJyCwizi229ARhG6F6fkofljAIiJidmJj+fhYYCYDwbigQneC3LSCnMJmT5A&#10;VnEBkFME5EGbXZiPgRj6c4sL80qK8o8U61NwtKjwSEl+SUFOQT45Uyua3RV6iDT5zHyC3BwEqpqT&#10;DUCQk5OXk12QlZmHKudkZMempsfDyDUlLT4lPSk9Ky4pOTYxKSEpMTY+LjwyLDDQn8fj+Ph4ubsd&#10;PnR4v5v7wcPu+w667Nm1d9uWrRvWOa1etXrZ8hWLly398Yfvv/l63uzZtlbWdHNzoxmGk+GdM8Zk&#10;0pQJn385deTosZ98MuL997/897+Hv/feR3/7y6f//PuHfxv2yT//8vl7f/3on8M+/tewz96HxWGj&#10;PvrXl//82+d//8v7w4Z9OGzYp4R8h/azvw2D/lHv/2v8Jx8ajh01m2K68puvNq5axnQ9EOLHzs9I&#10;un7hVPXD2+0NjzTS9ue9at2L/p+edD/r0zztVQO9Gpm8s6W9qU7c1txSX9NYUwVtWyP8NqsB7N/b&#10;GmubaqugFbc1ocowzbWwi0bZqZC21deUQStqq29pfKRRwtOSSKuQKCUdKqkINpZ3tslErbBjr0bR&#10;3wU3N6lK2qmRS3rUij6tCo7f3lT/pEfbrZJLO1oVYtirEzZTSkRqmVghEUk6WlsaavG0rk111aLW&#10;JgjqqyulojZUpqapHlZBKxd3wNqOpqbOxiZRYz0w6OWRlG9vqgHaGqtbGx61NFbq8XtSXr8fG/n2&#10;5kckHS1VpJEf9OmvTfofmdkVz5hK0tZSob84uFkFIBPXEDwiXTwgl1TrK3h9O491vF5RmkfYvEtE&#10;5QSVQxB3VAGd7ZWitgqgo7VcH1FzGYAtfGdTBQZ7+fbGsvaG8rZ6JOWB9uZKUXu1RFovldV1NN95&#10;1V1/Nt1v50IT1hpL4UYb3kY6qlezzZK/hRG4w5YoYoMUOZbp0GI5Hrxr1mtFPoj+lrAoJDLlQ/fM&#10;hpbrTMPbQKy/MUa/BwdYxPsRyfJY08OOeF//rbb8jZbCbbaBO+05zox1tp8sNBi2e+EE9NEvYeGh&#10;FWyz4W2xAoQ77KDFOt5/5yxYZG9keDqYeq8zh36s43EAwL4sZzpOgBd78wAA//RJREFUivfbasMk&#10;cuThRL7rKHB7cl9lBP04O95rrSksAsjaoxlWKGwnGgED7toA3LXZ662Y6602LZhCHzPsW/qYxKDD&#10;PI9t/uy9OEce63hs5HGOfABv7xAjH8B1GWLkyacX9N2+wIHHmyFGPjTYN4wo34d1fFg4SpCPiuBi&#10;YDAbG8VPiBIAiZHQCvMyYvIzYzMTQyICvTz2rLMzG2tvMupbi/FrvjL63nL8Mvtpy2fP+Jo6eoH5&#10;mO/ok76lTbQ3+GKh1VSD4X83GvP+AquZ+7asiQnjxUX5BwdwmUw3gR+by2Ny+Sz/QIEv25PF9Rb6&#10;szk8D4An8OL7efv5+xKp8WxiWleEwI/J4zO5PF8En+XL4fKDw7gBYUxhOD84gR+SGhSV6x+VExCd&#10;K4zKEkSkCaPSgmMz/cKT2YGxgZEpAv8QHt8PuXw+D5es4QnYPD+WXwCXL2Ty/HwBVPCdiLkCn9+C&#10;w/cexJPN8yIS4VHL4rqzBJ5Mjpub155D7js9vfehsvgCdxbbZfOWFYuXzGHQJ5sYj55tbzx/jtm8&#10;2cZzbAx/WEBzWD5/56YlbvudXPet271t+baNi3bvWLln9+o9+9bu2rtm2+6VW/as3HZgzZ7DTvsO&#10;bdjvsvHg4c2H3bcddtvh4rb9kPsOOJc366A364AXcz/g7bvfy3cPBmIMSpD38xAEePsF+kCLjTxc&#10;GF/giow87zCHuRfXkcc6HufIkwny+pnyHm/O46rv3MlFwG2wyjwGbzCkXg2ZHY+NPId7gMs7yOO7&#10;+AldA4M8Q0J9IqJ50bH+sYnBCSlhSalRqRmxGblpOYVZuUV5hceKj5w8cfTsmRPnL56+TOj4qzfO&#10;37x9+e79K3fLrt2vuFVeSzBUx9+vbgH01HwzXvtbRv72gyqUJn/r/rWb967evKNv5InJXU8fO33y&#10;2KnjhUeLiuDx5GhhEVG4Rt/I48I1A2nyetXksZTHs7xiYuMDY2AcRBCXEBSfiOZuJYBgAPThRFJo&#10;YnJYUko4kJwakZIWqZ8djxPkEdnJOEE+vyCjsCinuCRvqJEve1PHlz8se6eRRxnyhHPXt/AY3K+v&#10;4/Wz49908VcJfs/Iv6Xj/28YeVLKYx2vb+SxlMcuG5vrIToe+P+fkX+t4/+8kScWB6S8fu2a3zLy&#10;ZDDEyF+4OpAmj408VvC/ZeRJrt9FypvU8RD/jpEnk+UHrXoVMYPra8muz71yWPsOyA30jTwc/08Z&#10;eSzif8vIl15ECfJDjPyJ0iNYxwOkkScmd31t5IuO5BSWvE6T/4NGHkhNjU5NjUxJGTDygzqeIAF9&#10;OS4p8R1TvA7JlCel/BAvj108nusVu/j4WA4iihUd5h0V4q5v5HNS/PP1ZnZ928i/S8oH5qUjHZ+T&#10;FvbayIchF/+fGXkgNsGfNPKDefFDjTzRz/p9Iz9ExwNxiVG4WI2+kQcSUhPjUxJw1ZrE9NSkjLSE&#10;zLT4jFRs5FOzs9NycnBePDbyqCQr1vEFRaSOzyw5nnfsVN6R04hjZ/KPn80vPZd/4gLKhT91qeD0&#10;5YLTV4D8U5fzTl6CFseIk1cxeaVXco5fyjp6IfPoWSDjyOn0klNpxSdSCSmfUgQnKonPzErOzUvK&#10;yYWhdUxSUnR8QkhEZHVNXVd3r4yoI4+MJ2GK/wMjj1EqtKIOqUKu7e56XJB/rK1VqlT2enlx4+LS&#10;+vpeqlR9LS2S9KzC9k65qqu3+FjplRu3ex4/kys0ak2PWKJQqrqI9Gs19EhlColEIoVLIf7B9SmV&#10;SpVKBS1cJ1bkAFySXKaG8yLlrewapLtL86yjTd3X86qn64VK0f+4/xVxVf3t7aKCgoLq6mqttrv/&#10;8YsTJ85///3K+npRU6Po2tW71Y8alIquC+evPnxQRRR/R7r/nUZeIVNrlD3Pnuh6tLpTJyqMDReb&#10;mzhQTTfSTLeh5HRUuMaRZrJ0i7Pn015dj+alRt37+0ZeSUz9Shr5nu6fL1yotrfbaGW52czc2dx8&#10;k7Gho4mRA9V43YzJ369b7a6UvdBqHnfD706u0Wied/foBPwsGmWVjeUmCyr6VIBijLy8NXUrxWj1&#10;tElfL120u65G1d+n6+3+6flTnUbzVKHoUaq6Ndo+/GkBcXkKtVIlFnVCixLDJUqVQgsvU9qpJI08&#10;XL5Cjmq8w6Uq0Kc4Mp1Kpntwv2bz1lqr2RKKZacZVUqjiSmUFnPzttl2lSuX9B7P02mkzxXqnxW9&#10;OpFad/1BuaPzPWvrRku6zJohNTXX0KykpjS53bz7FIuzs+boTp3USTv6xG09cG45UcldrOmWaBQy&#10;pVSpQOdWyfsUcp2k89Wxwovfz6+wtmoyMdNQrHooVioqVWpBq6fQLlvbPc7J10llvSIJ8ZaSdSkU&#10;fTLVL+1SXVVdo6f3Pfu5oln2SmtbDZoYli62MO+0sXxga3PHyUl3866uXflC3N0j1cJPAM4nlqME&#10;eZQd3yEHNCJcVl4jl6Hq9mqZtlei1jW1/ZySVr7w2xo7yzZbunyOVbulscjGsNlqRost5c4823ou&#10;S9fc9FIk6ZGiOWP/lJHvVqqf9/VVl5VFRwQnwd+f6KDYWPS1zbeNfGy0P0AuAn/EyIeH8wFSyoeG&#10;cQaMPAw435Ty4WHebxt5GK9iIx8e5EEWkcdjWmzkw0OYQf4oiR56hNz9Adz9oX6HQnkH4/xdozh7&#10;V9gb2E56b639JJeVjH0/Gu5bNPPgchOXFaZua6he6yx811n7OFpBy95gt/PbaXt/MPBYRfNea+Hj&#10;YMlysmGus+RttPNxYLCcrDgbbADo8XW0wAYfYmgB9nprDNGJrD2awdXJkudsA633GqrvWgZ3vY3n&#10;SgrL0ZLjZOu71tJ7NQNawHMlje1gwVyDZnnlOFpC672S4ruaxl1nBcAq/nobvIrnZO2zispeZ8Xa&#10;YOWzwZK1ycbX2cp7vYWHI811jTnE+jA3WgOwDWID2oW53tLXyQKAAIAeiHG/lwMNwJ1MJzprsHgO&#10;4L3W2GuNEbS4lg70vw3LyRxNMLvWROBM5zqZ+64z4Dgb8bbSWJusXFZbX86O6Xhwt/l2Wc2Nstq7&#10;VVW3y9828phHdysrbpXVlzXUPWj8xu6HYzmnjuWcHv3RZJMptlNGUcZ+ZjR9LGPGOKtJI6jTxljg&#10;wjUQG0+eNXkkDafJQzttDG3mRMvRXxpNG0f95N9jbCjz4GgtlW2SBsm10qvwPmUeYNkYzzKfwjAc&#10;R5kxytxgDB3N8jqSPm2kxZSRFhO/hENRxn9hPOKjKbDvmiUbNqzYdPH4FVmjquFBy6Et7tOGG0wd&#10;YWQ8gWYwhmo4ljZzNAX45K8jYJgvrpPLm9R8d3/KVAtLQ3uzSVbTRpibTbZDxXBGWRpOtDWZYm8y&#10;xW7qaNqHfx2Tm3Ki8k6T2XTLe9cqW2s7ah7W11XU15TV1JbX/paRb6xoqH1QU1fe2N4kunLxRlpq&#10;VlZ2bnY+qipDTt4OARlnFBXjILO4JKsEhhNHoYU4vbAgo6gws6QAg0V8dklhekFuWj4q1J6em4nm&#10;L81NQ9nu2enw7EE8fmTAEwgxnXsqnsYmNjEBT16KJzKNjo0CYuDPR3hwQFiQMCRAECTk+wu5fgKA&#10;J+CzuRxfFtPT28vd3d3V1fXgwYN79uzZsWPHth3bnbdsdljv9P3iRV9/+82Cb762trY0NzedOWPK&#10;9GmTpk4aO2n8qAmjh48Z/tnIzz8e/un7n3/8t08//MtH7w374F/D3vsHwd+HvU+0/8Dp6n8d9uHf&#10;hn3wV5TA/uFfhk386IMv/zps0scfT/jwfQAWp3z68aj3/jnuo/dH/vtv4z9+b8rwTyZ98cHUER/P&#10;HPP59FGfj//843GffTR5xJfTRg+3NTddufDrrQ5rfA7ujQn0z0mMPX+05OG1S00VZdKmui6xqF8h&#10;edqtfNajAp50KfrU0m5Fp7KzRdJa31pX2d5U09mKxHpzXSUAi9KOps7WRnFbc2drU0dzAwCBuK2J&#10;TIqHmGxhX9heIW3TKDvFHY3SzubmhipRW71K3tnRimrBdzTXq6QimagV4vamuor7t9WyTpmo7UkP&#10;3DiIknAy8dPerp+ePe6CRwxRG7TQKe9s1yqkPWoFxKiITVsznrW1paG2V6sSt7c01FQpJCJs59ub&#10;G9qa6lsb66BtrH0EVy5qaOyob+hoqANII0/w54y8fj+5Ckn5piqANPIIvSR37NAHffrvGXm8MWzW&#10;1oLqswO4PjuOSSNPBOUAaeT1dTygkdeoZdXYwuO8eP2M+N838uKOChKJ6BE28ljKv23kO5oeDjHy&#10;AGnkgdZGhLi9pqWpXCZvlCsaGqqvvOpuvHc84eAyBtxKBBuseBvp/jushTussZFHxcoIOQ5x8K5Z&#10;QUQhmoDtNtizDwGLddgmZLc9bAzbhO+bG7Z3DixCAP3QiQ8yZEfo0e+Eg+Azwrn8iGI1EMNB8GFD&#10;ds0J3jk7bN/8wJ32wbvnhOyZy99sBUHg7tlAwC57aIP3zsVx6P75QXsGVuGAvZHhvc4ci3jf9VQI&#10;uJstcdY8B5e4IerRM4nSNIDvOgp3owUs4mo22Mu7rTQ8tGwGx5nB3oAqtqGibcRXx7gbLAGesxXA&#10;Xg+3SMsN8yaajxr2NXVUfIAL132rP3svIeWHVq0J4u0L4O2FQet/xciHhCIjDy08JoWFs6MiuDCA&#10;xS1h5LmEkeclRfklR/olhvOz4gJcd6yZx5j6g63BPPPRi2wm/2AxfoHZiNVzDRZZTfzRetJSuxkL&#10;raZ+y5hqZzSKMfWzaV/+3cpoDM99Z2woJzqEFxEqEKKi8LyAYAGXzxIG8AVCLpPjJUSztrJ4Ai+y&#10;iDyX7+nn7wudbI4nX4CmeMVSni9gcbg+XJ4vz4/FD+Ax+WwfLpcTEMzxD2cKwzkB0fzQeKZ/ZGB0&#10;CjsoghkQwg4K8+AJfQSBsA2L58fhceHW4OHl7untweExUcI7H4l47NmhxUYeAjbPi8X1BAjb/gZE&#10;vzvA5Lgx2a6+bFdoWUTM4hz29j3g4bWXw3H1E3q6uu1Yv+7HdQ7fm5uNs2BMsbOebm0x5at5Jgvm&#10;mHz/NW31stk7tyw9uGftnu0rdm1dBu2+nav27V6zY/vy3XvX7D+4br+L0/7D6/e7O+9337TX1fmg&#10;65ZDrttd3Xe6e+/x8Nnr7r3X03e/L+eQl6+LF/MA4M064MM84Ms6iGGyXYjABX0w4O8lDPIF/AJ9&#10;eAKULA+XJ/DzII28r9d2X58dpJEnS9YAOCaNPIClvL5tx+AerOPflvJDjDyZHe/L2oWNPI/vIvA7&#10;7B/gDo/l8IaMgoFAfGB8cmhianhyWnR6VmJWfkZuUU5ucX7R8aMlp08dP3fh5MUrZ65cP3f19tkr&#10;qIL81fsPr92vuP6gEin1ijrSyGP5jnU8ib6Rv13ZiBisIz/EyN+4/WCIkR+c3PXMibOnj58+UXSs&#10;uPhIwZFjRcVE4Ros5UkjT6bJYyOfmByBjTwp5TFvG/lBQkgSkkJJI491fGp6FNbxmdlxmdkJGVnx&#10;uII8NvJ5+ekFaFrX3NdGHmfHV5SV4xx50sK/IeLfnM31XRb+BsEbRh7r+Lfr1WAdj4Tq4LSu+iIe&#10;Q+p4fSlP1qu5eOE0ZsDI48VBHU+KeOzi9dEX8UMYYuSxjielPMlrbX0iv/Ro9h8x8sB/ZuT/W+hf&#10;CQYb+dLjOaXHs4d4eVLNv1m7pgS12NSfLEBSnnD0J08d1YeQ8kf0pPzrHHkyUx44c74USfnBwjXA&#10;kDR5DOnlcY48lvIDXh5z8yrmyq1rV29fBwgRf1vfy9+4c5vgLjAkTR4vDkh5wstjjU6K9T9NeTmA&#10;/bs++ifFEDr+Dv6oABv5a7duX0HTuhL/M7xZR56U8kPqyANnziEpX3oSfvgDpeT1Z3YlpHxhybGC&#10;4qP52MgXFGflFxGFa7CUz0sjjTyCqFpDlJKPxwnyGJwmn5ISgf9CIQaNfHJiUEpSMAZibOT1pDye&#10;6JWc61Wgx2tHHxvDwXY+LnogTT4miomNfLDfAXi4SYphZSX5ZSTwc1MDIMCVajBv6Xhk5HPT/fWN&#10;fG5GaF5GREpiEDzE4KcZLN/fKeKjY9BashNXkI+J5QORMfyIaF5UrCA8iusf6ENIeVQvPjCYgwkK&#10;4Q7ChpYoIi8MCQ8Iiwwa5B1GHuv4mPiwqNiwAREfHxWdgErWoNT4pDj97Pj4DKJQe3oakJiZDb85&#10;+P2l5CAXD+Cvq6fnF2UUoG+sZxQezSxCLp6oFI+mZs0tOZN37Fz+8fMFJy4UlF4sPDlo3qE9fQ0o&#10;OHMdKDx9vejMjbyB/isQ5J68BOCe7BMXgKxjZzOPnsk4cjK9pDSt5BiQUXwshUjEg/sMXFt8SnpM&#10;QmJoZNTdew/6+p9IpHKNthuVa1eoxJ1yuUytb+HfCVbwA2XWZahQDCGvtSplt1SqLSurvXOnAoKS&#10;kjMXL9728uJmZRXJ5Jqe3qcqdY9S1XXu8vkzF09petUSpRgOoOpWa7u75EqFTK5EOftypKbVWo1M&#10;IZXIxCiAHlWXRtuLxb1MrpbKVAqlFtVs6erv7XvW1f1Yq32i0TxWKnsVMOhWvexo7xV19NVUS8sf&#10;tNy6UaVVP5XLNF3avo6Ojuzs7MrKyv6+Z7dvPThVermupn37tn2hITGeHkzoUat6srMKWls6IYCX&#10;hlLIFSqJRKZWa6VSlBsOsVyq0qp6ternT/t1N6+1mZkss6A5G850MDXaRDXbRjFxtqKuNzP4cYuz&#10;d49a161+gWq+q15Xv8EBqeaxlMdeHjbTqHv7+n65eavJftYGOs3JyHidkZGTmcl6U2Mnuonz1PEL&#10;ly/ap5K/VMi70Zy3WjjyY5X61/T0iwz6Kqr5ajuLbdbUbXSTzXaM3RZmmylGjpZUx4ljZ8+yWZub&#10;dVkqftHTrXv6VNfb+wJ+bnKFVqPu6et7rFAoNBr4hXY+7u+GVirp6O5SKeRiiOVSGZoPVqaFK5Up&#10;xNAJvyj4daOrlUl1WuWrkqKHS5e32c7pMDaTWVmLGLQOmpnMftY9innN5g268ps/KUQvld0vpD2/&#10;itS6dnlfQtIxC0bLvDlSSwuZqXmXhZWEQpfYzKoypl6j2zS6HNLV1ehUsi6ZWAu/bHlXr7T7Mfxa&#10;xXI0369GrVQq+1VqnUyiu3Dq4uJvy2xtm8wpPZazusws1DSahGreRKFftbLpDI/UtXf0tXX0qrVd&#10;KqVGJuvqlOnUPbrqOpEw4PacuR2z5sitbVQWDAnFRG1n2WljWT7L5sKPP+iu39a1KV6Iu1FiPrw7&#10;FRp4p6nEKnWbvE+k1jRLNSKlWqaBt2KnXCVTaeHn0CuV61rbVP7C+1/NrbKmt1nTFLMslLZUsaVB&#10;u7VRFc3w9oI5bYGBOonklVTeq0CS/XdcPAkp5eH/hKc9PQ011TGRIQmxERERwtjYYJQjTzyJYimP&#10;vfwQI491PElkFPwJRejreESEABiQ8gMF5QF2cIgvgMeig1LeCwgm6sjjfjxkDQ8k0uT1suOxjscE&#10;+XsGCD0C/Fz9BS5C/sFAgUuwwCVE4BIpcEkOcl9ub2A18V84R37PD9PdV5sfWm4MLeC5luq1hsbZ&#10;YMNyQrivoHutRpYc8FljAbAcLbnrbbzXUBGraT5r6ABOb4dVeHEoa2mstXSOIx1a39VUaJlraADH&#10;0YLjaAmwHSwQa60AjoM14LOCwlpNZ66iAZy1FgB7DYPnaCVwsuGvs4YAWuEGOwAC2Bd9PLDRlu1s&#10;47POwsuB7rGGCi1rg7Wvk6W3IwNn/UOAY3iNbitM3VYaM53oriuMPNeYua8ywfXrIQY8Vpti8CKs&#10;cl9huGHWJ7u+HcN1pvk4mLivnIlnmmWvpwC+jqbea43xlH2wyNtIFzjTgrZZR+yaHbpzViDKi6QL&#10;t9EE2yxZm209neddL0ppuXer/ub92luVD6/er7pVUXHzIaYSVa1B2fGVtx5U3Lxfdaei4lZZa3Xb&#10;qcKz39j9UHu/OZgdPfy98dNGUaYMN58ynDp9FAMls49GldmNxttNG2lBQAdg1bSR1KkjKJNGmE8a&#10;RZk+3sJwsvWYz2d+/t6Yr+y+q3vQ2FDeKKptr7tf1y9/EuOfYGFgazqJMe7j6cbjLQ3HWkwfRTOe&#10;YDt1BM1wnPWkL0w//vs4bxdB9d2Gznop0IZmghTtXr9/+ghD80l0g7Hm00aZTRlhNn00deZY6uf/&#10;HLfQflnNvabmyo7WR53SJpXAK4g63cZoAsN0MlynlfGk2ZNHMAwn2tINF8wYZ2Uyxe69YSNDBYkt&#10;1TJL09knCs81PWqtLWvAM7vWV9aTRp6guv7hI6DuQVVDeX1TZWNdeWNLfduVizeyMvNSUtIKigqz&#10;Cgpyjx7JKCxIzcvNOVKSWVSYmp1NTK8Kg+TCzPzcrIK81OzMpIw06IHnh/hMGB1mx2ZmQhuVlhKR&#10;lBifmRGbnhaVkhyaEBMSGxUcExkYFR4UHRYUHREQFsL28xMGBXP9Anw5XBab7+Xt6+buCe2hw257&#10;9+7dtWvXjh07NmzYsHnz5mXEv6UrV3z34w+z58+znmVnaW1FoVGNTY0MDGZMmDAOGDnqixHDP/v4&#10;o/c+/OBfX37x8Xv//ttH7//to3//9cN/I8P+0T8RH/8D5ap/9Ldhn/1r2BfvEe0/hw3/N+KLfw0b&#10;8+GwUe8Pm/Dp3z7967CRHwyzNJrwtR11w8rvXXZs+G62xeJv7Mxnjhv+wV8mDv/gy/eHTf7yA9rE&#10;UUYjP6WMH2kxZZz5uBHUCaPok8YYjPyUMXWcneH0+RSTr+nmC63oK7+eu2PtCved20IE3NSEmHMn&#10;j1c9vNvR3KAQY38t71EruuHGAfcqhQR6NHKxWiYmhHgzIO1oAiTtjSSdrfWitneA50TF06JicL0X&#10;6CHqz8AGxASnRNDaVK2Sd0Ag7WyWiJqgVStE+EQ4Nb6ztbG/SwWX1FJf3VhVoRS193epH3drsJHv&#10;1SiBPq0KLht6OlubZKI2aUcrTp+HWN7ZDq9R1AJX29TeVA890LY21GLV3lhThevON9U+gm2AtsY6&#10;nB0/JEf+tZEnfPpvGXnM7xt5vQT5apwj30EYduzQ3wQ639mPwNoddoSgpamsufEhgIPWZjQ5Kt4G&#10;ELVViDuqJKJHBGhOV2zkce0aeWeFSloFyDtRIRqcKf/ay+tVisdgF/+2ke9sLycCJOU7WsvbW8qQ&#10;iB9U80QRm/LOpjKCClEj8vLQDkDUscFl5TvbqlubK9o7HrW2lbc139W9lNw6Gnd4pZXbMnO476Ak&#10;9B3W3M10VLVmixWaL2SwkgyW46RwJ+05BmLs3GEtbIZFPBB18CuII/bPE2y2gA1C98wGyLWRB+bD&#10;KljEsh568AYQwMZwWHIXvAHacc/c0L3zgKBdswN2zAKEO+z8ttsG7LKHAIAA8N85C9qgPXMgALCm&#10;F2yzQXVpHM1w7Xj2RgYuK8/dbMncQIMYpdhvtGBvoPM2WfI3W0HAWk/DxWo8Vhv7OJpDAC3E7quM&#10;vB3M0AYOpvCDQtXhHCl+m225Gyy915jznNGH6zsWTl1pNZwxftgCysgYv/087x3+RNUaf/ZuIWuX&#10;wHcHgHPkAzh7AngoTT6Ai6R8EB8eQnAReTciQCAvT6YRBHnginz4CWfgaQcTxgoOY6KnozAmDDlh&#10;7BkewQoLZ0ZFssPDfJPihUnxgqgQ38QozpEceBzz8PfYuWiWyXzzCYttZiykT1jEmLDEauJy2ynL&#10;bCYvsZm81Hb6D5ZT55iNszcdP2PEv8Z+NMx08hfOq78NEXhEhXD8+B58vg8y7wFcnoDN5bO4AiYg&#10;8GML/JgCgTef78UTDMD38+YLfFE/Ac6Ox16ex/fh8rw5XC82x5PN82DyPVh8X6aAyRLwfAVCpp8/&#10;wA7w9/Xne/txfYQcX38uM4Dn68fxEbB92Cwm29eX5ePL8gKYbG8W15vN0895R3AHc+G5Ai8OH8l3&#10;OBEEKCOe685ku/owD3n7HvBhItnt63vQ03ufj88BDsfV23u/L/MAl+cq8PPgsg/t2+P04/d2NPMJ&#10;wGw7A3vbmbOspn4912TxQvr61V8d2uewb8/qXTuW79i2FNi1fcWenat271i5c8eKvXsc9u5bd+Dg&#10;hoOHNwIHXDceOLz5oOsWd8/dcF6k4JkH3L33uvkc8GIf9uW5e7HdICBwgbU+bBe4NtiSw3PjCTyY&#10;HDd4CQHBnMAQ+OEzA0JYOKVP6O/lJ/T093MXCtw47H3eXmhmV7JqDS5ZA7x28XpGnsTTYzM5GSyZ&#10;OE+6eP3NgDcT5Hf4MHcCEDBZe7GLBwIC4bHcF96Z8HgP44LE1LCUjKjk9MjkzNiMvBQiQT6n8Fgx&#10;ykw/d/b4uQuniPLxZ67eOnf9zoVbd/CcrjceVt0qr709WEEem3fMECkPYCl/B0t5wsgP7Ftec7us&#10;Ghv5m3ceIil/CxWuuXj9ul7hGmTkj548Bhw7UUIaeaKOPM6RR5O7ZmYlvU6TT40dkiNPpsnrKfjg&#10;hKQQkrgEWEQWHsBenqwdT+h4NJVrZnYCCZyR0PFpcAF5+ZkFhdmvjTxKjSeMPAYb+Qf37v+/ysiT&#10;OfKkkccWHgf/7zfyR//THPn/FuSVkBDmPedPG/lBKf9OIz+YJv/fN/I4R/53jDwp5fVdPOZ3jDxG&#10;38j/b6X8u3Q8MOSMAGnkyRz5a7duE6XkUb7/HzTy+lVr/riRR1L+fzLyb87v+l8z8uQiaeRxpvw7&#10;jXxkuHeknpHPThZmJfn9B0Y+Ny0YG/nUJBhgvjbyQyCNPDCkB0t5ZOpjkJTXN/KEjv9NI49z5H/H&#10;yOsnyMfER0THRsQlRMcnxkAbk4hL1gytV4ONfHxGOjDEyGfkFugb+YxCZORxdnzGUTR3a86RM7lH&#10;z+YfP59P6HgiNf5KwZmrWLu/1vFnbxSdQRSevVZ07joGYtgSgCD35KWc0os5J85nHz+XefQUkvJH&#10;jqeVHMs+WppedDS94EhqfmFiZk5sanp0YmJYVPTlK9d6+x6LJTK1pksikSHdLFbIiGlafwes4/WR&#10;y9SEytcoFV0ikbK4+GRjo0irfaJU9stkPd3dz9zdWQmJaf2PX2i7+uGkV25e7n3ardDKux/3tInb&#10;OyRiOaqCogUkUlVLK4xBpahwuVQJPV3dj3t7Xzx7puvuRm1v7ysIHj/+BY4sFnfX1oqqq9uvXy8v&#10;PXG1IP90WGgynxe1fy/366/WfffNBmvLxdMmWe3e4f30sU6jegIX//z5S6lUmpaWVlNT99MrXX/f&#10;y5Ki0xnp+c+f/drU2B4eFiPqkFU/ajh96gKeOhVemlqt1TfpSKDLlDD279I86+3RlT9QzLJ1NjFe&#10;Y2LkZGa8mWK6lWq60cZyi5nBj6uW7VVKXvZ1/aRv5KHFgb6RR8d8beR74DXef9A+f94WirmDkfE6&#10;Y2Ok4wGKodOMST9+NXtDY52yS/vkyZNn8PNUKPp6+3TXrzfZ2KyiUVbZWWwymrrahraTYuhsS99l&#10;S99uRXU2mbl0yoSvPvuIYjj9G1+vmJLiy+1tGhUqhfLyxXOdApXOl6Kzo4841D3darVKJpN2KBVi&#10;rUYOv3KNFGWCy+E3PGjklQqtVqF5rFDoOjvVURG35s9ttbQWm5lLrS1baOZiS1qHve1VKqXNzVVX&#10;V/mLWv5Srn3coX4l7dV1KnV37910dr5vZ6ueO09Os1BSaFKGZTuVLrO0u2dCubXwB93F87q2pudK&#10;mQLeAXKNWqLWitVdCg2cUSNXKyWKXoVSJ5forp6/7riqfI59nalpj6Wd1pyuolJFZmYtVNoVumWb&#10;v1DX2trX0tYjV3Up4L2m7BGrdHKNrr5JGRNz86sFLfaz5da2KjpNSjVV2tJFNvSqWdbnv/4a1bJv&#10;kz+XdHdLial9FfCu1naJ1d1tiq4m6VNpt6pDIemUS5UqmUaj7O6Gn88ruUJXVVm/d++Dufb19tZo&#10;WlcbusaWJrUyFNmaVVpSri2Y35eZpesQ97a29aiwZP+jRp6Q8son3d2NtTWxUaGxMeH/eyP/lpTn&#10;v8vIc0NCURYY+oL26zT53zPyZII8yi8jGDTy7gH+boSRPyzkH/QfNPIR/EMpwR4r5xhZTvjnKtvx&#10;uxeZ7v5xxuEVJgcWT/dabea1muK+whQ5dAfG4SWm7iupXqssCOgY79UM79U0xKCRB7xWwWYIMoYA&#10;u3iyEA0c2WctBVqPlegsgOcqc18HOkpvJ+rVEPvSPVfSMKy1DJwO7wuHWkX1XG7mtsTYY5mp+1IT&#10;CDA4PrzIcP/3Mw4uNnRdaea+0txtlbnbCrODS432/TBj/2KDw8tMXJYZQ4/POgvmOkuPNVToAbzW&#10;UN1WGvuuo3muQbXsuRut8LyypILHgt7HkQrbwAYQu600hM1C984L3DknaNfs4N3zOM4M6OdvtoKe&#10;4N3QOZeQKbPD9syLOfBV8HZbXI03cIdt1KGvog8vCDk4z2/PN65Oc+8cz+4sL6u7VVZ799GDK/cq&#10;bpX9lpGHVQ+u3VN1qAVe/htXbVO0dn1l9cOMMZTpo2hTR1CwdsdGfsZoK4OxNtNHWQLYyGNgM2Dc&#10;56YTR1ANJ9tMGmVqMJHy92Ef5CTmi+o7a+7WtD1qayxr1oq6g5hhn/5tuJXRbIMx1JmjaYZjLaYi&#10;6W9uOM7y/WEjtjgeUIkey1s0DWXNj+5Ww74ZMVnjP51sNHagXo3BOBrDYO700dTxnxmO/WR6e7Vc&#10;0qiqf9ha96C5s14OO25atQv6LY3mG4y1mDneevoYa9SOtZw0gkqdOf/9YaM3rTkgbeld9p2DPztM&#10;0qKseYgS5BuqGmrKH/2Gka9+dLeqvbatqbKxo1F05fzVlITE3JyszIy09PTUjKz0rJzM9My05NSk&#10;lLRk6ElJSYqNi4yOCQ8O8Q8NC4TWP4APePt6efoykaU47L7v8OFte/Y4bd7s4Oy8ZMXy5atXQfvt&#10;D9/PmmdvO8vGfo6tlY2lobGBqamxsZHBpAkTx48bM23SxEnjxn756SeffPDvTz/84OP3/vne3//y&#10;/j/+8s+/DPvwX3+D9t9/G/avvw3727Bhfx82DBb/9VfUvvf3YR+//5f3/jrsg7+jBPZP3hv28b+H&#10;ffCPYZ99MOyTfw378t9Iso//5K9jPx428r1hI/81bPR7w8Z9OGza53+f/sU/MAbD/2k65gPqhE/o&#10;kz6zmvwFbeKnc00n2Mwcvd9pcVFSaLSfdxjP3d/bJZzvkR7t73Vgy6qF9uuWzHNe8fWG5QtcNq0E&#10;fHdvZO7d7LndSei2LzMi4EhKzOWS3HvnS1sf3FE11/VL2l+o5L/2aHVP+nU/vfjp1bMXT/rgVqVS&#10;SolbkgTuWeLOtk5Rq6ijBdPR3tze1iRqaxR3NBN+vEGfzvYG7N9Jw05Cinh9HQ9A3NpU29L4COWJ&#10;N9dgPQ27qxUiOJpc0qqSdyhl7RC0NjwCtApJW2MttLpfXynE7U21VfL21l6lXKuQPu3tetKjxXnx&#10;Kmlnn1Yl72zH/h3Xl9fIJUqJSNrRCp2S9pa2RlRLh8jWb25vqoegtaEWyfeWRghwf0dzA8TIyw81&#10;8ljH/wkj/06wkQdII09IeZQjj+35u/g9I4/Bzh1obS5vaSoDcJo8XoXVvLijSooqyFcPMfJEjjxK&#10;ildKEPJONF8rLlbzOhgsEw/IOiql7RWw+29JeX0jj/nzRh6oaoVFUW1La1lD7XXdM9GNkpil9OEH&#10;FhkJNtmgiUM2UoP2zArcZeu/2TJiz5zArdZYtUMbsts+Yv+80D2zhVutsCgP2zsnfN9cnAuPe/AG&#10;0S4LACzcYV//beggeBtYxFtiyQ7HxC304OPAYgCRho/Be8HuA+yaLdxmK9hiDS3cRPy2DhSo8dtu&#10;G7p/foTL18F752IvH3bgq8hD3+BF2ABnx3usNcFGHlpctQaXrEHzmmxkoG0czADWehrcs3COPCy6&#10;rzLCFh5ubTj2XGOC8V1j7LZ0mvsKQ6/VJu4rjIHDSw12fjvhwBKDjfPHLWN8Ths77CvaqJiAgzzv&#10;HUL2Xj8m0vHYyPsxd5Izu2Ijj3PkSSNPMKDjQ4UDDy2/ZeTxUxA8FMFg0z/ISxjoCUFQqHdAoEdm&#10;RlhsDC88xCsq3DchmpOR6J+ZKAwVHF7+NcPOYOQ35uMXUsZ9Tx271HLiMqtJy60nL7WetNhywjeU&#10;0d8wJn1Fm2Iw6r3xn/3NZMqItUu/jg3nx0UJI8P5AQEsoT8bxqp+QQJfrg/Hj80WYCPvg8y7wJvw&#10;9cBrKc/jo1UkWMSTICPPdWfz3RA8JOVZfDaLx2Xx+Ew+lyXgMAVMH56PL9+HKfAlYPrCNhwfJtv7&#10;NRwvFtf7nVnwAPS7e+33YR32Zbt6+bpAwIETcdw8vff5slyYTBe4s7m77/bx2sfmHGIzXTzdd7kd&#10;3i7gHmJ573dy+N7aYoaxwUiq8Vgr2kRbiylzbGfMtzdc9qP13u1LD+9bs3vr4h2bf9y86cfNWxfv&#10;3LF8z741Bw+s239w3b69a3fsWrl337r9B9YfdHE+dHgLnrjV1XOXu/cepOPZrkRuvocX282H6+HL&#10;82TyveDls/18AI7Qm+fnzfdHH2ngH6NA6IM/S/APYgcEcwT+vsJAVkAQG33JPsBb6O8VIPTARp6Y&#10;1nXAyOvnyEP7BoR8x5C2HS+SRh6D1+qDc+T1jTyuWsPm7OcLDvkJXYX+boFB3kHBPjhBPi4hKCEF&#10;GfnUjNiUrASiZE123pG8gqMlR86cPHb2PDbyZ6/fPHvt9vkbd/Gcrv+BkQf0q9aQRh5J+cEceVS4&#10;5jeM/PHTJ46dOn689MjR48XFJfm4lDye3HWIkUdp8r9t5PUtvD44NT4xOUw/Qf6dRn7AsxHZ8e8w&#10;8tjFlxEFavR1POZ1TNSOxy7+TSN/Exh08b9p5PV1PDbypJT/80b+HHDp4lmCAR3/2shfOH3hPPot&#10;/GdGHvizRn6IjgcGdPx/aWbX/xbklZDoG/lB0CL28oMvsBBT+geM/KCOf1215szZgZI1b0v5M+eQ&#10;jif5HSNPSPnzF67+hpTXM/KklCe9/PXbAwxKeTTj6y1CwevL8ddGnmCITNcHp8D/DkO2J9E/HQa7&#10;+HcZ+ZsAaeSB81dfT+56+gqS8qcvIimPjfzps6dOnTmJdTw28mTVGmjfNPJ5hSW52MjnFWYgsJHP&#10;TSX+OqAv72RlJWRmxgMZGa/ryA8x8vpSHhWRf9PIIylP1LF5y8gTIj5BGBfvh4mNE8TE8vWNPA4G&#10;iGJHRfggIy88GMjfR1at+S0jn0WQM2jkCSn/LiMfIcBGPiJyaMka0r8DQ3pIIw9PRZEx/OhY/4go&#10;QWAwC+6apIt/y8gTEHO6DharIaV8UER0SGRMKBAVi/Lio+MGZ3ONj4pPjElIioU2NikO63jCyCfG&#10;pSTFpyYnpqcmZGaQkDqemAwNFY7HLj49ryQj/whOkM8oPpFZUpqJp28ldLx+dnwhYdgLzlzPO4tc&#10;PKHjbwHFZ28Xn72JRPyFGxh9KZ9PZM3nn7qUd/JizomzWcdPZh4rzTh6IuPISaKm/JHUgqKknLzE&#10;TDQzW0xS0rGTpd39fWKJTKlChWIAsQRZUFK+v80QF49RKbsIla/u0vZfvHizvLzu8TOdMDDqxKnL&#10;Pf0/KTX9Xb3PH5Y9evHy1ytXbwKqrm6ltqvv6YtOqQpWqbueKdXPnjzTaTU/9fbofv1FR7hyXV+v&#10;7tlTXUd7d2OD6sG9tru3m48UX8tIP8Hnxeze5bN1i9t6p/32sxbb2y01N50/aoTxxx9O/vJzgxFf&#10;Go0ZRWFQfzQ2+NrM+DsINm5w79b8KpP0atSoRE9XV5dSqczIyHr4oFL3q66w4Hhe7pGXL3Q93U/g&#10;L1dbq1ir6SspPnH/XkVP92O5DBWTURAFZ9AnFkSyvAJ+YAqtVv0ULri5oX/xogPTp8E1OFNMN5sZ&#10;b6SabrSz3mZuuGjB3HUdzb1P++B19cFecBxSvpNS/reMfF29ctGPe42NVhoZrzMx2WBi5ISY7kA1&#10;drC3cii729bT/aynp0+t6VWp+np6foIf0eIft9IpS6hGK6wpzjaUbWbTnYynONCNnOnGGxgm6+ba&#10;bLO33Dhj8sLhnzFGfUG1ov/ovM41MbYEDtXfpdP9rHvS++vLZzqVvAt9A0DdpVGpkaFHc6KqNJJu&#10;tbR7wMgrxUqlXK3s6lVof5IpddW1DW6u12wsmmlUsbmxxMqiiWrWSjertqKfs7TujYnVtTb9qlb9&#10;LNO8kGhfKPpedMh08A5LSrj1zbd1VtZShpWSaiGlMuSW1kqqZRPF4irdssPDU1fz6BeJuFup1Gi7&#10;UQmdDkm3TP1Y2d0lVvdItd1wXrlMd/vG/e2byr+aV21mqrWw0ZrT1TRah6lpO8PiKoXWwPTVtbY8&#10;bWvrlSu6FERJepnmZ4lK19z2JCf3+tffNtjNklvbKig0BcNcbk1tt6LWzLY9M9teV3pa1yZ9KtVq&#10;UbUbtQxeq0zb3anpa1OpazufyXpUYvQ26OrrlSoV7e2tP3d3/dra/OuFs1WOjpWz7RpmWYntreRW&#10;NLUVTW5t2j6LepNmeuG7b3VXruvkKk1Lq1ap+INGHhiQ8gplX5e2tbEBFZGPDouIEMbEBcfEDXxV&#10;83eM/FtSno8ZoubDI/mIiDd0PECWrwH0pLzPbxn5iGBUuOadRj5QiI28CwYNgAUuYXyXlFDv1Qso&#10;9PH/WG4zdvci072LjVyWGLotN3JbOsN9qaH7UmOvFeZIrC+n+qyx8l7B8FxG81hKhdZnJd13FQNa&#10;2MB75Wu8VpgB3ispANp3hbnncjN93JaZuq8081hDcV1p6rLM6NBy44NLDQ8sMTy03OTgUiOXZcYQ&#10;HF5hCqCeJSYHFhvv+WE6rMIcWmrssgQu0shthZnrclMAAiI2P7zMzGWJCbBn4bSDiw0PLyHk+xqi&#10;CL6jJdfZlrfB1mMV5dBitC/6qGAtne9sF7b7m4Btc/y3zg7b8zXbyfLQEkP3FaYHF81kDs5qy1lv&#10;pQ/LyZK1wZq10Za3dS53iz17k71g+1z+tnle6yyg9dsxD1roh5a3dTas5W+xD9gxO3D77IDt84J3&#10;LQg/sDDMZWHAnnmsbbN4e37Y5zDvxvG8jvLy8iu3H92qKLt+H5WmGTDy93GxGsLI34Og9kH17Ys3&#10;pc2y7et2+RzkNFV0GIyjzBhDmTEauXhSxw+J9Y08IeVpxpNnTRtjQVS5oY/8YKKt+Vzk9KrbWqta&#10;H91+VHO3DshPKh7/6RTKVIupI4wok60NxzJmjqaZTLAa/5nhJ38bffHYzfqHrdV3G5or2xrLGpsr&#10;mu9ffjhtpAFtqqWFwayZo+Gq0IcEZlNsP//nBIdFW8T16roHLW3VkuZKlNQra1YHMiM/HDbCaIKl&#10;yUQbs2lzDCfaAgYTbHCm/Kf/nDjPaomi/fGujYd3bDig6uyuLWuoul9VX1lfWzEws2t9WS2AZ3Ml&#10;qG2uaqp9UANtc1VjcVau+/69B3du27becdtGJ2fHNYDjquU/frvgh2+++vHbr+bNsp5rh8qpmxpM&#10;M54xxXDKuKnjRgBjv/j0y08+/PzjDz754H2i/feH//7HR+/9E6tz5NP/imq/vPdXVFf9k3//FdV+&#10;GTbsQ6KWOrRf/HOAEe8R7b9RdfXh/xr2+d9RO/qDv4774C/TPv/n1M/+NnP4v4zHvG80+j2Dkf8y&#10;GfsBY+pnVtO+sJn5BXXiB9SJ71lN/8TeePj31lOWzp6xdr7xuq/NnBfSNn5P3/SD5c4lNgfXfOWx&#10;4TvuzuWAYNdq/70OgN/uNYBwz1rmluXCA87M7asF+zf6u27ftWbhhsXzdq1bfHDzmm0Oi3Y6LWUd&#10;2srz2i1k7s9MCDxzJOViaebNC4UtldcV7ZXq9upuaeOLbinwskf+vFv2RCXpVYi7pB1qUbuyvVXR&#10;1tJaXw9/DNsbGztamkWtLUB7cxP0iNvbgM62VhJRKzLywBDnDmAX395e39ZWB7S21pK0tNS8k46O&#10;BhzAXgAEIlGjUilSSFtaGitbm6rhsFj0tzXXSERNrQ017U11L5/0/vSsv6G6srWhViZqa6p91KWU&#10;9WlVvRplNzFhLLRPerTyznaIAezoFeIOiDVEBRvoaa6r7mxtkrS3QNvR3AA9uMa9uK0ZDourz8M2&#10;2M63EfO46on4OlzynlTqhGGvbG6oGKRKH30LPwS8u76Rb2+uBLBSJyW7HsjIk+nzeDNyS9xP+nec&#10;LA+LHW2PsMdHGzeVd7QgIy8T12Apj/Picba7UoyK1cglVTJJBSCXVkIs7azAdWlQvxjpe1LBi4lE&#10;eNxDdpKQUh62EbWVEaD0fCzl9Y28uBFTAbxt5NFXB9oeiUS1be0VyMg/76y/UegwawJng1343gXB&#10;u+f4b7cJPzgvdN/swK3WkXvnB29H1WMCd9hiM44z4vU1OvS/beSxvocAVsUc+ho62esp0Im3jDww&#10;n/T1APToHxAj3IqK1bwW8QSoZ9dsPHGr33ZbrNqxjscV5CEWbLPBefEsZ/rhlQY4Kd7TwdRjrQkG&#10;Yoz7GmNYdWjFzJ0Lx+9bPAU23vX9BLeVhq4rDEjzTop4CMhVnmtMvNaaQgurWHCoFTO9Vpv4rDVz&#10;XTbTfQVsaXpwyYwDSwy2fzdlld0olCNPHx0b6MLz3iFg7iaNPC4lj0vWADBiRQwaeULKIyP/umSN&#10;P3pcwV/1Q7kF2MUPVq3BDz/hYb7wBBUQ6BUa5gtjz7BwJgSREazgIPfkBL+MZP+MRGFOSmBCBHPd&#10;0lnWpmPnUMYvsZm2bq7xCuupSy0n/kgbu5gxfuWsaV8Zffk1Zayd4fCZI/81+qNhRpO+3Oq0LIjv&#10;lZYUjjLf/bx5fB8O14fJ8fLhePtCIGCyBSyAw/fl8JE45vM9BDx3LteNx/PU1+76cLheGHKRzUEb&#10;E50+bC6LxWGz4D9sdFBfDteXw/blMuF0gzBZHMCHzfHGsNheLLbHazhuJKgQDeuwD/MQl+/p5XPQ&#10;0/sAm+vO5bv7+Bzw9Nzr7b0fuXjXHW6Ht3t77mF57/fy2OnltsvHc9fBfRuWfm8Ld3dzw9EMswkM&#10;83FWlAn2ltO+/4q60eGbfdtX7N+5fM+2JVvWf7vZ6Zt9O5fv3LF8++4Vu/as2r1/zd79DnsPOO7b&#10;7wQcOLjxoMsml8EaNR5ee32YB+HC2DwvrsCH50dMJOvH4grZHH82y4/J8mNBi2eXRZPNIi8/UBPf&#10;L4At8GdB4B/EBSAWBrL8g9j+wUz/QB8A3gB+Qnc2a6+H+2ZCym9BOn7QyL8NznbHYO1OLmLtPqST&#10;BDqxkff03urtux3reDZnP5d3EPATuvoHeAYGwQM5KygY3oocGBEgAZ0ckZQRk5odn56bjOZ0Lc4p&#10;OFZQeOzIkTMnj5+7cOLipTPXbpy7cevsjTsXbt/Hc7pef1B5s+wRaeRRyZqqFsz9R62kiAce1LQC&#10;OL77qBnARp7Ysf5uRe3bRv7qzTsXr18/f/Xq2cuXUY72+bMnzp4uPXvyxJlSbORLjhQUFecVFObk&#10;F2QPGvnUzCw0v2tGZuLA/K4pUUBycmRSUgQp5ZGXf8vFJyaHAu8sVkMY+Zi0jFjSyGMXT+j4NKzj&#10;c/My8guyClER+Xy4MGTky96sHY8t/P279wZc/KCR19fx/6OR/x0dD+gbeazj/6yRH5Ty/weNvL6O&#10;B96p44EhOh74/5qRJ3X8/8rIkzqeNPJn4Of8G0Ye8aaRJ6U8ZoiRB37HyF+6cQVDSnnCy99ENeXh&#10;3fYuI6+PvosnGeLT//cMOSmAXTzmjxh5zB838pjfMvL5RZmkkSelPDbyWMqTRn7Qy0e9Q8oTRp7U&#10;8UOMPCnl9dX8ECMPkGnyOMA6HgVR7OhI38gQzxB/F3i4iY/0yUsLBHKJ+V3/RyM/mCMPLTLyeZlh&#10;+ZmRqYmhsZF+pJEfIuVJ/w4MWcT8j0aeFPHBoTxMUKhAr3z8ayOPdTw28tFx4aSRxwnypJF/LeVT&#10;koCEtBRs5BOzMpOysxB6Rh4Xjh/Ijn+t449llpRmHDmZdex09vEzeW9lxxcSWfD5524AKDX+3M2i&#10;c7cBwsjfLrxwC7n4izeB4vMoZZ408gA6wunL+acu5J48k33iFJwi48jp1KLSNELKJ+fmJ+XkpmTm&#10;JKSl5RYWdPX1SqRyuUIlg7GhVC6RQjvUwpMMEfEA2U+kk2uqHzWUll6QSrWd0q76JjFXEOofFK3S&#10;PpUpe548ffWw7FFh0VEIUI/icbuoS639SSJ9plT90trWX1OrqnmkunOzPT/namhwtodb6Pp1h7du&#10;9l6+dOc3C5yo5t+amSxg0L6fMsnacKb9zOl2VPOvLegLZ89a/sPCTXY2y/jcxMz0s5lp548U3eZx&#10;EgxnzLO2WE4z/3HCWOsdW9ly8Uut6pVMioq0KJXKrq4ujaarqPCoqEOm1TwODIi4c7u8S9uv1fR1&#10;tEvraptlUvWxo6fkRNUaKVGsBraHViyWQoCmNpUpNUiT/iwWvXBax5w5Y6m56Qaq2RZs5G0st9BM&#10;ltpZLW+olD9/rOvW9KO9VKjSCxxkiJEnpTxp5Lu7n3WKn6xz9J4xfZGhkaOx8XrDmQ5GBo6GU1bT&#10;TBwtzJZeu/iot+e5UqFVqXsAtfrJ48c6Diva2mKpnYWD2cwVZjMcrM23zqLvNpvuSDdynmO122zG&#10;GsPJS62ozqYzV9BNVk2bMH/CCLuxX1rOmDhvjrWD+8GQezda5Z3Pn/Xr+rp+1qqeKNHUtVqlXKWW&#10;aTSSXpWkCxt5uQoZeY2q+6m8S9cu012/XbF5411rRhvVVGJqKLGktTHMO21p1fZW1xct1p27qGtr&#10;f9LR3t/a8bhd0idSPhcrdGKZ7vat/4e9v4BuK0n39tE+c2jOmTPUlA6zGcTGUCed7nQ4seMkjh1m&#10;MjMzM4RtJ7HDzMxoRjEzGcMN+r+1S95RHJieme989951/17PqlW7NmhvWZKlR69/xd68+Zq9vczN&#10;U8dykzvTDEw3pb2T2sWt2cXtrLvHq+PHTSLxK43WoNMb9QaNQqmXKXsU+k6pvlfZ2a3U/qxQmBrq&#10;67dteTh5AofFUNNZOgpdx6ALHBxkTJdbzs7NQQEmbscbobhboepSISPfq+56JVWbRJI3p09dn/Zd&#10;m8cElau7hkIzsGhKF4rYlcL+1vOCm4vpyDGTQPpcgbJl0CNcqVPj2xXpXsg6le2STm2XUqmUSETP&#10;uo09KsULHtvU2qTJy33y3dQ2Nxe+p6vU01XJoutcGQo3Z/G3bpdojk9WrTY1NJvgcSeVwhX9vUbe&#10;oNF26XUSAX/PzpKiwpyCgrTS8pziUnNyItbxmI/N7DrAyA+Q8vmFyXkFSfkEA6Q8JpfIlH/fyKNM&#10;1Y8Y+ew09A/gWMr3G/mgd4x8clBO4va9edFLf2DQh//HPNbQjbMcts613/Lj+KC5tgGzrcMWOMUs&#10;ZoXMo4TMp0d4uwXPY0Qucg/3cg1b4Bq20AX6kYtcI73cwhcwQ+ZTQxdSwryoQLgXI8KbGbmIFeXj&#10;An0gbCEdCF3AgM2C59GC5lM2z3HYssBx60LKNi/n4CWsUF/XcD/36JUTI5d7Qj9gEZ1YRQ9e4hq1&#10;YlL82mnhfp6wFm8Q7e8ZucwdiFk+IcpvArSxKyYDMcsnRftPjPafDG3G+h8y1k9PWT0tccWkxBVT&#10;4vw8o5a4Ry91C/Vihi9ixvtPytzwfc7mWenrvkteNTVl9bcRPiw4K1gVvIAaOM8ZRmJ83eEIGNgY&#10;A33YJXXd99Ervo1c8W3E8ilRK6fGrf0+ccOPyZtmpW2dm7B+Ruya6WF+k0KXTYxeNQ1WAUnrZ8St&#10;nJK09ruU9TMS182IXTUtatXkmDWTYzZ8F7x8WtDKubdOHhLU1Tfde9pwr7b27qO6ew/r7z4FUFE8&#10;IeWJMnnoPG56VNdR19b0sPHHSbMP7jxy6ditkV/Y2g5HkTLvW/ixX6NB3AGwjscjI7+iEFO/ssZ8&#10;Qxn8x7EjPrd6crNBxlZy6/niVmnb4w4lV32i8oyH06SxX1uP/dpm7Je2Y7+0H/W57egv7MZ+5TDo&#10;DyPPH7kqblO0PWE33m+RtEn4jcLrp26P/8bOcQR9/CAnmyF0uxGsUV842g13+fL3o/wXbHquNTU/&#10;ZLc+5rLrBIJmqaRduXVl6Ff/NdKT8gNsZjvS3Xq4K7R2ozwwX/1hnONYD1GbIXRL/IblAQqBtqOB&#10;21LbAnBaOlBpPGHkLXU80Pqkjd/M4zWy5Wx+SkTEH3/32Ziv/jjov38H/Pl3n/3pXz7767+hFvrA&#10;Hz5DfWj/+Bka//O/fPanzz778j8+++a//2XwH3439I//Nvi//xU6X/47Ghz+5/8Y+sffDfmvfxn2&#10;h38Z9ed/H//V78d+8R/D//jZqD/9zn7wH+wG/Z464o8uo79gjvozZeh/A65jP5/qNHyOi7XPZCfv&#10;iQ7+3zNXzHABNi2csmXhpEDvyaFLpkb6fR+z4ofYlTOAhDWzktfPjVv9Q9Z2LyB964KcYO/8sMV5&#10;oT7Q2RG7CtgZuxZTFrWqKMw/L8QPUxy+qjx6XVnU2sLQFXlBfnnBKzKDVqQFrkjdvjI7YmNFbuKR&#10;nTnH9hbdPF398MppccsTBa9BI2rpUfPf9Mh+fa4yKNtfdEu6tFyDqkOvZGtkbVo5WyfnKoStGgVX&#10;KUW17VJBh0zIlYt4RHo7VykQKgViaNUisUoiARQikUwgkPB4Yi7XEnOFOCp1b7MES3lLHY9VO4bH&#10;a8FYDmK43GYAOrAWOmIxW6ORKOAkxR0KKU+tEAJSEZvT3oBobXzWpf/l1TM4bU5rU69R96qvu1Or&#10;6tZrunRqrUJq1Cixl4dVPQYtDBrUCgmfgy28TimDEYVYACP8jlZU/M7n4EWZkCfktIt5bGg1csmv&#10;r1/gqWhhFYxgI09KeazjSSOP3bqFjh9o5D/IP2/k8TaWW5KmHvfJWHmJCBlt6KCNufUiXoNU1Igj&#10;axTSFlwdj408QtaoVjQrZPWAWtmkUcIGsHG9QtpA6HhUET9AwVuOkIMk2MhjKU9mygPvG3k5txGX&#10;yYu5yMjDecLZCjh16L8Q+I08WBTBw+DuC327pO7cdi9W4nLP+GWMlNWuGevdk9cwoS3YPCV7nWdp&#10;wLT8rZNziZL2TCKmJotIkrG08DlEBA0Gl8NDiz07npo10sdu3bRB0UscYHd8EAC2wcA2ictpccuc&#10;4/0o0EleyYARNMcskZMDizAIi9DG+Dqh0vXldEzkUqcQb1uAlOxRvs4wGOZjD4Phix1i/KgB88cH&#10;e9nACF6LBT0swu54ETYLWmiN126fNw479wHmHbdRS5yilzoD0IERaGOWOEd52yIp720f7mUXu5QC&#10;I+GLHGN8aWGLnAMWOCz7diRjFDLyZVlBiVHrU+I345ldMThH/mNGPis5GOfIYx2P6NfxiOyot/S/&#10;+cnPi8lMjyguSijIj81ID4V3QcVFcfC5eEdZYlF2xO6SxPKcqE3LZ05ljWXZfv2Dm9UcT5u5rFGz&#10;6cPmMkcsmWjr5TF+NmPEfA+r2a5j3W0HUUb9xd1pxMaVXtmpkWVF6ekp0QkJYWmZCUQmOyI+JTYu&#10;OSY2KYaoZ0f9hOSo+KTIhKTwxMTQhIQQIDGZlOzvQA5iHf/uNtEJiTHx8bHxhJWPjUvC6p1okILH&#10;dfEWOj4Ct1jEx8aFIYggeExMXHBUTCAW8SFhm8Mjt+FOSMiGsLBNUVHb4mK2R0duSYwNjIvaFhG6&#10;LiZyU2zU5k1rFs2azmI6j3ShjnajjXGljvRkjv1+spPXbI9l3lM3o4z4BetWzgS2blgAbFwzZ8O6&#10;udsClm4JWLJpm8+GLd4bNi/atHXp1gC/gOBVQGAwmrs1NHwTnEBUbBCcMCHZ41LTk9KyUzHpOWmp&#10;2enJWcnpuZkZ+RmZeUB6Rm5aem5yRnZKRnZSakY8/Aqwi4dFaGGR6KB6eeKf72Mzs6LS0sPj47aE&#10;ha7ERh4TFbGSBMfX4Hp5S8lOFsLjRazjAXID8mh4MSRsRVjEKpwgj7PjE5MCklOCgLT0UJxXk5Mb&#10;n5UdC+/Vy3Zk79xTCOyqLKmo3l1ZvQ8b+aOnjx8+c/LU5Qtnrl0/d+PmpTv3Lt+9f/neo6sPntx4&#10;9OTWk1ps5M1WHSfIkzr+Q0YeS/nHWMq3cPDMrh808nceoCj5AUb+7OWL5y6ftzTyx44fOnK0+vCR&#10;g6SRJ6T82zJ5YurE4n4pT5SfEgzQ8QA28ljHYyNPZscD+ypL3zfyZHV8dU2lRYE8YeRxXbwltU+e&#10;1j1+UvvoMbTAU6I6/v+skQf+eSNP8gEjf+X8lcvnzPxfN/LYa///lJGvsvTyHzPyZ88ch/a3G3ks&#10;5UkjP1DK/wYjT+p4wshfIXhHyiP6dfwAKX/7PtLxGEspf4/Ibbc04wNc/McYYNg/ztP3QBO6Wt4i&#10;hqyOx9x++PDOAzS5q6WRx1L+yq0bpJTHRv7idSTlL15Dk7tiI3/+wmmANPIkx88cPXb6CHD01GFs&#10;5AkpfxAb+erDFQcPISMPWBj5sqqq0srKEqCiohizb18RlvJ7+ud3xbyv4y2N/AAvv6PfxQ+gtCwF&#10;G3kA63is5lFwTU5EflZIVsq2soKomsospNeJSnlLFz/AyKNtkIg3A3vVVORgI79vV15pYSqaEqco&#10;Get4S+H+myCMfFFJmqWRz8iKtzTypI5HEHO6khO6Yi+fX5T9ToF8aUFJWSGmbEdp+U6ziMdGnqyO&#10;B8oq9pE6fvfBA8Cug9W7q2twdbxZxx86QcbH7z92tur42f0nzlWdPH/g9MWDZy5hHX/kHJrH9Uh/&#10;BM3hK3cOX7kHHL1879iV+8cvPwROXkLtsesPj15HLebI1fuwzZFLdw+fv42K6xE3j56/ceT81cPn&#10;rlSfvVx99mrlKZQsX3X89J6aw6SRrzx4QNdpxDr+nzHySFvLNd1dz69dvc3lSjkcWVFJZXOruIOj&#10;yMqFe3CvStstlCiPnjirUGpVqs6uHlMH27Cv4nxR0dGgoJxZszbMnrV52tRVEyf40ajzrcdOc7D9&#10;wY3lPdFjqStzAeDu4sWiz/nuW7/vv/MLDc5OStgxwWOhg923nu7zdJpfH9zjb1wfr5D+rFGadGpT&#10;l9Fk1Jt27zxlazXFwXa6s8OMqZP9tGqTWvXKoHuuQzpVDT8aja6hvuXM6ctKeWdzE6f64HG1ygCc&#10;Onm++uDRn96Yrly++fDBU7g0rVavUKgMhk41USmP1LlCqVKo1Qp9V+fPKsWbtWtSnBy9nRx8qc4r&#10;UaW8gz+DuozhtMDDZUHtPd6LXrOR1+kMpJTHCh7reAwswjg28jpdr1b/ZuOG9LFjfiSNvL2tr/24&#10;pXbjvMYNm3L62N3e7p902k6UWqMxwkW9fPFra5PUnTXbk+kz1WMNzXaxq9MqqvUyF8dVdFt/d8oa&#10;d9pamp2vK20Vy2k53dbX2crbxd6XYbOYZrXIdvjM0V9PcXX0WTwv9MFNca/B1Ndp0qtf9Rh/7u16&#10;o1X16BS9RI28QqGVKXVyuAKjpvO1vMvElb85dubxvLlNrnQJzV7lbKth0BUu9A5Hq/t0p/u+y021&#10;TSaJ4o1S8ZNaZTIaO/lik6HnF4XGxGb37N51/dtJ/AkTNUw3Hd1FYefY48pSM+kcFv0ag/p4zTpT&#10;a5tJKjNIJAaN2mjQ6ZXKLoWuW9FplOp7NMbXErmJzWkIDrrp6S6cNFFOoetoDBWNzrd3lDJYt52c&#10;H69ZZWqu/1Uk7pYqetSaTqWmR9X5Sq4ziWU/X7x4edp3LZ7IyMNena4MlStV6k4TfDfxvAv9p4pK&#10;E1/0UoF2UcHVKrRqhdEoNfaIjX3SLq0AHiXoHwjUMnGnWPCTUGgS8E2Xzj9e5P3AmdJBdRZ7uInc&#10;mHIWTePBFHvQON9NOOvB7CovM3Vw30iVBpkcfme/3cgD2MgbtRq5TFKxbyc28mU7cotK0n+LkX9X&#10;yr818pZSPq8w4S3Ywucl5eai1tLIIymfg0JsPm3k4aMsdvGkkc9ORWSlBgEZBGYjnxCwNzfWf5Yr&#10;ffh/zGUOWf+jw7Z5Duunj90+x3lP7IqqpHWVSev2xK3Zn7KlOjO4OjOkMmV7RfK2fYnb9yZu2ZOw&#10;eXf8xl1xG3fGrt8Zt3pX/Jo9ieuAvYkb9yVtqkjeXJmy5WBGAFCdGUgQXJMVVJMVUp0ddKQk8mh5&#10;5KHiiIOFwQcLQvfnBVdkB1TlBlXmBMLikdKoEzvjTuxMOFoWe7AgHAYP5IfUFIVXF4ZBB4CRfVnb&#10;Ya99GQEVWdursoOBisxAtJgZVJkVtCdpc2Xa1v0Zgei28iMO54UezAo+kBlwOC/8SH4YtIdyQw7l&#10;hkH/aEEkcLgg4mBOyKH88Jq8MOic3pFwIDsYFqFfnRsKg7DBkcJI4GhR1OGi6KOlCYfLEg6Vxh/b&#10;mXx6Xwa0R8oTT+5Jw4tnKjKhBWDk1N708/tzLh3IvlCVeW4fkH2hMvtSde61owU3ThSfO5h/7URl&#10;+6P7opY2QWNH25NGblNzy5On9XcfWxj5x8jFP3iCpPzD2vba1sc3H01ifHvz3L0dOZXf/M8Ym2EM&#10;MrIGgy38mK+oZAf3yQ1Gf0kZ9YXzyM8dxg2iOo1x//O/Dt5XVCPtUHfU8rkNAnGbjN8kknYokiPS&#10;hv1lhPVQW6aV24g/j7MbSrEe4vTFfwyZ7ja79nYzt0EkaBY3PWhtvNcsbpVmRuUO/9NYq68pVt9Q&#10;bYcy4cgOI93GfOUM5zbqS4cnN1plbI2co22832aQ9lw4enW6+5wRn9s4jnZzGu0x5hu6zQg3hzET&#10;xg9lAbYj3VHY/ddOLY8lKdF5W1aHiDrkrbUdHY0ouKajCYfVmHV8a10borajrY4taBHW36nlN7SL&#10;m1oTg7Z/85+fDf2vz4b9F2oH/+dnX//bZ8P++7PRf/4XaIf8HkW+jPvr78Z//q/Ow/7IGP2509D/&#10;sRv0e4fB/00b/j/Mof/tMeqPk8Z98Z3doO8dhs6ijvDxtF3kYbV4gt3yac7rZrK2eU0IWDRp83x3&#10;6MSunJm8YXbyhpkZm+Zlb52fs21BXoBXceiSHVH+pWFLd8csL4/w3RnlVxa+NHfb/OIQn8LtC4u3&#10;zS8P8gZKA+eXBS/cEepdFuxduG1eaYj3jvDF0BYELigO8QaKgr12xvgXR/gVhPnlhfgCBWHLiyNX&#10;lUavKYleWxS5Oi90ZW7wqqKI9TsSA/dnR5/emXmtprTlzhnuk6uylgfy9sdafssLreRVp7JTwTcq&#10;hJ1KkRF1+EYlTy1uUwpbjGquXNomlbUpFBylkiuTdUil7XIJWypqFwtQJoxUxJZL+AqpAFqpiCvh&#10;c1QCoYonUHB4cjZX1sGBVs7lKXh8OZcj47Cl7A4AZ7agqU07UKE6zpkBLI08htTxpIjH3hlD7gjw&#10;2E34CDCO+zIxB1l4tVCjEUmEbZz2Om4HCoGBDWCztua6bqOmr1MHJyAVcHVKmUGt6OvUGzWKFz1G&#10;aA1qeZdOpZaJdErpq76uHoOm16iFfrderZQIoAPbSPhsXnsLjoMXsNtw1jx0xES4PL+j1ahRvurr&#10;bm+qF3LaYZt+I//25PEl49MGCB3fxOG8Bc4Za/ePYanj0TGJ3BsAG3kytUb8gTR5WDSPWBp5EhjH&#10;e2EkomapuEUiaEbZ9PxG7LihxbkxqFBdhFJoSB2P+jKiLl5Wr5Q3aNUtgErRqCQGsbvvN++4vh7l&#10;3vT330p5DNbxpJEnEQsbEP3ZNRIekvLIy/OwoEfV8aSRR6k7nEapGB5RjUJRg4j/2CCt5T86GbjI&#10;NWPd1ER/FAWTtXlCylqXjPXuRIG8Z/Y6NKtq1gaPlFXMNCIgHoAOVurQSV3NSl7JSFpBx9IcK/UE&#10;fyqsgpGoxfbAtlkjN/0wNHqJAxwEVsUQU3/jVbG+TpbgiUYifezCvW3wvN/Q4g4QtQSVpUf5OscR&#10;ITN4LtYYPyqW7wCsAmL9abAqehkldBHaGMbJSnloYYTsQ0sOQifMxz5qiVP8MlqcLxVIWs5M8KNH&#10;L3aKXUrB4HFs3s0jSxwTl1HwyScsZ+DE+fBF6F/cts+3Xzp5OJWokcdGPi1xKzmza3r8JnJmV8Tf&#10;MvL5GRY63sLI5+eYdTymMC+2uCC+tAgFupYXxcN7nsKsiH3lKfuKE0M2es/0tHW3/3reJPt5E+1m&#10;u46f52G1ZLKd77cOsxkjJtl+Odd9/Cx3K9roPzuP+qPTmM+XL/o+LSEoPzs+IS4oPh4FvCSgBPaI&#10;qPiIiNgwIDYpOjE9FpV1IxGP5k0lw2FQ/gyBhWcnYuL7sRzHwGBcfLh5RyzZkZRHP3FxMQCh3c3m&#10;ndDu0CGK4hNCzW1/LTwuhyc7WMeHR24Ji9gcEbElOHh9SMiGmJiA5MTQ+NjAyPBN4cHrw4LWRQav&#10;jQ5dH7x1+VKv6RNcrKl2Q+gOw9xoYyawxk1yt5460X7ujy4rl/2wZf3CrRu81q6YhZLi18/btGH+&#10;lk0Lt2722r51UWDgks2bvDdvXbwtwHd74LJt2/22B/hvD1oZGLwWCArbEBqxNTxqe1RsSHRiOJ7G&#10;FkjPycguyAEy87OBrII8aNNz0QznQHpeelp2ampWckomkER4+ZTMnFQgPSsZwF7e0shnZUeTRj4q&#10;EuXVvG/kLSElO0AaeUssa+TxZuai+8g1YRGriAJ5pONRWE0iGR8fShTIx2TnxOXmJeTkxhcUpKC0&#10;9L1FO/aV7K4qr6zeV3moovJQ5cGjNUdPHz92/szZa5fP37wFXLxz7/K9B8C1h49vPa7vj6xpsTTy&#10;ZhdvybtGHniMpfx7Rv5hbfMAI3/97t0PGnmcI4+N/NFjNUeOVlfXkFHye/dbzO9KxEIgI4+lPOnl&#10;B+h4ABv5nUSC/ICwGqCiqgyDjPx+81SuANwoUHOoiiiQN+v4EyeP/B1GfoCU/+eNPJby/1hqzbug&#10;Yvn/40b+N6bWnD9dDfy/Rv5dLz8wR/6DRp6U8rhzuT9N/oNG/spNLOU/ZeTfqZG/dxd438jfJYJi&#10;sJQnO6R2/5u8K98/yDs6/kHtE7wjKeJJBhh5xIO3ZfKWRv7q7bdS/sJNFFxz8TqS8peuozL5i5cv&#10;nL947sLFM+cvnD577iRw5vwJDDbyWMoffadM/iAOrsFGnsyu2X9w54EDO7GRx1KeNPJYypvL5C2M&#10;/N7dOe8beSTlLYw8KeU/ZuQBrOMBrONxp6Q4rjAnoig3PDt1e2l+JKHakZHHlfJIzZsr4hEHCMzb&#10;IBGf0Y/ZyB/eX1SxO7+sKK2kKLm0OAXXxZNxNL+VslTSyGflxBPTur5j5N/R8R8y8vlF2ZaRNahA&#10;vt/IE5E1ZWU7SsnSeGzkcXw8kSBfYWnk91Qf3F1ds6fmbXU8aeQJHX96/4lzB06exzr+wNlL1eev&#10;YB1/5OJNxKXbhy4jHU+E0twHjl99AJy48gg4dRm17xj5a4+PXntw7MpDJOUvmKd+PXrp9rELt45d&#10;ILz8ues1567vP20Ol8dp8nurD+3Zv3/f/iqZSqnVGZQqjUKJJlZFOl75qRz5AUYeIxRINWpDawvn&#10;0sXraGJV3bOz528HhSRAq9I86+DK1Lqesxeu1za09vS+UKu7xJJeLrdn2rRlo0a5jx07adgwV4rz&#10;HMDNdTGTsXD1ivjIsOKJHotDAnOePJT29Zjqnii2bEyxGucZH1v68xvT65em/NwDTPoPU6csamtR&#10;yyTPV/iH6LUmdrvex3vr9q3JXI7up9emNasi7Ky/ZdLmsujz2O1GnfYnrfoZjyvu6enTalFETFdn&#10;3727T+/frTcannV1vpBJ1T3dL8JCo2uqj71+9auALz154ixcWnd3L572VqXSaLV6iUSiRhk9KrVC&#10;bzS+1ml+DQzIp1IWOzn4UpxWIBz8nR18GE4L3Fnzr5x5/LzHhArgDJ2fNvIAaeTVGmNntykstGT8&#10;uFm2dovt7JbZ2/o62vs5Wi1ztPYZM2TSwYqLPV1vsJHXwnUYe5UKdMm5WRXu9AWuFB9Pir+rgz/D&#10;zn8iYwPVehnNZhlh5P2crJdSbHw9nFa72q+gW/kC9iO8KGMXuzkuH/nF1KGfTxg/fNoav/i2Bl23&#10;3qRVvNIonmsUfTpFr0bZqUZTDMhkBrlKr+7Udv0s6zK1y3W55XcmTWpjOqvoDp10BwODhqS8G63W&#10;k8WOiDG1801S1RuZrFcuAF7KlT8pdL+oDCaJzPToXuuW9U9ZLKWLm4HuqnV06nVjKRkOHc627ZMm&#10;nmS5mo6cMomkP8nlBoXUoFfr4e5Wqru13VqZrk/b80osNwkE7bEx1z09BFMmSal0PYOlYjAETs4S&#10;OvMBlXp32WLTk/smuaxXJu9Ra7pU+m6l8TW+6evXbsyc2ewxQcnyMDJdOl0ZajeKzIPGnzbhAp3a&#10;W1Ji4glfKdAUrBqVnqiRNxpl3V3Sbg1P26ftVUnV3Qb9M5Wyj91hEklMj2vZ27fdZLEELJbY2VnE&#10;oovcmCp3lpDhzPOkP/CkXZz5nenWLZNI9kKu1qOZjP92ao1WrgbIRRQcpEbTF1QfrCgqzCksTC/f&#10;mfcJIw+dv2nkSR0PWBp5XCafm4tARp6Q8vB2Pz8XMHt50sgjLIw81vEALpMnwUY+Oy0YG3loSSO/&#10;Jydm5VwPxoj/nMscsvYHu23zHFZ/NzZty0KTutmkZ5v0XFOP1NSreC3veKVkmwxSk1Fm6pSjFvoG&#10;kckoNnWKTd1iU4/Q1CNBQL9LZMYoIICOBZ2inw2CX3tEpm7hL91CU58E0Ss2PZeZO13in7tEv3aK&#10;fkGHlZr6ZG+MaHvYGO31DEZgF5nphZJYKzfTIzN1SxHQ6YJzlqG1wDMFsZYY6RKbN4ZOp8g82Amn&#10;LTM9U5teaFHbBaehMvUoTM81pm45Avq9yoG81Jqeq3/thYMroX3TKXllEKHFZypof+mRQ/tzt+y1&#10;UQyr3hiFrw2Cn+BO61GZnmngBH7uEf/ULUJn8tzQrZTrxfJupdYgVb406jUigaWRb7j3CBv55odP&#10;Gx/WchvZV05dnjN1fvPDjqhtScP+YjXuGwouh8eM64+mwSKehCyTB5xGT4ARm6HM0V86jfrCcczX&#10;Tl/+fgSW8nDYOxcftj1hN9xrVgnUGTEZQ/881OobW4fhFKaVxxf/Nnj2ZC/2U4FR1gtbcur5whZJ&#10;p6w7IzpnyB9Gjf3SfvxXFPvhLtaD6XBk4nsCqu0w1l//fTjTdlLd7TZxm1LO0RytOMWwdRs7yN5+&#10;JH38YPSVgN0oD+vhrjiyBvr2oz3HD2WNHkSpvcPdWXBg5eKNog55I3zobOawm9gtdU3vG/m2Ojbi&#10;abuoRSBsaJe3tmWEbqcO/YvPZMo81nivibZLpzkum+68ahZzwwKPlTMZq2ezwlf+GL9uXvTqmcmb&#10;vNK3+6RvW5wTsiwvdHlRxMryyOW7ohEVCWuAPbErd0T6ZW2eUxK6pCJhNbA7xq8ycU1V0uo9sSv2&#10;xPrvS/DfEbV4Z/SSvfF+u2N9obMrcnF5mPee6MWY3VE++2KXQlsZv6widmlF9JKqWN+KaN/dEYv3&#10;RC6pjPXbF+1XHuZTGuyTvWVufoBXeaRfWbR/XvDi7ADvXQlr0YlFrCyOXbcrZeuB3IhTu1JvHil7&#10;dP5A+90z/KdX1e2Pnsk6ftIKf9ZLgTfwxHyt/6lXrpdzXnYpOpUiGb+1WyuX8trUMpFcxJOLOCJu&#10;q1LUoZXxpLwmqbBNpRIoVSKZnC+WcISiDkAi5smkAqGAjREQee64lfDZci5HyeWr+WYvL2VzJB1s&#10;SUe7ks9T8LjIy/MwbCmXLeZ1oPB0C7FOGmqzp/7NRh6QilAAPdqLyKhRSHkquYDNrlcoeBJhG4/d&#10;YD4mt4XT3iDgtnXqVS96jAa1XCkRyoS8XqPuRU8nLL5+1t2pVWrk4i6dCjrAsy79y97OXvTVq9io&#10;UUgFHFgFHRG3nd3SKCXCanjtLQY1rEIV99BKiOleFWIBHJnb1gwdYn5XtpDTgrA4bfKsAKzXLY28&#10;pXwfAN4Y8/be+JCRtxTrWMETICM/wMIDAl49htwRbw8dqRjNFkuAjDzW3EJeLcDnPBHx6xSiBjWR&#10;V2P28jLk35XyBrWyCRt56KgVzRpli1rRqpK3YC+PQ2/kkmYykn6AjgcsC+RJJMI6bOTJ7BpLIw+8&#10;1fH9UfhwzyhkHUJhM5vzWCqq7dY0yxoubPdiJa2cnLzSA01VupyauIoR50eJXeyU5EePXewQs9Qx&#10;cTktZRUzeonD1pkjNv0wNHDumDAv64hFtjAS6+sUt8wZy3RYTPCnInW+2B4vQouL3GEQ18LjXWAz&#10;Ut9joQ99GCQJXWiFj491PJ4YPHaZc8JyRuIqVsJKJi6Tj/Gjbps71n/SFzMdPtswYziMRC+j4Kp5&#10;bOGhJRU8rp0ny+qxhQ9f7AAd2DFptUv6Bs+k5cy01W6J/oyYJc54vtboxU6wGL+MBiORixyifBzj&#10;fKlvF71tg+eMgesN97ZZPvEL/wmfb5k5auMPw7fNsd4yx2bxxKHU4Z99xxxalhUUH7E2NWELntYV&#10;G/mMBDTLq1nKv2fkcWpNbhrit9bI50QX5cQUZUeX5cfmZ4QBNfuyK8pTgtYvnDnRnjH+L1Mow2a6&#10;jf+ROWYGfcQCt/FzmKO/pw77znnIfE/ruRNsp9JGUMf8mWn3zdplM9MTA4sLEuGdFby/SkmLTM+O&#10;TcuKSUiOiIwPTUyPTc1KTkiLgX5UbFB0XChARrdDB4hNCAfQoIWFfx9k0vuJjQuLiQsmxHowMRIZ&#10;Fx+FRHx8bHxCdGxcBGzwjnaPDY2ODbIshCcVPLbwmMjoAFwdj418VNS2iIgtoaEbAwLWbNuyImDb&#10;qqiwTSkJIVEh6zau9p4xleloPdhu7BculFETWFbu9LGTXK2mT3FavHDylvVeoQHLtm30Xrdy9qoV&#10;M9etmbtu7byNG+dv2uK1ZduizVu9obNpo9fWLYu3b1saGLAsKBClxgcGodL4oJD1weEbQyO2RsYE&#10;R8VHxCZFx6fFJ2clp+VkZORm5hTk5xcXATlFBbnFhXklRQDu5JcW55UU5BTmZuVnYnLzs7Jy07Lz&#10;0oG0zCQgIzuFKJNH9NfIx2AjHx62KiZ6PQ6Rj4xYHR25CoMs/EdSayxF/ADwBpY6HoiIWkMUyG8w&#10;6/iU7ckpQdjIZ2RGwpng6viCwuTi4vQdu/J37yvdVVm2dz/Kq6k6XHXg6IFDJ44cP3vyxMVzKMvh&#10;1m3gEiqQf3Dl/sMbj5/eftLQXyDfSuh4tjk4foCOB94z8k8IKY+NvGVqzcPfZuRRlDxh5E+cPHL8&#10;BAquOXK0uuZQlYWUf8fIYylPVsrjWAgLBT+At2E1/dXxxQCp4y2N/MHqve8WyNccO34Izsps5Ekp&#10;T+bIYxcP1D95+nEjj1z8P2nkCf4RI//u4j9i5C9cOGEp4kn+/9XIY7CUJ87/HzLymPMXTlhI+bdG&#10;HviYkX8r5a+dv3L9wgAjD/0rN7GUH5hdc/3uzav33hr5/siaO7egJbz8ACN/59EjUsqTRh4gnft7&#10;9vwxQIh1MwOc+6ch98LHsTwyNvIorObhw99o5AFs5HGm/OUbVy5dv3zpCpLyFy+dfd/IAx808ji7&#10;5tDRKtLIA5ZG/gNl8pVF+yoKgb37UI08Bht5Usq/Y+R3ZL5fKY9TazADjHxpeVLZjuT3jXxRbmRJ&#10;fmROWkBJXkR1RSaS73vSD1VkfczII/+OQC7+UFUmQfahylzSyJej+OOUspLUIot0+PcpKU0meWdV&#10;WWpRaUpxaXphcWp2LvqTmZWT+L6Rz8lLxmRDm5+SW5CaV5hG6PjMdxLkS5COBwgdX4LYVVayExn5&#10;8j07AJxXQ4TVVADv6PiDNcDu6kN7ag7vPXRk32Gk40kjv//Y6QPHialcibCag2eQjq+5cPXo+RvI&#10;nl+6dewyCqsx6/jr945ce3D0GqHjrz08efUxcPoK4vj1J0evP8Ycu/b02LXHx688OXblIU6ZP3Hp&#10;3vGLt82cv3Xswq3qs9f2n75y8AxwCc6h6tiJ/UePVx06tKeygisUGIxdKrVWoVSrNTqpTPVpIw+Q&#10;Ip5Er+vq6X5+9Mip1hZOZ+crsUz/tI6zaUvE9B+9y3ZV/2wyPa5tOXbyQmfPC7XGQNTI/6rUvF7m&#10;t92ZMo1C/W6pb4DRaNq8OZnOmDFxkldfj0mpeBEclPTzTyaFvOf0qVu3bzUnxBWPHsm4ca2Jx9VL&#10;xF1Gw8/fTpn73bQFt2/V9/aYFnmvra8TwOD30xfb2rjGxmS9eW0qyDtgNc7dyX46iz7nxrXWF89N&#10;nYbXapWhs7Nbq0XRMUZDr1rRdbDquFCgUMj1QoEsOiohMCBs65agosJyuUwDr1YP7j8xGrvkciUW&#10;6BqNTiaTqWRSjVqp0xhVqu7uTlNi4l57+/lOzmgKVqrzSqqTn5ODF81hDpP644Hdp1/0mo08GVzz&#10;QR0PkEZeo+189sKUkrzf1maerd1ia+sldtbLHGz97cctdaGuHDdsSlHuwS7jK6OhB03Fauzp6urR&#10;qA1dhpc/vTClx+22Hfmtm9Nid6dlDJulE6irPahrmXBitktdnFe401Y7WflQx3u72vlSxnhPcF41&#10;lbmJMsaHZrV4En21h7Ofw+gZX/+ZOueHNRdOP/rppUmrfGbUvoRWo+6CU5brJVKjXKlXd6o7TZIu&#10;00MOe1vMLTqDQ3fUMuy7GfZdVCqaXpXuWDvBTVVYYuKITVLNL0rlc724VyMwabXPuKI3cr1JoTLx&#10;2o07Ch97esiYLnoqq4vOUNNsFSx7Ic1OMMH9pjOTtyHIdL/WpNb0KcQajURvUClUcr2hW6M2dmm6&#10;3kiVJg5fkZN9e+qUdg83GYNpdGEpGAwRjSamMWqZrFuLF5ruXDOp1S/kyh6lukdj7FIYCCMvNd2/&#10;+3ixT6O7p4Lp3uvqYWDRNO5UuSedO9n1AtVRl5Fp4gl/Umr6NAa91qBSG9TKbqPyWbf8WY/qmVZq&#10;0Kp1RrVaz+4wKVWmNm5DcMQlN89WF9c+z8l6Kk3MogrcaKoJ7myaU6s77eZEentYgKm12SRRvNZ1&#10;obp7mfzvNfJGrU6tUhgNuqNHDhYW5RQWZ5TvzCssTvuEkQc+JOU/oOOBvMI4AkLKFyTl9hv5t6BA&#10;ecSnjTz5UTaXiI9/6+WJnFZs5DEovDU5JDcxcGdO9Kq5E5kjfz+XOWT1dJutcx39p45PDvT7ySiR&#10;tDwSNj3i1N4TttQJWxoUXDavqZHf3CRoaRa2IkRtLeL2Vgm7RcpplnGbMNCXsJvEHY2AjNtC0Cbl&#10;tAKwJQHaRsFvk3PQjtCi7dsacF/Oa1VwW2Gtis9WCthE264QtqvEbLmgTcZvVQk7YASOKee1YxRc&#10;hJzTIWO3I7htShEHkPLahB1NYjg+txX6MKIQslViLoA3UEt4WplAJxeqpCK5iM9rbyGEGkfMY8Mi&#10;v6MVWhkxnSMM4nFcKitiN8MBAejA8eGwcCg4oIzfDrfFb2sQtDeSg3DySilHIYFjEqEfvDYxp0nK&#10;r1cKm2S8RrgWcTucOV8vUaiFok6lhNtUW3fnwQAj3/zwacuj2ie3H+ilWvgotGz+cjlHu9pn81f/&#10;NdJuBGv8O3k11PHf0KAdQ0zESjKWyK7Bpn7o/9g6jfS0/oZpPZg+/C921kPpIz63GfKnMbYjnF0c&#10;PId/PmZH7m6DtIvTwJVx5BFbIuDzu9VX1n/5ly/XeG/g1oleaH86sueEp/Pk7z1mrPBa5eE0aeif&#10;RtoNpQz/o7XdEJfxX9PthrHshrvADcEpjf7SafRXjnCepw9eFrUqHl2vG/XV+HGDba2GwLgtypEf&#10;5eowZsLoQTQA6fhRE62Hu478ioKNfEXZkWUL10g4yqbHrR2NqEzewsgTSTW1MNLRWs9tq+N21LHb&#10;4RNqfYusofFgbnryxmV7E7YVh68sj1uxM2HlrsRVQFmsf0H44sKIJTviV+xJXF0StaQs2q8wfFFR&#10;qM/OmGU7ov2gLY1YXBoBIwuhLQ7zygucm7pherAPDdrC0Hm5gbPSNk2FtiBkdubWHzK2fJ+9/cf0&#10;zdNhpDTSqyRiIbAzdvGOGJ/d8UthBDqwV3n0IuijDcK9yyJ94ebyAryyti9I2zwvacPs5I3zUrd6&#10;Z4X4JWxelBuxdndmaHVJ0tmqwtunKjoeXBA13FSx73dLml6q2a/0fOC1XvSmU/ZcL32ml3WrJfAY&#10;hgebWiwAlBIej1PX0fZIpxbJJWwxPImUErGIp1RIREK+VCJSy2ViFK7SBo9GnEUDa8UigVDAgw3k&#10;MpFCLpaLBYCA0w67S0VcuQSeCFzoi7jtAnYrfiIIOdBvA6APzxGZmCfktQu4bSRIrxMTsSIfTUxq&#10;SoJTXLCnJrX1W8yu2YL+HbHs5nc08doboYWDyCVclUrQ3a2SStkcTgOf38rhNAmIGnk44U69SqeS&#10;SwRcPrsNrtr0y5tf37zECl6rkBjU8h4DKqJ/3m0wahQ/veiFcYWYr5IK4TJhHAbFvA4cIg/gjBq4&#10;XhjBOh5eIvAirMKZ8v3/EGCeftYS/H0DDt75tJG3FPEYUsejO83insH2nPTpJHjE0sjjEdLIo1py&#10;QsrjEYx5LyIJB+t4M/y6AUbeXCBPGHm5BOXVaNUtGlUzipJXoBwbAOv4fuFuLpD/CO9E1hB5NRZG&#10;XlQnFBFe/rcZeQGnkc+t5/MbW1rvcTn3uzXNmrZrW+bT4/w84/1c4vxoiasYKWtdklYyUpYzM9e4&#10;p65gxC1zTlpBT1/rGrrQaqnrHxYx/nPdtEHh3jaRPnaxvk6JhKxPXc0CoIP9O46jwbY9wZ+K42iA&#10;mKWOsBccEK8i6+thGxjE5h0W4TjQArAW92EVUvxLHWN8KTF+VFwFn7beI3PTxJS1brhAPnmNa+o6&#10;dzQ7qy+Ko4E2zMceW/jQRXYRRC089LfPG7d1zhhg86xRgQus8CrYN32DJxw2cpEDrosP97KLWeIc&#10;5eMII0nLmbgf4W0Pi9DHZfIwEr/UKdLLBs4/eonDiklfrpz8VchCGyB4oUPAAgds5KezhpVmB8WG&#10;r0xL3JpGJMgDpJEHMj8+s2teeiiW8oj+ty7wNoac1pU08vl5MQW5MbtLkspyY4ADuzKrdqZFbPX9&#10;wcOOZf3ldObY75mjF060n+M61tvTZi5rzI/Ow6CdwRg5nTHqW+pw2ti/UK2+9F0wJSVuW0FuXFZG&#10;ZHpGVFTMtvjk0JiEwOikoNiUkJikkMSUyPik8Jj4sKjYIBS9khiCpxtFrjwxLD4pMiYpIjohMiox&#10;Cs3CmkhMtUoId0sRj8HjGKTjY0ORUo8PiUkIguPHxEfExEUCyMvHR8XEhsMGsbHBQFxcCBATExQd&#10;HUgo+ABLBY+NfETUdkx45LbwyC1YxwNBQeuio7dHR24NDV6fEBeYnRkTErBm9owJrrRxTjZDHK2+&#10;dqWOnuxiM4ll/a2b3Q+TKP4+321cM2/7pkXr1sxd4T9jzarZG9bNX7d23to1c9eun79py6LN2xej&#10;gJot3lsClmzdviQ0aHlYoH/INv/AbX6B21cEBq3CSTUR0QERcag0PjYlJj4zMTknPb0gO7skP7+0&#10;uKisHCgsLSsoKyssLy/YuSN/R3lWcVF2SWFucWFOUV5WfnZ6TkZadnp6TlpBUW52bkZOXia0aRmo&#10;Rj4zJ5U08hlZKEo+IzM6NS0sIX5rRPjq2JgNMdHrsD2PjlwVE4W8/AeN/Af9+/vgGvm3RK/Fc7rG&#10;JWxOStmekoYL5JGRz8qOziK+HsjPTy4tzdyxI2fn7oJde0v2VO3CeTX7j+w/dPLQkbMnjl84ffLS&#10;eVQ5evsOcOnevSsPiAL5p3V3njb2F8j/LSOPsQyuaRV8MEf+YW3z/SeN9x7WIin/4PHt+4+u3717&#10;9fbt/sldLw8w8icJKY+Daw4d3l9ziJzfFaXJV1Tu2LuvbO/e0n37yrCXBwgpTwQ17/kwOKyGLI0n&#10;pTxy8VU7MVX7d+Hq+OqaSqzjDx0+YFkgDydmNvKW1D2txdnxdXhm17/fyGMdj428pYUfwP8NI3/l&#10;zLXLZ65eOm3JlYunLl+AB8wJADqYixdxe/zSeWTkL55DRv7CWeTicXv+DHLxuD13GtlqaAFLI3/2&#10;5AFs5M+dQTqelPLQDvDj//exdPGY94z8Wx1/9lSNpY43G3mCjxn5s+dOAP1S/jiW8oSX/xtGHnf+&#10;YSN/7c6NK3fNlfLYyOOZXS2NvKWUx0YeS3lSzd//W0beUsoPcO6fgNwF+N8z8pevXrp4+cKFd438&#10;2QtmL3/yI0Ye+IiRL/+YkcdS3tLIA3/TyO/elWFp5KEzQMrjNPmPG/nwssLo3PTAkrwIpN33orCa&#10;w5XZ5kx5c0U84iABNvLIwpt1PDLyh/eba+Qr9+aVl6aVlcCNphWXpAAlpakfJ5lsCR1PbF+eho18&#10;UUlaTl5iVk58dm4S1vF/y8jjAvkPGPmSssIi+AteXlK8owTXxUO7Y+9OAHn5vbt3Ve7bVVmJGWDk&#10;99QctjTylYeP4ciaA8fP7D9xBk3levrigdMXUZ7M+WuHLyAdf/wi0vHHr9xBufA4I/7GfbIQ/sS1&#10;xwBh5J9Ce+pW3Ylbtcdv1gEnb9YDp2/Un7ped/wqqqBHsTZmL38Xc/jirZrzaMLYmnPXDpw8T0j5&#10;4xWHD8GZt3SwjZ3dKrVWrlBpdZ0SqfITqTUkWMSrlGjqSzT7pULb3NR+7+5jtcZYXl61aMmqzOzy&#10;y1cfNreK1drnHL5iX9Vhta5Hpe2UylQ6Y69C0yNT9axaHerqNnvsOLeNm+JfvTYdOXqTRp3q6THz&#10;4oV73V2/5GTvhH0FYk1R6b6160NYrt/Pm7v88VO2UtFbc/j8ixem3XuPMJlTzl+8+9NPpk1bIp4+&#10;7eju/XXp0nWTJs3Myix//QoVjNMo06mO08eP9bhw5nG38Ve1srur85lUKid0fI9QIHvR92tHq6im&#10;+kRvz0t4nbp44ZpB39Np7BPwpWqVAa709KnzMplCRYS8y+VKAPaVyyQ6jdag7xaLtc+fmXLzjo4d&#10;+z2V5m9rt9TJaQXNaYWT/SKK3Rxn++nF2ftf9hFGXt+NjTzsjgLZ33XxOFCeNPJ6fd+b16ac7KOO&#10;Dl72tovHjfdGOfJWS2xG+7hRVw3+KysmPK+78/WL528USjgRI5we7Pus541O9Uyn/Kkw+5AnzdvJ&#10;ara781K6nQ/DfinLcRnDwY9uD+1yF8fl7k7LaOMXujv60scvch7t5em00s1hJc1qMcNmMdVq/iQX&#10;/7HDJtiNm3zxzKO+LpNe/UKrfqZRG7UalUYrVehRak2PymASaU0X79UtXnnfiSJh0LR0ZyPN0eDk&#10;pHZ25tMc676d9MvBGhNHYBJKTCKBSckzKTgmicjE5plEMhNPaGqqNZ09Jl+4UOBEMTJdlA52Srqt&#10;kmGncaFKWKx6issNj6nPdleYJJKf5OJOlby3p0smV6rUerXGoFUZXyv0pjZe546dD2bMqKdTlS6u&#10;Rjd3OZ0uolF4FEqdC/3mwpmmy2dNKt1zmapTqerRG41y/Sul3iSWmJ4+bV65osHNQ8506fPw0LKo&#10;ajeKyo3G82BecrJRJcSZuIJfldpXWkOPxmhQA53dyr5eVe8zdU+3VPNKo30jEprEYtO9h02hMQ/m&#10;La51n6Sa/K3CwUlPoxgmufFdnCQeLvyJbg88afe8Zv567oRJKugViHo0+i6tXqdQ/UYjj6W8tt/I&#10;d3Uajh+rKSrOLSrJ3LErHxt5eNHD/h3zW4w8tvCYgsJE4GNGPicnYYCUx5XyHzPy5EdZSy9vaeRJ&#10;KU8Y+aC8pKAd2VGr509gjfqvucxhy6dZbZ3jvOxb66Kk4D6tpKP+YbdWLupoE3E4cqGY384Wc4Ui&#10;joCABwg4XAK2iIfEn1TERQh5JEhnC3nIa4v4CpFIIREqJGJoJUKOQsyHcaWQrxEJ1UKRki/QiMQo&#10;DUOABhGoj4AO7KsUi4mJIvnEQYTIAAp5yJ2JMAKVUKQWidUiqVIslQngtqRysQhNNSkVy6RCqUSA&#10;PKNMBB1AKZXAmcBalUSmVarEPJFKoVbIlAqZWq3UCfnw8mKEvlyqAmQSuUQiI5FKpbC7XAwHEalk&#10;hLuEqxMLMGqZWCVFVwodaOHCYTOlTCiX8OF8YEeNXKKWiTQKvl7B0ysEcPI6iVQrkqn4YgWP26WQ&#10;SNqb681GHk3uCjTef9r8sK75cX1bbVNHXVthekHQ+tCWR5zFs1YN+4uN1WA6YDPUBSDK5GkYQsRj&#10;Lw8tqpGHFufV2A11HfMFBbAZjCZWhd2th9LHfO0w6ksb62GOQ/486k//+kVOYr6Kr22v7RA2CyM3&#10;R33xuy+jNscp2jU6fnfNzhMuNhNGfj5u6J9Gff7vg6BjN5w65kv7sV85OY+aMPpzZ7j1sV9T4Mj2&#10;o93hBEZ/5fiXfxty48wDtcB46eg1u+FO1kMcxn3jwLCZCLdrPYRhPdwV58gD1sPcHcdOHD+UNfIr&#10;p9o73PK8qtVLN4vZClQCX9/e9KSJ10zkyBNGvu1pa2ttBxFZw22v57Q9bec3cQR1jbLG2qrM+IS1&#10;XnvjNhYGLSqNWFQYOqcsyrs8elFJxMIdcUt2Jy0tjJgHgwUhs3fFLSmP9C4NX7gnbvGuKK/yyIU7&#10;orx2xSxCbaw36sR474z2zg38MSdgRlnUwuLwufnBM0si5hWFzckPnlUe7VUUsTB9+4zM7T/mhs7P&#10;CZkHbWGkT16YV36YT9rWObkh3qnb5uSF++RHLM4KXpgVtCh5q3fS1sU54at2ZQRVF8ef2pN9+1RF&#10;271zvKfXeHW3uqRtfWp+n0r4qlPxXC/r04r7tMIuJVcvbdeIWjSSdkAlbleKOmRCtlLCU0gF8CwT&#10;CbnEY1skFvEUCoFMxhEI2oQCtkwqgBEet10oQNpdJOQL+Fw0HSvxDRM8iaAV882riG14QgFHwGmH&#10;J7VEYLbwOBVdzOuQCjgyIRcLd/ysF/M5In4Hl9PK7mjmcdtIUM17f/g78sj9Sv0dPqTjBxhnM8T2&#10;uLpfwEaL2MuLeW1qhVDIa1apBDxeE5fbKBS2d3Q0cDvwRK/svm69VgXPYbFOJRdyO3qMKO7MqFHK&#10;RTyDQvaytxP6Grm4x6DVq2Qvejo7tcounQrgd7R0w986uZhIgUcBNfA0xy2fmNMV33v4boQXIhjh&#10;tTcTc8BiF/8BI0/+HwCW8iSfdvEAXAs28ujO4begmUvf0l/PLmiUEJHxuMUjhKxvwtrdbNsJKc/n&#10;1mEjDy2PU4v7pNHGRh6VxuPIGn4jTowR8molwgaluBHreOgA0JGJ6zSqZr2mXa1swvHx2MiTnh3o&#10;r4v/mJc3b4YV/PtGHvFecI2c3/BBIy8TtXLbn6oUbIkIHgYPjcoGZdvV9XMoyWunRPg4Ja5gZm50&#10;jyEyWNJWusQvpZCSPcGfSrryuGXO2LBjaY51fNoaFyBrg0fyKmb2Rs+U1SzYBfqwGfShhT5sn0Ds&#10;hWrwfZ3i/anQosp3fyqMo1shbgjG4SZgHLZMW+uasc4tlTg4kXHvmrTaBZfJA3iK16zNk1LWuuGa&#10;9/gVDCB8sUOYj32sPy1uOR33o5chlQ/9wAVW2+eNC5xvs+nH0eFwyStd4/yZyavdwxY5znX+j7XT&#10;BgcvIGZqXeqcvIIV40tBAfHLqMjFL3ZEFn6JE6yFfuxSSoIfHRXvL0V3F/rWwZ+BYu79aFFLKBGL&#10;qUFeFJ8Jw5wGoxr5kqzA2PCV2SmBqbEbUmLWA5ZGHuXIE1I+M3FbVtL27KRA9F96yUG5KcGWRh7e&#10;rqD3LenheRkR0GZnEB14h5MTXZAbU5gXW5gXXZQdvTs/fn9ZWkb05vnT6O7230yljfjRddwP9BE/&#10;MkctnGAznTJ0LmvMfNdxc5ij57iMn84cO4k22tVhmO+CKRmJgUU5cblZ0SlJoYlJIUkp4VEx21PS&#10;IuOTQ2MTgxNTw4GY+JBYNB9peGIKyotH9ewJoUQnFKXN9Bv56ARk5GOTYt438pYZNeQqaHH4e3Rc&#10;cGR8ILRE6X04Buv46Bhk4WNjg+PjQwHoREcj/x4ZEwhEELXwAJbyYRFbLdgcHm4mMnxzaPD6qIgt&#10;MVFb16zw8nR1sB0/2NFuqBt9vAt1tDt97BR3u5nTGEvmTdmwfF7otmVbN3ivWTUb2Lhh4aYNC1eu&#10;mAlAf8u2xRs3e2/evnhrIAqOhxbYtGVRcIBfyPZlQdv9gwOWhwStDiF0fFjktsj4ULhbYlNiE9IT&#10;krLT0gpzc0qLCnaWle7eXbprb/GO3UXlu6At3r23aNeegh27CnfuLtq9q2TXrsJy+NhfiDJt8rKy&#10;8rPzivOzctIBbOQzslKz89L7s2vi0RSvmTHp/UY+MmJNXOyG2BhzmXxM1GrSyONieQysIg3736Xj&#10;0Qgy8uuwkU9ODUjLCE5NC8FGPjsHFchnZMUUFKTs2JWLDPWewl17zQXy+w+hAvmjp4+funDm5KXz&#10;hJG/cekWMvKX7967ev/BjUdP7tahvBqLOV2RkcfOfaCIxxBl8qSUxznyOLIGdgd+g5G/ev7q5XOX&#10;SCN/8uTpY+8b+eqaSmzkyZldCSNf0j+HIiqWx0Z+996C3XtRLfy7bcHO3Xl79hXiuvi9FUW4Uh5V&#10;x1vo+E8YeazjkZGvra2vtfh5+vTpk/6f2idPP2nkcWrNA8uieEuwju/X7rfv37tFcu/uTRJLHW9p&#10;5D+o4wkFf8kSHCJPGvmrV8+S07pevoz8+7WLp69dOom5evEEyZULx0kunz926fwx3F46d/Ti+cOX&#10;zh1+v71w7tDFs4fOn625cKbm3Bkk4gkOYc6dqrHk7MkDmDOnzC1mgBYHPmbMMaRS/ycZcNh+Dpw+&#10;Ywb1UV4NcvFnzx49ffrw+zoeQEYeOmYXfxzAfcsRUscDRMk8Dpd/a+QvXT6LIfuXr5y7As+da++k&#10;1vR7+auY6zevATduXQdu3r5xkxDWV29fxy4euH73NnDj3p1bD+5BS3Lz/v1bDx5g901WzeOS+Xvw&#10;2H385MGTt6Kc5F5dLWBp6v8uBhztYX+aPP4OgORuf3ANOj1Cx3/QyJNcunHl8s2rV25dg86Fa5fO&#10;X714geD0hVNnz5s5d+E0cPbcSTyRBQmK0CL+YQe/GB05evDwkQPwkkRG1lQd2HGwZuf+g+VVB8oq&#10;95dW7i+pqCrGVELbb+T37svD7NmbW7G3YN+efGAvvCRZRskTFn73DsSu8hTMzh3A21led5QnA+VE&#10;WI1lv7wsESgrTSgtiS/OiwCwka/em3GoIqtmXyZZI1+zLx3AefEHK9NJI9/v5d9K+SMH8w7tz6vc&#10;mwW3XlqcUlScjAy7hWAaQFFxKvLvqJ+KW7NyKk0HSsszi0rSsnPRl9hZRHZ8ZlZSVnZyZk5yVm4K&#10;kJ0Hf1mRjs/LT88vyAAKCrPNeTXFeUBuUU5ecW5BaWFhWRGivLhkZ2nJrrKSXTuA0t07UXz8rp3l&#10;u3ft2LN35959eyqrdldV7a48AMDvadd+eGk/tLf6rY5HHDpecfhE1dEz+0+cO3jqAtLxpy4fPHOl&#10;5tw14ND5G4fOXz924eaJS7dPXbl38tr9E1fRZK0nrj08fuMRKn6//oSg9ti1pyev1Z66jsz7qTuN&#10;J+80Qos6txuAU7cQJ27UwTbHrzxB08BevH/kwj1ogUMXbh+8cOPg2Wtwu2gu2ZNnUXjO0RPleypb&#10;OrgGY49aY1AqtBq1USHXKhU6S/luiUyqQsnaMrVWYxSL5LALdGBRpdbfufuwqbnD2Nl3+/ZTX9+1&#10;hYV7uVylUtnz/Lnp6tX7jx41SqVajbZTp+9SaPQKrUHf+yYsMsfBYbqT4+z5c7b+8pPpyqW6yRNn&#10;ubtPv3Txfk+3KT6h6Pqthlc/m569Mik0PRu2hM5buEyq7GxqFZTvrlFpngkk+nkL/PdUHnv9swnW&#10;3r5XZ+h+HRGdEh6ZymnXvHlhWrs80nb8RBfqTJrTd/v3nunt/MWg7dVruogJS/UIpUGr6gEuXbze&#10;1NjW1/vSaOgh7gc0ASzuXL92++mThq7OPqEALsCoVumVSrWKEOGwgVrd8+K5qerA9XHjplPpy+zs&#10;fSmUVUzqGmeHJY5Wc+lOc9Ljdr56ZurpfK3VdKLid1Qgr0IF+mo14eXhh5DyxNcbcHAAfgt67Yuf&#10;35j2V92xtppDp/nb2fjYWS2mOPjbj1tMs/MdM2TSar9wneZ5V+czpdII96pGo4EDwfE7jX2dhtca&#10;5asTh28tnLOF5Tyf4eRFtfNytvFytl7sZLXEcdwSqrUvdfxCFwcfD4ovzcqLabvE1cGfNn6pu+Mq&#10;hrUftI7jFlJtF9iP/cGT6cVpMfR0mvT6l3DtXWplp0KmVco6ddpXOp2JLzTV1DyY+h2b4aJkuqro&#10;LC2TpaM6a5mMDjqjbto005mTpjs3TbUPTQ/vmJ7eN929Ybpxw3TqzPODB57v3vU8J6Nr62b19JlS&#10;J5rehWVwoagYdmqGo4ZCUzPcJR5TbjBdriyaZ2p+bBLw3qj1feo+g6Kny9iLvgGSd79Q9JpkRkP5&#10;noc//tju4SZ3cVHTGTJnmoRGlbjRH9Jtr8+aYrpwxsRXvFB26bRKjVahlStfKPW/iOSmJ3XCLQEN&#10;ru4SBq3bg2HwoMppNr0eLgoX+g27MeKQbaZ2tsnQ+0qs7BUrnykNehGaVPa5QverRv+rSIouvKn5&#10;dUVV/bIVt1wnNbhOaWG5Sz0maFxd5RQHrQdDNZHZRrevnci8+P3EpqQIkxCOptbLJQa9ViGSdGrM&#10;Op7U7ti8w6DlIomWSK3RoG+TjGdOH8vPyywryykpySotzSwlCuThBRBatFiaWVKSUVycXlaG1uK+&#10;GQsvX/iujgfyixBmI9/v5dF0rzhTnkitsVTzOVnRZh3fT162Wc0D2MWbq+MJ4JNtTloYipJPCcGg&#10;8rSkwNykgJ1Z4Svnuk20+esPTl+t+M4mcAHTZ8K4stTQFwaZoLVOiGpRW0Q8Lre9g9vK5rezRe0c&#10;gg5hWzu/vV3QwRGykZEnJm/sEPKQvBMRkxlK+GwZMllky5EKUFWpRMgRCNsBsQANKjg8NUeoYQuh&#10;BZRcvoLHBZR8norH0/CgFSh5IgVfIhOIpEJAIBbBQTokwjaltEPCa1AJ23RSnoLfAUdTCUUyrkAt&#10;ksP2cp5QyudLiOpdqYjNYzfIxBxAKkI2XykQqgUSDV+mFcihQ8xUCUjlQoSMQCqQIIQi5CsBMU8o&#10;5kGLv2wgUQjMmL9LEKIvG2CR3ED5FljLU4n4aglPI+apBABcLwJ/LQGveqKWtrpbD+vxfzLfrWu8&#10;Vw80PWxoftRYf69WKVLFhiaEbo1qecL7fuLCMV85I6M9mG7VL+JxLs2Yb+io6vxrBnTGDWJixn7N&#10;GPcVQCOq6WmjvnAc/aWT3XAXm6HMMV86Wn3jjBjsaD3EacRfxw//y5j9pYekbUpenbD+VkNRSqmk&#10;WSFr1ZzZf8XNduroP9s6DHOx+YZuP9xl/CCqzTCG1WA6HGrU185jvqHYjnQZP5Q+6msn65GskV85&#10;wsiXfxh1/3Kdgq29dvzW+K9trQY5UMZ4wPYOIz3GDmbYjHCzGeFiO9IVGfzBDOsRbvZjJgz/yvH+&#10;9da9pUc3rQzhNkv4TSJOA7vlcRO3oaOjtpmgFcCV8h11bIDbyGl/3Chra5XUP9qRGJy1bcnOyBUo&#10;nD1iQUn43JKwBWURi8ojfUoikFUvi55XGjEHxkvD5xcFztkb67Mnxrtg+7SqpEVlYbN3RMwnmLsz&#10;ckFR6OyCgBn5QT9mbf2uMGRWTsCMzK3Tsc3P3PpDduCs9O0zUrbNSN78fdLmGSlbZ6dum5uyfUHK&#10;tkWZoX4FMWt2pmyvyA0/XJZ08WDBowtVLXfOiJruyTvqDeKOHrXwmU7ap5X0qqU9KolRJtDL+PBg&#10;1kq48PBQi7joP0JEHWoJRyk1o5CwzYi5cokZeIRjzN+KEdEuuA9PNzMCrpjPwUgQ6FmJgWcuPBlh&#10;G/TUIA4CfWTbEe2EBf4g8JQ3t5bemQS7+L8LARHqYmGfUdILaaXhWY8XYS203I5GOD2NUqTXiJVy&#10;tkjQxOPU8TmNQl6zgNPIaavltTf2dWoMainx/R/6Ag8u9nm3USsVGxQyg0zeo4W3XMqX8FdNq9PJ&#10;JHqZHMb7OvW/vHoOT2G1TNylUxPCXSDktKukIlLEq+BFgduulAjggHAvESfcTpzeB+4KWIvBfXw5&#10;AFbwHwyRF7CbAT67gQSuiPzXASmvBcUNvYuI1yjhIgUvEyApD62Y3wgvj8iqv1sdj+ETUh6w7ONF&#10;EeG436UOI+XXy4X1ClGDStJEQoTSNJItmT8DQB+P4EVCzQ+cytUSskYeS3ncGYBYUCvim88HEHMt&#10;Z3ZtEHHq4NpVkjajVvjqObxfbNdK6wyi+4HLJiSv/zbGl4Ks9xpG6gp6FpERn74Ghchj4Z6xzg2N&#10;EBO3Zq53x4I+1tcJRqAf6WMH47BB0kpG8hpWnB8F2vR1bkmrmalrXKKXOSWuoCesRCI+cRUj3h8F&#10;48Quc47xc0YKfiUd9oIW+vEraNCHvVCRPhFnn77BHY4AIylwGutcE1ex4lcwUte549J4WMzcNDFt&#10;vUf4YodgL5vIpU6wNpqYrxVXykMHNotaSg1b5Bi5hBLu4wSdWD9G5BJa4Hy7+OWuSas80tZNgnbN&#10;tOHLPL8KnG8TusgueimRPr8UKf6oJShlHtfmRy5GYTixy1BgfZwfDQ0udYxYZBs2fzwQ5W0bvdgJ&#10;iFzsHOLltHmOwzyXb+ijfjfDY3RJZnB8+KpUYlpXVBQftykrfjO0uJOdsCUncXtW0nZo4Y1HXnJg&#10;fkoQIjm4ID0sMykoLz08Ny2sIDOyJDc2JyU8Ly0S2uLc+PyMiKKcmNKC2ILsCGjLi+J3FyUXpoZv&#10;WT53MmWUu+2g75mjZ7JGz/cYN5M2zMtj/Dz3sdOcBn9PGz7Hzeo72uhvaWMY9sOWzJ8WFbIhOzUy&#10;Ny0mOT4kISYwIy0qOTE0MTEck5AQBlgkvFvQP/LWrZtTayIxePy3khBqrpFHZfIhUQkhkfHBRDZO&#10;CFrsL4SPjg6MigqIjtgObXjU9vDYQExEzLawqC0A6kRsjojaGhW1LTExNDx8a+C2tTGRARFhmyJC&#10;NibGBvr6zHR2GE6xG0a1R+23ng4TXKwnudnO+cF1mc+0Davnbd+waOOqeetXzV23et76dQs2bfTe&#10;uHnRpo1e6zcu3LBpwaYtXhs3e2/asmjLtsUES4DtgcsCg/0DA3xDgpeHha4OCV0dHLY2NHITnHZs&#10;MvqKIi03LS0nIzU7M6+kJK8clcPDB/OyfVXl+w7urKzZUVENnZK9+4v3VKF2977i3XtLd+0t3b27&#10;ZMfO4tKSwuKi3MICAIXO52ZkZqdlZqWkZyQhiED5lKyE5EwULpSeGZ2WHpqUuDU2Zj028jHR66DF&#10;Hezfo6JWRUSsAKATGbkyPHw5AJ3QEDh5VDWPhTsp6CMj1kSEwwgiKnJtdBQcZy2CSJCPS9ickLQ1&#10;MXkbKpNPD0nLDEvPCs/Mic7Mjs0tTCotzyrblVO+Mw/N6VqxY9+BvVU1lQePHDh84sjJs2fOXDh/&#10;5tKlC1dvXLx28/KNO1fu3L927+GNB49vP669+6TxXl0rcL++42Ejx1wd38InO6R8fxcetHgzvGVt&#10;i+BxIxt40tD2GBn5xvtP6u89rgPuPnxy+/6jG3fuXrt1m6jXRrMtXr566fzFC2fOnT137tzZs6dP&#10;njx+goiIOXqs+ggKrtmPdfwBYibFyqqdeytKKqrKsFsnSt3R7KwwuGcfTpYvIFsixhkl22CwxK+s&#10;LCOpqNyBdTwcuT9Eft/B/gT5Q0cOHjlWAxw7cfg4nNIAI/+U+DH7eOKHWP6oi/+EkX/Qn1czwMh/&#10;wsUDf1PHf8zIvy2Qf9/IXzp546KZ6xdOkFw7f5zkMqHjMZfOIfn+QS6eRUb+whlk5Pt1/N828pYg&#10;KW8RZQP8LWP+v2/kTx9ERp7Ijieq5muwgocP5Ih3pDz6/4ABRp508eTIbzHypIgfYOQR/ZO7Wnj5&#10;K8CHpDwhrH+bkX8r5ftL5rGRJ6T84/uPzdk1lvyTRh6wPBo5MsDIm6vj3zPy6InxoRp5rOMtjTya&#10;3JUw8qSURzoeOudOnvkbRr4aG3lcIH+geheqka/eYWnksZTfV1mEjTyh498aeYDU8djIk+zelQHs&#10;2ZlBSPlUoF/Kv53lFVt4Sz5o5Ityw8018kReDWnkiTL5d418ZTqKjAcGlslnHj6QW30gp2pf9s4d&#10;qNQdlXCWpAElJRkfBHslwsW/BQ1+xMhnZScj3up4s5EndTwCV8cTRj6vODe/JA8b+QLCyBftKClG&#10;Uh7p+LI9u9BsrkjH7965d9+ufRV7KqsQVQd3VyIdTxp5UsdXHDlWcfgEmtD1+FkcVoM4c6X67NWa&#10;c9cJHY84fvHWyct3Tl+9j4388av3Tlx7eOoG0vEnbjw9caOOoB44faPh1C1CxPcbeTOEkT95E7ap&#10;O3H1KQqxufz46KVHxy49Onr5waFL96sv3q45byHlj5/Zf+z0rooDj+ubjZ29KrVeqdARVeGfMvIY&#10;mVSlURukEiUukIcRjdZ49NgpsUTZ0Ngmlxt//dWUklKQkVHC56tFIt2pU1e6ul6q1V1aXRe6Ia1B&#10;Y+zuef5rQmKZg/2Pbsyli+aFyESvax8Lp387n0mffKTmUlenKSu7YryNW1hU2vnL9wzdrzkCZUx8&#10;Rt9LU1fPL93PTEr1M0P3z5euPExIKfj5V1NaVum5C3eevTJ19/76/KVJp/olPXG3O2OOJ2ueO3OW&#10;vZXnnh1HnveYDNpencZoNvJKA6BVdQFCgezokZN8nri76xk243CBQKext6Odd/bMRaVCq9N2QisW&#10;yWFcIVNq1WgzrbbvWZ/p6PF7trYzaQxfKm0FhbKK5oSCayi2C+3Hfx+yOaPHYOrt/Fmn7dLrujUa&#10;nVKp1GrVKpWC0PHwg3T8ACOv0zx/1mu6fL7dw22FvZ3XuLFz7W18rMZ4OVv50ux8Rw+evGThVrWy&#10;t6f3pUrVqVAbjMYuhQIl3cNJ6rQ9z/t+hd0lwu7y4qOzZ6yxGTuVRfFypy9jOi1mOC6h2HozHRc5&#10;j5sDuDj4fMta42Lv6zzGh261zNV+tYvdCrqtH9PBF7YZ9Bfa4vkBnXqT3vgajtytUvbIZUaFslOp&#10;+lmjNbU0d+WkP5nowaMyNHRXFdNDyXTVUJyUNKc2ivNjF0ZXwCZF8GZh2Pamresf+i25673g3KRJ&#10;FyZNuDzR47oH6y6DUkd1ltAYRpa72NZGTXXSM6lGJr2b7q6jeIgcmY+dqSfdKD0VJWjqVE1Xt7ir&#10;S/FMKZYbNfCL634u7zHJ9M/2H3wye2abp4vM1VXLZClpLBHFWehGecyyvfmDp+nEIRNP8ULRDXer&#10;VqeER94LdecvMq2poU0UGP7U1UPiytS5UTWeNKWLUxeLoWYyH1Fs21f5mu7dM0kVJoEYIVebxHKT&#10;SGpqY5ue1ppu3TGUlT9c5n/dY1KD5yTRhG9FTHcJy80waYrY2bln0gStJ6udZi+cPe3CRNbtjStM&#10;bfUmuVAvEWiVMrlM8rKnTy2SmlX7u0becgQvmgcBpUqtUvR0d168cBo+LJSV5RQXI+H+QSMPfNrI&#10;k2Xy/7CRz82OGWDkSR3/QSOPdfxAI58cUJQeujsn3H8Wy2P8H39w+mouY7Cv56hFnuOLk4L64KnW&#10;XifltXHbmnkd7dw2DiBsYwPi9g5RW7uQABt5IZdw8RiinFbCaZdyO0hkPOTlsZpH3krUCiAJyEdG&#10;XsUWAAqOQM4RyLg87O7lsIrHUQJ8noIvkgkkBNARoQpfJBk7ZKJ2taRDzmsWtTfIOR1aoVAjlKoF&#10;MiVHrBMqFHyJRICq8sUoO5tnUEuVIs5bMy4QqoQSlVAGjwe5UIiRCtHxCSRyoRiOADet4AtkAqIM&#10;WczFWBp5s4vnI1QCPq7xx4NYysO1qIV8lZBD+HczMIIGie1JIw9tp0IpbOlouPWw8daThju1jaiA&#10;qqHxXmPjg4amh41P79WqJZrQrRFRQfHNj7kTGDOsBtNRkfs3VAAbeaJMnjFmEBMY/TUDQCK+X8qP&#10;/xoxbhDdFgXLoOr4EX+1H/m5g/1wF/vhLMeRrvbDGYDTKJc//+7rP3z2+Zn9FwT1EnGzjP2EI2tT&#10;VhVVT3L8buh/jXUcwhr/OcV2MMt+qKv9MDf7Ee5wEKthTJsRrHHD6KMGOYwfRoWO1Qjm6MGUsUNp&#10;I7+2r7vdpuToTlWes/rSznEEnTl+kh3c6Ah3hzETrIYhHY+lvM1Id9tRHiMHOduMcuU2a9LjS9b5&#10;Bch42o5abtvTdnZtOyHi3xr5jqdtQHttR3ttG6euo/1JvaytVfj0Xkns1owti3ZF+JWHLtgd7VUY&#10;+ENpyPzdUUtKwrzKIrx2RC/MDfquOOzHtI2TCoPnlgQvyN40oyhoVknIzLxt3xWFzCmP9N4RtQi2&#10;LAlbkB88JzdgTkHw/PRNP+QGz8vYNjt584zMgPlA+ra5uWE+pQmry5LW707fUl0YcaYi/e7pPU23&#10;TnAeXRI13NFwavuUvJ875aYejalXa+rTmV4YX3aqn3dqenVqo1KmkQhVxD+LqEQCjUSkFgtx+Az+&#10;5w94xMqBfvPe79/RF0sk/f4dQXxThSrZPwj27+8jIqZaNe/bfxAYwWAz/gks7fM/A9bW2FZjf40H&#10;yRHeuzO7Qgtnq5RxJcI2qbhVJkGtiA+rGrjtdZy2WoWYa9TIOrVymZCtVUjwZK3w16hXq4Mn2ktj&#10;Z5dSBW+J4DUH/qr2aLR9Oj16h6SSG9SK1896FGIBv6MVB9DDKxUM4j6vvYXf0SJCs8Vy0P8NELn2&#10;cGJwX8F5vn+HwHlaAtuQ5v2DoItlN6N/AnjPyGMpL+E2DtDxMEIi5ZvBMh3XuQ/Q8Rgu+ymPU4uB&#10;Pl7kc+vII8gIsy8XNsuFjYCUXy8TNMiF9bg0/l0j/xbSuYsFtVJRPSziEVLKW4IHyVXQYhEP7aeN&#10;PCnlSSOPOhxk5CWc+h6tADrdOoFR1SHnP3yla4rZOCN+3cQYP2rmGpfstayMVfTsdWji1vR1Hskr&#10;GVkbPLI3esIiqlUnqt2TiBAbGAdyN0+MW+YcsmB8yipm5gaPNNhrgzsS8etc09a7Ja5Cej3Gzzl6&#10;mVPCSnr8CpSKA4vJa1gAbINEPAGM4xa2h1XQxx1oYa9YfwoQt5yasJKZstYNwKk1hUHTo3yd5zj/&#10;63Trz9Z9PxQXxUcTkTUAXoTriljsDMT6MeL8mTHLmNG+jPjlrtBJXOkR7cuMWEyL9XOJ83fN3jwt&#10;caVr/AoG7IhBNr9/0lfcB6ADt56xcULqOne4cCBs/vjwBVYRC60jvWwivB3DvZ2DFjhsmm0/z20I&#10;bcS/zvAYXZoVkhCxGht5ALv4AUYeg408UJCMjHxWcnBeenhpXhy8RclICsnPjC7IiinNTwQKs6JK&#10;cmNLsqMy4rftLk44WVNclBW+2X/OBMood7sh37PGLZziOMtlzCzWyDnMkfNcRs+gD/ueOuxH1zGz&#10;PGw9HAazbL/x+sE9KmRDfm5iUV5qQmxIQkxwWnJUSkJ4VPi25ATk4vvbyISECCD+Q+EzmIFunQAl&#10;v783+GmILPjA2Hgk5aPjAyMRwQA28pH90TRRUQEAKoqPDw2LCQoM3xwavT02OTQuKQTr+MDgdaHh&#10;m0JCNgQErAkJWpcUH5aeHBUSsNZ77lQ3uvXooX90tB48xcPRg2ntzhg3d4bbonmT/Rf/sH2TT+CW&#10;JVvWe21YPW/dytmbN3qtX7dg/UavTVt8CBYRIt6LSI1HOn5bwFJg63ZEwHY0m2tgsH9w6IqQ0NUh&#10;4etCIjaGxWyLTgyPS42NS0nIKsgjKDCXw+/Ys7PqYHll9Y6qw5jyykNlFTUAdEr37C/dW1mGYtf3&#10;luzYWVJaXlRSnFdUmFOQn1WQk5OXnZ2bkZWdmpmVkpGZDKRlJlka+ZT0EGzkSRFPguvlsYgnjTx0&#10;sJHHk7hG9pfAk5BGHjrYyJulfPTGmNjNpJFPTg1IzQh9a+Rz4/KKkkt3Zpfvzt2xu2BPRdnuyp0V&#10;B/cdOLy/5lj10ZMnTp07e+7SZeDS9VuXb9y5euve9TsPbt1/fOfh0/tP6u/XNt+vbb1X1/73GHne&#10;ACP/tPlTRv7eo6f9Rv7mlZtXL9+4cuUaipGwMPJnBxj5Q4cP4NQaJMEO7qk6sIMIfy/5uJEfyAAj&#10;bynlLY08oePNNfKHDu8/fOTA4aPVR47VHD1+CBv5k6ePffb0aR3h4c0/ZhNv+fMRF49FvCWfNvLv&#10;u3hLI/9BFw+86+JRXs37Ot5s5K+dAz5t5D9RI///cSP/v43ljVow0MjjsBpk5Ptd/EDeLZMfwPtG&#10;Huv4Dxp5UsdbGvnL/ZO7Wkj5Dxt5AKXW3L5+beD8rndu3r+L7TwW9Hjk1oMHSMoTOt6cYNPv5VGl&#10;PLbwhCXHfYB06/8Y5HFI8PEteavj+438zbv3sJHHUn6Akcc6foCRB85cPP1pI49mtCCMPDz5gaPw&#10;QoCmtsBl8pWoTL5m94HqXQeqd5BSvuqAuUx+n0VkzQAjj7NryFleSfbszsQQXj4NS3nk5fsTbAhQ&#10;1fzfMvJRRbmReekhxTmR+/ekHarKJivlLVJrPmbkMZmH92cdPpBbczC3al/2rp2o+B1J+b/fyAOk&#10;kYc2Jy8xMzsuOzcJ1cgT1fHYxefkpxGkAISOzywozC4syrHMqyF0fH5hWVFReXEhATby5ur4PbvQ&#10;bK5Ix+/Zta9id0UlaeSBXfsPwq/qnQT5I8cqjx6vOnoKTehKzOaK82osjfzhCzeBk5fv4gJ5ZOSv&#10;4OD4x9jFn7xZj237qVuNp283nbnTfPZuy+m7TacACyN/+jYCS/lT11GlPOnlj115eOTKw8NX7uHs&#10;GrhplF9/8tyB42cqDh6+dvt+Z9czpUqvUiIUci3RDrTwGJVSJ5OqcKU8LKpVerlMrVEb2BzB+QtX&#10;Xr8xVdccW7cuoKLiiFb7XCzWazTPHj5suXev3mB4JpVqJVIVfOSUKzQShVpreL6z/IQrfeGYYd+6&#10;Urz7DCa96uf4iIzp3857cKflRZ8pOiL32NHrxUX7S8oOSOW9LW3ymzfqe/tMmRm7Fixc77VgfUur&#10;urlRERNbKBH1bd2W4Lt0S83hS6kpJZERGfPnrJ7kPt/TZQ7V4VuK/RRHG8+kuNy+7p/0mi6dxqhR&#10;6dVKTb+U7wS6Op9dvXKzvq65q7NPCxuoDRKxQqftlEqUncbe06fOczlCg74brhrWwrhKodaotMie&#10;a3p7e0w3b7fT6AucqYuptBVU6mqq4wo6ZTnD0cfB6ocNy2M6tb9gI2/Q92Ajr4Ebx8E1yMXrMHC3&#10;q1WGfiPf12k03bkpdHddPmb0zPHj5tGc/RmUVc5WvgwHv3HDps6avkIs1JFGHk5YJlP0/0Y0Mqla&#10;p+3pNLx888qklPecOn4rNCh9/uw1TOqPY0a4jRzi6mQ9w426mGY3n2q7gGG/2HbUXDfn1XRbf4bt&#10;SoqVr4vjSqqNjwd92STXpUyn2Q/usrX6l1pdZ6dS1a1QdGo0nQqlSaszPXrI2b6lfoInn8rQ0V21&#10;LE8V3UVPo2gpjiqmM5di2+Rsfdt65C2HcQ+Yjned7JrdWLVU5zYWnefhIvJgSdzocpazhuakpTgp&#10;bZy0DnS9E0NjT+1xdu9x8tTbsJQMz7sUyqOl3qbaJyal9qW6p8fQ16XQdKvUnUrdS5napFCYzhyv&#10;XfBjywSWwgMZeTXDVeDkKHJxbnC1uznN5WVluUkge6Uwdsq1RpWxS971XNn7Wt5lahfJYtIfenwr&#10;8ZygcmMqPBgaT1c1Hc0x2+TKfDJruunYAdONS7+eOvbyQNWzXbt0WTnqhBRZcGSd95KnM2Y/njD5&#10;CYPVRKN2UJ2FVGcFxVlPpWkdKL1MN6GtnczdrW3qxONM53ubVv1065JJKerjs3sV8ud6g1Ig7lZq&#10;O5X9qv03G3k07bJK0dvTBe+viotyS0uzi4szi4vTsZHHYCOPRfwAI0++cg4w8oSUjwc+aOQRlkYe&#10;8yEjn5ONRDwRuhoOvJNX0w/Kq8EunlDzKMcmBdXI782L9JvJZI78z/kuI3wnj1/iPmImdcjurKhe&#10;jUDYVisXdHBam3gd7bx2LreNI2jtELaxRW3tgKC1DeC3swUdHQIOcvE43ULMRkg47UjKs9tlnA4M&#10;6eUlfDZOkcZxEFIOV8LjAWI+R8Bn8wUdfEGbQNguJEBCUMgRiLhCIV8iEMp5YiVHrOBK5VyplC9W&#10;SmUCDlcuFBrlChVPpGjl6jrEmjahjivVCuQSnojN5vL5QpFIIuMKpO1cHVes4wnRjJQiVP0ulAl4&#10;CuT7+TIeT4pAtyFG5fBSIRLxcEwNVwCgGSz5WMoTCLkSIlcaBUnz34K9PHbxeITYhnDxQg6gFLCV&#10;aDMEoeaxkUf/E0AaeUFze/3NBw03H9ffftpwp7bhbgOS8g8QT4ka+eDNYTEhic0P2VOYM62H0u1H&#10;uCIdPwhNo0qEyCMjP/YbFoCNPKnjSSM//hvWuEH0kZ9T7IYjmT7mK2ebIQz74Sw4ztivnBxGMG2H&#10;0ihjXf7yr4NGfm7V8oDNfsLjPOXy6oQ/eswZ/qex9sPotFHu9FGeVl9Tx39FgX2dx3jaDGWOG0If&#10;N4RmO9JlxFd21iPo44bRxwyh2o52HfRnq5Ff27NrxUZJb1VRtc0gO7uhFJtvaA4j3ZzHTBzxpfP4&#10;oSxs5K2GMR3HTQL++l+jXZy/l/N7Q7cmbV0TrhIZ25+iUBps5NufNhG0IJ4gKY+NPLee3fG0QdbW&#10;yr5/Iy98ferG+aXBPqXB8/K3/1ASMrtg+5yczbMKts/LD5ydH/RjWeTc/KAfisPmlIZ7FwR75wUu&#10;zAucnxMwMztwTvq2eSmb5kev/DHC//uEdXPxvK+p2xcXRq+pyg45UZ50sSrn0dm9LTcO8x6cljff&#10;0HCeGEStzzSCN0bFT52qlzpFt1JqkIqfwR8SLbxgKrVSMTwYxOx2AJ4I8OCX8JHPxTHuKHxJKlLL&#10;xPg7HhixALZhv2/eLcECnQSeMoR/R489ohb+LfB0+xBv5fsHwdr9EwwQ0P8wpLM2W2kLhY0X2W31&#10;sBncImwAi3IJVyHlYQUv4DVIRe1KGRdaWIQtOe0NCjFXJeUbNQqVVKiUCOBu0Sok0H9uMPbp9N1q&#10;DaARS+CprRYLu9RKrULa16k3qBXwW3jR06kQC+DVT6+SC+HVjM/RKWWwAcDvaO1oroej4fQe+NXA&#10;3Y4vAU4M7jHcfx98IVi742sk+yTkxaIL/7iRN8v3d408FtMDICrH3xHxJJZGHoNr5PGO2MjLhc0K&#10;UYtS3ArIhY0KUZNS3KyStFgyQMeTRl7AfSwW1MqISnlLKf8xSCNPMsDFYyyNvJhba2nkRex6bOS1&#10;Uvjb9AQ20MpadLL6V7qmvGjf2NUT4/yZmWtccta5ZK5l5qx3z1jnlr4OlcPnbp6YsoqZ4E8l1Xze&#10;lkkwmLNpAqxF4n6tK/QBlDyzApl0VOpuIdZhEfpY0MNI5FKHWH9K9DInVCNPaHoMNvIY2ACP4OOk&#10;rHVJXYdcf/Ia14SVzFh/2B5VyieuYq37fuj3Np/5ev4lxo+att4DxnGyTfQyStxyOCCqqQewl49a&#10;So1fzkpa5Rbn7xLrxwKifRkRi2nhPlQgaik92pcWRcwEi2eFhb1Ivw9Hi1iCZoKFQTiBMB/7Nd8N&#10;XjX5i3XTBm39YVjAzJGY7bPGBcyx2T7XFht5yrB/meExuiw7NClqbWrc5tTYDbhMniQjYSsOq8Fk&#10;JwdkJwUCeUkouKYgMzItIQDenMDbmILcmLzsqOyM8MK8WOjsKErKSw3blRd35mBxaVqw/2yPiY5D&#10;Xay+nDPBfuEUR8aYP/3IHDXPwwqY4zZulsuY75mjZ7nZTKGNdHMY5vWDa+gWv/T4oNzM2NjYwMiw&#10;rUlJEVnpcfHxoYlxobm5yaguPik8kUiYgZZ07ti/vw+p1DEoguYfg0iKB8zTtPYTGR+MC+Gxl8cB&#10;NdAJiwxITImOTwoPjdgaFrUlMnpbeOTmiMjNCYnB4RGb4mMD0lLCE2MDN69fNmUCbcyIL6xGfelo&#10;PZhFGeNCHevOsJo13XXF0h/X+M/Zut5n0xqvzesWrls5Z5Xfj2uWz1q3cvaWTd6bNnpv2uKDq+C3&#10;bFu8easPgDtbt6O6+IAgP2i3BfhuD/APCFxOuPg1oRHrwyI2hUdvhdOOT4lNQro8I6e0JK9sR17Z&#10;zpI9FaV7K0t2V+3ef3jXgaM7D5rZceAIAJ1d1cfKKg6WVe4v20dI+Z27ist3FJeWFJQUZ+fnZRfm&#10;5ubn5ORl5uSmE1I+KSMzMS0zITUDpdaQRj4xYQup46Oj1mLIPhbxJLheHnn5MFwR/9bIQ4coq/+A&#10;kUfEbIqJ3RyfsC0xKSA5JSg1DRXIZ2RHZOZEZ+fFZucn5BenlO3K2bEnb9feon1VO/Yd2FNVU1l9&#10;9ODhE4eOnz515sL585evXLhy9dL1W1du3oGP/DfuPrz94MndR7XYyN972nKvrv1BA/thI+dRExdL&#10;dlLHv2/kn7TxANT5bUb+7qOntx88vnHnLuGOzUYeuHDp4tnz59438keP1Rw6fKCamNzVMiuioqoE&#10;S3mCv2HkgU8beYsJXffivJrDxw4CuEAeG/kTp44ONPJmBf/kyWOLn79LxGNIHT/AyL8v4j/o4i0t&#10;PKbfxSOwgh+o4wkjj3X8J4y8ZXDN32vksY7/mJEfoOOBAS4e8//lRp7Q8e/Ex3+Af87IW0p50shf&#10;vnLO0shjLLw8ekZhIz9AyuNA+d9o5M1l8v1G3hIk5d8V5QNM+m/nY0Z+wPFJSB2PvjDoL5AnIJ4k&#10;HzHyl29evXTjysXrly2NPICNvBnCyJ86c5w08qhAvt/IHzt+iJDyOLumquZQRfWhPQBp5AnMUv4T&#10;Rh4WSSn/2418v5fHOTZvvXy5Ob4GSXnSyBfmRORnhBZlR1TtTj28P4eslB9g5KurMqors2oqcg5V&#10;5lro+Gyk4wkjf/hA/oHKXNLIFxNZ8Ni/v88HdTyCyFMmjTzOkUc18hY6PrcgnSAV+ECNvIWRLyov&#10;tjTywPtGntTxaNoRwsgjHX+geqCOP3YCz+aKjXz16Ys1Zy4ROh7l1Ry+cPPIxVvAqSv3yMia41eR&#10;kcfV8VjHn77deOaO2cUj7rViIw8tCbFBE3b3Z2424Fh5LOWPX3109OqjI1fvH7l0+xARJQ8ngL4Y&#10;OHF2/5FTJ89dMvQbeVwg/2kjL5UocQeXdcukKp2288bNu41NbcbOPrFEKRKpoqNTU1MLdboXcnnX&#10;yZOXZTKDVKpVa4yAVoei5PWGnme9pmOHbk52W8p0XGA7ctq+0vO9OpNe9lzK0/3ywlT/WDDre79j&#10;h6+9fGbSql6KBT0BW5NKCmvOnLy3xHuLo+1kO6sJUyctWrRg42TPhVTHaS6MGQ62E+1tPBxsPV2Z&#10;P3i6zHSlf89wnjpz+tIFs1f6LFyVm1muU3fr1J1atQ7JdCUxMyuS8p0apUGv6+bzxHBfiEVyNZwd&#10;Id9xcM2zvlc3b8DfzccSsQLWwiDcAzoNcvpwX6nVXd1dv7S2aSdM9LO1n29nv8SFuZ5BWY0EuqMP&#10;zWGe/+IQreJNb/cvhJHHNfLwKZyY1vWtjjcAKqWRkPLIyKtVnX29psZG/ZRJaxwdFtnbLbIau8DR&#10;1tdxnK+L8wqHcTO/9VzU3Cjo6n6OUmvQ2aIdiX0N8OuAk4Tb6ursg6voNPa9fmXq6XrD6ZBfuXQ/&#10;O7N8qc+mH6etoNjOdKEscBz/I81uoRvFz42y3J2yxs15Dd3W39Vplauzv8PYOS7OXqMGuwdvT1Oo&#10;+gzGXoNKg6S8Ttcjl5vUmpcXLj7xWdQ2cYKIQlNTUJm8ksow0hlGqrPCYZyObq+lOegYFJ0LXefK&#10;klAoKhZLzaRrmQwdg65n0jpdGZ0eDBXTUWRv/czt227axC7GBCPNrYfq2efsYRxPUdtR26mUEw7W&#10;4rwsE4/bI1V0ao29GrVWJOhRKl8r5CaVxHT93CPvmc0TWSpPTyWNqWS6Cp0pEhdKo4vDjUlUQ1Gm&#10;SSJ7Jdf1ygxdcmOXtLdH0tsnNZp4CnVWyd1J3/PcJqrd3KWuTLWHm5LGUrl4cj3caye4Pfhx6u3Z&#10;069+N/HO998++O7bm64u91zcG9wmtLp6drBcBSxXmaur2s1V48bQudHRhVCd+5guPW4eYqZrk8eE&#10;SxM872xYY2p5atLKXoh4z2SSLqm0T6F+pjFohFKjQm2Qv6PjMZZGHi9aGnmNSt3X2w1/f4qLcokC&#10;eeTcS8tQmbyZfiOPMb9gEjoev3JaGnmLMvm3Rv4dKf9JI5+XE4snOiONfE5mhKWRHyDlzQny7xr5&#10;3NSgvOTAysKYlXPdHAd99oPTVz6eo+dSvmQO/d2hsrQ+rZDX9AjXyAu5HCFHwGnpELQihK1tAGnk&#10;UXYNB83oiKvjRR2tAPbyUjaS8mYsSub7R5AQFPHYfAGCJ+xgC9rZwlaOqAXgCRECUStf1M6VdvDE&#10;KHZDwRWq2VI1WybnKiR8GbudJxNKYVDZzukTSl6JpM87BK84wt7GdkNja5dAZJQrJAIhbGOU6fR8&#10;pZ4t07MlWp5UKRCKJUjEcxQctrydI+PypFyuhMsTc/vtP1/KR6XrSi4COnIeGoGjiYR88dvoDw4c&#10;gwS7deziLY08UvACNFGtpZEnQFLe0sjDCQ8w8vV36pGUv1+PjbyUJwvfHhURENt4v33W5EVjBzmP&#10;G0QUyFsYeavBzLHfsMYMQi3wvpEf/hcnytgpo76gDvuzo81QN5uhLg4jXB1HutkNYzqMcBn9hd24&#10;rx2H/Xns2K/tUsKzJa1KYaOk5X6rvF1159x97+lLxn9tb/2Vo9MwBmWUO22Mp80Qus0QBuxuPYQx&#10;+ksnhzHuNiNYQ/5qZTPKxXa06/CvHP7n34a6OE1tfcTvkr0oTCod89dxdkMpjiPRnK72I9ydxk2y&#10;GeFiPRxJeWzkKdbf/v6zb76b4CXqMG5ZG54UmSPlath1PHY9p/VRMyqERy7+rZEH2p62tz1t5daz&#10;2bWN8va2truX8yPWZW/32RnuuyNs4a6ohXtjfXaELyoP86mIW14Z7w8jO6Ln747zKgyenR/kVRTm&#10;XxSxsiRqZWnsyrxI/8yQlXsyo07tyb1SU/7w3MG2O+fE9bfU7Y+6hI2vNPyf9KLXWsEbnfCZitsj&#10;7+hTCZF/l0nUYiE8BsRobmGeUizVKVRSvhAeMETUkkgmEsskUrVcplFICRHPUUoEgFzEk/DZAnYb&#10;OVko1vQYpOOFA537xyAdOn5kvg/h398HRdYMMO/koQaMf5AB3vkfBmtoYKCYJvrkCKzltDfAiWmU&#10;IoWUB30Rv4XPrRdwm6Sidpm4g3D0KA1GIeZ265XPuw0vezvVMhH28ga1olenedPT26fT92p1apHY&#10;qFCqREjKa+SSZ10GaHVKmVICGwsVaKZcIfx24PeikopgVTe8Z4H7urke7jceG86tVSbmwMnAicEl&#10;wBlC3/KiLIG1+MSgJa8R90nwNZqP9q6RJ6W8mNMwQMqbF9918bjOXcxvxJ7dErJkHncwImJuWImo&#10;mSyQt9TxKkmbUtz8no5vgxYLdxKs4wEh78mnjbylfAfeHxzg4gE44AeNPEbErheya8XsOgmnFjpC&#10;9hOlqMGgaHxjaClNWhW1wiN+OSt9FTNrDTNzLTNzvVvmeveM9Z5ZGzxwaXz6WtfsjZ44uwZWwQhO&#10;kE8k8t9hLYwnr2JmrHdPW++WstYFTQ9LuHggbjk1eQ0LOhFL7KEPwNoEi9J4vBmp47GIhw7eF+v7&#10;KF/HyKUOuAQ+xo+aug5uyAP6EUscE4lYeRjB5j15DQq3ifWnpax1C/G2hQ1gBNZG+9LCFjlGLHYO&#10;9XaI9WNFLaUHLbAP9XaKXEIHIhajHJvIJXBbREDNu9PABi20xovQgQMC2+aOXTbhr2umfr3x+yEB&#10;M0cGzR4NBM4aFTB7fMAcm21zbDbOslvgMcxpyGfYyCdHr0uOQdO6phFl8h8z8kjKE0YeyEoOzEwO&#10;zklD87imp4WkpQZnZ0XAWxpoC3Jj8jPCDpSnV+THb/KZ/gN91ByX8XNdkXyf5jwElca7jFkwwWa2&#10;69gZLoiptFEe9kPdHIbNnkIP376qMDs2Nz06JyMmOTk8Nj4oLi4kOTUqLS0mNj4kKirAHAqfGIYz&#10;3wGURfOuc/8g77j1v584IDoIiI+x8PLxKLImIi7IHE0Th4w8mig1OoCw88HhUYGh4VuiiWlmwyM2&#10;hYSuT0wKCQxaExG2PjJ806KF02hOY2zHD7YZ9w103OjjHa0Hu1DHzp85wc9nxmq/uVvWLQrYtHTz&#10;Wu81/nPWrpi9ftXcrRu8A7cs2bhm3ro1c7ds9tm8dTGugt+6HUl5DDbySMQTUh4ICl4ZFLoKufjI&#10;DRFRWyJjt6PS/pTIxIzEpOy0jMKCgh27inbtLdpZUb7v4I6K6p2Vh/fWnNhzaCC7a44DO/cf2lFV&#10;U16xv3RvBQ6uKSorBXKKCnKK8vIK0PyuWdmpANLx6fGpGQiUI5+NJndNSQ1OTNgSQ4TVWBp5ko8Z&#10;eeziLYmKXAPbR0YgKW+p42Oi4cjrY2I3x8ZtiU/YlpSM5nRNz8A6PjI7Lza3ID63MKmgJLV8d+7O&#10;vfm79xVXHkBzupoL5E+hyJqzFy9cuHL14tVrRI38bWzkcY08MuZPm/63jfy9x7W3Hz68effeNYsa&#10;eeDi5UvnLpyHn3PnzmEjf/LU0WPHa3CNPA52r67ZBxyo3kUa+X4pbzbySMq/K+JJPmHkyQJ5Qsfv&#10;w3k1eCrHo8cPYY4TkTWnzhz/zFLEW/w8evz4oZmP6HhLBW8J1vHvG3nSxWPTSDLAyA9w8cC7Ov6t&#10;iH9Hx1sYeVLHk0b+g/y/Rp7grZE/c6a638h/0sv3G/kPenls5C0ZoONJ/qaRf1fKXySNPCnlATzR&#10;69V3pTxW8JZGntDxZiyNPE6wuf3wPoD9ODnXK2Dp0387H9TxAHnYAZir43+zkb8MrzKEjsdG/sK1&#10;SzhH/uylMx8z8ljKWxbIYyNPSHmzkT90uLIG/qAc3nuwBgXXkOw/WI7L5N/NkS+ADu6TI8QsrxbZ&#10;NRZGHtiFMuWJ4BoLIw98sFIeU1aaWFqSUJIfXZgTUZAZVpgVXrkz7cj+/AO70wbM7IpT46sJaqpy&#10;ASTlK3MP788hObQ/78jBgoNVeaSRLyk1F3UOZICC7wfbKEsjn5uflJ2bkJOXnJWT+J6OT88rTEOY&#10;c+SzsJEnpTxRIF9QVF5cTIh4EjK1ZoCR31u1H7G/GkA6/mANqeOxkd9/HM3mevAEiqwBak5fOXQG&#10;6/jrpI4/ihLkHwAnCNDsrCg+vhYXyBM6nnDxd9qAc3fbz95rPXOv+fS9ZmgxpJfH+h57+dM36s2V&#10;8ldRHv2Rq/cPXUZTvMJNYyNfffJc9fGzh46f1Rp6sJGHT+squU6t+BtGnlDJCBiBFgZPnDwrV2iE&#10;Irmxs+/lS5NAoCgs3K1W97S3i69ff6jXP9fr+xRKnU7fLRLLtboutarTqH314Dab5TiLav3jJLoP&#10;ZfzU4/uvceokalHXpZN3li5Y//2kRQznqYsWrF6/OsR73jpX+o/jRrJGD6M7WE+EPov6g6PNJJrj&#10;NHfmrPmzVs363m/R/PWb1kZuXheVGJtXnL/v+OFLd27AJ0kVIBXqVfLObuMzIq8G63hk5BEKI1yv&#10;UoH8++VL15Ft13ZKxAp8XTgxv7mp/crlG7AB9M2DWOurDGp1l0H/WiDsmfHjBlvbubbWi1iMtXRn&#10;lFpDs/d2tp0967s1Im4XNvJwBLVaq1CooO2/DwkdL+9818gb1Bpjb++vAsGLH2dspjj7ONj7WI9b&#10;6Gzv5zR+mYvzKorNfA/m/Af3mnp6X8IvTqPvhjMx6Hvg9ODcZDKFXC5XomwcrdFo1Gg00Pb2Pus0&#10;9nZ3Pe/qfKGQdd291Va559KKZeF0p1kOVj9YjZrOdFrqSllOs/OD4zPtl3vQVrIcF7s4Lxo3fNLC&#10;uRv4PE3fs9dGjaFTo+nR65/JZCahRLNzz60p33I9PEVOFBXgTFc60fRUmpHqrKU46pwcuuwdumzs&#10;jVa2Omt7vRNNR2Oonak6Ch36GntnhaOzjEkVeND5biyV2ySJs5uK7qJjuWkpzC4K8xmF1uXsJKU7&#10;PHBxPOc901T34I0S2YpujbJPp+xVSGHRpBGbHlx5sHRe7UQX1cSJUieagu4hpjClrswmltN1N2dp&#10;SoxJJn0uU/XJDL2yrl7psy5pb7fcaBIqdaV7bk6a3s5w03tMkDMZSheWmuaiZbnLXN0ELJbQxYXv&#10;wupwYQgmevAne7a6MtpdWHxPN5Eb3NAE7QQP2EVGpyhZdDmLIqLYqigOKhqVz2Rypn9/YeLke5s3&#10;meprf+Fz+6TCPq26S67Ui6W9ck2PTN0p1RgVWj08hCzk+8cwS3mlVq/W6DTa3p6uRw/vFhXmFBam&#10;l5Zml5dnv9XxHzHyJNjI93t5y/ldEwDSyJNSPr8gIS8//gNGnuCfNPLw6RfNokYY+Z1Zoeu9JzFH&#10;/uePlEG+k8evnW63ZJJVdUlKr0bAbXwo5bVxWptQUvx7Rp7f0ipobeO1tSEjzyYmfiQsvNnIt7dK&#10;Otowb6U8svCoXl7RgZCyO0TcDr6AzRF2AGxxW4eomS0EGnmiJr7QDPS5smaepEUq6EDmmiNWcqRS&#10;nkwkkMKLgFYi7RLy3wh4Jj7X1NZoanhiaqw1NTWbWtpMHO4rHq+TJzAIZTqeQt4q0bKVGo5cxZUr&#10;BVKZSCgWccVitkjUJn03cVsk5PbDRwgIr8pHyHliOU8oISr63/fy77l4XKfMVvA4Cn4HZoCRRzX1&#10;7xp5flMbaeQRd+oR9+oa7tc/uftULlBEBERHBMQ2P2T/4Llg9FeO4wZRrQfTrL5BOh7Z+cHMjxn5&#10;8d+wrAYhxn7Fsh3qOfKvtDFf0e1HeFoPgW2oI/5qD8cZ9idru2H08YOcxn7lkBVTrOZ1SttUVSXV&#10;pw+cl3eouXXCu+cfeDpOdh5FtxpkN/5re4fhNOdRLljl2w1jWQ+mj/2aMvIrR/vRbjajXId8bmc3&#10;xu0vvx/pTp0uaFKIW1QFiSVjvrAa/bm1wwim3QjW6C8pFKsp9qPdrYYxobWBg4xyo9lM+f1ng5bO&#10;2yBuN/p5rd9ZcEDMVnXUcrmNvLbHLeza9rYnzWYdD1gYeViFjHxbc/OtC8Uxm8qiVlXFr66M861O&#10;XV4e6V2dsnZ/4qr0NdNzN/9wMGnZnpiF5VELSiMWlcesrM4KP7cn52JVwa0TO/lPL8tbHndLeS91&#10;smdqcbec3yUTdEr5nXKhUSboUkgMUqFGjKYB0Er4OqlAJxOjaQMkYiX89UJT/org0SLmC4R8gVQs&#10;kUpE/aB5CAR8No/bJkHBMmiiBYCoZ+fg6nh4IGEjj6U80YENPlDDTlr4D9P/sBzAey4e89bIY3GM&#10;PTt5W3jxE+C9/kmwhsZgVU26aaytuR2NsBn0sdGGE5NL0HwSRB92bwJQfI0Iztl8TBG3tVMr79ar&#10;ewwatUwE96eQ065Tyro1qje93abXL6HTA+9HhHyNRATAHzgAfildOhVsD78XjVzMa2+Ge0mrkGrk&#10;EqVE2KlVwRE6muthXMBt43NQWA0+f7gr4PTw4gchLwRaABYxeNFy0HzhHzHyQi4RmE7Mv9o/sysG&#10;+XcSCREoLxU2DxDxlv4dK3gSqbhFJmlViFosRTyglrYDZAf3EWLUIeZrfcfFY7BVl4kHJtXg8fd5&#10;39EDH9LxTz9t5IXtT+X8BnbzA5m4SSaoE3XcMb0WF8WvDPdzjV/OSllOS19Jy1jDSFuDFHw6kV2T&#10;upqFS+BTVjEz1rllb/REk6/6oQh16CQup0E/1tcpbplzxnp3nAiPxTrp02EkeplTsJfVtrmjY/yc&#10;YRBGYBzXv2P5jsF9WAvbYLCdx4ofiF8B26CZXWP9UTF7+GKH0EV20MIgjOCieOhELEGB7wkrmTAe&#10;udQJtglcYLVl9uighdZRS1GsfOQSCrSh3k5hi5zDfSjQRi1lRCymBsyzDvGyxyk3YYscQ70dwn2c&#10;YGMYhz6sgkFogxbYokh6H/uQhVZAmJc1EL7AKmz++JD5tkHz7LbPtd04y26h53DHwZ/96DmmNCsk&#10;OXpdUvSGlLgNqfHr0xI2YdITN2ckbsNkJm3PTAoAsoiwGiAb3pYQs81npgXnwqfa/OicvEjowDuZ&#10;vTtS95YmJYas9J7q/K394FnUEfOoI2c4frPAdfQsxrC5LiMXTrCawRj5HX3kRMeh3zHHu9oP/ZZl&#10;s3Xt4uzUyNTEsMT44ITYkOjowPDIbXGwmByBStFjg5JSo1LSomMTQmMTwnEiPCYmKQJG0OB7Ft6S&#10;AYb97yUuLiw+JhjzQSMPLe6ExQQA+JyBsLAtISGboqK2JcQFxkRtjY7cFBay1nvBFBZ93Jhh/2M7&#10;9is3+nim82gWZQz8SZ4/Z9KGtYs2rvNZv2bh5g0+G9Z6rfCbtXHdwnWr521a77Vl46JtmxcHbF26&#10;eaPX1s2Ltm5BMfHvG3k8YjbygcuDglcGh60NCV+HS+Oj4KwSw2OTohPSE1KyMlLzcnNLywt37yUy&#10;4g+WVx7affDY3ppTlUfOVhw5u/fo2X3HzmH2HDmz69CJnTXHdx48vOPAIZQ8sK+yZO+ekl27ineW&#10;F+0oyy8tzi8tzC/My8pJJ/JqEtMzElLT4t438gnxm2Oi15E58sjCR64ZyLteHoDB93U8NvIoo8ZC&#10;x8fGwJE3xMVvJQvk09JDM7MisnKjsvNQgTx6u16UXFSWjgvk91SU7K/eU1VTceDw/kPHa46fOXbq&#10;3Fls5C9du25ZI08a+btPGu8+abY08ljKkzoeIF085v+akT9YjaKbAZzeTATXoOwaQsojI2/28v0B&#10;NR9kQI58VVU5jqyx0PEVOK8G6fgTKD4ec5yIrPm7jbyllB8g4kl+i5HHsvHTRt5SxPe7eMwHjPzV&#10;K+ffL5DHXH3PxWP+XiMPfMLIvy/lB7h4zJn3ZnYd4M3/9xhwu/2YjTyh4/9XjPwAEU9CGnms47GR&#10;R50P6XiADK6xlPIfNPKki39fxwPkzK5mHd9v5O8+fkyCXfmnTTqp2j/NgL1IyNt6q+PfNfLwDPmY&#10;kSd1vBlCyp+7fPbspTOkjj9z7uRvMPKoRv7osQNHjsJrRNWhI/tqDu+tPrTLUsoT8TWoTL5qfwkp&#10;5Un27isgNT1p5FGB/K7svXuy/mEjjxdJI1+QHV6UjaR8xY7UowcK9u9KJY08dvEfNPKHq/IGGPmj&#10;1YXV+/P37MwoLU4pJqrjP2HkkXx/T8ejwX4jD528guScvMQPGvm8woz3jTye2RVLeWzki3eUlOws&#10;Ld5ZinW8ZY58+V4cWbN3d0Ul1vFo8hHCyCMdX31o76Ej2MVjqo6dwEYeJ8gfOnMVG/nDF25gF48h&#10;jfzJqw9PXn8C4Ox4bNjfN/JIyt9vIY08CWyMwUaejK85du3x0WsPDl+5V3PpDi6Th9NABfsnzh04&#10;elqpMcr7jbxaoVfJP5UjL5eZpyHFfY3awGELbt66J5Ors+COLNl5/fr9o0fP7tlTo1R2Xb58l8uV&#10;6/V9Ol2vWKKUK7RyhQalycsNv7w21d3nz/t+zXQPPxeHWRMos8Z87cSym+hJ/dZ2FNXFaYr9WFfA&#10;lfGdnZWLi/O0aZ7zF85csdYvaPv6mIyE0l1Fh47uv3TmyM2bF2uFHRqt7Fmf4efXvaZfXppMr02m&#10;n00vn5n6un5Ry3ue9fwMwEUZ9fD5Fz7+qgCVQmmW8sT1woXodV1PnzRcvnQdX6ZapZdJVa0t7BfP&#10;32g1xiOHT7A7+HDhQoEUtlTK4UBI4mu1PVrNC5G4b5FPsIPDPEeHxVTnFU52yxjUFVQHbwerWZ7M&#10;Re1N6t7un1Dput5IGnm4Awkjj6rjSSPfn1pj0Oo6tdo+ufynhQtCbKznWlstgAO6MtbT7VYyHVc4&#10;W89zoc6+duXhm9cmpUqv1hilEvhdoNOGfYlbURNGHqXVd3YaVCqVRCIz6Lv7el8ZDb1G/Yvnfegu&#10;6jaaah+JYiKKXWleVLuFTKelTEd/hsNyhp0/zWYpy3HpJJcV9mN/YFJn3b3T/OLFr1q1oVOn7zUY&#10;3igVptYOTkz8LRc3vourzMlZR6FqqXRAQ6HoaDQtkyF3dOih0LvsnTvtqRpbJyWVwXNwlDAYMiYS&#10;32qWp8zNUzR5UvsPU9pmTGv3nCTwmCLxnKCbOFHrgqJvXrDonVR7kcOYNk9qpbM1JzvVJBW/Ush1&#10;Ar5RLu1TKl4pxSaNyFR7++la3weeLMXEyVIHupzmKaG6ylisVgblpguVHRZgkohfyJXP5PpeieGZ&#10;vK9H3tulNJqkCuO+qutTprXTmEY3TxWDoWWy9DSXTqa7ju5iYLronSkoiIZOk9EpQoaz2IUBCOgU&#10;jae7nMmQUCgyBl3u4iJhsUTurtJJ7hw3OnuS+213lyszvhdlZZnqGkwq9SsN+pcCpVQC936fztil&#10;0OhEsl618YMF8hjde2XyaA5Ypdao1ek02p7uzrraR8VFuYWFaHJXZORLUZl8WXkmQLr4srKsgS+e&#10;hJEvQtNivzXy/VL+w0ae0PEfM/JxWMSTDEitybeQ8tjIYylvaeRxjXx+StCu7LAtS6fRh//7j5RB&#10;y6fZbpjh6O0xpiw1tEvJFbY+lQs6eC1NhHZn84jUmg8Y+Y5WSyOPpfwnjTxb2c5RtHOkbJQ+zxd0&#10;cERtbDHQwhU08wSNAkGTiN+CQXJN2CyQNAvFzXJBm5LLRbO/csRSPjLj4uamPl7Hz031P92+2n10&#10;f1NSxMX1S2+u97u/dmVLSIispMj04L5JrnrdwVPVtryQGMw6nitX8GQoIF7AQ64cRdUjOU6YcVTn&#10;LuejUBqhiMsV8RBCAV8oEPNEMq5IwRYpOIK/y8gj38pjy3ntSMe/VyOPbxdatVAk5/IMMjmvqbn2&#10;1r0GYnLX9428WqKJDIwJ2xbdUSuYzPgBXrTtR7jaDKG/b+TRtK5EmvxbHT/YxWawKzDua5dRn9Nt&#10;h3o6jJww6gvqmK+ozmM86daTrAfTKGPcRn9h9/XvR+YllBslz3TCnrjA5C/+4xvaeNa9i4949SKD&#10;qOvGqZuTqJPHD7JyGOE8iih4dxrJGvuV08i/2jkMd7cf7mI9hGE1jDFmCA2g2U35r3/5ZiLzR1GL&#10;SivoTg5JH/+1rfMoutMoF+r4Cc7jJ9qMcCNdPAAdGPzDvwyJDsyUcowzJi88c/iKhKNufdzRXtvB&#10;qetofWSh4wELI8+pb+fUNcnbmmuvnCqKWF8evXpv9PLdUT47o72LQ+fvi/UvD/OJXuwa6+taHjq3&#10;Is67Jm155pZZj06UmfT8X7QiU6fC1KvslHU81yl6tQqNlK8QsnUycZdaYVTKoKNTyjRyiUoqkovQ&#10;5L1ysYDw78R/VAgFMpEQ09/ny6RCiZgnFLAFgjZAJOqQSFAoPIqgEXSIeR0iLsp6IkDfTsEDyfyA&#10;IaQ8AJu9b+Tfke8fgrTt+MFJQo6/ywdq5AHy5gaMv88A7/zbIffFAnoAb8V0v8gmbTXsggehhYPw&#10;OY3wWiEVtQMSIZwSvG6ge0ktExg1si4dvLuSPevSaxXwd1rSpVPDG5FnBl2fXgudXp1GIxGpRIIu&#10;tdKgVrzq68bJNkaNQsJn65RSZN7ZbUYNWquUoDp6eBhw25oEbDj/Dj4HnT8+K7hRaD9xh+DztzTv&#10;liMkb1dZGHnAQsq/o+MlguZ+kH9/H1LBW/K+jieNPHbx70PqeGTkxf30G/kB2v0TDHDuH4S08x/S&#10;8WYjT+j4Dxh5KbdOxHnKZ9fKxE1i7hNB+13TC3FxwqrgJYyEFS6Jy5xT/J3TVtGSVlBSV7NS17jg&#10;AvmcTROgk7icBh1ofZi/Xz7hL6ELrRL8qXHLnKFNWcXEyTYpq1EtPM6ZAVLXuUI/Y6MH9LFnhz6M&#10;YCOPE+exgrcE18tjoY8z6COXOkQssQ/zsY1c6oTNO25TiEz5+BUMPJK02iV5jSuOmoFF2DjKIlAe&#10;BmEE18iH+zhFLaXG+bvELGNGLaVHLKaGejsHL3RIXOka58+M9qVFLqEAsDGeDBZG8HjMMjqMBy+0&#10;g/GIJY7hi+zDvG2Qjve2QTO7LrKL8HYM83IKnG+/cZad14QRTkM+mzVxXHFGEDLyMetS4zemJWxI&#10;T9xMQhp5QsqbjXw2vBtJCclJDYV3LEW5UTmZYZlpwekpgdkZoeUlift2psaHr/H6nuFm86Wn9ecz&#10;KcPnUobNdRq61H38XPrwOawR3zl+NX/C+PmTbL9jjaaM/Xzmt9TtGxZnpUSUFKSipPiUqPSMhITE&#10;yJTU2JT0OJwDE5sQGh0XjAvPY+JDsIjHFj460QyMkDE17zPAyP8Djj4uLgzF2ceGxPcb+dj4EERC&#10;KJxVRFwQOtX4YDjb0OjtcKoozSZye0TEtojQLZHhmxPiAuNjt61ZtXDqZOeRw/4wbPDvbcZ8zqKM&#10;8mCOZzqPdGeM85ozeeM6n62bfNev8V7hN2f1irlrV83fsNZr+xbfwG2+WzYuAjasXbBx3cKtm3y2&#10;bfEJDvLbvPWtkSci46GPvDwOq0EE+AcGrQgKXRMSvi40Eul4OM+YpIi41NiE9ITErNT0gvysktLC&#10;3XtL9u4vrzy0o+rwrgPH9x06vf/Y+f3HL1SdvIjZf+oStBXHz2Mpv6v6GJLyVTVogr69FcV7dpfs&#10;2gUf9ot2lAF5xfkZ2Slp6ag6HoDfIyHlY9Oz4jOyYtMzopJTguLjNkVHrY2L3YB5X8oj1R6Npngl&#10;IY08GVxj3gztiFy8uS6e0PFxsRvhJhIStycmBSQlB6amhWRkhmdlRxI63mzk84tTisszsY6v2F9e&#10;fbhi/6FKbORPnD1++vy5sxcvnL985dK165dv3L566y6p43Fqzb2nTZZGniyTf/J/zsij1BrCyF+/&#10;fevqrWtXbl7FRv7Slcvn4dz6jfzJU0eB4ycOHT5y8NDhAzWHqrCRP3BwD06tqYTfLaJ0gJHft69k&#10;AKSLB0gdX1VVjhlg5Mka+cPHDmIjf5wIrjhBRNYgI1/75Cnm6eMnQO3Tx8CA2Vw/aOQHeHlSxFvq&#10;eEsj//HUmquYWzevYG7euAyQYfGWATUDIAvkP23kP8jHjPzF84c/xoVzh4DzZ2uAc2eqzZw+hDl7&#10;qsbM6YMAKof/EAOc+ABv/r/HgNvt5x0jf/ZsDYCN/OnThzEfM/Kn+/v/R4y8Wcf3G/l3XTye3xVh&#10;KeUB0sgDRHU8nt/1JinosZG/9eDeW+7fBrCLxyP9Rv4hwUApTzr0AVhq9w8yYPsBwE3gBHmzi3/w&#10;AIXqmHX8HbJA/tNG3uzlr106f+WCpZE/c+4kcPrsCcS546fOvk2tsTDyNe8Y+aMVh47sI6T87upD&#10;5jT5fiNfBuxHMWhmKU96+b0WxfI4u4aIr8kB9u3JRfE1hJcnpfwA+tPkEZY63tLI43nnUZR8Zui+&#10;8pRjBwurdqUfqswl8+JJF29h5POQlN9vNvKHoD2ANP3R6sKaAwXYyJcWf8jIv6fg+xdTS8vSgLLy&#10;t6k10MkvTMnNT8rNT/mEkcepNe/XyOeX5FkaeZK3BfL7sI7fZ3bx/UZ+34EabOT3HT5SceRo1bET&#10;yMgfOVl19NSB42eqT54jjfzhs2/zao5eun3s0j3g1OVHp688Pnn18alrT07fqD9zEwfHN5y63XT6&#10;TvOZu21n77UjF09IedLIn7XALOWJ7BoAS3k80evx67XIyF99dPjKPVwmf/jCDXQaZy/XnEBl8hK5&#10;RqE2mI28Uqe08O8DwDoeOtjIy6Qqva7r/r3Hd+4+1Oo6m1vYxSU7k5OzExMz29vFUqm+svKoTGbQ&#10;6XqVSqNO361SGwzGHjkcQarTqZ5xmpTzZ6x0dZox5hv6JObsHyZ5zZrqtcxr9YYV21Oic5Kis8sL&#10;9h+sPHX7eq2wQ9XRJFJLu/TKvuddv/z03NRrePOyx/Sq99dfX5k0MkOf8aVR06WUqHVKg0yokEvU&#10;PK5Yo+5SKZGt1qiNCrkWTl6FfhRKJSohV6lw9g5Ga9B3wxUdP3Zap+3s6X7++FFdQnxKVGQcTpC/&#10;c/tBU2NbV2cf/jZCKYedtVqNUaPt1OleyOTP16yLd3KaR6UspTr7O9gspVOWU+y9KA7zmZR5j+/z&#10;e7reaLV6nQ7JcTwFKxyEuHXCyBOYk2fUWo1Gp9UZDIYXWq1puX8CnbbUavx8R7sl9tZLmQ6r6fb+&#10;FJv5bvS5Z0/f+OVnk1KlU6n1Bn2PWmVAF6jUwRGUSrVcrgT0eqNYLIXz7O15KUfBwoZOw2uD7qVc&#10;rlcoDH19v3Qaf3rea7p2qYViN8uT6e9CWWY3ZiHLaeVE1npUNU/1pTsunOS++PChKy9fmuAMu/SG&#10;Pp0eeqYHjx4vX/2Y5SakM1TOVCOdoXWm6OlMmZOznMkSsFhtFGcxjcF3dOY7UdqplCdUpzs0hycT&#10;3R640O9TKPedqXdojOuurDMT3c5Mdr82aVLzjJlPmMw2Jk3j7qamOhoYDkrncSqmPd+ddpXidGXW&#10;XNOV2yax9qVQ1S3X9an1vTL5ryqZqbWuOWTrLTeWfMIUpSNTRZsgpbhLqQw2g/nAzbV2/VoTT/BS&#10;rXmu0nbKVD0KY4+qs0ulNsmlz48eejDzRy6TpaNQdTRKjyurk0bvZbl0Uak9dHo3DcXvGFhMKc2Z&#10;T3OUeTAVHiwZC7l4DdNV4+ohZ7kLXTy47hObXT3uMBnXJruenO5RH7b1l6vnTTyeSSp/qdDoxPJO&#10;jU4qEem0ar1Oo5BIu3Sdz4zPZHyZpXa35GNG3qDR6jTa7i5jc1NdWWlBUVFWWVkO6d/fNfJo3lfL&#10;108YhNbSyBfjObQ/YuTRRK/mAvm35ObF5ee+ZYCRR5indTUbeSzlBxh5nFeDwUY+M27L7pzwrb7f&#10;MUb8h+8Um8BFHoELWH5T7XJjtnQpuaK2p1JeC6+lkdfWxm1t57ezLY18f2pNOx8VxSMRj7PjzRbe&#10;kveMvIIw8tBBSkvQhgNq+EKk4OEW5ZwWBbcdI+e1y/jtUmEb0vE8jobHw6nu0DFy2C+a6k2cNm1J&#10;/tX5Mx/P/f7OFNYpx5GPprJuMBzuT3K/MXXytQVzxelppsdPTEKxvr5RzxcpBWK5UAoo+BIVT6Tl&#10;CgA4IKDm8DUcrobDV3ORUhcJkZFH3lQs4AoFQj4y8uoOAE0/i3U8CTaeFhbeEsLICzoAhZCNUfKx&#10;/UdfBvQbeYGcyzHIpNjI1xFGvuHO03oUXFOLjfzTe7UyvjwrIXvT8q0dtfyF3/uO/MLecbQbrpFH&#10;CTbfUKwG062HMMYNYcKr+rjBLgCRGo+MPGD9DROAxbFfM6yHuI783GncILT9X/9txO8/+3L4X63/&#10;+u+Dh/xx9PGKc93yl+2PeVmx+SP+OnbUV1Z//N0Xk+nTHl+rEzaL+Y38ayeuejp52A2zHz/IynaI&#10;o+0QZ+dRLtaDqLaDWbZDmbbDWDYjWCMHOY8ZQqPbT/3Pz76e5jFPztYrOYZNvtu++LdBtLEshxFM&#10;OFuHMR42I92th7OgYzWMaTvS1X60u90otz/+69CaPecb7nKmusxsfsgWtsjaHne0P0E58q2Pmtue&#10;tgAWLr7dnCPf0MFrQEb+wbkjWQHLC8N8S0O8S4LnlYbPL49cWBqycEf4ospYv52h8wu3Td8RPmtH&#10;xPzcgHmieydNfUo9r0XSWq/gt/XoZFIBkrlahUgjF6plIhQsI+TIJXw0WQK/A83rKxXKZSKVUqpW&#10;yaBPxKHwFGIugCZiJcLf4UEr4TbDr1MuaFEIW5WiNoWoRSbAtczI24oFbKmIKxPz4MgyEV8i4Jof&#10;TsiPs+EWCQjD/ptdPEb8novHvCviScxGHoCzsuSDg+8zwDv/dsh9sXnH4EWspMlB6JO2Gm8AfVxs&#10;DovcjnrCyJuvQkbE7sP9AL8XCfE/ehq5uMegRe97lDKVVGTUKGFRKRFCR6+SQysT8jq1KpmQ+6xL&#10;D8BvXEvMBAv7wv0DL3GocEApU4gFAHQE7FY4MjbycBX4JOGmoX3/DsH3Et4MXxeGXMSX9j4fNPKE&#10;lEdG/j0db/bvMniYEeBFCTzkCPn+PgN0PCAVtwDYv+NKeYCY2RWhlnRgCBfP7qfd0shbVsR/TNPD&#10;NhjSv78PuYGlke/X8WYjL+TVAu8YeU6dkF0rEzTw2x/BtQu4T6X8Wrngyc/GjvKUddu9aQkrXGJ9&#10;HRP9HNNW0RL8nZJXMpJWMlJWMaGTsc4NSFvjAmz8fojr15/NsP4s3NsmdTUrbplz1GJ7aGEVtIkr&#10;6NFLHeP8KLHLnGN8nYDQRTZRvo4AduuJxMyucUTtPNb074N1PO7gOnoSGMFF9zAOHVxojwfxMeHg&#10;sJi23i11nSusgi37A+hRoHw0EQqPDL4/M3IJJdaPEYHC5elJqzxi/VgJK9xiltGjllLDfZwA2AAW&#10;YRu8WbQvDXt8GMTKPmD++FAv2zBvm0gfu+glDnD58X6UOF96zFJG0AKHDTNtvSaMcB762dwp1kXp&#10;gUlRa5Nj16cjC78xI2kTQPQHGvms5EDs4oHctLC0xG1FuVGZKYGwaldxwoHdGWnRG+d+6zyJMtzN&#10;5ssf6KNm0Uf+6DzMy3WsF3P0TIdB81gjf6QN+Z4+dIrzYOqoP82a5LR51cLU+MC8rLjU5PD4+NCI&#10;yMDIqKC4+MjomLDomJDYhPCo2JCY+DBk3uNCE5KjklJjYJE08tDHa/HIAAs/AEsFD3088neB54+N&#10;I44QE4eMfFxCKIAz5XEbFRMYHrU9MjogOjYoMS40LjooJyM2IyXS12emrdWgQV/++5Av/83ZdrAL&#10;bSSTMtydOWb2dIav17dr/WdtWLVgzcp5K1fMWbVy7ob13lu3LN24YdH6dV6bNy3evm3p5k2LoA3Y&#10;7hsc5B8SvHzb1sUAio+3KIcHoAPgpJrtQcsDglcFha4JDd8YHrk5PHpLBJrKNTQ+NTohPR7Fx+ei&#10;+PiiPXtLK6pKKw/uqj62p+YUUHXsfPWpKwdPXj545ipwoJ+q05f2nTi/++ipnTXHd9Qc2XnwMMoC&#10;rqwq2be3ZO+e4j27i3ajYvn8koLMnNS09MT09Pj09Nj/h73/gIoqW/f20T7/75y99zlnn7A72OaI&#10;KDnnZM62OeccMJNzzggigjmhomBCSSIoEiRnqJxzJqqtHXbdd64Jy7JQ297hG+N/72U8Y4655gq1&#10;1qqigKdefjOK+M+GWLgJ+kZ+L1bnAHSwlCeBRQDZ+cCdQUG7Bu28jpHHOh5tgDrv6+LxMZGOD/OM&#10;jDoeGeUVFe0dG+eXkOiflByI4uNTQk6mRqSlx5zOjM+8kHzp6pnL1zKuZp3HRv5mzo07928/yL//&#10;qLDgcVFhfklJUVkZUSBf9byqFofIV9U1fdTIA/8MI19eVf2s4kXpCzgNZOSfPC1+8rSkoKgQvkgj&#10;/zDv7r37t/FMitm3rxNl8oSRv3HxetYFbOSxmh/KrkknOxg87ytOswGuwD0hKuvxjoPoRNZgKY+N&#10;/O1cVCaPjTzW8R8x8qhDGHks5Ukj/xkpP7wu/jNG/hNzug4aeT0p/5s6Hniv4/+BRj4/V0/Ek/xT&#10;jbzeOAm5wd+J3mFJSCOPdfxwI09K+cePcwFSx+sa+fyCe7/XyAMfNfK6Ll5PxxN8UCkP32/oczBC&#10;yg838tDX1/Ev4T2ifLiRr6h9OUTt32/kdTfDRyMPqDuOE+Q/ZeSxjieNPIluiDyGKJAvwEY+vzAP&#10;6/jfNPKEi0c6Hhn5u9f0jDwukx9Kk0dSfjBTfsjIk6XxuNU18pcunwSuXCK4PFgsj6W8rpfX1fFf&#10;YuRPxntfzoy6ezPt2vnYTxv5ZELHp9zOQgyWyaMEeWTk72anZ984TRj52P/LRv7Ux2Z2JY38mQuZ&#10;nzLyl65dvXw96+qNm9jIX7mR/VEjf/XO/Ws5D7Lu5pE18ncel2IjP6jjn1RgI59XUgc8LK1/9Kzx&#10;0fOWx2gSV6LUnTDySMdXU/MrP5DyekZ+kMp2gDTypJTHRj7nafWdkqqcYpxdg6T8zfsFtx8UsAUy&#10;ZORlarFIIZeqPm/kpUR2PGGTkePWqPuKCp9yeSKZXK3pRmnjYrFaJFL19Lxra2NWVjb19r7F/lcs&#10;UQI8vlgmRQJ6oPdnDkN+49KDq2fvFd6vrCvv6mjkwJ9XYq7ylfrd656f+1Tv3r7Svur9a5/mZ4W0&#10;7+3rv/YoBtSK3m5Fr0yswq1KqhYJpBp5t1xKiEulCoVuSxUymQJOjJidtUfAlyrkGjh55MHRfKoi&#10;DDLyUpQFD8ikKti4r/d1YUFJY0MrbM/jigIDQqMi42Ac/x9A6dNyUtzDQ0jFMuI+qLq7f5Irfj56&#10;NMHMfKmtzSZ7ux3mJhsBE8NltpZrrEyWlhQ2DRl5JTbyxMyu5OcB2MgjQQ9nKJOhlHm5QtXf/wuX&#10;+2b58hMuzjtNjNeaTF9na7nLxniHjclWO7O17o4rc+8U/vKzVixRoGh+vhSOAKc9+OxI5biPjikl&#10;8nDEPUr5a6X8jUz8Wiru03T3CsUiqUzV1/dOIXv181ttzs1Ke8vVNqZrna132Jtvc7DYbmu6ydFq&#10;i535OkebVZcv3P/5Z61cpulV9QzIZFohX1v4pGzuwk5HV76ltcTCXGllITExlVlaM0xMaQ5O1Y5O&#10;Fa4ejTPm1rp61M+ZW790ccnCuc/XLW/au6Pt4F6+t3dfdNwv6We1V69r7+Vq8/O0eQ+1d+7Qt26p&#10;c3biu7vyrM3lduYKBzOxoznD1rzD3vmptSvjSKiWKvuZJnkrH3gj7e3mid9JpFo6hR4W9NTRXuDi&#10;obB0VNi6Cc0d+GZWbHvHBleXmq3btBTqL0olXLlKJNCIFRqxrFsq0kp5Pxc8aFy/iuXiwjc1U9nZ&#10;9rm5ymyse5wc1bbWKhsrGBFaWooc7HjO9ixna6arDcvJluloR7e2ptnYUmydWu2dah1dq9xn1ixe&#10;Wr1pPSXKfyD/tpbbpRWyfhQJX8mVapFcI1OJufz+bo1YwpcrJZoetUAgkgnhielWCBW65p2ENPJy&#10;oRQvYiOvkskVMnlvj4bS1Xb+3Jn09KTMzJT09EEjf/YckvJ/g5EnpPwnjfzJlNBPGXlUFP+hkU9J&#10;wlL+40Yed4Yb+dToE5dO+h9cP8tuwh+3zjHZMc9k2wyDPYutU0IO98lYrPZaNqWZ1dnGoVMYnRRm&#10;F06t6eJ2UXSNPBsVxX/cyAtpFIDU8YPzu9JpIhoDEDBoyFKxkYvHdfFCRoeUTpHRaAoaTUajyxgM&#10;CQOZa1x1LiV0vILBVDEYPTTKTx1t2vrqxhNHyhfMYS1ZwJ/pJnZzUM91Fbpbdy+awXC05M+d2TVn&#10;dp61TcPundrCx9rO1h/pnT1suorFUjIBjpqBUDA5qF6exZWwsJRHSBgsIYfJYTNZnMEaeQ6LLWSw&#10;pTSulPa7jbyuix+E0PG6Rl7KZmEjz2htaXpRDaAa+coPjHxjdRO9nXE5/cqGHzZ31TO89gWN/m8D&#10;o3F200ZZT/3eEhv5aaNtp4+xmzrGfsoo22ljnQ3HOE0b7YilPPLyI2wAg+9tpo60nTba3nCUjekE&#10;p2//NHH6WNvzJ288e/Ty4qnrBbdLOW1CSh0zwjt2wtcGRmPNTSZamU+x/e9/+cZuulNlUbWAImC1&#10;0F/kP3v2sKz0/lOvPb6TvzE0Gm1lNs7BcISV0Rg7ONqk7y1QFs14+1F/MfrLv0/03OnHbhMzmwXX&#10;T99yNnGfMsLYaAyaA9Z4opPJZDeD0TaWhh6TR1rhAnnDsbb/9X/GVJe2PbxRvMhjuYLbTWmg05uY&#10;1AZq+8tWlFqjY+QJF4/pojV1YSNf9fBm3JGNp3w2ZvqsPeu3It33h3S/ZZk+KzO8V5w+siRx38xT&#10;h2dfDV11MWh16O7Z9XkX3kpovQJmj0TEZyEVjqcMBSRClkzMEwvYAi5DJORIxDyhgE1UvrPYLBqX&#10;x0RZNBy6hM+UcOm6z6+I3SVkdYpZXWJWB7QiZjuJkNUu5CB3zGEOwmVRucSECoPAIgtb8i9NkNdH&#10;x8KTwEtxmIvHvDfyGNIg6y1+Cj0B/eWQ+2KjjcGLpLMmN2ASs7nCIIPaiuvlYRxaYrrXdnj3wNvA&#10;5cvEHHji4OBiHovLoEj47Dd9GrUMfgbLVFKRiMuC9u1ALyAX8WEch8XDYA/8gkBUx+PUGrVMxKJ2&#10;wBHgLinEAqmAC1vC7ko4OrUDTZvBRPNnwC3CZwiPCOcz/IbACAb6+BIwZJ9U8PjSSHR1PEAaebJA&#10;fkjEdwyhb+RxcI2edtcFK3jdEdhxMJEGBcd/oOZ1dLy+kddV7aR5JweHj5DoWnhdyLV/g5FnUWql&#10;/A56Vx2sVUloXFq1to95JmLX4VWW4dudQjaZYyMftsUscrtN+DZrlA6/wxaHxePg+NDNFl4rDPzX&#10;GsXvdQrbYhlNRNmEb7XC+TZhW60C1ptEbLeJ2mkXt9cp6aBbzF7H5MMe0OLqeFw1n3TIPW4/SpzH&#10;wj16jwO0GOjDONnBbp3cAA4FI4mebnAEGE846JpydCaMwMFxB7bBB4cjw8bQgW1gd1iM3ecSsdM+&#10;gJi1FYfSRO50Cthg6bfOMmSLvfdqs4ANyLPjQnjs5X3WmMJmeOOQLbawFkYALOi9Vk8/scLQZ/W0&#10;gHXGwRvNgKANpgFrzf1Qub3ZvkXTsZFfPmt6WuyxyMA90aGoOh7r+N808ieJAL2UOJ9TCX5p8X4X&#10;UkNiA/ZvX+a2zNVkoe2kRXaT55qPXWY/ebnDlB9sxi+2HDPf9Ptl9hNnm41YbD9pnt2k+Y5TD25Z&#10;khLjmxIfGBPlGx7uGxkVFBbuHxLqGxcfGR0T5ud/Iiw8MDQswD/IOyjULzQiEDq4HxDs9VEjHxaJ&#10;pnj9KOFDs7+SOh7AI78PsjYfjkMUyJNGfrBqPsQrKOh4QMBRIDToREjAsd3b1yya52I6fez33/6b&#10;4ZRvXeymOtpMtLMcN9vdZMFsy60b5h07sO7AzuX7tqOY+D07V+zbu/rwoY2eB9fv3rXiwP61Rw5v&#10;ItoNhzzXHT2yEcXUeK6DxcOH1h332oJ0/JCCP+61FdCtjj96Ysegjg86FBByxC/kqH/oiaAo//C4&#10;sPDEiIjEmJhTyacunD9740bm9Vvnbty+fOfBtdx84OaD4tuPSm89LIG/drPzy27CH7wEWXkl1x4g&#10;KX8++8H57HsXbuXAXucIKZ+JKq4vn7544fTFc6kZaYknY+Piw+PjQ+PigqKj/WNiAmLjg+ITQ+IT&#10;g+Pi/SOjjoeFHiI1+pCUR/E1mKDAPbAIIOceuDM4eDfwKSMPfXwofBxMeJhnRPihqGhvIDrGBxv5&#10;5JNByamhwKnT0Wcy4zPOJ527lHL5WgZw5fq5G9mXb9zJIo3846LCjxp5HFlTDb/iDaXWkDr+H27k&#10;K2pQEDRh0irKKp4hPThk5AuLkZLXM/I4t/n2nay/wcgP8b6CXl/Hf8zIwwNl376enZN15+7Nu0MT&#10;un7EyOu6eN0a+eEiXnfxo9XxeovYyFe8KMMinlTz2MijTzIIF49L4zGwSBr54XxExxNGHrt4kidD&#10;Uh4oLn5IUlL08Enhgw/Ivz8INvI6FD7OGU7BozsA6eJ1IY38pyBVuJ4u1138Z0A+rh7IyOuTTfK+&#10;NP5RzuNH9wBs4UkXPxw9I0/O7KqXJo8T5HGlPFbzmCelBUBJWSFCR82XPnsy3MsTNfIlJS9KcJl8&#10;acUzkjKdGvkPeVH+sgJ4UVOJIb08qeYrazC1iI8p9eqGBnLwN128Hrg0ngTePt57+Q9r5HGZ/Gdq&#10;5AtLi8mZXQtK8oHC4sf5hShN/r2Xz7/34FHu/bycew8H/0EG87EC+UtYx2MjryflsZe/nnWGNPIA&#10;EvRX069ceZ8vr+/lCSNPJtjoqXlCxMdghjQ90vHYyJ/NjMzMiMhMC01LDkhN9DuV5H/lbMyd66m3&#10;riTfvpYyaOQJbiERj5w7cDsrdYiUOzdSMTk3T925cQoGc7Izrl1OzkiPzTyDQuQBpJbIRBodIz/E&#10;oIvHOh7ALj49Iw44dTomOSUi6WQkgtDx2MgTOv59ag0RXJOYdhrp+NMZKVjKEyHyaeTMroSLP5t5&#10;6VzmpQvnr14Gzl25dP7ypUvXriIRn3Xj6o2bRNTZ7ctEas2V7DtXc3IJKX8XF8gT07rm37xfcPNh&#10;IUqJyStBUh4XyBdVAveeVBPx8bUPnjbklTU9etY8VCPfmvei7VFlBwGqkccUVFGB/OouXXDVPNL0&#10;g9t35FW0w+5wkAfPW4gAHCK4hiiTx0YenUN+WfbDohu5eVSWQCLvEaHqb5VSrhEJpLgQHit4DF7E&#10;Fh6HrWMvD23Jk2ewIyAWoSPIpGq5TCOX9ZQ8ecFiCiVitUzaDasINYzK8GGtVKJRyHsBlXygV/1T&#10;j+onteS1Sva6V/mmW/VKKpCr5D0o9l3eq1T0we5KRQ/spVGiqHSZRIkSYBRqiUQmFkpU8KVQwpdY&#10;iDy7XCqDL6IOXaZUomlO5TI1nDZColsjD8gQQzXycC1qVW9HOzX/cfG7t782NbbxuKKKFy/hYrs1&#10;/VyO8OGDfHh0OCC6G0KJWoksv1rVp1S+Uqh+CgpKt7Zabm6+2tZmm8n0ddYWW61M1tmYrzWauuD2&#10;rWcqxauBgdeEiJdCA+cmEAjkcvR/BvDocHN4XDEcXKPpEYlEcC0qda9K9SOb/WbBgoMmxistzDfC&#10;Aa3Nd9gY77CcvsHRct1st3X3c4pRoo6yWyZHQh/uD9xbuFEE8OzIoAP3HO4h3EBs5BWy1xJRHzwj&#10;IolQphTJlTIVSobvffdWy2UOzHLdOsNpp43pegeL7fbm2+zNNjtbbTWZvHSux45rl/N+fqeViVX9&#10;6t6f5FItk9Z39my560yGvRN7upHQ1EhjZyMwMlI6OnZaWtW7z6zfvq/NN4wZnsBNOKW4cLU/9/67&#10;slJtc4O2s11LoWipDC2dq2UItSyxliPWsgVaOkvb3vHq4tUncxfVObkJPWYJ7OzkTvYiBxuWlRXf&#10;3qPezKV+3nrt3edatqqfq3wl7uvhyn+Wq7VdFFFSQrGdDcvODsXmWNrJLFEEDd3SssXVtWrdOm1r&#10;2xsBv18hFgvYarlCLhS+Uit+ETDfFT2o2bSm08NN4uHBc3CgWVlxXZ15bs5cF3vZLHe2owPD3qHd&#10;3rrFyabZza7R3a7W2arSwfKls13dTPe6BfOfL15QumZF3bFDkksZP794ouVTtWLGWwmvTyrulsDz&#10;odaIVGoRSq1Ry4iQGqVIooTnXiaHF45ErWfk5UIpRncQ63iEVKmA4yhV3RoVg9518UJmenoSQJbJ&#10;6wKDHx3H76WfMvKn0pCIJ0k9hXLksZcHTqUgdI28no4HUpIQqckBKUn+pI4HcHwNzmkdbuRPRh67&#10;mOx3ZPM82/F/WOs6xXuD+74FptvnmZ0MPqQSUPjUJj6jHdXIUzp4DBazi8rponC7KDwKlUfpArjU&#10;LjaVykZJNRTeh/O4IhE/5OWxo3+v7OlUAR3peB6TSoiqDi4qHEY6XkSnKpksOYUh7mQomDwpkwtb&#10;irlcHppOlS1icpQsbjeTrWlv09Io2rqXzMjQu3Y2vMWLe2bNUVra/Ozo+srG9rWTg9LBUulk1ePq&#10;KLKxEc5wr3FxfLp4jjYvW1tdom2r0dI7tDzWX3kcQX2thEKR87lMNkMol9LpdAGHC48iZbIlVIaY&#10;zoQOntBVyOWI+Tw+m8WhMXgMZDax4sTpJdDRVZ/DgI0pfHankIXq/Qdh0gAJiyHjsKRslq6Rp7c0&#10;N5ZXNVe8RDoeG3mk41sB6DDbGDcv3Nqycnvds+ZI38Tv/jjedLyd0Rjrqd+bTx9razTOjgiusZk+&#10;3mnySJsPc+SRiDf83haY/J2V8USnCd+ZT/jO7Js/jps+1vLpg0pup5jWxGG28ujN3I5aWqRP7Lj/&#10;nWQ4ythkvKXhaPOpo8ymjDQa+5dJsxzmttd2UBu6sBCnN9HFVJnn5qPTRlqYjLEz+IuZ+Xg0Q+zY&#10;r41NJ7tMG2f/7/8ycunczZwuBbWBy22XiCnyR1mF5pPsDEaYGU90hG3MDDyMJjgiFz/ZdfoYO4sp&#10;LiP+Y7Kj6RwBRRUbcHLbyt1ylprWyOio6aI10nBqTWd9B6arAdXIk0ae1Uan1DfKGV3Pcq5EHliT&#10;6b8502tVpveyzIBl6f5LM32Xn/NfeTlw9eXAlef8FqV7z4PxiH3znt9J+6uaL2VRFAKeQiIUi5CC&#10;lwpYAC57x5XvAu5gSTsG+jwumn4AFbmzBj9fAUQMGokYQ6frAuNDr3xk3gf5hJHHTvwD2/4F8D78&#10;uIjkg0chGXys3zbvH0VXPf9e2Doi/ksgXbYedEoLHA1aBrVVLIBnh96tksJ1wfcmo6t9oFslE/Lk&#10;Ij504AeQQiSCt5R38AtBr0Yjl8AqCZ+jlomlAq5SIoRd4EdGv0bRrZBw6MjpSwUcIYcJq4jS+C44&#10;DuwC39RsGlwC8WnKkGqHFj9f+Oo+Bb4Q0sID5CIW8XAhGD0RPxQiP5hag3U8WSkv5HaSLl5Xx/NY&#10;rdAX8TrF/C4YhxFs7d/7egJYJCEndMVSHhbRDLGMZvzfHkNQhugU8dv1nPvnERKOHkfPD5fyuiOk&#10;ix9GMzDcyGNYlFoRp5VFQ5sJ2S0idr22n3Ux7tDxDQ6Jh+fG7naI24lmdo3dbRu1wxb59F32aHCP&#10;Y8I+58T9LiS6i9DHOh4I32q1d8730bvskz3dI7bbpByekQAb7HeJ2et46vhs7NCBpEPuiZ5u0MHG&#10;HMDynezDWrwB7uDtgZSjM08emQGLeEtyAwCLe9gXu358tPgD6KEjd9lBC/3wHTY4ysZ/g1nIVutA&#10;IlA+dKtd8GYb37VmsAgEbbLGwCoAjxCl9GgtdLC1h86JVdOOrzT0XWfks3pa+DZrvzXTQzdbhG6x&#10;9Vw45dhy40PLzNbPnGw84quVs4zOJvmEem1LijoSFbIvMnh3Uszh+EiUI58ceyw+8lBchGdqnHdU&#10;0P6EiCPpSf5oTteIY+mJAUBy1IlLaWGpkccPb16yys1inum4+SbjVtpNXWY9eYnFuMWW4xZZjZtj&#10;PmqR3cSlLlPdzb+fYTHG1Wz0nvXzU2OJEnv4QRgfHBbmExEZGBoRGBEdEhjkExYeGBkRHBToEx4W&#10;GB4RHBAII0FAULAftBGRIaFhAVHRobBleERQSCgS7jGxoUHB3nAQcq5X6JPAYijh3/F4ZFQQSXAI&#10;HNwf93U3wx1osb6HvWAxKNQnLCaASH3xDY/yDww5ERLmHQGdwGORkb5hIcejInxCg49FhnpFh/vE&#10;hfse2rNprrvtmG//w3jKKGvTiebTR89wNp3tZjbDZfrieTbbNs7z3LsSOLhnxb6dPwCe+9fs37dm&#10;7xD7Dqzef3DNwUPrUCH8+2ga5N8HnTuACuFROTzW8aSRR/O4eu047r3Ly2efT4AnKo0POx4Y7o0K&#10;5OOCI+LDwxLCo0/Gp5zPOH3p4qlLl85mZZ/Lzrmcm3ftfj7OqLmR9+TW49Js+FP38fPsgnLMoJR/&#10;WHT1QeGFnAcXc+6dv52bcS3r7I0bF29lZ1y9lkYY+bOXz8cnRcOTEhsbDM9vbFxAfEJQQmJwbHxg&#10;DOoHRKOZXY+EhxzUdehDoBCbEB07Tzr6QKIcnuzrdsjUmpDg/bg6Hhv5yCgvnRr5wOSTaEJXlFeT&#10;FpWeEZd5IfncpZTzl9IuXkE18jeyL1+7dfVW7s27ebl5hQ+JyJriwtLSojKUWlNWUU0WyGMjX9XQ&#10;Vt3YWd3c9bKFAtS0UoHaNlpdOx2o72CQNHQyMdjIk74e6fs2RG0LFahr7sRG/mVDC5by2Mi/qH6J&#10;a+SflpeWPnuKjXwRnBth5B89evgw7+79BzmkkR8qk7+ia+RJqz6UXaMn4gfBdfEk5I5wHHworONx&#10;ZA028sDt3BsouObebTKvBqNTIz8k4vUgpTxp5EnIAnlcDk8qeL0+NvJYx+uCjbxudbyulNez8Lro&#10;1sh/iZHX1fG/YeTz7/89Rh7p+N8y8nl52XpOHKMn0P/h6D0cyTAdD/xdRh74EiNPunhdI/+kJL/4&#10;af57Ka9j5HV0/KCRH8qR/31GXk/HE1STRh5LedLIV7zUz7H5XZD76vF7jTyp4z9v5POfPC4oQmXy&#10;ekb+4eO7HzXyhJQfNPKElL8E6Bl5vUr56zrBNYNcJaT832TksZTH6Bl5ABv5jNNhp08Gnkryx0Y+&#10;J+vU5438UI38cCmfdufGKcLIp2Skx55F5ZwoBJlUSL/LyGMpf+p0DDG5628YeZxag438e4aMPJ7Z&#10;NZ2olMdGHrl4wsjjGnkcWYON/BX4GUgYeXi2ruagaV1JHa9r5LMfFePUmsE5XQsrdIx8/cPSxryy&#10;Jp3Imo8Y+fxqpON1jXzBSxj8uJp/XNmBpTzh5ZvvldWj+V1LanKfvERSvuDF7YJncD5Zdx+307kS&#10;eY+YKNlWyNTioWga4KNGXiiQymUoI0Uh17BZ/OfPKtGO8m6pRCXgS7s1A0KBTKN+df9eAY8rlUm7&#10;ZVJUfY+NPCrDl6EkGUIWa2RSNCISKmXiHo3qjULaA9vAOSgUKh5PwGELlIoeOBQcX6VE85eijHW5&#10;hs8XKpVqnMoiFks5HI5IJJLL5SqVClqiCF0qEgm46IsPp41MulKNhThp5GFH0sirlD1cjlCp6IaN&#10;8x4WYI8Pg709r6CFk4QLL3nyjEphQqdb0y+XKsRCCYzDVUskPW9ea89k5Fpa/GBltc7GerOdNSqT&#10;tzZd7+a4fcz3zskJN3u7f4HbAoeFE4ZTlckkfX19cCpCIdw4dH/wo6BFJaqUFwgUA6+11S8Flpar&#10;jU1XTZr8AxzQymybg/kuc8N1TlZrrUzmVlc0vXv7K5yPQCjjccXdmtcKeS+fJ6PTeD+90755/Svc&#10;eaEA3VtoxUKNQtYvk/RKxT1qVa9EJpSrhEq1TK5UDLx6JxL28tkD82ftdLHbZGO6HlXHW8JjbfGw&#10;3+VkucnBcmXu7Se//qJViFV9UqVWIdNSO5he3jWurgwbu9fuMyQWpnzjaTIrS76tbckUA9buvdqq&#10;ei2Vp+VJtGK5VqnWKhRaiUgrl6C4G6lMK5H/Kpa/EyrfCJT9AsUrnvSvAomWy9e2dhVt2fXMfW6H&#10;kzvb2o5vaS20twfEVg5MS6dyM2f2sRAtS/yLUPVW2NPHkf8kUWqZrN4L50vcnVhODnJ7W46JicDK&#10;im9tRbOzrndxKl68UNvcpJXLehXwIhCrFEoRj68U8v8q4Wvb6qv276qYM4syf177rDkN7h4Nc2bX&#10;zvZ4OcOpcd7Mlx7uVTNnVsyb+WzBzKeLZ5WtXlizfXXz/q38UB9ZfOTAxbPa/Ifahhotq0srZGvl&#10;wtdSHjxEt1yulis0Uo1aou4Wq7tFsm6pGBl5OZ+Q7iL4tkGvYYlaLvoiI0/WyCsk8FJTatRKJoNy&#10;6eLZ06cTP2XkMzKSCN6PwNspgnjn/BIjT+r4zxh53WlddY18ShKKkscWXtfI45ld9Yx8SqzXychj&#10;l1MCjmyeZzfhj6udJx1b47x/oRlh5A9qCCMvoLezOttII88dNPJIxw9KeQoy8rhGXtfI6+l4XSOP&#10;a06xCuSyOrBREjA7hIwuMZ0upTHlDL6CKRDTuEIGW0BnMLra+UwU6qJhsnuptJ+7KNrONm11OT0s&#10;oHCWR8f8OYq5c3qdXN7YOL2zdvirg+sbW7t+J1uNveVf3V1e2dpo7GykM91qnCyfzLJ/vnlZyc71&#10;nVHBfXeytNWV8H2kFfGVlDYZj03pahMKUAI4s6tLyuHKWMj+K4jPACQMFrpMOqqJRjHhPKaAw5Rw&#10;WACXQXwgwaQJOUwxjz3MxWM+aeTFTLqUjVz8MCNfQRh5+FuqvrGiARv55qoW6LPhD7Dn9Y5mLi+f&#10;Ntw8nzvxm2k2U12nj7aa8p0piqwZbT35O4upI62njXM0GG03dbQjmVozWBc/EqXMm05wmvCdGTB9&#10;gu2fv/o2LfasjK1htHD5FElFUY2co3l4s2Dyd4ZTRxqZjLeYMmK6pYGz6UT7Kd+bTPh26p+++q8r&#10;6dfpLYz2l62Uegq1gSqkiivza6aNNJvyrYnNJBfTsfYm4+xNJzpO+t5y4giL//nj+Cd5tRJGD72J&#10;T2tgMxu5/aI3PvuD0QmPtpk6xt54kis28hO/MTMe52A2yenPX4303OYjZXbPspt/9fRNDb+vsbyZ&#10;2cIE2qpbGM00HR3/gZHvrGujNjQpWdTye1eOr58VvnPeRf/1Z04sOeO39LTPwnSvJWe8l571XXre&#10;f+mFwMXnAxefDV4Rvn9O6e1UbY9QwWVK+ByRkC8Scgkjj7JoxDyWiAvPLGqJeHf01JOtEKfJAzrz&#10;B+AZBQbnFWAwB6GzCbgAvKr/6UYedhym44EPHoUEPdYX1cJ/FD3d/LsgVfsXQip4PZi0NgGXBhtA&#10;RynjS4QsiZAj4DJ6VXIBm/Hzm4E3fd141la5UKiRyeAnxdv+/h/7ewa6VWr43YrLgm9euYivEAve&#10;DvRK+NDn9Sil8LxjLw/f5nAcJZF4A1vCOxKb1glr4SGIyV1RXTzcQPIM9S5TD7wZVvAYchEbeZLP&#10;G3n8zokZqpR/b9UB0rZzmS3YueMW23mAnP0Vj5MI2W2AANYyW3hE4flg7XlXA5vSyKO3EFlM6L9A&#10;4H2bz2j9m4087pP+fTh/m5HnMVBwDZveBFeKEmy6Kn/pZd5O9z+40jJm/4yYnY5Je51OHnBK2OcU&#10;ucM2fp8zzqsBEvY5YwufdMAVwHO9YvAIJmKb9YH5o4M3mSd7up885JF6ZCYc5NTRWaeOzz55ZEbo&#10;Nqu4/c5Jh9yxUod+IqHdSeIPuADQST7sgTeDDXCLt4Rd8AZ4YyzfY/Y6AlFEpg0uusdEE0H2eBW0&#10;sGU4mmMWRcwPzgG7xTZok3XYtved8O0Ow8EbQAsEb7YBQrfawUggkVC/3uk/l5p+5bN6WvBGsxPL&#10;p5xYMd1vneVRIkd+rcdEs1FfrZptnJHgFeq1LTHy8Mm444nRh5Jjj0SHolj5OKJMPiX+RGLkUfit&#10;Izn6eELooeSIo2mx3mnwq0jE0XNJgUe3LZttPdnJ4Jt5puNW2k1bbjFx3tQRq6wnLTIZNd901HzL&#10;8fPtJjkafTtt7B/szUetWGifkRxyOSM+IuhwfLR/TJSfj9+hyKig0IhBI48ke7AfEB4cEBzkFxkR&#10;FhsbGxYWFhgYGBUVFRYW4u/vGx0THh4R7B/gFRsXAdsHBnlFRQeHhvlBixU8Nuyfh9wS23ZoYffo&#10;mBB8EBhHKfYxIdCHI2MpHxkDZ3Y8LC4wMNzbOxBNORsZHRAa6h0Z7u3ncyAqzDs8+HhCpH9yVOD+&#10;bWuNJn4/fcKIKWO/tjWf7Gpv7OFk4mQzda6Hxe5tS7ZtnL9/17JD+1aRLh4WD+xefnD/qkOe6w56&#10;bgAOHFx/wHMtjok/cmyTro7XNfJHCCmPjfwJ720Y6Ht57/Ty3o10vN9gdjycc3Ckf1hccFRSeHRK&#10;TOyp+MSM1LRL585cu5J+9WrmzdsX7ty9cvfR9QcFQzr+aXZ+2e38ciC7oPx24Qtob+U/z8oruf7w&#10;ydX7RRdzH12884Aw8sinXLiZfebK1bSLl9IvnT97+XxcYhRh5AMT4gLjYwPi4gOxkQcSEgPjYnwj&#10;Qg9/oZGHPl7UE/F4EHeChiZ0hSPoGPkjWMcP1cjrG/mzF0+ev5R24fKZS1czr924cPP2tazb17Pv&#10;3rr36O6jojxUIF9cVPD0aWFpacnzio8Y+caWTxl5XR3/KSOPa+T1jHxtU8dHjTxSZ4SRf1pW8iVG&#10;niiTHzTyyKQP6Xjgy438taHKeuAzRh4F13zGyOspeICslwfISnldC0+ia94/Ctbx/zwjr5ta81Ej&#10;X/wkr6j4IYaU8kVFHxj5koL3Ur4oP7eg4D35+TnDefz4DoDTXXTRddnDNDcJWqunxQE9gf4PR+/h&#10;SIadHgm+CiKyJu8uRs/If0rKf8rIA7pSXtfLYx2PjfwHUv5DL0+q+dJnT8qel5S+eDpo5CuellaW&#10;DvKBkUc5Ns+rXxB8yshjCB0Pr+ZBHf8S+mhRx6TrCfcvQXd3XT5r5KueVVT+XiNPptaQUfKPCT4w&#10;8jqQRp5MrbmTe5kok7986/Yl4Gb2xQ+MfFYmcP16BvBBdg1+Y7py+vJlJOX1jDxw8RJKkyel/MXz&#10;ie/5MFxex87H4DJ5lF2THnk6FZXJA5fPxdy5cSr76knCyJ8Ebl1DYBd/M4vgesrN66dIKQ/bYyOf&#10;e+t0zs203NuZpJE/eyYJWuSShoz8h1I+RlfHk1KeNPJAWnosNvLJKVGfMvK6qTXYxZ/OSEGV8oSR&#10;Tz93BkHk1Zy5kJlx8SzOq8FcuHL58vVr2MjjMnmcWgPPEDxhKKwm5+713Iekkc+6+/jm/YJbD59k&#10;55Xk5JcBnzLyD3WMPJLpQ0YeS3YUXDNEwUsKSWHN+0U9Ow/75lW0w3FwfM29skaUXVNSc6ek6k5R&#10;BZzGncel13MfNXbQpQoU8o68OQpJR+YdK3is4wG8SII30Kj7OtqpL6vrYUelokchR7XwHLYQOtAW&#10;FZZiUy8jjLyUqKOHEViUyTViiUIokoilEpTmotIgmy9QCPhyvkAqFqNqYnW3Rq3pkcpUcnmvUvlK&#10;IukRi9V0Ol+h6FOqerk8cXfPABxEremTESK0r/8NbMzmCBSEfO/uVg8MDPT19SmVaqFQzOMJeDwe&#10;aeTFYqGukccKHse8FBU+7eygydBHBejyBXwJtCpi3tfWlk4FEYAjl6oEcAKafpWyF07v1YD20uXH&#10;BgYz7GzWO9nvMDVab2G6ydRotaX52lHfOS9ZuF/EH3jzSiuX9cC+PT19IpFIIEAnAyfA5wuJbBn0&#10;cCqVBtbCY716pVUotRmZheZma8wtNhlMXWVjuc3YcP2UMT/Ymm6yNV2xePam9hZGX+9ruJnwxGnU&#10;r/hcxUDfL5RO7o5tBxPj0wU85Y+vtT+/00olGrVqYKD/rVCAPmjp7e0Xi8U9fWq4JXKlrH/gR6V8&#10;YKBX29kqd7RZ5WS13sV6m7XRekeLrU6WWxwtNtpMX+7huK6muuPdm1810u43EpVWLNTWVVWvW93s&#10;4sK2tpFaWojNTWS2lhyj6Qw722p3t77UFC2dqeVwfmTQBpjUVzzmAJ/Zz2O8EXFeC7mvhPw+kbBH&#10;JIKntluu7FWiYPq3CvU7vkgrkfMuXy1fvrbJaabUyUNl6yixsRFZmQktTGQuDg3WFs/mz31b/EjL&#10;Zf8ikP8q7dUqNFoaXXPlwgMX+zYXW7ajBcvRiulo02pt0upqVzfHo3DZYm111a88jkrEl8lkKkW3&#10;SqrWiGU/iaV/bW/J2bXj7tKlT5evLF664vHiH4rWrnu+a3v9sf30sABRUqLm/Pmf7t3RlhZoXz7V&#10;NpVru+q0rBYtj1DwUj76gEEk/IXPe8vnD4jEaqlcJVX2SDT9ku5X4u4BEZrHtVuCJvRTyvgEQmLe&#10;AJQKNdzIYz5j5BFyhVoF31z069cupaUlnDnzvhYeRckj8Agy8ngErwX+ZiOPXfyp1BBMakowBht5&#10;XS8/3MiTpCb6Dc+RR/8qHuuVGHb4SmogzpFf6Thh/1JrzyWW2+eZJQcd6BZ2oRp5Whs28lw6872R&#10;7+zkd7038hx40WPhTn0v5UkRj4G12MgPzmNJeECksVBwfBsgZHQI6VQph8ujMtiddAGdI2BxeAwG&#10;n0WTsekqWttfeUwtvUvb1qR9XiJOju/cv6qJ1bQAAP/0SURBVPPFbLdKGzPFkvkCRxu1s+NrD/du&#10;e8cBZ48+RzcNEX/0i4vrK2trqeHUHic7zUIP7jynZg+bpnkuFa4O9yxMypct7fA6Dq9ebUsDvKS1&#10;comS1qniMKWo5h25VwmHpeTyxXSmnMlUCfgCPpvOgSuk00UsDoMqYtABIZMOmykEqMwWF85/jEEj&#10;Pwj0h7y8iAW7MyXELK8yDlvMZGAj3/CioknHyDdVNjZXtQBdDZ3QZ7axFrovuX3hbumDF+P+18B4&#10;rI3RGGuDEWZTR1lNH2uLc+Snj3cCDMc6TB1jP3WkrcH3NlNGWEOLcuRH204bYzP2m+mG46ynjrX4&#10;j3/59m5WPq9L0vaS0lFLa6/pElClFUU1TuYeY/8y2XyKrdVUJ4OR5oCFocvE742/+Y8xhffLuFQR&#10;nE9HLaXuWSO7XVBZWOtsNnPi10bm4x1NxtgZj7Wb9J2J6WTn0f87fb7HWhnvTUcNm9FMTLjYyBkQ&#10;vws9HjP1e3NzAzfjiS5TxzpYTZthPM7BxnCG0Vh7w5FWo/7T4HxSVlsVzcXUo72Swm7htbxopTZQ&#10;O2s7qQ1drFbGkIvvpDR2Del4ZOTZ7bSOmhp+e0NJ9rn4oxvOB2/NCt9yIWD5Wf8lZ/wWn/FeevrE&#10;4rRj808dnZN2fFaq1+xUv8XBe2c+uhzzq4arRLXwaC5WqUQg4fHkPL6My5OwOWIWGyNkMKEVsFj4&#10;3ybQKi4XWiGbjSd3xfBYTB3YAJ8JcPkM/iBMLrxUeMwuFBfzHhghQSPEy4Z45QDDnPvnGbL5X87/&#10;u408EVzTyaR1UDqaFVKBTMyD71CZiK+SirgM6ruBgTe9vQB0+lQq6MDPgoGe7l/fvf3pzetXvT0q&#10;mVQA3318npjH1v76U49S1q2QYlkPwDOCI2sAOBoHvYlR4S2CSWnnDOYOoWsh7wacJx75FPhCSB3/&#10;GUgXT0IaeYxudg3R+Ti4ah46HEYzm96EWya1gcts4bHgCINenjTyZFKNiLDzWM0DbNiF3gSLsGoo&#10;uwbN7Pq3GXmyr2fhdfm8kR8+syuPjj5CELCaRRy4V83owtktzM6Kn7rpOedCj29wiPecHbfbOXmf&#10;c/JBVyB+n3PqkZmnCFIPzyCBxbSjs3A/5ZDHSU93DF6VdMA1Zpc9tHgR2kToH5mZsN8ldIul12rD&#10;6D0O2KpjsR67zwlG8CD0I3fZEfEy7+vcSWKIEnhoSSmvq+PxILmXjqx3iD/gHLcfdWAznDgftt06&#10;eItV2HboWyNBT+j4QDTRK/LsuA8t9HUXYS1W89CJ2OEYtcs5ardj6A67Iyun7J0/Ci7NZ/U0v7VG&#10;fmvNjvww7cRq810LDVe7jbce/3/WzDVNjzse5r09MfJwZPDeyODdMWH7okP3xocfSIz0jAvbfzLm&#10;SHLE4ZSoo6fjvFIjj6bHet3IjMpM8D+6fekCh6muRiM9jEcttpr4g9WkldZT1thOXWk1eZHR6JV2&#10;U+eajPYwHWM77Vtzw79sXOMRH3v8ysXkmAif0MCj8bGBcXFBEVH+KGE8ITwyJhQICQ0ICw8KDQnw&#10;9/MKDQxIiI8ND43w9wsOC42KjUkMC4sIDQ2PjIwMCQkKDPBLTooLCvTx9TkWGxsaHR0cExMSFTVo&#10;26Oig0lIsU6uwiOYmNhQGCEVfGxcGIxAB0bCiLgbGMcj4REBQaE+QXDysQGh0f7hsYExCUHBoccD&#10;Ag4nxgenJIadSYk8um/zD/NcDEb/74g//z/Txn3jbGnobD3Nxc7I3dF06Xyn3VuXe+5Zs3vHDzu3&#10;Ldm7e9nO7Yt371y6f++Kg/tXHfZce+zIBuDwofWehwc5eGgdtLoinoQ08odh8fjmY15bj3tv8/LZ&#10;7u27w8d7J+DlvdvHd6+v/0H/wMMBwccDw31DogJC4briw6OTomJPxSdlnEw5n3768vkz165kZmWd&#10;y865mHPv6oP8rEcoO/7WUEIs/K1NAn/5EmXyz7CUv3wv/1LOw/O3czOv3zqbdfP8jVtnrlw9fely&#10;+qWL2MjDMxsTE0AYeb+YWN/4BOTl4xOCkhODhoz8obDQg4COjh8khLDwGNLRA0P+HQXN4xHowNpg&#10;vQldiQL5iPAjhI6HR/eHh05MCkk+GZZyKjI1LSotPfZMZsK5i6cuXkm/dDXzyvVzWbeuZOegyJqc&#10;B3dQiHxRXn5xEVBY8rToaWnpi6pnlS9xZE1lbePgzK5fYORJF08a+bpOGP/AyNe1Mj5v5MurqvWM&#10;fHHJk08YeaImNef67TtIlJPzu17PuoDQMfJXr6dfIX3XoIuHQWCYkSeSagDs97GRJ6U8mtY1B+l4&#10;nCOvb+Qb6uo/o+ObGuv/bxp5XSmvZ+F1+TuNfFHRg+FGHkv54oL/S0Ye+FCLZ+sJ9H84ug+ny7DT&#10;I8Hn+YGRB8j4+C808vkFDz5j5DG6Rr6o5DEp5Ukj/7SsWFfHYyOPcmzKSz5v5D+U8p8z8oOB8oSF&#10;10XPpJOqncyo+ehaEr1V5CKgZ+R1cuQHjTx8b3y5kX9c/Ah9SknoeEw+tENGHgfXYJCOf3Ab3owI&#10;KX9T18gD2XcQ2Mh/UCZPGPlBLz9UKX/latrg29MXG/lLF5Leo1M1ryvlL5yPwaBK+TNR6adQmTw2&#10;8jk3025fS9E18kRR/JCRJ3S8rpEnpDzibnZ67s0zubfPXbucknkm/lxm4rmMZACJJB0jryPlP2Lk&#10;ETpG/vSZuJRTUckpiGEh8u+N/Km0BKTjP2Hk8cyuWMdjI4+l/PmreFrXa5evZ2H0jDxOkB9y8R8Y&#10;+duPnuYWPAOQCi98Dr8ckEb+wdMGVCP/XseTCfKDNe+kkS94SSMYdPFAUS2NhFTzgK6UJyd6xbO8&#10;5pTU5BRXw68muQXPr+fmw89jsaJHJteIxAqJiJjc9RNGHnfwWqR3e17V1jQ2N7Ur5N1ymYZO4/T3&#10;/YgtPAV+Ztc2I/lOlMbDIDbyGKFILhTJCCUuFkmQmReJ5QI082o3nIZCqeYLBQIRHzbgcIVyeW9r&#10;K+PFiyZoGxspZWU1VVWNFRX19Q2tnV0MOGeFsocvkHK5UpmsB4BFLpdLpXY1NTVVV1dXVla/fFlb&#10;V9fQ0NBESHBcIA9f7428gC9Rq3qxkYcramnugEW4WKEAZdCrlD1ymbqpsa26qq6/7w1srFJ0S+Fx&#10;4Y4JZUpl/8CAtqqavnTpATub9XbWW6ZPXelgu8vCdIO97WYL45XGhvNvXX/yul+rUb1F/w0gRYHy&#10;KpUKzkCl0igUKMKeeJReLkcENxauVy77USLRbt0aOXrUXFOzTWbmm02N1ttabXex2e1mv9Ni6oJd&#10;m7y62tl9Pa/QfxiIVHBYVPyu/FEk6N6/19t4uv3CeeuuX3lIp4rVyrcqxRuJWI0CdhTdcNWoTl8s&#10;FUsUb378RaV6rVb8pFFovY4kO1itcbTc4GS5xc50g4v1NkeLje72WywNF29be1wq7O3XvOqX9v5V&#10;0a1lM149vFO1dGGniyPf1lZiZSm0MJHbWwssLDod7V8sWvBTbo5WLPxRJOzmc9QirkYu7AGkggG5&#10;uFci6hajGeqk8BSg2y+VKeRKueK1uqdPINRKpNrW9voDh0usHaUe82W2jnJnF6bFdL6tMdfRuMvd&#10;ssDVvOzEPi2lVStX/iJSvGbzf+mivHpw7+GSeS/neTTNcqyf4Vg/27naw7FspvPDWS53li/pKSnW&#10;ioS9MrlQKJYIFSpJT49Y/aNQpuXxKbduCG/dfPu4QPu8UlvbrG3r0nZ0aDuaUeUynaVl8bR8oVYs&#10;0EqFv0r5b2W811LEgBR9otArFHYLxRqhVC2SK0XoQyaFVNMr7n4t6vlR1P1KpOhBOl4kkwoApUSg&#10;Fgs1YplGrFBKVHIpmu1A+eEkroCekQewlMdGXiGTq5UqAZ99Ozvr1Kn4jIyTZ8+ePEP8OxH277BI&#10;Snk8Qkp5bOSHdPzvMPJpqQjSyJNSXtfIYymPjTyZI6+r4wHdHPnEaNTBRj4h9NCV1MAjm+fZT/zT&#10;SscJexZZHF9pv3uRVXLA/h4RRdDVyKO2srvamZQODo2B53TFRh5BgX4np4tCGHkEnzpo5N+LeAps&#10;NriWR+siqk2Rw2KzaGwWlcfsIkrj2wg6BAwql04XcdDMq3wmmuZUxqAqmJ2vGG1/ba3VNlb15N6o&#10;OH6wePUPRTOd69wcubPd1XM9lG72IjvT3lkuag8ntbubysWt28VD7eTa7+L2o4vrL64uPzs59Fib&#10;ym2MJQ6mSg87vqOFwNWR6mDb4uzcMGd2+cL5JWtWUWNjtM3NP9W//JXW9YpDU6IccKqQw5DxOHIu&#10;R8nlilgMBr2TxWewZByagC7msSUMhpBK5VPhYlEOD4+G8vSHuXjMJ408KpNnIx2PjbyExYR3NHpL&#10;c335i8aKyqaK2sYXNQ0v6rGRb6pshg4sSlhSzx2H/A4GsVsFLuazpn5vbjjSYvK3JlO+t5g2hpjW&#10;9XurKaPQ5K4A6hA6Hht5lFozyga2nDzK3GCM5Zivp/7hq/+9m5XPbhcyWrjtNVRaE1vMUGQmXbKc&#10;aj/uL1Onj7We+K2x+WRn4/H2U0ZZTRpp9q9f/ffZlKu0Vi61hdPRwGh80aYR9t+7/tjG0NFsoi2c&#10;jLWBi+lEe5MJdlbTPL79j8nGk526GvlddcjIc9tFrBa+sFN+fFeg4UirySOtzKfOMhjjOO4bc5Px&#10;jnDmRmPtjcbYjvrPybR6fkLwqa3LdrJbeG2V7cIuEbOF2VnbyWyht1Y1EyKe5AMj31lbK6W15WTG&#10;xR1ZH++59PDi6XF73VKPzUk5Pjft+CJcJp/huyjDd0G634JUv8URBxfkngt/p2Cq+Ew0k6eIK5MK&#10;xVyujCuQcvhiFkoxwq2QwYYO8X8bLFiUsHmwAbTYyHM5DC6HxWHTPwRNRYC9PA+JeABF0A+pduzc&#10;Meil8v86I6/nmn8v2LN/OboWXhc4FNFSaF2t8AwqpAIOg6qWwy9SKIXmx74+lUSilkqh069W9ygU&#10;2MK/fTWg/euvf/3pHfyCxaB0aRRyeN77NUqgVyXXyCUAPCk41gZGuhVwbBaHjr/TUWoNg9ou4DJE&#10;fAacAIPaCi3cRnxpnwFfiJ5814W8Lj0dj+Ew2rhMaFvY9GZosZGHlsixQWIdS3YSGGHRGpnUBgal&#10;HmDTm7jMFoDDgN0R2MvjfQePwGjmM1twpTwAfVwjz6Y2QAsQ1rtVxGmXcFHc/N9p5D8l5bGO/xuM&#10;PCDmov8MAITsFgGz7pcednZGkP9296TD8xP2uqYccD3p6XbysHvSQXhzmKXr3ElgENt2vBZXyuPx&#10;tKOzEvY5R++0gxZXzSd7uifsd4E2aieaZ/XkkRmxQxYed2KIPBlcNY99Oq5/J4FFjO4idAjhPuji&#10;cQdGsNOHRegTVfM2MXvhsezDd1gTIt7Cb72x7zojv/WmuFgewKnxOIsGF8Jj+U72Q4gEedgMO3pd&#10;Ix+0zdJ3owkcM2Cjqc/qaYA/Sp8391pjsWO+wQrnMXaT/rBuvvnp2GMRvjsTIw8nxRyNjzwYHboX&#10;SIz0BGJD9yVHeCaFH4RtUiOPnok5lhF94vj2JfPsprgYj/AwHTPfesISuylLbSYvMhs333j0gumj&#10;5k4fudLBcK7J2Hk2k2dZT96wwj0p3if9dGh0jFdcfGB4uG9cXEhsfEhg8PGwCN+Y+LDAEO/ouHD/&#10;QJ+o6LD4+FhfX9+wkNCYqOiIsMiY6MSEhLTQkJiAwLDwsJiQ4IigoJCwsLDIyMiwsJDoqLDwiKDo&#10;6OCIiICoqKD4+HBSxGNI7Y5dPB6BRUxsXBgsQhsXHw6LeAPooAD0hAjSzsO+4REB0IHB6LhgFMUe&#10;6hUS4RUcfCwiwic60jfA58C2DUunjvt66pi/TBn1P4Zjv7YzmTDTzsjRfPIsV8sNq+bu3b5y24aF&#10;u7Ys3b9n9e4dP+zZuWzPrh927VjieWD18aMbD3uuPXhg9ZFD6w55rsUBNRhcII+NPKng9SCN/Amf&#10;7djI+/rsArx99vj6HQgIOhIYAmfrExThh3U8ms01KTruVNLJzLRTF8+mXbxw5tq1czduXbhz93Ju&#10;3vW84ptEUs1t+HOb+BMbz9aGIVJbB6X8jUdPUaD83fwLt++jKHkiTT7j6vX0y1fOXL509vL52ITI&#10;qJjAmFj/+Fi/uBhfABt5ICkB1chHhh2JCD2MjTyJjpQfVPAAaeRxRTyukSeNPCwSaxFYxwODkTUR&#10;R6NjfOAccGxOYlLIyRRUHX/qdHR6RnzmuSQiryb98rWzuED+zt2bt+9l383LfVjwgKyRL3pa+qTs&#10;WVlF9fOqGmzksZT/24x8XScDG3ms4xGtDGzka5oppJHHOv5TRr64pOgzRh4gjTwRKYO8+WCF+5CR&#10;J6R8OgG28LoMK5Afyo4nwUYeyL599fadrJzcm5808o1DwfG6Ir6xoYYEVmEjj6W8npHH6Hp5XUFP&#10;6niCD2Z2xTqeNPLDy+T1LLwuekZ+0Mt/gZEfhDDyH/Xy0P7/mpHHDDtJDJwnMbPrh0b+N6W8npH/&#10;qJTXtfO6qTVFJY+xlH9v5AlIF6/Lk2fFpJF/L+U/NPIfSvnBEHmS91KemOtV18UPQnhzXZOO3To2&#10;8rrjGLwWo7dKF3xYbORxgTxp5AkdX0nq+N9r5FF1/MeMPCnlSSNPSPlBI09I+fdGXkfKD1XK6xr5&#10;6xnXrp0ZTJAnjPzgrNNEcA3mAyN/kQB7eV0jjxny8mSxPEAunsuIPpMWnn4yJC0p6PLZuJwb6bev&#10;pdy5noqNPM6owdzKSgUGjfy1U7evpw3VyCPuZWfm3jxz987561dSz6bHn89ARv585snhRl5fwetB&#10;GHloAV0jTxbI6xl5Qscnnk4/CZBGPj0zVdfIn7mQiY185qVz2MgD56/iaV0/MPJXb94GrmTfuZ5z&#10;d7iRv3Ev/9aDQpwgf7ewPLcA6XgAfleA3w+GG3k8p2teZRswOF8r0vGo7J207XouvriOPtzIA6SU&#10;J+d6vf+sCVfK4+waOJ+suwXPqptE8m65olskVoiFMjS566eNvFSC0s8B2Kav9/XzZ5VdnXRCaqPJ&#10;RUVCOZ8n0aj7q6vqa2uaZGgSV6S8dXU8UVDfBx2ZTCaVCeFvVrFYSJSow1+p3bB7d3evUimXSsU/&#10;/vijXKaprmqsr+2QivvaWlgCnlIkQFOhwhEYdH5rC7Wo8NnzZ/BDsOVuTsH9u0X3cguzb93Py3tc&#10;XFxYXV3d2UkR8CVwcKWiW6GAv4vRF6Hj4WvQyBNnhaQ83qypsa2yogYuDS5WrepVENE6AFxmUeFT&#10;oixdJRJIAbkcTaaqUPTJ5a8YNPWShbstzJcbT19uabbR1Gj9NIMVdtZbJoybO2GM+7qVx+Tin3s1&#10;qGhdLFKplD1q4kuj6REIRLAIpyGX9bx+9Yta+bqn+5cejfbe3Uaj6SsnTfjB3GKbwdRVRoarzIzX&#10;GU1aPm3iomnjPLwPRSmkfa8H3sJtV6sGFPLe3u53fT2/cFiK/Xv8Lc1mWZjMsjSd6+KwPCPtTle7&#10;VMjr7e/9668/a9FDqFDBvvZXrVrxk1L2C5Pa47k32tl6naMlEvE2xuvcrLa5WG4yn7J4hv0G00kz&#10;A47H9/e87VP2vZb0aGVqLYvOTUuoXTSH7uYosLMRW1sKrM1kzrZ8a6tGO9vqzRu0leVakVCNlLtI&#10;ppDCTZLIpHLCOKNEFzTHgFosV/HlSkAoQ/HqGoHojVCsVWu0DJbm3MWns+dTPeaxHdz4M2a121ow&#10;3a2aHKbUu5sUzrK8unTWT1UvtBz2a57wjUCqlSh/rKi4sWHt3SXzipYteLp62dMNq+oO7Kk9crAu&#10;wLslNbG3pvZniaxXRjy/km6lUKPhqfs40p/EUhShI+bD84HSdVgiFGoPHYlYK5dpZRqtUPMLV/4j&#10;V/xKIHslUb6SqweUGqVYiuYQlqvQy0nZI1X0imW9YnE3vG7VEk2fWPNKpHojUgyIpBqJSCGB7xYx&#10;AHuhTHkRfIPBS5AoeMeqnUDPwusyuAHcLCl8P8g0KvgeETx8kHvqVHxmZsrZsyfxJNhYysMihvDy&#10;HzHyv6tGHrv4tFOhGF0p/3Ev/6GR15XyAE6wSY71xVKeNPLJEUevpQWf2L7IcfJ/rHKauGeRhc9a&#10;571LbJL89/WKqdjIc6mdHEonp4uG6OwCsJHndiHQKh3njivlSR2PxzFoIsQPjDwyjwJmh4jRBmAj&#10;z4H3FDZHQGcJqVQNnfIjs+unrkZtQ4W28H7Xcc+qrWuLF82umjeDtWSBZIa73M7qlYNNr63JK3eb&#10;13OcRY7mGuTlXZTOzkoH5wGPGQoba4Wl2Ssn234HywFHq7dutm9cbDW2Fj1OdhJ7G7a1Nc/VjeLk&#10;3OTqWj5zVt3GTT9fu6yteK7tanvV2dTPYyj4LDhDDhFYIRVwJUKOiM8SCpmoQ6NJ6XQlm63i8RQc&#10;DqqXZzEUAt6QgtcDG89PGnkxMb+rnMv5jJEndHxzS3Vzc1WThCUN8wlfs2CDkCJbs2Dz1JGmRmOs&#10;p4+2MhxtjaLkx9oj5z7K1nCsw+SRNoABkSAPTB2JQuSnjrSe+K2p8ST7qWOt/u2r/5nruqyxsrO9&#10;jsFoE3A7xRKmqqOWvmr+pnF/mTZ9rLXJBAfzSS7TRttO+Np08kgrg9HW3/55ygzHpRyqvL2B3dHI&#10;4nRJKE2cpqqu+JCU6WMtTSbYmE2yA1DEzQgTw3HW4741un7uvoLTR2vksVr4Erqy6VkHnO3U7y2N&#10;JzqZTpkxaaSdxdQZVgYzDL63sjJw//pfx61ftKNP+G7NvE1JwakyhpJSS2Whol46rZFGbehCEfaN&#10;1M73Ip6ki9LQRm1oUHOo2enRyV5bko4s91llnumz5Gr46isRa7IiN92K2XYnfuftxO234jdnxW28&#10;GL3xdOiW+xdj3inYaiFDKeIoxFypiCvicMRcZNuxiIdWz8hDK2FzpJzBGnkei85h0wgFDy0Bh/Ke&#10;wVWko6fz2Fi1Y+eOQS+VTxl5bMz/fvTEPQleq2fbvwQ91/x70bXtXwKpqvXgc+jUzha4q2wGnBVV&#10;LGDTu9qFXJZGLoHv3Nc9PUqxWCOTve3vf93T16NQ/fzj2x8HXkH7qrevW6lSwFYcrlou61er4XcU&#10;oFsOPxdEfSoVtLAjPDU4aF4lFQFsWhe9sxU9Rxy6gMuAGwjnhk06Pk+9y9QDX4iugtcDXxQ61Icu&#10;/j3MFhajGYAOmoSD0w4th9XK57bzOLDYxmW3YjisFoDU8SxaI4fRTPr34UYeS3zekJHHgfI6lfJN&#10;QxK8EfpCdgsRN9+OE+GHQ2p3EuzfMbqDei4e8ykjT87s+ikjz6Wjc0OfOrDggdpE7Ia/9nHzrsac&#10;2OAcvXdG7C6nU54eJz3dkjxdY/cgx42T4rFb1yXlkAeGNPKDXn6/69FF4/fPGxW90w42i93tkOzp&#10;ngi7HHSL34ci41OOzozabY9lOrThO2ygJaNpcAub4RYDfQw5ApDl8LpGHtqInbYAFv1Edo0dLpCP&#10;3GUL/bDtVgEbTX3XGUEbtNk8bLtt+A47JOW3WGHbHrTZEvoY6AdusgCgE7rNBsAGHzqwI2wQsNE8&#10;ZIf18TWGx1ZMwTXyXiun+qw28V9vdXyV2fZ5U35wGGk78d/WzTdPizka6bcrIeJQZPDeqJA90cF7&#10;4sMPnIw8lBzhCW0KQXr04XNxXhHHN66aaeZi9M1MizGL7SfNNh291GHyAosxc0y+X2ozebHVxFkm&#10;oxbaTrIa/18O075fOdc2NuTQqcTAsNBDKKskPjA6OjAiyj803AfahKTwiOgA/yCkjCNjQiOigPDI&#10;6KjYuISE+JNeJ/wjIxMjI5OTUy7Ex5+OS0xPSzufdvpsSmp6XHxiVEx0alpKUnJcaAQqbw8K9o5L&#10;CI2KCYzWqX8HsHkHYuPCMOQIBraBwfiEiLj4cOiTUh5GoBMeEQAHx+M4XD4y0t/PzzMszCspKSwy&#10;1OvAng3LFrrZmk+e8P2fp0342mLqKGdLAxerqZZGo36Ya79qiev2jUs892/YvGHRru3LgB1bF3sd&#10;27J717Ijh9cfPLD66JENJ45v9jy4dt+B1WiyVp2YeNzB/WNELg0OiNfjMGwAq4ga+RNeO7y8d/p6&#10;7/Hz2evju98/wDMw+GhwmDeahzYyKCw2DOn4xNiYpLj4tJSUs5mnLlxMu3g58/qty3ceXMp5dPVe&#10;4c1HT7MfP79T8CKnsOJuMZ6krQ5a4N6TGiC3qHoovgZN93rtfuHFOw8uZueiKV6JIOCMq2h+V/h7&#10;PzY+ing6/JCRj/UGEhP8YuMQCXH+cTG+UeFHoyOO4XgZDOnlSbCLx5BGHjrYyJODxAaDKh/2gkMR&#10;Ov5wVOQxbOThhZeQGJyUHJqSGnHqdPTpM7GZ55LOXUCRNdjIX795OTsnK/d+du7DnHuP7j7Iv59X&#10;+PBRYUF+cVFxaVlp+YtnlS//GUa+tg3peD0jTxbIw6NU1NRX1NZiI490vI6RLywuKigo0DPy2IB9&#10;aOQR2Mhn3TxPGvlrWWeAIS+vb+fJ6vjP6Hhs5O/k3EBROfduwd3TNfJ5j+8DyMhjmhrrMaSRb6h/&#10;SfB+ildcJv9RSC+va+d10TXypI7/lJHXU/C6kDpeT8p/uZEny+Q/auR1dfw/z8jrCXFAT6D/w9F7&#10;uGHcGHaeGDjbf4qR14UMrgF0jbxudg1p4XWneC0uKyp5/qTkxXspjyAy5XWNPJbyekZet08aeT0p&#10;jxaH1LmeUv+UcB/u4ofvTh4T0DXyOgXyv9vI49Qa7OKRji/Mw0b+UcF9PSmvUyN/E70f3buuWyN/&#10;O+cKaeQ/yK7RMfIfSPnfMvLAlxh5XSmPq+bx4tkzUdjIw68plzJjc2+euXM9FRislB/S8bcJHU8a&#10;eaTjr6PgeJK7tzIGjfzltCEjn/I3GHmyQP7vMfJnzp76aI185qVz565cyrx0ARt5Qsf/hpHXCZF/&#10;dPN+QfbDIpwgn1vwHBt5PLPrUGTNeyP/uBzpeCTQK9seVbU/ru7If6mv4wFdF0+CjTyW9Xiz4Ub+&#10;wfPm+8+a7pY23EWB8lVwDln3Cp+U1wukaqQXJcrPG3mhQCqTqgR8CfbyPd0DT4rLaFSWRKysr2vJ&#10;un67ob5VKJC9fvUTfPd2tNOkEhUsiokQeVLNi0UqmaRXwJdL4I9PtUyllnZ3q3t70DyuKsUruayH&#10;xxOIRAKZTFJVVfXwQUF7G729lVlaUp0Qdzr75sO8h8V3cx/DA/X1vuntea1U9PC40o52xoP7hbBN&#10;2dOXba00mUyhVit7e/u7u3vxCfN5YmiRgv+YkVcSE9XClnBdlC5G/uNi7OhhEO8LNwTaosKn3Zp+&#10;GFEpugU8IltHquLBour1X3/Veh1LsjBf7uK0w8EW5chbmm20MF03acJ8E6MfTA0X+B5P1f6s5XO6&#10;RQJUrq5QqAA4ghzF8wyoVQNK+YCQr+Fz1T+901aWsy3NV1mabzEx2jRp8kpbu10Txi40mb7KaPIP&#10;C2YetJo+/97Nkl9/0qqVPcQMrn1w65DoV7xRyt6GB6ebGc1xsF5pNm2hydSFo75xsLVYtmNzoL93&#10;6vmMe08KG0qKGh/erb5zs/zMqbvbNvrPcd9uMH6Os/UmO9MNdqabHMy3OJtvdjRb5267YY7LxqWz&#10;t3Y2cbsVcK9fvRGqtDyplkmt9z1SOcuJ5e7As7EQ2liK7C2lzvYcK4sqG+uOAB8tteMnsVQhQndb&#10;JJPzJXKRXKVU9aqUvWIBvGxUYrFaKFMJlRqRqluqQtn6Kr74tUT6Vq7QCoTaltauwOBcG6dKj7nl&#10;7rOKne2r5zm/mG/7ZL5d0Yq5F374oTQu6Rcu92eF4rVUNcCV9DW307Nvvy7M1754rm1s0r6sIUrd&#10;27VsllYq/VUk7RNKVHAmIolS1i3nq/qFPQNCtYzF6pUJuxWiXrnklVj2RqB8w1XBBfZKZRqxRMWX&#10;dgvg5qp7hCroqPhyBU8m48vQDAdyjVzRLZap4WkHxPI+lWpAIdWopYShl8r6JJIeCfImCokY6Xt4&#10;dYjVGhGa61UjVhCV8nA+76W8noXXhTTy8F0ik8g1KrVKKS8uenzqVPzZs6lniRr54UaekPIfGHkk&#10;5f8+I68n5bGR/0DKE0Y+Jckfz+z6USmfHOtLSnmcI58SdfzSSX+fXUsdJv07rpE/scph5wKLRL+9&#10;fRKaoKuRS2nhU7s4lE52Z9dnjDyH0qFn5HF1PB4H2DQEkvJMCotJZbEYbBaDx6QKGV0ieoeE3iai&#10;dwkYVAGs6OxUc7k9NJq6pkpLb9dWPa31PlS68oeH7o7lKxdXLF/QuXa5cNUyobOTxs6u39L8V1eH&#10;PieLHg9rhbutxM1W5e6ocnXQuDj1z3B/PdvjzWz3Hmcbta3pG3urt442b5xsXrs6SBwsuXbmkhmu&#10;vYsXymfMkM6azfDwqHV1yjE3aj+4R3UhU8uivWqt11Da5RyGhM8WcVlSLlvJ40ipVFFri6S9TU6h&#10;iTq7ACmdLmcyxXS6kE4TMAa96jA+aeTRjKA6Rl7KZqmFAlpzE0qtqaxqqnipZ+TpLbSXpdWcTm7u&#10;tbuz7ec3lbcFHAqf9O10swn25hMdjMbZGY62NhprP32M3dQx9kYTnNHkrqNskYgfheLjEcjIIyk/&#10;dYzNv3719cqFWytLWpSCVzXP2i6fuVVyv+Ji6o15zj98/5+TDEZaTvjaFFfWG49zgr3ggFPH2I78&#10;3+lf/8ekCd+bXz//IDerOCergNrMp7XwpCx1uE/sqP+eYDLBxnyyPbTTxttMHWv17X9O/MufxuXd&#10;fCKgKJjNvMunsswn2E4fbWU20RnObfIoRzOD2ZO/tzMa62gx2dVkvOOIP03KPvew/mmr4ffG1YV1&#10;YqqMVk/vqO7sqOmgNdK66jpY7cyuBkpHA0UnQX7QyFMb2+lNTYKOxpzMuEvRh7ITPB+f8ixIP/jo&#10;9N77p/beP7nvQcr++6me90/tz03dnZ2y8+bJ3ZcT9ueei3wtoauFDLWIqxJz8TMu4iDVzmcyhQwm&#10;TqqBPm7xiJjNhM2gxfP68jA6JefwjA+BFwEk69EGzK7flVqjc4R/Inq2/QvR082/C+yvvxysqofD&#10;pHV0tjVyWVQc7C6E29fRyqR2auQSIYfZr1bDD4nXPT0/9vW97ukb0PS86u375e27n398iyYbF0s0&#10;CqVSKgM0MhlsqZZKBzQa6AOwlwJ+dPE5cCgugyrmsWVCHjzj8G7GpLTD0RnUdkpHI5wbn0MlzqTt&#10;N+8JvhBdBa8HeV36Ip6E2ULCZbeRYB2vK+U5LNgGaXc2vQnn1SBPrVMdD2AXL9CZCVY0NLkrSqfh&#10;d8ngW1dEU4rpMkEniVwI44N9PRFPQjp30rzrobtKT8cDn9bxv2HkYZDDbIQL53Pbhbw2NrXm115O&#10;df75Exucw3e6Rmy1T9rrHL/XMX6/U9xeJLuxjscl8LrgEV0vj0nc4+S7YqrfmumwF+wbu9sh5fCM&#10;ZE/3+H3OsXtQvEwsUcZ+8sgMLNZDt1lF73GIJ0Jm0MMR2h22gRYG8TjZgXHcx/vqbkMqe9gGPwo+&#10;YOw+R5xagzvRe+zhEUO2WgZvsQjcZIbNe8BG86DNlrgcHtt2ADpYymMFTwp6PIL38llr7LfJ1GcD&#10;KpA/unyy9ypDv7VG3quMj/ww7egKk10LDZfYjbAa9//gGvlIv11xYQfjIjxRjnz04ZMxRxJC98eH&#10;7EuNOpwcsv9MzJHIE5vWzbVwMvgft+nfzLceN9di9EyTEYusxq1wNJhrOnKW6ffLnKfNthpnP+3r&#10;uY5Td2yYFx6w70JGZHIC0q8JcYGhwceio/3DInxRmElcMHQCQ06ERfrFJoQDgSG+CUnxoeFhAYHB&#10;pzMuFJVU3n9Y+qy8qaaOUttIa+/kM7mKtk52WyeTwRaUV9U8zi/0DQzw9vXyDTgRER0SFQsERUYH&#10;6Gp30sjDCPR1wYN4S1iMGqqdhzaCCI4PDvEBgoK9oQ0n5oMNCfX19z8SFHA4ISYwOtzn0P4ti+c6&#10;TZvw7ai//MFw/F/MDUc5WRl4OBjPdDZetcT1yP71u7YsPbBr1eGDm3ZtX7F9y5JDB9bv37Nyx9bF&#10;hzzXHTu66fChdQcPrD7kufbwURQTf3RIu38qo4aU8hjSyJM6Hht5wNd7j7/vPqTjgw4HhZwIDvMO&#10;jggMiQ6OiI+ISoiJToyPTU5OOJ2Wknnu1IVLpy9eO3cj52rO46v3CrMeYB1fmVMIf97C39f1D0sH&#10;Ib383WJUjoal/O3C51kPiy/lPLqS8/Bidu75rNvnb9xCs/NdvQJ/9ZNGPiEW8CGNPIqvifWLjfaJ&#10;jjgWG3UiMuIoES+D0LXzeDEs9ACGlO/Yv5MdPSOPPT7W8dFRR2OiTxAJ8oMF8sknw1JPRaalx5zJ&#10;jD934eSFS6kXLp++eCX9yvULWbeu3M69cffB7bt5udjIPyx4kFeQn19chArkX1R81MhXN7X+3hx5&#10;bOQHq+N1jHxNMwUgCuTbP2PkS54/LSl9UlxShArkCSP/+PHjLzHyWKZjIw9PEWnkPwTXzn9g5LHK&#10;H+7icek9NvI5uTfRhxmfMfJNjfXwu7GOlP+4kf8MWMoPL5nHEIvlHzXy5c9Lhkt5PQuvy99g5Auf&#10;PMR8oZHPL3zP44Kc4TzKvwPkPb6tx8NH2Trc/Cgf1fGAnkD/h6P3cMO48Qkpj4x83sNcQsffI438&#10;56X8cCP/5VJeN7VGF90EeVLKP3lWXPL8yZPyYVK+4umnjPyzmoqyl6hDMijlMcSLldTxukYe0LPq&#10;uovD0d0Rb6y7iMNqSB0PfMrIP33+Xsd/xsgXlOSTRh7p+GFGHkt50shjHa9j5LGOv3Q754qulMfZ&#10;NSi+5sZZDNbxpJGHNyPSyF+6kgYMGfn32TUXLyWT2TWDdv5isp6RR7J+SMqTRh7ARj4tJeRkYgA2&#10;8jlZp+9cH8qu0amOHyLtVlY6tNk3TmMXn3MzDSCNfNaV0+fOJGAj/9HUGj0Fr0M0tPDDKT0j7jNG&#10;fkjHx6eejgMIHZ+UfibldPrJU+kouCY9MzXjXBqh40/rGnmiQP48NvLAhWs4subapWvXgStZN67d&#10;vHXt1h3g6u0c0sgPzexK5NU8KLydV3zncWlOflluwfOcfJRak1NUfre4Cut4bOTzypoePW95XI50&#10;PKKqHUA6nqCgpgtTWEsBdEU8Bgv6glqqLvk1lMcvkZTPe9EKR36IJowdzK6597T2bkl1blHlzQfF&#10;hWU1XJFCquiVSFVioUwm+WSOPJ7TlccVQQt9taoXXuIMOofNEtzNzXN28iguKlPIUZ17yZNnXZ10&#10;mVQFmxEF4BqxCI6J1DxysvxuiVCllCu4HAb8iHn86GFh/pPCx6UFj8qghZ9OdTW1ZaUl1ZVV9TXN&#10;93IeFz4uAThMgZAnfQo/iJ6WNzU05z8qKC58KhJIe9QDUpGyuaH915+0A73vXvW9ValUUqlYKETA&#10;OeCMe6lESRh52aCQ1zHycL2wFn/MABQVPlUpe9rbKDAO1whHQBGvXBGMa9R9cEUKuHy+RKlUwyo4&#10;gkig/vGN9szpXAvzH2ys1hsZrsJGfprBMiuLdTAycfSM8SOd46KuaH9Bxendmtdvf/wF9u3W9Pd0&#10;D0jE6h9fa+XSVz+91cIGZzPuujtvmjBu7rSpaw0mrZ08efXkKavsrLeZGq02n7Zqwaz9dqaLm18y&#10;VfI+iUiuVvXB7nB75bIeleKNWvHL2fR70yfPcbXbamm0xtFyx0yng9AajFs4YeQswwkLpk9eMHXC&#10;bGODRaaGSyaPnWVmuMzebL2N8Tob4w0edvvcrXfPtNvjaLLBzmiFh+1aV+ul4b4pvcq3CrHyjab3&#10;R6FKyxFr616W7NxQ6WHHdLXh2ln2zHIXOlgyLE1ELs4VDnbUuEgtn/2GL1QLJCop+h8CoUQpkqpE&#10;Ug2HDzdfI5Vo0Ac/BHB78TOiVqIkHz5f+Eqp0sIzAz+udu+v9PKv9Q9tCA7mpsb33zz70/0b2tIn&#10;P1W0qWso/Vx+H9w+sUolUP+kGNBqBrTK3l+ZfK1A8YtAqZV0v+FJ+ji8fqFEwZN1K3rUKnh+RVKB&#10;TMaR9PGVP8o1qHpRwecoODyFQCFT9oq7+/nd/UINKlcUCGRyJZr0Fs5LosDl7X1Sdb9M06PQKMRy&#10;kUAoEYlVCrVG1Q0biHkilUyukEuRXFcKEHK+XCZSSmVqiUYt7lGKexEStUqC5g4GNGLZl0t5XCMv&#10;FaMa+W6Nqqy0ODU17uzZVN1aeAIUWTPEBzqefDv9e4w8lvJpKUHAcCmfmoylPDLyeMZvbORxdfwg&#10;cX5YyiNivE7GnEiNPnE23st39w92E/64wmH83sWWR5fbbptrmuC7Bxt5TlczNvKsDiKghjDy3I4O&#10;XSPP7upgUTvYNGTesZQHsIjnUDoAvBbBGDTyDBYTvlAcM71TTGsX01qFtE4BjSLjcaRMpry1Q0tn&#10;aDs7eGkn81YuKvlhQcnCBeWrVjUdPqBOjddmXxce2l9nb6+aO3/A1f0ndzelraXCxboHl8m72ve4&#10;2vV7OErtzBRuVn1znfo87HqdrF45WA3YW3e72HPszflLZsi3rnjpZlVlb8aa5cab4Sac6cT2sBes&#10;WFgzy71sySJOVJS2i6KlUlTtbT/KZBp4RXZ2DnB46D9U0Edigl+FstdCcQ+bK6XSJDSanM1GFe4c&#10;1ocinmTQyGOwY8Xo5sjLuWwpmwlv69SmxoYX5U2VVc2VNahMfihHvqmyueEFrEI58i3VrSvmrLl1&#10;LqeupMXGwMlghJnxWBvD0ZaTvjOZOgoVy08eaTVllDUOrsEufioS8ahGniiWt/7Pfxm1dsluZrtU&#10;xOxpqqI7W837j3/5duSfJ//5qxHf/fsk2ADvZTLe1eB76DiYTXSfDJ2xDkYTXYwmOf3nH8b921cj&#10;/vzHcX/6P9+HByRJuL3tdQxaCy8x4vTo/5k47uspVoYOE0YYGU20sTB0+a9/HXU9I0dAUTQ+b/vm&#10;DyMNvjeZPtrKZLwjHG3aeDeDMc7Tx7mYTnCZPsZu3P8aT/rG9K892oPrj0Qci+LD66KGTqmlsls4&#10;zCYGo5HeVdfRXNXUWd/VXt/VRUh57OWJknlk5BnNzby2+ptpkacDd548tvxa6Ibb0ZuzYzbfitma&#10;HbPzduyu7Pi9dxJ330nenZ2652bKvovx+6+eDOjhdWj4dAWfpeAzJFy6kMMQ8pgCLoOHitlp0IER&#10;aAVsOiqLHmxRdbmQQ0Mb47lbiUlciTld0bS9g/8GAU/0hx/GAAKU10R8BPUe9InOEGiEPAhsr+vN&#10;/3noevYvR083/y5I1f6FkKp6GJ1cFhWeMrGALeZz5GIBi9aFauRlMimf/6a3d0Cj6VNpuuVKtVQu&#10;F4pf976Cnx0aufrdK1QsL+YLgD5Nt4DFgQ00MgUxw4pSLhQCXDo814wepUwhFiglQlpHK72zTcJn&#10;cxkUeER4aDoFXp3ocxd8UfCqwJ1PgS9Ez8IPB7bRF/FD4Op4DqsVM6Tj27nsVqzj+dx2XC+PjTx8&#10;2wAsWiP277giHifLo3lcuR0iXieaBJWL5oZFg6xWjJDdhqW8XNilFFOHFHy7lN8GSHitGD0RT0IK&#10;d+zcPwq5ls9p+kcZeTajAcFshjsg5LWxKC9/7mbVFV3x3zYjYpdb2Fa7+L1OcXscEg44J3u6nzwy&#10;Q7dGniyEB1IOeaQOJcuTXh5I2O0Yv8shaa9z4h44jiPshfV92rHZp47OSj7sEU+kzaQcnRk9lB1P&#10;GnZs1QEYIYvldcHynXTueEdyEAOr4Mi4Uh6n1kTugj5qo3bbhW6zJErjrUO3oWL5oM2waOm33jRw&#10;kwUue8dF8QEbzWEQ47/BjARWwTbYyOPNTqyddnjFZDiU7zqj4E3m3qsMjy0z9F9vdXSFiecK82WO&#10;o8xHf7VhoWVGgldM4N7Y0AOx4QdxjXxipGdC6P5TMUcvpvolh+zd+oODu+kIR8P/XmQ/fpHtuHmW&#10;o5bajodfPmYbfrvSwWCx9XjXaV87GX3tbDFq1VK7oICdUZGH0zPCY+N8goIPRUf6xscGJsaGRIT6&#10;hIf7xieGRccGRUT5xiUER0b7BYWcCAv3D48K3rp9S0xCorrnVd/rv6p6fn79s/bHX7X9b7XvtNpX&#10;P2rf/KJ985O299WvP2u1QFVtnZOH2xGvoxGxYX7BPtGJ4b7Bx+KT4BHfS3YSWISHIMGGPTIKxcpD&#10;H0ZCw/zwOLTBIT4BgScAPOLnf+zY8QMnvDxhJDTUO+DE/gM71tqbT/nzv371/X/9HxujCa7Whiid&#10;xtF0nocFsHX9gh2bFm/bvHD3jh8O7lu7f8/aXdtXHDu6ZfeuFXv3rPDz3Xlg/+r9+1Yd0pmv9djx&#10;bUeObz14eOMBIrXm6IccO7rx+LFNJ45vGQ6y815bj/kgHY84sd3Le6e/775A/wNBwUeCQ44Gh3qF&#10;hPsQBfKhkQmRkUmxscnJiamnT2acTUNTml49c/nmhZvwd3fB9fslN/OQjs8tqrlbXHvvSd2DksZH&#10;z5oflzYApJTHZfI5hRW388vhL3Fs5K/m5l26fffc9ewLN7PPZt3MvHb9/NXLcQnR2MgnxvljI58Q&#10;P+jicRsT6RUX7RUVeQyIjDgM6Kr5oUVPTHjYQezlAehjF0+aeqIzqOOxzY+KPBITfSw2xgsbeVwg&#10;fzIFfl1HE7pmnks8fzHlwqVUokA+42rWxRvZV7Pv3Mi5i2rk7z++h3Q8USNf8KT4Sdmz0vIXuqk1&#10;lcTkrp838iR6ar6uk1HbAeODOv5vM/JFTwo/ZeTv3b+FjXz27aukjv+okb9+AzHcyGOIzT7Iq9Fz&#10;8cONPKqLfZCjb+RJC68LNvJDXn7QyH8eLOVJL69r5IcE/aCR19XxALbwf7ORBwaNfEkBEvFP8sn2&#10;SfHj4iEjTxbI6xn54V7+n23kSQmup8t1F/8ZkI/7CT5j5IkyeTJNHuv4D428npT/TSP/OSlP6Hhd&#10;Iz+4+HQwUH64lEdGnqiUH0ywIdpnWMQPtc+qyst1LPzzqvJBhhl5Usp/3si/qKkhR4bXy+vuhc37&#10;8BHMZ4w8LpD/QiNf+LSgsPgxntmVNPKPfsvIw5sRaeSxi/9dRh5J+d8w8u+lPOniCVLeG/kLSRcv&#10;xH/KyGemRw438oCukScL5Ekjn33jNDbyWMcDsOPtm+mkkT+XmYhmdj2TpCPiSfREPAlh5DNi9Ix8&#10;0klictcPjXzq6QQ9Iw/oGnlCxyMjj/iEkb+Sdf0zRh7P7Hr1zv2PGvmc/GcAnm3m3pPqB09rAMLI&#10;1w038oMF8jpGHuv4whrqR3U8NvKFdTQMNvKI6q68F4M18mSZ/P3Sursl1XAatx4+eVxayRHKJXIN&#10;UogoR/5zRl4h13DYAqWiW8CXQFuQ/4RB58Bgexvl0sVrL8qruRxhf9+bvIcFfJ4Yi3upRKWQd4uE&#10;cDQ5USyvlkt6RXyFWCih0yjlz8vKnpY21DW3NHbRKXyFtAfGpWKJWqlSyJRKWbdMrJFLUCH5QO+P&#10;SkWPXKrqbKcK+RJKJx3eMs5mXLiVlcOi80qflMvEaNpMdPJE/bpcoQIkUuTZ8VUQOl6KfTwy8mKF&#10;VISMPJwnXA60cCFsFj//cXFP98DlS9fh0mAbGIcWdn/8qAj6SAXDoURI6PN4gt6eV0KBYqBfS+1S&#10;rlx2yNBgoa31RjvrbdMMVpibrLcy32QyfZWt+cZpkxdNHj9z/pwdpcUtMvFrjepdf++vgFz+qr9P&#10;K5e9Uym0tS85O7f729musrfdNH7MgkkTVphMR2XyhgarjAxXmBguszVba2m0OMQv7V2/Fq4Unil4&#10;CuDcUOG2TCOX9nWrfsm59dxs2sL5Mw7amW21nLbZ1mSns9V+D3tPD7sD9qZb7Uw3edjvcbbeYWu6&#10;yclqu5PlNvOpq2c7HHC33g24WWy3nbbGzWrDXKct81w27N3srRa9ed3zs1qm6ZbI30pUWpFM/ej+&#10;o3XLaue4djhZMVztmiymt9mb0z2cO5ydKubO/THvnpbP/lEkUYtw1opKhCrFu5WafpEUngsCMXpG&#10;4JUmFaOPf+RSGZpJQK5Ae0jlr+CO8LhaDldLZWpZAi2DpeVztHyGlkvX0lhayZtfRG/6JAp4OcLT&#10;rZT1y/kqjUDVK5C/gheJUN0vH+iR9feq+jVSjVKCEvbhNQMvJ5QeI1F0y7rlLKGczYeXIE/K5WhQ&#10;VapUpkC6nKeC3VUKNbxyhHI5XyqFs4IzhOUeqUItkir4IkAlkWkUSo1CrpBIFSK02C2Xq2TwfSGW&#10;KUViuFyFUKqAFzqax5Uw8n0qSZ9C2gfPF4xoxBKNBO0FfZVEgQPl5YR8/2iLjTzcQXi9qZWa3h4N&#10;/ORJOYlSazIyks6eRej4dzStK4GOi8cQ76IfM/KRwKeM/Om0MD0jr8twI5+aHADoGfnkOG/SyKfE&#10;+Z2M9QWwkT8d55MZdyJg3wr7iX9a7TzJc7nd0RV2O+aaJfjtGpDQCSPfyqdTOV0UZnsHtOyuDk5n&#10;B7ejQ0fHtwNfaOTJ1Bomk85i0uHIAhpFSOvEiKmdSjpV0dakZdLeVbyo8ve5t+KH5+tWAjQf31+y&#10;b2sryrSN1dpnhfSjnvWzPHgeHioXN42D/cAMV6WLvdLDQe5i2+tmr3GxUrmYqz2seuc4amYiO//G&#10;zbHf2qLXzlLlZk93t+XvWKm9fkp7IYl1dFfDskU1Hi602U7sWfb8ee7s+TOb5s4qX7jw0YqV2pKn&#10;WirlR0qXsq31HYulpTEl2Q/awhOYJ9NZN25qqit/ZrFfsbhKKl3BYMpYLCFcEbwPstB0r4M6FXXQ&#10;ICFVP3DxgJBFEXNoEi4qkCeNvErApzQ2EJE1gzO7IiobWyqboG0sb+yo62ypbu1qoISeCN/0wzYF&#10;U7NsxppJ3xibjrczGWc7bYyV6URHs0lOU8fYThllPXWMvcFo5OINyCj576wNRlh+84eJu9cfY7fJ&#10;mW3yZ49qZzsv+/rfx5tOdp46ysp4vL3ZROfR/2uCdhztOPl7u2ljnU0nuBmOcjAY5YBS6cfYj/3G&#10;3GiS04TRVhNHWoz5xvhPX32XEHmG2S7uauRyuiQ+h0IMvjcynWA1bayZ+WT7ySOM//zVtzmXH0kZ&#10;mpJ7z80m2tpP9zCf7Gww2sZksseUsS5Tx7rgGnmT8Y7/+/+MSQ7NEHbKp48wLc19xm3m0RsYHdWd&#10;XTWdlNouagOV0UzraujsrO8i6Bia33UwxIbRQqU2NIg6GrPTI68nHE05vixx/+zcuG13E3fcS97z&#10;4ORBIDd5/53EvXeSd99O2Xsr9eCFmL3nYo9pOC0aPl3CRvMHCAAujYBBqGrUJwQ9jc+h8zmoEBta&#10;ANYSUp6BXDydPSTl0ZMuYqAXAGqHvLwuOiKe5P9v5IfTNdQOwqJ3fhQmrUMi5HBZVHhvEXCYIh67&#10;q60ZOnwmU8ThvOruVkkkCpEEz2QuF4q7lSi4ZqC7v0elxgXyMCITiWEt3kzKF77t7x/QaDg0GhxE&#10;wucI2Awxj/3uVR904H1MJRWidzwWVSbmySVcuA84Rx46LCLX/jPARX3GyMNxyL6eiB8C5dWQIp6U&#10;8nxuB4fVgqU8aeRxmTx/qApexOuEFpfJ81it2MWL+V0YUsoPZsTzOsnqeJWEBijFVLmwS8rvEHNb&#10;RJxWaKEvF3boiXgSUsdj5/5RyLV6Rh7r+N9n5OktAFwak1bHYdZDh0Vr5HNa+MyGn3pYz+6f8d82&#10;I3K3e9ROp5RDHkmericPu5885JHs6X5KZ3JX3Ek7Ouv0sdnQYsg0eUzkFquA1dNPLJ3ks9wgbo8j&#10;rIUWxmP3OCYeQM4dC/SkQ+5h262xZ8fxMtinR+9xIDNtsFvH8h2DByN22oZuswLIvHgA7wgt7mPn&#10;Tkh5OyByl230HpRgE7zFPHiLBWwA+4ZstQzfYRex0z5kq3XYdtvIXQ7QgUWs5oOI+BoYweA+rIJd&#10;oCVHwnc5BG61gEHvNdOCN1kGbjD3W2sWtMn22GqLE+vtVrmOMx/91abF1udP+sQF748LO5gQ5YkT&#10;5M8m+6ZGHY7x3XFs64IZJiPmmI+aaTJigfW4JfaTFliMQViPgcFFlhPmWYxznfbtDIsx29d4hAfu&#10;TkzwTkjyiU/yDQzzDI/2io0PjIjwiQr3i40Iio7wT0gIC4vwjYjyjYkLDI9E2TUxcWhi1YBAnxPe&#10;x4NDIjoobJGkj85SSuQ/A1xBfxdN3kWT0liyvILyM+euX7yWHX/y1JZdu477+YREh/gEe4dEBXgH&#10;HolKCAmNRvPERkUHR0YFwTHDIwIA6ABhhIsPCfUNCvYODPIKCDzhH3AcExDshZLWg71h0M//GACD&#10;fn5HfXwOnzhx0MvrQFCQV1DQ8b17ty5bMttw/Dff/PtXY/7yR4upY8ymjDKeOMLZ0mDJLPtt6xfs&#10;2Lhoz7ZlG9fN27nth+3bFu/ZvfLggXW7dqw8sG/9gf1roX/40MaDB9Yc2L/62NFNBzzXHvfaeuQY&#10;6hw6uvHI8c1Hjm/18tmOBD2h4ElOHN/sdWLL8WObdV08Bo4wWB3vs/O4NyqQ9/LeGeC3PzjQMzTs&#10;eEjIccLI+4VGEQXyiVHRibEJqamnMs6lX7yScSkr48qtc1l3r9x5fON+8Y2HpdmPX+QW1dx7Ugfc&#10;L6nPK21+/Lzl0bPGvLIPjDwqkyeMfG7xi6yHxRfvPNA18mimvmtZ2MhHRwfGRqOMmvg4n9gYL2zk&#10;UaD8kJGHQWzkoyKPYClPevmhvmdkBPQRpJeHDnbxeJE08ljKEzb/aHTUcTh4XKx3VLT3cCN/9nwS&#10;NvKXrp65mnX2+s1BI38n9xY28nmFjx4VPX5cVFjwpLi4tKzk2fPSF1XYyFcS07pW1bW8bGiraWz/&#10;TSOvJ+VrO+jDjXxtC324kccP9IGRhz9gPmLk8z408ihKnjTyxMyuGDS/a9ZQlPz1G5m66Lr4wer4&#10;Txh5UsST4JldP2nkX9ZUtLQ2NLfUt7c1NTXWtjTXA3XVFY211e3NDa2NdUi419Y11tY11NQO8bL+&#10;ZTW0QGNtDbFYiWmoqaqrHqS2qrKmsuIlSgQpf0/V85eVz4DqirKqF6VABQquKSWrgYFnZU8A3P+I&#10;nS8pev60uLwUm0lCSz4tKistflpCSPmnhcQEoQVkOxhQXvy4uOiRLtj/DrrgQkRhwcPCwvuEiL+j&#10;y+OC28CHkTW5JA8fZetKeQAb+SGX/Z5hEvyT6Mn0fyB6D/RRPjxtXS+PwFdd8Oj9HSDJz79bUHAP&#10;gA4C+nA/h7l4PfSNPPF8FT/BTx+iGFp4WgmG5nctwcA3G5by0JY8f1L2vKT0xdNn5WWlL8pw+/zF&#10;s7KKZ+UVSMqXV7wAXlSW6/KcMPVAWeWLZ1UVxNSvaIpXxMdybIZTWfPyM5Cb4UOVV6F4HDwC/WcV&#10;L55XVz+rqgLKKiuHQCfz9MVzXYZ0fFnh85KCZ0+wji8kdDzxdlNYWPy4sOhRAS6N1+FRwf2HBfcf&#10;5N+7r2PkEWSIfG5WLuIatDk5V3F8ze2cS9l3Lg6l1lzIunl+KFELvfvgd6LBLK2r70Gx8niKV4yO&#10;mr94KYXkwsWTFy4Q7XuSzl9IhPbCxYTzF+KBi5dgMeHC+bjM9PC0lKDU5IDTqcHnz0Tcu33m7k2k&#10;43F2DYqv0QmLz0acvnkj7VZW2u2bg14eOjnZGdDm3s5ERv5a2rlMnL2QhHIYPqHg8cyuGN3xzLNx&#10;0KafgX58xtnElFNR8UnhSR/O7Iq9fOrphFPpiamnk7CIhxb3T59JzTh7+lRGKi6TP3M+PePCGSDz&#10;YgZi0MtfOH/14sWrVy5du4rT5K/euImN/PXsnGt37l7PuQdk5d6/fvd+1r0HRGTN41sP8rMfwrvV&#10;kzv5JXcLnwO5xeV3n7y4V1IJ3H+KKuXhdwX4pSG/vDm/ouURRrdAnoig0c2O19XxuuhuA0AfZ9eg&#10;4BpiiteHL9oevGi597zp7pCRR1k6+U9RHTCSpwq1skckkGL/ji02Bo/gLBe5TI0HuzX9T4rLmAyu&#10;VCpXKFRisRRlgyjV0Hn48BH0JWIFgRJNQCpUAmKRSirRoMgaMZrjFI4JLdbKUolKwJfiSnaVSoOP&#10;A48F+8IuQqGyr/cttGrlaw5Lev9uEZctEwnUUnHPxQtZV69ktzRTlIo+KoUFxxHJlCKZnJCZCKlM&#10;IZHKERIJqoCGK5DICasulwrkUhGcGMrHRw9NnPCD+49Vyp4bWbd9fQJTU9KjoxKKCksV8u57dx/h&#10;mnopigdHHxugjgT9BwCcVbfm1wvnHkwzmGlntdrWYr3J1FVmhhvszHdON1hnabbZ1Gjt9KnLx4+d&#10;bWy4cMfWkGuXnz4t7qiuYBcVdRTkd6SmPNi2LcrJaduYcXNMzdeZm24ZP/YHk+lbDKesNzfebGyw&#10;cuKYOZbGy61Ml8xyXdtYw+xWvZHB40rh0UVyuRR9wT1T9itkrwsf1RlPnTvDcZub7Q7TyaudLHY5&#10;mu+yM9k+w+aAh/U+B+NtzubbnSx22Jlscbbc6Wi62cFo4zzHAy4mG93NN9lPW+lmvmaO/QY3yx82&#10;Lt/fWsN43f3XPtWPammvWqqUs7lakaAtLfnqDOeGpfNrXK2fOZk9d7eqmuNSNtP1sbNr/vJV2oZ6&#10;LY/bK4SbizyyTIYQSxQiMTGXL/EqQjdZIoPXDPrYhNgA9xFiGZG6Lu4RifpEogGR9JVY8kYsBl4T&#10;i/1CdTe8hPhI86sU3WKBXClRq2UapUipECo08u5uRW+vql8uVXUremADhVQDNwpORiQQKuVoSlW4&#10;ECS7pSi/iCcSKlRKuVwp4InhIBK+VCRAH+ZwuVylEvaSinj8bqVKBZsLRWq5QiVVyoTIjKM7L5b1&#10;9fSKhRKJSCrkCPrUvUp4sYnFKO1dDM+NSiFTw/koxKoeNfowCV5RMKJSqGF7OA04JbKFQ8lF6IB6&#10;LbkNXAKcFXyLqdXqhoa6kynwVnwm42zymcwEgsEpNOCtD4B3UTw/9tmMBCDzTDzJ6fSYISmPgMW0&#10;09FppyP11DyW8iQpqWEY6OMN8OLJlNDkkyEpyQQfZtfoze96KiEghdDxqbGIlBjflBjvtFjvlKjj&#10;mYneIYfX2k7840rnifuXWvusc9kx1yzi6CZtv5BaX4HCZ6gMZheV1t7O6Gpndbaxulo4ne0EHUjH&#10;U1qZFJQ1D+C8msHJTqkUNPUrtYvV2c5n0VlU5O7FTLqQThUxKQI2lUtrF1KpAgqNQ2Nw6XQcHN/b&#10;2qClt4pzrpee8Ly7dtW9lSuqjx7qvnFFW/dSS2nXUtu0zS+1z4rbDuyud3fhuzqr3Zy7nZ00Li5K&#10;Vxelm5PazbHb1VrjZqlwN9PMtlXPsO92c3jj7vrGyWHAyqLfwbp7pjN9jvPLNQu1D65qG55pm6pe&#10;3br+cv+uyuXzWhd7IC/v4cia6URfMOO5m2Pl2lVvbmVpO9r/2lyv7ex4dfN21ebtL+cvfjl3ztNl&#10;c58f3Ca6nf1LJ62/kyXrQGXy6MMGIpZExKCJGRS4TOjgumkRC5VUQ6uLmIVCeyRsioRNg76Mi7y8&#10;RiCgNjQ1Pn/Z+Ly2qbxukIr65heEmi+v76xt76hp66ztLMotcrV0Z7dxg46ET/p6muFIC+OxdsDU&#10;kdZoitQJzlNG2xmMsTcc6zB9jMPUkbbj/8fUfILruP+aPurfDXasOshrlwu7VE8fVC92W/uXfxs3&#10;4RsTk/GORFm9DewCO8LuJGhktN3kkTYTR1gBk763BCaORO2E78xH/Nngu/+ckpF0Q8jopjQJGG2i&#10;gEOh//0vX9sYOpiMtzQeZ/Hdn0bfv/ZYzet7dPOJlYGjxRQn88nOsO+08U5TJ7hMG+8yaYStlcGM&#10;b/8w0c1iAbNJlBZ9bqHLEkYjE6A30Gj1VEp95xBkUk0XpbGT0tTe2dTZ2dRFaaAD9EYKra6R31xz&#10;+3TY9fiDWbE7smO35cRvy0nYef/k3rsn991J3J2TtOfBqYP3UvZnJ+7Kit9zNf7A6dA9PfxmJb9L&#10;xKULOEwuh8FnM1AVPAeVyeNWyGGiMnk2KpPH7VCqDEB8BsNAaTbkZzA67eBmQ+k0+hk1xAc2JPpb&#10;8lnom0VPnf/NkBr9U+NfiJ5i/pvRke8fQnyAx6Z1DbVd8AbycSgUgEnpoHW0chlUEZellAhhEUD3&#10;n81mwxsLvJHzeCqJpF+t7pbLYRF43dPTp9LgiHlAIRKppVLYpkehQB/xElHysD2zq0vK58MqRmen&#10;XChE80nwOSIuE14AMiEbXjBCDvoPGLgWolR/EN1r0btechtSuxN0EAwuoiMQ8p1FawHY9GY9iBD5&#10;JoDNbEahNERYPI6pAfjcdgGvQyToAoT8TgCP4D500CJRGo8dPRbxpJqHPpdIsyFL6SVDXl4C26Dg&#10;eFQpL4WNubiCvgNltfPbxYIOibATWhJs20nn/puQFl6PD6V8M9LxOtk7HAb0MW0A3B/YgEmrEeBA&#10;fE4L9N/0Mivyz/tucY/Y4ZJ0cGbsHsdTx2clHHSBzuljs+P3OqUdnYVtO3RwpXzq4Rm4+B1I3O+S&#10;vM/l5H5XaON22vutNPRZbgBt6Aaz6J2o4h4Ts9sBDohVuK5/jyHy32EE23a8CsahgyvfoQWweYdB&#10;2D1ip234DhsAV8HjQdhFDxiHDfDD4UXo4y3xgwLR+52AqH2OkXsdwnfbAWHbbSN2wpYO0AndBo9i&#10;B+AOHocW+tjI4wQbaAM3WqEi+vUWBFY+66yOrrH03uz8g9Nos7Ff7VnjEhe0K9JvV2rciZT4Y9Gh&#10;e1Ojj6THHQ/Yt2KFi+Gsad8uMhszb9p3K20mrbCdPN90zBLrSfMtxy+yM5htPdHDYoKjyeglMyx9&#10;Dm06GesdE3k0POxwTKx3ZIx3aPiJsCjv8Gjk3yOj/WJigiIiUA57dLR/VFRAWJgPQCwGR0YEh4eF&#10;wFdgQJi/b0RQQFxUeFpc9PnY6POREenxCRcTki4kJp8PCUs65hUYiEq+ww8fP3bM56h3wAm/EC+/&#10;kOP+occCw08ER3r7BRwBAoOP+/ofDgg+7h90DBWJh/sEhpyAfnCIT2CQl5f3IT//Y8HB3j6+R/wC&#10;jx722nfM96CXr+dx7wOHj+7ed2DrkSO7Pfdv27d7k/exfV5Hdx/Zt23d8nnTJo78+j//Zeq4r00m&#10;fTd94jfTJnxtYzJ+nrvV4MStm5du3bRk88bF27b8sGvHyt17Vu3es2bX7tX7D2w4cHDjQc9Nnoc2&#10;Awc9N2AOH9mMIGrkCVDJvF5GDXTIwcHx46gQHqfTfMgub59dfv57AwL3BwZ5AkHBRyIifMIj/UIj&#10;/MNjwqITYmISY2OTE+Ev9pMZ506fv5p5+ca563cu3npwLbcg6+GTW4+eIcleVH3vSc2Dp3XEn9XN&#10;j583PX7R/PBZQ97zRuB+aR3w4GkNmuU1vxxVyD16evNh4bWcvEu3ci/cuHMu6+aFrFuXsrLOXT4f&#10;FRsWFxcSF+MfE+UdR8zsGhOLiCWi5FE/+kR01HFUIB99FBMRdQQIjzwMhEUcAsh+aLhnSNhBgIiy&#10;QbXwhIJHJfNhYfuAwOC9waEHYMtIOGY0EvHRMfAo/vBACYmBiUlBScnBKWnhp9IjT2dEn7uYmHE+&#10;8cKV1MvX069mnb166+LlG+evZ1/NfZhzN+/ew4K8vIL8h/mP8bSuxaXPS569eFpe9eJl/fOq+meV&#10;dVV1LVW1bRUvW2obu142IZBMb6HWtdLq2wYVPKnj8SIJrpHHLr6mlY5opgGDx0E6vg0XyFfVNAIV&#10;NfXlL18+q6oqrShHKrkMzudp0dOSwuICoKAoP7/wMUqSf3yfkPJ37t7LRqnuuTfv5Ny4fScLwNk1&#10;N29dHTTyWReuXT8/JL4+Bqy9fh42w2Ajr+vicQf3b9+5hgrk794C4KHv3rt9/0HOg4e5eY/uPc5/&#10;kF/w8KvGppr2jubWlobGhpqalxV1tVXNTXWtjXVtTfUtDbUvK563NTU2NzbB+ub6BkxLA6yqx1J+&#10;yMhXE0ae0PTV1fVVSMejguMX5TWVFXXVFQ01VdUvniEqynSprBislMdGXhfSyOtJeazjMVjK6xj5&#10;wpKnADa5+cjkluQ/KdbX8di/Q4d0wcCQIP6Ikceg2vm/w8jrKu/fRE+j/2PRe6zhfHjmZLH8IPl5&#10;OUDBo49I+X+ekSelPDbyJaVPSHClPFD6DBn5Z+XIyJM8f/EMKK94ToCMfEVFOYmulNc18hjs0ElI&#10;t67HRxW83iJQXlWJIQ8FneeV8IhfauSfPC/7jJEv+oSRfzjMyA9KeWTk4c2INPIIbOSJ7JoPjDyW&#10;8ugzwEEp/2VGnpDy+kb+YirS8ZgPpfzFS8mkkceds+diz2ZGpp8KOXUyENpz6eH3bp/JvYEia0gj&#10;j/iEkcdSHhv5O7fO5N7OzLl9LutaWuZZVMiJjHxG3G8aeb3xc5lxZzOQY0JxyZkJ2Mgnnoz8qJEn&#10;GDTyWMqjGvmMUxlnT+Mc+TPn03WN/NlLmWcvnwfOX7144dqloZldEZ838u91fF4haeTvFZWTRh7p&#10;+KdVD0qrdY38oJT/pJFnAHoinmRoG30jn1fV9bCy82Fl+4MKbOQb7pbW5ZZW5Ra/yCl4eufRE7ZA&#10;htJFxAqFTC0e8u9Yu2NIlyok8tahhUWNuq+4qJTN4vN4ApzPzuPxJBIZ/LFZUlLa1UXFglvPyEvE&#10;KFNeJJQLBTJCwavkMg0W9DhbRq3qhZZKYTIZXIVc09P9SqHoUyr7BQLFixcNZWU1vb0/lT19ef5s&#10;Vu3Ltm71j0KB4kZWLpcj6epk8HkSgVDKF8lZfDGLL+KJZXyxjCsUCYTI7uOTFPJFIoFYLlJgcHS+&#10;UtHNYvKIc9A8yit89/bXK5ezLl+6Xvq0vOTJczgylyN6UvwMLgFOmJCkUoyUyIJXKfs1qrci4asF&#10;87Y62K6ys1prYbTGeMpaR6s9tma7zI23TJu61sp8i73N9onjFvzHnyy//i+7yeNnTxw/28Ro+ZRJ&#10;C//nvx0nT1pqYbl13PgfJk5caThlvanRVkODtRYmWwwnLrc0hqMtszJZamk870zqrdd9WplYo1H1&#10;wqPL4ckRcUUSoVKFcoH6e3999rTZzGjOLJctLjYb3Wy3WU1f52S2zcVih9mkVTbTNsyw3mNvvNHR&#10;Yqu10Xpn860uFlvsjda5mW10MFw+z37Lqtn7FrpsdjCe53c4htUh0f6slQh6lLJ+laRHJVb91Nev&#10;7GgpDg/JWvFDwdIFJUvmPt+8rGzXmpoju18e82wJDaOkZ2gZjF9kSKlj1Y5tO/7XBPQJDZFRQ4IU&#10;PPbyxGckUvQ5hwzfVbkUSXONQikVisR8AaoiVGjUMqTUUe25UgNPYre6Ty5VCPmwp0IkgGdOjYL1&#10;+SJ4DcMGHBafOKYCxhUyJSARSbvVPXyuADq93X1ioQQGeRw+7IIfGujRwF2Vq+UKeGiZSAwdeD3B&#10;CcDJcNkc2ACOBjuibdQoAf/t259evXqDPhKQqHpVfdDBZh/ORALfIKpeFoN7/uyl5MTUwIDQPbsP&#10;xMYkqpQ9+HpJyEfXg9wAXmDwHaFQqDQaTXNzY+qpxAsXMzLPncw4m0xYeKzjB6U8NvLnP2bkdXU8&#10;cDo9hpTywEd1PKBr5IG/3cjH+KbG+qXF+KVG+aRGeZFGPtBzteWEf1vuOH73QvOjK+y2zTaJ8dqi&#10;fafgtDVwuzrZnXRGJ40O34HUdkZXC6urhd3RxulsZ3chI8+ktDIoTTgvHht5AYUCYCPPoXQyYWM6&#10;UmY8SqeExRBTKVI6hU9p1QjZUjpNTGdy2EwWrUvOoKqb67SdjbSLaVmbV+ZuWfNo+2bO6VRtbY1W&#10;wH1Lae/tbO2ndiAp/6K0bufWlhmu0plu3a6O3S4OKlcnlYsLtBpX+25Xy243M4W7afcs2x53+x5X&#10;xzduLq+dHAdsLPscbXrmuNLmu5evW6IteaDtqNcyOrQMqra5UXk6pWzZgrrZqEaeNdNBvWwea5br&#10;CzvL/Blu/adOalsa3ly5VL9hfbmTM2/uXLqHM2PF7FsOxtkbN/5c1/xjB7OHzpWyGBIhi81BRl7I&#10;oogZFCGrExVEE4oWKfhBI8/AiJnIyIuYFCmHKmFTxKwuHSPf0vi8tvF5XVM5UvBN5XXNL5CRB2C8&#10;tbKx4XldZ227hCFxsXBJjUprfN661H2VwXemlhOdjcbYmox3nDbadtL31kYTXQzHOU4b5zjxG4up&#10;I20tJroZjLAc8YdJBzd6iylqOaO7/FGd0Rjr//mX0VO+Mzeb6Ax7obr4MfZTxzoAk8faI8bZThlv&#10;ZzTBGY6DK+4NRtuQjP/WbMoo6+njHb7+06Q/fPXtrYv5AloPrUXE65Ic2Hx4wtdTrAzsjMeaffNv&#10;I0rvlQs7pfnZT0f8acL0sbamEx2NJzpNHmWLpPxYBzhbu+lzvv7X8UkhmfxO2fQxZnlZ+SK4i410&#10;esPQbK6EkR+MqakHOrsa27oaWzqbkZSnNNCpDXRKbRezoZnXXHUtyfdi5K6s2G3ZCTtuxWzOSdh5&#10;L3nPvdR9JPdTD9w75ZmdsO9q7L7UoJ1KVo1aSJUI6AIBTyjkc+HNi428PNLxBISRR5HxJB+a9N8G&#10;+/fhfLgZjLzX8djI/1+okdcT7r+JrmX+e9A11x9AWHgS0rx/DBq0eBu4gfAcKcQCLoMKI/C2w6XT&#10;VRLJ654eKZ8vFwo1Mngfl77p7YVOv1oNbbdcDuMwqBCJoNOnUkl4PJlAwKZSYcdepVLMRdP8AjAC&#10;G0v4HDGP3a2QKCU8LqOTQ+8ASMmOT17vuvSuF29JyvchPmfkWbQm0sVjPuPicWk8LpPHFl4k6IJF&#10;so+9PPbvWLhjI4/BFfQMSj2T2sAamgYWBrGIx0aesPBdhJEf7JNGXo/fa+SHF8j/HiOPdDxBC5vZ&#10;yKLXi1htAkYLn9PCoL581cOoK8sK3TMvZvfMxAMziPlXXWL2OsTsdkjY5xyzyz7pgCu0sbsdcC48&#10;ELfHEYC1AIqm2et8cr9r4h6nmO22cTvto7fZAPG70O5A/F4UX4NS6fcORspgvY49Oyxi1Y4HYTGe&#10;iLVJPuyBE2xOHpmRdMgdbw+rYDx8h43P2um+64widtri1Bpyd+zZoQOLGDggCWyGwX1oI/ciIvbY&#10;D+r4XYPV8QEbzQEs3AedO5FR47/BDFrow8ggm6wxwZttAOj4bbDx2WDtucLcZ6vr+tkGo/701d61&#10;rrcywyJ9t0f67YgPP3DtXESEz7Z18y3djb51mfzfSy3Hz5v67XKL8QuMvp9p8O08k9FuhiMWORi6&#10;GI+2Nxq5wNXU79j2i2eiM1LDoiOOxUR5R8f4hIYdDY/0Dgk7HhrpHRblExLhBZ3wSL+QMO/Q0BNh&#10;YV7QhoSgIu7QUBgBfIMCfQMD/Px9A/x9goMDoiNDk2MiTgNhwSeDgxJOHA87dMj/6FE//6DwsPDI&#10;Y95ex72OHPc96htwzCfoqF/gUZ+gwwEhRwNDj/kFHAoMPn7ca79fwJEjx/bAqqMn9h05vhe33r6e&#10;Pr5Hjhzdd/jI3iNH9iL57r1//5Gdew9t37F7w/Zd63ft2bh588rNG5Z77tu6ef2ytcvmWkwf/1//&#10;+tX//vGrkf/zh6njvjY3GG1vPsnDwXjpXMcdG5Yc3L1257blG9ct2Lblh+1bl23bvnzHzpW7dq/e&#10;s3ft3gPr9x3cgI081vGEkd/keQgWN35o5DcQRn4jATLvqPjda6uulMeaHut4L++dJCe8dgFe3rt9&#10;fPfqGnm4txFRvugfBaKCI+MikI5PTEhITU1Jz0w9eyH9wrXMqzfPZ929lP0QJcgPM/J5ZQ3wZ/Wj&#10;cmTkHzxHHUDXyBMpsmXYyF/PfXg5+y4ukL90/ealrKwLl85Hx4TFxgaTRn5QxMf7xSb4x8UTxHrH&#10;xniRLp608CRYx+s6+lBUJn8YwFI+DKfME0Y+OHR/SNiB0LDDEZHHoqJ9o2P8oqPRZz8xsf6kkU89&#10;HZF2Jio9M+b8paTMC0kXr54ijTyQdftazoM7d/Pu5RXkYwqelBSXlj0pK3/6vKL0RTU28kBVbRtQ&#10;WdNe20j9EiOPRzC4Rv69jh8y8nCEjxj52gYcO0EY+YpPGvmCh0NGPuezRv7KB1L+s+gZeVLKf4mR&#10;hzOB83mc/6CgMO+r+prylsaapvrqjtaG1qba1pZ6oLHhZVNjDXTamuqb6+ua6mqxeSdDaXBADUAm&#10;yKNomqpqaHGBfP3LamhrKstfVjzH1LysIPzki+qqcpxgg6lAZfKlOLLm+bMnZIgN7uBBEmTkS4vK&#10;y4oB6ADPiMiaslK45wWDPH1MFMg/Gmyf5D0tzispekjypPCDyBpMYeF9TEHRXTKyBlMwbJZXQsoP&#10;oqfjER8YbQQpu79EiAO6Av0fjt5jDefDk9c38o8f3iGlPOniMYMiXj+75iORNbp8wsgj/mYjX/a8&#10;9BNS/vlHjTxAGnlSymMRrweW6R8FK/hPbUMaeSzlSfSMPLyPlFaUk5A6Hhv54mel/zgjD+8IujXy&#10;g0aeSK1BafIfBtegWacJKf/+H3auXk+/cu30cCM/KOWJAvmPGnnMR438xUuJekb+wvmYM+lhp1OD&#10;00+FnD0dlnvr9BcZ+Zuns299YOSB4Uae0PGfM/J6g8C5zDgAq/zhRv5jUp6oi89IAdKIaV3TM06d&#10;yRzMkSeNPNbx5y6fPXflwmCB/HU0s+uVrOuYjxj5u0MF8vcf3nyQdwt9Ejho5HMKnt4rKgcIHV+B&#10;jfyD0urPG3mUVzNk5AnP/jkjT7p4DNbxRI18V17FeyN/v7zxXln93bLq3OIX94qf3XpQ2EHjCIlo&#10;b6lYAXzKyONB7OWlEqVK2VNU+JTLEfb09IlEErEY6WkeVwQUFpRAKxGj2VyxkReLUISIjpGXwUHg&#10;UFI016sCZ9pwORK5rIfPg4dTSUTd1C4ewGIKWWyBUCR//eZnGo13+fKt2trWn37StrRQy0orrl29&#10;detmLqWL0djQ+vDho/v3H1JprIbmrqqa1vLK+sqXTRWVtaVlL4CKymoOh0cURPNFAiFOAlFKoJUD&#10;cD5wRZgH9x9DW1xUymELf/lZ+/rVT/gkS548p3QxuzX9SCITX0R1OirzV8h7lfLXKvm7/Ic1o0dY&#10;WZv+YG22xsJonfn09SYG6yxMtpobbwYszTbbWWxxsNpma77RfPpqg/GLDKf8YGG6wdZmm7XlNhPT&#10;zdONNkybtmHi+GUGE1eaGW+wNF5va7HebNpSV7t1FtPnH9gdpJC8EXLVGuUA8dmJSK1WisVCOAUO&#10;l9/X+0Yq7lHK3l6/kr980V43+3XWxsumjptjZ7za1Wqz6aQlNtNXzXLYaW+yxtxwmZXRchfL9a7W&#10;61wt185z3upgtMTaYO4suxWblx24mp7ztkfbr/5JxFf1qF8rpD398gEZR9qv7oa73HDntvjxozcl&#10;RdqGl782vvi1vUYrYGj5TK1SqVWr+9QKuRLfm8HKdyzf4bUBkC5eH/zJDdHXNfIKmVytVGlUaujI&#10;hFJALlJAKxKIVQoUrY6fR9iAkPKoMF/IF3Sre/p6kFjvVmvEQuTriap2BaCUq2AENsDKW8gXwSAs&#10;YmvP5wrgyPCqkIslfDZHScy297r31Y/9b2DtLz/9CseEDhxEo+ru6qQ3NbbVvGyoePFSKpC9HXgH&#10;v6ZdOnuZy+D1qvrkUlVv9wC0DXXN8+cuioqIffyoqKz0xcvqenilYc9Ogk9mOOQGSjmq9IeH7tF0&#10;d3a0nU5LPpuZNjSP62BqDQan1pzLTMScJSJrzhATwAJ6Rh4YkvKfM/IAqeOBLzfypJRPjfdNifPB&#10;Rv5UtC828qdiEOeSfQM9V1tP+uMKpwm7F5ofXmazc555iOca7YCI297I7mhntFGYXXQmlcKgttM7&#10;m7GRh3EUH9/Zxuhq+YyR51K7mCi1phNaVB3PoAm7OqV0mpTWJehoVTCQmGbS2qQ8yjsuRdvZwLiQ&#10;lr197ZU1SwqPHXhV8FjL4w7QutgNdd1MlrSjU0Wj/sKgaZ+VVW7e2DLDXezhonG173WxhRbN5op0&#10;vHWfi1mfq0mvq8mAh1W/m22Pq8Mrd+c+F4deR8teF2uxk3X7TKfiJfO0JQXa9uYf29t+6aJouxja&#10;Tpq28EnD9p0PrC3bZruyZjpJ3B2lM91o7k51zvZ9JzzbVy5pnz1TtHC+wMNVPH8GZb5b3aold9Zv&#10;+qW2+WcqV9TcJmZR2ewOFpfC5tCIRJpOHqedze3Ejh4VyL+vkf+ckVcJ+F31zZ8y8k0V9S1V8PdW&#10;a2tVM7OFeTLi5Fyn+dx2od/+oG/+dZT5BHujMdYTvjGZPMLczmSOwWibaePsTSY5Tx9jN2207eRv&#10;zf/7q1Fhh+L7eO9EXaqy+5WGIy3G/Y/h9NE2lpNdpo60hs1QsPs4R8NxjljKA1PG2xlMsMc6Hk3E&#10;OtJm8kgrkqljYASVzBuOtZs4wvwvf5xwNeO+jDtAb+LTm7nrF28Z9efxU0caAzUlzRK6+trpHIMR&#10;Zk5mc6d8bwHnZjjeHh5rymhk/P/w1TfWhu4CiioxJG2+8xI5U0WppaICeULHAzigBhv5rjpqV11X&#10;Z0NrV2NLR1MbaeQZTVRuSzurvvxCzLGzoduuRG66GbftZvSme8l77ibtzknefTdlb27y3uz4nTdj&#10;t99K2H0tagdsFntig6DjmVpIFXIpHA6Ly2WTRl6Pf6aRR9Xxwwrk0Wvpn2rkcfyOnnD/TXQt898M&#10;6aw/wu8w8gi8Db6fYh4b7ieM0DpaBSxWrxIlwuMS+De9vX0qFa5/x3Xx/Wo1rIVVYi5Xyudr4C2f&#10;x4NVHBoNRqADgyIOB/rwKLBWJuSJuCyVFM1JLuEzv+RayG3wZl9o5Fn0VsQnjDzp4kkdT1p4Usrj&#10;joDXAZCCXg8uESsvILLjeaxWgMNoxi6ehE1vIvtC2JjVyme2QEcXAbeVlPLQ6vD7jDxmuJf/iJFn&#10;NXGY6AODYV4ewWI0wFohs1XAaIGro1Oq+9TwjvHAa6Nr6BbnyB0oWyZuv1Oip2vqkZnJB92QcCeM&#10;PHRgEcfKY9WObTuA6+VhMWqHbcoBt+R976PnYTB2jyOQdNAtYf/7SVmhg/uJnm7Jhz3i9jvjwVhi&#10;TldYDNtuDcTsdcTbw2ZJRLI8jIRus8JZ8NGEzceE77AhK+XJInoYIQU9XgVE6dTUR+1zJBm080Rq&#10;DRC5CzaAw9oFbDT3XmN0YtW0I8umHFg0fu/8MfsWjAWgs2fe6H2LJh5YMvnoMkOvVcZ+68z911v4&#10;rLPyWmfpvdHhwAqLlS5jbSb86+HNs5JD9p6KOHQ2ySc+eO/BrfNmWI5yM/lmnuWohZajVztOmWf8&#10;3WzDb10m/tcPtlNmm4+ZazvZesr/znEwDPfenRYfkBTlGxNyLDL4SGTYsagI7/AILxSZEnYiKOQY&#10;tEBg8FEgKAQ6x4OCjqIZR3HKeQjqBwQeCgw8EhJyPDjYOyjQJyjQPyQoOCwkPDw0KjQoMjAgws83&#10;ODgoIjgoPCAgyD8wwNfX+4T30eMnDh339jzh5XnMa/+xE/uOnNh99PjuYyf2HDqy49Ch7V5e+/Yf&#10;3HLCex8sHvfae8Bzq+fh7Xv3b9q7d+Pu3Ru3bVsD7N6xfseOdRs2r9i8feWWHavWrFsEbNm2cv36&#10;JatWzHW2Nxn57b+P+vpPY7/7z/Hf/5eZ4Vgb40k2JhPnulmvWTpj+/rFW9cv2rx23sbVczatn79z&#10;2w/bti7ZtXP53j2r9u1dvWfv6r371hw4uP7wkc1DBfLIwmMOHd5EuvgjQ1HyRH/QyCPz7rX1hPc2&#10;UsrrVsd7ee/09kEV8ZgTPrsBb589vn77/AMOENXxh4DQcC9s5CNjQqMTomISY+OTk06mp5/KOJd2&#10;/lLGpayz125duHHv8u28a/eLbuSVEHO6vrhbjGNgkY4n/6Z+WN6U96IZeFBWj438vSfVuQXPcwue&#10;3XlceiuvKOtu3pXb93DN4+WsW5dv3Dh/8VxUdGhsbHBsXAAy8rHesXE+QHScL5LyhJ3HRj469nhU&#10;DCqTJ408KeIxurXzsDYi/Agh5dHsr2GhB1CmfDgiPBL29QyFVRFHSSMfFQUPFJCYFDIYWXM6Oj0j&#10;LuNswoVLKecupVy6dvrK9UyUWnP7MnDjznU9I19Y8vRJ2bOSZy/KXlSVVbwsr64rr24AsJEHahu7&#10;qhs7hxv5T0Ga+to2GhFxg4x8bQsCG3mcWoONfHXdB0b+6YsXv9fIYyk/ZORRag0GS3lA17zrAduQ&#10;kEaerJQndfydnOu6Rv7e/TukkYezQka+6OHtkse5TwrulhblPS/Jr3heXPWi5PnzovLy4urqsvoa&#10;VN4ONNZWN9W9bK5HyfLQNjXWfxAiX1Nb+7KmpvolQER2l+mG1dRWvdBz8ZUVz15UlGF0dTyALbyu&#10;kQfwqkEIEU/qeGzkB6Pknz7GlCAp/wgoKXn0tPgjRl5PypM6Hht5Ej0jT0r5zxv5R4/0pTw23V8o&#10;xEl1/k9C7+GG8+HJf8TIYylPGvlBC6/b/0DKfzxHnuQzRh5XymMj/6GU/4iRB8qelxCU6hp5PSn/&#10;eSNPSnnk5YfZ898Ev8rJvi74aMMZpuM/buSxjv/bjPyD/Ht/v5EfKpN/n6KFjfzg/K7/ICOvWyMP&#10;YCOfcSb8dGowkJkWihLhb6R9oON1gmu+xMjfuH767LnEDMLIYzWv59w/D2nkcY18alp0QnLEFxp5&#10;jK6R15XypJHHBfK6Rv7qjazPG3mk4/MeYyN/J78EG/n7xS+wkSd1PKD720NBZetjoLoDwPHxOgXy&#10;v2HkSWBLskAeG3ngYWU7oqL1wYum+88a7j17efdJxcOSypv3CxpaKSgxmyiQ/4yRJzvYyCsV3UWF&#10;TzlsASzy+UJYK+BL+DyxQq4pfVpOp7H1jPwQSOgTLl5JFP+qAIW8VyrRSMU9ElG3Uv6aw5K3t3Lo&#10;VDGLIWPQxM3NlOaWzpbWLgqV1dXFvn3nfllZtRxNk6moedlw8cJVBp0D7xfXrmWlpJx6+CD/6dPq&#10;/MIKoKiksqSkovjJsyfw8+p5ZXt7p0KhkojEMolUKVcIUe0zIWoV3TyuSKXsgRPjcoRwUX29r1lM&#10;XmtLF5cjYtC5fb1vZFL1o7wiDlsIGxPV34Nf2MjDWrm0r7f7l27VX5PjrxtO8rC1XDVt8iJr0/W2&#10;5pttzbabGW02NlxvYbIF+qaGaw0nLjeassp8+npjg9UmU9eYTt84ZcIKQ4M1Nla7oLW22Dpl3EJn&#10;2+2WJqtMDZe4Oa6fOt5t5xZvPqvn3Wttr+atXKJWyjVIIvP5crlcppArVRo4ebiNb15pVfJ3Ev6b&#10;ggd10aEXNq/xnuW4cZ7rtoUeO50sVtoaL53psHGWy2YX21WznTcsnbNrvuvGBW6bVs7dcXRncP7t&#10;Z92Stz/2oKQaiVClUfcP9P8IL4lecXe3QDmg7Hmj1vwiV2plcq1A+DOHpe1WvFNKBuRiKZsp5/KU&#10;Uhk85UK1Rix/Xx3/RXzayEMfni80k6pUqZGjgBq5SKZRdYsEQh6HC2txfJBYKMLiHp5WaLlsDrQA&#10;MQUrqo4naueVaqVGKUf/4iAVw/EVvd19IoEYxqEPx4S13eoe6MBjqeHlpVRJhSL4EVf0qPDyxSv1&#10;tQ2wFrbv0fTCb1iHDx3ftnXX8WM+ngeOHDlwlMfki7jiLeu3wg+PHmUvly2QiOQDfW8a6pqPHj4h&#10;l6rgTvb3vdGo+/Rq5HUV/HDwNoqhCR661Ro6jXImPeV0WnJmZspwI49ndoXBjxr5wXfIjDg9KZ/2&#10;W0ZeD9LIA5838ljKf8bInz/pF3Bwle2Uf1/pPHHPIosjy233L7H12bX0jYLBbq1nd7SzOmjYyNMp&#10;bfTOZgAbeVYnCrFBRr6r5aNGnkvt4tEoHPqgLxPSqWhtZ4eSTn/FZqs7OgW1NX0MiryrvqezVttZ&#10;25ISfW3V4pvrlr0I8dE21//U1PSaQpWzuXw2R0hjyegsJZP1I6VL+7y8YffO1pkeQhc7jattr4s1&#10;tIO4WPS6IiM/4Go+4GbZ72bf6+ao8QDsYbNuNxvlTGf2gjklC+drHz/Wtrf/zGC+pXPetNPf1HVo&#10;W6napnZ+THTZ4rmNs5xlc9wUrvZCOwuBm22XsyXN3V4805XvYsd3s2V4OHQumJk/eybvzDktjdPb&#10;Tu1msxVCJpc7aORx/Ddh5LGUR8Ejv23kOSzCyAs/Y+Q7alvb4A+OZ7Vt1S2UesrLkpceNjNvnsuu&#10;yKtyMfIwG29jNt7ObIL9tDE2wJRR1uO+MTWe6GQ20dlghOV3/zYxzu/0K+EvzDrhjTN3zSfYjvjT&#10;hGmjLKd8Zz5tlLXttJnTRttOI2rqdY28wQT7qRMdjCe64DJ5QtnbA9PHOwCTvrecOsYWOhNHWEwc&#10;Yf7Nv0+C9l7WU3abmNHCo9Qxl85YOf4vUwy+N6oqalDzBq6cuv3tH8YZjLQ0meCAPzAwnexmNsV9&#10;ygjLf//qu+K7FY3lnaYTrG6dy1GwlJTaLloDQtfIDybI11I6azv1jDytkcFsprGbWjsris9FHbkY&#10;ueta9JYbsVtvRG28E7/jVszWrJgtN+O23U7YlR2/Myt665XILWcD16f5b4g6upbd/KRPxhLzaTwu&#10;PI+/beSHNPrvgFTwegxtoK/j/7/YyOsK64+j6+Ixwyz8BxCf+cFbDdxPeHagxUZexOEQc7qqsGTv&#10;USh+evUKRl739PQqlTigRiOTQQda2EzAYqkkEthYwuNBHzo8BgMOImTDtzUNdlFKhPBkSfjsbgX8&#10;NsbRuydw5li4f3AtOlIerwVI+T7E7zPyejqeNPK4IyDK4aHFI7rWHndghM0kcm8I4Y6NNjbvDEo9&#10;vasO+iQwyKQ2wDjAhY1pjQB0+MwWEtLID+NvMfLA32TkMS3QYiPPpzcDQm4HnVLTo6TyOku8N7nF&#10;7Z0du8eVmH/V/eQRFCKfdMAVC3dcIH+SmKM19fAMHFaDnTsAg0ACUVD//+HuL8Cq6tb9Ddhzzt5n&#10;7/2m3a2IEiqdSggodnegIqECdrd0iGJ3oKR0l4QB0s3q7iKtt/ieMQdMlwv1jb3Pd/2/z+u+xjXm&#10;WGPONedcsGTdPPxGmIc1SrAhln7tyZeHjpctEv1uSJ1jw46L2bFqDyWWe4W+upHH08K8baF/dpsx&#10;tPDoue0mZ7YanXc1hYdgL2hxzTveEc+BFvt3aGEQPwR9vAktNvJ4BKfWkJx3Nw/0nHVuu9mpLUaY&#10;E5sMcGn8wdU6+1dO3bNMC9i7fAr0MUc2GBzdiArkT24yPrXZBNoj640PrTXcv9r4wHqLFdZj9If3&#10;89pof9Vv9xVfL69NTg7GY6x1Bi+ymLDCRnuZ+cSFRmPstQfaavV31BvuMH2Ek8FYU60BlvojfVyX&#10;njvmfu6455kju84e9/I7vd/3zIEzp/YeP7r7yNFdWLIfOeaFXfzhw7sOHdl19CjqAAcPeRw55Hn0&#10;2M7jR3cePOR26MAOVN990O3AQfeD+9337fM4sHfnvr279/vs3uPjtXvnrh07duzd4+3j47XTc8dO&#10;T1d39y0+Pu6enlsAD4/Nbm4bXV3Xb9u2duvWVS4uK123rXbfsXbrluXr1i9csmTO8pVOK1bMXbFq&#10;nvOC2U7zrObNs3Z2nuXkZOnkYO40x3Kuo8WiJfbOC2bBo3OdreAhOzsTrUnDfvz+v8aM+OGHb/qN&#10;HPQv7fFD9bRGmc2c4mhttHKh3apFtpvWOLusX7h57fzNa+dtXDdvy8YFrluXYiPv7rbSw30VNvI4&#10;mqY3rwaJeFLHe/ts+qyR99mLyuFJI09KeQCn02joeGD/oR0A3ECs40+e8j512ufU6b04o/+s73Hf&#10;gDP+IX7+IQFBYaEXr10Lv34z4tZdIrIm6vbjhHsxKQ8Ts56k5kWlPovNKH6a/QqXuKU+q0wvQh+o&#10;AazjSSOflFf6NPtFfEYhEJuWj438/ZgEHA18LzIKG/lzfppG3s//gG/AISTlifgabOT9A/f7BezD&#10;Xh6rebKjDjbyyNSf8e5lN8Gu02cRZ88T1fRnfc6e23Pu/EEk5YkaeWzkQ8Pgp+6zEVf8r14Pun4z&#10;5Pbd8Jt3UWQNNvKPYu49jnvwJC4yNjEmLik+KS21r5EvKHn17Hlp4YvyopcVJa9qnpfWvoSf6foY&#10;eYSagv8spbUtf9zIFxIrMuaXlGAjn5WXC/wFI08qdXUp/xUjT04jjTzwx408LpDPyEzpV/8yvywv&#10;tSjzaVbik4ynkcmxDxPjHqYmRWVnPM3LTirITSnKyyjMTS/MzSwpyHn+LLekMPdlUf6rksIXRQWo&#10;8r2kGOXFEy4eePmipLLsZcWrkrIXxfAonvPyRVHpKyLA49VHXhC8Ki1BNfLFOUVF2YWFWdi/F6mt&#10;8kpCGnlcII8pKMjIz0/H5OWlYXJzk0lycpJysxJJcjIT1IFrJMlKjwcyMuLTMxIAdUePUTfy6Skx&#10;mNTUniVeU1I0UffaKYlPkhMeYzT0d180BPp/HI2n64v6mWvoeIKYnoVeU2Kxhf8ENR2vYeRJKa/e&#10;72vkP+PlPzXyvVK+B3Ujj8vkMQWFmpXy2MgXFX2U8upGvqAHTSOvDmnbAY2H1CHnqBt59b1QWE0v&#10;pJHXcPGYXiPfk9AE/EeMPJLyv2fksZR/En1HPbsGG3m85DRp5EkpTxp5JOV/z8gjKa9m5Htz5HGg&#10;fNDtO8E99fI3fHGNPHAl/EQMsVgr8u9fNvJPHiM0jHxc9DVs5B8/unzjJqqO/8tG/uZ1VFmPjfzF&#10;CL/gsHN9U2s0jDyujkc6/lr4lWuXsJEnpTzwsUy+t0b+1oM7OK/mj9TIYyOPdHxK5leMfFL+Sw0j&#10;n/a8tq+R7618p2aV0TT8O0n26x5Zj408KeVTnzcRUh5FySeX1CYVoz/iS3j2Kj67OCXvRVRS5ovX&#10;NUKJUopCP4Ri+Ej4ZSMvJNY4BbCRxznyXI4QNuWyNrFIwePCQ/LMjLymRpqaju8B18JzeSKhSMYX&#10;SIhWKhDK4GMpjSZobOQ8L6mlUaVVlYyXL5qflzQ+epCRnFSYnv4sLi71wYOYR4/iOBxZbS0lOjol&#10;K6uwrLSGyeA9joxNS82KehJ3+vTZK1euPY1PfvGi9sXzOjhUYWFFQUFpfv6L3LyinNxn9fWNcrlS&#10;KMRZMxIOh4WtOpbCcAkqZQdcZlJiGlxIYkKat9f+nZ4+Hu5eSYnpHLYwKzMfmXexQoLqwD8NQEfF&#10;9XKxsE0he6+Q/nb88EUdrTnmhisN9ZZOnbRAV2uVyfStyMVrrZ0+ZZ2x3hYj3c16k9foTlptpLdF&#10;e/wKXe11poauhtNdDPS36E5do6u1bMbUZVPGO+lrO5tMXzLLbJnrxgNcmqJT+TOfKVVI27hsAXxm&#10;h2vh84XEhXDgihQKlPkjk7YrZG+kws42xa8K8c98VldSXNHhfUG7th9323xo4wrvTau8Vi9z37zO&#10;a8emfd5ux88cCUuMymuu4nTJf+mQfWiXv5MJVK2KTpWiHS5QIBAo4IVlC1s5YjGDp+CK2/gyBVsE&#10;bZsQ5bkL+RK5VNWq7JCLlDL0V/htfJFcJJb/ESNP3j24+YhPwuXRP6zURQKxTCKXoIAavoCHcmNg&#10;k8VgdrZ3dLS1c1hslUJJFMuj+XC20IG9cJ47jKB4d57wTed7uKI2VSecrULW+u7NT9DivwhpqGsu&#10;KXqZlpJ549rt2Oin6OmE0laZKiM5feOaDTs9du3bs//IoeNbt7gGBYTCQd52fSgvq9qyaRuDxlbK&#10;2oU86W53rwtB4R+6ftqy3gUORT4LdJobqW6unhKRHHYE3r/9mUhJkv4RHQ/gaXKRQsxDmfJtCiWH&#10;Qb9z80pEePDNa+E4L77XwuOS+U8K5z+u7Kqu5vtI+Ut/3shjHQ+EhxFSPux4WCjW8cjIA6SRx1Ke&#10;NPLQhvkeDPPdf8F/P06tOeyxzGTyN4tNR7s6T8dG/pjH8g5hE6uuApW6N9Nxak1LYw2loYraWyNP&#10;r2+gN9RRG5GUZxKhNNzmRsSnRp5FbWZSkJfnwGZTg6C5Sd7S3FXf8L66ppvS3F1Z9rYos7sgXXAp&#10;KGHFgtR1KypPH+1+XfJLU21bbZ20nsJpYvLofGYjVcriianUjvqG7rJyxsFDlXbW/NnmSmvDNquZ&#10;rbOMlNbGCisjhZWBwlpfNUu/c5Zhh5UJ0vGzLdCKr7YmSltDuY2R0NqE5miXP8/5t6fJ3VW171oY&#10;XVSWspmlaua3N7N/oTC6G+tEdy5nLLJvcJrFszEVWs4UW80QzTZiGE+TWhl3zbWlWs2stTcvdLCp&#10;8vLurq79qZnGrawQ0BuZ9GoKrZLBbGIzWgTUFhGliU8jKk+ZdUBfI486jGYBvflPGfmKorLal1Xl&#10;z8qaXje8yH6h5Cq3rtrqtt6jKr9m/7aDY36YMHHQ1Ckj9I2nzp4wRHfKSENAb7z5kH+MH/rPCb4H&#10;LvAblDJKx+OIp0aTrSYM0tEZbQRMG4Oi58cP0tcZgwrkUTl8r46fMsZ88jhTAFfHTxhmCBBl8kj3&#10;EyvHGo8bMh2A/rRx5qMH6v7wtzEG2jZp0QViemtLBbvuJXW2geOwb8bSqrj0at75g6GThuhNn2gJ&#10;zJhoPX3yrCmjzUYN0Bn6zcQVczfI2Z1bVu7YtspNwpA1lDbRqmk4qQbzR4x8U1k9p7ahsSQ7/NiO&#10;CwdXXz26/N7ZdXdPrr56cPGNI8uuHV12+dDiiAOLLx9ccmn/ohCf+Rf3Lws/tObc7pWNz5M6xVQe&#10;q4nNosH/Sl8y8r32/K9AKng1SO3ew6cuHvP/b6k1Grb682joeBINEd8LTKY21sGbjIDNwL8vgdsL&#10;m7TGxg6FolUqlfL5Yi63S6V609raqVRKeLw2mexDZyfOq2mXy3HVPIdGg8kiDodLp+OSeTaVCh04&#10;Dp/JhH0lfA6PSZMJuSopH973eu35JwpeY1MdPBkg5Xsvf7pGvm+ZPAYbeVLHa8zEIp5GqaC2lFOa&#10;UTQNaduxi8e0NJRCCyMa9fKkjmdT4fu5hseo5TPr1GvkMWr9/5SRr1Lno5HvC7UKWgbRZzVXsJur&#10;uEy4sWVKSaOAUrRv7axAdyffbdZEJbtlgIfFmS2GuC4e+3es46ET7mULHXgoyN0yxNMaRqCDo2nI&#10;QBvYhHH8EBwwdNdsP1ezc1uNz24zxq4cm3To4BFyHNogwshf8LGDTVK7B3paBRMhNljfwwQYh03o&#10;A9DHFfTQwSPqYBEPLQaeAj87dHBdfE91/A5TFF9DLNx6aosRbnFqDXTObjPFOfLnXeHkP3LSxfTE&#10;FiTicWrNsfUGR9cZoTL51caeS6avsh5jPfmfQfs3+O9bP89orI3OEGejsQsMR8+bMcJu6kDoOOkP&#10;Mx77jwUmYy0m/2itN8RSd+iaheYnD24LPOt9ZL/LsQOuJw7tPHXM+8QRr4N73Q7sczt2ZPeJY95I&#10;wR/aefCgZ4+C3+++f7/74YOehw547N+7Y6/P9n3e2w/s23Fw3/Y93lv2eG3c47PJe9f63Ts37PbY&#10;uNNjwy53aDfu9tiyywMedXNz2+zptmnz5pXbXdb4eG113bZ63Zr5G9cv3rBu0fq1C9etWbBu1fy1&#10;K51XLZu3YomDk73pQmdLxHwrJwczp7lmDvYmdvbGTnMtHBzN5tgZ29saQetoZzJ3jvn8eVbwqP0c&#10;o7nzLK2s9bQmDR088O8D+//PpHGDxo/urzVhyJTxg7XGDbI0nrrEedaqJXM2rHJev9Jp7SqHVcvt&#10;1qyc47JpoevWpcQ6rou2uizGNfIe7qvwOq67d63z7rXwPXivA7yJFBqs4z818iiapiedRs3IY8iY&#10;Gg0OHHY7cMjj0FGPoyeQjj99Zs+Zs/vPnjtAZPcfPed3wi/wLDbygRdCL12/jo389XuPbz6KvvMk&#10;8X5s6qOk7Ki0fCKypiQhpxQ+UKc+q4QP1OpGPqW4GtqkgvLE/NfYyD/NLMJGPiolK/JpyoPYxHvE&#10;en33H0ffjXx449b1s74n/f2PkUY+IPAQkvKBKLgGp9aghV6Jwnl1/PwPYHz99gPnffcB587vPXsO&#10;rssHOHdm7zloET0rwZI19ed8fXonHwDQ0gUBxwICjoeEnA4NPRMefv7y1cBrN0Ju3Aq7c+/SrbsR&#10;dx9cvffwxoPIW5ExD6PiH0c/jYpLisVGHkt5DSMPFL4oL35VCTwvq35V3gB8xsgTYO0OfFnHN8Mu&#10;JHAEdJyKj6k1JaXlwJeMfCZaavETI5+YFKdu5LGU72vksZTHRv5LqFt4dUgjH9WzputHIw/P+3kj&#10;z6kuEjW+UrHqlOx6Gaue1VhWX174+nlWYU5CVsoTROKT9PhHqfEP0xOeZCRGAdkp8XnpiflZaQXZ&#10;6c9yMovysosL8kvQ2pkF0Hn9oqjiVVFl6fOKsuflpSWvXxUDpa9KSooLikt6KCopKCzOf1aUV1CU&#10;U1KM7l5xcQ6CSLDBfFbHIyNPjBThzWeZmIKCjF4jnwJoSPm8bMQfVPOoZL5P4TxBPCnlSSNPSnl1&#10;F49R99opiU9IKa+hvz+LhkP/z6LxXH1RP/M+Oh74aOTVpXxPnxDxKbBJ9NPSn6amoSj5vnzdyKtL&#10;+czsNEBDypN81shDBxt5sl5e3chjvmTkSbAxJz27OkU4Av4LE7B814Achw7sVVBchJZ1JYw8fAMA&#10;n62O//eNPNbxpJH/WCb/eSP/MCbuvoaRxzXyvWXy179i5D8pk/8DRh42v2Tk79wNwUb+xvXz6kY+&#10;+lF47ONLSMqrGXms43uM/JPL2MhHR12JJqLkcYJ8DzE3n0ReuXkr9Oq1QCSS/ryRv37VX93IX7rs&#10;Tyzrel6jQF7DyJNSnjTyOEce63hcJk/myJNGnsyRv/foIdLxvUYeh8j/tRp5/Pt8bORT+xh57Nax&#10;kSd0/B8y8ljKpxOJN2kvmlOfN6U+b0BSHhn5GsLIlz3NKUnNfxmTkl30skIgVsnkbdyvGnkN5LLW&#10;/LyixgaKRKxk0LlsFgqFFwmVSkVHfl5xYwNVQ8djI8/jirGL5/FRqTqTxa+vp5WXNyYl5WRlPU9N&#10;KYyLzbly+cnxoxfOnr5y+VJUUOCtwICr4eE3r159WFhYcedODIMhkUi6iooq83NfJj7Nio1O3bf3&#10;aPiFa3JZ2/t3v7a3vYVHFfIPSsVPCsV7pfJde/uHjs73qtZODocnkyl4xD+RSMDnc6El/ongWjhs&#10;AVy+VKJMTcmES5BKUA3+jet3V61cX1PdKBYpMtJzuRwRMvJixSc6HiBWhW1VvRUL2zrbuqWiny8E&#10;Rxroz9Of6mRrudHO0tXSeJvJjE1G+psMdTYYTNtopLvZWG/L9CnroD91wkp97TUzpq2bqrXcSH+D&#10;hdGW2eabzQ1X6k5xsjBastjZJSLs4fv27p/fdHco3n7o+lkikne0vSH9NZvNlUrlVCqdzxcqiFcQ&#10;XoXOtncycZtS9uZtR/dvP3V3/9L927vuNunPcsHbTsVv7zq7VfK3rdJ3MI740N2l+NClet+h7JKK&#10;lFKxAg4FtwgukcNjw12SC4VKgVAlkWEFDy833AcYk0g6RKI2uGSlokvAlfE5UqW4ncMUoD8a6GPk&#10;1TfxmWNgJjbyuI9Bhf/wTyhSyhUqBSoq53MF0MK1iwRSDovb3trGZrI4LLaAxycSbOC4RKy/QCiT&#10;SAEYxC3spZS3tak6X714fe/Ow8uXrp074+d3PpBBY6sU7Xk5z9au3rDHe//pk+d8zwXExSQgky5v&#10;T09KW71sFfwX97br3fu3H7p/664sr3HZvP38Wf/uX7vZTN7unT71tU0qeUerohN+mPLy8P7pzc/u&#10;2zwK8opwiLwMnlaqEvDEO7Z7ZGfmlRS9fBIZE/0kjk5lSYi/zIAT05Dv6pt4BCMXKVCAvkjcppCL&#10;eNzIB7cjwoNvXb9IGvlPdXwY/MiOA+U1jDxG3cjjfsTl83hxVyzlSdQtPEa9Ov6PG3kgLPAgubIr&#10;NvLhAQfCffddCz5wxHO52ZTvnA2GbZ+n77PMZMf8GSd3rWrl1bHrK1HyTBON2tBCbWqktdTjingi&#10;R76e0dDIaKynNaEoeVbj5408vRktzIhrV2EOp6lBSqcp6uu6a2q6C4sYoSFl3l4vtm/KX7Hk5ZJF&#10;RYsXNez17q54+WtTVSejWdLcLGdw+RSOgMZnUZlCNhuO2d7U2F1XJw0OfG5tyrExkVkbtFvN7LAy&#10;arc0brMwUVkYKqwMlNaGndamHRZmHdZWKhtr6Wxk5BW2htJZM0Q2Zg02VmUrV3Xn5HdT6R1UBpGc&#10;Q2/lK3ktbH5DY1dLQze75V3kzdeLHOn21gJbM7GVgcrWTGlp1GZmLDQ1YDpals+3ebZqWXdhYTeF&#10;Lq6uk9BauLR6LrtWIGxiMps4dIqIQhG3tAioDXw6kepAr+MzGr9k5MWsFhETOsjIC2gUGYfbUFb5&#10;JSP/Ku954+u6htK6svxXdS/rgPJn5bMNbR9fflLzrM5kioX+WAO9cQYTBk8dN3DK9InmU0cbThqm&#10;P/I7rasBD6TUTlFz282AhxMG6E4cpEOsBGukNWwmTpCfMsJo5qRZ6kZ+ClEsj2rkx6A0G5QvT4CT&#10;bXCl/PihM3B8zWS0HqyJzniLcUOm/7PfsOkTLcvy62nVAnoN/3V+7UKbFY2ldHa96PTewOHfTJg6&#10;2njSsBl64yymjTaFfccO1hszQEvMUF4Nvq03waD2RT27gV3zvIZeQ/2o48vqG15jkJH/UmoNpaKJ&#10;W9dYnp0YdGDL9VNbbp5ce3yT2eLp//B1nXVxj/PVI0uvHF5y5dDS2yfXPPLdHOm39dbJDbfObgvY&#10;u64iN6pdiF5HFpPKYjE0RTxJH8/+x+m18Or8ISPPpmkuxPofR0O4/y4akv2Po2Gov8hndTzQx8X3&#10;0NzQUl8DrYjLghuL/44BOpT6+g6FQsrn85lM+Cnkl7dv4X9SGAHa5fLun36CkZ+6urpUqlap9G1b&#10;GzwKLTzKpdMlPB7sJeJwUHw8m43TbARshojLlPDZYh6D0lDV9+qwcP/kWtT4go4H/oqRV1ftGDKy&#10;BvqoBJ5aCR1Wb1E8CSnlsY7H8p3U8dBvrn8FYC+PRzB0oky+py6+18gD/9kaeazj/4KRx+MIBvLy&#10;7OYqTks1h1FHb6lQSppEtJKDG2zPbJl9zsXyrAuqHw/wsDjrYhTuZYs9u+82E7/tpmc2G5zcMP3s&#10;FsMT6/Vxjg0S7r06HloAb2LwjudhX+hsN4UOjovB5h07cQ0jD4O4yN1z/uiNs348sEobV75jHX9x&#10;7xxoYQRPhvEgQt/DJtbueJyU7+p9AGbiQZiGpfwnLp7IkT/Vu5orjo8/sckA+ljE+7nB7lbQQp8U&#10;96e2mp10MT29pYczLmant1gAJzZbH1xrvtpqjNHIfuvtpy63njx76gBno9HzZ4x0nj5ipcXkFeaT&#10;rCZ+ZzNt4ELz8Ybjv5mlP3SFw4yj3uv9T3n6n969z2vdiaNuh/ZvO3LA49A+98P7PY4dQubdx2vr&#10;Hu9thw967tvjutdn+/69O5CC99q2z3v7fh9XaH12uXjv3LLHcyt09uzcvNtzvZf7Omi9PdZ7uq3x&#10;3L7KbftKN5eV27esgNZt22pg66Zl2zYv37R+wfo186DdsMpx1RKbFYtsli2YtXS+9dL5s5fPt1k2&#10;z2aJ06yFDharFtkucDRZ6GRqO0tv/lxTe1uD+fMs5jmZOc4xdnIwsbc1mm2tbzfLwN5mpt3sGdA6&#10;2BlO1x05fswPQwb97cfv+gGjhv/LaMakGbrjHGyNFzhazHcwX7nYfvlCW+jAM65b7bhx3bwNa+eu&#10;XeUAfehs2jjfdfuyHa7LcWSNp8fq3bvWee1e7+21AdqPMTVq67iqG3lSymsYeXX2HdiiIeJ7cT14&#10;2BM4fMzz+Cmv02f2nD2379z5g8CZcwd9/Y/7BpzyDzwfEBoYEBIcFB5+6Tr84Hv78u17N+4/uf04&#10;9m508sP49MjknOj0gpj0orjMksTcMlzfhnR8r5EnU2uwkU/OL0vIefmpkU97EJt4Pzb+XkwcfKK/&#10;9/jRjVvXz5w/4ed3FGXHq6XW9DXy2L+TRh7N6ZXyAJby587vxVIeOH92H+LcHrwq7PlzHxeDPefr&#10;Q8xHOh4473fEP/B4YOCJ0NAzYWFnw8PPX7kWdP1mKGnkUYL8o5ufGvn4uMSEz9bIP3temo+Ca8pL&#10;SqvgI//zMrSs65eMPJLsvUYeo27ksY7XMPJwkJdEgfzL8mrCyFeUlJYXv3qNU6BRlXchWtk166tG&#10;/mlCz8qu6lI+KvohXtZVnc8aeVwRj9GYD5BC/9MC+UefNfIfU2v2rnE647nmymnv24GHk+5deJ76&#10;qOF5Oru+hN/8SkApk7NrBJRydsNLRm0Jtaq49lXuy7yUwoynz9LjMxOigIzEmIyEuIyE+PSncalx&#10;MckxT7KS43LT4oty0p4/y35VnPfqeX7pi4KXLwrLSksQr58DpWXPX74qfv6yqOQlkSOPdTxh5MkE&#10;G2zecb/g2UcKi3KfFX4chH7Bs8z8gozcvDSSnLzkT8hJIsnOTlQnKysBUPfyKMeGWPoVoeblcRF9&#10;ZlpcRmosoGbko4CUlCfqwEhayhNMavJjICUpMjnxEaChvz+LhkP/z6LxXH35U0aeJBlaQsSTYDuf&#10;mpbwWSn/u0Ye6DHyOYg/b+Rzif5HKd9j5Mm4JPSbob5G/qOX/5Jw/zqkgifB4/hQeORTI1+cTyzl&#10;2lfEE+TnFOZhI4+l/P8XjDxG3chHPrn1GSP/6BJp5PuWyf+OkSc3CQgjH0qoeWzkcaZ8KDbyV6+c&#10;uXLp1OWLJyPCTzwhjHzck4joR6g0HqNWIN9j5FGBfNSVmCdIymsY+ajHV+GJsJFH7fWga9cDvoSG&#10;jgeuXfG7cY0IkSeMfMSVgNBwXwKk40MjAoELl3oIjwi6eDk0PCKErJTva+RxZI36yq4aRh7XyJNG&#10;/lF03MPY+EdxX8yRJ408mSOf0LusK2nkU4uIzLvntekvUIg8NvIZpeqRNS2kfP86pJHH9FbKNyAp&#10;/5wIriGMPJxASt6L2NScgpIynlCBauS5KI4GC/e+Rl7YG2gDc2CmUtFeXPSyqrJeLFKJhEqF7E1T&#10;I+NZfqmALy9/XVdZ0SAUKMiwGmznUYE8B1lTgMeXiCXKpibms2evcnKeP36cGBWVevtWTFjonYvh&#10;933PX01LfcHldERcimQyFCnJRS9fNBYX1T55nBkYcLOpUUBpET+8l0RtET7LL78QepPHUQp4Sg5L&#10;KhV38Lkq6AN8HpynFC8hy2bxpVJkirl8HkDk3iM5DC2Hw8NeGBf7pyRnMOhc2CvyUcy5swEqZadS&#10;0UGjstPTctpa34iJGnChSCIQigGUJI/+oXtCCP02mbijXflLp6o7MbZwh8uh6TqOk8faTp+62Nxg&#10;vemMtTOnrTCdscHcYJP+lOU6k5bMnLbKSG+tgc5K/SlLDPVXGU9fOXG0rfZEeyN9Z2eHDVdCI2tf&#10;07t/6eYx4CzFcpFCyBHIJHIumyeXtcILwePDOUhZTB48OwCXAONwmXA+8KopYA5XwmEK+BypVNSK&#10;LLzinULapZS1d7S9kYrgFolZVI6QIxLzJBK+WCqQEDHrSplMxuXDTeFzRTyOmMNT8NkillDMY3GY&#10;bCG8qioaT8gVwQsq57ElADwLpkPSphKgVHds20kFj8GDGsCdh0sQimRwVwGJREYCD8EELpfPYnEk&#10;Inln+9tWJby4KEe+s70LWpwz097aAc+Ia+fFQgncnOgnMU0NzVIi8x3gcYTtqjdPY5NXLV93+eL1&#10;R/ejvHbu3bxhG4vOKyl85e66SyFte9Px4f2bX3569xtMBjZtcMnPLfz1524uWwCIhTKVop3PEa9b&#10;vanyda1c0uqyybW8tPrXn7ppLayjh08EBYT+9ku39+699+8+gvOE+W2qTpFAKpMofbz2wdF2eXqf&#10;OXXe73wgHO3rRh5eCAy8HBiYDNcihe8WhQxe5pgnD7CR/9TCE1wPJzohWMrDm6E62NGrV8pjLl/x&#10;JaW8upcnRTzZ/+NG/iIBaeSJMvnD4YFHcJn8Bb8D4QEHLvrtvxZ84PjuVVY6/Z2mD94xf8aBVRbb&#10;5+kf3rFEwa7mNlYT5h2t7EpvacZGntZUw2yo+6yR75tag80atFwGFfbiNjfKmQzJq5eUK5dKtm99&#10;Nte5yGJWg70jY65znbUta93G7ry87pqytqZyHrVWyKTxKFQJlcVupLBZDBabRqM2ymkN3U017x7f&#10;K3aa3TzbSDrLqMPS8L25yXtTs3fG5p0mZm3mpm2WZm8trbpMLN9a2LyZZaO0MJfPMm21MZRYTxfY&#10;mpWaG77etL47N/s3eouQ1shiNfL4TAaFyqMyFDyOvLmutSS/u/xF9+0bVTaz2A62HHOTtw72KlPT&#10;ViPjVjvbMguD4mVO3bmZ3Y31byg0GYsl5bL47GZK0ysmvZLNaOLRKKIWhriFJqI2CGi1fDrBF4w8&#10;IGJ/xcj3QOj4cqCloul5VnHti2qgsqgS4DZxj/scn6Vnza3lXTx3efQP47SGTdUdO1NvnMGUEfqj&#10;f5zU/3+G3QuPYteK6ZX8kBOXtQbp6o810R1tpDfWRHuEoe4Y02mjTfXGWRhMth39oy5p5KdAZ5wZ&#10;MGUsMvKTR5pMGmGMK+WhJTexiB87WH/4D9pao4xH9p82ZpDetHHmg7+ZqDPevDSvgdes4DbJi9LL&#10;X+bAhybVcR+//n8baaZrpz/BbMIQ/RmTrEZ8r/W//frHP0qDOzTwH8NyEvNp1bSq4gpGLa2htA7p&#10;+PL6xjJEfVldw+v6OsLIN71uaXrd1AgPVdT2rOxa0dxc3lz3olrQ2FJXmBF+bMeN0y4P/VyeBGy9&#10;fXxlXNiO5Mu7Uq94J4R7xgS7AnGhbvFhnrGhO2Mv7Ak/urUsK7JTTBWymnlcJpvNRKu5sqgkHCal&#10;h4+i/E9D2nYN+s5RH+kZ7OPQ/000DPufRcNE/3E0DPWX6PHvX0JDxzehhaNb6mugFbAZ8G4j5DAB&#10;FrWZx2CQcTQiDkcmEMBm9y+/fOjsxGXy6FfdYrGYy4VNGISZXSrVT11d2MKzKBR4FOfbwO54dV8J&#10;n82ioj9c4DFbuCwEh4leILgt6Mz/opH/hH/fyMNDNEoFAB0s6ElIQY+UPRFTg1S7WjQNdCjN8A3W&#10;UywPYEEPwAiTWoV+y0gEyvc18mo58h9dPEZDu3+Wvi7+y0a+nEl7rQ6MkHBYNTCHT6sDmNRqBqVS&#10;JW0W019eOLDhrItduNe8YM/ZgZ5WYd62QR5WF73tIvbMwTE10AZ7WAUQsfLnXIx6FLy7JSaA6MMu&#10;eHLIzlkYGAGCPVHpunoBO+77Exk1IbvRM+Ii9wCi+B3GtzsMXWf53aE10+AhPNhT1b7dBO8Fg1i4&#10;w+AZIjIeJsAmPj7eC4ARgOzDLtjIY3d/XiNEfoepn5ul7w6L4xtnei+ZtHPBuP0rp57aYgQj0J52&#10;MT6z1QRXygO4av7UVjPEZpMTG42Orpt5aLX+vuV6Pkum7V6st2Pe1CWGg+21v3GeMdReZ+Bi07Go&#10;NR6z2HD07Ek/zNEZvNh8ktWUARbTBq6ZZ3R416rAk56nDm09snezz841Rw9s3bNz/fGD7kcPeh7e&#10;77HPe7v3zi17vbYd2ud+cK+bzy4Xn11bdnts9PLc5L1zs7fHRh/PTXt2bvZy3+DlttnbfYv3Dpdd&#10;rht3bVu3a8e63a7rdrqu9XBZ5bp5+bb1S7asW7Rp5YL1K5w3rpi/ac2CTWucN6xyBLasc1633HbV&#10;Yuut6+d5blu6a9syjy2LXTcs3L5+gev6xa7rl25bu9hl9fyNKxw2r3HcsNJ+h8uilUusF8wzszDV&#10;sjSbYmWubW8z3cZa39xksoWRlpH+GO0JAyaM+nbQ9/36f9tv+MD/Hjvqm6kTB87QGwUTnOYYO9gZ&#10;znUwcbQ3WuhsuXyJ7YJ5FkucrTaunrdm5Zx1ax02rHdy2bLA3W25h/sK1+1LAJxXg0vjsY7H4Lp4&#10;7NwBvIlHvmLkSZCRJ+LjydQaDBFZg8JqDh3ZefjoriPHdh8/6XPqzL4zaAVdzMGAoFMBwWexkQ8K&#10;Cw25dOnitWsoRP7ug5uPou9GxaMC+acZj1Nyo9MLYjOK47Oef1yVjZDy6DN1cWVi4evk4gogqaAs&#10;Mb/0i0Y+JuF+bPzDqNh7jx9dv3nlzPlj2Mj7+x4M6K15xzny2MgHBqDxL7l4TM9evcXygO+5/cC5&#10;8wDS9KSpR+XzsOl3AOF7CPD1PxoQdCIo6HRo6LmwsLMXL/rCT/WEkQ+/fTfi1t2IB5E3Hj6+/fDx&#10;3UfRD5/EPY6Kj45Lio9PSsQ6PiUjHRv57IKiPGTkX0Fb+KKspLQCe/nSynpUz97HyGPD3tPv4+VL&#10;qxvV+GjkX1XUAeoF8sWvXheXlqobeRwij/ldI4+lfF8jTzp3rOD/oJEndXxfI4+fS93Iw5kkpzxN&#10;TUuEE+u3aPoIh6mDnHSHOuoNX2I6cYW1zua5Jns2zDvuturs7g2BB11jrvsl3A3Li7tVkRff/Cqr&#10;pTyXVl5Aryph1b6kV7+kVDxvfP284VVRVUl+WUHOi5y0/LS4nOTojKeRKTH3E6PvJsXcS34amYZi&#10;cBJRpHtuan5+OlqgtQBeuyygsDCrqCi7pDAb2mLs3/Oz8vMySR2PKXjWMx938vIzATySl5+uruMx&#10;SMTnppItCpdHRj6FbLOzkwkpj9qsrCTCy0Ob9FHHE0Ye8+8YeSzlU5IisZTX0N+fRcOh/2fReK6+&#10;/K6R13DxAAz+f8fI95Xyf9nII9SMPIpY+pyRx2Cr/llI8/5Z8Bw4Avbv5CB5ZKzj+xp5vJor1vHq&#10;Uv7/2sjHxj/4g0b+3sOLdx+E/6eMPED0Q3GlPO7cuBl084b/tatnr0acxlL+3zHyKLsm5mb0k2vw&#10;RFevBeIqzq8beUDDyF+97EsaefgfK+JKQNhFv9BwX1wXr27kiQL5j0YewGXy6kYe6/hrt69ivpJa&#10;88eNfHRqdkxaDmnkCSn/cWVXpOO/auT/go5XR13KfzTyBeWJua+Sc1/EpublPitl86QSqYrPQ2YZ&#10;a/fPGnnoQwtzOGyBStnx4nnZ67JqDlt8/eqDvT7H3HfsOXMqiM2UNDcxiwpLv2TkhSI5XyDlcEUi&#10;saK6ujk3t6S8vLGioqmhgdnUxBXw25WKn/i8jqzMV7dvxRXkVz6NzwsMuJ6d9br0FeXli+bYmNzw&#10;Cw8Kn9Xm51RGhD8ozK8S8NqE/HaxsLNN9TOHBaenJJ5USoTMKLGtlqLIVimPhyw6wBPwBSIhIJKI&#10;ZTKFUCiGK1LI2xh0Tk52QWfH+xvX727etD0pMb2stAoOxaBz09NypBIVaeRhf3QI2BP9Q+5YqWyF&#10;J1JIO0R8VZvip7cd3QJO+8M7yXt3+TnYbDLQm29pssrCaJWB7hLASH+FlckGK5N10DeevnS2xTrj&#10;GYtMZi5esWSn65ZD0Y+ym2u4P3V2t0rfSAXyDmWnAp6Uy2tXqrhsnkrRyuUI0a9PxAq4k3BvOWyh&#10;XNbGZMDdk8jlSjabLZPJ+FweXrNULJTJpSqpSCnkSeWSVsJf4+JxBcpnl6LYdBhBqS8KtM4cg0Xn&#10;CLlw2/hSIVPMpsk4NDGLLWKL5GK+QkoXCuhiMVeK0vNlQoVK2gpfErCrQCCS8ERK6As/CndSxwNY&#10;spOQc0gjDweRwokQwGRo+XwhtG1tSMRXV9Y1NVBUinaFrJVGoXd1vIuJij24/wiTziLK0kWEB2/n&#10;cYTuOzxgZmd7l0yilIjkcMld7e+TnqYF+Ia87fzp/ZtfOtve7fE6EPPkqUys2rjOhUXnwRz824tW&#10;RWfZq4pdnt4CnpgLX+QK+LqStSo7pGIFzDl57OztG/dV8g6vnXuB40dOb3dxh3MQ8iW//tztdz7w&#10;8qVr0IGzxeX8H9794rVrT2pyxpvO90p529uuDzCobuThtLGI/4qRh0Fs5BVydNPjYyIvXQi4eS3s&#10;xo0LgIaRv3o99OtGvkfKf2rksZTHRp7kd4089LGRDws99lkjT0Ia+YsBR0gjH+6770rgvhNeq611&#10;B8zRHbBj/oxDa6y2OukedFmg5NRI6EisMxootEYKvaW5uQHpeMLI17MaG5iNTcymBmzkcWoNaeRh&#10;L5RX09zIojbTmlDFq4BBYzbU8VqaFAwGOz8303N71nxH2vLl4gWLueZWUht7/myHOts5VC+v7hcF&#10;nfWvpfR6QUsdCp2n0YQtSEoyGS1MFkVEb/qpqaq7OKdy0/J6B0vhbJN2S+MPZma/GJv9ZGT+1sis&#10;zdxcZWnRaWXVZmrx1sLmvZUNcvRWxm2zDcVWM7i2puV2FoyjB7rLX/7CpnJptTRWLZPfwuXQBQwq&#10;XG9bU3V3Y213caF07z7agkXN1paKuY58A4OfbOd0mloLzCxq5s/59fbF7rKSbgaNV1/PolDEbAar&#10;qVrKbeQzazj0Fh6VJmhhCSgMPq2JR0eRDshb/QEjL2LQBDTq1418zXMUIg9tWf6r6pLqisIKSiWl&#10;sqhyteOqQzsOCltEq+aunTZKT3uEzqSh2hMGT5k2enrsnWQxRclrkAQfjxj899HaQ/QnD9HTHj5D&#10;d4yx7hjTsf2nTRttOn6QvtZwY92xKCkewNXx6kZ+6lgLND7ajATXy08cbqAzHh5C9fLjhkyHzSmj&#10;TaAzZpDeoH9NMNOdU5rXQKsWMWpF1Co+s07ssXHf+ME6+hPMJg7V0xlrPG2Myff/NSL0zBV6A2/5&#10;/DW7t/o0V7Yw6+iUyubGsvrm8sam8nps5BtK6+rLEHWvG+vLm5petzSXNzdVNDRV1qkbeUpFE6u6&#10;piwz7vJp9wcBnvfPb4702/Lo3IYngS6P/DY9OLcRNqMCt2Gig3ZE+rs+DtoVuG/9s4SbbYJmIatR&#10;wGEyGRQNI/9Ryn/qyv8U2Lb3RX0Oi9qkMQKgaX2U+l9GXaz/ZTQ8+x9EQ09/BXrzV6V8HyMPg/h9&#10;hs+iQysX8WVCHpPSJOXzKfX1b1pb2+VyEYeDC+RVEgkAP4v8/OYN/F8LI+87OmBEwuPBILTQhxE+&#10;kykTCOBROIiQzYZ9pQIuj0kTcZlMSiM28hoXSKJxOST/WSOv7tlJ2L2B8rgQniyTxyIedwBs5HFM&#10;PIBD2GlEiA1sUppfI9Sq5vFDAIdRK+Y2iTjwdlcnYNUL2Q2AupHvlfJ/xchriHiS3zXyajq+DOCy&#10;a2GaiNkIEHesUiWhSBivLh91ObjSJNxrXuguW393qws+dmG7bUI8rS/stglytwwg4mtwRTx0zm4x&#10;DPawQlXwO8wD3Cw+gaip93M1gz528SE7Z6FI+t2zw7xtAVztHuplA62/uwWMw3PBZvgee+jgafCQ&#10;n5v5yc0zL+1zgHGYdvmAE3Swaoc5AFbtWM2f3WZ8fOP0M1uN8AjW8dCHFo4DLd4RRrCL72vkSSl/&#10;crOh7w6YZnFik8GRdfrQwsixDTNwoPzhtXqH1uhi9q+cunf5lANr9IHDa6YfWq1/YKWuz5IpO+dP&#10;dnMav3XOhNXmQ5caDbGZ8HdbrW9sp3w/a9I3c/WHOugMstH6YanJeFvtAZZa/dfNNdi1ce6pfRvP&#10;HNy6Z8eyg17rvd1XHt6z+cjeLd7uaw7s3oI8u+emPZ5b9u7a4u2xcafr2l071vl4bvJx37hr++rd&#10;rmu8dqzFHW/XtTtdVu7aunb39vW7XNa7bVrptnG5h8sqzy2r3DavcF2/2GXtApfV8zevXrB55fwN&#10;y503rZi/Zc3CDSuctqydt2G53da1c3esn7d9rdPmFXZzraea6w431BqoN+6HaaO/mzbqh6mjf5g6&#10;8ketEd9OHfPtxJH/mDz6X+OG/33ssL+PHPLf+trDbKx17W2m287S05s2fNjAfgO/6zfou379/4UY&#10;8l2/kYP+a+qEH2fqDrc2nTLXzoAQ9zB/pqO90VwHkwXzLObPNQdWLLJZucx2/bq5GzfM3bDeCdpt&#10;Wxdt37aY0PHLcXX8rp1rvXavJ428j/dGVCDfK9+h82eNPIBFvLqUP3Bw+8FDrocOuyMII3/0uBc2&#10;8qfP7gdOndl/5tzhwKCzQaF+AUG+AaGBwRfCQiMiwq9cv3z73vX7j24/jr0fAx+30yMTMjWMfM9f&#10;nBPAx+rUoorEwtdJReXJxRWJ+aXYyKPFXXuN/JOk7N8x8n77Awi9jrR70JGA4KNBwccQRI18UPCR&#10;wKDDAYGHSAv/JTsPwDg28ud9DxB8LJ8/QyTIn/Xdf87vwHm/w77+R/wCjvkHHtcw8jduhWEjf/ve&#10;5UdP7kRG3cdG/nFs5JO4qNjEuKfJSSkZ6ZjM3Lycgmc5z4rzi188e/4qt7AEG/lnz19jI//idQ1p&#10;5LGCRxb+y0Ye8TtGXq1AvrS06NWrgt4I6H/TyD/uDasB1BW8ep+EnIn7pJF/EnXvjxt5OKXUtMR+&#10;S6cPWqgzwFHrO4fJ3ztN7e84ZQCwQG/Y4hmjFk0fOX/GSEe9ofb6w9fa6+9eY79nw7wzXhvvBBx6&#10;FH4m+8n1woSHL9OiX2XE1xSk0cuL+PXlnPpSdkNpQ2ledUlmzfOs0oK0woz4nOTo9PhHKXEPEqLu&#10;xEffS4p/lBz/JDE2MjkhKjPtaXpKTFZ6fH520rO81MLc9ILctLzsFOBZXnpRQWZRAdzVTABJ+fys&#10;3Jx06EAL/eKiPNxHa7pCSzh6IDcvIyc3PTsnBVrCzsNmanZOGrTQR7I+Nz0rOzkrG6/+mka2Odlp&#10;QHZWalZmSnZGYlZ6ApweSTbOmk+LA7LTY7PSYjJTo9NTo9LSogHooH7KE9whyUhBpCc/AdKSULG8&#10;hv7+XTR8+n8cjafToI+Oh/nRyb1SPjUVhdUk9+FTL4+MfF8vT4p4DfpKeWzkSS+vYeRz8hG5BZmI&#10;T+08KegL1NPki/JII19IgOKWSp7lq4G9fI+p71XnJKSIxx0NsHP/0qMYfBxcJo9FPImakf9ExOPI&#10;GiAtPwtAOj4vK5OQ8l8y8ilpicmpCThHPiE1HkjqjZLHK7uSUp408kBMHPw38QAD7yDwVqJu5COf&#10;3CCk/FUk5SMjEL1GXt3LIzV//xJGU81/zsj3BdfLIyl/3e9yxBloL108FRF+6vHDi3GPr8Q8isBE&#10;P7wU9eAiDD55dCkqMgLAkTXYyOMFXWOeIDXfEyUfczM2+gYc/MrVgJs3wy5fRm4dQ6j530c9tUbd&#10;yGMLH3Y5CMAuvpee6vieyJrraFlXgCyQJ8FG/tqdGzfu3bqltrLr/chHDx5HPnj85OGTqEfRcdjI&#10;IwgdT6bWRKekqefIx2c8w0Y+IbcEu3gMWSOPQ+TVU2tII6+h3QFs23E/+zWVjKzBkC4eSHveAGim&#10;1hSUJ+WVphWUJmQWZuW94PCJunWuWCiQqbt4dXhcETb1QiJmRCpR1tc1Py8pY9JFFa+bGTShSNAK&#10;fT5XUV9Lz899KRQoREIltHweHFMiEiJLDk/B4cAHT/i8qQD4fDn0AegAQmErCkJBhWVvpNJOKpVf&#10;Vtb4vKTWzzeivo6bmFBQ+Kya0iK+dTM2JbnoRXF9ekqJVPSOx1HJJG8lok42UyYWtqFfKghEABa+&#10;KlUbm80Vi6V8GBGjaHGBUMzjo4hyVWs7dAipjirNFfK2yoq6osKXUklbSnL2hbCrB/Yf371rb+mr&#10;yqZGWlZmfnvbG3QrBBIAP4VAIID94R/xZCgiXCKSS1GoeptC2tEme9sq/6CUvi9/1XLrauw+r/Ob&#10;1vqsWOS+cN72eQ5bli1wX+i0beViD9cth7w8Th0/FPzkYWpDDadd9kub9EOr9J0S7gMcSiiVCkWA&#10;kMtB9x2td4p+OwKXKRTJ4R7CHZaIW+EmczkisQjupwCuhw+f5Il/CpmczxUQal6BdTCXzVEp5QL0&#10;dwK8VqWKx2XLpPCa8uAxgQDl+ciVMiaXwxWiX2qwxAKOQsKUCNBsHgf9hYNKTuGz2RIh3EG4F2iB&#10;XIWcr5LBoEKlhOPD/YQvFbxerkrZQX61tLV2cTlCiRi+HsRwq9EapyI5TMO/m+Hx4UURFxe9fBwZ&#10;8+jR45ycPBqNgYrlxQrYV6Vo3+tzICz4kpAnFfFlMomyXfUmKSF1rsMC7917BVwUZw8tTFPK2j3d&#10;d1dX1P/84Tc2g6+Sd8D8d10/F+QWnz5xXiyQw8ivP3X77N7/4O7jt50/LV+yur6mmUXnNTfQaC0s&#10;eO1ysvLhmG+7PvA4Qj5ciEQpl7TCeJuy6/qV28Cbjg8njp45sPdIYf7LxjoKkvVS1ZvO97dv3gv0&#10;D4HnhR3F8N3EEba3dp06cTY+NhHuPP5dAvrVCNLraDlZeB1JLw9gES/miTBIyhMj8ILKZPDNAjdR&#10;3NaqTEyICQ4+d+PGhVu3Ll665HftWvCdOxdv3Qm/diPk0pWgm7cvQufGTQS8N0ZE+MOcK1cCSR0P&#10;HbJYHj0a0VMgr27k+5bJYxdPbpJcvEBI+d6VXcNDj18Mg/Yo6eIvhR4NCTwYGnQoPOjohcAjYf6H&#10;gIsBhyKCD4f67r0WcvD47lWmWt/iGnmfpcYeiwwPbV3Yxq/nNlazGhtwao2GkWc2NDIamhkNjbQm&#10;VCbPaKzDUh5AuzQ2MJsQjJZGWnMDSq1paeJTmvlNjQoaTV72InuPa/bSOc3L5tNtreVzbOU2s6R2&#10;dgyHOcVznRqO7O+uKv2pobKrofoNtVnaXC9sbpDT4Yujmc+ic5rqFFXl3ZR67pnD+dYGDHvzNhuL&#10;tyamPxubvTcw7TAwbrU2E5obyGaZSs2MuqytO0xN3lqav7ezkprp8q1mNs0yLJht1nnjandT3Rtq&#10;E6elGuW8c+q5bFTP/obR9KH8RXfxM96RI2W2Dgx7B76DHdvMWGlh+WaWTZupFdvCombV/O7UJ901&#10;Zb9yGJzGRh6DJabTpbQWQXMVv7mKR6Ow6QwOlcOmsRjMFrSsK6uOyazjMBqIQHAkWNG6rxh6E8Bn&#10;NAqYqOVTW3iUFjmXV19aoSbicXBNL0XlJNUllbUvqutf1TaU1qU/TjGcOCMnPjs/sUBntO60UTqj&#10;+4/VH2/w9H4ytZIlpshPeJ0Z8c24aSNnTB06XW+MsfYwA+0RhlNGGAFTR5nojDGbOsps8jCjaeMs&#10;p461mDDMECn4cWbjhs2YOt5cd5LVpBHGOuOttEaZ9jw0xhxGcDt5pMnE4QY4vmbySCNoxwzS0x1r&#10;rj3S+Jt+w9YudK0uodFrxE2v2fQaoctKj0H/GGWkbTV5uJ7eOKPB/ztmheNGIVV56pCfhYF19Ysa&#10;Rj29sbyh9lVNU3l93avqxtd1KKXnNSqQx9SWNdT11Mi34Br5+sra+op6bOSbX9fzGxqLkyLvBO65&#10;6+t269S6yweXPDizDtfFx4bsiAt1A6BDrO/q+jhgx0N/jwuHNj9PudsppEh5FA6DyoDXiEX/RMST&#10;fOrKSbgMymfRmEaCvbaGKydo0YBFhzfG/5iRJ5X6n4XcF+tmdfv8Z1E31F+kBd46Gggv/1HNw5sJ&#10;2QdojY0fIXQ8paEWOjwmTSkRwnuOmMdGhe0MBvxMI+ZypcQPNx86O9+2tf3S2fXbm7ddckX323dK&#10;gfCNQtkukcp5fOh/aGuHjojJErPYnTI5zIEWdkQ/0HBZXAZVIebDufFZFDatkc+hUptr4OZwWS34&#10;zGkttR+v4nOQUh52JKE0VatvEl6+GtFcBdBbKjWl/Kc18qRnJzexlydhMRBMOkyoYdCqaZRKaksF&#10;oqkcH5koJEdPRGuuAFqayujUSg6rTsBrEvKbARGvWcht4jLrxPwW6PDZDTACLRe+qwkj3ye4Bil4&#10;dSOPR3AJPKng8SAeV1fw5CabUcGil3PpKLaeaHvg0CoBRvMrLr2CTX3NbCnlMcu5jNdsWimfU8Xn&#10;wq0uFzIaZFwKk1rLolVL+Q0KduW1E9sPrDAO3ekY5DHL351IiSEy4smkeABvhhLruGLVDm2Qh5X/&#10;DnM/VzNs5wPdLT3njdrpPPrUppmwieYQle9h3raBROl9xH5HaC/42F3a54BdPAAjAHRC1OLgsVLH&#10;/h0rdXgIWhx9Ax1osYL3czM/7WJ4dpsxrqPHiTS4j8vn4aGTm2ee2DQDNqEPk6EDI+fczE5tMzrh&#10;YgDtsc0zTm83PrHJ4Ow22BcOaHxswwwA59jA+KE1uvtWaB9crYPTbKDFi74C2MgfWTsDOl6LtF1s&#10;R7rYj99iN26B3o9zdb6bo/Uvq/F/d9Ltb6f9g4POoPkGo2Zp93c2GbN3i/Mp7zUH3ZYd996w123l&#10;PvdVBzzWHtq53mvrit0uyw+6r/fetnKPx4Y9Ozdi/w74uK8Hdrmu9HJddWDXxr0e63ZvX7l3xxrv&#10;bcs9Ny3y2rrMbf3CrWudPTYu9XRZ5rlpyc6tS+Fo29bNh77rhoWua+dvW7tw2+r5m1Y4b142b+Py&#10;eS7QX+m4aZnd+sWzVzubL7abbq0/Unv4/0wa3G/sj/1GfNNv9Pf9Jgz4r9E/9hsDncH/M2Hwf40d&#10;1A+YPPofk0b/a+iAfiYzx9hZT7M0mThvzkxTg7HjR/1j/Ih/aI35ZsrYbyeP/tfEYX831Bk223SS&#10;tclEa7PJDjZ6TnNm2tvozbGdYW8z3dHeCFXHL5y1dNHsZYttViy1WbfWabPLgg0b56/f4Lxt+7Id&#10;bitdd6zw8Fzj7rHac+da792bfLw2o3B8jM+mvftcgD17t3j7bEJR8kSCjc+ezXh9V+jAQ+r+vSe1&#10;pk9dfG/ftac0Huv4w+6Ejvc+cWrPqTP7MKfPHgDO+R71DzgdGOLrF3Au6ELwpatXLly5EnH91rV7&#10;D1FWC1Ej/yAu7TFe1jUtPz7reULOS3JZV1wjD5+pU4sqUkoqgaSi8qSCMoRajnxMah428g/jUu7H&#10;JNyLiXsYHf0g6tGtO9fPnD/m63fYP+AwCpH334c9u7qRDw05CoSEnggOOQ6bgUFH1UEqH/bF1fRB&#10;R3EHD8Kmn/8hPOfsuX3Yzp/13Y91vG/AIf/AYwFBxwlOBAefCQ/3u3QpICIi8Or10Os3L8AP+fce&#10;XMV5NY+e3ENSPurB49jImITY+OSnCSnJSWmpKRnpqZkZ6dk5WXn5OYWFuUVF+cUvCkpeFr4oK3r5&#10;uvhVeUlpxYvXNS/La3GafGlFY1klKpMHSDVPom7ky2pgWo+Rhz7wGjpVDa/UCuTVjbxGag2W8nhl&#10;V6zjU9NTUtMSk1OeJhI58k8TorGUxzqezJHHMh3rddK2AxoungTPVIeU8lGfhMh/YuTVdTym3/IZ&#10;g5bq9l849YcF2t8vmjZg/hTo/Lh8+tBVBqOWTx++VH/Y/OlDbbS+s574renov0/r309vUD+L8d/N&#10;mtzfctIAB/0xq2bP3LpglutiO4/ljsd3rL140if2elBe/J3y3PiG5+nU1/mU8gJaZTG7obT2RXZp&#10;QUpR5tO8lOishMdpcQ8znkbmpsRkJD5OirkX++hG9INr8Y/vpMQ9SkuKykiJSU+Ozsl4WpibXlKQ&#10;Vfwsq6Qw+0Vx7suSPOg/y0svzM+ADrRFBZm4vj4/LxOr+R59/wzJ+ozMZDSeTzyUlwEtIevTcPE1&#10;SWZWCsxMJxYdzcpMycpKys5IBHIyk1Bdf1ZyXnYKaeSz0+Oz02NJKZ+ZHkMaeXVwdTx28VjHAylJ&#10;kalJqPacVN6/a8bJCf9HaDydBho6HsBGnpTyf9nIq1fHq0O6eAx6df6Ake+R8l8w8rhGHlNYlEdK&#10;+T9i5Ml4GQ36Gva+458FT4Nj5hcVAp/V8f8pIw/8p4x8L5pG/uHDq8DvGnms4/+skb95K/jmDX8N&#10;Ix//5GrMo4jYyMvYyANPHiGiiEVcsY7/f8fIX9QIkSeM/NXrERpGHlfK37h7HafWkEYe+F0j31Mg&#10;/+nKrqSR/2yO/NeNPCnfNZw77vc18gBp5NNfNAK4Rr7XyKPFXeFnl7SC10/TC9PznjO5Mr5IyedJ&#10;vmLkSR0v6kloUdJp7KzMfKX8LaWZHx+bHuB30X3HnvzclyrFu+TEnF4XLyM66Mhcjgg6GkaeRCxu&#10;BWCQwxVxeWKRGAXpSCRt9fWMnJznqanPLly4VVlJycp8wWYpnjxOfVFS26b6RSzsaG/9hcdBC6sC&#10;Aj4qr+ZwOG1tbXw+n8vl4wJtqVQuEks5XD6LzYcWPgILRRIuTwCtTKYQiSQ8rgiuqPRVZUV5rUTc&#10;+uJ5hULe2d72XiZtbVV1sVmCgvwSiVjBZvEFQqm6kSelPGHkkZSXihVY46qkba2ydqWs8/2b37p/&#10;7f7pbbdc/JZFk9NaZPDhmtEiZ1IUQm5HZ+tvKM8dJrzr7mh9r5J0KcWdGjpeSnh3KVq3FNlb4q8W&#10;0Md8+LDPZkqEfBQcxGGL5TL0Cwkmk61UKqVSKYPBIBZHFYoEYgFPKJcqYF+5FF4RnkImh6PJpGI4&#10;HI/LblUpUDaKTMLhsWUKOU8k5AoFLB6XzuUyBCKxXCUjlnKVSCQMDpuvkApk6EwELE5XRyeVyWBJ&#10;xBwZnCZcturtm59+/qn7TdcHmVQFd4xBh0dUHLagpZmuVLS3tXZ1dryDr5+K8prIR9HwFSWBaVJV&#10;C4XhudPbdbvH8WOnAwOD9+8/eO6c75s37/BfYzTUNa9Ztd7M2IpOYcvEKqzay15Wbli7ZeM6lz1e&#10;B2BQKUMp9m3KrtMnzqckZrSr3sCgFL6qOeKO1re1VY2rlq9rqG2pKq+7cumG61aPyte1bzt/2rxh&#10;25qVGzzdvDx27HbZ5CrgSkqKXu7x3i8RyQU8MbyUSnkbHFYiRDXy/ueDg/zDYK8LIRGP7kf9/L5b&#10;IW3r6nhHbWG8e/PT07ik40dPve36IJeqoIWRN53vz53xS0/Ngg6PIxTyJQwam/i1TY+Ox0Yeg428&#10;OlKiUh59fcLXL/onFot4OdlpV6/C+2TQlQh/9JdPt8OvXCH+uuh6MK6gISS7H7wf3rgZcuvWBeDG&#10;jVDSyJPAXvBmCzMvX/HXkPKkkdfw8kjBa2z2MfLhoUexkQ8PPvwlIx/uf/ASjAQcuB566ITXanPt&#10;7+cbDvdYZOiz1HjH/BnH3ZZ1ipr4zSgvnl7f0lLXRG9ppjTWERXxKLLms0ae1dxj5LGORxKN0gR7&#10;QYdDaUYR83V1suaWtw01P+U9zduwoHSeDd3JlmNl0uFoI59tKbCdXWM3K9Hc+IWna/erou66qq7S&#10;F13UemljjaqxRdFMpdc0cJuaWpuau+urf0uMLt+wlLZoDtVUv3OW5Rsj4zcGRt32tkprQ6m9oXSO&#10;Ucc8K4XZzA+2Vr/az5IY6Iosp9OsZ5bbmr5eu7y7uKC7plpeX63g0tvFLBGjXkKr6aBVd7dUd5cW&#10;C8+eTjGYyXCYQzczYZgZyOwt5NZmHTZWreaW0rkOKWY67NAT3Q1lsrpyMZPBY7CEzVQ5ldrOokio&#10;jcjI01hsGofBYNGZFCq7ic5qYDIb2IwGUsp/auQbiPJ5VEEvoFF4lBYZh0sa+V4+b+SriitqnlfV&#10;vqiue1nDbeAc33XEdKoJp559/9KD/v89wHiqaUZsFlEyyz3kfmz4v0brjTGcOcF08kAdw0mWemPN&#10;dMeYTh1loj3SmDTyWsONp42zBCaPNNEaZTp5tPGkUUZTx5sDuHYegPFJI4yhnTLaDDp4rdcJw2YC&#10;OMFGa5QxWvR1qKH2SBSG822/4fami7GRr39FW+W8acDfRxhOsTSeaj3823Gm02b91t4dejZCa+TU&#10;3NQCdhOrubKJWL61nl5LaSirJY08KeV/18jz6htyom/jGvmo4B2X9i/y2zE7NmQHhgircU8I90y6&#10;tCs5wvtJoFtk4M6IYy75cdc6BC0yLoXPoXPYdB4b1chr6nigj1vHaIh4Eo1pJKTm7sP/o0aeBCt1&#10;dcP+Z1HX01/kzxt5JqWJSrzVsGktuJhdzEOxMwIWC/6Thh93cKV8h0Lxtq3tfWsbtu2/dr350Nbe&#10;LpF2SGVKgVDBF0DbJpbIefxWkZhHpang/3oGUwU/A8lkcFgiDKcJXllGSx2P2cJjU8h7QqfU4VsE&#10;nU+upQ/YyGtIeXX+spHHqLt4TF8dT2kuh28hFq0GYNNrAQ6jjsdqEHCaRLwWiYgqErTwOA2wLxwf&#10;ldsTmTb0lgoeqx7gMuv4bHhPq2VTqwSseg6zGht5NSn/iYvHkPIdd9TBpp7U8eQmm1EBEDr+M0Ye&#10;iXhGJTbyXMZrDr2MRX0FOwq4aLFZAaNOQK9nEcE1fGaVilt932/3oVWmIZ4Ofq4W57abBO20vuBl&#10;iyNrLuy2Cds1GwN9AAbDve2Aiz72mIi9DlcPzL1+yPnyPkfoY0J3zUZRNsQSrLja/eLeOSG7Z/sS&#10;Pj2UWKMVFeP3uniYicvY4QT81ELhUTG7q+nZbcYwDp2Tm2ee2WpEjsCj0GLzjkU83gRgwqktBqdd&#10;DAHcgYfgsPjIMHJqm9HJrYZnXE3Ou5ufcDE4vR0OiCLjoT1DpMnjaJrTLsZoEdfeYnn80Cli3VcY&#10;Ob5x5vENhsfWGwBH1hp4L566zX70Wsuhq82Hzpn8d/tJ/2s36R82E/4+f8bgefoDFxiNWmw+YfsS&#10;syOuC0/sXHnaZ+0Jr7U+25Yc2bXeZ9syz40LvFyWem9e4rNl6f6tK9zXzNuxbsGOjYu2r1+waaXj&#10;+sWzVzlbLLIzcLLUWTBbf4m9wfxZenNMtRyMJ9vMGGepO9xSf6SN0RirGSMAC/1hRtoDDLR+nD7h&#10;B63hf9cd++3UUf/UGv6PycP+d8Lgv43+sd/wb/oN+1e/wf/bb8S3/cb92G/Ut/2G/r3fqG/6TR7Y&#10;T3tIP90R/zNz7P9aaA9wMB6zeNa0+VZTHEwmAs6WWvOsp9ibjrc2GGOsN0xnUv/ZFlMAW6upzg4G&#10;VqYTDXWHm88cY2k4xsZ4vJ3pRAcLbSerafaW2tYmE2eZTna01V8wz2TxAnNHewMHO1QmP3+u+ZKF&#10;s5Yttlm+xHbFMvu16+Zu3rJo4yYk5be7LieN/M5dGwCvXRsJNnvv3rTHe+teH5c9e7cSen07tD57&#10;XLyIqnkA63gMFvEkXzLyRHX8Rx1/+IgHcOSY19Hj3sdP+pw8vRfXyJ85d/Ds+UMBQaf8g84EBJ8/&#10;F3A+MDTk4pWrF6/euH7nfl8jH5WWH5Px7EtGPq24MvV5FTbyyc9eYyP/SWpNcs7jhPSHcWhxV1Qj&#10;Txj5m7evnT539LwvWs01wP9AUCBa2RURfDQwBOn44JDjpJHHUl6dvoIeIKU8PEq2Z8/t8/U7eN4X&#10;hdWc9z+IU3HUjPzxkJCzFy/6X7oUAD/zX7sR9lkjj2vkUYF8SkJCSjKOrNEw8gUlL589f6Vu5J+X&#10;Vb94XfNvGnnUVjX0GvmPBfIlZWVFr159sqzrp0Y+MzsDG/mUtOSU1IQ/aOSxlNeQ75+FFPEYvC/w&#10;WSOPdTw8NTbyScnxpJTvt3LGwFXTB6zQHbB6+uDV04cs1xkArJ05bL3BqDX6w5brDXHU+s5p6g/O&#10;uoOAudMGAI7TBs3RHjBPb5j1+G8tRn9jqzVwztRhsyYOsJ7Q3057qPmEAfNNJi80m7LEcprHCvvj&#10;HmsCDuy46nsg9UFE/tO7VQWJjMoCfsMrbsMrZk0JteIZrbqEUlnU/BpRX/as6nnOy7yUZ+lxmQmP&#10;M55Gpsc/Sot7mBYXCRCLysYWZCY+y0oqykkpzk0tzEt9lpuSn52Uk/G0KC+jIDctNys5JzMpLzsl&#10;Px9Z+4ICQtwXZhUVoNVf0QQUX5NCApt4SVg0jkrpUzIzE3E6DQCd7IyncPDs9HjcYhefk4HK5Huk&#10;fHpMRlo0QLp49bp4dSOfmoiCa9KSPy76iq331804qc7/L9B4rr6ou3hMUlI0KeU1RPxH0uJI1I18&#10;XymP+VTKEyvrZiUREF5e3cjnpgGfNfI9Ur7Xy2MjryblcwoKcwFs5LGU7zXy+fnFeRo6XsPI94VU&#10;8CRfGu9r5GFaj44vfNbXxecW5ZPx8RpGPjM/W93IZ+Rm9jXySMpnJJNS/o8Y+Xg1Kd9j5NECFI+w&#10;ke/5bSFh5B89vt5j5B9f7oEw8ljK97h4IrXm/oOIzxv5PvL9sxBGHi33ev2Gf8Tls9ev+UZcOn35&#10;4unIB+FPo67FRl7G4Ep5XB0fTazjSup40siTYCMPwPH/U0b+8tVAdSPfa+GDMdjIf6Ljr1+8ej0C&#10;IHW8eoj8jbvXycga9Rx5Qsr3GPnImHhyZddPImt6jXxsem5cRh428nFZWMp/TK35+APE7xv5z6/s&#10;io28Ongc75jxshFIf9GQ9rw+taQ+uagmqbA68VkFWpI+v+xpemFabgmVKRKIUWoN8rxqFp7HFZF9&#10;AXy0JILmhQJUUS4RK6CT8DRVwJcnJ+b4+4Y/uBe7aYNbxevGN12/xMYk02k8eIjLkYiEyPXDkdks&#10;AbRcrpTHQy7+o5QXSAVCGZsj5PElQiIWBiOWKCRSZVv7G+gzmLyq6oa8/OKystry8noGQwDPwmGL&#10;pZI2AI4vEsrlsjY4SZlMIZFIcOCJTErkzAhRqTV04CqIpBe0tCwcnMsTiSUyXE0ulyvhonJzCuFQ&#10;z0vKszKf5WQXlZXWFD57RaVwigpflr+ugYPIZSikBcBGXsgXYMjFRSWoDh8VQcskyl5QvjncX7EQ&#10;Pli3KhVdrcr3gEL2pr31p3bVOwl8GIcbK0D6FRVHCxUYmC/hi1FNvkAI8DhceCI4GpyqVKJEvztB&#10;hXdKAU8pFrZJxK04HUghb4PTo9OZcPlisRTuBrToVIVilaqNy+XzuQI4STgOl83hcrlEUo2Iw+FA&#10;i+6DEu4PuhouXI5coVCiEJ5OyXs5TdbJb2uXoZp3gUQKLy2fyX2jaIczbG1tF8tVYlkrjymg1tNy&#10;MguinsTfv/c4Iz0XXpTGBurhQye2b/Nw27Fry2ZXPNjV+eHF89fubrt5XLFYpGAx+RvWu9y980il&#10;7Ohof/vh/a9KBcqfUcrb4Aa2t3ZlZ+QH+YfduHrn5LGzCmmHgCuD+1ZX3XL4wMm3nb9sWr/de9cB&#10;sUApFbXC5oWQKymJWW86fpZL2rksMZ8jftv5E62FtX7N5mWLV3m6efmdC3r9qkopa1dI27ZtcYuP&#10;SaI2MylNjK7292KBvKWJtnD+kqYGSlfHO6lYwWJwFbJWlaJdJe+AfTPTct91/Xzzyu1gv9BO1RsJ&#10;XybkSwQ88W+/dCfEJ+/08OKyBZRmekFeUWz0Uxi/f/eRpfkst63uB/ccWrF4ZXjwRdLFk+B0mo8W&#10;vhcZMQ4vGbwchI8XymWi9LTEE0f3XY0Iun/74qMHlx/evfTwfkTkwys3bobAG+D1G8E3b4Vevxp4&#10;JcIPuHYlALgS4X8p/LyGju+hZ5VXX+ArUl6drxh5Qsofxak1OEEeOqFBh8Kgr2bkLwQcDA9EUv56&#10;6KGjXqsspv6w0Hik52Ij7yVG2+bqHduxtEPYKKSgdBpk5GtbaM0Azqjpa+SRlKc3I4/Gau7R8aSR&#10;pzYhp8ZpbuI21IsaGyX1je+aGrorC9vuhj9fNrdloaNwnp10tmn7bLP22RYqx9lMh9kv7azzl8z/&#10;LfJRd3NDd3NtV1N9a0XNOwpHRuXKGXxFC6O17HV3TTnb78SrpQ6UeTZiW8s3sy3bjWcqDae12s7g&#10;z9Lm2kxhW0x6Y2fUaWXQYWnYaW/JnGVQa2+aP8dK6H+uu67u54bGt0yOkk4X1FS2Ntf9Qq/vplR3&#10;52W82LqxZM6sZjtLjsXMdkcL3iwdoa2+0slUZD2DZ6wvdrIun2ees3H+u5LULmo1fPcK2VxeM03Q&#10;2KSgUfhN9TwqDRt5Jp3FYFLorBYmE5lQpON7jHxvpTxRIK9u5Pl0Co9GkXK4da/KK56Vahr5ZxUI&#10;IjseqCquqiquqC6pBGqeV1UVVjJrGM5W8zw3eFArKH6HfWPuxEgYElY95+juk0P/MVJr6LSZE0y1&#10;hupOHTFTd7TRtFFIxGuPNAamjTbXGWMBrfbInlVbdcZbEf7dVGe8hdYo44nDDZCmH2E2dYwVMH6o&#10;waQRyN1PHG6EZ/bm2CAXP37ojHFDpuuPt9YdbTF+oJ7uGLP+fxu90HatmN5e95JqY+o8cYTOTC3T&#10;/+33nbWBvYrfde9S5NQx+mmx6YwmZmNVU+XLKhQWX1pbWVTeXN7YWFaPlnUlHH3t6zqgrhxFyTeX&#10;U9SNvFpqTaO4hVIQf/+G7+6Y8L2p1/YSOfKrooO2x4W6JV7cmXLZC4BObMiOJwHb48J2xYT53Dzr&#10;nvoguF3QKONShDxmr5FH+eCa9LyCmnAZzZ9FYxoJVrfqrvxT/l0jj4//H4dU6rjz1yDF9Nf4xMh/&#10;4uVJet95EJSGWmzksbUXcpgyIU/C5+AVWTuVSqzjZQKBSiKBFr7L5Dx+u0T6VqnqkMpgs00sUcHP&#10;PTw+/NcrZDBhEDahj329hMfj0uldKhWHTnnbrpTw2fVVpWwaCo7nc6hww3HlO1wd9D+5kM+BJ2Mp&#10;36vm6whIHf+HjDzW8epGns2sxVHyOE1eDdj8BA68NSCxXs9h1LHptUwqysYhn6gntab5NTwLHIrH&#10;aeCy6+E42MgLOI2AkNuE1Tx0OMzqz0n5Ot7nyuSxf8cdDUgXj8GCHjl6IrMeo27k2dQKHqOaQytn&#10;UcqgZVNfQwcZfFaVkIcW1uZSq3msBhatGh5q49c+8Pfat8ww2GOO73a8vKpF8E6rsF2oHB6XyWNQ&#10;n6iLxwS4Wfi5onVZT20xOLl5Jq5DP+1iuG+F1pF1uv5EsIzvDjMYPLh6KgAdmIx1OUw7tkEfRmBf&#10;2MSuHOYHEJnvcA5+vZnv6p4dOrAjHARrerwLnon3xc8Ik2EOtOQRcEs+S6CnFRzn5FZDZOFxXg2h&#10;5nFkzXlXODgC989ugxtijTvqyv60izEG58gfW290eM1M76U6O+ZO2GQzap3ViHm63zpO/aeD9r/s&#10;tf4xX6+/o86PhiP7TR/ez0r7B+upP2oN6jdhQL9pw/82cVA/7eF/Hz+g3+hv+43/sd+EH/qN/76f&#10;9oD/gc6wb/oN+67f0G/7Df5Xv6H/6jfqh34TBvaD+WO/7zdxQL8J/fuN+6HfxIH9Jg1CTBkKx+mn&#10;NbzftNH99Mf3mz7hvwy1/m485V8zJvxt+vi/6439H/1xfzeY9C9T7f4WOoOs9IZY6Q2zM5hgqTPK&#10;dPJQU60hVtOGzDEY5WQ4crbOABvdgbZ6g6AzS2+g/czh9oYj7AxGzjGC/wX7m08baDjlB4Mp/Wdo&#10;D5w+daCtlTZgP2vanNk6pjNGG+mNMJ85ylBniPG0IWZ6Q42mDjbRGQojNhaTHGfrOtrq2c7SsbaY&#10;4uRo5DDHwMHeaJ6T2eIF1suX2K5a5rh6peO69fM3uSzZuGUxtNtdV+5wWw14eK7z3Llx565NwK7d&#10;m3ft2uLl7eLtvW3P3u1797nu2799/wG3/QdcoU9I+c3Anr1bCbaQ9Oh4oq9h5A8chCP0VMdjI49c&#10;/FFP4Ohx76MnfY6f3HPi1N6Tp1GB/Nnzh877HQkMOYONvG+QX/CFsPCrVy9du3n7QeS1ew9vPIi8&#10;/SjmXjR84k5/kpSNImsyC79q5CtSn1dhI4+kfB8j/yQx41F86sO4pAdxTx/FxNx/8vD6rcunzh7C&#10;Rj4o8FBI8KHAoMMonYYw8li747TG0LCTWMpDhwQ2sbXHdh4gpXxgEAyeDAiER09C/9z5g77+R877&#10;HQb8Ao6qu/jA4BNBISdDQ88RBfL+8OM6Xtb15u2Ld+9fuffwGlrTNer+4+gHkTGPnsQ9jk2MS0hN&#10;TExNSU5PS83MII187rPCvELSyJcWvSwrflUOPC+r1DDyr6uaAQ0dr0E5Koqv76URF8iXojVda/pG&#10;1hS+fI4L5L9k5FPTU0gjn5Qcn4iCa75o5HvEF2HYNfx7X0gXjyF1PDbyajo+Eut4bOQ1UmuQkV8z&#10;c9Bag8HQrjccvtF45LoZQ1dPH7x+5vANBiPW6A9ZpT94mf6gZYZDF+sNmjf1x0W6AxfpD56vM8h5&#10;2kCCwfOmDnLSHjh36mBnnaGAk86QOVMGO+oMMx/zzfQh/2Ux/jv7aUNspwyxmTrUaca4RaZT1tjO&#10;3LrQat/GxQF7t18/u/9O0LFHl87GXg9Ke3g5/+ndlxkxVQXJjS+yWl7ns+teNJcVVBWmv85LfpWd&#10;8DwrviTjKZARcz8r7mF69L3Ex7dSou9mJkbmJEfnpcZmPI3MSo7KTYvPS0fqHBWzpyXkZDzNz0LK&#10;viA7Fdq8zGTUz00rzEfZOPk5yfk5qbm5qM3JQSHyWVkJedlJOVlIxCMXn5mQm5WYm5mAjTxBnLqO&#10;x0aelPLYy2MjT0Ia+R76GPmvo+HQ/4NoPNFn0dDxgLqRT/qClE9K/SjlU1LhS+1pXymvbuc/lfLI&#10;yPdKeWTkM7IRn0h59Ur5vHTgEyn/aZm8hpd/VgjvGD1e/hkB0vFfNvJYnfcF+/evQ0p5dfBDcASk&#10;4wvVRTzJRyOvoeO/YuSzstM+lsn3SnkNI0/myH/FyPcUyH/ZyH+i4x9ffgSbXzDyWMqrG3l15/51&#10;eo186I2bQZevnLt29fzliDOXL55+eC9M3chjKU/q+K8YeTJHHoAzwUYe/tf5s0b+xrWALxl5DR2P&#10;uXQlTN3IX72BCuQ1jDyp42/eu0Hq+NsP75JGXr1GHhv5R3F9QuSTU6OS0kkjj3Pkv27kM/68kVcX&#10;8erAQ18w8rWJz6oSCiqT81FwzdP0wpTskkYKVyhp5eHKazUdjyE3Bb1p8lyOEDpSiTItNZvDFgv5&#10;qu5fu+/ejoqNTlXK34qEyhfPKwC5rIPHlWJTjKrj2UJoyYyaj8AxURyLEj6WCoQ9keJCkUwgRMt+&#10;8vhCuUIFCEWSzq73MNLZ9QFmwjFbVV1ikYrHFSvk7YSOl8plrXB6CnmbRKzgckQd7e/gSWGmRKzE&#10;zlqp6pTKWjlcIY8vlkiVIrFUIpFw0D+eTKZITckSixQZ6fkx0UlhoVdqqpvv34uCvcpKq2prmtrb&#10;3sAdwL+T6KmRJ+Jv1KU8YeQlWMpLxSjGndhEoJVIVW0qZQfh0+HuqWRSlUrR3qpsU8pVMokUX7kQ&#10;nkIgBYR8lF4iQnkuIpS2jhLhidp89KsRMVwXlysVCpVwhxXyTjZLRJTRK5kM+AQvRkabeL1QUIxE&#10;Jpcr4QJhX+go5W1iITo3nDAjgmfg8VpbWwUCAZ+P/nqAw+W3tXeKJXBGSrilEl6bhK7s4Ha2slR8&#10;ukgklPPhomSqVlkbn8F/2/7+0oWrN2/db1W95bUIfVz37di269zZgMCAMPiGgcmUFubqVRtqqhvh&#10;hONikzZt3FZX26xUdDTUU9zddsMg9M+fCwwKvNDW+gZuDpw2k8FFt4i4D+jXEiJ5SGB4dka+Qtq2&#10;0927pLCss+2DTNxWX0M5sPcYnyPtaH2/f8/Ro4dO89iSt52/RITfuHb5DgzCQ2gZ29a3DCqnXfXG&#10;3XVXRVlNm7Krs+2dXNIKR4PBwweOZ6bltio6AalICc/Y3toVcfHq1i2uTDoHNtvgC0aMfjsS6Bd6&#10;/Mhp7PGfRieeP+X3vvMnMU/KYfHh0VZlR3Hhix3bPbZvdXPZvP3AvsMnjp1uqGuuqapPiE8uzi8p&#10;LSlrqaeIuGJ1Fw9oVMf3NfJE+LBMLBbLZZJ3bztSk2JmWxrMsTbcumFJ0PmDD26F3r4a8Oj+xajI&#10;K9fQihpB168G3r4Zeu/WhVs3Qq7Bz/ERfrduhD64F3FDPUeeAG0Sb5tXrvqRUv4vGPnwCydII49z&#10;5LGOx2Ajj3R8wGF1Ix8ecOBayMGjXqvMCSPvscjQa7Hh9nn6ezfOVbCrRVRk0pkNdFoD7QtGvhkX&#10;qJJGHsAuvocWtLgruwUOUs+pr5NTqfL6pq66mu7qV03njzxbPL9h0fwmW0vJnFkdNuZKE325sZ7K&#10;zrLBwqBmnn3h4vntN650V7zsbqrtbmpur2wQ11P5jXRxM0tZ29hNb+kuyKAc2Z1vb9ZkayGzs1aZ&#10;Gb2dbay01pHb6Sidpyvm6LVb6XdYznxja9E6z7ZlrvUzB4tS183dZS+7KfS2+kZpQ1MrjfqO0tTd&#10;UtddV/kh5nGt+/aXTrbNdpZsK4N3c83ZM8cp5xk3WUykztaRLbLuWGjLn2PGWGqT5mT44qx3N6tW&#10;2Fwn5XBlLJ6ohSamNotQDTVKreFRWTwqg02nMAmpSih4Qsr3CNlPjHyvlCeNPL+2tLzi2UsiSh57&#10;eU0jT+j4Kqzjq4orEIWVzWVNJenFplNN4GO7hCbmNfPK8su2rto+6scxBhNNJg3W1h1tMGO8id4Y&#10;Y61h07WGo8gaXB2vO9YSwEZee4z55JEmuhOsiSp46FhOGmE4eaTRtLHWWiPNtUdbAhOHG8EcPBNX&#10;yuPNqWORlIfJcNhpI82mDDM20rIZ219n0rAZ3//XMJeVO8uf1c8ydhz2w7gf/mfw5hXb6141x91P&#10;mjZa/+nDlOZqal15PaWOWvmyqqWqub6sjlrV0rOya6+RRy6eoL686UtGvqW8QdTcUhB//3aAz+MQ&#10;r5hQ9+igHU9D3Z5e8IgLdYsJdo0O2o7tPFEm7xUd5B4ZuPPGGbeH4UeVnFoZr0XEZbKYlD9r5P8s&#10;WHCTAr0P/y8aeVKp/zuoi+mv8XtGXl3HA5SGWhiEFt5tqI11XAa1Ff6j5jDrKytxcLyQzX7b1qYU&#10;i/lM5k9dXfBt+1apapdIO2Vy6EP7TtXaJVd0SGVvFEp2cwsqGWBzoIURGZf385s3sBe9qQkH19RW&#10;lPJZ8P8IndJULeTR4UsF3yIaEVnzu5f5f2fkSR1Pgo08g1aNwZXyOMSGzayDwzKp1bhMHtfLY/CO&#10;+JhwfBqlormxtL72OXxP0lsq2PQaLrMO63gOoxZaNqNKXcqrG3lA3chjsHAnRTw5B/fxoxhs5Ekd&#10;T1CtLuWJTjkJkvJEoDwcR8AgyuQ5TXDC8FArr+ZRoM/uBXpB7va+23FxupnfDtOAHWZB7paBvenw&#10;0KIOkVFDZsQDgUTCzHmiaB3XoR9eqwObQcRyrMG7UF68H5ELf2LTDGzJYRzAJh0IIKLecTV9SG9M&#10;PIwAeALZx8KdHAHwXuQRoMVz8DRcdw8dmAAt1vQwAkDn7A7T8+7m0J5wMQDOuZnhcnh/d3guS2ze&#10;oYU+XvEV+piz20yxkYcJyM67mB3fYHhkrcGh1TN8lunuWqS9dc64zbajlxoNWDSzv7PeDw7a/wKs&#10;J/zNXucHa+1vDMf8t9G4v9npD3aYOdxaZ7DVtEFzDMYA9jNHzzeZOM9ovMOM0QuMJy40m7h4tvYy&#10;e90VDvrL5+gth84cvRV205bbTl1tr7POUX+tg96aObprHXTXO+kDa+fqrnKctGLOOGC5/dhldmOW&#10;2o5dYjNmofXIlQ6TltqOW2Q9Flgye/wy24lLbSYtmT15gYXWQoupS2fprZitu9R68lLLiYstxs4z&#10;Gj7fZPhii9ELTEc4GQ6bazrS2XzsXLMe7AyGW+oOtpoxzFR3iL72ACvjCTaWU+bM1rG10jbWH2k8&#10;fbiFwWhjPaTjLaYPtzWZYDljlJHuUJMZI2zMtebNmbHQ2XTRQnMnRyNHB0PHOcbznMwWzbdasdRu&#10;7cp5G9YtXL9hAdbxW7Yt2+66eofbWjf3dR6eGzw8Nu7cudnLa+uePa5797rv3bsDt/v3uwP79rnt&#10;279j7z7XPXu3E2zdu28bAcq06WH/ZkBDx5NGvq+OP3ps59HjqED+6EkfrOOJ+PiD53wP+/of9ws8&#10;7Rtwxj/EL+hCcNhltKYrfFa/df8RKpB/+PhOZOy96KeRTzOiknO+auSrSCOPFnf9nJGPTsl9kpgR&#10;+TTtUXwyfIR/GB197/GDazcjTp095OuHAuKDAg+FhiAdjwg5BmD/Dj/0wo++pIUnF1jCRh7reHUp&#10;38uJkNBTZAtP4RdwFPD1P+IfeCwo5CTwqZE/o27kb95GNfJ371+5++Dqg8gbj57c+bqRz84v6Gvk&#10;1crkK1++rtcw8l+qlCdAGTWvq+vLquqwkcc6Xs3IE5E1ZWXFpaWFL58/e1GST4bIP3v2WSOfnJqU&#10;nPL0s0YeS3kNI4/cFyHZNRQ8hlTwGuAdsY7va+QJF4/pMfJwMj1GfvX0wWtmDCEYus545HrDEatm&#10;Dl07cxhsrtIbunL6sMU6A5foD5476VvbsX931vp+sd4g2Fw+c5iz9g/LZ4xYaTDKedpAlEE/5Udk&#10;56cMmDPpB4fJP85Fmn7QnMk/2k383nbC99bjv7XT6u8AI1MGz57UH5gzdchcvRFOusMXGY9fYj5l&#10;je30rfPNd69yPO62Kvig69UzPo/DT8VeC8h6fPVV2uPagsT64pTaZ8k1BUl1hSlNzzOg/yozuiT1&#10;SV7Cg/So2ylPbmbE3AdSY+4nR90FUqLvpcY+So9/BG12UtSzjMTi7KSirOT8tLis5Jj0hMj87KT8&#10;7ISCnOS8nATo52Yj/56dGZeTFZ+TFYc7eVlPYQ60uZnx6uSlx+WmxQLZ6bHYyPeQGg1gEY/7eDMr&#10;OSoz6QmAKuWJ1JovoSHEAQ2NTqIxjURj2mfR2OUraOh4IIkQ8SR9XTxGw8hrSHkS0sirSfkeI98r&#10;5ZM0jHyPlM9Nwy6e5JMy+S94eQAbeSzlSSOfV5Sb/zwf0Se1BntzQF3H/xFIL08q+M/yJRf/iZF/&#10;lgVkFmQCpJFPJ3T8v2/kEWpSHrt4rOMBeCvpkfIfV3Yljfylrxv5e31q5DW0+yfgNJtecAACNvJX&#10;rp6/cvns5YgzVy6deXA3ND7mevTjj0YeIHU8gnDxGBxWo27kY6NvxMfegvP5jxj5azdCsJEHsI7/&#10;rJGPuHqhr5HHOp408j06/t6N2w/vYu48uqeRI/8oKlrdyJORNZ+tkcdGPv7TlV2T8l/+O0ZeXcFr&#10;gCdoGPmU4rqkwprEZ9WkkU/IKErOKq6qo4mkbTy+BMD+HSt4dThsAS4z53KEIiEKt4HNVy8rSl9V&#10;q5RvmpuYOz33FheV5eWWQJ/JECQlZraq3qKieJRvjvw40vFcMYyoA4O943BwnHIjg/kYiVgpEEql&#10;MkV7R5eQ8NJI36NomjY2Cw6rEglae2V0q0zarpB3KpXvVKr3QmGrXP5OKn0DiIUdLIaUSRehcnKR&#10;isMWwpkL+BKJRMZDxd58pVIpEqGy+rjYJJFQnptTDNeyfu32Y0fO373zmMuRZGbkUSnMd29/hpsg&#10;IjJGcPa3gMfXkPLqRp4QqSiiRCaRy2Ro2VIYAWRypVLVppC3CQQiLpsHx0HpNL1V0ujIQpS0Qxh/&#10;ISDkS2BQIpJDB992uaJdoeyQydvEErgiBdxGuFFEZA1a1RbuBoPOhcFWVZdM2op/jyIR94TzwO1l&#10;MnjE7zBaVcqO9vZODocH187l8ltb21ksDpwhPAQvcXZWAbw0He0fJMI2Ga+1Vdp54pjf4WNnRcpO&#10;CpMvFCrhhr9+VbNq5UYPjz2//NTNoQjdNu+qKm/o6vwZXg6logtaeHX27ztWV0vBvznw2n2gorwe&#10;HoLNvXuOUFrYcLbeXgcrK+rQwrkCuUys4rDgzkqV8ja5VNWueiOXtPrs3Fv9urb7p+7H92IOHzje&#10;quhk0XkivmyXh09zA+1d18/UZqbP7v2H9h/76d1vt67fCw+9/LbzJzganyOGA8J9g7u308PrdWnl&#10;h3e/CHhilDvPE7/pfH/2tG9WRm5n+1sYEaO1YTvhRtFoDG+vfdu2uj1+FF1YUPI0LsnTffce7/08&#10;jrCr9a1CrCrMLQ7xD+tQdkn4MpUC3Ul4XSgtjNrqBiadA0+H/zyCTmWppK1drW9EXLECXiD4eoZX&#10;qk9kDanjAXUjr4DjCNA0JpMNX1pysahdIX1dkr/EyWbGlDG2pnpao35cvdD21EG30PMHou6Hxzy8&#10;9PB22INbF25fD7l1JfDm1aC710Ogf/1yQMTF8zeuBWMpTxp5YsVXTSNPSvke5/57Rh5J+QsnEKFY&#10;yves7Kpu5EOCD4UGISN/gSA88FB44MEwv31Xgw8c815tMe3H+YbD3RbM9F5i5LHIcPcaezHtNTby&#10;rEYGSmJobFIz8o3M+mZGA4U08tTmOlpLPZ3SgCCtGQF0OJRmFLleXy9tam5tovxUW/8uObFo65YX&#10;S5e1rFrTNNeJaT+708m+zcLog51Fp52ZbJ5Vi4Nl5cI5uUvmNpw/1l3zqruhsquuopVGVTA5Mnhx&#10;6xo6aomQmYKUMo+NlYucmI72rJkzlKaGnbMMO2bPEFtpy611P9iZtZubqOxm8ec7ljhZF2xY3hX/&#10;uLuhpqO+4b1AqKRSVE213fSG7rLCX+/dKVu0pGGuE83Gkmo4TWqhp7LUbbObyZilw1lkUe9sWu9k&#10;QrE1EjvPYjmalDoYRi+1/qU0o5NSJ2UxJGyUVc2mNfPYFDadwqHRBBSaiEIhVnZt4lORZ4eOhpHH&#10;/V4jj5Z4FTDQiq9SDr/m1evyghfAZ4084eKrCSpJI19RWNFcjlZDjb79xGSaUdDJABFNFHwqeNoY&#10;Xd1x+rpjZxpMNp08TFd75HTdMcZ6Y5GIJ118j44nbLveBJvJI1DB+8ThKBFee4zp5JFGuhPQQ1jK&#10;TxpuCn3UGYFy5CePNMEhNlPHWgDQAXTGWEwZZqw7ynz4N5N1RptOHj5zysiZw36YZG+xcMLwaf/b&#10;7/t5tkuaq+nwGWLC0MmX/K/QapjMJk59RUNZ8evq0pqmikas4AHoYDSMfBNabJI08tX1lbWwV3N5&#10;Y/PrekFjU9aTmzd8d0cG744KRoXwUf4uUYHbYoJd48M8E8J3Pb3ggXLkA7Y+8nWJDfGMDt5965zH&#10;NV9vJadWKaTxWTQGtfGPG3k2rfEvwKLXA2wGijPSkOkE/88ZeVKp/zXUffQfgjDyfb28uoXXgNpY&#10;Rxp5FrVZKRGyaS1sKvVde3uHQiHicOC/XplAwKXToe2SK37p7MJ18fDDzTtV64e2dhjEyHl8AAb5&#10;NLqUwxUymDhHHg7V1aqAZxFyGGIeo6m2HO4Mn0PF9wduO52CrLrmtfThS0ZefQQbefqXV3btq+MB&#10;7N/VjTwG18WzGEjN06lVNEolhjTyGsDxUVINpYLaUg5AH54IjowXemVQKjmMWh6rns9ugBb5bkLH&#10;qxv53iVePxHxJNi8k/QdV5fywKdGvrY3xAZAXp4U9LjDopfj9Hk+vVpI/BEAi1bNZ1UouRVxFw/v&#10;mq8b6GZ7fpuJ7w5Tfw/TIE/z0J3WYR7Woe49OfKYQHfLADcL3+2mgF+vUvclKtDPEnHtZ4gS+DBv&#10;2wBizdVL+xygc2yD/qktBliIw0xoASzN1cEmHYBdgohVW/FMeAh7dryJbT5W7QC27bAJHTxIHhk6&#10;+ElxH04M+oGE3EdHczPz87Q8726Oi+WRnSdC5P3c4DhWvjsssHDHHRjHUh76MA1LedgEzm41P7XZ&#10;BNfI712h771UZ/vciducJmyyHbvFfryLkxawbZ72Focpy61GuS6a7jJPb4291qZ5+qvtpiy3nuy6&#10;2HSD4/SNTjPW2utCu9Fp+mrbqWvspq2ym7rURmuFg/baubrrnfU3OU/fPH+Gy4KZwJa5upuddDbO&#10;1VnnoL3abjKw0mbiMusxy2ePWmYzYuns4QDRGblkFmoXWQ0DFlvD+MiV9mNXO4xfPWfiSrsJtnqD&#10;5hqNWmo9GU5jvsnIBUbDlpiPWGY5cu7M/gvNhy0yHzHfbNh8izELLMfOMx/rZDrafuZwa71BZlMH&#10;WE4faqIz2Hj6cBtzLSc7fRvLKZYmE/Sm9J868Tudid9Pn/S9qc5gM91BprpDzPWHmc8cZWk81s5S&#10;G2bOsdW3ttJGRt7J2GmuGbDA2XrZEvt1q5w3bVi8fsOiDRsXb3FZvt11tavr2h071rl7bgR27t7q&#10;5eO6Z5/7/oM7Dx7yPnh494GDXgcO7dq/33PfPg+AcPRIymN89qBAm08q4g9s2X8Qqfm+Ov7gIVf1&#10;sBqs448d33XshDcy8id6quOxjj/vd8zX//h5/5O+AWcCwwJCLoaGX7188dq1sKvXr917ePPh41uP&#10;ntx9HHc/JuErRh5/pk4rruw18hVJRWVfMvJRSZmPE9IfxafC5/cHUVF3H9+9djPi9LnD/gFHA4MO&#10;q9fIo8ia0OMhoSfCLpy6GH7y0kVs4c+QhIadDgk9FRxy8ivANGhhJrR+hIjHUj4g6Dg28oHBJ5CU&#10;DzkRHHoqJOT0xYu+eDmoG7fCbt0JB+7ej7iLgmuuE4u73o2MefgkLjI2MeZpSkJiagqOrPmqkS8r&#10;fvX6S0Ze3cv3ARXFYyNPUlpZ+6qihjTyapE1yMiTBfKkkUch8jnZnzXyQF8j31smj4w8El9fkPJ4&#10;5LOQOh74rJFXk/IxWMrDmeAy+X4rdAeu0h+8YvrgRVN/WDFjyMqZw5dPH7xixrDl04cu0x8CnUXT&#10;BkAHWpwvj/tI0+sOghGnyd8C86Z876z9g+Okb2zG/M1xwrdzxv1j0bRBsO987QEOE751nPgdtPO0&#10;foTNudoDHSb/aD/xe2gdtfpDaz3mn+aj/9d05N/NRv2vxZh/Wo77xnLcd8BcvRELjcatsJi6drb+&#10;tnlme9bN9fXacPGoe9zl81kPLhbG3HiRdK8292l9YXJ9YUrLy6yawtTy3ITnGXFFqbGFKTHPkqPz&#10;EqOy4x9lx0emRd19ev969K1L0bciYu9fTY66m5HwKCXmfurTB+kJkVkpT3LTYvOy4gtyEgvyEvNz&#10;EzB5OZ/R8bCJNH0GkvIYVCyfgchMJ0rmey08aeSBrOQeKZ+e/CRVzcinpESTkIMYDTOu7tMTEiIB&#10;jQkk6jO/hMYuX0FDxwOfNfIpqXHqRp7U8epGXkPKYxePwUa+18t/NPJYyvc18ljKYxGvruY/kfK9&#10;Rp4EG/kC+D7trZTHOTZ5RQh1I9/j5QlII//XvDxJ7rOCzx5B3ciru3hMXyOfXoDK5Ekjn56TkZWT&#10;Cfy11Bos5Z8SUr6vkYf3EdLIP4m+8zjqJjbyPQnyhJF/+OjKZ4081vGkkf99Kf9lI3/1mi8qkCeM&#10;/L3bwfEx16MiUY78Z418TPRVQMPIo7yaXiP/NO42nNXVa4E3b4bhsk2Mhnn/El838ho6HtAw8uqp&#10;NZirt658LJDvNfJIx0feJ3X8wyePUYH854z8l1JrSCNP5sgn5b/8C0a+t/81HQ9gHQ+kv2jAfGrk&#10;q1IKquDHl6SsF8lZxaUVzUJJK8qT+bKRZ7P4YpGcyxFy2AIJsT4nQKOykpMy2tveB/hf2OG6+8jh&#10;036+oUWFpSrlm+SkLB5Xil28SCjnccW4FQpkAqIYnwRLeWzVpeIOsbCNz1VwWFKAx5ELRXImi8/l&#10;iQVCmULR1dHxS3v7z52d3W+7uttUv0Ark7zt6ugW8ttpFFFLE7+mmhUXm5ed9frB/aQD+897uB9e&#10;u8ptofP62dbzIx8mdrb/Ak+kkLezmDwOhycWS/E6qHK58uXL0pLi0lZVF6WF/abrFziNe3ei4Vrg&#10;tDPSc4VEVg+cuZqOF/Y18urBNcTBUay8WCjDyTkyqUoqlcMsDheeE1WvK2RI3UoFMglfKob7wBVg&#10;HY+NvJBIRIFWJJDyOSj3RooUPHxml7A58GmdR6Nz4LCUFgbcVUoLk0blSiVtclkHjpXHt5S4yRJU&#10;my+FT/zoLwmoFE5lRUNuTmFcbFJWZh56NflCeDo4Wy6Xr1Co4EqBpUtWJTxN4YtlbD5aMxZex9Dw&#10;a4OGjz3nH65s/4nNlnZ1/Hr8qO/OnQf27DkmEqnedf26z+dIfR1VJm0HlIouaOFkXLfvaqin/fJz&#10;d2MDffOmHdCHQSZD4O11sKqykc0SwYSWZgYq8Kdx21VvuGwBsQKqgk5ldbS+zc8p2uXmlfI0LSE6&#10;Jeh8mL2NU3lp9S8fuhlUzi4Pn5rKBhFf9v7NLzBzw9otAb4h0Y/jT58439X+HsYBrNoVstbTJ8/l&#10;5xaqFO0SkRyAG/v+7c/hYRG7d/pcCr8S6B/iey7g7u0HSmVre3tne9ubqCdxe7z37/U5cOLY6ajH&#10;sfAywUHEPKkQXgieVCFWQadN2QXjDDqnVdUJd7hN1dne2oV/dwIt9OGVFXJEArYQBfFzxdD2NfLk&#10;Uq7YyEt4Imzk5TxUJg9fIXKpolWO0oVaxcLa0pK1i+baGesihWkwGdAf39/BTNt1zdw9rivvXvGL&#10;vh8ReffSvRuht+An+Aj/m5cDbl8NunUt+Ob1EPUyedQiIx+kkVqjbuSxgsebGi4eo2HkCSnfY+Sx&#10;lA8NOgQEBx0MCTwMYCmPjfwF//0oR37PWkud/s4Gw1ydp3svMdq11MRnvSM28ii1po5Kb6S3NKA1&#10;Wj9r5KlN9S3NdZRPjXyPjieWW0TLura0iJuaeJXVHRT6h6rqxsDAuAXOvCPHuu/dVRw68Nx+lmCh&#10;s8TOqt3WXGapr5prxncya55jQV+9JMHauGD7+p+yorubyz40Vrc1NigaqO0URmdLc0dtKQx2l+W9&#10;dt+cYW4sWrxI5eSIAnDmWrYvsFI4mX+YP1dkbc13di6ysYy2t+zOTuqm1HczKJ1UCq+8/G1LY3dz&#10;7W/PUpnnjxU52Jebm4vmzhHbmqvsTbvmmknMdWX2JlRHi3TDyd2XznanPpR4rq+bYyJcZENdaJXp&#10;bMyOONPNprTSWrgtFCaDRmM2U+j1DCayqCJKi7ilRUBtQFKehow8srdfNvJI3CMjT8NGvvplGWnk&#10;CSn/0cj3Vsf3GPmeAnnCyNe9rKt7WUOtaom9Gz15+MQ7F++0VLS4b/Ac/t1Ioynm+uMNJw3VmTJC&#10;X3vETP1x5rpjzXXGmE0bbd5TGj/SdOoYK93xs7VHW04a3pNdM2W0CYAK5MchX68zbtbEYSbjhxjB&#10;zCmjLMYPNcDTAJw+Twr6KSNMtIYaTR9rNXO81YRB+mbT7CcO1ZsxxWJE/wnf/s9Az63eMl7r5ZAb&#10;2qN1rgRdV3BbW6oor4srK19WsSnIy1eWVLDg66usrqWqmZTy0FFPrcFGHln78hps5GFO0+uG5tf1&#10;ouaWlPuXgw5uunxs461T6+6cWn/98LLrR1dcObQ0fO+iUO/5IV5zw3ycL+1dcGX/0qBdziHeS/28&#10;Vpz3XiduKWsXM8U8lpDH/INGXsOz/3H+f8vIk2L9L6OhpH8X7N/7SnkNC0/CpDThMnn0zkOs8irm&#10;sWFQLhRy6fRWqfRde7uIw3nb1tb94QN03iiU71vbfmrvaJdIu+QKAZ3RJpbgBBsYAeChnzs6pUS4&#10;DcyEHSU89KeFrTLxu45W+P5lwXc3iyLiM+BuwwlTm2vgMqH/u0a+r44nqCdQH/makSd1vLqRxzr+&#10;s0aew6rHRh5HydOpVRhcGg8HpDVXUBpfA9SmcuiTB2fQqkgvDx0mtQq+8RiUSi6zTsBpFPNbAOhz&#10;iZVdMepGXsCFfo9tV4c07yTq46SIR3k1nzPyADbyPEY1m1rBpcOEamzkocOglvPYlSx6GY9WxafX&#10;wtXRWyr4rAoFpzzxynF3J+0gdztU/77TKnCnefBOi7BdVmEeVqHuPZE1OLUmyMMq0N0ydNfsYE9k&#10;zP16C97PEUEx4XvsccV6CJEXj8W3+7yRLnaDjm+cTtbL4/J26GCNjsvbcYE8XusVu3U4LMqWIfJw&#10;cDAOjqzBkh0pdSLKBjr4uWAXdSMPB4EjwGRo8Tju48J54OwOUz9PS/+dVufdzbGaD9o529/dCkv5&#10;QE+4EBRWc2arCfbyGpXyMAgPoSibbRbA6S3mx9Yb7V81Y89yvYPrjPetNti9RN9jwbTtzlNdnLS2&#10;OE7eNGfijkW6rgt1XOZOBdwXz/Rcaui20ADwXGK6e6Xl9gUGm+bpr50zZZn1uBWzJ6y0m7Rh3tT1&#10;c7XXOExebTcRWGc/aaPjlC1OUzfYT15vN3HjHK0NDtCZBO0GB63VNuOAVXZjV1iPXmo9YuWsUUus&#10;hi8xH7ps1shllsNhZIX1yGWzhi+3HrbYcsgCk/6OBj8sthi5wHTEIvNRyyyBkSusRiy3HLrIZMAy&#10;iyGw+2LLYXONBzkZDXE0Hu5gPNLJdLTdjGH2hiNsZgw31xtsqD3A2niMvdVUO+upc+2n21ppz9QZ&#10;rDXuX5NH/M/UMf8wmTbATHeQxfThVjNHWhiMNjccPct8soO9vpOjgaPDTAdHI6e5JtjIz59ntXQx&#10;qpHfuH4RkvLrF7u4rNyxYx3g5rbec5cL4LPXbc9ez337d+0/gFz8wUPeh4/sO3J07wHYPLD7IIwc&#10;3AUcOIDUvM+ebQQoWf6jlD+wBdEr4jWMPNbxpJE/dnzX8RO7j5/0OXbC59hJVB2P82p6CuQDTvgF&#10;nvYPOhd0ITA4PCTs8uVL16+HX791g4hOvx0Zdfdx3IPYRNLIq+fIJ+eXk5+pkY4vQjo+paQcG/m+&#10;OfJqNfKpD+MTHkRF3Ym8c+1mxJnzRwICjyELH7AffoL9kpG/EH4W+F0pDyMkMIds/fyPBAQd9w88&#10;hvNqSCOPpHzIicDQkyEhp8PDz2Mjf/P2BdLI37l/BRv5x9H3sJGPSYiOT47Dy7qmZWUC6kYer+yq&#10;FlzTY+TR+q6v6/+Uke+r41+WV0PbN7JGw8iTBfLp2Vl4Zdevp9Z81sgD6kYed76OhpHHGg0beULK&#10;f1zZVb1GHv+eoN/iqQOWTBu4WGfg/Ck/LNEfvGz68GUzhi6dOWLJjOGL9IdCu1Rv6BLdIQu0Bzhr&#10;/QgtwY9L9ZC1X6Y/ZInuIGDRNHjoe2Jt2B8dx/1z7sR/wmHXGA5fZzR6qc6guRO+gcEFWj8s0u6/&#10;VGcIsFhnMD7g3EnfL9QZMH/qj3O1vgOgs1BvEDzpEoMRNuO/ddIeOG/aYDutH63Hf4uxGPNPx6lD&#10;FxuNX2oycZX11B0LLL3XOB53XRl22PO676GHF84k34soTHhYlpVQlZ9alZ9emZdSXZBR8yy9tjAL&#10;2rLclKLU6KzYB8mPbyQ+vPH00bWEyJuJUTeTY+6mxN9NS3iYmvQgM+1xdkZUTmY0kI0kO2pzMmIz&#10;U6Ogj0vjgZzUGOTxCSNPkoVzbNSMfHYKQt3IpyV/tPCf5bNqXt2n/5tGXmP+19HQ8Qhs3j/V8X/Q&#10;yKtL+b4uvpcE4BMvr2bkyQ5ZJk92ftfIYwqeoVV/sZQnjXxuYU5eSR6iuIAkn4B08Z/16epo1MJr&#10;7EgaeQ16XXwBwZ8z8uk5GX2N/B9c2RWJ+F4p/7tGHkl5wshHPrlBGvkHkRdJI/+gz8qupIjXAHv5&#10;T4CP1Hcuft3Iw39F2MjfuRmobuTVXTwGG3ks5T9r5BPi7/xHjDza5QtG/tKVEAw28uqpNYhrlwDS&#10;yF+5eVndyPfk1fxJI490fEoa0vGpWaSRT8jCOr6E1PF/2chr+HcNsLJXM/J12Mjj1Bos5VMKqtDP&#10;LjmvkrOKS17VCcQqtObql408TqqBFh7CZdcwCO3T+BQBX9rcRKdR2SplZ0f7u9iYRBaTX/qqsqy0&#10;ChW595p3IZFdA7ug6m8k5VFfJET5M0KBQixsk0u7FLJ3gErxU2d797uu7vdvu9+960EmfUejipkM&#10;RVkpNT3tZWxU3qP76edPXzu8P3jjWp8lC7YtW+RqZbZ4hr6j7ezVE8ebDx2sY2ayQHeaTWjwfXu7&#10;FbMsF1y8cOfdm24alSsWoUR4sVjK4/FEIrRAq1Qqj4t7ClfBYQu3bfU8sP/4vTvRDJrww/vu+rqW&#10;vNwilbIDBbhL5UIcJsMVInh8ca+L70EkIYGrwxcIN0EmbYUn5cNN44uFIpT6Aq1IjEr1uRyRgCuR&#10;ipRykVIA9xYOBvdVKEYQv7qA+wMH4XIk+I8G0J8U8FHkTmtbV3vHW5WqrbPzzYf3v8IZvun6ickQ&#10;MOh8agsPbqaAL+dxpfCiyOSteflFd+7eFwiljQ10D3eftWu2+HgfOHH87K2b9+BZ0C8MJDIGgyUk&#10;VsGVSZTFhS9sZtlv3uxCYbaoOhViKZyO6OGjqNCwiN27D50/e+FNZ3fi05x9e05WVbVs2ubRTGfL&#10;2zr3HTwWF5faqnxfU0UB6FSBVNxx5NBZH68jhw6cXrFsY+TDpzCikL0Bjh05/7y4ks+Reu868Lzo&#10;dUfre4lQwWOL5FIVnytSwE0Tyn9+++ul0MvLF64OOBty5phvqP/FY4dPHdh3WCKSqxTt0CksKPnp&#10;/a/EiqnIgB/cfwRO+/DBY0p5G4y0KjtEKP9H8v7tzzAYExX/84ff4OBwgXCr21Sd2Zl55874hYVc&#10;vHHtdkJ88rP8YvQSozAfyfv3P3X/2t39WzccBHZXyFrRb0c4IpW0Fc5NzJNAh8XgSlE+khCXycNp&#10;cFh8eDq4BHgIWlwdDxciFciUsIcARQ+p63igp0CeJyKRwRlyRXIe8vJwBLlIJmChHIPuri5Bc8Na&#10;Z3tTrTHOZvoLLPTnGEyymzneyXSKidYQ7WH/sJ4xbtUCm/27XK6H+8ZH3oh7dP3h7fD7N8Me3Ll4&#10;83oIoL7E6+WrKOMr4rIf6eLVwSIewP3PGvlL4URwDWHkL4bhMnlk5C+FHgUuhhwJCz4MhAQfIo08&#10;gI18eMCBG2GHT+5dZ6U7wNlg2La5ersXGXguNtq/2VnKqJDQm7CRZzQxmusJyf5lI99CqadSGgDs&#10;4kkjT22sI0LkG2TNLYKK6jcUBuVpQu7eXbedbN5G3u1++az7ZT7d93iCtSl1+ULB3NkKBwvZHCPB&#10;LH3o8G0t+AucXthZpMy3EF452/2yoJvS8mttS1dNc1dzs7y+oq35dTe1vPtFDuP88WfznAotTEst&#10;jcosZ1bMMqiyMaE4ONQ6OKabm9d6eaB9qTW/tNS0N9b+xGB0t1C6qS2tD27X79ySZ2PU4DSLbm/J&#10;sTWWzTUXzDHg2syUOs2i2lq9sLVm7PHqfp7d/Tyz+/HVkhX2FU4m7BX2VfPNX61f1F1a/FNzM7+h&#10;kcNmsoRMCq+FwmliMpsE1CYR0vF1bEYDg0kBoPO7Rl7IpJNG/nX+c6C84JWGkVdPrSF1fGVReV1p&#10;/Yvcl9UvqiqKyxm1tLh7MROHTgw+Fazktp7ef1ZruA4wY5KZkfasiUOnT59oiRPkkYgfZUYaef2J&#10;tuMGG04ZZaFNRMnjFBos5WFw4jCTsYMMxg8x0hppDpuTidVfxw81gA4ukMdMG4eK7rWHGeuNtpg5&#10;3kpntOmU4QbTJ5p//7dhQ74bE3T2Yqf8/b6dh/W1Zt69+kDGU5YWlte9bqwta6DWMaADm7RaemVJ&#10;FdBY3tTwupEA1ctjI4+k/OvGxlJKYxny9Q3lNXUVVXUVNdjIt5TX8RsaYq+HnPNeHbRneYjP/Ev7&#10;l1zcg9rLB5ddP7rq1om1d06tv3t6w71Ta++dXP/Id9vjAM/bZz3CjmyX0SraxUzibx1of8TIa0j2&#10;P8WnRv5rXv7/HSOPhTLu/1lIH/0H+ayRJ958PhHxJCxqc1NtFbR4k97cwGPSuAxqu1zepVK1SqXQ&#10;vmlt/dDZ2SaTKcXiLrni547O7g8/vVO1vlWqWE3NuCge+q0iMfxX/Utnl5jFhp8PYByF2yiV3b/8&#10;AkcQsBlw5O6f3lIbq2lNNTw2hU6pE/EZcM6Upmr4moFW/UI0+IKOB75m5LGFV4c05oCGjlc38uQI&#10;taUCr+ZKApu4Rh5Da66AlkWr4TLr+ezGlqYysjQeYNCqYJPS/BrH19Cay1m0aoDHqhdyUSYMjo8n&#10;UTfypJQntTsJ9u8k5Ah28STYyPOZdRh1Iw+bbGoVoeZrWZRK3Kc2lyIdz67k06t5tCo4SRa9kk0r&#10;VfEq02+ddnOcHOI5x3+HecjuWQGeZoEeJiGeFqHulqSRD/G0xkYeCNk5K9gTRcQA2KQHe9sEec0+&#10;T1Sv43FfIrEdRg6tmbZ3+WSsxU9tMQBw0Tqehgkg4uOxKAdgBO+LnftpYnVW6MAITIN98e7wFGe3&#10;GeNdYBwfR2MTd7CFJ08PBtHvDDwsgPPu5ufczAJ3z/LztAz1sgvwsPbdAUeAXWYHes6CPlk4D5A6&#10;HkBl8luMES4ouOaki/nRjcYH1xjsXzVj76qZPiume62YuWvZdGD38hm7lxt4rzRyWzjNfZEO9L1W&#10;GHosmuG2QN9twfRtc3Wg9VxquNZu4kKToXONBgJLrEetnjNxjeOEdY4TN87T2jp/6rYF07Y6a292&#10;nLLJfrKLo/ZG+wmb52htcpy03mbChjkTNs6ZvHrW2NXWE9bYTFplNXGF1bi1syetnj1xlfXYDQ5a&#10;q6zHrLEdv852wmqbMatmjVgxa/gKq2FLLYcsNBm0yHTwMku0udh04GLjH5ea/bjY7Adng28Xmw9Y&#10;ZDF0ocXwhRaj5pmNwkbeZvpgmxlDZ+kPNdcbbDxtkJ3FRHurqbMttCyMx5vMHK2r9aPWuH9NGv7f&#10;U0b93VRnoIU+yq4x1R1ioj/c0nisrZX2HDs9J0cDp3lGcxwMCYyB+fOsli+ds3al87o1CzZvXLp+&#10;/dJt29Z6eGx2c9sI7W6vHbt2uxI63uvAQZ/DR/YdPrb/6ImDx08eOXnqyCloTxw+cfzQ8eP7jx3b&#10;d/iw14EDHvv27yBCbFBwDa6Ux6k1qEyeWMf1UyO/g9Tx6kb+xEmvE6dQfPyJ0wdOnt1/6lxPjbyv&#10;/3H/wJP+QWeCw/zDIkJDLoZeuHLl8s2bEbfu3nz4GMBG/ks18n2NfEpJOZBYWIp0fEFZYu6rp9kv&#10;ErKKNYz8w7gUbORvP7p99Ub4Gd9DRPh7j5EPCjkUFHyENPKhYSexkb946Xz4xXPYy5NgL4/VPAke&#10;AWBCSMjpsLCzwaGnff2PBgSd8A+ES0YEEGE1ASEfgWkXL/pGRPjDT+y37ly4ffdjjfyDyBvoTqgZ&#10;+bikWHUjn5GTm51fgPKggeLigufPPzXyPVHyfY089Pu4eAxRI19Zh1E38n1C5F98ychn5GSjc/s3&#10;jDyApfwfN/J4L1LHYyOPwU/U18hj+i3QHrBw6kBo52sPWKo/DNnwGcOXG45aajhykf5QhM5gmAAs&#10;mjYImD+l/8Kp/ZfqDV6iOwjaxToDnbW+nzf5uwXa38P4wqlIu6+ZMXSl7pCVeoM2Go1ZPX3Ikilo&#10;ZKn2AOgs1voRWDjlR5i2ZNrAZbqD5076F+y7WKc/MH/Kd7A5V+u7eVNwDM4AR60fbMf/a86k7+br&#10;DZ6vM2TOpB+cpgxYPH3EfN2hjlMG2E8ZYDbqfw0G/7fV+B/ttIfOnzluuZXuapsZq2bPXDfHZMdi&#10;W++180+6rz/v5RJ+dPeD4JPJd8MLn94ry4ypzH36KjP6RXp0QdKjrNg7yY+vPX0QEX0v/MmdsPs3&#10;Ah/eDol+cJFYNPJK3ONrCdE3k+PupCU8zEhCUfWYjJQopNrTYggXD20PWWnRmWrru5J8TJNPeZLy&#10;kY8WPjU1htzEI/8XRh7PSUn82H4dTR2P6vpjP4HQ8alp8ckpQCxuCfkO40jBwwjuYEgj/6mFT1Zr&#10;ga8ZeXUp/xUjn5PXQx8jj2rkeyCMfG5hDoCya7CC73XxfY08adv7opFOo75X7rOCvjoeifhnyMKr&#10;6XhNI491PDbyWMf/WSOfnJqQ8m8a+Vji725i7gJPom/1GPlHVxCREajtdfH/R0b++o3Aq9d84X8j&#10;nCN/+0ZAfMz1J48uqWfHRz++iltk6mOuaRh5rOMBGMFG/v6DiKt/3cgH3boR0rMLYeQvfNnIE3w0&#10;8j1S/tqliOvIyEMLYCOPdfzNe7du3LuF1nT91MgTUv4zRj4yIemzRh7ARp7Q8c9JHU8Y+dd/2cjn&#10;lNNIC0+iruPREYjIGkxqSV1KcR2W8snIyFem5JUmZZUUPq/mi1rZbDFRrv55I0+OCAVSNlEvL+BL&#10;oC3IL6mtaVIpO7Fwl0lbH0fGvnpZwWLyU1OyJCjAXYmDa+BRwi+jkm0AOmKBXCJUyQRtEkGHgNcq&#10;FHQIeZ0suqq5TlhZdYLJAAD/9ElEQVRaQkmMLbxxOfZCyINdO09s3OC1fNn2BU7rZ5kvnuuwzslh&#10;vZGB8+QJ1uYGS02mLwoNjNy+6ajOhNnOtpu2bjhc+YoX8+jZsgXulsZLL4U8UUi6mbTWLRt2Hz14&#10;/sO7biS1iV8niOBMeEI+X6hSqahUempKJpsleP/ht4iIW4GBFy9duu3vG85hi/PznjfUU1SKdkK/&#10;ynB1vIiL8mSgJXS8mNDxyK6qV7j3XqZCJEQp9lKJCp5aJJajOyAU8/hiFA4vQr5exJcJuDIhTw43&#10;BHaBQ/IF0KLbRdyxj0eA2ygSyqUyFRynvqElL78IfqK5e/f+1Ss3AwPCjh45df9elEjQutfnWNmr&#10;OpXinVSMovyVyjdJyRnHT5yVylq5bNk2l1211dS3b36FY3Z2vEfPCC8uT6BStYnF6NVpb+0KC76U&#10;nJB+9uz50EshaBFfEVcslUQ9ibsQdvlt52+eO/afOOK/zcWr4nUzn6/cuMWttona9ctvp30DVqzY&#10;sGmj65bNbj7ehwqfver+rfvwoVP79h598vjpVhePC2FX21rf8XmyjvYPx46ezcwoaFe9O3LwRET4&#10;DZUcXn0pm8GXihXw0vSKbHng+eCivJJO1Zs3rR862961qTr3eO+PiYpvVXaEh0UkPk2RS1Xo7wzE&#10;CgFPDJ3jR0/BhM72tzyOEMt3NpPX0fYmKyO3srxGKW/Dbh1aIXGlXR3omNDiDnw9yOVKhULFZLIl&#10;IimLwUZ/oMCFFx3tIhXI4E7ggnfoq6St8CxwEGhhGpwJnIYcvtS5Inx8mCnmSSR8Ke4IOfir5ROk&#10;RF58T6X8p0j5YthLIZYrRCjloF0oVLDo+103mWuPm2eq52gwxVZ/3EILHWdTbQeDiYssda10Rlrq&#10;jDHSGm6uN365k+Wh3S5XQ87evx5691rorWvIyF+/HnbtWvCVayGAmpHHECL+ykfwSMTlszijDD5+&#10;AOo6HnHh9KULJy+GnYCWNPLhoUfxEq9hwYdDQzSN/IWAgxcCDlwMPIiNvKVO/3kzh7o46njOn+7u&#10;POPgVmcFo1LGbOE0tzCaaSwqs6UO67A6RmM9ozdEngCl1rQ015M18kgtEcWqGBa1GaBUVchbKKq6&#10;hg9NLennzj7YsDLJbVN3+fPuqle/Vr7sLitu9j+dv2xB1VxrpoOpzMFYZjO93c5YPstYYmMpXDCn&#10;dpFV1lyjavfNb+/d6S5+1V3b/Et9w9uWRkVzxQd2/c+1pd0ttd2ZadyTx5l7vWu3b3y1bvmrdStf&#10;rV3HPXqsOza2u/R5d0PFm6rnv7TU/NJQ1V1V2Z2fRzt9KtXGunqOdYuNcYvVDKGjmcDOUOGMjDzD&#10;1oC9wO6lnfXrrZu7nxd2V5fDeXZXFVNPelesdqh2NuWssH81f/YvT5900ymSxiYWjUpnUpoZ9XRW&#10;A5NJBNHQkIJnMpsYzBYGWtz1Dxl5AYPW18hXPCOCa9SMfC/lJKUFr9BqqCUVFcXltS+qiUr5WHM9&#10;831uB9gN3DvhD2wMHbRHzZg8fPr0ieZaIwy0RxlNG2OiO9Zcf7wltNojjaeOMtMZYzF5mNH0CbOg&#10;P2mE8YRhMycON9CbiNZu1RppPuIHvZE/6k8YajxxmIn2aEvdCdZYyuuMt9KbOGvaOMveynqzKSNM&#10;dEeZag8z1B1lMn2s+eSh+qN/nORouSAv9Tm1mrVu2WZrA5uclHx2E6emtL6+rKG+oqG+vKm6tKb6&#10;VV1LDa2pohkGW6oozZUtpJGvL+vR8QAaKWtGlNbVv65GUr4c1c7DNGplA7u2Kv5G8M3zu+Mj9sdd&#10;8Ey4tDs5wjv1yp6Uyz7QSby4++mFnfFh7vEhO4CoQLe4MJ8H/l7hx3ZIKK9bRUx6c72Ay+CxKX/a&#10;yNPrubRGDGyy6I0MQqYjn04Deqb1uHgCdBA1jU7WxQNMAvjioTOAZhghJ8MXFXyNES25Yw/oa4xA&#10;3af/+6grdXXP/schd/8qaKFUom38s0ae0dJYX1XOprVAH7/tcOAbk8+RC4Xtcjm0XSrV27Y2aBUi&#10;0YfOzi4itQbaVpEY3tLFLLaIyZKwUe08dH5787ZdIhUymG+Vqp87Orl0OhwBdnzT2tr9889owVgO&#10;412His+iNDdUUpqqO9uk8AXTUPsaXoKWxiq4Y32uqJ5JQSPqOr6lpaYFvsop1QSkiFfns0YelbRj&#10;IU7qeAazhsmsY7JqWWyyKL5Hx+PIeLI0nkapoDWXA/QWpOAB4oAIvEmMVNKpldSW8pamspam11SY&#10;SUVZ9rAXPCO1pYxJRzXybHoNn90gEVBQdg2nDuCya7mcHrcu4tQCYm4d7gjZNQJWNQAdeBRreiG7&#10;QcCq5wHI4/d4eaIovoLDLGezyqHlMarVdby6kefRqoRwjS3luDSe2VIBZ86E977Gl5SmEhEf9kLj&#10;CimNz6ljND1vE1QXxYTuXDg1ZKfNuW1G/m4mvm7GwR6W4V42YbtmA6EEYbttLnjZQosL5FGI/O7Z&#10;Yd624XvsL/jYBXvbBO6eBX1k53fNCtppHepl4+9ucXLzTOzB/d3NCZ9uEe5tF7zLOsDNAvaFyerg&#10;AnkA+oG9uh/AYh0fFu8FfejAJhwZT4Y+AB14UuLpkJSHFh8EHiLGURxNoOcs6ITvcQjabevnaXlq&#10;m9HxLTP9d1oB8BBMCPCA48zCfbyLb2+BPI6swe2pLUZntppAe2Ij4uhG4yMbjA6vMzq01tBnmb73&#10;cv29Kw2xlN+5VN9t4TSPxbq7lujsXqrrsWCa61wtN2dt9/k6ngv1fJYb7lxi4Dp/2rwZ/a0m//fc&#10;mT+snDVqw9zJm5yn7Fiis22h9hbnyVvmTgI2O03c7DAJgB23OWptnTvFxUlrg914GNkyV2utzfiN&#10;9tqb5kxdO1trldX4tbMnrbQct8x85DrbiatnjYVH18wet9J65AqrYWttR290GA8HXGc3ZvXskWts&#10;Rq2ePXy5+aBl5v1XWg0Clpj0X2YxaJnl8CVWIxdajZlnMXquxdiFsyfPMx9nYzDMXG/wLINRZnpD&#10;Z5mMN5s5xsxwrNH0kTN1h+lpDdSb0n/K2H9pjfzbTK0fjacNsjIaazZjtKXReMfZus4OMx3sptva&#10;6M6xn25rN8PGdvpsmxl29obO861XLndcu9p5zSrnjcjIL96+fd3OnS7u7ps8PLd6ebvt8nZHOv7w&#10;nmPHD506c/zs+VPnfE+f9zsDBAad9/M/c/bciZOnjhw/cejosX1HjngfPrzr0GHPg4c8Dhzcsf+A&#10;6779W7GRB0gjj6U8tESBPJbyqFU38idP7Tl5et/Js/vVjPxRv4AT/kFoWdfQ8MBL1yLCLl28eO3a&#10;tTt3Lt++e+NBJC6TRzXy0UnYyMelP1Mz8qXqRj69qBob+dSi18nPkJFPzC/VNPKp2R+NfOzTh9FP&#10;7j66c/VG+Nnzh4iFWHuMfHDo4aDQo0Ghx4HgECTlw8NOXYSffiN8sZQHoEOioebVwUb+woVzwaGn&#10;/QKOqRt5XCmPq+ORkQ86HhZ+LiLC//LlAPi5/dadC3fuXbx99+Ld+xH3Hl57+Pjm4+h7T2LuP459&#10;9LFGPj05NTOj18hnk0Y+v6g4vwQ+6SMjX0wY+efIyFcgI19ei4x8VQPS8dWNyMhXNfRx8QgisgYb&#10;+YayitrSSkRvXk2Pjsch8sWlLwtfPgewkc99VphT8AxOBhfIw7mlZ6alZaSmpqcg0hJTUhP+g0Ye&#10;P6q+iff6rJGHpwBwmfxnjPwincFL9IYumz4cmfdpgxbrDoH+8hkjFukPhc0FUwcugRH9YQAubMdq&#10;HvowAh0YwZtEsfyQpXqDF04ZsEJ/6HK9Yct0B6+aMRLaRdoDl+sNWTJt8JJpA4GFU350nvTdvInf&#10;Qjt/8veLpg1Yoj946fQhi3QHLpjWH+Os/cO8Kd87TPyX46RvnCZ/C60DtBO/sxv7T4cJ387XHgDn&#10;CSfsPKU/DsNxnjZ4rvbAOZOQvref+C107Cf9AO2cyT/aTv7RTqu/zaQfoF1kOM7F0fDwpoUhe11u&#10;nd8bffHM0+v+8df8nt4MTrkXnv7wcsbjK0mPLmXEXUt5fCn2Xmjs3bDHt4PvXvG7c9Xv9mX/21eD&#10;Ht66GB15Iy7qbmzU3acx95OeRqYmRyYl3EtOvJ+eGpmR9jgt5RG0mVmxOVlxGZkx6RnRaelRqalR&#10;6ekx0D59+iA99QkmLQXZeQDG09KiMzJik5KQZ09JiU5IjEpKjklNi0dZFMjLPyYeikxMfISBfkrK&#10;E7IPE8g+7NK710fgmKlJUZiUxCepiUjHpyZGQkuAFmtVA7t4zYNg0hJj0hLjUpN6SO4lJflpSnI8&#10;btOSnqanPM1IToA2FaUjAQnwbfBZ0tKT0tKIuJX0VCSUM5PSs5Ixasu9JuNVXkmyslMxPVI+Jx3I&#10;JtZ6xRYed3qNfA4mJy87ryAXyH+WR1JQmI/JK3xWQOhyaDHInhPZ7hqQdfR/HI0jZBejVkPBq5NV&#10;kNOj4wtyMoh1XDPzs6GPRDxBWk4GBnt5eLvBwDsO3M/U1GQASfm0pySfpNZgCCMfT6zvit8venR8&#10;3H0gOvZedOwdQsff7imQf3L9weNrwP1IFCv24NH1R4+ufayRf3hZIz6+18KHkeCMGk0p/8U0m9Bb&#10;NwOuXT179cqZiEvoV8T37obERF1/EnkFiHp8FSD614jN69FPkHaPjoqIib5MQNTLR12P/f+Q9xfQ&#10;USVdwC6cGYaBwQZ31xAgTowoxHB3d3dChEDwuIcIQePuimtc2t0l3R0POvr2v+tU0pMJY6983/3v&#10;uqxn1dqnTvWxbk53P72zKzka2pTUmKTkmJTU2IdxEVjBR8egLM4/JIpI8NSgyfTE/dBGRPhERgbc&#10;igoIDL4eEuYdGuYXEuobGOIdFOqjqVQTEh4QHBEIhEB8Kyg0MjgsKgSLeERMWHjMrYjb8PYfHXU3&#10;Jvre7Zj7d2Pv37sX9/Duwwd3Hty/l5CAeZic/CAx5WFSalxyekJqZnxaDiYuFel4VLImu6CzZE1X&#10;jnxWycvMYlxE/mXW4zc5T8swhJGvwvPCA3lANyOPxboGbNs1Rr5TwVcygaIKBrQlVSwM7sFGHih6&#10;TS18RSl4Sc5HOr6OmNy1NvsJqiafWfy68EmZXNkhEuIi78gj9zDymkUI8AANdbWUzIzc1pZ3cpmq&#10;vo52907c7l2HkhIzm5ve5+c9qq9jqJTtWMc3yJtQRrwEFWCRyZpl0iaVuBW+hSVEpUcFxbu6+J08&#10;dWP1yv1LHXZaG69c47DXaKa99oQFprrL5xssO3vOZ/26A84L1q9etH3zukNPnpJ9Ah9u2HDKymhD&#10;8LVkNrWNS2k5f/CmhY5T3K3cH5vVjewfj2+7pDPO8vS+q+of1eRKwXKHdRfOeb5r/4hkt6JR3tDU&#10;IGhqlKBc6ZaWtsKiR/UkGnS++/hL7L3kgOBogbhRImmWiFXZWUVwzEqpSiVrbGpolhNnjTKvieRr&#10;qZT4owEZrusix5PKNsgbYREGqJQtUpFKKW+FLTQp25A1ljWoFI0y9K9BKBR3dLxvamxTKlokYoVY&#10;pMRFZuByaX7GgH68mJNdWFjwqKP9E95+o6o1JvruyRNnjx09vX3bns2bdty9k5CXW/r6VZVK8e7M&#10;qQvPn1Z9eKeWilsbZB2tzT/CorvrdZXig0zSdvTw+TevauF5aWn+AM8IbAr/vgKbhXOBYxbwpceO&#10;noXjef6sbNfu/UwWr6m5vUHRnJtX7OJyUf0vNamOffjgmahbDz68+xXVnzlx/vXr6h9/UoeERnpe&#10;vEpncOGwW5rfwbn89KPazzc4Pi6lWdUu4Eo2rtualpylamhR/6K+4OaVnpLd2vSusrxmzcoNz5++&#10;am3ugCeopakdgqqK2uzMPC5bcOaUC4fFb299r5A1wQWEIC+3yOWcOxxqRHh0bk5he9sHuNTwRKhU&#10;TU1NLRwOr7KyWqFQNTe3wkVukKHJVJUNKlxKCFUT6pafrslY16BZ9U9AdWYkqu6g1wnR4sz3HuMB&#10;ouRRZ5mjL1F8gVQgaVY0qaTyFpm8RSppl0vPH95rMWf6Qv2ZS03nOhnPXGai7WwwbeGccUuMpgFO&#10;hlNsdMaYzxxlNWeCncH0JdaGB7ev9b7kEh5883ZUUGxs+N37ERFRQUERPhG3g/yDrgWHXoebZ1iE&#10;d0jY9chov5CIG35BF0NvXQ+OuBwSfjkMufhLYcGeQGTopYhQLOVRC4QFX4oI6iQ8EHn54IALgQEe&#10;fv7uiECPgEC0iPBzD/B1C/Ih8D0f5Ismd40Mcr18bpu17vDFBqN2OegcWjxvj73OmS0L24W1CjZD&#10;xOQIOQIGhcpn0TiUei6VjBQ8jUEAAY1HpnMpdA4DVZkXEGAvL2DQRAy6kMHkMhlcHlPApsvqaz6R&#10;6j+9fpV2/EjUptXk6NBfSLW/MOg/URk/15N+evGMfPVC2ZYVFYsMZU7GLY7GSjuDtsVWrYsXye0t&#10;hY4m/CVmVEfLF7ZWjEOH1Slp6rJydX3dLwzqD0zKJ3L156py5NkZdDWFpK4oU795pS4vV1fXqEkk&#10;NY2iZpDUjFo1rUpd+0b99kl7dETZ5g1PzU2ZNtZNdnYKM6NGG9MGa4Mme+Nmh/kyi9lyZ1PqKuvS&#10;9Q7tOQlquaClqkLNpKupdT8kxb7a7Fi9woy51KJysSXF7aSaXNPMZDSIJHCmUi5LzCEJufVcPoXD&#10;Z/C4TAGHiQwsmvyQpjHyQg6ju5EXc5DJlXDpMh5HwmEphZKa12Xlj15WPumc3LXqaRmh5itqX1R1&#10;0pUd352al5XlT97QqyhvSl9SyusVXHmkX4SDucM65w0Shiw/qXit46ZJQ2fqTDDQGW80d7LJrHEG&#10;cyaZao831hk/f84Ek+kj9edMMJ06XBdanfEmU4brTh9loDPBVJuoDj95mMGU4YbQThyiN3WE0ezx&#10;qPT8tJGGM8fMx6Vv9KfZ6EwwnzHaWHeKFTxq3iQzi7mLZozSnTB4+pTh2vs2Hm5gN+UllzgvWGZv&#10;vpj0msau41HKkFive0Uil1OQji+vq68gASgLHteLr+6sJq8BV7ABkMevoFLLydQKEoB8fRUNHsKu&#10;o/BqK1IjriUFnE3xP5oefCQz/ERm+KnMkBNJPgdS/A4k++5P8duX4L0z9sK6uKvbEr33379+IN7/&#10;bNjlY/TyRx+aJPDU8OHlKmAIBDSAz+/MYdfIbg1due2aAWQph4pLFcEzy+MzWXwml8/h8ThCNGcv&#10;mssXXgZ8IUUgoMAYGZsOnbC730Q8F80MTEwOjP6ugi1gsUVshpgLLbyQxGyk9Xk8Gry6uHwS0VII&#10;NQ9779TxEi4ZI0Tev6dY/2/oYdj/li4l/afA/QTQOHcCvIjmgtb8nofpLt97wKaRAbgRsShokc+i&#10;w3joEXKYKpkYF5lpEAtalPJmhQwWP7a3tDcpP7W3t6lU8Angl0+fIBZxOA0iNBtER1MTBLAKUIjF&#10;0L5rboZhTXJFi6oRPm28b2vtaGmWCnlK2HizAm50TFp9g5RHJVXC/3QRn0YjV8DZ4XsgPiM4JDhT&#10;IROdL5fRqdpZrDomu47BqcFADD04gx5fDeJHCBKXVY8gKsxgby5gkgX0OhGrVshGAprHqeXxSDwB&#10;mcOnsPn1fCFZICTzuXViIUp1F3JJfDYJ7k2wR7GQiirPMCtEnCoeo4zPrBSy0bSxHHo9m4H2y2XW&#10;semwqgq2zGVXCYT18EKVS7hwwExKjRReePRKHruKyXjD5VQIeKiWvURAUUlYsCOxhCaSUkRSklha&#10;J5XUNohrFaJapahWIahV8esJyAoMIehFwmqJiKwUchR8rlzAEvMpImGtWFTXKKNJeDUiQaVEUiUQ&#10;lwn4FXI+RcFjSDhERryQCiP57DqZgKIUUcWschmrQsKuEHPQSfE51RxuLUE1j13WIKsXcCsAhZyB&#10;jD+3skNSW5pw4/DymSGnbK7smnNjn57vQVPvfRZBx+39Dlv6HbX0P2YVcNwagAAWfY8s0AR4rWYR&#10;+/QbB8ygDTlld2rVlP0OI2/sN/GDhxy18D9qGXBsQdAx68DjlkTbU8cHnrANOmkXfGohxNikQz8E&#10;0MIq2OzlffO9YY8nbX2PWwMBp+wgxjJdA9b3GFyFBuN31Mb/6MLr+xbcPGAVcsrp2l6LoBMOgScW&#10;HnAad279bFjbIxf+6he14712GQOXd88HILi00wiVj9/e6eLdiJldz63TPb123qk1uifXIo6u1Nm/&#10;dObhlTrH1+sdWzPv8HLtg0tnAsdXzz20AuXLH1+rf2jFnGNrDPYunrnFdtIm2/FbF03a5Tx9//I5&#10;h1frHV497+DKOXuXzoK1wL4lKNjtNB3Y4zxjq93ELbYTIN5hP2WT9biti6Zsd5i21X7qeuuJG20n&#10;brCZsMp81Hrr8RCstRy7wnTERiJBfoP12M12E9ZYjNxoMw72uNRg0BqzEdsXTd5gOWb9gpFbbcau&#10;Nx++Zv6wjVbjN1hNWm42bqnFxBW2M5wtp1oajrEznWhvPm2B0fj580Zbm0xxsJ5ju2CWqeGk+foT&#10;DOeN0dMeYTBnhL7O8JkT+wDGc0dZGE3Rmz3G3HCqnYWOs52Bo43eUof5dtbzFtrpmZnPsrSaY2dv&#10;YO9ksnrNwk2bF69b77Rl6/Jdu9fu2bdx735Ur+bYyQPHTh46dvqoq/s5Dy/3G97Xb/rfuOF33Tvg&#10;pk+g9zWfq34B0HUFuHzN87z7mfPupzwvnfXwPHnu/CHg7Pn9Z1x+Z+TxJK5nzxGTvuKseRdU0Ab6&#10;z7vtdXM/6O5xCPC4cPiC57GLl05c9DqNS9agOvLX3K7e8Ljpe9k34AYQEOofHBESHB4WGhUVdffu&#10;7ftxMfceQnvnYQKaz7TTyD9KzX+aVvAss/hlVsmr7NLXuY/L855U5D+pBnKfVuc/r857gVr4oo1d&#10;fHrxawAGI5Wf9zgltyQluzgxIw++vMclpz1MTnyYdD84zBdlr/u4+Xi7IB3v60IkyKMc+Zt+qLZM&#10;QNBlnBofFnItLOQ6JoQgOPgaEBR0FYBh/oFeGIgBv4BLoeE38GJQyFVcrwY6ce14aHHhGgA60V5C&#10;r8Enc/h8fivKL/p2IKHjI+49uBUXH4vEdPKDpNS41PSklLREaLNy0nPysnPzc/IL8wqLC4pLi0oe&#10;lT568vjx0ydPiCTUZ89fPnv1+tXrt6/Kyt+WVbxBRr6WqDmDst0raqkVaMpWVJemU77/CSiJHs3m&#10;SgZwgvzrimpNgnz3qjVPXrx8/PzVk6cvHz1+WlL6uKi4tBDp+EIgv7AA58jn5GVm52ZkZqdlZKVq&#10;jDyW8t2M/APN/K7oxDXOPfH2H9NVrEZDdyOP3VpXHI/tPyHlO0vJawrXaK3RGwOgYjW6o1fNGwXt&#10;OoNxwFr9sQAEq+aOxIVrcI78Cp3hAATLtIcunvE9LmWj6QSIJPqhS6Z/D8HaeaPX6I5ePgtJ/JWz&#10;h8N2kJqfM2zpjEHO0wcgI0+UylmlOwJaXL5m8axBTjMG2E/9znF6/0VT+jpM6weLuFo9sHByH9gs&#10;AA93mtafyM3/fpn2YNzC1pbMHIDy9GfD3lG6vf3UPtbjey2c+p399IHAomkDLCf0NRn1tfHoXgsm&#10;9XPQGbHccNIq02kbLOfssDc6vNL27LZlV45tDvI8EH3zVFyIZ879wJLkWyUp0aUZd0rS7mbFRSTc&#10;DnoQHfgwOvheVODtcP+okJvhgV63wlDq7sN7gUnxYWnJkekpyABmZdzNy4nPz00oKEwufZRRXJJW&#10;VJT29FlOYX4CgFLpCzpBNeiL0vLyknJzEwsK0goL03HllvyCDMKto+R0WIXFPbTZ2fGZmQ+hBzt6&#10;vFYzBht5bNW7k5+TjMhOKshJBgpzU3Dy/r9r5L908dk5CKIK0p8a+a7U+D/S8V8YeY2U/wsjD3RK&#10;eSJHHht5LOWxiNeo+e5GHsBGvoeUJ7z8byJew58ZeaCHcNfQY9gfUvISUfziMdBDxGvARh7aoicl&#10;/7GRhysMd58/NPLpWclAdyOP8+Jx22Xk7xBGPra7kUdSPj76PjEJOaosFhf9f9nIw38uLOIJIx9F&#10;6HhEdyPfJeU7jTyQlNxp5FPT7sTF38JGPir6N+f+t2AjjwNosZEHuhv5oFAfeHPFRh7aL408IeU7&#10;dTw28rdio7qM/J1/aOThvVwj5f//z8gjOo38q/r8l3UaI5/5tCYX2uLXhY/LZYp2sUiJkrW7Ctdo&#10;dDwW8ZoAwC4e09zUHh+X3KhqLcgvOe9y4U7sQw5bHOAfTqfxqBTOi+flaP5VonKLmJjcVciTt7d9&#10;FoubJJLmNtXngvQntsZLzPSdDhz0XLxi3+TJZgutNztZbilJrYgNzFrrfMjOYpvLmeDGZvXzZySv&#10;0/6zxxiX5pa961A3tar37/fSneoYdDn+p3fqz63qw+tP2ek4bnHe1SH8zC+Trpi/3kZnsbPZ2rCb&#10;d25eCFhqtWTnum2f2t/JJFKlqoUvkKrErTKeiscWtbS0paRm8vgSOku4Z/+xbbsOwweO5rYfADiL&#10;R6UvFRJU5F2OyvyimiRw1vKuTH8MLMLFgVYklAn4EqFACldJSdQzaW/5pJC1tLd8kAgbVIpmwvnK&#10;pWJJa2urRCIpKXn09MlLUj3908ef4fqrlO1SSaP3zaD0tLwP71GPSAiX6+Ob15UrV6xLTsogfttA&#10;TwGfJ4Yr/67j808/qmHwjesBEHz6+GuDvKW1+bOry+WsjNK2lp/k0naV4kOT6jOTLj172kvAa2xU&#10;fjp3xutx6ZuOtp/gCeJxxTyuSKVsgWcQV19RNDRVV5EueFz95Sf1zz+qb926e+6c548/qnk82YsX&#10;FV5e3hKx6v07VB4H6Gj/gceVXvbyLi158a9f1fA/xNsn8Mef/gVHCBeERmV9+vhT3MOk2zH32lvf&#10;f/rwY1VF7c7te54/faX+VR0UEBobc08hb4QdPX38YvnSVRcvXH54P8HXO+CC+6WD+4+8flkW/zDp&#10;wb34j+9/kEkUIoEU1aJRNLe2vHvzugJfZzhguOZw/Eplo0AgUqmaPn78DC0glRJFhAgPrmxAU6pi&#10;sHbXKHi8+J+BjXyTuBONlyek/J8Z+d8p+L8FDrhRrpLwxU1yVPHgh9YWz9PHTXWmz5+FSnXYzJls&#10;O2+Ss8G0Faazls2fscRoiv2cUavNpjvpT7TRGWOnO9lgyvAZowaYzJ5sa6q7dd2Sc6f2B/hdgrsl&#10;3OHvPQiDz/pRt3zDQ2/g2y98+g+7dT0i2jsgxCvk1pXwyGtBoZcCgzwjwy9HhF4KC/SANiTUC+iU&#10;8kEXgfDAi18aed8AZOT9gy4E+Lv7+7kF+CI6c+S7GflLZ7YsmDPESW/E/iV6Z9aanlxtenS1mYL2&#10;Wsag8qgMPovHohHKjF7Pp6IEeQ6NwabTAGzkkZSnIxEmpFOFWO6wyBCLaDQhnUEj1fMEbDajXkWu&#10;VbMZtKiI+J3b7uzc0vy46CcWQ1VT947OeU9lqZlMNamGcdX1xWpb7gpLjs285pXWkoXGUhuTNmfb&#10;tsUL5AuNGhwWcBdali0wK7Wxrti3593Du+qXj9X1lWomVU2nqGH7pFrUUmrVLBqCRlVT6tBaDkNd&#10;U6YuypEHXH+1dV2umX65tYnQ3kayYL7SxPDjwgWttvPl5vNaFpk02RkrrQ1EzhaljkaK2zfVItI7&#10;DsB5R6GraSR11YvX+9a8XWXJWmlV6WRedmCLuvL5RzZLzuUJqcxGHk/Oqhdzazl8ClPA4HG4QjZb&#10;zEHpnCIeGWncLiNPSPm/MvIVj990Jcj/ZuRrnldiI1/zhZSvel5OLqt7++gV6W0trZL8suhZ3asa&#10;OVta8aRitcNqgxlGJRmPWsXvfD2Dpo3UnjZSZ/Jwbf3pZvOmzJ85Vn/OBON5k0zmTZw/b4Lp7DFG&#10;prPs5k40mzJs3uxx82eMNpw2Ut9otv2ssSbTRhpOHWE0c8z8WWPNZoxGFW/mTDSbPExPZ4LppKG6&#10;cyeZ60wwH91/xpyJFgbTrbXHGkwYPH2A1rC1jpuKUh9/Uv184cRl/WnG7scuflD8gKpf1HAqn1Yz&#10;iBIatCo6uZxUX1GPwYnwWMr3MPIaSF1GnlZOQpnyyMgzSNUUek09t64sM/JmahAy8qmBh5KDjyYE&#10;HMoJP5sRdCw79GRm8OHs0KPpQQfirm5NvLEz1f/ww5uH4vzOhFw6QnpV+LFZKhVwpBK+QMDgC39n&#10;5MV8WufPKn9k5GERnkoZhwxI8SSfAngfY7KELC6fI+SiZ/Z3Rp7HkHEZYh4Lu3gRnwUxIOOg2X1F&#10;XBaf1ynlYQvQCjhsNE8phyHg0ng8ioZOF49/4MFHhefw/H+ZkUcWvjsaF4/pruB7gI08m0oFYCR+&#10;LPTwWXSpgKuUij6/a2uCT1RyCbTNChm071oaG2Uy9U8//fThQ6tS+bmjA5eblwuFzQ0NsKiSShVi&#10;MQA9H9vaPrS2fn7/QcDhtjaqPrS3NSsVTYoGMZ8jFfI+vW+tqy6D2x1cIha9BoAXA9zrcP0uJOXZ&#10;6DQ1IMlOSHls5DVSnslGsNm/M/IwDBbZ7Ho2uxbgsup5TLIAbrMMspBZI2JVC9m1fG49h4d0PEJA&#10;YnPrBEKygAc3HJJEQEXyWsRkM2rFAjqPU8emV3KYZXxGmYhdKYbdUcv5bBJsk8eio0R+JpnLrBGw&#10;akScGrmMIpXRGmQsiZDVIOYqASFDJqAoxGSszoUiEo+DytA3COFVTcFGXiwhSSV1sm5GXsXHRp6s&#10;FFAAhZCiEJFk4jqJrE4iJSsEbAWPI+PDFsgCtNkaHqNCLiQ3iOuEwnKhpBzJfR5VyWE2SphiQT2f&#10;WydBxetZKLOeW93Ar5FzKmTscgkbGXkBp47DrWUTUp7LKpcIa7icMh63XCqmiPh1Uk51m6j6eZr/&#10;3iVT/I6ZXdurE3DYKPi4lc9+G58DdgHH7XwhPgagDHS/o7jaO8pbR+XmUWY6TmPvzE+/unc+lvKA&#10;35EFp1ZNOeA46uJ2XeziA49bB52wCj5u09Xa4Px6IPCErQZYhIfDBrGmhwBa6L9+yPzibsMrxHSs&#10;uOAMHJj/SVsAejSdRC48KmsDXN1r6n0Ijs36xgGLy7tMr+w28z5o63dk0Y391gHHHFBi+2b902tm&#10;nlk76/p+c5wCj/07Fu4a/+653eDCNn0NeNFjq57HdiO3rQbnNxu4bNI/v0HPZb3uuXWIk6vnHVmm&#10;fXSlzpkNBqc2GBxfq3t49ZwDK7QPr9Rx22Z6YrXe4eXaJ9YZHF4598Cy2dDuX6p9aMWcI6vmHVuj&#10;B/3EKt09zrNg7b4lszQKfu/imdBCvNNhKoD7d9hP2b5oMrRbFyGhv3nRxA2247bYT9rqMHnTwgnb&#10;HKcA0AnxeitUJh5YZzl6m/3kXc7T8ZSzm23GrzYfsd5q3O7Fs/Yv1dloOXGLzZTNtlO32etsdZi3&#10;ynaWo8VUZ9s5q5fOt7fSsZw/1URvgpnRZEuTmWaGU411JxsbTAWM9KcY607U1xk7c/LgCaN7z5g4&#10;wHjeOGP96Ya606zN5jrZGK9wNF9sZ2xnPtfGfI6FqfYCy7k2Cw0ApyXmq9c6rF3nCGzZunTX7rW7&#10;9qzfs2/zoaN7Tpw+cvLcibNuZ1w93S5d8/IJ9A0MCwJCI0PCo8NCbgX7BcPn8Zv+IX4QXLvp5XX1&#10;wsXLrq4eJ8+7HT3vdgRwcTvocv4AIeIx+/EiqlpD6Phz53fjFhl5j/3uFw70MPJeV85evupy5dr5&#10;y9fcrlx3v+59+abvVZ9Ab2Tkw8OwkY+8cyfm3sPouw9iHz688zDhLnz7TsmJzyhMzu408hlFLzKL&#10;XxJG/i0y8k8r85/UIi//vBZJ+WdV8EUbV5BHRr4E6fu0gqepeaWEkS9MzMyJT8mIS06LS4bvHPeD&#10;Q3yu33T3uemKjbyPX6eR9/b3vOl3wS/gUmDwFZwaDx+eMRojr/HyQUFXYRgW8RhYhMfCp26No8dz&#10;uuLC8RgYAGAjD+ODQq7+oZF/GHcbiWbCQ6SmJwFpGcnZuRk5edl5BbkFRfldRr5YY+SfEkb+xUtk&#10;5N+8xUa+ssvI1xNG/rcC8ZV1FIKeLv63sjbVtLIvjXxFBc6R1xj5Z89fP32Gjfzzf8vIY0v+f9TI&#10;d/EHRl4zuavWFpPJm+dP2mQ8cYPheGC9wThgnf7YtXpjoN1oNGGt/tjVuqNxTjrOpocWp88vnjkY&#10;gBh6NJ1O0wcBjlMHOEwdsEx7KPQ4d/b0WzxrEJohdvbgxTMGOk7vDy0qHK+DerCLhxZwnjkQp8Zj&#10;L+80YwAs4p6Fk/vgmjZ48PI5Q1fMHQYPR1ubNQhYOnvQynlDV+kOWzEXNgs9A5ZoD1ym8z3eBYxf&#10;PHuo48zvHWcNtZ8x2GpKf5OxvYEFE9FcsoD1tMELJvd3mjtqmcH4JXrjV5lO27fE3OvQpqirpx/6&#10;X0yN9C6Kv/Ui60F5YWpZUeqr3OQnWfFFabfz0qLS40LjYnweRN1MuOuf8jA4+UFIwt3AhHshD2MD&#10;4+8GJz8Mh+De7aC05Ois9Du5WfeLc+OLCxKL85MLcxPzs+Nzs+OKC1MflWQUFKTlECnt+fmpeXkp&#10;QH5+MhbuKP+9K1M+M/NhXkFqTh78l0jKykkENFM8YrOPH9Id6EdBVhyQi/YYD0E2Kp3fmTiv4a+N&#10;fHZOWlbub+ByKJn5qbjNRqVRuletQQVtutFZsgbAdeQxSMcTVWsKizSFazr5CyMPFJeg8jUaemTK&#10;/7WR/0LKP/0SVHCG8OM9lPp/SXfz/iWa1HiMxshjKa8x8hopj3R8ScHfGnniqek08sCXRh5LeY2R&#10;70qQRzoeiE+OiUuKBrCRJ6T8/00jfzUs1OsPjbxGyv/eyBMzu/7eyCenRGMjH58QiUvQ/IWRx/4d&#10;y/cv+yEID4c3LZQjHxRyQ2Pk4Z0V2pDwAGzkgb8w8uG3wyNuR3Y38sDvjXwcwe+MPHoj/9LIf1FH&#10;HpWs6Wbks5+8/XMjTwL+XSPfXcdjI490PGyhjNHDyOe8qCekfB028lklbwoelYllLWIxKlku+zeN&#10;vEgoe1T6jFRPI8Roa1vrh59/UstlzRQyu73tc2pKDospVCpaFA3NIqEcB3yBVNHYwRUqm9t/JlNF&#10;NtYrrl67Vc9QUrmtJ1x8jI2XxccUfFSqPzSpjxy4YqC7/Nz54JZ3aqn8w/a1R+dNMlu5aKOQoeCz&#10;GzeuPKA/zW6l7fZI/zu3vCNXmi0zmWBoPssUWKzvYDPTctG8hQsNFjlbLlnjuOboln1R1/1UHGFH&#10;A6o8A+eiUrarGtredXx+9bLs8ZOXUpmKJ2y4FX3/8DGX4LDYx8/KlU0fiouekUmsRnlzo7ypUdrY&#10;rECTdnY/fUAuUzUQE7e2t31oae5oa33/y89qCOBCiUXy2ioqjYxKW7e3oLUNDUqVStXW1paenn4Q&#10;/Tu8dcvObdv3HDt+BlUNkjYp5O3Hj57X1zXPyihubf4skzb9+IP6yOHTmzftCguNgUsqk6pamt8J&#10;BTIBXyoWNTSq2vJyiy94XIZrK+DLRULFD5/V/n5h4aF3fvlJzaAJmXQRuZ4X9yBz88Z9fK6yQdYR&#10;G5Nkbem0Z9fRkyfOH9h/FJ47dBZ4LlkZKqTz8EHSqpXrL3peP37s3KpVm5YuXUulcltaPpJIrHPn&#10;PFtbPioaWvH8sUpFG8Swuzux8T/9qE5KTPe8cEX9L3VzU/unjz91tH+ENvb2/eioO63NHQp544+f&#10;f8lIy96+dReXLYiJugMf+dta3gn5ko/vf2AzebfCowP9Q4IDw5IT0zgs/od3n8VCGY8jRNdcomiA&#10;11dDE07kh80C2MXDVYVns6WlTSSSiMVShUIFAT4dpbJRo8J7KPjuMYbIXkc59X8IXtsDVGdGrGwU&#10;KaHVgOvPYHqMJ+jp3P8asVCCf0hohheOvKGjqelOROjRPds3LXcymzNNb+JIg8kjrXUm2RtMs5k7&#10;caXF7MWGkx3njVmsN3Gx4VQH/UlLjGcuMdW2mjPBRm+ypd4k41kjLfQmrHU2OXNwbdDN07ERV+Cj&#10;0f0Y/6iIG7ejfO7GBoSHXg0IvBh26zoQFHo5IBiVqUHV5EOuhAZfDgr2Cg5DBIWiTPmgYKKYJuHl&#10;ga5S8kRSPEFQ4AV/PzS5a/eqNYE+LkG+LoE3z0YFu109v8Nad/hSozFHVhqf37jg1Bqz42stpKTn&#10;Ki6LT2PymFwuk8Gi1v+hkUcF5cl0CLjdjDyHSdIYeWTt+Sx4bAedrKbW55059WDrhqQje/5VW/aZ&#10;QZbV1DQz2A215IbK6p9p9eqa17ybrhXrF9GWWXKXmCuWWissjT842aoczJXOFk2LrRX2C6T21lx7&#10;qzcLDB5Z6ldtXso9ve9juI86O1H9slhd91pNrVDTKtR1L9Q1z9RVL9VvnqizU98H+nIPH6pfs+q5&#10;2XyqvbVo8UK+3Xy25Tyxjb5skYHMZm6D5bx2ezOJydw2J2uJnWmFtVHd0U3q2scfSS+aaDXv+LwW&#10;Ku1dTaWaXKYIvfxspSVtpXXdkgUla51+Lsn5icVQsNlSGlPF5chZqJYCzpEXsrliFlvMoQi7GXkh&#10;Kl3y90Ye6/ia5xUAlvJ4sfp5ZfdiNRrKH7+tf11b97q67PFr0ttaSnl9+ZM3NS8raRUUHonj4+mj&#10;O1V/x+o93Doho5JzZPtJkzmWw/qOmTxiptGsBfMmGwO6k4znTjCeN3H+9BFztUcbzp1oqj3WSHeq&#10;heFM65ljjMx07OdONJs+wnDmaMM54811xptojzWGAURC/XwiuX7erDFG+lMXTBysM/SbCeMGTTXV&#10;scx6mN8kaC9Kfaw9bu5iy+VFqY+kDEX189qaF3WUMhqzGplG0hsSpYJKGPnfwFIe0Ch4SgXS7hgY&#10;3MPIo8GEkWfUktg1b1JCryT4nkj2O5IRcjQr8gyQEXwyM/h4Ttip7NCjBZGnCqNP5YYeyQ8/nup/&#10;MP7moQc+pwIvHCwvzXinEqFnR8AmcuQ7wfVqxDyGhN/5lw0YbMMJIU7HOe9Egjw80WQ+n8wWklki&#10;KluIkuVFXKaEw0TzinDp3bZJ4wsYGOjBjl7JYco5ENCkHPTCkLApUhZ6eXC5bC6Xi728mM2QsBjQ&#10;ooCD5g0GUGY9UeUG9sgWUnm8nkr9v6SHcP9bevj3PwJVp/mfGXl4d++qV4P7uXQ6n8lUiMWfOzre&#10;NTfj8jXvW1qUEsmndjRTa6tS+evnzz+8ewdrIYZVOEEeaFEoYAD6NYTN/vnjRzn6TCCTCkXwyayj&#10;pRla+PjVDO/VYkF7i7K1qaG64qVcwqWRq4j5XZFDZ7HJAJtN5nB+O2U+i0h775LyGrCdZ3FqYTwh&#10;5dH0G9CyWLCKhFdxOHUcDonYCA2lyTOqhexquLEIeCQ2F4H+YEJIEQqpUjFNyKsFJAKUTq5q4COV&#10;zyaJhdQGCbzqagTMciGrQsCqkvGpAg5ZwKby2Qw+h47q6rBqsZFnUN+wGOVyMR220CTjKAR02CP0&#10;i7m1PE61gFfLF5BQJj4f5cg3ylgNIlQ1HhWoEdcBChGGRGTEQz9FJqJJxRSxBFl7kbROJKsWSWrk&#10;cEh8mlRElkrqxNJasbQONgVH1SCky6U0obhGwK9u4NIVPAaPUSEV1YuFaKeoyg0PFauRsKuknGoM&#10;3HVFqJJPPZ9LwKkW8qp53Eour0YgrBcJ6mX82lZxXXlB5L6l04JOWfscNvQ5aOh3yMzvoJ3/YXvf&#10;w7beRy1vHkY11m8csoQW4ptHFngfscb90OIYWui/QdSQ8T2CJn31O2oFi5d3G908aE44epTnHnTS&#10;NviEHW5hEfphPEAo/s7C9AAsEhnuSPTjAHquHTRDOzpm5Xsc7QvXf79+yBw6O2NiitdrxEyzwNW9&#10;KJMd57yjEjQHED6H7M6tm7fPfoLbJoOL21EJeFgFw7CC1+S/axT8xR2GAKzCAY41i+7bDN22Grls&#10;0j+3Ue/8Bn0Np9bonl6rd2a90am1BkdWzTu+Vv/05vnA0bV657aYHlox79CKOS5bLU5tMDq8ci4u&#10;NH9iHRq5b8ksAHrgIbAKOLhc58Cy2fuXakMAjwIggP49zjOwrN9sM36X4zQYs8Nx6tZFk3Yunr7d&#10;aeoO52nQbrGftM1xyqaFE2DV3qWzNttNwKy3GgMj11iM3GQ9Draw0WbClkVTdi2bs3HhtE2LZm5z&#10;mrvdSW/3UuOtjkbOpjPM547TnTF80qh+g/tpjR/Zb/CArwb01Ro6qPewQX379dHq843WgO++7tub&#10;CPp8NXhAr0H9vhrUT2vEoG9GDes7qP/XQ7//dtyoQTMmjpw/d9pCc31L49n2tsaWFvMWLppvt2i+&#10;meW8RQ6mq9c6rlnntHnrim3bV2qM/JHj+864nHD1PH/x6qVrvt4BYSERt6Phy29kbFQUfAW+E33r&#10;diTEoZFhwREhAaH+Pv7Xb/hcuXrD8+JlF89Lp4l5WU+4XTji5n7Y1e0AcN4V6XhcoAYLepfz+1xc&#10;9/xm5N0PatLkuxv5K9fOX7uBEuSBaze9rntf1hj5kAg0ravGyN+Nj78Xn3QPZYbnJmQWJeeUpuQ9&#10;SSt4ll74PKPoBTbySMd3Gfm8Z/AltxLIedI1p2vpq3SUHveyu5FPyMhGX+RT4Et93IPEe0HB3lev&#10;u2IjD59gcRF53wB3XNvdP9ALJa+E3wgNQxXegdDQG911PBAUcg0IDL7Sg4Cgy6HhN7Cdx0b+po8H&#10;To3HLZb12NcHhVzFRj78FirJGxMbdOde6L0Ht4AH8bfjk+7GJ93vbuSR2i7IySnMzSvOzy8pKCgt&#10;LHpcXPz4UcmTx6VPnzx69vTJC5Qj/+LN25dvy16Vlb8ur3hTWYulPC5B84WU/83FV9XTgYoagloq&#10;zpF/W0WCx+KSNRojD7woK3v25tXT1y+fPnsFPH7y4gsj31m1RmPks3LSM7JSM7NSMjKT/yhHvtPF&#10;Yx0P/KmRx/0EGh0PaIx8dxf/ex2PS8kjKa+pXYOM/FbTKUD3YJPxRADiHRbTt5hO2TR/0nrD8esM&#10;xkG70XgitNjL40I3WNOvmjcKFpdqD7Wf0t9x2kDs5ZGInzYQWDxzsCbhvbthd545UJMCj1U7VvO4&#10;H48B4LELJ/exn/qd3aRvoRPGrJw3HFgxdxiudaOx+UtnD1o+ZzCW8tACK3QGr5qLWrwKxqNdwENm&#10;D140bcCCcd9YTvwWTyFrP2PwwmmDzEZ/BZ0Lxn1rMbb3gvF9rSb2Q75+Qn8HnTHLDadssJi7w37+&#10;sTUOXoe2hHueuHPT7a7fheTI63lxYY/Sbj/Pvv887+HTnPsopz49Ni8pMjcxKic5Ojv+VtLdoPjb&#10;/vF3Am6HX7sddiMm9DoQe8v7YWxgSlxkenJsWtLtzirz2fFFBSnFhakFuSmF+clAfkESavOTC/JQ&#10;ARwMqgtPuPjOpPguKQfDcCo99vIaCgtT0QNzEjCoWk5OAuwrr6uajYYeCr476AeA3JSM3DQgMy89&#10;I5+gIBXILEwDsgoQ3Wd2/b2Rx/zOyPeQ75rF7vyZkUd8YeR7SHnCy/9m5DX0UPOPnz75EnRb+b0u&#10;7y7W/wO6b+pLsIvvbuSLnpT0MPLQdtfxeSUFSMf/mZHPQ3ef7gnyXxr59IwEDJbynfeOPzLyWMpr&#10;jDzco6H9J0b+7r2g7ka+h4vH/F7Ea+g08hHhV0JD0Gzj/72RT0uH22UUcvH/qZEnsuNRjnx3I49E&#10;fDcjj3X8Xxj58NvhPYx81N3Y/weNfP5bKpLyRB15aH9fUP4PjHwPHY8T5GEL3Y184WsS7AIb+ezn&#10;9ZlPa/Ke1WWVvMkvfcsTKqVSNMmq7N/Pka+voz4qfdbS3CESyoli8U1Xr/geP3YOAjKJlZ/3SKVs&#10;xdVXYECjqk0glInkTUJYbOqg8RtWrt5x3s2bxmlUtP5ry84zOtpWS602iMlNLJLCadEWE/0lC63W&#10;Jcbn3olO2rF6/+yRc1eaLdtsu3apseNSo8VO+kvW26xbZrLwxNptl7cd8d5/NuTc5bvXgh5HJVYm&#10;5tdmPpJUUAVV1GauWFZLb6Zzf4AD5kveNbeLxVKxRCEUyeEUHj5IZLEFSlVrSnpeRTVFIG6MS8xK&#10;SM5RNHakpuSgBP+GJlQ4XiCRi2RfGnlco0YsktfVUnJzCuGT7PVrPpkZuT/+8GtQYNiRg6fOnnLf&#10;u+ug781AFpMHI5uaWmJjYw8ePPzs2Qu4mCplCxzJeVfPPXuOCAQNjcr3kRH3jxw6e/TwuayM4nft&#10;P9+9k3DZyzsrs/CCx9X3734SChoUDa2tLe9lUhVcTKDsbbWHu5eAL21UdfC40va2zxHhsZs37tm5&#10;/dDxo+cPHTh99PD5zRv3rVuzk8dRtLX8dDs63tXlMsqeZAv5PDE8rXAMUqm8sbEZgqbGtksXr3le&#10;uBIfl5aclPXqVZW7+5UbNwJbWj4yGIKDB0+K0HwDjU2N76AFVMp22F3krbvqf6kL8kt379oPVwBO&#10;/LLXdX+/YKWiGV4bly5eFfIlzY2o6nqjsuVx6TMKiS4SSBk0NnS2t76XSRTvOz59ePcZtz/98GtL&#10;UzuqJt/YBhcfWoW8sbW5QyyUwdHidH7YMlxMWISnAAKFQtXQoIQWTgSeXDgXAILuNlyj14HuLl5D&#10;jzHd6b4dDf/njXyDSCiDF4kcFalvblQ2vW9rT4l/cOLAXtcThz1OHj57YMfKheaG08foTRxuOHWE&#10;9VyUGr9s/oylxtMddCc66k2ynzdh0dzxToZTFumOczSYuEh3jJ3emIW6Iy20B9vqjlxpO/vIzuVh&#10;vm5xMT4xYZfvRl6/F+0TGX41MuJGRNi1oICL0TH+8F7gB98WfC+Eht+E7yFBYVeCwpGRR+nzIReD&#10;gi/ifHms5jVSHoNS5v1cA3zPB/i6dTfygT7n/K+fjg5xv+62y0ZvxDLjscdWm7husjy52vTUBitR&#10;7ZNWEV/E5PCYSAUyyLVcWp2ARuXT6Fw6k8Oga4w8QOTIU7qMfD2HWSekUUR0KoyXCXkMOknCJH9m&#10;kJuK8lL370nYvrEm5KaaWfuOXt/MpjcyuUomv5HJbqPTUHmZmpd0zxOv1zpwty2l2Rq+d7ZrMDNo&#10;dLRsWW7XsthGYWMssdATLJjLtZ7HdzSiLtSrtp331tbg9WLLN5uWvTm09bXL4bcXTlR6HK44vavq&#10;yLa6PZuqVi9+bWlWY2YisLVRLLKTmBuLzfWVtkaNDoayhfMkC3WUjnoNlnNaF5o025iJLc04DjZP&#10;7Reoc+PV1Fcd5Dc/yPgqJrOFy+1gUf9Fq1C/zHu8blHdkgWMNYsKl1q3JsT+TCW3sDkqNkfOZGAj&#10;j/KXuQwxiyvpNPIknL+MNC6n08hDAIt/ZuRxdjzW8T2M/B9K+frXtW9LX5PL6rCUhwCoel6OM+gl&#10;DElxevGudXvmTtIPvhrOruG/Ka08tvu0yRzLCUOnje4/YdbYubqTjI2mm8+dYDh/ppWpto3eZFOd&#10;8UaA9ljElGFzoZ03yQyjO9l8zgSTmaP1dCebThsxd+7E+RCPGzh9kNaoCd/P3L/xREJUKrdOWJrx&#10;bIXdmjkT9SJ9b0voDdx6fu3LemY1m/yWWveqjlHFKH9cTn5Lplczehh5DKnyNwuPRbwGUgWd1FW1&#10;BlZBjI08m0RlVb5KCb2SFnwuI/hkauChpKAjycFHc8LP5t86mxt+MiPoSFbIkZzwo1lBB7OCDqUH&#10;Hk7yPZwUdC7yyrGqR+k/tslRvjmPLeCzsDrvsudIx/+5kWfK2AhUrwZlqZN4AhJXWMcVQoAKvsPT&#10;jarWoBo1LM3G+UIaX0THCIV0KY8m53TSWXyGTZKzSEomSc6k8QgjL2SzpUy2nMlsYDClTKaExZSw&#10;OYAUWg6udcNEifki+v+zRl7joP+S/6WRZ1FJEGtGoo0w0G+BOO39fUsLtB9aW3/++LFJLofFnz58&#10;YFEoHU1N6l9+aW9sVEoksKpFoYAeXC/+XXMzdOLHfu7oEPH4n969b2yQy4j3XalQoJCKJAIuh0n5&#10;+K6lUSGikavgpFj0Orj7ISPPQbC5JA4HoPzm5ZlkAnzWnefOZVHxQ5CRxzqeSUNZ9mwys8vII+fO&#10;pQJw0fgsipBVJ+LUoaI03HoulwzAPQf9DkSvlAhJMgFCzK1n0SqEfLJcyoSRcjFdxK/j0t/iku70&#10;+pd8Rg2fTSIK3KNjIJLl64n5UatVUrqAVcVnVrKpb5vldIWgvlFKRb8B8NCksgIeCZXKIQy4mE9G&#10;zl1ARgjrNciFZISEKpPQpWKaWAKgsjaAUFbHl1QLpTUNRKF5uaReIqsRS6vF0jp42SsEbBmfzmXW&#10;8Lk1Chm9WcKWc8ktCmaDrF4mrpNLyFIRGY5ExKlRiWlws5WygXoA/r+IWfUiNlnErheiuvm1PH49&#10;h1fHh0shpMAFaZOQ6x7d3+U89eYRi+v79S5um+W1fd613Qu899t6H7RG2v2ItQZk5H/fA/gctQEg&#10;8D+GirxjEX9lj/G1fSZeuww9ts6DWMPVvfMBLM2xQ+9h0gHYQvd+HMCjLu0xurjHyGuv8ZX9JgAE&#10;l/fNv3rAFGIUEFvuvi9ciObiDkNor+218Npp4rpRf4VuH+uJWgunap1bN8d9s777Ft2re2HjsAtz&#10;jZGHh3huNwCwecfgnu54bJ8PoPLxWwzdNhm6bzYCILiw3dxlo9HpdYZn1hudXG94eqPxiQ3Gh1bp&#10;Hl9vdGyd4cmN889tszi6Wn/fktmnN5q4breAMWc2zYdhx9boHV2te2KdAfQcX6sPAa5Ej8FrgcNE&#10;cv3B5Tr7l2rvcpy2fdHk1abDrWZ8td5qDE6K3+E8DVWfXzx9z7JZ252mbrabsHXRpHWWo3HJGgiW&#10;Gn1vNllrsd6AHY5TtyyasnHR1M2O2hsddbYtM9roaLjGTs9s1qgJA7WG9NIa2Evru6+1vv1Kq29v&#10;rW97Ib7ppdXra62vv4Lgq169vtLS0sJt72++/q7vt3379Bo4oO+QQd/179vru769viVk/TdaWv16&#10;aU0bP3LymCHTJ48aMaL/uAlDdQ1mmpjrOjhZrtuwdO36JRs2Ld+5c+3uvRt2792098D246cOn3M/&#10;63nl4nUf7xv+viGRETH379+Je4AmS0t8iOZLI9qYe7fDouArdKB/oI9vwA1vv2vXvS9dve5++arL&#10;pctnkZe/cJyQ8oewkYfA1e0AcvFEBXkX1z3nzu+G9i+M/NXrrtduuF27eQG47n35hs+V7kY+LBq+&#10;j9/FJWvg2/f9hOQHKemoQmyXkdekyWeVvOqWI48L1yAXj8l+TBSRJ4x8RhEqIk8Y+aKUnHzCyKdj&#10;I38/4W5g0E1s5H19zvv7nUdF5Akj7xNwEQgIuowsecRNRLj3l0YeFrGRx0q9B6HhsPYqfJYODL6i&#10;0fEYv4BL2MVjZQ97wVVrwm/5RMUE4Dld7z24df9hJDbymqo1f2bkCx8VFT0qLSak/JdGHkn53wrX&#10;oDR5DV1envqHRr5byZo/MPI4Rx6VrHn1AifIP37yovTRsz8z8rn5Wf/cyGsMe/w/NvI4wEb+91Ie&#10;GXks5bGRJ3Q8MvIaKa+1as7otbrj1utPWD1v1Fq9MesNxhHJ8mM3z5+wzWzyzgXTtppP3mw+eZPZ&#10;pI2mEwEcbzCZsNpg9Eq9kSt0R6zSH4Xj5fOGL5s7zGHGIMeZ3y+ejbLRnbWHAEvnQP8Ip1mDod9h&#10;xgBUEX7GAAwS8dMHOU8fhAvgoGz6aQM1i45TB8Ciw5T+dhP6APaT+y2c9J3GpzvNGgRbgHaJDuxi&#10;6JI533dn6dzBwDKd7+2n9F42a8BKne9Xzh28Vn/4Ov2Rq+cNW6U7zHlmf1wnB44HbwRvcym0cGxT&#10;Byya3M9uYl/bCX3Mx3xjNExrwdg+FuM6sZk8aOGMYXbTh1pOGbxy/vTVFtpb7Y0PrbZz2bXy5uld&#10;sTddUiO9c+4GZd4JKE2OeZZ1vzgx6lFa7MvcuNKMO09zHz7JiSvNvF+Qcjsz4VbK/ZD42KC424H3&#10;In0T74fH3Qm5HxP48G5o4sNbyfHRGSl3stLu5eU8LClIKS1OKy1MLcxH08Zi544cfUFafn5nsnx2&#10;TkpWTmJBYTKMIYYl5uV3g8iRzyaKzqOy8kQCPgq6BD0iJ7kgF/UDPUQ8Jis3KTMf+XeNgu9GSlZR&#10;anYhIrfgN/IL04C8gtTfyE/PL8jAlXk0EJO4/s7I95D1v7Pw3egx12uPmvIa/szOd/fyBH9j5DV0&#10;9+z/hB4P/5IvdXyPBHlM9wT5zuz4vzXyxE+C6B6k+cuG34w8+pudf9fIP0yI+WMjT8zsio38F2ny&#10;PRX8PyOQMPLXNEb+7h2/f2Dku+n45FswHj2kq2oNNvLRMf5R0X5/beR79EShiQr9OzU9MacrtEBQ&#10;yI3g0JtIynd5+dAwv7DwzjldMV8a+YiYcMQ/zpF/mJT6m5FPy4xPzwLgff3PjDx8AsgsRjoeyHz0&#10;WlO45m+NvIY/NfJET2k1G/gnRj73JSoln/28PgNlECAjn1fyhsWVyeUtuI481u5YwWM0i3iVRkYD&#10;IkKSpiRnMOgclbIV/h9uWL/9ymWfly8q4uPSmpveZ2cVUSkcpaINF0YXSxrEcqW8sVWkamXKlWxZ&#10;49bN+1Y4bygpeB0efG/PjuP6M0yWGS3ev2zPWufNTtYrLXVsF861W2bq6Gxoc3DF7vMbjoYdvBBz&#10;6ELyOe/XESlVD4rYeW9+qmf9Ul2vrqGra+lqBucnMl2YnCNJzeEkpgtyi9QS6ZO4+AiPizGXrrWx&#10;BB/gHAUSHk8gksmb2tqpNFZ+XsnHTz/fvRfv4x/mddUX/bmArEUibxaIlaUlLxrkTcS8nQo0webv&#10;c+TxpcBGXi5T7dl94KLnlbDQyJjou29eV7zr+HTjum9M9IN3HT9WV1HOnHaNj0v++Sd1PYl26PDR&#10;/IKSf6nVSlWLSCwXiRuamz8cPXr2zp2EtpYfbl4PvXcn+fXLmkMHTiclZB874kIhcasqqCeOuTap&#10;PjQq38ulrUIBfEdvFvClzU0dpHra2TOuHLago/2TVKJ8/+6H5KSMo0fOUMhsUj0TRooEKnjU7p1H&#10;aqsZsP0H95P9/cI+vP8RnpHWlndw/C0tbQqFSiAQtbV1MBgszwuXYWttrR+UihahSK5qbDt46Hh5&#10;RS2Lyd+1cz+XI2pUtQkFMng2IYA9xj9Ijom8+779M43MunbV+8rlG/fuxmWk5+RkF6BfIBrb4Cq1&#10;t30Qi+QtTe2Nyha4nk2q1mZi7lNARUzlKpMo2lvfKxuacIEa6IcxEOMxUjGq+QPANW9uaodXHWwZ&#10;PwuwfXgF4qR4OAvs4lG9mgZU5f/3NhzRw7Djxb9FM7472Mj34M+NfKdk/7eAs5PKVPAKgacJzuvD&#10;u/d5udkH9+5yP3f6/ImjZ4/sv+Ry4sLpQ7s2LHNYYGAwY8y8CYONpgwznznaTnfyctPZK820lxpP&#10;X2Y4ZYnBhKWG4530RtnPHe40b+SiOcNstQc5Go5ZoDPSYt7Y9c6mF0/tjPA+fy/s6oOom3du3bgV&#10;fCU44GJw4GX4dgGERXiH3fILDr8RGHo5MOySBqzmEUS+PDbyof4XQ/w8gVD/C3iK1xA/j2Bf9yAf&#10;onANYeQDbpyJCna7fG6b+ezvHXWHH15h5L7F+twGy6Orzdhlhc0CrojJ4TJQ2Q0mpY7PIHU38gCX&#10;ThdQmQAEPCZRR575OyPPo5AlHBaDXKtiUn+i1pEjw1J2bk7ctl6YeFtNr2miVqp4DG49WUjjSFkC&#10;OYPdSqN/qq1U170leZ4uXWlHXbmwefHCd4usW+ytGh2tGheaNy0yabI3FNvoCO1mSpzmSOxnSxbN&#10;k9sbSh3MufYLSIssyxxs3i62e+tgUe20oN7RkrzInGVnIbCzkNkskFuayk31WyyNW60NGi3mKM1n&#10;NlprtyzSaXPQbbXTVyzQ63CwY5qbvbAwb/G+pq5/+Ynypo1Z28imCMlkMYMm51KaSW/UFU/pbocr&#10;liygr15Y6GQhC/VVk+o6mCwliyVl0ZAYIoo5CDk0KRP50+5GntDxvxl54K+NfA80Rr6HlIfFulc1&#10;uL/2ZXX1i4qKp29rX1XRqyjA65IXtAoK+S257lVduPetRaYOVgY2QddCBVRx3WvqzQv+KxeunTlG&#10;Z/zAyaO/Gz9r9Jw54w3mTjDUnWRsOM3MYKqp3mRTg6nm+lMgNtedZDJ7rAEwb6IRjJk1et74gVOH&#10;fTNmyNejJg+ZCT2n97jWv6DTy9g58QXbVu2AzZ496FL9vJZbz6eU0Wpf1lLKKCgpvoxCr6TWv66F&#10;A4OAWkn50sh39+9f8puRRyVrqBojzyXR6GXP4wM8k/xPxd3YH+25MfbaztTQk2mBR3PDT2eFHEsP&#10;PJwZjMgKQpO7pgUcSvI9nBJ0NvraibKi5H99aETVY/gcJM27EBFAv4TP7nruEHjWVjxxqxRpcRZR&#10;FJ6K0ocFdXxBjVBQI+IRTz0y+ExUJp7HBQR8QsoLmRodLxbQZXw6So3n0UR8Gk9ABWBT8PJQsKgN&#10;LDoqWcNmw38QJZ2toqFWzmSK2YTiR0XqNZnyTDwfbA+f/t/Tw7n/NV3O/a/5Xxp5JpXEgrc9Ajad&#10;wmPR+WwWj9V5m2pvbmpWKlobm378+KmtqRmCJrn8XXPzp/b2Xz59+vnjR3ijam9slAuFbSoVtK1K&#10;JU6ch34YCZ3NSkRrowruhHKxqEWl5LMZIh6bSatn0Un/+vmTRMgh15WL+Aw2A1V+J1LaNfzm5VH+&#10;e5dzx2cqoDOgZbPJGiPPZtEIkJFHufaE2Udyn0sFuBw6lws3EzSxKpEMjgrmoNJJaK5gkoRTrxRR&#10;Zbx6CbdaJkAWns1E5Vx4jCoBC8Fnlou51UQp+QrYCKpNzyTDzR3gompj9Xx2nYBVI+HVCZjl9WWF&#10;NW9yX5ckFKTeahQje84n6uQQO6XgYxDx61BqvLBeIajHXh67eGK6V6TjJVI6oeORkRdLSJ058vJ6&#10;iZyklFAUknqpuEYorhRJqqSSOjmP2ioVKuD/GpesaqDLJfViVmWTsF7MfSvkvpKLqhrEtVJBNTxQ&#10;KWHw6NUwTMqhStkkBAv9QYmESRazyAJOPZNZzeHVM7m10ApFKK2+RUwmv0jaaDPOZbPO+Y1TXNZN&#10;ct84y2Ozvut6fbdNeu6b9T22GFzYaqgBFnE/xnVLJ25b9Vw26Hhs1euecn5p93zPnUYXdhh6bDdw&#10;34bGQAsxdF5EwwwBrO81ml4DturYs+MxF3cbXtip77nL4NIeo8v75nvtNYYAgABp+t+5eMS1fWY+&#10;h62g9T5keXWP+eVdplf3LNhnP2HRNC376VoXtxvfPIAS5HG9Gs/tBljNY7oXjscB0D1ZHvDYDmdn&#10;emG7qcc2E/et84nW9Pwm40u7rF02zj+7wcR1i8XpjSbH1hgcW2t8Yr3Jue1WxzeYHFptAO3JDaan&#10;Npqd3bLg8Gq9ExuMT20yObvZ7NwW87ObTU5tMMK1a46v1ccW/siqed3Zt2QWtAeX60BwaMUcaNea&#10;j3TS6w9P4nanqT2MPMR7lszc7jAFwHO67l48A0v5TbZI0G92mL53leGOFcar7HWtDCeP+/6rYd9p&#10;9dPS6qulNaCX1sDeX/f+SusrLa3evb7R0tL65ptv+vbt27t3b62ven3b57vv+g2AoNc3337dq3fv&#10;b/tCSwj6XgMGDOjfvz8MhsWvv9LqBQ/U0poxecI87enTJo/r00cLtjh52lhTCwPbRRar1y1dv2HF&#10;uvXLd+7esGff5r37txw8svv02ROunm5e8JE9MDAgLCzm/n0ku5OSEtLSEtJS4lJSUJuUDN9/o+/E&#10;3rodGRFzKzgiyC/w5g0fr5veXtdueFy+6nLRCyXLu3sedfc4Qkh5NHcrDoipXBHnXPZC6+p2oEvH&#10;H8Ezu17yOnn56rmr11GC/PWb7oSO97zpe9Xb75pPoLd/iF9QWGjorYjwGPgyfi/2Qfydhwn3ExMf&#10;JKY8SEmPT8tJzCruZuSfphc+yyp5mfPoTXcjj0W8Bmzk04pfwGBs5OEb+h8a+SvXzmMjH+Dv6hfg&#10;iisx+gZeAgKDr4SG34i45Q0QRt4nNNQ7JOSmRsd3M/JooqbgUGh/s/MhYddxGxB02dsX1cDBLh63&#10;2MVDi8eEhKHP3hGRvoSRD717PwLp+LiohwmxCcm/1ZHHIK1UkJNdmJtbDF9qC5CSelRU+Li06Mmj&#10;4qePS549efTixdPXr5+/ffuirAx4WY6NfM3bqtqyaiTlNXT38hopD5TXUDBlSMejejU4y/5LI//0&#10;9csnr148efqSMPLPSh+hyST/YY68pnBNDyOPDTuW7J300PGAZlXPHPkHsJ2uwjVxeMsaI98tQb6T&#10;TiO/ePqQZbOGA87TBuNpWoEVOkNXzR2+RnfkWr1Ra/RHrTEcs9ZoLLTAOuNx6+ePh7Z7D15cbzSW&#10;CMYvnzcSWKk3eoXuqFX6Y4AlOsMAp1mDkYWfOXDx7MHIoWMJ/nsj7zh1ALRLZg52mjZQY+Rtx38L&#10;2E/ut2hyP6z1F03rR1SH7w9bg0WIF03v6zCzn+Os/k7aAzAontHPecZ3K2YPWq49cMmMfku1BwCL&#10;Z/YDFk3q7Ty9n8O0vgsn93ae2R9l0xOFbqzHf7VoyrfLdIasmDvMkZhUFnYBR75oGux0gN2UftaT&#10;+llP/A5a28n9rSf1XzC+n8mYPvNH950/+lvDEb31R3xjNmHAQu1Ri/UmLzGats1h/v5VNoDH/nXh&#10;l0/G3HS9G+AZH34t605QcXL0s6z7L/LjXxYkvCxMfJIT9yg3rjDjbkY8qlZ/95ZPbPhNaG+HX7sb&#10;5f0w1j/hXlDSg7CUuIi0pNtZaffycxOKCpJLitIKC1MLClIKC9MJkLJHU8vmISkP5BckwbCCQmTw&#10;NeTmJgPI4+UkYRdfkIdEP8rKz0vNz0fgMZicvE6y85JxFjyQXZiOySnKALILU3OK0vIKEdjC5xem&#10;AAVF6T2kfH5BRncjT7h4TGeBGo2I1+h4TA8Xj/kzI9+Dbl6+BPMnXr6nkS/tJsq7C/Q/o4eI19Bj&#10;GNBjm3hR4+Ih/lLHAxod/+8aebgBaYw80DWza6eRxzr+z4x8YvLthJTbvxWu+WdG/q+l/D/T9IGx&#10;MX5RkddvRVwNDbkUHOR5945fCjGzK6HjO428BmTkCSnf6eJTIhHJ0WkpMckp0Rojn5gUHXM7IDrG&#10;H3l5wrN/iUbB96DTzscE4DetPzPyiK5q8v/cyH9RR/53Rp6oOvebkUc6/t8x8jhNvruRRzr+z408&#10;lvL/lpHvXrUGSfkuI5/zoj7nBSn9cRU28rnFr6kMYUND639g5IUC6Q+ff6msqM3LLWpUtV32ulFU&#10;+DQm+gGdxktNyWlr/cTnyRLi08Ui5buOz2JRQ3PLO75YJpYo+JIGYUurSNGyb8t+R+OFjno2wHbn&#10;jRd3nfFad+i+i2+gy7Xk0HvPb2fISmuantf8SuWr2Uo1vUH9iq4urVYXV6tfUNQ1XHUtqy4kvPSs&#10;S8b2PbVXvdWV1e0FRbEr1oVY24c6LH597ZpaJChPjL9x6Ej+7Xvv+LJGrqS5oRFN+6lUCKWyO3cf&#10;CvhSEplx9pz7s5cVDxPSVc0fG1TtcmVbckomjcpGE5/KlUiPiiVcNkfe7dzxpcBVa0RCmeeFy8+f&#10;vX7X8enzp59h1ft3n+MeJgUHRX7+9K/3734KC43x8Q5U/0sdc/teQGDo5x9+kcqUPL64te1DU9P7&#10;H39UP3tWduLE+SbVh/t3U2Ki4j5/VL94VulovzIoIKqt5QcahX/yuJtIoJJJWhTy9gZZG1E3Bv1Z&#10;A5cjdHP1pMNXaSZfIlZ8/PBTbk7RyRPnf/5J3dL8QS5rhhaOwe38ladP3vz4A6otAx/Af/lZDccJ&#10;R/vhwyeRSCKRyKRS+efPP8bHJ8JH9NaWd/gPGhoUzR8//XzvfkJk1J3WlvdBgeEUMhP2C6iUrUKB&#10;TCpRyiUqNoPf3vJBKlLANn/9RQ10tH/8+OHHpsY2/IsFvlDNjW1ioUwhb4S2tbmjAS6dTNXS1I4V&#10;PNbusLZJ1apsaBLyJe2t7xuVLTAYWlgrEcmxi4cnBQf4lalUIAUvlyvgLAAIBAIRtKizS23LJL/Z&#10;+QaZosfi36IZ3IMeOh74Hxp5VHhH0SyFq6RolslR+n9ra+ubV6/Pu5w9ffyIl4er65kTrqeOXDx/&#10;4salc75X3c4f33d0z+bli8xtjXQs5k7RnTjEdPpIR/2ptrNHORtMWmIwwVlvjN3sIU7zRq40nbTY&#10;YMyieSOs5oxYoDPSdOZQkxnDbHTHb3IydT+8OeyGS0K0X0ZC1J1IvyC/S5ERPvC94oa3R3D49eCw&#10;KxoLHxB6Eei08zhfPsiTkPIXQ/0vhvldDPO/QNSX9wj1v/CblO8y8nhmV1xH/sBS/XPrzU+tMTuy&#10;ypT1tqCJz5GweVwGR8Bhs2kkAZMspCOF9KWR5zEYfGL2QiGLwiVmIxTRySI6FcazyXUCOqmZSVHX&#10;V5ffvBq3fmXKzk3NRRlqDlnFrFUIUJ6vlCNkU9giOr+Bzu1gstRMmrriWZ3nqZdrHYUrHZuc7VQL&#10;LT8stW93sFJaGyit5yntdJWO82QLZ0usZyisZ7dY6bZY6SstjCTmxgJLU76tOd/GRGhtLLIyabAx&#10;bbSzaF1k2WZn0WZt1rrAuNlCv32B/oeFxj/Yz++w1W2ymKkwm9a6ULfR1kBsaUa2tK5au1798tlP&#10;9WVt7JoGao0KFSRBs7bKJexGVo2aXvsuNrRilW3VUrMSJ3PW5fPquqp3NEoDjdbAZ0k4yMij2vEc&#10;mpyBFCoE/9jIs3sY+SqigrwmQf4vcuQrn5aT39ZDC9S/qal9VVX1vPxF4dPyJ29oleS6VzUwhlZB&#10;U/FV1HKqxwlPCz2rGWO1r7reqHhaza3n88nCGP87O1btttKznfD95KG9Ro7+bjwwbsCkKUNnjB84&#10;eeL3U2FxeO/RwJCvRwzUGjJIa+iw3iP1phju33go+ErY2+KKDukHZiXHzzPQyXyJ2VyLY7tOVDyp&#10;krPl9Epm/Ws4tkp2LbvmBXyJRHVm4HjolVQ4ME4di1RWTyaMPDG/K0Jj5GEVXquByJenEkaejgvX&#10;dDfy8FJklL+I83e/f/1wmMv6y/tsrh5xjvDccsdre5LPgUTvvSl+BzKDD2cEHcqGNuAABMl+h5IC&#10;T0ZcPvQ4PfbnDoWIDc8UYcwJ+F3Troq4TDGP1fXcITRGXsBBr2ERh4NsuAAZeZGgXsqvlfHqpVwS&#10;PMUiLp3Pg63BZrkSHk/C54gFTLGALhEypEJGAx8h5yEpj0rZCGkcEbxuGDy0yJBzAJaYjfy7nMlU&#10;0hENDJQgD/vl8RH4IOEIicx9iOndZfr/hB7O/W/5wr9/yf80R76blOfAQ5g0PhsV32dQoIf6saO9&#10;o6W5SaH82PEO6GhpbZLL1b/++sO7dwA28tCD5btSAm/tClj74/v3EMAAmUDQ1tQs4vGblQpiWlcB&#10;oJSJ4XXCJWZ2hWv+8w/v6ZRqXLCLzyHz2XUaeGwS8Dsjr5HyDAaCSSPWkggd32nkOWzcifoxbIiR&#10;lGdwuHSxEE0YgHbEIcPTLebTpDwKuvmwalT8egW3VsSsELGqlRKaUsaSiSkfmoWtckabkvWuiSvm&#10;VjPJr0U8koCDpopF5eNZVDhsOHik2lFnTaOE+fpRute5Xddcd14/v837wl4h8xWH9oZNr2IzalFx&#10;HjaqU49+cOLXyCX1clEtkRePUuNRFRqk42mATEInoMqkZLkEpcPLpXWAVE6SSMkNIpJcUCcRVUsk&#10;VRJZjUJGVvCpEmpNI5/W1sCUi6oU0op3yvo2afXHJlJHY127qlYlgfN6LeZUyGD7AvQnR+jmSRR3&#10;krMoMiYZELPQzMZsdj1PQGZwajjw/1FEE3HqWiUUyouUTbYTz2+e57px+vn1k903znLbqHt+ne6l&#10;7cae24w8CQsPQHxxu7HXThNoL+2Yr8FzJ2qhXzMPKrbYl3YaYRF/aff8i7uMPXcadYr4PSZXYNh+&#10;80s7DYDuRl6TGn/jgBksQicOYAB04uo02MXjBHkcYLC7787FHYb4YOCo4PDgIK/ttTy3bt6lHaZe&#10;O83wWWC37n/M1veINQwD4Czw5K5X9pjAY6Htzm+CfqcJNvKeO8w8tpkAF7abum0xcdlodG6DsftW&#10;c7etC06tNTq8Qv/ISoNdTtrLjUcuNxl1dpuV537Hc9utzmxdcGz9/GNrjZGa32SC0ufXGBxfa4gV&#10;PCp0s9EYWizlNdnxmAPLZp9YZ3Bwuc4e5xlHiOrz0J7YYLjLefre5dq7lswAdjhPw2p+i/0klAi/&#10;cOJOp2kbrMcC2x2mQAs92+wnrrEctcVh5nLLqWMHIQXf72ut7/tq9dbSGtCn18C+vft+/XXvr77u&#10;3evbXl/30dL6Bjn3b3r1/a5/3wEDv/62D/BN3++gW+vrXlpffa3V6xuIe/XpO2DQwMFDhg36fgj2&#10;9b179+nT+9tvv+6lPX2atYX53DmzRo0e1utbremzJptbzre0MVu5ZunGTWs2bV67Y+fGPXu37ju4&#10;4+iJg+fcXTyvXr7m6xsQGnH7flxiWmZyRk5SelZadl5qNjLUienpCSmpcUnJsfcfRN+Jjbl7Jzw6&#10;wj/QBxlz32s3bl66cs3N68q5i15nPC+d8kTJ8kdd3Q65uR8GsJF37apm003Hdxr5i5dOeF0+de2G&#10;6/WbbvDZsruR9/G/7hvk4x/iFxweFhZ561ZsLEref5hwLz7pQVISSoZLzehh5NMLn+Gv2NmlXWny&#10;hJHXiPjO4PGb9JKXqUXP0gqepuQjHQ8kZ+fB93f0dT4lJS45XpMj7+vt5ufrqjHyfoEeGiMfFnHz&#10;VqQPEBHhB4SH+xJeHrl4lL8SdpMQ8YiQsBuEWEd09/J4ftebPh7Q+vihSjg4QR423t3Ih0V4h9/y&#10;uRWFFEd3Ix+XeCch+R7+Q32Nkc/M+3sj/+TVq2dv3mApj418Nynf08h3eXmqBo2OBzQ6nqAGG/mu&#10;IvJvu4z8c6JkzdO/NfK4jvyXRr6riPwX9WowPXQ80LVK4+Ix3Y08FvEaHf/7BHms4zsnd9VaMmPY&#10;0pnDF08fslx7xEqdUZpZW7GaXzpryOKZg5dqD8U14qFdMWfEyrkjoV2tO3qN3hhcx2aD0YR1BuM2&#10;Gk3YbDJ5k9m0NYYTgLVGE1cbjIdgtcHYJTrDls4ZDu3i2UMhWKE7aqXeaKzsnaYPdpz2PeA8Ywhm&#10;8UzY0QjocZg6CBYhsJ3wHbBoMpG3PqXfomldKfaEjreb0tdqwjfWE3tDYD/jO4zDzH6ondbXdsJX&#10;DlO/dZzWx2l632WzB66Y8/1S7QHOM75bOXcwxBAAq+YNWas/HNY6wph5QxbN+M5uWh/c2sN2Zvaz&#10;nvztohn9HbUHOesMdpg9xG5af4uJ31pP7rtw+gC7yQPtpwxynDrUftrgRVOH2E0dvGj6UPtZIxZM&#10;HGQxaZDJuH4GI3vPHfqVwahvbWYMX2w4deGccYt0J0Cw2nLOjsVmRzc5eRzccPX0zmhv13tBl3Ie&#10;hDzLffCyIP5Ffhy0L4sSHufcK8mMLUiNykkMT30QnHQ3IP5OQFysf+wt7/sx/g/uhDy8Gxp/Pzwp&#10;ITot5U5m6t3sDERu+t2czHu5mQ9zs+Pys+PzclAlnJKitOLiTKCwMB1r94KCtE4XT4Cz4zHI7wGo&#10;HHwnXVVoehaCx2IdS/auHwYQxYWp6BcCYqJaWKupWoONvMaz96CoEFFYkI1BMXQW53au/XMj36nj&#10;uyh5VNjDyGvS5DX8iZQH/tjIYzQO/T/gEQFsU0OPnpKnpRiIi5+UFD0uRn8H9LgYA3EBIeK7U1hc&#10;AHQ38vi+8wdGHtOVJq8x8nCD0ICNPKHj72kS5DVGvjNNPiGGkPJ/YuTvhSH+3Mj/YeefEHg3NiA6&#10;6kZkxI2wkCshQV6wiHPke7h4DDbySMcnodmVsYvHpKTGAriOfEJiVMztACzl4Y3nb8G58F34AdG3&#10;A/GbFvQEBsM73x8Y+bBw//CIzvI1YbeCgPDIYAAb+fDosO5GPvre7Zj78Dkg9u+MfBr6af3fN/JA&#10;9pO3uc/KsZHPf/nfGvnORULHYyOPpXwPIw98aeSzC1/WU7gKBcp3xqIZi04NmkW8CvtoTHNTO5cj&#10;VCqa79+Ll0lVlRV1ebmlLKawqoIql7ZmphcpGzrevqkpKX7e1vpJJJQTxVXa5BJVW+sHeUu7WCSn&#10;PCqnZb+Ql1Z9rmCpqRI1Wax+w/zXs7pfKVw1V6p+Q6UH3am86ld6/iLrQaq6htEQERfvsDbeblWC&#10;47ofMorUj59XnT+X4GifbLuodPNW9ZMn6pzcV1t2P1+1McthMePSRXXZS0pqYqSHe2VRyb86fmiR&#10;opx3Lpf/6dOngoKC6hqyXN7S1PS+uPj59l0Hr90MZHEl0oYWoVCRm1fc1NgO5ysWSiQiKXyvbmlq&#10;lnU7/e5Xo1HV6nXp2ovnb3768V8f3v8AF+Tzp58fPki8csX3p5/UdDr/+HGXjMy8Dx9/cve4lJKa&#10;qVA2i8RyJkfYoGrlixQcvgz2e+TIGUVDa25OyQWPq+1tn991/Fj2tpbNEsGlo1G5x46eFQoaGtCf&#10;MjTBMDQTLzFlLlz/s2dcaVQW7BRobXn39MlLf78QHlcMV1ulbOVyYAsf3Fy9Soqfwhk9e/p69aoN&#10;9+7GBfiHuLl5hIffEokkjY2NTU1NDQ3KpKSUly/ewsFz2ALiHNFe2CyBWNQgFMhaW97DBvF8AMjX&#10;SxsVsqb2lg+qhhalvLlJ2QaP4nFFImKGW3hygffvPkOLHXqnRifMu5AvwRcTHzYMgBgeCwG80iCG&#10;kXg7qLAPUaYGOpsa2yCGAXyeuKW5Aw+GVWKxVKVCtWukUjkEMlkDtHBeEPwT5HJFJ19o8b/mSwuP&#10;6RqALXx3NKv+HnRsUiW8TuQNjQ0KdHbt7e1v3rzZt3f3ieOHz5067nrupNvZ46ePHTh6cMfp4/vO&#10;nz3i5nLq0oXzHi4nTxzcuX39EgfzecYzx5jMHKk7YaDp9GGLTacBDvoT7A0n2umNg3ap+YxlFtPt&#10;9MbY6o51NJhoOnWI7rh+Cw2mLDbXObt/U7i3+91bPgn3wmJjAsJCroVHXA8PuwzgyV0DQy4C/iGe&#10;ADbyWMp3N/JhAZ5hXUY+xNc92McNz+yKc+Svue601R+5xHD0vsW6J1cZH11udGLdAl5lSYuQ18AX&#10;8ZhcHovJZVD4DNIfGnkhjSVkMPksmohFF7CpPDYJG3kxgyJk0ng0spxFaaeRfi17/ezc6biVTqUn&#10;D/xY/uI9o45PKmfTa/h0KuxFSOMpODJBHUtJZX1ksn9C87XWMK+ff77Yhmpv2eBs02y/QG5m0GRl&#10;3LHIosnGqMHaQLxgXuPC+U22Js0LjFrNDVssjFqt5jfZzFdZG6sWGCstjFoWmL6ztWyzMleZGgGt&#10;VqatC9DgZgv9Jgv9ZgvdFivdNhv9djv9Jps5SjsDjo3FKyvrf8XeU1dUfmKTZRyUeqkSsLjkejh9&#10;sZTVwCap2VR5dEj1tqVvl5q8XG5dfXyv+u3zz3SqnEqWC1hibj2CQ5KwkZGXMtlCDo3IJ/1jI486&#10;uRQxh/Klka96Wlb55C3wT4x83au6yqeVVc8qyG/ra15WVjx9q6kmTy6rg6D6RQWtglL26A2MUXAV&#10;tAoafBhZarPUWNvY3sz+9P7Tz3KeC0hCMUnEreIUJhSFeIVePHZp18rdK61X7Vi+c+3CdZucNu9d&#10;s+/E9pMehy/A2vy4AvILkrBOANQ/q7tx7rqDsb3eRF0nE0f4mlz9vFrOlnPruXWvaqjlVDhmVg0D&#10;jpNZTYfjgYNh1tBolWSIa1/BF8paUll9XRkZQyojk8tR1nwPKGWdwNrfG/nOqjXkKgqtoory8lGi&#10;v0dG6PnMkFPx3nvu3tj70PdgasARXLImO/Q4BOmBRMka//0pfvseXt9z/+bBQPdd8C3j5w4FeiJE&#10;fKGAI+CzRTy2kIuqwQjQrKp/DNLiKDOdw+OzuAJk5EUCipRPVnLISjZFwaFJeQwBn8UTsAGBkCPj&#10;ceRctlzAUAjoTTx6G4/RzmW0ciFmQqdQxOKKmSwJEvBoPJ8r5iII9U/DteMBeP1weQwWn8ES0Rki&#10;OlGwHqXVE/PQokI63WX6/4Qewv1v+cK/f8n/ESOP5ophUNl0CpfJEHI50EoE/B8/fupoaW1ran7f&#10;1v7p3fsP7aiy/IfW1uaGhh/fv29TqVoU6Mdk9HuyRPLDu3cKsRjiT+3t8DbWKJPBWngsfPBob276&#10;6dNH9AdDVEpbk5LHonOZNHi1UEnVqgbxx3ct9TXl6FqxKCImScxAQCBkkdAEqmxk6lEWPIaQ79jL&#10;c9EEsHBB4LbZTdaj64Om54VH8ThI63M4FELKo6deIKDh+XvxrMJSHq2BR1XxqB8VPCWntolPeien&#10;K4Uket2zJiW7vuZpUeadnISIh9HeLx+liDhVQna1mA8XrZLHqkdVa5hkLgNN8Sog9sVlViuEtNqX&#10;ub4ee+8Gnr0TeCLi5mEZ762YV4ny4nl0GCxg1sOLHLbDZrzm88plklpAKqmTSkhSMYUoGU+Timky&#10;CVUuISulJJWkvklKapHUtUpqoFXIyDIxRcarb+CRUIq9lCST1slFNZ9U7B8UzB8bme2yGpnweaPs&#10;hYxTXPE45nFOyKPs0Kon95v4L35qpUm5ZSzKm0YFfMhBP4mJ4X8Z0vH1gIRVT+TIo0o+fCGFwari&#10;C8lwMHxmdZuUyi3P3rNE22uPyYWt2h6bp3tu0bm4zcBrx/xL240vbjPy3GzgsVkfuLDFABahE4C1&#10;l3eaAGgYEV/ZZXp1N/SgMjXuW+Z67UIp6thiX4TtdOG50+jS7vmwr8vIlf+Bi8c63vuQBVLw+0xu&#10;HjTHRh56zm2a7b5d98JOfZwpf3nf/GsHzZCmJ/w7DNNsB7YAoJlpj1jjyV29D1pf2W3muW2+60Z9&#10;aK/vszq3bs6FrUjZw6HeOAC76/w5AcABNu+XdyNrrykf70mUmEdVa7YZuW8zvrAd5ci7bTEGcI48&#10;NvKum01dNpmd3WB2fqu12067rQunG4zS2mQ7/dzOhe77nM7vXui539Flh83JTWYnNpriDPpTG+af&#10;3mhyeqMxcGoDKncDLQYXsdHY+UMr5hztVsQGFvcv1d63THuH49SdRB15LOW3OU7ZvXjGLufp2+wn&#10;w6o9S2ZiNY8mgLUZv33R5G0LJ220mbDNScdCZ9iQ3lrD+msNHdinTy+tPt9+/RXKYtf69pveffp8&#10;p/VV76979e3TfxDy719rfdO3T99BA2CdVq+vcPt13281wYChgwePGNJv0EAY1qtPP62vvtHS+ubr&#10;r7/p3eubUSOHm5oY686b3ftblHU/feYUMytTWwebNRtXr12/asPmNdt3bd6zf8fBI3tPnz3hednr&#10;up8ffCWOuHM/5mFCUlZuclZBcnZeTsnj3NLHGQXFuUWlqZk5KRnZ9+ISo2LvxNy9ExFzKzA4ICDI&#10;1z/I29vvyvUbF69cc7t81UXj5d09jhGgfHls4QGNjve4cJjgKFGy5pTX5TMaIw90N/J+wb64ak14&#10;VCQqIk8Y+fsJyX+WIw/fr/FX7KwSPL9red7jqs4c+SdvcQIcDtJLXqYUPk3Nf9LdyCemZWqM/IPE&#10;e4FBN6/dcPPzcff3cwvwd/X1P+8f4IGNvF8QkuYaI48r5UZE+off8gPCInzRn5NGeIeE3QgNvwng&#10;RQAvhhAJ8sGh12ALfgGXbvp44Ex5/67y8RojDy0Mjoj0he1HRgdGxQR1GvkH0Q/jbv8uRz4jEUjL&#10;SM7My8jKz84uzM0pyvtDI1/6/Pnjly+fdqXJvywvf1VepTHyXaDM9+5GvjtlhIsvq67Hw7CLxw+H&#10;9hVRQR42/uzNm25G/lmnkS8tKSopxka+S8cTEyvmZWblpGdmp6WjWjF/Y+Q1wr2T31t4DV0WHj/q&#10;PtbxyfD0EnnxsGUNsCPYHTbysHdMVnZqdk5aTm661vLZY5Zrj3aeMXTZrBHLZo9YNms4mq91+pAl&#10;s4YsmTnYcdpA5xnfA9CJ26XaQ2EVxNAu1xm+Wnf0Ov2xa3RHr5o7Etr1BuPW6o9foTtmnfGk9fMn&#10;r9Qbu0p/HMSrDcauMRynARZX6Y/BRn7JrGFYyjvPgJ0OWzxzKIA7AdyzcFJ/2wnfQWs3Eel4p1mD&#10;l+gMcZo1aOHU72wn98HJ8g5EBRvAfgbKl8deHgLnmShT3nb81wvGaC2a1HuJ9oDls79fNnug/WRC&#10;00/7DuLVukNXzoVTG7B09kBnnUE20/ssnNXPfvYAu5nfLdLu7zhnEA6gXThrgNPcIc7zhjrofL9I&#10;e6Cj9qCl2sNXzB4FV8952hBgyazhgMP0IY4zhjvPHmE1cYD5hL4LZwwzn9jfYGQv62mDbaYPASCw&#10;nDJoweSB5pMHAKZTBljPGmE9e+RKi1m7Vy44tGHhqZ1Lr5zc6uO6N/zqiSifs3GhF7Pu+z1Kj36a&#10;c/dJ9r3SrDslGXdKsu8VZtzNSo5KfRiR/DAcWhTcD0t5EA5AnJYQnZ4Yk5F0OzM5NjXxdmbqvZzM&#10;BM0Mrvk5qEi9Bpwjr8mL75Tyvzfy0ObnZQIF+VlApzdHIr6T4oJ0oKQwA1GUBi10/pGR/y0jvgfF&#10;Rbk9jHynee8aoHHxnf3dEuRLHhcAGiOvkfI4JhR8cXcj3z1T/p8beUwP1f4P6eHfge49Gh2vMfKF&#10;cIP7OyNfVIL4d408lvJwL/hbI5+YfPt/YuSxf/+y56+5fzfodox31K2beK6/vzDyyYnRQEpSlMbI&#10;YxefnnobSE2786WRB7qb9+5E34b3pN/1YCMfFYOkPKyFGLfYyHdKeU2C/L9j5IkEeWTkbz/406o1&#10;WMf3MPKJmX9aR767kc8offV/x8gjuhn5ojfk7kY+7RHsui6z+HV24ctaEvs/M/KAWCRvb/tQU03K&#10;SM9VNDQ/f1bGZong67/PzdBDB04/Ln3T3PQ+JTmbQma3tX5qaXwv4ctaGlobxEqeSNre1MF5UvHI&#10;P/aN/211BfOnJ5X5xzyy1u574LyhyOWC+tXbH9NyEpasTVqyPHHlmrIr19VVdXK/0KfrtpY6rS5c&#10;subXpAz1o1LOBZe8xQ7ZCyxLlixXp6aq8/Prt+0tsbTPt1lYffiQuq6CnZNWeDf2h9Y2lUQl4sua&#10;GttbW96VvXpdVFCM/ixA1vz06du6OgZXIL96IyA+KVOmaM0vKK2uIWPhi2uOS4UiqbhTImPw1cDA&#10;yIjwaHe3i6kpmffvxYeFRkIP3DiWLVt3/LjL4sWrr1zx5fLEP/6kvnP3YVT0HaWqBUC1cBrb+CLF&#10;+0+/VtXSDh45LeBL376p8rp0HQ5SqWiRiGHLbXBVhQLZ0SOn6utozU0dMmkTUUS+A+WnExn6Lufc&#10;4X6kVDSLhLLmpnYqhXns6GmVslUua4SHw7D3736AV/aD+4nwcAadc+Xyjdsx9+7de5CWlvH8+UuF&#10;QiWRSBQKhVKJ/noAW284ftggbAGOBA4A9ggbFIsaGuRNcFTQj45N0apqaJGKFEp5M8RwbVXKFnxI&#10;AByJUCCFCwg9CiJNHjrRlpUtcBlRdX4ZbLNFwJfgAbAKy3e8iHvgpQUnBRuBg4EWYjg8GADgKw+d&#10;6OmQNTQ0KMViqVAohrOAlrAcKPFfo93/CT2c+N+ikPwfNPIA+o2ByJTHh9fR0UEi1Z04eeT0qWPH&#10;jh44d/rYmZOHzp0+4uF66szJA2fOHDlz9sSBQ3uPnzjk6nrS9ewRj7OHzx3buWuj85YV1pZ6k+Zr&#10;jzKfO85q3gRrg8k2epOdTGdZzhllbzje2WSqg/6ERXPHLjWeutxkpt3ccQu0x+hOGGimPWaZjd7+&#10;bctD/TySHoREBHtGh16JCr0SGXI5LBhVLQsM8vQPugBgOx9E9AQHXsJSPtT/AtLxAe4aIw9gIx/s&#10;44Jz5K11hy82GLVvse7ZdWZn1y84tsacV1nSxOcoBGI+i8dlMgRsuoBJFjHoqMwCg9Vp5BlUpOMJ&#10;Iy9gM7qMPLJLIiZFzKBwqSSlkCMl176rr/6hpChn57bkVU41Xq5qan0bldTAZ0iELCalTsJiCyls&#10;GU3QzGuQ1DGb6Kym2upfmXXqqufcK24Va5zZS21aV9k32y9osjRtNp/faGrUYr1AscBUamGqtDRr&#10;sjRvNjdusTBqszJotdZrsdJVmei1W5m9szRrMTVqMjPusLZ4Z7OgxcKkGVgwv8XSpNXKtNl6fpOV&#10;cbO1UYutocx8RoODUa2tedWmTerHz9RsnoxcLSFqifAZdWIOTcxj8HgUCb1GzWWonxXW7F9Xvsqy&#10;dpPTy51rfnla8CuH1sAkbDuXJOTWQ4skEVG1RsClwQOxOPvnRl6j47808hoLX/uyWhNXP6+ufVkL&#10;PVXPKpDjfl1d+ays+kUFBFXPyyFG7vtlNfltfcWTMthI/et6Vg1LSBW+KHgR4ROxe/1u45lGC+ZZ&#10;rLFbfeGIR3xY3NOMJ5SXZGGdQFDLZ5Uz+TU8gFPJZpYxSM/rn6Q/jvaOcj98fqPTujnjtA2m6G5b&#10;tjnsavDbwle8GraAxGdU0PHxUMpIpDd1OCkepeq/rCS9rQWwl8eldWiVyMJ/aeRx+XjMXxt5NKCS&#10;Rq6iiOlM8ouSkPP7Q85sun1hW6zXlvALmwNdVgefXXHLdW3gyaXBp5eHnl3pf3xx2Jll4WchXu5/&#10;con/2dWXDq9ICL/yuUkoZFGkQh5RuOY3Hf+3Rp7LZ7EFTK6AyRcwxHxUC76RxQBQejuPzRGy2SI2&#10;X8SW8JnNHEYHi/qRRfqJVa+mk9Q0kppKUdNoP7KobVyaQkAXiZCXFwjZOKeez+Uh3c9DryKipQm4&#10;DB7SskwOn8EWIh2PQVIeXq78/y8aeTadwqDUs2hkbMkJO09FE+FyOfAW9b6tXSVveNfaBnS0tLY3&#10;t+CZXQH1jz9CrP755zaVqkEkgvcqCPBksO2NjdA2ydFfRTU2KJQy+fu2Vnirg822wtt5k1IuFsC+&#10;GiRCsYDNZpDftzfJxDx4FfJZ6NYnpSMgwFJeQOSz478f6gIWcU15sohNhTHw2sNXg89CwL0U/w2N&#10;iI2KycBFQynzhJHHVeNFfBq82GCMjEtT8WgtQkZx0p2Lx3dcPbP3dVHSByVHwCx/3y6GtwyPk9t9&#10;PY8e37PqTvhVhRilsbPplXCbQkaejVw8h1HLZdahmFXLYVQ1ien0imI/t113fA/H3NwfcHEbh1Qs&#10;F6F6XHBUXFqNkFGrElLlghohv0Imq5FLq+TSGpm0Tiatl0nJKCmeyIvvcvFIxHdIqt+Lqz9Jqt5L&#10;a9oUNJWMrOLXNwmpTVKGUkIR8yp5tOcvcmJeZd3Kvne56klMh+pV+YvIKP+9GffcEyNd8hOupUWd&#10;z7t/SUIufK+ol/BqBAIaXAoA3UJZ9RIWvI/Uidl1cLlQ7j+cC7+eynjLF5AkIjKLUtYmocjJpYeW&#10;63luM3JZP/3ClllXds3z2q5/cZuR1zZjzKWtRoDnVsOLWwyhdd+kd2GLAQTQYtCqbRDo3diHhDhR&#10;i2b+pZ1GntsNvHYRifbbjHAe/W86fq/pzYPmgPchCwxevEEUkYfFa0SOPPRACxuE4OxGbc9dBjhN&#10;HheuwdXke7h4zTav7ze/QpSSR2nv+1HhGq+dZr6HF17bC/GCy7tMbx5ANW002fEAzoLHifBIu283&#10;wC4eq3nc37m4yxQbeY9tJq6bjQAiU97s/CZjj20W5zbO99huc+3QkmtHll0+uPjG0VX+ZzcGnNvk&#10;dWS56x4Hj/3OrjsXndlqeX6n7ektFjhT/uR646OrkXM/s2n+2c0mGiOPdfxRonw8cGjFnBPrDPYt&#10;mXVwuQ7W8dB5ZNW8PUtm7l06a8+yWbhYDbSbFk7YsnAiVvDb7CfjvPiNNuNWmQ3faDV2/YLRW2wn&#10;rLUYt81R11x75OBvUKl3VF6G+Pfdd9/17dv366+/0dL6Wuur3lpf99H66ptv+vbR6v1Vn4Hf9R8y&#10;8Ou+33zT71uIoQeARWi/6tOr3+ABA4YO6j94wPfDhn7z3YCv+/SDTX719Te9e8M4rQnjx44ZOwJt&#10;tbfW1FlT9Ix1F9harFy3YuXqZZu2rN+xa+ve/buOHDt41u3cFW9v/5Dw8Nh7dxNT4lKzMwsepeeV&#10;pOYU5T96kffoaXp+UVZRaXpOQUZOfnxy2t2HCffjE6LvxAaHhgSFBAaF+PsF3vT2uXrtuqempvxF&#10;rzMeF45f8DzhceEorizflRSP6NLxnUb+ktfpy1fO4qo112+6ozR5b88bPhe9/a75BtzwD/ELDAsI&#10;iQiPiCamdf03jbymdk3O07IeRj6t+HlywRP4Vo6NfFpeYWpWbg8jHxTsDYfk7+sR4O+uMfLwKdcv&#10;yAsb+dDwGyhB/pZ3ZHQgppua9wE0Lh4vAl1qHkl5QrX7+Ad6eftegK35+HkGBF3+0sgHh17Hm9UY&#10;+Tv3wjVGXlNHPi0zKTUjMT0zJSs/Mys/O6sg56+NPE6T/ydGXpMy340/NvJl1RD3NPLA4yfPsJEv&#10;KX38Z0ZeU7Lmf2vk8UMI4OGdRl6j4zWGDbv47kY+KzsVyMlNz83L0Fo2Z+wKnbHL545znk545GmD&#10;7ad/7zxjqLP2sOU6I1fNG+M47ful2sOXzR6BEtinDV46c9iK2SOBZbOGL5kxFFg2c9jSGUOB5bOG&#10;r9QZZTex/1LtEat1x62cO2bFnNFr9MYBK+eOXmcwAdrVumO3mE7bajZ9veFE6IcWhuGRGpbrjFoG&#10;u5gzetW8sQDEi2cO6wKVp186Z/jyeSOXzR0BsdOswQCuVu80a5DjzIHO2t8DOH0egkXT+qFs+un9&#10;UQb9VJQ77wyrpvWFHsfp3xF1afoCTjP6AbDWdmpfm+nf2c3sv0h7oP3sQQAEwMLp/Zx1BtvPHAAD&#10;HLUH2M/sZzetD6poP30IPn24MnBN4FoBi2cPXzZntPPs4YumD7ae1M9ywncWE7+znNzfeupAqwl9&#10;7ab0g4sMOMwYvGj69zaT+5uN/9Zm2kCraQPMJ/WdP6E3YDCul9G4XiaT+y6YMcjJaNwayxmbHeYd&#10;Wmt94fDaG2d3Xj29/V7ghaz7AbkPQ7MehhSnxZRkxpakxz7Li3uSE1eScS8vKTrzYXj6w1tA0r3Q&#10;B9H+D6IDE+6EJt2/lfwgMikuqlPQZzwECnMTC3ISoH1UhBLbURGbghScRJ+fn57XZeSxRsc57Hm5&#10;GdlZqfl5mSXFeY9LcosLMksKswAIivIzCgrSiooySkqyHj3KyUe58531Z/LyM+E1R+TXw2JOYVFu&#10;cUl+SWkBUFScBz3Q3133430BSNP/XsRr+LJqDfbynXwh5XGAY42XL3lUrPHyxP/oxxDAYvGTEiTK&#10;v6D092Xfu9OjTI2mHzv3L9EY+ZKnaHcaNBYei3gNRY8LCx8VFJXkaygszsuHZ6QgWwPcd4A8Arj7&#10;YDRGPjM7DUHM74rvR5pbBtwm/szIa3S8xsjDPRrauLjouLhILOXv3w/X8LeZ8v+U2/4xUT6REShN&#10;Pjz0KsQpSTHJidE9dLwGZOQJcI484eVjgZTUWCzlsZeHo4qO8b8dGxjTRfTtgO5o+nusvXs/NDLa&#10;D3fevhMcFROAy7eFhHmHhsO7oC+0WMejUvJIzQdE3AqOjAq9FRmCvXxEJGwhPCwqNDL2VsTtSCDq&#10;bkzM/dhOKX/vLoB0fNzDu/EP78Q9uJeQgOrNJcMNvitTPi0jPj0zISML+E3H5xX0MPJAesmLzEev&#10;4GMBLlyT+6wc6fjn1d2NfO5rJOWRji+na0S8RsqXVHKLKzhddLr40qrf4p5evsvId68jn/MCWnL6&#10;46rCl+TM4teZ+c8rqmkqVYdE/Jti1ujOL/ndAEJ6ygkJm5WZX19H+/Tx15pq6umTHsCLZ5VXvPwk&#10;oiYGTZieWsDnyNuVH5UCVaOgsUXaLJUpm+QqSt7TqINnk4+6/lz8Sv20omjv8aerdyWaOz7ec0D9&#10;6JE6MenZhvVPVi1PX2L/yvWMuvptY4BfybJlTxwW59ktarsVoX5aIr3iVrrModDKusTBWZ2UqC4u&#10;Iu/Y+8xhSaG9Y97GDer6yjZyZSOf2drShHKNG1olYpVcokq8H48ma5U1BgdHeXl5nzvnWVLyoqXl&#10;o0zeSKWxk1Mym5o7ZFIlnC+uWgNfrWUSqYw4a2zkMfg6NKpa7955uHTJSl+fwFsRMXdiHzQ1tr15&#10;XbF69ebc3NKQkOhjx86RKcyOd58fPX5x5OipxqZ2kbiBK5BiI9/+/qf4pExPr+uwnRfP37i7XYRt&#10;KhXNuOoL7EUskru5etZUk1TKFpEQXXCZVAWdAr7k06cfTp06U1BQ1NLcweOKmpvaWUye901/WKvp&#10;AcgkOvTA1hQNTbBlpbIRoyDmRP0tSVz+u7OD6/OHNEj/GFz2HfP77SCHThz27/r/e/D11yj1/5Lu&#10;Nvyf0EPEA12reoh4DZoB/wj0axD8Q5Vz4PUn72hvZdCphw/tO3H88PFjB8+cPHL21OFTxw+cOXng&#10;3OlDp04dOn7q8KEj+4+eOHj6zJFDh3acPrn31LFdrqf3njux6+TBLcf3b3K2NVpgMGPu9FHmejPM&#10;9adY6060N5rkaDTVQX+Sk/5kB92JC+eMAex0xtrPm+BoMNl23niL2aPMZo9c62jk63k4/KZLYrRP&#10;fJR3ZKBneBAqEx8Y4BYW4QVfWoJDPcPCryApH4DmdEX4uocFeoT4uwX7dOd8sI+L//XT9yK9PE9t&#10;Mp01cJnx2H2LdU+sNDq52nT/UkPW24I2sUDC5gk5AgGHLWDT+QySiEFH6fBMNg9e3Cwmn0UX0dkA&#10;dAqZdEIkId3G51DFTDoAjxKzqLL6qp8pdaq4B9kb16escKi95Kquo3TQWFI2Kngt5DBgpIzOklHZ&#10;UgqniSmSkZlNTFYrnaTm0dWVr94c2V222pa70lpgb9Zib9NoMr/DfEGHlW2jhVWjlZ3MwqrJzq7R&#10;2qLJyqTF1rBxgU6rnX6zrXGzrUmztSnQsgDRStBmadZkPh8t2lg0WpmqLE1U1iYqG0PZAm2xs8lj&#10;O5NfH8SqK6s+U+kqLotwi2Q++nWBJGFTJFxqI5v8gVyrLn/B9zz6bKlJzUbH51uXfSrKUPNoImqt&#10;WMAUCShCPhnBpUhYqNII8qfIolKgB1v4HkYe1X/gUqU8NPknjFcKJdWvOl38l0b+benr2pfV9a9r&#10;CQtfSXpTV/74LSxWPkWSHTphEWv3utfVNS8ra19VlT1+Xf2iAutv5MGJRwEwBsYzqmjUclTWhlVN&#10;T4h6eM3l6tblW+yN7Qyn6ulNmgutjZ6lmfZ8q3kWtvpWEOhPnqczdtaccdowZvfqbV4nPXIfZrzK&#10;e8qrYdLe1FNf15Ff1pDf1AFVzyooZSQ4NtgX7IhaQYJDgmOglNfTKsmVz8qgB44HDpJVS8cWvuZV&#10;be3rOloVHWIIKBVUbNvhCLsD/bVvKTVvyKSyenoVBZ1CJYVcSaNXUwUkUll+Rrjbwbte+2M9tz+4&#10;uiPUdUOk5+Y7lzffv7L14bWdid5773ptv3d5W0bAgYdXtj64vPnOpU1RF7f4ntuYdOvKjy1iuYAl&#10;FfKIwjXIyPdw8bh6TPceAJ5iNo/OhJcKMQ2shMVQcjgqNk/B4kuFIgqNKlRKachrU9oEjJ8ZJDW9&#10;Xv2siBd4k3XRk3HelXvhojo9XV1X80t95WcuqZlDUnLQn5UoeCy5iCcUcPgiNp9P5fFQMXE2h8bn&#10;odrxYhYbjkTEorNpdTIZj8WlMNgklD3NZ/N56JC6+/T/GI1h/2u6efZ/zm9Gvod//7eMPAY2xaJ3&#10;5pgzqSQ+mwFPIjx3DRIhPInv21o/tLe1Nqpw29bUCO3HjvbP7999etfxw4f3ELeolPA21qxUSIUC&#10;GAAPgR5YhDdLtEoiedfcrJJKZQJBg0jUJJd3NKvkIr6Ez4F7YFODlEUlqWSitsYGck0F3AblXI6Q&#10;TuNTySL4yMWiNAjhtUSB/+kAm14l5VEEzFoetUrGpaA8enq9jE0VUGv5tHourQ79rsmgynjsRjFP&#10;yqLwqVWsurcSuAuxqWLi+WUxKQIBg8uqlwgZPGi5VDmP/r5BUPMs3+3Q1guHt7ru3xjsdZJPfinj&#10;135oFWUlR108sTXQ85D7sa0Po70lvBohr1aAcuFreKxaPqNGwKyH4wFEPLJUSJPyyTJWDb/2afT1&#10;w7HX9931PXAv6BifWoJqvgtpcApKIaOBR5GxKhol9TJhpZD/RiGtaGsidbTQOpoZckm9qoHarKAp&#10;pfWtDeSPTZQ2aSW3OvdZZuib7IjK3KiyvBhqeWarrLqZX9XCr2uWMASMyk9t/OcF9xJCXPJi3eOC&#10;9z9Ou0StiL0bcTg30SvrwcXCxGu59y8U3XN7Encx97aHivVELqiB/xEcPgMgiu3UidiVgJBdy2ej&#10;U4Nz4bAqGcy3IkG9gFslZFa1i0iyuuIjK1FdmkvbdC9v03FZN+XKTsNLWw0ubTLw2mwIXNyoD3hu&#10;Rj0eG/XcN+h6bTO+sEkft2dWzjq/ds7ZVTPdNs5126hzfr22y7pZEGsS7aG9tsccJ6FjrhJTsGLz&#10;7nN4wY0DqOfaPhOI/Y9ZQz+26tCPbTsEsOr6IfMbhy1uHkEB9vIaEQ/gkTi+ud/M+wAqPnPz4AKv&#10;XcZ+R22u7bW4vMv04naTSztQNfkLW1HJmsDj9r5HrC/tNIJjg+DKHhMYD/FloljNxR2G7lt0oYUY&#10;NoJlPc6RRz82EDnyHjtQ1Rrs5YlMeZQm77bV3H2bhedOu0t7Ha4cWnL9yMobR9dcP7bmxvG17vsW&#10;u+11vnhoqec+Z0LHLzix0ezcVsuja4wOr9Q9vtbwxDoDbN41BeWxkT+4XAc4QtSRhwAG7F08c5fj&#10;tEMr5kBPV4785F1Lpu1ePG27w6TNduM22ozZYD16vdWoTbZj11mOXGs+fIPlKACC1aZD15qP3GI1&#10;bqPlpK0L51rpjBugpfXdV1p9+/QeOHBg7969+3zXt3efb7/q9fXX3/QCtCDq1fur3t98N6jfgCED&#10;+33fv//gARD3IkQ8brW+1urd71tYNXTUsO+HD/5+2NA+Awd+238QEvpf9YJ/WlpaQ4Z8P3LUUFRt&#10;/mutSdMnzDOeu8DWfNX6FavXLd+ybeOu/TuPnjrm4nH+0tUr/qHwnffenYRkwm4Xphc8zi55DmQV&#10;P8sqfpJb8iy39El2QUlKZm5qRu6DhOQ7Dx7G3r8XFnkrPDoiLCI4INjHz/+Gt8/la9c9r93wuHrd&#10;/dLls5e8Tl8kKthc8DzmceEo4O5xBNt5HAOwFnP5ylmvK2ev3SCmdb3hdsPn4k3fS95+1/yDvH2D&#10;fALDAkJvRdyKiY6+dw+4fT8OG3lo78H37tTspOyS1LzHqflPU/KedFatKXmW/ehFLnyzfvw293F5&#10;zqMyIkDlYQH4xp1R+gp9DS98lpJf2pkjn1uQkpmTmJYZn5zyMDHhQeLDhNQ4X7+rN7w9Av09/f3c&#10;fH3OBQS5+/q5+QV6+BAzu2KffivSJzLKV6PjIyL9Mdihd/n3Trp7+dDwmzjwD7zs63/JLwA+PKMW&#10;FgOCrmACg6+GhN2AYZptIiMfG37vftSDhzFx8aiofnzS/eS0+M4E+cwkVPKFqFqTRRSuySnKw7Vr&#10;ehj5HoVrXpVXYSmPwXqdMOy/WXgs3zF4UVOpBoBHoS1UVuKSNV06/jXsBXj6/NmTZ08fPXlc+vgR&#10;NvK4Xo3GyGukPK5ak0EUjdEY+eSUuMSkB0SSe6dex8nvGnr4d00PtvBYxHcn5feVarCI14B1PM6O&#10;z83LQEbeWXvMYu0xTtojl8we6zx7lPOskY6zhjnOGA6t08xhzrOGL9YesRRZ5hGLZw51mj7Eccog&#10;p6mDl8wY6jjle/tJAxwmDnSaMsh5yuDF0wYvm4GyxR2mfg/DnGcMhWDhpAEAKuoy7ftls0dCaz9l&#10;IK5L4zR9MLTLdUaunDtmte64tfoTNhhN3jR/KrDReAqw3nAS9EALqzBr9MavmjeWyLsfs9pgPLQr&#10;dEdhNQ8snTMczyWLJ3pdNnfY8nnDV+iiVUt0hhH9qHIOrCKGwUEOcpoxoBv9oHWYMWDh9H4aFs3o&#10;bz9zgMMslAsPq2wmfYuT8a0n9bKb+q2T9gD7qd8tmTkYG3m4JounDwFwdr+z9rDFs4c7zx7upD3M&#10;fsbghdMG2UwbBK3dxL6OU/stnjFwifb3y7SHQgtHYju5j8XYXrA7u2n9zcd9ZT6ht/W0vlZTvoNg&#10;wZS+FpP7mIzvZThay2DMV/Mn9Dad2Hf+pL4L545yNproZDhpqfmM3SsXuOxbFeB+KD7savbd4Oz7&#10;IaWpt8uLU2qf5rwtTnuRl/iiIOlFQcrj7PiC5HvpD6OS74YjO38nLOleOJL1twMwD2ODkx/eSku6&#10;nZ4cW5ifXFyYirPdiflj0wsKIEA578XF2Y9KCx49yispzoPFoqKskpIcpOOLs0tLc6G/tDS7qCQz&#10;rwBNOZuXnwmvNvwTUH5BVlExsvBFxXlAYVEugNU8LJaUFpQ+KoRtAjhTHvgtWZ7w78UlMCy/9BGM&#10;7AS7eA1Yyv/m5f/EyHfT8cjIayrL4xx5bOQBnKuuser/BCziNfzW/yd0T5D/J0a+8FFBQelvOh4o&#10;KMr9D4y8Jkce7gvYyOO7BjbyuI48NvJYyv+JkY/9v2nkw0Ku/J8z8hiNeb99JwjTY0BUjD+svfcg&#10;7O790Dv3Qm/fCY6I9AWQiCdAf0dG6HhMeERQxK3gW5EhQEQUQWToragwjZEPj7mFc+Sxl4+5e+dL&#10;I9+p4zWZ8n9p5NMKH/8TIw/0MPKaHPkiYk5XTDcd/3sL351u1eT/0MgTUp6U+bQm/3l9dunbzPzn&#10;r97WKRRtPYx8dwvfne5jFAqVSIRynJWKZi5HlJWZr2hozc979PJ5VUpS7q4dh29eD25u/Pjh3a/1&#10;tazUpFwxQ/ZR8amBJZfx5YrGtiZV809iRYF/eOi2fW15perKupdHzhQ5rsk0s6vae0CdEK9Oiq/Y&#10;uiHf1rxwycKXpw+pnxWpH9x+tX5V9epV+TY2igBv9aOcH6MCEi0MC21sCp2WKIKD1CVF1fsOZjsu&#10;SV68uPDooR9IFe/FzLZGmUQmlSmahRJVe/sPWel55CqyQqTIzMjLyiqCnrKyOldXL6WyXSxR5BeU&#10;UmnspuYOAR8epJRJ5CIBnLkUAnzW3Y0wAD3NTe1JiWk+3gG//Kz+8P6HjvaP7zo+kUn0Gzf937//&#10;+cOHX8LDY48cPcUXSCVS5f4DR13dLv5LrW7t+AR8+lFNZwm37Tzw/MXbTx9/YrO5Z8+64IorQqEY&#10;WvSbh1zh7n6hsKAUdtTYVUUd+XpiCtPa2noYiXvERI75xw8/QgDH1tryjsMWwCo8tyr0wFr8KAxS&#10;8LLOsi3YSmvOixjc08Vjeoh4DX9m5P+QL6/kf043q/7f0EOI/y09dDzQtaqHiNegGfCPaJDBE4Na&#10;WFA0yDramzls+onjh86eOX7ixIGTx/afPnHw9In9Z04egPbIkV2nTh8+43LszNmjp84cPHlyv7v7&#10;8bOn92Fczx48c2KP6+n9nueP7N66cvMaZ6v52mZzx5tpjzabNcpm7gRH/an2ehPt501Yajx1hfG0&#10;pQaTHfVQ4ryz0WRHg/Em0wfNnzbQef70vavsrp7efTfEK+NByN2IawHe54L83aKjrgUGuPl4uwT4&#10;u4eHXQ4L9QoOuBDk7xEW6BHs5xrs4xbaVbUmxNc1PMA94MaZ2HBPz1ObzLQHLTEcvdtxzuEluvsc&#10;52qMvJTDF3GFf2rkmUwRnS3ukvJ8Fh2LNn6XkecyKHIes4VO/rW2WhIWXrB+bdYqR67/dXUN5R2Z&#10;I2cidYgy0FlUCZMupdOlFOTlhXU0JZsnpVOUpBo1l6OueMF2P1y9zla41lGyyKrFekGHuXmLiVmr&#10;ta3KxlZmba2ys1PZWjVZm7ZYGrZazGm30Wu2NWy0NWqymd9obdxoZdJoOR9osTRpWWDaZD6/ydK0&#10;xdocG3nUWhvLbfQoiwzfbFmuLslT0yitZCpKbuUzUOkDbr2EjYoUK1jkZiblA4WkrnkrunH2+coF&#10;VRsdnm9d+kNRmppLEdPqhEKmiI+qSXQWlOjStX9h5KFTwCFrjLyEw1KJpFUv3/yZkUcZ4m/rq55V&#10;YClf9wqVZSeK1ZDflr6teFKGPTtKn39ZSS6rq39TA9CrKNBWPiurel4OA/AW2LVM2AgswhbgIeQ3&#10;dUIKD94RAH49r+ZJZUXJ2/z4nOSohMRbcakxSbH+0Vn30p9klAL0t5QmboOUKmgVqDhVdKzjSS+q&#10;Iah69Lb+VQ3sAo4NqH5eSS0no6z8NzUoF/5tLRwMHBgOKOX11ApS5dNyUhmZXc9h1rLq3tQD9W9J&#10;lAoqq479Z0a+rgxBLidhI0+vpNKq6IxqKr++vqoo886VE1nBZ7ODjudFnMoMP1UY65YTcbwg6mRO&#10;2LGCyDOFUS45YadyQ46n+Oy577Xp/pWtqcHHbt84EB/u2S5jyLgMNF3qv2vkORS5gicWMHlMqoTB&#10;kNFZcjZfIZDC2wdHJCKxaSIxu5VLe1/zVl1fVeFyMnfJolwL49L5Rk+MTYr0jFJ19R9tWt8eH6uu&#10;faUW0tUsiprLQFnz8CIk14jo9SohXc6jSoUMqYiLUr/ZXCmLJ6YzlRyOiE4VoalfGTIRXyYV00hk&#10;IZfzv6om3127/wW/V+3/kP+xkWczyHibbDr8n2JKBHChmBwG9ZcfPr5rbVLJJTKRUC4W/PjxQ2OD&#10;vEWFStB0tDS/b2v92NEOMXSq5GhaGAiwwYdOWGxSNECrkkpblUqZQCAXClERG5WqqUEKT32DWCAT&#10;8lhUUotSXl9V1t6kUErh2tMUYjGDRIJVYh4L7pzwP51S/VrCJSuFDBmH1CrjtEmZDax6MbVKSqlq&#10;EzAVLGqrmNso5MLdkl1fC/dDKYfuf9kjyu/qtXPHz+7bzidVyNhUFrkaXmzEVMPQ0li0armYJRcw&#10;RIzaX9sVRSl3z+xZH+J18vrZvad3r659mdvRyGqSM3PToi8d3xzssf/Csc1xkTel/Fohr5bHqeUy&#10;a/iMGjG7jk0uIybAqGeS3wpYNVx6ZQOnhlddGui2Nd7/8J3ru8K8dkjZL5RSkohHlono75SCdin1&#10;lxaOklfWpqI2K+tF7KeM2pxHOVEVT5MVwpr3TawGQaVKUNHeADei+KQY16RIl5RbLne8D933Ppp2&#10;63xi1LnE6PMq1rOPMlRgp1XO+NjIKi+9n3vXIy/2dOH9U7n3T8ZHH81O8nqeF/a64FZ6rHt27Pm3&#10;qVeLb5+J997DeZvUpqBw2TUsAQ3gcusF3BohpxzgcarxqUl4JC6rksV8KxTU8DmVImZFm7C+kfb8&#10;+Jr5HluMPTbN8dikfX7d9Itbdd036Lqtn+e5QQ+5+A16ABb0npsNLm4xxC4elbXZYuiybg4MPr9+&#10;rsu62ec3znHbONd9i67nVkMvopQNtF7bTS/hovPEdK9XiXo1F3foX907H9lzQr77HF6gUfM4hk5Y&#10;BT1Ap6AndLz3UUsA4uuHfnugZjA28jf2IWBfAcft/I7awH5xhv5m86Er9fquMx7oulH/5gGr6/tg&#10;j7AFKxiDRTwc2xWi0g7xswHaAl7UBGhTxFlc3GVyYYeJx47OaV3dthif32R4boPh2fUGblvNPbYv&#10;8Ny96PJ+52uHV9w8ttr7+Drvk+uBS4dXuO9bfH63/fkdC4Gz26yOrkPV5M9stti/VOfwSt19S2at&#10;MRux02Hq8bX6J9YZYAV/aMWcvYtn7nGeAcCqHfZTYBFZ+CWzAIh3O02HduuiCVsdJkK70WYMUvAL&#10;RgBrLIZvsh2LYsLIb7Qavc5ixBqzYWvNR66bP3Lt/DEbrGZbzh435ButId/1GdD3uz59AGi+7d0H&#10;TdT6zbdf9eqNvHzvb/v26d9v4JDBwHcDB/QbNLDvgP7f9O3z9bcwqBduoaf/94NGjh0zZMTwAYOH&#10;fDtgwDf9+ml91Uvr66++IWZ5HTFyyOixI3p9q6XVS2viDGTkza1NV6xdtnbDyp27t+0/cuCUy2mP&#10;Sxev+vgEhUdG3nt4LzE9ITMvJbcks+hp3uNXQO6jl0BeKfA8v+RZRm5hZk5hYkrmg4Tke3Hxkbdj&#10;omJvR0SGB4X4BwR6+/pdv37jIkBM9Orq5YWkPGHkT/SQ8prFi5dOYXCOfHcjT0j5q9jIB4UHhkXe&#10;gt3F3L8P3L4f9yAxBb59Iy+fnBafloONfErek+Tcx92NfM6j11jK5zzCah4ZeZwgj/5CHb6GF3WV&#10;rMktSMnJT8nMScrIICrmJz5IfBif8tDX7+pNnwvYyPv5ugQEufv5u/sHXdAY+VtRvpFRvlGoZG5P&#10;I48FOnbuGrCOx8BiRCQqbqMx8hodHxh8tYeRx34fdhF9Ozj2TgQ28g/jbmuMfEp6ApCWmYQ8ElG1&#10;JovIke9WSr7kb418dy/f3ch3d/Hd+dLIvyLmdO2WII+MPKqQ8/zZ46dPHj15XPKo9A+NPNbx3Y08&#10;FuWpXdO6drn1TiOPtbuGHkZes7a7jsfFajBYrAFp3RLkNSI+Nw/VC8GTZWLDqeWkM37pnIlOOmOd&#10;tcc5zh7jNGu0g/ZIpOnnjl2uO36l/sSlOmMWa49YrD1q+dwxy+aMXTJr+DLt0at1xy2fPQZp+unD&#10;F08f6jxtmOOU7x0mD3acMmTxjBHAkpkjYZjz9OGLJn2/cOIg+ymDHKYMWTR5IIDiqd9jHKcNdp41&#10;fMnskbDxFfPGYlbqjgPWGEzErDWctM5oMrBafwIMQ2v1iDF6Y1fojlk+b/TSOSOX6IxYPHs4tATD&#10;ls0dQVj7sQjDCUvnjloyZ+RK/XFrjCauNBizbN7oZboj4VGLZw/Fg5fOGY4c/azB0OM4baAGJwLn&#10;6QOAxTMG2k/uu3jagKUzBtlP7OM0pd/yWYOdp/ZfMnMwgKalJXCaPqjzsbMGO86EbQ6FA8MH4DBz&#10;iN2Ufg5Tvls8vd+yWQOXz/5+lc6wlXOGLNMe7DSjn92kbxdN+Xbh5D62U3ovnPrdwml9UFL/9P5O&#10;s79fNKP/wun9HLUHOc0esmjW94tmDXGcO8J0wrfmU74zmdDHdGJfiyn99cZ8rTNES2/0t9azR9vN&#10;mbDcdPaOpZYnty33PLwl6MLxO36eybe8U2P88uMjX+UlVj3KLC/NeJ2f9DQ77nl+PPCiIOFR1r2c&#10;5OjMhFtpcbfiY4MexgTF3Q6Oiw1NuBsefz8iOf52evK9rPS47OzEzOyE3Lw0NGVrQUZufkphccbT&#10;5wXYwkNcQFBYklnwKKuoNOvxk6JHpQUlxXlYrxfkZ+XnZebmpOMU+JLifExRYW5BfnZebmZRflZh&#10;XiaAAmJMcVEufjhCkxpPVLCBl3Lxo1ygqDSnsCS7e0F5bOQ74z/Ii0cVbDBdPb+T8phOUf4UzbP6&#10;H4OFe3e67wKDM/Q1vw0AJY+KMcWlRb+nZ4J8DyOPdbwGzQ2oh5TvDAgjj38exHQ38pqZXYG/NPLR&#10;Dx9GPXgQ2V3Kdxr5Li//Xxj5wJgov8gIbyAs5BrEKUkxSV01ar4E1mJSk29jsJFPTrmdkvpbe/9B&#10;WMztgNg/0e5A7N1gQOPlNcTcDYq+E3jnXkhUDLwX+t6K8sMTqoSG++BS8qi4W7g/Kl8T6hsRgRLk&#10;MZFRodEx4UBkdPifGPlYNLkrYeRj799DhWviEBojj/7GLSUlPjU1Lj0tPiMd6fjM7D808vAJoIeR&#10;B3DVGmzkC14gI59LSHls5LtXrelu5IvK2cCfefnSKg6AY+hE439v5IG8V2Rs5LOf1+U+rc17UpFd&#10;+PLxs3K5HNVIwcYZ00PEa+g+RkZYY9zfIG+C9/+aaupPP6ibGz9e8vTOyXrc3Pg5I63wwb3Uzx/V&#10;lBpWbmL+Z9UPHfKORkUrQyAWyuU/NLe20JhFEbdICYlqUv1rV/csh2VZlvZ5i5erU5LUqQm1uzbn&#10;WhgWOloV7dmkfpSrzk5+stL5ka1V0SJbyY1L6pKsH26HZDjaZS90SHdeKomNUVdVVF26lLJje7GH&#10;a8Ozos8NvCYVXyThs/mCxqb2d+9+KsiH/+Kvf/r4S7OiNTwiprKG/MuvahZbcNM74P2HH8sral+9&#10;rmgkypoL+BIIUMkasUwmkaOC8l1X4Hc6WKpsb/uQnJR+7aq3UtHM44rERAEWPk987OhpLkeES9Dc&#10;vOF/3uXCv9Rq2MWBg8f2HziaAJ8KMnJDw6J27T5w/0FiY1MbXEwmk3n9+nUWi6VQKHAxGalU2tjY&#10;SCaTYa1cjn4FkUrlEomMzxfCroUCaVvre1zvpUHeCIcHnbBrHOAsezhgGAaLmiou3RX8b6Vdfn9S&#10;BCgZvztyyV/SzchjemxQ88r57/ndlvHx/9f0EOL/ET0UfA96DP4bFFKZUiaHM1TJZU2KhnetTWI+&#10;x/38aTeXU6eOHzh+ZO/JY4gzJw+4uhx2O3/k6OHtp07sPnV6L3DiJAoOHd56/MSu02f2uZw9cOjA&#10;Zrdzh4Bzp/adO7Hn/IndJ/Zv2L958RKreYZThxlMGmKuPdpy9tgFM0c46k1w0p+4xGCC/ZxRzoYT&#10;1ljOWGYyyUFvrOWMERbThhlNHGilM2bf2kW+nkfvR1zNSAi9G3ktKuxSWLAnEOTv5u/jEhjgdivM&#10;K9jPNSrkUkzY1VA/j8DrLsE3XUN8XYO8z4X5ucaGeLgfX28yc4Cj7vA9TnNPrzE5vNQAG/l2ibC7&#10;kcdVa/6JkQdELDrAYVIa+KwPLNovlWWsq9cer1+bs8peFuqrrqR+qOMqaKjQDZpLk00Ws6giJoVb&#10;X9/A5MjoHBmLg9QnmdROoaHKHoUp9cc216xeyHGyal9s12plqjDRbVu4QLXQQmFv1WC3oGnhgjZr&#10;szYzw4/m+h8sdNusDJpsDBqtDQFiMlgDpZURRmVlRBSrIQS9xfw2cwiMZXaGb231OFfOqklv1WyG&#10;ikZFdfD5hOvhkWRsqopJbWIgQ/qeQVGTq5QhV1+ssatYv+jZliWfCxPVnHoprR6ZMjS1JpXPJ3P5&#10;FFTjmNC1Ai4y73+cIw8nzqEgHc+li9kMGY/TJJFXvnjdXcf3yJGveFJW+bQc6/jqriI2tS9r617V&#10;0Spo1HIqXlv5rOx1yQtoARiGTT2tgkJ6Q4KRtS+qqp9V1L+qqSEK03PqWLCq6hmqilP/uhZaWMsn&#10;cbh1LE4NW0qXCEh8Xh2XX8/j1nIgpr6lvCp4WfOs+k3xSxhJeVv/29aIRTgG2A6VcPG4Wg7EsH1G&#10;Fe1NySsI4ApBDDvFPwyQysjVL+oqn9WQy2jseg61klb9sqb2dR2cDkFPI09UraHCw5lVVIBRTYWt&#10;MavIMhqtuiAj0v1guu+JNO+DqT77UwOOpAYfS/bfmxlyKMVvX0bQkfxbZzODj8OqhOs7vA/a+p9w&#10;jPPZG3vz4J0AlxYxta1B3CiXiODNg8cVctGcxkI2AuWk/x7cj+Aw+WxUloRLq5Nz2U1CoYTFhv84&#10;fK6AzkaVUxRKiZJDVjNJ6vIXhRvWFNtallsZyZxsFTaWEhOTVnt7oZ31I6N5+XambNdjH++Gf3gY&#10;oy7KUT8tUddVqWl1aiGrg1LbQqtv5bCb+HwpiyfniRUCqYDKFpLo7yTyRg5fSmPCf0MJk9/AkwlY&#10;PBGXhQvKa+ju2f85Pcz7n/GFbf8n/C+NPJtBZtFJcLcBsJoX8pjQMqh1UhG3tamhQSp439b846eO&#10;BomwSYHS3oG2psYP7W0/fvwAbUdLM86Ub21UvWttwb4eQHPFwIcPpbJNpRJx0Py9zQ0NjTKZHJ5l&#10;Hk/MY8uEPDhguOASPgeCH963Myj1NBpFKBbwBWwqpRYOgMeq/+Vjk0JI49a9fZaTmHE7JD74ekLg&#10;jXi/aw9vesX73ciICU++FVr34qmcw4A7j0rAEVJqbrqe8ji82+vY/svH9leX5LUKOagYDjyzHBps&#10;EElnLlUpZst5VBGj9qNSWPs8z/XgJtcDG07vXp1xP+hdA0PKq3rfInyU++DyiU3B7nsuHtv0MPK6&#10;XAh3qjoep5bPruXQKmS8+g4FV0CraOCRfuyQNcmZH1tE71ScVmFVxMUdKUFHH3rvCXTfJGE8k/Jr&#10;JQIKqeoZfC9+kh6Tfdf7ZV6snF8G5D70Dru0947fmYirx2L9zkspz97Lan9to9e/ivO/tDXjnmtq&#10;7Ln48JN1z+68zAoqiLuUee9sTpzLw+DD7LKUNlG1hPn2vYJMfpWYf+dsXtShp4kuRQnnn+b6v1NU&#10;flRRf1BRlMzSvHsXntx3fXrnbKrvnscJ15X8cqmY0mnkeXUoC55TxueUs3nVbG4tl1kthpZVTpS5&#10;r8BGvplXq6K9PLpq/vn1hmfXzHLdqO2xZc7FbQaeW4w9Nhp4bja6uMX4wiZDiKGFxQtduG3QR5nm&#10;20w8thhBewFPALsdzf4Kree2+Rd2mFzcjrT11T2W1/dZAVf3dFrvG0SleOzZMT6HF/gesYQWOiHA&#10;azF4AATYyONhuBPQxD4HLbwPmEOL8T0EI61vHIBVlrDH0NPOl3eZmozU0h2ktcHkezi8G/stoQdX&#10;qiEOqbPKDRwhgKvTeG43cNs8D1qPrXoXtukDsAjA4vnNei6b9M9u1Du3Sf/8FkOP7eh8iUx5E5dN&#10;Juc3m57fauW23dZ9p737Tke3Xc7A+R32LtsXndtme3qz1alNlue2W59Yb7rDYdb88VqrzcYcWjHv&#10;xDqjg8t1Dq2Yc3K94W6n6fuXakO7y3HaHucZEAA7Hf5/7P0FVFRd/4cPY4ukiKh0dygiLd2I3aKg&#10;IIiACnYHBgoC0t3d3d1d0wkzDF3qrXf9nufhv/ccnBu548n3Xf93rdd1udc++8ScCQ7MNd/5bMmz&#10;RiKA86biTtayLgcUkEGwDeicNREGnDYSRKrjkQL5Y3rbTxvsOqEncFx3+6n9O0H/pP4O0D+uu+OI&#10;+rbjmsLnTFQNlER417Bxrd+wZeOmjRs3bt68cdPmdRs2sgE2sq9dv3HN+o0btnBwsXPxcm8V4OTd&#10;tpmTZwsHD/sW7vUb2Neu27Rm7caNmzg2bNwCBjl4+AQERbby7wKbbeLkWcfOvmbtera1azZs2LB2&#10;DdvOXfyCwjtgtvw6NhFpYWVNFR0j7QPHbI+dPuJ42eHqdfc7D+4/e/3aNyAgJDImOjktOasgs6gy&#10;t6y+sLqltL4DUtdeWtdaUttSWtNUUlmfX1KVV1yenlOQlJaJBNcAwiPDgoLfvw96++7969dvnr56&#10;/eTVm0fPfe69eHHn2bNbiJRHePjIA8AsjYeBNgCwFvLE+/nz27+vkUeM/LvAt4GhASER4REx0TFJ&#10;SdGJictGPiWdZeQzCqu+M/IVdSwjz6T1m5EHLQQM5ldCIw/ekmcVV8G350wjn5VftNLIJ2ckvn33&#10;4s3bR/7vHv61kY+EkbnvQyP8ASHhft/BjJVfKeIBSLEg0mEZedCydHxAkA9okU5Q8CuwDdTxEYER&#10;kUHRMSGxcWEsI5+UuhxZ85uRL4Q18itTa1hGvqymqqKuhinl61lGHkmtaWrvWmXkEVYm2HwPFPEr&#10;twQgRh6Z03WljocJOfV1K4x8eXklnGfxm45fntMVUWGIkUd0PGLAEIeOWHWWcF8JIt+/KfjlQWR7&#10;FiwXj1THZ+eAg/+WC80y8qDNL8gqKl5OECkuySsozMzLT2czVxCxVBA1kd1ppShmriBkKrvTUGq7&#10;kdR2Y5kd5vKCloqCtkrC1gqCABtFIdBayO6wkBGwkttppyxyQEn4oKLwISURFmDRVm7XAXlB0D+i&#10;AkdsZAUsJPngxKfivKC1lNoGK+il+a1kYN9UksdKjh+pxLeU3caMX+eDVfmKO0BroyBwQAncEJT1&#10;oAWLYBvmxwO/YSW/zUJ2K5IAg5SlIxLcTkXgoOouWyUBO5WdNkxlb6cKK+sP7RZCgH01wUNqO5Fo&#10;e7C9rRL/IWUBW7mtAGRiWzs5vgOyW22kuawkOaylOA8p8NlJc9tIcByR5zsow2MrCUdYLh7m7zPT&#10;9hEsZCHIyVgrbgfAenk5XitpThsZDltZTjt57oMKPABbOS5rGQ4b8EZRcrOx2HoT8Q1mkpuMRNeB&#10;jq0C90HlrVYKXNZynDZKPNYKvKZScG5bE2lOC3leE1luffEtemLshlJcCGYK/JpCm3XEuLVFufbs&#10;2KjEv1Zt58a9wlv2iXKCd7bmu8WO7lc+Y7HP0Vb3ygmzZ572ES9vhvp4xfnfSw/zKUh8X5UdUZ0X&#10;W1sQ31yW1ghNfVptYWp5bmJhemxucmROUkRmcnhaEhSvyQDQT4lISgpLAaRE5OYmQvKT8gtTCkvT&#10;SyqyiiqySspzwIusuDi7vDy/rCwPKbSHkr2iYGVePKLdqypLa6rLqiuKq0CfCRhkAavyYRF9aWVV&#10;CaCishhR8xV/ZORZLn6VkUekPMvFrwTx4P8fMvKsQniElTeBwNLxLBH/ex2P5MWvdPGIjv9DIw8u&#10;PSz+zMjDDzlXGPlv368Bl5L/xMgzpfxylPz/zxn53/NnRj46PjAs6l0kDKD3i4oBmwUhv+0+hPgi&#10;UfKh4LdjqH9gkG9QkG9oqH8I+DXPLJMPj/gQERmMGPnQcBgl/4dGnpVagxj5uJSkhLQ0lpFPyQLP&#10;0HdG/vc58oiRRz7DZ07rCo18QS383J6VI48YeaRMfqWRL22DwTUsHc+U7H9g5MEqxMKzWNbxHbgy&#10;cIQ/MvIFDcz4mtresoaeooqWssomOn2GMbaczY2A2Oc/5LfNEJk7NgXeRYL3klTKWHpqAWqITMSP&#10;JcRl/vLTUnZm2YljFwL8IybHP47T5/ubB8FlaZwyNTk1T5udG1+YH6eNLtDp4D3/SEvj0hit/d27&#10;7COn8mwOJZmawRr5otxeN6daO4uawzbZp44sFeYs5abVnzjUccSuzMxo+PaNperSH5MjMw/ZRuob&#10;px8/2xkU+PfBHnJW5q/dnUt06lc6aXaWNjo5At7vjk1O0ccmK8prAT98/nl6Yn6cMVNRWXfzzsOB&#10;QYz/++Cq6obZuU9x8SmMbwp7YnwGvINm0McRPcoy8sgj8JsOZiakg0vJ0yc+SDAL2Hdu9iOZNPrg&#10;/lPUMH5x4csIlTE1Of/q5buExLQfvvxCoY5FRSfcufvo3v0nfv4fmls6Fz9+HaWNT0xMLSwsjIyM&#10;zM/PT01NgQ74x2AwSCTS3NzczAycwpQl0+fmYMw9UjJPIcMaeXBWoAUnAMZnmXnrVAo8ZxhTw8zA&#10;+U09ryyKZ0p5yPd3Cuw+Rp9aBYP2l4AjfA98kfzvQB55hJWnyroj/yUsFf5fsErBr2LVxv+EyTHG&#10;9DhMTJqZGAdP4ce56cmxUZ9nD294Xrnm7nzzhtudm1dveDq7X3HwuHrB093hyYNr1zwcrns63rzl&#10;csP7MuC6l/Ptu1c9rzt73XR58ODa1Sv2t7xdrrs73LnhfNPz4i0Ph3vXHZ94uzz2cvK4cOSAoZqe&#10;krCBioiW9DYDhZ0HtKQP7JMyVxMEWIC/0zQlrVRFrNXErfZIWO4W15cT2C3CabJHzPm4md+zayF+&#10;96JDnkeGPAsLehwS8DDA7967N7fev4b4v7r9/vWdD773Q/0ehfg/CHp7B2wc+f7ug2snteW5TVT4&#10;nK1V7581YKXWfBobZZCo/9zIo0mgBYBFMh5DJEAvjxh5ChHDIGF/wA7/rbUFdf9+0+kT+QeMoZHv&#10;HPzST5hCY0exsEB+lIAkKQ+DxXESkY7FEweHRgiESerIDIb4ZXBwabj7S3J4r+Px4QPGI8aa88b7&#10;5gz3wEJ4M805K/0JE+0Fi/2Lxrrz2nu+7t/3WXf3oqH6rJEaU8rvnjaETBnsmTaEdn7WcO/sfnVY&#10;Ta+vvqi7Z1FbfXa/BsVwb5Ppvi/pUUukwR9wqFkCjoGFZ0VhhsJPEFAzONQcGr2ARn3GopZQPQsx&#10;7xtPmDcfMaw/Z/VzWdoSoZeBGaSRCYiRJ1EGiZRhGPdMguadxqyF/+MaeTyMrGFQcPCLAgTcBJU8&#10;NzbR2dD8Z0Z+oKVvuH0Q1TGEhNX0NHQ1lNQNtQ00lzf3NvZ21HR01XWBVZ217eiuoT5mTE1/S09/&#10;c28vM+Wmu74TbNDT0DPQ1I849EHmQbrqOsBeYLO+ph7QASPg4FDr17b31HV31XT21veg21H9jX1t&#10;Fa19Db2YDvRw6xA4CGihf69t72/qQbUPghbXjQZHxvdiwW0hUh4R/ZguFFgEN4HrwYC14BbB+GBr&#10;P+iQB8mDbShsDwEw1I4ebIfOHdWFhi3U8b838szU+C5YGo8Y+W8MUXp6mnISw+5cKvC/kf/uSrav&#10;U37QtZzAq/kf3ErCrxUGe+QHeRR+8M4L9Mx555rpezHh6cn452eyAq/G+rrGvvOeIvVMUsFLHUsj&#10;/XtGfmaMMkZETVOJ83TqKBpNHh4ao1DotBE4lesIrI7/aaBjqbF66Jpbq5VFh+Yegrbq9P49H/U0&#10;ZtVVZjV2z+hpjhhoDhvua9q/p1JfvURfs+344boTR5svO2J9nv6trGgJ1f/3wb4f+nrnBoamoHkn&#10;jRBIo0TyDHV0bHB4AUNYQOEXseSxfswUnk4ngJ/Z1UYeYZVwZ7HKsP+7/M62/yv8L408HjOIQw8Q&#10;sEMILDXPoJGpJCy4Co3TKR/npyYZlBEy7oePs18+zn/99PGHxYXPC/OgXZiZnobfOIPzrizOzsxP&#10;T4HOp/k5sBZc7aGUZxp58KoAT/cUnQ6eXCoeDzoUPGaCRgUnAF4DcMIAzPD81DiFgCWQ8ATw0iFh&#10;SUQMETe4ODVanp+Snxz+4dmdoEdegfevBd71jHh0M/rx7fD7XmEPbr7x9nx+3f2R59XW8hLwKsL3&#10;dUyRUKE+D/3uXnvmdvH2hZP41roZwvAsFT+CHQLX4clRPJ0Ev1tDQndPjWDHKcPjpIF5GmoS11mZ&#10;GdlekTpF6lygD1Ow7YvTpLrSlBeepz/cu/TU80xC8PMp2hCNOkAm9o2QBuYm8HRC9wSxd3ZkgDTQ&#10;UFWYlJUcXJwT01Gfh+8qjX9zJeHVpTS/K0EP7XE9ZWOUvgk6tqIoKeDp1bSQh1GvriZ/uPvTHDb0&#10;7c0EP+9Evxt5Ec+KY98k+t2bQtUv/UCqzQkMf+1cm/cyPtC5ofj1BKHg01j9PxZ65ylVJcm3SlK8&#10;i2K98qLu/DjRuzjW82m8B9WaUhjlWZ14vSTGPS/6OgNX9nF6AJzYFKn7bwvoqvRXuYGumW/sE56c&#10;KIt7ODfaSRsZxFOhlCeR+ymwQP47Iz9K7CXhO/C4FjKpg0LsGsF1TxH7FgidN04a3j2t431U6dYJ&#10;hftnVW+dUrt9Qu3R2X1P7LWentcGLehD7DUfn9d6eA4W1N85rY7MaHr71B7ArZO775xVv3tu791z&#10;Gkw0H1zQeXxR/5mz4UMHXdB54qj7yEHrsSMMkV+ebfWKrp+HQcB1Y39Pw7dX9d+5739/zSjwhgkY&#10;h/59RXU8ApJaw1q7XA7PSrZh1sUjeTWImvfzMHp+SRPcFvTyrgaedtJm0mwXjQXvnd7j46T/1EHz&#10;mSOcxxWx7S8v60DPfkoJtIiLf+qoAdaCPug8/ja5K1gLHh+mkVe5fVr11undCHfO7LkNOid3ex9X&#10;vXZU5frR3Z7H1D2P7vM4quV+RPvqUV2A5wm9ayd1r5/S8zyhc+2EltdpXdeDu0/oi2iLsanwszmY&#10;S3uf1nK2kUPmbgUdAKLanaxlEUD/nLEoMikrWHS1UwTtJSsZ0IItESN/zlTE3kz0vLkYaE8bCZ7Y&#10;D+viker4M4aCiJE/oSdwar/gSZ1dx7RFzhgp71cU5mZj28LGtmnd+i2b2Tdvgjp+3Qa2jZvZNm1Z&#10;t37jmg2bNnLw8G3m4OXeuhPAwb2Ni3vbFg7e9Ru2sK3ZuHbdZtABLRjZwsXHv0OYd5sg91YBdu6t&#10;6zZtXrt+3Zo1azZuWLeGjU1QSEBQeAeMq98Aa+T36KkbWRoeOX349PmTTlcueXh53n/6+JWfn38o&#10;LJCPS89JzSvNKa3Jr2wqrm0rb+yCNHQCyurbSmpbCivqCkqr84rLM3ILUzKyE1LSo+MTouJiI6Mj&#10;gkMDg4Lf+wf6+r59/sb32WtfWCb/8iVTyj9fjq9hcg3ALI0HHRho8/SZNwAx8k+eeb94eQcx8kwd&#10;v5xa4xf0LigsMDQyIjI2hmXkYV4NYuTTc5Ea+cyiaqaRh8Gw4F02YuQLqppXGPnfdDwYz6toBJsx&#10;jXwFeHueWViSUVCUVVCQkZeXlpWZkglTaxLT4sE98n33GDHyfu/u+AfcR3Lkff0fv33/BIbIMwvk&#10;I6OZ1fHfWGnkkWL5VS4eEBYBNT3LyL/zf4ooeAQkcRfArCmESfRh4QERkUFR0cExsaFx8eGIkYfB&#10;NWnL07oiZfKIkS8ozskrzs//ZuSRHHnEyH8rk/+XjHzrb7Hy0MJ/q4hfrotnbYaA7IvoeKRAHtHx&#10;4IbgbTGNfFVN9UojX1peghj5lR6MZeRZ+osl0wHfbHsCC5aCZ4GMI/J9pY7/ZtJghWtObgYT6P1Z&#10;Op6VVFNckocUyDPDP4oAbAZSO83kRYzlBA2ldu6XEtgvsV1Pgh+0BtI7TGQFTeWEjGV2mckLmssL&#10;msntAq2Vkoi1grClnKC5zE4L2V1WsoI28sK2CiIA0LGWE2ItWsvDtbCV24lIfBiPI7vDVHKrqeQ2&#10;c+ltYBDG48CEnO0Ac1l+M5ltoLVW3HlARQh0LOUFQN9GaRdokQ2Ye/FDoc9Chg9m30twm4pzwYp7&#10;GRitA1pbeTjDKpKNY6O4zU6Rn9lCTX8YvNNTEzyqLgI6R/YIH9cQY849Kwwnod0jdExt1wm1nSd3&#10;7wKcUt15XGn7UYVth+W2HpThAf1DsrwHpLjACOjYSHAclN8K57mV38bCUo7PQnYr8iEB84MBWMIP&#10;Bs1leG0Utx9S22krx2Mjy8nCWobDSnoLwgF5bgtp9v1CbAbCa0wlNjLD7tmRmWnNJTaBETNJsAjj&#10;bqwVeC1kueA0ttJcRpJbAIYS7DpC6/YJrNHetd5AbIuBJKeu6GYtoQ2g1RNj1xLZuE9wg5bwJl2x&#10;LboSHKCzV3C9luhmAxkeI8VttvtE7LTET5sp37A3u3PxwCPXo0FPrsa+vZf84WlujF9ZWlhdXnxT&#10;UXJraVpLRUZbbV5zbW5deXpZQUJRdnRhdnRBRnRuemRGUkhK4oeEuKD4WDh7Z0JicFJKWEpaRFZW&#10;XH5OcmFeKmiRTnFBZklhRnlJ7qr0+ZLCnOKCbADolBaBtQVV5UU1lSWIi69E0mwqIYiU/1YFz9Lx&#10;ENBfZeSRzVisEvG/Y3miV4T/ILWmvAHCWqz6NpsrOBRg1fFXstLIrxTxCN90fBkS+IMk/7BifwB/&#10;ruPzEfIL4QTTyyL+NyMPLknfGfk/q5H//cyuf2TkwwGsMvlVXj4u7gPkd17+n5j6/5GRT8+IymRG&#10;1iDZNf/UyK/it/L5uIDQyLegjUsKTkwOjYkDfyW8Qj5hZn7ti/m1snD/kJC3ISF+4eEBoSEBYaGB&#10;EeEfAEiafEgYk8jgiFg4rWvotxx5xMjHJMTHJiYgRp6p41MS01OTMqCUR4x8anY2YuTT8vPS8wtT&#10;mFIeMfIZhWVQyjNz5HPK6pGZXfOql6d1XWnkSxr6ECNfBPi3jTyROQIr5VlAF8+sry9rw5S2ov/Q&#10;yINOYW1veWNvSVVbSXnDyMjkxDhUuizoKxT8n0JnMBgTFDKNWRgOy+TxWFpudhltZG5q4ofS4obr&#10;ng8S4rJjotKX/r6Ex4x+nf+1s7EnL7eUMjpOBjuOjU2Bf4yxhemJj/SRvzFGsbl5RTfvhNkdSTx9&#10;7nNu7lJLU/0NjyQToyxb22x7+18LC5bKS1ou2RebGOUbGQ7cvrXUWPv38sL8Ky6VXnfb/T5Qayr+&#10;NkZdoo/+TKV8HB1dmJkcGafR5ydHxujTszPt7Z3V1bVz85+m5z5RqGOTU/OjY1PgD81b9x5m5xeN&#10;0sYzMnP7eofm5z6BuwYeganJuRHq2Ch1bIw2QRthjDNNNwuwwUop3NszeO/uI9oo9NqIFget39uA&#10;5sa2L59/mpmaB4vDQ1iwGdjm4+KXudmP4PjTU/Mzs4v0scnJqbmJydnp6VkymQweUyqVCh7b+fnF&#10;8fFJKnUUcfHgmMgpgSOAE2BNeQpuEQyC4wPAE4EUxYMOEm4DAIugTyRQV9pn1pkDwAZMmM59RUX8&#10;t3HIKtXOYoL2G6tWsVh5nP8G1iMPWHn+392v/4JVQvw/YqV/XwGDDlk1+M+ZmByfmJqYnJ6cmp2e&#10;mZ2Zmp2Z8Pd7ff2am6fn5Rs3rnh7X/X0dHJ3v3jtmvONG85Xr9i7uZ67c8fjupeLw6Uzzm6XXDwv&#10;n3Y45ejq6HXn+hX3S9433T3cHF0unYI6/tqlB7euPL595c41J++r5x/fdH1+z+2m6xmHI2ZHzfft&#10;VxHdK8mnKcVvqCxioyFrsQemzFuqCB/WlLHbK2mqsNNIYYflblEzNWE9+R16ijuPme3xcj7m+9g9&#10;POBhfLhPbNiLiKDHkR+efnh3L/jtg4iAp6D1fXrjnY9XeOCjgNc3w/1uP715zlBtu6nqNkcLpVsn&#10;dFyt1Zysd/9bRh6R8r8ZeajjsQAKGU8noD9jhpbaWodv3W4+eTzfev9YiO9Sb8/iEGoSg6Fhh+k4&#10;mDU/wpzPkE7EEYcHR9HoUXgruFEicRxL+pFA+bW/Z2mw+8ewwKETdv0airPGGl/MNRYNlBfN1D9b&#10;aU2b7pu31Jsz0xvfrzFjojVjuG/WWH3OSH3WEFbKzxrsBszvh8zpq300ghPAzurBOnqwOKujNmmo&#10;gTPSaj5gslRXvEQdnkUNzJDw4/hhGn6ISoRGfhyHnsagp1GYOTR6EYdaQvd9SQ5vOGFZb6dXf87q&#10;14r0f+B7psAdIcJk/BEimkQZJkLQZBIW3P0xPJpG/NMa+VVGfpY+3lHftFLHrzTy7dWtXXUdiM4e&#10;aFmeyhV0htqGBlsHu+q6Oms7h9pgoDxgsLUfbA/WglV9TX0DLQOYLgyqA9NR09FT191f39Nd2wVA&#10;VqG60H0t/f2tA92NPaAz0DYIOuCw6E50b2NvZ233cDt6oGUItID+5kHQgnFUB6q1shUcn9hP7K6H&#10;pfqgD8ZBHwAP24ECI6Adbh/uaYAHRGr5CX0EsAtosd1Y6Nw7sUPgyB0YdBcOSvk2FNgG34tn6vjv&#10;jDy6awhJjUd3o7Bdw/iuQUL3EAAH24EpNKo9PzX+8dUC/xsZPhdTntvnB13LD/bMCXDJDbxc8ME9&#10;L9A9L+B6UYhXYaBH1ttLaa/sM945ZgS4RL26lBR4d25kYIZGnqBR4Ycr5O9Sa5C8mpUg48vg0FTM&#10;4CQZz8DCvCN4kBHCJBW3SCfOD/csYQeXOps/vX1dvFsVbbCfrLtvwkiDpiU/oaO0YLAHvAKntVWn&#10;9NUp+5QZxrrD+3ZjDfSGTYw7jPZ3mJs3mJqWWJo3Xbsym5m81Ne7hMH+SiRN4fFEAppGJ0/QCePo&#10;vqXRkV+HUb8M434l0ehDuAnK6CgJptb8nlUinsUqw/7v8jvb/q/wvzTy37YEHTg5KmiJmAESFk5D&#10;SsYNAeYmaV8/zizM0EBnYRp+xQypgkfK5JFAeSQ7/vPCPPhVPTMxDjpg1cLMNDT1DMbcxAT4a4BO&#10;JoP+GIVCQKFAOz4yQsXjwQmD1wyqvweplJ+ZGOsf6KbSiFhs/zidMDNGyE+NTvjwOjX4ddSrB0l+&#10;z+JfP4p+cS/uxUOE+FdPwp8/Sgp6+8jzSm1B1iKDShzsmKVin3hefubhFPzghucJW1xj5Scqnobu&#10;HyfDawVhsItBGqYTBseIQ/MMEo3QzyD2L9CH50b650Z6/7ZI/sQY+shAz4yhPs1S2qqyfDxPB9+7&#10;+NTzVKTfvYmRAfrIIJnYN0rpn6INTZJ6GLj24uTgl7ec3z+7EfTmzvN7rk/uOAX7eET7OEc9Opv0&#10;0jn0kWN/S8H0GAbsgumvDfFxS3jnHvLofHbYveKUgPjgR5FvPBP9boQ9vZL47nZFYsDP9L5PlNaS&#10;xGf5sXeKEm/lRHvMUYt+nK77Ybz+x8n2L4zGscG0nHDX2owHCf6X+hviP453LDLaCT2ZOWEu9ak3&#10;i2M9c6K8fpjpm6L1j1P75yewM/Se5pLQrMCraS/PxT48Wh57f3akg0ruY9XIU4gdo4T2EWIHgdRH&#10;IPWT8X0wfgffQcC3kojtZBLMlx8n9M3gurxOm3mf0vU6rn7zhNqt03uuHVfzPrH3zmnN+6e1HpzR&#10;Btw7C7l/TueBve7ds9qAB+f1Hl7Qf+C4/76D/r0Leg8vGtw+r3Prgs7N89re9lreZ7VvntO5c27/&#10;/QtGz10tnrmYP3Myfupk8NRJ/6mT3mNH7fv26o8vqL+8rOXnYYAYed9v+TOIZ2c5dyQdnmXeEV44&#10;7WPx/JIG4MXFZZ477gU8c1B/c0Uf3MRD+92Pzu/xcdJ9fF7j5jHlR/b7nlzQen4Rxso/vwgL5H2c&#10;tV+76jFPZrmEHwD2enBODamRB33EwgPunlZG8D6hcPOk8s3TKrfOqILW+5TyjROKN44re51QvXFc&#10;DTySN07uu3FC+8ZJPa9TBl5njG+eM33sZHXPwfi2vYH3GT246oT21UN7HMxkTeW3GEivc7VTvmOv&#10;5316H3gw3Y+oXj2s4nFUDZm1FeByQMHZRu6ipbS9iRhSFO/KnNkVjF+2lQctGEEsPMvIs+JrkNL4&#10;s0ZCAMTIgxHQP2csaqchYKMhoi2zg28dG8+G9VvWr2ffvJF987pNm6CR37AJ1sjD1JqN7OzcfOzc&#10;/Lzbhfi2C3Nv3cnFu30LF9+mzbCwHrAGTv26kZOHn3ebIP8OUW4+oa0Cwlu4t67ZsHHdBphXgxh5&#10;YZGdu4QE4MyuG9lEpEU0DDRN7cyPXzh53vm8i8cVD+8bD58/9Q0ICIqMjk5OS8zKzyisyC1vKKpp&#10;K63vLG/srmjqqWjqLm/sKmvoLKltQYJr8ksqcgpLM3Lyk9OzElJSwXvhyOgI8K75Q0hAwId3vn4v&#10;3rx77vv2+cvXD1+/hlIeFr8z42uYXAc8hFO5gg7U9M+e3QJrAS9e3GEZ+Zev779599TX79lb/1fv&#10;g94iRh6pkY9OTITBNfFJiI5PTMtMSM9NzipIzStnzuxak1UCZ2r9zcgvS3lo5L/Vy0PyK5tWGfmM&#10;guLfG/n4lFhwX976PUGMvL/fXcTI+wc+evv+CSA49HV45LtImJfLjKyJDASERgSs9PLQ1H/z8iwd&#10;j8Ay8v4Bz/3eP0MUPFIjj0j5wA8vg4JfrTTySIF8XHxkfEJUYlJMUjKMrPkzI19QWlhUXlxSWVpa&#10;VQYoq6oEVNRUV9bWVNXV1zQ01jU1N7S0Nra2NbW1I2kzCIhhR7JokFr4b/xm5Fda+GW+VcezCuRZ&#10;Oh5OJAsL5KFMQzTaSiNfWFywUsf/tZH/ZtsTWSAjqwDjiHxn7YgsgmNm56Tn5Gbk5mUi5OXD6VsR&#10;EQ9AImvKyguZMrOorDy/qDi7oDCTTYZrjRznGmlONiXeDUrbNu3evmXPLi4t4a1aYtt0xfi1xfmN&#10;5IVNlERMFYQNpHcADGV27pfYriXEYyS900RW0FxO2ExWyFRGEGAivctUaqe5jKC1gvABRVEbRRE7&#10;JbHDu6UOq0raKgkfACiL2IH3WopCMLMeya+X22kuC408jLD/BmLhLeUFQB90AKADdTzT0VtKbUNc&#10;vLXMdqQD0+2leE3FuZAYHMTIW8tuA625JLeVDM8BBWjkmTXsSHL9zgPKO5h59NDIH1UXObZXFPHy&#10;pzREz+wTOa0hDDi1V+jUHsGTu6GgP666A7QH5bceUeI/piJgK8NtJ8d7WBGcCSdyNCQ5x4pZsG8u&#10;w5wd95ugBy1YxQzJ4beS33pQeZutAre1HLeVLIeVLBfMr5eCzt1CEk4taybJbiK+wVRiM2hNxDeZ&#10;S20+IM99SGnrQUVeG1m41wHFrQBLGU7o5eW4TSQ5DEQ3GYpttpDlgZE7sjw2YK0cTL03Y05mayC6&#10;wUh8E4y/l+MylNikK7xWT2SdifQWsGgsy2EgtVlPfIOhNLvGLrY9O9j0Jdn3Ca0FHWOFrRYqO2w0&#10;xI7pK9pbajgfMvA4ZXHzgt3tS0d8bjoFv7qVGelbkh5Wnx/fWpHeUZ3dVpnZWZPTXp3dVJlVU5pa&#10;XphYnBubnwNJTQ4DJCeGJsR9SEoISUuJSE0OB52UxIj01MiczITCvNTSoszykmwmuXXVZQi1VaWA&#10;msoSxMWvNPLLwTXLc7oW/qGRZ8XKr9TxgN8p+FX8psgBq4z8yoD4P6OiEbJy5F8x8oiOZ11HVvGb&#10;jv9m5BFYOv4PjTzyeeAKHZ+HXIZYMFO0MpFP8FZI+T+e2fWvjfxKKf+/NfJxMQHRkX7/qxr5VUY+&#10;Gs7Oulq+s/jNwq8kLiA82i86PhASGwB+U4LfbUguG/jFFhL2Dn7tK9w/LMwvLOw9IDwsKCL8Q1Rk&#10;CCAiMhhK+Yjg8MgQxMiHx0aGxUQgc7rCyJqE5ep4WCAPOilJiI5PzkxPyshAdPxKI59RWJCyMrim&#10;qBxSUgX/XPhm5JlSHobIF9TCyd//2sgjVp1l5Jn8gZFn8p2OB4AdodBnGnmo43+XWgM6xfX9ZQ09&#10;JVVtpRWNJNLYf2DkabSxmZk5pEx7anIej6Mszv9cU9VaVdH69Yel3OwKDGoUNUQNDorLy6l8/TIQ&#10;j6HOTC+2dffHJqWRRug/fPmZNgI15fT0JGOUMkMm/TpKWyJSZ6rqhhJTZmrrlyhkbEpi+jmH1BNn&#10;c929FgpLltpba1yc8iwsi+wO1bh7LDU3LnW3TVWWLlHGlsZm/j47OUcjfZ0YWxgdnaIzwImRRsem&#10;FhYWFxezM7PKy0o+/fCZPjUVFBY5MIxbWPwyM/954fNXxtTsl5//D0+g5BeUfFz8gsOSWJIa1p6P&#10;z9BHx0co4Dy/M/IAsAFihEGHSqEXFpQiNemIGZ+anPv88SvYCxxhlDoGRpB8eRpzRlZmYRxkjDGF&#10;MDJKHx+fpNFok5PT4FElEslU6ujY2DhYhOPMFHjkeQH3C4mpAYuInQe3BZ4CsAFokW2QEwNrwckg&#10;En9+7tNyLfy3ivjfAY38Sim/cu1Kw76S/28a+VUg9xHyO7f+n/G9W//PWKXUv/EfGfkJxuTUxDST&#10;ydnpGdB++rgQHvbh9q0b16+5ebi7eHpevnbNxdv7ys2bbtevX/bycjt95ojHNbcXvi9fBfg9e/f2&#10;1YfANyEfXgT43/N5+vyNz43b150vO7x8/uDa1Yt3rl++fd3J28PRy90BdO7ccL7uds77qsOTO24P&#10;vS7fdndwdzhy1EzLUE1SV15YX17ESl3aVkPSSk3IWk30oIbUAXUJcyVBU4WdFmoihoq7dotwKu/a&#10;oqsoeMpSy/vycd/H7qH+90P9HgS9vevvcwvwwfd+OHg/43f/nc+NwDe3It/ffXbL3kCV31h563lT&#10;ea+jmq7Wapes1HCtJR/pIyuNPLOG/a+NPBxHjPwInNYVSyTBPJYfcZilltaha15NRw4XHTAaj/T9&#10;20DXHHpwHDtEx6HGMRgGFguPDHbBonADveM47BQZZkHgUMPkIcz4MPYjCrOERi01149cd0dZ6NON&#10;9k7tV/5orPrZVP2z+b4FE81FM91ZU91xg33jptoTJtpzxlpzRhrzhhpzBnsX9kMWmSzoq38x0V40&#10;0JjVUwWDswa7J3VUGUaaKJP9PedOLbXX/UoensIMTOAxdMzAODTmA6OEIQYWM4nBTKKx0xj0LH74&#10;V3TPT2nRDSesamx0my7Y/q0q8x/Y7hkcCmaV4KAvI1GG8dRlIz+OQwPohD828jTiMCu1hk7Ej1NI&#10;MzRGe10jy8WvMvJI9XpnbTumC9VR09Zd30nsxw+2Qsc92DqI6cL0NEBHP9Q20FLRBLZEdQz1Nna3&#10;V7eD8a66rpaKluF29BiGQe2jTGDH6MMj5H4Ssqq/daCrobu7sQfdDedZ7W3uA33QAeNDbUPYbjyu&#10;h9Db2N/XBBZRoDPYOgxGEL3e29gLAP3hdpiKAwDHBOPIkZETQz4PwPfiwZbIWrB9a2UrsZ/YUdOB&#10;7sL1NPZ3N/QNtA4jXn7Z1H9v5NGdw+guRMpDI4/rRuG7BoldA6TuQWLPMLGnn9zZUQb+mnp8pTTQ&#10;u9j/StF7t+IP11LeXMoNvJwT4JwfdLUw+EZp2J3iUO/sty6ZvhfTX5/PDXTKCnKN9rkY+857DNvO&#10;IKHBs/DvGnk6lcQYIdHwKBp2EPziGycNkfrb5kkDPxEGlrB945HBqKuu9braKB2tCYP945p7JrTV&#10;Fkw0Zo3VJ/erTuqpzent+Wqk86OhzozGHsY+dbqB/pD23m49LbydDfHwwVYz48z9+7IPmNU4nqd9&#10;CF7q7VmiECcwfVR05ziq4+9k1MfyssW8gh/Kqv/eO/gFRxjFoMDL6V908QirDPu/y/eq/V/kf2zk&#10;wV5EzBCAgocdPKqPhB1kjBDGR4mTdPL0OHlyjDhOw4PO5/nJHz8v/u3nn375+gUphP/66SPozE1N&#10;gvaHxQX4RTZm/+Pc7MLMNPgNtzA1hRh5cMWbGB0FkMEli0gEIyQMnNkVnMDU2Ci44oHOJ7AzY6Sv&#10;u+XjNI003BX65knIi3uJAS9SA3wyg14m+j4KuOMRcM8zwudB6LO7QY/vAF55ezy/4XbL9WJxRtIE&#10;BT2C7fthghLw+Oazqw4+7hfvnT8+VFn0hUYk9rROj5IWJmk/TIE/idATZBTYkk4cmB/HL4xjp0cH&#10;pig94/g2XHdFZ13OOLlnjNz7aZqM6qjwuXr8w13H5x6ngnxu0Ek9LCM/Suii49oCnnq88HKIfHP7&#10;2Q3HN4+uvnnqEep/99Xd87GvLsc+dUh44Rz5zKWvqWhiDM2gDfd1FIW8cE72c8sLuZHi7xnleyv4&#10;lXdRytvOyvihhqy8mFdthXFLv44P1iRmht7MjfJKD3WpSLv903jFPLloAlfIQJeM9uUR2hKLYr1y&#10;Qq9WpD6ozff7NNn683wftjOlMNq9IvFaeZJ3btydMXLj1Di4QvVMjA0vzuPba5NS/a8UB7tl+joU&#10;hHnTMHX00SHEyFNI/aPEbhq+A9wdIrGfQBpkpvr0EAkdOEIrnthGInfTSAN0/MCnEcx952PeZ43u&#10;nNt/97zurbPQp986p//gvOF9ewMWYO3ts/rMMBZDsPbuBcObZ/U8T2pePbbX2U7F9fDuy0d2Ox1W&#10;W+ag2sUDKk62as52qmdMpJwOKF87qXH91N5rx9WunVDxPrPnnr3G7dPK984oPTin8tBe9fGF3U8d&#10;1UELFp9d3ItIdtABg08c9gBAZyVgFQtkY59L+1by4qLGg3Nqzy9pvr1q4Odh9NJZ7+E59dcuhszq&#10;eO3nF3V9nGDh/AsnGFwDtoHR8BfghwSgA/Z66ghufR9YBQDbIIOgD1oAGHnsqPHIYd/jS1pPnLQB&#10;SOeZs/4LF4NnzvtfXDZ9ccXS54rtiyt2Pm6HwSvtleeJZy62jy6aPXQ0Bdw5Z+B9SufasX1uB3e7&#10;HFACG9+7sP/KQWjhvU5peJ/eh+TIg0XQcT+ietlW/pKVDNTupuJIjrzbIeUrB5XAuCtz0ldYSm8r&#10;42Apcc5U5Iyx0MqZXZHq+HPGwmeNhED/pP4ORNCD1laD/4CmqLbcjq3r2bjXr928jo19w1r2zes2&#10;b4Y6nslatvXr2NZv3sDOx8W3k3+X2Ladwjx8Ozh5t7Fz8W5m5wKsW7+Zbc16tnUb+XcK7RKW2Cki&#10;wbtdCGwGNmBbsw5JkEeMvJiosKCQwBpmjfxOsZ179PaaHDA7Zn/qoquT23V3r7u3n77yefshJCQm&#10;LjYtGybIF9cUVDWv0PE9lc2Q8sau0rrW0pqWsurG/JKKvOLy7Pyi1MyclIxMppGPgt8sDw0MCvF/&#10;9/6lr98LZvb64zdvHr96dd/H5+7z57fhxK2wHP7Gk6fXHz32BB1YGv/UC65iSnmkRt7n1d2Xr++/&#10;evOAqeOfI0be/4MfYuTDo6OQmV0j4xJXGvmkzPyU3DJYJv+HRh5KeaRMflnHg/uIRNYgRj67BOxY&#10;mlFQnJ5fuNLIJ6UnxyZF+76Frtz/3cN3b+++97+HpNYgRv5dwNOQsDdw+jqmkQ/7ZuSZwEXEy4d9&#10;g2XkwyLeARAjj1TK/wtG/u2/YuSzctNy8jPyCrPyi7Jzi/LySwoQI78s5SsrVhr56vqG2sam+uaW&#10;ZSnf0QFYlvLfl8mvMvItnb1MoI5vau9iFdcjR2hoa1tVIF/V0FDVgETW/LGRR2rkESP/m5RfMa0r&#10;U3+xvDy08JlZSVnZyQhQi60Q9AjMDZC0Z6SeFQIWwQFXiPhsQEHh8tytxSV5gJLSfNAvKATj2SWl&#10;uVXVxY1NVW3t9WxyWzfK826U5d0gw7VOmnudLPd6GZ71oC/FtVZyC5v4FjbRzbCV5mRT5NsIZT3T&#10;1OuIbtsnyAPa/RICBpI7DKV2msgKWSiKWSmKGUnuMJbaaSErBPp2KpK2quI2iiKWisLmMjvN5QVt&#10;lUQPqEnYqYgv19orCtqoCAFsVYURQN9aWRBgqbjTQmGHubwA0prK8psxxb2l1HZrKQFbmZ0QWQEb&#10;me0IVlLbLCX5AN+i7bcy4bWS5raRhVjLcFnL8ABg7Lss7wGFbYeUmXZeYbudosARVcFju4WPqO48&#10;oiZwRI2fxWHVbYdU+ADH1XfZKfEdVt1+bM9O0Dmkwn909w5bBV5WnD3i5a0V+G3ktiHqH7QWUjyg&#10;BbdyWGWXrTy/qRT3AeXt1gq8ML6GmVxvLsNpIcUFWktpbmOJzUbi7BayXOD0jEQ3GAhtsJThNBHd&#10;aCnFYSPPYyO3FTln0IKNYW0+M7YeASzayvNZy3Ezi+s3WclusYVZNxxmkhvNpNZbyGw0EmOzlN1k&#10;Kc9uIrXeQIzNUHyNmcxGsHhAiRMAtrSQ22KlwGUhz2kqw2Eks0VTcK2m8DotkY0ATaGNmiKbtMU4&#10;dCW4jOUEjBV3gjfG4F3xYU258xaaniet7l485nfbNdznVma4b2VmVGNJSltlZnt1bmtNbmdzaXdH&#10;JXir1NpYWl+dX1ORU1GSUZyfXJyfkpcVl5oYFhcVEB3uFxPhnxATlBwflhQbnhwXlZoUm5GakJuV&#10;WpSfVVKcV84MkYfxNawC+aqS8qpilpFnSXlm/7uJXlfqeEB1XTlkhYX/Plb+O1EOHfoKt86iurF2&#10;1QiLyqZawMoN/szI19RAqqsrV1JVVVFZWV5RUQZaBNBfCTILLkJpWWFJaQGA1WEZ+W86HlyAoItn&#10;6ng4l8WyiGeSs6zjl79T8+2ywrzuQB0fx9Lxq4x8clr07408IuVXGfnfS3kkweY75x4fBAZXjqzk&#10;f2jks7JjAdk5cYiRB7/hkJldV1r4lXwn4r8REeMfHu3H8vLxySHBoW9e+z588uwmnJvlvU9AwMvA&#10;wFcfPrwBBAX5Bn/wDwl+HxoSANV8ZHBUdGhkdBggNCokMi4CMfJRCTHRibHhCbHRibBAHtHxkOTE&#10;xPRUpo6HNfKIkU/LyVlp5JECefDLPqukDE4dU1yBzOrOMvI5laBdDq4B7R8aeQAskP/nM7tCKrtI&#10;gJVGHpHyf23ki5pgW9Y0VAJOoLK1vKoZi6WOM2BtNQv69/b5DxljBpqPUMcoZNrszEeYRE+bo43M&#10;ZKaXtDT1f/7496mJHxrquh0vuHtdf4TH0z9//XWYSJ7+4QtpdCw+NqmzqfOnuS8TFPoolTY3M784&#10;PTs7QvtIpi5Nzf0yNr60sDBPH/371PgSjrg0gPmle3gJTVwaGmx5/LDgzOloM/OS6zeWcNilKdrS&#10;FP0nxtQEkTpKwn35NMPAExdoUwuM+Una7A8ffxkexOSkZTTV1f5j6deO3va8ytK2gf7zjpcHBjEY&#10;PCU6Pok8OtY3hM7IzJ2d+0gkUJEa+dERBn10HDADg2smGbQpGhVa7JV3H4A8VpMTs3OzH6HyZvaZ&#10;eS+wQyWPMC3tFDjO7PQChTQ6QqGP0Sbg9KrMSBwaM/wdLE5OwglXGQz4tQNw02BfxKcjxwc3NDE+&#10;OwoORp+amV4kk2gA5vfdZ8EIGJ+eWqCNTjDGpmdnFpGbBvuCw4JDwTvCVPbgOUJcPLgJyIrzZ7n4&#10;34Gshaw07Cv5D4w8uGvLn0P8btV/yMpPGlaw0rb/K3zv1v9dVvv0ZRAX/58YefixCvKxDfIhDYPB&#10;+Pr1a3x87PXrnteuX73h5e59093L++q1665OzvbHTxyysrMOCg8lMsbp84vUucWxr7/M/H2J8dPf&#10;QWdk4dP4x8/02ZnC0hIt7b2XHM5edTnv6WJ/5/rlO96ut25cvn3T9c4t1xvXLrm7nb93y+3JXc+n&#10;dzzvXbt8y9XB5dThg/s1zffIakny6MlwmyoKWKjsslIRtN0tYrtbzAL8+aEsZK0ubqshbaAkqCLI&#10;rrhrk/EeibN2+nc87YPf3kuLfR8b8jLg1R1AqN+DsPcPQvzuxQQ9eOJ9VleR11CRx95EDsmRd7RQ&#10;wTQXsYw8hcCcn/DPjTwDQ6Z9b+TBKioejyegx8hYaOSbmtHXb7YcOVx2yJgQ8PBHTOsEsZdOGKTj&#10;hqbQ2CkUfgyNG0VjaTgAhoFG09HQxFGJBAZ1dJxInaGOzvYNLA0NfY2NxJ8/gTLWGDHcM2eyd9FE&#10;Y9FA4wcjnU+GenCyVkPtcQPNaSMd0F/cr7OwXwsA8+IhGhBDzS8W+xeMtKAGNdKcNlRn6KjRjXX6&#10;jQyo3jeWBrq+4AYmsQOTBCwdMzBBQNEJwzQ8ioHFjmOw41jCBB7OwfgzqufnzISG4zY1Nrptlw4t&#10;1eb8A9s9h0MzMPgJLI6Ox5IowzjKEJGCppKwE1jsFPZPjTydBLNx6CQMeJTGSATAJJXWVtuwSsez&#10;jHxvY/dQ20Bnbftga39fUw+uB1NfXFuRU1aeXZ6fnA9AdaDA2oGWvu76zv7m3s7azuH24f5mGMhO&#10;w4zRsYym0rbA50Fv7rwOePz+/SP/yuwqdCd2DDfeWtUx3AHD2VtrOxorW/raBtvru1pq2puqWvta&#10;+nubBtpreobasd0NsNPXPNxZ19PfMgRasGrZofcQQH+gdRjVicX3EofaUAMtQ8R+Mjg+qgMD+mCk&#10;v3kQrJogTmG78Qz8BHV4FJzSCIqG7iLQsBOT5BlCPxkcFtdLJA2QkBp8lpGHOr5zGNMJjTy6G4Pp&#10;QcPq+M5+ctcAuWeI3DdM7u37RCbUp0SmPPNIe+YUd/dYho9D/vurMD4+8HJB8JW8QLec9+4FQV6R&#10;98++dDKKvnc0/c25TD+HnEDXuDeXIt940jFtC2OUKfBb8F8w8ghgFdgGh8NQqAQSdnhqBD9JQdHR&#10;HT+OoZfoqKmKrEp3p1Ir82Z9vTFLq1lDwxltzdm9exY1NRa09o6oKzH0986Y6DA01aZ3q8ypqoLx&#10;aV0trI4G7bgt+rhttaFWvYlu90GLoWOWqGM2LcaGJXr7e9yu/qOkcIk8DF51S+guVNCbaF29VD2j&#10;osOnKtyvL7Y0fiRjxoiof2rhV7LKsP+7/M62/yv8T3Pk0UNgLwJ6EIAYedxwLxk3hIh4zFDn5Bh+&#10;aenL0v99/PnL9OIsfXF26ofFhY9zszCRZmYake+L4C8nZuE8EjGPZNeAtVOMsY8zMwtTU1N0OhGN&#10;RqT8KJFII5FIGAyDSp2k0UYIhI+zU+Blg+rvmWPQvkyP0dC947j+5KDXKYEvyxJCE30f5X54Hfro&#10;Rn6kX21m3EB9KXWwA9fXMtzVONzZ0FqWX5Qc8+qhd01x1jgZBQZ/mqGF+tz38bz04NLJp87nMLVl&#10;48M9P0/Twb1prCqqyEttLstlEAcXJ8kTVNQYZWAE3zk10g+u5zcuH/G553z76un6stT5CewEdQjb&#10;Xe1z9XjoPUcfz9N+j9zAlmOjQyOkAbDXKK49zPeu793LQU/dX950iPa711qRTkU1YfsrGsuiMj94&#10;xT+/mPjCJeq5W0dNHmMUTR/pR/eXxwd4ZAW7Zfq7ZgV5Rbzy6m/K/zKPmp/oHiM0LtB7F0d7fmT0&#10;N+QEZYffLIi6URrnVZHk3ZTzqCTuVkHUreKYR5lBd+JeuWUE3ahKepz6wa0088XkSPX//TBAGcrK&#10;DnPJCXPKi/HMjr1LxtctzONpY32j9N7xyeGmmqS4ty7ZAS6Zvg7F0XdmR7pGYDgYFkAlDtAJ3WO4&#10;Dhquh0wYJBLQRFw/EduDJ3ThiB0AErWPRoHfeZofwd6+dNzBWt3tkMaVQ7svWMpdsFa8YK3sYCF/&#10;3kTG3lja3lTmvJksaM+ZSJ81lT6+X/SIrtBJY8nTptL2lvIXD6g42Cg5Hd7tcEj1/EEVh4O7Lx3Z&#10;e/m4NuDKcR23E7pux3W87A3vOhrfOKNz2U7horXUlcOKXqdh8Mvd04q3T8rfPC4L2vtnlR+cUwEg&#10;zn2lhUek/EoFv7JG3ufSvpdOMLUGiaxhRckHXDd9c0UfEeivXfY/ubDP94rx84u6ry4bAF5c0gGD&#10;r1x0H19QBxuALV9e1gGLPs7az75FyYNVrNQa0LJMPeg8vKB+3179rv2e22fVbp5W8TqpBGvkTyh6&#10;nVC5fUb97jnN+w4GDxxM7l0wvWNvetve4o69OVh8eMHo6SWzZ07m984b3jyt631K5/oJDVc75bvn&#10;9T2Pqd86q3PfQd/jqNqNk3sRKX/1sApSL3/ZVt6JGVyDzOyKFMuf2i/oaCEFtgcbgFUuB+UdrSTt&#10;zUTPGAshafKIeT9jKIiA6HikRh6sOqrLf0hv50kTOV2lnVxsbBxr2TavY9u8gW3TJjZ2dhhZA3Pk&#10;N29Yt2nL2o0867bwc23fuV1ETEBMdOuOHRxbeTZyblnPvgHAtmEN2zq2NRvWbxfaJSIlJSIrwy8s&#10;yr9LeAs3Dxvb2o0bN65Zs2bTho1r2NjExUR27hRgW8sGdtkpKrhXX8v0gOUx+zOX3K+43/J68OzJ&#10;a/9378MiwuISEjLBO9Yy8M60qKa1rLmnvKUXoaqlr6ZtoKqlt6Kxo7yuraK2GTHyOYUlqVm5KRmZ&#10;MQnx4dHgDXNwaPiHD6Hv/QJevfX38fN/6fvuqa/vE6RM/sWLO89f3EKk/BNmrDwSVgNYaeSfvbj1&#10;8vW9V28egHfrTB2/bOTfB/t/CA8KiQgPi4qMjI+PiItbaeQTM/KSswoQI59RVM0y8vlVdQXV9flV&#10;DYDfjHxNE+Lo8yph1jxi5HNKq1hGPjMfhgWnZWUmZ6QkpSfHJEb5voXTq/q9ffDu7d2A9/dZRv5d&#10;wFP/oOeh4b6R0f7LNfJRAaHRQeFRCAEsKQ+/ms+c8ZUJdPEsEDsfEub7PvCF3/tnoGXpeMBKI/8h&#10;xDc07H1EZHB0TFhMbHhsXERcfGRiUkxyShzLyCMF8iwjn1+YV1hcUFxaVFpeUlZRCiivrABU1VQD&#10;qmvqamrr6+obGxqbG5uYUp5Z245Y9ZUJNiuN/DcXD4EKnqnj4cZMj88y8isL5KsaGirr6yvrYYI8&#10;ouN/Z+ShHFtp5BEpn5uXsUrKfyt1h5WpWdnJ2TkpCMt5zt+x7N8RWItIdfxKF19YlFtcko/UziJT&#10;YNbUltc3VDW31ADq6suLS3IyMhMTEiPZFLZtlufbBFpFfnaFbRvltm6U4VkrzQ3tPIIkzxpRDijl&#10;wbjc1vWgleJgA8hwrVHYCsvqFXnWK3CvU966cY8Ah8ZOLkOpnVpCvKADWm3hrRo7OQHawrw6IltB&#10;qyvKt19im4GkgKHUdhNZQUslEQB4f2WuuAsAOpbKQlYqwgBrZWEzuR0mMttNZQVAB8FKfpeVtICt&#10;3C47BRE7BVhrby2/A7S2iruQiWQtpbYxBf02S0legLU0n6UUnJHVTHyLlTS3tQyPhSQn6JtLQgPO&#10;lNpbjSU4TcU5LWS32shtMwfv/aS2mMtusZTntFbkBkBJLccBRmwUtx7evcNWiQ90jqoLHdkjaKfI&#10;f3j3LmZg/Y6DqrtYHFLeCbCW5bNVgiE5MLhGnh8sHlDYflhll43iNkuFrRbyvFaKfFbyWy1kecCN&#10;AkwkOUDfTJoLdEylOCHiW8wkOGzlwY7bANYKsANuFAAGrWR4wAbgjoBBsGirAD9jOKC41UJq0yFl&#10;7iOqvDZy7BZSG0BrK7/ZWnajjdwm0LGS2WAuvQ50juzmOazCBRbtFLeAtQcUOKxlN5uIrbOW47BV&#10;4NIXZDOS2ADutbXS1gOq/AdUBcDZmsvxGEmDB2S7oRS3nvBmXVF2AzEuHeEt2kIcOsKcGrs264nz&#10;mIEnYp/MSUO1iwf0rp2xuuV07OF1h/cvb6ZEv81PCy3JjqouSmyuym5vKABtS01+W11he30RaJuq&#10;cuvKMmtKMktyk/Ozk7LT49KTo1ISwpPiw5ITwpMTItNTYtPT43NyUvILMoqK4cdKcF7Z0pwKZmrN&#10;916eVT7/zcivyJEHPwlMKr5RXl1TXlVbVl1TBtqVdr6mrhKAGPnlthGq9r+mqrkOkfIAVrH8v2Dk&#10;wT+o4//UyFeWgBapi/8zIw9+5gHfF8hDI59bhOj4XJaLR1hh5OElKSs7jXk9Yn76t2zk45Z1fHpU&#10;auaylP/eyEclpUQmJ4cjMI38b5O7/t7IQ/5rI5+RFpmeGvFn/JmRR6rjVxn5qGh/lmpfpeNXwtoG&#10;APPlE4IA4dF+sYkfEpNDn/vcvnjpuPfNy08f3/B9ee/dy3v+rx8EvXvywe+x35uH798+8/N9/t73&#10;RdD71+Eh/lFRsF4+MiokIjokJj4iMi4iIjY8OiEqOjGW6eXjWak1sMM08kkZacwWGvm0nJzvjHxB&#10;UXp+UWZhSXZRRXZJZU5xJWiziqsAuWX1+ZVNyPfm8iqakD8X8qpbVhp5qOOXjfwQS8czjTyhtANf&#10;1g5BMuJXwjTyfxAiv7x7G7q09bfIGkAp08UDihsGKlqGimo6CiuaKqpbUCjSKgOLGNu/Zll90idh&#10;rTfT4dJp4E3h3OT4x8T4LPQwZWbqh9bmgRvXHo5QZmZmvpRWNTi4Xg2NTZj79HWSPl2SVVyUVjBF&#10;nRxnJtETcOSF6fkp+sQEZXRxepY2Sp2enRkfGfk/+vjfKfS/j0z+bYSxNDLypaO18eXLnOteP3Z2&#10;L43R5smYqVEKrCaempmcnhilkWcYE4vj8wsTn2bHP9VXNqcnZaL7h3/98Wtubva7IP8BInZicaGq&#10;tune/Sev3/j1DqIYU7NpWbmDQxjGOBTlSJk5vFOM6VHqGH10nDbCmJ1apJLov39kWCMjYEtmZTpr&#10;d9Cfm5mnkKiz0wtTE7PgONOTc+BQoI/YdtCOM6YROw+/KzAOdwGLsLSfOAJasIjcxAiVMc6YodPA&#10;BrB0nUoZW5j/AQyCEdDOTC+OjowDJidgpg3YBRwctPCwzBp55LbgWa2w1chJInyriIfP4LfnEdyp&#10;3zaA2/wXfHcc5FsFTCOP9P91Vh7nO1berxWsEu7/lO8N+7/LKp/+jf/GyNMnWa+QmZk5cI9+/vnn&#10;lJQUb6/r3l6eXjfcPTyc3d2dvLzcvLyvunlctjt2JCAivB9PIExOTXz9lf7DryMff6Z//RsOvHrn&#10;P2NpY4N4YmhkxAWHszeuX/Vwu3TrxuWb152uuzte83Dwuu7k6XnRw8PxOui4O3hevejp5nj9iuND&#10;b/cH191uujg+vu5y7bzdcRNVMzVRU1URMxUREyUhM0UhcyVhK1UxazUYawMGLfaIW2pIme4W01XY&#10;sU9mu66K8HFLrQee54Nf3wn3ux/ieyfE91bo29txHx4+8z6tr7TVRIXvvInMVVs1RxPZ8+ZK6KbC&#10;RRp1jEgZIVIpBOIoHmbLjGIxzDwZxMhjKHgMYuTpWCINTu6KBNcsrwItFjfEIGF/RKOWGhqJN+92&#10;njxRdsi4+7H7L+jWSUIvjTgIjjmJxk6hsWMYzAgGTcWi6UT8yNAQHQWzvIlYDAmDoeLx4BbBNksE&#10;wlJNRZ/98R4DjVlbw2lD9TkjjWk99c/Gegv62vN6UMSP66rPGmkvG3kwqK85r6c1u18TYc5Q+4ul&#10;0YKJ9qTenlkjzWkDDYaO2qiJTru+7sLrV0s41MJQz/hw7ywVptaMoPvHiCg6nqnjMfgxAp5BxE8Q&#10;UD8Nd/+cnVh70qb6gGHb5RNLjUX/wPctwg8SMBNY3BgeSyKjoZEnoUaI2Km/NPJjZOwIfpDG7IyR&#10;CHQCEVxy22uaVhn57oaOnsZOAGLbmaq9HduN7qjp0N+tL71TWpxffDv7dtDWF9cPtcH5VFHMAHdm&#10;v6e/uZ/YS8qNzztmflKSX2bnFqHt6/m3svGCdo+4upG6aXVePbaLiO7CkQapLhfcxAUkFMQUpXZJ&#10;y4soKUuogVZeSFlBVHWvrJaimNo+RV2pnfI6qvoDrcOJYSkS26V2S6vvU9BSldytpaQD0JDX3Cuj&#10;uUdKXVtRR11WA4zEBycy8BNDbaia/IZ9ctqGe0z0VQ311YxM9lkAjDXMrQ0OHjQ99uSmT2NpM0vi&#10;I6k1zDT5lUYetsPdGGwvhtgzTO7qo3b30nr66H29Yz0djWnxyS9upz13z/ZxCfe0i751OP7ByYTH&#10;p5Oensn3d8l565z1xrkgwPOdm5XXYZXEF/aZfk5Jr89l+DnFvboY9PQydahpcWIE6ngKnkrBj8BZ&#10;NHHfBccv23ksAngeqSQsmYQjU0ng9x0Fj14cJ09huz/je/5G6s1/djPW8WSinXnLsUP9ZsY0w/2T&#10;WlrTe9W/aOss7oFSfkp374yh1qS+xoz+vl+MDRc09k3tVv9sZt6zR+1vd28s5SQuJYZQHnvVn7Rt&#10;sTOuN9g7YGWGO3Kwzsig9oDNuJ/PUn3JT4nhqYb7ug5YtZqYlBmbZB8+PF1S9AUPg5KYUwqzQBZ/&#10;U/CroBBRVAKEJdn/LX5n2/8V/j0jT0Z/p+BZIOME0MFjiJghMnoIPC9k3BAB3Q9+vmgU9NgI9qeP&#10;U601xXWlOT0tlQUZsTT8wI8Ls18WFj7OQO2+MDe/MD8L+PRxYXF25tPs/MeZuS8LH+cnmdXx89PT&#10;UwzQmZ+cBKtGiUQSDssYHUGmGQDQKGRwpWJQqYwRMm54APwUj2BQv8yMzeD7M0LeZYe+zQ72TfR9&#10;lB7wMtX/RXN+2iSmZ5aCHicNM8AFAfzsU9CjZNQcjQQOTRrsHu5pmRjB0UlDs2P4mMDnD1zPvL/t&#10;5nnUsiUnYWmenhsfcsPp3G33S97O5265nHM7d7ggJWJqFDU+MjA3jmGQuj+8vPnA/fTL246Prtuj&#10;eio/z5Kmx3C4nroXHifCHl56eeP0m4eXKfi2ccbwKHVofGSosybnscfZsGeeL73tX9+9hO0qHyf3&#10;TI72j+DbFhg9OeF3wx6ejX3uHHj/Ym1h4vQEjkjooOAaYt9eSXl3KdPfNerZpfq8qK/ThInR7tnJ&#10;ftDO0Pumqd1fJwaqMv2TAzzLEu7kR7gXRbkXx1yvSnlQGHu/IvV1TUZAb2VCb0XsQE00riOFii5a&#10;nGz5MtNBR+flhLuVxF3Li76eFXNnjNpEZ/TSxgH945PDdVWJSYHuxVE3sgOd88K8PtJ6aaQBMglc&#10;bLFUYj/tW408mTAIXl0kaOS7mUYeQqYO0qiYUcLQ53Hyg6vn7W00Pc8Y33Qwu3pmv/clq5tONvev&#10;HLxz2fqes/UDN7un144+u37i6bXjoH3/6NKrW2d97114c/e838OLQc9c3z24GPDE+f3TS74Pzr+8&#10;c87n9lmf2+ee3zzz3OvUy5tn7roc8L5oCQ7rfGyf6/G9185q3XXQeXBR+9655az2Zxf3Pr6wGymT&#10;B30kiAbpvPo2B+zLy1qg84e8vqzNio8HIIuvnGH4zGtXPV+3/eBWfJy1H5/XeOms9+KSzuPzmm9c&#10;DZ46aALABohnBx2wPRJcAxaRiV5BH6mLR7w86CCyHvDo/J6HFzTunVe/c2737bNqd+333L+w94GD&#10;xoMLmvfPaz68qP/Mxfz5FRtYF+9s8/DSgQeXbJ44WTx3tnhx2fKRg7H3KR3v01p3z+vfsdd74Gh4&#10;7fjem2e079jreB7bffOM5n0H/WvH93id0gCLAI+jaq52ikhAzSUrGcB5U3Gb3VxmipvsTcS8T++7&#10;fkLd2Ubuko30BQvxc6YiAGSKV1ZpPBJWc0JPANHxiJo/ri9w1EDohJm8toIA9xq2bVs2cLNv3Mis&#10;id+8mW3jJrb1m9g2gZEtXBu3bNvItZ1bYNcuSQlhGentokI827dt4mJft3k9YA3YZwOU7nw7BQSl&#10;JCUUFXaKSwoIiXLybl2zbu0m9s1r167dtGHjOmaNvIAAPxhct2mjmIyUnpmxzbHDpxzPu97wvHH/&#10;zrO3r98GfwiKjA5PTE7MygfvTMEb0pK69orWPhY1bQN1HYM1bf1VzV1VjZ3VDW0FpdUFpZV5xWVp&#10;2XmpzLfrTCMfGhYRHBwa6B/o6xfwCvDO//mbt48QI+/jc/eFz3KZ/B8aeSRHHrxbf/Xm/mvfh2BH&#10;lpEHBwwIeQ+NPLiJqMiIuDhAVHxSwrcc+cTMnJTswtS80vSC8syiyuWit9VGHkmTXzbyYGSFka/K&#10;Ka3KKiljvmFfYeTT05LSE2MTIn3fQkX+9t0jppF/6Of/gGnkn/i9f/o+8HlYxNuVRh4QEf0hIjoQ&#10;6SNS/q+NPFgF2veBL5nf5n/BTJN/yTTyL5lG/jUzdPcN6ISGvQ+P+BAVHbrSyKekLj8MLCOfW5AJ&#10;Z3ZF0o+L84tKYHANIuV/b+Rr6xrqG5oaGpthpTyzth3x8o1tnSzbvkLHL1fNM438coF8M7IZs7ge&#10;tGDfVUa+orEOMfKVdb8VyK808iVlhb8z8jDGGTHyK6V8BjOyJvObjs/JTUVApDz08jmsFk5y+/sW&#10;GvlvMTVIUg0ygyusKq4oQCjITcnOiE9OCI+O9A8LeRMa/Bq2ob5smqJ86sI8ars4VXZsUdnBrrRz&#10;i4LAJtltG2T41svxb1QQ2LxbhEeciw0sglWSPGukeNcqC7BLcbFJc6+D1fRIQT3HGsktbADQAYuw&#10;6J4bjivybZbj2QD6qgJbVLazK/NvBqjuYN+zi2ufKK+2OL+upIC2CB9AT3y7kYygqYKwibyQsdxO&#10;E/ldhlLbLZVETOWELBRFLZXETeWErVUkbQEKYodVJS3lhA0l+c3kBS2UBE3ldlmpCJvKChzeLWEq&#10;uRWZS9ZWbscB+Z0mYpwWUnCeVXNJbtA5oLDdSmariRgHM1iGy1SKE5kl1VKOF7QmkhyWCjxmslsM&#10;JdebybBbyHGYSG0CWMiCLbcYi25GPD4AKYE/pLgDHNBCntdcjstGcZuV/FZrWV5beT5LOT4bxe3m&#10;0lvNZfmsFLbbKu+0VdxhK7/dTnHHEVXBg6o7DqgKAGxVtlsqbDWV4QIwDwJumhuchrEUh5HkFtCC&#10;M7SQ5TGR5LJW4D+kJminugspwwc3BFaZy8AQeXButkp8AEt5Tit5HjslXkvpzYcUeaykNtvKchxU&#10;4LSW3nRAboutLLuV9HpLqXV2CuwHlTisZTZYyWw4IL8RDII+WAs2s5LaaCm5wURsjbEom7nkRlPx&#10;9RZSm2zlwV3ebCPHAQAj4Pi2SvxWCvzwTJR3wMR8OT5rcGdltxpLcu0XZTcU59AXYd8vusVIAixu&#10;0RPn0JLg1JLkMlbedVBH9ozlXtcTxt4OB29eOvzwyqnAJ9dSQ3yqs6Kqs2OaipKbilLbK3O6Got6&#10;2sraGgoaqrKaavJqKrNKi5JLC1NzM2OzM2NSksJiYgLj4kISEsISE8OTUiLTMmKzc5OKSjJLyrKL&#10;y3LLKgsqkciamjJASWUxoLymorSqrLiiBPyIVlbAYHokA6e+rrK2trSivKiquriurqy2rqymtrS6&#10;pqSmrhihqhb0K6vqmTOvfguuAS2c65Xp3L8J9yqEqsaq0oYKQFljJaC8qaqiqaq8sbKivqK8rhxQ&#10;UQv5Vo9fAed0BVct+K8O/Af9qqoq1od7TOAkrpAqOI/rspEvK6ooL0YA/bLSwtKSgpLiwpKSIkBR&#10;UUFBQV5+fi6kMC+nMDe7MBe0LLILcgCZeVmA7NysrJzMzOyMzOy0jKz0jCzkQ0JmZhbU8bEAlotf&#10;1vHpkUlpERAkuyYljEViMiAU4c+M/HJ2zQpiY4P+EPBEA2Kj3yNGPiLMNyzkNWhTk8MQKc+qi0dg&#10;ufiVRh7R8QBEx4Nf7oCMzOj4hA9Ijfwq+c4iKtYPEBnrFxHzDgA6AKa4D4yJC4qN/wB+O0ZE+YN7&#10;/fDRtT1q4nr7ZCwN1I6a7ztvt/+6w6HbLsfuuR0PeH7t7TMv/5f3g32fRAe/iQl+GxXsGxzwKjjw&#10;9bt3LyIiAoND3gd8eBcdFx4RGx4c8SE2CU7rGpOUlJieHpucHJ+amp6bm5IFfg1mgt+H6Tn5SelZ&#10;oAPnas/JT87Izi4oBn+75BZV5BfX5JbU5BRUZhdV5ZXW55bUZRfW5pc2FpQ15Zc3FVS0FlW1F1d3&#10;FFS1FdX1FDX0AvLrewobB0pahkvb0SWt6JJ2TEk7DlDchi1uxRe24UvamF6+E1fWiQWUd+G+gQcw&#10;xT0SNL9cHQ9pR5e1DZe1D5a3DpQ3D5Y1DSzDVPNFDd3F9d3F1W2lNW3FZfUDA7hxxsxKiwoYo00A&#10;6KPjSOf30GhjrGprpjtGfO4MgDY6FROdTCTQFuZ+IuDoQwNE/3dhDx68TksriohIIpMn0MOUz4u/&#10;9veg01NymxrbxxhTyGSk4DgMxsToKEx+p9GhmpyhMWZHGVMU2pfp+U/jk59o9I9kCra59YcxxgJj&#10;fHpsbHIcBrmAHcH29LHxqamZudmPBDw1Ezw3xRWTU3Ng1TAK8/zFS/BLHvyGz84v+vmXv2dk5pZX&#10;1Hz89DUtPbu3b2hichYcbIQZyA62Z8G6s+ABWTm+kpUP2kpWi+PfbcDiLwrM/4JVp/Efs+ok/9/L&#10;75w7AnjB/H7kL/jepP83rBTo/wqrdl9mgjHJYuX4GA1+fjM9OQeeazjJMGPi159/KS4quHfL67qH&#10;q5eHyzU3p2vuzre8rl6/5nbV/bLjZYfTF846XHG68/TRs3dvn73ze/rW74nvu8ev3jx76/vGz//x&#10;00ee19w8PVy9r1/xcHO87unodR22HlfPMaX8JYCn+4UbXk7XroEOnDAWcO2qw3V3GG7j5WZ/2+O8&#10;1+VTFw6bWuso6ykJ68oLGigJm6tJmKmJWu4Wt1ATMVUWNFMRMlcVNlHaZakCHb2uDN9eCS5LTckb&#10;jtaBz9yi/W7F+N9ODr5/65KNvhynleq2C6ay7gdULprJnjaSxbaUfqTTRnFkBoVBQGFGMKgxPJaG&#10;+SMjjyGAQcAYGvZhET1chSYThgmEgRF0//8R8EtNrf1uXr1nz1YfNm2/cfEfHc2/komk4b4RKoGO&#10;x1JRQ+NkDIwaIGKIBNwohkJDU0cwVCqevKw+sbgpNPYfw0NLddVYpwt9ununjbW/mOosmmrNm+vO&#10;me+fMdaf2w/9+5zBvgWjfaCdM9BiAjuzhvtmDDQAc0aaH810F011pvfvndJXR8bJBvvajfV/CPJb&#10;IkAjP4samCNiRzA9NMowEQfna6UNoafwBAYFN4IfnCOhfx7q/pgeVX32QMlBi1Z3p6Xeli+o7omh&#10;/nEMZhKHZ+DxZAqORIVRIWNEzCQessLIIzp+WcpTCSgaGUuDxfKYcRJxZpTGIFC6altgQE19R1dt&#10;W2ddW3dDG3j7hdDT1NXX0tte29bfOkAeJEf6R6uKq8nskN3FIagsqrJ1HV98UBymC9Pb2DvATJkf&#10;bh3qqesex02E+oToKerv2LhLbruS/A5F6W0yYtyiaqK7FQQUJXhkDFVM6/MaCd2U4TbsabtzYtsk&#10;5IUV5XbJK4moKu5SVhFWUxPfK7NTUYhTTIhbXHqHvPg2aQ05bVQ7LjYonmcNr5qEuswOeQleScVd&#10;SnIC8go7FdWEwZEVpPikwfgO9p0pYakjQ3RsJ6E6p16MW2K3qIYop6QIt5ScoKoEv6yMoBI4uJyg&#10;shiftIKQ8i2Xu/huAqGPhOqA+TnD3RhklldMDxbXg8N0oNGdaDCI7sNQh7HE9o7ZgZ6x5qr+3MS8&#10;tw+zfbwznl/Lfu6e8/xK2qMLsTePRXkdjPY+FO11LOHO6YRbxxPuHo9/cDrA0+ath030iwtRz8+H&#10;PzoV9fRsjM9F/3sONHTL3PgIhYwHTx+JDJ4sHEwiwlLGsCN0AnWERB6hkok4ZsoQAU7YO0rC4PCD&#10;lFECBj0wTiFOUQifqbj/IwzM1BQVPfYOP3ci/uKFrqePlgozUeePkawM6Hr7aMp7PmsZfNTYu6i5&#10;Z05395zennndvXM66lO6eyd1NSd19Oj6Rm3Ke4aPn1pqrl3qrF3Cdn2tyB1+fKf27JGKw8btR4wG&#10;LfRxZvsHTQzmXB3xZw9W7JXFmGr2GmgUa+1uvuy41N3zEYUBL0KkwB+p8YeTQBCwoCXhUWQCmkKE&#10;cy+DnzXw0wcgEtBjVOZHbszPGAjYARJ+iELBEInDVCqWQBiiMCvuSdhBCn6YDn4KiNDgk0h/ANjl&#10;9yAKHuy7DGEQwuwz096XU+DJWCyAhIEfwhFXiHgECgq2eNQguCMEzDBueICMQ4+CSwcaRcGgcFhw&#10;d7DQyA8PMkhYErofj+nHorrBaU+O4j9NjBYkRsW988mKeJ8T9X5suPOnqbGPDMbn6bmPc/MTE1Pg&#10;L5yPnxcXF+c/zc/9vPhlfnTm69TnaerE9Nj4p89z41M0+GHs2DgZRxqngcsVDvydQyAQyOAfiUCn&#10;jdAo5Ck6HZzY5AhlkkKmDPT+fWasryI33vdxThhTyof7hb98QOpunqXiJyh48DiDyyN4LgCgAwAP&#10;/ggODS4XZMwAlYTGYHo+LtCigl88cDvz+rrDrbO2FYlB1RmR7mdsH7raP/e89Oqm69u7bnddTt6+&#10;fKKuLPnrApmEbv48gU0KePrA6cjbm/YPrh7paMj8PE+cGMGQh9ufe50OfHThmdfxBzdP4QhNI4x+&#10;yujADAObEfrax+1s+EOX195nizMDv34ko4ZaR0ZQVPLA5EhvfvTT6OeX4l+5+D24UJwTOT2FpVJ6&#10;KLim1A83U/2vJr9xi33j0duQvzBBmBztpxE7GZSeafog6H+cQlVmB8a998iLuFEUfS033HViKHWe&#10;VDJLrZlntH2c7p2jtfw82/PDRPvsaPPXub6F8fZf5nrHUAUFkdcLIq8Vx97Mjb1HwVZNTw9Q6L0j&#10;9IGZSXRHXWpcgGtx3I3sENeimFvzpDYapgtcNuFnQtR+EqWTRGqhkjpHSIMkXD8F10Ml9RJxnQRc&#10;N4UyBKNscD2j5KEfZkf9Xtz0uHjo0XX7B9fPPfI6/+KBq89Dl6vOB1wuWT68fc7nsdPT+w7PHzr5&#10;PHT2feb27oXn2+ce71/cePfU8/VDN99HHv7Pbvg98Xxz7+Lbx05vn7q8euzy4uHFlw8uvr534eUd&#10;ppq/ff6R1zkv14OPrh1zP6fz8LL+QyetRw77HpzfC9qnlzQBD2FizN7XrjqPzqu9cNqH9EHnwTmV&#10;l5e1ECkPBhFHD8YRR+/DTJkHawGs6Hkw/vaqPmiRXZ5f0mAW2oOO5kP73U8uQKX+gpkX78MMkQe8&#10;vKwD+qC9e1r5rB6Pi6UQWAt2Qdo/5OEFjefO+vcv7L11RvW1u9Gji5q37fc+czW476j9yNnouZul&#10;j4fdK88jL68ff3nt1Jvrp166HXh51fqxkwksn3c0vHVW6/oJ9dvnoIi/76DPFOu7757XBnif3nvz&#10;jMaNk3vcjyh7HFUB7WVbWcCVgwrONjLnTUWRInd7ExGXA3JgLwDY/spBJWQa2POm4gDQP2skYJ98&#10;cwAA//RJREFUYm8idtpACOlcMJMAgM4ZQ+FT+wXPmoge0xc+b71bT0lo63o2jvWwRh5WvW/euIVj&#10;IwfnJnaOjewcm9m5ODl4t3HxCQgIiQmKSYpIygiKi/Pt3LmFlxuWyW/ZzM7DxbZh3SYuLrBKXEZB&#10;WkFFSFxWUEyKm59/Azuc2ZWNjW3TxvVr17AJCe4UEBBgW7Nu3abNKur7DM0srQ4fveDq4nX39q3H&#10;D56+9fUPjwiJSwhPSkvMKUovhN/eLmvoqmzur24drGkbqG7tr2nrr20fAG1Na09FfXtpTVNJdWNh&#10;ZU1OYUlmXmFaVm5cUmpMbHx4RFRYRHhoeEhAkB/TyPu8ff/0nf/T174PfV7de/HyLuDZi9tPnt0E&#10;PH7qDVqwCHj6/Bbogxb0X76+j0TWQCn/7um79y/eB70F78H9gt4FhLwPjggJi4oMi4mJiIuLTkyM&#10;S0mJTk6NTU1PyMhKzs5LzS1Iyy9JLyhlZsNWZJVWZlVU51TV5lY1APKqG/NrYHb8tzK4xtyy2pxS&#10;mFcDq+VKyrOK4LSuaXkF4E19anZ2UkZGYmpKemZKbFyY7zuoyP38nvq/f+rn/8j//eP3AU8Cg54F&#10;BD4P/OATEeUfExeECIfI6EDQAS3oI8KdObhs5CMi4CR2oEWIjAxAHH1k1AfQBgS+8Xv/ArQBQa9Y&#10;beCH14FBvkg/6MNbppEPXDWza3JKTEpqbEZmYmYO0zvnpLNqOnOLcnJLcgtK8wsrCosrSmB2DVNL&#10;lVVVlldXVdbWIFTV1dY2NjS0NCNGniXlkYL35RCbVTBr51tA297V2galPEJTW3tja1t9a3NdS1NV&#10;c0NlU315Q21ZYzVoyxuqK2orAeU1FWXV5aVV4HyKiyvAO/KiwrICeJIwSp41sWJBXkFuTi58NlY6&#10;90xmSgTo5OQl5+anADJzEtOz4gEZ2Qmgn5mfnJoRm5GXlJOflpYD2oy07BTwUGTkpmflpmXmpWfn&#10;pYM2vyi7pDxv+SUM9sqMz8qISU+OiI8OjA71DfV/GvDmbrDfw+gQn6jgZ+GBj/1f3Xxw+xKbhuhW&#10;aOSFuXcLcqkKcaoIAjiUd3EoCW4BLQCsUtq5BaC4g11++ybQqu7kUOTfJLcVZt0ggD4r/UaWZ5Pi&#10;Ng75rexyvJtBByxKca2V59skybmGCZs09xoZnrWyvOvktq4HrSz3eoDC1k0q2znUdnDs3smpIcil&#10;JcK7dxenngS/jgjffgkBIykhPVEBQ0lBA4ldRpI7jWFIjqCR7C4DuV1GCrtMlIRAayYvaCjJZ6Mo&#10;BOeDld9hJMZtIMJpq7jLRILbWn67lQyfsSiHiRgnwEiM01waTr4KMJPmAZjL8BpLcBqIshuKbTYQ&#10;3wgwkWQHGIlvAhhLbIFB7VI8ADMJbnAcIyF2Y+EtxsKchsLs0OzLcFgr8NnIfTPy0rwwUF6Oz1Sa&#10;x0iax1iGx0yGF9yWrTy/naKArRK/rcp2OxUBO7UdNorbzGS5YTm8DPx4ALTQszNHjKU4wO0aSW4x&#10;l91qo7TDTnWXrfIOa8XtVgr8FrI8cJU4O2jNZTitFXhtlHisFLgAMKFedsshRR5raXZbWY4DcoiR&#10;X/byNrIbDypwHlLmtJHZbCO36aDiFls5KOLBWkvJTRYS60FrLr7OVHSdpeQGZC8wYizMBlqwu5nY&#10;enBwC2n4UQEzdQcW+IMOuO/w0whmiv0BhW3I4wAwEYOPJ5xyVmSTtjBMv9kntF5DaMM+4Y3qu9bt&#10;3rFun9gWHUleMzVhaw0pe0tN9xOW9y6ffOJ1IcT3Vlr06/yUwIrc6Kqi+IbytO6mwt6W0sGuqoGO&#10;6s7m0pa6otry7PLC1JKC1LychJSUiHimw42LC4mPD01KikpLj09MiknLTMrJzcgvzCktLyqvLKmo&#10;Kq2tq2xqrGmor0KkfE11WW1NeXUNLJCHIr62tLqutKa+DFDbUF7XWFHXWAV2rKyuQELewc95eW1l&#10;VUNNbXM9khdf3VgL+g2t9Y1tDfUtdTXNNXUdDdVtdRXN1VDKN1QAKuohy8oeyv3loyHV8d90/G9G&#10;nvXh3kodz6KMOZsri9+q44sLIcvzV+QjRfHLRr4om+niYZtdkMU08llZ+dnZuRlMI5/OlPK/GXnk&#10;koRIecAqI7+s4xEjnxaRnBqelBrC1PFMEZ8Ussw3I79Kyq/S8YCVFn4lq4x8ZPjb0OBXiJHP/JPg&#10;GjCOtL838kiNPMvI/9OZXVlG/nugkY+O/RAb/yEqJgCQlh7p89xbe5+0poqonqqIvpKQlszW/fLb&#10;9eR4NMQ36ylsNVQVttuvcsRY/YS5prfzqZuXT9/zcPR94h3k+zgm7G1i7Ie4mMC46A8JCWFJ8eAv&#10;gZD4hOiIqPDY+JiUtOT0zLTU9JSEpPiUjHRARk5uZi643sNkveT0jLQsaOSTM/LSsguzi6pyS2qy&#10;CisBOcW1AMTFA/LKGvPLWwqq2oqrOwqr20saekqaekubB5DUmuLmAWbI+0BR8zCguAWzTBu2rB1f&#10;0Uks78QiVHThVlK+nGmDB6vK2rElyKywHZjyjqGKtsGKlqHy5sHy5uFvgP5gcX13KdPIl1W1FpfV&#10;9/fixhlzDNoUy/YCEBP9F0Z+Zf7JN7ELpfw4Y2Zqch41TExPyxvox376+HNifNYrn4DY6Iwnj941&#10;1vdgUKMJCTmJibmzs19HR2eys4szs/Jr65qJpJHFH36cWfhEG5+i0sempmYQuzo/vwhuiEAgIZOd&#10;Lix8HBmhzczMTU5O00bHpybnsBji3Pynqen5j19+6htC5xWVZuYWDKCwv/5jiUofByPh0XH9AygX&#10;V/fQsKjpmYW8/OIvX3/5+uOvpWVVZeXV4xMwz31mdpFCpiEF5r/dqZX3909Yuc13sFTyN1Y+vAis&#10;yJf/QMqvOo3/mFUn+S9CH1vNqg3+93yv3VmAV8jvR/6Cldb7v2OVcP+nrNp9mT8z8hO0cTAyycw1&#10;mpleAPfr5x9/qSgvvXbV1fPKpTvXXW9fc7nhftnrmus1d5er7pfdb7hdue562eOyg4vDGYdz5y46&#10;XHR1vXTlyiWXy+cdLly86HDFzfmK6yV3dyfv61du3nD1uHre3e2su5u9x9Vznu4Xrnk4AK57Ol51&#10;Pw9wd3dgcfXqBXe389euOty6dunejcv3vVzueDh6OB4/e8DQbr+qlswObRkBY2Uhqz1ilrtFLVUF&#10;bXaL2alL2O4Ws1ETtVYTNVXZqSXFoSayQUeOx0pb7IajZdATl0cuh4wVeIzlOJ2tlW8c23vJXO60&#10;kSy6qZhl5IlomPM+hoeV7DTM90ae6eKR2vkxNGEMTYKV8nAVU70Rh8YIgz+gh5dau8j3ntXZ2LWd&#10;tG26fHKpvvaXYRRpuI86QiBihkawQzT8AAXbC6UeATeCoY6i6RTMKDTyeBgdM0bAT6MwS3jsUlU5&#10;xuHcoN6+eSOdH421F021Zs11psz1J011Zw2gkV/Yv3feSH3OYN+s4XewjDwAWUSkPJxR01CzzUjn&#10;a2jAEmF4fqgPzuxKGB7F941QhogEcB5E+jCsf6eTUDTi4DwZ8zd073xKeLrN/lw7S4Lvy6WBzo+o&#10;vnkidoqIm8ThwKlSyDgyBTdKwjAIUMdP4DErZnZdaeQBaJaRZxAJ0yOjDDy5s6a5v55p5OvbIY3Q&#10;yHc2Q9rq2/ra+7sbewbaBgdbh+0PXxDkFNGU0VKTUNeU12Fn43Q7dxXbjR9sHeyuhzO79tR1YzrQ&#10;KcHJ6hJ7xDjF94prCG0W3SuhdeHwRacTzmqiuyW4JZV3qUnwyBgomww0oobbsFb6NqJ84ioSapL8&#10;MnvE1WX4ZFWF9uyT0pERUJLil9vJLiwvpCzIJbpbSgPXTYp4Gym2VXyvpIaG1D5JHskd63dI8UqL&#10;bBFV2q4ov11BnEdCSURVkFMoMzqLhmKg2rBVGXUy2xRUBffqyhuJ8coJcknskdWSE1aR2aksuV1h&#10;r7SW5DbZXZsFz9jaDzajSAMUwgBxoGN4sBOF7sb0t/aBe4TvwUD6ccMdA0NNzcTm+vq40IQHVyM9&#10;7QteeOY/98h9eqXQx6PwtWfGk0sJt47HXLOL8rCNv3EyxuNopJtttOeB+DvH4h+diX/ukPDmcvxr&#10;59R3rgkvHBNfuQY9uIRqKZmfGCVToJEnUzC/GXn86CiRSiGBVz2U2uNUPHi+AGOjBAIZQ6Sgx2n4&#10;uRECrb/7FzKWXpKX7un82tqs6JbXp6rKpb7upYayFnu7AXNtvJbaF2PLT9pGC5oa89pMI6+7e1Fb&#10;fYFp5Cd0NSd0dUd0DQa097cfPLxUW7GE6locaF0ioZbwuB9y09sfXC05bkQ8boXX06Dt1yPranWr&#10;yxEttFH7ldG2eiWWur/mpC7hiB9xJHDacO4HJkwjj0UYIeNYhfMEPAqPGyaSMLRREhmHomLh7Mo0&#10;Mp5GxZEJw1hsP4EwRGAqdSoVCwahl2d+CEFA94MNVjr3v+YvjDwJO4gYeTIOjRh5MhYPWgr4IYLa&#10;GkPFoikYFNTuTCMPtsSjh5BPGqDHRw0RBwegqcdjMdgh4vDAJIVERQ0wSNhRMopEGsIM9yxM0n6a&#10;YVSmJRREBpfEfMgO9sU2V3xlUL5OTnydnfs8/+nT5y8//vrLl19+mFuY/jg3+2X248+zX7+Of15k&#10;zP3640+zC+OzC2Nzk4xZ+hiDRB6jUOamJgl47ML8LINBB68H8LIYJZNg7Tx8ADGkocEZMmkaO9BX&#10;Bd6rvaxKi04P9Q17+QDdXkfHD4BXDniEwb0j4bAkcJdx8FtB4JHHDPXjUIN05OsXNAIG1zs9Qw4L&#10;fOp98cjr6w7vbji8umZ/3kbnhdfFxHeP49488HY48vyGY+ADt0fup+5fOztNH5iiDXwcQ+WEvn7g&#10;cDDsofNdlwPVhREfZ3EjpEEaof/tA6cnnoeeeZ/wdj+IIzbQJgaxhE4ytjv0yc23HhfinnvcdzrQ&#10;25QzPYEiEAbwhCEMqmOegSqOfxX6+Hz4U4fXt08VZIWMM4YBZHRDrK9n4psrmYFeCX7eg62lCxME&#10;BnlgjNxLJ/dPj2HGKH1z48MdNUkhL52K4+8XRF4riPT4iV7xZbz240TzNKN1aqzl01QHHVfxZbb/&#10;68LQcE/Bwnjnl/H2CVRxQdStkpjbhdG304K9yEMlc1MDJGoPYxI7OTrY25gZF3i1JPlOfpRHfuTN&#10;z5TOefIwHbxuCSgStY9E7SKSWynkDjK+lzAM7lrnCKGLhOshgIsUaQjcKRKhjzGK/vXLxDufmy7n&#10;D9y/4fDsrsurJx5vnl178+L6/buOjx87+ft7v3t3482ra0EBd4P8bvu99vZ/5f3O54bfC693z2+8&#10;eeIJC4meeb977Bns4+H7wPGxt/19r7O3PE7ccLG75WJ73/3wQ89jnhdtrzjael4+fNPVzuWUpvc5&#10;dZ8r+1+6Gj531n96Sfuxo+aD83vuwZlU1Z5d3OvrpvfKRfuJw57HF3Y/tFe9d0YJjAPAoI+z5mtX&#10;HbDBS+Zcr4hzBy0YeXtVH7HwiI738zAAICOgfX5J4wFMqIeBM6B9eVnnzRV9X7f9oAW8dgW3qIuo&#10;+aeOGh52EndOKYH+4wvqiKYHLQLi8REeOWjdPr37tbuRr6fJQ8d9d87tfuqy/7b93ofOeo8vGz69&#10;YuHjccDnGjTyLzyO+7gfeepi+fKq9RNn07vn9ZHpcG+d1bpjr3Pj5N6753Xvnte+d0HnsZPBw4v6&#10;t87uQ7h5RsP7NAzfdzkg52QtDbhoKeloIXHeVBTB46jKfQddr1PqoON5bLerneKVg0qXrGQQNW9v&#10;InbeVBxpAWeNRE7tFwScMxZ1MJc8bSR6ykjivPUebfmd/JvYuDaybVqzhnMLx+aNm9jZN23ZsnnZ&#10;yHNv4dq2beuOHULi0oJiUoJikrtEJfgFBcEgOw/XZm5Oto0b12zatG4zh6iUrJS8qqScirg0lPJg&#10;g3Xsm9ZtWMu2lm3TxrXr1rLBFHkBATY2GDqvsnufkbm17bETjm5XvO7evf3k8cuAQPA+OTQhJTot&#10;K62gMqesvrC6taKpp6ploKZtqLZ9kAmska/t6Ktu66ls6CirbS2pbiyoqM4uWDby8clpMbGJ4REx&#10;YeGRYRHhQcHv/QNfvwt6+WaFkUd47nMH8e8sBY8YeaQP1q408r5+z/wCfAI++AYG+/l/8AsMDQiJ&#10;DA2PiQiPjUaMfGxyMngfHpeWwTTyudDI58GQWDhn2zcjn11Zk1NZD0C8PMvI55Y3/GbkS8szwV5M&#10;HY8Y+bScnNTsbPCmPj0rOTYu7K3fs/eBL/39n70PeMbS8R+CXwQGvQhiGnmmcAhCdHxUTABi58Mj&#10;/QCrjPwqwsIDANDIhwe8D3jt5/8StFDEB/kibdCHtwCk/yH4HcvIM3PkfzPyqWlxK408dPH5OVn5&#10;mTmF2bklOfll0MgXVZQUV5YWl5cBSisrECNfVVcLqK6vq21sqG9u+kMj/xesMvKIjgfUtTTVNjfW&#10;NDVUN0IXV95QDYDFsr8z8oiULyovLCwrKCyGFBQVAvILC/Lzc5mTrGbmMb+0kAPTm1NBByE7F5bJ&#10;ZzItfFZuUm5Ban5RekZeUm5xenpuYnpuckZeSnZealFpXm5BZkY26KfnFWYUFmUVl+SUlGUDikrS&#10;MzKjkxKCY8AzGPUuJSYgNcY/MfR19PvH0e8e+D10f3zt3NVzVict1Q/sl7fUkzHeJ8a2R4RPTYh3&#10;tyhsVYS4lAW5lQU5VYV5VUV5QKsixKO0i2uP2DbQkdvODvqgo7yTC6CwnVNu2xZZPnbQKgqAER7l&#10;7VxK/JxK27eo7OBkZuDAJBxmDM56eb5NiLtHyuqluWFOvQQzDEecfQ0A9CU510hxwMB6OZ51inwb&#10;Qau0bZM811pFnvUqfOxKvJtUt3Gq8XPs3cG5m59dS3irjiT/XhEebUl+A3lBHUm+/VL8JrI7DaVg&#10;yo2Fwi6AiZwAQF+Yy0x6u7n0dmPxrebS26zkBEBrIsFrJs5rLrEVtCai3GYS3Mh8sKDVF9psLMlt&#10;Ks0LW0kegLE4j5EYt5Ewp7EIl7kYn5XkdoCF+DYz0a1mYjxmElym4luswe5SvKA9IMdvJbMVTuKq&#10;wG8hz2sqt9VUjsdcjseCOfPqAeXtUFgr8MHkGSUYPgMVvASHiSQHaE2lYKY8rH+XZBbvM422sSSX&#10;uSw8IBPovsEG8JMD0Q3GEpvNpaAit5LlsFXgPqDIAziktPWY2nZkMliAnSL3YWW+AwpcB5V4bOW3&#10;gM4BJU4bOQ5refYDCrDyHcFSih3WwstyWsmwW0hutpbdAvqgtZLeYiq+HrS28pwmouuNhNcai8GP&#10;K0yltphJc1jKccPUe+Z8s8hMs4dU+A8qb0MAJwaR5TKRZn7YwPwSgBm4ywrbTOS37pfkMpDh0ZPk&#10;BmgIbdIQZVcXYtcQ4dCX4zNV3WW+W8hij7CdtswJUzVHO33301DWv7vvFuf/KDv6XXl6RH1+QktJ&#10;amd1XlttXn9n5UBnZWdzcVdLWWt9YXlhak5GTGpiWEpSWGxkYFjw26jw9wmxIckJ4Snws774zKyU&#10;gsLs4pI88LNUXgmr4AHgBxj8JCOGvaapDubPNNRV1tc2NNXXN9bVNdTW1tdU1VcDymsry2oqqlvq&#10;wSWgpLaiuKYcjIBrwXLtPBOwWQ04VFMdAHSqG2q+hdXU1NZW19XV1YOj1jc0NjYyjfzyP6aRX06t&#10;QVx8RVVpRXXJSlZeYpCrDLgariQPXCBKcnOKc5aBIh5+vQj5khG4dsCPNwsy4SUVflUH+bYODJHP&#10;yv5tdgtEyq9Mk/+uQB6pjv9m5KGUZxp5xMXHJwYD/nUjj7BKxyPA70PEBIDLWUSYL2Lkw0Pf/GdG&#10;HpnZFWkBiUkh0THv/8rIMzNqfm/kY+KComMD4xKCo+LgzK5p6ZHvfO8b6ijsldulKSugryBooCBg&#10;ripsvVfYWAlcmni1JTnM1QT3iW3RkuDUleEzUtqpKcVnpSVzxkbrgKHyuYP7vV1P3HU/9/TO5VDf&#10;e1FBz5Njg+KiAhJjQ+KjPyTGhaeBPwkSo5KTYuNiI2OiwxMT4zMy0tIywG/EXPBLJSsvP7u4DPy+&#10;zyuvya+ozSmvzi6ryiitTi+pyqtuzqlszKlsyq1uyatpz63rKKzvKmroLqjpKKrvgF6+oaesqa+8&#10;daCiDZa0Q43ONOnLtA1Xt6NrOnDVbZCq9t+oQCLmmZoels93oUs7MMWdKNCCfnk7Cuxb0YICVDYu&#10;U94EKa7vL63rL67qKqvsKC5t6u7EjtPn/2Mjv0KbQiOPJKssLvxIpYwHf4jq78P84+9L87M/FhbW&#10;nj/vNjxMnZv7uaSk7uJF9/DwxPHxxV9/XaKPTdU1tqVl5gE6ewfoE9MzC5+mJufAMaen5mEmO3PS&#10;1JnpBdbg3OzHifGZH7/+Ojuz+PnTj8MoXEtrZ1hULPg7BY0nTczMM6ZmcwtLMAQyfWzSzz/o64+/&#10;FhWX3/C6/T4guLOrb3xiJr+gpLGpbX7hM3VkbGJylkyhgZsAxwTHR1T1b4zCTPnVg99Y9bCwWLUZ&#10;YNUGLMZHIasG/ymrDv4/59tz+sesdPEIqzb43/O9dv8LVin4Vay03v8dq4T7P2XV7susNPKAVWsZ&#10;Y3Bi15nZRRqd8eXLj/V1NR5uzlcvO9z0cAZ4ujl6Xr141dXxitvFi87nLl254OLu7OJ+2dntsou7&#10;q/MVV3tHh+teN1yuuLq4OF9xc3a6dN7R8bSLk/1V1wseHo5uV+2vXLGH/t3tvOvlMwDQAcDSeA9H&#10;iPslcHwPN0dYL3/lvLvz2SuXTl5xPOHhfMr7iv1d9/N3r5697nD4pPk+493i+go798vvMFLYYaYi&#10;Yq4qartH0kpVxFxJ0FhJwFBpm74in6HKDpPdgsqC67WlOY0UtxnIclurCTiYyTmYSDtZKZ02kh9u&#10;KESM/Bh5jITBjeKxYwTcH9TI/2bkMbBGHjHyONwIDj2CHyQTBhkk9CfU0FJnz8iz1zXW1t2n7WrP&#10;2X4tzv4Z1UfHDNCoBPLw4AQeN4EepGP6RgkocMwRLGkEQyXjKFQ8kYZHjeGHxwmEySHUEpnw94Kc&#10;gTMnUAba8zA7Hs7pOmuuM2muO2mqO2OoPbtfY15f/a+NPCLiESM/qbcHQDPSbjfU+TUieAk7PIPq&#10;m0T3TxCG6ORBCmmAQsSMEUlTGNIYCma+00lDc4Thv2P65pLDsg8aFx47sJAYuzTYPTfUPYkZomGH&#10;wR0BjxIFnDoZByU7Aep40K4w8qvL5BEjD4NrCPgpcPnDkTqqm5Zr5BEj39DR3djZ2QTpae1trWsb&#10;aBtEdaHzkgr2SO9TEd0ju0NRerv8HikNgc27VMRUG0qaiP3EztrOwdZBVAcK04U5aHSI6c33bV+/&#10;46D+UWIXeWRolNxPKU4q0pHXleKT0ZLV4WbjzUsoJPaT64vrS7PLSjNLwZ+NKcGpcvxyu0X2KAup&#10;7toiEvQ8tDilvDClND+puCS9gthHff/sw/bNu1TF9/Bv3HHC7FRTYUt5anVZSlVZcjmgJBm8567I&#10;jc9rr+7EdhFHUYyi5IpdW8T2SekJsUsYq1s2FLdX5NbVFbdkxuVfOOKkKqa+R3LfXmmtnVuErl/0&#10;hsE1/QRMD3a4c2iwfWC4YwDfgyZ2o9EtPdi2PnRT22ciMeX1s5eOx5Puulb63St5da3a/3bRK4/C&#10;l+75L9xS751PuXMq88GZrAf2KbfOJt88k3rzRMK1gxFXrePunEh5cTHh2cWMt65FIV6gn+HrFv/6&#10;Wm9NzteFCQoZfssBMELCj5LwdAJxlAjzSShk4hidOsqscSajh0jYYSoFT4QvUyyN0D+J6VlijDZE&#10;hQefP/Ph5GFqSsISCbeEHlrq7VqqL6u1P9xnrU/QU2doaE2ra81qac7o7J3W05jV1VjUhsxq753W&#10;Vp/W2ju+X7dTS6P9xKGlpsolwuA8euAnCvnXYdQS+CEiDVIi35bbGAyY7Scb6k6a6I8a7hux1us1&#10;3VtitrfppssSpv8zBsfAgJ+aZR2/rLZZEDEAIgHOOUynE0dH8WQymkSCldqMERJ4NeJRfWTC8AgZ&#10;A8apVCyFstwBLR4/SCWhRylYEn4Ikez/PeAxZAbXQDcNRTwOXltAiwhrCBaWwFOx6BEcvNqAZwSD&#10;HqRSwP3C4lCDy0abgCXg0WjUwOIkgzTYj+/umKTiqMQhAraPiOsHT+gPjJHCmPC80MCSmA/54f7U&#10;7oaPNOJPC9Of5qbnZmY/fv40OTc1wqDMLkx+/fLx5y9fp6gTHycWF6bmpqcm5j5PTM1Qfvk4vfTL&#10;j1NE3Jfp8V9gYDyJiBkCj9jYKAlcBuGLhEIco1DgRK/DqDk6jTzQUZwalR37IR+84Qp7Fx/06uMY&#10;cYL5Kc4oHgPvKRoDoKJRIyj4ecMIEUfEwrtJQA8SicPD6K65udHU+KA7zid9PC48dD5+y+Fg6Mtb&#10;n2jDP9AwP9JxjfmJd11O+t68dM/1mLfrMcJQ/Sx9aJbanxP6+sYJs+hnbvdc7YozA3/+YWSUMMAg&#10;Dj67fv7ZtZNvbp+/c/VoT1fp/AJ5jAbnjw17cifA2zX4rsv7u5d6G3InRwfx6B7GCIGE7v5hAlMc&#10;9yL88YWE167vH9gXZobMTKJHyF2j+JbUoNupfh65Ibdi3nj0txRNUIfGSP3jI0M0ytDEGNimb5ox&#10;NIKpjfH3zArzLoi8nht6ZaAy4CdG7cfR2h+m239a6Pv7x8GPYy2LE13luR+yEl7/MNn3mdFBGyrM&#10;Dr9ZEnevLP5RdsTdMXzt10Ucgdg5xkDPMXDorrLYQM+CxLv5MV4ZId4TqOZp/CADTuSAJZH78aRO&#10;IrmdQu6kEgeouAESpmOE0EXG9xLxPfAzBnw/lTw4xcDPjuNePbl24YSZ/RHDo5b7Th/ef+qQ/oVT&#10;ZqeO6p89YXjR3uLMcYNjdlonD+setdlnbaxsZ6JqY6hka6Bks1/RSk8etAf2K1pqSurI8WhIse+V&#10;5tJW5tdVFdBW5NWS59BV4NKW5VYTZzfXlQVPygOPo1dOaznbSt05o3bv3N6HFzQfXtAAPHbUeHEZ&#10;qva3V/VfOO3zcdZ8wwyrASN+HgagRVYhev2d+36wCukjHZaRBx1kEWwDFv09DcHuoA8O+NRRHawC&#10;+HkYIanxr13BXmCtIWh93faDcaT//BK4dbCv8QsnLTCy0tojaTbLdv7y/icXdR44aNw+q/bUWQfi&#10;qvfISff+JZ37F/UeOps8vWL10vPg62tHX3gefe5m98LNxvea3Ysr5oiOf+AI59G9fU771lkt0H/g&#10;qHffQRe09y7o3D6necde68bJPd6n9yKV8pdtZRERD1rAWSMhm90cehJsB9S5rhxUQGrkPY6qXTmo&#10;5HYIbCzvbCMHWgdzScA5Y9HzzPlgESl/Un/XUe3th/bx2e3bdlRP+LSZsoY0//bN0MivZ2Pj5uTa&#10;vHHTpk0bNm/euHnLBphaw7GJk4+PX1BQSFx6p4jEDmGxXaISAsLCPNu3s/NwbeLiWLNp02Zubrb1&#10;mwSEREUk5UWlFGQU1MWkFcFeazdvXLdh7Zp1y0ZeREhYQEBg7RpwS5v2aupZ2R05ecHxiteNu48f&#10;P3r18nXQB8TIx6RnpxdW5Vc2Fde2VzT11LQN1XWg6juH6zpAZ5Bl5KsaO8tqW4urGvLLqxAjn56d&#10;l5iaERuXFBEZGx4RFR4Z8SEkIOCDr9+HV74BL976PXnt+xDx7ADEyLNAjDzi4l+8vOvzCibILxfI&#10;M1Nr/ANfBga//RD6/n2wf1BYYGhUWERsZERcTGR8bHRiYkxSEmLkEzOzk7NzU/LgtG1pBUVw5jam&#10;kQfvuAG5FXWA7Iq6nEo4eRuEmVfzB0Y+Pw/wzchnpmalpWYkxsaFvfN/HhD06v3757AoPugZouOD&#10;Q3yCPvgEh7yKigmIjQ+JiQuOjl0uBGRJeaaOD4yKCYqICgBERgas0PGBAMTUg21A+x6m1jwHLQCW&#10;xjP5EOKL5NWANjgU1sivmNk1PCExMik5OiU1NiU9Lj0LGvms3DTEyOfkZWflZ2YXZOUUZ+eV5iFG&#10;Hkp5Zm7DHxr5uqbGf9fIL9PW/o3WxtaWhpZmcCgAotcQw4bYOZhmwSx4ZUZNlJZXlpRVwHiJ0vIi&#10;JLimsDivqKigsDC/oAAa+aLivPwiOLciLGzPTsvITkFg3tMUZlx+Rn5RZm5BekZ2EngQ0nKSMvJS&#10;AAWlecVl+QWF2aVleRUVBWWgLc0pKUrLy4rPSIlIjg9OinmfEOmbER+YHR+QFfc+KfRl8DPv+y6n&#10;LtruP6qnZK4qbKkibKsuaqchbqUuZKMhclBXAsC2WxAa9t3CW9WEeFUFeVR2cYNFFSEeNZGtAMTI&#10;7xblAx2FHRygD5X9Ti6wpdIOboXtnABEx6vs4gUtGFQFa3dyKQtwKPKzswCLKjugrJfn2yTDsx5O&#10;G8sJLTycM5ZrA4Bl6qU52WS518rzrhffDNPqQSvBzibLAaeZldzEJr6JjRmSwwY2UOTfJMO3XnHH&#10;5r0iPIDduzj27NisK75VW5RHQ5BDS5xbgX/dXlGuvbu2aAtzawpy7tm+aa/ARm0hDn0xHkMxXiPx&#10;rWZS/BYyAiYSfMYiXKZiPGbivPuFOfRFOExl+U1kthlK8prJbAOALY0l+Cxld5hKbjMV22Ymzg8w&#10;FtlqKsJnIb7NVpbfSorXVobPUoIbAPrmktwwJ0eG20qRz1plu7XqNksFHnM5LitF3gPKMBEewVae&#10;z1qWF5mdFbQWUlxwildJTqjmxbcAQAewX2SzoTiHqRS3uQycDxYpkNcTWm/INONmkuxGohtMxDfY&#10;yHMdVN5qp8R7TG378d0CoD2qyn9EZRtoT+zZATrQzivw2CpwA8DGCNZynAfkuQE2sty2clyHlLaC&#10;bWxk4aClFDtowV5g3FqGA2AmvtFIdB24OVOpLYiRt5LnsZDlspDmOKC41VqO21KGE1Hztgq8dkp8&#10;VrLgJnjArVjJcoAbAhuby3CayXKCh8JYit1AcouRNKexDI+J/FZjOV7Yym41keOzUN4O+vqSHLri&#10;7AZS3IbSPPslobg3keO3UhOy3SNus1vsoIbUSX0lJ2ttz9OWt5yOvH3kFv72XkzA4/ykoPqipJaK&#10;jO76/K7GouGu6mHwdg288SrPKs9PKsiIzk6Fs4/GJ4aBC01MbCi49MQmRKakJSYkxeYV5+cXF+WX&#10;FhdVVJRUVZVWV5dV15XX1lZUlVdVl9XUVDHFfTUi3Cvqqqob4XdkEDuPLNY219c119fW16wEXCDA&#10;EcoqSlc496pK+K8aAC4etd/+gZtAouRZRp6l42EUfg3sl1WXlFSXFFcVF1UWgStgQXkBILc8fyU5&#10;ZXnZpbmArBJo5KGIXwE08gWZ8EIDPxX8LT8LidBaaeShlGcaeSRK/vdGPjElEnZSoI7/vZFfFSj/&#10;Lxr5lf3lke+NfFjI65Sk0KyMaCQ1fqWOR1w80v6FkUfia5KSQ/8jI++HGPnYxGUjn5IaHuD/2FhP&#10;aa/crt3ivFrS2/fL8hvIbTdV2Wkoy6stvtlIlkdXdKOpHI+e2CbQ1xHbbKrID1YZKW7TlNyiKcG5&#10;T4pLU5rbYp/EcfA3sY7MKRudiyfMb7ude3bLJdDnbkLY2+TowNSY4PSEiOS4iITo0KT4qITYiNSU&#10;hNSUpKSUxNzi4szikrSCwvTCopzyyrxK+DU6SGV9ZkVtdlVjTm1LXn17bkM7aPMbOkoau8oaIKX1&#10;naBf2tSNzLFT2dYPqGoZYAH/ZmrH1LbiqtsI1W0kZkv4Tcq3w4r4sg5UaedvlHWh4WAbuqIVU96C&#10;Lm/CsChtGi6s6y+uh0a+uLK9pKy5tWVojLYwTp8eH/tNykPnyzTRKy3wSv7MyANmZz6ihomzM5/H&#10;GXPpaXktzd2MsdmZmS/BwfF9fYS5uZ89PO7gcLTx8cXq6tb4+PSxsdmp2Y8YPGUQhU/LzEtOywY/&#10;G13dAyTiCDj+9NT8xDjMohmhjiGR4mARjIO3/wP9qJrqhuSk9Lz84vrmNvLo2NTcImNqtrWzp7C0&#10;Ir+4zNPrVmRU3JOnPhgs8eOnr7l5Rc0tHXPzn4pLKurqmycmZylU+vjEDJlCm5peVv/gjiBKGkAb&#10;HYdV8/9/I/87Vul4wKoN/vf8zrz/GSv9++9Zpbz/C1YJ93/Cykj5lawy8oDfbmJ8Ek5vMDk7PbNA&#10;Hxv/4YcfWluanBzPnTl+0P6E3YVTdhfOHnF2PHXJ4eTFi6cuOJ44c+7wuQsnLl2+4OxykYnTRSdH&#10;B4fzFy7YO1ywv+ho7+py8Zq7i/sVMHzGyfHUxYsnLl06efnyGRfn05edTrlePnP1iv0Vl7Nurueu&#10;upwDnSvO5wBul+3BoqvjSY/L525cvQC45nLGw/mUp/MJr8unbrmc8b50zOviUY9ztvbWurbackYq&#10;ovpyAiZKQhZqYuDvXWMlgf3y2wyVthkxOxa7hUyUd5grC4CLsJUyv9vBvc4WihctFM4YKwzW5X8a&#10;o4/iyDQijYzFj+Aw9D9MrVlh5GF8DQYa+RE4gh7FwRrYMSLqEx691NtDfPai49SJzqMWjSctRqLe&#10;L+H6JrH9dBKGhhqexuEmh4emMEMMLArsyHT6JCIe+kQ6DjWOH57A4ycHBpbI+E/JcV1HD+CMdGaN&#10;tBf3710w0Zwx0540150w0Z4x1EKM/JzB3lU6HoAYeUTET+mrswrkAaOGWh0G2v+IDF3CDk2h+sew&#10;gzT80NgImkKAERk0HH4KRxnHYOlUzAihbwY78PfBbsL7ZwXHrApPHfmUmfy3oe5F/CDYa4KCZxCg&#10;kR8hQ2ANNRHqeND+mZFnpdYgRn56ZBQx8jA7vo6p47838h2Nne31XaguNLoL53TSdev67YpCqtoK&#10;+ppyumK8Usoiu7dv2hnkEzpOmOyo6RpoGaAMUT68+iDMLaIqvkeIU0xhp1JbSRexhzrUhmqvbp8m&#10;zTxwuy/FJ71PTpuLjfem6+2uui5sN5Y4SBpsHyL1EZsKGzWlNdTF1GX45ZSE1QYaUaTeEUwngdhH&#10;BeC6SQ+vPRXjk9JV3r+DXdDzgtc8eXGgDkXpoRG7yPQhOHMkvpc4iqZjunCDLWhCLyXGP2n7RqG9&#10;EjoSfAoOR10+Mn7G9VKoKMY0dZGGnXx47Zm6lKb0dnlwW/wbdtbk1aM74cmguoYH2/qIfWhy3zC2&#10;rYfc0Utt65rq6Ut5+fy5/fGU++7Zj6/mPLxcH3C37NW1vKeuBc/dCp67pt+3T7l1OsX7eKy7XYLn&#10;8egrhyKcLcOdzOI97TIf2qc/dYy+eybuwdkc3yspT8+nvbwc/8KjPid2cQI8LSgqhQSgkOHXHZBn&#10;E/mUhQhf0sN0Im6CSmaQieD1T8KhGRTMHHlgaYpYGxfp73Qx/ab359rqpYHuXwa7f8YN/zzQszTQ&#10;WX/xTJeF/rilweS+ffN7NRY0Nee1NGa1NOe0tUCfOdHrnnlN1TktVcZ+jW599eZTdn9rLPs7GfWR&#10;RJxAYT5hSX8jU34c6lnqrFvKyxg+ZEnS1xzXVZ/Q20M12ddusrft4pGl3vq/UbEjA4MM0ugIgfRN&#10;x39n5El41NgoaYRKwOOGYRwNBTMygmPQiOB+wep4MhaWrhNRoxTsCBkDNkBcPBJHg5TMg13g4O/c&#10;+p8BDrhq5DuYOfIsI79cI4/HEfBoAHgikPgasBY81OD8ySQcHocCzwsGPYhHD9GpJGRf2iiZPkLs&#10;rK99fe82ZbB7BN0/OYqnEIfG6YRPM/SfpxnVaYnFUaHlMcFZAT7Y5or/WxhfGKd+nJr4vDA/Pzfz&#10;6fP8Tz9//PR5ZnKC9n8/ffn68cvsxNzi7Nzc7OTM3Mj//TIzD45YW9yUn9FdVdRTV0oZ7BzFDCxO&#10;0BgUHPxuARFHIxOIaDQBg6YSSdMMGmGwIzM+uCwrLjXSPzs+uCovaYqKmaTiwCURbP9Nx2NGUODq&#10;h6IOwxB8cHeYdxMNHmE0tmdmhpqdGv7o6oUXVy/cdTz6wPX0DKVvmjIwTRr8MkagD7a+vun80OXE&#10;Q7cT7hdscQPVc2PDXyZxhVF+HkeMwh653HU5kJv89u8/MxgU1Bhh4P2jq69unHvmfvLO5SO9rUUz&#10;k3gacZA42BH25N6rqw4Bt5weXznWXJY8S0fByTPwaBq656cpTHn8y7AH9vEvnd7fO5eb5Dc1NjhG&#10;7Zmn9+ZFPYl/45oZeCPq1VV0V8U0DT0+MjQ2OkQbGQaMUAYnaUPz44N1BaHJAZ716c/S/J3zQt07&#10;Ct5OYwonCeW04SJcZ1Zd/oeUiMdxIQ+SI5/+/QfiD+M9H2mtuVH3cyPuFUQ/TAu+he3MX5wGz3Xn&#10;5Dh2io7uby+JDvRKCbuRF3O3OOH52HDzDAleM8HrlkQaIJB7yNQuCrmbBC4o2H4KrotM6CQRegF4&#10;fD9i5Cfo2PlxfFTQU3fHg1Z68qoS3Pq7BXVUBY32SRhpS+ntFQWttYGirZGytYG8raHCIVOlQ0YK&#10;dgZyhwzlDxnK2u2XPmggfchA2k5H/ICW4EEdURsdMSttMRtdcTB4xED8sJ7oYX0pk92CBw2V77id&#10;vHfliPORvW6HFO/ba9w7t/fpJd0Xl/WeOen4uOi+9TDy9zREZDpo/TwMnjqqPzqv9tpV5+1V/eCb&#10;5ohwR8z7G6avR1oExLazxpEOOCDY+JWL9gunfWDf99eMfJw1/TyMXjNjal656Pq6gduClfKgRZw7&#10;aH2ctcHI26sGiJEHIwgrdTzg6SXtl66GLrbiJ/V4nzhpP7us63VG5ZGz9kNn3UeX9Z9cMX1+1erV&#10;tYOvrx9+4Xn4hfuBJ5ctnrtaPHE2vnte9469DuDWWS2vUxq3z2nfu6B397z27XOarOp4pED+jj3Y&#10;QB08XC4H5JCwmjOGgmeNhJB6edB3tJBwtZMHq5iR8aJnjURAu7Io/oyhMAIYvGgp7Wwjd8FM4rDm&#10;NjPFTeYqHFZ7+E4YK2jKCmzbyMa5YblGnn3T5g3w37qNm9dt2LR+3aaN7Dw823bt2iEsvktUUkhc&#10;CrBTFM7vys7DtXbzxo2cnFt4edk2bN4qsGuniISolIKU3G7Qcm3bBtau37huzTq2DevZ1q1FcuQF&#10;1q5dz7ZmvYbOfuuDR89cdLpyw/vOo0ePXr188yH4fWR0WGJqXGYuYuRL6jrKG7tr24frO9ENXVDK&#10;13cOAWrbB1hGHkmtyS0qy8ovysjJT0rLjE9IiYyKiYiMjoiKDA4NDPjg+y7o9Zv3zxEjj3h2ABJc&#10;A/hDHf/yNUyQR/B995gZWfMqKORdcJg/M7LmQ1h0eGRcFGLkoxISYpKSYlPT49MzESOfnJv/h0Y+&#10;p7wWAVr48gYI09EzjXxVdmk5pLgUptYUFkApn5OTkpWVlJGWlJ6ckp4QGxfm9/5F4IeXAQGwIv5D&#10;8AtASOhLwIdg0L6Ojv0QlxAaExccGx8C+syv6QciUp4JNPLM8vnAyMiVUv43Iw82+BeNfFh4AGLk&#10;kQJ5lpFPzYhnGXlmuEIGYuShlC/KWmnki8pKASUV5WVVlRU11SwjX9NQD8vkW1sB/5aUB9ssb9/a&#10;gsAy8vWNdUi9bF1dDaC2Fhp5RMqzjDxCWUVxSVkhMr9rcXEhU8oXFhTkZefC7B1mnsTyXK/LdatM&#10;S4Z8JyAnNzW/KLOoOLuwJBsMllaAd/mF0KflZhQXZxcXZGamxqTGhYS9f/H2+a33L29HvX8aE/g0&#10;5PVt/8dXH1497XXB7uIBvYM6suZKgmYKAraqwkf2idvvVzitI31SS/KktvgxLTHAoX2CB9R3sKnv&#10;4FTZzrFnF4+6IO9eoa3qu/h27+AFgI6GEL+60LY9IvxKu3hUhLaqiWwDHcWd3KAPAB3IDt6VKO3g&#10;Vtu1LOUBKuDgTBAjj2h6ZC5ZAJJ7I8WzUWbrZnl+Dnl+dgCyAUCSc40Mz3qwDeir8HPJb2UX28gm&#10;vIFNjJ1NgmutGAebCDubGNcacZhov0Zp+2aV7ex7BDlFN7Gp7tyivGuLxT6pI8Z7DhurmqqLm+0V&#10;s9wnYbJbGKaLinJoiLJrinPsE96sJcyuAxZ3bdzDv1ZbiN1AgkdPlHO/5FYT+R3GstsNpPiQeWUN&#10;JfmMpflNJLcZS/CZSfFbye0EgI6ZOJ+5xDZTUW4ToS0WYtwAKyleO/nttvJ8B5W2w5B3eW5L5a1W&#10;KryWyjwWStwAK0Xuw6rbj6jsABxWFjiktP2gIj/ATmHbAXk+W7mt1jI8llJc5hIcANCxlOY2keRi&#10;AuvoYbKNFKeRyCa9nWtNxDeZS20xldhsKLLeSHSdlSzHAUWov+2U+GzkeQ4qbzukwn9AcStoj6gJ&#10;sErXwVoA6CDqHMFWAYbtgHFkS8SnI/sCkAMig6ADbtdCmgPctKUMJxgELejDtQpbbeV4QGsjy20t&#10;wwVaC8kt1jIc5pIbAdayWxD1b6fEe0iFz1aZF4nZAQ+RqQyHifQWQ2l2EzlOSwUe0DeX4bRR3Gqr&#10;xGetwGshC780gKT82yjzH2Tm6dsq77CU32Ymw/wKgiK/ifJ28PbbSl3kuKHiSWNVBzudu5ePvLp1&#10;KTHwcXl6eH1+fFNRUkdFRn9TIba7ur+zurWpuLG2sLY6r6Isq7IsF/xQpaXFxcSGR0SGhIaHgCt+&#10;dExcXHxifHJaSmp6TnZmYUF2eVlReQWMiCktL6qurahvqYOJ8DCLBn40Bx0985syoK2tr6qtq4QG&#10;v6aKWQ5fU8/8VwsvGw0rbH0jAA7Cf9UAsD3zOlIGRfw3ymu+o6y6pLSm9PdSHsAqkEfILclFKuXB&#10;hSO/IGMlefnpgHwmeXlpABiklZOCgMw0DQvkv9XIwyj59JgUJt/mdEVAZnZdLpBfkVoD2tDExGVW&#10;eXmWgv9rWEY+PjZwpZEHJCeG/AdGHimNB6w08lDKM7NxYmIDVtl5xMhHxfpFx/lHxfmzjDzyuzA2&#10;MTg6PigmLjA5JSw02MfMQHWfgpCyEMdeER4dSV49CV4juW0mcnwm8lsNxDcbim3UF15nKcetLbjW&#10;WIpDR2SDpuDag+qCBtIcehKbLVT5rXYL7JfjMZLntd4rZL1X2FBpm4nKTjN1UWtNmUMGymdtdD3P&#10;H3x8/VLY28eJ4f65KdEF6Qn5GQmpcRHpKfHxiTGJaUmJ6cnJmanpBbmZRYUZRcW55RWFNXWA/NqG&#10;/Lrm/LpW6OVrW0CnqB7WyBc3dJY2dVc29zJT/AZq2wcrmnrAIkJVU29NS39d22BdOwZa+DZSVRul&#10;spUIqGqHUh4x8lDKtw2XtgMGyzqGmMBK+RIkmL4VXdyCYgJjcAqbhvLq+/Pr+/Jruwqr2wvLm2sa&#10;ekZHZxhj0MizpDx0viwZ/Yf8gZGHTIzP0kYnpibnxxkzoyOTZNJYfFxaW2vv9PQPOBxtcfGXjIyi&#10;mJg0OGnZ7NewsITElOz5jz9VVDe1dvRjCaOTM59G6NO9A+ji4uq8/JLomMTUtOyCwjLwI1dd01he&#10;UQv6uXnFaenZxSUVJaWV7R09I6P06Zm5ydkFxtQsfWLa0+sW+NuRPDpGptA6Onuvul8HjE/MYLBE&#10;ptmcjI6Kb2numJ37OEobH2dMM5hTrZJJo6AF57/SSrOMPG3kt3yeVay05CtZtRlg1Qb/JasO/j/n&#10;z25r5XP9/zYjv0q+/yG/+e7/d7BKx7MApwrnK56aAy9d8MIen5j68uVLV2frhXMnDx8wPWxteMTW&#10;8Kit8bFDZocPGB+yMz553OrIEfNjx6wBBw9ZAo6fOHT6zLEzp49fOH/G4dzp0ycOnzp+6MKZY5fO&#10;n3K6cNrB/piT4ynni6cvOZy8dOGEk8NJZ8cTCJcvnnR1PIm0Vy6ecrt0+qrTGU8XezenUy6Oxy87&#10;HHN1OHrF8dhVx+MejkdvOJ/0uHDE/fzhaxcOXXc4fO28ndMR02Mm6hZ7JU1UhA0UBAwV4V8FRorb&#10;TFXA3wZCVmpChzQkjmnLGMvwmsjyeh7V8jii4WyjdsZUqa829zNjbBRHHiGOkvGEERyGBvh/2PsL&#10;qDi2rd0fZkdxd7eGxt3dXYNHCAHi7u7uJECCO8Hd3V3a3Whc4tl+zuFb1ZVw2Nlnn3vue+X/jjs+&#10;xjPmmLVqVXW1Fd2/mv3MvybyYAILMpGn0okQlAczpwgYBhE9RUIvE9D/QE+wE573hYeMBDgOhLoM&#10;Xjy4ShxaIQyzsKNzONw8Grc4iVlC4+bx2ClOPSzYOZlTz8smYueIuFkicWFicpVMmH3xeMjPneRk&#10;veJk9c7G9J2zJUTkXazWiPyynTGkP+J4IBjHL3C844Hg6nh4kGlvPmRn+fdXL1bxqDn8BIuIYlDQ&#10;bAYWxCkykYElzpPoMyQSm4Gn40feE9B/Gx0YvXSy1N+9OS7614aqnzEjyxSoSeM0gzTNIfJQJSwH&#10;x8MCixCO/wsiD2b+2bXma1vXTqin6zBHQ93Dwz0jIz3jaA6ObypvtzN0UhRRUxHVzHiad/f0Q+mt&#10;soYqpnICipG+O6eJs0NtI5gBaObB6CPyQsq6SoZygsoxwfGEQcpkN2aydxIzgGJimeVZFfrKBorC&#10;StryOkf3HCWNkcZ6Rke7R7DDGOwAqiKz1FTVGCmBlOdT1JHVG22fAMIPkSd7sONdaMo448LRa+I8&#10;stoKBsIbJQ5Hn/rI/pk6Nj2DX6KNs9i4WcoY9DODsZ5x0jgV1Y8njFJTHmdLcMvryJsgZQwjfXdT&#10;J6chgDbOQA8QyBMMVC/e2czDFGFtpW0nxCV28/Qd4iiZMELAD2NJoxjS8AS+f4AyMDQ3MUFubGp8&#10;9iTp8N6UI3vSj+zMPbmr4faRkvPRFZdjiy5El17eU3EtvuxKTPml3SXnorKPBCbH+eQeD80/Fpi2&#10;1/1VnNvLPa4v9nplnI7IOhtRciO25t6+oht70q/ubS1M+jjPmGXRWTQ6g0an0Uk0Op7KwNIYaDod&#10;zaRhZ5jkaSqJRSJApv8Mxlsm4x2N9paM+UQaxTeVXIwMeX3iJLupeXVq6h9MyhJ6ZIWE/oAeWx3u&#10;nTxzZMTNnmRhsGis+8XY8Bcj05+MzT+ZWL4348jc9IOZ4Ttz3RVzrWk7A6y3dW2Aw6eW8n9MUWcx&#10;hBX6zDyO8oVC/xuZuIoaWy3KG/d0mrIznTNCLpogp20M20w1/pb6ZHWs60cafpnJhK6fcZrQ0tex&#10;eLg6nsHpWEujQdiXzSQBgTtFp6Bnpig0MmaKRpibooIIXqXgxcyiQ81gqSQ0hYJhsUisKTKJiiGS&#10;UFS4rP6PzV1hgdfzd2JxIo2Mo6xpvZUNx9EevNkhC5evRJ5AJULknQqvAvpK7SHXdQIeRSJjqTQi&#10;gYgBcxgUIg41TiFgyQT0HIN6/eSx0/G750nYJTqexukD8W5papaG/2We1Vf+pjnzVVdeWnnCXWx7&#10;1Zc56j++LP/6/u2nhfmf3q18WVn8uMT+9dPS7z+/+/R+aXl+4ZcvP35+/+7nT+9++2mps6GgrTit&#10;OTexKTuxOS+5NuNFfc7rurw00jDkC/9pcYYBDgC6PAC9Zji9cxYHOxprijKrC1LyXj3KTX7YUpG7&#10;PEWapmCZBDQdj6Hi8TQsDibyQHQs1JkWj4Ms9cHdBA8jHj+6OE+tKso4vivk4cm9h8O8Cl7emaeO&#10;synjdOzwMgPPQvU+u3zkxuHIG8cij+7xHe0q+7JM+XGB1JKXdCrC4+mZ6DOxPllJl398R11g4ecp&#10;6KSbJ+4ci0o4H3c2xn+0o/zLMm2OgV2gYlLuXL4UG5507eC1I6HtFSlf5oms8UHGaP8Uuu8Dc7Ql&#10;+07ihe2p12JeXo2pfZPwcYnIIPbNkHvzXpxNuR1f8vJ0yv2jE73VM/Tx+SnsFGNyho1nMDDT08SZ&#10;KczKLIZFaK/JuZX/5FDlqxN1qWeqkk+8vrmz9NXZ3GfHsp8cK029nvrodOqzC8Sxpg+z6AXawAK5&#10;pybnXuGLc+UpVyszb5PG6n75QF2cw06z0DMMDIs8TByvYRFqV+hti+TOFdr4LAncBH6KRqbTISv5&#10;KdYEnTpGxI5QsJCJPJU0CFnWcIg8mTwJzkQsGurtHCEz6fb+7Z7eNhq2epKh7gZBzjoghrqb+Nnr&#10;eFkjghx1tznre1ur+VipBDsiQ52QYc5akW7aEW6aYU7q4c5qka6ICCeVaFeN3W6aO1yR2+zV/K2V&#10;/K3k/S2k/UwlXaAG6dLBTgYXDkRePRK5LxjyTz8WrH1tj/W9g86PjrreO+h476D942MuT4463t1n&#10;9fCQ3T1O/fvlnQbnI3Vu7DG9GWu2VhcP4p29lkC34y1uxZnD3jVA9zl19HC+JnhXYBMwE8wHEzi2&#10;8iAHu4Io/J291jdjLcDILU4HV5DDI2DCXQ61hwH9msCqNd2Is7611/ZitOmxEK3r8dbX4qwuxJhd&#10;3GN+aofx6Z2mZ3dZnt1lfXqnzakdtie325yIsj4RCfH3kxFmp6MsTkWawwKLR0MMjoUanowwgXUq&#10;0hToeJgREEjAqsPBeiDClfL7/JAHA3XAJt+cavTB+A5nhQh7mVAb6TBbGcggnsPlYYEcNo4HSbSb&#10;arwPEq6dj7CXC7SU9DIWi3LXt9dXFNkE1cgL8fDw8UB2NVu2bOEQ+c2bt27ZuHULr7CwuKyslLyy&#10;kjpSVVNbQRUhpaAgJiPDLyq6kYdnMx8fiFv4BMVl5GWV1BDa+opqWmCykLjURp6tYCcbNv2waSNE&#10;5FWUFSUlJTdu3Mz1wyZLOyfPwG074vYeOnXm7LWr1x/cf5iYBL4npxYU55ZXv6luqWzu4VjWjK8R&#10;+TUo3zYw2dw71tw1Ut/WB1nJt3ZU1jWVVNYUlZVDrTazc1NS0zlEPnmNyN99fP3Bo6tQc1cOZL9z&#10;7+KtdYbyf8bxQGAyLLAhx7LmbkLio5fJT54lPn3xKiE57RVM5IFSsqCObun5hRlvirKKS3JKy3LL&#10;yvMrKmEiX1LXUFrfWFbfsl5r9fJl9W0wjodU2wAEE/niyso35eX5JUW5RYU5bwpy3+TlFqSnZ758&#10;/PTW8xd3nj2DKuJfvATx1p+JPFS0npWYmvECKCU9AYhTMv98vV5D/vJPX79+viZO7fzjlLSnya8f&#10;PX1+69GT65yGrpwLAFBP19ucnq534ORfEnnYRD7/TWZBUda/IfKVDZXra+TXiDxcJv9fJvKdQ/0d&#10;g33tA71Anf2QYCLf2d0BqbMdqKOjDeweCNwOVPYKbvGfZfINX7k8pwUjbPIMN1ys5fg8V1SVl9dU&#10;cHxsKiCT5/IijmNEQWVVaVV1WWVVCVS3WpZfXlEIPXUVhXX1lRWVJRXlRZUVxaWF2anJTx7dvnj3&#10;6qnrp/ffPL3v/vn9987GnYsPivazCHXSinDWCbPT9DdT8tST9tSV9DOSCzFXDDVTDDWWDzdVDDGW&#10;gWiwgXiImUyElXyEjQIQl5mMoJGkgIm0EJCZrIiZrJixlLCRpJCpjCiUy4gaK0poSfHpSgtBRF5K&#10;ECnJrysrDKQtLagjIwQSHWkRLUkhpIQgiGACjOANZYWM5UUMZL4CeqToVh0JXl1JPpCDEbAWRJjR&#10;a4rxaknwgw05AsnXUvo1jg/Z4EgK6koIQNX0wluV+X9AiG1VEdqoyM+lJrIZLCps5eL40W+Q28iF&#10;ENqgLrLBUFnEyVQt3McmwMM0zN/C30MvwE032NMgyEPfz0nLw0bFyUTGw0LRy0o5yEETyMtMwd1Y&#10;1lFX3Fhxi6YoF1KMC0QtcS5D2c3G8luBzOS5jWU2m8lutVbid1QTgYroNURc1EVd1IU91MTcVIW8&#10;1EW/Gs1zLGWAoG6rUGk8n6sWv5e+iL+JpI+xOJToSwXpS28zkAExWF86UE8qQEfCV0sM4vIcNO+D&#10;FPXWEIYK5zldZD2RYm7gO6QqZCsPQ3m4jh4m8kAgcVXd6qkBedeAxEtT0FFxs6eGgI+WMFylDnYI&#10;7VNTBLLK4STg5kD0UIfc3oHAIBgJ0JXcZiQdZCDprysGXihAMMcHrxt4HESwT1dVHhjHgxsCOweJ&#10;uzofSGAQv0bkgdxUeKBCe01+Hw0eP6SAv5agD5LfV0sgQFfYVxtsC/YANuR3VtvipLrFTnmDs9pW&#10;uKEuiF6a/B5IfheVLUDgfnkjBTwQvHAEI25q3CCBSu+1Bd2Rwk4IAYh7qvG5IkWtlXlMZDZYgkXw&#10;GBrJ+pqr+FupR7oa7N9mDz6igY8Oz24ee3n/bHbSrZLcZ3WlqZ0Nb0Z66icH2yaHOob6Wns7mrpa&#10;wVu4ury4sCAnOzczLfHZo4THd589vP3s8Z2Xzx8kJT1JTnqelPw8MyslOy89Nz8rvzCnsCivrKK4&#10;tr6qqaW+ta2xta2hvaO5o7Ols6sVxLa2FnB2aGxugptdNLS0QjPa2hpaO0DS0gaxe1gci/mGNSgP&#10;kvUsHlZdM6S1hhVf7bE4bSuAKmrL11ReUwYEzimVVUVrqvgG5cH55V9C+fVEHvaRh/u7wkQehvLf&#10;uPw/ifx6KM/p75q0RuS/g/LrsTusv6qd/47Ip7x6mPjizsuE27nZL0uK0v5nXWtgHA/XyJeUZuTm&#10;Jf0nRD414zFM5NegPHxpGiby6ZnP8/KT01Mf+biaOhipmyMkHLTk3HXlXJBSjghRO1UBBzWob7OH&#10;pqCXlrCD0hZffUmoYwRCAHrFqvJ66Ul46oo7agg4gfeshoADgt9VW8RNS8RFS9jbUMrHSNZDX9pV&#10;R8IBKelupGikKOBirOpoqOJta7Ddz/nk3qiLR+Ke3bmc9PR2dkZiYV56fn56QX5Wdk5aTm5GSVlx&#10;ftGbN6WQ0Tz4KAA+OlS1tDV09TT3DEId7Qcm2gZQ7YOQi19Tz1gD+AzUOdzaPwmrpQ9qucPpuoNu&#10;GcA1DpAbB6gN/bSGfgoQWGwaInFEbBwkQAY1HDUNoJsGsA0DUKV89SCmph9b3Yep6cNU9aJrekGO&#10;rexBlXeOl3eOlrUPlrf0VjX3NLT001nz/2Ui/x2opVGnFhfezc0uMxkz0+ylmenl+bl3pSU1b95U&#10;z8y8Y7GWqqtbabQ52ET+9Omr4KZv3X1y+97TtMyCuw+eT80sM9mL03NvP3z4ZWnp0/v3P8/MLtFo&#10;MxgsiUAEXyrJQAuL7+iM6ZnZxU+ff55iz9EZrOKSspSM7Iyc/Pnld4eOnQRJ3psSDJb44eOPdAY7&#10;4UUyFkdaefuRSKLl5BZOjGOWFt/R6FNwN1cWc2aKNft25SONygI5fHdgFv//J/J/vq21JxrovxWR&#10;X2Pu3y1+p++A+P/n+g7Erwkc6uLi8uLC29m5JaD5haUvX76gJkfDg/193ez8PeyCvR2Agrzs/Txs&#10;Arzs/H1sg/wdQoNdQoPctgW4hId6RYX5hAR6+Ho6hAX57AoPio4I3hUeEBnsHe7vsT3Ed3dkUMzO&#10;4D27QndFBewK94uJCtwdGbAz3GdnqDdQdLjv7gi/PVEBkCL8d4eBRZ/ocO+YSN/9u7cdjQ87tjf8&#10;cGzIoeigvVG+R/cEn92//WR86JGd/sd3B52KDTkWHXAyJuBghOsOD1Pwf9/dUMZVV9wJKWqvJuim&#10;Je6iKeqtJ+etL+NvLLvHQzfGXSvGQzfKVXe0peTz7MwUic4gM+lkCpOIYxFwf0XkmUSIyHMcJ74S&#10;+Wk8fhqPm6GQWEQMGzX2OwH1W2VZU5A3Kth1dJtz856g1f7GnwjDM+iRBQJhFoVfmMQvYwgLOLAV&#10;BtwWhYwjUyDwN0PALhBwcwTiWzRqFYui3r4y4u9OdrR862zzzs7s7Tciv+hisewItXWFCuT/msgv&#10;2pm8dbJYcTSftzGaszaEB+m2xkN25r++fPqVyMOtLKmYKQo4fioTR2ITqWxwRxgYBm7oNyrhS2dr&#10;3+kjWW5241cvrI4PfsCMsPFjdApk5cGmQER+jcXDOJ71HxN5qLMriTbc1jvc1r9G5GEoP9IFEfmB&#10;juGelkHyBONo7Ck9ZWNFETULpB1xiN5e2o0Q09KRN0JIamnI6Ix1orADROwgfrRrws85UIZfQU1S&#10;k59L5NXDdBZ2Fqwd6xkf6hgc6xob6RipLajrquuZ7J0cbB8a7x1DD6J6m7tRAxNMLD0rIVNTAmGs&#10;ZGygaGioZIzuxWH7Ceg+PKoXRxim4IfIx+LOiPPIOpm6a8rqOpt5PbmeeOvM45unHl4/cfvexUe3&#10;z9+9feFebWkDfpw02YeholiPrj6X4Ja30XWR4VONDT/0ae630R4sapBEGqcD/bjw28Uj16R5FI3V&#10;LMU3ywY6hZBGaZgBDGkUTx3D4vuH6KOj1IH+oZKi2of370UEl1w8/npfZMIuv6Q9frlHw8ouRldd&#10;ja28sqf44u4353eVX9pdcTmm5FxU/omwlH2+2UeCU+PdX+12yjnsl3HQ7/UBv4JzOzOOb0s57Jd9&#10;KuTlQd8nB0OachI+zkDF71PUr0SeysCTmWgqE0VnoJh0NBk3McegzdHobByOPTbxDoVapVBWKYRP&#10;PQ33I/xTjx75B5HydzrrA4nAQo/M0TCzVMz8xOAqdnL+2aOxQE+Wu+28hfZPFnq/GJv8YmT+0dTy&#10;nbnlipnFirnJOw6Rn9ZXW/Sw7HHSb4zy+sd4568s6iyG9J6x8I5I/4jG/WNsfLW5YXLnjm5j3Xfu&#10;dstmyLdmWh89rPEeNl1hXr82V/2En2BjMJDHDqehKxBsuQ4Jto8H71jcJJmMnp6mzkxRWHTCFAMP&#10;RMSNU/CTdE6rVQJ6lEZEs8hYPGoEovM0PHhhMxgEJotEpKBxxAnoKsV/QOTBHmCBnE7BU9fE6QH7&#10;bRPoOgE4k0Di4Hg6ETqxkElYICrpK4tfI/IkIoZExhIg+3uI2uNxKAo4P0wzl2an8lKT9kVsu3I4&#10;njE+8OMcc2mK9H6Z9fPnpZVp2u9L0z2lBVUvn7Skvyh9cnOgIvfvK+xlGn64pbG1tLSnqqqtpKi/&#10;rnyBjPntw/zvX96t/u3X94uLf//x8yKD1FCU1lWeOVCZ1V3wqj0vEddS2lOS2VWU2V6c3VSQOdJa&#10;9+P8DA2DQo0OLcxMUygUBnMK/CNprymryk2pyHiZ8/zuy5vnG4szf1pkMfFjcI085IAPhIdc8hk4&#10;PB0PXbGATIGIaBp+kkwAGl9epDdXF17cu/PesfjTu4KSb59fYuFmGJhZBm6KOP7zIu3R+QMX4oKu&#10;H424dDi8rTrj98+sJfp4U3bime2+D09Hn9/r//rpmZVZzAIDt8LAFr68ee1ASMLZmFsHw6qyHv20&#10;SEIPti4zsaUpT07s8Hl2Jf78fv/rJyOoY82rc8y/z9B/niXSRxurkq9k3IzPvrP/6YVdWS+vzNJH&#10;Zhmjc9TB4pRruc9OlKdcTX14YrCz7N0CZZqFplPHZqcJDAZmbo4CFcszxj8sYH9enOyvScx7fLg+&#10;41LJi+MFj4/kPztenHy+KPFCbe79ntr0395Tf35PW55GvWWjZkn9LHTbHKHztyX0l9mJJcbQAmt0&#10;hjkGdj4/TVyexb9fmFiZHvjA7n/PGp4ljsyQoX86EJGnoMmUERZjkkmfYFOxS9NUNhNFJQ1ziPw4&#10;iTRBoaAYlEk6cfS3z9Pluc8P7/QM9zD0tlYJc9Pxs1UNctD0tVb3t0X6mKsEWCPCnLXDnLW2u+nt&#10;8tKPckPudNOK8dbZ7aW1ww2xy109xksz2k11j6vqLkfF7Y6qUS7qofZKPqYSPoaiAaaS26yUg2zU&#10;IzzMTsQEXdgfsj/E5miIyWF/5JXdlncPOD084nL3gMPdA3aPjjo/Peb0gONaAwRjd5iqgwRG6mAR&#10;zkGEiTyM6WHs/p3WZj4+4gAWr0YbwTuBwfr1mK/9XW9zyt7hRZCsFcKDCHSD4zv/L3V+u9G5KMMr&#10;eywuRpte2m12bofR+d2mJ6P0z+02Px9jcWGP1fnd1md325yJtj6zyxbodJTF8TATEC9E28Jl8ud3&#10;2XDc5M1OhBsDrcF3mMjDpB4IrDq7wwIuogcCc/b5IeGZ8FYxHqpRjnI7OL1b4QieDpCAuJPjIw8E&#10;G9fsdleL9dLY56d9MFBvt6dGgKVMtI+Jo6GyABdUIy/Kz8/LzQO0FfqDLGu4eXm4+fkExMQkZBWk&#10;FVSUEVpqSB15FXVxWVkRKSkwvlVAYAs/P9emTVv5heA5GjoGyggdGUVVUSnZzXx8W/l4oUL7DRCR&#10;V1VRkpCQ2LBxM9fGLY5uXr4h4TEHDp24cOnKnXtQgfyrlBcZWZnF5YXVjcW1bdWtfc294+A75p+I&#10;POaPRL63rq2zqr4Jau7KIfI5ufmpaRmvUl4nv056kfjs2YsHjxLuwTXya5D97jdDedi+Zj2Lv3Pv&#10;4hqRv//wCtjq4eNrj5/dhon8i6THz5Oevnz9Ijnt1av01xwfeYjIp+RmgS/V/5LIF9dCbrHfEXmg&#10;r8Xy34g83NMV6E1lNVBRRQWnrWtRXvEboIKSQk7P2pdPnt1OeHn3ecKtl4l3YRYPBLvWJCbeBxMy&#10;s5PSM5Iys16lZyWmZb6EuXwaR+u5PFwpn5KS8E0QoH+V8jg1HeoE+yzh9uOnN2AQD+K/IvL3/k2N&#10;fEFRFuyWDmFrDpHndCUsLqkuhpq7NlRWNdTARB72kYeNa+AyeZjIA8FE/jso/2+4fNfwQOdQ/3dE&#10;HgiypIegfBeHyHdARB4qlG+DqHzbVyjf1NK4BuUbv0F5SPW1kOpq6upqauqqq2shW/nKyvKKirLy&#10;iuLysqLysjdFb3IrK4ob6yqbGypbGquaG8rrqosqywqqywozXr9Iev7w1fP7iY9uPrh25ta5Q0+u&#10;nTwbHxoX5BjqqAPOioGWyt7G0l4G4r7GUr6G0j4GUn7GUtvM5CJtVHbYqeywVoq0kI+yVNhpo7TD&#10;WjHKSjbKRj7SRibcWjbKTo7LUlHETFYIyFRG2FxOFAgkZrJilgqSFvISRtIixvIihgpC+tICOhzO&#10;ricDcXMQYX8bjoTWBBN5HQluAxl+IzmQ84LEQEYQKboVtpXXlRDQlxIykBYGEeTaYnx6MsKwwOYg&#10;6suKgAQpzmcoLwbvEyHCrSnGC/asIcoDFjXEeWFpSvCBaWAtQpDTVJZvgzr/BqisXnyLsarEx1n8&#10;CtASHo9r6ujMLi559Or1hXv391++tOPIYb8dkdbBAYYerggPZ3VvN01/L63oKOsj+z0Pxbsd2u26&#10;J8Rqu59xmKdegAPCzUzO3kDUWkvATJ3bVHmzgRyXtgSE7LXEufQkuPQlucxkNppI/WAjv9VGicdR&#10;HXzxg4zj3XWEPbSE3JGCrhqQT4unnih4SvxMpMHT46cnGWAgG6Qv66cnHaALFqX9tCW9tMR9kOLe&#10;2hK+WhKQX7yGqLsGRMzdEMJgEe5A66ImCNXdawh5aQh7a4q4qwl4IoQ8NQRgeWkKguiqygMSGxku&#10;sNZXSwxED3VBEMEmbqqC3ppi0D5VBeHoqiTgqSYMdgL2BmN6f861AZCDxEdLGMhfVyzSQjHMVC5A&#10;TzzYUArsHGLlHDjuryviixT0VIcK4b01+N1VuYF8NAVA7o3g89UU8FLn9dHg91Hj8VLd7KW+1RvB&#10;7am2xVeLL9hAZJuhaIiRmL+eoK8Ov7PKBlfVLY4qG3y0BHz1hD2QfA6qm1zUt7pr8blp8LgiuIEc&#10;lDc6qmwCCRh3Ut3sjtgC5Kq2CQim8x5qPO7qPFBdv4Gkn544eOR99SXdtUUd1Pjs1HjddMQ99aVc&#10;tcWctUVtEAL2SGF7bRGoEllf0sNMKcLd+FCEx5XDO26dintx81Re0v2a/JS2ioKBpsqJ7ibSRB9q&#10;qH24u6Gvo6a3raa9uaKuqqCsKKMwNyUv+1VmWuJrcCp//uDFs/uJCY8TEx+npSeCE1lBYWZZeUFt&#10;Q2VzWz1UNd/dChnacPTP9tAd7Q0cWN/a1tjyTc2tDTCUb2j9p+paa4FqW2rqmiE/rIaGOiD4tALO&#10;KfAVv5raiuqa8jXBi/BVvu9UUVm8pvIKuKkF5F0Dqxj8syj66iMPE/k/c/ncgvRvSs3NfwXE4fKQ&#10;vuL43KT1lfJ/ReRhFv9XRB4oPf15VsbzNSL/MuH2i+e3crJe/K8Q+ZLSjNKyzLz8ZJjCfyXyf+Ly&#10;X4n8ekbP6fUK/29Ly0pIyXiWnvk8Ny8pLzshyNvaQkveHCHhogs1FfTSV/DWk3NFirloirppifsZ&#10;ybtrS4DECSEMIjhLeOhJArnrSoBXppuehKuuuK06vx1CwMdI2gXB5wbeRLqirlrQyQSczb0NZL2N&#10;5IJsNAKsNa3URUxVhA0V+O205SzUJW205JwNVUNczXYHuuyP8jt/MPrG6UOPb17ITHpaVpBVX1HU&#10;WFNZW1lWUV5aU10JXik1tfWF5bUFVQ2lde01rX1N3SOtfePtg+iuERyM4Jv70TBbhwVVwQ+Ra4fI&#10;NYOUmkESyBuGSU3D5JYRcvMwqWWQ2NyPB2rtw7f149r7CM392LoBVM3AeG3/ZE0fp21s7yQcK7tH&#10;yzuHKzoHK9r7Klu6qpo7ahrbGcyZGQ6O/8+J/NTUNCSQf09sF9hTEJefm10Gycz0Iojzcyvd3cOp&#10;qbnj4/gff/z74uLH5eXPubklpaW1I+OEK9cfrLz/5cdfVnMLKl6n5Q+OYPcdPEWhzDCZi+3tgwzG&#10;3Lt3v+BwNBpt5t27n6jUaQqVtbzykT09v7j0bnpm7tLlq1nZuSOjk6fPXGgBnzU6e0PDoghE6tDw&#10;OJ3BXlh8+/7Dl4X5lcaG1syMXJi5r/nFz88twzXyJCJtZfnD7AzULfa/oO8eHKD1RPs/0doD+N9E&#10;3x0e0Nfx9ZT8/6b+yN/XxGbPwMkac/9u8V/qOyz+f0HfAff/RFCN/Nzy/MIK0MLi8pcvX6hE3P6Y&#10;7REB7mG+zpEBLjsCXXcGuYFkZ4jbzhCXyCD78ADbMD/bUF+biCCn7cEu4X5OR2LDD++JiAn3iwp0&#10;jwv3P7gz5MCOkH07Q+K3B8fvDN67M2RfdMjB3WGH90A6FBN6Ij7yeFzE8T2hQCfjwoGOxYQc3hV0&#10;PC7kSNy2o/Ehx/aGQnlM0OHdgUdjgs4eiDweG3xkp/+BSC+gIzv9ju7y3x/huTfU6fguz5O73Hf7&#10;mvhZKLnpgZOwiBNCyEVdyFlN0F6JD3xU8zOSifPSPxxkGuutu91Nb6jxzcc5NpNMpZNoDAoVIvJE&#10;zHoiTyFDHI1jUAO5xtNJOBqJTOMQeRaePIMjzuC+EnkWdvwLHrXa1dITE4He5oYKcmwJc39bkLyK&#10;H1rGjC4QCNM48iyasoijLuAIYCsmCaqiJVMwHCKPBxMW8MRPGOzqaD/27NFxP1eSvflbZ5sVe4u3&#10;ztZLLtbzLhaLLhYrEGo35UB5DoL/DspD5fPQ2rcOUGfXBVvjeRsjKNoaM+xMhu0tvjx9sEpAc4g8&#10;1MGSgZ+YpRBmKNQpEhXcfYhp0lDT+KFVBnkqP6cmZmeauxMr5eUqfuI9cZxNRrFYELJkUSEiP0OG&#10;zGpgvxoIx9P+x0SeQ/+hGvlpcKps7Rlu6x1p7xvtGBztGhrpGBruHBrpGh3tHpvoRQMRR6iOJq7q&#10;EkhpHsUrR2/RJ6YxXSQPMx9VMaSugqHgD2K5SYWUSSaqH9/fMmRtYKcopmKuYyWwQTQ9IYeOYY91&#10;T2KGsN0tPRQUdbIPgxnAAeGH8WD/EKbvHx/rH8MOo4mj+Be3E1SElDTFNcU2iNvq2FHG6OheHIoj&#10;7BCJimLtCd8vySevIauPlDdUENHk5hIV51YW2SgrtkVaSVRNnFtyCxdPemIWg8TGjBDxI5RrJ28r&#10;iWqYIGwltiqeP3x9jvJuqBNFxc0QJuj9LSML1LcJt5MNVcxNEbZS3EpOxh74ITJpjEIYxhAGx2jD&#10;o4Se7rb87NxbV0svn62+cjLnUHRqfGjavuCCE9tzj4cXn9vRdPdQx7MTLY+O1d050HzvcPW1uLzj&#10;oRkHA3KPhxafjyo5E5Z32C9zn1dKrEfKPt+801F5J8JSD/ikHfR9usftVoxnY8bjX5bZs3SIyDOp&#10;NBqdRKFjKIxJKmOcQZsEz+A8E8LxLBzhI5W+SqOvjo/+o7H+XUZq/Z5dJdE7VidxX4ZRK1jiPJ02&#10;v8Cis/AMBm6Zglmdoi1lpbb6ujC3ubMcdKaMld6bG70zN12yNJ+1NgGaszJesjBcstSnG2jMeNpW&#10;mGtQ759fpWE+EDFvScy3WNovBOLq5NhqR1vf9oh+G8spZ9tZG/05c80ZC81pRyOGh22Puz3qwslV&#10;OmlufGiRRZ0ir3uNcYg8DULYkMiQcQ15ikHETg6QcKNLc/T3y2yg37+s/PR+8cPi9M8fln75uPzj&#10;8uLP71dmaOQZJpVBJXB6wGKBiBQ0nUGAqfp60cH4N61B+TVxiDzhn1AeAvEQkQd7BqsYZDw4ezDg&#10;3rNkMotK4lTHY8CG4M0I7gsLnGc4ZxiwITh+HH6SSiMQ8CigxbkpNp3cVlsR4uF06UD8iV0RuO5W&#10;/GAHdqS7rb60qjiHPDH06xxrqLKk8fXLzpxX7VmJ47WFH6mo5oLMhsz0sZrageLSweJidF3VQGn+&#10;Cgm9+mH5y9LCbx/er356P9Fa31ecOVGTP1SWOTfW+hsL/SN17HcWfqSmqD49qTbrdXl60iKF+Hlh&#10;boZGmWYysFj01DT749ulsZaGilcJ9ZnJOY+up96+0JD76ss0eZY0OUVCQ/1sOdcbIFse+PcBJCwR&#10;N0olTc6AdwIVx6JBlwOX52nNlQWnosMenTpwdnfoowtHFljYGRaOjB+ZZ+BXGNiXN04djXS/fjQi&#10;LtS+pzHn1w/Md1Po5rzkM9v9H56KuXQoJPnpuZVZzDR5/B0Ln/X08u3jEYkXY6/tC3h2Kfb3FeLn&#10;eeIKC8XG9JyJ939waVfyo0P3r0TfOhXVmpM4WlXQW5Xz6s6JJ6d2JF/anXn7QMKVuKwX1xZZk3PM&#10;8RnacH7S1efX4l/eOvj89tH2hsIPbxlsJopBG4e86ZlY9gwRRCYdtTyLn6cN/f4W+2lqkDpQShss&#10;ow+VT41VM0aq31N7flmY/HERu8wam6aNTFFGPq/QltnoT/P4t+yJBdrAIn0QrFpiT86yxhnUMTJ+&#10;mE4ZnWEMzNC752jdc9R+NmEEctchE6cZFBplgkQYBAfApE/Mswg/vZ+dncLTyCNk4giZPE4kjpPJ&#10;4M2LohOHPy4Qq/MTjkV7xm2zinLXifYx3OmtGx9kHuKoGe1jHOmiAxTjaxQfaHJom8WBYJOD20wO&#10;BhkfDjE+tM1gf6DuwUCdQ0G6B/w0jvhpxrkoR9nJhdnLh9jKBltKRdjI7HZRi3bTDnVARvvbnt0b&#10;dvlQ+Klo953O6nvcVc6EG13bY317n92NOOtre8xvQEXo5tdjTO5x+rVejTa8HmN8Y48pGLkZawZX&#10;yt/lVLuDHCbyYARm9DCd/07whmAVzPThxavRRlejTa7HmF3bbXplF9i/+X2Occ0tTo08XCZ/O94K&#10;RvYggskg/llg/tUYi2t7LK/GWl6MNr17yP5anMWlWLPLceaXYi0uxlhe2ANkdTHW+lKs3cU4h0vx&#10;jldi7S/utrm8xw4kF6KtQXIt3hGMgAgWz+20PBFuvN9f63CwHkzez++yOrvDAtYpTotXoKMhBmBz&#10;uHweCKb2BwK0d7tDLD7aTRUuit/upBhuJwuSSAd5kO90UQargGAoH+etud9fZ7enRrCN/E4vQ1s9&#10;WaENUI28IDc3z1ZuPh5eHh4ejo/8Vl5+Pn5hISEJCTFpOWkFFXkVhJK6poIqQlJOUUhcil9UFIhX&#10;WPiHrVu38AnKKKqIScsrqGqoa+nJKqmJyMhBhjaCAmA/mzZyAamqKImKinJxbeDasNnVy89nW9ju&#10;/RCRv3r3/t3nCQlpGS8zczOLK9/UNJXUtde2D7T0TTT1jMFEHnzxXIPybQMoCNZ3j9a19ta29HBq&#10;5BtLqqqKysqhOsG8grT0zDUi//zlwycvHzx4duvBo6v3H15ZI/IwdoeL5ddYPBgHa2Eov0bkHz25&#10;DhN5sKuExEccIp+QlJqYnJaUlPbqVUZKSlZGal52ekF+emFBVnFRTmlJXnkFh8hDDrFFNXXFtfWl&#10;9Y2Q4Fr4umaIyH/LYf1bIl9QUJKfnZeanvny6fNbLxLvwUQ+MekOjOOBEl7cTk5+mJGVmJWTDLu6&#10;p2clwlB+TalpL1NSX8B6nZKwXt8Y/ZPUdCg+f3HnybObawgeJvIJL+9CFwNe3AHxZdL99T7ykL1z&#10;TvKajzzHuCZ3PZHnNCksKa0pKastq6ivgIl8bWMDEEzk4SLUprbW/zKR7xkaAhGevF7QTnq627t7&#10;2jsh/4n29va2tg6o2WNbR3N7R1NbO1Sb39oCQ3mg5pb6pmZwRODQasDRATXU1wJVV1dCxKy6sram&#10;oq62sr6usqm+qrmhsqu1vqOlurmmpOJNRmFWUm5aQkbio+Qnt5/dufz66W2g66f3n9kXdeFA1J4g&#10;J28LDS9TJcgO3ljW31Qu2EJ+m6VciIVMsJlUiJX8Nmv5QAsZP6ggW9jfSCzUUnaHnWKElewOe/kw&#10;K6kgU9EgC/FgS7EwW5loN2UuK1VxCyUxIHNFkEgAgcRaVdoOIWetIgv52MgL2WrIgKgtvtVcWQwI&#10;KoFXEIIN6KFKdmkBqOZdTthQRkQfMqvhAzN1JXn0pHi1xLaARSM5YR0JXhDBNDDHQFoYJvJw5fua&#10;Ab22JJQbK0oYKYjry4qARS0JfjgBE0CiIcoDpunKCquLciMl+cFkMAHswUhaxEBcwECcz1CCX5WX&#10;S1uST3QTV6ivXVHui57uciqjmz0/+PEnws9/o33+lfjT3yg//k5efD/OmOkZQVV09ORU1b1Mz77y&#10;5OWxK7ei9x/22hvrHBVqFhlivivSakeYeeQ2k8hAoxAf7dgIy/077Q5HO+zfbhMbYrbdVyfQSdnD&#10;XNpRV8RGg89and9EaZOx4kZT5c1G8lxmCj9YKmxwUNnqrM7vpMYH5KIp5KEn6WMgE2gkD+SnL+ut&#10;I+mlLemjK+WrJwNyNw1RNw0REF0Rwq4IERBB7q4p6q0NMXpPpBiQh6aou4YQZCivLuj7zYz+axW8&#10;FoTp4bp1KykuN1V+P21xdzUB2JUezHdVEYCJvIsyv7saiAIuivzeCFEOoIeoPdgERDDZWYkHjMC7&#10;8tMRDTeT99cVc1PjhUvmA/TALUI4PthQwk9LyAvBBxvNQ51gEXywDb03SJCCvpoCgToiwXqi/lr8&#10;vppgkNtTjdsHyRtsIBZiJLbNUDzQQDjYSNRHmy9AX8hTkxsk7prcvgYirpo87lp8XrqCIHFD8npq&#10;8bsitrhpbPVA8riob3ZU2eCmvtFDY7M7YpOXxhawWzflze6Km9xVtrirbIWvCvhqC0GF/JqCnkgh&#10;b11RX31xLx0xd6Swl46Ij56Ih5aAk9pWRwSvq5agjdJWY0kuU9mNhlI/GMhsMFHgtlYTcdSS8jRR&#10;jXQ12bvN+VRsyPVTsUn3Lua/fliRm9hYmtHVUDLUUTPSVTfS0zja2wTiYEd9T3NVe11pU/Wb4jdp&#10;+bnJ6alPExPvv3x5L+nV49T0hPSsZIhfv8kuLM0vqS4BJ6/qpura5vq61rqW1oaWVqiyvgUqrv/X&#10;UJ5jH18DqQn63Q18KoEFXejj/AAHnFBqqsurq8pABDm8WFVdxlEprD9DeQjHV3KIfMVXKF9SnA/0&#10;HZF/U5wJE/n8r1A+Y43I50F6vQbl11j8eiK/HsqvB+7/N4n8m6JUoMI3KcUl6aVlmfkFr9IzOAj+&#10;L4j869THfybyYDAtAyLyqZnPX3HWZue8LMh9uc3X1lpXyVpLxllHwUlT2g0p7aMv76UnDeRnrOSp&#10;JxtopupjqGCvJuyIEOWMSHsayLjrSQG56Uq66oq760u66Uk4aQr6G0rCvRY8tYXBS9dTWxScOnwN&#10;Zb0MpH2N5MF8fzMlZy2JIEt1P1NlbyMFL305fxNldx1ZB4S4u66Cp5GKrzky0t0y2s/pZEz43TNH&#10;Em5eynh+vzw3vbmiqKUGck8r4XQqKSqvLi6rLiqvLamsL61pqWnurW3rhyzmu8cbeyebBtAtQ/jm&#10;Yah3a+0woWYIDwTyhhF88yixdZTUPkpqHSa0DBA4OJ7QPkBs7yO09eMa+yfq+sfqe8fqe6DOsbDq&#10;esZrukarOIY51a191U1ddc2dtbWtTMYMjOO/I/JQbfifWDOsNSIP8ehvuJZDbBc41fEQl5+ZXmQx&#10;wQRocGH+PZM5n5X1prCwAoulfvz468DABJU6jSUwz1+6zZhaYk2vZOWWllc1V9a0evuFJSZmMpmL&#10;58/fZLNXcDhGbOyR16+zp6YWMRjKkydJi0vvWVNzVBrrl19/T8/Iqq6p+/T557Fx9Nlzl8Dg5Ss3&#10;0tKzE5NS6Az2/MLKJApXWFDS1dnHZEAHPM2eXzOroVKYYBEkc7NLDDobDMIl8/+z+u7BAVrPsv8T&#10;rX8M/zvou8MD+jq+npL/39Q6Cr9e/68S+fnZBU6yuLT4DuppvLD05dNnNoN6+tDeUB9nZ3NtKx1F&#10;c/CBUFUMKcenIcOtLrVJWZxLU3qjjhKPugSXNB+XgiAXQnqrkYpIuLf10V0Be8O8dge6RAc47/B1&#10;2O7tGOXrFOplF+xuvc3DapubpZ+jobedHpC7uaaTkYqdrryNtqytjpytjgw4nVpoiFvrSBsjRA1U&#10;hYAMVQT1lfh15HmAVES5FIW4VEW4NCQ2IsQ3AIFEXYxLW3ajGhgU5TKUgz6Gmchw2Spu8tAS8tGB&#10;GuO7qgu4aghG2arGuGsd8Dfc7aEV5ao72FD4cY7NIFHoJBqTSmGR8FMk7L8n8hQSmUJaT+TxUwQc&#10;g4CdpuBXsGO/dTcRr50ZDXTCBjh2Bjgx7p5fxfR/xgyzsagpAoWBpkxj6fM4yjQez4S8p1GQaTUF&#10;z+bg+Hkc4SccdrWvY/JoPMrHmWhttOhotWRn/s7FZtnFesnVctHFbMXZ7K3TV+C+9BdE/p2jxYq9&#10;2aKdyRLHwWbO2nDGyoBmbzLkYPHx8e1VwuQCdoJNxLKpeAZqfIFCnCKSWDQ6FfzRCEzq5AJ+cJVK&#10;nHz0sGx7eNnOiM915X9Dj7yjoKcoKCIJRWMSIPt4CnGOhIcbukJ+NTQ8ZL39b4k8hB2/dXZlEygD&#10;zV0c4xqIyI91QkQe0jciTxyjPL+ViJDWUhJW01M06ajso09Mv6N9ORR5QnKrvIm6lfhWmSvHbxLH&#10;aKh+fG/TgLWBnYaclrqMpiSfXFFGOWaQONY9OQT21jsx3DGG6sei+jDj3ZMDrcMTfZMTA+iR3tGh&#10;7uHR7hHyODnpXrKKsKqBvIEsj5yLsSthiIzqwUI4foA42YdDDxC2eUZK8smbaNrIC6sj5Y2VxbVF&#10;tyiqSOioSSKVRNVkhRRkRBSLc8rAw9DfPkLFssGBSfEq6iqaSWxVvHrizhzlHXaEOj5AwI1R8SOU&#10;Rdq7excfIyT1DFUsRTbIeFkHEEdoLBwb2ztO6B+dRqMbc7OenD6ed/NS2eWTpaf2Fp6ITY0PzTu+&#10;PTnOL+NoSOnl3alHAgvOR2adDH19wC/7RGjOsZCUfb4ZhwKzjodkHgvKPxaYd9gva7933pGggpPh&#10;2UdDs48E5x4LzjsZ8nKf99lg6/xH5z7PU2cZpCkqFbzmadAvPjBU+iSNDhE98BwxifgZCnWRTPmE&#10;w9HfFNTvi63ydq9zcWh0c/0lMXl1ArM6gf1ApEwzqGQmnsTC05m4acLEp8nxVcwk5tSRdhdznIs+&#10;zUYTuhpkZToP4XhjyA7e2nDJwnDR0njW1mLE2rja3fa3msK/40cXUaPv8aRfCZTVidHV5tr+XZGd&#10;9pY4K1OysTbTzphsq0dyNhm10qZ7O096u3RuC/xYmLNKwy2QMWwybopMAC9FFhWIxKRChviwyCTI&#10;Jn6KRmDRsJ+Wp9/NM0d6W5Of3L196XRsVGhMxLZTB+P3R0ed2r+3IC2FjkXPM2lsOplChBzkmSwS&#10;hYolkdHrWTysf0PkoSp4KpGjr1cFgBhUHEecyn0yBOWZ0NGSpmhkNp0yz6YBLUxRF5iUORplmgxO&#10;MtCZBBwGVCZPxDDBfjHj4O32fmmuv6MpPirkxJ7tl/bvOb4j9M6Jg/fPHTt3JO76hWPXL5ygoUdX&#10;PyxN1FfVJyfUvXzYkp7QX5zRmpfSV1o4WFoyWFyMqqhEl5ejS4swlcWo+oq/zbN/W1lc/fHzLAHd&#10;mJ1Ka60ZKUp/j+3/bRr7ExP92zR+dZ76+zS5Ket1W0FWQ17WeEfrPA06PZJwaDqN8v7juzk2c7yl&#10;rubV85pXT/PuXyl6cjP99vl57NA8YWyajIJ+ggNBecgL6Jt7D1TBPUWdZJMmqeghImqAThh7v0jv&#10;ayo7tTP42elDl+Oi7p89uDiFYzHQdPLELAO3wsKlPbh0Pjb4+tGI43G+HbUZ72ZxP85ThuqKz+8O&#10;eXA69szeoBcPT72bxzHxw+/YhOaylKO7PJ6d3Z10Jf7GkdCz+4Lbq3MWWZNLzPGuhozr56JuXIq8&#10;fCrk4cXdSZcOJ5w58Oj8wQt7Q59diEu4EPPozM6nl/dmvrzBJA0xSCPzrIny3KevH5zOTrxalvOs&#10;v7N6jk1gMydY9DEWY5LBRDMYGBaLwIYGUXPMybds1DJj9Oc5zBf22I/T4+/pwx9ZY19mxhcpvXPU&#10;wSX2JJM8vDCLm2ahITN62sjbOewcYxSML7InpyhDU7ThuWnM9BSOzUKzqP0zjL555hCb0j9DgTqU&#10;0PEYyF6JhqZRRlnMcRp5BDx0yzOU+WkiGCGRxsjkcQJhDCRMOhoc/McFYmtlysk9XvFB5lFuyFhf&#10;PaA4P/2Doeanox0Ph1geCjE7FmF1KMT0SIjZoW1GQPsDdQ8E6O7314F9VPb7IuLclXfbS+9xlI12&#10;UdzlqrTHEwH5q/gi93pp7vM1CLHXiNvmcPXYjitHt5+K8bJT3+ytzxPrpnQsWPviTpPL0WaXdhlf&#10;jja5Gm10eafBpR3612NAbnhnr8XteAswcpNTNX9llyGI13Ybw8mNPaYgv/PNwQYegWfCAju5f8Dm&#10;7j4reBVM848GqOz1kLu80+jJUedHhx1vf3OTf3jI4fERp3ucDq4geXDQHiRwx1cQ/6XuHXS8s9/+&#10;zkGHm/ts7x9xvBZncXWv5fX91rcOOVzfb3tlL6Sr++yuH3C8BrTP6fIeu0sxtjCXP7PdHCxe3+t0&#10;fpcVGAHjV+McLkRbHws1PB5mBAbhiviTESZnOdXxsJsNyEECJoDHFiby+/21DgVBF0ViPCDaHuOh&#10;DvN3mMXDNfKwwAgQPCfWSyPeBxnhqBhkLRfppmulLSW+lUuYZyPf5s283Dz8vHzgj5eXFybyAiKi&#10;QuJSQDKKqkAKqgg1pA6IIpKQa42wpCS3oOAmMFlAGIxLyikBqWvpiUnLi8jIbRUQEBAR5hPg3bRp&#10;A0zkhYWFN2zcvJGbzzcoNDBie/yR42ev3rjx4NGDl0lJmXmJWXlZJVVFtc1lDZ0NXcPwL7PXiPwa&#10;lG8fREO/z+YQ+Zrm7urmtoraBsjmpbQsv6gYIvIZ6TCRf5n0/EXS42dJjx6/uPvw8bXviPydexdB&#10;vobmYQQPBK+FF6EC+ac3njy/8zTh7rMXDyAon/xsPZFPTn+dmp2Zmpedlp/3HZEvrKp+U13zprq2&#10;qKbuq0d8bRNE3v/I4mHBRL6kph52rSmpqiosK8krfpPzJg8oryg3KzclIyvxOyIP4/gXL+8kJNx5&#10;9epRZnZSdu6rzKxX2TkpGdlfy+SBvibpiX/G8V8Z/Tcin5YBEojIgxtaQ/BwXTzIwU3Dg98RefhK&#10;QE5uKmRcU5jBae76ByJfVl36L4k8zOL/TOSh5q69vf+SyP+VYCIPku/mw1C+raentbOrpaOzuf2r&#10;HTRI/hWRr29phfpBcg6qFubyzfV1TXXVrU21LY01TeCfZk1pVWlBCbiPWa/y0l+kPL/3+vmdxIfX&#10;n9w69+jGmcfXT9+5cOTq8di4ELedvrYRHhaeFgg3EyU/S4S3qZKfhXKYvUaEPSLMRjnIXCbUUjbK&#10;TiHKRn6buWSwhUywlew2a7lQW4VwO/kIewUgKLGRAW9qqCGztXiondQ2G4lAS9FQB2kuG6SMlYaU&#10;maqYmaq4uZoELCsNaVstORtNeUuElJGcoDUYURU3UxS2UBYF0UhGwFRR2FReWF+aD0QrNUkzBQjc&#10;m8qLciri+Q1lv3J5HQlusDlsXwNxfFkhYzmx9VAeKpmXFUGK8+lICYIEKrHnlMmDES0JfgM5UZjI&#10;g0FDeTF40VBeQlVwK0KEV1tSSFOYW1eM31RGVFeIR1+ET1eEV18C2oOi8GahzVwSQj+oqwkZGsv6&#10;B5nuiffcd9Dv6q34py/PpGbd6B0pHRgvw9NamYuDs+/HV37CrfyMn/+EAjmJ2oYnNAwMFlVVJ6Sm&#10;XHzy+MjVSzuid9hEhphGbDMBCg3Sjwg2PBTvcunMtosnAi8eCwA6sddzR5DR7lCzCB8dXzvFQDsl&#10;K5Wttsrcdoo8tgo89kp8lnI8ZrI8rlqSwWZq3voyrpoSkO+NhrinrpSPPlRC66kjAxXSIiU9dCTh&#10;31aDEZA7qQp6akm4a4q5qAuDxFtH0gMJAXonFX53DREfHUnOV01xD02ooB584fTXkYDBuicCqqYH&#10;uSdCxF9Hyg8p4akm7KEKyU1Z0F1FCCQuinxg3Ash5K7KD8tNhc9dlddTnd9VmdsLIeCjKQSipzov&#10;DNw91Hh8OIby/rArPcc73hf51UQeTkD01RCC5a8l5IcU9NMWhPrKanN85LUFA3VFtxlJhJnKBBmI&#10;gSTQSNxLW8BHVyjIGMq9dYU9tMDXZl53JL+3jhAY99YBjwC/pya3txavrw6/jzafp+YWCMqrb/JE&#10;bPZU2eSttsVXbaufBo+vOq+nGgToXZQ3ualsdVGBWtE6q2110+D11hYJNJTy0RGF2tsi+QN0hf11&#10;RTw1+EB0Vt7siuBxVuWB7OxVeCzkNprJ/GAuv9FMboOhNJeFqoClhqiDrpy7iaq3hYa/nU6kp2Xc&#10;Npdj0QGXDu14fPlIyuPL+ckPyrNeNBSltVbmdNQXDvfUDHRWttUXNFXnVJdmFOUm5mcnpiY/TH39&#10;ODnxflLSo7S0BOhEmZIAznSFhZll4D/Om9zKqpKmxprGppq29sbmljpwkmlpb2hormlqrWvrbGpo&#10;ratprIK6vDbWNtfXNNRU1lWV19VWw1y+tgbC9FWV5TXQtb6q8rKSyoqy2tpq+AJgVU15ZTXUuQJu&#10;W7EmqMF02ZuicnBuhezAoPNseeGbotyiouw3b7I4ygCCC+SLSrL+aStfkAEEE3nIYp5D5Ne0xuVB&#10;zMmBtJ7L/xv+/q+V9jQ99UnKq4evku4nJ95LfHEHjJQWp69ReFgwhV8D8etZPCy4Rr4EPB0cK/k3&#10;Rakwf/8njv+m1NSnkNaz+DSOp3zak29E/tHr9CcZOS/SM59nZD4vzEsM8ra21VcxVhGxRUg5ICSt&#10;FQSc1KHqeEd1IWdNcXt1MWeklJuOrIuWtKeBHNRc20DO10QhwFzZXU/KQ1/aXV/SWVvUw0AKanGs&#10;IegE3nG64m5aIq5IYZB4aIn4GUhBl/R0xHz1JYF89CS8dcXBYJCRbIixTLiZfKix/DYT+QhLtVBz&#10;lWBzlXBbLV8j5VAb3TAHgwArHV9zZLCD0YEwz+vH4hPu30h/lVBelN/cUN3X2TbY29MN/qW1tNXV&#10;NlVVNxSX1ZZXt5TVt5XUtlQ0dVe09tb2jdb1j7VP4LvQpJZRDEi6MeSOMXzzIKp9lNA5Tmnux9d3&#10;o9sGye1DlLouFOSHMzDZ3o9q65lo6Zpo7hxv6UK1dKMb2sfr2oYbO8dqmvpq67ubmnpqKlvoxKm5&#10;6SUYx/8Bwq5DzP+h1m8+zZqHxZ6aZzFnF+bfTrMXOtp78/JKOzsHZ2ffLi5+XFn5UlRUdfv24+zs&#10;omMnL9BZ83mFlYXFNXfuPAEjDx8mLix8qqhoun376aNHSVgsnUBgXL9+n0ZnLy1/mGLPvXv/uau7&#10;98bN24tL72pqG2/fefD5yy+NTW0dnb2fP/1MItIGB0YfP3pOJFDfvf0EFt+ufGTQpsDd/O6w1/Qd&#10;av8P9d1OgP7wOPwHWkPh/0303eGt6Q9z1hPz/8Oa+Yba17SesP/P6jtc/n9Na7R9TfDIv9DU7LvF&#10;t4szS+C1urL0fmlh+fP7DzNM2ukDsdv93cwQ0trSvLZaso56iuCjo4+lppeFkpuprJeZvIuxtJ+V&#10;spuJnLO+pLm6oI7kD6rCkPuftsQmdSEuFX4uZT4u6c1cMtxccrxc8nyQFHi5FPm4VAS51ESgmUgx&#10;Lm1xSDoSXHpSsGfgZm1pLh2ZH/TkNhoqbjFR4TFT4wM7t0AIOepL2+tKOuhJuRrLe5gpeVmo+Nsi&#10;tznpRHkahroiQ5wgG9xod81oV41dTmrRjmrbrRSjbJR22SOinRC7nTX2eeseCNCP89HdZq821lq6&#10;MkVnkChMCoNKhMpU/7pG/msFK0zkaQQKE0eawRGhbqhE/DSVxKbiV8iYv0/0Ee5fHgxyQ/s5Dvk6&#10;juwJX+2q+3Wif4GAYVJpJCwZqjLHUlg4AoOIppImqSQ0jYgFi9NYwjQK8xMWvdpaPxIXgfVxoNmb&#10;zNqbzduavnW1W3G1WXazWHI1XXE2WXYyXba3WLIzhxxsnCzeOlnAOH7F0XzZznTRxnjeyhAk8Pi8&#10;jdGslcGCncm0mzUpwG3++oVV7MTC2NBbBnWBQpzBoOaIuBkqDYfBEihkOovMoowto/tW0WN9Vy4V&#10;hG/ru3Lu94GOz+ihtzQMjTROIqNpTBKVClX1zhCwswQsGxw8GYKVFA6vZPyTVEL88Zu+1siDmXBn&#10;11kyfaS9b6xzYLSjf7xreLitf7C1f6xrZLRzdKJnYrx7kjxODXQJUZXQUBRS1ZTWCXWPBNrhvdvF&#10;yENJGKGrYKwupWVn6DzcMYEfoQy0DhtpmCqJqxoiTES3ShWkllBRrJHOyZGeyclBHGYQD/KB5pHB&#10;llFUP3a8dwI7SuhvHxrqGgU5A8N6dOWp1BYZLWkdBX5FJ0NnFmZ6vBM10j4x2jFJGKWOdqH8nLfJ&#10;CCrpq5pL8CgEuW0/te/KsdhLJ/de3r/9yKm95/bvPBS/82BHQzd2nDjejyGhmAd3HlMRR5oibAW5&#10;pB5cfj5HeTfRTyBM0CmTzMG2sS/zvx7adVxeQN1E3UaIS2p30F50H4E6SScMoDDdg3MYbNub/Ov7&#10;YlMvnCy+cKT59tmGm6eLzu1NPRSeuDcgId73/g6nJzGuCfGe97bbX/I3uh1ufT/S7ryXwZNdrve3&#10;22ccD8o46PM61iVtr0fu4cDCUxEZh4KzDgdlHvIvPBP+6pD/hVCbFxfif1piQNdOYH5Nx0L28XQ0&#10;i4YGr2E2hcTAk5h4wt8WFjFlpcVx0dU+7kMutiRPx3Fnhz5vr9U3b1ZHR99Nji3QiWw2aWqGTCOj&#10;llmUZTRqlUj8qaSkzs8TG+SKstaddjBnm+kvWRnNm+qtmBl8tDZdMjKYN7Vg2Dt2Ozi0741eHe3+&#10;jTL+iTLxCTuxip9c7agfio1stzOesDZk2ZqQzfXGrY277Ew+XT3xt3tX2q2NMX6eHc7OPbExq0TU&#10;In5sDrwI6cQZGplFJTIpBBadxGSQaVQCi0nBYsYhvxoqfmGKzCJO3Lxw3NvJ0tXaKMDN1tvBys3a&#10;NMTLzdPOys/B3t/FKS4yfHmKScdjyDgU2M80i8qk4YnESSoFT6FyvGvoeAoFRaWiWSwCg4EDr/P5&#10;GSqDiiETxumcDrFkAhrcOhkqbydQiNADSyPjwH7oJMzcFBUcxjybBh5bGn4S3MoSm/llZZGGQ4/1&#10;d5bnZzSVF/c112MGez+B/zng3UTEUDCTbDoZjxmfYpCpJCwFjwaL0CWE7dtOx24/vTvyYuz2B2cO&#10;J1w/f//qmSd3L9++fo6Bn/h5jolprqtPTujMTGpIftSTn9Kc+XJ2rH91bnqVzaY1tYzk57Eaa9El&#10;eaPlBZ9phJ+XZlZ//XGkqa67KIdQXYStzFudp31iYGcn++bRAzPj/bMTQ51FuU15mQ15Wb111ct0&#10;Gh2LnqKBR5hIJGHnpugL+Mm6lBeVLx5m3ToPVPT0RvHLu3O4gXcsPJs0QcYM0cko8DKjgEeJPMGi&#10;oWYYqCU2vqO66MrxfR0NpTM09BKbONpZe/1g9O0Du6/v3/XowhEmcQTMZDPAM4t9P0stTnl8fKf/&#10;xf0hR2J8ynOffl6ivp8m9tUUXdy7/fap2POHIp7cO/F+CZycx96yiNiR5otHoq4finh5Zf+tEztP&#10;xge3NxQusHFM0tDKHKqhKvnG1ehrF3fcPLvr8cnY52cOXj28uzrnRcub5Pxnl3OeXXrz6l5LVT6b&#10;hqKRxijEISquh4HvY5OHZujjU3QMi4GeYoBnBGgS5FCBPBMPQXkWbpqJnWWi55iTC0zUEgO1TOeI&#10;MbFEHwGaZ47NMcenWZNsFprNwoI4DWlylgmVxsOahgR2O8lijrMYw1P0vinaAJs6NE2dmIYuhWKg&#10;8yplgkEdoZGHyIR+GmGERZlg0sYZtHEqdZJCmSBTwesT8pGfoo7/8pZaX5hwcrfnLm+DXR7IGE+t&#10;Pd7I/YH6cX46h0IN9wXq7/ZGHA0zPh5husdbY3+gbrwPZJlygNNudL+/VqyX+m5Xpb2eqvvcFQ54&#10;KsV7qe72UIrxUI31VgWDMW7Kuz2QYU4aO/wsrxzfeeN0zJl4X0u1Ta7aW0MsRY4EIi9Hm52LMrwc&#10;bXJtj/mFKN1bHJ8ZTj276a04iL/f5BTC3463AOMwZ+eshWxtYGuaNYFFIDATngx2BRP5Bwdtwciz&#10;486JZzwO+ii4a3LFu8s+POTw7Ljro8OOL097Pj/hdm+/LcgfH3F6eswFHgcjQBB5328LBsF8MHj/&#10;gN3teKuvaw863jnocPuALdCdg3ZANw/a3jhgc+eIAyexuxxneW636bX99tcPOJzaYRLtpgweN7g6&#10;Hi6KB/FSjC2Ia5geCO7pCpKzOyzgfK3RK4hgEAg88mDxRLjxPj/koSBdkASai/gY8e9yVQLa7a4C&#10;Hv9IB9mdLoog3+Optt1JPspRDmwFxoHAsxZiLeWqy+uA5Al1QhooC/BzcQlzbxbh4+Pj4eXewsPP&#10;+eMT4BcQFOYVFOIVEhUSl5ZXQUjKKalq6qhoaMsoqojLyPMIioBV3ALCG7byggSMAEnIKsgoqkor&#10;qIjJKfCLiv6wedMW7s1bt27e8AOXhoa6sLDwDxs2beYV8PANjIyJizt6/My1G7cePXmYmJyYkZtW&#10;WJZTVlNY3VjV0tvQNdzYPdrSN9E+iOaAeHzHEK5jCLNG5Bs7huAa+crGFshEvqKiqKw0701hdm5O&#10;Vk52SlpqYvLLxOQEqBdr4sPnyQ/hGvm73/q1At3hFMivH4EFxoHAZNiy5tGT64+e3nry/A5M5F++&#10;TgBKTHmZnJaUDBnXvH6dmQq71qQXFmQWveEQ+bL8ivKCyiq4TP5NdQ1cKV9SU19a21BW11he37S+&#10;ar6strm0pomD4+vLquvgu1NYVlJQXJRfDJnI5xRm5b/JfJXyFCbjCS8g43gYx3Psa+6+eHE3Ofkh&#10;XKsO18hnZL/iQPlkoLTMpNSMxJT0l5D+JZTnWNmkpj9Lz0yAiTxM4ddK49frReK9l0n311xr1mrk&#10;s3NSoDL5bzXyb0ryikshKF9eWVZWXQpB+ZqS8rpymMgDrXetAfqOyLf19LT39v4VjofH4VVwgXzv&#10;4Aisrr7Btu4+oNbe/vb+webuXlitXb0tXV1ArZ2QYDrf3gmpuRWyoGhra2lpbWhrbWxva+xsa+xo&#10;bWhvqYfUVN/WWFtfUVhflleen5aZ/OjF/atPb59PenAl7dmtglePsxJupz68knDj5NFdAXuCnMLc&#10;zPxttAOsEaEOyEBrNV9TeT8zuWBLJY4Ugq3kohxUoxxUIm0Vw61lQy2lw6xkouwUtlnKRjqqRDgo&#10;B1vJhtjIgyTCUTHcQSHSQTHCUT7UTibIRjLUQRYoxF5mm4Msl440j4myiIOugrWmDCwrDWkQbZCy&#10;thoyVmoSQI5acnYa0pYqYtZqEiCaKQqDaIuQMlcSsVQWt1aVNFcUNVMQATKU5jdXFjNVFDFTErVU&#10;lQC5kRzkGm+iIKrPcZCHKbyOOFTbDtfI60gJwkReV1oI9pTX/2ZcoycDtYpd4/VgEYzrSouoCXFr&#10;CvPqiAtqCfPoi/GbSAobiPKby4gZignoivCCfSKlBJQleeXFt8pIbhYV4uLl5trEcbwSFuKSkdss&#10;JsElLb9ZUZVH21DS0knDPcA0INI+MtbzyMVd916cLq1OAsKR2mcWR99+wv3+j6kPnwm//E778Sfi&#10;4tIondE5OlZeU/0iJ/tGUuKZxw8OXjoffuywV3iI0YG9LtE7rLaHmoT56IS4IV0NxD10JKzltpqI&#10;/mArL2CtIGQsyWujJGKrImyhyGulKGCjKminKmKnLgyiuQKPg7qYE1LcVUvaRVvSWVMSzt11oGJb&#10;R3UhD6Skp66Uo4qQE0LYW0fGWU3IW0fKR1faR1vKXVPMTR0qrvdCSnhrS7ioCXoiRbzBIFRKL+yD&#10;hDxwnJX4XJQFPFSFfTUlgNxVhFyVoEVPNRE3ZQEXJR5nRW64l+w3NM/rorTVVZkbpvNeCD5YUDm8&#10;piAM5YF8kcI+mkJ/1hqR/7oI9XQVhqOPliDYMEBPNMxUZpuR5DZT6WATSV89ET99EU4uFWAoDvV9&#10;RQp5akFW+HC7Wk8NXi8NXh8kL4T1tfi8NXk8EZATjo8GTwCSL1CTLwjJH6jF76/B76vO66G61U15&#10;s5vKViAnpU0uKluclTeD6KEpCJngK2/xUOX2VOPx1uAHCTgqMM1dncdNjdtBeZOjCkTnXRA8jqpb&#10;nNS2uiAFnJHgORK0UOQ2k99iIrtFT2qDrhgXUpRLC2ING3SlNhnIbjVXEXbUkwdv1wg3072hLhf2&#10;hz26eDDj8eWq7OfNxSltlVm9DYUjHRWovobBjsqOuqL2+qLm6vzSvNfZqU8zXz1Jf/0sKeF+2utn&#10;WelJqa+e52WnFBfnZGW9qqx809BQUVNbWt9Q0dpWB9TUXN3YUN3aUt8FXQJsaG6qa2yoqa+DulVU&#10;15RXVpbX19c2NtbX1FRBVjb1dRVV5WUVxeWVJZXVZTV1lbWczrRwy2m4tfTXU2oV5AhWVP6muAz8&#10;r/n6y6rS0pySkuzi4q8gPr8wbU0FhZmQirKA/orIw4KJ/BqUXyPy30H5f8fo/0TkweJ/QuS/g/Lr&#10;iTyIb4pS/0WN/Doin5bxbD2UX+PyIIGJfHp2Qnrm86zsF2/yk7b52lrpKJqpSdioS9qoiIJ3tJO6&#10;uKOaiLOGCMdQXghEZ01xB3URVy1JTz1pVy1xHyNZIG9DGXddCVdtESDYTR683pwQQuDU4aYFecq7&#10;a4s6qfFBnY3V+d01BLy+vfXAOyjIQDLUSCrEQDzMSDzUUCLMRCrSTC7SQj7UDFKQiVyElXqErWao&#10;NSLIXMXLUN5NV9rNUMHJUNnf3iDKz25PiMfBHUGXjsQl3L6ck/y8pbqsq6m+q6Wlu7Oro6MDuqzc&#10;3FZV1wg+RrypAi+sxurm1vLGpurW9sbu3vquno7h8ab+8fYRbC+a1jFGbujFNvXjO8doUEvYvomO&#10;PhRQZw+6vQvd3DnZ1DHR3IVpaB9v6pysbR6sb+xraR6sq+ogE6b+TOS/Q8z/FTHngGAoD5Xhzyyx&#10;p+aXFt/PzqxUVzenp+f39o4SCIx//GO1r2+srKyOQmG/+/jLzTuPRyfwPT0jvr4hSUlZy8s/njt3&#10;Iy+vfP/+k1VVLXT67KVLt+bmV1befmJNzS4svl1YXD595tyjx89fvU5nMKfnF1Z+/e0fIKmuqs/P&#10;K6qpbvjw/sv7d58ZdPY0x6nm39+171D7f6jvdgK09jD+h1pPuv876LvDW9Mf5vwRmv8f1cz/E0Qe&#10;6Hvy/hean5p9O7+8ML04z15YWXq/PLf0+e37eSbt0vGDUb4ulhqy7oaq3mbqbvrywTZaHkby3qby&#10;niaS4LOpj4nUNhulQEt5f3N5d31xGzUeC6WtdggBN11JIA99WXAKctWX8TBU9DBW8jJV8bNUC7bV&#10;DHfSjnLV2+FusMNVd7uLTpSjVoQ9ItRGFSjcTh3ku9x1d3jobnfXiXTVCnfWDHVEbLNDBNuqRzhr&#10;hztpAUWCrVwhO/gdnobRPsbRPoY7vHSi3DS2u6rvcIV8V3c7K8c4q8W5qMe7aMa7awHFuiPjPZFx&#10;3po73dTCnDQm2svfz7D+B0SeDFUNrxF5MvT3lchP4/EzBPw0iTBFxNNwkBvML5jhhfyUvghffLAn&#10;MdirxdX6bdKj1dGe9yQMi0amkBlM2jQTR2PhSAwClkZEA4EELLKxpCUC6Xcs+tfKwq4QT5SrGd3R&#10;aNnV5r27w4qLLUzkl11Nl1zWiLwF1OXV0XzF0Rx2iodr5BdtjN87WS7ZmsxY6k9b6M3bGL1ztvzi&#10;5fAu0G3SzYZy8sAqeuwTauIdmTSDw82iUQsEArgjTDqDyqIRiJOz5NHfqRPLFcWlMbtyI0JnC3NW&#10;CZMfCePT+DE6GWp3SaZBjJKxjsiD/D8k8kAwkZ8h0Uba+4bbevubOofb+oHGukYmesb6mvqG2oaw&#10;g/j814VIOV0NGW0TdQsdeQMVUYSSsJocr4KSoIqJupW+EmQuL75Vujy3ZrIPN9g24mbtiVTQURJX&#10;FeOWfv0kAztEGu/BoPqxXU39pHH64xsJRurmDsYuNvoOL+4ljfSM97cPTQ5ixvtRYO3tcw9URDW1&#10;pfXl+RQ9LbxoE8zJbsx4F3qwZZQwSgX7d7H0UhRTR8ob8nKJVuY1v536mTw+PUt8t0B9y8LOzJDm&#10;FujLmBH82AAKPUzADRP3hO4T2yJtreMow6v08nbKDHFxoheLH6GgBwioXtxEN9bD2ldbztBI1UqI&#10;Swp872Pj59D9WNIoDt83Qu4fnBob7S0pzL1xOefMwZYHl+puny08f+DFvrB7u7yf7Q28u8vt2V7v&#10;J3Gelbf2died70g4XXhhR8nlPVcCzO5GOTyNcb4XZv5ku/XrWNcX0c6v9/oVnIrKPxmZfjAg80hA&#10;yuGAS+F2d49EfmDjZ6dIdDr0ywY6Hcuko9lU6Ece4NlhkylzdBYTi//CZNTevVG6PaTD1xltZzLn&#10;Yk22Nh93sCmxMpl6fG91rO8XImoBNzpHRi3R8YsU/CIe9wWHX52em0l8WWxrgQ/0QtuaMWyMmcY6&#10;y5ZGi6Z6LG2NRQuLaXvncSfXMkfH1c7m3zADf2dh3k90rqIHVpsqx/fvqjFFomwNWY7GTEsDqpNV&#10;u73l5N49qy21qy11uPhdPW5OxNDwahfXheL8VQZxiVMmD1WXU0ngZQZxeRpUok4h42amaBAHZ5FI&#10;kwNhvi6O5npetqZ7Qv3sjbRczA09bcysdJBOJoahHu7uNlY7gwMXmfRpMhGc6+h4DNgPGTeBx4wS&#10;CWgSEUMgTABRSZNk8iQJP0bAjpAJ4yCBK+Xnpml0CnYJ/JNnkKfoFCIWxWZSpllUcNKAGuQySOND&#10;PROD3R2N1UTUyNsZ5gI40eAwj29eD3B3crYwsjfRs9HT9nOwjfD2SHl0f4lGXmJSZygkKhYFWdxQ&#10;CQT0+Od3S6+ePQ7xcT+yO+J4dPitw3FndoWl3LzYXVXY11I9OdqFnRxYZlN/nGbSB7qqE5+2p79s&#10;z3jR8PoJra9l9e3s6oeV1fm51YU5ckMdrrQAU5Y3VJI9NdKz+tuX93PMruqSgco340VZEyWZQ1WF&#10;NVmvy1JeVKYnlacmAjXkZdTnZpalvm4sKnjLZrFJhBkmDepPSyWSsJNvafj+isKMO5cKn958deV4&#10;WdK9ZxcOlb5+SOxvXmFgP0xTlqeIczTsHA2zxCIwcEN9rWXXT+89FhN2Ijait7lycYowS8dM9DTc&#10;OLjn/pG4awd2XT8eOw1OPvNUmMi/naYUvHp6MML7yuGoE3FBxTlPv7yls0kT4231J6Mjbp/ed/n4&#10;7uuX9s8yJ8FNgBtamSEPtFeciw8/vtP/3L6Ia2f3rcxSqcQxKm6ERRlbmENjUI1tTVllOU+KXtwb&#10;qS4hD3UsUlHvmai39IlPs/i3U1gmcYyMH6OBEx15nEYYoROHmeRxyJwdPNfUSRZ9YpoOEfkpOnqK&#10;Q+S/QnkmzOVxswxI8ww80AIDt0gfX2RAOB4cIUzkWVNYjtAQnZ/iDDIn2MwxoCkW1LWVxRxnMoaZ&#10;9KEp2hCLOsSmjLMpk1MUFAvC8WMcIj/AIfJDdHCElFEgMnkcEhVFoUysEfnGopcndrtHe+vtcIFM&#10;4ff6akG0PVD7YIjObm+VMEepPd7qYDHWB3Ek1GC/vxbcUHSfHxIm8tEuinHuykf9VI/5qx0K0DwQ&#10;iDwYpHUoWPsIiAFIyGXexzAm2O78kchLx6POHwwMcVKJ9lA7Eap/aZf5g8POdw843N5nc2c/5CB/&#10;d5/Vk6OO9w/YPDxkC3Tnm5U8iI+POIAErIL14KAtnIBVa4NrAoPwBJAknHSFN0w843ErzvyAt+JB&#10;H6Xb8VYJJ90fcGrhHx12TDzjBSKM3UG8t9/2FqeVK5j2FGo56wzn9w9AFjdgwvVYixt7ba7HW1+P&#10;twS6sdcK6Eq8xeU48/O7jc9FG12Os7y+3/bGQfubhxzORpvFeCsHWgjtclU6GmJwbqclXCwPCyxe&#10;3G0DF8WDCBfIr5XJn44yWyP1MJEHOdgJyI9zur+eCDc+GWGy211lp4vigQDteB8NIBi+g6cmzhsR&#10;7aYMniyQgDngKQOr9niqgcEwe/lAK9k9/mZmGmKCP3AJbN7Av2XLlk2bRYREBQWFIeMaXh5ePgEe&#10;AUEhcWk5ZXUl8D9NBQGkoKohJa8kJC4lLCENIq+Q6IatvHzCYtIKypJyiqJSUA9YWSU1MTmFLWA/&#10;AoI8fLybN2/8gYtLSUlBRAyqkecREvIJDNkeu/fg6bMXbt258+T5k1cpyVn5GUUVueW1RbXN1a19&#10;jd0jTT1jLeAbIofCrxF5IJjIg88CnBr5zsrGltKq2pIqiMjnFhZ8I/Kvk169gIn8k5cPnibef/j4&#10;2ppxDYzdb98FN/7Vsua7Mnl45lfLmqc3Hj+7vZ7Iv3j1/Dsin5aTkZafkwZZyRdmlxTnlpVyoHzl&#10;WqX8GpFfg/J/8LGpafoDka+qelNeXlBaXFBSmF+cl/smByLyBRlrRB4qiodauUJQPjHpHkzkv9bI&#10;56RAnQtz0v5M5L8q7at9zRqOh0Y4FvPfEXlwQ18vAPxRUIF88j87u35H5GEfeZjIF5VAzV3LKiBw&#10;BBGk2lKYyFfWV/+ZyNdz+rv+s7lrTw9cIL8exMP8HU7WE/newaHunoHevqG+/uGegeHu/qEujjoH&#10;h3tGxjqHRzoGhlr7ept7uoFauyETm46e7raO9vb2VqDWtsaOzpa+3o7envb+ntberub+rpbejqbW&#10;uoqSvIy0xKfJT+4+u3Xu2a0zCXfOJT+8mP7s2utHlx5dOnz58I5DUd67/GxCnAwD7bVd9OV8zNUC&#10;bSAQD76YRNipbrOU8zOWCDCVDDSTgmOIlVyEvUKkrXyopTRQsKVUiIVUqI1smI0CEFgLK9BCOthC&#10;JtwBGgRvVaAoZ+Vd7uo73NSiXFR2uqtz2alKATkiZEG0V5N2UJeBBUYc1aXt1aWsVMVtNCQsVcXN&#10;lUWt1SRgKA8GQbRRl3RBKgDZqkhaKoiaywkbSvObKYkbyQkby4tYgEFVKXNlsK2UrYYcWAQCa00U&#10;RMFaEE0VxWBBpjecBrA64vx6koKQ+w0H3IMEJvK60gL6HAt7yLye4z6vI8qnK8YPZCAuYCwhZCIp&#10;bCjCDxIjSWhDpCS/ujS/oji3tPBGOZGtUrw/KEnwKUvySwtuACMSQj8I8nEJ8HGJim0UEObauIWL&#10;azPXZl4ubmEuAQkobhbgkpTbrGMoa2mn6eFjGh3re/p8zJ17J56/uFhZnYLCtMzMjC0vYz98IH3+&#10;TP78Bf/Tb8S5pUE0vmZwtKijI324N+/Zjb0xfqZu2hKWMlvNxDfrC240keC1kBNGCmzQEdmAEOTS&#10;EuLSEd+gJ7YJRH3xzdpiP5jI8JorCdioiFqqCFkpCVuriTggJB01JOxURZw1xe2UhW1VBD20ZR0R&#10;ojaKIJG2VRJwUBV2RYg5QQ1mRV00xD2QkkDeOlJe2hJeSAmolF4TkoeGGJCfrpyPppSnuri3hqQv&#10;UhrIQ03MSZHvq6e8ioC7mhDIPdQF4c6xcKG9iwq3B4LfU0MA7iILEsgkh2MxDxIvjnk9EGRx862h&#10;K0j8tEQCdMSA/LVFoagLOdRDJFFb3FdbxAcp6okU8teX8NMTDzSUCjSS8NER9dUTCTSWDjaWCTWR&#10;3WYAdbsFO/HTFPXTFPZBCHqp83K86fkDkUKBSEF/DX4/DR4QAzQF/BB8IAGDQVpCwdrCgTpAIkCw&#10;wT3sbu+ktMVRcbO7Oh+I9rKbnBV4HeQ2g7vposQD7qmrKo+TCre94mY7hU0OSltcEHwwkQdy0+Rz&#10;QQo4afA5q/MCuWkKQZXLGoJ2Kjw2Sjy2yrxA1so8FvJbTWU2GUttMJL8wVaZz1qRx0x2K5CdqpC7&#10;jvQ2K+QeT4t4f9vTO/1uH9v14vLRrAeXipLuNhW8GmwsGmytHOlqAJ9Nu5rKe1urOhpKq95kZr56&#10;8iY7OSXp4fPHt5JfPMhKe5Ge8hwoN/d1YWFmSWke1JEVUlFlVUlNbXltQ2UDx2K+uqGqora8tKqs&#10;sq6qpqkOnCJr66uqaysqq8vKK0tgCg9Xx68l4NxaVA6ppLK4orqkDPzLKM2BQDynQP7NmzRYhUVp&#10;BW9SYe+ar+JweQ6RT82FWry+/oO+sfg1/RnKr9f3IP6bMtOfZaQ9TX396HXyg+TEe0kv7/5fIvJw&#10;/kcoDwRz+ZSMp2lZUGfX7JyXRYWvQv3tzZFyFggpcJ60VBRyUBcDslbid9EUdVIVcFThBxHIXonX&#10;WU0QvIogvI4UBi8kX31xN00BVw1+Lx0RZ3VuN20hV20xR4Swk4aIM1LEQ0fC11DWR08CqovXEQWC&#10;3krawn5aQr5aAtAlLi2BAB2+AF1+qDeDsVioqUSkpUyYhWyAodh2O5UoW+VgC3lfuIOFsYyPkbS/&#10;qdwuV50Ie0SwpVKQhfI2S7UAc1UvA0VnHTl/S51d3g6HogIvHYl7dPVsasL9soKM6pL8jvqq9rrK&#10;7uaGnvbm1ibo117Q7786Wupbm+s6OmvaOyvbu2p7hptHMK1jhIZBdM8YoXsY1zGAbe/HtPfhgFr7&#10;IKP56raJyraxms7JKhCbh+tbRyuruyYnqbMzKzPTC9McZg3rO+j8nb4D0GuaYs7A+m58af7dzNTC&#10;LHtxijXHYs6+XflEp7ErymtLwWe98lo8jvLh408rbz8tr3wcGUVNsedB8jwhubi4uq9v7MyZa1VV&#10;La9f5x45cm5x8fPt24/v3nucX1CCJ1CYrJnpmbnhkTESkfbrL39fXHjb1ztUkF8M1NHeszC/8vnj&#10;TwtzywQcGRwDSMCBgQiR5T8e3nf67s7+G3234f9Qf+ba/z0FH+df6eucP0Lz/7P6I44H+g6y/4f6&#10;jo//f67vQPyaFthzy7MQjl+cWVpZer84s/BpZWWBQbt28nCAvamnmaaHobK9poSrjhR0hU9X0l1f&#10;3N1A2NtQwstQNNBCBgh84vQ3gfq/eemLgI+t2ywVgEKtVMKsVbdZKQdbqgRaKgdYKAVaKm6zUQm1&#10;Uwu3Uw+zVYlyREQ6qIfbKoVYyQdbyIKdbLOUDbWW9zOV9DeTgnZrJRdqqxjhoBLprLbdFbHDFbnL&#10;XTvaQweOMV56sT4GQNHeOnt8gLSiPdR2OCuAL7R7XJXj3NX3uKrucVGPd9cEinXX2O+jtd8fbKUZ&#10;5aaN6iz/ND9NJ5JhIg9xPTKWRYAQPIzjIRPkPxB5PJlMJJPJNAKJgSdMEXBsIn6KI7B2noT9Qpj4&#10;vaupLzZqJMCDts1vxN1pNDZqtb3uE3poloYn4gngpMHA0ZgQkcfRiFgIxxPwLDx1Gkeex+L/jkN9&#10;yU/r8HPAu5tPu5gsutm8c7NfdrZbdrZZcbVYcTNZdjWGyuTXEXnIu4bTzRU2l1+yNVm0MQbJF3e7&#10;fwR7rkb4r4Z4f/a0ZztZjDuaj+0MWR3o+w2FfofDz2KxC1jMPB5PxxCYVBqFRibixudxA6vE0cln&#10;d4uiI9/s3fO3we7fyKgl0gQDPQzRdgaBQsVTYCJPRM8S0P8FIr/AYMKdXfubOsc6B0baB8Y6hwaa&#10;e4EoE5TJ3kkGhhXpt11BSFFXUU+AS1hBSFmKR1ZJRFVdDCHLI6csoq4hrWWqaSm8Ufxw9HHKBI2G&#10;ZsZG7JXgkTJFmqtJIaL8d7BwbNIYBTdMxgwSF2nv/J22yfIpqogjeLgESrLKx/tRY32To70TAx3D&#10;hFHqibizcvwqOjIGsjzykZ5RlDH6WMckuh872Ysmj1M7a7ut9O2VxNX1lI2leOWL06sWqO8HmsfR&#10;PURsH3GwZRTMQQ9ihrvHCBNk/AgJPYDbE7pPhlfBQc9Fhlcp63nBAvUtug9PHqPTJlk/L/52/sBl&#10;iS0yGlK6KqKa4lvlagoacYOksa4xwjB2smtwrLl9anR8bmx8qqez4NrZhH3bEw/vuRcTdj8u7PXp&#10;vSlnYxteXH51LCxEWyT37PYXe30yj4eVXN6Tf3ZX5snwqtsHKm7Gvz7g82yX/cvdLk+32z+P8cg4&#10;GpJzMiL9YMCrvZ7JB3wvhtmej/ZZoIzPsaHqeBrjK47ntAQgTpMpbDKNhiW8Y7Pf4lCrmNG+43vb&#10;3G1JjmZsayO6qR7N3gztYVfrZD5wJP4fzTWrNMIqCfMjcfInJnmRiJ8Br6uRiVUMiX7/UaWT47CX&#10;I9XTnmZlOG9ruuhkOe1oRba3bjLSr3P3+JyfvTpH/YTp/RnTs0obX63MH94R2mtrSXGyoVkb0Cx1&#10;yTbGk64ODV6+q9X1qzjCKpH0KTVlICJyyMO3w8Nn8Nz51cnRjyQcEzexQCfP0ojQ+4gKdXaFLJWY&#10;FAoRw6YTGcTJuKigQBebAzu2hXs5OhnrHIja9ujyubzEZ1kJT59ev3I0NibEy2NnUBAdiwGvzFkq&#10;5B5DwUwusmlv51gzTCrY1fwMfXGO+X6ZvbzAXJgh//x54cePcysL9LeL4J8xaZpBohHRuMlRAnp8&#10;mkGdZzOJmIkpGunHD0vFuekBns5O1sZ2pnon9sd8XJhaZJAok8PRIYE2hro+jraOJno7ArzOH4oP&#10;93QJ83De5upwMi4GsoEiQz2QwRuHSsBQsSggCmpiioBJeXTzQLjfpbgdJ6KCB6uKVn//+Mt76Eg+&#10;gzhL/zLLWkCNVSc+b36d0JWVXJ/y5Ocpwur7+Y8s8gcGZXVhBlNfOVSYgarIHy7PZY11r/7yHtyF&#10;7qbK3uoCdHX+aGlmR0lOc1FOQ0HmYEPlRFvTaHM9sb8b29dNHhmkTYyvTDGZeCw4E5KwqGXwf5hO&#10;XmKSqeN9SbcvZj+9mfX4auq985mPLr+4djzz0ZX6vFfNbzK6Kgs6ywpqc16VJD95cunY+YM7gV7e&#10;PH/uwK7myoIFNoGEGcAOt5/cHXb32L67J/ddOrKbThyeYxPAG2mahltgUt6kvjgWHXzp0PbYCNek&#10;Jxc/LNGW2eTBlrpdAd4XDsce3BN6/kzcwiyBhh1ZYJKYFNzyDGORhhtpq+2sL+3vqCMT0FQibopG&#10;JmPG8Oh+FmNyZho9x8J8YJLeUgjThAkaZoiJGQYiTfSR0QN0MopOwdLIkN8OlTRJ44hzMQZNJY+z&#10;6BNs2tg0fZLNRLEZmCkmFu4YzGIRWCwSm/lPgVfFHJM4x0DPMcfnmFA5/DRrcoo1wWSh1gum8OvF&#10;Yo4yGSMM+jCDOsSgjjDJo0AsygSLMsaijAAxSEM0wgCVBDnOU0jDQCTSGJE8Bl5Ya0T+xyVSe0XK&#10;8R0uu310oz0QBwP1ToaaHA7WO73T5HyMxcntRvuDNE9EGZ2NNgfxYqz1mW8W5xxGbHEs1BhscjhQ&#10;63So1qkQ5PFQ7WNhekfD9Y6E6BwJ0joSpL3HG7kvxDw+0unSqV1Xzuw6vd8/dpvxwRCDy7utLuww&#10;vbPf/v4hp1t7rW/vg+rZ4ZJ2EGGwDhN5eGR9ITwYBILz25yOr2uL8IYggSk82OTZcWewhxt7TB8d&#10;tgeD12PMXpzySDjpfjPW4v4BuydHnW/HgxsFh+Fw76D9nf22QOBgbsZb3YizBBEc290DdiCurQKL&#10;YBXM4mEcf3OfNYggvxZnceOAzdW9ltf22QBdibe6utcaJBdjLC/GWF2Nt7ux3/HmAafr+xxAfinG&#10;FjySsLk8jOBBDgZBAgvm7+uJPEhOcexrQHI8zAgkJznm8uD5AhF2ot/nhzwYqAOSAwHaIAeK99GI&#10;80bs9dU8xmkeG+UoF2ItEemkFGKnGBdoYYGUEN3MJcKzRZRfUFhQBIiPT4CHh4dfUEBIWJRPSBgm&#10;8lLyyopqmvIqCIS2vjICKSwhDcQtIMwnLLaRm49fRFxOWU1KXgkMisvIg1xMTvEHHj5+YRFefr5N&#10;mzZs3PiDvLyssKgQ1w8b+UVF/beFb4/de/Tc5Ut37t158vxZStrrnMKskqqCyq8m8jCRb+2f/COR&#10;h9Q2gGnuHW/uGqlr7a1u6qhoaCqrqSmrqSouL8spzM3Jy87KyUxNT3mVkrhWI//k5T2o1P3Jddi7&#10;5u43H3kYxAPB1fH3OJ42a1AeLpCHifyaj/yLV885RP5FclpickYy0Ous12k5kJV8Wn5O5pv87OLC&#10;3NKS/PIyoIKK8m9Evra4FoLyEJfnONiU1sPicPmvfjX1xdV1nKsLX4k8+JqYV5QLEfk3GXkFqcmv&#10;Hz3ndFWFEPxLyEQeKDHpHhBM5GHrmKzs1Jzc9Myc1IzslHRwbJmvgFIzkmF9zb95yoMkLT0xLQMq&#10;k18j8gkcFg971HwH5eEC+e+JPKez61qN/HoizymTh+o4/yWRr/2jlfx6Ig+71vxLIr8G5ddGegYG&#10;e3oH+/pH+gegMvmegeHOvkGweWtfb1N3V3NPN4fvQ+rs7+0Z6O8dHBgaGuiBEHzHQH/XUH/HYF97&#10;b2dDS0N5aX5qfsbL1Bf3nt+/8vD62XtXTj28cvrRtVM3T+65fSrm6pHth7d7RLgb+1ghvM1UfcxV&#10;gm01fc2VgIJtEf5mSpApjSMyzFYt3Eoh3FIm0ETMz1A4yFQ8xEIqzEom0lY+2EwiwkYu0kERaLuj&#10;aoSDMvj+Ar7F+BmK+huKAwUaS4ZayIFvN5E2StGuGvEeOnFeOrGe2nt99A4GGO0PMDwQaHQszILL&#10;WknaWknSRlnKTlXGQV3OSV3eCSH7T2nK2mnK2GrJ2iBlbDWkQQ5kpSZpoSxqoyZlpSJhqSxupyrl&#10;rCkPBPajKw75xVupSdtqyJkrS4DcREF0Dc3DUB4I5LDMlMRtELIgGkoLGsgImsiKmStJmSpI6HO6&#10;vxrJioJEW5JPT0bQQE5YX1YI7NBAUshYRtRQCkqgxrNSwkaSQuYyYtoCW00khS3kJcCGCDEeZdGt&#10;CmJAPCqifHI8m1WE+JRF+GV4N8oLbVUU55MW2iIusFFGgldMZDMfD5eQ8AYpaV4hkY0bN3MJiW0S&#10;kdjEJwSSDYIiXFt5ufiFuLj5uEQlNgiJcolLbFRSFtTSljYxVXV2MQoMtt252+3C1V0PE46X172o&#10;a3ndO1hIxjW0VibtD7F11hQ3EdtkJrZVi4dLT2izuZyoGh+XpvAGFV4uNX4uDSEudQE4+QEp8gNC&#10;EKziAhEMgjm6Ept1xLeAEX3xzToiXMaS3JaKQpbyghYKgtaKwiCxURJxUJNw1ZRxRcqC6Kwh7agm&#10;Yacs7IaUdkaIQfW5CDFnhISjmpiLmri7hpSzqpgbQtJDQ8qdE4G8kDJ+unJeSAk3dRFXFUFnFUE3&#10;Vah/rJuqoLMqZDrvqg6Zy7shBD0RQiC6c/rEQqXx2iLeSCEPBL+bGq+7Oh+M6dcTedi+Bnaw8dMW&#10;h+WvIwFxeW3IztVDU9hdQ8ATKeSrKwYEEi8tYV99CNCHGcuHGsgG6UgGaIkHaIj6I0T81IV91QT8&#10;1AUDNAWDNEWCNIUCNQQDEPwgBiIFQ3RFgbbpiARrCwdoC/khBXw1BXw0+L01+H00Ib8dLwQfOE5X&#10;VR5wnM5KPPZyW8GdtZXZDO6mkyKvgzy3gxK3rfxmG7lNTircrhr8Tmo8QC5QpTyfo+oWkHhpC/ro&#10;CnsjBaAWsgjoyoSLCrej4mZIyludVXlc1fncEPyuGlDrXXu5zc4KvC7K/PB1DrB/K+nNQI5K/Dby&#10;3DbyvA6q4L5LeerIBZmq73A2Ob7T//bp+IQbJ1/dO5/z8m51XnJ7ZW5nbUFrZV5vY2l3Y2lrdUFj&#10;eV5NUWZZfkpJ/uvXyQ/AOTr19eO0tGeZmYnZ2clAmdlJhcXZxWV5xRVvisoLiyuKymrLwFmypLqk&#10;Biqfh6zkK6tKQFJTWw5iZU1pWfkb2EG+BMwvKwCCrMWrikvLc2EiX1ycsV5vitOBvrrWwMXyHO8a&#10;ePHPRD43N3lN3xF5WOtxPFj8DsSvKTP9GRBM5F8l3YeJfElR2v8WIg9B+T/ieKB/T+Rfpz4GMSUD&#10;0hqRDw9yMtOSM1UVt1QVt1AWtlUVs1MTtVbih8C6mqCLGj+QkwqvozKPsyqfixoveM2AFxuInloC&#10;0G8y1Lk9kPxuGjye2oLu2uJgKwd1IQc1AWcNYbDojhSGWiBwLoNBPzHREgrgXHkC0V9HyEuD2wu5&#10;NUBfKMBQJNBAONRcKsxC2ldPeJu5dJiVXKCZtI+hmJe+iIe+sI+xOPgnAdaCOeCfSrSdyh5HRIyD&#10;xi57xG5HrSgbzZ2O+hF2uttstYNsdYIdDHf62kb7ORzfEXQo3P/07vAnl04Uvn7SXJbX1VTe3V4z&#10;ONjZ2dPa1N7Y0NnW0NVZ2dpa0tRa1tJe1dpZ29Zb39Hf2DXc1DUKPn41daMaelAtQ/i6PjTU5bVz&#10;rKJlqK5tuKKuZ2SMNDu3PDuzOP0nIv+XvurfyPu/0XoSTadMsZlzC7Mrs+xFJm2a4ywPmdiwmLO9&#10;PUNvCssKC0pra5rojGkGcwYczNz8CoFI+/jpZxKJhcPR3r//lclc7O4eJRBYWCx1cHByfAJLJNGW&#10;Vz5Mz8wtLq0w6OyqyrrnzxKbm9oJeAq4I+DugHvBpLMZtKn3bz+BYyARqPOzS1+Z8rpj+7O+v7N/&#10;re82/B9qPdH+7yz4OP9K/5z2HTf/P6f/h4j8DHt2LV9P4ddrYRoSROTnV5YX34GRTysr83TqrbNH&#10;3c21nHQULJQF3fVkwuw03XUkA82V/Eyk/c2kAsyhCD6AhljJhVvLgg+pazHCRgGciELMZbeZyQSZ&#10;yGyzVAiykA8GIzYK4fbKkY6qO5zUdzipQb/3BIucn3xytoI+5m63V9zporrDWQWsjbCH6kpCbSBM&#10;v81aDozshHxpkLvcNEDc46W9x0tntwcSrgeM89WGS8ZiPZTjPNXi3FUP+Gjt90bu89SKc9OIcVWP&#10;99TY66sFZm5310J1lv+0PE8jkGAiTydBzip/QeSJINJJYOQbkYemQQ1aWUQMm0SYpVLmyaRl3MQq&#10;agh79Vx3oPekpystNKDNzW4l8eEqum+FNE7DocENMSEiT4GJPBMPEfkpAm0GT5lBoVfxmI8ZL7t9&#10;7Gg+1nOuZnPOlvOO1svODt+IvPGyq9GSi8mSg8WivcWyo+WKEwTlF+1Nl2xNljk9XUEEgrn8vI3R&#10;nLXhrLXhnI0Ry94E52rV7euyWlu9Ojn5DoOex2OXiYQ5HG6aSGUSyCwKZYFO/Ewc/dBTX3UkLjnA&#10;a+jZ/d8xYwuYwRnixBQBBXVwpZM4Vh5YOgXL/l8m8kBjnVCl02BL70T36HDbwFjX2HD7cHVBrbW+&#10;raq4mvAGkSPRRzuru6pyqwtfvylLK+2s6Hhw6bEsv5yGjDZSXttMy6K/eZCJY79+kqYhi1SX1gBR&#10;6AfhA9sPonrQqF5cd11/TMheLVk9XQVDKR5ZT1vvnqbeyX7UcM/IaO/EWN8kDc08svuEuoS2poSO&#10;+EbJIzuOMlBTo+0TIx1jQ20jDAwLRBdLT3kRFT1lIzlB5fLsGlQ3bqBxbLRtsr9xiDBEHGweQvWh&#10;cCN47DDkkEMao4R5RKmJIoyVzeV5lUtTy9+zPpNGqNQJ5kjb+NXjN1REEZrSOkaqFrxcgmcPXHrP&#10;/kwYJRPHSfhhLLpvlDI4jm7vHCivxjc3TZQXZZw/nnb+ZPql07VJT4ZLc2pe3OnPSci/eiBCXzLe&#10;SvnpbveX8T6lV2Krbx0qvbY3+WBA8kG/5H1eaQe9c44G5RwLyTwanno4JO1QSOaxbSn7vZMP+F6N&#10;cjwV4TaLH5rhmNXQGJBZzTQFO0MmzpBIHCIPaRqP+5VGWkUNrtaXd/i7kH1d6A7ms7ZmbBsTuoPp&#10;mK1Rl6ttqbM95fq11dHh1bFB8Dr5QiW8I5N+Y01/GBxfxZHfpqdVejs2u5iNu1oPWOp3miH7nM16&#10;PBz6o4JXy96sUrC/TPSsMidWJzsp9y6MRwT0mhsQzUzY5qZsCwO2oxnKzqzVyX7+ccIqmvzLJPEX&#10;yLweNXb0WI+7/4h/WMuOnT831v9KIU7hJpZo5FkKgUHATtGgSnkmjTjNAi/SyV8/rSTcv7HN3T7C&#10;2wkoyNEy8c7V1Z8/fJllfZmf+tu75U/z0+9m2KiBvpqSIvDWnqaSGTgsDYN6PzvNwKOmSNgFFh28&#10;wScH+3Djg5jRXvRIz1h/a0FmYsqL+7cunyRMDs6wiDcvndHVVPF0tPNwtq8ufvPl/TJ0bYCMnWOS&#10;7109525nHuLl4mFr3ttU8/PKHBs/GRce5OtgFexib62nWZLx6vMcawWcUwa6T+/ZFeLm6GZukvny&#10;2QyVADWZgN5ZEJRfYjOnqaQ5KjEv6XFcsOeDkwcvxm7vKMn5wCTScaPgTUcjYxamqJ+mWezxoYaU&#10;pNbUl+3pLztyX70lo35/O/Numr764/vVL2/pw139bzLGK/N7izJmMAM/f5hbXmB2NJb31L1B1RX2&#10;FLyax478Y2XhI5P669LsP94v/eP9ygqd8n6K8ff37355uzxDAe9cGniUqFhwEiNCh0dEf1xi4cd7&#10;kh5cyXh2M//F7ZT757MeX8l8dKUg4W7yzQuJ1889On34+r7dz04fenTqwPOrJxNunb96JHZvREBT&#10;ZeEMC0+nTtIII9eP7btxJO7q4T0n4iNxEz0LcxRwGgEP4Lu56fyUpH2R/mf2R1w5ubuq+NXKAo1N&#10;xZLGR/tbmoY6m1BjXVjcwPIiNAgOhkEhkvEYcEaioUdnGYT5GToeh2HSwRrsFIkMXhIU0hgK1Yee&#10;7J0l4kjDA3TMGH6sl4IeglrRQtfTxkj4CczkEPzbCHDa/4bmoUeYBjnwTLJpE9P0yRkGaoaBYUPC&#10;sui4KQaeySQCsVgkFpPCofOUaSZhjoWDcTzQDGOCzYSY+3oiz2BybGr+KQjHc4j8KIM6wqCOwUSe&#10;A+UhIs8kDzNIQ3TiMJU0zOnpOkQi/5PIw8Y1TNr4uznsSGv+kUjHaE+teD+d42EmZyJNz0Qan4gw&#10;OBttdmaX6ZEw3ZPbjU7vNDkSpndqx1dnc5gXn91hdSrS/Fio8bFtuieDtY4HIY4EaR0N1QWbHAxC&#10;HvRDHPTXhIl8bLjD1bMxty/Hn9zvdzDK6nCEyfkdZpd2md+Is7611xam3g8O2gLd/1b2Dudrgzc5&#10;bVrvcnA8PGcNxIMJa+Xzjw7bA4EEjDw95gSPgATEx0ccOPNt/PQ3RNkIPTho/+y4K1wXDwbvH3IA&#10;x3Bnvy2IIF/TjThL6NgOO4J8jcgDrferuXvIHk7AyLV9VrCb/J0jTjcO2F2Jt7q2z+bmQftLe6yv&#10;xNnCuhpvd32fw419zkCX99hdjXO4FGMLo3mYyJ/fZQUz+m+P8x/QPBgEyckIExCPhhgcDNQ5Fmp4&#10;KtL0eJjRfn/o9w0HArTBIMzlgcBMsAosghhqI2mlxAXiTje1CCfV+CBLMw0xoQ1cgls2CnLzCvIL&#10;8XLz8fAA8QgICYqIiguIiAuKSUnIKsqrIFQ0tBVUNZQRWvIq6iKSMkLiUvwi4nzCYpt4+AVEJWSV&#10;VKXklcC4uIw8SERlFX7g4ePmF9rMw71582Zu7i1qair8gnxcXBuEJCSCw7dvj9174uK1y3ce3n2a&#10;8Dwl83VecU5ZzZvqlrKGzn9D5NsHsa39aLCquXO0vq2PUyPfXFZTU1pdWVxRAhm85GVnZmekZ6al&#10;pCWvEflHCXe+svWnNx4+vnaP0771zyx+DcfD+vdEPin1ZXJG8qvMVynZKWm5ad8R+byyUhjKr8Px&#10;/5rIQzmHyBdX18FEvriyktPWtfAbkc/OeZORm5/yjchDNjVAcGfX9TXyWdmv/yWRX2Px/6TzfyTy&#10;6RlJaRkv0jKeZ2S9SEl7CoP4NSK/HsqDQQjHv3q8RuQzMpNhIg9uGii3IH3NtWY9kS+vKVtP5Nc6&#10;u8JEHvaR/zORX0/eYfj+V0R+aHh8oH+kp3ewq7u3s3cAjPQPjwyOj/YMgQn93f19Xf3dPX3d3b1d&#10;vb3dfb2dA71tg70t/d1NLQ3lxbmvM5Ievn5+J/nx9ed3LyY9uPTs1pkbp+POHYw6HRd6eIffniCn&#10;mACrCFddX0tlb3PFbQ6aUa564U5awdaqwdbKcM1QiLWKv6kc+M4SbqsSbqu0015pu50cRFEsJSNt&#10;ZMKspEASbi0NFGYrE2Qh6WMk7G0k6msi7m8mGWwBfevZ6aC22wmx3U4lxkXzgL/R0UDTw0GmJ0Ms&#10;T4Zbg3gk2OxwkDkY3+drdDDAmMtZC+Ghr+Wuh7RTVwByRCg6IuQd1OXs1aSBbNWlTZRFTVTEzL6Z&#10;y9tpy9toyluoiJspicOo3VJZ0lpV2kZNxlpFFiQmCqJgFQzcrdVlHLQUbRCypopiYBGeb6UmDSKM&#10;5qFFDtY3kxUykROCrg2oyVgqSZvKiRtJi0BRRkif0znWUBZEAWN5IUNpQUsFcRM5EbDKXFHcVF4U&#10;JGDETFbEVEbYWBbqH6srK6ghzacisVVJbKuGhKCKEJ887xZYMrybpXg3CW/mkuDdJCmwRUJwk5Tw&#10;FhkJXmlxHknRrTJSvBCa5wB6Xj4uAUEuWTk+sCghuYWbhwuMCPJzCQlAAokAZ4KE1A+iklwiUlzq&#10;2oJqSF5NbQE7CwV/Z22o966erLHIBm1uLjMJXmNJXgMpPj0pXk2RTeqCXEjRzToSW0FECP0ARjRF&#10;NiKENoBclZ9LiQcSnMhvhpA9kLbwRm2xzUjBH7REN+mJbdHg5zKW5jOVFTCTEQDRAjx0ymK2yuIg&#10;gnFbVQlHDRkQ7dQkXbTknRBSlvKCDqriLhrSzggpRzUJV3UpWF5a8t7acl5asp6aku6aEiB6akl5&#10;a0l7akGYHmo2qy7ioi7kriHiqQW71Yt6aYl6IkU4tvWCsLw0OE1lv0VPhJA7p6MsLJjjg0EfpOg/&#10;u9FqioBxEL21xYDgfYIYoCsZqCMdqC3lj5Tw1RDzUxf1Uxdekz9CKEBDNEADSvw1BEASiBTapiMa&#10;pCsK0UktIV9NAW8En5c6L1xTD6KbylYPNR4PNT4gbw1BJ0VuJ0VeV3UhW/mt4E45qwrYK/I4KPHa&#10;KWyxlP7BXnGrsyqfozIPkIsar4sav6PyVluFH9zVuX21BX2Q/F4avN6akHUPkB8Sqtx3UdrsKL8B&#10;yElho4PCBge5HzxV+bzVhYDclflcFLhdFXmc5bfaSm9wUeRzVxEEAgfgJM/D+UWCiCMEbcXsNMSd&#10;tKU9DBU9TVTdjZR9LDV3+Vgf3+l/6+Se5Dtn8l/eqsx63lyc2lmZ3VNfMNxV2dNW1lZfUFeRWVmc&#10;Vlz4qjA3OT83KTn5IYSS06GfLIFTc1ZuWm5BJtSLozCzqCi7tDSvsvJNbW0pUE1NSWVVERiEa+1B&#10;Xl5RWAr+U5TmFZdml5fnlZfnlJVll5ZlAhWXpBcVpxW+SSksSgXilMlDlfKF35q+wkQeLpNfr7y8&#10;V7D+DOXXc/k1rQf0QGtEPivjeWb6s7SUx7Bxzf8uIg8iTOQz0p5lpCZA8Y9E/qvSngB9rYvnCLaS&#10;T8l4+jr9SVrmk8ysZ28KkneEuVvpKRkoCVsiJO00JC2UOb9x0RB1RAhDRfEIQReEANzhmeM/w+uC&#10;ADmPh5YQ58IPj5PaVgeVzdAPMqAfZ/A6qgtCxjVaIp7aou5I6I3mpMIL/yQF/oWKn5aIP3jBa0NN&#10;Edw1eT2QfH76Ij76wl7aAv5GYkGmkl46Qp7agtC1WSMxTz0hFySvg/oWJw1uL33hcEuZnbZye5yU&#10;Yx1Vd1jJhZlIbTeXi7VX32mltNNKJdxUMcxSeZuFkp+JfJCFcrCFapS1TqSVbqildqCpho+Rqp+l&#10;5m4/27N7w84d2p787FppwauyksyamqL2joaOrtaWzubKptrqlsbattbq5taKhuayhqayxvbSpo6S&#10;5q7Slu7yjv6a7qGq9v76jv6K+vau/tH1RH49cWYxZ2CtH4T0R/i+pu8A9JqmaOzFmSUWdYpOYizP&#10;rczNLNKpLBCBFsBNTy+AOZ3tPcVF5QX5xS3NHZ0dvaMjkxPjGAKeSqNOEwkMOnWOxVicYi5hMRQ8&#10;joZBEycnsM1N7cXFpaWl5ZUVtcND48tL7+G7sDC/Mj+7BI6HxZgGe2bS2TPseXBDcA7GZ5iza4KP&#10;8M/6/i7/K323yZr+Z/e8xrj/m2h6am6W9VXrWfx6/WH+dwD9f7v+l1k8rDUU/r+smf9JQVvNsGfX&#10;BI+s95T/TnOQ4/zS4sJbIDDz49uVWTrlzqWTvvZGTvpKnkZKPsbyDprQr3n8TGS9jaV9TaV9jaV8&#10;jMV9DEX9jMUDTcQCTURCLSTCraSAwIdXcM4Js5ANsZABgn/jCbP7UGuo01GUo9JOF9UwWzkgDseX&#10;gmQtAX/M/aavjD7KTm67vSLYJNpZdbc7IsYdGe2mvssFAfJoV40dTmpAMR4asV7IWA9VoL3eanu9&#10;EfFe6of8dQ/66Rz009vnrR3viTzgqw1GYn20otyQ4x2lv75bouKJDBqTQibSSRzC/ldEHg/VyINp&#10;FBKZToSYFJ2EoZNRbCpUI88mkaew2Gn0+O8E1Pui3J4d4RMBnvQQ33E/1+GYkNX28p/RfXOYUTaB&#10;MI2jTuGoNAKBRsQx8VAj2SkCZQZPWcTiV8m4lcSHXe4WdA9ztqMRROSdbZc4RP6dq9myqxGHyBst&#10;OVgu2Vu/dbZecbV662wJ9XflgPi3tpCWrIxWbKCS+WUHswVb41lrw2kbQ5a9CcPNrsPJ5ktmxioa&#10;9R6LmSPiViikGTxmgUybJZCZk6glzMSv2CFs1ouM7QHZu8M+dbd8IUywOZ7FsxQcVL1LIULG1pwu&#10;l2wieoaIniJBCB4sAv0VkQeP0ndEfppIHWrtGW7r72/qHmkf6Kptww2ix7tGOqs76JO0u+fv6Snp&#10;q0moaspo9DX0EocJo+0j+EEcuhdFHiWhetCOxg7GGqb6qoZyQgqNpc0TPSjyODXUI0xeUAFsqCev&#10;K75RzFbfzsfO11rXBiGFNFE11ZLWBh/bM19kY4dx6EHUUPfQ6MD4aN/YZB8mNmyfnqKJmriWEJfY&#10;ybgztAkmpg+P7scOtY3gh4lNZS0WOlbghnQUdMGuVMURunJ6ZuoW5ggLI2VjS20rM01zHSUdT1v3&#10;aeI0ZgBHHqV4WfroyxmYqVqqi2ju8Np5ePvR6KA9saF7jZRN1MU0dGT1kFLa0ltlQ9wi8EOUwZbR&#10;iV70WM/4eO/YRO8ocWCCOjSBae0dq20cKisdqyztKyroys9pykqrT0lqzUhqS32aeW6vhzzPg+2u&#10;OSeiCs7uqL51oPhSbO7pHQXndj7b45YY65Zx0C9lr0/aAf/M4xEpR0JSDm3LPRWZdSQ480TI431+&#10;p8JcmePd8wz8NyKPZZNx0yQCeGrYFBLUd5RMWGGSvxAnV1EDqDvX3rg7oHeEdlmZMZ0cqcYGbDP9&#10;BTszrJH+pJ19h6NL//adq8UFq2O9q7iR34jo5cmxzzjM33GY1Ymh1ZFW+otrqNPx2FOxY6d3D57Z&#10;TXtyebWvYXWse3Wyb5U29mvjm8kT8a2OlnRXB4ax4bKFJVvfYMnGnGxr0u9s3RkZujo0toqjfMBQ&#10;PuLIq0TKbEraYFR0n9+2SjePnwoLVinEWQJ6gUKcJuHAe3aGRmZyOgmDNyaNiP7p/eKj6xfDPBxj&#10;g70j3R3igj0/MIkLFPCinVygE2nYiXfzU7Ms2tuF2bkpxjSDyqZTpsjEOU6H1U/z00wcKunhfR9H&#10;+zAfr2APlyB3x3OH98ZEBLjbmTpbGXo7WaIGu2YZhLbaCg8H27ioSHtz0wvHjvz++cMsFarZp2LG&#10;dwb7gq2CXG13b/NZYRL//mEh6e41D0uj7b5uVkiV6ty0L/PMacLEDH7iwxSFPNgb5GwX7ukS4uUC&#10;jm2aRqASUDQyhoibZFGJVCzq/dxUSfrLHd6O1w/EXI7f2V1e+GmGOsfEQ1b+U+R3i9OfZ9ns8ZGm&#10;9JTG1y+rXz6qefWYNtS5+mnx48LU719WVn/9wBjvb0xP6CtM6ypInUH1r/7t8/w0paOxfKCpfLA8&#10;u6fgFWOwc3VlbvXt/E+zjE/TtNUPy+CxfctmLDJok/29DBwW+pdAZywwWVMkMnjEmOD8hR6ZY5NH&#10;e5ue3z6f8uhq1rPr6Q8vv757Mff57cyHN/Ke3c26fz3x0unUa2cTLhy7diT2zrmj984eayotYFOx&#10;ROL4whJzeKD96okDlw/FPrpy+tGN86ixbjYTPIm4aQaFQSaghwcIw10zpBEatmeKOjozRWLTyUw8&#10;4f3sDIOInmYRZ+bIFNok2Nscg0olEtgMCMCzOQAdjx8nEvEEHJEFTtVjKBoOQ8COUSioqSkiGT0B&#10;TrycKx8oAmYYjxohYcfJhEkSHgUecBApRAw481MpkGUZTOTByY1JRUGXr+joGQaGA+VRIAeaomPg&#10;YnmOiOD4pxmkaSZh9pu/PMTlGWMzTEhTDAi+MyBNQkQecqWfhB3qmbRhjkYhg3jKBBBkFk8eZ5FG&#10;18QgjTBIYzSOKKRhMmWETB4nUcZJVBRM5BnUsSX2JHm8fl+YbaQr4kCQwfEwk6PBemciTc/tMr8Y&#10;Y3Vht+XxcIOTkUZg8VSk6YVoaxBPchqNQiXbkaanwo1PhBoeC9I55o844qtyKEDzaKjesTD9w9u0&#10;jwQiwXi8j/a+YLPdQdZnDobdvBh78UTIsWi7o9tNTkcY3d7ncGuv7bU9ljAHX2PrcDE7zOLv7bde&#10;K42//w3QA4F8PZGHR2AQD9N5MP7kqCO86tlx5+cnXGBAf2WX8X4vhZuxFsnnfCAQf8Au4aQ7ZEfz&#10;DcE/OOz46Kjz42MuQA+POMEsHsbxQCC5B7V1tb99wPrOQZv1OB7W7QP2N/dBPvJ3jzrfO+Zyfb/t&#10;hRgzoEt7rGEQf22v/ZU428uxNvDDe36X1aUYW5jIgwge4XMci3kYx8NEfo3FA50IN4bNasBTcDTE&#10;AO7sejhY71ioIWzuH+eNgCvigeJ9NPZ4qoXaSIIRsHaniyLIw2ylwOJON7VIZ7U9/maGKoL8XFy8&#10;G7i4N2zi5eYT5BcSFBTm5eXfys3LLyAiJCYpKiUnJa8K+9WoaGgrqmmCRFpBhVdITEBUkk9YbAuf&#10;oICohJS8kqS8vIScHIiiUrJCUrJbBIW38Aps5uHeuHHjli2bdHW1efi4f9iwSVRaOnzH7h1x+05d&#10;vnHl7qP7Cckv0rJT8ktyy+qLalr/DZFvH8SuEfnG9uH6tr661u6qppbS6uriyvKi8uK8ovzc/JyM&#10;rPT0zLTU9FcwkX+W9Ojh89vrifz9b4by9zidXWEuD/L1dfFgznrXmn8S+ddPX6Y8g3A8p0b+ddbr&#10;1JzUtNy09NzszPzc7ML83KLC3NKi/HKoTL6govxNdVVRTXVxbV1JXf16fSXytfVAMI4vqazlCDKR&#10;f1NaVlBSCN0djmVNdmH6txr52y85RfEcFn+HA+W/+sh/T+Sz09KyU1OzUlIyX6dlcJT5aq1kPiU9&#10;CdJajXx6YkYWpMzspJS05wkv7z9/ce9F4gMQgcAiLDDyMulhYvKjpFePk19BDQ7XiDxcIJ+bl5aT&#10;DzV3LSjKgX3k11xr1oh8ZUNl1bfOrms4vrG1pamtFWqy2t621tl1zZRmveAOrt+N9A4O9fUPDgwM&#10;DQ6NDI0MDw2P9g30d3Z3tXW0Dgz1Dw73jY4Njo0Ojg339YOxxurGqqI3WYlJj67dvXz8zuUjT26c&#10;enH37MMrh68e23HhYPipPf7xIY7hbkZ+Npq+Fuo+5mo+5iqhDtDPZHd66oEY6ogIsVXdZqMUYq0U&#10;ZqsSaqMMYoiVYrCFfIiV/C5H9RhXDfAVhuNLIwu+rexwUAq3k99mJR1iLeNrLBJoDvnY+JqIB5hL&#10;bwNfbRxUdrlq7fUxPBFmcyrU5lCg2ZFgixPhtmDxcLDFPl+jY6HWJ8NtQTwRbn8ywu5YqO3RECsu&#10;N3MTJ2M9Sy1VB31Nez2Eg76GowGI6vb6KnZ6ynZ6io7GCDsDVUdDNQcDVWttBUsNWVNVaV3IRkbE&#10;QlnaRl0eyEpV1kxewkxeyk5dwRahYKcp76itBGSlBgF6EF311WwQsrYacrBgKA9GHJHyNsoScIm9&#10;naqUrYq0jbKUlaKUpZI02CGIFkoSpvKiJgrCRnKCQOaKosZSguZyojB5h5m+qaIYmGajJgPTeWN5&#10;EUNFUS05QVVJbmXxLTJ8G1RE+YBUxfiVRXil+TYCSQlslBXeqijJByQvziMvySsnwQOkKM0rI7kV&#10;SEGWD0RpiS2SYpv4ebhEhbhkpbiV5AXkZXilxDfDqyREN4qLbBAV/oGPn0tM8octvFzC4lwCAlyi&#10;/FxyQlzGCtweujLWMrz6AlxmEtwWckLmSiI6Etza4hCI1xLbAqQhvFFTZBM8CDfCBYLHEUIbQAQz&#10;Vfi49KV4NAQ3KG7h0hTaCKTCwwUWQQRS4+ZS5+FCCmzQFdmiL8atKw7ECxv3w4KujiiKmsgJOajL&#10;OGnIgUfbVkXSQ0fZXVvRXlXKQUUSyBkh5YaAYL2LmqSTuriLmrijmpirOtRm1l1TAnbFgXrPakm5&#10;aYi6qgu5qgu4awh5aAp7IkU4nvUQiIexO0zkYd8bENdw/Bqvh2fCgzCdh3cCdgh2C81R/ypPNWFP&#10;VSGOBLzUBIG81YV8EMIcCQL5agj5aQp7I/jW5KPB78th5UAwkXdV3gITeU91fh9NIRelrS4q3ODA&#10;nBS54asCQPBxOivxOChscpDf4qLMCw7eUWErEJgM9X1V3eKuthXIQxWSu8oWV6VNXipbv0qdx1cT&#10;3C6/NwLqK+ussNFVcaubErez/GZH2Y0eKrxeavwgt5f+wUlhM7gX4GAcZTfbSm9wkNlkI73JRm6L&#10;oTiXiTiX+f+Pu78AayvtHrXxFHcJFpwI7hrc3Z1CqVN3b6cydXehUKxAaUupuxco7oQY8QQLUiqj&#10;r/34r53dZhjm9XPO953/N9c961r72U92hGQ3ubOyHiP5ALyat6mSvRbGQQfjpDfLVgdpbeRD0Ipy&#10;MYPTR1qg4/x4v9VzY3eszj57YGNVwZFH1/Nf3Sure17d/PZe45v7zXVPal/DKfHm/TvXblwruno1&#10;v6KioDD/1JWCkyWFZ0uKzlwtvnC19Hx56aXysgt3aypu37567zbi32H+/fvXHj68+ejRjZqaMuD2&#10;HYQ7d69C/OrlJUjK5IukOl4q5eHflelMN/IzpPx0Lz+df2Tny0rOAsVX4F6cQI18UeHJ6htX/teN&#10;fEnpWcTIXzn3nxr54tKzBcVI45ristNFxSdvVOXnzUv0c8Y7m2v5WuOC7Y288dp+JGywnV6wtXYQ&#10;USPSGhtqpRVEVA+x1ASCSWqhVhoQI+2wQSTlUGu1ECvVAHhe2WtBHoRXDCepAjG2WrF2kteXnQ5E&#10;tE+UlBhrjRhL5HcqyDQHbLyTboy9dqSNBsQ4R51oOy2kxY2zDrIkg616lK16tL16rINWsrteiod+&#10;qrt+uicux9tkrq/ZHG+TbA/DLDeDXLLJHC/jbA+jBf6ERcGWOX7muQH4XH9ihptZlptFprtFtg9p&#10;jr91iqd5hL1uqK1OmCMu2AkX5maWFOyYGeOTHu27OCtuz9ZVx4/ugncYt25dffHyIbLOSi2yqMuL&#10;d2/uv3h++ym8M3sAb2WqamruPHj44OHj+veNI9+M/AxTLDXyM6X8NAs/nRnqWcr48ASfJRjgDaJe&#10;HnLUxQ8Ih4cGxJDA5ofxTx8/fBKPTPT0UGpr61++fP3k8YtqeCd48+7DBy9u33pyp+bp/bsvHtx7&#10;+eTx61vV9+pqG1tbOqlUulg89vnTT+NjH9ks/qj4A9w8Hlck4A0AcFh0HVeIXLaAzxWNwQT+INwS&#10;Kf/o9v92Z/8x0+dP5//fjbxUx//fZuSlbv2/s/OoB//fwQzh/i+ZqeOHJbXwMyz8dIaGRuBVOTo2&#10;OTwyDvf04+SEgE3j9LUtTIv0tzcMttePcMbFuBqkkM0SPI1TfPBpfvhkb7NUb9NESTtFeIea6WOQ&#10;6qGV6a2bQdZL89RBf5eT5gVvZJE3r0idu58RJKnecBD9NB/9DD8YNwAgh5gl+Xg52x9J5gSaTCc3&#10;yBRlYThpcSR8LrVeGGW1IBIx8oiUjyDlRdkCktY0pLxo4tJY4vJ462VxVisT7FclOq1L9Vif5glx&#10;Y4bnhnSP5QnO8Ea8482tv3yaYFHpqJHnMPr+uZHn0xnsfhabxeQyaVwmlcVCuveK2EhZvZDGGKAy&#10;RvqZPzL6pprqW9Ys70yPpyaGCWbH18b69+1fN0Vt+InaPtDVOUJliWgcidOnCiRGXoQYeeYotW+K&#10;Thk5sbcxypsfTRYGOg6FIUZ+PCx4Isx/MtzzQ7jrWLiTOMwFNfLjYb4fInw/hvsilfLfjDzi4v3c&#10;x33dxL6uYn83YMTfbdDfVeDvJgjxqw/wHjp+bIrS94HaI6RTkLUx6X0iCk3cxxxu7/nS0/1z87ua&#10;TUsvZkTSik5NMbonaJ2DPAq7v1PE6BtiUIfZ/fAQsSQV8ULmNyPP6mWzJAtgsvr+IyPf9KK+5VUD&#10;0Pq6sf0t0riG1dFf+/BdgHOgKkZFDaO6ftG6nvpuRhuV093fWdtGbeprftHE7eYsycrTU9Yz1zHX&#10;lNVen7eR08Pr72S3vGz1dwrAa1mYqpk4mjiQdIhWepZWOGs7Q1sjZUNzDbMrxy8zWumdde3Nbxrb&#10;4Sz+vrW1oY3aRkuPydJXNrY1ctRVMNi9bi/ataazrpvSROVRBM9vv3S1dHcmunpae8HRXC3czDUs&#10;CNpEiGbq5nBkM3VTA2X9SJ8wMWeY3sKg1PVGuEXa6tt5WZC9CT42WGsjRWO8FtJyx9XC3RJrZaNn&#10;S9K2nJ+4UEQd4vUI+VQRtYPR09LX0wRX2t7xuqm3to1e29H7sr7vzbuuF89rb91+c6P6XXVN/a1b&#10;LTU3Gq8VFW9evjbM7eaOJVdWpt3Zuah4TVrZutmXV6Scz4s9nBWQvzi6dFVi0fKEG1tyb+3KK9s4&#10;p2xD9tUNWVfXplVumZO/PntDajC19smHARYP/rK8Pj6HJuyni5gMEYvJ5zAEXPqoiDXE6Pjc1/rn&#10;9vf31i6v3bB66tUz7uYNb/0DqYEBI8Hek8E+Yh8vnrdvt3dQU1DYdReHutz0T6UXEC8PT34mZaqv&#10;c6qn6a+db6b6W6Y666Yank01PprqfDXFaZvqfT/V/X7q2e3uXWtvR/m9CfRkBPvQbS0/kj0/k70/&#10;+fuJ/b27fNweBHmO5p+e6uv9M4s92s+a5PEnOtunOjs61q57GRP3LDaK8f3Ov1F7Jlj0YQZ1gEZB&#10;Wu6wmSIWA55vSPsaRu/ffvy4acWC7NiwBQmR8+NCc2ODn10v/dunkZ/GRT9NDIyKOBxGL53STe3r&#10;ZjL6aNSeQQF3WMiDI3wRD3fUvUkJC/Z3cEwJCQ1wdAx1d0kNC4YPy1G+bgvS4jJjQvxcbXqban8Q&#10;i0Y4rPVL80I8PbMS4sN9vftam8dF3Akh9/WDGiei6dzk6OQwv3P7d059GRdR2+clRMT5uqeF+qWH&#10;+A1RO38ZE41xacOMHk5nU+vLJxsXz8uMCZudEFVdUfxxbLCz7T28oIZE3J7OFj6LLuazHl4rWpIW&#10;c2B13u6l8x6VFXwUIYXY/SwKs7+vn947KeB/YNFfV5a9uXqlrrLoTUXhR2bP1A8Tv3wST44J//Rp&#10;lNXxvvFWWcutssYbJaK22qk/ff4sFvb3ND+HkeqS1tulrXereM3v/jYq+tMw/8+jQrjsRxGH2dlK&#10;72i7ebUE3jaJ+QJWL0XAYLIpNBaVCmdIHrefRev99aOY1dP08Fphyam9x3asrrp09PLhXSd2rDu7&#10;Z/P5PVuOb1p1bMOyYxtXXj1z5EbBuQ+8/skBPrW3Dc6AyKIUHGp307u+ptrB/j4+vXt0mIuso8ug&#10;8FkMIZcjYDMnRP3j/L4hXpeQ1w2XYtH7xHyRkNkPfy8ej84V0ITwt6d0cGkUGpVCp/Wy6J0sejuV&#10;2tLP6WVzmUw6g9NL41Go7N5uak8zhdrcQ2ns7WqGk1JPa10/rYPF6GFQOxnUbhqlk9oLmxR4MCFy&#10;kC9faWxmH5vew2Z0cZjdPDaVx6Z8lfKc7iE2AiQSKY94eRGvDwVtKI/A7xvm9cKNH+Z2DPEQJFK+&#10;XcDvRF38NCPf/s3Id/LZ3Xx2D/IFQH83IuUZHaiOh4TH7OD3d3KYHWxGO7u/rZ/VJlnWtQv+JJJW&#10;8j08VtcIr1NEr12c6p0TYbUqzRU18tslTWm2SDqbr8903TjbHRK0OhtAx5Ei7jleW3Pct+Z4bs50&#10;2ZJuD2zMdN6U47YZEe4uWzKcNmY4rkx2Xp3lm5cRuC4v8fstuXu3ZM9LdJgXjV+f7nh4Rcj+JX67&#10;F3gdlhSnH5L0qAGOSUQ8quAhQfvSoG59Oqh8h12oiweku2ZsotPggCdWI43jT64JOS5pFn9paywA&#10;yam1oah2R4U7RFTEw63akeuyZ6EnOo5+c4B2sDmw3EeCH7B/mS+A5kdWhxxeFbx3uT/atWbrPLdN&#10;c5x3LCDvWowYeamOhwj53mVB8Eh+t8AP2DHfFx5S1LnDI4x+7YF+/wEjqIhfl+GyMtl+WYLNiiQ7&#10;yJd+K4eHCCyMIuTFWkKcF24+P8ICXegV/QngnBCT2YGGkCyIxKNSfnawWUag+bxYV0czVbSPvKq8&#10;oqa6lrYmFovVVVfXVFJW1dDU0cUZ6xvjcaZEXUNkyVaijYOFpS1EU4KVkrq2qpauiiYWNfJ6RqZ6&#10;xsYGpqY4MzMtPZyGvqEKVk9ZQ1sZWTgW+c/R0V5FTVlGVh6Lw2UvzJu3dMXm3fv3HDl58tKVC8Xl&#10;V67dmWHkX7zvfN3U86a5V9I+/quO/2bku56+bpEa+Vv379+8exs18pVVFcWlRSVlxUUlBRfyz5y/&#10;dPLc5VPHzx5EdTxwAk47kjbxKFI1jyp41Mijc9D81Jn9kibyRxAdf+kkouOLziE6fpqRB4orSksq&#10;y2cYeeD6/XvwSfaPRh5lhpGvvvuw+u6DG3fuXL9V862JPFIgf/U6YkumGXm0Oh4x8r/rWiNpHVNa&#10;VlhWUYQaeVTKo0a+uAwBNfJo1bxUxwOlVy9JjfzZ80fOnDuMenmpi0eZYeQRlS9ZSPaPRv5mzTVJ&#10;gfzN6X3kkWVdn91/8OzRdCOPrun64s1rFKmRR2vkpdodMe+trdNpaGtDaWxta2xqaWxsfN/Y0Njc&#10;0Nre0tnd0dXT2dXd1tLaUPvu5VO49qqya0UXSy+cKjhx4MKhXWf2bT6xZ+2xXasObF2ybXnG8qyw&#10;nGi3BD9iWpB1HNks1sMkGal/JyR4miZ5mmUFkJLIxkm+8CnGNMnbMNnbJM0f+eXu7CB8up9pmq9J&#10;pp9ZmrfxbF+zdC+jDG8j+AiT5W8OJJMN49x04t11Ica5YBM9dJI89LMDkfWuF8c6LEt0WZrgvDjG&#10;KS/WeVWK17osv/WZfhCB1eney5M9lqV6rkojr5nttybDb3my14oU8spUb4gAJiIqNDIqJCIyMCTM&#10;OzDYPSDILSDINSDQycfXzotsTfYieTnhyfbmfo4EfyeirwM+yIkU4mLjb2fhb0sgE02cjXXdzXH+&#10;NnhvvLGTPtbJQNsZp0VUkzNTxNhoK5MtcAFWSI08quB9SYZ+ljhfkoGXhY67qRbEAEvDAIJBjCM+&#10;1okYamUcRDDyNdf3NtWVeHm9QKKRP8nIB2+AOmUPU00fgq47Tt3TSNMFp+ZipO5NQCr3vYh6nuZY&#10;wM1EE8Fc29Vc285UnYRTsjBQwOOUzQwU9TQwBloYnPYsADaNdGbBprG+rKHuLH1tJDE3UjTSk9HT&#10;wpjoyVrB23k9WQtDRYKxMk4bGTHVlzPSkYUL4rAyepoYI105E30FQx1ZSIz1lLEaMhpqGH0DeazO&#10;LHNTJRwW42Cq5GWuHmalH2Sh4WOo4oyVccMp+1vrW+vK2+sh0txeR9laU56kJmOrreiopwqbkNho&#10;KdhhlSCHiObOhhqOBmpEdYwNVtFOVxmvirHSkodBa20FWx0lAKZZacgBluqIqTeVx1hhlS3UZAFI&#10;AHNVGfhz2OuqwXW54DTcjbUBycOrA49wmI1pEBEXZm0cZWsWYWsaZmkUamUUbmUcZm0YQtIPsdJD&#10;+t5YIoI+2BIbQtINIWFDiRrhJM0IS61IK+0oa2y0jQ4KjADRltooMVZYINZaO84a6V0DxFppRJPU&#10;IvDKEXhVIMZSM8FWJ9ZKK5KoDjOjSFphFmpI/HZ8iJCHEtQBSaIaRlQLJ6kjvXQsNdCvBGJtNJG2&#10;2shyr+pxNkinGmQFWkmNfLw10r4GEqSDjUTWJ9lpRROVo0hK4Xj5CIJCrLUq5HBBGIRdaU66iMcn&#10;qaNr0kYTVIEYS/VQM7lgM5kQMxm4SAxJOdZSJd5SKcFKOZ6oGIuXj4Jxs1nReLk4kiIyaK2WZK8d&#10;Y60GRFmqhBMUY23Ukx2wcdbqcDuDzWSDTeSirZCvB5A1ZvHKoRaKgUYykMMVId8HmMqFk5Ai/VCS&#10;GhknG2qlFWKp5YGTdcJinHUxrvqzXHEyjroYez2Mo4GMq4miN1Erwg2fHe29Ynb05ryM/ZuXXTy6&#10;62bR+Wd3rr15dKvu+b3OhlfNtU8bah/Xv3rw8umtJ3ev3akuqa66Ul1VWFWeX3H1QlkRIrtLr5y5&#10;WnqusvxSVWX+jZtXAFRb375TcvdeGXDnLlIvj6j5mpIb1UhPeUlbeaSb/PUbZUg3eUkHG7SbDWrk&#10;r127IqFAKuWlRv7f9PIocMOkRr4g/9j/KSMvYbqRn55P1/FXik6hRv5K6ZmSq2euFJ24ef3yquVZ&#10;ZCdzF6KOt7WBvy3O11LX1xLrZ6UdZKvrT9QMs0MWag601IYYZIUNIGmE2GADrLWCbLGBNtookIc6&#10;6IbZIt1p4u00I4hKkSRleP4Em8lHEFXgeQKE4ZXgJQDPfFTTJ9obJDji4h0MEhwMY231o62RX7FI&#10;fsiCfFUWZ4NNctRFSXHWT3SAp6VGtI1mkqdJEtkUKW510o9z1Et0MkhzxWW5G2e64bLccGlOOhlu&#10;+lkeuHQ3/dleRpkeyK45ZHy2p+lsL9P5AYQFgcS5gYRFYdY5vvh5wVY5/qQMH2JOoG2aFynW0TTe&#10;jehvbxjgYhrpY5Ma4ZmXGbNjzcIzh3aVXDxRVnT+emXxvdtVL57eg39Hnz+oeXSr6vn9O+JhpM3L&#10;wP+ykRfCJ7TfIxIMAAK2UCwUiwdGB3iDIu4A4nl5Il4/FyIA0wQ84fjohIAH2cDI0PC45L8ffvhp&#10;cEA8PvaJxx3g84YHB8aF/LEB4cSo+NOHiS/DQ2MT45/Gxib4fPjAKKTTWDAy8q0QfnhwdHLiM9wk&#10;AW9gEO4Xf3B8eALgMnmD/KHpRh5l2l34yvT7/o+Y7tmngxr5f+Tlf/dISphut/9v4P82Iy8SDf5/&#10;zMjP8O8zGBoaGRwaGRFPDI99EA6J4VUyOTnBZvbeqiyM9neK8raMcDeO8zRN9rOIczeMdNKN8zRL&#10;IFvAO104q8R56KX6GCV76aWQdbP89OeGmOQEGmb46Gb5Ir/xTPXUQ418uq9Bhh8OJdPfcHagcXaQ&#10;SWYgLiPAAIAkO8goJ9QkN9QUPnDOCzGfH2qxIAy/MJyASPYoyyXRVihovizWZkkcwtJ425UJjiti&#10;HZfHOKyMsUN61MRZLZWUlS1PtF2XAR99Pbdm+22d7b8x3XtDuteaRNeFkbZzIu073tz66w+TjD4q&#10;l83rZyLVtf+saw2NzqczuP0sbj9q5Cn9bMSG8Fi9A0z6II01wuSKedwxGmWK0j1w/vT79Jiu2ABe&#10;cmh3QsDTzOBfHl2dord/7usdozKG6OzfjLzE5g/S6WMUylRvp2D/9pYYb1HMVyM/GOTzISL0Q3jQ&#10;ZLjnRJjLaJjjSKgzauTHQn0mwn3+aOTRSvmJQM8JdN3XIM+hADehryscqtmH3L1u/VRH13hfN3JP&#10;++GWU0XdfaNdtL+xBH/rpTDLr+TPSahcnvlj3f2f6e1D1DYOt5vJ6hTSKYNU6kg/k8+gSo28iNEL&#10;R/jvjHzzyzp0Tdf3T9/1vO/oeNfa9OI9r4d76vuTUT6RQa6BIe7BL24/7WvqaXvT1PSivquurbeh&#10;q6uundfLvna5PNo/Oowc5m7tnhKR0vC0kdnWz2rtb3nWvH7eWicTB4KWhYmqsYGirr6Cjh3OamHS&#10;3NtXbva30rvrO9reNbfWNna1IJ/5muubuho6s5NyTDQtXIgeJH3r/ZsPMdvY3XWU1jftLa/behp6&#10;7lbc9bT2sDOxtdIn2hlZk7AEFzMnByM7SNyRmneiG97VTMt05dxlE/xReiOt6UljgF2gsbyRqbyp&#10;o4GTrY6Nta6Nrb4tQZNgj3MIcghNC06/fuHGWP84tYlBaaB1N1B6Wvo6m3tb6zp6mnqZ7bTeuo6O&#10;5w3tz+q7Xr17d/tu48OndXcf19970vzgce21ys7bN27t3162YdHpebHn5kdfXBCdnxe3J5H8Xaz7&#10;7gSvPfHuR1O998e7HEzxKlqRXLVtwc2dede2zqvYlF2xPqN0XUb+mqx1iQFdz+98HuTweFSJkWcg&#10;9rOfIWAzuFwaDA7xe0dYbVMjnLr8U5cW5NCvFE61NE+1tIxeuFgT5N8Z5kP3duR5uQ8HBrL9Q5hB&#10;4f0RYb2RIXcdrRvTE5k7t07dr5l683iqq3Gqr32K0j7VWD/V2TpFbZ9qfj31/O5fSy4PbFxbFx5c&#10;60/uCvEWhQVw3B0+BHlP+HkKXezYLrZ8f8+eqKDXOQlTHW/+h9U1TGsXcqkcZvcos2eK3iO+kn8n&#10;NrxxTuL9nIQvbfWfBf2DtJ4Bes8Ih4k8u9jwwqQOcVldzXW/fhw7e2Dnssyk5RmJixIj5sYEB7vZ&#10;bsibU3jmcHvDSxat+8OHoV9+/WFYPCAQ8QcHRUxG3wCfMyrkcSg9MYG+85MTMkLDgx2c1ufOfVZZ&#10;UXfvTv7BvStmp8xLiIwP8Ap1d2h58XiERf1pZLjhxbNAF5e5KSnJEWHH9uz6aWz4y6Dw4LYNQW4O&#10;i9LifeyI1Pevfh7iQpwTHZKXEpsTFZzg47Zhwey1C7MXzU6K8nVLDPHxdbRMCPaOCfSO8Pc8cXjv&#10;j5/H4AXF49G7u1rFQwI4BQ3xmE+rry5Ji/l+1aLteXOuXzj56/jAyACLy6MPDPJ4XObP46O/DIhe&#10;VZQ+Lbzwovjio/zTE30dfxGLfhwd+GFi8JfJEW5HQ9OtspbrxY2VV3i1z/88Ivx5RPRlgFN/t6rl&#10;ZknbzeK6ysKWO9c4DS+HuhsGepsF3c3tb5/eLi+qvlpUXpg/BKdIJlPIZA+yeeOiEQGDNcDlc+j0&#10;QVY/u6dDzO77MsiG00XPuydv7l27X1H44FrR81vlL2+Xv71T2fzsFq/z/QSX/lHE4fd2CRm0fiaV&#10;wujlDfF6aF3iAf4gmy5gUNj0HhaLwoDzKo3CotOQ7z4ZdCG9h0Np4ve3Dggp8IAIBTxGL03A4nDY&#10;/UIRh8Ht66N3Dgvh9I2cq4XCfg6zQ8DvZLJbWrrf0NjdfZROalvrEIPO7UGqy1ns9j56I5vd3dv9&#10;ns3oAhjUThoV+VaGRe9jULsZlC54biBSno6MsOkU2OTQOln0Th6bzuUwkN+UsHuH2N0j7E6UIU7n&#10;ILdToubRhjY9SF08r3eQi6xPO8TtGeZ2iTkdYm47MMxrR7080sQGEfHdwAC3c4DXLuK2AQJul4DT&#10;y2NT+GyKoL8bWVqW3i5kdAJ8uA0QmV3c/q5+RtvfNfIcVucwHzHyC5O9FsY7r0x1gX/+NmW57Zjr&#10;vTWbvH2Oz+4Fgd/N9ds5z//7RcGQwMh383y255J3zvfetcBnW7b7thy373K9dmS77c513zPXA3LY&#10;u22Ox7Y57tuyXDanO65Pc1+Z6rV8dtDmFWn7t8//fvPsEFfNZF+dTVku+5cEoF1rjqwMPLwCKY0/&#10;JnHxkByVuPiTa4LQwVNrg6V7UQV/fFUA7JVOANBNNIdBNIdp6NEO5HntX+wJCdqj5vS6sJNrQg5K&#10;OsjDCES0lz1Eaft4AJK1KZbbcpxQIw+bwJ6Fnsi0pWSUvUu8vs8jA3uXwKDf9rlu3+f5QLJnsfeO&#10;BeT1WU5r0u23zvXYtdh35yKf7fPJm3LcNsx2gbglF/khwo75vt8t8NsuaVMDbJT0hV8/bdVWNEd1&#10;/Jo0J1S+oy4+L9ZSquOB+REWMLIomjg3zAy18EBWAA7eIC2MIsB4TrAx7FocQ0LsfJTlnHDLhQke&#10;zhbqWrJI1xplWXlVZTWklbwWsriruoaWrp6hvpGpnpGFvjHe0IyALu6KM8WjNfKaujgdnImKJlZe&#10;RV1aIw/gzMx0DU10jM3kJV3m1bQ0ZyH/YWxtrdU0VGfJyGnp6+fmLVuwcvWWPQe+P3rqfNHVC8Xl&#10;RVV3K+88rX70WmrkXzZ0vm3pfd3UM9PIN/S9eN/97M3XlV3vPn0urZGvuFF+7XplUcmVkrIrxaWF&#10;5y+dPn/p5PmC0yfOHTp1Zj+q41GOf1voFeLfRVosf/rsAUmB/FFEx+efunjlbH7x+cvFl4D8kkuF&#10;V78Z+fKS0sqysqrK8htVldU3qmqqvzauQVrJ3/vauObJExSJjn9UAyA6HmlWc/M+UiBffffhjdtI&#10;y5rpRv7q9eKyqsKqG8WXC0+eu4B2rUE7yCNG/lL+UeDChSMFBSelNfLTjTwADwWCxMhP9/LFJZeQ&#10;fjVojXxpPlrtXnjl/Nlzx86cPXru/HFIzl84MYOLl05dyj/9z4389eqKmzXXbt2+8XeN/MPnj4FH&#10;z56ireRnGPmXb9+8rn2Hruz6tSnNNx3/1b+3twNNHR1Ac2cn0NLR2dnd1dXT2d0Lsb2to/lt3cv7&#10;D2quXy8tK75UdPl04dkjhScP5h/9/syuLfvWLN26KHtZZmRODDnBzzrM1TTEwSDWyywz2Abe5M8O&#10;tkJq3v0s5gQT5wYRZ/uaZfua5QYSckKI2aGE2SGEjECzdD/TdD+kJWaKt2FOCCEr0DzTzxT51a+n&#10;QbyrDsQ0b+N4N4Nkb7NkbxMgM5AwP9p2WaLLmnTP1WmeazPIq5Ldl8Q6L452XBTlsCDcYWGU09IU&#10;jxWzfdfk+K/K8V89J2Bltt/SDJ+lWb5L0r0XpXktTPbISyOvzA5YlRO4Jjd4S1405tCZ07uPHty6&#10;b8fmvVvX7lqzYtvSpVsWLVw/J2dFavri+LT5MbPnJ6RnRaZnRKUkhcZE+MRGeSdE+UUGu/m4Wvk4&#10;W7pam9mb6VsZ6phqKOOxmp5Ecx8bfLyf++yooAR/D8idTPVcTPU9CcZu5jgvkpG/jTngRTB0MdFx&#10;NdX1IeJ8zHTCbc3Crc0DiUbBRNMAgrGvOc4fb+RjZgAjAZbGEiOv62qo7mak4YPXI5vooC1r3Ew0&#10;fYj6fjaGZJKeq5mmi6mms4mGk7G6q7m2p6U+YG+mgdeTN9KWwWnPgmhhqGykI2ughbEwRAQ9wVjZ&#10;VF/WSGeWmaEC3kTZSE8GpwO7FPBGinhDBZKpCk4bY2Ygb2WuBhcx0ZMFzHEKMB/AGylBbojFGOvK&#10;meHU9DXlcbpKWK1ZutoY5CA4eTwW42+pF2lv5GOo4mOkRDZScdKVJVtokAnadlgFJ30VuDsQ7XWU&#10;nfTVHPVUSRqyzoYaNlhFKy15ez0VRwM1pGoeq+Sgr4yWz0ur6dE5MAGm2ekqo5u22or2Ooq22vKW&#10;mnJ4dTmilrIlVhUgaavgNRTN1eTNVeXMVGYRNRVMlTHGihhrLSVrbQWCqixc3F5L0UVPxR2n7mag&#10;hibeZtp+eKQBjo+5lh8eG0jSA/wJ2kEk+Evhwq31IqywYSStUKImRMgjrXWibHQBSCItsVKQ9vQk&#10;pIMNWhEPSZiFSqi5MtpjPdpSO95WD2IkUTPGVhfpIYPXQCJRM9wSDqsNMZSoEUxQCSUgHT+C8JKG&#10;HgQVyFEpjxp5AG0jA6DqP8EaAa2gRyNaU59iryvR9GqReLlookKspVIUQT7RVi2KoJjioJ3uoIN0&#10;v7HWiCUoxxFVkq21gRiSShRRGa2Rj7ZUjiYqRVjIw/xEKzUgnqQSS1CKwSOF87ALraCPslQOspCF&#10;GO+oFW+nASTYa8JmBFERiLFWhehvhAk2k4myRJreROIVw8zkIiwUAg0xgUaYEFNZX33YK4+sN2uG&#10;NLgPMleCOxtKUA20UIK772eiSMbJuuphnHUQTe+ih/EwVoSnlqO+gquxupuJhhdRL8SREOlhkx7q&#10;tSI7fsXcpM2rco9+v/7Kuf03y84+rL7y/G7Fq0fXXz6sevHg2rN7FU/uXH1UU3rnRmF1+cVrpWev&#10;lpwuKz51tfhsWcnp8rKzFVfPoUilNiApmS+5dau0uubq9RtlqJQHrl9HHD0q5adRUAGfnivzKyov&#10;lVdc/KOR/0eCXmrkAenirqiRv3m9cLqOB/47Iw+g5l2q46UWvrj46y5AauSBK0WnkK41EMvOll49&#10;f6XoxK2bhZvWzHezNXKz1PMk6nkRdX2tcWSSjpu5RoAdnJ10ghyMIfG31g+yMwyw0fO1xAba6oY4&#10;QK4T5mQMMdBWP8wJJmCDbJE2NbF22hGS4vcYWyzyexQbLaTdDVEjjKQJr4tIa2yU5DuwWDu9ODuD&#10;eEfDeEfjSGu9KCu9eHscDEaRtOJskKUa4GUVa60bY6UTZ6MLI0i7G0fdOFejWDejGGdclL1enINB&#10;sotxiqtRihMuxVk/08Mw1Uk3xVEn2Ukn1UUv0wMGdZIcdTPdjNKc9WA8ywMHpLnoZrobZHsZLQwk&#10;zPO1yPEymedLmO1hlmSvl+JqEu9mHOVqGOGMC3UwCHU0inAxj/GyjvezTwpySY3wzI73X5Ydv2Fh&#10;+tFta4qOfX+7JP/D4NDw4AhaTo46YpQZAvq3Xb+X11IEPPiYhiA18iiImOYOCDlIMiISDwtHBvkD&#10;w0LIhwVsxMLDtXNYXCFfMDIkhigQiAAeT8DnDQwNjnI5oqHBMaFAPCAaGxqc4HGHREKkgpjLEQ4O&#10;DguFA3CTPkx8hggjcBfQljV8rggRx5Jbi6hwLvLFwJBgGG7ADB0PSO/CdJC7PO3u/xHksH+P3+t4&#10;5DuJb3ydADcViXDLJcDd+cawUISAPDySBPHdUgkOj98AglA0KLXh/yeA6/pfNPLwXPrfGP8fMfKI&#10;N/99/Cegnv3f5O8UyMPzXDyMdG2C/Fv8CqLj4dYOjYhHPwyNTvBEQ3yB6MOHcTqtZ15WUhDZLsSD&#10;FORiGuNDiHA3Tg20CnczivIixXlbx3oSEn1IcZ6mKf7myT5GKb5GqT5G2SHms/0M08jYLB+9TG9d&#10;1MhnBZhIKuIRL4+0qQkwAjL9DXNCzWYHG2UGArisIEPIgewgo+lGflEEUcriSBKMoJp+YRRpQSQR&#10;4rJYuxWxiJRfFe+4NsllVaLDkjirJXE2K5IckJq+VNf1GeQNmT4b0sgb073XpXguiXWcG+PS+bbm&#10;f376xOjt4/Vz+5l0LpMiZCH+nU9ncJgSvhl5gPfVyDOlRp6JrKfXw2H0DrKYQhpDSOsXMvv5PZ1T&#10;XPbU+7ft6/La0iPZSaHCjMjW9ODaJalT9U/+1NM2SaUN0/uFDCafRh3o6xNRkVbyg3TaRwZjqrud&#10;vXNdc6Q7P8qN7287EuE7GOI7GRk2GRE8GU5GjHyo80ioszjIWxzkOxri/SHUezLMZyKEPBaIGHlg&#10;TNpQPshzNMB92M8VGAnyEId6icP9Wnzca2dnTdXVf+jtQiwYkyZi0CZZHHF79xSTzb1TU7w4t3RR&#10;FqPs9BS3Y5LeJmR0UumtbC5liMMQ9lEEtD4uk8qW9KgR9CMF8oiR70dcvIR/1bWmH2mNMsrli+is&#10;5pdIv5rGl/U9jZ31z961v2ttftXYUdvR/q697W0bJB21ENs66lo769t6m7pa3za1vWnued/ZVdcO&#10;Ca2V1vqmtaehp7Ouk97CaH/TQWumM5sZ7DYWpa73bsmdgqOXys8VVxdea3xSy2qjMZuo1IbuztpW&#10;OE5Pc0f9i9fdrZ1tDS2d79tf3n3e/Kr5zYN37580tLxsZbaxO9919b6ndLxtZ7TSIdY/rntV87T5&#10;WUPjk/qGx3X1D9+9vfsKibdf19+vfX7zScPjd+8evu5r6mE0U/vqem8X3q7Jr75bcKf6wk1Iqi/e&#10;KD9TVlNQ87j8SceLzoGeAV4nv7+FRW2i9TVS4Y50wQ1r7Olp6u1tpiB3/2Vz1+u29heNjU9ftb16&#10;C7H2wfO3d57U3X7QfO9e861r5bvXnViUfHZR3KFM//3J5D3x7ofS/Pckkg+k+MLmsTSfIymeJzJ8&#10;jmX5H80JLds45+Z3i6t3LLq5dU7+soSzy5M2JAd1Pb/zBV7fXDqHy+Cw6ciCqCxkWVQulybgUgXM&#10;9on+9v/hUCq2rS9au/xj/bspFvuvPb1TPT2TlVffpsS2hvlywgIEgX7CwCBhYMhISAjP10ccE0kN&#10;Dnzm5Xo3gPw0JaZtzZLurevZe3d/PnVqZO8+6raNnWuXv01LeBse1BkU0O3pLgwN5JBdBe4O475u&#10;kwGefFebYV8XUbAnNzrkgZfTh9JzU8y2cVrzgKCXy6fwhXQho+snaufU66fP52c9Sgh8kB03+e7Z&#10;TwL2AL2Lz+wZ5vfz6H0DbOQbI+QHK8y+z8OCZ7cqsuNC58SG5kYHLUqMyowOSo8KCvd1jQ4gz01P&#10;2Ll1/dWSAh63XyDk8PgsLocp4rFHhbxzRw5FenumhQTFepGPbdn657GxD3zOpJD9l0nxqV1b0oJ9&#10;FyRE+duTXty+/mlICG8gJoT8o999F+7hmRgcBBccYzOH6H3zkhMSQ/yi/Tz3blozKeyf+jL+vLoi&#10;KZCcEkhekBCZFeYf4+WcFOobE0xetyR325q8E/u2nz64s6LwfHXFlZb3bwYE/QxGN53exeqnMhkU&#10;el+XWMh+//TuytmJB9Yt3b4w+8L32z/xmfACHBviw9uaYSH3M5zQGbSXFaVvyktel195VnxJ2PJ+&#10;6vP4BwHrh7GhqR8nRd2tjy+fozy41VRZwnnzcurjxCce55ch4Rceo6Wmsrm6rOXOtdYHNx4Wn3t1&#10;o/RpZfHTqtL7lSVPbl1/cKOKRekZZHP49P5x0dAwV/Trxx+HOEI+nc2jMQdZbOQHCjQK/CFGOX0T&#10;fPqEqF/Mp38YZAsYXcL+rg9DrEFWl4jZxaV0iBh9A0wqh9pLo/YwOHRKP6Wfx4B7BycHLr0HzhI8&#10;Hh2ekGwGFWkKz6RDHGTDeaOLy2jlsDphL4NOEXJ5A3weh81g9vfBbeLy6PBMhnMOi9GDNFWnNvb2&#10;vKX3N/VQ39P625nMLngy9He1CeidbFprL6We3t9Co7cw6W1sRhe1u5Xa2wb/xtEp3QCL1svs6+6n&#10;dvVTe5g0BKT7PL2TQ2vn0Dr5HBqAGnm4R0McRMeLOXAi7RjgdCBSnts5xOuS0DGM9I6nAEPcHrRG&#10;HtXx0428RMp/M/ISKQ/ApoDTy+fCubSb2490reHR2wXMTgCpkWd0SsY7+xltLGY7u78DYLG6JF4e&#10;+cEWPEqjIoqgr3ZhEnl5ituSOKRF2+Ysz02ZHjtyfbfN9d+9IBjid3P9di0Kgrg112fnfN+tueTd&#10;C/33LPLbNsdje67n7oW+O+d5fZfjunuu18655G1zvDbPcYddW7NdN2Yg68TOj7ZdlOqzfW3G4e+X&#10;7NmU5Wkpmxtpvnm26/Y57t/NdT+w1H//Ep+9i8nHVwUcyPM6uIR8bCVSL79/secRScsaSA5L2sfD&#10;3u8XuO2e57Jnviskexe6AzAfTWAmIB3ct8gD5qAiHnKIsLkz12lnrsvmDNvv5jjvnue2Z777gTw4&#10;PhnirvnuexZ6ApDsXuABtwf1798v8oLNA0t9YRfkB5f5QUTG8zyBPYs9di9y37kAYfci8p7F3sC+&#10;pX67Fnp9N99jz1LfXXne3y30/n5pAMSdi3wAdJVXSe67Y4H3tnleAGrnYXzrXM8Ns102Zrsiyv5b&#10;sxq0RxDEDVlu6zJcIEcVvKSAwAXiqhSHtenOi6KJMLgswQaSvFjLBZH4+REWAEyYG2Y2L9wc3uTA&#10;IOxdHGM1P8oyN8JqYYKnq4WWriIGq6KoKq+opaqprYlVV9dUVlZVVdPQ1sNp6xtiDUzRGnmCtb2R&#10;OdGUYAWJvrG5lp4h2rVGTllNTVvX0AxvYGKONpHHmVoYESwxCsrKmppqWppyCrKKivIkEkFDQ01G&#10;TlZbT3/B8pVL127Ysf/IgZPnLl+tyi+7Xnz93rW7z6Yb+VeNXbVtfd/K5H8z8q+bKC/ru5+/a330&#10;sv7+szd3njyrefDg1v27N+9UX636auSLS4sQI3/xzPlLSJOZE+cOnT574NSZ/VIjDxyTGHlp+3ip&#10;hQdQdw8RLnLm3EFJgfyxC/mnLhUgBfKXSy4UlORLjTzSRF5i5EsqSkuvVaBG/tqtm1U1NaiUr7p3&#10;9+b96d3kERAd/5uRfwQTqu8+QArkvxr56t+MfBUcFukALFlzVdpH/quRv1xwPP/ysYsXj8JeVIuj&#10;Rr6k7KuOB9DvJ1ARjxr5kquFCBILj0p5NIFYUHgONfLnL5w4d/44YuHhvl88KTXykF+8dOofGfnK&#10;a0gf+ZvVldW3q2okRv7OnZo7927XPKy5/ej2vaf3Hjx/MMPIP3nxHDXyEJ+/eYH2kX9dX/vNyDdK&#10;dHxzQ1tLY2tLc3sb0NLR3t7Z1tHVjtLZ1drZ0VL39sWdW5WlRRcL888UF54tL7l4vezStaLzZw7t&#10;3Lx0zvyk0IwQrxQ/pwRP2xg3UjyZkOAj6UUT7pAbbjc3whaYE0rKDsTPC7OaF0LM9DHO8DaaC5tB&#10;hNl+pjkhhJww4uwQfEagWZq/CYBIeX+TBEl1UVageZKXASSwCTmc8ebFOK3M9FufG7JuTvCG3CBg&#10;bbbvqkzy6gwvYHmi++IYp6XxrssS4KzrsiTBdUmqx7p5wevnhyzN8gZW5PjlZfrMTXJblE7OiXfN&#10;inGam+A+J8411tci2EU/wssQIxz7QTj2sY1OP3blfN721WsOb8jbu2LJ/qWbzm7ccGLtsoNLlx5Y&#10;hrB32dJdS5ZsX7Roc+7C9XMWrps9Oy85OTc6LTcuPSdxxcq8o0cO3L995+3LF03v37Y0vu3tar59&#10;o3x2WpIN3phopGehp03E6RJ0ta0MdB1McY5mhnbG+g5G+q5mOB+Cibc5zsfMwMfCMIhoHmSFDyCZ&#10;++JNyGaGZDMDf6KJH9HQ3VjbBafmYaLlbaHvaWLgitNxMdDyIeq7mWi4mqgGORi7mqm7mWu5mGl5&#10;kXCOplpOZoiUN9bAGKljcCrALCNlNMEYqWFMtGTMdWRNdeUJhkpmegqm+gpmBooA3kjFSFcOp4Mx&#10;1JclmKuZGSuZGyobYDGmBooWRirGevKGOrIoJnrycCnARF8J7WxjZKBgqC+vp4UxxGIIBvKWujIB&#10;VvphNgaRVgZe+ooeerKeOIUAgqavhaa7oYqznpKDniIgMezy1tpyllg5Kx15e5yKrb6Sta4CRCsd&#10;ORh3MVKz1ZW105Ozh/n6So4Gyo4GKjANsDNQhmk2eoqAxNor2OsqQGJroE7SUSViVaz1NQjayoCN&#10;gSZBU4mkrWKlowYRzQlaChbqCnhNuHYFS005wEpL3kpLFrDVlofbZqGM9K+31pKx00E2nXFKnsZq&#10;3maaQUS9YJI+spAsST+QoBtmbRhpbxRipQd3Fgi11g+21A0i6SCV9ZbYQKJWEFEjmKQJBBLU0TzE&#10;UgtiuI0OjIRaaUfZ68NIAF4twELD10w5iKAF40jzehutcJJ6kLkCIvGJyNqYoQTVELwaEGahEmau&#10;HGmhjHSzscLG2+ol2OnHWuvEWmKBOEutWEkn9wRrbLyVNpBopxtvg42x1IyxVI8iKKGl7tFEJQBy&#10;IIqklOKgHW+rDjk6mGirmWCjEWGhgEhzgpKk9Y0ymsRYqsbbaMRZq8daqUWT1CIJKpLCf9iL6PtI&#10;omI4US4cLxtBkpesuqkMRFsrRVkpApGWCrA3FC8TYjELCDWXhdsTaaoYZqoQYa6E9rpBBD1eMdxC&#10;ASJce6ARJsh4Flw1AJsh5nKhFvKBZvK+RrPIBhgEw1lknKyfiaIHTtZZB+NuIONvru6qL+tjpuph&#10;pOxipuJspmatL+djox/hQYjxtlqQHLx8dvT6BcnrF6ce3rG87Py+G1eO3yo9/fjG5Wc1Ra/ulT+7&#10;W/b4Vun96sI71/NvVV6oKjtTUXyyuPD4xXP7r1w+Wnj5aGnxqeKSMzevF1ZU5N+8ebX6ZuXt29cg&#10;uXe78sYNpI/NtetFVyuvXK0sKKsqLKu6XF51+eq1S1crz5dVnEOl/Az5Pp0Zgr609HxxMdJyp/Dy&#10;iaLLJwsuHiu8dOz2zeKb1wqAG5WXq6sKb12/UnOjCLXwM7z8dCl/93bZ7VslkNRUF8Oc8rLzcC+K&#10;JOu1IiL+29qtUvn+9yk+UXDlZEkZsnY53LYrRafgqjetme9uZ+yM13Un6sPJB68tZ6I6y0htFklf&#10;1d5Uy9Ec60LUgTMS2drA21qPbKXrbYX1tdYPdMD5W+tHupp5W+qGOJlCJBM0w2xxYTZ68MKBGGan&#10;H2SFRSvrgyx1oxwMw231I2z0YxEFrxNorhpG0vIzVwmz0YHXTowdLtXVLNHJMC/cPslZP94Rl+Jm&#10;EUTQjbY3jbE1gvkwmOKmn+iC+w0nAyDBUR+Q5HooyS4GqW6GKa44uEiig04yDDogaj7dzSDDHZfq&#10;pJvsgLSwT3PWy3DRT3PSzXQ1yPYwArI8TRLdcXGuuBhnXLybcYoXPtHdLN7dNJmMT/AwS/TGp/pb&#10;JvtaxntaZgW7xXvY7Fy2QMxlfxqbGEJ079DQgFgoGBYIJfAli7siiL5Jahj5JzXy/xlSQ/0N1FkP&#10;zJC/XxGMiPjDX/ndpf4hM65Oygwd/49AZ06/4AwEvAGI6HXBLZReL9xU5NZ+de7wH18kEg0IRcOD&#10;I5KfCIwgrfO5sE80DHN5fCFvZHT48+DAODzmvMFB1oCINTjAGRwWDokHROIRgXiUj3yNIRocYA8L&#10;+of5gkG4KOLlBZJvIyRafARmTjP7iNz/r/ndwz6NGdOkDErU+XSGheJBIdzmfxRhzhDcvX8zSg8L&#10;j9s0LT4TqdQelPwnFeJ/nACMiIYBZAFVpGn7EGLKB4dg0ujQ8OjQoCQOiweHRgYGURBHPgRHgBsz&#10;MDQ0MjwslgKbcHn4D61wlxwQbio8YvB3Qp4e6N9oQPLtAvI1wwDMGfBzxpMAAP/0SURBVBsdmRge&#10;GBMPj4+LP8Jji47AM2pkeHxkZBT+uB8mP8EhuVw+PIF+/eWnvu4OeC/n6WTj5UjydSEFuFu72RoF&#10;e5DI9sbeTqQAF+sAO2KEq1WYi3mEu2mom2G8PzHBzzLJj5Dha5LpjZ0XqAeke+lm+Zqkkg1nB5oi&#10;q7P64LL8zdD2NTnBSEPGTH/DTH/jnGDT3FBzYG6Yxbxw/LwQ/Nxgi/mhhMWRVnlR1osiLCEHlsXa&#10;wTjau2ZpjO3yOHtIkBr5eAeIwKpEp+WJjssS7JbG2+fF2y1PdlqR4rwuk7w+C1lMaVWyO7A00S09&#10;1K75ZfUvE2I2hTbIE3D7mTw2lcuk8PrpPCaLy0CaxXOZyIikM3WfxMLTkL0IiGtGfT0kqLJHfD0T&#10;6Skv7qf/SusdvFb0OD2aNTuOnxzKiPVpiPNl7t8y1df6mdrzgcUZotBHKIxxCn2MyeRKmhp/odOm&#10;ulopGxe1x3pyIh1FoXZjsb6iEPJwSMBkVMinSJ/xEBdxmPNwmNtQsC8wEuT1IcwLxj9GeI+HeIwG&#10;uAJjgW6jQW5jwe4QgeFAV2AkyG0kxF0Q7EKL8nseFfLrzRt/o9HHGP1CGmOYyRyh9I53t/9C77y5&#10;Z2PBotn3t63+U/PrP9M6RuhI+T+HQ+FwqHxJhTsq3yXrHFLgYZkOuvghINn8+h2G5NFDGjELuHQh&#10;hy5iMQR02jALWca2+fm7tnfNLW+bmt80Ai1vm5teNwJtta1Ae10bAEnruxYAHWl53dL2urXzXUdP&#10;fXfv+x6g+313V31XR21HZ10nJOh4XyOF2tSH0Nzb19Td29DZ876jt66ju769q64NlfLttU0dda3t&#10;tS0Qkb0NXd31HZT6boS63t66rm64ltp2uFTf+y5qQze1oYvW2ENv6gVoLRR6ax9CUy+jmQLQm3po&#10;jd0Ao7GX2URhtzIAThtzJu1sdhuL1dpPb2HQmum0Zip6I3sbu1EoTT2Uxm64Je2vmhqf1zW/rm14&#10;+ar2yYv3z17VPXxW//BR27MHzQ8qi/evKtmzcEeG5/oo6+NzA3fEOl1eEl+wNOncoujzi6NOZAWd&#10;zw09O8f/TG7Qidzg0wuiKzbPLVyVXrk55+S88N2zA9Ym+Tbdr/ppWDjMYQs4/Rw2Hf6+AjaDz6Lz&#10;2cwBNlNMp/zCon5oeFu8bsXV7zb8jUX90tf7ua/vRxryG46/3Kmpz85ojgqkhfoORgaIAnxGAgIH&#10;vHxH/YMHA4NZQX59wd5NAe6NQV61ZNc6d+dmL/c2H68msmu7ryct2JfhT+b6egp83AVkF6GX0xDZ&#10;adzXBRjxcYJnryCUXOvn0TA3c6r22ZSAMcjq4ggodA6Fxe4bZPT+0Ns91dHaunX9/big++kxEw9q&#10;/kfI5jO7eEI6m0Mf4HN41D54PgtofSMc5jCbxqO2H9+/LT7Ia0Vm0vy48Myo0JyEqIzIkOyosNQg&#10;v/TQwGgfjxXzct4+ffRlchwuPizksXu7V8zJSQkKyAoLzQwN6a59gywQSu+i0ts/Tw4VnDiQHEBe&#10;EBcd6GDzuOa6eIAr5DAnhwdfVN+OcvdcEB/nbYl/efPa8+vXgl2dcuJjvOytn9+7NcChfxgWdDW+&#10;jQn0zo4NmxMbFuvlfOvy2Y76F0JWz6iINcChDvMZE0PcERFHwKYNClkDgv5+ei/aPoUnMdTD/P7W&#10;14+XZSYeWb9y56K5pzas4bx/+9cREfyxuutfN758PMSifhrgPq8qf1ZR8rqivPbmdVZLw18/jv4s&#10;HvpxeOAX8RC3rQnGm2tuAh0PH0z9+suPIsFHAfevH8Q/DnC63jx9XV3x7nZV7Z0bQOOje2/v3X5z&#10;725fS9MwiyXm8SdEA+OioTHh4Af4h0wg4vTR+fR+OOOh7bwEdKqAQREye4UsCo/RzWEisCWwGF0o&#10;SPuXb8D9YjKQcngmswdp1C6Zz5WcQNBzC5xq0ITP7EGrwhETzeqF8w/yRGVRkV/kSNrIAHBBtOCd&#10;RW9n0dv6aa0MWgud2kLvawOYfZ0I1HaAQW2n0SB2IlA6UOh9HRIR3wMRYFAQIw8n/H4qUi8PN6yf&#10;1obUrSOt5Ckidi8wwO4RsToH2F3A9Or4QV4XupQrIOL3SEDMO4wPSvrII6CrvEp6x0sRcDukII1r&#10;OJ08dgeKdH1XgNPfBrCZyOKubEYHh9nJY7bBOJfVzmF19vd3svs7h3m9I6zWlekBS+Oc5gfjN6S5&#10;bs7yXJ/pvm2u79Z5vhC3zffbPs8PzSHumO8PEUa2zfXeONsd2JzjuTHbdWOWw7Zc101ZLjCyZS55&#10;7Wzn1Rn26zIdkdrtaKv5KR7rlscf/H7R7m1ZWVGWK1MdNqQ57sh225Xrvnuux96Fnt8v+CrQ9y50&#10;3zXXGeL+xZ6Q7J7ngo5A8kdgfEeOA2rh9y3yOLzM5+ASMqryYROOhh4QPRqA5ivjTJdFG21IJaF7&#10;0WloaTz63cD3i7wA1M4DkKN7IcJeiAeW+kKCIr0g2rtm39Lfkr1LvCWb/gdXBB5eFXxgeQBEyA8u&#10;Dz6yOgTi4ZWhh1aEHFsTAQlwYl3U0dXh+5YEABJ37/P90sAdC7y35Hpsn09G9f0mSTf/7xYEbM4h&#10;r0lzWZnsuDrVeW361zVd0d/5fZXy0UgjPohLYkhLYy2XxVl9/S1gLPKTwQWRljlhpGVpfi7mmpoy&#10;GE15WR0VVU1VNQ01TR1tXXV1dU0trKomVlvfUF3XSEPf0NAMT7CyNbWwxJNs8SR7fUMLLT1DZQ2s&#10;iiZWSV1LVVtb19AE5ugbm+sZWRhbkLAGRipaWmpa2rPk5TS01GXlMXb2VtpYdcwsjJG58dKVq9Zu&#10;2rp1z76j5/JRHX+1+uGNey9vPXxT8+jtw5eNz2vbX73vetvU+66ZIgU2Xzd0v6jrePau7dnbpkcv&#10;ax++fHP/+avbDx7fvHu3qvrW1WuVVyvKy8pLS8qKC4vyL10+f/7imTMXT525dEJS7b4fOHHq+2Mn&#10;dh8/uQeA5OjxXSgwDsAgxJOn9x4/vffk2f2nzh0ATp87fO7isYuXT16+cia/+HxB6cXC0ssSCpAu&#10;7VevFJcXlVQUl1aWlF27erWqvOJ61bWbN27U3IZbhTSFv38P6avz4CvVDx/cevQQbjNQc/8RcOve&#10;w+p794Cbd29X30Ha71yvuSHR8ZIm8lWlZVVIB+D8ghPnzx9GKuIlUj7/MtJNHjYRI59/7HLhSUSL&#10;Xysqq0AoLb/yR9C1XqfzVc0jdr6gtKwQjpB/+cxZSRP5cxeOXsw/ceHS8QuXjkoiwteWNQWnLhee&#10;LrhypqjkfEnZxasVlyXdDoqB61VXb1ZX3rxReeNmZc2tmzU11Xfv1Dx4dP/Oo3t3nj649+TB/acP&#10;n7x6Bjx49ujh88ePXzx58fbl01fPXr57VVv/ru792/qGuudvXryur33VUFfb2tTQ1lTf0tTQ2tjS&#10;2dzW0dzR2dzT297T3dbZ9r6tuba54c3blw8e36msLDxbdv4YUH7pWMHx7/duXLJqbnJeekRmJDnG&#10;2ybMBR/pTkj0sUkLtM8Mckz1t8wIwOeEELKDCXNCSQujbXPDSLODLBZEWM8Ls8wOtMgNIc0NhQQ/&#10;N4i4KNwmN4S4IMomJwyfG0GcE05I8zdJ8jNK9TOOI+vHe+qlBprOjbFZlua2Ntt3Q27AlgUh2/LC&#10;ty+LAdYtCFk5x3/t/GBgTW7gxoVh6+cGrczyWZFOXp7mtSLVfVW6JyLokz1WZnhvyA1ZOydgWab3&#10;stnk7HiHnHjnWH/zzEiHDQujN+clXNy/et3ciFAXXKwv3s9eG8Mf+XH405/EP//yoqNl54VD605u&#10;X35s7ZKjK1eeWrP+/IbvSnZtK9u9qXjX+svfrT+/bdO5LVsvbNt9edfeK9/vv7J354UdhwsPFd66&#10;Ut/ZyBEJBsXj/VwBg83q57Hgc3tza8uhQ4dmZ2bFR8eEBQT5u3t52Do64i1tTc0tDU1NtXVwymr6&#10;Cor6GBkLJSWSmhpEYxl5UzlFkqqGrZaOq6Ghk76+s4Geu7Ghm5E+4G6CRLK5KQySLYy8LPQ8zLR8&#10;LbHueHUHQyV7Q1VHY00nE6yrhb69sYaDuaa7lZ6NsQpRT4Wgq2yBVTTXlrPAylvoyhENFEk4JSNt&#10;jLm+vJmenDlOwRynBJBM1fEmyiRzNWNDOZyejI4WBi2cN8XJmxkq4LQR226sK4M0sdGVNdNTsDBQ&#10;sjBUNjdUhskmBnJmhvLGurMMNDF47Vm2+vJuxqp+FpphVvruOnL2ahg3PdlQSx1fczUvE1U3nLKT&#10;gbIzTsXRQNleT9FaV8FGT9FKV8HWQBkiYGegZKOnYKUj52ikaq8v72Qg72So5GKs4mKk5vTNxUul&#10;PJJLfL2DgQJyNB0lElaJqK1oradqqaMMOBhpWemqQGKjr4YmaIQ5kFhhFUla8kRNOYCgOctCHUNU&#10;x5A0Zllqylhry9pg0VVnYXOWtZaMjbYsQRVjroSxUsMgml5PyVFfyQ2nCnfWx1zLh4D1J+hADCDq&#10;Bljph1jjQqz1A4jYQEukvt6fqOmP10KjL149kIiFHMYDSFow4kfQgEg2VfM2VQsiaSPinqCOrPXq&#10;jEM7dQRZqAaYKQeaqwabq4VZqIWbq0Wbq0YTNCMsNCIgEjQj8RrRRK04S2wsSTsKrwagTedjSZrR&#10;JI0IvGqImVKYhUqsFeLZQ01lIyUt4KMIihGSEnik6Y21aryteqK9ZqKtRpIdRM0oglKCrSbSFcdG&#10;I8ZKJZKghC4VG2OpGklCiCCqIOCVIUqNfARBYuQJcpFE+SgSHFw+nCgXZiETRkAGI0jyECGHOWEW&#10;SHV8lJkS2m4eiLRQDjeXB2A8hqQSiVeIsIBcHhK4qaGmMv6GmEBjTKDJrABjDBBkKhNirhBqoRhg&#10;quBvIk82wPgayfqbKHrqQSJPxsk66GBcjRUc9Ge5mSja62FMFTAkTYylFsbWQBavgSFpYxyNlN3w&#10;msHO5hnhHguTg1fnJuxaPffM/o1XLxy4WXzyTvm5+zcKHtcUv3t649n9q49uF9+6drGy5FRx4dHS&#10;opOlV04XF5y5fPFUaeGFwksnr129fKOqsKqq8Nr1ovJrhfDvDWrkgavXLlytPA/8IyOPlMNLkulG&#10;Hgb/kZG/da0AuHmtYIaRn850HQ/cqSlFjTzEGUZ+OjMV/AyKTwDFpWcLi07DbSssPHX3VumGVfPJ&#10;cGozVLUz0bTCqWvOwqhiMFh5DFZxlpoMRkMeo6OMMdaUNddRJOopWRsowSvdg6DrbWngboH1szFy&#10;NtHwIuk7GWnCi9rdVNPNWF3yHZgKvNjhFY2eJZAlnfUVnHTlXfTkPHFKcD5xxSLfvqCrDsBmtL3h&#10;bDJpUaj9juzgZDdctK1usjsxyt4izpkU70RMdsfHOeqEWyonOOp+8+8G8OKSkupmnOxmBIPxTvqw&#10;meiCi3fQQ3+GkmCPjbfTBlKc9VNdDJIdsEn22hAzXA3SnPW+vkBs1ZEXCEk51k471gEbZasNxDkY&#10;xDviYh10JWBjnXWTPUwyfIgJLmaJrvhggsHC6JAhet+X0bERnnBEhNhVPm9QIBAj/D9t5L8y3QJP&#10;Z8a0f8mMq5MyXbv/O8y4uJTpRv53CEeEAmSNXAHyH/KTAVTKc1h88dDEkGhUwB2Eh3pYNCDksoaE&#10;grGhCR5TNMAbmhgZHx4eHhobHhof5QwNCgYRzz7KHxvjjY0IkHbqnCEBa4gL14wU1v/eyP+B30nz&#10;/4gZD7uUGdOkoMXs0xmWyPe/g2BMksAExLb/m0gP+8+NvJR/ZOQBqZFHXLzEyEvsOUwXIZPhOgYG&#10;xYMD4sEhQCrlkQj58Agq5fmIJB/4feU+IvXhGDOuZWQIce6j4g/IasOS1RqQYw+IERc/NDE2Mjkg&#10;GBkd/jAu/gjTxsQfAJg5PvZxbPzDh4nPbDYXnj5ww+CWvH/39srFiw7WJC1lWQ1FjK66vLoCRlMR&#10;oyKLgURLUUYTg9GXxxgoYvC6sk5EzVAyMS7QKSPcZX6UfaavXpqHUhZZI9PHICcIn+5jPDsA+TVo&#10;hq8JbMK7ZImFN88OMpsdaAoxNxQ/N8wCZX4EISfga8v4+aEEVMEvibZZFmuXF2WNbi6KsFwaY7si&#10;3gHGVyY4LktwWJ7oCKxIclqZ7AxAsjzZaU2a26o0V9TIr06T/Mg03Wd1um9OtEvr65q/fJjg9NIG&#10;2Twug4EYeVYfj8nkMVl8OptP70eNPNJNmImUhwOoi0dBHf0MeP10AZs5zqROUdu7921rSolixgZP&#10;Zsbw08JvBbtxLx37S0/rRE/nRwp9uJ3yY79goAf5DkDEpn2hUqc6WugblnTGerHD7AWB1uJo78Ew&#10;n5HwoImokMlIv7Ew19Fwl+Ewt8FgsjjEbzTQYzLU62OE92Q4eTzEQxzoOhLgAlEc7C4FcfEoIa4D&#10;4c7MKK8XAe7CwwemKL0facwhCl3M7Bf39fzKpddWXD63al7JmsW/NL6dolHGu9pEjF42u4/DoQIS&#10;+YU8OFIjjyLx71/5R0aexUCkm4BNG+axxTzuJF80QGE2PXvb/Lq+8XVd05v61trG9rrWttqW1nfN&#10;ELsaOoDO9+0d9W0wjoIUy9e2Semqawc6p9FR29b+rrXtbUvrm+aW103Nrxq73rd31iNV9qh8R2mD&#10;q3jXPH0Q5qDT4IDd9R1dtZ3I8d+2dr5pgdj1toWCyPqOvvedvQ0IPY0I3Y2dvU1dlOZuFMgBanMP&#10;raW3r6kHoDR29zZ0AZB8HWno7W3slUZKEwUZb0Y61VBbKIiLf9/ZAzR0Qexu6Gh9Ww+0vK4F6h4+&#10;e3fvXsuTe+/vl5cd21C8b3Hxztnr4mz3Z5G/T/W8vCQR6WCzND5/WdyZOWGX5kdcmhd8cX7widzA&#10;0wsii9dkX1mVdXV99qmFkXvnBC6P93hVVfBRwBZzOEI2m82hs9FvXCTP26H+/gkG/c9MOrPm5tmF&#10;cx6ePTw1wB6j9IzSqKPM3h8YfVN0+tSjh30r894EenLiQwajgoV+AT9ExoucPYfdvcYCyEJft5HI&#10;QDrZle/rJfD2FPl4AAKy24C367Cfx4ivxxAk3q5DZKdBL0cx2REx8n5OIz5OQ35OnFDv+55Oo6eP&#10;TfV1faZ3D/CpNHY3jUOFGzlI7/tM6Znq6aQe2Xc3MfRBRuxgZdmUgMNmtLNENAaHxofPnnTGEIMx&#10;xGKKGH08WtcPEyLxYP+5E9+nh/nlRIXEB/kkR4TMjYtanZ22NDE2xcdzcXJ8tI9HkIfLs3u3hZz+&#10;HybHWt68CnV3WZQUlxrguzYn+4OIJxpgU/m9wOSnoSunDiX7eeXFxyb6kW+VF4uHeHxeP4PSPfXp&#10;h1VZ2XMiw7LCA+GyC4GUlFh/vzBvrxE+Z0TE47HpDErXppVLEkP85sSGJfl6Dvd1fBrmjg30s/ra&#10;h/kMHgPpcv5BDP8cMxvrX/E5tH56r4DLZDEoQyIui943JOCwepr3blyxe8Wik5vWHluz4vjalW/K&#10;S6tOHSs+cbD03LFRHlPMZTQ+ffCksuxpaenLqms99e+m/vrLuID3Ucib+vSJ19H2+mb1i2uVj0rK&#10;et+8nvr5509C3pfBgQkh9+PQwP/89OmvH0c/i7jjnP5RFuMjn//TyMjPYvFfP30Z5wsHmJwhFm9U&#10;MDAmHBwRDgCDPIGAwYQHnEej8+hUgM9AvrED4MUO9PcjMJg9UuA88HdBxT1q5P8d+GwK8lucaSD2&#10;n9HFpXcALHp7P60Nke99bV9B/ftXun/jm5EHUBcvNfIQ2fQeGO+ndcCRUSOPiHgOBUXE6ZEywEWM&#10;/DcpP93IdwkFX0G9vJQZOh74vZFvR+Gx2wAuq1UKp78FYDObUSMP95fPaOMzWwT9sKuNLTHyg5xe&#10;Mbttearv0hj7RSEWG5IdN2V6rElzmd7EfF2Gy9p059WpjugKopBDXJ/pCptr0pyQkQzHDZn2G7Mc&#10;1qc6rEtzWpPhvDzVdnmKNbA+3XlZkuP8ZPc1eVF7d87bu2320jS3bXN91yTZbslw2j7beUe2y665&#10;rhIQEb9vkcduiYWXGnm0th1yKZJS96/ABJgJl0KNvLS4/kCeF+SooAdg11FJc3m03H5BiE68I2bP&#10;fNcTqwNh5sk1X9d0hYg2tUdWmpUk+5f4HFzmh26iHFkZCDMhwuTpHFmNcGJ9GHB8XeixtSHoyNE1&#10;wZCfWB9xckPknsXe3833OLoG9oYdWgmTI46vC0cjABMgwviB5QH7lgeh1fS7FvvtXxFyeE3EniUB&#10;SO18tsfWXDI8gJuyvdZluK1NdwUkat5+eaItgCZ5kmXql8dbr0iwQUGXyUF0fBQxL8oyL9Z2XpTN&#10;ysxAdwJWRwGjrSiPVVPTVtfQ0tDW0NDS19fH6upoYHV0cMa6JuZaOGNI8JY2BEs7wNjMEqtnomdk&#10;YWBioaWHk1dR19DVNcGTYFMHZ4IzsTTBW2vrGypraqpqaskrK6FG3sXVQUdXU0YOgydarFizdsPW&#10;Hbv2HTl1sbiwoqas+mF59ePqB69rHr29/fjddCNf29In5V0z5U1jz8v6zud1bU/fvH/48s2DF6/v&#10;PXtZc//Rjdv3JEa+qryyoqy8tLi0qLCoIL/gwoVLZ89cPH36wslTZxAd/4+MPCSoiEe9PJKc2Yca&#10;+dPnv9bIS4385ZILhaWXr5QhOv6fGPnrt2pu3r5z8+7d6nuIkZdS8+DB7Ye/N/L370uM/B2Eu7ck&#10;Rr7qm5FHauTLqpA2v5cuHz937tClS8cuXDx88dKRywVH0a41UiNfVvGvjfwf+bq3rLDs6hWpkb9w&#10;6Thq5OHI05iu409dKT5TXHqh9OolqZGvqiqpulZ2q6bqDtzp+zUPH96/d+/O7du3bt+tuXX/9t1n&#10;Dx+9ePLg2aN7Tx7cfYx0k3/x9iXw8t2Ll+9e1Te8e1f3+tmLx2/fvXzfWFvbWFfXVN/U3tja1dLW&#10;0dzW3tjSWtfY+ObNywevnt19eq/q7o2SWxWXK4vOXj617+Tejd+vmb9xfvLi5JDZEV5Jvrbhzmah&#10;jibhziaJPlYJ3sQUP6vUQKsUP1KyLyEtwDIzkACfL+aEWCBFP35GkMwLJ8JHDPjEkeKFg11zQ0kL&#10;I21ygggwAp8+MgPMMoPM0wOMMwJN0oJMUgNNs8IIC+Lt85Kdty4K2b4kfNeK6N0rY3Yuj96+JGJb&#10;XviWJeEbFoVtWx6zfVXcluXRG/LCV88PWjMvCAY3L45AauHnBq3LDVwz229djt/m3OBNc4LWzw5c&#10;nOg+N8ZpdpTtstk+m5ZGntyz8P2TKyLKi6kv7KkP/dcv7o32IvjZ69rgZnlaqmEGJ/40/OlP3A8f&#10;XnS17ik8vvHMzpUn1i8/sWbFydXLT6xcdXrN0tOrV5xbt/7S1s2Xd2zJ37H5/Nb1Z9avOblm09mN&#10;a0+s23Bs0778Qw/qnnUw+nr72R29NLZgsJ8n4orE9H5BfX3bq5f172vbW+q7Gt62Nb5pa3zZUvu0&#10;7sWdV3cr7l4ruFZ6rujKsQvfLd2QE5maEZIwLzZzflxWZmhivHd4iKO3v407mejgYWHrYkq0MzAl&#10;aetZqGoZKSg5GeICbIhkopG7BdbdQtPFVM2ToO1F1LM3VHcywToYa3ta4myMVbVkMZpyGDX5r2go&#10;YbRVMVh1jLYaRlsdY6CNMdZDMDXEGOlhdDUxBlgMDosx1MHoa2CMdTCmehg7c1UrY0WSoaKZziyi&#10;vjx82jTTxhiqYXBKGCMVDAEra2WoZKonY2YghzdStDRVIpko4vVlSDqzHAzkgq30gkg6kbaGPiYq&#10;rroyXoaKQSRtZ30ZH3MNsqmahxFisVHD7mCoCtjoKdoipfHygJ2Bkq2+oo2egoOhCiLijVVcTVQR&#10;jNXhIs6GCE7G6o5GajDBHqcMQOJgqIT4ekm7GxstBbQ9PeBqqOmgq4L0wNFVsdVWtNKQs9aUt1SX&#10;JarOImnIWmEVLbUVSFrykKA5ALcBLdu31lUA0Ftlq4PU4FtqylioYIiqGKS0X30WXhUD0UpLhqSO&#10;gWijLQsRcfdYOTsdeXtdOVcjFTdjZU9jNXcTFS8TdS9zdR9zLYhkUw0fgpa3maYzTsENpwxzIDrj&#10;lJBxcy1fC00/C3UfU6UwayxEpL6epB1A0Ayw0AoiYEOJ2qF4rXBzdSDOSifeWhfBSjvOUivRUjue&#10;qBmLVwUSSF9Xf02y10m0w8baaMbbaUeTVCLwikCMpSpq4WOsVNAYSUQcfaylShRBCUC7z0eRlKJI&#10;ChARjW4hF2qOaPRwvHyomVyYuTxayR4pOSB6qRiiWjRBNQqvAqDN6BHJbqEEEamjl+ThZooQ0Qno&#10;TGSvpEYeEnQEDgXXDkf+ukStuXw0EZH1SJ2+JaI+Q8zlAk1k/Y1m+RjKeOOQenk/YzmygYyvkbyn&#10;/izA21AO8DKSI5soIs1tDOXcjeSc9GaRzVQ8TZTcTZVcjZTczVQBeLpaY2dZamEI6hh4IjmaqDmZ&#10;qiOYaXjb4KK9bdOjyMtyYreuzDm+Z+3ViwfvlJ97WF3w5HbJq0fXXz2svn+j9GH11ZtXL9VUFtRU&#10;FSKW/Iakm3zVlfJrhZIC+fzyaxeAisoL/7WRv1JwEsi/eLTg4tGaG0Vojfwfjfx0BT+DOzWlNdXF&#10;kNy+VQIzK65e+C+MfEHR8SslJ4tKkJr6kjLEyD+8W7FuxVxvJ4KJlpyNkaa9KVZHHtHxFjrqRpqq&#10;qrIYNblZGnIymgqztBVk4E2Srjxir3RkMPqyGB0MxlABo4XBGCgguTYGY66MMYPTixwSCWrI12Po&#10;KtDwKrPUwFjDpibGUVvWETvLRUfWXV/BHSfrqIvxxCmEW+tFWmLT3M3WJXmFEJWTXIzjnMy8jDSJ&#10;Chhb1VnR9sZJroYJzjpoMxwg1k5HCjoSbSNZe9kWm+KES3M3SXMxSnY0SHHUS3fBpTrpw4so2UEX&#10;Ypy1JhBjrZHooJPooB1nq5FgrwVJvJ0mJAmOuknO+nH2SDv7WDu9BEccHDDSSjPeQSfOHgvj6Z4W&#10;8Y6GcfYmkVbGOUFe7I7WH8bGR3jCsaFREbIy6oBAIObzR/7fMvL/u5hxdVJmCPd/yYyLS0GNPPC7&#10;KxUMob8wgETIFwwg32/wRQLE4QpFI2zeEAAPL8wcEgyODQ5+HB6ZGBZPDol/Hpv4PDAwKeCPcDk8&#10;JnNMjCxLOyj8auTHeJCMDAlFIpEA/pf8N4gcE64U0eIzdDzwO2n+HzFDxEuZMU2KtPpbitSho3dB&#10;Curlf7f33wD18iOSqnZUef9zpG1qgBm7JJYcKWMXD3yV8jAiHh4dGUGiePhrhBcCMD48BnF0EP4S&#10;34rfJUXxYvHY6Oj42NgExJGR0a99ZgaHYROAvTAHHgTpgwN/KZgjHpkYFX8ApGp+dGRiDDaHxpDf&#10;TEi6LX0Y/wTzx0YnR8cmf/jy68fJH/7nb1O//vrnn374+YfPX/q6exxtbdSV5FXkZylgEBFvoKWk&#10;LINRgndWyvJa8rJ6inJYOYymLKLpsaoYnIaMnZFKPNkE6RHvo5nhrYWs+OpnBm+LM/1MIaJGHsgK&#10;MIE30CjZQWbwNjo31HxOCCRmSLE8sogrAfmoKWFBGB5YGmMNOYyj3eSXxdqsSnRYEW+3MsEerZFf&#10;lei0Osl5TbLL2hTXdalua9Lc0Lgh03tjls+6dPL6DO9NswPWZQXkxro1vbj554lxLoUu6udw6PSv&#10;RZeSGvl/z8gjIzOMPABHGGZQvlCa//bu8euspL7UeHZkkDAxsic9+lFK+Nj1oikW7ddeyg909nA3&#10;bYTNHYQXNIP6uZc61dLC3rSSGh8oCnMS+dmMhJGHQv1GI0PGo0PGorzHI93HI93EIc7iAM8Pwb6j&#10;gR4ToZ6okR8Ldh8JcEGNPOTAeIgHoum/SXlxiOtAgPVQrFdjkPv73Iz/effybyzmGIUySqMP9XT/&#10;wmO9Ki34LiuFevPGX3op453dYirSUh9tUIMaeVTH/3tGngJ3B0AfH6Q7Sj/SuAYOKGTQRtlsdntX&#10;w6MXXe8a2l7VdryphwQi5G2v6pufv2t5UQu0vqyDTRhsf10Hezvfvu+qa+mqa0Pr3AE0B9olpe6d&#10;9W3dDR2A1Ji31Dc11zc11TUCkEyn5X0z8LvBWqRgv+1dc/s71P4jx++ub5f0uG+R1NQ3dza0djW2&#10;dbV0dLciP6rubOkCOpq72ps62xo7AEhgs7utF+hqoQDdzb9BaelDaKL0Qi6Jfc3ICKLgm7r7mntp&#10;7VR6G7WvldL9vhPuFLW5i9LU1lvf2vOuuRlZ9u5Z9+vnrY9u3rm4t3jf0kfntlz7ftHezIDTC2JO&#10;z42/tCSlYGVqwcrkiwtiCxfHXV4Ykb84/ERu4Ml54ReWphSunF24IvXUwsiD80Pzol0eFJ3+LOLC&#10;Cf+PRn6YxfrIYPyZQXt7+uTBjKTOmoqpYe5gd8com4n0xWZ0fe7unGrvmOpooaxe9iLMpymY3Ofn&#10;OxgY/CU0/LOf92d/z3FfN66r44CfN9/LXejtLvR0BURklwEvhBEfN2DU201MdgZGyY7jPs7AiI/T&#10;MLLKK/m+j/vUo7tT9N6RnrZBAY3Jo9DZVA6XMcCkTlK6p/p6RkoL7qRE3suIp144MyXkcehtLAG1&#10;n9PHZtGQ9WnpdG5fL7pGAofZOTrC/jQhbHrx4Oy+79Ysyo0N8Y/28Yj1cZsdFrgmOzUl0HteUmxq&#10;VFhmUszEoHCIy2p4+iTBzyczJDDd33fHkry/fJqg0tu5Q0zRGHdiQlB+8WR2eNCShJgYL7cnt29M&#10;jIoY9N5+au9fJj7eLymbEx0+JzYsLSQgKyIkPTzcx8nh+N7vP47APyI8Jq3nf/700/KFcxLDAuYl&#10;Rcf7uB/auPqjoH+Cz/gg4nwc5E0O8f78eYza3rR22cKjB3b/5edPDGo3j420cGH1U+k0pHJ8gNV3&#10;7uCuxalxe1bkfb9s8eG1Ky/t3lly/PCR7zaXF5wbFXFGBKyHNypvFRU8rSh/fetm67s3f/nh06iQ&#10;/3FoYOrnn3+BfwO4vE8CwY+DQ19Eor99/PgJxv/06w/j4mEeZ3xA8JdPk7+MDv/t4+SfJyd/Hhv7&#10;5cPk5xGxmCv8efyjmD84zBWNDowMCwbRlXjgzYOAweTR6FwqjUvr49GpAuS895uRZzJ7gP/IyM+Q&#10;8ujIjEGAx+qdMYJOYzM6AKmR/03K/1MjT+9tlxh5SR39VyOPbLJoSIIaeSa1lc/u+bpYK48KL4QB&#10;bu8/N/LDgq/V8X+XGToemG7kpVL+3zfygNTIwy0Z53UuTfZeFGG9OBS/MsZqbYrz0njrtcl2a1Ns&#10;gTXJNtOBkdVJ1utS7dan2UMOycYMxw3pdhtSbFbG4tfEWa1PhH9bkYYqq5JsViRYro6zWZ3kujDB&#10;Y/PS+AO7Fu3ZlLU6w2t9muuGFPutmYiOR9rdzHOT4LJvkQfq0CGibh1ACtglth0V7jNAJ0OEOegI&#10;zEdnHpGs5oqq+eOrAk6vCwHObQzP3xaza67zojA9iLB5YXMkxNMbIoBT68NPrA0FIEGBwTMbIyGe&#10;XBcG48fXhEBEcykwKAU19aiLP7wqcLqRP7sldkOm/do0m6NrQoGDKwJPbYyCcVTQH18XDsmR1SGH&#10;VgbtW+q3O8/v+6UBKDsX+aKLwe5ZErBrUcDOhf7b5/lszSVvzYWIsDkHcmQxXmDLHKSOfn2m64YM&#10;l82z3TdmugKQr093XpvquCrJbkUCsnDOkjibeVHWKzL83QlI1xpNJRkNFWVNdQ2slo6CgpKenp6a&#10;hrqKhqaWHs7AnKBrYm5ohje2IOJM8SZ4SwtLeyNzSy0941kKKqpaOhh5JQ0dfSNzgra+ka6hqTnR&#10;wdCMZGhGUNXWlldWkVGQV1CSnyWL8fEhGxoayMrLEC1JK9eu27B1x54Dx87klxaU37p681Hl7Se3&#10;Hr2+/eQt8PBVw3P497yh821zT20rRcq7lt43Td0w/qK+9cnreomRf3X36fNb9x5er7l77WZ1WeW1&#10;imuV34x8/uXCi5cunz976fTpi8dPnz1w5tyB02f3I/XvEh2PGnlUykOE8VNn9s0w8qfPH5xu5PML&#10;T1++cq6w+KuRv1JWiIJ0hvkPjTzq4iX9dpBBqZG/eaf6xu2bVbeuVd6skBr5q9eLK6uuXMw/JjXy&#10;l/KPFhQey798JP/yscsFx2FXwZVTUiN/tbJYauH/JV8NvsTIl1dcuVxwFnXx5y8eu3T55KXLxyVA&#10;8ltpPFIdX3SuuPh8aenFq1fzyysL4OahawRWXb96vbqi6mb5tRtXb96qQrrWwL1/cu8Buprr84dP&#10;Xz158fb5y3cvnr1++vT5o+cvn7ypffHi1dPXb569b3jb1t7YgyzH+r69rbGh4fXbt09fPX/w+MHN&#10;B3eu3akura4ouHn10pWzhw9+t3bLirkr5iTmJoYkhrhGka3DnAyj3YyTfYmZwbazQ+0zg20ygqwz&#10;gi2zQiESMwLwaYF4iBmB5kBmkDlS9h5mOTeUBCyKsp0fbgUfN1K8cPCxQtIw0yjV2yDBTTeFrI9U&#10;/4QT4MWyNNV1bY7PpgVBWxaFbF4YvHF+0OaFIRBR1s0PBNYvCNq4KGTT4tDtK2LXLw5bsyB43aLQ&#10;TUsjt6+K27k6AQa3LovdvDhqy8LI9bkhy1LJC+Kc5kU6ZIdYp/oQ0wKscqOdE4MIizO8Lx1ffebg&#10;0pLzW7csS8iKdl2eFZYe5ky2wpJ0MdYGGE8rTQx74BNr8AN/8vM7avfRiktbzu9ZeGD53L2L5u5d&#10;MHfv/Nx98+fuX5h7cNHCw8vyjq1cfmLNylNr1pxdv/bchmVHV6w8sXrVsXXbz+268epeXU97J4PZ&#10;3c/uZQp6GMIeuqiHKujoYnd2sCjdAmqviEUfofWKqB1CereQRxsT9U/waOL+TmHDk5amZ23db/ro&#10;zRw+/DvSNcBpEzBbefAvEaudB//u9DXSKXV97W86Wp+3tL5oeP/wecGhIxHurp4E4yBHvLOJuquZ&#10;pidBx85A2d5AzdlUx1JPycPaIMzbKi87Ys/2BRvWpy9aEp2STg4KJbp7GTg4alhZKxFJcsZGGFMT&#10;DEQCXpZIkLMwn2VlqWxvreJopWZtIWdjJk/AYSyNZfB6GCsjGSsjOTNNDEEHY2UgY2MoZ2Mgb62P&#10;RMgtDWUdCWrWJgrGWhgzXWSyvbGci7FCkBU21Fo32t7Q31zdw0DeWXeWj4UaUiFO0Pa10PQ2U/cy&#10;UXc3UXM1Vnc11nA20XAwVEW71gB2BgiIjjfV8DDXcDdTlxp5d1NNLzMsGa/rbqrlZqLpYqTmaKQK&#10;OBmrOUncvQtOzR2n7qyr7Kqv6qKn4qSjBIkjVtHDUAOAcchhHBIHbQV7HUWShqyF2iy8ugxRUw5V&#10;8yjWksp9VMeTtGUJmrNQSBqz0Kb2RHUMXuLlHfSVbXUUrLVlbXXk7XSRxFJTRlJWj0RTRUQyElQR&#10;vWilOQs19WhEvo3QU4RLuRmre5pre+N1/CwNAm2MkUV6jdUDrHCuBkruhioeRqrOOCXkCwxDVTec&#10;KtlUKwCvF0zUCyPqR5D0gkyUw83Vogia0UStSAJSGh9L0oy30kYNOKLCSapoz41oG81IK3XUy8fZ&#10;akUQlULNELeOCHqCQqyVGkRUrIeZyYWayEfhVWAw1BwpZo8iKcRYKcVaK0OUOHolyTjSUx7tfoP2&#10;uom1VI230pS2zUGJIWpEE9QjLVSBCHOVcDPlUBPFEGMFABLUwoebKQYbyYYYy0GOOv1oonK8tXqE&#10;hQIcE/JQU9k4pEkO8nVCJEkZCMMrBJvJB5nKodXxnnq/GXl3XYy3oRwZJ+tjJA+Jn4mipz7S2cYL&#10;dhnIAA5aGC9jJQ9DBRcDpIjeTgvjgJ3loi8PwDnBGoux1Z1lry/riFO0xynaGSgA1rqyTqaqDsbK&#10;niSsv71xrK9derjHktnReZlxqxek79+84uLRXVcvHr58+vvKotN3b5XeqCpEpPy1Qjitl1fCyf1S&#10;ReV/b+RLi8/+cyMP/Esjf/tWCWrk79SUQvxfMfIwrajkDGrkHz+sWrtynocDXl8NQ9BXscRpasth&#10;lDDI14EQFRBkFGfJKmNmqc7CqMH4LASsjIyOrKz2rFl68vLaGIy+goKBvLye7CwLNVl4WRnLIb9m&#10;MFfC4FVkbLSR5SIkC0FjrNVm2WnJ2mvKOmjJucJLW0/RFSdnj8V4GCiGWupFkHTS3M02pHjHO+kG&#10;WagGEbCeOC28HGLkE13xsfb64fAUssMCM4w8kGivl2CnG2+rE2eDhSTJQR9GkGWZrTRT7HWBJHud&#10;FEe9VCd9iGnOBvCCSnPFpboYJDhhk5z1k1x0Exx1E5300t0MM9wRlQ+HSnLAJTsawgFjrLTQH5QE&#10;milGWWNDLNTDCDrRVkYJLjY9dW9/npwY5vImRsaF/EG0Rv6bkUe99v8RI/+fIrXeM5gx7V8yQ7j/&#10;S2Zc/O/y240RDPGEwzzRkFA4AB+YB3mCIb5wkI+oc65gZEA8KRya5ItGkS4lAyNjPMEnkWhyQDjG&#10;Zv4q4A21tnQ9fNDz/Dm1oXGwn4t0dxGKxYLxMf6Hce7YGHdklDcIn8kHEC///4KRR237HxENfGXG&#10;+Fel/m8bebiKGSMoqIv/50Ze0tzmG//AyMMuqZEfHUSk/NcDIm1nvla1o6C+Xmrk0YugRv7r5GHx&#10;yMgoMH0ErZdHN4cGR4eHxsQjE2Ojk1/nSCw8Oj4q/gDjE2Mff/j885j4AyQfP3z5MP7py6efJiGZ&#10;+PL5yy+DA6M3rt8+eODYls07tmza/v3uvUG+gbIYjJqCgoaygp66qp66iooMRldTVUVZXkVZUU1W&#10;TktBTk9FTkcVo6qIUVfGaMGnQVmMJ145w980y08njayZ4mOQGWCeSjZM8zYCMnxNZgeYZwcib5RR&#10;UCOfE2yeEwwJovIhyQkwRlvJLwwnIIu4RluhPeXzoiyXxlijI5BIXLwdbKIta1YnOK1KdJIaeUTH&#10;J7sAGzPIm2b7rs/wBjZk+q1O982KcHx9r+yXUTGvjyFksjkMKp9D+2bkmQIGS2rkOf3Uf2nk4VJo&#10;AscBhHTKOK1tqq9loujym4Q4ZmJcf2QQMzm8JTn0QXrEz3eu/bWp4VNrx89cIaurh0GnDnHZiJFv&#10;buFt2cBMDBsK8xj2dRgJ8hoM8hmNDBmLChZHksei3YGRYKdRP7dPQT5jEiM/GU7+EOY1FuyOVMdL&#10;GJV0rZlh5EeDXAZ8LcVR7vQon9exwePlBVNs2lhn6ziDPkqjjtFpY5Qe2rNnf6azfqT2j1L7+TSk&#10;Mw9q5AGpjv8vjDyPTUV8Io/JZ1IEDMqkgM/t7Kq7e7/71euO5896Xr/qe/eW8vYNra6W2dDIeN9A&#10;q6tH6XtXC+MwAeHt247XbzrfvO16+w6NPbV1QHddHbWpCaWvsbH3/fue+vqu2tr2d++6Gt53NNR3&#10;vG/obHzf1djU3dzY09wCEc27m5q7mhogojnQ29zS09QMdMOE940SmiFSW9qAvtY2SksrzEEndzY3&#10;97Z39nR09rR1dbV2oo4eYndbV2dze2dLR3dLd09rDwBJZ1NnV0NHX0sPyvSyeqSyvhU2O3ubOnoa&#10;21G6G9p6Glo6XiP3tPt1fV9tU9/b9xS4y6+e1t8qLTm4/trR9VUHlj8+s7l82/zdyX6Xl8/OX5ZR&#10;sCq9YGVyfl5C0ZKEwsVRBUuij+UEHs8Nv7A0rXhd7qVlSacXRR1dHLkkyvHm+YM/DfPFPO4MIy9i&#10;fTXyv/T23Nm1/UhmivDd01/5TGF3p1jI5gkoHFbnD0L+L320KXiudnVQd256kxLVEh7cHxI46Of1&#10;yc/jo4/TuIfDKNlz0IssdHcb8vYY9HQb8HAV+3ggkF0/+HuNeruNkQGXUS/EyI95OwHD3s5DgV6d&#10;AZ6NGSlT7178qatlnCkpf4YXIaePy2GI+qmjvZ1TtJ5fHt+9nRZ3KyWm+cihqQEBl9bG4SOrDfcz&#10;+wbY/YgaZjMGBP0sRs+AgMHlU0QC6ucR3kcRR8xndja8qX1Uc3jb+uUZidmRQYtSYpNDfNOiwz3s&#10;re5er/zL54/1jx8k+vuuyUjLDPRfNydncoDPh4+ttFYqq+PXn8duFp7PCQ1cHBuZ4O2ef+rw58kR&#10;oYAt4rMGmcxhOuO7VUujvF0XJsXlJkQnBgeF+5Bb3r4ZEcEbF15XW/Pk6NCrR/fnpiYuy0nPjgxN&#10;DfLZuDCn/tHtvoZ3tJb690/vH/pu88LM1FAfj/07t/zyZYLa3c6k9SBrJrNocPfhHg0KGINsSvnF&#10;k8e2b/hu2cJT320+s3vHxUN7H9wsZ1M7BGwavMQGOPQBJvWziA+ntYlB0adx8ZeJiR/GRz+PiP/0&#10;cfLXicn/+fLl57GJD0Lh33748W8/fPn5w6R4QDApFo8PD3wRj3weGf554sMX8ejHoeEvoxOfxeMf&#10;Rz98Fn8YFgwOSdbgEXHhHvPhH6lP4x95TBaPRuf0UTlUirRGHl77qGefYeTpjG50/I9MN/LT/bt0&#10;ZMb4390L/BdGnt7bjhr5b1IeBrukRh6J9E44MpPayu3v+kdGXsTpmmHkhwU9/5GRn6HjgX/fyPPo&#10;rTOMPNyej6LulRm+C8KIK6ItV8VZrk93XpGAmPcNKTYbU203pdltyXDYmum4LQspaYdkc7o9uomO&#10;o4O7c103JlnvzHDdnU3elOG+ebb7lizXdSn2W9Ndt2b5Lk7w3LQ4ft+2eXs3zt4xP3xHjt/uueT9&#10;i/wO5vkdWuJ/dEUAcESypiuq0SGiJe3oSq3S5I8cXxUAEfX10mkwiB4B4sElZNh1ck3QmfWhwLmN&#10;4afWBkOEkUNLvU+vCyn8Lv7shjCpgpeKeCmweWJt6NFp5fNHVgai/v3Y6mCU3yrlvxl5VMQfXxd6&#10;Yn3YyQ3hR1aHnN4UvS7ddn2G3dE1oYdWwhxE05/ZHINWx8Ne1MvDIOw9tj7qxMaY/SuCD64K3b8i&#10;5OCqMODI2siDKyP2Lg3ZtSgA7V2zc2EgsGO+/7a53mjTeTRunO2+KcttS7aH1MivS3NanWy/MtEW&#10;0fExJNTIL0vzdcFrYJUwGoqz1JQUNTU1jYxMVFTVsbo6qpoa6tpYTT09DR19TQOka40JnmRGtDbB&#10;W+NMLPUMCXpGFpq6RopqWkrqWlgDIwMTcwMTC2sHFyd3HzOirbY+7NJUVtfSwOqoa2rIK8qRyZ5q&#10;aiqzZGUsrWxWr9+0aevOvYdOnMkvvVxSXVJ1/9qdpzWP39x5+g418s9qW1++73jT1C118cDb5h4Y&#10;gfEX9a3fauQRI19990FVTY3EyFdUXEO61hSVFKBGPr/gwrn8M2cvHEfawX8z8ick3WmkRh6A/NSZ&#10;fQC6F+JvBfIXDv3RyF8pKyi6+lXH/10jX3njelX1LWnjGolw/+rlax48QET8vYcIv+n4r0b+xu2b&#10;12tu/NHIV1wrvHDp6PQaedTIXy44/r/FyCPd5yVGvqDw3IVLiIKHKFHwJ/MLTqAuHtXxhUVngeLi&#10;8yUlF8rKLpWXSwrkrxchRv5GadXN8urbVdV3b9x+cOv+k7vA3Ue37z+5d+/xXeDx0wfPXz1+8erp&#10;yzdP37x9/vrNM6D+/av6+pd1dS+eP7lbfb3semVxZVn+tZILRZeOXTp54MSB7Xs2r9y0Yu7qBemL&#10;MqMXpEZkRXknBDjF+doBsT7WCb62qQE2c8Lsc0Otc4ItswIIGX7wYQHpSJMTQpwbbpUdSkj3M0nx&#10;NcoMMMsKNpsdbJYTajEvzCrbzzzL33xhpM2SWIe5oST4lAExzQeX6m2Q4Wc0P4K0Mtl5yxxv5CW2&#10;OGjHkvDdK2O+Wxa1dXHo1sVhG+cHrZ3jt35B0KYFwZsWh27OC0NYHAFx48KwtfODN+SFr18ctm1l&#10;7PZVcesWha6aF7hyjv/idHJ2rGN6hE1KMCnR1zzW0yjOyzjZ2wKIczPzNFfxsVSP8DSem+SxbXXy&#10;k1un3z4s4FFe/jzSM/Xz4AS71dlMxcFY0dde18NSAzMw/qtg7EfG8Oh7Zt+pG1e2XNq74sTGJUdW&#10;zz+4OO/YsrUXNqy9sHHlmbVLjq9YcCgvd98CYM6BhbkHFy44uiTv2PKFB5avPbGl6s2999SODia9&#10;q5/dSmF3UPmdNFFnn7CrV9TZJejoFHZ1iDpa+H3dw0zKBK1npLNZ2PCO/vpZ14sHrfSOEW7fJLdn&#10;ordZRGkUcigfBhk/8KgfRbTPQ+wfh/t/GOj/PMb7Wcz/cYz348fBnz4PTvK6qZuW5LkSTN3McW5m&#10;Op4EXTtdRVdjLS+CgYMR0kTemYDNSfLjM2onxO2DYy1ccS1d+KKNdudlY8nN+0cuFG08fHrJ7oNz&#10;1m6Jz5zjHhlr6eOn7+Si6uyi4eqqTjLHkCwwjtaKDlYKLnYq9gRZwA4vRzLEWBlj7E1lnfGK7paq&#10;HlZqHiRVd6KKg5mcm7WqI0EBJtiYznLGKzibK7iayofY68a5GEfa6XngZMkmip5G8j4WKsHW2v54&#10;DcDHQg2plDdVdzdDJLsELVdjDcDFSN0JpwrAIBmv42WB9TTX9oAJJhoQvcy1fc11fQn6XmZYDxMt&#10;GHQ1Vnc2UXcx1XA2U3M2UfUw1PA20fbAqXsaagCueiruBmoQHbGKDtoK1mqzbNRlXPRU3AzUHPWU&#10;AXjo0BJ4a0k5vCUWaV8DWOsooUiL6InaCIiU15aFmRDxGhhIHAxVbfWViFoycFnk4loyeHUZ2AXR&#10;Qh3zdb62HBphvq0OYvnhem30FEkas8zVkCY5ZqpIUTBcL0lL0dVU11JbCaKHhR4QYGvmY21MtjR0&#10;xxvAoLspPCC6nqY6HiZYLxNNf3PNQHP1IAsNAJIAE9UAE2UAWQ+WoB5orhJkoRpmqR5iqR6AV/a3&#10;UPI3Uwi2UA4nqUdLVoWNslQJJyiHExSjrdQhRlmqxdtoxVppRBHVJagiDdxJStFWKrE2amhNvaRe&#10;XiGaqBBDUoy1VALQJMFKOclaXdIqB+mcA0ACJJCw8UTtWLwmxCQrXSDRUgc2o8zUwkyVwkwVkLJ3&#10;ojLyxYCkJU40QTXcTBH5PoCkHmGOFN1DHmoij5h6klqomQLc4AiiShheKdRCEYkEVSDIXAnuV4Cp&#10;AiQ+hnJB5iq+RvJIvTwW428oC/jhZMgGMl76s/yMFQBXLMZTX8bLQFYS5QEXnVmOWhhfczWyibI7&#10;Tt7NQM7DUMHdCLH2jroYVwMFL3N1VyMlTzM15AcNxsoOerLw7PXAY93xOvAc8CTpBjiY+Nkb71w7&#10;73EN0ucdkfKVhRUVBeXllyoqL12ruAD8F0a+pORccfHZgmlG/tb1K1Id/28aedj1v8XIF145XlT8&#10;tUa+9OqFK1dOP3pQtWndYm8XS7yBurWRNslA00RTWRWDUcEgRl4WQQaQx8gqYWRUMXJqMrIaMnL6&#10;Skp6ioo68vK6CgqaGAxWTk5HVk571iy8hhJBQ95UWcZMRdZCTR6vrmCrpwFYaigR1eQs1eRttBRs&#10;NeTtNOWcsIpOWAV3QyX46zhjZQIstGJtcbG2+imuRm66mHBL7VBLPbIR1giDsZDFRNmbwrkoyl4n&#10;1EojzBpZpCHKVhtR8/Y6cXCmskcUPLK+q6NBop1unLU2EGulhSy9QFRLtNFOssUivzWxxQKJdlik&#10;WF5i5JGG9Q46CY76cY46sQ66SCG8LdLoJsZKK9FeL9PdfLYnPsPTLNuHkOKKS/cwlrTKMULWhSbo&#10;hOB1vYyxdQ/v/OWHz4NszvgwsiYq0kdeIObx0D7yv/Pd/98w8v+H+HpjBENcEYJQiCzDOsJDGOLB&#10;+PDA8AcaZ5AzMDo8Ogm7xgWDvwwOf2SzxNT2ke7Gvgc3n50+Xnfp4utL+U8KrgzRmEOCwQGReHBg&#10;fEj0YZQ/NsodGeeJx/gjMI4aeYSvGn2Gjgd+M+z/Kb8p+Bn8XrhLEQ2MCAYRpGoeBd07Q68DkuYz&#10;f4cZ06SMiIbF39q+A5CgTLftKKiR/+rEp4F6dpgAcUSyqiqi16UKHukTNDYyjbGhcUA8MArAJtJ5&#10;RlLhPjY6OT7+YUQ8NiweGR6RdrUZRhkaHhseGZ/OiHgCmPz4+eOnL5+//Ijw+YfJyU9jYxMjI6Pw&#10;5+vvZ9P66Ex6f+3bumsVVaXFZadOnlu5Yl1oWLSDvTvOwFxP10RTQ1dFUUNLQ0dTRUtZTkVDWV1+&#10;loy6orKagoI8BoOUX2lrqKqrKcsrKM6apaEgqyKPVM0rKmIMsGrqshgnE6UUX+N0P50Ub61kH4NU&#10;P5Nk8td3xlIRnx1kBnzT8aYzmBNogpbD5waZQrIi3g4V8WiBPLA4kgRAAoMwYVW8I7Ksa4LTaglr&#10;Ep3XJrkAkMDm+hSPjRnkdSmeEsgrkrzSQuwfVl36WTwiYrBF/RxeP53PoSHLk/5m5L/1kZf0i//q&#10;l/+xkUelPGrkeYxeMZvykdI21dlB37WrOSmZlRRPi/AVZUa9j/V5lx03df/2FKXvxx7KJJuLmEQq&#10;5TOVPtXawt6ynhIfJgr1GvFzFgd4DQV6j4YHj0YGiCPJ4mi30Si3kWCk0cenIPJYoNt4iMeHMKSb&#10;PCSjksbxY5IO8miZPAo6PhrkMh7qLAx2YEf5NMUG9u3aOEVr+9Be/5lLH2PTB2iUMSZznMYcbO0S&#10;9zGFTDabxeSy4NH4nYtH+aOLR5k+zpeA5ixGD1xqUMAQ9PeK+imfBwQ9dW8v7tt9/cyR6nNHbl88&#10;fjf/5J1LJyA+KDwDvCi/DLysKEATNAcel1x6VJb/sPTSg5KLEJ9WFL6oKgbeVF99U1P+7k5l/f3r&#10;jY+qm5/UtDy93frsTtOj242PgTtNT+40P73X8uxe6/MHrc/vo7HtxcP2lw87Xj3ufA086XrztPPt&#10;s443T1Eg76590VP3urf+FeX9a6Cv4Q2lEaG3+S1CUy2tuQGgSyKjuZnR2tLf2trf3obmzBbJZmsb&#10;wGxpBVhtbSjs9nYUTkcHIOjp4Xd387o7uF3tACQo3LYmYUczq7GB+b6e/f49s/Z17/MH76uvnNky&#10;r3hP3vlNmceWxl5el3k6L/FIdkz+isyLK1PzV6ZcXpZyZWlywZLYKyvijs4JPDY3vGDV7MqtiwtX&#10;pV1cnnBqedzyWJeiQ9t+HOIhRp7LYkuMvIDNQI28mMX6kcX+2NxcuWbVuXk5k611n1lUAa1PxGfR&#10;uZ0cAUXE4QxQmBPd1C8tbVOMPtqhPW9SY+sDPHihXqMBzmMe1l98XSa8ycPuXmIvrwlfb7GXx4in&#10;+7iP55i3h9jTZcLHY9TLddzTddzLeYLsAnHM02nM02HY25lFdmvy8+Ju3TDV8O7Xvs4PPAaT2s5i&#10;UdhspGO4kNk3ROn4K63nf+pe12SmVCRENx46MDXI51HbeAIa3AUmgyLisuClx+UwWOw+Gq0TznN9&#10;tDY6vWNMyBrh0Ac41PFBzo9jwlEOld74Zvuy+Tkxodnx4ZlxUaE+HtVlJX/78qn15bP04KAFkRGp&#10;vl5rcjLHBazBQRaHT2Vze4aE9Hd3r88O8VsUEzE7LPDKmWMcRq9IyBHwWRxK7+SAsPH5w7TIwMyo&#10;0MyYsGhfn9zUZOTxHBAM8GEO0rJ/SMC5U1keF+yfEx05Pz46Kzw4OcAnOzI0IywoLSQg2scjLsB3&#10;39aNnL6uAQ5dxO3ncxg93W0cNr2nt53J7OFz+vppHSM8Rlfdq+7aV13vXra8fPZhkD/IZYwMcuE0&#10;NjIs/PHzxACb+adJxLl/mZjgs1lCLu/z+PiXick//fDD5/EPP05O/vrlR7FIBPlPHz+OD41Mjo3+&#10;/OUH+LPC4MfhkS+jEx9Hx3/6+PnT2OQgTwT/Ek2OTKLr0nPZAh5HiP7jKGDzuYx+qZFn09EvLL++&#10;3gFExzO6UegS0PG/B9Jlfrpb/6Nzl4p4Keg42j7+G78z8l91/Lc+8n808oiOp7RKpTwyZ1ofGxa9&#10;Ex5tuCIeqxcOyGF2fm1ZI3HxQnY3gLr4b0a+E2kW/1/VyP9dHf/vG3keoxlARiRGXsDq+HGEumVB&#10;xKIIy/WpThvSHLfnkjdluW3LcduR7fZdjvvOOR67cj13z/VC2TOPjI4AMAGdsy3LaUOyZV6I4eYE&#10;h+8yvTanuW3L9tyW7b4+1WFziuuWTN8Fse4bFyfu37bw4Nbcvcvjd88L2rvA92BewKEl/qiRP7Lc&#10;/8hyX9SkA6iUR906KtlRQf9HUOd+QNILHpXv0oujE1BTf3pdyNkNYRDRA8JMiOgImqDV7ifXfVXz&#10;kEiL4lHzfmRlIArkMHJidfAMUCM/o3xeytE1oac3Re9eRN6/zP/E+ogjq0NObYw6tjYMjdONPOSw&#10;d9/yoEOrw3YsIO9fEbx/BWwG71kS8P3SwP3Lw/YuDdmTF7R7ceCuRUGojgfQ0ni0y5C00RDEDRLW&#10;Q57mtCbFYVWSHdq+Znmi7eI42+XpPs4W6roqGE0VOXU1FR0dPVMzC3VtrJySoqKqirq2lp6xMRaH&#10;w1vZmlnZGOKJxkQrE6Itztxaz4SkgTWWU9ZUUtdWx+pr6eF0DU0I1vauXr5O7j4WlvYaOgZK6lpa&#10;ugZYfQNFZSU5BXlPspeahvosGTlbO4eNW3ds37n38IlzF65UXC6pLr12v+rus9tP3qJG/sHL90/f&#10;tbyob3/V0Cl18aiOf93Y9fJ9x/O6lmfv6h+9evPo+av7T57funvv+q2aqus3r1aUS418wZVLl69c&#10;yC88fyH/zLmLJ86eP4Qaeal2R6U8CmzCOOrrAUl+AJH4Fw6dvXj47IWjkpVdT1wqOPUvjXz59Qqp&#10;kUfK5CVGXurlUQUvBXXxN+/eloIa+WvVlZU3K8qvw9G+GvnyyoKL+cfOnz+cn39c2rUm//KRgsIT&#10;lwuQMvbCotNXK6+gRr78WglS9v4H+Y7yd1rWlCM6/mp5UUVlUeGV8xcvnbpccFZaFC918aiOv1J0&#10;ASguvlhScqms7HJ5eSGymqtEx0uMfNn12xU37lRW36u68+QWUPPo5p1H1U+eP3j85N7zF49evX78&#10;/NnDJ0/uPHhQXV1ddrv6as3NsvKSi1eLL9yuKnp8p/LO9eKCs4dO7F6/Z+38NXOScqJ9Y73torys&#10;4n3sEnxtk/3sEn2skv1sMoLs0gNtk3xIqT6Ws4Nt0rxNM/3MsvwR0AqeTD/TNG+jdB/j7BBzZAGq&#10;INM5IRY5ocgPahfH2ORF2uX4E7L88fPDrYE5wcT54VbLE5zXz/YCNmR7bpnrsysvePeSoB0L/bbM&#10;9904P3Dr0oitS6K2L4/avTrxuxVxmxaFb14SuXlxxMbF4esXhq5bELJhUcSWpVFblsZsyotanhOw&#10;OMMbmJ/ikRFllxpunR5pmxRilRJinRxslR5mCyT7E6PcjQJttN1NFfwtdfBqGDM1TFKw7aZlCVN/&#10;Ff71C+PXyb5fxvs+8JrHWS2bFiXbGMja4uRsDOVcYOrrht5rd59XPHh8/eXzAyVnN1/Yt+LUppWn&#10;N644vW7N+Q3rLm5cfW792gsbN17euqloB7CucMvq/I3LL65feGpF3qlVcw8uWX50ffHjay+7Gpv7&#10;ettpjA46v5Mh7KAKW3q4je3s1g5+Z9dAd/dId+dQV/twS6Pg9Qvq4/vtTx52NtZxKF2jfZ2j9O5J&#10;Vt8XeJdOaR/rah6mdk7wGD/DCL//Jxb1E5MyIWD9KGB/4TAmhf2Tf/r8P9TW3s3LV3paW3mSTB2N&#10;tW11lHyIOGdDDUhIWoqOplquJN0wP6vmuhvDI81Dn5qEn+v5H2sFn+ogGfrSMPzj+5Ef3nNHX/DF&#10;L1gDT5nCx120mhe1+bfuHS4u337uwqrDR+bv3JW+YmXovFyv6EgLf28dV0clNwcVe0tZSxMMHoch&#10;GmGsTDG2ZggulvKOBBl7C4yTpZyHvYqHrbKHlbK3tSqZoBjppB9up+NuIONjpuxnoeqLV/U2V/Y1&#10;V0P6sViokc1UvExUPUzVPc20PBC0XY010Mp3RwMVAAa9LLAQYYKXuba3mTbZVMvbBNAGfEyxZBNt&#10;LxNNRNabarqaId17EDWPU/M2xbrjND2NNMkmOu44dU8jbS9jLTcjLdjloKvipK/iaapDNtdxN8VK&#10;quyR7jdOxupoGxw7A2X01wbWOko2usqArZ6Knb4qjNgbqgNogx17nArMh4SoJUPSlkWFPlJTr6Mk&#10;LbQnasrh1WUIGrKQQEQ0vWQTzWECJBZqs2CvFVZR4uLl7fTVjZVmrcxO3bNm6e7VSw5vWbt2/ux5&#10;SbHZsWFp4QGJQd5xvu5RXs7h7vYhTtZBDpZB9gQyXhdZ4NdQHR4HX4K+H0nfxxzraaxGNtXww2PR&#10;nyMA8Gh7m6v6EzWjHAz9LVQ9DeX8TZUCzVV8TeT8TeTDSeoRlhoheBW0Z30USQuItsRGEpGy+ggr&#10;lXBLZQBtFxNBVAonKEaRlKItlWOsVCCJxCsA0USkz0wUXgUt1Y8iqkcTfgNdYxZtrZNAQhrcJ1lh&#10;E2204SKxEqJJKoiOJ/3WygaS6T1wIi2QpjfRJLVoK/UoS7VwgnKohSIi5S1U4JZHENSCLZSlwD0K&#10;NFMOMVOKwKuGwwRTRX+cjK8+xtdgVqCRXKCxor+hvJ+xgo++jKcext9Qwd9E0d8YeUBctDEuuhhP&#10;/VleRnK+xgpkY3lI4OGCp7GXkTzy9ZKxAiQw4qyLcTOQ88Nr+ZF0HfXlXI2U3ExVLLGz1s5LrHtS&#10;VVOZf6PyclXlZdTIA9cqEKYL9+n8SyNfWHgKNfKXLxyplvTGkRbIo17+Xxp5VMcDd2+XQV5x9UJR&#10;8en/1MhfKToBFJeeLbhysqz8YlHJ2Xt3ynfvWGtHwhlhFY21lXSUZHDqysoYjCIGoyovj7gqeSUl&#10;WUVFGQUlGTmVWXKqs2QAXSUlHUVFPQlaMjJYOTldBQWsjIyR4ixTFVkjeYypkqyFqgJRQ9lOTwsg&#10;qSmR1BWt1JVsNJUctFUctCEqOesqu+jLuxooeBgoBxP1Ul0J8fa4BEd9byOZQHPVEEsDHxN901kY&#10;cxlMuI1JqDU21EYzxFoDgCTMVivCVjtSUjIPwNM+xhapjo+zwcZaa3+tlLfXg6doqoNesh3SrCYe&#10;5liqS9ZLQBZRQL7QstaSdKfRibFHSHA2SHDUjYEjW2oAkVbawRaq/mYKQXjlSBuNeCddmJDsahLv&#10;YpziQUgn28a62dwpLZz65cdBNmdsaFTIRywwnz/y+xr5r/y/a+T/70eEtKz5auQFwoEhAVLSPsId&#10;GuINifjDbPaAcHB8cGiMizSv4fw0NCTu6am7drVs/+aynavu7d1ad/Jw68WzL44de3TuPON9w5BQ&#10;hJhu+KPApYTiYf7IGE88JhCjRh5tYv7Vic/U8cBMz/7vM1PEf2PGNBShaFj0zcjPkPL/K0ZeOjgi&#10;EotFw6MSF/8vjfxX/oGRB1Adjxr53xgeBxDnLmkjgxStj3z4IJ4ExkcnkcYyw+ODA2K4swJ4CQhE&#10;yPGGhwaHRkbEY2PjH1Dh/unzD5Mff/gw+WXiw+fxiU+jY5Mj4okB+PsLBml0ZncPpbGp5cnT5xUV&#10;106cOLVt245Vq9bMnTs/NDSc7OmNNyfMwsgoyCmaGJliMDKyMnDekldU0JCVUZGTVdXU0Mdq6isr&#10;qGur6chjFJXlVNSV1OBspqWmjsPqymBmYWRlZBUVVFTUVBWVtNSUVRXlVFQV1DWUFWRmwTnQxVwz&#10;ydc03V8/PUA32ccg1l0n0Us3yVM33RdZxDXV2wCSLGRNV2NAIuVNZgcaZwUYQURr5BeE4RdFEOeF&#10;mC8MJ0CS6qkT76yeG2Q6P9QiL8pycSQJIrAk2gqtkV8V77hGYuSlUh5lXbKrxM67rUt2X5XgujrR&#10;bW2y1/JEz4wwx7vl536BPwubP8DiSox833QjL2AwUc30L438DB3PpiMrwbL62kfpPT93dE7V1Xev&#10;WdsUHyVIi+HE+gkzwlsSAh/FR3wuvzrV3vFTb+8knTpC7fqB1jfV3szYsaE1JpAV6Dro7zri7zkc&#10;4D0a6j+GGvkod3G020io06ify8dAr4lgRMdPhpOBiVDP8RCPMUlp/HQj/03Hu40Eu4yGuQ+EuQui&#10;/VrCvV9lxk41PJ+it31gdPBpHTxG7wCDMUhj/gTPeRa3j9JDZ0qKc6cr+P/WyEt6AVH5bAqX3iVg&#10;dH0Z4na8erwmO/G7+Yl785KA3Qvj9ixK2Dk/ZtuciO25kVuyw7bmhKM58N28aNi1e2H894sTdy9K&#10;+G5ezJaciG1zInctjN+3NGX/stRDKzMOrEw/uCJ9/4o02Ny7LAXG9y6B8WyEFXMgHl6Ze2T1nKOr&#10;50E8sW7h8XXzIJ7auPD0xrzTmxZBPLMl79TWvBNbFwMnt+Wd+W7F+d2rL36/Fri8b1PBgY2FB7Zc&#10;ObT5ypHtxce2F5/YWXpi1/XT+6tO7as88T1w7eR+KTfOHLp++uDXzRMHq04eunH6SPXZYzfOHq06&#10;d/jm+SMQb5w7DPH62UPXgNMHKs8cvHn+0M1LR2ouHYVYfQGmHbp26vuHRafuXDpWc+HI06Kz9/OP&#10;VRzddmlnXtHexQU759w+vfr+mdV3jq56X7TvwoqUgzmhZ5YlnFuWWLA8tXAZYuSLVyUcmxNyckFU&#10;warZ5ZsXlqzLyl+Tcm510roU8vlda38Y5I5w2UIui8NlcLg0EYuBtHzpZ4309/+FJxh8+apw/ryi&#10;vIU/dDR+ZlEH+hksNm14jM3kdNHpzAHe0CBT9CN/8EtP1xSljX/y4Kv4kL5YX16Qw5C3zY9BHgIH&#10;+zGyr9jDc9TTY8TdDRj1chN7uordnEbdnREd/3sjP+7hMOzt2k/2aAryFx8+MNXe9CcOXcTo5QCS&#10;Jx6vv0/Iog5Sun6idk+1NN6em10UG9V68tjUAE/Q1yYUMjgcKotBQb5gYFCZ/X08IZPF7uML6QND&#10;rLExAZvSzu5pG2RTqZ2No3z6GJf2y6ig/kF1cohvTkJEbkpCuJ/X9eIr4wLOD4PCdbmzZwf7L02M&#10;jfRwKTx77Jcfxz98FE1Oin7+OFR66lBWsO+6zNSMYL+1C+f8+uM4j8tk9VNFXBaPShnlMU8d+C4m&#10;0HtBRlKwp2t1WclPnz7QKd0sOFdw+wWc/n4a5fPoSOvb1xsXLVqYlJDoR54XF5Ua5Bfn47kiK+3E&#10;rm0vam5OCLnjIi61sxk9wzCo3QI+C64C/kwMBvIbcxGPNiroH4QHhE75Mjoo6O8T8ZnUvi7x6MDn&#10;LxOj4gEWDalYHxOKPo6Ofxgd47HYP376/Lc//fnjh8nREfHkxIfx0bGJsXHYnBwbFw8O/fT5y19+&#10;+fXnLz98Gpv49cuPP3/6cVI88XFsEt6VDfKHfv78ywfxR/jXkM9FFqSBNxvwrxW83+jrorBpDKRl&#10;jaRrDZuOLn/dC6/3fno3INXxqJGH+AcRL0Wy7uvvpfwMpCJ+essaGIdLsehIJTtq5L/p+FapjqdT&#10;WlHDTu9D6fpGB6Ljpxn5GaBGHq5OwOmDw3KYnUJWD4LExQtYXVIj/61AXrJ86zcjD8yw8NOZYeSB&#10;v+vi/1Mjz2J2oEb+zx9YB9amLQgjbkhz3JTptDXHfVO2x5Zst23Z7ttzPL7L9do5lyxl93wf6QhM&#10;QIFL7VtAXpdouWu21965AVtne23N8Vyf7rgiwWp9ktOaVM/5ce6blqXs/27xgW1zv1sSuykTjuCz&#10;b6HvvoXewMElPgfykP4zh5Z6H5XUuR+W1Lyj9hxV8/8IuAhcEDggaW6DSnmI6KVQZQ/HObsh7NzG&#10;8DPrQ0+tDT6/KQJV9pDAIOQQUW9+cl2YtCgedfHoOCrlURePDh5fFTQDdAKAqnlg+giq2o+tDTu9&#10;KRrtVHNmc8yR1SFopxqIaNcaAObAyIGVIUfWRmye47Z3WeD+FbAZum958JG1kd8vCQb2Lg3Ztyx0&#10;79Kw3YuDd8z33z7Pb8d83+3zfNACeamaR3vXSFmX5rQ21XF1sv2qJLtlCTZLEx1WZvg6mqnqqmC0&#10;1ZQ01NR1dPS0sbpqWtrwVk1NS1NdU0NTB6uioQk7DMzxWCMTE5K1KclO15iojbPA6ptr65uoaumq&#10;aGJVtXRwphY2ji52zu4Ea3tTgpWuoamGjr6eoYmqpha8+1NUVvAL8Dc2NcHIzHJ0ctm2c8+u7w8e&#10;P3Mp/0rl5dKbZdfvV91+ihp5AK2Rf17X9vJ9ByriURcPSFrWtEuN/MNnL+89flZ9B1nWterG9asV&#10;5eWVV0uvlkiN/KWCc6iRP3fh8JlzB9BCeKmUR8vh0QQ18uheSE6fPXD2PKLjz11CCuRnGPl/0rVG&#10;auSv3ay+fqvmxp07UqTF8tOBwRt3YFrN9du3EJAC+evSJvISyqRG/sKFI9ON/KX8w1IjX1RytqKq&#10;eLqRR5E6d5TpOl4KjF8tL0KN/JWiC/mXzxQUnvu7Ov6PRr6i4krlteKq66XXb5Rdr75adbPsxi1I&#10;Sm/eLr3z6MaDZ9WPX9599fbRs2d3Ht67+QD+UNdLSgrPlhSevl5x+da1gvKiM5VFZ/NPHzi6Z+OO&#10;dYuXz0vNSQyN9nWMcCNGuxOSvG1S/eyTfaxT/Wyzgx2AdB+rNG9ipp9VdpBNpi8p0c0kyd00wwc/&#10;L5g0J9Bitp9phrcRAEm2vxmQG4Ko9ix/s1Ty108QaT442MwNIc0Pt12e4LY2g7wh02fHgtD9K2IP&#10;rIzbszR899LwbQsCN+aSN8313jyPvG2h/85l4d+vS9y5OmHb0uiNi8O35EVuWRq1eUnk1mXRO1Ym&#10;7Fyd9N2qxG3L4zYujlw5JzA3wSU5hBTtawokhZDmJLgsSicvzvDOTXRPCbOJ9DIJdNL1tdX0ttLw&#10;Jqn522iF2OsH2er6W+phMRhbfXlXguqmZQk/TPQ0117rbbvb9Lr8xZ1L1Mb7c+O9HYwVPYiaDqZK&#10;LngVzKWSWwUVt689elry6P7+0rPrzu6eu2/Z3H1L5h1auvjEivlHlqw8v07K8vNrl55fu+QCsBri&#10;qsub11zcsjV/T8XLW2+6GlqpPW0UakMnpbGH3k7lAi1drJYuTlsnr6mV094hfP2aev9+y6NH7bVv&#10;6Y2N3NZmfksTvIcZ62gd7GwbYlA/0igfWhoFdW/7m97z0BF63yStb5zD+sJhfepnfBBwP40MfKa0&#10;0bau2ehmZeNKMHcxNXAy0PQ2xwF2OqoeFnp2OBUbYxUDTcyG1Umv3xTde3Xq9tvj/z/2/gKsrXVb&#10;2IbT4hBCgkNwdyfBJbh7oQKluLtLC7SFFnd3L9Rl1V0ppWhCBHcptWXb3tP/mZkti9219j777HPO&#10;+//ff31c9zWuMZ8pEWbszsh4Lj4qvvq89ObrqnsjdY/Gm55NtIzNnSMuXZhauEhZvTa/eXNx+/bq&#10;+4dL2/dWPj5Y3Lm7/unh8s7dlXf3J2nnX71tv/ek+uKV/N5zx5uak0rLQnNyD8bG2fr76Xm5qTja&#10;SBrocqoqIJTlEEqyCEUZhJrcfh15JnUxBE6S0VwehRdl1uTfp8GHMJFGm8ly64myGoizQ5XIdCOv&#10;K4bEiXPpiqG0RbnUhTi0RKBi+a818lguLWF6XbwIF+zi8Vg0XohLV4AToI/FAPBYaO1XKU/vMq8m&#10;yIkT49US4tbGYnDiAloiGG0RXl1xXnUstzoWrSLIpSLICefKQlAOzwqrJsgOLh1qI0PP4VJ9qFu9&#10;IIeqAGTkFfnYFXjZIE3PxyLLzaDAx6wsyCbPyySD2Q+iEtT4HkL+W9N5wNcierrZh029HDcLrPhB&#10;BLkM1LwerGKXQbNIczFLoZgkUIxinMwZkSHXe7t662vOtTZ31td21tcNdrT1NDW01VTVFZ8pyTue&#10;m5KQGh4SF3A02v9Q6JEDR70cfRysPG1MXc2NbPW1zDUUDZWkcdKiOGkRLTE+VSGUmjB0S8E9A26X&#10;HNc+FT4mcIeby/NbKgsQ5HlNpVHGkkiCHDSdLEGay1wKKre3kOG2kuUH0UaB11IWbSHDBbCWw9jI&#10;Q+7SShYFF6p/rVUXYzQXZbAQpzfAkWSxlGKxloKsPbwIA41IMIPNTIQRZth9YBe4L42zIspBjsNO&#10;hs1WmtVGioXeBofNQQ5Jn9aVxUkeDVl4cTYXOTSIkJ2HrT29fY2FODjyV0dvLcVujN0PF87Ds84S&#10;xKFrSBBjNscyWogy20iyO8ii7OVQIDcRZrSUYAcbGAnu1+dHGAsygajLjcDxI0zEWIzFWUA0EoOa&#10;4ehjGfSE9+sJMery79OhzxZrJALWshlimUE0EmXFY5mNJJHGUpzgrDaS5lLgQRy0xd0abBzsrv5m&#10;5GvbO2sAUHU8vUD+v2TkW9oqm1srWloqvjPy4OCwjofq5XsbYGApv8uujgeAxe+MfFdH9b9h5Jta&#10;ocY1re2VNXVnwY1qaase6G8uOJmmLCOM5WYTwXCgoXlcWZgRCEYEgnn/PhBhmMDbl/0INsZ9SMZ9&#10;nEz7uZgYoHnwWRkhmPbzsTAKsrMIsDKIIpkk0WxiHEx0WADSaKQEJ4sYG6MkJ7MUB5MMJ5MShl0R&#10;zSbPxaTGw6rKw6jOx6jNz2ogymWnIGQjx2OvxIcXZDAWQ1oriRiKCYruQ4juR1gqitmoCVso85go&#10;ogCmSlzmKhhLFW4rVR4bVV4ApObpU7DaKGLAGQ59LyWPtpfHgBMJbhwPzjFHBTRUAi+PcVTk2Y1g&#10;S1sFHvDQsJJF0+U+GprZVZkHHM1BXYiOgIs21kYFY62MtlLmNpdHm8pwgWdCgpygmZJozZmcL3/5&#10;dYU2s7m6Bj7prSxvzs5Cvc7/yMhD7B35fyLwrfifYn5uGQDni3uM/OISZLHX5iFW51bBh+rVhTXw&#10;6XqeRNmYmfnz6srz8/11KfGDp7MunUm9XZz+ID/9aUH20/yT59NTbldVbpGIq4tz86vL8xvrc2sb&#10;Cyvri0vQ/KOry+CwSytLy3C+sgy1LF9e2vhfNfLfbbCXPzTyf+/iobp1uBc8zPoS5Nl/z9ri+t5F&#10;uEQdsLm8vsteKf+bgt9j4dford7/EHh2VhiQf1uEGsHv7ggWN9e3tja2AWsr6yDf2X7/4cOnz59/&#10;+vGnX37+5U+//Prnn3/95cOnjxub28sra9C/e26JRJ2dnKa+GHr7+NnQrbuPLl+71XvuIvgkUVxW&#10;nZd/NiUjMzYxKSgs/PBRf++DPl7eB2AcHBzMzc2NjIzExcU52NilJCQV5RXY2DjQXLzsHFysbCgM&#10;twA3RoATyc2F4sWg+fchmFAc3OwsKBYmdg42FDMjCysDCzc3LxMHBwsnJwcSzcTAzMbKzMiwj5Wd&#10;BYniQLJzoFmZtKS4HfAirnrcbgZoZz0eR13IyDtqcbnieNz1+Fx0ud3wvF6GgiD30OcHyQEjIRA9&#10;DQRAAhv5I2ZYX3ORQyZCx6wkAqwl7VRZjSQQLtqooxZiwXYygTZSIfay8O+1o91UolygAnlAFL06&#10;fi/xnjoxbpoxbtqx7jpRzlrRLtqwkT9oo3mhvfxPW5sbs4tLFOochbQwOzVLG4Vc2B8bebpf/qbj&#10;Ad+MPKzpfzPyMGB8cXLsI4n415GRLw/uvQg++sTWmOZmuehiRrI1IB1wum5jSTt96svbN19mKb+O&#10;Df04MfTl7VNKbuILZ+Mpc81lM80VY51VI91tM/331sbvrHEbVlrrNprrlpqbphrvzHSgfjVWejDb&#10;FrhNcx2YXR2/a+RBsm6uvUDALdoYLtqajRL0f7A0eN9Y9oUyvDX2eHORNDX1mkwcW5+fnRkbW6SQ&#10;KNQpMg2qTd71719tOyzlv6n2f8I8eQwAErAXbORp02/nyW+XyG//vLM4//ZZsr9LUbRHbbJneaxz&#10;SZRdfeqB+lTPynjnuhSPmiQ3QHWiK1gsi3EojbYHG5REOVTFuQLKoxzPhlgXhliXRTl+HYl2Kotx&#10;AhEcqjLWpTLetSbBvTbRoyHpYGOCT0M8wLsxAcrh2JR4CM6bEgFfc7BxffqR2vTD1akHq1J8KpN8&#10;yhMOlMZ5Fse4lyf4lMV7lcV7l8R6FMd4FkW7FUa5A4rCXQtDXM8EORcEOsGcDnA+dcwp76hDrp99&#10;jq/diSO2AJDk+jnk+DvkBjidCHQC8XiA44ljdln+tll+1hl+1tlHbdKOWKb4mMV7GSd7G6f7WeQF&#10;2edHup6N8QCEOmgfMpFLOmReEO1eluJTm3V4oCK8M9+v49Shi2WBF4qCO48fetCYdjbAoiDAqijQ&#10;rjbMrSbYuSbQtjHS6awvoTjArjr8QFPM4ZZY75oo17JIB3ARxSlhP67Mrs3R5ucgIz87R1qmkZcp&#10;5EUyZY1M/svMzNzlyxWeHu3Bx34ahoz84gyFQiVSKCNE4vDC3PL01DzYfIY4s0Ii/kR6+2VqeKvu&#10;7H17vSET5XmC+pKe8raJwaqu7hZOd0tHc1tXawev8w6nDeJ7PZBowUb+HV5jRw+K9Bp5tTV97VlT&#10;o0cmRu+ryr+MjXwCDy7SGP03K5PztIkZ8ijUlYU09mlq7K+vX1wKDqqzsxmrrf4yPzM/MbS0RAYn&#10;GHiELs5SqRQiZYY4BU62+enp6ZGmpoqb1wY+LS/87f32L9urP24s/bQ+vz1D/PLzTkvxKUtdtcPO&#10;1o7mxpaGuFuXBj6vL39eWeyrr3Iy0PG1tzzq6uBuR8g/ldbVVdfWUhETcthKS9nH3DDIwcbX1sLe&#10;GB8b5v9m+MX8HGWGTFyeo24uUZ/dvWqopWyG1wAHJI683lpdAqtIxPH5Bdo0aWoZXNtp4sbc7K+b&#10;m5ShoeHbN59cPj/24A7p5ZMV4tif3619XJpfJk+RR1+vzE7TSGP0LySgJvJUyhRxanSKODI+PjQ5&#10;NrQ0Ow0pe9IkAFwujUoEL2/T5ElwKe93NrfX1149efIevKQsLL3feLcyv/zp3ccfP/0EXk3ev//4&#10;448/f/z4GeQ7Ox+2N9+BNwa/fPoZak2z/WGWPPNuffvPP/0JjPz4/qdP7z6/3/zwy6dfl2aX5yjz&#10;89QF6Ld3S2ubK+AVcxVcLGVycnaKOEef1pVGmqASx8F1Bg/5PzDypLcAePz37Br5fyTld108zO4i&#10;LOVhIw9DIUKd3+EC+a/C/ZuRh/nm5enQ1xLHX323DbTZ+NemN7OUtwsz41TSMJTQLTyIgHlIfIPF&#10;kaWZt/RmNVC/mt+YfwOxd4TOPzfy3+n4vSJ+l7838m9nSW9nia9mSS8AYIRMGaZQ38yRX/+fj7Ol&#10;6X6HzMSjXRQTvFSjPVVivTXjvXUSfHSTD+ul+hqk+RnukuFvDI/QO6UYwEAW+IBKgBU2wV0l7RAu&#10;5Qg+O9g01R8PyDpqHOuj7+ukHRlkn57ql5PplxHulOZvkhNgcjoY8FuNfH6oPizZod41oXr5Ifji&#10;SJOiCOOCEP3CcMjLfwdcAl8cbQp2AbEkxgwsFtL7xYMjgMFdoQ+SsjhCebwF3K8GbhxfnWwDL8Ld&#10;bEpiCMXR5iCWxloAiqLMvnr2CHAoE7ivzrfraQgoDDcBwGt/D9y75uw3gw9J+d+Zd5DkR0LjIIEp&#10;jrcuirM6G2MBxTib3DBTPyuROG+1EyHG+dGWJ0JMjgcb54SagpgdaAKXyWf4G6b66oE7HK6Rh6vj&#10;YWI81aM91CJclQFRdOAm8rtTvIaCd0EHDFWwbHysCB4OVvBOjIsLIyiE5eHlZ0dysCPZWFmZxSXF&#10;bO3tbB0d7F1dZVTUBEUleYVEuQVE+YQlUDxCLEhuNI8gOwrDKygkq6ikpKYur6wmLa8kLi2H5uXj&#10;4EIJYIW5eNEcnOzikiJmBFMhrCBiP0JDSzPj+InjeaeLyqtrmzrqm3va+y71nL9+4fq9Sz88AFy/&#10;+/T2o1d3Hg/dffL64Yu3D56P3H/2BnDv6TAYAeO3Hj6/cf/Rldt3r9y8efH69f7zF2AjD0/rChv5&#10;hqba2obK6rryqtqSSmie0nxYuNNt+9dKebgcfjeBAWvLKqAC+fLK05XVBYCK6rPgCLCRr2+qbGiu&#10;amqta26rB5cCsWdm1/aeto7e9s6+rq7+7q5zfd0D/b3nzwN6BgdBhI08XAv/Tcefh118z+C5nkGw&#10;fS+g61zPbssa2Mh39LV8NfLV+bV1X7vWfFcj39xa0dXb0tkD9atp72r+d418S2NTTV09pN1hEf97&#10;I9/QWAloaq5uaa1ta6/v7Grq6W3t62/vH2g7N9gOuHi568q13hs3z92+exHES5e6Ll/suHSupbGy&#10;oLo4t6WmsLe5HFBRkJkYejDyqJujqbqugqCFtrQ1Tk5PQdBMXdzNRNXNQMHLQP6QsfJhExVvQzkf&#10;I/kjZspHzJTccRJOmpArcNQQdNYQhEr3tIS98KI+BmIH9EQ8ccIeukLuOoIQeGEvA1E7NYyzNr+D&#10;Bp+rrnCQvXqsl0G8N3jiImQGgAeUbUGM66lop+PB1ifCbHMj7DMCLTKDLI9H2GWGWqcFmacHE1IC&#10;jJP8jdOCLRODrJJC7DKjXE7Ee56I88iOdU+PdAYj0UctQ3yMDzlquhLkXczlPK2VAW4WCs6mUq7m&#10;Mo7GEpa6gkZqPDpyHBpSrFoy7AZKGF1ZpK40h640J16K01AOY64kCMBJcCsJsIpxIgzVBZIjXV8/&#10;7R1+1vfyUdfrx93DD3umnl9MDnFRFmGS4kHIC+4j6Agj8kubqlr6mgYutV6/kllXFFmcHlIYF1oa&#10;f+RkkO/pwGNnQw/lHfXJ8/PJ8fXO9T2Q5+d92t/njP/Bs8d88o95nzzqneV7NDu4uKvqwp0r958+&#10;vv/06dORt0/evH0xOvVqdPrp66nnQ8RnL0kPHo5fuz505erL69ffPHhAevZsBvD8BW3o9TxIXr9e&#10;Gh5eHhpaHhlZn5h4Nzy8+uAB+caN0VevFt6+XRsZWZ2c2gRMETeXFn9cX/kZvBGMDYvTkFXUkJBQ&#10;FuTGSwhrCmK0hXkUudm1RDDKQhxqkmhxAURa4oG+c6fO3TjdfeN457WstsvprZfSAO1XMjqvZ3Rf&#10;yxq4ndd/M2fg1smL9wquPym5P1x7d6j6wWjDvdG6p1Mtz0ltEwuDk4vnZ7duLL6/vf7p4eqH+6s7&#10;DwDL2/dmV38g0i6NTfYPvW69d7fk0sWcjq6kquqwokK/nGzPhAirGH9jM1VOHREEXpQRL8qMF2Eh&#10;yPLgRdhwWGZ9MahSXk8UMvJ40a9GXlccoyGM1BZF4yR4NOnta3REoKp2nAiXLhalK8SpI4jUFeDU&#10;4Ufi+CAMhTF6wmg8lgsy9aJoHVEuLcjIc6oLofCS/OB+AOhI8Klj0QAtMR51UYyWBK+GGDdINMWh&#10;RRURLg0xtJogu4YQm5YoUksERRf67CDqiEGl+rtAlftiPDpiPJpiaEjcY5FgGwU+ZlmufSCCHJoO&#10;FCquZ1Xmg+akhb5RwEI2X4EPylWEOFT4oVyRB7L2IIcUP70ljpogp4ogpxIPVIOvyo+S5mIWYEYc&#10;crK5eX7gcm/PQEfnYE9ff3dPZ2tbd2trd1tzb2tzX1sLiN3NjRBtzS0NtY0NNY21NQ3VFVUlJaX5&#10;p0pOnio7eTIvKSkzMjLmyKFgD5cQD5cgF/vD1ubeFkZuxjqHbI08CTgjRSy4kngp8MgRNpfnN5Xl&#10;JSgI2KhgrZWFCXKClgrCFvJYY0k+YymMkSTaUIILRFMpblMptLEEykCMzVwKRZDmspRGE6Q4TcWh&#10;BtnmYlCtuqUMB1xQbyHDSpBmMZdihjGTZALRUorFSpoVrrKHsZZmsZKA+tHby7IDrCWZrSSYrSVZ&#10;4CbyzgoYggiTlQizpzIfNFetPNpFCe2shHYAayVZCGLMsJS3lmK3k+U0xTLYyiAtJFlBDqK5KBNc&#10;zmwlDs0iC6KFKLOZCKOZMAPYxU6Wy1YGRRADm7FYSyFBYii430yUxQCaKhYBorEoo5kECwAkBsIM&#10;puKseoL7zMVYTbBMxsKM+vwIkBuJMJnSewGZySA1eBE4ESYVfoSbqfKdC82DnVV93TVd3bUdXV+N&#10;fFtHVXtH1X/HyDc1lPynRv47Nf+PjPz5gRbYyH+n4wHfKfjvaGotqWs8C25LVU0BeDVtba/p62ko&#10;KTqhKCUogGYW40NxszFys7MwIRDsjMzM+xlYGfdBbRwYEawMCDZGiK9zTTMgOBkR3Cz7ADzMCD7W&#10;/YIcTAKs+wTZ9oujWMQ4mSW4WKXRSBkMpyI/txwPpwQHsxw3hwwniwwnkxofSpkHMvLqAhwa/CzK&#10;mP3qPCz6IignFVFPbQkPbTEtHoSOAJO1kpi+mIAIAgEwlcdaKgvoirMoCyOURRAa4gzaUsx4OXZj&#10;RZSpMpqgyg2wVIGwUEQTFLgsFdAAaxDlkDaKXFbgfJNF2sijbL/VxQPganr6ZLC8tgo8AAdlXjtl&#10;jJOWgIOmoLUKj40qv526oJ06iPy2ajwWiigbVV4LZYyVMq+ZPMZMltdGUyY/Pf7LX39enaVtrED+&#10;fWV5E6rmXtz8f438vwJs5GEpDxv5uSV6r1e6KF9Z3FhdWFtbWFmfW9ycX9igUn9cmJl/8Xig+FRz&#10;asyF0+lXTyXfLUp9UpT68mzG05PpF2JCe+KihjratidHNxdoyytzK2uLi2tQ0/ilpYXl5cWVFVjH&#10;L3+T0Rt0KQ/x/xUjD0E38rCL/+8Y+b3s6vi9Rv67Mnn4OwnA2srfuXi4w/sewB8UYRe/ub4BFcaD&#10;nB7B4vb29jv6387Ozoed9x93i94/fQYJWLu4uEgkkV+/GX785Nn9hw+uXLs6eOF8T29/V3dvT+9A&#10;d/9gZ++51s4e8KGhqbWroRm8Nwfv1rtqm9rKKusKCsvy8s8ezzuZlpUdl5QcGR0VGBx0xM/X+6CP&#10;o6O9hYW5uro6D/jDcPPx8DLuZwB/CMR+Flbkvv3MbOxcPNyCAD5eYRBZGDmQbGhWJiQrMwcaxQNg&#10;Y2FHcnKxolDMXCgkJ4aZmZWLEwU+7LGys7GwsXJyoDgYEMpYpANexNOI3wXHaa+FctLFuOF5HTRR&#10;zjpQ4qLL7a7H52Uo6Irj8dDnP2Ak5G0sDBt5kEAta8zFfM1Fot1UwEdNP4Io+MwZ4azobykOE2wn&#10;E2AtCVYBgmylwWYAeGZXyMi7asS6akJ95OkxzkMbmtnVExfnhY9zx0W7Q11rwpx1D9tpD7aW/mlr&#10;c31mAW5QszA7NTczBuv1hWnyv2jkvy3+nZEHOZU4sUwhL01M/ESa+jIx8terg29CfUc8bMdtDDYP&#10;OZLsTCfc7Z54OL6ODP7LYO+X14//z9C9L2/urxQkv/UikG10Vqy0lky0lg01tkzxn6wM39vgt6y0&#10;1q0hNgiQeX9vrf/BxgAAG/ktgi4Y3PjWQR4umd818hsE3LKNIdUMN2eqv+xgPWRl9jbU78vIg5+m&#10;ni9SX8/MTS4uzUyTxmeJ4AZO0mjjZOrov2/kKXQdT4Gmo4T3WpglzVHHl2cmZiZefVicmh95mHDE&#10;qjDKvirBriDIIOeoTkWMZWW8ZXGEMYgVsYTyWEJlnAXIqwAJVrWJdnVJ9nVxNg0JdiBWRVkAQFIf&#10;b1sTZw1ibbxNdaxVVYwlACRgsDbWuinOqTHWsSHGYZf6aHtATYRNVZhVZaglHMuCzEsDzUqCzUvD&#10;LIrDzUsiCKWRVuXRNmWRNiXhVkWhVoUhlgCQgMWySLvyKNuqKIfqaMeaGCcoiXQAEeS1sc51cW7V&#10;ca718e51iR71SZ4NyV4AkNfGe4LxhpQDgMZUb4g0L0BDqiegNsmtJtG1Kt65Ms6pKt6xPsWtNcu7&#10;I/dw75mA9jy/RC/NACvp/AirhmyfmnT3mnS3mgynrjMHO/MPtOa5t+d6nDvje7ksBOyS62tc4G9R&#10;FepcFehYEWDdEOF45oh5SaB9Q8zh+uhDLbHe1WFOZ4Otkr0N8+P9Py1T1+Yp83OU2TnS/Pz00ix1&#10;iUqep0BG/mciaeb8+XIXp64A/59ePvlEnlygkWfmaDTy6MbyLG2KRiMuzs2sUynzJOL4OnXiL8SR&#10;LyNPNoqyRjwtJgmaNEPVdUP8qq7utp7OhpY6bOQ3tTXoifa6puqukX+nr7Wjp7mhq7aNU18z1Jkx&#10;N72hh/tLZ/sX4sQmaWJpljJHI1Gm3i7RJuemRxehDukT74ljvw6/uhwVWWnvMNnS9B+zZNr4q6Ul&#10;8jwVehguzlBoVBJtbpo6OzVLHV9fpmanx9mZ6efExzQXnhm+d5P46snE03ujD26WZCXZ6Gt42ph6&#10;ORBsTQ2OeDivzpHX5yhrtOl16lROfIS9oY6zhbGXo5WhvirBTMfWUt8UrxJ5yD094AhUQe/maGeE&#10;u9jXNjdLnp0jz9CmZ6nEjRXaDHG4pbYUcKm/E1xhaEZoKmlhnjY6NkyjkqmUaRppcpEyPTs+vkmj&#10;bs9SP63MrVEm12dIAOroEG1iZGF6Ym56HABuOHgoTU+NUqeh5x/y9ASJ9HZuDhxznDgxvDhDXqaB&#10;sbfzM9OzM+S5eeg3PvMLtPm5mdXFhR3wqrO4/GFze21h6dP2h4/vdjbWNv/617+C15aNrU0QwYvV&#10;hw+f/vTLrx+3P/zll1+hovjN7R93Pn1+/+GXTz/vbLzbXNn46cOPP3/85cPWe2hKm5kF8PK3s7m1&#10;MrdAmpgkT0yBU4U8MTE7RZyfhvgnRh7W8f+2kd/17zDQT23oiyABEWywK+Lh5DsdDwl3ehU8DLjr&#10;doHXfmfkwTYgEsegI4BVtOk387QxEOeoUGn8XiMP+B838rCL/0c6HvCvGHnK5PO/fKBVHQ/0NhaJ&#10;clZI8laP9lRJOKST4meQetQ4/ZhpRoBZZqA5iGn+JmAEJPA4GARkBRGygy0yjxmdjjBN8FbJ8tPL&#10;8jdMPaqfFWKc6Ked7KebeBAX4qJ+0EEjMtghM90/N9s/JdQ26YhB9lH9vADDvAAQ9U+HGADgwnbA&#10;2Qij08G4U0G6RRHGu0a+KMrk9xRHmxbSG92AvCTGDK58B/mZcEN4A3AoMAiLe7AB2Hh3EDb4ZXEE&#10;eFVJDAFuPlNM70gDy/ddEX82wqQw0hTeAADJ+j1GfnczAKzsT+3hZIhBbpAeuH/yQo1OhhnnhhhC&#10;beJjLPIjzUA8BQ5CL4oHi7CsB2tBzA0zPRVJCHWWTffHnwgxzgk1yQ4yygs3zwk1TffX21sFv9e/&#10;R7qpwIAcEOWu+nXRTeU7Iw/eFEW4qsd6G6sKs/GzIfg42TmhN2NI8IdGo4UE+fn5MCzM+0Hi7OSg&#10;r6+vrK6GERDgExYVFpfix4rzC4lxcQtwovnYONHgjZywCFZRWUFKRlpGTlZBUVlUXExQWICVk4WH&#10;D83BycorgNbV07RztBIS4dvHgNDW1TqRm3Pi5KmSiuq65vaG1u6egcuwkb988+GVW49+uP8cNvL3&#10;ng7/oZG//ejF9XsPL928fenGjQvXrtGNfD/dyEMF8i1tjc2tDQ3NNXCBfGVN8XdGHi6Why08WPy9&#10;kS+vPPVPjHxjS3VTax3Ev2bkewYHYSMPl8nDFn6vke8ZPAe2hF38PzLy7Z11VTVn/pGRr60vammr&#10;7O4Db/C/N/LfSfnvXDwAHu/obAZ0dbc2NdfuNfK/7yAPG/nmlpqW1tp2esua3r62c+faBgbaLwy2&#10;XbrQcfF827mehs7Wyub64sqynLMnkwtOJJSeTsnPiMpJCokNcHc21zTTlrbQljZREzPXELPXl7fX&#10;k7HDSzvpybobK3gTVN2NZH2MFQ4YyProyx7AS7tpibpri3nrSQMO6Em4agk7qvG6agl64kS88KIH&#10;cKJfjbyhmI+x1GEz2SPmcr4E+UBb1TBn7VAnreTDZqm+lml+VrmhzjlhztnBDqei3HMiHTNCrLLD&#10;bY9H2KUGEgBZ4bbZEXbpIVZZ4XYpIVBH+PRwm5QQy9ijxnH+pifiPFLDHRODbSN9zXxdtLztVLxs&#10;VFzM5VwJ8u6WijCe1sog2hqIG6nxaEmxakkzq4giALrySLwiSleeU08JbaCEwcuj9OTQALwUl74M&#10;xkSez1iO30hOUIITIcu731QbGxVo/epp15uXfc8ft7560vnwh4aRx30hPiaK2H3qkix4RS6cAgpR&#10;13a+qedSx+Ub7T9cK+5vjixODytKDCqKCSyOOlYYFlwaFVgSHlAaEVQacawk/GhR6JHC4EOFAYeL&#10;At1zDkKmPtPXNz2gpKW8/+rArTu3oQ+NT5++HB1/PjL29NXbV2+mnz6fuHn71a2bQz9cf/3g3sTz&#10;pzSYl89nASAZej0PeD288ObNysjI6tu3azCPHpGvX38D4tj42sjb5fGJdSrtwzT53erKL1MTC0kx&#10;aWqySloy0qpYAV1RIQ0Bbk1BHg0hjDIfuyqWU06IWVIYERpgVdeQ1NaX0nYeJqn9UkrrhaSmgfjm&#10;wbi2i8lgse1KasfVzK7r2T0/nOi7ldt7O7fnzoneuzk9t4+fu5935VnxxcdnLz48c/t11ePRxmcT&#10;LUOkjhFqz8TMwNTceeL8BYjZAcAkrX+M3DNG7psg978d7Rp60TTYmelhJeVqKGYgwYITZtQXZbWS&#10;49XDsumJskIdbOhGnj6/K4e2CBInjoFdvJYIF4iqAuxg0VhWSFcUoy2E1BRg18WioElNsVw4YZQa&#10;mklXAGkszqcrwIkT5tITwWgJIHWEUHgRDNSRRpwbEugiXJpYlLoQUkOYU1MMrS3BDdASx4Acsuqi&#10;XAA1EZQaFqkqyKIhxELvDM4B0BRmh9EWQakLsmthoW4wIIID6knw6kvzQ/X4YtCctBpYdjUBFvru&#10;bJoi0OSrYERTGKkuzKYhBM1DC46gBcByqglCrXKU+ViUeVgUuBkV0IwK3EwgV+SBppZV5mNV5eNQ&#10;4WdT4obq6IXZ9rlZm10Fz3i9vX1d3f2953p7Btrbujvbu7o6OqHZNaA5NiA62zvAX1tXd0tHZ1t7&#10;d0tre2NDazN4amrqaKttaiyprjx5piQ7p+F0Qc2J3NrsnK6zhQ25uRV52XWFp+qLTlvqqqmK8Aqz&#10;Qv3uFflZoavExwqup4YgUhuL0ZPgN5IWMZbF6ksLmihgzRREDKUFDKT4TeSFTGQE9MW5DcV5TKX5&#10;jCV59ESRBqKcRuKcJpIYgiyPiRTSVBZpLM0OgDuEmMtyEuRQMIbiLAALeS5TaQ4DEUaCFDRHq50c&#10;u50sB1z5DhK4p7y9DKedNBIqkJficJBF20px2ktyOsmj7eib2cshLSWY4V0cFVBg0VUZ4yjPaS/L&#10;AXIHOaS1FKuVBDRRrZ0sp5Ukm7HQPnNRJhCNsfshdy/KaCvLZSODIohDnW2spTmhpjeiLKYizGYS&#10;LKYSjMZi+w1FEEai+0zEGUBuILwPYCrObCbGZCS8z1ycGS7Dt5RiM5dkNRZnIsiwG0uxaAki1PgR&#10;Lsby1/uqz3dVwka+nU5HT117d017528K/l8EvCABWlsrGxtLmxpK6mrO1lTl93TVfm1WQ9fu/b0N&#10;vd11fT31A/1N/f3Nf8i5cy0gDgy0Dg6Cl5kWQHd3PWT5W8rgpvDf6fjdkb3j9Y3F9U2FzW2lDS2l&#10;LR2Vza1V4JVssL+tsOC4oY6SEDerDJaXn5MVxcwAT+jKiNjHBBJ6dTwriAgoIhkQKCYEhhmCmwmC&#10;hxGCjxkBG3lhJIM4ilmCi0UcBQF1ludileRklsWwK2A4ZFHMAEUeVlUBJPT7FR4GTQFWVQyTkTjG&#10;RU2c3kdeRJd/nyFUIy9mIC4ogEBg9yMMZISMZHkO22kGHTB0tpIz0eYzUMfoqXJpy7KqSzKC1xhV&#10;sX0a4gyaEoxaYgy6ksyGchxQKb08J0EJZaHMZaWKsVHlNpUFZzWrtRK3mQzSRhFD70sDCXpbWYyd&#10;HLe9PA84o6wVUDYqGHs1fjtVPhtlCHh7a2U0NK7Oa6XMbavCb6sqCB4s5koiCUGHv/zp88bC3Nba&#10;6tLC8uzM0vLyNo22/PdGfgkAO2i4Yfq/zq4K//8R4Fvxv8fS8gaFOr+8tjO3uDYzuwQ+hIMP5Ctk&#10;8jZ56svKwsydK/05Kd3p4Vfy4q7mxdzOj39UkPjkdMKr/LQL0cdajx4YTInbfHL3F9rUzszUx2Xa&#10;9gL1x63lD2uLm0szn96vr68tri8vLc3Nry/RTfTyxtrK5hI0trG4tA6AjfxeJ/69QP8GuKrfJoZd&#10;AwmcQ37/m4iHd4elP2B9bRtsAw67troF31Iw+PUIdAu/exx4r12xDiWLG+sL6yACoO8rFlbWF1dB&#10;BGzAbeK/LYJkc3l9a2Vje3XzK2vvNle2AFur21Bh4LeO8F+hz5v6dR5XkK2vLy4uQg5+c3NtDRrZ&#10;2tp4//79x48gvPv8+eOvv/z0y8+Qa3+/s/luG2JxcR5Ao1FGR0dePH/64P7dK5cvdnd1tLW1VFaW&#10;nzyZm5eXc7og/3TBqfzCs+XVVdX1dbWNDQ0tra2dXV19A32DF/sHL/dfuNJ/4Vrv4JWu/oudfRfa&#10;uvvr27sq65qKK2rOlJTn0ivl45KSw6IijwUHBQYHHPY95OHlbu9op6Wlwc2N5uTkQKNRzIxMjIyM&#10;DAwM+xmYWNk42NhR/AJYbh4BPl4hfj5hFmYODnYu8OGOE4kBEYPh4eLCcKG5WVFIFjDGgebkQCFZ&#10;2VhZmNjAdhg0BxsSPA0qYzmc9UXc9TG2GowueIybPp+TNtpTjwfgoo0CHDDgO2gk7G0gCHDT4fbE&#10;8/kYCh3QF/DS44fndPW3FA+0kQKfM4NspWHAYoC1JBzBIvggCj6OwoCPpjFumgG28tC0rh5aIXaK&#10;oU4q8Z464S5q4GNqpIdmjIdujBcu1hMf44WPdseHu+G9LFSv9tT8uLoyO0HaXFico9CndYWM/ORX&#10;I0+GZjed/Wbk6eO/QbfPkJHfC711AwCS8tSpqXnSNNTOgjz+eerNl6mR/7hx8eGxg0+cLCledjOu&#10;FhPW+jMHHEbcbF56unxprvty78qXp1c/n4wjuptQrLVmzFXXbHTmjVRX9NW3TbU/WOG2LHVWLDSX&#10;LTVXCLorZjpbBN0PNgYfbQ13rPTeWeI3zLTXTDShGnmC7rYFDgbW9FC0wK9ZGdIMtN5ZmKxbmJMt&#10;TJ85WPztYudfxx+vUYaoM6NkyjgZulH0m0kdnaVB0y3SyON7gYp26dBvOwTIvxbzTo+D+wrkC+Ag&#10;JEiugYOAI8zRpiikUWjKXOr4EmVsifT6z5vUyUdXUo/aFISaV8ZZnDqqleGjVBSKr04gVMeZFUXg&#10;yyL1K+NNSsLx5bFGZZGGReH69UmWxWF6xYG6TQmWJUG4wmPaVRFGpcH4ogCds4E6cCwM0i0KxpWE&#10;6pWG6ZeFG5SFG5WEGZZFmJRHmpaEGRWHGpaGG4NFQE2cJYj1iTbVsRYFAbgEJ8lUd7miEP36BKuG&#10;OMumBOuWRLumeJuWRIf2FOf2FNdCfwNAU7xDW7JTbZR1c4J9Z4obWFWfaNeS4dqS5lyf7NBEj5Wx&#10;VlUJNkVhZjlHcTVJDnUpThVxNi1ZHk0Zbg1pLq2ZHmD75nSXXcBeDSmOVfGWTemOtUk2Z0MNahKt&#10;+/MP9p32gWL+4fZcr+Zst5bj7i3Zng1ZrnUZznWZjmWJFpUpltVp1rUZto1Z9i3HXTpPevWcPtKd&#10;dzTbx/D0YUJ5gG1ZgFVTjEuuj1FpiGN99KHmeL/qEOfKEIeScLuMI2Y5kYfeL0yDJ/a5WfLCImVh&#10;gTxPnV6mURao1HUK+Vfi1FRHe6u3V+fhgz8/efCZOL5ImQZPU/PUqSUyaWl6doE0PzM9R6HQKDQS&#10;+P+uT739Mj32ZfjhVNTRp6YaE3oqq0b4HUP9dR2NTZzmFl4LxA1djXUd9d1F+syuWlv62tt62pt6&#10;0MiinvaMhckNffxfejq/TI5ukiZmqcTVpVnK1Nt58hh1chju1rI58eaXt2/OR0VVuLhSLwz8bZE6&#10;T35LpUKP2QWoUJ02QyaC03hmFjrf1mZJ1WdP2xvqHXN0cMTjnA3xbqaGHgRDS20VR0Ptw06WLgQD&#10;FysjOzPDty8fz1NJS7PQfbI6R5qZfJ0aE+xAMHSzJ9hYGNhaGxBMtAMPuX1aIM8OPemrLAnzcnl4&#10;9fyP71bI0xNz8xTS9ASNSlyYJYErubpIXluirC5Ql+fIczQSFZLpk9NkCJBA/daJk3NTgAnwSPn6&#10;UxLKt/mQ9/R6gh9T8OMLQJ0eo0BHmKCQxsnEMcrUGN2AQ081tGkSeJNEo5KXlxYoxKlZCnlnfXNj&#10;aWV7afXzO0i1b6+vvX+3s7m5vrax/vmnT5CU//wBvCxtba5/2nn/487O+1XwqrcKtny3tkbvNf8R&#10;5ICPW+83l1fnyDOr84vgmB82N+eIJBoR6lQDInliYnV+HlwH8iT0LSY0LerUyCx1cm9Hml0vD9g7&#10;vhfwLAEbeerX5jOQl4e+z/vHRh4eB4sggXU82ItMfDM9NUyafA2AW9Z8VfN7jfzY69+g6/iv7Bn/&#10;uvEE1PqGPDVEb1nzZpau4BfII4uUtyAukIcBS9SRZdrb1bmvrM2Prs2PAFbn3gC+0/G7LC+MAn7v&#10;5b8rk/+9i6eLeAiQz1KHd7vWzJNfzU2/pE6/IpPfUKlvacSXv2xP1+QEexkKhzvJJRxQizuoEeut&#10;mXgYn3QIn3xYL+WIPlwRn+FvDAPXxYPk25yiYFEv9Yhmtr/OcT+olU3iQZ1kP90kX+0Yb9VYL40I&#10;D20/V91Qf8ucrGOncwIzwh0SDull+emdOAq1rMkLgFrWnArWPx2iVxBmcCbUoCBE/3QwDpAfrAfy&#10;MyH6UPzWFH63Xzycgwh2BCMAkIBF6CDfpngFORgEgJHCSGMQdzeG3X1JjFlxtClI8sFzPr06/myE&#10;SVGUWW4ALsVb+XSIARjftfDgSgLABiCeCTUC0NvffwVsCW+/a+R3p4E9Ewnp+IIoc9jLF8VZAU6G&#10;GcMF8rCFPxVuAiJcNQ87ekBhjHWWvx4gww8X7aaUfcwg3Rd3MtQs7Qg+yQeaPjfGXRWauNVbK9xF&#10;KdpLPdxNGZDgox3pphLiKA/GYWsf46keRe9XA4h2UwF7xbqpB9goxvmYKAky8jIjUAwILhYmAQwG&#10;w4lEsbPwcnEI8nDxoNh5UBz83Fy8PBghrCCfMHijJywoIsoriOXhFURj+JCcXOxIDkYmhKiYkLaO&#10;mryClIKitIQ4FiAmLsTFzcaFZkWiGIRFMFo6iqpqcrJyYtw8nHaOVmcKT58tLayqq23r6m7u6O7s&#10;Gzx3+YdLP9y7evvhtTuPbj18fufxS8D9Z68fPB+GATnM3SdQy5rr9x5cvn3r4vXr569eHbh4oXfg&#10;XHdvT1dPZ3t7a3NLPaCpuRbuVwMbeagFDeTZv7aSh837br67uEtxaS7YparmTGV1QXllQWX12dp6&#10;8NG+vKG5qrGlurmtHqK1AdDS1tjW0dza1dzS+dXLd/R2wkaezjlA98AAXcoP/NadZg89g31wgTxk&#10;5Ae7O8997SAPAxWZgoO3VYNrArt4ECELD+n4s7CRr28saWmrhPvIt3c1/xMj/3u+btbR3NXTDpKG&#10;5pq6xgpAbUMpoKa+BE7qGsvAYH1TJfwrAbBlXWNVT29re0dDR0ddS0tVT2dDc31JS21xY2VBbXFe&#10;eX7GqbSouKADAZ42h51NnIxVbXBypmoipipYS00JB31Zd2MlT1MVTxNFgIeBjKehrLuepKeB9CEz&#10;RS9DqQMGMn4EFR8jObgvDcBZS9hTT+KAgZSTppAbDnvIVMbHWMrLQNzHQMJDT9RTX8TLSMzHVNLX&#10;Ui7QTi3KHZ/qSzgeYg/J9zDn/BjPnEjX3EiP07Hex8Ncy7OO5ca7xh8zTg+3SguzjD9mmhJimRpq&#10;DUgKtkwLt8+Mcjoe65od45YQaH3MXdfHTsWVIA+wwotY6Ap7WisfctT0tFbxslF1NJFxMJa21hPT&#10;kUNqy3LgFbnUJJi1ZNjx8px4aA5Rdl0wKI/SU+CCMVcXMlHhN1TkM1DgNZTjAZjICxCUsXhJHmk0&#10;QgqDMNUWCvIzefGk7eXT1qcPG58/bHl2t/H5neawQ6bSPAhtaTZ9RS4jFW5Ee+/1tnPXeq7fPnf/&#10;bsX5rujS7NDChODi2JAyQHREVXxoVWx4TXxEbQIgrDYeoj4uoj4+vDY2pjYxqiQuOj+urqf+wvUL&#10;Vy9fuXLp6o3b9568fvNqZPzpy7HnLycfPRm/d3fkySPSi2czz55Qnz+eef5k9sXTOTgOvZx//Wrh&#10;FZ2hocWhoeXXr1eGh1cBb99u3L1LvHt3EowPDy+/fbtGmn5HpX3Y2vg/NMp6cmympoKqsqiohpiw&#10;rqgQTlRQU5BHW4RfR0JARRgpL8wixI2wNJUqKAisbY6qbYuoag4tawyoaA4qaQwoqvcvbvIvaT5W&#10;1hpY0R5a0RVe1R1d0xtbey6+/nx848XExssJdYMx9edjmy8ng5G6c7Gtl1PoHj+p/UJq1+WM/qvZ&#10;F27mXb6Tf+3+mRtPiu+8rLg3XP1gpPbZeNMwsePNVMebt21XL5w86Khoo8OrI7xPCQXNomkmyWUh&#10;w62H/VYgL8qGF0VqiyA1hZE6UMsaJCzQcRI8cMSL8+iIQB3kVfhZIdMtyK7My6whxKEjzKknhtHg&#10;Y8dh0Xqi3JC1x3JpCkGAHNpAHKUhxKYiwAwZdhEODSy7vgwPThKtLcapLsymKsiiIsSqChI6YK0W&#10;lg1cDbCxuiArJNaFIDsPLlcLy6lNn04WHBOy88Io6IKEoS11RDkBIAEbw3tpCoPj/Ob0wQHhY8KL&#10;YC+wpZoAmyo/K7gVityMSjxMStyQkVfhZYXnmAWJEi+bMNs+M131gc62iwPgaexcR2ffhQs3unsG&#10;evsG+/rOnesbGOgfhBg4PzB4qf/8pfaec62957r6z3f1DoKNuzr7ezv6u1t6+hq7avJLSjNO1hw/&#10;VZud23qq4Fpt443mtpvnzt24MHh94JyrtaU4BsXDiBBgpsOEEGJBCDMjBBkRQkwILAtClG0/QI6b&#10;Q56XU0UQo47l1Rbnx0sLG8mKAgykBM0UxMwURIxlhUxlBQ0leem/ZkAaSGMMZLhwEhzaoqx4SSTI&#10;TeW4LZT49SWQuiKsxjJoM3kevBg7wEyW21QaBUt5qL2MBIuZGJO5OLOFJCvASHC/lSSHnSyXvRwa&#10;YCuDspXicpBFw+XwBDFmqP+MOIuLMgYsOshDHUUgrS/NZi3FCiLADhL3KAd5LhtZpJUUEkQLCXYL&#10;aXYnJV5rOS57eYyNPBqMm0uyW0tzEqQ4zMVYTcVZwQbm0ixmkkymEowgEui5sdh+EzEmIxEGEMEV&#10;tpRiMxVnBlcV5NAqcQYLWTYzWVY9MSY1QYQdXvJSZ9mF3upzvXVdkIivbaXT1lXd2lnV1vG9c//n&#10;7Br53a41NVX5vd11sJHfrYuHjTyU/72I/46BgVbAf8fINzQXQY1rmkua2sqbWirBa/nAQHt58Ukz&#10;fXV+LiZJQQw/JysXEwMbYh/rfkamffthHc++H8G2D5roFUTkfgTYAM20D8DNuA/DgOBmQPAyIQSZ&#10;9wux7hNGMghx7Mey7xdFMkqiWaUwbJIoFnEkkwSSSQrFJMfFIsvFKIdmUuCG5kZW5mNRE2DR4GfR&#10;4meHjbyLGtZFXVhPiBEvzGqlLGYkLSKIQAjtRxjLi+hJc8f4WZ3K9DuefvBExqH0JM/4SIfYcLuI&#10;Y4SDrpqedspOBBlLfayZFp+xOreeEqe2DIuq2D4FIYS8IEJJCKEtxYiXYTaSZ7fS4CMooW3VoHli&#10;7VT5nNQF7JX5HZT5HRX5wHllJc9pq4q2VuKG5o8FZxoEN9jMWgFlq4R21uC3V+G2ksOYSSLNJDnt&#10;NSQTgg7/9af3KzMUSOuubS4vrf9RjfxvRn5Xbf8/FPhW/O+xQv8+Y25xY255fX55jUqlbi8vfnm/&#10;9St16kV7zUBG1PUTsQ/PJD46E38vP+p2bti1lGOXYo6UOBhWuFlV+zjT+pq3n96ev39t9eX92cc/&#10;rL56tDL0ZPHV4+mn917fv0EZG9pcXt5YWV1dWAGsLK0vQx58bX5uZa+Rhyz5f1bhDst02KTDQBL/&#10;j7q6g3F4FdhldWVzc2MH5GBkbXUL3v3rjiubIELQ99rbhQZ28ZtLm4CdtZ1369vv1raggnf6fK1b&#10;Kxsgri2sbK1uftjc+bD1fmd9e3ftxvLmGrjQFWjOVZCsrYCDry4vgn/lEkg2NrbevYMby3z+6aef&#10;fv755z/96U8///zjp08f3r9/9+7dFth/bm6GND0BeDX07NbNa4MDPV2dLfV1lWcK8jIzkmNiw6Oi&#10;Q0PDAgICfYODjsZEhyUlxqQkxyUkxqRnJOfmZZ8tOlNVU1ndUFNZV1VVX13f3NTU1go+8HT19fcN&#10;Xjx38crApWuDl68PXLrxVcoPXG7vu9Dc3VfT0g7ea5dW1RUUl2XlnExOz4iKiw0KCw0ODTrid9jD&#10;y93U3ERLS0NCQoyFhQmJZBfg40cgEAxMjABWNg52Dk4BQRFePiEBfqyQoCgzEzsbK1RuxcnJxcWF&#10;4eHlx2B4UFwYNi5ONk4kEomCjTwLMyMrOxsKzYVGcbEjEDI8DK6GYl5GvJaKCGsVFkctLmctTjdd&#10;tAee2x2HAYmrDpezJpeTBsoDx+ulxw9yR3VOV20MGAH4GAr5mov4EUSPWojB8ZiVhL+lOMjBOACM&#10;BNlKhzrIweXzUS6qYc6qgXYKIEZ7aIU6qYAkyl0TxAh3jWgv7ThvvXgf/YSDhoB4b6PIA4beNhqX&#10;Oit/2VifnyKvz83PU0mQjv9q5Imwkad79okZMpFu5Imwi4ehi7O/0/GAvUZ+lkKeIZFok2Mr0+PL&#10;o69+nBj+QiV+uXdzLCXmkZs17YjTup8jxdFw1sWC4mz3xtaSFHToS1PplxNxs46GczZaSzaac+Zq&#10;M4aKGyaaO+a6H6xw21a6q5ZayxbaKwTdVXNIsn+yM/pgY7BuqrVipL5morlF0H1vrU/377pwhKrm&#10;6QX1YONVE90P1qZbhrgdM6N5M+OHBrrLRbn/MfJwa3poljZKoU5QqF+/eFigjAMgG/gPjDzgO29I&#10;zyepxFHYM85RRxdmwC6jM5QJ6vTEHI0ENbymG/lf18njDy6kH7U+ecyoMtq8ONSwKES/NNzoTJDO&#10;mSCtknB8VaxxaYQeoDLG6PQxzbPBuiXh+kFm6HAL3uIQfFW0SWWUcXWMaVm4AYhNydZgsTLGpCrW&#10;tCbevC7Roj7JsjHFuj7FujHNviHdvjHDYS9NmY6A+jQ7EMFiS7ZzTbI1SFqznDsyHTvS7LszXXqz&#10;3TrTnDtSndpTnFsSHVoSIREP8q50t/Ykp54M1+40t+YE2+pYi4ZUu/oU29oUG/hotcm2dSl2heFG&#10;MS6SWb7qDRmO3ae923M96tIcm7Kc65Jtm9LBBbmAy2pMc6hLtqlNsgERHKQi1jw/CHc2FN+d5zlw&#10;xgds0HPSqzPHvfW4S3Omc2O6IzhsY6ZTc7ZLfbp9U5ZT0wmnllyX1jzXjjyPrlNefWcODRQdvVga&#10;1n86+JSvWbYbLv+wYWmgRb6v6akjhIoQj9pIn9oIt9oIp7JIh7RDJmnH3N4vELeWZxdmyYuLUKX8&#10;PHV6cYYyT4OMPPiURW5v6/BwA/x6//avpPEl8jSNRoOcNZm0RJxZnJqdnaZQKdPTM0SoGn1y/NPU&#10;2Bfq1K8tNVM+jlNGmitQdxrtvQp+r5GHgUT8HlYMcRRzo1vGen/u7vgyOfqOPD1PI89Rp6nE8Xny&#10;xOociUoamSO+2SKOvX/1vOmYf4WX18q9Oz/Ok8E4lTa5SCEtkKag8nMqcXaOPDk5vDFP/rQyV3fm&#10;tKMe3s/aOtDB4ai9jZ+Dja+9tY+N2VFnG2czvIGG/CE3+zvXLnx6t7axCn0pB/8E5E8/bW+vz7x8&#10;cLO5puTSYGdLQ/n92xd/2l56vzD9aYH80yLty/v198uz02OvaeRJcHHT9Ej/Tcn4HG1iYWaSXrM/&#10;CdaCk3+vkaeSvkr5WSL08xEqdewbIIdGIPY8ymAdD0Mhje8C7hbYyAPmyGQKcWqBSl2Yoc1TKJTJ&#10;yV8+fn6/sbU2O/d+dW1rZQXw+f3O+53t9fXVze2NnZ3tra2N9bUVaE7Xjx8/bG7urKz+tP0O5O/W&#10;oO3ByE/v3//5x58/v3u/SJsFEbz0L5Ipc6Qp0ts34FlxiUoGObgsADhtoG8foSszQSa+/c627zXy&#10;e+vi9wLXyEP/xz1GfhfYyO9l7yDIwfbwvtNTw/+DRv7bEV5RiK9p08OzdB3/h0Z+ZXZkV8rDLv4/&#10;NfJ/WCm/t5X87yvld408SHaN/AxxeLePPIX0cnp6mAJ9czD8px1aTW6Ykw5foI1UlKtilKdarDdU&#10;eZ1wQDPJRzvlkG7qYRwMyNN99eA8w08/86gBiGlH8Om+uAxf7WxfneNH8FmH9cAI1ETlkGait3rS&#10;Aa34A3qB7nqhvoTsVN+TGb4ZwbbJhw0yjuCyjuge94M44a8DyDmmnRugczoIfyoQdzJQBwASsJgf&#10;hAfxuK/GKfp0rAVhBieDcHDveMCuiIcBObx2dxD27wAwDi7ihL8WDLgsWO7Dq/JDDeEKd9i5g8Wc&#10;Y7olMQQwCBbBOBzBYlmcZVGU2dkwY6hMnl44D5XM04HdPTQCXqroLenLE20qkmyrUuzrstyK4qzK&#10;k+0rUhzg6niQF8dbw/1qwCIAzuFFsPGZaEJZosPZaKucIKMwRxl7NRZPPUzaEd2iWNuz0bYnAk3A&#10;nQ/+HSDCjWtS/PQSD+vG+dDbx9NdPPTVyGEcAG5rA/5ryQd1YJWfdEAnxE45wl1PmZ+BhwGBRTGL&#10;8XDysDOBj6VYbpAwcDEjhNBsQmgOAS6klKiQmLiQsCi/sIiAsIgQ/CcijBUWEsAK86PRrAK8HLJS&#10;QqLCGKwgl6gQmhfDysfHpqgkgsMrWlnr2dgaWNnoOzsTLK0NAUHBvqUVheWVJQ2tjW1dnc2dnX3n&#10;L4G3ppdv3v/OyN97OrQr5eEERDD+w4PHu0Z+8MqVgYtQjXx3bxdk5Dua6Ua+rqm5trquFDbyUCP4&#10;qvxdIw/YFfG7wOO7lJTlgV1gI19RBd5aF9Y1gE/3/wUj39nfC/gXjfzX0vg9Rh4ut9818q3tNeDK&#10;1NSeqa4poBfI/28Z+fqm6r1GfpddIw/uATo14O6tqS2tqSmqqCgoPJNVVpRTeCotJyUqMfSwv7uN&#10;m7mOtY6Cqao4QV3SRkfWES/niJdx1pfzMFbwIagesoQ4TFDxMJA5aKpwyEzRz1LZj6AEl7d7GYh7&#10;G0qDcQ99KSdtEVecuBtewlFLCGCrxmelzA0SD30xdz1RL0MJP0vFAFvVICe1GG98erDlyVjns0le&#10;xak+pemHyjIOn4r3OJPsfTrB83T8gYJEn9QQ+1NxXo1nIwvSDySGmmdG2+YmueUmuuYle2THOKVG&#10;2KdFOsQFWIUfNgvw1D9gq2ZvJGWjL25nKOlgLOViLmetJ0rQEbLRFzPV5FeXZFES2a+I3acsyqAh&#10;xaoixqgpzaavjMHJow2VefGynIZKaANFLgMltJEKj7Eqr4kan4W2sB1e0kpb1Fwda6IiaKzAZyTP&#10;a6ogCBt5CU6ENDfCAi8aFkB4+bT1+dPmRw/qnj1sePmw6emtej9XbQVBBKz4DZUxiPauq+3913pv&#10;3Bl4cK/qQndkYUbA6Vi/0xHHzoQfPRMSUBR+rCT8WFlEQHlkYEUUIKgyOqgyMrgqCoyHlEaGFESE&#10;50bWdNXeuHfjzq3bP1y/fffB01cjkyNjlFevSa9eTj99THp8f+rl07kXj+efPZx/dh8ki0PPVl4/&#10;Xx1+sfL6JczS0ItFAMiHX62+GdoAjL/dHnm9/uLpwuMHtGePZ8ZGNsjEj9PEnYXZz1TSanJsJk5V&#10;S05QUENMRJkfoyHEgxMX0hTm1RDhkUAzKIpwyImxWJvL9PWdvHwt/8L13N4LGe3nktr6E5t6Y+o6&#10;I2o6IyrbQiEd3x5a1hpc2BxwptG/oP5YQcPRwgbI1xc2+J2pO1LU4AcorPctafIvbzpW0RwEqGoN&#10;qW0La+yKaumNb+mPq+uNbhiMb7qU1HIlpfN6xsDtvCt3C67dPttUH+1uJ2WlxW2uyIXHMhmKsOoJ&#10;MBuLcOKF2fXhuUZFkfriaKiDvAhKRwyjK86tIcypLcqtJyVAT9DyGEY1QQ4NcS55ARZtKbSOLLcS&#10;llVZhE0ZywFGNMTQWhLcSoJIFUFOfVlhfVkRLSw0WStOnMtIDqMtzKzEi9AVYdUSYdEQZjKW58ZL&#10;InXF2cEiQFuUFeQQYkhlfiY1IdZvPejZ4a41cFd6kGuCnD5vKjR1qggaam0vCH0lgBdFG0jwGEhg&#10;AHpiXHhRlC4WCdARBms5dLH0FvlYdm0hVhDBLaVvwE5fBW2jKcCqzseswc+mKcAOA3KAqgC7LA+b&#10;irhQT0vjkwcPr1652Tdwpf/8jfbuC729F3t7Bnu6z3V39Xd1n+voPtfeM7hLV+8FQGfnQE/nYH/H&#10;ub6W3tbS+taSmt6Kxrb84rqME12nzl4ur7lY09Db1NHfde76xauu9o5KEuKi3CgBNmZBNkYh1n1C&#10;rAhBJgQ/A4JvPxQBvPsRfAwInn0Q/IwIAUYEL8gR0CpxDkZpLlZZDKs8D7s6lltbnB8nLgD+d3qy&#10;AoaKWGMlERNlUTNVcZDoywkayAuZK4vpSfHpS/MbyQlBtfZywgBtIXYTKU6CDNJCltNUks1YlBVg&#10;Ks5uLom0lcU4KfHby/MQxDkAVlIoW2kMWARYS3M6KvJYSnK4qQk6KKLhaC+PsVfgspdDQdXrUuy2&#10;Mkg7WU6AhTTSVJzVShZtKQN11zGX5rCQRlnIcNkr8dkr89sq8IDcUobLXIoTXCi4JiYSzEaSzMbi&#10;TABTSRYzKVYQjcQYwSpjcbDIbikHTYFrJMZsIgavZTKXZgEYSjDgRcEZi7DQFLrcXXr5XN25vvqu&#10;nrqOnrrW7tqWrprmrqqWjsp/w8i3tle1tVU1NJTU1xdXfzPysIjfNfJ9PfU9vfV9/Y19fU1/SH9/&#10;M4jnzrUMDLSCfK+R/0P5/p2U/72Rb2wta2ypbGyuGBzsqK08a22qy8uxX5wXJcjFjmZmZEPsY2dk&#10;ZkLsg5J9+7+C2Mexbz8nAyMXEzMXAxOakZmbkZGHgZGPgUGAiUmYmUmYlVGIY78gO0KIAyGK3C+J&#10;ZpbGsEDzKyAZZFHMMpxMIMpjIGAjD836IMCiws2gI4jUF0E5Kou4qovYK/HgwFO8AJOlkqixjCiW&#10;ASG0D2GiJKkhiooPcLhyvnRw8GxjY9rJk8cy07xzj/uezjt2MufoyeOQqT914uiZvICIIEtTfSE9&#10;LW5nWwUvR2VHCylzHL+hBlpDmkFeGKGERcjzI5QEEEp8CDUhhI7IfvB/N5Jig38FYquEdlKHZnm1&#10;UcTYKfFZyqLNJJHWCmgHZW5LGQ4rWaSdItpJVRCceOYSnJaKguA1/tPW0s7q0vb62tLC8vra9h/1&#10;kf+fN/ILc8v/Jb7b/d9mV53/L7GyuLUI7r3FtbnFtaXl1ZXlxc05MuXJnYtnsgfSI24fj3qWH3s3&#10;M+BaysH+aJcyD3yBndYZG91GH9tKT6uucN/ehOALJ+LaEkMg4oNu5Wdfyk65dvLEi7bGh+1Nr65d&#10;XCARt1bWlueWVhdW1la+Tsa7tAjp+F2+GnY6cN06PPJ1nG7YdxM4hxd3ffoucBk+5MQ3dmDnDjab&#10;m10CwLvAx4cvC95leWF9aX5tdWkTsLa8Bdj4xubK1vIc9DOL1QVwskFx17ZvrW5vrG2DHLrExXUw&#10;Ds2wuv1xa/39zrvPH3d++vjhp8+ffvnpxz+B+OH9j3BD3q2traWlJRKJNDT08sGDezdv3rhw6Xxn&#10;d1tNXWVJWeHZwtMncjISk2IjIoOjY8LCwgODgo+Czy3h4ceio4MBUVFBSSmRqekxmdkJJ3JTcvMy&#10;8k5mwpw5e7Kisri8qriwuAAcqrymrKq+sqqhpqGtpRl8POnrA58EwAee/gtXBi7dOHf5h3OXb/Vd&#10;/KH3wo2u81c6Bi619A7Wd/SCTxjVDS0llTV5BYVZeXkJaSlhMVEhkaG+AX6eB9xMzAy1tDRkZaUZ&#10;GBiYmZmxWCwCgQBPWkwsUOcZDk6kgKCwoBBWGCsqIirOwopkZuGATT03Dx+PAD8vPx+KG4NEcyFR&#10;nJwcKC4OJJKVhYV5PxsbCxcXJzeKk4t5nzw/s6ueiLchr6Mms506u5Uyq40ys60Ki6MGhzsO44Hn&#10;dtXhctFGgeigzn7QWBAk9mpsPoZCHjheR3XOwyYi/haSgKMECcAxSyl4HleQhDkohtorAMIdlXaJ&#10;cFIOcYQId4Fq5CM9NMPd1MNc1WCgGnkvXJy3XtxBA0DMAYMIL4ND9toDLSV/3t5aJFFXaDMLtOm5&#10;mbFZ2lu6cP8XjTzMdzoegjY9BTWpmCbNksa2ZqfXiG9X3776ZZr4l7cjX57cf5MVf8/L8qWz4bSz&#10;0Zq79YaL/fsDHiuujhRL4zVb0207oxljpUWC6paz3pKF2palzo6FDlQIb623Zqm7bK6zYobbIODm&#10;9VV3bPQ/O5psW+Eh7W6hu26uvWqqCfJ1S0jHgwjyNQto1RZBd9tUe0tf/aOhzieC8Qd72zFri9uH&#10;Pb68uv+R+HqROjZLJYIrDJgjkxenSYvTREgI/pGLp9GL4uHbPk/+2mQDQCNNUKbeLtCF/jxtDOq/&#10;PP2WvvskZOTJxGXq5App+NfV6bG7/VkBdqcDzcrCCUXBJmURZjVx1uWRplUx5k0pdrXxljVxFvWJ&#10;1iAvCTMC43UJtilu8oluMtUJVq1ZLo3pjk0ZTrXJtlUJVpXxlnUpdoD6VPu6NIj6dIddalPtAA0Z&#10;jo2ZTvAISKqSrOEcbFydbFMQZgBGwNEak+3q4qzq4mwaE+3r4iEaEp0BzSluVdG2DfFOTYkuTfEO&#10;rUmOjXH2lZGE4gjj8lhCRZwFoCbJpibFtjLRpirJtibFHi6oLEuwrky2K0+0KU+0q0iyzQ81LIJ2&#10;sQTbl8VYlESZlkYTymLMS6PNTvhpxrlIZRxSbsly6c33BnHg7JGWTOf6FLumNOeWDNf6ZIe6FIem&#10;DJf6dKe6NMeGDOfGbLfmEx4tOZ7tJ707Tx/sOePXnnekLz+w/1RQabBNtrtGcZB5YaBlYbB9WYh7&#10;ZahnXaR7XaRzRbRTpq95rI/tu7nJ7SW6kV+gLcJGnkaDjfyXGepMe1u3q3OPq9NP1y79bWpicXJy&#10;dnaWRiXNUkgLRMrCFHmeCH15Q5mZJM9NLc/PbUxMfZmc+Ftf9ysn6zfaypt47R/xupvakILfwEOs&#10;4zQAINnUg0rjASDZXdw20FkzxtEIRvdM9X9ta/oy9vbDNPQNAXkKaqROnRxZn5ueJb1doY7/OEfZ&#10;fPGk1t+vMyri8/ibbeokmfiGNjO1RJ0GV2mWODlPJdFmSGTyGG1ieG16Yn5k6EJjbfqxY2Gurp6m&#10;Jl4EEw9zY3t9LW9b88QQv7basuWZqXer85vgTQF1Gpyoi3PTVOrE5OQQafL19srcz+83Vhamt9fn&#10;1pfJC5TRuanhhcnhhfE3S8TR2Ym36wtUcGITp8YWF+eniGNU2iSVCnVq2n28QF1r6IXtgGkyFKnT&#10;E+BhAk+FSqFOkGlQhBLoFyrjFDqwy94V8VTi6AxxFETK1NfS+F0Xv2vkF6jUmcmp5dnZOSKZOj61&#10;PgfeCqxsLS59XN/YXF5eW1jY2dz4+GHnw/t3P/74aXsLyt/vbIPB9xsbO+vrH9bWf9za/rC++n5t&#10;5ePG2qfN9R+3N3/ZeQ/GlyjUtdm5dyvgfdry9vIiuObggTxPnJyZmgCXOz0+Dk6bmekp0vgIeAKk&#10;6/XfdPyuc//nRp5CGgHsNfK/9/J7AatgHQ9vBifkby6eODEE2PXy/6qRh/k2/k3Hg91fTk++opJe&#10;w0Z+kfIWZoE8vEh5s2vk90j534z8Hk3/d0Z+dR6aBvYfGfnvpPyumodF/DcdPzRLHZ6bHpkhDs8S&#10;oQL5WdILCuklifSaTH5DIQ79aYfWVBDjqM0baC0T7CAX6CAf6qIc566S6KGa7KWeckAj1VtzlzQf&#10;LRB3B8EGYLNED5VUsKWHarq7ZsYBXLoPPumAViJ93yQ3zXh33aN2msFeJidTj5ZkB+aGOGQeMsw6&#10;gsv2xcFG/vhR7RP+Orn+2icDdGFOBeieDsTlB+ELgvVgI58fDM3gmnFYNcZFMthaMMRGCCTJBxRg&#10;sX4arq+n19GDBFbzsJEH7C2Z380LI433UhBmdDrEoDDStDjavCzOsjTW4ky4MchBUpFgXR5vBZ6r&#10;YRcPIgA8e1cng9cL8KrhABJAVYp9daoDeA4HgBxerElzBNSmO5Uk2JQm2lamOtZluQGq051rMlwa&#10;jnvUZroCQA4ncA7WNp7wrEhxKEuyK4qzKk2wL46zLYi0aDx+oCjWtjTBIS/ENM5TNfUw7kyUzakw&#10;izQ//ZMRhKxgo8wgw7RjeilHcSDJOKYf46WadFh7l8RDWgkHNeN9NOIOaKYcxIN3PnEHDI3l0ZCp&#10;YEaIY5j5WRHCyH0gEWBD8LEgxHlYRNEsgigmKSFuUSyXgBBKUBAtwI/h5eHi40ULC3AL8qEEeNhF&#10;hVByEryK0nxYHmZBNIOhtpyFsbq5iaqLs5GHu5n3AUs3VxNbO7yHG8HFleDkZB4ceuRMUV5J+dnG&#10;tqb27i5A/8WL56/cuHrz7vXb92/ceXD7wZO7j54BHjx9CXj47NWj50MwIAfjN+89+uHugys3b164&#10;dmXwyqVzF873nOvv6uns7O7YNfKAuvry6pqSqtoiqO0MJNa/L5PfZa+L/8ZJsAvUuh2S8mera4vq&#10;G8vAp/jGpqqmZqhrDdxHHjbyre1NkDSHaGnrboUmd+3r6urrhfhaKQ91sOkZPPdNwYOkf5ddI9/Z&#10;3707p+uukQcJOHJ7Z11NXWFtLURN7Zn6hiLYyDc0FsNGvrm14r9v5MFiXWNVbUM5oKYeUvDfjHw5&#10;rOl3jXxLa21tXVlWVlJubmpqUuQxX3dvZytHgp6LuZ6rqa6Hua6PFf6wld5Bgs4hM+1DZpreZmoe&#10;xgrOetJOOmLOuuLuBlLepvKHzZV8LVT8CEo+RjLeRpI+BhI+BmK+ptI+xlKeBpIehtKOOiLWavwO&#10;2lhXPQkXfUk3Q2lvc8XD1srBrrrRPsZxh81SA2xyIl3zol1PRDmcTnQpTPMsSvc6m+J1JtnzZKJb&#10;TpzzmTTvwoyDOXEuefEegKxo50utOY+ulJ/NOpgSZZsaYZMQZhV6SM/XXeugo4qXvYq3o4YTQc7R&#10;TM6ZoGClL2mqjbXAS1obSFnoYgk6wrrynMqiDGoSzOqSLACwqC2N1JRkx8uj9RQwIBoo8YAEgJNB&#10;GitiDOW59OW5zNT4CRqCBA1hG11xO7ykpZaIpbqIhRrWXEmQoCxkqyZqoyGhL80nxoGQ5UNYG4pH&#10;hVgOPW978azp2ZOGl0+aR553PL/TeMBWWV2cCSeHxMlyGCljEL3nbvVevD1w8/7AvXu1l/viy3NC&#10;C5OCzsQEFkb7nw0/VhjmVxjiVxwK41sU8pXCQL8zQf5nQvxzg4KyQys7a56OPB+bGJ8YJw29GX87&#10;SRkZpQ0Nk98Mzw69nH3+mPr80dzQk+XhZ2uvn66+erz86snK62drQ89Wnj9aeP18eejF8qvnS3RW&#10;Xr9ce/Nqc2RoC+STYx/GRt49fTQPGH61OjayNTm6NUv9MENez0k7aaStp4jFakuKq8LV8aICSvxc&#10;KsJoGV4WDWluVSmkqYFoZ1tWT39m92BaR39ye19S52BKx0Byc19sS39c87n4rwwm7NI0EF/XHdXU&#10;G1XfFV7VGlTZEghiVXNgZVNAaZ0fHX9AWS1Eac3R4hq/kuZjxe2BJR0hgMreyMbzCV2XM85dzm5u&#10;ij7gLG+ixqkphFBBI/CCjCaiKAclLE6ITQ8y1JCk1pPE4CS4dcQweEleDWFOBW4mdSGUrjivJhal&#10;L82vzMdqpiahIcujIIlSkELKSbBLijBLibJIi7EDZMSR8hIoWRFOGSxSRYJXVZxfTZRPW1JAXZgN&#10;L8WJl+LCSSKNZHn0Zbh0RDlwEhxw7TYc9aXQkKAXQ2qJsuOkefEy/ABdKV5NMbSqMFJJgE2RnxUk&#10;KvxsaoIc6kJQAq4MvXU1g4YgUksAqS3IqSP8FW0hpJYgB9Ts/jcjj8SJgIRNU4CZ/sUDCvo1gBAr&#10;QE+MU18crScGlZPjRDjhLvlgd1jKqwtwyHGzofchclNTRl+/ffx46N6j4fNXH1y58ejSlfuXL9+6&#10;dPGHC+evDg7e6Bv8oXsAov/8zZ5zV3v6r3T2XOzoGOzqON/bPtDT1Aueb2tOlbaerazIyCuOT2s5&#10;fupcYdml2uYfzt+4cP76D9fu2FvZaSipiPPx8rKxiGE4sEgWYQ5GLPt+YbZ9wmz7sewMIuzMEJzs&#10;WCQbACSiHCzCrIyCzPsBcLNvIWYELwPk8YVZECDH0rW+CAcDjAQXixSGTZabQ0kA3LE8erJieGkR&#10;HQkhAzlxIwVJQxkxMyVxcFcYSaLMZLmhknkZjKkU2lyGmyDLYyiGNJVAmYhzmklyWcvzAcyl0GDR&#10;RoHfVpHPSgZjK88LzaWpwGMpw2UhjTKT4ACL1nIgh8reCVIclpIcZhJs5lKcxmJsVnLcBGlwNA4z&#10;SaS+MLOJODs4iIOKAIgWkI5HmUpwmEogIX8qgzSTZTeV5jCVYbOUQ9kockH9SeS56C3FIZUPNY4X&#10;ZTWTYge5iQSruTTYjN1UkklPFDKz6kL7jJR4L3YWXx1sGOhvgI08LOVbO/9NIw92gY18XV0RbOR7&#10;umr/q0YeBnbxe438Xu0O88+NfGNLMWzkG1pKm9oqmloqz51ra6wtsiPoYVgRotxIEQwHDyszKwLB&#10;sZ+BBdLxjL+BYOBAMCL3MaEYWNCMrAAeRjZeRhZ+BiYBRmZhZnB2MfMwIQTZESIocPJAEx2LczJI&#10;cjJKoZgUwImEYpbm3C+HZpLHMAKUeJnVhThU+JhUuBk0eFnxwkg7BSEnFSF7JR4tXoSuILO5vLCh&#10;FBYLzk8GhIGcqKYY10En3YRY16zsw5lZh3Jyj1ZVJ9TVpzQ3Z1y8WHz/ftO1axX9/fkdHSfASFVV&#10;fEFB8IkTvvkn/UsKQytKI6vLo0/n+sVH2kUGmIf4Gh1yUfe0kbc3FjXT5NaRZlEXQ2iI7NPAIjSF&#10;EdrCCD0xJnN5lJUyr6USj4U8BmpJr8RtpcTloMpjr8Jtp8xjJYexlEY7aEocsDVem5/+uLH6aecd&#10;lUyDtOzKu5mZlX9k5L8T5f/X+HZN/rvsqvP/JZYX1uGK9aXl9bm5uc87m8Rn9xqy43szI2/lRt/P&#10;CrmVfOhmkve1BM8rCR7XUw89PhlxOzPkeX7Sw7y4G1mRHVFHGsN9BtLDrqRHXE0NvxgZ8Lak4HVJ&#10;4Y2840PtzVdqKqaHhrZX19ehhuxr66tbczOLqytbgO+MPGTh6Xxn5MH/9/fsXfXVqn8z7LtGHlq1&#10;vLGx/m5r8z2Iu3Z+NwERXB9og3Wwwc76yvb62jvA2ur26tL2yuIWDFgEa6ENdteubC0vbUBeYh2y&#10;EzvvPn/6+MvHDz+DHIyvLG8ur2zO0BZH3k4+efzy1s175wcvd7RDnxKamprKyspOncrLysrIzEzP&#10;zs48kZOZlBIfEx8RGRMaEx8WnxAVnxCRmBSVnBIDkuTUqLSM2JS06MTE8MTE0LS0qOzs+OTUiJS0&#10;yPTMmOwTCdknkjKzE7Kyk3Ny00/nHy8pLyitKCwoPl1UXlhVX1nXWtfU0dLQ1tTS1dF1Drz1P993&#10;nt6v5tKNgSs3z1+7O3Dldv+VW72Xfui+cLVj4FJzzwAs5StqGwuKy/MKCtOOH49JSoiIjTwa5O/l&#10;7W7nYK2joyUsLMjEBPWr4eDgYGBgYGJhZmZlYWFjRXJyCQgKi4iKi4lLSkjKsnNwMbNwsLEjmdjY&#10;0bx8GD5efmEhbn4+Lh5uFBcGheTaNfLs7KxcXJwYTiQ3235FQVY3fVFvQ14PPJezDpeNKruLNspZ&#10;ixNEN100AOROmkgQ7VRZDxjwgXF7NbYD+gIANx1uXzOxI6aiIMIcJUgEWEkDjllKBVrLBNnIBtvK&#10;hdjJhzkoRjgpRzpDM7uGOqlEuKpDPWrcNGI8tcPd1EOcVSLcNaI8teJ8cImHDJMOGyUdNk48Ypzg&#10;YxzlbXTEUben/szf3u8sU6hLFOriDGl+do+RJ5P+S0Z+r47fNfJz1Ok5IlQjv0oaX5ua2J4mb7wd&#10;/Rtp8gtxeLOl7KaHxTNHo+XDLsuudhvOju/cnLZsLX52tn1vY7JoqrFkobFoqblpj9+xwb+z0t22&#10;wm/Z6K1Z6y0RdNZMcVsE/JqZ1ntbgx0b/XVzbZCDuEHQ2bDCrVlARh6w9i0Ctixxn631No3UPlkZ&#10;LpvoEY3wj81Nuuwtf310+yPxzTJ5YoEMzWdLo5JnwV0xTV4gEaFb8Z8ZedjFz5LGADSol/ToIhUM&#10;jkAdFShvKaQRqGaZAplcqC8KlbhGHv11jTRyq+dEsGNBkGVllG1xCOFsoElRMERJGMCoNNy4Otai&#10;IsqsJs6yNt6mMtqiNs6uMtamLIpQl+JQFmcJVzXWpNjDbvqrQ6EDexOYigTrkhgCAFYtuxYGAPaq&#10;T3dqzHQpjbVI9FQ4HWJQGk2oSbCtiLGsjrGpjneojLWrjHOoS3SpTXKpTXCuiLarT3JtTHKtjXOo&#10;j7cH1MXbV8dDRe61iXZgx9pk+/pUR3D1AOCYLcfd23I8GzPcapId69NcGrM9KpMdwCK4wtVJDtB1&#10;SLQH16o8zgaaeDDGqoje5vh0iB64nh15nk1ZruAaQiKe3hinJ88HRPhSaukHbEh3bcz2ajru2XzC&#10;uzXXuy3Pp+3UwY7Tvk3Z3oNnQ64VR9bG2J/w1j7ujTsTaF0R5l4e4lob4VYVal8eZX8yyCbCw2KN&#10;PPJueWZxhrw0T4WMPIWyNDMzO0NdpZL+TJpY6Grtc7a/4O6y1tb0ZXJ8aWxsfnaOQiNRqMQ5Inlh&#10;irxAnJwnT1BnxqmzU4vzC9vTlC9jxL/19z+1syQaan/Q193RUNnW0djQhSz8PzHyuyPrRrpzlgYP&#10;TXE/1lZ8GR/fGZtYIlOg0u8Zygw4qcjjS5SJrVniR8rk1JULZ308r+Yd/xNtepk0RiaPzcxOQ4/W&#10;qanZyYl5KolMmaRSJ1ZniOvkyU0q8cfF2R3y9PzrIeqL52/u3Bp/8pD46sns5OsftxZ/fLeyNEcE&#10;dwKkuUmTxPG34HRdXKRQKOPLy5SV2Wny+DA421cWpmnTb1cXSbOkN4vUsfUZ0tzkyBJlapFCIo6N&#10;UIgTc7M0MmUKMvLgDqF+NfLg0QGeNMABvzPygFki5OXJlPFp6m/sSnlwi2AjDx5Ne4GN/DcpD47w&#10;1ciTR8fW5+YpY+MrtJmN+SXAEmVmZ2V9doq4ubz8YRPqNvPx3TZge2sDbpj28cMOeNP1DnotXP+0&#10;vQ34uL7xaXP91w/v/vL548872yD/6d3Wz+92Pm1srs/Pbi8vgrg6S5sjTS3TyOCGgwT6ARCRODs9&#10;Da4MeZL+8P8jHQ+A+8iTif+INwDYyO8FFu4w3xn5Ofq0rvA2cO8aqO37Hv7QyEO2fZfvXDzMt1Vg&#10;x2/96F8CqKTXc9SvLv4b33T8zChs5L9J+f/cyMP83sgD9kr5vTp+t0z+90Z+bgrqIz9DfE4mvoCN&#10;/PTky192ZrrL0+w1eY5ayfhbSx+xlAqwVwi1kw23k4aJsJeJdJCNcpSLdpKPcVYAxLooxrspJ7ir&#10;7JLiqZ7soZHqqp3ihktw04p2Vo9yVopxUsrw0ks7YBjihA89QChICyzJDsoJsE321E0/qJ1xSDvz&#10;sFbWEe1sP63jR7Vz/bXzjkFeHlLzx3RgKQ8ACeBsGNSyJi9QN9tPI+OwauYRteNHNU/4a536ViMP&#10;q/YienN5uBFNIX1mV3iwLA48sYPnc2sQ4eQ7wLMoeM4HLxMA8LwKnlEB4DkfAJ6HwSsIPAheO+Cv&#10;OeEErIUHwVrwglKb7gQreAD8ErP7KtOU4wUoT7YH1Ge712a6wsIdJNXpzpWpjmARABIYOAerwDYV&#10;yU5VqS5no62KYm0KIi1zg00y/PCRLgqph3Flic5Fsfa5oYS8cPPjoSZZwUYZgQbpAfqZQYZZgYap&#10;friMY/rp/nopvrqwkd8l3ksjyl0z+YhJ4mFzf3tdHwstDzN1Bz15cxWskTyvsQKfsbKAgaKAobKI&#10;kZqkrrK4uoqomoqojoYMXltBX1fFWF+DYKhtpq9uZ44zN1CyNlZxstI64KDvaqXtZq1joCVubiBv&#10;YaLk7qTv4qTn7mJ0wMPMxdnI54CNk7NZbGxwRWVhWWVRY3Nde09HR09378Dg+SvXf2/k7z95ARt5&#10;AJyASDfyD2/chaZ1vXDtysDli/3nB7vP9XR2d3R0tba1NzU11za31LW01tY3VNTUlkJGvgZqB19Z&#10;nQ9L+dJvRn63fTwYAZRBE7pC0PNTe418TV3x10bq9ElN9/aR/72Rh25Ub2dnbw8EvVKeXiz/VcrD&#10;7NXxAFjHA3Y7yLf3tO3S1g3N7FpbX1RfX1xXV1RbB5XG/97It3U2/HeMfGd3G1isbaisqS/7R0Ye&#10;1vGNLdVt7fUnT6YbG2hamutZmulam+o6Weh72Bj62JsesNb3Iuh4m+v4mGsfNNUCHDbX8jZR8jZR&#10;OGimdJig4mepetRKDUQ/S+UjBMWjVipHzBT8LBT8rZR8CbIgOWwu56Qn6m4i62WucICg6GunEeZp&#10;GO9vnR7mfDbNryjDvyTLvzT7WPmJwKq8kIqcoKKMI2fSDhSke55KcctNdM5NdD2V4gHIS3LLS3Q/&#10;meRRmHnobMbhrGjnxCCrujPhJxLcIS9hp3jAQdnDVsHRXNqJIONmreRhq+JqqWSqjTVQ49dX5dOU&#10;5dKQQeHkebVluFTFWHTkkDgFlJ4S2lCVB0RNaTYATo5LXZxVR4ZTTwEDoq4sCjLycmhjRYypMo+e&#10;DBIvzUFQ47fUEiZoCFtpi1pqiZiqCpirCBFUhc2VBK3VRZ11pJ20pYxkBUTYICNvqS8aE2b96lnr&#10;y+fNr1+1Db9of/ui89X9Fg8rBQ0JZpwc0kABKr1HXLz8sP/inb7rd/rv3Gm8ci61Nj+qDJrcNaQE&#10;EBNaHhNeEw8Iq/5KaFVsSGUMIKg0Iqg4IjA/7Fh2SH5T8f3Xj1+OjQ6PTQ6PTQ2NkYZGyC+Hp18P&#10;z74eXnj5fPbZ47mhZytQafzTVbqUX3r5aBFy9C/WXj1dpLP88skSACSvn60NP18HceTl5psXGyOv&#10;Nt4Obb54vPj80dzU2PbizOd58saZnCK8ipaCsLCaiKCGqICupLCWmICyAFoVi1EX51aTREsL7tfT&#10;5CstCmtpT27qSmjoiKtvj27qjm3siqntCIfK5NtDqtuCATVdYQ19UU3nYhr7oxt7wDbRzT0xgIbO&#10;SEBLb2x7X3xzV3RrTyxEbzSgrS8GAJLmnqjqztDKjpCyjmBAZXdEXW90Y198a09CdVXwIXdlGzy/&#10;thiDttB+PSEmIyzSWBSlK8SBE+Gky2tOXTG0jhjUQV5bnFdfVlhTlBskOhJ8yoLsWuIYafR+Wz1F&#10;DzcjD28Ta3tNYwtFY2tlHRNpFRxWXV9CVl1AQgEjJc8jLcMrLoqWFsXIivBICaKURLgUhdhURDhV&#10;RJBKguxqYigdKV51MZQqllNTAq0rzacnD9Vx42X48DL8OBl+vLywtqywtpQgQEuKT1OSV10Uo4rl&#10;ghBCaYhgwFWC0RHlUxPkVMSwKPOwqfJxaApxaWMxODFuqL+8JJ+OCDS7LNQ7nt67BqAhxKbKzwi1&#10;xBGFSvXVhRg1hFigrwfEwQ1H6oqh6FPaQntpCHHADW3U+NmV+Dm4EAgLfb2nD549fz765PnUD/fe&#10;3Hv49t6Dkfv3h+7ffXX/7ot7d4du3xu++eDtrYejN+8P37j9/NrNp1euPbp4+f7lS/cvX7x3sf+H&#10;i73XKk5XlGSfqcwtqj9ZXJ97tinvzEBdy6W+q/29125cvevh7CktKikpICiC4RLDcIhxsYujWESR&#10;jGKcTOIoZnojb1aAIBsjFskC1kIboDkkMEgxLlYRTmY+ZqjxNx8jgpcZgWWH2owIgEUWuCH4PhC5&#10;GaAEIMi8X4SdGY1AYNmYhFkY+BkQouzM4khWcXYWWTSHobyIsbwQwEhO0ECGX1+KFy/BjRPHGEjz&#10;6WJRarws6nys8DcfYNFIgltHkB2P5dQTRZpIcxuJc5lJ85hKoS3keI3EOc1luK3leazkuAE2Crw2&#10;ClBuJsNlKM4OVplIcRpLoIwlkdr8jHgsM0GWx0qRl974HmqCbyDGZiiGBBsbiLEaiDHriTDrizIZ&#10;S3IQ5FCWCtwAG2U+EMEGYBCq65dDm8uioVyClSDDbibFaiTJbCgJ/tGMOlLInvrT1843D/Y3dPfU&#10;dfXUA6Bu8p3V/0YfeahAvgOKdQ3Qi1YNvY98d2cN1DKeLuJhL/+vGPneXqinzV4j39j4m3P/jn8k&#10;5RtaihtboQL5hpbS5vbKppZycOSWhlIbMxyKGSHCzSbGw8nHzgoZ+X37oTY1CAY6TLuw72Pm2M+C&#10;YmBDM7JyMwCYeRgYeRkhKS/EwoRhQAiwIcRRjJJoZrhfjSQnsxSKRY6LRYqDQQq5T5YL0vEABW5G&#10;ZT4WFT4mLUE2VQwTvUZe2F6Jz0VdUJMHAf7FprL8xjKiIowIgf0IDTFeA0UhSz2JmEjHoDAr/yDz&#10;wFDL4HDrY8GE4BDLmASX2ETXEyf9K2oSWjtPnLtUdONu3f2nbQ+fd9x50AC4eLWkt/9kXUPS2aKQ&#10;4uKw8vKotub0lsbUpvrk6vLIUzm+aQnO4PUmzN8owEvbyUTUQkfASBWtJsqggt2nJcakIojQFNmn&#10;K8FgIscOMJXnNJXnMpTgAG8QHUw1wYeKreXZdxur87ML83PLS0tb8/PrCxB/b+QX6PzOlf/fYVep&#10;/18Gnrj193wn4ndZXFiFS8jXVlaX52gflmYu1xdXJRy7eCLyTl74tUTva3EeL08Hv8wPe5hzbKg4&#10;9nVx4tvy9JGyjKm6Uy+LM4bKswdS/C+nB93MCL2XGf4gJeJpRuKzk9nPCs88rau+39YyPzr2YXMb&#10;arwOWNmcm1ncbSK/18hDhp0OnO8Kd1idww4dZu8qAOzfv2tcA6l5ML66tduaBt4RYhlc4hoAJGDt&#10;6hr09cAy1N1+E5xIKyvv1tber69/2tj4vLX10/b2zyvrH1c3PoG4uLIzv7QNmFvcos2tj0/NQj/s&#10;G556MTTx9MXo3QcvL12929N/pbmtv7Wjv7W1t66xrb6htaGxrbqmoaS0srCopKikuAT6KyoqOptf&#10;kJebl519PD0jOyk1Ix6QnhWflpmQnBadnBqVmh6TkRWfkRULSM+MSU2PSkmLSE2PBKRnRsMx63hc&#10;9omE4zmJp/Izi0tOny0+WVpRWFZRXFJZXF5TUV5bWVFXVdtc39zZ2t7b3TMITSHVf/nauSvXB6/e&#10;unD93qVbjy/efHThh/uD1+/2X7vdfelG28DFlt7Bqkaod82Z8qrTJWXHT51KTE+NTYoLDAs64ONh&#10;72ijb6jHy8/DxMTEwsKCQOxnZmZlBCkrOzMLGyeKG7w2ikvIiEnJSsoqsHGimdiQILJwIDF8/Fx8&#10;fHxYLK+wMDe/ABrDh0Fyo9lRSFYmVpb9bBzMXGAZw4ViQkhz73c3ljhgJOCijXTUwrjo8rrqcLnj&#10;IFx1OAEgcdNFu9Abynsb8rvjMLCv98BzHzQS9jUTgyNcIw/wt5AMsJKGdfyukYcr5WEpH+GkGuOm&#10;CWK4owpIwl3UQhyVwWdUeuGYboK3fqKPQaIPvWvNAcMoT4Mj9jpdtfl/e7+zSptZJFMWaES6kX8D&#10;NSz+rxj5XQu/Fxp5kkQch2rDSVOLkxNLExPLk5NrZPIKibg+NfZhfOgLcfiXqz0vowNuOpi+8bBf&#10;OeqzcdBjwcZ8zcZ8w8Z0w8Z41VZ/1kx9005/x0Z/yxK3Yam3Ya2/amO4aIFfN9fdIuC3rfDvrPWg&#10;1jQWurCIXyVob1rjQQK5eCvcqhXk4kEEQIummoumWtPm2mRnyxc25lcdrF/mZPxtdGiH9HaVPLE0&#10;Dd1kGhWS8vOkadjI71r4vcBGfq+Lh5kjQZZ2ZZa4QBmlkqCmChTSCLgH6JYfmjV0iUxap4z9eYM8&#10;/ENXTojTqWMWVdF2dfFO9QlOkOCOsWlMdmhKcWxNd2pJc6yJs66OtQKDJaFmZwON8gMNC4Igb16V&#10;YFObbA9bFdiwQ+ok2a4mxR728nABYz0g2ak2zg7QlOzckuramOTUkOjYnOICIshrYm1BDpJ8f/2q&#10;aOvKWJuGFOe6FKemNPfGNPf6FLf6VM/GNK+aJDd48tWmdM+mVI/6ZJemZFdwwI5Mz7Y0t9ZU59ZU&#10;15YUF3CotnT39gyP1jS36ni7xlSX5nS31kyv1qwDgI4TB1syvVqyD9RnutWkudakOdemu9VlgMS1&#10;KsWxPNGhLMEWJAURJrlBBuD6t+QcqE5yKI+2qoqzbc306D15uCvHp/OEd/fJQ115B9tO+LTnHOzI&#10;PdyRe6gt93Br7sGWPG9A8ynIy18qCatPcG5P8xzI8zvla5Rz2KQkyLk0yLku0r0q1L4k3OZMuGOE&#10;h8XC6POdpZnFGdLSPHVhFvrvLMxA1c4rFOIvkyObA119tpbXXB2mTud+GR/dGBtbmpmZngHnx/QM&#10;CTLyi+CsJo/TaONU2iRtmvyeTPsySf5zT89LRxuqmR40cauK/LaO2oau2iZOHQASeq65p3GNNswm&#10;Tguwqqe1YKn30FB980zel4nJ98OjK0TyDJk+bSl4uE2PLpFH10mjn8iTT9ubC7w9Jvo6fpqdnieN&#10;zswSaTPgUUZcnqKXyVOJ1FkSmTI+Tx5bm5mE9qJOfFye3aROv5ujLU2Nb8xS1uemqZNDs5S3y/Mk&#10;aOoIGok6PbFAIy/MUMDuU1NvxsZeQdMRgxtLHJ2nTq0tUaBKfPLo4hxxljpOm3ozCx4yc+SZKfBw&#10;mAKvuKQpIpkMfRMAK3Xq9NeZFaAHCxky7LvAtpr+9dUYJN+/Mb1nmz+sKKdL+XFwiZSpMfLkKBkk&#10;dCkPdYwZp8+wSiTRxie2FldWZ+ZX5xfnKbTl2fmdza2fPn4C/Pjh4+f3Hz5svwOAxY2V1fXllU87&#10;73/98SdochN6N/m/fP74l88ffnq3+WF95fPWxp8+vv/l40cwvrEEXtoXYfNOGn8LT2EN7i5wzoBX&#10;WRoRmsIaDJLGR74T8TB/L9//EMjIU/5IysN8J+V3jTy8C1wjTzfye2ZtnXwDA+UTv83y+jte/N3i&#10;3xn5oenJV3CNPG16eJ42uuviv6uO/6bj97p4mN+MPMw/MvIL8xD/upGn8/prjfwkVCD/zci/IZPf&#10;gufeX3ZmztfnWKtgDppI+FpIHbGSDXJSDXNQDHeQj3BUiHRSjHJWAkS7KAPiPdRh4tzVYt1UATGu&#10;KnTUYl01E5x14px1o110o9114zy0Y9214l10EjyNgp2NQn2s8pIDSo6Hng53yz5sesLP8MRRvRx/&#10;PCA3AHcySA/uGg/Hs6EGhWGGAJAUhRicoY/D2r3o25StcC38brU7PA7reEB5vEUJfSrXXSkPFsvi&#10;CPA2pbHmMGAQRDBeGmtREGZUFmcJfzULXiwAYBCMgOsW7y6XdlC1KMoMrK1MtAGDJXGWZQnW5SBP&#10;sC6OtSiKIcBtaiqSbCuT7SpS7CpT7avSHKrTHQE1GVCNfHmyfU2GS322O5y3nvQBi3VZbnBR/K6L&#10;hwHbAIrirKBpYKOtyhIdSuLtAAWRlvkRFmWJjmeirPIjrEoTnApj7ArjHE6EmJyKtjweapJ2TA+Q&#10;5KuTchR3OsYKjGcHGWUc0087igek+uFgToaaZR4zij+ITzxkFO1lGOigHWCvFXPAKModH+ygEWSv&#10;fsxO9bCNmq+Drr+L8SEnI3cHPSd7vIudvpONvoOFnj0Bb2uiY66naGukQsDLulqq2ZvIOZsqANwI&#10;yo5mShZ6Ug4Waoc8TQ64Gng6Gbg56ttYaru5mHl4WqekRFVWFZVVFtU31rR1tPac6x+8dHnw8rW9&#10;Rv7Ow6eA+09e7Op4kMPcffTs1v1HdCN/48KVy4OXLg6cP9fT193Z2d7R2fKdka+tL6mpK66sLqCL&#10;9a9GfrdMfndy1706/itlJysrv3atgWvkv85u2lgJlcn/AyNP1/FtsJHv6OneNfIdfVBCn74VkvL0&#10;CIn4XSMP1cgPdHWe6+zqh9id1nXXyHd2N9Q1FNfXQ9TVFzY0Fu8a+foGcE/+D3St2WPkK2Av/52R&#10;hwvkG1vA3VvT19dWfDbHxEDT3cHc08nC04Hgam3kaWvkZWN0wFr/kI2+r72Rv72Rn43+QYKWj4mq&#10;n5XmIXPlA8byXkZyPqaKhy2Ufa1U/azVQAKij4n8QVM5uqCX97VQ8rVSDvM2jDlKSAt3zIn3PJXs&#10;U5jpV54bVHkypOpkePWpiIrc0JLswLITweU5IcVZAflph0+leuUlu+cmuecle5xOOwAWj8e7pEbY&#10;xgYQgrzxR1zUHYwl7I3EbfRFvO1ULHFYBzMZJwsFFyslZ0tFRzM5G0NJIw1BVUk2XTkuVTE2dQkO&#10;LWkUiLpyGEMlfi1JTn1Fbrw8SkeGQ1uaHSfHqafApa8ItaPRk0NrSbDrSnMaK/MZKvIYKfFaaGIh&#10;1ISs1IVNFXkNZNFmyvyW6sIAGy1RKw2siSKvuTK/haqguQKvjZqwi46kvYa4niSPKAtCnn+/hZ5I&#10;QpT9q2etTx7VwUZ+6HHL0INWT2tFVVFGbUk2sLu+LCdi8MK9nsGbfVfuDN6/33rjQnr92cji1ID8&#10;qMDC6ODi6NDS2KiaRLqUTwBJdG0SRF1iRG0CiFHVCTFVSeFn48+0l98dffZ4bOTF2Piriamh8anX&#10;49Ov34LPt9SXr2ZePqfP5vpo7sl92stHi29frr16vHD/ByLgxZPZl0/nXj2bH3q29Orp4ssnC4BX&#10;T5eHnq0Mv1h783IdTsaGN4dfrIDNxt6szhK3aJNLFQWVOorqSiIi8oI8KlheNSyvlpgAiCrCaHVx&#10;bnlhNil+hLWRZENtYmd/VvtAWlNPYm17VE1bZOW3hvIVzQFljf6lDUdBrGg8Vt7gX1LrW1h1qKT2&#10;KKCsPrC0DowcrWwKqm0LA7G1L45u6qNaeqPbz8V1nU/suZgM6L6U3HEpqf1iYvulpI7LqRCDKR39&#10;yY0Nkf4+mtZ4fjUhhBq9ZJUgxWMhzW8gBvV7wYlADdnhKVjVsWhNUW4ASFSFUFpiPKrCSJw05OW9&#10;7PXy8qML6zKzi2NT8sMzyuIi8gIOJ3r4Jnv5Jvm4Btk5+9o6HbSycTaxtjW0MMPraMjracqrygor&#10;SwnJi/OKcLPJCKPVZLCyWIw0P0pGACUnhJETQsvyc8kKoECUE0CrSgjKi/LKC3MrYHlUJQQ0ZbDa&#10;siJaMlhdGRFtKWEdaayutJCOpLCOlCC4h5X4uXDiQngJYX0JrJ6kEF5MQEeUTwfLC3XLEePFgdsl&#10;xq1NnwlWU4SD3vueVV2QGXLxwkyaWGb6/LFfgRvN0w0+J31LdjUBNhV+Nk1hbllupCAS2dnSNTRE&#10;fPKc9PDZ9J37Y/fujz64P/Lw7uuH94dBcu/hxJ3HU3eeEB88Jd2nRyh5NPnwCfHxE9LDB2PPn0xe&#10;Pn93sOvq1f5r1/uunGvoai+r66ptu3frxb17ryZGqcfTc0QFsPKiYnJYIUEOJkVBjBwfpzQ3O0AG&#10;ww7170azSqLZxDiZJTDsktwc4mg2GFEUixDHfhFOZlEuZmEkA5aTUQzNIoJiEGBDCLLv42djEEIy&#10;w2CRLIJsjNz0RuFiSFa4B44A0z6+/QhhFgZRdmZuBIJnP4J7HzQuxAK22S/JxSTHzaLAy6bEzwFO&#10;Bh0xHkNZYSM5rJYIRk2QEyyaymONZAQtVMT0pXhNZQW1BDn0xLhwIpx4UZS+OMpQggtgJIk2kUbD&#10;dffGEigjcU5jCTRITKW4DcWQOgJM+iLscDE+iGAtAIzDTt9UGmUihTSSYAeYy3LZKPPZqwnaqwnZ&#10;qggQ5DBGEhwg2qkKWshzG0pwmMlwmUkizaUhL28szmIgxqorwqwtxtFTe/LG+ZbB/obebkjHd/c2&#10;dHbXtXdWd3bVfCfc/1P2Gnn4m+SaqvyOtsq9Rh4uk+/pre/ta9ir4H/PXiPf09PQ1PR9y5pd/rmR&#10;b2orp0/uWtXUUt7dXd/WVG5LwKGZESJcLGIYNiEOVg4EAkmX8myIfSz79rEhGFj2QWoejgCO/Uyc&#10;+5lR+xkxDAwA7v37+RgY+Bn38zIj+FkRWHZIykuj2QBSKBYJJJMMJ2TkpZGM8hhmJXB68LIocDPJ&#10;YxhU+Jh0hDlU0Iy7Rt5dC6vJg8AJM5nK8pvJS2CZ9/EgEEqCKAstKXNd0fAwu0N+hkFhVhExDkf8&#10;jf2DzEMibLwO448EmHgewoHEN9jML8TcJ8A4IMIqIcMr+7RfWV1cW1/ODw/qXo2dez0x+GbqwvD4&#10;4INnrXceNd58UHP1dvng1bPnrxVeu1V+83bl1cuFna3pzXWp1WWxuRm+KbHu8WEOx3z0Pe2UbY1F&#10;jdS51CT3aUox6ciyqokxqomzq8rwTY+9+Ly9ujRHW15cWV5an58HH/02vxr5OVjK/79G/nu+E/G7&#10;zM0ura9vzkEfyOc/ri5vEt9Wp0R2ZUf0px27mul7KcHjfKTDzZQDL/PDhotiXxbGPDsTNVSSOFV7&#10;4nVx6mRt7pvKrBelqQ8LYh7mRtzPDB45nfI4M/ZhTupgSlx9bCT1wd13M7Mf1jaXZhYWZxbWl6De&#10;7ivLm/MLq7838rBJ31XtAFim7/KH46vfgNX8Lhvr7+DGNeDIa/RaeBDX17bXN95tbO5sbX/Yef/5&#10;/Ycftz983n73aX3rw8b257XNj0ur72nzG0TK0ujkzPAodWiEPDw+++ot9fHLydsPh6/eenbpxuPz&#10;Vx+cu3QXxMEr9/sv3gFvh7rO3ege+KH3/K3+S7e7+6919V1u7zrf1NpT39RZ29BaVV1fUlpeVl5Z&#10;XFpy9mxBfv6p0/m5+QV5gIIzebmnMrNOJKVlxgEyshMyjsfBFj4tIzolLSI5NTwpNQTE1Izw9KxI&#10;QFpmBIhZx+Ny8pJy8pKP5yTm5KWeOp1dUn4WUFReWFpVUtVQU9MEFciD9/dtPR2d/d29588PXL48&#10;cPXG+es3L964f/nmw8u3n1y69fjSrYcXfrh/7vqdnss/tA9eauk/X9XcUVHfWlhZc6a8kl4mn5WU&#10;lhoWHX7oiDfB0tTU3AQrKrx//342NrZ9+xgYGZkZmVhY2TiZWThQXDwCgiJS0goS0grScspsSAwY&#10;Y0dhkGgebgFhbkFBPiyWTxiaDQzDzY9BcnNBRp6FlWU/O5IFzc2JQaPQbAzSUB95CTc8r7MOl5MW&#10;r4sOv4M6u7MWx66OP2DA46XP647DeBvye+C5QTxoLAgSMHjEVPSgkTA8vytcF+9vIQlXxwfbysEK&#10;HkS4fQ0cQ+zkwx1VolzUwxyUQ+2VIp3VwCKUuGlEOKmCGO2uA4jxwAHgmV0P2Wp11xX8eXtrlTaz&#10;RKHOUSYX5sb/p4w8BAWqnV+cJq5OT69MERcmJmjjY7TJ8XkiVLr7fuLtf0y++TL+6mNXw9Nwv3ue&#10;Ni+cCOsBB9/5ek2Z6tEIBqt2xjRjzXUrvW0r/LYFZORXbfWX7AyXrPFrBNymOQ7uVLNliftgZ/jR&#10;yWTTGr9sprlsrgVb+DVryMivWOosWdEBa+2NZp3NhhyM7zgTngX6rjRU/8fIq4+TIxvTo0vT48vE&#10;iUXyJI1KpNKI4GrPQbLvq1X8jj808tAiaXKBMrm+QF6ZnZyljMyQR8jEN5AhpUzPUqjzFBq4KzZp&#10;E3/bmnl9ozMnxKk00qE8wroklFAZZVUaZn7qqG7+Md0zgbjScKOiEP2KKLOyCJOCAL3KaIu2DNeG&#10;JPvmDKf6FLuGVPu6ZFuQ1CTZVMVbNqY71qfawzSkOUBkOMJtbVrSnJuTHQFtaS7t6a4gtqY6gwTQ&#10;ne3ZkeEG6D1xACyeyzvYnunWnO7SmO7clOZan+LanOHVV3DsYnF4f0FQV+4RSMenezSlubdkuHdk&#10;eoIjd2a6g93bU5w7Ul0ALSlOYLErywO60BSX2jg7yP6nu4Gj0dW8R0uWR2W8bXWSQ12qa32aS32a&#10;W12qM4gN6a6A8jibqkT7wkjTbF+dgjCj4iiLU4EGRWFmDSnO4BJrE+2q423qkx1qkuzKYqzK4+wA&#10;FfH2lQkOFUmOAHqdpu3ZeIuSZJuTgUZVcfZt6e5l4ZZ1iS6FwbbFgU4lgU71UW51kc5FoVYFYQ7h&#10;7mak53d3lmaWaMSlWQo0TyuZDBv5JcrEX0lvf75x/ryd5TV76/sRIV9evviROL1IppBnKSQqZYZE&#10;XZgiLxOnlqahtunghJkjkjYnSV+I5PeN9U9szMbw6ssaip911WEjvyvl6fxm5HfwOtt6OlDU1drS&#10;0VzR1Zgx0Xqor0pJiP4yOvrTyNgaiTI7TaFAreEnV2aJy6S3a5Mjf5ml3CgrLj12ZP3R7R0y9Bic&#10;W6RSqMQF0vTy1PTiNAk86CYpo/NL01TS8CJ5dIk2Tpl4tUSbXJunzE1NLNPAyTm9Mk9ZWSTTaKNE&#10;4jA4+NI8FZyl0xOjUAcYCgnk8zNEMA49hKfGwWNheuLNDGVifp4I6U7q2NI8iTL1FpofYgbcG6Tp&#10;8XFwes/OUKfJEyQK5NkBu48UqNR9+jfbDhv534/vrgXxOyO/m9N/gwIZ+emp0enJMfIU1LtmZnpq&#10;mUojj47NgWcY0jRtgrhMnV1fXJ4aG//p4yfwuvjx3Q4Acu4fPsJ2/v3WNnjt3NXx0GsntOrDx+2N&#10;H7c3Pm6sAn55/+6nD+92wPuJ5WXwdgIwOw2dJDQiETwZkifBM8AUyN+trRFHR8HiAo08NTpMI4/v&#10;Xm2Yvzfv/4ivRv4fSfnfG/lZegf53V1AhJz7NwX/j4z876T8i39k5MGWsI4HkKeGZshv5mmjS1RY&#10;yn818n9YHb87ret/auR3dTwk4ulGfq+O32vk/17E7/J6lgT1kZ+dfDlDfA4b+enpEQoF3C2vf9yi&#10;3ewscdQSOGwmddRSzt9OKchFI8hBJdhRNcxFI8JNK9JdGwCScFfNECc1EKM8dGIP4BMOGqT4mmQc&#10;I2QGWIA86bBx8kHzhANmcT5m8UfMoZ+XHTRI8yXEe5v5uxgH+lhnpwSWnYopiD+YdsgkL8jsVJDx&#10;qSBDiGD90yHQnK5nwwzhWBRuVBxhDGJhmGFxKKTmy2Ige14YaZwfqp8boHP8qGZeoO5uF5riaFPY&#10;rYMIcti/gwjLephddw+AvTzYBt6LDjSnK/zTKPDUWhJDKI42BwkYB+QF4sE1hNcCKhNtdo08oDTe&#10;CuRwv/ivpfF0C1+b6VyX5QJTn+3eeMKzON4aUJUGVrm25HmDwcpUR7AIqE53BoAErp0HOXiiBjnU&#10;0CbDvSrVpRw8dSc51mZ45AabZPnrnww1K45zqEh2LYl3PBtrfzbOtjDRPifc7HioSX6sdWaQYayP&#10;eqo//niwcXaQUVYgVDIPyAwwSPfXS/XDJfloQOMBxsm+hvE++uHOGoG2SgleurFu6ik+OtHQxLCK&#10;0Z66YR56fo46gZ7GXk44V3sdZxsdZysdF2u8l52hp62Bs7mGo6mKrb6Ul42qO0HB3Vze3VzWTk/M&#10;Vk/cAi/u7Yg74KDr46p/0M3EzR7v40447GPn7moRHR145uzJ8orilrbmto727v5zg5euDl6+duWH&#10;O9du3bt++/6t+4+/M/KwiAfce/wcjMNG/vIP1y9cuTxw8cK5QaiJfEdnS3tHc2tbQ2NTTVNzdXNL&#10;TX1j2XdG/vdl8rCO/0dGHuxYUQUiZOTBoaBW8r8z8s2tDbCRb+tugQV6e08HRHdXR093R1/PLnCZ&#10;/Dcv/9XI/yblB7u7Brq6z0F8Vym/t0Z+r5Gvqz/zh33kv0r2b+z177/n62Z/17WmctfI09vHQyXz&#10;u0Ye3PCW1tqejvrCk5kmuirudmaeDgRvJwtvB1M/d+ujbpa+TmYHbfQPWOK8LXUBBy21D1pqHrJU&#10;P2ihcpigcthK7ai1BogHzZQ8jGXBoJ+thg9B2d9eK/6wRUaQ46mYA8VpvoWZfvmZvkU5AeWnQyvy&#10;w6rORFTnh5fkBRVmHSs7FVZ5KhzE6vzIqtMRpTnBRTlBZadCCrL8cpIPHk/0To9xjwm0CfDUP+ig&#10;YWsgYa0nZqzOh1NAuRIU7I2kTDWELHREjTWxRppYdRmUrDCjtMA+eSyTujSnmji7sgiLugQHXoHH&#10;QJFPVwbqRWOoyKMlxYGT49SR4dCVReopcBkoYQyVuY1UeAAWmliChrCZmqCVtijITVUFYB1PUBGw&#10;VBMCmCryGsqijRV4LNWFrTVFrDSwIIfXmivw2qpj3XDStmqiOBEucTaEqgirtYHEifSDY2/6Htyr&#10;ef6k4dXTluf3G4butnrbqKpimbQlOU2VBAzleBCXrz6+dO3hlbvPrr940ffgh9yWstjyzOCzsSEl&#10;cWFlceHl8SFl0TChZdHhFbFhFbGhFdEh5VAfeb+C4GNnwgNORWY1nb0x+uzu2PDTSfByNzk0CV4P&#10;SW+mpl+9IT4fIj5/QX7+lDz0fO7Vs9mXT2eePaLc+WH08vmngB+uDj17NP38KeXVC2iW11fPF14+&#10;g+LQi0UQ3w6vvRlaASPDQ4tjb9cA4yMrlImV2YklcAIbqOpoSEmpigmpiwmoifIpC2LURfjURXnU&#10;xbkVRZAyAox4Vd68E371bcn13Ul1XfE1ndG1XTF1HVF1nRFNvTG1bSH1HWENXaFNPeHN3V9p6oqo&#10;74yuagmrbo2obA4tqvEvrj1WWh94tsrvdLnPqTLv3NIDeWXepyq986sPAgoqfcrqj5U3BFQ2BdW0&#10;h9V2RTb2xbadS+oaSG1qjPL30bTQ4dGRYFLlRRiIcljKC1grYk2lBYylBHRFMZpCnFoiGIA6Fq0l&#10;xqMlwYuTEVQTQetI8asKIzXF0JIohK2ZakLWsfTS6NiC4KiCoLjyyIji0IjSiNiq2Mji6Oji6LjC&#10;+JjcyLDUoLC4Y1GxQdFxockp8YlJsampySmpCbExUTHR4ZERYUf9Dvl4eni6OrnY2dlamBGMjIz1&#10;dA00tfQ01HRV5DUVJJWlsPJiAnJYPhkhHml+lCQvUooHCQtoaW52WV5OJSGMsiC3DIZDDoNU4kNr&#10;CPJqYPl1RAR1JYWNZMVNlaVw4gI4KQF9aUEdSR5dcW5tCQwk6CW4dcSR2mIcAHojHRRItESROuIo&#10;HTH0HqAfCmhiUepCSGVepDI/DwcCEewX8vjhyJvRpScvZx88mr53f/zB/dGHd94+vDf64N743fsT&#10;tx6Qbj4g33o0ffsx+d4zGkiu3p68dmfqziPy3ceU+0/Iz15SHz6auHd3+N6dl/duP3tw69mdm0+e&#10;Px1//myCNLGQl5UvISyGxXDLCgtK86MhI8+DlEazyXBD3eGh/t1oZikMmwQXC0ASzQruByleDkke&#10;djqs4hhWMTQTlnM/QBzDLI5hBItSvGxYFJMAJyMvC4KHGSGEZBRFs0pg2KV5OflZoNk7xVHgUGwC&#10;jFCjG0kUVIMvzMEswM7Iz8bAx7ofbMDNAFfZIzAIqB8OPxNCmG2fKDsDlnWfOJJJSQANrpsKP4ci&#10;DytOgg/cXXpSfDgxbmNZIZw4RlcMmgdYX4rbWJrXRIYPYCrLayAOi3i0iSTGXIZfXwQJALmROBeI&#10;hmIosAhyurJHm0ljzMBTgwTSQIwNYCLFaSHPbaXIa6XAb6nIb6HAZyjBaSqDcdAQJcjz6omyQ4X2&#10;chhzSaSxKKuRKCtOmFFXhFlLlL27+tTtC20X+xv7uup7ehoAXV11Hf+WkYda1nRUg5eluobixsZS&#10;8LpVU5Xf1lK+18j39Tf29v0nRr6f3kd+18gPDLT29jY2N5fvde57+SdGHtDUVl7fXAIb+c7O2s7W&#10;KldbYwFOBvDfF+ZkEuJg5dwPGXnk/n0s+xHMDNDkrsz7f4sAdrDB/n2cDPtQDAgMgBE6PcD/nZ8V&#10;qpH/OrMrilUazS6NYpNFscpxApgB8lxMSrzQd1dKvCywkdfgZ1HFMOGEOOwVBR1VBFzU+eEaeXAC&#10;GMuJCYOTCoFQFkYbqYgQ9MRjIh1DQq0io+yjYxxDImxiElwS0jxDo+38QwjB0bYhMXb+EVZ+YRb+&#10;UdYBUTZHwy19Ag2PhJq6++q6HdE5EmYWluSYnOedddavpjO1+dzxgdulN5413HrVdG+k/clED+DR&#10;cMfdF83X79UNXivtu1DUM3i2u7+gs/dkTW1SVVVsRWnk6byjaYkeIcfMPZw13Bw0LYyUhp7e/MuP&#10;O0tztMX5pdWVzbm5tf8/NvLfHfY/5TsRv8t3In6X2bmFra2t1cWltRnaTwvzlAc3K6KP9WSEDmYF&#10;dEQ59UQ73jnhO1Qc/bYiaaQsZago4XVpwlhV6kRl+lRV9lhZ+rMzMXdyQy6nH76afuRNecrl2MOd&#10;wR7dMQHd6QkjF899oE6/X1iAfhE/s7A0u7i6sEbX6Jt/p+O/qXZYrO+17XuBq91hHQ/ytdUtGNjF&#10;Q/1n1rY3198BQAJ4v/P5x8+/fvr48+dPv/z5T//nl5//svPu09bm+5XV9YWVVerc4jiR/PL1KHhz&#10;f/3mg0vX75y/fPvClTsXrtwbvHpv4MpdiMv3Bq7eP//Dkws3nwJAcvHWs6v3Xt14OAy4fOcFyK/d&#10;HwIRrO2/+qD74p2uwVvdgzc6+i+3d19o7TrX0tnf2NYF3rNX1dVXVddWVFWWVZSWlBUXl5w5W3gq&#10;vyD35KmsUwVZOadSMo7HpWREpWXFZJ6Iy4KkfExmdmzm8WhARnZEWiYgLPN4ZHZO9ImTCcfz4k/k&#10;JubkJeWeTDldkFFYnFtaVnC2+HRJ+dnSqpLKuqrqxvqqhrqq5obGrvaOvi5onqgL5/suXxq4euPC&#10;jVsXwe299ZCu4x9fvPX4ws1HAzfu9lz+oe3C5dZzFxo6+2qaO0tq6gsrq0+dLc7MPZF2PCs6MfZo&#10;kL+lnZW5hZmktMT+/ftZWKBuNZCUZ2JjY+diZkFyofkEhcRkZVWlZFVk5NU4UHyQlEeiUTz83ALC&#10;AiLi/FgxEPkERTHcAigObhQbJwcLMwsrAysnM4qHE4VC8qFYZfmYHPAiDtoYD31+VxzWXpPHFcfj&#10;poty1eEEEa6Ud9FGAlx1uBw1ODzw3IdMhLz0eWE774nn8zEUOmwi5msmccRUHE78LaSPWcqAGGAl&#10;G2QjDwi2VQhzUIYtfJidUoSDCky0szqI4fbKUS7qsa6acR7aCV74eE9cgqceIN5DP8pd39tKvbfh&#10;7M/ra6u0mRXaDI00tjg/8W8ZeVjAfRPx31idI89Nj89PTi5MkZYmScvTlBUqeZlGXqBNE0eGFycn&#10;f5qZ+WVy9MvU8JfhexvdFa8Sj95wN33sYDrhYkW0NV2wM9uwN10y0dkh6L23xG9Y66/Y6i85GCzb&#10;G6xZ4ldNNd9ZQ53loa7x5tobVjioTN5Sd8tWf9VCB66LX7LSWbTUXrCCmLHGvyHo3jbTfRHis91W&#10;+WXo8Rfq1EfK5NbC9Dx5bGF6bJn0dnH6LY02SpkdpVLfQpOyflPw3wHuKBB3dTxIFiiTi9Sp+ekp&#10;eBLOJdr4LGUE7loD7jfKNNQJZ4E6M0+c2qJNfXm/MHy9MyfYvijc+kyA4amjukUhBiVhRsWhBuVR&#10;RiXh+LJI/ZJw3apY4+Iw3InDyvkBWlUx5oCGRMu6WJPmJIumREJrilVrmk1DvFkDyNNsAC2p1jBN&#10;qVbNKQCbpmTb5hS7vbSk2remOTQmgY3t2zOc4AREeLAjy7Ul07k51akhxbEn79DdhsRnHZl36hPO&#10;5fu3Z3s1p7u0pDl3Zbn1HPdoS3fsynbtPu7Wnu7cmekKaE11BHlbhnN9os1JP53sQxq1iXadJ7za&#10;stzbjns0pjs3pjqBI7RluEJ19OkuTclgS6h+vybOujLaoijEqCTMpDBYP+ewZoKTZIAxj58+V5Kb&#10;fH6gfnGEMaA2ybop3aEeXFvoywaXpgy3pkz3lmzP5hNerblerXkeLXkeNdlO1VmOXScPdeX4wOX/&#10;504fa8/0a4w/XB7iWhXq2BTrXhxmfSbcMdzdbPjOZdjIL86Q56kkejU6lUIjLZLH/wxOyMe3Hh70&#10;vGFnPejm+vnq5b9RaYtE4gy0AXWGOLMwSV0lklenSeBRAP6/i9Pk1TejX2Zn3jXUvHCyHDdWX8Kp&#10;vNNV3capb+mqwYAcQlcTKp/HaQHe43Te6+mCuKOr/U5HaxWvQTVQeWGs+tTH/cvjR38dJ26SqDTi&#10;NIUyPT8zDU6qtemxd9MTay+fVUSFdCbHrj+5s0EvYJ+ZhyZWBQ+upQniMoUMrg95bmpqZvT/Q9tf&#10;gLeRZYvasGJmZmbGmJmZmZmZmZmZLZmZ4zhsx3HixLGTmGWSGeIwNcycOXPuzb9Llbjd6R44892/&#10;n7fXs2rXrhJELsmvltfe2Vk8PUQf7K0cHaHPX++vri7sbK4e7W/vbC5vbCzuH6L3DtZ3MGsHB5sb&#10;a4uHmC2ob9XOFtSMZWv9aHdjc/X5Hnr1HHwy2duGrPH2yvbO6trGs71D9PLKPNRufmMVs7YMjtrb&#10;3NzZ2NzaRG/vrG9hsDXymG/XhF140VHsyqXb2xBwDitm2MtfAO4Y1Jrmu8uGvTxg83tyYeS3NyA2&#10;N1Z2NsAIVCC/u7aOWVk939s/2tr+dP7q9ckZ9D35y9dnJy/fvHr7+eOXnz/+9Pndp49voLXN352/&#10;/fL+83//+re//fJfH99/Avz0+eeP7z98fHP+y6d3f/ny8a8/ffrbzz//9P792zPoe++fPn4CZ1td&#10;XNpcWz3A7Bwd7m+tr+1soDdXVo4wGPTSEiTotzc215f2MeuYS2Xyv9fu/xBwlYC4JOXh5wd66i71&#10;rrkw8jDwBLi3zDfQi4ALF/9PjPzWCsSfGHks3ydDOh7bRP75AWbpaG/lBLMI63gA3K8GkuzfO8if&#10;Hy7+yP4SAN4L8+8Y+cs6/s9K4yGwS7wu/M7Io5/ubCzA3xiB+/z51fbsaJOdCo+XvrCfsVig1VV/&#10;G7kwJ/VQF61wN51ID70oT/1oLwOYxACzpEBzEGN9jMA42BvhrhvuphXtox/lqRvlphfmohfkpOlr&#10;r+JtI+ttJeNlJutkIG1hIGtnrREe5pSfFZYf7xbnrpHqCdXIZ3hgW8lj+8hne0FLuV70q4GayHvL&#10;53vJgQg2c7y/reMKgI08INNLpjBIpThE7cLIw1z28pVROlXRutgqeKgWHuQwNbH6dfGG9QlGIAKa&#10;Uyzgovj8AJVsH4XiEA2wWRdvDGJLunVjkhncpgZsVkSCYw3hP65qANfwFIumVMvmNCtkJriu2jWl&#10;WzVnWF8ANhsyrOrToQbxBaFa9ipUbtqM5TGGzRm2DalWTek2qCz7lmyHtlyn9jznjnwXEFtzHMEg&#10;yOE/ZgIjbTkuKHCVznRsTLWtiDENtRR2VmeMtBUvDNWrTbSqT7YriTKtTLAoiTXJDdMtiDSoTLIs&#10;ijZK9FIMsxfPCYYa2mQFal6Q7qeW6qOcE6KRGagKkjBbsUjsEr6h5kKhpvzBRlxxtqIRFgKBJryh&#10;1uL+FpIuBmLu5rLOlnLWJtJmehJm2hIWulftDBVs9OVMVIVtdCUtNATM1XgtNbgt1ThttXhtNHns&#10;9YR15dmczOSczBRcrVQ8HHQdrdQdrLRsLLVsrfVjY4Mrq0rqG6o7ujrbwf+9fV19g4Nj18dv3Z24&#10;M3nj7tSd+zP3HjyanJm9/+jJg8dPASCZevgYBuy6NTl92cj3D/bBa7q2tSNb25qammvhbu+XjTyW&#10;34x8xfcy+T/X8VU5lZW5UI18TQHWy//ByGPL8JtRkJSHjXxLJxJr5FuxtF30roFdfHsvpOYvetf8&#10;YOR7R3oBPcM9EIPdAFjKX+pd09re2XDZyMNday6MfBOyvLW9pqMbCYAV/DfPjgU27/+Ib9N+t7Jr&#10;zUU3eayUr/rByLe21o/1t5dmJ+koSVkbalgbqjuZ6tgbq7tb6zubajgaqzkaKjkZKbmZqnpaaHiY&#10;q3qYKdlridlqiNioCdmoCzvrSnqayAfZqIc6aobYa8V5GUW7GaYEWBTFueVFOWWH22dFORSle+am&#10;OBdmuJfl+pTn+dcUhzSUhlcXBTeWRTRWRFblBxZlehWmeWTGOcSHmMUFm4d6GrpYKptrixmpCeoo&#10;cCtLMMmL0CmKMcgL0imJMMrwUcsJ0OrJ86pJsEItQPjpBVlIpPnoAHJCTPICDNLc1IpCTKqizDI8&#10;FLK8lLJ85DLcpABFAQotcXptKSY1cTplEWo1UVoNcXoQVYSpAcpCVKqCNFpijCBqiNCDRE2IVlOU&#10;AeQ64kw6IgwGEiwgURWg1hZjNJbl1JNk0ZdiVRei1RNjMpRk1RGiN5Fit1bgMRBnk2Yk4SJBiLOR&#10;6CtzleX6YTbHJ+9Wz0zVP5pqfDzZPHuz2U5P7CoXmSIvjYoAvaYoC+L23bmJu09uzsxNzM723LuZ&#10;hSyPrEwJLI0OqY4LqY4Jqo4OqY0OrokKqo4EBGNjQFWYb2UowDnfxyXX1zXTP6Ex78bKo8mNF3O7&#10;m3Mba49Xlp6uriysb8wvby0sbs8v7D6Z3X48s7Xw5ODh/c2RgUf93ZM3xudm7q89nF6/P7kyM41+&#10;/Gj76ZN9GMjIPz18Nn/0fOF48fnp0oszEF88O1pdfonZer+5eLSzdFCdXykvKCHMDHWtkeRglOFi&#10;lmZnkOVhkuKgE2WlkOSkEmIlEmTFDw8yyS7yyKnyLKjxKajxKqr3KqpxL6p1LWv0rGj0qEH5NLb7&#10;ARrafOtbQfRv6gxp7Y+p7wpv7Ils7ouu6wxt6A5H9keDWN8VVtsRVNMeXNUeUN0WUN7iW9zgUVDr&#10;WlDpVFjhBCKU1LiUNHrWtga1dEfBNfJaV6m1xKivMuKoc1Nq8dFpCzCp8zEq89LLsFFgW7RTSLFQ&#10;SrBQSrPTiDGRy3EziDKSyfMwSnNQATjIEFrKQoEJzpHFAZElgVFVoSGVAT5F3r5lfl5F/j6FAcEl&#10;kSEFUbFFiYWNJXUdDS3dLX0jA8PXr4/duD06cWt4/Ma1m3du3rt/G1zm7k7dvHXv2vjNoeFrff3D&#10;fb1D3V39ba1dyCZUc31dQ01lVVlxcX5ObkZqakJsfHhIVJB/pL9vgJuLm7W5lb62voqCtqy0spiw&#10;FA+nLD+PPB+PLA+PODu7CBODEDOdFCejHB+LNDedLB+jvACzPB+THC+jAj+zshCbmgiAVZGfToGP&#10;VlmQASDHQy3HQ6sqwKTIQ3eBEi+9Ig895PHZaWRY6IVoqWhw8EW5hft7bywuHd249Xxqev3e5DJ4&#10;qQCmp1bvg83prTsPdm/NQNx+uHfzAWbwxjKq92Fz94Oe4fnB8edjt5fuPdq6ObV8d2ZlZg798PH6&#10;3PzGw9mVJ08355/tbG+eZaUXaavpUBORMpKRQH86QE/OR0PEQ0UAohAdqSA9FkYSfjoSqKM3JT5I&#10;+BhIuWgIAQJM5Ny0RFgvTwA2eeiIuWjwYSPPSUPMRkPEQo4HADm0SYHPCnJqIh46Ug5yfAA/DSkH&#10;GQ4TPgLk9EQIuKyelYKIhRSPkegKEzG2AJ8MzCRgIb7CRAhJeWYiBCMBAkQmAgQDDoIZH4KDBMFK&#10;CEVOUihhIUBwkCIEaPHFGCBjK0pPJMZAJE5PrMhBLUVPIsdKocBOJUaDD64RCuwU8myUCqzkskxk&#10;skwkSuzU0J9ucNCoctFo8tNp8FGr8UDd7UECLi66wkw6Qoxg3FCcRZ2XSomDVF8UjNArc5JpC9Jp&#10;8FKocBKrcUAN61XYCBXZiaRZiNrK0++Nto/2o3q7vxv57vqOzmpAe0fND879nwMbeVRrFXjfgprM&#10;NJfX1eS3IMv/aORhYP/+R/4fGvlGVAmypaKxubSlDepa09FV39VR52hlwEFHCv7hGIlwmUkIKa9A&#10;Rp70CoIIFzLy38DaeQA+DjROiougwMOhxEPQ4H/T8eDfGvsdDA4nGQGAnQSPkwRfgIJElIZCkIJY&#10;gJyIlwyPkxSHlxJPlJ4E/PsKUeGJMxCI0+JJ0xPLMZEYCjNaSbOZitHL0COU2IlUeWiVeFjg5Yil&#10;uRgkOSk15dldHJV8fLScXZScnBUDQ40Anv7aobEWgOBoM78IY58wQ68QfQBIwKZnqG5YkpV/tLFH&#10;iA7AOUjTOUgdYOOtALAPUHEKVncO0/BNMIrOc0gucS9BRfbcKLn2oP7ufMfzrfG5teE7j9ruzrbe&#10;ftDYN1LQ3J5ch4xrRCXVNydUVkXUNySWFMXeu9H/6e3Zm5eQdj85Pt/fOzk9gVZ2hXT8NyOPddn/&#10;/zHykN3+Hv8JF3fj/yMXSv1PATf0QwQcHP5J/EHEwxwenR0dnx4eHr4+Ofl8dPR29cUUsrou3G0g&#10;xXc0xbM/yro33OxehsdSTdxiVdyj3LDpzKCbCe6z+cGPsoMmU7x7Ay0aXTVrXdQLLa5m6AvnGEtW&#10;O2q3+NneKU47fXjnCwZ9trH2Zn//5d7hO/BL/umrs8PT0wPwrwb9ZQP4h7voHvPNs2PdOtRJ5h8A&#10;5kDTXr569erN69dvASB59+4DzNu379+8eXd+/vrs7Pz09CX4p9/e2Z2dfTJ+/cbo2AR4I+vpHQSA&#10;T53QH3O2d7V0dLd09rZ193cPjPUM3xi4dmdwfHJ44v7IzZmx24+u3Xs8MTl3Y/rZ+L2F8fvPr08v&#10;XZ9+MX5/EeTXpl6M3H0KNscmF4bvzA3dfgLHvomHvdem+q7d7Ry60d43BmjtGUK2d9c1Q0a+srau&#10;srqqtLykuLSoqDivsCgnvyArNy8tNTM6Iyc2IycuNTMqKS08KS00MTk0NsE/GSQpwQnJAYCk1CAA&#10;SOISA8B4amYEbOSzcxPyCpILizMKi7JKKwqrassqasvLayoq62trmhqa2lrgv5CF/jx2ZLh//NrQ&#10;xK2R23fH7ty/dndm7M5DqEwey/Dt+33X73SM3mgfGmvrHW5q761sRJbU1OeUlKXk5qRkZUQlxPgG&#10;+1vZW6vraHDzcuHj40Md5PHxr1zBJcAnwbaMJ6OiZmBi5hAUlOQVEOcXkqSiZSGloMcjJqegZaRm&#10;YGbl4mXm4AaRjpGNmoaRnISanIiMhACfgBCHmAyfnIaMmpqSkgiHnRxhpsRlLk9nIUdjLE1rKkNv&#10;KU9rKkVsIkkE18jD0UGFDhbxtoq09sr0sJF3VGV014aayLtrcbprcWMTuEZewNdAMMBYJNhMHO5O&#10;E2giCkd/I+EAQ+EgE+EQU/FwC6kIS2mo762ZBIiRVlejbWSjbOUjbeQgrOUjrOSCLRVstUX6kSU/&#10;vzx7ubv3cm9/B71yergO9ZH/o5Hfgdax/N8a+e3V55j1xTPMzvHWNmZl9Whz62h7A7O2vL+9sbu5&#10;vg8J+t1XG+vvNxb/trf0f7effF2+98u1lq2s6Fk3q1lzvWfGWtsm2i/N9U4NVM4NVc9M1I6MVQ7M&#10;VI/MVI4NFQ+0pA41pF8ZKLw2VIbjuZHiqb7Cib7Cob78voH8rqHippHCmpHSkpHiopHyUzP19UD3&#10;r0OdXx/d+brx/G9bSx82V04x62j0i72dlYOt5SPw8XprCbO7uLO/hMEs7ews/iMpDwtE2MhDXzls&#10;r53sbpzubYKItfOwiHwON3oGzw9mc2N/Z/sIs3eAXn+3t/H1y8vnNzozfI2KA3UaYwxQCSYtiSbN&#10;cYYtSUad6aaNsdpNcVrN8drYRKc91bgpTq8yVBUVj/XvUZrtiQbN0VqNkRqt8XqoWJ2OJMOWOF1k&#10;nC6IqHg9aDBerw2r5sEhrYlGbUmmLQmQmgcR5ICOFPOmGP3WRJOWBOPOVAuwC3L3CcbgbsANc1qT&#10;LIYK3R+2xs+0xA0XeXWk2zcnmDXEGjdE66PijMFRTTG6HSnQeZDxRtB5Ek0aonTro3RrI3SK/ZTi&#10;bAS8NGhSncWrvq/7WhKsVhOlWxmiVRqgVuyjXOSrXB6gXh6kAWKJv2qRr2KBt3yuhwygLFAVnCHP&#10;U7Y+Sq88RKsJnDzVoifPfrzKu7/QqT3TarjMoyPbHtCeCXWQb82ya8m2a8myRmVbdRY7d+RDq7yi&#10;UqwHCj36C9z7871GioNHCsPqwmxLvPWbIm0rgs1KQqxDrDQfXeuGjDxmC1rQeAf6wml/bxuzu3my&#10;tf5p6enXF4+XIoLuWRj16mmcIxu/7mDO0FBL993dncPN3aP1vbMNzOnWzsEOpPJf7x8fzS183dvZ&#10;K8q6ryW3oSb5Rk36XFroXxr5DwqycPwgJ/NaQXpPSWRJ8+oNPdWv10e/rqHfb+5gVtf29jB7u5s7&#10;Gy/OtpZ+3kM/H+lJdbBa7G79O2bjbGPlYBeN2d3Y3FoDP2X7q6snGMjIQzXyL3cgNbmxsL+/vrO7&#10;gt56cXS8c7C/DbVxx6yBHAxubL3A7K7v7KzuYzb2ttAAqEB+Yx1cB47gn+4N8NMNCfqD3c2treWD&#10;w63NnaUtzDJ8FHjSwMzddfATgd5cW93ZRm9tr8HNZ+BCeKjPDFY0/3MjD36IsB1pfuOPRh6uoN/Z&#10;hNZ0BRGwiTXy21ATm9X1peeHUHX8+ubi0udXr0/29jaWV18en7w8PTs5OXn7+t1Pn798ef8Z6lfz&#10;6ef//stf//Ll1zcvz9+/eve3X//yt1/+65effv7y6acP797/9efPf/3p4+d3rz++Of/y7t3783Mw&#10;7cuHj+B9HXzy2EZDP8WAzY3VtaXnB5gt+NYB4BnY3oDuHvjn2EIv/qmRB+NwsoP+McLm/QcjDzt3&#10;wP7mHyK2QB4kYObW+jP0ytON1flt9HNwqv+HRh6bQAXyu1svDndXjvdXj3cXjzAvALCR/ybZsUb+&#10;/HD5Rx0P+KdG/nQfcvFw/Oblv+t42MjDOh6A9e9Pf6/jfzPye+ingN0NyMiDl9Y+1FV/8fOr7ccT&#10;HVZq/G56oj7m0mFO6iEuWpG+5uE+FqFeZoAIH7Nof8u4IJukYLv4AGsQk0PsQQSkhDqkhTulRDik&#10;xTgmR9plxLjlJ/kXpgVlJ/vkJLkXpXsXp3oXpwcWZUdmpIcmJfqnpfhnxLjEeGone6qkeSqmecpn&#10;eMhnesllgWuanwLctQYuky/GUuKvXBqgAi50FeFaUP8ZMBKqXh4G1b+DyeAQcMGsiISWvIYK3kOx&#10;Xj4MUvPVMXqwi6+Ng5bRBrEmVh/O4cbxIGlMgv5GCkR4TW+wtwlqH2/anGLRkm4JYnOKGRjpyLat&#10;gxYa0UWlWaHSoM7yAFjEwy4elWEDLq3tOQ7teY7ITBtUlu1lmrJsADWJUOOaBFfpglAtZKZdXbIF&#10;Ksu+q9AN1u6tOVAPMUi+F7h05EOAOWATAPYiMxxasyEvX5NgURJhmOyuEOsoDZLaRKuKGNPaRJuy&#10;KNOSaOPCKKhMHiRFkYalMSYgyQ7Syg/TywnWzvBXT/dTg0nzVU3xVkrzU0r0lM0N1Yx3vhpuLRJu&#10;JRxmxhdiyhVjLRhpwQcINuP11uf2NhYCLwk3Uyl7Q3EzHSFjDWETTTFLPRlHE2VHI3lzdUFDRU4z&#10;VS4DeSYHfSEHXQEbTS5rNQ5zFXYwbmck7WmrbmskY2+u5GyjaW2m7OpkbG6skZIYUV9XWVNb0YxC&#10;dnR2D4xc6xkYHhy7fu3mnQsjPzkzCxv56dk5wGUjf3f64c3JyRv37ozfxBr5sSGskW/HGvlmrJGv&#10;hrw5qqqhqfz3Rv4bVTX5FZCRz/n3jTw4CTgb1LimCV7c9XdGvqW96cLId/TCVe2QkYekPFbHQ0a+&#10;p7urr7e7vw/QM9DfPQgp+Asd/xtDPYCeQajRpP9ZAAD/9ElEQVShfEdvexv2bOC0bR219Q1FDY3F&#10;ACj5buShkYYSrJGv6+z6f2Dkm1B1/6aRz0+N0ZYTt9JVsTPUcLfUczBSdzbVcjBSdTRWczJVdTdX&#10;97TU9LLUdDNVdjSQcTNV9LJSDnbUjnQ3jPMxS/S3TAmySQuxSw62yY52SQ21y4lxrcoIKknxLUrw&#10;Kkn1y8/wzsv0rCgOriuPqiwKrS4MayiLri2OqMwPyUnyDPLQd7KQdzCTtdQX11fl1VPm05LnkeCl&#10;5qTDYaNEgN8mWEkRfHR4UlxUAElOyqs8NPICDOLs5DK8tBoSHCBK8dBL8TGIcFDICDIqirJK8lDL&#10;8dMriTCqijIrC9EpCtCoC9PpSrLoSDJqidNrSTJqSDKpitGrSzBqSjGritApi9CqizEA1ETp9WTY&#10;1UQZNcQZ4TJ5Q3kuIwVugKYEk44Mm748J4hmagI2WqIGV9kNZTg0Rej1JFkMr7JrC9MbSbBayHLr&#10;CDGK0eCzESCEGXG1ZVkqCwIPd27eu1V5/27NvRuVj+82TY5UW6oLKfBQKvHRynJSaImxIm7df3p7&#10;ZuHa5MPhqamuW9dzkVUhhfGh5fF+pRFB1dGepUE+FSF+VWFw+3hIx9dEggSMgHG3In+/8nDvovDE&#10;ptzxxemp9YXHW6uz62vzm1sL6M2Fta2FFcz8i+25p7sLT/cXnhzdHH/R3Xa/r3Pm9sTSo+mt2ZmN&#10;h9Prj2a2H9zfmJnenJ3ZffxwDzD/5GTx2cuFuWMQnz09eTZ/tLJ0vvTibHnxdG/nI2b9dHfloDy7&#10;VE1CToyNXZqTXZqNUYqN/iorrSw7vSQTFdQEhpNalJVUnIu8MMe/uiGipi2ivCGwsjmwpM6rvMG7&#10;pNYtv8KxqNqpuMa5pNalrN6totGjssm7qtmnstmvstm/ChkAqEYF1rQE1bWF1LeHNnSEgaShI7Sp&#10;K6KxJ6K5O6KhOxzE5r6opt5wZG8osjsE0NQd2gABdkW2tEd5ucrKC+Cr8ZOqsBHK0uPqCjLqiTCr&#10;8dLIspPKcJBf5YSWUQX3VpaLXpodWt9VioVcjpNGnpdejIlcmpOWmxpPVV4gPNk7tjQ0qjQopirE&#10;t8AtvCYwsDzAO8/XNy84JD8mq664ugPV0NHe3j84cv3m8PgNqGju1t1rdybH704BQHLt9v3rdx/c&#10;mHwIIsjHbk2N35q6DgYhJidu37tx5y5g4ja4FN4am7hxbXwCMDw8OjgIrisDPV29HW2d4ALVUF1f&#10;W15ZWVBYkJ6Rn5adGB2fFpvg6+GipSIpLcp6VZRJWoRRUoBRgodBiodZjo9Nnp9Vjp8JQpBFQZAF&#10;SngZFQVYlASZlQWZ5XnpZLgolfnpVAUZFLiooB4sUD8WlqsMtGJ0dHzUtOQ4RKlJ2UtLmAePVu9M&#10;L92ZXLo7tXxvavXe1PrtSfSt+1u3HuzdfnQw8WDn9ux+3/izKuSNmuYbyK57ZTVDA+Nz43eXbj1c&#10;n3iwfGNm5e6jVcD0kw2Ix+hnK0crq6eFBXX6OqYk+MRM1KRcTOT8zKSCzGTcVARclIS8VMQizJSc&#10;lDjCzCS8tAS89ET8jCQAXnqoOp6HjhjAT0fGR0sKgBNeGiIBenJhVhp+JkouWhJOGmIeejIeBhJ2&#10;anw2ClwOKnxwIIjf+oODW6HC5aEmFKAn5aIh5qSGKu5BwkGOz0J8hYMMh4+GiJsSn5McF+Qc5Ljs&#10;ZDhspFdYyK6AHIywkSBYiRFwZCaEAAkLLOvxEFBvHByoBp+ZCMFCjGDARYDzsJPg8lITCtOT8VIS&#10;8FMT8VDgCtAQy3LQitGTizOSSTFDLXHkOaE/cVAWZJLjoZXlppGH2tlTqvDRaQsx6wqx6AmzqvFQ&#10;awnQa/DRagjQ6IoyqvJSKnOTK3CTKfGSqQG4iTW4CVU4CSXoEc1FCfdG24f6kJ3dTR3dTe3d9R3d&#10;NZ1dVa1tZe0dVW0dNX8EMvV/JutbW6sBIEEiK+DVTmrrClpaKwcGUd09DXDv+N5eqH087NxBfgHY&#10;vExPT9PFzKGhNpC0tFQhWypgfpDvlzcv04gqA5NRWMAdQ7VWtXTUdPc329gYcTFT0+HjcJCQshGR&#10;UCGuUELdaRAECAT+FWxpPC4CD/cKzhUELrZSnpKEkBwfhwwkeDg0eFdo8a4w4OEx4eGy4+MzIRCc&#10;JITcZMRcpEQCFGT8ZETC5CS8JPj8FETspFfAK42PjhD8CwqD1w8pQpgGR4oBX4QCochKbirGbiXF&#10;bihMJ8OIkKJHqPLTqwmyQYsPX0GIstDI8NJpynK4O6l4e6h7eqq7uqk4uSk7uio5eah4BGj7hOh6&#10;hugAvMP0AGDTN1TPP9wgKNYUEBhj4h9l5Bdp6Bdl5Btp6BNh4BWmBxK/aAPfKH2vcB33EE0nfxV7&#10;H0Vrd3mAnZeSe7B2SLx5cp5baX1UU3dqx3DuremGOzNN9x4hpx63TM6ibj9o7BooqG/MfHB/9MPb&#10;0/OXp+dnrw72jo8OjkGKrYs/w0r5V1i+FcvDfvzf52T/7ILvg9BNHB5i+ea4zw4gVw7pcuwhxzDw&#10;TJjf1elj+XaG/RMAOAp79/4FWGl+cpmDw2OY/YMjwAE2gtOCkQvDDu4L2Nw7wk47PgEjByfgbsMH&#10;noI5IO4fgDmnR8cvQQTP3sez04+7Gx/XnvZmRbRGOU9k+vWEW7b6GdxKcVusjHlaHP6kIHy+OOpe&#10;ql+zq16js069s3aBiXSDu1abv+G1BKfROMdqe9U0TdFsI/mBxODlvpbP68/fbkHtd1/u755DZfJH&#10;b45O35+evzt5+er4+PXZ6dnp8Utww+dn4L/j49Pjo5cvT968Of9wDvWcefXq5eu3r999ePf504ef&#10;Pn746cP7L4CXZ7CIf71/uLd3sLt/iFnfWJmdf3TnwZ3RiRHw+RV8mqytryqvLCktL8ovzCsqLy6v&#10;rCitrCirqq6srattbKpvbmnv7uvoHujoHezqH+4ZvNY3fL1/7PbAtTsD1+4NXr8/NDE9dPPh6J3H&#10;Y5NPxyefjt15en3yBcS9xYs4fvfF+L3n1+4+G7uzACaM3p4buT07eGOmb/x+9+id7tHbHcPXO4eu&#10;tw9cQ3YPgMtZQ1tnbXNzVV19ZW1NZXXF9xr5vILC7PyCjPzClNyC+KycuIzsqPSsyPSs8LTMiNSM&#10;0KTUoOS04NS0sLT08N/IjADTILJisnPjwbGFxWkFxRn5RZmlFYVQH/na8ipwO011jS1NqI6W1u5O&#10;8DtA92B/79ho//i1gYmbw7fuXLs7fW3yAfgIB3FvFjB65+Hgjfu91+52jd5o7xtpbusBH7croG7y&#10;1dmlJWn5ebFpyV7BAXYuTuraWoLCQgQEBDg4OPi4eLi4uAQERABSEkpyMmomZnYhYQkhUSlhMWla&#10;JjZcIjIyanoSSlpiCho2bn4uPkEmNk52Dl4KcloacjoqEgoSPDxSEnwSUgJyShJyUjJwfWMjQ5gp&#10;cJpepTS9Sm6hQG98lcpGicFYgthMmsxanhruTgMn9sr0MGAE4KDC4KLB4q7N7qrJCnDX4vTS4/Iz&#10;FAg0hdZxhdvUAODeNRd86yZvIRJqIY7tKQ8NhllKRFhLfecq3AY33EomzPJqsJWMi4HkYHPx/3x4&#10;+2p3/wyzu7+NPt5fO9pbxQr3zaOt7aNtqAoYsLeztrsNkg1o+VPIy2/sY76xt4PeQi9DQnNnc3Nt&#10;+QCzdbi7jV6BVjTFbEDabg+9Bp1nE328s7Wzuny2h9nf+LYkI9zm5WRn7Qyz8mbnxU+b81/3F7+u&#10;PPrr3dHD6sInId5zLlZzlvrPTTRXjNXRpupb5urbFmrbZsqbRgobBjJb+nIYA7lDI+VjE4DqkbES&#10;yHeNlVZ0rm5YaszoyUyZKD12t5wP9XhZlf91cvy/Hk59Pdj+vDz/ZmXhy9H29tITyLDvfPte4XB7&#10;BbC3s4LBfGP30pquB/8A+FiY4+1VAPRdBfZpgc95tLVyjEGfYKAm1CC+Pdz5vx9On15rT/XSLw3V&#10;q4nSqY7Ubkowqo/SRcYbNcbqNsfrN8fqNcXoouINqkPVmuL0muMM6yJ1AGAEBhmnDyZgDTskx1sT&#10;jVqSjEBEJRqCXeAkYLAxRh/QFGvQFGsITt6Vbg0266P0kPHGVaGaqAQTQG0EOK1uc5wRdo4eiLVR&#10;BtUResUBakX+qh3ptrdqgm5UBTQmmJaHaef7KRf4KoPxb14pSLXATzHHS7YiWL0qQrssULU8VKMq&#10;XBdMyPNWLPRTAfOLAtXibIUD9FmrIvWqo/RrIvUrw8At6tfHgMdrUBdt2BRr3BALrRALDiwJVAdH&#10;gTnIRHNAT65TR7ZtTax+S7plZ44dMtW8NdumI8++JdO2NcuuM88J0JJth8qybc13bM9zbM2x7ch3&#10;6i1x78p37S5w6y3y6Mp378xz68517872aIqzy/fSLQs0y/U2Kgl28DVQmupv+XB2uLe9cby3eYBZ&#10;3dlcPNrfPNzZOdvYfr+28RW9tlGQNmKiPqajMOvv8XV97e3a2vHO5uEB9LcO+2vbR+uY4+19zM7B&#10;3u7xyfbxyxcrXzdW0FkxTzSldxWFX8oIf1SAdDy0sisWuF8NDNw+/reuNYqy7+WhhV5PFcR3tGQn&#10;DZT/Z7DtK3rl0/raawxmf2cbs49eR899frX5Cj3bX5xR4Oe6P3n3113M0Qb06oVWUsV8/6ncRsMj&#10;UJX6DgC8nrETdtcB2BEIeMKlaQDoKzcI7GrG0NdO3+MFO9h2NDAXg9j534C9+Tcd/2+wjTXUFwr+&#10;H7H1WwebbzoeAJfJ72AXet1aW9pBr8LN3M8ODk729lafL4JPD2cnpx/ev/388RN46/31y08/f/r4&#10;+f0HEH/+9Bm8B//t1798fPvm/OQUelf++Ank785PP797/eX9GxABR7vb78/PP799e4TBfHxzjkGj&#10;t9dXjvd2oJ45a+Ceg4ewBu4J9CXH1hr0QLagZ3sL/Vs3efgBwkCb6OcAzPqfxMvsol/A7G0sAvbR&#10;i/ubSwcbkI6HI8zB1jK4vIAEHLKz9mxn45uCB3fgwstvYDvYfFvr9ZKR/84fjDy2aw16GZoJ7tgW&#10;dmFYbB/5FweYpYPdF4DDvcXj3cWD7fnj3edYz/7i5d5zLJCCv+zfzw+hInrA2e+a2/zGKXYQRBi4&#10;Lv6PUh7W8SBituZAhAcxW1B3e8zms92NBcAOiFsv9rYX93cWd9af/uXT4dREZ5inWUGKX3a8e2as&#10;a06Kb2ZycEFOQkykV0KUV05qcGFmWF5yYHacd2KIY3yQfWyAbaSPZZCrSbCbaUKwc35KUICXkaWp&#10;TKifTX5GREFmZHqCX1FWaEGmPzhVdrJffkZYXnp4ZlJAdnJAWoxzlLdOsrd6qqdiiqdcmqd8lrd8&#10;nr8i3HwmP0ClIlK3JFQTatoeoQ0uv2WBKhXBapXhWpBqD9UoDVEHsSxUowJshmnWxeiXBKuBvDpK&#10;Fx6pjQbXT93yCM3qGHAetcoo7eYU0+IQ1foEQ5DUJ5tUxxvUJhrVJBgCwCaIFTG61TF6jeANAhL0&#10;3yK2dt4A5E3JJo1JJg2JRiBHpZmj0ixAAq6xIAHXW5BAMcOyIdkclWHTnGYFaEq3akyzvExdshkA&#10;mWkD5+BS3FbgBAAXZAAq1x6ZY9eS54DMs2/OtgUJbPPBfGytvW1Tuk1tknl5jGFlrCm8vmtRmH5F&#10;jGl1vEVlrAVs5PPD9AAlEYbF4QZgL5iTE6CZ4a+WHaSZGaSR6qOc5KmQ5qWU4aMCSHKTy/RTBs9/&#10;grNUnKNEtLVwiCmXtw6jjy5ToqNklK0Y+BzlbcjvYyzqYSDqbSblbiJurs5nri3maKlmY6pqbaTo&#10;bCJvqsprIM+kK0urJ89orMJmrsFlpcljqcZuosiir8hhbSjpaq3kYqPqaqvhYqvlZKvlYKtjba4d&#10;E+WHQtXW1lW2dbS3d3R19w8NjFwbHr957eZduI/87amZi8VdHzx6Ov1wbmpmFjD9COLe9IObd+9c&#10;v3VzfOLa2PjoyNjwwFA/ZJM7oG4tqLbGJlQNbOSbkJX1jSW19UWA6tqiqppCQGV1QUVVfkVVbkVF&#10;XkUF1J0GUFn1I9U1eVXVkJSvrS0E1NQU1NaXXPSRb26pBSBbG8DNtbSDj9zNLT3Nrb3Itj5UW29r&#10;W28boKu/u2egv3dwqGdgENDbNwDo6x/sHxwAd3hgtL9nuLt7qLt3pLdvtA+qjh/q6x8d7B7svaBz&#10;oLO1Hyvle1Gt7dW1dXkNjYW1DfkNzUUNyOK6xoImVEljE1SA2NhY3t7R1N2DLTfqbkN1fOtdAzt3&#10;6AuD9qYLBX8ZWMdDky91rbmw8FgRX1HfVH6h4+HY0lrf340szIjXkBO1N1Z3MdO201N0N9dyNdXw&#10;stIFub2+kpORsoO+vLuJqr2WlI+VWnyAdVywbWKoPSAhxAaQHG6fFuWUFe2SF++Rn+AJYkG8d0lq&#10;QHlaUElGUE1ZTGlJRGVpVG5mQHKsa3Swnbu9joOFqrmerJ2pmrWhqo6SuJQAGzstMS0xgpoYQU+B&#10;YKVHsFIheOhx+GivcFMhJNlIZbgoZXiopLkorvJSSXFTyPLTKAjRywvSqEqxSAszSArRy4qzSAkz&#10;CPNQyooxqkqzX+WnURFhUhGmV+an0RBhhBZfFWPUkmRWF2NSF2fVkuLQucqlKc2hKsqoIESrIsKg&#10;JcWmJsakKckKxnVlOA0UeU3VhCw0Rc20RC10JfQ0BC3MZA0MxG1tlT1ctH0ctR2NZMGp9KU5dCXZ&#10;dCRYtUWZdUWYjcXZDUVZ5ZhJOQgRkiz4VlqCTeXhmyvDC0/anjxEzt5vmrxWfX+s1kyFX4GHEhwi&#10;y06qxEOFGJyYGr09c31mtv/W7bbro9kN5QHZMX75Ue55wX7lkZ6lQR5lgV4VgT4VId7lwd7lIIZ4&#10;lQV5lASAcbcSyMi75wVG16SPLNybQj99tLH8GI2e39xZQG/Pr+8srGDmFrYfPtqcfbgzeXttdODp&#10;cN/TyVvoJzMHsw+25x7tLD07nnu8NzuzO3N/G/D44cH8k5NnT88W5k6fz58uzB2D+GLh7MWzk6UX&#10;Z+i11zub73bRZ5i1w8rcclVJeREWVikONllOFkVuVnE6cll2ehlsQ3YpDipRVlJJHurSvJDRiZKx&#10;OyXdI+k9Y2kdA4m9Y8n946m9Y4kdg1Ft/RGontDGjsAalF9Fo1dJnWdxrUdBlVthtXtxrWdpvXdF&#10;k181CupgU9cWAkfYzjd2hgNgO1/fE9rQE9zcE9LSG9bSH4kaiGoZjG0dike2RgV4K2tfpdYRplJj&#10;J5Kjw1XlpFTipFDlpZTjJJHjorzKSSXBSg7urRw3A4gKnLRy7NRynDSy3LRiTOQSHNTslHiKcgJ+&#10;US4J5VGheX5BBV7+RV5B5X7euV6RVdHJ9Zn5qMqarvaW/sGu4fG+0Rsj4/eu3b4/ensa/Io+MTV7&#10;c3r2xv3HMDenn9ycfgqSiaknYBc2wsxen5wB3Jh8CCv78TvTgIk70zfvzdy+9/DO5KN79x9PTj+B&#10;4uTs3XsPZh4+mX4wOzX1+P7M0wezc5l5WcaW2mZ26rrGUgAdfWkNTSk1JXEleUF5Ka6rYmySwszS&#10;oqzSouxSImzSwmxSwswS/Awi3FQinORC7MTiXOSSPJTiHKSSnJSyfPRXuehUBXnEmBj56emZKGnk&#10;ZBRv3X10f3Z56vHq9bsLt6dXJu4tdg3NNHXcQfU+6B1fHLyzfv3R7sTsXtf1hbyqgYTsxvL6kRrk&#10;9bbBacDY1OLNR+u3H6PvAB6u3Z/bmn6y9XB+++bkc8z+5+rarqtSauxMbFzMtJyMJJy0uNx0eLw0&#10;RPx0ZBzk+CDhocEVYCAQYCAUYIJkPYh8DJCL56Yl4qMlFqAnBRHbd56Im4qIixIcQiLIQMZFQ8zD&#10;QMJLT8ZJSwhm8jNClfWc1HjQZFoCEPnoCPlpCcHJeajweGjwuWgIwT/0N1OPtfBYXU7ITY4DoggT&#10;mTAjKTiQkxKHnRIH6o1DhsNOegUAZnJR4EGRnICHkgheXRaGhRiHCdskB25hz0CIIEcgKLA966kR&#10;UK09tAgtDoKV6AozAYIFqrKHlD0PBSE3BSF0D2mJhRjJRZgohOiIJZkpFLkYVPlY1HgY1XmZtIVY&#10;VXlo1XjpVPho5NlIQZQDr2cuUjl2fFkmhAIzQpENT5IB0VKchDXyqAsj39lT29UD3qpL2zr/Hxh5&#10;VEvFwCCqp/fbaq6wf+/vR8HJBRcuHrbwF4MXRh6FqvwPjHxzawUSVd6Kgox8S1s1qrO2s7/Zwcmc&#10;lYGKnpCAhYCQjYiE7go+JS4hyRUcYlxcQlwcApwr+FgXj4d7BR8PQYB/BReBwENAvWso8XFpCPFp&#10;8bGLu+LjM+BcYSHAZyMhYqcgZSMhYCchECAn5iPC5ycj5KUk4iDH5aQmgF5INAQStCRi1ATSjNDy&#10;DBI0eDIMRAaCLKaiLAZCtLJMOOI0kJFXF2JnBa+E70ZeXZrDzvyqs52Cq5Oys5Oyi6uqk5uqq7em&#10;d7CeZ6COOxaPIF2PAG1XXzVXb3U3Hw03P00w4hdm6BtuFBBh7B9pEhhpAvKQGHP/KCOfEF2PYG3f&#10;UL2AaOPgaMja+4Tre4XpeYTouAVpOfqoWLnKmjpImthLGNmKWbrIuAdpBcaYhCdZpRZ41LTGj9yo&#10;Hhmvf/xk4uPH88ODvZen56fgV8ij0+PDo1PAwcl3I/8GipDU/l8a+Us6/mQfHvxm2GGffnAIGfmD&#10;Q8jIY6U8NOdfGvlvLv73Rh7wO/kO34E/mPrfhP73CHv5H8aPsFL7+OQc7IJGwObJGQDke/uHu3sH&#10;J6cvT8+gNVHh6ngwGcQDcGcOzqDidAzm097m6dyd6lCHa5lBo4muPaEWXYHGD7L9nhaHvaiIeVoU&#10;OZsXOpMZ0OSoa0iCcOEkLLaS7wwx6wo1u5vp/bAw5EFW4FC4U6u/XXes/43yvM2744cv5s53t04w&#10;W6/Pjl+dHJ5ids/3D96fnr0/Ozk/Pvjw/vW79+dv351/+PDu8+fPP33++dP7n9+9/nR+9gr+fmV3&#10;Z29tZWPu8cLdO/fHr93s7RlsaWlraWlpamooLi3IL8oGpGQmJWYkxKfFJaTHp2QlpOekArILMgtK&#10;80oqIT1d3VBT01hb29hQj0I1tbU1t7dfGPnOvqGu/tGuwWs9wzf6Rm/1jd0bGJ8amHgwdPPh8J25&#10;sckFwOi9+W8i/hKQkf9NykNGfvjWI6yRn+wZu9M1cqt9aBzQNggZ+cbO7oa2jmrkb0a+vLKstKyw&#10;uCS/sCinoDAzryAptyA+Oy82Myc6MycyIzsiLTMsJT0kOS0YxMtGPj0jKiMzOj0LzInCFshDLWsK&#10;ilILijMAZZVFFdUllXUV1Q1VF0YeKs+BlnUd6Ls2dmHkx+79iZEfujndN36vZ/Rm58A4qqOvrqW9&#10;shFZUFWTXVqWkpcfnZriHxFu7+GqZ2QoJiVJRESECy5TBHj4uOCahIOPT0hKSk5JSc3BySsqJsUr&#10;IMrFK0RFz4zAIyKmoCGhpCWlomPnEeAREGbn5mNm4SQjpaYhp6UmpSQlwKUgJSAhJSAjg4w8Gd4V&#10;VmKEqTyHuSy1hTyFtSK9mRy1jTwk3F00WGwUaEylSOHcXZvdUZUR4KDCAHt52Mi7abFB9VxY/Iz4&#10;Ak0Fg82FAUFm0FKusJQPMBaCBT0YAYRY/AZk583Fwq0kI22kLxv5KFtZEAGhNnIuBhL9jYV/f/8G&#10;NvKHW+jjfTTWyG/8zshjIPG3u716tP2jkYct3v7e1tYmtNDiAWYLxK31lcPd7d0t9NHu1g60DOPK&#10;2eHe7jo4fPN0d2dndXl/Yx0r5aEG9PuY9YNd9MHu2uHu2hlm9c32ytvVZ/9nb/3r8fbX1fmvd8c/&#10;oWr3MhJ2YoNX/FyeOpg8MNe8b6QMmDZSfGKmMWeq8cRE/ZGhygM9xWldhYcGyjPGqi9czZcDnd6W&#10;pf/a2/BpqP3r2sLX092/rr347+P9k5UXr3fQJ1B5+xJ4sOCmIav4XcrDdvJCVn53jhCXLfxlLg7c&#10;31kBpwVATw5UOg3pUUjHby2BeLILrRN7vLf96mDrv98fPxltTfXSr4oyrovTr4vRa040bozRRyUY&#10;N8UaIOONmmMNGqJ0Udjy84ZovUIf+YpgtfIgqK0NiHAHG0johKhXhWqABIyXBaqAXSCHx6vDNGsj&#10;tMuDwC6oGDPfS67YT6nAWx4qzAxWL/ZTqQzRApQFqkNF634qhT5KRb7KxSAPUKsI1a4K1wVJrpdC&#10;oZ9KWbBmZYRuTbRBY4IpKsUSgG0aY9GSatWaatGVZYtKNkMmmbanW4GkNcWqL9e5O8uhK9O+I9Ou&#10;L9+lMEA1wpy3Id6kOgpS7XDvGjANzhvjTGoi9YsC1SrCdcrDtMHkqki95iRzcCuDJR59hc7N6RaN&#10;qWYg1ieZIdOtu4tcuwpd4LLN5gxrVJZtc7ZtY6Y1MscOGs9xaMuGGiYMVvh2FrtDSZlfR65rb77H&#10;SIl/d5ZXmotGkL5UmruxjbzAzbZa2Mgf7W6AV/juDmTkj7d3Xm7unq9uf8XsvutrbdG6Omulf91I&#10;58PQ8P/Z2TlHYxfv3dw6Pzo63T9cX17Z3YMW+DxBH79b3PiKXl5JiphTlzpSFH8pK/Ze4ZuLv6zj&#10;L6/p+k4RcvEw8MgreakDTYU7qlJ72QlfV+b/il75sLsLNbg/xOxhlt4dLW09nsgPdr2Hqv2/J8fn&#10;a+CeQC9d6LWHgX6OAPDmn/LP914Av+b/My5U+7/Jd8/+7/M7HX9h5DEb0BcDK8/n3748+fnDhyMM&#10;ZnsNfX5yCq3o8hKS8p8+vv/w5vXHt28+v3/3/vWrd6/Owa4vH97/8vnTl3fvfv306ZePH//65cuv&#10;nz98eP0SvL+/OTv+6cPbj2/OwdnAv/Xx3g7IweD+9sbm6iL4AT873Nla++a7t74XxYNnADzJ8PMA&#10;j1w28gBYuP9Lfufi0YsHG5CIv8w/MvLgLl1I+f+vRn71WzMcrJF/hv2Ln6X93aU9zPO9nWc7m0+P&#10;MM9O9r53jf9u5AEX8v3Cv/9x5ILLu073F8E5YRcPF8vDRh528X9m5EEOeXkAVB2/+Wx36/nB9ovD&#10;ncW9zfnXJ+gXT27GR7hlJfkXZARnJ/vlpAZlZURmpEWmJ4enJQTlpIamxXlX5kRH+1knBtnH+llH&#10;eJqFuhmHuJhEelqmRngUZ4SFB1q6OWkWZEXlg88q8UHFOTHFOZH5mYH56QHF2WHVRYmVBfElGRF5&#10;yf7JkXbxAYYpfprpfqpZ/iq5ASpw55miMHVAeZQeGCkIVi8J1SwMUC4NVgPXbXCJLgtRBzncXx7k&#10;5VgjD6gM1wKDYLM6UgdsVkVo18XoQ4XzEZoVkVo1sXp18QZV0ToAZKoZiJB8jzdoSDEF1CUZ1yQY&#10;woK+Oka3KdmkOQXy72AmnIDYkGgEIqTyEwzhszUmGWMnmLWkW2JL6aEcAK0QngJde6vjjMpj9Cti&#10;DaoTjGuTTEEEOUgq4wyr4o1qEk0a0yxbsu3Apbg62bQuzaImxQwktanmVSmmtekWzbl2NWnm0K5k&#10;M3AUmA93ma+KNymLNiiPNi6NhJx7SYRhWZRxRYxpebRZWZRpqo9KoodCqqdStr9GXoBWYbBuUYhe&#10;frBOiocCVBHvr5oZpJEToJHpq5rupZTmqZjqqZjurZzjr5rtp5LqJh1jKxRuwQthzp/sJhdtK+Fl&#10;wOdvKupvJuFpJOJnJu1nKW2txW+qKWJnrmpvoWFvoeZiqmCoyGGhyqYnR2uswmapw2uqzm2lzWuv&#10;w2+kyGKgxGlrLO3uoObhqO5qr+5sq+5sp+XuYuxgqxcXE4BC1UJdazraOro6ewaG+4ZGh67dGLtx&#10;Z+LO1M1707cmH1wY+emHc4D7Dx9Pzczef/gIcPf+1M27d27cmrh+Yxw28v2DPZ3dbbBcRrXVQ0Ye&#10;WQlobC6DjTy2iTxWylcXw1K+sjIfS+43/mDkK6tzAdgm8nAP+oK6htLfVnZFQUYeu35sY2tbU2tH&#10;Y2N7HbKrsa0P1dHf3tHfATWNxFbEd/T0dvX19wwMDgwOQwwNDg4PDY0MQv3ih7p6R3oGrvUPXBsY&#10;GIUc/eDYwPD4UP9IH7ZGHvy+0tk92A7o6W9p76hqaMxvbCpobimuayoENCCLaxsLmprKmpvLm5oq&#10;OjqaenrbO7pbunraWzq/tZKHtfu/NPIQ31d2havjL4w8vLIr2ISeVSzggbe2140MtBekx6nJCJtp&#10;ydnoyJupSdlqy1uoSbuaajgZqXpa6Hla6riZqDnoynmaKCf62cYF2sWFOSZFuSZGuiSFOyZHOGXG&#10;eeSn+BWmBZRmBpdlhZRkBBWmBOYl+mVEeyWGuQT7Wdlaq5kZymqrCctJsAmwkzFTXeFiJGKmxGWi&#10;wKMiQBAjEGS4CGoiBCMFIRsDCS8HqQAXiQQvpRQv1VVuShkuSnluKmVBBgUBOjk+GjkBahk+SnlB&#10;GiURegUhalUpJrWrHFJCtDKiDAqSLNLCdFdF6JUkWJREGHVluPWlubRFmfUl2Q2ucmpJsgKgwnlR&#10;Jh0ZXj1FQR15fm05HgNlQX0lAS15Hn0VQSN1EVMtcWNtgKi5vqS1sYy1qay9rYqzm7arn2F8lk91&#10;S0ZTS/b4SG20v6WGBIvuVQ5NCRYNcWYtMWZwQ5CRF2KWpMHjI0Eo8JDb64u1VEevLw7MPmh6NN24&#10;MNM2N9lyd6hSX5ZNlpNMmZdalYdaU4Ae0T9+r3PoBhL8Kjt+o+36tbJOZFxlVmRVqk9xhGdJmGux&#10;v3tpgGd5AFbHB3uVQYAR12I/EAF+5eHOWb7BJfH9j29OoZ8+RC9dGPmna9sLK5jH8+ip+8uTd5cn&#10;b69N3916dH//ycwB4PHMzuzDLQDUqebx4eOHezP3tx89wGAt/Eu4TH7+ydGLhbOl5+cLTw+XF19u&#10;b75Hr56DTwK760c1BVWqkvJ8dPRCDDSSLPSyXMxSzNQybHSSzBTizBRSHNBfNIhxUqTGuSDbEzuH&#10;0lv7ErtHU9sGoGVXW/tjmrpDUX1hLf3hrQNR7UMxXaPxveNJAxPpgzcyusdTuq4ld4wmtg3HtwzG&#10;YqvgIxt7oKL4+q6wus5QmIu8sS+8qS8U2RuO6gkHsQkCzI9sbokMDdAyUGBQ4SaSpb8iSw8ZeQ1+&#10;OhUeCgVuMvCqkgV3ko1ChpMOalPDTiPHTi3PAVXKX+WklmKjluFl4KUnUVUS8QixiykO90v39El3&#10;c01xckpxdohzCi6MrOhrQI0NtI+OdY5MDFy/2zd6q3vo5siNqbE7DyemZm/PLNx9BHgOc2/2xeTs&#10;0uTjRRCnnizdf7ICM/V4GZrw+Nm92W9gj1qYfPTszoOnkw/mAfemn96ZenLz7qMbt2eu33pwfXKm&#10;Z+LW8N0H1x886bx+Pb2iKCo/JjjLzzvZ2S/NJTDVMyDJwzvW1TPS3j3U2iXYzNxFw8ROVcdMTlVf&#10;QkVHDKCqJaqsISxxlVVUkkFcklFUnF6An4qPl5Kfj4qXi5KfnYqLgVyAk5mKkpSWjqGxpWt5+/jm&#10;g+cTDxb7bzxuGZxs6L5d1TJR3HStvOVGfe+DrjuLHbeel7ffSi/vyarsq+2619g33dg3hRx80H/7&#10;2eDdF9fuQ8Xy8BqwkzPrT57v3n2wvLf/pawUxcLAJ8QjIMrDzklPzM9ExEsLGXkRRipOMgJeKmJh&#10;RmIeGhxuahwwzk9PAOCjw4dK5rE+FIaXmpCXGp+HCiT4AnQkwoykwkwUwqwUIsyUvPRQLbMAAyGI&#10;nJQIMIGfFswhAlGQjkCQgQBEkPPREnNQEXJSEHBTEfHRQP3rQQSngpZ4pSMRApckanwOiisATmo8&#10;LhpoEJ4GbpSTAg8unwdwUUIn4SDHhyIVIRcNMdzynonkChsFPgPRtwbldFgdD2AiRNDjYdU8HmRs&#10;GfChanraKxBUVyCbD5fbM+IhOIih3ilCVGTi9NRSjDQi1CTidOQidMQCFHiSzKSSLMRSLPjyrATK&#10;bHgq7PhqHMSSdFcasqPuDbeN9KK6u5u7epo7uuo7u+u7uqvbOyr+aOS/ufjLYF18J5a2tprW1moQ&#10;fzDyg0MtPxj5vu9V8JeBdTxs4S82QX7RteZPjfw/oQFZCht5SMq3VbW0VbV21vYMID29HZjpyZhJ&#10;iWhwcJiJSajx8Unw8AhwrhDi4hDhQgXyAHw8BC4e4goOAnEFgU8AbRICcBAEVxCEWDtPgYdDioOg&#10;JsEjwUeQEiDI8BF0hFcE6Sh4SQl5yQi4yPB5qKGmSfz0ROCVJkZNJEZNIEKFEGfAk6YnlKYjMBJm&#10;MxNjNRahl2O4IkaFUOOl0xThZCVEQCu7MlLJ8tGrSLBaGUvZW8k62Mjb2ynYOyja2CvYOik5eqjZ&#10;uSrbuiiBaO+mYu+qbOeiYO+sBBI3Hy3PAD2fIAOvQH1Pf103X20w4uyl4eGn4xGg7RWg4xWk6xus&#10;Dyn7YH3PQJ2LjjcBUaYhMeYXRCXZuvtrAdz8NF181O3dlYytxW2cFS1sFHNyo8/PD16eQT1Pjw6O&#10;D/ePzk5Ojw4OIRW+f3a0f360/xqK33z6N9P950Dzfwfs4rFcNuyH3//7nZeHjfylab+B/TLgkoj/&#10;zu9uHcs38/5ng6cHZy8PXsKcHX6LYBAAT4AOhJOjlydYvg0enF4uxgfj+7tH8Aj2rwpO4abtxwcv&#10;Dw9fHeyffj5/9XFve3vqWmmAbW+iV2eEbW+Y5Xi844uK6IWisKcFIU/ygler4mfS/ZFOOn58FF1+&#10;5v0Rtv1RNrOlYY+KQp5Vxc7mhU5nhd7NjBhKDkXGBIyV5y3dHvtwsPX2dPcvP7//n7/98tefoN/h&#10;we/zP3388PHDm5fnxzu7m88X52dmpm/dujUyNNrd1oOsR7WCj9K1dcWFJZnpWanJGWkpmRnpOdlZ&#10;+Tk5eRkZWXl5eYWF+dm5GflF2aUVhUWlOSVVBYDS6sKK6oLSinwwAmJ1XWlVbVltQ2V9Y01dc30D&#10;srmpBdXc3trc3t7aBXWqae+BpHx730jnwFj30ETP6M3e0bv91yYHJh4M3pgZuv1k9N78b0b+gktS&#10;HmyO33t+2cj3X5+CysyxRr5jcLytf6y5q//CyFfXN1TV1X4z8uVFxaUFRcW5WCOfnJufmJMfl50X&#10;m5Ubk5EdlZYZlpoRCvNdx0fCOj4zKwY28lk5cTl5UMua/MKUguIM8GyVVRZV1pRWN1TVNFbXNtU1&#10;oBqRHS1t2L+W/ZdGHmpcc+tB//XJvmu3wbPR1j3Y0Npd3dwCfoPJKStPKyiMTU8LiY1x9PI0tbSS&#10;U1ImIiKCFnclJMLDwSUiIiEjowCRgICIhZVTVEyKT1AMQMvEdoWAhJiChoyanoKWgZWLl4OHn42L&#10;l56JnYyc5puRJ8QjJyMkoyAmJSehJKegJMRjI0GYyLGbyVCZyZKZy1IbX6WwVaA3kSSxkqO6MO8g&#10;OqszO6kxwThi1TxIXDVZPXQ4YB3vY8Dja8jrb8wfYIItkzcVvCiBh0U8AN68XB0PErhAPtIGaiIP&#10;V8fDUh4QbiUdbCXjaijZU5cHG/nTHQwk3PfWD3dXLow81Ff63zDycIXs8d4OZmNtd3P9aHf728qH&#10;IG4s729A60miXyzsrC69Aj+0mO2DzXUw+M3Ib6/BN7GPWd/ZWDvc2TncQB+tLR8tLpw/e/pfG6tf&#10;dze+ohe/Ls9/fTrz9f6dv18f/qWv431L46uGyq38bExR3mF58UlN+avGmk+dqP8a6ft6a+zro7tf&#10;F2a+Yla+YtbA4S/nH79cfP5ydeV0dfHt7ub+yrNTzPrL4+0dbIfrnZ3lS5XCEP8rIw92XRj57zXy&#10;Pxr5w81lqKHNDtSy/GwX/bd3R4+GkGneBgUBmkVBykUBSiVBKsV+imVQQwMlEKtDNSqCVPO9ZIt8&#10;FcBmlqskiIDKEPXyINWqUI2acC1Yx9dGaNdF6tRjO8YAQA5GLgYbYwwaovXbks1bEk2b44zgDjnY&#10;ongTVIJZa5JFV7ptX7YjiJ1pNgO5zsMFbj2Z9h2p1mATmWheHaFXGaZTH2PUDCanWHVm2LWnQR3h&#10;GxNMYZoTTVDJZk0Jxsgk07oYfZB0ZtrURuvVxxlXR+lXRujWxRqlukiFGHOCpDbGECqNjzFqjDNp&#10;ijdtiDUGCdgsD9HK81UqC9UqDlIHSUO8SWeWfUuqVXeeUyfWsHfmOQ1X+AyVe3cXuHTkOrbnOPQW&#10;uYEEalaTbYfMtMGuMWiJyrLtK3GtSzIeKPcCm4Vhml2FLj2F7u05Tj15roPFPq2pTmPlEXUxzj66&#10;kjoCdNdR5Z/ODsA/CnhJH2LQu7ur+/vrh5it0+29t7tHH1dWvs7PvIgNvquvcUNHYz4+8evK+q8b&#10;m28wWztrkPE8Pt3e3lnF7G4ebO+9Wj34eRHzdWV1Pip4Vl3uQE3mUF7yXOHqa4XLdfGwi4e4UPCX&#10;gQeP1BTvy4o9dLL8Ojv1f9eW36DXz7Yxp1tbx+ilv7866C3PTvN22H98/5fDg8Pl5UP4hYd18Qe7&#10;aDgBXLyS/wPg1/x/xmXb/r8FVtj/istG/jfTvYNeAT9ra4vPIJl+erq1urqzvvHhzdufPn569+bt&#10;Lz/9/Jdffn3/+s3Ht+/AyKvTM7Dry4ePf/v1L1Bp/Ou3v3768tP7j2/Pzn768PbT21cfXr8E/PT+&#10;PQC8y4PXCAaNBqcFe8ElDtzW0S7U6WhzdfHiCQeAh39xPy8ezuU7Cbhw7v8EWMd/c+7fFTy4gMBc&#10;uPgLwGRw1M7aM6ik/buR/72O/18becBlIw/Y2XgGVaBjFnd3XmC25teWZ84Olv5o5M92X5zu/cZv&#10;tv17/k+MPDjb8S7k4i+4bORhLht5MH6h6WEvv7v1fG/7xf7OInrp0fvz7fmZicggp/KChPQEv5Ls&#10;qNK8mPzMyJy0sJRY3/K82PyUoOx4z5Rg+8xIp+xIx4wwu7QQm9Rg65Qgm6QAq6RA27Rwh5QIu9hg&#10;i/qSpMrc2NQY33A/W3d7LX8PvRAvwxBPY3sTJU1ZPh97vfri2JrC0JRQk8tGHrtAK4xKXqAqoDxK&#10;rypavyJcCyp+D9MEF/CaKN3qSJ1KcDH/DmzkwWBVhDbYC3X6CteC8/IwzZoY3coo7eoYqFi+OES1&#10;Nk6/PsGwAVsaXx1vUBmrB4t4kJREaJZGalVG6dRh28pfdLmpjtEDSUWkdk0sOPZbWxsASBoSjbFV&#10;83AdvWFzillrhhVUJp9iiky3RmVAjWvAxbYpHSqWBwm49oILL0ja8xy7i1w7C5zbch1a8hwuyuSR&#10;OXYA2Mu3FjpVJptArechrOvSrGpTLUGEk4p4M5jyONPyOBAhKuLNAdDiruEGpZFGpeGGMEVh+rmB&#10;WlCnGn+1rGCt/GCdnADNHD+ssg/VjXOSTnGXTfWQS3QSj7UTDrfgjbYRjLISineSDjUX8tDj8TMR&#10;8TMV9zAU9jEV9zGXtNLkM1YXsjFVdrDUdLBUdzNXMlHhttbg1JWlMVFlt9LlM1RmN1PntNPm05Nl&#10;MFXntTeVdrNX9XTS8HDScrXXdHXQ8XQzdXUyTowPRqFqm5rrOjraunq6BwZHsV1rJkYnbl+/PXnj&#10;7v1bkw8uFnedevD4/swT2MhPPpi5N/3g9uS9idu3bt6+ARv54dGhCyPf2tHc0lqPBCeHdHxFQ1Mp&#10;rOMB30vdi+BGNDVVeYDqylwsOb8nq7Iqq6Imt6w2t7wur6I+v7q+EFDXVNIIFeFVNqOqwE2gWupa&#10;WupaW+vb2hra2hs7+1s7+9oBUKuZ7ta27vb23u7O/t6eoaHe4eG+kaG+ocHewQG4a033QM/QtcHh&#10;8UEQB0b7+0d6h0b7YEbHBoaGu4eGukZGusbHe8augXM0tbdWNDXmI1HFjU0FLe1ldU2FNQ35za1l&#10;1fV5TU1lSGRFc3NlZ2fzPzLy/4RvOv5fGXmQwNXxAGRrXVtH/WBvS1psiJIkv7a8iLGyuLm6tJ2O&#10;gpkKeJHIe1roRXg5JgW6pwa7e1toBdkbpIW6ZkV5p0d7p0V5gZgZ55OTCPW2KskMjfSzivC1DHQz&#10;cbXSsNSV1ZYXkBJk4GUhpSJA0BBBkCAQJFcQ9MQIWkIENT6CngzBTHWFifoKKz0+PyelsAC9sACt&#10;iCCdtAijhACtsiS7ggizsjCjmhiLPC+NmgizkhADtCnBrCHFqivHpSPLqSJGry7JpCXFoShID6bp&#10;yfPqyHJrSnOAEbCpI8WpLc6mwkenLsioJcaqKc6mL8cL5mjJcmsr8OqqChpoiOhriuiqCxlqi5kZ&#10;XjXUETcxumplIe/oqB4QYJaa4VtTn9LeXdTeWzx2DzU4iRyZae+93dDYlTc3NxwZaKUqzgQpfhEG&#10;gKYok54oi6kYu74AoxQtvjAlZORtdITb6uPWXvQ/mm58PNM8dx+1NNtzb7hKW4pJiY9agYtCS5AB&#10;MvKdgze7h2+39o/3TNxqnxgv70LFlGWGlaf4lUb5V8UE1EX51YQH1IUH1UUF1kItawC+1WFeFZCX&#10;dyvx9y0Lc8n28y+I7pwem0I/nd1enV1ff4Leerq2CYCN/L3Jxds3n0/f23j8YH/u4fHDKczs9N7C&#10;k4OFp/uzD7ceP8LAS7k+ebT/6AHm8cM9bIH8yxcLZ8/nT5een0O9a7CNa9Brr1cWT9aXDw62z3qQ&#10;3XbGlvJCQpJcrOIsdKKMVDJsdNLsIIFqiiU4KCV5qIXZSMP8TWsaIxs7YquRoXVtYVXIoPr2kMbO&#10;sPqOoLp2/9o2v5pW/+oWvyqULwTSH1DdBjWLh1R7TwSyP7p1KK59JKFjNBHW9GCzZTAWgBqIAXub&#10;+6IujHxLbwS2Rj6mZTCudTAR2RGTEG1qpcWlzkeqyIyvyEyozE6pykOtzEWpxEuhwEMtw04pzUEl&#10;x80AkGKjlmalkGOHFjiVYqeU5aKX42cSYCJXVhDyjXRNKImOLgpLqIwJzAuILI1JrE3Pbi6u6Gpu&#10;GuhvGxztHLrRP3Z34Nq9oetT1+/Ojt15eOP+3J2Z5/ceLV5w9+GL2w9egMG7D5cmZ1fuP1mbnlsH&#10;EUrmIR4srANAcv/p6oOnazAz8+uPnm08XECDZHpu9cGT1emnK1MLy7fnl+8srD7ZPry3uBpfVuAc&#10;5+2Z7u2W5uiR4eiV6e6V6emT6eWb7RmY4xmU5xFW4B1W4BuW5xeS7ReY4e2T7O4WZe8YauUYYmEf&#10;ZGbvb2LtbWDqrGVor6Zvq6ZnpaJtIKOsJsYjwCQqJczCxeEdHHbn4bN7T1duPFruGJ+u7r5e2TFe&#10;1notr34wq7o3u3awon+q+eZ8ZtNITFFrXvNYefudsrbb9f3TdX33kSMPW0YfDdx5fuvh+t2Z9amH&#10;6KkHK7NzG9MPVxbmMW2oEWVZTRY6Jg56KkFWSi6qK+zkUCsYfhpSfhoyAVoyIQYSDjIEJyWCmxqH&#10;jw4flvIAAToiQXpiflqo1P0CMChERyzCQAqOApP56AiFmIiFmUkE6QkBosykfDR4ArQAfF6qK3zU&#10;OEL0BGIMREJgLwMZDx0pDzUxHy2pAB0JPy04MzFIBOlJwSsZnJmTHNLxWLkP1dd/W3IWC9wAB8BD&#10;TchPRwIiLOXhzvUgslMSgAg3xoEdPRhhJcEFQAvMEiDYSPHo8aDyeTpcaP1P2isIBgICKmxBPSU2&#10;ghyMg4QBB5f+CoIRB8GEi2DBR3AQXoEgQghQIqCFi7F95DW5SNU5SUSpEKXxgZMjnaM9qD7wRtKN&#10;6uhq7Oyq6+mu7uyo+GPXmh91POAfG/nGppLaugIkqnxouPVb4/h/auQBFxYeTmAGBlrArouuNT9o&#10;939EU0t5HaoURJBfGPm2rrreQZS/vys9NRELJSl4rmgI8cnxcXFwEQjAFUjBg/wKgACBQ4yDS4IL&#10;IrQLH4FDiMAjxiEgxsEjROASQBCSXCGhIiCmJiCgwCWjwGVlpBBipeWjJuWlJOIkhb4xYqfE46bG&#10;A68NQUp8MWoCPnKEEDVCmp5QnArHRJTDQoLdTJxJnhFHlBIy8lqiXGxEV8C/IHg9ywswKokxQ1/2&#10;msramMlZmV21MJM1NZUyMpU0tZKxcVS2clSydlACia2Tkp2jkqOLqou7hoOzmpO7ppunjountou7&#10;lquXjpevgXeAgbefvm+QkX+QsaefnruXtoevLsiDIsyCoyx8w428AvU9ArQ9A/S8gnR9gg19Qw08&#10;/HVdfNS9AnQgax+g4x2s5+GnBc7g5qmXnRP17h3U9uTs5CVciv7/1Mj/seYdnPmbj4et+qVK+VOs&#10;lL+Y+SMXIh7ie7d3mAtjDoAd+mVgsX56cPZq/+Xr/ZcgXnC2fwb4wcvDOh7w5uztq5PXZ4cvj/dO&#10;DjFHR7vggZyCmefHrwDQ2qqHL8EI2At27WOODw7OMTuH5/tHJysvFkY6y4McOmPduiLt+iOsp7N8&#10;l8qjF8uiZnMC5gtDN+uSur0N01R42zz0ewMtekItXtTELdYnPCkNnykIvh7v2uFr0eRp1hrs2hrt&#10;15kePViec729fup6/71bI3cmRsZHB/q7O+rraoqLCoqKCvIL8/IKsnPyMrOzM7OzMvKzc4pyCkrz&#10;i7Mzs/Jz80qLy6oqqmuq6qsqaktLKouKSsrKKkpKSsrLS8sriguKcwpLckvK84rLcnPy03ILoDrx&#10;otKs/KL0vMI0MFhVW1JVW1ZTX1FbX1XfWFOPbGhEIRtbUY2trajv7ePb+gY7sDXy3SM3ekZvwjXy&#10;gzdmLht5wJ8aeYjvRn7k1pPhW4+Gbj4cmLjff32ye/T2dyM/cmHka1DImobGqrraqppK7OKuxSXY&#10;xV0Li7LyC1PgMvmc/Lis3JjMnGhs45owmPSMCCzfdHxWdmx6ViSYk50bn5OXkJufBBt58NjLq4qh&#10;hwzpeOyXEFgj345dUepPjfzYvZnLRh5a3/XG/YHrkz3DN9p7hprae2uRHaV1zQVVNVklZUk5uWFx&#10;CY5enlZ29ioamoRE4OMxgpSYBPcKVCBPTk5JSkpOTEzKzSMgKSXLySPIxsnHwMqJR0xOQklLQcuI&#10;XfOVm5mdi5WTh5GFk4qagYaclpKYnBgfh4yUgJKajIyClIKMnJqYALyBmspzWMjRmMmSmclQmchQ&#10;6gsTyjKB9wuEqRSpoyqjiwaLvTI9SGAd76zODAPreC89Ll9DXoCfEd+Fjg8yEwo2Fw4xFwu1EL/g&#10;soW/rOPDrSTh6ni4Lv7CyEfbyYGREGsZd2Pprtqsv79/83rv4Ayze7yzebS3foBZxjp3qF74spEH&#10;QIr5kpGHdTxgB6rVhfpQvzzah5pKL704wWzvLC/uo5dPdtCHG+uHYNc+5mwPKpDfWHx+gO1Xc2Hk&#10;D7HdXcDJ93cwmO1dzOYW1DxkD/MSs322sXa89Ow9euULeuUv6LX/Qa993UB/RaO/rq1CoNe/bqK/&#10;bm6Ckf+DXvv7+ur/bK7/fXvtp9Vnn9efHz2dOV97/noHvbu6/Opwfw+99uYAc7D6/BSzfoxZQ6/O&#10;f2tNswstRHkh5eF8539j5CF+b+T3tiEuG/ljDBpsHu9tgwl/e3c0M9CU5m1QEWFYFaVdHQkBV74D&#10;aiO0i30VGrB6HWz2ZNq0JZs1xxkCkPFGsHBvijWAR1AJxmAQAHeBB4DJ7SnmHakWnWmWnWlWrUlm&#10;bcnQgqsAsNmXbd+bZdedAdGVbgsn0Dqr8abtKVYgNsaAs5k2RBtWhGrXRRuikiwa40xaU6zgqnaQ&#10;N8SbIJMtmpPMIe0O7mGUbkOcYV2MfpKDSLytYBW484EqsIsHc2qiDUqCNfJ8lWpjDMFgeYgWTGmQ&#10;RlmwZnWEXlW4bqGfSqQFX6qLFCDFWRLM7Mp2aEm16si068p17Mxzakq1zPFXzg9SawYPJ8uuK98Z&#10;jEA9jqFONfZtuQ7dRa69Je7dBS79RS518YZD5d6lUbpp3nId+U4tmbZt4CEXuPTkufbkuPfkerVn&#10;+TYkeXjqSjRkR30+3T3d3YbW48Vs7u2tAcCr+giDeQXe754/+7qxupgWf1NXc1JHu1/H4Ke+of9+&#10;sfRxE/1qb/NwfxVzsLx7uLKxsXi6tfN+Ze+vz7e/Pl+cCfF/oq2MUZPfk5V+pSz/Wv7qDy4e5h8a&#10;eXm5EyX55woyU3oaf+1r/7q+dPZs4TUGc4be+vnwCD15Oz/Yv7Mk59eTvZ2FhbcHB9CPDFYHY//K&#10;BALehF/J/xnwa/4/47Jh/3f44agLo/2P+a06/rLp3lxd3EFDXwHuoFc3V1YwaDR6aeXt2fn5yenJ&#10;0fHb128+vv/w/vWbz++h3jUf377768+/gM1P797/1y+//vXLz5/evAP89y9/eX9+/uvnD5/fvX51&#10;cvj27Ozdy5cgvjo+3t3YeHl4+OHVK3ATZ4d74NWy/GwOPPmrS0/XVxY2vpfJg3sCIngOL+7w5TsJ&#10;7V17BriQ7xdcHrww8pBwv+TiYWALD66WcAKmXRh5yJ5f0vF/auR/J98h/oWRhw8BcRu9gNl8jtl+&#10;vrvzYnd7YXXpwavj1ZO9F1ix/rsa+Qsdf7L7/Azr4i8Am2D+RSuby0Yemo/laP8F3FAeNvKXdfwF&#10;YPC7lJ8D7G4/gaU8uGOwlD/ZW3l5uD43PW5rqmGmp6itIurnamZnquJgoVqYFtRclpwUbOdlpexh&#10;Jhdoq+JiIOakK+ysJ+JuJOFjLgNwN5Ry0hG11xa2UOdyNpHws1NPDXMuTg4O9zJ3sVDwsFP1dtTw&#10;dtCyMZQ3UBWJ8rVqLI3NT3SJ8FBL8VFL81JK9ZBL95DO8Lya5S2T769QEKhUFq5ZEa2f6aOQ5n61&#10;MEC1wF+pOkyrwFsOrpEHF8yiAGVAob9SgZ8iACRwWzCQ5PsqgAiAloH1likMUs4PUMzzVygOUQUx&#10;yJg1xVUcKoePNyiJ0KyM1WtMNatPNgEjULE8VrvDLh5OqmP0wGBjEtSyBtCMLYpvy7RuzbCCk94C&#10;p75C565ce2SqOdjbnmvXkQd9J9pTCF1je4rdOgucASAZKPcCgMtvdYJxTaIJErxPgUtxqXtfhVd/&#10;pTdI6tMtkTl2HUUuPWUe/dU+UKV8ti1W0zs0Zdk1ZNjANGbaVidZAqoSLSoTzMvjTCvizSoTLKoS&#10;LUtjTPJCdfOCtAtCdAuCdC5q5EsiDHNDdDKDNDMCNbL81AFwBX1xuEGkrViii0yCs1SkpWCEJV+A&#10;IVuYOU+MjUisg2SouZCvMX+IlRT45BNgKR1sI+tpImavJ2ylJ+lgqW5nDlB1M1ey0xXxMpdwNBRw&#10;NZNwt5J2NBZ3MRX3NJO01eG31Rd1MLvqZK3o7qDm7arr5aLn5qjr5mzk6mySnBiKhMrMwQfk1s7u&#10;rsGhEcjIj1z/o5G/O/3o3v1H2Or4x5MPZu7en749CRXIX7918+btGxM3r4+Njw6NDPYNdF828qiW&#10;uiZkZUNTeV1DMVzeDrhoPgP1n/lu5LHkwvxg5Mtqc0vrcssb8isaCyrrC6sbi+ubwW/0FZeNfGtr&#10;/YWRh269qwXbPr6tvaejs6+rZwC7ktO3dVwH4KVc+0YGBsaGhieGe4e6B7EiHsTRsYGJG8M3bgxf&#10;H+sdH+2ZGOse7Ue1NRSXFyTkpYcWpIcVZUfmZEZ0tJc3NOY3oYrqm4tqGwuaW8tqG/IvGfnG7p42&#10;uGvNv2/kAfDM9k7sge1N9U3VsIuva6yAjXxdY9mPRr69cXykOy02RFNeTFNGRFdG+JuRV70a5GiZ&#10;EuabFOKdGOwV5+vsbqoZ5WFVnBicEQ4GPeOC3ADR/o6Brub2xsp6qqIm2tKaCgIS/AwstLg0JAgY&#10;KiIEBR6CEgfBSHKFi5aEj5GCh4GEi46Al5FYjJdGWphBSphBXIhOQpheTIRWVJhGSpReXoJVToRJ&#10;SYxVXphJSQQy8rCXB6iLs2rLcOjJc5uoChqrCGhdZdWV4TSU4dGX5DS4yq0vw6Mrw60ny6NzlUtJ&#10;iEFbmlNXmktbksNAns9QSUBXgc9QTVhfXdhET9LUQNrcSMbUGMLaWtnX3zwx2Tu3MKK8NrmpM69j&#10;uLxrtLJ9pALZX9zQnd82WlHVnVvQkZ6NSqrsz28dKX80NxTgZXRVgEpZmF5RgEZVkE5TGOpPbiLK&#10;ps/PIEmDJ0KFkOEgttIS7G9L31odefIQOfcI9XiyeeVJ3+RItZooLThEmZdaW4hRR5gJ0Tl4u7V3&#10;Atkz1nXtVtfERHVfZ3RpRlBxgldBuHtRiHtpIGzksTo+wr86wrfym44H0bXYz7skxCM/yL8gGnVn&#10;4P7G/NO9jdn1tScbG7CRf7a6Cxv5WzeePZremZnceTi192Tm4Omjo7lHu3OPMc/mD+Ye7z19fLgw&#10;dwyYmz3ASvmDZ0/P5p8cLb94tfT8/NlTqGXN8uLLF8/AyPE2+vRg+6y1oc1YS1+AhUWQiV6ag0mG&#10;i1mcmQrqV8NGLcFGJcZGLsZJIcxGGuJn0tqV0jmUjuyOQ/bEVKOCa1uDANUtfnXtgReAkZqWwGpU&#10;QBXSv6TRu7gJoqjRq7DBs6DeI7/O/QKwWdLsU9kWWNsVWt8T3tAb0TYa1zYc2z4U0z4Q3TYQ2zoE&#10;NhPah5PrkGGxkcaGCswyzDgydAh5Rnxldkp1PlrYyMtzU8mwU17lpJblor/KQQsbeVkOyMhLslFA&#10;I1y0PHTE4oLMbv42iSVxsQVRieUJUUUxmQ15JR21FZ0oaAnL3sHukVsDY5N9I3eHxu+P33187c4s&#10;4MbU0zszi4C7D5fuPVoG8faDFzcmn9+8/+z29NK9h6tTs+v3H6O/Mbcx+XR9ah4NAAlgeh4NuPd4&#10;ZWpuDSQzzzYfPt969GL78RLmyfLu3Pre3NrBw8Xdha2T+yub6bVVHslB3pm+bhnOLun2TikAR+dU&#10;J9d0J/csB/dse6c0K/sUS/skK/tEG6cUZ/dMD988/6DikKDCoOCioOCCwKD8gKD8wMC8gKCcwJDc&#10;AN9Et8BEd/8YLx0LHQNLM1t3z9sPn008fDY686J36mndyN3spr7Umo6s+r7sut6E0raY8raoqnb/&#10;nLrwIlRu2430+tHk6sGCttvZjdfKOu42Dz8avb92ZxZa4vXe/ZWZWfSdyWfPFveeLey2NA3qqRlz&#10;M7GKcrEIspJLcVGLs5JzUeCxECK4yAk5yfA5KXG4oS4xCE7yK1wUCG7KKxfwUOEI0hMKMRAJw1ad&#10;joCfBo+PGpcXO85Lg8NHgyfIQCDESIi18HgijESCdPgi9HhCNHj8VAiAEC2OMA0OP+UVQaj7DSn2&#10;awAIPmoSfmoiARpiARpCITrI+8M3B1foc1IiLsrzYaDvA+iJAOCuclHhclMRQP12IDWPx0Z6hZUE&#10;ATaxfXWggnpuKrCLmIuSENwiNw0pEzEOJxUpMwk+NQ6CgRCHgRCPmYSQiYiYBgeXEvENahywF58c&#10;gaDBwyPF2nlGfFxaBIIZ7wofGQk7HkKADCFGjVBlJ9bkJFNhIVRmJRQiQxRE+U6OdI71tvR1t3R3&#10;o8CbSkdHXXdnTUdbJWTkO6t+VPCASxb+MpeNfDOyDDbyIPmjkQf8qZGH+VMjD858Wbj/S2Aj39AK&#10;tbVBospbWiuxRr62bwjl4+NATY7DSkNKSXCFiZqUkYmGmpWGip0WiizU5IwURHQkBLTExMwUZBw0&#10;ZFx05Nz0pJy0xByUhGzkRCxkxKxQJGQmvcJAiGAkpBRgIOWipuelE5Lg4WahYiC+IkBLxkVOwEWJ&#10;z0gMLW8CfQNERSBJRyxGjytKhyNFRyBIgtDjZzIXZzMRZVBgwoWNvI4oNxvRFWoEgoeSCFq/QYTF&#10;QBX6EhhgoCNiqC9pYCAOMDa7CjA0lTb6jrGxlImJpLn5VRMTaTNLOSsrBQtrBRBtHVRdXbXdPHXc&#10;3bW9fA38/Y29/Qy9vfVBHhhoGhxm6RNo6BmgB2l6X213Hx2ooN5Dw9Fd1d5FxStAz8tPF4w4uCjb&#10;OCm4emq4uAN0IqPdDg83zk4PX5+/AZwcne7uYP7XRv73Ih4LOPCbkcceCIn4Cy679R+M/OVdgB9v&#10;6AJwE/+4Iv6HTRiskT9/vQfxZv8VyAEvD87P9qFiecitw3Xxx6cnJ2eA05NXh5ijk91TMOH88NXr&#10;49eANydvACB5dfTqzemr9+dv37588+rk/PXpq7evPxwfvYa6t+/t/+X08HF/S4m/7UhGYEuA2VCE&#10;zUyO/9OCkOfF4QuFocvl0TejHYoNxNrddK5H2t9Odp8ri3heHTtTFPy4JLwr2KzBRavF02Qg0m04&#10;IQAZ4pbnblHk51QW499cmlFVlF6Sm1ySn1leVlhcXJiTl52Vn51dkJNfUlBaDkn2stLisqLi8kKI&#10;qorKioqy8vLysrKy0lIQK8rLwUhVSQnYLC2vLCuvLCkpLyguyy+tAOSWV+WXVWTDlJRlFpWkl1Xk&#10;1tQV19aV1dVX1jVUNzTVNqAaG1uamlqgxjWojm5Ud29r70B7/1BH/2jn0DcjPzA+BTeRB4zcenLt&#10;7vz4veeA65PPsFzy8t+5dvcZ1ET+u5EfvDE9MDHVM3anY/h6x+B4+8AoqmugubOnqaOrtgVV2wg+&#10;4dZV1FaWVYMHBHW6LynNLyzKKihJyy9OyS1Mys5PgI08DLan/DcyMqMBWdmx2dh282BaTl7CD0a+&#10;ohr6EgLbsgYy8lDXms7WPzXyo3fvj92bHrs3A0n570YeblwzCO7/8I327pHmjoH6lq6yemRhVX1O&#10;aVVqfmF4fJKTl4+dk6umrh4RMbi045CRkOPh4F828hycvCKikizsPEysXHTM7LhEZMQUNOQ0DDSM&#10;LKxcvCwc3Jy8AmAXNQ0jJTkNJQkFCQEuCTEeBRU4moSYkIiamAC8dZorclkr0lsqUFrK01orM7hr&#10;cTqoMDipMdljW8a7aLCAHIw4YqW8szozGAFcGHmo7ak+92UvD/euCTEXu5DvF2XyAHg81EL8cnX8&#10;D81qYuzl452UEpyVo52Uvc3l2qvS/+fD27cHR2eY3ROoBfzaD0b+EIO+ZOS/cQAt/AgpZsDe1voh&#10;ZvN4bxuztox+sQCuX2+PDo+3No821t/sbr8/3Pl0dvRyb+t8f/v8cOdwC31+vA8ftb+xBqn5rdWj&#10;rTWITfTh+vrhxiY49gC9Ds4GrQGLXj7eXt9debG39PwAfAh+8fx8aenDytqX9Y2fNrbera68XVt5&#10;jV5/tbHxcgtak/Nwc3V/c+lwe+X8ZGtrff7V2e7G2nPMDvrgEHOwv/PqYGt//dnRzur+zsr29tLB&#10;0cbewTp68zms5uHH+IOR/ybc/yDiL7g0YfloC+oaDz263xv54+3Vox1oqduj3a3DzeW/fziZ7mtI&#10;8zaojDSqjtapi9EDNETr1UfpggjALp2q351hXRuhXR2mCVe+N8cZtiaZgtiSaNKZZtmWbAYreFSC&#10;MRiHAYOwkYeTrnTrtmTz5jijlkSwyxyVYNIYYwA2kfHgEHA4GIEq5QFw0hBtCGhPsaqN0EuyFcn1&#10;kIPtPIhgQlO8aWOcCTLRvCXZEiRV4VCPY7jGszZaryhAOd1VsixEvSnBuCbaAJVi2ZJqle4GGai6&#10;WKPSEE1AdYQebOFhLw/V4EfoFvirxNuJ5Poo5vspZ7jLlIVqwca/K9uhPcuuO8+pKlrfXoHURZWq&#10;Ns4I0utFbn3F7kPl3gCQd+U7dxe4dOY5tWbZ9eQ7dufZt+fa9RQ5w51tugudeoshU9+WaduV49yd&#10;696a6d6a45fgpl2THvTpePPVwQ62NdPm/v7Gt2br4N/o8PAEjf66u/u2q2PWwWHJ2va2jv6sn//X&#10;+We/bKydohfPwIt74+nu/vLR3vr55uaXNcxfn61+ffZ0KthjTl9lR1Vu96rkW2VlrGr/UccDLoz8&#10;G0jZgxGskVeQfycr/0pB6UBV+ZGa4k5q3NeNpXfLz19jMK+39j/tnbQXFKf7+5+uLr7a2Xy1vwd+&#10;NqEfwD8z8tDr9pJk/18BW/L/jAu3/m/yw1EXIvsfcUnH/87IY/vIr2A21jZXl7bX1k7397dWoYWj&#10;//Ll1//6+a9//ekvv3z6GfDl/ecPr9+/O38LEjD466efP7/9+BPIv/z637/811+//PzXL1++/v3v&#10;H1+/PtzZ+fDqzU/vP74+Ofvy7sOr41NwzlfHxzvo1denR0e728vP5sAV72h/8/x07+wYA61AsLcB&#10;HsLWpSby3+/zb/cTNvIwFwoe9ukX+WUjf9nFw4BBaPy7kQczwXxw1Ldi9j9x8TB/buTRK0+wPP2N&#10;5QUAbOShE3438uBauo1e2N5c2MMsHu4tbqzNvjndOMY6d0iy77/AAq3jemHYYQUPJxebf2rk4b0X&#10;Rh7mcO/5DwXysIu/YB/zdA/zBLC7DXi6szUPwGxjvzbYen64u/zkwYSdmaaRlmyAu4WpjqyLpXpa&#10;uNNEV3F9fpiLsZSbkYSHsbi3iZi7noCXvpC3gbCvkWiAqUSgmaSfqQSMh6GAr5m4u6FUlKtBSZJf&#10;eVpQcqi1q6W8m5WCl52avZG8oYpItI9lQ2FUdoxtlJdajItcrKNUlK1ItA1/rI1AoqNwuqtEpqd0&#10;hCVPuocMoCBQFVwSQ004qkI18zxlwQXzggw3qUx3aZgcL1nYwuf5yOf7Knzz9QHKub5ycN19nr9C&#10;aZg6IMKSO8dXDm47Ux2vX59sXJtoVB6tA2ID1KPGtDnFDC5+h5072AS0ZVqj0izAINgFS/n2LJuO&#10;bFu4jzzcUB6umgfX0pYsa3DVRWVAzeLhiviuQhfoy85su7Zch6Z0q+II7YpYA7ALjIDxzgLntgKn&#10;vgqv9kIoac13bM6GlvpoyXPoKHLrLHbvKvEAsb3QtSXPCdBW4ALnsKkHgASV49yS64LKcalLta1N&#10;tKpPtqlPtG5Mtm1KsYPyZJuGdPuGTIeaVJuaBEuIOKvqWPPSSKNMX9WaePPyKIM0N9kEB4lwC94Y&#10;W6FYW9E4R6lIa7FgS9EIO9lwO/lQO/kIR6VAG1kvS1kXCyVXOx1HKy07c1V3C2VHA3E3YxEPU1Fn&#10;EzFHE1FnU0knY1FHPUF7PUFHY3FnK1kXW0UPR3UfNz0fNwMPZ303ZyMXJ+P01Mjm5mpUS2NLG6qt&#10;o71/AOq0PjR2fXTi1kXXmjv3H96dfgRxf2byASTlsdXxU7fu3b1x5/b1WzfhrjWj10YGhwd6+jo7&#10;u9vau1Ct3408vKzrRYE8bOTrawvravIBtdXfRHx1Zc6Fkb9MVXVuRU1eRR3k4gFVDUU1TSX1qPLG&#10;1somVFVzSzWytQbVVgtuq/W7jm9pa8Z+wdDR09cN6Orv7gAfwns7ewZ7e4f6AH3Dvf0jfVB3mmsD&#10;g2P91yaGr08MjY8PjI52jw13jQy09rbVtdQV56dG5ieH5sT7ZUa5J4fYx/mZh7no+dhqRIc49ffV&#10;NTYV1DbkNrYU1SMLGpHFDc1FjY2lF0a+q7sV3JOOrlZUx7/l4mH+aORhFw9HuI88NoFayQOgrjVt&#10;DQM9qLhQH1NtRWM1WWMlSRttRTtdZTPVq06GmimhfskhvhnRwbF+7q7mep4WesFOFm7mBrZ6mkbK&#10;Mjqy4mpSglf52bgYyGiJEaRXEGR4EKT4CEoiBB05LoCaBMFGQ8xKTcRJTybEQSfBzSTGRSfJSy8j&#10;yCwvzqYiw6UkzSErwQSQkWSQk2ZSkWNXkmBTkeCAdLwYq5o4u6oYm7YMl4YUu6Y0h7okm6Y0hIE8&#10;j5Ein64Mp5ECr4ksn6E0r64El6Y4h6YUl76SkJGqqIGysK6CgL6KsJ6ykIGGmJ66qI66iJHBVRNj&#10;OT0DSVdPg4gY56gEt+RM/7L6FGRvIaqvCDVQghwsaegvrOrOLe/KLunKKurIKGhLy2iKz0Qm5vdm&#10;paISivpyavoLbk53RIbbiXGTKgjQKAnSqgszaIkw6Ykwm2KNvBApQpAcIcdF6mwsdXO4BIO+Bhv5&#10;5486YCMvy0OiyEulLkivJchgKMGOGL4+U9861Np/vaF7sGN8vHViNKOpPLEpP7Y5KxKZFtGSFFgf&#10;FdwYFdoYG1wfHVgbFVAT6V0Z4lEW6FMV6lrs51Uc7F0UGlAY03Sz9/7G/Nwu+skGem5zcw5bJr+w&#10;tjO7sDF1f/n2ncXpyc3Z6b352dOFxydPZ6GuNY9mth8/2n6xcPb08eHc7MGzpyfP509BMjuzD3jy&#10;aH/5xSuwd/7J0dILqJX8/NzeytLp1sbp4d6rvs4BJ0u7qwICYhysUpxM4qxQpxdYx4uzU4iykoly&#10;kPMx43u7aidnOOSWeeZXeFY2B5Y3+te2Bte3h8Aivr4jCFss/83IVyH9K1D+5S2/UYbyK0X6ljT7&#10;AArqPfJq3XKqXbKrnDMrHDPKHdJK7VJLbFNLrNNLbLJKbfPKHQqqXIsbvMqQ/pWo4JauuKw0BzNV&#10;DlUeUjUOEll6XAUWMiUOcqhMno9SlpPiKhuFLDetDCedJCsVuOdX2ShlOaA+8jLsVJCR56DhpyPh&#10;Y6O09zDPqc2KzYuOK4zLrMsvba+t7EAiBwZ6x293Dd8E/3zXbj0eGLs/MvFgYnJu9NbDicn5W9PP&#10;bz/AFsU/WJ58tHbv4ert6aVb9xcBYARr5Demn2w9mNsGcfLx+r05NGDy6QZgan7z/sLW9LPty4AR&#10;MA7vmpnfePx89zn65bPNs+lFdGV3Z1henHWkrVeWq2uGg3MqhEuao0u6vXO6tVOGpUO6hX2mtWOW&#10;nWOWk22qg0WCrUmMlXG0pXuOt2eej2eOt0e2l3eer1eur1e2j0+uX3BRkGeKq39qQGhqRHBcVGZx&#10;6dDN6alnG2OzS5335soGbmSi+gEFrcM5jQMJ5a32MTl2cbneWTVembX+2Y3x1YM5bbeTa0fy2u6U&#10;dE3W9s8M3F25NbsJG/kHM2vzzzH3Z5afLex2tAwbaBhz0jEJczBJ8zLw0eGLMJFIstMK0FNIcjCK&#10;stDyMZBKcNHyUBN+61RDB7lvAQZiQUYSAD8tVPwuSE8sADefocHjocLhokCATSEmIiEGIl4aaJOH&#10;+govGCdHYEvjEYLUuII0V4Ro8ITpcIWocfkorkA175REAF4qYgAfDRE/NYCAjwpqbgPOxk15hZ0U&#10;wQlORYXDCw7HFt0L0BGBW+SlxgcjWBd/BWpJT3WFiwoX3FVwP+H7DCdgF5jJSYGHLaUn46UhEWai&#10;4qMl46Im4aOn4qYhZyUjZCbBZyYhZCUjpsXFpcHBpcPDp8bFJUFAXb3Ir1wB0EBF21foCfGgOdhi&#10;eUFKUm6iK+ByI0F9RY2DTJObUomFSIGFRIAMkRHieW+ke7Svrb+nvburtaOjqb29vqujtqOtsq29&#10;srUDxOrf0fbvGvmm5tKa2vw/NfJ9/6BGHgbshSOcDAy0gASc9gfn/s9paimvbymDjTy4Dy2tla1t&#10;Ve2dtf2DqLgYf3ZmCg56MvD2Q0p6hYwO+n4Dh4UEl4UEn5WCkJ2KkJOamI+eUhRcp7iopLkopTjJ&#10;JdiJRRgJBOnAPycxeMUI0oNXEpk4CxhhVBagk+HmURJU0lPg52cGb2NclISwkWclx+GkxAEvPCEa&#10;QmFqfDF6XBHaK1J0BKIUCF0+RnNxNkMhWkUWHDEqhCoPrY4oNycpHi0CwU6CqyzEoizCoiHLo6nI&#10;r6HEq6nMp6MupKMloqcjZmgopa8vAd6cDIykjU1lTUxkjIykDQ0ljIwkDQwkjY2vmprKgggGsflV&#10;MzMZCws5W1tlR0d1V1dtd3ddNzcdZ2dNe3tVRxd1Zw8NVy8tdx8dD19dgJu3tou7hpunlqePrpOr&#10;mpefrq+fnrO7mqubmpWtnKuHblCI/c7O8qtzqC3Mwd7hydHpf1Ij/5uIv+Cykf+djgfn+c25Yxd3&#10;/W7kocY1v+3C7v3hhiC3DnW3/8bJ4fmFcL8857fJWGDVfnYIiXXIrR9AEebl0SuoBP7iJEcn34z8&#10;6cvT05fvX314//L9u7N3b07evDp69fIQ/GJ8fLJ39D0evjw8Pj08OtrbBxwfnrx6+fbt2eu/vXv7&#10;f96cXKvMKfG2HErx7Q61GYtxeJwbuFAY+iDdeybD52Gmb4WpJNJR5Xas040Yh5kc/yfFoSsNSXMV&#10;kW3+Rg3uWq3exoORzrfTgiZSgnvjfBuCnKsDndPdLQpi/cqzY6sKUsryU0uLcktKCwpKC/NLizPz&#10;s7MKcnKL8opLiyrKS2sqymvKKqpLy0tLikpLi0tLS0tKSoqLS79TXF5eXlFRVlFVChWYlxcUlmTn&#10;F6UDikrSoV7qRakgKS7NKCnLrKjKr2sorW+oqGuEC+ShFi6AphYUsqMD1d3b0tPX1jfY3j/UPjDa&#10;MTjWNTwBGJyYGr7xYPjWI8DIrSdjd57CRn783sKfGnmw69rdeXhZV3DID0Yeu7IrZOSRXb1NHV0N&#10;LS11SGRNQ31lXVV5TQV4FND3CqX5RcXZhaXpBSWpeUXJOQWJWTlxsI6H29f8xvcC+WzsBLD3co18&#10;YUnmhZGvqq+saayuRzY0tTajOlt/6FrTf/3G0M3bI3emsFIeMvJjdx/90ch39IwiOwfrW3pgI59d&#10;UpmaVxyVmO7mF+jk7q1nZEpKRoW4gktKSo6PSwAiBdapExGRMDKx8fAKsrDzsHHy0TGz45NQwF1r&#10;aBhZ2Lj5YCPPwMxBRc1AQUZNS0FDTkxARIhDRkFMSExAgIdPRYTPRgZ1rbFWpDeXIzeXpbZSYrSU&#10;oTa/Sg4v32qjQAO7eNjLX+h42Mi7a7N76HBcrpSHpXyAiUCQmVCYpUSohXiQqchFH3m4Lv6yjr/c&#10;rwYQbScHgO18jL18nKNilKOSj4VsS3nK39+/entwdLqDOd3dhrrH7Cwd7GwcYrb+iZHH8k3HA8B8&#10;zMbq/sbaW/Bjv7ONnp8/XF//Aq49S88fXBuaGhuYuTm+OvfoFLMBrmVwiwnoqM31w431o621402I&#10;0421l1voE/Tq6TbYxNabY9Zg3wTuA+AYy8n25vEm+mB9dW91eX9taXdtEbO2vLOxtoPZwOxtbe1t&#10;bu6iN3ZXl1bn1jefb+0s7e+vHxxsHhzubK6/WJi5u/FiFjrn1tLBAXp94xlmbxVbIw8t6HohJWEp&#10;///cyO9urkG12Osv/s+ns+m+hkw/Y7hGvi5GrzZatynWANtnBlqOtdhXIdqUExlv1JlmCQZbk0zb&#10;U8xRCcZwXXxLogmIcAf5hmg92MiDQTAfnAQcDg6pjYCK7uGu8XWRuu0pFnCNPEgAqASTjlTLlkTz&#10;+iiDhmjDxhhondXaCL2udNvmOLDLuinWOMNZKt9LAcyBaUu2RCVZwJ3f62OMaiL1K0K1K7Atj2uj&#10;9Qr9lVKcxIoClJsTTerAQ8B2nK+LNQoz5c7ylEMmW8COHnb6IMJda0CsjzMuD9MGM8EhtTGGhQGq&#10;ZaFacB/5jkw7SKPnOnbnOeX4KhYGqfUXuXXmOfWXeMDtawAggXMw3lvk1p5l01fo1JFn31Pk3Ffq&#10;AbW1AWcocOzIth0u8xgu8xqpDGzLcW/J8axPc6/PDnq7t/z2GFLbB9vbh3tb0Cscs47Z3UBvb22t&#10;rn5aXf+6srYeEXVbQ+uxofGQhsZBbc3XrfV3y8+P1p/vbS8e7q2DH5lX6M2fVrd/nX/+dWH6frDz&#10;U0OlHRWpQ2mpD0r/0MjDCv4H3svLvZORe6+o8lJFZU5O6qG9+dfHk3/HrJ9vbx1v7LzeORqoRz0e&#10;n3i1sw1u9GQf/MAtYf9C5U+61sCmG3r1fn9J//tcHPsfcOHW/wMuW+x/xD8y8tvry+BnbfXFwt4W&#10;Glp/dW3tcGf37ODo/at3P3348untx49vPvz6+RfA53efwMhfvvwK4odX7/7y+Ze/fvkVfGYA/Pzh&#10;06+fPn397//+8u7d65OTv3z+CQA+Y3x59+Hdy1cH25j35+dHGMz58QF48sEtopefry3Pw1+EgPsG&#10;PwMgAc/hxR2Gge/kFnpxa/3PjfxlwNUJNvLQN4t/MPLwOKzjQQImw2yjsQL9Xxl52LD/r4w8DGzk&#10;N9FP9zCLJwfgRbLw+gR9vPutwv3VAQRs5H+w7TCwjgdc7L08BzbyFy1r4Fbyf2xZg7XwUGk8vPmn&#10;Rn5n6xkAvfL49HAdvfTIxkQ9OdLXxVrHxlipOC14BJnTXhZhcJXe1UAoxFrGSZM7yEICehs1EvQ3&#10;FAD4GfD76PF66nB76kDRx4DHRp7OVYvP2/hqoLVKeZJvaap3rL+Jr5Oav7O2k6mSvpJQnL9Nd116&#10;foKjn510tMvVWCeJGHuxOHuhRHvhFCdRyMi7S+X5KqS5S+X4KBcHa3lrMRgIIPJ85HPcr4LL5kVR&#10;PLh4XhTLwx3kqyKgCyyIcA4us42JRpVR2rVx+iWhaoC2TCtUmjmIcBf4uiSjpjSz6niDsijthhTT&#10;qjj9mlj9qmjdsnBNQHWMHsjLI7QqIrVBXhtn0JAILfcKIuzlWzOs2jKtkanmdfGGF74eXEjhxbSR&#10;6dbNGdawc+8qdOnE9qgBI2CzMc0S5APlXvDfKgHaCpx6yz1H6gKGavxAXptq3pRl01/pPVQDRgKG&#10;awNH6oJA0l/p21fhAyKc95R5dZd6gggPgthb5tuW796a7QJApTsCkGkODSm2AGS2MzLXpT7D/pug&#10;T7KrjbeuS7KujDVryXRsSLYuDNTI8JCPdxBNdBJPcJBIdJGOc5COsJOKtJeJcJALs5cPs1cIc1Ty&#10;s1V0Nld0sdZytdNztdH2tFJ1NBB3NxH1s5Z2NZNwNBF1t5RxMRV31BN0NxF3MBLzsFfycdX0dtGA&#10;auRd9d1dDTzdTF2cjLOz4xubqpCo+tb2lraO1p5eaPnTobHrYzduXzbygNtTM3emHtybfnhv+sGd&#10;qfu37t29effOxO1b12/dnLh5fXziGraJfF93b8dlIw9oRoFfAcpgHQ+AC+T/aOQBIP8j0LKuNVCz&#10;mpqGIkDt9wJ5ZNtvOh7ZUYfsaEB1NrZ0NbV2oXr7u3r6Onv6usGdAYAcjPQNdIOkb7BrcKR37PrA&#10;9ZvDAJCMXusZ6G3paKmurcwrzI5PTwyNDfUI8bDyttMLcjJyM1W2UBM2kee2URNw1BaxVubRlmKK&#10;DLQbGmxsQRU3NOYjW0uaWqGVXZtboGYASGQFEln1j4w8GLnIYeC28hed5X8w8uC3pwsj3wAt8frN&#10;yMM6HgDXyF8f7YkM8DTWVFAW55PhYdKTFbHRVnQ00LDT1/B1sDLXUjHVUNKUEb/Kzy7MSsNDS8ZB&#10;ScZMQkiNgyBFYBvRIKCEHBdBSYCgI8VhoiRgoSXlZqER5meTFueTkxBQlOJXlxdVkhaQEeW6KsQm&#10;J8qpIsktK8QiK8qiKMWuIsUBUJXlVJHhUJBkURRnlhNhUpXklBNiVJFgV5fmAlFXjkdNglVVnAWg&#10;Kc2mLcNhqMBrpMincxWqfzdTFjVVEjFRFjFWEzPQENNVE9FWE9bREtPXlTQzVbCz1fDyMQsOd4hI&#10;8EgrCM+riC+oiq9ry20ZLG8dqmgdqWwfq24cKCpuSStsSc1rSclpSc5EJma2Jme1pWS0JaeiEpKb&#10;47K7M9I7U3P6smomyiv68oZuNbq56UjwkiuJ0KuIMGiLs+iKs+qLspgJsxrw0guTIYQoEMr8VF5W&#10;CnevVaCXBp/OtryY71x60r38uPf2QLk8H5kSH6W2KLM6Hy1UI1+PGi6t6eocvjO7sv1sZ296dbmw&#10;syGqOiOkKjGwJiG4IT6kKTYMGRuJSoxAJoQ3J4Q1xQc3xgTUQV7ercTfpzTUuyjULz+qYaL7/sb8&#10;w83lJxvop1tbc+iN+fWtZ+uYucWth7Nr0w/Wb9148WBqa+7h4eMH+48f7s3PHSw8PZx7jHk+fzr/&#10;5Ajw7OnJi4UzEOdmj2ZnoDkXtfNgJpj/4tnR+ur5Lubtwd6b7tZ+S2NzYU4OPmZ6UXY6EWZKGW56&#10;CTYqUWZSqECejVyEnYyL/oqLnUpZVWg1Mryk1q+kzierzCW/xr2k0bus2bek0RNQ1uxdjvSpbAmo&#10;ag2sbgsCVLX/RmVbYEVrAKzmS5p9SpG+IAcjYBzsrekMqe0Khdw90q+swbuk1iO/0iWr3DG91CG9&#10;2DElyyYsSEddnFJTgNJIhEGOAU+RlVyRnQwqk+ejlOEgl2GnlOOhk2anEWOC1ne9ykYJNa7hpJHn&#10;gjT9VS46MVZqHhZyQwuN1JLE6MyI1NKMira6pv4uJLjSjd3qHJjoG7w7PDY9fmP22q3HE3ef3Lw/&#10;f/PBAqzjQbx5/9mdB8v3H6MnH63dnl66Mfkc5ubUi9vTK3dn1gD3Hq5PPt6YerIJuD+3Ba19+nT7&#10;/sLO9DPM1Pz25NOtb8xvTy3sAB7Mbz18urHwYv/h3M6TF3ubR28a+/vcon180328Ul3cUuzcUx09&#10;0509Mpzd0x3c02zcMyApb59maZdq6ZBm75Dh7JTl7pbn41no75Xv51sU4Jnn45bj7pXn5Z7l6ZLm&#10;6pbp4ZrtZptg7xjrZhvknFlS0DU8fn1q7vrM4vjj9cbrDwp6ruX3TpQN3C7qup5Z15tU3hZR0iRm&#10;5CRj6e2ZWpXVMlHS96B27FnD9cWq4ad1Y/N1Q7OdN15MPNi4/WBtcnr13uTi1IOlqZkXmxsvB/pu&#10;muhZiPLwC7EzctMSSHBQ8tMTiLPRMRJdYSTCZSLFpyVGcDGQcNGScNEQclITcFDhA0ACw09HIsAA&#10;re8Kl6iDHNbfUGU9HR4fHSE3NVRiD84pxEAiQEfAQ4XDTYXgpcIRoMUThirrCYRo8KHKeipCaElV&#10;cgIQ+amJBGlJBGiI+ajwhelJsNMI+WlweSjBgQhBOnxRJmJuCgTYhM8GIj8dHvSVAB2eCBMJHy0u&#10;FwUCwEmOgCQ+OYKX+tsIuCFuSlw+GgJBelIuCmiZWR5qYn46Mh5qEgAnBSETIVQmDx44MyEuiCyk&#10;BIwkeBS42MsrHgQ10RUGUnw6QgR4fsBkJjwEDykuLylCmBIHqpHnpNTkpVViI1Nip+QhQ8T5Ot8e&#10;6R7qbe/pboPeTtob29vrOzrAFb+69RJtbTXfqQMTsPzo5cHeCyOPRJXDRh7Ef7OP/AV/NPL9/Shw&#10;Wz84938ObOQb2ypA0gQZ+fLWtor2ruq+waaUpGAeDho2OmIGGkIGFjIuaU4eDVFuXQl4+W1GdWFq&#10;FX4qZT4KZV4iGU6EGCOuFDORIheVphC9njizviSTngStliClCh+pHCeOGBOIpNJsLAq8EppSXHwM&#10;9GS4LGTgZUD0bQVg7PdDgrREfGRQ1yBBKqhrjTQdgS4fo4UEux4/hSoHgTg1QpmLUkeUG7yuGK5A&#10;6/cqC7Epi7BC73kyXEpXOQGqCrzKihCqKgJKStzKyjyqqnwaGoKamkJQVBfU0oCUvb6uuKG+pJGB&#10;lInRVTMTWXNTORAtzORBYmosbWwoCaKVhbyNlaK1taK5lay1naKtg7K9k6qTq4abp46njz5URO+l&#10;5+ml7eauAeGq7uSsAqKHp5aLi5abq8HC08kPb85fnp6fHJ2eHp8d7sNtZY6/6/jLRv4y3ww4xI8u&#10;HgY24z8cBcDWwn/jDObg4Pybkf/9Xvicly386f4rmLPD85PfA0/4bf6l/jOnx+eAs5NXZ9ie7yAC&#10;Tk9eQZz+Vhd/cga2zs7OX758dQ7+A8/G2eEp4OXR2evTV+9fvwG/HoPfnP/65cvffv75Lz99+vnT&#10;+18+fwDJl8/vwXP4+vBo8/nC9pMHTwbbkAkB1X6WyACL/gjbiXinp4VBT3IDxyNte/2MenwN6+2U&#10;bsbaTya6TKW4zRUEopuSJrN969006j202gKNu4KsxuI8bqUGjif6jSYFdEV7tUZ6ZjkbJbmblCQG&#10;IEvSmyryqiAHnZdXnF9QVlJWU1VUUZZfUlBQlF9SXFheXFReWFhSkA/1paksq6gqB7GsAmyAqVCt&#10;fHFpSWk5VFoOKK8qLqssKK3ILavKqajJA7G0MhuK5TnFpVlwjTz4HHlh5OuRDXXIpsbWVmR3F6q7&#10;F9Xb19o/0DYw2D443DE41jl0vWt4YuD65NDE9MjNR8M3Ho7ceHzt9tPrdxcm7j0bv7fwXcpfAEv5&#10;Z9fuzkNda74Z+Qdw15resTvghJdr5JHtkJGvR6Fqmhoq66oqaisrq6GvFuDvFQqKM7Bl8qlwmXxm&#10;LtS7BgCVxl8Y+awYQGZ2LLSgK7bd/EUf+YKi1AsjX1lTil3Mtgo83uY2ZEtXW2t3O2zke8dG+66N&#10;9Y1PDN64NXx78rKRhxm5PQMb+d6Rmx3911q6hxvb+sobWouqm3JKa9LyS+LTcnxCwl29/AxMzCko&#10;aRFX8ImJSfHxCQkIiEhJyampaWlp6VnZuDi5+OiZ2BlZOBlYOWEdT0pFR83AzMrFy8TGyc7Nx8TO&#10;TUnDSE5CzUBNT0VGTEhwhYwCnIkI/EdNTMBMjDCQZrZSoDOXIzeRpjKXpwO/3ptKkdoq0sKl8XZK&#10;dNby1HBD+QspD0c3LTZ3bXYfAx64Lj7ITCjARABuXAMt3IotkA/Cru96sbIrPAJL+QvCLKUirK+G&#10;W0lH2coCwGaIuQQYgXJbOW9zmabihP9+d/724OBHI7+zc7y9e7y984+NPARs5A+30ODY7aUX53uY&#10;rRfPXm5tfjk9yYuP8bY0ddDXsFBXsNRSdTDVTwgPmHtw99UR5rKRP95cO9tcfwmxerLx4gA9f7qz&#10;eLixAJLjLZA8P91d2d1Y2EbPb6LntzYWtrYWd3ZX9vY3Dg7Q+5sv9tHP9zawLSO21rZ31rcw69s7&#10;q/uH6L29lU/vDl+fbB5sPt9dn//rx5e3R3vsTXXM9VSfP753drSxvfns6Ai9tfV8c/PZPmYVPMYf&#10;AIP/3MVf5t8x8tAThdncWVn4n4+n93vrcwLNSkJ0S0JUK8M1y0LUaiO0K0PUQYSSYLVEa/6qUI36&#10;KF0wWBep0xCtB3eNhzvblAepFnjLFfspghzsqg7TBHvBTAC8pis4BNCCXRi2KdYATEuwFsj3kmuM&#10;MaiN0AE0xRqCvD5KDxlv2pZsCWhNsmiM0q+P0G2JN+lOs+5MsQT0ZNp2Z9jAQh+mJdEUlQC1j29N&#10;tUAmmTbGG/Xk2Ge6SzvKEyc5iMBGvj7OuDnJHJDvp1wVqQfbdqiPDVbogwg1wEkwbUo0A4BxML8y&#10;Qrc0RBOqlA9QqY0zakg0BbRl2AO6c136Cz0Gi71A0pJu3ZXrCGJzikVTsjky1RLEunhjAEgaE7B2&#10;Kc2qNEKnItaoMc2yLFK3PsmsPcumIlK7NsGkLFK/MtYMleueG2ZSnuZ1uvX07enuEQazv4X98ml7&#10;7WhvHfoy5mjv6Ojo7dbufy8sfh25dk1b57Gx0VNbq24j3bd9HV+3N37aXH+7t3u0tb29vHaK3vq0&#10;tvnrwtzXpXsPgiwX9CQOVMTOZa++l1N4Ly8DK/iLbvIwf+rl38vLvZeV/6yk8kpBYUVOakpf+bS2&#10;4OvO8usd9OHO7tHu8cu94/P9o/ODvQPsKgXbW9DiDd9+ML+7eHjzQpHDm/8rLo79D/hBsv9LLmvr&#10;f4c/cfFY0729vgx+uNaXnoNnZmN5eeXZM3D5+vTmzd9+/ctff/7lLz/9/MvnLz9/+gz48uEj+BRx&#10;fnQCPkV8fP0WAJKf3n8EfHj15sOrV9DyMB8///rpCxgHIxj05pvTl+9egg88h+CEp/v7cI389vrK&#10;8rM5cOuvXx6cn+6Bxw4/e9Cdwfau+f3d/s3IX2Yb/RzmspEH7GKlPAC28LB/hxX8ZSO/u7W0s/EC&#10;gNlcBBFS55d0PHr1GZxg+c+N/Pe7CjWuAVdgzPbz4/3VI6gtzOrp/jLs02EX/4ORvwDW7jC/Gz9Y&#10;OsW2jwcc7z4HXHbxsI6H+a7gF+BdIMdszYHxg525fUjHQ11rdrbmtzcXNrcgVpcfnZ9svpi7Exvm&#10;ZqEvZ6Uvm5fsP9ZeVJvloyVCEmQp7W8u5qbJAd4rA4z4/Qx4fXTYfXU5AH56nP56PL76PN66XN7a&#10;bH56HM7KdN46fP4mUm564vGehvlxThVZvnHB5gEuWk6mSmaakjH+NsiKhJI0z+xoy3R/zSx/lRx/&#10;1fwA2LArlwVBa4TUxujn+sgXB2vVxZmWh2lnuMu0pVpXhUNt4gHVkToXVEVoA2AjXwl3nI/UAZul&#10;wWrQhGgd8H5RF6dfHq5RFq7RlGzSmGRcGaUNYkOiUW2cfnOKaU2CQUOKyUCZGzLDoiPbtjXDqinZ&#10;tDHJBJkKrpZQCTwYrIs3hKvmQQ7XywNgHQ8iAFwwC4NUUlwlahON2nPt2nMcugtc+ss8B8q9QAQM&#10;VngPV/mO1QaAWBlnWJNoAgZHqv3G64PASG+Je0mkTlO61VClDzw4WuN/rQ4S8cO1gX808oDecqjR&#10;TVeJG4g9ZR6A7lLPtny3xgyH5nQHVKYTKt2xJcMJ0JRm35rt1pLjjsxxa8x0bkpzBDSnOiLTnGoT&#10;bSpiTCuijcsiDfP91VJcrsbYCkXbCKa7y6V7KaS4KcQ6y8U6K8S7q8a4qkY4KoY5KvnaKDiYyDla&#10;qLvZ67vb6XpZq8FG3stc3M1UwtlEzNVMysVYzNVAxN1E3N5Q1MtRxc9d28tZ3ctFx9vNwNPdyNPN&#10;1N3Voqgoo6GxshlZ19nd0dHV3tXd2zc0/N3IT968dx+W8jC3px7cuf9bvxpoTde7N6/fnhifuHbt&#10;+tjw6FBvP9REHtDRiWrvQMJGHtlSfWHk6+qKLrhoXFNdnQ+oqsqDE6izPHYc6mmD1fd11UWNdaVN&#10;9WX19aWAxuYKcE5kaw2guR2r47vqkV2NqO4mZE9zay+yu6+9u6etu6e9p7e9f6BrZLhvfHxgYmLo&#10;zp3RiYmBseGu/t7mtpaqqors7MyYxDj/1NiA2GD3IA8bHwcjV0ttRxMVBwMFB31ZIwVeG3VhJx0x&#10;Jy1hJw0BZ01+Vy0BBy3hlBjP/r661paSltZSZGsJADbyTc2lKFQlClX9T4z8ZSl/oeP/TSPfiITK&#10;5OEC+Sbssq6otvqOzuahvtZgL2dbYy1tOTFJDjopTnoRZmoBenJeOkpuWioKBILsCoKGEJeaAIca&#10;75uCB4PUuDi0+Dg0eFfAIBX+FWoCBDMFET8bvawon6qMhJaijJ66oqGWiqGWkqaahLICn7wUl4aS&#10;sJq8gLQIi4IEp5osv46CMEBdildZjFNNnEtdgltVjBNbHc+sKMamKM6qLAn5elVpTjUpdiUxZkh/&#10;izFqS7PryXIZK/Gbqghi29cIG6qI6CgIykuySYozKSjxmlmrBEQ4wPK9pDG9ui0PNViJHKqq6iku&#10;6y4sas+p7issQqVm1cdlN8RnNsan1cWkNcRmIhOzWyALn9WRnNEJkd6VnNKekNgSm9wSl9mTmtAS&#10;m92fUTKaX9qb1XujxtpOUUqYUkWMXlWMXkuSWV+K1VCcxUyYWY+bVpIGT5gSoSJA7W+vOjVRvfai&#10;f+FJ28qL3sXHXcuPe8c68lVFaFQFabTFGDUF6FV5qBEtnTdvTi09Xd57sXm0cfZmYQ9T1t0cWpLi&#10;XRjhVhjqURriXOjjXurnVRbkXR7sUxEKd63xKAv0LA8C0bcszKswxCc3AjbyU6vPZtfXsDXyG/Pr&#10;G8/Ru/PLO0+ebj5+AlXET95Zn7yFfnR/98mj/dmZ3cePMAtPD0F+4eIXoGVdT589PXv6GGorP3N/&#10;G66dn324M/d4b3X55cb6673dd/v7b7raB6zNrER5eIU5WKR4mCXYacVYKABSHFTS3DQiLCSCLMQ8&#10;jLg+bjrt3Rl91/K6hjO6R9Ibu6MbeyKbeiMbusMbukPru0LqOoNr2iEXX9UaCFPZElDRCgn6qnZI&#10;0Fe2/TZS3RFc2xECIhiHvHzLNzUPRuD29E1d4LTh9d0R9d1RbT0JxfmehgrM2kKUegI0YuQIRVZS&#10;DT5aTUFaNT4qGTYyGXZKBT6og7woI9lVDlpZDmopFnLYyEuz00hz0kqw0XDSE1vbG6Tkx6UVpdS2&#10;1zf3tLUPDnUNj3cOTAyM3L1+Y3Z84tG16w9v3n0ydmsG/PoNfhW//eAZ1KNmamFicv7OzOL03PrU&#10;7Prt6aU7D5YvKuVBcndm5d7DdcDULGTk7z/enHy8AQM2J59uTc1v35vbvPtkA0SQw0YeqpGfQ88u&#10;bM0tHj5e3Huxc9x+bcw3JcQ51sk12dElyc412R4kTon2dnGW9nGmDolmdsnm1kkgWrlkOXvm+XgV&#10;BfgWBfsVB4Hct9jPI8/TPdvdp8DHO9fLPdPDK9fHMtnePc/fOsIpOD168Nat6SeL4IHcX9gZfbjW&#10;dne+cuR+Xs/13LZrWcjhtOqehNI2j6RCp9i8/x91fwEV15YtbMMVJQnu7u7u7u7ursHd3Qp3KKoo&#10;pIDCHQKBEEKIEcHdJRDPse7T3fe+7/nXrp3Q6Zzu83Xf/37/GD/jGXPMvfaqXQLsXfUwmSuuoi2p&#10;pjurYSyv5V4WdjIdexeJf4gaWcCOLbbfXR6cWRt7sDI5szIx9fLuzKup2VdP57cG+iYdrFwEOTj5&#10;mGnFuGh46InYKa8aKksZqcoba6gYaarIifKI8bPKCHNJCbCL8TALcdDzs9LwMlPxMlDw0JMLMFMJ&#10;slDzM1Hy0JNx0xPzMpLyMJBw0d0COQfNDU7am2CTh46Yk/oGF81NfkYyAQZiburrnJSQrIfb0MM9&#10;Z/iooBbhsJHnp74lSEvCD25CdoWL/BIs3/morwrQXuWnucJLdQn28gK01/lor3FTXeaivMRDfQUk&#10;nBQIXpqrIMIJ2AvGASABNye0rSfiprjMS31NkJ6Yi+KqAB0JL/VNQQYKdpJr0Iqy1MTMt66wkV5n&#10;JyNiunmJgQgBxZuXqa8jyAk6/iYCQX3rEiv1TbJLCIrLCE7yK2zECHYiBC8xQoTqmjD5JTkmyMVL&#10;M5KAH2M2ksthXk6jPfjO9mYcuKDisI1N9ZCUb6ltbK7BNlVe0NhYfUETwdrDUv5bIw82/30jDyf/&#10;irY2qNXTt0a+ubn6O+f+x6AaSmqxJd8aeUATrqKjE5WeGsbLRU1LfoWa8iol4y1OOW5+IykeC1k2&#10;Mxl6Q4lb6rxXFdmvq3ARa/LfVOe/oshJoiNIqisENsHgNSUOIhWuW+rcpOAEoS1KoSpApS5Aqy7I&#10;pS0mqiPFLchKTXKZg/IWPw0pC/EV5lsIJhJoaQFB2lu85JeFaa4K01yWpL0pSXNdlZXCWIhRm5tE&#10;i4dElBKhyE6mI8LFS3mL/iqC8TpCkZ9ZSYgZXNvkJZllxZilxRjkJFnlJJmlJJhlpJjl5dnl5Nhk&#10;ZVlBBIBNJQVONRVeFSVuVWUekKir8mmo8cM19TpagmBEW1NAX1cEoKcjbKAnamwoYWIiZWgoamQq&#10;YWwmCaKhiThIzM2lAVZWcgAnR2VrKxmAs5OKrQ20uqy5mZSZqcLd8Z5P789en5zCTeSPDg7/XzPy&#10;X+bDtv1bICO/f0bI4b1fJsDH/GLYCZzuv/nCVxF/cngOuJDy4PjQzH/Q8acnR2fHx6enr8+/5eT0&#10;DPLvp6eQfT87Oz8/f/Pm7O3b83fv3nx4//bjh3c/fHj/4/v3P7x7Bz4Mfzg7e3d8eH6w93pve/np&#10;45ePZyZH+ppQlSV5GRnJsSEBXo5WRla66lbqCsrc9LayfFW37ZsjnFqDLdtvm47G2j/M9h2Ndujw&#10;N66ylq+2VRyLdRqOtLuX7DYR7zCV4jYS59Dib9gcYIQPtWwPs+yOcBxL9pnODp9IDx5K8scG2tcH&#10;2eU56cfZaKZ4WCCj/Gpzk+tK80sL8/OQucjS4uwCqFI+vxhZVFJYXFxYUlxYVgTFwkLCSGkRAcjI&#10;A0BSWl5SVlFaXFpQBA5SgSwpzy0qyyypyEYWp+UVpxWWZBWVZhcUZ0JrnJZmV1QXgTeUleA9ZX1V&#10;NUHHV2JQtU2NDe1tKFxLfWtbA74DNvItPX3g+tjaO9IxePdLmfw/M/L/KOW/GHkw2D/xiGDkZ7pG&#10;puGVXS+MfGNHL7ql4zsjX15TUVpVVl4Jnk4RvDItbOQBOcikrLyEjJzYjCxIysNGHi6Z/6dGPjM7&#10;NicvMb8gBTxlQGlFIaCkEmpcAzWRb8LARr6pvfX3Rr53fOqfGvnO4Sl831hL5yC2rRfV1FGGaiqs&#10;QueW1qQjyxLS8/1Do928A/VNLCgoaRGXrhER3bx69fqtWyQAcnJKCgoqKmp6OnpmWgZWZjZuWia2&#10;W+TUxBQ0N8moKOkYWbl4mdg4ocVdOXkpaRhJb1HSU9FRkpIQXb9ETklCRkFKTExMeZOIngihJ8Fg&#10;o0RvrURlIUdrpcRgKUMFN6uxkqM0lSSxV6ZzUmN0UKEHgxdS/sLIu2uzgeihw+6tzwUACRgBEepj&#10;o8/ra8AHu3hYyoNNMAiSQEL7GngQEGQKSfkAY2FYzd82EwOEW0tH28tHOip5mkpV50b85e3x2729&#10;482tk50tyERvLe5vrf9HRv5oa33t5fyH48PthZfv93bPtzYzIiKcDPScDXTyokMBScG+HtamFrrq&#10;Xc2Y88Ptg43Vrzp+Fdbxb9ZXISO/+eJw4+n5/sLJ1sujjecg7q08g7z8xouDrZe72692dha29hbW&#10;dxdXdxfWtp5vr89DuzZfgce8s7m0tbkCAAnYfHO0gW+oXHl2/2xr8Wj1+Y+nOzPDXe5WRua6Ks9n&#10;J073VnY2Xmxvvthcn9/fXTzcWgJAVfkE4E3A/5aRh8a3oP8kONzZ2Hj15L8+Ht9rr8m9bVEaZlAS&#10;ql4ZoV0SrFYToVMRogHXyCfa8Od7yVaHa4MRdKxhbaRuZagmmAB7djABFa0PgLvWgL2YOCO4xB52&#10;8WAEngNuC0awCSYg+mvRZbpK4lKtUNEGcB8bdKwRSDBxplBHmmhwBCN0tCEu2bIpwaw+yqAh1hgA&#10;JjcmmsFl9QBYykPdb2INUXFG2GTz8jAtTKJpYaBKpod0TbQ+GAebsI7HJFkA0InmFRF6DcmWqHhT&#10;TIJ5bbQRvKZrZaQ+oDraEACS0lBtMC3fXyXZVRKuiEcGqeX5q5WG6eUHqINYHKKT6aUIxjO95cEE&#10;sLc4VAtQEqZdEaVfGW1QGq5TG2tcFWNYEqFfAY4fb1oWY1Qdb4ZKtgCDDakWIKlNtkSnOVSn2BfH&#10;WVVn++2u3n9/un24u7O7vnm0sX60uXKyu7yzs7Sytba6uXW8sfe3jb3fnj5fj4+fMjEY01aZMNPr&#10;szH57e7d314tfXy18m5773Bt53Rt+/3S6s/zc78t3b0fYDKvJXCkLPxWXvqdtCyhKc0/uPgLfm/k&#10;38rKfJZX/EFJ8Y2s5L6y1FMtuVkP69+ez/64ubK7sgoukvu7B5urUJv7g53N1ZWF3b2NLfAjCv9i&#10;/gsjD4BH/n2+ve1/yre2/d8BVtXf+es/4PdGHtLcqy+315ZWF55vr4Ez0trG0tLexsb26ur7169/&#10;/fmnT+/e/vjx048fP7x9ffb+/Ozj23dHe7vvTs9+/viR0Jfmw19//hOIBC//4f/8+uufPn/+y0+/&#10;/N+//A2MfH77/nh3/8MZVD7/43sw/3x3ff392cnW6hLB/q8tL8zDXWvAIwFPf39nFX5ev3vYXx7q&#10;heD+qrn/pZGH+bKy6z/q+N21l/DI9vpLcNtvjTx0F98Y+W+k/H9s5CEp/zsjv7H2bGvj+f72q6O9&#10;pePdV6f7i6/3Xx3vPP9XRv6iQc2/b+QvSuO/5cLIwxMIXeMfg5H9TXgXeFSQjgesrT8FbG8+39t+&#10;frD1zMNRz9NOKzHUoa+lICfG2ddMzMuAN8BMONJOMshE4LYpf4gpf5S1aLydRKyNWJSlcKSFUKSV&#10;CBgBMdxCMNKcP91dLshQINhMyt9UxstUKtRVPSPSuiDZPTXSIcjVyFhNNNjdrKkqtSwnMDXMLC1Q&#10;KzNQIydALT9QuSBQpShIpSRICZDvp1gaqlkWoZvmLlccrJntrZDno4T0g9rEw8AF8uAsCgBJro88&#10;iPBIaYgGSPJ8FaAkSDnPXwHE/ABF2MIDMClmqETj+iQTkNfEGWT6yeUGKTXn2NYkQpXvALiDPNyL&#10;pjnTprvIrQPpjMu2g/vYAGAjD9fI1yUYl0fqgJnFoRo5fgr1qebYTOuWHEdcLtQ7vqPYo7vMu6fc&#10;B8TOEk98kXtvhS+8sDbs68EmiPVpVhF2gmUxBl2lXq1IFzDYX+U/WBM4iArpqwn6vZEHkYBne4kH&#10;gKDj3VqLPHAFng3ZLthM56Zs16ZMF0BjhjM4gWPSnWuS7cFpvC7dqT7VsSbRtjrOuibepizavDLO&#10;qjLGvCbBsiRUN9FJMtpWMM5BBCSJrtJxjtJhdmIR9jKxbkrRrsohdnJhTsqBDirO5opOlhqudnqu&#10;NtruFsqOBmJuxsLOBvwuxqIupmL2BsKOBkLuRqIuhsJ2BsIe9kqeTmqu9qqeztp+nsaebsZOjvru&#10;HlbgjXpNbXk9ugbq7tLW2oJr+6ZGfnJkAiqThxmZuDd+bwYCKpCfHJ0Yh7rWEIz8wFA/3EQeHATS&#10;8ThsC67h90a+qgZZU1MAgHR8DbK6uhDS9JVIqLl8Rf6FjoeN/BcXT3D3NZUF9TXF6NoSVE0xoL6+&#10;rKGhEgM3q2mqxrTUNIB394C2Omw7uqkdg+9o6uxs7ulphbvQdHc2tLfU4hora8qyywqS89IiU+P8&#10;Y4Jd/VxN7ExVTDQktOV4dWR4DOT5TVWELNRFLdSEbNSF7LVEHbVFXHREnDQEHdR4XTQE3HUEXTT5&#10;LJW5kalBLY0lGDQS11qBwiDrGwpqUPlfjHxDKQZTgcOhwOebRoKRb2jBfCfc4RxwoeO/m/Ctka+q&#10;hYrivzPysI5HY6uxzXUtOHR/d4ufq52ZjrKcIAcryVXmW9ASgxSXIO0OceUSCcivXLpByMmvXqa4&#10;fIn8EoIUgSBBQBHkFNcuURFd4mOmlRHk1pKX1FNVMFBVNFBXMtSAjLyOpoS+jqSasoCyAq+CNIes&#10;BKuKLK+SJJeyFLemLL+6NL+yKJeSCKeiMIeSILuyKIeSJIe8BKuqHDeICpJs6vJcSuLMalIsqmKM&#10;KsL0qiIMAG0pNkjKqwrYGMraW6iFBDukpt/OzAtH1iTXtBfWdZfWdJVUtBeUtOXnNqTnYNMzMWnJ&#10;qKTUhtQUTHJafUIqKjatPi4dHZ+KiU9BxyVj4lIa4jOakzNwqZltKWmtSYD09pRMfCogG5+W0Zqc&#10;2pqU1Zme3ZpSis9qGyiztpaXEqZUEaVTFqZRF6XXk2A2FGM2FmLU4qSQoL7GS4xQ5CEPdtF6fA+z&#10;sdQ7/7gJsPikfflJZ2tNkpIABdirLkijL8qizkuDuDe3/mzx+MXKycLW65XDs1dHB3X9bakNxbdL&#10;Yr2Kw/yq4B41fq5IX5d8H1ekn1uBvzPSxynf26XAF0SnLG+XLD+3tKDSbszE0hxhZdfl2eXlx6tr&#10;82sbT5c2ny1uz7/Ymnu08fDBxvTk+tSdtZnJLUjHP9idm91+9HDnydwBXCD//OkJQccfzz85hfvI&#10;P364/2gWal8Dpj17crDw8mR1+Xxt/Q14O9He1mtiZCopLCzMxaogzCXJQSfCRCbFQSXMSCzOTiHC&#10;QiLESkJ7C2FlIlVZHd7ckdrclYLFx1c1hda1hVe3hhBawIegOsLQXRGY7kh0R2RdW1gNLrSqObiq&#10;+XZ1SzAKF1qDC6lpug2t8toIiXiQwxGMVGEhgw+PV7ZAwDoe3RYODoXujMZ0xbV0JJYW+uor0JvI&#10;MOkL0IiSIdS5qDT5aDV4qVS4yeU5KGTYKKQ5qGQ4aKGK+K9GHgA1lOeA6v0l2Wk56G7pGygkZUYW&#10;VOQ04LHNXfj2vsG2npGegcn+wenRkbmx0UdDIw8GRu73jd7rHbvXNTo5ODF3d/blnfvzY9PPQJx8&#10;+Or+k1W4pzyIcPk81NAGjMwswkw9XJkmlNLffbB0b251+tHavcffA7esAUy/WJt5tTH6aPnRxtGT&#10;3aPWexMhBfFOSW5u6a6uGc6uGa6u6e4QIElzckmzt423cEp18Mr29M33980P8M4P9MkLBIlXjo9P&#10;vo9bpptnlptPrqdHurNHmqt3jo99qrtVvHswMg7d1zH+4PHY1NPxe4sPnu33Ti9jhh9VDzxEto9l&#10;YPoLm8cSCpuzqrvruqbbJ1+1TryqH3hS1/u0oGU6HXUnr+V+ZtNUXsu9uqHn7VMrXVPLo7Nr9x5t&#10;jt17eXd2Abwyj59tjo3NWprZC3JzC3MxC7FR8DLe5GUkLk6P72hA1RYXFuZmFuSkpSXHpCZERYfd&#10;vu3n5e/l5uloZ2dmbKavaaqnAaK+hpKqnJiMKK84H7sIN4sgByMfKx2Ag56CmYqYifIWGy0JJwM5&#10;Jz0ZOy0JBx0pLzOVKAeDGCejMBstLPRF2GhFGKkEacnEmCglWWkEaIh5KW8I0hMLM5IK0kP9cATp&#10;iPhprgnSXRNmIOKjvgzgorzERorgprosykIiwkzMSQE1tOGnu8pDfQnk3BQIAVrI4PNQIgDghuAm&#10;YJODFGxeFmG8Jcxwi4/6GhfZFXZiBCf5NXbiy/AisUxECJabl9lILnOQgF2XWaEe9JfpbiBoiL4s&#10;jQ1gIr3KcOsS/XUE600E+00E5y2EEMUVQfLLfOSXZMEPMzO5EM1NBT4WqisIdzvL7vaWrk489P9r&#10;rU0g1qKqWtqw9Q3Qgumt7WgUuqwZV9fYVAeusl8iFtXUVNfYWIvFVjU31wIaGspbWmoaGytBxGDK&#10;6uuhvu21dQUVlTkgdnSiAfiO+gsj39aG+uMaeUBrax2cALq6sODIDY3l9ZgSeH1XqBcNpgSDLbtQ&#10;8N9xYeTrMMVgMgZcShtLsM1l7fjaQmQiOwspBxMJI9OtW7RXWeU4OE0kmC2kaExFyU1Er2pyXVbn&#10;gBY0VGQl0ha8os57SZnrqhrvDQ3eK8ocCHmmq8psN9W4iBTZbipyk6vwk6jwUKjwMqkKypops/Ex&#10;MlHf5KImYb11hZ0MWieAlfwqB/k1Xmroryw85AgJRiIxqutilFfU2amMBBkMhKg0eUmFKRFSzDe1&#10;RDjBTxfNJQTdNYQ4O5WyGKuuqoC9paKBloihroihjpiGGq+yIpeKEqeaGo+8PKukJL20NKOoKLWc&#10;HIusLLO4OK20JIO8LIuqMpe6Ko+aCjeYqazIoazEpqTArqLMrqHOra3Fp6crCNDR5tfU5AXH0dIV&#10;0tAWUFHn0dDg09MTMTQUNTGRMDYS09cTsjKTtrGQtTARNzEQ1tfms7SQgsZ1JQb7cT//8J7QrObo&#10;9PT04ODgEPo6Pjw4P9x/ewRxTlj09fBg7xB8LAfx+PBLc5iDveO9nUM4P9w7hbX4hUYHu44PIUUO&#10;pp0eQ9J8f+/k+Oj88OD1/t7rg/2z46O3J8fvwB3Bm2B8b/f45PjN69N3IAGTT4/eXBwWsu3QKqyv&#10;z47eAGAjDw77+uTN2elbqPL9+JwAZOHBAwYP8uz0HMSDvX2o9v/g4Agc99PHTz/9+P7zp08/fPzp&#10;lx9//PHzu7fnnz99AMd6f356tLt1sL0BPvE+ujc5PTY81NGOx6KqC3Jzk+KSI0I8bcwcTfRM1BV1&#10;ZCV05MWVxfjUJAVUxPkk+VllhTmleZkUeBiNJLjVOciiTBVqAy3RvoZ9UbajsfaDkZZ3Yh3GYp0a&#10;3bVRjmrdoVZDMY53El0nE10epHt0BBpg3DXagkyaA4zags17o+0n0vzv54RMpAf3Rnv0xXmXuxpU&#10;eRiXuhtHGchnupqmetgWx4bWILOK87OLiwvziwpziwryiguRJQUFpVDxOxgkNKspQBbm5hfnweMF&#10;JcUAWMoXFMGmvqCkHJBfUp5bUpENGfnSrJIaJLI0p6ymqKAsFwD2llYV16CryqpL6xpQNZi6SlRt&#10;NbahuqER3daKIYDFtzd3dTZ390BSvnugrW+4pXuotXesY2CyB1wcxx4OjD+CjfzQ3SeAwYnHEONP&#10;weAFYBMMgpn9d2bBrbqG7nUM3sUPTOB6oKM1dfY1tHahce2Y5tY6LLYShaqqr6usqyqtKistL4KN&#10;fH5hJrIoI68gLSc/JTs/MSsvAepdkxObng0J939OTjS0DCyhjzzURB4JrWpbWJJVWJIH95EntJKv&#10;hrvWEFrJQ0a+tbenvb+vc3i0a2Ssa3Sib+Je3wS0uGs/oV8NADbyHYSVXfF9Y5i2PlRLd11zV0El&#10;JqOwKr2wPD4j3zc40sXT38TSlpGJDYG4ev36jStXoD7yN27coqCgIiOjoGdgoaNnZmbjZmLlYmTj&#10;gpvIA+iY2XiFRFk5eVg4uME4JQ0zNRUDNSUNCfFNElIiCipSckoyEhIScqJrdNcRBlLM1op0ZrKk&#10;9qosRlIU5gBpMgsZcktZCmt5KhsFaltFGjslWpC7aDCDTXtlOldNFkdVBtjIw/4dxteQx8eA21OX&#10;w1ufC+5RA2v3YHNRuDo+1FIc5GAwxEIs3FoS5GFWEpG20mDcU4cLbEbbywKi7GRiHOTinRVjXJV9&#10;rWRq8iL/dHZwtr19srV9uru9t7V4cgC11d7f3Dzc2D7c2PzHlV0hoJF/5GRnc3d16WBt5Wxn63R9&#10;bePZ00BHR19ryxgP5887q5921j7vb+y+fFpXnDc13PfuZO9oe/Vkd/10Z/1gdfFP56fnm2vvtzY+&#10;H+68O9w43Vl+vbvyenftdGf1eGPpcG3hNZi8vXJ2sHG0t7q3vbS1tXB8srO1u3J8urW7+fJw+9X2&#10;yrPjnTVCM5y1/fXV/dWVT4cHkz2dfvZWOy+egMMery18Pt69P9TjamHgZKqz8mwG3MXR9uLb483D&#10;rYWd1fm9FYiT9Vdvd1fPdtbeHWx9PN7dXXmx9urp6d7G/sbSzuqrA/DEN5b21hfBfRGWov0HCF7+&#10;S2eJ3Y2VnY1VAFQUv75wuA7VuoKnDDYPdzb211796Xx3Gl+bH2JVFm5YHqFVFalTEw2JeEA9YbHW&#10;6jCtIj9FkDcmmtZE6MCdalDR+mAXAEyrjdRFxxqCcZDAwAoe3gVuAo98B8HRG8EiHm5lg4oGRzYB&#10;m7WRYK8BJsaoIdYYRFSkPgAdDXWcB3tBhI08AORgZi24awLVUXploZpwsWd5mBYs5eGy96oog/Jw&#10;XUBFhB6IpaHaYBwMloRoFQSqFQapg5jvr4IMUAVJpqdcjp9Stq9iXoBKNbjTJPO6BFNUgkVjmh0m&#10;2RokDSk2IFZGGdXGmUHl8+k2IIKZrTmO+HwXXLZDV6F7d6FXT5E3vsCrHenZUeQDwBd6d5X6dBV7&#10;4gvc8AUe7YUebUgvXKEvNt+7LMNrb+PBydHqwc720c7B4er66frK6fbS9vrztZ2Nla2tw52jt4vr&#10;vy0t/3bvzpCt6V0zrTljjRljrTF7298m7/+2uPbD4trr1e3zzb03Cyuf5+d+W5t9GmrzVJVvX57/&#10;s4bygajwHxh5wDvCaq5wT3kw842s5AcF+Q+KsucyoucqUisqkqMqkn9ub/xta/3N5ubm+sbR0dHB&#10;/u7uBrQ+8Nb26gZ4qF+XI/5f5FvD/q+4UOr/Kd+p6n8HWGf/MbsbS5srL9eXXm4sv9pZX1ldeLG1&#10;svLrjz/+/PnT+cnhx7dvfvr0/u3rU/AG45dPnz6cn/7p8+efP70H+Z9//ATyX3/6/H9+/fW3v/71&#10;t7/97W+//PJffwL5f8Fdaz69eff57fuDrR2Qb6+ugrPip7dn4P3JxvICOOFsQSvNQi5+75tOQfAI&#10;eOTg+cKb8BNZW34O17DDbCz/na3VV+Dxb38FnG121xYAFxYeBhbxgJ2NV4Dt9Zewi78APvJXC/8t&#10;fzfy/+Df/9DIr33pIA/95WBrDZLyWxvPd7ZeHu0tH+wsbK8+Ptx+8fZ4+RTqWrNwYeQv5PsfcELg&#10;Wxe/vzMPgIX7hZSHa+HhcvgLLw+PfGF9HrC1Bv2pgPDvU88BBCP/bPHl1NnRy9veJhkxzj3YLHRR&#10;iLeFhI+JUJi1WKiVaIilSIS1eKiFUJi5YKydeJy9RLSNKIjxDpKRVsIxtmIgibIWCjHiiLQUCDMT&#10;DTWXCrVW8DWV9DKXjPDQyolzKkj1KUgJsjdRCvW2xJSnVOSHJYaYhjnL5YXqJrhIZfnIFQSq5PrI&#10;5XpJAfJ8FXJ9FcCZDforY4BKlo9Cjo8iOOmVhmoWBavmByjm+smDWHhbpSRUvSxcszRM4wJwgQCA&#10;BPpvqnBNkFdEaldG6VTH6KEIzWpgsGkWIKISjYvDVItCVTCpJoRNcJ6EKt8B9UmmVTH6dQnGTRnW&#10;hPU27GEjD5fJgwlgvDJarzrWINdfMT9QGd5bEauPTrOA+4Phi9w7Szy7Sr0AsJfvKHbrLgMj4Lzq&#10;0lni3lfpA/KmHLvqROPyWP3aZNPmXPu2Amewq7/Kd6g2aKg2uK8yYKA6AHb6IIIDggQcGRb6IEJr&#10;dCNdCLhhc1zq0uyasl0bMpzQKfZNmS5Q75p0x7pk25oU25pUB4hE26p4a9jIVyfYFIUbV8dZVsdb&#10;5PmrwUY+1l44yVkqyU0mylY8wkEi1kUxylk+3FH+to1MoI1smJuWjYGUvZmql7Oxs5Wml7UabOTd&#10;jIUcDYQcDIVcTCVcjEXd9ITcDEXsDITdbBU8ndQCvQ09nLQ8nHXdnA1cnIz9/Z1rUSV1qMqGxvpm&#10;XFMzrqUF19bZ29czMNw/cmdgdHzozt0x8IFmcnpkYgrEO1OEMvmpexdN5IfHR4buDPcN9Pb293R3&#10;d3Z0tLe1N7fgsE3NaAKoBmxNfX1ZTU0R7Na/GPa64vIqZGVVUVVtUUVlIcihFadqi6pqCiurC6AF&#10;qGoKYaDNSmRtVSEGVVZXXQQACaARA5UGtrRAFYGE0sAaHA7Vhq/Hd2I7OjDQf9JjyyHAZ//yrLKC&#10;xOLc2OykoOz4gOQwt3APC28bTUcDOQt1YRMlPmNFXht1IRs1QYC9ppCDljBUEU/AWVvYWVOAUB3P&#10;DxJXbSGAuSJnVrxPF74KXZ+PbSxGYwsxjUUoTGFtPRKuPmxqqAIPpgWHbsLVN7c2YL56dhjYvMN8&#10;a+QBf9/VhIaNfM03feRr68sJLWtK6tDQcq/wsq6AtnZsd3uTp4OlrrKUrAA7J8UNNtIr5AgE7XUE&#10;5WXIyJNcQpBeuQz4Uh1/9TJUrHnjOsW1K6SXodp5KqJLDKREzJQ3+FlpFMR41WVFtBWkDJRlTTSV&#10;rfQ1TbQUDTSkjXRktFRElGR4lGV5FaW55SQ4lKS5FSS4laR4QZQT45QWZpMV5VCR4pMSZlaQ5hDg&#10;oxQToVdW5paXZdPTEjTWFpERpNaUYtWUZNIUZ9aWZFUSpBXnIFYUYcxK8sO1lAyMNuJ6qyua8ooa&#10;s6q6S2r6S9PqE7KwKenY5FRMYnJ9fCIqIQ4VH1efGI9OjKmNTsTEpTYlpbekpDUnQwkuKbMtJas9&#10;NbczA9mTnd+dBZLsznQQQV7UlZ3fAY3ndWWW9OSW47OaOgt0tPllhalUxejl+SnUROh0xJl0RRiM&#10;hBnV2UhhI68hTBfqpvNspnF9sefF0xa4a83afE9LVYI8L6m2GKMqP5WWAL2RBDviyauj58un80tH&#10;L9aPl/ZPF46OsKPd+fjaBEx2ZENabGt6VHNyZFNCJDaRQBIgHJsQ1hDvUxEC8C4K9i0K88kJL+lC&#10;31mYnV558WD1i5F/trr+dGl9fmlr/tX24ydbc7Ob9++tTd1Zuze+fn9qA1rBlWDkHz/cf/ro8Nnj&#10;I4KLh4GMPOzowa4H01sPH2y9mD9efHX66sXR2vqbrZ033d2jluY20qKiQpwsUrws4pw0cjwMwozE&#10;osyksty0wszEUrw0HNQIY13h/ALf+uY4TFt8Q3tcVVN4ZXNwIconr8Y9vdQuo8wekFXhmF/tXljn&#10;VYrxL8cGwtXu9a1hmPaIBjy0WGtTV0xzdyycAKDlWzuiAFDSHQP3rqlt/aLjMd3R2J44bE9C/2ge&#10;BhVurMKsI0KhL0AtRo6QpruqyEaqzkOpykOhzEmlwEWjwEUry0l3sbKrFAu5HAe1LDuVJCuVIC3U&#10;05yXkVRLQxJZnNqAq+0a7ML39nb0Dnb0jA6MzAyNPLgzNgcYGpkZHJ0eHJ8ZmpwZmHzQO3Z/cGKu&#10;ZwSKd2dfTs0t3Hu0CJLpxyv3Hi3fnV0Y/2bRV8Dkg6Wp2eV7D1dAnAQJwcjff7wO+E7KAyafrY4/&#10;W5pcWL/zfHV6bW9256Dn2Vx0daZDsodTmqtzlpt7tpd7trdrpqdblpdPnl9AUUBEdQQgvDIyuDQs&#10;oDDEOz/QKy/AK8/PI8fbv9DfO8/TO8fDL9/bK8PdNcnROdnVJs7dNtYXO95/58mTzqHJh483nj0/&#10;vP9ob+LpQfv4q4ru+0X4u7mNw+k1vekVXV13VwZmNiaeHY49Puid3uya3kIPvMxvnM5ET6TV3ylo&#10;myntnK0bfNI3sz7ycHNwemFsdnn0wcuR6adz85vjdx/b27gK8fAIcjByM5LyMZFw0hNX5GXcHx0e&#10;Hx6YvDMyNTk2dmewv6+ru6ujA9/W2dHe2daKa8Ri62sxddWN6DpUdUVFaUERMjs/Ky0jOT4+Kiwy&#10;JDA00DfA293D2d7RxsLazMBYT0NHVV5VTkJOXFBGlF+Cnwv8xPKy0HIzUfMw0/Cz0ElzMXNT3OQg&#10;vS7MQCnGTCPCRCHCTCnERAoQZiaR4qCSYCcXZSERYyUVYrwJEgk2CmluGgkOSkHGWyIspNLc1KKs&#10;pOzkCGGmWwL0RAAwDUQe6ivfVtAL0hGByEN5hYkIIUBLxEV+CV45loPkEtstBBvJZU7ya1wU15mJ&#10;EJy3LnPcvMR6E8F84xLjjUvgXEx9HUF1DTopMxFfZSG+wnILwUVyiesWgucWVCAvRH1NhO4mOGZt&#10;TkJfQzW2NB9VVliCzO3r7e7t7W1qxTU0N2FbmrE4aKXy+kboUoGqr4JBY2pb25rq0TUgYhtQGHRN&#10;M7h+tNRjsVCxfHNzbROha01zczVs5DENpXWowsqq3P8VI9/Z2QCO/B8ZeQCqoaQeC838zsjnZsfw&#10;89ByMpPS0F67Tn2JW12Ax1KG2kSY2UGe1EwEocKCUGZGKLMhFFmuawnc0hMh1Re7pspzRZH9mhLH&#10;ZXnWS9IMEJL016XZbspx3lDguCLOQCHHKaIjwynIwkRHykF5i434Gvg54aK8yUp+lY3iGh/NDV6q&#10;q/xUl6QYbopRXRenuqrOTmEsRG8gRKXBe0uYEjL1GiKckmz0/LSUQsw08oLQP3+Z6IlZm8s426t5&#10;eug42Km6Omt5eeh7ext6eRl4eup7eOiBxNZW2c5OxdJS3thYUldbSEWJU1qSQUwUXBepJSVoYORk&#10;GRUVWABysvSEESp5OSZVVU41TT4VdR5lNW4NbQF9fVFtbUF1dW4tLT5jIzFNDR5dTT59bT4jPUFj&#10;fSE9LV4TA2EzU0kdLeEmTNnbs6PDfaiJ/PHx8c7OzoWRPzp4d3zw7sLIEyLUcR5w9E2Ldli7Q8Xp&#10;B5CLP9g7how8YcLZ6duTI6jb++nRG8jR7x4fH52fnrw/PnoLjn+wf7a/93p/7+To8M3pCRgBE44O&#10;D073946PDl+fnrwBh4KOuX9yenz+RbsfvD7ZPyWsxXry+gRqLAMe0sHeIXhIJ0fHZ6ev356/eX1y&#10;+u7N2/dv3/3w+eOnj+9//OHT3/7668dPb49PD3YOtxaWXkw/uAtOLwP9XY2Y2qK8rMSYiCAvdw97&#10;K3sTA10lOS0ZSVF2Fhl+TlEOBm4aUl46cjFWOnCKEGGkUhHgFGemkeVkkONiBJcPFQFWdWEOFSE2&#10;dVFODVF2fWFW8FbAlJ8q216jOdS6J8p2JM5hMNJyNNpmLMa2P8y6PdCk47b5YIzjaIJrb6RNq69e&#10;o4d6taN8o5d2+21TfLDZSLzLRLr3eKrfZEbgZGbocLJ/uZNejZdpQ6BNladZnp2+uzRfgo1xhp8r&#10;Mi6qpb62AJlXUlaKLC4CFJR+KYcvKiksLC4A5BcjYSMPSfmvRr64tATsAnNKyqBK8NIKZGlFXklF&#10;dlFFbn5ZTklNIbI8t6gKCen4qoLiisLymtIqVGVpVQmhQL62Al1X29RY29hMMPIt6NZmELH49sYO&#10;PFQsj+9q6uzrGBzrGr7bMzrdN/ag/87cwPgjWLjDRv4LsIUnMHDnCQSk4+fATXpHZ2AjDzWI+6Zr&#10;DRrXDtfIXxj5supyuGsNoUY+B1mUlV+YnotMhaU8AFriNed3Iv6CnOic/Ljs3HgA1LKmIAU28uBo&#10;ZZVFcB95eGVXdHMDpgULd635YyPfe2fmwsi394529N9Bt/bWNXfVNHYUVGIyi6rTCyoTMpFBUYme&#10;fsEmlrZMzByIS9eIiUlhI3/zJjE5OSUZGQUDIysdPTMDMwcTKxcNI+t1YnJiChoANQMzF78QGxcv&#10;OzcfPQsXFS0LLQ0THQ0jORkJKdlNMgpSEjKo782ta5chIy/DYqvMYCpDYqPEaKFAZ6dIb6dEC7D/&#10;ZjVXEG0VaVw0mEEEg25arM7qTH8vhzfg9jPivW0uFGolCmKwhXC0gzTs4m+biYRYiIEYaikeaSsd&#10;ZiURZScTYSMFcgChibwk2ATjPvq8YGa0vWyck0KCi1KKh1qal0ayj5a/jVxtfsSfzw/Pd3YIXWu2&#10;djcXjvZWYSMP18hDzv13NfLf6niwubn48vxgd3vx1f7K0l/fv1t6OBvs4hJgZxPiYP1yYujX0/2f&#10;jrZ/Otn/5fzofHdzd+XV/tri28Od19vrL+9Pjbbjdl48O1laWJy+u/r44dHK4tbzp2tP5p7PTL3Z&#10;2zpaXz5cW1qYm1l6PPvi4fTpzvrJ9hq4+aOpO4NdLU9nxz6e75zsLr893j3cXNtZWvx4dPRp/2B9&#10;bs5eW8vV0GBuaODJ+OjSw5k/vz9/PDnqZ29hrauyv/TsfG/1yT3wJrLvYO3Fu8ON8+3l45UXH/c3&#10;Dpfmlx9OT/V39jSi3uxt/HB+vL+xdLS9urE4f7q3cbyzBsuy73Q8AEyD5DvY9c+MPFQp/42R/+Vs&#10;5157TV6wJWzkKyO0ISlPKIGvJTSZaUk2rw7TqiMIejDSEG+MTTBBxxqCkbLbanDX+FxPmZJAlaYk&#10;s6owrW+NPHwcWMpfOHoAGCEAEjBuUBWmjYkzBrE2Uq86XKciRBNQGaxZFaIFYsVtDQCUh2p92RWq&#10;Bbe7gYF7LBTfVquMgNZ3zSc0RC4JVi8P0yoMVCm6rVEWplMRoQdTFWVQE2MEAHltrDEq3hREeLM8&#10;XBfsBZSGapdH6pWCRxKlj0mxbM60a89z7kR6wP1qACDB57l9iUhXsBfuMt9X6t1d5AE2e0u8OvI9&#10;e4v9uov9O4p88YU+rfmegI4in65ib3yBB0Shd3uBN2Tk83zLMry2V6eOT9Z2d7aOdg6OltdOV1fP&#10;tqCuTVs7m0tr63s7h++2935aePnb0rPPePSAhda8heaarVGLuNATX59fu3t/W1h+//TFm4WVj8sb&#10;f11Z/m3r+UpywKqx4rYM35GM2HvFP6qRB3xn5AFnMhKfVOUPxXg+qEm/1VWZkRZ55Ory24PZv2zv&#10;7q+t72ys729vHW2tgx/19Y2FzR1oqYMLk/6/BayV/5hvJft/BOym/yNg5/7HrC4821lf3F5bglaz&#10;AOeB9ZWdNajv1ruzkx8+vP315x/+8suPn96dg/dG58cHP354+5eff/j1p89//vETiP/155//+9df&#10;/vann8Dg//n117/+/PPH87c/f/z8X3/69ZdPPxzv7oP4FrzT2TsgdDfa+Onju63VJULdALTyBHhS&#10;F68JiBdqHt4EEZLvq4S2WmuvYGMO862R31x5eWHkwRnmwsjDvWtgvvXy/2MjT6iL/8a//wsj/8XL&#10;/6ORh6T8+vwWtGjqImB3ff5oB5z2l3/fteZb+f5P+QMj/22Z/IWCh5OLza88JRj55+BRra8+XV2d&#10;X1uDWpCtrT/d3Hh0uP/s7PBpdqJ7b2Nmda6vvT6vrSaLjxE/uIDCRFiLhhMK4WNsxWLtxGELH2cv&#10;EWklDDYTHKUiLAWirPgjLQVCTARDzMRDreUCLaR8LSVCnZX9HRSj/YwLUgMK0kJig5zKcqIq8iIS&#10;wywTA3SiXWWc1Gn8DFnT3aUKA5UL/OTyvKWhJEAZGaCaHwgB/X9PsGZZGOTZYedeGaUDAElxiFpB&#10;kDIAjMOD0NLfsHxPMqmLNwQJiLVxBiCCkYZUc0BdglE9IcfnO7bn27Xm2gBq4vUwKWa4bLvKaL3a&#10;eKOqGP00D6nCYLWGVAt8vhOgLdcB7G3Jsr1Q82AwyUUs3JK74LYqXFCPy3NoybVvyrJvyXFsK3CF&#10;BXpPuU9vhS+gp9yrt8IbNvIdxW59lWDcG1/k2pLngMmwwmbZ4PLBrZzBLoKRD+iv8u+r9BuqDRqs&#10;CRyohtQ87Pcviu4vdDxI8EXuuEL3hmxncA6HpHyaI1QgnwI1sQGg0h3q0p3gGnkAOgWC0LXGDCqW&#10;jzTJ9FKGu9aEWfBEWQtF24uGWgoGWwtHOkiHO8iE2MkEWIr7mEu4mkhY6IhB1fEOBiD62WqaKnI4&#10;aPO4mwi7mYo7GArZ6QvZ6fI7avI6aPPZ6gt52Cm72Cr7uOn5uBn4eJl6epjZOxiERfjUocprUVXY&#10;poZmXEtTSzOutb2jp/dfGXkYgo6HauShJvJ3hgfHhr418q1tTbCRb2yqxzbWQiu71pfV1hbD1fFQ&#10;gXxtQQ2qrKK6qKq2pLquFCRwXlVb9K2LhxrU1BXW1ZWgUMVfI7RuahO2ogFd2txQgcfVtbfU9rSh&#10;Bzob+zuwnc01jbVFtaXZFQUp5YVJWekhhblRxblR8eGut73NfOx1zLVFzVQFjZV5TBW4zZV4rVX5&#10;bNUFHDWEXDRF7FX57FS4HVV5nTUFXLQEQYTx0BN10yFIeU1+SMprCztpCZkpceUm+Xd3VDfUI5sa&#10;izENUNca2MjXo6E18xobyiEj31LfhANgvjXyf3fuBL7V8YC/72oiFNd/Y+QB/9TI1zdUtbVj+7ta&#10;vRytDNXlxLkY6W8iGG8gqC4h6K8jqK/+3ciTXb1CfImwdutlBOX1q1REV2huXiO9DLVSYCC7xkh+&#10;nY2GWISLUVGcV1VaSENOVEdJEhzQTEdZX1VGR0lCX11KW1lMTUFIU1lUVUlYXoZbQZZHUYFPXIxF&#10;QpJdXoFPQopVQYlXU1tMRJxJQ0fUyEzWxErB0VXL/7ZFYqKbgY6wpjybhiSTlgSTliiTthizuiij&#10;vAC1gihjWJBdZk6kX5iTlYehiZuOT5JbdmN6bmtmNi4jBZOYjE5IgnR8XBwqPr4+IR6dmIBJSmpM&#10;SG5JSm9NBaThUgAZ7Smwf8/ryszvzgIxpyM9tz0tD5+e35FR3JlViM8o6MpCdmaWd+dW4rOb8Pm6&#10;mnwyAhRqYvRKQtTq4gzaYoyawnSGIkyaXBSCJAg+EoSeJEu0j9GzmcbVV13PnzRfGPmG0mhZbmIw&#10;X0uEXl+UxUSKE/F8+TXgxcrrV5uni3snSwQjn42rjKpJDaqOC66PDa6PCa6PCq2PvegjfxsVHVQX&#10;FYKGksCKyIDSSP/8qJIu9OTK47mt5dm1lYcrK98a+ecLO4+fbszNbs7ObE5Pbk5NrN+fgsrkHz6E&#10;eDS7B5fJf2kZD6l5yMi/eHb6cv7186cnYMLDB1tPH++/fH706sXR+sbbja2z4eF71pZ2ksLCAuxM&#10;Iux0Ujz0Uhw0kuyU4qzkwozEQky3JHmoWcgRjlYKKHRs50AurietqTOxvj22oTsW0xWD6oqqbLtd&#10;2uyfj/LKrHTJKHNMLbZLKbBNRtok5Vik5Jqn5VtmFtrkljrklzshK5wBxTXuZSivSoxvTWMAquU2&#10;ujUEiw/Hdka0DCY2DyQ098W29MY098XjhpLaR9I6xrJ6hrJxTXH2Bvx6YlSmkswKLERS9FfV+ag0&#10;eKnUeClVuKgVuWm/NfKy7FAreRkWCmlWChkOWhEGUnFWai6amwY6CvX1JR2dzT193V19g33DE72D&#10;U8N3Ho6MPewfvDc4fH98cu7O5FzP8ETH4FjvGCQRAM1dw90j9ybnXk49ejX58NXU3AKIEw9eEHra&#10;zMOmfvrx0v0ny1Ozi9MPFu89XJqeW4a5/2hl5una9OOV3zP5ZOXO/NLdpY3J1Z2xpc3JrZ2xjcXU&#10;plLrRFf7NFf7DFenTA/HdE+nDB/XbF8fZEBA8W3fgkCQ+CCDvJBB3gUhvkUh/iVhgeVhXgX+fkX+&#10;gaUB3nmebumu/siAIGSQU7ybT3pEZW9r/4MH/VNz9x6uPHm2/+jJ4ZOX50+W3jUNPCtrnSprv5de&#10;01vWeq/z7mrf9GbHnVc9k8vdEyvdE6sD93d77u2g+16Utc1mYu7kNk3mNI6X46fbJxcHHqz13Vsc&#10;nV0efvBieObZ7PzG+NQTRwcPQV4ePnZ6TkYSQQ5KBrLL2Umxo73dXe34rq4ufGd7Cx7X0dXZ0dnd&#10;1dPd0wcuFX0gghwM4nC4lpYWEDs6Onp7e/v6+jo7ocGmJmxjYwMAi8U0YjENmHpUXU1NdWVFSWFR&#10;fk5WWnJCTGREcGCAt4eHs4OrrZWbpbGNtoqhkrSmlLAsH7soO50gCzUfExkvIyk3PTEfAykn9XU2&#10;iivsVJfZyBAgctEQAcAgiHwMxEIs5MKsFIIsJNBqxgREWEhFWckA0GoKTMT89Dc4KC4JMdyCO9pz&#10;kF2WZKfmp73JSX6Fi+IqN/lVXsrrHCSQguehuMZDdoWL+ArnrascN66y3rjCeuMaE9EVuquXqS8h&#10;aK9cYia6znbzOtet6zykRFw3L/PeuiRMfZOTGCHGRM5KfKm1pnj92cPpkaGH05OTd8f7+/vhf0nr&#10;Hx3tHR7uHuzvGujrHRwYHB7o7O7o7oVeXgy2AdfWikLXoxsw4BVDoWobm6C/h9fUltbVlza11GKw&#10;cJf5SgymDFxBYSNfVZ0HG3lYx/+bRh4GNvJw/j8z8oAvM78a+YbmsraOWmRevLgIKxvDLTqaazdo&#10;rwjqignYKTFaSfH7aIsEGzE5Kl3X5buuxXdLV5BER/iaKo+wpyGjqRyxCt81WdbL4gyXROkuidIA&#10;rokzXxZlvCHLcVWcmVqRh0ddjF2IhZmejJ3iJjvJdU4yIk4KqEaenRJaEkCQ9hY/5RVx2uuilNfE&#10;KK+osZEbC9HrC1Kqcd8QpUWIMV5VFmSV5WGR4mZTEOZWEGET4aF0d9by9zNwdlJzsFc0MRY3M5Oy&#10;spLT0xMyMBAxNBE3tZC2d1IFePka+AYY+/gbhYfb3L5t7utr6O2j6+mp6+ikbGomrq3Dq6HJpaTM&#10;IiNLJytHp6DIpKjEJCtHLyFJJSZJIyxOIyJOJS3HqKLOparBranJq68vrK3Fo6PNa2QorK8noKPB&#10;ravFbaDLZ2UuAXJlRa6SgtQPb08JLvvdycnJPvg6ODo4PP3OyB9C7eWPjo5ODg+P9/cJyv7wGIwc&#10;H5/u7oLt41NwjNOzg/2TnZ29/b3jk+Pz/d0jSNYTGsQfH53DnL1+DydHh2cnx2/A5vnZe5CAm4CZ&#10;hBYyb8C9vHnzDnC4f/TuzfuTo+PXJ9AjBPH87PT9uzefP3348YdPHz+8+/zp3c8/ffrTLz+A+OE9&#10;OOzezvbayfHe5sYyeKvZ2oopKcnNzExMSYlxcrLS0VESE+NiZaVmZiZnoLtFToyAFqCnvkVHcoX+&#10;1mUBRip2MiJxFjolfk4tcUEdSSF9WWFTRTFdcR6AnhiPnjCXjgCrNj+LgRCHngCboTCnoSiXkRiE&#10;rjCbvjCrhSSrHjepjRBVgbMm2k9/IMZ2ONp6MMJsIMwcgPc37ouwGYxx7I22H4x3bQs0bfTSrXdV&#10;w7hrtPjqtfgaDMTYz2QHjCa4zhVEjqf6TWWF4cOdM0wVsixU6/1tUH62NV628Ybqt3VV/I20Yrzd&#10;UeUlJcVIWMF/bU3zxchDjr4ENvJIkEAUFxWUFBeWlgCgkvnSwqLywmKoYXpBaUVeaWVOUQUk4otq&#10;iiEdX5EHKK0tKiovIBj5iora8jpsPaoRXd+ERbU01jRi65qb6pswAMKqp7iWjvaW7i58Tz++f6i1&#10;G/pnso7+ie6hqd7h+wNjs9/o+EdfgYrlB8YfwSKe4OIfEngA1cgPT3UOTbb2jjR3DbZ0DjZ3fKmR&#10;h418VX39hZEvrSopqSwuLkMWluQVFGfDvWsgKY9MAmTnQ5XymblxALgW/ivxUMyNyUXG5+QlAKCW&#10;NV+NfEl5AWzkq1CVNehaaCXbRjR4muA5tvd0tfb2tPX1dgyNdA6Pdo6M903c6x2f7pu4f6HjL4x8&#10;R/8dAKatr665q7KhHVmJyS6pzSisSswqCk9I9w0KN7WyY2PnuXyFiJSU/NKlK9euEZGQkJGRUQCY&#10;mNnpGVho6FkYWThpGFlvkFLCXWvIqOmYObiZ2bkIfeS5qRnY6GiZ6WgYKchJSUhvEFOQ3CSF+t7c&#10;unaZhQRhKMtqr8pirUhjpUBvLk9rq0Bno0ANsFOidVChdyK0rIHtvKsmC4jO6kxwd5pv6+JBDDDh&#10;B9FFgxlMA3mIhRjctSbQRMhHnzfIVDjUUtzPEBoPs5IAOWTn7aViHGVinWQTXBXinOUS3RSTPZST&#10;3JUAIAGbkU5y/jYy1blhfzo7eLO7C9fIH+wsH++vEYz89tHm3ndGHu7icuHlLzjd23hztLO3snS8&#10;sXa2uQEIcnLys7Gy01b1szJOD/FffTh1sgoVqp9vr77Z23h/uPt8ZirI3dHBWNdGV8PdwtjPxuK2&#10;g02wvd2fD49HsE2OunrRXl5n6+vHy8vnGxsRnp4OBgYlyYk/7e+tTE74GhtZyclaqsibaitamGis&#10;vnwIyazFV59Pj/dfvVq6N+1nYeWirxdgY22jpWalo6mjKLv2cn6st8PP3iLEybq5LN9WX81KV8Xe&#10;SNPfyXLn5dzh0vzbzaXDhaeJgV5mqnLOJrqOJjpW+pqt6Jqf373eXVs43FrZW19cmp8DzxTk3+l4&#10;iPX/ZyMPNbEhGPmfX29PtlZlB5pVRBpXREI6vjoKMubVhKY0tZG69dH65YSm8CWBKqVBqhUhGiAC&#10;KkM1cz1lwHiOh7SvBnWUGScYzHaXyvOSzfeWQ/rIA0AC5wW+ChcU+inCFPkrAUqDwJFVq8N1ym6r&#10;w4IeUBelj00wbUw0a062ALSkWLal27Rn2MKt5KGYaduWZQfTnm0PaEm3RieYYJPNO3IdASDBJJri&#10;MmzqE8waki2b0mwaU63hxjUXHWxQ8aawggebYAKgJcMOnWxRE2dcHqlXFKJZHWuETbNuSLVqy3Vq&#10;yXHGpNm35Li25rljM0Di3FHoict1acpyBLEx3aYqxrAuwbQ1x7Gr0B2f79KS6dye696W59ma792G&#10;9GlBeuLyIAuPL/Bqy/doR3q2ISFH35TvhcnxLk1zW1saOzld3dleP949PF5Zf72y8npz8XhnZXtn&#10;fXtnb29z/2ht4+3aqz+tPPtt49lWcdqwjvSMptSqrcmUrvqYqf5vvZ2/rSz+9eWrn16ufnz28rel&#10;F0tZcY+0FPaVZT5pqsJl798qeBhCW3mICyP/RcrLSx9Ji5zIivyiI78vyr0nIXSkpzOurP5b18D/&#10;XVz5sL55sAIt2HC6BX6EFje3VjZ3Vv+VkYel8O/5btrv+W7+v2L7Hz37v8+3qv3f5Fvz/o+8IADl&#10;2+D3bnt1fenl6sLz9aVXhzubP3348OP797/991/BO6t358c///D+p49vf/n8/s8/fvz87gzk/+cv&#10;v/zfv/7pLz9//ssPH//08d0vH97+7acffvn06eP5+Q/v3v33n/9M6GbzCZzVzg6PAYfbu+9fv94C&#10;34Ltjb/8/MPKq3nYyH/7moAIv4zww4afMmzJ4RE4/5Zvjfw/uvjvjTwM7OK/NfLfAh/zdzr++erS&#10;0/8dI7/2YmMVWtN4f3vhYOsltLLr7sLx9svXu1+WdYWN/B9IedjFw3y3jut3Rv47Kf+tl78w8oRH&#10;BZ7yPHiCS0tPVtbmV6HGNY9XV+4f7T4+2Jwe7SqpyvGxVGcOcZQJtBQOthKNsJUItwFRLMZRKspe&#10;IsJaNMpWPNxaONJWNMZBIspODOQgiXOSirQShHyuOV+IiWCouUSYlUyQuWSApXiQnbSPjZSPrUKI&#10;p2FeclBqpFcFMr6uLCkm2DzYRSnRRzXdX600Wr80XKswUBnpK1sRqlYaog4oCdEoDlYvDtUqDdcB&#10;e0vCNGELXxKqXhSsWhyidmHnQayK1q2J1QexLFzzojQejjBgLzrJpDHNrDnDoinTApdj3ZJtBRJU&#10;kmFdokFzlmVjhjkmxaw9zwHEzgLn8khtdw3KGDv+xnTLDqRTa44dLtsW0JJlA3Iw0lXoUhyqEWDI&#10;HGXD15Bq0YF0bst1aEM6NWbZwDXycKd42Kp3l3kTNr17yr06S9w7it1AhAU9iP1VvtBgkWsXIXYW&#10;u/VVePdX+oyiggaqfAer/bpLPeDxtnwXfIFbC6ErDgAkTVn22AxoRW40uLhk2dekWqHT7FEptrWJ&#10;Vqhkm5oEy6p4i8o4i/J4i9J4cwDUpibOqirWqjLGsjLWpiLWsjrOOj9IJ8VVLslZKtKaP8CQFXwT&#10;I22FQywEgq2FI+ylwuylQ+1lg6wlvc3EnQxFzbVF3Wx1PBwN3e10A+y1zZQ47bW4XQ0FXI1EHPQF&#10;7fWE7LR57dW5HXX4LbUFvBxUXWyVPZ21/T2N/X0sPdzMnV3MUtKia+vKalFVjc1Y2MjDK7teGPnB&#10;sQlCK/l7IxNTd6buj929R2BydOIuVCB/Z2xwbGhgdLB/sK+vDzLyeHxba1tTc0sDoectVKWHwYA3&#10;3WV1dSW1tYUwNXWFNaiy8tpiuB9LZU0xoKYOqpEvL4d6x9fUFIBpKDCzFllbjayuya+qK6hGFdRh&#10;isGn+MamClxzVSeutq8d3d1c3YEpa6rIq8lJKk6KyI++nR/pnxPlGxNkF+hp5GyhZKolYqDCoy3P&#10;qivLYqjI7qgrYqfF76DBB3BU54MUvCqvixqfixqPvQqnvSK7nTKHgyqXkzqPixa/u66Qq64wwFlb&#10;2EFLCKqX1xWz1xQyVeYtzArv6azBovObGgvr0UhMQyGqPr8OhcTUF6NRkJFvaalraalvbEH9f2Pk&#10;MY111YQ+8gQX/72RB/HCyHe3NzlZGploKQqz0dJch1w8M8HL01yDOtKQXEJAnWquXyO7eoXsyiUA&#10;zc1rhA42CHrSq/Rk1/jYqOnJrzJSXpcQYFWR4VeTE1aVFVKWFgCJrqqUtpKkkaq8oYqcuoyYgjif&#10;giS/rDSfhCSnhDSHqBQLjxituAqXpoW0rA6vpBaXja92RKZHWklYDS6nHo9s7i/pHasdm0Tr6gjI&#10;ilFpSDHoSjPrS7HqiLNoijOribOoSXP6uBs7uxmr6IhrmSkYOWlE5ASWdRam1SdkNqXm4NKyW1IB&#10;Wc0p2S3pObiMnNbM7Pas9Pa0tI7UDHxqentKWlsyiJCO7/7i4vM70vLwqbntKbltyYA8XFJBS2p+&#10;S0p+e3peW1pZR3Zlaya6KVNTmVOGl0xdnEFNjF5LillLlEFDiNZInEWLl5qfGCFEgTCQZov1M4GN&#10;PFwjv/QUv/GirzovWIrjhqYIvZYwo64wk54IM+LpwjHg+fLpy7Xjl9uHi4eHjWM9ea0VMXXpoaik&#10;sIaEUExcWEMsXCMf0ZAYho4PQccCAmoiAP5l4f4lEX55kfmt1RNLc7Mbi3Mbaw/X1p5A14S1J4tr&#10;z5e3XyxCRn52Zv3hg63Z+9v3p7Zm7m3PPdifnd2dmdl8NLv3+OE+LOW/FstDRh7W8SC+en729PH+&#10;zPT6k0c7yyvn6xvvN7beTE4+sjCzFuXnF2BnAj86MnyMIkxQQbEkOyUP1VUBhhvi7OS0NxC2ZjKV&#10;1eFdg3ltfRktfanYrsSG7lhUV3RdZyR2ILahPwbdE4PpjW3qj28eSGjqjcd2x0D9apoDq7H+5Rif&#10;MpRXUa07ssI5p8who8A6o8gms9AGRJCnIi1T8yyS88wjM4zi8yyyyx3L0N7VLcG17WG1beE1rWEd&#10;A2nN2CgXM2E1/hsqHDckaBAilAgNfmrIyHNDNfJyHFDLeBkOWrhxDcilWMilmSHkOGjFmMjFWak5&#10;qIgMNeXaWlC9PR3d3d39A6Mjd2YGR2dGxudGxh9OTD0aHX/Q0z/ePTA2PD49fHemd+xe//gDQHv/&#10;eN+dmXuPF6YeQSL+7uxLSL7PLYAcBozApv7+oxVYx0Mi/vEqLOVBcu/RMgzs4u8/WQVMPYVq5Cde&#10;rk6vHoy+3Li7vn1/f6uoF2OX6OGS7eWY4eaQ5uGS5eOTHxxQFB5UGh5YEhJaGR1UHgl+SLyLQj0L&#10;gt3y/J3BzCx39zwvgGeel2uWm3u6p0eGj2eaf0BWZAW+qW9mtn9qbvTe/OyjzYePdp+/PHv64vzB&#10;0+Ox2d1K3BQSPVzX86j7/mbf7F7r6ELf1PrA/fWB6c3+extDMzsjDw/77u+0TayWdcxloIYzUIMl&#10;rZN1vbMddxeH5zYHZhZHH74anX0OnsudyScO9u58XNz8HAz8rJQA8muImNuBg93d7a34ru7e9q7O&#10;jr6etq5efE9/R08/vre3s3ege3AQXGPAd6JvaLRnYLC7fwjQ1w9Ghjq7+lo7OsGurr7+zt6+zq4e&#10;fEdXO74TogPfQvhqbW3F4/FdHZ2d+I42XGsrFttYXdlWX4OtLM1LTYi+7RMR4Am47ePk62LtYm1k&#10;Z6pjpqcMfgb0VCQUxXllhDjkRbmFOen5WanhyEJ1g5mSiI+JTIiNCiAInggzuQALBchBwk1PLMJB&#10;I8xKJcBELsr+JRFmouCluSXIQMZHc4Ob8poAzU1YyvNRXOEiucRDeo2L+BrnTQAR+62brDeIGK9c&#10;o0FcokNcZrh8le36da5bN7hvXee8cYX31hUhyluidGSc5NdYSa6iinIf3BmdmRyfnLjb1oYHr8n4&#10;1P0uQhe5sclpcCUeunMXXJjx3T13J+81NeNwre13xqcAYObo2PggtKTLQH9/b/9AN76jpakZ1dRS&#10;i26AOshjsRUNDeXQOicEIw9dXOsK/q7j8V8s/P/PjDx4GPVfjTyaYORb8TVVFVkyYhx0ZJcY6W/c&#10;pLnCpsTNYSLJYisrHmwsFmrC5anF7KDIaKNAbiRGbSjJ7ajJbaPGbqHEZizHpC9Fry1CpyFEpcRF&#10;JE5PKs99SYQBIcpwRQKcCDjZlAXZhFg42WhZyIk4SIk4yUC8zkZ6hYP8Gh/NLSE6YgHKKyJUV8Sp&#10;iSSor6mykhmLMBgIUWjyEYvRIUToL0tz0oqw0QqzMcgIcUoJMvGyEWdm+A4OVTZi01tw2R2dBU3N&#10;mWh0Wk7+7cycgOQ0r/Aou9uhlp4++h7eejb2SibmUqYW0uZWsnb2Ck6uah6eWu5e2iA6u6m7uKqB&#10;EVc3NWd3NWcXFTsnRWsbGTNLKWMLKTNrWX0TMSVVDilZBkkZeikpOhlZOmUlFoCKMquyErO6Cqum&#10;GruaMouKIpO+Np+OBn9WesT7N0dQ7/aj08PDw9PTU9jIHx2+OT58f3L4/vjgDWzkYe1+cvIaJMfH&#10;YPIXNQ9GQLK9vQu+jo5OoNbshGlwV/az1+9Ojs+Pj84OD04PD16DBHAxQpgPqXxwxDdv3nz48OHs&#10;7BTw7h3YOjs/O31zfvL2zen52dHJ8d7R4c7B/tb29vLi4tNHj+5NTY0MDuKbm2srK5FFRZkFBekF&#10;BamAtLSosrLsisqcktKM8AhvO3tDcwstUTEO8OPBxEhET3udmgJBR3GZjeEWHxulAOG3VZyTTpyN&#10;RoyFipv8ugwHvSAtiSDtLQFaIhVBJnl2amUeOn0RTmNxbg0ueiMhVmNhDn1+JjMRLmNhNhMRdjNJ&#10;bn0hFmMxNgN+Gj0uEkdx+hp/49Ywi94Ym55ws/5wSMf3hpr3RdjcTfMcS/Hoj3UcjHfuibJr8TfE&#10;+enjg4wBHbfNptK8nhWF3031upvh1x/nhvY1jVIXcuKncRSgz7bWQgc5V3jYRhuousiLZQV41iEz&#10;URVF5WXQ2q2wkYfWcSUANgtKivNLICkPA3l5gpGHpTwUy4qKygtLKovKq4rLqwrLKvOLK/OKqwuQ&#10;lflFVchCQiyrKSqqyK+og95wV9dX1mJqAChsPYCwuGt9Y3sjtg3b1NbY1N7SjIekfGtXV3t3X8/g&#10;aPfQeM/wZO/INKBvZKb/zuzA+MPBiTlYxw9PfhH0XzvVfNHxvaOzvaMzvzfyLZ39F11rahsaqtFo&#10;2MiX11SUVZeWVBaXlEM98WEjDy/x+p2UB8C18F9JgJO8goTc/EQAsjAVkF+YXliSVVZZBFFdWl1f&#10;VYupA4An24BrvDDyAPzgcMfQSMfwnd7xqZ47UJk8bOR7xu4Dukbu4QfvdvTfwfeNNbT3o1q6Kxva&#10;C6oacstQGYVVyTklkUmZfkFR5jYOXLxCly5fJyEhu3TpyvXrN+CWNQAWVk4mZnYqWiZGFk56Fg5i&#10;Cppb5NQ3SClJKGnoWdiZ2DiZ2LmYOfjomDnp6VhoqOjJyUhISG/cIicmoSAnJiYlIbrKTnZVQ4TG&#10;Qo7WXpXBSoHeVJbaQprSXJoMYCVHCfeOB9Fangps2ihQg8ROiRYunHdWZ3LRYHbTYv22dw3cyibA&#10;hD/IVNjXgA+W8t56PD76vMHmohE2UlF2MrGO8iAJtRKNspeKtJOMsJWIdZIFxLvIJ7opJrkrpXiq&#10;pHmrpHqpxnuoBNrJVeWE/ul8/+3+3408VCO/ufnVyO8cbK/DRh7yTQQj/52UB5tbyy82FudPtjYA&#10;Gy/mfzo9WXrwINzTLdbb1dNM30FX3dPCMNDe+m53+4e9zeO1hdP1leSwQHsjnVBP54cj/Q+GujGF&#10;2WBaso/Xp/X1oxfPs8JC3U2Np/t7/vL2rK8R42Fp5mNlcfTi2f7juUBTIzd11W5k3t/2t3cWHvq6&#10;W9uZ6+6uvDjb2ThcXvi4s7U++6AuK93DWC/U0aa7vvL+QOdge9P54fbDu8OhrnaepnruJrrDLfXt&#10;daVBrja2+mq1yPQfD7fO1l5FeTiBx1CRkfhhb33t8f2UqCAHU8Mn0xNvjnagdVnXFl7vb4K4Q+hg&#10;8z1/aORB/LZGHjbyWQGmWd4qWd4y2V4yOd6yuZ4yOR7S2e5SIMl2k8zzlEH6yIMc2nSXSnEQznKT&#10;zPeWK/RTLA1SBRFMBhNKAlXgkbLbauXB6hdUhmpWfV0GFm4uD1fNwzQSWsO3pFjCCh7kIMIdaUC8&#10;GITVPEhgGlMsANhkcxg4xySaAuC28g1JZoCmVEtsilVjqnVTmg1IMEkW9QlmKMIiruhE88pI/Xx/&#10;FUBVlAHYhMGmWdcnmRcGa2T5KNTGm7TlOoGR5kw7XK5bU5Zza557OxIS8e1I9+4Sn84iL7jgHZNi&#10;mektn+ImVR1r9KVxTYFnZ5FPG9KrNd+7tcC3Jd+7OccN8KWPTaE3vtAb7G1GemNzvcrS3ZeeD74+&#10;W93cWD7a2TtZ3ThdXYMaJe2u7Gyv7+3sHmztbb56+Xpn+XR57uf1p7+9vH+YHTOqKz+jrzKrpzRv&#10;oT2gKfe6KPe3ubnfFrf+9mzht43VN6iKh1oq6zLibxUVzyXF3shKvpGV+E7HAwim/ksf+b9LeQWZ&#10;n3TVThXEzhSFzxXFXitJrykqTcirz/mG/Pn+3J+3ds4318CP2dH68v7a4t7uxuYWtAgtrIC/40IT&#10;f8d3077ju8l/AOya/1MuJPt/BOzc/xl/N/KbKy/BiQhe33V14QXg/evX50dHn9+/+e2/f/3p87sf&#10;Pr757f/+7c8/fgS/gJ/evv7rLz/8n7/88svn9yD/yw8f//rjpx/evP58/vpPP3z88T3UzQZwfnTy&#10;8fzt25PXZ+C91u7+x/PznbW17bXlP//4aWd9ZX3p5c46VCB/8erB1fEXj3l9BXpsYAKIG4TlXmFd&#10;/h3flsn/Tsf/SyP/nYi/AD7mdzoesLr0FPDvG/mVV09/b+S315/vbIKn9gLke1uvDrdfHe1AOh5w&#10;uvPiQsr/m0b+ePd7Hf+tkYel/O7XPvLf6vhvpPyXGvn11adLS48WF+eWV5+srj9d33hysD+/sTz1&#10;15/WC5LdbXW5fc2FAi2Fw+3Fox2k45zl4pxl4l1kE1zlQIxzlI53kkl0lU1yk0t2l09wkYlxkIi2&#10;FydE0Vh74Wgb4Rh7yXgnhRh7WeifzxwlI5ylIt0Uw9zVQlx1YgPtchODirIiq0riizL9S9LcMsL0&#10;Y91lkz3lsn3lS0LV8/3kigIU8nzloZ7yIRqQlIeWvtAsClHPC1AqDlG7AEyGS+YBcA6L+Moonapo&#10;XZCAOTWx+rVxBiBWx+iBWJ9o3JBigk01bcq0gPx7qgk23aw5yxKukYeNfHOmdUOqOTrZNN5RyE7+&#10;RqKzSAfSqS3XvjHdEuxqzbEDEZtmUZdgVByqHmMnEGsvmOouWRah3ZBqUZ9kWp1ghE6zaMy0w6RZ&#10;16VY1Cabo1ItGzJtm3IcWvKcsFk2DeDmWTZNOXaAxmxbAEhw+Y5gsBGMZ9ti0i3rwQNIs0ClmIGk&#10;NskERJCD8ZZce1yuU0chOL274gvcQALnYLA52wHcaVOOU32mHTbLAZvp1JDugM1wBLE+1a4m0boy&#10;0ao80bIswQJqWZNgUx1nXRFtURVnCxFrlRugleaumOIqF2UtFGTMDr6JcU4Skbai4fZiUY4y4Q5S&#10;4U6yofay/tZSfraK1vqSDuZq3i4mng76vjYazvpiHsYiLgb8jnoCzkYi7mZSLobCztr87kaisJH3&#10;cdX2dNb2djPy8TRztDcIDHRFFmTW1JbXomoam7FNLc0AyHt87SMPS/nh8UmYO1P3RyemRifuEhj/&#10;1sgPDPwTI49tRIF33LCRR6FK6+qKALCRr60vraotIlR/Q6Xx1bVFtaiS6mokpr4EVVtQV5VfU5Fb&#10;V52LQRU0NZS0NJWjscWY5uLm1nJoJdX6fAwqv7YsvTwnpiInpiA+KCnAKdzROMBUy0NHwV5RzEyG&#10;10CBU02CzkiFy1ZXxEyNx0ab39lIzFqDy1aD21aN3UaJ3U6F00GVy1mV202Dz1NbkGDkYR3P4aTO&#10;5aTJ7aot4KYn5Kwt6Kgj6KgtbK9JWN9VV9RCmc9IkbcsP6avs6YRg2xqhFw8eFQgAmAj34StwOFq&#10;vzPyf7ft3/DvGPmvLv6Lka+uK65DQ4XzINY3VMFGvqWh1lhHxVhLUYyTgZn0MgvxJW5KIjaSy3TX&#10;EFRXEJRXEFRE16iJiMivXaG4Bq3vykZNCnWqIZTGM1Je52AgZaC6zsFEIi3KLiXOISLIJC7Kpigv&#10;oKUhaaAnr60ura4goSEvpSonpiQnrKwsrqYpoa4vpW4sbeyofjvVI67odkp1RDE+vXowv3Wmdmy5&#10;c3Klf/Q5vmsG0zJWXt+V2zFUqqXNIylEpiFBbyDDYiLHqSfBrCrEqCjCqK0s4Otl7uxipGuoYGKr&#10;ZWCnHprpX9lTUtCWXdZXkN+emdeWkY9LvyCvLSsPn5ndmZ7ZkXZh5L8UyHdnwqXxOW3J2a1JOQSy&#10;cYk5zQl5jUmA/NZUQEl7ZhUuswqVpCrPKstHriHGoC7OoCvNqiXKoClMZyLJpslDJUx+SYzmip4k&#10;C2zkN5Z6X823wn3kN1/2l6T7SnPe1BBmgI28lgA9ZOTnF06gGvn1k4Xtw+Xj45aJfsjIo9LCMUkR&#10;jUm3UdFwjTwgBAURXB8DG3loV3VMaHV8cHF8dlP52KsH0ysvHq6vzq6uPl5dfbSy+mRx7cXKzsul&#10;3SfPNh8+WH/0EGofP3MPkvKz93dnZrbv3dsAI3CZ/DdS/gQ28vOEFV8XX755/uxobnb76ePdxaXX&#10;yyvnG1tvZmbmzU2txAQEhDhZhNlopXjoZblpBehuSLFTiDAT89Jek+CgYCZDKEoyxcZb1zREVWLC&#10;qprC4a41VW1h1R3hMDWdEaie6Ia+OIjuWHRHZD0+oh4fhgF0RjR1RzX2RDeDCV2R2M4IMALG69pC&#10;aluCKhr9y9DeRSjPApRHdqVTSoFVQrZJdIZhbI5JUoF1apF9TrFLXq6Tq7mIkTSNvjC1MvtNKfrL&#10;ihy3VLnIVTjJFNkpLoy8LCcdQIKJVIqFXJ6dWo6NSpqVSoDmphgLlQA9ubKkQGcLZnxkeGxkYmRk&#10;amRsdnD0wfDEo+G7cyPjD8buPhy/93Di3uMvzMxPzr2cfrw0Nv1sfOY5SKbmFgCEovilu7MLcLOa&#10;yYeLgHuPlmeeQg1q7s2tws1qoA7yhPxi81u+NK55sjL+eOXBq4O781v3V3Yf7+83THS7pwU4Jrs5&#10;Jjs7p3t65voHFoaHlkeFlkcEl4b5FYf6FEPdjQAg8Sq57VEU4Fbo45rn6Z7n5Zrp4Z7tHVgQ5hDv&#10;7RTrX9qO7Z2c7h6ennm8Ovtke/rh1pPnp09fnL9YfP/oxdncq/Pm3kd1HQ/6Z7Y77623jC1hh543&#10;Dc13Tiz3TW/03F3Fjy62jrxqHV1oHV9qHFkoaZ3Kx44VNN0pbZ1oGnraf3+9f3ppBLwID1/ef7Qy&#10;MfnU2cGTh41DgJ1BjItOiI2KkggR4u053Nvf3trZju9uam1r7erCdXTjuvvau/tx3b0gtvcNdPUP&#10;d/YNdvYNwRFsdvcNdw+M9A6M9gyOQnOg+X14ELt6O3r6u/oGeweH+voHAf0DQwODw0NDI18YGBzs&#10;7r4z1D/c193e0ohrxHS2NwOam9CNmNr62gpAbVVxVXlBWVFWelJMQnRofFRISICXp4udo42Zjbmh&#10;maG2jrqimry4pBAXQIyfXZCLSYCTEUReNjo2enJasuucDJQs1Lc46MkE2Gi5GMi56UhF2Ol46cmg&#10;9jiM5AJ0JOykl5hvIrjJoZJ5LrJr3CTXuYmJuIlvchMTc9y4wXz5Gi3iEiPiCoDl6lWOG9c5blzl&#10;uHmFl+SaAOVNHgoiIUZKxlvXqpA5T2emZ6fvj9+ZqkM1lFXW3bl7v3/oztDo3b7BMfDiDN2ZBK/P&#10;yJ2pVnxPcVl1E66jq3ekp3+sp38E39Xf2zc0OjbeN9A/DCbeHW7vbEJjKxsaoa41DQ3lACy2Ao0p&#10;qUMV1tYV1NQiv7h4mH/U7n9AG2FxVzjp7Gz4T/vIA8BjwIDJmCLAt0a+riZPVpyT6haCiYH4GgWC&#10;VJAa6k6lL3RNi5PJSYHNWYXMWITCWJzaVIZcV4xES5hcQ5hGV4LDVJHXSpXPSlnARlXQWpnbVJbH&#10;TInDWJ7RUJrDQondUFrMVJlTnIOWlhhc8DjJbnCQXmcnvgp1GSK9ykt5Q5j2lgDlFWHKy9L0xNK0&#10;t1RYSI1FGIxFqfVEKPmpEAJ0UO94fiZKTjoKcT5WaWE2EX7qyEi7xpYsVH1SDSoR05je0JTR3JrX&#10;3l3c1V8OaO0sBHkLHonrKKjDZFTWJmfmBaZk+sQmuNwOt/L203d0U7OylTO1kjI0ETUwFTUxl7Cw&#10;lbV3VnL2VPfw0fb003P10vEPNb8daR0YauZ32xiMOLupO7goOzgqWllL6xsIqKmzqqoyA9TVWVVU&#10;mAR4r0uJ0YYFu358d/LpHWTPoXY1h4cHh8eHR6+hJu9HH06P3kHrpkKN4w/39iApD4DWfT08Pjo6&#10;Ofr6dXp6en5+fnYGyfjDQ6jOfm9vDz4amHZ8fAotrHp6dvb63dnZG5C8f//xhx9++Pz584cP7969&#10;e/Pxw5vPn94dHuwcHmyvry3u7qyvrr6Ym5t68GCiq6uppaWupqYgKyc+Nj4oMtoPEB7pExzmFhLq&#10;FhziCggNc4+I9IiK9oqO8QYxIckvMdk/Nt4rLeN2anpQSlpgZnZoSJhjYIC1taWSuqqAnAyrqAAN&#10;G+M1ZppL3Mw36MgQlNcRHDRXeeiJpLlpuKmv8tBc46W9LsZGJsJ6S5COSIj2Kg8pQpaZRImNQpWD&#10;Qo2TWomVVJubTo2TUouX1kiUVU+Q0ViMTZWDTJeXwoiHNM9ZqyXcFh9u1R1uMRxr3xNihvPTH4lz&#10;ms7yHUtxH0pw7ouxH4hz7Ay37gy16A23Hoy2n0hwnU71mkn3eZAdMJnmO1cU1RJql2OlasdPa8NL&#10;G6UrV+xuVexpF2GsUZcYPlhfUYlMLy7Iys3LLKsoLipBFpcgoXr5YkITeci8lyJLi/NLCgB5xYUw&#10;+SVFYLwAmge1uIGNfFl1SVlNUXkVsrgyr7AyN7cko6git7QaCQCDMFU14M03VOUB3lmisbXgLWZj&#10;M6YVnCpbG5rasLj2xhZ8M66jta2zo6Onu7O/v6t/CJyTL6R83+j9gTsPBsdnB+8+BMBGniDlHw0S&#10;esp/26+mZ+Q+uAZ1Dk12DN5t6xlp6RzEdQ3hugawbd2YVnxDS1vdl4odyMhX1FbCRr6ovKCwDJlf&#10;nJtXnJVblJlT+MXIw71rsvMTLsjJS/wKJOXzChLykEmAgqI0AGzkK8BrQqiRr0FX1zWgAKhGdAOu&#10;Ee5ag+vphhrXDAxBUn74Tg84td6ByuQvdPyFkcf3jbX3DmPxfZi2niosvqimEUloJZ+aVxaekO4T&#10;EGHr5CYiLoO4dI2EhOwa9EVESUlNSkoO18izsHJS0TLRM7HTMbMTU9DcIKUkIqEgpaJlYOVg4eBm&#10;5uBmYudlYOWmZ2ClpqKnoCAjJr1xk+wWKSUFOALpjWtMNxEKPCRGEuQ2SrRWCvRWSgxWstSWshQA&#10;G0LLeEdVBljKOxEWdP3Ov3vrc7lqssAJiH5GvJCLNxMMsRTxM+SH28f7Gwl46XLbKtA5qTJH28uG&#10;WYtF2UtF2EpE2kkmuimmeCqleilnB2im+6hm+KoB0rxVkj0UE93kElzlol3kQpwUq3PD/vzm4P3h&#10;/vHm1vH2JrSs6/bS90Z+C1oxcmdzaXdzAQZMu9DxgKPt1dO9jYP1pdOd9fPd7e2Fl+92d7afP0Uj&#10;c2J8XP3tzENcbB31te11NefHRz7sbd7r6/R3sDZTV3o40vtma/nXN0cgcTfTi3Cz338+99c3h5U5&#10;yZY6KpW5qb/9/D41ItDOUDMtPPC3z+fNxbn+FgYRDpYfl5+dLT56u7PYXFtsrqsyPdJ9DB7G6quP&#10;u2unS/MvJwbstOQjXK2OFh6+21p4v792trsyNdTpa2XsZqS99fj+m42Fn053GkpzzdXksiKD3m8u&#10;3WltcNLXvO1gtTP/8HBp/ufTPXR5voulaWluxoeT/cONr03k9za21xbg5w67eLAL8MdGfn/tFeT0&#10;/9HIZweaFd7WKbytUhioXHwbKoEvDlAGlASqFPkplt9WqwjRADmI5cHqBb4KIIK9laGasHyHm9iA&#10;5MKzg80LUISlXy+Si00YcEyCoNdDxxo1xJvAdfFNBEd/wYVwRyeY1McbgwgndXFGF8Ct5MF4TbQ+&#10;AOytjtIDSVWUQeXXhVvr4kxgHQ+oiNADg3BzebhSvixCtzxSrybOuC7BND9QNclFoirGsAPp2pJl&#10;D2hId2jOcW3Mcga05nvg8txbcpzxBR5dxd7tyC/upjHTri3fpb3AGZ1qhUmzbcp2weV5NOd7tOR7&#10;N+V6Nma5NOe44XLdwA3b8t3akJ5gsyHHHZ3lXpLqMv8Q//7N2vr6q4OtrdO1zdcbG+CHeXt7eXtr&#10;bWNl+XR752h9dX/zxcnOq7ebr35afvLbo7tbufEDxur3zdRmtaXmjVV6lSX3E+N/6xn57dHL3xZf&#10;vS0vfq6vdayu9F5R8ZOczDuZv7v4Cy6M/IWUh738OwWZMwXJ14ri79SkTlQlFySEFjQ17hmY9di6&#10;/vn+3K9bW+ebK1/aiK+DX9KNrc3V3S3A35X6BRfq/P8lLiT7f8SFZP+PgIT7Pweq14ZZW5wHr8nO&#10;+vLR7ub60qvVhRdvjo/BSexge+OXzx8AP7x/89dffvz87vxkf+fHD2///OOn//rzz3/+9OHz+WsQ&#10;f/nw7uPrE5B/fPP6158+g8lvT48+nJ398O7d8e7uu9NTuCv96f7+xvLCu9fH22tL4I5WF56Dl/pg&#10;d22PsKDu/s4qeGXAAwPP9HBvHTxyaMnZr88ajENyfO0lAIx/D0HKX3SQB+cZwO+N/N76v6yOh/8+&#10;8cdGfu3Laq7f+Pc/NPLr36zsChv53S3wfXy1ufp8Z+PF0c4CbOTBb8fpzosLKf/vGHm4X823Rn5v&#10;F+JbO39RJn9RKf8tF2XygM31Zyurj5dXHq2sPVnfnN/cenJ69Ord6avPr+eTQyxcDPiDbSRCLIVC&#10;LATginjYwsc6SAHinKUBEbaigCh7cZDHOklF2olFOYgmuEnHOIhE2YnE2EuCmeCGUdC4cJi9YIid&#10;SIi9VIijmp+deri3VUq0d1qCd1FOYEmGe168ZXqQZqqvSqqnLDi35/rIFPjJJdjzZ7hL5vkp5vsr&#10;5QUo5Qcqg5jtK5cfoHhBnr8CINdPHpDuIZnhKQXI9JLO8ZWDx7O8ZcBIto8smFwUrFoRqV2faNyU&#10;bt6SaVmfaAip+XQzQrG8JaAhzbg+2aguwagiSqc6Vj/HT/62CWu4JRe408Jg1Zo4A3gclQhOvFDH&#10;G3SyaVWMXmm4VkOqRV2CcVWMPi7brj3PEZNu2ZxjB06zgFakC77IHW4yA/eZ6Sh2u6iOB3SVeoAc&#10;isVu4ISML3TpKHJtQzrh8sBp3A5aITbLBoDPdyTg1FngAu6lNce+p9i9q9AVnPbbwL3kOMJAXj7X&#10;EZNt15Bpi81yaEi3A6d3EGuTLetT7erS7GrS7KpSbOqSbVEpdqgk25p4m5oEe9jII2/r5viqZ3gq&#10;xdiKRFgKJDhKJLlBf2sJtxeLdJAOtZMIdZCGGtfYSHtbydkYSDlZavi4mno7GXpaqFiq8rgbCXua&#10;iribiLmaiHlayHiZS3rqi7jrCzsairvbKgV5G3o6a3u6GPh4Wlhb6sTF3S4ty6+sKa1FgQ/U2KZm&#10;XGNTSzu+u62zBypeHBm5MPLgsz3cvgbW8WN3J8fuTkBda8ZHvjPy33etwdYQymDKCVIeajsDl8nX&#10;Y8CdFtXVl4Kkrr4YfDzHYkrRqAIsuqihvrCpvgDXUIxvKmlvLG6uy0NXZSLzIjPSgnKzw7LTAlPi&#10;POPDnW+7GXvbqLuZKjpoS1go8lvIctkqCDipCrtriLlqikAl7fpitpp8Nuo8TroCdppcVqpszjq8&#10;rnr8Lto8zloQTprcTupczhq8rlr8Thq8ABctQfBaAVx1BZ20+Oy1eO21+MFBbDUFLFS4bTQErDUF&#10;DeQ4DBV4qosTe/BVjRhkcxN4FjnYJqhSHo0paECXYOqLW5qqWlvrcF/7yDf8Cx0P+FdGHnxK+gMj&#10;D3+kAvHCyGPRFVrK0kaaCtJ8rHy0xFwUV/moiNhJrzDeuERHdJnuxjU6YiLqG9fJr14GUN+4SnkV&#10;QXfzEg0RgpIIwcFAys1KycVOwc5GwsNNKSTMKCzGLCrFJiTFKiDBLCTNxi/GIi7NI68sqmuoZONs&#10;6BXqFJ0ZmFWTWIjLKunIwT9saJ6pRU+Vtz1DNz2urhjPKxzMRHamZ+MSkR1pVf25tT059Z2ZekaC&#10;smKUGhJ0ehKMJtLsuuJMygL0Mvw0OurCvl7mFmbqevryhhZqpo7aySXRqIHKsk5kPi69sDOnoCOz&#10;oD0d2ZaW35qah0uBquZbUzLboDY16W3JMIQO8snZ+JSctuQsXGJmSwIAJNmtSSBmtSTkNSdf1MiX&#10;dGTV4HPKa+JV5VkVhajVRekButKs2mKMOmKM5lIcapzkwuSXpBiIDKTZUkKsn882Xxj5l3O4jRd9&#10;ufGuhD7yzLpiLIbibLrCTFDXmpfLZ88XT5a2zha2D1dOICOfgS0KKon2KQvzLg/2rw4FBFSFB1ZH&#10;BNVE3a6FWtbcRkXDBH7tWpOCKhhffPhwc2l2beXBCrgyrMwtLz9ZAtfG3YWV/cfPNh/PbT15BC3T&#10;Ont/98H0DmBmZhtwUSN/IeVhI//86cmLZ1CEvPz88cLL1wsvT+afHy4snq6uv56ZmbeysJURExPm&#10;YhZmoxVnp5LhohFhIpFkIxdhvMVHe02cnZyH5qqiJFNZRcjQRGnHYHZLX2pDZ0JVW1htR2Rdd1Rl&#10;eyigCh8GSfmuqPruaExXDLorqn04pW0osXUwoaU/rrkvtpGg49Ed4VBfmv443EA82Ns+nAQACW4o&#10;oWUksXU4EeRtA/FgDrY3GjpaZ2R7X1IjNtLXXspQCmrrLMd0WZIeIc92Q4mVWJGNWImDUpGLRp6T&#10;Bi6Ql2KjlmQmg9Z0ZYFWyJRmpRKmvSXBQs1PR6YiLtjV1Dg+NDIxdm9i4uGdyccjdwlMPhocnxm9&#10;O3P3/qOJe49HJ+bG7j6amnkx+eDlvUeLcP373dmXX7380tj0c3hNV7h9/PgMtMbpvUfLUw9XJudW&#10;7j5YujOzAK/yem9uFVrr9XdGfurRKmDm2fbU3Mbci6Pp5/v3F/Yfb+11zN7xybhtF+fknOrmme3j&#10;h7ztXxAMCCgMCii+7VcS7FMY7IUMcs/3A0DrA+d5uuR6uCO9HTPcfJABbum+9nFe/lkxOY01fTMz&#10;Q+Nzjx5vPphdv/9g/cXS+fyr84fgB2D5HeDxq9e9469wQ8/6pjfaJpabx5Zqe54UNk80DD7rmV4H&#10;g/g7S9i+p40D811Tq/jJVdzEYkXH/byGkfL2SUzfXOvI86EHq0PTLyYevpx5uHx/+oWXe4AAO48A&#10;K6MIOx0PPRk4rXjY2Q5293bie9rauxtx7a2dPc2dkJFv6x2A1tTtHWjt6QeApHt4rAf62+9479BY&#10;98BYR+8wAN830tE/2jk40j0w0tUPRgbxPQMgdkJSfuSCvv7h3r4hQF//4NDQyOAg9J9avf19A0Pg&#10;zns6uzv6Bnphhkeh/UPDfSOjYGfv6MhAf19Xb09HBx7X3IRpxNY3NaIx6NqqytKy4vzigpzsjOT4&#10;mPCQIF8fTxcneysrcyMjfS0TQx11JRkxQW51BSmoRQ8DJQ8TJQc1MRcNMQfVTUjK05My30Sw3UII&#10;0RFzkV3jJL0KSXkSqByenega85Ur9AgEy9WrTJcvs167wk50hY3oEhfxFX7K6wCm6whpLmba61ey&#10;E+PnpmdGh8c68L2trT0d3UOlFajQiPiqWiyuvbe2vrkSXFKbOvFdw7nIisqaxr7BuyDv7Bnt6B4Z&#10;HrvXPzA6dmcS39EFnvX43VFw+QFXDmxzTWNzFQZThsVCxfL16OI6VCGguib/7zr+3zbyeDy6rQ3V&#10;0YEBOWzkcbja/8jIQzq+vhhc8hvQkJFHN5agmkrqm0tb2qvravKUpHjpSa+wMpLepLxMxk9Fq85/&#10;Q53rsjobQpP9ui7fLUMhcmNJIk0BhCQTQob1kjwHQorlujwXqZogsTIvkTw7pRo/o544q4EMn7Ua&#10;p5UKr50Gh6mcgrM+v6IgCflVyMhT3OQkvc526woHyRUe0mt85ETC1DcFyS/zkyJk6EikaG4qMNw0&#10;FKIzEKUyEKPmp0IIM1+V5KYTYKNhoyUT42eVFmUXF2FUUecxtZLyCzQKjbAKj7JJSfeMT3EvKI0o&#10;qYypxaTWNaQ1tGRjcTnt3cXtXaXdg9U9g5WdA+X4npK2nuK2roImfC66Kb0KnViFSsgvDU3J9IpO&#10;coqMt7sdaeHpr2vnquLqo23jrGJoIQ6wtJOzdVJy8VD3CzL089cPCzeLiraKjbONiDAPCNDz9dX2&#10;8FDzcFVztleJifR+83r//fnZ+es3r1+/Pjs72z842j84+dq1Bur/Tugdf3By8hrW6yDCdh587e7u&#10;7uzs7O3t7O+DdBtwcnL08eP7X375CfDDD59+/PHHn3766fPnz58IX2/fvt3f319eXpybm70zPtzV&#10;3Y5pqC0tQebmpsbHh0ZHB3l7O7q52RgZqWlpydnZG5qZqxsZK1tYqts76bt7mfoH2YZGOkdEu0fE&#10;uEXFuEfFuEbHesTGe8QnesUnQUlMvGt4lENkjENUrGN8kltcomtconNapm96ll9amnd+fjASGZKS&#10;4hkb4xgT7RAcZOnlpmtnpWioKyIjxiApTMvGcJmFDkFNimCiQVDcQFATI5gpEGyUCC5KaN1mXgoE&#10;PwUCXOYl6K5J0l8Xp70KogIbqRw7qRIHObiom0my63GTRxpKN4TZ4sKt20MsusIscX6GtU6qIBlN&#10;dBmMdxpKcO4Mt8KHWuBDLftjoZ7yo/HO91O9ZtK8x2KdxpPcZnODZvLD7uaGtka7RevLGHNQeMoK&#10;RBmq5nrYRlkb4PLTGooyi3OTm5tRVbVlxRVFF0Yeooiwditk5EsJIh55YeQhKV9UDKbmF0HLwBaW&#10;FZVUFpdVl5TXFpdXIUuq8kurkfllWSCpqCsAI6Xl2ZXV+enp0QUFqVBRTE0RClXa2FiNwVRgMFUN&#10;WGilaGxzHThdtLRhcW1NrZ1tnb3gY0BfV99gV/9Qz+Boz/BE3+i9/rGZwfHZoQlIx8NG/hu+LPQ6&#10;MP7owshfLOva3jtK0PFDLZ392LbuhrYOcE+oxkZCmTzqwsiDV6CwDAkbeVjK5xRmQK3k85L/UyOP&#10;LMooKs0m/N9AMdy1BmpZg62/aM6D68S3dHfherrb+gfxg8N4cAEau9s9BpXJ94zd7x6dhukcnmof&#10;vNPWN9rWM9TY0Y/F91U3dpTUNRfVNEKLuyIrwhPSvQLDnD185JXVEFeukpKS3rp16+rV67CRB9DS&#10;MbFz8NAysALoWThIqehukFICSKlo6ZjZWDi4GVg5aJg5YSNPS8NITU1JQnaTiOQGCQUk9EmIrjIQ&#10;IbTF6eGuNZbydHZqLA7KjPbKdHCbGrgKHu4jD6t5Dx12T10ONy1WkMC5nxFvkJlggAm/jwG3vzHf&#10;bXOhQFMBsHnbTCTcWhLuJh9iIeaqwWanSB9sLprsoZziqZLkrpTgqpDk/oUUT6VkD8VUL+V0H9U0&#10;b+VULyVAuo9Kqp/GbQf58szbv5ztwUb+dHf7cHflcGcNkllbO0ebe8dbu7CRhzXc7408LOUPt1Y2&#10;Fue3Fp8frC/tELrHvNvdOVlb/nSwfbw0P9BYF+3t4mtt7mKkF+fr+Wl3cwKPs9PXyowKfru98nF/&#10;42xzYRSPDfNyDPWw3Vt69Mub3ZUnk/5OloA7nU1BLtaBTtabT+7/6XQ3OyrQz8bIxUjDXlcx0MHM&#10;28bUz9HaSl+zrjjv9fbqzuL8+fbyjyfb033NrsaqQQ5GBy/v/3yyvv703ufjrbmxXh9LI1tNpe0n&#10;M283Fz8erHfUlxvIixcnR/+wtz7V2WKhKh/qaudkqOVqpu/rYOFpb+ZuYxEZ6HO+v3W0uQKe4+ne&#10;xvLLJ+D1+Z8Z+Z315Ys+8lNt1TlB5hWRxlAjgnColfxF1xqQoGMM6qP1QV4erI6K1scmmMCxLd0a&#10;xHqwN8YAluxgE5dq2ZRkBtOYaAoAgzDwSrAwDfHGMGC8OdkcTK6PMYRFPDbBFC6QBwlMYyJU7Q4r&#10;eAAqzugiqY01BMBGvipStyhItTpKrzbGoA6MxxiUhWqCOXVxJvAirjUxRqh40/oEM7hMHu4pD4+j&#10;E83BYHWsUVWMYWW0ASrRrDhUK8VNqjRcpyXLvjHdpinLsTHLub3AC5fn3pzj2gEVv3s2Zzt1FHri&#10;Czxa81w7Ct07izza8l2asuwLwzRCrbhLo/XR6ba4Ak9cgVdTnjs60wmb6QzfCgBuAgDHxGQ5ozKc&#10;y1JcZscbPr/b2FyDjPzx+ubp9tbW1tL61uLW5ure5trh8tL7/c3dzRc7Wy/A78XR4rP/u7H42/OZ&#10;+dSIXlPVeVvNRUu1x3qKQ/JSA+q6W9GJv/X2/Hdl8aaxzp6C1GtpyfeyUoBvXfw3fGlc852X/6Qq&#10;f6YgfqQotqcus6qr+szcqEJKerGg6P8uLn9aW9pbmd/Zermzs7SxvrS9vra3sfX/X0YeAOvp/4iv&#10;/v17LnQ8YHsN/NItba4sANYWXx7vbf/p8+e3Jycfzs52N1bPj45+eP/m9cHBp7dn//WnP304P31z&#10;fPznHz/998+/QFL+7Pz8YO/t4dEvH969e338/uwERDD/548ff/n0CbzNAjd8//r1ztram5PDt6dH&#10;FzoexMO99ZPDrb3tFfDU9neg7wV4wCABb+fA4AahNB4APxGw+a+M/PrS8wsj/49S/t8y8ltf/zjx&#10;r4z8yuKT/9TIry3Owzr+a5n8M7hGHiqTX30ONo+2F493F4+2oL9X/d7I/ysp/8dG/jsd/22ZPOzl&#10;v4r4L2ytP9zZfLSz/XRz68n61tON7WebO/Nb20/PT5fODud/Pn9ZmOjmYyoaYCYcZS0a7yAZYSkc&#10;biUSbScBCLUQAoTbiABinaQA0Q4SgEg7sQATHi99Fj9jjig7oUhbwXBr4QhLoShrkWhbwUhrnjBr&#10;7igHwQgHiTAHRVttYSNlgbKcqMrC2MLsoKJM9/xE6xgvpQgniRgn0Qwv6XQ3iUw3sSRHwQx38Rxf&#10;uVxfhWxfeUCuv0JegCLcMh4ZqAQbeRDBZlGwKty+piz8y7qvgMLbKsUhanC9fHWMHtzTBpVgVJ9o&#10;CAO1r8myRCUZVsdpV8VqVcZoolMMGzPMyyK0WrJs4KL4nmK3vlKPDqRTZ4FzV6FLd5ErPt+xKcOq&#10;OdMaTGjPc2jLdegqdO0t8QD0l3kNlHv3lHlCzWeKPfvKfYfrbk9gIyabosYbwkHeX+UPK/jvAINw&#10;Uxq4L017ATiHQ3a+Nd8R7nqPy7ZtzYF0P7gvfL4TiD3F7t1Fbt1FHjCdBW7Q/zzlOkFl+LkOcEk+&#10;OIHDzcowGXaVceaViZYVSVaEGnnL6gSr6jjLimgL2MhXRFsVBOshA7UzvZSjbcC3XijeQTzRVTrK&#10;TizUViTMVuK2tWiQjbifFUDSUovXSk/Cy9HAy9nYx9nIw1xZmZ/MTJHJ3VjIx1La2UjExVjc20LK&#10;x0jcRUfA01LezUY5yN3Q01nXy9XI18fKxlY/NT2mtKKwogp8gq6vx6CbCEu7tuO727t6u/r6L4w8&#10;rOMBUPuaL0Z+AjLyd8dGJkaH7gx/Z+ThlV2bWzCQlG+sJZTBVBCkfAkA9vKVlXllFdlVVfk1tUgA&#10;7OIxNbkAdFVmfXl6fUVafWlKWU5ERrRnTIBtUriTh626m5WSs7m8pZawkRK3tiSjviyrmRKXjRq/&#10;i46Il4Gkt6GUl56Eu7awm5aQm46wnRqXsyafu56AowaXsxa3h74AiPZq7AAnTS5nHR5nHV4nbR4w&#10;B7w+rgaiTjqQx3fUEbTXFrDT5rXV4gHRSo3bUpXLWp3PVJHDSkMA+q1R4LDUEEGXpXa1VTQTjDyq&#10;LvsbI1/UgC7BNVe3taEujDwWh7lQ7d/xrY4HXIz/UyNP4IuRr6ot+dbIN2IqtZQlTbSV5ITY+Olv&#10;cVNe4yK7wk6MYIMWEbzKQnqDmfQWLdF10ssIaCnXawgW0usAOiIECzkRK/VNshsI4psIMnIECzsJ&#10;ryiDiCyHrKawmomsuZt+cKpfSmlcZlViSVMu7g5m6HFX/+POjoctzffR6MmamonykuH8gv6skpGc&#10;3J6UxObI9I7YnJ6U/P5M5EBWTldqQXcqaii/oD5KSYNFQYpKV4ZJV5TWWILZUIJFXYRZVojOQFvc&#10;zdXQ3kbXxFTd0FTFwkUvvSK+vBNZ3oMs7s4p6gFkFXZlIDvS8tuhvvA5bamAzJakjOZEAEiycJCR&#10;z2hNBGThwGA8DJQTRjJbEnJbknNbU/Pw0BGKO7NqO3KLyqOUZJhUROnURenVROh0pVl1xJkMpFit&#10;ZLnV2En5byFkmW+ZK/EiE9wXHretvOx8/qQZ8HIOt/68NyXMRoGPTFuMWUeUWV+URVuQATG/dDq/&#10;cPLkxcGr9ZNXWwfrZ6/x0yNZTSW3S2P8K8P9qsK8ygI9SwM8iwO9SoJ8ykJ8y0OhBV3LgwFeZbdd&#10;c/2cM32dk/0jilNHXtyf3VicXVuBa+S/Gvntl0u7c0/W799bnplefziz82j2APBwZm9mZvvBA2hl&#10;139q5J89Pno5//rFs1Mw8vzZ0fLim+XFsxcvj5eWz5ZWju/enbOxsleWlRXkYBRipRFlpYB1vDgL&#10;qRD9DUGGGyIsJAIMN9SkWdMzXbuH8tv7MztHc7rv5LWOprWNpePGUjvuZeOnsvB3M9snMtrvQHSM&#10;ZXTcSccNJUGGfSQJBuTwZstgfPNAHAAkuKEEAMib+mPre8Ix3eEN3eGNXeHYnghsL9QPp3kgobUn&#10;oQOfFOgsZyJLayBKJcd0WYwGocB+U4mVWImdRJmTCjbyX3Q8K5UMG6UEE6kEAwlAmpVKjIFUgoWa&#10;l4pYQ1Kss6HxTt/w9Pjs1NTT8amnd+49H5l6Mjz1aObJwp2pWRS2tbYeNzh8f2Z24c7dZ2NT80N3&#10;n4xNP598uDgw/qh7eAYS8dOvJmYWAZOE5VtHp170jT7qHZkbuPNkdHphZGZxeOplz/jTgYn5idmV&#10;e483ph6tT86tAUDyHQ/n92Ye7889f/3g+en9F3uzaztDLx76ZYW5pft65/sHFAcHlIX6lQT7Ft/2&#10;LQ7wLw3yKwyCW8l7Iv0AHgU+nkgfD6Sne46HXYKDd7a/Y6yHU7R/YQumZ+bByINn92eWF54fT0+t&#10;Pn68D+n4Z0dLG59BnJs/XN7+PHJ/pb59avjhdu+Drfqh+aq+J0jcXczIi47ptc57a61jr6rapyta&#10;p1rHXnRMrfbObmCHn5bgxsFIfc9c68jL4dmNoWnovwRmHqw8fLBw2zdMhJNfkJlBkJlKiIWalYzI&#10;xsCgq7m9tbG9HtVcWYOuQWNbunqau3twvf3tA0Nt/YMgaesd6BwcwXUNtHYPtvcOA9p6oLbFrd3D&#10;hDjY2jsEBvF9I5CgH4DK5yExRACqo+8f6eodwnf1t3Z0t7R3dvT0d4ID9g70DI509Q81tOExba2d&#10;Q4P4gX6oCrK/r7mrsxmPb+vu7ujp7RuCGuaAi1xv38DA4DCInV093b09g8NDw8PDQ0NDsNzv6uoA&#10;t2hrw+Fwzc3NjWg0qqQYmZGeXFFakJwQHR8VFhMa4GRpZKGnKsPPJsZBK8/HIsJMSVjc9Son+SUA&#10;oVj+ChfxNfYbl1muIBgRCPbrl1mvItiILrHfQLDcQHBTXOanucZJhhCmJ+OnoQDn6PzUlLsj41N3&#10;7/f3jZWXo3Pyy8sqMaWlqMrKhqoqbEfHEBhMTi3Iza8qLK0vq2qsqW+rw+BBnpCUB36A2zsHOnsG&#10;m1rbhsZGJ6bvNrSgazAV2OaaphZoWVcstqKpqerCyFdV5/3PjDyIsJEHdHVh/0dGvhCLKYaNPKap&#10;9MLIg8uniowgEwUROzMFKe0NCkE6NgMJIjXOm4b8V/V5runxIdTYrmjxk5lKkRiIE+tJXFLmRShy&#10;39QQpDSQJNYURMixIKQZL8mxXJZiIZLnRMiwIqRZrkgz8xjJCqqJ0jCRMZBf56K8xUECfUd4SK/x&#10;kxEJkF4XpbopRHGF5xZCmpZYgopIjo7IUIhOX4RST4xKCCqQvyHFQy/EQcdKRyYqyCYuwiooQCMu&#10;zaCizaOuwwejbyKmayRiYStvYiXn4Kbl6K7t7mvoE2QWEeccl+KZWRiKLIvIK4sAEVkRVVwVU4ZK&#10;rGlIrW3KqMWm1eOym/C5jZ15je059a2ZGFwmui2rCptcVBOdXRiUluublOkREm3l4afj4qXh6qnm&#10;4KJobiFmay/l5qHs5aMeGKjr46MV4Kvn6aoVFux6fLD54c356xOoxB2qeD8+PTo+Ozp6S+ha8/bk&#10;8Pzk6BjiBHw8PHr79v3nzz9++vTp119//e///u8ffvjhr3/99eeff/z48f3HT28/fX53dn68uPRi&#10;cuoOeOPX3YNvbGwoKSmKi4vx9va0trbU0tLQ09ORlhHn5WHn42OTkBCQkxNRUBBTUBBRUxHX05G3&#10;stC2ttQxMVU1M1e3s9d18zD29bcKvG17O8wuONw2NNI+LNouLMohNMo2Ito+MsYuKtYxOs4BEJPg&#10;EBPvCGJcklNUnE1krHVEjFVCilNyujPYjEmwS0hxSUx1TcvyysrzS8vxTspwT8v2yS8OyS8OKyyL&#10;LCyNTs30T073BQcPCLa0d9YwMJbQ1haUl2Xh47opwHGTh/EKCwVCkOkaDzUCwEEK3iohWEkQbKSQ&#10;r+cgRzBcRgiQISSpEBbCDAUeBrhoh45IO1yQaaO3fqWDUqOPXk+EdU+E5UCMbX+0TUuQYZ27Vluw&#10;+Ui8y3Cs41SS+1yW771kt6lkj6dF4RMZAfcKo8u9zHKdjZwkuDxkRcKNNEOMNQPNtNF5yc21xaja&#10;wqLS3NzinIJyZHEZsrQEWV5cUFYEGXnwVVRcWlBSmltU8I2RLwbkFhUB8gqhPjYFpYXFFUXlNaUV&#10;dSVlNQUlVfnltcjS6ryKmvyqOkjHg3fb4Pc90N8JfFOcHIzdXS2Dg9xSksKyMmJKCjNrKgvq68ua&#10;WmrBW8m2dnDyaGrvaAPnQ2i9CkLnyqE7k8Pj0wN37vePTfePzQCGJuf+DsHIwzr+a5n815Y1Q/c6&#10;hyZhI09oWQN1rYFr5LG49vqmpjos9lsjX1ReCBt5ZEkeIL8kGyqTJxj5rLyE/0cjf9G1BpLyxZnF&#10;ZTngEw5s5Ctqy2vQtfXgLN7cUN+EacA1t3S0g4tCS3cXuB6Bq1L74GjX6ETX6CQk5f+ZkceB82rn&#10;QGNHf01TZ1k9rhTVklVck1lYEZ2S7Rsc6e4ToKalCxv5mzdvXr16nYqKBu5aQ0VNz80jwMzGTUPP&#10;QsvERkZNf4OU8iYZFQklDRU9EyMrBx0zGyUDGw0zJx09CzUVPRUVBTHpjevERCQU5DdvgvQaAxHC&#10;WJ7dU5/PVpnOSp7RVoXVQRlqHA8Dd6eBcdFgdlZnCjDhB3jqcvgYcHvrc4EINoPMBGELH2whHGol&#10;GmIpAmKwuWiopXiAsWCIhViSm0q8s2K4tSSIMY4y0Q6Scc4yiW7ygBRPyLwDsvzVAZl+amneyske&#10;Cglu0oBYd7lAO9niVP+fTncujPzJ/ubx3sYfG3lIx39j5AG7G0unB1uHWyvbKy9f72ytPHuy8WL+&#10;59fH7/c3f3m9/7f3Z6/Xl9JDg+x0NCLdnc9WFh4N9bmZGCTf9jlde3Wy9uKHk+25O30uVnoBHtY7&#10;K49Ptxc/Hm4UJsdYqSsGWJu5Gepkhd7+5WD7085acXKMo5F2Qpjv84fjD8b77/b3zo2PP5wY31x8&#10;dbq7BR75xuLTN0cb0yMdblZafo6GW8/uHi3NQQXOpztjbQ0BtmYuBupPx3rO1p7/craHLs42UJLM&#10;T4z4vL/ehSp3NdHxtjJamp18OTP+/MH48tP7Lx7c23jx9Ghz5WR77QA8TYL4A8DP+lsjf7i2BOn4&#10;1Vf7a6+gdhbrKwCQgM2DtReQlycYeejF/Lqya+5ti6poU0iyEPrIo76uwgpiTbh2FaEWvshfqSJE&#10;A+yqDteGy9urwrTQsYZNSWYgYuKMQHLh3MHIBbC1r4vWgSBUyoNN2MtjE0zACDhsnpdcXZQ+XCMP&#10;wCaY1sYY1ETrgwgreMitg0PFG9cnmMCgvtbIgwRsXoj4DHepTA9pTKIp3M0Gk2SBIizfWhdnAqiJ&#10;MYJFfGWkfkWEXnGwZkmIFthbn2BWE2cMqE8yRydblEXo5vgpVUTpN2XYYtKsW3Kg0vjGXLfGXFdA&#10;c45rU7ZLY7ZjU44TiA2Z9vUpltXxJnVJ5i05jthM65JI7fo0q1akW1uxZwvSA53tVJ1qU5NiAw4C&#10;DgXm4PNd2vLdYCNfn+lSmeYy1l3647uNnY1XB9sbh+sbJztbG9sra9srG5srr/e2j1+9fLe1vL/9&#10;amXt6dbm6tHWxvny0l/Wln7bX93HFOH0pUY0xZbNNF+qK28YmE1KyD8x0jl2s9rVkDmQETmSETuV&#10;lSB49n+Q8m9kJQh9bCART+hpA3Gh5s8lRY8khA4VJTa05VsEWCddrd+2Nvy2sfLX7Y3jlRfbmy/W&#10;d1+t7S2CR7i9unmwvrO3ufatiL/gW3v+/wYXhv0/BXbT/xGw1P5HoHrwCx0P2FqFGtdsE1Z23Vhe&#10;AC/L6f4+OInBMv3DD5m93AAA//RJREFU2ZufPnz48w8/gfx0//Dz27ef377/9ObND+fvfnoL+PDx&#10;9PX749cg/vnHTx/fvP787vzHD2/PjvZBAqZ9PD9/f3YCjvnh/HR/a31vc3Vj+dWbk721xfn9nVXw&#10;zg284OBRwUYeJAe7a2cnu+BV2vhq5AHwE4GN/O+9/PrSc8DW8gsAOIVeGPmd1RcXwPL990YefinW&#10;V+ahTvH/S0YeAJ4dXB0PV8pvrj7bWpsH9wKeF/QHgJWnh1sLJ3tLF11rLqT86d7LP5DysJGHO8jD&#10;Rn5/7zms43d3vlj43+t4OCco+Eeba3MwW+sP11fv724/Ojx4fnD0Yv/o1e7Bi53d+Z3tx3s7jz+9&#10;WfzvH9YTAkw8DYRiHBTCTIXCTAXi7CWgdVwdJQHh1sKAaHvxCBtwSRWKshePchAFJLnJxDtLhlry&#10;B5ly+xmzRdkJxTlJJTpJp7pKpbqIJzsLpLoJxznyx7tKJXiqW6pwSnORlWaGNdVlFWYHFaZ7lGa5&#10;JvirJ/oqpXrLpXlIprtJZHtJIf3lAQVByoW3VZBByvmBSgW3VYoJ7ePLwjVr4wzQSSYAVIJRDaF3&#10;fAVhNdeLHMS6eMP6RGNouZFovW+NPDrJCJNsDCJEijGhg7x5W551fbIBJtUIl2NdE6+HSjJsSDMF&#10;u0AOANOqYnXACNjblmcLrwQL9b1Jt2zNsW/KsG7LdcDnO0HLumbbwVa9q9izo9C9FenSnOsIaMlz&#10;ai906yzxhI08vsi1vdAFABI47wKDhAJ5QHuBM4jdRW4dSOe+Uo+uIicAuN/WHDt8viO4LzCOTbME&#10;dwct5V3g1on0aMtxwaba1iaa1aVY1KSaVYHrTqolOtUKnPAbMx1qky2rE81r06xr0+2qUqxrEq1r&#10;k2xqE6yrYq2q4+0gKR9rUxiijwzUzvBUirAUCLfgT3ACb5NkwPf6okY+2E7Sz0o80FbGSpvPzkjG&#10;x9nI08nIz9XEx1pdU5TGQpkFNvKuJmIeJpI+5pCRd9MT8rRU8HbU8HPW9XLR83Yz9va08vCwycxO&#10;KCkvqKwuq8c21KIxzS3tTc1trW1d+O6+zt6+3uHhgdFx2MiD9+RwQ/mR8Ylvjfx3NfI9PV2dnfh2&#10;fAuutRHX0tDSjGluhstgKgm1OGUXNDZVNGChunjwkby+Nr+hNg9dnVNTmlKUHZEV7xMTYBvkZuDv&#10;oO1to+5hoehmIudhJG0sxWKuyGmpzG2hwOGoKeisJ+xnKedmKALjrCfooM1jr8XtpMvnpi/gbSAc&#10;aCzurSvoqc3vYyjiocvvosntZSTgaSDoYQgQcjMUctEXcgCvoTavnRa/o4GYjZaQuSqvmQqPmSq3&#10;uRqXtRafna6glSYvwF5PCEQnQ3EXY0lzZS4bHVFsZUZna3lLQ8GFkUfV539n5C+61vwrI/+djgdc&#10;7GoCr15r47dGnvB/xlCTnwsjD8ZRmErYyNdVF8FGXlaQlZf2Bh/NdU4yBAfJJXaSa6wk15hJiJhI&#10;iWiJrpJfQpAiEOSXEcy3oPJ5ZpJrfIyU1DcRgty0muoSLu4mXkG2QbEecblhJU35jWMY/P223ic9&#10;nY/x3a/aW59hcU8bMA9qikfyc3szcvoys3sz8gay84ey8/oy8nszsjtTkL0ZJUO5mfik9O6U7P6M&#10;9K7kzI6E2pH8AkykvCq9mgKdjjS9riitiSQLbOTlRRiMDWUcHPVtrHTNzDWt7HTtvEwya5IKcFlI&#10;fBayJzurIy2rIyUTn5zRnpjelpjWmgCT2ZKU2ZQIyGpOym5Jzm5NgV18Oi4BBhb04CYZbQnprZCd&#10;z21PycZDpfTIjrTqzuzc4mB5aTpVcVo1ERqAviyrnhSTmSy7gyKvOgeZIAlCnpXEUoW/LN1vZb5z&#10;+UXHs0eNz580LzxuW33WHeljKMdDoiXKpCXMqCPEqM5LA3Wteb54+mLpdHH9dHH7ZPvdu97ZiZyW&#10;stulMQHlET4VIUF1UVDL+KpwQFBNJAAkvpWhHiWB3qW3vQoDvZBBXtm3o8pSh59PT6+8mNtYe7wO&#10;Mbe8/Hhp5fnq1vOF7dm5laH+uTuDz2furj99cPhs9ujh/e2Ze5v37299q+Nhnn1d4hXuIw+1r3kK&#10;SXnwiWN17d3a+ruFxePR4Rlbawc1BQVeFnpBFmoxNmhNVz7qq2LMpPI8tMKMxBLs5OLsFLxMV8PC&#10;zarQETklnlml7rkVHlnlLnl1nvlobyTGp6DBt6QxoKw5qLI1tAYfge6MbuiJaR6Iww0ltI0ktY8m&#10;w3TcSe0cT8OPpYAc1vRwAkt5dG8EJOW7wtCdoRBdEZjuSOg4nbHDQ9mhXkqmSoymMnTSjAhhSoQ6&#10;D7kqF4BSmZNKngOy8JKsVDDgkUsyk0mzUoAozkgmQEUkwUgpREeuyM/fWd9wf/Te00ev7t9/Dq3p&#10;evfpyNSTkclHw3dne4YnmzsGGnF9+O6xkbGHd++9mHywMDD+aGTq2dTcUufgNLZ9uGvwQc/ww4E7&#10;T4Ymno3fX5icXb4z/Wpw/CnYhJK7zwam5nvHnrQOTHcNz92ZWZh+snnv8dqdmaXxB8sTsyuwl7/3&#10;eAPi0ea9h1v3H+3NPj2efXYy/Xx3bm1vZn0lBJnokRnkmRPomR/oUxjsW0KgOMi3OMAHGeBbEOhd&#10;COFVEOCR7+uW6+2a4+WR4+2T4+ee4u2WEFDcihmYneu8MzP+YPH+zNqjB9vPnhw8e3byeP7kycvX&#10;zxbO5xfPYOZeHPXceQkt5XpvrW1ypbzzQXXvo9a7y/jJlY67y7jRl5W4qbKmO+1jL7umljsnlwDo&#10;3ocl2Dv1XQ/7pjeG76+N3V8EL9G9maWHs8thgTGiPIICTIwC9BRirLRcFCRGKiqNNWgMqqWqClNZ&#10;g67CNFZhsOVoTGVDY11LKwrXBmIjvgvfDzn3tp4hmK9efgSAHxht7x8Bm63dg7iuAcDXMvkhkLR1&#10;9Lbie0CE6Oxp7ehubu1s7+5v6+rDdUOg2/B1LbiWnl5AY2cXnLT3DXYNjYDYCRV+Drd394Gbd/T0&#10;d/dB/eu7wHjvANzRvmdguHdwpGdgsKuvHwASqE8OofSe4Ov7u7s6ujrbejvbWxvRI734zIRIVWkh&#10;ASZKIfDDxkDGQ3Wdm+IyD+VlXqqrPBTXuEmuQv79GoLpCuTiQcJGhGC7gWC+gQBz+GmusN5CcJFd&#10;k+ZguoVAJEWEjw2MjA3fHR6+V1RSX1yKrqxubmjsLixGJSbnw/K9srYF3dBVVYOrqGoGMTo2Kzo2&#10;MyWt0NM7zNsvLCQyPjUzB1zCRyZGMc1oNLYavPzNuBrouttY2dxcXY8urq0rqEMVVlbl/g+MfEcH&#10;Bo9Hd3Y2wJtdXdjW1rr/mZFHY4rqGyAjj26EjXxte2utojQ/LckVFgZS0v8Pd38Z3Ua2LWqg7g6T&#10;7ZiZmZmZmZmZmRll2ZIlWWZmZmZI4iQOmG1JltmOw53GjYdu3ipV2ie7d+/9zrnnnfvjZXxjjlmr&#10;VkklWS5JX6bnor9xm5uay0jqihonlTYPlTrbVUPBGyZi143EAVRagld0RajUBL7RFLhpIH7XSOqW&#10;vtgtXZEb2gJXVLnvaQrfVhO4pSl0R1eUVkeEXVeCV0mYmuEmC81Ngft3eO5cBz8IQeqborS3RKlv&#10;SNLdkmS8JXSXSp75rhzDLSXWW2ZSrGZSTCYyDKKMVBLsNyR5aAU56dgZbkuKckqKsQsK0FraquSj&#10;IkOj7QMjLIOjrJ08tVy8dRzcNaydlEFi56Jh76Zu76pp76Fp4ahi465u6qBg66HhFmjoGWLiFWzi&#10;G2YeFu8Ql+6RlO0DSMnzySoKKiiJLCqLASDxUUh8JLY6AV+dWFKVUF6XUtWUWlGXUlodjymLwpZG&#10;IdHBRZjQ3AI/yFbH20ZEmvv66Pp460dFul+cE3/84cO7d28+fnz/9u3rdx/ev3v/8d37T+/fffoA&#10;8f7D+9cf3l98/O7t6dnh+avjw6O9lacPlxZnJsaH6morUKjcnJyUqKgAZ2dLQ0N1VVVpGRkBMTEe&#10;AD8/u6Agp6gor7AwN0CAn4uV9T7YFBDgEBXilJXml5MRkBDjEhVmExflkJXmERdjkZPllhBn1dQQ&#10;sbRWMzGWc3XXd/c0dPfSd/PS9/Qz8A8xCwm3Cgq18As0Cgw1CQgx9g82AgSGGoVEmEbGWsUk2IIY&#10;n2yXnu0Rm2iTkGKfkuEcHW+Vne+Vme+dkecDyEEGINAhiOLQfHRIHiokpzAotyg0ExEIIqAAE1lU&#10;moAqS6yoy8pDhuPLUzCYuLyc4LQkz6Qo50g/i0A3g2B3QzcrFQcTOUsdSUNVfhN1ER15Hj05PgNZ&#10;HmNJDm3u2xH6kmUBFvUhljU+hpUeujhHlRIn1cYAI0B7iMlwgkNzgEGtj36tp+5AtP10svtsmvt8&#10;msdsitvDnICFnKCXZanLuNQsS40iT8s0OyNzQTZLcV4LKX5TWcG6oozu+pIqPFSc0thcUV6BKS1F&#10;leKLy3DFpVh0CRZHqZEvhY08zNc6vqC4GIkuLiyG+st/MfLVeHwVBldRhC0vKKlC4ioLSiuR2NK8&#10;iqqitpZSL3cLOQkObRUROXF2aSFmZSluNVk+U215BwvtMD/n+EjfrJSIvKz4wvy0EjSitqq0ub6m&#10;taXpy7LbUCesqbHJucmZB1PzjwAT84/AW+fY7KOx2cdQ1fzsE5jh2cdw15f+yQd9E0s9Ywvdo3Nw&#10;H3lAS+9QQ1dPQ0dXfXtnXUtLbXNjZX01xciX4itxmFI0Go+EKClC4YuK8AVIXD4CnZVX9DtGHuaL&#10;kS9Mgow8ZXFXVHEmbORxpUgsHgX3kaeUyVfWNYMvOo2UxV1bmrq7Wnp72voGuoZG4MY1/ROzgIHJ&#10;BUDfxCJMz9h81+h0x/Bk2yB08s19Q1WtnaUNbQBESSUCW5GcUxASnegTGKqtb0T1zZW7t+9dv3rt&#10;xrXr9PT0tLS0NDT379MxCAmL8/CLMLJwUtMz36Glv3GX5hb1fZDcZ2Jl5+YD0LNwMLFz0zOwUtPQ&#10;U9PS3Lx759qdW9R092/cuEV/5xbdVSpdCWYXbV47FUYndU5HdTYHZUZHVQaAkxojXCl/6eVBApt3&#10;eFlXX0MeEMEIINhcCMRwazGQBJoKhFmJhlmKx9jLxjspxDrIAeIc5ROcoU7xSW6K8c4yKR6K6d4q&#10;cMzyU0/3VgYJ3KkGRECGtzIg01cjxlWtLCfsT6+Pvj89OSPtvdo/eHWwd7pHOCOTzsn7r/aPwMiX&#10;rjV724ekrUsZ/RvALhBhQ/36gLy/uR4d6J+dELM8OUx+sfzj8f5oc32wg42jnhYyPvo9cXt9birC&#10;1THA3mKkueYtefPP70+7a/EBblahvg4vHk9+OCd9PCM9mxvzs7fwt7FwMdSd6Wz965vzf33/uqm0&#10;2MXK0MfZauPZ4k8fzr8/P//p9duL/YO9zXVYlp0fkY7I608WRr0dTYPcLNYfjP3hFfl0Y+Wn073V&#10;mVEfSyMPMx3ik7mPR7vvD7ZbytHGarJF6XE/Xxw8GO3xsTXzd7CcG+z8w4ezt4fEH96cfDzd33yy&#10;9OZo72xv64yyoOvZIRF+sJeP9ysjv/2PjDy8suvRHgE8mceEdYqRr0CG20Aru8bolUbrfl0jD6iI&#10;0q2ONain9KUBwAks2Snm3Qxs1iaYgHEQwXzKuqxfOtLA8h1EOLnM4U3Y14NpmGC1DGfxskhduDQe&#10;rpGvT7WoTTaDdTwAFvSQlP9Kx1cnmVYlmsBl8mBCeawBmFAcqgEASVmMPjikNsUSblYDt4mHvTzY&#10;rEwwBRFQlWgGF9GDWJduXZ1kjovWRwSq5vop4WMN6zNsqtOsmnKdWws8G3JcWhAebYUe9dnOjXnQ&#10;4q4NuU6tCLeGbMjaN+U61mXalieZlSYaVaZYlCWbVaRalSSbYxNNS1Ks8KlQKSXU3yDdpibdGnY6&#10;YEJ5snVpinVxos1oa+GfPpJPyRvn+6RTInjx7O/tE0iHhH0y4YS0+464/Xp37XBv9ewV8QT85Ii7&#10;F4f7Z9trPxJWP++9/Otkx1qs94SO/LqJPsnQhKhvsGOss6Elv68q/l5H/rWG/Ft1+beqcu9UZQDv&#10;laUB75SkKIBN2fdKcm+UZAGvleUBFxCKZ0pKR2oqz5XlHhpqvi7K/Lwy9x/E1R9Jm9+Rd0521y9O&#10;CYfHOzvkjYOjvcM98hGJDF7wlxb+ay7V+f8Sv/Hs/3W+Vu3/RS6l9t/yN0YeXJd2N57vE8AvJoG0&#10;vbGz/nJve/vV0dGb0/N35xevT85+eP/x3//8VxDB5n/85V/++MNP37/78NO7j3/4+D2I379+9+Pb&#10;D3/4+N1PHz9+/o9//fwv//Lzpw/fvb0A8cPFxc/ffffjx3fHZOKr4wNwkYH+8OWARNpeBdcBcHqn&#10;R0TwhIBTghPS7hp4/o8PdmEzDp//F+0ORv6pkSdTpPzXvWu+NvL7UAP3L17+ayjNaiAdT9h+/t8y&#10;8r/mv2/kwfl8beT3dp+De9/dXDnc2wAJaefZ2cHG65Od3xh5iF+N/NvTza9dPMxljfw/N/KXLh4G&#10;HtknPd0jPCbtLpN2n+wRIDVP2l46Onh68Wr9zbud12+3z19tHR2vHh48PyA+OthZ/PzLYWmmX6SD&#10;UqKTcqK9TKa7YqanQpKrZJqnfIa3YqqHXKaPUl6gepavcrqPYl6wBojxLpLJbjLxThJeusyWctes&#10;5K+GWfOke8nl+Cjn+SplekpluoujQhRxUdo5/qqIMNNAG0UHA0lcbkx9eQ4yKxRfGFZW4Jfor54V&#10;rImK1CoIUi4IVECHqWIjNYrD1Sj+Xbs0VqckVhsfq1dOqXaHqUgwhOvfq5NNalPNKMXv5vXpFg0Z&#10;lk1Z1i05tiCCEXgQxJoUUzCnMdOqJQfstW7NtWnLs21D2NWmmzZkmTXnWtakGbXmW1elGHUVObXm&#10;2176926UM0gGcB79WHcw3pBl0YF06EW7dxe59qDc+qFCdS+4aH2oxHcQB/Wf6S726Mf5DZVCa7qO&#10;VIbAK7sOlgWCOFwBBkESAHetgROolQ3GExwFqXwclPdTjDy4C9j+96BdQAI2wf3Ci8e2I5zaC116&#10;UGAaVCMPkvZ8t8Ych2aEc1O+Q22WbVO+E7jUgws+uPLXZNrV5zg2Id1aCr0a8t3qcl3Ae0RdljPk&#10;5dNcGrI96zJcsNHmxeGGiADNODvRaBuBdA+ZHF/FFHfZFA+FVB+VRE/leHflSCeFGA/1QAcVD1t1&#10;L2dDPzfLYC/LYBd9T1OZEHuFUDu5AFvZYAelMGfVQBt5XzNxP0sZd3PZMC8jf3eDIG8LH08Lb0+b&#10;8HBfZGE2BoeqqCpvammuqa1vb+tua+3qaO/t7RvqGRgeGpscnZwZm5odpxj5kcmZibm58Wmoffzk&#10;7MzkPGTkx2YmRihGfnh0ZHB4CGoV0Nvd1dXR0dnS0d7U3tbY2lrb1lzV0ljR3Fja3IhvaSoFtDaV&#10;QP69NAtfnFKUG52dHJAe45UQ6gw3ovG0VHI0lLLREgLYaws56Ag7aAn5Gsu4awuHWysHmMm664qA&#10;6Gko6qQr4G4k6mYo5Gok4mYs7G4CRScjQWh5Wz1hPz3RQGPJEDOZIHMpXxMxL0MhTyNI1kPzDYQB&#10;jnoC9jp8DjqCjgZiVlrCluBro4aIjba4nZ64ra4YhJ64q6mcu4Win72Gp5Wyv4Oml7WKiQqvpZZo&#10;YxWiu6O8uQnT2oKrqi5oasbW1BbW1aO+MvL1rW11zS01Le0Nv9u15jcuHuZyb2t7098bedjCU7w8&#10;/jdGHofO1VaRsdRXUxDmEmC4Icp6m5fmGz7aq9z3rnDcucJ6+wrr3etMN6/RfgsZeepvqFhvXGG8&#10;ClXKS/Iwi/MzIfMTGluw9e24l+RHu2/WCd9tr755ObY9VjffUDNbV71YU76Ex8yhSh/gyh6WFE0V&#10;5I1k54/mZA9mpPUkI8dy8wczkSM52IlCRG9mblda4VBuzlB21lAWYiQbNZJbMZpf0pqsqM6oLHtf&#10;W4rOQILBUo4bfNVVE2ZSEGW2NlN2dzOxttQxN9e2czW18zLJr84oG8QU9xYU9edTmtJAYh0muwsC&#10;JJCCb4WkPIgF7ZkUI58BlcZ3ZOR1pud1ZoJIaWsDSfyc9tSCzgxkb3ZBX3Z+Tza6J6+6vwh8VVdV&#10;YIaNvLYko5kSl6k8h40yr7uGmC4frRT9typc9yxV+PE5QcS1fsJG3+rT1rWVts2Vzu2VnjAPXUX+&#10;OwbSbIZSHABdcSaql5uv1jdfr25d7JDfrxPPCK/eLGyvFbZXRuJSw0oT/EsigitjA8ujA8vCQyqj&#10;Iqtjw2tig8ujwXgAPsIHExJaHhmIDQlChcbhUwaezTwgrD4nEwFPiTtPCLuPtrdfEMhbhOMnj7cX&#10;xl4ONs3P9jzfWDx+uXj4/MHRwtzO8vLB08eHzx4fPXt6DFh5cnQJ2Hzx7PTZs9OVlRPA8+dnq6sX&#10;a+uv1tbPX7/5y/LDdQ9nL3U5RRFOVl66O/J8LFIctOIst8WZ78rz0Mlw0UlxUPPTX1cSZ87M8Bye&#10;wnYM5jX1pVW3x1a0RWIbArEN/nmlbjklLtkY50y0YzraHpBW7JCOBYltfpkrotytsMoT3xxU1hoC&#10;qO2Jbh5Kbh1JbRtNA7QMpzQNJjUOJDYOxNcPxjYMxbUMJ7UOQbQMJjcPJLX0Jbb1Jw0MZYb4q9oY&#10;cBnKMciyfiPLSKXKcVuDl1ZLgF6Zk1qZh1aR+76yAJM0BzU4W3HWe9LstDIc95V5mWTZaaVY7ily&#10;M4jR31Pk5WuvqH328Nny8svFR2sLyxvTi6uAmYXnE3MrQ1OP6joGAa194xMzT2YXX4Bdk4svpx+s&#10;zTxcH51d6RlZ7B1dGp5+AhiYeASYW94EE8DehSfbs482JhZejM4/m5hfHZlbmVxYW1rZheroH29N&#10;Lq2PL6wuPCUsPYPq5aHC+Sd7Syv7T16eLT7ef/Ts9PHq2ZO104WXxKfkI3R7Y0B+QnBRYhAq1rco&#10;3KcwBOCZ5+tTEOCB8PNFh3gVhvoVR3oUBHsiQwBgry8y2CvbLzA3LL8e2zU7Pfbg2dj82txD0uOn&#10;R09Wjp+9OHux+mp1/fX65lvAxtY7KNn++GLz3cD4+uDs9sgSeXBxr3+B1Du7O7gIrew6tEDqHF+v&#10;6XpY17PcO709ML8Difu57Z7pjZrupdqeB0OLhJH57emlramFlwvLO8tPSanJCClhaSkeHjFmehl2&#10;Jq47N0w0NGrLK3t7hvoGJ9q6oX41UFFkVy+08kVDc21rB76mvqa5s7VnqL1vDC6fbOkeBklH/3hL&#10;92jnwARl10hb7zBcRA82we109g119f4nPb2D3T0DXd39HT3QH3Z1U5rOd/QOtHX3NXf3tvYOgPvt&#10;GBgGsW0Aon0Aqs2HSu+HRnsGx3sHRrsHxigN66GuOLDxhxMA7Pehe+wfBpt94JABqB6/o7O7vaML&#10;RGgNdMpiswMDAzg0SllaQkaQV4SVTpj+rjgztSAN5OIp3ADwUd/gunWV5QoV61Uq9htUXLevsF2n&#10;4r0HzWG7QSVw/4rg/evirDT0V6lCvDymR8fnZx5MTz/q7Z9p7x4fnnzU2T/d0AYey3T36Hzn2Hz3&#10;8Nzg8Hxr62B7+3BLy0BjY29TU19JaWNKGjI6PiskOjkrv5DS4WekvrGmvqGith5y8YDLxV3r6qCV&#10;1isrUS0tFUNDbW1tVd3d9XDxOxz/EZd7O79aABYMNjThYREPG3kQL0d+l3pKrG2EgCc3tZS1tFU2&#10;tZRracnxsNKwMNyiZbh+X+C+uK0KnYEotankN5q81JYyt0wkqbQFbkBGnp9Kg5dKjZdKlfsbdb6b&#10;OsL39MXv6Yrd0hS6qcp/R0XgtqogyG9rCVOrC3HqSIiqSrCy03Ldv8NPfYv/zg2+O9cE7t0QuX9H&#10;lO6uyP1bYgy3BKivyDDelqK7KkP/jbU8l4UMm4EYvQgdlRjrNRl+emEuGk7Gm7JS3BKibAL89yOj&#10;Xbv6Stt7Szr6cLVtBRWNOejyhLziiPgMz6Qcr+gk56hEh5BYO+8wE99oK/dQI5cgfXtfLTsfTUd/&#10;HdcAPfcgAxd/XVsPNXtPdWtXZc9gQ+9QY98Q09AYW0BMslNsqkNqrlsW0jstzz2zwAuBCSzAhqDL&#10;InNRAaXV8djyaHxVQkVdCrY8tqQyHlcOUYyPS04P2Nx58OG74739jdMz8s7u+s7uxtr688dPHoyO&#10;DPT3dVZV4TCYnAJkSk5ubFJyMCAwyCks1BlgYa5qbqZiaqKgryelriakqSGipSkiI80mJsqgpMgj&#10;KcYqJswiyEcvyMvIxnSbl/M+Hxc9Fxu1sAAjLxeNhCiLmDCTIN99USFGIX4GAV5aYSE6MQkmBXku&#10;DXUhbW1hHR0RfV0xfX1RM0s5K1slOyd1V089Tx9DPz+T0FDr4GBz/yDjgBAIvyBDEEMjLSJjbaLi&#10;bClYxyc7JaZCRMRYpmS4pmV5pmV6Zeb4ArJy/fKRwQXoMAQqtBAThUCFI9HRgPzCCERRZBEmFo2L&#10;BxFbllBakVxWmVJZmVpTnV5TkVpbmdZSl9NYldFQltpSldlSkdFVh+hrQnZW5fY1FZUXxcUF2ST6&#10;W4KXgYsCR76TdoG9RpWPSam7doWnNtZJBe+qXutn0Bxk0hVuCajz1AF0B5vPpLotZHpNp7jOpXo+&#10;yg1aKYpdL88cTQ3BuJogXUxRvo6mwuxGouxaAozaImyWSiJeJupeZtpuptoxfq7Y/LRydH4ZthCD&#10;QhRjCnH4kiJMcQEaC0CiIflO8e84JIVCTEkhFltQXFxQjELh0PhK8AERT2mbjsaXF5XUFOKqkfja&#10;Ikx5fmU9FoPLAZ9N4yI8VKS59BQFdGW49GW4oeX1JVj1pLlUhRjVRZjVRJk1JdgM5PmtNCXdzTXC&#10;PKyTQjzTIgOKc1NKivIaqsu72pqHoJqbnsnxiampmdm5hdm5pdGJ2ZHxuan5R7MPV6YfPh1deDg4&#10;vzQw+6B/ZqlneqlzfKF9dKFjbL5teLprdLp9aKy5b6h1YKi1f6C+swN8OahpqiurLSurxpdWY0vK&#10;CgH4CmRxaQGqFFlQggAg8QWFJXkITDYCnQEoKM7MR6Uj0RD5hSl5qOTC4owCVAoam1ZYlFRUDJIM&#10;VHEmDp8PngQUJhdXioZbydfUg8tgVXVtRVNLfXVDTVVzU3NvH6C1t7+lp69ncKS1q3dkcnZgdHJs&#10;enFwYm545sHgFLTEa9fIbOfYTPvIVNPAcNvgcFVHR1lLS213N76pqbiqJg+DS8rMj05ICwyMNDez&#10;+YbqKiM1441vrty5cZWW5g4tzT3wj4GRmYeXX1hcCnD3PsNtWtq7tPev375z9eYtRlY2Xj4hZhYO&#10;Lm5eMHiPUjV/7R7NlTv3btLS3bx7786dO7Q3rzHeoNKR5LBV53dQ53TV5nJUYXLXZoMXdLVXpnNQ&#10;offQYXfRYLZTum8ldw+MB5sLBZkJ+hry+BvzeetzgRhoIhRiLhpkKhxqIQaAk2AzSNzHO8sluiqE&#10;W4sluSlm+KhH2koAYh1lUjyUM7zU0j1VAdm+mpm+GlCxvL9Wkqdihp9murdKjJ1EhodSmot8tpdm&#10;kpNmZVrwH07JP56fvTs+uTg4PiOT3hzuX5BJlGVaya8OoF7Mx2TCyR7U1PhgbwdwSN6ltMuAgN30&#10;MWnr1SHx/IBA2nzx6fX5+T4p1Nc7wNXZz94qNcgn0sXez9IkwMLEXV97srH2j6cHb3bWyrJTvSyN&#10;fG1M69H5TcUFPpbG4W52HnYmfR01b452z/Y3352Ro0N8LI20Ar2cICG+t/Xx/IC8+TwuxNtATdbX&#10;2XJ6sGOqv/vh9Fiwj1tzTdnFEQlwSID0N3lzxc3GKNDFOtLbqSg5OiPUb3/lwfrcuL2emrOpzvaT&#10;+aOdF+9PiC1VWE15sbSY4DeHO9+dk9HZqR625m7WpnUlqI3HD0Y6mzH5GdlJkT+8Ac/M9v7Oy/OD&#10;nbP9bfBUnJK3AHCzGoqI3zrf3QLxlLABngrwFJH3dsnQc7V1TNo4Ia5BXh76SwLCyT7xcGf1Lx+O&#10;HvRWIILMsBH61XGGcKf4y0bwIK+M0f96UVZAVSxU6l4dB4n4ukRzEKvjAGA+JOVrE8xADqhLNAVQ&#10;xo3rk8zAruY0K5DAuyhHGTUkmyP8FONtBVKdxUoidX6j4OGVWgGN6VYg1iZZ1CVbAupTrOrTrBsz&#10;bAGwZId7xNelWoGRy+VbQYQL5GHAJgD28mAcAC/6CmhKt21ItQY3Cya0ZNrjow2wEbp5vkrIYPXq&#10;FAt8vHF1mlV1mk1Zonl5kgXIK1OsyhJNKxJNSxNMQMTHGpbFGwOwUXolMQbQSLxxaZI5NsEcE28G&#10;YkmSVWmKDT7ZCpdogU+wALvwiWblKeaAilSL6gxrbKJ1b3X2X787PCO9PCeDn+kO+OnskXYODkmH&#10;B0SQn5O3wfjJwebx4ebxwe7h4e4eeetof+v9CeHHvdW/bix/3nj8p86GJXfHMV3Nx0Y6G+a6BBP1&#10;Az3FC33FN7qKr7VkjpVFz9QkzlUlzpREzxVFX6tIQEu2Kku8UpJ4p6HwRkPxVE3hVEP5UEOFqKyw&#10;qaj4QkV7WduYFBH1eaj/M3nzT/sbrwgvXh1ug1faBXHnNYHwirB7StwFL6R9Mom8TwC/iZeW/H+D&#10;38j9r936/1culfr/BV+Z998ALZR6yVdSGxyytbezSdreOCKRiJubJ+SDswOoBfy78/MPFxd/+P77&#10;1ycngPevL3754XvAj999/Onjx5+/+w7wy6dPgB8/fPjLzz//x1/+8pef//Ddmzc/vIcq679/9w7c&#10;yCFp992r0+/fv/nw+vzt+fGbsyNwSTw9IIGHCSt4ADgf+Bn7zfl/dZK/BRwLd5CHjfwlYAQq+d9d&#10;B9cccLkA1zS4aw1IyARIlMMufv/X9vF7hFUiEeJ3jTxh++U/4Df18v8J7O5hYCMPA3ZBp0RYOyat&#10;ne6vQ33kjzbOD/9Wux9tXvLmaP0/oWh6qHD+ZAOW8nC/mqPDFzDHUHn7c6gFzd7jffKTo32oKQ2Z&#10;uAyS0/0XR6SVPcJT4s5j4u4TEuEZcXcF5IeEJ6/AgeSnH9+Rfvr+aGvjAbSX+PiA8OSYuPzv35Mr&#10;c0NiXVSh5c2dpFPdpOKchKPsBZzUqW0Ub0bYCqR4ysQ6ica7iCe4SqR6yWb6KWb4KoDBRDeoWD7O&#10;WSzWTSTFVzorSCk7QDE3QCUvUBURqFwcpo0IUEeFG+aHm0a6aAY562Hy46rweXh0WjUmCZ8bkBdh&#10;XBCmXRSiio/WwMdolyfql8Ub4GP18FFa0Ei0Rkm0RnG0ZnG0dnG4Wl2KSWM6uPZ+iRVxelUJBoCy&#10;GJ3yWN3qRMPaZGMQwUh1slFlokFdhll1qjGI9ZlQp/i2PNumLMvGTIuGDPPGTLPmbAsASOAcHr9s&#10;a9OBsO8udOpCOg7gPIZLvXvR7k3ZNoC+Ys+RUn+oU015QC/WC8Tx6pA+nDcAHhnA+w6V+Y9VBU/W&#10;hk3VhYMIJoxWBQ9Xh47XR47VhQ1WBgJGakJGq4MGynw7Ua4DeJ8BrFcP2gXS8cVufWj34RKvkTKf&#10;9gLbbpTzYInnUJlfD8ajDekMbmcQT+lK/+sSr9BdY31BAgMGO4s8OlAQ7UWebYVQbEW6txS4tYJd&#10;WF/4j6KgP37KcW/IcgOUJdigwwzy/NQTHcSjLPkyvWRy/RQyfGQRoVqZAeoZAVpZQXrZIUYJPtqh&#10;LhruNmo+rsa+7pbBPjZBzgYhDuqxbupRzsoRLsrhLiqhTiqBdgoB1jL+NnKelvLh3ob+7gaBPhYB&#10;fvb+/s5R0cHgAz4Wh6qurmxpaqbQ2tne1ds9AD6eDg6MDg2Pj41PT0zOgk/fEzOzADAwMjUxPjs5&#10;tTAzsTgzMTc1PDM+ODU+MDk2MDbWPzwCGBga7O7t6upu6+psaW+v72yr7Wqr7mipaKnD1FcW1JTm&#10;VmDTS1FJhRkh2fGeScE2Ye4GnpZKrsbSnqayXiYyrvribnoi7vqinoaiHgYibjqC7rpCPkbiXgai&#10;IHobinkZiXkbQ8vVuugLeZqIQ5hJuBtL+FjIOhmKOugLe1nK2mnyeelJBBnL+RlJuekI+5vLQu3g&#10;dQTttQWs1LjttfhdDURd9EXAiJOukLOuqK2moIW6qJWWNPgm4mig4G2l5W6qDr6S2BkoO5hoWOqr&#10;mukpaygISwqysDNcvfMtFRfzjfLSvMHh1tqG4pp6dGtHeVVtUXMLvqERaogPaIH6yNdRjDzUfwZ8&#10;Bfh6ZdevFXxDc80l8MjlnPYuyMiDL1lVtWWA8qoSECtrSgHVdeUggq8Y9U3VdY3gK0IDFpllrqNm&#10;ZaAuK8Auyc0gyk4tyHhTlPWuEOMdDuprrLev3L9KRfMNFfUVqjtUVLTffsNw7VumG9/SX6OSFmSV&#10;FWdPTPDxDrDKxia8//eL958/nHx+9fy71eZnHeXzVVUPqkvmsCWLONwSBv8QB0DNFhRO5wMKJnPz&#10;xrIKp/Jwi6iSJTRqGomaRBSDOI1EThchxguQo/nYcUTZYA6+NVlanlZFjk5N7L4hJLK5DKV4NMU5&#10;VcTZjbSlvT0sjfVV7O2Nrez0/aJc8ipT8b0oVEduQWcOILc9K7s1I6ctEyS5XVD7eIj2rPz2rDww&#10;2JoB+LK3IyOvIxtEaG9XFshz2tMBIM9pSS7shgbBTGxPQeMIPg8ZriBJryXFDC3oKslorsxtpcJv&#10;pyrorCyiyUktzXBFmfeug55YBTJ8f2OItDW0vdq7u95PWh86I87G+psqCd3TFGc0kuUAh+tIMEBG&#10;fm3jYn3rYmP37eru2c7pm4WtDXRHbTQ+PaI8JbA0xhcb4YML88UF+5UEBeAAId7FwZ6oIBeEj2Oe&#10;uzfK16vQ268gIKokoX9l8iFx7fn+7gsycYW0C946lnd2nu/ubewcPn60uTj8fLrj4Wzr42dju1sP&#10;TteXz2YnNx4/2nv8aP/pI8jLXwLr+OcrJy+fnz1/fvaM4uVfvny1tvZ6feNia/vt8dEPay/3PF28&#10;9dU0+VmYJDiZpDjp5bgYpdhoJFmp5bkZZLjopDnvCzDckBNmjIu16x0p7BrM7xjJaRlIax1JbRpM&#10;ah1Jbh1KgehPbuxLrO2Jre6KLusIK20PrWgPK20JLqhwz8Y5IsrdALl4Z7CZX+aOrPRC1fhi6gNw&#10;jUH45pCy1rDyttCKroiqnojanui63piG3vjGvoSWvsTW/qT2vqSRibzoCF1THVYd6fvSrN/IMV5R&#10;Yb+jynVPk59OiZtGhfe+Mi+9iiCTLBetLPd9CTZqgDQ7rSwnnTQrVCavyEkvyUQrx8HVWlb9YvnF&#10;kydri082HjzbebC8vfRoa/Hh5uyD9ckHLzrH5jtGZ7tH5ybmVmaWXk4tvJxYeDG1tDq3vAkivGAd&#10;GJlchLrZgBzuKT/7aGP+8db0gzWwC66phw9ZWtkFEcyZfrQ+sfTy0sgvPCXNPyYtPiUvPz9ZWCY/&#10;enb8dO10ZeP88ebxxunb+tHhaHR+BCYzHJcSUpIQio8PxccGYyJDcdF+xaFe6GDPorBgfJwXMtyz&#10;IMwjP8QzN9g3P8wnMzi3FtW3OD3+6MnA1PLk3MajpyePn588eXH69OXZs7VXq+vQi3NjAzby79e2&#10;PqxufzcyvT0wtT2yQBpeJA/Ok6Bknjg0RwAR0Du52T2+PjS3Mzi7DeLw/C6Izf2PG3sfQZtzGzNL&#10;G+ApWlwmPn6xn5ONVZBWkucXkmBllGVlZLvxjb6ycmNt3dDwxMDo9JfuNP1Dzd19bX2DIGns7Cmv&#10;b2rq7G/rHW7tGenoHwexpXsYJO19Y609Y50DUyCBq+PBHLh3TVf/KGTP/8bIQ1K+tw8S8XDLGkDP&#10;wHBn32DHrzoeBnLxFDoGx2B6hyb6BiegnvUDYwC4fz0YBHcKF+yDBNz15X8JdIJ76RsGtHf3Nbd3&#10;NbV3tff0U9akHZ2am09MTFZXVJQW4BNjZ5JguS9IfV2E7oYgtMTrdcH7N/lpbnLdvsJ8lYrxWyr2&#10;m9+ChOfuNTDCdfsbqN38HSr+e98K0V+T42GgoaLydrCbGZuYHJudnHw0Cph+OjD2sKVnsnt4rnd8&#10;sX1ktnf6Yffo/MjEg4WF52DOzMyT0dH54eHZoZGFobHFkelH4Gmsa+0enZodGBluaW2orMS2tFTB&#10;Ov7vjTwY/98w8iD550YeUNuIq26CAIc0NkH/Z9DSVtnYXKalI8/FRsPKeJvm/lUaHmpxKyVmY8n7&#10;xpLUJtK87no8Hnr3LeWvG4pRqfNARl6Fi0qJk0qZ64o6300NwRvqAjdV+W+q8N1W5qfREAEj3ypx&#10;31Li5TeQl1CTpKG5wUl9i+/ebcqKu9B/kwjQ3gKABPykBKivSDPfkWW+qchy3Vqey0SCSU+YjmLk&#10;b8gJMojy0PCw3JGX4ZUUYxfgv6+iJpiQ4p2U5puJDM3HRJfUZdR1FjT3obtGcL3jpT1j+L6Jsp7x&#10;0sb+otKW7Pzy6ExsaHpxcHKhf0yWe3iqS1SGa1iKs3eYiZ2nppWrsqOXtqufvpu/AYhQob2rsp2b&#10;oo27vL27goO3sk+IblCsaVicZVSSbRbSN784KAPhnZHviygOLcRFFJfF4CrjQV7VmIEpT0jPDUSX&#10;pKBLUlGYdFRxZlZOfEZWbEpKRFi4Z3CIi4ursa29lpWNmq29pr2jppubnr29urOztoeHnqO9mpeH&#10;vp+PcXiYVXCQmZenrreXnpentqODirWVnLG+mLaagJoir6oCr6QwszDvfRE+OmlRVmE+GmY6Knam&#10;b7nZrgP4OG/zsN/k5brDx3tXVJxeUZFTTY1HU53PQE/UykLeyVHVzk7J2k7RwVnN2U3T19c4NNQ6&#10;wM8U3JG3j65fkGFwuFlopEVEjHV0vF1sogMAJDEJ9nFJjiAmprokpbnmFwZl5flmZ/nkZPtnZvgA&#10;srP8AGlpXoCkJI+EBLf4WJfYaKeoCPvwUJuwEGsASEJDwGdf00Bfo2B/s0BvQx83PV83HV8nHW9H&#10;jUBXfX9n7WAX/SBnHU8rVW97TTM9cTnh+7rSrOq8t82E70fqS2Zbq6KdtIrsVPBuWiWumuUeWjW+&#10;+g3+Rp2hlr0R1q1++k3eOu0BhmPxDnPpHpCXT/NZzgt9jo5fQSUto1ImcmPqI71QfvZemlIKLLd1&#10;hVm0RVjUeRkU2O7JMt2RYaFW4GSU5mDUkRcP83cvwRRWVJUWYooy83PzUahifHkBCg1AQmqeIuh/&#10;9fKUSnkUCospqcCBQ8oqcaVlUON4bFVBcUUubOTLa4tx+LyWptKESE9VCQ49WW49STZTGQ4zaTYT&#10;SRYLWS4jSWZrJR5zOQ5DaRY9CUZtUToNofuqAveVBe+rCDIYKwmZqEm6WOiEeDmkx4Yg0hOqcYV1&#10;5di2xtqhnp7x4aHJ8anp6dnpGahgZ2RqanBqcmhqZmhmbnBqvm9yvm9isX9yqQNcbEenOofGm3v7&#10;G7q66zo6a9ta6ztaG9ubq5uqKyhSvqSyuKQShS8vKi4tKChBIPCIgtKCorLCwjJEATYntzA1uyA5&#10;H5UOkgJUGqI4PQ+ViihOLcRlILHpSPClAp2MKcnAlGTlFyTnIJJQmNyKalxpBRZ8dMaXY8CH5ura&#10;irIKcKmpbW1vae7pbOjq7Bwa7BkdaenqGhiBlg0HX2DAF56JGWjp7P6xmb7R2aHppd6Jub7pxc6x&#10;mebBkfbRsYa+vrLWppKmelRNJba2Ng+Dy0VhEpIzvH0CrS3tbnx7k+4uLfXN21fB5+x7N9mZmajv&#10;3mNgYOLjF+bk4uMTEuUVFLp689Y9GmpWdrY79+7S3qfn4RZgZGRmpGfQ09OzsrYVlZS6do/mm1t3&#10;btPQ0TMy3L15jZX2Ftvdb7Ql2F10RBw1uJxUWd002X0NeXwMuIPMBAGhliLxznIJLvJxTrJRdpLB&#10;5kIgB4RZiUbbS8U6yoCY6KKU6qGW4KyY7KaS6aOV4a0Jx2x/rUxfjfxgPUBhuBE6yjQnQBuMIMMM&#10;QY6JMisMNUQE6RUE6xdFGIORkkSboihTbLwVLs4SjGPDTSpirAYKw4aL46eqCv/t9dHHo/1Xe4en&#10;+4enRNL5HvHNHumCTHhF3oN0PKX2/Ji0ARv5fTKlQ/pXRh5q5ELcPD8gAE7JO+St9fdnx08W5koK&#10;8rPjIkKcbaLcHeN93DJDAh8MdH3+8bvzrRcXhM0fzverUPnhXk6+dpbpEYGL/d1l+Rk5SZGdTRU/&#10;fzw7IK2/vTjo624xM9Obmhq6ONsnbL882d99c0J6fUioQOe6WhsBwnzd3OzNM5NiiNvPjyltlynr&#10;r268O9l7OjcRG+DlYWnkbKQd6+P61zenc71tgS42kf5uG0/mv399+OZotxKT72FvVoxIOyVt/vTu&#10;7HBntbOhMszb3dvBxtXKzNXGPDrIe/P50qeLg+2XD18f7x4RV88Pdv6JkT8h/r6Rh2ZCbeXB00UA&#10;9/LnD/sLXSW5AUalMVCnGny4VkmYZiWlLw2l7N34cqVWuMId7CqL1AHTahPM6hLN65MsQKyJN62O&#10;M6EYeTMAGIRbwMMiHkTYxcNt4gEd2fbtWXZw3pZjDzv3pgzr+lQLOK9NhmrkYR3fmm3XnusA7U2x&#10;as6wa8mkCPR0m8YM20ulDoBVex3FxcP+HUy4HP9dwLTqJPOqRLOqeFNAZZwJACTlMdCir8hAtWwf&#10;BUSgarafEjJUszTOCB2ujQxWLwhSA2AidWvA+Wfb16ZZAeozbNoRLlCjA7RXJ9KtrcC1FwfZmQ6M&#10;D4jduMBefHBPSRBIBktDAb3YwP6S4B6sX1exD4gNCJ/eysy/vt+/2Hvx6gD6mR4fgJ/a7uEB6fgA&#10;Wq4TvN6gVY4PKFL+YPvwcPv4hLR/sHNxSvpwRPi4u/rvB9ufD3Y/v3j4XUPly8jAEUP1KR2llybq&#10;OybqRCOVQ2PVc3PNc1ONE0PlIx35Aw2ZQ03ZEy05EN+aaZF1FNfV5Fa1FB+pKYzLScxpKa07O36P&#10;QH0em/tMPvh8sPeJvPnqZOf4lLBLWgcvm3MS4S0B4oII1e+T93f3Dnb39/9Tl/8/4NK2/1f42rD/&#10;d/naaP8tW19L+Uu1vbu1StxZB9cI8Cu2s7a29fLlTx8/vT179cP798TNzY+vX8NG/k8//vj9h/eA&#10;P//y87//9S+f/+3fPv/Lv/zLH/7wxx9+APzl559//u77P/7w048fvvvrL3/85dOnnz5+BHuP9/Zg&#10;HU/YXPvu7cX7i9N9wtYffvh4SNoh7a7BJwweLzgNkBB3Vi9P7zcn+ff8cyMPgFz87trB7uol+19V&#10;yv+PjfzLry381/wjI0/efgHOAVwGT/bWzw42Lo63L443AX9v5C8ON77uLw+A98JS/u+NPFwmf7D/&#10;DKpw338KONpfOdh7QiYuQ3FnGUDafQKAXDwEOMmn+9tPPrzaeXu2BW7t4mx7j/D06AA8/ytvTjdP&#10;SI///G6nqiA8xVsnxQO8gUplecumekrFOAg6qt42l6byMWCMdRRKchPP8pMvCNFABKvn+Ctn+ULm&#10;HVx5CkK0svyVUr2lMgJlSxL1MHG6xdE6gHw/RWyEblGwFi7KBBlhGuWq5m+vUZgRVlqcjkEmlRen&#10;lOWF5keYIUO1UaEq2AhVVLgqNkobG6uHj9WriNOrjNUui9UojdUqidfFJxjUp5tVJRi0ZFlVJxqm&#10;OgtnuouXRmtjw9VBxEVoFIeqokNUUMHKRUFKECHK2GjNiiSD8kR9uBFNU45Ve74drN0pS7xat+Za&#10;NWdbNGWZN6Sb1CQbNGVZNmdDdfRtebbdhU6DWI/RUh/AEN4LMIAFV073XrTHANZ7GB8AGMD79uG8&#10;RyuDRioC2wtdAENl/mBzrCp4vDpkoiZ0sjYMBuRj1SGjteHjjVETDRFjdWGjtaHj9eHjtSHDlQFD&#10;ZX4jFQEDOI8+jNtwiRe4354i5z60a1OORQfSribNBBGkUJlqOloZOFjmP1Dq148HMWCwLBBEcI8A&#10;uH99L8YHNvIA2Mh3oLzaizy7Mb4AcBkHm82F7o0FrvX5znW5Lq0FXg1ZbnUZLuWJ1pgIozw/9WQn&#10;yWQn8Rxf+Tx/2MhrZAdpZgfqZAbqpgfopfjqBjupuFqpebmYeLuaB/vYhLgaBdmpRjgqRTjKR7uo&#10;RHuoR7lrBjoo+VtJe1tIedvIR/gYBXubBHib+/nYens7pqTGl5Zh8XhcVVVFQ31tQ119E9RbsaO3&#10;u6+/d2hocBxqIjk8MTYO18NMT8/PTS/MTM1PT81PTi5MTsxPjM6MjkyPQDXyU2DW2OBgf29vd3dX&#10;W0d7U1d7Q2drTVt9aV1ZQTkmA1+YVIpMwOZF5cT7RPtbBjpp+9gou5vJOBtJuBiIu+qLextL+5nJ&#10;+BpLeRuKeeqLeOoJe+gLQomBEMDbSARqvGMq6WsKpkn5WkjDbWq8zSTdjcSd9IS9TKWc9UUcdYVc&#10;DcXstAShG9SXtFPisVflsdfiN1fmMlHmdNAXtdYWdNQXN1fltVDhsdcWdjeW9rVU9LdW9rZUDXQ0&#10;CnQ08bMz9LU1cDPR0JMVFuOgZ7797e1vqGhvXblGRXXzCtWNK1QMtNdob1OJCbFVVqN7Bprqmkpq&#10;G3EtbRU1dZjmFnxjE6TjKUa+imLkG/7eyMPa/ZJ/ZOQBbZ1QH3nYyFfWlIKvFbCOByNfG3lAZ2cj&#10;rjDXQFXe0URHRZyPj/GuAMtdcU5aAaZbwqzUPHQ3OGlvMt6EdPy9b6luU4w8NRUV3RUqduprsiKs&#10;8lLsIWEOWkZSKUVRL86fLZ896d0Y7twYKF+srV1prHtaU/uspmqlqvxxecWTstJHJcXzheg5ZPFC&#10;AWouH7tUiJ5HgBwk8HjhdH7OWHbOaF7uWH7ReEHpdFHVSH5JU6K49F1FaRp1cTpDGXYjaW4DipHX&#10;lOaz0FfwcDKxNNWytTU0MFF1DbTOKk0s60MXd+UjO3KQXbmIjuz8tpy81mxYu8NLuUJJWyYguzXj&#10;a/I7c8BgVks6PBkmrzOzsCsT0ZGe15GN6MrFdCMrulHpWf7y4gza0izaYox6UkyWqrxmCtz2akIe&#10;GtJqbPeE7lLJcd4Er5a2iuTX+/Nne1M7a32A/Y2Rk93pCA99RcG72pLMejJsWhIMutLMVC82zmEj&#10;v0V8v0G6IJy/e0TcLe1vSajMia3JDKtKDK1MCK2OD6+JDa+JjqiKCq+MDq2MDa2Eetf440PDKiIC&#10;cUGB6JBIXHzXo5GF7efP9ggv9vZWSLuAx9s7L3b2NrYPHi2uzfc/fdD/bLLxwVLX892HZztPL2bG&#10;1h49gIz8E0ql/GVp/POVkxfPTr/EvzXya+uvtrbfHh1+v7l+EBwQriarwMfMKMXNIsPNKM/NBLls&#10;dlqoLTs3hAjLHUk+2qhIq96Rwu4haGXXuq6Emu6Y8o7I6q7Ims7o2q6Yuu64+p74+r74hv6E+sF4&#10;iL7YjvG03pns/rncwYX8vtmcnuksEOHe8YC20ZTmIag6vqE/DmIIOrC2J7ayI7K0KQRXH1hSG4Cr&#10;8a9uCu/oSYqO0NVRotORvi/L+o0i01UtLhp1HhptQQZVPjp1AQZlXnplAUZpDmppThoZLjoJNmr4&#10;IUizUitw0Sty0stzMMmyczbjK9eerq2sbCw93XwInrzHO0uPtkBcfLy9sLI19uD56NKzwelHk/PP&#10;phdfTM6/GJt7Nrn4cm55E3buIIdtO8hHZ1cWnmzDy7rCI7C1H59/Ds8Be0F88Iww+3hz6uHa4grx&#10;N0b+0bPjxcf7D1eOHr88frJ2+mj9cP3kTcfcTBQG4YdI8EfF+RVHBmAjA7HhfugQ/+JQT2SAPybM&#10;BxUcgAkDm0HFEQHI8OiS5AhUYmZlUVV/1+DCg8kHL2Yf7jx4Qn789Ojpy7OV1fNna6+er1+sbbwB&#10;/Fom/2F18/367vfTS+S+ic2BmZ2Rpf0vRn52Z2Bqc3B6a3yRBACbI/PbQ7Obw3Nbows7gLbBx409&#10;S/1Ta2Nzm1MLaxNzz2eXth+ukBD5pUqyKgoCwtIcLGp8XNx3r2vLyzfXNwyOTHYNjrf1DUIifmC0&#10;Z3Sqd2y6rX+ke2SyprWrFFwh+8daekfaB8bb+idaesdAbO0bB0n7wGTH4AQAngB3H27pHmzq7O/o&#10;Hf6VQdjLd/cN9/RDzdMvK9wpZe9QaTwEpePNpZEHtA1CEUyG54OZcCH8F3cPH9U/BM65FVqQdqC1&#10;Hzp/cI9wyXx7z0BLZ08r9F/Xw31jEyOTMwMjo7m5+XISEpCRZ2EQpr0tTndH+P51vruUhVtpbwrQ&#10;3uK8BYl4lmtUHLeuMH4LGXmoav4GFf/dq0K018BMEbprIgy3WG5962hmMjE08mDpydjkUu/gzMjU&#10;8sDYUlPXaFP3SOfQdPfo3OD0Q0hyjS0Mji70Dc2COYPD86OTD0cmHgyML/aOzA1NL3X0j47PLIyM&#10;jpeXl3a2NXa01vy9ka+pwVRVocH44GDr10b+/47G5tK/N/KX8v13Ae+dNc0lgC9GHqqRr2jrqDYy&#10;Uefjoudmp2VgukXLdU/SWpnbWpHJQu66jvBVLUEac1k2Jw0WB7U7xpLfaPJTauR5vlXjvarBf0Nd&#10;AHBLTeCuhhCtpgiI19WgQRoNQV4DGVFVCXqGu5Qa+TuC9yhl8l8ZeVHGu6L0N8XorovSUMnQf2Mq&#10;yWIixWwuxyHKQCXKcl1BmEmM/z4v+z15GV4ZSS4hQXp1TeHEVJ+wKMeASBvPIFPPEBPvSAvfaCvv&#10;MLOAaOuIZOeoVNckhH9hVWJZe35dPwpQ01sILSneko1tyMQ3Z5U0ZaOqk3D1mUVVibmYqHxcDKIk&#10;NhsdkZYfFJPuHpXiFBRr7R6oZ+GioGUiKKfFIqvOoqDFKqfBrG7IY2Qjbu4o4+Cl6hag7RGg6R9u&#10;kIrwCEu0TM52Sc/3ikl2ysgPSEjxTM0MyC+MQqJj0ZiEouIYLD6xqDgKgMJEF6IjEYUR4F0wNsE5&#10;LNLGx9/IxUXD2VndxkbB2kbW0EhYQ5NLW4fXwFAQ5AAzU3FrKzlbayULM3kLM0UjfRk9bQktdRFt&#10;DVFFeS6Aghy7jBSzlASzsCCtAN89QcF7ouL08vKsairc+tpCZkbiZqaSJsai4MZt7BVc3DWc3dR9&#10;fPWCQ0z9fPUD/A2Dgo2Dw01CIkxhwqMtouKs4a41CSmOKRmuICalOccl2UfH27h7aBjrCOir8qjJ&#10;MCuI3ZcToZERuifBd0uM54YY9y1hjusinDckeO8ARLluAkAizH5NiO0qP9MVQdYr4lx3xLhuCrPd&#10;EOe4IcxyTZjlijjHLTH26xLst8RYr/HTUYkwX5EEh7Bckee6pch2TZvjpp8qP9JFF2GnWmCnjHfT&#10;wrtolrtp13rq1nvrdwSb94RbdQWbNPtot/jqDEZZzqS6zaV7LGb6LeeFPi6IWswJf1SU+LQstz8z&#10;ChPolOJsos5Frc3PaCzJZSTGoS/MbizOYy4jrC3Cw333Gj8TtaOVUUFeJr4UU4xFo7BQd5ocJBJR&#10;hKJIeQwERcrDwEa+CFOMK8eWV36pkYcWd60sKC7LKatFYSsQ5dWosvKCtqay+AgPbUo3HkMpDjNZ&#10;Tqh7oBQriOBXykSGyVASWjjBXJ7ZWpndRoXLXIndTJHNRI4NfDYykGEBH3fUxZjURJkVBeg0xNn1&#10;5UTM1eScDHT87K1i/f3ykhMri1EtNZVdrY29Xa3D/T3jYyPgq8P46MTo8MToyOTI6BR4OwAX6o6e&#10;fviPmdq6uls62msa6qvqqyvrqgBV9ZUV9RX4yhJ0KQpdgSqklMkjcfmFJXmF2FwkeBowOXCNPIgF&#10;mIx8dFo+Jh1ZkoXEphdh0guL0wpQKShsFrY0H1WSDyYX4RAoXGE5+NxcXVZdW1HfUF1XX9XYVFvX&#10;UF3f2ljZVN/S1dEz0N/R0z0+OTE6PtY30N/fPzg7tzA5uzA8Md0zMj4yuwS9Zw2O94zPtg6MNQ+O&#10;1Pf2VXV0lre24urqSurr8zC4PDQ2MSUzMCjM2dHl+rdXGGlolGSlGGnvsTExMtMzMDEw09EysrJw&#10;iYlKi4lL8/IJMDGz3rt3j5aWloWJlQI7FysnHwcHHxc7GyvURJ6O4f49mrt37tyio7nNTH2Dn/Eu&#10;eONQ5r3rZSAeZCruZ8gfZQOVsQPineWi7aXCrESj7CTh1vARNuK+hjwJLvK5gTppXqpZfpo5AdpJ&#10;boop7qo5/rppnuqA3AA9ACJEvyDUAJDurZYXpAs2wSHIMMP8YL1UTxXYv2OizIojTVHhxugIE0yM&#10;OT7BujDSJD/UABlhjIo0yfHTQgboVsRYPajLnCpLGynN/pG89Zq0e0E+enUEdZO/2N97TSK+2ts9&#10;39+DWsFQGjXARh7qXfNVgTxUHErpq36yv3tA3CSuv3x1sLe/vUne2vjjp49//PThlLRNXHu6v/H8&#10;eGcN3OCn88NTwtbR7tqrQ+Le7stXx3vEnRdbq08/vTn+8f2rs/1tcC8/fDw/O9rdJ0BdIN6AGYTN&#10;V6cHIIL8mEw4OyQeETd/eHOyv/XicGedtPkC3Pvr08OTQwJ5d/PihLxP2AIns7+z9uaEfLC9tr3y&#10;8N0B4ePx3tH6cxBf7++Cez/cWSVvv3h1uAvXvG+vPwE5GHl/fnhxRHq1T3gHHvY61D7+h3enb1/t&#10;7649ASf2+ph4sLt6srcJJkNtar6s5gpxQoQL5P+hkYfmkKDS5pN94ilp899+OFnsxiNDTdGhOmWR&#10;OtgQdXy4VmWMPlwRD2JVrAGIgOo4w8vOMyBWRBtWxhhRquNNqmKNAXA5fHkUOMSwFupd82UE5HWJ&#10;piABEeyCJ4BdALCrLEa/Mt6ojtIpHmoyk2zWkAY1ka9JMgU5Nlwr010qz0e+NFoPzIHWd021qk4y&#10;L48zLo0xLInSh8FF6oERuDU8GIeL3FEhmshAtaJgjd8AxgHoUK3CIPWCAFVAUaA6OlgTgArSKInQ&#10;AzHXRzHHW6E8waSjwBUWMSDpKnTvx/gMYH17UJ5QI3ikW3OOw1CJ/3hFCIhgLxiEVwJsQzq3ol2a&#10;Uc6NhY5NRc4tRW6tKHcQW4o8mgoAno35Xi1I3xaEN6AdGVCb49dZnvmHt6Q3+6uvDiirI1CM/ME+&#10;8Wsjf/wrYPOIsLO3uQ7iKzLpmLB5Al4zpLVf9jY+n5M/b678MtZzgkc+iwyYtjEd1lEdVpEbVZSc&#10;VJSYV5F6pCH/WFNhWVV2QUlyRl5sTF5sVF12xEBtws54OcyLjMr4y2DL580nn4+Jf93berf1/Ghz&#10;hUR6STzcJJ1sk08IB/uE0z1Iyp+ToEZJUEX2IcT/SyMPe/b/OrCq/r/jN1L7K37fyJ8dkzdWVw6I&#10;O8St9d319RMy+ccP3/3he3BRgaT8h4uLXz59+vk7qCnNT5++++Hjhz/9/NO///Uv/+evf/38L//y&#10;+T/+4/O//dt//OUvn//1Xz//23/8yx/+BI799z//9d///Od/+cMf/u1PfzogEN6en5B3t16fHv38&#10;6cPZ4R5pe/3V8f4BEepRA71miBvgJwIeMoiXI39/kn8PLNABsJe/BNbx4BoILrmHBMjI7++8BMBG&#10;/uDXbvLgIgVL+f89I/+1jgdXbNjIHxJeQlKevAbXyANg235xtPafUIz834wcQQ1t4K41Xxv5rznY&#10;fwbZ+S9da1agVVtJjw+Iy/ukpxSeQeWOhGeAXQLFy28+ene29fE1Afb1ZNKz48O1g73nr082Xh08&#10;+/O7nYbi6DQ/nZwAzSxfxTx/xQxP6WwfhQxP2UwvucIQjaJQzRxfxTR36XQPmfwAFTCCDFZHBKjn&#10;+alC/W2cxTO9JVPdhZ1Vr4VZsOX5ySKDFJvSzMqitFDBquDqh4owiHdXDrJTRqX5V5eklRWnlKGT&#10;KwqissPN8oK0CqEVWRXzA+ULw9WxlB411clG1Un65XGa+BhNbLwOPsmwNt20LE63KcuyJForyIgx&#10;3JwNE6EO8spEqCIepjbVpCHDHBbrHUiHzkLH1nyoQQ2gKceqMdMCTEaFquBjtCsS9KEi+jTjDoRt&#10;H9q5p8ixF+XSh3YF9BSBTWewCegudOothhrIdBW69BV7wMurgusndJmlGPmhMv/+Ep/GXLuGHNvu&#10;Yg8wCLv4qbrw6foIEAGwkR+vj5xoiJpsjARM1UdM1IaN1QSPVAUO4H36S7zBvfSgXfowbiCC+x0u&#10;8Zqs9u/HuuYGyodYsGFidCZqQsBRM41RwxXBgMGywH68P7QwLN4X3Ck4h74Sv16cbzfGu6vY62s6&#10;0WDEpwMD0V7sDQBJFzagE+XXkONam+4IG/lsb5U4O9FEJ7EcX/lcP4VU8FMO0cwJ1soN1ssI0Eny&#10;1kzw1PSxlnW2UPF1N/dxswjxtQ1xNfK1VAh3UAx3kAt3UAh1UgxxVPa3U/CzlPKxlPaxlg/31A/x&#10;NPb3MPWHjLx9Xn56SVkxDg+t7FpTW9HQUNfa2tzd3T04NDI6NjE6NjU4OjE2Pj05NQM+rIKB8cmx&#10;8cmR2fmp2YXJhcXpxaWZpQezAJAsLk4+mBmZH++ZGekc723saSprLi+oKEpBZ0akhbsEu+g7G8s4&#10;6Ik5Gog56EPrproZiftZyXuZSQN8zGW8zSAdD/A2lvQxkQLR21DC01DUy0gC5B7GEtBqq3rCIEIV&#10;9IZiYAREd31ogo+JhJOugKMmr4Uym50mj7OeoJUqF1RBr8XvpMntZSTmbiJmpMhqrMploydspSPk&#10;ZCzjaibvbqbkbCTnZKzgYqpkqiYsxUsrwkHLTXeL8QYV3NeF5huo2TrtNSrqa1R3rlDxc7HZWhkH&#10;+rglxATHRfhkp0fXN+JbO6sbmvD1jSVNLWV1DbjGJgjob/HrsU0tlW0dtfDati1tjZCU/9WzX7p4&#10;mEsdD4BHLme2dTbVN1VfinjwVQvW8ZeOvgZqz1wD5nR1NZWiEUbqig7G2kqiPLCRF+Og4aW/LsRy&#10;j4/hFg/9Hda7V2mvfQMb+ftXvqW7Ahl5XoY7EvwMshKsQSF2KjoiJc2IjXcvmxab2p93Vz9qrHxQ&#10;W/O0Dr9UUvawpGy5DP8Qj3+IK3mARc8hUbMFcKU8cjonbzwjfyKzcCYXbMKD2aNZ2aM5ueN5yLFc&#10;7DiifDCnsCpcVPKmihydpiSDvhQrbOQ1xDi0ZHntTFWcbXXtrPTs7A31TJXdgqxyK1Iqh3C4XiS6&#10;Jw/ZlQtJ+fbcvNbsrJb0zOa0zLbUrPa07Lb/JKs1FZDZkgIASXpTUkp9fFpjYkZzMrwLgGhPy2lJ&#10;zm3PQvbkF7XnlXUWpqT7yInR68tz6IgzGcmxWavzG8mw26kKumvJyDPdhFoKc92y0xHprs04J81Q&#10;jHwPcXPwcGvsaHsywEFdUfCuviy7ngybhhidngzLFyMPsf16nfhq6/jNw93t0v6WmNKMiPKUAHy0&#10;f0mUf2lkYFl4YFloSFlYaHkkpad8bFBZlD8eGgnABgYVh4ZjYtseDM7vPF8B3zCIxGek3eck0rMd&#10;wuoOeWvr4PHC2sLAyvLQy4m6xdnWx2uz+1uPzhYnNh8/ID9ZPvjayAOer5wA4GRl5eTp02MQX7w4&#10;X129WF0739h8fXL68+72SURojLyYJCcdrTgHo5IguxwPkxwXvQzHfQguOjkeaLlXMe57QYFGnX15&#10;XYP57cPZzf2prSOpjUPJzaPJUP+Z4dSWwZTmgeTGgUSoC81wYtNIUn1fbNNgAqCuN6aqM6KyI7y6&#10;K7Khn9KXhtJiHl7otWsyo3sqE9A+mQ7oGM8ANwjX3bcPpnQMpbb3JfcNZmWmWRuqM5sos8qzX5Gm&#10;pVJju6PGTa0jxKguwKAhyKjEQ6fMSy/Ffk+ak0ael1GSnUaem0GKjUaGjUaFj1mRk16Jm1WCiaUG&#10;hVtfWX/6dH3p6eaDZzuXRn5heWvp+c7M043pJ+sjc08m5lamKOu+js8/B8w+2lh8ujNHqZSfXHw5&#10;/3hr5uH6yMxTkIBBOIIRwNjcMwDs5cFRsJFfWNmZfrS+uEIEfG3kH64cPXh6+OjZ8fKLo+WXxw9W&#10;918cnA88Wk4oQ3vlRPsVxfqgwn1QoT6oYJ+iIIAvOsSjwN8XFRSMDXHL9vQrCAxChAXmRGZVFDWN&#10;DreOTDf3Ts482H6+fv702Qng+foFzIuN118b+fXtjy833m0QfniwctY/ttE3sTm2uD80Rxic3hqZ&#10;2x2e3YGT0XnC8NzWyPz26MIOLOUHZzaa+x7Wdc53jYKHuTk5vzox93xqfmP+0XYBokxRRlmeX0CB&#10;l1ONj4vn3g0lcdHG2rrBEajScGBiurV3oLlnENAOLY431Dc+09wzXFbf1tY/1jE4Aa37NzzTMTgF&#10;aB+YbOufAIAEzGntG4XUfP94Wy+04mvX4DjUzeZXYC/f2UOx85Qy9s4+yLBTyt6hwvYvOr5vpK3/&#10;i5QHSevASGsfJN9hFw+OhYH/5+CLhf+a/kEAVDXfO9zWPdjeMwCO6hkc6RkZA/SPjI9Pz6WlZchL&#10;SsqLCLHfuibNQidKe0uI9poA9RWBe9eEaG7ANfKs1yEjDyLzVahrDe+96zy3voGNPJjJc5tKnPku&#10;0zUqWyO9uYmpqcm5iemHfaPzgJHpR2X1HeUN7XXtffjaFvCcDEwuTS496xyanlhcGZp8ACbArZwn&#10;5p/2Tyz2T8wPTS5CHRgGhxvqaztbGlrqK1saK37XyIORSyPfRal8/9qz/9cB74K/MfIggc37P+Lv&#10;jXxza3lre5WJmSYXGw2AjuHGbZYbAkZSHGYyvE4aTFaKN7SFrmkL3TWSvGUofkNf9FstASpVHtjI&#10;X1Hnu6rCe0WZ57oy701V/ltKvNcUucHmDXWBu6p8rBoigooiLGw0PPT3+GnvCty9yXvrGs/da+BH&#10;I0R3B8BPA/1ZgxjddSmGa8psN00lWQzE6E2kWSWYvxVhviYnzCjKR8vDdldGkktGiltQiEFbVzwH&#10;EZ6c6Zuc45+U65tcEJCFCc/BReZiInKKw/OwkbFZPhHpHsmFYamYqNyKpIKatEx8XA4+HlmVClNc&#10;n1XaiihpygUUVCTjGnPquovrezCtQ2VN/SUgr+ksLGvOxTWkI8pikwv8ItNd/KMsXAN1XQK03AK0&#10;je3EVPTZFXVY5LUYtM14tM24LZwljKwErZwkLRwkHT1VHNyU/EONvQP1/UKM/IIMfQMN4ObscUm2&#10;yekuSaluaZleyWnuuYhAJCosDxmIKAzJLQhITXNPSHQMj7AICNT39NKys5c1NBLS1OJSU2UDKCux&#10;yUgxaqoLaaoJ62hKAKzMVVwc9bw8jF2d9VycdH28TH29zdxdDdwAbnquzjrOjhoeLpq+nnre7lrO&#10;TsoO9goursruHmqunmoenupubipuzkreHuqe3mo+AdrBoQbB4Uah4UZBYYYggjws3DQixjIm1jo8&#10;2iI+wS420Q5EP28dOaG7Ulw3xNiuiLNfBYkMzy0ASOR478ny3AVRgZ8GAHIZ7jvQCDe1It99JX46&#10;gLIAvQIvLdhUE2YC43K8NABZHmowCJDnoVEVYVIUolcWolMTYVDmvavCcd1WiiXeXC7FQr7QUQPj&#10;qoW2U8Y6qFa5aUFGPsQCalxDMfKA/gjzqWSX+QzPxUzfR7lBT5CRz9CJi4jYpeKUkby40jDXdGdj&#10;PUFGY3FOc1k+EClwG0vwaolwct39VpyTwc3WDF2QXYIvRhYVINGowmJMPgqFKIIphkBhLkFiMAh0&#10;UWEx1EceNvKlFcVlleiyqkJMeW5FfXFpJbKsorC8AtnSgE8I9zBRETVRFDCV47FS5KW0ZmK3kOWw&#10;VuSyU+OxVGQ1lWU0kWGAkKI3krhvKE5rIEZjLstkIcdqpcBuq8oLsFLislPlB7+RRtK8hpK8+pJ8&#10;WmK8GqJ8ulLCJsrSzqY6Pnam0X5uuQkRpYisejymu7amv7Wls7m5E1xmmprbm1vghl+d7R0dHW2d&#10;ne2t7S219TX4ytKSCjyuAo8pw2HKMYWQi88twiHQeASmBIHG5iFRWYjCDCQ6I68oLR+VjkBn5Bal&#10;5KJT8zHpecVpSGwmtjSvCJMJVdAXZ6NK8tF4JK4CXYxHlVRgS0ox+DIs9D2nsbqhsQbQ1gHejrqH&#10;RvoB4xPDgOGhvqXF2YX52enpyeFRcPmktOmcme8dnRicmgdvRi194y39o/W9A409A3Wd3WWNzbia&#10;OlRpBbK4JDMXERef6OPjRUN9i4WRWltNQV1J7tbVb+5ev0kHNYanExeS4OHi5+Hi5eXmoaG+S3v3&#10;DgPtvft37rAxMAhy83IzMbNQ371/8wo7AzUbIw3tves0t6+y0t2mv0XFeJWKjwZad0RbkNrPQCzY&#10;RNRTm9PPgCfEDOoIH+8sB4h1lEl2V0r1VEn3VktyUwTjUXaSia4KYDzOSRYkICa5KucG6MFrt8Je&#10;PttfCzbyOQHaeUG6uYE6AFSkSXG0GRhBhOgDisKMsNHmJbGWuBgLMI6mVMcDMHGW2FgLVIghOsSw&#10;KtrqaVP2GDa+F53yw97md8cH709OL45Pz/fIr8ikCyLh1d7uGZkE9U0mE/+Bkad0tCBtQf2UCRun&#10;BwS4B/2n16/AgYS1l6TtdTB4fkR6c3YAdV0/IFyckPd21t5eHB0dko5PSLuEDdL+zvEJmby/e3hA&#10;3CfvHh8QTw5Jp0d7+6TtV6cHZ0f7e7tbB6TdI/IecXvjS9cX0s4RYfuMTAR3B+7i7JgMzhBSqPuk&#10;3a1VwtY6OPbdxdnuxktwD29PDvc314mrL94ckE+Ju8eEzYsjAlRHv791QNw8IK2DczvY2wCnBz8E&#10;sOsMsvYbJ0So8zs4W8LWs7NDcONbe1vPzw92yNsvzva/iPhLHf8V/9DIHxO/dK15tb/z7z+eznfi&#10;CsPM0KFQvxpcqEZZpE5VrAE+XAumPskUbH7duAZsVscZVsYYUCw83LIGBvLvDclQH5uKaH18uHZZ&#10;JDhEvyRMq8hfGROsXhqhAzbBINiFC9UEgF24CG248zs2XAsTpokOUUcFqxUFqYKkNFoP5Gku4tme&#10;MiWROuWxBmAOOhSiOEwbE64DwEboAi5zfLRBeZwxvHAr7OVBBJTGGJbFQpXv8F54Akxlgml1gllN&#10;ojmIVfGmZdGG5TFGRcEaBQGq1SkWLbmOHYXuLfnOA1jfvmJvyLbnOzfnQEv/gc1OpFtlklljlh3I&#10;h0r8YR3fj/Hpw3l3lbh3lLi141zbMG7tGLc2NMAD0FHs14kJaEcFdKCDOwqD2wqCO4vC6nKC2/AZ&#10;P5xvvz/auDTy+2TCr0ae+PdG/u3B0Wvy0Rlp73hv7/SQfHJMPjkkQI2MNp//fLDzfw6Jn3fXP2++&#10;+PziyX8MD74txf1Ujnudn0GIDV8L8n3h57nm77kbEbwfH3Wen/6npsr/M9H/+cHk5+0nn8+2Ph9v&#10;/UR6cbD1hLy/enK2e3pBJJ9ALeO399bB78gB9McolA5R+1DbnP3DDfLRBvlw6/9XRv5So/+G/8qc&#10;3+U3hv2/y9dG+2/5fSNP2F4D45svnx2TiT99/Pjq6AhqE//x48Xx8X/85S8fLi7ganeoL80ffgH8&#10;9Om7P/70I9j8/t27P//00x9/+OHT27dg86+//BHwr3/88x++/xEM/vLp0/nhIbi19xdnhM21A+LO&#10;xckhuBju7WxcnByABDwt4DVD2H4JHjKR0jWeRKma//sz/F1ggQ74jYuHdfylkYelPEWFfymQ/39v&#10;5OGe8vD/ChwSXkJSnvSS0rhm/ezgb7T7Fw7B79T6q8PVS+DxV1/x90YecvEUI39IfrZPenyw9+Ro&#10;78k+4RGZ+GSP8Ji483h3e3ln6zFge+cJyImbjw6JT9+db0MTiCtk0jPAwd7KAXH57cmLf/+e1Faa&#10;GO+umheklR+skh+giA7VABQFqyEDVRD+SoVBqnCe56sAEmwEuL5pgQSMg8sdLlIHHaZaEKiQ7y9X&#10;HK5SmaBbHqeJCVFABcqWRqqXx+pjo/RSvFSD7OULkj2qcMl4dAK+KLESFZsVZpoVqFEUqlYYqpwf&#10;rIyO0kKGqRdHaJZEa5VEqReHKaJClZARqqhoLUyURnm8Xn26GdwLvj3fri3PtjnbCh4BORgECRiH&#10;d3UgHdoL7FvybGCac6Em8g0Z5tAuhD2YDPKGDNPWXKvOArsOhG0X0hEW8V8becBgiSeky1FuA1gv&#10;qFk82gNcS4fxAf0lPlDb9xKfoTJ/cDkdwPvC1fGDpX7D5QEgn6oLn2mInG2MgpmqjxqvjxyvD59o&#10;gHT8SGXQYLnfUIX/YKkv1LWGUiPfWegIThWcyViZbz/WdbTcux/cO9Z9tDJwpCKgr8RnvCZ0vCZ8&#10;tCp0uCK4H+/fi/MGgLsGdwpXzfeV+P2Gboxve5FnE9KtscAVjnV5TlVZdtXp9hUptuWJ1tho0+Jw&#10;g2xvpVhbkUQnsTR3yTQv6QRn8Uw/5XQ/1XR/zWRvzVg3lRAHeWcjESdz5SAfG39P6xBf2yBnAzcj&#10;yRBbuSBryQBLSV8rSR9LaS9LaR9zCS9zST9bxTAPPT9n3SBviwBfu9BQzyJULhqLLK8qqa4rr2+s&#10;geq4WxuaO1rau7u6+/u6+vp7BgYHR0fGpscnpyfmFqYp8n0Kku8L44DF2ZHp8b6hPnBEdWstrh6X&#10;VY1MwmWGZ0a4BTsZuJsqOhtKO+mJOepCzWFcDUR9TSUDLGT8LSQDzCUDraR9TCS8TKUCLOT8zWU9&#10;DL7odVjBw3Ye7PUykfE0lQEPCtyIi4GEm4GEk46Ig5YQiE66Qq66wp6G4mA+uFkXHQGAq66gvTq3&#10;m56Qqx6/u4GAm5Ggox6vi6mIi5mkk7m0mY6wo5mCpZ6UphyPsgSbqiSnFB8DB/1VVtpvOBlvivOx&#10;ygpzqUsJmWooWOqo2BpoyAhy8zDT8bAw8rAzx8eEV5RicMXIvMzkzNSonKy45taKuiY8bOTrKPKh&#10;vgEDd62pq8c2Nlf8rpG/FPGXfG3kAWDkcmZrR2NdYxUs4qsoXWu+NvIgXtbIw0beTFvVQltZmo9V&#10;kodZjIuOn/GmANMtfsbbXLTXuO7fZL17lf46VCYPG3n6q9BHfVF2WhlhFnkp9sBgW1lV3gxM7NOT&#10;h13Puxsetcy/eVS6VImbx9c+q6l8XFa2DFH5tLz8cSlmoahoBlFI6VqDnkeg5vKLFwpAgpjIyR3N&#10;zBvLyhnJyh7NyhnLzhvKLB7OLhvIzikJEBK7pipPryXFoCPOBLVfl+FWE2VVk+R0stRwttW1MNGw&#10;ttEzMFf1CLPNq0wt7S9Cd+Ugu7LhxjX5bTk5zZnpjSmp9UmpTYnpLcnpTUmAjOZkWMQDQA5Ia0xM&#10;qY9Pqo29lPIw2U2JOS3JiK7cgu48ZGtObS8mOc1bnP+ujgyrgTSbkRybuTK3sSwH1LVGTUKO8Zr4&#10;fSpl/js2WkL9jTlH26NHu2Pbq91724MHm6MAT0sFBYE7hvKcAA0xOqhG/vn62YuNVy83L1a3LjZI&#10;FxuHFw93diqG2mPw6aH4RB9MuCcqxB0V6In298b4B+CCgvBhAfiIAHykFybYA+XnW+zvXeTjXxQU&#10;gopqmu+d2372eGfz2e7ucwLhJYn0fIewsbu/s3O0srjxYPjFw4HnE3WLc21PHg9tvpzdfzxLeLJE&#10;vmxZs/Lk6DIBPAGbT49hnkHrfEJG/uXq2frGxdHxj+AbU3BAuJaiChvNPQluZmUhDnleZqhfDcd9&#10;yGhz0UFl8rwMQuy3IkLN+oYLB8ZRPROIjpGs7qnstvGM1vHU9rF0qCP8YEpTf1JDfwKgbiAOUN0V&#10;iWsMKKzyBGAb/Cs7wmt7omu6o6Cy+u4oqDUNtHBrfPNQIkzbRBoAvrXWodTmgeTWfojekczhsXx0&#10;oYe+KqOBPLMy101pGipFxpsKrDfVeWlVeO+rCzAo8dCp8DHIcNLI80AnLMlOI8dFL8FyT5adVoWP&#10;WY6NVpGLRYCaFpOZ9+LxsydPXz58tv3oBeHxCnH5KeHh4x1ohdJn2zNPN2ZXNscWYB3/YvbB+sTC&#10;i/H55zOUTvGXZfJzy5uzjzaGp5/Azh2MgwQApoG94JCBiUfwXrALHLj4bPdrI7+4sgcb+cUnew+f&#10;HSw/P3myevJk7fTx5vHLw4vZjc2MujL3zAi/oljvojCPomD3wgBvVKAPOsgLGRCEC/dCeHvme4Sg&#10;g/1yfZ1j3NJLEWVtrb1TS4NTz0am1h4/O1t5fv7o8cHG1ruXm28ugY38Fy9PMfLru9+vrL8bnNjq&#10;GVuHjfzw7M74EmFscfdSxMPxVyO/0Tf5orlvqa5ztm3w0ejs2uT86tTCy9ml7flH28XoGtjIKwtw&#10;aQhyizDSKIqJNNc3DI9Nj84sjc0+qKhvrWruKsBXNfYMDc4stQ2Odw7PANoGJnvHF/omlvonH/SO&#10;L3aPzlOWAZzvGJrpGpmtaesHtFNMfXPPKACql+8f6+gfh2nvG2vrHe7oGW3vGershYw5iJCaH4CW&#10;hKWsEDvW2jfc1g8ZedjFt/QPQ/TCDW2G2vsHAW19A5e09PTBtPb2t/YPwEvCtg0MwU1sWrohZQ/Z&#10;/KFRaFnaodHBsampucXY2Hg1BQVpAT4BOmox+nsCd65Cepfhhij9TUHq63CPGtarVAxUVCxXqLhu&#10;XeW89S2A/+5V3tvf8t6hEqK9JkxzRZL5Ntutb4w1VKZGRiYmpvqGJx+sbPQMT/tHxEcmZGQi0LjK&#10;emxFXVRiemVTZ/fo3OjSysj8o+GZB13DUw2dA9UtvS29YxOLK2CkrXd04cGToaGRmurKzpbG5rqK&#10;1qbKSyMPqK8vgY08yAcGWtrbq/+HRr65tRz27OC9sLYeC4DeFP+plL808nVNUB952Mh3dtdZ2xpw&#10;sNzjZKWmZ7x5k+kap7Ywi5EEtb4ovbncPUOJK5oC36jzAa7pCl/VEQKbgBvaQhDqAtdU+W6o8N1U&#10;5b8mx3lbTeCGJv9VVe6bilxcupJiGhLMrNQcNLd47t3gvXWN+8YV8EPho/7SSl7g3jXwwxK9f02a&#10;8boK+y0TCWZDcQZjKRYZ9utCjFdkhRiEuO9xMt+SEGWTleYRFmHS0RMrQEXBRj45LyAxLyATHZGJ&#10;icwqjsxAhSNK4/PLErGNeY0jFfXD5Y2jVYDawYrm0drO6WYQK7tLSttRgOpubMNAWVlbUWVncXUn&#10;pqQRUdqMxDcVlLYW1veXtgxVto9WNw+WNw+Vto+V13YjqzpySxpT67pyGntzWwYQjX3ZyPKQjELP&#10;mHTbVIRbWKK5vZeCq6+KmZ2olZOkvjmfuZ2onauMg7uci7eSd4CGf4iOb5AWICjCJDLeNizGKi7F&#10;KSbJITzWMiHNJS7FITPXJyPHMyXDNT7ZLj7ZITXTJTHVKTLKIjjY0M1VzcFe2coCKpDn5rh37xYV&#10;zR0qVqYbokLMctJcinK8OppiDrZaftBHTKugQJv4ePe8nNAiRHhBdmBWildijH1kmHlYmElQiL6r&#10;u4K7p5Knp7KLi5yPlzLA2VnWyUUWbDq7yoEIJnh7q/oFaPr7a/sFaIPo668VFKQXEKQbGmro466u&#10;I8OsJkgL0BJl0BSh1xCmU+a7B35YqgL31YXoASBR4acFKPFSy3PdUeah1eBjVOVjUOGlByiANwtO&#10;GvCuocrPqCLIpMBLJ89zX56PTpaHVoGfXkWUSV7gvizfPWUhOg0xBg0RWh0hGktpxmhz2TRbRYSj&#10;ar6NfJGdUqmbRo23XmuYeXeUTUewSYuvTqOvdmeo8UiC3XSa+1KW3+P8kAe5Ic+K4xcRMQuopPGC&#10;xLb0sCw3M1MxFn0RZmNJDkMxVnMpHjMJXlNJPkNJfgG6m4LM1FaGGsjc9LJSbFERElFUiChCFWGw&#10;sIvP/wIGkIfG5qG/GPmCYhSmHFNahcdTjHxpBaqsqrCkPK+qrrisqqisorCqorClDpcW62eiImKk&#10;wGOmwG2lyG2ryGOjAEUHVQEnLSFbdX5bVV4bFR5bZS5bRU6AozKnvSK7oyKHvTybjQyzrSybtTSL&#10;lRQziNYy7DaynPYKfPZKQtYK/KbSPAALRUETeT59KU5NYVYNIRYdMU4TRWFXfRVfa8PEIO/8pJgS&#10;RFYFKr+iGFlalA8+s1aVYqsrSurrKuvrqqprymvrq2oaq6sbqmqbqitrsBVVKHxZIbYEPMpsAKo4&#10;CwCSIkwWGpeDKslFYrKKQFKaV4TPzStKK8RmgxEAGo8oLMlDYvIwZUXgQzMePDNlmMoqfGNDdWtr&#10;bWdH89BQV3d3M/jc3NxcjUbnJSdEujnbmJvoghgS6FOQl9lQXz0yOgC++czMTQ+MDHcPDFOWe11q&#10;7RutbuuqbGrH1zaV1jVXtbRhK2vQJWUoLC47NyspOVZXV1ldVUJbXdpAR1lJWlSEh0tCWICDiYmB&#10;mpru7l1Whvt8bMy0t67Q3fqWlfYW4+2rAE46ai56Gg6aG+ADOvikzkZ7neE2Ff0NKl7661z3qGRY&#10;b2jw3jUQonZR4fbV5g8xFgo3E46xk4i0Fg+3FI21l46wEgsyEQgxEwIx0Jg/2FQQRF99bhDBhDAL&#10;ETAhwUku0kYq3kkhwloy3Eoi2k4mylY63lkuyU0x1VMlxUM52V0p3Vsty08TkBuolR+sgwjRBRSG&#10;6heFGYCICNLJC9IG4xn+6jnBUAIoCtHDhBmWhhvPlsVP4pN6UMmfSKvfHR+8PTqGu9ackaDOGFA1&#10;7h7xmEy8NPKQlIeMPNQrGebS0+0TNohbL4/JhPXnT/YJ2xcnh6+OD8CxJ4ekQ/LuxdnhPmmbtLtx&#10;ckx+dX5E2tsmkLYPz/bJx3uHZwdnb0539rbXd9ZOz48ODkmE3c090g5UmE8mkgm7n96/A/GIRD47&#10;OCBubxG21sH46SH5cI9wQNoFycE+cWN9lUjY2idDx56fnexsr6+vvdzdXAN7wfxD0u7ZIRnS/oTt&#10;0wPSHmGduLMOTh5S+fs7hO2142PiEdSSe3uftLm3swat3UrYONvf3dt6eXYMzn8bzD8gbr4+3tvf&#10;WSNvvjwn735Zx5Wi449JX/gnRh4cckLaBU8IVOa/t/XX7w5H6xG5AQZQ94NQjSJ/JXSgCiZYDSTF&#10;QapgBGyCvNBPERWgDHIQwSYAG6IBwASrFwepoQNVUQFgF0Suh0yOu3Smi0S2m1SRv3JZpG55lB4u&#10;VBMfrl0SpgUAR4FDwEhphA4YxEfpAnAR2thwrZJIHZCXxxpUJRiDHIwUh2qAkYo4w9JoPbAJcmyE&#10;Li5SDx9tUBZrdAks3C+BPXstZTXX6iRzALyg6yVwZxuwF24oX59iVZtkUZ1gBqv5umRLcBf5fsqV&#10;SWYNmbbtSLdWhEtTtn1rnlMn0q2r0B3Qi/ZqR7hUJZsnOYsHGrElOolVJJqCyWAO2Nuc79CBdm0r&#10;hmhFu7SgnJuLnJoLnZsLXdsLvTuKfNuQvh2Fga2IgJb8wPaC0NrsoEZMyofj9Q+nu+cHW7CRBy8n&#10;APx/TpABpxSkAw4OQCQcbG2f7u4dbRNJWzv7RMLB/h541R0ekM4O914fkN8Rd99trn+39uJPmxv/&#10;h0D8vEf8vLPxee3p55dPPq8//7z58vPGs8/rL6Bke/UzYePz7vqfCat/IG9+v7/xBrKuL/bPCaTX&#10;e4ST3R3yBnj9nJ/snx+RD8GvA7SCKwGcw/7hFuTij9YB+4cb+/ub4PX5Pwf+Lf57/vnevwf26f8T&#10;Ll32P+D3jTzlF/nlPmFr7dlj8Pv++vTozenp//nrX3/+/tOP373/44+ffvru/c+fPvz55x/+8MN3&#10;379/8+PHdyD/5fuPIAEjIH58e/HTp+8+vn4L+OXTD9+/+/ALpbn88R70vy/vXp2Ca8ibs2MQ4Rp5&#10;8EMBvH9zAi4RxJ1V+ARIu2vgSQCbf3+Gvwss0AFf63jYxcPAOv6IuA4uI4d7GwekdbhrDeziYR3/&#10;v2fkf6PjAUfE1WMS1EQeSvZWzw6gJvKALxb+VyAFT1nx9fxw9Xd5dbT29ebZwUvAyeHL0yPwo3x5&#10;tP/8YG+FvLMMtYMnPz0gLlN0/KPdnYcAws7jXcKTXcIKlGw9Im4+ePNq++R49fRk7fDo5R7pCZn4&#10;5PTg2duTF//6HaG/LiPKSS4nQAMRoooIUsjykcr1l0WFqxZHqheGKheFqYAcGaKEjlArCIbq2UEE&#10;m4ggOZBAu4KUAWVx+iXRUAv4slgNbKhifbI+LkwJE6FeEKqW7KMc6Cifl+xeW5qGL07GFSZWFSfm&#10;RFrmR+hjY/VwMVqYGJ2SBMOSBGNo6elEg+ok/ZpkvZoUw+p005osqO1MB9KhLsOsIsmgMduyPtO8&#10;KsUIDDZkWbTk2bTm28I52AUimAYioDnXGuxqL7DvKnKCi9A7EPadBQ6wf78ELo2Ha+RhEd9f7DaI&#10;9QAM4b0GSzwHsFDjmgGsdz+0oCv0d0iDpX690HKsvwpxCiCHq+MvAZtw45rRqtCRypCRyiDAUDmk&#10;1/tLwLE+PRiPjiIX8NDAo6hMNsREaWCjNcsT9ZtywPmbNeXZdKFdeku8Bsp8IYlf5t+F8wH04nwp&#10;FfGenWj39iJXQDPCsSnfoTHPHgAt7noJ0qU+37E627Yy07oiw6YszQqbaIqKNcQnWJQlWeFiTXMD&#10;NHJ8VJOcJAMNOYJNOBKdRJLdJWIdRFI85eLd5BI8lOLcVCKdlPysJB30BZ0tVEL87AK8bIK8rf3s&#10;dVwMxP3MJfzMRf3MxX0sJXwspT0tpDyMRZwNhALslaO8DP2ddSMD7fy8bRITQzG4fEwJEl+OrqrF&#10;NzTXNLfVN3c0tve09Y70Dk2MDE9ALn5mbnIa6g05trA4ubg4PjPVNzPRO9zb2NlY1lpd3FqJqi7O&#10;LEiOSA528TRR9DKR9TaV8zCSctQWdtUV9jWVDraUCzSXCbGWBfiZinnpC14SYC7pZyYVZCELJvgY&#10;iQMCLOQCLeXdDSW9TWV9zOTcjaVcDCScDSUd9cXtdESsVAUcdESc9cVdDSU9jaF28/aagrYavGZy&#10;LM7agm46UIsbZy0eB3VObyMRN30BDxNBZ0NeCw02C21OA3UORSkGAa6bGsr8htrSJnoKns7mybGB&#10;afGh0eE+sZF+6clRKfGRKbHh8WGB6XHhuUkxBRmJpjqqUsK8Ivzc0uIiuTkZuTnpyIIcLDo/LTkq&#10;MT64pa2yuh7bQJHytZQENvINjSWwkW9tr4F0PMXIN7X8TcuarxX8b7g08iBvaW+obagsrQAf+aHG&#10;8Zel8SABEf6vlLrGKjCns7MRrpE31VCQ4WcDwEZehO0eH8MNDuornDTXWe5cYbz5Ld3Vb+5QUYHI&#10;dI0KIMJGIy/MLCvB4h9oqaDJ5xVlu0ieHiOMPn6/MnEyU/agKr0vAzWLwj/ElT4qhY182TK+cLog&#10;bwyS7zkjGQCQICZy8say0vtTU3uTMwbSIIbSwXjBcCZ+AlE/WZSNC+QXvqooTaMjx6wtxmgoxWEs&#10;x6smyqogzORspenuaGhtqWNtq69vpkIx8sn4vsLCzmxkVzaiIzuX0kc+vTElpS4xqSY+qT4upTEh&#10;uS4mpT42tSEuvSkhozkxsyUJAJK0xnh4BB7Mak2GyWtNyWtLLejOK+orQHXk1/fjYuJdBDmvq4nR&#10;G8tx6kkxGcqyWijx2qsJ2SkKK7PdFqGmUhGA+shP9RSfESePiaPbq93Ezf69tSHy+rCrqYyi4F1D&#10;eU5TZV5tSWht2C9GHgAt7rr/YfPo9RMSqX6yL6E8N7IiNRAX5YuN8MaG+mCD/EqCgktDQ8sjg8uj&#10;g8qi/UsjfHDBvrhAb5RvIDoksDCibrpzZvPp8q9G/gWR+GKXuEk4IO6ePHu4tTy2ttDzZKRmZqFj&#10;Zal/9fHYztMZwtOFPdjIr1D61XwNbORXvlrWFTbyq+CN7OiH7c2j6Ih4XRV1YQ42CW5mRQE2BT4W&#10;BR5GuExelptemvO+HB8jP8t1I30BFC4IVxleUhOKqQkqaw3DNYdgmwMpXeDDq9qjajpjantioVby&#10;vdGA2p7oivawqs6Iut6Y+r5YuDtNZUd402ACSMAgLOhhqrsiyzvDK7sjweH1ffGNfYnNA8ltAynt&#10;g6kd/SkDwzl4rJ+mPI2y0G0N/ntydFdk719VZLulzkuryk2rxk8P18hLc1DLctHKcEEL0kqz00qw&#10;3FPgolfhY5Znv6/Aycx/jyY/IXXl4ZMnT18uv9h9+Hx3+ekXKb+wvAUb+fnn21DjlwergJklqDU8&#10;YJZSI79AWb51htKmZv7x1sjMU9i5g83pB2sgTi2tggRMALvgnjawrIdr5BeeEi6N/MKTPdjIP3p+&#10;CBv5p+tnT7ZOnpHPHhCI+a21TinBXohId0SQC8LfOd/Hs9Af4JbnE1YW7Y3wc810DUYG+aR5+6cE&#10;Dz+cG5heHJp8NrtIevri7fMX71aeXbxce7Ox9W516+3vGvm1rQ8vN96tbn+3uvNpdIbQO74xMr83&#10;OAsVxcM6fmh2EyTjS9DyrbCdByMj85u9E8/bBh+19D8AcWRmdXwWWvx24RFh6QmhvKxFSVZFmptH&#10;iZ9TS5hXhpNZQVS4tbFpdGJ2Yv7R6MxSViGmqLwWWVpd29E38eBp9+hc7/hCx9B018js4PQjwPDs&#10;YwAleToyt9I7/qC2fbCorB5T1dzcO9YzNj8wuTQ0/XBw6kHv2Hzv2CwUR2Z6hme7h6a6Bqe7Bie7&#10;+gDjcLxU9oC2/rFLIw/r+Oa+IQClNQ3U1J4i4iEpT6mI72/pgRb6Azk0PjDUPggYBklzz3Bb7yj8&#10;fwCtPUNgAji2a2h0aHx6eHwKgUCqyMlJC/CJszLy370uev+GMM0Vccab8HqhXLe/4b5zlf36NwxU&#10;0Mqu/NRQExuOm98I3LvGfZOK5zYVmAytKcp0m/U6lbGGUn9X+9LSw8Xllcau/qDoBAtHN3k1HWVt&#10;PTU9Q0s7J/+QCBNrx3xcxfzzjWw03jcsWlXPWEFTT8vQ0trF2yMwoqqxc2L2QUf3wNjYRGtLU2dL&#10;Y1NteWtT5deNay5r5Bsa8P8tIw8m/GYOPAIbefi98L9r5OuboffRpubSppayvoFmV3crLjYabnZa&#10;JpY7d1lvcmkJsxpKsJjJslgpMVoq3NEXu6ErctdI8qaBGJU670090Vv6YvcMJaiNJO/pi9/WEr6t&#10;LnhHQ+iepjDgppYAgFpLiM9QVkJLipXjPtPdK1x3rvHcuc53+zrvvesCtLdE7t8BiNHfkWC4LXLv&#10;W3Gab2QZvjUSYzSXZTOTZZfnuiVA/42sEIMg1112xhsiQswysrxCwowaOsJofEJuYXgBPg5ZnphX&#10;GoeqSUXXpuWVxBdUJOObEDU92M7pxvFnQ9MbEwu7s3Nb8zMbs9Mvp4afjow8Hp7fXnh5/Gz15PnC&#10;5uwy8QGIM6uTMy8nxp6A3+bRpa25mRdT82uzI4+GOqdbyzpw6No8ZFVGdKZ/YIJzSLJTamFQQXl0&#10;SWNq62Dh0FzF1HLD0vPOkbnqmeVGwPSjhomFytHZss5BRH1bam1LMgofnJbjFh5rHhCi7+Kh7Oiu&#10;aO0oCzCxEjOzkQDRxEbczkXB3FbSwk4KbFrby4BpHj7qnr4aIDq5KTs6KViYSxrqi6mrCoiLsNLc&#10;obp5lYr27pVb16ju3YLy29epqG9T3b0JaXrae1T0dFRsLFcEee5KitApy7LqafBZm0m6Oih4uasE&#10;B+smJlnl5rvn5DpnZdjnZjmmJFqEhWgHBaj7eit5uMm6OEk62ksAnB2lXJxkAO6u8t4eqgG+Wr5e&#10;6iGBev6emsrC1FKsVwHgBwT1luG5o8x3T47zpjzHbSVeaoAC913AFynPTaPOS6fGQ6/MCfL76gJM&#10;AEjN833peCbHTSvHe1+Bn16Ki1qGh1aOj06Ol0aB/76aKLOaKKO6KL22OL228L0AI4lIE8lsexWk&#10;g2qxoyrOWbXERa3O36AtzLQrzKTZX7feW7MlQK8vymIixelBju/TgtCl3MD57OBFRMwiKmEoO3Kk&#10;MBEf7molzWkoxmwlz2cuxWUtByKPuTS/vjg34zdUwkx3dZQkwefRUnwxrgRdDD5yFhZRQP/GyOei&#10;IArQ2HwUCjLyZbiy6tLSqpIvRr4CiS9DVNYWl1YWllcWVVYVNddiEekROvJ8OtLsxrIcpjJs5jLs&#10;lnKcFjLs1grcpvIc5opctip8DuqCDqoC9sq8jkq8zqq8bmr8bsq8Hip8roqc7sq8Lgocbko8zooc&#10;Hqr8Liq8zso8jsrcdvJclrLQTdko81rIc1oqcNkoQ2vyWCvxGUux6QjTqwvQgSdZTYRNVZhVVZRD&#10;V1bAQkvW09YwKsAlJSYQkRWHzEtGIlKKi3MxmDw0JhePR1ZXFgEqSwtKsDlYVCYGnYnDZIO8GJVR&#10;hEovQmcAEEWpeahUqLN8UUohNhuunceUIfBVaLhrDa60CHzDqasv7+5ubm6uriwrLitBFuSmJMeH&#10;Bfu76GsryEnx83HRs9HfAghxM0oJc3IyUYsKcshIChkYaAQH+VZVlw6N9M8uzUHvC70jtS1dDZ19&#10;4Ppf0dhWUtVQVtuMr6wtQGGwODyyqCAvL83T09bFydjJUd/d0djX3TrI29HXzS7E19XXxZaLkVqA&#10;nU4KfMQS55ARYBLnppHhpxfnohZguiXBQaMoyCLJfk+en0FZmFldglWY6VsdcaZQG7V4Z+0oK8VQ&#10;Y/FQIxEPVdZAfZ5IS+EYG7FoW8kIK7FYe+koG4lQc2GQh1uKghhjJ5XipgTG4xxkQAJPS3CSS3ZT&#10;iXOUj7CWTHRRyvDWBGT5aaZ6quQG6oAkw0e9INQgL0g3wUU+zUu5KMIwL0i7IFSvIFg321c91V0R&#10;kO2vURhugIk3xyVaYmPN0BFGxaEGxcH6SC/1tlT3IVR0U3bk643H7/dJrw+gPvLne+QzSnMMipEn&#10;HJOJUNf4L0Z+7YgMGUDYUX5t6072d8m762eHe6+O908P9nbWX57sky5ODsm7m/uErQMimLYD2Fx7&#10;tr21Rt7b3T8g7h+Stnc3CKRtAml3Z2/34PRwC0w72js4JJ0cH56eHB3ukXY21glb2ycHhyfkA+Lm&#10;9gEJcvTvLl5tb20cHpD2yQSQkPeIAIoYJW9urK2vr5LJJDACbmF3Z4tE3D3eJ4Oj9nYJ4HDSzuY+&#10;effkmLy1+ZKwu3F0SNpYfw4ikbAJRmCtBtXOEzdP9rZfHe/tbK9tb62CQ8AjAQ9kb+vlm6O9w531&#10;X3vUQFwaeYqU/30jf7a3c0zcgdfIPSdv/+XjwWB1Tl6gYZ6vSnGQKmzeQQKreZBggtVABGBD1HGh&#10;GiVhmqUR2hXRepBM/5XSCJ1LKqL1AbBthzcrYwwA9Ulm5VF6UFE8pTQenoYJVseEadalmDemW1XG&#10;GwGqE00AIKlPtQBJWYw+LOjhvWAQluk1yRZViWZwqTts4esoC7de7gKABO4mDy/3Wk/pMn85B0SQ&#10;w4O1SRZwK/nqBLOKWOOaRHNwgwh/Fbg7fEehe1uBK9yppqvQvaPAtS3fuRPpBnbVplkVR+igwrRq&#10;Ui2bcxwqEk3BIVBbm2Jviqxxait0aUW5gthSBNGKcm/Kd2lBeLQgPNsL/VoRAYDOorCGvNA6VOJr&#10;8vOPr4jnB1vgtX18QASvq39i5KG/ciCSDonEEzL57OgQvET3dncOCATyzg55a+NoZ/vt4f6n44OP&#10;ZNKb3e13O5s/7m79uLPx887mH4k7fyFt/5m49cddsLn+M2Hre8Lm2+21V7sbZ8TNI+glt310vLe5&#10;v7W+v7kLfq32CadEwtHW1tnOzsUe9KcnYGT/YId8uLV3uL53uEY+WNs/WDuk/D7+z4F/i//n/Eav&#10;/3e5FNn/mN838jubz0EEz+HezsYB5Y9R3r96BX4u7y7Ofvr04Y8/fvrx47tfvv/4/fs3H9+8evfq&#10;9P3F2ad3r797ewHiz58+/PTd+48gf//m+3cf3r96/fH125+/+/7T27fw4q6n+/tw9T24kTdnxx/f&#10;nIPf4pN9Ikg+vD09P9kjUUQ8OH/izurpEfHy9H5zkn8PLNAB/8jIw3XxvzHyZMIqLOIvdfz/qpGH&#10;XTx0pwSoOv6LkSfBNfKrZwdrIP7GyENQauS/1u7/JU42D/aeH5KfHR+82N+FFmg92V85hNZ3hWrk&#10;SUQIAvHpLuHJzu7T7Z3l7Y1FwKvzzZPj1ZPT9dMz8L7wnLC99POn/fP9Jz+crUx2ICOd5TJ8lfKC&#10;lAqCFfOCFPKDFQvDVYsiVQpClUHExmrj4rWKY9RBDkBHqxVGKOcGSWcHSOYEyqDDNbBROkWh6phI&#10;rfJ4HXysekmUKjpcsThCCRWumh+inhagGeyinJvsUVuRU4JJxSITarDJBXF2mESL8mST8kT9ihST&#10;smSTilSLihRTqAVNin5jqmFDpnFdlgWgMtmwPtP8suAdFu5NOVYAqP6dMghoQ9i1F9jDBfIg70Y5&#10;w/SgXToLHXuLXeFe7ZBqx3mCCFt4kMBd48HeAYx7f7EbTC8KkvgDOI9BnPcA1qsf49VX7AmutODq&#10;2on6QkeRaxvSuTnfoQXh2A4upwVOMGATAMYBTXn2HSiPTrRnV7FHB8qtHRwCtZ537ihy6UK7NedD&#10;tfyt+bbgEYGHiY/TQUeooSNUUOHKuDidylRjZIR6XohyRapZbZZ1J9a7A+NFuSkvcGudaHdwgyB2&#10;YzwBYISSePdgfUAEgMldOJ8evF93CbRqyGXjmrZCj44in4Zs5+IoI1SoXra3UpQ1f4ytYIqreIaP&#10;bJKrZKqvYoK7fIKHSpy7arSLSqCtjIuxuIularCvrb+ndYCnpa+dtpsRVH4eYCnuZy7ubQGQ8rKU&#10;9jIVczMW9bNVjPY2CnY3jAqy93QzT8+IKsbmlFWgauvxza1V7Z11EF2NvQPtA6N9Q+MDY5NDk1ND&#10;0zMjExN94At7d2dNc20xHpWaGuOblxSUnxSUFOTkbaVlqyNlryPtYazgaSDlZSDubyoTbKkQZCEL&#10;q3ZfEzEvQ2F/MwmAt5GIn7FoiKV0qJVMoJlEiLUs2OupL+KhJ+yuKwQlBmKuusLuhpIeRlJuBhKO&#10;uqL22sK22sL2uqIOehLOepJOuhLW6vzmytw2GgJOemKexjJ+FgoBVkqextI+JlLO2oLO2vyuuoKm&#10;sowG0rSaYreURK7JCV4R57uirsTq52mcGOeNLkotwyPqqnFN9RUVpZiiwjxUUX4BMictPTE9LSkr&#10;PSk5Lio9ISotPjIzKUpdQUpOUlhCRNDUxACLQ2Vlp+XkphcWZkdFBSGRGU0t5TWUTrmNzaX1jSUg&#10;wl1rGpvwvzHyza0Njc3/VR1/aeRB0tLeUFNfUVqBraotgxvHgwhXx4NYTlno9dLIl2OQukoyNvrq&#10;apICwmz3+ZnvCLPeBR/1ARzU33BQX2O7c5Xp1hX6a9/e+5aK4foVjjtXWa5TCTLelBNikhZh9PY1&#10;VdYRNPXQwnQjMSNog0hDq3S7gPLg3JG88sflqNlCzAIGgFvCFM+j8sZyckay8sezCyZzkVN5iIkc&#10;EKEONlOIohkkmADm50/mgJGisZyyKWTzLCaj2I9f+KqqHKOuPIu2JLQgqqkCr4Y4q6wAvauNto+b&#10;mYuTqa29oZahvHOgRU5lUtkAqqgrp6Dny7Kumc1pqfVJybUJsJFPbohPqo1Orov5jZGHpXxWa3JO&#10;eyoguy0FAJLc1hREe1p2cxK4KcxAIb4XVd+PCwm3Eee/qyHBaK7Eqy/NbCDDYqXCb6siYCHNq8R6&#10;i/82ZORdjCXnBkrOSVOHu8OEjT7S1sDe2hDx5YCDgbiKCI2BHIeZCp++LKuGGN1/GvmV1ZNN0ts1&#10;0ukygdAw1R9flhNZmuyPifIoCvZAB3kVB3hj/P2xgQG4ED9cmH9JhGdxkDvKzwPl44H0ujTy8zvP&#10;l6EFR0grBOILAlQjv04AnwpOnj/afjK1Ptu13F02OtP+5OHg+oORzYfjm8uzhEeLpOWH5KePDy9d&#10;PCziL2vk/97IHxx+v/ZyLzMtV1FaVoKPR4KbWZ6PRZ6XWY6HQZ6XEaDIzyzNeV+en4mX6aqlqUR5&#10;dVxda3J1Syy2NrikKbio1q+g2hNd6wet0VofWNIQBAYBmKaA4kZfeGXXyo5wAL45CORVnRFgEOQl&#10;TYHYBn8Qy9uCa7ojGvpjmgbjmgYTKMXyyS3DKS2DELCRHxjPGRrNq6uOMNVmVxK8pc53V4qaSo72&#10;qirHXU1+OjWe+6p8dIrc95V46CTZ7lIa19wHZy7Bck+SlVqZlwmgxMOowMksQE2bGRX/ePHR4ycv&#10;ll9sL61sP3y8s/yUAFh6sgN3rZl/vj318OXsg/XpRagly/j8c7goHjbyIIGlPMjH5p6BTVi7wyNg&#10;5hRlodcJaPXX5wtPNmcfb84sb8w/3Z58sDr/ZHfhKWH+CXHpGRk28ktPycsvjh49O4b7yC9vHC3v&#10;Hj4kkspGelzTw3yKYtyRIdBrpijQuxjEgEBchGuudyA6NKAgxCHGORoZV9FZP/f02eLj7fmHhMdP&#10;zp49f/t05fX6xsdd4g+Qc996eynlX2y8/k87T+kj/3zj/Qbxx6nF/f7JreE5EtRNfm4XMDi9NTSz&#10;PbZAHJ0nUET8Nmzkh+e2OkdW2gYfgwgYn98an30xs7Q292Bn8fFuTU2HspyqJCeXAi+7EjerKBOt&#10;CCd7c33D+NT8/PLL2YcrmcjiwrKaqvZ+bF3b4NzyyOIKoLZruHfqwcjC86G5ldHFF4Dh+WfjD9YB&#10;fVPL3ROLDb1jrUPT/TOPwLT+yQdDM8s9YwsgDk4/HJh6ODC5NDDxAMTBScjUD4wtDYwv9o9CjdS7&#10;h2Y6B6DK+s4hqB891Kd+cLx1YKylfxSmuW+orXcYEvGU2No33No/2NI71NI3AJXS90MjUF384FjH&#10;ENTuBhrsG4UB05q6oSY8YLCTsiTs9NyDokKMuqKyuqQEH80dBXYGcfpbQtTfit6/9mV917tX+e5c&#10;4bz1Les1Ko4b3/Ldu8l981ve29Ag900qYZprIrRXRamvaAiwUFNRmWupDPd1z87OLjx6EhKXEJue&#10;mZCVk4EoRJdVJKVnuXr6+AWFhkTGegaHJuUWmDu4egaGhMcnZSFR6TnImOTM0JgkLUPzpvbexUdP&#10;+gb662orWxtqOppr25qrWloqYCn/9cqu9fUlsJHv6Wno6qrr6Kj551L+Hxn5lrYKSLJTjDyc/HMj&#10;D/01WQNk5Gtb8F8b+a6eendPGzamO6yMt+nort9iusauLsBiIH5Dlee6Bh+didRNHUEqVc6b+sI3&#10;KFzR5r+qzQ8Gb+sJ39IWBHOuqfGAydRaQiBeVeO5rSNErSXAoiXMryLMzkXPfO8qzz2ogzzMpZEX&#10;pIb+H0WM5qoMw3UF5mumkiyW8hx6ovQK3Lf56ajkhBmFeag5WG8LCzLJyPIKCNIbmyvUtxbiqzLw&#10;ddno6vRsXGx+WWJ+eVJBeWp5a2H7aM34cv/My4nZtalF4oNH+49nt5YekJ48PXjxiLzygPB4ef/Z&#10;8t7KzPrC0u4ySECcfDk7uzo/83IO8Pzg5dYrwurx5jJhZe1kA7C8+2j44WBBRXZlBzYLlxCW4h2Y&#10;4Owf5+gfY+cdaWHjqe3kYxyZ7BWb7hOV6p6KCEKVxSPxUfWdeW29hRPztQuPW5+u9S+/6Hn8vGdm&#10;sXl6oaFnCNPUmY+vTsxHh8SnuYTEWfsEG1rYy6rpcovI3OETuSogdp2Tn4qZk4qNi4qDh4qNnYqT&#10;8xtOjhusLNfv3aG6c/Obm1e/ufYN1VUqqjs3rl7/Foxcob138+Y1qlvXqe7coqK+Q3XvNhXtbSpG&#10;aioWWioOBioBzm8khG9YW4ja20uGRxj4+qm4uUomJpggcp1QCDdkvkshwhWFdC8u8iwqcMvOsE+M&#10;M42O0I8ONwwL0gn0VfdyU/RwkXe0lXB3lnO0ljRW5QLvwUoCd5UF78nx3Fbgu6sqfF+R/56aIJ2K&#10;EJ2y4H0lAVpFfjCBVlGATpHvvqYIs7oQozLffQCUCNDL89DI80F7VUSZZPloFIWg0nhZgfsKwgxK&#10;glAdvZYws7YYK7gped470H+8i9BaybEF6gqnWSkW2CljHFTxDiol9so1ntpN/voUI69d56XW6K/V&#10;E2E2keK0mOO7XBCygopcyAl6iIyZLYjuSw/uyQ6vjPG0kmQzEmU2l+HUF2IwEmU1EmI2k+S2lBfi&#10;vUMlwnxPR0kiMzWmohyHLkYiiwpyC5AoLO5XFw8Bu3iYfPBBHkWpkacYeXh9VFxFEb4Cia8oKK9G&#10;gQTEympUfXUxrjBZQ4ZHU4rdSJZLX5LFUILJVIbNUIzRSJJZV5xJT5LFRI7TUoHHSp7HSo7TVo7L&#10;QZHHVVXAUZHHQ1XQVYnHU03IRZHbTZnfQZbdToHNXpHVUZndUY0TYK/GYa/KZavKaafGY6HMYSrP&#10;bqbAYa7EDnJrZU5bVW4bFR4zBU4Dykr6hjLsWhJMigK0cvzU4NnWlOPSkOVWleUy0pa0t1L3dDEM&#10;C7SLC3fNTApA58aUFCWVo9PLiiHw6LQKXA4em1VakgMoxmSgsRnF2OwiTDq2NK+4JAeDzwWxAJVe&#10;WJwJHnhNXUltbQkKlZ2VHufjYWuqp2Jjqm1joqmvLiMpyMJM8y0b3TUAL8stPtbbPEy3GW5TCXLS&#10;stNfv3+HionuOu3db1iYbmtpKSSnxPUNDU8uPhgcm4T+77art6qptbqhBQC+BxSgMMUYXG5+Tlpa&#10;nJOzqa2NlqeHiYu9doi/tZezoYejfqCXRYi3lbGGmI2hrIWOmIWWAPgEaaMjpC/HYqbKbaUhAJ4N&#10;Q3luY0Vea01R8JkSfL2xUuXyMRJPcFILMxXz1+Hx1eQM0uPx02GPthSJthYNsxCKtZeMtBaNc5CK&#10;shELNRcMtxSOsBKBcxCDTflBAiaAPMVNIctHI9FFKdwKaj2f7a+VH6yXF6RbEGoAr+BKWdZVpyBU&#10;L95ZJtRSKM1LGWxCBfLhUHV8jp9Glo9afqA2Jsa0LMm6MMoIgI4yxkablsWY18RZVYWbjheGDSEj&#10;W7IjPu48//7k8O3R8dnB0fke+YQA6Xh4MdJLI3+yt3myB3VLOCJvwnzt8sjEDaiTO3Frj7B5erB3&#10;QNw5JO3uba7/8PrV++P9j6eHv3x4/fHV6Q9vL356/+bHd68vTg63116A+P2HtxenJ4cH5L094gGI&#10;+4Qdwias1A9IxE/v3316+/bi+Ji4tv7D+/cf37758Ob19tYGiUQg7xMODkl7pJ0D0i5cUH94QPr+&#10;0/vvPr7dJxMIu5sk4jaJuAsg7hLIpL39PTJhd5u8t0sgbpH2dnYJm9Dh5N3tnbU9MtQ5h0DcPD7a&#10;2yNBbShOj4jELchYHRwSwRxwy7tbq+BJOCMTD7Y2zkmEvzfyhySoDQ7l/y3AE/JbIw+mQZ12Dsmn&#10;B6SLg92/fnc4UJWNDDVF+KuVRUKt5OHWNHCPGli+g1gSpokJVoML5IuDVMEmDP7X1jRft4YHEWxe&#10;jsCt5EEEIw3J5m2Zti3p1s1pVlUJxkVBqhlukthwrfJYA0Bdinlzpk1juhW8uCvImzKswSC83CtI&#10;apJMv655hxPYrV8mDek2TZl2ANjFg0EY+JBLLkvpIX0fb1oRa1wWbYiP1A8z5sx0k8FHGyD8VerA&#10;eeY41GfZNVMq3zuRUI9jOOlFe8EN5aFyTpxfP8YHHu8r9m5HuJTHm9VnOTXmurYVeLYXebYjPdoK&#10;3dqL3OElAaG+w0UQLQjvxlyPlnzfqmyf6qL4U9KzT6/3zo4obvqAeHS49/tGHrze9gnnrw72D3aI&#10;xPV90iZ4MZzvEV+TSO/2yG9Je+/2IC6I0Gvjy6uCsPlmd/fdLrQc66udnfPdLfhPK8Des/3d16eH&#10;FycHJwdQ95vTwwO4Fhv8ul0c7r8mky92CW+2dz8Q994T9852dsBrj7KU6zbxcJN8sL5/sHZEBqz/&#10;/5OR/9pi/2N+38iD39mdzecn+8TNlyu7G6sn+yRw/QGRsLUOrjAf3158ePPqL7/8+OH1+Q8f3v7h&#10;h+/++OOnX77/CBfO//LDdz9//xFMA3M+vn77w/uPf/7pl18+/XB2cPD65OQP33///bt34MA//fT9&#10;u1enr0+Pvnv7anvt+fkRmbwLPflwjfzu1ovzk72t9ZXLc7vk8iT/nksj//Vqrpc6HtokfFnK9WvA&#10;IGzhv+Z/1cjDOh46mZ3nUMsa4gvAEenlCRmS8qf7L37bRP5Xzg9XT49+h7+x8F9zsgmtzrr/8tXp&#10;1vHeM8jIk5+DSNx5RNpdJhKWd3cebmw+AGztLkNqfufh9tYStCTs4Yuj41XA6ckambj8l19OD3eX&#10;3u0/eDCMi3SWSfNTyg9WzgtSyPCTzQqQzw1Wyg8FqOSFKOaFKIMcJIgwKMkJks8KkM0MkMrwl0z1&#10;lkj2kEzzliuO0c8PUS0IVytJ1CsIU8Qn6pQm6mMTDZGxRhkRJgGumsmx7iXYLCQiuQSVWluShIy3&#10;xyZZ4hMMS+N1q9LMShMNazOt6tIt6tOMm9KMWjNMmjJNGrIsajPNoQL5NOOqJP3aVKOGDNOWHMum&#10;LPPKRD04ASONmWYAkNSnm4DYnGtdl2EGIrysa0ueDbgdEEEORhozLerSTOvSwIHgcOuWHNvLZvSX&#10;/ejBnPp0s/pMczC/Oce2JdeuOceuMcumPsOmNs2qOd+hvdClE+XWg/Hsw3kDBkv9xqtDLlvWzDVF&#10;L7TEzjfHzDZGTddHgF1wExuQT9aGUSrow6fqwiZqQgZLfYfKfMaqwIEB49WBw+W+nSjnNoRNVYpB&#10;Sbxua4F9N9ajC+M+URs22xQ9VhcxVBUyUBpAwW+wzH+oPGCkMgjkl/y6BqxvX4kPbOQBIGkudG0s&#10;cAaApBq8c2U7VCRbFoXrFofr5fmpxtkLp7pJZXhK5wYqZXjLZwerp/mqpvlpJXlrxrmrhzooelrI&#10;OFuoBHpbB/s6Bnvb+dnr+FjIh9krhNhKB1pJeVuIU9rHy/pZSnmZS3pbK4a5G4R5m4f62fh6WSLy&#10;EtHorLIyZG0ttrW1sre7vq+nYXCwdXKyd3J6YGSsu72lurYSjQcf+fOTU+MDg31snK01zHUkrPUl&#10;rbRFrLSEHfQkvEwVAqyUgyyV/c3lQ2xUAiwU/M1loQVaTaVBEmgp72cmFWanFGqr6G8uDbV0NxL1&#10;MpXwNpP0NhYPMJP21Bdx1RZw0xH00BP2NhTzNpZ00xNx14daxjvpCjnoCNtrCwFAAj6gWqvzO+qK&#10;OuuLA9wMZRz1JW3UhcxUeAzl2XWkmNRF7+vJsPhYg+dETlOCTleGwUydw0yT00idW1+DLz3Jp7+v&#10;pq2lAo8vqq2pKMXjSrC4kpISZFFhVk52Zm5ODiI/PTMtPz83Jzu9EJGdlRqfEB0qKsClrCApIS6s&#10;q6eZkZUKKETnIwoyY+PC0jPj6hpKGppKGyg18o0UmppLGptwTc2l9Q24xuaKlrZq6M8OABQjD9t2&#10;wG8s/NfAE2AjDw5s62yCa+SrKEYeFvGASkoTG7AJBi+71uAKc/WUZe0MNVXE+QSYqQVY7oqyU/PS&#10;X6fUyH/DSXOd7c5VuEae9ttvWG/f4Ke9xXaTSoKDRlOWV1mG081NT0iWXtVCIijXK6jYzy7d1irD&#10;KrIhKnc8D72AQs0XYRYwxfPF2MVizAIaNVtYPI8qeYCFgRU8ADmFABROF+SP56IXCrGLqOLJ/PLp&#10;wuYZXFKBF5/QNU0lVi0ZRvCTMpbjNJDj0pJklxWgd7fT9XIxcbAztLLV0TCUcQ22zK1KLukrRHRk&#10;5nWm53ZkZLWnwf1qUuoSIRoTICgF8mmN8Zfl8DBZrf8f6v4CuJEsW9tGXVxlZmZmtszMzMzMzMzM&#10;zMzMzMwksmUs7K5mmB74Zr5z5u5UVnvq9PSZe+C/EfePeGPF2jt3SilZmZIeLb8rFgbxcGk8nKe2&#10;xqThldISn9ubUdKb2zBQ7O1nLClIpS7BaCDDDg5JR5rZWI7LWJbTWJxThv4lDzGBEj85eDktDJXe&#10;o6cuTgcvzocvkSNXp+Nn271manzKItRaksx6CHZtGWaQQ0R+7/jN/slbkCBxX51cvtm+uOiYH42p&#10;zgyrSvAuCXMp8HcrCfAqD/Cu8Pcp8/MtD/StDPWvjnAvDXAt9nEp9HDOdfUs9PPMDqie6pg939m8&#10;wOxCnV2xEJc/Rx2hcEjM3c7G+cb8yUzfenPxwET7+uYUanXibG5kf3XmfGHmdGkBubqM2ViDPOW3&#10;N683f9XWr941cGdXoP2D++OTt2jMlxjU6+SEdAkhEXZaagluZnFOOjFWanFWSmlOWgQ3vRwvI8hl&#10;eOg5aJ8a6grW1kd19Ka0DyTWdUU09kfV9IZV9wZXdQYBVXcE1XQG13RD1e61/cF1A5AvTUW7X3mb&#10;b1mrT36dK6yMcrvUEuvEAvOoTIPwNN2wVK3IDN2YbIPYHMOYbKP4PNOUYpusSqeCWo+yZr/a9uCG&#10;rrDOwbjm9tCqch9LfR4FARJZ1pdChAQK9MRyTETKnBRyrGTynJQINgo5TmoxZlJxFjJhRlJJdmp+&#10;6leCtEQQi2elAlGChZadkDjaJ3Blbml9Y3fzALmye7a+hdreu4A7u67sIWe3jhd2z2bWDmaXDyfm&#10;dsZntycWdmc+a9M6t3Y8u3oEBIaTi3uLm2crOyjYYn51Fw3mp5b2QcSj+f2FjePZ9eOFrTOgqZUD&#10;mMgvbWMfiPzy1sXG/s3azg2IsGvNBup6++q6bXHKOTXUoyDCKdcfvGZcC/3ci/0dcjycsj09CwJd&#10;M33t4z3iKjMG12Yn19e3jrFLG8i9gzd7+x+2d97vH3yxf/wR6BT17eHpR5jI75+8hwUTeWj+9OPO&#10;0Rdn2B/n126GZs5HZtFDc8jRefT4Ihp2kJ9YwozMQSB+ahUDu9YMzR63DqwB9Yzv9k2Ch4meXT5e&#10;WDuZXzlfWDtraOiRl1YQY2NDcLEo8bAJ0VNyM9C1NDROza4sbR4ube4n5xRXNHXX94xkldePLG5O&#10;ru0v7p13jS8Mzq1Prh6OLe2BCDS+fDi9fgrUP71Z0zFS3zPaN70yvLAJVvbPrII/zfTq/sTSztjC&#10;Fp7Lr4/MrI/NbU4sbE8uQl5DQNOLu+Ozm0MTKwPji/0TiwOTS90js1CH2P9I5IE6hz4V0XcPQS1k&#10;wfCf1T0yDQSSjsGJnrH59sGplt6x5p5huBstvNfQ5OL4FLj4FSrLyssK8CsJ8IjRkknRkwlRvQCC&#10;jFCoXvKSveAghIrimV4QsLx8AsT28jEP6Uu2lwRAorTEAhTPhMieitMTsxE9lRPimRod2tjYCI+J&#10;D4lLcA8M9g2PjE1Nj0pKycwrjIpLNDa3Co2KjUlJN7CysXJyjU5Ijo5P8gsKDY2MyS4oKamsjUtO&#10;1zE0bevqHhoZbO9o7u9pbWuuAm/zv0vkQfL/CJFv76xu+IzI1zUUNTZDXjQwf/9n/Qsi7+puxURH&#10;DBN5Itrn7Mp8LPqi7BbyNIYS4PMCo4UskY4gmYHocw3ep2rcT1S5HqtwPlXleqXO+0DkgZ7LsZGq&#10;8ZFqCRKqc7+UY2VQ5edXFmZkp6Qne85G+oKd5Dl4qmE3f16yV3zkhMI0JEJUr/iIHwmSEoiSEegL&#10;0lrJceqI0EmzEXJSEMgI0gtyUbAxk/Dz0kmIsXNxU6pri9a1ZBVVxBVWJ+RWxaWXRZa2ZtT2FpW3&#10;5tT3ljQPVQ+t9E1ujQ9vjkwfzU0dL6xgtheRG0AL5+uzJyvzZ2tLqE2Qb+KOdm6Pd25Ol9FbK+hd&#10;sGB8e34Vs7eNO965OtnAHoA4vb/cPTvYPtmdX19U2VXV0FffOtzUNdlW1V6cWZ6QXZmUlBcRkRwU&#10;GOPtH+Hq5G3m5GOiay5nYqesbSKhayZl7aJu56Lh4mXg7mscneCZkRtWUZfS1pvXM1Yys9w0vdo8&#10;tlA3tdI0udzYN1HW0p1V3ZRYVBEWn+rs4adjaS+rpccnLk0lKUnLxfWKhpqAkvzR00cEL54S4HH8&#10;IyBqcjKSVy9fPoUY/fPHBCSEz8iInxG/JKAmfcxK+4qLmZiT8QUn4xMJQXINZTY7KwlLc6GISEMb&#10;WxFDA9aocK3IUI2QAGUQw4JUIwJVYyK0U2IN05MsctNs8rOc8tLsQSzJcc3LdM5Lc0yMMUuIMAlw&#10;V5MVJhdheybJ+UpegFyGh1SWj1xJkBrBTYoH6CSSHCQyEIsnl+Imk+aBmLsUO0TnIRN5HgpZbioZ&#10;yGWeQkGABoLvAtRi7CRgJYKPWpKLVIaXSoabUpmXXpmLVoGHWlWUGcFHqSRMo8BPrsZP7qTEFaor&#10;Gm8gnm0qU2ytUG6nWO+m2eyt1emn0+yuXOci3+ypMhBiNJNgt5TqtpLusZrhvZjquZwZOJ3qO50d&#10;2pvs2xTjbivLqclHqS/KpCtIbyHDZSLKpi/MbCTOzUVEIEBHpCYlmBwTUllRXFScl19YkJGTm1dU&#10;/IDjgT4n8hkFRXgiX1hUUVJZVwUR+apimMiXV0MsvqQqp6quACQ1tfnlJcny4mxKYsza0uyaogxa&#10;ogyGMqzaYvQ64gw6EszaEgwgB9IVpdcToTeWYDaXYbNGcJqKM1nJsJtLstjKcdnIcjqrCNgrcjmo&#10;8MLNmiAWr8BspcwKZKHMbqPOba7EYarABmSuxGamyGomz2gqx2Ahz2QizQCb1JsgGA0RDHrSDAYI&#10;JhURKl1ZFnUJOnkhCiVRalkhCnFuQkleUik+CnCcevK8xmoi9vryPvZ60X62KZHueUlB2UmBuWkh&#10;+Vnh2RnhOdmR+XkxObnRQPlFicVlqUWlKZVVOeBiUl2Tl5AY7GhvJC8joK4oZqQjp6EgoiDOLclL&#10;L8xOycdEJC3EqKckDORgouJopuJkpuZlp+doqmplqKCpJKwsy4cQ5xQTZuFgoWBgIBES4Y+Mi2ru&#10;aOns7Wnr6mxqa29q66yubyoprykqLi8tq0hNTU5Li/P2sbO11nGw13J31rKxkHWxU/Ny0nayUvZz&#10;1tVR4DRQ4jBQZDVQYNBH0BrJ05spMRkgaPSkqMETZSTHpiPJCL7w6EjQaggRawuT+Ojz+RvyhRrz&#10;B+vzBGix+WmzeWswh5hA5D3UXCjMQhgk4ZYiIHrrcnyO4COsRIHiHKSjbSWibMSTXeVj7CQjbCT8&#10;jQSj7aULQw3ygnQzfTVAAndzBXlOgGaSm7ybFouPARfIYYOabH8NyKzGSyXHT6M03LAixrQ00qgk&#10;2rgwVK8oRK80VL8kQKfUX7vMU2Mk07Mnxbsp0e9r5N43NxevsZhrDOYN7uId7uJzIg+71txdnN5j&#10;P5Vqfk7kH3DeBfoY9n+/QJ7e4bCvry+/uLn6iMPuzUzVF+QWJiekRYcXZaTVFRcerq3co5Efri5v&#10;z89rwemSnXl6sPv25gauncdeQvEKh7m7umhtqM1JT7k4PX53jVubmynKzSovLrgHGy5Rp2eHYBk4&#10;tivMOeYMKs+fGB3ISE1obaq9xvvRY85PXt/gMGgkFoNCnSNvr28gOo8+A/tisOdAIEGiTu7ucWjM&#10;KRJ1fImDGDoadYLBm07cXiJx2FM05gysBAd2iwPHdXqNOnuNRd8iH/q4fmKvEI4HT8K/JPK3GOTb&#10;26s7HObN5fkfP172VSRm+ujk+UINXSuC1coCVcqDVGE3eRjNg1gXqdMQrVcboV2F7/L64CxfGQKG&#10;UBU8jOCBGmMMwLAiWB3OG6L1ayN0wAxM5Ouj9GCXeRBbkkybEozrYw1qo/XKQtQrwjQb8P1dq/GN&#10;XmGBYWO8EVhWE6VbGa5VF6NfFan3CaPja+ThPq6wU3wxvpsr3Lu1MEC1wF8F5CXBGqUhmrDLzT8Q&#10;/GdF9E2JZs0JZvUxRhWh2kX+qjme8tkecrk+ihHmvJVReh2Zto0pFs1pVm3p1iDvzXPqw3d5hek8&#10;VMuZ4zBY5AYmW9OsysK14x1EU1ylmpOtGpJsWtIcOrJcunJdO3NcOnOcgLryXdqyHTpynTpyXLrz&#10;3TtyXNuz3XoKvJuyfSpzw28w299+cfX65hzyZP+XRB53hT6/OMRcn17dIq+uIKcmiK1jzu/Ojj9g&#10;MG/BawN5Cl4V0OsBnCO4s9e32Bvk+RvMxdtL3N0l1O3gGpwg11g0DgWV2V+hURgkGo0Er/vbC9wd&#10;5hL6MQyJfI08f4tEfkChvkCi35+j3qBQ0Il5ibq4QmGuICgPOdVcwC+qI9hF6n8v+BT+3+tzwv7f&#10;1ecU+z/X7xN59PkBiDj0GfJ4H1yyUCeH4Cr0559/+ObL9+Bq8Ycfvv3qw9vvPn74+buvv/ni3dcf&#10;3oIIhnB1PNgEBJXS//jdH3/46advvvvzT3/46t2Hn7/99u9/+9u3X3zxzYcPsAfXX//4M37ft29v&#10;wZ8R+fHdPXhhfPvV2/sbDBZ19P0375Gne+BIwOTDEX5+kP+sTzj+94j8pxzm76iDz+E4mMSCmV/1&#10;QOSx2E+39jmOB/oHf/9n/ROLh/W7BfIPRB4ukL+7PHh99cl85j2+s+tvuDzsFP+7en118EDhP3ew&#10;eX0LLr+bt1eHX77HgOENdgfm8hfoTaiz6+UOFrN5dr6Oxmzfvj79+BXu5uoQeb56cblzfXNwc3sI&#10;krdvTt/en/z4zeXF6cLHq7Xt6apAa9EkL7ncQMVUT4k0b0S6v2KWv1JWkFJ+iHp2sHJ2gCLIIeAe&#10;opQbpJwZpJATpJjqhwgwYzORfWajQh7pKJLgIZ0bqpofoZYRKFscpZITJJ8VrJgdqpYeopMYZOhp&#10;rxYT7lJZlpufn1pZnFxfGpMVbl4YYVAYpFIUpFgbp18SoVEaqVUeoVkToVYfpdYQrdYQo1EbqwVV&#10;jocp18VpNyXpwwI5UGuqUUuKIYzg29KMOzJMwQzIm5MN2jLMauN16xL0qmKg3esT9SujNcGwOdW4&#10;MxsyrmlPN2tNNWtLM29JMa2PN2hJMW5NNfnUFTbLEnaz6cmByuqhbqsFjsMlriOl7njjGjfoN85S&#10;t+Fyj5EKz/Fqnxl8+1aQTNb6LbdHrHVFb/XFA610RE7U+HbnOzSlmY9Vec82BkGG8vjFIE7X+0/U&#10;gF18YSIPNFjqPFrpPlbl0VfkMFhsP1ru3JlrDXKwoLfYaQjcXaXXSI3fYCXU1nW4whsMwWR/iWtf&#10;sctgmfvnGih1A5M9hU4DFV746niXzkJnWHAT7+YM65ZMm7pE87JI/YoI/QwP+RBTrjh7kUQn0QxP&#10;mUQXyXQfxSRPxSQvlTg3lXAHhQBrhIuxhI2hrLeraZCPQ7C3nbeNppeZrK+ZhL+FuL+FpI+lpK+V&#10;tLc11NnVUU/Q1Rzhba8e5GXq62YS6GdbXJhUUpRaXppRV5XX3FDYWJ1bVpCUmx6ZnhgaEuDqbGPk&#10;aKmjpyquKsWjgeDVRPBoyHDqK/CYqvLa64o5G0l6mkr7mCN8TWW8jCQ99KBGrB4Gkp6GUv7msn6W&#10;cp4mUu5GEiB6GEs664kAueiLOuuLOuqK2msLggg1dNUTddLid9IQcNTkc1Djc9CAauRBtFfns1Hh&#10;tlLlttPkd9AWtNXgs1bls1bnd9AB+4qYKnJpiDOqikD/SQx/2xJlI9SW51ISZ7QzQqRGOrtbq6pJ&#10;s+oqcmnLsxmocCvLsCpKc6SnhDY1lRUV5jQ21ldWVldX1Tc2tDU2tZdX1eeXlGcVlaQX5GfnF2Tn&#10;5iQmxuflZuZmpcZGBXOxM8jJiQuL8KmqK+UW5SRnJCWkxkXGhGbnpYZF+tXUFba0Qf+m34hvStfU&#10;XNraBmJxa1vF50QeYuvtTU0tn3A80G8o/OeCF8BEvr2rubOnFfaRfyDyMIt/IPJwZ1egvr629IQo&#10;LXkpQxWEECsNkBgXnQATKQ8dIRvFU0ZiAmbSJ4zET6ieE5A/IaB4QsBC+kqclZqd+JE4K7maFKcy&#10;gsvVVVdUnsk2UK9jraF6oTRvMqd8vTxtIj1rJrtopbBgKb94ubhgoaBwESQQlAexdLUYJHDVPEhA&#10;hIk8TOdz57NKVgrKFgrql0s7l6oi051ZOAhkJakVRSi1JBl1pZjUxRhURBikeGkcLdQdrbUtzTWs&#10;bHUMrVQDElyLurJqJory+9NyBtPSe5JhIp/QFAuU2BKT0AoJbyIP2cTjQXzcQ0zvSkrrhFq54ovl&#10;4Ur5hOTmqNSW6Nye5PT2pLS2xJzW1Pr+Ii9fIwkBSnUJRvDNVE2U1kCO3UiW01Se20pWQI6JiJ+M&#10;QEOUxtdGYX2q6h1u5uJ08BI5gjkdvENNH613GilxqYnTaUky60izasswg5xg5/B+9+g10NH5+/2z&#10;1zCR71yYiKnOjKpL8SuP9K2M8K4M9a0K9q8JDqwODqgKgTu7epQF+lQFB9aF+pT5eRX5e+cGlY02&#10;L2IONrDoncvLLSx2C40+wFwconGHp5cnJ1eHu5er08fddVOzAzvbi9jlyZONefTC1Mni7Mn87DHQ&#10;0sLZ6hpmY/MSaG0dCyewtnaud/fv9g7uQTw8eo1Cf3GN+yIhNkVdUVmEi0OMh1mYlYqfjkSQkUSW&#10;hwHG8VIcNJKcNBy0TxUQDCVlgbVNUbVtkbWd4SVNvqVt/qUdAeUdgRWdQbU9oXjDGUj1g6FAjcOR&#10;TSNRzaPRsEAOZoBq+oJq+yFqX9ntX9Lmld/oml3rmFltn1ZhA5RRbpdWapNSbJNcZJ1cYJWab5VV&#10;bFdS7ZGRbq0mR6EiQibH/lKe/oUkxWMZ+pdyLMTybJCVvCw7VCYvzkImwkgswkQmykwOS4KFUhoP&#10;5YXpKXgpyL2s7Ram5nZ2j9Z2T5e2T7b3LlY3zlfWz5Y2zuY3j+d3Tmc2jyaXd2eWDsZnt8dmtoan&#10;N2DIDjN3EKfxnV1XdlDj8zsTC7sggcvkwdbJxT0wAyK+Uv4IaG7jZH7zdHb9eGbtaA7cyzZ6Zffy&#10;wbUG5EDre9dbh3f4zq7X66dXW7ib5rnJ2No81+wQpyx/v8polwJfhxwP20xX2zQ315xA+yQf+zj/&#10;2rGBDezF3PbJ3un95t71xu71zuEbqI/r0YfD869O0N8fnH3cP/4C0mfV8bB2jt6DNWDBMeqb1Z3X&#10;+KJ41MDU6eDsef/06cgCemLlcmwJPTBzMjgLhsjh+XOQdI7utgxsdI5u908fDs+fji+dzSwdTS/u&#10;L66hljdR9fXdMuIIKS4uKXZGJR42EUZqViqKgZ7eyZnl1Z2T3RNsbVtvVkltUn5FcUPn8MLmxMrB&#10;wg4SxJGFnam1k4mVI6CZjbOJlZOZDeTCDnZgZqusqa9jZKF/en1wdrOpb6pvam1pDz29fjy3BZYd&#10;AE2uHk4s7YEneWkHCT3Da8fwzycgGZ3dGplZH5+HIt6YfqFnbB52rn9Q+8Bk/8Qi7FDfMzo3OLU8&#10;MLkEYt/4AtDI7BrcbxZMdgxOdY/Mtg9O904ttQ9O1XcOtQ1MdgxNg9g7NjswPj+9sJadVaAqryjJ&#10;xyPGTM9P9lKKnkyUllCA8inkDk9DxEv2At/E9TnLcwLGJwQg4SR6xkH4VIiSSJiKmI/sGS/pYz4i&#10;Ajl2apZXj+WFeccG+7a2trwCAhy9ffwiIgOiohMzs72DQ108fTx8A8xt7IMjopPSs8ys7fSMTC1s&#10;bM0trDQ0tXV09YPDozJzC0qqqkysrDJysnv6Olta6+vry9vaalpbK9vaqmAoD7vW1NYW1tQU1NcX&#10;wyy+s7MWRJjI/wvB5jYPIB4WGD641sB18TCOh3NYn+dA9Q1FUNLyWyLfN9Ds4WXLQEPIxkROSf70&#10;FfVTEQNpCSd1AUcNCV9jEW8DHmcNNgcVDic1ThcNOktZBmt5GnMZOgsEhZE4ma4wqY7QK1UeIjVe&#10;Ck3+V4rsJNr8hBo8ZOq8lArs/KpCzJzU1ESP2Uifs5NA5v6cpC84SJ6DPwcfOSHUgJfokQjlCzGq&#10;Z4JEBHoCNJayHPqiDNJshBzkBOI8VGL8tAJcNOysZGIirLx8NPLKvJX1qQVlMcW1SZllMWklUcXN&#10;GT0zjU0DkPl7/1z76Ppg71x3z1Lv9NHcPHJ1Ebmxht1fxuwuorZBnD/fnDvbWLs82Lw+2bo52bg6&#10;3r0/371HruMOt66g4Spmfw17MHcCLtunE7srXXOjPQvjqWV5efXlrSO9/fOj4+szQ/Oj1Z01pc1l&#10;ZU1lxfWlWWU50alR8VkxSbmxSbkxYUk+3qG2zr6mHkFWtq561s56prYalg56dq7Gzt5mLj4mTj6G&#10;rn7G3qFW0ale4FEUVMd2DJd2j5RPr7QvrHcsb3QtrnXMLbZMT9d3dua2tWYWF0YEBVhrqkkw0ZE+&#10;x1fHv3z8mOjZM+Lnz4lfPCV99YyC+CUlySuSl09fPCaAzLKJnjBSvORmJOWmfynMQQLebnXUua1M&#10;xcyMBSPDDXy8FC1MucNDNIP8FEP9lEL9FCKDVKKAglVDfeWDfRSig9TD/FUj/NUigzQSI/RTYkxz&#10;km0yE60K053TY600ZJl4GAjEOV/K8JHI8VMoClELMz9TFqGV46OCe7rK8kIgXoaXSpqHEkicjUiG&#10;hxTBQ4HgJZPnp1YQpJLno1LghwA9mFcUpIW3gluAi+vluakU+OgVBOhkBelkBKnlxWiVJRjkBciV&#10;eYhc1flCDcTijCQyzKWK7BUKrBFt/gatvlptPur1rgpNHsqd/loDYYZzSQ5LqW5LqR5zSW4LaX6L&#10;2cEjKX6dMe4t0e7+OpJa/FT6okwaPFS6gvT6Aoz4Xq9s4HLBQ/XCSBURE+pbUVpQXJKfmZ2VW1iU&#10;kZOfBfH3wrS8wtTcAiCQpBUUAcFEPrOosLCqtLy2srSmpKSyCCLyNXnFVVml4JN9XX5pNVAuOEOL&#10;ChIVpLiEOcjAM6MqRg8+SetIQK3ttcTp1YSpjBWY9RH02uJURrLMumI06gJkprIsxjKQjKSZDaWY&#10;DCQZ9SUY4Pp3Mzl2kNup8VqpclqrcQFZqnAYybGYKHCYKXGZK3Mby7ObKrIbyNKZKDCYyNKZyzGY&#10;yTIYSlIDmcjQ6UlQaouSGUrTgKgjQakrSaUjQa0nRWsky2ggQ68pRq0jyaApwaAmTK0uRqcuTAf+&#10;UirC9MrC9FoynGpS7Fb6Ms7War5uxvFRbinx3ilJvskJvmnJQUX5cSWFCeUlyalJgRamKqpKQkY6&#10;CG0VUWVpLoQIs5wwMw/jSzbKRzry/M5mqr5OBoEuxqEepkDBblAS4GwQ4GwU7GEW4GLi72bq62Lq&#10;7WLiYKkpI8nFy8tIz0SupIrILUhvbKnFm1G2VlbVlJRWFhaUFhWVZKSnZqQnubhY2NnoOznqOtmp&#10;OtoquNipeDiqeztqeNoqGyiwGyqwgifEWpPNSI5GT5rMXJHWWJbSUJrSVI7eEMFgocwJooEUla0q&#10;k5EkiaMKbbS1cJgxT7Aeq686o582S6gRd5gZX6iFYJSdeLStBFz/HmUjHmTCH2ElGmYhDCIM5ROd&#10;ZWPtpRKcEGAZEMiDzYUDTQVTPVVKI01yArSz/bVgIp8ToJnqqQQUYSPmpMbgpceR6CoHhmkeStm+&#10;6iAmuciBpDBYNy9IOz9YJytQsyBEN9dfs8BPM99TNctJvi5AfyDZpSPOrSs95MvTzR/f3Ly9vLi7&#10;vHyDu3iNRcMm6TcXqOsL9EON/D32GF8p/6lG/uYCLPjE8iBTF+w5Dn12ewn1d704Pfrx44eZwf44&#10;H69AOysPMyNPK1M7Q203a3NfexsvG8u++po/f/yA3tpyNzd3NDaaGuj79u0byNwGh76+wV5eIC+w&#10;5zubK3aWpg4WpmszU++vLoe7O2zMjQP9PMEmFPoEd4UGy8CB4ZBHX725u8GcttSWq8lLxUUGg6O6&#10;vUS+ubmEDHOwqAvU2c0lVCGPRZ5fos+R58ew4w0QFn+PGPQpFnMGbhY8kEvMyetrDPb88M0NFnpo&#10;OIiiopAn4Em4w2GukKcXx4fg+YFwPOr0Fn16gzq5hgkaBoo3mOPXONTdNeR8Am4QTEKOE+hDsOwe&#10;ugUsuJF3V6g/fIHtr0zK8NbO91OFWTzc0BU2qKkO0wQ5iDX4Xq9gEiyoDFGvCIbawIIFxX6KMLIv&#10;8JbL9UDAXjQVwWAGYvSVIRp4H3mtqlDt0gAVMISpfV2kLkTqo/WqIrRhUxqQgwgn1ZE6FWGaYBPI&#10;4dp5IHgI5svDtCsjdEtDNPN8lTI9ZFOcJRMdxEBMsBeNsRYEOYgR5rypLlJRlvy5PooV4ZCnDczx&#10;gR56utbGGDYmmIKkMEC1OkKvNcmiIda4PESrNEijKlwX3GCcrXBVtH5LqmVNvHFrhk1fPmSnAKu/&#10;wOVBsOvxSKknWJnlLW8p/TLTS64ry7Ejw7Evz6M31x0k3dkunTkQmu8t8OjIcenMdW3Lcu7K8+wu&#10;9Oku9ANqyQ+qyo++we59eIO9u0bicJBvDHhVXF586l38OZHHXcJV6qeY62MQgS7xwju5n0L9jfHN&#10;Nm8ujx90izu7v8DcY6HKd/B6AC/HC/Biw4N1PFsHNwidXHfgdENj36Gwb9HgvEPB7YKhFgVYFPTy&#10;hu8X2hHaHeRg8h6DeovGl9v/v5zIw8z6v6PfJ/Jwjj7dB38I2OT9my/eYc/BnwPzxdv7L9+9/uGb&#10;j3/5w49/+un7D7fX33/x/sePXwB9+fb+x28+/u3Pv/zp5x9+/v4bKH77/R++++HPP/3hTz/+/O9/&#10;+cvf//a3n7755uv37z+8vv347vUXb+6+ev/m/f01uLC8vr746v3r+xsMELhr8ByCFwmcfH5g/0Kf&#10;0/PPXWse9JsZeP1/pgf+/qDfwvffE+p0B+g3OB7ooUYeJvIPUB6H3LtCwdXxR6+vYB3c4/Z/bdx6&#10;gBfeRx7vDv/m7vj1/fH93REQZCxzC+H4u+uDt3heD1N4WGA9iLdX4LA3MMh1sAym8JeotZuLLXh4&#10;frZyhduFify3393f3Z9iUFtnJ6tX14co9BYGu3N7d4JFb797fXqH20EfzX68WtsYrwyyk4p2kUxw&#10;Fc/yV8jwVkxykwfvj1l+apneqtn+6rkBGmleSvlBWpl+ytl+ajmBamBNmrdCkqtMsAVPrJNIpr9c&#10;brBSbrBCYbhKQbhiTrBsQZhyRqB8qp9SfrRZnL+Bt4NWVIhLeUlublZiZVFSd326h4mIntjzeAeh&#10;xkSD6hjd5hTT6hi9piTj+kiN5miNjgSdhhiN+ngIo9fEaLakGDYnGzQk6LamGrWlGTcl6YMZuEAe&#10;DHtyLDsyTOvjdRoT9aBOrXk2tYmGDSkm9cmQ6Xxbhlljsn5XjkV7pnl3rjUQ5C+fadWXZ9+fBy6A&#10;NhB8x9vHgwh7yg8XO0EmNiVO45XuE5Ve4xWeE5Xeo2UewyUeY+Xe49U+IxWew/g+rmNV3nCcrPWb&#10;qvOfqPGFAT2YHCx16853GCpzh3k9mAcRTqbq/CZqfKZrfMEtg6OdqvGarvXuL7SfrPYEGiy2n6hy&#10;A8PeQvuxKq/JWt+ufIeJWr/hCgjHD5R6QLHEFRwDuN+uPPvBUlcgsLKvyGmg1K23yLkm0agTPDp8&#10;91egnkKocXd7viPUvrvIpSndqj7JrCbetCrWuCxMN99fDbwrgfeUeAfhVDfJFHeZJHdEirdSsrdq&#10;tLNiiK2sh7GopQYv+Fzq72kd4ucU4mPvZa3hYiDhossfZC3lYyrmYSrqYSpmq8trr8VjrcXrYiHn&#10;6ajl72Hq72UeH+OdnxPb0lCSlhCSGOkTG+Ia5GbhYqapLSuoLMYtxcckxkFrrCyqJ8tjpipioS5i&#10;rSlmpylqrS7gZigO5Gog4mEo7KzD52MsFmgh7aErCPnF4y3g/S0V7TWFQOJuLO1qKAnLSU/MXlvY&#10;RlvITkfUQV/MQQ9q1gqWuRqI2alB2N1ZW8ROk99KldteS8BKiRN8yLdV5bJSYrdQgP4L1kCSXl2Y&#10;QoGXRIjhkaW6kA6CTUGIVkWCVVuOT0dRQFGSQ0NRQFWBz8VeJzXJPzzEMcDXKi8zrCgzIsTDQlyA&#10;wUBLrqQwq7Wloaenp39gpK9/pK9vrLd3fGh0rrNvJL+sJr2gNLu0PKugoKCkOCsnMyMzBXy/CQry&#10;4uVlVVCUkpQRVdNWySrMSs5KjkuNTUpPSM6MT8qIaWwth2vkG5tLG/EFf03Nxc0tIEKAvrm1qqWt&#10;GibsjW0NDa2/08EV1u/Ot7Q3tHU2AcHk/SECPdjXwDXyDc01QN3dzSmx4VryUsZqcnyMFCLsdAIs&#10;FILMZAJMpPz0RKykj+heETCTPmMmeU75hIDm+RM+GgoRBnLGFwTKQiwKIsxq8rwubnoC0rTO4SY1&#10;00UFo5nZYxkpI0kpY8k5i7n5iwV5C/kFC3nFy4UFCwWlq6VFS0X58/nl6+VgCJK8OaiCPnc2N2Mi&#10;I2cmByTZ05mZk6mF83nVS6UNC+Vtc1WhyU60DATy0nQKwuCLFbWmGPQNS12cGSFAb2eqYmGkZGqs&#10;Yuuga+uuH5TkWjmYXzNVkjeYnj+SmdGbktqdlNqZnNASF9sQkdwWl9aZGN8UBTduTW5NSO1ISGqJ&#10;BzPxjRCmBzNgTUpbYlJrLJgBMbU9KaUF6uya3ZWY0hKf05Oe05pa2Znj7KYtJUStJsGoIc6oI82s&#10;h2DVlWSxUhGwlheSpHvOT0agKkQZ6KBysNx8dTZ8jRq5OB/Gng29xsyebvWYqfEpClHqSLMaK/Jo&#10;yzBrSjESwDh+7/jN0fn7g/M3p7i3h9fXfauz8XU5MfXpQdWxD0TerzoosDoY9pH3qwr3rQ7zqQr2&#10;rQp0K/Zyz/dxz/Yv6K+dRe2uX6C3cZebF9h1FGRfc4DGHp5hj06ujg+uV+aPh7uXF8aP1hYgFr8y&#10;h5ybglj83MwR0MLcydIycnUNs75xAfSA46F8C7ezd7u7fwd0cvoOifpwc/VlVnqerrqmICebEAe9&#10;EBuVEAulEBOpNCetPB+TJDu1BBuVODsVN91zFXnmsorguubo+o7opr6Y6p6w6p7Q8q6gqu4QkDT0&#10;RzQNRrUMQ2oaicALJP8g8g9qHA7/XM2jkW0TMZ3T8R1TcSB2TSYAQc1dx+KBOkbju0cTJuaze3vi&#10;7MwE9OUYZVieSVE/lqR4LMtIKM9KAhN5OQ7ISl6SjUKUiUSUmVyECaqUBxJnppBio5Zho5ZkpeMg&#10;JnI2MV+cnt/eOVzaPFzYPIJ95Fc3zpc2zha3T+e2T2a3jqdW9sZnt4GmF/fH5rZHZjZnVg6Xt5FA&#10;8+snIIex7+js1sTCLpiEETDsXTO5uDc+vzO1tD+3Btb8o0B+evVwbv1sGdzXHu43RH5t92rz4HZ9&#10;/2bl4Aoi8he3c+fHSU2l3oUxPiVRAZXRroUBroV+LrnePqXhnvkRrqlhLUtTqxfXE1snO8i34HZ2&#10;8P+ccXj27hD5ARLq4xH6m73Tr86w35+hvztFf32M/Hh0/g9b+VPMdyfob3eO3u+dfLGx/25m+WJ8&#10;ETs0cz6xdDG6iBpZQI8sIMeW0FNrl5OrF0NzZ4Ozp72Th62Dm839q31TB+PLqAnIYv70gcivbKGb&#10;m/vlpRXwRJ5Bipman4aMmYKsq7VzbnFjZft48wA5tbwTk1bgEhiVVd4ws3m0uIsCGprbwrP1o8nV&#10;4+n10/lt1MwGcmrtbHr9vG9qo7p9tKptqLZztKZjBCRjS3tLe+iFHSSIs5unMxsnQOCJnd88hXvn&#10;ru1hVnZQGwcXIAF/I9hxCILy+Gr6oZm1wWmof+yvcXV0dgP+EQXWwMRq39gy+PMBgR3BJvj3GDBs&#10;7p4oa+jpGpkbnIP4fmv/ROfwDFD74FTfxOLI9Or8ylZZabWagpKcsLAYC4MILakMIxk/xRMpZlIB&#10;Coi2C9MScZM8Y3lOwEH4lO3lY06iZ+yvnoCcn+wlH+kLHpInQuQvpOhJxOiIWImeKosLzoyPjI2N&#10;Obt7eAeHBkXFeIeGZRYW+4aGF1fXdg4ON3f3pufkB4RGuHv7BQWH2tja+/n5BQcHJyWnhoZFhEfH&#10;QAgvLyc4MrShqbanv62rq6Gjow7G8bBaWioeOrs+EPmurjo4fo7a/1lgDazfTP4LIg+9R/4qiMLD&#10;aiyGYgveRx6/uKW1HNxI72BzaLgXGxM5Iy0RNeVzCgZCEX0pETtlXjtlZit5Jks5LhcNTmd1VgcV&#10;Pk9dQR8DDmd1NkdVbldNMMnlqAbEaqXAbi3PbaPIZo6gNhKjMhTlsETwGEshjOXJ6F7SUTxjIXsO&#10;nme4QB4yriF5wUdOKEhFxEf2TITyhQjFEyFiAh0+KmMJJh0hWkUecg5yAlEOciFOCj4OKj5uGgVZ&#10;fnExFikZturG9Iq6lPLGtILaxOKm1LKWrJqewoG5ls7xutHlnqnNod75zuG1gSX0ygZue+F8dQm1&#10;CQm9tXqxu3a5t3F1tPcauYTeWccdrmD3QNy+Pdu9R+6/QW/dnB68xYBkFbO/jj1eON1bPNtfON4v&#10;am0sa2uu6emc3FhFvb3fx5xPrS3Nbq6C2Ds13DbcVVxfml9d2D7c3jbUUtqQX1ibmVORklWWlJgV&#10;npYfl5AZkZgZlZYTl1WclJAZFpMaEJ8RHJnqGxrvHpvu7+RjYmqvpqIjKqvKp20oYW2v5utvnpbm&#10;V1GR0NqcNdBf3NdbuDjfUVmWqqUmTUb0mIqU8OUTPJd/QkD0HPKRB8mrpwTELx6RvHxMRfycgvAp&#10;PckLflZqITYKQTYSfnYidUUOJ1t5M2PB8FB9X28VK3P+5ATTnFTrvHTr7GTTtDiD6GDVcH/FEB85&#10;oHA/ZX83GX83WaAAdzkQg70UgzwV4kL1Iv21lcUoZfhIJDlfSXMTyfKQKQpQASG4SeX5qOR4IeMa&#10;KOGDSuDxRJ5ckoNEmpsELJDjJQeS4iCSZCdU5KVQEaCW5yZT4qNU4CH/NOQiVeKjVhFiVBBgkOWn&#10;kRagEeUlA5IRpJYRoFARodITp3VR5QozFA/X5k8zl8q1kat0Ual3V2n2VKl3VWjxUu0K0O4PhYxr&#10;puNt55NcZxJcJuJdhmNd28LsWyMcR7JDK4Id1HnIdYUZjMRYtPlp9QUY9YWZTSS5uYgJuCie6ciL&#10;x4b4VlcUl5RCdSK5hZBlDWSv/i+JfEFlCZ7Il5ZUFpVW55fX5pdUZ5fW5pXV5ZfU5BdX5zW3V+YX&#10;JEiKsbLSPeOifSLI9FyA/qkoyysEF6WmBJMB+Kgty2Aox2iAYNKVojeUZbVQ4bFQ4TVT4gYyUeIF&#10;n3WMFLiNlHiMlXlNlfnsNESgPvgq/CZy7PrSDEZyLHb4f2W1BfPK/EaynEZy7LbqAgYy9AYIGksl&#10;ZjN5RhNZehMZOlMEvZEUjb44pa4oubYwCZgxEKPQEyEzkqAykaIxFKcEAgvA535DKQYdUWp9CTp9&#10;CQYtUVo9SSYdSUZdGTYFQSpZPnJJLmJRTmI5ETo1GTZ1eW5DLQk3ex1fN+OESLdQP2s9dVFNJUEt&#10;ZUFhLko+NmJRLgoe+mdCrES2elKRXqbRPuYh7iahHqZ+jnre9pqeturu1qo+DlpedhrQ0EbTxVLV&#10;y17X007Hy0k/1Mfaz9PMylJdVo6flY2Cg5Pa1dWyoqKgva2puqqisb6hqKC4ML+gID83OSnWycnC&#10;ycHYxlrTyUHTyU7ZxU7F3UHN217d21bZSJHDRIHNWI5BX5LcUonRQoHWWIbCBEGpL0FmIkNrqcRi&#10;IENrjACiNpIkMRR74anDHGrCEWLEFqTL5KtB76PJEGjAEWLCE2ohGGEjGmUjHmouFGktFm4pEmDE&#10;C4N4EOMdZUAE82ABEFwvDxJfQ94wK7FEV4U0L9VUT5VkdyWQJ7jIxzpKR9lJJLnJA4VZiYBhho8q&#10;yBOcEGkeSumeypneqjl+GqnuinFOMsnuCqk+Kll+6mCywE+zyEej0E2lMdhoING5J8G9My3oy9PN&#10;H17j3kK1uhevL7H3l0iYCd78d4g8FnUClr3BYTHHB3/+7puBthZHY4MoDxc/a/NYb/ekUP/SrJTk&#10;iCAXS1M/B9uKzLQ/vntztbeTFRHmYWk20dt5h0bikEcY5DEKBbVJxGGhZqrRIT6OFsbow61v3t4u&#10;TQ6Z6mkE+7uhzvZfv768uUFfYk4g0o0+uzzev0ef9LfU6anIgHPwy7uLe+wpDnlw9YlqnV4gT9Cn&#10;R5CRDvL0/gp7hUUdH2xfos8v0Kfo8yPY4x51dnh9eY462QO7gMeFOtrBnh+en+yjUad3VxeokwPw&#10;uMCj+/L2+uL48BYN4XiIyONN54FwWCheo4/As3d7hcHjfggdwkT+9QXyBn2Od9LAvL9G//HjZX9l&#10;UrqXVraXIt6F5hOLB7HY79MMXA4PEiDY2QaebIjWA4IBPYjlQWrFfkrVYVpVoZqFPgqlASpwdXx1&#10;mE5thB7YBGYeLG4gH5sYfaDKcC3YI/6BzsPzzYkmFWGaTQnGIBYFKIMF5aEaEKzH43UQS4I1igLV&#10;8v2Uc30UC/xVcrwVwExlhC6YzPaSLw5ST3GWzHBHZHnKgSFYAxfOw41hgcB6sBdYD26tNEijLFiz&#10;PESrwFe5OEAN5GArUHWMQXOKRWOKRVeuY1u6NVB7hk1Hpm1nlh0QSIBa8eXz3TkONbGGVdH6GZ6y&#10;IGlJtezIsK+JMW5IMG9Jsa6KMq6MMamJsygI0S+PsiiNtqqIsy0Ms6hNcSuOsikIs84MtY3ys0Of&#10;bX31xe31NQp7cQ7/c8b1FfZ3iTwk3DkE4nHnF1f/QVjc2QXu5PLy5Bp3DHRzeXSHd5UBNwJuEAh3&#10;hb7AU3i8zi9x0K2Bs+YOi3oN4XXUOxQU4ZPr+vIUuqNP9wITfAjHgxcVTPDvMWgY34MXKozU/5d6&#10;QOr/S31O2/8rAifIf1O/T+SBwBCcsOAcBCf76+uL7z5+gIn8z99/88efvv/lx+++/vD2p2+/+rc/&#10;/uHvf/nTn77/9q8///j3//t//vrHn//yy09///e//f3f/gr0l59/+fv//fefv/3+r7/86d//8pdf&#10;vv/+jz/88Pbm5su39+/urn/54Vsg7PkxuBq8vcXh0J8636LPD8BjAQ8fizeU//yo/oU+J+lwjfzn&#10;CP43QyB4/X+mBxD/oAfs/q/0Tywe1m9q5B8EWdb86lpze7F/j8PD9H/UxX8i8jCUh/q13n4C8bBu&#10;b6D2rUCfKDyey8NoHl5/gzvAojYuMVtgDQ67fYHeRJ8uYc6W4UkY65+friFRmze3p2jM7u310enx&#10;yjly4/buBEyenK5eXe6jzzfQJyu485Wf3x2tj1X5WopHOEsmeSGyA5QzvJUzPJSyvVWzvFRSXOTS&#10;3RULA7WKg3VyfFQzPZXy/NQLAjQzPRUyPOTz/dUKg9RKIzWr43XLozULQhWA8kPkgUoi1MpitHND&#10;NTOD9eJ99DytVGNDXGtKc/OzkyoKExtLY5P8dMNsRdM9pBsTDdrSLaqideviDTszrNuTjdsS9LuS&#10;9FsS9JqTTVpSzZpTjTsyzJuSDGtjdcDi5mQjoM5MiweBrUDd2Vaw+XtXnl1TmllbllVrpmVDolFH&#10;lkV/oW1nNtTlFW7x2p1r3Zlp1Z1t05fr0Jdn35Nj3ZtrA/aFLeZHS10mKz3m6/0mqjxGy137CxyB&#10;Rss88FDeCwjG8XCZ/GglNIQFz0zU+MIIHghsna4PgDH9A5EHmqjxGavyGih06sm1m6rxGq90B0c1&#10;We0JJ0MlDn0FNoPFjmATWDNU5gbx/TL34QpvGMpDCb677GCp21iV90CJS3+xM1gGHjiY7C9xbcm0&#10;gk1swF5g2Fvk3JUPEfm2PIeOXAfwltGSbl2XaF4eZVAcrJXnpxpuxhdjLZjuJpXphUhxlYp1EI93&#10;lklwl49ykA20lHA3EDRX47YxlA/ysQv1dw71dfC20XQ1lPS3kAqxlQFb7XV4HHT5rLS47LW5rbV4&#10;nczk3B21vVyNAr2t01NCy4pTGqvznax0laS4JbipBRmJpDmpZblpNcQ49BCClmqSxnJ8RggOKxUB&#10;GzUBW3VBR00hW1UeZ20BVz0BZx0+TwMhL0NhXxMxIBdtXnc9QTc9UUcdIRc9cXstAS8ThJMexNzd&#10;jCQgX3g9MeinAgMJfLNWIXttYQcdEWilJrQe5EYIVmN5dhB1JGjBx3sVAVIrVW4LBXZFrleSjAQI&#10;1qd6UvQqwtTOxoiKzBBbQxlzLSkFCXZNBSFDbVlXJ+OIMM+ExOCCopTG5jKoVxxUol4x2teSER8m&#10;wstqbWZUXFQwPj45ODQ2Ojo7MjI3NDTTNzAzMrHcPzxX2dSZX1Gfll+SU1JWVFGRWwi+AWWUVxSF&#10;RwQICnGpasjLKEi5+bq2D3Z2DHW19re39rf1Tw70j/c0tVaBe2mGuHxZU3MpHsR/8pH/DZFvaIX0&#10;G/IOBG/93Umg3yXyv6mR/5zIJ8eEachKGKvJCbJQC7PR8jGRCTJDEmAgZid/Qk/4DyIPxE72kpv8&#10;GRsxAfijy4uw6GuIuXkYCMsyeMZb1kwX5o+lZ46nJY8mpY6n5C7lFSwV5i8W5M5m4+vf87OmslJH&#10;UzMmMjInM0EEM0lDSYmDienj6WCYPJwc1xcHlDKSlDaSnNIdn92dUtaX4x5mycrxXE2BU00a8nhR&#10;F6FRFqLRkGCR4qWxNVG2NlU1N1WzcdS1ctMLSnUvH8yrnMjP7kvJGU7PH83JGcpM7UxOaoPge2JL&#10;TFxjeFJrbEpbYnxjTExdZFwDxOUhBN8SD9fRgxmwCSi2HsL00ExdZExVSGpLdGJjTGZnSk5rahU4&#10;31w0xfkpNKSgOneobF+GxUSe21pV0EyaV4bxlSjNIw1RmiBH1cOVpuvzEZjIY04H317M7i23Gipy&#10;KghSqIsx6CHYtaSZ8ET+BCpShju7wjXyx7e3Q5uLiXU5UbWpD0TepzLIrzoooCrIryLIpyLEtzLM&#10;tdjPocDDscDNMc/VNdfLPds/t6dqHrO/hsNsX+M2LzBrqPNtFGoPhdk/wx6d4Y5OrhfmD6fGdxZn&#10;T5bmTuenjxZmjmenD+dmjmZmj6ZnDkGcmz9ZXDqHoTxcJr++ebm2cQEiXCYPdHr2/uz83e31x7Li&#10;KmN9AwEOVgE2WhEOGnFOOmFmMgkOalk+RikwZKUUZaXgY3yliGAoKwtqbU9o6Y5vGYhrHIppHomt&#10;H4pqGY1rHYvvnEjsmkzqnkoE6pyOxxP2hPaJxPbJ+LaJOKDW8VhY8Fb8AjAZ2Twa3jgcClTTF1Db&#10;H1g/GNowFNY4DOajW8ZiOsbjusfixheyB4dTHG2EjVVYZFieIOieKDK+UmAhUWAjlWcjl2Unh3v0&#10;SXNQSbD+Wh3PRiXDRSfLRS/FRi3OSCZMT8FDTmanb7Q0s7C1fbC0ebi8c7q6cb65g1nfQsGdXWe3&#10;jue3z2fWjgbHV6cW9hbXoZatAxOr08sHGwcXi/g2rWAGLoofnt4Ymlqfwrd+BZPw1snFvbG5bRBB&#10;Di8DycTS3vTq4cImcmUXu7qHg8rktyHB+dru1cY+ZFyztn+1cXKzib1ZRJ/HVhf6FcT7lcS65QW7&#10;FwQFVEYGVkR7ZAe7pYdVTQzMnp8tn9+sn79Z2r85RH3cOXq7d/rm4PwNeNWBZA+8/M4/7p1+tXeC&#10;r5H/tVIe0ukHoO3DNwdnX+wefzhGfXOC+WFt983kAnZw+qx3/GB47mR8ET26cDY4czS+hBxbPO+d&#10;2OsY3mwbXO8a3R6ZP55YPgcRaGblfGbpaGbpYGEVubKF7ugYUZFXFWdnF2ehVeBikmSjZ6ehqqus&#10;nV/anF87mFneXdg8qmzutfEMyqlsWtw7H57fnl4/Hlva6xpbmlg5ml4/BXFq7WRqDSqTn91Egbyp&#10;b2Zm46Rvag2ovnscxB3k69nN88VdzNwW8kHL+xdrR1cg4m36Uat7F0Bz69APIZPL+2MLOw/CN4/d&#10;BhEeTq8cTywejM7tTi0fgX3nN87BDNgRTI4v7I/P7U0vHc2vnS2sn/eOrGQUNvSOL48uQbv3ji/2&#10;jC10jcxBjH56dXRmbWFlt66+RUVBUU5YWJiRVoyeXJyeWJT6hTDlM1FaqF8rJyEBF+ETfgoi+kcE&#10;7K+eQHrxmIvwGR/pC26ip7xEj0UoX4lSvZTnoGMjfiYnxLM+P1tfW+fi6h6TmBIcHVdSU19cXdvW&#10;N1Be35Scmx+XkRUSl5CUnl1SUZ2XX5iallFUVFRZWZmenl5SVpqZmxcZG1dZX1tQVlRcWtA70N7Y&#10;WN7WBrnWwPoNkW9oKOnvb+7tbezqqoNjd3f9v+DyD0T+N1AeJvJAMHYHEW6x8s/6tAwfwRt2bcun&#10;vcB6cCN9Q+AaH8jGRM5MA1nJk9A851IV4DVHiHjosDsqs9gpcLmpM9sr0NvKsbmogkhjJQPE4qDI&#10;aq/I6aDM7aTKaa/E46Ai4Kgm4qrBbi/P7qgo5KYhZKOo7aLHwkvDSP2SjeIlK9FT5lePOUmfcZO/&#10;4CV7IUBJyE/xip/8uSDZUwESyLVGT4DGWJTBQJRBjY+Kl+oxghfqxMjFRCrITSsvxcPFTiYpzVxR&#10;l1RZn1zWmFxUn1jWmlbclFrYAPLkvNqEvpmmqa3+gaWOsa3BBXBpudrcuNxcQq8so9dWsRtLqFWg&#10;tYvtrev97dvjnbuTZcz2CnZn4+oIaPPudPP6eBmzu3t7dvgGvX19One8tXR+sIE5H1he7Jubrevr&#10;q+joaB8fn9rY3Dg7Xz48ahkaqmhvqOioa+htrumsH1oYHlsZHZjtGV8ZGlns75/pah2obxtsrGwp&#10;qWotr2kpL64rqO2oaOypGZju7hxrqeusaB+uL67PjskIcfG1QKgIiEqxsLATkZAR0FAT0NEQcHEQ&#10;yiLoVZTZtDQE3Fz0kxP8DXTlKEgekRISsDCQcLBQcLJSsjAS0VG9oCR9TE4MtXgle/mY+BkB1cvH&#10;fCzU4G2Fj4lIkJPMwkja2U7RUI/P30fT11vFxlIwIdYoO8WqINO2LM+hpsS1ocKztdavvtwTDAsy&#10;rFJi9FKiDRLCdWKCNUK8FYI85fzdZGKCtaL9wcc/UhkuIgQnoTT7S1kOQlUBSi0hOgUOEiVOCmUu&#10;SkVuagUuKjkuSiAZTgppTlI5XkoENymCg1iem0yZn0qRl0KOi1SJl0KRh1yGjVCOkwQC8VxkimAl&#10;G5EiN6WmOJu8IB1CgFZOiF6Kn1qSjwIhRKMoRqcoQoXgfGUgTuOpxe+rwRNvLJ5lKVNkK9fio93u&#10;o9XgodrsrdHur9MdbDAeYzUZZzMRaz+b6DqX6jWZ7N0X49ocateT5FMd7mgkzqTOS2UuzQkTeUNR&#10;VnMZPm4SAk7yp0ri3HGhfnXVZaWlxXkF+bmFJVn5xZ8T+ZS8glRw4oMhmCwsSv2VyJfVVJTVlpVU&#10;F5fUFFbUFZTV4gvkGwpK6guLq/PqW8vzCpK0NaXFBOmk+GmVxVlk+Wn46J9xUz3hpnokzPjYQJ7N&#10;VJlHX5bNUJ5LgZ9akP4peOok2MnF2chEWEgFWUj4mYjA3xH6UzISCVG9EKF4JkH7TIz2sQT9Yy1R&#10;ukALFVc9hJ4Eh6E0rwofA4KNzESGDTKRV2AykqE1kKTVlaQDEUrEqIwk6UxlGI0laYwkaA1FKEzE&#10;qa0QjDayTBZSdCZiVGBoJsNoLssMlgEZStAbiNMZSzHqS9BpCFODT2Y6koyG8hz68pxaMqzgM5ys&#10;EJWyJLMYN7mcCIOLpaqlIUJVllNLSUCQk4SH8SUzGYGKBKuXtZqvnWago1aQk7anlbK/s66fk46H&#10;jZqXHUTMQfRz0vJ11PRx0PB11AZbg9yNvR10nC1U3Kw1na013J30A/2sfTzNdDQlaaiesrNSpCZF&#10;NtZV1lWVlxcXVZeX5WdnZKYlBvm7WZpre7pbODvquNhrutppu9vreNtpe9uoGylwmyhwCFAQsD4j&#10;MJCgslViNUfQO6hymMjQWSowg6dIV5zcTJ7OSoXBFEFqLPnCXYveQ53aRYnMWZHEQY7IQZbEVYXG&#10;W4/V35gn0JQv2FQgyIQfdrCBcXyUjXi4pUicg3SsvVSmtypQpLVYhJUovCDKTio3UCc/WC/bX6so&#10;zBAkmb5q+cE6JRGGuYFahaF6ULPWEN2KGNOaBEswzPZVLw03LI80BqqJswCqS7LuzHVryXBszXRq&#10;TLZtSbJtjbVqCTcbSnScyPTuT/bqTAn86mTzx/vLd7jLW6iHJOY1DirUvYOA++8TebAJvxUm8hDO&#10;hl3Uv7jHgfmP91dH68uedlZhns7eNuZNpfnvcaifPr55e4d5//ri/vJsor9jqrf9uzvc1d5WpJdr&#10;sJvD3HDvn3746qsPNx/f3X7xFvfF/cVr3Onba9SHG9SfvvviHe7swxV6caLfWEs5PMDtCnV4iztD&#10;nmzfXyO/f3f7zd3ld6+v/vz12+m+Nm05sfqirHvkwdvL0y9uUH/57suP95fgeL7/8s33X7z74u76&#10;/Q3u3Q32FoP8849fv7u7en+P+/D66g6HArq/Qr+7u/zm/d2PX70BB/Dd+9ufv/nw7Zfv7nCYayzy&#10;CnkK1f6fHdxiz95coa+hcngIxz8QeVjX6CPomcFBddafE/k3lyjc+cnNBfr+CvsWh/zlywuYyOf6&#10;QPAdCAbxD8XyIPk8BxEujS8JUCgNVKwIUakMhSxu4Dp6mMtXh2nluMsUeMvXRuhVBGtWhkBQHraS&#10;h53lgeBieZCUhahXhmvVRn8C9PWxBkAwqW9ONMlwk8p0lwYzYFgeqgGWVUXq1cYYwtXuNdEGcAJm&#10;ykK1YIP4Bnw3165Mu6ZEMzCEHeThXSrxbWBhoxuQ5/ooFgepgzzXSyHfR6kyTKckUL3AVznTDZHi&#10;LJnuJpPto5Dnr5wfpFYSrl0SqlkaplUeoVMRqVsZpQciEBgCVccYtKZZgcn6BJOGRFOgxiTIrLku&#10;3qAuybg5zaoh2RK8+JtSnduyfetSPCviXNtyw+tSA7NDnLyMFWPczSw1JOVEOdeXJ77/5u3tLebq&#10;GovDXVxdXeIuIRz/z0T++hKqT4dL10GOL5mHhLlCoXFI9NUZzOWvod+rwJkCofnLayT2BgkinsLj&#10;jXEuz28uP51B8O9esLk8/r9SYBZ/fHkFleFjriHBxP9XfA/h+DsMFhZ4OYFJGAr/L/WA1P+X+py2&#10;/ws9IPX/vv4DkQd6MFK/uji5QB7h0CCevL3FffPFW9TJwZvbK+T5MQ6D/Om7r//443d//+uf//7X&#10;v/z9L3/6+//9689ff/zlh2/B5L/9nz/9+1///O03X/7tz7/83z/95U8//gz0w1ff/Pj11z9/++0X&#10;r1+/vrr6/iuooP7D69srDPL8aO/2ElwrwOsFsqUCwuB9rkBygT4GEX9Uv+Xvv+r0QVjUCRAGeQyE&#10;PYcEjvxzQTOf7fsbBP8bfc7iYf0Wvv+u/iOIf9B/RuRvMFBzV5jI32D3YCL/DjKrgVn8JyL/UCN/&#10;d31we/MfBBN5oPsbPMq/PYaJPFxrD5H3i+0r3O4FduMSs4FBrl5fbr97fYzDboNN15f7GNQWFr37&#10;/i3m7Wv01eXh3c0xGrl5cbn3/gPm7v4cd3V0d3N6frKKQ23jzla/utlfHCwPspdL8FJO8pZPdJPK&#10;8pTLcpfN81Ys8lcFFx8gcBXKcJUBMyBme8hB874KOV6yeT7yhf6KhYEKZREqQCVhCqXhimURSiCH&#10;3GbCNcDVKS9INzfM3N9WNT7IsbY4Mzc1qqEysyovIifcoiTaGFyXOjOtSsM0nNWo84M0oMtUnEFD&#10;jE5zrF5TglFLqnljikVdvGFjkjFQc4ppW7pFU7IJuHyBi1hLqll7hmVXtk13ji2szizr9gyrxlSz&#10;jhxbcH2rTTRsy7JqgnrAGrVlmPTmW+Nl251r3ZFpBfYFArt0ZlrArjUw3G9JMW5PN4MYfaE9WAnu&#10;FKgn136gEPoPpIFCV7goHkSYyz8M8QbxkGAEP9MQCNfOj1X6TtYEgJnp+gAwCTnYgFjnPwF2LPeY&#10;rvUeKHIYKLCfqvIcK3OdrvYaKrKfrHRrSoIM9Gegmno/2CdnsMRjtMJnpNwbaLLKZ7jEDRwSSMYr&#10;PEfL3EHsLXQcKnMbqfAAyWStL/wjwQDe2QZu/Qq3lm3LtG1JtayNNSkL0y0J0ikJ1oqzFkmwF01y&#10;FM30QuT6KWX5Kmf4qKT5qsa7KoXaynibiJqrcdsZKwb72gf7OsI18q6Gkn7mksE20j6mIm7Gwm7G&#10;Ivb6/I66vLY6/B52qr5uxh7OBjCRry7Pbq0v1JQXkeChUxFl05bkMpETNEbwmysI60vwaAixmMvy&#10;WslzO6kLu2iJuGqLuutCjVvddYW9TcQctXiAbNU4LJVYYIHcRoXTUZPPXV/My0jc21jKTpPXTU/U&#10;20zK01DCQVvQRp3XXkvAWU8E5Faq3GaK7HqSjLJcRAq80LcqSdbn0pyE8jwkasJUKoKURnJs+dFO&#10;AVZK2mJ0pvIcZgpQtY2iMJ2zmXJVfqyxtqSSFHeov2N/Z21/b+PgYPvgUFffYEfXQFtjR0N9Z137&#10;YEd7T+vIYE9Oeoq4sICRoX5LS9vq2tbE5NzI+NzgyGx372Rn98TAyEL/8Hxr33htW39mSRX4apNV&#10;VJJfXFReWTY80l9YlGNgqOkb4B4aFdze175xuLO4s7awvTqxPD27sTA4MdAEMffK1raKFqinK2wl&#10;X4K3kv+vEvnf1T8T+YeKeJDAsbKmFI4PRL6npyUpOlQdIa6vihDloBdipeGlJxFiIRdiJRVmJuGm&#10;fsFM9IiJ8DET4ROqxwTkjwhAwkn6RID2hRADkZwws5G2pKu7Pr8MnX+qfdVkfu5IasZ4ctJI/EON&#10;PEzk08dTc2dzEwYSwtrCorujw9siorti/OsCgptCIjuiYnvi4vvjk4aSgMCaxP6EtMGUlK7kosH8&#10;muEy12ArTm5SBWlWbXkuDUkmbagbKrWKGKO0AJ2DuYaViZqhkYKJpbKBrXJAsnNpf1bJSHZmX3Lu&#10;SHpKd3xab2JMY0R4TXBCc3RiS0xMfWhSK4TdE5rik1oSQYyujQqvDIuqiQR5ZHVEWEVoRFV4bH1M&#10;XEMsvCaxMSatJS6/LzWrK7VgILu4J6dhoNjZTVtSkEpTmgXuzqorw2KlKmijJmQkzinLTCTJ8ERb&#10;gj7EWf14reUWNXaFHMaeD2LPht7j5tema/Xk2NTE6dTFGHSkWcGO2lJMEJHHO4S8A9o9uTu+eH18&#10;ezu6s5JQmx1WmehfERVQE+1fGxlQGxZUHxZSFxZUE+ZfHQ5mfGrC3Mr83Mt8PMt8vUsDPXMDU9uK&#10;Z5A7azjM1tXlBhb9icij0QdIzAkKd3ByNTWzPT2zNzcPgfiFuRO4NB5m8b+B8iuraCC4On4dz+W3&#10;dq7hMvmj4zenZ29vrz/WVjWaGRkLcLAKctCLctJKcjOIslKIs1NJc9NJcdBIsFGJsVEKMBMJ8b7K&#10;zHStb4yqqA/Oq/LIqHTOrnHNrHEBMbfOvbjJu7zNv7orsK43BKbqdQNhdf0RDUNQsXzreGzHVEL3&#10;bHLPXEr3bGLPXFLvfDJQ92x853Rs20RUy1hEx1QMXnFADxwfJD2TiSOzaf3DiU62IuYaHHJcLxGM&#10;zxSZCZXYyIAUWMnlWMlk2SnlOKllOKml2CnFWCjEWSkR3PRKgqxK/CzS7DSi9CSCtGSCtDRm6loz&#10;Y1PrG7urOyfbJxcr62dwZ9eljbPVfdTs1vHiLmp+87R/dHl2+RDC9NtIuG56fR+7sHEKNLW0D3P5&#10;wcm1gYlVuKQaxvQzK4cgH53dmlzcm1s7hmvnoWLt5f3Z9eOlbTQeFkMUfmUHt7p7BeerO7j1vWug&#10;tf2r9ePrTfTNFu4qq7UuvDwjpDzZuzDCtyTStyTcOz80vCK1ZWls7epiEXWxCFYiP2ycvN9Hf71z&#10;AlXHH6E+HJy/20e+O4DK5L8+wX53eP7V0dmvgmvkz77YP/2wd/L+GAXx+t3jD7snHxc3bibmMTPL&#10;FyMzx8PTB0Dj8ydDU/sjM4eDk3tA3cMbXUPrAxPbk4snMyvnU0unEwvH43MHMJGfXzlf2kD29k5q&#10;KGsKMzMLM1Ai2OgQXMz0JET5WXlzixuLG0dLm8czq3uN3aN51S0VrX2dY/MTKwfz2+cDMxvjy/uT&#10;q8ezm+dwpTxM5Oe3Mcv7FyMLe2BN+/D87Obp6OLu8Pz29vn96iEOgu972IUdNNhrZuNsbgs5v40C&#10;+fIOZmUXu36A2zi8Asnc+tk03tZmbGFnfHEX1sTiAZiZXDqcWj6aWj5Z3MIATS4dD03vAI3NH0yv&#10;nIKZicWjmeXT5S3sxPwhSEZn9hKzqvvG10bwKH9werV/crl3fLFvYmV4dnN4em1pbb+1rVtNUVWa&#10;n1+IkUqImliI+rkw5TNpRiIR2peClFDLUC6iR+yvHrE8J2B6SgAVy798wkP8AiqQJ37GT/JUiPyF&#10;JB2xNCsV3VMCOSGehYmx5sam1LQsL7/AyLikmJT04uq6/Mrqopq6uMxcMxd3XQs7Ry//kpp6Wyc3&#10;38AQWzsHHV19VTUNEL39AwpLy6ISErLz80rLizo6m9vaah5wPEzkm5vL/5nId+MdaWC8/j+olIc7&#10;uwI14b3jYcL+QOGhH67hfyj7PSIPLwDrW9oquvsbE5JCeVipmWmIaClfEFM+5VER4DSWJNMReKrO&#10;+VKbl9JckspCitlRicdLm8ZKhthQ+JWeAJmRCImBEIW+MI2xOLWhKL2xBKORGKOpBI2ZOIOVNJsV&#10;gllXWMlalVuMlZbyOSs5eEd8wvzqMTsxeCN8xkv2QpAK6uzKT/6cn+SxIAmBFPVjAyE6Q2E6I3Em&#10;RU5SfqrHSkJMohwUXAwkIjz0yjL8/DyUUjIsReWRZbVxpXXxhTUxBXWxhfVxJc1JFW2pGWWhpc1J&#10;lR2ZdX2FnTN13QuNkwfDaxeLM8fjC+ez67hVECcOxmZOoKavWzc723f7KxcbG9d7u6+PQdy4Pdh7&#10;c7J+ubN2sb13f7p3d75xebR5eb6BOV843l8+Pprc3AAffKq6uhr6+stb2/Jr68pbW4ubqpOKMsra&#10;qpuG2ntmBuf2FsdXx3qmuhf2oF8M57ZmJlbGuse7J1cnZ9dnusa6atvrGnqaOkY66rrqiuoKShqK&#10;0ouSwpOCHL0s5VRFlFRFpaS5uTgoBflo+TkpudmIWBkJuLme0VARiAhR6+tI2VlryclwS4iySIqx&#10;wgK5qBAjHzcNE/0rCpJH7AxUDJTEtCTP+VioxTgZ+JhIeFmJTPTEvVw1rC0kAv20/XxUbS1FfL0U&#10;3Z0k/dxlPJ1Efd0lAjykwgMV48I00hOMqopcass8Git8m6r92+uCm2sC6su8C7PsCjNs06JMdGQY&#10;RBgeKfGSyXIQKnAQqfNTKrKTqPGASKbCRanMRa3ATiHHQQFzeRl2MgQHvjqei1SGnUiem0yRlwJE&#10;MARRlpNEkYdcmY9ShZ8KRJAr8VGrijIi+KjlBGgVhOjl+WkhCdKBj6HyUIE2qbowhZU8a4CuULyx&#10;ZIqRRLGNXIOHerO3RpOXepufdmegXk+I4XiM1USs7USs/VSc00S8y0icy2C8R1uEQ3eid2Osu68h&#10;Qp6d2EiCVYuPxkCQSZuf3kSSW4DyKRfFE1khttgwv4baitLS4tzCouyCEqAHIg/0OZFPKwAx/3Mi&#10;DxnX1BSW1+aX10EF8qUNBaUNRcXVeXUtFfnFqfKy/Kz0L9lon4lykIuzU/DQPOelfcFOSsBORsBB&#10;RsBCSED/DBLzKwLGlwS0TwlonhJQPyGgfEpA+YyA8iUBNSEBNdFjBqLH3ERPhUifC5E9FSR/xEdC&#10;oMRJ4W+qYqsmzv6SgBVc314RiNO+0hJkUOQiMpSiM5Vj0BanMZJjMZRj1JGgBtKXoNEXowbSESI3&#10;kqC1kKa3lGGwkWWyk2exkmEwEaOykGW0VmAxRzCYStMZS0IylWE0EKcxkWYykmZUF6ICn890JBk1&#10;xOkN5Tl0ECxKIrRqEsyBTroBLnpastxi3OSsVARULwk4qB8ZqggFOeuBTb526sHOOiEu2sEuur6O&#10;2kAPIN7dWtnDRgVER1NZV0tFNysVIFcrNQ9bTW8HHXcbDQdLNSAXWy1XMHTS11QW4WalDA30qK8q&#10;KSvMLczJKC7IzkpP8PdxNjfVsLXWcXHUc3bUcXXQdbfT9bbT87XRMlbkM5XnVBegkKQnsJBlBo/O&#10;QIzSUp7VUIIWPDRzOUZzBXpjBLWeOKGJDImJJKGrBm2AIYuPNr2vNr2PFp2PJoO/HlukpWCckzRQ&#10;mJVItK1EuKVIvKNMorNsghMi01s1xU0h1l4q2VU+y0cNzPjocYI8P1A71x/yiy+LMgUqCjMsjzYr&#10;DjfKD9YpjzYpDNXLDdQqCtMHeUmEYWkkNB/nJANupyTMoDrWHHKQjzKpjbesjreoijMHApOVkcbV&#10;kSY1IYZNoSYjyc5Tmd6DqT7tSf5fn23+cHfx/ury9hJzh0V/TuSvsJCusUjIIR19+J8R+Tsc5B7z&#10;xT0O7Pjd27um0nxXCyN/JxuQ/P3//Hx5vn+DO3v79hKJ3Pv6y7tb3NnX97jXqOMvL1ERni4u5oZr&#10;s2PTIz3pCRFFmUnzY/0wT79B7jdV5KfFBO+vznz//rq7scLZ0sDP1QZztPnV6wtwGG8uz4da6yuz&#10;UlNCAzoqi9IjA4xVESB+e4d5jdwfbqvNig093V7aXZpJiw1Lj4tcm524ONr79s31zGBvQqh/bkp8&#10;QXrCwvjQuyvUNfrk7TVmarAnLzWhqjALub9RV5wbF+qXGhP+xe0l7vQYfkLeXKGxp/sggZ1q/gnH&#10;n9yg/gORx2FPYSJ/iz7FnZ+8vr68w2HuMCcPRL7AXw1G7UW+Cg8gHraMB7Hyk2u8OpiEC+erw9VL&#10;AhTKgpRAAk/CtfMVwepNsYaVIRrVYVr1UQZVodog1kbogSFsOg9b1tRH6TXGGLQmQB1cgWDL+LoY&#10;/Rq8XzwM30FuL0vooUZVEaYJBJfJwy40xXjLeKAcb4V0NxkgkBf4q6S6SGV6yAIlO0lke8nDRfT/&#10;rDxfJbA4wx0BQ/lCP5XiALXyEC0QqyP08n2UwO2ATZVRenXxxrUJJo0pFnBFfGeWXVe2/eeCreT7&#10;8p17ch1hZ/n2DJv+Aqfhcte+IoehCvfJusDuIq/e4oCe4tC2vLCCKFczRcH8SB9zZUkZDnpVES5+&#10;GlIRNlrSFwTjI90//vjx6hpzc3OFw11cX+OwF0iod8LvEfl7DFSfDgROk+sLqGgdcrnBoS8ukbAu&#10;L+G66V9L3a/PLq+RD+Y2eBZ/eo/9h+ATCl4M43iYyMNQHvLGgSE+/peAh7u+ge4acl767xJ5mCD/&#10;/06fY/fP9fmmB5j+P9J/SuRxWKiQHCby0H+i3F+fn+zfX19eYJFfvnv93Vdf/PjNx7//+9/++vOP&#10;v3z7NVQg/9e//P2vf/7D99/87c+//Ptf//zdtx//9te//PmnP/ztj3/+7suvfvn+x1++//67L78E&#10;8f3d3Zdv73/69qtvv3yPQ59D/SSwSPTpIWSKhX9cF/gKffjRPcz8Rr+ic4jCP+B4oM+J/D/rn3b/&#10;T/U/wfFA/8TigVCnO79xrYEtax5ca/AF8oewjzxkTQPx9/3PdPgGTF6Brb8l8nd415oHPRTI3+P2&#10;7y73ri93Ly+2b2/2bq53Mei1+5v9q4ut929Ovv4S/fED+u39ydXF3gV6+83t+VdfXr17g4F+8cLu&#10;4y72IPsa7M7rN6iPX12jkduY8+1L5M7FyerXt0fb0y2hTirhznJxnnLJ3rI5vvJZHjKZ7tLZnoh8&#10;X4XiQJWSINWiAOXSYLUCP0UgkJSFqJcEqRT6K+X7K5SGq1ZGa1bHaoNYHqleHKpcGASpKFi1NEIP&#10;au4Sah5kpxbhadZcnlmen1SaF9dWnV6e7JEVpJcXqA6WlUcZlEUbVMSYNqXatiRbtCabQa2zky2a&#10;0+3rk61bM+yaUi3rk6B/CWpOs4Fje5YdiGC+LdO+B1zi8l3BTFeu81Cp51Cpd1euY3MahOb7ipza&#10;sqw6siwmq917863bM01b0kzA8IHgd2Ra9eRYd2VZAoGkL8+2N9dmoMB+pMR5uNR5pMxlqNgFKlQv&#10;dh0ugUzkxyt8Jmp8gUYrveC2rmNV3tP1AQ+0HWgc7y+/3B4x1xQMdXltjVxpj17piFxqCwfD+eaQ&#10;ObC41m++IXChMQh2qhkvdxsudpqs9ADJeLnLaKlThAVHgoPAdLXPRmfUdI3fYmvYVG3gZE3ARLX/&#10;aIXPVLXvbF3ARKX3eIXXZJU30HSN71i5B5TX+g6VuYEIDmykwnOozB3+2WAEX2gPDhi8HYD3i8ZE&#10;i8pIg9Jg3aIArUgz/kgz3mQH8Vwf+eoo/cYks8oYo8JQ3Wx/rRQfjXAHBRttIUczlWBf+0Bv+wci&#10;72kkEmApEWwjHWAn7WMp5Wws7KzPb68n6O2gFeBp7uViEhbglJYUVl2a2dNSriTFrSDCoifLpy3O&#10;pspPr8JNYyTJZSzFayjBaask4Kgm5KIp6qguaK/6q727EqetKmQXCfdotdfic9DmB7mtBp+7kYST&#10;rrCboTiYt1HntdPkddUVslRkM5VlAjKTYzaSptcUIlPgfA6kIkCKYH+pL8MCPkvryrA46ku4mMhY&#10;agqbqPDZ6oo76MuUpwVFuBubqwnry3FrSrAoCjPIiTCZ6iHqytMtjFSkxbnzsxPmZ0abGmta2hob&#10;2xoa25tb+zqbetvbBjt7pwY7h7t7e7trqit1dXUNjAzrG5rGpmbbOvt6+sd6+ifaO0db24c7eyfb&#10;eye7hmY7B+eKa9tzy2ozCooLSitqGuoXlxcKCrNNLQzDY0KDo4J7Rgdm1pfHluam15dHF2eH5qba&#10;BjqaWmuaWyt+Q+Q/r5Fv/u8Q+caW2occ3qu1o/E3RB6osqYUqKK6BM5hIg/27elpSYwKUZMR01GS&#10;EuVmBB8P+BiIhVkpBFlIxNjI+elfsZI8YQBfr8BXqkdQjTwryTMBGkJhBkIBuleyQkx6mmLO7np8&#10;0rSh2a7lE7nZw4lpo/GJQ9FJI/GZszk5s3nZM7m5s7np46lZU1lJQ0lhbWEhLSGhLWGxPXFJg8kF&#10;84VFi8U507npY1CNPFgQ0x2bPJic1JuU0pWa0Z5R1Jnv4GspKMSgryGuLcejL89pIMcpz0cBvuoq&#10;iLG42+mbGSgZGSvqm8ipGUv5JzkV92YUDWVm9iXlDKdlj2Sk9iXFNEVG1IbE1IdH14VF14XEN0XF&#10;1EVGVIWGlodEVofFNUAGNbH1MdG1EUktibH1UWAGbz0fj6+Rj09sjEluhFxrMjqSc3rSi7qzGwdL&#10;nFy1ZERotWRYDeW5wIvQQI7dUkXAVl3YVIpHhvGVBP1jHUm6CHfNs832W9To5dkg5mzg4nz47cXs&#10;9ECRtgyzriyrliSzthSLviybliQjwd7pW7wrCFQmv3d6f4S9P769nTzYSGnMD69MDKyI9qkI/+ca&#10;eZ+qMM/KYNdSX7dSb88yX89if/ds/7j6nOnz7dVL9NbV5SYWvYE83UWBdzzMIQpzhsEdnl5Nzm5O&#10;z+1Pze5NTO7OL5zMzB4CwSB+du4YCEbzc/MnC4tni8vIlTXM+ublxhYOCCbyQAeH93CNfENti6mh&#10;kSAnmwg3kzA7NdTclYNaAi9JdmppTlqQCLIQS4tQFeX79Q1kdg6k1HZGVnZBZjXVfWF1g5G1feG1&#10;PaFVnUHlbb4lzV4FTW55DS4lbT4lrX4glrb7lnX4VXQFVPUEVPcGNo1ENAyF1Q8GAzUOhzaPhrdN&#10;RLVPRjeNhzVPhLdMRLZORrVOxrRNxbZPQz42A/MpI/Ppo5PpHq6S5locSnyEskzPFJhe/WdEHhwz&#10;EIKbXoGfWZGPWYaDVpKVSoqNnp+aSkdWYbR/cGV1c2X7ePcMBxP59S3U4vopTOSX9tCL2+dDExsL&#10;a2cLayeru+iBidWRmc0lfGdXoPH5neHpjdHZrcHJNZjFTy8fzK0df4LveNeaiYVduHYeCGydxfd3&#10;xRfIX0A4fvdydfdqbe96eR+3tPeJzkNQ/uB6/fh6C3m9d31f3NMRVJASVJIcWpEUXBbnkRPknRta&#10;MdKxcX2xjr3YwNzsXrxf2L2cWcf0TuyMzIC7Rs2toGeXUQtrWJDMLCHnVy9WN2/Wt++299/uHX04&#10;OPviCPnxQWfYb49R3xycfTw8/2Zt5/X0wsXi+vXCKqazb6msur+lc7Z7YKWrf7m5Y7p3aLVveG1s&#10;em9u+Wxq/mh4Ynti9gDk04uHc4tQC9z5lfPF9fPh4Xl9LQNBRkZhBkoJRkppDkayp4+zUjMXlrem&#10;l3a2Dy9g95ilfeTU+sHQ/MbCDnJ283R4fhtvXHMEI3UQ57cx0+vns5vQcGBmq2NkoaFnorF3EsS5&#10;rbOptZOFHTSM4EGc2TgDy8DMwg52cfcCJIu7mKU97MoBeJKxs2un4wv7Y/N7IE4sHkwtH02vHE+v&#10;nM6snsytI+c3IIec2Q309BpyZP6wZ3wTaGhqd3h6b2rpdHYVObeGWtjATC4cA43PHZbW9fdPQI72&#10;w7Obg9PrnzQFDcfmNld3znp6RvS19KQE+EVY6QRoiAWpnonTvoKIPNVzUaqXIjREEJF/QcDx8hHj&#10;IwK254+4CJ9xEz3nJXoqQPpCkOw5P8lT5qcEctwMfLRkcoJ8E/0DLQ2NsTGJnj6Btk4eUYnprT1D&#10;RdUNZi7uKsYWkpoGYmq68nqmsloGWqbWNq5e7v5Brl6+VnaO+sZmolIIO2e3qLjE6PiEopLCpua6&#10;rq6m/p5m2K8G6MFH/sG15n9A5IF+A+XbOqpg2v4bIg+zeFhgCK+BiTwQ9E9trZ9wPKyOnrrU9Chh&#10;HiYWWmIqsqfktC+ljeXEHKDKdxIjEUJ9QVprBJ2NLJOTEpeXFq2tLLm5BKmxKKWpOJmRCLmeEKWB&#10;CJmOAKWuEIupJJW+ALWZKKWJMLOlFIeJhJy5IpcoCzkxASN4tvFEnpXwERvRYy7ip4IUkI+8IOVL&#10;AdInwmSPEHTPDARodfmpDEQZNPioeUgJFPjoxdkpWCmfM5I/FeWmlxRhVFBgLa+Nbu7KqG5Nyq8O&#10;TS/zTyv1yygPSC30BgIzudXh5e1JNb2ZZV2p/av1o9vtPUt14zvdK9ip2aPh7uXmnuW2kd3+BdTM&#10;3uudrZuNjauNnde7W3fbm7dbW7e7e68Ptq629+8O9++OD+7PDu5QW5jjLczp6f3N2tlx5+REfX9f&#10;3+wUUOvIYO/MeN/8eG1fS/NIV9/8aPtE39TOQttYd01P4+Di2NjyZN/0YOdYT31P0+DcyMzGXP/M&#10;cOsAeFl0NA90Ng+0d0/0tQy2F9UVZZdm+YZ6qOvKK6tKKiqJigiwSAqzyolziQvQSQjTiwpQiQvR&#10;qSnyI8TZjXQQWiqiovz0ksLM4NmQEmUCkwrS3PJSPOKCrHzstCy0pDSkz0mfEbBSE4px0Unw0Ahx&#10;keqq8zlYy7k6KQYF6Xl7Knm6ysfHGIcFqkeHa4UEKAb6yvm5SwX4yAZ4yni6ins6idpacoPo4yEV&#10;EaicGKtXkGldnO/QVO1bW+JtpckjwfJUTZBKiZdMmZsUSI6FUJWbQoWLUpWbCiby8pyUSjw0Cty0&#10;snCZPB+VogANvlieXJKdWJKDRJ6fWoKdWJoH6gELIpTwUgBJcpEqizKA9cqCDEp8tIrctOp8jEo8&#10;dHI81EpCdPIClKpClLoi1C4K7OHagkk6wjnGkgXmUlVOik1emj1hJgNRZgMRpmPR1sMRFpNxDpOx&#10;juNxzkNRjoOx7u3hDl2xHq3xXkmuxrIsxLrCTOrc1PoCjCAaS3CB6wYXxTOEAHtsmF9dbUVxaUlO&#10;QWFWfnFm4SciD4P4lNyi1LzilPzi1F+JfFZxUX5FcUltRWl9eVltaWltUVltLkTka/LK6wsqG0tK&#10;avLrWsANZsjLCjJQPWMgf8RCTsBK+ojxJQE76WMQWYkfMxMSsBA+gQydiJ5xkL5kI35J//QJ48vn&#10;9M+f0jx/QvPiKQ3hSzpiIEJGopcsTx4LEL8UIoWub0IUj+U4KLxN1MzlRcAljpPoCRC4oAlRP5Xl&#10;ILRQZlcRIFQQfGWiwmKkxKQnQ2OqxGwkz6AlRm4oDdnXGEnRGEvSGIpDpfFWCEZrWSZzBIOZDJ2V&#10;IrOZLIMpgt5MBpKVPKuJNIOJNPg6wWogSW8sx2Isy6YpRqstAf0LraoInY22hIe5MvjDyfBSiXGS&#10;MRATqEtzOBgreNtpe9io+ThohXsb+ztoupjK+dqp+zvr+jrpuNuqeNipulgp2pnIOFsquForedqr&#10;gRkYzTuZKUBc3kLV1UrN1UrD3lzFy0nX0VrVzV4nxNdaUZpbkJveydqwta6stiyvICc5JyM+2N/F&#10;y83KwVbPyVHX2UHXzcHAw1Hfx8HA11bXWEHARI7LUIpJX4zaUo7FQpYRPBxLeVYLOTYg8DyYydFa&#10;KjJYKdE6qDNYyZG7qNN5atEHGrD56TIH6LL4abP46rCEmQnE2ktF20vGOEglucnDMcVDMcFFFsR4&#10;Z0ROgGamr1q6twpY463PCSZzA7XAEC6QB9/8gUCe4aMOloFNYD1QQYhuUZh+frAO5BEfqJnkJpfs&#10;JlcWaVgVa1ocpgcnZVFGxeH6JREG5VFGlZFGNZHG9SGGHVEWs9leC/mBg6k+bYl+36F2vrvBfE7k&#10;obaul5BL+/UFGoLymHOoHhx1dIs9g3E8vBVagEUCgZm315jL07179MlXN9iy9ARvK2NnE13k7ua7&#10;G+z15TnuConCHt+/xaEwB69v0VfnB9/e49DbayGuDoEuNmE+zoFeDkHejpE+bgmBPr115W9RRxcH&#10;68FutgbK0ttzo9+/v5oZ6jDTUYoKcLtB7r+5OPn5w31uQlSom7OjkW6Qg42frZmnhYGfrWlWpP8v&#10;73DnazMeVvqOxlo99WVhno4Weqo6ijL9LXU/vrlpLMjURkh4WBolhfpH+rjYGGqP9TS/xpx+/+62&#10;uaLIx9E63Mctwtfd0UTPxdzQ3kjHw9r07uz4PfScnN1iT7Cnu3dX57hfjeNhXf+qW/QxxOsvUZcX&#10;qAvsOQ4L9XqFOnCiTq5RZ29ucOCZvMee/vW72/7KpBR39dIQ7TK8ZQ2IVaEaFXin+M9xPDwJtuKx&#10;u1pVmFpFiAqIlaGqpYGKIKmNgG6hwFu+PAgsUwUq9gM3qFodpgOSqlBNeB7E0gCVQh8FsLLIV7Eo&#10;QDnXWy7TXTrDTQqGU2CmJEi1NFgtzUUixoov3lYQbAKT5aEaYB72nwEqDFAtD9OuwvvCg1gRrlMb&#10;Y1gSrAHm01ylw0y5QYR9bKqj9MGmhnh8E9ck85ZkC6DGBNO2VKv2NGsw05xg1hRv2hBrDFQbZVAR&#10;qp3lKVfgrwKZz2TaNqVaduFpO1BPruOD4Jk+fKPX9gybMaim0g8MW/GUqjnTYrjGq7PQuSnbqas4&#10;cKwuqTrVLy3QQVWIHcHFzEtHzkz2iouGkomcmJmChJbkJeEzgv7+9j/8/B3Uv/cSi728uLm5usSh&#10;/0HkcWc3eMHl7Xgs/g8u/6A7NOoWgwTC101DpdP49Z8Q/OcUHrzS8Al0EoEbxFvTnKJvTpG3UAS7&#10;wIAeEv4XL+hc+7WOHtz1g7n8BQ6ywYGP6r8ucGD/jwimz/8zfQbTIZD939R/SuQhKA/OQewZzOVv&#10;L9EY5PGb26v7u5vXN9dff/Hh3e3t66urr16/+etPP//h629A/MvPP//pxx//8ssf/vqnP/75T7/8&#10;8Zefv37/xXdffvXF67fff/z6+48fv3r37sevv35zff3NF+++/fL9x3evod9C0GfgLP4Uf304MDcH&#10;Q/hBwUNYn3PzBxD/oM+JPObs6Df6j/v+K/0/SORhPRD5TywecwQJuXeF3vucyL+B/WfwLP7N1R7Q&#10;a9wuXvsQZ/+MyH/O4l/fHgGBBFpwtX99uXt1sQO5xl9s4q53UJg1FGb17Ztj3OXW1cUW6mz57nLv&#10;yzfnb66PP7zBfHiDvb44AhdhqFXD9QnQ3c3p2ck6Dnf87t3F+ekmFrkLjhN7sv7l9eHRcl+Qo2op&#10;9nUAAP/0SURBVGqYs1IceJ/1QKR4IjJ8ZIHSvGSS3SWT3CSS3aQzvOWBsnwVM30U0r3kgDJ95bL9&#10;lPICVStijcpjDEtjIRVHGZZEG1XFmdUmWlbFmdck2VYnO+aEW0W46fk66Fbkx+WnRxXnxnc05BYm&#10;uqcH6NUn29SnWFbEmwNVxtvUJFhXx5o3JVk3g/lE69pUx4oEm8p4q9JIo5II47IoIPBmbVwebQZu&#10;vCnNEbytxzvL4U3nlJLdIas68Dkh0QXhb8RZl2jamWtXn2xcl2TUkGJUl2TQk2fVlgHVy3flWAwW&#10;Ow6VOA0WOQPBZjVAQ0WOIE5WekxXe01VeU5UeczU+czU+uGL2T2HS6C2HOBaOlHjO1nrN17tA9fI&#10;gxwm77ONQSCZbw6Zrg8Aw5WOSBjQzzWHLbRGLLSGzTWHgAWQ6gOma3xBnKr2Afc1W+szUuTUnWk5&#10;XOg4We4+XeW+1hoEkuXmoKWm4Nk6/6Xm0OWWsOWWiHGIxftPVPqOlXrMVPtNVfqMl3mOl3tMVLhD&#10;BwxFCM2PV3hOVnnDDvhw+TxUSo8/YOhXhELX3hzH9jTbuliTyjCD0iCdOAuhOGuhbA+5bC/ZinCt&#10;pmTz6jiTghCdvCDt3GCDWDc1G20hJ3PVED+HIB+HcH8n2LXGx1Tc20TYz1zMy0LUzVjEyUjISY/P&#10;Xk/YzVrdy9nYy8UsMdo/LyOmqiSju7lMVohFRYJDQ4JDSYBeS4zZQIrDVI5XT4LDQIrLXJHXTlXI&#10;Xk3YVoXfTlXAXlPISUfUUVsEfKm1Vud30hN3MZC01xZx1BUDuZUav42GoLO+uKcpwt1YEiwwV+Y0&#10;U2Q3kWeFDGcESBEcTxV4XuqA782yTDYqnHaa/LbqAuBozVR4gSw1hXVk2VWlWFQl2XQUBcy1ZWIC&#10;nNysdLQVxZQkef1dLevKslvrSgZ7mzpaqjvb6psaa1yc7fv7ezu7u5rb23qHB7sH+1t6u1oHetpH&#10;ejtG++q7WgZGhnPz8yQRMobmpkUVZat7uyMzcyOTs519Qx29wx094119Uy1dYx0Dsz3Dy9WtgzUt&#10;/flldcUVNU1t7curK5HREZraGt4BPtaOtp1D/Qs7W6PLywNzc9B/h7e1Vbc1NbZUNzeXP+B4vHEN&#10;5CMPcjCJL5CHiHzj/zci39hS+6CHSZjIAz0Q+cqa0t8l8vCOvb2tceGBajJi6rKiIlwMYhz0Qizk&#10;YmyUQkzE0H8bMxJxUrxgIoSIPAUBVPbESfFKlJGMh/opWKAgyqqjLurmZSyAoI8q9imfyM4eTkwd&#10;iUscik4cjsuayc6eysmazM6ezs6YSEsbSwNJ0mByRHtkynBqznRu9lRe/lxRznR+yXJpxXpl4UIR&#10;UPFSSdlyRdte585X+9tv9jYuN+OyowTBi02WT1dBwFABsiRVFKJWFGZQluDwcjAx1Ve0sFQ3NFNQ&#10;NhD3T3Eu7E3PH8pI70tMH0xO6IwNrPILqwmOa46KqA4OKvUNLvPxK3QPrQgAw7gGqLlrYnPcg498&#10;emdKSnt8antSelcSiGmdiZndaVldyeXD2XVTRVUTJTVTZfUTFV1Tta4eukrSLFoyrPqyHMaKXCZK&#10;3Cby3PaaojYKwhK0z4QoCXSl6GN99FA7XTfIEexJL/q0/xI58hozPdSeqSZOZ6DAoSXJrCnBpC/L&#10;9nmNPATlD87fHGFfn9zdzZ3u5nSWx9anh1THeZeHeZYHe1cE+lQG+FcGgsQbDCtDHQu97fLc7HKd&#10;HfNcnXI8XDN9I6vSJ08317CobdzF7gV6G32+jwJvjKgTFPYce3WCvF5Y2Z9bPJie25+cAQlE5Gfn&#10;/lEaDwRDeRBBPr94trSCWl3HruEr5bd3b3b2bkHcP7g7R76/ufqyqb7NWN9AiItdlIeZj4VClJ1G&#10;nJNGgoMavIAeiLwwGylCjCYv26t/MGtwIqd7PL1rOrV7Jq1zJqV9KqltMrF9IrFzIrFjPK5zIrZ9&#10;ElLzaHTTcEzDUETdQFhNX0h1b3B1byBQVU9AZbd/RZdPeac3EEigvMurss+3qt+vdjCoYSS0aSyy&#10;dTIGIvKzCR1TcX3TyeNzWYF+ioYqTMqCxArsr1TYiJTYSJTZyRXZKCAreVYKBDulLMcnIg+OWY6X&#10;UVGARYGXCcFJJ4X3keenptJGyI/2D65v7CxvHa0foJbXTje20bCPPOxas7iLWtpBTs7vL66fL6yd&#10;rO1hJhZ2x+d3FjZOl7bOgSYX94CmlvbB/NzaMVwvD7vTgDUghzeNzW0DgRwqlt86A7e5sotd3sEs&#10;70BQHi6QX9rDLu9DVfNr+Br59f2bzaPbjbPrTexNxWCfV0acV3aUX36MZ05YUGls4UDd+iVycndv&#10;eHWzfmC8qmO4rmeytGGovGmsqmmyrXe9a2Cre3C7f3S3s3+1oW0GqKpuvLZxqqltvqNntWdoo390&#10;e2BsZ3B8d3z2eGrhbGHtcm3nbvf4y429t9MLF/PLWPAKGRhcrqjs7utfnJzaGRpebW4Zm5janJze&#10;GhhaHJ/cWFo5np3fAzMgLiwdzi7s/0rkTycnV80MTYVZGCVY6aRZaMA3FtInj7LTspZWdwbGFzf2&#10;0KOzG+2D0x2jc51j871Ty0NzW1NrR6uHF52jixMrR3NbSJjIz22hZzdRCzvYqbWTjpGlpr6porqu&#10;ipaBqrahiZWDobmd4fnd3sn1wdnt/ulNOAEzIwsHY0tHIwt7Y0sgOQD7zm+cTy4dDk1vjczujIFj&#10;BicLxOLPZtfOYRy/uIVZ2sUNzuz1TmxNLJ/Ob2GBZleREwvH3cNrIJlaOh2bO5wDM/NHA+NbA+Ob&#10;g1Ob4E6HZjZgQdXxM9tA4PWwtns+NDRlbGiCEBaS4GQSpCURoHomw0QqSP5IiOKpFAMxD8kT9pcE&#10;vCTPmZ9AlgXsLx5zEz0H4nr5iJ/kuSDZcx7CR1Is5GxEkKGYnCDfcFd3f1efj3eAhqaehbVTa9dA&#10;QXmthbOniqE5D0LZyNXHLSrRNTLJPijSLz7NOSjcNSDExNbJwt7VwsHZzNqRW0DExNzGzd07PT29&#10;s6Otr7utrroEbu4K1NJS0dRUBhP52tpCEGEf+e5fiXxXV92/IPIPm35D5Ns7q2Hg/kDeYSIPz/wG&#10;xwM1N/6DyMMsHl7WO9icmh7FxUbNzkDGQEP4iuwRwlRBL9JOzNeA3VWN2lKa1FSM2FiEzk6O3VOD&#10;wkqKxEQUiMZCCojeTIrBXJrGSIzWWJRGT4BSj5/GXIxIl4fWWITbXFrWTIGJl4aMCCLybKTP2Yif&#10;sRM/eSDy3CTP+MmfC5A+EaN8KsfwwlCQTk+A2lCMUV+UiZOIQJ6XTl6AkYuGkJCAgI6IQEqYESFL&#10;X9cSNzlf2TtR0NiTVNsVX94WXdgQWt4SWd0RC1RYF1zUGFbYFJbXENYymdc0nlMznNk2Wzy00dg+&#10;W1bQlpBRF5Hbmjiy07V9t7KMnRne6Zs6Hlu5XNy6W9+4Xtm7395/vbN3t7t1tX1wf3T8FnV0hzx7&#10;c4H7+i36w+3BNWp6Z2VsdW7hYG3xYHN6Z2n3Grl3g5o72lw63gab1pEH/QsTU9vLS4dbU5tLvTPj&#10;g3Pj4LPRwOzYzObS3Nba7Obq9Pry+PLi6OLs3PZKz+RAVWttaX1Zam6SqYWuuiZCR0sOIckrKcgm&#10;K8KBEGZHiLFJCDFJCrNKi7LLiHHxslMLcNHJiHFICjNLibAAgU1SIhzSIlzSIjySQlCUEGQXYKcT&#10;5KQT4aaR5KUV56fS1xRwsJb199EODta1tRO3tRaOjzGOCtWODNUID1EPC1EJDlQEMShAwddbJsBP&#10;zsdLGsjNRdTRXsDGitvBjh8IbPJ2kTbX4kbwEMnzkCjwkirzkSPYX2kK0ipwkKhwUwEpclPLc1LK&#10;clIgINcaKkkOCqi5KwexKBuxJC+5NB+1MDshP8srMT5yYW4yCSEqET4KIR4SAW5SQV4SEX5Kfm4i&#10;YUEKAR5iGUFaSS5ycRZSWfAQOCgkeajFBKi42Z+JCZJI8r3SECJ2VmSLMRCL0+bPt4CIfKO3Zneo&#10;cX+kaW+48WCkxVC4+Vi07VSc00K6z2Six2Cse1OQdVOwfXWoQ6qHmRwHmbYggzInhRYfnTY/vZk0&#10;Ly/ZIw6yJwoi3NEhPjXVZaXlZVn5RRCRLyjLKICMa9IKimAiDykfgvJwmXxWcVFeeUlxTXlpfXl5&#10;XVlZTVFFTW5VXW5FTV55bX51Y3lpdWFjS2V5ZZ6sjAA95XNeZnJeeiJe6pfclC8F6Un5aUi5KQjF&#10;mGn5achYCJ8zv3pG9+Qx/dNnAjS0bETETK9e0T9/Tvv8OT3hKwail/SELxhePGN++pSPCGqDIUT1&#10;gofskTDdczMFEVUBVvqnBHRPCLjIXgrQEIoxEHGREZgps9nr8xko0dkbcptpMGnLkhsq0eggKFWE&#10;X2pLUhggaHSlKPUlKY0RtKYIOiMpamNpGnwbWHpLBSZTBD2QiQydiRStOYLJGDKxYTCVYYaIvAyT&#10;sSybjjg9kJ40s6kyX4CdlquJgoYEi7IokwQnmRQvlbuVuquFaqCLob+TvquViqOpvJuVUqCrLhAY&#10;utuouVgpulorOVsq2Jsi3GyUPexUHc3lHMxkwTIPGxVPW3UXCyV7I3lPG013K00XS3V7EyVXWw0X&#10;S1UrI/kgTwszfXlBThovJ/PyvNSi7MSc1OjwYHcHWz0XRwNHBx1nJ11XJ32IyDvq+zvomijxm8hx&#10;mCCY7dU4rRVYrBSZrRRZjGRo9SXoNIXIbJXYTKVprRQYrJTozRAUpghSPyPuAGOuQENOXx2WAF02&#10;IF9ttnBTgURHmXhHmVhH6SQ3efA1G3y7TnCRjXGQirKTAAq3Fg21FE7xUMz210j1VIKBe5afekGI&#10;fqavRm6gDtzQNd1bDd4ElsFJpq9ampcyGOK/ZGrlB2mVRhgUh+kVheqWRxlVRINv+OB7uxWI1XFm&#10;9fEWjXEWDaFGndGWM1meU+keA0kerQm+P10cfHuNfoeDWlDCRP7NJQryQ8f7Vj8Q+Vv08edEHmyF&#10;iTzYeoU6fn+NvT47eI06/uoKlR0V5GygGeHucHG09/r64v4Od3OPPUUfn18cX12jsKiDG9TRt7eX&#10;Nwc7aSEBYFmQq+3pzvLl6U57aaGvlVmct+vXOOQH9LG/o4Wphvza5MC3by9nhzttDdQjvJ3eY05+&#10;ens93tporalqo6vV31D79x++e31y0FlRaK4mV5Ic+fHi+M3ZTqSHna+9mau5XlpkYG5CRICr/fXJ&#10;3vbEkDwvW5C95ReYk7//8PEP728LEqO87cwwO6t/+upNZU5agLOth7VpVW76O+zZSGtDgJ2Vs6Hu&#10;QGPN17cX4NG9uUJe4v0xYAwHC2bx0C8WmNM7zAlM5C+wUHNaHJ7I36IP77Hn16gz8PRiz48/3GD+&#10;/sv73vKERBeVTA/5HHfpbDepXA8ZfJtWmSxXyTxPBJgB82AIBBI4B/O5nlJZbuIgFvgggAp9ZUv8&#10;lfBSLvJVLPZTwkeVskB1IJCAGdhKHi6fhy1r6iJ14cr30mA1EEFeH2vQlGDcnGgC8sZ4o9Zks850&#10;q7YU85YkU5CAYXuadUe6TWuKZUuyRVuqFUiaEs2AaqINwLA5ybwh3qQu1qg4SL0q8pPFDWxl05hg&#10;Cgvk9XHGFeE6IFZH6YOkKd60I9W6OcGsPsaoIlS7Lhoi++AWmpLNW9OgBn2tGTawd3x7hg1sKP/g&#10;Kd+T61gXb1wMHlSMQW2cUX2CSVe2fQdQgVNNulVlslVPRWhZopuzoQw/zXPwLZriMQETCTERAQEz&#10;NSU3MyMTLRUrAy05ycunTwjqait+/sP3WCz6AncJdH2Ng4g8JAjHf07kP3nOwK9/iMtDFvCwC/w9&#10;Ggl0h0aCEwQP5c8uLyHBLP41Bgbx0I8xMIvHv0ggL5qLq3PM9Tn65hx5AyVgEt4KC7/LPwRmwL2D&#10;NQ9G9v+vI/Kfnzj/A12gwS38ByJ/iTmCcTy4qlyBa9QluByd4tE8EvoHggv0v//b37589/b96/u7&#10;y8sv37z5+//9tz999/3/+fGnd1fXX7x+/ddffvnpu29//PabP//pl3dvX//49bfv717/8v2PP33z&#10;3XdffvnHH374+Pbth/v7rz+8/fbL9+jTo5P9HXDL8HUP6kiB96gBTyx8MGD4/ydEHui38P139U8g&#10;/kGfE/lPOB7zyUQehvKwa80n55n/BZG/wUHV8ZBrPHYLhVnDXe9gLtavb3dhIn9/s399uY06Xn59&#10;dQDu990tBOKP9pbBgYFDAjkWvYtB7dzdQP9fgkTugJfB2fEW+ngbebD6Frt3sj7ia6sc66uTEqAd&#10;7YqI85BP8VfJCNTIDNbKDdPNCtFOD1BPD9SKdZWP91SKcZELd5QGMcZNPtJRBuTRrgph9rLB9ohA&#10;W2kvMzEgfwtJWD7mkgHWcm6mMlAnGyf90vz44oLEwtzE2rK0SC9jSxU2Z20OF20WV10OBy02WzV2&#10;CwXwRYfCUpbSVIpUV4RQU4xUke+5Ku8LJe7HavzPtYQJNQRfgkSZ54k8B4EwNQGClQBskmMnkGQk&#10;kGYmUOAkUOV5LMtEoM1P0JBsOVDs3lPgOFzuPljq3FNg119o25tv3VdgM1BkN1jsCDm2F7uMlrkP&#10;FzuNlbmOlDjD/V3Hy90mKtzBcKzCbaLKY6zcAw+1YSjvMVIKVZ3DTjWwJmp84QJ5mLYvtITCw8la&#10;P3DvXXn2s02h8y3h8y2hc80h880hYMFiU/CDcc1kpcdQkeNwoWO2p5SXBmVDnN5EuctQoR2YWWsJ&#10;ma32XWoK3u6Knan1X22Lmqr2X26JWGmNXGwIBpqu8p2r8wearfWZqfGeqvKEiHw11DMWLpyHoTxe&#10;XqNlkPV8b54DeHsCbzTVUeCtRCvPWzXLXTHSmDfRRjjFUSLORiDTQ6YKvPFF6OQFqmf7qaV4qYY7&#10;KJgoczmYKsNEPiLAGe7s6msm4arH62Eo4GzI56jH72go6KzP76Av4uOo6+lo4u1skZYQUpqXUleR&#10;09VULiXIJCvIqC7JpiLEqCXGrC/NYarAp4/gMVUWsFQRstUQsVIVtlQRsFDmB7LWFLFQE7TVFnPU&#10;l3LQk3bUl7HXhRJXI0V7PYSHubK7haI2gk1LmgUIwUsixUWoLk6ri2C2UuNzM5LyNke4G0EONrYa&#10;fEBOeiI2GgKWGvzOxtKmagJ2RghfJz1PB/2kaO+inIT66oLayoLOlrqO1rqx4b7pieGB/q7FhZnh&#10;kf7h4cHxyYmU1PTauobG1o665ra27r7attaq5qaa9ubajqa2we6B6dHx2cmugZ6e0YGt4731o53V&#10;g535zY2R2Zm6to7Wrr7O3rGe4dn23umW7umOwaWGzqmmrvGSmvaKmtbOvqG19U0vH28tHW0XD3d1&#10;Xe2OocHFnb3J9a2B+aXuqdnmodHO4aH6puqmJrg0vgz2kX8g8hBewBP5xl+JfH3LJ9T+uR5A/Od6&#10;2NrS3tDa0Qg71dTUV1TinWpgEP+7RD4yyEdTTlJZSlCIg06Ci1GUHfIaEWIiFmAg5Kd/xU39gp3s&#10;GeOrR5SPPhF5EQZSTopHoqxk8uJs+loSTm763FLUUcU+FZM5OSMJ6WMJScMxSSPx2bM5eOyekz2d&#10;nT2dmTaWlj+fnzaaHt0VAyaLFouzJnOLl8rSx7LSRjPBTPpYRu4MxOjzJgp6T4de//0D7o93mK9x&#10;WWUZktJ8ehrShqpiunI8Rgq84HuTmgSrohibh52RhZGKhaW6vrm8op5wULpbfndq3mB65kBy+mBy&#10;wWRuzmhm6XRR2Uxx9VzZDG78/JeDvW/W97/dGj7rKxnPT+9KyulPLxrNLRzJyR3IAAJDEPMGM0HM&#10;H8oqGM7O60svHcysGsurGIOgfPVISX1/kZmlnLQwjZYMqx6CHcLxStzGclyO2uL2ymKiVI8FyAkM&#10;EExJgcaYve7r82HsSS/mbOASOfIGO9PfkqYsQq0vzw4TecjOVJbtE5GHjWuOUO8OMfeHV7cL5/tF&#10;/bUJTVmhNfFBdbGB9dHBDZGhTZHhjZEhjVEhDTEhTXH+9ZHe1cGeFX4epT7uhb6euYGhZcnD+8vr&#10;l8jdq8sDHHYfA71JnqDRx0jMGeryFH21sXM+v3o8tbA3M38wu3A4M7s/OwcVxcMI/rdaOF1YOl9a&#10;QS2votc2LuAaeZjIn569xV28b23qNDEwFORkeyDyYhzU4uxUEhzUUly0IIF8YNjJZUSpM1JdevrS&#10;B8azO0ZSmkfiGgaj64eimsfimkZjm4ZjGoeimwYjmgbD8Ebw4bX9oVDtfH9o3UBY/WB4w1AEmGwa&#10;ifjVKT60aSSseRTMhNUPBdUOBDSOhTaNhzWNhQM1jkNqmohomYjsnU8eXsiYXyuKjtLSUabVFCdX&#10;4SZSZiVUZCVW4aBQ4cS7E7BSyLBRINipYNcaGS46BX5mIDluBhkOWgkWSlFGKgEaai0EYqCrZ2Nz&#10;d2X7eHXvfGX9bG0TubR6sgR1dj2f3Tydw/diXVg7m189XVyHKPzCxun8+sni5hlM5OfWjld2UHAC&#10;JuHSeDAEOczl4Zmpz/zlwS0v7SCXdzBL2+gHIg8iTOTX9qF6echK/uB28+h2/fTq8ObdwNpKZEm2&#10;T06sW3qYZ1ZoSmtB8/xAWVdnUWNbZUdvbc9gRWt3dcdgU/dUTct4Y8dS3+jR0Pj58ARychY9OLrX&#10;3DHX1D7b0DLb2LrQ1Dbf3L7Q1AGpEUy2zTR3zte1TDV3LrZ0LXX2bw5NHI1Ony6vXw2PrIELXV1t&#10;78jw8vLS0cT4akN97/jYyurKUWNDX3VVx9jo8trqMRguzO9OTqzN/UrkF9ZOZmY2rEwthVkYZTiZ&#10;hGlIJNnoSR4TJETHL63ujM6sbR1gZ1cP2genB+fWO8fmG3rHJlYOwFM9s3EyOLs5vnw4BTnIn0yv&#10;n06tnc1toZf3caOL+4Oz21VtQ0FxWZ2ji1NrR+PL+2NLUBtYuAfs5OrxyMLe6OLhyMLBwMzO8Dy0&#10;HswAwYgfLACT48tg2QGIn4j8KhJofh29uImd2UDCC5b2Lhd2oOHCJnpxCzM6tw8WTy2fgGRi/nBw&#10;Yqujf3F4amd8YX9kdgfW4NQmjPuHZ7YnFnYX149HxueMDU0UxMVEORgE6Ej4KZ+KUr9AMBILkD3m&#10;IyEQoSHiJn7M8hSqkWd/8Zj1GQE30XM+0le8RE8hIk/yjOslgQgdMS81ISvJc3FOtpGu7oKsPC0N&#10;XQ113fikzLLqxuCoJEUdI04JubjCivLuoeKe4ZL+iezm3oj8cl0Hd3M335DEdGe/EN+waFsXH2cP&#10;P3UtQw1NPUdH56SExIHujr7O1vaW6gciD7vW1NcXA9XWFsJgvQvvI9/9XyDy8FZ4LyB4vr2zGsbu&#10;D/Adhuxw/qAGfPdXoJam0n+ukYeJfG5+EjszBTMNERsT+eOXBPzqwsZxzohQU6koCx4fLUprSSIT&#10;IToHWVZ3FRIzEUJDASBqc3EaCwkGC0kmK2k6EzFIBkJM5hJMtjLUZqJMFpI8FjIqDppcoiwUJI+Y&#10;yZ6Dt0N20qccZM84SJ5yET8VIH8FIg/JEwHSJ+JUz2Tpn+vz0xgI0piKM+sI0HETEqjwM6qKsEmw&#10;01I8IWAkfqQkzSEoQJhb4t0/lts1mtUxktY9kdU7ndU1kd49nt45mto1ljY0lwdewjM71f2Lha2T&#10;GX1LhT1LxX0rpYPrlT1LJTXD6SXdiaV9aW3z5XPnA6O7ne2LNYPbHXPI0dXLufWrha3rlXXMwvQ+&#10;1ET58G7v6P7o4Obo9M352Vv0Lu7w4Obk6O7s8PZ0F7e/htzauTw4vMce3F+O76zO7G+uIk/2by6n&#10;drcXjg8Pr682kOfT29trJyerx8frp6e7GMzJzc0eGg1ZaSKRiwe7y/vbI4tTXaO9NW21iZlxRqZa&#10;egbKhvrKKnLCMiKc4E2Bh4mCi5GKmYqUgx6KfKwMghzMkgKcvCzUYnzMkoJsUoIc4nysojxA7KLc&#10;XKK8XCK8rGICLOL8LJKCLGK8NNLCDHLiDEa6gg7WMm7OCsHBut4+Kh5usplptrkZdlnpVokJRslJ&#10;kJISDcNCVX19EMFBSkAgjwhXj43Vjo/XTUoyiInRSkzUjwzTNNHmFuV6IcEFdXaV5yOT4nilKcog&#10;x0WqyEsFJM9Lg+CiFGcjEWJ+JcxMLMJOJspFIcxNJsRFLsBFIsBNzsNOyM76ioPjFSs7IScvCSsX&#10;MQcfCSsvKQPnC2ZeEhrO53SChJS8T7glqHiEKDg5iLk4ScBKLiEqFhFyaoGXrJJk7KKEUjLkRhqs&#10;XsZCgXr8BbZyNc6q9Z7qbQF6HUEG7YH6/eFmAxHmI5HWw+HWkwmu/eF27cG2DQGWbeHOTTHuKe6m&#10;yrzUWgL0ypwUmry0OgIMlrICvKSPmV4RKIvzRQR6V1eVVVRVZuUX5RSWZhaUpRcWA/1nRD6zuCi3&#10;AiLyZQ0V5XVl5bXFldW5NfV5nxP5huaqqqoCbXUELekTPiYyNorn4BTgInvJR0UsSEsmzEDJ9PIR&#10;C+ETDtKXDE8JWF8956ci5yB+xfziKcPzx3RPCRhePmIjfcFFSchBRQg+QbIRvuAmJuQmf8VH9ZKP&#10;9rkIM6GRkogOQoCF+Ckz0VPwWZOT8pmqGJs0L7G5FreFDruNIau1IaOJFpWeComBMjmQrgKprhyZ&#10;njw5iIbyVGYq9GYqjAZy1PoylEZydCYKDLABvYksvbEMg74YtaEErYE4jaEEvYk0k6ksmwmCFUQ9&#10;SUZNERpDWTYvCyXwhURBgE6Sg0yCk0xOgNZKF+Fupelmrellrw3k6ajlZq3qYavu7aBlbSDtaKnk&#10;aqvmbK0C5GilYGuGsLeQszaRdrZUcDSXczZXBN9JHEzk7I1lbXSlwe3YGSoCuVlqOJmrulupO5kr&#10;u1ppOFioejkaiAswBHnZ1pRllBcmx4a7uzgaODvoOjlpubhoubnoejjp+Dhq+ztoQvVHiuw2quwO&#10;GtCXagsFWnN5OiMZKitlViBzBL25NK2tMrOTBpu9KqO5HLmXHoefIZevLru7KoOPJkuALoefFnuY&#10;iUCSEyLJRS7JTT7VUwko0VUuxUMx2V0h1lEaRKA4J5ksP3UYsoNNaV7KePKule6tlumrkROgDbZm&#10;+2tAtV2BWmANSIrDDUoiDIvC9ApDdfOCwKRqQbB2WaRheZRRVaxpfZIVSPKDwTJ9IKhkPsq4Ltq0&#10;IdSoP852Kdd3Kt2jN961LcH7j9cnX+OQby+xdzgs7CMP18jDRB4S5Fpzdoc5gSIWb6Bxgf6cyN9g&#10;TrHHe1/dXb7Dnn2BOSmIDfOxNLLVUT1cW3p/f4O7RGNxyIsbLBSx5+/vcXdnx19fYr9Cn8d6uHqb&#10;GW9NjPz0/ubLK+TR7FSgpXlmSOCbkz3UxmJ8gKephvzqRP+399iV8T4LTaVgF9uvLlB/eHNbkZro&#10;Z22eHRn+w+vbLy7Qf3h/vzrSa6QolRbq/cMdGr05nxLs6WquV5oe9+39xde3mK/vcV9foytT4/Ql&#10;BWNc7ee7WzpKcqc7GuP93OwM1IuTov79xy/LMxJ9bM2ivF3++s377+4uPqCP433cHHTV++vKf3iN&#10;uz7fwyH3ri9OIH8MzBEWewRjOOi3CuwZeMagnzEgH5JzmMg/uNbcoA7u8UT+5gJ9gTz5+s3V3//w&#10;rr0wKs1Ts8AfatlaHqRa5KsAW9CAHKgyRL0mXKs2QhtWfZRuXaROVahGfbR2baQmiM3x+i0JBiAH&#10;k40x+m2Jps1xRi3xxo0xBp0pVo0xRoU+Si3xpu1JZh3J5kBgwYNaE0w60izbUy1ABGpLMW+MN6qL&#10;0a+N1mtJMu3OtIFtlCEQn2rRmW7VEAeVujcnmcNgHU7q44xh4A4zejDZkW4DG8dXhOvURBuAHF4D&#10;18jDgneEjeabE8wa40wKfJWjLfhzPOVLAtWL8a44pWFajUlmkDNDikV7hg2M41vTrGDBXL4u3rgo&#10;WL05xQIqisxz6syy685x6Mh2bM/37CwNGm5IyI1xYCcloHhEwE9HxklNwU5NTfmKkJWenoWBnuTV&#10;czpaShpacqBHBARpqYk//+H7m7vrq5vryyscDndxcYn6XSJ/eXV6cX0EdHl1hPvUwfXXzgoYcHac&#10;gZfBLRYq04Z+s7mEBON7EPEkHXaYgdxvPglvBA9OIiC4+B06oX6d+VX43f9ha/Mf9IDa/4t6QOr/&#10;S30O2f8rgs+U/71+JfKfV8pDRB6O4NwEusJA/14A/grwM/z9d998fP/up+++vbu8xKFQf/7+h1++&#10;/uZP3373h6+/+bc///n//OEP3/x/uPsL6DaydGEbVRI7jilmZmZmZmbGOIkdM8TMEDMzk8zMKDMz&#10;2wLL7DicTneneaa7p3N3WWlPBr455/vPWeu/92Y9a+etXbtKZUmuKj1+9e43r3/+/ru//PLTq5dX&#10;7168evP8xVev3vzw9bcfXr9+ewV6Xpyg0Zcn2B+//XCGRR8e7ILz3t7m6pdVa85PULifEbxnDv/M&#10;lP93Oh7wDzoe8B+MPNSJ3EKh/g3/uE+IL108ji/NO3Jv/d+zu4LjSxGPc/H/WrIGi1o/Rn7W8ddp&#10;8p9ndr2pI4+T8n8a+dWL49XzP6vG/xM3Xv5Gyh8frmAPl49OVk4v17HHS2/fo96+OXj5Yuebr7Bf&#10;vz+8vK6Bc7i/jNlb2t+Y21ya2ltf3Fqb3dua39mY3dtZAL+M4A2wtT63u7W8s7mE3d883l97c7a/&#10;tzioJkarLkahK0WpLkqkKUWpJkkpy0ckzokvw0soyU0gwnpLhA1PgoNAnJNAmPm2EMttaW6wloCf&#10;HsZDBxNiucPHABNmuSvBSSzGTizOQSLHRy7LS6YgQC7Lf19BkEpWiMbMUNbJUf9ZYhC40cvOTqwq&#10;SfN+oCfHfVeVD1+dH09TlFhNiEhHnEpLlExPlMxMmtZcntZSiclOm9dEmdVRhx/cWtioskH3EopM&#10;ILDX4LRSZjFXYDSTZwA3UZZKzE7aPC56/KBTW4jEWZ0p1E6sO9+9PRuqKtOe49ycYduZ59xb8Jme&#10;/OsE+es0eag0zXWCfE+uc3eO00DhI0S5x0SV91iF51Cp23DZ55owiAqf0XIoOR2AE+7jtQGTdYEA&#10;nGS/qUgDAtA53RAMFgdKPYYrvKcbwwATdYGj1X5gESp6c11Bvi//UX8BpP7b0m3781wSHogY88Oe&#10;OQu3JJq1p1h2pNoMFjzqz4PGdGQ4tabat6U5dWa6dGQ8ABeI5mTb3txH4LrTmeHYnmbfmmLdmGRR&#10;/8wMHm9Sl2DakGgJTYobDxbNauJMa6/bymij0nD9wmBtcN0pDNTJ89VKc1OJsREPMuJ9IEfuo8MU&#10;aSUQYcOf7qFQHm5QHKqf81Qn3UczBvpzi4KxEge4OXzq7eTtZhfo5eRmrfHQSNLTXMLVSMDbUvyR&#10;qaCNJqe1NpeTHu8jM4mAx+aeDyy8H9smxwQWZSfWlGU1VRfIirAqirCYqgkbKwnoynBoSbLqyXKq&#10;SzDryHIYKvGaawiDVVbaYrY6Ejba4g+M5Z0MZU1VhMxUhfVkeQHgI6oIEykfDSEn5R1WytssNLfv&#10;34XZGimkx/pkJfimxXg+tFKx05ey1RO30hI2Vxew1BSw0xO11xW10Ra0VOWy1eQDN7NWWoI2BhL9&#10;LYVby4NzE52IobaBgbbunra+gW7E+OjA0GDPwGB3/0Bze0dbV3dtQ2N7d19DS3tVbWNzW3dDa2dz&#10;R09LZ29rV+8AAjE4OdYzOjA6OzG/ubi0s7KG3Pz29x++++Ono9dnY8tT8zurA1NjhVWVFfWNtc2d&#10;Ld2jzZ1jNU1D8Nbx2paxutbRivqe6rrO9p6h6ZkFG1t7bR09EwtLfRPzoelZxMJK7+R868hUK2Km&#10;ZXS6pq2jorqkuho3oetnKY+rWvPZLfxXRv5Gwf8TNwPgDVUAnHkv/bN2/I2Ux/V8aeT93B/qKcuq&#10;SAkKsNFIcjOJc9KIsVGKsNwXYCDipSXgorrLQX6Xieg25S0Y9W0YB/k9fmpCfjoCISYSWRFmC2MF&#10;W0ctbinqiALvwpH01P6YpIGY+L7I+P6YtLH09NGs9OHMdER62mhK2mhaynBKTGdsZFtU0kBqBiI7&#10;d6qgar02eTAtpDE8rDkc9KcMpYJVCR3JXciB80+vtt8h1852AmODBYTY1RVFTTUl9eR5TJT4tKXY&#10;NCTZlMTY3BxMLI1VzS3UjKyU1E0kQjLds9sSMnsSoZI1fYnxHbH5Yzn1K7U1C5W1cxWD6J6xk4G6&#10;hQr4fHnlVFHpWF7ZeD4IqqaLASAonygAPaC/aCQ7fzADkN75LLYmJL4qOAkenlgXk96SmN2cUtiQ&#10;YmgiKS/OgMuRN5BjM1bktFIVeKAnaaMgJEp1W5gaZq7MkRRkhVlvPdnvwe51HB50H+73XKJH2msT&#10;lIWpDBU5rqeEZf5s5Fe2L1ehmV1fbu282j54vYm8XMecTuxu5LRXRlUn+5aE+5aHe5eH+JaH+FeF&#10;BFaFgtavKsy/Oty3OsyrItCj1NezxN+r8KlfQWhQUUL32tTC4cHmCXbz+HADAy6b6C00amsftYM8&#10;3N4/Xt3ETM/tjk1uAUYR6yOjG1BN+et6NTdSfnxiF8cYaCf3ABNT+zNz6M9Gfu1kbf1sZ/sMjbxs&#10;gLdYGJkIcbGL87IIslCLstOIsFGKsUI6XoabUZSVQpjxviQnpQgvSWyUfVtHUt9oTnP/s7r+aPhA&#10;dNNYQuNIHC5Nvn4guu7z9K1hANzMrjdzusL7w+H9oYD6wfDavpDrQvN+FZ0BuPI1ld1+ZV0+5d2+&#10;1wnyQbVDIfWj4Y1jkS3j0W3jMR2I2NHp9IhwXW0lagNZeg0+ckUmApyRV+OiUeGgUmCjlGWllGGj&#10;lGanEWemkOKgkeGik2SnlmCBemQ4aKU5GHko7yuLisIrqmamFxZWdhfX0XMrUAX58dlr8760h1jc&#10;HZnfHl/cnV4+gFzz/A7OtgNAjLPtE9fV4XGAYbi8eNwAXOdNNj0IJhehSvSgnVo5wM07Or0CJcVD&#10;CfLLmD+NPHZ+42Rx42xx8xwy8ttHS+jTvsWl8Pxsn9RYj6TQ0OJk8BbKbKooaWotqG0pqG2qbO2u&#10;aOkqrm+vbOqraRmta5vpGtzpGtjvHtgdGkN3DazXNo3XNI5dW/gpeCNk3utaputbZxrapgGN7TPw&#10;5omWrsWGttnqhsmGtvnO/o3JOUxX50R/71RlaXN3O2Jxdmd2cr2xpn24GzHcOdRS1dhQBm+tbupp&#10;7JwZnt6c31qcXJkcX5mc3pic2Z6Y3hpBLNqY2woyM8lwMgnQkMhyMZPj3/H19BqfWhybXZ9bORic&#10;WM6vbIJ3DXePL1S19Tf2TvRNrg7PbfVPfXbouPozI/P748vosSVUY+9UU99kXfdISkFNQ89429As&#10;bibYa8++Clqcsu+f2uqb3MSJddAzML0JWpyRB3Hn6AoufR6aLfY6O35sDgnAGfluxHr78FLP2MbQ&#10;7C4APO7MKhYMm1xCt/XPD05CheY7+he6h5b7EetQ3fzZHdykr/3ja13DUMo8zsgPjK+MTq31D00Y&#10;GRirykoLszEIMZDxU+JLMpFK0hOKUhOIUN3lJ8cToCAQoiRmxYdK1jDchnES4glT3RekIBK4j89P&#10;fIeTAMZDhifOTMVw75YoO0tLdc0TF1cVJXVNDQMb+4euHk/NbF0UtU38opNLWvuzGjqyW/vSmntz&#10;u0aS4W3PKusDkjLtfYO8IuKDE9LtHnlbO7lZ2bsoKWtYW9umJj6rrShtqa/6JyOPS5MHlJVl4az6&#10;/5aRB9c/nHz/VyOPy46vrM6tqs6tqy2A1+SDuKImtwqeX1NfiAMOVb8pEORlIrsHY6QnISCFccnz&#10;aDwxFnBS5XPVZH+gzGQvR2slSWUlQW8vS2MjRW0tSW0hTm8jTWcpSW8hwWghSWMsQmcqBgJGCwlK&#10;I0FaM1FWa2kWQxElBw1WEUYKsttM9/FZSG6zktxmv48HlZInvM1HAs2yy3sfT4gcX5z6rjTNHW0e&#10;Cj1+amMRBh1+WiEKyMhLc1Dx0xNT34ExEsLkRZj4efCCI0wzizxTC90S813i851Six/lVLkX1fsC&#10;ylsCK1qDsms8suGepW0huXW+5V3h1YOxlf2xFX0x9Yjk5onMpsns9rmC9oXicWTz0HZ933rN6G5L&#10;7zq8fb6yc7G6a766ewHeOlk1sNIystHVPFbTPdeyerKwdrq4dbE+sz/Zt9C9hJ3dfbGxgJneutjc&#10;fYnee4ldPdvfusKsnoKLLmrp6GAes7t1cbJxdjSzv71+hN06Pdk9O9s6Ptk8Otq/PNs5OwbtxhFq&#10;F5JDyOW9tcbuppTMJBNzPW1tRREhNnYGMkEOembKexx091mpKVloqNjpaXlZmfnYWLiZGbmZGQQ4&#10;mXlYaQW5mMQFuGRE+eXFRRQkxOTFxGVEhOQkhaXEuBUk+XXVpQ21pIx1pNTA66jEZWUmaajH++SJ&#10;emioqbenenSk2bM464R4y8Rky2cplvFJ5klp1gnJFjEJJmAxNtksPtUiMcM6LdcuNcc2I9cuOcMy&#10;O9cpLdXO3lKUj/WWvCAZzsjL8ZDK8ZAp8FEoC1IrC9KqCNEp8FOLspFwM+BzMd3j5yIT4qdR1xTR&#10;NpAUlWVl5b3PwkPKLkjBJkzJJcvIq8LOqcYhYCjEZyjIpM7KpMVOrc58X52RSIWa04yfx4iXUZmJ&#10;SoaaROw+vTrLfVV6Sj0WagMWCnVKKWs+TSsBMyMeL0uRWAuJXHv5Uhe1Wk+dBm/9ei+9tqem7YFm&#10;3SE2bQEWvWGOzX5Wtd5WVT7WtYFOpU+dn7lZqAvQqfPSqHFTafDSaPDQWcgJClDdpcOHqUkKBHo/&#10;LinOLykrTc3MycgtTM4qSM7Og6R8JmTkocld06HCNYBnWTmgPzk378bIF1UWFlTkFpZnllVlF5VB&#10;Ur6iuqCwJBMy8mXZBnpK9wlgXLSknBSEfNSk/DT32cnucVIQcVMQs5MSsBLjc5Le4yYjYiPCZyHC&#10;4yQDnYRQyvxdGD0BDKfsmQihQvOg/zqb/jb4VWInv8VLe1dThkdHTpCGAMZCdpeBGMZOia8swSLJ&#10;TxYVYjUxkt/flVhf419Z6lWY5RIXbhzorfLESdxMj0FfncJIi9JEi9JA7b6+CpmxBpWJOrWxCrWR&#10;Mo2xIrWBHJmJEo2JIoOeNJWRLJ2JLK2FPKO5HIOVIrOpNMN1TUw2fUkWey1xD2t1E2V+QQYCPnp8&#10;JVEmK10pd0ddXBX4h9bq9iYKTxy0PJx0HM0UnC2UHlqr2prKOVoqgdbGRBa0dmbyYBHEFgaS9iZy&#10;Dqby5jpiDiZyrrbqDsYKTqZKdoYKT+x0bfTlHE0UH1trPDBXsdKXfmCp7mSm9sBay0BdwtZMLTHa&#10;x8vN3NPV7PFDwwcPdB4+0H3srOvqCM0W6+OsaaHOa6HMZq7AYCpLbaVE56jJCloQW6uw2KqwWsnS&#10;O6myWysyWMrTPdBiN5Mhd1KjD7YWDTDmfaLF6KPH9tSY21efM8hMIN5FPuGxEq5YTaK7atQDWVwc&#10;7igFFrMC9J49UUnyUIt5KJ/sqQ5I8YIK1ADSfbVBDMaANsMPqleT4qV+rea1r+28Fo5UbzBGJc1b&#10;A5cjn+mnnXdt4aGSNSH6BaHGoL8wyLA40LDMV78j0m46w2s44VFrxIPGKPe/nO58hd2/wmIujo7O&#10;jrDnR5g/bSBUsRoHJOIP93GlOXBGHgDGQBmjKEg7Xh4eHO9uPkftfP/itDwt3t3SyNPWLO9Z3LuL&#10;M2irY/TJMfryDINFbr86Pfzm4vgt5uB4eSHOyz3QyX6wrvrr88O3h3ubowPRri4xHm6vDrae76yF&#10;u7uYqsvND3d9uMAgOhtczPRj/T1eHux8c3KYExVmoaqYHRXx49Xlu0PkG/R+H7zcxUQnJybk/dHu&#10;5e5yqJuTi7ne+tTwxcHG61Pkc8ze+f56fkyoq5GWk7ayp5VxuKtTmKtzcqAPeJSWktw/vn5dnZXs&#10;aKQd7fXkq2Pk0dr8G8xuRthTFyPtjoqC14d7V9jdM8x1ruhnI//ZEh6jIQv//Bh1dYIz8lCZaSxq&#10;/xAJecMT1NYxcvMEtXN8sHtxfAieuq9fHP/+4aw6NSDD1yTbRwOn2jPcZLM9FMqCtKvC9MuDdUoD&#10;tUA/TsSDnpoIw8oQ3XwflSx3ebBYG2kExlyLeFMQg2FVYQY1EUbwKJPKUP2meMscT6WnhuwVIXpg&#10;EfRXhxuCGAACsAjtNtygKhLKi4fHmoK2MsIAlxoPyfdIo/p4C6h2fKAWrgcsVkWYQEnxUddGPtoc&#10;UvMRkG0vDzcqCzOEx1mCtWARVyC+NtYCGhxjDtWl+ac21qoszBhsXhdvBfYAj7EA5PlqlIUYQIQZ&#10;5vlr4lR7c7pTWZRJPVQNGQBVk/+S1nSnFHeF6ljzpjTH+mQHeKID/JljS7ZXVapHnJ+loiAVKxmM&#10;iRTGS0fOQHyPj4mJnYaBkZqWgYaWmpyC6B4hESHBPUI8IuK7d/Bg4eGhP/zw3cXF2dHRIQaDwmIx&#10;pyeHN0Yep+OPjw+wfzfyG19K+WsvD12KAZCOP9w5vgaLhdqT65x6SA1joVIz2COoxYHzxeA36ByD&#10;wqXbgxYsfl71p5fHmfR/EvHQQ3929H+37f8dvrTq/xNwnv2/z5/2/H/KjZE/QuH4s/9wF1fBHxLi&#10;qJ3LIyT0ZQUUNJcycnfr1fPLjx/egTPbu1dXP3zz1S/ffv2Xb77+/u2bH969/frVi7/88PHXn38A&#10;Y969ff31u7fnWOzPHz9+/+HD+5cvf/j668vjY3BW/Pb9G1wRebDDg+0N1P7WN+9eg4MBj4VBbuFE&#10;PAjAqwZ5dvQeWPWPRn4DgD5Yh+T7vzPyuHlcAWDP6L0tXHs9+LNw/39g5NF7/2Dk9/cBqwDkHuCz&#10;kd/fWf7SyON0PODwYOtLHY+Ljw7WsPurR8jVU8zGOXbruoj8dR3547WXZ5uAaykPpck/P17F5ctf&#10;HENe/jPXWfOAs2Modx5n5J+fb4P27HTj+GgVc7h8dLq6j5lb3Rh58WrvzTvUm9cHr6720Qfz59iN&#10;Y9QKeOj9jbmd1XnU9ipyc21vcxkcMxazAX4RtjcWkXvgp95eWZw5w6KOkdvIjflLzMbZwZyeEo+B&#10;EoeZBrepFp+RuqCVkaydmaKTlaqbk/4TZwOAr5t5kLdtsK/9Uy/bIB+7cH/nYG/7UF/HpCivlBif&#10;+Aj3pBjv9GcBybF+aQlPc9NCc1JDCjLCSvNiygvi8rIjiwoTEpPDYhKCYuICM1JjW+GFT13NpDjv&#10;aYuRa4ndVxch1ZWiMZJjNpZnMZZjNpJl0JOkMZRjMFXj1JSi1ZOl15GhNpKnN1ZgMJClBS1AQ5Qc&#10;oMRPJMuFL8l2S5gBJkALE2GEybHDXHU5/M1565LsO3Jdugsed2Y7D5a49hU+wNVn78l17M2DzPtw&#10;iRuubjsuI74r06Er27E3B6pg05f7oC/fpSPTHsT9BQ/78h/15j1sz3BoTLRuSLKuS7aGJ1lBZ900&#10;u4ZUWxCDnsZ0+6Z0+7oUm4YUqAUxtJhs3ZbtDHoa0hzASLAJAATNqbZNKTadWU4tIE6xakyyaEm2&#10;Ag86kP+wL9upK92mO8O2PcW6I9WmNQVy7k3J1t05DxqeWfXmPioPNwg048z0VgSbNyRY4HQ8AOyn&#10;JdW6KdkSBG3ptg2J5q1pdoC2dPu2DAdw8C1pduD46+ItKiKMS0PBpcSoMEA39aF8hIWgmyp1iCl3&#10;0gOJDA+FmhjTphTb8kjjwlD9ghADcHMV+UjVUoPnsYNuUMBDz2sj726r4W4h72+v4G8rHfpI5Ym5&#10;iL4MNbiPtdHk8LRV9HM29nxgEej1ID0xrCgvGV6eW1+RKyPEpiLBoSHNpSDMpCbJpi3Hq63ApyHL&#10;bakjbaYpYa4jpaMiqKnALy/GKsBOJsh6n5uOgIfmLgcFHg0+jJkExkZ2m+I655r1/i0W6jtMtHeo&#10;KWD+fo5ZmRHgrdVSn2thKGeoJmSjK2FvIGmtK2ypLWirL2qvL2GjI+xgKGKmzmGlJWCuIehipTLY&#10;VdHVUtrVUdPeDm9pb2jtamvp6mps62zo6Grq6m3p6W9o7YQ3tXUMDHcNjvWOTLb1Do9MLfQhJsbn&#10;l6bml6fml2aXl6cX52eX5xfXl0dmEd1jvTvnyK//+PHdrx+RL4/n91fHlqe6EX0ltVUV9Y3Vje1N&#10;3SMt3VPVjcPVjSN1rWP1bYimjpHG9uGe4ZmZ+TUrO0djEzNDUzMTS5uVXdTE+t7Awkbr2ELH5PLQ&#10;/EZlc2sZzsj/mSZ/DTSzK87I/1PVmn8y8jf+/d+CG3Nj5ItK83D+HVfBBiflcS3OyIPBbW11Xg/t&#10;DdQgIy/IQi3JzSDBRSvKSibGRi7ERAJeMvBKsZLeYSS8RQ6DUcJgHPfvcZHfFmcj46MjkBGkd7LV&#10;snXUElZiTqkNh4x8X9yfRj4uYywjczQ7YyQrA5GZNpqWM5XzrP9ZRFtEQu+zxP60dER+G7q3fqct&#10;qjUuoDowrCksqC4oojUysi0mri1x5Hjy+acPO++Ot89RT6OCJKSgz+YmGlJGStAfdTQk2ZTFWFUl&#10;Od0fmJvqK9raaNk6aRs6KMcUB+V0J2f1JWf2J6cPJGcNpeeNZJZMFFbOlFZOlZSN55cj8ooR2UWj&#10;WaAtHc8tm8wvm8grGc8tncgrnyoAAVgsnygAVEwWVk0X5w9mxMPDEusjEuui4uERCXXRyTWx6eXR&#10;mjqCsqJ0OrJsRgpc2pLM+rLsjjriDw2kzaS5JKhvi9PDbDS5U0NtMettJ/u9xwe9R1A1+e7T/YH2&#10;qjglYTJDRXZ9WVbclLBQHfmV3cu13av1nZfb2292d9/s7r8+OH09vbub0VwWVZPiXRLuUx7uWRbs&#10;VRbsWxnqXxnmWxHkWxkcWBfmUxUIcCvy8qsI9S8J88oJDi9N7lgcnT7Y3Dg7WsOiV8FFEotdR2E2&#10;kNjNg+Mt5NniKnJiemticntqen9qYnccsQ0Yva4dfyPlcTp+YnJvbHx7fAIsQkxO7c0vYJZXjldW&#10;T5ZXsDvbJ+ADTnlRpaWBsQQvtwgrgzArjQgztQQ7rQgbgFqaiwnEosyU4uwULDQwJ3uF4tLAcnho&#10;Adw/u8Yjt9Enr9WvqC2gtDOooie0qiespj8MPhjROBrVOoGbxDUO0Dae0DmV1DWd3DGZCDpbR2Kb&#10;h6Ib+iPgPcG13SG13UF1vSHw/tDqvuDqvsCq3qBrntYOBNePhDYiwusGg7vGY/tGn2WmORirQVcj&#10;ZQ4SGVo8afo7GtyUGrw0iqyUcswUkozkEkzkspwM4sxUYkyUUhw0cjwM0pz0Emw04qzUYsw0fDQU&#10;8oICxVnZ81MLy8u7CysHkwsHU4vIiXnk+ML++OLu2MIODhADEPPbgJvOm/4ve3CAzonrKvOT87sT&#10;czs4oBR7sP+Fg5kl1PSfzCyjZ1cwuJryOObXsAvrR7j5SBe3jxZ2sSvIk7HVrcTSMp9ncaHZqZn1&#10;FZlNVYWtDWUt7WUNbWX1HZVN3RWN3aV1HRUN/fC2scbO6e7hzT7EDmBwYr9raK2ubQreOlnbMgWA&#10;XHz7bEPH3A11bTOAmxi07f2rA6MbHW0jY8MLnU1DPa2jKzPb6zNbfXUd/dX1XcXFbdkZvYW5w+XF&#10;fYWFQ5U1S10D66NTqxOLc5MLU1Nrs+A5mVi1MLcX4uCU5GIVYaTipyOjJyX2dvdAIGYHxxenl/fa&#10;BqZDErLzq9tG5reL4J1hibnwztGJFRQuq31kfnd0ASoTDwLE9SyvHSOLw/MbIwsbQ3PrHaOzZU3d&#10;AzOr0xvI3omVodnNG8DIGwamQc822Alo+6c2esZXcfRPbY3Mg33ujC+jh+f2QDy1hm3qnavvmu4d&#10;3yxvHAXB6DxycgU7PLsP2pHpvd7R9faBhf7xjeHpncauqb7RtYGxDcTcLjhU8Cigbeufbe2bAQfZ&#10;Nbw4NLmGmF7vGxy3sbJVlpYU5WAC7zpBOkIxBmhaV1E6QkkmUmmG+yKUhFxEd9ju3mK8DWO6e4v3&#10;PhE/BbEAOaEwxT3B+7dFKPAFKe9Ks1JxUxBLcrHXl5X7e/rqaRsZGVn5BkQ4ufppGdu4+IamldTl&#10;1Xfn1HclwzsS4d0pzQPpLf35XaOZDV3p8NbwjKKQlJwHPiF65g52zq4mppY6OjpZackNNRV11UWN&#10;9SVweNENuFLy5eXZpaWZzc0VnZ1w0OLK19TVFYMA59n/S3BSvq2turm1srq2oAZeCNrK6jwQVNXk&#10;gxi0N4DO6/68qupceHVOfS0UQEa+obCioaACXDsbiqH9VObycdEz05PS0RPdJYWJKPJrP9CTsFPl&#10;tVZkM5NhMZFiNZdhsZRlspRhsJAm0xOkN5ditpZjtJCmM5VgMpcG0JmK0ZiLUxgLM5pJMBiJcljK&#10;8JjLyNurs0myUlDi0RLCmInvsBHjMRHAOIhuC5MRCpEQ8JPf5SHDE6IiEKHCE6aAKbORGouxGAgz&#10;avJR85LAFLmo1ASYJFgowRWUmQimJMoqzHPvWaJDVVNkZplXWoVHarlbfL5DSqlLYpFTQoHDs1Ln&#10;hPIHcaVOKTWu4DyZCXdPr3NPr/fIaPDMavLOafHNafHLbfUHFHUFF3eHlPZGlPdHVQ7GVI3E148n&#10;NU2mN09lNU/lNE3kNIxl1Y1mNYzldc6XD280TSO7B9caWyZL4cN5zRNlvUv1I5ttiK2uBczkLDjf&#10;YBfnjhZHdyeGdsfH0LPj6NmFk5WFk7X1y72dK8ze86P9q9P955fbZ8cbJ0jUy+PdCzT27fnBBfbk&#10;9eXB0cEgoj82LkJbW1lchJudmYqegpCFmpSelJCTgZqJlpKNiZ6BhpKJjhrAwcLIzkTPw84MYGWg&#10;Aa0wH5ekiKCCtIS8lLishKi8jLi4CK+CrJiinKi6spSakriRjoKhtrSBnqSRgbizk8rTpyaurspx&#10;8bapyY5x8ZapmXZxKebP0q0T0qyeZdik5jqm5DmkFTtllDtnVz3Mr32UU/Ugu8y5oOJhYdmjjCwH&#10;D1dlfhaYoiC5Et99GbZ7KnzkOhIMCnxk8vxkivyUABUhGl6621BRGjFGfiFaMXkuETU+DiVWfh1e&#10;LlU2SSMhKUMRQT0wlF7MTYXPXVUi0lQmyVYw3oToicR9HzmaAHXuGFOJFFvRZ+YSyZaiz8yYA1QE&#10;4oxUS9weIlJFs23163xcW0O8Szy8w0wcTPgCLcUTraXK3LRr3HSaPPS6npo0eek2+eo3+ui1P7Xo&#10;CrZpe2pb/cSs3NOiLvhhyVPnMEc9aRZiTX46dV46DT56HVF2XTEOMeb7DIQwBREO/ydONZUl+fm5&#10;mbl5KZm5admFqVkFSZn5IE7MzEnOyMFN8QpISM9Kzs5LyyvILCrMrygtqCrKryworC7IrcrMrkgv&#10;rswurcwuKEkrqcgqrS0oqMjUN1YlI73FxUDOSnqXi5yI7T4BEzkRCyUJJ/l9DhJiDhJCVsK7DHi3&#10;WIkJuChIWe4TMxIRUeHj0RDcpbl7hw28E8iI6fBgTPdusxDh8VKRgpaVFF+EmZKNAk9FjFNTmo+J&#10;GJoGlpMGX5CNVE6M0dlebWuz749Pl7/9cfGX304/fsS8fLl1jJ3d3OgeHc6rrwt6lmzq6Svu4MRs&#10;ZkZmaUmtp3NPX4tQW41AR/WehiKervpdFXmYtjKpuTajngKlhRqdtSqNjii+uSyFrTKDsTSliQyT&#10;obSAm5m+s4GikSIveMV5GfF0lXhsTeVw+e8PrVUf2ai5WQOgr/E+NFdwMZN3Npe3NpFysFKws1Aw&#10;N5QE2Jgp2JorgtbKRM7GRN7CQNrBQtnZQsXGUNbBVN7WSMbOWPYGWyM5gKMJGKBmY6DgaKpqoSNj&#10;rCXpZKmhJM0hyketqyaiqSLoYKnu6WLiZq8NHt3PWctGg99Shd1KmcVCnsFSjsFWmclBjdVOmdVa&#10;gQksWinQW8jRgk47NRZLeTobeVo3HY6nZvze+my++qze2oxQq8saZM6X7KYc7SwbD9WOV4h9BLXB&#10;thJRD+STvbXT/fUzAgwSPTXj3FRBm+StkeCh+sxTLcVXK81HE5DqrfEZHzWwmO6nkRWgm/VUO8NP&#10;G8SZAVqAFG/V2EfyMQ/lrovL64NV0AB/aHBeiG5OkC74CJrtq5npoVrgrtkZ6zia6Dr67El39OPu&#10;JL/v9he+OYYKcVxdPr84f4FCH4F/Z6fHZ1j01TH2+GDvBLn/7vI5CM6wKCxy+wS5B+XIow+we9vH&#10;B7uXWDSIjw62rk6gaUtfHiFRq7MBD+2jvB572VjUZKYery+8P0FdHGy8PUG+wOzMDXXWFWac7a68&#10;Rm9Hej56YmU81dX81RH6JXJrvrst9IFdjMfj5zur55tLMT6uVtoqk90tX19iJ3paHlubhnu6nu9u&#10;fHdxUp6a6Gyo+9TF7rtz7OX26jvM3nBDlb2OalZE4Len6JONhRgfNxtdtZXxoUv07ssT1Dl6DxxY&#10;Xly4oaxYfkzo+8P9b07Qb1B7b9H7Xx9jXuzufHWIqc3McDHWD3d9DPXsbT3fW08K9bXRU24oznh7&#10;cvDq5OBob/UCu3edfruP03DIvXUseuvyFPn66uirN6dnmC3wDJyi9sEzdoSCOEbvHmO2obxp9D54&#10;Pl8cHX51jvn+EtVbkZzsZZjjqwllvofqpTyUfOYoUhmiW+CjUhWqVxKgUR9tAlpARbBOkZ9aTYge&#10;tNZbtTJYrzRAqybMsC7SpCpEvzbSGFAVZgCoDoeoiTCsjYTsPACsujbyn/txq2oiIacPjzaERxnf&#10;tHXRJvUxpg2x5vCoz3n0oG2KtwSLddHmgOpI09pI05ooM3ikRXWkeW2EeW00JOIhoszA2spw46oI&#10;E2hYNLQKAEbWRFmAkbjxoC0PMyuPMK+I+KzyS0P1roFcfLaPRnGwAXhCYpwkK6NN667rwtenWMOT&#10;LCFPlGBVl2Db8MyuK+thU5JdR5YzPMGiKs6iLsUBnvKwLvVJd1FEftRjNXEm6nswWiIYHektaqJb&#10;bNTkLFSUTBSUFPeIyQlISO4SEd0hIrxNCLh3h5AA/x7e7Ts+Pl4//PDd+dnJ6cnhyfXfjSAbfvR5&#10;QlcAeK1xMh0LFa75uxb/04n/XYtfy/f/xL8UmYGE+7V5v06E/682/4L/wsXjDvuGf/Lp/3P+Sbj/&#10;Z8D4G6X+P+azjgenIBwgxqD30Jg9FHoXBBgMNK/DBWb/Cr17sr3x/BANBrx6fv788gSF3nv77sVf&#10;fvn+m3evfvrq3W9ff/j1w1cfr57/9ZsPP3z19hSL/vab9x8/vAP85cfvQPvrzz98ePvq5BAFNn/3&#10;6urFxSl6f+/kEIPa2z0+Qj8H50cM8mB7/ersEIvcRR+AuzM0Br2PQu4eQFJ+HzoqNE7Kbxwi1w6R&#10;q1B7sHV4AM09ewPOy6P2ry38wTbY400LAOMx+5uAG88OVqHA+GtuhD7gWuhv4nLbIfY3sWCr61x7&#10;5N7mwcHGPnJtH7myd7C8vw+4kfKraOQqGA9Z+L0NsAkAtbsOfQPg+rUD+0HtrZ6gtk5QG4d7K1DV&#10;msOtI+Tq5fHO1fH2xeHGm8u9lycbr8+2nh+tvDrbeHGycoFdvjhaBO3bq60XZ6vHqJnnx6svTtdP&#10;0YsvTjdene+coJefn2yfYNePD9fOTrYuL7afX+1dPt/FnqztoecPLza2D2bOrnbevMW8fLF/iFre&#10;35ndXZ/G7q/urM5COn53a39rfXd9fW9r/Qizvb+7CH7805Oj52fnWOThCfoQe3Dw8gRzhtz46auL&#10;w53puDDX7JSgjOSnSXE+8TF+kaFez6L9MpJCi7Pjc1Mjc9Iii3MT8rJjiwuT0lMj83PjC3MTi/KS&#10;SvOTS/KScjPjykrS01Ii4mOfZmZFR0Z55+bFV8Nz8wueFZekgLagMLmgKBX6AmRmfHJiWGFm/GBL&#10;aai7JQ8NTJz5jggDTI6XSJwNX5KDQIqDUITpjhTnPUUBMnVxWmVRKnkRMlkBAnlRIk1Zci05Chwq&#10;YiSKQkTSPHeVRciFmWBCjDA+WhgHOQzEclywABthbxPWymjjplSrmnhjeLxRTawBaKuj9QC1MUb1&#10;8aZ114tVUbqgLQ/TqQiH/qBbHWVUG2VQFakPTv6VEdDaykidsjDN/ACligjt8nCt+gTj1jSbrlyn&#10;9hzn3iLXgVL35kzH/lKPgTLvrmL3oQrfsfrgibrQ8YaQ+daomabwsdrAqbqQ0SpfiHLv4VLPkTKv&#10;8Sq/yRp/aE7XEvdp+NPuHKe+fJeBwkegBQwXufbmOvblOQH6850BgwWPhgofg/6JCi9EqftIsVt7&#10;mm1LslVvjnNf7gOwqj/PBcqmz3fuzrbvzLTtygLnfzsQdGc5glUd6XbQNwCyH3RlO4+WeLSk2lZC&#10;X+eCqqUVBemmPZGLdxbzM2SJshNMcZVJcZOtT7DsynFpSIJmzQW3Q+AmKshe3E6by9lWPSbWL+Dp&#10;Y39POw9Hzcfmkv6Oin6Osv5Ocp5WolYq9KaKdJZqbK6WCoGPLNydLEL8XMFrXVSUUV6a2VCZJyvM&#10;rizOrSDCpiEvoCrHp6Ekoq4oqi4rrCzGK8FDx0pzl5riNhn5bUJi2N27MNK7MDJ8GN29W+DDLBMp&#10;HjM5HgcNIR/DfXF2KkVBJgluCi0VPi5eioAI15TChMyS5MbWUgtTJW0FLjsDMUcjUXsDYSttPist&#10;ARdjaRsdYTtjYXM9Xkt9ESsjaVM9mZZGSALUN1XVNtbAmxsbOjvqO7sau3tbevoaOroa27rgLV1D&#10;EwsTixuTS+tzm7sz69uIhaXBmZmxhcXpleXJ+fnx2emxmSnQTi0vjC1OtiE6V0623n/65eqvPyDf&#10;vhjbXF5BbgxMDtU01VTA4XXtfW19E3WtY3XNiJb28frGgYaW/rbesZaeidG5jemlHRVNfXMLKyMT&#10;Yyc3963js5H1A8TuScv0evfcZt/UcmVDc1H5Z+1QXfv5m/o3NeVxRr6uoayuvqq2vrIGfs2/0/G4&#10;eVm/BAwAm+AAa8sqi3BJ8aAtKy8EFBXnXgf5JaW5pWV51TUl9Q2VTU3Vrg6WBsrS2nJiYpwMouw0&#10;Ujz0ohwUYpyUgozEAgxEuKo14JMUFQzGTAglP7GRwIQZ7gkzEcoK0dlaqNg5aUqosyXXhBUOpmYP&#10;JqeNJMb3xkI1asayshA52WP5uErxqUNJz3rj4rvjIlqjU4cLWjCjvWfTLQdDUQ3x4TVhEfDgEDhk&#10;5IMbIuJakgZR4+8+/bJ9dbZzhnXzdxcV59LTltFTFYOkvIq4miSnggiLijSPh4uFuaGyjaWG82Mj&#10;Kzf9qJKg3MHM9P6UjIHU9N6kjK7EvIH00rHPkr1yIr8CkV2GyCpGpBeNXTORUTyeUTiejqN4Irto&#10;LLN4LKcEkQtthSjI7kqJrAiKgYcntcTFN0Unt8an1sWWNKUYGIhJC9PoyXOZKvPry3EZykM58u5m&#10;ihbSnEJkMCkmmIMub1KQFXaj52RvEL3Vc4ocBpwdDMILn4ITnZ4svbYUnYE8q6Ykg7EyD2xl9xxX&#10;uGZz89X29pudndd72FdTOzsZzRXBFQlu+QFuBU8fF/i5Ffp7lQX7AMoD/apCICNfHQDwKPH3rwzz&#10;L4nwzAoOLkxonhmYPljfODtcw6KhembYo1U0Zh11vIE83kFdzq0cjI1vIsY2Zqb2Z6eR0+N7E2Nf&#10;lKn5QscDxid2JibB4mcjPzuHWlg8XFzCALa3jlH7p2X5ZWba+mIc7MIs9GKsdCLM1OJsdKLsdGIc&#10;9FKcjFDMDH3bgpUWZmslnZHpmZHvkV76JLHkQWSujX+qUUi2RWiOZWSudVSeTUy+dVyhbXyJ7bMy&#10;+5SKByllzoC0Cpcc+JPCJu/SNv/yjqeV7RBVHYE1XcH1feHNQ9EdY5CybxmPBTSPxTSORjWORjQh&#10;IlsmotqmYromY/tnEkcmUjJS7Y1UmQxlmeQY78nQ4knR3Vbjuq/OQ63ERqXIRi3HRiPDTCPPwSDB&#10;Qi3OTCXNSYsz8uKs1OIstCLMNPy0lNK8PCVZ2bMTMytLu/PL++Nze5NL6PGFayO/sH9j2EcXtwA4&#10;I/+vUv7LRVwPDpyRx0l5XHBj5G+k/L818hCbhwtb2MXto6Ud7Mbh5ewWKqO8JjQtI7W8vLSjrai1&#10;ubClqbylvbyxvaKxq6q5p7Kpr7yhp7p5qKFzvLV3vnd0vXd8u29iZ3B6vxux2dA9B++Yrm2ZgrdO&#10;17XN3Bj5xs55AFi86cEFbX0r/SPrPV3j04jFmbGVkZ6p/paR1YmlhZ7hloys/vys4bzU0ewkRE7y&#10;cG7aYE72YH7xSFXdwuDIwtjc/OzGzNz2yPiyg8NjMV4BASZ68P4BUN2762zvgBibHppYmljYHpxa&#10;K6nvLm/q6xlfru8eA3EXYnF0YW9wZqtvcn1odntkfhfQP7UxvoycWsM09Ix3jM72TCyMLW+PLGy0&#10;Dk21DE4Ozq6B1+W/aeRxrv9657uIReTw3N6XRr51cKFjeAWxgGkfWu0Z2+qb2BqZO5hcwQ7N7I1M&#10;7/UhNlp6ZwHtAws9o6uD45sjM7tdiOWxpQPQtgxAOr65Z6ptaB48RPfw/DR49aeXHO2d1ORkZPg5&#10;ZbkZ+ajvCtMSitITSTCSiDMQC1Pc5SWGcRLe5iLCZ7+Hx0qIx0FCwEGEx3efQJyGSJgcT4AUxooH&#10;E6Ih4iInEmCkqy8r93zs/sTNOzw83sM7+KFH4BO/iGe5ZUkF1SXNAwVNA+l1Xcl1XRktQ6BNa+wp&#10;6R6Fj0yXdQ4ll8D9opI8nkaaWNorqmro6+sX5GfXVJa0NFbi5nT9t0a+qam8sxPecl1H/v/WyAP+&#10;s5H/Usr/uQiJ+PqqnOrSdBDUNhSVghvTqsxycB2th44N3J3IiHIz0BDR0BCSUtzmEGayemIhb6Mm&#10;bqUiaK7AZybHbSrLaSrDaizJaCjOZiHLaa3AYSXPZCJJry8KepiMJBiNJRitpOgtJNgtwTBxDjMp&#10;DmMJGQc1DjlOekYSNkpCjvsEXCR32UnucJPiC5ISCBDh85Hh81Hg8ZPjQVWGKO6ocFLoizDqCTPo&#10;CNIJkMNUuKjVBZll2amoYTBWYjw1MXZhrruJCfYNnQnFTcHlXZFVfRElbYEVHcHgFFfaEVDY4Z/b&#10;5pPZ4pN7/TfLgha/ku7A4p7Akt4gAAgKOqEB2S1ehV0BRd1PQQt68jv8ACAo7Aws7Awq6gqFTH1f&#10;DI7akeSmyUz4aFrbbH7vcnn3YmnbTFHrdGHnfGnfSk33XHXrRHnrTE3XcmPncnPnWmvnelvLUmP7&#10;SvPQTt8kCjG5PzF7MLt2vLF6tD21szC7Pz+1O7VyuIp+gbn8cHX4/Oj8xVlWbpqhoaawACc3Ox0T&#10;3X2a+/dYqMnYaan52JgZaChZWRiYGGnZ2ZgA3FxsbEz0AFZGOjoqckZaKjAAwMfFLirAK8zPww8i&#10;NkY2VgY6WgomegoWRiphfjYJEU4NVTEleR4lBU5TEwkHe4XoaNukJOec/CcxSWZxaRbp+c7J2fag&#10;jUk1j8kwL232Lm7xzGtyzWt4nFP3MLvSObfCJa/0YU7eg6e+OoIcMPCZRJWfXJGDWIX7vrowtRwP&#10;qYoItZIQpaogpRwPmQgroSgvhYw0m4AEIxUPKYkAqZqHnuwTNaMIq5TeDC1ffatEZ61ndtIJ1rZ9&#10;icGY5mcfxsLf9asgYu0OKh8ft2T8sfHkqNEVXZP622zQu2710egHyMqkX+bCvx4xWsk1W85OuOwc&#10;+utq+Viu0wN5LwuxOFuZYlfN2ie6rZ763f7GHf4G7QEGXSHmjX6GdR4GrQE2LQEO8ADHmiCXXB9b&#10;B1UhaVZCPRFWTX4GZR46dQEmHTFOCVZyJmKYBA+D9yO7ypK8goK87PyClMzc1KwCQMq1kU/OyEnO&#10;yE5Kz/rSyKfm5n9p5Atq8nKrc7IrM4qqsksqsgpK0ooqsorheflVWZa2+lQU+Nx0ZKzE+DzkxJwU&#10;REyUhMxUJEwkhCyE99iIoHI0LPfwWYkJWK9ncGW+T0p97x6AHP8ODcFdRuK7DAR3OMkIweaQlKe5&#10;z0lByElNKMBEDu7qtGT4we0mHRGMg/oOM/UtGTGGxw/1f/rp7G+f3v7x6cMfn77+9OmHT3/77o/f&#10;v/30+1e//3b2l18Pzt/0tw8FFdfbF8AtcsoNMop1apodahrtkzLUH7gx2D8mt3OjMLUl1dTDU1aB&#10;mRkRaynA9BVgutK3daXvmilT6MnRaEqwedrpm6uJqIoxCrMTmWqJ2JjIOtuq2lsqOloqPbBSdLFU&#10;fGyp5Gqp9Mhc4aGZvIupnLOJ7AMreUcrOXsLOahejYUiwMZE3tJQxspI1tFSxd5cBbR2ZlDnQ2tV&#10;FysVR3M5gIPZ3428jb6cpY60uba0jYGCnZGSpa6sqa6UgYYo+MEpCWHUpDDwmcrTycjvoam/i0Hw&#10;I30rNV4TeSZbFTYLeQboK+cydNZyDFay9JYydFB8nR1vrcxoo8IEBXI0jzRZ/U143dTpn2jQeWjQ&#10;uGvR+huyh9uKxDrLJLqpRLsohNhJ+lsIexjyuOpyBNtKpPnp5YeZJ3lpxT9Ri3NTfeahkeil/sxT&#10;7VrKq8Y8lIt9LBvnKhfvJp/wRAG0IAaE2IuA/lQfNZxzBwHoDHcSf2olFOYgmeCmlOypluihdI1C&#10;whOwiUyCq2ySq0Kqq2LWQ+XmcOuh+IeIRHdEql93gs8vyMW/XGJeYQ9O0OiTQ+zl+cUp9vAEc3B5&#10;eHCO3H11jL3CHmK2tl8cn0Dph+jdcwzy+RHmEoM6Rx2cIPcwO5ug//AAqtFxjNw+RW59dXk80dPi&#10;ZmkU7+vuaqLvaWmSGuybFxOaEuIb6fnQ08E0McTnt69fYjfmk8P8Ah87DjRWvz/B/Hh1vjHSH+ft&#10;mujvcbaxeLQ2Fx/o+dDcYH64+/0ZenG019fF/pGVSVNZwS/vX3ZUlbrbmj0y028uzPrLq/PL7ZWU&#10;IB8vG9PqjMQ3mB3s6lyE12NnM4PVqVFwPFdHB9elePaG2+D2hhrmmgrTfa3vjpFfnaJ/eftitr9r&#10;cXjg28uzquw0fxeHMI/HF3ubH86w57tr+UlRTqY6Q621F+itw51V8IQc7m6Bnxe9t41F7WOvk2GP&#10;DyFBD7WHOyeojVPkxunB3jFg/+BaykNVbnAJsycYJHjS3h4dfHO6114U98xdPz9ApypMvyxIu8hf&#10;Pd9HpTJEtyxQC7S1EYblQdqAuihjnJRviTVPdZHKclOsCTOuDTepCjGsDDYoD9avDjcsC9IB7XX+&#10;+2fnDvkXSMpDsr4mwuimH5LvoDPKALR1MUZ10SbwaKgf9EAt2DDcsCrMCGfkcYDF6nDj+hgLeJRZ&#10;baQp1EaYV4eZQkRCFWzgcZbwGAsofT7CpCLMqDzUEFARZlIV+g+A8ZXhpuVhZmXhZuXhJjgdXxKi&#10;WxysA6iIMC4I1Ct4qpvjp5Xlo1EablgQpFWfYt2UaZ8bolmXbF2TYNWU7Fj/zA5s2J75oCkFyt9s&#10;y3lYn+5SEusIz/RL8rNRE2XmYiQmJYAxUN5joiahIMKjJCIgvnuH5O5dglt3CG7h34Xh4cPwAXdh&#10;d/FhBHi3CW7Bbru4uPzw/cfTk6OzI8zZMTShK3g1vzTyuJT2ayP/OWP9/+fAafT/RW5s+3+TfxHr&#10;/4/5u5EHv2UAEIMezOE+AHqNDg8wSOhPYi+wqKtD9Pbi/OUJ9uXl2ctXF1998+bb77/66sPrn77/&#10;6uObqz9++PbXr97+8u71Hz989+v33/7wzfufvv/6/Zurn3/45u2rSwBYfHF5At4Vl6fQewO5u3Vy&#10;iDk/PjpCo55fgvPizv72xovz4+fHKNTuJhYJzgMHyIOdIyzq6BiNQkN/IUCjt1GoDQxq7b9p5JHX&#10;Lv6Ga88OKXJItV9LeQxy60bH44z8jZTHGXnIsO+voPfXILcOzlF72+BMBfa8v7e5d7C6d7C8d7C0&#10;v798kyYP5cjvL4PxqL3Vw72No4Oto30oWx/8OPs763vbK+ARwQn/ELmB2QUDVjAHq1fnyNcX6Ocn&#10;u5fY7RcnO28v9l4cr7+73L06Xn33fOfd1e7l0Qrg+fHq0cHs64utl2cbr85Bu/kcyqbfeH60dXW8&#10;fYJevTjafHG5f3G28/xi7/1XR69eow6PV/cxC9uohcXV0fWtyc2tKTRyCTxvWNQaZnf5/YuTd5cn&#10;H16cX6CR3755+fWrF9+8ef7qOeblJfr5+eEhcm9nY3Nlfnluanp5dna4p22wo767ubyyKCklPiA9&#10;JSQhLiAjM8bb0zHA71F4sEdclH9SbGBqQkhsuE9aUnhudjxYm5v3DHy0yUyPzkyNLi1MK8xNKi1O&#10;L8xPzs5OyMqKL6vICo/0ycyNhzcWX38/uAiXrlRcnFlSkpUYH5GTEddaU1CSHhHhacdFDZPmJpXk&#10;JJTnJwOtHN99Mba7oEea57445z15YUo1aXodZRZzfW4LY14THXYdFVpdVTpTbXYzHU4DZWY9BWYZ&#10;PhIxNnwpLkJ+BhgPLYyXDibDBfO14vM2YamMNmpKtaiNM4QnGNTFGzQ8M2pJNGt+ZtqSaAEAQUOc&#10;UUOcQVOCSVuyVXuy7WdSrG8AY9qSLfqyHUDblGDUnWE9VfFkrs5nrjFwrMYHUeE9Wfd0Av50tTtu&#10;tTthqTt+vjVmviNutjlqujFiriVyujEMUfN0ojZopMwLUeEzVumLaydrAqbhT2fqAgFjlT6LTcGD&#10;RY9rYo36Cx4CBgofjVe4j5U/GS11HS5+NFjoMlDwoD/fGbQgBv0gGCp6COK+PCewCMbg1HxPjkNn&#10;pm17unVHhg0ABGAk1JkBJdH3ZD8YKXZvfGaZ7i6X46uaH6BRGKgF2iwvxbQnsiEWXHFOIqA/w1Ox&#10;PtGqM/tBY6pDXZJtfqgBuHEKc5ZyMeZ3cdCKTQgICfUICnDycFR/bCnlZS/n4yjr6yDj7yDtaSH4&#10;xFTATpffzUbJ18nYw9kyItAjJSWysDC9pCSjrjxHRohDkpuBl/E+LysFAy0BPTUh5f07ZHdvEcJg&#10;xLdgpPjQVQfvHoyQ5BbJ/Ts09+/SkdwVZKIWY6UV4aAR5aGVEWZSlGTTkuUxVhPWlGVXU+BSUBUs&#10;qM1uRbT1zw8MT/XY2um5OumDm1gnSykrQwErEyFHa2lzAxFLEzFtXQ4VLRZ5FRYZBVYVdaGSivSG&#10;jqqq5uqG7tbm3p767u7q1va6jq7m7r6m9i6oLk3n0Ojs2uTS5uTK1tTG9sTa+tD8fPfEBGJ+bnJ5&#10;aWJuZnx2GsfU8gJiYaJ1rH3xZPPFHz89//2Xw49fj29vrmN2EfNj8BZ4ZV0tvK23qWcc3oKoa0Z0&#10;tE80Nw20dgw2dgy09k9NLO2NzqyLSCs6ODqramoEhEeiX74bXEOOHpy3L+z3zO2ML27XNrYWVxRW&#10;1kAJf9cK4jo1/nPtms8zu+KMPLzuH4z8l/K9qrbsS3CduGFfGvni69lcAaVlkJQvLskDQWlZXklp&#10;LqCyqgheV97SWPnY3sJQRUZFnE+UE0puFuOgluGnl+CmFmQkhurIU0Ew3btNfQvGfA/6ajIP2W0x&#10;ZmJxNlI5YXobc0UrO2UZba7s5tgyRE72SGracHJCX1zSYFL2RE4WIicDkZs4mJo2kg7p+M6o6Pao&#10;6I64/Hl439Vi18l84+5gZH18eFV4ZG1wKDwwvCUquCEiqiF+FDPz+tMvB69eoC4vH3s9lpTm09WS&#10;NNCQNtKQMVSVVJXklhdjVZPn9XCxMDNQcrDVefDIyPqJQXRFaN5wdmp/alpfcnp3YkZXYkF/egki&#10;t2Q8r3gspxiRWTycXjiYXDSaVohIKxiDyEek5iOSc8cgcD1FY5lFiOzSsbyKscLcnrTYmrCklri0&#10;rqTE1rj0zqT8jrTixmRNTX4tJW5DBWjWBCNFXlMVAWtNYVdjOXMpDnFqmDg9zEKVNSfmwdnuIHZ7&#10;ALs7iN7q21ls2V9qzolzluO7a6zMpCVJqyPNqClOry3NgjPylxtbL66N/Kud3Zf7R68Xkci89urQ&#10;8gTXPH+HNHfb1Mf2aa5Ome4PMt2dMh47Z7k9zHviXubtWuzxIPvJoxyvhxk+D5N8AnJjGmf6b4z8&#10;6iFq8+j4xshvIy8W1lCTUztj45tTE7vX7E1P7uMs/Jcu/k92J6egFqfmp2cOZudQs3MHi0uYHejG&#10;/ry8oNxMW1+UnU2YhV6Kkwn8egMkORikuZhAK8EOSW0hJhI+tnvBT83HxsvH58qHFwq7ZtJbJ5Mb&#10;xhPqEHG1IzE1A5EVPaHF7f75zd7ZDW6ZdY+z4G7ZdU8AOfXuOHLrIIqafQqbvPMbPPPqPQAgKG70&#10;Bp1lnf6lXb7lXQGAim7/yp6AmoHA2sGgNkRU13g8YiotJ9PZUofTUJZJjBImQQmTYcBT5STV4KVS&#10;56bV4GVS5WVW5GBU4GSU5aSTZKWSZKeW4qARY6GAEvxZwE9EJ0BHJcLGXJSROT029dnIz+5OLX42&#10;8mPzezeSffSaGyP/T1L+n/is45f2cGnyX4IrLo9z8TdGHiflIa6N/Nw6FrCwfrSwcYgz8quosxXk&#10;SWF9y7OiksKmpvKujpL2Vihoaa9s7qxq7qlu6a1q7gfUtSNa+2bah5Z7xzf7JnYGpvaGZ5H9k7st&#10;/Ut1nTNf6nici/9XcKva+lZ6h1YH+qaHeydmx1dnEStddV2TXSOzHd3tWRmIwoyxvKTBlIjRjJiF&#10;8oKZ8qLBvLy+orKeKvhw5+DC3Ob84t7AyLy9/SMxXgFRdhZhBkrwtqG6d9fW3HJ2bnlsdn14ahU8&#10;h70TK/XdY91jS0OzmwPT6+PL+yPz24MzG52jS/1TG4jF/en1QxDg0uST86tDnmUW1bUNzq51jy90&#10;jM52jc0jFnfB+D91/Dbg/2TkQdw3CdWdB8HowsH4MhrXjszvg2BqDduFWG3umwfPW3XrWMfwyug8&#10;EprZdQHV2DObX94Jbx3vHFweGN/qHFoCVDYOVTUNd4+tTKygBibWW3qnq5uH2vpnWwZmoco5Y8uT&#10;4B0yufDI5bGWkoI4Fwt4y4kx3xeiuSfGQCzFfF+UjlCQDI+HCDLynIR47PfwOInu8pASshPe4r0P&#10;zfsqSonHRwwTpsQXpiXmuE/AR08DLyn19/T18w709HxqbffokefT+PSC5t6xui5Edk1rZReieWyx&#10;c267aXylcWyxY3qleWy+uncE3ocoaegMjc/IKYUHhye4efg+fORaVFRQUV5cV1eOm9n1xsjX1BTg&#10;isiXlmY2NpbdGHlAfX0JaL907v+Z/8rIgza/qiYPF+BicLfaAM8HVFZBU1AWVWWX1hdU1ZfU1JV0&#10;dTUU5qXKivGxMZHT05OwcdHwirLJaEmK6kgJ6kjyaYvz6IhzA/QkOPUlOAwkWPTE2A0leczk+C0V&#10;Abzm8rymspzG0uzmsqym0uym0oz6oswm4mwmEtJO6ryq/LT0RKwU91iJbrETwLhIoCLyXMS3eIlv&#10;85FBX1PgJ73NRQgDr4g6D7WhCJO+MJ22AC0vKUyelUyJh06GjZIKBmMkgMkLMQlx4kdHWlQ3RmaW&#10;e2TUeOc2+mTVeuTCPcEpLq/RM6vRI7PJI6vVN789oKQjsKwrOK/Vp6DTv6Q3qHIoHD4W0zT9rGU2&#10;qW0+pX4irm48FvTUjEaBVWX9IaV9wYCCjqcFHYGA/Pag7Gb/9HrvNLhPep1vRn1AdlNQTnNwVmNg&#10;ZkNQXmt4eV8CfDi1pi8RPpDcOpXXt14zstcyddSzfDW6+nJs/nRg/Wps+/XM1tXU5uUs6s36wevN&#10;1ZO59bP5BczE1vkK6sUe6vne83fnnT3N+gYaQkJcfNwswnwcAF5WJi4mejY6GhpSYgYaSmYmOkYG&#10;GlYWBjZWRk4OFrAIoKQgvU9KSE9NQU1Oep+IgImOmp2ZAbRsrAysrLRMTFSUlES0VCQ0lMTMDJQc&#10;rDTU5PhC/AysDHeZ6e6IClIoyDCqKbFGRlqnZzkVVbolZdqk5TqANjHLKiHXMr/ucW79o7Rqx4xa&#10;ZxDkwR9lV7pkFbtkZDsHBxoIcsDkeElU+clVuO+r8lCoCdIo8lOKsxMoCJAr8ZFpSzKLsRMLc5PR&#10;0sBI6WAwChiPvqBpnJNikIFTia9l9iNRT1X9TBf5LEfvjfKsvy7F/Tzn924g6m/z3j+M6KJLHd51&#10;GxzVGB3XqG3m6B+W07d53i2ykl9K192vkF3ONb1qf/TNsP/r/vrfN+sP+2y8tZ/YSj1zVix004R7&#10;6jd76rd56XUGGLb567f4G/aEWQ+EOfSEOLUEOFT72mU8NHqiIQKuXPKcpHri7Gr89ErctKp8DPqS&#10;PJLslLy0hGJcdF6P7SpK84qLC3MKCpMzchIz8q51/H8y8hmFBXnlJZ9z5Gvy8qpycisyCiuziiqy&#10;8srS86sgI19cnWNhpUtNfFuAloyX9J4QJSk3OSEz2V1aUjxGUgImEgJmorvMxHgsRHiMBLdo8WC0&#10;BHjUd/HByZyWhJjy3l0KAnxqwjuUBLfoie+wktwDYwTBa0p+j5UcX4CJXE9BWEuGH9wqkIDfEVIY&#10;K+0dCSEaKwvFjx8xv/7+8i+/vf79b19/+tv3n/7206dff/70128//f7206eLnz5tnn/Xd/pjK+b7&#10;asy3xc//Wv31p6bTj/nzR1HtCw+G9h9PHnm2LNsW9KhFFfMEpbEEJbCHRgkEB0k8echnbkSlpU5s&#10;pM/kaCOmrcAixU0qI0DxwErRxlQaYGsmA1pHMwUnMwUXM0WAs4m8k7HcNTIu5lI2+vwOpuIuVnJ2&#10;RhL2xpIu1kpO5ooPLJVdrFRsjeSs9CUBNobS9iZylnoS1sYyUHEbY1lrAxkbQ1l7EwUHU0UwzM5Y&#10;EWBjKG+uI2WoKWZnpqwszcFGh8dEfVtPXSTAzcLLSd/TXiPggZaFCqeJPJOxFI2BOIW+CJmRBLmF&#10;NLW1HOTibZWZbJQYLRXprZQYbFSYrBWhHPmHGiy+Rtye2sweWgw+OgxPNGkCTbhCrYVAZ7i9ZJiD&#10;dJCNuJ+50GMddkdVOjc99gAbkSB78WAHCUCIo2SYs3SEiywABCGOEpHO0lEuUrGPZePd5J+5K+Ik&#10;OwhSvFWTPJUjH0j6mHG7G7IFWPHHucpB+fL+OlA1+QDdglDj7ECd3GC9wnAjEIC2ONy4KtqiPNQ4&#10;11WtKdhiNPHxbKb/aIpvR6znX1ELv1/s/3CK+uYM8+EM+/X54Tvs3lvM1rvDzffYnRcHm6c7m6cH&#10;uLzvnUPkxnW97L1T5M5zLPLq+BBKVsUcYJG7p7gZKdE7p/ubHy4OF4a6gx85+9hbu5ob2+qpm6kr&#10;OBnrBLk6xQV61hdngwHIlRn/R/YuFkZd8Iq3x4fPD7anupofmen7OVlf7m+c7ax6OVnpKkgMdza8&#10;OcUc766nRIU4WxjpKEqvTSP+9vF9eVbSExtTPVnRB8baj8z03CyNLNQVYnzcXqJ39hcmwbY2+por&#10;kyPX5e93TtHbZ5itS+xmT0uFtbGalpJogIeTv7ujnamOo4V+XVnuL9+8igv1lRXhDnB3fvcc8+rs&#10;ALU1nxAaICfAW1dS8PHVizPk/hny4PIQCzhBo88ODwEgOEahcByh9o4ONo6Rmzgdf2Pkseit42tr&#10;f36EucJi3h0jP54ftBXFJfsYpXuqlwTrZHoqlofpA0qealWFGVSEQFVoCv3Uy4N166JNC3zVQNAU&#10;axFnLxxqxpPtoVwaqF0ZCrn4qkgjeKxZdZQxbvOKcIPPRBhW/gmuBwS4ijSAyghoEddWhOuXheqV&#10;BGsXB0GAI8n2VgaHBDrBVmDPYExtjOn1VtDeQIBLh8dlxJeFGZZFGJSH/x1c7XiojfgHrjf508hH&#10;mJZFGJWE6RWH6hSH6gJKwgwKQvRy/LRSPFXyg3Xrk+0q40wb02zL44ybc516ityq4y0rYiyq460b&#10;k+1qEqzKo01LwE/9zLY80bG9ODQtzImbEsZOdYeSBEZ4F0ZDSUhOehfvDuzObdgtGAwf7zbs7/9A&#10;fPvWrTu3bt26fRvqNzEx+eGH746Psacnh8eQjv9cRB6A09lH13O6/mcj/6Wt/pJ/Gvb/Cv90SP8T&#10;/smz/yv/OuYfffr/FCgLHjLy13MpI3FAhaQOD3fRmJ2jY9TJKQaD3kfv72D29lA7O68uLr5+9xaD&#10;Rp6dH33/47c///X791+9+uXn7z68efHLtx/enp388Pb1rx+/+e7d67/++PG7D28/fvXq/Ah5cYz6&#10;/us3lydocEL75t2rlxcnr5+fvbk6/+7Du3cvwTlvD4vaP9jeAGc8MOzNi2Mw8vkpBvywyINt8BY6&#10;xOyjUbt/VpiBjPzf+Y91ZpDIfwD0XHv2z0Da/VrEg53jwBn5PwdAWh9Xmga1v3Et8aFOXP/e7gbo&#10;PzhYAaCRUHWaw70NwOdi8Qdb2P3No91tAHZvG7W7Cf2NAb0H/SzgiUVvI5Hrf1bdWb84Rb68PDw5&#10;3AKn0xdn+1fH21cnmxfYtfPD1efHG28ud16cbjw/XX/zfP/VBXgDrJ4db+Kq3Lw6R708QwLevzj6&#10;+vXp9x8u//bLVx+/Pn/9AvXVu+O3b9BvXqNevDy4fL778hXy/Vcnb18fvn99fHa0g91ffXd5tLkw&#10;uTE7PjfUNd3f3lCUXZgcnRDs7Wiu7fnQ8qmXS2igp+tDRxMD3dBA/7josOT4yKy0mLys+KryjNqq&#10;7OzM2OLClPjYpwF+D9JSQ8pLkiuKkgoyo4pz4xJj/NNTwkqLU0qKkrMzo4sLk4oKEgtzE/MyYnPS&#10;orNSItMTw4L8H2enx5QWpwHSUiK9PZ3c3R0MDdVdH9qC64eHq0NwgHts5NPqkqyCjJj+jsoQX3t6&#10;UpgoJ4mcEJUo2z0JTmJIxHMQyfKRK4jQSPKSyItSGWpw6wM0OW0txaxMhEz1ec0M+GyMhezNxA1U&#10;2cW478kIkEnxEIuw4Ylz4CkIkvIzwLQkSJ/aCT214qqJM21Os6x/ZlKfaNSYaNycbNqeYtmaZN78&#10;DKIx3rghzqgpAdL0bclWrUlg1WcgQZ9iCejOsAVrwRhAZ5rlYJ5jY7xhVZR2e4bdUKnbeKXXZK3v&#10;QJFbd8Gj9pwH4PTbX+zZX+rVW+gOGCiBAtDfkeWMqPCZqPafrAkYq/QdLvUcKvHA1aYfr/LtyXu4&#10;0BhUl2AabstT/8xsoNAF0JvreAOUI1/oMlz8aLTU9cbUA0Anzr8DujIdurMcu7LsQNyWZnWNRWuq&#10;ORjQkWEzXu45kP8Ql0qf4iodZMaB0/HFwTqgLQhQz/NTDbfmjbITSHKVSngoXhVj0pJmDy4udUm2&#10;ZTHm4KYoyVv9qbOSj7tFUkp4bNzTmEh3yMibS3rYytwYeT9bMW8rURttXmdTaV8nY383h2dRT9PS&#10;ovPzk8vKsurKc+RFudkpCSjwYeT3oKvPfSIIcoLb9+/A6EjustKRkt6HkZLdoqK+S0OFx0FPyEtP&#10;rCbGriXFpSXPraPGZ6AloKvBravCqq/GCW5ZVWS5VdUla9tqJtdmlw82uwa7dPRVtHVkDIxkTCyl&#10;DazEVQ25lfQ41A351M349V3EncJ0AzMfplSFFramzxyML2OX5pHLk1sLszvr/VNT9Z3dDe29Le19&#10;Tc0dzc3dXX1jE4tbU8tbkytbk+tb46trQ/Pz7aOjI7MzE0uLNzp+Ym5manlhZGGyebxz9nj99NeP&#10;l5/+evrXnxDbG6uYXSh3vqejvqO9sWu4qXuyphlR24xobhlvbBhoaRtq6hxu75+cXN7vHZ1n5xFy&#10;fvRYTkkZfOTBvvlmYBU1jrzqXz0aWEIubh81tHaWVBZVQiL+s5EHXE/u+ncjD0n5/xsjj+NLKV9Z&#10;U1paUVhUmgfApckDcC6+uCQHlyNfXlFQCy9raax8ZGduqCKjIMwlwQPlyAuxkMsLMYlzUeFKyfNQ&#10;E/HRkrAS41PBYPR4d5ju3eYkgYkyEcnz06vLcDnaqFnYKMpoc+W0xecNpiX3xMV1R0Z0hMf3J2SM&#10;Z6WNZKYMpachstIQGSmDyUm9cVFtkTFdiVU7nUOvV7tO5uu2+iLq4iKqoRz58PrgiNbokMbIqIb4&#10;8aP5F3/78eDVC/Tz506uTrLyQrpakkZasjgjryzOKS/GqqHI7+FiYaqv6GitbeugbfFYN7YqPHco&#10;K6nnWXL3s9TuZ8ntcZm9yXkjmQWI7LyxrAJERsFoet5wctFYZuEY6MwA5I0B0nAUT2aWTGWVTUHV&#10;bCqnCysmCwv605ObojO6krN706A5YLtTy/tyc6tipaUZDTQETZT5LdSEzFQFrbXEbLVFHxnKmEqx&#10;S9PfUeIiNJRjyI11udgbwKx1oTe6kWudh1vd6LXW9Eg7BYF75ipsGiKUupIMhrKsuJldz9e2Lze2&#10;nm9tvdzefrW79/Lg+NX6EbZisAWqWlMU6lEc/KT4qXvxU4+SQI+iALcCb7dCH/cSn0eFT5xzH9mn&#10;PXRMc3VIeuIY5+6RHlo73oUz8uvgQgQZeVyOPHYddby+d7y8ebiwjJme2RtHbI0Or48jtr808v+o&#10;4yEXPzm1B7gx8jOzyJnZ/aXlQ5yRB+9kC11DMQ52EVYGKU4mCXZ6MVZaaS4mOV5WSQ4GgBQHHXgb&#10;sdHB3F21enpzOgcy2kdTmxHPmsYSGsYTakdiAPUjsQ2jcY2I2KaxuKbxmMax6NqB8LqhyMbRmCZE&#10;LGgbRqIbhqJw4IrLw/vDa/vCAPV9UIn58i6/8h7/ql5oZleoZM1wWCMivHk8sgUR1YGInZjNLADP&#10;khG/kRyzMBlMnAIy8iocJBq8VFp8DNoCrJqC7CrcLPIcDLKcdFJskI7/08iTi7FQiTBSCTJQ8tLT&#10;5CanTI5OrC7vzS/vj83s/Gnkkf9q5G8WAV/a+S/Brb3Jkf9XHf/fNPK42jW4NHnA1tFVfc9IXm1j&#10;RVtnUXNzcUsLaMtb2qtbu2ta+wDVLQO14ITVPdkxuNg1utY7vtk/uTs4vT8yhxqaOegYXqvvghLh&#10;v9TxTV0LOJq7F29iXH9r73LP4MrE2Mr40PzY4Nz8+MpE79hQY3t3UXFPTnpXYth4VvRcTvx0Ttxk&#10;TtJobvpESfFcU8sAvLGpsqG3GzEztz09v+3p+VSUhx/KkWekAu8Z2nsEpvqG0zOLk7Mbg2NLUJ39&#10;hZ2GnvGWgekuxGJz/9TgzMbI/PbQ7GbP+Orw3M7gdfF3nJpf2Dktqe+ubO3rnYRq1xTVtacV1zT2&#10;jU2toQam12+M/Jc6HoAz8rh+EANAAPY8voyeXD1ELCJxXh4EU2vY/qkt8Lz1jG0k5dblVnQOz+4j&#10;FsBTt9c+tFxRP9TSMwfoGFgCT2/P6GovYm10dg+XcT++sN/aN5NRWA/aloHZtqH5gfGVsZkNxMS8&#10;u5uHrqqyKAcTP819CRZKnJGXYCQRpSMUoSQQIsfnJcZjxYcx3oGxE94RoCThpwD9hNL0JGKUeELk&#10;MEHyO/yUBLxUJGLsTMWZGeGBoU8eezk5uYWEJzx47FNU2TQ0tZyQU2ri5GH60Ns7Ki2zqrlveq17&#10;YrEA3pZUWBGenB2WlJVb3lDfPtTSPZqWVRoRm+T8yC0pObWpqaG6pqy+HgClyeO8/I2RB7cCoL+j&#10;o/am/kxDQykI/km7/wf+O0b+BkjHXxv5itK05oYicL0sr86Bt5ZXt5aV1RTU1JVUVOQ1wEtlxQQY&#10;aEiEhTmFxbj5xDhlNaUFFAUFlIT4lEV4VYT41MQEtCVEDOVFTOTFTJUFDGV4dKW4dcS5tCU4NUU4&#10;NcRALGiuwG0qy2YgwagrwmwqwWEpI+mozqsmQEtPxEFNzEl8XT6e/B43OQH3feiZF6CACtcIkkE5&#10;8sLkt8GJxUySXU+I1lCESZAMJs9KqsJLr8BFSwuV7LilIMwswk0QEWbW0B6fW+WXXedX1BpU3Pq0&#10;rC2wsjOkui+0pDuwsCugGAQ9ISUdgRU9oWW9wSW9QUXdTws6/QEgKO4JLO0LLusPAZQPhP4TFYNh&#10;5f3hpb3QHoq7g4u6ggo7IYq6QvPbg7Ka/DIbfXOaA/PbQnJbgrIafLPqPLPhHjn1vjlN/pkN/umN&#10;/tmtIfmdYXWIZPhoUst0dt9y2egWfBbVsXo+vHaO2LqafP7T3sXHvQ+/Xn7726uJ+QF1TTlFRXFl&#10;BUkpUX52Jhp6KlJqEkIaUiJmakpKUiJaSjJ6OioKchJKClJyMmJoRjtqckYGGgZ6arL7RDQU98mI&#10;793DuwUCdmYGNmY6VlZaHh4WAAcHAx83Cw8nEwcrHScbPQ8HPTc7jQgfk7QoOzcbCScLITsTgYgA&#10;iaIKZUqGbRXcLzv/QUaOQ3qefVKuVUaFYzbcOa3aPqPWMb/ZrbDJvbDevbDmSW6xW9BTfSHOWzI8&#10;xEo8pMpcZKo8FOpCtMqC1NrSLKqiNKrC4BJALMVNxstKKCrCoKInpuOsyaTKrhdlrRRmwuehJByg&#10;LuCnLhFvLlfh/uzbicifpoP/Mm1z2WL7uj3w04r5153CWzmm3/VrXdWrnFbyr6ZQ9PuTdPlyTD/T&#10;fd7u/mnL7dOu9XcTj9+PZv6yNvBXZGDR08cOMsmPVQuujXyju26zm1ZPgFG7n35viEWLv3Gbr1l3&#10;sGODj02Wk16ctbqXvhR0wII0mkJMyjw0qnwMagJM+jJ80pzUoqwUItdGvrwkt6SkKKegMDEt68bI&#10;X+t4yMgDEjNzAOAONTk7LyUn70sjX1CdW1iZU1CRWVieCdrcioz8muyiurzS2jwzMy3KezAhOnIh&#10;MmIhSlJOsnvMlPfoKe/SkuEzkBPQE9+hg2o64THchVHfgdET4lHi3SLHv0N+F58U/zYJPoyK6A49&#10;2T0W8nssxARsJHe5qUhYSfG5aYk5qO4pibDrK4qIs1NQ4MFYKG4Jc1PIiDHY2ai+fr316dP7T5++&#10;hRLkP/346dfvPv3146ffvvv06cOnTy9//IR68cvUzvu6pdf5m99k7X5MxfycfvEp9+hTxs5fopGf&#10;Inc+PV3+q9fGH/4rP7vOvn8wd+W5fB55/Lb68l3nLrpyaj69rNrN0oJLX41dSYzOUJ3P3lTGzlzW&#10;xlT6kYOao7mcvbGsg4kczsU7GskCHAxlHI2krXUFHllIOpmIOxqLediruFjK2xpKutqqO5srulip&#10;AR5YqjpbqDhYKDtaQq2VkbyNiaK9iZKdsbyNIeTlcWreQlfSxlDeVEvC2kAOjNFS4jfUFBPhoWSk&#10;gmkq8/q7mj6x1/R0UAt6pGsB3n6SVA7qHHZqLHYqzAAHZWZ7JSZrRahkDSTilRkBYK2DGrO9Mp2L&#10;OrOfMY+fAYebOu0jJbKHKuQgDrcVi3GSyfLTDXOQjnusnOypmeKlleKlkRWglx1smPFUL9lHM81f&#10;BwSAzEB90AnaVD+tTH+dzACtrKfa2YE6OUG6UEX4MEPwSTI/1ADXZvhrpvqogVXgE2ZNom1jmktV&#10;vG3NM/v6FOfaJDtAfaojPNm+LsWhIsaiJsayPMiw0F1z4NnD+Ry/+Rz/+aLIzjivjxuIX5CLfz3a&#10;+A69erE4sjPQ1JMX25IWutJRiR7vOlud+uoYebIHVUI/Re+eoLYuj5AX2APsLpRTeY5BHu3voHY3&#10;oZz6E/TB9url0f4pcus5Zu/1EfLdKWZ1bKgLXtFRU9ZeW95aUzzR13G8t/rx1cXJ/tqbU8xoVwvo&#10;P1ie/ers+N0Jdn9heqi5dqyj+QVm5xK5PdRRDy/O3VyYhHaI3X9xjGyDl7fWln3z6vxob/3lEXJm&#10;oKO/qaqjpmSsq2lhpKciO3mgueb10T52c7GroaK5shgMO9xbOz/cfX58cILawKLWLs92ttYnCnLj&#10;M1IiC3KeFecn727OvX99cn68O9TX3N5c0VBbdIrdAoDxQ+3N7bXVcyNDlxjUFfYQu7dzcoA82tu/&#10;EfHYgwPM3h7gCIk8gmrHfzbyoB/0XOfR7+CKzh9hoPry5+i9V5jdj+d7TfkRKb7GeQF6lRGGOT4q&#10;oC0L1cvzUysO0i55qgWoDjesDNWvCjMALaA20hh0lgfrgv6KED0QFAVq5fqqFj7VrAg3KA3RBYA9&#10;QITp3/jxzz2hejhlDwAxGFkdZQzAeXZcJw6wK7AIVuEC3FGBFgcYjwNaDDeuiDCEx5lXx5pWgfFg&#10;JNgP9NBGFRFQpXiISCiP/k8dbwxVqgk3KY8wLY80LoswKA3XKwnTLQnTKwrXK4Rm29PKDtBOcJWP&#10;chbP8FXLC9bKC9VKDVAOfSAU5iiU7qdSGmlcFGYEFRwIg34LalKdyhPtC+Idgx5py/FT0BHBoJxE&#10;Aij7nfDendu3YLBbsDt3wH/XLVj+DM7Jf+bOnTsqKio//vjj6enx+dnJ8RH6CH1wXUzm7/L9xshf&#10;V3j/u+n+ki+19f838L91bF/u4Uay/we+HPalSf9fAfwSoTF76Ov5G47QW+CccIaEvpICfTHleAeF&#10;2kCitlCHe0j0AQaDOTrEAk4Osc/Pzl9cXf780w8fv/vw4eu3L19dvHv74tsPb14/P9vfWnv3/PyH&#10;r96+vTz78cM7sPKr15fvXp5///Wbnz6+f3V5fHV2eLC9fniw8+7l5bfvX0PzQBxhwMfvMyz6zdXF&#10;6SESnPHOjqC/EADOjpFXF5jzE9Tu7jIGqvy+gQMqIg+5+OvgP5R9/3dGHld25jP/aORvcuQhWQ8N&#10;gHLh9/bX9w82wLZQ/8HujZFH7q0fHKzhdDzmYBW7vw5OjOAEjt6BKsjj6tUcX5/hAdDfVo9Qe7sb&#10;uzvrYIeYw90DcDCHW8fHexenaPASn2EPjjHb4Iz66hx1ht54ebp7ilp/dbb3/GgLtO9eoK9Od15d&#10;IN+/Pv7w7vKbr16+eXn29sXZ12+vPr57Afjq5em3by8x20sH63O7q1NbK2PLswMDXdW97RW1FamZ&#10;aSGxUV7+Pk5uDyzsLfS0lCW1FKVUpEUE2Rj4GCmFWGl46Ul5aO5xU94VYSEXYqMQ4aH3cLGIDvd5&#10;/NDK1FS7vDw3OzsxKMhTT0/J0lJXX19ZTU3K29MpJys+Ptb/WYJvHTwzLdFfRpxZjJ+GneGuhCA9&#10;JwsRHfUtbi4yZoa79DS3GWjxmWjw6chhHIxEVCQwPjZKUgKYghRfWlI4uFhUlGQa6CiyMFKwMlFS&#10;3senpSQU5mFxtjHJSo5pqy+rrcy1MFWjJoMx09wW4bnPx35XgO2utCCFGBexODcJJy1MlJtYRohc&#10;VozKSJvPRF/Q47F2coJrToZvaWFoeVFYeUEovDymMN0vLdbNSI1PkBVPXpBchOWOLB+REDOUI+9n&#10;JRhgyVkcqlMZo1ceoV0eqVkZqQWojzWsizGojTKoidSvjtCpidSFR+vWx+rjHD2OlkSL1iTztmQL&#10;AAjaU8xbk0wBIAAjY+25E5z46hOMr+dcdRkqdh0qfjICzdTqPlzhPVDkMVDiNVzqPVruCxgoetKe&#10;7tiQZD1U4jFa7o3LkQcBAFEBMVruNV7liyj3GC1zH6vwBEFrmtVomdtw8SPAUNFD0I6UPB4tdUWU&#10;uQFw8USlR2GgSn6AEljszXXszrbH1bQB4wcKHvTlOV2rfHvAYKELlCmf/7A9zbYn2wmMaU2xHSvz&#10;akqygQriP7OqT7BsSLCojzdPcZVOfCiR6a0IaMtw7Ml71JzuVJdkC26WALmhxnE+BqFPnTKz41LT&#10;ItOSgz3tNR6bS/o5KwU/VA17rPrUSdbdRMDLQszZSMTFVMb/gWmoj0tqQkh6ekxOzjPwSby2NEtB&#10;jEeMg5aZHI+O7DYZCYzy/p37RDBSPBgxDEZJeJuOiug+2S1mFlIO9vtcrMRi3JQS3BQKgjTyInTS&#10;4jQysnQqqszq6sw6GsyGulza6nz6ejLahspVzZUjC5Nzm6sdfV16JloW9voymvx6TvJmXqpWARoZ&#10;LWHNM/nNCwVTz7vWv5tC/7Zx8ekQ+xfk0vNFxP7Y8Ob4+Pb8/MFW1/h4VXNrfUtXS0tPc2NPa3Nf&#10;d//k5NL2tZHfmFjbHFtZHVlcbBsaGpqeGl+Yx9WrmZibAUwuzQ/PTzSOdc2ebJ397fvnn367+OOv&#10;QzvrK4e7Q3Pj8LbGmuZWeFt/fcdYbctYfdtEe8d0W8dYXVNvR/9Ee//k9PIevKWPgZXb4cEjeWWV&#10;wqq6g+dvhzewkwcvB9dPRlcP5zcPG9u6oBz5z0b+s3P4Mke+tq4EkvJ1lTdG/kbE47hR8JU1pTfc&#10;SHlATV0F6Cm5riOPM/I4ysrzi0tyioqzS0pzQYwz8q1NVS42proKEkqiPNL8zOKcdMKsFDL814Vr&#10;2Mj56O5xUhDw0hCzEOFRwGD0+Leg6btIYEL0BMrCzBoKvE4OmsaWsrJ6PAVdSUWjGakD8c/6Y+P6&#10;olNGk/Pm8nMmc7Mm87JmCrKncnMmstNH0qLao2O7k+qRg12XC52n81VrXRF1cZE14ZCRbwiNbIsJ&#10;bYqKbU6cOF54+cdP25fn+2dnDi72cnJCetpShpoyhurSRmpSSmIccqIsmkoC7i6mZgYK9paaJmYK&#10;pi4az6ojcwYzcUY+pScxsT02vTcpezgjB5GVNZaVC0CkAwrHsgvHcq7Jzh8HZAIKJjIKcFJ+Irt0&#10;MqdyurBsIi+vLyW1NSa5KTq1JT6jPTGnM6WyNze/Jl5Bgc1cR8xURcBSQ8RcQ9hGV8JWV+yhoYyJ&#10;NLsk3W0FDkIrVY7iZ67olba1ycqpwfyRroyJnuzJ7uwID30F3nsWKpwGMsymihwmChyGsqywtS+N&#10;/M6L3b2rvaOrzZPjWkRnTE26X2mEV2koro68d3mId2mQV2mAZ2mAd0WAV6WfR7mPd3mgL+gvCvbM&#10;DvLKDK0abZtBbmycHa4coZexqPUj7Coas4Y8XEMerWwfLm8eLq1iZxeQ4xM7wyPriJHNibGdLyvI&#10;T0zuTU7t47gx8rhgZhY5N4+em0cuLR9ubmAP9k7Kiyqs9I0luDiFr6vW/KORpwPIcDGAj9mcjHce&#10;P1AfGCzoR+R1T2Q2I541jMZVD0XUj8XWIWLqhqPgQ5G1gxHV/WEVvYHlPU+r+kJxVPaGVPQEgxY+&#10;GNEwEl3TD5Wbrx0IB4v1w1Ggp2kkpgkR3TgW2TAR2TwRjaNlMrp1KqZ9OrZvPrl3KnF6Pq8o39XR&#10;RNBQlkmS5g6uao0Cyz11HkptfkZtAVYtIQ41XjY5dnoJFkpJVioZLjp5XkZpTloJNioRJgo+alJh&#10;JmpOKvLkqOgbIz8+uzu5gMIZ+S/T5HFGHufZAaAH599H57YANzoeB26Tm8FQsvw/MrWMAvyrlMfV&#10;rrkx8oDFjeOlLShZfgd71Tu2UN7cXdPRV9LUWt7aUdneVdHSVdPWU9vWfy3lB+s7R1v7ZrqGl3vG&#10;Nr408oBuxGZ91+e6NDgjj/Pvzd2LgJaeJZyUv1Hzrb3LXf1Lw0OLE6NLI33TU8PzqxNLK0OIkcqy&#10;4fz0qbyE8bSQqZSQ6Yzw6Zz4+dKcxdqq8erq8db21prmvp6x2fmdxVVkSEiMCDcfPyPddY0gaip8&#10;PHVF5b7eYcTkyvDEyvj8zsjsZl0Xom1odmh2s6FnfGB6fWxpr3tsqXtsZXwZ2Te5jitcM7qwN7t5&#10;1NQ32To01Tu5NDK/3T48VwTv7BiZn1xF4iZ3vTHvgzM7X7B1048z8sNzO4hFaKrYiRXM2BIKgFhE&#10;gnZy9XBkfr9/agssljcNVbaM4KrZjM7udQ4tFVf3tvTMVTYM1zQj+hAb3cOrgxPbDZ2T+dUdbUPz&#10;o7M7XcOLWcWNde3gZ5nvGFnsHJydmNuamd/weOKtpagkJ8gtzEApSEssSE0gRk8kSU8sRnNP9NrI&#10;85HgsxPAGG7DmPFhfOREwrTEUvSkckykkjT4EtR4QhR4fBR43JT3eOkoy3NzkmLjrS3tPDz9PH2C&#10;gsJjO3pGa5p6Cqqa+qaW82rakgqqKxq7+8cX2gfGopIyAyLiC6saimuaMgqrymrbWrpHO3rG6pt7&#10;gsOivfyewuvrKqqgL239k5GvqsqrqMgBtwKgB2fkW67T5KHvY/yjc//P/Dsjnwuui1/mxVfDcwFV&#10;tTk4qmtyaqpyIcDls7Goor6wtL6oprGiqbW2vb2+prJIT01ZiJddSlxARJSXV5hTWFpAUllCSkVS&#10;XFlSUF6IW1qAS4aPXZqfVYaHS0GYTZaXVZqPQ54fxJxy/FxyQjzKwkK6MkKG8nyG0tzG0pyW8lzW&#10;cqIOqtzqgrT0RJzUxDwk+DxEd7jJ8dnv32YlgfFQ3BUgJ+QhugVeKVHKuwIkMHUuChtZbj0hWmNx&#10;JiFymCwzsRI3rRIPPR0+jOEuTEGYmZ/tdpC/fntfakVLRElraGlHaGl7UGnr08JG35K2p/lt/vnt&#10;AaW9oWW9oRVdobX9keXdQSXdgUWdUEEb0IK4rDe4oj+0ajAcUDkQBuLyvpDSnqDirqdgDKCg3S+/&#10;zRe0IAadxV1gFdhJcHlfWOVABAAEYP8lXSFFneCU61/c7pnX6J7b6Ak9ept/brNfTrNPRr1HSo1r&#10;aq0bCDLrvXKa/AvaQgAl3ZGlXbG9c2UDszVTK12unlZy8oIiAqz0FIQMlCSUxPgsNJTsTPTMdNRs&#10;DAzU5KQU5CS0NORk9wlJSQjuEdwGLYCKkpSOloKYCJ+CnJia6j4lBQkDPRUrCz07GyMnJz0vLzMH&#10;Bx07O6TmeXlZudiZuDmYhfk4mGjJ2RmoeNno2GhJhbkZJARYRXip+XnwBIXu5OS6l5X75xc8yc5/&#10;kFnkVFTvVtzkml3vlAl3AGTVORc0uZU0exTXeAYGGUjwEygIkMlzEimwkyjxkKsK0CryU0pzk8rz&#10;U8hwkWpIQDVMRPkphUTorR7oVPeUZnfkyntq6STYCXqrMrhIUNgLc4RpMyWaJfw8F/dp3fZ1h8Ry&#10;pgqmzOBtq/7XHXRzCdIXtQbf94lhi5mWEpiWEhlmEwV3S50/bT74dGD8lxX7P7b8P+1Hf7fa9ek8&#10;sDrO0U762UPlPDeNWi/9Jg+9Vned/iDT7kDjjgDj7iCLdj9z+BPjMlfjUi+rDFeTJzrimgI02mKM&#10;Kvx0yny0GkIs6oLMOpLc0tw0gsxkIlx0jx3NS8B9XklhVkFBQnpWSnbhf2nk0wvyb4x8UVVuYTlU&#10;r6awHNLxudVZ2TVZufDskro8WzuD+3dhHPcJ2O7BWElu05PAaKnwKKnw70MfAG5TEsGo78GYiG6D&#10;NzntHRjjPTyau3eujTwe+T18sru3KO7doiXGp7oLrWInJWC7T8BKTgA+2bJT4uvICRqrSnBSE4C1&#10;zOQwQU4yUQEqJyetb78//PWPV7/8+ua3P76GCtf88f7T395/+vTVp0/vfv/06qdPZ1/9bfvwu/6t&#10;r2u2v8tf/Tp+7q3/4jfes997zvz4aPpXu6nfLCf+sJj4wwzxq/7M7xarv3lhPqW//NT9zaeFnz9t&#10;/vC39f6xdEMTTlUFBnVZJjMdYQs9UQczWVtjKUdzORsDCXvjawtvAql5OyMZCEM50LqYyzgaizmb&#10;SjmbSjuYSDmbyzuZKVjpS1vqSRmpixpriFkayjmYq9lbqFmbKAEsDeQtdWWt9KCkeHsTBWsDGXN9&#10;CYCprpiNiby5jgTodDRTUZfhMlARUZXloqMAn72Z/F2NPZ20fB9ohj3Rt9Hk1pWgNJKkMpamNJOh&#10;tpCjtpSnsVaEcuQhKa/EgCtZ46DB5qzJ5gjeoerM/ia8oRYCPnosHho0AcZsIeb8YTaiKU9Uk55A&#10;M7LmBBrkBRtlP9XPCtADZPjpgM5kH830AN2Mp3pp/jogyAoyAKT5a+cFG+aF6OcG6+UE6eKkPA7Q&#10;A8h6qp3mq57up4HLhQfkBhnkhxgVhBoXR5hVxFmWRJnmhxqAtjjcGACPsy701c5wVuiPf7CQDRn5&#10;oRSfrnjP71YHvlnu224uaIxyK/W1qQt26ohxG0r1rwt7OFmWfD4/dLI0dbm/dXawc7y/gd1dO0fv&#10;vDiGJno9Re+eYfawyO3TQ+S1lN9D720co3dfnh2eoHYOd9aP9jZfnmBen2GvjlCvTg/fXmCvTtBn&#10;mJ3XF0dgD2eo3Q8vzp9jkc8xBxeog5dH6LfHh69P0K+OwSaYF8foy8M9sIcXp9CkqafobRBg99fP&#10;D3dfXxweHWxcHu2fobZfHO9fHR2AQ7pE7z7H7L06RoH45Ql4OGhzMBIqgnwIKTwsavPqZP8IuXqM&#10;Wntxtn+B3TlGroMW7PAYuQl2CE3Nit0BwbsrLFgFHu7kYPv7dy/BcYKfBcTgh31zeQx9UQCqPrF1&#10;foR8foo5xyBPUfunqAPM/jY07ysABR4FeWPkMZitw8NtyG9iDsAz9gKz8/0Vsi43LDXANN1HszBQ&#10;K9dPrShIO89fPT9AA4oDtfL91SsjDEFQ+FQTBMVB2iCujTEtg/LZdXA57DgzXhqqVx1tUhKi+yV/&#10;1mfXq4gw/idwBdyrokxxmey4RZxGB4s4uX+j48EjVkcZg/ZP3a9bGgIeXbs4CDow3NFm+6lm+apk&#10;+igDQIAjw1MRkO6hBEhzVwSkPlEApHuqZnippXmrpPkopXorpHjJp3gppHorPnOTC7QR9Lfki3CW&#10;yAzQKIkyrow3q0+zyYvQMZXD9zZlK4kybM50bkhzgCfbt+a5dhR51aQ9aMj3fWQhLsVDzMd8j42W&#10;gAQfdgcGw7sDuHULBHi3CQgIrvPi/8HCQ4P+5A4+nrCoyMePHy8uzs7PT7FHKOwhVPnkSymPM/I4&#10;cD3/Cs5Z/xM4Q/3/Cv/hqP6v+HInN6r9v8mNST9Ebd/E/xOujTwEiK+N/MYpav0MuQ5aqLAJag17&#10;tH98hsFg0Ug0CoU+RKEw56dnh8iDFxfnX797e4JBXpxgP7x7+Zdfvv/47fuz08OtzZXLM+wP37z/&#10;/v2bH75698NXb8HZ6du3l9+9v3pziX11jv327RX4hQUnuu/evf7j5x8+vHz++vzk5enx86PD91eX&#10;hwc7L86xl2cozAE4gM2v313++PHV8zMU6mAFLP6p4D97+T9T5v/OP8v3f8d1uvoWcncLtbcNgHL/&#10;D3a/BOrZ30H/WZ3mALm5j9oE52IUEqyFviuAPgD9G6j9NXBUgGsjv364twZO4wBwrvsCKFMegNnf&#10;3N1aRqO3z8GpDbWFxu6iDrewJ3sHqHXwsoK10NcITg7eXR1/9/7y69enP35z9fYC8/Ht2ffvL374&#10;6vKHD1c/f/vq+6+ev7w8xKD3sYdoNOpgd3NjZmxspKerp6WpNDszJzk+2POxh7OVvam2prwwuHfi&#10;oCcU5KDkZ7vPx0oqzEUtyk2vIMErI8zFz0YvK8Qnxc8twsksyEIjycMsy88iJ8AszEwqyELKTU/C&#10;y0rh+dAy0N/Z2lLLzl6/sCQ5PTtWQ0fuLhGMlZ2GioaIT4C1tDQzOjogItIjMzMoNdWbkRZGTw1j&#10;oYMxUcFYaW9xMOFzshBSU8IoSWFMtLfpKGGsdPhMlLfoIbF+h5IYjCTgYiGTFuWMDffJTI2uqy5y&#10;c7Hn52JxsjUHgaOtibe7c352UllRZmF+MgMjCQU5jJEOj40Rj4fjnowYnYIEo7QAlZocu4YCp44a&#10;j7oSq5wUrZ42T062/+nx4vcfT3764fyP3199+vXlrz9dgPurv/10+emPN1MD1YaqvNK8JAIMMFk+&#10;IgVBYmNF2hBHiXBHweJQnYpo3coo3aoYnZoYXUjKh2lVhGqWh2gBQFAVrl0doVUTqf2liG9PsexI&#10;tbrGoivdqjPNEtCeataYYNCRZl4VoVEWrFoTqYsofjxS+BCS5kWuI6VPBovcBoufjJZ69Re69eQ8&#10;7M52AW1/vutIscdwiTuiwme8yg/HZI0/rmQN1ML9xyo8R8vc2zPswHH25DoOlzwer/SYqvaarPKc&#10;qPTAcZMaPwv3BcF8vX9bmlV7uvVi41MwDCyCVSMlj3ESHyfl+/IcALiqNbhi9CPFbr05zvBY06ZE&#10;q7p4ixpwzYo2AW19vHlDgkXaE9kUV+lUd1lAc6pdW4ZjfbJdVZxFZTzAKifEKM7fODzIJTc/KTs7&#10;IT8nxttRy81S2sNKytNayt9B9om5kJUS3WND/sem4vb6EgEuphH+jzOSwtMzosF4KD0uP0VakF2E&#10;jZqZHI+REp+a4jY9NSEVGR4lIR648SYnvENxH5+M/DYb+31WFkIRfkpFSSZFcToFSVpVRRYNPR5d&#10;cyEjG3F9cwFNPTYNHXZVHV4JVW5BBe7q7qqJjdnJtdnO4S4LZ1PP8IcpNdEB+a7ls1nL341u/Dy+&#10;+8v47l+mNn+b3fhtce2X+YM/to8+oaafT48gERPImcG1ycmtpZaBvvK6hvqm9ubm3tbmAUBn7/jE&#10;4tbk0ubU6ub46gZidXV8dbVlYGBwanJsfm5sZgpy8fOzEEvzg7NjDYiuyePNy09/ufz0+8Wnvw7u&#10;rS1i9nqmRiqa6qoam2tb++BtozUto/CWsea2iZa20frm/rau0a6B6aUNTNSzDDpmTocHj1Q0tDsG&#10;xzePrmb2r8Z2n/ctHSLWjicWDxpau4srCitq8m50fE1dXi0cx/+aka+oLikuyy8syb0x8iC4MfK4&#10;BPmKykKckXeyNNKUEVGXEpTkZRTjohPnphXnopLgphZnp+ClhYrIc1MRMhPjUd6C6sjzUJIIUN0V&#10;pLunJMSkLM3hYKeubyqpYipcNZpbOVuQO5WROZmWPJaUMZ2Zv1iUP1cIyJ4tzJrMyZnKSRtOjWyL&#10;ielNbTmZ7Dhf6DpbKFtqg4w8PCK8NiisPiS0KSIQHhHbnIg4nH3z6S9rJ0fbR0eODx1kZASMdGSM&#10;NKWM1SVNNWWVxTllRZi1VYQ8H5lbmag4WmvrG0qbP9JKrY/LH8lJG0jJGEzJHEpN6UnMHEzLQuRk&#10;jWdnjGdBM80iMrJG0nNHcwpGcwsReYVjOQXjuQUTOUXjOYXXifOlU7mlkzllU7nVs4VlEzk5Pc/S&#10;2+NSm2OSG2Ky2lOyW5NzGxNzK6K1NYWM1IVNVYSstSQstUSttMVsdCUemSoay3KI0txSYCd6bCwR&#10;42VYmPQ4K86xKtenrzEB0Zk+1pER42OszE9qIsdmLMtqrshlKM0MgIz8xvbl5vbVzs7rnd2Xuwcv&#10;drHPt89OG8f7YqrT/EuifCsifKvC/asjICrDAH5VIX7VQU9KfB4XeroX+3kUBXjkP32SHeiW8rS4&#10;r/7GyC9iDtawh8to1Arq2sjvYhfX0fNLyJl5KNsdUu1jO4iRzZHRTdzMrjdGfmr6AIDT8V8a+fkF&#10;zPwCankFuwGupztHFcWVtsYm0rw8wiz0Isw04mx0AClOxuuqNXQS7LRSoOWgZKODWZiId3ZlDozl&#10;d09kNgzHNSLia4YjKwfCqgbDawcj4EOR9SPRDaMxDYioxrHouuEoHDhNX9UXihPxOBd/A7TYH17T&#10;H1I7FFI9HAwfDgVB7VAwAD4cUj8S2jkV3zUeP7mQV1nm/chKwkiOWZmNVJrmjhTdbXlmAg1eKl1B&#10;Zm0BVm1hTi1BLiVuZhkOWml2GhkuOoAEGxVAjIVKkI4c/GjsFPcj/AOmEZMrS9DMrlMLB5MLqIlF&#10;nJSHSsnjrDriGpxPx/X8k5T/0sv/Zx0P+O8b+YX1o8WN48VN7Nre2eDEalVzb13HYHV772dau2vb&#10;e+HtAzWtfVCCfM94x+Bi98hK3wRUBn1gam9o5mB4Fjk6j+6b2Gno/odKNTdGvqVnqbV3+cbI4wCd&#10;7b1LA4NLg/0z/d2TU8Pzy+OLB7OLy20tiPz0iczoqdSgpazwpezIyfSouZLs9Wb4QnPzYF3TUMfA&#10;7PTG9OzW9Px2TEyqpICwCBsz5KPpyGnvESjJyHV29E1MrSEmVxGzW+CpaOydaOqbHJ7bahmYHprd&#10;BE9yF2KxdXBubOlgaHYbsbg/sYIanNnqn9qo757om1wdmFm9TqJfLqnvxm3ypZG/lu//xsgPTINh&#10;UL2akfldsOfxZTQOnJS/oW/yc0EbxCISF0wtYyoaBgsqunpG1qoaR0pr+zsHlzsGlkZn9sGlwic8&#10;rXN0aXASmuK1Y3C+vmMMHHnHyGL/2DJien1qds3T3UdFWkaGj1uUiVqcmUKQ8q4YPZEUA4kYzT3B&#10;+3f4iGFQaRQSfGhy1zvQhKKClPfkmClUOKjkGImk6fDFaO6CkzI35T0GojvwkqK0Z0m62gYB/iGh&#10;obER0YltnUMdPaMzq3u9Y/MjC5u9YwudA5OgZ3RyHjG1ABienO8bnekcGIe39DV1Dje1DcIbu/KL&#10;yv0CQ6rr4LV1VdCXtuqKb6rJ44w8Lk0eLHZ01EJWvbkC1wL+Sbv/B7408rV1RaCt+uLS+JkvjDwI&#10;wPWyqbmstCyjtq6wsq4wszClqrG0sR2ekh4fHxepraEsIy4sKSLAycrEw8vOK8DJzMHIws7Awc3C&#10;xc/BI8jFJ8orICUoKCvMLyPEJy3IIyMoJC8qqiQBWnYRLlouBjI2aiYRNh5lYT5NMSiD3kKe21Je&#10;zE5FSFuMggqf+T4+eP45CW+zk9xiAXfJxDBucnwBckJuQpgoBaEYFQEfEUyJlcRKmtNQiM5YhEHo&#10;PkyKnkCeg0KRm476NpQ7LCvAIMlHHBxg0DuUBe+KK++IKmkPKWsLKW0NrOkJr+4Nh0R5T0hpbyjk&#10;0NsCyzqCKnvDyvtCoEz57kCcc8cJ94z6J5kN7tlNniAu6gwo7QkCYwClPU9xlHSDTigAa8EYqPpN&#10;O8Avr9ULxGA/YJPyvqDqgcCagYDKXv+Kbv+q3pDSzqCiFv/idv/CVt+STr/SLv/CNu+cZi+wk6LO&#10;wKxGr/w2/8x6n+KWsMLaMF0TUXVNYRFBJmrSOxz0FFyMNCzUZFxM9OxM9FBqPDUVFeV9GmoyZiZa&#10;ejpKOloKCnJiADERPikJAREh3l18GFgEazk5mAEgYGGh4eVl5uKiY2amZGOj4eBg4OZm5mBl4GRj&#10;5GRhEBXgEePjFuBgleDnEuFmYachE2SnFeAiFeQlZGOEOdjK5Od65ha4ZRW6FNW6FdQ/zK5zzIDb&#10;ptXapMPt85sfFrc+Kax7EhRqICkMPl2QynDck+ckVualUBOkUxGiUxWlk+MjVxell+ejkuSh5GEl&#10;FhVnsnTW/vDby1EkQtFLW9pPR9BbVTLCkNVTkTVUhznFIvH3leDfFu2+6nvy+7z5hx7G6VjerSzC&#10;oVCV951a33QzryZrfGiXu6q3/bRk+2lN6UW/+e9bkldDfPuNj37ZSPwD0/y3s5TBUnt76biHSkWe&#10;OvW+Rm0+Rl0+hv1BpoC+EIuOANN2P/POYIdaX+tsF4NYe013AylVfipNEXoVfjp1IUZNYVYlfgZV&#10;YVZZXjpBZjJZYXYnO+N/MPK5Rf/ZyCdn56bl531p5IvLrud0LcvIrcjIqc3Oqs3Kqs0sashz83Gk&#10;oLzNTk/MQnOPlYmEnomIio2YiAGPkPY2GT0+JS0+FTUeHTU+HcUdGtLb4P1AToxPQohHQnyXkoKE&#10;guQuFQkeCyUJM+ldJkJ8ABs5VESeifQ2OyW+ta6CjpwgOH7quzDKuzC6+zCq+zBpacY3H3b++PT2&#10;908ffv30/pdPz3/42/F3v2E+/or+7rej7387/eGPyx8/nX/3af/iL8MrL/NWPySvfRc1/bX7wl+e&#10;zP3NcfSvhj0/KXf+otD8o0TLjwK9v8oM/ay78FfP40+VHz6Nf/g098unnYGJXD0DTi11Dn0NHlM9&#10;ETsTaScLeRdLRVtDyYfmCri8eHtjCDsjGVtD6c9V4A2lrfXFH1mrulgq6yjyKooxyQjSs9Hic9ER&#10;0JLCwEdoTgYicX4mFRl+HTUJKyNVBxMNKx15c00ZS11ZG0MoTR7swcroMxa6ktc2X8bOWNFEQ8LJ&#10;XFWUl0JdniPUx8Lvka63k3rgQy07bV4jWTp7NXZ7dVZ7VRbr68LxFnK0n1tFKE0eZ+QfaLE7qNA/&#10;UGMINBfw0WN7okHnrk4dbsEXYS0cZSeR6a31zFU12VM93Vc71Vsz0R2KAUkeaileGrFuSvHuKgAQ&#10;xD1RfuapluSt8cxTNclDNdlLBZrQ1VcdAIIUb6gHkO6ncZM7nxmgleihFPlAMidQvzjCrCDUGFAe&#10;a4Ez8iAoDDWsirZoSXEq9tPJdIKM/GSK+0Sye3+8W5mXaXu0K/ypTZWXWbWXSVeYw2SS+3yGz3yW&#10;X0/0w9pAh+7M8OWOWszC5Ev0zjlyG8o631mFktaPUedHyDPswXWdB8zhwQ56bwOq3oDawexvgv63&#10;L84uTw7BqjMMNBsq6Dk9vK6rfj3gw6sL0H+M3D5D7Z7s7z4/RJ8h97E7W5C4Pz99cYoB+784Rp2g&#10;oN2CTS5OkVjU5hFmG7Rnx/un2F0QoPfXnl8bsWPM9gV27xS9fXQADuzgBAWZcfTOCtR/cgBG7m8v&#10;gU0O99bAqoPN5csj5KtzLNj58yPMGfrgHIM8Qe4dH+yCnqvjw1P07tH+Djg8cBhY8LOgtt9cYsG2&#10;4IHOj/eRu0s4xQ8e+vXVEdjV+eH+xSE05y14OHCEx+gDqIgNGnBwhNk9PAQfpnbBMUPP1eH+66O9&#10;n18f1maH4Ix8wVNNnEYvDNSqiDDMD9CAMs3D9HEWHpe3XhKsAxbLw/QKn2qUhuiAAPTgjHlxsA7Y&#10;BLcHAK4sexHY9pqCp9r5AVpfkuevmeunkeImD0h2lUt6LAsAQeoThTR3xVxf1QwPhUxPxbQncimu&#10;MkmPpKLthSJtBUCQ/Fga9CQ/BoFUiiuIpZNcpZIeSyc/kU3zVMj0Uc7xV8sNUAdttp8q+KGugQ4A&#10;R2GgDqA4xLAk1KgozADKiw/TLQjVARSGQn9zAm/mCGeJmEcyLVkP2nNdqhLMG9JtU3wUnDUpoh+K&#10;Vz+zqEuxgyfbtue6tuS41Wc9bi7wjfTS46WHCbIRMlLACO/ACK+N/N3bdwB4sFt3bt3Guw3VrQFc&#10;/wP/QQswsAxW48FuQ4NuM7OwvX79+vnz52dnJ1gs5vgIjT3E6fj/CyN/w42//v8/cJ79v8OXGh3w&#10;v27kMRjotxtKjUdBOh5wjFo7P9178/Lk5ctTqIw76gAN/qGgslGYnc1vXl59fXX5Aou5OkSC39aP&#10;X7367rt3r16fI8GJ6HD/h49f/frTdx9fv/r4+uVP37z9+O45OIHgjDwYDM5Ch3sbqK31FyfY91cX&#10;4Fxxgtw/Pti7xGKenx5dnR2C32tcHfarc/T58e7e1jyUjIfeAC047WCgZPkvir//o5S/4f+QOA95&#10;dki1/wlk2L+Q8p8X/5TyqP0tFHobidlFoffAz4452IeGIbeQyHWoXg1yGbSQlIdK1nw28pjdZRy4&#10;6vPI3RUAlDWP2jw/Obi6woJtj052zi4O3n44f/XmFJzSv3179fO37z68Ors6Qb4+w7w6RV5gtvdW&#10;Z+bH+qaHOpuqCrMSo/NS4+PDAuzMjA11dXS19VQUFCWERJipaJmpqEW5uThoqTmoKJnvE7NTkQqz&#10;0UlyM0nwMEhw0QuzUohzUQFE2am4aYkFmKl46Mm56SiEOVgk+bjkhPklBbh5mGl4WaiFeBiUZASk&#10;RTn1tZUUZYV4uGjVVERNzVSeeFoWliQmJAe7edrrG6u6ujuaWug2tlZk5SX4Bz5s6yqZmm2UV2CQ&#10;ECVTlIGsqJI0o7QIlYIEo4YSl5Yqv5mB1CNH7Qd2Gg4Wyi5WGvEhj5dnuvKzwkf6a3e3Jlfnhw6R&#10;qz9+fNXT2dAEr9hcm//0t58//f7T+zfnjnam+TnJNZUF4ENZcnJETJRPfJxvdmZoRXFcXWVyX0fh&#10;UE9pS116fVVSyjN3Tw9DJ0clM3PRQ+z49TcOv/vtd9B+8+nTx7/9+u7TH998+vXtX7+/+P49+oGl&#10;siArngwfibIIuQAjTFvyvr+1UKg9f36gRnGYRnmEdkWUVnW0TkWEZnWEzjV6VeG61wny+nUxevBo&#10;3aYEk5ZEKCm+I9WqM80a0JFq0Z5i3plmWR+r35lu0Z9r15hgAILSYGUn+duZT8R7M+yG8h+Ml7oh&#10;St1HS54gyr3GK3368h7357uOlnpNVQdMQ/gDwKqJSsjF/1lH3me8yhdKja/wRpR7tGfYLTQGgTbZ&#10;Tbwv33kG7jtc8hhR5jZ6XZoGBGPlTwC4HhAMFUF/BsAp+8HrUvKgBQxc15oH9OZC5Wu6smy6s23b&#10;0qxwi7hZXrsyHVqSbWpjTOBx5rgvbIEWLNZEGyc9kgSXqkxvxZQnMo3JNm0Zjm1ZLo2pDvWp9pWJ&#10;NnlhJnF+plGhj4tLMwoKUsoLE6+NvKyfg5K3rYy/g7y3pbijJqu3paSHpZyjoVTgI/OYYLfc9Kic&#10;3IS8vKTq6vyirAQJPhYpHkYeBlJuZjImekImOmIairuUhLfv48NoKO4xMJAysZBx8FIysxOKSzLK&#10;yTLKytGLyVCJKFDxKlFyKlHwqFILqtFKabAoG/LpOikq2cppOKnXjTWObIyvHa13ITqMHHU8ol18&#10;sx6n9EXP/zC68cfU4s9Daz8N7/9tZvtvi/uf1nf+trr3+/rhHwczV1M4Iz+xszC3u9Yx3F/T0tzY&#10;0tnU1NPaPNDY0NfZOz65tD2xvDmxtolYXhtdWZne3GwdHMQZ+fHZ6cn52amFOdBOLM4NzCBqhzt7&#10;t+ZOP/148uln7O/fD+wuz6I220b7yhpqa1va6zsG6zpG4C2I2ubR+qbhxuah5vZheGPPEGJxfRtr&#10;Zu3Iws7j5OJmZG49tbyzgno+h3w5snHRO4caXzuZXEK29wwVlRdU3KQAXhsGeF3+l0YeAl4B+Fcj&#10;f6PjAf8nI19bX/lvjXxpWV5xSQ6uak15RUFVdTG8rry5ocLWRFdLVlRTRliUk1aUk1qSlx6cjuQE&#10;GeX46IWZSbmpCXioiZiJ71DdhrEQ3eWmIOKjvstLhacszKwqy+XsqKVjKqFuLVE3U1I+k58zmZ41&#10;nZoymZQxnZ63mJ8zl58/V5g7X5w9lZs9mZ04kBjRGh3bm9F9tdD5fKnzYrForikMHhsJjwitfhpS&#10;ExhQG+RTERRZHzeKmXn/6bclcM3DoB0fOsjJCxpqSxtrSRurS1roKKhIcMmJsuipi3q5WtqaqzvZ&#10;6+gaSlm56WY0x+eNZKYPpmYOpWYMpqT0JGYMpWWO5WSM56SOZ6ePZWYiMrNHM/NHcgpG8yEjj8gr&#10;Gs+9BsqXL53Kr5wtKJ3MKR3PrpzOLxhOS26OeFYXllwX8awmPLU+LqkmKq4gMD7TV09HVFuBx0xV&#10;2EZb0lJL1EJHzFZP8rG5spEshyA1TIwW5mEunxHh0FEV1dMQM9yVsjRWtDFdtTMLz4p6oCNBbyTD&#10;aiDFbCzLpifBYCzLClvfvdjceQ7Y3n25s/9yF/1iB/t86+KseXIgtjL9aXGUT1mYd0Wob2WYD2jL&#10;Q3ygZPlAr3J/32sp71ka4Fn81Lso2LcowicntHKsdRq1sX5+uIxFLaD3Vw8xSygkzsiv7h0trqNn&#10;F/an5/avK8KjJqf2EYjdoeH14ZGNUcTW+MQuTsdPzyABU9Mg3p/8s2rN33PkV7Gr65jdHUxFcaWd&#10;iak0LxfOyIuy0EheF5EHyHAxSLLTSrBQSnBQcjLekRSlSHjmklngmV3plV7lltPglVTlklLjkgZ/&#10;lFX3JKfBI6/Jq6DFp7jDt7TLv6Ddp7jLv6w3sKI/uHIgBGr7ggBV/cHVAyG1Q2Hw4fC6kQiIoXD4&#10;cGj1cHDVSGDNSAigdjQUjghruK5a0zAU1jYSPT6XU18b6OEgZ6LAqsNPK0EJk6a/o8ByT4ufRleQ&#10;WYOPUUOADWfkFXigUvLSnNQSbFDJGnFWSgk2GhFGKpyR93vkOjs+vbK0u7SCnFvB4Iz8NQdfGvmx&#10;P336jW3H5cLfqHmci8fp+JuRuGByeX/8GrATaD8rKMCNl8cZeYgv5nedW4WmeMUZ+aWN49lV1Mj0&#10;RnVTL7x1oK5jEN4+gEuNxwXVLb3w9uG2gWlcQZWBqZ3+ye3h2f3ReeTIHGps8XBwer+pF6pI838y&#10;8iAGnbhFXNvWs4iY2B4aXunvmx0bXpgZnt4cm5pvahjKTp5Ii0TE+w5HPBmK9ADxUkX+Sn3tZB28&#10;v75ppHdkcnxlYGhhbvEgP79SQVxKgImej5oUPNvM90nBYk/nwMzc1sj4MmJ6c3Yd3TEyn1fVWljb&#10;kVvZ0jY0iysK3zECTfF6rde3QDC2dACeruG5nS7E4vDc1sD0euvgTGPvVN/kOliFc/fX7AK+NPK4&#10;flyC/I2RH19GXkt5qGQNLkEetCPz4KWBpHzvxMbECgYsgqdxeHoHvA3qOybS/z/c/WV0I9mWaAsr&#10;yZxmZmZmZmZmZmZmZmbLzEwyMzMzO51cVVnMrG+Ho8qdXX1O973v3e/HuznmWGPFjq2QrLRD0oyl&#10;tQsb2/rnkU0jNS1j3UOrgNHZg/7xjcQs5ODkBmpqE8Thme2OwXnwqNpQ80NT66jx5Zn5DX/fIFkR&#10;URE2ZkE6cklWKj4ybH4KbGFKXEFybF7CZxy4CDacR7CRp3uKYMF5wkn4VJyWQJGNVJoOV5TiGTMG&#10;goPwMS81Pj0BVlpMVHpiop2lbVholIOjm7uXf2tH/9D4bH1bn76FY1ZRTefgNHhFHBia7uhGtXUO&#10;1Da0yylrmlk5o0bnkHWdTW2DrZ2o2qYO8NJh6+xcUFrY1FoHXpD+YeTBmwC4TB7kHR01D0a+tbXq&#10;/72Rr60verDwcALnAOjydUNBdQ20rmxDUxmyoTirKDWnJDM6IVLfSFtTQ4Wfm0NKVEiIl0uQl4ee&#10;gZqCipSDi5Wdg5mLk5XzPmHjYGbnYWPjZmXiZOIU4OQQ4uIW4gZwCXKx87Gz8rAy8TAT0hLS8NDT&#10;8jOyyPCwaQpzGUiKmssLaYqSUWBTP3/KiPeEDR+DmfApEwFUKc9JjMlDjMtNgMFLgMlD8IQHHyFD&#10;i6PLQ60vQGMoRCdI8kicBkeahUSek4YSA0H+DCHNRyfIhu3mJNvSmVgF1ciHl7QHV3aGVXWFlrb6&#10;F7VAC7QW9QYW9QaX9oYge8ORvfdV7UPhyOEIGJBDfWkGQ0ECYll/cElvINzTBl7xNb/Dq6DTu7DL&#10;B1DU7Vvc4wciGCzrDyzr9y/tCyjugcbhwdxW14wG+6J295J27+I2n+JWv/xG78JGn6qesKq+sJrB&#10;8OqhiMoBqHMOSKqHokq6g4o6A6r6wpFdMQ7eynLKrEyMuES4CC4GcnqS50zkxIxkRMxUpMx0UP8Z&#10;BnpqJkbIs7Mw0kCbtBSwl8fDxXiQ8iDBf44FxuloKaipSFlYaFhYqOjoSGhoiNjYaJiZqVmY6Rjp&#10;KJnoqXjYWVhpqcGnKUF2VkE2FjFudvDSw81AxU5LKMBJycmAL8BFYqwnWFUVVlbpU9noXVDrkFVr&#10;md1gkdtinddqU9BuV9ThWNriFhajJyr4XIILT4wVR5adQJ6TRIGbQpGfWoqTVJyNSIKNSJqLjJsO&#10;R5CLnB3s0hRJKY4xD7GQclOWDNLk9VIQDtPiDdGgDVAii9Ex3SwP/nkpBn3k+vuSzvsutU86KWcT&#10;CUYicPqCqGfipW/qlD/psEYvOqP3HND7ml/OanyzKPv5jMKnky6/7iT8ftz+521CX76VlViMg3S5&#10;v05zkGFvoNFwiAkq2AAVYtgTqD8YatYbZNboZVjipJ3nopfiqO2mIyrHQSzLTSrLRanAS6PASyfD&#10;SSXFQSXMRsZNT6goyWNmpF5WlldcUZJbXAx1is/9tzXygH9p5IvLsh+MfEFdTlZNZnpNRm5Tnrmn&#10;8RNiBCEDDiEDFh4L9lOmZ49ZMBD0CAQdAkH/6BH940dUiEdkiGcUjzDJnyAIEQjip4jnCATeYwxC&#10;zEdPEU8fIWiIcVlIn9PhYlI8e8RIhMNAhEGOg2AkxTBUFlMW5eCgwifFQDCRYQpwknOyEzCxYte1&#10;pn72/eG77052X0xNHNSPH1fNvahbf9dx/Pnkq2+3fkS/+em3V7+j7/5En99+07/xNn/mTfTcF4Hj&#10;n1tN/2A4+Ysm6me5np/Fu/8Q6EGzd/zC2PcLb88XMvPfud+hK96iO75FLzR1xqmoMqsqMaspsuip&#10;cxuq85ho8FnpCJmpC9joilnriNvoSljqSALuNTqEqa6UjamyvYWGrBgbHTkGHRkWASYCE4GgJcWm&#10;eP6EDO8JDTE2Cc4j3McIAgzw82KLcDFqyQibKEtaasqYqIsbqggbqgkZqQsaqvPpqvFoKXMaaAjq&#10;qQnqKQta6EqrSXFpK/BJCFCDz+dBHvoBLlretkqBDiqWqlyaIuRGktTGUtQmktRG4pQAUykaSzkG&#10;K3lGUxlaC3kGczl6S0V62MjbK1KHmvLFWQuHGrB5qVJ6KFN6qtH567JHW0PXfhJd5VI8FBJdZeHF&#10;V0GMcZAAm3FO0oAYZ+loJykQ493kkjwVk70UwZw0bwWoQfx97xoASABgMNNPGd7MCVQrCNXKD9EE&#10;SV6oTn6Ybn6wdm6gZkGwZlGoNtzlpiLasCxMtyJUN8tZpsBJYTLNbTjGrjvYtDnQpDHQuCXItNnP&#10;qDvUfCrReT3Lez3DYzPL66A4aCXbdzTFszXGrT09bLmjZmOk5+5w4/XF/s0x5OWh0vLTneO9jbPj&#10;nZP9zVc3ZxfH+5cnB5dnhxen0KqngOuLY7B5fXZ0e3UKkpPDHbDr9d3V21c3YDIIYP7Li9Pz/d2b&#10;kyNIcl2c3Z2fgAh2vbg8BfPPDnevLw5Pj7bPz/dBfPXq8vJsH2ptvL/x6sX57RW0DufB7hpILk/2&#10;IHF/eXq0u76/tXJzCRWwnx5snR1tQmuunu1C1w9Oji739+5Ozy73D/ZX1y729q/2j4/Wt68PTm6P&#10;zm4OT1+cnIL8bGf31dnV7Qkk669O98FPen0Oftitu9vD0+P1Fzf7l+fbJ0dr1+c7L672Tw83Tg7W&#10;r0/2zg63wRNy/lAjD+IpYAdMPj3dvDyDLkVcH+2+Pt357vVxSZJXtItKirtspqdUhodkmpt4kpNw&#10;qqtYtCV3gp1Aprtkor1gipNIuqt4mosYAORJDkJgMN6WN9aaO9iQOcKMI9lRGAAmJzuJ/hcg1Z7h&#10;JpnuKpHuIgVxX6ue7iYLyPdTLfBX+xhYmhf4KebfF+kXBSgX+auWBKrn+ygV+qkUB0CF+X/3xlGv&#10;itBCRmpXRmrVxhrUxEHUxhvWxhtXxxoio/T/Krf/uyS/MkK/KtIAGWVYHW2EhIkxqIrWL4/SK4vU&#10;LY0C6INf5ooYk0xf1QRXqcZ0q9pkk1Jw8CSjdG/pIDO2cGvu0kjNumST8hj9thzHqkSL+izntpLg&#10;OH8jqvvrcNTEmE8RCJxnj8DZABtauPXpM8STe+X+GOPRM8zHGNDqeo8eQ3b+vnXNk8f3pfTPoOp5&#10;YhKyq6urN2/eXF9fnp+f3lyfn50enp9B/O3Z9z7iP+T7v+Nji/3/df6h2v9H/uHQ/48DeYnTbfAn&#10;Bv2V3Ut5GPBn+PrFKXR57Br6Ms3dxdEnLy4/uTm73lu721tH//TN9y8uX+2s324tvzhY//Xr9z/9&#10;8Ok3331yfLa7e7D55ReffPflhzeXV5+/evnm+uKzty+gb/m8uPjl+6/fvLi6PNwDZ6Q315evLs9f&#10;nJ1cHR28vb65OT65Pjq+Oj0Cpy/wU4MTFPjDB0AXAg/XP3l5Bl0ahM4D0NWI+w4ze0fHEP+h5v9u&#10;PnN2D9x/BpzrAH/3hf+rOzxk2z/iLx3/0LLm71tBNwTHhK5Y7EMXJI6Oz44Oz47AqXLr5Gzj6HQF&#10;4mTt8Hjt5L53/OXRBnjebs62LsGp6XTz6mIbcHm+BYDys62ttan97fnj/eWbq93F+aGR0Y6+nvqK&#10;wsyy3LTclNgQbyc9VRl5UR5JfvBWkZidloTi+VMafCxcBNSsgwIPC+8RAoDz6DExNh4ZDj4DKSUd&#10;EQktITEvPT0HFaUQE5MEJxs/AzUnFTEzEQ4LGZ40F5MMN6MQE6kIC7kUF60EO608H5uKMI+auJAg&#10;MwM3Ax0dGYmqotz+/u7bz969fP/65pM3X/7yw4fvv/n2l2/NbY1pGYkbWko6e6pi4r2Ky5Jfvj55&#10;8frk4vpgZKo3LNY7Ls2/ujW3E1UyOVs9OJTf25U1N4lcnWvqaU7vqEvpaMxorUttb8xqrEpuq8sY&#10;bCtsr04rzQgdbCt+/2q7p6tkYqxpe2u0o7V0Yqxjb2chLS0qLTmqv791amqws7O+sDjDwck8Jy+x&#10;vDKnuDizv7exsjyrrDjF38vcy9UwxNcqLMDKz8PIwVrVwU7Vw0PHN8A4NNJC25B3fq3t1z8+//nX&#10;r3765ctff/8Kjf4Rag8INQn8Bo3+4u58RUuek58Zi5/xmRg7tiDDI01RIn8z3hgHgfIIzZp47YZE&#10;vfpE7ZYU/aYk3aZ43eYEvaZ4/cY4EHVbEvVbEsGgNlwa35Vu2pNp3pMJoilcHd+TZdKRZtCZbtiV&#10;YdScqNmdaYgqsMj2EGpL0kPlWYEbgmn9+TaQB8+368yy7C9wbEu3aEwyronVqwjTqI3Ra0+z6Mi0&#10;6M2z7ytwHChyBkCl9BWe45UegEmkV2+ebUemWXuGKarYYaraszPbdK7Be7rac6LSDa58hxn6eynX&#10;ySp3cHddWebd2RZgBGz25Vk/6HhAf75Vb65FT455X54liEPFduDm4IZdmZa9OTZ9ubbgIbWlWTYk&#10;GDckGjWnmEIl83EG4MWxwE8h21smxUW0Mdm0OdW8JcOmJsGkKt6oMFK3KMI41scgNtwdWQOt0Iss&#10;Tfe0UnU1FPO3kvW1lPAxFfUyFnTV5XY3ELBS47bSEg53N0+K9CrKiSsoTCwoTAYfhwsz40S5GQWY&#10;yNmp8TgYCWmpcGgocClIsCjwMcF7URKip5Q0OFSM+LRshGRM2FTseDgUCAZBPAZJfF49ell3UaME&#10;fe8Sj/im2PL+gtb5xsbVlvnPVje+Plh4vY7aHTv+7CSvJk3RUMzAQ0XXT9G1yHr22+GlX8cmPu/a&#10;/Xli/+fp7e9m939cOf517eintZMft+ZuJkZ2huYPF6fWZ6dW51u7O2ubmxuaO+qbOjvaRxqbB9r7&#10;xqdXdmEjP7q8Nra2tri/3z02hpqemlhcgI38zNLC9OL8xOJc//RI01hf4/zg6a+fn/3x5fGvHwYP&#10;lqcPV1uHewurymsaWxo7Bho6hhrahutaUE0tQ63tw02tw42tg1NzmzPzG1KyStx8wuZW9p4BYav7&#10;lwsHdzO7r8Y374aWz6c3rhe3LjsHRu9r5KHv3EO1gPdGvrYuv6Y2D2oi//8HI19aUfhg5OFW8oDy&#10;igJkdUltXXlDbamBuoKWrChs5IXYKCBYSSW4qSV5aASYiTkpcTnI8ejwnpI+QdDgPGF8jsGEj6B/&#10;jpDnp1eSYndw0FDRFVA2F2mcL6+cK8yZysicSUueTs6cy8xfLoSM/FJx3kJR7kx+5nhmbHdceGtM&#10;bF9W39vVrrvVjpuF/On6sPqYqPrwMCRk5P1qAj3LA6IaE2Zv1z6gf184Oto4OjSzNpWTF9RSFdJX&#10;E7838hJw1xptFSEPJyMTQwUba3UVTSFjN430lvicgbT0geSsgZT03sTk7gRoldeRnPTRXEDGaHbO&#10;aE7uSE7BSG7BcE7+UPY9mYCC4SxAHiqjaCQrpz8lry+leCgzvT02rNwnpNgzosQnosQvqiwgvjIk&#10;tiAgItFFV1tEX0XASFnAVA08HgFTLRELHREHQyktCSZeiscidFh2WkLlGd7rU1WbC8iFycIpVNbC&#10;eNH8YHGIs7o8N7GRLIe+FKueFJOGCLWGCCVk5CF2X65tv9jYv9s5uds6v4WNfHR5hn9RlEdJsHtZ&#10;ENSy5l7HQ1K+Erp24VHh51Tk4V7q51bi714c5FkY5pzmV9BXAxv55bOjheP91dOTpaPDlSOoTH5t&#10;/2x553Rh7Wh2YX9m9hAwPX0MQA2tDw1vwEYe1vGzc8dz8yf3XeMhLz8xuQsACbyy68Lyycra8c72&#10;cXlRmam2jhALIzcNOS8NCT8dmRgrLUCUhUaSnVaEiUKQlkiYkZibAVtWkqayKqJzIKOhL6641b+q&#10;L6y4yzev1aOg3aukA6rHLG73BbG8x7+qP6hyILiiP6i8LxAAErBZPRhSgwqFI2zk/wIVVoMKhlz8&#10;WHDtaChs5AGNY+FN4xGtE9FwjXxTfbCbpZiOBK2OIN2DkVfmIFXlpJZhIpVmJpdnp5VgpBRlJAOI&#10;s5JLsFGIMpPfd5Mn4SB9zk9HzkRM4GppPT85u7a8s7x6tLh+PrV4PLV8Aht5iHulDpv0Bxf/D2AR&#10;DwM2/8PC/68Z+f+Q8v/eyE8vHk4vHdW3D1c3Q+ep2nbIy39k5Psbuka7hucHJjYBqJm9wend0YWj&#10;scXj0YWTieXzkfnj1oHlj4084MHIA2AjDyJs5AFtPYvtPfOjE9t9/QvdXePjA1PbM4srnR1TZbmj&#10;aeFz6SHjMZ49IY6DicHjeekTFWVTzc199S3jg+DEuzUwtLiwfFRUVC0pIMzPSMdJhi/CSEWL/1yA&#10;nauzrXd6dhM1vDA5v4uaXh+YXs+tbEktrMkub+ocWeidWAEjHcOLqNntsaWD4ftFWceXD0HePbYC&#10;JqBmN3vGlxt7J0YW9sBeWNnD5v2/MfID05v9UxsPRh4c7V7K/2XkRxcPwWSQDM/vdwwvg02QDE5u&#10;/fWFg/GNlt7Z3tG1mpaxtr6FgfGtvtENAPglGV/YR01tApDNqPqOsd7RldrOsY7B+faBuZGpta3d&#10;s4iwaEUJSXlBPglWevAnI0CFx0eOJUCGJUyJK0KBx0v4jBUbwYyJoEIgGDAQXITYXETPRCnx5FmI&#10;Ze+NvADpEw7Cx+ykWEwkOC5WFuWFhQnR8Z4eviHBkYVF5c1tvZ09Q42tfcpaRrQsfE2dQwOo2fau&#10;oYGh6e6B0ZTMfApaZhePwD7UVFvXSHP7QFvXUENrZ3ZBsZWDXW5RTlVNyb808oCPjXxzcwVs5P+3&#10;Gtf8j0b+Qco/GPm6hmLwSGrqisqRucVl2YnpsTZOFqoaiupaygL83EyMtGxMjEx0tEKCUB0MBwcb&#10;KyszGysjBwsjMxMdPR0VHT0VCysDKzsTMysDMwcTOw8btwAXjyA3Fz8nyME4Ays9JQMFLTsNKT0J&#10;HQ89uzy/kK6UtImiqJoIFQ0+Of4TWtwnTATP6PCgljXMIMd6JEiGL0xByIOPwY6DECLFAP8p6mzE&#10;JsIM+gI0/OBsQ4UhyUQky05J9gRB8hha2VWU67mbg0x7T0pDT3xtf1xlT0Rld2h5e2B1T1hpZ2Bp&#10;X1DZYGhhT1BRV2BFV0hpewBUHd8XBCjpDYSBN8v6/xoHyV/t4wdD7zvLB1eioFjaF1DSCyl4EO8V&#10;vHdxjw+goNMzr929sMurpNe3fCAAUIUKKu8OLOsIhK4BdEdUdobVDcQi+yPgXjdVg2Ew8LIf9ajo&#10;5uFEt2B1fnEiZmZonVVaYgxmsuecNGQ8dNS89DRcjDTcbEycbIwM9FQ0tOSMdJTMDNRU5EQAMlIC&#10;cjJC2MhjPEOAiI315NlTqFIejBMT4dFQk9HSkpKR4ZKRPWdhoaGlIaeno6SngQ7CREUOEGRnleDj&#10;kRMWlBPml+TmEOdiAfcryE4nwEzFx0rGTo8twk9UVOxdXOVeWu+WWWmRUmWUXmeaUmsCyG60Kmx2&#10;ScgwlxAjEOfBleDEVeQmkeMgluIgkeellOWhEGcjkruPgizEwjyUzCxE7ALUxu56Ss4q/HZSitFG&#10;wgFqvH7K3AEq9H6KBMEqmtM5VjfdBrcdNl+PSxxWChyUMSylc2zkS5/XSZwgtT/pVnzVZoNe8kAf&#10;Wf2xKXDSrPfTqiF6z+i3TYefVsO+XW3+7cS/JtLMTCjcWqQyUK89zHg4wnIm1nY03GQs0mws0mIw&#10;1Kwn0LQn1KY5yLrYyyTSUslEilmei1Sak1iGk0KOm0qOm0aOl1byvoyCjQpXWZpPT0u+pCSnqLw4&#10;t6w0ISsnNa84GdLx+f/OyCdn5/7DyBeW/4eRL6zNya7OTEWmZTTnGgVbIJgxcEVJn4kSI4SeIwRx&#10;ENKkCDlyhBLVEyVKLGXqp7JkTyVJ8RXpSNXY8OQYSFW5qdQF2PWkRQwU6QWZcUkwyIiwSLAe0+Bh&#10;g78FegIsarxH9MRPWSiwVcQ49RSEwScKMmwEJR6CihhBT/uMihZhbCVx9enKyfuFoZ3appWU0RdF&#10;u791nKAHz36dfPnT+ne/v0CjP//915d//nn9G3r/c/T05udlS58nL3zpN/WF5cwPxjN/6A/8KNv9&#10;M38PmrnhR6LaL/D7f+IZ/17jCB3+El188TkyKEZdToFaXY1dXYnV1kzKUJ3HWlfYSkfIwUDSQkPQ&#10;RlcCalmjI2mhLQG5eC0xcy2oyF1LSZSNnpQY9xH0aQfnES0xNjMlAQ0+Bh0hFjn2I+hLAHj33wAg&#10;wSPHRJA9RVA8Rchw0FupSdtoyZipiZlqCptrixprCphoCeqq8RhrixhpQQ3lDVSFTTQktBX49NQE&#10;ZURofRy1ve3VvWyUgp007MBMCVpzWSZLeRZrBVYLWSZzGUZLOWYbRTZrRTYLeUZrJWYLeQZLBUY7&#10;FWYLOUp7ZZpIS4EQQ/YgXeYAbXoPZcoAXdZwU/4gA+44O4l4J6kEF5lYR8k4J6lkd3kQI21F452l&#10;E13lElxk4QL5BHf5RA+FVB+VDH+1bH+o/j3TT/kB2Mjnh2gWhGrlBqnDhfM5gWolkXoVsUZ5oTrZ&#10;QZpFYXqlkYbFYZCIhwaDNUoj9KqiDBvizHKdZdNMRZr99Rs9tbsCjJp8dDtCTDqDTcbiHefT3FbS&#10;PbazvffyfA5yfZaSnRdS3Ray/OcKItvivOqivTf7GlaHu6731l6d7704hXrI3FxAPhr23edHO7dn&#10;B1Cd+Mne7dXx+dnh5SW0PCbs6UCEfOXlycX50eHB9tnxHmSrj/dvLyDJ9eLs5Obk6PXVxe3F6d3V&#10;OczV2fHx/czzk31wq7OzvdPTXTheXx+DeHCwcXy8fXi4CQ4LSa6DbXDMg51N+ErA8cHmyeEWiLAs&#10;Oz/eOjvchjza4cnN8Rng+uj0Ibk8OL7YPwK7QH62ewAGX5xeXB4cXp0enR3ugscJyf0jcPyd06PN&#10;s5ONyzNwd+vgxwfj4LCnBzu3p0eXh3uQhjvZPj/aOz/ah2ppTw6gJ+di5+Js6/pyFyqlP4Vq5H94&#10;e1oQ5xbuoJDkKp3iIhpnxw8iIM1NHDbssIsHgCTNRQwkYDzDTSIV6oorkOEmBsj2lAaAwdJgVbgm&#10;vShQpThItSRYrRRqXKMFEaxZFqJeGqQBJaFa5WG6FeF6MJUR+sgoQ5iqSIOqSD14OdaqcN3aaEO4&#10;/3tdjElttHFjvDmI9bHGdTFGNdF6gLpYg/o4w5oYfWSMQWWUXnmETlm4NtwjHhwWBtwFuLuyUJ2y&#10;EL3yUGhN18pww7Iw/TIwGKZbGqpTGKJVEKyZF6QFyA/WiXOS9jXkirITa0iDGgtUxuqVRGiURmrm&#10;ByvXxhvkBSkVBqlUxOiWg7uLM63LdEFmeGhLM+IhEKQ4iOcYCHzsZ1hPEJiIR5iIJwDcx5g4jzAw&#10;EE+xn2A+QzyBHf0TxOOHjjVPQbwvnicgIDg9PX3//j1s5G9vLv4fGPmPV4IF/MNr/38X2LN/zL8b&#10;h/k/VQ7/7/jr7+sv/h687yL14nz/7fUR+ON6dbzxan/5bGl8ebB5a6RjpK7w1erkYgsSVZq90Irc&#10;He9+dbiC/uXz3375/OBofXtn5YvP379/fXd7fPLtJ++//uTtZ29ffPP5u+uzg+uzo/evbt+9vLk5&#10;P747P311c3m8vQnOS1++fXe4vf3y/OLm7Oz6/AScoG6vTsHDOD3Yenl5eHO6e36wAS8lDR4YOBWc&#10;He0fH+0dHx3cR0jKn94bedjFw1cu/5NYv3fx5/tQ/I/B+wkP8R5wbtyBnvCjvwA5OCtC3yQ4PgSc&#10;HR1CC+Geb55crh5dLQEOL9YOLzZOzjbPwOnofOfmYuf0eOVgf3Zjc3xxBTUx3dmPqu/sqmzvLO3t&#10;qhpBNXY1l3g6GanJ8wvz0AhyUzNS4vIwUXDRkvIzUcoKsItzMcoJcphpyOspiJtrKoDESlvFUks5&#10;yNnO187SSlstPyG2IiOzND09OTgkIyIyLzo2LSQkPza2OD4hOzysLDk+NyqsMD46Oyo4wd8jIzwg&#10;3M2uOCmiMD60PDW6JCkiLyo4I9Qv0sNRnIOZnYaKnJCQl08gLiPLLyHJNTYxvKjSOz3bOyG5tr8/&#10;s6JYRE5093j1q+9epWaEJiT6u7lbWtnoxyYGxyQHRiZ7lTam5NdFR6U5lFYH5+V5lBUHNNXFNFZG&#10;lef5p0Y75CZ7FKT5Zqd4ZcZ5pEQ6xwfbJoU5hHsYxwRY+Xoa+PuaBPqbuThp+3lbODvox0R552bH&#10;ZWXEhId6lpdnp6ZHefs6Rcb6p2fHVlXnl5dkhwd7ONsYeTqb+rqZ+bgauzvoutnrONmq+3qb2Nur&#10;unnq2LuoeAcZGNtKTC43/Y7+7g/0T3+if/0D/csff/6MRv/8++/fov/4Gv3759cni/rqAuLchPyM&#10;z8Q5cISZnuhJkXsbccY6ClZF69Ql6jYm6dcnaremGsAruwLako3v29QY3DeLN2hJ1H1oVnNfIA8S&#10;I7hGvjlRuz/XvDVZtyPNYLjIqj1VdzDfvCvDoDFeEy6f78+HesJ0Zpl3Zll2ZFq0pVu0ppn35Nr1&#10;Fzh2Zdv05tihCh378u36ChxRJa7DZe4g/uXli52GSpx782xHy936C2xHykBujSp2mKx2Gy5zGC2D&#10;msLf63VI9z9UwYPxnhzLh5G+POv2dJPeXCt4BVfAfTm8aXu6EaAzE1rftTFRB8xpTTWqj9MDICM1&#10;y0NV8/0Vsr1k8/zkS0PVykPViwKU4m35szyk4JVdm1PN2zKs2rPt65PNG9OtalKsc0IMwt20okJc&#10;qmuLS0qyqssyvG3U3YzEA6zlQhzk/S0kAizFAyzE3PT5TRTYXUxko72tU2O8i3Li8vLjs3PiKiqz&#10;89NjJPmZRdioeRmJ+djJ6WlwqCmwyIkxKPCfkeAi6GhxaBjxKFgI2CWZJQ3EtFzUdbzU8ocyMkYT&#10;y3YK2963jv48ufDb+vJP29vfHx7/drv609nWnzdbv14OX81Ons+uXC8aOKgZOqqY+KopuUl4VTpP&#10;fj288NPU6s8zuz/Nnfy6evHrzuF3IG69Rp+8RV9uv10Z2kDN7MzPb63MLi+2dXU2trY0tLTXNrS3&#10;dY3UN/d/bOSHl1bH1tbWTk4GpqfhPvLQgq6L8+CGcJl839Rw19xo7UT36c/vz/78cPrHZ0PHS9OH&#10;K52jvciGurau3o7eoaa2wZqGnrKq1tKSxvKy5uq63u7+qbnFrZ7+YUkpOUkpGV0js7T8ss3TV0tH&#10;r6e276Z3Xk6s30ytX6zs3rR0D96v7Ap9NR828oCaWoj/x0Ye3oQnPKzsCht5EOFlXSE1fy/i4Up5&#10;EJHVJTW1ZbXIIk0FcUMVaWVxbiE2KnFuWqhMno1MhJ0cRF4GAg4KHAD98yfkzxB04IMGPmTkaXER&#10;sry0cmLM1tbKcprcKlZi7eu15fOF2ZPpqVPJCRMJyVOp6XOZ6ZNZ92RnjGelDKVEtEWHt8TF9ef2&#10;v9vofLHSfj2fO1kbVh8T0xgZURMUWR8SWBvsWxUc35a69n7/E/Qvc3t7K3u7+ia6qsoimiqCBuoS&#10;OgpCBipiEvx0Yvw0WqpCrk6G+noyVjbqilr8xh6a6S3xWX0psJFP7U5I605OH8hMH8lJG8lLReWk&#10;obIyB7Oy+tNzBzOz+1Mze5PTuxPTuhJABHl2b0pGVyKImR0JOd3JpcM52V1JUVWBUZUBiTXhqXVR&#10;IGY1x6dXRQXG2Gmo8RuqCZmoCsFG3lJPwspA3N5AUlOcUZAGQ12U3lpbqCLLd2owf2Iwe3osbwyV&#10;PT9eMoMqdjGTFmfFM1Lg0pJg0hSn15Kk15SgQWwfvwRsHrxcP7jbuXi7ffFy6+bF+u1Vx+JYYk2e&#10;d16EaxG0sqvHvZT3qQj1rQz1rgR5oHOxp1uZj0OBh2O+l1dZsGdRiGO6X1ZXxfjh2uaLy9Wr04XT&#10;g+Wzk5WT47UT6PL05tHl9snt9OLuzNLBxPTe9Nzh3NzZ1NTR2PjOyOgWLOVn547nF07hODd/PDt3&#10;BIn7+2L5h5VdV9YvFpcPdndO6qpq9VRURdlZhJhpxNnopDgZRZgpJdhppbkYxFioIJjIeahwWame&#10;yYjRIJGRHf3p7SOpjcOxDSPR9WNRNcPh1cOQZIeBDPtoJBivHYl4AB5pGI9unIiB80awCZL7GnmQ&#10;N09E1Y2F1YwFQ5XyQ0EAkNSMhNQNh7RPxbYNR80sF7Y0h/m7KmpLUCmyEYpSPBOjeirDgKPASiTD&#10;QCRBRyjDQiHPTit+r+PBAxZjIRNhIhFmJBViIOGnJeahJBJmoGIhem6hozMxNLaxugd+9rnFg9mV&#10;k5nVMwBszKdXDwEPDn1m+Xh66egfTMzvT90bcxiQTy4cAGZXj2ZWDieW9uY2TkYWdiZXD8eW9qbX&#10;j6fWTgAzqxB/ufj/3LVmYfNiceMKsLR+tbh2CVjauJhbOekamK1pGaxrg2joGKpp62/oGqrrQNW2&#10;D7b0TfaOLQ1Obg1N76Bm9uCFSceXTkCcWD4dmT/sGdtq7V2Gm8i39CzBUh4ksJcHwGr+Y9p7l3oG&#10;1wZGNrp6Zztbh9ZnltYHBmaQpZPZ8dOpYYsZESNx/h1RAaic1LGqit6q6o6ahqnRmanJ9eGx9Ynp&#10;rdbWflkRcX5GOi5yAn4aUkZiIlYa+pbGjpm5reHRpeHJ9RGQ3Ne8d40uAgam18EmXCM/ML0JO/fR&#10;xX2QzG9f9k6sNffPDM3ttAzMgglg1+DM1vjyIeq+NQ1cCA8DcrgLPJzDRh4ApoGjwTr+3vIfPQAX&#10;yE8uHaOmtgEDE5u9o2vdwys9I6vDM7sjs3sg6Rpahp7eub2B6e3+KXDkXbivEVwdX17fB2jpnW3t&#10;m+lELQxPb6xvHScnpsmLicsI8kpyMArRkfKSY/ORYwlRQK3khchweAiesuE8YsZEMGA8okIgOPAx&#10;BShwBUmxJGhxZelwxakwhSkwOAgf81HhU+E+drY0b0Ai46NjnJxcIsJjkNX1Vch68MrUNzShY2zN&#10;wi3a2IECL1ddA9NNnUPdqMmM/HJ8MjrPgIjB8fm61t72vtGu/pHaptbi8go3b/es3LSmVmRdA9RB&#10;/sHI19YWwTXy4L1gRUVOb28jbOTb7td3/Vi4/0vgaR/T2o6sbywFL4e10MrmxdW1BbB8B9Q3FVVW&#10;Z9c2FIBdlcjc+wklTS0V5ZVQJa9/kKeLl4OJpZGmtpq0rAQXJzs9HQ0LAyOAhIiYmpKKkpKSkZGe&#10;l4eDjZWRiZEWWlOUnIiegZqJhZ6dk4WZlYHtvmqeT4AbRDoGajDIwERLQUtGQklEx0jFwsVAwkDC&#10;LsqmZq4uoy7OwkJBQYhBif+MgRgbPNVUWAgWnGesmE94CHDZn2MIkuFx4z/hxEWIkT81FKA1FqbT&#10;5iHnIUCIUWPKsZNLc0BGngAB9ZEXYsexNOZvaI3NqfDKb/Av6wwtavGr7gv/q1dMt39Bb0BhT0Bp&#10;H9SvpnoAKlGvRIVVDYXDfGTeoQimwQXyBZ1QfT0M2ATHgdeAvVf2geUDf8WKwWA4hzcrUSGVI2EA&#10;cGQkKrK2P6a2P65uIL52MLYaFV0/Hl+FimyfT68ejq4bje1ezG4cjmseTsxH+qrosLJyYPFwEdOR&#10;Y7CQPxdiphNgpBNmYYQsOQ+HCC87GzMNCQkuOQURDSUJHTUZLRUpJRkhKREeMQEOET424XMsAjxM&#10;bIxHeNhPcbGeYIIEFwPwHA+TjPg5HvZjcCt6GnIKUgJqCmJyEjxSIhxKIlwAHSkBOx25BC+7shif&#10;giAXQJKLlZOGjJ+Bko3quQALCT87gbQEeVGpV2mNV1aFbXyRUVKlaUKlaVSxfnazU0a1fVqBnbAI&#10;riAHhhALhiwnoTwXqbIgrSQHCUCOl1KBj4qfFkucnVyMj5oAHyEsz5lck6QXbirkqSQZoQvpeD8l&#10;Fk9ZGi8FAn9lo6VipzcozZNG8a1SmtE40dNq3v1S2csG4w9DFl+PCe+UKN61qLzvtkevC500UM7n&#10;qn83a4DeVP1mgnctP/S72fy349ZZDqam/OGWwlX+uqg4m8kY29lY25k46+Ew49EI86Fwi8Ewq+4w&#10;mxpfs1QbtQgLRQ0BCkUeckl2QmkOcnkealkuajnwVoyHDrxdE2Ql52Oj1FSXLijMLK4oySsvAx8d&#10;U3KLUrILU7MKkjNy7skGJGbmJPwdU3PzU3JzsooLimtKC6oK86tyiqpyiyuzAYWVWYVVmXnIzMy6&#10;rKTmbNscH4McD80idw2kr1lfvGFPjG5XpBEqQb0rVKHZz2k532Q4Xqs9RKczwmo0Q7M5wqgzSbk0&#10;0KEt0xmZJOWgjSB/ikcMSXlyXEw6fFw6fExqvEcUuAhmcgw1SU4tGX5Wclw8BNS1hvQ5goEBk4EV&#10;wyNI//3Puzvvx3v2SzoO09vPExZ+qtr6s+noN9Qb9OoP6KtfICn/Do2++xV98i1659XvM7tfNs3e&#10;JS1+Gj7zwXX8K/Pp30xRP8t1/8rW/CNx60/Pu3+i7PmKfRttfvp70Nihh70Pu7QisZISg74Wr7GO&#10;gLEmn7kmv5WWoJWWsI2OqLmGsJmWiDW0KKuUqYaouZa4ja6UuZYUHwv460eQYj+hwsOgJ8JmIX3O&#10;QohNikBQPkXQYUAXTWmfIGifIugxEHTPEJQI6GIq2KvISWsqL2gkz2euJmStL6mjxGmozmemI6yl&#10;xG2sLWKoJqKrJGCjL68py6unJqyrKuBmrR7iYRTgqBPmomevJWqmwOmgxm+lwGmryG2nxGMhwwaw&#10;UeK2UmA3l2WyUmaxUWUzkaW1VKS3UqC1U6ION+cLNmCLNuPy16D1UKb00WSMtRZNsJNMcZFLcZdP&#10;dpNJdJFKcpVOcpdJ9pBNdpdPcpOLd5aOdZQEeaKrbIyzdJKnYqqPSrKXYqYv1CkeAOt42L+DJC9Y&#10;IydQDRb0YDA7QLUs2qAoXCc3VDM7GFoAtjhCtzTCoDBEpyBYuzhMryLCsDLcsCXeKsVSLMVEAOmq&#10;3Oqt3RNg2BWg1+GvNRZrvZLtuZbts18UfFgUspjkNBhgUGen0OSm2epr1BRg2hxmVxdqXx3pNt1W&#10;fbI8fbO/9vbq4Ppk6/Zy78XV/tnR+sXh+vu783c3py/O98+Pt15cH11eHp6f756fQuWr1+d7YOTi&#10;dAeqZL9vTn17dXp8sH0JVaAfHW9BeuuLN2/vzs5fXV+/ur15c/fi7vrq/Bjqw351dnx5enR9fnJ1&#10;fnR6sn92Cmn987NDqLz09ODifvD05ABwdLh7cgwmHIMIbvjy9uJ4b+PyZO/sCDyGw8ujDfAwTg/3&#10;Li/OwJzjI6jBMeD05Oji/BQAxiGNdXoMD4J4dnR4eXx6c3Z2dXZ6drR/e3kGHsnR3varF5fgUYHN&#10;67Pj0/3925PT25Pzi/0j8FPcnu29voaaxUPN5Q+hpjd3F3s3Fzu3l7vnxxtQf5ujnW/fXP309iwv&#10;xiXGVTXbTy3HWy7bSzbXRx4A8jwf+QI/xeJAlUJ/pSwP6bIQ9WxPmZIgVTBYEqRSHqRaGaJeEawG&#10;kqoIbXh1VqihfLhuZZgOAFpD9d6tl4fploZoIiP0yoI1S4O0KsP0kBEG5SF6pUE6IJaH6pcG68Ki&#10;HMyETX1piHZZqE51tFFxkCbIqyINwN4MN4XqKJOqCCMwH/wKIaMMwZyKcB1wF+D45eF694ZdvzRU&#10;rzBQK9dXLc9PvShIG8SCAM3iYN2SED0ASIqCdEAElIbqgxxMLgrVBb+cuYFaeUG6aZ7quQF6gcb8&#10;UTZipRF695Zfqypapyxcsz7RuDHJuDpWrzpGFxmjVxljgIw3r0iwqcvylWTHp8CEFnQlxH5EhIeN&#10;g/HsKQKBgXgMeIZ49AzxBOsxBs4THOynOPcF8RgYjzBBfIoA0548RsDrvSJwcbD2drdfv7p7eXd7&#10;dXl+cX58z8fruEIuHvzyAP4e+UvBP/AwDoCd9f9N/EO7/0se/Pj/Fv+4LayYIcv80V54Aqyer463&#10;L4+2oC5VZ/vHR7uHBzvgv+zkYPfqaP/1+eHb4+3Xe8tXC6jZ+ryu7LCBvKjunPCWJL/KYIfGaK/O&#10;5KACb+uiYMeFLuT7szU0+ivoyy6X++9eX4Oz0Kd3L796++7rT97dXpx89dm777/6AA2+efnh3Wvw&#10;V393eQlOR9enp+DU9PoGnJ1uTvYOwDnq4uTw8gwCnJ2uzwAH0FW388OrY+jy218y/XBvd2cDzAUR&#10;Lm+Hxo/3Lo73H7g8ObgDp7ij/fP9nfvGOPvnu9sgnu5Cjd0voGt+W2f7m1D/rsP70vtDaG2My1Oo&#10;Ev/mYh+c326vDu9uD1/eHIL89e3V6xe34Nf4+HTr+Hpt9Whseqtr8QA1tzMMPsAVVWS5edk4OBoa&#10;GSsKiTKkZ4WeXC6t748vbg9uHk8cXM5t7KC2tob2t0Y2FnpcLFVN1MVczNUsdWRsDRScjdU8zXW9&#10;LfWDHMyiPW0B8b6OudH+lemxkEZPjCpLjilPii2IDsuNCC6KjcoLC4l2dgywMMsKCuivKBupre4t&#10;KxmqruouKapNS2rOz+ooKyhNiov38fAwM9KTFTNSlDJRljaQFdMU5dMW4TGUEtEWF1Dg4+JioCMn&#10;JWMXFFYwsdbxDdMNTfSt7o5oH0lqH+jZ2o0rKxNWkds62f7sy7uUpNCs9AgPN/Oi4uT8osSoJK+K&#10;1tTStnj/VLOCxqCa5qi8fPfYaNPwYIOkSKvkCKsoP5OEEKvYQMukCPvEUHtYxycG2cb5WoI8Ltw2&#10;JMA02Nc4yMfEw0nH38M0OsTJ38PC09k0PNA1NTG0oiwzPz/Zy8cuJS0CfC5rqS2LDvIM9XEO9XXw&#10;dTH1sNdztdXycNB1tFa1sVK2tVV29dJx99P1CNGz8lRAzdf+hP7qlz9/+hX9y5/o3wBoEP/8Ef3H&#10;N+g/vrg4nNNT5+VjwhRlxxVlw5LmwjVRoPUy5Iiw4amI1KpP0mtI1KuJ02hNNWhO1muI1e5MM2lJ&#10;NGxLNm5LNmyM02lPMbhfuNXwvkYeAnbxnemG3ZlQjfx9YjhcZNWbbdyfa9qTZQQ2O9IM2tIMIPGd&#10;adyRadaZZd6VbdWVaw3oybcFtGdZtGVCmr47xxrQmW3Tmm7RlGIKaEk1eaAt3aQxSb85xbA1zbgt&#10;zRA26U1Jus2p+k0peo3JuoCGJB1AfaJ2XYIWSFrTDcEg2AQTwGZtvCaUJOrVJ0CD8C5kjFp5hFJZ&#10;uGJFpDK0qm2UekWEakmIMqA4WCnPD3LxiY5CmZ5SBQGKZSFqBX4Ksdbc8ba80KVuZ5GOLOvefIfu&#10;AseOXLveYre2PNeyOKtoL4PkWP/qmtLi4kxkaXqom2GwvUqog3K0i0qIray3iVCorXSAuYSdlqC7&#10;uUJCgENRZkR+ZnRObmxhUQqyOi8rKVyCj0mYlUqan5GNHo+NmYiOGpuaAosQC0FB8JiGGoOe5Tk9&#10;H6W2i15cY8bch83RT2dHv50e/Hm47aeO1l/b23/rbf6qr//b6W30xR761fJvt5vod3vo9+N366j9&#10;8ZmjaQM7VX07RWNvdXkHUYs089Xf1rbRewfow3P00dWfp4c/bF38cXCDPnoJGfmrlbu5qd2p2a2F&#10;ufWVuaXl1vaWppbG+uampvaups6hupaB1r6xhc2jmfXd8dWNkfsa+b2bm9HFxdH5uZHZmdnlxfnl&#10;pam52fnVZUDfxFDH9FDP2vjO19dHv7y6QL+bf7WJ2pgYnB0pLi9rae2sqWlJTc2PiE6JiEpLTMzN&#10;y0XWNw229Yxv7Z7U1TeLiIjIKyroGZvVtPdunL2Z27+b3X8ztn49u3M3tX4xv3He2NVfXl2KrCuo&#10;qskB1NTnw0a+vqGwvqH4wcjX1FYAqmsrkTX/1sXDSWV1KZzD0wAPNfLFHy3rCiivKCguyamoLCws&#10;yqpCFoPNpubquupiNVkRXWVJeWF2EQ4aPiYSEQ4qQVZSYXaomzwAqpGnwKHFfUSBgWAne07//Ak9&#10;LoIBHyEnyKAmz2Nuqaiow6frLN+4WJE/DjWRTxyLjx2NTZ5KTZvNyJjKvicnbTQjaSA5tjshpjM1&#10;fayi/+1W35vtlou59OGK4Jrw+JaYMGRARF1wcH24T0VIak/2zldn79G/jm1sLO/uyKvIamtK6agL&#10;G2qIW+jIaMnxSQkySAjS6WqIONnrGRjKW9lqyGjymnhqQd3e+1OTO2OT22OSOmLTe1LC6yNyxosi&#10;25Ji2lPC6mNS29PTO1KS2mLAhPim8ITmiMyexLTOuOTWmNyelJzu1OyulILejKL+rIqRglJULjhg&#10;XHVYQnVYIjLkPoalVUYGxzmoKnNBS3Op8gOM1AWtjWVsTKVtDCTUxGjFWfFURem87FRaquPXFuqX&#10;55Hbm43722372+1bK62+LupyAmT6CpxKQpQGCuzqknSa0nSI7YtXO5evN89f7l6/3bt7v3kL6fiV&#10;F6fda1MZbeXhVSnB9Ym+dVG+yHCfqjDfyjCfilDP8iD3Uj/3cl9vZKB7ub9bWQAY9CgOdc4OzOlD&#10;jh2sbr64XLs+Wzo/Wjk/XT47WTs7Wz0+2Tg+3zm9mV7cnVrYm5zZnZk/mpk5mZo6mpjcGx3bRg2t&#10;D49sTs8czs4dw/EfRv5vKX8wv3S4sgbeL94hy6pMtLQ5aCl56cjF2egk2GnFWKkB0lwMstyMYixU&#10;UNcaBiJuBlwZMZqqqoiuwYzusYzG4VhoKdeRiOrhENjIVw+GwFTdUz0UhkSFwv1qPqZmOBzcqmE0&#10;Ejbyf1fKhzZMRNRNhNaPh9eNhcGAvGk8omk0onU4anatuK83IcJPS1uKRpmbWIgMIUb1RJoeS56F&#10;UJaRWIKOUIqJTJaVWoKJXJyZQpKVSpKdUpyVHK6RF6Qn5aOBjDwTAa6Zhsbk4OjGKtS1ZnHleA7y&#10;438Z+anlo6mVA8BfRv4jCw8zBfWdhwA5XO3+8eDk4h5gZGZzdv14cft8ev34vkD+8F8aeYj/YuRh&#10;HQ8DHlj34MK9kR+Cete0o6pbobby9Z1DgA7U7MDkKmpqe2h6Z2h2/x9GfnThqHd8s/VvIw9XxP+P&#10;Rr6jb7UHtTk0sdfRO9/ZMbqxuLk/Pbvc2jSem7JRkrGUE7+YnzSQGtOdnTZWX9+FrB1o7Z6bWJqc&#10;3hie3Jyc3+3uG1OVVxZhYxaip+QiJ2AiIeZmYm2sa51b2BkaWRyeXJ+4bwc0srAzML0O9Yif2QBJ&#10;3+Rq58hS78TayMLeEHiXN78Lkun10/6pDahp++x2+9BC99gKbOHHlw/B3rGlg9HFfbhk/m+gGnn4&#10;tmAmXCMPxh+MPIhj983iP5byg5NbAxOb4wuHvaNrHYOL4JnsH9/oG1sHzyoYAYzM7oFpIwsH/VNb&#10;fZOb/eNrwzPb4wv7XUOLZXW9gPqOieaeGbAJ/tO3ds+yMvMVpWUl+XhEmGkEaIj5KXH5KbD5STEB&#10;AiRYfEQYnM+fsmA9YsJ6Aht5YWp8ESo8Kfrn0nS4EtRYQuTPOAgfizKS0eFjOluYtdTVpSYmQUY+&#10;MjY5JaOgsGx6bnlgZMrJ3VfXxKZnaKa1e6J7aL6lZ6ytf7y6pdfNP6ysrrUTNVHd1FVR11Lf0lXX&#10;3FZZUx0eE1ZYkl3fWF5/v6YrDFwjD7es+djIt7RU/qXX/4uC/688uHiYlraquoaS6lpIuwNAAr0o&#10;1ueXVWYAGpohRw9oaqmoqStqba8pq8gFr5F5hRkBwV7WduYS0iKS0mKsbIx0dDQU5KR0NLRMDIxk&#10;JKQUZOT4+PhERARgkIKcmI6WkoaWgo6eipmFno6Bmp6RhpmVAURWdiYASBiZ6ZhY6BmYaFk4mSio&#10;SagpiLk5mJlZaGiZKQUl+aQVRTk56SlJscnwnlHgPyPDfUyH95Sb6DkPPg43ER77cyweYlxeIgxe&#10;gkfiFM8Mhei0ucl0+Sj5iD4y8s+gTh6wkTc34hkYze4az2ibTGscT6zsDS3vDkT2hVT0h5T0Bxf2&#10;BeZ3+eV3+BS1Qc3cC9p9YMn+YNhhQF7WH1w+EFKJCkMOR1SPRNaMRgEqBkNhWQ8AE+5L6QMARd2+&#10;Jb3+5QNBVUOhyOGw2rHIhsmYxtn4mqnImsnomvGY+vH4prGE5rHklvGUpomk1tnUssHw1oXU2onY&#10;xsnEnuXshqHYzsn0loFkQ3NBfgECVmZsGtLHPAwkklzM4BOLKDO9LDe7HD+PACsjIxUJGSEOMTEO&#10;NTUxeCYZaClYwRN737uGkoyQCB8bF+sJ4NljBOZ9P5MnCAQmxiMwgo+LAfbiYT8lIcSlICUgJ8Gn&#10;IieipiCkJiOgJnlOSYRNTYTDQP6ch55ciJVGgotRWZRHXoBTgpNJhI1WAJzDOWkE2YiY6RD8/FgJ&#10;aRZrB7Xze+VDa9ngJaNpMraiB2qRX1TrI6dCISlKIMqOzUvzSIDumRgroSgLgSQHiTQnqSwHqQIf&#10;lRgbGRcTvpIir56Viluyu0dZkEKUEa+fsnCIJl+gKl+gBmuAOnWEjtUaMviLWbObbu2LFqndCvnr&#10;Jo6VHKKOIMrecL1XXUIbhczzaeLnNXboNdGLRqbNEu2f5uS/Hlb9BqX1osH/k962X1bUA5Wd7CTi&#10;7aSRfroDUdZjkVZTUVaz8TZTsVbDkeaoCIv+cKuOYEukt0marXqYhYI6P7kCN5kkO6EMJ8XHRl6U&#10;g4KbnlCMj9HESK2gMDO/pCC/ojwpJy85pzAluzAlMx828nCN/D+MfGpe7sdGvgCZW1QFGXnwsbmo&#10;MjO/KjO9LjO2ObN4tyvzoi/6tifgVafnq3aPtx0+77sDvhgI+H7I73uU3n6+5VWV94duu9s6w/0y&#10;u8smh/Nmxb4EzbYkt4Ei5Qg7BCniMQEC6xmCDAeDCgeT9jkGHcFTWsLHdESPVCU41CV5GIgw8B9B&#10;1aY0ZM+4uYnJaRCu/lqf/r679elI42Zm/3VO43FE+bZ37W7w/KfI1+jF97+t/4K+/O7X/V/Qp7+j&#10;L79BH3+OPn6P3nnx68jaJwWz78JnPvec+Ma6/1uV4T/Fmr8jb/kRfxjNOPYHz8xPiju/OuX1iKla&#10;YInIYCkr0xto85noCppq8ltqCsBG3lpH1MFEDrzDM9eR0FbgsdCWcDCUM5LnA+9naHGfgDMtEz4W&#10;LTgn4zxlwnrEiftEkppQk4PeWJDdXkrQVV7EXVHMVV7IRozTiI9Jk51WhAQLnLrFqHBN5fjMVAQ0&#10;JVjMtMA7SF4NOVYTTWE9NUEdRX4TTXEDZWF9ZWFlaQ59dRF7I0VnE0VHAzk7HQldCVYdMUY9YQYN&#10;XiptPhpdATp1LgoVdlIldhJZJjxFTnxlHjxNIWJzBUZ7NXZTaQpLWbJQU55wE65IEw4vZaiVvL8W&#10;Q5yNWLytRLKzbJyjZKyDWIy9KIhxzhIJrlDJ/H2NvGyal1KKhwLIk72UMvzV03xVU32Us/wg7Q7I&#10;/rtlfF6wRkGoFizlkz1kUzzlCsO0S6P0K2KhlcqKo/ULI3XhevnKGJOySMPSCIOKaGNktAky0rgm&#10;3CjLTrrSXaU1QK/LT38o1GQo1Gg40mQpw2W70Hc1w3Mm3mEg0LTWTqnOXhlpp9joptXubzIY49Ad&#10;aVfuoVfkaVwe7b811rc9NXi4OvniZOP2bO10f/F8f+nV+faby92XJxt3p9uXh2tXJxsnB6vnx+vH&#10;u/N3l9tgDhi5udgFg8f7a4c7a6cHOy8uT6G2D4f7729ffPXu/Scv7l6eX1yfnl6fn724ury7vrq5&#10;OAf55enJ0d722SFUanp6CPV5uDg5PDrc2d/bOjzYOT7aA/HkYP/ocP94fw/Ee49/dLS3u7O+cnG8&#10;f312cHW8fbS9fHm0cbq3dnK4dbS/dXq0e3m2f36yC/drPjveOtxbPzncONrfgErgj3dOj7bvJ+zf&#10;Xpzur63fnp9fnhwebG9cnx2f7O/sb62DTZCcHx7e9684vdo/PtveP9nafHt99OH1+cvTfahj9cnB&#10;i+Pds73lq6NV8Dxcn25eH22Dke9fX3242CpJ8Ejw1MwL0Mrzhxq7PzR5BxQGqFaG6ZQEa5SHaJUG&#10;aQTps6Y5S8LCvSxEvSJMsywQEvSFfir5PkrZHnJZ7rJF/uoF/mr5Piq5PuBoKoUB6qXBuhVhBsUB&#10;GoAif80CX/VCX83SQN3yYP3SYL3iQL1Cfy2QlIdD2r0qyrAmxhjEsjD92jhzZLRpdYxZfYIVoDBA&#10;FxllXhtrVRVpBiIYqY2zqE+wbEyyrok1q4u3rIw2rYwwrYw2r462ALEiyqw80hSmLMKsONS4MNiw&#10;IMgAxKIQIwBIcv21s301c/y0Mn01kt1UklxVUz204hwVffX4o20lS0P1ioO1KiK1S8M06uIMCwOU&#10;q6K0m5JNQKyK1qmNN84P1i6NtS6MseenxaDGQYATFyUBDhnhc4zHj8Br2bNHjzEePwHxKdS45skj&#10;6CXu6WMEeLkDYPydQDxCPH729DEO9rP15aXXr25f3F5fgd/JS6iV/P9o5B+AjTxsrv/v48GJ/zfA&#10;9vz/CP8w8h8DG/nLI2hRh6vjXfBXDF08Oz+9PL84Ozi4Pty/3dt8ubk421jSkuDbFu82nh04kunT&#10;Gefck+jRGePSGeWMSvbtS/KtCXcqDLTpLk3+7cPVD5/ffP/lq9tL6Ms6r84vfv36mx+++Oz24uTd&#10;y5sP716Bc86rm8tPXt+9fnH97tXL1y9u97Y2QQJOTe9fv7k6O784Ob65AOcr6GIh/I0f2K3Dy2Oc&#10;7W9enR4e7oCTBrQmwcnBLnQGO4AePJhwfbIHraG6twEimHy0vQrmn+6sA66PoN5Wl3vgJ917cbp3&#10;d3Hw+vLg7e3xJy9O399BfdtfXR28vNy/Pt85PVw93F3c355fmhvq721obSxrayiOCfUO8HbX19Yw&#10;NTOISQ5OyA+yC9LNa4nuWaxGrXUMLXZHJAchniK4eKkISRDUDFgKmnzsIhSMAoQsoqQsosRcUmQC&#10;0pSKKqySElRaCuzJIbYlyf5pIQ6lSYG5Ud7ZoR6ZwW5JPvYJXrbJvvYxbhah9oYRTibuhioBVrqe&#10;xhoWSuKmMqKWCpLGUqLa/NwW0qKBJjoR1qaBJnoAbz0NWwUZU0lRGwUZM1kJXTEBFX4uRT4OVSE+&#10;bUlRPRkJXTlxQyVpI3kJHQl+HVFefQkBbREeOV42qBkjKwubiLhlSGxIbWfS6HLIwGLc+Hp833jF&#10;7FJSQxOvssLuxdGbtzfF+SllBSmN1Xm5OVFefualtfE1PWkxRY7VqOi+hezqpvC4ePPURJvCbPeM&#10;WPvEMIvUcNu0CLuUULu0KKfkcMeEEJD/ZeQTAq3CvQ3DfY0ifY3DvY297TU9bdUDXQw9rLX8nIyC&#10;PK3C/O3zMqJKi5Jzs2PSUyNqq/KqCjOiAz087Ey8HU19HAx8nQz8nA2tjOStTeU93Q2MjSXtnFW9&#10;QozsfNVMXKU7xkt/RX/9K/qX39C//ob+/Q+IX9F//oJGf/f7L58c7YwZagmIcj2X5MITYnwswYph&#10;Kkfja8j5YOTr4nWQMWoNCdr18Vq1URr3aNVEat43kddqiNXsSIXUfEOsNsjhtvI1karVkcqAqnDF&#10;2mjVilBZZIRCbbRyU4JGdaQioD5esy5OozpWvSpatTJSrTxStSxCDaYyWhMZq10dpwOoidetjdOt&#10;jtGujTdoTjVrTbdoTDapT9CHqYvXA7etT9BtSjZoSTXqzjYDdGWZ9udbdeeaw/TmW/YXWqNK7IZK&#10;7YfLHMDmQJENiGAXGAdJV44ZiINF9n35Nj15FjBgL4jwNADYBYCuGdzTkmpSF2/QkGjUmmbem2ff&#10;k21bGqya4SZWHKhYGKgEGC5zHyx26ci1q08xbcqwrk21qUl1jPc3TYzzr0IWl5Xl1FZkhbsZhTup&#10;J3npRbuoxLqpRDsrRtrLRTooBtmpBjhoJgU5FWVGFWTF/MPIS/EwSvMzcjIRcLIRM9E/p6fBIcJG&#10;UJM8oaXBYOIiEtESFjGTTRksXUJfzKB3B9FzveiRJnR7A7ql9s/G6m+b+36dWELvraHPN9Hv1n9/&#10;t/vbu7Gb1amz+d65dlktAVMXVSMPJQlLPqMko8WfV7fRR3vokxP0xRn6/Ax9evTn/gl69wS9c/Hn&#10;4dzt9OjO1PLR9vzG+vzySltHa3NLfWNzQ0NbW2PHQE1Lf9fQ9Mjc+vjSxvTmzujKev/c3Gc//zy+&#10;vDw8OzM0PTU9Pze3tDizML+4ujK/utw7juqZGemYR8293DhHvzn5/cXI2fTY7nTvRH9JWWlaalZC&#10;fGpcbGpsbHpubnlTQ29723BL13hbz/jqxm5ufp6wCL+CkryDh9f4ytba2ZvZg7uZ/ZejaxezW9dT&#10;aycLOxetfUMlVQVVf38dv66xsLah4L5AvuDjGvkHIw/xf9TIg1hYlFVZVVRWnt/YhKyqKtBSlNBX&#10;lZYVZBVkpXww8hAsJHDXGgAd3mNKTMjIMxI8o8VB0OEhFISZVOU5HZ21VQyF9d2Vy8dyM4aSU0bj&#10;Y1BRkajIhPGk9Jl0uEY+ezY/azInBZUa2R4X1pyQMY5EfbI/+H6/7WohfbgipDYioSUKrpEPq4/w&#10;qQhJ6crZ++biE/RvE1tbC1ubskrSmlqQkTdQF9NTEtJREOBnJ5GXYtPTEfdwNzUwVrBx1JZQ4zHz&#10;08tqT8oZSEvtjk/rigfHjKqPzBnKX/tub+mbnaWvtg9+vjj+4bRqqjKlIy6tOzarLzmrNym9Kz6z&#10;JzG7Kym9LS6+LiKtNb5wIKsYlVOKys/tyYiviYyuDI4u9w/Odw8p8omrCkkqD3P0M1BX59VW5jFS&#10;EwAYawhZm0jZmEpbG4opC1MJMmJqybEUpvtsLLa+vZu/vh4/ORk8OOg9Ox7aWe/y99Bhp32kLc+q&#10;Kcusq8SmrcCiq8KKWD49X7u63ri5nT8+Wbm6WL45W315vvTqqGtjIr29PLgyyacyyr0yBK6R90dG&#10;BNZEBdZE+lWHelUF+NYEe1YGelQE+VWFe5dFOGcHZHZXjOwtr92er12fLV8cr12eroAPJedn66dn&#10;G8fne+cvZpb2xma2pmb3ZuaPJqePpmYg/z4+sQt3k38w8jOzR//SyM/M7s8vHc4v7h4fXyMrq831&#10;9LkZaIRZaIVYqEVZqMTZaECU4qRXEmATZ6XmpyYQZyXnpMMW5SctKQnqGszonchqGomrH4moHQ2r&#10;HAxEDgXXjITWj0c0TsQ0T8W1zMQCGiejGiYiwSCYA/ZWD4eAaQAwvwoVVD0YBHWqQQXXDoXUj4Q1&#10;jIZXocC4/32EJsCACa0T0R1jsROLOb398WF+6hoS5FpCFKLUT0QpH0vSYsgxE8gxQzXy4vTEUkwU&#10;kswUQvSEYsyk9zqeVJiRWICOiI+GiIeKQIiWgh4PS19RcaRncGVxa3X1cGn1ZHb5eG71fHblbyN/&#10;z8TK0T+M/IN2B8BtZ6Ai95WTj6X8/Orxwho44OH4/M7s+jHUvmbtCAD7/X/h5f8y8pcLm1dLm9eL&#10;G1cL65fzaxcLqxDg+D1DS7WtqLo2qGsNADbyDV3DTT2jPaOLQzMbkI6f3hmZPwSMLR7DTCyfgtg/&#10;ud3Wt9LYOQ+AjfyDi/93Rr61Z7VjYG14+qijf7GzZ2Z5YftwaX2ls2O6JG82N2UxP2U6N3kwM3m6&#10;rqansqoNWTfU1T81vjA0ttQ/ujo6u9U3OKmjpiXMyiTKRMNKhMNEQsxMRVuQW7K0cjA0sjgwujwy&#10;t4Wa3YR7xw/Pb48s7ADuq+a3+qc2wJNz780hgQ6erqG5nb7J1Z7x5a7RRZCAzZGFPdiwA2Dzjvp7&#10;KVeQwAXycD5w30R+eH4XPhTs4h94MPJj8wfTK6fVLSN17eOltX25ZW3DM7udKOibB31j6+C1AK7c&#10;B3cH2//hme2x+b2+kZXUnOqIxIKKhv62/vmW3tm2/lnU5Nr2/lV5WbWWipoUP68wE7UADbEAFR4/&#10;BTYfCQYv8TMBEiwhMhxuAgxmTAQz9lPKRwjW588EKfHFqAmk6AikaPHEqTD5SR5zPEdIsFDT4WM6&#10;mZt2NjenpaS6uXlkZefn5BZmZBd09w2NTM4vru2Mza629433DC80do+BX4yu4Zn+icUO1BRqarFn&#10;ZLqiri2nuLK4ojYrrzAjKz2vMKupubqquvBjHQ8XyMPLusJ8bORB0nrfSv7f8S+9fHNrJWzkoTJ5&#10;8HJ4f5kaJA3NxV29Ncia/KrqfDCnurYYvDTW1Vc0tlRnZCd5erlISolwcLJQ05DT0lJTUVEwMjLS&#10;0tIyMTFxcHAw3P8jIyElJSEiIHhOQIhLRk5ERkFMRUPOwERLQ0cJoGekoaQmY2Smo6alAAks6MFe&#10;yM4z0TJQkLJSU3Iw07Mw03HzsImI8goLcLIzUzHSkNFQ4JM+f0aJ+4QVB5sZ4wkPCQEbEQ4nARYf&#10;MSbXc4QAMcJElFGLm0yPn0qABCFM8VSWjUSKnYICE0H8CCHBTS0nTKqvxdLUEYvsiMhv8iuE+tKE&#10;Vg9FFLZ653d45ff45vf5FfUHlA4GVQ2GgfGa0SjkWASgajS8ciSsYjgUUD4UUj0eCYB3weNgsAwV&#10;XDUS+Q8qhyMAtROxgJrxGORoVMVQeNlgKJhcNhxUPR1RNRNROx1VPx3bPJXQMp3YOpPUOpfcOJdQ&#10;PxPXvpLWMBPXNBnfMZUysVY8MlsQGmkiKEDExYbHz0EqI8CkLMojQE+hwMspz8OhdF+xzk1HQUWI&#10;TUmEzURPwcpEzUhHycJIA+v4+4J3fBJ8HEJcTAIcDJxnj55jPcV+isB8jIB0PPYz4ufYlCSE1GTE&#10;5ETPKUkI4LJ6MkIcMiIsdgYKJmpCOjIcBgocVko8JjJMDio8cXYqRWE2JRF2kAgwEHNR4fAxPpcS&#10;IOdmw9TSYlnZbvrsx9Vv0Qffo48vv5w6eD20fdvTNZ6hZ8YuKowrwYsnyoojw0Ukw00uy0OhwE8t&#10;yU4sQo8rx0kmQI/PSoXpYKvlFWbHqcbFYSIoE6IrHqYtGKAqGqYtFKzNG6rLEKEXcTtUgr6yvuyy&#10;ezVk+8mY3D6SdSKZuNGXpMlP+6pF+0W74nW9xvtuB8jI19MuZNCv5TLs5Bv/NCKzmZn920zjZ0Pa&#10;3lIO5gKxluJIXx1UlM10jN1MjM2DkR+OsuoPt2oJMi/3NEy11wgykVHmJpbjJJHiIJLlooSNvCwP&#10;jRwPnTgXFRsVrjg/k4mBal5eWm5RXl55WVJOXkJmXhLUsuafRh7W8Q9GPruksKS2rBBZlF+Vk4/M&#10;LUBmw1K+pCIrrzIzrTYjoik9ag4ZfdllfVJjcFUjfZBPMeAnspmhdF6icFPCt5PCvhil92kD52L0&#10;s3oLpcsKwdV0ydVs9vYgkkRzjdponXRvBCMuLiUmAd4TCjwccgwMKryndETP6IkfU+Ah1KW41CS4&#10;GYmxSTAQRJgIIlwEBwcBKQ3CNVDzA3p/+X1/20Hu1PvK/pu0kVcZq99UnqMHrtBjw8dFs1dVn6EX&#10;b38ee/3bwmfog6/Qdy9/OvoMffwGPTf3Jm3p66ipr9zn/7Tr+1564DeB9h8ZOn9g6v9RcOZXjY1f&#10;nf0KKaUMESKKOCpqjAbaULm6qea9i9cUttQUstIW0VXkttSTsNAVN9UUdjKWs9IQUeGlZcFG0IKT&#10;MDaCAxshSoqtyU7rrylX5GFTH+I+lBI2mhY+khoykhw0mhI8kR4ymREKNrsTglsTgv21ZdXZKeRZ&#10;iE3leGy0xPRkObXlOTXlOHSV+AxUBXWVBAAGqsKGaiJaigIq0ly8DAR/AbKgAAD/9ElEQVSkTxGM&#10;BAg24kcs+AgOQgQ3PnS/0F3jITifI3gIEQKkT/hJEKK0T8XpH4vSIvQlKK0UmfRFSWwUKMPMeP11&#10;mAJ1GFzliWAjH2kuGGEmGGsrluQqnegiEe8kluAsnuAsmegiFe8iGeskHmzOH+soGW0vHmUnFu8s&#10;E+MgCcjwUUl2l0/2kE10k4anxTlLgAREkIMk3EYwzFogxlEM5Gn3q7+m+iome8unesmDzTRPxWQ3&#10;uSRXWRBTXeWy3BXT7aWz7KRbQwx7Qk36AgxHw8yGQgz6AnV6/XU6vTWa3TXavHS7/I07/Yx6Q62m&#10;kj3mM3wXsvy3SiInUz1rPXSQ3iYJNjqNGdG/vztH//bhq1cH6J/foH94/cNn5z++O/3+zfF3rw5/&#10;+3D946cX370/++qT81++vfvjh1dfvTn84fOrH7+4/fLdxdef3Hz5/uaz11fffnj7zafvvnz35rO7&#10;l1+8evfjh69+/eq7n7785qdvvvvhq2++/fzLT1+/fXFx9eLi4t3d3SevXr27uX1ze8/dDRh5//ru&#10;s3dvv/zsU8Cnb9+8ffHy9Ys7EN++fAVVsF5efvbmzW/fffPu9urrT1+/ON37/PX19x9evbk6/OzV&#10;2Sd3R5+/Ofv87cknLw9A/OLd6ZubrS/fn33z2TmIX31yCgbf3+1/9vro05fHX7y5+uLNzbefvvr5&#10;q8++eHf31Sevfvv+y8/fvvj2s/ef3N189urFl29efXJ7/eHu9tv3b79++/Kbtxc/fnb74frkyxeX&#10;376+/ebV1bfvLn/98u6Xr1/+8OHFL1+9++bNNfrLN9++2C+Kc0vw1CoMhb7HUBSkXRysAwAJoCRE&#10;N8tDCWyWhejBVeqF/poFfhr5vuoglgTplAKCdZGRxnWx5nWxFvVxlhVhhlVRJlCeYFUXb1kdY4aM&#10;NgUjVRHG1VGmtTGWENHW1ZGWlWFmpSHGNTHWVZEWgIoos9JQ/eIwvdJQvYJg7fxA7aIQvbwAnSwf&#10;jUxvzbwAvRRXtTR3rWQX9XgHRUCsvWyYhViwqXCQiZCfAZ+/gaCXLq+HJpebJqe7BqezGpu9Eout&#10;ApOVLD3AUobOXIrGTJIaYCFFZykNjVhI04JBcxk6K3lGawUmSzlGM2k6PWEKC1kGQ2FySxma/EDd&#10;pmSb9kxbZJRuUaBac7JFa6oFMlqnMlIDGaNbHWtYk2hZEWeLTPYUosUmQCAocB7TEBHgPEbgYNw3&#10;hn+MePz00aMnID558uzps2eYT59iPH78FPAI8QxEMPo3T6DeNQjE5AjqwyevX7+4vr06vbk8uTg9&#10;uF/W9S8jD7v46/Odf2nkYf4hsv+v4WPz/o9NwD+k+f9LHnQ8zH/de36/rPTV4dbt6dHx/s7lBfR9&#10;mLMj8NF6/+XBwRcnB0NlOc2xfqiUgJEUz+5Qs/5Iq24Im4Fo+65Qy7ZA894Yx/4kr9ow28JAm6xA&#10;26NFFPqbN1+9vb472//w8sWPn3/2w4dP396ef3a/fim01PPJwc358ZsXVy+uzt+9evHq9urbLz/c&#10;3ly8vLsF9w1dEjg+gMrkT4+uzo6vz0+uL44B4CYXx/tXp4fwutB3F0dXx7uHWysvzg8vDzbB4785&#10;3gEnpZfnB2+ujj+9uwBnGHCCAvHDHdT7HvD6/PDF4fbN0eaLk63T3aWthZHZ0c7RnoauprKG8uyK&#10;guTMpKC4CI8gHxt/T8tAP2s/bwtXFwNXJ305cVYmKjyMxwhMTAQ7L6Olu4G4Lns80nv0uCmhPjCn&#10;NXH5fMYzzImOnUhQlE5YnI6IGuEbbZVfH+cZbxld4huY42zgKW/sKmvlIu/gKB8RaNJdm1KVERTj&#10;Zhhiq+2hJ+ukIemoLmGjJAxw0JR01JKyUxe315CwUha1U5d0VJMGuGspAZzV5JxUpHx0FN1UJOxl&#10;hV2UJDw0ZG1lhSylBd015c0kBV21FG1UZQ1kRE2VZMyUZQ3kpEyU5ExU5UzV5A3lxNWFuVT4mDWE&#10;2HXEuDXE+YW4mcGfL7ukZMfadsniZvz4sk/frExcDqeDa1Jvn2d2jpqN1e2nbz98/j4zJa6iKC0p&#10;xi8uxr2jpyi90Ccs3apzPrNnObN9KrG+PTIh0TIy1CA+0jQp3DIlzDI52CohyCIxyBoS8fc18iBJ&#10;DrFPCrJODbWL8zNNDDSP8TYMc9Hxt1b2Npf3t1L1MVcJtNd2M1UOdTVNCHbOTQwszIisLkmvr8ht&#10;QRZGBbg5mWl52Rn42Ot72eoAnMyV7cwUrUzlbW2VbRwVHbzUnYM0jV0klo/7f4ZWzv/+t3sp/wf6&#10;99///OXeyH+P/vPD6nyHsiSdACuGFDeuGCuGNAe2pRKDnxEXbORr4rWR0RqlYQoV4UploQo1kepl&#10;QQp10doNsVBP+foYrbIguYZYTZA3xGqDTdjRw2q+NkqtMkyhyF8ywZY920OoJUlrtMSmP9d0qNAS&#10;VWSDKrEdKXecQLpO13kvtgSudoSvdkVu9cdt9sWCuDOYsD0Qv9Ebs9YZAXYtNAbO1PpOVHlOIr1m&#10;6/wA45VuqGKHoRLH+3VcnUbLHIeK7VBFttCRi2zAYcerXEYrnIbLHIZK7R8A45PVbmOVzuCuQYQn&#10;gDhW4QpR6QxPgG8OA/aOlruAe+nNs+7KtmjPMG9MMmxINGpMMq6M1AJJZ4ZFeahqrrd0ob98lpdk&#10;np8sqsR1sNilp9CpLdumqwBaIbwqyS4pyCI5IRAqlC7PrSnPDHPTj/XQTvM3iPfQSPbWTPRUj3dV&#10;iXdTj3TVifQ0Sg93h418bl5cYVEK+DwOG3kxDlpRTmpBLgoRIVp+HkoudjJ8TAQJHoKG+hkTPymt&#10;OA2niZh3c+IM+qzth6mW34Zrfm8u/L6o7PeS/O/ycj/Nb/iuefSPqXX0wR769Qn6wyX6w8TFwuzJ&#10;VFZVLJcoqbmrooG7rKglp1mG8dyvi0vorcU/N9f/2NtC722i92d+np/5ZWrux+m1X1ZH7ybb11CT&#10;e+uzm5uzS6ut7S3NLfUNTbVQ75r23prWvsHJpdH5jYnlzdntvdGV9e6pqbfffTe2tISanhqcnJic&#10;nZlZmIeN/OzyYt8Yqm9mtGthcORk5hL9aueHo4GjkdmThZb+9rz8wtyswsqyusaGjrq6joaGrtbm&#10;gbra7s7+mY6+yeX1rcjIcEEhHmEJIWdfn8mN3bmDm8md65n9F5NbV/O7V1PrB/M7J7WdncVIyMhX&#10;Q/1qcuoa82sb8mpqc+4Xdy0E1NSVQPxnI//g4mEL/7GRf8j/t4x8RWVhaVleYxOyrCxHQ17MQE1G&#10;VphdmBNqWSPISi7AQgIQYiXlYyRko8ABH3sZCB5TYiHYSHGYiZ8xESJYSB+pSrGpKXK7extpWYhb&#10;h+iWTeTkT0LLuiaNJ8SNxaVOpWbMZmRMZMLkTOdljGZGdyZEtqYWLbaOf3mGen/UdrmUiioLqQ6P&#10;rg8NKfcNqfTzLw9yK/BJ7c7d/+7mPfq3yd2dmY012MjraoiY6EoZaYlryPPxc5AK81GZGsu5uBqb&#10;Was7eBiKq/OYBxhkdiRl9aWk9SRClfLtsbFNMeXzyKVvdla+Pdj97Xrj2+OtLw6HjkfyhjNTumIA&#10;iW0RsY1h6d0JaR3x/kUeAcXeUTWh6Z1JWT1QsXxic0xwsU9goVdkZUBIqVdwsVdkhX9cWZCDv56s&#10;ArOqPKuhOh/AQJPf3FDc2kTKykBUnp+Mn/6phjxDZorL9ATy6nL67Hzi4HAIcHwyurPR5+OupaXM&#10;bqYroKvCbqzFqyxFq63CjogtK0ioLE6qKUutL09tKk9qLE5qKkptL4lvzAutSAosj3MpDHAs9nMp&#10;8nMvDfQuhxrXeJUFeZQF+lQFe1b6u5T4uJb6+1SF+ZRHOmcHJLUUDmzPr1yfrl2frVyerF+drV6c&#10;rJ+frZ2dbp5c7F3ezazuDU2sTc/tz8wfjU8eTM+ewEYe7iY/ObU/M3v0jxr5BykPG/nFleOZua3d&#10;3dPmxhYjTS1BNiYxTkZ+RgoRZkq4Rl6Sgw6ukRekJRJlJmWnwhDkJiwsCOzsS+8Zz2wejW8ci4Jt&#10;OwAkdWNQv5rakQh4pH48AgAGwa6HadXDIfBg3XAooH4krGk8sm06tnMuoW0urm0u5j7Gtc8nPNC7&#10;lNI3nzq+lIMaTokO1tGUojSRZ1FgwxOlRIhTP5VlgjpxS9ITidISSjCQSTJTCDMQibOQSbJT3veR&#10;h6S8EAOJAB2JAA0pPS6mhpTUQHvX0szaysrB8trp/Orp3Oo54L838g/aHQDr+I+NPGBm6ai2ob+9&#10;a2J963JqYW96+WBm7Wh2/Xh0cRccCvDvjPzC5tXi1jVs5OfXLsAjWVi9AHvn1876x5ZrW6EeNYCa&#10;NmhB1/pOVGP3SGv/RP/EysjszvDM7tD0zv2CrpCRf6iRBwlqZq9jYK2xc76hY+5/xciDkeZOaA5q&#10;5qhvdKt3eHVmZmN7YW2ho3u6vGQkPXEqO2UoNb4nPWWrv6+npr63qWNsYGxqfAE1sjwwtjY2uzsy&#10;sWxhbA5+i/hoydhI8ZhIiImwcKPC4za3z4dHlwZGl/vGlzuG59tQsyB2jy31Tqz0Ta7el8lDreTH&#10;75dsHZ7fHbsvgQd5/9QamAymDc5sgE0wiLovewdzwObg3y1r4BzuVAOPwBGW6fdH+w8dD4CNPAA8&#10;de0DCxUNg8jmYUB9xwQYGZjY7BlZ7R1d6RlfBQ8MHAccAa6yH5zcGJre6hpciEkuDo3LrWkdbuuf&#10;b+6ZQU1tDk9vrG6elJdVqysqi/NwibMySrHR8pJDK7sKkGHxk2IKkeEIkeNyE2DRP0MwYD2meoxg&#10;wnnKSYwpSIYjSYsvToUtTPaMBx/BjocQpSOjxn7sYmk+0NWVnJgUEBBUWVWbnVOQmpE7OjHb2Tfc&#10;1N7bOTDe1jvWOzJfUttZVtvROTTdNTTdiZroHp7qGZkur21NTi/IzCmOiksMiwgvLS/q7mmrqobW&#10;7v+vRr6yMhdQUZHT09PQ0VHT2lrV3l4NgGre/4uI/wf/kPItbVX1jaVwITzcrAaukS8pT0PW5FdU&#10;5TY2V0JXquvKB1E9mVkpFtZGkjLCfPycVNSkTMx0zCz0lJTkACoqKgoKCnJycjo6OkpKSmpqamJC&#10;IiJCfEIiPFw8zOcEOAREeOSUJHQM1NS0FAAKKlIAPQM1JTUZAC6Qp2ekAXNYmOnZaKgYSInZ6Ki5&#10;2ZjY2RhZmOlY6KnBXXGAXcw0dJTE9GSE7ESErHg4zAS4LITYHIRYAhS4nPiQKTMWZ4KNvBAZgp8E&#10;Ic1CJMFKBl5BiR8hhNnIxLjxdLUY2/sTW0aSkINR5f1hZb1BZb0BSFRoJSqkZDCooN8/t8cnp8Mz&#10;t8Uzp9kDWn+10yuvyxuQ3+1T2OtX1Odf3B/woOBLB4MAIAEjlSNhJf3BgNKBEEDZYGg5KgxQMRQO&#10;D4K8cjgCORoFFcVPxzbMxVZMhZVPhSGnwmumIhunopumY5pnYpvm4urnYpuXEmuno9qWUrrn07qn&#10;0wcmM4NDdXW1uCUEKPmY8ZXF2dUl+WR5WBR42SVY6eW4WYWZqFlJ8OiJsGkIcRgpCNmZoCeKhZGG&#10;mYGajpqMlAgPHxcDQIKPQ070HB/7GS7GY0JcTCh5gsDHeAIgwsYgwHxGRUpERohHR0nKzkTHQEvG&#10;wkDOzkxFT/GckYqAiQqfiwm8TaHkpMVnJcdmJ8dkIccQ46SQ46NXEWEVYSHlosKW5KEU4ibkYH3m&#10;5af59c97n/+y88nPWz+iLz//fe/z33e++GO7uNpXU4tJRYZCWZQKvGxLcBBKcZJKcpDIcpMr81Cp&#10;CtDK8VKzUmFyshELy7LKmEkTSVOy2YqJhWqxe8iKhmnzB2nSeynSR+nLd0Q7nnT4vBs3PmiRmsk1&#10;uGjTOG6QXS0RmEg3fdmjelIncVBm8s2oI3qNYyNf9X0f5XSizMtmw8+6VFbSHBZS7SucbQOUHPQ4&#10;Ei0k6nx0URFWM9F2C7F2M3HW41Hmw1EWI3G2/ZHWzYFmZR4GaQ6avvricmzP5ThJZLhI5Lip5Hmo&#10;5bhpZLmoZbhoJLip2ahwhbhoNVWlcnJSCsuK8srLErJy4jNyEzPykiH+w8gnZeX+OyOfd2/k86v/&#10;MvKlldl5lZkp1WmhjakufRlmM7nKG/nWP6Es0OOEc6FYKC9ErQmixwF/LkD1mya5T5DPeh1xhzwR&#10;SGOW5US7n8boOgLwU01dZysty8IRdFjE1LgkeE+p8PEoMDGp8J5S40MF8iRYCE0ZHlVxLmq8JyQY&#10;CBJsBD54r8lBxMKNbeooefDp2NoXw6OvG9a/b13+umL3l/qZt7nrX9VcoYd6zjKGbnMXv6yqWw8/&#10;/GHw7o+1T9FX36I/eY8++4De3v2hZuhF4NL3oTM/OE7+Yjjxh+oEWr73W5GRH1W30S7Dry0sYnEl&#10;DR/zSD5RVWcy0OYz1RYy1xCEXLyGkIWGoIWmkJ2RjL4Kn7YCl4WOmIEcl5WyoBQdAetThCAeQpWe&#10;yFWOvyHccyw3drYgYT4vdjYrYiLRbzLRdyzOayzabTTKdTzGHTAU7d4b7VXlY1sT7FzsZ+OlKaHM&#10;QWosw2WhJqQrx6ktx60lz22gKqivIqStwAcbeUUJdlVJThVxdi4qHB5qHG4KLHaCR5xET8Sp8YTI&#10;MAVIngFAIkqJAx6PLBOhHCu+Iie+MDVCW5jcQJxSgw/PWp7KV5fFU43GW43SUfq5ixyhlyp1oB5b&#10;kAFXrK1YqAVfiDl3sBkXIMScFxBkzhNoxh1tLx5qKehvzB1hIxLjIBliIRhuLZLkBi0Dm37ftQaW&#10;7PA6rnAr+UQ3aUCsk7iXPkuwBW9BqFZesEZemFZuqGZhmHZJpF55lBGgMsYEGWdWG2NWH2teEaBT&#10;H2TQF2XRGWTYH2g0EGAwEKiHCjUYjTAdj7IcjbYci7UdjbZHRdmPJbgu54as5ocBtkujplI869y0&#10;i+3VS7wt4+10O/NjWgui63LDx9rza3JDSpO9qzMCajMC67NC24ti67MjanMjqwuimioTOqqSW8sT&#10;6gqii9OC85MCy8BH2cTQjLjQ9JiIvOREZH5+fVk5Mr+4LDu/pqispaq2urisqaYOvNlDdfZ0Nba0&#10;1tS3IKsbyisAtaVlNSWlAGRRaVVJSXVZBQBMqC+vqiosATdsqW7oqG9pRkIj4LaD7R3NVZW1xYV1&#10;JQWZcRFZsaHF6dElKaFFyQFFif7FKYFVmeH1hTH1+dGVWcEV6cFV2SEgVmaFgliaBvaGVmSGFaYE&#10;5yQElGZGF6ZGgkce4efi5WBWnBmfkxSZlxJdlBFfnJmQEx8ODl6YFJ2XEJoV5QtI8vdIC/ZNDfJJ&#10;C/ECm4khLgEuJklhXplRwUWJUWUpUcWx/mkBlsne+pn+elm+2pk+WoAsEL01ASDJ9dcFJLsqg80c&#10;b61sL804W5kEe7kYaymQRFtJhpuJRpiLgRhsJAiItJIOtxQPNhH1N+T31uH11Ob00ubx0eMJMhTy&#10;0ebx1OD0VOd2V+V0UmCxlWOyk2eykqYzl6CGzLgUlbEYiYkEsakkkbE4gYkUqYEYsYEYqa4wka4Q&#10;iYkkjaEYtZE4jZ4whb4IJcgNxSh1hUh1BInBXj1hUhVOXHUefE0+Qi1+IhAh+El0hMgBeiKUBmC+&#10;OI2RBC3AUJwOYCHLZCJJd79JoydGpStKqS1MqSFApicC5tDLMmFo8xE0pjo3pNiUh+vVJ5o2J1ul&#10;uELr1paEqpWEKBeFKJVH61TEmJTFWCOTPbVEWYgQCOrnz6iJ8DARiOdYz54+QzzFeAS590eIv/jP&#10;/x799Q/x5MkjTIzHmI8RGAhET2v9N59/8vr2Ejaqfxv5v2z7R0Z+52EQ8N+Y6/9rgG34xz/dxzzo&#10;8v8jPLj4j/l4wsXxLlx7fnlyeH4MdZ3a3966PT2+Ozx4tbM5hixuig0ayYgYTfZtDzTuDjRcyHKf&#10;SnPpj7QCoKJsukLMusMt+mIcm8NsKgMtykMckj1M7zanf/7k6mR97pt3dx9eXX33yauv3tx+8ebm&#10;q3cv7s4OX5wfvr09/+bzd+9f3YLfihfXZ3A5/O3N+fXV2etXt7eXZzeX9yL+/OTq7Pj8DNp7frIP&#10;pl2fHZwfbJztr7843TnbW351vvvu+vCzm+P3V3tvzqCvE13truwvjy8Md4901o501Pc0lNYWZoDz&#10;TE58WE5CSH5SJDhfFaaGZ8QHJIW5RQc5Rvvbh/vZhnhbBXiYhvpaBXqZ+3maBvtZhIfahYTYBAdb&#10;R0U4ujpoyUqwEuI/wsJDSKoIOwSbF/TE5w1EZg2G2afpBxV5jh8MJhZEPsJGiEkw8PAT0bJhBCU6&#10;DG+2DGw29+42Ny2Vj562l/QlWXjK6xjxmBgK+DmrR3saBtuqhdlqumqJ+xop+hkreenLuWlLuWpJ&#10;uulKeujJeurL+RoruWhJO6tL+hqqBhipOypLWMkIualJu6qI+mpK+2vL+mjLeGtJOymJWkvzWcsK&#10;uWjIeOmrWClJaIvw6EuLGMlL6MuIGStJ6ytIGqvKmKlKG8oKaYtyaAixqgmxqwhzCnMxEpPhi6jK&#10;5/d0+VZWcDk5Mzu509jYCbm5dJ8c2MREesZGf/j+my++/DQzJa6mLKcgK6q+PqMMGR2VbpNY7Ng9&#10;n3H6ed/hm67BsaycLOeoMMOECJOkcMvkUIukIMvUUJtU8PSEOyWFOSSE2CQG2cYHWMb7WyQEmKeH&#10;2WSG2sS46YU6qIbZqQRZKQRayvubyztqC/tZKflaq/rZ66RGuIPXiKLMqLryrIbKnGBvO3szdUcL&#10;dTtjRXsTBWs9aSdzZRsTeRMDcWNjcSdXNUcPNbcgLStPOWRn8te/vvzhd0jK/47++Q/0r3/8+fMf&#10;f/wA9ZFHfz4xVCXOR8jHiJDiwpJgfSrLgWWjyuyhyxRiwYGM0W1Jh7rKdOWY9eVZDhRYD+RajxY7&#10;DubZ1UVrNyfojZU4DRfa9maZdaWbdqaZwK3kuzNMHlZ27cow6s40BoyXOUyU24+V2g4VWk5XOU1X&#10;u01WQ+4bMI50B4wiPQEDpc49hfYAkAxVuKHKXYfLXUcr3SeqPMcq3OGlXEfKXHvzbHtyrVDFDuOV&#10;903kSx0mKl0GC23Gyp1maz1G7yU7zEi5Iwyk3Sudx6tcJpCQeQcjQ6X2qBI7uHx+oNBusAjaHC5z&#10;gHcNFNn0FVjBdfR9+Ta9edadWeb3S8iat6SaVMfo1icYtqaBEauOdPPaGJ0CP7k8H5lsb6mCAPmB&#10;Iue+Asf+EtfuAsfOfKf6dLv8cOPEQPO05JDqmtKyspyKguRgZ51kP8P0AMOcUON0f90EDzXwGp3s&#10;pR3qqJYUZJ0b6wf+owuzY/PyEwsKUmpqCjMTwyT4mGT4GMW4qIR5KHm5ybg4iHm5yMkJEFSkjxiZ&#10;8TjEaOjl6LltJVzbY3p/W+v4fbYVPdKC7qz4qbweXV3yTWH6i7T8u/yGT+oX/1g5+P32Dv3FS/Sn&#10;wwcjo1s9HpHmbCIEunYiWi6iEracDmU203/MjPw6BZj+fQ4CvdT742DP9909X3WM/zAx9H6icW0A&#10;tbM8ub4xsbDU3NrU3FLX1FzX2NrS2NFX29bfPjAxsbQ9trw5trI+troxurq6dXGxtLc3ODWJmpqc&#10;mJmempsFzN73lO8bG+6dHhlcHx89mz7983rju73hi/HZk4Xajobqmobe9sGO1r4aZGttbXtjY29L&#10;82B373Rjx3h7/+Ti6pqHp7O0rJCUglhsZvr65e3y+eupgxeTO9dja8dTG4eTa3vLR+cNPV3FyDwk&#10;tFJddlVNVnVdDuDeyOfV1uXfG/mij4w8sqauClnzbxd0feB/xciXlecXl+SAWFScDRv55paa4uJM&#10;JUkBAzUZRXFuKQEWYXZKARYyfmZiSMozE3PS4ILPvLCRp8JGsBBjsZBgMBEiuKgxVaXYlOU47JzU&#10;VU2EHaOMq2YKcsZSM6dSEsfiAekz6TnzuXkzeYBkVHLmWFbqYHp4c2xYU0rFWu/E5xc9L3daT+cT&#10;eguDkWFRNcHhFb4RyMCw6nDfspDM/sKjH+/eoH+ePTyYXl+VVZHR1pHR1hTRURUy0pbQ1xCTFmMS&#10;EqC0tlK1ddA1sVS1dTMUU+O2CDRMa03MQ2Wl9yZl9iandCbGtiQUTlcufL278uPp6k8X2z/fLL/f&#10;S2hKjWqKDK4NiGgMiW2LTOqIyRqA9L17jqNPoUdIZUBia2xGT1LuYHpWX0psY3h0fUhcY1hCc0R0&#10;bUhkZUBSdXhomouCKruZkbihOp+RBr+RtqC5kai1iYSNsZiSEIUk93MHK4nEOOvhodKzs6nN7eHN&#10;7dG9g6n9w8m5mRZ/bz0rU3FHa2ljLW5tJWYDTR5dNU6Ec1KwR3qET26MR3a4W06oc2aAY7qfS3aA&#10;Z0GoX2lUcHWcV2WoJzLUrzrCvyYyoBoG5BE+VcFeVUEeFQFeVSG+yHDfiijX3KDk1oLutamly+PV&#10;m7PlqxPIy58fr52dwkZ+9+LF/MbhwPjKxNze1PzR2MT+9OzJ+MQu+MvrH1gZGFwF+eTUPuzlYSP/&#10;IOVhZuegLuorG8eHh5f1tQ0m2jrsNBQ89OQCTJQizJTCTBQS7LSSHHQiTGQAcWYKQXpCLlpcYR6i&#10;osKgzr70rtH0lpH4pvHo++r4EADcuwaugoeBRTwMpOAfGA6tQQVX9QdU9vkDkAOBcKV841j4PRGA&#10;+vGIholImPaZuO6ZpNGFrNHJjKRYYy1ZKkM5BhkWbBEqyMjLMT9XZCOVYiCGjbwEE/lDjTxcJg93&#10;kxekJ+WnJmEmwFUSEelual2YWoGNPNSx/d7Iw3odNvKwQ39w8f8ArpGHeTDys8vH5ZXtBUUNm9tX&#10;iyvHk4t7s+vHf1fKQy7+Xxn587n1i/9q5OfXzsBhQRycWqtth5d1HUK294OksXukqWe0fXAK7BqZ&#10;3RmZ3YM6qyydwMu6Phh5uJV899BmU9cCbORh/hsd39q91N693Nw5NzixOzR7CA47NrG6Pru21Dc0&#10;UlI8W1wwmp48mJbcnpKy2NG9ODQ+Pjg+PjQxPjbXO7TQPw49mMnZDUcbBz5mem4qYi5KQhYyUvxn&#10;WIF+ofuHt6PQL+rOyNxW/9Ra99gS3EceAPKe8eWe8dU21PzYfSk6iPATBRLU7Gb70Ny9jt8CjCxA&#10;jn50cRfuPg/GAXDRPUgGpteHPlrZFQDykYU9wL/U8YDOweXm7llAbes4iMPTe0PTOx2Diy0Ds12j&#10;y4NQlf02uLux+2Y7IEFNbfaNrPQOL5cgu3JLmmuah5q6p4dndkfndkdmNte2Tpsa2/U1taX4eUWY&#10;6IToyPkocPgpcQQocaD1XUmx+UmwOJ9jMGBATYppniIYsZ8w4TzmJsAQp8YXIcfiI0Tw4CM4nz/m&#10;pyCgwEB42FpPDA0lxiclJaZlZuVl5xclp2X3DY4Ojk73DI71j852Dox39E+U1LQiG7u7hibb+0Zb&#10;uod6h6e7UZOVNe0RMampGYVJqVkxsfGFxQWtbY21deV1daUfS3m4aw0s5cvLs7u76zs6atraoAL5&#10;/97It35UPv+xkW9tRzY0lUHLqvxnI1/fWAJoaauqRBY0NFaXlRd6ebtJy4jLyIrz8nFQkBPTUJMz&#10;0FMTEz2np6OhpaUmA/8oyAmJCSioyMkpyQD4+Hh4eDgYmI+fPEXg4GIQk+DT0VMxMdNRUpGSkBLA&#10;m3S0lLR0lFByvwvkIIJBNhpqTno6VgZaBhpKCkoScHcUxAT05CQs9DTsLFDhPAczPQ8dLTclJT0e&#10;FiMBFishtiA1gQAZBj8JwlCUQZWTWFeQWpTyMS/RX0aeBhda2ZWfiUiYC8dAl6W5O7a6J7KyP6Ic&#10;FVHWH1w9El4+EFQ6GFAyFFg0HFg8ElQ+EowcDgNA2n0opBQVDABJ+XBoxUgYIL/HN6/bJ7fLGwCS&#10;gl6osr5kMKhqLAKAHI8EVE9EQR1p7qmfiaubjq2digE52FU5Gg6oGAutmA4HVE9H1E5HNk5HNc1E&#10;N87GNMzF1M/H1MxEtiwlts4lds2koaazE5ItDHQ45UWpBFkINSQ45PkZFPhY1EW5hekpVAQ4pTkY&#10;eaiJ2UjxuGhJeRip+Vjp+FgZmKkp6CiJ6ahJaCiJSAixn2M9xoVWwHtChIdBhPMUH/MRGT4WCR4G&#10;AcYjIqwnAGLspyTYmExU5HRkxEy0lJwsdIw0ZMz0ZFxstBwslPwcdBwMpBwMxLyMpFx0RLz0JNy0&#10;BOBtCi8DAT89kRgLtCK3ID2xGBu5FD81NxsWC+vj0enyH9HH36IPPvy2+QP68M33S1+jdyZWSozN&#10;uCVFnkvzEoiz40lzkygKUgkz40qwEYgzPBelw5VgJRHjpODlIFXSEpYyFFdwVRF0lZeO0ufwVaB3&#10;l2T1U6YNUHnmIclb4+v7ZtT5bsD0sDnw6/lk9HHEbxvhv2+6fDrm+Nmo3Ha59GGV0nUT72Yh/Uwa&#10;3WSa2GG13id9GidVKT9NBi5kaPrKWtkKBZgJ57uoNPnpd/sbjQSbzcfYziXYjsdaDsVYjibaD0TZ&#10;tASZl7rrpztquasLSDFgyXOSKHCTKfJQA+R5aGW5qKU5qaW5adgpcUW56dWVJbKzk0vLSwrLy5Oz&#10;oRr5hPTcByP/0Ef+Qcqn5OQ99JGHauSRuQXVefnV2XCZPCC3KjO5Ki2kLsW9L0sblSS1lCF+WcZ4&#10;mEm4EYezFEF9lPZsPgAx4EC+FS31GVLl21aKxXCm9USunUyqoRCcMlvybBuHsSKjLF8EHTYhKQYt&#10;CR4VLg4lDjYtASYFLoKWCEGOC9XIq4hxspLhk2IiSHEePcdE0NJjcQoTymgzLF11rnw5uvXL+PpP&#10;bXVbgaXzDgVT1jOf5e2j24rX/Ma+LOq4S+h5lXqMHpy+azj5cvkD+vodevcGPb70Wd7U2yjUnfvs&#10;116LvzjM/2Y2/5vR3C9mW2ifY3Rc+66FrjeWrDGOgBSmmhqLgSa/qaagmboA5OLVBMzUoE1tBS4D&#10;DUFLPQkjZT4jWS4zaS5GBEKWDMNJnK0nwXcyJ2Ig0bcvxn0k3ms41m0yznMkwnEi0nkyymXqb8Yj&#10;nIbDHYaiPdpDnbpivJAB9km22haS7NoC9JYqgqYqQmqSHMYaYtoKfLpKAqZaEmrS7CaaonrKgkri&#10;rEaqIpKclDzUOAK0zwWpcIWo8QRJsYTIsIXJcUQocAH3CbYELa40E64c23MBCoS+OK2xFI2WAL6d&#10;Eq2vLluAHqO3GqWNGJa9JK6bInmALmuwIXeio1SCs2S8kxgg0UUi2U0q1UMm1UMO4l645wVpFYfr&#10;J7rKRtiIZPio5gRoFITolETqlUbpF0f81YsGADYB2QGqAHCrQDPuWCfxuhTLxnSbhkxbQFOGbXOm&#10;XWumI0xbllNril1bil1zjEV3nE17sGGHn95klM1omMVohPlIuNlwmOlQqMlwpPlEvP1sittMqsdS&#10;TuBiLiB4vThyszhqIcu/N9Sq3F4t21Yty1E3080gJ9CsONo+LdAkzlMrI9Ao3kU9xU0r1U0LxAhb&#10;pTg3rShP7TBX9XAXtRgP3Sg33ZQgK19rdU8LjQAH4wAnywhPl5K05IqsrIKUtMqs/NzE1KzYlLqS&#10;qrbq+trSiorcwuKMnMK0rNKsvLKsvMLUzIKUDDAHxKL07ILU7LzUjOyk9OSo+LToREBSeGxyRFx2&#10;QkZuUlZWfHp2Qlp2QkpFTl5TeXlcgH+Uj2dsgJe/g2WEm1WEo2GSp2mat0WKt2mim2GYnVqkvUZG&#10;gFmSh2Gip36ss06sq26ci26Mi06Cm36Ui06sp0FCgJmXlWKEp1GQs4EwMzEf3XM7PfkQF/Nob7sg&#10;J9MgJ+NYb9sYb+swV1MvS/UAWz1fKx1fM71AKxNPIx1PYw0fS21tKS7ixwjwKU5fTsxAVkxNiNNQ&#10;mldfjMlUmgmy1eJUhmKUBqIU+iLkADgBg2rcz9U58fQESJRYMEGizUuoxoGrxUWox0eqw0eixUME&#10;oi4/lOvyE6uw4YK9mnzEukKkBqJUesJk2gKk6jz46pz4mpwE2txE+vwUxqK0puL0xiL0egIUekJU&#10;ukLg7qD71RUh1RMjMZQkNZAg0RUjUePH1xYhBWgKkmoIkKnxkanyksqx4itzkajykClxEYFfeGlm&#10;LPBmXoHjuTQrniw7vhwHAUgkmLBF6TFE6THFGLBEGDBFGbHEmXEkWHABIAGbYFCQ+gk/5SMhmqcA&#10;XkqEAM0TUQYcEXpsHjKEBBMOFxECfEAoj7VBxltk+6kVhmhleip46jB5atHEOwvn+svmBSmURGgW&#10;RemVxFjkRdr42WiwkUFLOlMS4BBiPMV8DHWIf4bx6Omz+yVcHyEeP0Y8ffLoyX2HGozHCKwnCOyn&#10;UASAV0PS58/I8J7hPELUlxd8/8X7l5fHV6f7N+eHtxf/oeMf+tX832HkP36c/yt8LMQ/5n+c8P+S&#10;f2nkAVfQSst7x/s758cHxwfbJ7vrH27PL1bnVjoaKkI8pgoTUQm+w/HusxleC1me0+musxmec5le&#10;II4lOg1EWfdFWHWHW7QGW9T5WyD9LMsCbPP8bc/mB9Dfvf36zfnri71Pr4++fn31xd35N2+uP31x&#10;+v7m+OXp/t3Z/udvb16/OH19e357dXxzeQSeyZvrszdvrt++unrz4uLl7dnL24u7F5cvX12/enn9&#10;+tXNzc3J4d7qycHqxcHy4cbk8njH4khLf1NRS0U6Mi82PykoM8Y7M8YnKxbgmxHtFR/klBDslBrh&#10;Acaz4/xy4v1ABOOJIc7xIQ7xQfYgJoTYxYfYxQbZRARYBnubBPsahwSYRoRYRoRbBwQa+frpBwWb&#10;REZYSYjR4jxH4JE9NXDSUrWXUnDlVw0S1AgXzhqJdM22GdnvTSqKwCNCCAuRcbBj4ZIiApMcOher&#10;W5ara5bKW3brJl72d+5WZzWH+seZdnZlBnnr+dqqBNur+5spBZmreGhLAjx1pDx0pTz1pP2M5QLN&#10;lAFu2hJu2lIu6uIu6pIeGtJuapIuKpIealKOCoIB+nLBRopuqiKOCvzu6hI+OrIe2rJOahKO6lJ2&#10;6pLWqhIWKpKmypLGCpKGCmJWOooWWrLGymKa4pxK/IyKfAyaYhz68kJyYpz4BI9oOan13S0VnEzk&#10;vW3C2quz5/oLp7t3v3tlH+kXmhL71fdfX1+d5WUmN9UU5uVG9g9VVrcmRmRYJ5c4VHQEbd82ff7L&#10;wpffr5YUeYcG6mQk2MSHmMX4GSYHW8X7myUF2yQGWccHAyxjAwHmCUEW4Myf4G+aGmgR6aIZYq8U&#10;4agUaCXtYyzqaSTsbSbubCBkryfiY6vmaKJYlh2ZmxJcUZRUmBcbHeFqZ6lma6FiYSTjYKHoaKYA&#10;3saY60tYm8raWMvb2Mpa2kt7h+lYe8gUVId8/cvlj7+9/Q395R/o7/7488ff//jhfmXXL9G/vxvq&#10;KZQWIBDleCrJiSFEjxBnemytzOhvAnWtqU80as0wac8wbc80bk836soy7cu2HClyQOXbD+bZgfx+&#10;cVeDjlRDkMP0Zln0ZJp3Z5g99JRvTtBpT9UfKrTuyTIZKbadKLcfKbbuy7Pov+8nM1hsO1jigCp1&#10;RJU6A4YqPPpLXAaKnIdK3UYr3QHjlR5T1d5jFe4jZa6oYifASJnzeKXbRJU7oCfH/H5tWGsAOGZv&#10;Lti0HLw/LKzXH4Cl/NB97xqQgwjuva/AagCq1reDLTy4FRgEgMHBYgi4rQ0M9DxkmHZmWbZnmPfl&#10;O5SGqtXG6SOjdcpDVZGRmnk+MoX+8pmeEsXBUNea/kKngVK37gLHthzb6hSL/EiTxEDz9JTQ6prS&#10;0tLs8vykUFed9CDjzCCj/HDTzED9JC+17EC9FG+dMCf11FC74uSQwozIopy4/IKkgoKU2tqijIRQ&#10;cV5GKR56UU5KMX4abk4iTnYCAT5KeoqnNOSPSSgQdHzE3Prc3A4iVvU+HT/NdP0+2f3naNtPXc3f&#10;Nvb+3ln7GbLgIrf0srjmpmr8i5HT3y5eod9c/3aN2unpXWnUcZQSUCRXMedSdeQTt2N1rbEZ/32o&#10;/5eewT/7xtADfb919vzR1/pzW8uPjXUfqtq/aO15N1S72du/szS+vj45t9Tc3NjSXNfUXNvc2tLU&#10;3lvbOtDSOzq3cTixuj28uDK5sT2ysrJydLR9fj44NTk8Mz05OwMYn56amJkem5ocmBjtnR5BrU+N&#10;Xcwe/HK6+/PhxO3MwMZwXXdLc0tnf89Yd8dQc2Nfe+dIV89Ea9t4S9dkz8jq6PzmwsqqlbWxtKyA&#10;hJxQbnX55u2L+dOXE/u3E9uXU9unc7sn05s7q6enle1NhZVZVXXZHxv56prs2rrcf2nkq+9byf+P&#10;Oh6m+u+VXf+dkYfXdIW7yYOkrb2+oCBNWUrQQE1GToRDWpBVnJtWmJ0S9vJQgTwlFgs5Boi0+I8o&#10;cRDMxM9YSZ+xkjwSYn6uLMGkocJtZaesaSHuFm9RNVOQO56WOZWSNBqfMBqXNpmaPZ2VPZ6VNZaV&#10;OZ6ZNZ6d2JscVBsV0pBStzs68/VN/5vDxsPp6PbskKrQ0Aq/kFIvEIMqgn1Kgkqma87+ePfijx8W&#10;z0+nNtcU1OV1dKW1NAR11YQBhlriQryU4uL0ZhZKbp5mFg7apnaaoqpcVkFGKY1xRcO56d2Jcc3R&#10;MS3RQdVhedOVk1/vjn6xM/bl3vqvLyZeb/mXx8R2Jkd3xsR0xkR3REe3Rsa0xUCOvjoooi44vjUq&#10;ayA1bzgjdzQ9YzApuiU4tiU4uiEorjk0qS06tSM2syXWO95KWYvT0EDIUIvPWJPPTF/Y0kTczlza&#10;3kxSQ4JOR57e0UYsJ8tlbbXj7m796Hjx/HL74mrn3fuTm6vlorxAeyspCxNBAy0OIx0uFTk6Qy1e&#10;hFmko3mUi3msi326j3NegFdZqHd5mGdpiHtBgEuur2OWh32el12Bl2O+t0Oel322h0OOp1Oel0uR&#10;r0Oeu1ORl1uZn1tZgFOBj0Ouj1Wqe2RdRvvS2PzZwcr1KVwpv3R+tHp6Alg/vdg+u1nZPRucWB2b&#10;2ZmYPRib2J+aOR4b34H7yA8Nb0xM7k1O7U9NH8zO/aXjPwZy9AuHM/N7m7sXOzsn2Zk5DhZmjGRE&#10;zGTPH4y8FCe9JAedAB2RKCOZNCuVAC0+Fy0uDwtedpZ3W3dK+1BK01Bs41jUfcsaeCHWkJr7SvmG&#10;icimqejm6Ri4Rh5sNk5GfUzTeOQDzRPQmq5w3jgW3gBuPgoiJO7hmwPAhPap2MHZdNREWmqSuZYi&#10;laYkhRTTM/CGW4LmmTwLvjIHuSwzmQQDiSQjuTgjmSAdgTADkTAj8QOC9MR8NES8lERsxPiS3NxN&#10;FdUzYwtLS3tziweL65COh408ZNjvjflf9vy+UzzMXw4dnvP3JrzrL0e/fNw/OF9c1Li8dDS/dDgx&#10;tzO1tD+xBHl5+Ggws2v3C7rel9jPQUtSQC1rFrf+o2UNbOShHjibp0MzG3UdqJrOwfqeYSh2DrX0&#10;jbcNTHYNz6KmNiERPLs3Nn8AG3kQ4X41IE6unIGkb3SruXsRNvIt/20HedjId4G9nTOdg6tQV/r5&#10;g+Gx1aWp1a3x2ema+qmi4tGs9O7kxMaExPn2rqXRmYnhyRHUxNDQTPfgXP/4Bng8E/Obrs5unPS0&#10;3FTEHOQEzBRkZAREXp7+O3tXw+PLs8uHk8v748v7sN1+4L5xze7A9CZ4csaXoZ770+unANTsdu/E&#10;SufIAqzdh+473vSML4P5sIuHAYNwAxxwKLh2Hhyqb3IdRLAJDjix8p/axz8ABrtQa4MTu70j6y09&#10;c9XNoxX1qPqOida+uc6RJXAEuLUOfHDwmMEjn5jf7x9dbe2ZLkF2ldf2tnRPdQ0tTywegZ8dNbm2&#10;unnS24OyNDaXFxYWYaLjpiDkp3kuSI0HG3k+YkxugqdseM9YcTHoMR7TPXvEgPmEHhPBjv9UiAKH&#10;j+gJDz6CF/8JD8FTHlI8KqxHrlYWi9PTyYkphUVlKRnZpZXVWblFjW1dg6PTbb1DnQPjXYMTnb2j&#10;ZVVNNQ2dYBA1NtMzOIYanetDTZVUNEXFZWZmlyen5SclZxQVl7a1tdXUVv7DyD+s7FpZmVtWltXV&#10;VQeL+AcetPs/gC38xzmYDG7b2o5sbC7/uIM8TENTKXg5bGiqKC3Ly8nNsLQ05+XlpqWlpmegJiUj&#10;ICTAJScjoiAnfo6HRYCPR0xMSEFBQUtPR0ZBSktPQ0NHTUFFjo+Ph42N+eQp4tFjBDbOM2ISfFoa&#10;Clo6SiJCPFwcDGKi50yMkHBnZKABUFORMdBT09BSsDDTU5ERs9BQ8bAwsTLSgbujoiGnpiEHI0wU&#10;5PTkpAzUFKwsDJwcLFxMDBy01OyUZCykz5nwMdmJMXnJnglRPtUTptPkJTcQoZOkx+QlQsixk0qx&#10;UzAQPCZ9ggAnQxFubEMDlvb+eGiV1OnkxpnEmtGIxqnohsmo2slI5GRE5RRE9VRk/UQ0oHE2vn4m&#10;rnYqpnoiqmosAtLo90YejDwAdsGSvXw4FBL3w0GwuAcjsJ0HE8A0WM2D/AHkZFTlTCSgZjqqbia6&#10;fjq6YQaibi4aORXetBTfupzUOBHXgkooqw6wMhO01BMSYydQEWaU5KBQF2FTE2IH53l5bgZJVip2&#10;UixmQgweakJBZipBFjpeJjpWKgpWakpKkueUZPhkxLgEeM9wMRA4zyBAQoaPRYTzlAIfmwwPkxj7&#10;KTkuJoACDwvvEYLiOS4pDhYFAR4jFQktBREDDTEXGy0fF72UGLcINxM/Ow0/EyUXLYkwK40QCyUL&#10;GQ4zKTYzARYH6XNpdgYlPnYpDhpxLkpBLgJ2NgweQazVncbPf159+/3Mh1+Xvkdvf4XevHiP8gtR&#10;k5cmlRchkecnleUnleAkEmfFV+Qhl2ElVuKmlGAlEWEnEeajklHk5lXkEDQTlQrSNq7wtu6ItOiO&#10;Uq70Eitzo86xkBtLtX/Zq3dQb3XV7ffFjNV1l+MblN5Ro/27YZ3zZs2LJqnDKpqJBInTOp3Phhmm&#10;M7zRO6afoozP6rK/myo9b9VxlrQ3FYy2kixz12z21e/w1B0JNFmItZtLsJ2IsxqJsx5JtO+Lsm4K&#10;NCtx00tz0HRQ4BSnfSbHQQwepyIPtQI3lSIfvTwPrTQntQwPLRMJBngPp60uk54eX1CUn19ampKT&#10;H5+Rm5QOkw1ITMsEJNxLedjIJ2fnJmVnZRblF1WXFCKLCv428nnILEB+VVbOvZEPq02JX6hLfD2i&#10;sllg9MMA9kwI6VGawp8D3B9qiM/SBL6rl/+tU/XPbj30oDF62Bo9I3VdpfmqhazBg6bA0WWqTC3O&#10;EUH9lJAUg/z5U1IsLEocbHoiXApcBB0xgoYQoSDMrCTCLsRMQ/gE6lqDi4UgIkOwCTwXUiTb+WRk&#10;68f5sc/a135pGf8sA/U6suHYfe330nV07cg3RVO/VBbseKI+ZG/91n6Onrj7feMNeu8denvnu47l&#10;z0rm36af/l6x8GnU6nfBS996Ln3vtvKD3xk6+w5dM3UZq+dKLqtNIK9GpaHKpq/BZ6zOb6rGb6ku&#10;aKbGb6zCCzaN1AWNtUV0FLktNEXM5HkZnyCUaPDrQ13Hs8KWi2NGk32H4tymUnynk73HY12n492m&#10;Y+8tfLjjaKj9WJjDeITTJNi8r5fvD3duD7FvDnVEBjmkOukbirBoCjEZKwjqy/PrKwlqK/DpqwgZ&#10;qApryXMbqgmZaklIC4C3knyKgoxclFi8VNALAetzBDf+Y35iDIAACaYwOQ5AjApXnoVYloVAnA6T&#10;kwBhKElvJEGrwYtvo0AdZMQdoMfopUphLfrMSQbfV4Mm1IgjSJ89woI/2UUiwVkc7lrzsZFP8ZRL&#10;81ZIcpMLtRS0kiNz12YuCtMvjzauijNDJpgCKuOMy2MMy/5/zL1ldCPZtq2pdJqZmZmZmZmZmZlB&#10;ZgaZmWRmJsmSJTMzY1JlZXEWnMKsJKsjrKo89c59t/s2/OgxvrHGih070HIoYmrF3FCbulSrmmSL&#10;6iRzYBKIFfEm5XHGAPVp1i1ZDs05jgBA0pQBFsjXp9jUJYOjbjYl2bSm2HWlOo5leXaGm/aFmc0l&#10;OI1FWM0kuU4nuiBS3VAZ7phsr/XioL2qmK3KqO3q+OWyCGxROKYwYizRYyDaaTDKqcnHuMbLKNVc&#10;vszftDXNvS7ZuTzepjbVqTrRpjLKsjYawLomyqooyLA6wa4qxaEw2rI+3bMq2bUh06880b0qzb+3&#10;Mr0wPqAgPrQdVjDc2tRRWQnLzKzNL+moqu9raB/rBL6UOoA7ve7G1t6mtv4W+Gh7N0B/Y1tPTVMr&#10;rLq9or6tsqEZVttSWd9SXleVV1qZW9JcWt1YXFmdX1aXX1GRA76ZUltYDvRpLi2vzS/qrqkpS0/N&#10;jQ1LDw8ItjcJMlcLtVQJMJT10BELNpEPs1Ly1Rd3UOVyVed1UuexlWcFRWo5NnNpZmtZVlNJRiNp&#10;GiNZOjNlVnNlLnNlbgU+Kn4aiKoQs4epOjTELSvCKzvSKyfCPTXANiPEPifCOTPYMc3fPtXLEerj&#10;nOBqF+dmk+LnYKEqwkMJEaAjMpAVM1WU0hLm1hZhs1Xi1xakslDgADCXZzcFNvcPjKWZgUYLOXYz&#10;GVYTKWYrBU4gN5Jg1BOiNRJjNBBl0BWi1RehB9ATpjMQozeVZtEXpVPnJVPgeCzPTgBEJS4i8HrF&#10;R2EgQqcvTKfOTabORaEjSKfBSyXD+EiVi1SJk1iVl1SFh0iOEwKgwAOR54aoCRPJcEIU+R7LcECk&#10;2R9JsEAApFgfC9MBkUiWg1SWg1ieixRAgYdEXZhaQwx8Zwh8bUiCSV+W3UiBy0iBx0COy0CeW1+O&#10;S1eGA0BHmh2PthSbpjizqjC9uigjEKW5yGS4yZUE6RUF6NSEmQxlOGXZH/OSQhLcNZqz3LoKPIGP&#10;PfD5n2oIn6wP6ilx6i9z6i1z7Cx07K/w668I669OyIl2F2enYCF/RE9GQEP8iOwRhAgCmrCBle+P&#10;QICEHLj9eAShfAxCQ/hgzEUCYSCGsFE+5mUg56AmoiaE1JZk//HDV188ufjsFixtfnbzaaTWfzvI&#10;/1dF/p/8U/X+/zN4Gf3/Lv8hiwN8mvXPdf5Hn/8P+XtbZ/ixl8Ghm6/Prk73P7s6/OxoAwWvbU0L&#10;R1VmoYqTpzND0PkRq7AYZK7/QmHwWkX0Tl3iVk08tjh0Nst7PNllNNF5MsVzKNatP86jI8ajIdK9&#10;PikA9/2TX768ONtC3e6vfHG++9nx5rdPTn754vbN6xc/fHb9/GLvt+9f4t79+OPXz37/+avXXz99&#10;+eL8s2cXz5+cHewsb62hMajJsbE+eEdjRWVJdg40OSUmMirI19s+PycuLz0sLc47L9k3P9ErL8Ez&#10;N9YzL8G7ONm/JC2wLC0IiCUpAcWpAXUFMZXZ4RVZYWVZocXpQSUZwbDssNLMkMI0v4JU38Jkn9wk&#10;cPGcRPfsBLesRLecZI+0eKf4KJu4aJuEeIf4BLuYBNvEVKfYOBtlNXZSWggJE8Q7yS2wwKNxrXDq&#10;i/a5bzpiu31sUw2nDwfjsoNoGSEG2nziIqR8omQmrsqVQ/mwiYJKNKx+oxp+2DJw2o66Gbz+Yfng&#10;YtLLXSMtyiHOxyTF3yoz0DbOUT/SSiPMUj3KVjvKXivGUSfCViPAVMHfRDHCVivKVjfMUjPCQjvM&#10;TDPIQMVfVzHMTD3AUD7AQDHUTCXEVNlHX9ZTR8bbQD7EUsPbUMnTSMndQMlKRdxUScROS95RX9nB&#10;QBHAUV/RTkfOTEXMQE7AUF7QWE1MVYabAbhdEaBUMBBzjXMc3BweO53Zen0we4U6+eHUO84bWpjy&#10;2+8/XJ0fZEHjljGTP//67F9vbg5vp1tH0qu6Ista/CcwhZcvRn75fae9NS4lwaogw7Ugza0g2a04&#10;xaswyTMr1jk9yiE9xikj1hka7ZgR55QT75IR7ZAaap0VZZfgbxzjqRnlrhbiIBtsLxPmJBvkIBPg&#10;IBcXaBjpZxQTat3Zkp8c59XYkFtRnZ5TEOXgpOPra+rraeDjphfoaWRlJO1io+ruqB7sb+Tmqubp&#10;qxWZYO7gKbe02/kn7tk73Bfvcd+9x/344f7njx9/BQvk73/A3X85MVimKk2hJEKgIvJYRQB4kCH2&#10;NOSPtBNOdBXtzLHrK7IfKHIYKnUYLAKN2sdKnGujNdNdRJoSDKYrPEaLncZLnSbKnIF2PA9avONQ&#10;gT1+xNeeLPP+XKuRYruOdKNcb9H6OI0JmMNUhRPeWwb0manzmqn1mar1nqr1nazxma4NmKz2A+Xs&#10;Gn9gcrzK66Ec3mOq2gfREIgvk1/ujMS2h8EzzdPchGHhSsCODRTa9uZZzdV5TVS4DBbZLneELrQF&#10;YdqDAfAeNXMP3jV45R0A3RoIALQAAHMBpmo8AP6qiH8ojZ+sdpuoAk3n8bbyAIPFjsCpGCx2Hihy&#10;qorRjbLiLglV68iyGS11Gytzr4jQqIzUzPSSrI3XQ7dGzNYHzTaFTtUHTTUEj9aFtBb45Ca4Av+n&#10;La21dXWlLTUFqaE2pfEOzdm+tVBw/PDGLHfwDifFtTzVqzo7oqk4taowrbY8p6o6D6/IF2UlKEnw&#10;yAuyyIswqcpxy8uySUsyyUgx87ITsjJA+IVpGEXI5Fxk5cJUoxFpC7id0TdIFG5p+tdZ7DvMNm4b&#10;8wcW9Stm4+PW5of1gw97tx9vX9y/eHH/HHkx1b/cKmXMI6HLZuAubeQvr+glFNzpMfd+fOxd3wSu&#10;fxrX2/NHY8evzQPvu4Y+tPf+1tz/Y+fwFyPwvdGxvSX0NqjI9/V2D/Z1gqJ8X29X33hb70TfxDxm&#10;82hh+xC5sY3dPxrDYp+9fn3+4sU0ZgH5UB2P1+IBkAvoGQxqHDs/sjaHuMYe/Xlxgbube7rQjR3u&#10;nRmfm18aGUKODc1PTmCHRuYHxhZGp9YHJ1Z7JpYQy7uTszO29iYaWjKqunKdU0OHn7/CXjxHnTzF&#10;HN+tnN6un10vHR3tPr1rHuyqbCxu6SiDd4GuNUDEu9YA/D9T5D/NAvgfKvJAxCvyQ8PdMFiuqY6y&#10;jZGGojg3+CuLFI+KBBeANP+DZQ0rKYAgCwkHFYSNAiLAQCzISCTCTKgoRKujyG1pKuPtb2LtpRma&#10;51GLLCmezclHZmXOQNOnUvPmcouQRUXTBYVT+bmTOdnj2dB+aAI8Lbm7sO8Ui/7+yejzw86ThfQh&#10;WFZfdkE/tHQoq3qquHquugJR17kz8gT33ZO3P28/e7J4sKtromNhrWFuKmdroWJtomioIyErzaak&#10;xOXubRIS6eriY+7qZwlcId3jHDPbUsrGC7P70tK7UzMHsqLbU6rW4Stvr9Zwzzdxr9A/X7XsTmeP&#10;1xSj6/IQZdmThVkTBZljeekjWVmjObkT+cndiTmjmeXzpWXIwrzpzNTBuKj2oPiOsOzBpITWiITW&#10;qPSuxNSmaLsgXRtnJVcXNQdLWVszKQdrOVcHJS9nNS9HFVM1TlcLicaasKfPEDjcFzjc6/v7X3C4&#10;P3/59TXoyoV7/edv1+HBBmFBun4eKm4Oco7W0mCNfFBldHBVXHBtnG9leEBNZFhTfHhzXFhTbERz&#10;XFRTQmh9bGhzfFBTXFBdjH91pG95hHdZiHdZsHd5iBcs0KsiyLc61Lc63KM0yK0oyD7TJ7I2vX8V&#10;sXh1svXs+p+K/Oblxc7V7e7F3c7p3czCNgKzP489RmPOMIsX+KJ4FPoIALt4hsGeAnFl9eqfQjzA&#10;yuolwPLa+fLa6fr22frGbn5ugZeTAz8LgxgnoxQPszwfCzisqyi3mgiXEh+zIi9YeK7IxyDJQ83H&#10;RpCZ4dUzmD04m98xmQqfBU3kHwrkwaL4T+bvzUB8cJbHa/Sf5HV8/Ttec+9BpfYtQAewGQD9mHRQ&#10;dl/MBPhrEpPZh83qW8zoX8ocXc0dX82bWy2dQReWl3ramfKZqbHqiFMpsEHUuEiAxwlDMVZtQSYN&#10;ARY1YM95GJX4QfDV8UBUEgDL/PGuNWLM9HJ8/C2VtYvzqxsbJ5ilw5Wtq6XN6wdR/sGI5kEx/0s9&#10;f5Dd/1LP/3fgRflPNfJTk8vtbaOYhb2VtdO1zQvsxilq7Whh4wQvMeP5pMivbIMO8nhFHhTl/1dF&#10;fmH1dHX/GrG83z4MKvLdE0j4COhXMziNGZlbmkSvI5YO8Yo8avUM/TCUK2r9cmHzGq/LY7bBZBp9&#10;1D++0TW0jBfi8fSOrv1Ti8fzoMivDgwtDo8t940uzWKO5lZOZtHby+jNA8z67sgkoqISU1U5nl/Q&#10;k5OLHRjCTs8jppBo5OLc/Mo4Ym16EdTBFzeOoiKiJfh4xNnoBegpBNlYuFjY3Fy9N7bO5jHb88sH&#10;4FC0S3uI1UN8zTvyofz8k5KOd6oB8pkHI5qusYX6rrGOEeQwYnUSsz23cjCF3RmZX5le2p7EbgJx&#10;ZnkHiACzK7vI9QPUxgli9Ri/+PQisP7D+fVT9CZoQISX4FEbF3jwcjzA0NQmcNSY9ZtxxF7f2HLn&#10;4EJV8/DcIvjzwCQGLLoHFf/lnbnVvfmNQ/Tm6Qx6dwKx2dYzU1Hf1947OzW/PYXeG55ZR6+dzmF3&#10;VzdPhgbH7S1tteTk1EUFFfnYZbloZNjAwV1lWMkfCuQJBCkIhShJ+MiIOIgfcZIQ8JASiFCTSNIR&#10;i1BAxKkgElQEopSPJBgpuamIXSzNt1bWiotLG5vaisuq6pvaYdX1Da0dY9Pzw1PI8Tls3+jsyPhc&#10;Y1N7R2ffzCxqcmZ+fGp+ZBw5Mb1QW99VUFRXXtmWlVNeVlbf2tY1PjHT1tYChzd0dNTiAb7+/1kj&#10;X19fMjwM/6TI43X2/47/6ICX4x8U+Zaevr8U+fbOSnhXFX58FaCxurawp6+lqDhbS1uNhoZKWFiY&#10;m5tbQJCHiZmOg52ZgZ6ahYGeh4OdjpaalZUZFOXZmMmoyanoqalpKcgoiEGL1kcQUpLHhI8hZKSE&#10;VJSkDDSUwFI0FKS0lGRMdNRcbMzcAOws/NwcPBys4CQXGzAJrJuPE0w4udl4RXg5+bl5+XkE2Dn4&#10;mFi46Bi4mZj5+HgEhQWEhATEBPmkBXgkuZiFmaj4aB6LMhDIMBOYSLJYy3PaKHBo8JFL0kG0RZg0&#10;RNn46YkYH0OEWEk05OnMzbh6RtJ6EFkd85ntCxnt6LROLLR1Pql5PqFuPq4GGVuHjG9EJrTOgTQh&#10;khqRSU3zyc2olBZ0autCWjs2HQDfCLS0YaAAoLaOSgFamuYTm9GJLejk1gVQ1m/HpsEXoQDAJADQ&#10;/z9oXIACgKtdgML/AlgnMCt5cLuocSapZz67vT81PNzYUk9IQ4LRWJFXXYhRhZ/OUJpXioVMlp3K&#10;WkNKmoNKmJFYlJlcXYxHWZRHRVRAWVRIgIlJiIOdg5meiZ6CmoKQlAgsD6QiJaAjJ6Qle8xCTUZP&#10;RshKRcZCScpIRsRKTsJEQkhP8hiYZKYiZSAnoiZ5RE9BBHQmJ4Yw0BDTUREK8bFKCXKpy4nqyIsr&#10;igBb4ZPlYxdmoRdhZRCgoeahIBehp5PjZFMR5FIRYZXkoxDifyQoAnH0Er15Nfzjh6XX7+a//4D5&#10;9iNw+eyNTDRQV6XRkqfXlWdRFaeV5SdVFqTWEKbTFGLQE2dVE2QQYycR46eRVuAS0xNh0uOOmSoq&#10;vRnKfzZc+j0i9bPRlO9mzY/q1XcqhRdyLJ4P2r8Ysbjoivl9zeurGdtnQwZn7RwTKbI7VWK7FVKn&#10;DQG4Q8Ovp9Su+yJxp9G4o9T3m60fdqGIYhMnuZRAwxxPzaZg095wq4koO2yK+1qmNzbTHZ3tjsj2&#10;mMv2Gkly7op2qAmwKPQ0dlcXUOYk0hSm05Vg1ga+vMRYDaR4dKW4NcQ4tKS4eemJVKX5DXQUc3PT&#10;KqsrYDU1uaXlmUWwT4p8dkFJVn5RdkHxJ0U+q6g0txSWU1pSVFVe3Vpb3VpT3VYBUNlWBmspAaho&#10;LS1tLclvLkxqy2u9Rg7grq2Pm6y+HTJ/P2uOw5LupNNeF5Fd5tA/L+b9qob+LFv3zaA9DuGAm+dY&#10;ySDrDeIZSZDojnOZhmlBPSDsBISUEHrqx0xkZCxkpFy05MzkoCLPzQBRFGExUhEX52Akh0DoSB8x&#10;0Dzm4AFr5OX0mXa+mN75bXnu2/6t+174bWjTpSv8ufcSrnT5vm7yp0rUn60NJ/GDz3OXfmx9iVs6&#10;/Xnma9z+zQfswc9jSy9ab/+c+QG3/uTNyMarwr3XeedvSk9+hb3EDX6Pw85s5pu78Chr0Ovp8Zjq&#10;i9oYStsZyTgayboayzsZytobgHK8mb6onbmsvamMu4WikQy7qRhLX2b0SEbUTF7kVEbgfH7EfG4I&#10;IjMQmRGIzgyaT/NHpPgiUoDoj0wJQqYFz6UEzSQFTCf6AbOQUP/Z9MCpzNDe5ICu9LAMTysbVVFz&#10;FVEXE1UjVVELHRlLQzkDDVFbIzlLPSkLXUkteW5jNWErbQlxNhJ+GogiF40CJ7USG5UKB408M/mD&#10;Ik8KoMhKrs3PaCrNpSVIK8UIsVLiMpGi1xchc1Chj7QUCjcFXWt81MiDdRmiTDnjbYQizfhibUWg&#10;HjLJ7hKJrmIJLqKJLhJJrpJJrtKJLlLJHrIAcU5SSW5y8c7S6T4qVQmW+OFe8eXzxZF6JVH6QCyK&#10;0AVibrAGLNYIaAcAEqARaAHIDFLJClbNC9EElioK0ysO1y8LNywNMygLNSgN0qsO0u9JtO+PtZ5L&#10;c1vJ9lnK9JlP95lKcUemeyHT3MfjrGYT7cAXRFIcBqKtusMtOkLM2gMtyuzVCq2Ua90NKp11Sh3U&#10;YnX42qJtutNdOjJcunPdK6NNioI0m+Is2+Mte5IdelOdygJ1CvxB8/rsAM0sf61UD42sAKNEN+3c&#10;EFt/MyUPQ8XptuquiqL2sqI24ANeBuuubpzqHkAMjA+19Qy0dgy1d40Bj48dvYPN8IGGtoEGeE9N&#10;y3BDR2dlY1dVU0dVY1NxTVNZXWtZfXVOWVlafm0urDq7tCKzuD6vsjoHVp5RVFcAq8krbSkth1dU&#10;99XW9tZUFcZHwlLjDWWFNPkZjMSZ7JR4zWRYNXnJDcRogW8KMxlmMykmc1kWU0lGIFrKspvLstko&#10;cFnIsVrIM7po81jKs1gpcVgp8uoIMSvz0PGSQsToSFR4mPTEePzNtTODnQujPauS/Yuj3fPDnQsj&#10;3DP9nDN8ndK9neOczONcTM0VBJggEA5SiJ2Wso6EoDIXswYfozoPpSoXqTwniTwXuRwnmQw7iSwb&#10;iRw7KQCQyHOQaQjSSzET8lNAZJgIZZmJRKggYjQQIQowAoAWbXQEkvSPAaQZH0sxEEgyPZZmIQKX&#10;5SRR5CbDo8RBrsROJk1PKEwJLqLARq4lwKwjyqrIRQGgKkCtLkytIkCuJkSuKUahLk6mIkqiIEik&#10;KkYpzU2oIECuJEStIc78oKpzGsjzAlFLkh2ImhIsKsL06mJMQAKgJs6kKsaoLsGsJc2mIcmmKsas&#10;JsmmIs6iKMIoL0T/CTlBOnkBWiluCgVBOkUhenEucmk+amUxVgVhJjk+OlkeKnFWAg0R6tp0j77y&#10;0I5Cz75y34mGSID5zpjFgXhMTySyM2yhN26hL2muI21lvCrW25ybGtTWqYkeBHeix7SEhADUBATA&#10;1YwCAqGEQGge4KIk4iR7zEVGwEv5WICWQITusSQzqQwXjTgnHTstcWl20u/fv/riydmrpxd3V4dP&#10;ro+eXp+CYwL/DxT5/3+O7PpJJf9/CXCA+LX9hziOB5iFPwn/0ed/zj/X9k/+ax9wEzfnFxcXVzfX&#10;t7fXd7cXTy72vr49WB/vHC5L3e2qRBYntAbb7dRkbNVC0cXR41mB8yWRm7UpKxXxKxWxGzWJa1Wx&#10;qPzA0XinnmDLnmDrsXjPrjCntkj36gjX2dailyfYu0PsD08Of7g9ut5EX6whAW53safrqA3U2GR/&#10;S1czDBofEhnsnpoYWpSXHBXm7etp6+Zk5mxvbGdjYGVlYGllZGFtZG5laGZpYGVj6OhkUl6aWgtL&#10;rSyIqC2KLM/0rcz2r84Oqs4Jqc0JBWJ1VnBlVhAQgbwk1acwyROW7l+ZEwzLDKjIDqrKDSnL8Afy&#10;EqhvQaJHTrxrdoxzVqwTQGa8Y2aiEzTRMSnWNjHOOiXFITnVISbBOjreKibRUlWHi5gBQsVDZB1h&#10;mdgWHdbunrsQ5dlgHN7hXDSRtvX5QkFNEhUVREuBVUaUgooR4hNr3bFQnzecWbNak43Mbjlp6Thu&#10;7tqq612umlltDQw1CQ8wifQyTgywCXPUi7LVDjRS8DdSCLVQC7VSDbNWC7ZQ9jaQ9jGUCbFUibHX&#10;jXcySHAwjLDQDDYEi+W9dOW9DeT9jVT8DBU9dWQ89WR9jeT9TRR9DOXcdWXcDeTcDRTsNCUs1cQd&#10;dOVdjJVdjBXt9WSsNMXNVEUN5QV1ZfmMlIQttKUUJFh5OAiYmSF9IyWrh/39yDLUPnztZnj+qOfF&#10;r0dhCa6w6oxff/4S+D/Ny0r45tvbD7hv3uI+f/3hpHUsI6vKI6vMNbfUta4lbGK6oKzEJzXROjPJ&#10;Li/JKSfOMTvasTDJowTqk5/knpfiAZAZ75wR55Ad55gWYZ0R55SV4JQYZhEXqB/rrxXprRIboJYQ&#10;rBkbqOnlKBUdauhkK+tgr5iQ4JaSHljXnNfcU5qSG2poLqtvLGFoKO5gr+zmoOZiqwzg7aLl6qAc&#10;HmIcn2jjG6Rp4yw+v1T/Aff8A+7lB9zXH3Df3+N+BkWr+59wuO9xuC9H+wtVpcmVRCDqogQ6EqTG&#10;MjR+JsIxjmKJrqLwLBt4tkUr1KQ13ag+Qbs5RR+eZjJW4jxe6jaQZz+Yb/eQOw3m24wUOY4UOQNx&#10;tBhU7YE4VGA/kGc7VGALzB0ssB7It2pN0RstsZ+r8ZiAOU1XuOF5KG/3fDCN8QWYqQ1ANATPN4Wi&#10;msMA0C3hmJawhebQmVo/dEsouiV4rh6skccnQyVOYzDn1a4IUIJvCdjojcK2Bc3VeW32RS91hi13&#10;ha90RwAsdoRi4SF4UC0BeEUe0x6M97FZaAvC184D7cAkAKoFBNnkO1vvNV7pOlzmiB/9dRQGMl7h&#10;CTBc6t6SZj5U4jZe4T1Z4dWdbVPgL18VpZXrJ9uSZrrcFTfXEDzbFDpZFzhZHzRaF9JREpAT/5eP&#10;fE1NcUttXka4fWm8Q1WKU1m8dU2KY22qQ3WCHSzeoTTJvTIzrLUsvbIgta4it7q6oKqqEHgqL8yM&#10;VxDjUpfkURJnlZdglZJgFBGi5OclEeAi4uMklpLnYBKnkHYSE/YRrblpROGw8x8wy+/Wtt7sXNzf&#10;3OJeXt5/doV7eY377BL37BJ3++T++ZMPLz7HfTl9Mde90iWiLyCoyWnoqW4UqCHrLhreE7BwPzv6&#10;rnvwfcvwfWP3m/K+P2rHcW2Df9YMv6kf+7lj/OuRgePJmYPVhc1tDHZ1oKd7uK+rr7eju7ens3es&#10;tWe8Y2h6Er2Gd61Z2D2YXV9//fbt02++mVpAI5eX8DXymIcEhcUgljDj2PnB5RnE7fLh28tL3NOx&#10;y9nOheGe6YmBEUR319TwwPzE1PLgCLpvFDM2uzU6uzOK2l3aPx+eGHFxs9Q3UlTRlelDjK8/vUWe&#10;3swc3sztnM7vHKN3d1E7mwcvnnRM9jd2Vnb113T31bR3lv8FKMf/Z418W3tja/uDZc3fivx/aPF4&#10;Ps36Hyry9Q0VAI1NVUAcHukpLs7EK/LyopzKkryqMrxKklxqUjx4N3lRTkoxTkpBFhJ2KggnDUSQ&#10;kUSIiViQCSLNT64uz2FkIO4ZYGjmqhJZ5FOPKsufzMiZTc+YTsuaTS9ZKK5arqrBVtUuVlctVpYv&#10;lFegKirm6yrRcOSro9XfXs19fTXxYrcU2VI9V105WVAxllc+ll88Wpw3UtKzP36L++7y19e7L55h&#10;9ra1jbTMrdStLBTNDKXtLZV1NUQM9CQ1tYX9g618QmwtnXT9wp3kdIR9E13z4NC8/szMnrTC0YKc&#10;kbwiZHXxcivqz0ss7iniz1vEb7eNR4j4QVghtiF9piQHAcubr0gdzUvsg8Z1JQfVh0a0Rib2JeZO&#10;Z+bOpOcARzGVlDoWnTOTkj6YWDCRVb9UOXTcNX7UW9mX6eCl7uyi4uqgZGsmaW8lAyTeLuoe9grG&#10;KuzeNtJdbXG//LqLu//szdsvcLg3ONzHD+/f3N//9u7NF7/+dBYZauDnqezpKOPlJGemL2SsIwDx&#10;r4zwqwj3r46IbE8Mb40HYmRrQmRLfCw8OakzPa4tJbojNbIjNRqeFteZHt+VkdCdmdCdEd+VntSf&#10;GdMJzE2O7YLGwNNi2tMDKmOT4Pk9qzN4RR5g++n1xjVYIL95CdbIb57d7F08m8Puzi3sITGgIr+A&#10;PUdjTjBLpxjs6cLiCWbxDA0q9SdLqxeLK/9W5PFy/Prq1eraxdrmBWZ5b319v7a6zkLfgJuJVl6I&#10;S4qHWY6XWVWES+0BLTFuJT5mWU4GVWF2JVEWblZISrJLz3DOMKKwbSypeSK2YSKqcTKqaSq6aSoG&#10;P2QraFnzoED9U47H+8/gK+L7FqD4BJ/3Y6D4ln5MOpB048eDfQAsqMekDWAzhhezplcKJ1H5FeXe&#10;9hZ8+vK0GsIkCmwQdW5SfRF6QzFWXWEWLWFWDQEWBS56RT4GBdA7nk6WmxaI8g+Du0qw0Sjwsklz&#10;ssrw8DSVV69i13d3z7ErB6vbl8t/K+8r29fLOyD/VM/xrOxc/i8APT8p8hunAEsb4DsHSyvHaxvn&#10;2OWjlS2wfXn3ErN9jt25wOxeABFgcfcSaMSvYWX3ZnUPdK0B487d6s7NgyIP7sbC2vHq/jVyZa99&#10;eBo+MtMziegcm+kZQwzPYsfnV2awW/OrhwCIpUP02il68xK5dobauFjYAh3kgUnM9jV642oae9I3&#10;udk5stIzvt47sQFEMPkvivzfYv1q1+DC8NRa78jiLPYQtXyKxO5h0Fs7i5vbEzPL8I6l+oaVxqbR&#10;0rKxusbNhZXZqXnE3MLULHZkZnkKvTM+vw58lmLCo0U5OcVZGQXoKSS42HlZWE2MLZbX9rFrRxOo&#10;jXHM1vTawcz64QR2exQNTj6YyG9NP/jSzIHmM/tziweTmF0gtg7MpRXWVbUNdo7Oj6E2kGtHQOdh&#10;xOr4wjpYt762Dxz+zPLO1MIW0DKN2Z5Z2sNsAqfiFIgosBgfOCFniNXjmaWDT1o8nr8U+dVz4Lo/&#10;jdofnt4amFidQu2PIbb6xpcm5nfG0duj85vj6E1gr8Dq+LUD4A+BBDa6CLrW1MPHyup62npmRqZX&#10;ZxcOAOYw+7OYnY39y5mZBVcHF21FBSUBHgkWWhlOaikW0Epejp1ShoVChOaxAMUjfgogkrARQtiJ&#10;IPwURGK0ZCKUj/iIwMJJEQoIPwlEElSEKcy0NbdW1srKgAt9S1lFLay6vq65vWdwdBKJ7RudHp9b&#10;GJ1CziCwg4OTk1OImVkUkMwiF0fGkTNzK43NfYXFdbCKluLShs7O4e7uYaBPR1dnB2hc829F/p8+&#10;8nV1xUND7aCq/l8E9/8K0OGfffCKPOhB/78q8h3d1Z3ddR1dtT19TcB3IfClpaqmwMbOxMvLzc7O&#10;zsrKyswMmr8zMdIyMtDQ09EwMdJzcrAxMTEwszJxcLETkRMDEJM+JiR+9JgIfH+cmAh8Z5yc+DEF&#10;CSE1OQkdFTkACwMtEx01ADszAysjHS8nmwAPJ5AL8nLxcbFzsTEDAJtgZWdi42WjZ2Xk4ePm5+QU&#10;4uDkZ2XjZWfn4eHi5OYAEBTgEePlkBXgkhfgFGOlFmchE2d4rCVIaynHaaPApclLLkEL0RFl1hBl&#10;E6AjYiCA8DE+1ldjNTRg6RxMHkDntc6lNCGS2tEprfNJ8IXUFlRSHTK+GgG61tTPxbXMJrbMxoN1&#10;8X9r8W0YKF6Ohy9mdC5nAXQsZXYsZbcvg7QtZbUtZbQupgO0YUBVHVTh0cnAagHaFlIAWh/cbB60&#10;+GSApoXkRnQKQAsa2obObF/Iakdlfqqg713Og89Ae6dzcgq9rM3EvGwU9WTYVAVoQUWej0GGjQL4&#10;oGoIsWhLcEqxU8jz0Elz0mpJ8Cnws6uJCGhIinFQULBSUfCyMTDTUVCSPCIjhNCRE7LSUbDTkbPS&#10;kHIzUnDSkAgwUwkwUfLRkgGwkxGwEENYyQgZCMESQioCCB3pYwZKYgpCCD0FERM1MRczNRs1qQgX&#10;o4Iwtwwvm4oon7IIrxw/D4AEG5sIAyM3OYUADbWGKL+2NJ+MAJWEIImAIERRgzS3zO67Pxd+/Ij9&#10;Dbf5PW5rZrsyIEpDTp5UTphYSYRSUZBCS4pRVZROSYBKW4RJjZ9WV4pThpdKiJtCTVuURZaBVoej&#10;7LS/9+Nezbu1so9rMNxBJm477C1WdCWffzFf66bT4KpL57hVbadO67BZebeWYyoVUutGMRgufVIv&#10;uANjXyyw+21R+bo3GHfi9fNi6DeItjc7Ye0JTh5qGQGG1SEmHRGW/ZHW03FOyxk+y5leC+mu2Dwv&#10;ZJbHDOjv4QCPsK30N8vzNHJW4VfhJNEQotURZ9ISBWAxlObVk+bREufQkeIRZiOTF2NXUxDJy06t&#10;b6yB1dRklZThXWtyi8pzCkuz8osz8wqz8ouyikr/qchnlxQXVsL+UuRbq6rbKipawdJ4PHhFPrk9&#10;PwvTWvIKpYzIcv9tzuDnEabjAtaLEtYnFYrvR1RxE2QnmaQHUImvmiQ+q7O/R+q+6qLsC+EejGMo&#10;ddNojVeId4BwkZAyPKanJmKhomAmBe4pSRhJwdtKbnoCSV56My05aT424C9OSwKhJIVwcJGIytOq&#10;W/CsvRje+3Nh+tuOdVxn2Z4r7MSm6tKu55vIVVwd4tfq8W/Ke26z1t7AV35pO3o3eovD3N0vHf4x&#10;g/m8e/ll3+e4zW9wBy/eLF5+P7D7ec3Jtw23v3R+8xH1xR8L2aVOBmZc2lrcBloCZvqi1gZStobS&#10;jkayLg+KPJDbGcvamsrZm8o4mMhYaQg5qYtkeZgOZkTOl6SiCmKQOaGovNAZqN9qcQw6O2Q6yQub&#10;FYKCBqBTA/9W5EMQ0FBkegQy/cFWPiMYmRk2mR48mhHekx7elh4Z62xioihkoyNrqSNjpCZmqilp&#10;piVlriVpoy9noy9joi6iJcvlbKKoJsosQPtInpNamOaRLDOZEhsVvjpehYNKiY1CnplUlZtKg48W&#10;iDLMEHN5diMJWisFem9dzjg70UhzrlgL7mBduiAd+iBthghjzkgzvlQXaVCRd5NKdpFIcBZ/UOSl&#10;k92AFpk4R/Ekd5kYB4lUT8VEV1kgKQjVLYs2rog3KYsxxNvHAwlekQcm8TleqQciMNmYbluTbFGT&#10;bFabAprIg842qbYgybYNSTYtKfYVIQbZjnIwd7Vmf93RaJvpWNuFNA90hu9Msjsq3Xs2xanbX6fd&#10;W63DV6PGSQ7ur9vip9vibzgY4zie5Akwmx44lugBc1JLNhBsiTDrT3eCp9h2Zjk1JlnGWgnVRRo0&#10;Rxv3pth2J1nHmvHbSZOaixFby1LbyNLZyjHZyrNayLFrC9Fpi7D0V+X1VRd3lhW2lxY25Rf0VNUg&#10;egbG2jvbYTXtFfUVOcXFGTmFaZlFKRmFyekwaE5VRl55WnYlNB+gubiqu7q5vbyxq7oVoL6gsqGg&#10;sqmouiqrpDKzuKW4rrGgugxaAFCTU1KRkddbXQ8vK4eXlvTVVNTnphcnhLvoyiuwkSpzUphIsytz&#10;kcmyPNLkp1DmJlbgeKzCQ6TEBUZgUp6dQJmTSJH9sQoXoTwrRJIeoi1IZSnHrcZDK0FLJE5HzkMM&#10;4SCAsEAgwtQEwMdDkonIVlnEXVcuwk4/zcc+0dUqzdMxP9g7wtbE31RDT5xThI5QgoXSTElSkpVG&#10;iplalpUS2A1ZdiIZbnIZXgogSnKQSbGTyXFSAMhykAOIsxADUZGHGgD8TYibVoGLRpaLWomfQZmX&#10;HphU5qFT5qZX4qEHvg5UhRjVRRk1xZk1xViBS5OmCDMwqSHGpCnCqMRLpcJLqyPKqiHIKMtBKs9F&#10;ri3GqCJEBaAuTqcpyaAmRqMuQa0lTaMpRakuRa4hR6WnzCwvQqYkTq0sQaMiQYdHTYpBQYRKQYRG&#10;Q4ZFTYpFQZhBUYQRQFWCVV2KXUWSVUWcRU2aXVOGW1OOR12GS0WSXUGUWVaIQUaQXoqfVoKXWoyb&#10;UlaAHnxtl5sKyLkZHnEyPhJgJeaihwAtsnzU3NQQRV6S9pKQmdbkrmLvqebIsbpwZGfCSG1gf6Un&#10;qjsK0xc71RIyB4+bbktG9ZU66MpwUEAYSSC0xBA2WhLgCgZ8f7GTErISE7IQPeIiJxahp5LlZFLh&#10;ZdUS4lDjZlLjotfmZzYUZTeR5LCQ5bJWFLBUk1ASYoVlJ/zrm2fPrg5ePDm7uzp8dgdWyj9ozaAi&#10;/7cuf/gUTP4S4gHwWjyef7bf/ac+fvSPePLk6t/xH5z9N/yfz/pv595enf7Nv2Xu/+DuEoj/7nZ9&#10;/Tf/bjwFT8XD7w3/1MeBSWAWEEG39L8PH2h/6AD0/Cdgy9UVuOCn+E/we/K/5WFZECB/2Nbp7c35&#10;kye3l9dXt3eXQPuTs90vr/dm2ysxraWjebElroaI3IiZrOAxaEBXnEttoHlblMN4ui8iL2S9OmGz&#10;NglTErZYErZUGDqb4jUU6TgW494T5tQT494W71kV49pXnthaEFWe7FeXEV4S51OW4Jcf7ZET4Z4S&#10;6BDhbm6gICDKQSHOR09DBjE1VsvIivMNcA0I8wmJDPIM8LB0tjayMTF1sHD0cw2MDY5OjYLV5JdX&#10;ZdVVZ5YVRJblBMEyfatyfCqzvGrygiqyAysyAyqzAqtzggGAHJbuByRArMz2r8oNLMvwKcv2K88N&#10;KEr3KYR6F6V6FaZ4FiV7Fia75Se55sQ7ZcTZpcZYQ+Otk2MtE2LMkxKsEpKsYxItY5KtkjIc9C1F&#10;iBggECZIeltiYldEWIdrYKdNINzar8GqcCxp+W6yohnKyUmgpcAqJ07Nwf3IyFGhfqK4aq6karmi&#10;ZqcGtlZau1k+ed2z/tnUCKbGN1g/Oswyys8s0tMo3ss01kk32FwJIMxaLdBM0d9MIdBCCYgB5oqR&#10;DlpRjtoh1qqBZsp+xgq+Bgp+xkpexsou+nKuBvIehvKu+lIueuIATnpiTroS9rriNtritjpS9gay&#10;tnrS1jrA96+Mlb60qZaYmbqQhbqoqYqIvjy/vpKQiaa4rqoAPTXEyUX+7MnE3lXf+mk7eqemYzJt&#10;EAW7+mo5LN6ptiHn+++e3VzttTaXfvv66h3ui99wz75/fzG71rRzOfzyu8WDs4HNnbbrm7GG+tD0&#10;ZOv8NKe8JIfiVLdSqFdOnGMh1DMnxT0v3bso278gy7s41688P7A4yyc33SMnzROa4JyZ4pKd5pSR&#10;YpOebJkcb5QQa5CdZQ9Nd0jNcEmEuqbnBeSWR1fCc0qa0/MaUhr7S1r7Stu6C4fHqiLCLZ3sFB2t&#10;FZ1slMKDLSJCzQICdELCdRycReYXK97jLt/hbj7gXt7jvsXhfsLhfsbhfsR9/A739uXkQKmJOquu&#10;PJWWBImOBKmRNLW3MX+0g2iCC6jId+RYd2RZdOVatEGNurLN+3Is+3KsR4udBvJshwsdJsqchwps&#10;J2Eu46UuQOODibzTg3GN42A+6FczWuwwkGfdl2sxVeEyBXNGVHug6ryXWoMXGv3nG/3m6/xma30A&#10;5sABWgMeCMIL8cjGECCfbwpFN4XMNwQttUcutIZh20KXOyNXu6IW4eGL7WErnUAMQTX5Y9uCluAh&#10;Cy0B+ATV5IcBNfcgbFswqK03gI40c3WgXw2w0amH2nzQpqYWdJBH1Pt8qoIHrWlK7IZK7UfLncYq&#10;gBZQiB8ucwQA5g4UOfTm2/bm23fn2nbn2vcVOHVm27akmQ8Xu/Tm2hUHKVVEaBQGKbZCzTDtUXjX&#10;mvEa/5Eq316YT1OuZ0akfV52bFt7fVV5fkNlVnqYXUmcXXmifV26U22qQ1WSbUuma3Wqc0GsU2NR&#10;TEt5RkV+Wk1FXu2DIt/VUZufGScvyqkiwSUvwiQrzqgowyYuSsPOCuFig3CyP+LkJ1UwE+Iz5ZAM&#10;lqw8qUbfY7Zw27u4/TPc1Q3us6f3X73C/fQ57l/Xf766/fjqFe71C9yrqzd3d7jn3buDAzuDas4q&#10;Itp8Oq6qOj6qkq4ikQNhi7iFoT+74b/W9r2vHfhYO/SxYeDP2trPoM2f5/e+ahh93j90ODF3sIRa&#10;X0ZhF3t7ugb6u/v6enp6+zv6x9v6xgenFxArW8sHZ6jtvZm1tYW93bPPXx4/fzK1gEYsLaIfjGuW&#10;1laxayvo5UXkyvIYFj20Nj//bOPw7c0Z7unw2Vz/yjR8bLhvaHpiHDM8hOrpmx2eWB2b3RyeWh9D&#10;bA0jVhc2d5vhjU6uJvpG8iq6UmOrM3tfPl3//NneN1/d/fLLNx/ef/Pn7y/+9c0P97/Nby90jDQO&#10;TDT1DtW3dsJa2ktb4WXtcFhnV2VHZ1VHZ83finzDgyL/bzkeL7v/k+a2eiB+mgXE/1NFvqKhsRIv&#10;x3+qlB8a7i7Kh+J95JUl+dVlBVWk+ORE2cC/LOhdwyzBQ4OvlGengnDTPhZiIhViIhbnIFUUpTVS&#10;FzQ1FPMJNDZxUUhvjBo4gHcctsCPW1v2G5t3GjsPO/qOe3r2u7v2OzoO2po2GxuWm+qw7VXo7pnn&#10;h4s/vJz5/KL3fDF3rLpisqxyPL96LL9yvKBktKxgtLxze/zi7ddH33+x/ewOtb0G+shbadpYqdpb&#10;qTjZqBnqiKmp8GroCDp66YcmebgEWXuHO4qp8QRneVeMlxSN5mUNZ5UgylJGM5OncvKW66Z/2Zn7&#10;42z5wzPkj5dlmP6CmeZiVHPGVFnZUlPtNrx4oaZpu3Pq+fzok9nui+G+u+GRz8ZGPx+a/nZo7oeh&#10;idf9iH+NIb+dOMLtnOEOz3FHL3DXz/44cvTWCAk28fPUdrSSdbKWd3dS8ffQ9nJUMlJm8rWXGhtK&#10;//DuFHf/OXBlu//49s0bUJR/9+4XHO6Ho73xQF+tEH/NYF9NJxspS2NhK1NxiE9luH9tZGhzbEhT&#10;TERbAlgj3xifCE9PbIfGNiTGNidHt6dGdqRFd6XHdj7QBY3pTPsU4zqh8V3pQJ+4zvSwxqSEtpyu&#10;5cmlm+PVm7OdZzfrVxdbV1c7Nzeb5xeb51d718+W9s/nlnbml45Qi6BrzeLyFXb5DL18vLB4glo6&#10;Qi+dLqycYFcvFtfPMaunYEX8Cjia6+rK2dbm9c7mzdb61er6GWZxd21tb3hwzN7SUoSLQ5SDSZKb&#10;SZbnwTtekFVNhENFiEOBj0WWi1mGm1GUi4Kb/ZF/gMHAeEHXRGbreFLTZFzDZHTdRET9ZGTDRNQn&#10;Gif/LdDjaZuL75hPAmhHJACxE5XchU7pwaT1YqG92NS+xfQBbPogFozd2LQOTGo7OrkNBfbvRiX2&#10;L6SNreaML+eOL+TVNgY6WAtaarKr8hEATzgqHESG4Iu3LJr8DBqCzCo8DJrCbCoCrEp8zMAhAMjx&#10;0Utz00hyUklx0cpws0hwsoiys3U0NGLQ2O2dw82d4+Wtk6WNk7Wdq6WHavfVvSfLO7fozUvszs3C&#10;1tXS3t3y/i0WdIQ/W92/XDu4XN49W949X9w+xwvxi5tnS1tAPMFuHK/snAMsb1+AbIGjti7t3Swd&#10;XGN2L1C7p+id44XdE+zD4qu7F6u7V8BKlncv1/bv1g9vV/dugXxx6xK7dba0c4FaO8BunaDXD/sm&#10;5tsHJoE4MD3fPzU3NI2cmF+aW9xALO8AIFf2FjaOgEUwG+d4DRqzfQ3sObjz2zfTS6f9c9vdU+s9&#10;0xvdE6sdo0s9k2sD05v9Uxt9k39714yu942sAfSMr3dMrnZMgqXiE7NbKMwRArmDWdxbXNjcWlia&#10;7+xca2/bbG+dhMFGquvWUStzs5jpafTkDGZydmkSsTqDXF1c3IyPjJUREBBnZRRjpZPmZOWipzXQ&#10;0d3eO11YOxzH7HQjVtqmsa3T6LZJVFXPcOPgZOvQdBtA/+QoYnkWszWKWJ1AbKJWT+aXToZnVrvG&#10;gIssKr+8raZ1uKlrsqVnuqKxv6V3sm8c2zsO/pTa2DVW3TTY0Dna0jUFH5wdnsbOLm6jVvaBswfq&#10;8mtHs4u7c0t7M5i9hfW/TOQxWzeo9UvEytns0sn43PbI9Hp182j3CGYEuTU4uz6M2BxHb4+htqaw&#10;4FLIlQPwl4/lg4W1Y+TSPmJxr2sEWQMfrmobBHYJ2NV57PE0cncWtT+H2Qc+BlMIjIeHl7q8rIqo&#10;gDw3iyw71YMcTy5CC5FiJhWmfcxFAuElewT6yD+G8JA8FqQiEaIkEqJ6JEIFFqyJ0hKKMZCKMlEz&#10;kxDoqShtrawM9A329A7Cu/rLa5rGZ1CN8N6ewdFp5MLI5OzM/OL49MLYFAZgcBQ5MYOZnV8ZnVyY&#10;mFmsru0oq2js7htvau2dmEDOzWGHh6e7unvb2ura26vx1fFAxCctLRWNjWV1dcXd3Q3Dw3C8vP5/&#10;Kcp/Aq/O42vk4Z01AyMtHT01ze2wts7q7v5GeGdtS1s1vLO+orLIP8BDRJSfjZ2JjY2Fm5uTnZ2V&#10;hYWJi4sDXxTPyEjPwEAHwMrOwszKREFFTkRCCACatj6GgDwCLWvIyQgfQSDUVKQA9HSUbKyMXJys&#10;PNzs7GxMXJzsHOysvDxcfLzcrCxMggJ83FwcQA60c3KwAZsDNsrPzwtslI+Lk4uNlYeDnYWBnpmJ&#10;gYeHi4ODjZeTTZSXS4qfW1qAS5qHVZKDToSBVFeMw0SK005ZQI2LVJwGoi3IoCvOCbQzEUIEmIl1&#10;lFlMjDhHZnJ7kdndmCz4ArQdmdSJTu3AgM4z9fNJtfOJdaikRnRKOyq9HZ3Wjk1rW4K2L6d3LD2w&#10;CMX7z3QuZsMXswDal3Jbl3IAmpdzmpaym5dy25bzWrHZrQtprehk+EJKFyYVuGwCl1DwIolKAUvg&#10;F1LqEbG1yNgaRFQ9KrpxIbF+PqUOkVY7C22ez4JjsptnktqmkrqmoU1dca3tiTGRZrbmohZ63Cpi&#10;lBLspJJsFIp8DHLctIrcdLriXMDFU4aNUpGbQV2Yw0hOVFdKWFmIW5yDmZ+BWoiVnpeJhp6MgIGU&#10;kIYQQv0Yws1AJcxGx0NPxs9EpCDAoCzEoMhHq8rPKMdGJctEqQZ8a7DRCdAQC9CSsZIR0BM+YiAl&#10;piYkoCUGq+k5aMn56CmEWKjFOGiBK7McH6OSILscP4eauJC8ALcIEx03FTE7ySMxFioDOQFtGU4V&#10;KUZhXoiIyCMHd+mju6Efcbvf4XY+u1+ZO2lwC1FUVKJQkaTUlmZUE6HRkGBUFKBRE2HQEmXSEGZQ&#10;E2WW5qNVlOKQkucU1OKl1GCJxlR0405z/1xJ+7ga+QcmFrdl93qSA53FiszQveuz+mJSCFvMPpPN&#10;OJFKPRz7uCMQUu8ivluq86xL6rDK/NtJH9yOwHat9ssR81fjKX+sFz4Zc8lxdrWXhYWaNoYad0eZ&#10;9sdYzaa6YnO8F7O8lrI9l/K85zPcJ5KdptI926PsKgIs0l0N7ZUElDkpNIRoAYD91BFnURNm0hBl&#10;0ZHk0JbiEmYmluKj01ISzUyLrq2rKK2qyCophRYWZ4NyPCy7oATgL9casFi++GGyFJgsKCsrKi+r&#10;b6uvbqqqaqkEa+QfvGsqWmCljYXFzUUF7UXJHfkJ87XBW81KiAzOmXiy2UhybLzsyxbl77qF72pU&#10;fx2Q/qkLshhFspNGspak+KJF466ZZzpBc7WMosBOoyNeLsUJrJGnecRCC74AwUhGxEFJwklNxEIM&#10;4aEjVhTn1VeTlRTionwMYaJ8zEAFoaCACEpTKhqxTZ80bPw2NP9T4+Lv9aNfZYz8mDL4QyziffYK&#10;rmLyq5zhJxnz31RsvulY+Ffz5vvBnfdTp7iFE9z8zIvWpa8GX+L2vsAdHXw999mfS89+nT39pu/q&#10;9cC/cKsvvpuKiNPT0WXVUuUw1hEy0xd1MJO1M5J5KJOXB57JHYwVHM0UbA2lgcdyFyMZWxUBTw3R&#10;2ki3ydy4kbRQRFbYUlEMtiBiPjsYkxu2kBOKyvBHp/svpPri7ePRyQGolID51GBkWvBsWhAiM3I8&#10;NXgsJWQyI2IoLWwoK7o7JyYvxNnVSNFUQ9zOSAkcIVld0sVM01xNxkFPyV5f3kBZQE9RwMNaS1+e&#10;X5iZRJabVoKVXJqZXIqeRJaRVJGVUpGdQpaZSI6FGPg8AJcXFS5KBXZCExkmG2VWa0U6Nw2mFGep&#10;KFPOBCveSAMWPw3qGFOuIF3mSDO+HB/lTE+FFBdpqJtsuod8kpNkiotsmpt8grN0vJNEnKN4hg84&#10;9GuknXCCq1RZjGF1knl5nHFlgnFZjH5JlC4QYbEGQAIANBaGa+HJD9UAZtWlgnI83tAGoCrFojLF&#10;qiLZsirZqiHVti3NodRPC2opXuakVO6o0BVgiEh0no61n451RKd6zie7IpMdkMn2U/FWAONxVpOJ&#10;9qMJ9qOJzuBwiEluiOyAyTQvdH5IT4x9lpVUtb92T6pte4pVZ4ZjWYhedZRJXZRxc4JZJ9Qanmqd&#10;5aHkrMRoLExjJs6sw0utw0+vK8isI8Ihw0ZdmhQ92d7YmJ8N0JCb01NZMdLYMFhXX5OdnRIYnBkd&#10;lxIZn5GQmhwRF+kXkhAYlhmdkBOTlBUdVxCXkhoUkRYaXZKSCcvI76hq7K6Ht8EauqqaanOBf5SK&#10;iqzCyqySpuKaisxigOLknIqMgvr80vqC4oa8gs6KCjistAKaXJIcKcFCKUJHyEsOEaQCvuIJxekg&#10;0qyPhekhspyP8SYt8pxEMmwEQLscK6ECG6kiOxmQa4syOGiKqwkySLFQijNQ8VMQ8ZET8lBAeKkg&#10;XOQQ5scQRgiEmQC8VQAAOqjwcOiICOiKCWgIcstw0PNREUpx0BgpiIgDn5+H8TZkuGikuKikBMil&#10;RSiEOR/L8FIo8FPLcJEp8lNLcZBIc5JKAXCQyHJRqgoxS7NSKPEw6kjwKoiAb8drPLxIBJxSExkh&#10;LQkeNTF2RVF6eWFqZRFaHWl2OW4aJX4GA3luOX4KOSEK8CUkHgplQVoNMQYFflJVUWINKeAxEqIu&#10;TSojSKgiSS0nTC7CCVERJ5Xgh6grEEmJQaTFIEqypCL8EHkpEiFeiKQIREIEArSLCECARklhQmGe&#10;x5yMEE7GRzyMEAFWQhZKCD87kQQvJRsdhI+ZQJyfSoiLnJ+dBJjkYiJgp4YwkkJ4GQlZKSFctBBx&#10;Lip+ZmILHRlnaw0naw0rI3k7M0Up4NgFqCQ4CJQEiSuSnQerwjrzPYYrA0ZqgwerAvrLvAbLfcZr&#10;AyYbAsfqA8cbw8eak9rKYoGTyUb6iI2ciI4Qwkb1iIkEdHcVYyGT4aAFbuRkWCjUeOit5IS89RRc&#10;VERdVcU81CV8daQdFXi9tcRDjBUiLFWDzdSsVURyEwNff3n95Mnx7ZOTp08v7u7+Uthvb4/v7k5u&#10;bw8BnlwfPLk+wuvCADfXZ/8tNyef1O3bq8Pb6/27q8O7KzDeXh48uTi4udh/egkK4neXp3gBHRwR&#10;9ObiyfXF3dXlk8vLJ1fnf3OGT27PQe4uru4uLkAuz24vTm7Oj++ugD0BuLy+usBzewlyfX4Cjn16&#10;8W9tHQBUsYFDALg6Adb87PIMWA+4/mtgwdOb2/Prm7Oz88Prm/O728urs9Nnt1dAt6fX58B+Xp0e&#10;Xp0fgVr/zTnQ+fLi5Ory5GG3z58A/a+B9QAn7Ry0dz8/BrgCFrk8PT87PD87urx6MJm5fjh1wDFc&#10;HwPc3J4C8eJi7+byAM/Tm+MXT86e3QJ7vo/fz5vzw4efDY6vL8C3E0CZHjhdtxdAfHF38ezi8Jvb&#10;sx+ujpa6GhFVeSPZ0X1JfiPQgP4E9+nswKncoCpf/fYwc2RBQF+cPd7EZrMydh0WOwP1m07zHYl3&#10;645w6I5x7oxzaY5xqIu0yffVz/EzzAkyKQy3KomyzQ22KImyLwq3j7BR0xai0RRh1FcS4maltLQx&#10;TilItw/x13Cy1/X2VnVxs4mOtYwM88/NiKkozGwqz6zNL20uTMsNr6lJq4HFVRaGVuX5l2d6VmZ7&#10;l2R7lxcFVxSEVOQF1xVGFKf5wDIDqvNCStN9awtCClJcgJ55KS6VhYG56W4F2T75Wb7piS45SS7F&#10;aZ7Z8fYZMVbpCTYJEcZZyXaJkSaJ4ca5KY7QRNvoaPOYJJsYqH1CuqOaEd8jOgidJFVqR1TyYHBk&#10;j3N4r2PcoGfVEjQUZoc566tsSWFghijLskqLUvNwQ7QM+V3D9XPgMS2rFT3nbd0XLU27lc2rpZ0r&#10;MPhUXkCEflS4WYinLjTcLspNL9BcLsxGOcBMPtBCKchG1dtUwVlP0s9SxctCASDAXtXZSMLRQMzb&#10;SsHNRMbNTN7JVMnaQM7FQslMS8DGUNREk9vWSMTSQNjRSk5PQ8DKVN7CWNZQR0xfS0RXU0BVlVdF&#10;U0jHQNJYW8RGV8xKQ8RKU1xHhtdEQ8JQW5SFFWJkK7TzdHD1WU8XNm8QU9I+mVvVl4Y+HPKNdiyt&#10;zf7j7Y9XN/tt7WVff3v6Hvf5m/sXb3Gvrl6snN+hf/r99Lufd37+bffbb7Cr2NqW6pDCNIf8JFtY&#10;pntmrHV+mnNJni9wmOkZ7lV1sfCOrOqauMaG5KryiPamlN6OnL6Ogt6eoqHhspEJ2DSyYnGzcfe0&#10;5+R25Pz57M0X2P272eXjkcKmGFg3tKQv/fSH7W9wn/+I++rn+89//fCsvDbazl7exUnTxkrZz8c0&#10;JNg0NFTfw0vazIJtCpH5B27rd9zen7iL97jn73FfvPvw9ccP3+HuX+M+fDvRU2amxqMtRQNcsVWE&#10;HulJU3mY8EfZi8Q6CjVCzfuKHB98WhwGCm37C2yA+E8Gi/DYDRU7Dpc4jZQ6j5Q6jhTZDxXaDOXb&#10;DBfY9GWb92aZAQzlW8+Vu2HqfOerPGfKPR4keL+5Wv/pGl981flklTfeJh7goVgeTGbr/AGAbjM1&#10;3gCIGlC+R9aCMvpcted0pet4mSOqwWehyW+22h1sr/GaKncFJpF1XrN17nM1HtM1rjNVbpOVrlMV&#10;LhMVLqMl9tPV7ohaz/FyZ6B9qsoNWMNMjccIaMtj251nAc8yac807swx6S2wGCyxGS5zGK90Ga9y&#10;m6h2Hyx16imwHyh27cq178yx785zbM+w6s13HC52gadb5PnKlgQr5/vJNaUYY+ARY5WewxVeU/WB&#10;faXuPWXedeluSQEWBVnxwIN2Y11ZXVl6nK9xUYxVWbx1YbQRLNGiJM60MsmqOtUxP9a+KiesKj+h&#10;oji9CpZTXZ5bV1PY21kPTQxVkOSUFWGWFWWSEaGXFaeXEqPl5SZiY4FwcDwSECWV1WfnMmRSjVEt&#10;2Slfwq2v32+tf9jefL938OHsAvf0Ke6LV7jvv8T9+AXuJyD5/P7Lp++fXt0/GTodHtrvtYkwEtfl&#10;1HaRVXSVFHbmT0amzdzPjd2PDX7s6X7f1PW+tudjPfzXypZvS3q+ru990j7zbAp9vTh/hF06WJ5A&#10;TcL74J39vT2DI519I50DY/CB0Z7x6bm1zcWD45mNDcTu9tzuxrcf/vz85+9X9rexm2srG+uY5aXl&#10;zU3U6gpmcwO5sTG9ud6Gntz96Wb/j7v5z7e71ieHlhGgIj88Njw8PTCE6B9CD4wuD4yvjEytzKDX&#10;EcurU+i5ipo8F3cjSTl2fWvl7KbsnrWR63eff4Z7/Qr3ry8//vQT7o8fPv7rV9zPS4fI4fmO9uGq&#10;pu7Slu6y9s6y9o7Szo7yrr9Hdm2DV7fCa9va69vaG/F8kuD/L8GL8h3dzY0t1bUN5QDVjeU1TRUA&#10;FXWldY0VNfWlDU3lVTVFzc2V9fVlQ0MduZmJGvJiDmY66rLCqtL8alJ8CiIcyuKcSmIcMnyM0rwM&#10;Mjz0YmyU7OQQDnKIOBuNMDOZJA+1ND+lkTKPnYlkdIyNhZtSdnts31FH615rw3Zj7Wpd01oTfL21&#10;daWpaaW5baulbqOifqO6YLosZ7S6emFs4cvn089vZz67bNucLhgqz+lKLxvILOhKye/NKBotTeks&#10;6N2d+xz3+86ru5Mvn0+tIDUN1RycTKzMVeyt1Jxt1c2NpRQV2VW0eVwCjaMyfV0j7TyjXSUNxCJK&#10;g7L70vOn8zOmcqKHkmKn0xLmoVlrhb1fTKB/2cZ8e7j/89PNl2d7X15sfXOy+ePR0o87K7/u7P55&#10;dPT+4gr34hz32T7u+eKHY8QfK8u4FdSfExM/dyNww9MfBmd+G1l+t7CH2zn8ePgMd330xZJXoH5S&#10;vJ2Ps4qXvbKTtaKnk4afu5afq4qRCq23ndAKuuLj2wsc7jsc7g/cPQ7g/v4DDvc70LK1OejrpRnk&#10;p+3lpmxvLWFtJmZnLQWJbE4JaYgLrI0CiGxNimpJBlriWqHxLdDEtoz0vrykvpzEgdykwTyAxIGc&#10;hP7spP7sxL6smM60uO70uE5oQndGXGd6Um92VFtKand+x/LE4u3h6s0ZaFlzebl1dbV7/Zciv3N1&#10;u3J4iVzZQ2AP5rEnaPQpdukSs3SKXj5GLR2BLB+jV04WVk8xa2fYB5aWTwHWVs831i83Vi/Wls9W&#10;V06WVw8P968G+0ccrGyEOdnFuFnFOOilOEHjdeBeX1WYXUWIQxG0lWcHPYVFmMWEKMPCLcZmy4aQ&#10;hX3onC4UtHUuASz/nANL40G/munYpqmYpkkwwY/1CoAX5VtngRjbOBkFRAC8+/wDMQDtszH1w6EN&#10;I2G14+HVkxG101GNs6AfTtd8wiA2rQuROLqYPbNSWF7n62At6GIooMZLIMsIUWQlMBBlMpViNxBj&#10;1xZhUeNjUuVnwjvtKPAxAYcgz88gy0snw0Mry8sgycEgxc3GzUBTUZiPnl9YWd1CYdYWlraR2J3l&#10;zdP13euNg9udk2cbh0+X92/XTp6tnD5ZOb1dPrleOjlbOTvbuL7cvLkC4+Xl6sn50uEJdv8IiCvH&#10;Z+unZ+vn50Cf1fPztYur9cvbrcu7jau7tcsnq8Bf6vJq9foS5PIC7HB6sXp0sXZ8CcTVk8uN0+uN&#10;8xsgAjnQsnx0unF2Cax55egUs78/gkL3zMwMIeeHkMixhYWpZez85iZ2b29x/2Bhbw+7dwhcEJcO&#10;zxYPzgHQe2cL4Ls8J6itY+T26dTaUf/8ZvsEtmUU3Ta60Dm51DOz1j2xDNAzDrDaP74GMDCxDtA7&#10;td48udw2s9I9vjg4gpmZ3UQgd2aRm4vL+xuLG+j+gcXW5rWWptnyipGKmlXk0twsZmYGOzG9ADCH&#10;XJtBLC1iNzKSoXJCIoJM9MJM1JLszIJsTNrqGkurW0s7ZyML280T6KLOgdzmLljnQFJJlW9Mclhy&#10;VnRadlRyZmF5fWv3aNfATPcgom8M3T+K6Rqc7x6db+oezyqpdwuI0TS2V9KxEJRWN7BwtXUNcveP&#10;CYxMAyKQO3qG+YYmxUMLM4uqalp7B6fQs5itOez2BGptdnEXfCNh9wa7eYFYOgRudhCrp0BErp5j&#10;N69mFw4WVs8Hp1bb+5GVrSPtQ6gx1BbACHJjYmFnBrOHWj1BrRyiV4+WN8/BkWkX92raBvOr2uq6&#10;x9qHkBOIzcm57bn5PSTmaA6zv7h5MoVe8vbxU5GXURbhV+BhVeSklWImlWMnF6MnkAQVeQLg0Z2f&#10;8hE3ySMOwv9FkRemJhCihghQQQRoCEUYqVjJCHWVFDaWlqYnZ5Dz2N6B8f6Rqb7R6e6hibHp+bFp&#10;xMQ0cnRqbmgS3Tkw1T04OzW/2toxPDg6NzGzODGDqa5r7+wZHhqd6egeGhubQyAWAdrhncCNAhxe&#10;gy+Qx1fKf1Lka2uLursbPo3s+v9AkR8Yah0ehXf01DS1lbV1VrbAK+HddcC3FEBRcbaTs7WwCB8L&#10;Kz0PLwcbOxMjIz0AJSU5HR0NLS01ADMrExMLIwMTPQsbMw0dNTEpEQHho8dEBBDCBzme6BEw+VAm&#10;D463xkBPRUdLwcJMx8rCwMRIy8HJIiYuJCsrLSwsCLrQCPIDEUwE+Ph4ufn5eESEBXm4OZkY6dnZ&#10;WLg42Xl5uIAIwMrCBDSyMDOysTLzcXHys7MKcbCJcnFI8LJLcDKJs1LrinOZyvHZKglqcFNK0kH0&#10;RJgNJLklWChZSSAi7OSqUnQ6Gkzdw9DOKWgHEtqOTutApfVg0zvR4ICrDajUWmQyQP18SvNcSjMi&#10;qQGVWIdJasQkN2NA25kHHizgUdA2dHobJgMU3x8U+ZaV3NaV/KbFvJbFnOaFzNaFdDhwDVyE9ixC&#10;O/G6/EJa64OtfDMqqX4+oQmb3IBOqJoKq5mJqhyPq5pKq5nJhA0nwAYjG8bj6gciy+p9S2EBqUn2&#10;FvpC9iZidsbCImwQKU5yaU5aeW4GSVYqBS5a4GC1RNiVeOjVBdl0xXmM5cU0RXmkORglOcAf2IRZ&#10;aMU4GTmoSVkpiMDiQQpiAUYqYSYqESYSeR5qR11ROw1BY2lmRzVBB2VBc3EuJyVxS2kBSXoiDSF2&#10;VUEuOgiEmYRQlJ2Ni4aSh45amIWej5ZUhJlSRYRdnJ2Kgwoiyc0gxEItw8umIMgFivWMlMDKOcgg&#10;8rz04uzkOgpcEnzEshIUHDyQopqQHz6efIc7fInbXHne4xaiLCtHpiBKqilBpylOryPFoixEpybK&#10;qCXKpC7KqCbKKsVLIyvGIirFwiJNT6XDbtISUfgLJv3Dut/PcyqH1eZfDWs86ZQ6rtd5PuD+ZsX8&#10;iwnVyy6igViKiRTK0Tjpgxrtp53WP4y7v0WbfT3ih9vyxu1Y/ILVfjkSgzvO+H0tElVmGWkQ7adT&#10;4qfbHGrYH2feE2k6k+G6lO+HyvRYy/ddzPJAZbhPJjqOp7q1RdqWB1hB3Y0clIWVOSm0ROjxiry2&#10;GLO6CIiOJIeuDBc/3SN+JiJtJeHUxNDauorqxtqssrLc8sqsQth/KPI5haX4SXxLfmnpJ0W+urUK&#10;9JH/hyJf2vSXIh85URa52+7/bIB9JJJmKpJ9NZ0aEUuDjKNFxEG6PanW0yDzEQRL8Y/noyF9voqH&#10;FR5fjaZ/2IAkGai0RhuWhUL4KZg4Hn6bISeiJYKwkhFwURIC/xHctCRyojx66rJigtxkBBAKAggN&#10;KYSRESIsRSmoTDmwWYb6pn72u/Kpr0p6nySPvk7v/jJ66PuE5XsY8tuC8bvsha9qdt/2L/3WsfJu&#10;YP3t+BEOhfy2Y/imev2H8Se4rVe405WnY59/OPgWd/TF29Xzrya+e7P65NVUSJiegS4P8EBurC1m&#10;riNmbypjbywL4GCsYKMvY2MoC+BkLOdupmSvKWKrxJvhZtyXHjaRHbVQnIjMDkdmhcymByIyAxfy&#10;IjC5YejMIBTUD53it5AMgkr2BRX5tEBkWuBMauBwov9YWmhbiFull3W1nx3M1zbd1SjEXNVWQ1RN&#10;nMVCV9rRVFVfUcRIUdxGS8FKQ8ZWV9ZAWUBRhNnOUMFMU1KSh0aCg1qclVKOA6xrlmelUAQjmSwz&#10;kQwboTwniY4Qsyo3lSzLIwMJOks5BlsFOnctpjhboVgLnlB9pkgDlngzrkAtRk8VqlR7iUJ/9Wwv&#10;lTQXOTyJjlJ4RR5IQOMaN5kQc94EZ8loB1FvA9bSaIPyOGNYrAEswagsRr8wSqc0Wq84Rq84UgfI&#10;C8O18sI1gZaSWP2CMM2CSO3KBOPqJNP6hzFgq1Mtq9OsqtNtq6A2tWm2jVD77my38kDdNAuxYnv5&#10;UmvpehfVwVCzsQir4WCL4WCzgSCjqVirmUSboXCj4SjTiUSb0QT7yWTX2QzvxaLQpeIwZK7/VlXc&#10;WIprT5xDQ4hxua8GPMGiI8W6PdmmJdm2Pc0BDrXvzLTtzXXoyrZP91C0lWNUYSWWoSHkgoCF5OI0&#10;pMwQiLeZ8cLQQF1ubk91dWNBQVN+3lB9XWlyfE5kRF5sNDQ0NNTd3c7YXIxXgIqAmJ6YlJOKloeG&#10;VktcMsTROdzZNTsiKi04PDc6viwtOyU4sr2ivqmkoh1W01BQ1lBQ3lxaXZ5RVJ1T1lHZDCQlKbkw&#10;aF51dnF1dmF1Zm5zYXF7KawuN7u3FpYVFcRLTQjccIrSE8pykCtwksuwE6kKUysKkGlJ0muIUwNR&#10;RYBcQ4hKQ4hajp1UU4hJioXAQoXHSo1PkYdSmJ6Ej4qYgwQCwEkO4aIAAS56HKQEnGREQGQhhLAQ&#10;QBgfQYDrJwMEwk7yiJOMgJEAoijIYqEhqSXLA3wNSfPTq0hwyIuzSItSS4tRKkkzyovSyApSa0iy&#10;qIoxSvKSq0oyygtTS/CQqYoxy/LQADfG+tJCQozk4gIMYvw0LBQQIQaIMB34YwAXLYSFBsLBDOHn&#10;gihL0klwEikKMhopCYFDNzNBmOghnGwQLlZwrggfRJAHIiEKUVEhUlQhUFQlEpN5JC5LqKRCo6ZJ&#10;p2fAaGzKoqVPqWvCoKRBoW3IrKxJq65Fr2fIYm7NaefM6+ol5OjGZ23L7eAo6uWlEhFukZbqmQP1&#10;r69MbqxOrS1PLM4NS0/y8nLR4WSG8LA9lhKhU5Hl0lIWUJPjVpLkUJfjVZXkBJ5sKSAQXUVh7FRX&#10;b2vp5FADQHVZoqWeFAcNRJgVosBP2Jjt0w8Lbst27S3x6oV59ZR5dhW6dxW69ha5dxe5dBU6d5X6&#10;DNUn5EQ7A6edjeQxNQTCRAxhJoVIc1OrCDPKcgN/UDJ1ATrgHsDXQC7YRCnQQD7RTjveRjPBWjPV&#10;QS/aTDnRTivVSS/N2QDqbOxvpJQb6/vt52fPn59d34HC9OUFaFmOV+Rv7gD+7yjyN2Dp+oMW/yDH&#10;/0ORf3p5+OQCVOQBnl4eP4jyp3hR/kFVBwEV+X9r8f/mLyEer8iDSvrp7cXJ7QUokd9dAUuBCwLc&#10;XuK7XdxeAB2Alf+9+MOGHvofPbk9fHZzBoCX2m/OT67Ojy4uDq5vTm6fnl9eHV1dn15fnV6fn3z+&#10;7O5hPcCGwKJ4PNdXZwB3t5fA3oLJ1fnT2wtgVTfnx5cnB8BS+B8D/tqrh98bgA43lyeXZ/v4kVrP&#10;z/fPz3cvLvYuTneeXu4/vzx4drF/e7J9c7z15HTnxeXBy+sjIL66Pfn66dUPXzx7/fmT7149+fmb&#10;l99/+eyLlzevXt2++uz2ixe353ubyzNj6L7O4crCwcK0plifmmCHwTS/+ZLo+aLQkTSPlaqYP7f6&#10;dxoTsszEShwU+qNtRxKcMPmhownu0+l+k2k+Q0nuA4lundG2zWEWrVHW9WFmjfHWdXGW9fE2bVC3&#10;uniH6hjb1lTPmnjnUEtFMQYIDw1EXIRV01jDPsTXKyPFtyDPMy8/pbM7s78/tbM9obkmA14bX5md&#10;WpVuYKceGuVcXZUAA8X3wOpc38osz8ocr8r8gLJc3+IMb1imPyzdvzDFC3SnyQ6oLgwpyfSCZXkW&#10;ZbjlpjlBE21hxYGZmW45uT4ZmR4Fub6Zac6ZaY652W6pUPu8As/0DMfMdMesZLvsFIfoUOOMNOeE&#10;NKfQWIvYVDtdcxEIPYRShDi9LzK2zzN60DW01650Kbn7uDKx2WP5ejC3PJyeCaKuxCMmQCEtRaep&#10;z2vpqWQRomKVqONaaG5fYORbY9u1W9G1WrJ+3ReZZB4RapQYZpEWYhPlohPhoOaiI+RhJOVvq+ph&#10;qeRlp+bhqO5gpWBtIWljKWFoyGtuKQKga8ijZ8SrqM4qp8kprcmhrM+tayGgZ8lnbC+oY8lrYCuk&#10;YS5g6qpg46tt5KzoFGwYneUekmIfk+2RVZPg4Gtoaihmri1opsZvrMBvoyNrY6CgIMXCx0+ga8sz&#10;tgnr2cxvQUOHV8oG0LAOROny+VRkhn9Va+kPv369f7za1Fr8w893ONx3bz6++oj7/l+/v/zx56dv&#10;3n/+85vLjzig/ekXT+ebK8NL0l1z4m3SIy2AE54DdfVy10hKdlnfGbp+vvzFN4ff/XD200+Xb/98&#10;+v7NU9yHl7j7b+9xr+9x37/DffE77ulvuMtfcOdA/PHd2S+4ux/vb8+/Wc1vjsmDxzajSk/+tf0V&#10;7uX3uC9//PjZH7gXFQ3RxuYido5q7m6GAD4+Bv6BWsFh6lb2nE2dgT+/X/7x7er3f2z89Ofhn/dP&#10;cbivcLivce8/w/1+N9Kea6bOoSNDrST0WJ4foidH42MhHOkI1si3ZFr1F7n0Fzr25Nl0ZZu3pxv3&#10;5FoAdOeY48FPPrRY9ebZ9OVbA/TnWYLkWAAMF9j0ZJo2x2p2pRoO5ViN5Nkgyz0RFZ4T5Z4TlV5T&#10;1T54s5pPEvyn/O+S+YDZOn9gcr7OD1Xvj6z1na3ymql0B6lym650RTf6jhTbjZU6zFa7T8Jcpivc&#10;5ut8pipcgFnTlc4AUxVOAJPljhMwp/EyR6AbMHeo0Ga0xH6y3Hm4yBbYVWBx4Fh6gX0usnmokbcd&#10;LLEZKLYGGC136s6zGCix7wA6FDr0FTlWxug2p5m3QC0bkk1hEZoVUdq1sbrl4eppLiLFQUoZ7uIF&#10;gQrjFZ5DZa49Rc6DMA/ge6Q1zxkW7xDnY5aXEdvSUtNQW1pTkhLlqZ8dapwbZpAZrJUXoZcdql0Y&#10;aVgYZZYWbAz8twIdqsuy6srzairyGmqK+rpARV5JhkdBnE1enElOjFFOgkFGjI6Ph5iNBcLG+YhP&#10;iFDJiFvAnEM2TL75tnMdd7CIW5t/gxl5PY38fWnr/vAc9+QJ7tWzj189//jDK9yPn7199fz9i4sP&#10;dz17/T1rcLsIY0ElOgs/DWV3aSkfyQxsDhKHncRN977pbPq5pvWPmuY3VcO4zlnc4BJu9gC3u//7&#10;4cwJcul8Db2NHJztbx/o6BsZ6Ruabu8cau/sa2zrHJicQ65uYvePENvbcztbU5srX739/af7t+uH&#10;Bxt7O7uHR5u7e9uHh4ub2wtbW7Pra+PrK72r80e/vTj7+PnV/VfIm+3+hVn48GDv8HD/0Hhv/3TX&#10;ALJ3aKlvdGl0YnEOvby2v1PfXpOVH+PqaSCrxq1hLsWhzFIyWvYE9/z07cWT+89e4b759v6Hr999&#10;/f39F5ijqX5Ea+tQZXNPaVsvDN4Fa+8o7YDDAOAd4Gh2rR3VAA+K/F+i/H/I7njwBfL/wd818k0N&#10;zVW1DeV1jcBDGajI1zZXVtaX1TaUVdeV1DfCqmqKmpoq6upKRwY7stPj9VRlLPXV5EW51WSEtOWF&#10;FUU5FUXZlcU5pXkZJLholYXZJDlp2MkgvDREwIMw8BQswk6mKMKor8DpYCYdHmbu4K9RPACtxsJy&#10;EQX588V5kwU5w9nFo4WwqeKyqeLCqbxiVG7OTGbuZEn2WFX+BBz16hb51d3I7W7b9kRSe2bRQG75&#10;UE5Rf0bxcEESHJo9WD5zvvYV7g/gu/D41c3sClJdX8nKRs/JUd/WQsXZXs3QQEQauNPW5XMOMg5K&#10;dXeLs3OJc1RxUsjuS+s6aBu4GWw8gTdddcNfDgz9MDb169QabusId3H2/tmXuB+/vv/ue9xP34Kv&#10;aHx7Dvx1cHcX93en76+vcM9OcM/2cc+2cHdLuP2hHyamfhlB4SaH3/aMvu8b/aUP+WZ29cPaCe70&#10;Ce4GezHl5qsNTXH2dlL2dVJzs1f1cdX299DxcZI31aCL8JY72GzBAVfd+9f373/DfcTdA4CKPOgj&#10;v7zU5eetE+Sv5+Wq6uooZ2Eq5GAnAXFK8nZJ8/bIC3LP9fcsDHIrDHQrCvIqC/MuD/WChfhUhgc0&#10;xAY2xgU3J4S0JIa1JOAJb02M7kgFiIKDtjbhLUlR7alB9bExrRlt2FG8Ir/15GrtAqyR372+2zy/&#10;2nhg7fgas3k8h9lHLBxhsReYRYAz9NIpavEEZPkUvXKGWTkHy+TXLoFkafkc71eztnK5sni2jD1e&#10;XTnZ3D6/uXo52D/iaG0rxMEmycchyk4nwQ7WLcrzMioLsqoIcSgJsOEVeSE2Mi4WiLubRu9w/sBs&#10;4eBCfh86C29NA4JIAeh8oAMJ7ZxPA5IuZGoPCtqLTu/HgB7xAHhrmgezGqARn6f1goY2qcNLmUOL&#10;GT3YdHBcRHRy63xiFzKpZz55dCmrB5E0tpSDXIc1toS7Okh4mIrqCJGrchJq8VHoizCaSLLpibCq&#10;8dNrCLCo8jMp8jIBOw88eCgJsCgKMsnzM8jx0QNRipNeToCdnYYiIyERu7C8tLQ1M7eCwu5MIddm&#10;0ZtT86vjyOWJ+ZVRxNIwcmkMszK4iOnFInsX5/qWpntXJnqWRwG6V8f6Vse7l8bg6JF21DAQu7Dj&#10;vUuTvctTXcvj3StTPavTvWuz/auzQOxZmetamYYvTnSuTnWvTYNzl2a6Fqa7EFM98zNdiDE4Yqht&#10;ur9psqd+pKNqsLW8p7G4swbWXZ/fVlHQWpHbAkssy4wqTIorSY0pTIVW5+c2wSp6m5onejpmR7pR&#10;EwOYueEV1OgadmJzeXZvY+5wF3W0P39ygDk9Wjw/Re4fTW3uDS+t96GXehDYvvmlnrmltjFkxwSm&#10;exLbM7ncO7ncN7mKp3t6FT672ja91DW20NU7N4fYXlm/mEJuoBa2Npc2V8YnUY0Niw1189U1w+XV&#10;i1PzyGnU3CxmcnJ+fAqNQK3OIJaWFjfzswoUxMSZSIglOFkkuYBTTaWtrrG+tY9ZP0JuHHfNYMu7&#10;BptHZ6q7h3yiEyKSoco6hpIKamKyyvIqWvrGNi4egeHRaQnQgrTM0pTM0jhofkxqbnhChoNnkLmD&#10;p4Glk7iCpoK6oZCksoC4opSitq6JnbNXiId/pKmNm7aRjY2zd2RCelFFQ1VjV0vXyMgsdhazNbOw&#10;ObOwvbh5BjC/crywfgbWyy+foNdOx+c2ENgDIJle2G3tnekaRo3Ob+JF+XH09ix2H5iF/2VrafMS&#10;+EcbmVmuaRus6xwdQa2DPREbY9Mb4M9gS6fAXOzGMWJpPSg4VFlOWkGQT4mPXZmbXpKJRI6dXIqZ&#10;WJKZVIjmkSD1YwAe4Hmb6N+KvDA1gSgtoQgtgTg9sSg9iRgTNScVsaaczOIcAq/IzyCw49ML43PY&#10;nuHptp6RoUnE6BRyfAaVAM2zdfFx94tw9Qlx9w7pG56cnMX2DI43tnRNz2HGJpHDY9MTk3PTM/MY&#10;7GprG/yTIv+J//eKPABelO8fbAFo66zs7K1v66zu6muEd9ch5sdi40MMjbTU1OWFhHnZ2BmZWUBR&#10;np2DmZqGnIaG6i85npkRP4IrPSMdAxM9JTUFEQnhYyICUJF/DIEQQCCEEALCRySkjwke3ORpqMkp&#10;KUiYmUBFnoWZnpOTXVhYUEgI+N9mZWCgY2FhAhJqakpmJgZ2NhYWZkYATg42IUF+YSEBvC7PxsrM&#10;ysIENALgu3Gzs/FysApysgmys0rxc0txs8lwM2uJcVsoClsr8GvwUoGuNUKMeuKcYkzkDI8gPPQE&#10;esrsRnqcvSNZfYjcLlRWOzKlbTYJiM0zCY2zCbWIpBpESs1scv1sSuNMUuNcch0qqRqdVItOBmhY&#10;SGlaSG3GgCOydi5m4mnHZgKPB03zqXgaEWkNc6l1s4l1s6AZfTMqCYi1MzG1iISqmdiKqVhgE1Uz&#10;8VWzCfWo1MrpuLrJ+KbZ1PLBxIKO6IrB1MqBxNxm3+w619xK5+RMcxgsyNdDy1xb2N1CWZz9sRgr&#10;oTwPnRIfszw3gwQLpTIvg54Et4YQq5oAs4oAq5GcsL60kAwHvRQ7A3AexFjppLhZZPnYeWjJmEkg&#10;rCQQPmpScWYaOQ5aXTE2E2l2BzVeJzU+X33RaGsVPz1JT1XROCstXx1pU1E2Q1FOHUE2SSYqMWYa&#10;cTZ6IUYqQQZKEWZqaVDopxZmopAXZFOR4BHjZBBjZ2AjfyzIRA1sC+jAS0PCSQ7hoXpkKC+oJMwg&#10;I0AhIUwqKEggKEEwv9b0M+7iFW7n8NtJj1B1JSUaJXFKNVFqVWFqJQEqFWH6T4q8uhibNB+tjCiz&#10;oBiDooU0lQ6742BaPe4w6cOq6fNOpdNaTmyW/FWLy4eVANyhF25L+1k/xXgi+UwKyWS8zFG9/rNe&#10;p5/ndJ93q123huH2nd8t2b9ZVH8+7PzrShruJOJqKGaq0C5cP9RVGRag2xyqP5xk3RNpOpflvloU&#10;iMr02CgMXEh3n093m0hwGElybou0hflbZniaOCgLqnBR6ogxagrTaYow6oizaIiCZfJa4mwG8rzi&#10;bGS8DI+NNKVSEkJqaoE7vzpoQWFmceknRR5fEZ9bBESQv0X54rySkkJYaX1bfU1zdU1bdWVreXkr&#10;DD+4K6yxCNZcXNJWDG3Pjx4sCpyvCLsdjPjXPPtELKTJGdLkyjgRDamxh7S6Qvp8IL0eRFPhLNhU&#10;0m4/xbUik4M6SLIueYaZ7WS+drYPhPkRDQ0RC+ljJnJCOmII8CfjoSbmpHjMTUsiK8JtoCkvJcxL&#10;TQIq8nTAn4+HRFSGml3iUddi/vht2diL/OV/NYx/ljv2debkT5mD3yTu4prR35Svfd96g5s9u5+e&#10;/rJu7c3gCQ69+dsY4qum+rWUrZ/HnuO2r99uTR50fI27/vL+4gfc9fN/bf3w9vT4esbTR1dHS1hT&#10;ScBYS9JAld9cV8RUU9hcW9RSTwrAzlgewEJTxNVEwVSB29tAujUlcKo4aRgaOpcbvVKeslySsAZL&#10;3qhMXiyKQ+WEYbPDV/Mj0amB6OSA+UQ/ZILvXILfVJzPcKRbV4hDo59NjpW6jySHIx+tLQ+1MSup&#10;ITeFmTizhTy3FAeJohC9o4myhba0gYKwg56SqbK4k5GShbaEDD+dtYGcg4mKrACDEBOpJDu1DBsl&#10;XpF/gEwRuBHnJlPmpdASYFTlppJjJcAr8k6qzL4GHFGWfGnAk7MVb7QRW7geU7AOs6sCmbMsWban&#10;YraXSoa7YrqHYpqbfLKzDBBTPRTwNfJpnvIhwILeCrFO4jaKZLnBGnWpVkXRuiXxBsUxevlR2kBe&#10;EK2TH6EF5CWx+kDMC9fMCFZJ8ZEDYlm8YU0aWCBfmWAKSzCBJZrCki3KUywrkyxrkqxaU+1LfDVT&#10;zUVLHRVhDvK1Tspwb52BENO+IGMgDkWazyTbTyXaDEWazKY5rpUEbFZEorL95rMAAiaS3KdSvcYT&#10;3Xqj7DqirPqSHasCtJuijJrjTCtD9WCh+g/owsI0KyK06hOM4+0l7BWYNThJxSgg4pSEiix0bBCI&#10;raryXFd3c1FRXU5eXX4+QF9tdUN+LjQ0ODsqwtfOWpqbm5bgETUBAc3jxzSPHtE9esRKTMxK+JgB&#10;AkrbnCSEUqxM1mqqFspKpopKxQmJ5WnpsFRofW5hT21DW1l1YyGsJqekLC23OqesKrsUll5Ylp5X&#10;lVVUnV1YmZVbk5vXUlTSUlycGR3WX1/hZqIlTE8izUEpw0khyUKgLEgpzgZRFiGV43+sr8CoIUmj&#10;Ikwuy/lIjotAXZhCjAnCSQYxVGSw1OBSEqAQYyASZyTjpSTioyLmoyLgJgfleHYSCBsxAbC3zI8h&#10;LMQQbgoSHioyLjJSTnJibipiDipCuscQHobHHLQQKiIIKy2ElhzCxgBhoIGwMUF4OCCM1BBqUggz&#10;LZjQkEFoKEC42CB0VBB6oCc1hIkIQg2BABdeRiqIkixnXIh1XqJbnL9FUXpQWVFUVqYfNN3NxkaC&#10;nxMiyU8ixU/JxQQJ8TecmIJNICsmF6rmluvnVuuQWw2InZrxtdLx7TLMTfP6y+6tL3vWXnYcfz9y&#10;+eP46deDL35HvHiD+ezN8lfvtj//ffvVH7vffzz98o/df+GOv/+49TNu87t32M//Nfv5vxBf/Iz5&#10;8qfFL79fu3uCvr6aPz+bBeLuzsjsTH03PC8L6pOd7g9N9kqKdY+LdIYm+WRDg2PCnQM8zYVZKVjJ&#10;IbyMxGDhPAWEnR7Cw0oEng1qiLI4Iy8tREOEsi7Dq7PQvyHNsT3Htb3AFV7oAs8DcOrMc4bnOYBJ&#10;iXcnLNzFSAY486zEBJxU5OwUhGJslJZa4taaog7aYq4Gst6mCiGWatF2OinORhluxkn2Ook2Wkk2&#10;mmmOekm2WkAESLbTSbDW9tdXinA1vz1ef/Hs9Pb29OmTq9ur0wch++T29hjP3fXRsyuQv91s/rfu&#10;NH8BLghK8A9y/ANgOfxDvL04evLAQ4H8Xzy4svwl6P9jPaB6fndzgE+AXcKr2w+A63/YxP5fvxP8&#10;VfYO8uzy7OnFKR4gf3Z18vwS5NnF8dPLw8vL3cvrvasrgANgu8BRPLs7ffbs/Obu8Pr24Obu4Pxy&#10;G+hze73/7Pbku6+eAefh9hKU3R/q98+vLk8vL0BbG3xd/M3lyd3l6bObi5e3Vy/vHsbFvQBPHRiB&#10;Yzw/xMe7073Prk+enh88Pz/87Orw5fXRV0/Pv/vs+vXzy9d3Jz+/uHz79TPcD68+fPfZry+uvr08&#10;+OJk+8vTnac7y+fLqB3ExBS8EV5e0JCXnh0XGhnk4epsbqSvpq4sJQHc+VESMhNBBCkJuCEQD2XB&#10;1hhPZEnsUlXCUkXMVKbvi7GK7+ebSh3ld+sTV2AR/dG2iCzf7jDr4TjnvkiHgVjnvjjn3jjntjDr&#10;hmDztmib1ijr5gjzjgS75hibzlQXeJpbc5JLT3ZATbyzjQKHODNEU46LgZHAM9yjEF6d0lyVO9AR&#10;WVWSAW9UcbXR9XUKKkjKg5dV9FZWwYua4PlDg7DO5oziDO/a/MD6XL+aLK+6HJ/KdK/qTB9YimdN&#10;ZmBVun9xsmcZ1Lco1aso3Ss91rYsxwuW612Y6VaY7QFNdkhJcwyIMIxKtQ2JMfUO1vEI1nQN0bQJ&#10;UtFzEbP0kbf2kPUN0kpJtMtOd02Jtw8JNkmGuiRDnXSMBR/RQShFCJO6QjNnwrMwEZVH0JTpkJzZ&#10;2JTOAPR5byYslI4RoiLHIS5IzSdIFhRrHVfkpekmltDu71pqalegU7eZVY5MXH/Vd/39XBzUAppq&#10;H+yhleBnluxrFmqv4WUmF+isaWcuq6HOraTJpazHI6PHoWTOYxOmbuAjre8raR2nYRatap+mH1Tt&#10;HlDvFdsbHt8XVraQUYFJr1nOatos7D6tG7ppn3o5vPAdcv7r2fmvZhAvx7r2GzZfo45fr8vr8ZqY&#10;itmbSllpi9jryVhoyVrpKajKczIyQaw8xDHnDeib+qVnTfOHVfvPB+f32veezIcme3YONb35+PPe&#10;4VpPX+NX3968/fDtL398+fbjTx9wv324//nth9d//Pk5DvfVhz+efnG33FIZX1sQUpHllxPvVJ4f&#10;nJ3mE+Bn3tVT/g73+j3u+/f3P9zjfvrw7jXuww843Ov7j6/fv//p7fsfgbW9xf34+8cvf/jj+vXv&#10;57/hnn39y9mL74+evj7Yf75U0JwA64PmdsQev157jXv1+v1nr/+8+wP3vKohxs5J1tFF3d3T0NZe&#10;3T/I1DtAwztQ0d5NYHQu8x3u+D3u/NcPh1/9tPbqu9Ufftl7+/4chzvHvT3sbgzTkSfWlCJQFoEo&#10;CxMAX0AeJoKhNsLxziKt6Za9BU79hY6DxY5Dxfag2l5g3Zdv9U+AFoAhsAPYB2Ck2G64yBbvHd+W&#10;rFceIu+rShhlRNeZYoiocEfX+I4XO09WgEO2jsLcR8rchktdB4ud+wocevLsBoqcgKQ717Yrx+YT&#10;oEtMpkVvtlVfjjWQdKabdGWY9mSbAXRlmkyWOwMRYLzUqTvTrC3FoDfHHNj6YIHlUKEVHiAHdgag&#10;I91oqNAGWLAv1wKYBHridxX/68Jfh1No2VdggWcE5thXaD1U6jBa7tyRZQUwWOzalWPXmm7VnmkD&#10;z7QeKnEbKXFth5rn+cqWhapWRGiUhavN1Qeg28KmG4LmmkOnG0MGqwLa8gJyY9zKClJbWmoa68qa&#10;q7LSw21roK5VKXblSZZVqdblSRY1qbY1aU6F8fbVeaG1pak1sMy6ilyQqoLezrrk2EAlGR5lKU4l&#10;KVYFCWZ5SUYZMTp8jTwrB4Sbj1DegEfIhk80ULrz66F53Nr4u7mRN9N9v42PvJmdfbu48Pvm6r8O&#10;dv51efzHy9v337388PrFh6/O/ng6eDA+ezITnhvIJUmjaSNjFKStHKicMJE88esMBrcwh5vo/q0Z&#10;/ltdy9uG5j/r+963jv/Zi/ptbvmH5bHDmaXztbWjtbHZ0a6ezoH+kb7usW746HDveE/3cO/g1Cx2&#10;HbG2M7W8Nr68Orm6+vS771799MPIzNzY1PTk1Nzo2NTY1Ozo1Nz4PHoEhRpawvSszN3hvr3AfbH7&#10;8y3iemtsdaFtsL9vZGRgeKJvYOaTIj8+tTyPXUOvLTd212UWRrl46wjJ0mrbSJmHGuYNZZ/fn17g&#10;zs7+PD/88Xj31d7ey+0vPtxNbfX0zbW0DVe39MI6eis6usvhnWWdHeV4Rb6towKvyLfC6wH+O0W+&#10;ua3+E58a/+Fa829FHi/HA1Q1wGrqYdV1ZfWNsOra4sbG8traktGhzsy0WAN1OQs9VXlRblVpQS05&#10;ISUxLkVRdnyNvBgHtbokjwQXLTs5OKwr8FwA5JJ8NDqKvIZqAq72qv7BRra+GkWD0JyJzJRRKHQq&#10;O30kI30grWgsvxJRWo4oLUEW581mFKMLYAuVeVOwqpWe5Z+vxr/Y7nuCrVrrThvMyx/OS21LSGuJ&#10;LxjKS+6C5gyWzJ6tffbup60nZ5iDtd7pPg1jZXNrLSsbdRsrZQc7VV0dASlZBnUDYecgY594R89k&#10;B9sEM6MYnd6TlkPcxhnubO391gbuYPXj9vL75S3c5s7H7aOPx+cfb5/ivniKe/4C9/JL3Dcvcd9e&#10;fXh1g/vqFvfl1cfnV/e3Rx9PsX+sz/+5gv24jnq3iPgF2f15T8lpWfPLZtQ9EljPFm53H3d0hbuc&#10;OxlyC9IJjzTxdFb0d1P3cFT1c9cO9tH3cZI3UaVJCFJdw1R8eAdc0L7DffwNd4/7+AH38eN7HO7X&#10;9+++3N4a8vHUiIsyd3dWMNTlcLSVcHGQglT2NKbV5IYWxgUXxYRXJIXXpoTWpQTUxvrXRAU0xIS0&#10;JPjVRfvXxwQ2xgU1xYc0xYU2x+MVeSABJoMaYgCAzoF1MZ6wkKDq+Mb5AezNwerNycbtBV6R37m6&#10;3bq4BuX404uN09uVvYsHRf5waenqYXDXs7/k+AdFHmBhGRTlF9cu8Vbyq2ugHL8MyvGnK8unG+vn&#10;u/vXdzevRgYnHK1tRbg4pPg5xTgZJDnoQCcBHgYlARZQjudlluFmBkd8FWYW4iFzddEYGisdQ5UN&#10;LuR3zqW3TCcAtM4kArTNpsBnUjpmUzuQ0C5URhcC2j2f1oOC4gHyLmRyx1wink5EEp6HgV6BmNQx&#10;Gw/QjgTtmOHYtJ7lzNHVnMmN/NGlrPHl3ImVgrnV0oFhqK+rnJM+v5EErb4wrZEYg54wnZE4i5YA&#10;vSIXlZYwq6oQC75A/pMiL8dHL8tLh7evkRdk46SjSI6KXlxYXV7en0fvLCweoJf3kYvb06iVcSRm&#10;eA7VMTxe3grPqq5ObyhPbihMbSpMa8tPac2IqU+IaoiPa0kGiG1JiW1KBYhrTktsgQIASUxzanRT&#10;SlRjclR9CkBkA5CnAoTVJ0c0pobXJYVWJUZXQSPKoCG5ySB5CUE5MQFZUYHZ0SF5caH5sSF5MUE5&#10;wGSkDzTENz3ULyPMKy3AM9XfGxoIRHAyNcQl3s8xxts5ztczJTQoJy6yODWsMCWyBBpbnhVfmZNQ&#10;lY8nvqIgobwotRKW21Rf0tFe2dPdNDrWOYPsnlvoQyz2I5cG5lf7EMv9sysAvVMrXVPLLZPY9ilM&#10;zxiqrXuyf2geid5DYvewKwdrixsbc/OIhkZ0Xe1CY+NweSV6ZBI5iZydRk5OzM3MgG7yM4il5eXt&#10;DGi2rLikFB8fJQTCSEbCw8KkoqSKQC3OPwy+Wts1nF3dFJqSpWJoLqmiISQjJyQlyycsJigqwcHD&#10;T8/ETkPPQsvAzsYpICqhqKiqZ2Hv6ujlb+3koWlkrqSpzycqzS8mIyghJ6esCSRc/KJAi7KGnrqe&#10;iYKqtryajpq2oZahubW9h3dQVERManxafnZRdWltW0ffVE1L38AYahazM43eWt292j5+OrsAvl8C&#10;RPTa6fzK8dD0CmiGM7k4jFjHG9dML+yCNfLLxwurp9j180nkVtfgfFv/NHwY0T250Nw30z0CnIa1&#10;T4o8evUAvbYdERmtLCctL8CrIsCpxMUgzkAky0YGIMVCJkgNEaYlEqR+zE3yiJMIwktKKERNKkJN&#10;AprV0BGJ0j0GEkHqR0J0pDzUJOoyUotzCBQSPTuHHp1ADIzMold2RmcWGtr7eoanJ2exY9PzheX1&#10;iem50UmZ0Nzijt7h0Snk4NhMe/dgd9/o9BxmaHRqBrEwNY0cBbqiFuEdXf9VkW9rq2pqggHgXWtA&#10;L/gHhf2T2v4/5EGRb+3tb+rqq+vub2zvqukZaG5sLbew0ldSkZSVExMS5ubhZRcTF+Tl4+Th5WBm&#10;oaejp8Ib17CyMnNxgU7ujMwMVDSUlNQUZBSkhMSP8fylyBOB9fKEhASEjyGUwHxyYgA6WkoqSlJm&#10;Jjo+Ph4eHi42NhYODjZGRnrah+FhgUhFSU5NRUFLQ8XCzMjIQEdHS83GyozX4oHIQE+LL5kHJkFn&#10;G1YWPk42AQ424EMrwc8lycMmJ8CuKcplrSpuqyykK0SPr5E3lOKR4aBlJABLnJTFadUVaVs6EwYR&#10;eX3onE50RidwiUNB25GgTU0rNrtlMRuI7ZjsTkxW52J2MzajfjEdBJPaiEltwqa1YKEA4Fis2PSO&#10;JVCUh2PAcvgObAaQA7ENA21GpTSgkuvRycAitejkKmRC6VRc/khEwVBE6WhMbm9Ifk9I6VBULjwg&#10;o86roDkovzEsDeaXWR2QWeMbmWniE63kHSIbm6jv7alsZSzuZa1hryenLMCoJc6pIsgMHKAyP4s0&#10;O42WCLuBFK8qP5OaALOqIJu5soSGCLcwPZkCL5scNwsfLZkcL6ssDyiUc1MQcpBAxOjJgY+3nhCb&#10;m7qoqyqflwZvhKlkop1SgrVCsp0K1FEn2VYj3FAmSFfKUoJdl5fOTIpPR4RDnJFMkplCkZsBuETL&#10;cNBLstNKcjAIMFPxs9JICbCLczFxUZMwEUMkuZiFGCkZCCCCdORsJBApDiojRX4JHhIRLgIleTpe&#10;foiZnejVV/Pf4o53Phuzc5dRkKNQFKbQkWLSk2EzkONQFWEAAC1rgCjOKi1AJyPOIijGQM1PTKvL&#10;7jCYXPZ+XWsbpnxcZfLlkMv7JZcPK44fln1we+G4M4HNMuGDSsmrJo7NIvtfkCpnzXTjsbQTcbwr&#10;eVY/z1n+hnb4sG7/x6rvm42c++PGX7eD2+JMnGWS/XXK/LVbwgxGkm2GE2yQOZ6rRYGYHO/lfL+F&#10;dHdEmst4vP1wolNbpG2przlekVflptIVZwLL5IUZdMRZtCXY8cY1hgp84mxkXLQQQw3JpLig+oaq&#10;2ub6XFh5dikMr8jjVXi8Ip9bVPa/VeRrW2pq22uq2irwinxlS2lFQ1FFcwmstTizJS9tpDxtAx57&#10;NRjz3ZzKahGkypF3Opl3Kol5IAwCs4B0eED6fIiHgylGQsm7/CzvOhjg/gz1nnbbdbazhRY1MY9E&#10;aClpCDlpyFgoiRnIQEWel4aEi5KAi4ZQWojTUEtBmIftYWhEUAHkYCPkFyNnEIDUT6Zu/NiDed2w&#10;9WvHwuuq0S8yh75KGf4auo/r2PxXx+HPw89w2Be49eOPc0f3cycfUQdv51BftZUgI3Z+HbvFrR3/&#10;gh3db33x4eRr3O03uLtvP978+PHp+sGkp6+Zga6UkjS3nqqImba4nYm0tb4kgI2hrJW+9F/RQMrJ&#10;UNZciTfCVqMm1qsLGtKXEtgZ41HnbVlop1lorV7pYtDsZ9Uf7TaZ5DeV4I1MDZhP9kck+s7EeY1H&#10;ew6EObf6WlY5G+TbqIcq8QfIciXqScfpScXqyWQ56WV7mia6GrjqS6kI0xso8jkYKFhqStpqyzrq&#10;K9roy1noSgL32TaG8raGiuLc1Dx0hOLsVOIsZNKsFLJsFHIs5KAiz0Wlwkutykejyc+gyU+nxEls&#10;Jsdip8rmqcMVbMYXYc4Ta8ETZ8Eda8IRpsuY7igRa8GnzQqJtRJKdZaFuspD3RXwinyKi2ySq2y8&#10;E1gjD+ImneQuE24jaK9CGWLJlxOqmR2mDirvkVpAkhOuAZAVqgbkGcEq0EAlACABWkCNPt6gNMEQ&#10;lmBSFm9cCpBoUppoBhJvCosxaUqyKfJWxyvy1a4qTZ6abd46fSGm3cHGHQF68CD9iWS75RK/rarQ&#10;3arwxUL/xYJgZKYvIsNvPNFtIMq+xdeoyEq+1d+kK8amM8G2PtywMQa0qWlNsWpOAr1rurMc4enW&#10;TUkmbVCrREcpZzUOA0FaCSoCYRICZghEmp4OXlhYn5PXXVldm1dYnZNbX1BQnZMT6+3pbWkuxMxA&#10;AYHQEkDoHkMYCB89+IATMBGAo7bwkj3mJgId29kfQTgfQ5ggEG6iR8CkCA1Voqd7TUZ6dkRUQ15R&#10;e2lFVVZBXV5JZWZhcXJOe3ljTS4MlpEPg+YB7dU5+VXZeXU5efUFhXUFuRVZafDyAkV+ZkGGxzLc&#10;5BpidCKsEG0Z2tgAvfggfRVxEnUpCtBRXZxMUZBAlh+iJAqxN2LzshW01maXYAcr0yWYSHlIITwU&#10;hNzkj4DrKjsp5GHUUFIOEmI20kfMRBAWokfAIbASE7KRk7CSEdIRQpjIICU5UbPjDQ01if5++nX1&#10;iT29+Z5eGoaGvNLS5B4eapubvfPIpqRk54KSkNziIGiOd0iURVCYaU1tQlVpTFaCT0KwkxAbmRg/&#10;vaWJQndrZnVZaH93VmVlZG5xQD4sMK/UJyBUR5APIilCwssBkZWk+e6n7V8/HP70cefVm4Uv3qFv&#10;fx3b+boNeVvavZ82eJG9+Qf8ANd7iOveftt8+K7t+M/Wg19bb94PX/w+dfMn+upXzPWvKwdfzaPP&#10;B9AnPePrtd3IrKbR2KJm93SYZXKRaXyOQXiSVkCEqqefWnCIkbePlq+fTnCIiX+AQUiwaWyMXXyc&#10;U3KSGzTVx9/XzNlRy9VZx81RNzrESUdOkP4RWM8uJ8QiL8yqpSigIc+nqcgnL8IkzE4oyvpIS4y2&#10;KTugJdenKd25M9+jKduhJdehNdsRoCPXqT3XHp7n1FXq05jrryHGwEIE/lrDRU3BQvpITYzT20oj&#10;0EY9xE49zEE7ylEbHGfSQSfJXifFXjfNUR/qoA911MtyNcp2M87xMAViprNRhpNxgo1BiI3B9e7S&#10;159dPb09e/7k6snV+bOH6vK765ObmyOA/1Dk/9Ll//aCf5DUweQvWfz66KEoHi/KPwjuYIn6X/r7&#10;39Xx/+ahz+GDy83hv4V4kP0HDp7cAu1/betvwD6313t3VyBPL/cfOHzg+NnFMV6Fx/Pi4uzFxcnz&#10;81Ng1s3d8eWT46vbo8vrg8tLsGId2ChwgNe3BxdXuzd3B3dPDp89OXoGbPFi5wVY7/+pBh+siAd/&#10;M7i9eHZ3eXt1+uzm7OXdxYubM7zc//wc4PCzy+PPr09fXZ18dn748uLgy5uTr29Ov7w6/vbm5JvL&#10;o++uT76/Of3qbPezg/W7dczJwuTB3NByX8tEbXFXQVpdSmRhmHe6l0OKm42vvqqDiqStgoSDqoy5&#10;jLCRlICxBL8kKw0z9WNqcggTHTEvJ4OEIKe0IIc0L4uKAKuVnECOl/lIbgQalrAAi9msTVqpiP4O&#10;0YjM9UMX+KMLAocTHZeKwxaLQpFZAZMpnpMp3hOp3mPJniOpXr1xzi3h1o1h5hW+erWBBp3xdu1x&#10;dp2pLj3png3x9vAML1i0rY0Suzw3kYokMzPTo/jMyJymYm9opIablaiBIpM0h3uCL6ynsmawun6g&#10;vLItF95dVFuTNADP6ahOqMz0aSkKrsvyqc3yqsv2rsnwqc32g0G9q3ICyrP8clJcs1JdC7J9UhLt&#10;8vN9oqJMwsMNwyONYpOsAsIMguPMQtJs/JItQjPtE8q8M5pDc7piSibS29dqOparp/c7BpEVASGG&#10;CbE2KfH20VHW8fG2UKizkgYLMROEQZoirN4zaTyw/RksbyshbNAztNOzZDpleLMhtyqShe2Rsiy7&#10;pAgdAxvEOciwcjDbL98usSto84+5wSd1CQMeU7d1C3ctx5+PRCYaxEQYxfgZpgRYxLmbBlhreFmq&#10;WhhJ6RiIZpZH9C019e/CJ24GRu96C+ehFRv58Jt6+F0D/EVzw5O62rua5q/amr9qLTovrH9e1fO6&#10;tf1VXceXTTU35S0vm8vPKxrumirOqhpuGrqet9Uel4087xrZ79C1kzK1lDAzFHGxUAC+ji115a2N&#10;lHXVBYWEHtt7S24/gw9sZIxuZx5+DsccVi0dwTEHPQGx9v0TLe9x/zo62+jubXjy4uSPd9//ef/L&#10;2/s373BvP+Lefbz/A4f7FXf/A+7Dt89OMd11aWUZfgXJboVQz+Isv+L80AB/q6nZnt/f//Dm488f&#10;cH98+PAbDvcn7sOvf/75/Zu339/j3t7j3r/HvXuL+/3H3189eXWwe4r+/ve7d7jXf+C++wX39dfv&#10;njaNlxZ3pRZ1J178sP76/vnrty9+w7386Y+LlAxHIzNBO0cVd09DBxdtD19dn2DNoBgtSyfu6tag&#10;i2cT3/6y/QF3d497+hZ39ceHo3f3BzjcPu7jFrzeS0MGoikNURaBqIg8NlZicTcSjnKUSHYXb023&#10;bM+ybIWatGeYdWSatqYZtqYZALSk6uMB8jaoIUBrmnFLqlFLKjDXEA4FaQd6puj1ZplVhSul2nLm&#10;uApWhyrVhqu0JejDU4w7M63gmZbtGRZA7Miy6sqx6cmzA+gvdOwrcAAYKHIaKnEZhbmPlXuAtjal&#10;LlPl7jOVngB/DQlb4TJZ7jyQbzUBc4qxZA4xpB4utFtsCULUeGFbApB1Xsg6DwBErTvAXI3bbLU7&#10;HkyzP7AgkCBqQd+bhSa/mSq32VpPgJkaj6kqt6lql+ka19k6d0SD53Stx2y912S1O7LJb6TMDdir&#10;mdqAphTTzhz7rlxgP50mKn3GYR4dGZbFQUrV0dqVkZoVUZrTNb6IpqDJuoCJ+oCxGv++ct+aVLfM&#10;CKeSvOSmpqr6mpJ6GDTez6Q41ro0zqIkzrQswawoxggWb14aZ5UdaVma5ltblFxblllbnlNXkVtb&#10;md/bWRcX4aUkw6MkyaEoyaIgwSgvySglRsvDRcjMDGFmhXBwEUmocwja8IsESzV93TOCQ3S/G+nF&#10;jQ3ipvtx04Pv5sZ+Rc//srH++9nRh89ucN89ff/tK9yPV29fDe5Pz53MJ5bESKkJmLvrqjkq6UcY&#10;5M8XoX5f2MKtL+NQY7/39v/Z0fhbY9Obxp63zdO4/uX7+fVfl2fOkdjTtYUt7ND4cHd39+jA+FDX&#10;+EDH+HDHWGN1e0vbIHJxG7t1jNrcn9/aR2xsrx+dDM8iWuE97fDu9rbu5iZ4a1tXd9/w8PTcOBrd&#10;Mz/TvTL9FPftzq/Xc0/XJo6xY6uopt7u3uFhUJEfmu0ZQvWNrAxOrE7MraFW1icX5lr76/PL44xt&#10;pQVlKZUtBGVshHNGMs5xJzt/bq3/uL765erdm5vXuC+/wT0Frh4DyBb4cE1rXzm8p7yto7S9o7Sr&#10;s6Kjs6Kto6INXtXaUd0Cr2pprwP4r4r8P7X4ptY6fIKf9R+KfF1jRX1TJd6yBq/I431sGprKa+tL&#10;8TXyE6M90OQoHWUpa0MNdVlhFSkBFQkeJTEuZXFOBRE2WX4mcU4aFTFOMQ5qNjIIHx1wr0IhyU0n&#10;ykOtJMWuqyrg7qYVneToGKaf05ecMQZNGk1LGE5J7k/JGs4omcwvmcwrmMgpns3LmcrKn83Nn85P&#10;6kstx9Yjv1vvfjLT+wxRf9hXjK7LHsxrXmjqWe2sRzb0bPfP3S7sfXnxHe63L9/++PlvX+3d7PpH&#10;efoE2lrbazg6atrYKOnoCMgps6oaCLkEm/jEO3qk2JnHaxskqAw+aVl5i1j7sLz0dnUDt7v0Zm3t&#10;7cr+/ebe282T++Nb3LMb3NNr3PUT3N3noCj/7ZP7b27uwXh3//k17m7v3d4Wbgv9Fov4Hb2DOzjE&#10;nW/jDpfvtwe/HRv+bmTl4+r6/c4h7uQGdzW80+EYoO7qpeTlpujnoebqoOzvoRMVaOTvpGAoTx7j&#10;p4icynnzxx743g9YF//x/fuPHz7++ZB/g0W1WZmKhgbquDvLmRvzujvL2loJQkYRc52jg9XdLXmt&#10;FWkNRfF1OVF1GRGN0MiW1Kj21PD25Gh4WkwHFA++KB5fF49PItqSItuT8TXyAQ2xUa3pNTOdeEV+&#10;/eYc71qzfXmDV+RXjv8Pyv4CvI37W9eGFTAzMzMzMzMzMzODzMzMlmVmkGzJsiUzQ+LEMcbhpE3S&#10;tE3bMDj2fCOr7f6/e+9zrvM5d9a15qeZ0UgzHs08Wn7Wwebhw/U796cXdqdxe0tLp1fNXf8pkF/Y&#10;x14JhbilAxBCc1dCW9elhYN53N3lhYP1tePtrdPd2/ePDh4jxlCO1rbivDySfBxSvCzSXAzS3HRy&#10;PAzgnYYCP6ssD5MUJ6M4J50kLz0nI8TcWKJ3sGACWzUyV9yLye6dzYShU0E60WlwVDoMjadjGgrH&#10;pHdjM0F6cFm9c9m9c2AO7ZrF187DMan4Cvor9arr7/at+Kr5vqtK+U5savssvochGLtnUnpnUkfm&#10;s8YWc5BLBZjl8jFEnp+booMur74olQYPmZ4Qja4QrakUu54IswovrZYwqxI/47818v9f1xpaaS4q&#10;MOemo0iMiJxBLy0u7C0u3cPO703ObCAwy4jZBdTC0vTy6tTC0hAG2z4xVtLTDG0rSWrMTGpJj29L&#10;im6NjmqPiumMwdMdG9sZF9eViAeeENsRH90RF9OVENkVHwWPi4LFEwAHozvjIztio+GJEa2JCbCM&#10;opGa8rHW0v7m8sH2soGWgq7azNaylPqC+Krs6PK00MKEgJzo8OKk4Py4oLxYEHDSPzvKNzPCGxrm&#10;nODjmuTnkRromxkWkBMZmBvjlxXplR5KmM0vM9o3I8orI9ITGuGRHu6REhqSm+iXGu2VGO6THO2b&#10;EhOeC4XWVhfDOkphXZVdfbV9Iw2DE60j6E4krntysWtqsQez0oNe7JuYHRibHRieHZtanp6/PYyY&#10;W5xb35pbwsLgsw0Ni7D28Zq6mcERLHIaNTE1iUDPYBbHxtD4GvnFzbjYZAlhcSlBIVtjIw8HO0dr&#10;ax8fP9zC6sruvdnVW809Q6n5xap6xjRsHEJSMgxsbAwsrFx8/Byc3OwcXCBs7JwsrJyMTGy0dMyU&#10;NIzkNAzs/EJi0vKCkjL8IhLgJBU9Mx0zOykFLZgwsXIxc/BwcAuAq2Dj5JOQVWTl4JVWUFHV0JdR&#10;VFdQ1jI2d3DzCvYOigqJSA6MSMrIKa9v7R+dXJhd3MXMb2OX9maX7uI9ndYOZxbvzCzfRc3fGp5e&#10;m8BtX7V13UJit8FB7Oq9ufVD3NrRKHqte2i2rXeqsrU/vxaWU9HW2jPZP7Iwid6aWdhDz+/MLO3O&#10;re/ExiWoyssrCPKpCnLJsdEQFHl5DgppVnJBaogIHbEA1XUuYghBkRemIROlISUo8vgaedobYCLB&#10;SMlPRyYvIjCDGF+YW0ROYpAo3PgkrncE3T+GAWmGD01h14aRs+NoXGwqtLiqobq5Ddbdj0DPDk9M&#10;dfQMDI0iRydQ4IccQZEfG5+aQs12dvW0teGL4v+V4zs6atvaqpqaylpaKhoaSgiKfF9fS39/KxgJ&#10;yf8jBEV+YKitu78J3tPQ0V3f3duUnhEjryimqi4jKyfGykZHS0chIMjNxcnKzERHT0fFzsZEcJMH&#10;4eLiYGFhoqamJCUnAblJfOPaDXxRPL5G/joEzInAMVIiCARCSkJETUlFRkrMQE9LR0t9DQIBcxIS&#10;IjIyEkpKcmZmRgoKMnA2MIKTJMQ3wfnBGWioKSnIScFJcBFCjTwPNyczEwMIOMnIQMcFbggbCycr&#10;CxcrEzsTvSAnmygXm5wgp5oIl5W6pIWioI4QowgVREeI2USWH7xnY74J4aW9piPHoqnM2NgWN4Qp&#10;7JrObJlKap1MuGqtEd84mdiASaufSWuYSWnCpLROp7Zh0mCLuX8bxM9nEGhdyARpX8yALWXCVzK7&#10;V7LwrGb2rmb3reX0rGaDkx3LGS0L6Y3zaY2LGfULmXXzGRXTacWIhLLxpJqJ1NK+mNLuqJqBpJK2&#10;8LLmsOwyn/RCr9BES0c/ZWsPKRtPEc8g6cgErdR0s+hwQx9nNVsdKS1xTg0hdjkOWk1RLj1pXjVh&#10;VjluWh1JbgNZflV+Jk1hNkNZISM5YWV+FjEmchkuBgk2Gh5KIglWOikO/IeCNDuNBAOZOjeDmRin&#10;nRRXoLZYmJ5omK5gioV0tqNiuo1Mhq1CtoNqsqUC1E411VYl0ljGV0PUWYnfTp7XQprbUITNSIxD&#10;W5BFhYcBfCfBzxcBZmpOOgpBNgYuWnJ5AU52ipts5Df4GSjZya7xUhFzUVzjp76hIc4uz0clK0jJ&#10;zgBRUaQTk7g5Ml32FjjYfDBs6SCuJEctx0eqI86kKkyrIcakJsqoKsKgLkSvKkyvLsEqK8QgLcEq&#10;JM7AKkEFEYbo1/qn/oI02K2mGwkXWiuyfj9t/31B9n67B7Cu/qRH/HaN5fspzq1CsaM6x4+z/HN5&#10;GkftlCMx5BNxCg/hzsCO4tMhzqUyn7cLLcCjjjerIeVBXj6qBeFGjRFGHRHGo0k209keM7lei/l+&#10;SwX+uCzPuWwvVLLLeLzjUIIjLMqu2NuUoMir89JoizKAaIow6kqw6kpxEoxrDOR5pTgp8X+BoSqW&#10;EBPQ1FxbVV9dVFObUVTy3xR5gmtNblEZwUr+/6DIl1a1l1W3ldU0F9e2lFS1luS25sfBcrOWOqJ2&#10;uqKfIaqA+/rb9SLjqTYPukma3SHNznTIKEi7M6Tfj3gwUPmgVm63TP+kxeZpj81Ru/l8qSU8FSLN&#10;QMRwk47qJiMVEQMZ/g8muMhvcFJc46S+IcHPZqilIMLLTn4NQk8KYaCAMNBBhMQpWUUghV0RI3dL&#10;kQ/Le/egvXdTBx4ktx9FDDxN3frecf9y+hWw8xzYenC+enyxuP7H2Oaf44+AtcXf+/oOSk+A+Xvf&#10;Zw++z8887lt/hfoZOH4NPHh5cfb28sn6vWmfAEtjIzlVOT41WR4pfmoNWXZdJR4TTWFrA7xljZ2x&#10;PJiYaYm4mSvZaYr4GsmGGCskWKknmil7SrH5SLI5C9A68lC5CdKHyPPmW6q2+lrBA20n431BELHe&#10;49Gew5Hu3cGOLT6W1a6G5a4GRc66NV6mHeFOIF2xnt0pflWhDjm+ZonuBg46IjoyrJYaIhaaYvry&#10;/La6stZ60mba4hK81PbmKtZGinJCTOBltwwPvRQbtRwHtTwHlSwbBeHTQYETb3iixEEJHhVyrNeN&#10;pRntVNlctNgDTXgizHmSHIRD9Zki9JljjNnjzPmS7UR81OjDTXgS7fHe8amucsnOMomOUgkOkgnO&#10;0slucgnOkjH2omneCskestmBankhmkURutUpFg1ZNi35jq0FTs15DmACxqZcezDpKHEDgRW7gsBL&#10;3cG8rdC5vdC5q8Szp8y7p9ynp9K3u8Kvs8wHXuzVVeDZk+NeGaSXbimeayNd5ijf5qPT4avXF2YG&#10;DzbqjjAZiLVEpDlMQp2ms92WS4IWCv2HY+2HYx2avQ2qnbTKbVSS1fkr7VTgwRbdsbbNEcb1YXqd&#10;qVYtCSbNieatydYNCeZNCWYN8UY1sXotKebgC3TV4DKXYJFjIBMkuSFCQe5jZDra2NKUW9RZUVOZ&#10;kVdfUFyRkRnt7e1qbGgoL81IBKG/AWGnImG4iTd7Yb9B+KiFiFHfkGEgVWSl0uJh1OVnVeekV2Gj&#10;kaYllqUnZ4NApOkoUrzds4KD86JjazKyGnIL67ILqzLzr+zjy+sLysugeQVJGcWpmVVZuRUZ2eXQ&#10;rOrsnLqCfGhU+Eh7Q0aEn6Igoxg7kTT3TQFmyGBHGvD98GSvb7grxd9NXkWCSE+BVoQDYqxNtb5U&#10;AgA7jw46In3kpbggKvxUInQ3eUjx3xaAkY0IwkqEt6zhICNjJSbmpSZnJ7vORHyNkeg6MzExByUZ&#10;GyUxHQmEiRpib6Xy15/3yitDDc34Xv+x/hU47B5Oj08y9gmQKyn3fPELeI/ckQPux4HkflTeCK50&#10;bL4cu9UEH0zv6kmfna7rgWWoK7BxstwQFqSSliAVFIIwsEHkNclNXIQdgxWhpc7mDoJCIhAx4Rss&#10;zBANHc6DJ8hbj3s3H9SPb8T1rQR2rXn03vIYPPUbehKM+Stl6SJrCchcAlJWgOT1i9Sdi6wjoOLg&#10;vP70YqBsIjCl2TEo38Q/0zy2xDUgzSIiyzY+zy4izTA4QSskXj0kRjk0Ri02US8VapmQaAmFusTG&#10;WoaGGkZGmoPERFrFR9tFh9sE+RmHBJi7OWm6Omh5OOvaWyoHeJjK8rOwk0H4GckkeOik+BhkhJn4&#10;2UglBenkRZhE2YiFGCEqAuSNmX49peHwXJ+2LJfOIi/wkAYP4K5C975ij55i994Sj77KgLbCYB0p&#10;FjoIhOnGNRoIBHzPjZREQ12MIpz1wu3VQ23UIuzU4x10Eh11Emw14yzVUuy00+10oPa6INnO+hnO&#10;epmOuhkOekXuVrketmHWBg92ln578fDKzuXo8fHhFQRFHg+Y/F1sfnr30f27YHx4pdH/XZ/+P/hb&#10;kccL7ni7mAdXtu//5HfxUj5Bjv9btcc725ye7hHE8Stug5w9uOLKxf7sDF+/T3DFueLqe4IrUf4f&#10;XZ7gjYN/Urwof4y3iX9ydPD0+PDp8RE+OTx8dHRw7/DO/un+0dnh/QfHD87wEEx4nj49PTu7++jR&#10;AciTB3dfPLz304N7r5/dv3+8f3b/6P7p4dHh3eODvatmrfunB7efnR2+enzy69Oz3549+OP5wz+f&#10;Pfzj0f3fHhy+PrmDF99Pbj+/u/Fgc+HeAnp7anBhEDbZWt1fltsMjS2N8IN6OSS5WCU6mMfYGAbq&#10;K/vqyPpoywToKwQbKfvryXurS3uqSoYZqflqy4MEGal6a8t56sj56CgaS/OrSPAIcNEJcNILcTPy&#10;czCIcDOBN7/gFY6uMEt9vM9keeJ8TQq2OHK5MnajJu7pSPlsfsBCSehMjt9WTdxaWRR4TpvOwP/d&#10;DwrqP5Xhj0jzQWT6D6d4wmMcmsMtyry0qwL0GiLN2hJtO6DOrSmOOf66tYmOTVAvc1kmBR5iWT5y&#10;XjZiWwd9zxAXRUMVLRsdt1C74GQPzPrIyEx7+0BR50BhS2vaQHd+Z0PyaFtGX3VsTZp7TZpbHdSj&#10;LT+gNtOzAuqVEGqalmCXmmQfGmmSmOGUVeafmO+eUuKZ2xBS2ZtUPwztm6scWanvwlXOHPQP7jSP&#10;3YP3bDUgT3rH7vfDbrf03u9p34d13emArda3IApD423SoR4x0TYREWZJSXYZGc6qmmw36CHUYsSJ&#10;nSFpUxGLwGTaYpR9rXkw3Ct/IrkemReX7U1NC1GW4ZQWY2LhI3UOs0htiCwZy2hYLhx73D75U1ti&#10;n+vAfglyv3LluC01xyY20jjETTPB2yzSxTjcxdTHUV9NQ0DFRLxruX3m1WzbcQfsSVfNaW3uXl7j&#10;z/XVL2rS7kDTjnOynhSnPypMf5yf+7y4+FVZ7pP8gse5FS9KK3+qqP65uuC0OGU3I3u/IHYxofBe&#10;Uflhcd4OtHavuGo6R8tR3NBSxNxE1MFC0dZIwc5UzdlGR0OJR0mJwS9CbfOs9e6bru1nDbefNJy8&#10;7Nk4aJtZb0rO8ZqahX0+f33vaK1/uO2P9z9/uXh3JaBffL+8+HF5cQl8xyvsF++Ay7eP9nF9TdCi&#10;NLecBNvSXM+CLM+K8sjAUBvkTP8X4P33K/H929ePwOV34OIzuBS47CWA///l/McPAFzV1w9ffnn1&#10;69mHL6++XP7+Gfj9z4tX74Bf+ueaC+GJFQMpW0+m3nx/8AX45cOPxz+92UpItXV0lnF0UXVw1nD3&#10;NnD30w2M0g+K0zF35Gnujvp0cfT18sE34NFX4OzTj8P3X3c/fds6P984/7bc3uihowjRlb+mLARR&#10;4IUYKbIGWMtEOognuYm1plu0Qs0aEvVAmpJ06+O1YFCj/6QjwxieaQLSnWPVk2vdm2c1WIT3kEFU&#10;OINMlDtNlDqiq93BCDKSZxNvzuKnRjqcb4+u859uDJxpDsa1hS3Co1Z74jYHknaGU/fGM0Buj0F3&#10;R9K2BpPB8XlYxGxLyHxLMMhccxC2MWC2wXem3gdV4w4+xWiJ/UyDd1emSUe64XipE7rGc74lcLrO&#10;ExwkyPGoGtcrB5u/wTb59udZ1karDhZYo6o9hgvtJivdJsqcx8vwtjbgDFPVblPVLiDIGhdEtTOi&#10;yhVd7zVZ4zFc4oCs8h4tdWtLNe/Jc4Bn23Vk2cKzbPoLnbuzbZqTjAiKfFmoalOy0WSt73i111iN&#10;70iNz0C5Z3epVwPUMz/Oo7IYCt5oNzeUN1ZA4/1MSuNtyxOsKpOtKpIsyhLMKhMty+Kt82Nty6H+&#10;tYVJdWX4GvmmmoKGmoL+7saoEDcVeR4lKXZFSRY5CQZ5SbyP/H8p8uzEIoqsonYi4hFy5Y/rB4HJ&#10;TqC/8Tus6ktL3Tc4/Hxk9HJ27nJ7Gzi5A7w4BX55DPz6M/Dn6cXPPRvjqNuY+MI4GXUxA1tNVVtV&#10;q2ibwqny6Vczt4Dd28DOzGdk3+9dpc/Lh4CBzk91Y9/aNwDM/G/osb2J5ePNuc3lMSSir6d/uG90&#10;sHNstAs51DFaXljb1NQzhVmdwKwgcWvolZ2F3f3TZ69nFte7u4eHBsdHhyZHBpHDQ8jJSew0bnl6&#10;ZWV4cQZ5d+kMeLnz/ujOpwdLz/ZGl2faB3u7Bgb6h8b7hlB9I7iB8eUhxApiegW7sj65iG7orkwv&#10;DLF0lRdRpjL3UxKx4KrCFd8Dbq99Xrz1bXfx57mDj/eeAg/2/lhD3OrpQNa19le29JTBusvb4eWw&#10;jnL4/0GRb2tvBPlf5XiQfxV5kP+vIt/a1FrX0Fz1ryKPt6+pL6ttwIvyDU3l9Y1lhBp5xFhvYmwI&#10;wbVGQ05EVVpQUZxbWZJXRYJLQYRNRoBBkpdWmo9OmI2MlQLCTXdNiodekpdejJ9WXorN1EDKzlEl&#10;KtXZNkwvoyehcDo3cSQ5aTQlfSQ9dyyreDK/aDwrezgtezS9EJmfPZLdsFDbvFLfvtky82Z2/CW6&#10;/ykC+9f2+oe7c89WHn1/9gp4c/Dn4c/Aq9fAr38An3798ddvF3++A97febjrE+rkH+7g6Wvi5qln&#10;Yi6lrSeoos2joM3rEmzil+jskmBhmaKjmySH/qNv+RI1/30G+x23+G1l9Xx9D9i6C2zc+bZ+8OPO&#10;4eXh+rvtlQ+r4O54DDx4Dbx6DLw++fby9DuY/PIIeHr7x23sh9n573PLF6t3gMMD4OQucHobOEX+&#10;gp38HXO1wu17wNHBxd2q8VwLbzn/CF0PT0U/L1V3J5UAT53IAH1fB1kDObIYP/mVxeIf+K8YX1xc&#10;/v7j4sv5+berL0ffffv2vLkhycFG0stFwcFKzMNZ1t5KyMVeFDKNXQUPx9nV9eGZmbbx4fJ+WDa8&#10;Ork1P6EtOxYGjWhNioWnx3ZC467ausZ14hu6gjGuGxoJS8Zr8W2JEe1JYS2JEW3JPrWRoY3JFeNt&#10;C6e3V8/urZ4erJ0cbZ2ebh6dElxrVvYPt44ebN17gF25M7Owt7h8jJ3bn134L0X+P0X5+SsWFvHM&#10;4+4uzO2vLh1tbd7f3j3b3j25e/dscmLaycZOkp9PgpddVoBdhpvxfyryElz04JHEzXxNT4u/vTOj&#10;H1kIn8isH4ipH4qpG4muH41pGo1vGPubxvGExvG41skkEBgaXzJPkOBBurFQOAYcwYMfmU0hiPIg&#10;A1edXXsXMroXM7qWMnqWMocWs0aXcsYWc3qnUxArhdjNmpHxLD9PRS9zcW1BMlXOm5q85LpCtMYS&#10;rLrCTKp8dOoCTIp89Aq89ODGg8jzMhIK5K9q5Onwvsnc1Nx0FPFhkahx7OLC3dW1U8zcnfnV/ZnF&#10;bfTi8tT8wvgsbgK7gFzYmFhY7sOiq4baoS0FCQ1pCS3JcbC4mI7oqM7ImO7IqJ7I6K4oMAeJhl/R&#10;FRUOjwrvio7swuv1V0SDgyBgHt+bGAdPyR0pAU+Ok/vLU7fXZu5sT9/eRG4tjazM9c+je3FTXTPj&#10;MNRoK3KgBTHYPNHXONbXMNpbP9JTO9RVPQCv7GurGmit6Gsq6arLh1cXwWuKuuvAmNdRldFQlFyb&#10;l1CeGVMGjSnNAGNsGT6PKkwNyY6Pyk9JrMhOKMkOz00LhCb5pSQGpaWGZWZF5RTE5pcmlVRBqxqz&#10;altAsmvbc2pbc8sbSqpbSypaapv7EZjNqdlN3Oza7tLGytDobGvzcnfndGvLbP/g4hRmZmISjUDN&#10;Ts+Pjkyh0fMLCxuJiRkiwhKiAiKTo6OLOOzy0sL29u4MbqlneLKtdyS3rJpHRBxCRMYtIExMTkFD&#10;S0/PyMDFxcXDw8PGxkJHR0dDQwNGBgYmKmpaYhIycA4IMTEVHeN1UlIw0jAwklHR0jOzsHBwM7Gx&#10;gyMkFJRgpKSlA1fGysnDxMbJzs3HysHLws4DQkPPwsDMISQuyy8kKSIpL6+kbWrpVFhSi55dm8Vt&#10;Lq7ewczvzi7vzSzewSzsza0fjk2vDyAWCa41qKU91PwtzNIdcBy7eg+9cGdochVfI9+HauqZaOpD&#10;tPajhiaXB8eWJibXp+duzSzdxizuzK3vJCQmaygpKYsIqgpySTNTSjGTyrLhm7vKsFEIUkNE6Un4&#10;KCD4zq43/3uNvAjtdQm6m/j52WkE6ciFWZkGOzuWcIsTCPToxDRqZnlqdn1oAjcyOVdc1dLQ3o+c&#10;WRpGYoaQqNpWWFtP/wRqZhSJ7uofbu/qGx6bBBmdQI0jp8HFkZOYaczcvzXy//KvZc2/ivzgYPv/&#10;v4r8wH90dh1H9PQOtvYMtHR015dVZCupiOsbqgmLcnFwMoKwsTOysNLT01HhfWY4WHi42Tk52QmF&#10;7SDgzicjIyEhIyb41UDAfzfx3vGQa/gaeXAEzG9ev0FCREx0A9/cFd8Ilp6WhPgmGSkxEdENUlJi&#10;cHFyclIwv3HjGjhJTHzzJphcLUB08zo4JzUVBWERKkpyvE0NuF0cbEzgiuhpCbXzhHavPOwsICLc&#10;bNKCHAr87EYKIqbygtoiLAKUEHUBBgMpHhVBZnoIhIMCoiHFoCBFUVoV1DeVC5tMa5nCW9a0Tyc3&#10;ImLrJ/GuNfUzKU3YtFZsegc2A47Dm9LgC+fnslpwmc1z0H8V+Y7VbAKwlYyO5QzYcnrHYhpsIbV1&#10;Hk/TXGrNTGIlJrFyOrlyOq0CnVqFhlYi06vGUutH08o7o3NrAzNLvGJSrfxCte3dZMxtxdV02OQ1&#10;aA0sudz9ZZIzzXIL7aOjtHKgTuE+ejba4gayfMq8TJrCHHoS3HrSvKpCLPI8dLpSPIZyAuqCLDpi&#10;nGZK4vgvNbkZ5LjohRnJQUSZqEWZKcVZKZUFmNT4mBRZKQ0FWVwUBPxUBeONpLNtFQsclAodFau8&#10;NJuCDMvc1PIdlWv8DLLsFFMt5RLMZMP1xZxl2ZzkOLzVhO1lOB0VePX4afEdGkXZZTnppHlZZPg5&#10;uWgouahJhJhphFloOSiJuGlIeenIOUiv8VDdEGEg1ZbAC9bc1BApfmIFKSoudgg0x/XF+42DF9P2&#10;jjIaSkxKQpQG0mya4sx6Mhwa4sx4v5p/FHkpIVopCWZ+cXp6fqKbUkQCMbphR3CDrUquySSG8TjP&#10;y1UPYJ1ro4RsMvHGcATNVALRUAhkKEj3VZ/+s1768QSSrhCywUiikWiTT7OMmxUG77G+wJ7lvZ68&#10;n3DZ2PrAVIdAT5XcAK3aIO2eOLPxFLuF4gBsvs9cvi/euCbDfT7HG53iOpbgNBjvAIuyK/I2yvQy&#10;tVcSUOOh1hKhx5fJX/nI60pxEoxrDGR5FPjpeeiv66qIRod7NzZUl1aVFVbXJOfkERR5Ql18Dr6t&#10;azFBnf+finxtS01dR3VNR0Vle1k1rLymvbymtaSutbSqtSSvJb9wvD5rri1+tyfx6WQFcFwCHGcC&#10;t5OBHYPTVucPyOu9PrToGOLREIHNfLNfBkx/7jV/1R8GLEd8W7DdaXBFlRFr893kIKOlJ6GlvMFI&#10;fo2VBALuJk6Ka9y0RFJC7MY6SjKivOTXIIwk1xjJIYw0EGl5Fl5p8vQ6X+RhNWwjpXEuugjpWb8R&#10;mIY0jxk03AOG7p9jH39f/wU4+hnY3/swu/Jm5PD73Mnl0r3zOfRz+CNg/d459gRYvPVxavMPxANg&#10;4zmw/+R871fg7NYDrJOHjooKj5oiL3gPoyHLaaolYqYtCkJwrbE2kAGjvbGsqZqgmiCNr4lciIm8&#10;nRSLvSh9hKZouplqno12gZ1uloV6qpF8npVGg5dZR6DdSJT7eLTnWJTHYLhLd7AjLMC2yceixtOk&#10;0su4OcS2McgGHuE8mhowCg0aSAvsSPQuDrTO8DWNc9V30BGx1BRyNpG30Jaw0pWyNcLXyIvwUBIU&#10;eXU5XmVxTgkuWmlOWhkOWjkOajl2SvCjQZaDXI6TDAS8gNETYVbiJLZR4fI3Ew+2FEtylc3zU85w&#10;l0qyFYgx48x0EU93EC/0VW5Nti4P18vz1ygI1AJjjq9ato9qhqdSpq9qUZheYah2aaR+caRefqhW&#10;ZbxJXYple44TQZFvK3SGFbu2F7kQIgi81L21wOlfUb6zzAMcAWNvlU9bvgu82KO7wqer3BtW6t1R&#10;4tVR5NmZ7zFQ4F0RrJdpI5VvJ1vmKN8eoA/z0+sKMuqOMIOHGw0mWM+X+K2UB80V+s3meY8mOQzH&#10;OzZ66eeZyta76SVrCpZYK1c6aFS5ajYEG5b7aeS4yXakWtbFGtRE6w0UujcmmjUnmrekmrWkmsCz&#10;bXMDNV3UOY3EGMWpb/DdhAgQk3aXlHeXV7WXVJWmZjUXVRQkpsT5+TkZ6PlZm4sy0YBnZjoIhAYC&#10;4aMmUeVltpYX9tZVCjJVT3IyLghwLA/3qAr3zPWyqY/xKw9xy/W1S3Eyi7bUNxbkMJMQSPfzKouP&#10;zwoNr0rPaC0orUjLrs7IK0iA1hfga+Rz49Ny41PK0rIrMvBUZefVFBSkRoVV52X0NZWnR3kGuuqK&#10;cEJEuCCf3m4CP+4CwOFoX6qzjYCS5DVNWVIVmWsN9e4AsHzxY/7LB0xShCoX+KvBeZOfEiJIQSxA&#10;TsxDep2dmCDKX2MhImK6fpMWAqG/BmEivsFCSsRMTMxKTsZCfpOKCMLHSaalwb+y2pWUbheTZtI2&#10;GD80nd05Hj+ATJzCZfVNxDd1BdbDAxt6QrqRSZNrxYNzWW0TcW1jsb1TaUOTGb2DSSPDmZpqzOys&#10;EBUVjshoYwdPkbIWr4nV/K3nPcd/Tv3yY2VmvVpQGMLPD+Hlgahqsx4+R44t5w4vxk3tRM+fxWAf&#10;BS79EnwXSNoGYqffeeO+B81dBuAufBYufHGffFY+hx8Cufe+lT4G+srHvNxTZcPy9eNKbBOKHRML&#10;XWMz7VLynaKTTSLi9GLj9cJC1f195IN8lcOCdIL8dVydFN1dVH29tN2cVVwclL3dNL1dtf09DV3t&#10;1T2dtR2tVW3AXy4DaR0Vfit9WRk+ZvyOZiAVYaNWFGWXEWCSBX99xNjEOCkUheh5qCHG8mxNWf6N&#10;GV51SQ59JX6NGQ5NWfaNaXZN6fZtmQ6tWXYtOfYdRV5thcGa4owsNyFsJERMN66xk1230ZEPczEI&#10;sVOPsFONctCMcdCKt9dKstdOddCFOumn2+lkOOhlORmAscDDJNfVMM/NqMDNNNfBOMfVOtBU63Rj&#10;7tfnDx7fP3pycvTs/smTI7wof3Zyj9CglaDI/8Pf9fIgBIEe5H9R5P8ugSfI8XhXd4Io/3cd/b9c&#10;FcVfKfJ4Uf4fwR2vuf+jxROcc/D+9f/YzV9Z3FzNc7XU31xZ2fxdkv/wqnEr+FrwL+fk+OnxEcij&#10;06Pj06PD+0dHJ4eHR3cPD+4c7eP7tZ4e3SX4vD+8suK5f7j34uHxm2cP/3z1/M2r57+8fvH61Ytf&#10;Xj4D+e3Vs99f4o3dn4EvcG/j9uL00sQAurttrKW2s7ygOSe1HhpXGhcC9XUKtzH0M1L31lfx0VMG&#10;f5399VX8dZVDDFQiTDQijTWiTbViTLQiDFRiLTTiLNUTrDXjrTSizVQijJUjjZSjTFX9NCX9taVD&#10;DJTCTFX8dOW8tKR9deVslIRVRTm4GEhYaYmEuRjFBdgk+Nlk+NmkOKjAi73uvGh4ql9vivdEhh8y&#10;3RseYtYeaDyd5bNeHbNVE7dbn7hQEDKXFzSbHTgS5zwS7zaa5AEylu4zmOTeEW3fGmlVFWBQ4KVZ&#10;EqjbnGTblGxbl2hbEGpQm+JYm+bipM2jJkSuJ8fKRQ/xdjNuaS2OTw7JLU3s6C0uq40pr41paEmq&#10;rA5vbUrATlbOjpZiBwqH6+LhhcH16R7NWT7NOb4tuX6laa4xwUaCgpDULNe7T1C3nqPm7w+tPEfg&#10;Hg1jn4xsvp1d+20G+zOiaaWicbm8dq60fCavYaNq/NlQx35L0Wx+NiY7tDfKuyM4Y7Ygezo/pjUi&#10;pszPL8YiKMIsLt42IcUxNtEmKclGS48bQgbhVGJC3u/D/jU+9Vc/+uMQ5gNy7GlfZn9cA6IgKt2b&#10;kfmauhK/qBA9JTMkOi+4rD+voD8VvlmbNhhSt5IZWm+Z1u3RMQetH4gOiNDMyXCJCzBNDrQNsjeI&#10;8rL2cTdR1hWRMhWBjmQloLNi5qClT5vKfqqHfe0u/rk89Swj81l+2rOClJdFiT8VpP9SGPsEmvEq&#10;L+Y0MfxOdMXbmsxHeYU/VQavxgSvxIWvxPuig6ue1xafFGZsJVXdKWjfrBLSodezEHZ2UbEwkbS3&#10;VHa00nC0Ure3VBQTvtE3Bv3zYvnx+/GDV3DMWubK7ZKTZ31nPyHSc13WdgYvgF+2dqc3d7E/gI/f&#10;gE9fga9fLs7PAbyIfv79K/DjC3D+7vL9zw/vYrvqkqrzfEpzXErzXIsLPQuL/f1DLTuHGj9efvh4&#10;+fkSXOLi29cPfwEXXz99/uvT9494WR8AQC7BtQHfPn99++Py3acvbz5///0c+PAB+PUv4GXvfEMB&#10;PKakJ375ZOgv4MnHy5/uP10+eTQLzXSyshHx8NG2dlDy8jf0DTEKiTfxj9a09RKdXa35dH768dvD&#10;Tz8efwee/QCefb88+/7j6PLi7o9vm6113urSEC0ZiJoIRIn/mrESS7CdfKyrZIavbH+x02ilx3Cp&#10;80iZy3iFy2iZ01j534xXOBOYwHdMdR2vcJuodEdWu0/V4tVwbJMvAVyj71JbEKrKbSjferzQPtGS&#10;zUoIUhepMV7uMVHlRfCLxzQFgcw0B8+2hIDx30lsayiuLWyuPRxkoTVkrjlopt4PXeONqvYAmaxy&#10;nSh3QtW4j5U6EPq7goPoGs+VjrDpWi+CIn8lx//93QDhS4KRYrv2VP2GOI3hIltwZkS5C7gUGAkr&#10;IcxzZTrvMFpuDzJZ444An6jSdbEjdBkePVTk3JZq3phk3J6Od63pyXMYLnXvy7OHpZuXh6lVR2kV&#10;BSq2ppkiqr0HS12GKjwHKjx6S9w6iz1asn0L4j1L81Pq68trqwqri5KivQwqkhwqEq1r0mwrky3L&#10;E82rwSu3BJuiBIeKjIDq/ITaYmh9eU5jdX5DVV5fd12In4OKPI+yNIeSFKucBIOsJJ2kKA03N16R&#10;Z2O9wcNJJqnMJeMsLhkpm3tYPAIg2y7hWa/zct8Wl39pgAEDo8A0BlhZvNzdAE728MXLPz0GXh6c&#10;P26e65zYRcUXxgvJ8hpYa+s6GYYXxfZsjsw8W0Q9nhk5G23fh1Xu1eTcyR+5HBo+b0VfdiycDyGf&#10;9YzujaF3cMu3tpDo6d6ewb7uoYGusZE+5GD3eHVFc3NTH3p2HTO/vbx7tLx7iFneOXr8amJqbnx8&#10;BotZmscs49CL6Enc3Nza4sr2wtY2Zndl8g7u9MfjE+DpA+DV4tNd5Caue3y4s7+/f2h8YGR6YHxh&#10;GLk2it5AYTfmN7cw6zP1vaXphQHW7vL0fBAjT2nbREPHHKva9XL0m8n192vHl0dvgDdPgMdPgJPB&#10;TVhtX1EdvKipqwTWXQ7rrCAo8rAOvBwPciXH1/5PRf5f8f3/BDgPQZEHISjyjS3VNU345q51jRU1&#10;9WV/i/INpQRFvra2eGK0JzLUx0xXxVhTQUmCT0NORENOSF1WkNDZVVaQUZKXVoyTUoiVlI0S738r&#10;dzUiIUgnKc5gbCxp66IMLQ+OLvepmS3Km8rKn82r3azr2Ovovdcz9Whs6dXM0puZ+VezM8+xi69W&#10;jr7tP7g8uH959zFwfA/Yvwcc752f/gz8+Rp4/wvwx1vg3Xvg/V/Au2efXvwJvP/1628fgQ9fgI97&#10;DzY9gqz8I2zdfQ3dffT0TcS09AXV9fhlNbhcQ0z9Ep0dY00NIuWVQgWwHwa3AOw8MIP+MoX+NL12&#10;sbr7Y2nv+9IZcPsRcHgCHK/8sYH9Dbf81/Le+60HP07PLp+eXLx4cPHyMfDmEfDi1o+76xebmA8z&#10;Y6/HR56PbH/bfQ68PgWePwB+un1xZw/YvwXcuQcc3Du/VTycYu2nEBJr4O6p6O+r7uOhGuSrG+qr&#10;6WUnYapMnRKmvr1Zeg5sfAdOvp3/dAl8AICvF8D7Hxe//fH2XmVZWKC3ZoCXmgN4trcWc7AW9nCW&#10;hEyiVqcwq6iZNRRufWphZWp5pX8WXd7blNVaAm0vSOvITYBlxMEzEzozErozE7syE3uyUnqzU/pz&#10;knqzQOK78OMxV6p9UEN8RFN6yXDT/MktgiK/fnq8ff8+Xo4/OCa41mwfP9w+eLiwcYBduruwdPSP&#10;Iv9fYBcPCMwtXDF/bxZ7B4u7u7B4uL56f3P9bHPrbHP7+ODgEWIM5WzvIMbHI8XPKSvALsvDJMvL&#10;IM9Lj3d9wZvIs0jxMEtyM0jz0/Nx3NDR5m3vzBhClQxhCzunoLDJ1GZEQgsysW0qtR2VBsZWEFRy&#10;GzoFPguFz+K7HXZi0ztmUtunk0FgGHAcPwifBZOUTiy+S2H3XHoPyGxKNy65cz4NvpCGt26YS+uZ&#10;SxuYSx9byu7DpCJXizAbFaNT2YF+yj42UjoiFBp8pOrcpHrCdPoijFoC9OoCDKp8DMoCjIp8DHI8&#10;dCDgS/hHkaeV56eX5CCT56PjoCaNCQ6bGptdXTlc3biPW94HzylTc6uYJfy3KVMLa1Pzm6ilu4i5&#10;HdTqTv/0dN1gV3FnbXZHYRoMGg9LjOmIju26ktrhkVEdEZGw0OiOsNjOCHAwrD08FBYR0REZCQMJ&#10;B4loDwtvC42FxyR0JcW2JGX1FHUvjiG3lsYWF5FL6+PzKyPYxUHMQj8ae8VMH2q2d2q6C4HuQ2HA&#10;kaGZ+bG55YmFVRDk0ip6fX1maxO7s4nZ2ZjZWkdtrk6uzo8szCCWcWNL2NF5zAAW1TM92Tk11oEc&#10;a58Y6p2ZaEcOto73NY/11vV3Vva0V3TDyuCw8k54ZXdPGbyzsAWW29CS29CWVducXlkPrWjIr2vN&#10;LqmOTsr0DIjyDo7Lr2gfQ61hMKs7S9tbqOmZ9rbFLvhcJxzbP7A+PYtDTk4jJtFTM1OTM9PTCwsL&#10;G5WVjTKySgL8IiNDowtz82g0GoXGjE6ghpGYtJwiBVVtRTUtfiFxGlpGFlZ2RkZmXl5eKkpyBnpa&#10;FmZ6dnZWVlZmOjoaKioqOgZ6VnY2Lh5uemYmdg4uEgpycgoqBiZGGlp6FjZWWvBhRgZw5PrNGxSU&#10;1FQ01BQUVJxcPGzsnIJCIrx8QkLC4to6BoZGZqpqWspq2gqKapIyisbG1hraRgoKGgHBMTDYAAqz&#10;tLp9tLp7vLh5SHCZH51emZzbQmA3hiaXZ5bvTi/uoRduz64fgQfD6MzW0ORq7whuALE4gdvGbR/j&#10;No9mV/bHUWvomW0UdmdubX92ZRe3tp2UnKqtqqomLqIqyCXBQCbPQSXHTi7NQiLLTilEc42gyBNc&#10;a3hIbghQEv+nj7wIFUSU+po4I5kAHQkfI3V3a/Pa4uo0GoeeWewfnppALw8h52aWdsfQSxX1HSXV&#10;zX2jk+AbO4bCjqNxI4hpWPdgW2f/1MzCyDgaZBw5M4bAIJGzCMQMDrfaAe+CwRo6/unsSlDk29qq&#10;mpvLW1oq6uuLu7oa/lXk/x/5V44fGoLh6+sHWnv6Wrt6mts76uITw0TEuDk4GUXF+K7s4+nAvcfC&#10;TMfDzc7FycrJwQLCxMQAAu53Dg42enpaampKEDIyEmJSohtXJvJ/K/JguIGPZCSkN68TXYNcx5fG&#10;k5BSklMwMjJSU1NTUVFQUJARE9+EQCDXr0NISMAlIdeuQQil8eABxsLMCObgUsRENygpyIhuXgcn&#10;ubk4eHm4ONhZwUfBI5CJkR7MwRFhfj5eDlYxPm4Jfg4JTiY1UW5zFTFjWX5xhhvgrZqRDJ+aMCvD&#10;NQgnJURXnlVZlrKkyr8fkwee9+om4hom42onIhunYutR8TXT8dWYBLzbDDaF0PQVPgftwGbAcBnt&#10;cxmt/9TItyxlNcyl1+PSQBrn05oXoS3L6W1L6S0LqXUzibWYhApUfPFETMFIVMFgVE5vVCY8LLM1&#10;OL3OPzbfKSrdOiTa0M1D0dpSWFuTWVePxcCYw8CIS02bycxayNNf0TdYOS3HqqbBP7/QOTRI09VG&#10;2tVcVluSVU2ASUMIL74TvGvAE6aeNK+hnICqEIumGAc4KMVOKctJR7CYF2UkE2emkuGgJ9jNa/Ax&#10;qnFSW4qyBmiJxxpIZlspZplK1ntq1XmqlzspNPhotQbq1/po1/nolrlpFDqrp1nKpFnIJZrKROiJ&#10;xRhJRRpIhemKuyhwmQgzGImyXvnyU7KTXeejpxCgp6C/BhFkohZipmElu85DS0aokWcjgihy0+lL&#10;ckuwEYlxXFOXYeBmhcjKUu7dR364PPHy0lCTZZDjI1cVoFUVYtSWYMc3dP3HtUZdglVSkEZCnIlP&#10;nIZFlJRI4qZall3eS0T0G2T4R2z45brTXxjJ/YYbo9EUqOSbI5HUE7E0E9F+wJLag2bVk1aRjRLq&#10;4RhGDJRxIY/vsFnhzYQ7sO99vh32M2bi8iy1O9s/1DjWW7Uq2ggWZzKQZInOdlko9sMVeM8X+C0X&#10;Bsxle4HMZHiOJzr3xdi2R9sV+xjn+JrZKwkoc1Jogp9ckixaokx4K3lJDoIiry/DDX5IsZBAdJRF&#10;QgNd6+sqq+qry+oaCD7yuUUV/zjVFGflFxH8agiKfM5/dHbF+8jDqvCKPKy0qqOspqO8uq20pr2s&#10;qr0st6Ugtauo9Wym+e1m8vPplHereis1ZrfbtLbqxVcLhTbzr/f7k02EK542aD3rsPh1yOUzWvdp&#10;h9eXmURgJ+o1Oma3G6LAdJ2LnJaZnIbiOgvVTXBPsZNd46K8zktPIiPEYaylKCvCSwKBUIHcgDBQ&#10;Q6TlmDlFiGKKXeAr2aNHJUffx0eOcqZfl8z8UVqzHTL3e9vPwM6T77tvwQvr873WpaKkDm/kacsT&#10;YOsM2Bo/gd07nz+8xO5+Gse8aNx413MMoPc+Ix8By0fv5iZW6k0dJGQU6JXkGGXEqRQkGPXU+A3V&#10;hECMNfAmNrZGcvgyeX1JF2N5A2k2Zy2RKCvV4gCrhnDH/mT//sSA/sSgrhhvWIR7e4RLe6hTe6Bt&#10;u791X7jzaLTHRJznSJRrV7B9q69ljadxhbtBjb9FQ7BNfYBVZ4zbSHpgX6I3LMqtMcKpKtQh3d0g&#10;3EbdTIlLTYzeREPATFvURFPYQlfS2kBGgIPUVE/aVE9GQ55PXoxdgIVMiouW4CYvB346cFLIcpDL&#10;c1Eq89HKsJKq8tGI0kMsFdlDbWSDLcViHSXzAlQyPaSL/BRz3KWy3SRz3GTTnSRyvJQS7MUIfjWJ&#10;jlJJTtIpLrKxtmJRtqKpHgqJbtLpPoogUF+lvBDN0miDlhzH0jijkjij6nSr+iy7ukzbhmx7Ai35&#10;ziDwUk+QjhKP9iI3cJ6cCO2MEPX6DNvWPGdwsK3EvbnArbXADVbo0VXg2Z/vVeSrkWUrXeqiXOmi&#10;1B6g3+GvDw82Goi17Iu1GE6yncpyQ0Cdp3M9t+tit2vjMVkBpQ5qmUbSrQEWqfriLf6mVa7arcFm&#10;8HibymAtqLN4aYhapodUrq9Ce7pNbaxRQ4Jpc4ppS6oJLNO6NNLQUYXFUIxRnOYmGwQS7+4+BYO3&#10;FBTVZhVUZxWUpELj/QMSfX0slBX8LYzEGajYb0AkmaiMZURctRRjbQ2SHI2y3C1LAx3Lgx0LvCxz&#10;3E1Kfa0rA+2LvS0rAxyyXIxz3S3S7A3S7Iz8tRSDTfQLw4KTPT3ywsObc/Or0jNqs/LwEnxmXlV2&#10;QWEyNCcuGYxl0JwyaFZVdl5VXkFKZHhJZlpPY0VecnBMkKWcKJmoAOT31wvAxR4AHI6PQo306E10&#10;6XVVKEX4IMmpagCw8u0c+9ubsVA/KWleiK40swAVhJfkOtdN/Jf0+P6uJPierpzk5BwUFGwkN9hI&#10;rxFkYmq8Fc81BmII5U2Ika6kijJrz2D2yk5Lx0h8ByKuaTisdSS4ExHaNR7UiwyHDQc29vnBRkNb&#10;hgPKO12bx4Pqh/16MHGtw6GNvUEj6NSe4QQZeSIOToi1vdxvH5bfA6uvLzGnH4bvvht88G368QfU&#10;IDpLTYNBkA/CzARR1WR5+Btu6yF8ab/09E39L5dtPwEVx1+Tjy5ij4DI1U+uS1+cl765rF14bHz3&#10;u3MRc3yZcfd91u6bvJYpt7xWs+g89YQiw0ioflS6UWyaeVaBa06+a1SEvp+XSoCHsq+zgo+jor+j&#10;ireDio+TppezZrC3SZCXsZeTtq+rgb+LgYuluo+jPhg97XSczFWt9WRBLHUkHYyVhBjJWUkg4GlH&#10;RYxbmJ1SSYxNS47PwURFQ5qLlw6iwEcBvreRjqpVyY71KfZF4QZFUYYlsYalUUYgFXHGIFXJ5g1Z&#10;TjVQT3HWmwRFnpuSnJkIYqkuGWivHWanFmolH2KhEGmtnOCgmeKonWyvmWitlm6nlemom+2ol2Gn&#10;XeJlXuBmXOBuWOhuUuxmWejlEGqpd7a18OvzB08fnDw8vPf05PTx8eGD44PTk3snpyB4UZ7gLE/Q&#10;2Qli+qNTvH3N34r81ciVnwyeK2X8HkEcB/m7Oerfijy+peoVV+43fy91h6Cn/6O54+vW8cY4f4O3&#10;cb9ycsf3bsW3bz3BN1a9f3pwen//X/5W6q98ZsCZH50ePb5//OTs5Nn9YwJP8BXxR2cPjh6cHT15&#10;ePL80cnrZw9+f/n0z19evPn52esXT/767fUfb16+ef7k9dNHjw/v3dtdX56bmRjta22qLcnPTIwK&#10;8nK0sDZUt9RRdjBSdzHWdDVUc9FTdtdX9THU8DVS99JTDjbVCjPTjLTUibMzTHY0TXIwSbTVT7DS&#10;TbLRT7LSS7HVg9oZQG30M+0Msx2MM+z1Y81VEqw1Em00Yy1UI4wVwgzlw40UIowVQaItVKPN1SMt&#10;VAMM5T11pDy0Ja0U+MFrHgku8HMMws9KLSXIIc7LIsnDLMFGYaUs3JYV1hLvgS6JWaqMx+WFIFPc&#10;53MCJ1JcURleS0Whi4Uh2JwAkNF4l+kMv8k0b2Q63rhmIsNvKNkDFmXXGGpR4qWV5a6a46PZCnWq&#10;S7ZpSndoynBpy/EoT7Bx1OKS57lmIM8qxn7D20GnsigB1pxfU5XS1pre3589Opw/3J89Npg7N1U+&#10;M5i/jqyc78vrKwvrLAxsyvBoyvSuTnWtgnq0lIcFB+vzSNzIbQmfORsYPoL1ncJgBw0Z6KTyjZLK&#10;nfJkVArqL3TlbrVnq3f0cEzCRGLZbpVejknqdEbOfFECIq1wvTpkKD4JlVO2XF2CKsxujw/PcAyO&#10;tYhKsIpKsg6MNEhJczQ0FblGAZHSE159NTv1YiCgzaVpr2zq5djy79jJg/71R7OJWcF0jDcU5Xhl&#10;pDmZuMni8iPG1wcrh/OhsBhoT1RwpSO0O7h/q3z5Yd/xS0xUokVkmGlckEW8n020l5Wvo6GLm6G0&#10;npC4rUQGpigMnRaxCi142VD0S238cXr8YXLZH1WFv5YlPc2EvilJepmf8mth6m8FWb+XQl8XhB8k&#10;JDzIzn1ZmfWsMmw7JXovw3cu0m7YI++ktOJpbeWjyrqjisIpqL6XrImDlJWdrKWFjJmRpIu9pq2l&#10;gpGugL2N5JPnU9+BvQe/jt15DDt6DL932vryV+S7r6tJqRbbu70A8NPi6vDJw42vwJ8/gK9fga/f&#10;AXwbwUsA/DkHfnzCG9d8e/PyZKmjJrYixz0fapWRappX4ATNcwuKte2aaP4EfPoIfPkBXIDzX37/&#10;Alx++6dG/gJvt3CJb0t4cfkVAD79+PHXt++/f/7+23fgr3fAqzfAw47Z8uL+uLL+2O1nyHfAs/fA&#10;8z8+nVwAT5taYt09FR1dlVy9tLwDDPxCjSOTzBMyrJx9peGD6X98OPz07dk58OYSeHsB/HYB/Hp5&#10;+Qq4fAZ8O22pCpcTgqiIXtOSIFIXvWmoyBBkJx1qKxjvLAzLsuwvdurJs+nMtuzJxTNSbAcyWmI/&#10;VuowWuYIMlKK519FHi/KX/VcJYCp9xoqtJmqdEWWO/dkmnVBTbrSzQbybAcKHAeLnUfK3MYrPZE1&#10;Pv+2dUU3BIBxogrvMg9GMEfV46vpp/72q/FAlONL2pEVrshKl4lyJzAOF9mCgM81XeeJr46v95mu&#10;9ULV4DeDMM94meO/gJsNjoAzzDb4oms8CYyVOIKbhyhzGi9xGC2yGy6yBhkpthktsQVnxq+qyh1T&#10;553jLR1ixNSeZgHPsmlPt2qDWoEJ3lM+1RSkMkKjKlKzIly9Ld0M3GZErc9otc9ore94XUBPmfe/&#10;NfLgjXZbc1VdaWqEuy6hRr423a4y2bIiyaImxQY8A5QkOVVmBv6ryDdU5dVV5PTBa/w9rZXluFVl&#10;uZSkWGXE8HK8mBAlB8c1ZmYIO/t1AW5yGSUOJTcpuSi5wsPiYWC09Vtzzsvs2h8NTUB7J9A/AIyP&#10;fUNNfcXNX2xtAvubn3b2vx/c/nZQNFEOn+uMK4gVkRfMLs8emUdO7szNHm2M7eF61seGbk8N3Zvs&#10;OBiov986/mVo6H19z8uCtqPsvoPaqSPEzJ1F9PL8EHKqq69/aHh8ZGSqp2essaU7v6i6oakXPbuO&#10;wm4sbN0DmZxb//nt52nsKgazvLK4szK3MY9ZnkJgFuZXV9e2V27tTm5gx2+hjr7dP7l8tPXHvaEd&#10;NHITBx8ZICjyg6OYwYnF0an1ccwGZmFreXdnAN1b1JiaVxFiaCMkKEdk4adgEalll2leOl+w9G5+&#10;+Y/l2x/vbvyyizqaPrs4bURVV3TmV7cXNsJLYd2V/yjy1QRFvg1W9b8q8v9NfP9P/n0UTAhl8iCN&#10;LbX1TdUNzTV1jRWE0niCIo8X5evK6hsqmpqq6urKJkZ7gv3drAw1jDXlVaUFNeVFNeSEQJQkucBb&#10;AFlBRjEuKgkeGgEWEhZKCA/jdXEuSlEuCgkBagV5ZjNLKTMnOdcow5Bi59W3s7d+bGx8X78H7J8A&#10;RwfA3RNg/ww4PAXuHV7cPQUePAd+fnpx9ujzI8xRaAAA//RJREFUvZ8vTp59P3x4fvISePUz8DvI&#10;n8Dnj8DXL8C3L8DX95fvPwOfPwAfrk5Kf/3+7eXuyaJnmFVogpNPqJmLt46BuYSmgaCKLp+8Fo9H&#10;uIVvrINzrJlplJpmuDjmr4F5AIk+H5/8hsABuOXLuf5HrVPPeo5/bD0GDp8Aj+59O9p4v7P+YWP3&#10;88YxsH8KHN8HHt0Hnh3jW7w+3Phyb+7TxjawvwVsT/6CWPx97iHw4BHw7Cn+TyV2dz5u3flx5wTf&#10;2fVeNSLTyk/WM0jZy1cpwE/d31c9NFAn1FfDz0nGRospNVJ1fiHlw3f054vdbxePAOAteAa+AP78&#10;/uPV1y9n9TVRgd7qwd5qHg7SztZi3s4ydmb8kKHhubHxpcmpdfT01vjkwsTMMnppDbk034+dqBtq&#10;T23Mjq5LjmhIjGxMimxMIBDVlBjZ8jcRzYmRbclhzQkRrUm+lZGhNUlFgw3zJzsERX7r9OQ/FXmQ&#10;7eOHm4cPl7YO8D7XSwf/d0Ueb2iDvTONuQXGpeXj9dX7eE/5jZP1zcOTk2djw0hXRycRHi4ZQW5p&#10;PlZZfhY5PkYFPgZlQWZlYTYFflZp8GKFl1FCgFaIh0RHm7epLalnImdgJh+GSG0Yjm0Yi20cj7uq&#10;i0+oG42rGYmqGIoAqRmJqB4Orx2NrB+PBqkbi2qYiGmejG9DJ12R0D6dCMMkdcwk46V5XEr/fGrf&#10;Qlr3IrRrCSSjawHaO58+MA8dnIeOLmePr+SNLuQjZwuDg9RczUX0pahVuYmU2W8aiDKAN2y6wkw6&#10;osyqfAwqgkxK/Ix4Lf5Kkf/Xskaen16ClURJgImZ7Ea4TwBqHLu5cbyyfry4fgS+h9OLW6j5NdT8&#10;BhK7jZ6/i1l+ODl3gsTcRsxuDWMWYYjxyv6WLHhxGjwzuSs1oTshvic+rjsurjsmvismvjsqqTs6&#10;sTcmZTg1eSglqT8psS8xsScOT28MGJO7E9N7ocnt6QV9lYMrmOmtrcnFTczy7Zml29MLu1O4LeTs&#10;BmJmFWQCszI+vTwytfDvJGJmfQKzNoZeAXNw82bXduY2b+M2dmZWN6eX11GLq5Pzi2MzWOTcAnpp&#10;hWC5A04OTqF7J6fgE6O9KOTYPHZ8ATeMxQzNYccWF0cXFvowmIFZXB9mtnMSBZuYgiFQ7WOolmFk&#10;fc9wS/9oS/dATXNHI6yvoqGzsKoDPEtOoVfWF7d3sPOTsHZsJ3yuuwvbP7CJbzmKmkZMTo1PzuOW&#10;ZmcWlpa2BoaRqhq6fPzCbe2dOzu3MDPY7v6B7PyigNBINW19ZTVtGnoWfgEREElJaQkJKR4ubi5O&#10;djZWZkYmWgZ8ETwNNTUlCRkxGQUpHQMtLT0dMysLHQM9BRUlJTVepmdiYQYTKhpqRmYmGjpaYlIS&#10;KioqanAZSkoeHh4OLk4eXn52Di5pGTkHR2dbOwc1dU11DR05eWVxCRkhYXFOLn4hYQkxcRkNDYOU&#10;9Nz65p7hqbnZxd3ZZbwLPGbx1tzafmPnaMfANGr+1tTc7iRuZ2btcHJhb3Rma2x2e2J6Y2JmcwK3&#10;jVm/h1ndn1m+O4Fex87vobA7i5uH2NVbuLXt5JQ0PQ0NTSlxFX68Iq/MQyfHTi7JRCTLTilMe12U&#10;noSf8hov2Q1OIgg38XV+CiIB8htCVNdEaW+K0t2QZybFG9cwEIswUQgw03Y21i/PL0yMoybRc6OI&#10;2XH04ihqsWsIhf8zsZmV8jpYflldI6yna3C8Gd7X3jXQ2NY1iZnvHhgbQ2BGxtFgRExhUai5oSHk&#10;/Pw6vLO7A9YM/8ev5j8VeUJn187OeoIiT9DZQf6b/v4/+VeOHx7uABkY6hib6G3vqIuJC9bWVWJl&#10;p5GSFubhZaVnoGJmoWNloaejpeBgZ2ZhpmdmomNipKWgIKOiomBmZmRnZyWo8ywsTLS01EQkNwmW&#10;NSAE+xqCjw0ZCTm+XP4GMciVUA9hYWHBi/FkJCDgqkhIiEivTGwgELwuT0NNSYAFfIqrbq5gQkFO&#10;SndlMc/KwkQYBBNC+TwTIz14NIoKCnCxsYoJ8onycQhx4HtBG8gJgTdvInQ3NIRYdKV4lAVZaSEQ&#10;LiqIjhyzihxVZUMoar1mZK20dyV3cD2vZyWrfz23B1/wntWylNG2lNG+mA6fS+vEpvbMQzvnM0Dg&#10;81kdC1nti1lti+A8OW0reWBsnM8EaVrIaJyHNmCTazEJ5YiY0tHogoHwnM7gjLbA1Aa/hHKPqHxH&#10;v3gj1yA1A0s+LX02AwMuIz1OIx0uHQ1mTS0GQxNOY1NeIxNeb181EBdPhcIyv5xCz+bWOHxnV081&#10;RzMpLSlGBW4KFX46dRFWNWFWFUFmEANZfkM5AWUBJhBpDiowynPjDWqU+VkkWCh5KCAKPIwSrORK&#10;PHQ6QsxGwoyuCrzRhtLJxjLZlnJVTqq1zsotXhrtvtrNPprNflptgbotAXplLqr59opQS9l8R9Us&#10;G4U4A7EUM5lUc9l4Q8lwbaEIfUlfLTFDERZVbjpZNjq88wnZdQ7y69xUxJxUxARFXoiRkp0Ewk4M&#10;EaK5bizLrypAy08PURWnFeGEiArcCIky2z+ZMtYTkBUkx4vvQvSaYqzqIswqQnSqwnh/drwuL8lG&#10;UOR5xag5paggQhCRSK22r+t5nxaDf52M+LYSAmy6nC+p/dTvCqzp/TpMORYtf6fa5Kcey9+Gw4Fd&#10;6z+QKqftTt8WlJ73064X0+9WXUekyG3UF3zaQX8+8Id6RAQZ5Ifo10YbdiaajSRb4wq9cAXec4U+&#10;i0UBC4X+i/l+s5keuGyfsSTnrijrtijbEl+TPH8LWyV+RXYyTWE6AylWLVEmNUE6LXG2f2vkNSU4&#10;WEggJtoyIX5OtTXl1Q01+eWV0MLiqwL5vxX5rPyizLxCghb/PxX5mubqmvbKWnhlVUdZNbwcDwyv&#10;y1d0lOe2Fab1l0UjqiPWOso+7eSe33Y+G9RZq6PvDKcfi745GAhpcRK7XSqwnqt2v8njCyYIWPY5&#10;x8ltlYihoQ47zcl3BnhdNSCsRHRslJRkEBZKYjbyG2ykEE6Kazx0xJL8rPpqsnKifJTXIDTXIbQ3&#10;ICz0EBk5NjbB63HFrsjD2o7NdNRZxeIvTSsfG/sepXWepPafFD4G1n8HHr4CTs6+7e5/XkDeb134&#10;ufcBsPoEuIP7aXT/+9zeOWr654aUQbvm7Zjtb13YV42PgXnUYUNmk4+xg5CWIYe8PLW4EImEILm2&#10;Mo+JpqiFrqSlnhRBELfUkXQ0krXUFDKR54px0i4ItGlJ9O5I8OpPDRiBhg2lBHdEe7aEObWFO7cE&#10;2bYEWvdEOMOD7IZj3FDJfogkn/4o57ZAvCJf4qpX4W1S7G5Q5mlU7WNW7mFU62dRH2gLtVZLMFeO&#10;NFPwN5azVObRlWY1wm+DsImOqKmWmJOVqigvlametIWhvLaKkLIUtygPrTQvgyQnjSQbBb5MnoNK&#10;mo1UhpNCiZ/uqhEOowQTxE6TL85dPdRaItxaONNbPsNdKs1RJM9TJs6CG+osWeivmuOjXBysleun&#10;numlnOYmD0YwT3aWibIVTXGXT/aQjXEUS3KXSfNWKAzXqU22aM52KIk1LIzWr0y1qIPa1GbYNGTa&#10;1WfZNWbhFfnWPOfWApembIdmvK22F16UT7UsTzQF52krdO0s84KVebYWeXSUePWU+w1VBI6WBhR6&#10;qWXaSJW5qpQ5yjf7aHf46/dHWXaG4UV5RJoTJscTZL4oEJcfCA8zL7ZTiVLjSzeW7QhzgIXbpZnL&#10;lnnotEVZN0WbV4Ro1ccZwjKsGhKNurLtO7McOjLs2tKsW9PMG1OM6lNMSiINrRXxF3gSDCTi9NRd&#10;5WV1WdmV6RnV2Xnl0KzkgKCs8LBIF8dgK1NbJWlBUog2L3OAkXq2n0tlhE9ZkFNZgH2Jt3Wxt2Wp&#10;t1WJl3mFj2V9sENtoB2Y1ATYVvvZlfva1Ie6ZjsaptgY+OuqJLrY5QcF5IWG5IWHlyel1GXllCan&#10;FySmVGbll0FzcuKS8xJSi1IyilOhpZnZ+SlpVQX56TER7bXFsJqc+HAHBSkqKbEbPz2bBoC7wOWd&#10;5eUqPx9pBRmInjqljCQkBar94Qf2Elh5/Ljby0lQkBUiw0UiQHVdmIqMn5QEvB7gIrvORXqDjeQG&#10;vg8tKSkXBQknOTEXGSkbCQnLTfwIeO1KeR1iZSpvoC9Q1xy9c9jZhYxvHQ9tHg9qQ4Z0IAJ6p8Pa&#10;RvxAWvp9ajpcmwZ8Gvq8YOPBXejIttEgOCKsExnZOR5TD/dX0aFk5Yao67L3TaVMbmQt3C/d+6Pj&#10;7BK5/Uvn4ZuhyrZASSkiEd4bvOwQKWnqZ78th6TqaVpS6NgRhWcJ4Q4jnv4ovP8t8f5l1DEQeu8y&#10;4NZ33/3L8Fufou59haKPgnzS2ZQsIQbOJAmFGkGJcskFxil5pmm51vmlbmkZdtAMx7AQPR83FR9n&#10;FW97VV9HTX8HbRdzNQ8bHTdbPQczLVtjdVdrfWdLXUtdRRsDFVNNWWN1SUtdeRN1cS1ZXn0lQXMt&#10;SRt9eTkBVrobEA6q6xoyfKaaktb68q6Wmv4uRlqyPNI85OKs1zWEKfIjrdryvNuyXHqKvOFF7t2l&#10;Xr3FPt2FXt1FHp3FHn0VvmNNUY05AeKsN+khEEF6WjYSIi5KIn1Z/kgX/RArxTBrhWhb5Vh71SR7&#10;TZBke80UO01CUXy+q1GWg265r1WBm3Gui16us0G+k2m2i1WAiebxOu6Xp/efP7r/4PjgxdmD/6bI&#10;gzw4vXKWv7KduRLW/1bkr4xursT6v+V4fPPVs+MrTggz4xu6/m+K/N8QFiEse//0+IpDvAp//2/V&#10;/vF9vLz+8OTw4fHxg6MjEHy31X8q5fFa/Nk9EIL/zNWCf2/Ys7PD5w8OQF48vPfibB/k+cO7Lx7t&#10;v3iw9/hw62R3fncRuYwemp3oGepsaqgsLMpOS4gIDfBw9XKyN9fTlJcQkpMU5uGgZ6Ij5WSi4mai&#10;ZKMhwn9kcNKAFx6u+kpRDsZJblYpbtZpeCxTnc2hTqbJdnqJlrrJNrqpdvr4aK2bbqubbKmZZKGR&#10;Zq0NtdWBWmllWGtn2eqm22gnWKkm2qqDxFoqR5spx1qoxpirRJpcyfEWqkGGcgGGsuBZ2tdI1lNP&#10;2lpRQFuUXUuCi4/uJjc9sQgXIx8LlSQ33unURJa3GRo8Whi9XJeOyglaLIrYKoteKQjF98PI9u2P&#10;tB6Otb9qjOGDSveZSvMeT3IfSXQdjHMZTfMeSfXqinNqDLXId1HPdlVJdpRrTXNoTLFrSrWvS7Zp&#10;hDrXpjk56fFqS1Dpy7Fw00ICXHTgDdCi7KB+eB5iuHgaWYadrFhAV04P5071ZswP5U+1JcML/Nqz&#10;PHuLguvTXJuyfRpyfcvS3aqLA9x81BiEISnNQUPHsP5n8Jp7lbnrmTmbWfVn9Tlb+XUPWuKwadGY&#10;5PjZNO+ugGhkgk2jm3dvuFd3qAcs2LszzA0W4t4R6tcdlTwGrV+sKepN8YoxikqzC4szjUi2jIXa&#10;xSbaqGnzXqeAKJvKb/88P7LfMXwEm3w00LPThjkZ3/lpcWpj2MXXipWdSkVJVFSMQ0iaS1COS1pX&#10;VNNWUcFKXM9LySPdNjDXoXok89G7zRfvdv1CjJKT3MDzZKyvbbSfXZC3dWCIvbAWH5+FUOVea+5h&#10;PfSsuvhtW+4v1SlPc4p+K89+mRd3lpzxqiDzt7L0X0viX2dnvi+LepyW+2dV7q9VvlvRRb+3OGND&#10;/FYT/Jfjg1eTYragsesp/qiQrNs5XS/aG5bKFKwFzFzljC3FLa2k7e2UbG0UHG0VrExFXRyk3/y6&#10;/BW4+xW48wnY/f5j9+Li1ruPS3+9Xy6v8N3Z6b0Ent6+i759F3cJfPgGfPp88fkcuPh28ePH5Tle&#10;kb/4DFy+B77++uzefGdtYkmWe06aRSbUPCPbNj3PzcnfsA8Ffw98+Az8+HT57eO3T3hR/uLrt+/v&#10;zy8/fTv/eo6vkgd/Li4uwIeuVgV8PAfefQZ+fw+8/gV40DCVkwkPAS/7t19Mvbm4//bH4y/A87cf&#10;7kYnmNvYidk7y3n66rh5a0cl2cYkW0anmHoFKSNnKj98fXB++eYSeAeu6vuPdxfAx8vL95fnv//4&#10;+Ly1MklekERJmEhDjEhJAKIrSxniKBluwx/rKNgKNestdOjKsYJnWfTkWg4U4pugDhXaDBfZjhTb&#10;DZfYgwwV2w8WgbnTaJnLWLkzCEH4JlSdE3ze+3MsujNMJkqdEGXOIwUO46UuExX4tq7Dpa5gnKjy&#10;Qtb4gIAJotqbkE/W+oJxvNJzpMxtsNh5tNhposwVWeEOMlHmjKfcCYRQ1T5d50n4GgBT7zVdi+fK&#10;fObvLwaQV47zBNC1HqMl9pOVbqhqj3Fwe8pd8OJ+het4iQPBWgdkvMweZKLcAQRcCfhiwTlHix3q&#10;4/Sak4wGCpybEvE18vBsu74Cp4Eil64s685Mq+oorYpw9apIzfoEfXDLpxr8hyo8h8BX1BAEfri0&#10;5foXJniVFaQ2N1c31ZdVFSZGeerXprtWJFo3ZDpWp1qD1KXZVSbZVaS51eSE1BUlN5RlNVTkNlbn&#10;Xynydf6e1qoKvGpy3EpSrFIieDleiI+UjQ3CxIRX5Hk5iERk6RTcxBVj5asfVQ0A/fBvra3nTY2X&#10;zXXnTXWfWhrftcH/7B14N4b4MjP7fWH12+rtH7d3v90qmCjqXe3NasjkFuds6WsbmkeNr+Mw+xvo&#10;O2uInXn0/iryYKVrb6LjtG/+EoP61N75NHvwSRn6RffE/ijucHnpzg4Sh+0ZGhoYGxsYRTR19FbU&#10;txZWNNQ2dmEXtjGLO4vbB4u3jjBrt96fA0j0wszMyvrK7ur85gJmcXIMhZ1dmF9Ywa0tIlYm159t&#10;PQae3vt2cuv94cgtDGJttmdipKOnv2dwdGBkun8cNzy1No7ZmF7cWL61NTTdW9OZk13mb2jFLyB7&#10;08ZfyShQPXsYeufyzuLbJdzPy5gHi+ijpbmH69tvbhf1FtZ2ldbDipvgpe1dFW0dZQRFHuQ/CuT/&#10;XxV58KH/qciDSUNzzf9U5MEET11ZQ2NlS0tNfX05Yqw3wMfZwkDVykBNX1VaU15USYJHQw5//S8j&#10;zCInxCTMTi4ryCjASsxEjlfkeRmu87PcUJVjkZOmUdPhcPBX80+zSIeFnQC3Nr8s7fxYvwPcugvc&#10;2QfuHAF3Dy/2ji7v3AeOz4Cz+5enD74evf7x8PcfT3//8fwv4M2Lr8/fAu9APgJfvgHfvl1+/XYJ&#10;Jl+/Al/e/3j3Bfj47vL3D8CvT38/8Iu29Qo1dfTRcfDUMrWRVTcQVNThUdQT8Im28YqydY+3Ng5R&#10;NYpTnPlzCPd9bPoSMQOgF4D5/tddfQ+bUc97nwL7PwFnL4DnT4Dnd86PNr9sb35d27pY2zhfuXWx&#10;vfvj1sbXvZ2Lk63Lk43Lw+UfO4vfVm4B25sf13b/XH8JvPwV+O0F8Gz//d7Bt737wP7JxXYOPNzQ&#10;VSgoWsc/QO1KkVeLCNELD9IK8lSw1WOOD5Gbno149330K7DxFTj+Aby8Otf9CgCvL88fVJYGJkQY&#10;+7kpOlqKOFuLudlJutiIQnoHsKNjy6jJLQx6d3hkETG1hp7bQGIXp1YWkStzHaiBgoHKqIak4Mro&#10;0OrYoIqo0JroyIb4oMoIMAmujgqtjQMJrIwKqI4Ork0IrU4sHmiYPdhYf3i4/fj+5snxxvExwUce&#10;39b1H0V+7dYJ3gt76WBh+RC7eDC7cG9mfh8EzHFLh3MLeKUeN38PNb07ObU1M7u3tHy8snq6vHKy&#10;tHy0sn68tXNydvYSiZgO9PVTlBQX4mRSEuWR5WeR5WVQFGRSFWUjKPKy/GxSfEzi/DRCfMTqauyt&#10;8OSBqYJedFYXCto8Ftc0Ed+CTGydTAJjEzKhERFfNxFXOxFdMxJRNRRWORgKAiZXeXDFQFB5f+C/&#10;gJPgYPVwaPVISMNoSCMitBEVVT8VWT8V3TgV0zoVC5uK60QnDM5D+7HpQ7isqbmimGhdJzMBHQly&#10;Ve4bSmw3NHgpdIVodYWZNIUYlHnoVIXwJZ+K/PhvFAg18lfQyfPTC9JdVxJgob8B8XfxwCBx6+v7&#10;G9un2KW9KdwGbnVvdnlvDLWBW3mIwp71jNwrKJ0MCC5Ngbb0j64MTC02jQxXDbWnNOekwDLjYalJ&#10;PWmRbZFxnbHJfQnRHWFxHeEx8PBoeHR0ZywYYzqi4+FRsbAIkKTu2LSe5ERYSnpHdlFv7eD8zNTK&#10;5tTcLgp3G4XdQWG3RicXENMrY1OLYHLVYHZ1YnppHL2IxKxOza4jptcm0KtgHEetoHHbM0u30fM7&#10;c2t3wA2exOG/QkDMroxjFsBT2MTMIpjMruxOza33T8wMIDAj03Oj2HnEwvLk0ipycQWxuAaCXFof&#10;xS0NzcwPYub60dieSUwHAtUxNtk2PNE8MNrUPdjU2dfS2d/UOVDX3lfTOlTXPtI7ML28sHlraQ3T&#10;1zfR2jTb27M0OgYeTPNTKBwag6/jRs3O4ZbnF1bnl9Y1dQzZuHiLy6uGhkfzioqT0tJdPX3UdfS5&#10;+IV5BUQlJOXk5JVl5ZQkpWSEhEU5ODiubGoY6OhomJgYKKjISciIwUhMSkROSUZBRUl79UN99UNJ&#10;iZ9kZWWluvoBc0ZGRnp6ehoaGvBRMAEH+fj4rtZGp6SkpKWlJS4uLiEhJSIiJisrD0ZeHkEhQTE+&#10;XiFBATFVNW1DE9v03FJY1yj4tmOXd6fntnDLt+va+quaeufW9tELt1HztyYX9hBzt0Ywm0Po9cnZ&#10;bXDHIeZ2xnBbozNrY5jVcdTaOBLcd8uT2HXc2u2Z5Y2s7Fx9TU0NCQlVAW55dlo5dkox+usyrKQy&#10;bBSi9DdF6Ul4yfHOttwk1/jJiQUoifnJrgtRXROnJxajvylBc02ADCLBQCLCRCHOxdLV1DA/i53B&#10;zCGmsCMTM0MI7BhqYXRqfnBiFgQ8QspqW+tau5vhAx19Y31Dkw0t3QjU/PA4ZnhsegwxO47EDo2i&#10;kcjZyUksGj3f09sP72ghaPH/qci3tlaC1NcXg5Ojo539/a1DQ7De3ub/S7E84dF/hfv/EuVHuwYG&#10;Oxubqlzd7JRVZASFuMQlhBiZwN1DxshAzc7GyMnBzMbKyMRIy8xEx8HODO5xYuKb4K7n5uYEdzK4&#10;M8FdR0NDBQ5ev473jgcPBoIcDyZ4dR5ynfgmyXXIjauEiIyElISEBDwqCJY14IJgJKj8N25cw1fK&#10;X4OQk5FQUpDR0lBxcrARbGr4eLlZWZiYmRjYWJl5uDn/Na5huer+Cj7Kz8fDz80lKsgnKsADng/F&#10;uZhURbj0ZQX5aa4R6sfVRDgYb+Br5DXlmOSlSfMrvDA7db1LeZ1LWXjz97WszmVoxwq0bTWjZQVf&#10;8N6+mN45n949n9Y5n9a9nNm5CIXNQ2FL2SCt+Hav2U24TJCGWWgNOqUSkVA6GlMyGFnYF5YNC0ys&#10;ds1s9IvItfWJNfCO0jdzFNc349U34dYzZNPUYtDVZlJRotbXZjPQ4dTRZNPQYjK3FPTx0/TwVHdz&#10;V09JdRseq4Z1549N1u/eRWzuDjvYKxhp86lJ0KkIUUmxEmmIsmiKsSvxM4ARfF14H3khFrzlFzct&#10;CPhiwajCxyjLTiXGQCzDRqnEQ6/ASa0rxGgrx+Uix5lsJp9vp1rmqNripdPsrtEdZDAQbgoP1OkM&#10;0e+JNG4J0KtwU6/3My50UM2xVsizVcq0lM6ykoGaSuRay6UaS6SYyQVrCnurCVtLcWryMqryMgrS&#10;kuBNySlvgjCTQAQYqcBJTjK8mYMsO42JjIAsB7k0G7EiP7kU1w1BDoiqGtvcPCzIW19dglFFiE5P&#10;kkNFkEFdjEVDjEldlFFDmA5EVYxRQYJRQopJQIqeWZoSIgphcBWL3G6MfjzkcLc14He0+58zPsC2&#10;6ecZ48/T1HNpkJ4AytEImuEw/ScdNu8n5U+avYF1t8tVmcddEEQ85XqRyH6zwT6s5eJe1XJHWKJj&#10;kr9+RahhTZh2V5LpWKrtQpEPNtdzvsBnpTR4vsBvIc8fm+WNgXp1hZn3xtrVh5hnuGhleZs4qQup&#10;8lBoCNHqS7JoizHjreTBN0GMVVWIUV+GW0WYmZ0coibFExbgUlNdVlVTWVhZnVVS9q8if6XCF2UX&#10;/C3H5xSWQnMKMnILiisrc4oKGmGN1U1VdW2V1W1ljT21Fe0llfDyhp7aSnhFWWdFbndZSn95JKIq&#10;fB1uiCqxvdUR92k98A1Ob7/d/g8E9WS01F6l+zes6Ys+yfVil7fIKGDD9XckTUcAa2tA7BPE+MUD&#10;9RgnCC2Ejo2akuw6Kw0pOxURCxmEk/oGB80NIS56C0N1WRFe6ht4RZ76GoSd4ZqkJCMlC6QNmTvz&#10;oGn7Xe/s8/pjYGL+fcPE6yL02+r+s+L9z9ifgcNXwPGDHzu4n/t77pbNv+w8A5bPgO39b0uHwMLu&#10;1/H531vKF/1bb8csvW/C/dq0fz42eqcss9Vbz44XvF6Xk6NQVWIU5SdVkWPTVuYz0BA215EAsdGX&#10;sTWQNdcQNlTkslDizQq0qon1qAl3gid6D0GD+5P9exJ82iNdW8Id6vwt6/3M20PsWgMsukLt0On+&#10;s1nBU6m+iBTvzjCbMmftPAe1HAfNPCfdRBN5qKVqhpVakrF8uoVamKaYhzy3szynuRizpRynsRwn&#10;eDQaqQtaGUlbG8hYGclKCzOY6csY60mrKfIpSnGJ8tBKcNFKgbBTirOQyXNSK3DRSLGTKQuAv1yU&#10;KrzUkswQJ12hMHv5EBuJUEvBNHfpTE+ZTFeJYj/FPE+ZFHvR4kD1PD9VkBxflTQ32XR3OTCmuONJ&#10;dpPJ8lOB+qikeyuneSmBMTNQIz9crzjaCKQwSq8y2bwm1bIkzqgs3rg23bou3bo03rgk1rAOatOe&#10;7wLG1lwneLFHQ4Ztc45je4FrU65je5Fbc6FLe4lXX3Vgd5nvcGXQaGlAqq1kroNcoYN86ZUi3xVk&#10;NBBh0R1mPJpgO5nmjEx1wmR5YHK8x5NdJtLcqz314nVFUk3l6gItJ/JC6sKsspxU6qPMyoN0K8N1&#10;+/KcOjKtwfve3gJneLbDYIlnb55LZ7ZtX5EjLMe2NsnKVoVVX4wBPAXZaioNNTVUZWTU5eUVJiXn&#10;REdnhIbEebolujrG2JmpsVA5ywsn2xrkuluU+jnVhbqX+Vi3hLs3hbjU+ts2hzo3BtvX+FrWB9g0&#10;BtmB1Plb1/nZNgY61PnZl7qb57uaJtkY+uooJzpYl0aGFoWHlERHVaakVUMzi5LT6vIKy6A5WTGJ&#10;+YlpRSkZYCyGZhemZZZm56RGRVTkpTVXZVcWRkuLkCvIkL/8CXd+cef84vbaap23p6SKwk09dUpJ&#10;cUhsksbvH2fffcL19ESqyRMLskD4aSBC1MQCZKR8JKS8pDd5KG5ykV1nISYUa1NykhFxkRNzEBNx&#10;kZEzX7/JR0MDXrsykkJC/S1NjQTTMuy278G6EXE9mJiKHrcOVGjndPjQfGLHRGhdt2ddhwdIU6d3&#10;dZtrc4/3IDqmbTi4dTi0ExHbOZEAH02QUifiEIAoadON4KDDS4kt0wHjd6FDt6CYo4qtR+1N8Ah5&#10;aTJ+ZogA600lOdbnr9ec/BVlDSi5FSGW/uy3f6od3whqROjdeh35E5DzE5B99iP95Fv+rd9ykqoV&#10;JQwhMkYQQRWIvj1jZoVdVIZBVLphXJZZRpFjWp5Deq5TaqZjUIi+i6uyk6OynZWijbmyqZ6cg4Wu&#10;l7Otn5tLkId7Wkx0flpKRnxsZV7OIKylq7G2CJqUEhXobWdqoCKhKMqupySioyAkwYPv4ivAQmGo&#10;Kg7e5cqKMOurCJloissJ0klzk8hwESnx3qhJc+uvDGlKt+8r9e4t9xqpCx4o8+8u9BqqxPfi6ynz&#10;HmmIyI60FmO5QQ+B8NFQsBFfF6Al05fhjXI1CLZUiLBViLVXjbBSSLLXTHPWTbDWyHI1ynU1znIy&#10;KPQ0BSnyMC31tijyNAaTQjfLFDvjIHOds1vLb148+OnZw4enR2d4T5fbj+4fn94/ODi+c/rg8P7Z&#10;IcHaBYyPHxwf37vz8P7h8ydnZyf3wJEnD0/Ahw4P9k5P7j16eLp/99bJ8eHzZ0+O9veO7u78a2Lz&#10;6IygvB88f/zgyYNTEILO/uQM30v2pyf4pz49OXpwdvr47ARc7enh7uOTO4+O967i3QeHe4+PD87A&#10;pz6689Ojk2dn+PL8Z48OXzw5Bnny4N4vz09/fnz46vHRTw/3X9y/8/hw63hn4fby1CZuZHm6d3a0&#10;DdFT3dWQ0VASXZ7pX5Tinh/vnB/vmhPrkhbukBrlZqEvZ6AhC34WuNgam+gqqyuIGWkrSglzSgpx&#10;yIpwSwmwgfuOn5FEjodOWYDRWkUkwk4/3Eorzk4/3c00xcEA6mycaqcPtdHPdTZOs9DOcjBIs9ZO&#10;sdRMtdJKMleLMVQAY6KZapS+TLKFaqyRfIqlWpqtZoyZYpyFcoKVepyFaoyZcpSJYpSpcrSZSriJ&#10;YoihXKiJcqiZir+RQoCpkreBvLWigLEMn4YoOw/VNW6qG0KstMJstNJXPvLmCgKdOZGYyhRkXvhM&#10;bthSUcRSduB8dsBstj8m2w+T6YuGeoNMZ/iAEZXuNZHsgUjzGkt27461bw+zbgw2L/fWy3FUybCT&#10;K/LSak+wbUu0bU6yaUyyab5S5O21uVRFyLRlGcR4b3i7qDfWxKfEOzZURVfk+axh6gfbUlLDjbJi&#10;TDvLg/sqgvvKguB5XvXJjm05Pk3ZXlVQ98psz+JM9+ryYHdfdU6Z67l90f2nLZ1PmmtOy8sPigbe&#10;dve+6ao9q2n5CR6NTY6dTY5ExXm0eydNpxXu1EQg09xgwZ6wUPeOUM/O8JCx5LCxFLsyl5yJ7Kbp&#10;Up84k6BY49g066BYo5h02+hEe0V13puUEDkd2X5sx8BKy+B6y9Sd/jZ0bWCqp56dipgSHzMnLTsX&#10;I78gGy8/Cyc/IxM3FQsvDTM/NR0vBb0gJaMoDY0AKas4rYaFrLWrjpG5gpenSVSwY2Koa6Svrb+n&#10;ZUCovYg2P7shd8lmfelZW/bj+pI/2lOfFSc8yMr5pRT6U17Wq8KcX0vSfi7IfluR/Con/deCjF+L&#10;C/+qSX1aELaXFHuYk3RS6LcUF7kNjdpIi15PC56NDEKFlh6U9j2HlyCztJylzRzlLe3krKxlHJ2U&#10;bWylvbzU3B1l7a1EXv288Pn88Btw+uXi9OvXk/MvRz++H354t40YL3p4fxoAfp6f77t7sHQJfD4H&#10;vp8DP65q5PGmNQAApnjXGuDzr6e7WHhdenGGZ16mU062Q2qWfRzU2SPcqr6v9g/g4ycAeP/j/NP5&#10;+QVwef7jy4+LTyCX+FJ74PLi/Mf5lytz+c8/fry/BD59v3j/Bfjz9ZfHL86PKkZSs7pDcnvCJm63&#10;/fTt+I/L55+AF7++u5td5OXoJmvrKOMbqOfurRWTZBefYh0Rb5ySaXd0NnkJvLrAV8d/uAC+XAA/&#10;Li8vrzb528XH31oqMlRE6RQEwWt+EkV+iLEiZayXPF6Rt+PvysN/1Pbm2/bk2QwU2vbkWhIK0gmM&#10;FNmPFjuMlDqOljlNVLqPlbtOlDnj265WuRIK0hFXPu9gAsaebLOhAtuWRN2xEmdUtRemIRDdEICq&#10;9wcBk+nGQIJTDTg5WetL0OUnqryGS137C8ENAJ/ICVxwoswVUe5G0NAnrorfR4rt0LUeFWEKrcm6&#10;yEoXMMfUeSPKXWYavKfrPFE17v+pyIMJoSvsvxBWBc6PKHMigFfkS+wmSvGKPKLCEVwEfBbwdYEv&#10;FlnhOVHmPl7i0Zvr0J3j0FfoMlbhNVLmMVDg2JdnXxaqWh+nVxWp2ZhkCL6i0UqP/lK3kRqfwQp8&#10;h5LGDK+0ELu6ihyCIl9dlJQYYFYSZ1McY1af4VAHtSuNN61Ls6tLdy5OdKzJCWksTasthjZU5IKL&#10;NNUUdLZXB3rbqsrzK0tx6qjwy0kwSIrS8HOR8PKS0lBDuHlJefiJRFTolXwlJMNFklbjhy77G/+o&#10;afva3HzeUvWxtuhNRdNH2MD5yDgw1fNxqP/d8Cqwcge4Nf/XUh6iYGCjvwRezCHJWdfT3I4cnNpZ&#10;mdxeHlma7cYgsPvbY7dXum+hML8trVwsTP7Z1vu0sP9R6cBRPeoYOXe0snp469X7v9r7ukOiIspr&#10;6tt6+kvqGtLzSyobYNjlbeza7bntfezmHZBnb95jFjYWF7fXV3Z3N27PTs4iRiawM7NYLBa1MD08&#10;P7zxYv0p8Pju1/27n0+RB7jJDbxrTSu8u39kAu9aMzE3it4Yn1nDLK0v7qx0jDbUdWWW1oaq6TPx&#10;iEMsPBQ1XeWLRoq239/e+3ay//lx98rU1N7m1ouztaf7lX01tV2VTZ0VLZ2V7Z1VHV14LR7eWYun&#10;q765vbK5rbq5o7alvQ6kHdZ0pcjj1XnCyP8FvILf0dAOb+yAtzS31NU3VYPU1FeA1DVW1TZU1tZd&#10;FcjXlzc2VrY11zQ3VI6P9Pp5ORprK9gaq+OFeEleMGrKCyuIcyhKcCqIs4nyUIvyUvGxEbNQQthp&#10;ICKcpIpiDOpyjPIylEaWAnb+Sm5J+oltfgeXa9vflzbxnVQ3T4Gju8DerW/be9+2z67q5feA23vn&#10;t48+7v1y8eTtt5/++PLqM/Du7Te8L81fl39+uPzr448/v16+/wF8/nz54QP+9PL53Y8/3gNvvwC/&#10;33u2Fpri7Bps4Bqg5+qva2wjq2EopKTLL6XOHZzk6hRs7JPi4JBoZJepP/oCvgyg0eeIkfdDM9+n&#10;Vy8XUS8HsC9Gjj9v/Qw8eg68eAA82ft+bx84XAXWl4GlDWBl4evsyvny8rfVTeDOOnBvCzhY/L61&#10;erG18X1959P68dc7L84f/wG8/g34+Rfg+cG77YMP4FFxK7TQxsBJICLRyNdPJTJU39dbJTRQOyZc&#10;N9hHwVqPKcxXZHDM/ee3bZ+Bxa/A3S8/Hp3jT3cvLy6fvv9rF5piFxuqF+qt7mgu7Ggu4uEg424v&#10;BekfmhsaXhgbWR4bWZ1ArE+it5CY9eGpuSEMdnptDbW91DLdmdaeE14RF1oe5V8Y4lcQHFgc5lcQ&#10;GFQWEVASBsbg8ki/kjD/0sjA8uigktjCnhrs4eb24yOCIk/o7Lp+cExQ5LeOHvytyK/tzy/tLywf&#10;4pYO/1XkCTXyuPl72Ln9GewdNOYWZuY2bm7/PxX5pdXD9e2j/f1HqKnZ0IAQGREhMV42ZTFeKR5G&#10;OT5GNTF2DQlOJSFWeX4meUE2fEcCEXohPmJFRfrapuhBZH7fVGbnVDpsMrkdmQRHpXZNp8MxV8xC&#10;O2bSYZiU3rnMHlwGoZtrx3QKDJ3cjkpqQ8W3Tia0TMY2I2OaENH/SfNEeCsysnkqqmEyug4R2TQZ&#10;3T4ZB5uMBenHpQ2Adw5z2UhcYVSMtquNsKkSoxIHRIntmgYvBb5MXpxNW4RJjZ8RvMJT4KVX4GMg&#10;8F+uNXx00hxUivyszCQ3LfT05zAL6+t3ltf3lzYOl7eP0XO3Jqa313d/HkEeZBdMKKiFScv7Kyr5&#10;SUiAn3kNo5jtrsnZ5vGRsuHWpJacxPaMlO7MGFgCvli+Ky6yPSShJzJ1MCEcFhYJj4qERUbDImLh&#10;UdEdYTEdkYk9cfEdsTEtsYlN0LzOyqGFWdTqFr4EG3sLM38bPELGpvDiO8gEehmBWR5G4vBtZjHL&#10;46glkAk0OE5gfXbp7uLGMXZ5f3Z5DzW3jZhZRc1tImZXRtELk7i1cczSxMzyzNIuen5rFLU4hl5C&#10;zq5Nzm2g8Rb526iFLcT8BjiJXADj+hh2ZQK7NDKzMIDC9k/NgnSNo+Cjk7DB8bbeofbeATC2dI80&#10;dIzVt41U1nS2t/aN9w0j+/rQ/T2Yvh7MwODmDG5rYXEZN4+ZnN5a3dzZuo3DLi6vbJpa2sgpqeYU&#10;FKdmZPoEBHr5+RubW+iZmPAJiVJQM3Bw8omKSV1VrIvi69nZORkZGWloaKhoqBmYGCmpKcgoSMFI&#10;RI4vkydI8OAPNTU1HR0dQXynuvIoAR8CE3D830kwZ2bGS/Tg/OTk5KSkpOAIKysrBwcHJyc3GxsH&#10;Kys7NzevoIAoCA8XPysLJw09GyefiJa+aW5h1cAICnzPF9bvgLujvrUft3p3ev42/ouT+b3Jhb0J&#10;3C4IQZFHzu+Oz20TFPmxqdUxxPIIcnF8ehmztI1d3covKNLT0FAVFVXh55JlxTsFy7CSynPg5Xg+&#10;CogwLRE/5bV/XWsINfLC1NcJPvIyDEQSdDclGEi4Ka+zU5G011avLCxOo7ETk7MTU3Mjk9j+MXTf&#10;6PQQYgbMh5Gz3UPInuHJwQkMODk4iiYo8v3DU2OIWSRqfmp6cRw5g0TOTkxgpqZwPb39HR2NBC3+&#10;30r59vZqQpl8fX0xmI+MwPuvKt//L3I8yH9T5EGuFPnOvv6O7p62wqIsA0NNPn52Onpydg4mGlpy&#10;KkoSBnoqNlYGDnYmgmUNQZdnYWEC9yc/Py+YEHzkwQjuOhASEvxXMuCRQEJGTEpOAubEpPieriRE&#10;pCAUZORkJKREN24SFHkKcJqcFDwQKCnJwVXx8HARlH0K8CgA10NGQk9Hw8bKzM3FQZDgBfh5wUjo&#10;5srBzgpGOlpqGmpKcDZwko+XG29ow8kmzM8jwgveblBJcDFqSvCJs1Kqi3JqinOri/Ew3oAwk0FU&#10;ZWilJW9kFrlMbVX3Led3LeNbs3YuQ/s3c7vWstvXMmHrWbC1HPhKZu9y1tBaTtdSBhwvx6e1zKW1&#10;4aCtc1lt2KxmTGb9JLSoN6q4L7p2LCW/PSSu1CmhzNk9TisEamruKWlkL6xtxqOpz6mlx6muzmxk&#10;wKWnzaShSqWpRmtmwq2uwaClxWJkLKipy2VuLeHpq1VeFbO8NrB3e2Zza/qXXx/9AN7he0adv377&#10;7r6Hh46VqYSSGI0k5w01QTpjBX4tcQ41YRY9aR5NMQ4DWX7wBhU8Scpx0yoLMIE5eCLVEGJV4KKV&#10;ZqWQZafSFeXU4KPX4ad3VOQJUBfMsFYsdVardlVv8dJp9dQaCDEeibbsDzPpCzfqCTdq8tWs9dZp&#10;DjKv8zGs8Tao89GvcNMsdVQqspOvclMrd1ap8tBOt5CL0JPwVBawkeAwFuMAnwg88lmJIRzk19lI&#10;r3HTkIKRn4aMh+KmBBO5gQSPGj+9LAepAg+JihCVBO9NWSnqyYnqyvxwNzN5PWkuGU4KMMryUBDk&#10;eM0rRV5NFK/Ii0sy8knT00uRQ0QgNG6iNuNpVvPFVrt1xnebtQ9bvYFNjlvlkMEgyGAwpC/weo8/&#10;3Xi0xoO2a/3BXGv51h8xlh9nbIAVyFQi191a1+9LBcC9lj/Xwysjvdw1SiIsupLsKwPUuhJNRlNs&#10;5gq8sLmec/neS8WBuDyfuRxfTJYXGurVHW4J3q7XBZtluGhlehn/N0VeS5SJoMgTXGs0xNm5qCCa&#10;svxhAS511WWV1RX55ZVZRaX/J0UemlNQWFaVX1KeV1KSVZBX21Jb2VDR1tPYAKsubyqqaC9pHKgv&#10;ay8tbCkEL1uzu0sjYXk+PfkBC61m6DLmKj8ZRDb04m7cty2PP6eV9mr4ZtIdfxmL/LEiPp3h8mxI&#10;famEpS1QEZnhuN6QcDACe74q6aYPobtGw0JJRnaNjvQaBzUxFw0xO+U1NqprQlz0RtqKGvIS1ER4&#10;OZ4cAqGngEhJMVEwQ/Lawtd+6T0CkHe/jux+6Zv+vXod6EL8WgE/zEU9hD0H7jwH9ldeT7Rs5JXh&#10;YgcPys6AhcOLuRNg8RSY3wcQa5+6xp4U7lz2bX/vvXs5cQLMPAQWBlZLbPzkDKwFxSSIFWRpRARI&#10;FaWZdVUFDDSETbXEzLTFzbXEbfWknYzltCWZbdQEM/0ssj1NK4LtWqJd2yJchtKCOuPcC1100y0V&#10;MyyVoJbypU5asGDrjiDL0Ti3yRQfVJrfVLofPNS62FEtx04lzVLJkoc8QlvMXYpVnwHiIspoxU3p&#10;JMpkxU9jxEmqy0VmCF6HSLDoSrOaaYlY6eMr9K2MZCUF6Qw0xXQ1RJVkuRSluMT56MW4wF9AGkl2&#10;aglWcnlOmitFnkJZgF6Rh1qBk1yEDuKsJxzlrBxuL02okc/1VcjzlS8LUq0IUc/1ViwP1S4IUM/x&#10;UU53l4N6yOf5q2V5KyW7ySQ4S4KkeymkeyuneiomucklusqmeCtlBWnmh+sVRhqUxF65dsQZlSeY&#10;gOB9bK4mq1Ms6tKtYQWuzdkOtWlWTVn2YNJR6NaS69SQadeS79xU4NxW7NlT6d9Z5NVX7DNc5Jtm&#10;J1XgrFjhrlbrodbqpwsPMOgJMRmNtZ5Od8VmeeL/LiTPB5vvh8rwRmb6dkbZR2kLhmkINEc5TpVH&#10;D+T59+f7VkYY18aY9eQ69+U7w7Nt+4tcevKdBoo9WtOtOzLsOrJsunLte4tdqxMsHDU4rZV4uEkh&#10;KYFeXVVlBUnx1dnZRcnJqcGB5ckJSZ4uUTYm7qrS5vzMSWaa5V7Wxa6mjcHORU7Gtb42raEu9f52&#10;td5WrcEObSGOjf42zYF2HaHOsDDn9mBHcAQe5tYW4lzva1PpbZ3laBpjph2kqwp1dygJC8wO8C2J&#10;jW7KyStKSMqJTShOSa/OKSxOzcyNT8lPTMuIis9NSstPS0+JDM9Nia4pTu1szgsLMNNQZXnyZBYA&#10;TgDgdGunLSHe0ECXwVSPSUwE4u4teQ7cvX0HlhRvJCd2U5gVIs5KzktBzENCwk1MzE18nZP0Ghsx&#10;hOUmhJX4Jgf4sQWB8FFScBKTcpOSc5KSc5GR00EgCkKsMSG2wQH6mjr0mKWSoZnkjonQPmx0KyKw&#10;fyGhGxvTOh5c0e7a1OXX3OVX1eBc0+Ta0u3bj4zumYjunUzoRSV1jMU1D0RJqpNQsUL0rLhG5zKm&#10;tjImd9NQ+zlbr9qW7jeMgaetAEV5MXJZPkp8uxQZnr/+OtI241MwYTb1E9150ts7m6JmAZHRhxi6&#10;QbIbxTpnzIq7VAPSedSsIVyyEAmta6omtLzSEA0z5sJ6/9Bko4g008hU06g0i3iodVKWA94TI9zU&#10;xUPX3dvExFTV09M2PNw/LDQ4JCi8uaF9pH+so6UTMTI5MzW7Or88jZjcXl3d2944u3fn8cn+Amas&#10;oijdVF9ZUpBNjIeJieKajoKIi7UOeK8rJ8pioSttb6IgwHxDmpuElwaiJ0nTkusDK/QcrQkarvK7&#10;UuQDh6sC+st8wNhT5g0rdOupCKjJ9FESpGW4BuGlJuemIOGhJAI/E4Pt1UOtlfxNxEPNZcMs5GJt&#10;1bI8jHK8zAp9rYp8rfK9zMFY6Gla4GFS5GVW4G4IxlwXswxXSy8jtWX00Me3Lw/ubp8dHzx9+AAv&#10;lD84vX92eHz/3tmjY7zTy+nB00d4rfzZo7OnD++Dj4IjJ4d3zk7uPXl48vTJ2f3Tg6PDuyfH9x49&#10;PHv86MHx4dH90+MnZ4fPHt17+vCqjv7+Pbymf7j/4OQY5OHpCbj6RycnB7fvHN25c//gCIwPT4/A&#10;ee4f33n6cP/NT6e/vjh+/fjer8+OQF4+vPvmKTh5+NPZ3rOT3ZO9xTsbmDXc6CZubH12BDveOT3c&#10;2ttU1FoBrc6OqcgML0kJyIl1SwuzTQ21hoZbZ0TYpIdZZEVY5MZYlCbZViTbFMdZlsRbVaW7VWf5&#10;ZsW4ejvomOrIutkZu9gZmRuoGWjKa6tIKUjyq8uLSPCxCLJS8jEQCzMSqwkyGEpxOKqJRlhrRpir&#10;JdhqZbmZZDgZ5ruZ5bmY5NjqF7uY5dkb4qODQZatboqZWpKJSpK5SoqlWqKZcpS+TLShdLSRTIq1&#10;arqdRpqtZpKleoK5KhiTrTSSLDTizNVizVRjLdTCjZXDTFXCzFUDjJX9jJW89OXsVcUMJLnBqxpJ&#10;VipeGiIxDnpRDgYhRkpRZnJHdanBkuTJkkRseeJcYdRiXvgc1B+X6YdK95pM95xM9UCmuIMRnMSX&#10;yWd4jyW6jSW7Dya6dEbbNoda1gWZlnrp5jqpZtgqZNrLV4cY1keY1kabVkWalEWbZQTq2utwK4uQ&#10;KoiS87NBnG1lK4oCS/K8GypCe+rjx2BQZFdWRbpzWbLdSENMS477eH30UEVIX1lQT1lwfbZnOdSt&#10;PMujONujpMjXJ0hHUIU8vtV/+FlH98uWqrNi+Jvmluc1E59Hiu8WVj+sT1nPytopiELHdj6Ddz7q&#10;Sp7JjphI84SFOjf5e8DDQidSax/0Bo4m2NV45ExlV05ke8caB8eZxCRbhsUaR8RZJKS66psoQK5D&#10;ZNTk+qfgGRUxunYynFJUXGIMFIw36NnIuARYuPg5+YR5uQU4WTnoeQVYuXjoefhZ+ATZOPhYOAXZ&#10;OIU5WARYGHkZ+aV5haV5OHjohIRZZaW4LQwV/dzN3RwMnD1M2KUZBM1EyjcaG5/1FzxurX7fk/um&#10;IeV5YcmHxqRnORmvi/PeVmb9Xpn5thz6W2H2H8Wln+ryf6+MOUyL2EsO2oov+Kk2+hY0ejM1+6Qk&#10;+15h/HJS5mZm+Z3igSedjdhSJTNBE1s5QxNxVzd1YxMRHz9NP391fy8lVwepO7eGAOA5vtYSeHX5&#10;7SVw8friy2MA+PnwDnL/1sTl96ezmO6nzw4A4PsFcPn9Evh2cfnt4sf5xdeLH18uzz8C3/4Ezv88&#10;2sK0VSVnJ7tkJNtnZbtkFrjHZ7l6Rlk1Dte8/P7md+DTJ7zofo4vqj//dAF8+XHx5fuPb/j2sJc/&#10;8A42l58vLz/ii9mBL9+Br2+//vrkr/uPPx3m98bnD0RndYc1YQoefjr4+cvDd8Dzr8Cz7CIvN28l&#10;R1cFd28NZ3e1iBjL6ASLmESL/BKf95/vXQK/XAJ/XgLgE30Dt/nyyqgeuPgOXHwszYzSkWUzUGRS&#10;E7mhJgKx1KANcxSJdxGNdxDsyLbCi/IFdr35tr15VvBM0/48y6FCG4JrzViJ43ip00SlK7LanVAj&#10;jyjHS954Wbwe7+QOMn5VL4+sdKkIU/DRILGXhlRHqE1Uuk/X41V4glk8yGxLCKYpiDACRhBwhDBO&#10;ANcUiG0MwNT5TtfiTWnwbjO1Hqga98X2oM4M4yR7zuZEbfDpJqtcUdUeKx1h/wrxBOH+vwrqy/Eb&#10;+V9CfLkLoeKeIMePlziMFduPFduCjJbgAVcyUmwHvkyQqSrvsRLXkULXrixbeKZtd55jf6EzyECB&#10;Y0+ObXGQUnWUVlWkZnOKMbohYKzKc6jCcwJMavHf7zZleqeH2tdV5DQ2VtbXFFcWJCQFmlckOZTF&#10;W9am29Vn2NdB7dpy3RoyXEuSnBoLIxtKUmtKoOD8teXZ9dX58LYqX3drZVleDXk+TUU+GTEGECFe&#10;cgE+8M4UwsFDzMF/TVSHQSFInMefo+AkbwQY7vzaVv+utuFrU/XHhrov7bXvWjo+9wxejhc9rWx4&#10;3Tr+1/gGsIH9c6FwqrR/c7BupIFZlD2hIL15om/u+PbE2nwvBjm9ubx2/17f6mzfLcz65/3VH6tj&#10;b2DjvzQ03c7pvtc4+xA3f7q++/Bw6+BOQFiQrKJCTEIirLuvuLo2p6yiEdYzs7yFWduZ2727fPcE&#10;u3nnztnThfXba2u3VhY31hfWsaiZ8cFhFGICh5udW5tFrI7NHmNOfxzeB04Pz88m7+Fmbi33Ikbb&#10;u3r7hsd7hlEDE9hxzMbo7Ap2fRO7Mdc+XF3ZnlLZFGFkCZ49SNxCDA08tSsnah8Dr58Ab0dvLU7e&#10;2kbduou5def07a/5zRW18MqmjvLWjoo2eGUHvIqgyHeAdOMV+cb2/0WR/1d2b277+6H/yb+KPKyj&#10;uakZ71pT11j1n4p8XX05SH19eUNDRWtTdXND5dhwj4+HvYmOoq2xuraiqLqsIAhBkcfXyIuyCHFS&#10;CHGR87ISsdNAeJmuSfBSKknQq0hTaarSm9oJukaqOSdpxrd53/mxeOti+R6wc+ty4xawu/x+Afsb&#10;Zu63mX3g1hFwdwfYnHs3c+uv9VeXT979+O2vz7++/fL7u4s/X3x4/ub85R/Aq1++Pnnz5ckH4O1f&#10;wB9vL//4AHz48/ztF+Dd7z9ezGwPOQXpuYcaWrgp2bipGONr5IVVDYSUDURCUtxdws39M5xcMi3t&#10;co36HjbjviJmvk2iPk9uAzt7+Ke+dfLj1kvg4Uvg2XN8r4Kf7gD7qxcbS8DGLDA39wO3dDG/erk4&#10;9w0393UB+3VlA7i1Duyunm9i385v/LX2BHj4C/AC3La3Fz/9dvnsDfDw2cXe7V/RQTlmjoEKXoGq&#10;vt4qfl6qHi5yYcFaUeFaYf6KjmYcYQFio0jvx69rf/809eli9xvw8Bzf4vUpADz+7c1qWKCmv7tC&#10;oIeij5Ocl4Osl5Oct7M8ZHAINzK6NDq2Mjy8gpzaGZlcH5teH8OuDuEWx5dW+ufRGc0FvlnBDnFu&#10;zonuTgluIO6p3h5pXo5J7nbxLvYJrg6JbrZxzraxrnZxbtbRLmlNBZj9tZ0nx9uP728c4zu7bh3f&#10;X7t3tHZlXLN19GDj4MHq7vHc2v7c4t35pX3c0gF28d7swv7M/F3cwj4Idv4uyDRmdxa7N79wb3Hp&#10;cHHlaHntBARMllYPN3aOb9++P4dbjo2IkRYWlBLkIijysvxMamLsmpJcKiLsioIsSiL4jgQqMuwS&#10;wmQyklTZue5t3UmwoeT24UQ4IrV9LKkDmdo5lQ6fTAPpmEoBaZ1Map1IaEMktiOTQGCTyeAgXrjH&#10;pIIJbCrxXzpQSXB0cicqsWc6CbzW78aldmLx9M5DRxZzxxbxnV0RK/kTq4WTa8WohZK4BH0XayFj&#10;RVolDogKB75G3kicyUiCXVuESUuYVYmfQf7Kr0aRnxFEnh9fIC/LSyvLTSvHRa/Iy8ZHT2Ogpj6L&#10;wu7sHC6t3V1YO0TP7U0vHGCXH8H7NoPC68SkvBRUY8Sl/Ln5rDl4jIwsInIqetrHZ7pmZ+smelJa&#10;ChOaM+PaUiNa4sJbo0JbQsNag6LgIcGtfmHtwREd4WHt+JHwtuDQVv+Q5oBIWGhMR3Rka3RMU0pW&#10;Z9ngCmZqfRM5v42YxZvVdA9jOsCLnQFU9zB6EIEbm16cxK1Nza2jFzYJrjWouW3kzNbo1Cr+WJrd&#10;RC/fAZle2cOs3plZ35te3R2ZWRjGzI/OLo7PLiJwy+jFLRS4LHYViVsHF5zC3kLP3ULhdqewO0js&#10;NviMSNwmen4HgV1DYlfHZ5YHJ3HDqPlRzHwfYrpvYqZnbLpreAI+NNI5NN45hGjvRTZ1jDe2DFZW&#10;tlZV1DZUVcHqauD1tUOtsIXJ6eUZ3NbKxvrS2u2tW1sb29vbu6srmza29soqak7Orq6eXvrGJkZm&#10;5tr6BpKycrSMTIysHKwcvNw8Ajy8gmBkY+ekoaUnJiEjJaMgp6SgpaejpKUhp6YCISIjBYfBHxoq&#10;vBZP6PjKyMhIS0tLRkZGkOMJWjw5OTkYKagoQWhoqCgpydnYWLi4OCgoyIiIboAL0tPTc3NzMzAw&#10;MDEwMjMy0VDRsjCx8nLzsTBzMLNwiEvJU9MxS0grefmGpGUWjUzMIGdWapp6cKt7CxsHs6t3phf3&#10;JnE7CPA9XLo7Obs7NXd7cuHW+Nz22Oz6GGZ1dHJpdGKBoMjjPYVWNktKywmKvKoAtwIHnRw7pQIn&#10;pRI3tQjdDT4KfGdXAarrvGQ3OG5CuIiu8VMQCVLcFKK6JkJzQ4T2uhgVRIzmuhgDMR8NESPJtYay&#10;krWl5cmr7qwINA4B7uWp2TEkdgKFHZucGRyb6ugbg/cjBq/q5YfGppvb+6YwS+OTuHHkDMFKfmh0&#10;CoGYQU5i0NO47p4+giIPh9d1dtaDgAmhTL6pqay+vri1tXJkBE7Q4gmC+3+q8P8JYZ7/VOSvyuTh&#10;A4OdPb0dqWkJqmoKPLzsdPSUzEy0NNRkIKws9NxcbCA83Ox8vJxcnKxM4M6koWJlYWJjZWZmYrh+&#10;HcLISA9y1eMXb15ES0sNQk5JRkqO7/h6/eY1UmISohs3KcjIQcCEkoKMkYEOjOTkpOAizMzgGvGL&#10;MDHh/0yC5WrNVJTkNNSU4Gz0dDTgc/FwcxJ6uoKRi5OdYFzDy8MFJkyMeC8dKkpScFkeHi5wUIiP&#10;W4Sfm5eNgY+RUl6QQ46XWVmIQ0OcV1NCgOkmhIEYr8jLSN1MzbWfWCvvWcztXsnqXc3uXs5on0tt&#10;xiU3zaW2LkLbFrPa59Lhs2lduLT+jYKO1ezO9dzO1bx2XHYrJqsBkV7eG1M7mFzYGlrUFBKZYRWS&#10;aOwTqW3mJKJuwCyrQiElT6aqzmBgwGOkz2Okx22ix2Oow6alSm2kz6SmSqmmSaOqw6RnKRiSYFMD&#10;z0TNd989Wnj60+0v319fXLz79v3j+cX3L+ff33358PbTr7gVhJ2TpqmhhJwItTgbkZowk7WquJ4E&#10;l5Y4h540j5owq540r6YYhygTCaFAXkOIVZmXQVuUXQk8nXJQgegIsWrz0WnzULkocEUZiBc4qdX7&#10;6sECjPrDzXuDTUYiLEdjrAYjzIaiLAaizWDB+s3+Bs2BJrBg89Zgs44QixZ/40pXtWpXtQZvzTpP&#10;9ZYAgyIH5TRz2Rh9iUANEVsZbi0BZnFGMtabEBYiCAsxvliek+ImHzUpF9l1bvJritwMagJMUqxE&#10;4swQdVFaaV4iXjZIdVlktL+5r62augizphirtiSruhh418FAUOQ1RejBSYIizytDz6LGCJGEXLPj&#10;9l2v8rjXbLnXYHi3iWk8XnS/jm49D9LvDxkLJ51KoEDEBgBbjl9miRHRjEuZem9GNV4Ocu6WQ4bC&#10;6OYyQ36s5n1ZQ3y9FZLtEeGtXeSvX+2j0Rlv2h1vPJ5qi83zwOZ64vK85gv8ZnN8ZrK90RkeeEU+&#10;0goeZVMbZJ7pqp3haeSoJqjCTQ5uoZ4EM0GR15Zg1xBlAV+Fvgy3pgQHBwVekQ/1d66tKq2urSqu&#10;qM4rq8wuKPtPH3mCIp+ZVwSOpGfnp2XlllRVlVRV1LfVVzVWNsFrW7sbamEVNfDKmu7q4rbiko6y&#10;6oGG9LbChK7S/x9nbwHdRtJtCysxM8hCW5KZmZmZQZbMzMy2zMzMzGyZmSmGMPOEYZJJMmGO03/L&#10;mjvve3B/0trrrNNVTVJXdVftPtqnaH8kaqdbqiIImusi1h5DONsT+3rD5d6w8kqBwGCscH+sxV6d&#10;/lKxdHesSEOwbEtkzPWx0N0O0k5/6dawhJUmUhLLieCAcrNxMdPycjLjuJkQLBAk+0lpUbSlqZaa&#10;vDjLSUoHYT0JYWOEyMghuDGQrKbg5fvNp78MLDyq3f/cv/B33cDjvM772R03c/sulV38vPQQOLPy&#10;tJf8oH7kfuXa6+4Lv6Z33vcdfBm8cDR++tvQ7qfei8DExtvug69jV4CVq0frfwAHp5/NEUP1VPT4&#10;5FV5lFXgMhKcyrJIU10JMz1JSz0ZWyMFK10pvImirY4E2B6IupJZ/jYkgmGpr02Rm0mZu0mOgxZo&#10;UyyVwnVEQjUE3aW5IzUEmnzNukPshiKdpxI8ljKDlrKDe8Idipy0su01ksyUbAXYQ7REvRT4DHgg&#10;lhhGcxSdLY7FTpDDTY4vxFAu1ELZTVdCXxKqIcFtayhtrSdta6ogLw4z0ZUy1pNWU8SpyGLFsBxi&#10;vBySaDZpNDtVuEYJwyHLywqOWzSEoaoC7OI8EFdjiSiiWqCNRJCNcKqnQq6vcoG/SpGfSm2kflmI&#10;bnmoXlGQTraPWpa3arqHUpqXMjU6PtVTKcVTMc2HEhqf7qOe6que5qeRGaidG6qfH26YF2ZAZeHL&#10;E8xrSDYgKpMsQVD90jjT+nT71lxCWx6xq8idQsdn47tLPDsK3bpKPUH0VvgN1gT1l/kNl/n3Zrkm&#10;WItnOciVuaqDfbkj0Hgownoi3okcY7uQ6rKS6bGSBbZ//2PVmsDF/OAaP9NwHaF4C/lOksdIYdBw&#10;adBKZ/JAiW93NrE3j9id4zRU5g7ObBtIll25hKFSr8Ei98Eil758555CYkmMmbMu1kIJCw7qOkrz&#10;KtKSK7NSS1KT82Kjc6Mik73dU71dEvFW5oIIH2WxTDu9EoJJhYtpd7hrnZd1V5hLT5R7azC+JcCx&#10;L8pjKM6nP9pzIMarP8IdXOwLd+uJcBuK9gJta6BTU4BTibt1qr1hqqN5hJluMsGmJCIoM9C3NC6m&#10;MTevOIWUn5BclpaZGR2XGh5VAva3BFJOYnJlbm6Yt2dWQlRtcXppTkxteZKdlfzjRzs/ft38/vPq&#10;j5+XX73cio4wUJOnlxaDuHso//hxDQDutDbGiuMg0hhGSSQ7kuYkLx0DHz0jHwPlz0DgrQ8Jgv4k&#10;ioEOfvIEjpkJcYIGTUuPZWTGMjNxQiBqYkiijbKGCreEJCQ6SX9wJmFwMb5x1K9rPqJzKapmzLdz&#10;LqJxyL+82aWikdjS5VvVQGzo9OwcCe4cDWsZCu0Yjx6YI3WQ42W1mfjEIHpWvFce9p2903Bwt27+&#10;bF52k5NDoLiBFVxVjU0cc0IOy45hOaErL/Lw9r4tXlFan4NU6x6Va6NuAdW25HDy4rN1ZbMk0Nq7&#10;s3qE8BnYsCkbMBnYYNSN4dLqjDIaLMZ2wlEkOxChCZYRyTaRKbapBZ6xaS5RyS7u/lYW9rqu3s4F&#10;pYXp2XkBwVFOzr7+gXHVtT0BQYkJSXmklEJtbfOoqJT29v6e7sHWls7e7p6V5cUzp09tbi5OTw9l&#10;ZyQEejgrSvBzMUAE0WwaioJayoIWBrLu9tqmGqLSfHQiPBB1IdrqVOfeMt96knVjmnVztmN3sVtv&#10;kUdPoXtvqVdXkWtbvktnmW97Sbi+HC+clhIjL8jBBH5l8D4c7KQV7aztZyYdbKUUaacWba+V7mGW&#10;5WWV7mqa622d42GR7W5OctJPcdQBkWyrnuasn+tumUI0d9ZTIPfV//z6+t696/fv3f7j1vU71ylq&#10;7DeuX7p+gyILc+36+WuXzx0rz1y+dvHcrasU58GdG08f3H3wx/Vb1y88vHeLQs3fu00Rar91486t&#10;29euXL/3xx2K7Myt8/fuXL5/lyLd/vCP24/v33v4x71njx6/fvHyxePn71+9+fLu04fXf397++nz&#10;27cUbfcnt549uPzH9b0rZxZPLQ9szLSfWupdG28eay8aas7rqc1oLIqpyQ0vy/AvInkXJngUxnpk&#10;R+BTg2xzIp3zIp1r0n3r0sAuQCiPd65IcK5MwtemEpoyXFqy3FqyXerTCfWpzi0Zzq1Z+KY0p6Y0&#10;fEOGa22aR3mqXwDe2NfZwtXezN7CwNZMT1NJSkGSX04Uoy4rLIRgkeTjkEKxSKOYNYWgZjJ8fiZK&#10;8Y56MVYaSfY6mc5GafZ6WXijHCejLDuDfCeTbDv9LHsKcp2MUqzUsxz1Umw0QcRbKkebygdqi0aZ&#10;KyTZayQ7aMebq8WbqCaaqafZ6GbaG6Ra6yWYa8WZaiRZ60abaUWaaUaYawYYqnrrKbpryTqoSNir&#10;SqiD81wRtDCUSZIPKoLkFIOzi/Iw+plrtaSGtCX6bVSTVvIjwKfAelbQcpofNUZ+Js1zPMmFHE8Y&#10;TyCSE4ljCYTReOeRBOe+GKf2cJuGIMtqf9NiD4NsokYGQS3JUb4m3Kw5wb450a4+wbY6wS4n1Mxe&#10;i09XhkNdkk0CC/F3UY8JMqou9BtqSWjM8+8sCRtvSempCOsqCVjqzZhsip1pjh+pCltoTx6sDKtK&#10;cylNdSnJci/J8y7K98W7KXMJQ4qmkjpu1+VdSK97Ul5+N7fkWlbVraLEzbjyO1WhyzHBi1HNj1qb&#10;7zb6dvl4dQS5NQd6dVBUa8KmSSm7pcU3O6LWsu0bPNLnM9N7Y32TrKKT7UPDjRMSbOPiHZJSvZXU&#10;xGnoaLGCQipachyIk3Asg4QCn4KSuIgoVkwMJyomKCgsxC8sxCeI5RNAY7BwDAYqiEMej/DRfOAH&#10;g0Pw8mGEhLBiwrwCGBgaCm4oLooWxHLzwRnlZbDaerLSWqIS5hJJI9n9f840vRwre9mV/Wdj5J2c&#10;1NcVBV+bUl6XxT7Lz/xQk/yqOPt9ScbrvLy3pXlvymKukyIvJQXvRdf+3RK6ExVzmEA6l5p6OrXg&#10;fE79raqS/ez5P0frZvM1LESciNoEgralpawTXtndUzUgUMvfS9WTqHTr6sLvX89+A+8A4BPw/T1w&#10;9An4+hr49frO1a1LZ+aAXy+XZvrv377648tngJKe9R9QItx//wB+fQfXP/rydG+1t6YoIi/VvSDL&#10;PT3DOT7VPiYdb+ahUjGQ9wx4/Ax4/vL3q0cfn7wH3n0CPnwHvnw7AvH9+9GvH8DPH8D3X8CXI0p0&#10;/Kfvv79+A759Ab69+P7nX8CzxpmSxKYAUmdI9071/e+3Xh49/vvo4cff90trwx1c5OwJ8s7uaj5B&#10;xskZrklpTtEJ1ompji/fnPsNvPoNvP8NfKW8PqDEyB+f6u/PwM9XNYUxJmpofUU2AzkGbSmIoQJd&#10;jLtsvItEAkG4K8u2N9dhIN+hJ9umO928M9V0IMdmpIDCUE+UEigB8sdh8uDiZJnrbJXnbJU7heyu&#10;IFIVY6hUOGgnywnDBXbgyj0ZFnPVXktNASvN/7Dw1Eh5qo486Mw3UGLn/42ap9ZSUOU5XQHu3A20&#10;4FHmazwX6igAj3WqJ3yvN+KgP2q9JRAsp9auNvutNPkuNXgfp3j1pEjMg5vUei3Wef8nwBIQlK0q&#10;XWcqXKbLiaCdq3JZqHGbr6VgrNgR/C7LDb7HXxk8uudUpU9Xht1wkdtIqcdgIbE/35lc6jaYj68I&#10;12pJNisOUm1INAa/y2i5Gzh0Ga32HizzAIdM5fH4RH+bmrKs5ubqpvqy8ry4KE+jvAjLvHCTnDCD&#10;7FC93HCDkhjz3DDTtBDzqqyguqLkqqLU2vLsqrLsmorc9uZyN7y5siy/jrKIhgJWSQqpIssrKsDG&#10;j2WCckPQWAY+SQY+bTYpf2GhSMG4g7jmz61FzwpqP9Y2/epsBQZK3zfnPKsYACYngMWiZ1Wt73sn&#10;P82vfd0efTCdO1Havt5bM9zIJyuYVlU4dbC5defy9P46eWtxYX9t/fL+0O58/9mFc7/vngYu9z3s&#10;GH/ZM/60b/LB2PSNRfLBwuLB+s7hqYioUH09nTRS+sT4TG1dU2VdY11r9+zGzvzO4eL+2d0rN5cO&#10;zq3un1tY31tZ2TncPbO3ursxv7I+N780O7W2PLe2szCxNbxya+EOcOPW7+un/z4/c2Vl9eKphp6O&#10;jt6BvmFyz/AUhZFf3B1b2to8e3pqY7JroqasNb68IczMVphfnMY1yFzbUatyrOniuwdta9PN87M9&#10;SxuDS/unrj06df2P8rbm2vaaxo6Klo7K1s6qjs5qEO3H+N8Y+fq29saW1noq4d7UWvO/gFr+L/5l&#10;5MGtGhqr6+orQfwnIw8u1tZV/CcjPz7c6+XmYKanbG2spqcmqa0spi4vpKsqoaUopCTJqySJEsWw&#10;/sPIc0P4kSfEcIyywkyKkvSGenBjG6xLtIZDonp0m8fpH8tnfq+dA3aW385OPicPPxgceTg09Wx8&#10;//v2ReDM6tHCzFvy4afd25+uPv/8+P2vv1//ePMOePvg+x/3f998CFy78fXw5pdzj4E7T4EnL4BX&#10;b4C3bymZKt48/ny7uj/HxlvDM9LU0lXR1kXF0klZ00hUw0hcx1I2KMkVH2zmm4G3SzdxLreY+Kt3&#10;G1hY/Ta/8W39GnDzGnDjD+DWlQ9nb3259hB49BB4dhW4ufp5dezN+AKwMfZlduDPEfLL8bl3c0tf&#10;FmffT0y8Hpl+M34IHBwC51b+3jr9+fJD4MlL4Pln4M034O83vx48Pbp+8dXK1PkG9wQtz3BNn2Cd&#10;4EA9X3cNX3e1+Biz+Bij8GA1ZxtsWKDU9ELQ0zft73+sfgcu/gDu/wQe/zq6/+vXnXdvTgX6qPq4&#10;yhFtxdzspd3sZVzsZN0c5CGj5NXxiS3y5A55Ynd8Zn9gfGtkfm9y/XBic39weT2vtd4tzs/S38bY&#10;08zCz5oCf0vLACvQmgdYGfuYHcNC38NEz91Yx9VQw1kvKCdm+vTamQc3Du/e/JeRP3Xl+t61m6eu&#10;3ti7cmv30o2tM1dXdy8sb55f3ry4snmFSsqD+JeOX1q9sLh0Dux2W9vXN7eu/Scjv7N3Y+/09UuX&#10;/tje2k+IjpcXF5UUQMsIoeQFEXICPCoicE1JXg0JPhBqElglEaS8CJesGJuqApREcm5qj28fSGrp&#10;i24fSajvjWzsj24ejG0aiAHRMBhdPxBVOxAJ2oZByiK15Hgxumk4tnEoBrRNI9HNozGt5Li28fj2&#10;iYSuifiWoYjW0YhmcnQjOaqJHNs+ldg7ndI/TRpZTB+cT+2bJ5FXc6dXCkgp5q72YiZKHOpYGnU+&#10;Wg0co7EEj6EETEeUR1+CV1mAorpAZeRVhGBKQlAqIy+H4ZDng6rw84oieEy0NMcGR8+fv757cHVl&#10;++rS1s3VnQcLaw89fEuU1QN1DGJROCcTq4ywqLaSyrmSqsmypvHOidXO2YXm6bH62f74+qyYptTo&#10;5qSIlpiwlvDYvpj4gRgqIx/WHhzSGhjU7B/SHODf6OVX7x3cEhDZERnVFhPREJ/eVTS0vTC5uzO5&#10;sTe+vDe+sNfcM1XXPlbR1FfW0NPQNdIxND2+uD02vzmxtDM0vd43vjw2t0ue3x+b3Z9ePz+3c3H5&#10;4NrS/uW5nfOz22dmd07P7hxMrO+MrWyCGF/ZmlzbmVrfm1jdHV/ZmVg9NbmwP7V4emb57Mzy6ekl&#10;Sog3Jcp75WB29XBigSJMT57fGJxcGplZHZtb7x2b6yUv9I0v9JGnu0fJPWPjfWTKe4KOvumWrvHa&#10;+u7qmoaqisraitLGyvKWytrBtp7a8moPoru/l1+At3+Aj29YSGhQQKCZmZmFhYW8ooKNna2+sQkK&#10;g2VgYWZkZWHl5OBB8nLyINjYudk5oFzccG4ogpWNg46ekZaOgYGRmYWDnY2Lk0rK0zEx0tLT0dDQ&#10;MDMyHUfJ/xMmD4VCqZHyVJr+OD6ahQ3ckIOdhY2VmZmRg4MNBFgJg0GPdW5YkUgkCoWCw+E4DBbL&#10;h+Hi4ObhhvGhMXA4ko2dkwMKFxaR4MMJCwqJE918axvaZxe3WjtHVrfPb+1fWd6+sLB+fmaVQsTP&#10;rp0Hf0nQ/s8x8lvjU5uT87szK3tz6/tz6zvFJWVU1Ro1QYwaDiYDZ1RAM6tg2SV56MW5KaG+/MwQ&#10;AWZaNA2EjxYixEovzEIrzAoRZT9JzewqzAwR4aAFJ+pwJprizPTt9Y2pqZmp6QXy5Nzo5Pzw1Ozo&#10;5OzIxAx5en5ybqmtd7R/bH5sZm1yYYM8tdzSMTg2uTQ1vzq3uDE5szg1uzQ+NT9Jwdzs3FJ3L/jo&#10;+18Z+ba2qpaWioaGkvr64n8Z+b6+Jirh/i8F/3/EfzLyIIaGOoZHejq7Wnx83cUlhLA4FJySAoCN&#10;nY0RtBg+hJAglh/Hy8eL4EXDQaCQPLxoJDhwB0GJeGekZ2NjoVLqcDgPePmoxDobBysTCyNFWf4k&#10;hJGBjpWFiYONHXRoTkKocjRgMwFXA681AwMdLe1JqqA8uMjNzYlEwLjBlsDDDTo8UC4QKCR4XAr4&#10;cRgBfiyVoD/m4qFgLQLOzcJMOQ30cYpXQQGcMD9GGIPAQtkk+HgUhXnlBVFakoJaMsJQWgiUAaIh&#10;y62iwELKdZrZq+xZz21fSW1bSW5ZSuxcS+/cyOjYym5bz25byWxfyuieT+2YJzXOJZWNRpWORJYM&#10;RuS0+mfU+6RVeEZnObr4q7v6qRlbCahqcavr8IhIQeRVmdW1ODW1oCamWD0dhLY6TEcDrqUC1deE&#10;62pxGxpATczgVg4C4QkmnWPZu1fJt16f/gq8/gL8/Qv4+Ortw+8///7568tvinol5T+3n34ffQa+&#10;DU52unqZWVsqKEhyisJOKPFzmMoLmsgJGMrxa0ugVYVgulIYDVGkGA+9HB876IOTVVV+qLYoUhnL&#10;qYLlVMOwa2E5Dfg5jAXYPNQwKdYK5e5aHSGmQ9HW00n4iVjH6TgnEOQY24l4h4kEu4FIy+5gi1Z/&#10;k+5Qq84gCjqCzOs8dJp9DVv9DGpc1Ru89MqJ6nkOqimWipFGMk6yvLoCUBUMF9hBYCcogaJYNjoB&#10;TiZeZhosCy2O5aQkDxPl3QCGWQoB0ZGCKgoySgnS9bVmTPeW6ckgzFQEFLBspioCGpS0rpToeD1R&#10;Tl1xLm1JHmUJqKQkN06Wi1GSTinCwHkoyXY+0+VKk+OtNstb7eyDoTRDIZCxcLa1NLFr9TLXm7Qf&#10;9tu8n3cHdjWfDrCvknj3CplnEiD9gSdGwm1eTaQCp1uAs1Xnun0izJP9DRtCLHoiLNvCDDsijCZT&#10;HZdy3FbzvECs5FIY+YVMz9k0t5k0j54IG3C6XuVvnumql+ZuTGXkdcS4DaTgepLHYfKSKE0xuJY4&#10;wlAOqyMNdgmIlpxAsDe+uqK4uraqqLwqv7zqv2PkSZm5ecXlFGX5vLycooLaltrqpqqalsqaprLG&#10;zqrKttLStpKq3qqq/prKvtryofrC8eb0mWZiZ7ZkpodEkb9osZ9sVYTFeJH3me64e9O5Lzfs58s8&#10;1+o16iJR0ZbMHuq0DnK0VjIndYWZNIW5lYVgUlg2FAcvFiEqwi+IQYhjEKIoLl52OhgLRBjLbayv&#10;rCIrygSBcDNSAGWnMPJcfJD89rCRi4Ubr5oPP/avv27f+dGz9K214372wKOSsbtVBx/GrgPL2++H&#10;dr4O7P4YWn/Xc/h9+Nzvka13rdeB6UvAxMG3kavA4vTD5q23Y5d+rd8A9m79OLj1cd8z2kLVAKeg&#10;jsIJMoiJsEsIs+tpCBloCBuqiVjqSJtriDoayFlpiOhJwsxk0f7Gcl6awkHaot4K6HgjmTQrlVRL&#10;ZW85pL0gM16YjSDMEqUp2Ohj2u5n3RVoMxJBXCAFLGWG9EcRSgm62bZq5R7mINKs1VOt1FIsVJLM&#10;FQoIhmXuZhWeFuWeVkUeFvleVnn+tl5GstqiHE5G0lZ6Eg6miuDMykRXytRAVlNFUF1BQBTDLsbL&#10;IY44ZuSRbPJoNiUMpxwfm4ogVBbFqIRlEeeBuBhLhBNVA6zFQ+xE07wUCwLUSoI1cjzkaiP1qyIM&#10;S0J0SkP1c/00cnzV0z2UMn3Vsv018oK084N10nxUQJA8VTJ8KVx8drBufrhhcbRpaax5SYxZcYxx&#10;eYJ5VbIViOoUayoXDzq1qbbUoHhqmDw1Rr4tj9iSS2jKxjfm4BuynRqynVtyXdrz3HryPfpz3DMc&#10;5QrwSlVumg3eOi2++j1BpsORNsORVjPJzotpritZnmD7X8kLWC0MXsgLqg+0ijYSj7dSKAowbUx0&#10;rE9xAE+mNM60Lsm6CTx0mnVJpE5FvGFjmnVlrFlRmH5JmG5xqFZ5jH5ZjEFOiL6zLhbsKeEulq1F&#10;2Y0FmflxUWWkxNyYKFKQXzTRKdkN76evaoBiy7TVLyWaVriYdgY7dQQ4tPvbd4c6d4e7tgc7gxiK&#10;9iIn+I/F+4F2MMpzOMYbtFRnINKjK5gSMl/v71joYl4dQIy10AkxVi8K8swJ8k7z9y5LTmrMz69I&#10;TS9NzQCRG59UmJyen5hSkETKSUyM8veN8vesKcqsKiDlZ4Qnxbrfub0OAE++frvx+fPlb18uBfpo&#10;youfUFdkd3NWA8ufP9p1dVTh44boyOPAm5skHIaiY8AwMFEU5OkhSHoIJXMGIy2SnhbLzISmo0We&#10;pOWlY0CcoBHkYIHTQKR4WX0IOtHh5gmJFl6BCr3jsf2zcb2z0UPrib1rcaOnUlunQsq73TvI4TUd&#10;nrWdXtXtHvV9Ph0TYQPzCR3jUc3DYR3k2OaBSEVdVhY4xMJRZGo5NynbyNEDJyIPgQlCZLXoJeRO&#10;KMgxaUrxSKNZRThZNMQFHtw48A+yktGGYhVoRVVY1Q0xGvoIVQ12ReWTVrYoQzMuU0ukrBKzsiZc&#10;TplHUw/nF2Jsai1uaitByvaKTLQPi7MJi7WLTnKOTiJGxXtEx/t5+BFSMkhJqRke3iGe3lHGJq7F&#10;pV11zWOpWbWWdn4KqhaWNj4BwSkW1u5ZeVXdvRNDo9Pk8ZnWto5R8tjaxurW9trc7ERNeWFSdHA2&#10;KVZBCqcgwWekLe3mZIC31pAVYJdAnRThgeiIMzVkuXUXeTVn2LdlO7TnE7qL3XoK3TvzXEC/JQ8P&#10;tvD2Eu+u8ghTVRyaESIMZcWx0gtxMVioioQT9YLtVPzM5cJsVRNcDFO9zPMC7AuCHHN9bbO8rHKO&#10;kUYwSiMapBL0E+3UQZvlZp6ANyEYKY901zx/euvZ8/v37926efXScU7U63duU5Kg3r17lcKn377+&#10;6PaNp3/cfnbvzl+PH/5x8+r9G//ovIO1xyHwV+/duX7j+uWHf9x9eP/Bo3v3H93748WTB88e3vnz&#10;6YOXzx89f/zo5bOnr/588fTBkwd37p/ZO33twpX5ydnh3sHu1vbkqNiIAL+89LimmrzGqoySnIic&#10;ZK/0GEJeArEk1bMgwYUUYpkf61SW4laaTCxNdSknuVSludSlujdn+LRkUtCe41+X4taa4Vkd71Ae&#10;ZVkdZ1ufZN+QYl+fbFOTYF4da1IebdKS5lwTb1MdY1YTZ1qfaNGYZFedYFcQYRvtaqgvy+9orGWs&#10;oWRtpGumr2mqp6GtJK0iJSglgEAwQSRQrJJIZikYg6EUr5O6WICJUoSVeoSZSryNZqqDXoqNdpq9&#10;fpaDYbGLZYmrVQHBNNvBIMteP8/ZJMlcPQtvkGytkWSlHm+pGmeh5KnGH2etkuygmWKnFWuklGKu&#10;Cd4Hsu0NM20N02z0SVa6SZY6UcbqkSYakWbaoSYa/gYqPvpKHtoKTmpStmoS4OAHnCeKUvI2sfFx&#10;MMjyI4S5Gd0MVcvCPYp87FoiiAPxHjOpvkuZQcvZgbPpXiCmUz0mkl0nk1xnSB6gP5niNpLg3B/r&#10;eBwgb1kbaF7uY1TgoZ/tqp3krBztIFcfb9+V5dpCcgR/wMZUylsNB22MtjibgTxcGgOJ8zfemqqc&#10;6kkda4przfXpKwvtLPRrzHRpyCBONMYsdCSO10eMVIdsDmQPVASXpziVphJK0l3L8/wK83x8gw3Q&#10;8icqVjPWgfmWl7X5dzPSLsZmX07Mu5yWfTE982qu27RfxG5i+f1a+1Y73yHfiPF4fIOnd19YzEJq&#10;0ExCwn5h7EGh70Ji9GpG/nZxPjkVH2kUEGURF+8QFW4dGWEbl+AlIYUVEhSTlJLnF+KTVRRSUZOQ&#10;lMYJ8fMK8+MkRITFRIVFRcWFhEURGF4kOE7GoQRxSHDMLILDCfDisCgcH4ofjRKAITFIDD8PGs2N&#10;gGJwaCFhPjFhXjERlACGW0QMjRKF8WsKRDYm1Z/vLb7cWvPnYPr9uqg7BSmvqvN+tia+KUt+W5Hx&#10;uT76eW7m+xLSX9mFn6tyX5c6rXh5bQcnXk0L2gkfAkaaXjVGb4QXXszM2EzM30rtulE3cLmxe6VC&#10;01jQ2lrR2kzBxkrR3kHBx08rIFDHx10lLMDw7vX13z//+nn04cfPz8CPL8DP75Rw8m/vb1zYvnlp&#10;4+jL08mh1puXzgBHR5RIc3Aw/Y+hZGo9Zro/Aj8eD/fkF+X4FmR5JsXZJKfYZxd5BidZ6TtLpjaE&#10;3ft19eHvO4+B+w9+3H0BPHnx89lHgJJf8SvwAxyN//3j3V9f/nrz7cWHozcUcQng++ff378BPx++&#10;f/Ti15Pxg+64Wv+07oi+U033vt1+B7z6+9eT119vl9ZHW+Ol7JwV7AmK3oFGsclOMUn2UQm2oP3r&#10;7eXfwJvfvz/9Br7/psT1/wAtAHwGgHfAz2f1ZVEW2igjFXZ1MYiaKMRGmzPOUz4KL5RIFBkowA8V&#10;4YcKnbqzrHszLQdybPqzrYfy7KgsPJWXp8bFHxPlFDac4le6ULKhVrlOlhNGixxAO1VBJJc4UXOo&#10;gmsuNPhNVnlN1/hQg+KpcfGzx3o1VF5+rt5/oTGQGjVPJeWXG/yX6v0W63xBLNX7gFg81qVZavBe&#10;afIFAfoLtV47nWFb7SErjX5UFn6uxv1fNXmqTM1MJSVN63+CWj5X5TZdTqRmdh0tsB3JtxnItezN&#10;MhsvxQ/l24JfuS/LaijPqS/Lrj3VuipavzrasD7RDHQqInVbks3KwzQTnYTyfBWyvWSpqjUT1V6j&#10;lV7DlZ59xa4tOc5FUXbxvlbVpZktLTWtTZUV+fFhrnoZQcaZQfokP41kH1WSn3pmoA7JVyfJ36g4&#10;1ae6KKmyOL2qLLu6POeYka8g2JmoyAnoKIuoy2G1lQT11IRFcay8cBpuDggKQw8VPIHT55IMFFHK&#10;Vow5E9f2o73jqL0D6Cr9UFf0rq7mW1fx68bmz/2d30ey7pXUvmzrfDxAfj7bdW24eK6ma22waaJT&#10;TEuxrLtl8fLhyrWzi+d2d66e3ji7s3h6ffjUQu/h7O776+eA25PPpsefji2/WZu6t7B8d3fhwtb8&#10;zvL2/parC15WXDzUP3hydKqtpbOmtrGqqXVuZ295/9zy4fnNy9fXz13eOH1xfHplbHTm3N75rfn1&#10;lYmZ05tbW0vzi5PkhaWxkdW+2Qtjlz6evgvcOvf+Ivnc3OrFU0Ozkx19fT2Do70j04NTy6OLW2NL&#10;G1vnDgfn+jonq0pbYvIq/Q2t+AXEGdxDbPWdjfs3pq9//qttZX723OXJ7Ytz29f2Lz9ZO32lvLm5&#10;oaO2qZNCx7d3VlP1aigB8v9TjHwdVRq+vY3CyLe0/h/oeBD/HSPf2tZQ31BFId//Z0YeLKEy8iD+&#10;iZEf6nEn2loYqFoYKFOIeCVRZWmcjoq4vpq4ijRGXgz+XzHyNFRGXgRDL8ZPqyjBaKAH1zZH2oUp&#10;2SapR3V5Hh4t7x8tnwbWVz/OzL6dXPqyuHm0sfFjZeXz/Oy78cG/euY+TF4FLjz8/cfro1efgU+v&#10;gDePgafXjq4eft0++L52+GP17M/tiz8PL/288Afw8BXw/tmPV38Db6+/PF8/WmhClAtItLIiKti5&#10;qlo4KmmbiKvoCetayQUmEWz99PxynM1TdfDVlsufx04BCxvfF88ABzeA21d/3jj/9tz1T1ceAY8f&#10;Ak9Ofzk//ef80LPeoTf9499mZ3+uzrxdmHm1MP9qcfdod+3b0uy7sakXQwt/T58DLl0Abu19uHzj&#10;271XwF8fgNfvfv/55ujhc+DGM+Di3R+bMeWOzoHKvkG6gX4GPm6aPm6qCdFmSXFGQf7ylsbcYSFy&#10;c0tR775NAsClX8Ctr7/uHwF//v79+Pv3m88eLwf6Kod4q9qbYfGWou5Och5Oil7OypDJ6Y2xifUR&#10;8vro1NbI1M7Q1PbQ7Pbg3Pro2lb33Hx8cZ6VL97My9LEw9zY3czIzdTYw9TUw8zI1djC29LE3RSE&#10;saupAcFI39lQD2+gYa/rEuNDPrV49uHNM/du79+4fnjj5v61m3tXbu1fv3Xq6o2dyze2L1zbOLy8&#10;snP+fzDy21dXKfI1V/5h5FcurKxepNLx2ztUpZrr26dugtjYpujIb4M7uvF4d+cwPipOSUpChA8m&#10;wsslJ8AjK8D1j468OK+aBJ+qOEZBCC4vxK0sAVWQZCfilcLDTeJJNgmp1qm5DhkF+OxiYl6ZG4j8&#10;cveCKve8avfcKreCKs/Caq+iGu9/UVLnW9bgX1rvQ0VZg295o19Fk39lc0Bls39jR2hTd2h9T3ht&#10;N4jI+u6o5u7I5q6Ilt7Ihu6Quu6Q9sHYrsH4pHhTbycpW02UtiCDKvqkJj+TsQSPgTiPtghURxSp&#10;iONUxHEpHaelVRNBqIjAFAW5qTHyirxQNUGMADebtqI8eWjs7Nmr2wc3N/fuLa7fG5+5FZPQo6oZ&#10;KiXnpaIRFBzV2jlwESxc3nw0t3prfOlC98Rqw+B4+9Rkw+Rgbmd1Qn1WZE1ySE20b2VwQF1wcFNw&#10;QL2fX60PaP3rfEEE1oGLXqAT0hwU0hQa1RYXWhuT2lEwuDU7vr05tXlqau1weO5Ufdd0XddkTcd4&#10;bSe5bWi2c3RhdGFnYmUfROfoElhe0z4Bor5rtoe8MTCzM7pyMLd3ceHg8szu2YnNfXA/c7uHkxvb&#10;E+tbE+s7kxu7E+unRpe3ju9r21NLexQKfvn07Orh7MoZij3G9PL++PwWlZQfnVkfmV4bmlzpHp7t&#10;Hl3omVjsm5jpHhs/ZuSn+8fme4cXmjvJja0DrR29La3tTU1Nna1tvW29I70j7U0d0mIyIvzCOF4+&#10;cIgmhMOKCQkaGuipqio74h20dDRhCDgSjaLS5eycHDwwBBc3DzsHFwsrOxMzKyU0Hqxg4zhxkpaO&#10;npGZlYWDixME6DAwMdLSUkhYEMzMjNwUKRoKV8sDh8IQPJzcHFxQcE1wt8ys7CzsnGwgGNmOdee5&#10;uegY6E/S0vDAYVAYDxsb238J1xxHbGAwWCw/BoNDIdBQLh4BASEEeH4osJofPDtuKNLBwbWje6Sz&#10;Z3R5/XB99+Ls6v78+pn5zbNz6+emlsHfkMLLT66eHlveBy8TmSI0tDM5sz05vzu/friweTizulVU&#10;XGqora0vL6+IQarhYJJQOnkUkzKGTZKHHoQElBHDAOFnokHTUGLkqYy8IDOEEibPeVKam06U44QI&#10;B60YDxsnDYQUHXlqa3N2lkKpj0/Pjc8sTMwuTMzMj0/PkKemx6Zm69t6RqaWxmZWxmYoRHxH73Dv&#10;0PjU/PLQ6OTI+NT0/NLk7Nz4xBSI+YWl3v7/iZEHLei3tlY2N5dTk7uCDlVHvq+vaWio7T/J9/8b&#10;/Acp3z5GHmxrb7KyNkMgwd+eEwSUm50HygECheShxsjzInjg3BwgUDBuKl1OzbbKwc7KxcnOxcXB&#10;w8ONRMJBIBAwGAx6LEPEzsLCxMhIfywKT32/w8DBzszCTA82Ey5OVnArJiYGCARy4gQloSsIVlZm&#10;OJyHGh0PAmwLvGgkEgGDcnOCPmj5cRgMH1pEWBCL4WVnYwELwaNzsjLxomFIFA8nFyt4aKp2DQ4N&#10;x8G5cDBWGX6krABKR1ZMW06Mmw7CTQ+RwtHJS9InZTgsHNQNbRVRwuTXs3s3s9oWU7tWsztXc5rm&#10;UusnU5onSW3kpMah2Or+6KxGv9RK95hcR+8IfUdPRUsHcR09pJ4BWlqaXlcXqajEoqTMqqcPV1Fl&#10;VVRiUFZhMTXDaWhAtbXh1tai5pZC9k7iHn7KUUlGGUWOm+ebH7zdePjh8DVw9w3w7K9fz78BX8Cn&#10;8ou/n/4Gvn39/unbj+9ffgJffgPvfv149uHF4Ey7qZ2yqamktAiTIBdETxKlKsBpriRoriisRkmI&#10;DdcSp/Dy0igWGTSrhihSCcOhguPSEORRwXJq8nPpCcFMhKH6vEwWQqwRRmIlHjpV3lrtIUbjifYz&#10;KU6zyc6LKa5LJLd5EhHEdKLDaJT1RKzjQIjVSJT9ULhdX5hNf7htu79JT4hlb5hFo5dOk49BnZde&#10;uat2uo1SvKmcqxLWRASuL4KW5GFA00P4mCH8HAyCUFYBTiY+ppMCHHRYZog4jF4ZxyqDOqEpzimH&#10;o8PxQFoq45aGa0yUMIbyfOaqgtpSCHUxqKY4t5YYh54op74kVFuSR0mcW0KCCyfLxSbFhHEUZ3ST&#10;cFzNsz4s93o+7PS4X3G/mG+JpHil3vbdnOhhud79fr1Hw1oPh12AfSdg2+bXMmo3n3Mp9cRQKKTV&#10;I+JoJ+Pb5sCv0ylDpIAgg/xgsyov3a5g055wk/EU+7kMwkq223qBz1q+N4WRzPVdzPSZIblPprj2&#10;RtqC0/Uqf/MsN32Sq6GThqAqP5OOGLe+JExfCqkniaCmddWWQBrKYY3kBcCvryMnGODhUFFaUF1N&#10;UaTJBvHfqNakZOQUlVeDJZn5+eW11fVt9eV1ZTVNFW2dde1d9Y09dXU9tTW9teUdFWXt5fUjzTmd&#10;5ZH1WZpRRB4ndYi+MMREXCMjwLgk0meguODMOLEpXTPJA2qjTKspCJFHQ4TYIThWCA8doyCMHQej&#10;5WDAieLADo5GwcAOzofiEeaFi/Byi2N5BFDs4sJIa0sdHQ15ZhqKZA0nPQScTkjLwum5IFlNgetP&#10;mg8+dN8FlpafNZOfVLXezqy/Tmq/ldl6IX3nfd/yi+a5Fw2LbxsX37e2XcnZ+Tqw9bmt5VzM3POa&#10;S8DUhV+zB5/A0efmqXfT13/v3Py99wi4sH1v3DnMQNtSTFIJzoOEgFdZXIhNV13QUFPEWEPMRl/O&#10;RlfKxUzFVlvcQApsWtwe2mIEeV4nUS5bLKOHBI8Nms5JiI0oxuWnyBujK0Yyky8jGjT7Wbb6WHf7&#10;2w6HEmcS/RYzQscTfJp8rAoctEG0BTu2BDlUepk3BTs0BNqWuZtUeZiVEAxy7bRLXE3qg/GtCd45&#10;vtaOqvzGsgh7A2knc2VFSYS2iqC+lri6Er+OqqgkP484H6cojEUKxSaDYqcy8op87GBfA/ujpgi3&#10;MCfEVhPnbyfrZy0W7iiR7CZbEKReGqKZ4SJVE6FXE2VcHKxdHKyb46ue6atG8lDM8FFN91YBnSRX&#10;uQRX2Qw/tXQf9TRvtSRP5ThXeRDJXioZAVo5IXo5Ybp5EfqF0UYFUYb5kQagT0VagDpYmOqvFusm&#10;mx6okR2qkxmsBa4DVlHWjDbMizLIjQQ3MaqItahPsKkOM0mwEM1zVKjz0m0PMgbb/2C41ViM/ViM&#10;7Wyay1KG+2qeD6XxZ/uuFARNZ/vV+ltEGYpFmUmWhZj3F/oMlPs3ZNl3Fru2ZuHbMvGtmXbNmTbt&#10;OY7dBYTWDKf2LOeOTMfWNJv2bAqLWhxrbq/FpybIkRbsUZeVUpedmhcTkR8bmREWlOTrleTpGu1o&#10;bSqMJsoLlHva1HhZNfrZDEa7tfradAU5dgY79YQRQPRFuAzHeo4l+FAxFOMBLg5Gu4MAnYEot+5Q&#10;545QfEcYsSGIQsrnuVrEWeuFmulk+7tnB/tlhgZVp6dVpWdWZWXX5OQXJacWJKbkxicVJCcXp5Li&#10;AvwDCE7lWaSGsty8tKj0pKCH908DwF/A78dHv+6/enHg56GppcQhhIZ4EfTuXt3ITfM11RaSxDBL&#10;YdlFeNhwbCxIOgY+RvAuR2HkQfAy0/AyMVCyudLRIWnpwKpjHfkTOFZGNANEX54/O8mzvDAgOtI4&#10;JsFwdq1gfDW7eyquczq6ezF6cCtpYC2hZSK0fiQotwkPoqzXq3rIN6PJnlRrm9fi0jAUSomRH46R&#10;12RECUA44RANbTZJSYjUMZRV2bV04IqKrIY6GBkBFgkUKz8bk4mqwuunt91czdR1hWXV+KTkkAJC&#10;7PJyvJzsEB4OCJQLfOZCoFAIJwcEDqOhOUmxeEcdU2MZF3fd8Bh7v2CL6ARCcppPYKhjfFJgRJS/&#10;h4cbKTUzO7vc3S2C6BxuaxUUH1PR3DzX2bdYWNHl7hPvHZDsSAwjekR7eMd5eMeUVbTn5FX19pIb&#10;Gtsio+KGR8aGh4eXFuc3V5fSk+NzM0iTY714GyM5CQw46dVVEZUV4NSQhEkgINpizA0Z7i3ZLi2Z&#10;DmADa8qya8lxaM1yBBebsx2bchxbcgmtRZ5d5RGWmkJIeogQNwv4+yvgoJ5WasFOmgHWysF2aoFW&#10;yqG2GrEEgxgng0h73Tgng3i8YYKTPsnFJBmvn+ioneCgFWWpGG2lEmejCdbaaEqM9dZ9fP/sw8dX&#10;z589vHX90v0bVx/cvHb31tXbNy6CuH/76pM71x9ev3z/+iXQeXb39r0bl948ffDy8Z2/ntx9++rx&#10;62f3Prz589Xzh8+f3H/59NGNK5fv37pz68q1s/u7myuLU+SxtqbG7LSsiOBwd4KbpYmVlKi0lqo2&#10;JzM7NysnBz0TE+QEPQTiTcQXZydWFiTlpQSlx7hlxRKzY/EFcY45UTZF8Y45YeYlsXZl8RSN44Jo&#10;04Iok6IY05JI09II04JgIxBFoSb5QYYNyQ4V4AqBukXB+sUhesWhOoXBWvmBagUBaqCT46+X7aeb&#10;H6BTGKhdEKBVHGJQGmFZGG6f4e9oqSplpCBjZ6Bva2wkjsXoq6ooSgjLCPLhYCwYDlpJNJsYjEGc&#10;m9ZGVdRVVybESiPaVivORovkaJDubJzuaJiJN80hmGY6GeXiTfIJZnnOpjlOxrlE03hzNZKtTqqd&#10;bqK1eoKVWpyFiocSLtlWM81RN8VOK8FUNd1aN8vBMM1GN8VSJ81GP8XaIMFSN9JEK87aIMpC31dP&#10;xU1TzkVTDq8uY6ssZiovaKwkpCqKkMRyC8JYhREcyiJYaTSngQSmMNS1Mda7yNOsLRxPJnmRkzzm&#10;M/xmMrzmsnzmwWd6micI0JnL8J4iuR8HyDt0RFAe8dUBZsXeBnluuumuWjEElVAHmZpkx/Zs17pk&#10;u5pE27okfE2SC1FPSBlLryXGLo2EdJZEPLk4cWWlEWylvfk+fQXenbnuDSSH5izCeEPoQKn3cIXf&#10;ZF34zkh2b2lAZYpTZbpLQTK+OMMzL9vT0U0Jp8VcvpW5AEz1/uzqBtpKnmSlXo5JOR+XciE57DCO&#10;sOQfcyXLasRZr97AbcwrbjOt7GZT1EpqxCop4XRB0qXiwF0SfiIkdier/EJNUm+sS7xlSLxDULhN&#10;aqpPbLSLjbW6hChGQlRGTlZVWlpSRk5YUBglKycmLiwkKigkzC/Ah+bF8AnwC4jw4vgFRAV5MUgs&#10;Di0AFvFi+NFYLALLBwLFj0Bi4GgMmp9fSEwUnH5xQ9mh3GwC/LziIvzSMiLscBaoCEzeXqPnwmTv&#10;o4XEnVLf9VTn9aiSn32hD3OjnhfEvixKfFWa/rEq83NF1pdK0qsSnwvRxK0Ap0VP782giMPYYWCk&#10;8FZe0nZU/mlS8an0mr284qXU2Vu9Y+t1FraytpYK9haqeDsNC3PpoCDj4EC9QE+N/DSvezd2AeDj&#10;0e8vX75/oEjDH/0AfvwAvn+5fn7r9pXNo8+P58Zab186OPr8Afh5BPz8dXT0k6Jb8/sbuMnvo2/A&#10;7/c/vt4a7s/MzXRNSbDLIBEyM11I2QTfWGPbIOW4ao87v07f/HX6/Pvtq59O3/p64e6X6w+/PXz8&#10;/dnzo1fPfv316NvTh18e/Pnz8d/Ai6/AR3Dc/hH4/AX49vbo77fAy4HVhrgKn9ze2PKxnFvvr736&#10;/eI98OIb8Gd+ZbiTu7IdUdGeqOIZYBgUYxUSbxWd6hibQnj++tIR8B48MYoYzj+M/HfwCwLA3z8/&#10;3+1vSzXRgGrJ0mpJQjTEIc6GyARv5UhHoRQ38YECx/58h8ECx+4syz6wsRQ4UDVeqEQ8Vftl6jjb&#10;6nSF+2SZ6z/sfOU/Iu+T5YTZarfhArvZWo+lJt/5em8Qy82B5DIXalA8CKpq/L8gl7uPlbmNlroO&#10;FxMHC50HCvD9+U59eY6Dufb/AVvKu4EcKyq60k2puvZgIXiSPRkWoP23FgRYDm4ylGf3nwBL/nOH&#10;g3k2A7nWVE0econDZDl48viJMqeBfFtymfN0tftIsRM1Fr4/F9+VZV8XZwKOQ9rSrDsybIcKnKuj&#10;dFNdxIsCVbI8ZdrTrVbbwhaag2abgicbAsZr/Qcr/WpJbqkhjlUlGXV1Zc0N5VWFidFexsWxdpVJ&#10;9hVJNjWp9rVpDg3p+BqSc1mKS0NRZGVRYllRWlVZdlVFTnVFfkdLpZO1oYaSmJ6KhIY8zkhNzEhT&#10;QkKQEwWl4WKHwJE0WCk2EWM02hGmmqfS+a2zA2jvBboqP1Um3E/1OR3RcjTQB0x1fh4iA/Ntb/t7&#10;P4yNvZla+7I7em+mermle3W4c2ZQzlC7tKt17vzByrWzswcbK6d31g93Fg/Wxw/Whk4vX/r85PKv&#10;R5tvTi8+25i4s0y+srx29xx5a3F2Y2FzZ9XazFhTQTEpImF1bm10YKymuqG+vWvh1MHiqTMb56+s&#10;nb2yee7a2Wv3hsnzS/NbZ7bObkyvbM8snt/Y3ltZ2pidnp4eGJhvO/Vg7dbPy7eAqxc+Xp68uDi5&#10;u1TX1dbR19c9MNw3OjM4tTw0tza+urF6uN060tg2WV7WEZ9V6q1nhhWRZsP7WBoSLIe2VhavXepe&#10;Wx/eOD28dDi1enHt1M3ts9dr2tobO+uaO6vbuqo7umq6umu7e+q6eupBtHfXNrZXNrZXN3f+k7i1&#10;rfU4Rr7lf7DwjS3VIKj+f8fIg5vU1f+3jHxtbSmIlsaq5obKscFuV2dra2M1cwMFbRUREIpSvJpK&#10;QqAjJ44U42fnRzEIY5j50bRoHogAL42YAIOkEIOqDLuhPlrPjt8yRNGKpBHe7XHqaGn7aP4ssL39&#10;e2n6I3n849jcj5kVYHHpx8zMJ/LMu/FTP7dv/r7yF/DnJ+DT38CHF8Dru8CDtc8b0x8mFn9ObQLz&#10;28DK5ve1zW97l4E7D4FXL4B3j388fQ48apkssfHTcAnVs3NXsSYoGVtJ6xqLK+sIGtophaW5W/vp&#10;Bhe72+WZWJcYTb3pXv4ysvV9/gJw5vyvC1ePrt88unEfuHcb+OPM1wsbH3Y2f2ytHs0Ov+3p+rNz&#10;+ef6BeDyDeDW+R+XrwBXT/8+3Pu5ffBj8+DH9uGvs6d/Xb0GPL77+/mDL+B97w14o3v0/eald9tX&#10;vq3fPtoML7Gx8ZYLjjTz9dD1d9PxdVWJCTciJZoG+smZG3JmpZtsbOV8/rEFALd/AQ+//3z+G3gD&#10;AC+AX/ce3psLDVSPDdFxtRfzwMt5ExUpOvJ4ecj49Bp5am1kkqJiMTixOjq3NTS3Pji7OrSwWtnZ&#10;6RMTaepibeJmYUww1bHXAWHobGjiYmJKNDZ2NjRw1DN0MjDCG+o76Bk46hs4GurYGTiGuI/tLpx/&#10;dOvs/TuHN24c3jim46/e3jtO7rp54era2Utr+xeXd8+tbF1Y3b64sn15defa2vY1Cil/zMivrl1a&#10;W7+8vXODCkqY/H8x8qCzs3dj+9TVO3eeHx6cT4pNVJGREuGDCaM5pbFccoLc6uIoDQm0kggShIoY&#10;H2jVxBAakghZQWYtZYSxPsbGVtTeSRxPlHQiSBFcZV3d5N3c5Vw95Nw8ZV28ZAleMl4Bqt6BGj5B&#10;mn4h2gFhukER+iFRhqHRBiFR+qAFER5rFBFnHBlvEpVgGhNvHJ9onJhsGpdqEZtqFZtqE59mnZhi&#10;lZhsnpFjl5Zrl1HgmFnolJ3rFOij6u0g7WoirC/KogCDaAuymErBDSVgumIwdQEueQy70nGAPJWR&#10;Vxb+R7hGAcelgOZWF+AV5GKWExFamJk9d+7G+s71rb3Hq1svouN7ldXCVDUiDE3ji8rnxuauTy7d&#10;XNl8MLd8e2bx2vLm9emVs+MrlMyoreNjfUuzOc2VYUWJfvkRPkUhPqVBvmX+IXVBAVV+QTX+QdV+&#10;gdV+IbUBoAUXQ5tCg+tDY9sSw6piUlsLhjfnyZvrU+u7s+une0ZXa1rIFQ3DtW3k1r6ZXvJS/8TK&#10;4NTaxNKp8cXd7pGlmtaxkpr+vLLu3NKuotrBms7JqnZyy9Bc/8z61MbBwt65hd2zy/sXZjb3Zrf2&#10;p9YpGvFT6/ujFC2adbD5TS7vgphZ2QMxu7oPAnSml09NLu5MLe1SMTa70Te20DU00zO2CB6xm7zU&#10;NzHXQ57oHh2jkPKjc/2jCxRSvmuktWeorbuvub2jt7d/kjy7tbqzMLviYOusKKMkiMXJiIlJiQop&#10;SEsoyUnLyUpisCg4nAcK40agkBwUspONlZ0FxYvmgcM4uaBsHBRGno6ekYaWHgTkBA0tHQMdAz0r&#10;Oxul6vhDT0/PwEAHgUDo6Gi4uDi4uTlBgDvkgnJycnNQd3ic/ZVCyjOxMzP8F8MP7oSTmwuORGBw&#10;WBwOh8VihYSEBAUFkUgkHA6nMvJoJC8Ow49CocBCPj4+Dg4ufn5BcKMTEHoi0Ts1NX9wZGbv9LW1&#10;nQvUVLqza2enlg/nVs9TGfnRpT0qIz85vzs9R0m6C/62S9tn5tZ3CotK9DU1jZSUpBHcqlgeGTij&#10;CpYdhASUDpyBiHDQ8jNDcIwnqTryQqz0Qsw0/zLyoqwQcU5aMU5GQQ5GjpOQ2ODAM/t7c3Nzs3ML&#10;c0ur4zPzvcPDfUPDI+Pk/uGhprb26oaWAfLM4Pjs0MTc9MLawOhE79AYuNr0/NL49Mz0/ML49NT4&#10;5MT07NTC0nxza0NnZ33nsYI8FVTJmubm8n9J+bGxrsHB1r6+puHhdqo0zf8jwPWHhtqojPzo2EB7&#10;R7OpmSEKDYPDKCHnPFAOJAJK5eXBRV40HIOCI3m4YFzsIKjSMTAebrCB0NGe5ORgY2ZmBJsNCoVA&#10;o8GLxQOFcvHwcHMcp2wFcZyplfL3CSoRz8HOzMbKCB6InZ2VGiPPyAi2GlqwzYCWIlwD5wEPQdkt&#10;E8NxCDwPeCDQ4ebioIbGCwnyg6C+FWBnY2JjphPAogQFMHAERT+H8m4AARURxOCQ3ChOJmEUVF6I&#10;V09RUldBgosewkUHUZfg1lbiTiDZT29Wdi/mtM+ntc2ldi1mdMyldy1ltcxlVA3FF7SFZVb7JGba&#10;BUcZ+oXrO7jKG1kKaOjClZU5NdV4jHWxJno4fU2kkQ6vnhZcTweuo8WtocmuqcOpbcjt6CLp7CFf&#10;WOE/NFVQ35Uwu1H37OPOxYej119MXXg89PL3/tNve3ffHbz6ff8D8Pot8O7193efgK8v37349vvT&#10;52/vf1H0K4GPv398Ar69/vGyvrfYzEHO1ExEUohemAeijGMVh540kcdZKouqCUA1RJFqwnBKBg5+&#10;bmkUixwfuzScUZGPXRnDocbPqScCN5fitRaDaXJB7EXZ02wVWkPNGwK0m/21yIm2MymOcyn4hWTC&#10;fBJxLoUAYibJcTrObjbOcTzCdjLGgRztOBRhOxBh2xtq1R1s0R1i1uJv0BZg0hJgUu1pmG6jlGKp&#10;GKwriVcSNpHAKPFyCHHQivIw83MwCHCzyGARvMwncWw0CBoIPxtECcsijT6pIsQixXtCCAlJj3Ve&#10;Ga0JdNIxlOfTlUEpC3EYKvJqSXDpiHHqi3EZSfLoSMGUJDglJbkpOvKSzBDxE3ROQhYzpMAn/ZbX&#10;6xF9AYrbefjnw4Y3WrUvNnt/WCO+WjS4O6R5b9gFOOMM7Nr8Wnb4uabzZIBvM1v5XJXzHz2VP3cG&#10;3qxGVAd4uSoVBRo2+hoMhFjMphDIcTbLWa5LmYSNQt+1fO/lHJ/1goDFTJ/pFLexBOfeSNvGYIuK&#10;APMsd4MkF30HDQE1AUqMvJ4Ej74UEsS/jLyBLMZYQRDNCNGUxvm62lYU59fWVv8fGfljUp7CyOcW&#10;lYEOuE5BWVlqdmZpTWn3UBc4+szISkhICk/MiIlKjQgnhaWVpGaWpkemRVh62HLL8EFgtBAx6Al5&#10;PggfI0QUxiDPz6TIz6MlDhHmhqAYISgmCJKJTQTBgoMywdl4sHAuKDulX8A42TmYKbd3BDeaFy4s&#10;wCeGRYFdQwIHF0RzCPPzmJmoa6nJMp2EMEEgHHQURl5KBkbPBclrC/0DWLj4Y3j/74GNlz07X4dK&#10;D+PKz8c2Xk/tuZ699rr53O+hgTvZhdv+9ZcT5t60b38buAxMNp2LazpMugks3wTWT72fmPyjjXy7&#10;+cqvlSs/l28fba3c6vVNsZTWRshp8qEwtIKCzBheWiUZhLYyTkeR30RdzFJDzEFXxkpVSE2A1UYe&#10;m+SkF2ehEm8sn2QkG6khnGqmmGWtlo/XLXUzLnc1bvK3GYnzHIx07Q10HAhxHotwm4r3XUwNmU4J&#10;7AjEFzvoNHhZDkS5klP8u6OILcH2nRHO7WFOLYF2Q/GePWGEcVLASJJ/tb9tka9lvIO6mQzcVkfC&#10;yVxZXYZXW0XQQFNcQ1nAQENaVhgpieX+T0ZeGculjOUEIYNkUBfilIBBvK3k04JNE7w0wh0l/E3R&#10;sY7CyUTxaEtMvrdiSZB2jo9KhqdyigtFpibOWQpEjJMECIrjLJnsoRDtJBXrLBNDlKXS8XlhBlVJ&#10;No0Z+KZsfF2mQ2OWU2uBS2sesTbDvj7DAfS7ij2a8wgRzhJEQ1iCp0JhrHFlslVzjjNowRVANOU6&#10;N+YQGrOcu/M9+vM9q8NMMh0pkjUNXnqtfgbUGPm+EHNygsN8lvtilsdaYcByrv9Cju9aScRMjn+N&#10;n3m8mXSCjXxvlvdgsV9HLrG33LOz2LWn0L2/xKs4Urc6yaSeZFmXYtWZQ2xIse/IwLdmODSQLDvz&#10;CLlhxtZqSDtNsdQg96a89NzIkNqM1KyIkPTQwBR/n0QPF7yagrEgMtXJuMTdqsrbqjnArjMM3xPu&#10;1BdB7A0nDES5Dcd6jsZ7gxhL8CEn+oIAS0bivIZiPKiMPGh7wykrd4TiO8MJ5Z4WZT52+Z62oSYa&#10;IZb6mf4eRdHh+bGRFaTU6oysouTUvPikgsSUwqTknPi46tycCC/PaF+fnPiYjLiImqLMhCi/G5d2&#10;AODN719/AsCfN6/Mm+kLqUizyQkxudvqfPnrToS3tawAuwAPjTCcSVmID0FHg6SnRzEw8DKeRDNQ&#10;eh6akRbNyIiiZ+Q5eZLKy6PpGTBMjGA59wmIm412HsknLsLazUUhKFRzYDx1YCZ9cDZt/qBsZCs9&#10;o9Exo84xudo2ptQip9Mjs8Mtod4hpdm5YNC3djqqaTquZTyubzq9ezhZWolBSQOB5IMoyTFrKbFr&#10;yrMZqqHszKUszcRNjQRlJVgkcUyy/FAsB7OuvMwf188G+7toqElhMFAEDwsDLYSZHsLKCOFgpaOl&#10;hXByMjIxnzxJQ6Hm2ZhPgA9geggExkUHR9Bp60kGhjgFhjj7+jvbO5rJyEpoamq7Ev1iIjMjQjOr&#10;ywcCfdPtrULTkurtrIO1dBzDIjNdPSJjE4rSMmvs7ANc3aIc7P3sbH0qy9qDAmLbWvorSmuiImIn&#10;x2fAkdBQX//W2mpuZlpeZursxLCPh4O0KFpNRkAKx6EkzCXEBVETZKhPd+ss8OzKdenMw3fkOrXn&#10;47vyiT2Frt3Fbt2l7hRdplKf1qJge30JTggEx06PoIWYKolEu5n426kG2KoGWKnYqwmYyaJNZVCa&#10;OHYlJIMamlkFyaiOYrCQRBJUBL10JcLNFaOslaKtVcNMFFNczXSl0KU5Mc+f3rx8+eDBH9fv3br2&#10;/I87f967++r5w3evnn18/fzz6z+/vnz+9tH9ZzevXTnYXp4YHetunR/t72+rHeyoH2iv622pbqwq&#10;qq8oqCjM9nMjykuJq8vJczKzMpygAUF/go7+BHgF6BhOMtGfYKSB0DLTsdCBQx7QoaXnZmLmYWX2&#10;d3dtriotz03JSw5NDCFmx3oUJnjkRjkVxTkVRFmXxtmXRFuXRlnkBeuDKIowAFEWY1QSYVgebVIW&#10;ZVodb1WTYF0ebdaV61abaFMZZVYdY1EbZ1GfYAWiIcmymWTTlubYmIIH0ZaG70h3ak62bkq2bUkj&#10;Nqd6pfra+FrpOuprW2hoaMnLGmmomelogY8JfhgHDsYqjYOLoznEYEzyGA68joybvpy/qWqwuWqk&#10;hUacjU68rW6ijUGKvTHYo0l2Bqn2+umOhtkE0zQHgyy8cYqNToqNdqazUYqdTpKNVpSJgocCNs1e&#10;J9NJP81eL85YJdlaO93BAESmo0km3jTBWj/YQNlXRyHQSM1bT9leUcxKTshaUcRKScxKRcxKU9JQ&#10;RVhPSUhaEA6eGPgIk8LCVUUwBlJYP1P16ki3Ym+rNDvVQqJOXyxhIs1nITtgOT9wOTeAysWDdjrV&#10;YzSRMBDn1BVl2xJm3RBiUeVvWuChm0nUJBHUYwgqIY4yVYn2zenOTamOTSSn+iR8bSLRToVPXZBZ&#10;U5RdFn1ik1z59NLkDrlgvj1+ri5suTmyIcEix0+5JFK3v9h1qj5wqiFotjFsayC1u8i7OgVfk+FW&#10;mORcQpFJoTDyQnrs8aPBEz9HBoH+bqCtF2jp+F5f+DA79mxs0JmYwPMJsXdzTMhOkWfjK17WFz6q&#10;jzzI8l2ODtlJCd1Lwc8E+O7EFz5uSj1b2PGglzSU5BxrEZRICI4mBoU7yyvgcHxsaorSMmIKgjhJ&#10;CQkJaTlxCWkhUTEBQX4QQsKCIsdWTFBAFAlO7fhQMDQctOAHDUdgELx8cDQaxsuLwmIxgnA0Lxc4&#10;J+BFHQdpUbI3CQrgMBhefkEcjBcBE0TR83GAEySHfH+DAoJlt3/lh5GU59Vpf9dlfqrP/dKQ/GdB&#10;4rO85JdFWe+r0l6Uee5FlLxqzLhbRJzwTL+YETzntwJM9zyo7bxRsfpy+NRfk5c/rL/4fenVlwuu&#10;LhpujjoBrmbOtto25or21nIRoeaBHjrFmf7Az5dHP98eJ0H9/uvXp5/f3h99+/z7+8drFzbu3dwE&#10;vj2YGqh6cOMA+P4O+PkN+PkVXOfX74+/KRz3JwD4AgBvf//+Y6AvPYNESIl3ys/xS0l2iUqwD0q0&#10;1COK+OdYnfuweBc4feXn7q3fZ699O3ft68Wb329d/3Lz2tfbN77fvf3zzt0ft+7/uvX46I+/gGev&#10;jv78CHx49+vvb8DH178elXalFHXGZbVHdSzXPP7+4PXRq79//vkTeF3dmuLgqmxHUHb00PAONQ1N&#10;dAhPdohMdw6Os798Z5OiR3/0naJQ//v3EfDr6J8Y+b+/fbgzT64wUOZSFIFYqLMZKTI46VMY+TiC&#10;WJqnVHe2TXOKSUe6WSvJuCXRoD3FuINk0ppk2JygDwIsAf3WJOPmBMPudMsOkhlY251u3pVu2pps&#10;0Jyo15Zi2JFq3Biv05SkXxOjWRKiVBamUhWlVROjUxdvWJ9g1JBoDILqNCWbNqeYdWXZgujMtGlP&#10;twJtb67DUBFhpMRlpMBptBBPxUiBAyVIv5SSdnW60mWynDBX4z5R5jxT6bbc4Lva5D9f84+KPYil&#10;Bu+leh+w/D/xT5T9PxH3fqC/0ugHrklVwqHq1cxWu0xXEhYbfebrvaar3aeq3NZaw4YKnFuSLdrS&#10;rHuynQYKXQYLiUNFLpMVng3xRkWBKo0JxgX+Sv35TusdEQvNQXPNIVONgdONweT6kIZ0z8wIQlVJ&#10;RnV1cVN9WVVhYqyPaUUSviTWqjTesjLZpjzRqiLBuiLRoTjRuTIrpLIoubw4vbI8u7oyt7oiv7Ot&#10;1t5CT0dNykhDRlNB0EhNwlhdXE4UgUUw8LBDoNwQOC+trBm/UpCMfKpc6ZOi4r8Koq+ElL8vynie&#10;U/yupvlHHxlYmAZWBv+emPu1tgns7wNnTh3tD9wYKZ+r7Vrqqx1sE9dSqezrXLx0Zuny2YX93YWd&#10;janlhaVTO/MXDutnx4Z3V8hn16qn26tm2qumu8nntteuX9y8eG51b311bUFPU81AXSvSP2J8YGpk&#10;cLynd2hkaoEiU7N7evfK7ZXTlzbPXbt+7wW4uzOnrmzMbGxNLp9d2ji9sHK4tLy3uDA62FbfW3Lw&#10;eHP/rw3y1aGJq9PTl5dXL55q6uvq7O/vHhjuH5sdml4ZmFmZ2dmZ3Jwv7yxumy6r6EvMKvfRNsOJ&#10;yUOtiEZ2/i7t89OjB3uDO/sja2eGFg/Ic6f3zz+Y3ThV1dLc3N3QdhwU39VT191T19Nb393b0NXX&#10;cMzIVze21/4nI9/cUtfSWv8vI/+f+O8Z+Yb/nZEHbU1tOZWRp8bINzdUjg50OTuYWxmpmujKaikL&#10;62tIaCoJ6aqJ6aiKykugRHFsgryM4gLsgnz0vDCIEIZGQohJSphRXY5bX5/P3FXGMlLNOEktsNNt&#10;7dvM2o/ppS/jG8DCwu+ZGWB6FphaBGZmfo5OfxzZ/L5xE7h5/+jei98vPwKfXgPvHwF/Hvw8P/lp&#10;nvxjYhqYnDgaHf0wPPZucuHz1nngzh/Ay0e/3jwBXjz8+Uf/eqOxq7xXtIlHiKENUdnIUkrPRELd&#10;QNSCoBme7mEXaBBc7G6fZ25bZjL5umv969j2j/ntr6urb1bOHV04++PcReDy6R9nNz7tLr1fW/ux&#10;ug3Mz34ZbL3fMPlq8sL3s0+Bp0+BPx8AT24Ad64C168Bly8enTv1ZW/z7d75X3fuAi8efX/5Afjy&#10;F/DX3e/Xr3zbuw5sgRO6sHI7p2DVwHCTQB+jEC+jQA+t+HDj9CTTIB9paxOuphrPmzf7fhxd+vnr&#10;3hHwF+Vd4+8PwBHoPH75bDM6XDc6SMuHKO3rqujpLI+3lXR1koOMTK2MTq+SZzbGpteHxpfHZjdG&#10;Zlanlrf6J6ZiUtNsXPBmRGszVwtDJyMdW11tGx0dW21dOx0jB31Dez19Wx1DewMQeja6IAzsDHVt&#10;DRyC3Ua2587cv3549+bpmyBunbp8c//q7d0r1zcvXF49c3H58Pzq3oWVU+fXdi5tnLqytnsVxPru&#10;1eXNi0ur50CsrV/c2r66s3t9e+caFVu7FPn4zb3r2wc390/f2Tu8eevW04sXrpGSU+UkxST4UaJ8&#10;3NJYLnkhKJWRVxZFqYihVcUxqqIoRX5uVRGYugSPpb4I3lbW01XVlSjv5CCOd5Qi4GVcneVc8LKg&#10;Q8BL4Z2lHJ0k8M4yTnhpB0dJEPYOEiDs7MVt7cTARbDWCS8JruZMkCYQZUC4EmWd7EWcHcXAcieC&#10;lCNRluAiTyDKEZ2liQRJFzcpNx95d18lXx9lN0cpH3vZABtZEylOGS6IjhCrqRTcQJxHTxyujGFT&#10;xLErC3ArC0FVhGCqwnAlISiFkRfkUODnVOClhMlL8/KIoOENNbVnzlzb3v9jcfV+df2uiXmGuma8&#10;hnZsUfnC8uaj1f0/ZlcvLazc3Ni8v7Z+e3n1ysLyubnFw5mlU2NzqwNTc2VtrVF56U6RPjaRLo4J&#10;rnYJzs6pLm6ZLh45Lh6Zru5Zrl7Z7h7Zbu45br5FfgElwVF1cQH5ESl1uaPri5PrG7Nre3Mrh4vr&#10;5yfn94bG14/f4qyBzWZyYWtsZm16cRc80PTi3sTcztj09sjE9ujk7tj0wejMQevAcmPndEPnZP/4&#10;2sLWuaWdC6t7F5e2zq7snKcQx6uHC+vnybO7faNrw5Ob44tb5JX1yZWt6bUdKqZWdieWtsFySnLX&#10;uc1+8mJ7/2RlY09VU3/P2GIfeb2bvNI9Pts7PtlLpoTJg3fJYfJi/+hCWy+5e2i8Z2Sse3BwaIw8&#10;M724srwNwt3NT0hAVAjHD04b5MSE1eSkleWkZCRFsBiklLQYHwZJJdC5uDhQKAQbG8sxZ0rPxMTA&#10;zMxMR0d34sSJ49DmE8cR8SeZjjXiGekZWJlZmBmZWFiYTpykzDzYOSlR9RxcrFAYJ+hzwjhYOJnp&#10;WehAMLIx/BeYmNhYaRkZQMvKycHEwgyF8QiJCIuIifJhcBgsPxbLz88vCAKF4oXDkceR8khqqk80&#10;OKJE8cFhaC5OOBcXysTErqi0bvfgytb+laWt8zMrB3MbZ2ZWz1AZ+am1M//GyFMZedBOLGwvbB4u&#10;bJ4qKCzWVVc3V9eQRcFVMFB5FIsqOD/kY5U8Vq0RZqehkPJMNBj6/5HZlaojL8wGlkBEOWnEoMxC&#10;3CwIZtoQL4/DU7szMzPLK2sTM7MtHZ3F5WWVtTUdvZ1dPe3VDTW9Q6NjswsgyHOLU/PL5Om5/hFy&#10;18BAQ0szWFvbVFdVX9nYXDdKHlpem2/vauzqavhPRp6a2bWlpaKpqYya3HVkpIPKyIMOVbvmv0N/&#10;f/O/avJDQ23HpHz74FBvU1ODrp4mmheOgHOjkDzcXGwgeKAccBgXEgEFS/iQ4AicB43gRvKAJTAu&#10;TnY4DEpPR0ONkefjQ+NwGAQChkTCubk5wQbDcUzTg62Djo6Gnu4EGysDOxsjMxMtCBZwJgq2AmZ6&#10;GJwLysNBT08LAlwZXBPEyZMQNAoBXlwYDzcrCxMIKDcn6IOWms0VrKJEweMwoMPJwcZAfxLGzQae&#10;GA6LFhIEmwUaehxcL8yPwcKhKE4mDDertACvppyEjqI0nIWBmw6iK4fWV0HEJ9ou7NSPb1eOnyof&#10;3iwa2ShsGEko64pIr/WNKSQGJVsS/NVMrQS1tGAayjzaSnB9NbSZNr+ltoCFBs5Mlc9ICaUrD9WQ&#10;ZddW5aYw8vpQQ0uUrYtw61Bc72zW+Qdjf/0++xq4/Cdw/snP0/e+bd/4tHT76/KDnxsPvm3eebf5&#10;Brj97vfT979ev/7y5ttxFqk/nt5+9fHp16O334GPn369/wJ8efX9xYtv91KK/W3c5BycpFTkWBQF&#10;GGQQJ4XYIVqiMAslEV1xtKYYUh7DTs3pKsfHLsR5UogNIoNgkoHTqwtw6YnArWT5LPjZ9bghwRq4&#10;AqJqW6hxe6hus79af5ThZKLdbLLTTLzjVKw9aOcS8XOJjgtJjnPRtjOR1pORNpNR9oOhln0hlv3h&#10;Nm1+xi1+Rq3+xs2+RjVeepUeBhm2yqnWymEGMm4a4uaSOG0BuASUUQrFIcTNiOVkkBdEifCw8rGc&#10;4GWCiPDQKvKzymPpNcQ4ZLG0orwQbwfVhoIIZyMpfVmkpaaQsTJGUZBFS4JLW5TDQPQfRl5ZkktK&#10;CiomD8PJgPtlprXGpj4aSfm0YHimlK8/AN7pIzoWJzaaEP73WgXwMOzDKeMbQzIX2rWfTRCAPZNP&#10;07ovRuw+LhA+LVrc7Uj5vFr8aq7ibKt9mE60v051qHl3qOV4lN1QiNlqlvtqjvtCOn4t33s1z2s5&#10;x2ejMHAx02cq2XUoxqErwqYhyLwiwDzbwzCBoOugIaAuyKIjxq0rDjWQRhnKgL8/XEMUpicJ+nwm&#10;ipSATXVJjBfBqqI4v6GhrqCkPL+kIqewPLcItKWZeUUZuQVURh5ERm5hcnp2ek5+YXl5YXlpVWNV&#10;Wm6quq6yqCgWieKC83EzcjOcZINw8bGz8zBCaCDscBYIHeQknPkEioWSoRjODGGnPwllgbCf5BRF&#10;M/By8koLMqE5meBszDA2dhg7AgXn5uLghYEzbhg/PxaJQTFysXIgoSheJIYPKcSLFEByCfNyi/Lz&#10;yEnhrCy0leREGU9AOBkg4C4R3BB5JSQrGpJe77dyv37kas4TYOsmsNpzo7jxcgb5Tc3g8+KZP6vO&#10;/upb/Kui5iB49WvT4qemgfsVVXvJi29a+m7mN+wnn/kxdeloaeNlf9NOxuSd2vNfx24Bs1e/T517&#10;PRJVZC+iziKng+ZGQoSFWfmxDPIScH11EQNVYRN1MVsdKVstSQtlAS1Bdn9jxXRXkxyCUZW3VWuQ&#10;Q4OvdXsoocHPrsbLqinAoSvMZTTJdzo1qDeU0BeE7w/ED4UQx6N95pKCp5KDOoOIJQ76JXZajR6m&#10;g9Fu8zmhE+n+oynec9khw3FuQ9EuQ1Fu0ykBs+khPbHunbFu5QFWeFWsmQrO0UxJR5FfR1XIQJMS&#10;I2+iI68siZURgInwMEsiWamMvCo/VBXLrYThUMaxqwhx4FggBEOxZH/DZF/tVH+NNB+lFFepbB+F&#10;NIJEZah2Q5x5baxpWbhhSah+UZh+frBOYaheQYhuaaRRTYJlcaRhdqBmXrBeQahBfrhhbqh+XphB&#10;aax5Lcm+KZvQWuDSVEBsK3TtKKNIw7cUuXYUu/dW+/WUew83hjTm4EuSLWoz7MtIVmVJFlWpNlUp&#10;1vUZDrVpds05FMma5ixCd75Hd7Zrgbdmur1MCVG11l271c+gK8B4NNpuNM5hJN5uOsNlJt1tMddn&#10;JsNzIt19pShsKsu3ysc0ylAs0VZuuNC/P9+zLdupu9ilNtWyOcMxw0/NTY87N0yzNdexNtW6Ldu5&#10;M9etkWTXnGZXnWBSl2aTEahnrYZ2M1HMifRrzEwtjYspi4/PjYwAEYF3jCE6aWGRBGXJAk+Hcl/7&#10;+kCH5hDH9jCn7ghCRyiFlAcxFOM+EucJWhCj8V6Uly5xHkPxlBLwUg7HeoAYiHIdinXtDsWDW3VF&#10;u1b721cG4LM9bH0NVKOcLDOCfDLDgytIqWUkUmlqGoj0iOis6JiMyEhSWHBiYGC0t3dKWGh6bGR5&#10;TkZeesLEUAdw9P7H1+dH356e3h2zMhZXkeYQQZ1wtdb++OyWu5WWIOykOC+zIA8DPxczjJ4GwcAA&#10;Z6BFMkDQTCfQTCdRDDRoekY0AwucngGs4j55EkFHh2FhAqu4IBAvB/2YIJuEaDt/X03fALWppaKx&#10;pbzpjRKXUEUTV2xBq3ftaEzLfOr4meq5mx29hxXDV+pm/uiYuNXSvVvSNJfeMJLUN5E3OlmkpMyN&#10;QEOkJbkkBWjVxFlstES0JGB68hgdRayaIkxVESYhwCqEZhFEckgJYj78/YSIt0FBYcy0jMy0tBws&#10;YP+GMDHTMVNU5Dgo/2SkgXDAOTjhrAzMJ8BHMys9Pfho5+BmYeakP0EPkVaQsrCytLZx4OHhi4xI&#10;jQzPjospTIwvwzuGueAjE2OL62sG46Jzfb2iXZyDwkNIpKSSiND0IN/E0oKW1LgiUmzhQPtkU2VX&#10;d/NQeU6VrbFdbXEduXdsYmRyamJ6amIyJyO1tCi3u60hIylKAgcTRjLL83OKwU6YyiOrkohlsdZt&#10;mYTKeNPmDNu6NKuGVJvGNIpTk2ZZRbIsSrCsz/f3sdfgOkHRSUMzQBz1FGI9zIIcNTxM5ew1RbRE&#10;OFVxbCpYVhkorQQHRJgJogCnkwIfnVhWcwmYpRScqMbvoS3kqsrvosTvrS+rL4UuSgsHfr0DgM+/&#10;vr5/+ej+87u3b547c253Y3tljtzX2VhWVJqWkhsTFeXtFu5FiPJ1j/J1JVjoY6DgTZee9STlRaaR&#10;lnx6fFhCeICmgjQDBIKBcvOwsHMwckBZeTiZedgYuLhYYDzsSG4OEHAoOw8HMzsTDR34syM4WJOi&#10;Q+NCAzITowrS4rLiQnNiA+rz4usyQ0vi3VuyApozvBtJrp3ZXu1pLtUxls0pjt3ZxBaSPdjjwN7X&#10;lkdszsa357mBnb0y0aavyKcu2bE+xQlEY6pzczqxgYSvSbStTrABbW2SXWWcZXW8WV2CaV2CSUOS&#10;eV2SdXmcXUWiu7Ecn7mqtK2euom6vImWohgGqiIlIIZFSOJQ0jgEjotRAsFiJC/oYqAUZK0TaK4Z&#10;bKYeaa0TbaUTaaGVYGtEcjJPJ1hlEs3TnU3T8CZ5HjYpDoYZTkaZeOMUW91sZ5NUO10QkYYK/ioi&#10;ec4mIDIcDWJMVeOsNJPt9dKJJmkE0xhrbX89BaKqmLEwwlwKYyzJqyeONJDC6MtgjRWF7fTkrHRl&#10;dFUpRIm0MEIIzcXLzcLLxSjLj9AU5dUVhqUQjTtT/Et9zEu9jPqT3Xqi8WSSx2yG71yWz3S6J3h/&#10;m8+m3OXGU1x6o+3bwizB53tdkFmFr3Guq1YaXi3JSSXKTjHMRqYmxqYp0b4l2aGNhK+Nta+OdyZo&#10;CxnKwnVk4BgOSFWu34s7i6VpjqMNIefJWfeWS1YagyYr3Scq3eeb/Ffaw/qKiHMNwSsdseC9tzoJ&#10;vBu7lie7lJPci7N8nFwpMfKZ87HNz2tzHmTWfaus+1jcfdTQd9TWD/TnvqxwPwxPeFKQ/74+8kpS&#10;4OlouyV/t93YkAtpnltRPrsxXttRzguBqdeL6x62hgxHhNYHuSQ5hmf64X1tcNJoQXG0iABMTkRI&#10;FCshLiIvJSWFE8aIyQgJivGLiosJCAoLC4sKCQjzY4XAQTQPDw8MwQPnQ6NwGBTl76hIfj5eLBrF&#10;i4BTYm5gUBQWjeADRwwIdk4OFBocXGOQSDS/gAgPkhfBi8WJi8GEMbyqYhA4RI/kMPBhJfZcUfGb&#10;jty3jblva2P/SC//VFf5saHgZRXpbmHarSI82StkJarkelnGblrWRvLwo9ZLwOqVn8sPfu88+LJz&#10;76+Nb79vAcCjt2/PRoZYhnlaWmhLWxkqNVZlkIer8rP84kJsitKDPr259+XTix9Hn34BX779eEOJ&#10;Xfn5Afj94ez+1JP7Wx/+2m+pjr52Zhr4/Qa8mVO689Hfv4E3R8CrH0cvPn559ve7u6/+Opuf45Wd&#10;5lWQFRwTToyOdCksjU7J840pco+v8ayaT69Zya5dL+o4aGjfbWrdbWnZaa7bqKtYqSpdLC+dLyqe&#10;yS2eyCgjZ1WTC9tmGvoXuttHGpoGyis7Mr1jTNMqfXLaombPD78GXn4A3r/98fIz8Gdjd6aNs7yj&#10;h4aTt5azv753tKV/vHVYqlMIyfnqw31K8P6vo98Usftj1XsA9H5QqKujV8OdBZY6GH1FNj0ZBiMF&#10;Ji9LkUiibKyzaKaPbF+efXOKSWeGeUe6GZWOb0k0oBLx4GJ3unl/tvVgrv1QngMV/3LlIMZK8eQy&#10;56FC+4F8255sy84Ms9ES/FSV21Ch03i562ip62yd32ZX1OmRlPPj6WfHUg+Hk/cHE6/O5l6ezj5H&#10;TjvVH7/RGbneEQFirT18ozVkqz1ssy10tSlwodZrtsp9rsadKlwzXelCkayp81xp9Jsqd5mv8aQQ&#10;7g3eIKik/L9i8f+Ckhi22uNYZgf0vUAf3PAfcRsKCCAmqygYLyeAX2Sy0nWhwWe02CXSijfUDNWd&#10;7dCV6dCZ5dCZaQf6g/n4slCNAn+luliDokCVwULn5ZaQqVqfqfoAcq3veK3/UJV/ZSIhPQxPSdN6&#10;HCNfkR8f6WFYluBYnmBbEmdRnmhVEmdeEmNeFm9XkkSozgmrKk4pL86oLKPQ8VXlBZ1ttbZmOnoa&#10;MsaasjrKIiYaUoaq4griKAE0M4KLBgmj5+NlUjUR1QlREo8QSr+cNAr0pNyJLPoro+FXXcP3ptjz&#10;KVWPms4Al04Bh4fAhcV3q4sf58f/JDfsNVTOVQ1uDJe0VQkoStcO9s+cPZg5e7h69uzu+YtL69vL&#10;pw4XLlwqGxjMqavrnZnsmhvrX50d3t5YunRpdu/0qYuXz1w8PTs3oa4kb6itG+gdOjo009c/0tE7&#10;uLhxauP0xcVT53Yu3lrau7B38fa1Oy92ti+eWju7PLayPDA93z2y1Dd6MDu/PTnZ117bO9V48dXe&#10;rV+Xbhxdvvjpyvz19fnTG+3D/T1DQz2DI32jU0MzSwMzS+CJDcyP5tSltc6Wl/bEZ1T4aJpipVSR&#10;zn722fVlQ1vrPesbYwdn+xf3xtfPz69f2jv3x/LOQVVzXUsXhXzv7KaExvf0NID4h5Hvqm9sr27o&#10;oDDyLe0N/8nIN/9/0ZFvbWusb6iuq68CbW1dRU1teV19JZWOB5262goQrU3VzQ2Vw30dDjbGloYq&#10;RtrS6goChlpSBpqSoK+nLq4mzy8pxCWKY5US5hLCMPDCIIJ8J0X56UWwJ9VkuHW0MRZeSnZJBvpJ&#10;6uHD/gufJ2Y/j81/G1sBpsnfh7o/dDa/buz80Nr1tnHsbf/Wu60HwJP3wPuPwKcvwPc3wPuLX25O&#10;v1olf5/v/zk6CIz0fOlrft7W+rh37NXiaeD2HeDVI+D9na+PngFPm6ZLLX3V/BMsA2LM8e4a1g5K&#10;mvqiOiYyNm66AYnOzuFmfnkEixTDoE7Pze+Te8DMHjC/8IE89/f05s/NA+Bw+cvK2IvJufdLK183&#10;Fj7MTf3d13O/uv9R28yz0Ysf954C998A7/4E3j8GPjwG3t8Fniw/Wtv/tH/6x9npR8unP1x7B/x8&#10;8ev9o6Ont46uXQEOLwPb534uhtU4EiO1AyLMgvzMAtz0gj20kyJNk2L0PYlC5gZsTTXeT58sAsCD&#10;Xz//pOTG+P0TOPoG/ALv289ePN1MjjeNDNDwd5PzdVX0Jsq7E+R9PFQho9OrI1Mrw5PLY5OrwxMr&#10;Y3Pr/ZPzE8urjb29RD8vS2c7Y7yZMcHUyNnExMXE0t3C3NXMzMXEysPC0tXUnGhMtUYO+iBMHY0N&#10;HU0cg12G1qdO3Tp/cOvK6Zs3z9y6vX/5+sGVWzsXr2+cvby8f27l1HkKHb93YX3v0tb+lY39qyDW&#10;dq4sbVyYXzm/sHphfevyzt6Nrd0rmzuXt05d2tm/Avob25c2Tl3bPX177+zdgzO3L125f+XqrTRS&#10;upggTkqQFxw8yQryyAlyK4nCVSVQapJoTRmMhjSfsjBCQwStJEAhuA3VBGzNJN2Jyq5EeWcnSSdH&#10;UYKzhBtR9h+4yIEgusg7O8s5Ock4OkqDwP9D1ss6O0njHaUcnaRA6+Qg6Wgv4WAnbm8r5mAjRnCQ&#10;IjpKExxlnJ0oIILAS+EdRB3sBe0dROwJ4g54CReCjIu9lLedjLellKUiHBwiawszG0lBdUU49CR4&#10;FDHMasLQfxl5ZUpmV4qOPIWO5+dUwvFIITiV+NG8bKyeeNdTOxfPnn86OXsjKrHHFl9obpVZ27g3&#10;NXdnYvbS3NrFxY3L2zv3l5auzc9fXFi4MDt3OD1zamp6d3xqc2x6c3r1VOvQuEd0pLajqRbBSNVR&#10;S81ZQw2vokFU0Saq6rqqG3ho6Htp6nvrGAcZEZJdfHODXRN8Y0vSR5YXJtc35jf25lb2Z5ZOLayd&#10;mV/eW1o7BO9a41PLi4vbMzMr4+OLI+T5kbHFUfLSKHl5emprafFgafns9MKZqcUz82sXJ+YPJhf2&#10;V7YvL22dX9m5CAK87vNr52ZXzixtXiTP7nUNLg1OrI4vbUwsr0+tbs6s786tnwIxu7Y7vbI9sbQN&#10;nn//+EJ9x2BxTWtKdllWUW3X0Nzg5AYlUn50tnd8un9iqp88OUCeG51YHiAvdA1O9Y5NUTK+Do2S&#10;5xYXV7aXlnbW1w8CAiIkxKQlRERlxMTkpcQUJETlJEUFMMfZOzG8goL8WH4MGwcrHM5DR0fDzMzI&#10;wsLEeSxOAjo0NCdoaGgYGRlPnKA4EAiEgYHC1IOWmrUVXIee4SQzOMtjZaChg4AWhuDmgrJDkdws&#10;nOB0kPZfRp6JnZGFk5WBhZmemYkyS2QB6+joGRk4ubmQaBQWJ4BE8fLxYQUEhEALgyFAoFAoARw/&#10;OF4EB5AYXj4UAhxGovl4+bk4YTIyKrGxpOm59fnlU4vrp5e3z63uXppdPZxbOw3+yBQd+eWDscU9&#10;8sLO+PwOeW57ZuWAPLc5u76/vHWYX1CipaJmraujws+rjIXKIpgU0MwycHopimoNJa2rCDu9ADMt&#10;H+MJLD0lxasgC404J704J60gC0SSEkdPJwZlplCQHExu9rZbKyszU9OTUzPd/QO1jQ21TXU9g12j&#10;U4N9g+Czonx4YnRgYnxwcmJkZnpkcnJ8dnaQPFrXWtc33NM30gWisr40rzCjrrFicmasu6etq6vh&#10;P0n5jo6a9vbqtraq5sZSSnLXmoLh4XYqIz862vn/g5EfnxhpbKxXUVWAwbngMC5q+lZqgDwvGo7F&#10;oJAIKIyLHQXjxqBhfLwUKXn4sYA7NxcHCByWD4GAgc2DGhoPNgEmJgZWVmbQ0tJS2Hbw8lKIAEYa&#10;KDcbKws9A/0JNlZGLk5WZhZ6HhgnCysDAyMNuBod/QlwK0pjY2aE8XAL8GOpnDvoo1EILk52BJwH&#10;ys0JliMRMPDqi4oIgYtg+fH5cILnSWXkUWCbQMA42Jl5ETxIKAeCk1kMi1KSFNJRlOblZIYxQZSE&#10;OVQkWUMCDcdnSvvIWfW9sWklhLAUE89wTTO8qJIhQl4PrqyPVNaGKalxqylDtRRhuvJwXVmYgQLS&#10;TAVjpYaz0eC31xNyMBJ1c5D399FJJjlWN4WfvTl06/n0488bL4HDF8CZBz8Obn/cvfNl7+bn7Rtf&#10;Nx4A+7d+bt8HDm9+3r335dzLX388//jgG/D5xZuXH39RlChvPL5298WNL8DrX8DHzz/ffAc+vgae&#10;XXt9mNMUauok4uomry7PKoehk0HSCbFD5PhYTBSFDOX4NcRQ4nBGWT52ZfAOj+PiZYRgGI4bJNcJ&#10;TX4uXUEeaxleIySdLT9jvrNGubtWg692T4RxW4BWu5/mSKT5ZLzdTLwjiPkk57lEPCVAPt5+Ls5+&#10;IdZxMtJmIprKyJuPRju0+5u0+hq1B5rWe+qVEzTL3fQy7VRSLBX9NYRcVATNpXgNxXlFOWmkUBzi&#10;CA4sG70UGiqB5OKhgaAZIeIIBlk+RhleGnVxDhkMjRgKYqsvkh7m6KgvbqKE0ZaG6coh1SQ4NMU5&#10;tUU59EU4jSR59KXgKhJQGSkeKXkUvzQPSh0FUWZOvdWf9HrK8Vq92nIaoskDUeue8NdSI3Av//tF&#10;r1uTwa+3rR/Pqd/scfi8YPRyCLGeYfJsyPGvcYtLDcl/Tna8WwtuCPKO0E8N1qsKMOgJNR+PsllN&#10;9VhIJqzmuM+k4Y9F5L2Xsr03i4IWM30mEon9kbZdETb1gWaVgRbZHobxzjr2agIaQuw6YtwgDGXQ&#10;RrK8mmJwdREeKiNvqSYOflkNKawX3rK8KK++vjavqDSnkCIi/x+MfCFo/2XkC0or0rLz8kpKSFkZ&#10;Klpq3CguUQlBsI+At1UGZhpWbkZOOCsTBx0jy0lBIV4onAONQ3LzQRmhLHABFBcvlAvOjcQgoBgY&#10;WIgWQLFwM3PwsKGwSHZOFrDzouFQfjSaH4EUweFQSDifAAbBzwvHgRNuJNhlhHG8wmABiksEyyMn&#10;xa+no6ChIs1IC+Fho+Fhh/BwQ1Q1cRxoiG+y6fqjtnvA0tZf3X2XC8ef1o29rJ/52LL5e+Dw19Ds&#10;s8qKrYD2Kwmdd1KHnxX33ClpuZLXfDFz/+fI3rexg8/kM58nRq9XXPoxdfHH2JnPfZePhs+87529&#10;VmHqLaJkjFDVx2IFGYQEmPl56aRFuA1UhQ2UhQwVBS01Jc2UhSyVBBxUhQr87Ep8rGv9bFsC7Ru8&#10;LP5RNYl06YvyoHDxpJDp1KAZUtBotOdACKE30Gk43HU2MWglK3olJ4Yc79fiY1fmoFNko9HiY01O&#10;9JlKD5pM859I8ZpJ9Z1J8VnJCJmI9SAneI6T/DujXEo8TEJN5MwU+PAmitoKGHV5jJoiVkmW18xA&#10;QUtJVF4YKQRjlkCwyKDYZdEcFEaeH6rIxy7Ly6oqzCnCBfGxVkgNNI1yUYp2kYsjSpLcpDO95FKd&#10;xYv8VCoj9CoiDPIDtEBk+amDSHFXCLLAgUh2k0/3VQWR4qFM8lRJ9FCKd1OgxsjXpNi15hGb8/Dt&#10;pW6d5R4tRa4Uar7EvbPcq7PEA0RvhU9jDr4+yxFEGcmqMt22KsOOGlBflWJbn+HUnEVoTsd35bp1&#10;pRNyXFWyHeWrvSg5ITqDTLoDTYYjbfojrEZi7SdJRHISfirNdTDBqS/GYTrbrz/RNcNB1U8Dk0bQ&#10;6Mn2bklzbsl0qkq2qEmzLo+3rE4GJ6umdRm2DVn2zblOtSR7EDWJNk1pTg3pThVJNnkRlvZa/LYa&#10;4hXJEY2ZqUXRkcUxUUleHql+PvFuBKKWmqk4f4KjeZardW0osdrfvsbXivrfhZ5IChffH+kyGO1G&#10;ZeRBO57kC1674VgKI98f49YX7ToIVsV7DcS6DydQLLhhW7hzUxixJphY7OecgLcItTaOJNhnRwYX&#10;JsQlBQSUpqbW5eUnB4flxsXnxsXlJcTG+/sHE4kZ0VHpsdHludmkuIistLhXf/5xPFt4M9hdKiXE&#10;KifCKoQ44WVv9Pe96zY68mIIRhkMO4b1JEUmhYEOzUiPpKcw8rzMNHwstJQSSqJXVhgdPZSGho+V&#10;FcvKDKOh1CKZIS42WlkpXinxzqHBBt6+GmPTBePzhbNrFXpWvBIajDs3+k4/Gj/1cHzl3tDo5faR&#10;a52D1zvrd8uzxxIT2oLqZ7J754s7hjP7hnJV1RCCgox86BO+RG07PRElARYtCZiODMZEXcQdr6ks&#10;yyOMYVaQRMuL8avIimupy/FjkJxMnEwnmdkYWOhP0vBwgkM4Flo6BnYonI6Ng4GTDcJ88iTTCUY2&#10;evBBzMHMzsHGDeWBM3FQsgexccK4YVhObpyff2JIaIa3ZzwBH6Gn44x3DAnwTSLiAyPDSUEBccH+&#10;sUQnXx+PcFNDB0/XsOL8Bn+PKEsj56ykkpHu6Y7a3pLM8tToDBMtUy+8d0dde1drD3l0cmxwlDw8&#10;UpCT6U5w7GyqqSrMMtdSRLFApNCM8ny0iV56zZnuZdFm9STr8gTjkliDsniT6hTLujSrphz75jxC&#10;bZZzU35AvL8lHzNEmJsRwwRx0JUPc9YPwWv7WinbaQgbSqGslAVtVEWtlCnQFoTpCPEowBj0hKEW&#10;0mgzKThBTdBbT5yohsUrYFzVRWxUhfXlcC52+kQ7Y3sTPWczYyNlBVkcnzgvTFEEpyCMVRbhN5SX&#10;ttNWjfUihrrYJwZ7ZceFejqYCCNZlUV5BXmYEEwQUqRva3VhakwwKSZUT12Rm5GejZaOjZ6NmxnG&#10;QsdBC2FkOMHCRMvCCI6p6VhoICehHJy0EIiaomx0iF98RAC4VXp8WHJUYGpMUEFyRGtpRn1OXBUp&#10;oLs4pjnDpzXNozvLqyraguSqWBykT6Hjk21bM5zAjtmUja9Pt2/OIYK9rzLRZqA8oCGNUJviVJPs&#10;CKKOhAf96iQHEKBfn+ZEyUKRZFafaFqbYAja+mSrqkT70jiCqQKfuaq4mYasjb6ala6KghivvCif&#10;BBYpxY8WBZ8UCFZdaX43Mw0nbdkAS61QG70gC60Qcw1PHVknBRFnJTGiigQIP135QAOFcDO1LHer&#10;FEeTdKJZgZddigMlaj7FTifdQT/KSDFER7rYzbKAaJbpZBhpqhJiohhqqhRipuypLWUphTIQ4NYX&#10;gukLww3E0LpiKF1xtLYEryI/t5IQ3EBZ2FhDzEBdTFdFVEtBRENOFMoEQXMyiCDBqSJcXRCmLcDp&#10;rSeZZK9R4W85mOw+kuI2keY1l+k3l+Uznuo+QXKdTHUjJxPBu1xnuHVzsFldgGltoGm5j1GWi0aS&#10;g3KCg1KMrWK8o1JLMr4l2bE1xamNRKiMtq9KIDrriCjhGFRF2aQwJ5tLQi5sNp9fqz6cybk+n392&#10;KP7yOOnqBOnsYOxeT2RfllVzsvFCU8hSW3RXoWd5kl0FyaUixbUsybU41RPvoiRmyBE7HDj5a7Ty&#10;dXnWo/SWH3XtPxs6j1qavjV1AcNxD3P0J+wIpwKjb5FIjwuiHoAo8jubFHEl02MrzHs7ym87Ou5M&#10;Zsh8bOZ6fnJvoksiQddekxPLhhbnFZIRFhfBSggLyEsqS4gpSsvIicuIiUqJCEsIiUpK8AsICQmJ&#10;CAuK8GOFcBhKfih+fiwMHOBjeOHgoJmiEkkZ3oODf3AuQImAOn6fjxHEonjR4HQMjeZDwHmhPEgU&#10;BhxW8IG3CLQQP7cQioafFSLGKOqrUnatveZ5b8Vfral/FISeiy16UZZ0Pa30RX3Vny1lD2pLb1Z1&#10;POlov9PUerl66++pKz/WngKHb4FLr7+f/fTtKgA8+f72xvUzc6vzbdGhDkZqYkEuNhI4aGKkz2BP&#10;RYi/jRfBIMjLKinK99a105cunbp779K9u+fevfnjy7unX94+GO4penRr+d3z3e7G+KmBkp3FnvN7&#10;M2f3Z8/sTe/vT2xvD83Mtff2VzY0ZdXUxqeS3CuK43IzwnKzYvJy4grLErMrYnOaYnI6Y2Ia/KLq&#10;fWOag2Kbw2OawhPb4pK6EhM7ExK64uLB2vbQmLaghPYQUkdkYn14RlNCYklUXh0ppzq+uDmhsDE0&#10;tdKzbCi5e63x2bfH74/efj76+zvwV15FuL2bikuALiFAHx+g5xtrHZBgE5hsF5SGv/xo/xfwX4z8&#10;ETUJLQBQkrt+Bn69HuktBmcZegrsOrIM+rL0eANUoo9KqC0uN0BxssproMBxrJQ4Xk6cLCPOVLpR&#10;9WpAgM6/UvJT5S5z1R7URKlU3XaKiHyly1gpfqjQvpVk1JtjNZBv25drM13tPlvrOV19jBofEFPV&#10;3lS9mpla37l6f3Bx9jiVK7UKtLM1viBmKj0Wan2WG/wX60CfchoTZc7UGPm5GnfQjhY5UMvnazzB&#10;05utdvsfqKIkg6UCXAfEdIUrhYIvO9bbKftnceJ4b6CdLCeQy52oGC1xmq/3Git1Bk8ePI32VMua&#10;aIPhYteOdDsQvblOIyVuE+UeVZE6RYEqoKXGyM83BExUe800Bk3U+5PrA/orfMviHTLCneoqcmrr&#10;yhrrSkty48Ld9MsTnSiMfIxZVbIVOAyrTrarSHQoTXKvzI2oKkotL82kMvKVZfldbbXWJloG6nJ6&#10;atJ6KhJmunL6auLyYkh+FBOahxbHxyIhzqOgy68drGhfa9X6V139u7Lmb6WtvytbgbqSV8WjwMT0&#10;j/ltYO8ccGnz487C66WFd7NL72b7LvfWL9SNbI4WN1cIKsnUDw3MHO6tXr44vbU7u7Gzsn2wsH2w&#10;cvHawtlLA7MLveSJvunpronpgaWN5TNXdi7fOrh0/dzl83Pzk3q6msb6Bu4u3mOjM32D4wOjU+TZ&#10;1dm1vamVU+Mru0Ozm+sHV3cPri7O724v7J9dPVzqnWjKLh1vbL+wtLo9PjEx2DY833Ll7/17wI3b&#10;wI1TLw8H9sanTi11jw31j472DY5RVGumFwdnl3euXO6c6EmriO9dqintjiWVeirpoYRkeJz9HLpm&#10;yOTtneGd3b617dH1swPze9PLF1Z3L00vr1U3Vbd01R0z8rVdxwHyxzHylDD5/4yRpzLyrW0NzS11&#10;/3Lu/68ZeYqO/DEjT4mUpxLxVF4eLKmvq6yvL29tqm6qrxjsabO30LMxUTfSllaWweiqiempi+tr&#10;SGgpC6vJY6WEuUVxrJLC7IJ8tBRGHgMR4acR4IOoyUPVtJAm3or4LAuDNN2U5cSlL7Nz78krn6c3&#10;jhbJH0b7/+5rf9U+8KF76F3n0ueZm8Cdx0d/vQc+UvRqjl7f/vpg6825HeDizO+Nnq/kgd/kEWC6&#10;79Nk1/PR8Vdrl4HHfwBvH/x++/Do5Qvgz475Glt/zZAUB6K/DtFLx5GooaSB0TaVsnbXdY+y9Ui0&#10;9c11Nk/UzZqN3/+9uPNr5hSwuP5rfgdYX/g6P/d1bubrHPn91NTnhZlPC9NvJ+bfj4w9a+t/0Lb6&#10;9+wd4NJ94PYD4Nntb8/vA+8eAR8fAX9f/XT7yrerF75dOvh0/uyHq3e/PHkFfLz2/eZV4Mq5o71z&#10;vzevAtvRDW74CO2AKIugQFMvomaYn25Wkk1yrIGXi7ClEUd9tc/tO1MA8JiSvPro+++j42QeR+8B&#10;4K+/nu+W5LtlJFlGBWr7uir6uCi54eVd8HKQ4emlsZm1sckV8sTq6MTK8Px6z9xS+/xMXHmeppWB&#10;kpGqhq2WgauRtqOOjpOunqOupo2aPl4LhKatko6DqpadMmhNiHr6Dro6VpoWbpY2fg4jG+N7d87u&#10;XD199s71w2vX9i9e27twfe/cjY29iwvrByBWd86tHpPy22eu7l+8sbxzdmXn4vzahbnVC6s711e2&#10;r24d3Nw7e3NxY39z/9zO6Yvrp85t7V+h0PR7t05fery5f+PGnWfnzl/Jzy1QlJEURHHLCqNlhZFy&#10;QjAlMYSGNJ+GNK+aJEJVjKL9osgPV+BHKoshtJSwBAdlDw9Vdy8lFw9JNw9JLx9ZTw9poqu4p7e8&#10;X6C6b4CGu48awVPZxVvVO0CL4K5IdFVwc1dwcJQkEOWc8NKOeBk3N2UHBym8ozTRWQ5vL+lGkAd9&#10;gqOcm5Mq0VbOxVbKw0maYCdgb8trYYVyIIqZOwjbESgR90RHaXdbKU8bKSN5DgUsREOYQVOE0UAK&#10;qinMpohhVhfhUROGKQmCoy4eFRGkihBCWZBHiZ8bnP3K8cEUsEgZJEIawWelZbI0tXnx0rP+sT23&#10;wDxLIiksrrGjb29h+db0/KXJuTMrm9dn5y90di+3ts82tpB7B5aGxza6eueP0/Yejs8dzKyey6to&#10;tHF3V7fQk9aT1nXWUraSVbeXV7WSVreRVreVVLOXUHOSUsXL63ho20U6G3vbhmcn9y/Oz+zsjC4t&#10;r+4fzm/tTy1vLa3trazvT08tLS+sj/SP1VbUF+WW1FQ25GUXFeaVNta1t9Z3DvWMrSzurKydXlm/&#10;QMHWJYq++fqZtb1r89sXF3YugZjbOje9fnp2/fTE0qmGrrGh6dXR2ZXJpc3ZlVMg5pf3QMyt7M+t&#10;7k0sbgxOznWOjOeV10QkpucUV+eW1HX0TwyNL/eR54emFgcm5vtGp4Yn50enl0EMTSyAt8vesZnB&#10;yQWwkY/MLI8vrM+u7Cyv7ZWU1Kgqa8hKyEiLS8hLS8mKiwvhKNkyRUWFxcTEBIQE4UgYAgXn5GLl&#10;YKdkXmViYuLk5gLBwsbKzMpC1XynoaOFnDxxguYkEwszOycHKzsblVVnYmFkZGYAwcLGzAYWc7Jx&#10;cnNw83AxszJBYdygz8BED67Dys7CwcUOHgiGgHNwcfLw8ICWukNwbyDAMSIlqSiGjwcOQ/7Xh4+P&#10;DwblAcF7/IHBYCgUCizk5oEys3DwYQRKK2rHJuZHxhd29i8vr59eXD+9sn12bG59cfPcxOL+yPzu&#10;8NzO6MLOwOza0PwG+EwCf/n51YOsrCJ9bR0zbXWwpyjyccghmeXhTLI8DCDEOWlxTBARdnpBdgYs&#10;Cx2aDoJjoRVipejIi3HQiHGeFGCFSCLoRXno+TnosBzMeAuz5anZtZX13r6hiZnZtp6O/LK83tG2&#10;sdnO/pHatr6yurbyvtHeifmJ8dnJIfIweXqspbOptrl0mNw2MtE6ONZUXZ9XWp5VWpbX3t7a19fT&#10;3dXa1dXU2VlPUZNvr+5oq6SipaG0qaGkqa64v7dxdLhtoK9xaKAZBJV2/7/Bv4z88HD78HAneXyo&#10;uaVeQ1OFnYOZqlEDTuN5uFhRcC7QwfAh0CgeNlYGVhZ6PkoQPUXWBodFIxFQHigHlIcDHLuj0Ujq&#10;Cxs2NhZmZmZOTk5WVlZ6enpmFjaw5bAw04Ob09NBmJlouTjBFsQAgpODmYOdiQfKzouGgVX0dCfY&#10;2RhPnoBwcbLS09GwMrNgePmQcAQHGzsaieLHUv4YcfwWBgVeehwGPDwKrBUVFqH8T4IXBZ4AFMqF&#10;RMKFBLFoFOX1AOjzHW8AniT4XURxKHU5USQ7HTgDVpXk1lNG2hmL5qe5kRJsfb1U8A6iujpc6lqc&#10;skrM0oqsUoqccqo8qtpoRXW4sgrM1FBEXoLNUB1nayhprsnvbCYdG2A8MZh769rkvXuL9x9vPntz&#10;+PTd4Yvv5+6937j618yZ5+StewNX32w8+3XpyY8LT44uPAHOPwQuXP58cOXruetfr9z9dvvJj4eP&#10;3z36/vvH3+/efvr++Svw/eGXB5eenv37x/OfwLsj4MNn4M2T33fP/72Z0RKka4shOsmaqPDKYlgE&#10;uU5g2SBicFolIaiuLE5NDA1OU4Wg9OJwZkkEkwA7BGyrOEaICopNC8NtKIgwxHKa8NJF6YvW+JmC&#10;88+WAOP+KMt2P53uAP2eQIPRcPOJaNvJGLupePx8iisI0JmJI0xGO41FUVRrRqJs+0MteoJMu0PM&#10;OoNMWv2Na9y0a9z1Cp3U8x01UkxlYoyl3NUErGVQRuIIRV42MSizMBcLjpVREg6TANsS4wleBogY&#10;D50sH6MCjkFBgFECBVEUojdRRYW5gs9SET0ZGFioo4BQFmfXkeFREWDUFeEwlkJQBGFkeRVl0KJS&#10;MJQ4F0ZfEKLIFrVe6bpVotAfane60vNmZ8Lz2aqjSw0/r5EerZH+3KkE7mUCNxOBC66vyErnSqQO&#10;C1QuVhGej1juVeY9IE+9Wo3II0YGaecH6HREmnUFG1P+ExDvPBOPX0gnLmW7r+R6LuV6rRcEbBYF&#10;LWV7jyfi+yNt24LMGoLMi7wMSc46MQ7aTpqiyjhWXTGK0pqhDJ+uBFJLFKYtBgdhIM1rJI/j54Ao&#10;CyO88JbVZUXlZSWllVU5hSUZBcVZRaUg0vOL0vIKwUUQoJ+QnpmWVwCukJaTI6MgLygmJCQuzMBI&#10;w8nKxMXOBN750LyUOzBoweZN0WJCI7gRUDZudhYuNiZuNtAycjDSs9CxsdNzcjLyIrkwaCgUygI9&#10;/ssI2Hl54dx8CB4sCo5FI3C8SD5eBNgpwP3AYVBw3ygYN5SdGcbJzMVKz8PBJIxDKclLQDkZYFAG&#10;dlYIOydEXhXNCoeEpNlMX6s/9a5v9G5Jx/XM/oeFLXeyB59Xj79o7L1ZUrMT33wmceZp2SHQP/a8&#10;fOF9V8Ol7KZLWYfAxKmvw6t/tY9cLapZi9x40XgdIF8+Gjz/vf/C58EycqCaLdzEUUxTB8uPZQAH&#10;uOL8LLJCXEaqIsbKIubqEqaqYmaqosaSqDAL1fpgfHcEsS/UeSjMeTgCPxnnORTpOhzlNpHoN0MK&#10;HE/wHU/wIcd5DYQT2/1sG9zNRmM8ZlMoHP1KTtRkkn9PiHOtq2mxnTZoh6M9RuK8wK1mSf7zJN9F&#10;kt9Ciu9yWsAsyXcgyrUjzLknxjvOQs1cCkU0UdBX4FOX59VWExIR5NDWEDfRk5MXRQsjWRUFENJo&#10;dgkERb5GHsupKgJTxHFqS8KFuCB4fZG0ILNwZ/kYV/koJ3GSm2yOj1KWm0yOh1xRoHpZmE5JmG62&#10;L0W7Jj9AKy9IO9pR3E0HGmCGSXKVAxFPlIt1lknxVs0M1E7z08gJ0aOo1mQ5NebatRXh20qIzYWE&#10;5kKX1iKPjmLP9gL31hyXtlzXpiyn+nT7+ky72gzbynTb6iyHcpJtXbZzZYpdfQa+Ltm+NZ0wVuRf&#10;GWSU6SBf6anT6GvQ4mfUE2I5FGE7Gu0wk+w6lUiciHcei8NPkdzGU1xHSa5LJeEtkfaxljL++sIt&#10;ye7tWd4deT6NWYSKFJvqNPuSJNv6HNeWPLfmPJf6LMf2Io/GHEJzrmtjtmtTjkdpvENLrn9Fsreh&#10;NMLfWjc7zLs0KbqcFJ/o454bFkTycU90cbSWFXVUEM/xdioJwFf4O1X62tb62baFOFGJ+NF478E4&#10;z39Ua2IpekRD0S5jiZ5gVU8kcZwUMJzo0x3jMZDo2xvv25fg0x3v0UfyrQtxrgkmVod4pBIsU4i2&#10;/qa6BD21eB/X5CDvrJjw3PiYwqSknKiY7MjonOjo4qSk1LAwD1ub9NjI5KhQUkx4VkpMWJD7pXNb&#10;wPdXzx6er69IlRJiF8cwCMBpHU20bxxsqYniRGFsQpxMItwUlXYELQR2EsJzEgKjoQBOC+IkgoYW&#10;BJaFDU5Li6SnR9LSoBlO8LHQ8LGfsNCV9nc3zkhxDws2DwoynF+sXV6tX1lr0DHmFZCnmzjVuPdg&#10;av/5/Oztwcrl/O6LLUULuZXrJck9sTH1QZdfbw6tVLQNpnf1p8nIMQsK0EiJMYcFGDtaSBqpo820&#10;sXZGEgRrhSAPI3N9KSE0i5wYn5KkEIqbFc7Fwg0+Z1lY6SC0bAxMzLT0DCdo2BmZmSnKgsfqgicg&#10;TOwMIOgZadjYmdhYWFmZQcPFxolgYoJxsPPBYWLennFhIRm21r42Vj6e7jEWpq6lRc2drSMlBfUF&#10;OVU+HmFx0anB/xdtfxndRtL1faNyYmbZliUzMzMzM9syyMzMzEySmZmZmRniMHMySSYTmDCDkz7V&#10;1txzX+/1POdd63w4Wr9Vri51t9rq6updf+3e2z8C6+xjb+9pYuxYUtbo6xNlqG+Tm1ne0TpQVVaX&#10;FJuSlphRmF0a4BVSWVbd2tA+Njje297d390zNjSckZIcHuTfWlvVRChWl+bHUCLAnaIwxr6zNAB0&#10;8o4iV2Lu4vZCbGepe1eZW3uJW3OBWy8hpKs8qjozUIgRwQlueVQIrL5SvJd1BNbAz0bFSI7NWI7T&#10;Wk1UV5zTTEHYWFZIQ4BNiYtZDlyzrFQqnDS6AkgzKbSLGp+9PJurCreDAqelFEaFk0qBk1aMGVh6&#10;ZKIsdOBGpiHKrybMK83FaqQoaa4mZ6woHo61SfV3TfR1SQxwz4jytzVU5aQ/DQYEME/RleSrK0iu&#10;LkzOTg5LjQ9OT47QVJJhoCAjQ5xG0jIz0jDBz4tSI+koaKhOw189KQIhLsTv7e4SEx6YEhuanhCW&#10;nxGXHBsYEoQtyIvPSArB5yWNtFVXZERVpgbUpfmCy7Aqzqo+xaYq3rQ0TKczz7Uz260jx534M1h9&#10;qn11im1NEuz/3pLlUhFnQQQs/gtYxMdblMWal8WaEWKMqmINq2MMa2KNquLNCfF2pbHO3taqNjoy&#10;DiYaWAt9Cz0VcS4WeSFOSR42WQEO0Pk1xLgslcXcDRWx2lI+Jsoh1lq+JsoWMnyavEwmkhwm4uym&#10;EhyGgih9PkZjIRZDARYfXTk/HYUgA6V0Z7NIM7VQA/lMrFGBh7mXMn+smVKpl2WihXq0uUqAvoyT&#10;Il+AoYKvgZyNDK8GN72eIKuBCJsWH0oLGDDi3DpinNqiXNriPGpCnKrCnLqyAjpygmZqkvpyImqi&#10;3FKcLBiqUwKsjGKcrNqyIpqiXLpCLJEWSmU+pmOpuNWioLlsn/E0j6FEl4FEZ7iMd+qKtGkJtqj3&#10;M27wN6nxMS5wVs92VMt21UyyV4IVeRvZSCvp2jjbpjSXlgzXilhbfLwTPsHVVlNQG5iOEswyHIg+&#10;QvjN9bqjyayjidSj0cS9/uhrU2m3JlJuDiVc7Y0ez7Zeq/NfaQmfbAzFp9sRsl3zExyLErH4BPeS&#10;VHcbR0kBHdqk8bCpn+P90BDhbXX954aGbw1ZT3LCLkcGXQzPfl4QcjnactbBdcs780VJ3of6sm8d&#10;hA+tcZczQvcSAjaj/bdifJaicKNhVVda86eKtdy0pTUluEV5eMUEecWEBUQAovxC4pIyiiJSUtz8&#10;fEJiosKiIoLCQvBLQBCOJs8DLGUePg4O2MrgYCMaz7C9wUTHxMKA4UKzcqBY2JjpmengJ+zYWVlY&#10;mdmAzcDGxsrKCgxvYI2zssDOUGDmxcbLhuLHUPHTnRam9Cj3bb/T3/9mPOtyUcKFdK+VQIMuC4dx&#10;z4DVyJwrhWVXS6sulHRdrT3zfu7B8f7d95uvvp9/+/ni3m7/4eZIQ2lqUoC7k6GmrrIkL4YOmOv6&#10;arL8HMiQALfO1koLUzUnGx0XO70AnG1aXGBNWeZAZ+VoT+1wG/7K9szOdHeQs36cnzk+wz8ryqmv&#10;IWNpuGZ1svFwc2h+om5+umF2sm5+rmlsrKq3t7i5OTMvL6SqMrMCn11TU1RRlY+vzymoSclvSs5q&#10;is9qSyroy85sT8loSyweyCwZyCnsysUPluR3Z6Y0RfvmOfvkOmV3xed2p+R1ZWQ2JZd05+c3phc0&#10;JRY3x5a3RZf1xOT3x+V0Jz14f/cT9P7Lj1dfj/8qrIyw81ax81W19VV39NdxCzUKSbUNSLKKKva8&#10;9uLwO/TpJNg9MQPtyesfH/mXowOlLpaSOgp0Boo02lKn7HVQMR4yAVZcKTipkXJcX4HjaBl2osx1&#10;MM9muMButMRhsMBmrNx5ssIVVIYKbafKXSZKnYgq/AkugCmCMyhnKrGjJXbLDV4jxfaAmUq3SbzL&#10;fA1upho3WeExQXAHTFd5ztZ4A0AFMI53A40z1V6gZaoSN1LqMlLkNFbiMlrsDFiu9y0NlI+yQDcl&#10;6BGzy4JyvNSZmJ11vMwJfMpwkR0AHBgox0odQSPxmInHP5Br/S9DOXA5mG3Vl23ZnWPZnWfVm2fd&#10;W2Ddl2/dV2jTX2Q9UGwzUGzXX2TbV2jbk2/dlWPbmW3TnmnTnmELaEgw7clxGC5268+1r4nSqY7U&#10;BBQGyA8Wuyw1BQ/hcVP1QZONwWN1Qf0VfkVRFpmRjmVFaQ2N1Q0NFQUZ0RHuBqWxtuVg/Iw3qU4y&#10;hctEm8okbH6sW2V+PKE4vaTwHx/5Knx+Z1OVia6ygbqcpqKYtrKYkba0oZaUrBiaE32ajQXBwXGa&#10;W5BSWBMl5sZvVWkx/nOk61tzw9eysg9Z+M+FLd8bt6CdDWhnF9pf/Li0+HFl5s387Nu5/Z97S4/n&#10;mxcau+e6qrvr+OTFG0cGpvd3584czO/vT21sTq9tzO8ezJ85v3D23NjKasfw6OD8UtfkQv/sxvq5&#10;mxvnru9dunZ44dzc8qyElCiY2oeFRcxML3R2Do6MLwxNrIzObozMbQ3NbPROLS9snd07d2Nycnll&#10;Zv1o7WC0sau9qGK+s+dwenZ/anJupGtyve38i80H0J3b0L29V+fnrq/P7i92jfT0DQ33D032jsyN&#10;Lm31zsyvnNtvGGxMK4vuW8BX98anFOPkdbnElXmDE8JGVhand3eH1jd6Ftf65vd7p3aHZo92ju5M&#10;zC7UNFa1dda1dVR19lR399V29lR29VadVKq7euqb22BhHdDQDNPUWkdU3kFJjCBP5D8b/1OaBxu2&#10;dtQ3NVfX1P7jEV9ZVQaoqi6vqCwlivJ1dfiqqpITRb6sp6Pe0kjD1lRDV1lcSYpXS0nUQFNST11c&#10;Q5FfThwjIcgkLsAowkfDxgyHrOHlQAhwIqREKSVESDUM2fR8ZMwzDLWzdBput5yFzlyCzl05Pnfx&#10;+9mzP89ufN4Zez45/nJ8+8faFejSjR8P/oTe/gm9/BN6fhO6v/3h3PbPK3vQjXXo3NinxdHjhRlo&#10;s/fTXMfTibX3Z68dP/oDlgLevoQ+vID+Hlhtcw4y8IuxxQWauPsY2Tqrq+jxKBnwmuO0nCMtzUN0&#10;/EucDcJk8qdj9o4XD6D1DWh14cfC8s+lxe8Ls19nZ38uDL4fXYRWp77ND70aGvqrp/t+S+e91tVv&#10;y2egw9XP68N/TPTdmrj8++EDOHj9x+fQhz+hV89PpPmb327/CT258ePa0fGZvePt89CZc793zn3d&#10;iqjAWQeoBcRbeAdoeXqpBPiq5GRYp8br41yEbM0xRQX25691ff514xh6//PXt+Pf3yHo56/jbxD0&#10;4f3rSzWE4OxkuxAfzUB3DZyjkq+rOs5FBdE3PjM4sTA0tjg2ujw6udK3sNKxNF81PRRenuES6Rme&#10;FRZbGh2UE+gQYe8U5eyRgsOCe3OEjb6XrnWIqbGPrmOElbGXjomnvomnoayBlJG7sYmXWdVg7cK5&#10;lY2rB5uXz6wcHexeurR34erW0WXAxv6FufWdqeWNuc3d1YMza2fPLe7ubl28tHxwcXr9aGHn8urR&#10;zfWjG2tHV5YOjrYuXty9emH9aB9e5+jiwcU7+xfunr36x5nL9548e7e3f5SVlirGxy0rzCXBh5YV&#10;xCiIsCmLs6tIcKhKsCuLsSoJIxUEkaqiHMqiHLJCzGoKHPZ28m4eKh6+ysGR2sHhatHxejEJ+hEx&#10;OpEx+nBQ+ETzuFTrkFgjr2ANNx8ldx+lwBDtkHC9gEDNoFAdUAmLMcJ6ygaEaQUEawQGaUSE6/r7&#10;qfj5q/oHaIUGGvi7a3o7K/hgZdydhFycebE4ERdPCQt7YUdXWVcXOSdbcT8XOQcjbn15Rjk+hIYo&#10;paYYjZEMWlsUqcBNo8SPVBZgUeBjVoID37MrC8KivDIvSpaTWZYHDWxiNUEBFX4RPSm1rtq+G9ef&#10;jUwdBMWVJBW2VbfODYwdjE+fXVq5MjF71De8Wd84VVM3Xt841tE919O/1De4MjC02dm90ty+1D+8&#10;1zWwtn3mdkv/sI6FibyugrKRvJKJjIqZjIKBqLKxmLaNlJqVuKKVsLqjnIajCjiVOk6msQVZ4+tr&#10;y0dHExsbY2trs9t7izsHs0sbkzPLq0vbA91DOam5UcFRhVmFfZ39gM6WrvamjrL8sqLsooaqlqmJ&#10;1eXVM/OLe6sbF6YX4aSjREUeMLt9cW7nAmBx9xI4+43do30TS0Mzq+MLmzNLe/PL+3OLBwtLh6Ay&#10;v7w3PLXUMThW0diWklcQEZ+akJqdmJzf3Do4ODrXOzLTPzYHgL3jp5ZGppeHJhcBYBHwz29Os2tg&#10;t7MrO/tHV8fGZ0xNrMRExKVEJWUkJP/Jvy8oxA5eHFw8fLy09HSwXI5Cwr7MJy8mFmZGJiRRcyen&#10;pKCgogQlKTnZaQpyChpqGgZ6AJy7k4aagoqcGCkelETZnRhBno6BlokFiWSGw9ODRmLJxvFPBldQ&#10;AoMPycwEdnuK9DQlNRUd2IgJrM/EAmxCdnY4YSgzM7waGliIaCYmJrAIXgwM8M5RaBZwhCSnSBGk&#10;FNl5xWubB+tbR+BLW98+v7i2s7C+v7h+bnrpzOTS0fjy4ejy3sDiZv/CxsjS9uTq4dzKQW5Oia6m&#10;lpGmkpwARpYLVuTl0NQyKEqiIs9HhQCTNH46Sm4aMgwZgosaDlzDS40QpTslzEAixnJagBHBQYWQ&#10;5EBy0VPYGOrvr613tLT29PTNLMw3dTbl4rMGJtuGZ5vG52pHZ2pbespLqnPAGesf7RydHpycH84p&#10;Tu4dqusZqhidrh+baejsLSspT2lqIUxMjnR2tnd2tJwo8vVERb69taK9mdDWhG+uL2ushRX5vq76&#10;4cHWE0Ue5r/09/+C6Cz/r4/84GB7d09bR2cLztOVkwvDzoZiYWbAoBgBPJxoDgwzG4aZgx1FT0dJ&#10;ehpBR0/JzEKPYmFkO4lsA/oGMwsDC4oRjUbR0dHQ09MyMTESH5ggJSU/dYoUxQrnigWrMTJQg7NK&#10;S0POzEQHYKCnoiAnAYtoViQvDztxEUCCQIDOhUGjQIWakoqXmwdY/8xIJjABAHUONnZQYWJEsmPg&#10;gEVERZ6Hhwd0Gw4u+BlbFhb4pwIuTli+ZAVdhA0D/h9GRno6WkoMM52EIDsHMyUzNUKI45SBKqeO&#10;HIuKOLW2HIOmPL2KLLmRPlpSikxFk0VJAy2mgJRWZRVTZBKQoVHS4dQy4vXw1vEPMC4qDB4fKb92&#10;ceLDuzO/oetfji/9hu5/+H3r8Yfzt17v//Xr8qPvB1ffLDz6vfsEOnwF3Xz2+9qz48uvoOuPfp27&#10;/nn38pez13/euP37/iPo6Z1Pt5/9+Osz9OXV+9eff379Cn178PPh0bPDPz/e+wa9Pf798RP05iF0&#10;a+fvhfyBCA17dktzASsdfnUJVmE0qRArCTcDQkUErS3Hpy7OJc7GAJBkp5fmoJNAUcix04oxIORY&#10;yLW4GPV4UIr0JF5KPMXu2nWB5jW++k3+Rj3hVi3eut2Bhr3BxiPhZjPxDosp2MU0j/kUt+kE7Fi0&#10;43Si20Sc61iM01isI2A4ymYg3LIv1Lwz2KTV36AWp1ON0y7DahU6qCYbS0XoiHhrCtrJc+kJMyty&#10;MQjSkbGSINjJyQQZkfz0dOB6gS8cBtipX0WIQZ6fSpgVIc1zSl+BNdBJw1AWrSbCIMdHqSKB1FVk&#10;N1BgUxOl1xdjNhBn1RRhURNjk5NkE5fhQArQ8RuIMpsI6BR6WA0lG0+lpb1ZaIRuVUAXs//eMB7N&#10;FyrzV+tP97jcG/lqVf+AIDQSTt3gQNbgjCizoih3EKr1StqpTelO9A/RTfZVqwk36oky7QjQnYi2&#10;mYl1nE/Czqe5LuV4LOV5AdYK/OGoNVmeYwmO4ItqDjCuDTAp8tRPddaOsddy1BBR5KHVEmbREGTS&#10;EWfTFsNoirBqiaIBRrI8RvJ8vAwIcP+CFfniggpCeQmekFtUSlTkMwtL0vOL0vNKMvLhFlAvJFTm&#10;lJQV4fGi0tL8wkKaujpgHDt1CoFmZmRlYuDn5uBmRzMhGWDfNRQKjHJ0dHDgJzIKUgAlHRUdEz2S&#10;lZGFFQkuVTCV5mFn4edCc3Owwg+yYMAkmpmHAwNKsDl82aBR8BMtjEg0ipWVCYlhYUbSUTPSUrGx&#10;MKKZ6FkYaMBHAbi5WTk5GSlpENSgC6lwMHEgYnKdVx909V4p6ryW1Xkro+tRzvDfFaMv62ZetU09&#10;ba7fT9371HsFGr8EjQ09KiWcSSneS2i/WXgJmh1/XFm/l1C/FdN1NqVuI2TjZdXe++ajL11j1woI&#10;YyFmnsLGdiKiYtSq8uy87KeE2MkluOl0ZflMVMQB+kpCxgBJjlgbzdZwOLbMWDh2IhI7EYOdTfSa&#10;TvCeiveZTQ1cyAiZTvYfjvboDnZs9bVu9rEajsFNJfuPJ8AyPbHSGeTY5G1T7WoaryFeaqc7FI1b&#10;yAxdzQqdS/GZjXeHScRNJ3qCj+gIxfbGeGfY6+kLIG3UBA3kufWUefU0RSXFUZpqosa6svzsdFxI&#10;MlkelCQ7oxQHgyw3kzQ3gwQHjSwXvbIgIyc1QlcGFeKs7GshFmIvFukgmo6Ty8TJZrpK5nnKFQWo&#10;lgRrlIfpFgZplITolobqZfmqxrtIJWCl0zwVUzzkY50ksv01071VkzyV4tzk4t3l88P0q5JtCEkW&#10;+BTj8jSj8lRTfJoFPs2qLNkKn2RdkWxdk2rXkOZQn2Zbk2ZTm2lTlW4F3iVk2AEqMxzAOnWZTi0Z&#10;Ll1Zbn1Z7mXe2oVYleZgk45Q8xZ/OFHzcJTdSLT9aIzDfKrnSJTDQKRtd5hlX6xDXyK2L8WjPso+&#10;wU4lzFK2Oz+0syiEkOTSVODfWx1Zm+tZnevdVBLUUhLQXOxbne0GIKQ71+Xh2suDG/L9uwjRg7Vp&#10;ddlhZooC3uaauZF+lRmJFZlJib7use5OBaF+Qeb6sgyUUTaGeT5OeV42pX72daGuTaHYpkA4oetI&#10;vHdvFK4zzBXQH+UOx5GP9RyN8xpP9p7NCJ5ICxhN8R9JC+hP8O+K9e5JCOhJDqiPcCn0Nktx0I2z&#10;1Io0VneRF3OQF7ORF9cUZHcz1iqIDUsO8k4N9i9JSsgMiyiKT8wKjyxKSEgLC8PZWGfGxaTGhMeH&#10;BcaG+SVE+ocFub94cv3s3lx5QRwrPUJamJmZAmFroH5ha0UEheSlpxZkoAVwU5GLsSBZTyMAqNMk&#10;RFhJT2FITwMYEQgGBIKNjJSHlpKNHMF8CsHFcMrRVNVYW0xZnk1Tg8fQQGhjvXNmumZqvMLIWFhG&#10;jbW4Of7637vzl/uHDltbN6t7zjR3n2kdPN9d0Je+dntqZKu5a6q0f6qoZzBLTYOFmwshJ80QFmjs&#10;7aGWEmfnh9MI8zVwsZK31JNQlmCTF+VUEONlR1JjkDSs9DQ05KdQjHRMdNQM5BS0p0kZyaioEacp&#10;EAgkFQUtxWk66tPU1MDagp9gg2/TtDT0VHSkp6moKZlJTyM52MXDQ7OKClqsLX1Dw7J9vRNCglPL&#10;Spsb6nurK9sr8C3dneP93ZOxUan40pqQoFgnJx9bey9XXEhRSb2BgU18bEZjQ0dTfVtRQWlUeFxG&#10;em5KcnZCfHpHc1d/R393S3cLmHE3tk6MjMaERYQF+vW3NfY0VcrwM8nz09Rk+7aV+DcXuA1VB45U&#10;hwxW+vdVeAN6Kz27ynEdJaAe2lsRO1yb4aIrCywxfmqEhZJIhLNxiKMezkTWUVdUTYBejpNKnpNe&#10;Ck3NSQ6vwEmKEKI7DSw6BTSVDj+jjSyHgxJXsKmMv76YmyqPswKXPh+9Ghu1NPK0PJpWW5hTlg3J&#10;Q4ngpiCRZkfKcbFIYujUhTls1CQjHUwzAlxTg90SgtwcjFTZqRF8dKd0RDj8LXXzon2r8hLHeuvC&#10;AlyC/V2rSnPdHWwlhETIScjIEOBrBuYpggwYOWRkGsoKLvbWaYnRmakxoYHuOanRRTkJqfHB4SFu&#10;UdGeqWlhJUWpNfic0Y766a6GnsqsvAinikSX+lSHmmSr2iSLNE/53ACN9myPqjibmiRYiK9OtCZS&#10;GW/ZkecOWioTzP+TqkQLIoQEK0KCZVW8eU28aW2ccW2caW28VUWCPSHFI87Hws5QAWdn5GJlYKQh&#10;ry4lKCvAIS/EJcWNVhHm1Jfhs1IRC7DWdtWR9jFRtlcVs1IQNJcVsJATtFESNRTnMJPiMZPkNhLF&#10;ALT5mNXZGQwEMM7KEk4KIgGGSgF6cuFmyskOukH6MvHWGhkuhtFmquEmSj66Ms5qYsEWGoFmapYy&#10;fHpCaBMJHk1+lJE4j744t7G0oL4kn64Yn544v5Ywt7Y4n6G8qIW6rL6sIMBQVkQCgxRE0aMoTwlx&#10;otWkRcU5kabygkWBDk1RsP6+kO3TH2PfC4hz6E9wAvTE2neEw4p8DU6vEqdb5WlQ6KKR7aiWhdVI&#10;sleKs5WPsZWLtZNtzXRrTHWsjLdpysG1FgQk+xk76YnCqW7EGJV4T4/Xx97drLs4lXV1LuvMeNL1&#10;hZwz/dFXBmLvDMbd7o2+O5BwtS9+tzN6rjmiOse5MhdXkOhUkuxWHu9WlOxq7SCBUSQp2cjpf9tf&#10;/qS29Udv45f2tAc5QRcjI24mZP6VV/ujoQPqaTxuLf9Uk/eGkPm6KvRaeuWHtrD9RM+5oICVaPeZ&#10;kNCNtIxDfMvtwcrlejoRej4Zfh5hHj4RIV5hYTQnj5C4lJS8kpScvICIqICQoJiYmICAAB8vNy8P&#10;10lcGg4uNnYANzsbAH7IlZUFw8bCxo5iQNKeqPAszMDQRjGgOVlZ2EAjPE3j5GQHcy7Y8EajwCwB&#10;zcwCe8lwsHGArblYGbgYKbmpEGhEYk/y7q/D9K3ciePZyC1gR3o59bvFryXm7efkrqX1Xqu/+n39&#10;KXT2r2+Hn6Ebz1+daahPdXPUluJjFkDR2uloaIqLinFzciAZJAX5xPg5gWEjKyngaGeqoSblbG+i&#10;rSrp42qZEu2TFIarL0nJivLOj/VvK01rL0t11pO11hTFGsu7Wyg6GkqlhDo0ExJ7m3NGuorbGzMJ&#10;xZH4ksjUFFxWpm9Wll9SkldxSUpJSUYpnN8nPa0opqghPbMmNrM+MaMxJbEmIbslvbAru7AzJbsx&#10;vrwrN6smCd+XF17oFZiDzeuMT62PyGxNzG5JTalNSKqMxfcVEHpyi1oTCJ2JOS3had0RpRN5f/14&#10;9P741bdjOGBOXkWYqauUtbeyra+qU4C2R5hhcIqNb7J5dCnuxpuj79CH498/f504x//zgnWrjxD0&#10;cqS/xNla3EgNaaqB1FegdDFkS/RRjMaK5gWpTFb5Dha7DObb92RZ9WTCyV27s8w6M0x6ci0HCm0H&#10;C2xg1bvYYSgfVGxGim1HS+wAoEKsj5Xag/byEDmw1WyV+0ix/XiZ00S58wTBdaoSN0FwJ+rvkxUe&#10;oEKsA+CYNiXOQ8VOo8XO46VYItMEj440s64Ms7IghWwP0aYEvaECu9lKD6LD+3ip80iRAziY0RKH&#10;SbwL+KyZSjeitz74ONDek23enWEG+FeLBwxmWxHpy7bsy7frK7DvL7I7wRYwUGwzWAJKuxPsYYqc&#10;4WSz+S6A+niThgTTwULsVIXPFB7XlGBUGa5eFqryjyLfHDZa6T1RGzBc7QtuKJ0lXvmRZikhNoTS&#10;zMqackJFSU5aVKibQUUyFp9gUxZr1pBu15gBP2lUnuCcH+dVnh2LL8ksLs6sKM+rxOfX4gs6GitN&#10;tJV0VaS1lSW0lcX0NSR0VIXFhZDsKBJ2DAk3H7mMMlrDUVLCU8iozKjtRXvP987GH3j8l6xWqKb1&#10;d8Poz9H5X0tTX6caHzROfZud/b64+n39MnSlc6+1dqKyb74npTBdXE2+fXxk8eyZpbNnF/cPpje3&#10;ptc2Zrf35g+PABNr612j44NzK90Ti4PzWxvnb62fvbZ78er+xQuj0+OiUiLmlibJyclz84sjIzND&#10;IwtDY0vD0xsDU2sws2uL22e3z1ydmlpanFw5WN6ZbO3rKK3YHZ/aGhmbbGke6KgeW2m8/eXoIXT/&#10;/OcrK4/3Zq6uLpxZ6ZsYGBgcHRyZ7Rtb7J9ZHVxYXrlwWNZanoGPHVquzK31z68LkdbiFFUSyCEU&#10;LB0c9C0sjaxt9C1uDC4e9s4cjsyf2z5ze3xmvrapuq2rpq2z4kSRr+7sIXT1VvT014DFzu7a5tYK&#10;orBOVOSJsjuR/1Lk/20E5X8p8o1NVSeKfBngvxT56hp8bW15VVVJUz2+uYHQ01Frqq9sa6qlryqp&#10;KiugpSSqpy6uoyqqJs8rI8oqxs8gJkAnyk/LyYrgxiD4OBFC3CTSopTSoqTqemgdnIRlhpFWqnb9&#10;1cYr0MUb0KX70I0H0O170P0b0J1zPy+e/Xb+DnTtL+jP19Cnt9D3P6GXV3/d3vl2bu7d9tSb7Y3v&#10;l7a/XzwP3Vz6fTDxfX0BOpr7frjx/sLd33/9Bb178vP1a+jL39Db9qk6J3+jqBRPrKehh7eJpb2y&#10;ih63khGvhae2c7SFcZCmT7GDUYx8yUriwe+VXWht+dvC0tfF9eO1uW9z45/GZ6CFaWhu7Pf0DDTf&#10;+Kix63F718PW6Y8ze9AB6Hh195o7nvT3P51cebd/7df9P6E376DvH6BvgLufHt7+evch9OAadGUH&#10;2gE7PAsdnj3e23qxoOcj7xyh5xVp4BWo6eOvEhKsmpJknJpk6I4V0lQmLSlx2jnX8OrrxW/Q25/Q&#10;j+OT/NXHv76B8e3zh6t52S5FuW7h/jo+zsrBXrreLqpudvKI/onZ4amFsanlubmNudXttqnJ1uXp&#10;2dsH59/duvPl/uPv92+8uXDzw+ULr8+ff3fx/IfLu6/O7L0+Onh7tPt89+b3a+dfH17/ePnsi4PB&#10;vf6u9c66mYbG+daJ83OL19ZXr2/PnV2f2lteObc7t785t7fdOzvVPze5dLS7d+PS/p3LOzcvrF05&#10;s3xhb3RruXN2emJnd2b/aHBtc2Jne2x7bXxneXhzZnBjYu3Kzu6t82Anm5cu7l29sbF/7vK1u7dv&#10;3T/c3UmNjZIR4pTiRcsIoOQF0WpSXABlcXZVKQ4lcVYFYWZlcRY1KbS+Ko+yDLOoELmEJDXWQyUm&#10;0dozQAPnp+KCk7HHirv7KETGGyekWYXHGvqGqrl4SXoFKngHqvoHafoFanh5K/sFqoVGaAdGqHkE&#10;SAfFqvqEy/pFKnoESPqFK/kEywdEyPuHKwSFavj6qQX6wzJ9RLhmdLRmRJRWUIhqYJCGr7dKZIiB&#10;v4eSu42Qkym3jgyNPD9CV4pOR5LeQAqlI8akJojUEEUrC7DAmV2F2eCfEAQxAFV+tAIPiyQ3syg7&#10;UpINJcvNba6mV5xZcubwxvLGlZb+5a7R7fbe1b6h7ZGx/fmVy92D6/iaoYbG2erq8cbmqYGh9d7+&#10;le7epY6uxaqa0VLCEL5qtL51dmB8c2Z1r6iq2sDaWNlQRdVYSVZHXM1UQdlIWlKTX9VUSt9eSU5P&#10;WMNcwRpnbupkkZib2Tc5PbW+O7tzNLmxP7a6M7t1sLR5OL+8Mzw4k5VeUJpPmB6bXV/anJlcWJxb&#10;XV/ZXphd2VrdWZ5bJRRXlxTVTkysrKydmZrbWt48t7R1bmJpb2nv8tzW+fntCwBQXztzfXH3Uvvg&#10;dO/44uD0ytjC5vQy7Bo/v3QIs7w/t7Q7t7TdOzRR29RRWFaVmpGfkpKTk1Xe0jIwMDwzMDI7OAo7&#10;ho9MLI5PrwBABXRpUMIPf8ysTc5uTMxvTi/tLK7ube9dmJldsrdzUVFS1VHXVpCRFebnExEWFBIQ&#10;RKFQSCZYyjxxe4clVxpqchoaGlpaWvAWMMioqKgoKSkpqCipaWkoqWH/ZyJgkeg+DxpJyU8TtXgq&#10;GkoaOmo4Hj0zI1j8L5d5YOeBdg4udg4ODl5eXgwGg0ajObm56BjoEadI6BkZwGGwcbCDEq6wsTEz&#10;M9PR0TEwMDAjWdAoDBKJBMeDRqMYGOgoqSnArsCGHJzcpymoKWkYA0Oi55fgpwE2d88vrG6v7R4t&#10;gO9/aX9i8WBobmtgbn1ocWNgcWN4cWsSfMmrh/l5ZbrqmoZqCkoinLJcDNJoKnkMjSwrlQyKUgxJ&#10;BqZz/PRkfLQUXNSkGDIEJ9UpfhoyHiqECC2JED1CkpWSn4FEgPGUIBMlNx25l5315vxce3PT5OTk&#10;0vpyY0dDISFreKa9b6J2fK52Zrmpe6Sya6i6urmgf7hpen6goia3rDK1o6d0dKpmcr4WMDJekZsf&#10;3thUtLQ01tZW9z8+8rAi3wGL8v+lyJcSFfn+3ob/d0WeqMX/y/+I8m3j4OY63BMRGYxiZWRFMTIh&#10;aUHJxYmGpT02Fl4uDCsz/YkbO4KGmgzJSMOGYebj5eDjBecKWOaMjAw0RAWcmhp0DXJwgigoKMjI&#10;yBgZGZHMTMwo+BlYAAM9NTE2PdgE9KtTJLD4DtrhkDgnO6GjpaQgP3X6FJi5ksAqJAsTNRUFFye7&#10;kCA/qIMW0EUFBfhAHcwfAIwMdKARg2Hl4GDj4eOGI+cgadkwLFycoCPBP9+wc3Lw8PGCykn219Oc&#10;KBouFDWSEiHMedpAnctQjcNAFaOvzqqqQKeqzCApTa6mh+ESI2ERRHBIUgqqMqtYCXvGW5V0xnet&#10;lF9/tX7j+frfP67+gB68+X7xz9eb1x9N3Xm59PDD7pMfl55Dt+9/v3Tz6+G1z5t3fm4/gfafQWef&#10;/b50/8OZe2+3b75eP/d87tK79ZvHl25A129Bd+5Ad3eebv4FPf4AvX314+93Pz9+hL7ePr67/Xzr&#10;8svz76BX3359+fD73aW35zdeLHScKdF0Y7fBCthaCGjKMQuhESIYEgEmhKYEh6Ykl4oQGzxOCrML&#10;s1AKIk+Jo0gV2CgVMBTafEh5ptPCpAgddupYU9nmCNuGYMtqH73WINOecKvOYJPRGJvhSMuhCIuR&#10;KKvJePvpBOfpBOxMkvt8qudskvt0gutErPNErNNknPNknONojN1AuGVXiGmLn369l16luybeTSfP&#10;VinJSDJEQ8BfW8RBnkeHn0mDj0WYgQKJQHBQkHNSU4OSm4ZCgIGSjx6hxM+sJsKswEcjikHI8JCZ&#10;a3CHYLXB5FZLgllLikVFjEFDBqUpyaQmREtU5LVEwSKnijyPspqgtYcRlzo3QorOqirUqjel/MNO&#10;xY9zqS9XjedKpVpjZDpiFAYSaYtsEZm6iBwdZLMze6uHyFCY7HwKIt0AWWinVh8U2JPineoQFqib&#10;H6hbF2TQFqDbEaA7k+Q0n4RdSnVfSHdbyvFYzvcGrBT4rRb6z2fiRuMdukItGvyNiIp8motOrIO2&#10;k6aoMg+doRSHrhhaT5JDWwyjLsSiJsiswo/UEWczVRLkZUCA+xfOwaw8P6emurKwtCyvuCyzsOR/&#10;Ffn8on995FNy8vLLCTg/PzkVFV1DA2p6OgQJgp4eXAbw00cM9FSMDNTgGgEXDj0dDRUlOQBcWP9A&#10;eZoIOcUpMACCrWhoqGhpqcGVCC4HMPPmFxQA1yeGnY31ZBhlY+dEY9gB7OCqYPvn2RFw9RG1exZG&#10;OjQzI6iDCx+DoWfnpGdhI5NSYMNwn0os8Lj6YWHuYcP669bBh/nN15NWv7VP/d2w93Ns5q+Wrbe9&#10;l47HDj71LP/d1H+3ZOXj4MjTpp57ZfXnkusPEjrPp0/dKdt+0bjxV834rdyd102dR8ntO4ndGxl6&#10;DjwKGkxqquxSIgxCPBT87GTiXLTKwmhjZTFDRREDZWFzNTEjSUyyk15XDG44BjcR6TYd4z6T4AH7&#10;tqcGnBA0nxI4HO3R5GVR527S6ms9FOU+EoPrDnEmOsgPRcP1jkCHVj/7oWivvnD3FF2ZDEO5ySS/&#10;8Rh4Pytpvqvpfgsp3lMJuMEo95ZAx/YwtxxnI2cVITsNYVMVcLlxKMtxiQgxqigKmBsq2pioi3Eh&#10;BVkowLUmy80EkOCgleSkleNmUBVmEmaBFfkwrGqgvUyIvVi0k3iml0K6u3SOh0xZoFppsEZJsEZl&#10;lGFZuG4yVibHRzXNUzHRVQaUye5ycc6SsCjvLJ2CU8oM0Mzw10j3U88L1SuOMs4L1y1ONMyP1ytI&#10;MCxNsShLtS5JtChLtKhItsbHW1QmWxISzQEVyZb4ZIvSJMvyFOuKdDtCijUhyao6xbY51aExwaYi&#10;yCDPRbHGV68z0qo/xq4nwmIgyhr08Il4R8BojMNQtP1Uqnt7iFkfWMzybY5xIoTYRFupTFVnzLcU&#10;TjTlDtWlNxZFtBFiyjO8K3IC8Vn+ZRm+LfjozuqEtsromvyA+qLgrGiHwkSP3tq0xECbYBcjcAa9&#10;rHSSA91qclPzYsMyQ/2SfdzjXe0dlKXNxfgzPR0y3G1yPa0LfWzw/vZ1wU4t4diOcNeOUOxIcsBo&#10;SuBkRuhsdthURvBogvdwnOdIvBco53PDR1P8h1L8xjPCRzPCBlNDqwKdQnQl/dSFQ/VkPFVEPZXF&#10;3RTF7GWFTcV5TaX4WREIHyvDvOgQfGpidnhYSUJSVlhEblRMQUJiSkgo1tw8NTIyMz42JSoiNiwg&#10;JtQ/OSYkKTqws5lQlpeIczYOD3Dyc7PIig2tLsiS4WKTYEOJo5j4aKlQYIgjP40mRcCe8qdJmElh&#10;OR7O9Up6mo2MlJ+RHgBGPwwZCQsJAkOBYKNBKElyZSYFFOZE5GaHZGUFFRVF5eeHlhZHlZZGF5VF&#10;x6Xj0ktD8qpjXIKNNW2l1G2k9ZxV5IxFNG3k+GSRzYNFncPF/aPFg2MF8ooMQoJkQvynY6Osg/0M&#10;PF3VsA4KHk5qfh76loYy1kaKvKy0KJpT7AxUKFoKFhpyADW41SIQlAgEPQKBIiNnOnWahZSUhfw0&#10;AykCw0DJQImgPo1AUpPSkZ2iOEnuSktBR4KgYEZyS0uq+/slWFv6BgVnBARlRkUXZGTWhEfkZGZV&#10;FRY0ZGdVhIakVFd0Lsxs93dP9vVMdXaM5eRVF5c2+fnGZmWWZ6QVzkwu9fcMd3f0d3cN9PeNjI7M&#10;zM+ttTd19nX2D3QPDvUOd7V211TV9nR0lubnZycnEAoym/BZ2jLshAyf8eakXkLAQHVQf0VAT7l3&#10;dzmul4AbqvEdrg0Ya4yYbE7oLo3MDLSOdzOTYCHlOo0IsNaNczUPddSxVxOQ5ySTZEagEQh1AWYH&#10;TWlmBBxHnusUwlpeWJASoYimcFEVtpFhd9cQzPQwSHHR9tISdJLnNBRg1OSiUcJQa/Ki9EW4wSZM&#10;CAQ7CQJMQ8RZqNhJESp8LKZyAm7a8tGOpimBLnF+jlhTNT4GEi0htmBrPX9zLWMZvtxYv/7m8rgw&#10;T19X2wA3x+zE+LTYuPDAYJyLq52FhaO1dZCvV3xUWFJsOOhvLramwT6u6Qlh0SFeAV4OUSG4IH+n&#10;2BhYLiwuTCkvSGskFAy1VK+PtneWJRZHO7bme9dnODZm2Dem2VXEmsMO8ilOLVnY1mxsS5ZLc6Zz&#10;U4ZTXYpdd6EnKBvS/wFeP8O+KROObwOoTQPYN6TaNqZYNSVbNSbb1Cfb16Rga7N8w1wNdBX4sZa6&#10;jua6BmqyJuryWrKi/Cg6bkYKVREuex05nImar4WWrbKImQy/tYKohYKIjgiXKg/GRFrEVErYRFJI&#10;T5DTTIrfRIJHRwBjJsGnL8hpJMJjIc5nIyOI05BxURYJt1APNlH01pT015UNNlR2UhBxUpG0URAF&#10;2CmJm0sL2CiKmcsIKnMzqfKyKvGwaAixww7yolyaolxqQuya4rzgSPTlRLSl+QwUhK015VVFeNho&#10;SWnBhcZAra0kLcrBpCvFXRaOHcwOGs3wGop3Gk7CDie5DSZge2Mc28ItGwKN63yNan0Ma3B6BHft&#10;Spx+oYtWpr1auqN6nK1ihKVUtI10hKVYZbQ5Ptq0LMq0IMy4ONo6O8wSayhmqMCmKYGUwMA+8jc2&#10;6g7HM7aH4mZbArZ6Ii6MJFwfTrjRG3WhKeBqe+jNvvijzuj5uuD6DKeKNOecGJuyVI+yJI/SdC9j&#10;cyEhHcbUsfi+V4OVfzaUP69LvZETfy2t5E117J208vc1uc9Kil7i6761VH9twX9pzn1bm/+mvuB5&#10;XdKNgsqXnSPQWt+PpfFfOxPvt85Bt61jnZGiLDwSPBy8bAKiglx8vNIychKS0kJCImCKRENNCcxh&#10;AR5OPi52EQFeIT5ufm7YLx40wsYzGgUMaWAMEA1sYEsjkfDUDMOOQrOxgCkVGweGFYMC1gVsZrNj&#10;iP4BYBMWMAdjhhNKgUawMgsbsB4YkYJItBwrggeRPZFTvkco2C+svlVde7Ny4dNU08WqnqsNy0+G&#10;rrxbfgadf/nzwotPR539uSrqHEZGUrJS7DJiHFwsNByMtDh7W3VZGQ4ko6Qgv5yYsL6WmqQInzAf&#10;h4wEv7mBmqm+srO1gY2RWlyQu6+jibetQWqwW2a4Z2VWVFqwq7+DXmVWRE91toeFmrEKv7G6YGyQ&#10;XVVhdF9HUX1lalNtZnWMszQAAP/0SURBVElRdHFhBIEQW1ERR8CnECqyauqKqusL8A1ZlR25xS1p&#10;yZWRtWMVzbMNzTN1jVNVzdOE6sFcQNNESdNE8cBmfddyZW5bbEFnUuVoYfdKy/zFqb0HW+f/OnP2&#10;8d6VZ4ejW53J1WHp3TF1S/iXv5+++/n3MfT+N/QqBx9igpW0wCnY+Kg4BWjjwg0Ckyx8ksyiS3G3&#10;35///6rI/37R15lnYyJgoMJgpEqvJX3aRhMZgZUItOZOwUn1FDj05Nn35dj0ZFkNF9p3ZZj1ZJuf&#10;xJ+xbM8w6co07c2xGMyzHi6wHS9zGMM7AsYJTuN4Fzj2CwELqIpW99Aga0rWn6p0Gyp2WG7yHyi0&#10;m6v1mqrETcKBazynq71mqr2IDvKzNd4L9X7zdb6gPkFwnyZ4zFV5AWYqcNMEt4E8mym862qjPzF3&#10;KzFgzkyl22wVHFMeAIfKKXceLYGl+ZFie1ABi0TnfbDaQjVuuc57tsIdMENwIzKNdwWAymgZdqzc&#10;dawcjs8zWuY0Uuo4UmY/Wu4wVg6Hkh8tcx4pdRosdO7Lc+jOdujMtGtNs27PsO3Pdx4ocBkqcqmL&#10;MyBEqFdFaxX6K/YVOC42hY5Weo9W+fYTPHsJXl2l3mUJtunh9rXVBVW1eEJlWXZ6TKi7aXkyriLV&#10;vTTOriLFEZ9kXxbrUJboXpoWXJoTSyjNKinJIirydYTCtnqCibaSlqKErqqUjoq4nrq4ppKACD89&#10;GoVgx5Dw81PyClLJm/Lzu/A4tjgNfh8dg0ZqvpdUQfkFX9PSXySOQONd3/uybuYU3C8chUYWocXp&#10;tzOj90ZLRgoL2nNah5uS81PltdUH5uaWzpxZOjy7tHs4u7Ezt76ztHu0fObCytHFibX1nvHpgdnV&#10;7onF4cUdoiK/ff7y0bWrO2f2dI10dPQ00zMz5hdWxsfnu/om+0YWxud3Jpb2xpb2ptYPVvYu7Bxc&#10;WV3ZmR6e25xZPZhZXekfubqxtT48MtrcONTTMLHedvPj0d1ftx5Aj8+9uzF2fn5kbaJnvL9vaHRo&#10;dK5/fKV7fHl4ZXvlwrnc2sLs6uTRrfrS9oioHBc5fV4xVaGO8YHlo6ORtS3A4PLu8Mr5gfnzY4sX&#10;to5uD89M17X9PxT5rt6K7r5KoiLf0VPb1Pbfivy/+vu/cvy/LcRGUBLleFABG7a01/1fFXlQVtfg&#10;QVkL3qoubawrb2uu6umoNdCSszPTNtGR11eXMtCAH3fQ15BQk+eVEmYR42cQF6Q/iVpzip0FIchz&#10;SlSATEaURk2C3liPz9BZ0jnV3DhJt/5c9RXozOXfe5eP929A565Dl29Dt/+A4Cjw76DnP6APP378&#10;+Prr53Po1e6787Nvt8bfr489W9/9duXct5tXft89D9078Ze/sgXdOPfr/rUfT55C75/+fPsK+vwG&#10;+tAz0+TsZxSVjHP1NMH5mJrZKKgZ8Cob81l567rF2xgHaeKK7dVjpPO2kg+g1UNofePj3OaXxe1f&#10;a1OfJkDXGvw5Uv2stuNrV+9xP+ExvvohfhwOdr80+3Nh7MtU+4verlcjPc/Gp16sXv5x6xn0+gv0&#10;/evvr1+h78+h1w+gp2d+Xp//sLF6vLnwbXHr5+bOl/W1pzMuSabYCH0bTwVXb2VvH6XAAJWMNPPM&#10;dDNXF0FDPfqmpqD9Cy1vvlz+9vvdMfTzJ/T1N/Tl+BecufrNm8OYKJ2MFPNALwVna5EQH80AnKqL&#10;vSRiYHp+fG5lcm5pZHxmZG6+Y3Zs9d75a8ePb0GPHv5+8MePm8+he39Bd0GPvP7r1qXft898v3r0&#10;49plOAfuo4fQw3s/b9/+duPOd9ir//bxg8fQsz+g59c+3Fm/sztzYWXiYGH6zNLqpd2Fsxub185c&#10;+vP2n99ePT9+9/Tnm9fQp6e/3p55dHXv/sUrL+9ffPHH2o1LfevLXcuzQzvLHcsjrQu9IweTYwfj&#10;A5vDSZVpZt62tgEeDn7e7j4+QUFBrk6OOGdbY00FBREOCS5GdXEOFRGMpgyPuhSXqiSnhiy3kjhG&#10;SRStr8zrYCLlbCVraiCUnuYxO1d/897q+SuzS+vtPYPFcytN+0cDhxcG17ab+8fyWroT2/oSe0dT&#10;xuZyCbXB4TFmsfE2hMqwpvbEgjKv0mqvyBQd/1ilkCQ1rwjZuGzToHidsGT9wBgVn3BF73B1z1BN&#10;v0iD0ATzwGjtgAh13xBlnLecn49qSKBWVKh+kLeyr5uEt5OosSqzkhCprhSDlhi9viRKXxL2MdQQ&#10;ZVPih33k/1XkYR/5E0VegpteRYxTgZ+dF0mvIiEV7BeyuLy/vn91cevKxPyZ1va50dHd2fnzC6uX&#10;yhuGgmILS8uGaqqnWtrm2zsXwLuDw1t9A5sdXctlFaN1TfMVdRMNbTOTi3vzG/uFlVXqRjpKekoy&#10;WpKyOpLyhtK69uqq5rIqJpKGjmq61irWrqaG1gZphdkTy6uzWwczW+emN8/ObB1NbR7Mru0PTS7W&#10;1rY31neBicfs1PLE6Mzc7PLy0sbS4jqorC5tbq7tL81v1FW3ZWeWzM9vr2+eW1jZh+OobF+c3zy3&#10;tHNxYefi3NZ5oiK/cnC1b2Kpdxz+yXFkcXNqZW9mZX92+USRXzqcA6Pn3GZjS29dY0dDQ0dZaXVO&#10;VmlpYW1pcV3vwOTw+ALgXzl+YmZ1bGp5cnYN1MemVidnN8C2Mwvb84u7y6uHuweXFpa3cB6+iorK&#10;shIyQnz8Ajzc/Hw8nOwcPDw8DIxM1LQ0tPQ0zMxIaioyAP3Ji5WVlYmJCZbjYUGInPIk8jstPR0A&#10;1MkpKUBJQUUJ3joNpnYnbvL/+sgD6BhoaeiowSJRkQfWHmg8Mf7Q3NzcAgIC7OzsaDSai4ebkQmJ&#10;OEUCdkXHQM+KQaPZMLCnPBIJDgCObMPAQE/LgGGFH58EjSgUM2gGOzxxwGcGGyJOk1LSMpBS0AYE&#10;R03PrQ6OTE8vgKt7BXzz8Je5dn5sYQf+hpe3hpc2ARNLO0trh0WF5TpqGgaq8qriPNIcdJIoCnkM&#10;jRyaWpqFQhJJLkh7SoCWlI+OnKjI/+sjL0JLIkgLR+7mpz8thqLmokJw0pz2sjefHxkY7uvaWF9e&#10;XJltaKvKK0/rG28am28Zn6vtHysfmW0YnGxs7SoD9A7VVdVnt3WVjk83jE5VDU2UDY+XTc7WlOJj&#10;q2szl1dGBgba/keOh0PJd7ZXd7RV/h+KfOOJIg+HrOnv/X+LI/+f9Pc3A/oGWscmYUU+NCwAw8bM&#10;xQksdSYUCwOAHQ0Hjhfk42RmpCE9DcecAacavCsowM3NhSFmfGVnQ6FYGIl5XMnJSenoaIhaPDhT&#10;oLewcbBTUVEgGeGQ9GB9DnZWUGGgp0Yy0lKQnwJdi5GBBtTBW2hWJlCho4VTzxHjyLOzoUEF9ClO&#10;DjZeHi5g+gvw84JeyszECCYDbBg4ayVYjYuTnZubk0+Al4MTzcwCp6IFh4SGPYHhZybAAYA5BvgU&#10;WqpTbEyUorwoND1CnJfCUINbXpJWUphcUZZOXp5WVIpMXIlOzZTPACsTlO2a15HUvFSx8cfMtc+H&#10;l7/sXPyycevXwY0vew9/nH8L3X4FXb7xfPHh+40bLxcuPlu48nr7CXTz6ocz20/mD14sPIbO3/i8&#10;euXt0s03m7ff7f/x+eiPr2dufNi69nn/LnTj2u8bN6G7F75fmLg1+hC68xx6dv/zwz8/PXsB/X3+&#10;29m5pzMbj8GM5elH6OPrn69ufLu5+25l5E6tfiiftQ+fiQXGxkJIXoRKQYiGjxEhzkahL8enKc6p&#10;LsopzckoyUYjxnJanJlEhZNKV5DBVAwlx4iQpUUE6UnnOmm3xzjWB1k0BZu3hpi3h5j1hFuNJTiO&#10;RNuOxdrCwnSa+0IqbibZbSLOZSzGaSbRjSjKT8a5TMW7zCS6TCY4gZU7g01Okrsagalsna9Jmat2&#10;oaNGqqVipKmCi7KAsRibrjCbKJKKhQRWqegRCNZTJDy0lJyUJEJIcm0JLgVeBnleWkn2U4KsCGtd&#10;gVBXHXVhOi0JZl1pVi0ZlLokk5YUs5YYo7EU2liKTUccrS6BkZPEyCpwY/ipSTlPnZahN8jzrHi0&#10;VPFmN+zKgO5YntZojsFCqfJkhvhIrPB4uPG1cpeXrSbXS1zuNMpPxlmcrdSZz9boifWZzKvbaQ1N&#10;dkoNNa0KM6n30Wn11eoLMVpKdZlPws4mOy9mwCFrVgt9Vwp8Vgr8lvN9Z9LchuPtO8Ms6v0MawNM&#10;ir0M/lORVxdAAsA9S02QGaAthgEYynCbqwiD86IkhHGzNS7KTq2vq8kvLskvKc8sLAH8K8QTy5NK&#10;UWl1rZaBAZeAAIoNQ0FDDcZDWnoqSqrTZOTwr190tBTgMiEjhX+jAgMbuDRACerwg0mnEeSnEKQI&#10;uBG8SMnJwMBLQ0dLHDDhYFLMLOTUNFRwKApGMB4ysqA5ePjZuHiRTPCFCS4ccLnR01HBcj81BR0V&#10;ORMYmemoAOCjGZDk3PxISTkOFnZEdWf6/W9b596PTj+oGLid23Mnq/Zc3MD9kumn9Vtve6/8nrry&#10;a3z1ReP807rl153noKXJ5x3dt4s7rucULgRMPcCf/dT3AJp9CM2t/Vk1dauodSuuaSWmayVd3QIt&#10;pUijo8klL8nEhUZws5LICjApC6MtNWVMwKxGEY7prC+GSnc16oqB5fLRSNfpGNiffTbZezrBez7F&#10;fy45YCwa1+xtWWKjUY01HI/37g/HDka6tQfYA9r87apdjUtstTKN5DONFKtdTdsDHIusteLUxepx&#10;5qNRHuMxHjMJnvOJuKk4t5Eol/4I1+YAh9YQbJm3jYMiv6E0m7makK4Sj4osl5QEq5qykLWpqqGm&#10;jCCGVhRDI8XBIMOFFGWlFkFTKggwS3LQKAkwSLCd1pJkCnVRCXaU87cSDLcTTsfJpblJFXgrVIXr&#10;lIVoEhX5omDNwkCtXF+1JDfZBKx0ioc8kRx/9SR3hWQPxTRftaxArewg7fww/YpEq8Ycp/JU85IU&#10;05JkczwclMahItO+MsO+JtOuNsOuPtO+OtW6MtmyKtUaUJlmW5PpUJVqW5li05ju2Jjm0Jrq2Bxv&#10;Ux1k2BJh0RVt0xdtDTr2ZCp2KgU7nugEruu5DI/ZNNxEsutMpmdzkGlLuHVfimdbgkdVJBanLa4v&#10;wqojilEVYtWS5CxOCRxsKS5KDcpNCkiOxiWFu1WXJnQ35LXXZNSVxjfhkxJDHdnpETryPCLsVJI8&#10;9DxMp+wMFdMjfeoLMvJiw2Jwzim+HqE2popoBpyOClGRz/dzLPZ3LPC2Lvayqgl0aArFNodg5/Lj&#10;AEvFSZv41O2K9I2yxJX8qKXciOnM4PFU/+4ot544XGs4NsNaM0RDwldFONpIMcJQPt5cPVRXPspE&#10;I93ZIs/LIcXVMsrO2E5ZQkeEK83fIyckoColpSQ6Li8iuiA2viAhMTU0zMnIODk0NCchISMmJj40&#10;OMzHK9jHvSw/nVCU0dNSCagqSe9oKB/pagzxcJbiQItjWDgpSLmpyPnpqEEFDUeqQbCQnYKzvJLB&#10;EBV5ZhIEqINhkIuanJ0CTvrKSU+moyRWlB1NKEvFl6eWliQBiosSsjPC83Ijk1L8cwuj0rNDUjKD&#10;wESLlApBi0TQMCLomRFoMHqSI1IzA0anavpHS7sG8qTkaLk4EYJ8pxJiHeKibeIirf299Ez1RQO9&#10;zXGOBlICaEoEgomChI+FnpXqNBstOSMJAhwADz2FDCerrpSYlqiQroSojrgIMGOYTyEw1CQMJAhm&#10;cgSamhRUGE+R0JGQUCFOw4/Gobgd7DzLy9oyMmvsHEKdsVFpGbXWtkGW1n4x8UUFhc2VVT11tf2F&#10;efX4wsaOxsEqfHtRfl1P9yxoxLmFJcbn1la1tjd2L84s93QOlBYRmhrbW5q7R0dmujv6C3OKCSWV&#10;/b1Dne09LU3tzXVNXW3tbY11mQnRsQEe1QWxJcmeVZm41hKf9mKv7jKfjmKP9mLX1kKnzlJXUOkj&#10;+HeV+fuZS6pyU4TZ6tgqCnOfQkTaG4bb6fqbKXsbyVrJcxmKsYBboY4gM3hXEUOtxEanhKE2FuOw&#10;kuLGaUuCG5aPtniwkVwOziTL3cBbU9BFkddKHG0miraQ4LSREzaT4lfjYlLA0MmjafWEOQxEuTT4&#10;WAzFuazlBf0NVQLNNNKDnJMCnbEmKoLIUwEW2ike1omuFkYS3FWZUUOt5bGBbqHezqDb+DraBXq6&#10;J8VGZaUmpSfFhwX6+nhgvdwcrcx0rYy1/XEOXlhrW3NtT6xlkI9DiJ9TXISXv58doTyjrCitLD+1&#10;vqygrjh7pIWw2FfbVhJZl+nZkOUKhoW2HNemdMeaBJv2bLfaZNv6VHtwvTdnOgPqUuy6CnCw13yS&#10;ZU2yFexTn2JNhLgIa/rw4GDXmGbTDEi1a0x1rEtza8oPCncztDdS9HOxcLUxsjJQ11eSUhDmPokg&#10;T2+iLGmrLe+sq+BhqAouK2dteXN5UQt5KXd9bW9jIzddHUd1NXcdbWNxESt5CRtFCQtZMU8DTSs5&#10;KXMpEXslGWt5ESMRLm1elJEou4Ewq4EAqw4Pk6kol5kEn5WsuIumkq2StJO6grOGoou2ir2avJOm&#10;kqO2gqWyhJWKJChNFcWM5IT1pQVMlMSMlcWURNjVxDiNlEQtNRT05CWQ5AgWGlImGjIJfg4xTmYD&#10;OYHCEJfWRK+ueJe+eOfeGEcinRG2zSFm9QFGxHg1tZ76BHddvLt+roNamo1yuqN6rI1CsLF4gKFA&#10;jK1Ua7ozIcYsL1C7MMKoJMYq2kPDQpVdV4ZZW4pZWYhivjvryfnec/MFG4Px24MJO31R16fTz/ZG&#10;XO2PuDsaf60v4lx76Pm+2NXWiI4897ost8I4e0KGV1GiW1G6t4WNJJ8GvX+9T8+L4YxLxbn3CVFH&#10;qUF7URmPSlIfFRa/qi5/W1f1vrHsTW3Fx5aan91F7xvqocHKLz3d0ELhk7b6txND37bGP+6ufb6U&#10;1F1Iwk2JFmNj4WYWkRTiF+KWlhEHdvJpBAJAcQpBS0pCcwrBQE4izMXKi2biwTBxgUGMjYUTA4vp&#10;7CcQk0KhWVkwJ34wwHIGJjSGDU4WBeaAwNIG7/7j/oJGAfMbrEm0veFNMKysGBSSlZGJk5mekw4l&#10;wYLgRDCrIJO64zsutrReaWw6VzV5u+PC+6Un0Pln0PnXvy9fujvV3Jlq4yCvqsqJwSDExVCS4hwo&#10;Zgobc8MAbw8RHi5BDk5hLm4JfgFTXW1pMWFeDrSkiICshJCTtbGCOJ+zpYGDmU5SiHdCkEdDQVqE&#10;u01ysLu3rR7OSjvS08bX3iAnxsfNXN1aT9ZIVURNmlNbWSAl1qu3o7yyLLkgN6quJr2pOa2qOi4j&#10;PSgtNTgjMzIhNTCrJDIg3skt0qJ5gvD0+OGjb/f++vXoyY/7j75cf/L1yoOPR89+X3sL3b35Zvev&#10;X1dvvNqrGMxpmam6/vr8G+j5w29330Av//z1B9jkz58PY/Gh+YOpNfPlf/149PH3m2Po/Q/oeV5F&#10;mJWnvLmHPOwjH6jpFWnkn2DqlWAcUYS99+HCiSL//RccRv5/NPl/fOT/7m7LtjTkNdFgNlFn1JUj&#10;JyryIXZ8aV4yXXl2PXn2g/n2A3l2w4X2FWEqRYGyrWlG/QU2AGKImME8a1D5R78+EeXHyp3/FeUn&#10;K1w7Mk0Bo2VOwyWOQ8UOM9UnUWtO5PjZWp/5ej+iCg9YbPCfAy0ndbix2nu20pOYfHWlwW+53ne+&#10;2nOhxgswU+EO6kt1PkRfeCKg/i9z1R5ET/lJcCQngWvGSxwnSp2IEvxUORYweRIQH66UYydO3PMn&#10;CK7jeOyJBO/0bxz5kxS1zmPlrqOlbsPFboOFrv35Lo1J5p1Z9v35zoCxMvemJBN8uFpNrE5RkDL4&#10;0mbrAgcJuEG8Z3epW3c5rqPYMy/cPDHQEl+Wia8uq6yrSE2NjfZ3LE0JyIlyzY91K0r0yI92KY53&#10;z412y08KLMuPx5dllZZmExX5hsri1royUx1lTUUxXVUJHRVxfQ0JTRVBYUEGVhYEhhXBw0MhJYvS&#10;cZAWwPK6druP/J7shXqrf5RUQDkZn+KLfuS1Qp0Jt1MyH2d3Qh0dUPsENN5+r61sqaxqktA22zy6&#10;OFzdWqtuaNA1Or64fwawtH0wvwGnvoPzUB5dWT97dXxprW9yfmB2tXdydXT54H8U+at7Fy9dvXfb&#10;2sFGQVWxuqZubml1eAzOL9g1MDO7frR6eA3mzJXV/Ytbe5cO9i8sT67M9E+cW9w6M7tyMLu4Mjg8&#10;19c3MtAysd5x79uV+9CD278f7j67OHdlc3p/uW2wu29wbGhkoW90tW9qY3hlZ+5wv7i1sqglu3sJ&#10;X9IVE1PoziPPZO9nN7e7Mb62ObqyDdYZWjkYXbs4tHhxfPnS5plbA1OT9e017d217V2VnT3VPf01&#10;/yryXb2gvaaxlUAU1uubqgH/KvL/avH/AhqJ7aD8PxX56pqyqurSfxV5ohYPyorKUqIi31Bb1tlW&#10;29VWra0ubWuqZa6vZGGgbKanaKonZ6wjoybPSwxZIyZAJyHEIMxLjmFCiAlSSIlSS4tQK4vSmBkK&#10;6tmKuCWZ2GeYNJwhnPmxtPt1duvT1M6P+c2fS4fQ/j3o9kvo2Zdfr6FfP2BRGvr1BHqx+v5g+N3y&#10;0KeV6ffb56Dbd6E/H0IvL0NP9qE7u9Dd1R+XF16fvfD9waNfb15CX54fw3Hnx9d7nf1M/MIcfINs&#10;iYq8prGAihGsyPukOVuG6bkX24kHCmespx7+3rwGHV38un3xx9753/uLHxaG344uQCtDP8YGfgy3&#10;vm5ve9vW96lvFppZgBY6nnc1PGlpftbR9Fd3x7PB+Q8bZ79f+xN68Qn6+On7h6+/v4CPfgi9WP5w&#10;tuevma6nw0vfVw+gw/PQ4dmPW355jk5hWtgANVdvZS9vRZyHdFGBU1KCoakxs50dV0NT0K0H419+&#10;3T0Goxz089vvT7+gzyeK/Ovnz7djo3Xio3XDApQ8nMS83GSDfFWxDmKIwZmFsbnF0dn56cXFseWZ&#10;9vnB9UdnDz5dPfh84S508y/o7gvo7t/Qg0fQg7OfL089We+6OdN/Z375xZn1Z2e2nx5cenPlytur&#10;1z/evvb5zt6Li2f+vnLx1a1zz64tX90c2Z4eWB8fWp+YPlhcOb+xeLR6+cn1V9CHt9DnP3/+/ez3&#10;qz+PX116fmvz7rlbH57e+/L30Z93dx/eWL9zYeXm4dV39258unf7690bH6/vPzmIwScKaUvwqIij&#10;hLmlZaVEBXjkJYTEeFjlBDByfEwK/HBO1BOvSU5VUMrw6CoKqkiyq0lyWOqK+7lpRQSZ1FcnHB//&#10;cfz7+Zefz378fv3t+PX3X2++/3r1/fjF99+g5cmnn3c+/rj1FQJcf/5p//r9+ccvDj99e/j+8723&#10;H289e3Pu+v3ZS/dGrz8eu/xweP9aV/98ycx2U+9M+chyVd8coXe+smGsqLwvI6s5KqzAyT/NJDTV&#10;LCLRJCbRqroypLzEOyfDNjVe38tF2NaQW0WUQkOcVl2MzkAGbSTLoSWKludhVORjJiryKiLsJ3Hk&#10;WZX4WeR4kNJ8jMLs1LL8aEl+NkUZCScnp96RKTCOLG5fWFy/0N2zMDy4Pj6xu7B+uaxxyNkvMS6x&#10;rq11tb5+mkAYxFf0t7TNdvWstrTNN7UtV9fPlOCHewY2Wzpnugfn59f2IhOTTezMFHTklIwVZYyk&#10;JQ3FBbV4JQ2E1a3kjJzUbT1N9K20EnKSJleXF3aPJtYOJzbOTW0fTe+cXdw+NzK7lltA6OwcXl3Z&#10;mRifX5hfn5pcBMzPr6+s7IBFwN722a31g5zMokpC09rawfrmufnlveXt8wtbYA8XlncvERX59cNr&#10;G2euD89u9k0snSjyWxMrB9OrhzPLR0RRfm5pb2xipaysrrSkCkxs+nvGa/BNJXlVWWklnT2jY1PL&#10;o5NLAKJ3/Pj02tjU6vTs5tTMxuT0Oihn5rZm57eXlvaWVw+X1/Y3ts8EB0Xw8wtyojl4ODh5ONi5&#10;uTi4Obn4+fkZmZBUNNR0dLAiT09HBTs1M7MwMSIxrGgWJmY4bSsVFRkZGTk5OS0tLcPJi5r6f+PY&#10;nCaDgyqQkp+moCInSvDECDb0J1FrkMyMKDSc358ZxUSEkYkB2H0YDOwFz8HBwc3Lg2Fno6GjJSUn&#10;o6SGg9cDwxDJzATLuycroNFoOJIhrDzBgWvo6eH0sxh2NNgPA5KeGcUCtkIgTpFR0dLQM7u4eeUX&#10;lZdX1qTnFNQ19bb3Ts6sHE6v7g8vbIwtb44sro8sbo7Pby2uHhQX4XXUNPRV5NQleaTYacWYyWTZ&#10;aABSzORSTBQiDGRERZ6HGo5aww3HkSfnoznxkacjARUxJmo+6lPCTFT8jOT2hhp7i5Nby5O7W4vr&#10;m3PTi8PtfXV9Y42Ti53TS81js3VTC219wzXjM20tneUNzSWtHeW9A9XT822jE9VjU5Xj01Uz8w3t&#10;7fnVVenTk139/bCDfFt7fWtbXWt7FZzctQN2k29rIbQ0lDfWltTXlPZ2NY4Mdgz0Nf3/pMgDiIp8&#10;/1Bn33BPUKgfrwAnBycrkokWBUvbjOwn0aj5ediBBY+ko6ahIKWnpoC9bPg42TDMaFZgrMMiOzg/&#10;tHSU1DTkTEyMZGSnGRnpwUkB55SHhweULLAwjkSxMAIrn5eHA1SoqcjoaClp4Gy+ZHDvYmHk5ECD&#10;nYAW0H6KBEFBTgoAFj/YkJYG9EAkJwcbABbfuTjAlABA9OsBb4EWTk52Hh4ubnCcXBhwPBg0/CMN&#10;AHQbFJoVHAzoxjSUJCx0p8X4WFloEIKcZJpKGB11djVllJgEuaObYmSqY2V3OqE3c+HqyJXPZy99&#10;Prr4/ez574fb79fOfNs6Ot44+rp6Gzr/CLr6DLr+Frp548XKrVcr995uPfh4eP/LxcfHN6+8Ozp8&#10;vrH9ZP7w5eL2k9Gjv+cfHV988vv63U9HD39cvP3twvl3h/ehR1eP792Dnu68PTt4Zfj6zxt3jx/u&#10;Pj68+fb6A3AD/jDf/6ht9tHwvePrr6FXf359svZoZeXvqeV3vQm9DtahvGYu7FY2vNqqLLL8lHK8&#10;tNJcNLI8DLLcjNqS3HLcjCIsZJJoUiFahConuTYPtTwDQpud1FWBO95CqSrAsjbIvMxDtzHIrMHf&#10;qCXQuD/KdjjWbjLZZT4Tt5bru5Lrv5brD8qFTJ+ZJPeZRLfFZNxSiud8Iqi7ziW7z6a4Tye5DkXb&#10;94Rb9YRbN/ubNgaY4911y9308py0Yi1VcGpijopCOgJoQToydgo4hgMjAsFMQiLMhESfQoihaA2k&#10;+KUx1Eq8dOKYU5Lcpz1tFaI8DXUkmDREGBT4aPTl2bSlUWCuqyXGaCiBMpRA60ixqUpgpERZpGTY&#10;uAVoBZU5ERwI6yL/thc7ObenzIZztAfS016tl0M3sA/7NC+Wcc5HuHzqM3hYrn4h2/ZWveF+qd8f&#10;g3F/TloOpVZcHV66u4jz0U310a8PMW0PNBoMMR6NMJ+KtZmMsZ9LcVnK9FjJ81wr8lst9F3O913I&#10;8ZpMxQ7F2XWG/eMjX+xlkI7VjXPUISryOqKseuIYfSl2VQFGRR56dSEWUAGYqwjzI0nk+Fiw1oY5&#10;qfEN9dV5RcV5xWVEB3miIv+vLg/IK8NHJCSJSEkBqOho6ZmQsL5OgiCjJCGnQlBRk9LQkpORw0r8&#10;6VMnnEyziRCjH1CeRlCRgSqCjIqaio6enokZzcHJgmGjQzIBqKhpaekYqGnowIhMRk5JQ0sPh6xA&#10;nALrnwJ7O01CAvZ96h+VH1xx5GSnQQVcy6dJEWQUCBl5Pl4hZFSq2+UXC39AG1e+TdyApq5CY5OP&#10;y8YeEc79Gr0BzRx97t9/33Xp58htaPEqtHT4c3H2WffEn9Uzz6q7r2RePh6+D80MXcgcuZQ9ejln&#10;+WHV2MW88mH/upEICRUyNW2UqhKLkjSTMC8lHxupJA89P9NpVVEOXVkBE3VxM1VhfTFUNs6s6ySS&#10;+Gik63i063Si5yQgznM2yXc6wXsg1KnG1aAA9HAXg4kEn75QbIm1ZqaBQoq2dKqOTIG5eo6xcoK6&#10;OE4AFaMiVmZnUO6gn2um2upnOxTuOhyBHY10AQyFOXb527QH2FXjLGq8bUo8rXz0ZU3kOO31pIzU&#10;BRUk2cRFmeVluA20pGRFOQTQNNLcSDE0jSQ7LWyZcDNIctIqCbJoiKFkuChUhGmDnZRCnOSDbEXi&#10;sFJZ3oo53gqlAapV4TrloVr4cJ3qGOOCQPUsL+VkrEyKh3ymj0q6l1Kap2KGtzKoZPlpZPqqZ/hr&#10;5IboFkUaFUYYFoQbFEUbFyeZFaWYFyZbFCSZg3ppikVJkllxnHFZvGl5oklJnGFhtF5JjBEArFwW&#10;a1aVYEWINa9LsKyKNqmJNq0JN6r01+lPtB9Pdx1PdZrJcF3M9VzI8phOdQHMZXjMZ3gNxzn2xTq0&#10;hlnUh1jWhNlVR2ITHPXE6RF8VAgemlPsVCTMZAh3a6OakqzK4gxCcXpBTmJWcmR9dWF7Y3lDVV5j&#10;dX5fO6G8IAHNiLA0UBTmoscwIIQ4aYI9LEM9bavz0wriI2I9XRI8se66amqcLIlY2wATTSclUTc1&#10;cR9dmSBDuQBtqWAdqVQb7Upf+4ns6IHkwJ5436GUgOms8JnssLEUP2IS14E4XEuwQ46dRpKJQoKx&#10;fKyRfJqtTrmPLd7PoS7MvS0uoDs1siHGvzbatyTYNdfXoSTc01ldOtzONNrFvjgyoiQqtjQ+KS86&#10;PjcuMTMyBmtqAed6jUtMCY2I8PHxx2JDvb2SIsLKcjPwhZmAmvLc9gZ8E6E4LtBbBIWU4+Hgoabg&#10;o6UCJdPJL46spLAcz0pBCqd4BZxErUEiENwM1JzU5AAUKZzZlZUCoSEnUpAVV1qYWlKUmpYWlZub&#10;mJkZW1SQUpCXVI7PSEsPz8mKLsxPCA5w5mSlFuJk5sMwcKJoFKUEqMgRkRGuI2N1/WPlPcPF8qos&#10;MtIMIvykoUGm3jhtrJOyvjafu4u2vZWavoYEJQLBgaTkYqTmoqdiOY1gRiDkuVE+Frr+lvqRDuYJ&#10;bg4h1ibBVsaBFoZ6wjw6Ilz6knyGUkLmylKGcuLKAlzirCg6BAJJRhbmG6CvZRgblVqYV9vWPuPm&#10;Eaehg7W2D8Pi4pzdozR17C2tfIKC0/1841Pii8ty68qzaycHVkty6sFiViohOb7AyQYX5BXa3tBR&#10;kluaFJ00OTI1Pjq1uLA2OjJVia8vzi2vqWxqBmZOS3d7W3cFvrq2oqa/s7utrjohzDcz1rc01a+p&#10;OLQDH9Jc5NVd7tdd5tWD92wvdu0sxjbnOvaUeTVkuVrJowxEGHwM5UMsNVU5aEKttBJdzQLNVHwN&#10;ZAKM5UPMlUHprCLkrikOSidlQZymhJ0sj5uysJemmJ0ke7CBbLiJYg7OBIztAXpi/jqSzgq81uLs&#10;1lLc9rKCRkLsFhK8FlL8ZhK8BiJs1vKCWC1JV22pQDO1CEutACPlVG+bZD97fxttOXbqbD+neEcj&#10;PwNFH0PFsnh/fHp4RpRvXICHt7V5gLNdkKerm4NVoJeri625mb66jSmsxbvam3o4mIPJv42JprO1&#10;HgDnZBrkZR/q7xgR6pqVHlFTkVeSm9pAKGmpLC1KjZnurpnuLiuMc2rI9mzKca9PdahLsqtNtG1K&#10;c2pIc4AV9hNAvTrRuj3XDU6z/B8O8gBQr0+zBdQmw9QlW9clWzYAkqyJPvKEFI+0EIdAZ2MvByNb&#10;Y007E21gDwuxs/Ay0/Cz0FhrKdjpKDhoybsZqjlrK6b7eSTisAk492gsNs03oDwuKdLJFadv4m1s&#10;4mGg42tm6GWsjzPUtVdV8dDVslGQ9TfTd1ST99BT9TFSj3Y0K48OiMdaeRtoRDvYpOA8Qm1tnDTU&#10;3XR1HNSVbVUVHbVUsHoa3mZ6jlpKVmrSJgqihnICRCzUJCw1pcw0pE3UJMU46MU4mNQkBUV5MMTH&#10;O9iYqJUl+XWleeNdjVuTfbsTcQ3Blk2BZh0hVl2Rdt1R9u1h1mCx1sewylOPgNUuddEscdHOsFFK&#10;sVFOd9GKtlbwMxT1MxRKw6m1ZbmCr7ctG9uY7gTnyE3FeltI6sog5XhJFQROzffn3jnTfn4Ff3Or&#10;8vZa2bXZnKvTGZfHEy+Pxez3Bhz2B211Be4NxKz3xrUWuFZmOBXFO5RneBYkuuale5lbSQtpsAQ1&#10;BGVuF4UsJ+Xfq8bOBFoNuxY8q+2GJjMeleU8IZQ8r8+4V1ryqinvRV3hm6aa48GC1+1hl4vDz5VP&#10;QBcH3u0M/7W7+vwij7YkWoqXR5KfR4RTQJhLRIybi50ZDALgNo+ipkSeRrBSnZbgREnxsIpzIsFJ&#10;5GOhgV3RWegxKEZgeMPG+UleGQAGjYIDQZ48fsrOigItbCjYF54TvAH/fk9/osjDuaPQrExMSDri&#10;VsDMRqNRTCxIFDsLuyAbghbBIEB9mhOh46Zy58flCx92H0IXHnw7fAddffP78g/oNgQ9zMv1kxSl&#10;EeAhlxRhFhNG8fMy8/OwcrIx+ft4ZKUlC/Ly8KLZ+TAcmgrKZgZGEkJCliaGOuoqWqqKwjxsLtYm&#10;BWmx3s6Wrhb6yaE+0TjnaC+njCh/dyvdQKyFp60B1lwrLtC5NCPCWF3cwUQlwNVMnI9JUYpLSYYv&#10;OzW8ojyjv6dyfKwiIx2XluIdH+cZHYsLiXBOyQ1wCzaxxGnk1Cfcf3/jrx+PAK+hp5+gZ8+/X38H&#10;3XkJ3XgN3X4D3X/289Y76MnLXw9nD4Z6Fpsefrr+9PjhX9Cj99Drv6An199eia2MLBrJIowX/PHp&#10;7ifo7dffr75Cz8oa4mw8FSxxCvZ+as4Bmj7RRr7xhp7xBqH5Tnf/8ZH/vyjyv37+1VKfYqzNbqaF&#10;MtNkMlahdTbAxHvJhzkIZPsr9hU59eTZ9+fa9uXY9OVYFfhIFQbItKUb9xbA8dZHSh2Hiu3786xg&#10;t/R/lGunE6dy2NN8HI+dILgOFtkPFNqBRVAZK3edq/UB5XSV5+SJjzzsIH8SRJ4YOH6+zhesMAXa&#10;qzxhgb7Wd6YCB1io8ZkodV6p912o9pyr9JirdJ8huM5XeYAS1Gcr3EDlBBfANN55qtzpX5l+ioAF&#10;EDX6+RrcbKUH4N8Ur5MVJ4leK+HIOSfALRMn+V2JjJSC/whU4KA6Y2XuQ0WwHN+b69SRaUcMX9OV&#10;Yz9U5FIdrZvvK18WooaP0ARf2lJz2ESd/3iN/0CFTy/ep6XQvSjaOivKuaw8s6KeUFFfERUblpUS&#10;0YTPasLn9DXhB5vxQ02lY63leXF+8cHYsoKkspKMfxX5xqqi5poSC301LSVxoiKv9x+KPBqN4OYm&#10;5+Il03GQ5nHisGy07fk61Py9rQGqTnsdk/g2uvA4vxqqr/pe3wC1VH6prPtaOwaNLn5a7LvQXTtB&#10;6J5tnVgYLq0oUdHVGVtYWtk/Wt47u7x1ZmnzaG3r3PrupbWDy6v7l8YXt4ZmVofmNwZmNibXz/6r&#10;yB9cvnL22mU1HQ2sp9vk7NzQ+HRX/+jA+GJ7/9TcxtmdS7cBuxdubRxeXts4u7d7bn/1YK5vYnFg&#10;Yr5naLKzZ3F4eHZwsK+vZWSp4+aHy3/AevGL7SeXlq7vzx9ttAz09A2PD44u9I6sjC7uDy9uTWxt&#10;tUz04vvKWhfKi3piY8t8MFL0MTnxO1cu9s4sTqztDy3vjqwcja1eHl66NLl6ZfXwWu/kaF1nNVGR&#10;7+qt+VeR7x2oBYttXdUNLXiiwk5U5EG9rrHiP4X4/+T/VORB2dxW29BY+Z+KPDFYzb+6/L+KfHdH&#10;fVsTQUdDxspI3VRXwdJQBZRG2tIAZRkuCUEmSSEmET4aMQE6IR4yNBIhLkQpI04rKUIhLUpqaS1s&#10;4CjimW4aQHDsvV67/2N688fY8vfB+Z+DY1/6pj+Pnzs+fATd/3z8Cjr+Dn368h36fP7LtZF3y11f&#10;5rq/z80d724dn7sA3T3z484h9GAXur8O3Zz5drb/2erss/0/oLevoO9/H3958/tjz1Szm7+ZV5CN&#10;T6CNm6eRhY2itpGAkgGPhad2QJabQ6ypa76NuL94/kbBxZ/gE28/+nnt8fHN+9CdSz8vHf2+sPYV&#10;fNDu0peVmY8Lgy9H54/XF6CNwY/j4z9nul73dL7qbXvZ2/5icOLj8sLb7cvfb76EXn2GPnyBPj//&#10;9er68aP5d0fjH3ebHvRNf1pY+bJ6Djo4/3lLCyfpEKLh4q/q6q3s6aVAVOTj4/WNjVmcsAI9A/HP&#10;32weQ4+PoS9gfPv+E5Rff/3+Bv16c/PmTHiIZnS4ZkSIWoCPoqeblK+nDM5dAjEyvzi2sDg2Pze1&#10;vDCxMde7NbHz96W9r5fPQdduQ9fv/Lz0N/TgGXTv1o+b2y8Px++vdVyaqd0ebNgaGrmw3L0xsnFj&#10;d/78yuLl9b0/zg8ezM1cWp8+XF29tDe7t9K/MNY3N9w7OzQ4NzK7PTe3Mz+8PDa/v3L+4dWrT2+f&#10;f3T93B/Xzj66vn3zwuyZ7TMPbu7fv7l06fDqyz/++v3u8a+XT38/f/Lr8TPorz+P/yzvqZAxVuZV&#10;FueWEJSUEkXSkssIc2nICCgIsCrwM6kKsWiIorWluDTE2dXE2LXl+PSVhDSkubRkeaz1JR0sZdIS&#10;sQ31qcfHfx5Dr779fvfl56cf0Pdvv74eQ99+/v78C/rwG3r7HXr2+fejr9DDVz8vfYRuv4fuffr9&#10;9As4JceAlx9+PPkGPf74686Lz+e/Qnff/rz5BXryEXr2Hnr27Pujp8d/PIf+/AO6f+3H5bOf93b+&#10;nt95MXn+1cz9T5vvf1/5Cd+J7/z150pJkSPOTcRUB6MoRKojy6wrgzKQQetJwgF5VQRRinzM8rxM&#10;xDjy/yrysjwMioIsUvyM0vwsfBwMcvLijjhsaXPT6oVLi3vn59aOOjqne7rmBwbXZlcuVHVNOfol&#10;hkXi62rn01KbGhunR8Z2xyb2V9evLy5fnV28OjBy2De039y+VFk30tW/NLN0MLuyk5CZwiXGgZJg&#10;5VDCMMsz8uiwy9mIsSnQa9spKBqKyeqIpxQlL+xvLeyfGVreXjy6tnDm6uTWGTAC9k8sllU0jo7O&#10;zs+tra3uLi9tTU8twLr81NLw8PTcSePq0vbO2sHs+GJ6Su5A//jOzvnl9TNzq/vL2/DBL+9eWty+&#10;sHJwdePM9c2jG5PL+/2Tq/8q8pOrh9MrR0RRfm5pb2RsKT29MD4mtbiAMDk8X0tozkopyk4vbesc&#10;mphZ/VeRHxqbH59em5hZn53fJorygNnZzfkTRX519XBpda9/aNLaxpEJycrDxSvIy8fKBIuefHx8&#10;GAwc+Judk4OJCTbXgNEGjDCiFs+GxqCYWejp6eno4HSdlJSUDAwMjCcvuOXEn5n8JLI8JTUFGfhL&#10;SUZNS0VFQ0ms09CBFSjoGGhRaBY0GyuxhJ+IZKSjpqamoaEhOlaj0KzESDV0DPQMJ26cRE9nNBoN&#10;v4tCsbKycnHxoFBotpOErkQfeTYOcNhMYOcMSHqS06fgoA8ksChPTk0Xm5jS0NJaXllT29BZ19Q3&#10;Or0+u3owPLfSN704NL86trg+PrexsLRXWkTQUVPTU5HWkOKVYqcVZSKVY6cFSDGTS7NQiCEpBOnI&#10;BGjJualI2cjhzK6CdBT8tCRi9GSidKTiSGpxZhpeKhIxJmopNnotKd7M2EB8QSqYUxWXZpTgs9p6&#10;azsH6joGqjt68aNTcO7WwdGW3sGmgZG2praKqprCgeGmzp7K4fGGaXAPnm4YGqnp7q1oaCyeHO8e&#10;Gupq72hqa29saa1tba8hKvIdbXB+V6IiX1dd0tPZACvyvS0DfU39vQ3/hqn5L/5LjgcQFfnBke7+&#10;kd6wyCBhMX4MGzMdPSWaFcmKYmRmhKNL8/Owc3OwsjIxMNJSMTPQCvJy8fKwA0SE+QQF4DSqwDqn&#10;paNkQcGe8kQ5HtjoJz+cgDPFhcGwsrPBgjuAixMDSmoqMjgU0on+zsxEz8hAA0x80M1OonNQUZCf&#10;IjlxkwdzAFoaKiYkA3GewMUJPpSLn4+H6KcDTxOYkQz0tMRZAYaNhYeXQ0CQh4+XExwSUZEH3Zgd&#10;WPpMjERFnoESIcjBxEKDEOIiV5JltrWS7OvP7+jL2r00/AF6+OT79adg+Pp6cf/Vzu7brfO/zu5/&#10;25l7Ob3+aXnnx9LGx5nDj2t3fl+4/eXw0bdzf3498+Tr/hvoyovji3fenbnx5ujKm8Mbn89dfLN9&#10;8GJh/++5zacTt74f/QXdvvfz4r2flx/8vnn39/070F9XfvxxC3q28GS762zfuU+X7/x+vPbH9tm/&#10;d29D5yZedbTdKxt73Hr+8+Zz6OHdLze3ni+NPuhY/tg9/7Lu4Fmre6S0lZOgpbmgthJGQZBOQRAp&#10;w0unKIgSx1CLYSgV+RhlMOTKXBS6gvTm4khzYXpvDb4kK5V0e/UynEGGrUKSqWSxq1aFp257mOVo&#10;EnYyxW06zWMh22cxy2cm1WM6xX0+w2su3WsqwfVfRX4hyWM2yQ0mxX3uZJ3xJNeRBFcwuW0Jsa7x&#10;McZ7Gpa4G6bZa4cYK/jpKxiKcgrRneagJGE5hWClIAWlFAcbmhQhzsqgJcIpw0ajzMcozIqQEaYK&#10;8tQJc9fTEmPUk0Ip89HqyaA1JJg0JZCaogy6Ikg9USYdKTZ1aYyMOKusPCefED2HBCOCC6ERZ+09&#10;kms/lBl1oTvm1lDG+82kn9uR0A7bUozK/Srz9z2mL1rkz+UZ3Kh2fzrg83jIZrPcojth7cfluony&#10;qFDLXD/j1jCLrkDD8UiLiSjLiWg4XM9yFm4py23lfxT5pTyf2UyPsSSngRgbWJEPgH3kiVFr4hx1&#10;XDTFVHjplXno1PgZNUVYlHjpwH+kIw579APMlIUEmU9LcNC7WBlkJEY31FfnF5fkFpVmF5cRVXhQ&#10;EqV5oiKfVVQSlZTCLSjIyc9PcuIJjziFIKM4BcpTZDBklCSkZLBGT/SLB1cGxelTMCQkMKdgRR4s&#10;gtEYjJPgQmJkQoLRkgicLvsk9DwYWsFYDavv4EWCAGMjOTkpBQUZJSU5NTUlHT0VAyMN/UlUHAY6&#10;egoyuJGMnOQ0KVgTQUqJSMjyP/tg6uyzsZtf52/9nrsGTfRey1591XgRGrn8e2TvXfvq85qFx5XL&#10;L5qOfkxuvp+Ye9G1/KZ18E7exL2S4et55z52X/82+Be0NHutuGEhHD8SsHCpYvFclbIuvbwirZ4W&#10;u5w4PQ8bCRsSISvALM3NAMvxKqJGqqKaEmxGkph8H6uOKPeeUOeREwF9KgE3kYCbhuPIe41Eunb5&#10;21S56BVYKBVaqla5GMSqCLly04bK8GQaKOQYK2cbKcWqiIRIcwdKcqfqylc6m+aaqhdZa/WGuTXi&#10;LIYj3Mai3IbDnQZDHdq8LRq9LPBYY7ybWR7WxEtXUkeMxVJDxECFT0YUJS2J1lIXMzdU1FOTFOVk&#10;FGOjFUCSSXHQKQmxyvAzibNTS3FSKwkwCDEjpDhP+drI+FiJe5vxhtsJp7hJp7pKZmAlcnGyOV7y&#10;Bf4qpSHamV4Kae7yMXai0Q5icc6S4TZCkXYiMY7ioVYCodbCMU5SYfZifuZ8gVaCUc5SiTjFFF/V&#10;lGDNlHCdtAjd5FCNtFDNzEitzHDN9CDVrFCNvAjt3HCtnDDN/HDdvDCd3EDt/GDd4jCDwkCd4gCt&#10;Ej/NmnCj9lirjhir6WzcbLb7Yr4X6OcrBT5LOZ5rBb4A0NvBODCT6TWU6NId59QZ79qW7NkQ7+2g&#10;LCzDQqUmxC2OYVETF+FiYjTRVutva8QXZpcUZuXkpCQkRODxBWA+U16eD2an9TWlyfFhkqJc1qaa&#10;4oIYCSG0sgyPh5ORl7NJXVFmWrBvWpB3krebvYqsniCnv7GmgRC7uTiXmRi7hTiHhTiblSjGVgyD&#10;leb2UhQM15OLNVRMt9IqdjWp8bNpDXHuisB2R2LbQhzKXPTKXQ3xbkZl7ia5DjqpFmqlHpbdSUFD&#10;WTHD2bFDuXHjRcntKSFN8f6VEW6ECLdML6tYJxNvQ7V0L9cUnFt+aERhdFx+TFx2THxWVKyLiXmC&#10;f2h+XEp6eFSsX2CAs2sIzis+ODgnKaGjobYBzNzwRQ2Vxe01eD9HG0Emek4qMm4qch5qCjZSEjby&#10;U/9XRR60MJMiOGgpwOgHYCZBcNKR8zBRB7jbF2Unlhanp6ZGFxdnpqXF5eWl5WWn5OQkpWVE5xck&#10;lZdm4EsysTbGAhgmBSF+ETaMvKCArBAfExXC3kZ3aqatd6S8pS9XRYedGfQ0UerYCBtPd00PrIYH&#10;Vis2wiUi2ElFhp/2FIIfRcdKBofT0RPnD3U0y/B1KY/yqYrxLw3FFQS45fpg09zsUl1tQZmMtUr3&#10;dCgK865MCCckRJYnRKX6ettpaWLNzWrLyvU19CvK6wZ653LzGjS0HHkENLEeCS4eseqaduYWXk6O&#10;gRamrpqqZjnJJT31A62Ejt6GoYneuYr8OnxuNSArIbs0q6immGCuY9Tb1NHf1t3W2N7T1V9b1Rjq&#10;H4mkQVlbODbUtnW09w4Njne29aanZmWmZKzMzREKMqMD3VIjsR2VccXJLvX5ng052KZcbGuBa1Oe&#10;Y1uBU0OWTU+ZV2WSjaMah70iZ4S1ureejB4vMspWO83NzEtbwk9fJkAf/pnHS1PMXVXIS1PUVAhp&#10;IcpiyEPrpsTvrsQffBLHPNVOJ8FSvdTfLg9nGmYiF2IoB951lOFylud3URAy5GfV4mBQQ9OYiLDD&#10;2Ur5me0V+Nw0xPyN5EKMlILNVOKwRnE402Q/W2slvjw/xyBjJT99uRh73SArzfQQt8RAVzcznXBX&#10;B397aw87CztzfVszPRNdZStjTU8XK5yzpZuDGc7J3M3exMVG383eyN3BONDTLtTPIcTXPiXOLzUp&#10;uKQgpTg/raIov6UaT8jL6KorWRtvqS8Mz46wKomzxsdZFwbrEyJNy8ONqxOsiD/C4WPMyqNNSyKM&#10;GtIcyqJMisL1iBSG6RIpCNUBZPtrZgeo5/ir5wao5Qeo5QVq5gbq5AQZ54TbJAdaOxkruFpoO5vp&#10;mmmraslLczHRs9NRqIkLGCtJORmoOWrBruseBprWSrKuejo4IyMnHb0IF7e2/NLSmKRwO2yAuU2g&#10;taWLjoaxtCTOyMBGSdlNVy/ZE9eal+VrZmitJA1GAKyWYoi1UZitWYCZkZ+JIT4uPsTG1lVHN9TW&#10;xtPY0E1f29vU0FJJxlZNzlROzFRexFhWyEiGH2AgxWOsIKgjw2uoIqIlwy+AomQgQXAxU2cmROpr&#10;KKEZqckRCHEuFhMlkShHg4pwbEOEU3eca3eUY1+UQ0+0A7BbWkMs63yNKjx0yl01y5w0Sp21i521&#10;suzUgJkUb6vqry+G0xFy1uBKwml2F/hVJ9rVJNk3pDnXZbgSklyc9fh1pRgU+Ek1JWk2J8vvHXXv&#10;zRScmcm9PJ13fiz15mLuuYmE/fHI/Zmo3bnoq/u5N87iL+/iW8rcihItsqOtCxJdchKx+Vm+jq4a&#10;ciYCnniv8MmkmO3suPNFyVeKGz725z6pTn9YnvmoAhB5Pj37IaHgeWPmn1W1P4cboMncN924w9zM&#10;x/0tH7ea7i8eHT+xDMeRstOzi/Nyi/IKSwlxcKME+TBUpxAMpLAiz0KGEGSmleZkUhHAqAljNMU4&#10;9KR5NSW5lEQ4pQTYhbhZgVXPhoHt5H8d3olaPOAkTDwTmBUC+54DTAYY6YERDlYGEzLYukYhgc0P&#10;WsBWxJSwsKMVOwsLBzMLD5JHnI2G7RQJEtE6UfXs563nP659gG68/XHx6+/rfz3bKykI5sYgVGW5&#10;FCU4RXhYlKQF+ThZWRhoOMD0jpFBT0vTwcqGn5OXl52bmQ7JQs8kJiBUV1HhbGsrIy5irK1RnJXq&#10;Ym0SFeDh52xtoaUYiXOK8ca2VRad3ZqbHW6vK8mIC3IP9bSND3bztDcM87LraijzcbVUkuLXVpVU&#10;lhVsayK8+fvOoz+2Y2Pss7P8EuI8YmJco+Pd4zM8faIsLTzUU/FRM3tjR/eAbf/q7e8Xz7/c+wo9&#10;+wgL7n/8fXzvE/T8I/T8xdc/3v1++gF6vnZ+snWi4vbbs3/9vvPo+PYr6Pndb7ezOlILB9LLhnPu&#10;v7/1AXr96dfzr9BTQnOiuau0laeivZ+ak7+aT6yRb6KBV4JhSJ4j2PxfRf6/otZ8+/KovipeX53V&#10;TAtlos5ookrnbICJxckG2fBk+MgNlLh059r15tkO5tuPFDk0J+r35lkNlTp051m2ZZoMFNoOFdsP&#10;FdqOl8GRaoge8SfAuvZUpft0lcdsjedMNW64xHGk1Gmo2Gmk1GWpMQAW3+v95up8AUQfecBig/9K&#10;c9BGexioEMPXrDQELNf7A1YbA1fqfTeaA5frfACrDb4r9f+U81UegMUaT8BCtftsBXYa7zxZ5jiJ&#10;d5kCx3PiIA+Ag9efMFrsCAD/y1AxzGCRPQBU/okjXwAnce3Lt/nf/K4nLf0F9uB76MiwaUw2q4kx&#10;rIjUKw5SLw/TxofrVEbpt6dbl4Wo5fvKV0brZHvLNKebT9b6j1T6DFb69hK8Oss8q9MdckLN0yIc&#10;ikvSyusJhIbqiNjw9pbavfX5xcmxxcnxmaHBjdnJC1uLZVkx4QFOpfmJJUVppaXZlfh82Ee+prix&#10;qsjaWENXVQrYhzoq4rrq4hrKAkL8sCLPxkbCy0+trM4jqo1WCpdXyFIpvovv+t2X9jgh611q8B8B&#10;1VBt7e+molfl7VAn4S0h6VpKx5uOzR+bc/cmWxfq++fal7Zm41PiuAQEplfXl3cOF7cOFzfOrG6e&#10;Xd++sLF3eX3/6sre5cnFnbGFrZG5rYGZjenN80RFfvP81bM3b44tzHOLCJZVVUzOLXb0DvYNTzZ1&#10;DncPz82sndm6cHP74q39S3d2zl1fWt1bXdo9WDvcX9pZH1uY6x1dHpncWlhcnpqenRub3Bi98ebG&#10;n9Drp9Cn/T9vLV87O7qx1DY00D82Mzi62De6OrV8ZnBhfXxrY2hjunq0on2lonw4GZdspWGvVNPX&#10;ML+7O7a8Pb56MLy4N7x8NLJ8eWTh4tTqlZWDq11jQ3Wd1R09df8q8icO8lW9A7XdfbWtnVUNLfj6&#10;psr/fyjyoCRSU1NGjFrT3VHfWFtiqKtoY6JpoiNvrq9koCGtqyZmoCmpJM0pLYKSFGIS4qES4aPh&#10;5zyFYUKI8JMBM0xchFxCktTcQdDQXQSXaRJW5zz6oGn3x8Taj+Hpb50jXzu63rf2ve5Z+bB049vV&#10;Nz/+Oj7+AEFfPkEf9n9dnYH2RqGtQWh16uf60Iu53gdzbbdnpj+fm/hyru3PxeEPuyu/r+zAusSn&#10;l7++voeO//75Lr86DRdkGRjpjMUZu7obWNoqqelyKxnwWHlqB2S4uyRaOmdaKoUq1p9tuPbz4lPo&#10;4Ytfj/6G/noBZ5F9+Qf0143f9y59u7H+fHfp2fYF6M5F6OHoq+XhT3Oj32cG3g0tQsszv5cmfy4u&#10;QLtj71ZW3x9c/3EXbPsR+vACenXjxx+zr85MfTpchY4Wj7dWv66dgw7mHwwb+ym4Reg6eSs5e8i6&#10;e8j7+SqnplgkxBta23KbWWNmV4r+fr93DD05/gU/GvDz1w9QQNCv38fvbt9ajgjTT4o1DQ1U8/NU&#10;dMdKOTsK+vnIIsYWlyeXV8aX5iaWZ3vnh/v2Ji/9vL93fG31097B14N70I3H0L0X0NMn0NO9ZxeH&#10;Li63bE7Uzg23r06P720sHe1Obiwv728vHmxPba8undsHnXVqbW1+fXN6ZXloemp0enJ8dnJyfnph&#10;bWlla215c3V5c31xa31+Y31uY31+c2tuc3txZ292e29oYXl4aXVyc7N1dKR1bGDn5rmz9y9eeXrl&#10;0pNLV/+8tnRmvbanNbeKEBoXGxYeZKynoS4nqiTBI8nDoCjArMSP1BBDaUtxaIhjNCQ4dGV59eX5&#10;Qaknx2ekJmBrJuXqpJqQ4P79518/fr+FVXjo14dvX8AX8xP6/eXn588/336D3n4B95tfj99BD559&#10;v/rs543X0OOP0N/foE/foK8ff334Dn368P3F60+Pj6G3H4+fffr18v3xq7+//v0O+vwS+vQYev0H&#10;9OImdP8idPksdLj3a/XM78VL0MqN35u3v+6d/WPh6fvzbz5d6O1PionSMdJilRM8pSvHYqjApi/N&#10;qi3GCmfJk+BU4meR52VRFETDmV2F0SpCaBVBVgVepBiGUkEYJcpDz8+LzCxMuvPqj/VbFxcuX5g5&#10;PDu0sNnSNTE4tDY5fTC7cqG6e9rKIyY2obYgpzs6ilBfPzk8ujM+uQfenZ49O7NwaWntVt/QblXd&#10;ZF3DZHPrTFfvwvj02sLaSmU7fmCzZ+7W5Mj1vtS+6GACLqE+JCjHrXW2evXqwuL55aGNmfmjw9kz&#10;58a2DgdXtmd2z81tH7UPTBKqmufm1qbGF6Yn5ueml+Zml3p7hior6kC5sb67try1urS5NLuys75X&#10;VV7T1twDy/SbZ7b2Lk2v7M6tHa7sXVzaubh2cBWwdfbmwhYcU2VoZu1fRR4Mdv+4yS/vd/VMhIUl&#10;JCdkFuSWtbf0lxZVpycXxsdmdXSPTC6sDU0uDk8tjc+tgXJyYQswu7g7Pb89NbM5Ob0xM705P7cD&#10;eurq6uHm9oXwqGQhISk6WiQwtDjY2IHJBawxTk52ONwHBs3Lz8fGhga2GjMTnNwVtDEjmUAJDDBG&#10;ejg9IAMdPQCJRJ4I8vCLnp6eKP1QUFBQUlNQUJETIaMgPUVKQkp+mijTA+gYaJlRTLBXxYkoDyos&#10;LCxgV0T9iBbOKMvIyISkZ2SgoqGG1ShyMtBCXAGU4IU+0fLZ2Ni44BfsIs3ODocOB7tlQNKDjwBb&#10;kZw+RUZOiUCc4uHlT0hKbG7pwOPrSssbO3rG59cOZtd2J5bXh2YXx5c2xuc25hZ2SgrxuurqREVe&#10;hotBnIVCgZNenoNOiplcBkUpwUwlSEfGT0PGTX2ajRTBS0smRE9JVOQBvBQIYTpyEXoKIQZSGU56&#10;UVZKYQyNMA+DjoaMtbW+kYlmYkpkaWV+WVVeURks0BNqS8urSivrKmqb6vDVhKoaQlUtvqq2jFBV&#10;WFNXTKjMLS3PKifkgdtGV2d7R0dbZ1drW2fTiY/8P4p8e2tFazO+ubG8oe7/ocj39zf/lwr/n/T1&#10;Nf1b+U9Fvmeoo3OgIzUrWUpWjJuHjYmZjoWZnpqKlI6ajPh8K5qZEXMCDwdGmJ9HVISfj5dDgJ8L&#10;lDzcbBzsKDpaOKcvI5KWmoYcGOhMTIwAbm5OWCs/UeSB+c7MxEj0aqehpgTQ0lDR09Ew0NNSUZIz&#10;MtDB8ShPkk+CFmD0U1KcpqYiA/s8iZZDBiYDoiICnBxoOEY8KxMjAw3xtyJQgpVRrEgAeIufj5OX&#10;h52TA3QOFlY0EwsrMwCFYmZC0iLpKVjoTovzYYS56CWFGT3dtAiE8M8/rz97f+78/cVHX6/e/XTt&#10;j18Prn27dvBuf/GvhaW/5zc/r2192ziEdnZ/Li69Hll8MnLr19HjX5f+Or7wGrr44ueZ99Cl5z+O&#10;Hn468wK68Qy6+ej3pXOvljf+HN9+M9VxrqrnbP3e34v3ocsPoeu3f964Bz26DT2/9vP5lV+Px2+v&#10;NO927r85ew/6c/vZ3vqziWvQct+fJbU3EoYf4dde9j2CLl3/crD1Zqb/bt3cq5b5Z/XnXg/eej3t&#10;E6VtaCqgq8mjrsCmqcgjxU8vykkrykEjzUUngaGQZCUxk8GYijPh1PgijaWijaViDaWSzeVTLOTi&#10;TcQBWbaKhS5qDYGmzUHmPZE2Y8mus1neqwVBG8WhAFCZy/SeSHRdSPJYSHCfT3QHFdhB/kSRn0/D&#10;TSW7T6a4jyS4DsS7tIXZ1gdZETxNSj2Mkq3UI81UAvXlbeQFFTgYuKgQSASCEYFgpyQVQzOzkSOk&#10;2JmV+eGnoGS4qCS5SWXEqLJT3TKiHOV4ycH4ryeF0pZk0RRn0pdD60ujDKRYdcWZdaTYlMVZxAQZ&#10;JaTQjCwIPhkUjSy9gLuiWXWAZXdc5LnmwAtN3jc7cM+GZM4VUU6HKD1tVXrU5Hq8pHqzzux5n9B6&#10;huJ6rvVWaea1vgvQ/cBUl7hQC3y4VWeEdYef3liE+US01Vyiw2K620q257+KPGAx13M6HTuS4NAX&#10;ZdURalrvb1Djb1zkqZvmohXnpIXVEtXgp9cWZdYQYtQSRakLMakKMBJLTREWUyVBEVZyYVYKZ0v9&#10;1LiI+rqqorLy3KJSQFZ+UVpeQUZBUWZhMSjT8wsBecVl4THx/MIioPuSU8JRv8DABcZJcsrTtPRU&#10;oASAkRMezU709BMHesRpklNUZOQ0FJS0lBRE6OmokExghgw/bM7CzAAuRmry06QnfvREh3oyEgTZ&#10;KQQpCQJc0WA8B2M78UElMI6ycWDYOdnQaDQYwLm4eDBgiZMTvgugmVjRDLAoT4swd1N6Bp3fvN8z&#10;da26aim6bjOm60La/sf21ZfVo3eyl57hqzaCarZjzh1Pjj5oGH/c2HIxvf1S0sitvJn7JTvPGx9D&#10;c7e/jx09b6+bDIsrNx/Zyius81TWZhCXOK2nxS4rRisjhmRDIiS46aW46DUkuE1URE1VxXSlOE2k&#10;2Qt8rZvDXDqCHQbDnPtDHEdiXEfi3CYTPYejsT0hDi0+FjWuBgRH7RIbjVxTxXg1kVwTpUonoxJr&#10;7XQ9hVwTtRJrXUC6vmKOiVqkskiehWaNu2Wtu3mTp2Wbn02nn3WLl0m7rznYSbWrER5rXOFhUeBm&#10;5mcoqy+JtteTMtcWlRNHy4izqioJqsrzy4mzczORinHQS3IygEMVY6MWYaeS40NKc9GoCjOJsiIU&#10;Bagi3TUC7WWCbEWiHMVi7IWjbfijzLmS7IUyPWSyPOVyfZTTcXLpHgpJLtKJrjLZfmqlEQYFwdrB&#10;Fnwm4ggXDeYwG5F4d3lAqo9qbohuaYxpTbp9RaZDRY5jTa5zTa5jXZ5Dfb59U4EDoLPcrYfgBSaW&#10;vXifgQq/gXKfvmLPwWKv4WLf/jxcT7pTR4JNb7LdULrTUIrDeLrLUoH3RknALiF0szRwpcBnBx8C&#10;mM+BQy2PJLuDYaHYXbvEy7jIzyLNzUSVk16Jm1WMlVGSi50fjQK3UjM9ncZKQkF2el5uRmZWSmxc&#10;BJ5Q0tRcV1tXWV2Fr6wora8hFOalE0pzSgvTOlsr2xpKkmL8sNb6TWW5qUE+8d6uMVgHK3kJKUZK&#10;BRSNtbSAq5qkl46sv6FSmLlakrNRgY9dLs4q2U4/ylAx0UI9x8GgCGtc6maMx5nV+Vo1B9l3Rro0&#10;BtpUeJgUOeqAdtAxumK926K8OuODiHJ8U6xfR3JIY5xPRSi2OsKtMsK1LtYzBWviqS0XZmVUEh6c&#10;6OpeFBNXFJ+YGR2dGRnjYmKe5B9cnJCSGxWXEhLua+/kYWUbExCQlRBfmJleVV4M/qOq8sLqohwx&#10;dhQYytgpToujmAQZaDnIydjJyTCkcKQaFPn/AhYBHLRUyFNwclduBmoUOQkNAvZUbaosaa7HlxRm&#10;ZGcn5+alZWQmg+8QfJMZmYl5hWnllbnpmTFpaTFxkcFUJAhuJiY+FEoAjZYVFmSmJZWX5WtuL2of&#10;KO6dLNUz4xfiR4jyn4oLt4kINsc6qkSF2cdGuFqbqtKSItjpyFhOI1QFuZK9sPVp0XVJ4aWh7kX+&#10;doQQl6pwj+oIXGNsQF2ULyHYvSHGvyMlvDE+sC4uqDI6oCI2tC41jpAQkx8VnhsfV5CRZmFkVpKH&#10;z8uqjAzPkZY2Vla1CY8syMtvKsivT4jLCfaNNtAwtdCx8HP2Hm7qqcwqIaQX99S0DzX1DjR01RdW&#10;poZFp4dH+Tk4ZkVFFyWnZcTElebk97X35aTnGeua62sas6N5QwKjoqOSOtr7+/vGivLL/HwCK8vx&#10;9YSyiAC3ADfTrrq0+uKwxuLA9jK/jlKvrlLYR7633KM133GI4IePMbeSZfTQFCgPd8FpitlJcRX4&#10;28XZagXoy0RZqmW6mgTpy4QayYPSW1M41Fg63FQ2xEAyWF+iyNM8yVrdW0Uo0kA+zlS1MsCx2Ncq&#10;2lwp1FDOU03YS1002EAh0kwtQE8hUF/RVUkIpybmoy3hrSUeYqwQbqbspysZaaEaY6+d6G4c72mS&#10;FeIYaKUSaaNlIYpKdNBNcNSLcNT1MFG20ZJxNdV2M9FzNNB0sTJ0tTe1MdZytNQDWBmpY22NPBzN&#10;3B1MfVytsdaGThZ6zpa6vljLAHebqCC36FC3tISg5PiQ8uKsotxMcFG11lVUFWetTfXMD1THeBuH&#10;OSpmBxqk4VRyfTULArRz/DVzArQAxB/kAHUpdqWRxv+pwv8n5THGAHw0DCHGpCLWnBBrUR5vWxbv&#10;lBFii7NUD3Q183Wy1JKX5EUh2RlolET5uRkoMRSIQEfzQBsTYylhnJ6Wm56mh6G+hYICzsQswsUt&#10;xNY5zs07LzTay9gs0NLC00jPUV0NHxcfZGXroKae4uWZ5uvpZaynzMVqJitmryZvqSBpqyJrr6Zo&#10;JitpLitjIiVpKS8H+8irqRpLiVkryekI8+kI82gJcumKcmsJcWgKYtT5WYFBLsNGI8FOLchCZqur&#10;IM7JoCTCLcHNysFIbaSpgqIloz2NEELTaolzuuvK1MbgWmI9WiKcOiMduiIdOiPsW0OsGwNM63yN&#10;6nxN6v1M8a56Za66hc46OY5aGY7aQYbSjopcnvriEU4aroYidZlew1Wx9Rme+Hin5hzfwihbWw1u&#10;QzlmRcHTKiJk25Olz6+P3Nitv7FOuDyVe3Uq58Zi7tpQ+PndrC9fRp+/63n2ceDt99m/3063Nvnn&#10;plrmJtjnxDtmJjhnp3vZOqnwqaH86wL7Xs7kXK3xXIjLuVtT9ban6lOv/1FSxafe0tdtkecyS/9u&#10;LXvXXftztPrrSMPvuWpoOf3vgYw/Rxvfbs9/vpHWV0XOxYwW5GLj5+IS5OIT5hES5gZ3fFoSBMMp&#10;BJocIYik1hBiN5MXtFUWsVUWMpHi1BVGaYqwgjm1HB+LKAczDysDK5KOiZ4GmNPMLAzAcgAAC4Kd&#10;FYVhgUEhmdhZ0ayw/cwAC/FoJjp6KmDtw2sywhY7aAczv38UeTQLKweKEUWP4WZiYadlwJBxCSNv&#10;PT76CT37Dj24eHNycr7a3kFRTIgWDgHBh1KS4JcW4OFAMrIx0EvwC/CzcQpycIty8WkpqnCwcIgJ&#10;ihtoG8pLyTnaOHCzc8hIiKsryVubGeGcbZ2tTI3UFd2sTLKiQypzUpNCvAfba8/tLi1O9k0NtEz2&#10;N/u5Wvm7WTdX5gNyUiLV5UWkhTglhTgYKBEVZbkQ9B769TgrHZeT4ZuS5Bkbi41LdI9Ocnb117f1&#10;0u6fb3nx7cm7368/QR++ws6hrz78/Osj9PzN8dPP0LuPv999/AXaP70/fvUdevsRejqy2tg2W3r4&#10;eO4xdPXh72v3jq9mdyYVD2Xih3Kuvrzw9veLL9DL9z//yK+ONMPKWOMUHXxV7P2U/RKM/JON/FJM&#10;Q/Nd7rz+Xx/5/1Lkj388balPMdPjsjPistBmsdBEYo3Yo92l49wlsv0VB0uxsI98AdFN3qo/17oj&#10;06wr17I9y7Qzz2IU9iLHDhfaA4i69nCJ40loGlh8Hy5xHil1GSh0aM8wB4uDRY79+Y5jZe4DBU6A&#10;vgJ7IgNFjmCdnlybzizLjkyLjjSznizwQbYA0AgL5ScMFdj15VoO5FsT07eOnPjmg5bBAhvQ2Jtj&#10;1pNtCugHR1ViN4l3Ao1DhbZEBovshk+8+IeK7ScIrkTGK1zHCFgi4B+ZrvaarvWeqfGervWcrsFN&#10;1eBACddP2mdr/aZrfaeqfEfxnkPF7n2F2J58bG+B63CJx2SF71xdYEOSaVGQMj5CszBQqTvffrUz&#10;eqE1YqYlYro1Yqo1qqvMtyrDIy8eV1GRV1aHL6gsdff3IlSULi/NDfaP9HYNtjZ1jg2M7K0sFWcl&#10;RoW452XFFRemlpXlVBEKYB/52pL6igJbUy0DDVl9dSldVQk9DQmiIo9GIdgwp3n5qXnFqP8/nL0F&#10;dBvLti2qOGYGmZmZmZmZmZmZmZmZmZlElmRmJ3GYd3aY0UFT/5Z17r7nnffeHW98jTlWVpeqW+2o&#10;unrV1Oq55K34pYJEPQY9poD5wbPhNqA15VVSFVBd+L2863yg72S4+nVt4m5Cylb6ErB8BThYe4vp&#10;x3b2z7XPIMYd3RxEpKSWd/fxejUwzDYKu/sPI4/eujGD2JyArQ1Mofqm0HMrV7DX7mMPbq9cubl9&#10;41ZeRbmonGz/xHjf2MTAxPTEPLJjcGpoBoVn5Feu3FkHcXAbsbSBhK1uoDYP168cLO+swzC72I3N&#10;5dWNtXXMGnpxE/Xs9/tHP9+vPro9f3V3+/GD6bWVjrGxkVnE0ARidHp5Gr4xsrg0t7k8ujZdP1Pb&#10;gigtHoz3TrM28zWA7y6NwGCLa/s4ZRvY1jhidwx2dXTxyiz6BnjmPeODjT013f0N3X21fYMNF0T8&#10;fzPy7d01TW0VTf/GyIN+Q3MVnn//v+HfGXkQOA36lpraurL/nZEH/fqGKjwj39pU2dvV2FBTaG6s&#10;bmuqZagpY6anaKAhrasmpq8hoSTJISvCLCXEIMhJKsJHyc0KYWeE8HFCxIVIxcSIBSQhqubM2h4C&#10;jula7iXGQ/cb1v9MIX+OzP8cGv/eP/RjaOxoAnG0dO342uvzp1/ByQR4+wB4jAGuTAPrAyfwnh9z&#10;fW+nG+72JS1VNP41O3N2ferkGhK4vQzcWTja2T1+8Br48f7k9w8AePfrU2xWmG+4XWCko4unkZuH&#10;gYWNooI6q5qJgJ2/vm+qs1uSpWOquUaI4tCt/ntnN54Cf70EXrwBPrwGPr4GPr84/fTy5NPrk8+f&#10;gF+Pfr59Any9fvxu7c8DJLDb8Wa47m7T9NdZ+CkSCawuAuuTZ9jJI8zip/X9o+svgJdvgQ9PgFfo&#10;97vzHzeQp9uo881NYGf3ZKtjo8YqXN3SR87RR9HNR8HdQy4oUDUxwSgsQt3IjFldj3J8Luv9181j&#10;4Onp2S/gHDg7O7uY34Dzk59/PdpMS3bITnWMCTf09VRxspNwcRRzdRHBMfLTSNQkYmFmaXF4aXp0&#10;b3H75x30j4O1s2s7pwfXTq//BTy5+/vhzpvD8T1EL2Z2AAPvh8MmlrDz2LW5pRX0xjZydQOxso7Z&#10;3oWvbcBW1lCYDQRiBYlcnV9ATk7MTk/PLizAkMglLHZlCQ1iFbOyjV7emofjpL2XVq/MITZg6J35&#10;pS3Y8s40YnVsETmFQnWMDAzMjkyiZsYWJ+exMMQ6OO6R86gV9OomDAZDwmbrqgoNNGQ1ZfmluWlU&#10;hBnVRJk1Jdg0xFk1JTm1pblB6MnzgFCXZjY1ELaxlg0MNP989Ojn8fuf51+/n//4Afz6cfILJ9t/&#10;dvTz/DN4g/kGvHzz4/6zr4fPft58c/boCHj/CXjzFQBvTkdvvr1++fnF118fj4Gf348//cHR9D/A&#10;m9YR8P3t+eenwKfbp09vnD84BK5fA65eAbawx3Oo78Nrv8euAvCrP9CvgNtvzx58Pr73/ttOSKim&#10;naWwrDChshi5lhRUX5bVQJpDW4xViR+qyM+MZ+RVRNhVRFhxEGJR4KXXEGUD170S/PSSMpyZ5WnP&#10;zz9uvXu09+313I0ro6ubXWOw3mH44BhmGrbbOYZx8kuJjavJSmsvKRmorh5tbJ5AoK5NzWzCEFfg&#10;6BttXfDG1rn2bkRTy2xz69zI2OoiYhu1srJ5c+3J6ePrv3buAQc3gfXDXyu3f2z89efwGXjOwOu7&#10;Xx5O7iBndtendrbBT1zYvjqBAb/o3a7ByfqmTtji0uIMHDGPRC6gmsAJo6K6sryqsb5lbmYRi15d&#10;gqFXUavbK9v9XYOlRZVrq7sr63sLiPWltQP48h526zpy/drSJs6u7t/FbN9cwO6NzWEm4auzS9s4&#10;oHZxpPzSzgJqq29gJjY2fRA3sy4O9U+1tfQ3NfRGR6f2DI6DA2NsFjk+h5pDrk4tYhaWNudRG/PI&#10;zXn4+uzi6szc8uz8ygIMx8ij0DtNbYOikkr0jBzsHDx0NPTsrDgxEGoqCjC0EhDgY2JhpmOgB30Q&#10;VJSkzEw4FpWW+l/aNTRU1KBloKMHN+no6KipqWloaOjpcULvFBQUJPgXGTGelCckvkxAeOkyEQER&#10;CSG4SUVDSUxKREZBipeVp6WnYWJhBCM5hosXeBzwxcAI/Sc1noqGmoAQPMJlEjJScnJy8F3wU0CH&#10;mpqWlZWdiQmXBAqeJA8PF56XZ2Zloqalwn8iKTkZuCOE4BJ4HGtbm4nJ6abmjvr6zvbO0QXE6jQM&#10;PTILG52DTyNwjPwCbO3fGXlZbgZRJlJ5Thp5Dmo8Iy8BJRWkusxLTsBJRsBKiMuRF6Qm5aciEKMh&#10;FqUmEqMjl2GmBTuI0RNLMJHKcNNYaUkLcVJbm2pOT/YODXcvwGfGpkenF6YQKPj0wswU7oe6uZHJ&#10;mYHRSRBTc4tdff09A4OdvT3tnW2NzQ0dXe2t7W29fQO9PUPdPQO9/X1dPe0dnc3tnXWdnbWdXRcJ&#10;8q0V7a2V/zDyE6M9I4Md/zMj/+/A0/E4jHSOTA30DHeXVhULivEzQKkpqUiYmeguWGwyRnoqKjJi&#10;JnoaThZGFgZaAR5OBRlJYSFePl4OEWE+QQFu0OHmYmW4qN0KZaSlpaMEY3QyMhIqKgp2dlZWVmb6&#10;CyIeDN8Z6GlpaahAkJORUFKQ4R0anKQMuCTAiVSC3fAONRUZKwvu1yASYgLQJyW5DH6TPNzsnBws&#10;eEYebLxI0oGyXGjTs7EzMbMwsLFCOdiZwAUDJwczOwczuH4A1wlQJgYOTnAXOkZ6CjoqAmEuRnEB&#10;qLQog44279hU+Snw+N2fw8/A45dnD5+fP3kKPH10/njz/Rr2HfImGBX9QPfc7hx/Oth+o2rofhPq&#10;1fitP5uPf++/Or16QccffAL2Xh1vPj5ae3qy/9fx7v3jzYOPsPX3k2ufpqcedU3e79r4uPgQ2L93&#10;vr//ZfvGrzt3Tl/eB97fPH829xeqeaN17ePazbP7Sy8Q8097rgGzfY+za69Ejv1Vuvi06TGwdeMY&#10;i/owPPeqY+5lyy0A/vAP5v5H1NbdcUdvNQNDISU5ZkVZFmVZdj42EmF2CiEmYj4aiIYQnYeOmKem&#10;ULyVQrK5XIKRVLKxTKy2UIqpZL6Taom7Vp6jSpa1fK6dQqK+SK6VbLaFdJGtXK27dk+4xUSi81y6&#10;JzzHbykvEJXmjUjygCW5I1O9EOlei2keOGR4zWd4zaR7DMQ6dEXYlnvo5dgqR2kJByrzOIgyOUpz&#10;WEuwOijym8vygWtmHmoCJiIIHw0ZDxUJCxFElptRkQ+qxE8vynxJUYzaylwMu9QyP1auLEylLkyj&#10;J8WkLEilI8WkLkarLU6vL8mEKy4iw6EqySwhzCAjxyEgQsfAT0ogTCQeqGndEq5c6aHS5GeFzPW4&#10;12b/rIdsOhgyFUC7ka72dsjldMX8/bTZ1wmx3SKFlfyA290zwCHqzWpYimNunH1ZkFF3hGVvkMFM&#10;rNVsnPVCigMiw20x3Qme47pU4Ikp9sUz8rPpzmMJdv1RFt1hJo3+enUB+kWe2hnOmomOWq5aohr8&#10;NJrC9Eo8FKoCdBrCUDwvD/p6kmzGCvxirGT8DITOlrqpcRFgfFdaWfU/MPJJ6VkgxKSkwRF86TIB&#10;OF+BE9fFr4kQUnIi0ILAMfIEly5fvgyBQIiISEAH7AGCkOAyLp+dFPdsEriipqEmY4bSsIAXIBUp&#10;FTkRNRkReAAqUkLQkhD8S9+GipSAloKIhpKEhRWK/7GKgfFf1wgUCr148okCnI4vBMFY2dhY6Oip&#10;mJhpaKFEdFwQK3+1hatdK0+Gbv2CLz1vG71VMPWoIGXYPKBJ2bNaJqxduwwdCH/fOv28Zep548C9&#10;/Oad6IHrGYhnVffOJp8B8EfHMzc+DsEPqzrnE//+iuocTVbVZhARvaStyqwiC9VQ4mKhhQiykIqz&#10;UyoKsujLCxgoCGpLsBtJsub7WDQG2bX5Ww2G2PcGWA9FOIzEOE/EuQ2G2/cE2bT7mrd4mXQHWncH&#10;2ta5GBSaqVTZ65ZZa9c6GTW4mpfb6FXaGYBI1ZZN1ZXLNVUrs9MH0RHg2O5nW+2o2+xpXO+s3eyu&#10;X2ajVmSpmm+tVmCrk2yhHm6hYijNZqEurKfIJ8JLDQ5CbQ1xLRUReQkOARZyCS46ERYKMTYKCQ4q&#10;UQ4KcXYKaS5KNRGoEBTHyMd6aQXby4Q7iMe7SGZ6yaW5SqQ6CBf7KdbF6NdE69VEG1RF6+f5qRYE&#10;qKd6yKW4y5ZHGTSmWJWE62Z4K8Y5SSW5ycW7ySa4y+G1ayrizToK3VuLPJqL3FqKXTvL3TvKXNqK&#10;HNqLHbrLXVoK7NoKnVrznJpzHDpyXDqyHTsy7LuzHDuSbHtSHPqSHfqSbEfTnefzPZHFfqgi383q&#10;8PXK0O3aSBArZUHL5TjgGfmeSLtKd51ST71SX5MwY1kbWW4x2ssiUAoRJnp+RigtMRHVZQI7M5PG&#10;msqi/Kyc3NTcgvTElNjyquL6xprq2or6+tqGhrrKipLqqrKaypKWxqqKksyWhpK0hBAzPeXqnNTU&#10;IJ/MUL9gK2NhcgJFZqpAQ7VYW4Nsb5vCQKeGhMC+vPihwoTurMjWxODWOP/O+MCGUNcKL6sSd5Mq&#10;T4uGAJuWQJvmAOsaL+OWIGvQAVHpaVrlZdYe4VYf6Jhhox+qLessw6tIDVGFEqgzXdblIAszkkl3&#10;1Ml2N8z2ME1xNnFTlcnwds309SqKjcmPj0+PjMyOjnE3t0gPiShNSssIjYz18vOwsHY1s/RzcMiM&#10;jyvNzS4tyGlprGltqCrOSMIz8lwUJNzkJGxEBFxkpHjJeGaiy1AiAgZCXHFX0AE3WYgJcQVUiXHt&#10;9JdxKvNcdBQgKgsyO1trCgvTwcV8QVF6dk5KQWFmeXk+aPNK0pIyorLzE5tbq1JSYvQ0VZ2sLES5&#10;eQTY2KWE+KFURJLiHD19Fd0DBT0juUqaUF5OiBAnxMdZxcdVw9NF3cJE2svZgJuFlJWGiIEIIsxA&#10;Ge1kXRLhWxTkmuZkUhniVBViX+JtXhXiWBHoUB3i3JMa0pMa1pEY0Jsc2hzj2xTrWxvtX5cQVhEb&#10;VhoT3ltV1l1bVZydGRseXV5YXZxf52gXGBSQGh6Ra2nuY2XuERORlhqb4efsHeDoYaas6WpgmhYQ&#10;VBAVkxMWWRSX0JRX0JibnxEUEuvhHu/lnhUaVBgTWRwfV5WVVVdU0tfcDk58eur6Rjpm2qr6mWn5&#10;gX7htTUtHe39zU1dyQnpCdHxY4N9Jbmpvi6mhWlBHTVJJaluNVkutel2denWtekW7fn2DRkWvUWu&#10;OQEaVjLUiU5qCbbqasyE7iqCtVFugXpSYYZyqQ56afZ6+Z5mRT6WGU662a56iTZKaXaqua462c5a&#10;cSZy4brioVqSMYYKpe4WVf72VYH2ybZaMWbKPmrCrgp8nipCUaaqSba6Cdba4KGizVSiTJUijBVA&#10;JNtpJ1hrxFiqRlqpJnoYJfuapfiZg46fvrQqE4G7En+io06IpUqQrVagvaGjgZqlmryToZaFnqql&#10;kYaztcGFQI2+r6uVg4Wum52xvbmOnZm2s6V+iJdDkIdduK9jmI9TVIBLcrRfUoxfVJh3WmJ0Snx0&#10;UW5WbUVJQ2XxUEcNerqrOjukJN6pMdO9PdO1K8ulLc2+I9sZd/lfAK8j31PgUZ9s3Z7jCKIt2+Ef&#10;4FtaL+q7tmXat2c54JDt3Jrj0prr2ZzjUxznHONl5m6uYawqJcHNTEt0SUlc1EBJnpWcSImf09NU&#10;z1RG1EFdwVJW0lRS1ERKUl9c3EpRxUVbz13P0EFNE4SeiLAWH7eppJg2P5+TmqoSK7sKO6eFjLSN&#10;gqytoqwYDamOIJerrrKPoYYGP4csI52blpqxuIi9srwaF7swBQnYIkROLMNIrcQOVeViVOZgUOGE&#10;KrDSKrHRqHExKLPTKHHQqAkwyXHTOugpGCqKSHNBdeXERblYKCAQKgIIExmEl5ZYT4LLUUWoIdaz&#10;KdK5LsCiLcS6K9ymO8K2M8y6JdCk3ke/1ku/ztug1tOw3FUvz0Ezx0kHHCdeWqIWMmzBVirmSrwW&#10;agJ2OiJ2WoJFsU6tucE16T71Wb6OukI4Rp73koYo6fZ81esbw3dXGh6t1j1CVTxElu5MJj270fDl&#10;49CLz733P3c+PBq886H/8dvRykrXjETT0gzXglTX3BT3jHRPA3MJAS3WsK6oqR+YkkddZS97at4P&#10;9gALOc/rk/+qrPjaW/a5u/bbYMOPkfrfY63AfMmHoapfCznfJoMftPruNvT8OkAc3eY3VGAR4RKT&#10;kWDlZmflYeUR5KKjpyS/hEuN56IiEmYkU+CiM5HlN5fhNhBhsJJmt5Jms5HltJbjsZDjNZLhUxfl&#10;luBk4mKgYqQmBYN8JmY6cOEFBtXMDLTMDPRQWjoQzAxQKgpKMCxnYoKCwQA9Aw5QRhpGOmooLRUX&#10;Gyu4LKSmpgSDfHwUQcdEz8LJzMHNwsYJZedioKYn9A90/v7r2dfjhxOwejllVkkZRnkZThEeBiVJ&#10;IV5mRk4GKCM5tTAHHxcDqyAbjwArtyArpxi3oBC3kLCgmIG2IR8nr6iAiIqCoqKsTEpCvJGulqgA&#10;j7eLnb+bY3ZC1Ehnc39TVWV+2lBXPRYxMdBV11SV31KTPznYsjQ/tIaa3F2FzY52OVroS4twhQd4&#10;aChK0lAQzEx23bu1lBzvFBflmJHmGx/vGpvgnJHv5xqgZ+ulg9ye+nL+8Qg4+gMc/wZ+fPv97tf5&#10;pw+/Xr/7/vYn8PvX2Z9fZycnwNmPk68/gU9fz599OL07u93aNJMDv93/8GTvL+CwZCKrZjq/aixv&#10;7/nmu/OXv4APr3/eTSnys/JUAGHnq2TjJ+efbBCUZhiUYR5V6P7o8/U/wPf/IyN//Pt5R3OauT63&#10;gwmPhTajhSa9swFrpIt4rKtorLNQa7ppU5JhZ4Zpa6J+baRqa4p+W7phe4ZRc5pea4ZBT655d45Z&#10;Z4Zxb455X65Ff57lf8Eaj4F8m+Ei+5lqD/AIPdkWI0VOA3l246Wug4UOk5VuIKarPWZrvaYq3cDO&#10;LckGtTGa1eGqQ3k28HrfxVpvsH22xnO+DlcGFqcdX+OGaPTGA9MWsNTih271B4FtD1zpDMS2+yOb&#10;vBZqXeeqnWernC4ag0FgOoKwoNMdutwVAvro9qAl0HYGgwAdEKj2QCQOwfCOYLxFtAXA2gNAC+8I&#10;RHWEIDpDUB1hsLaQxabgqTq/8QqvkVL3iUrfoWL3sVKP6SrfhYbA1lSzmhjttjTT0nDVwVLXlYHE&#10;xc7ImZaw2faIhe64/pqQqlS3lFCHiqrc0oaqiuZ6/6iwitpKJAo9PDY/t7C6uLA2P4dCLSwUZacm&#10;xgZmpkcVFqaCN/G66qLa6vyWhtK6qjxbc21DTRwjr6sqoachoaksLCxAx8wIYWa6xMFDwidDo+Mj&#10;a5CmETEXBgfgc8Bix1lX8I2w4p+VrUB33+ng+Onk0I+B4aMRJLCM+I3eOtm89nO3G9U8gR0Ynu6R&#10;VpA0sDSbBk9oex+xvgvH7qCwu5jVK+i1q6g1nHTzFGx9ZHalY3ChbWRxdvlg+fDB8pU7K1duHj58&#10;HBIXb+PqModC949Pjc4udAyO9YzO4Bn59cP72P1bmO3D5Z3r8KUNJHxtC7u/jtzYQm0sL2JWkCtI&#10;OHpnd38aAZ9bxd5682r93v3JzW3UtRsHT18MwGBdE5Nj86ihSfjEHHZ0bmkchoDvrwxgB+tnKzsx&#10;FRVjScF5zlJGQk1DrdiDg/HF5QXMweji+jhsZ2xxf3T+YH7pEL1xrWu0t7n7/5WRb2zBpcD/vzDy&#10;rR24GrD/R0b+X3nxDVWgxYnIN1bjGfm25qqezobayjxrc21LY3XwqzTTUzTSktXXkDDQlJQXY5UW&#10;YpQWhgpzk4sL0nCzQrhYIDzsOEZeSopSTJ5UyYTF0E/MJUvXMU97/EnzdQC9DSyuADDU+eISgMYA&#10;62tn27dweXvP3wLPHpw+XP+6hzo9mPq9PvQVCTvdWgWubgJ35n7tzZxeRQAPF05vrQEPrwDP1n7c&#10;uvLj4auzo49nx0cA8ObHh7js8MBoJzc/M59AKw8fYwsbRVkVJj0rMecQE68kB7ckS+cUU2Vv8Ym7&#10;fXeBm/eBe0+A50+Btw9OXj349fIN8O3N+bfPwPGrk+9vgJMn57/vnn7fP3298GsfC1xb/L40/WF2&#10;+uts97vhokeNnb9mB4+RfW9n518jb/659Qx4/gJ4vfPzxtqf64tHa9vAjR3gyk3gEPti1i5KyyVU&#10;wztE08tXCc/IZ+fahUWoG5gzWrtwTyzmfDzaPgVe4JRqAODk5M85cAwAZ8DpDwSsMzRIPzzYIC7C&#10;LMBH09FWKjRYx95WBDKNXAKH+xQCPolcHEROtmCHl7/dXD69uXJ2c+P02vbx9eVPewe/7i8/2xtY&#10;me1bnJ6AI2fgy4vIDRhiA4HaQqI3kZgtFHYbvbILWtwDIKhNFHJ1cW5pZnJhdnphbmYRtoDELK1g&#10;UKsY9AYWvY3F7mExV5bQV1FL10AsoQ9RmEMk+gpiCZcNPYtYm4ahJ+GI8cWFScQCeElMwWHTcOQi&#10;agW8cmCodfgSFo1dqqos0VCRVpMRkBdmlednUBVjVpdg1ZRi15Bk05XjNpDn1ZXh0JPl1JZlNtLl&#10;NzDkNzYT//vV3h/g7effz38AHz/+fv0D+Aw6P87f/gLA+83LV99vPvm49+b3rU/Ak7fHDz4Dz74C&#10;L559u/vg3eHrb09/AF9+nX39dQbeq77/xHHxnz8Bb1+e/33r5/WD4/313yvbJ5irwPKVc8wVALV9&#10;PDn7sg7+oWH5qOcWgP0buP7i/D7usEeHaVmuNhbCuspQFXEKXVlmY0VOAzkuNWEmNWFcKVdVYXZw&#10;TS4vyKImxq4qyqYsxKQuwqrMy4Dj6yXYRaXYMuuzHgFvlz89gL+7P3X/WucytnVyoXsc2T+GHp/b&#10;7J1YcQ/KiIuvLi8ZrKseS0urq60fmZhem13YhiEPZmG7FbWDRSXdo+MbPT2ohoapgQHs5Mw6+L+9&#10;sIX4++yvB8C1W+fLN0/Qj0823wE3353cf3f85CPw4e6Xx/A729NXt0Y210dWN6dWt8eQK0sb+33D&#10;k03NHTNT87CZhbqKqpy0jIqikpmxiYWZ2Y7m9vqquuqyqvnJ2WUkZnN5HT6HqCqvW1xALy9vI5e2&#10;Uav7iJX9pfWr6C3cr4UgMNs3sVs3MZs3xmcxk/PLc6jtKfjWNGIbnMtmkVuz8PW+gZmIiKTxsTk4&#10;eMLzSwMDE1OzqLTMop7BcVzxUjgGHJYzyJUZ5Bp8eW9+aWsOtTmP3ARnzHn4+tQcdnZxdXX9ELTR&#10;8dmsnCJMrDw0YBwFZWZnZQOjLlyKJRsLjtrmYmfBicTgKu/jSU8mRgYGelp6OjBiwwGMw0CADhiN&#10;0V1YWlpqMGjDU7GUlOSExLjUThCXiQgICC/heSWSC1l5Gjpq0CEmJaKH0tHS01DTUrFzsrGystLT&#10;0+Nz7SmoKMEPwNPxoENGAR6NCAQxMTGe7SclJaWmpmVhYQNf0IsXeK7s7Kzc3Jx4CpiSmgL8OKKL&#10;3HwIAYSckoyDg62hoWF2BtbXN1ZV2zY2BV9Erw3Pzo/NI4Zn4ODltghfryitUVdUNNSQV5fmVRFi&#10;E6C7LMlMJs9BLQUlkWQgFqMnlmSkEKYl5SUnZCOCcJBe4qMgEqQhFKECQSBASSDOQCZIdUmYlkCZ&#10;hx4cq+qi7CIc1BYGqkuwmcmJkZm52ZkF+PQcfAa8h43ODIzPD0/BRmdQIMZml8anUeAp4XSHZuGj&#10;E7MT0wvDY9PjU4sL8JXpaSToLIKz0/x0T39HZ09zW0dte2fN4FBLc0tZc2Npa3N5Q21Jd0f96Gj3&#10;wEBbX18LaPv7m/8D/7DwoMVv/sPIDwy1j0wNdA931DZVyynLUFGTkpETMjHS0tFSgGE3JysTNTkJ&#10;GKbzsLOwMNDyc3PgwMPOw8kiKsIvIszHzsaILwPLwoxLXWdipIMy0hKTEJBTEDNAwa+QHJfAjpM/&#10;wrHt5GQkzOA4oaHC58iDgwoE6FNTUUAZ6MARBVqwJzUVGSOUlpmJnpyMiIyUELSElyEM9NRcnKwc&#10;7Mz/ygK+0KBnY2UEGzm5WDk4WTg5mHnBs2Smx6XJc7KApwEOLVzyDhMd2EhBeomW8pIYL4u0CIsw&#10;H6WMLH1RRdDX85svf+69B+69xFXwfvz0/O+/zh7P3hq7D1y9c75783xr5HZXz2FT+2FZ943KpdcT&#10;176v3P++ffUl/ANw5ROw++wX+u7n+adn60/ONx+crN05Xd76OLX+cXzv+8LeT/jmp7mrP1EPgK21&#10;tzNz98f2v+7dPn186+zJ3q+rK1+wdRvFi6/HrgP7Cy8n++/UXgcQbVdT2w6SB6/ljxyW3j5HXz9f&#10;wn4Znn7agnjW8/h888354fuTO69/39q8PRsYYa6tzc/JeZmXm1SQh5KNDiLATCzKRKTMSxlsrhhl&#10;ppBoqZBrr55rrZRhIpNrqVjtqdcYZNYaZtUcYlEfYFLmrp1rp5JrrZBkIJpiKBKnLRClzpWqL1zp&#10;rN4TZjWd7AFP80KleYOAJbkvpngspnpOJ7nOpnkMRNkNxjnWeOplmsv4yrE4CdHYC1I5CtM6ijPa&#10;ikCd5bhdVAWs5HmMpDnBS4CHGsJLRchDTchGCuGnI1LgZxBjJZLiIpISJHZ2VTj6dQMNa9JXZNOW&#10;ZNQUpdMUZ9CVZgahDTri0AuOnk5FgklKlFFSmpWDl5xVnA4iRGKQ45a40hy90xa63+Z5pdH9cbfB&#10;/Uai6SBSdJzA/TqtT5OGr6dMXk+KX6+WPCh1uNeR+Gh4GbjdgW4MjTTLi7KsCTVrCTLsCzYej7ac&#10;SbCZSbKdS3OEZ7shct2wxT7oIh9YjhssDyfuMZZk2xdl2h5k0BlhXh9okOmglOOum+Sk7aEjrsxF&#10;ri5IqyZAoyEMVRWgUxOk1xJlAi0IC1URKU4qQUZiV2v9+Iigpsbakory3OLivJKSjLy8nMKS7ILi&#10;1Nx8PB2fkpOXlp0Xm5QqLC4BIbiMT5C/oN0vgyAkJABfl/71+hdbj5OrIQDf+Bdw7DzuB8tLF788&#10;QsiICC5DIMSgQ4hT1KUkvASCnpyEipSQgpgAXHVzseMeVAcvEzZ2JnD9zMwKZeNgxi2kGWjpGOhx&#10;8y0tPSUVHZQBx8hfPPNEBl6/FNSXiS4eedBzkVt7PPPX2Qb2OXhPn1n70oR4V5o9b+XfLO9SJRHQ&#10;qhnea1q2HDn+d9Xg/YLa1fDpR8XTD4uQf1f/Bcz/fb5w8LpvBJt1++3Ud+DKJKxYXZNRUpxIS41Z&#10;QZJWVpxBiJuSF0oozk6pIMBsqCikLc2jI8mhJ8qQ521a4WXcHYJLh2/zMesJsR1P9ByLc+0MtOgI&#10;sGzyMm7xNu8Pc+oLduwPceoJdGz2sGhwNa1zNq6w1ccx8rZG1fYmBWZa5fZGRVa6Rbb6pQ5G5fYG&#10;dW6m5XbaFXZa1Y7alfaaNS66FY46OZYq6WaqccZKsXY6mkJQM1VhE3URUT4aUQFaPW0pMQGoACcV&#10;HxOpMCulODu1AJQIPFvwupPiopbjpdEQYxKghygJUvhZSwfby+Bz5PGqNSn2QgXectWROpUR2sVB&#10;6tk+CmlusqmuMgnOksluMjn+qgXBmuleCjH2ohE2IiCiHCUSPeRTfZSzAjXKYk2ash3rc5xaCt0a&#10;8hxaCxzbCuxb8227S52bcqzbCp0ac+xbC1wbMu2b03F1XLsynNqSbdvjbXoSbEFM5XjM5XnN5Xgu&#10;V4asVATv1EXt1kdv1ITvNERv1Uav10aBmMpw74+xH070qPDUL3LTjTeXi7NWBf8HhCghQvRkMtws&#10;7FTkZjpartaWsWEB9WB8U5Cem5+UnZ8QHR9YU19SU19W21DZ2FxXVVNeXlFcWlJQVV5UUphVX13U&#10;1lQeG+ZjZahRnBIb6+WS4Okc42glSAJxVBBPdTbP8rQqDHBsTPCvjvIcKkwA0ZUZ0ZUW0ZoQ0Bzp&#10;XRPoWOJmVuZpVuRoUOdn1RJo0xHq0Bvp3BPh1OBrAfo1PhbZ1uq1vpZByoKhWlL5ruZO0jwajIT8&#10;EIgcFUSGHCJPBTFgJ0owVwzVl4m31g431Yy1N88N9M2PCs+KjkgODcmJiXExMUkPCatITQdtiKOz&#10;m5m5j51dsKtrRlxsWlx0ZUlBY11lS31lTmI0JzWZKDMDLzU5Fxkp0yUIPzUVFALBa9TgGHkiAigx&#10;EQMRId2lSzT4x4PIyVlJSNhIiTmpKegJL3HRUbTXlTfXl1RU5ICTQU1dYUFxRlFpVnFpVkkZjpHP&#10;yI8vqsysrM3PyIp3dLT08XAVFxYQ4OYQE+RmZiDl4aRsb83r7yvo7c/S1WUX4oGI8kBsjEW8XdT9&#10;3LUDvIwMNEQZKSFslJeYiSHxHg5Fob55fs7Fvg6l3tYVvlZlPmbVgdaVAVZVgbatMV6dCX6t0d6g&#10;0xHrixPfTwpuSQiqignKD/FtzEopT00caG1OS0gI8Q1JT8wuKaiLDE2LicxxcQySElO1M3P2snfX&#10;lVMOdXSOcHZyUFN1Vld21pB311F001Zy0lJw0VZx11P3NtD0N9F21VKMcbQoiw7JDvJtyM4Yamho&#10;LS2rLy73dvT0c/eXEZWNCI6qqWzKyy6prmxpauwsK65JSkgdHx7paK53tjZwtFAf6SwuSfPOjjAv&#10;TbLKjdDNClYvjtZO95evTzHP8Vd3U2WJMJPy1xY24qX20xQrD7IPN5YFb3/pjnoFbmbFXha5LgbZ&#10;TjqFngbF3kZ5LtpZDupZDhpJpgr+SrxROjJ5DgYFTsbVAQ7lvrbZLsbRJspeykKOUpw+qiJx5mrp&#10;DvrxFupJNpogUuy0wWOGG8rEWShHmsqHmMgGm8un+Zllh9sl+5ul+poGGcsZC9PaSDJH26iH2arn&#10;x7pnRnr62hr4WBu7muk7muvZmmhbG2nam+k6Wuh7OpiDDthiY6Tpbmvi52Id6u0U4uXo42QB2vhQ&#10;77S4wLgIn+hwn8SYsKjwoMzUpI6WxrbG6vmx3vnh5pbShOp0v+Ys794Cv5YUu44MR1wB52zntkzH&#10;plTb9iyn5jS7zhwX0GnNsGtJt21Os2lKtW5MsQIt6IMtbZlgo9WFjrxVQ4oNrgZsqm1julNdmktN&#10;ikeCj4m1hrimJI8sH7sQO3gnoOSmo5bgZLHWULLTUtYT5XPTVvHUUTOTEjOVFDWSFNUS4NcTEbZT&#10;UXbRULWQkTAQ5ZNjpJGmp1RgZhCjJBeloNDl59UX5Pc10LGQFpZjonBWlwmx1Auz0rdXkTYU4TOV&#10;ELKRF9cVZPPWU7NREDUS47aSE9YX5lDhoNPkZgRhJSOkzcuszslgKs7roCRhKStoLMlloShooyap&#10;LsxhICdipCilISnCQAxhJMUlyEuwUKly09rJ8zbFenUn+DYG2zT6W7QFWXWEWTcFmLaFWIIOGMPU&#10;eRtUuOmWuOgWueplOWoX+Vs7KfO7aIpIsRLryvI6mqqaakioiLCYqwhnhjs350XWZQU56AhridFo&#10;iVMo8UGuI+s/3h69hax4hKl6gqp8CC98gC76+Wrk+fPOzeuFBy8b7h4NXX/f9/YPqrzcNSvZMi/R&#10;vjjVIzPJNSXZ1dBKml6KNHE8rff9TNRGfumr7ry/m6IO85MfVSQ8Lq3+2Z/+rLrobWvO8/qKo4Fm&#10;YCHnZX/Bh+nSE0zAnba4B4Pd3/cKkO2XuMgZeRlZOJnYeVhZeVgY2RgoyInIIBB2MiIw6FLkYzCR&#10;5bVW4rNX5nNS4nZV4vFS43NT4nJX4XNVE7JXEbaUFzKSEVQA96UkZKAhZmSkAgFGAWCYjVvl0dJd&#10;VHulB5dXDAx0YITAwEhLz0hNy0DJAKXGK1iCiwKwM7joAwFGL1T01EzszJdJCRmZ6bl42ElICTi5&#10;mIiJIZXVuSu7UzLq7DxClHKKPDxcdEJ8rEJcHLwsrAzkNILgv9RMnAzsolxCHHTMIhw8esqacpLy&#10;PNwCvNwC7Kwc/LygwyMqIhQTHeloa2VupBcdFgAGV+UFGV2NVX3Ntb0t1SN9TRjUeH9PbXdrOYjO&#10;5lIsYqylrqC2PHMNPRXi56SpLF6UnRjk50xDQSAlxuXmohsb7ZSZHpCVERgd7Rid4JSa4x0Ua+0R&#10;ar52iDwCjo7Of/4BTn6d/v5z/O33ybcvvz7/OPn1BwCOz4E/Zzh7ev7nD/D1y/HTI+DxB+DG/H5r&#10;B6KwZ7Vi4U5/SmdYyXB6+VjuykP0O+DVe+Dpi9+3Y3PdLD3k7f3UbbwVHIKUAlL0A1MNfJON4kq9&#10;//5y+//GyJ+fvm6uSzTSYnMy47PWYzFTp3XUY07yVYhyEsoLUb5IDPeZq/WarfFcqPeaqXab/68U&#10;clwWeYMXuDlf5w12wBVibfKHNwcgWgKRrUH/hhBUWygeeB/TGbHcHbXWF73aH707mrQ/nrI3mnQw&#10;noJtC2lPNsz3luzLskA1BcDrfRHNAas9kZiOUGRLILzee6nZH9noCzoLte7wBi9seyCyyQfR6A2r&#10;9wR9TFsAtt0f3uDRlqxdGSaHaPbFdoaA54zpCF7tCYc1+2K6QrDd4KeHwVoCkO3BiLaguQYf0Fnp&#10;i4K3BiK7QuFdIfCO4MWOINDCOoMX2wLn2wIWWoKWeqNgbSELbcEzDQEDZa4jFZ5DZe6DRW6jZV5D&#10;xe5T1b7z9QHNySYNCYYtKaaVUdrj1d7onlhET8xcW8RsW9R8V/xwQ0R5kmtmjGdVTWFJfWVpQ01A&#10;VGRhackcDNnSMVJR11dZ05tXUDM0MFyYkxEa7J6eGpGXl1RenltdmVtTlddUV1xenG6ip6SjJqGn&#10;JmmkLa2lIiInwSHIR8POQsTORswvSiMgT6/sImqQohYzFw4/W1wAYE1HLXEPknM+lzSctvefDE78&#10;GR09Gpg/mV04RWGB9bVfq9d+bncv1Y9j+7pGW9j5WfStzGBra0u7B4itXdT63urOIXr9ytL61eXd&#10;21OIjfG5td6xpfaBxY4x+NzKFfSV20t711ev3di/cy81vyAgImpiATY+D+sbm2zpHWofGB+fx8JX&#10;99G7N2DrB8sHt9av3JlDrsNgKyj42vbywf7qwRpqE7u0sba+s7K5C1/ZhG0ejKA2+hdXJ1cP0Fcf&#10;7D56Po5Z7ZmaHZvHJYAiMTvIlS3YKmb5+urkzmg7qqYDVVIyFOebYcurymrtbQdfX52Er0wjN+fQ&#10;O8MzqzOIa+Pze3OoK9jtw5a+to6Bxs7eur7Bhp5+0IKo6R2oHhxp7B9q7Oip/Y8c+eYL1RrQ4sl3&#10;0P8H+E18Ox5gN3DHf1etqW/A0fH4NPnqmjLQAfGPjnxXe11tZZ62urS1qaauuqS5vpK+upSJtoyB&#10;uoSCOJusCLMoL7UoLyUIXjYIJzNEkOeysACRmCi5iASFmiGngZu4d46xS6He4tvuPWDxCoDeA1Z3&#10;gY0dYO8KcP0mcPce8OAZ8Pgl8Pfts3srX3aQ33YXP+8uf7t+9ezxtdPHh8BT5I/r2PP7K2eP9oEX&#10;94H3z4GjzRe37317/f78+DNw/un09NPJ99SiOL9oR48AC59AKxcPfQtbeXk1Fl1LUe8YG98kR6dY&#10;E8dkQ0VP3okHbXtna3vA3gFwcw+4vXd6d/v7zTvnzx8D7x4C7+4B7+4DX26efzz4/Xbv/DX69C7y&#10;7Ora2ZW6K83tj3tanvc0fuzvOp1p+TbW+2Vq7uMi+t3SA+DuX8Djw/O767+vLn5Z2wCubZ3uXTnZ&#10;a1+uNgtQ9I0zdPNX8vJVcnGVDg5SS0oxDQlT1TNlMLJmGpvPevtp8wx4eQ78Oj0F584fJ2efT0+/&#10;nJ+9xWBavcCVTpKlv7ear4eGl6u6h6uKu7syZBqBmUYuTSGQ88tLA6ipZszQ+p/7qN/Xxz+sYX5e&#10;2Ti5uXR0AHu7M3wN3okcG0UsLmJWUKiNJeQWEr6BRG4iUFsXLPkGCrOFwWyj0VtIxAochp2fgc9O&#10;Lc7PwuZmcBaJwCyhVtBL6xjMLhazj8EeojHXl9DXUUuHoEUuHSLR1xBLBzDkDnh5zMCXp+DoyUXE&#10;FAwxDUdOw1GzSDRsafVfjDx6ZQ4By8rJ1FJXUJDkVxDHVXPVkuLCM/KgvWDkuXVkWPVl2fGMvLGJ&#10;iKIK68r2yE/gxW/g7Q/g7ftfT76dv/oBvPkJvD46//v9n3t/fdj969Pu57MH7388+PT7yTfg+Xfg&#10;+Vfg6Q/g1S/g/S/g4wnw4+f5158AiC/vgZdPzu7e/LW9+Q0OPxpFn0zsAvPXAeT1Y8TNX/Abv+Z2&#10;PvXCn5Wi39QeHs88BfbeAY+/Aa8/nz2qaop1tJfUU2NUkaTSloUaKnLoy3KqizCr4zLi2VRE2HEi&#10;8rhK+qDPqiTIqCLIpCPKLsNJDV4SfMIMUUUx94BXi++vd9zBtlzBDN/Y78WsNA3PglPSNGx3dGEv&#10;Jac5I6Opqx0GWzgYGkBNTK5OzW70D8EHR5AjkytN7VMdXfMzc7tzcwdNTTOpqY39g+jRWXT/whTm&#10;Afb2n/39TwvvgCtv/hwcnT34A7w8On37Gfj0Gvi8+/bB7I3d8f298Y3d2Y29CeQyYnWrp3+ktaVz&#10;YXoeMT3XVFlVX1rWWlO7ODGJnJ/v7+yur6wuzS+eHZ9egaM3sGtLMHRjXSsCvry6uruEwVXnQC7v&#10;o9au/Dsjv7x9a3nz5szCCo5Ah29OI7ZnwPGwtDeD2FxAbQ2NLISGxhYVlqelZre29MzOIvuHpjNy&#10;iyemF+bgS+MzsLFZHL+8gNlCb1wD5+sF9PYscgP862bh6zOwNfjS9ububRhqKygihZVTBMrMRc/A&#10;zMrKzs3FwcbKzMXJysXFwc3NycnNcaFjwMjIiFMFgeJqb+LS5PG8Kj7TmY6WGnRoQOeCkQcdKJQe&#10;tHhGHp/dic9Vx9PieFIe3KSioSQlJwEdSnClCgUjPpx2DRMTE14gHnzRMdDjKH9aGgoqSkpqKhIy&#10;UgLCyzhKioDgMngAIqILWp4MDBLBYJEWPBcaXGFYVlZmXjBw4+EC/wQoEwP4EeDngpaCipyYlAhy&#10;CeLgYDc9NT8+Ntfc3NvdNzo5hwBvUaNz8OEZ+BwMV/O2sqxWQ0nFQF1BXZpfSYBFhJFEmpVCioVc&#10;jPayBD2RMM1lfopLfBSXeckJucmJeCiJLnwCQfJLwpSX+MghglSX+Ckh4lBCdQGopgizgTy/nACz&#10;lYE6Frm4MDc/N4+YnV2amsEMDC02tY4MTyKHppBTsNWJheWxueXxWczAGGxwHD46gxocXRidRAyO&#10;zg2MzI9MwEfH4bMLGBgKMz0/143Xrumqb22v6umtb22raGkqwzPy4L3k/x8jj2sZau0Z6hibG+4e&#10;6HRwtuHiZiUmucTGCqWnowQjb252FlZGek5WJg5mKJSGEnR4OFj5uNmEBbgFBbiFhXi5uViZGGnZ&#10;2RhZWRjIyYjAAcMApSGnIGZkomNipicjJwIdZiYo+JVSkJMSE10GHRpqSnAIgeMH9JkYGcBNEOAy&#10;AGwBBxg9HTi6KJkY6ViYGUCfGhxTpISElyEU5MTgJhsrIw01OTMTPSnJZXwePdiNg5OFlQ3Kx8vB&#10;xcnCwc7ECKUBW1hYcfV+mcGzY6KDMtLQ0ZFBaUkEOBlkxdlFBajV1NmVtZlqemJRV7rvfd589PPm&#10;g+93n50+efDjzuhmx+GX5YfnOzsf4QN7zegX0zN/9Uw96Lz5e/Pv05tvgfsvfh5+Am5+Aa69Pd28&#10;+W7u0a+V58Dew9Ptw6OljXeT13+hbv5cuf177do39M77+fW3U8svJ7Y/osFb2u3zRzfOH+z+2V0+&#10;WqzczGg5LNwDMKu/4eNPOteOZts2c7q38udvNiw97rl1jLkBYDGfR+4D6ze/Y54fX/0BvPx6/gyc&#10;rj8Dj24/WlLX4lZT42JlhnAwX+ZhIZLmo5PnoVHhpkjEpQQaZNqrFzhoVrnpNXkZdwZb98c69cU7&#10;gxhMchtL9x1J9e5PcOuNcyl31al016l21y+wVUrSEUrREyq2Vaxx0RwKtZyOdviHjp9KdOmPsOoO&#10;M6/z1su2kglSYPWTZ/WWZglQ4AxS4YnQEo7Rl0qyVE111E5y0o511I520vGzUDaS5RGivSxETyJA&#10;S8RCApHloZThI2WlhshLUyZmOpwDj7FLLcZa3EpClDoSUB0pJu0L7Rp1UTptUXpdCWYVIXo1STY5&#10;SVZZeU42Pgp2ORYiSXqz4qCim9PDwIMW4EbYk3Hbux3Gf3cqP2/lvFmk+L7H6MeM3O0m05cj6o9a&#10;E4Btx4O62pfzByfXy9uTw7y1KyKtGkNMO4KNB0JNx6ItpxKsp5Pt5jKcYDluyDz35RJfdJEPPNd9&#10;MddjLst1JMG6J8K4LcSwLdSkLkA/31kt10Mv2VnH11BGnYdKGzw3ARp1IQYVflp8pryaID1oTZUE&#10;Jdgp+OgvO1vqxoUHNjfV4Rl5ENmFhblFpfhM+ezi0qyiktTc/JzCksS0TFVNrUtExOAcBc51RETg&#10;JHeJEBzvl3FT3iWcWA0BiEsXwjMXOjS4TVwLbnrF0fK4CfZCzQavUQN2IiHA+bikeKLL1GTE4GUL&#10;XsIcLIz4yRy8asCJ/YKFpwYBzsPgJAnOtFQ01OB0TE0DLsRZmBjZaGjoqKguykLQkRNSQWi5SCDk&#10;EJcYi4nttumbTZ3b6Zj39QtvChr2/as2vYuwrhH9hklT9p6NGr6telF9ltmzHv03M9c/tz0EZv8C&#10;Zv8+X4BdK59ay//7K+oXcK2wwsfMQlBWikJGnEJdiVVJll2Qi4KbnkCYmVSCgwZHx8vwGMrxagvR&#10;ZrkbFrvqtfpZtniZtPmYdQVZD0Q59YXZNnjoN3ubdAZadQXa9oY49IU6Tcb5DIa59QY5tXhatvvY&#10;NHtY1TqZtHs7tHrbD0f7dYa41bhbVrmaF9roZZmq55io5luoZOhLl9iollqrltmplzrq5FmrZVqo&#10;J5irRliqm0pzWamLqYiziPHTSghDVRQFBLio+TkohdmpRNioJDlpL348YASvO0VBRgV+Ok1xZiEo&#10;REWYyt9GBs/IxziKZfsoZHpIpzoIF3jL1UbrXSicamR6ycXbi6W6yiS7yaS4y6Z7KSS5Ssc7SaR5&#10;yuNz5JM8FeLdZEGbFahRFGlQEmtcnmiRH6Vfk25VmWxSlWRUm2ZSGK1Vk2ZeEm9SlmxZkWrbmu/V&#10;VeDdkeXWmmzXk+Y0kuk+ke01k+cLKwlClQSjy4K3aqM3ayP2G2P3mmK366N2mmI36qKXq8NBTGd5&#10;DcQ5NwWYV/uaxhpLRRhJT1QkxjroybFTiDFRSHMxkUMgadGh+WnxmUlRDZX54PozNy8uOy82Os63&#10;pqGwrrGspr6svqm6qhZc8FSXlhQ01FbUVJZUleZ3tFRnJUfrqkinhQdkRwTmhvl56KqoczJkutsm&#10;2urneFhUh7vneVt0pAZVhDoV+tqmORl5qYjHmWsUupnlOxrmORiUuBo3BtriKfiptIDxZN++KJf+&#10;aDewpdLNuMBBJ1xd2FmEqcDJaDA93EaIyVqUKdlWK9/TpCzAsj7MoSnCocbfqjoAx7emOZm4qkjn&#10;BnkXxUakRwSnhAXnJcQ7GBgkBwZWpqenBYd6Wlq5mpoFOjt72NikRIbnJCXUlhaBf1BvW0NKeCA7&#10;JYk0BwuekeckJWElvMx8mYCdjISJhJDuMoTmEg60BJeghISMRER0lwhAcFNSMxMRsZARMxJfZqEg&#10;Ks9LbagprKzKKS3LKC5NL6nIrKzNKypJA5FXlFxQkgqitBKcGNKtbY1cnO1UFGXYWRiEeNm5mKk4&#10;mUkaq1OHewpG+3PNDXnF+S7JiZLHhpiG+xmGB5gkRDgyUUNYKCHsFBArNeni6MBMb8dcT9sib6sS&#10;Twvwf6Dcy7TS37wqwKom2L45yqMt1rsl0qMp3K0xzLUx3L0pwqsy1L0qJig7yLu7rLA8I7mvrSU5&#10;PmFyZGq4d7wgpyrQN8ZQy8rOzFVZUoWfhctQUUVPSlKJk1WLl91VXd5ZWcJHRzbUTCnCWjPSRivC&#10;WjvIVBVs8dKSDjfX8NVVcFWVCjLVTffzbMzJXOjprs3Ns9I10VPRURCTszaxKcguamnsKi2qrapo&#10;bqxrT03KHOwZqCopiQzy8nAw7m0t6qpLayoK7Cjx7yzz6Sn3Gq716yvzGK3yL48yCjURjrdV9NEQ&#10;cFXkznQxrIlwCjWUDNQVj7NQzXIwKPWxKvE2z3XRy3XVKXTXz3PRznHSDNIQiNQRTzJVSjRWznMw&#10;LPe0yXU0KfSyrgp2ijNX81MX81QSdJbh9tcQD9aRjrdUA4dTko1mgpV6gpVquKEMDsayPjqiodYq&#10;KX5mGSHWKQHmGUFWye76AQaS3hpCwaay/mYKFWkBDQUJ0b4OSYGeoW72QR72QZ4Ofq42LtZGlgbq&#10;zlaGoOPjbOVgputorudiZejlYB7gZgt2i/BzTYkKzEuLjg33jgjxDPH3DA7wzkpLbq6v6Wxp6Gqu&#10;7Gos6qxKr8kOLIyyLo+y6MpyaU626ch2bki2xmXKXzh1iZbdeW418eY18aa1CWYg6hLNQQtuVseZ&#10;VMUa1yWa1sQb4/x4k8pY0/Jo49IYk7IY85ok+4JwS2ddUWs1YVstGUkOKD8TLQMRAQUEIs/Laa4k&#10;a6Us66Su4G+k5aah4KOv7qap7KOv6aWn5aql7Kqh5KAs7aAk4a4pbybKYy0laCkh7Kgg7a+rHWJk&#10;4KWp4qerZiHOZynJ52+oFmNvGG1rFGisaSUjYiEl4KAgai3NF26uBSLSUifUVMNDQxqEt7aclRS/&#10;m4qUr45yiJFmmKlOoL6au7qMnbKQmQy3lbIoTlxeVsRBV83FWAd6GZcbbqstr8oH1eSjC9CXaYhy&#10;70/174336Ipw7Iqw74qwbQowbQ40A22Zi2alu165q165p1GZp0mWi36Ot4WdsoCtupCjgUJiuHeA&#10;u52yJL+GtJCmNJ8MD12Up2VTYbyJEo8yP6mqAJESD+QGsvbrrZFn6w0v1+tfrtY+X658t9/4aKd8&#10;BZl4/X7NRwB+5WX7sx/zf72dLityLky2y4m2zYlxyk7xyMz0NbCWhsqTx44l1zzsidktjrpalHq/&#10;OuxKZsTNnJj7hanPqhIfldb/HIq7W+y7k+q2luyKySz7Bs/5Biv+hWk63po8ua4cYkbCQ0HLQsHG&#10;Sc8lwCYgxsPAREVHScxwCSLOQKMlwm6qwGurIuCoyu+hIeirLeSnyR+oyR+gweevJRCgI+anLQFe&#10;nu6acuYywrKcUHZ6MigdKS0VITUFLhfn4iFUClxOFrgoA8Nr3IN01PRQGloGSgo6Emo6UgYaSloK&#10;Uigtjr7HhfEMOJVRBnA3ZgYWTlYw5Kahoya4DGFmoRcQ5OHgYpBU5GHjI2fhJGNiJRUR5ODnYmOg&#10;otJS0dBV06UmoxHhF+Pj5BfkElSTVeKkZxLjBXcS4ODgYmFiFRMRzcnKVpCXVVKUFxcTMjc2iIsO&#10;ExfiCQv0dnewcLM3b6ouHh9o6+moKcyLX1+ZnRrvmJ/sBlFfmd3XUdVaX9hQlVOYHe9gpRfk5xwW&#10;5M7PDZUS4+LhIrMwk09PDYiNcU9O9Y1JdM4uCgyItvQMs1o/RH8Hfv44P8GpHZ+dnp78Ojn9+eP4&#10;56+zkz9nONb89Aw4u2Dkf59/OQE+PP8KrgXu/P17Z/5aV8NcTuV0ZnxDYOVETvFQJvoB4hXw7DXw&#10;+O8/1yOynKy8Fe29VR18VByCFPxTdIKzjPzTjNJrw17+ePA/5Mi3NiSb6HBY6rKaa0HN1Gmd9Fni&#10;vWRDbXkLwlRRHWGIthBEc8B8nfdig/dcrQeqPRCXQt7it9jsu9CE03iZ/a8yrf9dqbXB99/gD2Kx&#10;MQBvYU2B8GYcTY8nxMEOYP+Zao+Fep+5Ko/udNPaSPUEG67qcNXFWu/pKvexUifw3blaL2SjL7Yt&#10;CNMaCALV7Atv8EI2+czXuGHbA0Ef0xaw0hmMbvXd6g9HNHoWBki1pRogWv2RLf6wZl+c0xaw2heB&#10;agtGd4WhOkIw3eHw1sCxCpeZOi9sT8RSTziqNxzZEwZiqS8C3R+JGYgCATqIrnBUT+RiewisI3Sm&#10;KXCkynO0yru/xHWwxGOg0HW8wme+IWShPqg726Yz06ot3aI6Rne63h/TFw/vjp1rj57rjJnrTpho&#10;iW/ICcxN8K+uLSpvqK5saQiKjiosLZuZR2TmV3v4x9s6B2fkVAwODqclx0WG+WakReXnp1ZU5NVW&#10;54NoqisqLUw10JLRBKcjLZzsuJoCTuFQTBjKSA+BMkCEJRglNNkVnYSVwsTiZsPgvxc6X3dUv65p&#10;/NNaD7Q1Ax39p30zwCgMmJg/nxj7OdX7angX2Dw83mmaK51c6+8ab6ZlozF3slncWF2+dg2xvQdf&#10;21neuba0cQW9gZNVmMXsjy9sDkxiu4YRXWOI2eU9zNU7S3vXVq/d2Dy8UVxbF5+e2Ts6Xl7fVFxd&#10;V1RZ39DZNzSNGJ1FI9YOkFvXlnYOsfs3kWv7KOzu1sb1va1bO2uHGOQ2ArG2tLyDWt9bWN2bxBwM&#10;wnb65rfHlq5hr/619+D1FHqzqX+0e2S6sa0nKTUnPDrO1d9dyVhB1V6mab6wHVlY1B/pGm/Eq8So&#10;aKRQ3d68tHUwgVwbnl2aQGyMzW3Poa7NwPfmURtjs2ON7ZWdvXX9Q429A/V4Rh7E4Ejj/1G15h8u&#10;HsQ/XDwe+JZ/3gWBT5D/D0Yez8KDqKouxZPy/zDy3R311eU52urStubaGkoi1sZq5vpKeqpiBuoS&#10;2kqC0kKMEgJ0IjwUQlxkXMy4HHkhXkIRQWJpcWoxUSpVbU4tW37nVE3rbMWF9207wMzG+Sz6aGbj&#10;F3bneHvvz/6NsxsPgPt/A48eA/eunF69Dty/B7w8PPv72o+/7x+/vn/88j7wevP3fcyX68vvD++d&#10;vHxz/u3dyY+rfz188f3oKwB8AYCPZ6cvvr+LzAj2Crf1CbEJirBz8dA1s5VTUGfVtRT1ibX1S3Zy&#10;jbdwTTXRD5UYu9d8HdjeAjbnv6OWTreabnQjv20eAHdXfx9iflzdAh4dAC+2z59u/X6yD7zaBP7G&#10;nt7dAu5MvoYj/ixPncCHzudGAdgkgJw6X1z8Or/0YfE2cO0R8OAAuL16fG31+PrW2c21o607wM0m&#10;eImSFZdvrIGbv5Krh6yrm0x4mFZyqllAiJK2Ea2ZPdssqvD9l53T81en50d/jr8dn735c/bsHHgF&#10;AH/vX2l3cxOIj9UN9FN1dVBwsVfy8dB2dVGDzCCxF6Q8agaNGELPNGNHk8Yr4+YqF39fWzu9s/Bp&#10;Z/7rTv9jePP6SMfS+MTSwgISjRMqWUAjkeuIpbVF9NosankOuQxHr2Ewm8vL2/Al7DwcMTU3D2Jm&#10;YRHvLCCWYEgs2AeJ2Vpa3kOtXEWtHCKx1xGYQwT2Kgg4Zh+G3llEb80t4Q44s7Q8hZPTWcJjDo1d&#10;xKyAnzWPXkWsbYzMzoREhKupKogLc8iIsKtIcKmIs2lIsuEZeR1ZLn05Lh0ZVgM5Dl1ZFllxOisr&#10;OW09YRi67xfw8gfw6tPxs49/nr4+evj256N33x++/Hzr4Zu960+wN56uPP90+OHzo99/Xp8B74+B&#10;V7+BF3+Al7+A17+Ad+BN6PvpxyPg0wfg5YM/h3vfMBs/5ldPJ+b+tM7+aUQctW586b/9DfX6+ODj&#10;2cH7s+WdJ9W7L2tufx/6+xz7Brj9AXj89uR2+1CWu4eCkRazhhyNliydoSI7eJKaYqyaYuxqIhzK&#10;OC6eQ0WM81+qNSIsSoKMitx0WuIcBupizByk2s7aK2+uLH48rD1c7Lm/NXx3v3t1pW50tnMUOTKz&#10;Pja3W1w5mJnZ2NY0vTC3MzaCnZhcHRnF9A8hp+c2Zxe2UZjDqZlNBOr6+PhmfEy5p1tyde3YNGxn&#10;DIlunumcPRh9+G3r1Y89AHgGnL0BTj4Bp0efTz6+Br5uv34wuLM6vLU7vLY7s747DX6PK1vdfcMd&#10;bd2L0/OIydnO+oaRjo7J/j4QsKmJTTRmbnSspbruYH1nGYlZW1pbRq22t3Qj4MsrKzuY5X3E8i4C&#10;u4dj5Deug8Bs3sDR8ReM/AJiY2IGPb24PoPamkHipORnkVsI9PbUFMLXJ8TJ3s3bw7+yoq6xqR2c&#10;DbPzSsfGZ2bn4HNzKCR6fXn96hI41a4ewLC7iLWrc+idkTns5OLaFGx1AbWF3Ticga2FxWTwCsrQ&#10;MnAwQFkvks1ZmBgZ2FgZOThZ2HFgu8hbBwMyHCPPxIjj4sEOzBeVfxgY6GguCnj+41BTU+LS5C8S&#10;3skpyahoKAku8uLxpDxocQzShRQDGQUp2IeSmoKYlAgE2BkEKTkJAwMDnpSno6OjoqEmp6QAQU1L&#10;A/qk5GSXiXDc06VLlwgICAgJCUlISGhoaMBPJSMjIycnB3e5yOPAEfTc3Jzg3wICCqXHC6fQ0tJe&#10;vgzuCZGTk2lsaO3rHR0YmGpo7pqYhU/BkCOzsJFZBJ6Rr61p0lJT19dQUJMRkOWFSrBSyLJTSTCR&#10;itMRyjKTS9KT8JJBeMgucZNCuMgvc1MQ8pITgJsCZBAhCgIRWkIB6kuC1BBJJmJlHlpVAQY9aR5x&#10;TlpjTQXM4jxsAb64uAxbXJ9f2BoaRbd2zbb3T7UNTI4vYgem4J3Ds4OTiJ6R+aEpZP84rGd4tm90&#10;HrQ9w9MD4/MjE4tT88h5BHoGBuvo7WztaunsaQbvUu2d1a3tlU1NZS0t4O2kpL29dmSk64KRb8Jz&#10;7v8BPCOPB35z8L+k5PsHW7p6W4Yn+0fG+3wD3Dm5WIhJLrEw0zMz0YExNxM9DSsjGGnT0lKSUZOT&#10;QGlpWKB0UDpKHk4WFkZaXi5WAV4Obg5mEWE+fj5OPDt/ITtEQUVJAlp6BqoLrpwTHEj0dFS0NBRQ&#10;BhpqKjLQwVs8qw5+53S0lGAHsBvogC3gccBzwNPr5GSEZKSXiYkgNNRk4DHBtygpiGlpyMGPAH0Q&#10;XJwsrCwMOFF7bmZuDkYGevBDGdnAfZmhF2ny1FTUpIyM4N8C3kqpwGiJn4tU30BAz5ynfTxtYq12&#10;59n8o5/X7x3duv3p+hfgzZ3Pm/svF9f/Gn0OHLwEbj0+v3b1C3bzBeID8OITbj78cgx8+n729y/g&#10;yXfg3pNPm69+H74H7j07uXn32/atz2uvgDsfgSf3Pu3tv0Dvv0Je/4x5eLb/GLh9+PP64Z/7N4CH&#10;2C9LPfcbijZiW+7kHgDo8de9U09HD4/37h9feQ3cegvceQXcfgrcfARcW/04s/1x4SPwCJyxj47f&#10;HJ2+fXPy+DO4eXK3ujqSj5dAVpKWl5WAnRYiy0cjQAPRFqBJdzco9jUr8zJs8DPtDrXuD7XtD7fr&#10;jrDtj3XqjXPpjHLoinLuiXHtinFpDbdvC7Mvc9ctcdIucdIstFMuc9aoddetcFDt9DUcDrOcinWc&#10;SXCZiHcajLJp9zep99QtdVJPMRKP1RZKNpFKMZHNd9QsdtWr9beoDbAu97FMtddIclCPtVcNt1aO&#10;tNcIMFdW4qbjIYdwU0IEoQSCTBBBDoiUCKG5pWDraMan8+twdIOFkYCaBJ2yEKWGGD0+R15TnEFb&#10;FKojzqQiRK8qwSojyiQjx8nMQ8EoyUyhyOnXWzR2/HgceF/557bvoxmDq232HycdAbjZ6ZTyu1ah&#10;mwXWn4d9fs3ZvxzwfjqY9WSs5fYo7NpIRJBRSaR1hY9+a5Bxb4jZcITFWLTlRIL1bLrjfLbLQo4r&#10;It8dU+S9VOgNz3Wfz3abyXAeSbDuDjdqDzVqCjSo9dcr8dDO9dBLcdQOMVXU4qfVE2VUE6BRFaDD&#10;M/LqQgyg1RZjNlbkleKk4KG95GShExsW0ILLiS3PLizMKijA28z8/My8wqz8ItCmZuWm5+YGhIUp&#10;q2sQkeEKZhCREIOTFTEx4YUuzeX/ADiTEhIS43H54kUA9rtIq8fvhSPvL0GICXAzLuEFyMBOFzQ9&#10;KQkRJSU5OFdfpMaDcy2unhsDuMamo6SiJiMlw5X3AGdaSioaMnJqKko6WhooFRWuqgc4w1PRkFNC&#10;ySDEEBJGQgg1RM1OqmelavBKcd1yWBnWo+9+bPutyJ4HCf2PMrF/2vv/yut/mNe4m+TfoBfdbY5+&#10;2/QImLt7OnHjy9DwSkbHTOwXYOfK7SHvAHUVFagg32VpMUpVeVYVeU4hbkpBVjIJDipxdmo1ETZ1&#10;cXZ1UUZ9MWimm0Ghs06tm2Gts26Th1Gzr2mTn1lHkFWTj0mzj3mNq0G1i36rn2VXsH1viGNnAGid&#10;hyI9QPSHuncHOrd42dS5mJXY6OdaaOWaa1e4mJc4GJc6GmeZqhZaasSpCxfbqOPoeHv1SleDQkft&#10;HFvtVButMHNVU2kuO20pSR4qEV5qeTCmUhHmYSPnZiGV5GUQwknWUElyUisIMMrw00vz0eEru/LR&#10;4lRr/mHk410kU92kMtylMpzFCn3kqyN1KsK1ykK1CgJVs7wUMzzkYx3EQKR5yqe4y8Y5iie6SCW4&#10;yKR4KPzDyGcHaRZFGhRGGZQnWlSmWJbFG1clmdSkmFQkgC1GYEtpok11hntrUZCeJLWXoVBzmltt&#10;jHV/hvtoltdUti+sOBRRFoqtCN+sj9mpj91rjN9vSgCx1RC71RS3Uh2FLA+FlQSNpXtOZgVUe5uE&#10;awv5qfHURTn15IUluBqIMRKKsZDzQcnYqAidLQ2SowLz02Oaq/NK8+Pz86KycsJjYr1r6vMam0tr&#10;64vqGkpraksrK4pLivMqSnFp8nWVpa11FaU56a5WJokBngk+rineYMgtpc/Pkudll+pgUB/hXuxr&#10;leGk7yLPo8FMaMRLo0gL0WOnFINAFIghKabK9QF2pa6G9T6WHSH2PRHOs2mB8JzwyWTviUSfem/T&#10;Bh/zBl+LUCX+YGX+NHPVYlfTrni/4ayw3pSAifzo/lT/4bTAyeyQ0dTAiczwgdSQunCPCDOdOEfL&#10;FF/3rIiQpJDA3PgYGz3thICAsrQ00DoaGnpaWkb5eHva/YuRL83LKMpO7Wqsifb14qKhlGRl4SIn&#10;YycmAsFKeJmDlIT5QkQelxp/mYCW4BJoGS5fZiQiYiYhpbtEwEZCRgvBVXZlISMW5WBqrirs6ait&#10;qc0vLcvIyY8rLk8rqUgvKE4C/w9LSlPLS9MKChOLS9KKi9PNzXXdXaxVlaR52Bn5OaDCXIycdJeL&#10;UoOme4sXBksMVVgEWCFivIRhvgbRIRbRIVYOFoqc9BBmcogCH1Oks0WWv1uam3Whr32Rp3mRu0m1&#10;n2Wlj3mJl0mJp1mxF07IpTzQri7UGURTuHt9qGtDmEd5sHt+kFd6gFd1ZmpZdnpKXFxWRmZXR29R&#10;fkVWSoGZgY2qrJaLhZOFtpEUF7csB6u2EK+doqS9vIivtnyAjkyAgWSoqUyoqVywsUyYmXykpVKs&#10;lUqyvWa0mXKshWq4sXK4qaa9soS1knRWkF+Yk6OmlKwkr6CRqo6csKQYv1h0WGxrU3dlWWNDbYew&#10;gGSwX0hjbV17U52bvWlMmNtAR2F3TexwY+xUe/x0W/REY+hcWwS6N2mk3D/cTDTGSs5TlTdARyzT&#10;VT/DRS/EQCLOSiXWXCXBUiPLxTDf0yTPVb/AQ7/ATS/NRiXFSilCTyxCTyLXSb/M2yrH0TDb3qjA&#10;zSLRRsdDWTjcSCnFXj/OUj1AW9JZlitQWyLCSB48VLSpUqi+TKCOZIC2hIeygJ+2eJCxXKSDVm6k&#10;Y3KgZbyvabKvaZSdWryjppeWcIaPSaSzTl6ce3tVpo+DkbOpTrCbXYCrfbCXc4i3i7+bvbudeYC7&#10;g6uNqY2xjou1iaOFoYetuZe9pb+LXYinc5C7Y2K4X0KEb6i/c1yUf1JseF52WktjTUdrQ097Y3dL&#10;VV9r2WBTfk6UU3aIaWW8TUuaQ1OqbUe2c32SVUu6fXOaXXWcGYjuPLe6RMu6RPP6JIuGZEs88Lx8&#10;dZxJcwrYaI5LkE+1qk+2rk6yrErEoT7VIT/UxEiCzlFbxExBSEmAjYOKlJWcRAhK62lmYKum4KCO&#10;I+Jd1GS8tRRDjLUiLQzjHCySXa1BxNqb+BupeGhIemtJhxurR5hoBOmqRpvpxZgbBmirhploe2nI&#10;2ckI2EjzuKqIOioI+ukoWIhxmQpzmoty2svxuqsJB+iDhxUPNVGOstQIM1WLtNAMN1MP0FMCjxZu&#10;qu2vpeijpeCuJOkgJ+SkLGirwOegJm6pJGKiIOpiqBXhasdLTcJJAZHlotUVZoqz10510stw0q4O&#10;tG4Otav1Nav1NqrzMa70MqjxNaz2MSh106nyNqzwMKz0Ma3wsyj0sSwMcpBhIhJnIgpxMXW1Mba1&#10;MNJTVzTWUtZXkbPRV9eWFQpxN7fSlsAVnxcl0xEjuo+t/3pj4ON++7uthg87Tc+XK/9Gl7zeq3uw&#10;U3Z1q/DLj7lvJ6hX72fXV2uyY0zL4h3K410L492zU7ySUj00zEQ5NaFxE6kNzwZav0+nPKhOuF1S&#10;+KYl8VFp4l+l0Xfzij+3Jd4rCtpNznnZ6L6a7LtdlP58pAe42QVcrf+MLr8xQiBJwyHHycJNw80L&#10;5RNkY+Wgu0wEoSaCCNPTmEiIWMoL2KsJOKsLuqrz+ukIBhuIhOkLRegLh+sJhekIh+mKh+hJh+jL&#10;hhgouSqL6wqxc9MRM9MRsUPJobQkYGzPwsxAR0cDLujA9Rc1GJTTU1PRUzIw0jIw0dBBKRiZqMEl&#10;AAsDLbg6wOXf0NOCCzoaOmpqBhoaKC0bNzsluIaD0oKLvoAg3/nFOVU1BX5BZlYOCh5eBjZmalYo&#10;tQA3hwAXjwifkJKsMhU5HQ+3AJSBhZWZzVDfQF5aBlwQcLGxS4pLgFZCRNjV0UFGQhRcgygrSINw&#10;srcw0lXX01S2NtfzcrMFER8d4O1u3d9btzDXP9BXPzHa0tyQP9BVtYae2MBOtTUUZKSGRYa5hwW5&#10;aapKkpFA5GR4ZaTZebgpzM2UsjJDs3JCgiKt0gr8AqItfSJtN29gfwC/fwLnp7jigwDu3/Pjk7Pf&#10;x8Cf0/OT0/OzcxxtfnYK/P59/u3L7+efTp68P77/CXj0Gri39xLdiaxpWiyvnMjJ7UtG3l94DDz4&#10;6/z24+OrgWnWll4Ktp7Kzv7qjsGKfsna4XlmgZmmpV3Jb/88+R8Y+c6WdGtjfn1lGhN1OlM1GryO&#10;fLSzcGm0Fk6tpSUI1RqEbAlc7goHAWv2XbzAQqsfvDUQ0YZLhEe0BMKbA2AtOODyzdtxxPdKX9Ta&#10;QAymO3KpMxzRFrLYHDjf6D9b7ztd6z1Z7TlT5zVZ7T5f77PY6Ddb44lDpftIgV1bgn5rvF6Rn0xJ&#10;gNxkhSu8yX+42AE8+HydN+jPVLtNV7nO1riDgDf5Ilv8l9oCQeB1aebrPNDt4HmG1MWqN6foYbrD&#10;1/qiwZNZ6gzF9kSs9keDpwH+ReD5YHqjYW0ho5Xuk7XeqK4IdE8Uqjcc3hMGAtEbjuiNBAHviYB1&#10;g41R8x1hM63Bs2D/Wt/+cve+MrfWLOu+Qtf2LIepav+FxtDpGr/uHLvGJOPKKO2qaN355hBsfxK8&#10;O3ahM3auM2a6I3a8Oa4uyz8j2qu8PL+0rrqiscE3OLiwuGhmdrGgvNHGJdDQ0q24vGFwcDAxLjLI&#10;zzU5MTQ7O7G0PKeyMreupqCloaSkIEVfU1pbVdxIRwZX1lVRUENJSEqc5YKRvyQmxSymyqLvryAb&#10;KBgx6r8OYDEAauh4sOpjdSvQ3ga0DQJdw0D7BNA5fNYxBUz2ve9Dfp27cbbThaodRLW2jzQw8jKa&#10;OdvMry2jr15F7l9Bbh1gdq6iN69itq+jtm4Mza2Mz2+NzKz3T2B6JlCzyzvLV29j9g5Xr93YvXUn&#10;r6LSzS+gtqm1qr65+SLnvKV7sH9soWt4Zg69id69vrixj9i+CjqYrWtLy3vYlSsryzhgVw+xGzeW&#10;Nq8vrt0YRhz0zR0MzF1pH13H7D75BgCfToG47EI3/xA3b38RUSlSMgoCcgiEHMIiS963XN2LLSkf&#10;inVPNORRopXUFo3NTZ7GYCbRy3PLm8MwzBhsa2xxe2pxG47d6hrsbOut/YeR7x8CUfsPI9/WVd3Y&#10;Wt74r6T4uuY2nBbNP4T7P1z8P/iHiP8H/zDy/6jW1NSWV9eUgaisKsEz8njVmqb6su6O+vLiDHCW&#10;sDRW11QWtTFRN9dX0lUR1VcTN1ARkRNikhWCinFT8LMTczFDeNkvCfESCvASSIhQyEsyGBgKmnmI&#10;+RXr2RTJzXytxwJ9s0etA0/rYR/HNn5gdr6v7//cuX56df/XBuYDAv0ZvnO6fwd48gB49Qr48R74&#10;/eT8w8PzV/eBF7dPHz/4+fjt+fsj4Mdv4PTpx/cfjo8/AWfvz48/AqcvfryPzgr1j3P0j7TzDDJ3&#10;8tAxsZZR0GDWsRDxjrL2TXBwT7B0SzY1CJbs3C3bAbDo3yjUKRZ2jEH8wm4A+1hgGwPsT/1ZbXk5&#10;3fUKhjo53AEeYr/euAF8PABe7QNPML8PYH/WB7/OtH7tr//Q1vG5u+tVW9/D5tGHXUvvFvaBq8tn&#10;B+iTq6ivewcnd+8AD54AD2pn89Tt+QMSjK1dxF295Z3dpIOC1ROSjIPCVIzMGe3cuOeQhZ+Prp4D&#10;b86Ab39OPv48ffDj9MYxcOME2FtAJjk400ZGygb5ybk5yXo4q/l66rk7a0EuhD6wMyj0LAbZAxtr&#10;wg55NiSqpDk4tcUG9GRU7/Y3Xh+v3Oyrww72rsxMYmFzSygkankJvYpYWoNh1ucxy9Mo9DRyCba0&#10;isVura3voJbX5tHIyfn5i8qucyOzM2PTc9Nw5BwKM49eBQciYhVHxaLWriFXDhHL11ArV5HL+wjs&#10;Hmx5ZwGzMY9en8OszqJXZpZwvPw0CjuLxi5gV2ArayAWsMvYnV3wmN6+XgryUjISvAoS3BoyPGqS&#10;HP/OyOP0aqRZ9GXZdWTZ1BQ4XF119Q0lhycaf56//gW8Pzp9+x348OtCteYn8O4H8Pro7MXH478/&#10;/Hn89eTZ8e+3wDl43X0GgA9nwNufJy+OTl6dAl/PgKP3X58/env3/sfrd34dXP2zivkyPvy6tutt&#10;Xvvr9NEXRdh3nU+ON38BD7+f3Pj8c+3p576/v3e/Opt8C6A/ANffAXfen18fR1T4+SsbaDNqKdFp&#10;ytMaKXEYK3LrSXPpSnGrCrMqCrKoinKoSXCriLCqibGDK3NlIVxxVxluGhEeKjFJFn1nrVZM79yb&#10;ncVvN1dPns+/uj1981ovCts8vNA/jp2C7ZfVDGVk1tVWDkyOr4KYmd0aGcV098ImZ9ZHx1eQSzhG&#10;fnp6u7So18k+KtAvu6VlYXJ+t2cSNoZdbJ5suvV868/Zs7Pvz4E/X4CfXwDg51fgy5PTV5hnh/27&#10;2IH1rdHV/cmV7RnM+tLaTnffcGdL18L4DGJydqClbaitrbaooL+1BT45MdDe0V5X393Uil1EraJW&#10;l1ErK0trHa09OEkyzBZm9QCxvAtf/l8YeezWv3Lk8Yz8DGxjdml7GrE9j9ldQG3BkZvwxZWG6iYH&#10;S8cAz8CJ4amaygZfn5DGxs7Jsdm5aRhsEYPBbG5sHK5sXMNuHK7u3gIH2AJ2bxK+Dh5nEbO3tH51&#10;Y+/O0uqVoooWWRU9eiZuJlYuDg4uXDIElJ6VjZGFjZGZFcrKzsLBxc7Ozoojbi5SlfFcPB5QKD0t&#10;LTWei/93Rp6algoPMJIjvSji+t90/AXATbCd8EK+hpyS7B9SnoKKHDwE7rj09KCDz44noyCnpaej&#10;Y6Anp6QgJCbC58iDr8v/lSYPdsSL14MOOTk5JSUlIyMjFxeuJiFObIeVGYwpKSlxRwbPjZAIQkFB&#10;FhgQWlVZ394+WFPfNjI5PzAxPTILG5tHTS/iGPmmxk49LW0wCleXFZbmgkqy00iyUUowkUpBSRTY&#10;qGQYyQXJIQIUhJzEEFYCCCsRhJecgJ+SUIgCJ1kjQAnhJoPwU0LEGC7LsJKoCjCYKApJcdGZaqms&#10;LyHnZhbn5tBjE0vtXbNNLZNl1X3VzX01bf1DM8jG7pHC6pbK5p7Kxp7OwZmuodmWnvHalr7Khq7G&#10;joG+0dmhycXBibnxmYU5OKqzt6e5o6mrt6Wlvaa1vaq1vbK5uRzPyLe11QwPd/7Dtv9DxP8DPBf/&#10;Twc8cAnyYMtgy/BYb/dg+9TsSGCINzcPGxMzHSsLgwA/Fx8XO66mK5SOlpKM6BKE5DKO7wMtCDBw&#10;pyInwlPz/Dzs4mKCoiL8XJwsvDzsTIzgV0fJzsYIWjJyQnYOnPYRGSkhJQUJnnmnoiQFLa4SLA0F&#10;OLqgDDTgJghwE/QvQM1AD4b7NHy8HGxgCE9FCh6KlISAkoIYbMcR/XSU5GSEtDTkoMPMBMb0bNxc&#10;rBwcUD4+Ni52KCcnI9jIzMLAyAxl42ClpacCTwPckYmejJuFWltVVE6GVceA39CWv3Ektn4icfv5&#10;3LPzO/e/33z4/c7r04fvgdtfgTsPv6HvHWGfnR2+AO68PL/719ebv4GjH2e4EkwAcHx69vkMeH8G&#10;vPl28td34OWX8xdgYP3u+Mnb07+OwEbg/fs/zz4Czz4Aj+5/3z78vH7r17Wbv+/eOn16eHp//cdK&#10;+42qss34ir2ENWAG9nl86/vmX8Bfr4DHn86ffjj++xPw/Pn5w3sn1/c+Ya9/WvsKPP/y6+U5GLUD&#10;R69+3n9/cufFq+WUBCshHogAO0SABSLDQybOelmFm8xUkjndVafY26g+2KorwrYvwqY32Lo31KY1&#10;yLw32mEw3q0n1rkvzn0iI3A8M7AvwaMnxq0hwLLGy7jKw7DUUbPYQbXSWbPaWaPT13AwzGIixmEq&#10;0WUk1r4zxLTBS6/AViHDTDpOXzjeQCzDUj7LRqXKx6TKx7Q+wKbC26LQzTjBXDHJTiXZUS3MQibC&#10;RiXMWg1cM4PXizDdZRYSCAc9RIgPIsAHKasPuvUO+R443Ls5Ym0prKfALMdLoixIpS5KB0JVmEYN&#10;VzSVQU2YSVOGU16CVUGJV1CKlVaEnkyRK3i4evjkeS/wthF47XR/WnGzxuFo3ur3tOHPISdgXu15&#10;ndaT2igAbXu/NfMTDAnca9/pzsjziXPXqAg0aQ0y7QwyHogwH4mxHI21mkiwns90Xsx1m892geW6&#10;IvPckfmesBy32UyX6XSn0USbngjjznCTBn+9Wn+9Sl+DXA+9RDuNcAsVbQE6A3FmVX5qVQE6EHi9&#10;GhV+WjwjL89Hy0N7ydFcOzbMr7Wlobi8LKugAM/Ip+fm4hn5tGycXk1qVm5aTk5geLiSmjo5NQ3u&#10;R8fL4EQJwfHsuPkSx8JfvkR4AQK8BdvxwBPu+HqtxJdxnDs5MRFoSS5dIiUgAN8iv0RAfMHI4xTk&#10;CQjAd3H1k2mp6RhoychISIgJKciJycmIyCmIaWgpQEtEhJuWCYlILhOSEhORk4HzL25OxU3sVNRk&#10;ZNQkNEzUpPRkEGoIhB4SmOuCfTbQupVYvxXcci10+m1+59347gcZcx9rux/kbAMj82+aum/mIt42&#10;d11Nw7yuH9hNHdxMLR/w2XnQ9Rs4rG+L0jfkERMlFxcm11TmVJFjkxSh52UjEeGgFOeilmCjVhfF&#10;laZXF2U0EGdMd9ErctEtd9Aut1Wvd9Vv8DKqdtevdtXFcfRuhmB7lbNeV7DdQKRrV7D9WKzPUKTH&#10;cJRnqY12koZUvKq4nwhbkBS3Mx/UmZ/RTYg1QIbfT4o3Xls2WF4wSlU4WV+qys0APE6Nh1GDr0WJ&#10;i16WrVaWo36UtaauMJO9jrQYJ7kAO7myHLeBrgwPGzkXM4mCCNtFZVcqWV56BWEmOUGoFC+tAj8d&#10;vrKrkiBFgK1skJ10gKVAjKNYrp9Svp9ijrtUsZ9iZbhWaYh6YYBqto9ClpciCHx2PIgsX+XcADVw&#10;M9FVNt5ZOs5VJtlLMc1XJTtIszjKsDrFKi9CvzLZqiBStzzesD7FvDrZvDHLsSLFvjTVpTzd10pL&#10;kJ8OIscGKQi1akn16M3whpVFw4rDMVVxSxVRqzUxWw3xa5WR23U4Xn6nKX6jIQZTHYksD10sCZ7M&#10;8e6Jdyj31E+xkI82lCjyNWpO8RgsjU3yMRVlvszPQCjCRsNMddnNxig5OiArKby+PKswO7owLzor&#10;MzQ+zqe6Jqeltbyuobi2vqSuobS2trS6ClzVllWVF5XmZtWVFdcWF1ob6HhbmqYFeecE+7hryjvI&#10;CZX6O+V7mOc4GwZriGoyQBQpITbCDDHGisacVDqMRLpMxI5CUDM2Ym9p9uYA60Zfi75wp+EY95nU&#10;gMlEr6kUH/DrbvG16Al1HIrzbPSxag2y741ybw93bgt3bo1wbYl064r16on17I52n04LWa1IQ+TH&#10;YyuzhtIiayO9wyx0U7xd8mIi4gP9MqMjbPS0EwMDS1NTIzw8rHV1HI2N/B0d/Jwd06IjM2Kjy3Iz&#10;8lITBlobg1wcuWgoxZmZuCnIOUiIGSEQXkoKViJCKAFOJh6vV0NPeBnPyEMJCRkuEzIRk0AvXWYl&#10;wbH2DIQQPkaqyoL05vriqorsxqaSssqMytq8kor0vMKEktLUirLM4vzk4sIU8N2SojQXJ7P46CBD&#10;XRU+dkZeFgYhDgZGMkh2nN9Ud9lYW665Oq8EH4kIL1FBpn9yjJOno5aCBCMDKYSbnsBeVzHU3iTS&#10;1ijDwzbX07rAy7zE06zEy6TM06TI3aTM17o80K7Ez7oswLYmyKnS377C17bY3arc37nI1yXVw6E+&#10;O6UiM62mqKA4P6+4sGRsZDI+KtHb1V9BQlmCR0yMU0BZWERFgF9fQshcRtBWXsRSkitARybCVCnS&#10;XC7eVjHRXgUEOP+nOqqnOqhlOWlmOmrkOOOe2Yq30Yyx0fc31nDVUbVQljNRUpLnFzBSVlOXlnc0&#10;swnwDNDXNM5KL8rOKJYSV4gJjystKOnvajfWV/N2texsym+riJ7ry4IPZsMH0qbbIqdaQhc6YobK&#10;/OId5ZMdVUMMJDxU+MKNZbM9jJLs1Py0hC5k3xXjLFQTrTUSrdWyHLVBxJhIh+mI+asJxBjKFbib&#10;xpmoeCkIBGtK+2tI+mvLeqqKO0jxmgkyhujLR5oo2YqxhhvK+aqLBOtKBWpLeKoIusjzeKoJ2Uqw&#10;Oivxu2gIexlKF8R5ZEY65EQ5pfiZu2oKR9uqRloqhVkphTlolqT4NpYkh3paO5vqeFgbe9iaB3o4&#10;hvu5+7rY2hjruNuZu9maOVkaOVsZO5gb+Dnbetlb4kl5ECnRQblpMRmJ4Rkp0TkZ8VXlBe0ttc0N&#10;lc31Zc1Vhe11+WPtJemhtukBhk1ZbnVJ1m2Zjq0ZDhcaNQ71SVagbUi2xm/iifj6JIu6RHM8HY9H&#10;fYJJbYIJrjHZoibZCs/IV8dbNKTY1iXaZ/kb2SrzmEpz4VRNeNkZL0ME6Cis1RVslGV8DDWCjTQD&#10;9VUjzXXDjTTTXa2THMzibY2THEwSHQwjzNWC9GUC9aT9NCWDdRVizXXiLfUCtBS9VWXiLQ0cpQWc&#10;wOlXU9JXQyLBWjPMUNFHTdJOgttalMNPW8JNmd9JnjtAVxIcKrjyudrSvpqSPhpSvprSQXoKUWZa&#10;vpqyflpyHspSHipiDvI8rpoi9irCForC1qpSTnqqUR520pwMgvSEvJSQYAvV8gjnKDO5PE/9hjA7&#10;MBaq9DQqc9cFUe6hV+EJOtolrtoVXgY1fmbtUc71YU4tib4JzobaIixZ4R7xgS4psaFGuuq6qkpG&#10;Gmqm2pqGakr6qjLW+soGykJyAuQyPBA9CRwj/+Gg88tB2/vt+vd7jS/Wq56ii9/v1F2bS3u0WwX8&#10;waxgitCIkrGupOIY29pEz/Jot5xwp9RYt7RMPy0LUVpZ4qLV8rq/++KulFR86Iu/VRywnZjypCL0&#10;ekbAQXL5p/bqL90Jtwvibhd6rCVF36or/TQXc6+z/ge68/NyQF/6JUEyqCA9PSsZGweNhAwflImU&#10;igICJYGocbGZifJYyXG6aAh46woH6AmHGomFG4nGGIvGm0mkWsqlWMimWigmWyonWarGW6qFGsg5&#10;KQkr8TNyM5Bw0JNyMVLSUhDR05CDi0HcQ8xMjFAWZjomejCEpmOgpqYho6AkpKLCdWCkowYXBbhY&#10;HQqu2igZGOlpoLTQi+QdKnpqSjoqMEyJjo0qLS8B4wdubmZ2FhpeLmYBbnZeVmZBDk5BDm42KAsX&#10;KzcXBy8HOw8PDx8XFxcfL7eIsCA3O4sQLxcrlM5EX0eQh5OCmMDUQEdfSw08MU0VOTNDbX0tlchQ&#10;Hwcb4/bmqrGhztnJvsnxrslxcL1UPzXROTrUPNBbU1GUVFeR0dVSMjbQUF2RmZ4SWpCT0NFSAc6x&#10;8bF+tjZazCzE/Hy0Hl6m0fFukQmOeVVh3pFmvjH227dW/mHkL15nuFx5nFYNiOMLxRrQ/jkFfh4D&#10;399/f/7u598vvt17+ePe89933wNPrrze6ETWV07k5fWnLP29+BC48wC4/hdwGJRpa+OrbOOh4hak&#10;5Ryq7J2kFVlkEZRlVjuY8+H4+THwE8/Ig/jXx/6Xak0PeCVbiekoUJpq0JuoUrsYskW7SUY5CeUE&#10;KQ4UObSmm3ZnmfdkW/TlWnVnWwwU2YDoLbIG0V9oi0O+TV+edVuGSVeORV+BzWCxPdjYmW3elGJQ&#10;G69dE6dTG69bn6iPO06uNXjA4VLnkTKX4VLHgSJcZVdw994cy8EC27Eih8Fc69F8u44kwyI/mWx3&#10;0bpYLfCj29KMe3IsB/JtJitcJyuc52o9Fhu88dVZZ6rdRortxkodwPZFnH6Ox1ytO6rVf7HJB9EW&#10;tDkcD9qpGo/Zeu+ZOh9YSxCmOxLeGoxoC1nqjkR1RSy2BsPaQlBdUfD2UER3KKwbJ1yz2IVLh59r&#10;D55vDZppDVxoC51sCphvBdsjZpuCp5qC5ppDhis8x6sCBku8FpvC5htC5uoD+wuc6uINqmN0SyO1&#10;wA7Y/qSFrujFrriZ9qjRpvDB+sjqdJ+0SM/KiuLqxvrqxkZvf7+yshIYDFbX3B4clRSdlAU6Q4O9&#10;6Smx/t5OWRkxmZnxxaVZFRU51Tgd+ZKivCQdNQlddUl9TUlDbWkdNTEleT4JUSZ2NmJWFmIBEToR&#10;RWYjf0WFEJF0VPwWsII+hy8CU/1/utpPmltPGtp+VXcf1w4DTeNA5yQwWn23fObN6NWfayMb7e0z&#10;1U391ezC7Po2pkv7OwtbW6iDq8sHN3Di79s3tg4foXdu9U2hx+Y2x+a2B2ZWeieXZpd3Vq7dwh5c&#10;W796uHntMKOgSM/YrLymvrGls7apDUT3wNjAyGz/2MI8Zgu9fwOxe4i+cmvj5gOcrPzWdezGjZX1&#10;G2ubd1Y27yHXbk4v7Q8t7gzDrw8uXB+F3WkbXG/qQ73+Dtx//c0rPNYrOMLeyV1GWkGAjx9XN4KN&#10;gFeNvgdd3gHPKeoNc4vTYZYkljWUCE4Nz6otn1pdHkYhplfXe2aXBuaWZ1G70zBs50BHW29tV8//&#10;EyP/T478v7Pw/47/GyPf1Fz9vzPyFZXF/8HI93Q2FOUla6hIGOsqGunIWRmpGmhIG2lKGahLaMnx&#10;KYqySvLRinCS8bER8bBCBLmJhHgJebkgYsKkCtL0BiaCNgHSQVXG1mUyIx9KZ343DL6rnHzXtvpz&#10;5hqwef1s5/B09+BkE/sVMf58aPTFwNI3xNWzm4+AF8+AT7d/Pt//ePv2r0ePgCfPcULzrz6evn33&#10;893X0+8vjj68Pv7+ATh+ffrrE3D+7Oe72PzwsDTPgFhHB29dFy89HCOvxapjIeIVaeUd5+CRaOWc&#10;YOSSbti2Vb5/vg77Mt9wvRF7voo5W8ECa7O/kGPfF0dB+xs7doRd/L69eXrr4Pjxzo+/nwLH94FP&#10;qG/7fa9nB7/PDZ5OlT6tbH5V3/O6eexF28TfXfOvJreBfTRwgDm/uXv68MbZk7+A56sv0PFV/pr2&#10;An5x+h6BKm4+Ck6uUoFBaglJxiERaiaWzO4+QvOoggtG/h2AYzA+/Dq7+/109+fZ9tGfpdoWc09f&#10;aEy0lLeHsLe7op+ntoeLppebNmQWsTaLWp1dwozB5ma2kC0rQ+XrPflbnWnL9fHTpWlzlcWo9nJk&#10;dzt2bHh1YQIDn0aiFtDLSOzGwtLqAmZtDrM8hVyaRmBgqHXMyu7qxv7S+hZsZXkKhhiZmx+dnR+c&#10;nhmamh1bgM0trcxj12DLW4j1XeT6AXL9Cg6rB+g1XF4zanUfsYwrpryIXZ/Hbsxh/mUvHBwXD19d&#10;h6+CdgW9ttY7OODgaCMuwq0sK6gsxa0pw41XkAetqgSrliyXrhyOkdeTY9eWYVVX5HRx0jYzVQRH&#10;/J+zT7+AL7+A73+A3z9Ovx+dfPlx8vUX8O0YV8zk6Df41vmHc+ArcP71+OT9n9O358DnP8CnP2ef&#10;z4GfZ+c/wVvRH+D7N+DdS+DhfeDq1k/EzLvO7ldFXa9yJt9Vot933v+58hW49we4BwA3X30bevt7&#10;8Cuw8BlAfwGufMZJPRwgtmsCg5X0tel1VOg05KiNlNlMVLgN5bn1ZXjVRNgUcQrynOqSPMpibKoS&#10;HBoSHMrCzBKc5DwMEBMdcWlZdvdQ67fA262jG9tnj68Ab/dOXm1/eDG0vlo3ONE9jhyH7VQ2DKdn&#10;1JaXdI4OY2amNhYW94ZHMJ3dsJGx5enZnbmF/YWFg+bm6eCAbFurUB/31I5W2MjE5ujc6igSMb40&#10;0zXa/unL85NvH4GTP2d/vhydvn8DvLp5cg/5anv4OqYXszKxsj+1vD2D2USt7nb24Bh5+NQ8cmqu&#10;r6llsru7qaxsuLMDMz831ts31Nkz3je8NAdfRa1iEMsrqI3OjoHZ2SUkehOzegDH7vwvjPz69eXN&#10;mytbOEZ+Hr4+OYueQ2zMoDamEBuLy7iHJxYWsPOT8OV5TH5StrOxbYCzT5C7f4hv6HDPCHwGsbSA&#10;xsBXl9GbGytX19auorH7mJVr2I1bS2s3YJgriBXczz+YzRvru7eXN6+39U2raJkxMPNAmTlYWdnp&#10;6GhAMDHTM7NCL8SFWTm5OXCFUpkZ8Yw8KyszExNO6wAEGIGBnaloKMGIDbQg8EQ8uAlaOgZavEA8&#10;OSUZrkrhRXY8no6/SMPE6dWQUZD+kyYPOiDIyMjwqe5MTEwsbKz0UAa8ZA0DIxR08DnyuKTQCyUH&#10;8HXp0iVwF1paWlxB2IuSsNQXnD540uCLhYUFJ7jDwHCR40nDzo4TGSckJNDVMczOKqiubm1s6R4Y&#10;nZ5YgA/PLI4vLOEk+2GrbW19+rp6WqryanLCktxQCTZqUSZScUZSaUYcKS9OS8RP+t+MPDshhIfs&#10;Mp6R56e4JEh1mY8SIkRzSYTukjiUQFWAwVJNXIaHwVRLZW9tZW5mHoFYmZnDNrWOtHfNNraPF1W1&#10;ljV09o0v1HcMFlU3VTZ1VjR2dY/Mjs9i2nsnS6ra8krrSyoaq+s7Gtt6mjt6+oYn5xHo7sHBhtbG&#10;zp7W9q769s6a5taK5uby1tbKurqitraqoYuarjjCffA/6XgQeAr+3/1/0D/YMjjS3dPfNjs3Fhcf&#10;LikhzMHOhE85FwQj4wvJGnrw+yK6TEZKTERIQEx0iYyIAGygIicCwcpEx8/DzsfLISzEKyjAzcJM&#10;j89tp6cnp6EhYWPD+eAQIiEmICcjoiAnxlOB+Ex5OlrKf5LiQYAtoMWpalxk2UMZqMHDsrNd5Lyz&#10;MFBTkZKSENDSkIPtzBeFZ8F2vM/FyYL7/YCbRYAXx8iDCwCwESebw8IIAspER0VNSkNNxkBDzM1C&#10;raksLMhPqa3Po2TAUNkXOrJVdufXyoM/16593H0N/H0EvHwP3Hh5uvX8eO3xj9W/fu+/Bx4fAa+O&#10;gPcnwJ/j0xNcqI4rTAIGz7/AoPn0/Ms58P3n6advvz/8Pgdn0W/gXApOrd+Bb5+AN++Bp6+A+4/P&#10;b975c+/mL3DCfHfr9OnB8UHLTlnNRmrr1Zy1X7PLnxdvn9x4ATx7e/rXb+DdT+DD59M3z34/vfPl&#10;9s0PB2/O/gKD/s9HL36ffPl59vHDyaNJZH15kVd8oJazsaCKCImWGI0yL5kkFCIDhdjKsmW56ZT5&#10;mTSHWbaFW3aFW/SH24zEOHaEWrUGW3RF2A/Gu42l+c/lRcwXRo1nBnVEujaF2FZ5mVR5GFa56ZU6&#10;alY4aTR66jV76faHWUwnucJz/KZSPNpDzMtdNGO1BaI0+BONJPLtNeoCLOoCLJtD7RqCrFvDnMq9&#10;zMt9LNNs1WPMZaMtZCLNZSIsFP0NpIPN1KQZifmpIazkEC5miIggga2T5NVH4w9+rNz+Bs55gxoa&#10;TPIi5GpitFoSUE1xBk1JJk1xRnUhOk0RBpyOmRS7lDBURpqdXYCGV5UfIkQbMlIzCryqO37ifnde&#10;YaWeB55j8mbE8seYzsdO46Ne9Wc1vGsJRvfrnO61NJ1toYHryHvT6XG2FeEW9X4GPaFmXSFGg9Hm&#10;o/HWo7FWk4k2CxnO8Fz3hSwXWDYOiDwPWI7bdLrTZKoDnpHvijDFM/LV/kY57rpx1qoRlqpa/LQG&#10;4sxqArhfDi6AY+SV+ai0RKFGCjwqwoxc1BAHM63oEJ+W5jo8I59XUpRTVJCem5tbXJxTVJSanZ2R&#10;l5eSlRUSFQVCWl7hMgkpOMsREhMR4Xh1CE46Hvdgz6XLlwiIcIAQQi4RQXDq8MSXIKQQCBmOc/9v&#10;gC30ZIQ0xJcYyYmZKUkZSAk5qKnYaampCCDUhAQMZKS0pMTgjuTEl2lpKEDQUJCCy2lKUvB6JAIv&#10;NPDqICUjpKAgIyUlB0FERAKCjIwCp1pDQ0VHT0VDS8HCxnxR+YECQgkR1GQf229APm8dvpc98lfW&#10;/IfKttvJtQdxU29ql446ancSKtfiSpYiYO9abgGzG1/aJ2/ltyAiygd8kPvVmzc6E1Jt1NRZFeQZ&#10;hYXIBXlJRQWo5aXYRHippfjoBZhJ+GgJFPkZ9eT4NMWZNQWo423UStz0Kxx1Khw0GzwMG31Nqz0N&#10;Gn3Ny531Cm01ypx0q9wMG3zM24JsQbT62uSZqUYo8PuLs4XL88WoCEcrC6XqykWrSYQqCvtIcDsL&#10;sRgxkjgKMDoLMUdriBbaaTaBw9jfsiXIuiXErtBZJ8Mal1obbaOlL8piqSYqyEIkwk2tKMOprSEu&#10;zEvHxnBZRoBJiJVMjI1CmptWXohRThAqw08rw02lwEctwgSR4SbytZIKsJH0M+eLshcpClYv8FfK&#10;dpMs9lOsjdaritQpCdbI9lFId5dLdZXJ8FZMcZdNdJEqi9SvijWOthOJshOLcZDAM/KpPsrpfqp5&#10;oTqlcSal8WZFMca1aTZlsSblcaZ16XZl8baVGV6V2YE+jrqCbKSiHBTKgnQJXsZtWUHTlQmL5XGL&#10;xZGo8mhUeeRabfx6XdxSach6bQyI7abE9bpYWEnwfFHgXHHwQKprbYhZrotasA5/upNqX05AY5pn&#10;d3F4WZKXDDcF+HWIctIJstPZGGvlpESW56e01RRUFaUW58ZnZUQmxPmXV2S1tVc2NpbW1BXXN5ZV&#10;VhaWlubm56RXlhV2NNRVFxeWZGX6OTt6mhunBXmmeDpYywr5akrnuVvEGilGGUj5yHOEaQpVeJvk&#10;OmgXuRqUeZoVu5q2hrlVe5u3BuHEanoinNv8rXpCbLuDbebTA2AZQYic0L5Qx+4Q+45A264wx65Q&#10;585Qh1Y/q54Ip94o14YAm+4Yr+GkwInUkPXyNGx+/GZZ2kpRympF1kJBUnOMb5SFToyjRU5kaHJw&#10;cEZUpJWOdlxAQEVWVqCzs6mmpouFhaOpabC7e2pUREJocE1ebkFSfG99jZ+9DZSIQI6Lk4+aipeS&#10;go2IkJuCnAECYSYighLiuHjqy5dw19rlSwxEhMwkJAyXL4NvgR04yUhZiAmZSS8zEENKs5M6Gstr&#10;qvLq64tz8hKy8hKKyzOqa/PLyjMryrKK81NKC9NqKnJBx8nOOC7c39pET4iLXZSHXYCVgY4EkhUX&#10;NNVX11mTaWcsK8BFzMECCQuyTI51DfIx42MjYaaEKIqwuBiphdgZxzqZJ7taxdnq5XmaF3iZ57sZ&#10;lftYF3uYl3pbl/rZFnpZFvvZVAW7VAc6l3nZgij1dc72dEjzdmkvyWsqKS7MTI+Lia0sr8rPLXK2&#10;c7G3cJASkJDgFhJiZpPmZFcV4FblZdYVZvPSlQ8zU4+z101xNsh018vx0s9w005xUk9zVs900yrw&#10;0CvzNcx2Uiv3NakNtcl01S/wt0vztPYz1vC3MLBSVbLT0lYVElERE7PWN470C/Fy9rY2tQ/0i3Sw&#10;dYsMi/V098pOT2tuqHR1NBvoBEeZ/2Rn+nBz/Hhr7GxH7ERj6ExLxHC5f7iluI+uQIKdcoyVYoCu&#10;OHjTibVWCjIQ99eRCDGUjTBWCNaTDtARizKRj7dUiTCSDtOVBP0gTVEbMWYZMoggBGLIReOuJGQp&#10;ym4txS1GDBG+DNHhoDQXYfRSFfZQFvRQFvBRF/FWE3ZR5LWX4XRVEcRVL5fn8TWQC7FWTwqwCXPT&#10;T/S3jHLRDTSVz/IyTbLX9NQWjrDXrM4MrsmPS4vy8bQ28rE393Qw93G19vewc7M3NdFVdrQycLM1&#10;cbE2sjPVsTLUcLYytDXRBn13O1NfF+uM+LDslKiivNSSgvTG2pK+rsauttr66qLinKSSnMSyrJju&#10;mszmwsjcCOuGDLf2bJeWDIe6RMuWdHsQeB35+iQr0AEb8fLxuFz4/6Lm8WhMMqtPMsNlzSdb1KZY&#10;41F3kWVfHmlan+CY6W3oqiWuIcgszEDJdAkix8VopSLpa6QeYKLhp6MQbqwerKsUoqecYKUfY6Yd&#10;a64DOvHm2pFGytGGijFmynHmapFGigmWWnFmWlFGGkFacqG6ii6yfC6yPKH6MuAEm+NmnONqEmOq&#10;Em2iaiHIZCPOai/F4SLPG6wnE2OumuFsWB7sXBHi0hDjk+5sHKQnF2OhFWqo7KMh5Swv7Koo6KYm&#10;6KIqYC7FYSHHb6Uibq+tEONlJ8cD5SCDCFBDEt0NKqMdwdFYE25T5KFf4qFf5WNS5mFQ6q5b4WWA&#10;R62/aWOwZWe0c3eiZ12Ec1Wkm4+RYmGcb3V2dFyQS2ZCuJ+7vZayrKG6qpWBHmj1VBXAr8lUR1pJ&#10;jF6a55KpIu3jteYPV7q+HLR82m98vVP7arP6BbrkzXL5zanUN1dant/snh1NGe1JHG1NLo91qYp2&#10;L41wy49wS4l0Ts/y1zQX4dNljp9IHvw6m3RYlnKnovXXeNXnrpS/ylP+KhsBkM2/hweBhaZvgyn3&#10;K3zWknUGvcOuVSbea2n/tjT2bYPfWZ6Yj4KBh4aDh56bm0FYlIOMHEJNAhFkILKW5Af/nz3VBIIM&#10;RCPNpOIsZVJsFVJt5FKsZTNtFTKs5dKtFTJtVdJtVVOsVBItlGKM5XE/h+jIgvdcKCGEjYqQhYaU&#10;muwyGxj3Q+nIwFUYLe7RZ2paCgYoLlGGkZ6CGUpFB8bSFw+2QhlxVZrA8AB0wD7ggg6ME2jocI/i&#10;gcs9QWEBKO7JZwZ2Zii4IIDSUDJRU3IwQDkYmDihrILc/LicHw5ucH3GyszCz8cjJsQvzMctJSoo&#10;zs/Dz86ioyovwMksxM3KSk/JwUijKifm7mChJC0cFezt62ajqyaTkRgOnxmaGuseHW4fHmwpK0rr&#10;bq8G0ViXn5seCaK1vrCjqaS3q7q6IjM7M6a+tiAsxD03O87N3ZyZjYSLm0pKliMqwSUmzSU+zz0i&#10;w9k/znHrNo6R/3F+9m+M/PE58AcEAPzGSSED34/Pvp2cH50ARxdEytdPJ28/nOAycj4Az98Bf09u&#10;9paOZCW1Rcw8mLgL3LoNXLn5a9sjydTGT8XWU9UjRMclTMk7WTOq2DIkx6p2MO/97xf/N0YeAN61&#10;N6U6W4vrK9NYaDMaKVM6G7Dic+SLItQnqjx6821HSxyHi+z78216cixb041BNGcYN2Uat2SagGjL&#10;MGtNN+3IAq1xU4pBQ5Jec6phV47FUInDeKXrVI3HZLX7ZLXnVI3XTJ3PbL0vCNCZqfOarfeerfWa&#10;qHCdqnSbq/WaqXAbzLaqj9Qo8pHuyTBbqPGarHDFpcY3B0xWui02+iFaAufqvGdqPKeq3MGWhQZf&#10;8C2wfbjEbqraFdHqv9QRBG/xm2/wQncGo7rDML3RqK6I5f7Y1cH42cbA0UrPqTo/VFcUCHRPDKY3&#10;Fm8xvXFgy1J3JE6vpicK3RcN7rjUi+uz1Bsz3xw8We8HawtHdEbNNgbNNAbNNQWPVXlP1gRN14Us&#10;NkZMVPouNoUMFDpXx+g1JZviGXlMX+J8Z9RCJ+5WMtYcOVgfWZPhmx7lVV1VWl3fUNPQ7OntVVac&#10;Nzk2ODQy3Nje3tnf39bdPjzcHRcV6OlklZYUmZOTVFaRW1GRU4XTkS/KzYxVUxDSVZfUVRc31JbW&#10;UBWRleIUEYRycpCzsZJw81MqaPMa+SrIhAgX7GQvn6GQv+fWAMTi8egsMDhy3tn1s24AaOo9r58A&#10;uqaPhzsfNd0Adq78WB1eb+uHtVS2FNOwUhs7WC5ubqzdurN68+7q1TvorUPM5o3Vvfvw9esjCxuj&#10;s1v/xcgjZ1e2V67dWr5ydePwcHX/IKekTFFVo6issrOrr7y6rrm9a2B4on9oehq2sri8g9i+ir1+&#10;d+Pu4817T7buPtm583TjyqPlrXvYzXvojfuw1dsz6BvjqOs90we9M9dG5m8Oz1xr7Eas7D9+/wdw&#10;CQp18PDWMzIVExQX4uNnZaelYIRIGXDOHLQOrBRVjEQ5xWqwyBHJm0m6xXp6JATBr250wqcGUPBB&#10;1HLfPGZoDjuDXOnob2/pqsEz8n0XlV0HhnHCNf+hWnNBxP+Lkf8PFv4/gCfl8fiHkW9sqvofGPk6&#10;sP2Cke/taszNjFNXFjfSUzLWlbc0VNFXlzLSlNJTFdOS41MQYRHlohTmIMUz8kI8xMJ8RHzcEAlx&#10;SgVFBh1zHhNfEd8yA/dGnckv9fDT7oWfXZtnc9eA5XvA3n3g6k1g/wqwifmDnDuaHn3fv3g0s/J9&#10;/eD45k3gr62vN5ff7+wfXX10/vAp8Pjl+dN3wNtXZ29fnr9/cvrmPfDzI3D68vT7O+DPrfcPA1I8&#10;/RIdAxMc3QKN3XwMTG2kVfW59KzEfKNs/OIc/VLsXBJNzaI1uvcaD042UR8X63ZrEEfILWBrDVhf&#10;BtZgv5cw51sr5/tjz2Edh6PwZxsPccryX++efTo8fX4IPJv/udr5dmTwz/g4MNb6tq73bePYm/bB&#10;v1pHngyuA/uo0wP0n8P93w9v/nr8HHh57+eN6pEsfScRl0BlZx9ZR3dpJ1epiEjd1HSLkDAVHUMq&#10;rwAR9Gr5p29XTs5enwNHZ8DnX8CDn+dX/gAH336jqxrMQiJ4oqOkvNyFvFxlfT3V3F2UfTw1IHPI&#10;9QtGHj2Jml88QE/dWZp+vTb+ab3i+kD8XHHmfHUtsrdjaaIfMze0BBtDoaaQmIu0+pW5pbULxnwV&#10;3H0etYFC766uXF1fO1zburayfQW5sjWDxE4tYsbmUaMzCNAuYDYWsZvwlV2cbNP6AR5LawfL61eX&#10;V69gVg/wtWHh2C0YZnsBswXD7i6gcQ5uL+wGfHkNsbKGXltDYTENjTWWZvriAmyqMrwqEhxq4iyq&#10;Ysz/wchrSbPpyrFryrLKiNJYWyqYmsp2dFec4Aq0Hv06//Xr7M/Rn1/ffn//cfzz58n376fgf9aX&#10;38CXo9PXv09enQPvT4H3P3FFXz/+Ab79Pv/2++T7hbTar+OTo+9nHz4Dr94Af90+2YO/G2m8m9ny&#10;JHX+e83WSf/d86XXwN6bs80PwPLTo97nPzuPgIWvwPI34Mrns4N3pyvzq/lhkSq62jS6GvTqslSG&#10;KiwmKlyG8rg0eQ0xDhwdL86lJsGtKoETx1cTY1MUYZYVohfjo5IQohUVpbNy0bzx9uDe2aPbwLOr&#10;wPPrwPvtj3+PbK72LS71TCG7J9AtvXM5uY0lhW293YuD/Uujo6sDA9jefvT07N7YxOb07E57+3x2&#10;dnOAb4ajXXR4UNHkyNbCwtUZ2NbwIqJ7anxwZqJroOf92w9//vz6A3x/evr48PzK6u/VxXfokZvw&#10;bjh8bmV/fvVgGr25iN1u7ehva+5CzyPQs4sdNXVj7V0LIyPDnR1Tg0M7y2sbS9jRnkHUPGplaQ2N&#10;XFnBbPV0Dy8sYBHoTfTKPvgVg3MbnpFfWj/EM/IXuD4PX5+YWZpHbs4ubY7D12Ere0jMzuw0aqBt&#10;cLx9cLC2Iyc8oTA6vSIlPzU0oTKnbKC5d7x7dHF0ET6N2sAeXNm9u711Z2Pr9urG7eXN29iNW+j1&#10;m//F+18D0dY3La9qyMopRM/IBoUykZOTUlGT0dLhnkxkZKYHgyoOrv+Psb+AbiPpukZhxY7ZsiVL&#10;tmTJkpmZmZmZmZmZmZmZmZmZ7cR2mCacTCaTySQTJkPfbvt553/u+/33rqu1V/l0dTVYXV19auv0&#10;PngWFkjNBvTM8Dgm0MZimdBoBhAoFBKBgNSHqWmpLvh00AMDAYW6I+AoRgbQkwNLsP4yOelFjDxY&#10;kpKRXDDyYDMkCgGnpwUXwT2Am1BQkdOdB7xfMPIYZiyKEU1LB6empUGiGGjgYEvyc64K+lw+/5Cf&#10;fy4i5cGzxOPxSCSSiooKXIRi+5mZUeciNggEgpaWloEBUjbHs2BoqOldXbza2gZq6tsaW7qHpmZ7&#10;hqcHp5YHx5fHp9dbWnq0NXWUZMXlxXkuGHkeFJkgI6UIhkqIgUwQQcZLe4md8hIbBYxIcYmVkuQc&#10;ME7KS5w0l3iR5Nz0l/mRZHxIUn4GEhl2hJG8gDg72kBN9nB7Y2picnZueWh0rrgSfMJ0FVd3VDb2&#10;1LUNdg/PNXWP1HcMgiit7WjuHK1vHS6p6sgurC+paCmvbisqq69uaGvtGgAxNb/a2TdYWV9b31LX&#10;1FrT3FpVXVtQU1NwwciD5X8C3rtqIPzf6XgQF+R7Rwe06sKGGv/P2rb2+p7+tsGhrozMRHU1RXo6&#10;KvAiYDEMoCcNeuZsoMOMQtDSgP45NSR/QUNBTU5KRX6JluoyCEYGODuRmZ0Nz8fLwcPNxs/HeZHr&#10;lYmJDrwmWCyCm5sA7g1OS8lwLhBPB6cC9wA69DTU5Ah6GrAS8uyhXAUIsA1YD/Y3DBMSCT7f0fQX&#10;cjRMjAgcMxqsoaEGj04O2gh60NeBShY80wW4uViF+DnYCEzsRAwGA6WZZWRCgBMDsGeCXRqBpIGE&#10;bmhJsUgKCSEWMRGMnomAoj7T8HbuwV8DBx8m7/3YfwE8/AN4/Bp48Ba4/jdw9TWw/ejryuNzRv4T&#10;8PIn8M+3k0+Qv3wK/Pp+BnnOJ98B4Nvx6QfQOz8Fvh+fQTj/wfLrh5MPn4CP74A/XwOPXwC3HwO3&#10;fgMePgL+eAy8f3Dy+43vRz3XamefNV37MXEf2Fp9NfEKePTy9P6Dt9vvju+///H094+P3/z66x/g&#10;4wfg/YfTN78A8LhfPv98++n4j/cnD4urAjNjjTuLvWpS7JK9Nb0MwamyoDyeVJWV0lGemOWqVeyl&#10;Uxdo1Bxq0hVp2RVq1uJv0BViUeOpV+9t3B5q0xJi1xRk0xrm1BbuXONrmWGpGqYmEKEhlGkqX2ir&#10;WmitmG8pW++h1RtmPpnksloQOJXu1RpiVmiv4ivHEqjEEasnkmAkVe5p2BhsUx9oVe5pVOJuVOZh&#10;kWGrE64n4anI4a7EHqQnEm0uH2ulFmSkbCLBhSOD8WBIeNhJObhgda2Rv3/beAbs3Pgwu3ytVdeI&#10;S0aYVk0cLcsNl+OhUxfHqYkxK/EyKPChlfixCsIsAuwIYSEsjgPOKIiGsVxGWyn4r3apDBYqLFeq&#10;327TeNJOWE+inw3gPkzlvJLEtBgCqzfnWYx1+K054LCm9fFI41SRn6N8hqNSg69etbNSq792V5hh&#10;X4RJf6TpcLTZTJLtfKrDXIr9bJr9dIrtXIbTbLrjUJzlQIx5b6RJs79WU4BurY/2v4x8uIlckLG8&#10;Mge9pgCTIjdCkQd5wcifC8rTgaetIcaiKIAlwGEWekqBXk61NeX/MvKp2ZmJ6emZ+flpOTmgkZSR&#10;4R8aaufiAoKdm+cSGTk4ysEuQVHxIEhIziPlL0FR8Rfh8BdEPM0lGJwEhiSFoS7D0GQwDDkEJjIY&#10;Cw0pF4qGG03Lz0QvgEHwouGCTEhhHJoNTgGuRZPAGMkvIS/D6EhhTHByNmYUOzMTjpEBRUdNT0vB&#10;QE8N3kfgpBocJ8HxEw6nJyenvHQJehUJfC5c/EjGiGYAbyoqajoYOOqiqGA0sKyOsP4bhYt/Vg88&#10;zdwDuhe+NhbvRtRfT265k9H9W0Ht1bSofsfm6+mFSwGTz4rvA2MZXbY57U59S6lX73V7+avJyDIK&#10;8MM52am5OWnlpdhkxAmifIySvBgORjI2OpgokU5ZmKAsiFFgpwk1kily0a1w1KlwgITjazwMSpy0&#10;cyyUs8wUM00VCm01iuw086xUwcVYTRFfUWKQFKe/OFutq8l4vF+Lj3VPiHN/lFdbkEu+nX6ggpA5&#10;O0r8EkyGHGbBzpBqolzuYtjkb9Xob9EUZF0XYJllq5Zorphqr+OtI2UkwQ46JKwMMFkRgpwkm7QE&#10;u7wkJweeRpgdxYWh4MNSCeJpRNgRQuxwEXY6SQ6EHA+DKIFCnI3c00zMz0rc14w33EYww1M2z1ch&#10;z1OmxF+pPFSjKFClKFCtIFA121spwUE8zlE8xl40ylY4L1A93UvBWo7OU5c1zEooxlkqyhFSk0/x&#10;VsoMUE8PUM8J008O0MgM0swK1MzwV88JMciLti1IcHcwVWZjpuIhorjxSCZymACGPC/UsT09aCwv&#10;dK4gYqk4cqk4fLsybrMiaik/YKM8bL0sdLM6cq0ifDzLcyTTcyDdszrIJMtZJcpMzEOVtTjIMMdf&#10;vzjGpjDOwcdGWZhIxc1M5eVgUleaExvinZsSnRITmJ8anZsalZ0SlZoYFhPll5+bWF9fWlNTBDHy&#10;VUV1dWVFRVn5OenFBdnlRfnp8bF5Kanh3t6xPq6hjhaxTpYWErweSqIZdnoZ1hrg6NER5TSY7N0e&#10;7tAZ7TKQ4NUT49ET7VXjbVXlbtTgY94Z6tDsY97mZw5e964Aq5Eol/5Q+74Qu+5A23Y/qzZfq75w&#10;5/5wt+EYj4kEz5EYSM1mLMm3L9pjKNZ3PT9hKj5wMyt6NS18NzdxPTd+JCG4NdIny8XcTUs+xt0l&#10;MTAwOTTUWFU1xM2tKC3NwcRMV1HR1dLaXFvbz8kpwscn1N29ODk5KyqqLD0l3MOVieKyFBsrnoKc&#10;QEnBTkvzn5yuJCRIUhKGy6T0l0kucLGIISNDwGAYUhKwGSMpjBMJh8NgcSHeDZX5pcXppaWZ4NdV&#10;VJqVW5CaV5CamZ2QmZlYkJuSm5VYXpxVUZLt7WITFewb5ufNz0rgwDJxs2AwCEofV+vp0fbRgVoD&#10;bXFWAqWSIs/25sjoQE1ijAcTPYwLT60ixmmiJOFlrB1iaRBsrhNhoZ3hYpJoo5XtalTsYVHgYl7o&#10;blnoZZ3vaVPgbV3i41Dua1/p61Th41js7Vzg657l5xXiaFuZm5sUE5OempaUlGKgbSgrJqutqKkk&#10;LsuLxfMzM2uKCanxc5rJCTmoSdori3obyMfY60dYa0ZZKac6a2V56Od4GRb4GBV4G+S76xZ66FT7&#10;G1UGmBS662U66xQEWKd7WcS7WgRY6DlrqztoaxnLy2lLSqpLSAc4ewV5BPq7B7nYeYUFxyUnZDra&#10;u8hLy0SGBcpKCrTU5UX7m1bneDcV+bUUeXVX+HaVeozVBU3WhqZ7qltKYXy1BWJslMPM5ENMpAMM&#10;xB0U2J2VebzUhT1UBV0UeT1V+YP0JEL1pYJ0xCONFRKs1J1lufQ4EeZCOGM+Jg0CXJMVqc6KEqKG&#10;idLA1FjopJGX9LkZI4wVnWS5XeR5HOW4HGQ5raXZzERZLCVYTUXwJqIESxmeCDvdECe9YCe95EDb&#10;QGu1OHvteHuteBu1OAeNrEDrvBi3rCiv9GhfNwt9O0NNB3M9K2NNB0t9J2tDM31Vews9G2MtE20l&#10;C301Iy15Ux1lsIQWDVQtDdQ9HM3L8tOry/MKc1OK89OK8lKT40Niw3wCPGzdbAxcLTWtdSRTg62L&#10;Yh2Koixqkq2LwvTqk6zKo4zqEi0vwuRBdOW61sSbV8UaV8eZ1CaYXaAm3vSCl6+LN66BYFqRYALR&#10;8QlmVXFmVbGmZWH6XVkudbE2jUlutoo8JlLc4jgGBhhMho3R11TTRUPGW08hUFfeV10q1lQz3lw7&#10;1kgzykgjxdIg28E8w84o3Vov3UYn3UY7x9mwKsSxyNsqWEc20lA1yljFU17QRYorylA+xVo91Uaj&#10;wt860UItzVY71ljZXZbflI/ZUoToIs8faaKUaKOT7WaW5WYWb62daKsbaqjoLM/vJMdnI8FhLkyw&#10;FGW3k+JyVuYzE2cxlWCzkOPXEmE3VhRN8HNS5Mfzokm56GAOary5/sYFfkbZHloZjiplvoaFrjoF&#10;Tlp5DmrFrtogyj31m0KsmkOtO6Jdir1M8r1NnVUEfI2VytPConxtvRyNooJco4Lc5cX4bU30dZUV&#10;VaUlhbhZTXSVjbSlFSTwgkSYpjjNtdnCP/cbnq8VvtooerlV/Gqr5NN+9fOZzN/GUoAX4/vzOcPd&#10;MfPjBXODhXlhdlm+1rkBDkXR3slhzgkJbkq63MxydIFdoYm7ublP6ht+jFR86Go5GekCphvPBpvP&#10;hjuB8V5gMvtxedBecvxvxR67ibbzYfF3qiLW88qPumB8FEyCWB5xThwexcbGxEJEMiBheARMUwjn&#10;IM3pLsUepCUYpi8UaSQabyaVYa+Y66iSba8EosBZLd9JtcAF+pUizUY5yUIhzkQmRE/SSVXYRlVU&#10;EEuNo4LhkZRoOBnoe4P+ATiPg9Th0UgkAxzy3uko6KkvI2jIIGqeCQnOqs5TNCHAmSPoP9DQUiCR&#10;UCQWIyMK9GTAeRgrO/F8IsYATgDAKRkBg+HEEUBw44jsWAKeAcNJYGfDsQhw8fBxcPCzs0rw8fAT&#10;WVjRCG4cEw+ekZ0JgYFfFuUi8hLQXMwod1sTTiyDp4N5ZnyYlqKEhryYpBAHeEO11pVMjHQ2gvOg&#10;ksyejprB3saSgpS8jJj2xuLs1PDywuSRwaaB3rriwpSyknQXJ1NfPwcZeT4GxsuCIngU9pKeuURW&#10;WVBMtpN7pKFnlNXu3dWvwPevZ8f/w8gfQ4z86c8zKAznB5SWEPj44+T999N/QLf848+/j4FvH47f&#10;/f0Tei/21deHb4+fTF3pye9LCSz3aLvafAe4eQs42vp7ziJYzdxT3tJV0clPzSFIziNBLTjHKCjL&#10;oqQ9/a/vr/5l5P+Hj/8fRv70z/KiUEtDXh0FBgNllLYMjY0mNsJZzMeEmBusNFntOVDkMFnhCqnK&#10;lLtMVbmPljsPVzgPV7mM1rhN1nlON3jP1vuC+FevZqHJ7wJzDT5gzXSt51SNB7gfEFM1XtO1YI03&#10;aID7AVfN1XnP1HjO1XrNVHsMZFnWRag3xWgP5Vgv1nrPVLiBBwVXzdf7LDX5z9Z6LTb6rbYGbXaG&#10;geVycwBYgufTkKBbGqo0UGg9V+8JYqMzGAQkDd8afM6qQ5hvDp6q85uu919sDT2n4MNBY64paKYh&#10;cLYxaKEFqpxvDlxoDVhqgTaElHZag1daIb5+sSl4piFgrT1yqS18usZvosZ3rNxzsMRjuMxntiFs&#10;oSF8ujpovSOmJ9e+OEStJla/OFzjvxj5yMm26LHmyL6aiOIkj6RQ15Li/JLS8rLyamdHp9yMpIaa&#10;4rz8zOKKwvwS8GGd095a6eZk7mRtnBQXeqFaU1AAhcnXVOSkJITISXBpqYhpq4pqqYgoyPJIiBL5&#10;+ZjwOEoMlpybn0FAnMHQW04qVDBkJqjsVkn3i9Yrpws7x5NLxwMj31u6vtb1nTW3fi8fOW1fPZk5&#10;BLZuAfsrv082TBUPrXbmVWZg2LEJORlTGxuTG7vdU4sdQzOt/dPtfXMd/YstvXOdI2sDE7v94zud&#10;o6sdIwuTG/tr126uHh5t37ixfe06eOrC4lJx8cmdXX2NTW19/cPdfcMt7QNzS7uTyzvDS5tzV2/M&#10;37gzc3hr/vDuxMa14YUr/VM7A9P7Q7OHg7PX+ueu9c5e7527PTB/v23wavfI1Y7+zZae+f6ZVUZO&#10;HllVDW0dAzFBcU4CK5GIpkXDxHVY+7YqWxbScjp8DbxFWBVppE2FbMPtYspTnp++3/79TsP0UO/q&#10;as/CetfE4sz6NqQF0FHV0lHZ1VvzLyPf2VP+fzLy1XUQQLuqtgTE/yLi/xv/zcjXNVbUN1VW15SU&#10;leeX/4+O/AUjf6FaU14BichXVhbWVhV2ttWCj1oFGQE9LTkleQEDLRk9NUklSS4FcQ4NGR4RDgZR&#10;LgYRTnpuAiWBCYqR52a/zEqECQpRyygxaZpx6boKeuToJQ777AHTB8DiVWDp+unGvbP9x8C1Z8Cd&#10;h8DtI+DqGrA+f7Y4/nNs9tf0zD8LKx93rp7ev3b22/WzezeOb939duPxr4f3vzy89fnR3Z8v7568&#10;vH385AlEI3x9fvzhL+D7/otrtiHmdkH6bqFm7kFGNq5qOsZCClqsGiYCbsGm7uFWnvGWtlF6WkEK&#10;M69GrwNXrpxub/5an3g/sXayNvF+bO3X6vbJ5hFweAu48xvw9Dnw5gnw9u73P16efX0FfH8EvL8J&#10;vJj/ud3/ZXwIGO097mz/0tD4V3nn2/qWZ3X9fwzsAzd2gbtXzn67d/rH78C7pyfP/gAed8yXatvw&#10;+8fouQco2jqL29iLBAapJSab+AfKq2pQefjwr2wWfv5+8/jszSnw5RT49O300Tfg9jFw79O3zbJq&#10;a1d3Vm9PPl8vcTdHcU8XOXdnWVdnGdjk/PbEPMTIjy1PDW6MzTxdbf9tvOJub95hS/hYZtZMZdNU&#10;7+Ds7MD0bP/U3Mji5sTq3uTy7vTq/uTizvTy3uzy/vzy/tLK4cb6rZ3N+yD2rjy4eu3h1t7tmaW9&#10;yZnt8dnti3Ju5QAElM9z7WAZouAhFn5l7WB97WjjHGtrB6urV5dWri4sQZhfOpxbPJhfvDK/uDe/&#10;uDu3uLGwvLG2vrmxuZKblWygKa8ozq0gQlQRZVEUYFISxCgKYZRFmOWFmFUlWNWkiEpiOBUJFiUx&#10;JgUptKWZsKICS1pGwI/jv85fufr14+zk5+nZj5PTY+Dkx+m3zz/ffT0D8ebvbw//+HL9r583P54H&#10;h36CNG0+/IJ+HP5x+vMbcPoLOAMfTl+/nP71HvjjDfDiN+Bo+Xvn6Kf8ZaB8DajYBVruAWMPgfHf&#10;gbFHJ413P1a8PRv9CmwfA3e+nl37+3hhZj05KlZFRwulo8GoLPUvI09QFyGoCBFVRFiVhFjlBYkK&#10;wgQ5QbwsL0aaDyPARcfPTSspzKihxmtkJr2wP3Tzw9GNn/fuAL/fOH555Z8nM7cPJnZ2OyYXm4cX&#10;uoZXiorbi/JbmhrGWpqmeno2urvX29qXu3s2BgZ3h0Z2MzOb4+MrvT1StdVcPJ2Se1pXpkZ3xic3&#10;usegn1u6ZmYaBwfbh0auPr37+OzlIXC0eDY7dTI2/nGq7+5o/8rs7PrVibX94cWtmbX92sauqvKG&#10;ufG51amFxtLy1srq+eHRka7ursaW8b7B2fHpgc6BebBvLW2uLG6tLu22NPVOTa2Bo+HiuUjR/PrR&#10;4ub1C0Z+aQPS7VrdvrWydX1mYadvdH5sbhPsZkPzG1Mre7OLO+Mj8xVZ5U15lQNlzZ25lTsDM2M1&#10;7aXx2YO1HeNtAwsD06ujS2NdYxO9s6vzu8sLV1dXjtbWb61t3l7bubu6fWdt5za4f7DjLW0cZRc3&#10;8Iko8AlJY3CsjIwYOjrac7+KBgqFYERgcRgcCzMLC45IZAEnoaxEHCsrgRmPZcSgL+Lf4fS0NHDq&#10;f0GHoocz0FHQUlLT0yAYIdlBsBktHQ0FFflFIDwZxWXS/0nxSklNAe7hgsEHjf9wpuch7ejzz0Va&#10;V4impaW5kK+hoKIkp4TSuV6w8JSUlCQkkAoNAjzl88h6aCsoDyHEJYEG+B9BQDEh6RloqGgpzrMm&#10;srGzwGCXlZU0envHu/tGm9t6h6fnuoemhqZXBsaWxqfXOzsHdbX1FGTFLmLkxVlRfIwU/zLyIihK&#10;KEyempSd8l86noRIATHyXLSQoDwrFYyLFsbPcFmYiVyGHWGiKKQszKYmI7S5NDMzPTkxOT06Ndc1&#10;ONneN9E9PNfSM9k1MNcztNA1MDM0sTI4vtw9OD+7cHVyZn967urE9M7s3JXxybWevqm+QXDomers&#10;HZtc2OgeGKlpaqhvqWtsqW5uraqpK7xg5Csrc/+bke/orP6Xav8XFxT8BSMPtvxP4/9Z29PbOjDY&#10;OTLaW1tX5uZmh0bTEnCMIFjxWHYCDuwDoFsOXhY4LTWkbkFOQktJRk1BAoKOhhxJR4VB03OwYrk5&#10;IBl3Tk48Dw+Rl5eVmRm8EHAikQksaajJLsLb6emoQNDBKUGfnpaGHAQSQQPWQy4+mh40UAxwLIaB&#10;CeyN9NSggWNGg/ZFDdgSinOH5gaQUg24CJZgA3Y2PHgULi4Wfh5WKECehZGBAdoPEwbKG0yHgEPB&#10;OXAK8KAIWlIEFUyQm1FFiVtOBaduitt91vrweG77zeDBx5V7v67/ATx6fnLrxa+du++n1h60bjzu&#10;u/F+49GP669Obr4Dnvz5/dlXyCM//Xb8/Rj4Djrl34C/v5z++QUA/fLPv4DPFzHyX4F//jp9/ez4&#10;0eOTmw+Bg9un64c/Vw6/Xbn+4+4z4N3D01cPft588H37T+DKH8DuK+Da8+Ojv4A7z37s3Xg5/uLT&#10;5j+nDz4Drz8Cnz4D338Cv76efvhx9uGfb3+Ax/oBvHn1+frAUFZ9jmN5hE5HhuNYaVBXple+r6Gl&#10;OJMkEuanzZ/jrlXspdUcZtoda9MbY90WalLrrVXjppVrJZ9hIpNqLJVkJJNhoZRqphSqJmTJxaCD&#10;ITUhUjoLYwJk2NKMpOo99es9dVt89QciraaSXTeKQ+ay/TojrMpdtfwViK5iTLn2qpnWylk2Kilm&#10;8onGMhlWypk26lk2OqFaUkGaol5KnO7yrH6a/H4agsF60uFm6j76isJMlER6mJwko4QMsrQx+OGn&#10;pb2/R+cetbZNpeuZcivJoGX4aGR44PL8CAUBlKIgWpaDXpYbqSKIU5PkkODHyslys3DBkdy0MA5K&#10;pJkkR5K9zX6Ly+tJpy+zWq9amVcjbc/GXIBZ5GQAfimesi+AqsWLptRSYyC08KgxJN/Fw1qiIsSo&#10;3E21xl21KUC7LVS3J8K4P9J0LNpyJsFuKdlhIcVhIc1hKtnmgpEfjLXoizLtijCu99Vo8NOu99Ot&#10;8NIs8dC+iJEPMVVU5UJqCjAp8zIo8TLIn6vJn+vI0yvyIDXEWFRFWC4YeX8Ph5rqstzCgtTs7LSc&#10;rNTszKSMtPTc7KSMjOTMzJikJAMzM1NLKw0dXVY2DjgdgoqKCpKEPxeFv9D7ugSOl+cZXc9ztJIg&#10;KEjAFohLMBwVCQc9pQATXBSLkMCBoJMiwOWI9EocKEVWpDI7VMpg4bJ4emV2JkksXAhNKYaDixMY&#10;eNCU4Lnh6ciY4JT01BR0VGTg/UtLBYlBgTNqaDpNTQ2Hw8FRFAaD3kkCb3ZySCqKAo0C734kFSUd&#10;7DIFOT01CRKm4y4z96hl8mnZxpfmnZOereO+qitJJVtxXfeLR17Utt0u6H1c3v+kbOlDy+zryuXX&#10;1XULwQ3TIfOHZQ9eTVraickr4ESEUPy8CE52WgKeXISfkZ+DXpybkRtLyctIIUKAKwriNcUJytzw&#10;IAPxQhfdMiedSketOjf9Wk9IZKnO26zEUSdSTdBZgNEET27KQuHAjbJihVuz0UWriRTZag/GeA1F&#10;eeabq2UZKRbb6cVry0ZpSoepSIarS3tJ8TmJsEZoSpa6mZS7GzcEWNX7W4Co8DLOsFZJsVJJstOw&#10;k+c1FGeT5UIRkTAlSQ4ZcaK4CEFDSUhZhkeaHy9IpBMh0gsS4eJcKEE22osYeWlOeiHcZW40zFqD&#10;w1GXy04d66rFHGHJG28nmGDNl2IvlOwoEm3FG23FH20jEGkpEGrKE2LO62/E4abJ7KnD4qGNt5KF&#10;O6pifAw4Asz5/M14gywFYl2kkzwVEjwV4n1UEv3UYt0VMgO1s4P1c0JNsyLtHU0UWdAUGBS1EC8n&#10;EYPkwtBzosi56GG1iT7jeRF7TZl7DRlbNUk7tYlr5ZHLRUEgVktCVspCF4tCRtI9+pJcmyKtM+yV&#10;Y8yl3FTw3bmeXXmerbmedVmeVZneicGWYtz0YrxMOSnh8WG+iVFBKdEhsSG+xVnJRZlJWcmxKfHR&#10;MZEhWelJdXVltbWl4ISnorK4oDA7PSOporw4PTkhIiioqqRkemg03Nvb18Y0ENI3t7OXF/LTlCzx&#10;tGiPcOmMdO6Kcm4Lt20JsqzzM6/2MC6w1cq30ax0gej43jDH7hD7EhvVNj/zKgeNDh+T2UTPkQiH&#10;oQinwXDnDn/r3hDHC0Z+PM57KtZjIMRmNtl3LNZzNNZnLTdmNilkLy9pPzthMzUKxGJyWHeoZ39i&#10;UFO0T6SlXpCtTZyff3xAsJW2XpCbR05CkqGqppGGprmOgbmunr+za4SXV6SnV0FcXHFiYlFCQnZM&#10;pBQ3Bw8DEg2DQQryFOQo0KAgYwDvR5JLkF4N+WUGCjIEGSn9JRgcBkOeg0BNjqMgZSYnIdJS0sBg&#10;skI8FYWZDbUlhYXpJaW5IDKzkrJz0oqKc3PyM8AyKzs1KyspJzMpwNs12MfNx8WRnRmDRdBxEHAE&#10;FoyComRSWkRWYaK0PB+vAEZMnLWiPHlkuD4rPYSKFCbMxSjFx6IrI2SvreShrxFoppvgZJ7qahZn&#10;q1PgbZ3vbFbqaVcT5NYY6dscG1QT5lns7VjsaVvm5Vjsblfk7lgW7J8T4GuhptJQVl6Qk5uTlZue&#10;ninMJyTMK2iuYyQrKMqLwYoS8LJcRF1JARs1SQdN6QBL7VA7g0ArnawAx2wfqwJ/mzw/yxxP03xv&#10;00JvkzI/k+ogs38Z+Xwvg2xvk3BrtSgHQx8TDVsVeRMZKVkOVhkOdh4mjDgHr4mmoZeTr6u9d0pc&#10;Vm5WsYmRuZSYuDA/j6+Xc1VJWpiXUUakVW9tdGd5YFuxR0u+U3uea3e+R3WsdYqrRoanbqKjRqCh&#10;lJ+BWLCptIUUzkGJy0GB21KSaC3N5qMpGqArGaAtEWogm2CtGWOumuqgF2Wu4qoo6KEi4q0ubivD&#10;aybCYSzMZivNr8PNpMvD6KMtFWwgG6Ar5aEqZCfNYS3BaiFONBbC6/FjTEQJWrwYYwl2PxNVXwt1&#10;PxuNBG8LLxP5BEdd8H/PdNXP9DSqivcqTvSO97fPjQ/KiQ52NNJ2sNC1MtFwsTNytTfWUZPS15Q1&#10;1Ve2NdcGK80Nlc30lC0MlC0N1Yy15fTUpI10FNwdzHw9HYL8nEH4eNg62RmBLY20ZA1UJCx1ZDSL&#10;C81yAAD/9ElEQVQl2EIcNKrTPMvibCoTLCrOlWpKIwyqYk0rY0yKQnVBuyPbuSbePC9QPT9IoyBY&#10;szBECwRogItgZUGgakGwOriYHXSOEK28YI3cALV8f7WSIJ1Cf53iQFNvHXEVDjQ/ggr0cpW4MbHO&#10;Jq4aEgGG8pEmKr5q4rHGqsGasuHaSoFqsiHqiqARpqUYq6eSYqKRaKwSZ6ocpCMZoCYWoScXoiVj&#10;JcCiz4oM1pRMsdZMMFeGRPzdDLIddGMMFUI0JT3kBFxkBNTxdCLUMD0utIeKWJCe3MWlAa9RuLFy&#10;hLlKgL6Mh7qIvRy3q4qwowKvgwKnhRSLlTyXmTyvugibhZpUeqi7kaIgHxOJNCtFsKVcQ7JrXbxD&#10;XbR1fbR1rptmgYt2iZtesbtOpa9RubcBWLaE2dQFmNUGWJb6mMVaqLZlhuuJs1dnRY11VaVE+7hY&#10;aCSFefjYmwW42tsY65npaCVEButoyFoaK+uq84twkqqKUV2ZzP36oP/NXuU/R3VvDyrfH1W/Wcm/&#10;0xv951rpt3t9LRUerU2hc3MVC9PVeTEuheFuaV42mUFOqWHOqcle6gaCWCmanKW85tcDRc9bIq/l&#10;hFxJTX1YUv2ls+57Tzcw2QdMh+0kOk/6xd/Kj72TG3iUlPqsPHAjOWo5O2UyH0YgYeRhYuXGc3Gz&#10;srMzIxCX6WlhrCiYmQyrjxJPtLZIlI5QnKFIool4upVsgbNasZtmkatGibsW6MYUumoUumrlO2uk&#10;2SommsvFGEkG64m4qgh66cpaq4hJEFF4+GVmBBUjAxxOB6UEg9ThQScaScuIpGNC0mDoqJgZICE7&#10;cH6HYICDAGeOTBgG1PlLrpQUpGBLsIyOCRcXE4HDadjZiFDqV3oEnhlHxOExSEZWJjw7lsCBwSuI&#10;SmopqsgICQtzcgmysmKpqelhMF4UWpGXRwiP5mKkUxDk4sbQCeDRvMwIIpKKF4cES3FeorOZno+T&#10;pZuNsZwoj7WRpomuckJMcGdrTV9XY1Nd8Uhvc2dzeU1ZVndrZW15dnlhak1FTkVJhr+vQ252XEtL&#10;hZOzKQ8/FoEmJXLSs7BT80ug/GLNYvOcPKMNvaItd+6vfAG+fgH+h5E/+3mOk1Pwc/bz9Ozbr7MP&#10;34///nry97eT98fAt6+nn74D334An9//+uPvX8++A68m9trLRjMjGvxaDhrvArfuAzd3Py07xOpb&#10;+SjZeKg4+qo6hSj4pGiF5BqH59sWN6e9+/H6/4mRP/n1Kj/L11SXU08JrS1HpyVNfcHI+5uzF4ar&#10;TdV49RXYjRQ7DOTb9OfbjJQ4jpY7D5U7DZQ7ghgsdR4ocRosdhwocugvtB0oshksth0qsQPbjFe6&#10;Tla7T9V4/AtwcaLKA8QFNT9R6zFT5zVZ6Qbts8RxsMC2O9WkOVanIUqzN91spcFvuz10pTlgod5n&#10;utpjttZruTX4PxLwrcHzjf6r7aFbPRFjFS5FIQqt6caLzf7rnaFLLQGb3eG7/dErnSGr3RErvdG7&#10;w0k7Q4lrPdGb/XFb/QkbvXE7A4kgNnvjVjujQKx0RK53RG33xK53hm90hW12RoDGenvYWgdoR212&#10;RS82BM83BK23RS63hC3UB4H2VKXPdE3AQLHnRHXwRHXgdF3IcktEa5pVSah6ZZROToBiX7HL9Lnu&#10;2XBN0HBD6EBtcFOBT0a4bWKIS21lWUVlbVVlnbe7R0VhdnNNETi/bmgpK6vJq20s6uqo9HQ2d7TQ&#10;z0iMTEqKyM1PyctLumDkk+ODZcU5ddXFQWiriirK8UqJs/HzMTFjyZlxlMKizIJiCE1nEckIofx7&#10;havA6hVg+8bP5f13Y1sfRyb+ah362NbzpWX4uHsTmL/+Y+vhr+uPgFtHn7Z61hpHVrrS8uKxrJj0&#10;woKGvv7Wken63rHW/umO/vn+kfXBie2+sc3JxetDU1f7xrY7wNZjS9Nb++vXb60cHO7cvLl1cJRT&#10;WCIhI+/nH9zc1F5X39ze0dXV3d/S0gcRSotbA/NrY9tXRnavDu+AOJzauzW+eWNs+frY0s3x5Ttj&#10;S3cH5m71zFzvm781svxb1+jhyPTNvpG93rF1NWNrZl4BDQNjPX1jYR5hbhZWXi4CFR1M2Vxo7mZH&#10;/3Zh2VCocYAYmxKNuCm/lqdWSEnMg1+vngH/bLy41b6yMLy9P7V9ODC32NDT1NBRecHId/ZUd/eB&#10;gIRr/k/VmnM6/j8x8v9Nytf8l4jN/2LqL0j5+qbKqurifxn58or/JHf9Pxn5rva6hJhAedAN0JC5&#10;YOQNNKQVxDmkBFnUpbkvdOQleFHcBEocCsZFvMzDQUZggfHwUojKMmiY8+k6ibvEG9VM5z8F7j0G&#10;7j8+vvf854M/fj15C7z8G3j1Anh2E7i9DuzPna1Nny6uAtubp1f3Tm9t/bi58eXazbPfHgJPnhw/&#10;fgP8/dvxn1c+Pz84fn31+OXRz4cPgVfPgQ9Pfr1/DXzbe37kFGljF6LnGGTgFKBv7aKqZcivoMUK&#10;6cgHmbiEmHvGWpmHaWlFKo39MbAHbO4B26unS9vAVterzumP47u/Vu8AV38H7v0FPPnz+NWLn6+f&#10;n/7zF3Dy+88vr04+vQQ+/gb8sQdcn/w1NwqMDgC9nWetFW+L2760tP3dPv55eh+4fuXX7es/Hj8+&#10;+esv4NOLXy9enT5uHMvVsRWISrd09JJ29JCxshXy9VOKTzQKCpJTU6f09RNa3yr+cXLvBPgLIpuB&#10;H99P/vhx9uIE+P3Dx2u5+Q5ubkIeLiKBvgo+7vK+HgpuzmJuLiKwicWt8YXV0cXFoeXJ3o3R8Ucr&#10;o6/Xul4vtr6ebX051XV/qmtxfHp5bXxuZWh6aWJpe2x5Z2h+Y3x5f2rlytzKwfLq0fra9e2NO/s7&#10;D6/sPN7bebR/5cnRjRc7+79NLVwZmdqamNsDjenFq/OrhyDOc7r+h5Ff2ThaXQc3/w8jDxprq4er&#10;KwdLK4eLS0dzixDmFyBSfnZ+Z25uY2l5Y31ja2lxNjTIUwn0Y+T4JbjRSsI4eT40RGf8y8hLEtSk&#10;iCqiODVxFkVRRjEBcgc7cS1tzuQMr+8nf/4EPn89+QoO+b8A4Pvp6S/g+Bj4+ePs0wn0HtbbPz7f&#10;ufZ8duN+75Xnky++X/8AZYL9B2xwenoMHP86+f7l7NdHAArb/PgD+PsD8PoZcH0fGJz8XrAI5E/8&#10;SOr/O27yc+bsh+yNzwUHXwtXniff/6f1/dnyMXDrB3Dj48nG0k5+UrquoSHGRJdZXZpeT5ZZX46o&#10;I0VUEyWoCBPUwbtYCOLiFUUI8kJ4KV4mGUGMhBBamJ9OQgClKs+pqsq7vDfwCvjt7smd/e/Xr0C8&#10;/OuVZzc7FucaBie6Jpbb+ufKyrszU2tysxtzspoaaie6u9e7uta6utdraiczs9ri46vj4qrcnBM0&#10;VZysjIO6WhbGhzanp7YGJhfaRid6Z5Z7ppZbhqbrh4eGbs7P/LM09LN/+LRv+PNgz72+4Y354dm1&#10;0eWd0aXtpe2j+qbuovyyicGJtdml5oqagtTMqYHB+pKK9LjEzobWmbGpwZ6hnfW99ZXt1aXt5YXN&#10;hrrOyfGlhYWthZV9sA/Mrx8sbl5f3IYYeRAXGl4g5pf3e4bmoFysK3sjcxtTi9tzc1vTwwvDjb3l&#10;sVk9OZXjpc2z1Z3DxQ3zzf2N6SU9RfXL3RNHs7tLA3NzvfNbs3tbiwfb6zd3tu9tbd9b3b4D9rrp&#10;xf3ByZW2nomWnnHPwBgkMxe/sAyKiUCPQMPhcAyGkY6eGskAZ8Ki8HjmCxCJLERWHAsBy8pOxBNw&#10;GGYmSC7wnEwHAfpk1OepWS8YeXIaCio6iJ2nQdCCbS7WXjSjoqG8iJenoCADbSQKwYSFXooEV4EA&#10;G6NQKCQSicFgsFgsggF0ACFGnhz07M6VHEADxEWAPDk5OTU1xAv/j0Y8JFYDbohCMUIK9PRIcnJK&#10;Wlo6RkYMAsFAQwOno6WnoaFBo5CUlOQYDDMtnMHd3b+huaussmFgdLp3ZGZ0BiLEx2bXu3pH9PUN&#10;FeUklSQFxDmxsrw4IWYaATSFECOFAIJUCEnOS0sKzk/YqC7hSGEgWClJOGhIz0XkSXgQZGy0l7jp&#10;L4swUYsx00gQaHWluFVEWFWl+ZdnRuZmp3v7hvqGx4enFtr7xgbGF7sGZroH56vrejPzqzNyKqLi&#10;soLDUtOzKls7JkcnNkfGVgeGFgeG5kcmlmfmNwZGZvuGpqcW13sGRxtaWutb6uoaK5pbq+oaILmA&#10;C0a+oaHkgmTv6Ki5oN3/Fy4Y+fZ2iKz/b0b+onFPX3NLa+3k5GBPT0tiXCQ3BwH0yFmwjARmJiKB&#10;GZJ6Z0TgcZA6P/SSBAMduBa8ejSUpOfqRJfJLsOYmOgYGKgxGHouLhZOTogiB2vQaFpWFkbwkjIy&#10;wsG1jGh6OBwiAelpKZhQdEg6KipwD0haJIIGda4aD9pgiUbRgaCno8IxoyHxGTQ9aICrLth8BD31&#10;RQw+gQUDbgXa4FpIM4eLQMCh2AhMeCwSPDQN7WU0Iz2aCYlE0f1HRx5Fw4ikRFDBRPmZlZXZJeQR&#10;+g48Czdrbn0cv/F1+ujj4v2fV54e33x1dvv+h6UrLwd2XvTu/j609fv0g59X7n5devhj48Gnq3+d&#10;vPgKfPp89uEL8P4z8Prtz/sfzh5/Bn7/Cvz1GfgbxDfg7d/A8yff7609m114Mbz9dXbz2/jKx9Hd&#10;zyvXfhw9PHvyCvjjt+OjR6dbvwPrz4HlP4Cdlyfbt/6Zfnay/up09c3Z9t/AjW/Aq3+Ad5+BL1+A&#10;Lz8AcKD+CA7LX4A/PwMvvgFPm1piKtLMBgocl2qD2+KsxvP8JotCvTV4DHhpwk3E8ry0yry1u2Ks&#10;e6KtW0OMW8NNe+JsmvwNCu0Uo9R5PMWxgYpcGVbKwSoCMhQwycswERjMjI02QJbDR4IlUVe00du4&#10;2lmjwVO7J9RsItF5qzRsMS+wJ9q2wk3bWwbnKYXLc1ALVeeP0hEp9zRqCLKOM5BUpINJU8NEyWHa&#10;LJSauMvG3LQh+qLhxtKhRjJxtlq+BnIKbPTS3HTGOvxa+uy9Uzm33s9v/T229Htf7USqvBZOQZpR&#10;kECiIYaV40FoSOBByPEwyHIjlfixqqKsojyMUpKs3MJMlCykMB4qUjWiUW+Sx/0u8bU0rvUEpsUQ&#10;+JSX6O1cF2CWczMZORam+6wvBNgxuV7huVeUu17qEKQR4qKQ46qSayPd4K3ZEqDdGqLTHW40EGU2&#10;EWM1F2+zmGS/mAox8pNJ1nNpjhAjHw0FyPecM/K13hqNAfoVXprF7lqZjhqRZgqhZkrqPChNASYV&#10;PpQyH0qWAy7LQa/Ei75g5LUkiFqS7JCOvJ6qn7t9dVVZfmFBWk5Oem72RZg8aCSkpaVmZ0fExYnL&#10;ygqIiLJxcTPh8JRUNDCSS+cvA5H+m37jEgkkE091GYaggGGoL+NpyQQwCDEWRkUOvBY/m74wh4EI&#10;h4EQu6Egi7kYFLxpI8lmKUawlWCzk2Q34mU04WfW50Ib8DBpsCMUCHBFNnpZAp0ollIYR4ujucxI&#10;S4FD0uJQcHpKEopz0frzHwNIqaig31EvYuQvXya5dAlGdpmE5BIMhWSgpqQBx2JyGjIYOSwsx3Xv&#10;9UjDRnzf/azd0/49YKhsJ6FwPWboWc3Y7w2N13LrDjLWPvfcAiZvnA3WrIXkDTjf/Thw5/Xgyl6N&#10;uY2ImChCUhzLww7nYKXl5ULKS7GL8WMk+LE8OGouJip29GVRVnoVIawaD72/rkiuo0ahvVq5o2a9&#10;p2GTn0Wtt0mVm2GetVqslmikmqC3NKubMDZcRTBBWzLHXDXTUCHfXC1VV6bMVqfVx7rISrPazazA&#10;Ri/HWjdeTyFWVz5KSyZcQyLbRqfM3bjYWbfGx6za26Tc0zDPUSvZUjHJUjnaQsVcikNDEC9OhLOj&#10;SSUFmEX4mcQF8fKSnIZaUqB3Lkikg4CnEedCCRBoJbmQoixwaQ6kGJFSEANzNhDysxL3MxMIteKP&#10;sxeOteaLMGZLdRAuDVYrC9XID1BK95DJ8lRIcpSIshKMsRG+yOwa7ySR4a2Y7q0MIsNHJTNAPS9U&#10;pzTGuCbVuiHbobnIvb7Avbc6tK3IvyU/oLs8LtjFkMhwmR2LJDIzsWAx7CzMfKw4FDkMC97ULHTV&#10;Ea6LFSkr1amL5fGrlXEr5VHrFVHLpSELhcGzBYHTef4DKe7tcU4lvgbh+qJBugK1MZY9BZ69xX4N&#10;Wa7gBLWhwL8w2UOInUZGmCU7OSwm2CvI2zku3D/M3z0nOSY/IyEjMfqCkU9LjqupKTln5AvBuU1+&#10;QVZ5RXF6WlKQn291eUVXSxs4S4oKCAyws0r1c4uyN/HSki31s6/0s+2MchuK9xpJ8gYxmeo/nOg1&#10;keI/EOPeH+UxHOMxGufVG+Y0EO7c4m1e76rf5GE0HOk8FOE0HuU6m+zfG2zf4mk+EO7S4W83FOU9&#10;meA/n+S7khEAtlnKCFlIDZ6K99/IjFpPDd9KiViICliICZyO9p9Li2wNc6sNdk5yMAm0MIl0d4/y&#10;8nIxMwv39k0Ki1AUk7I2MDFS13a3tYvyC0gIDEkICEwLDi1OSMqOjCxOTrbS1mC6TMJMdplITQUR&#10;8VA+BRj6MpTTFU4Coz1/eYWO9BIIBMklxCUYCzU52B5LdglPeRlLTsLOAGemowxwd+hsramuLszL&#10;Ty8syiosysnLz8zOSU/PTAGRmZWSk51WlJ9VW1XaUl+TmhDLw8YmyM3Nz83Fzc3JwopFMNEy4ODM&#10;7GgWNgZmPB0HJyMzjpYJTSEpyinAySwrzKUhKWSnq+ZraRRmbx7rZJ7gYpHuZZPrY1vs61Tm51Lo&#10;7VTg7VQW6FHs5wraFQFu5V4uJZ5ORZ6uud6eie5uHhYWvU1thTkFmek5Olr6epr6Auw8eDpGIj0D&#10;NyOjLDensgCXqjCnlZq0haq4qZKIo7acrbqUh6FyrINRuodZjrdVga9VsZ91sa9FgZdxsbdRmZ8J&#10;WKY7aoEjp6+elAYvWpKZWgxLK4CkxpHABJlQPAxIzGVyZipaQVZOKwMLd1s3f/eg/MxiK1MbVwcX&#10;NyfHtOSYxtrCmBDbQGe15uLA8lTb0iTzxhz7hkz7xgyHthzPTB+dWHvlTC+9BCcNFzUeX31RRzVu&#10;MwmcuSTeSIjRTIzZTZnfVYnPU0Uo3koj0UYr3Egh1ko90kw5xEAhxFjJTVXERprHSUHEVprfWpLX&#10;TpbPUYHfSVHARVnATVXIS1PMWordVIzFVIyoL4BVYac3EmVV5kBayws6qkuE2OsF2+nGuJs4qAvb&#10;K/MlOGiGGcsWBFjWJvuUJ3qlhTqHupplhPumhvv5uVjZWei42Bi6O5rqa8rqqkvracgY6ypaGqtb&#10;maiZGaiApY2JprGuvImekoWRmqGukq6mgrG+ioaKpLw0v4qCiLqiqL66lI2Biq+DQVake2a4fXqQ&#10;aby7arKnCjhcpHooZPooZXgrn2ekUALHk0QXmRh7UWhI8VJI85RP9ZADARpgTaaPQp6/8gVZnxuo&#10;mROslRuqmR+iCTH1Aer5vuqlwXploWbhlopm0hz89CTy7IxOGpLBFuohpsquKsLeaiIJlhphWrLh&#10;2nKBqlKhmnKJRhqpZjpx+qoJBhAjH6+vmGimmmCuHKEv6yHHZ8KF9lESSjRXT7RQS7ZSy3HUS7VW&#10;zbTXTLVST7fRDNWCiHtXOf4YM01vNTEdDgZjPmy4sXKMuXqygy5YRluoBunL+GpB6QrAS+mjKeap&#10;JuSgwOmoxGsuw64twmKsIOhprpkR4WmjLS1GpNaTwCV76ZTH2pSEmYDDWn2MTb63drq1Qr6zRqmP&#10;QWOETWOkfUuMU2+qd3O0U2O0C+ilDBXHf7q35WuhnhnpOTPQVJYf7+6gFxfqEuHjYKqmaKampisv&#10;b2Wg5+/l4uRgbGWhKCFIpyBCuT6U/uPR0Kut8rdXqt8e1j5ZK/r7SsOrrdqN3qT5gfSu7uT2/oyJ&#10;+bqhoYqEYIeSuID0AKfsUPfUUNe4SGcFbW5uLXzucuHgp5nen7N5T+uCthI8F8MdJnxcF4Kbvg8E&#10;bcV5L4Z5zAdGH6ZG30yPuZ8Zdy87+Xpe/HKafZ4TDAvjk+ZiYmZgZcHgGOkZkWR4FEyBj8FOgcNL&#10;gSNMjT/eQCzdQibXTqnQSa3EXavYTRMsq3wNKn30IV7+nJrPd1bLdFBKtVGIM5NJttN2UOT3MVAy&#10;lRNghZPi4GQYBDXon1+EyTMwQMKSkM9PTwO6DYx00NuutHRUKDQ9PYIGgYTCuejgoGcOCeKBrkKA&#10;v3dZaSEPNycjmoGJEcWCw2MYmZjQ4EOKjchMIGJZWFBYRlp6XgJRhIuTnQnNiqRjRdBIsrFoC/Or&#10;8XJqCfKYK0ioCbFri/MYyQmrCLDKc+PkeHCiBCQ/My2OCqYmwe9gpKkowiMlwJ6TGC0txO1oY+bn&#10;7VKYm9JQU1yUl9zbWTcy0NJQlVeQFVean1xdnt1cXxwd6evrbQ/OdzKz46Tk+M1stVU0RXEc1AQ+&#10;Sg0L4bTqAKdIfY84q537K1+Bb9+Ak38Z+bPTH+Df01Pg+PjnyenX49NPECP/8y/opdUff/+AOJMv&#10;H47fgTOCL9As4I9rLzbKhjLjW0NaDhqvAQe3gGtXv266p5gZu0rbeio6+im7hqoEpumF5JrElDjl&#10;NyW9P75g5I8vGPkLUv5cJOfTya9XOemeJjrs+sooDUlKHWkqG23mcCfRAAuOwlDVySrv/kL7iQrX&#10;0RLHvjxrEEMlDoPF9gOlDoPnQjQgRktdIFa91Gms3BHEeIXTRb7WmRrP2VovsJyu9QTLyWpPiJGv&#10;9Jqq9pmp85mq8bjICgslhq31Gil26E437Uw17koxnihxWqjxmix1nq3xXGsNWm7yX28PWWkJnqvz&#10;XWjwX2oJmqrynK33BfdQGa0e58DTk2c1UeUGLi42+0P7bPSdbw6cbw0aqfWeqPMdq/HuL3UBy6kG&#10;/9FKz6Ey95FSt8Eil6Fil7Fyj+ES1948+7482/7znxwufngYyLMbKLAfKnIcKXEdLnYZLHQCje5s&#10;m/Y0y+Zkk/IwzYpI7coovdIIncIgtbJw7YpwnQR7kWQn0QxP6Tgn4bpkk95S964S17ZCt45ij8Y8&#10;l5wosyBH9XAvq9rKsvKKqoqySm835+ayvIGWiu7msuaGwrbW4vaW4rb63EAPc0t95czEsLSUiIKC&#10;lPz85NLi9JqKnISYAElhVi0VERC66uJqCgLiIgRuDiQWQ0ZgoRYRwwlLMOi4iYmFcOdcT98CVu8C&#10;B0+Pr/4F3HxxdvUBsHsb2B153zX6qXsPWHn0/fbrsxePTu5c/7jTv97aOVmXmBONIqCj0lJ6puda&#10;x2YH5zcWt6/Nrh4srF1fWL81OL7bO7ozMnO1b2yzY2Sle3x5ZvvK+o0by4cHW7eubx5cjU9OEREV&#10;d3Fxa2/r7uzqa+3s6RkcbW7rn1nYnF7ZnVjfm9w5GN8/nLl2e/rozsyVO5Pbt0ZXbgwvgbg1vHhn&#10;cP523+zt/oXbnZOHw3O3h6dudA9ut3TPRacWEniEldS1NTV0xQTFedk5OThwZHCYgaPsxGFDx0pm&#10;Ub+/ebAETppExUFcL0DXpzDozsnTG9+fvAA+bzz9rW9tbf7g+tTWZmljeXN3zf8XRv5Ctaauvrym&#10;9v+Nkf9vUv7fMPn/xchfoKQ0H/RaKyqLKysLq6qKaqsKuzvq46L85aUFtNSkdLWkwcexrrqkuoKA&#10;lCBOQZxNUYJdkI1OkBPBznwZg4RxsZEJ8FARCTAubjIhSaSerZihs7RtsE7zdPmfEAX/9hPw6cPZ&#10;x4+nH/85/fuP05f3T+7vnVyd+7k6/GN6BlicOVtZ/r57CDy8Cjxc/3z98PTeHeg1+mdPwQHk2/P9&#10;b893j3+ffn2w9ObKI+DP34GPT379/Qr4tPvs0CvJyT3awinQwMlX19ZNXdtIUEmHXcNEwDXIxDnY&#10;zCPG0iRE1TxTZ/rDyObZysT7scE3A31v+kc/jCx+nTs82b79defx+4N3Xx8fA5+/Ap9f/Hj79Ptf&#10;9/9++ern+7+Bb/eBZ7vHh9PfZ0dOh7pOW5tO6grf5A0A/TPAzB5w9S7w24NfT1+dvX0PfH97+vEz&#10;8PET8KppKNvEUTQsycjCQdDeVdzKViAoWD0l2dTPT0ZOHubtL7R3WP31182fp78fn309A45/nX46&#10;BT4A4LaffsvNdo2L1gv0VfBzl/XzVPRxl7e14vVwE4NNrW5PrK2PrC8P7y41rQ62HEx0PlqsezhR&#10;83Si/d3q4NudwWvrvfPzg/MLkML70ub02s7M9sEY2KFX95a2rm2s39jeuHW49+jqlUfbew/3Dp+B&#10;OLz5am3n7szy4fj8zujs1vTq/ug8JD8yt3FwntP1ECJkzwn6xZXD5bVrENYPl9YOltagCPpzHE0t&#10;7M2tHM0u7M8tXpmc3ZyZ31jd2F9b3x6bGPbyclKQEZQX55LkxSiLEWQFGZWEmVQl8YqiGEVRZnVp&#10;Vi1ptgsRAA0pZiU5lLmFgLo2R1yKxw/g/afTf34Ax1+BX1/PjsGB/xg4/Qn8OKd+vvyAvuXXN/5c&#10;mb3ZOn+j+e6bpbc/fvt2+u70FBJQPvnxHQAg9eRj4K/vwB/fgJcfgYe/A7ur3+q73kS3vg7ofBvY&#10;9Mqj+Xev4fcxC5/Tdr7lr/yevvk079mXoZ/A0dezaz+Be09ezcdnGJqY48x1mPWlGYzlCJaqvDrS&#10;7HryPOpiRBVhvKoITl2CoCROkBXCygrhFMVYpISRUgL06hKsSqJEUT7Gtv6i2593rxxvzX6Z3wQO&#10;t05v737+bfRwu2V8umN0rnNgoaq6PzO9tjC3JTO1pqSgs6lhorVptqNjpai4PyAwPyq6MjGhPjQo&#10;X1fDzdY8uKdtYXx4a3h0ZXBqsXdirnd0oWdwZWzsSlvvfPVoz8iTmb4PPUMnvVMnE423OoZ2V8Dr&#10;Prm2Pzq3vrZ2paO1r7Koanpwcn5ydmxgKC81oyK/qL6osqm0prWqqa+9b3ZqcXFhbX1le2VxY2F6&#10;qbW+c3Z8cXZqeWVlD5InWtuHFMGu3JpeP1zZubWxd39p+dru3m9gl+genB2aWh2d3ZiY35ycWZ2f&#10;XJ7qHW9MK832jOxMKFip7BrMKFus7piv62xKyOvLqdnunlptmzgc21jvXlwdWN6du7q7cm1j9fr6&#10;5s3lzRsDE8vD02ttA5MtvWM5ZfWu/pG8ogp4DiE0lp0RS6CFI5mYsLS0tDQ00CuHRAIkvI7DYfF4&#10;ZgIBz0LEM+NxTFgMlOYVxXCReZWWDk6PRFBQUVLT0oA2CDg9HVgDAjTARbAZuBYE6NDB4fBzDQRq&#10;MtLL4FGQSCTk5TEgL8h3cG9giWJEQ+HQ5zUgwD2A21JBWQih0Hhwc1JSUtA+J4ygDwkJCbhIdy53&#10;w8zMjMVenD8N2JKckuLiZKDzhFRrGMgvk4FeJRU1LYyUXElNs7yqvrCwcmBgondgsmdgcmx+bWR2&#10;qaWzx9LaSlJUSE1WTIKLWQAHP8/sSiWIohBmoOCDQ5Lx/AgqHCmMSE6CI4exkMF4EZS89KRcdJdY&#10;qGCcCBI+BgpOOAknHCaGozWS51MXZxflwQz3tKwuLo0MT/YNTo1OrnT2jo1OLtU19Sak5IeGJ7t5&#10;hYaEJUXFZQaGxqVkFAaHJxSV1Q+NzYNtJmZWJ+bX+0emRqcWBsdmRiZnh8enqupqG5sbmlvqwGdM&#10;Q0NJXU1BI9jbqnLq6gv7+5vb26u7euo7uv43HQ/igpH/P8l6sAZEd3c99FpIf0d/T3tVaZGaohwW&#10;hcAxQqo1GCYklJqVhZEBBYXDMENsOAKLogcB+ugQI09DTk1DBgWh01OBYGXDsbHjsRgGZiyKgGNk&#10;RiMY6ClxOAYMBg6JyTDSMiKoQWBRcCYkDQJODoKOjhyFosFhEEwoWrAxGknNyAh1GTSaFqxnZkay&#10;sKCJBCw11WUqSlIQ4AlA58CMBqcEYAn2GhZmNBsBy07EsBGYcDgEgoGCDkHGyESHZKBFoemoqC/T&#10;wSnh1KR0NCT0NDB2Io2yOlFZH69ryzd71HDw5/D1D+NH78afnm2/Aq4/+br/Brj+4njr8M3QlTfD&#10;1z8vPgI2756MX/8ycOfL/IvTm++h14befj79/dPJbx9Pr739vvsDePL218O/Tl68Pnt+78vewd+L&#10;195vrL6cXHw3tnE2t3IyOf1xcO7PkcWXowcf1m7+3Nr9OrX0T8fiPw3b31sWX1Uuvqi8/Wv85vfx&#10;B7+mXwIbvwNXHv+68h548eL44fMfj/4B/vwIvH799eF34M8PZ4+/AE+6BlLKs81bMk0WqnxHUuxG&#10;U1zGs7wjjMUMBGkTnZSLAwzqg4w7Qi26gy2GYu2642z7U5x64mxaw81KXNUzrOWSTWVz7LWybLUc&#10;hFiseZhs+bBekhwhinyhijxJOiKVjlqtvkY1zmq9IWYj0XYruf5recGj8c61XvpBCqxe0vgobUFX&#10;ceZAZZ5cO61yD5M0c2UVJEyMAqbEdMlKAA3CXgwXZiQRb68WYaUQYCQRY6dmJUPUEUHrKOLNLYWW&#10;j9qfAoc3zravnWy2bVeoWvFLSqEluKhV+FCQDgw/SlUUK81NJ85GqyrMrCyCl+BFiYkwC0gSabmo&#10;YbyUMBWMx0qhyU4ez1yo0GGyzps64lYE/1GqxusGl7MZtYf1bp+mHJ73GG/nBu8U5Y6ku3uqhFhJ&#10;FriqlruqNPloNXtrtAfqdocaDkSYTsZazifbzaU7QAry6Q4TiVZzaY6Tybb9kab9keadwYZNvtot&#10;/voNfrrVXlqFrhrp9qpRZnLBxnL6wlhVHgZ1QSYlXiicX4YLIcuNBEsQWuJs6mJsTOQwC20lfw+n&#10;ytKS4uLSjJxcSLImK/0ixes5QZ8bHBFtZm2HZ2enQSLp0GgyKmoYKQkpBTmMBHbOjpNArxddglFd&#10;giFIYay0ZJIEBilmOg0uZiMhdktJHhtpHntpbkc5bkcZLjtJdkdpDhDucjy+SoIBygLectzuEmzO&#10;YgRHEbw5D8pSgMmEn8mAF23Az6TJxSDDAhfE0GHIYax0FOBMmI4UBie9RAvpzMPAwfNCZez8zSay&#10;S5egcyG7TAKOvngWDJwWHH9hSBQ5CTVMTI1l/kZrw0pM3XbE3LvqnbPe7KXA4p34ltt5dQfpHbeL&#10;R5/UXT0ePzwZeQBMVS4Elo973/3Qv369Or/cxcSMT1ONVVIYxYGn5GGFc7JQC3IxyEuwifBhedmR&#10;RCYqIiO5FC8T+K2q8dD76QgWumrl2Svn2SiWOGi0h9o1+Jg1eplWuOgVO2rl2amXuOkXOGknGMhk&#10;mCrlmakXmmlU2Rs2u1rUOpmUWesWmmvmmKjmW+kkastHKInFakqnGCtlWqrm22uXuRlUeBiWuurl&#10;2qsXOmsnmstHGkgl2qoHGsroi7LpSHKx0sEEiXSygngxXibwJBUk2dUV+JSlOLmwlHx4GjE2pCQ7&#10;SpCZRpxIL0VEKnJjhDCXBZhgrgbC3iZCXgbcIeb82V7yifZCKfZChT7ydTF6VVHauX7yef6K+T5K&#10;2a5yyQ4S8XaisbYicXaiCc6SKe6yyW4yGb5K6T6KOSEa+eHapXFGbYUuzUUuDSUuLZXeLRUB/U0J&#10;w63ZAc5GeDoydiYGFgYkNwuBHQuO0Ex4FJLAyMCFw+LgZIqcmK7c2OGixOWGrI3mzOHswPW6hOWK&#10;iKm8wJ4E56m84IZw64oAs2Q7ZS9V7gJfw8YE244c16YM5+Zs96o05+IE+6JkNyHiZQFWmqRIr4QI&#10;3yBvRxChgW7ZKVFZadEZKdFJ8WERoT7ZGfE1NUVVVQXV1cXlZYUlxXlFhbmxkRGpiUntTW2dLV2t&#10;dW2xQREBdjaJHs4R1sYeajKlvo6t4ZA6zXCC72iC31iS72SS32RqwExK8HRy0HiCz2iM51RiQG+I&#10;c0+wU7OXZa2LcZWjAbg4Eu01EOo6GuM9HOXZ4m0F1te5mDV7WoOLU4l+Q5Gukwk+0wl+o1EeC8mB&#10;WxkRG6mhmymhi9H+s9G+45FePSGuLcFOVf52ma6m3gaqGSHeAbZm7hbGCUGB4d7eciKidiam+sqq&#10;nrb2EZ4+qeHhMX5+CUFBVTk5mdHRBQkJ8f7+RDo6RjIyHDU18tIlWhgMRXaZ/hLEwl/o1YA3EQi6&#10;yyQIMlJwFZqMhJGUlJH0EuYyDEdBiqeGeC4+ImN1SRY4jQe/scLijOKSnILCzNy8jJzstIz0pPy8&#10;rKqy4vzsjMjQIDMjQy42VgIzjpOVjZOdg4OdlYOD7Tw8AkNkPae18EwEFgz4WAS9NW52Ii8nGzcb&#10;gZeAVxQTMlaRdzfTj/NyTvR2iHAwiXE0CzBSDzBQDTbSDDXR9tFSzPVwyHWzz3GxKfJ0LvRwyvZw&#10;yfb1jvVwj/Lybq1qyE7JdrJyVZJSVZNRZUXjsFR0vBgsPw4jwoqT5MCLs2FFiWgeRhoiLUyYmQ50&#10;kGSIDFp8LC7qkuEWatkepsV+1uWBdvmeJiUBEDuf62XurSOlxYtRICJUubEgVHhwkjiUMg+bpoiw&#10;PCe3OIEIflF4GhokGZmCiERCWFxZXqWtuaOBtpG/t094WCD4dUUE2tsbSzYWBpQmWdVnWpUnGrUW&#10;OFelWNemO2UE6juosTqrsdnK4S2lmR3VuB3UuC3l8BZSWGsZnLk41lqCxVqCGKgnFWIoG2mm5Kct&#10;HmwgE2okH2SoEGmh7qwkbC/HbynB6aEi4iDDYyvJ6aTIZyPNYSPL6aMraafI76ohZixG1BXC64sQ&#10;VDgZ1LiYNPlxxpI8HnqK7gYKkU4GEU66TjqiNkqckXaKsfbKSS4aoVbytqq8XsaKcd420e42Cf7u&#10;6VGBiRH+Xg7m1kaalgbqihL8euqytmY6lkYaJnpKJrrKpoaqxjpKGioSyvIiqsriGmpScjIC8rKC&#10;0pK8YKWmqqSyvLCfh01qbFBKtE9+UmBerGdhtHNDumdBsHFdgtW5OjykCw+WZZH6hSFQXHxRqGZZ&#10;pC6Iikjd8gidC5SFa4MoActI/fIoqPGFASFCpynZvDhYqzbWrD7RNtlV006JS4kVrs6FdteSCDZR&#10;8tKUcFEQCNCWDNGVCdOWjjNWjtGTTzXXSDPTyHcwyLPXz7bRSTRSSjNXjzNWSLFU81MWsOLHxhgq&#10;lHlb5Tga5Drpp1qpZ9pogr5Htp12roNumqVahLZEmLZUjJFSmL5chqNBtJmKPgdSn4shwVIjylQp&#10;zlwtxlwlwlghSE/CT1PMR0PIW00YhJM8j5U0u40ij74ki6W6sJelZkKAo5eFliIfxkKFO8FTszTa&#10;rDTcsCrKpCrSrCLUtNhLq8BdvchbryHWsSbKvj7erS7BozbRuyMnzFiCMFKXWZkSWJjglxjiXJga&#10;nhrv7+ZqGBbslBLma6uhbquiYaumoyEpp6emYmysaWOnKSaEVJVmuL5Q/vl234vlsjfb1X9d63iw&#10;VX93q2V/tWl0pKypp7C0My+lKrl5qL6iJjs7MTQnyi/e0y4j1D0t0jM+1kPNTBKnzNh0vW3sy2LJ&#10;4yabfm/VMkPPyRC/2WiLTjef+UjP+TDPhaDwKwlx15NibyUFHESHX0vMe1CUt59rEKNNwQ6jx1Hx&#10;8bERmVBEFBxHe4mHkVSDH+WgwBmsJRKpI5pqqZDvqF7grFbkqlHqplXppVfnb1jlrVvto1frZ1Dp&#10;pVPlq1fhrQP6RbmOKknWciEGEv76Ul7akq6a0ur8rARqUmZqMmZ6OBoBBz1tOnpqGloK6K1TFB2S&#10;lhwSroFTXkTSgECjwJkWOF2jupCVh12CqakqGxrowamoWbDMOCYMOIih6BGgAc0G6FFYFDMejccz&#10;YvjZWdkwCCQFTJCAkOJEyXGgwdvKWJzbVJzHUobPRl7QXknIWo7PVIrdXIbTRIpTRwgvxkzFx3AZ&#10;TwkTBJ18EpiZpnJ+SgKWnlqYj0NVVdrVyTIs2Ku4MLWtpWJkqC03M64gM76qOLO8IK2qLLukMMPD&#10;wy41PaaiJs8r0NE7xNEn2BHDToVgJRHTYo8o9rIM1bEJM975bf3T2ZdfZ6dnZ8Dp6enx6Q8oev30&#10;FEofdXZyevbj1/HnHyfvf5y8+372/tvJ+4/f3/w4+/QT+PId+PLt7PMv4Pujt/dL+3NiG4PbDuqv&#10;nR7cAe7MPB43D1K19lOw85Kx8ZDwi9b1jteJKLSKLnPObYsHJw4/gW/HwMkxAIAHAXEMUfM/z4CP&#10;Z7+eF+f6WhtxasvR6inANSXI7XTxkS7iQeZcoBcxVOzSV2AHkdQFtv151gOQYd+fb9eba9OTY92b&#10;bd2XYwPWD+XZjBTYjRc6DOfazJa7TZQ4DOVZzVS7DRXajBTbjZU5j0Pi786DhU6DBc5DhS5DRc7g&#10;HnpzrXqyLbrOM7u2JBs0Jeo1xOtUhyu3JekN51v3ZZmBGCuyG8y1BNuAB+rKsBrIcxgocOxMNwfP&#10;oS/PtipKszBYsSHJoDXTvCXDrCPHqqfArivPpjXboinDtCPPGrIzzTtzrYfLXceqPEbKXCYqvaar&#10;vWZqfGdqvGdrfcAS0rIvtGtPM2xN0e9IMejJBg/qMFXpBmKizG2iwh1sP13rPVHlAX4b3bnWrWnm&#10;TSlGYNmRadWbazdU4Nyf5VAXqZ/jKV8UqJbpJdeeY7/WlzBS599d5t1Z4tma71ad6ZoRbp0a5VFZ&#10;WVhQlA867cEeLh4m2knetmEOxsEORqEuJv52OuGuhkEOOp7gCBbrm5semZ0ZU5CXWJCT0FhbGBvu&#10;LSnMqqMmoaMirqksaqgtLSvOzsOG4GClw2MpRMXxPOJIDRdh2VCuqlsZ94Cd58C1Nz/vfAd+/wRR&#10;t0+eAIdHJ4t7xzM3gZ1np89f/vrz+dnTw7fbvavNPTP1yYVRjJzo5JK8hpHR/pX1mf1r69duLm7t&#10;L6xfnV6+Mji+OzR1tWd8u2dio39ivXticXJjd/XGjYXD/c3bB+sHWzGJ0YoKMjYW5m0t7b19Q43d&#10;vW2Dow3tvf1jM+ML6xOr2xPrO7NXri/fuD+xc216//bY5o2h5WsDi9cGFm4MLdweWrjTP39rYP5u&#10;19TR8OLdntGDvtGDnoHt0vIeKRltdTUdTXUtXm4+Li4OPDuGFkti5a82eVTbsZZWMuhvGySFE4GZ&#10;BaqZRuhFNkffBh7fOnn0CHiz++rh9NGV0c31sfXFytbKxs6qlu7qjp7qzt6art6q7r7K3n5Ivqa9&#10;q7KhpbSqrqCiDiLZq2pLampLL97IrK6BbBC14OI5LharqotB+6K8qKxvqACN0or8svJzlOWVlRZA&#10;CQMuUFZQVV1aUppbVVVUVZ7X29kQHuCmLCOkpSYtK8kLxchryWipiKjIcsuJs4oLYHiJcF42OjZm&#10;cgwDDMcE4yCS8nBT8PFTiUijNEz4bHwVjTykGidy3gCPX5/+8Q/w9SsAfDj58ebn+6c/n139tj/3&#10;aXrwc3/39876d3UD34Ym3y7t/7h7E3i5+e3O1tmdbeDmAXDvBvD46PThwfHDve/31j9cP/j+4Dfg&#10;j9+Bj6+Aj89/vp3cm/ZPcvMIN/MINnXy1rNz0dA1EZVVJ+pYiPjH2DkGGAck2poGKRmlKs1+Htz4&#10;sbDxY2Xj58b4X5Mjf45s/9o4+Lb19Pjmx7MXP8/+PAHe/wT++Qi8eQv8+dfpX2/O3v0JvHt89vI2&#10;cH/k7Wj9n9XNP+oaf1U0f68eP+nfB7YeA/ffAK8/AR+/nv081/A6+wV8/Xz6++B0ma2bZHi8noeP&#10;lKu7hJkpZ2iIRlqqpZOjoLIaVWC49M5R9TFw5xfw/Az4Ao6lP84VwI5P//nx41lutmtmqkVcqJav&#10;i6Svq4K/p6qLg7SjvSRsdmNnenNrYnu9a2Vy6Ghl8une1B9XJ98fzf68NX1ye/LDtckHV8Z2Nme2&#10;tlf3ry5t7i/vHC7t35jeujq/c219//buzt397buHe4+u7D/c3H+wc/h468pvu4eP51evjc1tj8ys&#10;D89CWRRm16/MrO2D5dzG1XkQ6weQaMn6jaWNm2C5uH4NBETT/8/ac+L+GoiZpStTCztTc5szC5tL&#10;qzsrG9vtnW0urrag0yYnwSUtBHrhLDICaA0ZoooETkkMqyyOV5MiakoR1MVxGmI4dUlmZVlGZWVm&#10;OSV8eKzzN+Cvz2fgxfjx5ezbTyg6HsSvk//gx8+z71+A98++3Nh9MrZxt/v2y7m/v94/Az4BwOn3&#10;rz/AhwX4EPrn5/O/vj94f/bbB+C3t8DRk5OlhX8qh96nTXxPmwEyBr5FtL727XwdNvIm+eis8d5p&#10;z8bjsr3HDe9Ptz6eXvt09tvD1+tJhVbWzlyWenh9aQYrJQ5zRR5tGU4dWS5NCTZ1UYiRVxHFyYtg&#10;ZYWw8sIEZTGCojiTFB+dqgiLNDcTeGPomEoUD6UNP+sd+TDW/mZgB7i7e/p468/fhra22kfnJheu&#10;tLRPZWbV5+U05mTVF+W11lT0tzZPt7fMl5cPBwTmR0ZVFOT3xUVXGOp6pMRVDPWsjQ5vDo6sDk4t&#10;9k3O9o8u9g+sjg8dtLbOlnV0Dd6cnfg0PfpzZOL7VNud/r7NJYiRX97tHZlbX72ytrBVmV8Bzknn&#10;J2dHB0Y6m1vTYhOqckt66tsGwOF0dGZxbnVr+8rC7MqV3aOp4enygoqFycWt1Z3Vpe21tb35tb2F&#10;rUOwF02tX1nZubV99eHa+p3trbvzi1eGxpbAM7mg48fH5lanV3qq2noK6noyyqoDEjtj86bz62aL&#10;G2fLWyBevqxttW5gsabv5ujm0fDGWNXA1sjmleVr68tHy6tH86tXu4fnOgan6joG24cmKpq63QOj&#10;cRzCvCJydIwELJ4DjcUzIJmQSCQKyYBhQuOYGSHgsJBwDRsBBO48OycDGoVgQF74X9S0NCDIKMgh&#10;3pyGGsS/1DwNnBYEEsUAVl4mJ0MgEAwMDLTUNDRU1JTkFBRk5LS0tGg0+l+xeDg9Hdge3D8LkcCI&#10;YYIoXkoKSnCXcNrzcPj/aMdfunTpIoQTDoeDi2A9DQ0NPT09uAieOSMj48WBwJp/T+8/JwZ+KGlI&#10;L12moqa9REYOIyEztbTJzMoHv9WBgam+oemx+ZWxhaXugWEbO1tZCVFVGXERNowADi7KQieCpRFg&#10;IBdCkgsiKARRVPwIGhYyGIGSFH+uJs+LJOdDXOamv8RBD2Onv8RFRwqCH0Uuxc5gqiSoKcXOhaet&#10;Lcubn56Zmlzs6ZkYGlkYn1qua+zIyC5JSimwd/L2DYgMCU/w8g0JDIsJj0lKTMsKi45PzsiZmF0c&#10;mV7sHBibmF/t6B8dHJsanZodnZypaahvbKxvaq6tqSlpbCytqyloqCusrMqprSvo62uCuPXeps7u&#10;hgue/QIXzPsFI/8vEf+/0NZW1dvb2NfdNNDd2tPeYmtuzoJCM6ORLFhG8Moz4xgwWAQjEwKFpgP9&#10;cgyanhFBiwWddQQtAz01HZySFk4Bp6Oko6dCIGmwzCg8CyTszk5k5iAws2EZcYz0eDwKj0cScEg8&#10;hg6LpGJmoMYhaZnoqTAMtBg0HI2kBsHMRA/F+yCo0fRUDPSU9LSkYCWSjgJswMLMwMGKZUSDHYWc&#10;7DKMmuoynJaCGYtmIWA52AkseAwei2LBoLCMdCgUDQMDJR2CDASaEU6PoAbPjYL8EniSdDSXKclg&#10;1OQwPl6UoipO05RdShNbM5S887J/+1XP1uvue9/nnp8evDg5fAVcu/tx6cY/o8+BlafA1t3jmf0P&#10;zQefWq9/GL73ee337/f+/vXsn1+P/vl+/fPJ7st3c29/HH4Gnr4H/tj7fWX0TtPck/aDd3Pbf0+v&#10;fJ1YPp2c/D40/Hf3xO+9cy8Hp590bfwz0nwru+ZOQsOjuNYn0f3PEhb+Ljw869z60nbzbHThj8bb&#10;wMLvwNHii8G7J1cPPmw9Pr399PjO0x83Xny//g648+7s5uBkRmmeRUeh7Xpd0Hyux1C0TUeoWbKN&#10;tJcmW7avZlWYUXOQUXeQaW+g6Ui0XX+iw0im+1iGy0ia03CqS2uEZY2fSVuEY1Owfa6dTraVdoqx&#10;EkRlWqkWWqlWOGjWu+rWu2k3u2v3h5iNR9uv5vivZAeMxTk3+xqHq3AGK3IEq3B5SRFi9MTTzJXj&#10;9KWTTZTCtcTjzRTCdMWjdCXA2WCipUJJgFlpmFW2n0G4pay3jkComZSpDNZUjTUoSOfmy9mbn9bX&#10;380dHG+D/6COq7SCMlGCh05dkElLEKPCj1YRwcjyIqS44CpCWBVhZmkBJgkxPIEHieBDwLjIyLXw&#10;4mV2IW97TV5UOQNDDqdDKs/LqIddtF7VewFzqg8q5baycQ3OGlMx8Vcq4qsCgzxUM9w1ipxV6zw1&#10;q1yUWr00OgJ0e0ONBiJMJ2Is5pJsZzPsZtJtZ9PspxKsZlMdJhKs+yPNQXSFGLX46TT66NT76lR7&#10;6YAz238ZeT0hjCIHnRIPUp4LKctBL8fDIM+LAqHIz6gtwa4pwcFEDjPXUrxg5EtKyjJycjPy8lLz&#10;slOystJzc5MyMhLT02OTUh1cPRTU1JhYWMBB7Vw2HnaJggxGAiMB+zgULU9BDoMxUlzmZ6KXYmHQ&#10;E2C1luR1URDyUBb2UhbxUBTwVhLwUxX0VxH0UeTzkOXxluP2VeANVOILUuLzl+cMlOMMVuCOUBUI&#10;VeX3lGF3kSJaiTAb8qD0eVBKBBpRRkoFLmZOWnI2OAULNTk1DAaChoyM/DIZOGKTXCa9REoCjrFU&#10;lOR01FD2CPBDTklGTU1CSwsjI4ORUcJwXFSVfcnd21kNm1E5c57lu+HFm9F1Rxl9Typm37YfHE8f&#10;/pjc+zx482z88FtfzWLI6GHm4EZKXU9gfLqJmDiViaGAGD89FwsVHysdJ44KdHMlBJlF+LBC/Dgi&#10;nhYFh/ERaGS4EBp8SBcl9kJ3vRx7pTRz6UJ7tWpPowYfszZ/qxpXg1pvkxof02pfsyof02Jn/VIn&#10;/RIrnRJL7Qor3UprvRIzzTxj1RwjlSwj5WQt+SQdhTRD5SxztSxLjWxr9Xx7zVJXvUJHrQInrSwb&#10;lRx7jURzxXBDqXBjWWsZDnUBHB8TJZEOJsWLEeVEifNhpITxsmJEeQk20DvnZ6PnPk/uKkZEgM8I&#10;SQJCgoX+gpHnQ8PcDEW8TUTcdTmCTHnT3aRTncUSrPlSHYTrYvTq4w0yvaSLQ9RKAjXzPBRTHCXj&#10;7UTj7ERj7CHEOohFWAumuMtmeCsmukkne8vnRepUpFk0FrvVFDoX5zj0tSR0Nab4OhlQwWD8RBwb&#10;E6MAGzszAoVDojmYWbhZWVFwOAMdnAWNZCaHccNJnTVlquP8trpKV5oyh3KDR3OD58tju5I86sJs&#10;KoItU+xV/bUFYyzk0lzVauOtO3PdapJsS2PNa1Kdi+LtcqJtFYUZ5IWYC9LDijNjo4LcI4PdQwJc&#10;MlIiCnMTU5LCEuODI8K8crLi6uqKqqrywClNaWluQX52cVFeoK9fdVnV6MBYe1NnYWZJVnx6tLtH&#10;iLV5qJlhqLFWhZ9TY7BLb4xvT7j7SIz3WJzveLwfWI7G+oDlRLwPiNEY76nEgM4A+2IrzQp7PdDo&#10;DXEejvKcTPCfTgrsD3OtdjIstFAvMFcDSxBdwfbdIQ4D4S6jMZ4zif4LyYHzcT5L8X6LcX4Lsb7T&#10;Mb5D4e6dIU5NQXYV3hbpTgZeegrRrhb+1gb+dmYJQf5+zo6qktKm2jqGqupedg7Rvr4ggl1d/R0d&#10;E0PD64qK8uLiKzIyVEREMBQUdOc3C4aKEklKchEU/5/o+Msk/wJNTgaCkZQUTQJJyRNpKDgQtOwM&#10;NJQwWE5qdFNdcVlJRk1NUWFxRmZWUm5eWkF+VkN9VWFBjrWVmaiIECOaAfSUWHB4TnYONjY2PDMO&#10;i8USCHgikYVAZGZlw7PgmUEQwRoCHgqZYCGwEogsWGYCBsOCZmBFMygI8TsbadtoKkmxYVipYCyX&#10;YQQSGPtlGMdlmAAVibWEkK+GQpSxTo6zbYG3c7qbY6avV0VSSnNJeVJ4rIejp5WRrYGGMT8rL4aG&#10;HkdLy4ZAEOiokCQwIQKTMBED/iOcjLS8THTSnMySrGhhDDUvPakSG9pUgsNHWyrKXCXbzTjTzTjP&#10;2yLZydBTR8ZOSUxXmE0aRy9DZFDhwWkKsupJ8OqI8msIC6nwCchxcfNjGCXZWfFwagQJibWByUTf&#10;eIBHMAeBy0TfODEhJj01MizAwcVKsb08LC9CPydMvSxBvzjOsCjetCjBqjjeKsVLPdZBLtpWOsZe&#10;0UNP2FGdx0waq81HrcNLYyLC6CjH5aLIF6Qv460h6qUu4qctHmIo56MpZi/H66ggaCLC6qIsAo6r&#10;elxoZWYqPW4GG2kudzVhZxUhQxEWC2lOWyV+QzFWTT6MJj9WnZdJW5DFRIrbWkXMRVfWSVs6xtW4&#10;Nj1gsCaxtzSyJde3NdurJMrSQ1fAWBLnaSDlbqRopSbtb2cSF+iRlxINws3G2M5UR1tJUlKIw0RX&#10;2dJIw8pY8yIWXklOWFFW6IKF5+HBcXFhZaT4lBRENFUlvd2tM1Oj8rMT4iN9EyN9KnNj++pzajMD&#10;88OtG5JdyyNNqyEVeMPK83yt5efxocVhWiXnzDtEvp+jNEzrHBogisN0SiP0KiL0y8J0QZSH612Q&#10;9UXB6tUxBkWhuoXBumme2lYyLJpc9GbiBH8DuSBjRW91cRcFAV810UAtyXAdmXgTlWQTlVQzNdAH&#10;yLBUz7TSyLLWBMsce51kC1U/ZQEbQWywhmiWvQ6IFEs1sMy00UyzVMt10C31MC1wNojWk/ZT5APb&#10;hOpIRZsqgQgzkHUCZ4JscF91kVR7nURrDRAxZoqh+lL+miJeKvzuijwu8jzgBbWQZDWWIBjJsDro&#10;STgZykd6WoW5mSvxY92NpXLDzNJ8VStiTEojDMrDjBvj7BpjbVMdFXM8dWvjnNozA1uzQxzUBSOc&#10;dEvivXTEiW0lCRXpoXtzfc5mqraGym31+ZUVKSHBjjb66hYqytZKaibyKurS8lqqSlo6inaOBuAN&#10;qiTNvDdfd2O1cXM45/Z2y+pS/exKa3FDWl5Lfl5vXXBlXnx7fcn44OLNg1uP7mUmxcT6uORFBWaE&#10;eaRGecTEucnq8THLMxQuFhbsloTNxTkP+HhPhPhNhnmOBEeuJRk0WNsOeARvRSffzUi4mZj1JCf5&#10;cU7m06KmN42zX8Z5TfFw7ksEHhToTvOx4jhQdAQamDgLlaU8h7++RKy5UqaDVrKlQoGLZqmHdpWv&#10;QY2vIYimQON6P4PGANA5NKn116sL0K/y1Sv10Czz1i700Elx0PBSF3ZW4vfSkrZXFlfgxLNQkYID&#10;HZqWCgXR7rQg/kPB01GA/jmWEcHIAKenpQD9cDSK/iJSiwEJv3jNGvRdkAg6DiIrMyMTgRnHiGRg&#10;pKeH8pUhGPCMzCyMLAQMnofAxo5hJKKpCchLcvxM2pIEYyk2O2U+B0XoDRVXFWE3ZQEPVSFPNSFX&#10;VQF3dQEPTREXDWFnNRFrRQFFLrQAhopAc4mXiV6IgBVkwxnqqjCiKGytDEuK0ubnh8vLs/NyEmoq&#10;cqF8J3EhJbnJLbXFHS3VURE+sfEhY1M9Td1VJrZaVs4GrIKMbGKMDAKUzkmWhiFaluHGW482Pp19&#10;+Xl6cnoKMfK/gJ8nwK8ziI8/BYDjM+DnKcQrffx19s+vs3ffTt9+/vXnL+DjCfDlJ/Dt2+nXn8DP&#10;x389KOvLS22LzBpJunZ85RHwaO7xlGeyma2/vIOPlL2nuFuwamCycWypY3CedU573Fvg5XfgywUj&#10;f0HKXzDywNnHkx9PizK9zLVZ1cQp9WRp1cXIrDXxEU6SfsZsWd4y/YX2ndnmbRkm7RlGzSl6LSmG&#10;zckGLSnGrakmIECjKUm/MUG7Pk4z01U4xY4/z0O8KkS5KU6nN9N0MNeyL9diIN+qN8cSxFCBw3Cx&#10;C0THF7qMlLiOFjuPlTpBiVtrPBcbfFeaA9bbgjc7Qrc6QxbqvWYqXEDMVrpeGIu13gs1PrMV3nM1&#10;fvO1/jNVXov1/gsN/kNFjmsdYVs9UWtdEQstQf9BW/ByZ9hMo898i/9ad9hmbzS4FpKJbwpYag5Z&#10;bgldOcdaW/hmZ9RGRzi4n/Fyt/58m85MMxDDxQ7zdd6LjX6LjQFLTYFzDX6z9b4TlV7D4DmXuY+V&#10;e/QUODSkmKS6i+YFyNXE6PZk2Y7ku7YmmJX4q5YGaZSEak7UBmwNpYzU+XeWeJYnWuSGG2SHm6SF&#10;W8WHO5WV5ZSWFzXXVYV7OdmqSbhqSDiqijuqS3gZyHsay4XZqYU5aAQ4aGbGeWWnhuZkxBTnJxfl&#10;JTVW50eHekqJsOlrSuuqSmgri+mqi8uKs/NxMHAS4AQclZAIVkgWo+spoREj2Hgj8/7Z+p+nN99/&#10;e/Lr9O/PJ2++AK//Au7cP1kFHeYbp2tQbs/T35+cPr76Znt8t3NkvT2pIJySiSwmP3Nid298/+rc&#10;4fXVw6PFnb2V7atza1fPc7ruD83u905u9oyudIzOTW7sr964sXh0ZfP2wc7NveCIQA1VBUcby9rK&#10;qq7u/rbB4Zqu3u6Ryc6h8e6xmcm1ncUr1+b2ry8c3p7evTGxc2N04/rgyrX+xWvg4DW4eHtw/vbA&#10;3K3BhXvd09f6Z28OzFwfHL8xPHG9r29DX89BXERWV1uPm5sb4og4MBSMMJdIvdWH7a0riaVDAeZe&#10;wmwSJJrOYjoBSuWrZdeB20+A13dPXm4/v7N278b0lc2x9dmqlsq6tvKW7urWnqrO3prOvqqec0b+&#10;Ika+vrnkgpGvaii7YOEb68rr6spqakr+JeUvAC5e4F9G/iKa/l9G/j+kfFleRWlB+f/ByFdWFVVX&#10;5Pd2NoT5u6rICutqyinJCRlqy4OXEhKrlONWlGKXEsbxsMJBELBkWBSMyEzKzU7OyUHOzkEqJc+s&#10;acxn569kH65a0BP9O3DvDfDn38DXd6e/PgAnb4HPD38+3vmyPfNpYuhbf9+v7r6TrrGT8el3ECN/&#10;ePZs5duN+eOr49/Xl4GrG6eHK593t78eHp3cu3n2+DHw5nfgw9Ozv5+fvH0NfJy5Ohee7hMQZ+sR&#10;aOLgpuPkpqupLywhj9E0EQqMc3INMQ9MsjPyl7fO1Jx/P7DzY/kacPUmcOMKcHX3bPcA2L8LXHsB&#10;3PsE/P4LeHMC/P0T+Psr8OYj8OYv4M2fp3/9DfzzHHh1B7i3dbY1C0x1/mhuP67v/F4/9bP/CNh6&#10;CTz6CLwFR7mfxz9+/IREvSCF3tNXIzPlFvbCwZGaTm4izq5itjYCQf5qKYlmTo6CSqqU0YmqNx60&#10;nAA3j8+eAsDHUwDc8uK3zo8/vj0tLfRLjjGK9FUO81II9lT1clSwt5Jyc1aBza7szK5tz2xsLF+/&#10;cv/T6xfA57unfx3+ennl5OnW8aOdb48Wfrs2e/XK8t7Bxv615a2Dxa2rC7vXpjauLu7e2rx6f3f/&#10;/pXd+4dXHh5cfbh7+PjKjedHt38/uvFsee3a1MLO9NLO+NwaiInFjdm1XRBz61cW1v8TCD+3dgji&#10;gpGfXz+CaPqLpK/ncfSLm9dnVw9ml69Ozm8vrOwvre0vr+1u7Ow3Njc4OFqCHpu0KLu0EF5GEJw3&#10;whVFMed0/H8kazQkiRriBE1xvIYEs4o0VlWBRVWRzdJS8fjs7QmkQvPxDPh2Cnw9PvkC4ly2DEpg&#10;cnJyzssD774BL38Bz34Cz76fvjw+/efsnLj/Dnz668fzR+8Oj35fOXg5f/Tn/K33i7e/TG/+07bw&#10;sXLxV+kSUDL6I6P5j8i258ljf5St/Nl258vcg3dzL75sfAJufwDu/AM8vP7HXHlPsLUbn44qSlUU&#10;bqPBbyjPqSXNoavAryXJqSnGCgnKC+MVhHEKwizKwkQVESL4r0nxIaS5GeUE8Wx4ShNbJT1fFb0E&#10;3fCJuB3gzvDHjbE3e+vvHnVurnQvrHZNrHYNrxRX9JRV9lRW9VWUdVeW93Z1LHR3LJeWDkZElOTk&#10;dnZ0rNRUjnm6JhTktPZ0LA4Pbg4Mr/VPLfRMzQ5MLgwML40P7zQ1TxQ3tLWtjk68Wpj5tLTwaX3w&#10;3kz/8tKFkszy1tHo8FxrfWdrdUtNaU1LffPE2OTa0vLM2MTc4MTe4sbqxOLc+Nz2xv70zOLO5pWp&#10;8bmi7OKOxs6thc3dtb3V+c2N9f21zQOwO63u3Vjaura6fWt7797mxm0QC0tXB0cXRyZWpmY2JsYW&#10;xwamZvonG3MrZ+t6dzrGxrJrOmNzViraZ4sbhzLKlqs6Nmr71qr7BtKqdtumH8wczDaMLXTM7c5d&#10;3Vo+XFzYm57f7hiYbu0bb+waHphcauufCIhIJvKIw9FEDJEHjSGiMDhaGiitHyMKjUYhQR8Li4G0&#10;a1hYcARWFnC0ZedkY8ZjLzKyQtqCUPJ9COSUZJTUFCCoaCj/1agBSyo4LQKNoqKhhl2CUVNTo1Ao&#10;cOcXEe5gecHIo5kY6RAQoQtHIkCA7UFA9nmIPQ2clpKaCtwcBCUlJRKJhEMCx9DnYidgJRQAT0sL&#10;LoIl2ACBQPzL71NQUYKbgzZ0CGpqGipaEhgpjOTSZUoKGBmZnJJqcFBEe1tff//kwPDM2Ozy2MLS&#10;0PiUnYO9gpSUsoSIJDeLMAEhRqD/l5EXoCfnR1LwI2iIFJdYKEhYztXkeZHk4FyUm56Egx7GRgdj&#10;p4HAgyAVI9AZyfOpiROZEZeqS3LmpqbHx+ZGR+eHRucGhqeyckuS0/JdPQKjYtNSMwqj41L9gyKd&#10;XH0CgiNSMnPjUzKs7J0T07J6h8aGxqdHpxbGphcvGPmJmfm6psbGxvrGppp/Gfn62oLKqpya2vye&#10;vsaOrtqunkYQ/83IX+B/UfD/C9299QODzR0ddW3NNf3dHSEBvlxEIhcbAcMEKblfxKrjMAg0khpB&#10;Az6N6JmRdCCYkJB2zbnL/h+gUaBfTsvEiGAnMnOxs3Cx4rlYmNnwjKwsjGxsTJysTGzMSCIjHRsG&#10;wcZIj0NS48DdMsEZEdRIWnIMAy0Rg2RB0TEjaJjoKRiR5EwMVPQ0JCh6ciyaho0FRcSjwV2hEFRw&#10;alIaykvgcRnR9HgsCpwbMKHoQID9kZqaBA4nhRh5egoEkgpOR0lJBV5zUrBHQGspYFRkMAFetLgk&#10;nYg0laQGZnizYuN598CNkuG7ZQ+BjSfAtUdnBy+AoxfA3uOT+dufh69/HHp8Nrv1qubwXfv1d8P3&#10;3i29+XX/C/Dyw6/7f33e+wUcPf5j/MW7zTffb998sT1/c3Dj5cDy8/adv4aX/ugdedk8/K59/nRi&#10;/nhy4q/BkWeds6/7N3+MVVxPyLniXfs0PO/Iof6Bb/+rqOrrPl1P4oZe5ZTthRash/Q9qph41bH9&#10;feEasH0XOLpxsrX51+TK0777XxbeAftHD9qrK5w7il1G8z0G423q3DXKHBVTrcRdFBlzvFRqw/S7&#10;IkzHY6wmo6xn4h2GYm2HkuxmstynMlznc316Y2wa/U3q/E0LHbXy7TXzrNXSjGQzDGUKLBQr7dUb&#10;PXTbvAya3LTaPHV6Ao3Hom1Xsn0XM7ynkl17w62TDUTDVLgj1Hgj1QWSjWXSzBQSDKTSzZUzrdTO&#10;U4RJZ9moFLnolHkZlvmZZLppxdrJx9gqBBuKemnwmEljrHQ409Lt/z69PnOrs+tK/fj9/rkHIwZu&#10;Cspq7KqSeHVBJhVupKoAo4oQWpEfqcDHoCTApCzCLCeGlxAn8IkSaFmpSPhpYTJ0xmMJLk9bFG7m&#10;WnztMfvYKX4tS/lBqeqDcsevo1oPqqXW0nW2crXHo8PmMwLSbX0d5NJd1IpdVUrsZVv9tdu8NTsD&#10;9frCjAfAryjafDbRZi4dYuRnUu2mEqymk+3G4iz7I80Hoiy6QozaAvQavLUb/HTrfPWL3TQzHNRi&#10;LRXDzBT1hbHqfGg1AUYlXrQCN4McD4M0J70kO1yWG6kpwaYDPqXIYCbqcr5uDhUlhaWl5Rk5ucmZ&#10;mck5UGbX3OLitJycmKSkqLhEc2s7PSNjYXEJJhyemo7+MjkZJBtPAiO5fIn0Egk5jIQaBuNG0avx&#10;sxuJcTvICfmqS4XpKYUbKEboKYRqS4doSgRriPorQYR7oIpgkKpQqJpIhIZIuLpwhKpAjIZwnI5o&#10;iCJPtLaorxxXgDKftxKfvSTRVZ7HSpyoL0SUwsFF0TRSeLQQIz0LFRmKjOR8iIRdJr1ETn6ZlhYc&#10;tJEMSHo6aioaCnIkghEGI8EwocFbCTxHGtrLMDLY6FrLvS9Ls0/rO25ktt/OrdhJqT/InXzdegTM&#10;3wNWr4D3zq+xrXftE/cLC4fdX57N7jxsWNwrMzBjMzDgUlbAc+BIhbiQEB1PhPOx0glxo/g5UWIC&#10;LLxcjMwoMnYshQAzhSIHrbk4ttTXpNBVK9NKocRVu8BOvdRRu9pVt8hGpcpDH+zJld7Gtf7m9f6W&#10;dV6m1c5GVfb6FVbaJWbqeQbKaTpyqbpyyXpycRoyCVpyCTpy8XqyyUaK6RYq2bZqOXbqIDKtVeIM&#10;JKMNpcP1JEIMpIL0pY3FWaRY6VAkMB4mcnUpTjFuFA+RRpSPEfTI5STZlGW4BDmQPDhqPjyNCJFe&#10;lEAvTkSI4OHyPBhBZjI+NMzDWMzPXNxVm83fmDvFVTLNRTzZTjDVQbgyXLM6WifRSTjGlj/XRznF&#10;SSbaWiTCWjjKVvgiv2ukjVCqq0y4lUCqh1yKp1yMs1RGoHpVqlV/Q2htiW9TTVRlfoiprgQzPSkf&#10;K5aIRrFjsFg4kh2LxzOgGOnpWZiY+Dk5GejgeBRSiIDDkcGYSWDsVDAbBaHegriu7PDx8qS2ZN/e&#10;7KDSYKuiANNYa4Uwc6miYLMoa5myKNPGVLvaZLvKROumbM+KVJfCBCcNKWYnU6WoQAcLPSUlKf7w&#10;QNekmID05PC0pLCUpLCkhJCIMK/szNja2sKqqrzKSrCr5xYX5ZWWFAT5+ddV1rbVtw10DnY0dBek&#10;5oa5uPibGQWb6EdZ6FcFuDSFuPRGefZGuA1EuI/H+82kBM+mhsylhsymBE8l+o3HefeEOrT4mYGX&#10;ON1QMtdcviPIqivEZjLZezTefSrFZyDKqTvUFqxsD7Rs9DYGh680XalKB93eEEdw29Eoj+Ewl/EI&#10;94U4v8lw99lo7/EIz55AxxZ/+zpfmxI3swxnQ19DZR8zTR8L/VAnm8QgfwdTY31lVQMVNTN1LXcL&#10;69TQsJSQ0Fh//1B3dy87h5SIiPz4hKaiIh8bG0YyMkimBvqpjBxBAkXH//8kay6T0JORgiV4H4Ft&#10;UGSXLxh5HDkZBz0NeCNzoOjgpDArY82OlurigvTy8tzKyvyCwszGpqq29nr/AA8+fk4MlgGDRbEQ&#10;sAICfOzsrAQCgcgGlnjQDePgYmfjYMWxMGNxGIidJ+BZWQlEIpR/H4/Hs+DwzBgsDwc7JxFPRDOw&#10;MzHwMaM5GWjY6SiEsPSieAYuOBmUl54MxkdDqkrE6PEQnOVEvVSkUx0sAvS1kjxdm/LyB5taK/LK&#10;wgIj/DwD1BXUqS9BCSXQ5GREJA2BjopITynNxyYvxCXFy6orJ64rI6oiyKUixKHMTxTH0+mJc+oI&#10;EeyVhEJMlRMddJOdDBMc9ZNcTd20ZLQECIrcWBM5YUNpAX1JvgAr/UBbo0BbEx9zEwtlJUtVNWNF&#10;eVluTlF2IhsDkgIGc7JwrCio1lTR1lHXTk6KCw5w93Ez87BTbS0NachyrE23aM61qUg2ach1Kogz&#10;q81y6iny7SvynaqJGCkPD7aSMZbEOqlzmUljjUSYjISx5mIEWxluSC9ektNJjs9ZgRc09LjQSnhq&#10;FQKdFAO5FgeTKh4uw3BZgYlSEUMhRg+TRpNqcKDUOFHqXGhDEaKRGIc2P15bkAWEOi8O/E/1pThd&#10;9OUCrLVi3I1SAy2q0zzbCwLr0l2rEmxLoy3S/fQzA02LY90Koj2iPKycDNXtjTRdrY3iw3xLc5KL&#10;sxIj/N0sDNVFeAl87BheNiZudiZeTiw/N06IjyAhwikvKyglxWdhoWNva+DjZZudHp2XFRcV5u3p&#10;ahXm75qZGFadn9hbl91Xk5ITblMUblUZY1UWaVgcpnOhF18Uqg2iMEQDRFEoFClf8n+DOgiwAUTK&#10;h+qUhGiDAI0Lvr4iUrcaovVNSsMNC0PMbOVZDYUwXtriPrrSXtqSXuoiIHzVRP3UxYI1xCN0ZZKM&#10;lUFkWWvm2euCyLBUTzFXiTOUizaQdZViN+VCRunL5DjqlftYgsi0086w1Uq1Us+y18l10o81kveS&#10;5wERoikWZ6ocY6riqSzgIsftJMOpykxuys8UqC2RYKWeaK0Ra64UZiDtpyHsqcznIsfpcK7sbyKK&#10;1xdhtlLh9TRXtNeTCXExDXMzN1EU8LVUqEt3L48zKw7XLw7Ta0ywrYq0qgyzqo91Kg62irLTcNYS&#10;iXLRd9aTrskKiwdb8zKBD5poL4uri4OTPdXtlTng19tYleXnZinIjhEgYFRlxA011RTkpdTU5W1s&#10;jDzcLHnZUdJihIH+qunF9u3bs/2bfYHV6Urh7trJUXZVFW7tvTk71/tffVj7cHb3CzC3cTU1Jj4z&#10;PDjBzyU+yD422iki3k5Gi51bhSmpK6L2sNJ/yD9hMyl8Idyp28mu3SFgJsSmz8V6yNl3LcRnIzDt&#10;t7TUB+nl7xrav/ZO/Bobfd0naM5Gx0mC40RwcGC5CBjkZRgXmkxHnGgiRXBU5owwkYs3Uyhw063y&#10;M64NMG4INqsPMKr1M2gNMWsLNe+Jth2Id+yKtgXRGmFZH2RcH2xW4W+c7aqX6qTnqyXurSXpoCyq&#10;I8ihyEWEXuuhp2Kko0TAKUH/me48Lh50tpF0VJCgDT016PBf0PT0CCgzPAjSyzAeXg4hQX7Qc0DQ&#10;wgnMOCyaEYNCM6NQWHoEKxMzCwrLwUzkI7Dj6BDsKIQwC4MsD5OhDKe9moCThqCbupCnhqiftri/&#10;lriXmoCPhpC/trCvpqCPhoCvloi3toijIo+9Mp+FLI8qH06WHQ2ObARqUg0pQfDxJCPGlZIQ2lBT&#10;MD3ZU1KUCj6n8rPjq0oyQBRlxTfVFDTUFOZkxRYVpUXF+ZvaaXOJsSjrydIykzFwU6FFaLT9lY2j&#10;dC2ijTeerv8DfPh2ChFPv06+Q3oywLfznK7fz/H1DPh0AvzzC3j78+yv99+evvv65NvZm18Qo/Lh&#10;B1T/+fk/9yv7ctNaI4unM6/93P8NeHDrxzWPRHMzdykHHylnX2nnAKXgVNO4cge/TJP8rvg3Z09/&#10;Ap9OIa4fkso5g7j/M4iQOf148vVFUZqPsQqroiCVnjRaU5TORp0j0kkh1Iq7KFxpqt5jvNZlrMZ5&#10;os4ZNCbr3YbKHUYqXcaq3SZqPUCM1bqOVjsNVzq0pRmXBCk1xOk1Jer151kvN/lPVrhepGwFMVvj&#10;OV/ru1jvv1gfeA7//b7ovd6o7a7wzY7Q9bbgtdYgEKstgeCGkHx8jcdSnddKgw9ozFW5zVS4LdT4&#10;zFX6TFd6TlV4gOVM1X806KdrPWfrvUFAiWSbfGcafWYa/Jbag5Za/OYavGbqILX66VrvmTqfhcag&#10;1baIxaaQ5faI1Y6Y5baoueaw6YbgqfogEItt4SOVXr1FzkPlHhM1vqNV3uDieI3vYInHRLX/bEPI&#10;VG3gUKlnb4FLd54TiK48+84sm9YU8/YUq+40m5pw3WI/ldIQzRRX8bFqn7W+uPnOqNmO2OZcl6oU&#10;28pUl6xou5QY9/Ly7KLSvJqK/DAvOx9T5Tgn3WgH3Qh77VgXg3BHrRgXcLTXCXfXS4l0zUoJAftS&#10;SUFKcX5yfWVuRJCbjBiHkY6ctqq4jpqEprKwnASHAC8TeAuxstDw8qOEZdH67qImSVI9d4of/tz8&#10;B3j05cfr09PPYNf6CfzzDnjw28+Vgx+Dh6fjN8/W754ePQburjya6Zyv7pypScgLpcJQhmUmT+1f&#10;mT68Nnd4feXgcGl3f3XnYGZlv3d0o39qb2h2v396u298o29qbXb7aOno+tzV/bUbV5f31sIigzRV&#10;FCwN9Rurq4eGR9sGBluHRwYmF7qGpzqHZ6Y3rqwc3p7bvzF75cbM3nk859rR4Mq1gaXrQ0u3hpYg&#10;1Zr+2ZuDC/f65m6CxsjC7d6xa4MT1+YWbnl6xYiLyZmZWQgJCbFysRF58DBamGOw5uheadtyYmG3&#10;j4WnMKfkZV0XMR1fhZyp7BvAnVvAo9U/ro4frq7cOZw73Blbn63vrGvpqf1vRr63v6pvoLqnHxKx&#10;+W9GvuY8Ir6pvuJfRv7/L/4XI9/QWAkaZZUFEC7C5EsL/g2TLynNr6wquWDkayoLejsbQnydVeVE&#10;tNSk1ZTEjHUVddXF1RUFleW4laQ5QP+fl42Oi0CDY7yERcHY8GS8nJQQI89GIifLrG3Ibx+kouMh&#10;WjWffffk8BHw5PHxy+ff//rj1/s/zv58Bjy9C9w5AA5WgJXhn6MdH9tmgdl94MYN4On8h/3G3wbr&#10;XvbVve6pe9E5+M/M3Ke1re8HRyf3bh8/eQa8ewV8/gv4/uL0/WvgU8/igHe0Q0CcrXeIuZuPgZOb&#10;toa+gLgck6aJUFC8s1uoRXCKk4m/SkC5w87nhVunV38Dbt8Cbh4B13bPdle+Lh0B+w+Aa6+BBx+A&#10;F+CoBf2gCAmPv38PfPwDePsSeHP75/2bwL1D4NomsDb8rbfzfX3/55aF05FDYPMhcPM18PQb8PEY&#10;+PHp5PMP4NuHs9efgWcdIzna5pxu/go2TiK2diLOjlLB/popiRburqIqKpTRCQrX7tSfnt0+O3sB&#10;paqGft2ENMDAwe37p0dVJUHxYboR3orRvmphnupe9vKO1tKeLmqwqdm1ybmV8fmlztHh0bWF5Zv7&#10;+y/v3v788u6P14efn+z99WDh1uHC/sHyztXVzQOIFt86Wrtye/nKreX9OxtX7kGM/P6DwysPrx4+&#10;unL9ycHt5wfXnmzt3JqYWh8ZW5pd2JxdWJ+cXZtd2phd3Jpb2l5Y2V1Yv7q4DgnXzKxA755AmlBr&#10;53T8+gFEx58z8oubR3Nrh+Da+dXDqYWd1c2jte2rK+t7W3v7peVFunpqgvwESWFWGWEWJXGCgghW&#10;VRKvIMKkIoFTl2ZVlSSoSxA0JImakizq4jh5YZS6ApuiNEFaknjr5srp2fsv3/78dfL+5OTD+dcE&#10;PXLOFdN+nsuYHZ8An8BHzi/gxU/g+Qnw5gzKW/jj08+Pn4B3H4HX74Bnb4CHL3/eevLl8NHn3Qdf&#10;1o8+TW1/7Fn90rB12rQB1K+cNO6eDPwGbPwB3HwD3H13ev/9yf23x7f/Prv7D/DsNXCzbjzO0IFT&#10;RxOrKERjqsJlpMirLcetLcerIc6uKcauIcqmdk7Eq4qyqQixKQmwSHEjpPlR8kJ4UR5GGUk2PWtF&#10;WWtJeT8lkyJ7z/7o8Jl8r560/qd7Q3cPhq8ejmxc7ZhYb+iebeyabu6YbmwZr6ru7+laGOxf7+hY&#10;Kijoqq2fqK4dq6+fTIyrTIwvHxveGxjY6hlc7Z5Y6JyY7p+aGxhfnBjbbm2eKKvrbBgZ6tyfmP19&#10;c+PdtYlba8NLqxML2+OL2y29Y52do4N9k7OjC+DMs6K4sq2lfXRgZGlmbmt2ZWd+bX9lZ2d1Z3tj&#10;f2f3YHJiLi+7qKu1p6Kwsr+1b3pwan/9YGVuY331ytLq3trWtfXt65Bm0Qo4Vh1tbtxcXT/qHZyZ&#10;nt2cGFucGJoZ6xrrLG/uKKhdaRvaaBk66BzvjM3pSchfLG1ZLGo6aB7eqx+80zPXn1Q2kdt40L1w&#10;pX9lqm5ka3x7d+lwZmpjZGy5a2CmZ3i2Z3RufGGze2Q2OjlPVFaDGonHs/Ih0XgcnhWLgaZ2oB9F&#10;B4fUADFMDHg8Mw6HZcZj8QQcOycbWF6IyF8AAZooBPW5jvy/uGDkQVDTwRFoFDUtDewSjJycHIGA&#10;6H5KSkiFBg6HX2RkZUCjIMERNIqGng5sT8eARDKi4UgEJTUVOSUFuC0dgp6MgpzkMim4IbgVNTX1&#10;BQsPbg4u/svL09DQgDuHQuNpodh8cCs4PR24k4soe7CEgusvXaYk/w+/T0pFxcXH7+bq3dHa09cz&#10;PjA8Mzy1MDq7MDY16+joqCwlrSgmJCfALkJEXqjWCDNSiTFS89ORcdJc4oFTslKS4Mkv4SlgbFSk&#10;3PSXeeguc9Fd4kWTCWKpoGAxJDkv8rIkgd5MWUhHlouRFlaWn7o4OzcyPD0xsTQ6sdjQ3JWYkunh&#10;HRQSnlBQXBOflBmXmOHi7qOpY+jm6Wdp5+Ts4ePi6RscEVNQWjk0Pt07NNE3PHnByE/NLTa2tjQ0&#10;1NU3VIHPpAvVmrqa/KrqXBCd3XWQXk13A4j29ur/xv8LKQ/FznfXtnVW9A7U9w+2dHU1DfR3ZWak&#10;iAgLElhwWAwKw4REoWgwaDieCYFBUDLQkGGRNCyM9DgGeiYkFCb/L9Bgt2GgQ9JSgvVEZkYQrDgm&#10;DhyGgGUg4JDcHMx87MxceDQ3Ds1HwPDhGTkwSFYmeiIjHYaOCk1DjkPSsjIh2RjoCQy0RDQNGxZO&#10;QNMw0pJi6MhwKCo2ZiQ3kYmLwMiMpkPRUdJQXqKmgNHTkoEnxoSiA6cH4FQBAYfSVMLhpPRIcjgd&#10;OS2cgpqGnJLqMg012KFIwMZIOjI4FYydCJeRZuIRJOWTpk6r8R6+Xjb2sKrzVv7Ag8rtjzMPgKuv&#10;gJvPgJ373yf337Ttvmq++2Vo7/f6pz8n3gLbf58dfQIefTz57e3ng7efdo6Bo78/r73/du39z3s3&#10;n29s/zZ59/P8ypPmrde9ux9HVz8Nz38dXjydHvs43P+yb+zPwbUfswvfBxoep8WuWZc/Cci/41j/&#10;xLf1RUjjw8Cyaz4Db3OnPtdVXUtuu186/27w6unaVWD9CNg6ADbm3wzufpz47efyJ+Don18bu7vV&#10;fQ3BjfGWTSHGde6aTb56DSGGGQ4yZQGaTRFGnSFGg2FmoyFmM7F243EOM2ku06nOIGYz3CZTXCbT&#10;3MdT3Hsi7QZiXPoiHDqDLdv8TNt8jdq9DTt9DHp8DLu99fv8jPoCTSZj7FezfBZTPedSPUZjnfIs&#10;ZKLUeeJ0hFONZdJN5XIsVQoctPJt1DMtlXPs1PIc1Gp8DRuDzOqDTKv9jfI8dXI8tWMspePt5ONs&#10;5Zw02PUVsRWVgfdeLyzc7t55NT/5f1H2F+BtJF27NqrEjGK0LTMzk8zMzMzMzMzMzMwMMnOcOMyZ&#10;0GQmE2ZODP234veb/f5773POdXQ9U1OqrpYVd6vg9tKzbg4dPF/XdZSXUcTLCEGl2GjVhZAaokhV&#10;YbiaKBIUSRBBEsepyHDKSHOISHDAeaAQ4tkzWuxagzHKa2ka96pkbxW7H03bvO0jXS8xfdxk/LBJ&#10;cT/P7s8OtzvNDssZ9g1ermE6CQF6yfYKZR7qjT5ajd7qXf66fWHGg9HmIzGWk7GW88n2C5lOi1mO&#10;i+kUIj+b6jAeTyHyp641p0S+JciwMcDoNEY+wUY1yopkJI5T5WFV4YMq8cJU+BEqQihFfjgoNVGs&#10;tjSnoZIQihpirCbn5+5YWVp0SuRzigoyCvMS0tJSs7NBhcfGOrt7kTR1JGXlxKSkuXn4wMGQmpYG&#10;HKko1u0QCDUEQg+B4BnpZIl4Iwl+V5JksK5ioJZMjJFqgikpxUw9zUIjw1I9w5KUZqacaCgXpS0V&#10;oysFVlKNKEozkk03lsswkc+3JpW76GdaqqSZqySZKgepi/qqCjvLcZuLEIxF2IxFONS50MpEtAQW&#10;iqeFsIF7bwYqOmrK3wXAjwwaBUNCmVkZaKFMjPR0LGfO0kEgZxnpGWioqFlZmSE0EH55wsB29eqT&#10;rumH9UN3K7NnI9oul57/MTv9uHnjZc8jYPX20dTa06bm9ejq6aBzf7auX6vpHI4Xl6XT0uLQVuPi&#10;IVDxc9DzstFz4Wj4ORiFuVmFuKFSIgQxYQIPOys3joEIh0gSaPSEkTkeBmU+xgVOWpVeBjk2pFxr&#10;5VpPw0pXXQqR9zer8TGt8zNv9LOs9zZr8jZv9rJsdDOrdTKqtDMottQusNDMt9IqdzIptjfKs9XL&#10;tdPLs9fNd9LNd9DJtlNPNpVPMpWPM5SNM1YMM5DxVhOxkmaXw1FJszNxwyCyvEgFYZwkHwJ8k4Jc&#10;LOCKXENFUFGKKMDBLMTJKsGDEOOEShChMlwIMQKzsgBWnI2OHwnxMpcKtpF10+MMMuNPdpFMchRN&#10;cxQt9FEoC1GrjtYpDVWLtOLN9FROcpKNthOPshOPc5ZMcJVOdJFOcJZKc5NLdJRM9ZBPdldI9lLO&#10;j9AvijctSrIrzfEvyQtTliYiGCE8eASOlZmPwIaDItgQaCwrnItA4MBi2dBoHALBxc6GhkLZoFAs&#10;HR07I70gipXIeAZ3FhJkoZ0d6NSRHZ3hY14e7Zrsqu1nIFoeZVWf5FQeZdGW5dqU6dic6dKc7VqX&#10;5VqZ5tpaEqYthxck0LHDIExnIIKcqOLshIyksPhI3/zs+Mz06Iy0qMhwb7DyG8cX1NSUVFeD+5xi&#10;cO4ICQjsbG0b7hke6R0Z6R0tySwMdnSMdrYPtzIJN9WuDXZti/DoCncbivXuDXUZifGeTg6aTQ2Z&#10;TwudSw0Zi/XqDXFo9jbJMZEptVVt9jZq8NDvC7MdjAQ/m27krMDZVJ/uYCuwZTjaaSTGeSDCPtdU&#10;PlqZP8tQvsHdZCjS7TRMfiUjbDLGazLKcyraayDIuc3XptnPrsbbqsTNrNDLMsxS29OQ5GeuH+nm&#10;kBYeYqmtZaWtZ6Kh5Wll62vnmBkZlRoaFu3rmxgcHOzu6e/snBoaWpOTU5GRwcHCgqajRdHSMP3O&#10;6frfMfKnrjX/EQSCoKbC0dKC4mCg54NBeWDMbMx0cFqIrBhPa2NFQ21JYWF6fX0puL1MSY1V11Bk&#10;htJicQguXnYMFsHNSwRXXBTyzknk5KYsvcA6uBLDceAJnGzgIU5O8Ag7WLKzE7BYLB6P52ADq2wI&#10;VigejeLGYwXYCUIceAE8UowDoyrC62Fu4GykbaOpoi7IrUzEKrEhVfEwa3E+DxXpUGMtB2XpFG+3&#10;6szMytz8isIKcyMLKVFpKAMT01kqLgxKXohHmo9dAAszVpXTlBV1MtX1sbcE5Wqm72Ks46CvbqIs&#10;qSsjAC6W5IgwYyluY0misTibBg9MXxhP4kIosEPlOREaolyOusqB9sYRLpZeZtrO+qoOOioO2hq2&#10;GuoWqirW6mp6spISnAQ+DFpLXhHLjPJz8Q/2CbG3sqsoLw3yd/NyMYkNsqnL823Nd2svdOoochyo&#10;9hluCJ3uih9uCBurDR0uD5itj5ypj83wN3DW4TOWRprJYG3kOG3kuKykOO3lBexl+JTRdBpsLEoo&#10;alkoRJIJIsIAkUPQijOdkWKlloNRS7NQGiUYITLws3JIaglWiBTsjBgUokhg1BNm0xHEG4gTTWV4&#10;9USJRjJ84OrOWkvS0UA22tOwKNG9PsenMcujPN66Is6yJsmWYmKe4FgS51aXE1GTFePvaGaiLm+q&#10;rWykqejtZJkRH5abEp2fEZeeEJYYFRAb5hMd7hMfHRAT4RsW5B4R4hkXExAT5ZecHJ6eGpEYHxTg&#10;4+Bsbxzg4xgb6RcX7puXEVNVmFSZEz3SktteHJUZaFqf6lIebfKbwlNwfHmUQVnkf2Lk/zci/z8x&#10;8pQsr5Se4XplYbqnOj1aE2sIVppSbQON+Ty0+dw0+F1Igl7aEt460i4kEU81ET9tST91cV81sWAN&#10;iRBNyQgt6Vg9+SJnw0oviypvS3BozbDWiNKVDiAJ2wpjrAVRCabKsUYKYAkqzVojWEMMnIPAMkxb&#10;EiwD1US8FHjN+BCOEkR3RYFwQ3k/DTFrMbw2O4OtBFuQjlSksWK0qXKUiUKwrqSvurCnCr+rArej&#10;LJeJINZEjHBK5D3MFF1NlCM9rfzs9K3UxZP9zcri7auTrE5j5GuiLRriHRoTPZJd9A1EMdrCaENZ&#10;HnNVEUkiq5ORcoCj3tZUR5yvdYS7aWNBwtJQ0/WtmUhPm2hvO5IEt6oEvzAnmoeI1NNTVlWT0tFT&#10;0laXdbUz4SXARYU4V8+tTV5Yje+q1MuOEYmLtB8eDljayL7+sP6fb41PvrQ8eDf6+MPMjUdTazsx&#10;YWG5MaHpoe7J4Y65mX4RsbbyGux8yrD8kcSavZLQ4QDfYW/XXmeTOmOHDnuXAbeAxZDwrVivxYCS&#10;v8tqXlYXPCho+9Bd/bhhC1hPGI5AKNByyMBRHIzs7AgsjBHFeEaUjdlQgctZU9BTWyjcWC7fzaA6&#10;0KI53KY1wror1qEr2rY9wmog3nEo0bkv1n40xa0/wak7xq4zxrYzxr4z1qEu1LIiyDrb3TDRRtNF&#10;id9ImGAgTJTCUSYOdiYqFAMVuOaHMVHyP53GvrAw/s4FBS7afyd8YgE3WxTXSnpQWByyvKJYQV6W&#10;ElXFyISEwmDMLHAmJhQzIx84UrFCuTEEMS4+dhYYJwuLEBqqIUw0VxS0VRZw1xbz05Pw0RIKMZSJ&#10;NleKNVeMNZGPN1NMtFSMM5OLNZWJMpUJN5IMNZQKNpD21pF0URczkeQGxxYB1rMcDBAeFIOdiZam&#10;knh4oOvYUFtLQ0lbU1lZUVp+ZmxlcXpVUXptaVZHU1lFSYars5m8orCkEr+IAg9RGEcykpfSFWIW&#10;oRW25HXKtTdPMFv7c/0V8Ob94ftP3z9++fnp+/H7XxRc/vV3aPznYwqO/0SB70evvx0+f/XpIajP&#10;h8++A69+Ae9/AG8PgY8vvjxonizN707KGoi/D9x4Avx54c059zgTCw8ZRy8ZjyBFzzCNwFST2DL7&#10;kHyr0oHUF4cPf1HiIylmDifA8QkAUELyfxP5469/lWT4GasSVYSZjOVxelJIey2BGFdSiCV3Ubji&#10;VL3HWI3zSJX9aLXDSJXjWK3LSLXzSLXrSJX7aI3bSK37aL3beKP7ZIP7eKVrQ5JBW5ppU5JhX571&#10;UnPAZKXbQoPvdJU7JeS8OWC+znuu1uu0DpazNZ4z1R6n5jBg+ym1X2zwBRtXW4OWG3yW6r3BcqHG&#10;g1zntVTvS67zW6oLnK32BrVY7w/2n6pyn631mqvzJrcELLcFrbQHg1poDZhpoAB6crPvcqvfWkfQ&#10;RmcYJStsS+hya/hKR8xCa9R8c/RMc9RMa8xsW+xcW8Jsa/xkc9R8V/xoU/hQbdBYY9hUa9R0C9gh&#10;er4jjtyZMFDu15BuV5ti3Zxu35rp2Jbl1JXr2p7l0JPvPFrqM1cbQq4P7Ui1rgzTKQlWK4/QWu2O&#10;We2Lm22PGG8Kb8336Cz2ay0MKE3zzEz0KSvLKi7Lbawtig10DrZVi7ZXD7dVC7ZWiXTUDHdSj3PT&#10;ygi2yI52KkoPzs+MLMhLLC9OB9VYnR8V4qEkw2eip6irLmWoLaelKqosyysmjMNjaMDNJr8gVFwR&#10;oe8hZJepPP1n46Oj/Y/Ao2+/XoJ31Jfvb76evP4K/PkauHTrZHL3e+fG5/6dT1O3Di8s3ZvsXq7t&#10;nKlJyAtlwjNG5WYuX7k6f3B58eDK6qVLa+cP1s5dnF7e6ZlYHV7Y7xnf6J3c6J/YGJ3bmd++SN6n&#10;4MqdG1dX97bjE2P0tdTM9HSaamrGx8eburs6Rkb6pxYml7YnVnbmdg4oOH7/6sL5GzO710bXL42s&#10;gboysnptbPU2qFMiPzB/Y3Dx+ujSzbHlW32TF/snLs6v3CwsaVVU1FAlqQsICXLyEfnEuBlxkOA0&#10;y9lLNe3LKfmdXpZeoryy1IYe0kbBqkUL+dcpdPj+udfXZq5srN++vHr9YGprsaG79pTIdw78dq0Z&#10;qjsl8n2DdT39dY2tZf//EvnGpiqw/L8S+apqCpSvqiz5l8iXlRdW15SdEnlwSdbf0xzs46SpLKlJ&#10;ktbRkLUy0TDWldPXlAKX/WoKvDKiOHCHwsvOiEdBsAgIJ4FagIdOgJ9BWIhRU4XL3knFxl/ZLEy1&#10;dCHrLnDj6uHVh8CTe18f3Af1495D4P5D4OFN4PbWyf7U5/lFYGnu18L6l73LJ3d3j25OvV9rez6Y&#10;d7O6/lHH5BfyLnDpMnD7OvDo1uFffwOfXwK/XgDfHn5/9RL40jbd5RVlfxoj7+Kl5+yuo20koqTB&#10;YWQrE5zg4hJiGZrhYROuF1nle+373gPg1gPg9rWjKxeODnZPzq38XN04Wjs42b59dP7B98t/fb3z&#10;+udf747evjp6c//n4+u/7q6/2Z1/vnQeuLQD7C4fLW0BqyMfOntf1g+8aiZ/HbkCbD8B7rwG/nl1&#10;9Ow98PYd8AIcuN4BD7LrAjUsuBx85J295O3sJD1clKJCDJLjzLzdJXV1mCKjZS9eqjk6vgEAz36j&#10;5kMKkQcHucNPn9/cqy0JTo82TQzSjvPTCvdQD3RT83FW83QiQaamlicnF8en5ifnFjsGB1r7+zpH&#10;BzsmBwdXZmbOrUzvrQ4tLA7NLo1MLI6MkccmlufIu5Sg5vO3ti/d27l47/xFCou/dPHBxcsPD649&#10;Prj28PzBnd3dK2tr+6uru1ub51dXtuZmVxYXVsnkzeXl7eW1cysb55e3Li5tUtxpFjfA8vJ/AuT/&#10;3zHyS1tXFjcurW5fm1/ZX9u6tLa5v7lzsLm7V1ldZmCgJi8rqKYorCjBoSxBUJHAyQnBlMWx6jLs&#10;mnLEUyKvK8+lK8ehKU0gSWFUZPGq8hxaGiKdHWUA8PHHrzefvjz/+fPt8fFH4OQrcPT16PDbbyJ/&#10;dHT84wj4Bk4wvwBKVtwfx89/Hr87BH4eAr9+AF++Ae/fA/+8O3n64eT5F+DVN0q+wacfgMcvgBt/&#10;AtuPAPJdYObG0eTd46VnwKUPwKNPlGyE/3w+enIIvPgBvHj6Bbyo92vGk7TtiBaWfKrSrLoKbNY6&#10;EoZqwuqy3DqyfLrSvNqS3JrinJoSXFqSvNpi3GrCRBURgiQfTEWSQ1WBR0df2i3Emnx7cebxysDT&#10;pazzLWpFLl6jOdOfb10E3h98eTdx8Wrb3Hrn9EbzMLm+e7qzb7Glfaq7Z2FgcLWnl9zYONnVs9TY&#10;PNPZvVxZORwdXTo4uDUycm5gdKt3aqlrcqZ3dnZoemFqZqOzY6qiuqdjaKZ5ZnLyyrmVP65O7+/O&#10;rZ0bnVxpH5xu7hklk3fXlvfmx8nrS5uT4zMVFVWtzW3rS2srUwvr0+T91d299b2tjd2+/pGq6obB&#10;gQny7PLE4GRVQWVrZfPW4uaF7YPt1XNL5E0yeXt19Tz4arMzm8vkc5sbl9c3Lw2PLk5OrsyMkclj&#10;5MH63tb8mrmmgdW24fnqziv9s8OZ5c0hKTM5NWslrWtFLbuV3bd75ldLO0ZSK2cKWy8NrCy2TKwM&#10;LG3M7C5MboyPLQ+NkUemVsdm1udW9oanlosrW7UMbMSlSUxQHAsMi8Wxo1F4cGsHY4WyMDNCWRkx&#10;aDgWi0ahEGg0kmIoz0E4Dc5CYZAwBJQVxsICZT4Nh2dkZmBgov9Xp1z+NOadBcpKTUtDQ0fLzEqh&#10;8OCDmZkZCj5+283DkQgkGgV2Y4ZBYWg4FEWJlGf8bR8PnkJLT8fwm6SComcEfwQj2M7Ewnx6Lvga&#10;TExMtLS0dHR0LOB7+e1dwwg+fjvVgP1PY+TBkmLCcPYsLTXNGQiEiuY3bTpzloPIFROZ0NrUOdA3&#10;OTIyNza9ODa3ODW36OnpSZKVU5cSlxckirKxiuIYT4m8NIZJBErLz0LFx0TLzUhNoIEQaCFghZfl&#10;LKWR9QwXC0QITSuCouNihHDRQyQJDOYkIW1ZIpoZAu641pdXZqYpDjnT0ytllXVxiWlhkQnxSZkJ&#10;yVnBYbGePsFZuUV+gWHh0XHp2Xm+gSFefoGevgHhUfG9A6PTc0sT0wvDEzPjM/Nz5JXWzo7GxvrG&#10;phpwTmpqKmtqKGmsL6qrB+eVvK6eelCd3Q1dPZQMrv8nkf+/QvlTIg9OfuB0ODze2TfQ2tnVUldf&#10;paOjBd4AXJwUR3h2PIKbHUPEQtkQDGwwRjyMgYBkwSFZwPJUODgTmpUeyUxLSfrERIOBMoAtKBY6&#10;cMOAR7GiYYxYJCMPEc1PxPDgEcLsGAluNjEOHFgRJeL48EgOBDM7nIkHDeVGsfLAmHlRUG4kIx+O&#10;mRP8caw0OFZqDiQDJ5qZBw8T4EBxExBsKGYEKw0THQTGTIWG02PgTAgWBiyCFQljgDLTsLLSQqF0&#10;zCwU0dKdpaE9A95HdNQQJloIlOksmpWaj8iKR0LUSERDa/GijvBLnyam/qweelQ6/Lhq7lnvlcO1&#10;Oye7t38s3/0+c+Pj0I13Aw+/T959O/zPd/KLn1tvjy/+AP74Atx59Xnv9eetjz92DoFrH7/f+Hz0&#10;8DPw152Xm7ffzV55M3zty+yFTzPgq00+7134PDf+erL/ycjUm9mFzzPj77oH31dlXvQsvOXV9DSs&#10;7lFQ7R/BFVeDJz9Urp0MbACTE896yK8nrx2duwdcuwVcvvBze/bV5PQ/ozeBc8+A6++Baz+A68/e&#10;rHS1hRdHGTVFWnaFWw1E2XVE25T56lYFU1raQ8wHwq3Gw23m413mEl2X0r3X8v02iwLn090WMz2W&#10;cnwnEp2Gom1B9YVbDkZYD4dbj4RbjYWBp1hPRdrORFM0EWm1lOK6keNLTvdczPCaiHcqsVHKMJJM&#10;0hfNMpPPs1IustModdapcNFrCrBs8DOu9zNo8jdq8KVElNcHGRd6aOW4qiXYyMZaSYeaiLjocBqp&#10;YVvbYnZu9o1s1e49Xrj2eu/Kyz3fBAdVLX5RfhYNSZyaEAXEqwhDNcWQmmIokgBcVQSctrgoMfLC&#10;eAQnC1FTkMtTTbkjTHU9BzMRKng+0+SfDs+vU5aP29QPigxv1aQCe2GfZsw2cxOu1RauFTt6KsZ7&#10;qJX561W4qzX5ajf7anYH6vSHGw3GWgzH/ofIL6Y7kjOcwHI+1X4mxX40loLjQXWGmHQEGzf56jYF&#10;6Nf66BW5amQ4qMVZKYebK4Mbe2UuZmUemBIvTFWAYlajJECJlFcXw2lJEc3UxNE0ECOSrK+bQ0VJ&#10;YWVlZU5BYXJmekZhXnZJcXpBfnZhoU9QkKCoGCMrFE9gR6GxDAwMVFRUEAjFsZ2ejgassVCdZYZA&#10;xPBIAwlBcyl+X02ZOHONCF25eEPlRGOVJGOVZCOlVCOldBOlbDPVbHPlRD2ZZAO5NGPFLDOlHAuV&#10;AktVUPmW4PWSzjFVzDBRSDGUTTVVSjSSD9MUD1IXdZThDNCWspPiMuBFK+NZZbDMCpxYDA0E3N4z&#10;00Coz0AY6c5SvoMCY4Ey0jHS0lASc8DQdHQMzIwsZyDU4JjOBGOEMELcE00uvJuafdg0/7S1djO9&#10;djNz6kFDw0by8pPGq1+G7x5PLj+saluNHdnLenGyNraS4+6vqKiM0FQjaqlyy4ggiZgzQtyswtys&#10;XDgqXjZacL0rLcomKoTnxLNwoOm50TRieHoVTmYfHbFcd4NCd71CZ+0cW5V8W9VSR80qd50yF81y&#10;V60aX+NaP5N6X7MmP4sWX4uuQLvuALtOP5uuQIc2P9tGH6sWf/saD6tKD8sqb+tKb+tCF8NUa1KS&#10;qWKShXKiiUK0oUyolkSwlriHiqC1JLuBAFKFg4mXFSKEpVEWwYpwMIILDzkxrIIkOyhNZUE5cbZT&#10;Ii/JixblgIlzIqS4kOJsLEqCWEkiowAK4mEqEWQn567PFWjKl+WtUBigkuEsXhaoWhGmURGh2ZJs&#10;luYuk+wmH+soHWUnHmEvHuUkHuNIiZSPc5SIsxNLdZVNcJZJ8VBK9VZL9tXIj7WszPItyAhVUxRF&#10;MVFz4ZGcGCwHCsuJwXOzcTLT0rOhsVg4nIWODoeCc3MQcCgkAYWC0zNhGFnxLFDwmsEgECKUGQ6B&#10;KPJxRDiZ50V4pfhZuutLxLqoVSU5lMSYlcWY16XaNmY4NGU7tRd6tRR412R6DDYk6cgT+HE0soJY&#10;ES4UG5I+OSqwIDM+K4Xyfe2MtMjMdAqRT0uJOCXy1dXFNTUlJcX5oEIDg+qqqsf6x4a6h/paeuuL&#10;KhP8/BI8XEItDEKNNSv8HJpDXNoC7fvCnQcjXEdjPMfjfMdifSYT/EENhDo3e5pmG8okqAlW2Gm0&#10;+Zh1B1oPhDlMxHnMJPkspAWMRLk0uBn0BNmAlf5Qe7BDmo54uBxXrpFigblqpYNub4jjVKLfTHLA&#10;SKT7WKQ7+IJt3taN7pb1XjalLqYFjoaFXpaRljoeusreJjox7k5ZEWFGqioWmjpW2no+NraRnl6p&#10;oWHx/gERXl6JwcHxwcEhHh4hLi55cXFdVVWGSkrQM5B/xfxfPvLMZyl/ugBLinHNb5d5PB0dKA4G&#10;ei5mJg4mBjQt2BOCRzBWFOc2N1SWleX19bWFh/sTiRRHQH4BLnY2DMUmngOPw6O4uIjg/Hsa/w4u&#10;zChfKQQfOCyOgKfAeHYCBygONnBtRmnG4djYOPB4PD8vHx8XJzvYDQljR8G5sAguNJwLDVUQFbTR&#10;0/axtTBVltUU5lXnZVdjR5qL8fhoyHprKrioyeeGBYD/wOLMrOK8EhMjc3YcnoH6jI6qUoi3G0lS&#10;UF6IU11KkCTBb6Gtoi4trCkvaaymaERSUJcUUhXjN1GTs9ZVttJRAD8C6sI4PhaIDI7ORkmQSA3h&#10;pIdIEVgMZIVcjTUd9FQ1Jfkt1WUM5IVNlMXBp9qSwtqSomoiAiqCvGYkeR05cTEim6etrZu1s7Kk&#10;ir9HgJoSKTDALy46yMFWryAjuL8uobPYp7PIra/CfbQhsK3Yo7XIoznXpavQo7/Yu6/Qs6fAuzja&#10;0kGTy0wWZyqDN5Vis5bntZXjt1cQNhfjkoXTyEKpJBghCghqdQKzIpJOjxttwIPX5kBpsiFMhdhd&#10;FEUdZAWNhdjV2KBizBAJVog8jlGRwKzJh1HjRmoJEoyleHXFuAxl+MxIIuCexcVUPt7ftDTFIzfK&#10;MjfcqCTWpDjKEPwoVcRZV8Q7VCZ7Fyd6Z0Z6BriYOVvqWxlq2JvpGmoogGVSZEB8hF9GYnhmUgT4&#10;mcrPTshMjUpPjgBLUMmJoYngbRfsHuDnCCosyD0mwjcuKjA1MSItKTI5JqimJL2xNLWzKn2up6Qh&#10;O6Ak2qY82uQUxIMlqFJKmLxOWaRuWbg2qFMcf6rTWPjfHShE/l8oDx46NbfJD1CtTbAIMRMMNBH3&#10;1hXx0hb30pbw1ZN2VOZ3VRbwVBNxVxTwUBIM1pAI05aO1VdIMFIucjYscTUGx9U0S7VkM5UIbclA&#10;NTEzHrgJFxSsROrJRenLG3Oy6uDodPH0zpJEsDGAJApWHMTYnCQ4DDlZ7ETZrEUJEYaKrvJ8OuxM&#10;WgQGUwGkuxK/N0k4QEsiUFsSrLgp8rnI8zjJctlKspsJ4w2EMPqiGDNFLhstUTdTlWhvG3dzDTtt&#10;6cxQm+wQ8EIYlUUZlYTrNyXaFYeYR9uoc9NCBKAQTXGiliS3kxHJ1kDRRl/B2YxUkRGhJ8djqyVV&#10;nhS43New1FvvZqCiJ86ryk8g0EN4sQzglCQogNLQlNDWkJAV5lCTEpITFlRUVOyeX6hYXnLtak+4&#10;ejnh3l+Fbw4L/vpS9dfXiruvG++8qDu4lT0+NX3x/NTqTFy0T068X06kR1aka0aMW0KMI0mHhyjL&#10;mDsU33C+vGgvJ2IuzL3XJWDCJ2Qq0G/MJ3otNmYzPmorrvJJbdHtwtZnLeNfp6a/zPY/6kjsC0dI&#10;02BFGGFYGjY2KCcOxkoNkeSEmqrw2anyhJjJ5ngYFXuZlPsZ1QWZNoVadMVSwuG7om0H4h1BncbI&#10;d8eAjU4j6V4jaT6NoVZJFgreKtwO0uwaeGpjfoSZCFaLG6EriJdEMfCxUmFpIRiGMzgoPYKFjmIf&#10;z0oJ2MKgYb+/3kzPwkqxrITCKGY1LKwMQkICXV0dBDwW3IeBwxgGAQfnJhQrK5qFCcFIz0fA8+Fw&#10;3HAEFzMLNwMdiZfdSJzbhSTipMznpyMSbiwVoi8WayGfaquaYCYPvqt0a+U0K4VUS/kMcOVpoxRv&#10;Jh1nJhtpIu1JEvDVEvfRljYTJ2ryoqWxjEIoBlECzFRdNj81sqetYmq8o6ezqq25pDA7tiArpjAz&#10;JiclvCgnrqu9oiA3jqQmLqXIr2+tTuBHRWeFOkfZQbggfBbc2tGautG6i4/IT0/+efHz+duvrz79&#10;ePP16M0P4P0x8PXod7D8qQ5Pvv44/PDt5zuKfr35cfLhJ8W45jPYEyzf/Pirc6YmrzMhfyD51q/L&#10;D4AHV99ddI40MneXdvCUdvGV94zUCkgxjim1Cyu2LepNeH3y6F8i/9sb5/i3S/N34Pj9yefHRSle&#10;RiocqqKMRnJoHQmonSZvtLNSuBV/aThptt57qsZtosplvNZlrNplss5zpsl/ujFgos53vNYH1GS9&#10;z2STz2yLz2yT70CpQ2++bU+ezViFG7klaLExYLUtdLklcKk54D/B8tWec1VuoGaq3ciNfmCHxUa/&#10;hQbf06NztV7/Ivv5Ok9yo89qk99UmdN4sf1Sve90pedcjc9Mlddstfcp0wc7L7VQyPt6Z/Bqe+BC&#10;k89isy+5hRIsT6k0eq+3B663B5Gb/JfbQja7Y8mtkSMVAbMtMYudyWuDOWvDBUv9eVPtaSONif31&#10;sZ3VYX0NkWPtCdM9qbN96bPdqRNtCSMN0ZPNcRNNseP10aAm62NATdRFT9VFjleHTNeFzdSEzlaH&#10;zlUHN8aZ1ETqV0fploSqzbeGLHREzHVETjSGj9VFkLsyBqpjipI8spJ8K6tyKqoLGmsLY4McKAje&#10;mRTvphHtQop314710I730EwPMs2OdspO8CnMji7ISywtTK0oyaivyQ0PcVWREzDUltNREzfUltFU&#10;E1OQ5RETxqDgEC5OJn4hFml1pKGXkG2GIvl5+yNg/xVw+/WPR1+PXh0BX44od86z90eXb3we3nxb&#10;v/ur+zawcu3H5sz1/rb58q656qSCSGYCU0x+9vKVq8tXbyweXFm+8JvInz+YWtnqHCf3z2+PLO4P&#10;L5zrnaQQ+YXtK+T9KysHV3euX1/d242ICtdRV7U01Csvyp+YGGsf6G7u7x2YXiTvXVnev7awe3n+&#10;3LWF/etz526MbV4cWQN1aXT1ytja9YnVO+Mrt0eXbg0v3uifvTIwd3V48frg/NWhhetDs1cnFi4P&#10;jK8FhEbLK6tIysrwCHKz8eLo0JCgVIuJc2Utc/FFXT5GDjyCcrTajsLm4RqTD4auAFeuH928d/J4&#10;5d65lRvn128ezOws1XVWt/c3dPTXdw3W9w429A7VnbrW9A7UdvfVNraW1TQUnRL5ht/W8KdEvuH/&#10;5ldzKrDPafnfRL6qtuRfIv/fMfJl5YWVNaUVlYU1taWNdaX9Pc0BnvZaKlIaqlIGOorWpppmBorG&#10;unJaJGF1RT4ZUdxpjDw7loqApsTI83PTCgkySYvDNJSIFpbSFr7KVvHaUd3B2z82Do4v3gZuPwIe&#10;3D++exe4cQ+4fQO4ee7o8sbXg5Uvu+tHG1vH29eBuw+Af64DD84dXd0AzpOPtxZ/bu4BV/ZOrp0/&#10;vHUd+OsP4M0z4OgFcPIM+HHn8z8vgM91w03u4VZBCbbeIabOXtqObhpahoKq2lxmjgqB8a6OgebB&#10;GZ7WoQaRlQF/HN94AvzxALh9C7h+8eRg82R7GVhdAObWgcXto4XtD3OX3m0+/vHH86PXfx2/ugv8&#10;uQdcHH833f5398in0d43PYNvehaPJkY/dna9qmp/WT70qXHp5/ABsHrn+OKdr1f+AR7/dXj/6cmd&#10;J7+uOkVp6TkJOfopu/mqurgoezirxISZRAbquNoJmhjCw8PEr1yuO/p1AwDAfwfF/JzyDaCjY+Dw&#10;04eXt2uLQnLjrdLCjOL9tcPc1UI9NPyc1T0dVCAzk+TJiYXxsZnhkYn+gZGJyenRyan27p6egf6J&#10;menhyUkKs5taGhkjD40sjE+uklfPb56/vXf1wc7lP7Yu3Nk/+OPi5YegLl9/dOnG44Mrf1y6dGdn&#10;+2Bz7dzSwtr81OLCNBnUCnljeXF9ZXlzbW1vdeP88voF8sYFinH8b0P5/+D430T+Xx/55e2r4KGV&#10;ratzy+fA/kurO+cvXlvf3klMiiWRZJQVRbVUxVWkuUjSHFrynCQpnLI4Vk2aTUOWA5SOHKe+Io+e&#10;PFFLFq+lxKYshzHWFzUyku7sqgBHgV/Hn05nlB+/3v88/PDr6OPxybcT4Mcx8PP70ddD4Mfno9ev&#10;Pt99++3eTwAcOD5/Pfry8fDzp5MPX4EP3yh6/x34/DshyecvwLu3wLNXwMNXwK2nwLkHv5buf196&#10;erz3Fhx3gD9eHz34Avzz7vjRyx/3vwOv3h7//QZ42LlcSLLCa+vhSHIwPRWilZ64vrqwlrKAoZKQ&#10;rgyfpjinuiiHhji3pgSPtiivphi3khBeX1XYUEvCwV7Lzc9sYKHtyfHT28CTC8Cj+oczlh2RRi1h&#10;ve/ObwLPL558Grl+rW/nfNviZsPIfGXnWPfIUs/gcnffYlf3/MDgSk8vua1jtr1zoa1jvrl1rqJq&#10;eGhoe3h4b2hkp29qtX1ytnN6und6ZmxqpbVlpKKse3Bso2NsaWhle3R9d2xle3HlXO/gbPfo/MTC&#10;1sTU6srSuXXy7twEmTy/OjE+U1pcUVZYujkP9lvbWljf39xvbGgtLCrr7h7e27u8uba7ubK9Td5q&#10;KKnrqGlbm13d3zjYWdtfXtxcWdpdJu/Mza1TXnD9YHn1/NTMek/nyNzw4tr4ckdR/Wh1x2b31HbP&#10;5GrL0G7H6GZD32RW1Uhi0UhsQa1L+Hhc4XRK+UZJx1R61VR2/UHvwoWhlfGGoaWh5ZWZnfnZrcnp&#10;9cnZjYm5TfD9zyzt1DT1mdl44DmEWGB4DIaIw4PLJw5w+4dCIOEwVnDJhUSwwuEU0I1AwHA4DAcn&#10;OygCOx6BglNC4JkZWKDMUDjrv1D+tDwVWGeCsjL/T3ZWGjpaRmYmBAKBRqPBjeUpkUdh0KDACgsc&#10;hsCgMWxYZjgLNT0dDQM9eBYoWnq6M1RnKXbGtDTg6ac+NqcuNAxMjKysrKdh8uCDEhrPRHGLp7Qw&#10;MZ5i97PUVODPPRUlNp+OnhJ5Sktzhob6LC2dhKR0VkZuRXHVUP/E8PDsyOT8xCyFyIcEBavKyGrJ&#10;SskJcFBca9jhEjgmYTiNKIxGiIVaEErDy0jDx0JHoIGw0UF4mWl5mKhOibwgnEoYQyeMpOVhhgiw&#10;nlXkgdvpSBqp8KOZIe4OZtvrazPTi5Pj5LGxhcSUzLik1JDwmKjYlMycYv+g8KrapszcgoCQ8MjY&#10;hPjkNC+/wJiEZLCPqYVtRHTCwtL6wPDE8MTM6NTs/NJqe3fXKZEHp6VTIt9QV1jfUFRVndvZXdfd&#10;29DRVf//k8j/99NTIj881trVV9sz0NjR3VDXWNXV027vaEeJ0SPiwcU3kQ3Dz43jxsG5cVBBDhQP&#10;DsqOZmHHQbkJKD4ONB8bBjzEgWBlgzHiWBgIUAYCnBnNTAOlPwtjOEPJBMV0Fry2RCyUEwPlRLEK&#10;E9AUHE9Ai7JTKkJsSAEsQhAHB1sEMVAhNFySHSPPR1DgZ5PmwkhwoYXZEGKcGFDCnGhJfnYRbhwv&#10;AcmBYUUyU6NgdAhWGlbGM6fh+WgYI+x/UsVSvmYLZWBgpAFvB2Z6GmYGagZqCBN41TjgMiIc7Miz&#10;2mqCCmps41tV90+Whm8XDD8qWvnYsfy2/+rR6vUfqze+ku/9mLv/berJ4ewbYP314erL7yt/f1h6&#10;9mXz/eHBy6+7T16T/369+P7b9i/g5sdvt7/8evQTePbk/cGjz8t3P82Q77au/92/+mx469P8wfE+&#10;+f3q4J8TEy/nx9+Mjb/rnvrW1PwkKfuCa++b1I6nCZ1P08i/WsmHPe1PqibfDx4Aezcptjl3nwC3&#10;7wCXll7P5G/l1l+vJr+ZegRc++fo8jfg3rujc8MTSUWJplURxr3xdvN5AaMZ3oUeWiUBBvURlq1h&#10;NsOxzpOxrvOJHjNxrnNJbuR0z818/4VU16UMj5Usr4kE+6kkR1CTiQ7zKS5ziU4LiU4rKW5LSS5z&#10;0XYzkTazMTbTUVZgy2a2z3K612q273S8c7UTKd9cNsNIMttULt9apcJJq8bDoMnbrDPUttXfuD2I&#10;omY//ZZAk/oAoxxHpUQLyTgr6Xgb2Sgb6VB7aS9HyZ7+pD8/bF56Ov/8+M4/xw//PnpQ1V9gZKOk&#10;qSkgzs2gJMBKEoWThKBaokgdERQl0asITkmaKC3FLi3DQ4c6y6kldFabU60nxvx6I02Li+BOhtS5&#10;XNGVFNYmR90LJRnAXiqwITsVzZqqEbSYXrtR5uuvHmIlURGgW+OjUe4sPxBh2hOke0rkh+IsJ+Ot&#10;5pPtyWkUHA9qLt1hOtlhONZyONZ6KMaqPcioLdCwxV+/wU+3ylO7wEU901H9lMgbimFJPHA1ARRJ&#10;kCIVIZQCH0yeF6osiNSQYLfWlsHSQYzUpH3d7MqLC6qrq/OKihPTU9Pyc7JLiik+VYWFcSkpekbG&#10;qhqaRE5uFhYoJSsGFTU11RmaMxBaCCWbK5wKAodA1AU5vfRVvTRkgylp9EhxhvJZ1toUG3RbnTxr&#10;jRxzUo6pUraJIqh0Iwp2zzRVzDFVLLBULbVVK7fXKLNTr3HSASuldpo5FirZFqQsK7UEffk4fbk4&#10;Q1kPBR43OR43BX59HpQuH1ZflIudHoKihbDSgJ8XCDPDWSgjLQbOgmBhpIJAqKjB90VNS0tLT0sH&#10;ZYEhkWjIWQgDFmLkozB1o6FhPamcHJU3Hty4mda0nTJ1p/QpsDR1LX/9cW3/Xkpuh+ODT1PXnw7W&#10;doXqGhOlpJgNtPlF+Jh52WgFiAy87AxgKcTBwIU+w4mlFuVDiQngONmgBBQ9EUUviKUXx9DqCiGT&#10;7DWLvUyy7EgZVsr5DmoZZnIlTup5Nkr5tsoVnvpV3oan/vLtAdYD4c59oU49wQ794W7dYS4dwY7d&#10;Ea7tYe51/val7uZ5zpTsgokWqkkWyum26gVuBoUeJqU+FiV+1ulOBn660tay3AZieHEMNR8CIsPN&#10;IoSnJUIhnCiInDBWUZJdWYpTXoxNjBchyMYkzAEVZmOV4kGDM4UEO6s8Hwrsz4eC2OsJ+ltLu+tz&#10;+RvzJLtIVkZoJzuK5nnK1kTpFAUolwSrpXtQmHuso1Skg0SkoxioCAfRGEeKd026l3KsvVSCk3xW&#10;gG6ih2ZGsFl1ll9iqK28OA8axsyJRfNycIhSdj+c7BgCIzW9orRsUkxMsK8vPycnAYPEIhGcbBTf&#10;XlZ6RmZaRhwUhWFBEJF4JD0zlokFegaCooF4WGi7Gin5WCg25frVpjvVpzt2FHo0Zjl2l3h3FHk2&#10;F3j0VIXU5Hj1VMdaaAmIsjMIszMLEFjxUJq0mOCizISkKP/s1Mi0pLB/iXxdXVFtbXFVVRGo0pIC&#10;UFFhoeXFJW0NLSO9I2M9o32NHUUJCWF2Vj766lEWeoXulg2Bjp0hTu0BNsNR7lOJFMv4qcSAyQT/&#10;0Rjvdh+rMmvNbEO5QnOVclvNGie9rgCbEiu1YktSm49Fk4cJ2JhrrAC2t3iZVdpr55koRinyJpBE&#10;mj3M8kyVk7Qlql3AQcm8xddyINK1K9COkhvWzaLGxbTMySTPVi/HVjff1TTCTMtVS8HLUCvB2y09&#10;NNhAUdGUpGGja+BjY3uK42N9/TIiIpNCQmL9/ROCguL8/BIDAwsSEtLDw/kw6FMf+X+JPIyGCkp9&#10;lunM72QMYMtvKxuKcQ0lsysV5uwZDPVZUEjqM0QklOEsxNRAq6+7ZWSwy9HREpytuIl4PAbOz8Mh&#10;yMuFRyN4Odn5ubnAZRiRgw2HwWLRGDQSBZYcbOygMBgcuIgi4LGg2MEVGTvFYv73g2LUDIfDCTg8&#10;kZ0DXM+xYSi5VbjxGFBYKIsIF1FNRkJTWkxTVECDj0MRDzWX4PUkScVaGzqR5ErjIhKD/DPjE5Ji&#10;k0kqGjBmJm015Yn+LhFOPB8WKsWHUxblAqUizifFy6Yozicnwq0sxqcgzE1xlufCSvLjTTVlpLnh&#10;lmpiNuqixrLcwZYaZgoCpvKCejJ82hK8FmrSNtpKUlxICSKcF0ktyQEn0EOEMTAJNrQMJ5umuKCm&#10;uICiAFFegJsHhWSBMIhyi4T4hmqoqDvYWHt7OGqrywR5mYOfhYYs1/oMm/pMq9IE48I444JY46IY&#10;45Joo6p4k7JIw5oEy9pUR3sNTgc1HitFLiNxnJUcj6UUt5k4l4U4r6UEn4Uop4kgm6UY0VlByEFW&#10;MNSQlGRrkmBtlOpgDtbDjNRcFEX1eLFGQnhTMQ4zcaKeEEGTF63Jh1HnQWkK4HXEiLpiXDpS3Lpy&#10;fMbqQo5GMrH+JtVZPqVJjmUJljXJVnVJVlVxZpWxFpUJjmWJbuWp/oWJgRE+dv6u1hb6arYm2jbG&#10;WpYG6uF+rjGh3hGB7qlxIekJYSkJofHRAdHhPlFh3hEhnqGBbkEBLm5uVoH+Tr7edu7OFjERvikJ&#10;4eHBXlFhvvHRQZXF6QPtFe1VmbM9FSMNGZmBpsWRlBh5UGWR+mBZHKZTFKpZ8hvH/2865fKn3Shm&#10;Nb9FMa6J1K2M0quJNSwN0wJ/k3UJVi3pnp7aQm7qwgGGct46kqdE3oMkDE4Z7oqUFOJB6uJROrJx&#10;BorpFmqgkkyVo/VkwrUk/JUFXKW5zHkRoIw5WQ3YmexE8Lp4entRQoatTryJirssj5MEh5sMt7+q&#10;SJS+vB9JxFIYp0dksZPgMOZFmPKjQOlzsThIE51kuTxVBH3URDyUBZzluMGn9lIcVmIEM2G8Dh9C&#10;RwhpLMdhqS7kYU4KcjJ2NFQOdTLMjXSoTXOpTbEBL0RJuH5vjme0jaIEHKJEhCtyo4QwjJLcGA1Z&#10;QQ8bvUBXUydT1YrMMBMlQR9TFQNx9tasyJmGIjVupA4/gZcGIgqnFsXQCBLo+Am0nNizSHoIOyPE&#10;Sl1RX0HB0MB0dPv88puPXW8+lr/+VPDiR9GzH6X331Re/6vu4NbE/QcTNy9u/3X9z88PR+ea05M9&#10;SjIC4n3Nc6LcMsLdEyPdVHX5ZU35iibSC5aykhbikzeSfYe9w2dDgsf841diGx41Vt2t7nze0/lP&#10;d/P9hvILxeUXyudeTRcuZKb3RLLLs6B4qTm4YcKCbEjms9xoBiUhnJE8h4+RVIKDeqarfku0a2O4&#10;XXu0XVukTUe0XVe0bWeUzSmO742xm0j37I1zKvfQidYV8ZDG2gmzGhNp9NmpLQRgYboSaQ7aOe4m&#10;2R6mEeZqPvoK5nKCEjgWHC0Ey3gWw0IPLgmgTPQIcFUABzddtKeJo06JPBIFZYUyolAIEREhGJQF&#10;hYQz04OLcxYWOjoEMzM4/iCZGLgwaCkebhwtNRYC0eDl1BPksJXl89EU99MQijSRTrVVSbSSS7dT&#10;znRQLXLTLXWnqMhVo9hFo9JHv8bXsMRdK89JPdVaOcFCIVhXPFBHCrwb7eR4zaR4wD2aAIIBTQ3R&#10;VRIry0tsrM6tqcwqyk/ITAsP9rWPCnGrLk3PSgmrLc+cmeyys9dX1pTQt1ZnE0Dr2Wq4RNuziNPD&#10;1KHcNlxKwcrj98YfHT969vPvtz9efP716tvJyx/A2xMKiP/xO4b91zHw8+jk5+Hxj5+HlEZQh8DP&#10;n7+R/Y+TT0fAl89HL0eW2zMaoxoXyu4fXn8G/HPvyw0LXzVTJwlnHwUbD0nXULXgdLPYCsfgAqv8&#10;rtiPFFvnT6cvfkrkKQHyJ1+B47cnnx/mJbubkNg0JJkM5OFakkz2ulyRzvIh5nxFQSqT1Z7jla6g&#10;JqvdJ6rcKMlRq0H5/I+8J2q8Jus8p+o9Rqtch8qdOvMsu/KthkocfueDdRwudurJsayP16mP0+7P&#10;s56rcputdJ2rdl1q8h0vd5mocKckfa1yn6n2+FcT5S5TlW6jJfa9OeYTJQ7T5c7D+dZTZU4TZW6z&#10;1d4zVV5gH3Kj33yd53SV60K913yD50qb/0pbwGKTz1Kr/3pXyHpX2EZn2GZnyHKz33p7yF5/3Gp7&#10;xFRt4HJHwtXF6q3RgsnWpIZc3/Rws3A3LT975QAHtRA3zWAPjVBvjWBPtVAPtcQQo8osz/6G+Jme&#10;bHJ/3spQ4Xx31nB93Eht7GRT0mhNbHu+b29xwERN+Gx99EJD1FJjdFOiRUO8SV28QXG4+kJb8Gpf&#10;3MZwynxH3FxbwkJHWlNuQG6MU1aSb01NQUV1QXVFZpS/dXqQaUWcbUGEWX6ERXGMTVGsXUmsXVmi&#10;S3m6X0lmaHFubEFeYnF+8r9EnqQgpKchrasuoa8ppakmJidNFBPGIE6JvAizlCbS0F/IOEVs9mXT&#10;bWD14eHun98vvfx19/3RXx9//vXtx59fD289/bVy5WPv2utG8quWW8ebIwettWM5feT6tJJYZgJL&#10;fFEe+dLl9Zt3Fg+uLOydX9w7t7p/YWp9q31ivmd+tXt2rWd2rW1obnB2Y3n/2vrFm6sXr60eXNw4&#10;v5+Rla6urGCmp11VWjQ9M97Y1do2NDCyuLZ8/jqohf2rSwe35vevT+5cGVm/MLp+aXT98tja1fH1&#10;G5PrtyfWbo0t3xpdujlCvjE4f7V/7mLP9Pmx5dvg0/6pc5Pk/eSsAk5+fikFOT5RPiwPigkHicq2&#10;I1+ua1tIzG/3NrbnE5SjNfORs4nR7rrUfPnk4rlP5/44frh8e3vh0uba9fMz2+T6rpquoeZ/ifyp&#10;jzyonv6art6a/yby9b9j5Fsaqxp+53f9v+L4U7+a0xIU2OHUR/5/I/KnOL68oqi0gkLkwcbqmpKG&#10;hrL+nmYfV2ttVWktNRlDXSVzQ5KhtoyhjhRJkU9VjltKGCPEDeXjYCLiaYh4Kj5OBn5uWn4+enFh&#10;Zi0VLls7BecoA9tUw5K1/H1g/ypw5QZw/S5w8+qvCxcOdy4BFy4CV/cOL21/urz9+dL2z3P7Rwf3&#10;gSdPgTd/Aq/uAk+uAfcuA7fA8ibw8Pz3G+c+3bz04+Gdo1d/Hv94cvjjKfDj9qdnz4FPlX217uFW&#10;/rFWgVHWHv4Gjm4a6np8ilpEcyfFoAQ3x2DLoHQPE3+dyJqQO0fX7gO3bh9fu3FydffX3sznhaFP&#10;I91fuoeP+2aOB+e/DW5/Xbxzcv0J8PyPo6cXfl2d+bAw8mGi83lX2/PW/ne9awB5HZib/tQ7+aVj&#10;6lfn9GHX3Lfeta9Tl3/u3P555fa3a3/8uP43cOfq6zVNB2FLH3nXIHUHN0U3N1V3J+XECPMQH3UH&#10;Sx4LY2RwkPD5/Yqf368BJy9PDj8BJ0eUEe7oGDj6/P7FrZrC4Jw469RQ48RA/Ugv7UBnNQ97ZUqM&#10;/OIUeXZifmp0enZibmJ4fHxoDCwnRyYWp+eX58BDcxNjlIDl0RHy0OD8+OT64vKF9d1b2xf+2Dm4&#10;v753e+fC3YPLDw+u3L907SGocxdunN+/OjE609XaU1ZYnpWcVZhVWJZfVllUOdY/NjM+t7Swsba6&#10;u7K+v7R2jrxB4fKnLH5x42Bx88J/BNYpukSB9esH8yv7K+DT1e2rN+7OLy1HRYfp6CirkyTVFAVJ&#10;ctxK4nglMYyKKEZFAqcqiSdJETTliHoK3AZKvPoKnJryeFV5uIICzMBQiKTJ395f9fHnq/ff3n0+&#10;/voV+P7l8PPvvCLffgGfPx69+XD46jPw/tmnp69/PHvz8+HbXw++As+/A++/UhyvDr8Anz4B7178&#10;enr/7Z17r+7+8/np++N374C3z4AXT4E/nwF3Hx/u3363dP/T2tOji38fX30B3HsM3HgG/PEUuHvx&#10;xfrjnzffA88ffb7eupCr48iloMysrgA31eI21RTQVRcw0BI1VBXRleXVECNqinNSLGskODXFuLXE&#10;ecC6GDdUW03QxEJOz0JhZnfkya+n94BnF4An9Q/nUq60Z/8xUPbn7OSvO3vA6+1PLybv3mlaXm1d&#10;WGuZWOydXh2c2ugdXmrvmm5tm+jpXezpJw9PbA2Nb/UMrnX1rTW3zg30bvYPbvZObrRPLLRPz3RO&#10;TA+Mz9fW99TXDo2ObfWNbA7O7PZOro3Ob03Pb/YOzvRPLs2vnZ+d31om7y3NboAXdHfnwtj49ML8&#10;cm11Q11pVU9je0tlY0luSXVV/ejY1OLyFsVuaOfi6tL29srOhY3zpZnFrZXNS5Pkg80L+5vnd9b2&#10;N9bPrSxvr6+fB7W8en5mZr2zuX92cH5lYL63qHGtY3yjc+LiKHm9bWS2snWtrodc3DyfUzuZUFxl&#10;H9wTmDwWm7eUVbuQXb+Q33Kxe/7m1O5kw/B0x/T24v4qeX9+bntuYWdmYXuBvLe4sj+/tJeRU4HF&#10;83NwCWMwRDgCA2VFMjIynhL500w+MBgrFMoCh0PBZRYHJwEUng0DQ7AwMNEyMtOxwpjgSFawZGZl&#10;AAVWQLFAGUFB4cyMUCZQTCyMdAy0NHTUYAWBgqMwSCweA1ZAobEoJBpBMaNHQlF4NAwBPQ26B1vA&#10;kpaeBjwLPPf09NMY+dOoeRgCjkRTsD4MBgPf8KlrDcNvBxsKpoey/ovyT/MTUug8+ICcoaamBltO&#10;jWvk5BXTEtNrK+qHByYHByaGRmfGZxam5hYT4uKVJaXAraWiELc0N0qGiATXo4JQKgHWswJMZwWh&#10;NDwM1Pys9DgqSow8LzMtN+N/YuRPk7vyskC4GCG8TJQYeQs1YWNVATwMYqSttLm6Mjkxu7iw3tU1&#10;FBmbkJiaEZ+Unp6VHxIek19U7hcYZmnr4OjkFhIa7ubuGRefGBoW5esX5OMbGBwSMTY+Mz23NDI5&#10;OzI5M7+02tHT3dTU0NRc29RU9S+Rb2wqOSXyvf1N/1+I/L8s/n9rPHWtAdUz0DQ02tPc0dQ33O/k&#10;5orBofEENAGPIrJhuDlQfGwoQSJajAcnzsfGwwbn5UQJceNFePFivOxiPHhxLoI4F44fhxBiQ/Li&#10;EGzg+piVFs4IYWGAsDJCwJ0DB4aZA8VERDEJE5CiBCQlKRMbUgSPEOfESHHipDixMpx4aQ6MLBGv&#10;zE9U5mdX4MFKcyJludFCGGZxdoQoB0qQABclokW4MPzsSD4OJAHJRMRCsUhGOAs1hpUJDWNGstLD&#10;WemQMPBOoGZhoYGD9yQLA8VEnpGG8ocBegiKhUpRkk9enAvPcsZQS1JTh29+r27/ec/IzbzuK8mD&#10;d/LJz9tvn6zf/r524fnE5edjD77MvwQ2XwMbX4Bz34GLP4Arn4DzTz+u3Ppr9Nbj4QdPp959O/cD&#10;uA0AL46B199Onj39dOXxx/W9R733vqxee0/e+nt8+9Xc9aPLlw4vrb3fIr9fHX8xMvO+b/hZafef&#10;aaX7vj2PU8jfGtZP+taAkamffSvA/MjHobnP0xeAne03s5uvJldeDfc+rE/Zii2/W1R9u2zxw8TN&#10;n9svgSv/ABvTG9nZKXrp/goVgVpDac6LZWH1EZbVEVZ10bZ1IdbtEXZ9EXYT8S6TCa6LqZ4UIp8b&#10;sJ7ts5LhuZzhtpDqDGoxzQXUSqY7Oc1lOdVlO9t7K9NzMc5xNsp2Mtx8KtJyJcVlPdNrLct3Mz9w&#10;JsGlyVMn30wm31w2z0yu2FalwUO/M9iyO9im2de4zd+wI9CoPcCowVunwdegxls3204hzVYu2V7B&#10;R5s72FLcw1K4KN/l9qOJf77vPju+8gH46xnw5NHhg4LuLB0bBTZuGnFBFjVJtKooXE2YVVsEoS2I&#10;UOeHk4RxipLsUpJsXLwwJBczvQgUaibkQC7OAy6Y/9nFOhTA1OnJNRFBU2bm/Lgz6XDZ42GbQJub&#10;YImZVq65RYS6n6dSuicp006m3ler1V+7zU+zN1hvIMK4P9ZiON5qKt52IcWBnOYElgtpDnPpDlNJ&#10;9kMxFiNxNoMxVq0BBm2Bhs2B4L9Fq9RNo8hNM9dVJ95GLdxCxUgCr8DOpMqHoATICyBVhChQHpSa&#10;KJYkirXVk8HRQwxJUt4uNqVFudXV1fnFJYnpqck5mRmFBQmZGcmZmVEJCSYWlgoqqqJiEjgcAY1E&#10;wVlYGaioaCAUIg+joUKdhXAx05griIVaaIUbq0SbKieaKCUZKyToy6caKWSZq+ZbaRRYaxZaqRWA&#10;dTPlAksSWC+yVi+yJJVYq1faa9Y46dQ4adU7a1c7apfbahZbqeWaKWeZUWLqk4zkY/QkQjWEIrTF&#10;A9RFvFVFbCQ5VYkwHVFOfhQjgh4CflKYwUEUAmGkpULDYVBWZnAAp2ekYWKmBbfi4AhKR0dDx0LF&#10;iIOE5zkMXygpmvDPHffuOp+59ryldjm0lhw0dCHl8tuumev5JQNuhV1unbNx05vF6fkOJHWsgixK&#10;RY6goyogwsMCLl2kRbCCnIwSvFABNjpOLDURSyfAhRDmx/Oww3AwGhwjhB9BLYNj8NSSTLbXTLNV&#10;T7JQSLNSyLFVKQO3687q4Ha9xFUTVK23UbWnQUuAxUCUU2+YY0egTXe4U3uwXaOPVWuQfa2fXZWP&#10;TbWfdWOYc0+y/0RR7Gpt5nZzPqi9tqLzneXnuivP9VZtd1etd1Ru9NUOV6WVJ/pkhTqEuRgYKfLK&#10;8LKSxAnyQmhVKaKcMFacGy7ExiTKARMhsMjyYkTZWKWIMFkeUKy8SIgZiehhKuqiR/Q0IMY7SRYH&#10;kTLcpAr9ldtTLepi9MtCNcrCtROcpWKdJKIdxKIdRCIdQYnFOIrHOUknusrHOSoke2gluGlHuelm&#10;RTkHuOgR4BA8gllSVIQDi+ckENFQJA8HLwqKlJeSy8/OcbKzzc3M4MCDQzS7qKAADoWmo6IGBXZA&#10;sIBDIMXsFwvDMlIxwugY4bTUjBCIggDGUV8iPcQkxU8z2UelJNY4P0I/I0izMNooNUgrO9I4KUiv&#10;NMXNQkuAH0MlSGAUYofB6SBRAe6lOcmpsUGnRD4rIzo83Ds5ObyurqS2triishDc8FRVliYnxcVE&#10;hNdUVA509Q129490DfU0tJwSeS9dUripdpaDUa2fTXuQQ4uvZWeA7Xic93xa6FRiwEC4W5uvTYm1&#10;VpKmZKyqSJGlRq6JSrmdbrOXZaaBQrKWFNiSricHHgqW5gqR4Y5Q4A+V5QHLOJJos4fFYJhbsZVm&#10;qq5sgY16kZ1mlZthvbdZpaNBlZNhlZNxoY1Oholaupl6rq1+jpNJtKWug6qUt4FmRoBPnJenoZKS&#10;mZqmk5FppKdXRkRkpLt7oKNjQkBArL9frL9/WkREVlRUYmBgrK9veXq6jZ4u0/8Q+VO/Gig1JcXr&#10;v0SeheoMhdSDH2QIBH7mDAICAUVB8/R0GCYGxrMQKVFBcGQwN9Gnp4FICPPzEgk8BBwnFo1HInnY&#10;2TnxeDwSzUVgBy83DzsXEccOXkokKwKPwrFj2QhoNjYMgULqMSg8Hkv4HyCPweLBdRVYnprYEMD/&#10;Y1AEDJINCy6vKH+nIaBQeCgrFwLKj2CVJaDlsVBrGUE/LflsT3tPbaXalPjC+NjG8oqc9FxBfhFw&#10;+aYgLS4rws/3e86V4sGqinBJcmMECKzsUFo00xkGCAR6FoKkg3Aj6YU5oIJEqKIEh6IIngcOkcDT&#10;WqkKWCrwexgqiaJoxQnMNpoyOtK84IdFURBnri4phKNXFsSDvx8dSSFFXnYohBLfIM+NURXm1JeX&#10;EMCiCCwoOghNfGicvpaeraVFWLCPr6edj6txsLNmSYJtRaJ5aZxRXqROTaZdRap1eaJFaaRh2W8X&#10;dbBSlWTjqsdL4qPXl8DoiaDNZblMJIgGIuwmolwOimLemnIeatLWElzmIuzGAjgbSW47aX57GQFr&#10;CR5jAYKNJK8BL1oFz6jFBdfiRugLovWEcJq8SBIXQosfqy3EpiXCbiDJqyfDqy5B1Ffl97QlpYRZ&#10;l6d5FMXZgj+3KtGiKs6sKEyvLsm2Ms4hN8K2OjO4JCXE2944yMMuzNfFzdbE28kywN3O383Wz902&#10;IdI/KTowJtQ7MsgjOsQrIsQzyM85wMcRLJ0cTPx8HFwcTGwtdZ3tTRxtjZwdzH08HQJ83TJSoksK&#10;UvvaKgdaSvqb8oeb8gpjnYoiTMGfWxSqWxKu/9uyhpKmFdQpf/9vnfrY/Evkq6IMKyMNKFw+Urcq&#10;Wh8cmmpiDYvD9AqDdXMDjJxUuf0NZLy0JTy1xF1IQu6qgh4kITdFPlDeigKgPGW5AlQEg9VEIrQl&#10;I3WkwNJHid9dlstGCKvPxuQsyRmhKxelrxCqJe0qwxOmIxugJh6iJe2pIBCoLgE+9VURcZfjs+BH&#10;WwrjbCU5PFWFXRX53ZQEjPmRJCyNFjujmRDGXprTVZHPWZ7HQYbTXppoLU4AGw14kXoCKPD66ohj&#10;rDVFfKzV3czUHAwU3U2VYj0NckKN0/3UisP1072Us700AwwkFNgYVXnxAgg6HjidnBC7ghiXtZGK&#10;khi7kbKwg65sTVpgd0GsvSK/rSyPsTDOT0s6UFveV13aRV5Ii4NFFnVWEgmRREEUiYx2qmJBVnqe&#10;5sZtTc23X75fefpm/N33/Kv3s87fKTp/K6pzsGV1Zfna7s6NlcsPyI/fbL75uv/o6WJyvFVmgmNq&#10;iENOpFdlakxcmCfJWAqnBI/rictbKyo4X+o54Je5m70BrJF/zeft5RbsF/Y/G2q53VqxV1a5UVq9&#10;WdZxqXXu8cSN7+fyOmM4JBiFZLC8Akg0nAZKB+FB0WlJES2UeTx0RGOslFLsNOtC7Mp8jOtCLRtC&#10;zFvCrdojrLqibUeSXYeTXAbiHSs9tCI0+XzkcN5yBF8FYiCJ11+ZJ8VcsSrAoi7EpirQusDdMMfN&#10;sCzQLt3FMMxM3UZRWBLPiqeHYBio0JQFNgO4qGZgpKYD1wkwegSSiZGJsjCAwZmZmOnArSIligvc&#10;MyLh4MoBwcoCbtJwCAQOCUMy0QuwE/gwSAwVRATObCDM6SAv7KcpEWYgE2MknWqjmONMAlXgSip2&#10;16r1N63xNa72Mary1q/y0K3x1a/3M6jw1C1z1861JxW56caZyAaoC/moCXmRhK2luYwleKUIUHC8&#10;5UUz2ptqWxipuTmZWVvq+Ps6lBWldbZW5mXFJcQEFOUlDfbVFxUnyygLBkS6Gdtow4nMGBE4qzgT&#10;vQIdjwO3uLdE/62BByf3XwB/fzx59duL5uXPkxc/KR7xn39RIMmPX8DPX8Dhr5NjUD+ODn+e/Do8&#10;/vXz8NsJ8Ovn0dcT4McP4OPs1mBBW1JWW+ylN9t3v94e2uo191A1c5Z09JKz95ZxDFQOyjCPq3Ty&#10;zzEr6Uv8DDwDX/nk9AH8NlmmZPX7DJy8Pvp6Pyve3kyDoC3PpCVLS5I4Y2/IFuEqHWEtVBqiOVnh&#10;PVLiOlTkPFTk2J9v11/g2Jvn0JfvOFDoPFTsCh4aLXUZLXMYLbMfActyx8Fi26ESu4lK57Ey55Fi&#10;h/Ey54lyl94cy84M4+Ei26lKl9ES+6FC6+ESu+lqj+lqL1BTVZ5TVRQ0P1nhCgrsP1PtAZ5bFqrc&#10;lKg3V+s1WeFMbvRZagxcaw1daws+NZpfbQ1YavJd/h0Lv9rq/xvK+691BK1S7OP9yS2U8PztvpjV&#10;9oiZhsC1nviD6aLlnrSGHM9oD3U/Ozl3C5lAZ7WUMJv8RPe8BLe0KIfcJLecZLfMBOfUKLvEMIuk&#10;EPPkUIvUMMuCRJfmorDhhiRQA7XxoAZr4vsqo7pLQkZroyfqYqdqo+fqIiojjShfDApTL4nQmG0O&#10;mGkJmW4NG2sIn2yOm2xI7CgOy491TY/3KS3NLKvMq6/JjQ+xSw8yzg02qEiwqQAH8ySnihTnskSn&#10;onjHwkSPvGT/opyY/NyEovyEyrJ0sH9YsIuqkqC2hoSetrSWurimmoiUOEFEGI1CQjiJDPxiLMIa&#10;rIZhIhrxPEMvKg6A8YOf45e/z1z9NP8OuP8V+Ov4+J+jw8ffgJsvgd1rXyaXn3beOFyfvtnVsVg+&#10;sd2ZUhTNgGXMqq3cun1n+eoN8sWr5P2Dxb1z5HP701tb/UvL49s7favrw+tb3bOLo+T11QvXNy/f&#10;3Lx6Y/XSxSv37rZ2tWmoKpno69RVlU9OjRZWlTYN9g0tri5fvEm+cH3+3JWlgxvz569O7V4e3TgY&#10;27w4tnF5fOPyxMbViY3r4+s3JtZuja/ePFXf3EVQw0s3hxauDc5eGCOfK65pxHFzSSnICUoIsgvi&#10;WQiQ6Bz7+YPqLnJadoOrmQO/sDydR7SufYxO1mjCdeDK9cNrD4DHS7e2Vq7vrd+4MLW50NBd2zHQ&#10;+K9rTc9gbd9A9f8nIg+quYFiWXNK5P+l8P9N5MH207Lhd7D8KZE/da2h4Pj/IfJl5YWg/kPka4qr&#10;a0oaG8v7e5o9nSy0VaV1NOSM9VWMdZX0NaX0tSSUZDkVpTjEBZAivHBedkYC+gwRTyXIw3zqIy/A&#10;Q6Mkg7N3UjEPUHPKsmg4X3sbuHPu+7mDn/vnPm+svpuf/TBJ/rW0CexuHx/sfr6y/f7y1tcLF3/d&#10;eHTy/AXw6Tnw8dHPF9c/3b/+6Y/Hv57/ffL6/o+nt3/8efvn33d+vnhy9PXp8c/Hvz7e/PD0NfCj&#10;YbQlMNHFP9YqINLK0UPT3k2dpMOjoMlh7qocnOzpEGLtn+ap76sZXBO092Xv2q/L144u7387t/Z5&#10;ferjXOfr/oY3Dc1f63oOG8ZOOlaAyQvA7nXg7o2jB1eOb6992V7/tTX3aX749dD8l6kLwPbGz7nt&#10;o4W1H+Orv8a2TmYPgNWbwIU/jm/c/Xbz+ofLf/y4+efR7UsvVk28FeyDSC6Banausq6uSl5uKklR&#10;ZuF+FCJvbYaJjZa/eFDz48dNAHhzcvjlNEvG8eERcPT57bMbReneGVHmSUEG8f66Ud46fs4kF1tF&#10;bzcNyOokmTw6Mz80OTc4QVH/2MLgxPLw7Fzv+EzH8MLA9OTg3PT4ysTI0ujw4uzM9urGla39u3uX&#10;Hp67/Gjj3J3t83f2Lz/Yv3j3/KW7+xdub2xcGB2abKlt6W7pHuoYGOsZWZpcnB2a6m7srCup6Wzq&#10;nBqdWV7aArutbV5Y3bxIsa/5HSl/yuIXNs5TtE6B8uTNy8vbVymO85sHa1sHCytbV2/cHRobDQ0L&#10;0NcnKcsLy4pzaKsIashxqYphtWQ4VCXxyuJYsNSUIxoo8Roq850SeZISQkGZVYmE1TYSySqJ+QS8&#10;e/XtzbvDT6Be/3j34ejDV+Dji69/33xy6cZfB399fPAeePf26OWf768/en3p7c8nP4APHw8/vf3x&#10;4RPY7fCf2++v7/+9c/HlpQe/Hj0B/r53dP/K0bWDw4MbP/euf167+nr+0bedZ8C1+z8u3P514cqv&#10;3YWnI8vPR+ce9O2/WHjy68a9D3tJtR62AZK6+lgdEsJEnd1InctQR0BPQ9BARVBLmltdnAMsNWV5&#10;1aS4SGIcauJEVVF2dVlukgq3kaW0tpXc7r21l8CbP4Dn50/+XAbuDh0f9J7s9x1fGDq8tHzyeOfw&#10;2dzTP2pXyX3n9gZ3zvUurPXPrvePL3d0z3T3zQ8ML3cNLDR1THQPLHUPLPcMrrV3kjvbFnt6lntH&#10;19vHl9unFtsmZnpGZypq2ru7Zgb7l3uH1ken9wcmtkbndgYnyAPj87Nr+zPLewvk3aXF3RXyzvLi&#10;NnlxY3llc2F+ZWtjt7+1t626sbe5u7etd26WvLS6tb5zYWl9d2V9b2Njf215a3V+bXd5p6agqqms&#10;YWtx89L2xd2Nc5tr59ZWd7e2LqxvnV/fOhgdXezvHJ3qmZxpHZ2s7dnpm11qHtofnJuqah8rbZgt&#10;b5nOrztX27eQXtXgGjkZV3SjeWQ1t4GcWz+VWbfTNHp1bHNnaGm0efhfIk9e3Jtf3J2e3Zyd3x4c&#10;XcwvrpeQIrHA8HR0UCyOHYMmIJFIKAsrlJUZyspIgfJwKCgYjBUUHMmKxiKweBQSDT6nUHgmFnoG&#10;Jtp/iTwUzgzqlMvDECxQOCsLgpUVxkLPSEdLTwNW0FgUAgVHohEYHBqsnyJ4iiU9CgYKbAT7MDIz&#10;gCUcCWNiYaSiOQs5AzlDRclzyMTCTKHwcBjj78StFLsbJBIGg9HR0dHQ0JwSeVpaWmZmZkoUPBXl&#10;RMjZM2Cdlp6Oho6Wiob6N0WikHpK4kIaah093bTE1MqiytGB8b7e0b7BibHp+ZnZxYy0dAVRSXUp&#10;SWURXkkiShzPKoRiEIJRiyAomV2FYLRcdGf5WOiwZyF4aggPEw0nPYSX6QwvC0QIQc2PoBJC0AjC&#10;qXmZIAJwiLESn4WmKA+GVoQPt7K4MDuzODW5WFvbmplbEJ+cQgmKD45ITMmMTwbfSEZ4RJSrmweo&#10;gMDgxKQU/4AQZxcPH99AsKxvaJ2YnBud+A+R7+ztaWpqaGmtb2mpaWoqa6wvrq8taGwqOXWt6R9s&#10;6exu6O5t+pfF/zd5/9+I/OmhUyLf1V3dC06HfY2DI911zbXtvZ0uHu48fNwcRDw/HycfJ56bgBDi&#10;xIjwYEV5cbKiXILcaCEejAgvHnwqzkuQ4WcHf2NqkgKyfBzygkQJbjwfAcaJYUFDqVjpIAhmCA5B&#10;y0OAcmGYedDM4uwoURxcAMkszgaXYEcoC3KoiXKDpRIfmwovG4mfQ0uIW1OIqMKHV+LBqgqySxDg&#10;8rx4RQGiDB+bMBtCghsnxoMX5cGzI5k5MKxYGD2SmRrcKoBCsdCh4fQ4FBMSRkdxjYczQJnpWMG7&#10;lIEGxkSDYDrDRWDVU5MS5UGiGSDgsKlvIJicbz9zsXhwP61zN2H+QdXak47NP/tW7/acfzJx7cXs&#10;lWfjj74tvgN2vgD7H453PwB7X4ALn4Fzbw43/nq/cOfpxKvP+z+Ah0fAqx/HL38Bb55/vfnw3dbt&#10;VwvnH4/feb/+8Pv+o58XHxxev/LlYPPV1vrbtYWX49vfJ+ZfNax9aJh/UdF9PX3v2/Dy+76ln8OL&#10;wMTc8dT8ydzs16mW6xV916sGb1Wuf+mfeN/U/LK85kVJ9EZozm7K6uuxW9+X/wY2Vq9WVlc6NOfb&#10;VEVoFbjJ9ibbNsWYlwYbVEdY1EdYdsU5DsY5jiU6DUfZjsXar2f7beT4nysOW8/2Wcvy3i0KWM32&#10;XMv1WM5wWc/xWElzXkyyX0tzW0l2nom0mQq3mgw3n4myWk113cjw2sr2384PmopzavXUzTaSyDeT&#10;yTOTq3TUaPEx7gqy7A+36w62aPM3bPM3oJSBRl3hVo0BRtk28slWsiEGgpE20h4mAkGeijPzRa9/&#10;7v9ztP8KuPkCePgXAM4dfxb056paSkuqsIsIMylKwFXEoOoiUB1hhLYAXJMfoS6MU5Bgk5JkE5HE&#10;I8HPmwADRJLZYSY36cOS1ErGmXr7M1U2tNU2kAIDbJOT4lwcsd6ev8ZWKFvPusTeOVLb0Zg/w02l&#10;xINU7qrYEaTT5qfZF6J/SuQH460mE+0WU52XUij/9vlUB0pa12T7wWjz4f8i8o0Uxxv1ImdwE6iZ&#10;464bb6MWZq5sKI5T5YZpCmM1RXGqAshTyxoFPhgoZSHUKZHXV5HwdLIqys+qrKzMLSxKycpIyExL&#10;ys5KyaXkd41LSXF295CWVxAXlyTg8Hg0homGhhYCYaY+ywCBoGipOBipFbkxzpqyfnoKYYYKSZak&#10;FHPlLBtKkHu2BSnXQq3QRqvcQafSSa/KURdUqY1mhaNOtZNepaNWpb1mtaN2vTNFtY6aja66VbYa&#10;NU56xVbq2SaKZXa6FBMbE/l0S6UQdeFANRE/koibkpCTsoimMJs4GxRGBYEzQtgwMEZaKnDYZGVk&#10;AHfXTKx0DMxUjMxnYDB6FmZwH84CoYJomMnOX27ff9YfWW/SsZ907dfoxO2C5o2w8Wtp5LuF/wCz&#10;l1915Hc6ZNRbkw8qpteLHT1kVVXxshJwNXku8LJqKPJJCCCFeaBSQkhRLmY5YbQ4PwIHh7Ch6SRF&#10;OcX42fAwOqYzEF4EPT+CWo0X5aomnGSnEWehFGssnWAik2GlCG7OS1w18x3Uil20WoOt6nyMQXWG&#10;23WE2LUEWXeFObYG2dZ5WzQE2HRFe07mxW7W5+y1Fe20U7TVWrDelLten73ZmL/eWLBYk7XcULDS&#10;VrLQXLzYUrLcWbbWU7nSU7ExUEPurhysySxJDHA1UTZQEJDhQQjjGcXYWeR5seCvS4YLJc7GIs0J&#10;l+ZileVh5YZD9OWxzgYCTjrsbrpskTbCoWbcEWZccTYCGW5Sme7S8XZCiU6iEdYCIeY8gSac/iZE&#10;HxMOb2OitxGXjxGfr7FwnKt6vLtuiINGuJuJsboEAUbNhYcSCVgMCi3Iy8eOZePAsXOzc6GgSH5u&#10;nkBfn5iIcEVZKR4iGxsWg2CF0kComemYYFAWcOqDQylshIURDgrGhGCmZWSiOoNloYZTQ+T5mStS&#10;XWvTnRqzHNMD1By18YYyDBmh2iWJ5hVpDlVZbt1VMUFOGmIcjPw4egECK3hKqLdTcWZCcnRAXkZM&#10;RkpETlZsWJhXfHxwdXVhTQ1lq1NTW1pVWVpUmJuamBAaGNDf2T3SNzTcOVhfXJ4eHp7s5xlopuuv&#10;q5Juq1/lbVnnad7sY9HuZz0R77OQHjYc7dXsZQnenJmGirEk8RJ7/Y5Qlxxz9RhNyQAZHn9ZnjAl&#10;IR8pziA5vgA5XrAFrAfL80eQRFP0FapcTbuDHLsCHRo8zEvsdSPVRMJU+IsdtCkpLsxJ4CcFfLU0&#10;Y+VodalkI5VCR+N8Z7MEOyNbJXFvA82ckIBgezsTZWVrbT0PC+tgZ5dob58YL69gR0d/e/sID4+4&#10;gIDTGPm8uLicmJjk4OBYfz8cIwOShvpfH3lQLGcpfjXg7Xoq5t8CO6BpaDDU1EgqKgwtLTsrC4aJ&#10;gR4C4ediF+bjQkAZucBriUXycbJzYXEEOIKXwEHEEZCMLHgkmp+dkwOLZ0Ng2dB4AgqHR2LZUGx4&#10;BB4DxWDgaDQShUTAkEg4CkVZC6HBBwYHgyPZ2IkoNBZ8Rvj9oIB6NAYJRyBgcF5OLgEOIhcaycXK&#10;rC3KbyDC56AgHmttmO5qne7pmBcaEOHm0lJRlZWcJcIvykxLz3AGAqWGiBJxcgIcInioMJ6ZD0WH&#10;oYdI8qLFuZFYJggPhl5ZnMOIJCbOBeNlowfX5/qKfHqynEo8LC7aEuk+lj5GSkpEqDiOzlJNgiTK&#10;piyEMyOJ2evJ68nxyPLAVIXwyvzsOmJ89hqKshwIKQKLHDdSmhMtgkMhqWihZ5lsja2NdQ3VVRSz&#10;0hNKCtJTYwMcDKTKEp2qkmxKYo0Log3yY4yK4s2LY00qYkyq40yqYo3Looyas12zQ4y0RJislDn1&#10;xdC6wihdQayRGNFQiM1ElKjLg7GT4zcRxOvzIIz4scYCOF0uhLkIu4kgG1iaChFUsXRaXHADAbQq&#10;O6OFFNFGgc9EgqjGA9cUwKrwomU5oGqCBFUhgoIwTlWK3ctOLSfOpTzNqzDGtj7duTLeihKkn2jV&#10;kOxYGGZZFONSnxtZkBAYG+ga6e8W4G4XG+IdGeAe5uuSmRAe6ucSFewZHeIVG+YTEege4Gnv7W7j&#10;42Hr7mxhZ6VvbEgiqUhokqR8PGy83KzBlrBgr9Agz5jIoJzMpIqS7K6WiqGOms7a3LH2kuaiiMxA&#10;/QwfVQqA9lMrDNEqCf+PL/z/KYqVDUX/i8iD+pfIV0bpFQSSKqKN8wK0Qi2knVS5I61I/gayvnrS&#10;Hppirsr8DnJcDtJERxlODzleb0UBf2WBUA0xsAwiCQeqCoGyE8Fa8iO0sXQmXDB/VdEofYVIPfkY&#10;Q6VwXTlvJSF/kliYjqyrDI+7HF+gugT4NEhD0k2B31GW20GGy1qczVaSA6ybC2MtRfFqOFoNAr2J&#10;AMpWkh2UtTgBlLkwxoAPrseNtJDkMhDDyxHpTFX4Auy1HQ2VXE1JfjYazvrice6kwgiDdG+V/CCt&#10;inCzggBzDT6kGIpehgje/GfBe1iaH29vTDJWE0vwt7VQ5rOQ40x00k200Uxz0AWVbKWRYqmR7aCf&#10;baNT4Wme76SfZa+TYqcZYaoUbqaS4GriYaSekxx36/Gj1XsPsqbmSjZ2ms5fatpY7yZPnL+zcech&#10;+e790cs3Wv55Nfn+y8rDx+NxUaap0Q5Z0R4ZEd6p4X7JCYEKxhICxnyRXbHl+3XFl2vyL5a1Pe5Y&#10;Ploaet5fcr6w/6/+qoOqqr3K3us9G8+XJq4P9p7r2H++9ujn5bLuJGNHeQ5eBk4iMw87K7iOFcDQ&#10;SbMzSGAgeoJQM2G4HjujtyKfvRgqSJMvxUIOXLfU+hm0hJr3xdr3RNvW+ern2SrE6gknGUulmMjF&#10;6kskm8pn2aoVOOsUueoVu+kXexqeKttJJ8JIzldDPNyMZK8iIYJiwNFB2GCMWAQrMxMtEslERw8B&#10;xwgmZmp6BioWVnBJwMrASHP2LAQca8C5CtxFouEwUBTLGhgLMx0VFw7NjmTFgBsoGIMKJ8ZGViBI&#10;Tz7SWDHWWC7ZXD7DRiHfRbXEU73ST6c+xKgt3LoxyKIlyLw91Kot1Lwl2LQ5yKTB37DBz7jK2zDf&#10;UTPNSinZUsVfTTBAXcSLJGanKGYmIyyKYuaC0nAiGMDthrW5tp2NvrmpRktT6UBPY2tjaWVpZkSY&#10;Z0NNQVl5uqaurJ4pCYFj5BFnx4ujcIpoOImV05Yo7Cncd6vnEfDgDfD8G/D6EHhzCLz4efzsy9E/&#10;X45ffQPefTt5//348/ejbz+Of/46Of55fHQInBydHP48/HECHP4m8r9+Ah9HFzvLOjOTakKz2hJK&#10;egsqegpsvbUsXWStXaTcglTtA1QC0kxjyp38Mk1qRzLenfz9C/hx/NtC/oSS2RX8/3+I/M9Pd1Nj&#10;bI3VCJpyjCqSZxVEIbZGbCFuUoEWArkBGkOl3v1FbqCGytwHSlwHS92GSzxGSj1HyzzGSj3Gyz3G&#10;y5zHSh3GSu3Hyh1GKyhofrDIeqzccbzMsT/P+pTIz1R7zNV6zFRTzGrm6j1n6zwmq1wmKlwnKtxP&#10;9W+k/GyN53SVO1jO13k3Jep1ZpiCjQP5VktN/gt1fstNQRSL+eaA5Wa/lRb/5WbfpSaflRY/Cpdv&#10;9llpC9joClluCwK13hO10RtHbo9a60ncG8+e74ivSbNP9tdJ9NMrTHAqS/eqKwhtKomqLYyszA2t&#10;zg+vL45uKImpK4lsKotrrYwH1VASVV8Y3lAUXp0bXJTkUZDgVl8Q3Fub3Fef1FkR11Ya2VcdO96Q&#10;OFGfOF4bM1MXUx5pDM4O5dE6xZEac+2h060UIj/XET/bnjRSHdNfFZ8TBY7J/pWV+RXVRVXlGVH+&#10;ljkR5hVxlkVRJqXxVsUxNiXxDqUJjoWxTsXJPsUZYQVZMXk58UX5CWDnuuqc0CBnkrKQtoaEga6s&#10;BkkYlJgoRkQYhcJA2In0fBLMQuosprESpESuvhcFm0DP6o/W5c/Ns//UXvm28AK4BQCvjo6efjm6&#10;8xa4cvfr6uY/g7dPtqZudzZM5vctNibkRyG4kMVtTTPn9uYPLi9fvr559dbqweWl/fNzuzvTezub&#10;f9z+++T70+PvV/5+snPz5ua1aysXL65dvbp+5fL1R380tDUpKshYmBiWlRZOzYzXtjW2jQ51T82v&#10;Xr69duXO9O7B7LnL8+evzu5fmdi+ML51AGpi8xJFFCh/dWLtGqhh8uXpzdvDy5fG1q4Pka8OLl6Z&#10;3rw5tXq+e2yCT1JUWlGWT5SXU4T9lMhP7ZR2zCZl1brqmhEllVjcwrWtIzRq10pvAtduA7eufbk5&#10;fWlp7eb++o39ifXZpt76joHGtt7ajv7a7v667oGaUyLfO1D7fxJ5CmGvr6irKzt1rTlF8P+bwHZw&#10;IfovkT/1rvmXyFdUFp4GyJ8SeUqU9P+byLs6mmmrSutrK5oakkz0lI10ZI31ZJTluBQk2UX54BKC&#10;aG4CPRoGIaAhgjzMIgJMPNw03FxnKRa4FhLOcab2aeYt55svHl28D9y79OPC/vfNzZ8r80fzU8dz&#10;M4fLy792L/y4cfXnvf3vN64dPXpy/O750dfXJz+eH3569OnZX99evfr14e3x5yc/Xjz48df946cP&#10;jp4/P/nyEvj1HPh+7+vLl8C36oF672g7jzDj4BhbN189WxeSsg63sh63tadacLKnfbCVX7qnvr9W&#10;bFf8+V8Ht4Hbd4HbO+93ll6vzH9Y7Xk53POtv+VbQ+vPiv6T+imgb+Vk/vzxxRvAvetHtw9+XLl4&#10;eGnn5+7u0fbu0dYBsLMPrG18n936Nnv+cOUacO4ecOURcO/pyZMnP5/88eXek18Pn/y8c+/9ef8U&#10;a6dgddcANVcvJXdXhQAvtfhwo3A/koMlj70le1GB+Z+PRg5/3QeA98dH3wFwfDsGjn4dAoefXj+9&#10;lh7jkBJumhBoEOGpEe6pE+Cu4Wav7OOpBZlt7lnpHlntHyd3Dy/3ji609c80dZPbhla7xta7xtZ6&#10;pmf6ZhfG12dGV2Yn15eXLqytX9s7/2Dv4NHW/t2NvdvnrjzYu/jH7vlbFy7eXV8/GB+b62rtnh2Z&#10;3Fxc3V5cO/Uw2V3c3F7cWJ1Znp+YH+gemhybnZ9bXV6jZHld37u6snWZAuV/x8svbl4gb1EC5H9D&#10;+UtrezfI6wdLm5Sksqtbe3sHl0cnJ/z8PbW1FTRUJdUVBZWliWoyRCMVfiVhlKoEGyh1aaKuIp+x&#10;qsApkddSICjKsqhroEmabNJK2IzS6Nc/nr789erFj9evfr39Cnz7Cnx69Pbuudvr+3fXHr698QF4&#10;8ebX60/A+5dfHz7/ePfL0fMj4MsP4MfLL28efXz41/Ej8qO5nfebl08uL79fOw8cbB9vt91prTko&#10;HX/Quvly+Nb35efApcfHB/ePD869X97+TJ562k1+3b//eXz/zejVN9Pn/xpKrnGyD5QwN2fXU4Za&#10;6LCZaHGYGghqqhLVZTnUpDjUJNhUxAlKUhwqMpxqMlzgWl9JlCAtjFJW5pBQxElrcs+cG3n8468/&#10;gOc7P++vA390ftnoOtocBi60flhpe7Y8/Hy/995uw+5i2+5q+9pyz/L68PJ29+hie/9MfetwXctQ&#10;U8dYU+dkW+981+Bye+9Se/dyV8dCe/t85+Byx+hqyxi5Y3KpvnOosKKpvXNsfHJ9ZHxzaHLrNJN1&#10;7/jCxNLG4tZF8OrMLWyvLJ1bIe9Q3OTn15ZWtxbJa0vktfXF9amBiZXppeXZ5emp+bXNPfLG3uzy&#10;Nng77Jy7vLa6vb60eXH30tTAZHpMSkdd287S1u7G3gXw0PoOeWVzY/vCzrmrk5Mrg93jM33TvWVt&#10;a91T5wYX1jrGwbtxrKx5vLR5sbprOr9uq6JzI791IrbwQlXvnc6ZyaRScn7DUHL5Sk3ftcntreGl&#10;ifbx4Y6Jpfnd6an12RkKiwcrcws7a1uXWztHdfSsuPnEOTj4T33kfzu9w+jpaU+z9IBLKyiUBdz8&#10;gRs/NAaOw4P7QhQKDWOFMjIy0TJRXEEo7oHgOgysIFHQ07OgMCYmFnomFkYYuONkZqClp2FmZQLr&#10;cCQMi8eA9dNgebAEW1igzGAfSiOS9fSVwZdlYWGipaWGnKGweGpaSlQ7DR0tDAE/dbNBoJBwJMUA&#10;B4FA/EvkacETqKmhUCgtPR0duOelmMVTPGrAp6clIz0DBAIB3wzkLMVNno2Nzd3JLS48rqa8bqh/&#10;rG9wYnRqbmJytqKsXElSRlNGWlmEV5QAE0TSi2CYwKW8EIxaiIWSxFWAhf7UtQZHRSHyvMzUPIwQ&#10;fujZf2PkBaFUwnAaPijEUl3ESlucE0mlIMG7MDM9MT4zPjZTXdOYkZmblp6Zmpbl6uYVHBLh5x/o&#10;7ePn7OwcFhaWmJgYERHh7e3t7x/o5ubh7e3r7OxaWlI5PbMwMj4zvbC0sLzW3d936lrT1FT1b2bX&#10;+gZwpsnu7m0A1d5Z193b9N/Y/ZS8/8viTyn8v3SeQuR7G7t76jo6qweG2jt7Wps7mpo7WkLDw4SE&#10;BNgIGF4igQsPF+XBc+OgAkSkOD9BXBAvKUgAJcqLkxFiVxDmkual7NtVhDlVRXgUhDikeQlC7DAR&#10;Lgw3nhlKB8HBqMAKO4qOYg0PpxVng8sQ0YJIRnURyjdgLEnSOpJ8GsJETRFODUEOAzFeLQEOa0Ux&#10;I2l+DXCfrCACHpLnxqiLcCvwEaS5cBJcWHEunCg3jh3JyIlhYUcyo5iokYxURDQrJwaKg9NhYbQI&#10;VioYMxUKzghlpMbAmcASwUSFh9NyoOmNtaS4cDRcaCpVOYKxIU9IjDZ5v2zlWuX6rbrdh1333i5e&#10;uD9+/u7EH683b71YuvzPxJPDlWfA2rNfq48/zj3+PP/qZPMNsPkO2P4A7P31efXtz2uHwPND4MP3&#10;k3c/gDfPPt958vHClb/mzv8x+eeH80+/XX7y+dJr4OHfx3/8Ddy/9fPSlS9rB5+mrv+aegQs3P41&#10;ufO859w/E9d/rF8G1rZO5leBhU1gZebz0Oy77qm/agbu5o/8XTjysXwCaC14nBC15dP7ou7i4dzu&#10;8+EH38hPPy+NDkX3V3uMlDgXeUml2vLWR2pVhGlWR+jVRRi2RpkPxFn3R1kMRVnOpDivZvqeKw7f&#10;Kw7fzA/cKghYz/VeyfLYzPddy3bfzPPayPLcyvFeTfdYTXUfD7OaCLecjrScDDdfSXHbyvJZz/C5&#10;WBE9m+ja7K5bZqNaYCafoSdeaK7Q6K7fHWjZG2zd4W/SHmDUHWLW6K3f6GfYHmJZ7WNQ6KKeYa8S&#10;ZCgcbC3lZiHk5624tF179w35OXDwF3D1EXDz+rerfwJPUrtT5CzERJRxQqLMCpIIZQkYSRSqIQjV&#10;E0bpCKDUBbEqkhziYjgBCSxCgIlRmBEiC1Updfe71sbV7U9fa4fp9kG0e9BVmAmPBmNrremSlQVK&#10;zVSKLALqvd2C1T3MBJNsJCt81Ot9NZq91XqD9XoDKa41fTHmoEZirGcT7ZeSnMjJDnMp9rOpDhNJ&#10;dsOxlgPRlj3h5qeuNXU+2tVeWmXumhU+hulOGol2GhGWqhp8UBIPXEeMoMKPIAmilAWRcjysaqJY&#10;UIoCCAtNcSIrxbXGy9k6Nyu1pqYqOz8vLScns6gwOTMzMT09PTcXrDi5uQuLS4ADEZGdA87CykRD&#10;A6dnYPyd0BVOBeFgOqMtQnTRkA63UAs3Uog3U0yzVE6zUMy0VMm2JpU66ZY76xXbaJTZa9c461c5&#10;6lbYa4OqctCpctCqddCuc9Kqd6Soxk69xkGjxl6rwk6rzFqzxFqjxFqr0FYj11YdfLVUM+UYfVlf&#10;ZSE/TQk3NQkNfpw4G5QPy4qB0rEyUVNC4Rjo6GnpWFmZmaH0MCQ9IzMECqWBQRlpaCFUDBBeaezW&#10;H8PXPk4mtllWk4NvHo5mDtg3Lgdc/9L+x/cB8s2Cgc2EvA778h7vjvGYyaVCUyshNRU2UX4mkhy3&#10;ljy/nChBUgAtwguTFcVI8sHEeVjF+REE5BkedlZRfryirBAvO4qVBoKigwhhWQRgVOq8iEAj+VAj&#10;2QgjmQQz+Uxb1Wx7tRI3nRwbUr6DWmuwVbmrTpmLdmuYTUuQdbW3SXuIfU+M21ha0E5d1m5j3vZv&#10;bTbmrjflrjblrDWeKo+ihvzVxvyVxkJyc+FCczEFyjcVgPXFliJya/FiW+l8a8lsc8lUc3FNari9&#10;poymCAcf6xkpDqgSP1YIxSDLhZAmwhT5kFJERn4kxM9aLsqNFO+pHOsiE2MvFm0jGGXBE2vNX+Cn&#10;VBWhXRKsURqinuOrkOunmOklG+coluIpm+arGukgmeipTvEqDbQsSfILcjKS5MWCQxkaxkjAozjY&#10;ceBETORgw6IxeCyOgMODYmFmhMNYCXg0OEqDFXpqGhoINT0VOCH//kYZAxUMxopAoMA5k46WmfoM&#10;PZSJmYkKgofSMEMgER76LYWBTdmeNSl22SHaboYcYc6SGaHa1Rl2NVku5enOjQVBYW46gjgaPiwd&#10;L5YJwwBxstCvzE9LigwozErISotKSwkPj/CKiwuqri2qqik8jZGvqCzJzkqrKCkO9PUpzS9cGJ/q&#10;qm8tTs9OCwuL9XAOtTL201PJcDQqcTepAuVm2Opn1RFoOxDhXuliVONiWmCtHaIgkGul2R7h1hLu&#10;0hLqHG+kEKAkEKEt6a/IH64lEW8gn2Ovk2mlkWKummKqEmcoX+5hVuVpUe1m1uRr2+RvV+ZmlGys&#10;EKjEB5aJhnJZ5qrpJkoZxiqZZqQUA+Uca51cW/1cZ9M4GyMXdQV/E92sID9vczMTZWULDW0fG/s4&#10;b98AW/swF5dwV1cPCwsnIyNPa+twT884P/+0sPCUkNC8uPiEoCBuJBJ65gyKlpblzJn/Jaqz/+rU&#10;WR5BTY1lYECcpUJR03CCCyMIJYieDQnn4SCA1xMUJxuOk4Blx6LY0FgcAsWOIRDxHHgk9vSbEJSI&#10;eBQOzgxjw1Ac5mFMcAwcS6BwLRQCBkfAoRQoT+HySBSKkiUfFHhrQGEIsCSwcbCwUlL1sLFxIJFo&#10;DjYijJmFiCOA9xQPDGauIOOhre6nq5bqbFUR5pvm4ZDp6xlsb1eWkRHqEyjMI8x0loYOAkHS0/Kg&#10;oQr8HOCUzclyRhTPJEWEeVlpa8vza8ryGKuJGaoKxQfY2hnJulqQnMwU7fQkTBQ5dUXRMQ7axSEO&#10;8c56ppIchhIcKb62xvJ8ZkqCFmrCttoS8b6WWREuoQ768Z52QVYGPiZahlJ80gRmU3lBcK5X4ufk&#10;ZGaFnaFPjogL8vRRlpNOS46pqyyOCHBVF8fXZniXxlpWJVtVpViXJViCqk62rU+2qU2wqI4zq0mw&#10;BO/n6hQnY1mkCi+1liCrqQybJj9CRwhrJsVlKMpmJk40FWczE2MzFsboccPVCYyqWDo1PAOJjVmd&#10;g1kZR6dKoNPjQxoIIA2EUJbSHI4kQQcVIRI3jMSDVORCyLCzyhHhKkIEaT6UjpKAjb6ss4lcaapP&#10;XZZ/Q6ZXRZxtdZxNZ45Pc5pHRZxrabxXQ25cYWJIuJdjQphvfJh/YkQgWCZEBoKKCPSMCvYOD/Dw&#10;c7e3tzAw1lHVU1fQVJZWkBQUEeDg58Vqacgmxgb6edmZGan7eNimJ0elJUelp8Tm5aVVVxQ21ha1&#10;1hY1lGf0NRY0FURk+BukeankBmpl+KimuMuleymmuctkeMqlu8mASnaRBJXuIQs2JrlKJbtJxztJ&#10;Ujyy3OXj7cVBxdqKJjqJp4CHXCTBSqyDZJqHcrafQbilQpi5coChnJe2uKuakJuKgLuqoLsSv4s8&#10;j7ssl5cCr48Cr58Sv68in6sku4sUh5MEmxkP1IIPbi2I9VYUDFQTD9eRPSXvngoCEXryYD1IQ9JT&#10;WchLRdhXTcxPXTxAk/LUVpLTQ0XEU1XUWpzDSozdVBBrJoTRYmfUZGNQREBMBdGnvN5CBGfIC9fj&#10;gRrwovX4MYbiBGVeZiNF7gB7bTs9+TA3sygPEwtVnkgnxcoEyjcnyiONK8LNysKtc/xtVbiQ4CQi&#10;gKRREiCIEJikOKF6MtzOupJJbgY5Psb53oblvqalHoblnka1/ha1/ub1/hYtAVbtATZt/taNfpY1&#10;fuZlfqYFPib5/lZR9jo+VjqDvY33/3lw9dWT58DPt8CXV7/+fPfj1odve0fA7hGw/uLj+J0/u958&#10;Xr9+cywpzjkt1ic9zj81NiAnMyIszl1Qk0snVHfn6/7c+5XyKw1191qXfq1uA1vDz/p7HncMPOlv&#10;ud40/GDoHnD7j+Nb5FsTe3+u3nt/8Bl4vH1tzMZZWV1LgIeDEcEAITBDiEwQIyl2bQFWTSKNqwKn&#10;ixSnhwynowQmVEcwxkAsxUIm20a+OcSs3s+gPcyi2ksnz1Yhz0Ypx1al0FErxUwBXANQkpzbqlV6&#10;mxS76uY7axW4aINlhh0pTEc0WEs8UEc6QE9ZT5jIxUxFYKLGsNAjWekZGM6g0UwsLODmi4LjGRip&#10;qWkgHES8s5MDlJUZCf5HTwdnYUTDWZnpwBU4JTSLA4fgQLEQmKmE0YyGEtxBRirRZqrxZspFrnoF&#10;LpqlHtoV3jpNoSZN4Sa1QQaNQWZt4bZtIZbNgWZg2RJk3hxg2hFmXeNlWO1jVOSik+uokWGnEWkg&#10;7UcSCtKVcVGWtFOSMpQUEsIwg1MVB5pRXoLP1lJPV1uhtbl8dKizv7exoa7IwkLH0906vyDJ1FJD&#10;iSQuKcsvRxJXNJK1CDVDqcN47bj4nXnm/pl6ANx9Bzz/CDz7fvTPCfDi9fubb7/d+XT88PPxX+9/&#10;Pnn/45+vx+9+Al+/H339cfz9y8/P339+OTz5TnGzOXWZBz7PrA+UtqVl1kdnNMXntmTV9pe6BhhZ&#10;O8s7eCg4+ig5BJKCM61Sa739s8xbJgveHf11BBye4vgjAPh5fPTr+BsAfANO3h9+fRwbZqMuj9FU&#10;QMoK08gIn7U04gxwkQ20l0oP1BqqCe4q9QI1XBfcV+7dU+rZV+Y1UOo1WOY5UuE5VOwyWek2Umo/&#10;WeU8XuY4WuYwXGQ7VGgzUmw3Wmg7UmA3Weo8XeU+Vek2UeF6it1P3W8oTjjlYOMpjveYqvI8jZcH&#10;NVfrdcrlx8ucR0scwRJsWW4OWGsPW20LXWryB7XeHrTeHrjWFrDZGbzU5LPbG77WEbTc6r/TH73W&#10;Gb7YHLjRF7/Wl7ran7bal9FbHpQVZpwdYV6X51uXH1CZ5VuZHVCbH1JXEFadE1qbF15fEFmTG1aX&#10;H9FYGttSmtBYFA22NJfEtpUntFfGNxXHNJVEVeUEFSZ7FKX51JdEtFTENZVEtpfH9lTEDtUmDVXH&#10;DJSFZvtr5QdrF0bq5oWpjTX4TzQFDlT7TbfGjNRFdhUGdRRHpATZpUT51deXl1UWlRenR/lbxntr&#10;FUUYZwfr50UY50dY5EZYFkTbZYRYp4Y4lGdHF2bH5uXElxQlFxUkNtUXBPk7SImzG+nL62lL6miK&#10;q5GExMWwfLysaCyEnUjLJ8Esos5iHCGiFMve8TxnE+ie/lm1cFI7/KZk7Uv/PeDcF+CfX8Cr98d/&#10;vAHu/vFt7/bP7VvHmzN/9NSM59QNF2VXpcKJqLz6ytn9c4uXLs+eO1g6f3lhd3/90uXlgwsjWyvr&#10;f1z7G/j86Pjtnfd/rd+4sHLx/PaNq8uXL+zcuvLs07ui6jJVNSVjI73i4sKp+en6rramof6umYXl&#10;yzdXr96e2tlfuHB18dL1yd0LoGbPX567cGV86/zU7sXxjYsjq+cp6V7XLk6sXxleujC5RWH0A+RL&#10;IytXZ7ZvLO9fm9vYMraz4hcVlJAXZxPAoXnoU0o9ZvbKO2aT0sodDCy4pJRZLb0U3ZNM+6503ARu&#10;XP157c6vB3NXV7fvXdq+c3F8baa+q6ZjsKFrsLGjv/Y0s2vfQPXgcN3AcENXb019c0ldU0l1Yzmo&#10;ut9R8I115f8dI//fLP4UxIONYHlK5BubqkCBlYrqovKqwvKKAlCVFcVVlSXlFRQoX1pBUXVdKbh2&#10;raujZHZ1sjPWIckY6iob6SlbGqvrqktoqAgqyhCVZTilhDHiAigilgaLgGDgFB95YX5Gbi5qXj4a&#10;OWW8ob2MTbieaaRu76Wu28Cte8d37gO3L/zc3QG2yMDyFDA/ASySj7cuHl2/dfLgyvGf94C3T4Fv&#10;//yiEPl3wPdnv969PHz74fjz++MPz49e/g08fQo8ewa8eAV8fAN2Az79dfLh2cnH1qlO72i7gDjr&#10;sHgHD38DW2d1LWNRRW0uC3e1oFRPl2h7v0wP/WDduP6k/eMr18DpA3j0EPjz1vH9Cz9urH07N/x+&#10;vPN9a+e3uvYvFa2vKyY+918A9q+d3Lh9dOfurztPgacPgPvXgKtXgAsbP8hr32eWP03sfl+6dnTu&#10;/snN58Dfb4E3b07ePf/5+q8vT598+fPV0V9/f7npF2fpFqQVEK7r6aPk66Xk76WcFG0YGUBysxfy&#10;chHuaA34+69pAPj76OQDABz+/HVEGeWOjo5/ffzj1mZsiHleor2fvXykl2a4j56vm6aLvYKzsxJk&#10;vLBmrqplvqZ5srR+oqQOrC/XdS/Vdi3X9a7V9c3V9My0TyyNrS9Nba0sntvcuL61fWvv/IPd/fu7&#10;+/c2z93ZvfTHzoXbO/s3tveuzM+uj/ZPkicWVqYWthZWz6/tXNo4d7C2e25pe3tx4/LOxYOdg/Wl&#10;zd+24/Nk8ubW7uXp+fW1rUungfD/MbH57SP/20r+yuru9cU1SuPGzqX1nf3dC5f6RwY8PB0V5YVV&#10;FUX11CU0lfhVwSlZlqguSSBJsqtJcWjKcukrC/xL5HXkCTqqWB0Ngq4er7I6sbQh6Z/P914e/v0e&#10;ePMJeP/i6O+H7+88eHP9xbeHX4CX3ymNrz+dfPh0/Pbz8T9HwKvDk7fffrz9efLrJ3D8Dnj7+OeD&#10;tb+XNt+sbX/dGfhzpPNhd9fjzrHnwxPP+na+TR38nLp5vPAnsHPz1+rV72t3gL1rxxvnvkxdP56/&#10;ByzdO547/6y3eTYmpsTMLVTa1opooMJiqoE2JKH0Ndn1tbjV5fBq0myqknglKTYlGXYlWQ4VOXZV&#10;WaKiGE5ZlkNAgFFVj5dfDhlfEvoKeH3x8+2ZZ7spazVJF6rjrlS1flmofTEWMpfdcHd8+dvdyaeX&#10;GndmWjfJvZvrHbPk3unlvonl7uG5joHptr7p5u6J5q6ptt6Fth5yR+8SxVy+faZ7cK1zZL1hYKFz&#10;bLWuY6SwoqmjZ3xianV4cmV4en1oZn1wbq13ijy2tDW7dm5yfotM3l2a31mZ31qYXZ+fX1tY2lxc&#10;3Fhe2tggby5NLq7Nrq6R1+fml8hrW+SNvfW9y12D43XNnRube2Cf81sXzq/v9zV3h/uEjHQNgT23&#10;1vc2t85t7pzf3r8M3khLi7tTIwtzQwv9VZ1L3ZMbfbNL7aPktpH+wlpyU/9cVcdkXv1B89hqYetG&#10;UftB/fC9/oWp9Ir5gqaRzJr15tHrM7sbQ+Tu2p7Kwrrx4cW52a3R8eWJqbWF+Z2Zua2pmY2ZhW1v&#10;30heAUkWFnA7yI5EUb77TEdHx8BAh0RBsTgk9ndmVzwei8NhcHgU2ILBIsBDMDgzuLsESziCBayw&#10;QhmZKRl+GP67fkrhwZKekY4FynxK5E+j40+Na8BDjP+TEhZcr4GvhkCygqdTXgfKQk9Pe+Z3gDzk&#10;LKVkZgXfIuY0Rh6sgxUCgcDMDJ7PwMjISEVFRU1NTU9PD1aoaKipaWnOUlOBov2dFRZ8SgmTP3MW&#10;7E9DR32G9izFaB4CkRKV9HByS4hOqqtt7uodGZueH5mYrqys1lRUUZeRURUTFGNDCqGYJHAsEhhG&#10;YTiNCJRWGE7HTX+Gj4WOyEBJ7spBC2GngXDRQYQQdIJwah7oGT7mswKslIB6ATjEiiRsribMi6UT&#10;48NPjY3OTi/MTC+WllUnJacnJadGRsWEhkX4+QUEBweHhYVZW1tHRESUlZVFR0dnZGSEhUWkpqZ7&#10;enrb2NgFBYb19Q+PTsxOzZPnyCu9gwNNTQ2nPvL/TeQrq3K6eihB7qdE/l8Wf6pT+A7qv+unOqXz&#10;A31NvZSnjT297bX1VS1tzdXVlbo6GmJ83EQ0Kw8OyothkeTFinKj5cW5JASxojxIKUGcJC9aXphN&#10;TgCvLMyuJspJEiGqi3EpChJURDjARnFuJB+OEQeFcGLopIWwfDh6MU4ouKsHN0WyHDB1AYKRNL+L&#10;roKzjryBFI+2KIeRJA+4UjcS5zYW4/bQUXTTkrdRFLVVEdcSYFPjx2uLcSvx4aWIKFECTIoHT5IU&#10;kODGcWNZ8VBaAowOz0zNiWYmopjwcFoCnB4Lo0WxUGEQDMw0EAyUDslMDWeEYFjPaCgJmOnJCBPp&#10;udEQXVVCgK9qT1/s2y+bn4/PfwWu/QTufTu58wt4DOon8Pg9cPPp4e6fx8sPD+eenqw++Dp77+PM&#10;o+/z979M3/s0+c/h8puTC8+/XfkGPP8JfPwBfPgKvP7z/fVrf69efLR4/+X+y2933/y8//rHH1+B&#10;52+P/3oHPHsOPPwHuPUPcPkpsPcXsPUPcO41cOMNcP+fE3AuvHUb2LsM7OwBq+uHM3Pvu1uupk89&#10;r5h5V7kGdM0A7UMnDQ1P8zv/LL16OH/r0+KLkyuHwB+/vh6sjmbONQX3ZVlUhSrVhKuUBSlWhZAa&#10;w3Xbo4z7YixH423H4myHwi3nEl03c4K3C0I284K2C4O3CgLWcnw28nzWc7xAraa7bWZ7Lae6zSc4&#10;DgaYgKJEykdaLiW5bGX7b2T67pdEzCd7tnkZlVqrlFgpp2qLJGkIgpUWL6OuAIueIKuOANPuYIsG&#10;X4MGP2NwE1XuAe7xVBIsZd01uJz1eT2dJO1cxHvmsqYv1e8+HblzvPMAuLb1Zu0acC1vPJvkIiOo&#10;hBKRYFGVw6pIwtXEYP9D5DFqAhgVcXYxUSyPGBLGR88gQI/R41YvcnddK8FVOymtZZF28jkHAqD1&#10;trgWB45GB+Y0NYV6J9eekMhGf69gDV9z4VR7mQof9VpvtUZP1d5gvb4gvb4ww95os744C/CXMxPv&#10;QE50XEpymk22m062OyXyfZGW3WFmnSEmrQEGtd5aVZ6aJa7qJR66SbYqMZYqwSYKajxQLUGMuiBa&#10;W5ygzAenhMYLImW5WdREsQr8cEstCS4YRF9FzNPJIjcrtba2OiuPguBTcnPSc3Nziooy8vIi4+Pt&#10;nJyl5ORFRERwGCwjLQ0zLS2UhpqVmgpBR4OhOyuAYNCX5HbRkA4zJ4Uby8WayiabKSSbymVbq+bZ&#10;qZc66ZY46pTYapbaaVY66IAqt9OqsNeutNekEHlHTVB1DhTV2mtQnjpQDpXbaP2HyNto5dlpgLvx&#10;FFOleCOFIHXKrttLU9pAnEueF8uPg2Jh9GgECxLB+nuMZYJCoeAHCYFmhEJpWFmpoayUv5tCqCH0&#10;GEjfSvnD47Uacvjojdy65fDCCc96csDNb91PTsbnruYMbiXWTwbVDQe1DEcV1/gqqCJJSmzy4hgN&#10;OR51GR5FUTZlKU4VWW4FSXYZEbSEAFyIi4UbR4eFQfBIGn0NeVE+dhZaCsTEMZ3lR9KJYehJ3DAr&#10;GWKQvlSksWyqrWqUgWScoXSGlUq6uWKhvUa5h15DoHmmtVKlp9FYRgC5KOZ8U86Nnort2sytuuyN&#10;uuz1eopWG7JXGinlb+VSVJ+30pC33FCw2FQw31QEarEh/3+psYjcVExuLQe10FIx11TWmBbtbUAS&#10;RdKB84IqL1aeE6HMi9YQYwPvATwdxEqdK8qNFGInEe8mF2MvFu8gmmgvnO4qWRmuVRejXxyknu+n&#10;Uhaqkewklu4hne2nHO0kFWIrGumkGOuhmR5sleBnJUGEgv9qVrozBAxSWFgYCmfl5GJjY8dycbNT&#10;5mIsmg1P4OXh4iSyc3GyoZBQOlpwujvD8P9Q9hfQbSTd1gCqmNmSJcuWmZmZZMtMMpNkW5ZZZmZm&#10;ZqaYmZkZ49iOw5nJQDKTTGCSTBgcQ79W/N3577v3/99aT2uvWkfVrXaiqq46Z/fRPtQ0TLTMDOBU&#10;oqKlooQgOVgpKCE0NDRwNg5aagYGOkZWenpWGrLeiIORfFVWQFU6sSDSpizOllyRMtaiLNm2Kt2p&#10;Pse1KgNXkebaXBQS42shw8sgwkErwcWKYqK0M9UtzUlOigzITonKSIn4DyMfF1BdW3TJyFdUFpeW&#10;FRYU5hTn5+VmZoT5BVQVlhSlkwUDEgICUoN8w5ysfY00kxyMspwMCnBG5W4mZa7GjX62TX4OlR5W&#10;JXizKF0Fkpp4qYd1Z7RXe7RHsYd5gZtJHt4ozU4nx8Ug01Gv0tem0N20LtCxwse6hmTfGuneFkWo&#10;9XdsDHCpIlqXe1gVu1tUettGGsgR5LiSLdUTjJVSzNUyLLUzrdHJpprptphkK914K71UNzszaeEI&#10;J+s0f29HjJ6hgpI71ibEnRjmRgh0xoW4uvra27uYmuLNzd0sse7W1sFu7vGkgKSg4OzomIqsLC8H&#10;Bzg1NThG/9LxLBQU4M0LAryLf4ASTkfDSknJeuUKIziBGRg46OnZ6elZaKgEuDklRYVEBfn4uTm5&#10;ORDcSDg3Ozu4CPDx8LMwsXKjeDjYOdmgcE4k6rJFsLGjOLiQCA4WJhgchkSwcTAzssBYoewINiQ7&#10;nPzTCTiCjY0NiSQL18ARSBgbmZ1nR3KywcEjZIPM1HOgUAhODhicG8YmxAaXYkcQDTFJbs5ZXq5F&#10;gd5RDtYJ7vhYT2JlZlaYD0mEWwAJ3vSU5Cc3Utyc5mry+rJCGCleSTi1NCe9voKAja6ciTr5J4AW&#10;2iKRXhZedlrmWsK2GElzVV4zBU43PcnycNeSQKd0dzOsNKcaijbW1TTUEWOtIUwwVXLRlwly1MuL&#10;cHNESxMM1Zy1FayVxAn6yl4mqjaqIgYS3KYKElJIcA2gzolNSgyPILo6WxjrebnjGivyTVSFazP8&#10;qpPxdenOVUmOxbHWJXF2lYkOdUkO9Un2DckOzem4q7nE1gKfOCJahRdio8qlJUBrJImwUuI3lkBa&#10;yHK7aks6qgo6KPE7qQjaynIZCjDrcNLpcjGgeRj1BZhBGAqxWkpxWMtzO6jwE/SlnbVEbVQE9UQR&#10;4E6kJsCmLoJU5kdIo5iFELSWevLgCgYOrpWORH1ueKiLXk6IbZKncbCtaoyrfogDOtbTpiAuICsm&#10;OC0yMDkqOCU6JC02LDEiMCEyMDrE18fd0d3Jys7CQEtZWkVWVFddXk1eXISXXVFKyMbSIJjkXlaS&#10;ER9NMtRT9vZwiInwCw30zEqLzUpPSk2Jz8lMqi7Py8uISY3xS4/2qcoKzg6yTPXSyfBFp3ppZfho&#10;5wdh8gN0QBQGoPP9tfNI2qBdFKwHIj9INxc8FITJ9tcpDjYoCtIvDzcpDMSAh4pDyJ+qjjErizQv&#10;CTOricdHO2l7G8p56En7Git46st4oiVBEDXF8MoCbgq87op8fhqiXiqCHop8vuoieDluUx56rCAL&#10;eMhHQyJQVy4ALUvSkQkzUkmw1k2xNwg3Vo0wUYu3QkdjtSPMNYIMlXx0pEEQNMSCjFUDjVTwKiLu&#10;6uJuamJYcQ4zYRhWnB2EiSCrjRRZ0wZswbfmImzmouzGIuzmklzGUhyawkxW2qIBLoZultrxJJe0&#10;EJy5Ko8PVqo2xbEsyjLHH1MZYVMdg6tN9MWIIhS5GKSR1BxXIDIcNOpCrHYaItEu+uWhjrURTg3h&#10;Dq2Rji1BNs2BtleDbVuCra6GWHcG2XUGObQH2LX4W9f4WpX5WhZ4miS5aKe6GUQ66YV5mH548+AU&#10;eP0ReP4NePzx7Pjr2fY/Hyfu/15551Hpg78a7j5pv/vH8OHdsZBg5+Lc+LgwrwAf2/Bwl4hkNykj&#10;fm1vta0P2xtfdxrutnY+6t682Jz/MDP1z+gOsH4EXN8HdvdPr90H7jwBfv8L+O0t8Ncn0I08/enW&#10;r4t2zmrq6rzciCtcLBBxdlo/W70oF4NEvEGCo04ghqzLH4ZRCDWUjTZXiDKRjTGTTbFRqvIxrvEx&#10;bguzbSCZlxH0CpzRWbbqadYaiebKmfa6GXboEneTApxBHk6/0seyyMMw2UYlzkIxWE8sFCNNVBEG&#10;R8RFXcpYVliUjZHlCoQTRg9joWYGHWzQsaaCQMmJWWQtO5yLQ1ZmOjcXJwsDPTcHElzcmOlp4CyM&#10;IKDMdCgECwcLNR+UWkOUw0lbKthCPdxSNQ6rRn4GgNer9jetD7JsibBqDrdoDsc2Blm3RTi3hdqD&#10;YwG2zYHWDX4WLYHWTQE2tf5YcCwqfa2KCGYZzph4a61wM3WSobqNorijpoKGCLcIkpGHjY6VBqKq&#10;KKaiIJ6WHDU7Ndh+tSY9PVpTU5YFSmllY+BGtLaw1sO5WknKCxJDcP7pXnTylLxWKJQ1cvrp+K/A&#10;/Ycf73wjJ8i/fPP2waM/9568OXj19c7Hi98/nP3x7vufH89efrv4cClic3Lx7fvZ17MfKvOXpDwY&#10;Duwcz5W2pCeXhWXWxRe3FjT2VxP8La2dlHEeGs5e6l4Rpp6xFuH5LiE5jnX9WeD8AS/y9dvZt7Nz&#10;csY9cH4OfP928v7i7N2H178Hetsa6YiDXpOcCKOKLMwBq0DyNAwmYDIiHevyAxpLgq6Whdbm+zaV&#10;BF4tDWwvDekoDeopDxqoDO4t9R2tDugv9Rip9Bqv9B6vII6WEcbLyBQ8OTu+GD9d7XmZ+T5b57PQ&#10;6L/YEgBittl/usH/kn+fqvYGMV3jA2Km1hcEePIPHXlcf75jb6492F6q34BXJuvb/BC3ma72mK4m&#10;TFa6TVW5z9R4DBY7zTf6zNT7DJa4jtf4TtT695X7dBT79tdEVqURglzUEwMsmopDKrP88hM9yjL8&#10;ilN9StJ8yzL8S9NI5RmBFZlBoFGcQipNCyzPCAZRlOyfG+eVFe2REeMOIi3KNT3aLTUaFxVgE+xr&#10;lpPk1dWY0VIaV50dlBNBlg4rCLcLtJNP8dVNI6EzAtGdpR4gWgvdu0p9r+Z7VyW6JvtbBuFNI0lu&#10;1VWlVbVltZW5USSHcFftJE/tJG/dWA+daHedWE/9eG/TUDwm2tu2Mjc2P5OsWlNcmFSQF99Qmxfo&#10;76Qox2tqpIhBSxnoy6B1xBWUeMQlYXAOCDc/jYA4jZwuq22YnE4Mb+eL3BXg6uj30kmgovd9wfRJ&#10;+97pwhPg4d/Any+BX/8Ebv0GHD242Nv/PN9xrbxsKL19pi6rMo1bgq+srXFwZWlm/9rcweHU5t7A&#10;7PLy9aP1m8dDm8sL9/bvfv7zwdc/Nx9eH16fXrmxu/vgeOlwe+P29c/AeV1Ho4GRHkZfJyUlaXh8&#10;rKGrrXV0pHd+cfHoztKN21O712euH03uXR/e2J7Y3V+4cWvu8Hhkc6d/ZbN7fq1vaXN678bk9o3t&#10;+39O7dwaXb8+tLI/uHI4vnFrcv1oef/W1tENryA/eVVFNbQqnI+FU5Q+vdJr4bCmdSohq5qga4zS&#10;M+HFBxo4hptM/z5+H7h/9+znvZc3Zm+t7/x2c+F4a2BprKmvrqmr6pKR7+yt/R+MfG1jUU1D0b+M&#10;fF19+SUjX///SJAHOy9xychfoq6xoqyyoKSqAGzJbuqPyq6XjHxpRSGIqtqS8qrC2tri7o4GZ3tT&#10;A21FI4yqqaG6tZmOIVoWrSGqqsCjKsctS/5FL1QARcvFfoWXk0JShEWYnwrJDhERp1PR5cY4yTmE&#10;mzglWg3c6Prp/O5vwMO7328dA0ebwNbg6Vjbx57eLyMrwNZdMkv++A/g3e/AuxfA19fkp7lfXgL/&#10;/Pn96QvgxTvg/XPg+W/A7z8DDx+QOYEHj8+ePCergr9/8PHpa+BLzUBdYKK7W6CJX5iNX7CNk5ue&#10;kZWcuoGAvY9+UJo3PsopIM/XMsI0cSB9/+L2XeDXR8DzF8A/L4C3z4A3vwPPbgJ3F77ODn7s7Pyn&#10;rvlJ5cDLtr3vmw+Au38Avz4+//058OQP8p++f3C2s/BpcvV0Zv1sdu3jzO6b9bsfbv51+uw98OEd&#10;8OUN8PHVKVmr/O3F879PfiVF2fqGG7t6qnh5q7njZSKDdBPCjZKijDzx0o62AgN9MX89W7wAnp2R&#10;S2Wcf/32nfwzIHCRu/jw0521zAS3jFgnkqtGpK9RiJdhgLeBO17DyUkZMptTsVhUN1dQNZlTPpiS&#10;P5ULvm0YSy8dTSubza4ZyqievTq+MbW9tXiwvX68vfNga/fB3rVfN3d+Ao2NvQcb+/fXd29v7d1e&#10;Wdkb6Zsa7hyZG57ub+5urWxqq2ruJFdbbO2sa+9t6WmubBrpHV1b2NpevTY7tdzfN7Ywv76xcbCy&#10;cbi8frC0dn1+bf8/IEvWHC5t3VzevjW7uj+/cX1t98ba3vWN/YPmjquOTlbKiiJ6OrIG2pK6asJ6&#10;KgL6SrxoOZSuIp+eEr+BqpCplriZjpiJlogxmZHn1lVgt8SIoDW4TEwlHD10/v527wPw6OX5T2+B&#10;R2+A31+f//LP+eMPwF/gJkRWTCOXDv8EGt+BFwDwCjj/hywAdA5+j8DXC3JC/d/As7sf72y/3Ft4&#10;sjLz59zup917wM07F9eOvs8t/d2y/Krp8HTwxveRO2ezj4Hd34DNn0/mf/k2++DTxDNg+c/z+bFr&#10;eaHZhq4B0g5WKKwus50hEqvHrqeFMNTjQatw6CihtBW41BVR6spcaircGiooTWWUqiyntCiznByb&#10;iDQDhxh1VL7/M+Dp/vvj8aerk592h76tZ96rj9rOiVjP7Hw9sXSxP/vx+vzb4/abs83b012bK21z&#10;C/0LG+Or4EK21j+53DUy19o/3dQ12dgx3dI539a92N4x09gy1j2w0jW0Xt852zG8Wt7Ql1fW2N43&#10;Njy1NDixMDS9NDC1PDC72j21OLK4ObO6t7BybXZ2s797cnF6fX1xd2Fha3Fle2FhYxHE9Or8xMLq&#10;7MbG8tbyyubC6ubixt782l5rz1BZdWNjS9fW1sHizPKNvePd5e2C1NzU6JTZsbm9zf2N9d3lte3F&#10;tZ2N7aO1leszY0uTfTP9DT0LPRMrfdMrPZOTDT2DZS3DJY1T5VcXKzuO2qd3awfXStp26vp/Hlld&#10;KG1dq+mbKmldbh7e6J0bbezvbeqvr7w6Pro0NbU2NLI4MrY8O7MzPklOlt/cvZ2aXiwkKgeFc/EI&#10;CLMhUawwKA1Zq52OBcrIhmBlgTKzIWBITjCmI+uJIzlgbHBmKIwRBOiBgTbYskIZ2JFQsCVLDP84&#10;ysBIzcJKf8npI9ihMDZmGJwsenOpewOGhxwocgUyKBszy49ce1o6SrC9VK5nYaZnYqRlZqKjoyUL&#10;Jly+qKgoGBgYYDAYWVSHlZWFheUyKQzsBF/MzMxgC/aDneRkeTpaCipKKhpqOgb6f+l4EKzMYMhM&#10;Af6PrtBQUFBdoaenp4ZQqSuqBvmFFBWWN13tHByb6h0aLa+o0tdGa8jIaEmLyfIgxOEMMkhGaTit&#10;FCuVJAulGAuVJJRehJkWRUXOkRdmohFjpRdlohZmphBlpRCBUYqzUosyU0pAqcSgFNaaYpeMvCCK&#10;ZaSvb2ZqfnpqqaCgIiExNSY2nkQKjIyM9PPxdXd1c8O7RkaEdXa0DQ8NxMfHgqioqCgsLAwNDScS&#10;vVxc8E3NbWOTc2PTc1Nzi31Dg01NDY1NNeCedKkj/y8j39ZR09XTAK41/5uRB3HJv/9r/I+3XR21&#10;4G7U3d3SP9BR31B1tbWhr7stJtRPXohLBM4oycEsgaAHvX9NSS6ykJSCgJIoQkeGR0uKC2yVhdi0&#10;pbj05fg1RJFoKW4tcU4TZREzdXHwqIoIAoSmJMpCS0qIjUIIdkVfmtdYTgAjhrJRFvU0UvPHol0x&#10;ipaKAgbiSGMJThCW0jwEtBwBreClr0LUU3LWlDYQQRmKc2NEuVR4oEo8MDAkVhfl1pUVVhLkkOKB&#10;C8AZeFhpuJmpBOEMIAQQdELsTPzsjDwIeh52RhSUlp2JEgScESLCzeTmgLExUpAWpJHgg5gbcCbG&#10;muxsVX87uXV69vDs7PHZ2dOLs78A4OU58Nf705/eAXf/BvYfnk0+OBv99Xz2l++zP3+bOf5naP9F&#10;968ns6+A3b/Odp9/vfMJePEVeAvi3cXTX98cbP88efOPtX++P/t4+vrj2avPF69OgI/vQQN49xX4&#10;AEZWr4FHf13c/fP01rOz+6+BPz4C/3wC3jw//enx+fFD4Ma172urnyf3gNml913LH9vrbqd0PCke&#10;P2lr+auk93n9MbD08+nq7592vwKvvp3+ffbl8Yuflzf7s5dawqbKCVcTjBojdRvD9FsjzdpCLVpJ&#10;Zv0htlOx7tMxbjPxHhu5wdsFIRu5gRt5ARt5/itZ3ksZnpfK8gsphNVM9kethAAA//RJREFU75kE&#10;/FCYTZePabev2UCAxWiozXS0y3ZOwHZO4HZe6HSCZ7OHeaWLfh0YvIGxnJ5ktrlyjavRVR/LrkA7&#10;Mi8fbN9EwoIBbXOIfbmXaQ4OnWiv6m8q4WTIb2MtRIrWL+8Pb1pIHbxRcfBx5trn5dU3c8fAQe5E&#10;hoqdKK8snawci7oCXEsejpaF60rAjCQRBqLseqJIcILJSnGIKHLwqSGZxOnYdLkM89wMrwbRJxkg&#10;a1ykxiKs7lZprCTDqmzUx8INxyINW30ChuISGoN8AzEkW7kUJ5Viok4lUauWoEEu6xpk1hts3hll&#10;3RtnP5rgPBnvMh/vspiIn0p0HI2zG01wHIq16wjBgugMtWohmdb5GFV7G5R6YAoJBvH2GpHWGiQz&#10;FbQQq54oQluEDSPNqSFMFqvRkkCoCDHpyiDVRGE2GFlwquurihNx1mTqpKY8MzcnLScnIy8vNTs7&#10;KSMjMT0dNEIjowxMTJWUlNjJIvJMCBYWegiEFgJB0NNy0lMp8MCtVcQJGIUwK60IC9VYS+UES5Uk&#10;rEq2g04h3qAYZ1jghCl21ANR6oipwJFT4Cv+i5EnJ8W76FU564IAjf8rI5/vYpiIVU+wVIszVwvR&#10;VwgyVvY3VnPUktaV5hVFMSNZaZFwFjYYeWmlp2dkZmaFUEDomagZGaiZGGmYGZnY2Ngo6K/QsEO8&#10;kmxHb9ZUzEdlD3lvvOwcvl149KHnETD5JzDzFJipnSA1TITOH5Z2z6YkZNpr6XEY6AqqyHAoirKj&#10;FYU1ZfmVpVBq8rwgtFUEdVQEJfhZBDlpRXmYkSxXlCQFlKSFEczkXF2y0AcHixwPVJaT1lCS00Fd&#10;yN9EMQVnEIVVDzeWz3TUS7BQjsBIFuD048wUagNt16uSjruKduozVisS18qTF4vj16rSV0DUZIBY&#10;rssEccnFr9Zmg/iXkV9oIJPyIJYbCsC3i3V5C7W5C7WgUbDQULjYWLRytWK4JH22oXSkPKcuKcxU&#10;ml+SlUKFi1kWSafAzaDIQy/DCXHQFYz1wkS4qsYRVJMIyikExThH8XgniXxfrfIQg+Ig/aJA3VQ3&#10;uWg7kSgH8ShnuRBHuWh3rfQQ6xhvCwJWix9GxUoN4UVCJUVFhISEYGxIPiFhcDvm4IQKCHLz8XPx&#10;8pAhLCQgwM8L7piXIm001JTguDAzQpnBrZKVjZ2dmZ4e8kNFnoXyChUVhJKRmpaREgLOMQVReG6s&#10;e0kyoSjOqSjGJjfUvDTWpjzRtjTJpjjBqijeKi8GmxttU5ZKDHE3kONnEuWkk+Zl42ahNkWrlGSn&#10;pEQHZSSG/2DkQ8IjvC8Z+aqaQjCkKa8qLizKzc3LLCnIryorBfe5xIjIzLikxNDwGF/fzLCgSJwd&#10;UV8txkYvzcEg2xFTgjcqcjGq8bKuIGAriNap1roBGlLx5loV3vZV3tYVnhZlHmbVPlb1JLsqb2yl&#10;l2Wdv22xm3Gukx7YCR5tCLBvDnYCj9b527eEEuoDcM2hhGwn41hT9RA9mUAtiXBd2WQz9Wxr3Swr&#10;dJaNbqqFZpaDfoa9QZKDUZS9qZOWYrI3Id6baKOtY6qi5mXnGErwjCAQQ13dwwkEf0dHT2trX0dH&#10;b3t7D2trD2ubYDf3GF+/hIDAiqyssowMbmZmKAUFIwTC9IOXv2TkL+l4KA01+D0zU5I72enp2Shp&#10;eJihYA8nC6ukgKCYgAAvipMTAefh5ODn5uLlZOdCsv8ods8Bulkc3DxQsgYzAsoGul4ccHYEC+he&#10;QaFkXRp2DjicHQTo/DAzMbDDoDBmFrJoDehjMTODneBdCYWBThfoqJFr9YBXg3NwsoK+EjsHeAUU&#10;O7mSPg8cKcLOyU5JaSInl+JJiMc55ZF8IxxssoP8I9zdChOTnC2sLTFGCDomBDUdipZWnofTQlnW&#10;VF7UXl3GVFZAWwSpLgQji4mJQD2tNfCm8q4msnHe5v72WoEOOrZq/Dp8NGluxvXRhNpw1/pIjxgb&#10;HWUoJMBUJZFgFuGEicYbpPpZ4TASse4m3uaqBH1lnLasv4lmuA0mGKvlZaRkpyKmxMGiISDATkGV&#10;Fhrt7+ouJcRvbW4Y6OuZmxbnYa2b4GseS9BO8NTKDDTODjXLDDbJDDTMJmGy/NAZPpqpXprJPuhU&#10;kkGav4GBFI0aL8RAghkjxmoqw2Eqg3LSEnfWFHfSFMFriRF0JYm60ngNUUdFPltZLjsFXmt5bnMp&#10;pJUcylldCK8lCraOGkLWSrzGUhx6EuT/tSSSTkUIqSSAFEcygYukKVqRD0EHpYJoSvNVZ0fH+zoU&#10;xhBzw10Lwt1K43xL4v1Lk0JSQ7xJrvah3u5BXq7Bvu6h/h6B3q4g/Ikuzjamtub6aDU5C0NtcwMt&#10;0DDFaJA8cWnx4WlJkVlp0UkJIdHhvsEk97hwv8SoALAzPzspNyu1IDcjNSk6MzUmJtTH3d7EzUY/&#10;P8GnPAFfFGFZFmVZGmlRGkEWoikNIa8zpSF6ZaGY8giD0jBMtr9Wpq9GboBuXqBeUaghiIoI05IQ&#10;w9JQo4IAvUuVm+IQTB5JuyDYsDjUNIdk7qojBH5RbjoSXgayHhgJL10Jbz1Jbx1xgjo5R95TVchV&#10;nsdLTdhbXcRPSxwny+UgwR5sIBdjqR5tpuGvLf0vFx9ioBSEUfBUE3OS4yWoiRI1xEG4KAlYSSCx&#10;4uxmwjB1NgozEYSFGNJDSwqEk6IgaGMlOG2kue1kee3kuF3VRbx0pQla4qABHjURRVrJ8hlKsGuL&#10;slhpi/o66Pk6GWTHeOVGE0yUOJJ89OvTnEsizOsS7EtDrKqiXRqSvIvD8aIMED5qiCwCooSi9jZV&#10;yvSxLAux60z26E5w6451GYzH9Uc79kU69Ubad0XadkfZgUZPuEN7qH1LkE1NgFUFybyMZFbghcl1&#10;10lz1YpyUp3ry734fu/L+Z1nn9YefZg8/rXu1u9ld54U7/+ePX2YcPyy/bcPi0vXuxLT/TyJlqV5&#10;MXsbA0nxuJgkR0UzPmVH8Ylfho7OD6ZeTJZsFdUdVs2+Ht86WboB7C19nVv6urAP7B+eXf8JuPcc&#10;+OPviz9fnTwCY/Y7vy35B1tKS7MKcFHxsEJsdGQ9TVSDrDViHbSyPYzIxc+dTZKt0PFW6jEWitGm&#10;cnEW8tnOmjV+5o0BFt3RTi3BVvX+ZhUexpk2ZOW6JAuVVGutcIxMtKE8+DbHWa/I3Qj03DIcNZOt&#10;lP01BILRZD0iLzUxdzVJVx1FHREusnYNjBbORMHCSMHKQAVjoaWlgoCOAZSJHs4G1UVrs7IwQZkY&#10;kWwwKgiEGwlnZaCBMdHBoYyccGZWGggvK4WeDLebgVwIVj3WTjPDWbfIw7iYYNgcYt0SatMUZtkY&#10;atYaZdUWYd8Vg+uJxnVHufTF4HuiXLoinHrJb/FNwXbNwY71QQ4lRIsCD7NMnFG4uRpORcxZTdpA&#10;jFtDACHHw8bFRMnJQi3CzQa6EJqqMt3t9alJkcbG2qbmuirqMtp6inhPa1tHQx1dRWFxFIKfRUJP&#10;iE6WAmWGgBkxJfRFPyQrej8mP2g5fw4Ar/5599Mffx88/3D77fdfP5w9eXfy9N3Ji0/f3307/3IK&#10;nIEgy8oDp2cXIE6+n339fPp+fmO4qDElvymp6GpmUXNBZWuJh7+1I17bhaBt6aRAirULzcL7pVj7&#10;JFo2DuSCEcQpcHLJxZ9cfP8OnFyAVzv/CgDfvn9+S/Jw8XVzDPFxjfAnhPsTokO8I4OJkYHgskAM&#10;9Lb188SG+jv4eViGBziRvCzD/B0SQvH5SaS6/IiGgrDW0si6bJ+mbK+GFJe6RLvqaIvKKJOqSKOK&#10;CP3aaOO2VKuODKvWVIvGRJPaWIOqGIOKKExJhG5xOLoyElMVpf/fUR1tAKI52aI+3qQ6Sg9EbYx+&#10;Y4JxS7LZ1RTzhgTT1jSrtjRL0G5LI6MlGTxk3JGFbU03b0u3bkm1bkqz6Spw6yvxasjENef7Z0U6&#10;JAdZZ0Q61heGVeYFpUY5N5RElWT45yZ65SV5l2QEkEn5dL+SNN/CJJ+CeJ+sSGJaqFt6mHtauHtm&#10;FKEwlVSdH1lbGF2RG16WHVqYFZCd7Jsc65YU5ZYSQyjNCulvyavNDavODOwuj0n2MU0jGeeEmeaE&#10;Gw02BI00hw43hg3Whw/Vx8y0pjVkB+TH+WYnhtbWlBeV5JcXZ8SH4HLCbetTXcvjnRoyiTWphJJ4&#10;XG2qT206qTgpIDuelJcRkZcTW1yYlJ8bV1uTRfJ3VFbgNzaQ18fIGBnK6WiLycpziIixwNghPALU&#10;wlL0CurMjoFy6Ej+vr8LV4D2qYvaKaB28LRqFuhfBxaPgRsPgHu3zq/dBrbvADsHZ0sgWvfKiwbS&#10;W2caMirTeGWFKjubBlcWZvb3Zq9d65mea+4fnd/d37x9e3RnbenB/sHrB0+A1zee312+sX7wy829&#10;uweL19f3Hhw9//SqqLYUY4DWQWvEJ8aNTk7Ud7S3DA4Or64vHt1aunF77vqNhaMbk7t7I5tbc4dH&#10;CzeO549uDG1tdSwstc7Ody+vT107mrl+fPDo2dLx/fmj26Ob+8Orh/2L13qn19YObz98+qShs4lP&#10;lE9ZS0lQhodbgqmkNWxit7RtOrGg0UfXGKWph/KMsLQNMmzebroPPPwJeLzyaG/u1vba/cO5w63+&#10;xdGrgw3tA3XtffWXjPyljnzfQE0v2NlVVdNQ+C8jf5n53lhXXldHJuVrfiTFg/iXjgfxLyP/LykP&#10;trUN5ZeM/GWmfHkFmY6/BOiyllUWVdYUXzLynW11DjZGetoKJgbqlqbadpZ6ZgZKhrrS2mrC6gq8&#10;cuIIMX5mEV5GLvYrl6o1grwUKE6IvBJc1ZDf3FvDMkgXG2Ewcrvv7snNO19vPQB+PgJuLpys9H8e&#10;6f8+OnY6Nfd18eD04DHw5DXw6eX3D28vvr4FPj05ffLw5OcHZ3ceA7/8BDw4Oj3cu9hZPlkZeDnc&#10;/2Ro483+vZPfwMEF8fjbi/rhxvB0b5y/MTHAEk80tnXWwZjLyKO57LwxpGSibTA2sNAXG2WeO110&#10;G/j1F+DJU+DNS+DD6/PP/5x+enX+9hnw4i5w+zqwu3m+tPRxeuPT0p3vBz+f3H4K/AruMs+BPx9d&#10;/HofuL3zbW3uy9gKML0BzKx9nT34vPfb919eXLx8ffHPK+AtiDcX/3wA3r49f/bb6+OwJGeCn45f&#10;ADowQCvAVzXETz0tziwhwsATL+3pLjvQF/fP272zi2dnwCcyI396dgYA5KXy+z9H16ZzU4hp0Q7R&#10;/iaxQRb+BF1fop6rq4aruzpkPKlgOC67Oyz5amBsMyl6IDZrKr1kMDa3LyprLKlkJLNqo3v2YPFw&#10;f+Pm7vbt7d17mzv3d3Yfbm492Ni8u7F9b3X79srW8c7encX5rcH2oYnu0arc8rrCqp6Gzvmh6aWx&#10;hdHukc6Gjqt1rR1NnQ3VTVUldXUVTXPTKyBGBqfmZleXVvaX1q6DWFzdX1i59i8jv7h5vLR1c26N&#10;nDW/ukdm5Fd3r1XWV9s7WKooiRrpK2E0xbWU+DGqgrryXHoK3HpK/JeMvImmmKm2qLGmoLEav4ka&#10;L1ZLSEWE0d5M1sJcytRGKqOStHav76/zo7+A42fnxy8v7r0HfvsC/HVy8ffp+buzi/cnwLsT4PX7&#10;zw8/fX0IXPwNXHwEzs++fzsBt4ivwIdPwNtnX58+P3v5D/D+ydmzJ+d/Pgf+egz8dPNkZeavxqkX&#10;FUsfapfe1G29bf/5Yv7xxepzYOvZ2epvH2eeAxtvgGs3XgwUthHd/KXMjZit9FgcDdntjVH6WlBd&#10;DcQlI68lj1JXRKkooVRVONWVOdUVOTSUuJRkEGqqKBVNblFlNnMP9L3PN2+d3jkGfpr/ttv/di5p&#10;pyhhO6/6t9bhD1MDr0anP6zNv9+debF3dX+yaWmyZ221c265f2FjYG59aH6jb3qld3y5rX+uoWOy&#10;pWv2audsVf1gfctY58By1+DK1Z7F9v6lnNKWgormjsGpwanF/onZoemF/qmFoZnV3qnlsYWtiflN&#10;cMi6O8dK8mpGeiZ31w/nZtbnl7YXFzcX5tfHB6d7WwfIjPzq3trm/srmtaU1Mtq6B7sHxq6297W0&#10;dK+vbG8ubR1s7M+PzIT7hDaWN2wsb60tb21s7q1vXV9fP1xfPZgaWxkfnB3uGJvqmRy7OjDVNjRW&#10;373SMTbX0LfY0DtT1j5f2j5X1DqR07DXOv5wamehpmeprm+8vH26oW+ld3ZhYHZueHFxbnN1eX9o&#10;aG5kbHl8cm1ifH1sYn12fmdj51ZH15iqhj43nygrHAlj52RkZQEDQ1YYCxML/SUjj+Lm5OTiQHLC&#10;uXk4ODjZYGxMLKz0rFByTsS/4ETB2ZFQKIyRDc4MAjwBBAcnnIsbCYIThUBysIFXg8FZ4OxQEODV&#10;QLBzgCEjlJmFnpaOko6WEs7GAgLKysjMREdPR3VZgZXiChlUVOTKrIyMjJfSqP9S82DLxMT0n4Ku&#10;5JL+tPT09EwszFQ01LT0dAxMjKBxqSYPviivUEAgEEpqCjpm+iuUEBSKA+/kHOQXmJWa3Xq1q71n&#10;YHh6bnR2vq6p2RhjpCkvpysvpSLMLccF+8HI08vB6WTZaEWZKYXoKQQZqHhoKVBU5AR5fjoKEUYa&#10;cVZqQUaIOIxKBs4kxkwjxkIlwgyxVBO215cVQFBxwegGu7snx2fGx+YKCipSUjOjo2PtbGyJBI/U&#10;xKSG+tq21pahwf7hoYHBgb66uprw8NCqqqri4uLc3Pzg4FA7O4fMrJyJ6YWRyZnx6bnB0ZHm5sbG&#10;phpwT/qXka+tK6iqzm1prezubWzvrP/flV0v8d8p+Ev73/6u9noQAwMdvb2tra11bS3VHQ3lvQ2l&#10;4W62pjKCyhyMUiwQRQ46Bx0ZYyVhLXFOJX4WDWGoriQSLcGuJcqmL4Oy1RQ3kuXGSHKYyPPaaIlb&#10;aYgayHKBR8FzQMNMWYAsui3ChteTi8WZxTqZgIjHmYBxOF5Hyk5VwFiMzVgEZinFAUZfYZYanjoy&#10;JEPlMAutACMVByVhWwVBPSGEEpJOnp1OnpNBnoNRXRChJsShLcmrJICQ4mSSQJJBDpU5GEQ5mEQ4&#10;mYQ4mUR4YFJCHNxwOhBC3IwaCrw2pgomOsIywlQK4hArE86CLPtHv44BwO8A8BIA3gLnb4GTl9+/&#10;PTkHnnwGHr4Fbj8Ddm596T/62nXzZOghsHDry8T1t4M/nc0evxvae9r99HTv5ff7n8m/K3oFuu//&#10;XDx8/Pnw+h9zjz/eARfJb8DXz8Cnz8CHr2B7/uHb+VfQ1f4GfH4PvH0JPH1GroP9x4uL5++Bd1+A&#10;Dy9Of/n16+H1D6vHwPbexdLK15Gt84mVr4NNd/OT54PaH1dd/a1y4u+ue8Dm5rP+37/tfwD++Xr2&#10;GQDen33+5Y874wM1gUOVnnVxxuWBWtUB6OZg0/Zgy3YStotkMxqKn40ljkfhl9J91nMC1nL8N/IC&#10;dopCtgsD13P9ltM955Pd55LcltKIY1EOnX4mfQHmYxF2y8mE5RTP6RjcejZpLTNgNStoNtG33d+2&#10;CmfUSDRv9rIqstXKMFEosdcB37b6YhuJps0+FrVe5vV+2Bo/y0I3/UwHzWisvLexsIeNhJ4BvLiV&#10;tPZbR+9RydXdrOWXvRsfJjY/zR1ebBXPZhi4y4spMSnIMmnKsenIkRl5tCTMUAqpL8auI8quI8Mr&#10;J80pJM/Oq8iubq8cXB2hn+4sk2WHGYrlrsKpTEYrTkZFvB8PetGf/X2ReFCuWuFilO8YXORB9NQI&#10;sldIc1Er9kTX+GLqPLTbfTF9AaZdASZt4ZbdcfajiS6T8S4zcU4LCbjJBIfBKKvhOPvBGPu2IAvw&#10;2+sKs272N6nzMarxMSwjGua7YeLs1COs1H2MFNBCrJc68uqgIQa/TJDXkmDTloSri7FZ6UoKwynR&#10;isJerraZafGVVaXZBTnp2TmZ+fkZeXkpWVmJ6emgERoZpa6tIyYhTqbbYFAUuJpRUTBRQDiYGPhY&#10;GTSFuBy1ZL30lSKstKKw6nFYtSSsarqd5iUjX+isn2ePvmTkix10yl0wFf+RrCGr1lQ761c561Y6&#10;oSscdciGi14VzqACp1/qqF/siCmy1y9wMsi0103EqidiNRMstCKMVcJM1QJM1Vy0ZY0UhSW5oZys&#10;NAhW8sNROjoaBgYmEODSSk8PLqtU4PpMTUnDwMh8he4KlJ/BPxNXMhab0uW5+OTq7dOZ+rXErZft&#10;vwBTv5yOL/5UVjbsWzcR0reS+g64PjZfKClLZ2kqpaXEK8XHoq8shlERU5Hm0VQQ1FDkV5PnBZ1d&#10;SSGoBD+LlCCbMBejkgSfkbYSPyeUiZr8oIKD/MiNTgxBo8DFJM9OZS7DFWSuluioH2amGm2iHGui&#10;FGMin+2EnimMuNFZuNectVAas1WXvl2fsVKWtFWTsVqZRmbk/79I+eyV+py1uh+ozV2py11pKLgU&#10;rgGxVJ+//F9Yqi1YrMlfqM6bq85dqi9eaiydqS6cqi4YK89pSYt211UGl0dlFJMyD5MkG0QKAXHC&#10;CMd66Ea5qgXYiEc4SJJVIOzIjHyOl3qBn3aur3a2t2YWUTUJrxBuLxViLxtor+BpJe9pq26BlkLQ&#10;QVipIVxsrAJcXEgEOweSm4dfREBEVEJSWEAQheJC8PFziYuJCArwsUFh4BZJSUEGPR0NlJWZhYmZ&#10;lpqOjpqJlRnKyEjJyHiFHcFKR0tNT00DY2SmgUDY6CngtJDYQLvCJEJWuHVJgkNNGj4vzKIkxjo/&#10;0iw3yjQn0iQv2jw/1qow3qEi3Svax1yWh0EMRS/DBwe/f4yqfGlOalJ0YFZaVFpK+CUjHxNLqqop&#10;/MHIk2Ob/ILs3LzM0sKCkry86qLiqIDApLColNCI+MDApAD/OCLe00gz1Fw729UMnIE5jrpp1lo5&#10;jphcZ6MMewOiopCPhkSum2UR0brK27ra07KKaFGCN7oEOOdLXY0rPczL3U0zrDQSjBUSTRT9lfmC&#10;NYSjDeV91cQC0LKBevJhxsrhRsruigKBWlKhOtKZWJ0CB8Nsa91cW0wqVjvDTi/dTj/FySjQXNff&#10;0iDByy2G6G6iomKtq0dycQ1xJwY4uXjb2Hnb2npgse4WFpetO9hirTxt7QJw+FBw1w4Pr87NVRET&#10;g1NTM0Igl6Q8GRT/R7gGSkdNf4U8b+G0tEwQCigVDSs1jTgfvyA3txAfrwAPNx8XihfFiWJHcMKh&#10;3BxIXj4BZhgbK5xcjpeTh1tIXJgNAQM9MW5eLjY2KC0t9aVCEXk06WjgbFAOOBv4WSgTMwccwcOJ&#10;AqcKN+rSNWIHZw0cgWQDnTIOFJyDE4ogS8yDzhI4PcADfOyc3DA2HmaoABMzwdi4JCI8N9A/2sUx&#10;0YvoZYUtS0t3tbb1sHe21NFjp6aR5kBqiQrYqiu46Ci7aMsHYHUTCTYh9oZhLsZBDvqRbibpgfax&#10;BONwFz0vMyV/rKoCDJLojGlP8mmOcu9LItUF46oCXaKttJwV+cl3q6txqpdlqpd5hKNOnKtRIsEs&#10;lWCd5mGT6+VQ4Gef42UVYatto8BH0FezVVfmoqIJciV42NsrS4naWRgkxEbYW+onBblWpflUJDiX&#10;xdmCyIswz4/E5oWZFYebVkSbV8ZYlMeYg/0VSQ4tOR45IWY6IhQmsqzqvFTG0ghbVSEQeLSEt4mi&#10;n4kSESND1JX21pdz1xQDvQ5LGU5zKSQIOyVed7SEh56Uk6awjTKfqQyHrigMLYaU42YWYaOR5WET&#10;R7IKwBiEOFk5WaiZqSAsVBApAY7exorG4oy28qymgqSeqpyWwuS8GHJ2fGFKjLudlaOlCd7ewsXW&#10;DISjlbGzjeml4e5k5eaIBW2Cs3Wwr3tcOAlEdIhvVJhfVJhPdKRfXBQpIsQrPMAjPSGspCA9JSE8&#10;Nys5LNg/JzMpmORBcMYSXSz8XbHFKaSiaMfiSOuqOLuqOJvKSIvKSLPqKPOqyB91pEP0yiMMSkL1&#10;ckjaeYHo0giTskjTolDD8iizqijz4mCD0lCjkhDDqmjTklD96hizunjLy8quKUR9Cxk2IkaaZKZM&#10;lqxBi3npSvhgpPwx0j5oCV9tcT8t8TBDhVgLdRA+GqI2IjBXRd5QIwWSrpSvpkQwRiHF3iBYX9FN&#10;UdBWDGnKy4wVYrOX5sIrCeIUBcAWryJ0KR9vLcnhIM9vKgxHo+jV2ChUoBBjQZiFGNJejg+vKuqh&#10;JeWgwAsOU6CJsreeDE5VCCvBaS6BwsrwGkqw60sjTFT4CFiNcE+r/AS/rAhXR4xoXrhVQThZxqc+&#10;0aEwwLw60qk4xLY61i3MXgstSG8uyxGHwxQFOVSEObTGuw6kevbFOfdE2w/FOIEYiXMZinPujbED&#10;0R/t0BPl0BXhQJY1D7GpCbas8DMs8tCu9NHPclGJtpWKxMn/9dPwy5dzj99N7j9uuvus6dX5wJMv&#10;LU/PWufuJk3fyb7zbnz+xtW4DMLc4tVf7i19enMrJc45KsZG3ZzfNtxw7a/Zvfcbt4HjmxdHG++W&#10;F15MbLyfu36+ufxlYfnL0t7F3t7JtaMv13/6dufvC9Aj/fsT8OTWr4vOBB15BZgwL62cIAtWXcxF&#10;VyrEWi2dYJDigk6y087Bm2c6m8RjNSNM5CKNZCONZTLsNSp9TZuDsB0R9iAaAywqPAyj9SXiTORT&#10;rdQjDeTCdKUCVIWCNURD0eIRBtKBaBF3BXZHCWZHMRZbAQZ/NaEATUl3JSF3DSlLeUFJODWSBsIJ&#10;pWZlhMAYKLjYWaGMtDAwYGQBXQNa0JMh/3AHXKGYGLnY2ZhoqbiRbDAmOnYoEzeCBUYLEUbSGCvw&#10;uulLBVkop+L1CokmlX7YCi/T5hDb5hDrxmDz5lDzzhjbjmj77min7iiXrkjn3mhcXwy+P9Z1KIHQ&#10;H0fojSeMpPoPpZHaoz0qSXbZriZRWE0XJSE7WX5TcS4FBJ0sB4MUJws7LYSHlVaUm01bSToi0Csk&#10;gKitrSgpLaCqIQu6OLIqQpb2GBU1SSk5AWUdaXZJFpQOAoZmguozWCaZ3Px8/SXwxyfgxefzZ9++&#10;/wUArz+dPX1/+ueHs6dfgL+//ajyenLx9QwgF3c9A4DTH1Izp+dnZxen389OPn57v3F9rrQ5s6gp&#10;Nb0qLqsyrayx0CfA3tZRk+BtgPfB2Hpoe8dYh2Xj7Em6mWURb789+XYBBghfwGt+Pf/47eLTOfD1&#10;w8dXv/9+Pz8rzc3BLj02JjowINTHN9TXLzIgMCokJITkQ/J2D/T18PdxJ/m6eXk4kXwJvl6u3kSc&#10;B97B3cnG3QHrbm8W6uUU7e+cGeFRm066mh3QkRfQne/XX+TfX+zTX0gYLCYMFuEHi1xADJfgxyqJ&#10;03W+C03By1fDtnqit7v/D7a6oi6xcjVkoTFgpsZriqw+7zVb632JiUrP2To/0Jis9JipIc7Wek5V&#10;uZNLxZa6TNd4DRS5TdaRphtD+sp9ppqiZtqSCuOcfezVUkLsm0oiq3KCqvJCqgvD8lK8CtP9sxM9&#10;c5O9S7ICSzIC8pO9chI8smMIqWFuKaGuYJseQUj9gcwYr9wk37xkUmlWWFFWaEaCT2q8V2ayX3Is&#10;MTzQIS4MX10Q09eQ3VWdUpHimxFkX57kFk3UKUm0WxxIm+tNnmiPHWmKGmmMW+rOackPSQxwTI70&#10;q6woLi0vqqnIjQvGpwViC8OxuaGWpXGOpXEuZB35GFx+JL4kmVRdEJebHp6fG1dUkAi21VUZJH9H&#10;NWUBQ4ysgb4MRk9KR1dMSgYhIMKI4ISg+CklZJnlVRgd/OV0wwWGXlesAT0LQNsM0DRy0TBy3t34&#10;pK7yVs3G2ebi1+nV05mlr2N7wMIhsNp5VFs6klM/WpVbl4OS5CttrZve25g/uja+tdE9Nds9Mbd0&#10;7cbqjRujO2tzd/Z+P3/1HHi38dO1kZXJxd3l8aWp/pnhybXZ5x9f5pTlYgzQWtpq8fGxo5NTDe2d&#10;rcMjA0trs/tH8wfHU7vXQYxtbY9ubc8dHs1cP5g/ujG2t9ezstK1tDK4uT15/XDm6PjB2/fr936a&#10;PTgc2dwZ3zzsmFgtqG1t6Rta3Frfu7Gnpq0qrSguoSDIIUZf1hk5vV/ROpWQ3+CNNuJUR6M8I7DW&#10;AcZ1q413gd8eAs82/jxeeXC4dPv6xv2jvqWxyvbS9uG6tv7a1p7q/87I9/TXtnVW/m9GvqG2rLa2&#10;FER1TUlVdfH/YOT/xSUjf4ma+rLSivxLRp5Myv/IjifT8RVFl17rJVNfV1fS2lpji9XH6JBz5C1M&#10;tKxMtc0MlEwwCrqaYiqyXJJCrCK8jKJ8TNxICiQMIshDIypIIyxEI60AldJiNyIoWwbrOCVbzD4e&#10;v3l6tPl2e/Pj7tbZ/tzJ8vTZ4hywMvttfuLVxPbb7T8uHr85f/fm69sPZx9ffvvr4cc7P53dvANc&#10;vwHsHZAfxy6MfB6++qqt+OfS+kdX175eewg8ufvt18fnz98BX7wTfKwI4AKCJgZYuhAMbZ11DCzl&#10;FHS5XQKMSOlE60CzsDI/+0SrnIm847N7v5J/l//u5fmH92ffPn3/9g349ubi9TPgyU8X9/Y/7e68&#10;23xwcfsF8PjZxe/PgUevgWevgL8enf9y69vh3vfN9fP5pfOpa8D67tnqze+Hj85+e3pGpnxfAq9e&#10;AH+/PHv2Bnj++uyPe0+3otPxLp6qEXFmASTN8GCdED/1rCRsTKiem6OYF1F+aCDxy9fjc+DvS0b+&#10;5PwCXDC/f/92cfbuxv5MZoJbepR9cph1fJAFyUPPl6iHw6n4+GEgY4n5owm5l6R8b0TqQHTmUGx2&#10;b2RmV1jaWFLJSmXn/sjy8eqNw+0713bvbu/eW9+6vbV9f3vr3ubGnc2teytbt9a2jvf27izNbAxd&#10;HZzvnWwqqOmqbp3snticWbu2fG17cWd5em1hamW0f3Kgd6y/ZzQns6i5tm1+cnl8cHp6YnFxcXdx&#10;+dryD952cfU/OfKLm0fz60dLWzfnNw8Xt4+W9w5W9q4t7WwXVhQ6OlsqKQgb6CmY6MleqtZoSCKN&#10;1YT1lPjJafIqQgbqwsaaIARN1AXMNPiNFbgNFVHqMlAdHS47d5W56y0HzyZ+Pd38/Xz7l2+bv3/Z&#10;ffH9NrnoM/D6HHh/dvEO3Io+gmPweuf1x+sA8PT72bOvX9+A3+Tpxcfv5x++nb77dvrh2/ev4Ov0&#10;5Azcmd4Bn/8GXv50cbT1YXT+XePkm/KJF6VLbxrunY4/Pl/6G9h+Cxz8Axy/AW6/BO4+OtlfutPo&#10;G6VqpM9goctgiWayM+Iw0YPrasJ1lBHaipxkRl6eS1WRU1kJqaqIVFNAKskgFKTYlOU4lVR4BKRY&#10;lUzFHny9efPi5vy7tcGX073PJwoOqwf+Ht8DDobfDK0CK0vfyKUMVj5cG3yw2LA82rW+3LOy0Tm9&#10;2ju3MbSw3Tez2j+93jm0eMnIgyir7Wvpme3oX2zrne8eWmnqmErJrq5o6OkcnOmfWOwdmx2aXugb&#10;nxucWu4fXxmb2Zqa2xwdnW9p7K4paWyr795dP1xa2F5cJGNhbnOoZ6KqqH5lbmtr/WB963B182Bj&#10;42Bz8/Bq+8D41PLS0lZTU+dg3+jW6s7ta7c2Zta66juy4zO7W/pmxhZWV3b29o4314821g6nJ9cm&#10;wcV1fGm0d6Kt+mpn1dWFrvGFtuG1ttGZ6q6Zis6NppGRvMaJkta11rGbExszdb2LrSPLHZMrvbM7&#10;U1sHa0fri9e2N4/X1w/7B2eHRhZHx1cmxtfHJzcWlq6tbBzNLe064b35RaQYWNnYOLjoWJjowciP&#10;lZGBlR7OyQZlh3HyosgZXBxsPLycKC4EAnS/YIysUAYQl5nyIOAIlsvSY6DNBmcGzwGPwtlYkOww&#10;LhQ5uZ4dCWODs4DBJoIdCr79kW5PpuPBcy6T4tlYGJFwFg4EKyc7FAFjYqKjpqWE0JCLsJJ5eWoq&#10;CsorFIz0DPxg2MrHf1mmDAqFcnBwgCHoZZo8PT09FRUV2DKzsvxI82e4pOYhFFfIKfNUVBSQK7TU&#10;NGRJegZyC4fD0pNTUhNSqstqJsZnegZHh2fnp1fXGlpbDTCG2sqK2nISaqK88txsknA6cVbqS0Ze&#10;iAEiwkglxEjNR0/FTXOFhwoiyEAlwcogCaUXYroiykohBWMAT5BipRFlvmKuIuxoqCiEpIMzXGlv&#10;apoan/uXkU9ISAoNDOrr6pyfnJwaGx0bGpwcHerr7ZycGBkZ7q+qLE1JSaqvry0oKvQPINnY2ucX&#10;FE1MLwyOTY5OzoxMjF/myNeRxdRKGuuLwRNravOra/Iam8t6+po6usA9t/6Sam9vr7nEv+Q7iP8r&#10;I9/b29LV1djT09zeXtfWXNHRWNLXWLLYXdeaGQkGRZYicF0OGjB2woEBgJaUh6GSvhhcR5DFWIoD&#10;NIwkkWBo5IyWtFYV1JdA2GuK2qkJm8qgzGS5zOW4sYp89uoiFvI8eF1pV7R0uK1uNtEmxcU42lqH&#10;ZKAQYKiAVxPCqQrayHDiVPh8dSV9tMQSbXXSnPST7NBxVtphZqoEDTFnZQETITYMPwtGAKbETi3B&#10;BNESgBlL8xnK8KnwssqjGJV4WBW4WOW5oXI8LOQadEh6URSjKDcrDxsNN4yaC0ahJstjqCGir86H&#10;NRDXVUUIckLQagyZSdgnj+eA8z+BizfAxceL729B5/vr11++nv/8/NO1u69m7n6aOvzce+1z+/zz&#10;up1PvXcu5m58ndh/P7j/uv/w7+FHX7eefbv9EXjyAfjj9dlPf58e/3V6/d6blTfkp5sfvgAnH4Ev&#10;74D37y7efwa+XpaB+njxDdxWnwAvH5z99vPFb38CT59dPPv968OjfzZufF/b/DK9CyweACszX3rH&#10;3rTPfujv/q2h/FpO7+9XN0/ntk/nNr9O7Hwd/wnYe02WHfwHDA++Ao++n90dG0ppKHLrr/IpDzdp&#10;iLCqD7Co8zG76mfd4WvT7W83Eu48EYNbSCFu5JBAbOYG7BaGbOcHrWT4LCQS5hPcwXY5xXMkzKaV&#10;iBmLsFtKIcwl4MHOySiXjeyg7bzwjZzw2UT/dn/7ckeDChfDzkDnWnezRIxMloVyLcGk2cuy1Rfb&#10;7m/d5G9NLrDpjy10089y0ojGyhL0ecy0WUNjMOs/tey/Hmzfz55/0jz5uL7pMHv94+jB2VJqV5Am&#10;lk9agU5ZilFJiE5Hhk1HBq4tCcdIk2VhdMSRaFk+JVkuRW1hKR0hrJ9Z9+EgJtVROtVKqyNIsAYv&#10;1uKp0B8c+nww7ctCzrel4LvNKpXuirFG+ARrJyf5UEfVDHedEl/9lhCzZh9Mqzem18+409+oNYQc&#10;9Q0lOo8nuMzEuczGO0/E2w9EYgdjbAei7S4Z+fYwq3o/o0oPvXIP3WJ3TJazdpSVcqiFijtaUoOX&#10;QVcEbiCN0hCGXurIK/IzqouyaohBNSRgljriwnBKTVl+bze71KTosvKi3KK8jJwfUvJ5eTlFRSlZ&#10;WfGpqYHh4SYWllIy0igUihMBR0KhCCYGdkZ6NlpqTnoqHVFeV11lXwO1cAutKHP1WEvVJKxqtoNO&#10;jr12EU6/0AmTZ48uccKUOemXOqArXfSrcEb/BQPwbYUzptwJDaLCWbcSj6nEG1S4GpS5GBY56xc5&#10;GRY6G6Za66TY6KTa6CVaakeZqkWYawQaqzppSJgpiSgLIwU5mDmgdEz0VIwMdMyMl+Jg5GefNNRX&#10;6OloIBCKS0aeXRzmk+5cNZ9aOBnRuJ0+dK/66rXsX4Dlny5m7n4bHb6Rk93lmt/tVdTpe+vpcHY5&#10;UUOHQ1udS1WWUwBBpSKG0pARUJPl01IUUpTiUpHjU1MQUJXjkRRgVRBHyoqwy4lwGmoroNgY2Fno&#10;OKAMMDpKJgoIJwNEGEYpg6RT4WLECMM90DLgMhJqoOijJpyLM9xpyNyoSV2pTl6uSgLblerU1cqU&#10;tQoy1qszVi9Rmwnih3wNmYvfqMtdrydjtSF3pSFvpSl/6QcWanOX6vKWa3+gpmCpOh8EmZSvzFmo&#10;zV9vqVioL15sKBkoTOkvSLZXFZeH0aiiGDX5mMWYIVaqqCAHZV+shL+FcIiNeJKbfLyjVJKLbLan&#10;GogcH60sL40UV5UEnFKUk3KAnWIIDh1GNHO1QcPpIYwUEBSMhR+F4ubgFOAT5ELxsbLABQWFBQS5&#10;xcT4+HhRnBzgHGEgP66GUIIbIx0NLTgi4DAxMdKD/YzgdsrITH5QTUcB7svgIXDrZKZngDEygl8g&#10;HQSCVuCtzPbPjLQpTXYoTbIvjMYWRloVRFiUxFkVx1kWkoEtS3YoT8XX5ZLSw51kuOkluBmleREI&#10;hita8pJluWkJkaS8rLi0lPC0lND/zcgXl+SDKC0sKM7NTY6KDvH2CSZ6pYZFJoeGhhPc0kheJEuM&#10;L0Yp290y3V4vww6dbquT7YjJdjYEl3qiqmioiXq0tW64sXq2o1EhzjxKXynRTDPZQjtURzbGUCVA&#10;XcJLQRAvgQLhJsXtKS8AtkQ5fkdRdmNuZg04JRpJi0HRabJCMOxUobpykRjFYmeTWoJ1qZNRpbtF&#10;katJpqNeorV2nJ1esJWBu6FOjCee5GirISGBs7CI8PINIXgGu7kHueADnJ29rKw9sVY+dmR2nuTk&#10;5O/s4mlr5+PgGErwiCWRqnJyvB0d/1WtuWTk/y3rCoKVlgr8tmkhECgNNWgwQK4IIrkk+IX4OLn4&#10;uLh5UVxcnOAQI5FsMPDGBw0oCysnJ+cP8RkE6DiBfhEPCoFCwpgZKPlQcCSMkY2RGsXGxMPOCk4P&#10;ZmpKBAsLggXKTEsPY2ZBssERUBjYMjEwssMR8MtCr+A1YaCvhLhUrQEXGQZ6Wi4kB/gpGB0jHxuC&#10;BUKhIiic4h+QFRSU6udnpaGuIyWVEhaWl5Ti44I309CEQSAGslL6UiLWylJBWP0AM+0IW/18Ei7d&#10;2z7T36kwjJBExCZ6mKf7WEU5Y+JcjfWFmA34Gesj3Zsj3Voj3fvi/HrifKv9nBKsdR1kuF1VhUmm&#10;Stm+NhVRrsWhTmBbHe1RGuRSFoyrDMJXBLkkO2FclHk90VI4DWlHdWUxFpZgnKuVnq66jJihjkpc&#10;dIiuhoyFtkRJolt5vENdujOI2nTnkhjr4iiLimjzunjL2gRsZZx5SSy2NN66NM6qLsUlnojW4L+i&#10;wnXFUJIN9EAufRJHTTG8jpSThhhOU5yIkXPXlrJT4McIw4wk4FgFbns1QQd1IbC1UxX4kSCP0hFl&#10;1xBil+ZgkkGR6Xh2GkoEDSUn6LhSkn+7A4KLjdXd0c7TxT7S3zM5LCA5zD/a30OInZWZAuJoYeZs&#10;jbUw1rcywZhiNMz0Nc0NtKxMdO0tDT1cbGLD/MMDPKNDfC+5ePAtaIM9gX7u4cHeIYGewST3+OiA&#10;7NTIwqyE4pyUnIz4tOSYjNQ4kre7vbWxL8HBC4+NCXAtTiGVxePKY+0vGfmKCHPQDaiJtqiOMq2M&#10;MCwP0y8NwxSH6BaF6pdGGJVEmhSEGpSEG5Op+TDjigjTujgr8PzqGLPiEPA0TEWkcXGYSXmkZbi9&#10;ioEIg7+pEk5TxENXkqhHpuP9DGQCDGT9MdL+aEkQMeZqYYYK8VhNLzVhR2mOMGPFOCvNEBPFAD1Z&#10;nDyvpRBUiR5igKL105FyVxNOctTP97JuiCJWBOMy3c2zPSxrwt1rozzS3c1zvey80PLgymDIDxOj&#10;gMjSQ7SQNNZSXG7q4t66ck6Kgq5qYiRDZXL6vBK/jTS3tSyfhRQ32cNU5tGT5cCZKseRHLNjvBL8&#10;beN9zIpj7KuT7EsizMsiLOrjXGqjXdoyvJqSPeoTCc2pXqkEo3ArpcpQh5pQ2644/FCSa2+MQ3+U&#10;7VCsw0is41iiy3C8U1+sbV+s/b+MfGu4XVO4TUOoZUOIeYWnTq0PpsRdIwunlIhXaC/1Bs723wI7&#10;v32ZfgXM/X06cvSo8MV55/XnxcfvGu986O7dSBucz15Yre3vzryx0x/saUTyNdY0F7HwR197tfEr&#10;8PNPwIN7F3d/Ae49BO7cB24efN/dPtla/rC6/G5t++Pe0Zcbjy5+/+vsz7/P/vwAPNm5M26DV5NV&#10;hApwUahJIYzkuRw0hYh6YtF2ajlE4zyCabqTcRxWJ8ZSPdRQNkRPIkBHOMFCodrfvC8ON5pK7Ilx&#10;bgm2avC3jDWUyrDVTLVStxdmxUkgPKQ5g9RFcBJsWswQdWaIPgfEhOuKjSA9ThTqrywQrCUZoCXl&#10;pSWJ15IwkkKJI6i5WChgDBBmKgiCmZaJ6goD9RUGKioGGmowdqQGwytWFnpqsnw8gpUJykjLCWcF&#10;Ny0eGDM7HUSRH2atKeJpIhtorpCG1y3wMK4NtK3xs2wOISsFtYfbdEba9sU79MU598U49cfiQAxE&#10;uwzF4kfi3YYSCIMJxN54QmeUW3u0e3MYPt1Jz0NV0FYcbieFIv/eQprLRBJlLi+AFucSYLrCw3iF&#10;9QoEq6ce4o03N9CQEOMSEuFQ1ZTGOhjqmSnLawgrq0saGGvZuJghxFigCoy8piikCZuQHe/kzyN/&#10;AY/+/v74FHh7cvaS/GtU4P1X4O0P+fhPp+TarSffydnxZNn3S/x3+9v5l+2jxbyapMLGlOzqxILa&#10;nIqGwoBQvJ2DtgNOy8VLz8XPyD3U3CFAz8JdLb8y7uO3p98v3oJ/4hR498+HJ7vXl4bHOwYHW2sq&#10;C/yJ+DBf70g/P6KDU7hvQAQpKIDoHR4YHOYX4GBl5Uckerq7eRE8vD298C6uBHcvVzzRHe9NdPfz&#10;8fAjunr6EX2IznhfvEuwq31BLKm9OKm/KnmkNnG0LmasLmyiLnis2neq1me2wX+ukTTfQAKNqRq/&#10;yWrf/6DGG8Sldg2IySqvS+mb4ZIfPH6h81CRyyWGS9zGyj1GSvADBU4jJS5jZfgfFWVdhopx41We&#10;wxVeQxU+IzXBE02Rl8Lx3jaKpSne1dmB+YkeOXHumbFueSk+eel++ekBmYneWUk+Oak+GXGExHDn&#10;+FBHEDGBTolh7qlRnimRRNCID3GNIjkF+1j7ESwCvawjApxiQ13jw90TIgjJ0Z5p8b6pcT7RIfiy&#10;7PCehtzmorjcaLeCGLfsCPusCOxEZ/Jgc1RfQ/hEW+LY1cSJqymVaZ4ZEfjMhMDyMtBxySkvzogJ&#10;dMkOsyuPdSyNdahKxpfEOhfGOOVH2GWF2hcleYGXzU0Pz8uJLcxPKMiLr6pM9/O1V1cTMtCX1UVL&#10;aGoI6xtKy8ghhcQYUfyUCC6ImCyTqg7cIUBeJ1yg/++KdaB3GeieOWsZPWkZOumq+qMq92bx2Lep&#10;ke/DK8Ds3MX46sX0wruR0sXsgqHsqsGKjKosFj54QWP5+PbC4vG1ie3Nma3d5d3j1YM7S9ePRrZX&#10;+zZmG2f6OpZGm4Y6Okf6JuamBseHh2ZGJldmfn7yMCI+XFdPE62jkZ2VMTk109TW2T40NrC4sXB4&#10;e/n43tTu9fGtvcmd/alr+/NHN6YODuaOj8evXetZWeleXRna2R7bvzZ78/jWqxeLd26OXdsZ39md&#10;u36rbWQ2Nb+iqKautLp8Y3ctIMhPQIxHQAIlqsJR1hk5fq2sZSIutQynog0zs5ZyD8Za+ZutPtu+&#10;C/yx//7niTtb83cO525e33p4e2BlorK9uH24rrWv5l9Gvru38rKya2tHxf9g5GvryuprSmtqSkD8&#10;y8j/X0l58MxLUh5s/38w8mSXteKHxHxlQX19aUtLlbWFnqGeirG+mqWptoWRhpmBkoWRijFGVkWW&#10;S1yAWYyfmZ+TBoWA8HBc4eeiEhGgFhWh4xW4omEipGUnbhms5Zxp2XG3efNkffN0d+b90uLJ5ur5&#10;9vLZ2uzHufk3c1vvN+99e/Dk9MkX4PPHk7cfT1+Di8zjszt/AHfuAte2Txcn34wMvO7r/dzd+Z2M&#10;SWBuF7hx/fvth8DjB59/mbu5GJwZ5BaCdfIxcPM1dyWaWTvoYMzllDC8uEBjv1Q3y0Dj0Eo/hyTL&#10;7NGMvU/7985/+e38r98+PX3+6dXbT/98P//y6ezt24tXj7//cfvd3Tvv7z0D/iIva8BrEC++Pn5+&#10;+viPs99ufTm6cXa0f7G7/HFh+/v6+tulGx+v/3Hx6AXw9G/gxdOLJw/e331y+sujr3deXPx04/G8&#10;V4QxMUjPP0SX6KXk56USH2GUnWSTEmvuYitkZ8M/M5X17eQWALw5vfh8ev799OzinFz8+jMAfHxw&#10;aykzzjU9yj4h0CLS2zDCzzTYz9jZQcHPTw9ydHVgt6Z9q7Jlvaxxo7xpqbB2Jrt8PLVkIDF/Mqtq&#10;s3HgaGL95urhwdbNg/37ewcPNrbJRDyZjgexfWdt89ba1o3d3dtLU6ujrUMrAzM91R0jVweXhuZ3&#10;FnaOtm4cbN3YWtlbnFsfHZru6x5ZXthsqm8vL6yem1ha/qE7Pz25Mje3tbS0s/RDDmV+eW9uZX9u&#10;7frc6o2lrZuL2zeXdm4s7V5fvnZtYWszszjb0tpQXVXMxFDFFCNnqC2BURZAy3Hr/0iQJ1dGVRLA&#10;qAoaa4iaaAmZagiaafCbq/LY6IroqiLRelzmONnN3wYfnm7eP1sj42Ttpy+bj75c//v7/U8Xf32/&#10;eHMKvP50/vtH4N6vf889fDn5Abj1DfgV9AY+Ay8/As8/AS/enTz9dvbPxfkJcHp++YD4O3DxHnj/&#10;F/DL7ZP19Y/98/80rX/quH0x9iuw+ALY+gfY/wzcPiUTVX+8I1/n2f2/Z0jxmiaGTOZoehMtOqwB&#10;zMSAXVcTjlbhQCuitOW4NeW41BTIpLyaAlJVnl1blVdOgk1VjlteDqWjL8UpzehX4NF3r3v85fQW&#10;sD/9bnnyzdzG2fYesLMJLC5+ndgAltfP1nfPDq59vdd3Y7l2eqx7ZaN1cqlnbmNoebd7ZqV/dq1z&#10;dLmxfbKte/5q91x163jn6GrH4MLVnsne4cWyms7U7OqmjomukYXu0fnukdmhycXekbnh8eWh0bXx&#10;yY2Zua3mxu7+ztH5kaWWyrb1+Z3N9YPl5V1wBFeWdieH58vyqmfHl3c2j1bW90GAR9dXrg30TY6M&#10;zK2u7m5vHTTUtkwMTx1sXD/ePLy9c9wBrj/1nVNDsyODUxtr17c2bmyu35ieXh8fX56ZIfPyQ12j&#10;kz1ju5OrS+1jwyXN42Wta1dHbwyvrLeOzdT1rnROHE5vTjUPrPRNH8zuXJvd3prb2Vm5vrV2ND+/&#10;vbC0NzG1Nji80DcwOzW5OTq+trRyfX37JjhpE1JyBcVkECgeDh5+OhYmRlYWRigTC5yZjQPGBEZ7&#10;cFYw1EOgyAnvl7nwbHBmVijDZaY8CNgP4RrwEDcPGBKS6XgUFwI02FgYQXAg2chsExsLjI0ZycHG&#10;8SPXHgQnCgwUYQjQcWOmZ2WkQ7KxImBMSDgLNyeckx0K9jDSgu4dJe0PRp6WhoryCgUVBSUYX3Kw&#10;gxErOw8X9yUdDwaeYPxJR0dHT0/PwsLCyMhIz8hwmSDPxMJMx0BPSU1FQUVJQUEBXge8AiU1xRUa&#10;Clp6KvDfEBsZlZORWVxYNjY+3TU0OjQzN7m8UtfWamJipqGsoCktoSzEJcMJE4eRc95lYDTSUGoh&#10;BogUjEGQgYKLGgKCn5ZSAsokA2cRZaIWA48yXQENQborsmyMkjBqUyVBR0NFCR4WRgpIZXHp3PTS&#10;zPRyXl5ZbFxSSkpacnzCxNBQf2cn2E6PDY8M9E6NDQ8P9Y2NDvb3dcXERCUlJcTGxwWHhhibmKVn&#10;54xPzQ+MTgyPT5F/d1Zf+78ZeRD1jSX/MvL/cvH/m5EH8S8pf4kfxV2bQLS2VvV213e2lHU3FEy1&#10;l3fmRrcm+DWF4rpjPJNMVQK1JPy0JL21wahMnqAl7qDM56gsYC2HslHgMZdid9YStVcTMJPhwKPF&#10;bRV5jcVg1rJc4DkuasIEtATY46jC76EtEW+vl44zTbLTi8Vq+elI2EkgHKQQRE0RoqZQsIFMvJVq&#10;vIVqCdEsy0k33V47xUYrG28Yi9XwVBc2FWTBcNM5yvMai8CUYBA1DmqMMNxClhctBFPjYpJD0Mqw&#10;05KrrolzKgvCpbgYRThoBdlphZAMEvxQAQ4aPXURtBKPniqXqS6/gjiNlADEQJMtNcH294dzF2d/&#10;XZy9Ac7fn569/uf93Zfv9t6eHr34vvvTp8V732aXXzTW7kW13Ukbf1q1/XFo+o+WyV9qjz6M3Hk/&#10;dfBk7OmXm/+c//rm9MHzLwdPvqw9eDtz6++pv85uvgNevAX+eQO8fg789eTkz4/AB9CJ/3L27fXJ&#10;h6ff39w/f3x4dnf3++H+yf7trwd3Tq7N/NU3+uzqPjC/BUxuAmPrwNjk6/bFt0O7X5ZvX+z/DBw/&#10;BG7ufltY+ji8+Kmv437Fr8CdF8DjX08O3gMPn55uze+VdfVGluU4ZAUbVEfY1gfbVnqb1XmaNPuY&#10;dQRYDIRZj0baT8U7rWQSN3P9QWzlBa5n+y8kEubi3UAsJRNX0ogjYTYtBJ3xSNu5BJeVVK/VTL+F&#10;ZO+N3NCNnPCF9ODuQJcKF6MyJ4Nie712kmMlzjhaSzzDVLnGzbTRy6LJw6TBw6SWaFrrY1Hmbpjl&#10;oJ5qrRRiLOJpxIuz4u8bT3z8fWH3VU/LteSr+ynlq2G11xIXXnesv+mPqXZRwUBVFBjQMiy6ElC0&#10;NFxHBq4lBdeV4URLcGiKsWvL8SrLcWugxTklWNhl2CwjbJAOUnSuUsyR2jZruTIt3vyVzlZrOe43&#10;ql32SvUHYtCtwcTueGKao4uLYjhOIxWvmUvQqg80bvE17PYz6vE16vAzvBps1h5lPRBPDr+n4lym&#10;Yx3HYx0GIrFgWN4XaXOpWtMaYlnna1juji511yl01U2zV4/EKoWYK7toiKhx02HE2LWEYbqSSE0R&#10;mIYY2w9Snl5bEq4hAbPQFhNFUqpIcHq726YkRpGVtYvyM3Pz0nJykjMzU7OzU7Ky0nNzE9LS3Ly8&#10;lFSUhYWFUZxIFgZaKB01jJYsTs1JT4URF/A00CAZqoeYqkeaqMaZqyRZkEXk8xzRRTj9YheDEif9&#10;ChfDSwoebKtxJmTgjf+rBwSmEo+pctWvJhjWeJhUEkzL3Ux+CNAbF+KN83EmuTjjdDv9aGPVYIx8&#10;uIlKsImKh668hbKopjhKnAuGgtKCsTS4FLMw0NNS01D/eKwJLqM/anBAYHA2CMMVdnHWwDxc7VJa&#10;2Xxc1lhQyoB/+nBgzUp833Fe3XJ03WJUWhuuaiK0fz3rA3BU1xmjjubQ0+ZTleXkh1NqyfDrKYvr&#10;KonpKItoKQurq4gqyPJpqYgYaklqyfGZ6cjgsLqywig4AyU3gkWEn5uLHUZO8SbXsrsiw8UkDqNU&#10;QNAYCLFbiXN5qok1hhH2Wwp3W/LWatNny2KXqpNW61KXKpM3G7IOWgo2qtI2ajJBrNVk/qsm/y8j&#10;fwkyKX9Z37Uxb7Exb6k+f6kub7E6Z6Eqe74iB8RCZS6IqdKM2YrsybKs+ZqCgfzk2ZqCpeaypqRQ&#10;F005IWqIBjejIvKKmRw8yE7J10Lcx1QgwkE600sjBS+f6qqQ46We7alWGKCX76eX5aWb7KFLslYI&#10;dNJKCnZUleKkhUCYaSCCPChZSQkhPn4UgpMPxcvPxcfPKyDAxy/Az83DjQQ3QnAXo4BQksuWU9HT&#10;0zLQUtMx0jMwMzGAo8TIQAdlYQVfzMzkeuzU1JQMdPRQRlZwF6QBL04B4YdTx/rb1OX7Z0aZ58dZ&#10;lCSSU+MLo7H5kWRGvizRuiLVviLVoToDV5nqWpPpkxnhrCjAIsHNKMUDRzJRKkoIluSmxkb652bG&#10;padGXDLy0TH+ldUF1bVFFdUl5VVkHfmc3IxLRj7Q0yvE2yfCyzeOFBRLIvk4OKSQvEPtzQna8uAW&#10;kOVkUOhqkmKlme9qmuFiHGSo5KoqGmSiFmquXeSPi8FigvVVXRVEiKqSvlpy3hoyESZaqQ6m1YGE&#10;JFujuhDPYi+nLBz2ajSpPS4ox92WZKiaircMMFJThUJsJFBRpuoxxqppFjp1HjZtJFwl3qzW07rC&#10;E5uHN0p31E90NvQ10/GzNskI8bPUVDVSUQnz9Axy8/B1wvk4OAbiXYOcXdxMzdzNzAMcnUhOTgHO&#10;zsFu7mA/2IYTPcGTC5KSCpOTORkYyGI1P0Dm5SmuXNLxDBQQ8C6hp4IwU1OygOMEgcAZGGWExXiQ&#10;nCICgtwoLtCTgbFCQc8IBOjHcCFAD4usJs+DRHLDYdxwKIKRBs5AzXQFwgpe5Ec9WDgVhI+Zhu0K&#10;hIP6Ch+UGQWFccDgnGwIsAXvDHJK/I8W9L3YoDB2sqofgoUFnA4wcr48Ag72sjAzgusMKyMT6MHB&#10;GZhhNAxIWgZvG7soD6KfnX2Eu1s8iRRL8o/088NhsWaaaiwQiL22qpuhpoEICqchnefnXEDClYYQ&#10;SkM98vxdSkIIjYlBmd62SW6mJDMVDD+TMhsk2cmg3N++N95vJDWwN9p7JDG4LdwrD2dOQsuqwSBm&#10;ojBvA+l4F0xZmFNNjNtocex2W8lOW0ljhEeokYKXOr8/WrzQ1y7EUsfPRF+SlUWGE+VoYizMyRYT&#10;6hMbFSgrxa0mhajP8W3Kcq/PcK5KtqvPcimOsSyJtqiMMWtItGxMta5PsQL7K5LsapIdmjPdW3K8&#10;LRTh+uIs2gKMusJQQwl2SwVeKyV+OxUhR3VRR1VhW0V+Gzl+azmwR8RWldzppCliqyxoo8xnpcBn&#10;Is2pzsuixg9T4oEJQ+mFoExwqivgcHAyMYFjzQS6luAoU1OBayPoXtJRUTOTBTwgSBYmGC0NeMcx&#10;0lCCrSAvnzvOxdIEY6KnboRWNdRRAQEaVia6vgSn2DD/yCDvIB83H3dHDxcbEF6u9j5EZy8Pp+AA&#10;Yl5WfH11QVlBCojinKTctLiM5Nis9ATwalbmmACisx/BNsTTPjOKUJ1CqElyqUlwaEhxakiwJ8tT&#10;RJjm+Wlle6uWhWIqIg2LQ3QvFeSzA9D5IfrFYUaFIQYFAXqloUaFgZhYJ5lcf63yCKPSMAMQ+UEG&#10;DUmOmb4mtkqcBF1JDz0p0IXz0BX31pO8ZORBBOmTkWyLjsdqZuOMfTREnWQ4QVctzEzZQ0PYQpBV&#10;nQUiTwNRZoAQ1USKvGzibNGN0Z51EYSp0qTB3KgSkiM41t3pIf25kcUBTvXRPgmOJuluVjbSvNK0&#10;EGXWK/q8zFgJTgsxpIuyMF5VlKgtfcnIu6iQ2Xk7eWELKXK2B1aNHy3NjjdTiSM5poS6kpz00oNt&#10;S+Mcs4MMUr00C4ONq6McykKt8wNNq2MdKqMc6mPxGR4GKXh0sa9pRyyuLcKeTMdH2l/S8WA7muDc&#10;H23XF+/QH+cwEOMIHuoNt+sKs2kNtWoJtqj106/z1S9wlC/CKZd5o7M9NfAYjgfH7W/Pdt+Q8yTW&#10;nn+bvPu84fdPHVuPCn46af/tvH/pXvHu/Ya6q0GtLXHFeQEudpphkc4GTqq4OPuDtwc/X/z6J/Ds&#10;T/JPzB8/Bh49Bn7bf7t79P34NnDvNnD/zvnPR+9u3vrn9k/vfrr14vAN8Hj91oh3mIW0Iis3B0Re&#10;mFFDhMlOXSDQQi7UUj7KWiUdb5Dpah5vq5dgg462UIswUQjFSEYaShcTDFuCbDojHXpjXa6GWIN2&#10;GlaxyNUw007Lio/BWYyNKIPylOXyUuQO0BYJNZQmqvO5KaISLJTSseo5ttpFToYFLibJ9pgYO11v&#10;E0XQ5+GH0bAzUcLornCy0rHR0cDoaaC0dOBSlhIXZ4TRA28KHk4OWgoIGzO4AZEpe05mRi5mWjgF&#10;REWQzU5bzM9cMQyrmIbXzScYNYU4NofYd0a4tIeRn3+Aw0EekTinvhin4UTXiRTCeLL7RDJxMsVz&#10;LJEwGO8+ke7fF+9Z5YtNxKoSVfk9VAXBWZdHMK8Ocs73tsn1tUv2sPY0UbdQEgNjN156CA8jpbwQ&#10;ysXGyAij6uBoIqMgpGuqpmepqmYgo2eoamaJYedlMXM1MvBG0ytTI4ygLLpMmX1pv589/Ad4cQK8&#10;/3Dy/AL4+OXsny8X778Bn78DJ2RP/vzL1/OTUwD4evodxJfvJyC+nn07ufj+7fzr5/MPNx5u59cm&#10;l17NKGxML27IL6rKDQh2tXfUtXHQMLdXtvPAuIdaekRjjRwV3H2xbz89PgNe37yzPjjSUNecm54d&#10;kpDsn5EeGh3hFRPiFeLjGkDAB3t6BBOJns5OfgQ3Hze8qbY2FoPxweOsjIztLC39PH2JBG9vYoCT&#10;g4ezoxfO2dcNT8I5enu4+bs6eni4eBDsnb2cHf2cbaJ9nCvTgwdqk4Zro3tKfAfLvYcrPMerfqCC&#10;OFLqPlTsPlDk9h8U4/uLcAOF/weDRfihYtfhEjyIkR8YK3ObqCCAHxwtIwwVuQwUOA0X4y7pePAQ&#10;2N+V4zRY6tVe4N5fEdRe5BfsouJuJp4f5VKd7l+USCxP9yvL8M9J8CjODMhM8izKCclJ889K8U1L&#10;8IwJcw4LsI4MtI8OdowOwceFu8eEuoaRHEP9HSICnaOCcWAb6usQQLQO8rKNDsInRXonRXqmRPtm&#10;xPunJ5HiozwSIgilWREjrcUtxfGpwQ65MbiSFLeFgdzpnrSR1vipjuTRlrjhhtjaLN/UUGfwU6Wl&#10;uflF2aWFqVEkp6xQ25Iou/xwq/IE55JYp7JE19o0Ym2GT21ucHaCd15mWF5ObEFefFFBYlVluo+3&#10;raaGyCUjr64prKcvKSED5xOh4+SjQPJAxBVZ1fQ5rALlNSP42/8qWiUz8p0L31unT1qHvnR0fegY&#10;Op0cvpjsPunuP+sb/TY0ezK58m02dzq1Yqbk6lxLWkUGSpq/baJnZn9l8Xh3/mBv4/j2xsHd2a2D&#10;pevHc0fXu1dnhnaWx3fWJ1eXpxcXxyem+gcHRqfGFtYXVraXHXB2aB11fYx2dXnZ7Oxsc1tn+8Do&#10;6Mr2ys0HG3d/mdo9HFnfndq9Pnd4TM6RPzqaPjwc2dlpW5jvXF7q21gf2NqcvXl06/Xz9V/uTh/t&#10;Ld++uX7nQffUYlFtc31bZ219zejEYFhEsKA4r7AMt6gKR8t4+sBGfstEXEyujaoOmwlWyi3IChfp&#10;uPny8D7w7Cfg9exP15cf3F6+d2vx1n7n/FBlV2l9V+nV3uqr3VUdPTX/nZG/2l5e21j0Pyq7XjLy&#10;lzny/y86HsR/Z+Sr60r/r6o1pRWFReUFxRVkmh5EfX1pY2M51gxtYqBuaqhhbaFrYaRhaaxqbaZh&#10;YaykKsctJQyVEoYhWSGsDGRGnpeTgo8LIipCx8MPUUZz69hJ2Mfo4wutev5sWwFWhj9Mdb0aXgZ2&#10;Fk/WF9/Pr71duvH14BHw+wvg1SvgDZmRJ1Phb14Df/4B3PkFuHEH2DkGtvaAzaWT2cGvfVffN7d+&#10;ujoNzN4Abt4G7u6+2r/z/t7fwKuE8tiQVIJ7kLkHCetNsrOw0dQykFLC8DsGGHomuVgGGgaXE20T&#10;jErms/c+bx+f3bl18uDo1Z2Hbx4+ff3b+8/Pv128+3jxzxuy8syHN8Cn9+Rf8L87Ad59At7cerJ/&#10;+83hg++3b50dHwNH21821j+srL1dWXk5f/B571fg/oPvN+98Obz79fjmu70HX69tPhr7CzjuXCyy&#10;9FDwDtcn+Gr4+mmSfDXjwo2Ls1wy4rFujmIerlILc3kn329fAK9Ozz6dn58DP17fvn4Ezt7tbwyn&#10;RbtkRTsmB2EjvQ0j/c38PXWd7GRIJH3IfEXjUmXzdlP3bnP3fmvfrd7x+8OzdwZmbvRO3OybuT26&#10;fGtm63jl4Nr60cHBg4PjXzZ37m5s3t3cuLO1eXdj6/b61u21rRvbm8eLkyuT7aNrA7M9FW1DTYPz&#10;fXObs9v7q4fgBzdW95cWtmen1wb6wBtnb3JssTS/sudq/9rM+uzowvjI/NTUyuLi9iUjP7e0O7O0&#10;N7u6P7d6Y2HreGnn1vLu8dLu9dXr1+e3N5NzU41MdXR1ZM1N1I11ZYy1JIzURYxUhXRkufSUBHXk&#10;+XQU+fXVyFLyptrCphqCxuo8+gpsaAUWXR2kuh5SWp+tZaXg+Nvq7qfZmxfrh99Wrr9dOH67+ue3&#10;Wx+BP74BLz+dP357eucf4OD+q8GdX+uOXvQ8Ol19dL53+Hpx4dfeW+/XXgD33wN/fLh4cXL+Fvx6&#10;z04+fTv5BG5aH4Cnr4Gffz/bvXey/PBs7TGw9QzYfQfc+ALc/g78BABPLoC/v3z5+8vF83vP5/zi&#10;tc1MWQ01qUy16S31oUYYuLYaVE8NpavEpS3HrSXLpS4PglNTHqmugFSWZRfhZVBX4FNVEhSTgouq&#10;Ia9u1N64uH4AHG2e71wDbtwE7u6fXpt5NTb9pr/3z4bGB2UN96q6fu6Zebree7RYOzvWvrzWMb/e&#10;Pb81+IORH5zf6JlYa+qY6uxbautdaO5faB9f6xye7+ib6h2cycqryilq6Oif7x5Z7Rpe6hqaHxxf&#10;7h+cGx1ZGR3emBjdmBhbrqtumR4Gx3ezqaxldnRpbeUaOHzLy9fWVq6vLezVl7f2tI3sbBwvrewv&#10;r15fWdzZXr0+OjTb0Ta4uXl9fW1vdWmzraF9qG3gaP364fL+zszm4ujiztLu2MDM8sL2xtrhzvbt&#10;uYWdgZH5sanlmfmNpfmN3eW9/bmtveGl4eKW+bq+1ZaRtdax7Z652ebh61NbdzdvgnNvom1ka3Jz&#10;Z253Y3Z7a2V/c/0IvAg4nSZnN0bGlnv7ZyYnQGN1enZra+/O4c1fWtoHZJU0Lhl5BBcnBy83jAMO&#10;5yIDimRjYmNh50Jy8aN+VHZlQ3LA2JFQBDsrHMFCpt3hzJcG2MmJgoMAz/nPaWzMZOlAdiiSHQwF&#10;6ZiZaMFPgf3gUS5udh5uJDcXOwoJg7HQszKRNYu52GEoBJSXE8ENhpUsjGzMDGwsjMz0ND9K9pPl&#10;E2goyPwCGMdysCMF+QV4eHjYfrxgMNgProiCFgyHqKguE+T/xaWsPPgCQyZmRiYywU8BAVtWKGNI&#10;QGBhbl5JUfnY+PTg5Mz02sbMxkbv2KirG0FDWcFARVFFmFsWxSaPYpFDMsmy0YKQQdAJ0EL4QNBT&#10;oaggCAiEmxIixkx3ycgLMkJAQ4ieQpaNUYyFwlCWH2+mISPABgbk+ZnZ8zPL83NrxUVVIaFRsbHx&#10;CVExS5NT6/OzizOTY4N9IwO9KwuzAz2dQ4O9S4uz8/OztbXVIWGh/gEkWzuHpta20YnZ/pHxS0a+&#10;pqbqUkf+vzPytXUFtfVFvf3Nnd2NbR11/4ORB3HJxV8a/4uOb2jrqOnpa2rrqB7oa+jvrOqqy+4q&#10;TSj0ty33tqzxtBiMcB0IcanCG4frSDqLs5N0pIP05f30pNxUhfCq/M7K/C4qfG7aYq46Io6qAgS0&#10;GNhjL49yUuB1lEPhlPhxSrxuasK+GCkvbQmimpC/tlSInoyvqrC9MCtBgZukJRyHVUu0UU+11Uyz&#10;1ciw1aon2TYG2pcTzcghgZ1mjKmCtyoYIXB7qPI7SnPYyXKgOamVWCHaXLQOSvz2igJYWW5NXlZF&#10;DjoVXlYtUYQSP1Sai0Gcg06InZqLBSKAoJEXhusq8+sooayNJWxNxdTlmKX4KTGqqNhwm5uHY+dn&#10;z8+BtxfAe3IVa+CXr8Dxa3Dhulh/DGz8DKxsv+tpuZm2+ql172Jo9UP//POOB8DKzxdLG4+6Hn5Y&#10;fXly+93Fw3fnt/8+3Xv8aebaH21Hz/t/P9n8G3jw9Pz+o4vbP38/uvvu2nPg0Zvvz958I9P0YAB2&#10;C3iwBezMnkxPfezb+jpyC5jfBMbKb6bMnXRsAUOrZ73rJ/1rr/tufln58/z207Of3gJ//HF+987p&#10;7u7pXMefFcVHcWVb0Sv/tB0CozeBsePT4dXHdTeedFbWeZRn4fJDsSWBlrUh1tV+hrV+6JZQvdZg&#10;3c4Ag74A46kYu9V0j/VM7+1c/53cwPV0n/k49/l4t5UUz81Mn6koxxY37f5Asw5v/XpXdKM7ph6P&#10;aSQYtxAtOgMca/CmZU5GOZZaedboWgI211orQV+22FGvhmDW6GVx1cu8mWha72Va52te4qqXaa+W&#10;bqsSbiLmbcJnbQSvbvVe/bWu43pa4TypbCkoY9y97U5axUZE/UZiVImNjgGbqgS1hgAVRowVI4NA&#10;yyK1pZBoGU4tcaSG+H8YeWk5bhYuKlYhJogINUQdKpthL5BjzZykr3TVz2O/0nohO+K33orzXYFi&#10;l/Bb7TErFQH5HjicSjhOMwWvneGqVuGtW0/U7SWZ9Pma9vibtoZYtkXa9MU5jSe6TsW5TETZjcXY&#10;D0ZZ9UZY94RbdYfbdIVZtwRa1HobVnrolRHQha66qXZqUVjVMEt1JzUhNW46PVGEhiArWoIdjE41&#10;xeFaEgglAQa0NLuqKAsWLSHFTScrCPN0tU5NiiyvKM7Nz0nJyMzMJevIX5Lymfn5cSkpOA8PTW0t&#10;AQEBdgQbIy0VIyWElZoSSn1FnB1mLCnqb6wbaKgVZKAWbayajNVIwarl2OmU4AxL8UZVbqbV7mY1&#10;bqb1BPNGd/NanPG/jDyZlHc1rHE3riUY1XkYN3iaNnibNfpY1nljq4hkYe4SdzIqvW2LCVaZjvqx&#10;Zqrh+oqhRkpBxso+Rkp26hJoKW5RDiYOZkoEM5mUZwL/YbQ0TIz0DPTUtFQQBnoqCkoIC5QRQg3h&#10;kmPLaA+LaHSJaHVOG/XNnQ5r3M1s2knNG/cfvV/asZsxcqt44ee6meOKV8BeWjFB14hPHy0gJ8aK&#10;YoZcMvKasoLKUtxoVQkDXSUTI3UDHRlTXVksRsFcR0ZNghtOC0Ey0wjzIAV5OIX5uET5OFFQejgN&#10;hJ0KAkbaGrxs/FcghvzwvozIg47KpYrU+bKEmeLYjYas7ebc5WoyI79SnbpRlQFis/o/jDwZPxj5&#10;9docEBvV2Ws1ZKzWZi/XZS/WZi3UZc3VZS/U5s7X5M1X5c5WZM+WZc2UZl5ita5oJD9puiJrtChl&#10;va1iujpnsCh5tq5wqDgDKy8oxQyRhkKMpaFBdkr+WEkXbUSQlWiah2oKXj7bU604AJPvq1NA0s3w&#10;1MojmSUQDDKDHfycdDVkuRmoIGws1EJ8ZDETKBOzjLg0uD2CW6sInwArPT0/CiUtLiIhIgzug0y0&#10;5JlCdYWOnoaZmRHKSM8E7olsbFAWFiby82hGsrgQDQ0NIzPTlSvgjslMS0EHY2Sl/8EU++JNS9J8&#10;qnKIWdFmKcHovBiTwjjLvGjzvAjzgijz4jjLqlT7iiS78hTHkgSnsmRCRriTliSHIIJKmhfBw0Yv&#10;xossyk5OjA3JTI1KT41ITw0Lj/COivarqMqvrCm8ZORLSgsyMlOK8/PSExNDfHxDvH0SgoIifXwi&#10;fH39nZ2jPfARTlgffdVkZ6McvFmFj22lr12hh2UW3jTT1TzB0SjOycRaRkCXDy7DSivNQmcuI4bT&#10;Vg2wNI52tg22Nsv09aiIDi0I9ptpqBqvLu0ryplrqhkuL6yJD88luWd42pFM1C3FOaIsdapILiVu&#10;2HwH40q8Rbs/rtTJqMTFuNjNNN/VOMNFP85Bj6CvmujnHuvtZqgoS7CyigsIIDo4edo5etnZB+Dw&#10;gU7OBHMLLytsCM4l0MUlGI8n0/SubmEexGA3dxIeH0silWdm6iooXObIX+K/M/IM1FeY6KnoKMnU&#10;PC0EwseOlBIUEeLhY4ciUBxcPFzcXFxcnEgOBBTGxsTEwcKKpGVAUFGLsrOzU16BQiBsEAgLBIKi&#10;hggwURvLSZjKieuJ8RtLCVvISxhKCPLSUXKxsLAxsXCyIcAWysBEzpenp0NAWdlYWC9JeSgUnBVk&#10;74gVBmVDwEEXih1BFqhnZWZBIthZ6JnBWcFMQSPNwx/iTojw8AhydXWztHS3tnIwNTXW0pDkhIF/&#10;3VRe1N8Sk+3jjFOXMBNBBhqrpuAsMtytC/3wKeDi5maThLfw1ldSYIXYy/NUhbtXBjjXBDo3BeK6&#10;Iz07QonVRLtqb8caX+f6YI9UZ2N9Hno9fjqsDLuTKg/JUNpOGgH6A7FYLZwsl4cKX5K1aqaLXoar&#10;cbSNfo6fpxoPtzK/gBQ3p7KEUHJMUEJckJgwm6u1WntpyNU8Qn2GY0suvr3Yo6vEu6uY2FPo2pPn&#10;0pXj1JplX5NqV5Zo3ZiBK47EZgWY2qtzoYWZNHjpDCTZTWS40cJs2oJQA3EkVlHAVlkYK89vIy/k&#10;pCrmpCFhrSwEwkZF0EpJEGzBE/TF2OUQtBJs1ILMVJzUEHBoGCEQdhp6HiiCjR68ZSEMNLRXyA4l&#10;FTuSm5aOGQKhpqGip6akoaOiBu9iakoqMRFRCwusuamZB94JZ2duZ2FgoqeO0VS8rOaqrSJjqKMC&#10;9pgbaFka6dia6ztaGTtgjazMMZZmevY2Jl4E+7Agoq+HvYWRBlpNJsALnxAdamqg4+Zi7Y6zcbUz&#10;iwvzIrlZZUS6F0Q4lkTZlEdb1yc7NiU5VkdbVEWa5fpqJuKky0IxVZFGxSG6xWEGhSGYglCD2iSb&#10;4jCjskiyiHxxsEGml0aYtWiOn2ZllElJqH5DolW2v25+oGFdoluojaqhCKuPkbyrlqi7jqgnWtwH&#10;I0XSlwkykg81UgARYayUYKWV62oagJZykuEMNpDzx0iD/p6vtmSYsbI/WtoARWvCy0hUE3FXEw4z&#10;U/XSkYy1RYdbqIMOIegl+urLBpooOSsL2CnwGwrB9QVgSjAKNXYaGzl+W3kBsMdQCGYlw43XEPfU&#10;k/PWV3BWFTGX4LCW5bGRFcTK8GMV+UwUUPryKKK1VhgRG+vvEO9nkxXmUJXiEolTIFkKF4ea1se5&#10;NMTjWlNdqyKt62Id29KIxQEW6a7oXHdMXSC2OQgLbvd9EXajcU7DcY6DMfYjCbie6B9p2rH2g5EO&#10;Q2F2Q8G2A4HWPYFWHUGWLf5GrYGmjT76dV56hW6aBd66EfZymeHmr99sfL44fnuy8wm4/vM/I/ff&#10;9d18337zQ+szYGLtXtHBg/rWnsjQcDNSsK1/uDsxgqBoreSe7nXn6y8Pzp8+Ad49Al49Pn3xDvj0&#10;Cnj9J/D0B0H/7Ffgz98vnj0D/n4JvH569uzx99+enj3cf7SADzSSUYYh2SFKEsya4qzuRlJehuJh&#10;WIUgExkvtGiwiYqjPL+1OBJ0lT3VBMINpKOMZMo8TVpD7AYT3fricE2BltVeJmlYRbL8Hd4g3lQ5&#10;3UY71kAe9O2jDOXDjeWjzMlV07Px+lW+VjVe2NYgp74oz8F4/5Zw9/JA50S8kaUSnwwPKx0EAqOB&#10;sID3BSM9koWRBgIxRKMXp6cxWlqgzURDrumKYGVkpqPihDHysrLwgksQBURLBGmvKUzCKkbZqma4&#10;YYo8TVsjcO0ReLIcTTQ5Hb4/2rE/2qE30g4cl6E454kkt7EE/ESS+1SKx0i822iyZ1OAVYadeqyp&#10;fCJWNQuHKfW1rg/DtUS5tsa492cF10UTigKdC4LdgqwN7NSkhRgg/IwU8nwIJQkeH4Kdto6MlZ2B&#10;gqaYs6+Vkw9WU09RSkGEVxSJ9TAz9NGlkIHw2/BSqVBYRVs8Ov/lzy+//XP68gR4/x348KOO66cz&#10;4MsZ8O0U+HoCfP4KfPoGfD0FyLLvP5h60P4C4jvw8RT4+PTdw4rWnKKm1KSiiOzyzKKq3OAwgpmF&#10;iq2jpoWDiqOXMZaAtvfR8422J5JsyyrT+gZqKqtTyysTC0oii0ojyqtiMzL8U5LIid7B3nZxQe7R&#10;gYRQH5cwf3xKXICTFUaGGx7u7pQe5u/rbOXlaO1sZeZibYOzd/bAe7rhvNxwPq4u3k72BNB2sndz&#10;dfF0sXMjunr5uBI8XexJ4Lod6FSb5TvWGDNUTRqp8hmp9BopJwyXuI0U/0DpfyPli9x+KNv8B335&#10;zv0FLiBAoyfHrivL5hKXZP1gAW6w0HmgwKk72xbEUJELeKmrmfb9pd7j9WEtOZ7+NrK2Otw54bYF&#10;0c7VaT7lyZ5VmaTK7MDCVJ/S7KCi7MCsFN/0ZO+0RJ+EaEJ4kGNYkF1MGC42wjUsxCUsFB8aggsO&#10;cg4iOQb42ZO8bfw8rUL8nMJILsHeDj6ult7OFoEEm7ggj9QYv6RY7+yM0ILM8JRo7+w4v56arO6a&#10;1JQQ+8woh+7amJG2pOHW+KGW2OGrcdOdaT21MRkRLjkpgWVlOflFmT8YeYf8KKfKeOeaFNeqZHx5&#10;Aq4hx6c4xjHSHZ0Wbl+UQSrIjsjNjsnLiS0pSq6uyvD2stHSFDU0kEPrSYLQ0BISl2bjEaKBIiHc&#10;ItQSKlAlY06zEDmNBKGrLwrXgL7l846Vk7bFk/be13VNz2vHgKmB87HGD63lT6sb/mhZOl9Z+jKb&#10;M5OWN5hTN14fk5cgoSXXvzg6fW156Xh75ca11cPjpZ0b0xvXl64fL98+HtldH9vZmtzeXdk92Ll2&#10;dPPo7s0bt/b29nb2NhdXZrE2JsYG2vq6mvWVlVMTk23t3V2D40MLm0uH99du/TK+db1vcWNkfXdy&#10;73By7/rUwdHk9cPh3b2uldWBre2Bnd2ejc3pW0fPgLOjF4/Gr2+s3Lm5/8uj4YWN6pauyrrGzs72&#10;waGe6JgwGXkxYRluKD9F63T22F5p83hsaJqZGhqhoy9IDHXwSfaaerj2M/Bq48X9gaOt0YO9+Vs3&#10;lm5f710eq+2rbOqv/N+MfBfY84ORr2koqqwvBXFJsv+rWlPz/9aRvzTqfkjWkN/Wl10y8pe58GSx&#10;moqi0orCkvKCovKCksqiimoyGhrK6utLLUy0zY219NFKlqbaJhgVU31FCyMVUwN5RSkOSSFWcQEW&#10;FBuEmQ6ChEG4kRAeTjIjLypGq6UvYEVUd4g1MIxXbX3aPAvMV7242n86tQBsL31b2/60+fPFnb+B&#10;p2+AV2+Aj2+AL0+BV0+BF4+BP25+Prz+afPm+e6ti737wNE94OYt4GALWJ76Pjz6uWfpdOLW2d7P&#10;Z7fvfrnzB/DH4/M/MhtSglPc7Yi6Hv7Wnn52FjbaWgZSGqZiLsEmXsk4+0izkCqibbJhzXbe3unK&#10;MXDjFnD3xpdbj85+e3H622fgxTdyHfLXr87fvvzxz3h79uHTdzIj/9e3X7f+WNp/t3HtZHMP2N0C&#10;tsafj258WT863197t7D9dRm82uhfnf2/Nq2+m7gH7Nz4Mrf6Z/djYDu1yduEIEkI1/MM1AkKMQoN&#10;NIwMNKjIB+9Bcw8Xyagw3eXF/LPvt87PXlxcfAHIRV3JOP328fzry/mR+vRIx6wou7RQmzg/03Av&#10;I6KzqqujQlCAPmS5dXCyqm2mpm2iork/v2KsrH6urmO6pm21deBweG5/ZOH28v7x2uHO2sHBwYPD&#10;m79u7txd37y1Ts6Rv0U2tm+ub97YXD9YnFyb6hpfGVoYbh6a7p3ZnN0+3Di+vnl8SccvLGxNT6/O&#10;zq5vrB1urR+0NnT3XB3cWNjdWro2Njw3M7W6srS7vn59Ze1gcfU6iIW1o4W148WNWz/qux4v7x2A&#10;f392Zz0+O9HMEqOrI2usp2imL2+uK0PWjlcWwJDLuv6HkTdUEzbTlrDUETXVEDRS5TTXQempQw2N&#10;eDCWAgYuMs1LJYcfNo5P9u5fHD44P3xwsnf3/dbD93vPvt558/3Xt99/evH5+qN3i7f+6l1/UDm6&#10;nzN7r2rjr57ph1cX/uiafti2+WT4/oeNv08ffAf+BoCPAPAFADeq8w9fzl+Bo/4P8NvfwP1XwP2n&#10;3w//vjh6frL318fNp2823325C5DP//ANeHnv1WJQmr6JOVRdAWKqTY/VYzPWgWupQDHqXLrKvNoK&#10;PJpyILhAaMtzaClwqIKtKr+KLLe0KLuMHEpchbOoO3Xl6czWx7Xlj8tL79cW/1nZ/rIz//fM/tnG&#10;5rfF5W+LPX8OdP8+2vtwduTnzdHb19qWlq9OL3bMrA4s7XXNrA2v7PXPbrX0zPYOLLf3zLcNLV0d&#10;XOwcnu8eXujom4lPLS2p7OkcWO4ZXusaXO4aIGfH9w3MXzLy46NboyNLPV2jq/PbMyOLV2s7F6bW&#10;1laura3tr6zsr60c7K3fbG8cqCpr2dy8sbi6v7JxHZwAe2uHA11j3a2D8zOrm2vX9raPFmeWW+s6&#10;JvunlsaWtmY2dxd3D7ePydJGQ7PgdcCZtrVza3R8eXh8aWpmY25uY2Vua3d+Z+rq4GBx80RFx2Lj&#10;4P7g4mrX9HzHxPro8t3dO7P9M2Md4+Cs21m5vrpIfjYwt7CzsXNzdvnawMjC1Mzm8OgS+F8Yn1xb&#10;Xj9c3ryxd/Cgf3jO0tqJX0ick1cAxsEOR7EzQhlgSCg7F4JbgAfGAWfjRsK54CgedhQXAgQXNzs3&#10;D5IMLvZLCh5s4QgWdiSUjx8FdrIjWHm54NwcLEg2ek4EIzuMjoEaQksFgTLTwaCMHEgYFwrBy8VO&#10;/lE2AsrGTAuCGwmVEOQW4mYX5ELwcMCRMGYUAsbDgWCHsXAi4D/kVpFg7AoGmmBICQLJDgejShDM&#10;jGSmCMrCykBPS0dDS86XZyBLyYMtWU2e7j+MPDU1NRMd/RUIhJ6e9golhJ6RRl9fLzQ4pLiwpLKq&#10;bnh8anh2fmF7d3Zzc3JxmRQcIisjZaCuKM+HFEMwyHGxyiEZxBghIKTh9OJQOgF6yksdeS4KiDAj&#10;rSSUUYieQoSRSpjxihSMQZSJWgJKw08L0ZXm8bDWk+aHM1FCctLSZqbm52eWKysaAgLDAgNCUxIS&#10;i3JyUuLiyovy56fGp8aGB3o6ZyfHxseG+vu6Bvp7p6cns7KyEpISQ0LDG1raRiam+4bHhscnRibG&#10;q6oqGptqGhoqGhvLmxpK6msLqmvyausKauoK//9i5Lu66i/p+J6exq6ehv7Bqz19jZ0d5UOdlR3l&#10;yYWBjkUEkwpXg94g2/WswB6S9UC4S5mzXhxayk+OK9FEOcFc1VtVwEtd0EGWLDhjL4+yV+IGg228&#10;Op+HhmCwgUywvmSgjmikoUywrrirAqe/jghBgZsgzxmBkQrQEPJV5MmwVq/wNK/ytqz1s672wYJ2&#10;jiM600ajkmhW40kuP5VqqVSA00+zVvdR5XOTReKkEXh5DrwCl6kgA4aL2oCPzkqCHYSDAi9eS0Jf&#10;DK6CopNhpxRmgQixQqRQ9HI8LFJcjOJcDM7mGobqgpqy7IbqvAaaXMpSjDxQiIoUa5Cf8e5O7znw&#10;/Ax49RV4+Ql49AE4/gJcf3628ORs/g9g/e75wm1g/hCYOAAGFt81XDsdvXm+ePds5Xdg98GHtYev&#10;N98Dv34Bfv8M/PQRuPns+8rO71fvvJ18Dlx/Chw8/LZ962Rl//P85svx+992f/t4+Mfn238BD38B&#10;7m6cLPe8bG16VtbztmLyU/Xkh6pFoLPiQWLzH5ndz/PmvzXtA8N3gfk/gcOXwMN3wJP3wPNHp3fu&#10;A/tb51NVv2RmHgQVHgQ1309ofZAw87r88KJv/0P30r2amw97373YGKyLLg61rAo3L/LRKPZRagjV&#10;qiepDUSZ94eYjUXbzCXjZxNdycLxycS5eLf5BHewXU712M72m493aXHTbiXqFmOli60Va5zRzUTj&#10;ZqJpnbtJHcE8SV8uUkM0QkM81VilyF4/2VApG6vR4mfX6G3d4mPT5m3V5GlW621a6W2S46KViJWP&#10;t5D2x/CQsIKF6Ra3frv65/nsre/DgQ2mHmVawQ3GqYP4gkn/kVvFydUuiuq0mvKMRvJsumJMGBmE&#10;niwHWppd9wcjry6GBDcCsmqNkhA7HyOTECOLKucVNEoiCcuZZMqaYixR763aHW61kFt6shP1+yB2&#10;Lpu4VYnvifNIc7K2lgh3Vs/zNij21K300atyVW/3NejzN+sJMG8LxbZGWPfFOo4n4SbjXUajbEfA&#10;8DvGtifcsjsM2xtpA0aDTQGmNV4GlZ6YEoJevis60UYt0lIlzFLdUVVQlYtWTxShL8WpLkQm5bUl&#10;2ZUEmNRFYRpiUBUhJls9aVk+RgkeJoKLZXpKdGVVSXZuVnp2VkZObkpGZlpOTloWub5rSlZWUlq6&#10;Iw4vLimBQLAx0VEz0lCy0dGwUlHwM9ObyogGmekFGmoF66vGmmqQ9a9ttHPt0ZUEs0pX4zqiRaO3&#10;Vb2HRZMntoVoVfuDjq/EGYOowpvUuJmC49VAtGz0xDb72jT52zaRHOv87St97Uq8bIs9bQqJNkWe&#10;tvkEq2xXs3Rno0Qb/TATLR89eXe0tKuejIEsjwiCmp3xCpKVFspIzURLCWMia4v90ACDsLLQ09BS&#10;0LPQQhggapYydbO5ZTNx7kX6FklyPpVm1RsJIz+Xte2ntu+mduykd21lrP7aMn1YdePxcGIOXlUT&#10;idbkUZJi54dTqkpy6yiIYNSkNBUEdTWk0NpyBhhl0APWVZM0VJeUF2ZngJAV1aH0lMJ8XEg4iyAf&#10;SlVOQlqIWwwF5WaAcFFBuK9ALOUEBgoS9zqrZktSVmqyVqrSN+ozFyuTZ0vjl6pSNhuyNmrSVytT&#10;yHT8D15+vTrjkpRfr/0PI79elQVitRr8bOZydeZCdcZ8dcZcTcZEaepUWdp0WeZsRfZc+X9I+emS&#10;jMmitPmq3MmS9NGilMmyjKGi5PHyjKHilP6CxMbEIEMRNlkYxFyW3Q0j7KEv6IHhCbMWT3VXjrIR&#10;jbWXyCCoZhI1CwMNs3wNkjzNk3zsiFhtOA2ZwIVDafn5uERFRZFITiEhEW4UDxLGLszLL4TiQsFY&#10;RXi45KSkxYVFqCCUdJS0DHTM9DTMZD0hehZmxh+/DKOnp6OjYWJiYIUygpsh2MHEDGNgZKWjYaSl&#10;oGGkoGSmgqhIcCWGOqWE28SSMLEkrbRQvUhPpXhfzSQSOtZbI95XC7ST/bUjPVQiPdQiCVpJJPM4&#10;bwuMPC8PE0SaFyHCAeNHwgoykzOTYlITIzJSItJTIyLDvSMj/cor86qqi6uqSysqi0uK88vLinIy&#10;0qNCQvzdCT4u+FAiMdrPLyEkJMLbK8jFIdzZJsgCHe9gmOlqXuxtW+brWORj3xDj35QQEmiJ8TPX&#10;tVeTVuaCqwrxKAnwSKPYJZBsstwoGS6kCBtUgJmel56Om46Kh54aSQku8oxicFY5bg41QR5DaUGi&#10;oQb48WgHs7IgjwJPx2KCdYGjSbGDQXcwrtqV/AORcqJlCdEiDWcYZK7hi8XE+xLsMJoORvr+OBd/&#10;HM7XCRfo5kam451x/o6OPja2gU6OILxtbYPxZB0bT1tbf2cXECHuhBAPj+zYWJyFBThLL6Xkyfgv&#10;yRpwQOmproCgBucwLXgrMUgKCHKzwQW4eLhRXBwcKBiMXAiHHY7gRJArtyKZmIWgUCFmJh7w3qeh&#10;UEOxm4gLkUz0gi30YxwsMjydYuzNwq0Mo6yMYm1N013tQqxNxBBQdgY6HjYYnJ4OwcjEzc7BQscA&#10;Z4VCmZi5kBxsLMzMTAwoDk4EAsHIzIRAsoOzggt07RjpmZmZ2chyNghmOiYOFhicjkleWDSWREoM&#10;DnazsSE6OBAc7PXVVJC0EC46iIeJjoeBWpi1XpKzSYChMpqTRp4Bos5GgeZg0Oag1+dmASFJCXGQ&#10;42uI9mmK9cnGm5PLRGtLZ9sbplnphmjLpFihq/2cr0Z5N4YT4+10HeVQ8Q7a0dYqIUZS8TZq8Vbq&#10;ybboMi9sV5xXhQ82G6+f4Wqc6GSc4Gpro6YIDrQ4Com3tUyOCYv4/3D2F/BtXF37LqyYmZmZmZlk&#10;tsCSLcuWZFtmZmZmZmZmZma2Q02TBtu04aRJ23DsOSP7eft/fu/5zkfqld09I8mWNTN79rpnzb1C&#10;vK0ttFKinJtLg0oSkVWpyPYit7pMTHmSfVWyfXUyoibRri4FVpeOqExBFMfZlsXDymIR/aVBoRht&#10;XWEaJc5reqKM2iJM2iIsIAZinKbSfOYyAmZSfKaSvGBrpShkIS9goywCYiLFbSzJZSTBqcnPpMzN&#10;KEQNYb28RsJNTc1OSSnAwkFHKpUMoSalxpNRkW5qooSQgy01DQ0LORlpETw2r0EoyCCUzk4uaqpa&#10;9gikp6uLGw6Fc7CztzFFWpsgrIxNdFX1NRS0lKXVFSQ0FCWvOopSQgqSgkpyogqyIuoq0trqcqqK&#10;YlrKkpbGmoZaCghbYwekJQZlTXAmpdLHhfr4EuyJjuZp4S4Vya51KbiqBMe6JMeKaFhJiHl1lHVp&#10;iFlJsHF9nG1piEmOr05FpGVJuHm2n2FhCDQ/yLQi2hZ82ZWPfK6vIfhsrp9+YZBxMkG9LNK2LAKe&#10;42tVHYsLhmlitcXw+hLuBlIkRd5Y1tdE3t9MMRiqTMJUKdJKIwNrmmiv52Mg5aEj5mckA673M1II&#10;hqoGmirj1UQ8daW99WUDTJT8jRX9zZRBvAzlfE0UvYzkCdoSrjqSLlriTmpijuoS5uIcNjK8JI94&#10;cFvI8NrK8tkrCyEUBXC6Mu5Gip6mKng9WTs5XpSKKExOCKEkaqMkaCzLYaEu7O1g6utkGUFExPkg&#10;U/zh+eGIbH9oDFY108OoJtKxNAheEmJVGgp+IbalQXbFfrYRtoolHpaVXlaNAXadIfC+CORIHEmR&#10;H4pxGEvEDcQ59ZAytVED4ejBEPuhIORgIKIvEN4VCGsLsGr0Nqv3NKnyMCl3Ny5wM0rD6wcgFXob&#10;I4GLn74Ctz4Bt14Dhw+/L937PnHzY8+T74O3nzXfetBSVEaITcSEJxCIYThMCFYHq4OIQu/+eXYb&#10;eHoPeH4fePEIePHLt9/ufn3wDHj9K/D7I+Dpb8CLl8CffwGfnn99/eTz099//PYSeLxxZ4wQZCYi&#10;c01YGKIux6glSQ+VZ7VSYNXmgSAV2eCyrKIQiAE3JUKS3VGWy1NHLAEGzh+US9wt6gPggwn4/jiX&#10;9jAUqVCtp1Wtt125m1UJ3hycV4DDYxpMuwhvUe4JDpLWDcGYjih8RwRuIMZ9OIY4GOU+mujTG+vZ&#10;GI6rDXfJ9rHHW2iLsVKzUUAEWWjAoQ+ct4DBGBUEYqKnx8/JSUdBAc4ZSAVdmejoKK9xM9Lz09OD&#10;o7cIA7mVqrizsWyQvWY0Wisdb1Tibd0Wge2KcB6OJw7F4IdiscMxTmMJ2LFE58EYB1LCRLLrpSKP&#10;n05xH40nNPrBilyMshz1Mhz0s52Mq/3sW6PdmiLwnfHE9li31hj3nrTA+hiPAn9sjo9TGNocHL4U&#10;OGgk2Sm5aSFCXLTysnx8AkxcwgzU7BA2EVombio6NnJxJUExDQFmRXpGDRpmQyYOM3YuU67pu9NP&#10;voHhwLsPF68+Xrz9BHz4B/jz/fdX774/f3/+EuTtt2cvPj79/cPjx2/uPnh95/G7n3/98+6TN3d+&#10;e33n97d3pzcH0ktjqrsLMsvjcsrTqxqKEhIDYQhde7QB3EEXjjXG+SN8ozARScTQKPec/LiSssSc&#10;vIjCwnBfX9vAIFhSIt7FSZvoYhDmYxviYRXqbu2BNgzzgrs7GHpiTVEWylAV4bxIjwg3eIy3Y3Fy&#10;iKejjbsjwtPZCY/GuKBdcBgCDku80uIdUQSsozvOyZvg7Ovu4uXmTHDHOHg62UZ62efF4hpzvdoL&#10;3HtK3AdL3YZL3IaL8cOFuKEi3H+r8FcMFZDa3lzMlSj/Hwm+0OUqd74vBzuYT3ojSE+eQ2OydWOy&#10;bVc2pj0LO1jm3VPi15TnGYbXIVhLZ4Uii2KxjTmBdZl+tRm+FckehQmuxaneeSneibGuYSHOYaEu&#10;keH48FBsiD86PAgTE46LCSeEh+GDQpwDg7HBoS7BQVhfH5S3h72vF9rPA+XvgfJzR3vhEe5YWzcn&#10;Ow8s3BMHD/B1SErwzs8IK8+Ozor1LUwMbC1LrsoLy01ybyoNHW5LmexOG2lJGGtLGm1NrM31SQxG&#10;Zyb6lZRkFBSlFxclhPnZZ0c4lMQ4lEShKxOdSQkKyc7JgZZBeN30SGxBqn9edlR2ZlROVnRpcUp1&#10;ZZYHEaGvJ2MOVdbRkzQzV9LQEVVU5RGXZmBgh4hI04gp0WlaCdqEaZhmKHa+Ld0Chhd+tC1+ap3/&#10;u2PsbefCj5lNYKfz7WD1s+YJYH7w/eTkX7Nzf8+Vb5bkDOTUjjVkVOVZOMHGtuaWb+7MH28snuwt&#10;7B0uH9xYOb41f3g6c7A3vrs1vrm9uHeyuXs2P7e2PLe6Orc6PjwyNTne2lKvq6tqYaJnYaTT2lA7&#10;PTnV3Nbd3DM8vrq3cnp38/ajmf2zodWdsc392aPrc8dnEwdHk4fHU0cn44dH8zdvTN84G9jdnr11&#10;+suXd7u/3R7Yml843du8ebNnfLq+rae2qbWxuaG3ryMzK0VCWkhEhpdfjrFqIH54p6hmJMonDiqr&#10;SmNup+Ad6eKV4H34+u4j4MND4MODHx/u/v3m8Ze/ngP/bN47qBuoahuq+Y8i31vZ2VfV1VvR3VfZ&#10;1VvV3FZaXV9YXVdcVVsC8h+d/ZKauuLq2qKqmkIQsEPivxT5K/5V5EGusuNLyvNA/luRBymrBOeu&#10;JEiKfHWRtbm+raW+qaEawtbICqpta64BYg1VUZPnUZRiF+GlFheg42IlKfKCPGQCfNfERClFRMkM&#10;TEVhBE1sorl5vFbj0+oZYLbij7ruT8PT3xd2gP27wE+/AY/+AJ4+B148B97+Bry+Azw5A+4uv9/s&#10;uts98vvgDrC5D2xtfl3b+ba5e7GxASwsA1NrwNQuMH/z2869b2f3z3/55fuDN8Db2JKosDRPJMHI&#10;zQvmhLewtNPWMJDQsZJx9Ldwi3dwiLQJKneFx5s0HhYfnK+dAEfXgds3Lm79Cjx+Btx/Bzx+Dfz6&#10;Dnj5Cnj3HPjwBvj4D/Dly/mnz8D7hx/unL7buwWcrv9YXQYWp39MNT6sX/q6uA/szL4ZX/1IctMd&#10;/qO17lbR4NPm7a8zp98XHwDbj4DtvO5gpK+KT4y5R6Chr7+Jr6dhQgS8OB2XEWPn5iQd5KO+v1t1&#10;/v02cPEaAL4A5xffvv04//4DOP8CXHxYGKkriCekhyBJsYaPVSgR6uGs7YHX9vHQh5wsntxcOjua&#10;3DmY2NgcnF/oGp9qGRhr6Jlo7lnqHduaXN5fPNhbOz3ZvXP95NHJ2aO9w3sbWzcXV45X108WVvbX&#10;Nk42tk/WVvYXptamhuZXJtcHOkYHu0d3Nk/2ts/2dq4vzm9NTKwsLu6urR0tL+9vbZxtrB13tY10&#10;tw7vrJ1srx4vTm+ODs6vrRyurh5urJ+ub56trd9c3/hpY/Pn1fWfNrZ/Xtu5tX5wff3seHxjISwl&#10;3A5pamqsAjVUtjJRsjVWtNSXNb60rDFQFjJUATuiZppiVjqStnriMD0JOwNhWxMBuLUICi3n5mOA&#10;D7Dsma9/BfzxHPjj2fmvr4Gnr4Ff7r7aPnkw8+DF9vO/bj55tf/o2dqj58v3n8/98mLmzsvJm6/G&#10;r7+cPH45dfJ6Ye/p1OEfkw//3vzz4tbni4fnP0ii/I8fpAvI58Dnb8A/X0ma+7sPwNMX327/+nn/&#10;9+87Z89HHvy99OifnWffb/4FPP31843D5yPuCTp2DjwmelTm6pRoUy5rPU4jdXYddS4dDX4ddUEd&#10;VSEdFcFLRZ5XX5VHXZ5DV1NARYlXSZ5HVoZDXpkHS4QSo5EemZiYjtD81cLS/ZrB36YOftz6iVSw&#10;+OkJ8Nvi55/G3x5t/Xiw8deD/XePW5fmehZXumbW+hd3O+a2uxf3emd3ukdWhwfXurtmeobm2gZm&#10;ekbXhqb2a1vmEtKba5oXmrvWWrqWBsY3mzvH27vHRidXB0cX+4eWh8fWh0bXJqa3li4l76qqlv7+&#10;8a2tk3WSm/zezsbN1cWjzrbx6qqOxdWDqeWtxY295eXt3a3jsb7JupL6rfndvY2TrY3jjY2DsbGF&#10;+vrOidGFzeX9zcWdvY2j+ZnVgYGJxbWd7f0bh4d3pifXx0dWF+b3J6c3VlYONhf3JjtH+koaJys7&#10;JiraD4eWNnrn5jontqe2bu/fmR1a6Gsb3Vo5Wl7cW1w+uLyoczS7vD+3cjQxQ8qRnxhfnRwnJcjP&#10;rOyv7t7YP747M7cNRqPc3MIiEtLc/Hxs3KyMLLSsLPS8POy8/FycApwsghzMAuzM3AwCgpxXmrug&#10;AI+4mJCEiKAAP5eAIDe/AAcbOz0XNzMPDwsfNwsvB4uMKK+2oqiuiqgINw03MxkbLYSeAkJHDuFm&#10;ZmCkoWRjpONkYQDhYaUX4GQU4WUFkRfjlRLkkBHmAdcI87BJiggI8nBKigiKCQmKCwuJCgpwsbFy&#10;s7OwMzNQXoMw09OwMTBxMrPyMLNxMTKx0dIxUFPQUlJQUZLT0NAwMDJT0tJByClo6ZioaejIySmp&#10;qKhoKMhpwAgZDKSuQaxtrULCgoPCQvNLS2saW3pHxyeWlieXV2bW1pe2dnyDQjU11fXV5NUlBWS5&#10;GRV4GJW56WVYKKSZycXpr0kyUcmAH5sCwg2BCFGRidBQiNKQyr2K010+y0guzUwpw0YtTA8xVhRG&#10;QbVUpATAPzwpNmpmanpuZr6mugHt4Exw9YyIiMrMzEyMTwgJDuzqbJ8eHxsfHhgb6h8d7AsLDYyN&#10;iRoaGiotLY+JiYuMimtu7xoYGe8bGRken+gbGqypqaqtqwBPS42N5Q11RbXV+bW1heXl2Q0NZd3d&#10;jc2tVW0dtW1tVf+LKy3+X0X+Xzn+it4ukmVNX39jf0/tcFtpR25MBtokHarSSjAfCUQupXvOphEH&#10;Ih2bvaxLYVpx6kKZ5soFKL1YMwVXRW4vXXEw0kbIc2LU+Zy1+P2hMr6X5pWJdsrZKK1ynAnYxprL&#10;JtgqxZrLp9gqZyDUM+xUy1yMG7ys2gLg4Dy7O9SxKxzTGeaYba+TZKVchDXORxnUesJSbNSz7PXT&#10;kLpYWTYnGVZPTSFPHWFvPVG0HIuNKI2dOB1WiQenKkjUk8Tritir8UElmFW5rsmxQlT5aHQl2MGg&#10;QUeczURRAGkoC46E6uIM+gqcMBMZNRlGfg6IuhIT2lGhsSP+848Hf31/9Dfwx9uLX94Bx2+BjY/A&#10;2ntg5dY/Ixt/9h4AU/vA6OaXxqV3ZWuvm69/nv0VOHr67fqTP6//+vLGP59/A4A3X378+hV48uzz&#10;0dkf079e7P8KHDwEtq5/nTs6n137ODj9qm3pbe/U/eajPyd//r6y//fo8sfeyp+Tqx4njZ9XNT6N&#10;r30cXXIrPOvAt+1Z+sDb/PlvtQufGk6BmdvAxkPgxv2L20+AX86+70+96Z/+2jsCNJQ8iS+9FTv6&#10;qnLhdfXcb+V777sfA6uvgdPPwB3g291HR4NNmTiSb2ygdqGPanOIcY2ndqO3UZufeXewzSApH9xx&#10;Mg47neAyk4gbj3KcS8TPJxGWkl1BRkKRLQSjehe9Jjezbn/EaKTzQAimkWhd7myai9BOMFNMhCpH&#10;G8rGmyrm2RtU462bvezbfB1avVBNHnZVrhZ5LsZpzvrxDlqRCKVwG5kgG3F/e7HyPPu3X2ZfAAsP&#10;gOmUYXxoCyx92H3sVsn4aen09ZrMWg9jO0GouYCWIoOePJOZEruZAoehNIuBFKuxHK+BPL+WDL+a&#10;nKCWhiSHMBO/hhBEmoHJQlImCsYYYkwdY06ZZEOVBlPoCHG/0eL9U1vePyuEtQLv4US/fLw9SjYS&#10;o5lHMCjG65USdBs8jNp9TTt8oO3+Fm1hdh1RyMF4zHii01ic41CU/WAsqi8K0R1uB9IZatPib1nj&#10;ZVJBNC4k6Jd6mOXhTZId9QMtVYJh2o464hr81PqSLAbSbIYynJdp8uxaoqRCxwbSHGAHbaKgKsYs&#10;yUvrgUemJEYUl+Rl52akZWWmZmakZGQmp2ekpKYnpqYlpmaArU9AoIqGOjk5OQX5NWY6agYyCAcV&#10;pTAjLUxDzttc189YM8rKIAFhlI4xT0Mb5rmYVRNtKwnmTT7wMhfTem9Em79jAx7W7IZs8kJXEGyr&#10;CXbdQbg2X0yzF7rdz6nZG1Pr4VDr49QUQiz2dMpxd0zBo2Kd4V4Wen42Rl5QrQBL9RAb3RBbcw8T&#10;fS8LfaKFBs5I1sVEzkhRkIsOwsVGzcpEzUxNwcPOzMhAKsNBSXWNgYkeQk5GxUwHoYWo2yq1LJYu&#10;P+5J6fbA5+i7FhigU5UnHpScfRkcPE6vnQ4e3M4a2Mi5+XTsH+D20Y0RO5iivraQugKvjDCThjyf&#10;ibaMlrKwmZ6ivo6siam6oaGqsb6KuoKYGC8bMwWEhZqMZMN9WTXu6iqvgiS/jBCHsiiXHA+dOANE&#10;hZOsPStirbVoqjxlrTFvsSKFVLi1Mm21Kn2tJm29Nn2rNmOzJn2jOm29KnW7JmurOhNkozqDpMtX&#10;pl2xUp5yxWJZMsh8WdJcaeJMWfJMacoladMlqVPFKSATRan/MlaQPFKQNFaUNFGSMl6cPFgQO1gY&#10;018QnYCzVGaBGArR4fSlXHRFXA0E/S1FQ2zFfMx4wuGSYXDpJJx2EsEwzQcWgoVpSggyXRmSMNEL&#10;CwmIiYnxgGdc8BzML8zHJwAizC8gxMMjKcivIa8gLyVHT8tES03HSM9EQ0HJREfPzszCQEdPejAy&#10;MDAxgtvlElpGEMbLZHoaBjoaWlKyNgVEgBWSEISqzPHJS3DMjoNnx9kVJCJLUh3KLqnMcGoscCu9&#10;tKypyXSuTMPWZrrXZ/mWJnraaIgr8TFLczGLc7CKsLHmJyfnJCWnxkalJkZkpUXHRwdEhftVlRfU&#10;VZdVlhXWVpaV5pNquuampIZ6+wS4ugYSCB4ODnEBAZG+/v44Fy8UPMzZ3s/OJMEFVuCDzfFwKA/1&#10;rIjwLQj2jnBGqQnyyPNwyPNyS3FxyQkLKoiJyggJgkjzC0rw8MgKCssLCioIiigICSkKCyuJiCgJ&#10;Ccnx8UlwcIixMIkw0irysFuoyAegYeUxwYWB7ukutiVusEInU5KnlqddqbNJlRc8F28dbqdLNNMO&#10;xNhHeLqbqKjgYHahRKIXBuOOQgXi8D4YJ19HkgrvhUL5YTA+Dg5eSHtvNBpc6Q63c4fDCTCYJxod&#10;TiSGe3oEuRK4aKiZr5HkeBoIhJmcHOwwkF1joiBnpKBkIKcAO+CiMDu7GBeXKC83yZeGj5+NnZOb&#10;h4+FFTyoWPg4uLiZWPkYGESYGHjJIAbCvH4WBrEI81S0RbaTVbajZRbGstgDVeCGyHK2znOF5192&#10;0nC2RHMd0jSDgVRzgpueHpwIsdIzkuxoSJ6C4PyKkZsN3D/omRmZWFhY6BjowZaULs9Kyp0HVzLS&#10;M7AwMIJvYaaiFeXhT46MyktJtTI0crCxjQoIxNrZibAycFNBHAzVfOyMoh0tolFGMfaGaS6kIopR&#10;cL0wa228llSYtS5BU0qJGuKmLZPjiopDQr10FZ0UhEBCzNQ8tCTtJTlshZl89KTzCDbVfo5BRvL+&#10;+lIpCL0sjGFTiENPnGt/stdwmn9PvFdLpHtDmEs23iLOwTAZb53oCncx1RSgp+BlonPFOCTHxkYE&#10;B/h7OpXkBteXBhanosrSEA15LrVZznXZhJpMXGOea1MBvi4H01zo3FHm3lKE7yrBtxfih6tD03yt&#10;tQQoTWU4FLiuyXJcU+ShVuKhk2Wn0RDk1Bbh0xbhURNgNZLh1xbl0JPg1pPg0hRmNZbh0xBgkWOj&#10;kmCk5CGHcJGTFHkWCISTlpaLgZ6JioL62jUqMtJtl2Qk3xoykGtkVBAIJTkZHQU5PQgjHfs1CLW+&#10;liHUyJyZjgluY+3phvf3cfMgOLnjHF0cESiYpSPcwsZMD2ZhaAvVtzDSMNFV1tOSBzHQUTTUVQJb&#10;cxNNG3MjuKUJwsoUYWWMgpu6YGzwWDsXrJ03EevqhAj2wvm6IvwI1oXJHmXJ+LoMXF2Kc00CujIG&#10;XhRklu9nUB5mXh4BrYq2LA2DFoeYVkRYl4VZFgaallyWcgX7uX76RcEm4LP5AYaFQcbgYhxWKRQh&#10;mYhTz/czLwq0y/WzzfOxBSdXOG1RooGUh4Gsn6mSl6FchLVWKFQtyEQxwlI9ykY9A2uchjGMhWkQ&#10;tYS89cRCzJUCTBSCzFQCjBQDjZUirbRibHWjrEn2a2Hm6uBiCFTd30jJz1DRW0/OTVuKoCmBURFx&#10;VBFz0ZQGQSoJw+QFwBalImonx28tzeOkKeVjronXlsVpyTgoiyIUhZDKYjBlUUsFQXCAstCQcIUb&#10;BRNg4e7wICfTOHerGJxhNEYr1E4+2FomyVE7GaOV5KKe5q6V7WmY7qZf4G0VDVPLxZmWeVjVB9g1&#10;B9n2hCOGYlBXivxVcdfBGExfJLo/gkRvCLInBNYdCmsPtG72swBp9IFWeRiVuRkWuxnmEfTS8NrR&#10;rhp/PVv+9v3WR+DOn8DPP/2z9AhYufd97On3sf27FXsnFXUN/ilpuKh4Z98orEsoXB+nou+pOf9s&#10;fvnN5tLrrYOvNzY+7I3/PjvydHLhz9XDz8ePgcevgBevf7z5cPHxT+Dj6/M/3wAvX13cv/N8xS3Q&#10;QEGNSk7qmpY8o7oYjRofmSonRIsHYsB3zViQwk6a1VlN2M9AFjzWYqzVU+x1k+Ca4MSsPQIzkOjW&#10;E+1Ecq0JgDX6kUoNNfrBWv0RtUTLKnerYpxpoz+yORDVGojuCsN2BjtOJHlNJ/tMJXlPJnqB/fFk&#10;cGLl0R2Db4pwSXSxRuvIc0IgggxkDNcg7PTg+YZ0Lx0dFSU1ORktxTVWBlLiPCcjHXhgCLKxiDOz&#10;CFFRiNGTWygJ4czk/GDKCTj9FBfdUh+rxiDkQCx+JA4/cPnNjyU690cjJ5JchmOcxhPwM6nE6RR3&#10;UpvqORTj0hKILHeDlntYFeChtf6ohmBsXbBLU7hraxSxPgTXFElsjfdpivUu9HMs8sOCHzLAVgeh&#10;LibNdk2YGQJGo1BjdU1NWSs7Q20jBVk1YQYeCj4pNn5ZNioeCIs0HZMCHasms4itGJ02k3mEbeNK&#10;8+TJ6PT2wMRa7/BS7/B6X/96e/tiTctCRcdSdft8bdN4Retsbdt8ffN8ZcNMWf14ceNISUNXfnNv&#10;SXp5bFZNUkZFXHZ5fHZJYkNLcVg40RFjYQfTwzhboTDmIdGeQWFukbE+IWEecQlBWdmxOdmRNVWp&#10;tpaKMCu5giwvK0M+nJ1cQoB1VZZnWbJbQaxzbiTWz0EHYSiqKUHjYiFXm+kXjDeN9YbV5UbW5sbi&#10;YMbuaBsiBoWBwd1dXIl4T7gtxgHp6uToibTDYVDuzmg3ZzQBBOeAd8M4e7lg/VxR0f7o5pLQzjK/&#10;gUrf4QrP0TLidLXPUBFhqtJ9soIwUe46VuI6WkwYLXabKCH1x0rxo1eUu4GMlXuMVHiOl3nOlfuM&#10;F7iBbxwoI7TlO1an2TZnOw5W+vaW+o80xDYWBKVGoLDWspHupp0FQc2ZfnVZQVVpfrWpnhXxuMok&#10;Ql4sLjXWPSrSLTDU1TfQJTLanSTNXxZojQnBhfhjQkNcfHwdw0IJ3l4oH09kgK+DG942JNDFww3s&#10;Y91wCB8P8I+FYjE2nm4OOGc7N1fr6Eg8SWRPDy9ODonxccpJ9K8tTyzODW6pTWipjBzvyhhqTpru&#10;zhxsjG8rj0iJcEmO8aqtzissTi0sjg30sc6MRJXEoEqjUWUx6PwYeHqEdWYsoiCNUJrpX5gZlpsV&#10;nZ0Tl5+bkJcTX1ORg3W00NOWgZqqmZgqGxrLGUMVZBTYeQSu8fBDeAUgyprsuhbC6FB9hwKjyS9t&#10;G8DgMtA387V3+evU7vn2LeD2TeDO8oetVeBgEzjZAo6m3s9tXezW7tUXj5Q2T7TH5qVY4lDzZztT&#10;J5tL1/dmD3amdvbmDk4Wjq/PHh3PHIBr9hZ2j8fmN3p7R8dHp8YHRzsbWhen5xemZuoqywy1VKyM&#10;tC0NtTqaG0ZGJ2ta+ttG5sfWDxdPbm/+dH/+6Kx/aW1m/3ju+Gzx7CbI9PHp+P7h5PHR9OnR+NFu&#10;98byzK2DX769Xr57MLozM7Ex19jdVdXUUtvaXt/R3tTZ1NLZVFSSLyMvISDGJasl0DGX37mUUTEY&#10;Tow2lVSm0zWT9gp1jc1NeAV8/gP4+BL49Br4/Pjby3v//PoUeDlzMlfeVtwxWNfSU97eU9HWXdrZ&#10;V9HRW97RW9ndX9fcXlFZU1hZU1xVW1Zdc8VlLjxJgi+4oqauEOSyf6nLX1JXVwZSXV18ae1bXlNT&#10;UlGVX16ZV15RUFaeX1qWB1JSmg9SVJxbWVVSWVlYXVHYUFvWXF8GtzExMVC3NNexstCxsdKzMFO1&#10;hKpZQ1U0lQQkhRikhJlF+WguE+TJBPkpxEVphIXIRCUojSzEER4aTglQVLbZ4JvOVWC+42XL5MfR&#10;te8rexc7t4A7PwO/7H88vn3xy52LB0dfb85+XB//stDxcrDh17bGP9rb3nb2fRnq+9Zf+ltJ/HFs&#10;7cuK0R/9s+cjGxfzhz82dt9v7rw6eHTx7A/gRWJFnH+sK8bdkkC0gaP0oNZqanpiOlZyGH9r50g4&#10;KtwyoMTVPFin5bDqDDjYutg/AG78BNy/Bzx4Bjz57fyXR2D/4sFdsA+8fn7x5j3w8Stw/sefz++/&#10;+eUP4PdbwK0tYLv3c3/dn/WjwMgEMDL3dWLq9eDUH/1bf8/tf1le+TCx9PfkxueF28DhyV9rz4Hb&#10;PSsl2ABt/2gzFw81/0Azf2/ThFBEYaJTfgLCx0U6PEBze6vq+/efSYX6zj9dXFz8OAfAFvjxGfjy&#10;ZmW4sSzBIzvMMdkfHuFpEehu6knQc3PW8PcyhGzPn+4vnW1NH2zP7G/P7u0tHZxsnJ1unh6vHx+v&#10;H4Kdo62bJ7t3zo4e3Dx7cv3s1/2D+6sb1+eXDpfWjuaX91bXjzc3jzfWDuem1yaGFpbmdsaG55qb&#10;unZ2zvb2biwsbIHPbu6czs5vT02tLS2SFPntzeu9nRMDPdPXD+6tLxzMT2+NDMytLO2vrByAP21t&#10;43R17cba+u3Nrbsbmz9v7d5b3729cXhj+/r18Y25oIRgO6SpiYGKDVQTZqFuqitlqiUB1RI30xQz&#10;VBE2UhUxURcjKfJaYtY6orY6YjZ6gigrcVsrASesYk6hZ01byrO/f35//vqvi/dfgE+fSV5Crz78&#10;ePTu8y+fgT9+AG///v70M/DrV+AxyGcSDz4C9/4CfvkAPHhPusby8B3Jteb2R+DWF+De9/M/fpy/&#10;/X7+nnRL18XXbz++kvz7gW9fgA8fzv94C9x7cXH207u5+5+Xb/85f/Ji6tG3g8fnB5M/1fhkGqPw&#10;wlBDWnN1agdDLlttLqgWl446l7amgJ6msK6GiK6qkJ6yoL4Sv4Eqv4GGoLIsq5ICp5oKv4oin4I8&#10;lwlUxg6rbuOl5ZJuh8iym3o3ewzc3vx8cg/4/Rfg1RHwrOvZVvp+59TX23vAH0vvb3cdzrctTrVM&#10;znTNrLXPbvWtHPbO77YPLw8OrQwPLQ2NLXUPLwxO7tR3LqXl92WXjCZkdmGJKRl5HV2DK0OjK72D&#10;M/2ji73D832jq4MTW8Njm9Nz+4srx+DWr6nvaOscuNwBjrfWTnfXbuxv/Tw1vlFa0jQ1s7Gxfzqz&#10;sr68tr27czQ3Ml+RUzE3tLC1tL+zdbp7eGvn4Obc0vbExNLE2OLe9snB7tnw0FT/0PjC1s7qztH+&#10;/u31ldOJ0Y35uYPZhf35xT1wHxvtHO4qqh8ubRwqatzpnlnumBxvGtye2jpeP53qnx/oGN9YOV5f&#10;O1nfvr6wdrSwdjKzckhS5MEdbGx5fGwFZHp2a3Ztf3nndHP35sz0ZmpygYS4PDe/EAcvJ7cAJ58g&#10;h7AAtxA/Fy8PByc3G5sgJ5cYj4iUAC8/i6Agp5gwnyAPpwA3h4SwgJS4kKgQNz8/Kzs7rSA/szA/&#10;mzAPizAHi5qkoKmKiD/GnIg01pbkZoJA2MkgPLRkbOQQTmoKIVZ6AWZaZjIIOyVEho9ZW1ZIR05Y&#10;XZJPkJlCipdFU15MTVpURphPgo9HVlRYXIhfUlhYhI+Pl5NDgIeTg5WBHEK6E5yUEUZHskNloaZh&#10;oaJmo6NhY6QDY00aGlKtO0oqGjJyyssXkoFRExUFJeld1yDkZBAHR2RFVXl2fl52YWFSdlZlc0vP&#10;2H8U+bm1jbW9g7C4BF19PSNtVU1pIVkeJjkeBjkOaknGa/8q8tIsdIKU17jBiSblNVFayitFXoqe&#10;QoIWIkYHEWckk2KhFGEiM1ESc7TU11ORYqG9lhQbOTU5PjE23tXdj3HC2zs4u+AIPX298/Pzvb29&#10;E+OjI8ODY0P9IwO9IIO9XUUFhTlZ2b29/dHRsSmpmUNjk72DQz1DQ4OjIz2DvTU1VfUNVXW1FQ0N&#10;ZQ21Jf8/KfJXXOXI/6vLg/R1N3W0VfX2Ng701o20lLRnhOWiTDOMFLsJlp0Es5VMz9EEbDlev97V&#10;uA1r2mSv3+Ji1uxmUepkHG+pHGmhQtQTJ+iIEXRE8DoC3oYiMTYKRQSjEpx+m79tXyiq1ce6LdCu&#10;KxTZ4m/TFYwAafG16gqE94bZ9wQjx+JxwzHYoSjn/nBMo7dtmYtxNkKrBGtcgDZMMlfOQRmkwbS9&#10;1AXdlXkx0sy+esJuapxOcqROkLGUj46oh4ZwuKVKmJVigKWcl6mMk46IrRKvlRKflaKAsQyXiSy3&#10;jhijo7GciRKXBAfERk/c3lxBV5lLmAeipsaExMrkVXn9/mH39ffbz4B7D89Pf/pr/t5foy++TLwF&#10;5n75Nrb/z8DGx8GZV43rH2o331Yf/Nn9y9eVl8Dtd+eP3n958venpwDwhqTIf3/yDfjtA3Dvyaf9&#10;Z8DZI+Dg7sXW0ef51b9Hpt53jr1t7H1SPPakdPfvzqlHxbO/F4+/LKr+KaL+cVzb67TK++E1j2Ia&#10;fk0puBFS8zBu9rxm7qJ+6G3x+LuGnfPpw4v1gx/bC+/n2h+01j+o6P67vu+itumvgs635VN/tyy+&#10;bth+1fLLt7mXpLrZd78AT86/PgC+359tT0j30SkNNyoL0q8PMK4m6jZ4GTf7mnUE2fSCwWcUejQW&#10;M5HgPJWEu9Llp2KxM/Euq2nExSTCZJTjZKRTh49Nh49dpy+s3Q/W7o/sDEY3+cCvNkouUq8AbVSB&#10;s6z3gLf6oJs8URXOFtV4q0Jn41RH/ThHnWiUerCdnB9U1MOUD2vMXJhh/RFY/QOY/enHyPzz2qRh&#10;/NLz5vvfl98CZ/f/Xps/brLFysup0ijKUZtq8ZgokxR5E2lWYym2K0VeW1ZAQ0FYTUVUQlmITYWH&#10;QpWDylhIwN9UvzVSpNabtcKNLA/NUOQk1RHkervZ7bQaNhbvORTrlYe1R0lHOKoVEvRL8HpleK1a&#10;okGTl1G7D7QtwKI11LYtAj4QYz8a7zgca98fDQeDwM5wu44Qa5C2IMtGX9OrkDsHq5WB0UlEaUbA&#10;1PzMlXyt1OyUBLSF6AykWP9V5PUkOS6v/bDoS7FrijCijOXVxNjEuKhcsXYJsSHFJTk5eZkpmakp&#10;GempaSQ5/oqktEyQkKgocWkZUt0LeloWOjrqS4lWRYjPXEXay8ogyQkebmscYWeUQbCNtTcs8YIX&#10;u5iXuECridatwQ4NAehGf9RItEdPsEtnqEtrkFNXGK7F36nRx2Eg2rfBB9ce6lcb4J3i4BhiY2ev&#10;qqUnLKXAKajMJ67MJyrPxakjyGUtw++oJuVlbko0M3GD6uGMVLD6kjgTWaypOjgmSwiyszJRMlJB&#10;WGgomRkoSWZfzIx8fHwQCvJr9OTgB1Uxl60cyaycSi6aDEvowSGTFMTtIYaBvPEd6IIBt6Iet5ap&#10;qPVbTY/frP7z46eHTzYIOFNtNQEFSTYlaU5FKQ5DLSkjbWkzAyVTI2UTEw0oVFtTTVaQFxwvIWAY&#10;T6qaSA6hpSSjooRwcjJys9OJ87PICbHpSvPLcVDJs0FGK1P2+qumq9PmazLmKtNWqtPnihPWKtPW&#10;q0gq/GYNSZG/FOVTN6pT/k+afEXaWnkqyL9a/L8sliUvlCbNlyTOliQslKXNlafNlqXOlF7K8YVJ&#10;YwXJo/lJ/zKSlzhSkDBWlDRamDhcEDtRkdibG9adE24ty4lQ5g+G67gaSkQg1cPgMjGO8iABVqKl&#10;IbCqWOeiMGwk3k6Umf6yHCiZEHh2FRQVEhDm4xfmERDm5BXgFRTh4xfkBh+cXAJcXJKC/EqSUvy8&#10;QrQ0jMyMLKzMLPTUNIy0NMz0dPR0NPT09ODOQ3MJHQMtCAMjDSMjPT0DCwUlLQu4SEn6Jgn2Ot01&#10;8eWZ7o3FPg3Fno1Fns0l3iBNxV7NRUSQ+jxCY4FbR7lPS7FHZRq2Kg1Xl+lVmuhhpyWuwEsvx80i&#10;wcnCz8iQHhOVnZiQHB2RkRKdlhSeEBMcFxVYWpBVU15cXVZcUVxQWVCYnZScHBkV4eefFBKSHBoa&#10;iMOHeXgEEz2j/f097RH+jvBwDCwIDi0IcCuL8Mv0JsDV5MHTqCQriwADg7ygoLywqJyIqDgf6bwv&#10;ISQiLSouLQQuCkoLiEjyCUnzC0vyCopx8YDI8PEpiYioS0pqy8rK8/PL8fGxQCBSHGymCtJZ/u4d&#10;aVGZztYlrlaN3rAcpHYZ3qLcC5HiZOFnqe1rZ5bg5wMzMrI1MPB1dvbH4bwua7f6YJz8nZz8MJir&#10;gq7eaDQRgXC1sXWztXOxsnC2NCciYO5wOxcbG6K9fYi7W3JoiIqYKCOEVN+VjYqKlZIS7DBRkPKl&#10;GSkoQZgpKVgoKCS5ucS4OUW4SDbxpJKrPHzg9qVnYOLn4uNmYuWkpRdmZmaGQMxlRaJQVunOsBwn&#10;ywo3u2ZvB3CArfWEN/k7tIXh28MJrWH4llBcrS86H29dEogNsTeTYiKTYKXjpadjoqBko2VgoWPg&#10;ZGBmo6XjZKTnYGZgpqdhZmJgY2NjZmVhYGBgZGRkunowMIKwXMLNyk4FIbMwMHbDOGMRKLAloDAZ&#10;MTF6itKCDBQuFnruFlreFuqhdtoxKP18T3hNsHNlAKY2zK0yCOdnogyX4sQqCtqKsCEl+A1YaRTJ&#10;IHLg8EULcVAQRMnxGnJTmHBTGnORwcWYXRS4CYq8sZZq6fYG+c5mxa7Qnnh8ZzShOcy5PZbYEIov&#10;9IAnOhqn4sxDEbqxLlZOJmpakoLqMlLaquohAYH+7kRdFemi7MDaYv/e+oCJjtDRhsCh2oDhhrDB&#10;urChxtDBhqCuKs/OSveuCo/WQueWfIeWPKeBiqC6VKKRFJOBOLO6II22GKM8F7kcN40UM7UsJ5M8&#10;O7MMByM4YZPjphVlJJNgoZRkoxBnIVPioZdkJhOmhfBTQzghEA4yCBsZGQcVFRcdHQsNFRU4jSTl&#10;dZAeV06J166RX0rzIJSMDByUFAyUZIx21ig7SzgPK4+pvqGXq6sLBu3tQfD1IhBc0C6OCBBnlA0B&#10;A3eAmV861ZjZ2xjbWOhdOdham+sibI2QdiZIazOEJdTeBsTUHmaCdbRwdrJxd0X5eDj7EZ2DvXAe&#10;zjZxQZjKbL+iBExZAro0DpEfbJ5C1Il1UozHKqS6qqW6q2Z6aaYQNZLd1TM9ddOJ2qmuGpkeOqlu&#10;mimuGukemhmeWrFY+US8cpa3TryLYihC0tOM19tcMAajnIzXS8YbZHtaEo3EXTQFXXXF3XWlPPRl&#10;vPXkIqy0w8zVQ6Eq0TZasTCNNIxhor12hJUSUUvQ10ACnI9dZtCrBpuqhFtoJCAMM5ws8nG2Je5I&#10;ELCTjrFIsjeJhxsmIIxiYQbgTwsw1fQ0UHbTU3DWkELKC8LkBdCqYk6aUo7qEnAFQbDjDdXAa8u6&#10;aEo7qoihVERNRTms5AVtVcStVMWhquI4W30/Z4swd+vMUExVkntpFKYkDF4ZDi8LsqkNQzREIUtD&#10;zCoiLetikDVR9s0xzqlOBgWu5lV+sBpf68YA6/ZQO3ACMBiNHoxyHIrEgNPRgWjH3ghUXyQapJtk&#10;ZAfvCoW1B9k0+ZqD1PmYgdODcvcrUd4g100vDqe2OZ4PXPzyBbj/4vzO4s99DfMp19+NPv+xcPNR&#10;+x+vpotLPGJjHcOjHMNisVg/qDFBCRZpvPFh7QS4Pvd2efzZzNSbhYHfR/uejax/3zq9OL75+fTR&#10;RzDo/vMz8P3d+aeX39++vnjxHnj86O2md7ChghJETY7cWIUZpiVkrcRtI8/uoM7npifmZSjlb6YY&#10;bqWejNSLs9VMdzDIdTHLcNDPx5m0hjkMJLp1hKMbA+ya/O3agpEdQcieMIe+MMe2AHhbMKrKw7LR&#10;DwbSG4oZj3cficLPJnvPpfjMJHlNJXmCTCZ7jiW490W7tIRhW+N9YpytpRkhPFQQcARhpCQDz9Tg&#10;aEMLHiCU5Iw0lLwcrOBJHJw5gIcMHxOTIB2DADUVeLjhzLVcoAp+cLVQlHq+n3Ul+KsjsN2RLt0R&#10;ToPRzqMJuNFkl+lM96lUt8sEebeZVCLYTqW6TyS590RiGv3hFe7m1d7wck/bSh/7xhDnSj/Hjliv&#10;mmBcY4Q76YIlwS7fC5Xnjcr1ss/2so9xMsMby2kJM0pxkkvxMchL8qoqSXLxMErJ8IlIczLzU7MI&#10;UXOKM3BK0rOI0TCIU7EoM/MY8V5TphGwFU/uzigdKq7oyK3vLansLq0aLC/uyy4cSCsaTktqDE2s&#10;DqkaysttTykZyMruSczpTcjvSyntSy+ojc+uiClpz44rCgtL8y5pyCitTaupz4lPCNDRlTc0UomK&#10;8ouJCQiP9AmP9IuM9I2I8CkuTm+sL64qy+rtKE2KcSc66Qd7mPo6a5qoMBBhslVphMGqqOWenLn2&#10;jMwgWF9lVLS7iZudfAhOLykQlh7mUBDnXpER2FQYH+qGCiE6EzEoX1c3Vyze1dndEUVAI1yxDp5O&#10;Dm4YtKuTvRtJo7d3c3Fwd3V2I+KdvXGIEA+7puKQobrI4Zqg/hLiULHbYCF+qMh5uNhltNR1vNRt&#10;vJQ4VuI+Wuw2UoQfKsQOFpLqtQ4Wg+D6iwn9xa7gW4ZycYM5JNP5jkKn1gLHrhL8YKX3YEXAYEVk&#10;e1FodjQOYSKJhyk35frVJ+Fb0ollca51GQEN6Z4l0ZjcCHRCIDwukhAWTgwM9/T0dfbzdQz1c0wI&#10;xcUGOkYHYBMj3f29kO6ulngnMxdHIyLewh1njnM08iLYgDjA9Lxc4e4uNkQczJOAcHeBE3G2BJyF&#10;C8YgNgibm+CfHx8QG+DiR0SkJfqWFITnZ/g0FIVWZXpPd2TNdWePt6eVZ/rEBzvFhrlWlmcVFCfl&#10;5IUF+FplxzrkhtuVRiCLIhAFsYjCFIeSbHxprmdpdlBRZkROZlRWduyVIl9dno1BWehpyUFN1aDm&#10;GsamCnpG0hIyzDz8EG4+iKAQREWDXc9c1M5HE19ivXw+sAYMzV/0Tn8Z2QW2z4AbdwBSJYnbF78c&#10;AXf2gRsb3/d3geOJN7OFS6WF/cUNoy2xeWngn7Ty8/HU2dbY7urs0e7C0cnU7uHE7sHs0fHc8d7c&#10;3u7G8c3BiaWZ2aW5yfnupvbKguKpwbGd5bWupgYdZTmorgrSwqC3o3Vyaq6pZ6yyc2x842ju8Prq&#10;jZ+m94665xcmd/dAJnb3pg+OF89uzp5eH9/fHz/cG9heaZgbmb9z+OD8zenre7NHi9ObM13DA7XN&#10;zRWNDdVtTQ1dTbUtNeWVJVIy4tJywqJKHK3TOS0LqWX9Ye5RJtLqjAYWclZos+TizDfAt9+///3i&#10;4q+n317d/fDgzl/3nwFv9h7vdYw2N7SXtnWXt/eU/S9FvqWj6kqRr64pv+RfRf5Kjs//H64WryAl&#10;ztfVldXWll4p8lfSfEVFHsh/yfG5V4p8WWlBSXFeWXFOQ21ZS31lZUke1FjL3FSHpMhb69nZGFha&#10;qFuZq5saySvKcIrx00oIMorw0l4p8gJ8lOKiNKKi1FKydJLKdHYe6hZBat51mPWLmRVgeg2YWz2f&#10;3QbAEf74FmnLno6/me3/Y7jnSf/8x8UFYK3sQW31r03d/4xUP2tu+rOj60d/8v00zy3PjF/Tmj/X&#10;d3xsmTofrfm5fPXj0tq79eWn2zf/uv/k61P3KBzGy5bob08g2mBczJAOBjKqXJrm0u6RaEyYLTLU&#10;PKzcyzpUv2I59zZwtnWxu/xlc//i5PDL4fWPhze/Hp9enI48ndj9dnwf+O0F8OqPHy8ef/jjA/Dp&#10;xfmrJ8CTvX8Olr+ujn2fGvgxPAFMDP7TV3Fa1PlT49a7heuftk6/bt8Gjne+r8y8nph+NL78YOrO&#10;n/vRuQQEXjEoBuobauzuoevrYZoUbl+c7JwbY+OJEY0I1Nrdqfv67S4AvAMuPl8AwLcLkiJ/8f0T&#10;8Pnd6lBjZYJXXhgm2R8e7mHu727i7qKNx6j6euhDlhZOV5dOF2f3ZiY2J0aWx4eXpsfXlmd2NhYP&#10;9zdunO79fP3g3s2j+zdPH/+ryK+s35hd2F9YOVhY2V9ZO1pfP95cP5mZWBvumVma25kaX+rsGFhe&#10;2traPNzYOFhbI2VJHx7e3t4+XV7e39+9NTq80No8sDC3vbFyvLZ0ODezOTQ0s7C8M7+8s7hxsLx1&#10;tLRxsrRxtr51Z3Pn7s7+/StFfufGjfG1Rb+oAHu0lZGekp2FNtJay1BTzEhd2FJXylRD1ERdBATs&#10;mGmKWWiIWGoJW2kKW2rz2VuKWUN5cS6KRC+dvDL/P7/+/IlUt+QfkI/n778Af34j2Sh/uAA+XQDf&#10;vwFfPgHvPwFvvgLvwZU/gD9/AO9+XLz/Dnz4fvH3N9KLn30Gfnn/4/TVx8M3f9/88PHRl++vvp//&#10;dX7x9fuPi+8/gP/UHAe+fAY+/A388ezL6dNv2zdfjS/cqtx60rr1W2vtUqxPtimKIGZtwWKlRYc2&#10;4LTR4rTQ4tZR5dTR4NfTENJVE9ZTFtRVIBnK6ynzayry6KgJqMhyqSrwWFmoqKnxqOvw2Dop4WNN&#10;E9q8s+diDoDNta9r65+2j7/fOAHurANn/Z9X8p90d/3Y7Pux0/zHXPvdmcbt4ea50Y6Z2a6ZtdHV&#10;k6Glw46Rlc6BhZ6hhc7BOVK+/PRR28B2dEqro1uGppG7mZ2/rX1gZkFzZ89sd/80+LLe4cWe4dWu&#10;/qXxiZ2lxeOlRdI9Da3NfQ317RurB7vrp8dbt7cWjw43bh9s3q6t7OjuHNnePl5d215Z3Vpd2VoY&#10;my9OL5zsndxfP9raOF7ZOFxeP9jev7GxcTQxtrgwuzE9tdTbOzq/srW0e7i4c7Sxc33/8N7U9O7U&#10;7N786vH0/Pb25tnUwPREU/9Cy9BMdc9+3/xK59RwTd/e5NbpysnC0PJI5+Ta/P7q8uHaxvW5xYOF&#10;tZPZ5UOQ0enNobGlkbFlkMnZzeWtk/W9G6env6wu7mdnFKqqaIpKSjBzMfOIcAqIcQkJcYnwc4oL&#10;8YkJ8QsK8gsK8YqJ8fBwMkgI8yrLSUkK8onwcEoLC0gK8Yjwsorxs4oLsmopieupSGlIC8nxc+hK&#10;Cnhb66W6w/OD8KkeDnbK4nJM5ELkEB4IhB0CUeCgMxDl0eBlUuakMRBjh6uKo3VkTWT5zZVElflZ&#10;5HiYdKSF5QU4BZjoRbk4xHi4Jfh4eZhZ2BnB6JGVjZGUDk9PSUlHQcNCx8TOyMxKT89KQ8tMS8tA&#10;Q01NTgaGmmCYRE5OquYKgZBRkv9Hjqcig9BRkdNQUyYmxnf39lTW1lQ1NBD9A2vbO/smpiaWVkBm&#10;1zfXDo6SsnL1DQ2gBlo6cqKKAmyK/MwybJQSTNfk2GikmCgkGCklGKn5qa6BoZoABUSEhkKEmkyU&#10;5pokHbkELbgIEWO4RqryykJhKC/sYKFnoi5HDYFkpSZOTY739fROTM46YQkIlJO3T0BNbX1ZWZm7&#10;u3tVZfnC/GxvZ9vs5Nhgbxce65gYn7CytNza2o7Hu+bkFvYOjnT3D3UPDg6MDHf1d1dXVzY21dTX&#10;VdbVlTTWlf6ryNc1FHf11P9/o8j/N1fSPEmRB/vddYP9DcPNJc3JIQWOlqn6cs2ORt1u5iOR6JE4&#10;THuQXaO7aT1KvxNnPugH7/aza/NDFLmYxNqo+RhKeBpIuuuL+ppK+RiIpKHVq72g5XiDjkC7rkBY&#10;k6d5m6812G/zt+kJRgyEo3tCYAOh9pf52k5jsc6jMdjBKExnELw7GNUZiCxy0CtE64JkwzSTLVQC&#10;NIXdFNjDDCUS7ZTDTSVDTET99YWiLGXjbJTjbFQjoApxNmqR5nLBUGl/E2kPQ0lSgqqhjLOxrIOe&#10;lL2eJEpfwttex0ZHSJgZYqrOa2MobqLFz8sGkZOjgbvIZta5P/689fDi4ODT2ur7qbV3vXvvO37+&#10;q+vJl8E7nwavfxo6+zq29bbr7O+B23+PPPiy8hw4uXSq+RUcA8+B5xcXvwPAr19+3PsE/Pzu4uzx&#10;p837X9Z/+rK+/+f6TeBs92Jj8cvY+PvmmpsxQ79mbHwonXySsvAya/ZtXtfDuP6XWe1P0pruJjTd&#10;Tyn9KabqYXLH6/xpoHEGaJq+aBn70tzztq7zZdPkt9GJ7+ODnwcmSVet+/svmoaA1jGgd/xL59Tz&#10;6s0XTfe/zT0DDl8AP/8N/P75/FcA+H1ltCQz0Lwk3DLfS7fW16zSVb/e06jR26jFD9oZbN0bDhuM&#10;th+NdRiPx4DtVJLzXDJhMc19OY04FYvtC7Tr9rPtDUS0+lg3gkGap1W7PxyM3Jp9YYVYg3xHg2x7&#10;nQy4dra9XomLebMPqiPQqdELWe5inuuon4DUikSqh8OVA6ylvU2EXA25XKBsDeXYN59nHnwZfQDM&#10;tpwmT7+onXxS8xDYeg6c/XF+cuvlkr27lpQSrbo6q4Y8k6ECm6k8u6kMm6E0m5Esl74cj7Ycr6aS&#10;gLKikJS6MLMKJ0SBgdZO2rot2v2sTaQnVH4xU3A0xmivjPj7kOPtJpu1nOQng7HrJYRMFAwpEYRS&#10;ysfrlboaVLjq1HkYNvkYt/pCW/3Nm4Otm0NteyPh4PcwGI3ojbQD++2hNm1Blq2BpCS4Ok+TCncj&#10;8I35ON0UlEYsQiPIStnXUtkTqmQizqovxmQgxapPEuU5SK41Upw64mw64ix6kmyaIoxIQ1lNSZIx&#10;i4uDVUxkQFFpTk5hdnJGSnJ6WlJa6iXpIMnpWSB+ISEqGpo8fLzU1JTgIMZKTcUEDiwMDHB9XVdr&#10;CyLUOAaLjHVGhKCgCQRYGsGmzNuhNYRQ7+/YFOLUHI5tiXDqj8V3hWP6E1xbwh16YnE9sYSOKEJT&#10;iFueOzYcBsNqm1komJooWBso2BurYKFaHtb6fnoKSEcoBmNshlKXt5LkRykrOmioOugoIzWlwPAV&#10;Ks2mK8ahyM8qysvEz83Ax84IxtU0lBA2Zrr/XA1lpKemI79GBzGEqxR0xw2dVaYOeKaOERNGcOhc&#10;VXU/Dm0vjvh6ZF67W+9y6ouvW+Ak4f2nm7sHg77edmaG0uoKvMY6UjKizHrq4lADBSMdORNDJVNj&#10;dWVFUTYmSkZakoJMR0ZqwdEe/L10tBQsjBQstBBRbkYZPmZucoipnEBHbtRSW8FwSfxSU+5CbeZ4&#10;UfxKdfpmXfZV5vt6VepGddqVLr9Wk7JRnbJWnrpaRpLdl8uS/5srLX7pkn8V+bnSxLmSqxz5lOmS&#10;5KnilMmi5PHCFJChnPjh3IShvITB3PjB3NihvDiQwbzovtyo8fKk7pyIRLwVWl2YYCTlZS7jayER&#10;aCsRhpSKdlRMwGtXRGHLY91tlEVYIRBmCISVklKQnUNKUEiEX5iLg5ubCzzPivHwCvLyCfHxCXBx&#10;cXGycwhyc4vx8YALzIwstDSMrMxsbCysrIxMbEyMzEwM4IYg1XFlZqJjYr5S5GnpaegZqOnpaSko&#10;qMjISD7m4NlHVZKzriCsMIlQnk4oTXOuyHSpycL/HzJxVelONdkuFemOlRkYkOosbH2uW04U0hul&#10;bqctLMlBJsNDK8nNwEULiQ/1yU+LT4sPz8mITU0MS44PSYoLLc7LqC4rqK0oKS3IqS0tzk1NzoiL&#10;TwgLTwmNSA4JD3VzD3ZziwsKITo6BrviPBC2oRj7eFenNE+ctaKULCOtNDOjDDubtqSkvKCgoqi4&#10;rKCwrIi4rLiknJS0pLCouKCwMC8/Pye3KI+gCLeABC9JmpcVJiHNLyjOzSvExibIzCwnICDFw6Ms&#10;KqooKMhLTc4FgQTBoQ0xfk3hxHIPZLk7IhsDzXS2jkSYEM2044jOwThnNQkJAgIRSCB4YTDeTk5+&#10;WGdvR1JSvDca7QaDEWxtXe3scNbWzuYWLhaWHkiks6UluNILhfLBYPyw2EACPi7AHwezYyUnI/k2&#10;UFFdWdawUFEygmtITkGUTBTk7LQ00vz8ouDWZWMX4OHm4uDk4eFjJmWrs3OxsLFS04hxcPBQXtPi&#10;Zwu0NUzD2ea7wpoDnHpCXfrD8J2BDiOxHn1RrkNxnkPxXr1RboNgJ86zMdCpyNM+08PeUUeBDQLh&#10;paYU5+Zmo6bnZmK9tJWnAw8cdib6/1HkWcDfA+4kIP8+GMHHpeMfBwsrBeQa+A1npaTFhoTj0Zio&#10;wBAXJAJupCvEQOaNMPVHGPtZa4XDdUNs1ONQeslOpkkYEy8DeaKuDEqOHyTIXBMpw2vExWDISQ+T&#10;4HPTknNWFYNLcdtJsHvoy8QhDNy1xBxluVASrF5a4hlok3gb7VSkfpChZBbGMB8HLSHa1QW7lHmj&#10;Uh1Momy1EhyM/K3Vo5wsfRFmKsI8Ztqajgh7MwMTDTlZdSnBwlTvnrrwniqPkUbPoWrieIPfRFPw&#10;eGPQONg2B47W+4KM1Pn2VRBHar17Stx7SvwGyiMddMU0+KmtlHgUuck0henUhRhlWSmlmKlFachF&#10;6ciEqCASTBBReogQDQk+ClKfn5KEAA2EhxzCT0vNR0fHw8DASU/yhqeEQCjBDU1Ld6nJkx7Xrl0j&#10;J6cEGypKOrJr4CSUxhIK8/EMEOEXZaZjsjQxIeKdUQgbdzcXH0+8ixPS0xXr7e7iCLdwwyIJGDje&#10;EeaCtnaEQ+E2RnZWBghbYzQCag8zATt25kZ2UBN7Gyj4YgzKAoe1diMgvTwwri72/h4u/u5Oni62&#10;OQlehcnusd4m0W7gjq2d6qmX6qGb5aWX56uf462b5a2V56+X42+Q7aef72+c52eU52tYHGRWFmaZ&#10;7a1fEmpWG2dXEWleGGSYH6BfHGJcHWNTEWFdFGReGQkrC4Xn+1mXhiD8LeWw6vx4bVG8ljhOUwzc&#10;9CGWmsFQ1XAr9XALtRg79RQH/UR77UhrFR998UvXGsVAYwV/QxLBpipRFprxtnppKNM8F5scrFUy&#10;wijeVj/WWjfSSjvWTh8k2Ewt2FzHy1CFoCWLURVHyAkg5QUxGpIuOrJgi1AUQquKEY1VnDWkHFXE&#10;rvR6G1kBc2leQ3EuLRE2qIqoF9okwMUMjOpTAm1LEpzyI6zzgk0rY2zKI6ClISZVkRZgpzzCoiYK&#10;Xh/r0BjlmOSonYrWLnI3q/SyqPO1aA226YpA9Ec59EWiByIdh6Kd/lXkwZU94YgrUb49yKbBz7ze&#10;F1rrTbpgX0E0LvMwLiUaFbobxDmpxxGN7p2OXgBPPgF/vDz/pWu58uHHnb+AGy//2nr860J+vndm&#10;hldysmdwqFNoAl7NTjy2Mfg2KT327iFwa+fb6cH52d73o9Hnk9OvZhdfLBy933v67dEH4O3fwD/P&#10;P795/OnZb99+e3Vx/8Hrda8gPRUliLUBh7OFRAhKNwypEw7TCLdWDjSRCTaWS4DpFuCs810sshxN&#10;wOOr2M0q39m0xM28PdRhMN61NwbbFAir97FuCYR3BqP7IrAkr5gY/FiyR18MbijetScS2x+OHYtz&#10;G40mzCR5zSZ7Tyd6TiZ6gIwnEkfiXLsjnJpCMI3R7rkBWBMpcB4N4aIlXYMEDwpwQJGWkoDZ2YCT&#10;BFKCFA0lGx21AAfJWYubnpGDikpJlN9QWYJgpxtNtM70R2b52FUGY7oSvHrivXpiPcfS/AcSiZ1R&#10;2OEk17Fk18kUt2lwRnqpxU8mE0fjCR2hqGpPqwp3c5LXpTeMpMiH4wrc7Mr9HDIJNjEIw0g7A3+o&#10;uq+pKl5b2stEMcBaM8zeIARlgDFSUBVh4qaHMNNCaKkhouLgGAyeOyFi8nw8kqzcEiyKBpKGcHVJ&#10;XUERQyEGZSZ6TVYxmExYZWRxb0HzYFV9R2nrUGNDf039WGXDVGnteEH1cH5lX25hW3rtaGntRGlW&#10;V2J2f3LJaEbjTHHLRGnbeHlqVWRyRXhySUh2RUxVfWZNfU56RhQBhwAnhAkJYWFhPiBxcWFlxVn1&#10;NcXlxVnV5TkNVXnlBXHl+VEEe60oH+usaIcwd0N/R3WEHm9pnPPmUPFSd46DgSBSj78oFluZ5ubn&#10;qB7gpFWUSIj0sMqIcE4NcfF1sowPdA92x/q7unjjXBxs4a5OrnBrJBrpjILjUUiCo727I5qIQZGU&#10;ekc0FoOy93BGhXs7BeCs6rICByrDhyoDJ6r9J6u8+0tdB0rdB8uIQ5cMlLgNFOL7C52HS3EjJbiR&#10;UmcSYKcMP1LmCjJU7Eoyvakg9JU6dxY4DJS4DpV6tme6tWX4VMa6+drruFop54bZd+f51MchGmIR&#10;1bHomnjngghkSoB1epRDfJRTRJQb3t3ezdMxOto/LS6wOj8+L94H/KPiAxy9nU2iAuG9LamzI+XD&#10;Xdn9bendTcm1RSHpMS4RPnapkc7BrpaRXgg/Zwt/F0u8rV4g3jrEExHkBYv2cwwhImP8sfEh+BBf&#10;h+RYYlVBeE1eSHNecF9JZE9h2FRD6lhzakmKV2yAU1q8f01VXl5+Yk52mK+HeVKwXWaQTY6/daYP&#10;NC3ALDnEPDbQLNwXmhSGLUgJuVLk83LiQSpLMx2QUAMdBaipmoWllglUSVNXTFKWhV+InJsPIipG&#10;rqjOqmnKb+mp6lmF2gImt4HxtYuxhU9Tm1837wB3b/+49xB4cv3bnY1Ph0sfd3ofDA39Or4LHNds&#10;15cNl7eMtcXnpcOJuMXbR1Mn2wvXD+ePD+cOjmYPTqb2jyb39mePdtfOThf3TmaWt6emFxbmlusq&#10;arxcPYZ7hh/fe9jb2myspWppoEZA2wx2tfT19TV1DnaNLU1tH09sHgwur/fOL/fMLQyurnXNzc8c&#10;HE7uHc6fXJ86Ohre3p442p863WteHN/67dZT4O8/gPdbd/fWTtZn15bbenqqW5qbezp7hru7+jta&#10;25uUVOQlpAWk1Hk75wsaZ5MKuwJdQvSE5CgMLORQbvCEgtSHf71+T9Jlv70BPp48uzV/e2X/95P+&#10;9cGSxoKG9vLWzoqrHPmu/srOvorOvqqegfr/PxT5Kx+b2ktnmytFHqSysrC8Mq+sIvdKkb+U40mK&#10;fHEJycGmqDi3pCSnvr68pbGqKD/DWF/NEqpnZaFra2cItzOyttK0sdQ00peRk2QTF6IX4aUV4qbm&#10;YIbwckB4uclEhanExWkVlFn0LUSQPtpmfqoeVY5z/4zOfhtbA+ZXgYX5b1MLP+Z6/+xvfd01eD42&#10;DkxUPquoeFJWfre04XHD4IeRye+zAx9HRi4mOr72RJ3EJNyLb71o7ge6s+6lpx2nxi7EHgDHR99v&#10;bL06eQq8+eXvh+5ROHyAPcEb5u4Fg6N0YPbaKrpCWhYy+DAYPgbhGGXlneNkG2FQvZZ3CmzvAFvr&#10;wNYusLvxdXnz4+La5/nuP7p6XvWtABtjryY3324+BB4/BZ7/Abx8CDy68+Onoy9nm3/vzrxdnXm7&#10;vPZxe+ef3aN/Dh8Bvzw8v73/cvX2t4Oz77uDD7tnn4/fA+48Pr/3Hvg9rSyQEGAYGGXuE2zi42fs&#10;62GaHIECo4zMCAs3lGBUsM7BbtPXL/dIWx74cgEA3y8ru17myP+5OtRYm+JXFOWSHoyK9rEO8oRe&#10;5cgHeptAphcPZxf2QSanN8Yn18YnN6Znd5aXTrbWbx3u/XL96PHNo4c3j+7fOHl04/Tx2emT/YP7&#10;a5u35haPFpaPltaOllePSG4za8eTo8v9HRPz05tL81u9PSMz08s728fr6/ubm4dbW0fT08urq7sT&#10;E0t7O9cH+qYb6rpXlvY3V0+2N8/m5jYGhqfmljdnV7bmN3YXdw4Wto4XNo6XN29ubP+0vXd3dfvm&#10;+t6N3es3p9ZW/CMDHTFwU2Nw19GwhaoaaYmbaIqaa0sYqwmbaoj+C1RD2Fxd2FJDyEKT30iDFWrE&#10;5eIsZ2zK5umv9+D3pc/A08+kSoYfvp3/c35xaQR/8fnr9y8/zkli+mfg22fg63fg+wVwTvoaL0DO&#10;AXDh67dvX//5fvH6O/DrP+c3X/5z8PLv6x8+P/z0+fm3b+8vzr9egK85/w9fz4FvPz5/Az58BH57&#10;d37z90+bJ3/03Xo3sPOsrW071T/fwtZZEG7HY6FNh9Rlg+vyWOvyGarz6Knx66oK6KgI6ikKXEJy&#10;k9dTE5QTYwRXKsmwmRiIy8rRY911xtfLejZy69YS5p61bv+YWvpnfP3bytz7hXVge+zHbPeP8ZrP&#10;w6X/DJX/Pd7yebHn9ULDSV/P/mT30lTn1OLA3PbQ/EH3xGb78GLr4GzHyMrQ7GHbwGZ12wqGmK5h&#10;5AGFhZja+oVEFVU2DPcOLHb1znQNzA2MrQ2Mbw2Nb89M7a8tny3O74IbvbdrtKK0bn3x0otm6XB3&#10;6Xhn8ehg/UZXEzgGDmyt722s74KsLG6sTq8UpxcOtAwcbBxvb54sre0vbR6C7fb26ery3vzsBtgu&#10;re4tbpCcwsBBdnZtf/f47uzy8djMzszK4dTCzuLi7mjv1Gzn6HrP9ELj4G7fwmLbZH9F11r/4vXV&#10;07XR9cGW0eWp7dXFg7XV08WV47mVo5mlgytFvn90cWhsaXh8eWoO3McOVzYOT47u3Dm9V19aawO1&#10;UJCXBkNeLgEWARE2QX5mIW5mKX5uGUF+CT5eUV4uOXF+KWFOGWEeaSFeMW52GUFeJXFheRE+RREe&#10;BREOaV4GTUkefVlBfWkBLRFOM2mBcJhBDt6uzB/bHONb7IcFQ81YtFkE3DAMnIJjzFNxttEoI6Kh&#10;rKOqIE5LxMdMyc1Y3sVAQUeASZOfyVCSX5aTQYKVXpabXZKLXYqHm4OGhpmSAgyHqC7FGrprZDRk&#10;VAzU9Ew0dJfqPAUjNTXDpTUNOQRCS0NFT0dDQw1OESHgGjoqShqKa1Rk16goyTU11YdHR7b398Zn&#10;ZzsHh7NLyxq6egamZiaWVsYXl2fXN9cPj0tq6k3MLcz0NXXkxRSFuZQE2KTYqCWYrilw0EkzU4oz&#10;UInQkvNTXeMAI+FrEGFqcmGqayLUEDFqiCTdNVISPTOFNCuVGAuFtiQvCqpjrq3ERAkpyE6fm5rs&#10;6eoeHZuKik4wMrXEOhPq6htra2tFRUUryksnxkcHe7umx0cKc7PUlZWyM7O6O7saG5vDwyNr65q6&#10;+gZ7B0d6h4cHRkY7ejurqiqammsb6qv+nxT59s66/9biW1sr/5ciD/avuFrs7Kzt7m4E2/bOmitF&#10;vjExqBhrk2qgUAXTWYjCdfhaN/ua17qblDpodrlbj/jARwKRIyGooUhsnbdNqr1OkKmMl5GEn5l0&#10;gJlkkJlEqr1ytZdZDdGkM9CmLxjRHWDTE2jbHWzX5W/dHWDVGwR2LHv8bfpD4BOxTmPRjmNgCBSO&#10;bvez7QyC94U5tvjY1rqaNXlalWEM06yUUqwUY8ykwwxEU2BK8Vay6UjlZDvFBGu5eEv5THvtVJhm&#10;vKVyBlIj1ko+xFTGx1DCTV/SzViOYCaPNZbGmso5m8tD1XisdYRUxWn0lNntjCX1VbkEOCFKSgwW&#10;DiLhhXa3/p68AyzvA8sLX0fWvvWfAIP3fww9/jx0613fzT+HH/5YePB14emPrVcXR38CP/0N3L+U&#10;438/B/64uPgNuHjy/ccv34CfPwO33l2c/P595+7fyzc+rG2+WDu7uL32aW36w+jcp56hF0Wz74pm&#10;X2auvc9ZfJ0+92d2273I3t/Se55k9j7Kqb+dXH0/peZp+jzQOQ20jn6pG/3SMHne2ftXffc/LUPn&#10;/QOXgJ22vxo73tfMAIMjQP8CMHL6Y+IJsPQOOH4FnN3/ePrzn2f/AC8+fn68v9ZeleZWm+hQHACt&#10;C7Cq94LWehrWexo0ehu1+ptdifIDEQiQ3lC7/nB4fzhyMAwJbo6+YNhgCGI0CtMTjGzzt232tmnw&#10;smr0tm4NQjQHIKqIFqU4szyMQba9Xqa9bra9fgHGpAhrludgVIQ1zXTQjYWph9kqB9vIB1hK+ZqL&#10;EqH8brY8+ZnWf35f+ANY2P6zfe97/9CT0t47xbc+LT8Dbjw9P50/6XT2N1XR5lRSZNJWYtWTZTaR&#10;YzORZjWQYjaQZtORZteS5dJSFjA2UlAxlOXRFYKos0EsRe36k3DXm1EPulh6gjRPKqG36jXXso23&#10;ChR6g8SKHNQz4C4ZSBhayg8pn0fQK3E3LHfTr/Eg/fktPmbN/tDGQMuGIKvOUJu+CHh/JKw33LY7&#10;3K4txLo10KIlgJQEV+thXOZqUIzXL8AZpKI1E9E6ARaK/taqbmYKesIMxlJsBlKsepKkpHgDaQ59&#10;KZJxjY44i64Eq6YII1xfWk+OT4iNDIuyiAzzLSnPyy3K+b8r8lc58qHR0QhHR0FhIQYGOnAQo4VA&#10;WMnJJDg4bA30vdH23jBrmLoCVFHETEFIX5LbQlbQWU2WoCoXaWmYhrECo1AwoG0IcWwMRrdGYmuC&#10;7RtDMfWhzjVBrqE2UF8rpB/SJ8onPyWmOyS4NyZ2NiBwxM29Mylx2d+rCW0ZaG+EcDU2xuuoEQ31&#10;PaFGblA9ey1pB20xU0kWU0leXXEeCS56DoZrjFQQenIIEy05KcymoQajaxYqCiY6UqaodyRq4/7Q&#10;3KO2goWwit3o4q2w3PWg8D4H12KD8rGAhrGwh+/n/yFZ6/78+fz+ly8PXPHmpgYymkr8xjpSIrzU&#10;euri1qaqFsYg6gY6ijwctOCvoKOCkH4jFRnVNQg9DTkLIw0nGz24kp0eIs3LJMQAMZLia0qLWGjJ&#10;n63LnK5OmyxLmi5L3mopXK5IXSpPWa1IvST5X1aqSPVdl0qTlkuSwHaxJPFfSCsvdfkrRf7/iPJl&#10;STNFSVPF/2GyKPn/pSI/kBPzL4MF8QP5cQOF8W3poZ5QZRd9cSJUkggVDbCTjHFWCULKxbsaRxPM&#10;lbhpuS81PnoIhJ+VRVJAUIRPQJBHQIhXkJdbgIOdh49XiIuTjwf8PzcfHxe3AA83Lzs7eGoj+cXT&#10;MTMzsjAxMHKysvBxcbKxMrOwMLGxsbGwsTKwsNIxMdMx0NPSk3xqaGioaKlpmOhICfIcdJDUCLeq&#10;rMAYH/PSZOf0UOucKLv8WMQVRfH2xQmowjh4USKyOAlZmoIqSkTkxdpmRVpFuOtizMTsjSXF2CCy&#10;vLSSvLSsNJAwP1xRTlx6Ymh2enR6ckRyfEhibFBJQXpVaX51WVFZYW5FQV5OSlJmfEJsYHC4h3eU&#10;t1840SPYzS3Cxy+Y6Bni6uqJgOMszAjmJio8HDoiAmqCArqSUsrCIjK8AiIcXAoiElL8wsJcvODX&#10;IiIgKMjNK8TDByLMyy8jLCErIinIwS3KxSfOIyDJT0JKQFBWUFBOSEian19BREScmxdc1JWXk+Zk&#10;ZYNAzCQECn1xlYFuuQRENsE+zsHK39bYBw5NDfQyVlY2VFYOwOM9HBxAvJ2cvBwcSTbxjo4+Dg7u&#10;cDjB1tYNBgNxt4N5IpDeaLSrnR0RgQA7Xg4ORHt7IhoV5kGM8fPloaMFD1vGa9eubnBhILvGQEEy&#10;MaElJwc7XAz04GcT4eLmZmLm5+bhYONkZWWnp2fk5eRio6UTYmcVoKMSZ6CIdrSpDCJU+WM7IlzH&#10;knyGonAzyR6LGb7z6X4TSR4jce4DUfi+CJexBI/ZVL/RRO/OKPc0F8skF7iphAApP4CSUpidk4Oe&#10;iZWe5EXDwcTEwcLIwkx/ebGGjoGJnomFdOXm3wcjyWeeHtxJWBhIDkc0ZBRKMnIZSSnJUbEIC2tv&#10;nIs3BiHDxYAz1yZaaoNzswBLlWBrtSALpUiYdritto+RIlZFGCXH76mvEGqlQ9CQ8dBVJuooOciL&#10;OsgL+xqrBJipe+jJRsH0/Y0VidqSfgbyQSaK8bZ6WU7QGEutSKhqOFTJX18i2FguCaGbjDJKRBok&#10;IPSjbbQCzZUDLNVCEcbxREcjRSldJQWooSk3K6cAC4ssP1u0L6wu36MsyaYm3aYxC16faleTAq9M&#10;tC1LsCqNtyyJNSuNg5bGWRRFQdP9dQoiLfPC4IXhmBC0ob4Io4UCF1SOw0iS2VCK49Ignl6WiVKG&#10;hUKKASLJRLq7UZQeIsNGKctOqchNK8YAEaYllY8WZqCSZGcVZWfjpqdnpqKmISMDp5XgTBICgZCT&#10;k4MHGiUlOTU1NSUlJQRCRn55XybMzt7fJ5iHix88qNWUlBE2lm54JxwWbWtj7u2BC/QjYtEwd5yj&#10;rzvWAWbu6oTAOdhhEOYoWxM7KwNbS324jREKbmYPM3FCWzkhbRxhNjgHuAcOTSTYe7gh/Xyc/X1x&#10;Hq6OQd4EPzdMuJ9zbWF0SZpnfa5nWQK6PMG+Ot6+JNy6IsK6NsaW5CMfalIWblYSbg5SHm5VFmZZ&#10;EW5VFWkD9mtj4QWBRlGOMplemtUxVkXBRuUR0Fw//ZpYW9LbY5FVkciKcGRTokuCs66zBp+LJqk+&#10;v5OqEEFTws9E2ddQPsxSI8RMOdJaLQ6uCZ76I61Vgs3kgswUgqGKUdbaoVC1MHP1aBudOBtdkCS4&#10;YTraLAVpHG2pFWutm2BnEGWtE2OrB7a+Bgoeuoo4DWknFXGMshhKUdhBWdRJUwqrJY3RkLzqeJio&#10;XiXII+UFraS49fmZjETZzeX4TeT54Hqynmh9b0e9KC+znChkaRKqJNYW3Acq460q4y3Ko80qYixq&#10;Yq3LIywqwmwa4tDNMU6ZeKMUR51ST4tyL/NqX4umQJvOcGRPFLov0mHgMll7IPrStSbK4X8p8s2B&#10;Vo3+FqQceS/jck+TK0W+iGiU62kSgtZoygv+5+2Nc+D5Z+DF628Pv4Dtp9t/frr9x7PdkuKQ0BBU&#10;RJhTVATO1ctK3Uosrz/lJ+DuwcXNE+DuT8Djm8DPZxc3tz5uz79amH82d+f7zTfAizfAyzffXj7/&#10;/OrZ+evnwPPXwIO7fyx6+mgZaFJ7OihE4XXT3aCZBIs8V4tiolWJu1URnlS/uhhvW0ywzsdBwcVC&#10;HDTfxbjcw6o1GNUV4dQT5VzvZ1PhZlrrZdnqj+gKcRiMxo0lewwnuA0nuk+meY/Gu43GupKS4sGh&#10;Jtl7Mp44EedOEuhjXUfiXAeiXDrDHBuCHIp87CsiiYH2UCE6CDfNNWbwKCAnRV6mJkbpaSkM1BTM&#10;dNQ8LIyMlGQsNJTgwAgOSuBwpyEvZWOsaa0vh7VQxhhKBsI0IhE6KY5mqQ5mWRiLcg94tS+yPhDd&#10;G+faG+U0nICbTCaOJZPk+IlUj8E4XEswopIIvoxkWVPqaVPqActygQYaKzgrC9qKsxnyUOlyUMhS&#10;QrTYyByUhaFizFZS7Gh1YU9LVaKVuqWGiLoUl6wIKyvjNT0dBS0tOVZOanF5AQZuKlYBekk1IUtH&#10;QzENPkYZWkkrKUELMQ2CXvdO/2/ffnvx92/P3z5+9dfz3//89fmnx799+uXxX7ffAU/ffv/t4N5a&#10;TV9J3Xj5rb+PnwD3fv5+8hS48w548uLil/sfjpIrg/Mb4sqaU2sas2pqs9NTI8DZYFx0SGiQr6+X&#10;W25WamNNWXNdRU1pbl15fk1xVktNfnyYG8xUMczDqq08CtyZazI9KlNdQ1x0zOQZkrwthmtiW3L9&#10;NIQh2mLkKEOB4gRnT6RyIFY7K8yRYKdqpsIT6QFPCHCBG6v549GhXq5BHu4eWCc3jJMDAu1gj0fb&#10;u6GRRAd7DweUO9oeb4/E2COQKJiNh7NDlLdrjBemNT+iuyi4t4g4XOHZV+bRW+7RW0rsKXHvLXLr&#10;KcT3FOF6CrAduajObPvObERnFrwjE9aeDm9Lg7WmI9py0E0ZiI5cZE8eqjMT2ZPjOJBL6Ex3rY/F&#10;pbmaO2kJp7pD25IJjdHw0Syn7kTb2jBwOLIpiUFW53q1N6VEx7qhnSwIno4RET7hAe75iWEJfi4+&#10;aFNnSxUrbZG+htTNqcrDlcb1qfK1yTKws7tQC/Y3psrbysMq0j3zY7Blie4lMa7lcR7NGcGFEa6Z&#10;4bjkECcvtFEg3jIuEOuJhSbHulUUhheneqf62/vZqKYSoOWhmFxfZFGUS7wvwsPRNCM+oKYit6g4&#10;tbws0dvdLBCvl+BpEofTS3Q1TPEzSw+1TAgyj/azSAt3KU4Pz86IzMyKyc2Oy8uJLy9OR8FNDXUV&#10;zUxUzS3UzSxUNHXFZBXZRMRpePghEpJUCmpMWlaCqDBD70r0+peJ68DaDWD7GNjd+mv79MvNX4CH&#10;d8/v7/91vPBufQ+4fvzj5h3gl73z47rdxvLhqtr+xpjsFCc/j817N2bOdicPtuaODhaOTmYPTuaO&#10;z+avXwcXx7c2lg9PFrcOB0cmZ6YXJkcmMlMypifnHvx8v66iwkRX3cpQ3ZeAXp4aHu7vqW/pGJlb&#10;n1zbm9zYH1vdGl5aHVxYJkn8+4ezh0eLJzeufuz4we7w3ub46W7TwtjO7z/d/fri4bcXC6crK0er&#10;M6sLtc3NpXW1de1N9W11jjh7U6iRMGnGxqZsINI6ndW5lFHWG4oL1pNVZ7Ky1wyK9yWEek4ebCz9&#10;dLz1y/Xlm7sLNzZmby6PHc1U9lXXtJd39ze2dVX+tyL/P641lf+jyF9Z1lwq8pe+NFU1+VU1ef8D&#10;2P+Xwsrqgv+lyFdUFJDk+Irc/0qQzy0uybuivKKosrKwqqqouaGypDDLzEjzKkfe2kbfzsbA2krT&#10;1krL2EBWXopdRpxFiJtagJOSjZHkI8/BBhHguyYqSq2oxqZuxAXFy1uGaIR2em4Dy6vAwuSnkfan&#10;zV3POjqed9T82jB0MT4OTFd/qM39PbvtY+MsML4BLA286u34vWP041Tn697iX0oLHhTWvqkq+C23&#10;/FlR2a/FNY9qWh537ADHZ8C93bfXfwfenL287hXn5huNc3I3d/WwRjsZmlsr65vLGtoqOPpbOEfa&#10;EZKQ+DSkRbB2/+2G44u1rYvl5W9zk38OLn+d2gTm+9+0FdzNa/+rffjLyNLFwsHF7sqLxdPPZ8cf&#10;Tzb+XAdPOmtvtvben978+ugJ8Pox8OLJxbMHXx4/+v7wd+DRTx+Pjz/sHH/aPfi4eQ/46cHF/Sdf&#10;H7w6/7WiLdUj2Dwo2sY7yDgiFu7rZZYUiSpNd0mPtHBFCcaG6R/sNn37+gtw/ubfHHnS4/zLlSL/&#10;b458hKeFr6uRK1Ybj1EP8DKGjC5tjy9uTa/tDE2vDM+sjs9uzi7sLy2fbq7/tLfzy/HBo+vHJEUe&#10;bM9ATp8cHT/a2P5pYfkEZHntdGXtdHXlaHP9dGpira9rcm5qY3lhe3RourdnZG2VpMZOjM+Ojk33&#10;9g139wxubx+3tw8WFdWMjSxurp9srJ2Qkuvn1wZGJ2dXN2bWNma3d+Z3D+a2D+e2jxc3z1a2bqzv&#10;3l7evL62e33/7Of59a2wmCi0g50FVMvcVM3SWPHStUbMWF3QTIuUIP9vmvx/KfICukoshjpsVubc&#10;MBifg7PY9Tu9n8/vfT3//fziHQB8BL8o4OLb+cXXH+DjUpH/BPwA+Qr2v5OeBL6SMt6Bz5f9HxcX&#10;wIfvwO+fgbufLn76dP7g8/ffv315DXz/C7j4enFx+ROu+HEB/tiLi39+nL/+9OPJh/Off/u08xI4&#10;eHSxtvNuMKzSHormhcN5zTRprDUZ7Q0F7PQEzLQEriq76isJXjnwGKoI6inz66kJK0mxq8py6Knx&#10;62nxKqjQz21VvQcOb/01PPewfOefriNgdA+YXP0xsXg+O/VjqvNjV93HtrJPXSVfBit/TDafz3f/&#10;M1d/p6d1r69lYbBlbKp1eKF9fL17ertrah2ke2K7a2yvqXfT3jVF3cTTxiHW1DYoKLqirmWmrXeh&#10;u2+xvWu6rWemrXsOXOwdWZ+Z3V9bPZ2f21lfPx4Zmi0qqF6a39rfPN1aObpxcPdg4/rGwn5LTWdX&#10;U+/W6s5A92BLc0dv98Dq9EptQVVXXdfu6sH25snGzun63o3Zlb2NrbOdnRurq4d7e7f2ju7MrO7M&#10;7R4tn94cXthY3D5d2r41MrsztrAzu3qwsnY0OTw/2zu11je30jm1N7y21D07VN2/ObT2y87dncmd&#10;gabh9bn97fWz1RXSnjm7fDi1tD+9fDAys9k3tjg4vjw8uTq9uLu0fbJ7dONw5/jmzvFoawcBBpMW&#10;4BLmZeTjoRUWZJIUZpUR4pDj51Dk51UWFFQREZHkYVGS4FMR51cU4dOQFtWSFlMQ5JLhZtaW5DeS&#10;FzSU5rVUFkZqSqG1ZCxlSc6P4RYaZUREhad9jS+6LhDTHIZrDHGuD3UCqfBDlnvBKn3hhW4Wyfaa&#10;cXYq8QhNb33JKKSunQyHPh+ttQy/GhedOA1EmIZMiJZCiIGGjZxkr8xOQ8VIBmGmICMZGkDI6Cio&#10;GKho6Cgo6MnI6cmv0V67vG0YjIQvK6rRUpKBYRM1GWklDcU1BnpaSUnJyMjIqenZ+eWV4Ynptr6B&#10;pp6+pu6B/qm5scVVkNmNnfWjs/aBUVsEUl9DSVNGWEGIU5GfVZqdRoKJXJaVWpKRXJyBSoj6miAN&#10;Odc1Usq/KC2lCDWZCDVEiBIiwUAmxUQhxUIpyUwhykyuLsqJNtc1UpURYGdIj4+Zm5ocHx2bmJyd&#10;nJpHorEenr4dnd1ZWTnGxsYN9bX9fT3jw0Mg+dlZhro6JUXFQwOD4+OTdXUNvX1DoxOzg6MT4PLQ&#10;2HhHb2dlZXljU83/R0W+vb36/67I/6vFX3Elx19S39FV29ZVM9BXP9Ra2pgSUuJil22m1owxnQpx&#10;LEVpZMHlM2zlW70sVhI8e4lWfd5WwyGIwVB0g5cVOOOPh6l66gj7Gor6GgrHwxWT7eQqiYYtfhYd&#10;AZYDoYjhcPCVsMEwONj2BVn1Bdn0BFj0+VsNhcHBpybjMOMxGJJTZxC8PwzVH4YG6QmAdwXCmzwt&#10;KlyMGj2t6j0ts+CqKbbyaTDFNLgC2Gaj1FJsFVPtVJKtVTLs1FMs5BLNZWIsFcIsFEjiqa1aAFLL&#10;F6HhApW3UudRFICgoVK68kyacgyONoqG6jwcDBA5eVodGzZCotrem9ZTYGQXmBz/1D7xofEIGHwK&#10;zL4CFn/7tPTbx9U/gcP3wI2/Ln75DDz9Cjz/Drz8QSpP/RoAXgIXfwDArx8/3/zr8+mHbyf/ADf+&#10;BK4/+Gfz5O3y4fu9s4vbq/9sTv05MfFn98zfrTPvymffFC6+Kxh4Ej/9Nrfudkjbw8TFT7V7QPfU&#10;+6qhzzW1z7KmLtp63lW2/V40+amt901t7mli3W9l9S+qev7pGAeGRz73tz9vaP21uuP3ur73HRvA&#10;9GNg4w2w/+Hi5gfg/vOLX3/79uT3L4//Pv/9yf2V5uLAmhSXshDrYnejEoJ+radhradenZd+k59x&#10;ayC0PdiiI8iiPdC8xY+UM94dChuKQg9FOpJKmYWh+kLtR2Kde8MdwZitxt2iHGdS6W5e7w2r8bKt&#10;JNrkOhnnOBhkORhkIHRT7bTS4TppSN1UhHYiGF/ZqgRbKfhbyPqZkxR5DwtBvB1fQR7iL2B96lb+&#10;wh+1u98Hxl7Utd7MX/1j+P73w9fAvZ0Hk1g/M0VtTg11TnVZJh0ZJiM5ViMZFj0pJl1pVi1pNk05&#10;Li1VQU0tCQsHA34DYYgqI8RSyGO1wvNut8/7Oa3TKr3b9RIziSqLaTZn1YwFcNFiR2iVGyHXCYVT&#10;9kUq5rkZFRMNS1x1K1x1Lo1rzBp9oPX+5nUBFu3BVj1hdn1htj1hNp2hYLBNyo5v8jVv8Dardjcs&#10;wesVOOtkoDXAMSrJQdfXTM7HQglnJKMrRG8qw3GlyOtJsulLsetJcuiIs2mLMV8p8jA9KVNV0StF&#10;PjzEu6yyIK84NykjJSkj7X9EeZKPfEJKOom0NN/gYBk5WRYWJmZ6OlZaanCIk+DitDHSIyBtLNRl&#10;lfgZ9eX4FAUZuaggooxUGhzcGsxcmiw8+tz8NtKSaBVpV03ZKBvdKJh+Jh6WgLJIcUIFWcILQ9Iq&#10;UzsKM2aj4pftsAPe8TeIcbf9kn/KrH0Tk3OrqvlxgF8DxtrX2wbtZWLkoqXmZqjlZW3obKTsYiBH&#10;NFX2tzZ0N9c1U5EQ5aRlAMdeBloqCESIk4UX/IQQCMc1iCw/i5ggdWyqy42XM9P360vWoyqP4wt3&#10;w8tO4upuplZtxeX1erXPJL/8uv8XcOsb8PACeLq42O7kaKyjLqyuwKepwC/ATqavIWFuqGhhqKKn&#10;ISMuwEZPAWGhvcZASRqxaSkgrAxUjHTkNJQQemoIGwNEmJ2aDzwj0EIqYwOXm0uGCuOW6rOXarMW&#10;qtLXG3NmSxLmSxJJCfKXjjSrZUkrpYnLZSQWyy/5LyH+ioXSpCsWLxX55YrUK8D+QnnyfCnJr+Yy&#10;QT6JZFmTn0AS4i/l+CtFHmQgJ64/O7Y3J7YvN643M7olOaQrK7oxKSAnwNHZQAJnLOpuIRaN0wx3&#10;Uo1zNwzDGYuzXOOhhFya1VCw09IJcnOL8gvyc/MI8giIC4kJ8otwsvPw8wpxcfDycvOBK7nZOThY&#10;SG7gNBSU9LQMDPQsTAzM9LR0bEwkUZ6Bjv7SioSZnoGJjp6Zjp6R5GBDR0NLQ0FNRQae8pjpqGgh&#10;EHtzrfQIQmIAPDMEkegLTfaHpodYZIZZgS1ITph1brhVTphlWrBZTrRNcZJ9STKqKBFZloKpynCt&#10;THN3g6tLckFkBWil+enZaCH+Hqji3Nik+IDUxNDM1MiEmMDocJ+yoszKkryyvOyKgtzizIyMuNjk&#10;8MgIH79Qd894/6AYH38fJxc/vHuIh1ekp5e/k5O2uJgoI4OWmKg0J6c4O5cMr5Akj7C0gJgkn4gU&#10;v7A0v7CSuLQ4n6CEkIiYgJC4oLAov7AAFx8IDxuXpLC4lKAI+KwIN58QJxeIOC+flICgoriEKDeP&#10;tICIGA8vHwurioSEPC83afJABsn0JiQ6I+OxiHi8A9ZIO9nfw0pTVZ6fHweDBeDxbvb2Hg4ORDTa&#10;A4X2wTiRUuAdHDyQSHc4HGxBSHK8PcoNBsPb2IAQbG090egAF5dQIjE1PDw2MFCYnZ3+fyq7MpCR&#10;dHlwfgLuw9TXroEzEx5mFkl+ARFOXm4mdn4uPhYmdkZ6Jm5OHk5mZj5mRmkedhYIxNVUsyrYtT/B&#10;rz+GOJ7sPZnoPh7tvJTuOZNImI4nzKV6TcYTR2IIYDud6DlDUsp8p9MDOyLdSnyxRBNNWRZ6DgiE&#10;EQIRYGNnp7t0k2dmAgH3EWYmOgZGGhDSpRp6OhB6RpJ9DSlFnp5UEBjci9hZ2eioqBloaEMDg+Ii&#10;osyNTLBwWCDeUU+KH6kj52yogNEQxeuIBVqqkG6D05XwNJB1UBIw4qVFyPD7mWoEWejEocyDLfVj&#10;kOYJDtYRdkZRCKNIuGGojXYc2iTJERqDMIxHGMUhDCIstcBpYbytfrSlVoiZMkFVCKcs4K0rFWym&#10;EGmtFmujEWWjHm2n6a4nHeVgHu2CsNRUgpkaqymocDKzKomLKgixp0U4ZccgMsONskJ1S2LNckIN&#10;soONsoIM0wN10wN1MoK1M0N0soL1ckIMs0ONS+ORpXHYrCCUo66UmTSHoRijtRK3kQQjOHqbSnKb&#10;SvPpCLBqC7KocFLIs0IUOWnl2GhUeBiUeehU+Bhk2ChkOKnBiZ8oCw24jcAjk4WKmhJyjeIS8mtk&#10;FBTgFoZQUJBdZsmTHuTk5ODBiEI5+PkFSEnI8vMKSItLoBFwA211JwcE1hHphLF3cUJ6uGE9CE4E&#10;LMoDhyZg4BiEJdoOam9jjLK9TIq3MrA21wVB2hm74ZDerliiM8YD5+jj5uTphnbDw1zxCE+io6+n&#10;ix/R2d0JnhDu0VyeWJMXWJGGL4mzr0p2qIiBp3nqZXvr10TbVEdZk+T4UJOiUDOQkhBzkNIQ8+Ig&#10;sytFvjDIOMZJLttHuzbOpjjEuCLSvDjEtDrGpiDApCzMujjYsjDAsjrKPssTStATxqjzEbQlnFSF&#10;XNREiboyRC2pYKhqhKV6hJVqqLlCCFQ+CCoXaqkYZqkSYa0WYqbqqy8XYKQIbvFIcxKx1jrxtnpg&#10;G2aqGm2pDe4GoVD1YFPVACMlV3VxvLo0VlkcqyqB05DGqkuCYDQkHdTEwdbVQNFFR5agr+CgLIqU&#10;F7SV4jEWYjYT49QXYtEXZdOXYINpixFs1QJdDDMj7XOjETmRVkUxlgVRZuCekB9hXBwDLQB3hjDT&#10;fD+DHG/9ijDbmlBkFsEwFq6ahdUr9TCr9IbWB9q0hyG7I9AgfRGYgSjsYIxTTyRJjgfpBp8KQ3aF&#10;wtoCrVuDbZoCLGt9zKu9zCq8TC8VeWNwipWB0830MAtx0HlwNHHx6ddvX/8AY+SX7x99B169ef/z&#10;o1+3y8si+rpyywvDo0OdQkIcTOwVPLOct//eOwHubn27eXxx98b3n69/vXHjx9lN4Mb1i7O7wE+P&#10;Lx78+u3hi+9/PPv67LfvL14AL95ePPjlt4WQQEMCUjwnxKoiHNkah2sMxVT52JW6WxS7QosJFiWu&#10;NqWusGpv+0pPWBnBKtfRMA9jUO1p0xrs0BqMIrnTEC0KsQaleJMrH/nOUKfheOJwgttQvOtovNtI&#10;nOtkosdcmu9UgsdoNIEkx8e4goPPcDQplb43yrkj1KEx2LEiyKk0zDU7EC/LSQeOPAxkpMiLhoKc&#10;jYVVU0ONmY6anYmejozkWsNOT8PLwQoOR2A4JsDJLCvMriTKYqzIrStCZy3L4aDE76QgQFAV9dOV&#10;CzVRSYDpZmPNit0s633tuiIdwY80nOg+keo1nurVG+3SFIAoczUvxJtmYQzLve0KXa0DjGX9jeVd&#10;1EWUaCE2kpxQYWYtTgonTYksT5ShAK2dHDdGU4RoquhhqYrSlzJRFhZghvCzU3GwUPByMQoIsYtK&#10;87MJMrMLMdGwk4kocPHIMPGrcUqbS3Lq8FgH2Z29vvnyx4sX73+9AL78uPj6A/j2Cfjw/vzlP8Cb&#10;T8C7jxdv/zl/c/ePGwUtmdff7f98fvoUuHv3x/Hj7zdfAr/89G47Ms+ttDWxuC6hrCq5vCIjIS4o&#10;NMArOiw4Oy05LTEuPSk+1NerLD+zqbKoLDclPzW6sTSdgDJOCME2Fkd2VsXmxToXxmGr04iVSYQo&#10;giFaX6AoGtOQ6RXipG0sR6/AA4l0049yN2otCIz1MEPoC0a5m/s7GYXgrQKcLdPCiLnxQR6OdgEE&#10;R1c0DIuEOzvhHVBuCLgrzA4Ptvb2BLSDswMa64TC4FBOLjAHT7RDiIt9daofOIzkhpsWx1oVx9iA&#10;LXgoFUebl8RYlMZZlMdCqxLNaxItapMsG5OtW9Ls2jKQnZmozmx0S5Z9Xap1U4pVR7ptTzqsLwPd&#10;lerYEIMq9LEOMJUOt5KvD4JNZhLmc5xnM+D9MUYjafC+HOzueF5vS7JPAMLcXg9DRCamR+ZnJ2TF&#10;hkS4OvqhzCPxdtbqQo0FYSerbaujhVszpVuzxctjOauT+SBzA5krY/nbM6XNhb5l8c5p3lbxOKNU&#10;AjTHw2akMHqyPmO5t6w4zhNroexkpRbhh1hfaOltSQ9xMUr1ssZpCKJl2HLwFhmuVtHOZulBTikh&#10;roUZkZWlWcWFqcUFscG+sOwYp+p09/oU99pkfHUyqbhOWbpLUTK+KMm7IDkoKz0sIzMyJ4tkXFNa&#10;mIqwNTIxVDIzUTWDqpqaK2vpicsrc/yryCtpsapb8qLC9B0yoKNPOo6+r5182zr5crT77uDo7xtP&#10;gN9/Pr979uPG3o/TE+DOTeDe/ueTqedzNZt1NWO15e1VEalxTr5eK7ePxw835s8OJna2xjd3Z/ZP&#10;p49J3jJTezvzRwfrpzemljdWNnfGxicnJqbGxiZW17Z+/vleS0O9qZ4GVFeZ6Gg9NdA2OzE0MDA0&#10;Mjm/dnh9ZHFzbvvw1q+/z+8etIyMdExM9C0sDCyt9C0tL5yezd847VyZ79tZaVuZOnx1/9H523v/&#10;PF08W937aX9la62hraW6pbG1j5Qjr6GnIizCLyUtyivIrGkm1TaT3TqXUtkXhvHREFOg1jQSJwRg&#10;nQPdTp4/Gj3Y7FudnTvemjpamT1dXf5ps7q3tqgqt7Wzur27qqO3sr2n7FKRr2rvqejqq21sLf9/&#10;UuQra/OvqKjJq6y+EuVJ2fFXijz4AlLp1/9S5EvLc0hcKvJXovyVHH/lI19VVVRent/SWFValG1m&#10;pAk10TY1Vjc107Cy0LG0ULe20DA2kFWQ5pAUIVnWCHBSsjJAOJghbCwQXm6IsDClojqrro0AzE/N&#10;wEfWu8l56dv07NfJTWBt6M3g0pfliQ/TdQ9bp4DFcWC28nl19auKlre1Xa8bFs/Hl85nVy5WV843&#10;ht+M978anv0x2/mqdQGY3gAWJ76OTH2a2AS2t86PrgMPbn17+OTi2a23t90isV6RGJyPFQZv7OFj&#10;awNX0zIWM4ErOwfbwP1M3FPRHrkO5sHaTduF+5/mj4H1ze9z0+8Hl76PDf3VGb8fFbYf2nPR3f2p&#10;s+9d5/SbodnnYzeB68vvlgae9I79Pnz89fq9819//fH2DfDt1bfPby8+Pb948wfw+2/Aw1+A27e+&#10;nNwDbv8KPHpwcf8t8O4d6f6tV829Jd5BNrEpjkGR1gGhloF+5klRyLJM58xoC6KjSEKEyeFe6/mP&#10;R8D5/3Gt+Y8i/+ntfE91ZaJnXpjDlWuND8EYj9F0cVAlKfJTG5tjKytTa2vjSyvjC6vjcxukPOLF&#10;g431m0f792+d/naVI3/9+OHp0YOz00fHJ4+3dn++UuSXVs9WVq+vrJ1ubpwtzO2MDi7MT2+uLe/N&#10;Ta8UF1U1NnQsLmzMziz1D4z29g0PDo3n55dnZZWMjMwtL+7NTK1vrp9ubp5eKfLzaztzG1uz23uz&#10;O/uzO4fzOyeL26fL21eK/OnGzvWjs7tLm/uxyckIpJWFpY6VuaalqZKZnrSxhoihKr+lHilNHuRK&#10;lCcp8pok4xpLLUFTTX5jXU5zUw44nNsOwTm3nHsB3LkAnoBTh/Pvf/74+tf5t78vRffLTPmLL98v&#10;7y8gfXvgv/NLrlZ9Ja25uPjrr0+PP3y58w14fAG8/vrtFXD+Gbj4dvmFf/1+/gXkgiTefyet/P4R&#10;+P7nBQCewH57+s/1Py5u/wac/gSshVQijdDctgh+c10GK01GpAG/lRaPmZaAoZqAvhK/nqKAsTJJ&#10;kTdQFdZVFVCX5yElyIszG2jyG+jySCtRTGwWPfk+//PX4bOvPT8DIzeBkdVv3UvA4Bww2fe9t/mf&#10;lm5gsPrrQB0wXX0xW/XP2OCPxc5nI/13xoaO50a3Nzun1+v7Fss7JnLqOjKr29NKu9JK+v1iKm2x&#10;cQY2QU5eWXmV4+2DO219q81dsx19c92Di30jK12Dyx0Dy8Mzu1MLpLqpcws7K2tH09OrhYXV05Mr&#10;G2uH68uHa0sHq/O7aws7jdWt7Q0dO6s7Hc2djfUtHW3dS2MLHdWtbVVt28skR/iVjcO51f2l7ZPN&#10;3Rvrm6erq4fLq4dLG+BGP5ndOV49u9M/uza0sLl29PPY0sHQ3Nbs+vHCysHI0Pxo5/h05+RC98xK&#10;/9Jg3WB9Tv1U+9Qu+F/PbGtF59L09ha4Ky4dzi8dzqwcTi8fgO3IzGb/+NLg5MrI1NrM6t7yzvHy&#10;xs7Ppzeenl0/Hh+LckKbyYko8TOKsJPzMkFEOcjVxTn0pYUMJER0xMXUhAQ1xPm1ZATlBNhJKryU&#10;sK6MiJa4gImCqLmCiJ2qmJk0l7k0J0pF2NNYwcNQ0c9UKdFOu9oDVusN7whz7o7Bt0dgGoOQ3THY&#10;5jD71gh0ZxSmJ9a5K9qpIRBWiDdMQ2vmYA1zcabJaIMgCxWUAh/4ozCaMtL0EHkWWglGakEacglW&#10;enleTkV+brAVYWVipboqm0aaC4IwUkCYqa6x0VIIc7FyM9HSU0BY6ShICfWUJGFCgIdTSUnJnejZ&#10;0to+Obswv7I+ubjSPznd2NXfOjDSPzU3Mr88urAytbq5sL0/MDlnZ++go66spSCuIMQpz8cix0Uv&#10;xUIpw0IlxUglyUQjSAURpiOV/OKBQMTpSfc+i9GSCVFCJBnJpZgoJJkpxBiuiTNTqAqzY22MTDXk&#10;makgUUH+S3OzC3PzM7OLO7tHVbVNLji34pKynp6+zs7u0eGRyYmx8eGhqbHR6fGxkYH+8dExknw/&#10;MdXU3N7W3jO/tD4yOTM8MT0yMdnd31dVVdHQWN1QX1VfX/qvIl9WllXXUNzZXXelyP+ruf+/UeT/&#10;TZC/yo7v6ALb6t7umpH28rbMyGI8rAimP+KLbnTUj1LnTjQTrXM3mkt2Gw1GNzkbtrkadnlD232s&#10;atxMSgmmWU66Hpo8BBV2Pz3+dLRqip1MpZsuySHEy7TLz6Lb37LDB+xA+4KsegIsBgKthoJtwHY0&#10;EjEaaT+b5DIa5dDkZdYVCBuLdR6McByOcgLbS4EeTTKd97EludkE29d5QkucdfLQatlI5QJHjRQr&#10;+WRLuTQb1Xx77XykRrGjbhE430Lrhtoo+9ko+8LUiXYqWKiMijC5njwDAa6kKEymJkGNhamY6QgK&#10;cEGkpCmNEexhRUYPgYGbQM/Sl6bRP6sm31ad/Rh6CSx/Ao4+Abc/A3d/AA/BUe4H8ObHxXsSwLsL&#10;4M/Lm7BeA+cvLn48/fzl3t+fb//19fqfP268+n52//3O9Tdbt76cXT+/eQZc3wf2Zz+Mzf09MPm2&#10;Yet758qn+vGXhUtf61seJjf+kjj7qXYX6Jr9UtfyMiflJDBxxzdh3TtnL2wdGFr41tvxrKrrbX3T&#10;75UDf3XMAxMLXybWvkxv/D078ri9+afylXfDL4HD78AvP4BfwY/3AXj/7PzlO+D1Z9IFg98O15tb&#10;CrzLIxFVwXaV3mbVnoZVnro1Hrr13gZNfiYtAWbNviYNXsYlWPU8lHKxk0a9h1lXMHw4BjsWjxuK&#10;dgLj0o4gVIsfvM7bpsbDpt4X3hyIqvOzLyfa5GFN8rCmBXjzdLR+pLlisKFskKFUmKlsCFQuxEI+&#10;wFzWFyrtZSbuYSLobMrtihLu7Ap4A6zUzodWbkSsfeoafl5TcZDaeljyGLjx4MfJybNl33i0ojaH&#10;jDStpgKzriyziQK7sSyrvjRJkdeWYdWS59ZWExIVZxJS4KSTZ4KoMl2DCrrN5OsPx9ue1Zpcr1Hd&#10;KZKZSkTfa9NZzoQkm8jUEBAdQS55TmhXNQ+4XK67UbGHUambXpmrTjVRv9HT9F9FHgywu0JsekJs&#10;u0Ks2oIsG/zM6r1M6zxNaohGFQSDQqxOLkY7zV4jFa2d7KjvbSLjaSaP1hK5MpHX/58ceZD/qSH8&#10;H9caWx0JSy0pARaIk715WLBXeVVhXnFucmZqcmZ6cvqVKJ+ekJIan5wGEpeSEhQRYQw1Y2VlBkNW&#10;LiYGdhoqbQUZpKWxjYG6pji3sYKgniyvnCAjAWkV7x9QlVTQmFpTHl1SHFVQFJWR6OEXjUYZcnNg&#10;lGTrI4LRcnI2krL7/XM3Fn9enHxaWXc/tfpVZOXnhA4gtR9I7gRy+oHCPqBnDgiOmHKBJ0U5B8U7&#10;OgVZmAVYGQXATV2hGg5aUq4GikR9NYK+GkxLRlWUA4ykWajJwKGVAQIRZqBR5eVEa6l52hoZKHJ1&#10;96a9BQ4fAEstJxnZq4EF2+ENt9O7HhQ1HaS3LqbV9seuHbePzJfXNScHBKNsrVX1tcRU5XjUFfgU&#10;JdiFuSiNtKVNdGUNNWUUJHh5WKnB4ZqdgYKJGkLKjqeC8HAy8fMwc7LRstFfE+WmF2Wn4iWHhGEs&#10;5+uLpioz5msyZytS5ypSZ0uSFsqT54oTtuuyF4oT/uNOU5oIslSasFgSP19KAnzqiis5ful/tPgr&#10;litSVy6rwoJcifLzZf+xrJksShwvSBzNu0yNz4kfyUsEO5eWNST6s2N7smN6c2J7M6NHCpLaUsOa&#10;kgO786PiXM1xpuJetvJeMLlkH4sIgikHeJIC/0BKSm4GDkkhKVlxSXFhIWF+AQEeXl4OHj5OXiFe&#10;YSEBUQFuQX4uAQFufh52biY6elpKKnpqKnpaOioqGjo6BmZGJlKxVipKWkqKaxAIJSUlOfmVMRst&#10;FTU9LS09+CwtDRUtJRkjDakurqasYElKSKw3LCscXRiFygiyzA23yY+0A8mLsAUpiLItjoGBFMQi&#10;siNts8KtsyJswH5RgkNxgnNxkquPg74UN5msAL00PyMnPcSbgCzJS0hOCExJCMnJiEmICYwK8y4r&#10;yiwvzirKTi3PzynPzSnKSM9PTs2Mik0NjciMjEkICPbGOPu7EAJc3YlotLq4hKKgkKqomBQ3nygn&#10;r5ywpJSAxGWdGglZIVKCvDg3v4yAkCAHJyk7npOHlHrFJyTEIyDKLyzMK8jDxsXHwSPCzSfGKyDG&#10;yyfKwyvMxU2S5tm5xXkE5MUkJQWEpUXFwTcqi0sqCQkJ0tKI0lL7IWy97azQeloxRHwowVlBkM9U&#10;XS3I1dULg/F0dHRHoVyRSB+ME9GeZB9/lSbvjUaDrRcK5W5HSpMPdHYG8QNfb2/vh8UG4fF+Li4R&#10;Xl4JISEyAgLgoQF+21euNTQQyFUhBCqya3QUFPxs7KJcfMJc/Nws3Pwc/BzMnKwMbOzMLOCRzk1H&#10;wQKBmMoK1sX6TeZETqUFTCR5LWf5r2b5rGR6buX6Tcc5T8Q6L6Z6ziV5TMW5LqR4zSUQJ6JwMwnu&#10;U0nenaEuDUH4KLiJlayoKC0lDw0NLyMzBz2p4j0rIwMzPR0pQZ6RhpGJhoWV4bLGAD0IqQ7w5ePy&#10;+g24h9GRRHlmFgYaWiU5+fzsHFtzS4ydrSvSEqGviNSRI5iqYDREHVT4PPSlsKp8jkr8OE1xUwEG&#10;Y356H1P1CLixH1Qz2FI3k4AMtzVMdLRKdbFJcbZOdbHKISKy3eFZBLs0Z6tsnO1VTdoke5NMrFWs&#10;nX6gqXKQmYqbpqiTPE+AsWw8QivaSiUWppHuZEQ0kIpEmYQ6WNsb67g6oAy1dUUEBCUFuL2dbRtK&#10;I4tTsTXZTmUpdhXJ8JpUdF26U0O2S0M2pikP01qIaSlwbM51bC8itBUQ86LsWwtCdYRpFdnJbJWF&#10;TKVYobJsIOayHFAZbks5AX1hdiMxDgNRJj1hBj0RdnV+Zi1hVlU+OiVeGjlOCgVeOmlOWnE2Okke&#10;Nn4WJnoycgoIGfk1CjII+TUI2bVrpDT5SyH+Gg0NFR0djbKycmRkJByOhEDIeLh4DfT0TQwMXTBo&#10;HAaFQlg5Y9EOaDjcFkpwQfsQce44R6ILCmltgraDwiwMbcx07Mz1bC31raA65iaaUGMNSzMtDMqS&#10;6OJAdMZ44jHerhgiwd6dAHfB2rpg7dxwKDcs0t0JTsrrLIgqy/AuT8WVxqPq0rG1iegcf5N8f+PK&#10;CMtL83Tz4hDjolCz4jBocTD0SpEvDDABO5meusUhpnXxsMooi6Jgo/wA/cvWMMNTK+b/YuwtoBrJ&#10;vrXvNN24u7u7a4CQQEKABEJIcHd3d3d3d3d3d2/3menxnnY3rL4K/O/c+931vmu9rGed2SWpSafs&#10;nF/tejZRDtxCSQi6IABZHIwuDSEZ11gpczlpi9qqCtkqCzmoiTqqiPjC5IMNVYIQiv4GMkGGsv4I&#10;6WCUfJCRQghKJcpUOwihHGKkSiroaqh6ZVwTY6IdjdYKN1KLMtaKMdEJNlQNMFDyhyl66sg4qohZ&#10;K4jYqog7apDKt4Ky1ZS6SpB31lOwVBIGhRbjMBJiMRRk1uai1uKlV2anVOelMZTjsTNSdMaqBjnq&#10;J/qhcyMt0gMNC6NM8iKMkr21skPhRdGmOSGGFZHgv4L0KKIuBl8fTSgPwMRbqicTNfOcDIpc4ZU+&#10;6IYgTGuIZXsIviuE2Btu3RNpQ6Lz4fjuMMuOYPNLkXzkmwNN6n2RVZ6GoMBuVam7wRWRJz3490VH&#10;EjXC7fV/uz0PXLw+P3kFAJ++n7588RocZk2OjJYCwLNbe4MuRN2kOGddUwmLUOTCu5UD4NEWcG/v&#10;/MHRt7s/AT/fPrv9EHh4H3hwD7j38PzBkx8Pn/346fGnJ08+/fLn2Z9vz3/69a+lhEh0nDe0PNK8&#10;IdKqwse0MciyI9K2O9KuPcKmLcy+Ldy5I8KlOcC6ztuyyMEow1In3xbW4IfrDLfrCLPtCCXWepnm&#10;2+jmELQL7fRLnRC1npiuMLuBWKeheJexBLeROJfRWJcx8DoT4zIcSXoKCAZDUY79kfY9kSS39ysi&#10;X+pPjHcwSfYkqgtz0IJXvKtnkNfJyCDXyG+Q0VFQMNJQ0l6H0N24xkxNwUZHzUxHTQ6BSAqwi3JS&#10;w5X4HFGKETbwVCfjBCIi3kI/zcoog4hKxSPSiYhsO6N0gm6BI6LBz7wz3KY/1mk02WM40a09lFjn&#10;gylzR6dbaSeaa2TZwEIQsuZiDLFYnVx3LJTjhrEYM0qUSew6xEFHuiTQzhep4otU9jdWDcSoh1rq&#10;Blvp2yGUlIWY+JkgkvzMXGy0ysrSqtqKhmb6IvL8NOw3uMWZ2UVpeBRYZFGSEkhxXSf9439uvgPe&#10;nQJfP38BO/znpAxD4PsJ8OX7xfvPJ69/nH26AL5+OX97/8+jjJa4qccDd75v/Qbce3Zx54+Lu7//&#10;uJlRG5JeHlxSn1hZkx4e6uHv5RIbGlSUmVWSnZMDdv+Cg8zgsMy4qM6assyY4KqcxKrcWEM1YVdL&#10;nfJ0v5HmdA+ckqUuvz9RI83fLCMQ21sWHuuGwEP5Ip30QCnzQwwV6bzxyqWJDm5YuSBb7ewwgh9R&#10;x1SD381CMzXEITHALi3MLdKT4Otg5mBpTMRhLTBWZibWZmg7LMbRHOuAxRIxWDzSyNQa52iDcbRC&#10;4gMcHON87Pqqo1aH0hc6Yxc7o5e6Ypa6ola6Ipc7I5Y6Qhc7ghbbAhdaA+aaAmbrfaeqfcYrPMdK&#10;PUj1YGu9Z+o8Zmvc56vcVqo85kpcOpMtKwINiz0Mkizku0LNN/I87tcGHpe6TEUbjMfARtPMlhoC&#10;xlrAvoR9SJybd6RHQLR3c3vlSFdDSpBHoqe9h4kuQpa3OS/yl6Ox5ZHi3fmauaGs+eHs5anC9bnS&#10;xYn88b7UxdHc2f6MpYGsjcH8gbLQUHOVeKJOJEYlwlytMtJhuDLh3nzHQldRShAxwAkxN1y6u9DQ&#10;VRqW44tJstJxVeIhSrA4qAi4GsiG2iMTAu1Son3K8lOryrJzs8IDvMwyo6yT/NAZ/mY5QZicELOs&#10;cNPsSPO8OJuiBI+C5KD0lOC09PDM9Ki8nPiivCQMWhcBUzKEqyAMlfXhcho6olJyzPxCJNcaUbEb&#10;KjrsBlYSxGi4WxF+7e3UT8Dt25/373y5d+/b45+BP34Hnu9/Plz7uDH3aW3x6/Yd4Mkd4PHe+c32&#10;m90tc62tox1JhTk4V6eR3fX5+4eLd4/mjkiWNVP7N4e29/s2Nsd2NhduHs3t7U2tru/fube8vtHd&#10;09fTO7i2uff451+7uzrguhoWSG1TXUUnS6S3E8HDxRGDtaxp7jx69MvOrfvLewdDs/NVHZ3lrW3l&#10;7e11vQPl3T09i0vzd291rS4M7K10by8cvfnlV+DdrVdPZg4Xtu/tzC7PV9fXldVUNXQ11bZWyalI&#10;KChKS8uIsHFRqyPEhjZLW+YSC9v8XIJ0JRSooUbS7mHOHjEBt1//0bY41TE/ObyxOH9rc+X+7ujO&#10;TG1vQ1tPU1NLZUtH+b9E/jIoa+uqrmsq+f8T+cRiHGcAAP/0SURBVCvLmv8m8mVVOVdE/hLKk3A8&#10;uOiqJen/gcgXl+SBKinJKS3NbW2qzslM0tVSRCK0DfRV9GHKaJS2MUoNiVDWh0rJS7EL85F85AW5&#10;qNgYIVysEHZWCA8XhJ//urQivZYpj7GnjFGoske99eTX4YWLmQ1gdZWUpb55ANwc/TAz8WOh891g&#10;25uOGWBy+Fv33MXQGjC1fDa3dra+D9y6Cdw7Am5vn2/vAhu7wNo2sLgNLN0E9g+Ag/vA06PTB3e/&#10;/fwceHP71S2nSBvPKKKdp5GTJ9LZA4m11NCGieoYS9v5oy39DV2S8bbJZjap6P67DXdO13a/zq58&#10;HF38NDL5sa/tZV3FH8XZz7K6z7qGTnoXgfGts7mNL7OH51u7pC+5uQ9sPQF++g345yXw5TMAvDk/&#10;+fP7u9/On/8K/HHv5Pa9i1tPgMdPLh49u3j2F/D3P+cv//nx4ivwvrY1zyfQPDgSFxZrERRuGhyA&#10;jo/ElWTYpUci3a1FkqORh7vtF+e/ARfgJZTkWvMfIn/27eL9X0P1eTUpPgURNleuNT7OcEdrDQei&#10;aqA3AjKzOT+1Pju5Nju6MDM+vzg1v7qwsLW2dLCzdvNg487h5t3b+09AHe8/Pjp4fPP4p6Obv1wR&#10;+Zn5o9mFw6XlW4vLR6srR0uL+5PjK9PghqbXNtePFue3Gurb4+LSCgsra2pacnNLs7KKwHhkZA7c&#10;/vz89vbW3e2t+yvLh1NTK4ODk4ure3Or27Mbe9OgLon8wtbNhY3jla3by5u31rdv7x09Wtw4SEjN&#10;sCRgjZCaJihNU6QKXFvCQF0Yri5oqCmsryp4JZiaEDgHqSFsrClkrCUMU+czhgtbmgvjcDxWNjwj&#10;43EAcP/s7Mn56d/A+dvzH2/OT1+De+EUePHl4o8T4NXJZZnW8/NTks6+nZ1/Oz37enL27fT85Bz4&#10;8QN4//Hk94/ff/p+9tfFxUfg/ISE7Emk/gxcCn72BPh4DnwCgM8XJ++AH++Ak/ek3gnw5u3538+B&#10;338FHu59mfUrtYBb8xoYsxrpMqA0mdBaHIZq7DBlTl0lHqgCL1SBX1dREKokoK0soKnEr6UsIC5I&#10;rSbHribPrKhIyykEwXqI3/8yeOdbz/KL0vUPVftAx8JJyyTQ2X3W1nre2fi1pQcYr/sxXn8y33K+&#10;1g1sjF6s9r+darnT07o71Lu11rWw3TK+Udc/X9zWW9o+WNIyXdW55hZaQvBI94utKayfaehe7xja&#10;7h7eaO6aae2ebGwfbewca+qequ+e7hxdHlnYmVzemSI5zOzNLW3nF9cMDM/MXtZo7e0d7+sZX5hf&#10;7+kcam/q3Frdnpuc39rYXpxfWp1a6m3oqimoWZlZX1nZWyI9brm5unt3ae1ocfVwY+vO2tbthY1b&#10;Szu3pzePFo/u982vd0wurt18MrF2OLSwPb68P7u8PzWzMTexNj+ysja5tTa+NdI+2VXb31nT29sw&#10;2FU/0FTdPTGyujC/P7dIKus6vXwwCX5k5WBoZuOKyA9Prk6v7M5vbm/v793dWh8qK2qJDu2MDelN&#10;DIvGGVoqi8izQaRYIDApDrSyqLGiOExSVImXQ02EQ12UXVWYXUuCz1BZEi4voi/Fj1QQMlMSdNST&#10;doPLhZipx1npZzsZp9shsx1RZR5mbeG2DYG4S5m3hls2h5o3BJnUB6Jbw83bI/EtYRaNwViwH1zr&#10;Z1bugSxyRuQ7wNKsoOlE/Rispqe+tIe+nIu+vKWyGFKSz1CSDy7Bj5ARQimIIaRFdMX5lfg5RFlo&#10;OSghbOSktyYFmankBTmg8mJKItwy/GzivCxi3KyMFNc0FeWc7YgB/r4Njc0dPf1DY5OTc0vTCyvt&#10;fSOtfcOtA2Ntg+O9E3ODM0sj86vjS6S3ZEYX1sytrKFaqnpqsvJCnFKc9PLcDNKsVJIMlDLMNCQT&#10;+RsQIVoKruukql/CdJRC1CQ3UkEKiCQj+VWCvAjdNXFmCgU+JltjPbSOMg0EgkejZsfHZ6amx8an&#10;BwbHZuZXouISo+OT1je2+vsHR4dHpiYmp8fHWhrq25oaJ0aGJ8bG+3v7ZmbmUtOyWlq7Ridmh8an&#10;BkYnhscnegcHqqsr6+ora2vK6+tLG2pL/iXy1bUFl0S+rLX9v8n7v0T+Cspf6YrF/y91dFZ3dtV0&#10;tpWOt5d35cYW2JuVEw1HAqzLMSpBcgy5GJn+YMx4lHWDvW6Pp3Grs26bm36Xr0mDJ7LYQbfQCRZi&#10;IOKuzhagx5uKk8uylKt21WnyMugKQPUGovuCTK40FIYF2+EQzFi4xUCI2ViU5XS87XSC3UgkodnL&#10;+KrK60CE7Vi8Ixj0hln1h9sMRtp1B5PGSN2hhDJHvWo3eKULrNhOO5+onmQsm2muko+H5uO1C/Ca&#10;pbZ6JU6IVGu9CAv1EEtNHwt1O6QMTIFFmgdipM6Fg4tJckO0ZZlsTZVg6jyi/ORcPBBNFLlztMjd&#10;t2U3P1WMPkuZ+afo5mn3n8D8Z2AHAB6cA7+dnP15cvb39x/PSZeyi8/n5x8ugA8A8JHUnoN6T3r2&#10;Syru+uIU+P3T2c8vvz1+/u3Jr98f/Xx+7/DT9sHXvYPTg+3TnT1ge/N8buN8YhMYWTnvXQb6+t5U&#10;1/2S1fBzRsMvKdU/JZY9jc+8FZy06Vn5OLH5t8z+1+WNv2S2/lU4c9rZ8bxy/H3HIelVx42nwNHT&#10;08Ot38eP3s8+/rr68eTu+flv52cvTy7efwG+vgc+fgLevD95Bo79Xj9faa8KSPUzqIowr/RDlXvp&#10;l7vrlLlqVbjrVHvCar3hNR76VW66lS56JfY64K/aFojtCCYV+6rzMC601i1zQhbZwQtsYDlW0FSM&#10;RoKJSiRC1k9bNAAq7q8rHoVSSbXST8HrRZuoBejLumkK++iJ+xpI+BpK+SAkvRASHghRRxg/HsZu&#10;a8m/up3//GK+dTO+Zjdu62Ko73llwVbs8rvhn4HjRyc727+PE3305DVZ1FTZVGXodWSY9OWZ9WWY&#10;taUYtKVZrog8ePHX1Zfmk2GmkqSCiEGuQdkTd5rxU9midV5sVS6QTKziaLzhegF7laPqUKRMjatS&#10;Js4qw9LcWdnBTDLTHVbsAS921S1x0iIZ17jDSVnwvsa1/qgWf3R7ILotwLjVH9XsZ1zniahy1a9w&#10;1i1z1AUPsFyiRiZRM52olUzUjrXS9kRIuyJkzJR5tIXodMRIjjqXYgN1ReS1xUi28upC9Mbqwmgt&#10;KW56CMEcEeTvVlZZQPKR/z8R+ZiE5NhkksCZ4ICJjZUZHNaClws1WQmkrqqGjIC5lixBT5Ggr+Rj&#10;jUmPjk4OT43zz/GzS00Oa8pP6UuPqSnPqO8qatDiFDKXUNhr7Q41McfJqxWEJP9+593tO0DvAlA0&#10;CoS3A/h8AJ7wHRbxBhXxj57HHVOPHUfPGUuTzADLwDCMVbiJcZgZws/MwMsESlSX8IAp+yK0fQ11&#10;7PQU4QpC3HQ3mCghrFRk4JXWWEHGB4201ZA3leGFyzFbmUuMLGZ3bqS2HaVXHyQUb0V2PC6o2k3K&#10;HQtqnEjKqfSVVKFR0ebUgQlragsjDGT1tMSlRZgUJNmlBBlEeahhWlIIqKy2spiCBK8wFyP9ZY48&#10;IxWEie46GxMlE/1lIhsXPRvdNXZKCPt1iIEE52hFxkBOzHxVxkxZ8lRh7HxZ0lxxwmpV+lJp0lhm&#10;2HpFGik1vigO1AK4tCh2rjBmujAa1Exh3JVmi+JB/Yvjr7Ljl8pTlitSQf1L5GeKE0FNFyZOFfwn&#10;R344O34oK24wO6EvI7YnI6ovK+YqR74rM4oE5dMjWxMD29NC6xP8quI8G9MDCDrCOC0Bf6JWgI2+&#10;FAcZDw1ElIuNnY5RiEeMn0dUgE+Qk52Dh4tbgI+fh52bk4WDl4MPlACngAC3IDhJR0lLcYMcFCU5&#10;BQ0VNTk55Y0bpACcpCC7Rn6NVFvyxo0b16+Tk12nBEVai4qUIk8i+BRkdNch9NcgIe6WqaF26cFW&#10;Kb7oFD+j7BBUegAizR8OXhbAICPQEFRWIGl+dqhZToR5fqRFXhSuONaqKM66KN6+LNXbhwiX4KCQ&#10;5mWS4GbipL/haoMryU5Jiw9NTw7PTI1MjA2KDvcpzkkpzUsrzEguTE8ty8oCVZGZU5qWWZCQnB0d&#10;lxIcGe7hHejk6mVnx3VZu1WKh0eEg0uQjUteVJafQ0CEX0wU7NxxCQpy8ErwCMgLCioICUkLCkgJ&#10;CglzcglycPKzcfIws/FxcPGwcQjzCgrxCFxi+v9IkBs8eHgl+Uj59VyMbAJcfKwMLEK8gmK8AmLc&#10;/DK8Ary0dOzXrzsYoxL8fJID/ZVFBHUV5O0xGF97ezcrqysiDwZeRKKbpaU3gRBgZwfKz8bmCsF7&#10;WODczS0sdPWdzbB+1rY+BJLjPCg/B4ekkJDk8HBZQUHqSyYFigICoSe/TrLvv37pNk5OzsPGxs3E&#10;ys/Gzc3CzcUM7mhuVgY2+huUPIz0bNchAhSQLF/bnrTgybTAiTiPmQSPhRSP2QTHqTibhRSnpVS3&#10;mUTn2SSX6XjnqVjHmTjXuTjXmRjH6Win8WjHmRTfWi98qRexwM9FjOoGHxUlDwMDKw3tFZGno6W+&#10;dK2hpqejZGaho2ekAyeu3ORp6elIdP7yj4mJiYKCAjx66GhowSPKw83d2NBIRkTIFW/iSzTGQ+Wt&#10;oTI4RT4rJR57NUF7NX4nLXGsFIexCIu5DB9BScxVXyXARM9ZRw6cNBZlRYux6XJTwAVoUaJMaFFm&#10;BD+NkSCdPjeFIRgI0FrL8TmpivrqK4Qg1SNNdaJxej5wOWt5Tm9dsXicZry5ejIBGo/TCsNq+hpr&#10;xDjhvIlYUwN9OBSqLC8nIsAeE+pcVRxWme/dUx/cWx/UUuzRUebXVRHUVxPWUx3QXunVWenWXOzQ&#10;kGfTWuLRVOAz3pYFl+PkJ71qCcFpSJsoCiCkWU0UuZAy7AhJNqQMtzY/o74oC1yCGZyECrJqC7Ai&#10;pHh1xdnBi7kSL40sFzUvySmLSZCNgYWK9LyQnJQTT0lG2rHkN0juNRDwB4RAIJSU5KamaCsrK1ZW&#10;VvAkvXbtOsrI2MHO3sIM4+nqFOTvhUbqW1gY29lZYkwQoDxd7EARzVFWGCNbSxNLUwQGCQV1VdnV&#10;yED9UmrgJN4M6WCFc3cgutpZOtlh3V1wrs6WTg4W9tZYTydiiLdTQXpEeXZocapHUYJNQZR5eQK+&#10;NpFQEW1eE2NeF4stCoSXhCIKAvWviHy+P7wgAHFF5AsDSZPFIYagsry18gP0KqOM8/x1wSDDUyPJ&#10;WQVcsywMXRKCzvaGlYVi42ygVspcjtqiturCNipCJCkJuupIeuhIeetJ++hLhRorX/nVgPs0yEgp&#10;AQeLMtWOwUBBhcCVQxEqMSbaEUh1UGGGqmGGaqCCECr+MEU/fQXwkHBSFbdRErZVFXXQkLBTF7fX&#10;kHDQlAQDBx1pR6gMWpIDI8uDEmeDCdDD+emhPNSqHBRqPNRawoxIJX5zXQm8gVSCD6Y4zr4gwjIn&#10;yLQkCpcfapbtjywMxxZF4ApDzSojzWqizSrCTZoSrBtiiHVRVgkE9QS8WpqtTra9XrGbUbWPSaO/&#10;RXOgZVuwVUeoVXeEdUeoZUcYDlR7ENg1IhnXtAWaNgeSrOSviHyFl2GZB7zoksgXuRsk26rleMDy&#10;A02TvI3fPN04+/AMuHh7Abz6dvr76nZnQ1P0+mrd+GCuj6NBQrStlomgbTJ26eva7On2EnBz5eR4&#10;9e3O7ZM7d4B7t4A7+8DNW8D9h8CTB8Cjx+eP7399+OvZXy+B5x+An/56vpIahU4PgGd56Jd6IdvC&#10;Cc0hluAwqj7QrCnUsi3KvjnSuSnUoTnAusrNLMdKLxuvW+5q3BpM7I506IlyBFswBucU2BkU2sPz&#10;bWFFDog6H5InYXeE7Uicy3ii+1ic62isy3Si51yKz0Sc22i080CEfU+YTXsIoTkAV++LrfKxyHXH&#10;Rlkjoh2xaDVpcBQGDrVoyMloKMivXyNjZWESFxQkJ6UX0DJRkXMy0oEBOx0lFQQ8m+jsUOoxzuji&#10;UNt8b/PqYGJ1oHWVL7HI2TyDgEjDG2QQDDKt9TOtdTOJ0HIPk6ZgQle043CKV3+CGxjX+lnkO8Bj&#10;TRSTLDQziHr+ehIBcOmWKBewG5DhhNblJtdghaDFmeOsDf2MlD0NZIJNVTKcUOnOqFQn43x/YqKr&#10;ma8ljJ8Gws8EEeJkYGOjoWOhkFQU4RBm5pXi0DJSEJBj5VVgUjdXkDWVUrJQuv3qzjvg3Ycf4E48&#10;ubi4ODk5uQBOz4CTk/PPl8mLp9+/ffz45eWH8+c7zxaSmkMa14puf119Bhz/BZCIfN1AVl5NdGya&#10;N84SjjTUzElJLM7MKsrILM/NK07PbKksr8zOKMtMLEyOKk6NSA/3yIrysjdRhytyOmFUssIJZcnO&#10;9ihxHXEKa7hIcYxtT2lYrBvc3UzWy1wuzt0AbAOJqkXRhGAb9XAH7axg8wCCmo2hSJijnoe5MlZb&#10;wMdKJ8LNJMAO7mGlG+FtZY9HWpmbWphaYtA2WFMHDKk8uaUhygyDsbbAOmDRziYGVs54xyh/zwgf&#10;7HBL7GCF/1i551i5x2i560iZ01CJw2CxPaiBIrvBYsehYpeRYrexUq/xMu+Jcp/JCu+BPLvJEoep&#10;ArvJXLu5fMehNHxbHLozHt2XYFrjpjISAl+ONV4Mh/e5yvZ7yC4kGx+3BvcVuuYk2YdHOvpGeTr6&#10;OyVlRA301Ud6EiOdcTGuOPA63FYYd2+9f3+u6enx8NF6+72D/rv7fdurjVNjhRMjefPTpRPD2etz&#10;5WsTxUsDOau92UvNKUW+ZpFmilFYVT9juXCCVkdWwP5o1Uh9Uow3uijZaXW0eLgmKsZOM9xENlBP&#10;tMIDE2Qg7a4v4YJUCHMxy0sMrC5MryhIzUkN9vcwSQnHx/ugkn3Q+WH4qiS7qhTbonh8TgwxN9Yl&#10;J9H3v4h8RH5uXGFuopkx1AiuckXkdfSkNKFikrJM/ELXeQUgwiJkqlAOGFHCNEAjutnv/vnBH8Dj&#10;X348efjpycNvz+5+e/oE+P0OcHf52/rgm6n234eXP+0dAg92z29WbtTldhZU9dSllhWgHWya58Yn&#10;7+xP3zw4/vP3ey9ebzx9tvjo6fbvf2w9+2n2+GB6d3d+d7dzeGhgbGxoYmJsem7n8NbRnfvNzY0a&#10;qnJ2FobmcGV9ZWEDNSltFTkuLo7UrLxbj3+ZW90eX1yeXl1v6Opu6O7tGBtvHRmv7u1vHB2ZuXU0&#10;tLsxdLDWvj6z8/zRb8D7W6+ezB8urh+vzyzNNbQ0l1SVtfa0tvc2S8oISkqC4hcW51BHiPUs5zdM&#10;xRa3+Tv46ghIXFPWEXQKtHON9jv4++e+nZWO+cmFWwfrD4/XHxzMHKxUd9bUNFU0NJX/Tx/5tu7y&#10;ls7Stq7q2sbi/wuRz/uXyJdWZoMCgysiX1VT+C+Rv5qsqi4u/S8iX1KaS7KSL8stKs0pLMktKCb5&#10;yJPqu5bklJXltTXXpCXHaKrKoJG6RggNmIGKKRqKNFLR1ZbS0RRTluMW4aeREGQU5qHhYIbwcV7n&#10;5b7Bz0vGy3tNVJpS05hL30HYOFLVrd5q/GvfLDA5dTqxBqxuAlsbwM70x8Wls62pzwtjHyZXzpe3&#10;gZVVYHoRGF/8PnsIHD8Afr714+G9Hw+fAk/vfj+89X1z4/Vkz93amvWi9uOmW6e3Zp4tbj0//hN4&#10;sfVs0y3Ozj/BztoT7hOMtXXSw1iq6iIkNBFiNr4o2zATlxQcJkLfq9h6/rfBR+d7d76tPbzYeQTs&#10;b50tjH0anDgdGzkbHv4+MPyme+Xr+Nq7kbU3o/MvR7dPFld/TO2cr9wF7tz+eu/m6wcPPvz66Mtv&#10;d7/9vPp6d+3jxm3gDrho/fXm5vOdRx9++v3bP6/P3r358eYE+FLXVBgUZu3ujfQJMg6NtAgOxiTF&#10;WJVl26WEIdyIwpmJ2JsH3cDZJZG/+HZOskwhAfmL068/Xv3aWZ5cmeiZG0pI8jMPc0d6Oujb4lVs&#10;8UokH/mx1aGZrcnZ7bmZ9cXZ5eXZueX5ubW1ha3t5b391b29lf2bOw+Odx4e7DwAdXz45Pjo6eb2&#10;/dmFw+k5khaXbi4sHV65yU9NrY2PL66vHszPb4Lt8vLu+Pj8/Pz68PD03BxpEThnYmJpbm5rd+f+&#10;2urx8tLR5sbtqYnVoYHZlZWDxdWD2bX9qfX96Y2D2a3j/ybyWzdXtm9tHd6bX9tLTMu0d7KGG6ob&#10;IzWwaHUDbQm4thhSWxSqyP2/iLyhpjDqksgjNIVNjCSMDNmt7USs7flnlzLOgVsA8Ozi7Dn4Y12c&#10;vj758dfXk2evP91+8eXoK/DsHHh/AXy7AH6A7Tnw6Rz4eAJ8/AF8/gZ8/3D6/uPFyx/Aqy/nf739&#10;8OvXj+/+YzV/Bv4XbE5OSUT+0ylASikFTt8DFyQuf3b+7sPJ80/Aq7+B3+58Odh8PxVaZ4N0ElXV&#10;pYRqUsHV6ZGabGhtHh0FNl0lHn1lgUu/GiFtJUEtZQENNUEVeW4NZV55CTpdTW6oHrusNgXaXXTg&#10;Ztbaq7rFl+ULL0q2zlqWgY7ebw3dQHfV96bqz82N3wd6gPVuYLfrYrfvYqv2797u16MDf0213xzt&#10;3FpuX9rsnN/tntttn1ocWNrpm7tV2bHqFloUEF+TWtrfOX7YOrjZN7nb1r/Q0j3dOTjT0jPe0jfR&#10;MjBT3jpQ2NQzsLgxsrwxubYzt7m/sL5fWFrX3T8xObM6Nbu2tLQF7vHZmaXxkemO5q7pken5qYXx&#10;0QlQi+Pzkz1j9cX1y9Nrq6uH4A5d2roF7uL51cPl9eOVtVtLqzeXtu7Mbd0Gd/387u2Rpe32iYW1&#10;O0+mtm+Nrx4Mz2+Pz2/NLu4uLe7PTW2uLOxvLB4uze1urBxvLh8uTpOqBC8t7M0vHszM782vHi9s&#10;3JpZO5paOZhePRye3ewbI1nWjEytzS1tr23v9fe012TEN0YHdIV59gQ69wa7DsT6tEa5+yEVLZV5&#10;7KCiBC1RczVRjJqMkYIoTJpXX5pLT4ZPX5bfQF7QSEEIqSBgJMNtD5UMJrF43Xx3dIWPeW2gVaW3&#10;eUOQVXOIVWOQRX0AtivGuikE2xyKaYvEtkZgmkJNGoNN6wPR9YGmYD+yKRhXH2BR7WNW5Khf62NS&#10;4GhwlSwfYaLsZyATgdVy05UBe+euMAUHHVmiuoStljRBTZyoJWOuIoGQ5deX4IFJ80GleNSEWdWF&#10;OXSk+GDywvK8jGKs1OJcjHLCvEVZ6dvrK+Pj4zOzi4trW6tbe4sbe1OL633jc22D41dEvntsZnBm&#10;aWxxfWp1e2Z9d3HnyMbFXReqCddSlhPkFGejk+NhkmChFKcjl2GmEaWj4IJAhGipOMlIVWqFaCkE&#10;qcjAIZ8QJUSKiUKSmSSSlTwrlSwnnRVCS0WMl4XyGhcDXVdLy9TE5MT4zMjo1PjUYu/AaHxyWl19&#10;8/TM3MjQ6NjI6HD/wNjQ4NTY6MTI8GD/wOTkdH/fcFZ2fk//yPDY9MDoRP/I+MjEZP/wUG1tdW1d&#10;RW1NeWNj+RWRr6rK+38k8lfw/b+caqrB+Gq1tvbKzq6qnq7qzubiiY6K3oK4PHt0tSO61xtXZCwf&#10;LM/Y7KI/EWk1G2c74GdSiVdpcdJpctLuCzJr8UFlWyoX2OskmMqE6PPHmYinWciU2KnWukJrnbW7&#10;A417Aoy7/VFdfsh2b8RV2xdkMhqJu/KrmUt2HI21mUxwGot3HI6zH4y2BwcGY8luncF4MO4MJrQH&#10;4jtDbcHBQGsQvsnHrNoNUekCq3CGgUE+QavYVr/Y1iCfoEsKHAxy7Q0SCTrhOE1fjBoOKqQiTC7B&#10;CUFqcLtaquHgYrK811TEaPAIaWOoqCD3NW5eiKE5nbkrze5PSc+B5o3nOZuvSh986/7nfPbr923g&#10;9AFw8dfp2UsAeA9cUnjwCnZy/vIceHMBvD8nzflC6peffwWAr6dnr89IdbBffgJefAbevb74+x/g&#10;2aPvN+9+u735emf51frq+9Xts/X5j2PL30a3gdnVi4l1YHrhdKTveX3XnxX9L6tnv7dPf28tuRVd&#10;eDN84G1J//vituc5Db+kTX5trn2Q0fes8jaw/Ctw9Ddw5w3w5PnZ7T9P9p59WHv98fgM+PMC+PAV&#10;+PSepA/vTp+fAS9PLn5+/3ZnpDc5KRBeHG5WE4Yp94aVu+uUuGiXuupUuutVe8Kq3fUqXfTyiepp&#10;GPkUU9kkY9komGiYvmgETDJYRyRQSyRYRzzSQDbGSJEkY+V4U7VoY9VQuLy3tpirqpCzqpCruoiX&#10;jqSfvryXrpQ/QvoKx3vDJUg58kbijkZCODiHl6fCs1dDz06myuaDOx7kbAHDFXdTah7kHADz94D1&#10;n4D9sZsNOA91NRinqiqzkgyNDqm4K5OeNJOWBIOWFLOmFMlHXlOJX1aei0eCgVzkBo0qM5kGS8BI&#10;durjAeWmAJWBaMoMC6p0C+n2IIE6d/FGT+RoPLzKDZ9paeGqao+RzPQwKPJCFLvqFzlolTtr13si&#10;GryN6v3QdQEmLf7otgCTVn9Uk48hGF+Z1ZQ56pTY6+TbauYSNbKstdIJOqSadRh1d4Ssi6E8WpEb&#10;Ks50heP1pFj1pTn+JfI64qRStOpC9EhVQbSWFAcNBI8xCPB1+ZfIX7nW/C8iH5WQkJCWFpeUCDc0&#10;4OJkF+LjdrOzDvF2M9BWxBnqoFUkLdSkvTBId3NsbGBsdGi+v2epp2d9WPRwYERfXul8SfFwSVqt&#10;h5mdKxQRYGiURLCNJTo0ppb8ef/j8vrHrkUgrhPA558qBL+W8Hmh4PccGvJc1/uBc8JvxvhBI700&#10;O30XJ3X9AJh+iDHMC6nlj9XzQKh6Gqh46Sh76qvaacuYa8lI8zKx05KxU0EEaMkJWmouuhq2ShI4&#10;aS6cCoeBCm1aLn7+VmnReGDeTGDFRlzLcfbg/bLGhVTfOIwWgl8Nyq2tL6SsyqutJaokywXVEFWW&#10;4VKR5ZYTZRHjpdFRFdXTkJAX55IR4WSkgLDR3mCmukZNBmFhIBcX5gJbLjZqblZKHqYbfDQQTWHW&#10;6ji/yYr0zpSghfLU6aK4K4C+UJo0mRO5XJa8VJy4UBg/XxBzpbn86NmC6Jn8qKmCqMn8yH+J/BWU&#10;/5fIX+XFg5taqUwD9S+RXyxLnS9LmStJmS5MnMhLIOXIZ8YOZMT0Z8b1pEV3pYRfQfnezOjOjMju&#10;9PCe9PD2lEBQPbmR1XE+jWmByV6WWiL0oLgpIPy0EBF2ekF2NnEBcW4OYRFhaSFBMW5ubj4eXlAc&#10;zOzcbFyCXILcLNzCPMJC3EJMtIzXL8uS09HQUlFQXr9GRk1NC4GQMhDBmJR8TUEi9VRUNNRU9JRU&#10;dBSUtFSUdDRUtPTUNCTTeQoSHUZqiaeF2ScF4uK9kZnBJhmBhnnhaFBZwUZgTKLwIajMIKPMAERW&#10;oFG6v1FGEDotwCgtAJUXYV4Sa1sS71Se7OVnYyjNSS3PxybJxcpNS+VoaVGUnpoaE56dEpWaGJoU&#10;FxwX5Z+bFleQmViYkZyVGJOTkJARE5MRGVOQmFKcnJYfn5QbkwRORnh5cdDQKImJSfDwCLNzkuxl&#10;+IS42XgE+UQFeEVE+MXAf7g4j4AUH58sL+9V8RhxHi5hdnZRTk5hTi5+NnZBDm4eNg5+Tl4+Dp4r&#10;f3lBbl5QYMzLzinGzS/AyikjLMbJzH75wgE/OxObmICIJJ8IHxObMAs7GwUFDoFAamooiQg74yxc&#10;LC1d8Xh3AsEegwEDEp2/LNlKSoEnkuq7goGHJSll3g1rDsoFY+5paeWFJ4AKdHQC5WNnF+PnlxQW&#10;Bn5nmssSC7TXr1FAIIyU5JfpohCyaxBwN4HfmY2WiZeZm5uFh52Bg4WejY2BhYuBkZuGXJAWYqur&#10;UB/j2R7rPpXst5Tiu5zqM5vgvJDsspblsZzuupzhsZjmMRXnNJfoupDkORfnupjosZTkORlpNxnp&#10;MBHjMhrn2RnlUeBli5IS4roOYSW/wUJFzc7IyMJAz0BPzcrCwMhATUt7nYGRVPKX6jJB/grHk+xr&#10;aEmuR5SUlAwMDNSUVPS0dOCRxsLE7OnqhjbQ97K2iPKwIeorEbSlSJWKtcWtFLntVAVsVATx8rwW&#10;srymElyWiqLmckIqTDdkaSDS5BA5aog0BUSRDmKlxG8iwWIixhxyaUFjrSxgJc+jw3bNgJNcmxGi&#10;cAMCYyc3FWXBSrK5aIt56ksGGskkE7UTrTSjMEpxllrh5lpR1kZRzjiEsjQappOaEEuwxJibwog4&#10;vZbaxLqywIZSj+o8x+oc5/aKwNbSwI6q4NYKn6ZSj5Yy9/pCp8YCl47KoJaySGtjJbYbENZrEM7r&#10;EIyGLFyGx0iW00iW/RLBc5go8OsKseiJMOuJ0OsKM6Bk+AzEuAzEONR4aBW5KBR4adREWaW5aWT4&#10;2XgYqa9siK5fu3GNZM5BTn6D5hrkBi01HXhKgmexnZ2dgYE+BAKhoqK6cYOCgoLK1dktPDTC1dHJ&#10;w8XZx9PFzdkGi0XicGgHWxKUN0bo2hMtvF1s/NztXWxxDgSMvZUJKKIlCoPWQyE0kXANE6S2ga4y&#10;AqqOQyNtLc1wJnAMWtfaysjW2sTR3tyWYBbg6RhDKrMcWpYVUpXjX5HmVJZAqEi0qoixKAwxvvKR&#10;Lw0xKgo2yA/QKwo1Kg5D5vkZFAQgSkNQRYGkfPniYGSGp1a2DxRcIcdXpzAIBgagikPghUHwgkAD&#10;cP3SUOMcH/3KSPMcb2OiKpejjrC9pjB4DFgrCxIV+B3URF00xDx0JDyhkkFGCt56kr4waW8D2VBT&#10;9WgsNMpUO9HSIAEHCzdSi0RpJGD1otFa8RjdWFOdKGOtSJRmBFrrKk0+AK7sqi3jqC7hqCnppCVl&#10;py5uqyYGiqgmaqMhjlcWgvJQo8TZkGKsYKDLRaXJRaHMQa7KR6MhzIDWELFBKjuYqGaF2RZF2RVG&#10;EErC8ZUxxOJQ89JwXFWsdXGYJRiUhZnWRGMrwszqY/HV4eb10YQEgnqspUoCXi3FWivPyaDM07jG&#10;F9PgZ94SeJkpH05sC7ZoD73UJZHvCiWlybcEmV7lyJOMa7yNyjzghS76Bc56OY46+e76KXZqyY4a&#10;ya76hZG23/+5ffUOJQD8OTxVmJxp29kRk5FsG+aBiom00sOJ4JOQM98Wxs5XRk7WJr6vb58c7nzd&#10;P7q4fQzc3QKOVy8O1s8OwZm3gQf3Lp48JeXS/vby9OFvfy+lRqHzQo0zXKA1/ibVPiS/nY4oq9ZI&#10;y8Ywi4ZwQnOkc1ukS4OvVYkDMsNCO48Iq/Mxbw0mguoIs20KwLeFWIMtOBNUiZNRrrVeoT28yd+i&#10;I5TYF2E3luA2keA+EuM8Gk0q7nrll9UTZgN2vxv9zGu8TCvdjUvcTNIdkSnOZtEOpha6CuyUEFoy&#10;CA056SEVeM+SkRD3dXcHJ6mvQejJyUDxMNMx34AIM1E4mUKTPHFVMS5VYXb14XZNoXaVPvimYMcK&#10;T3yOLSrfyTTHHpmM104laKdYahe7IOv8cZ1RDsMpXn3xrk3BhIZAfKGTYZK5Wp6DYZoV1EWZJwKl&#10;mGmDSLdFFHpgM52NwaFrsKlaOEYzngDLcUYXe2ML3U1qgggVAfiyIKuCAEJhkK0bSlmYASLEQcPO&#10;SsnCQcXKS8cjycEvw2WA0ZDW5BdWY5MxEla2kNW21Zi/N/cWePPh9P3J2bfzcxJIOgFOv55+IQH6&#10;8x9nX7+SqusBXz+f//MSeLLx62hSq3/bZvHvJCJ/5y3wU9dUWXymn5s3zhJvZIlBZScmFKZl5Sam&#10;FqVlgHfJrJjIxCDvzAi/OD97RzNoiDPGHafrb4tIDLB0wShYG4rmROAjXPQdUJLZYfgET2SSNyrV&#10;z6Qwygq8TTfnemSHYHNCzZN9kDWpzpVJDtUpTo5IURMVJnuEkJe5gh9eNdBGy9NCxQEtE+FiFOtr&#10;Huxu6mZrQjTDYIwszIysTY1tzcyIJhgrLM4ObWpjjHQwMbLHY+wJ5jhfN8uCJNfB8qDREs/hIteh&#10;IsfhIvuRYruJEofJUsfJUuepEtfJYreJQrfxAtexfDdQ43lOM0VOs4UO4+mE8RTCRDKhNwo9kYn7&#10;aSDip06/yUjNzTjYnK9Sj7Vgl73oVKj2QaVzX6ZNgK0SHqvk6mVp72kXGBFQW1cQE+wU5GCc7GUB&#10;FWeIcjXbGGvYnGzYmmooSnHPSXJPiLZLT3KdGC3b2Gibm6va2mpZXa5ZXajaXKjcmChZ7E5baUuZ&#10;qYiIMJXzQ4j6m8ikuRtGWWkWBVvWp7jFuRvE+yLWR3NH68OSXXVcNNkCYQKRSOnOaMfJwnC0FKO5&#10;lnBxUkB9YUpxemR5TkSIl2mMPzojwhLcC+AlpTgaXxSDy43CZkbi8hLcCjND0lOC0zMiMtMjCvLi&#10;C3MTTVE6SISqkaEyHKGkCRXT1pOQUWAVFqMUEr0hJHxNRYdVz0pM30UmvTfqCXD39/Of3gHv/gHe&#10;/gq8+hl4fg94unuxP/5xeuJ8dRrY2QTubp7e3QFuNR92lQxUVvc2lrU1e8XFDO1uDB5sjB3u9Kwu&#10;dS2tDO8cjBzd7N/dHT7YWXpwZ2Zvb353NzI5ydbNubymfu/23d1bd+8+erp3sIsy1CGY6eLgCjgD&#10;JQuEClRFWlyEv6yqdufmndmltc3D4+nl1bq2ju7R8Yrm1pah0frB4drBgcmjveG99d7dpdb1yVsf&#10;f/8V+HD//W9LN9eW95cX1pY6errLqst7hntqmsoUVcVlZYWFhTn5hZn0MbID68Utc4nlHUEYWxkp&#10;JVoNuKi1L94tzu/ex797t5fnbh4u3jxavn2w/fDm1PZiRWt1S3tda3tNc1tpSydJVybyV0T+/5Aj&#10;f5X8/n8n8tW1/67zHyJfXVNSVp7/fyPyRcW5pWUFV641LY1VKYlRmqoyxkZQFEoHZqCCRmmTCpjJ&#10;86kq8asq8IoJ0kkKMQnz0HCyQAR5KAT4KAX4rnNzQwTEyBAWwlaBqgb+Mr7ttpNn/Q0vqtrfNDT8&#10;UTP1fWIN2NgC9lcutqY/zU9/mBn7Z2Th0/QmsLB2Nr8P7D0EnjwBfv0DePk38M/h33tPv93+/eL+&#10;78DNJyd7dz/v3P20/xvwy+OTpz/9+OMv4NXdN3d8UlwCk+ycApFOnghbZ12MpaqqNr+2kYRLqDk+&#10;wNAp2cI8BuaUZ77xavoX4NavwM1fgKPHwMET4M4RsD93Mj/4ZmDi3cjUi4H7wOYjYPMJsL33ZXbj&#10;09Tmt6n1zzOb71d23+7c+nT34dnP+59ujzybmXmzuAMcbgG7fc+GZv9avvf16f3XP/355dXrsw9f&#10;gC/fzj/U1OdFx7qGROB9A02Cw7EhIdiUOGJFrkNCkL4zXig31fLOcR9w+jtw9h44/34GXjfPL41X&#10;Tr9+e/FLa3H8FZFP9reI8DT2djKwJ6g5EFWDfY0gQ0vtcwdTs3tzC9urs0ury8vbS/MbGwvbRxuH&#10;+ys7h+v7h5t3j3ceHu4+uH309Nbx06PDJ7v7DxeWDiemdyam92bmDxaWjxZWDpZXD+eXNscmF6am&#10;VpbX9tfWDpZW99Y2j1Y3Dq+ChaW9lbWjmbmt+cW9pZVDUGsbd1aWj0f75ubG11eWwC0cza8ez62R&#10;NLt+uLBxPLOyT0K3m4eLGwc7t+4vbR8kZmY7utlD9ZTMTHTh+vJwHUmEjri2PKe+Cp+uMu+l+PVV&#10;BQ3UBODqggbKfLpKPCZwGTVlFkucmJk5t42T8MRC+jnw8PT0GYk3nX8ALj5eAG8+nTz96/32Hx9W&#10;X347/H7+/IyU5/6FVPoVePcDePMZeP36x/Nnb355efrqI/D6E/DPD+DVd+Ddycl34AI4/XFxfka6&#10;U309+/7x7NPniy8/gK8XwPfT009fP7389u3VBfDu/flvL4BHL4AHe29nZ//sCa21M3aVVNC6AdNl&#10;hGsxGmmyGWlzQ5U5rr6/rrKgrpKQlrKgpoqAqgq/qjKPqjKXsjwTHC4IRwvomHGGFmFvfxu+fTG0&#10;+LZu61vr0rfW4U/1g0BXO9Bde9Ye+SCt/H1ny/lyJ7A9ABz3AFtNb4br/ujs+2di7I/llq3Z9uX1&#10;tpmtrtmdrpm1nrmNrun9ys4l19C82Ny2ur7V9rHt3qndrrG1ntGVjoHp1r7xpp7Ruu7h+r7RxpGp&#10;kvbujtm5qb3difWtqdXNhfX92sau1tb+xcXtwcHJ1ZWdqcnFuemlqeHptpqWPfBYmlgYG5kERSpT&#10;PTrfUNIwNTS7tXV7Yf1wfvOYZEy0fgvU8hqpnd8kaXr1cO3g4dT6QdPw9Nj6/tqdJxNr++Mru+OL&#10;uxMLu1ML4CFH0uzCPnggLSztX2n+Mol+ZuWQBOLXjqbXj680u34MfmpgbGl4fHl6fpv0fsb0TF99&#10;RUGAa5UnsdXNYsjPeiTQbjTCdSjOo9Yfn2qnG2gi66ovaq8rRtCUNJEXNJLhRslzm6qKGirwo5SF&#10;jFUE9SRZrHXF/U2VE+30Cj2Mr16fbA75L4VaNASZtUVYNoWYgWqPMm8OM+2ItmiLsGgNN68LMK31&#10;M2sNI7aEWtcHElpCbMGucI03utgFnmevn2Ovl2Wnn0yAxmDVI8xUwk1UQ01Vg9HKvghZd11xL5hU&#10;IErZBSruoCVmJseFluUmaEvg1MVQcvwmKiJG8oJQcS4tMW4lQU4lccGRnq6NleXNrZ3lte2V7cP5&#10;tZ2FzYOJxY22/onm3rHG7pG2gcmWvvGhmdXh2bWxxfXJla3lvZuuvgEGMKiuuryUALs4J4Mg/XUp&#10;NloZZhpxOnJhmhsCFGQ85GRXOfI85BBB2hsCNNdE6W4I0UCkWCiviLwEC6USH7OZjpIMHys/Ew0d&#10;GaQ4N3d5fmF6an54ZHJkZGZqdqlnYDgvv7ijs3tqYrqnq3tyfGJoYJBkazU8MjE22dc3MDoyWVff&#10;3NkzODmz2Dc8PjA6MTIxOTo50dHRVlyS19xUe+UjX1udX16RBaqiKrejq7alrRLUvyz+Sv8zQf7f&#10;+WD8Hy7fXtnRVt7ZUdbbVdnZVDDVXTFQmpTvgmn2wQ8EWdcQtEMVGEpx8t3ehj1ehvW2Gs32mq3O&#10;0LEwbJ+/cXeASbGNVpGDToalUixKPBTKnYGVrnWFVjtqNLhBWzz0+4JMuv1RPYGmvUGkgq7tPsi+&#10;S0/5gVDcRIL9XKr7SKz9RLLLULwT2NfPt9Ur9zABO+K1fhYtoQRw8NAVYd8f69YT5QyOKGrB8YCb&#10;UYOvSbUHqtTJoMLVsMQRnkvQLbCB59jqZ9kZ5LubRBOgQZZQS21hFQFyWd5rOjJMRKRsgL0BTIFN&#10;kZ9cSYjSEiaN1hYT4yPn5YXoGJLZeDHNbHn+8r5w94/0pydNv5x0//V19Pv3zbPvd87OfgWA1z8u&#10;/vn0/bdv5799Ofv50/mTL8DPl4byL8+Az2DXHADOz8BrH6ky9udvF2+/Ae+/AV8/AO9fk8pwPf+b&#10;VMf8n1+AX48/H629mZ3+u3fmde8tYO0AWNs+Wz0Cdg8v9m4CoDaPLhbn33a2PMgqOY5q/i118HNp&#10;89+p6bveLb9m9v9V1novf/7PzqcXm7+Tirjee3lpWP/3p533Z/fenT95Cfz6+8mv/wD//Pntt5//&#10;vvv52+8A8PLrt0cTo0VpsZZl8Za5PvplPvAiV+0SN70yD1ipq26FB6zW27DCzaDESTfdQsmcF2LC&#10;AXGWYYlGyPhrCMUYKRbbI1v8bWu98N0Rrkv5MZOZofX+1p1RHsUu2AxrQ3s5PispTntFARsFPht5&#10;/gCkkhdcMgKn5g2XBBWAlnNBiFhAOeDatM4e8n9/nx88yClfDO/5qThvMzJtNaT+ad7k27bN76MH&#10;X6b2X49a+qop6jCqqtKrytNqSNJoS9FpStCpi9JqSjJpSbNpynBrKwkqK/GJyLExSNJAxK5DZCnd&#10;OxJijlqhHeHyLYGQKAOyWCORGg+FrhDZZh/+TAtYuTMmGYvz0HCykEt20s1y0il01QP/yZUuejWu&#10;8DpPUo58XYBJWyCmI8jsisg3+iDrvQyr3WBljjqkNzBsNXMI6qmWqsl4zQQr7RAzVU8jeQeYtKEM&#10;G0yG/dKvhhkMoBKsMBlOqAS7miCDjjiLthjJuwapKmgJV2ajIrnW+Ho5gp2//JK8+NTE+IzUxPTU&#10;uJSk2MSkuKTkuKTU2MSUsJiY1OxsGwd7KhpKNjYWU5RhTEigm521AVQTA9fDqCk5wHRdkOhwZ7/I&#10;wEwvn2IX3xb7wMGgvP3S4Zcj+z92n55tbj/zd/IJNEVHYhCJBEwUHpcbFL09e2dl7XN51wfT8HsC&#10;xD124l3ZwNf68R9x2Z/cit4W9AN+MbegavEBuAgvqHG4kVEIQjfEDBZhZRSK0fc30vSBqrhqKfih&#10;tZ0M1VSF2UXYaLlpyYTpb8CEuV11lANgKp7aEuZyTAQ4d32tz/FPbS2L8dUL0btv+qef1I8eVQRl&#10;4OFYSS09fqiBCFRPXE1VAKolqSLHp6Mqqi7HL85HryzFKcxFqa0krKcmLinIIifGzUoNYSSHMFJA&#10;GKkgbEzk3Ow0nKxUgtz0AuwU0nx0MmwUbsZa3VmRowVxgxlhC6VJs/+jLiupZGth/EJhLKjpnIgr&#10;TWWHT2SHjWeFjmWGjGYEj2aFTxfETuZFg7pi8eAWrkA82K7XZK5VZyyVp6xWpW9UZ4CL5kuSF8tS&#10;Qc2VJl9C+bjBrOie1LD+dBKOb08M6UgK7UgJ60wNB9WVFtadFtye4teW7N+eEVId51MS6dFbnGIN&#10;U5Zjo+K6ARFnoxdlZ5PkFxDmE2Fl4RKXkBUSFmViYRYQEBISEOZi5RTg5r+yZBHmFeRh46KloCGH&#10;3KChoqWmpLl+/fqNGzeuXbtORnbjBtl1UtY8xQ2SNQ0lFTU1LQM9yzUyCgZGVvLLeayMTDcgJA83&#10;HkaIK14r3g8b542McNJK84dHOaomempFOatEOCpFOKtGuqhFOqnGuGrEu2nFOKvHuWtHOIKTmole&#10;ugle+ql+xin+ZjEepjZIZUV+RlkeFmEWekFGRqKxcUlaWnpMVEZiZHpCWEpsKKikyKDUmNCM2Mi4&#10;YP/0yMjM6OjsmPic2ISixPSsyPi00OjEoFAVMTERTnZBdlZSoXhOLgF2LpIzDwcvD6cAP48wJwuX&#10;CJ+AMCcHLx21HDerNAeTBBuTEAOdBAeHEBMTLz29GBeXIDsHDzOLABcPLzsnPyc3KG52Dl5wUzwk&#10;Ls/HwgquIMJNwvTgfHZmFk4WDn4uPn7w/8LIJsUvyknLyEJBpSwubm1m4u1g52Zl5WJpCcoeg3Gy&#10;IAF6Z3NzVxzOE493NTd3wWLBFpSbBclE3ssS74Ixd7ew8rQkBju4+Nk5Bjq6+Ds4R/v4p0XFCLFx&#10;0F+/QQ2B0JJdp4Zco75+nfwahJKC7DoZhJ6aipOVjZ2RlYWWhZWOjZmGhYWWlZWGkY2Kip+OXIgc&#10;Emtn3JseNJDkNZXgtZTiu5rut5LutZjmtpzhsZLpCWop3XMuyW0mznU51W8+0Ws23m0tw3821mUq&#10;yn4+2bM31G4kJaDCzyEEayjFSMNFcYOJgpyblZWVkYGOlpKJkZaejpKHk4mKCkJLsqf5D5G/gvI0&#10;NDTU1NRUVFQMDAy0tLSUlJSM9AxkkGv2tnbebs4O5qjEADcbuBpBR9ZKQ8xUht1BUxivwOWkJe6k&#10;JUFQErJSEdXmpJW4AREjg4hcgyBFGNHizCGmmsn2RqMFsa2J3jVhjrPlCW0J3tWhDi1xnqn2yBRr&#10;hC9M3pCHSoEcokoPgfNR22sIgPeLSAuVdAfdOLxqlLlyDF4r2kovBG/gbQE30VIw0FTKSU9GI/X1&#10;NOS0VYTK8oM766PrS9yTwuDFqVZV2Q7VeS5NpZ5dtQEtld5lmTZg3Fzs31YeER9ix0QJYb5BKtvA&#10;RgbRFOXDakobSHOCF3AjWXZjOV6UDB9MnENbkEFLkFZXmAEuzqkvwgETZdcSoFfgJCcReTE2FTFO&#10;MR5mSgipSO91COQahIyCnIaSAtwkOcV1EpRnpGdxdnTR1ta+NLAhI73Icp2K7BqFp7tPRFhkoK+f&#10;sSEiNjIsyN/LzMzQ0tLEyd7KAoNEwaHmJoY2ODTJi8bO0sOR4O5gCYqAQ1pZGDnYYLAm+hi0rglS&#10;xwSha4qAYZAwLErfFKWDRmpgzfRtrU3dnAjhAR4J4X4Z8QGVueFlGd5lKQ5lCYTSOFx1PL4qFlcS&#10;QrKsqY4yLQlFFAbB8gINcvz1s7318vwMii+Na4pDDHP99BKdlAMwQuFWknn++sUh8PwAvVw/aJ6/&#10;LjgJLs3x1QXb/ABYURAqPwDjDBMlqHDbawpjpdjt1UWdNaUI8nx2qkJOmiJuUAlXHVLP3EVbxFaF&#10;P9RUPQSldgXlI0204i30YzBQUl1fIjKdYJSA1Yu3gMVi9UKR6hForWiMbrCRmpuOLCiikpCdmtgV&#10;kTeT4bZSEcbK8SIl2AyEGeEiTHAhRl1eGm3wxsFDpSfBJsNJoSXOhtWVwcMVvaxgmaG25fGuZdF2&#10;eYGYygh8Y4JtVaRlRbhFbYx1ZQSuOtKiNhoHqiHOqjGeWBttmeuJ8DUSizJXTCJogcONYlcU2POs&#10;9sE2B1o2BmAb/TBN/mYtgdi2YAtSmnyoRUsQptHfBGybwMGLD+oyR94IVLGbQa6DTpadbr4LLNla&#10;JcNJK8tDP8JabXusEvj0CDj56Rx4MjlfnJBsGRxiGBOBTQq3joiwVDfnNEvU6XnfNwjMDQLL48D6&#10;wre1le9bG+f7qxcH49/WJn5sTP/Ynvi0tnp6tAc82D15ePf88Z/Agz8/bGUl49MDDcH/S6EbvMIT&#10;1RyE7YmzAUdbtQGmLRHWDcF2rWFO1R7mudawfFs42Ja5oEFVuJlWuptVe2LBuMbXvDmE2B5hVx9g&#10;GWuiWOKKavDDdYTZdoXZ9UQ49Ec6DkY7j8d7DEU594c7dAfbdAZbtwRY1XpiKtzQpc7IPAfDTGfj&#10;aGt4pB3ax9KIgxxCT0Yq30V5nezKZs3f05OLlYkCPPXoqBkpb3AyULNcg6gIsCa6E3P8bctD7Eq8&#10;cQ1hdrUBhGo/QkOoU6WfbYE7LtPBOMXaIMVGP8pMJdZMLclCs8AJWe2L609w64l1bgu3rfQyA3dQ&#10;to1ekRMK/A5hhrKxpirZtvAYU9UkK2iCpXa8JTSZCMtyRBV7Yqr8cDUBuBp/bFOoVWOoVUO4dV2k&#10;fXmwdXm4g44wLR8zhIuDUkCElY2fTliBj1eGXVpTSFSVi0uWll+TRc5UTNJYxDfL5zXw+uX3FyfA&#10;j3Pg4vT87ISUI396Aer8B3ByApz/uDh7/+HH7++Bn/4Ebq7+0pve6j93t+PXL4dvLn6q6863c8Mk&#10;JofGRYekJcYVpWcXpWUVp2RWZuWmRYRHeLokB3nkRvsm+tlmhjvmxbhFu5uGOyPDnQ3jvFFR7vAQ&#10;RygeJuBkIlUYa1MSa1uT6lqRaN9V4t+Y6VwcjYt2hSZ5G1Ul2S13py90pFQn24faqtnB+QPxinFu&#10;esXRBH8r5XAHaG6klR1SLNbLKDHYzNtW39PGwtYMb6xvYWxIsLJyQiAxCGOsCdYWZkAwMXY0Nba1&#10;wFjZEs0DPS3acv3a0x0H8t1Gi93Gipz6MnHjecSRTMuhFPPJTOvpbNuJdJuJVOJqkft2he9EqlVX&#10;uOFoEq4j0HAx3X4iFjeXYrmQYrKZbfJLrdVmlFIPjnbWTaDXlrfDUexeg/dwlk2ks6ahriDaVN3K&#10;2sw/0KehoSIrLsAdpxtgpW0PFzVUYB5qTJ3pK5kdLE8IsvJxgAd7WwR4WXi7ohNjnZoak1dWW7d2&#10;2peXa1cXqzcXKndmy45mSnf6sm4NF+R5wFx1OLyRIrH2GuE4+RiiSrYnPBAnC3ZsJtui57tiu/Kd&#10;Eu0UF8oCqn1RD/tyd+oT7FU5rKFCmcE2zbnx9TmxpWn+kd4m2bHEOD9kQYx1eYJdWRyxMNoiPxaX&#10;G0/MjnfNTvVPSw3OyIzMzoxKTw3Lz4nFmkL1dGTRxupwhBIUJqWoyictzyIoQi4gTCYkfE1dj0Pd&#10;jM86BhHXEvgEuPfHOThYe/kc+PA78PYJ8Pwm8Gj1fLP3/XDb59EhYGXu/HDl7NYmcLtqqymvp6Ss&#10;q65+qC+5sqxzbbFyYqh2aqxqZLh+YqZhZqFmeq51Za15YWbhwe2xrc3R1ZWKlqac8uLm7t6Vnb2t&#10;o1vHDx7t7u8YwbVwRmpYfWmikYq5vgJUWVyEnzO/oOj+k1+6eoem5peWN7br2tuqm1t7xyf6ZmZb&#10;R0cbR0fm7hz3bS4NHKz27i/e/vTHLxfvHn/+a2pnbvPW9uLaUltXZ01jbe9QT0d3g7yiiKQkv6Ag&#10;OxcvDdpKtW+1sHY8qqjZn+Cqwi0M0TWWdgiycYvzu/3uj4UHN+eODlZuHq/cPNy6d3PxcL28ubK1&#10;o765taq5lUTh23sqQLV1X1rJd1bVNBRVVBdUVBdVVpVUVBZXVJLy30GVV5LMaq50ReRJUL4yD1Rl&#10;dcGVj/xVQCLytUVgQMLxZdn/xeKzLwXGefkFWaVlJBxfUpLT3FAZEepnoKeGMtSBwVQNjTSMEOpw&#10;AwVVJUEleR5NFUEhXiphHhpRPjpmOggP+zV+XgpuTggfH5mkLI2sKo1toLZJqLJ7vcXw97aGd2V1&#10;b0tr35TWvShvfdM0fjExDywsASsLP+an3oyufpq9fb77ALj1GHjwE/DLM+CPn0+f/fL96W8nT/6+&#10;ePIcePQKePIaePoCePoK+OMF8Py3kz9vv3z418WL478PfVKcvBMI7hEmLn5GDm56ZjglLV1hfWMZ&#10;B38zQhDSNQ1vEWvgmGe+9XHmAbD3G3Dn4Y/tez+2HwKk8iQ7Z7tTL6en/xo7+rT6O3D7Z2D3Z2B7&#10;79PE5ofRjXfj+58WDj6tbbxZOfi6dxe4u/Zla/Cv8akPCxvA3j5we+Pb3gPg57+At8+Bj6/PP30E&#10;vrz58er7xfv6psLAYOuQcKvAUIvgEGxIoFl2qmNxhnVGFMoOy1uUZfPTo6kf334FTt9dOdZ8P7t8&#10;tnn27eOfj9tLEysT3a9y5CM8jX1dEDhTGScb9fBAU0j3Qv3gRt/UzszC7trMyvry8u7S/NbG0t7h&#10;1tH+6u7B2t7R1p1bO4+Odx/cPHx46+jRzaMn+/sPZud3xqe2Qc3MH8wvHS6s7C+t786vbIzPzPcM&#10;jk7OrcwubcwsbC6t7q2sHyytHKysHYHt4vLB3MIu2F5B+fXN21OT630dY5PDi0tzu2urt5bX7iys&#10;3QY1t3Y8v340t7pPsjfZOFjY3Nu6dW/96HZmcYmDu70hUgthqI6AKRgbyMO1xQzUBPQucbyeCp+e&#10;igCoqxx5I3UhmCo/TFvQCC5kYipgZSvi7q/c3hd9Dvxy6bfwFby7XJBs3z99v/jzzY+7r77vvzm7&#10;/ZUE3D+cAl/OgM+nwAcw/gS8fn3y4tXp29cXb1+eP395/ttH4O9vwLsTUlI8cAZu4vzHt/MfP4DT&#10;78DpN+DHV+DbD5Lt2tcL4PO7r3/+8+XxO+DnF8Ddny+2fgF21l8Phdc62IVq6aPZ9HQZYFoMSD0u&#10;uBanrjo3VJUPqsSno8ivpSigpSyooSaooS6koSGgocGnrcVjjJbQRnDK6lFXT8Y+BhZuA5PHwPjO&#10;xcDiSc/kWe8oMNx03pn6Z773fnjMo5yyD/3NZ8sNPxYavszUfxised7e9lf/0J/z/bdXOlZWmyZW&#10;26c2+5d3OmbWu6Z38+pGXcOyUsu6Oqd2+ub2eiY324cX2wenW/rGm3qHG/tGanv6q/r6G8fGm2cm&#10;+7dWR/e2xjc3J5bXwb3c1NRTX9O+u368NLM2OjA+Mz63OLW4ODbX19i1N7exv7S9ubI1P7tEesCz&#10;vFtXVDfaO7W7e29+7WB+85j0JsTG/ybyC2s3Nw4egYvqwa3t39p+/KxndmV4cWtkYWd8kcTlrzSx&#10;tDe1tDu9vHelqRWSJlYOJtYOJ9ePQP1PIj88vjwysTIzR3ratDo+XhUfkWRpVO+GHfa16Hc1HvSy&#10;mI1xm0z0GIhzbgzBZThoRWLl4giaUXhdV5ick760qRK3qTIvWoXfVE3QXEvYQlPQHiYWTdDKczes&#10;DcA0BGFags1bg7Fgn7UlGAsGjYHojjDzlhCzliB0RwS2PdSsOxrfFWXZGYFvCjRv8DNvC7FtCbSp&#10;8yM2BdmAHcTGIIsaX9MSd8NCF0SRq2GRm1Gxu3GmrV4yXjMOqxKLUY4xU4oyUQhDyoQYSoUaSXvr&#10;CTtrC7pART0M5Jx0pa3UREzkeDDKQggpboScIExe1EBFcWFi7OjgeG19m3Riru3NrO7Mb+yPzK51&#10;DE61D041do+ALajh2bWhmdXRhbXJla21wztBUbFwA12omoK0AJcUN4sII5UYE6Uo3Q0xWgoRGgpB&#10;yut8lDe4b1zjJIPwUlwToiMXpCWlyQtQQUgO8vRkV608NwNSVVqOl1WAmZYGAokMDp6fnpmanBse&#10;mhgZmekbHFvf2m9p7covKJmcmB0ZGq2qqJwYG1+Ym58cn+ju7BkZGWtr7+7o7B0em27r7OsdGusf&#10;GR8cnRidnOjt7S4rL2pqrKmrK7ki8hXgDak8E7xRtXfWXBH5q6T4K/IO6l8ifzX/SuDkVco8KUG+&#10;rbyjtaS3q7yntXikvWS4NqMm3KXaG9cdSKixgcZpcUWqMOWiRKuslOqtVYsx0lOR5uvpjotJ9j2B&#10;prXuBuVOeqlmsskmknGGgvl4+WZP/SY33TYvA1BX3vHtPsguf3SnH4ngD4ZZ9oeTNBpnPxRt2+ht&#10;moFTjTKUCjGQcFfjc5Bnd1XjDYJLgYo1VQU73AWO6FJX0zo/fFMAHhwv1XmbVLoZlTnDSxzhpY5G&#10;xfZG2dawHHvDDAdENAHqZ6ZqriogxQLREKMz1hQgIuXcLDW9iVCUOq8C3w0lASoLPWkrI0VeVoiE&#10;KETP8LqdF/PEsuve09gHnysfnzb9BQy9Ama/AZsAcP8E+On9yaNP509Pgd8/Avfenh69/L718mTv&#10;48WDb8CfJ8DHM1Iha+CclD8D3my+ngKffgCfvwMn34Dvn4GPH4EPb0j58m9fXLx6BTz/A3i49Xpq&#10;4ufm7Y9Tu+8Xjz/t/gL8/Dvwx6/As8dn9+592b71ZWXt1UDng6Li3cj87dCivYjS/ejSrZjbwPwz&#10;YLf/VsXWP8P3viwO3675Czh4eXH0FrjzD3D7l4ubx192t96uPzl7+OuPp7++ePDtx6uTM/D+9+HF&#10;i5v9nekFUeYVEabF3ogSD/1id1iJm16RC7TUVbfSHQ4ql6hRYAvNttJylmHxVuEDlWymkWmp2+Rr&#10;3RPu2hHq0hvl2R/j3RHuVumBr/Yh5tiis2yMXdRE0fx0SF5aOA+1N0zB11ApyEzJz1jWUUvAGyHl&#10;qi/ibCRqYyJiiRMamE2tGw9rWIlru5mZMesfNeqavBJUcit56GX9PjB582L63vdZ1xi4vDatugaD&#10;lhKdtgy9liStuiithhiDliSrphS7jgyvgZqYjqaYkBQzswz9NQlyCnVmrTgLTGckeiKFs9AGEmVw&#10;PdaIMdMCOhyj3Rem3xaAKHV2LXezDdB3tVLK9jLKcdPLcdAqdtapdoNdEXlwRF3rj24NMGsPwLQF&#10;mLT4kXD8lWvNf4i8jVamlXqyhWqSpVY8XjvYVMXNUNYeJoOQY4fJsGtLMutJsV6ieZJxjbYYq5og&#10;A1SCFYw1hBkQSnwWMEVWSogVFu7j6QB2/nJLcq+IfEJayv8i8pHx8dGJicnpaQGhgXp6UCu8ub+X&#10;mx0BZ26GciCYW+pCQ4i2TobmXgQfb/es2vb7Zd3Pi4a+NmwBneCd72dg5RkwtvJTgEe4J9Iw3Fg/&#10;w9Yi09kh1NKutbCru/1eUcPvMbXf/GsBQj4Aj/1qkvzRrxZI6ABqJ4Ds0hd4dEkwLjLa1KbEyTXV&#10;0iwaZ5jpiosnIv0QqoEG6n4wVVeYghNCGakoIs1JK8ZCIUQDQYnzOahKJ2D1A/SlHTX5vMykDjaq&#10;vl3s7zxq69/Ie/Z97eivMVNneVUDdjUojxZUSFdfQk9XUkNVRE9TWk1OUFmaT0mSS4KfQUaYCRRM&#10;Q1JDXkBGhJ2PhYKXgZydloyLgZyTgZyHlVqIh4Gfk1aIg0aSh2QfocFH35QU3JkW3JMWPFMcv1Ca&#10;9K8dPEmk1Pi4ufxoUFPZ4f9qIjvsPzg+I3gkM2wqP+ZKV0Qe1GpV+uJ/FXS9ypRfLkterUjdrssG&#10;2+UKcGnqXHHSbFHSdGHiZH7iSG5cX1oUqJ6UiI6k0LaE4LakkI6UsK70kK60gP7s4KZ4z/o47+aU&#10;oPwgl5aM2NwgbwV2JglmBnluLjEODj5mdmE+IWFBEVY2Dn5+QTY2Ni4uHl5uPh52kpU8NysnLzs3&#10;OyMrHSXtDch1imvk1JQ0lORUZGRk5OTklJTUoKgpqUi+NDRUdLTU9LSksq509MxU1PQUlLRMTCx0&#10;VNSU166RrHspIaKc11rLwnNjrfOi8JXJNvkRJlWJVuUJFlXJ+LJEy5J4i9J4y4okQuWlqlOIoCqT&#10;LEvjsFWpxLIEfGGcZVWaa2Gsk7+tkSA9RJaHRUWIT5CR0UBJqbG4ODEsJCc5LjMpqiAzsTgnJTUm&#10;3N2OQDRFedrZRHp7FyQlZUXH5Sckp4fFFMSn1mQXSnDyiHBwCLCxiPFwSQjw8rOzcrGwkEg6vxAf&#10;D8k9n/RMgp1DiodTmotZXYADLiVsDdO2NdTH6+lIc7DIcIGLuAVYwI/zXvnLc7GwkfLiBYQEeflI&#10;UP6S14Mr8LOygCvwsrNzsZEE/qrgljmZOPlYuUS5+Ggg18F13KwJ4Pd0srAA5YzD2WMwDlgsGDuY&#10;mdkYG7uamzuamjpjMO44nAs438zMDWvuicM7m1kEO7gE2jn5Eu28re2ivf2CnN1yYhMiff25GBhp&#10;INeoIdfort+ghJAKul7ampAYLbhHOFhYwX3KSsfKzsDBSsfGRs/GTsPAQ0eqxarOTd+RHNiT5DWZ&#10;7jcT77WQ5L2c6rOU5rWc4bWS472W57uW67+ZG7iREzSf6LWc6reaHgAGc0leMwlu07EuYDsS4zoQ&#10;69WfEtIYG4iSFRGko+CgpWRjpGMCjw8qClYWBipKMmoKCCsrLR0dqaYrKNLRQ0MNipaWlp6eHjwI&#10;wQD8o6KioqWmuQaBaGlohgX6qUgKe1pj/WzMsBpSRB1pa01Ra1VBJx0JV6i0o5aUi74iRpZPjAwi&#10;fh2ixECmy0sXgdPLcMX0ZAS1J/uuNGTNlCX2ZQTOVSQOZoe0xLk3R7mV+RLyXDHRWG2CLLepMCNR&#10;kc9dXyqOCI2z1km0g6Y768cS1FIcDfyQ8v6m6n7mev4EYxdLlB3OOCYySENVjogxjPS1L8sKaCgO&#10;qCt0aa9yay93aSpxbi5166jxqcixaSn3GmyJqs317KyIqc4JB4fNFBAIO3guQUhFd8VYGNDqknA5&#10;sAfLj1bkNZbjNZLigYlzQIWZSC5kwvRavPRGktxK7Df0xVihYiwqggyaklyKopwMN0jVKWlukMo2&#10;gCfgZa78jcsceXJhAfGQoHDwGIZAyNjZ2SkoLhPkyUmvrXi6+8RGJ0SGROhqaft4uAf4eDo52pib&#10;o2yJ5s4OBIKFiRFMW1ddHgXTtLU08fdwcLPH2VuZONmZO9pi7YimVhZG1ngU2FqaGpmjDC3QCEtT&#10;BN4cYYWDY830iVbG7s7EqGDvxAj/rMSgytzw4lSP/FhCabxVSaxFcbhpWSSmLg5XF4stC0WWhhkW&#10;h8CLw5CgrnzkS0mw3qgoGFEKzgwxJKhTW6lRgUF5BGllUGXhRmXhqKulJaGkuCICUxJmEYZXN5dj&#10;JijzOmiI2qmJYMQ57FXF7FVFnDRJxX7doBKe+tLOWsIEBW4w9ocr+sLkI020Ei0N4sz1wDbFEn5V&#10;3JXkG26NSiEYxZnrx2D1wow13XSkHdTEHdUlrJWFbVRELGR5CaoilkqC5or8UD4afUF6mBAD2Ory&#10;04KCCdDDRFhUeGmV+BkMVUSwunImWlLulnrJfoQgW714N8MMb1SGOyzNRTvHWy/LE5riopHlpZ/q&#10;rJ3sqJlwmcOe6a5X6I/M8gAPNtEQU/l4K400W908J0Spm3GVN6bR36IxANsS+B+1BpEGNVfjmuZA&#10;M1CN/iY13sjLyq6kqrDFbgb5Tvrgx3McDHKd9BIJSqn26vF2Gk5G4v88mgG+PQAuHvcPpCWnWCXE&#10;4cKCTCN8sNExRGVzNmSSWufH7i5grBOYGgSWps+WF87WJ7+vzAI7gyer/T9W+z+vdL+bH/26OfVj&#10;fwd4ugc8uPl15wVwKy/fOcxdO5qoUuKNrvQyKXTQA79MYzBp/AX2kOt9CI1+1k3+xDIXdLEjssAO&#10;EW4gnWCiEgGXAQNfDcFQfUlfbcFErGqxC7LAERFrohhtLN/gh2sNJrYFEbvD7YdiXEANRjq1+1t1&#10;B9u0BVg1+VnW+ZiXuxoXORsVOhlm28PTwA8SYVG2KF88UpCBgmQlf+MaBRmpugIjLR14krDQ07DT&#10;04DnIA0ZRICVke06xFxTMcPPMcODkOdp2RrjUeSJK3A3L/aySiQaeRko2aiK+iJVvAzk/ZCKsXho&#10;CEI2zkwt39GowgvbEWkPqiXUusLTFPwa4G6qdDcpdzcrcDAqckIVOxunE3SzbUlvV2fY6IMipeY4&#10;I0vdST9Ona9pRzi+I9K6NYLQEELIdUW1xLtm+FjIC1CzMUM4uCm4hBk4xVhYhOm4JBgZBW/wKjBw&#10;KdNIGQsIGfLKmEjO3J7+CHz8cP7pDDgnJcYDP07/J5E//X5++vYCeP3y7N5f5wdvgfsbvwyk1/qP&#10;rDW0j1VibBGhMT5JKZFF+VlpsXEpETEl6XlZ0QmVWbk2aCRaU8kGqW2kLORsolYY61IU5xbujEwL&#10;wmeFEyrT3NJDzANsNUMcoT5WKr4EVX8r1Shn/dwwi/JEYk2KXaovIsXHsDHLI8EDVhyN7yjwGaoK&#10;CyYoVsQR6lMdYpy0Ih21wBWqkhyygjG2cEGsJkuQo3J+vG1ysIutCQZnhMcgiXpQFMbCGo7CGJlZ&#10;wRCWKBN7FNrGzIyIw5l7O1uCX2msMnKo0G+k2Gu80IWUAp9rs1Jgt1PierPc606Fz2GR21oacSIC&#10;ORNjfFTifLPGe6vE7W5t8J0K/90shwflHr83eDwpMV/0FVp051hy4+i3ohv3lT4qc1goc4tyVNNU&#10;ZtbVl3JwsQyPCGiorShIi3XBQF1Ril6mcorskNpMt+WR4vmRshAvUzusqq+jka+TiS1OL9jb0sfN&#10;xMMFMThQuLXVtrZSt7PeuL1UvTNbsjmcdX+u/PfV+roI8xCMRKCFZHumc7qzTjxBKYGoHGQmnuQJ&#10;3ZvMerBacjyZ0RBndtQZu1kZuJDn+WKyvD0Sn+eFdNATzfUj9hTGNWQFBdnrxPgYlqbZp4dickLN&#10;CyIsimMtS5KIBUn2uckeeZnBaamkHPmsjMiMtPD8nFgztLautgzaWN0ArqhrIK2sznflWiMgTCYo&#10;BFHWZtGzEjML1PQtdd58ufb466OXwNs/gLc/AS8eAH9sAUfDnyYbX7R1nI5NA7vzwM258+Ppz1vF&#10;y7Wlo3Wl3fXVfV1ZDXUtizN5ve3pLQ0lg/2VQ2NFfUOFA8P5fQMFvd0rT+6Pbm7M7u4cPX5489HD&#10;0bnZiYWlubXN2eXlopJ8eWkBoqmWhb4MRkcCqy9rpCUjJyXY3Ny8tXe4vL41Pb9Q1dBQVlNT39K+&#10;un+wvHcwu7u78/TJnVfPJ2/uTj/Ym360/+Ts9S8X7x59/GtqZ2Hj5tbC6mJ7Z0d9Y13fcE9jS6WM&#10;nKCMpICwMCcnD7UpUb1vtbBmLLKsI8TEWkZA6joUJYF1Q+e0Fv1y8nrx4a25w/2Vo+O1o6Ot20fz&#10;e+tlTRUt7XVNLZXN7RUtHSQQf1XWta27HJxTXV94ydkLSMVX/5vI54L6XziepIpcUJe8/n8T+bKK&#10;3Ksc+SscX1CcdSlSmnxJaT7JSr44+ypHPjTIWx+qgkRoQ6GKMAMVpKGGAUwepiurpyOpIs8jJkgH&#10;9is4GCFMtCTXGnZWCD8vmYwMk5Iaq6GxiEsYDB2o4FBpPA8MDADNraeV7We1Hd/ru7+2TADj88Dc&#10;GrC+A2zvnKzf/r73N/DLa+Dv5+Dw/+Tnn348ffTlwe13B7ffbP12dvunb4d/nt5+ATx+ef7sDfDi&#10;PfDh1fm7f4B3r4B3N58f+aW5BGc4+idYegSj7N31kKYyOvqiKAs11xAcMRjllgEO5PRtc02nXvRs&#10;/5h5AOz8Cty6c7K1/2X1LnD7+OJ48GHfI+DOr8DtR9+3nwH7PwNbm+/6j75N3fm+cvhhaePF7Oar&#10;xcPvO3s/dja+be8BN5e/by1+3ex8PPQM+Odn4PlvwMtXwLcPwLe3wJs3J39/uXhVWZfl7WceEmrp&#10;7W/iH2ASEWoRF4YtTiMmBOk7WQi11wX//vMSiTNffAKAk7Nz4MuPkwtSlvwJ8PH5WEtBSYxTTqhl&#10;apBFjK9ZoAfKCivvaK0R7IuCNM1Wdax2zt5entvfnN3YWVw9XFzYW1s52tu+vb2xv7uxf7x9/87+&#10;49t7D24f3L99/PDO7cdHRw9n57cnprcmpncm5/enF3enFjcnF1fGF2YHJsfaB/r7xiaGp+cmF9YW&#10;V/cWVnbnl/eW149BzS/vg9tfWjuaWdheWttf3TzqHZjs7hgcG55ZmNtcXTlaXrt1ReTnV2/Nrx4v&#10;bhzNrx1cEfn1o9s79x+VNDRYOxGRJlBNLRlDA0UMUgWhI47WlYCpkog8TE1AX1VQT0UApiaE1JFA&#10;6YghtAQNdYWQCEFznLCpOa+ti2xjR8y301+/n7wBf5uLc+D87MoC/tM34J8vwK8fgd++Au++Al+/&#10;kyzjv/8APn+9ePfp4v0nkjHC13fAl/fg/iA9vXn6Evj1HfD2/cWHH8DXH8DHr8CnL8DHz8Dn/9LH&#10;L8AHcM/98/3nZ19uP/2y++vF/jNg6ymw/gTYSG3zNXaQ0EEwa6hSaSlRG+lyImH8uurcOiq8UCUB&#10;HQUBLUUBTSUBdTUhNQ0hdXV+SUl6aWl6GQV6eXUGBQMmQpj2g/PlR8DGATC7/H1wBZiYAca6f/Q1&#10;fOtM+S3fccXd+yDEbNgR0eMQ+1NFw/l42bu2wt9rut4MDP01OXR3fnBnvW1qsXd+t3/1oG1mvWV0&#10;taR5LLW0tbZ3tm9ut39+r2dqvXt8uXd8saVvvHVoonlotLi9rXKor31lvmN9vnN9tnNlemxzdW5j&#10;c3V1d7B7tLqgbm/pYH95f2NmbX1mZX9pe31soaOk/mhm8+bS3s767t7u0e7a3mj3SE5S7mD3+Pbu&#10;PXCtmY2boObBfb12e3H9zsL6ndnNO/Mbd1a27s4uHy7t320bnyvv6lu9+3B2/3hsdWfkEsqPLO1f&#10;aZQE5Xcml3fHl/fHVv6j8dWj0dWjsbVjUJPrN6fWbl4R+ZGJlbGJ1fm5nY25zfnWjnI/j3wissUF&#10;NeBm1O2kN+qPm4qyH4iwbwu2bA0xrw9ClXnAqnyNawOtCtwxYRYa1loClur8eC1BE1VerBa/O1o+&#10;AKucaKNT4mnUFIhpDTZrDzJrCzRtDTDpCMa0g4E/qivItD0Q3RGA7g7FdAdj+yIse8Pw3SGWLX4W&#10;TT4Wzf7EJl/rei9igy+x1s+iMQTfEk4EBQY1Aebl3iZF7ogcR90Ma80Ec8UIlGS4kWisqXSqhWIG&#10;XiUOLRWKEA41kgwylAGHAY5aIu4wWRd9WUc9WTMFAUNpPj1pIROo1uz4OPizb+3eBE+fqeWdyaXt&#10;mdW9wenVjqGZzuHZpp6xtoEpMBiZW/83R37j+F5ydh4CYaClKi8txC3JwyLGSivCQPKLl2aiFaGh&#10;EKK6wU9FzkNO9j+JPInXM1wXobv2r3GNqiAbUlVano9NiJkOHMnhjNETI6NTk3ODA2PDw9PDY7M9&#10;/SOLS+tNze1trV2zs/NFBYWpySnpqWk1VdXd3b3z84tj49MVlbX9Q+Mj4zO9Q2N9w2P9w2MjE+Mj&#10;I0NV1WV1tRV1dSV11UX/EvmyiqzW9srm1orW9qor5v4/ifwVgr9qr1j8v8G/RL6ns6K3o7SvuXCk&#10;Ka8nN6LEx7zBF9vhY1ZJVItSZfaVuO4jConTZOt0hy0mEKejcbNx1h2+qDo3gwonaI6lYp6VciZG&#10;usxGpc3LoMsH0euPBNtuf1Snr1Gnn3FPIKYrCNMTYj4YQRwIJ/SHWQ3H2NV5IgvtdPNsdDMIOrGm&#10;KlFo5TAjeVcNIaIcB5KPAsVLhRFmMBOgtRJj8dIQCYFJR6Hkogyl0nHqBXb62QRovi2s1Nk4194w&#10;xlwLHCEEYjSxynyaAjRaogxIVX4VISolAQosVNTFTMVST0ye+5oSL4WZtjjRSEVOmFGIF6KLoHAO&#10;4Fs6iHgFdD06b174O3/yWdbjs/43wPInYPcTcOcTqbjrg3fn+y9PN/85Wfzr+/RfP+ZfnW1/AB7+&#10;AF6fX+bOXADnF6RHj+A18M1n4NUH8HoIfPgAvH9z8foL8P07cPr+5MPr07/fAD8//rK5+/foo88b&#10;T97v//bh4fvzV+AFk+Ry8+Ovp2/v/PL51m9nd38Hbj8DDh+ebN7+uHTr7eJvp8d/n9/+G7i78Wxk&#10;+be+w6/TI7/V9j+uePpj4zVw/+7J2tqnyZHXfWNvhnZ/rB+/3Xn++dcL4OTb6ckPkmPbp6cPlyvT&#10;nfODkDluekXusEI3WIGLbpGLXqmLfqU7vN7XuNHPtDnAvDUIn0fUizVSiEbIJ6DVg3Qkw3TlImGK&#10;UQZK0YYqQTrS4XClMAPlAF05e1ledzUxT20pe0UBK2luGyXBKHM9X0OlQKyyt7FMJE7D00DCDSHu&#10;bCyuInstKcOqZzFj+++ux8BC/X5qxV5Szlrk5KfODWB87kfXJjC0dzY281MdzkdRVpNSQZFST51Z&#10;T4FZS5JWTYRGU5xRR5pdQ5JNR4bXUFNaSYZHTk2QWoScVpUZokjN56HpvFKoNRCpOBjJXGbLmIuX&#10;bvYzmEjELWR5bZQ0/j1Ru1sbmmHtaCGX6KCT4wor9YRXusOK7TRrXOG1HoY13qhqX+MGP3SLP3iZ&#10;Qrf4GV/VdK10gZU56hbZQ/NttDLwagnmyok4zVicZoCJkgtc2sFA1lCREyrNqiNFcq3Rl2bTEWe5&#10;quyqLsT4L5E3UOCxgCmyUEDM0bpe7nZ5hRk5xTlxKQlx6SlXRP4Sx/83kc8uLIxKiEvNSsPjcYkJ&#10;MQvT42HBPuXluf/8+dTPxgqrqYNSNuBnlZNXcuiZ/9yyBPhV/BXa9SVu7DR1/E396ruOmZ/cnKL9&#10;0FaxptgcO4c8Fzd/Y/PalMrN2V+Hxt5W9Zzn9QHeBYB9+hku8rVt3Esd4mpZJ1Ba/sLdqjrHK7fE&#10;LTiXYFvqZFcV4BJvZZRhj4401Ykw1g2AqzvoSNvryZoqiSpy0oozkkkyXjcS4fCDqydZwNLw+nbK&#10;nB4oiZ+Pe85Pbj77ez6j1L1nMi80kSCtTCerzCgjz6KpIaypIaKtIS4nzSMjxiEjwi4jxKalKCQt&#10;xCwlyCApQK+tJKwizaMgxiXITi3CTsfDRCHEQSfAQcvPSSsmwCTKTS/IfEOUBby0QoIt4R0pIXUR&#10;rr0pAZN50WM5YbMF0XOFMVdO8SSDmryomdxIUJNZYaAmskn67wT5jGAwmM6LvPrUUmkCqOWyxPWq&#10;VFAb1Wkr5UlrlSn7TbnbNRkLhbHgBkkZ98UJV9x/qSRluSJ9pTJzsTx9vjS9PyOyLT6gPSmoMyUE&#10;bNsSA7tSgzuT/QZyQtqSfRsTfToyIvMCXEvC/RtSEkojIyQYGETpGSU4OPmYWHjZ2QV5efj4+Hi5&#10;efh4+NlZObg4uPm5+DhZOK5yulnomamuU1JcI6elpgNFSoWnpKamJmU409ExMDEwsjAxM4P/YaCj&#10;oSEZxzMwsjIysZGTU9LQkDgI1XVSgjwNBOJiqVmT65MWhi2IwVcmE8sSLWvTbCoS8SXxFuUpxLJk&#10;a1DlKTakcWYMuMi2NA7blGtXnYavTMEVx2GKE3CVqQ5R7giioayiAJ2iIIs0FxMn1XVjLfWqnOyc&#10;xPjspNiYYL/oIN+E8KC85ERQXjbWSE0NU11dPweHktSMvPikjMi43rpmvKEpGzmNEAcbLxsDPweT&#10;EBe7MDeHMB+3EB8vLyeXmJAwOzMLDzOLMAcbH+0NbREeHzMDT7RetJ1loCXaw9QwgGAuzkTLTXld&#10;gJGOh45WjIdbgl+Aj5UN/CV52TnZGZn5OLgE2DmEODj5mZl5mBh5WJh42Fm42Vm42Fg5Wdm4wIae&#10;mZ2RlY+VQ5iDhwoCQUG1vW1JRN4Bi7UzMwNljUbbYzB2JqZ4hKENEmmhp2cJg1kbGeENDMDWwwLn&#10;R7QJd/HwIdh7WtqEOLoHXSrM3SvOP8gRh2eiIFkkU0OuXRb/JFnJX+bI37h2DUJPTcPBwsrGwMJM&#10;w8xKR8qUZ6ai52VmYae4DnYYvFHaXSmB7ZGOE0leiyn+y6l+y6k+y+ney1k+qzl+a7n+YDsR47CZ&#10;HQQumkvwXk4LXErzm0vxmU32nopzm4x3Bz/YHeHcnxLclRrqYQzlpYSwUkAYKK6zMdFTUZIzM9Ex&#10;M9HSUl1jJnnXUP83kb/8o6WlZWBgYGZmvnbtGnh4MTMycbJzgMENsusGulAzhJ4FQsfHGoNQFMZp&#10;SFprSxpLsFoq8dtrivmhNX1Qms56CgYCLFIUEE1Wci+4chROP9MF0xDlWuCFKw+0qQq0zXFG57uZ&#10;lfpYFnmaZzuiwDgKo+WuLY6TZHVQEQADfyP5CAv1IFOFBFudTA9EBF41DK8RYqEVTjT0s0C4YuDm&#10;cC28GTw0yFNbXc7Z0izK076lJLo83bkq07o4ybij3LGp0Lqv3qOj2q251KWz2q8217OtKLy/KtNA&#10;QYwK3AXgiXCD9IyEmYxcioMNoyWvJ8WJVRMyUeJDyfIgpUlQ3kCcTVeUESrCoMNPDxVgMJTiVOGl&#10;VhWg1RBnlxNglhflJmXCX+7Q69fIwDPxxg1w95JRUtDCdA29PfwF+IQpyUkllxUVFbm5ecEVaKgZ&#10;rpNRgsdXcFB4WEg4TE/fxooQGRriYE+0wmNtieZEvJklBgXK1BBqoK2soShpZqRrh0f7utn4ezvY&#10;W5tZ441dHHCWWLglFmEFrmmCwpkY4kzg5qb6Fhg9SwsEAY/ydrdLjApKjQnOTQmtzA3PT3TJjcaX&#10;xOErEq3KorA5/ohsb70Cf1hhAMmyJtcPmhsAA5Xjow8q388gx1sv00s7w1Mr3UMzkigdaime4KiU&#10;6qae568Pzryan+KqluikDM5PcFBJdFTP9DYKtVQjqHPb64ji5Llt1ISJSkLWysLWigJ4OW5rJX5H&#10;DWEvmIwPXM5RU8xOTdgNKuWqIxmAUAo30QxBqUVhdBJwsEgTrVisbhIenmgJjzDRDkVpRJlBwcDH&#10;QNFVW8ZWRZygIGwlL4SR4iGqieMUhXT56HV4aGEiLAhxdj0hJnAf6QoyGggx6wqx6IhxaIpxGCqL&#10;YvUUTLRlfGyR+XFe8d7YNH+zrAA0qbatH7QgQDfTUzXVVT7bWzPDQzfbC5Hri8jxgae5QbO8YFme&#10;8BCsTABKOganmkyAZtjoFzkbVXqZ1flgmvyxTf5mzQGY/3D5/2LxVzge7DZcEflSd3iJO7zYzaDI&#10;1RDsgoLKttXPtNNOs9VKc4JGWGskeBo9PRwAzh7HR1kkxRHCg83CAywy47x8AzDyFqyGSaptn9ra&#10;Lobqf/S2noz2/Zgc/Dozcro0CewMAVsDwMbQxWbfyerAyUbft43298sjX9Y2f2wdv1/KLXP3cVaP&#10;cdLNcoYXOhsVORhUehi2BmOb/UwbPbHtPjaN7oQCW8NMgl6xs7Gftgiai8xWisVXS8RPW9RbQ5Ag&#10;Rm8lSmchSOWtyZ9upR1mJJlrp3fladMSRHottTvcvifCoS/CoT2QAKrBx+IqO77AEZFjBwOVZqOf&#10;bAeLt4FH2xkH25goCnCAdxzS88hr18mvkdLkqa9fBwc91NcgjJQ3uJhpWalusJFBbBB6UU5WKW7W&#10;5WHuIaZa4VhoEFoDI8unwHBNghoiSQNRYacMsTBwhyvE4GHBRgpxZmo5NgZFTqimAEJXhGN7qE2Z&#10;C6rUCVHhhqp0Q1V7mjUF4Bv8cOAXK3FFFTgaFDkjwKDUzbjcw6TG17w9lNgXa98eguuPtekKt2oJ&#10;Nu+KtgUHleV+2GRnJHhfo6eEiIgxsvNT8UqwU7KRUbJCmARusIrdYFeg5NFmEkcL8OhyhhQG/332&#10;/APJs5cE4H+QiuT9OAW7/RffgbMfwPm3k+8vLoCXb84f/PZj78nH1X+AW28vHqaXhth4YD0DnWIT&#10;QuNiI+IiIiryiwJdvAMcPbJjEkvS0iK9XLG6KnZorUB7VGmiZ16kXYqfZVthWHaYtR9BEypFBZOj&#10;87ZSzY+xSQ4waykM7KuMKom1LY4hpvsbFYRhiqIsqpLsop11PTFSRD1uOxhfihfCSpst0x8Z46SV&#10;7AkD51hBOZ1RYv54JU+MjL0Rf026TVWGU5yvtYWBng2GYI4mQHUQcCMThLGZgTEWhsIZoQlIY4Kp&#10;KcHMDOtoaxHlSahN9W1Kde/Jch3JdZnOsZtLwy+lmK8mYtdi0MthhgtBeish+mNuChOecs+qXf7u&#10;j9wvd4vWpPUSgmTq0O/GGm8Gq695iS07s625sa968i4GSt6qtJ0qsMsNQ+tpcurCZEJj/YJCfWqr&#10;iuuLchzRes4IeU+ktDonJDsIuTKYOdKWmJPo6EzUCnRF+djCCUiVUDfzxFB7R7y2m73e2EDBzFjR&#10;zkr94Ub97c36zYncvHB0b4HbQL5bjptOLFG+OgF3c6Lg1nBudahZnJViDEGhMha3P5l1f7lwoyeq&#10;MRa1VefbH2XSHYQYCEU/bI2rCzC2U2JKtzVojnWri3fK8EOnBiET/GGZoWaZwSY5ISbF0bjCWKus&#10;GEJqnFNmSkB6WkhqWlhGWnhWRmR+TiwaqaGrLWOMUtOHyevBZVQ1BSRkGAWEbwiKXBcRva6kxQyz&#10;kcSFw+I6Ig6+Htz/+vDn878en/39CHi+e3Z/+Xx38nSm+8dA8+lAzafehpejkyfbq8CtvIWqqqnm&#10;upGO2qHegraWjtXF+rnJ9pWltoXFmtGpiuGplsX1psXlyrGR6ZuHC7duDywsLOzsrO3vtff29o+O&#10;Lq5trm1tt7Y1aKlI2GN1zfUlTTSFLRGKMFVxfm6m1tbW5fWtydmF+eWV5PSMrIK82uZm8LMza+uj&#10;y8sPXjw//P1Z9+Zi//5S/+Hy8ftff7n48OD9H9PbCxtHWwtLi63tbQ1N9YMjva3tNfKKIgqyIhKi&#10;POxclCYEtZ7l/OrRiPxGX30zQSkVekNLJQsPdMNky5/Ax9G9jYWD/dWDo/XDo42jw7ntlbKmiua2&#10;6sbmsn+J/JVlTWtXWVNbeVVdwSVnzy8rLyyvKCqvIBnRXBH5K/4OqqQ850pXk+VV+VeZ8qDAlUk+&#10;8jWFZRW5RSQc/x8in1+UCQ7K8gqzQOUXZYNtQWFmWXl+U1OVj4+Lno6ysREUgdBAGWubmegawOSN&#10;4Er6UClhPmputmv8HBSsdBB2JogIPzUP13V+XjJ+/usiEuR6cD6cuxImVMW/w3rkpKXpU/EQ0NIP&#10;NA0D7c0vqgc/9u8De/eA+8dnx4fv9x9/vP/q059fTt99At6+Bv56Cfz+Anj2G3DvZ+Dm44v925/W&#10;nn47fg78/OL0r3fn77+RDExO3gBf/z5/dfDHnk+KU3CWg38Szi3Y0NYVijSV0dIVRpurOfib4fzg&#10;rll4TJyBY6l5y8/lqxdjexezW18nVz6M3wZ2bwL7tbuV9ZuVvwD3fgfu3v209uBide/T2NDT8pnf&#10;mzafj+y/XNh4PrP698z2+/W9zzs7X/cPz+6svdvvfTB+D3j2GPjj5odH97/8/PDLz3fe3n/29fGL&#10;s1++AS9L65K9/DGBoRaeXoaBgabxUcScJPvSNNvUELijuWBDideLP7eB85fA+UcAODk9+4+PPHD+&#10;Hfj4V39telmcS164VVowLsrbxNcFQbRQdLLRJOXIV0wU1s3WDe1NzB5uzO3sLqwfLi4fra0e727f&#10;3dk+3lo/2F+/fW/v8f39R3cP7909vn/3zqPj4wdzi1uTM9tjM1uT87uTS9ujc8tDczMDsyM9kwN9&#10;0yOdo4O942PTq+uLW/uzKzszy7trW7cXV46XVm8urx8vrh7ML+8sb+zNLq219/T3DQ1OTE3OLq4s&#10;rG7PrRzMrx5f4vhb80uHa1u3Zlf2FjcOwO0sHRwfPP6purPTyomANIGqa0ghYApmRsqGUDHjSyKv&#10;p8JnoE4ykb8yrkHqSKB1JYx0hI30hLXUmM0tRDE4AayVaFltyAXw+vTiy/nFpf/7pS7rlnw+Ad5+&#10;Ad58B75+IWV6fvt49unll+d/f/jj9bcXl8UDv74BPrwC/v4LePL069HTL7d+//Hs9y+/vTn76yvw&#10;6gfwDvzsZ+DtV5K18buPwMu/T355Bfz26OPB4YuFB5/Xn/7Y+vVi9zlwdPP9TOVIrL4FL9yY0wjO&#10;gdBhNYCyI3R5tFQ5tJV5oEoCUEVBUFrKgmrKAqoqAooK3KqqvAoKbEqqHBJKtKJqVGIwusKRmPX3&#10;47eAzeXT6aFPA5PA9Dgw0/VjoPpdU9SdGNyIFazJxGczsu5Lb/33/oJ/aipeNrT809H2pKtlu2fq&#10;9sbY1vboxn792Fx570TdwFzDwHzX1ObAwm7v7Nbg/Nbg7ObAzEbv+GLr0FRD/0j98FD5QE/ZSE/5&#10;RG/r5vTo/c3Bw5XhraWZjbWV1a2xvsmqnOrFwbmuqtaemrbavNKy9Lzs8KQkn4jW3Orhxt7Olu7G&#10;hraS3NLO+q7Jvpnt1eOVtePl7dv/yWFfuzV/+QzmXyI/t3K0uf9gdue4bXK2sK199+dfFo/vjK9t&#10;/0vkhy41skRKk/+fRH5k9T9EfmLt+EpTazdJJjYLe6OTq+OTawvzu5uz671ZeQX2xBpH00YHWJeL&#10;3qiP0Uqiy2yCy0CYXZOXaVuAcW84pjXAsNHXsDUI1xBkleuKCjSRd9QTtoYK4LX4CbpCoUStRCf9&#10;dAedMk/DRn9j8CP/VSYR3RFk1uWP7vIz7vZH9wSY9Aaa9gdj+gKxfcG4Lj9si7dZvSu6xgVd54qp&#10;djErs0MX2RkVuyBLPVBVvmZNoVYdMfadsQ6tUcT6EIvaAExdoFmFl1GmtXqimWyCqXQKRj4FK5dt&#10;qRwGE/DR4vHVFfaAioCDgQCUqj9SxROu4KgnS9SW15MWskIi1haWtjb3VzYOFzeOwDN0bH4DbIdn&#10;1y9ffZgA29b+ya6RuZG59dH5jSsf+fWju4WVNSYmxlANFRlhPjFOZnE2ejEmaiHq6zLMdMLU5IKU&#10;1/8l8jzkEEGSISyZMA2ZGMN1ASoIyUSemUKUnkxVkA0uLybPwyrETAd2WGVFRLvbO2amFwb6R0dG&#10;ZoZGZ0bG54aGpvr6Rzrae4YGx0aHx/Jz85ITkzra2icmpnp6+trau2tqGwdHJrv7hvuGx/tHJvqG&#10;RofHJ6ampurqqyorimtri2urCmur8yurcsrKM0vKMppby5tayts6qv9l8f/qX0b/Hwp/SeSvAP2V&#10;a01Xe0V7a1lXe1lXc+FAc8FgdUp5uF2Zl2lrAKbJHTEUZDoThe/yMAhTpMtCCi8l2Y1HWkxG4QfD&#10;LOqc9UttNYut1QusVIrwStX2Gh2e8F5/ZF8AyT4eVKcvqjfIrC/YvD/EojfUoi8U3x9m1R9BHIyx&#10;HYlz6o6y6YlyrPY1T8FDU631sxyQEaZqoabqLtoS1vK8GFFmFC+NKR8dhp8WI0CJ5afAi1J7q3HH&#10;omRTsGrZBGghaSAEjyfAwix1TWU51bgprLSlTNVFZNghqgLUulJM1ghpR7SisSqPLCdER5yJaCiP&#10;gUrKCtBzsUJ04dTuIZK9874vgZGJZ7klm4FdjzMfAhN/AUvPz1feAkcfgTufgZu/vpv98+v887OF&#10;F8DM87OZv0+WXp0ef734+wz4enL2A7xsnly8/3zx91fgnw/AP+C18QXwzz/AX39++f2fjy+/n4G3&#10;oVPw7vvq5OdHbzaffdl5Azz8ePbblx8vT08/AWffzs4+/jh/e/kSEtiz/+PN+e/vgN8/AH98Bp5/&#10;B8Du/ptvwPP3589eAU/ufl7ZeD+ycz6+8mlg69X4nW8bK+8mZj+N9L/tav+zsfeX1vlfx95dPD8B&#10;voPf6fOPs+/nX4GLlxMd6Zm+hqmOWvnuMJJcdIvc9Itd9Svc4U0Bpg2+Jo1+mBpPkyY/yyQT1Uwc&#10;FFSetWGVqzmoCmfzciezAmtUjadVrRehwN6k0AETbqgcZqjqri1pKcXhZ6gUaKwWaQn1M1UIw6u7&#10;6IngFFidDESwOtweblqPn092r+cs/tF6D5htvp2dvRja+CBv4GVDya3k1LWguoeZI3/U7rwdCMk2&#10;V9Km04Oya8jT6SuyQGWYNMToNMUZtaXYNCU4dGR4EWqSBjoyipoiEC4IrSozLYJXNBAmlm3FU2ot&#10;0u5DU4AnS0DSpppI1Ljg5tJqPizlHjcaxxibu6l522kU+JtkOulm22mVuehXOEFrnA3q3ElEvsoH&#10;VeeDavQxbvJBNnob1bgbVLnqlzvplTpAi+yhuTbaGZYaCVjVeKxGBFbDD6XkAJO2h8saKXFpSTBp&#10;STFriDFceteQKLyOOJuWKMmy5sq1xkCBB2egxEoJMUNqe7nb5Rak5xTnxKQmxKYlx6cm/0vkYxNT&#10;rlxrohMTw2OjY5PiAoL8A4N8iwuyE2LDurprz76/BkduaHVtS0OCgrSJlJJbatWj0JLfUCF7Jgn3&#10;jGJ28WlbzRvf5w6/4bEB4TjnOLRZEhZb6OzqpYsINHPcGrnbUnlYWPRzaNwvvnGvdMx3rP1+z60D&#10;PMP+iE/5o7rsjxiP5jzPrObgxM6giGpX5woPuyp/+zQCPIVgGGWi76mr5KwnZ6cjhZbi1uShU+ak&#10;UWSlNJXgwknzRKI0ki11vfTEvI1lQx10HfGKxkbCaIy0khorDCGKRstpaQmoqwpoqglLibOpKQgp&#10;SvNLC3OoSPFpKYgoSnCK8tCqSHPJCDPpq0toyAsIcdAIc9KKcTIIMFOJcjMKc9MJcFBLCDKKc9Py&#10;0kL4qSCGUpwtyUEVwY51oc7jeVGj2aHjueHTeZEz+VH/UW7klU0NqH+J/HhW6BWR/1eTOeHgyvNF&#10;sVc4fqU8abUiGQw2qtNAkWaWJGxUpm5Vp2/XZIAxqKXiRFImflHSYnHyQlHydEHCamXOZH5ib3Jo&#10;e0JgR2JQe9KVAjqT/doTfXozgzvTgpoSgyoifAuDvYtCAxuSktK9fBQ5uGU4OGX4+ES4ONkY6UQF&#10;BXg4OAX4BNlY2DnYOPk4eTlZOLjZuFiZ2egoackg18mvU9BQ0VLcoAR1aQFOQ0+i8cxM4B8DIwM9&#10;LQ01JTk5OclLg5SVSEaqJwmBgBE7PQ0zBURJjKOhKCIrmliW5lST5ZIdYVIab1kYja1IIhTGWZal&#10;2BXEEXOiLIsSbApjiUXRhOpUh4pUYlYEMjXYoDwVX55GzI3B5MURM8IJ0d5YaR5KeX4mWX42UTZG&#10;LVnxrJhIZysLoikaqqxoDIUGuDqnRIbnxsflxMUmhQQTUCgdOTlvG/sIT5+08BgXHJGPnk2YnZuP&#10;jUWIm1WMj1uYm4OXg4WPk5Wfi52Pg4OblZWDnkGMm1OIgUZfUtgXA/cx1o21Ng0wgbkaqEfbmgeY&#10;o3zMjSVZ6CXZmKS4OfgZGQTYWAXZ2cR4+fhYwY+ziwsKczGy8LGw8rEw87Oy8LEx87IycbEycrMx&#10;c7OzcbNz8LBzM1LTC3Dx8bNx0l6DMN4gwxsZuhMIjubmVkikjYnJVWtnYkowQtqiUFcg3h6NBmMn&#10;MzMvS7yHhaUHjhDq5BFg6+xv4xTl6R/h7psblxjm5QNTVae9RkYJgVCBIiOjuMyRJz0aoSQnIyO7&#10;IvKs9MxMNAwsdEzMtIzsdIzc9PT0EIgaH0t5mPtgWvBIkvdMivdqRvBKRgCopUyf5Ry/lVw/EpTP&#10;8tsvjNjNj1hO8ptP9NnMCd8ujFzJCZ7P9F/ICJxO9R1N9B5N9Z/Oix7IjqxNCFIXZOOkukZ7A8LO&#10;zAAeIfR0VBzszBzM9DSUZP8SeVBXfjXg3+VDHSrwQKKjoSW/fgMUFQUlKH0dbX8vdxMDqIM5Cq0h&#10;Y6wkYqcvb6st6aAjbaclGWCq7Y3U8DRU8zOGOuspQDmp1Zkg5tKceDluT31ZX5h8uIlmhj0q3Q6Z&#10;52KSbGVQ5mOZZW+c62SaZm2Y7WQSjdW+ch5Ps0WkOxlG4TXibLXjHXRD8Rq+GDU/rJYPVt8GrmGh&#10;q47SVfVwJESE+mioSJsb6LlboAvjPQvjbNOCDeN9NTLCYEVJpumRhsXp+PIs2/pCr7r8oMq0UDuk&#10;PvPloylKquvkkBsUEDJayHUeWiqkspSxEgnHo+W50PJ8pgpCZgpCxnK8hlIkZ3l9YUZ98NItzmIg&#10;zWmqLqYlyWmF1OJlpqK5Rsr2pbxOypEnIyOZR4GnoJOTC8bUgpaagYqClp2Vg4eHB4vFOjg4gKtc&#10;1nu4YWvjFBuTGBYSjkaZ6Gpp+3p6+Pt52drgiXizKyJvYWqEM4FjUfoYpB5UTQ6mpYA3g1+51tgS&#10;TKzxxgScEThpbWFiY4EBWwIWicMYmJvpEq1Q1gR0sL9bZlJUZkJ4QXpEZW54Vox9uKtukI1SsI1C&#10;tL1KgrNGqqtmqotavJ1CgqNCrJ1sjL1CtJ18FFEu2lo+3k4pzlYxxVUt2UU13kExzV0DVJy9QpKz&#10;CqgER6VEJ2UwAFdIdVPP8NTK9tbL9YXn+BlneBrbQwWJ6gIEZX4bNWGsFJe1srCdiihRgd9WRdBB&#10;XcRJU8RdV/KqcoC9mrC7rrQnVNpHXy4EpQYq3FgDvLNEm+nEWuiFo7UC4MpBhqohaE1/QxVPPTl7&#10;NUkbZTFbFXGisqipNA9KghMuzKLBTa3FS6sryKgvDO4gZgNRVqQUFyi4OKeWEJuRkjh4cKI0pJGa&#10;Mt52JmVpYXlx7uXJHiUJ9gXhprlBBrmBuoXBunkBmpleGkVBxjneyGwvRI6fYY4PvCTEpDoKn+Vp&#10;6IuUDMMoJpK8y6F5DvAKT3S1B6rB16zGE1nvg/4PlL90qmn0NwFV72tMKgvvg6rwMiz1QFwR+WI3&#10;oyIXdJ49qsjFOJ2gk+sIS7LWzPcxDrRQDLbRrMz0mOnPb6uOjfS3iPS3zIj1DAjFKeK5UOlaPd/7&#10;uoCR+rO+lvORnvPJ3tOpvouFfmCl92JlANgcA/aHgO2O05WWb0uNn+dHLrbWge2jL6vW3pr62syG&#10;cnT+KLkUK50iZ6MSZ4MKV3i1s2G1I6rNg9DkTqh0w0SjlcIRsma8N1AcEHsZNj9t0UsoLxJhKBdj&#10;rBRvphyJlPXTEQhBiBc4wxuDrDrCbNtCrEmO84GElgCrnjC7jhCbZn98rTe20t0EHKBl2+pn2OiC&#10;SrHWSbTRS7SHx9ijQ2xNdaSFwQEO/Q1yKrIb4BWP/BoZHQVFsJ+3goQYeD1koSVnoiRjuQ6xNTTI&#10;DvJOdrcJNNUPw8JsVEV1uP8/vt4Cuo1kXddWzMzMzMy2ZMmywJLMIDMzMzMzs2NmZmZmO5xJMhCY&#10;zCSZMIOp/1a8z777nHP/6/WuWqVWS1Z3V1dXPf31+9EJQiAYWUGinrIELURfmKMzK9YHqR5jpp9i&#10;AU2z1MuyhuUQ4bXepv1xrn3RzuUuhiWOiFovXKOPcXOgOfgLu8Lt20OI3ZF27aGW7eFWbaHWzaTc&#10;s+ZNgZYdYTa90XbgFGMsyWkghtgUQABXqPYjVPoaF/gYJ3qbyAhR8vGQ8wrQMvNQayFV86syheU5&#10;WUTI+VQY+HRZ1IjyajbKBm6I6//c+EB6+JXE4n8+9P+TyAM/SCbyF98B4MPnk8dvL+49/XHwD3Dz&#10;+dnNF19vZ5VEh8X7BUX4JSXHxsVGpsbHF6ZlYXQQRjr65RnZ1dnZZalx1VkJ3paG5an+eREODdkB&#10;o1fTrOHiJtoCnuaq7qbKetK0YKUyzaMsyX2uq2BrtHJ7rGK2Ja0oyrww3Lgy3jrQSinVF12f7pwV&#10;ZOSJkwy3Vfcwkgi2Ukz2RKT5GKb7oiLttcEValNcW3J8PYylqlOJDTnuNVkhyaE+NgRjU6ypibEF&#10;HIFCYvFILAGNNzfEmKHRZsYECwIOb22C9bfHR7lgx2ri93uzV6sDu8JQPf663S6KPfYyg3Yyk06K&#10;Uw5yG/5ay15KQ9a86xFa92pdH3WGFOI40rUo18P0D8Jha+5Sc0SOHQ/+WQf2nSjlB3WOiyUOqb56&#10;MHU2A7S8s5+tvaddVU1hR0N5oq+TvyksyFgDLggJNpOZaY7eGM2Z7cuI8cfamSgFOCFdzLTjfCwz&#10;wpxs0Iq+9vCCVPe54ZK1marlybLN2bIb6/XXlyqnW2IyfeEFAQbFAaimJKvt4Yy7S1UbHUmVoYRo&#10;C4VYG+XZxqh7qxUPt6rGyl026n0P6/zGozEjQfA+b+2jYveJeIveCNOuUKs0U7V4c+VCf1R+GDY/&#10;Clcca54faQzu8+JI09xI06xo6+wUr7yc8MyMsLT08Iy08NzsmILcOIyhOkxXDotR14NJQxEy6tpC&#10;4jJ0QqIUIhLkEpKUytosMGtJQhgsrjv68OToHvD7vYtHd4G/bgCPNs+uL5yuD30ZavvU3nYxcPVr&#10;/9XXAxOnW8unB+kTxYUDNdX9bZXdnfktTYN7W/17m1PXjgc3t4c29we3Dns39gd2Dga2ticPD0c3&#10;t8bXNtcODrcODsampgdHx8Dy2o3rExMDWipiNhg1U6gkXlsUrCC0pBVkhDs7Ow+uXe8dHFrd3EjL&#10;ykxOT0vJyhqbn5vf3BpZWvrj/dut3+72bi937cw1rYxcEvk7b5/O7i5vHm8vLC22trY3tTQPjfR3&#10;9zYpKooqy4tJS/CzcpDjrNV7lgvqx+NKWkOQlhJiSjQGZoqmHti8tqKXwLep/a21o6ONg+Ptg+P1&#10;g/25zeWq1pqmjtqmtoqWDpLae/6V1vX/RuSL/jeR/zeO/7cqqgvA5dW1RTU/U7z+m8gXl2X/DyKf&#10;X5QNqqS8oKyyqKa2tK6+vKWl1svLCQFTx6L0oFBlA6Q6BqWFNFBCI1X09aRlxFlEBWj5OSh42cjY&#10;GElQXoCPUliQgosLoqzOhreQRhHF0UEK/u02Pe9qer7XNr8raX5TWvOosOZeycCzvu2TnQfAby+A&#10;V6+A108+Pv7w9d3J+dcvwPtXwNO/gQcPgev3gd17wPbxj5Wjj6u/n9x5CTx7dfb608X3HwAphd3r&#10;8y8vgDc3/7kemusdnucSnGblHYF19tbHmSpr6Agamao7BxhbBqI8coj4WKhzlXnHn9VLwPAOML0H&#10;zKyfTG4BC2vf5wcfdi4+Hf0duPbb+eHt7xt7n6dnn3VMP21c+rt97+XsrQ/bR2/Wlp9ML/45c/Tl&#10;+Ffgj1unD0buzv1y/vjXi782nh1M3J09enf93smDX77f/vXrtScnt96c/ZZa4OcfahIaae4fYBQe&#10;YhITZl6Y4lSabJMcAHc1FW6pDPz64Q6JyJ++B85JRP7sJ5C/IGV2fdhYEFWV5PFfRJ7kI29noe5i&#10;px0dagKpmimum6/u2+6dPVpcPNhe2txfWTva3Lixs3Nrd/fm5sbB7uq123u/3Du+f+f47s2jWzev&#10;37l2fHt+aXNydnN8dnNqaXdqdXtsaWlocWpoaXRgcRAsu6cHeqeGx5YWZje25jd2lzaPlzevz68e&#10;r+3cWt28Nr+8s7y9t7S9NTQ90Tnc3TfVM7zQP7E8Pbm6PLO+PbdxuLBxncTlVw42dm6S/HC2jpZ3&#10;Dhf3jw7u/9bY3+/k44wmwGBwFZShCsZAAQWVQGgIwVR49NX5DDSF9TVF9NQEYRrCSF0JLFQSpSti&#10;qCMI0+JAo7jtHeUtbGV8g7Efvj76AXwBry0k04WLn1D+/PwCOAUvNiekgPfvX4Hvny++vvn29vGr&#10;3379+86fHx6+B96CF6enp09//XLr7oe92+83fvt6/OT77w8/Prj/6vqjd7defvvt88XfX0kI6cnz&#10;r/f++HB09/3mgx+7Rx8Wfzndfggc/vJ169Hp4cPv+zdfz18dSbJ1V9KDMeqoUutrMOprsuhrc+pp&#10;8kDVBfTVROCqovrKYroqotpqJCgPSkWRT0mRR0KaQUmTi0sCIg1nO3g5v/FmbuzZ0PzJwhywNPx9&#10;chKYmwJmej/11T+vLf6tMGw+1HPQM/Nabuf7vv6T4f5vQyNfRnue9Lbud/btjc9e25nc3WudWWqb&#10;Wm4dXWoZmh1a2B5e3Omf3bgk8v3T6wOzawOzq1eHxhpGhxtmR0tHu9J6qjuvLQz8ujH6607f3uL0&#10;3tbK5u5g92h2fHZOTGZDQXVdXkVTWW1pWm5RYnZ/TVtFUv5Ex2h3x+Dw8HRfx9Da3Obu6tHq4v7E&#10;zMby7v8h8vNrpAcjSMHyP11rwHayfXx/bv9Gx8JSQWfH5NH+xp1fZncOR5fAZrb3k8gfXRL5qSWS&#10;cc3UysHET42vHkyuHk+sHU+tXbvUzOq1uTUSkR+fXp+c3lhc3N2a2+jPKUg1Nqp2xLa6I4cD0FPh&#10;xqup7tNxrm1eZk3u2E4/TH8Iri8EMxxlNpHkPJTg3BFjn+eO9ENLEbW43THSXji5OHvdTDdEuQ/q&#10;agAJxHcGYbtDcGDZGoBpD8D2hxj3B+L7AnCDwcYjYRaghoItegJMWj2x9c4G1fbwSnuDCgfDcntk&#10;vpVeKkEt3VI7w1oXHPOVeRjVBpo2hlldDbVsCLEAK43hFjX++EIXeJ69XqEztMQZXvjT6DnNTCmO&#10;oJhooZ1EhMdawqPNYQk2hqF4bRJIgikpcNGrS4iO9w0e7F9fWNmd3zicWdsfW9gaX9wGz9aOgem6&#10;1oGekfn2/qm+scXRufWx+Y259b35jf31g+tXO7qtrCz09TQVJIWFOZgkORil2RlEaMnFaClEaCiE&#10;qSkFaaj5KCm4yCG8VBBhBiphRnIRBnJxZgpBaogEE7kUC6UYwxVVfhaotNAlkWckg7DT0VeWli3M&#10;rwwOjI2NzQ2Nzo2Mz01NLfX2Dbe2dHZ29Pb3DkxPzowOj/V29w0ODo+OjldW1XV1949Nzo1PzQ+M&#10;Tv6byM/NzbW0Xq2qLKmrK6mrLvofRL6ppZwUKf+/iDyoSyIPlv9J5C+hfEdbVW93fXNLeXtHdXdn&#10;dVdr8UBjbmteWFmQ5dUQi/ZAk/Fo4lqa23KKYxKUJ1COqt5eYybeejzSfDzWpskDWWGvV2anVWqt&#10;Xu2g3egG7fRGkizmfyZ07fLHdgUY9f30kf9pH2/WG2ZG4vKR1n1RNu1B5j0xduBMgJQNOMKxws88&#10;ww6ZZmsYhtcKNtIMMFT10Jb211eMRGsE6Mn46oi6KHK5KHG4KrAG6PClm6nn2+qnm2nG4dW84bLm&#10;SvwoCRYfnFasE8FaV0ZfgsVAjtMeIRtqC49yQploCSnzk2mI0TkZaxjDpGUF6EX5IFAEg3e4UtOY&#10;/6/fR2aeNVUfZXQ9rFz9MLDzT/+99/OPv27/8Xb99Y/Dz8CNF993X5/vvAZWX5zO//1t+dX3g8/n&#10;f54CH84vvp8D3z6e/P3P1/vPT395/OPW7bfH118eHvy98c/5n1+Bb99/nP74fv716+ePpy/enj9+&#10;/u32+4s/ToHX5+cfgLOvwPnni7M358Cbz+cvP5Pug348BT5fAKRsscDFN+DsE3D24cfJywvgzVvg&#10;j5fA/afAzaPzxV+And+A4+NPa0v/TEy9HGp/2Fh5vbjhsPTa580PwD/vTl6D3wvOFT6Tbri+nugt&#10;iHXVS3HRzvfUL/DQL3CFFrnBilx0y9yg9b6Y7nCLrjCLvkjbjmCrSmd0kpFqIlYlw1Sn3sO01d+m&#10;wcOi2t24ytWkOdDuqp9NlZd5LhEdoCflqyvlqinqpCYUilP3hMuEmqgHmqh4YWXc4eJeSCknA3Gs&#10;Dmdphe/mvY7KmfiVVz13gMXNb0NbJyONd/LG3rQVHSTl7MdW3805BuZvfp/3TMBIKJIpyFLpq3Ho&#10;K7LDFTh0pZm1JJi0pdh0pLn1ZPhgSqKaysJKWqIQLghEigKiRC0Tgcb0Rco1e0OSDNnLbSEhWpBg&#10;LdFSO/PJlLhrjdl7dXY5tnYBCC9bjSxPVLYTtNhVv9oTWeEIrXGG13sY1vsZ1QXgGvywjb6g0Fd9&#10;UPVeyGo3Eo4vc9QrdtDLt9PNttJOMdeMM9WMMNbwQyvZw6ScUYooVV4NCUZtaRZNcUYdcZJTzU/7&#10;eFKYvI44CyhdCVaEIq8lUpWTFoIz1PLzdgIHf4UVhQmZKfEZP3H8fyfy6bm54bGxSRlpYdHhPn7e&#10;cfFRtVWloYEeSfF+G4v9Djikm5mNDc4Ziw4wt69ILP4lNPdxdPmn6NpvQWXPM9pfb94Hto8AF/Pw&#10;UIJZAl6/woOYbolPtbDw0sO5Qp0b02dTAhdLMv4uLzhPif+annpaUQYEBT4qL3jfUv5bVdJwVVBu&#10;vW9kV0hUk7dPib1FgT0+3VI/3dogCg/1hqs668s76MlYKQmhhJk1OCjB+bOxFBeSj9ZDRyrFxiDc&#10;RCOQoO5lrIpQ5jTSl4BpCenpiEpLssjLchjoy6ERCgZ6cuKCjEpSvGpywoqSfGoyAsqSvJK89NL8&#10;9GpSXGCppyomL8bOzXhFkp9VkpdRiI1KnJdRjIeBZFYjxCzJQ8NPAxGmhCQ5mZQFOnbE+9eHuQxl&#10;hI7lRYznhV1GwU/lRYK6rF/qEsT/b11C+en8qEsiv1qZslqevFyauFaR8m8Qv16RslmVtluXBZZr&#10;5YmgVsuSFovjSZY4xQlzhYlTBfFTBQk/I+XT+zLCW+J8O5ICu1ND2hMD+lJDm2K8u9ND21ICq6M8&#10;GxICS0O9SsN9S8MC27MyQq0slbm5Ffn5xTk5BNlYRHm5Sb4rXHxcrJzcbFwcbJyguDl5KCmpya9Q&#10;kJNT0tLS09ExUFPT/oyLZyX5xTODVxFmOjo6KvCPkpySgmRlA1bp6BkhEDIGBgZaGipqMlKANgMZ&#10;xMfBuCTNJz/BviDBrizFoTSRWJPpWJFiX5nqQHqZ6pwZaZkcZFoQ71iV7lme4laZ5pYVbRrmrp0c&#10;gq7IdKjMdilKsc+OI5akeUf5WaqIs0vzMvHQk+spSqfHRLham2fFx4Z5eZkikdoy8kQjo7iAgPTw&#10;iIKExJKUVLAMcXGFKapYINE2OBMVCRk2SgYuemYhLg5RAR5xfl5hbg4hLvafJYcAB5swJ4cQOysf&#10;DZW2mKAnBhFlaZRog4/A68eZo1JtCTGWmDBTVIAx0htvyEcF4aW5IsbOIsXDLcTBLsDOIcDOJcLN&#10;JyEkwsvOycfKwc/GDn6hICdJ/FxsvBwsPOwsTHT07ExsrAwsbAwsXIwsIlxgc7uiISvtYW3tYm5u&#10;YWjoYGxsg8WCW2FnhLPFGjkYGdmi0aDsMBhnAiHAzi7CxTXY3jHcxcPb0i7YwS3JPzTBPzQjPLY4&#10;JdPLzkmKT4gOQrKPp/4ZHU9LTk4DHkAIKcPhpWsNJysbGwMTKz0jBxMLKB5mFi56WnBDcIpiJQEO&#10;Q2nBI4neqzkhKxnBK5mBJCifG7CaH7hWELhRELxdELKTG7KU5LORFnxYGLtXGLWWG7qUG7yYHzKa&#10;4juRGTSVHTKTT2rzdRGuDYn+RLiKAD05Kw05Mx01Aw01CzMjPR0VGyMdOzMDyTqegeGnP82//mhp&#10;aUlpXRkYL3O6UlNSMTMygXVaahoKMnIXB3sHG0siAW2K0NKT4scri9npydlqS4IdAliGmSFAucOU&#10;gox0PaBKXnAld105Tx25SJxekoVBsiUy38Ukz9m4yNW40Nmkyte6yMW0zNu6yN080RweilJz1xTz&#10;1pXKdkQn2OglEKGJTvBgMzV/Ew0XtJILSssZC7WG62pJi2Gh2mGB3rbWJpoqcn7OtiVpsfkJvhmR&#10;xIwI8zh/pL+9hp+DVnqUZWG6S1a8fXKkXUqkq7MZhp2cgh5CsvIH/6iuUDOQ0dFByMAGZigvbqwh&#10;YaTAjVfkNlYSMFMVtVARBSsEJV6CEo+ZmiBKhh2vxG8oz6srxQlXEva2N2GjJWOgIN1fAVsReMKB&#10;XygpKRkY6K+iokTylL9CycnOoaykIC8vGxDgFx8fy8vLS0NDB56PKEOjzIzc6MgYE4Kploamr49X&#10;cJCfg721lTnOzsbU1tLYnIA2M0IYo2EomIaOqqyOqjRMUx6pr2ZjgXGyM7EwQTrZGdtZ44hmOBsT&#10;PInLW+CIlhgbS0MbK4yDnXFcVGBBZmJuSnRpTmxVXkRWjH1WhGl5onVNKrE82qQwBFMeblQdhasI&#10;x1RFYysi0eVRRqDKwrA/lxOqIvGVUUZFwfCaWEJxCLIk1LAu3qQwCFEahqqONq6KIlRE4MCVi4NR&#10;hYHIn0JVxVimuBvYavNbqPBaKfO768s5akraqooSlYQd1cUuI+JtVYVI0fEwWWdtCRtlAXt1ESdN&#10;MR+EQqSJbihOMxSjnmyNjDHRAyteurIuWpKeUDkfuCJYukNlHdSlLqPjSZIX0BdkAq842nx0CDFS&#10;9l24OJuBJAdSitNQmgssDSS4YJLcSHkhPRkBjIacBUrP3FDXBgdzMIE5m+qkhtoUx9lnheByQjH5&#10;4ej8cMPyGEJhMCE/gFSWRJjk+htmesMLg3F5vphgvHwoXinRQifNWi/f0aDCE1vljqr3wdb6GDX4&#10;Ey4j5S9D4y9F8rvzwzb4G9X4YSp90D+hPKrMk2T/UupqVOSCKXQ2zHVEZNjrpdhqZ3sgM72wjgix&#10;xZ6i/rq0WD+LzFjXxCiHgHAzMQwjPEGz80N368lAzdfuhpP+lpPh1h+jnRdz7Wez3RcrwyQiv997&#10;vtb4Zbb5+2LXxfrQ6fomsN15WKtHEIRqsyIVmF30JGJNtTOJ8HhjpQwLtXJHeLGNfrWt0VV3q2pv&#10;i0RTLX898QCoRBhSLtVCN9RANp6gHmOkkmymlQpur6V2spkGOIEqdjPsTXQh2fWEWDeH2rSG27YE&#10;Wzf4mTX5WzT4mIKq8sCVumEKnJBZRGgGUS/TFppK1E0kQlOcDOMccUE2WKiMKP1PIk99hdT1cbCw&#10;0pCRebk6wTTUaK9AeFjpwR6JlQxihdANt7PwwcPdDdRRYuyqLJAsLxsNHjo5FnKoCKcABGKpKlUT&#10;4ROOg8WZwHLtULm2Brk2+qAqXbFD8e6jCR617thKZ8NqV8Mmb3xniGV/hP1QrPNogttYovtAtH1f&#10;jH1vtENPlD0pwD/GBVw+kew+mezaH2nTE2HVGmwKHtASd1SFD6EqjJjqjbcylOVkhoiJMtMwQLBm&#10;yJySVH4JVi4JOg5pahEYh7K5lKyxlJKpYsdS+z9n//wAvp9dkKD8CfDtv4g8qC8A8OHT2ZMnnw7/&#10;/HH4/OLWa+DXgdlGoqtxUISPmSXB0cEmISYyMyExJzE1JyGFFCCflpkeHl4QH+FvZ1qZFp4SZFcU&#10;4zremEVESIOKdMVUp/sMN6T620GtDWXCXNF5MS6Vqb75kY4N2X7VSS5ZgcY9xQFpPoYBlsr16a7p&#10;/tiGDDdfE/lIe+10X0yMk059qktusHFuqEmqD9bPTNlMkxujxOxprFCb5lKc4BDqgk8J8zbHIglo&#10;NAFnjMbgESgsEoPD4c3QKDwWjTfB4U2M0MZInUA7XKCF7npHztPFutsdcePRRv1eajO+mtMuyjOO&#10;8ktOSqPmwpNEsSVXmXE7/lkf2e001LMu/xv5ZtdSMIeROkMmbLMWnPPWnNNEnuUAxbvVzkulzjnB&#10;KCyU38BQztHLwjPEzdXbPjTIOdLTyt8cGueAcIEKu8D4ewu89sfyFjoTp9oTkgOxzibysX4EN3Ot&#10;KA+8sa5oarDNykj1SGvm0mjZZE/27kLdwVLDxkTp3kz53lTZ7mhRb5HvSlvqnbmq/Yn8vfG8NnAk&#10;E4KPc9C8mmw/0xxza7b41mROnqvKnbbwa+Ue/e7qEz7a/U7y43469TaSDfZKhwUB/cHm0QjBCh94&#10;tpdWnLNykqduooduuics1VM/3lM/MYiQmeSRnRnyk8iHpqeG5eXE5ufEGiJU9PVk0ShVHT1JHZik&#10;mpagiCQ1ybVG7IqEJKWCFivCQcE4ChnVF735Y/fo7NbO1xs3gcf7wP3184M1YKvvfU/xb/nVbxp6&#10;gPH+k+mxb8tL33Yr1htrJlrqhzqrOjvKO7qmrx91rC72r68Prm1O796c2Lk5snV9Yv/67NH12cOj&#10;ie39leNbOzdure/uTk7N9A8ODI0MP3nyaHdr0UBX1omgZWMoZ64vbYNRU5cVlBLl7+3t3trbH5ua&#10;Xt3cyC8uSkhNjIiLGV+Y3zy+trC39+ribPfh/albB53bs8UjLT995D/dev10fm9982h3YXG5qaml&#10;ubl5YLCno6NeSopPXlpIVlKAlYPcxE67d6WwcSoxu97HyFZeWJ4SaaFs4Y0raC/6B/g0e7AFfv/2&#10;wbXdw2vg75xem6tpr2nqqmnqrGpuL78k8v9X15p/Wdb8h2tNeVV+SVXepUorcv8Hkf/pPv/fYuT/&#10;k8gXleb8O0Y+Jz8DLMsrCiqripqba3x9XbEoPYyhLhqtg8NDjTA6WIw6eGSV5HlkJViF+ahFeGmF&#10;eWg4WSBcrBBhQRoxEWpeXoiWHq+2IY9LtIGaI3/koOvU987u9zUDn67OnQ/MfxkeeNwx/ffkLxcP&#10;/iRZ1/7z4vz1Pz9evzv7+I7kyf70d+DOtZPVpTeDU8875l71rb+dPvq4+eTi0Wvg7duLT5cT+ddf&#10;v7w8/fQW+Hz010FIjldwll1givm/iLyxkpomnyUR5h9jZxeOd8uyhoequdZYTn/qWTofXDkf2gTG&#10;F86Hh9+3tz2u3jybvQNsPgSOfyPlej3c+74087xn883g/ruJ7efTuy+Wd5+vrP65MPtg6vDt8R/A&#10;n9vPjxYebt3+9tvmi/2R2xM9R93rL5Z+B3659nXjd+Dw95O9uy9XPcKNAiIIYVFmoWGmIYH4hHDr&#10;tHDL0mSbEEdlNzOxqb70z+9vX5y/InWV5ycnp+dnAHB6eg6cffv+8o+mwujyeNfcMIuMUIvEIJNA&#10;D7STjbaDtXpEkDGkei7/6mLp8H7n9P7Y6uHq2tbmxube9ua13e0b+/s3t7dI7kd39+89OH5w/9ov&#10;t49v3rh289rxreW13en5rfGFTZIhxurm4MJs79xI38JA32Jv70Jv73x/z9xQ99TwwPzMwvb+2v6t&#10;y+D39d3bq5tH8ysbq3u7s2uLXSM9vVOdrZP17XON3Ys9AysTExurs9t7C1vHc2uH4EfWt28sr5OI&#10;/Mru0fLe0e7d+20jI+6BnoY4PUO0FimbBEzGCCEDVxckxcir88E1+GEawlB1IbBEaIsZaosa6ggb&#10;aPCh9PhxGAFzCwlHdzWPAMMHj7Y/n7z+mauEROTBPxKRvzi7FHj5Aa864LXn89m7Zx9//+3VtYef&#10;7jwDHv0JPP715O7dr/t3Pm8++Lb95/mtlxdP/zn9++GH23ef7Tx4dvDm62+fz/98/v7mL8/Wr/09&#10;27Nb2rCR3nOj9ODzxO0fS798W3sG3Pz949b63S6/GLSnj5YhnBWhxYjSZjXU48QgBA10BRHaIgbq&#10;YnBVUYSyGExFTE9dVFdDVF1RUEdNTEaSTVGZVxMqLK3GxiVNnlQXuvJiLn81v+GPtvGzxbZXfe0v&#10;O8c/D8+dTM59ndw4X+z9rbl6p2jmxfABsLEOLG0DmyvAyujr8Yknk23bPbN3Nsb3NmYOr83s3xhe&#10;3GodnumZWh6YW++dXgHrXWNLAzMbvZOr3ZNLvfPL7QuzdTMj849u7H58dBt4vQ/8tX36ZOD2+uDO&#10;8uzG1tTU0kDHcFNZw1jn8PzIzNr04urUwkT3yMHCdltp0/rkGtiENjcPxwenl6bWV2d3rh8+2D9+&#10;MLN28J9EnvRIxPrN+c3roFZ370wu784f3Ro/PGhfWZg42r/17Pn8ztH44tbEfxD5sSVSlte5pb2Z&#10;pYPp5YOpFZKmV45BzaySWPyl5tevgStMzGxMzm7OL+5uzq735xYmEVB17sadfpjhEKOpKNPZOKex&#10;MIeREKfhIOJYqNlEhPFYmNFwGG4g0rI3mjiQ4NAcbpliq+mgxeWNlfDBSUVbq2W7w2sCsM1BuPYA&#10;bHcQdiCU0BeK7wg06gzCDYaZDoea9gfiwXIiwno03HI0zLonwKTJDVXrCK9x0K9xRtS4GNa6oyuc&#10;EDlWmuFIyTCkNKhItBw4TEyz1ip2R9UGmlb64uuCzOqDzSu8jQpdDPKd4Hn2sBxbvRwbjQJHWIkH&#10;ttjbOMfdNMUem2SLznAmRJjoIQUZ4UKswtQQRggkJTpuZ/twaW1/dm1/mpQXd2dsYWtqabd7eK6q&#10;sae1d6JjYHpgYnl4ZnVkdm12bXdufW9t/1r/+CTRzlZHU0VRUkyYg0mKk0mOi1mcgUqI8ooIDdV/&#10;Enk+anJRJhoxZhpJVhopNupLHH/pWqPCxwyVFpLnYRVipmOloqCBQOKjY5YX1wYHxiYnFweGZwZH&#10;ZsfH52dmlzo7+mqqG7o7e/p7BybHp2an5+bmFjo6uioqa4eGxweGJzq6B0g4fmRiYGR8eHxifn6+&#10;o7Olprqsvr60tqqwrqbgfxB5UqR8c8V/svj/oUsQ/29dovmurvqmlqr2ztqunvqW1pKe1uL+q1md&#10;eWE1oZY9UbbD0bbzyS6b2V6NztBgRbogRZqpWEsSZw8mdPjh692Q5UTNagfdBhdom7dhty9qIAjX&#10;HYDpDcJ3+uO6Awn9IcZgkxiLthqNtuoPNesKNu4IMG7ywbYFmdT74Ioc4OBMpsyLkGINDceqJFjA&#10;4q0N/AxVnDQkTaW47RQEAuCKwfrykWjFKJRCPF4xBi0VbyRbYEeyu4lFywdAxQkSzCgRxlQXk9Iw&#10;l8oYnxx/W6QUuyNCzkZHLMBcK8WL4ICU1hSlEmOFWGPkCXApHXkeMX4IBsfrHaY+tpH9Ejg4PF2d&#10;fDMx+2Fq72T1l6/b/wB3/jm//9vL/Rcfb5wCj78ADz9e/PL6ZPv51+WX3zY+nN36dvb3T9evkzPg&#10;8/uTJ399vvHH54Pb77e2/15Z/GPu9sf9l8Cf7368/fbtB/Azl8k34P1n4J9PwF/vgcffgTcnZ+/O&#10;zj5eAB9+nD3/evHsBwnHf/gGfPh69vaE9ITX5wvg47eTf76c/PX22++fgSd/n9x+cnLjGXD3wY+9&#10;v4F7fwF3/7i4+Qi4+8v5tf3vW0uvpntvNW08nXoNPPwEvPoKfPsCfP9w8Qb8+MxoZbQnPM5BPc1Z&#10;K8NJK9NJI9dZq8BZs9RVr9oTUedp0ORn1B1u2R5k3hthV+2KzbHUjUcrpeHUi2wQ+Zb6eRbQPAtY&#10;kZ1hnjW8yB6VbKIVbijvpyfuqiHgj5D1R8mGm2iEGKv44OQs1Dm9kFLO+qLGahzmhsJ9o1njB1Wd&#10;h8XFK3GN13MW3neNP29sv1d09U7+ytloz6vGmrsFbXcrDt5PRxc6SSlSqCkyaiuwwBTYEYqcUFl2&#10;LQkWbSkOHWlOXRkePUVBDVURDX05ekk6iPgVCh0228awpu/b4b91UiQYUqdiIUFakpVOqc9HoS1+&#10;mAYfYoO/a7GLcyjay0Y908MwzxVsXdByV/0aV0SVI6zBE3U1AN8QRGgMwIHbDqrRF13vhaxyhZU6&#10;6JbY6xTZk2Lkc6z10ix1Y000wvBq3mhlEpHHKmM1BNTESClntSWZL4m8liiTliiLrgS7thjzZXJX&#10;fXluS6QqFx0Eg1D393EuLMkuqS5Jyk6Ly0yNSycR+cTUtEsin5CSHhQRkVVQkJiempyZmpGV7ufv&#10;5eRIdLIz01EW0ZMTDHdx8LR0ssZ62limBkdPRqVf9wi57hl2LyT5SVblu+qON2s7wOTQ40BidDAW&#10;k03ElLmadkR6l7k6hBlgfXStclyLGuOWS8J2y2Ifpgf/URD/Mtb/XlP5WWPxP425+xUxLZ1xpQOx&#10;maOxaf2h4c2+bjWelsUO6CQTnUhjWJCRLlFTyk5Hyk1PBivMpMkCMRJnN5PmMpFit5DjjLWAhhpr&#10;+uHUnVGKynzUauIsUnx0onx0YgJMgty0ksKsKnICSKg8yThehl9Rkk9OjFtelFOcj16Uk1pRlBVc&#10;WZybWl2On4+VTJiTXkGMR5qfWYSDRoyHQYyXDlxNXphZiotKhB6izkVVGeqaYovpSwmu8LXuTvIZ&#10;LwjvSfUZySYZ0fxbl740/ybv/6l/E3lwnen8qMXShKWyxMuI+PnCWLBcKknYqcu61lq0V5+9Wpa0&#10;Vp68VZ2+VBy7Uhq/Upq4VBy/UECC8ovFyQvFydN58dOFiXMlKdNFSSPZ0Z3JQa3xfm0Jgd1JYa1x&#10;QZ3JIa2JgVdjfRsTA3J9bJqSw/J8nOvjwvuL8xHiIqIMtAp8PGJsbIKsrDzMbLzs3KBItiqsHFwc&#10;3GxsHFeukJOTU9LRMbCwsDExsZBwPAsbCxMrNTUtFRUNJRUN9c8/GmpKUJd1CkpqCipKMjJSKlEm&#10;WkpqCERZkr8oLSwz1jk3wSEl1DQtzLQgzro00a4ozjYn0jI3lliU7JIf75oT41SS7Fme5lOR4l2R&#10;7hvlbRTuhSpMcSlKdc1PcakuCCrLCqjMi8hJCFCTERDmZLAzwZVmZeSlJCWGhWTGxhYlp1Vm5bqa&#10;W0EVlB0JptHePnF+/gkBgZmRUWVp6TmxCeBbBho6NJAr/Cxc4nyCInx8wry8/OysfGwsYnw80oL8&#10;IlycAqzMoETZmME9Y62nGWVlHGmCKnS1LnAyK3Q2zbIjpBGNctysoiyNwqxxziiYIC2ZMCOtnACv&#10;OA8XDxOjIDsHHysHNxOrKL8gHwcXWOdlIQXIi/Cyi/Fz8nOxcbIw8nNziQgI8nLwkUMoRPmF2eno&#10;aSEQbgY6cyTS1cLCBot1MTe3w+NtcTgbNMYaRWLx9lisHQbjYGTkZWkZ6uwc5eYe6eqeGhTma+0Q&#10;7xNUl12YH5eSFRnvZ+/iYknkpGOihZDRXSFFx1NCSDYpNBTkZFcgVBTU4NG8JPKs9IzMtPTsjMzs&#10;jIxcTAwctJT8NFfCbPAl/vZ9CT6j8V6rWUErGcFr2cHr+SGbhSHrhUFreQGbeUE7BSHXiqMP8iNv&#10;lSaB5Up6wHZxxF5l7GpJ5ECyz9UQ2xx7ZBBc2gcqbqvC7wyVsYcrc5BBeJloWOipqcnJODnYSCkH&#10;qKi42cFWxEy6bfNfofH09KTMrjQ0NORXyGioqKkoKMGSlprmCgQCrgm+VFRUNDHGK0iIItTkDFWk&#10;cCoS5uqSjvqKzjBFW21JSxXROFujOGuMG1TeQUPCXIY3AKEehdcHj12Zl22hq2W1r12Vj22pu0WJ&#10;m0W+IyGLiM22xcYToDayPE4qIkEGyrF4rQxbVCRePdXRINMTH2Cq6W2s6YTWcDGCuREwRBRSjIPd&#10;UEfbzdFWVkoUCdf2cbWtLkzPTvDLS/bNS/JKiXAoSA5IifBIjvJ2tsWCXY0QPwMLLYSB4gobLRMF&#10;hALcTAgEQgahpIVQM0EopDnZkfIihjIkHG+ixGWmzG+hKmyhLGSqJGCuwm+hIWQkz2muKWSswm8g&#10;y60qxBjsbJ4c5svDTMcMnmikAHkyaUkZNBrt5ubCzEIP7iVmegZhfgFFBTkVZXlHJ9uk5LiMzBQl&#10;JQXwlAT/LRcXT1RUTEZaprOjE8rQwNXFwc/Xw8XZzsIUa2WOc7AxI1oQLAmGRgY6ZkYIc5wBCqam&#10;KieiqiimoyEL01E0welbmiLNjQ1IDvJ4LNEMZ2tuZG2OsjRDWJghXZ0t0pIii7KT81JjyvPiK3LC&#10;smLsc6Mt8iII2SHowlBsRbRJRQSuOMigNISU1rUoGF4chioJRxcHo0CVhqB/utkg8vz1ioINSsNQ&#10;xSHI/AD9XD9oSSjJ7ubS3CbfH1EQYFAUZEji8iGYsghTog6PmTK7B1LOQpGXIM1hISfooC5FVBJ2&#10;UBN10ZL0gMo4aYm76kr5GCg6a0vYqQnjxFlMpTlctCXAt3wNFEPQaoFI5WCUqpuWhKUcLyg7FWEn&#10;LQnw+gLKTlXCXF4QI8oOF2QyFGNXZ6dQZiODi7IaKZBM/7HyfGhZHoQEO1SEWU+YCSrKoiPEjFIQ&#10;QiqKodTk0Nqqknxc4H5noiTdj+RlgLiaQstSfHIj7fIircuTndL9cFm+uFw/Qm4AvjjcuCAEmxNg&#10;WBxKKA03i7XWDDZSiLfQTreB5tghyl1R5S4GNaQRgjGoRn88SQE40lAhEH+Z0xVUrT9JVb6Yci/D&#10;Ug8SlM+z1yv3QGVaa1d44fMdDfKdEYUeyHhLlQgTZXB0FGquVxzlkhRgnRhqkxBlHRiJl8ZzGWeh&#10;h76P9QKTbcBIGzDWdjHWDkw2nU20nE73AisjwNbQ+Ubrp9mqd2PNp0u9wMbAl4U9YN8t11IJyqws&#10;S41W4NDlpQjFaabZGiRZaSWZq4Ezo0JbgzI7XI27RZEzLpMIBzsHFxXeIH2pVAvdLCK83NO4wsuk&#10;xM2oIci6xA1T5YtvDDWv9sOBM7uGQLOrQZa1fqb1AeYNfma13sa1noRyVwyoQidkngMix04/3UY3&#10;zVYvwx6WaqeXYq+f6oxKdDLyNkWoi/AykXY+FS148QI7EzJyekpKLlYmsKunI4MwUkGEOJm4KCEm&#10;OqoJrkRXA02CLJ86C8THULkrK7w0wkNXkFmNi84JqhROQKQR8fn2hCwrVJ4dKt/esNAeWWBnUOKA&#10;HIxzm0j2bPYzrXVFldnBqpwMWv1MeoJtRmJdJhI9hqKd5jN8Z9K9J1O8RpM9RhI9hxM8RuLdh+PA&#10;d936omy6Qq1agszqfAjg0SnxwCUSoWneRr5WuoJsEAFeOi4eRlYOekoaCBsPHZcYA5PQFQEtVhms&#10;iCRGRNtWwzHO6enXpyfA9wvSUP/kFPgG1s+A7+dn305PP7z58PifT/f/ubj39PzGX6c3V2+POQVY&#10;pebGpaTHObvYyclKJsVGZSYkpsckVGTmFaekFyQkVmRkxPq4FiaEVaRFFCf4d5UmEDQE9aVZMMrc&#10;5lDx6nS/muzA6qyAzoqEhryIUGecNVLenaCuJUJjrikQ74YsjrTM9DcKIaqn+qJtYHxB1qqeOOmc&#10;IEK0o66PsVx7nu9Gb8FGf2FFvGNeqIUXXklLiMLbRK003j3cFRsfYJsW5WNsqKuroeLs5EAgmMAR&#10;KBQab4Q1waMJeBSGYICwNTYiovWinYzCLDRa4mw3a0OeDibfq/IcdFGYdFFYdFZadFDYcNNcdlSZ&#10;d5RbcJUfIQr2EnlHPKUeVhNfNTo/yEaNWrCMmTJMEBjHzdhX/dVuFtnP5jtG2akYG4ipq/P7Bjq4&#10;+dm7+zpGRHoHe5iHOCDBY+EGF0aJXRksCbg9W3k4Ubg3mrfWm1YQYeprpephpuJnC0vwM3c303Iz&#10;1RxqypztKxrvzF0YLpkZLJrsyR3tSB9tS9uerr6x2DTVnNpVEtqS59dd5j/eGEmymok0j3HRbcn1&#10;vDZTfmeuPNVJtdBB6fVwxqiPzpir8qiD3CBRotNSuArD0WYt3W6tfD3X96DYrzkAmeehVhAIS3HX&#10;SnbXzfFBZHrD491hSUGEjET3lGS/9LSQfxP5nMwoA30lBEzeEKkM1ZfRg0tr6AiLStEIi1EKikIk&#10;pagUtdkQjorYSETiZOr6+f7OxfHS59194N4ucGflfGcL2Jk9HWn4q6L6ZVX7j+6Bb6PTP5b6/hzL&#10;nijN7yyv6Wmp6eys6+lf/uX22P7O+PbO7P7x+MbR0NL+8s3fl2/+OrN/PLN3NLd/Y3Jjd3l7b3Vz&#10;a3ZuYWJiYnp6+sXzpysL43BNKRcTHSJS1gIu42yqp6kooqokPT45try+MTIxvry+VtdUHxwRAk5M&#10;yuprFrY2F/b23gLA5q93Jm7sNK2MpbSW7b389RHw+ebLvxYPtreOD+YXlhoaGpubW/v6u9ra6mWk&#10;+JRkxRVlRdi5KG09UIMbpXVjsfHFDobW0mKqdHh7bRt/k4GNob/P383ubWwfX9/dO94/uLaysTmx&#10;PF3TXnO1u6apu7Kx4/9O5CtrCitriv9N5Cur836mdSW5xv8/iDz4qf8/Iv8fVvJ5oKrryitrSF9e&#10;WVXU1FTt7m6PgKlrqsnC4WootBYSoYZBq8F0ZRRkuZTluKXFmMUFGPg5KHjYIaICNIL8VIL8ZAIC&#10;ZHIqTOoGnK6xhrKWbHnLkVvA5DzQvwVMbwCTuxeLR+fbN4EbvwF/PAT+ekay+/70BHj+N/D27vmv&#10;y6+WBv7oaLtf0XK/eORZ886P2d2Py/dPb78kmd9++QicfAHOP57/ePbp9bNv714BHyYOxtzjbX2S&#10;LXwTjD1CUU5eMAxOXkWNz8EFG5rkZhuGc063QISph3S5r52Mkbxhv/ZMfGqdOusZP+2qvJc9/rb9&#10;2unCH8D+78DxzYvtg9PN+X9GV/8e2n0xufF0Zvfl2v7rre3nGxt/bf529sdT4MXk3YWdV0eTv83P&#10;PF7out5Vt1l58G1t4nHHxtvRm6eLv16sH/w94RxiEBJrHBCKDQ0lhPjjEkKt8uJJMUDBDkru5uID&#10;LfHvX988PXlBIvKn3y9j5E9OToCLH++e3AH7t5oUr5xQ89Qg08QgkwB3lIutroO1ekyYOaRmJqNu&#10;OqNrpWxis3XtYGJza2lne3N/6+Bg++ja4S2wPFy7dnv37t39278c3bl1dOPGtZs3rt/Z2D6YW9qe&#10;XNqeWd2bWt3sn5vsmOrrnOnomGvvWmzvnO/oXujvmhnonhqdWl1f3bu+sHm0snWDFCy/dbC4ub24&#10;tTq2MN4+1NI/1944W9YwX94419C21D24MTe1uz23fTi3frC4cbS6eW1tEyyP1navrx3e3L51v3ty&#10;yiPIywBLIvImxroGUGmCoTxGTwKpKaivzgdT473E8fqaIiQoryFkqCVioMqnr8ZlYSxJwAt6B8KS&#10;sh0eP985A96cAp9OgR8XwA+S1/7Fj59ZXk9/WsuTXNIAkonNm/fAw7/Pbvxxun//fP/G961b53t3&#10;Tjfun27+eXH4EnjwEXj1BfjwGXj5/Nvvzz88+Hjy9Mf5s/dff/3zw8GDz+ubz3uXX7UNPirpvZ93&#10;8Hno1/PFo7+H7v0zfe33wbA4XGgI0sJIyECNHq5Cj9RmN0IKG0KFDbVFUeriBiqiBkpi+spieqoi&#10;euriGnJC2spiCrI8ElKssopcuobSzEKQ4e32m9+PjoGbc2ebvR8m+j+Pd7zo6Hh0dfHd6O6nteuf&#10;9/6++OUj8Ps74MEL4O5vwPH+2fr424m2x12zbxbHHs7O3F8d2VucOtgbWduaWt/vnVoC1T2x0D4y&#10;W9XW3zE0NzK7Mzy/2zO1Oriy1TIzUzDQvvn691+At2tff5/58cvk17udD9a7D5em90ld4cb6fn/H&#10;wOrc2rXda2uLq5srG12t3WP9430t/cvTG+vr+wvLW/094ytzW8uz28uLe4urh7Prh/8i8hskaL6w&#10;RirBOrhkaefWzNbx+P7h9O2bdz69/ePky42/ns5s7U4sbk0s7I4tHYwsHo4s7Y8v7s7O7y3M784t&#10;7M8u7E8vHpK0dARqZvkY1OzKNVDgN18S+am5rbml3bX59dbM7DgTVJWXSYs/uicINR1jOR5G7PWy&#10;6HA0GfawnPA1mQrCTUcQRsLxfVGWQ0mOXZGW3dHW1QFGblBeDwNBfyOJWBvVIh9kjR+mxR/b6Y/t&#10;CcQOhRAGw4z7Q00Gw80GwkxHIi36Q4yHI8zHI62HwizGomwHwiw7/QnN3thWf3xbkHFzEK41zLgl&#10;lFDrgy601082VQ+CiTkqsFmI0YCyV2D11OL30hOKwqvkOBmWepLGUoWumCIXbKEzGhx9ZtvpZTkg&#10;M5ywqU64NCfjCFN9O3VxczkeRVqIEhNEV4hdlJnex8l5dQXc5O3pld3xxa3p1f3R+c3h6bWBieWG&#10;9qHy+s7W3onByZWR2bXRufW59T1QK7tH08ur7p4eGupK8lJiYtysJCLPySLNTC9CQyFCQyVERSFA&#10;TcVLQc5JRiLyYsy04iy04sxUYkzkkswU4oxkoCSYyOU4aHUk+GW5mPkZqDmpqWggEFd7x0siPz29&#10;PDa51D80PT4+PzQ8MToyNTw0frW+sbmxpbO9q+lqc3V1bWVl9eDQ2Nj49ODI5MT0wtD4dP/IxPD4&#10;1PD4xOzsbFd3W11tRW1t8SWRv/SRL6/MbmmrbGwua2opb26u+P+D8pdvgfpPHN/WVtvSVtPcVtfW&#10;c7Wlq76xtby1rbS3Nb+vMvFqvEtXjNNApN14rP1qptd0omObDyofLzWbYNMXTOgOMOoONGnyQFXa&#10;6VY76NY763V6o3r90ANBuE4/DGmFQEJPkPFQuNlYhNlsPHE6gTgYZtoVYNTii6l2gedaqmWaqyUT&#10;lBOMVVOtdONMNcKxSuFGqqF4bT1OSlkyCCgdRghRjjdATybGSCWBoFLkAK/1wtb7gMKB06cErLyH&#10;Kp+xGJOJNKc7VD7LzTzMTJ+oJQFOuU0UecMsoOFWepH2+tZQYW0JKhFWiBlKGqktoCLFKMBNIvI+&#10;YXpzO1UvgBv7H3c2vhyMPZ3b+XTwF/AY7NA+A+8+nb7+9uP1j1NSP/kNePHh9P6b78efzm6eAA9P&#10;zl9+/fbu5PTL99P3ny/+fn1x/8/zGw+BG7+c3jj+dPD7+a03wNMvwOeftzqBr1+/vzt5+Ql4+Rp4&#10;/Pz8wXvgxUfgzcfz1x/O//n7y/0nn++A5duLp5+Bfz4Af785f/wP8OA5cPcZcOP4w9RDYOvg7diN&#10;t3OvgF9enj54+/3xCfD6I/DkC/DXN7DX/fHoJcmK7tmtD3v7f80/+Xr8BfjzM/D81emTlyePToHn&#10;9+/O5MYTwQFxnI1Coo1iqp1Spr1KgbN6pSes2lO/xgPW7I9tD8J3BJk0+uDbAi0avPAVTqgUjFI6&#10;TjUFrZKGV00wVIxDKUYhZGPRiqFw6UCYRBBCKthQNgKvEoiRizLX9MfKuRhKeGBlnHSFHKHCljp8&#10;KF3Otv7k1qXs4vn42sOsjvslnQ9KO+4XN97Mab1XXHaUVvdb+finwdVPk33HdRa+OppQbl0Nbh05&#10;FrgC18/Uqezakqy6Upw6khx60jz6KiJKivy6GFVqUSpKOXqIHJVpocfw2bFhWzBvhplOZ9gVf3Xq&#10;IG2eZCyuJ6Lt85pJuYtVuqVrONbPXjvL3bDA3aDYlRT/XuOKqHaCX/XCNAYSGoIIV/1wV30woBq8&#10;0bUeiHIn3WI7bVD/JvLpVnoxxuqhONVLIg/Oiwg6Ympi9LqybCTvGnGmS+N4LVEWqBTnJZEHBZPj&#10;sjJU46aHGMJU/H2c84syi6uKU3IzErLT/03k45NTLol8XEpKSGxMZHxsbHJ8Tl52WnqSMQFjjIYj&#10;FGRsYfqh1s6pvsnRvoWFOYsJyZvZ+Y+y0p9HhdxLjPo1N/3XvLS9qZ4nZQm9bnCHaIJxqatFmat5&#10;S4hrladNkSMx0gAfbujcGtHaGjddHjRfl3C9u+iv+uzflgeBnamL4erD9daNnYbhvqiU8fiMsaj4&#10;ejf7KieTMidMoolmGE43EK9nrSVloynqoSOF5afDCzNbyvG66UibklgMp72GUIQlLNRK305fQV2Q&#10;WZKdWoiFkpeZUoCTno+dnpeNhoUOoqEgrKUkrqkopiotqCIloCLBoyLBxc98RZSTUoKHRl6YWUNe&#10;QICdQkqATVaYU16YXZybVoyXDpSMAJOiCIs0F5UUM8QJqlAR7FzgZt4e61Phaz2UGTyaF9qf4T+c&#10;FTSaGTSSHQxWhrNCwOVgOZIdOpoZ8p8aywqdyAq71Hhm6CWCJ3nEF8cvlybOFcSslSfv1GbO5kVd&#10;DbTNtjGIM1JPM4fW+VkPxHmOp/nPZofN5IZPZYdPZEVMZEWNZ0XNFiQMZYQPZUTMFCfPlaYOZUa2&#10;Jfi3xge0RAW3x0e2J4S1JYY0J/q1Jvtnuhk3JvoV+zumuVg3JUV35mZiFGT4KCkk2NiEWFi4Gdj4&#10;WHj4Ofh52Hl5uHg52bloaOioqGnJKUhh7/QMTKQcrqRAZwYqClqyK1RkZBQUlNQ04Ep0dAz0/zID&#10;p6KioqGjZWRmIicnZRNlpCGjhUAwUOWMWO+4IOsYP0JGpHV+vF1OpFVJosPVPL+GXP/GwtCGgrD6&#10;/Ij6gsj6vKia7PD63PDm4vimksTMGO/EMKcAV4IJUlFHhV9ZihOcvOkoS8mK8MM11JMjo9Jj49Lj&#10;EnOT0tJjElJCo3KiE32JTuriUmgN7RAX93B3r+TgsIyI6GiSX01MUXKahowCLYRMgleYh5mDm5Vd&#10;mJdflIdXiItDhIuTlIKV7We0OxMTIwTiaGgQ60CMMsOV+jqXulvX+Ng1Bjq1hrvX+jvUhbhVh3tH&#10;WGJT3O1xqrL8NGScVOSS3FzSggISfPzCXNxcjCzgN/P9TI3LzcrKw84szMMmyscmyMXCxcrIysjA&#10;z81DQUbNRMvMz8krzMXLREklys2lIiHhZGpqTyC4mJvb4nAk7xoU2soQZY/FellaBtjZhTo7R3t6&#10;hjg5+VhaBdraBzu4VabmVaXlF8SkFsSnxngHOhDMveycmMipaSBXSJY1P2PkL9O6UpBfoSF5KVMy&#10;0jBwsnCw0DEwUtOy0tOzMTDwsDAxkkFEGKkKQz27UkJnciOXssIW0/yWMwLWc0K2iyN2yiI2ioJX&#10;c/03cwMOCsP2c0KP8iNuFcXtZoVuZYWs5wRd9cZFGEpZS7FC2SB6LBC8MLWjCo8HVMIJKmWhJSnD&#10;RcfNSMHJwkBHRcnKwsTOxsJMSwvuBLBJgS2HjoYWFAMd+IIkelo6NhZWsLyMkWciRdKDLYvEskVE&#10;xc3MzGTERaBq8gRdVYKGLFyC20Jd3EpNPMgYZizH7wZXTrbHRVsY+Bmqmcvw2siKOClLBcE0AvRU&#10;vDXl/XUUQvRVA/UUAvWUwhCq4EsnRSEPdSk/XbkIlFYYUi3NwiDbDp1KRCTawoPNtGxhkpZ6MkSE&#10;mg0SamVgAJVXkuYXJiANMQiEnLSYnZ15bLR/bnZMgC/RxRGvpiCiJC2qIqegKKMsKiTNysJFS8dA&#10;w0DPwsZKSUVDQ8sEgVCSkVOCpwzVFWpqCCU9BCLJyoKQ5jeQZCMocJgosJsp8VooC1gpC5gr/Qz6&#10;1hAwV+c3UuQyVuE3VOA2gypUZcVaGsHBAwruPYQe3MLM0srCGgqFgnuGm4uVj5dDmJ9PTUlRTVXR&#10;xBibkhyXkZ5UWlYA09chnYmUJMMiHA6XmpwSFhJqiETgjFChIf7eXq6WZkY2lgQnWwszPMoYDTMz&#10;QuCQuiiYhoGuMkJHCYXQ0NdVUpYX0dOSRxtoYA21wQuBBQ5jY2pENMNamiLNjGEWZkg/H4eCnOSS&#10;3NT8tNjKgsSyrJDsWIfCeJviWPPCKEJ5tElRKDbCUibUVKwwAF4UDC8M0i8MQRaFGhYEGJAgeyCy&#10;wF8/x1evIhKd7aOd40syjk/30CwPN7oE8aDy/AxA5fsjSX41fgY5fsh0T3hJuEVZuLUzTNxSic8D&#10;Ln8Z1e6kJeWqK+2iI+UOlXHVlXLWlgArdmrCrlBpM3lugiSbsRS7sSQbUVnARVvCQV0ErJjLcoGX&#10;EltlIVtVYQcNMTs1ERNZLrQIG06CiyDFo8tDq8pKpsAAgQkzE5SF0LI8WHk+lCwPXIIdJsaqL84G&#10;VsBSmYtMV5hJXZBFno/NHAl3I9ooSkiCZx8vCys7LQ0nNYWunLifrUmQg2mwo0lxnHdppGNxqFWy&#10;GyLJTS8vCF0YalQYjMvxw2S4GoBjmDhzrQwiLNMKWuyIKHHUr3QzqPPFgfo5yMSC4wSSud/PGPkG&#10;f6M6X0yNH8n17pLIl3galnoYVHhAy9x0C52hOfa6xW4GWbba2faaZV4GmXbahZ64ELy6r5F6dqht&#10;WqRVSrxFQCRK1pjXKs98/Ntc78lE58V4OzBe973/6tlo3Y+R+u/j3acLfScLfV8X2j5OVb0baTtb&#10;HDxfXbjY3P6+ahttKK9OJ8kHgYsz2WpKOGlJkFKhEnXjbLQSrbWyHZGFTvhCJ+M8R0y+KzbDDhmF&#10;Vy9wNipyxZd7maVYQJPNdcq9jSu9Tap8jCu8jcBfWx9kUuVrVBtgUutPSppa4YkDy2IXVLkrpsTJ&#10;sNAekWMLy/6pfxP5NHtoqgM8xckwwRHrhNaQZKdlvkIi8jTgRQpyBbyMgQeCnoocPH3Y6WnoKSAc&#10;tOSsEAheVTLWwdhRVwYvweqmK+aoJRRK0IizRUVawoMIurkeljmOhDIn01IiusIeU+qIKbJHFdoa&#10;gCq2hQ/Huc2k+nQFWzd742uckVWOiEZPo94gy+Foh7E455FYp8Eox8EYp6FY15F495FE79EkL5KS&#10;PcCFE8nufZH2jQFmlV5GFT6ESn/zLFd0foBpnBtGmAXCxXSFm4ORkYmGi5uVk4eRR5SJXZSaU5Fe&#10;1khUyUwW5WmobKKycnPl5PzrxTkpSPGEZFxDIvJn599+nL7/dPLiw8Wf997sPAN+eQH8mlWX5BXu&#10;FpUUHhYZkJYeD/YMaYlxWYlJ+alpefFJuXGJhcnJpekpEZ4u+XFhaSEefTW5sW7mvub6pfFese74&#10;imS/tuLopsLI6szg/vrs4aZ8PWkuM6gcWpE/3tN4pDol09+0Nskly5/gbiQTYqvlgZM1lKXzxMvl&#10;hpiFWmtGO0AdEaKuKKnqJJfyWKeaFC8/c81we4PsULsQe6PEAIdwL2sdZRGUvrKethIBj7G2tkYZ&#10;4tAoPBqBNcESTJFIrK56oINljLu5rZagux5XmCFvk6/O29HE992hK/6aC66Ka66qGy7qK04a8w6q&#10;c87q024qQ44yAw5iw07Ct9Phf+Qix2zox82ppsxpV5z4Vr3lr+XazOc6xbtCoWqcQiL0ZjZYO0dL&#10;bx+XkBCPYD+bOD+zdD9cjJ06lB/SkGS3P5y/0pWx2Z97OJx3Z6Z8vCos2Eo5O8zC3Vw9wMEgwgtv&#10;jpT2dTRoqoiZGS6fHipbma5fn2tsrUkcbs+rygkK9yDYYpXdzHWMtAS8zBUWulIKo80TfAwj3eDD&#10;VxN+2+1KcNHBCkAe96Q/KPWbddOeJsqvu6tP2km0EzjbTbiuYrmn3PR6bNUXY81vNYQ2RxgW+Glf&#10;TbSsjja9Gm99NdGmNNqyOMGhKDswKzMkLTU4PSPskshnpUcY6Csh4YoIuII+Qk5XX0pTV0RUikZM&#10;kkZQFCIlTa2ix6lnJ6/qphQ7mTj3Y30buL4JXFu7OF67ONwA9pYvFuZOR8Z/dA8DfaPAyOTZ5Bqw&#10;tfxlq2q1qWGitXmou6mvr7F/aGpvf2x7Z2Jrb2732tTG8fDi3vT2rdG1g9mdw/Ubd6e2jzrG5zoG&#10;hjt7+5qaWhrq6nu6O1//89f0SJehlpSXNcwaIY1RFzQ1UFaQ4oPr64xNjM+trHT19e4fH23tb3f2&#10;dS2srQxNT8xtrK8cH3wAgPX7tyZu7PQfLhcMNm4/v/cE+H7r1d/LR7ubR/uzcwt1NfXNza29fZ3N&#10;zTVyMgJqitJyUoJs7OTuASbje9UVA+Ep1e5wc3FRFVqUlaqpB2bmGjh7/bh0vL13fGN352h/73h+&#10;eWVkfry6rbKhq+o/iTyof7vWVNcX/pvIX7rWXBL58uqc8qr80up/Qfl/4/j/JPIk/TSUr60nfeqS&#10;yJdW5F/qJ5ovAFVaUQiW1TUldfXlra11Hh4OJngDPFYfg9HFE2CXMfJopIqqEr+EMAMoaREWYR4a&#10;FnoILweEmxPCwwURE6PR0OPRxfLj3JWsk/QbruVPfexeBSZmv/dtA3M75/ObPxY3fqwdAdfWT7Z7&#10;Hg31/D7Q/+fo5KfVkc9zfR+Gul639by62vuifuxF+9qbifunN18Az94BHz9cfPsGnH0Bfrw5ffvs&#10;6z/Pv799BXxonKh3irL8N5H3DEQZERQviXxArKNVENo108owUituMGD14+ghMLt9OrYJjC0Cg1NA&#10;d+uLsg1g9Daw+Duwcx843P6wtPttc+/z+s23G7982Nl7vXb4cWfx8ezU/Yn1vzZ/Bx49BP4c+mVi&#10;5unCyru14T+HSjYLJp/3jv7ZOvhH7cGP8Y33ffcuFpd/bXOLMghNNAkMIxH5sEBCmDeuKNG5IMos&#10;zEHFw0Kivtj33asbAPABOP8MnH6/AIDTSyIPfP/zzm55qn9zTlBumEWSPyEh0DjAHeVqp+dgrZ4U&#10;Q4S0rRQ2L6Q3z2WMbtSsHgxs7Mzu7mzsbx0c7hzfuHb7aPd4f3n/+urRtfWDW9tHN/cObx6Slm/v&#10;HM4ubUwubU6vbU2srfXNj7fP9HbOd3UtdfSudrfONncudveuDHXNDQ8sTs9v7awf3Nzev7OwtLe2&#10;ebC+sz+3Ojcw3ds23Ni71NyyWl63XFg9X94439y9Nj6xszW3fTi/cbi0ebyycby+fW1l43Bt9/rm&#10;8S9bNx/0zy54BfshjaAIpLqZKdQAKo1HyuHgkvqqvPrqfFAVPj01QbiWKCiouhBcXdBQSwStLgxX&#10;4cShBC2sJdwCtL3C0U9e7X+9eH4OfDq9+HJ6/vEC+AQAn89BkZ7GOiER+dOPP85efQP++gI8fAnc&#10;+u1i6/jHwjGwsgcsbn4d3/sy9RDYewP8/gF48Ql4955U/vMdeP0NeHl68c8p8PdH4NdnFwf7bwc3&#10;37UtvK67ehA9/bDst9OJ+etlA/PpV7vCU9Ito8IMPYjyaC1mI212gj4fFspvqCUA/lqUurihmriB&#10;ijhUWVRLWVBTSUhdml9DRkBZjltVnV9ank1WjVNMhTky33v8zsDUX1OTH+cnfyx0/NPd9Xf7+o+5&#10;/a/L906PXwGP3gMP3/548Pni91c/7t55t7XzdmnuzXTjL02Df40uvd/ovTY+sD8P7mqwm5tY3xuY&#10;Xe0amW3uHQNV3T7QNbE8MLc5srQ7uX4wtLw1tL4xc/f4HvBu7evvC6e/NT5fa/h7pfnBcuvB7Oje&#10;BnhwVzf2O9r756aXlhfX1tc3l5dXW1s6wZdDPWOTY4sLCxs7+zcG+6emJ5bXlw+3tm7MrRzMbRz9&#10;LyJ/BC4EtbBxfW772tzxjZnbN6duX/vt++dbL56t3Lg1trA5sbA7vrA/urg/Nr8H1mfmtmfnd2YX&#10;d38S+UsdTi8fkLj8yvHs2nVQ4JfPLh9OzmxPzW3NL+6tzq2NNzQkWBNK3HCNvkZdgZiRUOM6W718&#10;tHIFTnvCx3ouyHLQHTnkjxqNMuuLNu+INOuMMOuKtGwKN/WF8/sjRWIslbNcdCv9MPV+JJzXQzKL&#10;xw2FmwyGkdjraLTVZUD0YKj5SIQVqIEw8/FY+6Eo4kiMXX+k9WCs7UCMdXuYCelro82agggN/oQa&#10;L0KZO7bQ2TDTRi8SK++jK+Sszu2swumiyuWuwe8HFYvAKKRY6OY7okrcjIpcUPnOyFJvk0IP00Qi&#10;Cpwc+qM1NNjJ5KghulzkqixXDKX4daVE/Fyctzb3Z5a3p1e2h2ZWZ9cPxha2ekbmR2c32voms4pq&#10;r3YMD0wsj82DZ/H24tbx3PrB8s7xwsZ2WFSkro6GshwpYYkoG6MEK70EM504PbUQFYUgJTk/FSU3&#10;2RV2CISXikyUiUachVaUkUKUHiLNTClOf0WCgUyGhUqOg1ZPSlCGk4mfjpybhpIOAjHD4FbmV/sH&#10;RqdmV0bGF4bH5gcHJ0l0fnymv2+4uak9MiK2uqoeVFlpVf/AyMDg6Mzs0vDYdHff8Mjk7MDo5OjE&#10;7PD41PT0dHd3Z11tZXU1icjXVudXV+ZUVGZWVGa3tlU2NZeB+n8Q+aam8sbGMrAE620/k7u2tla1&#10;d1xtuFrZ2lHX2dNY31Je11La3FbS2pzf25gzXp/ZluzdEe08GO+yURQymeg8l+Iyk2jbH4Jv9UK0&#10;+6JbvdH1LvoNrvBqO51qe612T0S3L6o/0KjDF90fYnyZSGAkjETk5xJsQYEtBFzSFYBv8DBo8cMN&#10;xdnnErUDocIFTsimcLu6QOuWaNcSXyKMm1qFFoIVYLCU4vTTk44wVIpAyhXYwWq9sP3RxJEEx64I&#10;m0Z/40xzDSd5DjNxFmtFPjsVYStFfmslAWddKStl/kAj9RgiPNYeHusEtzMQ1ZGkluCEWKFlwU5G&#10;nBciwg+RkIYERqG3bva8Ah48Af68efLr8df7D07//EBKg/HlO2nkfQ5cnJ38+HJy9u0E+HwG/HMC&#10;PDm9eHQBvDg7f/ft+/uz8y8nF+9PgJefgIfPz27+Cdz8Hbh1+9vhU+CXt6Se893pxbczcCwP/HgL&#10;vPr9y73rr7avv9z9++zxR5ID2KuXP/588M/Rnb+3n3649/enB8++Pvjr5M6j08NbXxa33vTPvmgY&#10;/7vyJjAG6vbZzBNg//nZ7U/AX+/OHr8E7r4G7r27ePTi66MPwJvXFy+eA388+n7j0deDl8Dtl8C9&#10;Z6d3Hr07/PD9lz8fLqaHm8U7asRayydYK6TYKqcRFfOcNMq9YOXuevW+qGpPRJMfpiPEtC3IpCfC&#10;qjvMus4D0+CBK7ODF9tAa9wwpfbwEkdEgS0010Y301o3CiOfbKGd64iMMVYDp7KBGHlftKwHVtZC&#10;k8dBW8BGjdtYhR2lwR4Vb1HcEdW0XjL8a/vo7+19D+q77lZNvWgbe9FcuJPc/bx1HVhYfDM2ca/T&#10;O46gpsOhIssIU2BHKnDDpNm0JFh0pNmhMtw6khwwKR6UuoSGqoiirjibHAuLOidElkbUQcOo0i94&#10;uybwqFGu1JnCW4PSS5U2UBPsraw6wsQ8VdSclWx9YIEu0FQ3gzx3RKk7osxZv8pZv97ZoNEb2xhI&#10;qA/E1/pgajxRde6Gde7IajdEqYNuIVGrwPYnkbeFgluaZqkbY6wejFPxwSg56Et7mmib6EmoidHr&#10;ybFfxsjDZbl+2sez68twa4ky6YiTnOX15bkviTxCV9HXyzEnP62ovDAtPysx619EHlRcSkp8ckpi&#10;agYpv2tqanRiYlxKUlxyfExcpL+PO1pX21JXl6ijH23vl+KbXps3VlW0VVp4p7byeWvNl4Kk3wsS&#10;btXn3Gkr2pmo2wo1DY4zc821tap0tbjqZ9se6tQe7Njo55iKw0bAjcJh1rk2CW2RnbUh3d1pC2Ol&#10;h082gQ+3gd2u7daYou6o1AZPvwZX7woisdTauNLRONtCL9FEM9BAxddQwwWuYKsp5qAihBNkIIiw&#10;OKiJ+iAUgjAqdkp8dqoCIQStaCLKHavLBk68ySCcNGSMZBC6KxAGSggL7RUmSoiMCKe8OI+KjKCq&#10;tKCCGI8ED4MUH4M4Ny0bFUSMi0qcm1pGmEWMh0FBjEtVml9RlP3yXVEeanlhZkURZmkOcnlWSKwd&#10;pizQPsMe2xrtURVAIvJdyV7jBeGXRB4shzIDBzOCLgW+O5Lx3zSaGTKe+RPKZ4ZOZoUtlSSsVaTM&#10;F8aCAusLhdHzuRErRbFVbgQ/daFwmHSSkVo8WjnLXC/DVLvMCdMWbDcQ5zma7DeWHjyRQeLyQylB&#10;k7lRU7mxw5kRo9lRU4WJI9nRrTF+jeEBrdGhzXHBzQkB1VHubelB+f7WddHupUH2uZ42dTFBjYlR&#10;NfHRqryckqwsAgwMHDQMPMwcvGy8nCxc/LxCLCzgXqS4BPEMjMy0tPSUJP5OR0vNQE1Jx0DHSE/P&#10;SMKOPyk8NRUFDTXlZbAzGQU5yZ2DioKOlpKJnoqWDGKKhmbGB2ckeGcluCeEELNjnUFlRjoUJHj6&#10;OxhaIJXUpThFOSgkuKll+ZnkBJhVRFg1pHgVRbilBNhlRbgVJfmkhTnE+VlEeJl5WOlJUJuB9GvY&#10;6RgdLW1TohMSI2LzU7LyE9KzopMK4lNNYYZ6copBTq7R3n7JwWGgEgJDStMyPYh2PIysvExsQpx8&#10;/GycfBxcQjw8ghycoER5eIU5OfhZmMTYWUSZ6Iw1lPwI6GgrfLG3fW2QU6WXdb2fbYkLvszNuMiZ&#10;UOBknONkXOhDDDNFhlkbWeoqg5ddIWY6aQE+bkYGEW4eEW4+TmZ2blbwX/Dwc3KS7OM5WPi5SN41&#10;fJxswry87MwsPD+fRaC+Qgn+DC5GJnryK3xMTPYEgqOJCSgrNNoOjydisNYotIORkYe5OShvK6tA&#10;e3tPCwtfK+u0oJCazPzChLSs8NgE/9AgR3dTODLEwweqrM5whfRcAhUEbPlk1D8d5Ekm8hSUVBTU&#10;ZBByBmp6DmZ2FjomJho6dkZmDiYmNjoaRgjE2kA3P9i9PMipN963P9x5NslrLtl7OStopyRyryJq&#10;qyR0PT9wtzDkelnUteLI/byw7YzAmWjXvkDrMqJ+uJ5ImL5EFFbZT186wUSzNcqx0N2owJtQH+MW&#10;70JwIcBYKSBcjDQczD+hPCMTKyMDEx3J0whsPAx09EwMjJdONfRg86EB28sVUOBLCjJyWmoaDjZ2&#10;sAKuRkZGQSCYoBBwQz1tqJIMWlUOKslHUJYwVha31pLxxeo66cn7odTBcZejprgnVMFOXoQgxGks&#10;wIHmpEdx0IGlhQgHUZLXVorPTprfWUHEW0s2EKbsq6cYpK8Sg4el2aASLfXjbeA+GBVnA3lXjKoV&#10;VN4cqmIG1TZHIJSERPWU1PQ1tNkZGdEG+slJsUlJEd7e9mZm6CtXIDTU5JTkNBAIPQU5JyUVHz2T&#10;KB0THx0TNyUdCzUDeB7RUtIwQyAkWycKkok8hSA9vYYgN15ZzEiBFyPLipNjM1HksVQTslIXtlAV&#10;NFfmM1clGddY6YprC9H5WOjnRPlkxQQGuTtaG+MCvLwcbe00VTTERER5uDk1NVTk5SQF+Tg1VBT1&#10;dbVUFeWSEmOyMlOio0JLivNcXB3Ak5GWFmwRYElra0OMjozCGWFcXRxsiZYRoQFuznZ4LMLCGONg&#10;Y+ZobWpmhDDFwjFwLVMsDAPX0FKT1tWU09GQBStQbQW4tjJSTwMN08UhocZomCle38wEYW2JDgvx&#10;KC/JLi1MK8iIrSyIL8kMzo51yIkyL0uwKIo2Lg7HFYagYu3kw80lCvyhpWHISyifFwjP8dX7aQqP&#10;yPOHFZBe6hQHGVy61oBlto9urh8UXOGnEDn+BgUBqPxAdH4gNj8Q/E7T3CDT6lhnVwMZIyl2K1UR&#10;GxUxa2VRU1l+Zx0Zd305T305B01hoiq/F0LaH63khZD1NVSwUxXCijDixJiNJdlMpTlslPgd1EXA&#10;cRpRSdBSgc9YisNMnsdcgddQiAklzKzLSa3BTiFPB9HkosDJcttoS6JlufBK/DhFAYQkh7Ygg5Yw&#10;M1SCQ1uERZGLSp6DTIIRosDDqCjAqaMory4nz0hNT0dJT3OFlo6cjpWKgZ2ano2Cgp2SQpKLXV9O&#10;3B6pmuRByAuxKYgglkTb5odZgCqOsMn1M/bDyEWZaaQR9dPMdcDhZak9rNLZoNLNEFS1B7rO2wgc&#10;ZDYFkDLugJOdqwG4Gj9MlQ+6ypfkWlPmibwk8mVu0AoPaIW7QbkHqsBZHxS4MNVSJcdeN8FCI8Ea&#10;FmkF9TfTzIiwyE2x8QzUlTfmJRZbjf+Y7z2Z6gVmO4CZ+pPhJmCyEZhuPJ/oAuZ7TueGgdURYKvr&#10;bHUI2Bw9Xd4Etscf9koiWEQlyYTYIAgZLksNCZQEC5SHzEGTP9xYJcZUPYUIS7ZGJloi0mwNMh3B&#10;CrTQnZBhh0y3hhe54ovdCOVeJgXOmEpvk3JPXG2ACfjjQZV7ofOd4JdpUSs8ccUuqBxbWJ49PNdO&#10;H1QWEZpt+y/7+HQ7aIYDIs1OP9kOlmAHj7JFW+gpcFJBaElZNCgoIORg10cBucJARUVHBuFnZ+Fl&#10;ZWKkJONlouEmhzjA1WPsCa5QGT+kghdULMFSJ9xYNQyvlmiDKPKxynbA5tth69zMah2wTW4mDZ6m&#10;pY7oHEvdXCu9IqL+aILbfIZ/T6h1o6dRgzum0gFe5Yho8yZ0BZn1hdlMJLiOxbuNJ7hPJHtPpviA&#10;5Uii51C8OzhhGYp1Hk50aw40bw2xagkjlnvjwd4yyxWd6ITICSHqSXOJctIy00BUFGVkJEU4OBk5&#10;BRhYhCjpRa5IIASE9Pl17XVkjeTjSuI/n304Pft6RsLxX0GdA9/OL76enH/8dvH2w/nzl+dPXgFP&#10;lm/OOATahSaGBkcFxydEhYUGgKd8YkxkbkpqWnR8WVZecXpmdmxsUkiwq7lJTW5aW2l2WVJ4e1Fq&#10;S35iboRrWaJffpR7ZrhzaVJgc3Fid1WOrw3WEq5ij9HWE2fPDXYaKEssCCFO1iQstGY0Znn4WypH&#10;2OtmB5kkeqDCbHXKYu1LY+x8TJTcjWQdkeLp/ibWUFFXrJIXQSPQGulrjTFHqFljdKywOiioEtZQ&#10;S09PzdzcFIc3RqPw+lADU7SRKQJmpK6Q6ufQmOQbgZHJs1LJM5WstJJ4UOG2G2e44KW07adxLVj/&#10;WZbDP0U+/1QEvWqKedEY8Ve939+1rs9qbJ8UYqbt2YYIkGlzylECxaQdz2okbDnXpSba2sFUU0yS&#10;DYrVIdjgfYI8goLc3B3wTiba/tY6wVaqUEFIth/icKJwZyhvtTvz+nTlRnvqfn/WwUB2mhc8wEI1&#10;zhMT4Y6N9TWN9jZ2MgW3Qt7f0SDEBZ0YbBXrZ+FlhyDi1S2xKo7mut4OKGsj1eRgq+tztUczZdnh&#10;xjE+qJxY4tp4eaCtpjYvpDEE/3GqZMILNmmnNGuvMGQq2InnPIhBDNqL1WPYeyxl2kwlhzy05xOM&#10;92u89luCmqNxZf6IqmBMXZR5SbhFbqRdVpJvclJAasrP5K6pYXnZMdmp4UiooiFCCa4vr6cvo6Er&#10;pqIlICRBIyxBxS9EipFX0eNGuWvo+muUH1cuAZuzwPLE+dLAl6llYHsOWJi5mJoFRsfP+gfO+kYv&#10;RidPplbP1sf/ni2fb2id667ra2vo7RucX5rdPx7d2Bnb2OmdWR5a2Bxe3Bla2B6c39i5/du1357M&#10;7V5rGRwvv9pU09DU1tbRdLWxu73t28e3O8tTGF15Z1M9K6SipaGyg6m+opQAAq47Pj01OT/f0dO7&#10;srG+sbO9ubszt7I0v7G+sLO1eu3wLXC+eOtoZH9t5s5B7Uz/6h83nwEnd1/+vXK8t3G4NzM7X11d&#10;SyLyPV011WXSEvxKcqLCgqy0DBCfcIuZ44ayvrCUCndtLL+4Gr2RraaNv+nI1ugb4NPE5uLu8fH2&#10;zsHO7uHMwvzg9FB1a0VDR0VjV8W/XGu6q0GBFVCNreVVdQWXrjWXOL6isrCiKr+iKre8mhQj//8g&#10;8mD534l8wU8in1dakV9WWfBTRSRVFFfVlIO62lhTV19ZUV6ExRhoqCtBoeoGBlpYLMzIiGRcY2WB&#10;RBmqSImzKSvwy0hyqCoJ8nBSCPBTS0mycPFAOHkgihqcWhghyyAo3Feucjdr+Xx89mJkE5hbASZW&#10;zye2gflNYHkX2Jn6Olf3oKnm18bGp50936Z7z+YGzsZGTvtngYF1YGwPWLgF7P4K/PLs4tmLL69e&#10;f3n/nUTkv/9z8eol8Obpj9cvgQ9lPYUuUeY+ieZu4WhHH30PPxTBVEVVg9fB1cg3xt4qFOeRZwsP&#10;Vw9oc5593XcMrKxfjMyednV9qOj7UtP7pmb528DNi+Xrn1ceANeufT+4R0rx+vsL4NcnJ7fufbt2&#10;/fPh7IOpjb/Wf7v44wnw192T+5N/zE4+nl55u9T7a/vmj8WRp63tv5ROvWgZe1y782Hgl9O5ntVc&#10;W1/NkFh8TJx5VJR5eJBxQqhVRqR1QYyVn42cm6lkXUnA7/dXSUQe+E6K9iZZCpx+//4VuPj++42N&#10;yvTAqzmBmSFmyQH41DCLMG+spzPM3kotIcoa0r5U0byQ3jif1L6QNbndvLgzvba1ubt7fX/31t7u&#10;0a3jmzc39u+s7R/NrR8urN3c2P3l4Nq947t7O4eLK5sTSyuT6+sj68vts4PtC729a4MdS52dy13t&#10;ix21Ew0tC53tC93NU13ja/MrO3tra3vHB3fXV3aXl9ZnFqfbBhtbR2s6l2vrVgqqVvJrFsoaFkhE&#10;fnJ3e2H3eGHjeGnj2sL6IcmyZvt4eef6xtHdvbsPu0an/UMDLaxxCAMVQ4QCAa2EQ0qjdEVQ2sK6&#10;ylxQFT59NSGSFbu6MFKLtBCtKYRVFzNQ40Ea8hiY8Fn5qhLc1e7+uXcKfCFlvf325eLi84/TN9+B&#10;VyfA+3cnr78D375+//T52+v350/fAb+9Ae6+AG79Chzufpuf/zbU96ap42lF3+Oa5WcDf5xcewc8&#10;fw+8fEfSP18B8LP/kIyPzh9+OL/7Frh++8Pkjc9D+x875x+X9R8kbT+q2bpf0TcVnVfukJCET0sy&#10;8XRUwGgx4rVZjXV4CFr8eG1RtLqogcq/TOS1lIXVVQS1VYS0ZQVgysKq8uw6MH4FdVYZDSZxVcac&#10;uoiezbqdtwvr3xbH3gw0/lHb9Gvd2teFmxe7j4Dj18CDP0kPgDz848vtvccrN15urz2Z2Xw1u/Bq&#10;auHd/NzrleH7C8PHKzNHB2Pr+zP7N6Z3rk0s7bR0jzb3jDb0jDSNzwxs7PQtr80dXFvcOeifnd16&#10;fOce8G4JeFj3YtV/pazi8WTHn2udNxZHD9ZntrbXd466u4eHhqbW1neWVzZA9fUOTY7NjvRNDPVP&#10;ra7ubm0fjI3N9fdProHHdGV/Ye1obu1wZu1odv14bgMsD8GXc+sHoEh3YtaOljevLx/dXLh+Y/bO&#10;rZGjg5XfHqzd/3Vy63B0fnNm5XBibmdqYW98dnNmaW96aWdqeWdyeXdqaXd6ee+nfQ0p1+vk6uH4&#10;6sHUxvH0+vHEwu7o9ObUzPbiwsHGwvbe6EShj0umDabO3bjJDdXvj0uGCmYixdtdUbNhdkPuuDZb&#10;aLO97kik2XiKbWeUcVekeUe4eYO/URxe2keHO8lMscLLsM6XlB2xI8S4N8ysO4TQG0wYjjAfjTK/&#10;jIufjCZORtmNRlqToHyU9UgscTiOeInjQXWEmPVF2fT+NBO/TC9Z7YMv88TkOcHzXA3BkV+arU4k&#10;Xj7eVDECLemnw+etyRsOF8+00C51NaryJoAjyCpffLErNs0CFmcC9TNUsdEQRkuywAQobTQEHbTE&#10;vdHaOFX5IHfX2bml2bXtyZWtodnl8aWN0fmNrpHZvonF9sGprJLa2pb+wcmVmZX9y10HVsCjsL53&#10;Izk9C4VCqSsr8DAxyPBzijDTiDFRi9JRiNNT85NDeMghvBRXOMlIRF6EkVqUkUqUjkyMlkyajkKW&#10;jlKGnlKWiVqFl1VXWlCWh0mAnlyYgYYFAlGXlp2bnB0cGh+bXuwdGB8emx0YnpqZXxufWhwYHOvo&#10;7PMPCG3v6J2aXmi42trVO9TdNzw0OgOuNjmzPDI+Nzox/7OcnRif6e7urq/7mdy1pri2Oq+mKruy&#10;Iq26MqulqaSzvbK5sbSpqfxSl/Ad1P9g9JcB8v/xsq6trZbkL99R3dpW3tJa0tRcBKq1qaitLneg&#10;oaAq3qc61G403XcswXE22XEg0rw/wqTBA9boAWvzQbV4GjR76Nc4aIK66q7X5mvQFYjuC8YNhhmP&#10;hJmMhJlNxdjMJdgvJjstJDmClekEu/EY68FwC7DljCc6dYVa5VrrZFnqtITajaQH9Cb6dCcGeuvJ&#10;wdivGAnQ2slxhhrIxGEUSp0MusOsu0MthqPtZtI8huOcGv1N0000LMXp8SJ0ZjLs1oo8FtLsTmpC&#10;PjAZb7h0tIUOOPIOJ+qE2+nao6TUhMhFWSCWSDlzpLSCOIWYMERJnT4kxmx6s/U18Oiv88dvgXev&#10;SfmoP38DfnwnhcB8Pz8/B0jJNU7OSd6RYG/5EQDeA8BbsLwAPl3q5OztOfDyHPj749mDV2e3np5f&#10;++3b7uMf1++/3v0E/PUVePn2/Nl74PWD0/sbz9ZWHi9uP11//OP3D8DrL8C7b8Cbd5//+PT1ybfT&#10;lx9Pn727ePTr590bH2dun0+OPS4cfJI1+CRj8UPFL8DwwVnv9fOJ6z9mt99OHH2dPTqZuHkyd/3d&#10;8vUX689OHv5z+uQf4NHR85WtJ+M/c3UcPLu49u7sxtnFLw9u9GYEoRPt1TMdteLM5UOxYpEE6RQr&#10;lQJnaJGrfl2AUa0/6UFscKrZFmraGWHRHW7WFWbeHmwKqiWAUOWKaPIltASZlTrBK9wNi12Qhc6G&#10;ha6YDCIsHKsUilGONtYOJWg46UtaaQmZKbATZJjNlbnwGrw6Suwq6jwKeiK2IRa14+UTtwbnHw2N&#10;P2pvvltcfpQ58bZv83Sh83bd+J0W7xicqjqDrhKLgQI7QpYNJs2mKcGiKcWqIc6qL82rL8qJVRZV&#10;k+dV1RXjkGdmVuOASFPJeMDtupNy/5z02qmjD9PnicHK5RLF00z4IuCCAXoiDgpQVw1zJ01PO+0M&#10;f3y6M6zYjfQoepm93lVXdL0bGpxjNwSagBNRcAp91QN91dWwzEG/wFY3n6jzU3rgzDzHTj/FUifG&#10;VCPMWN3dQNYBIXNJ5FVFGGDy3LrSrFqiDPry3FBZTj0ZDrCiLckKSkuCRU+W0x6nw8tIIvLODhbp&#10;GUnFFUWp2elJGWkJaUmgYtMSY1KT4lJSElLSE+JTEpPSohOSY9NSQ+OiM7LS0+NjHfB4rJoqEWEY&#10;4uCTHppbXzBWXbhSWXxUWXi3rf7vxrIHJSkrrfkr842rlWE5oWizbBuLShfTWjdCW4BNq791e6Bt&#10;R6BTKdEkwRARBUMGayB9lJApRm55VqH5tlH1ftk13ollzj5Vzm6V9rb1LnZNHk61TtaVjqbFdkY5&#10;RGQ8XjsMrR6IUnPWlnTUFHfRkjQSYTUS5SCqiPjA5Dy1JWyk2by0RNPtMJFmBi5ILWF6Ch5a0jNA&#10;4LSckfwKPQTCRn2FkQzCQgVRFOeTFeaSFeaUFmQX5aYnxb8Ls6jL8WP1lWRFWKUEWJQkeBTESElf&#10;NWT4JHjoZAUZVSU5FYSZlIQZZLnJZdgghaEO8URklguhPzWoNti2N8VvOCukPy1gOP3/opGMwKG0&#10;wMHUALD8Tyg/kRU2mhywUhS/XBK3XBY/Vxg1nRe+UBwznuY/nxlS44xL1JdJQchlYlTyjbXKbQ1K&#10;iOCEH5tjpguqwdN0ONZjPMV/JNFnONFnLCWwL957ND10IAX8X8HDmREzRYmD6eFt0QHNUX5NcX6N&#10;iX71Cd5VcR4loQ6lIY71UV657tY1Yd6lAR5duak+JhhS6hEWeg46WilBEW5WThZ6VmYmdkoqOjJy&#10;GipqelpaelLgOw0tPS0dFQUlHQ09Iz0TNSUNHd2/EnLS0JC8a0hcnprEWMnJyZmZmcE6OzsrJQUZ&#10;HS2ll5uzu4utlTHSHA/FGaijYcpGCDVDPUV5cR5WGggHPRkPMw0/GyMfKwMXIw07HSULFQUTBRkJ&#10;cFJScrOyCvNxS4gIKspKKchIC/HxSomJ8nFx8nFxc7OyM9PS83FwCfPyy4tJZscn5yenFySmJYdE&#10;4vX0LQ0xCYEh8QHBySHhUd5+JakZWD0YEzk1DyOrACunMCeXMCc7KFFebiEeHvCr+FhJ1j38tJTi&#10;DBQuCI0Ue1xNsH2tn3WFB6HKy6Tcw6g1ktgWZdsT59Kf4NkX79kd41EfZA82A18jTX0pLkF6CD8T&#10;pSAHsxAnlwAXHz8Hvwg3nxA7N8nEhpWdh42Dh4N0D+DyNgArDS0PMwsvC7j1EH42dl52TiZKKn5W&#10;Fri6qr2psQlcH6ena4NGWxkYWCORRCTKlWDia2UTZOfgb2MbaGufGhhclpyaF5eYGRWbHBzma+fo&#10;QDDF6+v7OjqjtHXpr5DRQa7Q/leY/KWor5DTkNOCoqOkZ2NkZWVgYaSlY2dm4WBiYqGh4mOgRShI&#10;2kJVbNUkvLTEIxFysXDpCjtEf5jdSIzjYqbPbKr7cqb3dmHgQVnEfnHYSqbvQrLXULj9VXdCpQOm&#10;xMagmGhQ4WLUGGAxlOg2nuk7mOrRGuNcHmyT7WMRYouV5KThoIbwsTFfuskz0dGzMDDS0lDR0VJf&#10;lgz0tCTXI0qqS0BPS00D6hLQg+Wljzw1OYWqopKXi5uarJw4L4+BproxTFdViE9PShirJOGgr+YM&#10;U7ZRl4ixMIizQPjpK7prSDvKixKlBHB8jMaCLPYKwh7qUsFw1WB99Si0XjhSO9hAMwihEYmDZdmZ&#10;5Liapznjwyxg3jh1O5iso4GynYEKEaGGUZVBqciZwqEcFBR6SkryomJivHxEE9PywsL4yMicjHRn&#10;RyfSSUIHNnluOgYeekYBOkYRULQMgmDbpKbiAM8GMgg9GXhAIGRkZBBmakpOagplfg4tfhZDSW6s&#10;LDdMlAGnwoOS48CrC5moC6NkOI2V+Sw0hDEKPAg5bqyqSFqIW2qIT6SPiyvRwkBHU1ZCVEZCVEdD&#10;VUlOWktNGaajKSkqpK2mbIrDYAz07azM87LS87MzIsKDCwtyoiLDRUWErkAgFGSkWzL8vALhoRFE&#10;axt3VzdHW+vQAB9PFwcsUt/OxpwULG+OtzTBmhgh0QbaCKiKsREMqadCCpbXVdRRldbXUtFTUUJo&#10;qoNCwbRIpvNGMEMDDQxGNzrav7wiKysjMjstuKootjI/LCuaWBxvXRCJK4k2LghFFYUaloYhq6LQ&#10;+f66xcH6JaGI4hB4foBeToAeicv7wzK8dfL9YJkeWoV+iHw/eGEAyd8mx1cvPwAKvguukx+EzPZH&#10;5vpji8PMyyNt84Itc4KsckKIoIyUfgatS/MayQmYq0lYq0uYKQtak4LiJV2gYg7a/K5QwQC0bCRe&#10;PdZEy19fzk6B10aWy0yS1UiIAS/OYizBbiTGghFhQYuwYERZDUVZDISZ9AXodbiplBghKswQXR5K&#10;lBizjaaog54UToEbr8QLHiMDKU4NQUYVPgYtEXYFXnoxJlLSJl5qCDgsF+dkE+PiooWQU0Ao6Mjp&#10;acgYaK8w0FMwcDFwCLLxsdMwsVLSkp5JooLI8TCoCLEZqom7myMS/G3LUgIqkv0Kwh398Rox1nop&#10;RFg8QS3LUqvYVq/S2aDaFVvpiq1yM6r1wtX5EOr98A3+pLv41b6YKpKMKnyx5T6YUi9UsTsKHF2U&#10;uiDKXA3KXEgDpAJnRJ6jfq6DXraDbgZRJ8sRFm+tE2mh6YWT9zJXulroHxFtpGzB7dpA7Ps+3vJ9&#10;rOVipu50og6YqDwfrb0YbQWmGy9GwLILWOwD1qeB4/GTzfEfC+vn62nd0XwKVAICEAFWiAAzREea&#10;XVecASpICeeChCBkIpCK0UYaMRbwGCtEvA0skUjKv5rlZJjrjM5xQuU6oPMcMVm2iHhjjWQL7Qyi&#10;XqqVdraTfqEHKsNW69ILNMtGL91SO8lUM9FEI8VcM9NGD9yQQldkrqN+hj0s2wmRYQdPI+pnO6NS&#10;7OHJzpgwIlZPRoiBDEIBuUJOBvYZNFcgZMz0dLRXSCMBZSlRhLYGFQQCXmvAuRJRXz3JzTrKCvws&#10;JscZW+SBL/EilHobV/qalnuZFLsalTkb1XuYNHtbNPuYNfoYlzsaZJmq51vp1LhheiOIU6meY4mu&#10;bf7gOAf5L7kYtPrju0LMh2LsJhI9hmNcR+NcZ1J9QIFTg8EYB3D9/liH4USX3mi71lCLxmCLal+T&#10;QldUjjsmwQmZG2pL0JYSYSHnZaZys7dyc7Shp7/CxcfAzE/NJcPELEXLqcYub6qgbKUGdzY8+OPg&#10;E/DhO/Dl89m7M+Drj7MPF6Rke1++nH88IVlEfv373bPa5tqA8IDQ6PDgiKCE+CgSjo+NiggKCvb1&#10;z0pMK8kuyIpPLc/O97Z3tMFiCxMTS5Li4rxdCuNDY73tfaxQMZ6WBbF+SQFOWRE+lRlxHhZ4S7iO&#10;FBu9mZ6qt4mBnb5ChC2yMs65Oc1rsSV1ezB3sCokwdMgwRMV5YRM8jEtS/DwtdSKdDEId4IZa3OF&#10;2mlHOOi35Yf6ELQFqSAqQixYHXkHYwMNKX60jgIWro7QV0Vj9M2JlmgCQQ+KwCCQVgZwZ6RWugu+&#10;LdK+3QcPTv877NXrjUVnfaH7cbhFL/VlD6VtX5V/ShzfNIX9eTXyXl3U/bqw3ys9nlY7/VFmvhej&#10;PGXNNG5MPo6FTFuxzvspHxa7tyU7RnubamvLy2sqmDiYmziaZpWmZOdGuFlA/S10woh6CClqvCrz&#10;Wl/m3ljh7nD+Rl/WVl/WtbHCrZ70m5NlnTkeviay2UEmkY4GCV7GIQ4Gib7GYQ5Ib4J6qBXMHiYN&#10;bp23ma6LmbafC9reUtPaRKUqP/j2ZsfD7eaN/vRYT/0wD3hLVVRapJUkKyTKSvn3gZwbFf7L4ehR&#10;J4UBG9F+W5EeB/HdVKO9DOMBD6WrJgJtVmIjnqpjgdqjkdCH3aG/dkeMJpteDTCoDzHO9zXOjXDN&#10;T49KSYnIzY7LzohMTwyuKErJTg4Dx1c4QzW4vrwBSklBQ1BGjVdcgZWNB8IjcEVUlFJBnQ3uoGAQ&#10;opW5lrIALLZ+6+wAespeV3UC3e2nnS1fW9t/dPZeDPefj42dzy8DGzvA0dSfixUzdVVjTbXDndU9&#10;PUMrG3P7N0bW94ZXdvoX1vvm17pnlkeXd3qmlndu/3778YuF/WttI+PDM4urW3s72weHOwe3j4/f&#10;v/j7YHPRAqdvYwwL8bZ2t8MZIzXV5USRMK2RifHx+cXRqdntw8PN3b2dg8PV7e3Z9Y2pjY31mzfA&#10;+e3yzetV/T0tU+PVw/3zNw5env+4//zP1cPd1b3t0cmpmtr6pqvNA939hdnZ4kJ8KooSIqKsrHwQ&#10;j3D84s227Eaf9BIPHRS/rCYrwkzRLcJuanfyDfBhfGNu/YjE9Nd3t1e31gZG++pbKls7q6+2lIEl&#10;qLaumpaOqqa2CrDe1FZ5Sd4vCXtFdVF5VeFPgUsKL/1nSivAt4oqa34urM4lEfyavMra/LKK7Iqq&#10;3Nr6orqGf7nWVFYVlZUXlleQLOkrKovLysFKWWNjQ2Fhfnx8rI2NlZaWhri4ODjAvgxwYWFlYGVj&#10;4OZhkZIR1IWq4Aj6xqYGRniosSnCxt7I2ByOwmkYYFTl1QUkFTn1jOQ1MJIOsQR1N4mirbSZ8/Fx&#10;YHTwvL/7S0v2cXT97zmz3/pXzmcPgeN14GDhYnPo+0Lf2Urf+VL3h/6xz71L5/07wPgmMHUEbN4A&#10;Dh9d/P7317/efHv7+eLLO+DzE+D1/dO/H57+8/Tsee1IqUOokXsY1sUH7huId3FFGBnJa+oK4W1h&#10;Aalg32riVuRokm7g3kJs+7N+8HNn+/vq3rOaqx/ym9/mz37v2j6Z+Q249gS49zfw5Anwx8OLe38C&#10;9/8C7jwH7v3x4+a11zsbj5fufr71+8Ufv53//suP+/N/zM8/muk6bFl6NnX9bHvkYdvIo+bZl93H&#10;Z3OPgZ0XwMHxo8GASFREND4x0SY6wiIq1CI+zCo3gfTEXrCjhg1apCzb++Wz47OTVxcXXwHg/PT0&#10;B8kx4OL04tu7B8er2THuuTFOhXF2sV6GcX6YSB+Uk5WqrYVKXKQNpHu54epsWsNsXMtC+sh2w9zu&#10;xNL2xvbezb29Wwf7129fu/Xg4PqDnaMby5u3VrfvbO7/snvt/vHdG4c319Z3ppZWJ9bWhtcWWmcH&#10;Wub7utYG2pa6e9cG+rYGG2abq8brOld7Opd62yd75zZXd/eON1b3jnavbaxt9g91d4xc7Z672rJY&#10;VruaV7WWV7NU3rDQ3LU6Nr69ObdNArWLm5dE/tq/iPzhnYM7j3sn5vxCAkwtMEhDNSxKxRijiDeU&#10;QesIIdR5dZV4oCp8MFVhUPpqQgaawpdE3lBZCKHCq6PLijIXtPXX8Es0/ePljW/Ax3Pg5NvJp8/n&#10;L98Df34AHr8EHj7+eP+vr49ffnv2/MvDFz/uvgRuvSPFY9799eRw/e1059O62of5bc9K+5/VDtyv&#10;X/5z5Ncf15+cPXj47cEL4OkH4MXb84ffgD+/AL99BH55dX74Eth/crHy5GLpKbD866eJZ98XHr4e&#10;P/6lefugeno6KzvdwtVWxkCVRlMcgtfgxKnz4NRJP1VfUUhXUVhTSUhNQUBViV9DWUBLhl9XgV9P&#10;i19Lj9fIXI7ooQszlrj1dP4T8Pv9H1v3gc3Di8Wmu+WV1/J7H7W13qy+d7Lx+8nOzQ8bBy/Xf/l8&#10;Y+evtcV7o/e/Hd78tnUHOFr+vDz/YW3+1c7K3zcOnz0a3drtXdue2Lm+uH1zdnl/ZHatfWx2YHO3&#10;b2ene31jcG19bmdnfGNp+ffjo4unoz/uJN3udJ3Lrn05N/R+v+Pe4siNjeH11amVtdGphf6h8cWV&#10;zYWV9ZXV9eGh8eHBsZH+seHe8TWww9s5nJ5e7h2YXFw9WFo7IsXIrx2D+knkr5FC4/+LyINHfHP3&#10;9uL68fq1Xzbv/zZyuF8+Nty8vLD6xx9zx7eGf1rJ/yTyO+Ozm9PLJHv0yeXd8ZXdyeV9UD/d5Pcm&#10;Vvcm1vYn1g7/ReSX9sZnt6dndxYXwF5653BuoTM7LdkSV2CD7Q2w6fIyitflKTSWGwgw7vc17nUz&#10;6vfA1dnoNnsgBuPMe+PNBuKJPdHWzUGEDAvlaJR4nq1WnTem3hfT7I/rCDHuDjPtDiGl7hyMMBmN&#10;IkH5sQiriUhbUKORxOFIq8Eoq4Hon4ohXiaT7Aw17wq1avIldARbtIda13rjy9yxZV64bEdkjguK&#10;FIhhD00lapPiTZxIrvGppoqZ5moljohKdyNwzQpvTIaNZr49MtMKFgCVd9YSt9MWM1HhI2oLe6GV&#10;nXWlbDSksYoy+YkJG5vb4IVqdGFtYJpUjsyv9o4vDEwtd4/OlTV0XO0Y7hmZH5/fAk+0zcP7q7t3&#10;Fjaur+/damzrUlZV0dfVkRYW4GeikeVhlWSlk2SikWSkFaAg4XhQHFcgPJRXhBmoRBgoJZmopOgp&#10;pKjJfopChoFGRYAdJiciyUEnzEQlTEfJS0khzsHd09YF9hj9I1OzC+tDozMT00vTc6u9A+PpWYVl&#10;lQ2ePsHRcangW2A9K7ckNiE9LjEjNCI+KTWnsKS6uq5lZn5taHRqdGRqfHyyvLSsob66rrqopiq3&#10;uiKzvCS5siy1qSG/s62iubG49Sd//zeX/99E/ieF/z9Q/pLId7ZXd7ZXdrSWtreUtDSVNDaVtrVV&#10;tzSVdzeX99XlteeEt8a5dkRYdoebdYTi24OMat1hjV7wDn9Us4d+oxu01lmr3lWnyRPW7Ito9Ud2&#10;+ZOg/Eio8Vi46SWRX0hynE90+FnaTcTaDIaZDpBajklfhPVAtH21BzYOoxCFUsi00U82gzsqCNrJ&#10;cTsp8bqr8aWaa7YGm7cFmXQFmQ2EWg2F20wnkDwiW/zNUglqjgoctkqcRqJ01nIc9sq8Tqr8AQjZ&#10;cJxypKl6kjMi0k433g1ppS+ixHdFhgtioidljpBBaHGzM0NkZCjsXXXqOlM+A4+/Ac/fXjz9cPHy&#10;y/n7n0Ze5+DFg2ThdXoCVsB+8l/ZnM6//bTz+nYBfDsnlV9/Pl30Hrh49ePsycezBy/Pbv354/DJ&#10;6bU7r9af/7j9Hvjj6em9hz9+ufP19u0vd26+uvGSdAvzzRfgw0fg9dtvf4GfPT99/f3szceLZy+B&#10;+w++rhx/GfoVmNo9b13+UrkNNI7+kzPxqnD+Y9XK1+blz219TypBLX9sG/ytbPJBy613m/8Aj16c&#10;PX4BPNz/e3nz6dRv54e//djdfzQ2vVKVnGgZ4QXL9Ecl2annOummENXizBUi8bKhGMl4U8U0G41K&#10;H3RdIL45zKw5zLQpiNASjO+JMB+OtwVP9sEE+7YQswZfo9ZgcEiKr/RAlrohS9xROQ7wbHsEODGL&#10;wqsHoxTDsGrBRhp2OuIEJS4zeU5bNT4nXRFrXTFVEQZacKoGTsgoISJKgvZhxKsLFT03G/v+aCjZ&#10;TZl42b/xfWH74/ytL6uuYYY6eux6ioz6MoxYJS4kOMSRY9eW59SS5oDL8sDFOHBKwrqqQhq6Ykxi&#10;1FfEyMmVWFgJ0upp9qiWSN2mEOuZPLelEmxHBLTOV7fCTTzMQClA3zjI0MpVJ9DbMMoZlumGzHeC&#10;lbnC673QDe6Yejf0VT+TukBwHoguczesdzOsc0KUO8IL7WAFtlBQeUQ9kimWLSzRQjveQjsQq+SF&#10;UXRFKxIRchh1QR1pTqgcj54Mh5YEE1yBBybHpSvDAZPnBidPoMDlYN2RoMfDANFVl3a0M0tNSyip&#10;LE67JPKpifGpibFpidFpCbHJyQkpqanJGWmpWTEJyRGJCXGZqfEpCUHurkl+vr6WJoFEq0CiY4p/&#10;XF/tWG/dUl/97tro0z+OgN8Pzqaad5vTW/I8o8KxhHQLkxxLVKUDpsXbpNXPojfUsTvYodHTst7V&#10;qszGpNLBqtTGKkhFLVRdu8TKvtbRs8HFr87ZsyfIry/YszvArTvAtcnTtsKBUG6PL7TDZloapJjB&#10;wg3V/BGKnjoyjupiRBURvCSniQwfUVXcQpqTKMMeZqCQQNCKM4Gm2BG8sHBNEX4tKSkpPj4hNjZ+&#10;FiZOago6CISJnCRZYS5pQQ4pATZQQhw03EwQEW4aTQXBMF87awJUX11aWpBVQYxLQ05IRYxTlp9J&#10;SYxNVohBWYwVpSEMnqfeZtoVMe7hFtB8T9OxvKj6UPu2WPfhrJDeFL/B1P+poTT/nyJBeVDD6UGg&#10;LitjGSGT6SErhTHblSnzBVFTuWHTeWGjaf6zWUF94Q65eI0UmFQ+VqWWiGh1xdXaI6uI8EqiwVUX&#10;XKW9YY6xZpE1rDOEOJ7kNRjnNhjnMZTgPZjk0x3jMZQSMJASOJETOV2YMJAc0hbtdzXGqyHepy7J&#10;pzreszjEId/Ppj05ONvFrCrIrTbcpyLcrzU7CS4nKshEzcNIy0JDxc/JzcrM9pNl0EKuUDEysdHT&#10;MtFS0zHTM7AwMDLQ0JIqTKz0tAyX/B2cMFz+gS8pKSnJyck5ODjA+uW7DD//mJiYrkAgtFT/item&#10;p4LQkJMqdJRX+DjZZCVERfn5Bbm5xQQEpEXFpUTExASEhHkFOZjZGWkYaMipqcmoGOgY+Xj4xUUl&#10;RIXFeLi4hQQERQWF+Ll5hHn5wR9MBSET5xMsSs9ODI10tbJNCIlICAwxVNcKcHSJ8vZLCY1IDgmP&#10;8PFjo6JhpaIT4+bnYWQV5eYR5eIQ4mQR4GDjZWfnZmUX4+UT5+SQZGPQFWQr9rcHj2yRC6bEyaDB&#10;n9AdZT+e7jma4T6U6jKU5DIc5zIU7TQS7z4Q694S7lAZbBfvgNEQZBSkh3CBl1o+Pn42btLTBkxs&#10;vMws4P9iZ2TmZOLk5eDj5+LjA388Jw87HT0vMxMouitkvCysnMysdBQU4EtFcVEsVFdfTQWlqYHR&#10;1EQoKprBYNYIpD0a64AxcsYR/G1sE339C2PjS5NSMiIi/RwcnExNzZFIrJ6eKRIZ7u0tIyBAB7kC&#10;6j9xPCnL6xVyBio6Okp6eioGNkZWFnpmemoaFjoGZlpaHiZGLhpKLTF+hDiPoRCLmTibiyJ3tIFc&#10;Bl6thAirdUaPxjqNxztNxDnMpbit5fgsZ/uOxTlMJrp1B1k3eZuCZ3dnoF1nsH13hNNqSfRkhv9Q&#10;isdwms9wVmBTvHtVtFumv52WOCcrOYSPmZ4HPBmZmZlp6WkpqUiG8j9xOy0NqQ6WNFTUlx41tNSk&#10;2HlQVBRgk6K4dLChvEIV7SsRAAD/9ElEQVQG/ma4jp6bg5OmsjInAyMOBsPp6WqKC2tLCCJlha21&#10;FfyM9Fx0ZSNNoSEo9SgjPS9thQiMXoKpYSQWGmtikEbE5zpbpNsSMu3MEq1woFJtTbJdrUv9XYr8&#10;HLJ8bWJd8IEWCFMtKYQMn5YIu54Uv5YEnzlcW0dWwkBNFdzJciKiJoaoYC/fvNQsLweP+or6uMgE&#10;agp6Tg6BK1foael5KKi56BiFaBmEaemEaGj5qSnZya8wkZHaOzU5OSXlFYiCqLAoE42uECdaghst&#10;zoGR4sApcGMUuPSl2VCKPBba4mbqIsZKAsZKQkYqQop8tClBLlGe9vpK0kriwtyM9HxszMpyUjBt&#10;dZQBFAnXRehpq8jLqMjJES1MnWyt9DRVU0gPNYVFhgalJyckxMfm5Warq6qRzj5quisQMlAmBNOQ&#10;oFBrSysXB3tPF8cAb3czPMbcxIhoRcrvamOOv3Sw0dNS1NdVIpqhDaGq4FUDqiGnp6Kkr66mr66K&#10;1FHX11IygKmb4g0wKG0kUtvR2Tw6xi8xwS8zJaA0N6wkwy83zr4kwaYgElceZ1YcjSsMQWb56ZSG&#10;IkCVhMBBkephpFj4gmCD/CBkXqBBYQA83w/208GGBOULAgxy/OG5AYi8IFSqj352ICY/zKIkyr4q&#10;3ivR3dxKR1aRi0pNkIGPEqLIRWOuI4eSFTBVlTRWFsUrCJirCJkr8RM1Rdzhks56wg5afB4wUX+E&#10;bLypXoIZNMhA0VFV0EScFSNAhxVhhPNSg4LyUGpzXNFiI9PkIAdLVRaIJusVsESJMdtrS9jriNto&#10;CFupCRqDl1cRem0BWpgYu44YB8mjhptBhImCn+YKDzVEgpNJXpCPk44GPAHBTomegp6ajJb6Cj09&#10;DTsDFQsV2OFBqGghNMyUjDyM7Fx0DGIc7CKc7Oxg+4dAuOnIcHqqsd72ueGePgTdAIJWIFYlzlQz&#10;i6hfYAfPt4EV2SGK7Q1KnAzLXVHVnka1fviGQJOrQaY/cTym0u//EPkSDzQ4KCp1RpW5oEtc0cUu&#10;qMt8V7mO+jkOsGwn/RRb7WQ7vThb7RALNRe0ZFqgcUKcGYcWxLnBehSYaQemW4G5uvOprDcdV4HZ&#10;wi+d9cBwI8lZHly+2H6+NAEcTn7bmvyxuHWxifTR5pGm4uEmY6OHsNFCdBT59eU59YRoDLkpQuFy&#10;AVqSfrqywTidQGPdYJxaGF4txkQn2lg7EKHgoSHqrirqqy3trirsoSbioyXmosRnLERtKkLroMzl&#10;qsbrrSXgqswJltFYpXiCWiRWMdFMs8gNnW6jDW5Fup1uio1Whh08kzTwIwXgJxD1Y2yR/pYoIWYa&#10;6itXqEjPAFNSUDNQUYFnH4SNjhrsCcEOHw3TpaciZyCDsEAgdnDtdG+HNDeL0gDbCn+rGn/LWn+L&#10;UndsqRumyAld6oyp9zbrCrUFr8jdITb1nrgSO2iuhVaepWaVC7Iv0nY6zQvUYIxDnSeq0Eq7zF4v&#10;01ix1g1Z6aRf74Fq9TMDPzgW7/YzWN51KtVzOt1jNJnE4nti7NrDrRqDLWoDTMAJZp6TQbqTQZIL&#10;Kj3QytlIS4QJwkNP7mxtgkVCr1yB0DNfYeGl4pVhZRSlYpKlEzUQETQQEUFJJtSlvARe/XX212vg&#10;+T+nT9+cPPsIvHl38vIb8PH1p1dnwOmDh7/GJ8YFhwZ5erulpiUmJkSnJMRmpaT4e3pKCouG+gRW&#10;FpSmRSdmxaZEeQfY402wWloWcL0wZ9vylNiuyvye6tzpzpr++tLZnpbRtsa8+Jj2iorU0FC8tiZB&#10;RyPO28UOrWWqI50T5lgQ4VAQQRytjy35/yj7C+A2si1qGJXZkpmZmVm2ZJFlkFlGmZmZmWPHzMzM&#10;zMxMsQMOzmRmMslMBpNMODH0a8Vz73f/71W9+p9q1fHuo5Zb6j60V+9eO8EmzBGBU2B1NVJJ8bNy&#10;MVT2t4bnx9j526jFeWGS/PAJ3voOWCl5NogYI0RZmFmCm5YJAlEV57ExQFgTdPXQarpoVUNTfWNL&#10;czQGb2ZIMFRTDTbH96QG5tohGt30hv1MOuw1WixkO6wVixFse5H6++HIJXepJ1km7/sTFpOIoeqM&#10;4Wo0+VjYZrTWdozamCPHrB3Tqj3bnCXjtCPfwwq36Ty3tGBzF2cjkqeDg6+biZ15eFJI50Cdv5eZ&#10;p6lGlC3CDiGMlqSty/ScaUserI7YHMw5miy8NV18a6Jwbyhnd/DmUkdqnItOoKVSprdRvCMmxVM/&#10;2QNfHGad6YpPs0UnWyETbbBx9rhgG2SgE8rJTLm7Lu7hXu/pQvWdmZKdgawYT53CVIdIH5wUD8Tf&#10;Uv7lRuPPI9nzccYrUdghZ6lmM+7TDNP1BPxooObTRr+DbGKbrdiYl2q7rUifu1wDSWQkXGcuxXAu&#10;w3I40SrXSYekKVCZFmqM09LSkImO9CkrTstJj8zLiM5Pj8YjlXS1pPRwykisnDJcREKJU1CaiUOQ&#10;gl+YRkSERkWHz9BTCxuqVbR/cwaYbfnQ1gl0Vb+varlsar9qLf69tOBlWcvn/lFgaRpYnzvfXP24&#10;N/pounK6oWqyvXq0q2ZoYHhtZ2b39ujaQd/iRv/S5sAyiPWh5a3uqcXNkyen3/8yt3u0efvezsm9&#10;w9N7d27ff3j3wfjgYExIoIejVai/s4+btSvJ2MJQB60lqyYjbGNB2NrbXds7OLx7trq1u7a9t7l3&#10;OLe2sbK3P7WxsXRy/CdwObW3k1VT3TY1kVNfN7S6/AEATr97OLO+PL+xOjQxUVpW0VDXPNI/nJmc&#10;KibIq64iLSLOwsQNCUq2GtmqLO2MSLjhgMQLSKkx6VmpeUTYT2yPvwU+zh+srZ/ur+xvTy7Nru6s&#10;jk4MVtUWdfXUd/XUtXZWgWjrqm7pqGxqq2jtrG5sLS+rIqvT/A+uGfnCssqC8qrimvqyiuqiwpKc&#10;guKsotLskorsytr8qroCEA1NpbX1RaXl2TV1xfWNZUXFOSWl+TW15Q2N1fUN1ZVVpTk3M4ODA21t&#10;rTU1NcXFxcHFMy0tLQ8PHwgYjJxuh8zL01EyMNLRQ6mo6SBMrHSyCuJ4QyTOSEcXr25io+fsY+Xi&#10;a+0RaO8T4eQWYmMXYOaRYmsah+76vm72YmoCmBgFRppf19T+erPmx8zhN017wMomsLMBHC4BW4Mf&#10;Z0eB7ZHL1fF342uX05vAxNz73rafazp/atm/PHh0+d2LTy/eXLx9D3x8ef76O+CvR8BfPwKvfrr6&#10;tbg32yFUPyrN3itA38+f4O9noq8vo47gN3NGeyQ4WEVbBNX56yVq+XY79v/TOQeMN70rq36TPQDU&#10;LgC9W8DU9vv5x1/ufgs9/PsN8Pcr4OXfwPO/gB//Ap7+/Pls8/uZp1/u/Qr8ePvd0c/AD1OPxhaf&#10;zYw9GGjfr139dfLOxfban6Pd96vnfuu9D2z8AOw++7z96NeZmCSz5BTr5HjrxBj7yBCLhHBiZoz1&#10;zThrV1NpB4JUUrjVn7+cXnz98/Lq8xVweXHxlawXcPEJOP/n+9ub1TcjS9N98xMdMkLNor1xAY7a&#10;bjbqHo664L+CjOz0tC0UtCxkdC7ljG7Vz+9MrOxubO+d7B7cPTy6fef07pOTu4/3T+6s755tHTzc&#10;PTnbOX5wdO/urXsbm3szK+sTa2sj68udC2MdyyO9G6Mdq/3ty70dK70Ncy1FwxXtq90juxOdc/3T&#10;G4vb+wdbm3u3T+4sLM239jb0z7UPrLbUzxXVrhZUrxfVrVQ3LLV3r06MbW3M7hzPb54sbZ0srB+S&#10;tWu+MfJr+3cO7v04MrsSGh1uYWWob6RFMFI30VcwwcvqawuhVLmRKny6qvwINWEdVSFdVUGMhpCe&#10;trCBlqiBsqiJtoSuFpuxiZChhTDJS/vX13fPgdevL/74G/jlx/O7Ty4OHlxsHb5eOPlz7eE/h8++&#10;3H/26faLr0e/Xx6/vrr3D/Dwxfmdkzcrm5+m9oG51fOhhbc9u++n1n8fWf5t5MHVwcnb3bP3R88u&#10;z14Ad/8G7r8433v6fv3+X7Onz8fv/jrzw+vNt8DjD8B3X4FnX4GfLoCnl1d3f/t1tvimg4O5iJE2&#10;M0qe1gzOQ1AHIYRTEUEqCWkrCGkqCakrCmooCWmBNRpiGor88rJscopsqtrccLygoi7r/GHj80/b&#10;fwCHvwFHT8n3l1aGnjdmrcXnbaV03qts2y9dfDa8/dv86o/TJ6+3n17deQwcPwZurX1YmHk72/Ni&#10;ZOrV+t75w+nvt0dPtydP7kwf3p/dvrO0c2d8eb9tfH5o76h1Za13d2f0+HDicLd7c3bt1zuHwPOJ&#10;q7vVfy0UvBjq/LI9/Om47fuloUdbU3f2pve2hmfneoaG5paWF1dX1jbWp6am+rq6pwbHhjsH11e2&#10;d3dPVlb2+oemZxd3VjZuza0cza+d/ouN23Ngzcat2fXD+fWjhY1jEKtHZ7MHpzN37k6c3U7vbQ2t&#10;Ll58+nj50XfD63vDizsTS3uTy/uj89vTq4dkgn7pcHLpeHrpCMTM8vE3Up4cIz+9cTizeQRiemV3&#10;cmFrdn57aWkH/DL7q2vbY8Mlgd6pptj+EKehIOtsvHSkGnuJlVp/oPlQELHaVjsdLdbsiZnLchlP&#10;tZ9MdxqKt+sMsyhy0smxUavywjV9y3fUFmzaEWraHW7eG/5NQT7KfDTacjzWaiTSeizaFsRwlPVg&#10;BLE33KIrzKw92Lg1yKQ11KwjnNgZYdMdRbp+nLDK17QmwKrE06zY2zzdHpvpoJdmh0kiaqfaaidb&#10;qN6w1cojwfPstIocEdVeBrW+JhXeRmRm0FH3pgMunqDhBZd205F1Qsq64VXc8UrOunJuKCUXtIYq&#10;L2dTWdnK6ubo3PLY4vrI/OrowhqIodnl4bmV/sml1v6JsfmNpe1bq7t3lrdPFzdvTS/vTS3tgt1t&#10;bHq+vKLKxpoozs9zHSPPRwNR5GKRZKT/vxj5/xMjD4PIwKjlGWgVGOkUWKEqAuw60oJSnDAxVnoy&#10;I09LyUZFVZybv7a+3Ts01tM/Njmz3NrRX1pRfzO/rLGlu7quNSk128LKAYk20NTGVFQ3gW8VldYU&#10;FFdl3CiIjEvxC46sqW+bW1ybn1sZHR1vBOeWqrK66qLqyptV5VllxSnlJalN9XmdbeVtLaXt/9GL&#10;/78Y+Wv8LyP/Ly/fVtfWUdveXt3dXt3TVtHVUtbWVNbaWNZQW9JUX9ZcXTDcVjZanz1QFDV807/S&#10;X7/WH1/vo1ftjmrxw3cHEZq90Q0eSBBNXrrNfphWfz0Qnf743mCjkTDTsQjzqVjb2QTSfJLjfBJp&#10;KdVpKc1xOs5mMNx0MtF2IMqyNdCo1gv8b/hiJ0yqiXIoUiIYIeuqwG8hBHVX5nVTYCdHx4fZNHoZ&#10;9ASaD0fYDIZZT8Q6TiS6NXqbJBoouivzeGmLEOVZHVX4PLXFvHXEQ/GKseYacdbasfaIBFdstDPG&#10;Bi2qIUIrwQYxRUhZoGRVxenEeCFYXS5LolRmruMPL+cfPZv96+Odr8CvXy7+/Pr1zSU4bVyR54+L&#10;848X558ugQsQwNUFOK2AuLoib54D5BmGXH/5Gbh4d0VOzfrbq6tnvwFPngN373/Y+v7dzosvt3/8&#10;cOfJq7s/v//hzcWrr8Dn95/efAW+vLt8+46cw+Pjx49/nZ+//gL88wZ4/tPl3u33w6t/Ve9+adwF&#10;2jeBttWrlnWgbfZTRflJ0Oz7isGX+V0/FM7+3bzzeeD2+dTdDyvff7n1J/Ds18uffgN+/OHr2dbP&#10;C/MPR1JrI8zdEAJiZGUeAy3OUBu1DBdEvptujpN2tiM8yUo1CCcajBWJNJTKtNfKd0FW+urXBxuT&#10;Gfkw8/Zwi85IYkek1WCSU1Ow+bUvSiavvfXz3dAFbrgib6NCT0KqnW6UsXqkqUaEiaYvTp6oKkBQ&#10;4LBXF3RDiLkiJFxx8ngVYWY6CA0dhI2PEUIPEVYTSKyN/g64cw/Y7X3asPpx4Qy4fQ84/O7yaHqn&#10;QVqWCq3CbqjKpa/AgVXgQMqzaStwaEmzoOQ5MVJsxhqicGUBNF6RUZQGpsAIkaanRfGbV4fTuKox&#10;hmIkch04o/AiaWbwOl/9tlDn0bTIyZzKhZKytkR7olKil16+r0Ges26+g3aVp16tuz6IOj/TmkCz&#10;a0a+2gMHOnXfGHlkAQkB4n8Z+RhLzQBDRW8DRRc9eVu0LEFLBCnHoyvPi5Ah5569puPhUhw6Mlxw&#10;KTatbwHyuvLcLma6fEwQTWVRZ0fz5JQYcox8dkZyZvo1Ix+XnhSTnhifmpqYmpaempWclJ6UlhmT&#10;mpKWfyMuOdbW2CjB1zMr0OtGgHuqh0t+aMhwWfVQSUN/UctK+/RE9WBLWmW4uWuogUWcsVmaOaHW&#10;26HCybgrmNQVZN8RYNsf5jIa49Ud5NTgYdvoaV/jbFNBsrpB0I9D6MTq6DS6uy9lZHUHBg6FBw2G&#10;+4IYjvRr93eudrUAUUDST7dEZlihwvWU/VCy/mgFB1URSzk+Czk+U2leF20ZE1FmN1WBG7bYNEtk&#10;ogUq19OWpKOKEBPSkZbWkJHBaWoqigmJsDPywMgKNteMPAhxXmYJPhYxHgZBdloOGESCn4GTASIr&#10;worRlJXkZyag1VSl+bXlBDWkeNUkOWX4oQg5PvAcmmiK5YU7Vsd5BRM0SgJspovimqJcmsKdxm6E&#10;9af4D6T6/V8YTPMHcc3CX2MoPWgwLRDESHrw5I3Q9ZLE1dLE6ZywyRshk5lBIym+E2l++VaIRJRk&#10;vqlGjR2mzc2wx8es0RHX4UHocDOuJ+GqbFAV9ugia0SetXatp9FgrPNMRsBEis94qv9QgndfrEd7&#10;pGtfst9ETtRYVnR3YkhjnE9dvE9Dsl9Nkk9phHOWl3lbcmCep3U6ybQkwDXXz7U1OzkjyF0ARsnL&#10;BKWHQNgZyfw7NRU9lJ6ZihoKY2D5JlNDz0BHBj01DZSGlp4WSk1J1qgBfQaqby86OjoGBgZWVlZ2&#10;dvZrdh60QRcCfFFTU4M7cHNx8HCy8HAysTLRw+go2Vlgwvw8AmAVA4wKAgFxzbeyM7Hxc/FJikjI&#10;S8kpSMtLiUoK8wnxcfIywpgoIJSUECpWZjYeLm4Q3OwczDAGAS4eSWFRXnZOe3NiXXF5VV5RZmyi&#10;v7N7SmhEiKsHWlktxjcgITCkIDkt1NObl5GZl4lNmINHhJNXgo9fkJ1VmJNdiItDhJtHiJNLlJOT&#10;HQIRoYckOlrkeRKz7NDgGqAr2q4/jjQQ7zSU6DSW7DKa5Dya4DQS6zQS5TQa6z4S594d6dyb6NUW&#10;753rZ6fBwyBECxGGQUVZOQSZ2MW5ecV4eMFjkQPk2Xj5OPnBH8LDwSnIwc3DzMLPysLLzMRETQPa&#10;bAxMMGpqThhUhIsDq6muo6Sgr6VJQOiYIpH+JFKkm0dyQFB6SFhqUEhOVExpSlp2ZHSYm7uXra05&#10;Dmego0PQ1TVEIEwxmHBfH2FOsDn/34w8HQUFCHKSQ2p6EKwwRvCIjLS0bPTkezDsdDRCDHRuRrhI&#10;O5N0Z/PKAFK1r2Wlu3Gjj2VXmH2rv0U9+ZYhfijabjHDazrJZSHdczbFbTCK1OZn0RZg1epnTd4z&#10;wnk41b8vybsz1m00M6gr3qPQy6wkyLYyyv2Gv6OZliwfPYQHRs1CQ8VET8MChXKwMDMyQJmZGBhg&#10;9PR0NGB5TcqT4+FpybgOkKempLpO9AoCNGipaeDqGjqaWiCUZWWZaKjkRITUJETVRPnQ0sL6siIG&#10;soIBBKS3nmqYsU6Ok1WSpWEy0SjGTC8QBw83QmW72TTHh3Rnxs5W5O90NZxND3y/PPF0ZfKH1amH&#10;C6MPlkfur44+XJ88mOyeaimvSIuO9XRwMsLCJUXFOVg1paV0VVQUxMTxOggvkrO9uTVCRcfH1be9&#10;sVtVCU5Px8LFJUJDx8nKLnbNyNNDBWjpeWip2SgpoJQQGrJ6BiU1AwTCR0ejzseFFuSyVhAlygma&#10;y/AYirHp8NGZKAqSU4bK85MT1WpJWygJIyU4UoOc3cywaqK8ikK8skJ88qLChmiktbmxpYmhkZ4u&#10;Hq2N1FIz1scGerr7ubnYW5mDdnlRflxkWGRoSFZaakpCfH5ONhaN+XZXAwr2IAiEko9PIDAw2N3V&#10;zdvdxdHeKjIsECyNDXFgaW9l6mBjbmtpbGqItbYwUJYXQ+komRFQKC0FSwIaC1fDIzRRGsqGKC00&#10;XFlHU8HCBKeP0zYz0yeRzMNDPVOTgm+mh5bnx5TeCC5O8yxNdihPtKlIsMkJ0c8P0S+NItQnmJeG&#10;4SsjDMtC8aUh+mXhhqWhRgVB+MJgg9JwQnmUfnUcoSLaqCTSqDiCUBhOKIoyL4gwz4+wqkh2KUvy&#10;yo9xz470JuERvFQQsKvy01CCQ4yTATbcwVpfXoKgKIaV4EWLcRgrCNhpSVgo8pnJcpHUROxVhexU&#10;BL1Qcr4YhRBD9SgznRgLJIhQQ013bWkbJQFjCVZzGU4LWS4zaQ4TSXaCJJuhKDNOCEYQZzeV5iZp&#10;iDrBJayU+M3keUDoS7JixFh0hBh1hNkUuaHijBQiDJT8dBB+OgpxNpgYO5MQCyN4lWnJtx7B5gql&#10;poLS0jDBoGyMUHY6aiZ6KhgbIwc4GvAwcfGx8LDQMLHRMrPSMAixc/MxMQkwMUqwMQnDKBQ56T0N&#10;4BGW6ERbXKyZdrIVMtMWlW2HLHDGlLjjwRVChbdBha9+qReu0A1V7oP/BoNvKyLD0m90fLEHvtSV&#10;TMqD+5MfInQjZ3a9ZuRBI9VWK8sZnWivHUdCuOtL+VkqR0cYGfjIWhUbTVzNtn6dqPkw0ng1W3U+&#10;XvZ1uORjd+3lYM3n3oaL4dqvk3Ufp0cu96cu9laAveqjalljEQF5Jg5OSlYYBEYJEeOF6muK4WQ4&#10;TCRYwzDKPuoSoCvkg1dzx6j4Y1XD9DT9tZVIMkL2UgLuihIu0sLmPCw2Qlxm3MxG7HQWfMxOsvye&#10;KmI2EhwYFogeJ0QDCkGxQ1zU+GJM1JLMtdJtEPmueoXueqXehmCZ46ib7YTLJJFp0FhL7RgrVKQ9&#10;3hyhwESOuIBAyVpcNOBAAo4h5EdzqCnowEoKcqZleiqymjwHJcTTRC8n0PWGt21ZsEMROF55EApd&#10;9ErcDSo8jGp8TJsDrXqinEYSPAajXTpDbSrc9XOs4QX26Hx7ZKWHQW+M42iK53ia92x2YGOAaWug&#10;ZakjaiDGYTDWsdHXuIIcUYGr8yK0B1v1RzsOxzuPJrqSw+QTXcAPgg5mczCxIdiq0te00N0w11kv&#10;3Qmb6m6QHWIb427BDy5N2aDsUEpwWmRhpYcxUTLz0HJJMMKEqZhlYIIIAX5dYVFDSSlLxa3XR4+A&#10;76d/nN5/tdOwVLv+eOE1OR3U75+BVx8v/945WgmN9Pb1d0lNjfb2cPTxdAn09cpKSUmJi/N0cC7P&#10;K/R2cAGny8yo+IqsnIm2tu3xsQdbKz8ebZ+tzzzaXTxdnd2dGz9Ynj3b3bq1sfHT2YPDta2F0cnF&#10;samRru764uLaorwQdxJaVYZkjA5wIOTHu6eFWhmp81ujZAKsMBWJvkWRLnlhNgVRxEhHzZm2xO7y&#10;kJtRVikB5poiMDu8sr+9XpAzwYOIQygI68iLOBENiWZYHR1FNEaHQDDEINAEFM4GjQKXc/5Y5Xxn&#10;ffCiFNloZ+qJJ6izWdNDkhVpN0L1pxzltvxUdkPgvzcE/t4Zn4Ji8xWHDLpLbkcor/uIjpnTT5nT&#10;7XoJLbjyHaRhD+t9Uny0XFwQ9l4m9n6Oli424LhZX19cXpDkbAYPIuqEEbXgApCboZYLnTc2RvLn&#10;uzPmO1Nm2xMWu5J3R/O3h3MXuzOOZyu2xgrT/PQ8scJZbugb7qh0BzjosxS7ka94lQs+zxadQ8KE&#10;mij5GEnPtaT+fW90byj3wXzl3ZmShfaEG6H6vtYyWpKQCGel3w+bTntiptMIc7HobgeRPpLIbhxu&#10;N94wUgJizwQpxLM+bwzoc5DuIIrUETjHfFSW4/HdAWotPhrNAbqdkWZESWorZS4DZT4WKoiYMEtM&#10;hE9hbvLNjJj8G/HZKeF6CEUUXPpf1RqUlLgiB48YPZcwFZ8QJZ8ghQqSH+OmqRuCqDiunL1c6n7b&#10;N3Q12vu5q/+8q/FVbf2rmqYPre3nQ70XUyNXy9PnW/NvN7tOh2vmWmumO6tGuhtGx8Y296d3Tic2&#10;j4dWdwaWt3rmV4dWt8fW9yY39m89/uXhi793zx7u37u/c+v2+tb+ndv3h/sH/D09BzvbMhMiiQSU&#10;GB+zEUYNqy0vIcDMw0zj6+G0uL66detkcXune3i0sauzb2I8ND6usbd7amt9/7uHfwBfh7dWchrr&#10;gjKTPWKiyrvaXgNft+7emt9eX9zZGJ2eLiktr62tH+juz0pJu2bkxSTZmHkgSfkeHXO5VX2xUanW&#10;WmhuBW0OE0eEZ7Tj3OHsi4+/DS5NbN45XD3cnVqeO753vLw2X1lT2Npe1dxa0dpZ1dJBzuba3F7R&#10;2Fre3F7Z0FJGZuSr/9Wo+S/+I1BTUFqRX1iSU1qRW9dYVlNfAu5WXV9Y2wguTPOra8lKNc2tZFqj&#10;sqqos6ulvaOpta0xLz/b2dlRVVVZUJCfh4cLXIQyMzMLCwtLS0vLyMhISkqD8zUHBxc/v6CImKig&#10;sMA38HHzcrByMLJyMfMIcUjKi7LxMHAIMAtKconI8OroqVo5GRNssbY+JlaBBhax2P4nTWtX86vA&#10;8iIwNw4MjF+2TVy0TH7tnv48tAlsz12u1j9v7Xw9NH21MXe5MflqfPrPwfGX3WMve4f/GFr4vHEK&#10;PHlw9fznr3+9Ay7+Ab4+ev3L8btnZ8Cfdz79/BPwMrc73dJPNzzD3ivEyNPHwNPHCI0TU9Phs/LA&#10;u8TYWkVbJPXEoiKVg/tdxj72Dl90dXypqn9XUPJratF3qWN/du28Wfr+06Pfvvz65ur1+6t3Hy7f&#10;fDh//fn8DTh8/fHlyf0/t18AZ/u/L08/GVj8ZXz1z+mxH3u6z+rr9wtnX3SvvxoFy+rNrPEfWnbf&#10;TDwHjn4Hjofm8nyCdGOijBOjLcMDTONCicmhxNwE0s0YYqCdirOpbFGa54vv9wDgn4vLD1dkDXmy&#10;jDxw/gG4eHe6NVObFz3dVZAXaxfljg51RXrZqTsSlV3stKPDrCBzR5PDWw29q8X9qyXjm83z2+Nr&#10;Oxvbe8c7+3f2Dk9PT+49BHF0endr/8HO0aO90wd7Jw+O7t05vLu1eTi/sjW1uj6yvtqzPN22NNK6&#10;ONQw29m23N+y2N262lsz21Q73dizMUgWlJ8emF6ZPzg53Nnb7h3q7p5oH9vo61iqr5ktql4trtko&#10;r1trbFrp7l6dGtvanN05nts6JTPya0dLm2TVmtW92yu7p/t3v59c2oxLSSDaEAwIcEMDVQOMtBFW&#10;6hsjz4tSE9BVFdRRFdJWEUSqCKDVBbGawnpaIgZq4gRNCS15mIEer6E+P9ZA8OmLnTdk+bPnL4Ef&#10;jj6v7J7P7J1Prb8eOn2/+sP50c+Xt19c3fnt6vSP89NXn++9u/zuDfD9s6vbJxera5/GNz+R8wbc&#10;vVo7/ry0/Pfw2LPO4y/rJ5/W7l9tPgJWfwI2fwSWn35dvP/31M/vN99c3n178eQS+P0C+OMKeHUJ&#10;vL4CfgOAR3/+vlCU40jU5zPV5TSGs+OVmA1UeYw0RfFqYigVER0VUW1lEbiKCFxVVFtNTFmBV1GB&#10;R0GeG64jroUQ1kDzKyBZilpCzn6f+PVy51dg98mX1YfAxu6X6d4XDY1PyrMXk2p2ivKn0sbud999&#10;t7v5bGb/98W7X3cPPm8svZ0f+HWo+5eRqX9WZ15tdT4Yb9gZHTjeH9w5HtnYH9846F/YqB2c6NnY&#10;6dvd79nenbx7Oni03bg6Pvfi1vbl9/PA/RngbOjqsP/rwRzwsPuXrZqDya6DxflbuyMLc+293TNz&#10;s4urK6vrK7Oz052tLXPD4/0tXSvza3u7J9vbJ8PD85PTG2ubd2aXjxfXb19nXp1d+w/IUja3FjZO&#10;FrZOt+48mT44mbx9e/X59yWzox75maMPTjae/TS2f9y3uDG2sj+xcjC2sAOW48tkOh7E1OLx9NKt&#10;fzO7rh7NrB3Nrh/ObZBTyM6s7k0v7cwubi0s76yubG2ubJ2sr/fl5yabGZbYGAwG2Q8FEXON5JMw&#10;ooVEtUILtWwjuVyCbHeg0Wyqw0ya41Sa02CcbVe4ebUHtsIV1RhIaAs2bQ8x6Qg17Qw17g416Q03&#10;GYgwHYw0G422mEiwGYm2Go61HY2x7Y8kdoWYtgUY1Xvjqt1RJY46tT4GTcHmdX6m1X4moB/eEmFf&#10;6mVa5k286WyaaIkJxChHGGlGEsgPvSaaa6QTNXLttUtdUFWeevV+Rs1Bps0hFnWB5hm28Cx7ZKS+&#10;soeamL2CkAdC0Ruv5UNA+BjBfYx0/A1RRnISsZ4eeyur80vrY/MrI/Orw3MrQ7PLA9OL/VMLXaPT&#10;7YNTbQOT/ROLs2v7Ewvbrb0TdW2D9e1DDR3DrT1jQ+PTB4fHTo4kcSE+aT4OHlqILCeTJBOdOIxW&#10;4JtkDeiicFH+y8iLMNKAK3sxKESWgUaRBarEClNiZ1DmZ9MU55XnY5FgoxNnpuOhhrBAIEmRUePj&#10;5AStkzOL8UmZ+UWVzW29Pf1jw2OzDc1dKek3I6KTktNyouNScwvK07PyW9r7RsbnOnuGO3qHWzr7&#10;q2pbwN0WF9ampmaqK6v+N0a+ojQNxDUj395a0f6Nc/9/ychf53Rta69vb6/tbq/paavqaansbChv&#10;qy9va6xub6pprCroaigZqM8da8garojJ8kAVeaAqPdG1Xthmf4P2QEKzF7bBHVXvqVvrjmj0QTX7&#10;Ylv8cB0B+J4gw8EQ46EQ44lo6+k4m7lE+/lk+8VUh6U0xxmwkUSYkneINLsm5cuddHOIqhkmSmkE&#10;pTQTzUR9tXCkVISuVJ61dqUzdjiGNB7nMBFlPx3rOBXlsJjsMZvs2eJnesNcPUhb2Ach6o+R8kFK&#10;ggjFK4YZKIcZK6c6YsKJGlEkRISDrg1GAi7JKMYGMdAQs9JTRipwCrJBMHA2R5J0boHdmw8rf/yz&#10;9ObzwduP9y6BlwDw7uLi/fnXD9dTyPnVp3MyI39FZuS/4erq6pycbQP4BG4BYMXlxfknAPj46erV&#10;X+cvwBH1JfD4J+DWo/cbj95u/fjh5JfPT95dvTq/JGvhAOeXHz+9/fztWde3V28B4PMl8OEf4Pff&#10;gCePvyw+AsZvAx0bH6rWPjduXHUsfG2d+9o0f16dte3S8CS690X2+teelTcdx59HngE7L4DbvwIP&#10;XwG//A78/BJ49uTDWV5nFpcys4gGL48Eg6AwvZIUs4Y4fbQD8oY7Jt9NN9sRnueKzHZGxpjKh+BE&#10;A1CC4foSyUQV0NWsIQvXkBOXgWVTsGmNv3FjmGW5j1GROxb0x246I0GXLN1eO8sRleWETbFFRpmD&#10;/rZmtLmWl660oTijkQw7UY3PEyXpg5Z21RF3QsvqKYswUkKovlGAHELsDIIw3zSPZ8Dj/Q/LLXeq&#10;mu7WL76eG3jUPXranlUVpKHNrqPEoq/CiZNlRcux6siywOVZNaUZkfJsKGkWcFLQ1RTTQkrS8kMg&#10;QhQQKXohKxXrumjNAg+xLFuJXAe2GDx3IkEoh0gXoiWTZWle65c2mOGTSPRyQyZ74dOcEDkOOvnO&#10;iBJXVJUb+cZPtTeh2o9Q4WtY5q1X7oYpc9Ytd8YUOepek/J59shcB91se90kIjzESDHERNUVLWuL&#10;EHc31rDCyGpJsuvK82pLs8Ol2BCynCA0JdjASrLSjiQruV6G3cFUW5AVoqYg5OJkEZ8QUVicl3Yj&#10;PSkjLTEtKSEt6T+MfHJialpG2o2YmLjUzKyEzLT4rJTkjESSGcEBjw6zMo6xNY63M42zIsQTjROJ&#10;JonmJtFGhmnWVtkOpBwHu0JnUqWnU5G9WR4RX+tmXulgWO9mNpXoPxLt3Rvi0uhBTDeA17gQ2/yc&#10;2v2d8yzwiWitLCNMBcmy08+zJ8hrKiFsONJvKMJ3LNa/I8CpxtWslGSYbKiRagJPMoWH4ZQC0fJ+&#10;KHmSqpClHI+FLK+lvKAvTpWkJBBL0Ewn6kbgFFOssPFW+n4ErKsBzkhTHaOqAleQ05CVVBYTUBHn&#10;F2CFcdBTSgmwK4rzXcfIywiRZWqEucikvIa8AEJVTEdZHK+jKC/KqasigVIWUxXnUpfiUpPkQMrz&#10;I+W4/K0xDelBBcEkf32l6hCHsZsRnXGe9SGkofSggdSA/hTf/wvXvPxIZgi4wzXA3fqS/fpT/AfT&#10;AieyQ9cqksYzg6aygifTAwfj3afS/Jr9zeMxUql4+TonfJuHUZubYZeHcYezwYifxaA7YcCd0O1u&#10;2OSCK7fTybNSz7VWz7eBD0Y79ITZ9UU4DsV6DCf69Ma4d8d59acEDqdH9CaHtSUH1sd51yaQURnj&#10;nupKaEn0rwxxjjRB5nvb5/u75gW5D1XlEbQU2GkgXAxkfXawfzAxsELpmeloGeloGRhhLIwwJhYG&#10;RhDMMAYQ4CaMngF8wWAwsGRiYgK9CEZGctQ8FRUVBQUFWF7T8dfs/LVNRQlhgtLycrIJ8nKxMzNQ&#10;fyPiYbR0tJRU7ExsPOzcTPSM1BAaOkp6NkZ2Xg4+bjYuEBzM7FysnHw8/BxsnFA6GD0tlImBkZ6W&#10;ToCHV4iPX4CLBwQNhAKPQN1MTk+NjL2ZlFaSdbMkPaswJZ1EMDVH48I9vCuzc22MjLlhjEyUtAKs&#10;nNICIgJs7CJcnBJ8vILsbEIcZJUJUTZmATqIDVzhppd1fZhze6TTSKp7X6z9dYKQ0SSnkVjyaD+V&#10;6Dyd4DIR4zwe6zwW4wKe9r4Yt8Fk384E/2hzLFKQUxxKI8oAE2FkFmJhIQfCM7OTVWvYeHnYeXk5&#10;ePg4efnZOPnZ2AXYWHmYGNnooZwMjKwwRkZaWvA0ifNyh3l7ZsXHFqenlWSk5ycmVt64URCfWJ6W&#10;UZKcmuQfGO7iFuLi6mpiRtDWMdTWNkQg9LS0LPF4WwLBCIkM8fJUk5GGkSVr/g8dT5avoaQEQUdB&#10;AaOmBg1menryQelp2enp2OlowDUAUkYsO9inKi64Md6/Ld63PcqtNdS+Ndi+wY9Y7Wlc7W4ATnat&#10;fsbjsY5zqe4zya4gOgLN2vzN2gLAWdKqM9Su3M04Aq8Sqq8SYaDmqMRvK8sVYaRur0LOnpLkaumk&#10;pyXGRM1FC+Ggp+UE2xMUykhPxwCjZwFbzTe9GhiUvEkWrqGlJnPy1GQFG3JcPBU1WMLooWAJXnew&#10;FQnyC6B1UbLSMpKiYoLc3HxsLGLc7OBySF2EV1uUV19BjKAg4q6n4YlRD8Qjwg2x4QRchqP14M20&#10;W0Od3y2M/7wx/2Jr8df91Wfby9+tz50tT95bmvhua+HpztL3uwv31ybPVqcerM98t7f6w/Hm9web&#10;d9YXxjuaY/y8MRpqGjIyotw8iuIS3g4utsaWHvbuieFJMyPzHk4+3/g9JmoqDiZmUQZGUToYmY6n&#10;puWgomKggNCQRWMgEAYKSjYKCl4IRJWDRZOFzl5JwlFZ3F5ZxF5V1EJRACfKZijLa6YgaK4g6KAh&#10;ZaYgHGxr6GOtj5QTscIjjHW11GUkDJA6LrZWbo52bo42ZNl3e6ILySo2IuRGcoKTtaUBVtfP0zU/&#10;OzMpNio1ERzUE2+kp4GlNdHqWrUGnPpowO5FSW1lZePn5+fr6ebiaBsdEezp5mhipEeytbS1NHaw&#10;MXd3siXLytubw9XlRATYTQyRRlgtEzzSCA3HaavqqisY6GpitFVAmBnhsCgtQ7yutbVJSKBHfLR/&#10;RqJ/bVFCxY2wwmTP2hseJQlW5Yk2JbHmWX7oUKJMiot6ZZRxbYxZVaRpZYRJRYRpWZhxUZBRYZBx&#10;cahRbhC6KFI/JwiTHYzPCSbkhJgXx5FuRtrnRDqmBpPCXCywytKCTDBuOhgHNYMwMy8XNSMTBGKD&#10;wQXYWBsoylrCFY3khcFzqCfOaizDaSbLZanA66AuTlITs1USdVSXckfIeaIUA/U1wk20I0x1wNJf&#10;T8VVW8pNR8pVWxLEteGkJeKoLuKgLuKsJeGqLeOOkHHUErdWFrBS4jeR5dEVhBnJ8SmzU8syUcqy&#10;04kyUnFTQcBVtxgLgzQPJwcNWWsL7MgwaloaCC0lBdhsGaBQNkpKGAhqKigVhA5Gw8DBxMbByCHA&#10;KszDyC/CIcZOzcbLwMkLZeWmYRCGMYjQ0ShxsrjrIaKsjSLNMRHG2un2+rmuRrnO2EI3TIErWXwm&#10;zxlR7IEBlwqlXjjQAFHiqQei2AMPoshdD0SJ+3WAPNku+B9GHiwz7bQzHHWjzFXibLWDLVR8jOW9&#10;nNRJEfDQdvfJ89n2T+Ptl7N151OlH4fKvg5XXw7VXQ6WvWmrfNdb9m6o6u340NXuDHC4BZw4lTrz&#10;I7lgYJumhDDSQxjoIFwsVKqS3Fh5PlNpbjd1cRclUTcNKXstabBhgw3eVJgLxwbFMNFimOj1WOgt&#10;eDldJEVsBXkC1RRTDLC51iblLrbFzsRsa6MUC0wARjHUSC2OiEyzw6XYoBItdVKJOpl2CPDLk7+/&#10;LTzNDp5qg0i0hMeZaUWaw4PNEP5ELOjaMIENHQIhN3UqOgpK8pM3dJQQBvDUg/MaDSUtBfnCgKMf&#10;BzXEn0jIC/PM8rIpCyKV+REbgmwaAixrvU1bgqx7opyG4txGEjyG4lx6w+3bgohlLvpJBOVcO918&#10;O1Slu1F3FGkowWMyw3ckyWso0a0jzH4wwRX8yGCs81xWUEuARYEtopiEAgdP0P721LV1e5hVW5hN&#10;S4hVuZdhqYdhmZcJmYu3002z1U20RSQ54VK8TLOCncVZKSV5WET52DjZGFlY6Tm4GZi4aRj5qaAC&#10;FAzi9DBJKK0EHasWNzOKx7c5ovGsQ9hJTC1ELXU48ezTrd+Bn94AP7+7fPHu/Hlt082YeK/gEJeY&#10;CF9bopGZET45PqY4Nzc5KjorMSXE01eaX7A2r3C+f+DO2tq9tdXFnvaa9MQoFyt3IyQJp+FCwJD0&#10;UX52Fl5Es3B397Sw8IobNzcm5+aHxzdm5nYXl0c6OnqbG6uLcl1szEywWs4W6EAnIwuUYlVmVIKn&#10;TU6Q41Jbwe5QaUmMlYUmY4yrRk9ZYFtxSHGKW4SHEclIJdrbhGSkZGugFuBkbo6FY7UVbcxxCG0F&#10;PYy2tYUpycKKoI0009DQFeSRoYDosEDUGcm3Z8z4IaZskAJThTgVpihxyLKfzpqX8ri96P0sm7/a&#10;I8aCdGKVIE8KjHdDJBdsWJasGBetWdbcBPfitZ+2BwwU2oX6aXuGm1oHWlp4EM0czBKTIxrLcwJJ&#10;xq54tRALLQtldgeE0Hhd4v5E2eZowdpwznRH0lx3MgjQGG+J2xwv3Jgs2pwume1K6c5x98XwJdup&#10;FPqgSj1RFa7IGmdUjSOq3sOg1scozlyxJ9vz2VbL3ZmSX7abzqaLjsbyDsbzQu0VcXKQWCflx4vF&#10;T2duLOXbPqjz+mcgYsRV8m6a0WEcNlMJkqVM2WIuUqRLf5ZtuR2u22nKO+IgeXbD6rtqzx/aQh+1&#10;hg/GmY2lOWfYaRpJQpW5IUgF7sQoj+zMqKyM6PTk8JK8lBvJYXoIRSxCAaUrh9SV00HLSCpy8kvQ&#10;cwhScAlA+IQoFXX5NZ2U8bH6ZQe1q5fbM58W5y6WFi/nF4G5maux0cvh7i+9DW87m/7pH7laXgQO&#10;Vi+O2o8Hmpa6G2Z6ywc7WianpvdOZnbuzu7eG10/HFje6p5bmdk/WTq+N7d/urh7d3hhs7y1o21w&#10;uHNwpL65LT+/MCYiMjwwcG1uOjMhErzWCDVJWzMMWCLVZcR4WUKDvPdu39o6PZ3b2qpsbmnt72sd&#10;7PePjuyeGh9cWTh5/sPLq8+DG0tlve0O4YH6jrYFzfW/fHyzeed4+/bxyv72yNQUOUa+oamrrb2s&#10;oEhMkFdZXkRCipWNH5Je4tsydeM6Rl4ZziKtzqxnpeIYbLX9ZOf5598nd5fm9tfHl+d7xwYXNxaH&#10;JwYra4rbOmo7u8kx8i0dlSCa2ysaWsqa2irqm0v/fzDypRX5VbUloFFclnNdlpTfrGssq20orakv&#10;K68oaGyqqqoubWqu7exqDQkNsLaxkJOTYWdnFRISEBcX5eLi4ORkl5AQk5CQEBER4eLiYmNjExAQ&#10;kpSUBiEtLSsoLMTLz8fBxcnOycbKzsLGwczFzykkLgguLgXF+IWlBUBIKAjLqUl+g7i4ioCGkay8&#10;iZBXMan2uHzi9XD3H51df7VMA/0Tl10xK4HjXwbngaUt4KDtz66bt4pGXs3vALdOgNPTq8Oj871j&#10;4Gj9Yn/96nTt0+2Tix+ffP3lt6t/Xl6+efzh19Mvz08vn+/98/hn4I+8vkzbcP3AZCufCBOvQIKX&#10;vzFKT0wNKWDra+Aeb0eMNs0YSkZHqQX3u01+7R+56Og5r6/840bhTylNL0t2gZWTrwfPL3/66/LP&#10;NxdvPl19vLj6cnHxlcxqXH5+f/XLH8Cj34FH+78ttO1VTj/rnf1jsPNxbelOVvvDqqlfu8Z+aj25&#10;WF38dWDx+cCtd4sP3q//DpzkVvoGh+Hzst2yUxxCvQyjfIwTg8wzwyxKEmy8zKR9rFSqbwY+e7wN&#10;XL66Aj6Bh7u8+gIei5zl9erd7e3psfaiyY68GxFEX2vVKC+sn6OOs7W6twsmI9kNsny4NH8wMLbR&#10;MLpeO77ePL81ubG/sbV3uL13sn90++T03v3bZ09O79/dOb67dXh/+/jRwe3vTh7eO7i7u3W8vLY7&#10;vbY1srbWtTzbMDNQMtyS21NTPtbWvDTQvj7QvNpTM9vUvNg+sDnSPtnZN9W3uL3UN9Hf3N84vNrf&#10;v9ZZP1teMVtUt1FVv1XfuNnesjrQtTozurU9vXNrbut0cfN0YeP4X+GavdvLOye7t5/MrO4kZaRY&#10;2RobmegY6KvgUZIEnDQeLkjO7KouqKsqqK1CBlJFAKUmgNEQwmkK41RFjbTENGRhuhrMBLygphpz&#10;/0jJ31ff/wg8uAfcmnk7PPtlYO1qbP3DyGNg9+erk9+B7/4Enr4Bvv/n4sm7Tz98vvjln6ufn52f&#10;3bnYXX07ufNp/j45C8HJj8C9M+Bg4c3I7J9d259HjoGxtffNOx9bHgJDvwDzT96N/fl16wvw4O2H&#10;B1+/vLg6/+Obxv/bq8vfAODx6z9Xy/LdPWwVSMZiJggefVV2K5SEgYYIXl0coyYGeuwIFQkdVQkd&#10;NTFNNWEVDUElNX55OR5xEWYFeW6UnoSUJjSh1Png56GnnzeeXx09B06/B26dAbvLH8ZL9nOiByKc&#10;C0nOWTZrP029AB5On/YuPh5Zeja59HJ2/u+Fru/7Sg9r6+61dz4dabzfV38yOPRgZ+B4d/ToYPzw&#10;YP7W7b61je6VjeH9o5Hjk+GTW2N3j7uPN6af3dr++N3O1dOlL3dXrs4mPxwvAU/6X+7XHE237s3N&#10;neyOLy60dnZNTEysrK0ur67Mz893trYtjs30NHZOj83ubB/v7d0B3xybWF3duD23cmtp487M8sns&#10;yunMKhmza7fJWVg37yxu3d06/m5+987c0d2F+w+mH94pWxgLri5s31/fePHT7N17/ctbI9+U4kcX&#10;96eWj8hYPARBzum6dDS7fAz+87mVo7k1Mr8/vw4ah3MrB7PL+3NLu/PLe4sruwvLW3sbO7sj47Vh&#10;ITlm+HJr3HCI/VC4TY0rJsdMKQYpGKnFE4/gb/PRm08izaU4TKU4jiTY9kaaN/jo1XlhW4MI7cHG&#10;3eHmXWFmHSGErhDjnjDjb4y86UiMxXi81XAscTjeZjjWuj/SojOY0OKHr/FAlzlplzjqFJC0MyxV&#10;Uy3Uch0x5JgFV30XdUGSorCjqrSNvChRRsBZVRxcX4brKYegpeMNFJIJ8jet1Crd0PX+hnW+hpVe&#10;5NXwDSe0l7awpQSrH1LeTUvOA6kWbI4PIRpE2Bp7GiBMFKXdDHDDzS1bKxtD49NDs8vdY1M949Md&#10;w+OtAyNNvcPVbT0VjR21bb1l9R1N3SMNnUOVTd2g0TM61ze22D+2MDm3Mru44u7qpiIvI87JJkFm&#10;2DnEYNTiDDQCVBABWioBemrQN+Chhggz0AjBqMSZqcQZIVIwClkGKnkmOjlWqDI/C1ySV4yNWgAK&#10;EaSnEKCl4KKiAN34tZXVmYXlm/klpRX141OLY5MLPf1j/UOTHd1D5VWNCclZLe197V2DsQnpWTlF&#10;Xb0jnT3DbZ0DtU3gimy4u280PSu/vq5leWm9rqa2opyc2bWmKremMruqPKuyLLOxLr+jpeKakb8m&#10;3//fM/Igrhn5vtaa3uaqrvrK9rrK7uaGtsbarubq7uaKzrqb/Y2ZLcXhGX4GOS66VV64Rj/DRl98&#10;s69+s69evSe63lO3xk2nzku3wQfd5INp88N1BxoMBBOGQk3GIy1m4mwWkkiLyaSlFIelFPu5JJuJ&#10;GPPJWCK4T5MXCvwPTT74MkdEjoVKBkExASubYaQeoytZ5YKvc9fvD7UaCreeT3KeiSWNhVtNRdov&#10;J3uORzs1+xjnW2kHaQv7I8UiDBVD9OQCMdLhhirX4dvxdrphlurhtvAoJ7QlUkRTHCbNDcGpCVsb&#10;aCiJsvAwQNTkaDzcFBubvM6BtXcXSx8utx//OPX67T0AeA2QxSI/fL78dA58OQe+grgEvl4B4ARG&#10;xiVAnso+fyPlLwAAnNUuLz5fXX189+XPX9/9+NPnR8+As2fA7Qef1h9+WAOH07+BHz8Bry8uPwEf&#10;PwGXlx8v3n4A3r4CXv9+8dsX4P2787/+Al78Bjw8fT168q7rIdC/+6Fu9V3D6ueO1au+pcuuufP6&#10;vj+yW76Ln/+n8gQYObua/hnY+AU4eAbcuvtq58Eb0Dd4/tP591Uj5YYeBuyyHPTcdAJiXPzcDMri&#10;nBJskGAr7Sxn3UI31E1nnXw33SJPXBYJHm+mEIwV8dHhBRGMFk40UyxwRlX7G9YGmFT7EYo88Hnu&#10;uJuuuGRrjQRL9QQrtUgTxShTpWgz5ShztRhLzRiiVpChEkmd31SalSDJbKMp6IaWdkeKu8JF3JGS&#10;7lglvKII6DCD3holHQU9Cz0VGzWEC5JYG739x1Lv/daWu43rH1Z23q+2rpfG57vLKtLp6/AjpGD6&#10;Chw4RQ5dBXYdRXYNGRaEHDtCksVAXRihLoLAyNLxUUC4IRBxWhErVVJzglquK2c8ARqBFc6x0WoJ&#10;Fiq0hYRowcJ1NHJtQC/TOhjn7a4b6aCTbKsJutaZtupkv9odV+WpX+1lUEUOfDMk+9guusXOiHIX&#10;VLGDzv8y8jfskImWWkEG8kEEZReUjB1SwtNUywYnD5fiQCnwkSVcZTnJ8jUKvFrSHBqSbNqyHHAZ&#10;dnLIvAy7jaG6MDeVihyfk4NpXFxIQfHNfxn51JSEtJTYtMTotIS4lCRwMzM9Ky4uITE1LSY1ITwp&#10;KiMnLcCVZKat6qmPjrAwIKs9WOqlmWMqXC2bfOxq3Yn1ntZtAc41rtb5RINSe9MqZ2KZvUmJrWGR&#10;Fb6QiG3xtqlyNK4gGeWa6bpLcPjJ86fh1cGabGOdaG25m6aoejdip699f5jHZELQUKT3YITXSLR3&#10;ewCp2sW4hIRPNlJLMlKLxMmHYxXC9VW9ETIkcsyjkKkUh4Ucnwtc2lNbKtFMJ8kUnmyBTLHWi7bE&#10;9RVk+VkaG2qoGCO1NWQlZYX4EIrSWrKiSuKCgmwMYjzMKlKCShJ88qLc0oKsssLsYCnEQSctxIzT&#10;lkVryBgglTGasjhNWaSiiKIgi6Ykl44sr4owM3jF67MiqpN8U5wJ4aaazVHufcl+IJrDnHoSvQbT&#10;/PuSff6L/2XkhzMCwXcHUgO+sfb+vUm+4KdAe7owerYwaijFdzLdfyyJrDkLIsdcI4OgXGpPzi7Q&#10;5m3U72c27G8x6m026KzfZ6s74WY46G7Q7ICsIiGqXNGlTuShKd1Qvi/EdiTSpSfEYTjOqzfGvSGY&#10;1Jvk3xHv15sa2pMeVh/nXRPnWRvv1ZDkm+5CaIjxbIjwiDHRLfCyT3U0LQ716MxNLogJFGSi5aCn&#10;5YAxMNDQMUCZqSjp6GgZGWAsNFT0dDT0ZJkROnomKAwEA5SREfz7nxfs24uOjo6sk/1NLfuahb9m&#10;58EXKysr6F1A6WkpIBAQTIww0K24JtbB/wOCmZGNhYmdEcZCR81AQwkFSxg9EzOUiZ+Lj4uVE0pN&#10;z8zIwsvNx8HGSU8LZYQx0FBRc7KycbNzcLGw8XNyM1LRutk5pMckpEfHZ8cmZUUnZEXHZccmlGVm&#10;e1rbORibFaakGyJ0YRAIA4RahJNXiJ1bgJVTgJ1Dgo9XgI1VhINDjodLiJ5KlYMh149EvteSFTSY&#10;4NwfYzcODu/pHiPxDhOJzlPxDtNxpNkEx8k4x9Eou9Fo0nis80is02Ck42iiZ2uIY1ecf4K1kTQ9&#10;RIgaIsXOLMTCzM3IwMPICnpR/Bz8XKzcIMBfxMfKAR6an5WFEwZlh9Gz0tOywmDM9PRcDDABNhYv&#10;kl1qVERCUGBicFBSSEhKWFhaWDiIxMAgTytrK5yeJQ5nBNfGa2ri4XAjJFJPS8tCT8/GmGCMQccE&#10;BeojdKDfROTJRPx/ouPpKSmhVFT0VBAmehoYJYSZlho8FhsdLRsNDTs1FSclhIRF5IZ4V8cGdaWH&#10;t8b5dMR6kAP/I1wag+0aA60r3Y1K7FHlDqgOP5PJeOeNnIDRGPuOQLNqF1yhjXalK/4GUZMkzeKs&#10;RiYxsbx0JCUBDRhEFgLR54PqCTLaaUjaI5Tk2enZIBAWCvJdH04WRg4WZhiUjoWZEbz816Hx4CWn&#10;o6Wmoaa8JuJB81qy5lrBBkYPZWJiAB1Renp6U1NTCwsLAT5+cqA9HTX4M/mYYdI87GLMdFpivDhZ&#10;YaKmHFqM20xWPNmeOFlW8Hh2/IeV2bPZ0QcLE99vzD9cnXuwNne6NHl7dfr22szJyhSIvdnhu+uz&#10;d1dn7q7O3VmdO1mavrO+cHdj8WRt8c7m2tPT4+2FudyUJCcLC4Kurq6auqU+4WbyjejAqIayxsIb&#10;JfQ0rNycYqwsIhSUnGROlZ6fmpaLiobtm/QT+e4U9be7I0JQeluEDlZUACfA4aguYy0n5K6jYK0k&#10;YijFbSQnoC/Na64iZq4oQpDiC7HA+1jhzdDqpigNPU1FQyTcFIcJ9HSPCQkMDfBJjosAkRATnJEY&#10;GRPq72htZkUWkUclREdkp6dEhwUnx8dlpaWmJibcSE8LCwkFOx0NFS0VBTUFBDy5MIQO2t3d08fD&#10;1dfLNSzYDyxtrcysLU1sLY0dbS08XexdHaytzAxJNiaKsiISItwmhihTI7QJHomGK4LAaCuhtJT0&#10;kOoGWAQOrWOgh7Ihmgb5ucZH+mbE+9UUgn3QLSnQPDOUkOSDTPVDpXgj4pzUPPC8IWbimZ7acbZK&#10;CfYqCfaq8XZqCXaaCSSteHt4tJ16iI18tIt6pKNmvAc2wZsQ7W4U4WrmbYVHKUtw0UMYKSBsdPSs&#10;tMxsdOyM1BzMVJyCLKKMEChCVt0BT7BBIw2VJAxk+V2w8mYKnDghOhCmUuwWsrxW8kL2KpK2SpIe&#10;uiouSAVPlLKfnlqwETzcFBluphNoqB5mrOWLVfRASHoipUCQVwtaYmQbIUtSE7NREiJz+ioi5rK8&#10;hpJcemKc6pxQeRZqGWY6IVoINwVECEYrxcYqx8/DSUvDRPWNkaegoqWgoQY7HDWUmo7xW1JfcDyk&#10;AYdTsOFzs/Fws3Ky0DAJMAnz0vELQgVZIcx81ByCtOxCVMwS9CwCEAoRCMRYRjzSTD8Qrx1B0I03&#10;x8SYwtPtETlOiDxXVK6LLgjQyHdB5TohC90w/wPcf3EdHf8vI0+OfkCDnwL/w01HxA0HMqkda6Ec&#10;Y6UeZaMRaavhbClt7i6f0OW7cLEweD7b9GGs5Wqu7NNwDTBZ8WWw/nKk9lN/0/lE3flU3eeZYWB/&#10;DjjeAk70ow3YlFnoeSBkFQUYFQ01BEYH4WaixiiLmStLWMgIWskKOqpLga0abN6GIuy6LNRqNBBw&#10;hCJws7jIiUbjEHk2pvm2ZtWe9rXeDtWetiDyHYyTTZDRBHi4iXayg0G2p3mmi3GqLTbZCplK1Ekh&#10;aqbbaCUTVZKsVNPttVNtEHEWmmQlHGuMjwmSoCUHDvKM1N+6HISSmixQSElPTXXd+1hoKRioIKwM&#10;9MqKSjxsbKxUEB+iUVGUb7aPXVkQqT7ErjfWrTfauSfCvj/acSjO5RqDsc7gZncUqczNIMZAPsde&#10;N5+ErvQkdESQRlJ8Z3NCFvIiq71NKj1N0s01SOKMHgoc2UREvh0q20qrytOwMcC82suo0sOgwd+s&#10;KdAC3LPW16zQRS/fGV/gZpBlh06xRqTZopNsUfG26LwQ+/xwDxVBZiVRXntLIzZmKDMbPZSFioYV&#10;QsMOgQlSc8qwsUqzMEgwsKlzQeRppD1VlaO1FWPUxPwl6u7VPAe++/ni/gfglyvgt+9+3gqLtktK&#10;8/XyNA8PcAMHBXcnUmx4eEp0TF56RmZ8wo34xO7qmr2Zmd3Jib7KskBrM7AH2eooOWHVHcE+Yorw&#10;JsB9jZHOGHVXnJafqR5JV9NZD+1pZBhkTSxNih9tqjuYm9qbn1kc6RvvainKTHazNbU3xgoxUnuY&#10;4cNJ5gkuFhM1mXMNaeUx1qmeCFMNmA2KI8FP72a8Q5CLHlyW2ZOo4WGpjpTj8rE39rA3w2gpcjFT&#10;i/AyaynLWhrg7YyMLBC6tggknIcTzkmvzU2jxk0hzwoxk2GKJcj3R5NcBCG+/JCVYPyKl/pOgOad&#10;FNMXlZ7HGSZrURoniSq7/vxrVtADR85bvhJrfjKPKh2Wyl1y4g1jUq1tgo2sQ6ysfa1C43ybavJy&#10;on3d8Zph5ghPjBSCB1KX7Lo3Urzck709XjRYHznSFNNVGVCZRcqKNsmJM++sDjtcrZ0bzduaLlpq&#10;S+jJdfY15Et2UIo1Fb1hI1/timjxxrf4GlV761WHmhQE4QfLfJ8dNJ1MZn+/VnVnoaS3zM8Bwx1j&#10;r7LdmvR+r/1pb9pWtv2HgcRXTQF3E/UPI3Q2fFSOwpB7IajDSMy9ZPzteOS9WNRRqOZZPP5lucvz&#10;Wu+TfPvJWMOlGw41Xqj+ZCdXbX5ruEB6mG1+ZtDNG1HZWbHpyeEF2QnZKZF4pApSXUZXR04bLqmp&#10;LS6jyCUiy8TGD2EXgIjK0Ctg+eGe6qaZ5jnLRVuXt3av7uye39q/ODoGjhc+zY99HB++nBgGZoaA&#10;+aGrxcmr9cWvuy0H/a2rAw0zfeUDXZ1zi/NHd2d27s7tnU3v3h5c2e6aXb5m5Gf3TiZXD+t7Rhu6&#10;+5t7+0Zn53sGhlNS0rzd3cIC/ebGB7OToxBq0nBFUXCxDVcW00Mo87LRxcaEb9462Lx9e3J9vbq9&#10;vX14sLG3OzQlsX18ZHxn9daL7/8Evo4fbuS31aVVF6NtzPIaq19+er9z/+7G7VsLO1u9Y6P5xSWN&#10;jc3d7R0NVTWiAjxyUvyS0mzgj42/6do5e7OgKSgxhwTHcEmoQI0d4E5hNntP93/5+uf49sLQ8nTn&#10;xHD32ED/WH9LZ1NdY0VLW3VbR/X/k5EvbWwtq28uLa/O/T+k/DeAm9coLLlRXVdcVVtUVplXU1/S&#10;1FpV31ReU18GoqyyqKu7ta+/s7KqNCY2Ao/H8fJyc3FxCAgICAoK8vHx8fPzi4iICAsL8/Lygpti&#10;YmReHixFRUWvKzk4OLi4eQVERMWkpEUkxHkFBdi5uRhZWcBFOQ2Mlk+Yn1eIh42bFSz5hHlBSCpI&#10;SCqKyOuIicG5dByUDMIxiBC4Xopexnp66lZC/c9VE+ej88D8BrC3DGx3/dU39s/0HeD7Z8CrH4AX&#10;31398ODq8R3g8dybrb5f56ZebZ4A3z0Enp69O3v44fEPwPMz4Kf1f+7svntw98uTuPpIp3hTt2gT&#10;lyBDjyCCX6gF2kBCDSVo52cIOhuWUSZJPbH4eHhgt/PQm7bBj63VfxQUPEvr+do8B0wcA7vfUrn+&#10;+NvVy1/JqjivvgCfyYz8JfD1y6cvwKvXV+BbT55e3F38eXTy5/7VD5Ozb4c7nta1PK4aft45+lPX&#10;wce174A7T65u3369dfDr/OPXG2VNYZFRhOI8r9wkp3B3AxdT1Wh3/aJY+9xwUw+ChAtBujYv+OWP&#10;h2Rh3ssPF5efgasvF1/efvjn19cvnww0F9XnRzXkhyb4GhlrcTkQpC1wolYEWXcHZGqCM2TtcHPt&#10;eH5mu2dys3V8pW1hc2LzYHN7/2j74PTg5OzW7ft3b99/eOf+6e7RETlYfeds5/jJrYf3D+7vb56s&#10;rB/MrO+ObWz1b6zUz44WDLRmdVRndVS2r421b4y2rPW1rPQ0zrf2rPb3rfR3TLY3DzaVt5Z0TLYN&#10;bvQ1z9XXLlRUzpc17jQ27XQ0b/W2ro12r82Pbu1ObR/PfFMyWdw8XVz/Rsrvnv6Hkd8C/XmijYmR&#10;MdJAX8UIJ2tmII/V4seo86PVyUQ8XFlAR1UIpSYEbpLD5LXIpSlOBqPFra3GZIgVUlaA2Toj7r3c&#10;3PlrZevr+tTX0ZmrkelPg0uvR364uvU78Pgt8PId8PsH4LfPwO8Xl39/vfr7t89Pb/21OfliYO7V&#10;yO7npfvA0TNyHOjjM+DWEbA2+7p95nX9xF+lLfdjm07Dpn7KenLV9wsw8/f56gVw9vnzAwD4Bbh8&#10;eXX+2yXwB9m+ePzy5/n0eKKvo7o9QVxXAYpX4zBFiOA1hLHqYihVcoC8tpKYNmioimqoCqnCBdW1&#10;QUNES0lUU0UQhRKX1mI299Wcud91/+ve3m9Lmz8v3Hqzu/5yceKnwc77LcVLZWl9GXkDOfs/r/3w&#10;9nTuqL9vraV7s7V7v7Nxs6V2qzlroqBotar1UX/T4/6pN9vtd2e67ywP3tvoP16df3g6fXI0src7&#10;d+fu1O2z2fsPJ+7fG7hzsP/P8yfAqwdXv979+uMT4PejL0+n/zzp+m6z9/Hu4L2dqcPt8fnFrs6+&#10;kaHxtTWyjvzi0kpHR9fC2Fxvc3df99DmxsHe3p25ua3R8ZXltZOl1dNrRp6M/zDy8xu3F7fuLu+c&#10;bR48nt08AQdi8DuMnhzcHOkOqSrsOFhf+uHR+tPvhjd2h1fI0fETi2RMLx1NLe2DmF4+mFk5nF09&#10;IkvirB6DWFw/WVi7BRpgCYJcv7w/t3Iwt7q/t3t8trEzWlxU4eGYaahdYK7d4Wc2meQ6kewyHEfK&#10;MVdwE6UoMJWb+RbaPJ3kMJ5oPxhNbPLTa/DBtgYatAYadYWZdIYad4YadYUYdYcS+sONh6LMRmMt&#10;R+KJQ3HE4XgrsOyPtuwNN+sIMmryIZPyVa6YChdssrFSKFoiwxpRG2pXGWxNlOOUp4bIUEBkKSFy&#10;VBA1KATFSuWiKOirKRyDlUnSl8klqtV56nWEmreEmlX5GRR74GJMlf3QkmbizHby/KAP4KihgBTk&#10;FKaACEIgEvTk2KjKtNTx7t7xobGh8dn2obGW/mEQ4LxV3dZV3tRRWNNUWNVY3tBe1z7Q2DVc29YP&#10;orlnFLQbO0d6hmeXNvfXt/dCgoJVFWSF2JmlOFhkOZjl2BklmegE6CBC9FSCUBouSgg3FUQQSiVA&#10;T/FfRl6OkVqehV6eDabIy6QuyqkqyqHAxyTJRCPNxsgMgYBe/dbaemVVTX5R+cr6Xkf3UHff6OjE&#10;/MT0Uu/A+NjkQm5BeUl53eDIdFxiRlZOUWfPMPjW0OjM2PRiV/8ouENtQ3tKalZVZV17a1tVZWl1&#10;RX5Vxc2aipvVFTcqyzLra3LJajPNZf/Lxf//ycjX9bbV9DRXdTZUt9VWtNRUNtZUgJXtjaVt9bmD&#10;7XlV+cFJ3vhsV3SVN74xwLjOG9/grd/iZ1Dvia33xjT64pr8sCAafTEtfrjuYMOhCLPxKMuxCPP/&#10;ZeSXU0nzybbT8cSxKPOhMOM2H2yVk2aZnXq5vVaZHbzQWjPXVDXTSLmShOkKsBiLcZhLdtvLD1pO&#10;cdu/GbiW6rGZ4bufFzKf7NUbZlPtqh+NlQxBSwSgJQMx0qF4+RC8YrS5VpI9OthYJchMLdXLyNtU&#10;1RIpBpdk5oNBzDBKRkh5uLygtDBURgJiay9Z3+r+AVh4dT71Hlj//teJn/7c+OvDk8/Aa3LKposP&#10;7y4/fAQ+n5Mzu37Tkb/6ckW2v34GLr4x8lffGPmLq8vPl5fv3n394/dPP/388cnjD6cPPu7d/7z+&#10;6GLte+DgJ+DOb+dP31/+BQAf//nw8s/L538CvzwFnpz8fevo6d7jl7fv/L7308XxvdfTu7+03Xnf&#10;vf+6ee991/bn3qUPHRvAwOpV+/LXhoU3VVvvWg7f9Nx7N/nscuvXq+Mn7/fWn0ytPZkb2O3Lbr8B&#10;t0EIaohwSPAKy4gzMEA5oHTc9BBeGkioDSLFTqvIHV3ogS5wRxV54kB3McNOM85UPspIOggj7APn&#10;8UfwR+tLZVip5zogcp1QydZa0WbKMeYq/lhxH5RIsL60F0rEByPmi5UMJSiGGit7oSWslbiMxGEW&#10;chzuulLuGJkAgqo3SspTW8IbJeeFVzXVlOFloILSUEIoINT0dFAOBgp2CJUgpHOzafqH0Znfxg8u&#10;to8+be79Plfbny4pS4VV49SVYtKTY8PKsSPk2LUVODRk2BDyXAhJDn11cQ1Ffj0DFRYxKJUoNYQf&#10;wogWChjJp/fQpAzU0e6KEitxQg8nCFQ4UMWj2VINzLrDner8I0q9ieZyMc66aXbwAmdUKlEZPAMl&#10;7rgqb4MqT30QFT74Eg9MnpN2oZNOibNuEUn7v6o13xh5VIKFZqiRijdOxlNP0U1f0RGvZImQxCjy&#10;XsfIg+4NQp5HV5FPS5pDXYJVR47MxWOU+JAK3BY4JQkBekVpbltrg7i4kKLS/8TI/z8Z+YSU5OTE&#10;lNTU1PjkpOiU+KjU2NQbideMfKCJQZKdebw5LsEEmWeDr3M1bXA16fa37gskjUS6N3oQq5zMbpph&#10;s0xQpSSTGF1lJxG2GB35PHNMiY1BjgkiRFWUJMBgxUUTqiZS6WCYbQyP0BQvscLUuxhX2uN7Au37&#10;Ql17gp27g5x6gh0bPC3KSPhSB3yOFTLJUDVEVyoCpxhtrO4Fl3BUF3HRlDASY7GQ47NXFY4w1Iox&#10;1k62QJZ4WoB2hguxOT0+ydPF08KkIDkhJz7G3dZCTVJQWYxPQZRfjJtVgo9VQ05UWZJfWpBdgo9J&#10;WZJXiINOTUZAlIceoyXtbGWA0ZTVlBdGKovryAvpyApoSHBqSHDoyPBglfjKk/0yfCxjrdHJdtie&#10;FL+OWI/BlIC2SNf2GNfBNP/eJO//4n95+W90PDkuHkRfst81I9+X5rdQkdCX5jueFTCa7D0U4zqR&#10;4NHobpSClymwhjd4GTV5G3b4Go8EW00GWI17mnRb6Qxaag9a6fQ7oHo99Jo9cBUuiFInRKULqtQe&#10;mYyRrrLHLaWHDEV7NPrZNoc5dcX7NEV6dCYG9qSHkYVrYj2rYtzbUgNvuJlWBjl0JgUkWWLy3a0S&#10;bPCF/o7lkV4decmWulowCIQbBuNkYISC3YMGRk/DCIMyf2PMWa6j49mYmFkYGBmgjCxMrPT09NTU&#10;1GTqAwKhoKCgoaEBa2Dfcr1SUVFdb4JvXfPyoAGlo2dhYmaAwsDuR09Lx8/LJyIkys3JIyQgys7K&#10;xcrEycMpwMXOR0fNQAmhBY9OR0nPwczOx8nLxcrJyswGHpGDjRwsTyZnGRgZ6aFQGlo2BiYQtBBI&#10;gKtnXkpGenR8bkIqiLzElPSI6MSg0OK0TH8H5whPHwMdJAcdlBPKJMjGxQVjJqvJs7CLcHELsbGJ&#10;s7NLsTIJQCAG4txVoS5dce59cc79UbaTyU5jCSRyvplo66VMz+k4u6loG7CciCeBNQPRtsMx9kPR&#10;dsORdkPRDhPJfl0xHh0JASS4nBgtRIyZTpyDVZCVVYCNXZiLV4CLj5OFi4OZk4edGzzuN0aejRMG&#10;ZYPSMVBRsMJgTHR04CZ4vrCa6lH+vhFenuGeHhFeXmEeHm4Wlk4mpi5m5hZYrAEcrq+lpaukhFJV&#10;1dPS0tfWNkahzHE4I5SuMQadEhVpgETAKCivASXLx/9Lx0OpKegoIUz01LRk3QZKLiYGDig9Jy0N&#10;Fy0VuGZwN8TlBnkVBnvkelkX+dqW+VrHm8MLXAkV3pZ1AdYFDrg8a0QeEV7nojcUYbue7T8Wbd8f&#10;alXhqFvniS9y1HWTZ/LXEW6J9TzsqfLDKMWZI5UoISrUEEsJDj0eOjQPzBWpbKEmLc3OIMhEz80I&#10;Y4aSheNhUDpmJgYmRrDF0IEAGxwNNSUtDVmmhpacQBgKNhLQvo6OBwE2IioaSgoqSnVNDRKJ5GBP&#10;wuoixYWF2GH0UgJ8MnzcQsxQeR5WMSZqUShFING4PTvtr1v7vx/uHI70fb+x+MPO6p35iSdbS2fr&#10;C2cbZE2G043521uLJxvzd7aXbq3PHS9NnazM3lmdv7uxeLgweWt55tbqwun60tnu1unG6q3N1YfH&#10;hz+e3V0aH/V3drY3M/dz9CjKzK8pqKrMr5IWVYTScNBRc3FySDHABGloealoOCmpWamooeAXpqCE&#10;UFNAmKkonAwNop1JOAkhNVY6R7iio6asmbyAtZq4jiCzkaIQXIRNk5/JAa0aYIaNc7F0McHaGqFJ&#10;Jno2BD1bE4KbvU1cWEior1d4kF9ogFdEiHdIgHtsmF+wj4uVib6zrYWNhWluVnpaYlx0WHBibExa&#10;UmJKQvzNrMzkxCQ2FtZvdDwlOT8EJR03F7+/f6CXp3uQv1egn6e/j7u7C8nKghwg72RHjpR3c7Rx&#10;dbD2cLYzNtDl52bSUpO1MMGZG6NN8DpmBki8rpqupiJGWw2to4lHI0yN9C3NjNydrWPCvHLTQhtL&#10;E1PCbOP8DJID0JkhmKxgTKKXVm44riTasCTSKCcAXRCELwjSz/HBpblj09z1snwIN3wIKZ76N8OJ&#10;ebGkvBjnG5HOkR5EC5S6HD8H0zculRPGwM/Gzc3Cw8nMz8oowMIgyAwVYqMXYKPmgkJo9dQ0w10c&#10;TDXlSLryluqCXnqyVsoclvLs5rLsKB4aNC+9ubQAUUHEUl7YVI4fhJWKsDtS3h+vHmioHmCgFmmm&#10;E6iv6oeVD8QrgfDSlXTXEnHTFndUE7VTEbGSFzKX5TeW5MYKsyD4GDV5GZXYaEXpIXyUEC4I+cYb&#10;QkZKlpeX8dv3BDsdPSU1jAYKnmRqsPzGyEOo6KEwFhZmTiZ6ZhoIDYyClo+JTYJTQJiOR4iSSwjC&#10;LghhE4QwCUMYxSBQDQZOLUZ2TRijuahIpD7OS1M5FK0RpQ+PMdS6jhAnxwy54a6j4MlsuysOxP8S&#10;8f/FtVjNNf6Xkc9x0AGRZaedbqMVT1SPsVJPckR4W8nrm/FndgSufJgf/Tg7DqxXvRlsAGZrgKni&#10;T31NwEQbMNULLLYBC83nCxPArWXgbuNZN5USDYMUPYQJAmWkYmCkgzHQ0tBS0EAg4BBopiFnKClg&#10;LMFPVBIzUxGzVJc0EGU3FmPH8kJR7NS2MvzJ5tgiN6tcknEeybjYxTzfwTjDCpNqoRtnpBltqJpI&#10;1I2zwcbYYBPs9JLt8RkkfLodJtlSK9ZYKdlSLcpYNsZUPsFKI8pcPdhINchAzc8QbqenIcbJAF4F&#10;cE6ioaKmoCA/EQKOHlQQCDsTlA4CYYPSgqMfuKmioiInJclIAXEw1C2I8sv1dygLIjWE2LWHkjqD&#10;bYdjXa4xGu82mug+HO/cH03qjLApd9dPs9Ss9DEhh7e7GVV5mXZFOffFubeE2BU768foyStBIGgo&#10;JAYrV+NlVuZiWOai3xxM7I4iNQSYFzthwCVcgQOmwBlX6KJ30wGb44i94Ygj/yhr3VRbdCpJL8EO&#10;k+RsmB3kbKAqFenjkp+VAs6aHNwsUBYaBm56KlYIhBlCx0tDx08L4YRAeCkhYpSUWjDlcHV+LyHF&#10;WIW27xvOro5/Pj97/fm7tx+e3L43nZjimpzmHRfrGe7nHhMUGO7nnxGfkBAekZOcUpyZuTE1dXt1&#10;tSAu1h6nq8bLYa4m66an5YxWCSWiw4noIBPNMBONaHPtKDOdOCLKX08lyc4gxgIfgEf4GyAdkarO&#10;GI04Z+uK5OiZjvqDuZGpzsbmsoKitGRztA5SRqyj8IaPCSrKDt9dEL7elV2VZJcRoJcRauBnr+bn&#10;qKOvIyjJB9FTYzXQ4LI3UvNxMDFCa+IQGiqyonpIdVM9JE5dxdnY2BaDNpCV0RHgQgqyScEg2lIs&#10;rqbqVUnuc9WJbVEODsIUoTK0bVZyi15aWwHwtUCN140+z0qsXzc6bPrzrbsxnnpw3fYS3PUUvZtp&#10;dFbvWxaBI1nLWHno+KS6RhVEJOZGNLcUDbWWRruYRVvjwCZEkID66kseDBYttqdtDOVOdyQNN0aX&#10;ZpBuxBhnRBpmRBJuJlomhxsVZztPDtyY6cuc70o8msprvGEXaS+b7KSY46yaT1IrcdAqd9EFF/A5&#10;nigXLG9ZMvHZcdvJfMHh9M27K5XBtnKeeMH7EyW32tKmU502053u5ri9KPc+jsSOEvkWHMVmbQWH&#10;jNlGTbmHTDl6jaCjRKZmJGTWlnfVTfogUucs27zfQz5CEdIToDMSbdoZblIZQHBFi5Yme9xM8U5P&#10;CU5LCc/LiivOSYoP9cZqKaC15DWVxbW1pOHaUrIK3OIy5JhxEKJyMDksr6afMj5NP340bePj8enV&#10;93eunt65fHIXeLJzdTR/uTrydbrr03DLP73dH0engbVN4KRxt6d5aaBxdrB2eKB/aWPh6P7Exu2p&#10;rbuz+2eDK9s982ujG3vTO8ezeye7976f3zzqGZuYXFxe2dzp7O1rb+9Mjo8L8PZ4dOcoLTYEj1TC&#10;wmX0dOTAb4jSlONhpY+Pizw4u712elLX09M+Ojq+vJxWXGDm7DCyvjx3vHf47PHvwOeNR7erBjuz&#10;6yvsgrxzG6p+/fhu98G9hf2d5f3dwanJ3MKi+vrGno7O+spKcSE+eVlBCSlWcGyNyrTvWyrMbwwM&#10;SzLDGYtIqEAdgwgeMQ6rD1afff6tfXawe36sY3J4aHa8d2ywuaOpqbWmoam8rqH4mou/Lhtby64Z&#10;+cra/P9S8P+L0sqciuqC67j4qtoiEOVV+aUVIAobmmsGh/uqa8qtrCzhcE1paWk6OjoRERFJSWkh&#10;ISE+PoHrFx8fH7gpKSnJzc0N2oKCgmAlWPMvKc/PR1arERLm5hfg4OEFS35hEU5eHhgzEz0jAwsH&#10;OxcfL7cAD6+gAL+IgLC4mLiMhKCEgKiCkIgyn7A6txBSgA/LS6cJhcCpaY1gkTOxA29G2172LVzt&#10;bAK3Jt8tHAB3fgT++h34+BJ4/Qfw5ifg5eHHu70/TjY+6pn/tHkA3Dq5OLr9af/e51v3vtw++nJ3&#10;483xzpu7h29vh5T62kToW/ujnQL0fcMsPfwJuoYSKmh+K189vwxXyyiTiKZgg0RkSJ9H98v6jj9r&#10;G/+uaHlfMwj0DH3tmz+fPQPufQc8enr56O6bkx8+Pf7r6rd/Ll+TJXe/fvgMvHlz9eKPy6dPv9y5&#10;+3lv8sf+Y2DzFrC9B6wP/tIz9svAyqu5ndcbPwBPfgV+3n22Ont3IKs+1DsMHxVtGuiJCnXDuFto&#10;uJuqBdvoNN3wSfXGhtupOetLNJdEvv3jPnD1+uLiPQB8BYDP7968fP370x8e7tUVJpSk+aYFWXpZ&#10;qhI0OT2Jatb60hYGMs622lmpHpCNw4ONo/WVg6m57cGplZ6Fjcntg62tg4Ptg9PD0/vHdx6enN67&#10;d+fByf7x0fru/tLm8cr22d6ds/2z/c2TtTWyJMjE1t7o7m77ykLZ+ED+QHvRUHvHxnT/wXzX9ljr&#10;al/9bGvDTHPHUmfbTHtpR0lFd2nXYnvnclv9XE39cm31Sk3jdnvTdm/TxmDLynj36tLo1v7U9snM&#10;xuns+vHS1u3rMOeV3VMQO6ePp1c2o5ITLGzJjDxeT8nYQMHCSBGtwYvVEkSq8Oko8WkpkaXkdTWE&#10;UZpCGA0hNFxQV5sfpSuoq8ujq8NlbiIL1+bBEGRnbg1sv1rfvtpeB9aXgMWJv8fW/1r6HXj+FXj7&#10;Ffh4AXy+AD5eXoHG+4/Aqx+/Plz/a67iJL/kVvb4y94HwMnPwPfgzmC5/2F55HlNx/eZw7/kjb7I&#10;HX2aMfkk6/ivhidv+n55N/PP5+2/Xm9eXN6/vHz89fzxp/NHr97e+vj+5MWPc8U5HmGeaEucEEaF&#10;2RghSPgmea+nKYFSFYUrCWspCmkriyBUxeBqQqqafEpqvErSnEhlYR1FQaSOGNxAwipUf+PPlVsX&#10;tw++3Dv4eP/048PbHx48+vr4yfn3Ty6e/wr8/dvV7y/f//T68/O/Pvz00+snz97++MO7n559/vX0&#10;17Ozf747fX9//KfFkd8WB35bGPh1cf7t4cLro96HC50H052bM6MH2yM7O+MHt5YefT9yert7d+f+&#10;+9d/Ahe/fXn9Hvj09+XbFxevDt78MP3T6cDDw9atpfHtrbnl9cG+0f6uwZXlzfWt/aX17c6ewenR&#10;+cHu0ZbmzrW1vWsp+bGJ1fnl/eW1k2+qNWR8i46/82+A/O7Zyu79jb2HW4dPVo/vzx6dzJ3dLhzp&#10;DS3PbViZmjk7OXzxbHxnf2hhkywfv7g3Prc3vXwwtbQ7tULG9OrezNoB2FrANjO/fmt58zZ4lKXV&#10;05X1Oyvr95ZAR2nl9vzqyfLmydbW0eHq5mJrS3dqbLGjaZ4lstbVoMnbcDzBaackdDzOPgEp4CdN&#10;k4Tg7vbVm4y3mUqyG4mxbPLBgGgP1G/xw3cGG3YEGVzT8V2hhj3hhMEY8+E4y6FYi6F4y+EEIoih&#10;GMvhaIuBcPOeYNNWf7JGamcwsdrLKMMKnkbULve3HL0ZUexvixNkVoJCCBI8NopidoqiJAUBN2XB&#10;ILjYTaJ2iT0S/BQ5q34EsT3CstJX/4aDtoe2kJEoVIcd4qwhmWhDCDBESVFDpOgpeSEQTQFuMShd&#10;pLt7U0Vlb3df7+hEbUdPc99QY09fXWdvRXN7SW1TcQ2Zjq9u6a5r72voHKjvGGzqHunonwTRP7aw&#10;uHE0t7q9fXArLCxCRU6Og54W9D/VRfik2GCSTHSC9BSCdJQC9JScFORHaAWhVIJQShEmChFGiCQj&#10;pQIrnRI7gwI7gxwPg6IgiwwXnTgrtTAdRIqZngP8btJSm8vLJSUl/QMj03PLoxOzA8MTI+MzPf0j&#10;U7NLoA0aBcUVzW3daZk32zr7OroHuvuG+4fGB8dmRibn+4cmJ6aXuroHigrLaqtrqqvKqisKqypu&#10;kqXkK26Ul2bUVOU0N5a0NJU2NZX9L64Z+Wsi/r/4l45vrWxpq2whk/I135K71pCFa1qrOxqrm+sq&#10;2ptqWhuqutpq2xtLW+tutlWn58S7hNrDs13RpR569QEmNd769T76zf4GtZ5kOr4lQL8lyKA5UK/J&#10;jyxc0x1sOBhuOhZpMRJqPhlNnImzmY23XUgik/ILSfbTsVaTscT+YMN2L0yjO7LCXiPXVDaHIFtg&#10;qVppj2jy0O8PIU4nOPcGma9mee/lB90qDj0qCDq8Gbid5b+TE7iU5jsQaV/lgo/Vkw5GiQfoivvp&#10;SoQaKAQbKIWbqsfbogMIymFErTgXnB1K3AYjhVLkYqeCGCJlwSFFTU6Yn5NaRZXV0ELQ2JFn4ST7&#10;+fnIb8D8y8uVn95v/Pzu9M3Vy8/A50/AxYdvsfDfYuTJCV3/k9P1y9dvpPwX4PzLN7l5svjM5T+f&#10;gb/fAi//vPr550+P7r/eP/u0dvpl7uB8+uDrwvHbjR/P7/3y9fFL4PuDf9ZOrraXXk11njTs/7xy&#10;9nJv89HEo9cbv18eP/+0+fJi69n58veX80fvBo8vhzc/dtwChu4Aow+BqefAyivg8P7LqR/fbP3y&#10;6fTF17Pnl09+On8SlB8obSArjJRgEuMSlJVkYiUTUqC/xEUNkWSB+BBUkmw0itzR/33mutANk++C&#10;yrTVjDaSSzRXSTJXCcNJuKqwO8gzeahzBWPEAnASHkgRF7iArTKHlQIrSY3bUYMXLF3ggm46wlYK&#10;bHghKhMJRkd1AXcdMXekuBdWOthYJZKgFknQ8NaVd0LIm2jIctFTwqipKSmpWVjZyZG3Amwi6iLp&#10;9Sn7f25N/DR8cza947i2a6sio9JPWZ0JocCMkGDASDCjJFi0QEhzqEly6MjyaUvw6qlI6KqLqWkI&#10;S2sJ82nwQkSpGTBCNi3xWpV+iJ6YSuCuVKMPf4WTRJuPcL0bNAmrWeXi1hHunmPv7Y2JdUHFW6hl&#10;EtVuOmoXuOoWuaGqvPE1HvpVbnqVXnrF7mhwQV/sgix2Qhbaw/PJ0Mm1Q9wkIbNsdRMsNEMMlT0x&#10;Up44BU8DZTcDVUuEJEqeGwRciu2akUcp8WtIc6iIsyDkueAy7LqKPEgFbhOUnKwok7wUu6kxIjY2&#10;sKQ875uOfGZSWur/xcjHx8alkgXlU2LS4qLTY1NvxPu52JhoKXoZoCItDSII6BQLXKE9odbVstbR&#10;pNPHbjDUo9vfKc9CL9dSL80YGYtVy7JER6EUY3SVk3GaCWiVG8bIfEvcTTN0kRUuzxyVb6EbrS0V&#10;j5AustStdjCodsDXOhk0uhm3+dq0B9g1+1g1+xCrnI3yiDo5lvA0E7VkI9UIrGyUPpmR99aWdNYU&#10;cYVLGIoyk9TFXeCS8URMFskQRL6buRdSId3Zsj452t/CuLkguyQ9KS851odkFRvgoSDMLSvMBUKc&#10;l0VZUkBJgk9GiEOCj0VVWlCYk15DToiVFoLRlPV2NL9m5NFqUkh5IZS8MFwSPLFcBE0pAxXBwii3&#10;NHfTSAtEpoP+SGZIZ4xHf7JPe7RLW5TzQIpvd6LHf9GT6AXimp3vT/HtS/b5D01PZuTJovMZARPF&#10;UR3JbqOZ/oPx7iMxLgNh9nkm6tkEpQonTLMfoTPEojvQfCSYOOlv2U/C9VrqjBERs47YKQ/Dfne9&#10;RjfMtd5arrXaTXO1UhtkMkomHasEnsDFmzF9if6NEe6tMT7N0d5tiQFN8b6NCT6VES7tqf43vcxK&#10;fK1GbkQlEzGFnlaZTsapDoSqCI/mjKjc6BBOGgg7NRU7PR0jLT0zlIkctE7zb0Q8jJaOnpqG4ZuU&#10;PCWEip6WLCIPuhbXL9CmJncrcow8DQ0NaMNgMCYmJtCgp6cH66FQKFhSUVFd7wZ2QFpaehYWNm5u&#10;Xj5eIQ52HhD8fMJ8vMLMTBxQemYmRjYYPRMVBVn/mouDm4eLl5WZjYmBkZmRiZ2VjZOdg5EeCn4Z&#10;VhgjOyMzAyVNQmhkVlxSWnhMckjkzfiU5OCw/MSUnNiE1NCI4rTMMHcvOSFwMqRko4UJsnHxs3CA&#10;3owI6PgwswuzsoowMQjTQBQZKRKssN0J3oOJHn2RNiNxdvNpLmOxNnMZrrPpLhPxdjPxttNxNjMp&#10;pMl0p+Fk+8Fk0mCi/WCszWicw0isw1CMY1eUc1u8d3NKIFaWWxAG4aKl4IHS8zAx8zCzcbNy8nwT&#10;4QFxHSMvyM7Bw8TIDqOHUkDYGBgYaGi4GGAMFBBZYSFPkr2Xvb2Hra0bkehkZmZPIJiiUGZoNFpN&#10;DamsjNPU1FVR0UfooNTV8DraZno4UxzWGIM2wWLiwkKMcRhGKmoGSioQ/4ea/8bIU1NAGOjJckJ0&#10;lBAuRiZOGJSLjpaPjoaXCuKC1Q02x7vpqpjL8lvJ8eL46bQYIYb8dKaisGCUVJY1stLdKNNYJd9c&#10;fSreeSPLbzHNsyvQtIyk0+JPSDSUNuWBxBnJp9mia8NcwvBqKpQQXy2pJFOdNHN0madVvptFkY+D&#10;nyFSlA7CR0fFxQBlZWRgZWZhgIGXmczIX7PztDRUNNSUoHHNyH+j6GmpKcGWRgdedwYoDAqlY2Ag&#10;5zcTEREyNMA7Ozn4enoQ9PESAnzivNzSAnyMEAgHNURHRnS0qebh1vJvp4eP1hbvLc483V47W5k7&#10;np8AK++tL9xem7+7tXy6vnC6uXi8NrezNHmwNru/OnOyNn+0PLc/O3mwOLM1PXa4NAsCrNlbnN5d&#10;mDpanT9cXpgf7Luztf7jnZOp/t7yrJxI38CM2GQjlIGyjAojLTsNFRs9HXjN+WlpeCipOf5l5Cmp&#10;IZTknKps9FRulia2OGRGiHeMC9HdQNtCQ9ICLm2HVXY1QToREPH+Dmlh7pWZ0UP1hZ6WOGdzfXsz&#10;PMnM0M7MyNfZMS0uJiLALyLYPyE6PNjPIyLQ09/D3sPRCoSNiYG5ITYiOKAk/2Z8ZCQ5EjYuLiEq&#10;KjsjPSMlOT05RUlO/ltaV2qwZ4EdFISLs0eAv6+Pt3ugr1eQn7eft5sN0fRaDOeajvdxd7S3MgUN&#10;DEJDiJ9DXUXWSB9pSzSwtsCbGukaYuBYHXW0jqYeSgeF0MToahL0dTwdzdLjvZrKEjKj7fMT7bKj&#10;9PJj9YrjDfKjcaWJhLwIbH4kviLOoiDSOD/cJD/cojDKtizOuTzRvSTGNTfSJdrD0s0CZ6ytpC4h&#10;KMHBwQtlZKGiY6GGSfCJsUJZYTSM3ByCzIw8UDpOLg5wNc3FSM/DxcTPRMXIRkNHRCMsdZX0ZDkd&#10;UZKuaDEnpJAXVsITI0FU4iRIshpLsRuKsRmIslrK81srCVkp8duoCIIgaYh6YRQ8kDKeurLeaHkf&#10;rJw3RtYdKemoLmSjxG8qzW2rLmGrJmUiJ6gnxqnNxyzPTCVEAxGghPBQQRT5uJCy0kpCQjxQ8o00&#10;JipqRipaWgoaKggllI6RhhpKQwsDGy94wmmoYbQUdPQU9FwwVmEWbj56Zg4IDReEWhQC02QQMBSQ&#10;C9OzynPybw1N7IlKG0/MXskpmkvPmU5KWc3Jnk6OH4uP6Ar2avZ3LnUxLSDp51hjsiwRmRY6YFng&#10;gKvwMC521it0uQa2wPVfkFl4V2y+C7imwuSDNe4YEHmuqJvOyJuOiFwHRJaNJrjWSrJSjyeqJthq&#10;hNiq2NvI6NtLbP89swlsDX+e77ycL/44VA5MFJ0PNAIzrVfT3cBC59VS1/nqFHC8cHmcM1cMEacQ&#10;1hKgYIbQwKgoqCAMLMxgU4dQQAS5WHSkhNHifGgRLpw4j74cv4mKsL2OtKO2pBNC0gku7qghCk7i&#10;fijZUH2VYKyiL1LSQ0vES1skAC3lj5EMxElHmKpGmMPjbDApJP00B3yyNbjy0Uq10s60Q8RbqEQZ&#10;y0abKcYSNSMttcItESHmSDd9uLqkABM1BEpN5tzBQQOcaMAxBBxP6KggtGDvg9Iy0VAyw+jAQQYc&#10;Q3i4yWtRPVXpdH/nbH9SebBDc5hTW4h9b7jDYKTjcLTzeLz7ZLLXeDKZke+Jtu8Ity5xwRU6ouv9&#10;LW5YaYfpiocgRPNJaBBpZpplbkY+Knzlrkb9sR7toQ4tQXag3RJi0xJu1xkJ/mfbMjeDVAuNBIJq&#10;ioVWAriksYCnWGonWurEW2hHm5ORYI3K87WMtcfVpYWj5YTVpYRwCA16OkpwGqRmpABbPSUL+Qkv&#10;BrD1CDJA+WGMwsxs0hxUkjRs+qzSvlK0BKrkyZgfgLuvgB+/nP8CXPzW2ZkbEm7t42cRFOycnZwS&#10;7OEXExyWFBmVGB420NJytr3dW11prKGqLSJgrqEYZIGPsjX2xKmFmiGTSPgIU+0cd0K+My7NUj3D&#10;SjPbTgf8mfFGKnkOuDSiTro1Ks0Gm26vH0rQ8tZTDTZDpHtZdxalDTZUdFaV1t3M8rI0ttHVKojy&#10;i3YklMa49xRFZoeaR7vrxnpjIjwwRLy4nzPGw1rTQJMjgKQT52/r5WBmhEVgkXArM0MDtJaFPhKr&#10;KkfSx9qhdAwUpNV5mLWFmEvifdsrkptLY1ryw4pCrQq8CMEIgRJrlWY75Ukv+JSb4kaA+m+lNr8U&#10;me+HShwH8m+5Mey7sex78q35SJ7l281m2cc6qqF1ePXMld0jSd6RDgXFCQ0VqelBpGAi6oa3hSNc&#10;yFSGYa01ba0jY741ZaXvxmJfRlWWU3oYviDRIsFf19dWNj3CoL7AMzFEr6nEf7o3Y7gtbrQtdqwj&#10;9mC2qCzBLMBI6KYTPNFULstOq8hXP9ZBy91Uqq8x8nCl4s5W7fZUXnORp4+5xHZ3+vcTpaOJJCIT&#10;ZMpPb8YTMeOoWKdN3Y6mHjSC9eOph/Rpp81ZRgh0Y5Z0Q6ZUbShIJ46iBUvZT+TqseUb9Zad8Fcq&#10;1GdaSTJu8dRsDNQvCTK5GWmbEuGQnuSfGOeffyO25GZihJ+LrpoMDq6opSSOgMtg0ApSshxC4gyc&#10;QpRsghABaVopHJeKn4xqlErGQu7W55Pblz/dB14+AH67Czw7Ah4vAbtDn6e73g32fRqdARYXgNWZ&#10;f1bIZODiYNPsSP3ocN/ixtze2djaydTW3Ymt06HVnfGtw8mdo6nto/GN/YMHP67u39k+Pl3e2O4b&#10;HptfXtnd3Y8IDw3x9z7eWclOiQQX2OrSvIYoJZyOElJdRpCL6UZ22sre7u6DB4PzC5mlZYMzc+Wt&#10;rTfKy2f2d4fWVk5++fGHD6+3v7s/c7iTUVkanpFU1Fx7+6enuw/uze1ubdw6GpqZvllU1NDQ1NPR&#10;WV5YKCMurCAnJCQC4xKEpBV69C4W3KzzC4ojaOG4BeSpbHz0HEOt9n7ce3Hx18jOfOfcaMv4YOfo&#10;YMdwb11rXU1TRWtHbVtXTXN7RVNbOVj+N0YeLKvq8suqcv4vlFZml1aS5eMLirMqqgvqGsvKqwor&#10;a4rbu5r7h7orq8sCgvzBRcs34l0IXPRKSEgxM7PycH+j3AXFBAWFQQMELy8/BweXiIjYN4iAb/Pw&#10;8IClqKgoWUReSERARJRPSJiTlw9cSHLw8HLx8YPgFRRi4eBk5+bhExLkERAES1ExCWFxMWlFeSEJ&#10;EUFpIT4pHh5ZXmFtMX5dURo1Vl4LCSFHeZVwLL+TfMJ0/syb7VvAo8dk1vT1K+D8FfDpNfDhZ+C3&#10;21/PZl8vz3ycnfsyufRlfOvjxN2rtQdXB8fvto8+37oPPD39+PDJ5dOM1jjHKIJLGME12Cg0juTm&#10;a4g0EL9m5D1S7K3izINr/XCx8MTp8Mm3/dPnQ6NXfT3nnT3n3WPA+BwwtwFs7l1tH55vrb+ZvX25&#10;+xPw8Bfgx7fA67+v/nxz9fLN1S+vgRcP/zm+9Wrr7OJw8fepw8vtvcutI2B//c3qvas7z4GffwB+&#10;/Pni2dYPa42z5ae/Lt8o8XF1144NNc6JczTREfY014h0RJXFO2QHGXkRxAPtNDoq476+ffrl028A&#10;8AEAvn78+NfzZ/fPP7y8/PDz9kz7bG/JwUxjnKe+DVbM1UzJ1VLN3V7HyxWbmugG2dw7WtvfWj9a&#10;Wd6ZnFkdWt6c3Tnc3tzf39o/2Tt5cHh6/+jk3u079+8c3717cHK8trs/v3m6eXy2f3a4fXtj49bM&#10;6t7U5sHE7kHX+mrl5EjxSG/lxFDV5ODw8drg0WLDQnfzYmfbUnfnclfbXFvNUHXbbHP7fGvzQlPr&#10;elv9akP9ekvDelfj+kDTynDz8kTP2ur4zuHM7u3Zzdsza0fL23fm12/Nrh4s75xcM/JTyxsxqQlE&#10;ezMjYyQOq2Ssr2RupKirxouDCyGUeeEKPFqKAghVEbSWOFpLFKspjNEW0EUKqGqy6SC5tLTZdRB8&#10;SurskWkeP3w8u3d5unu5u3y1Ov1xfvyXicNX+2+BV1/OP16eXwCXVwBweX716ePVuzfAn0+Bs80v&#10;820vq8of5RTspPWdtXz36c6fwPNnlw+/B06mf2vpeHyj62FO//2cqcfFO8+bnn+Z/+ti9T1w8O5i&#10;74dfZ1693/0C3L0CHr/6dHx4p++772aePp4e6cmKCjBAKMIwKqz6mjz6WgKGCAl9uBRaTeyakUeo&#10;ioE2UkMUjhBW1eAF16tq0uw4LTFDfXlRBSavVKfjL3d3L+/vAd/tXf1wD/jlR+CvF8Aff3xr7n8D&#10;n98BH86Bz1fAxy/Auw/A+w/Ap28k2uX7r59fX7z7FXh17+L75U9Ho2/XZs93FoGDsdcrfT/Nzf6y&#10;c/z26bPLf1Yfnk3dOpm5+2Di7MHwyenpX3/8eXXxCTw1F18/f/3wz9WHF8DHs8vXkz/cad6cW7h1&#10;PL++NToy1dnWP7+0uXlwurhz0D4wOjo6Pzw0VVffsry2vb1zuLZ5MD65OrOws7RBDlqfXztdWCeH&#10;xl9jcfv20t691X1yjPzy1r2Vo7Ppg+PJ06OS0Z7g0huR1fmjt3aOf/9lcu+wb35tbJmc33Vkbmtq&#10;5WB8ZWd8bXtifWdyYxdsijOb5ISu85vHYONZ2jhdXru9tnlvbfP+NSm/sHa6un17ZWXn1vbed/vb&#10;W50NDREeRS6GRfa6rX7Gsykuq9k+W3l+U7G2GVjBYHm68UiL0WjLiQSboSjzJi9Ukw+mI8iALBQe&#10;ZNAeqE9m5MOMOkMMwHIo1mI4znIg2uyakR+JJ47GWo7GEsGPD0VY9IaY9YcRW/1MG31NwcVTpa95&#10;KlGnzN8qx90sw9XESJzdQUPCXlXUQUnIR0vKT0ssy0K72hnfHmA6EG7VF27VH2M7EO/QGGqW54Kx&#10;kmXG8VMRxJitFPhCjVFFQR4EaREFRjoNblYtQV64mHBRWmpDVdXk1Exzd1/nyFhL/+B/Gfnimsay&#10;+pbatt6GzoH2gfHOocnWvnEQgxNLY7Pr43Mbsyt782t7R7fPIiNi5aWlQP9Tjp9LnAUqzkx3HSPP&#10;T0fBRwvhgJBj5IUZaESZaCXYwBIiDoNIM1DKMZNVa+R5GVVE2FWEWKTYqSUYqUXJofTUsvw8vR2t&#10;RUVF8wsrA8MTgyOTI+MznT2DkzOLvWBTmZht7+ovLKls6+y7mV8C1vf0j4xPzV8z8v0jUyPjc4Mj&#10;00PDE1PT84ODgxXlxTWVRdWVuTVVudeMfHVldnNjSWvzv0R8Y+O/1Pz/NyP/Xzr+X7RXXaOjo6a7&#10;s7azvbq1qbKpvqy9pbqupqCprmigs7KzLjs/yTvezyzJXS+HHA2EqfUj1PgaNPoZNfoZ1nigmwMM&#10;63wwDX64Rn9sgx/5zk2rv153oEFPEGEo1Gw0zGI8gjgZZT0bZ7+Y7DCXYDcRZTkTbzsaYd7lq9fo&#10;gqwhaVXbw+scEQ2u6AZXbJu3YbuPUasXfiTSeu2Gz0qq616u/062z2Fe8Fam30am7/qNoLF4lxoP&#10;wxQTZV+4YDhezk9XIkhPNtxUPdBIKdhUI8IaEe+Mt9cVd8bL22CksSq8QqwQGUEYQl1cQ0FUiB+q&#10;qsWFNObRtWYd3k/beF42/13BvQ8Djz/NPT8/+hP4/g3wx9ur9+/IOV6Bc7JkzRcyI38FghwvD9Z8&#10;JSd3vTy//PpNbp7MyH8F/v4E/AlObP8Avz15f+vu19XVt/1Tb9oXPg8svR47+LD+FLj7HXA6+0d/&#10;3b2i+gclS69Hfgbu/Hp57y/g4a/nt9+Cw+Pl3TeXd/66On5xsbn3a+fSi5rTiz4Qj4HpZ8DKH8Du&#10;q4ujL8CTv7/c/wd49g/w67PP391/fdcumsSjwc+hyCOoJMHMy8cI42KiYeWmhQpCqfgoISFWWmkk&#10;7UI3VIGrbrEH5pt+un6xBy7XCZlurZlhC88mIXIckDfsdVKJ6rEE+XC8jCdC0FVbEOxlplIwEzE6&#10;Ywl6O0V2E0moqTiUKM9KlGE2l2FyVOFz1xHzQ0kHGyhFWGiGEFTCDVUiCRquWqArqOisryvDz0kN&#10;gcDomehoGbj5Bdh4OOi5GBJLkr/7/OT042HfnbbG9bL6mbyhpWq4Npe6JFRfnhMnxY6RYNcWZ4NL&#10;cWlIcGrL8GuKcmHkRdCqomqqghYuBnbhthBhSjqsoENPGro9ymS1wGy/nLfGjaXMDnLDQKzNW7TK&#10;0W4mw6rRr+2o0dtfL9hWI8NWJ9saDrrEuU5kNfkKT1yVm16VC67KU6/MHVPkjChzRxc5IgrstPLs&#10;tPLt4f9l5OPNNfxxcj56ss5IKResXDARaY+Vh4sx6spx6UizoxR4UAp8GBVBuBy3qgSrriKPjhyn&#10;hiQLXJ7TUEdKSYpdXordAK8RHeNXXJabkZOZkpX1v4x8bHJifHJSSlJyfHx8SmZqdGpscHxoVl5K&#10;hJ+rmbayO1470AgZZ4m96WB8wxJX7WrR7GXb6GHdFejcHexe4WSeZY7JtsImE+ChKNk4vEo8RiUW&#10;pZJjiiq0wudb4rJNdBOxykkY5XhdhRwT7TxzZLYxvMwGW+9iXO2Ar3Y2qnA0qHImlDvoV7sQat0J&#10;JfaYm0TtNBO1VGP1WAOlGEPlSCNVH6S0K1zMWUvcUJTZUoGXKM/rg1Io8bUBketqHmGCSna0bMlM&#10;jCBZJ/i6N+SBg0NsUXpiQrC3jSEariihIiXIx0IrzsuiIiWgLissJcAmLcguJ8KlLMnLx0Ll7Whu&#10;joeDtp62AlpNSk9NUlWYHaMorC3NrS7CbKwh2pYTleCoH2WOyCDhx26Edcd59SR4XjPy/ck+nfFu&#10;/0VXvAeI7gRPENd0/DVBT46O/yZZM5gZ2Jvl35Hq0ZPgNhjvDvr/ja6GGXqyRUStFj/TJn9Cb4R1&#10;T5DFeJjNbLBNNxE5ZKU7ZKY1SkQMklAdzphmD7I8V62vfoU7tswBlW8Jz9RXTcEoRiPlqr2s+pOD&#10;uxIDOxMC6sPcmqK8WuL92pIDykMc21L88r0tclwI3Un+McbapT42KdZ6CVbYsmDnuoTgzsJMHSkR&#10;DmoKZioKNnoGGDU5zyo9LQMDlJGJgRlGSweloWWGMTCQqVLyzSya/7yov+VuBUvQpqWlhUAg15ry&#10;bGxsTExM9PT04LvgJmhcE/TMzMzgJgRCSUFBxc7OyccnwMcrBPonXJx8YMnLI8jKwkVLA7tO5UoW&#10;zKEj3xXg5eYTERLm5eZhZ2VjgMIY6aEcLKxQKhpGWnpWOliol19GTEJKaFRWdEJGZFx+YkpKSHi8&#10;f1BOLFgZUZaZLcnLzwih5KBnFOHkFebgEWDlFObiZ6djkODikmFnEaeBYAWYakMca/2JfVH2o3EO&#10;ozHWUwn2Mymk+XSn4Vjr6WT72UTbiTirsQSb4RTbnkRrEANJtoPx1oPRxNEY255Q4nCSe3O0c1Wk&#10;c7KXmYoggwA9hQgrkxgHBx8LKzcTKx/oQrFzszMyC7BzCXJwinJzCbCxcjLCoBQQDiZyZlcWOhoO&#10;KL0QB7s5Xo+or29LIFjr61vh8ddB8VgNDbi8PAjQQKgo6yN0QBDQKLyOtp423N7M1MrIMMTHy9bM&#10;hIma5r+k/DX+jZGnhjDByEkCaCgg7IyMHFAYOzU1NzW1MC21hbqCGgcUI8ia5mCaaKuPYKdw05aE&#10;M0H0+ah8NEXjDJVLnPSzTFTzzNTGokmr6d5zyW71LpgaV0yDt/5NK9V0M8UEY/lse3SRO6HYndAU&#10;4lDqYtwW7FjlYlrtYVHjZVsT4JhgbaTITAuuTNjpaBjoaFlYWJgYYf/LyF8HyIOb16o1IKgpqWjB&#10;3wJjYGJgBA1qKgomJgYKcIXDxYHDoi1NTYzwekoyMjIiQnBFBVkhAVl+vpvxMXvzU7dXF++tL95a&#10;mDxbXzhZnLq9PHN3bf7W4tTp6uzx0tTR8szh0vT2zOje4uThyszB8vT+6szm/Nj2zPjO7ARYHq/M&#10;g8a33WaPV2b3l6ZONha258ZA4872MvgpEKeby7c3N8Y6OoLc3AhojIq0AiuUjYGegxHGC6XloaHm&#10;pKJkpaYGwUhJRUNBRU6iAHYMF0tjB2O94pSo7sqc9pL0htyEpsLkmvzEloqsZtC3z00oz00uuhET&#10;7G5F1NdyszV1t7f0dLBxtbFKjY2OCwuJCA6ICPYP9PGICPaNDPLycbVxI1m62JmD+8SGBtWUFOVn&#10;ZyZERYX4+cVFRKTGx+dkZmSkJOdl5+jCkRTkMH2wo0Jp6RhpaZmVVTTDwsLc3ZxCAnxBBPh62NuQ&#10;9WocbMwdbS1cHayvY+R93B2tzY3ERfjVlGV0tBStifoWJhiiGd7a1MAQo2OA1cUi4RhduD4OoY/V&#10;JJogQn0tKgtCM6JtKm64FCebVmWYlqea3IzCliQRihNMSxMsShOtq1KdixMc82OdbkY5xXiZ2ePV&#10;NMXYRVgopXjZeZkY+JlZeRhZuaAcnDAuZio2TkY+ekpmPg4RagoYlJaFg52fnpYNSsdOS83CzMhD&#10;R83EQM3AREXNDaWS5YYZKgsbyHHawIUdEELOuiKeelKBxir+RioOCDEzBW6cEExflAnLTw8a5nLc&#10;FvI8xlLsoEFU5LNXFwFhpcRvpQTawiAslfjNFIQNpAV0hdg1eRlVOaHSDBBRGESChVaCFarAz6Eh&#10;KSbJzcVOS8tKTctESQsFRziyZDmUmpKcCgECoQYXGODgyQxl4WLg4KRj5qZh4qdh5IXQ8UOocWJy&#10;SXaundHp26VNe2XNj1oH79R0PGnue1zX9bCq9X5Zw9O6trOy6jvFZQ+rqk9Li48Kc+9UltyuLt4r&#10;zlnNTplJiewN9ax2tiyy1i+yxRc76oModNTLd8KScc3Cf0PeN+F40Df5X0Y+1wGR54jMstFMtlBO&#10;tdJItdWKNlMMIyp52SgQbWSc4w033y0tX210f5ltARZLgan8i6EaYKr+82jH19kBYH3oYmPyfHf0&#10;9xV1VzidJC01DwUtGxXYpiCUECgLC1jS0tPQ00DAhRZaThQtJYCW4MbJ8enJ81pqiNrAxezhYtbq&#10;QkQVfqIit7k0m7E4g6kYg74ApYEgFVGGyUGdB1zj+etJR1uoJ9jqppL00hxw13R8koVmkoV6rJlK&#10;IlEtxlwp0kIlBFxjG6r6msBd9DTxyhKMFBBwlCOPb+BI8i3lOIweCtqM9DS0FBBWBjoGsI4SQkdH&#10;A3ZJcDABL5KKGG+Ek2WKu1WuF7HK37rGy6wz2LY3lDQU5TSR4DGe6DEY69gfTeqPcxxOci1wRBY6&#10;ooudsR5KnBhGiB4LJApLljBNN9eKxskVO+Jbgmwr3Y1rvMybAmxag+2aQm1aI+ybw2xr/M1LPQxv&#10;OqCTzDTC9GQj8Arkn0NExFtoxxGRMRbkVMMJ5KcBMHEkfEVcgJG6DActhAVGC4XRQGjI6mN0bLQU&#10;jBBqNgibIDM9Jy0lMyUDDwMLHzMVNwSmQacZrMxvz6XhJ3/yx+YH4MXFl1+vPv3S1pLj7WcaFeee&#10;lBQW7OWfGpmcFh1fmJk1NzQ0PzgQSLKT4WRFSYra6qh56OsEmaACjLQT7PQynIySbDE3nPRvOGLB&#10;BSc5oZErGlx/FjvoVLvji+wR1V4G5JPgpp/npJduh8pwwieTcKEmWv4m2rmRft0VhYu9bS0FN5K8&#10;nW1QalhZfkttqXBHvdRAYoKPcbCTrhVWwkZf2sZAztlM2RTJR8RJkEx0jLFwNUU5gj4ej0VamOCI&#10;RmhrfaQFUsPZCEvCaptqyijz0eKUub1tdBoKw26EWaV6GcQS1RNMFchytQ5qTTYys/5a814KvxcT&#10;n6YjD/0F1p1g2y6wRXu6nQCxn4qt1tPNq/yx9hgRuDqfo6dJWLxXQXHCWF9lTrRroIVOiJmmg7aw&#10;pQpHaZjl/emK49Hio4ni5d6Mpf70inS75AB0ahDW11omwkk1zgMe562THWmcGWY42hw7N5g51pUE&#10;lhPtcaN14f8fwv4Cuo2k6xqFZWbLtiSDzMzMsszMtowyMzMzMzMzMzMzUxKHGQcCM0kmnLj/bvt5&#10;533ut77/Xq29zjpd3ZJareqqOrtO7xos9NqojS7z1Mm0w+R66LrrC7iYCLVXh55sNGzOFI21xwU6&#10;SLYXuJ8M5Zy0JdU4KQbwwxYCtXoteToNUR36tEMW9B06xP1GlCCGjKh6jci6TElbjUka9UhajGir&#10;tChbLZgHXPharJlGPfkHXHgWQxTmIzVavDE1gQYl0XbpEY5pcd6ZSUHpCQFZCSFJET5YGSFZYU5t&#10;FSlFaV4NNUkubjgKTcTMTYrkJGDiJxbSZRL34xMI4qu50XAK3Du7eHoT+P0W8OcJ8GwXuDN/sT1x&#10;sTwNLExczEx+n1n6ubr766h1p791cahldrx+ZLR7bnVy82x09XR299b8/q2xjaPpvdOxzf2x9b2R&#10;1Z1rj347OH84u7rR3tPfOzgyu7iytb0bGRkOdl63TncTw32VJXlVJLl1lEQwUgJYBRF6GuK8/My9&#10;69dmtraXDg6n1zZALGzvzu3sLh4eDK0uv/z25ck/H1ZunGzdvtk42OcZEZpSXDC7u7V1+8bMzubS&#10;3k7bQH96bm5zc2tvd09+dpYwH4cgPzMCBUOxwfJrAlsnM5LLXUISTETkqfjlaCy9tfBhVvc/Pbj7&#10;z/PB7bm+1eneham+2YnJlbnekd6qhrKm1qr65tKr1PgrUr6+ueQKVXX5/wcdD+KKka+sKayoLqiq&#10;LbpMjc9raK7JzkvHWZtLSkvA6enY2Ng4ObnBIS441mVEodEsHKC9GvGyQoo13FxcPBwcXOzskI9G&#10;szH/z+sqTZ6VHaLaGdEsSGYWFAsaDF1BBxxRXvHycASSHsXIysnFycvHws7BgmZj4+JmYmdn5uBg&#10;4+FCohnpWRGMvCxIUVZiPjiRBILJSBQmSkWMZVEOMsX4GYc2JK0+O3j5668PwLc3Fx9+//Xn419P&#10;bwO31j+vLH2bmfk8sAlMHAJTpz9nz76sHL7fuP712p1fD+79ePQceFbSl+6dYBWUYGvlrOIVYObs&#10;pYvV5pFUZcH5aOOjza3jLfxqfLGhctlrSevQ6rKzzW8aK16V1/3dUPFbVc55Xv/7vs6XLcOvO0be&#10;tO8Ac3eAo9vAyUPgzs2/Tx99uPX64snNP/fX704//HbtzreTR8DtO8D1m8DZzvvNzTcbd4E7y49X&#10;Fu8tvgPeDm731U+XvgJuN/WlBYcaZMTbR/saBeDVE33N8sKsC8JxWQG6TjocPjjpxeGyL+/vA8Df&#10;Fxf/AMDXD3+9enTvBLh4B/z8fWm4pjYnqDrN20FXKMpdO9BBzVpP1NpYwsNZIzvdB7a0vrt+sL+y&#10;t7a2t7y2t7i6s7Kytbaxe7B7dH335NbO8c294xsn12+endy4cXTj3unt2wc3rm+fnu+d72+erq0d&#10;zSztTazvjW7t96yt10xNFQz05vV2dK0v9Wwt9O7MdqwO1023ty/3tM1DjHzzdHPbXFvnckfrcnvD&#10;YlPDakvbbl/H3njr1kTr6kTH6sLg5ubkzvH0ztns5mXe9PrJ3Nrx7OrB4tbx0vbJ3jVItSYiMcbS&#10;ztTETENdTcxAW1xPQ0AHw62tzKUmyy4vwigvxoqR5lKSYsfIsGvIc6rIMWMUGRWVkWJSVFIKdApY&#10;tKg8wjnI9M6H45s/T7e/bGxebO0C+8c/Tx79evj3z3c/L1cgvPgK5X7+AL68B94+v7h/8mNjE5jq&#10;+Ku07lVmzc2syq2MmVu9b4EHr4Abj4CDldc9My+bd96N3v+2+fLH0evv1/65uPvp160vwJ2/fp49&#10;/Wvlj297b38dvfl5DJZ8AW79Au79+nX35KDX10VVXQ6pKEKpJcekIcOsJsOmjxFWl+VVFGVVk+EB&#10;oSTGpizNoSTLrqLMJSkMV5RCSonSGhlJiMgyu8bgjz/dOADuzX077f19beL13jnw8inw5jXwz3vg&#10;19svX38AwKfv/3z+8c934NsX4Ns3AJpo+Pkd+Prx+wVYTYDPj4Df94B7Mz8POl5P1j3rbX4xNPR6&#10;qePuxOyz3SfA+9M/ny/cuTVwdDx6+9bg+dnxm9/egp8A/Pz548unz+8/A99eAZ/vAB/m/7zdergw&#10;vLc+tbk2ODbZ2TM4t76zsHe4eHA8vrrR0No9M7/W3N41PDG9vLa9vLE3Ork0OrO2tHEyt3Iwubi3&#10;tHVtYQuaepnbOlvYPZvbPlncg6Tkd88ez+6dzZ9cG9rfKh7pTmqrcsuKa9ta2H31ZORwv2dlrW9x&#10;fWBxc3zjYGh5G2yaexfWwBo4tL4zvLE7sXs0vXO8sH82v3m8snNtc/fG+ubZ3sHtrb3z9e1ru4e3&#10;dnbODvdPru3t3zncfnq4MlOb3RTh1B1p3xlgupDssprmupvnvZnpNh5u2uysPBhsMBhqPBptMRBm&#10;3B2o1+KlBqLNRwNEq7d6V4BOm79We4B2V7BeX7jRaJzlcIz5ULQZ6EzGW03EWI5FWUxEWkxGWU1F&#10;2w6HWXX5mXUEWDb7W7aE2BW7GqRZqUUYyvrpSLipClpJsjgr8lgK0ptwkAVheCuctBpctDp8DfuD&#10;zMei7cbiHcYSndpCLZPMZWzEEVpsJDpclAb89DbSvIH6KjgpQWtZMQNRfnUBbhUhvvKcrM7Wpp6B&#10;/ra+gY6hkfrO7rqOrvKG1is6vqKxrb6jv3tkGkTH4ETP8OzgxBKIkelVaP3b5d3lrZPNvZOa6kZN&#10;VTUxbk5eJJwHTsFFTcJNQ8pGToAmIwDDXUYiGJIAxklNzklNykYJ46aFcZLBxOjJeSgIeaiIRJip&#10;JTjoZbgYOKhgwgyUbCSQDqYoG0tmYlx9Xc3E5OzkzOLU7FL/0HhP/8jgyGTf4Bjog05GdgFYhVIz&#10;ckEfLBkem4ackamewfGxyYXxqcUBsJJNzY2OjpYU51eVF1RV5FSUZVZVZJaXplWWZzQ3llzlyP+r&#10;V/MvHd/aWvmv09ZWBeI/OfKXEjfNreUdXTWt7ZWNzaWg39ha3tBUWlWd29VR2VyT09dY0F2ZnOhp&#10;nOSul2CvmmanAgYhjQEm9X4GtR7ajT56Ne7qIOq9Nep8NC/T5LUbPNTr3dWawUJnlS5vvT5/o9Ew&#10;y+kYu9k4/HSMzVS0NWhHw8yHgk16fPVa3TQbHLENDmpNThotrhrV9sq1DioNzmpNbmp9QUbT8XaL&#10;CQ5rqa47mT5b6V4rye7r6d7L6b6DkfaVbrrJxlKe8qyB6pBkjacaX5iZvJ+BtKe2RLiVioOagKEk&#10;o4uehL2WKEYEwY0kkBRECnDS8LJRigjRS8gjZLWRmo7ooZP0uScFEw8zO46j1l7WbjxtOXkx+dfF&#10;439+vfkJ/ADbiu8/v33//hX49R1Kl//18+ICWuj1688fn79/A8DXj69QMj3wz+dfr/8GXv0FvHwN&#10;PH0F3N39NDX/T9cM0D38pW3in6F9YOMcOLoLnK5/n6y7nTf0umn72/gfwOmfwLVXwNkfwPXPwOMf&#10;0CNKj//8cvQOONp+1Lz5quYuMHj9e8fN7wMvgKU3v/Z/Ao+/XTz5fPHqH+D398AffwFvxvbGVOzU&#10;UBLMHPK8rCK8CFZ2ODUTLTENCyk5AwwmSAsLMpdOtpbLd8QUu6qVeWhW+ehWeGkXOYPxJDbFUgZE&#10;lh2m4PLp7GI37UJXnRwH9WRrpQQrhThz2TBDMV9VPndlTjcFdgcZZndFDmd5VmdZVldFjqv5j1Bd&#10;8SgT2Vgr5TBj6VBdyRBtqQBtOVsFYbwuVoybnZqUHAybUUg0nA4FIySCUZBKqsut39kaOR65+ens&#10;FfBk78nK7WcbWpr8khyUmoKM6nwIdV6UphirqhgbRgStwMeoyI3UFudSk+CUEUebO+om1yYR8FMQ&#10;YFgCVms8T1u4m33JSqxICi2oK2xoq2xoii1URiKdVvMsWv06zjudfbV8cbIxptIpJtIp5tJQQo2T&#10;WoWrVo2LdoWDegkeU2ivXIhXyrdTyLGUudrMsZLLsVbOBH++iVyYnrg3VsBPR8xRic9DWyLCVtNF&#10;W0JPnElDBKXID1cSRGhKcWjKcMoLoYTZKBSEGWUFENI8NPLCCH2MoBgfvawY2kBXISbKt7gkJys/&#10;OyYpKT45KS4lKTIpNio1PjY5MTYxIS4mNjU1NSo+OiIpKiIlKjE9Oj02xNVYw15FNMhQIcJEOd/F&#10;ONVcJc9Gq8LZuMrVtNLFpMrVPBunmWaKSTVXzrTChmkKxutLBSnyR6lLxmvK5Jipl9jqZ5uqJenI&#10;x2AlEjVlY1TFUnTlUvXkM/QV80xVc02wxTiNCrxeroVKsa1mpZN+uaN2KV4z11I5xUgmzUQhUlss&#10;UlciXF/aGyvkrMhnK81pwEtvLIRSZ6NwURbMdDKOMMYk2elHWej05CR2ZCfnBPtFONuXJMeUpiWW&#10;Z6X4OlvrYWXV5ETNdFRY4KQiXEzCnFDKvJQAuzAnSlqQnZuJRoQL6WJtoCYnJMqNwsryYaV4sGKc&#10;stwoNTEONXF2OW46dyOl/CCHGFvNcGOlPGejkfSgjkjXlhD7nhi3+kDr7li33kSPlgg8aLvj3dqj&#10;nXoS3K8Y+c4Y1/4kb9C5ypfviHYB7Wh2cHeGT1OsQ3esM7SIXDg+W18q21C6ydOgJ8SqKwTXGWLe&#10;FWg2FGg+5mM6YK/VYaTQZyjfY6zQZ6/e52HQ4qlb561X461f6qxV7qxbaK0OXkzwCkdpyPgoCBW6&#10;4roTg5vC3duivZqjPGrDXdoSfFvivGvCHGtDHDLtdTtivVKstEo8cXGm2HADhepAx6owj46cRFdj&#10;HQQBjJGchIaImIyAiIqU8gpwSloqMkhKHhKRJyMnISKmJP9PzjsJJA0Ase0UFBSgBV+Ul8u9goU0&#10;NDRXDlgCZcWDdx0ZCSkpMRUVBT09/Iq7B49nYGBgYmK5DELQoMPCAlHzNDRwGipaEiJSWmo4FQU1&#10;KTEZAx2CEYm6ApyGlpEBQU5MQk9FQ0NMxoZgjAsOTwqOSPAPTQ2JygiPTQ4OSwkJTwuLTAoKTQuP&#10;Kk3LFOHgoiEgQlHScl0quYNghiPZGRjZqCHZN24CmJuyUK0/rt7HeAii461GIUbeaibJbjbZfjLR&#10;firBZj7RdjoBNxaPG0rEDSZa9SdZDSTgRhKsrhaNH4m06Qmzbgy2qovE5wZa+eFUxVloWcB+mYoc&#10;TkzITAtHwekZqGlBi6KGc6AYmWiouZkYkdTgpYHRkJHRkpNTEREwwWkoYTCMlKSVoYG2spKWggLE&#10;v4uLK4mJYaWkQEdNThbcC1qsjLQORvlKrMZIQ91UW8tCTzfEy1NXBUNNRExLQnqVIw86NMQk5FdK&#10;DgQwWhqIoiIlJgH/R/A02OgY4DBoFQxxOkpuGMxbU743PSrdwRiDItHloBEBr4kCV7iWRAiWP99G&#10;Pd1QKt9UdijUajXVczbBud1LvwKvUu+hXeOu2eCnn2ggnGutmG+rUuagUe2sV+OkV+2oW+9k2OBm&#10;0hviXO1h2RDibiDADn4XipKcnoaWioqGCqxLlOTUVBSgpSAnheZ5LkFEQEhOSgYCPM8rBwR4MLgN&#10;HkkErQZMoqmKxZmYmBkYYKRlhLk5xXl55IQFe+vrTlaXjlcWb21tnC7PHy5MXGnEHy2OHy6MgdiZ&#10;G16b6N2aHFwc6Fgb7d2eHVkd71sa6d6YGtyZG92ZHdueGd2dGwedjckhsBDcBI8BsTk9dLQyuTLW&#10;DX7C/uLY9uzQ3gJE2V9l0Jdlp0cF+LMyoEgJyKnIEZSkKAQ9JwxGTUbCQEJMDc0tERAQEsDoKIhk&#10;hXjsjbULksLLM2PKs6IKkoMrcmKqi5IrC1PyM6PTEoJy0qIykkKcrPXxljrO1qZONua+bg6xoUHx&#10;4aFhvn5Bvl6RIQFBvp6+Hk6+bvZueEtXewtnWzM/V4fS3KyCjLTC7OzI4GBXPD48MDAtISE1Pj4z&#10;ObkgJ9fcyIyUmILwMjueigoBg1EwIJj9/f3DwkK8vTz8fD39vN3sbSwcbS3w1mYueCvQujpYg46L&#10;o62Hq4OygrSUuJCwMLcqRtraQh9npmtjYaSrgTHW01JVksMqy2CVpVQURQ11pH3d9EqyfYpSnXPj&#10;ceWpllVpZqUJxmUpFkXx5vkxZhVpTiWJjslBODcLZVVxdm4EKQMJjIoAhiAnZEfQc7Oyc6E5WBjQ&#10;bIw8TPSc1CQoeko2JA07I5yTjpKZnJAWToGgpUIi6FioKRgoSOGkJDRIBCsNOS3YAkCTiDCYCCON&#10;viSvnhg7TpHPUV3EXUvcQ0/KU18ShL+xrKeGmLkIkxYbhRY7pTYHlTobuQ43rakYi74AwlCIyVCE&#10;2UiURV8E/R+IsqvyMipwMIghKbmpYOykMC5qIlFmejleNjl+Lj5GBAMpKXhbgU0YGYyIjICEnAis&#10;wlSEBGABMREBKQ05NS1YtQnJkGS0aAp6FIyUBUYiTE5vxCNa6B6439hzXN99rbr1vKLpvKzxvKTu&#10;vKj2vLDmVkHN7fyam7lVN7PLrmeXXssqOssuAHGaW3Ccm3+Yk7+XmXME+vkFO9mZO9npc7HhjU5W&#10;xZZ6hVY6+dZa+baaufZquXj1HDwWBDgYTrdWvFrNNctRJcdZNdVaLtNeKctGMR0nl2ohAyLFUi7J&#10;QjbWTCrMRCzAVBxvKqhmzNm9W7X6ean/01QjMFsMTKR87Cq+GGv8MdX5ba7/+2rH66k94Hb1djOv&#10;Hj8lDzkMDiOghpFQgo07EYyIiICMBHoihAhGQwzjRVFjhDjkeZDSrDSqQkw6Iizmcry2yoI2CnwW&#10;kmzQhLoQk6kg0lwAaSXCaCvO4iTL7izHEagtkmyvlmSnmmKrmmKtkmarlmaFTTCTjzORjTeViTaR&#10;CjUSj7KUd9Pkd9eV9DFRsdOUVRfnRZJATRw0lUcIiaQRXz6JRUQIo6QgoyAhpKYgpqEghah5ErDL&#10;IiAmgWaVpUX4mCgJwTFhkpt1gp1OkbtZlbtJrbthi495f7jDlWRNX4R9d4TNANhNR9hUe+jm2Shl&#10;mMvE64lmmMtl4xRzrZWTDCXSTOQyzRUrnHSafMwqnXWbfSxB1Hqa1gdY1PiZNYfaFLvqlrgZZNmq&#10;RYODInWhUC3xaGP5OFNMvAU2yVY73lozyhwLPQ1grxNmqVoQ4qYmwklDCKOlALtWIiJyYiJKIhJq&#10;YiIqGAkdIS0jFcTOU8HIaEnhdJRMPPQE3DBJF0HlUFkeS/TBi+WPP54Dv95+fvugMD8iNBwfGIIP&#10;D/eNDY5ODE0sTMuZ7h8caWszwmD4GWixgjymcuI4BVEvHcVQY5VoC7UEa/VMvHa2o3aWg2aeE4R8&#10;R818J/UiZ80yF+1yN60yV80SZ/VyV51yD4MyD6MCN4NsJ710Z30Qyc4GAaaq/uYahVE+Y3VFzblJ&#10;maE+QfbmCnzMXHCYhbp4XqxnqKuBk5GMpYaAhiTKRkfIxVwGpydhoC6lriQDtud6OrrmZkYaqgrm&#10;Bmo4XayBoqSdrkq4i0VddlRmpENerGNxglNFolNpjH2ii0a4mUSBh3qxs3Kzj3qLi8x2otHTIqvX&#10;pWZPUhS3XRArOLJVe6p5R/qTeIVbhWDvrBdrIakpjrIwVnJ1swgJdW6sSu+rycj0tQw3VwgzkTEQ&#10;oPTSFVhvSz6bKNoZyN4Zzt4ayd4YzqhIxqUHaSZ5q/iY8gWaC4bgRPyMeUMtReMc5IYqgjfH8iY6&#10;E+Z7U6dbY6bqwnc6Utarovti8ZVeRvmuemD9DLSWH29PWxkpWhrIyYkwLU+x7S7yGin0PO2IK7cX&#10;7XSXHPWRbLJAtuHoKvUIB9xYlsLFZwKFDlM1T1J1NmJV5+NV5pPV55P0BkKw3YEqI+Fa3X4yra48&#10;zVYMo+6cmxGyN3LMhoNVa3zUyqNsixM9cxN8M2K9i9LCchKCYgJc9FUklSX5laT4MXJC0hKcvDx0&#10;zGwkcGYYDRrGLkbFpY7gc2fjD+ZruNeyC1zb+Hy28+3OMfBsE7g9+2t35PvCHLA+ByyN/jM+8np0&#10;7fPG2tut2sX23s2phsnhlsmp3oX1iY3Tmc3zsbXTqa1rY+uHU7snV6o1k1uHx/eeH916PLO82djW&#10;NTY9v7q5s7a17R/oFx0RfH68nREXIsHDaKYhqyl/mcUvycuCos7Lzzy+eXtx52B572jj8Gxl92h2&#10;Y2f77Hxma3tyc/PemzeP379fP78+v79f0tQUnpyMc3Gp6GjfuHljZmd7amOjfXCgpKqqvLJisH8g&#10;PzuLnwstKszGzUsDZ4Hl1wU3jqakV3sExxvzSZKIYBBWvjq2oZY339+5/tfDrrWJoZ3Fkc2l8Y2F&#10;teOdnrG+ooq8lvaahpayKzoeBOhcobaxuKImD0RRWUZpZXZlbX5JRRbol1XlgIWFJZl1jRXVdaUV&#10;1UW1DZWx8VFYNWVwSMuApKdHMEDqNGjOy4dBmVnRXGys3IxMrCxoDlY2LjZ2bnYOHg5OXnYOLlY2&#10;DjQrO2hZ2dnQbKzMaPB9YAGag4sdzcmKQjMimZlQLMwgmFjRIBgYUYxoFnoUkg6JQDAxXmXNM4Hf&#10;ysrGAB7AxQ464GGc3FwsnKwMnIxIEXZSASYYDxypLopQE6GSYWeQ5xbQlfdMDCzrrjh5fLRxvnL8&#10;4uDW+7PrX442Pi6ufpnZuJjauZg8BRZuAmvn33auvT96cvHi0Y+XvwN/vgFeFjYlRKY7+0VYuHrp&#10;Obnq+AdZKmtwSl8y8naRpraJOO9KL/UIxfytjB1greVpQ83z6t7vfWW/V5W+qIzajql9UVN6K2/8&#10;c3fnH5XD75u2gJljYP34y/bZx/1rb7eOX62cvFg+fbly7bf1ux8OX13cew08fQ7cfwLcfwE8vvHh&#10;7OTt4aOf0BP502fDNRNFb4BHw/OVHj6aCVG47FiHOF/TvCh8fpRdfgQu3VfL05jf31Z+YbQc+P7i&#10;18W7X78+AsCXl89v37+5C/z4E/j2fGGgvDzNK9pNO9xJ3Qen6GEpb2coYW8u4+Ohm5PtC5tZXJ9b&#10;21je2Vzd29zY39jY21rb2Vrb3tvaP4Xo+NPb+yfnJ9dunZ3evHl268G1u3ePbp7vXrtzdOdk73xj&#10;42R2eX9q/WBy53hwc7d+ei6/tzezraVlcbZrY2FwZ7l3c7plvq9reaB1pqNpqgVE80xb62JX63Jn&#10;03JH63pP585I38F8z+5S9+Zi18pi/8r62ObBzNbpzMZl3vQ6lCMPKZBsQao1+9fvz65txyTFmVkb&#10;mZprampI6GuJ6agJ6Krw6GC4VaTYZIWQsiIsylKc/zLyWHkWRSmEmgpaWoZOWJxSWomRQ5hMXof3&#10;/O3OnZ8nWx+Xt39u7vzaug5ce3zx4OnHhxfA50vi6ftP4Ou7n6//At5tvVpvv1G3BkxMAK1ljxI7&#10;X5b0P6xeetz/Drj7Ajh6ARxA4gwfJ18A198C9/+5eA4Ab79+++0n8MfHnw///H7j2df93y+O3wO3&#10;QLwDbn64uPMNuP/z1/2ZmSp3Z4yVkbCSKJWWHAuUI6/AbYgV1pCHGHlVaW41GR6sFJeaAq+qAq+k&#10;KIOsJIOIMKWMDJ2uoRCCDZbXmPoUeHYXeL4BXCs5a8vcqF7+5/jWxfPz949ffPrrE3Dx949PX4Ef&#10;X4DvIN58+/sT8PPrTwD4BeECAP78+fc94LfVnzfmgJOuv2bHfmwsACdtz6aKtlpHH67f//X2FfDj&#10;wc8vE3fPO68ftJ5s7bx7/gr4/Pb739+gpPuvr4H3L4EvR8BvY69PW28uVi8N9K7PTKwvVbe3Di0t&#10;Tu/vTe7uTO3sdAyPdg+PVjW19IyOzK9vLW7u9I1Odw9Nza3uL2wcbx3dnl09mN88Xj+8uXJ4vnZ8&#10;c+vaXdCuHt6d3z2fPbg2f+3G+qO7c3fP/ErS69Ynx28fbf3xdOr2tcHDvY6V1b6t7ZrRSWgR2u39&#10;kYPjwf3Dnq2dqevnYydnE0fHq+e3d2/dXT04uXrIY31rf2Z+ZWl1a3FpbX5qYX5yem5ydH6sd26w&#10;sS4juCjAsjfedSrZdTTCaj4BP59gNxdvu5bhPB1vPRFj2R2oNxJlPhhuAjodflrtvpog2nw0mjyw&#10;oNPiq3GVI98TajASazEcA2XHT8ThZhJswLfPxEKYjbGdjbGfiLAdDMH1h9l0BuLagmxLXAwybdTi&#10;jOWC9MV8NAWc5VntJVDWQjTeCmhw+FXrplXvotHupdsXaDIaZT0R7ziR5NYVYZdhjTEToFFDExrw&#10;0ZqLMRsLoSzFOc1FOS0k+LX42DQEeVSE+asK8gb6u4fGRjuHBlv7B+o7u4tr6wur6iub2uvae1r7&#10;hrtHpruGpwanFvsn5oenVsZm10dn1kBMzG9OLmzNLO9u7JzW17WoY9TEeLgFmRG8dJTsFIS8cHJO&#10;KmJ2SmJOalImYoiR56Aig3wSGCc1xMiLM1AIQqn0JAJIShE0jRiaVpSJmoeKiIcKemKdlZqsKDu1&#10;u6ttanq+p3/kSpFmcGRyeGx6aHQKdECbW1Da0T2Qlpk3MDxxVTI4NjU2vTg6tdDeNTgwPDU1vTA5&#10;NTc+Pl5ZVVpR8f9g5CvK0v9l5P+vpPz/ycL/mzjfWt7eUdUMsfAlrZ1VbV3Vda2l1fV5jU1FbY15&#10;Q+2lUx0lucG2UeCo3VEz3Q6S18zDq1R76dV560FS8l46dZ6aLf76dT6a9b5azf46IBq8NBo81Bvd&#10;1Oocsc3Omj0+RiMhuPFwm4lI68koGxDjEVaDQaYDgSa9vsZdXgbt7rrgYfX22CprpXJr+Sp7hUo7&#10;+XpnlW5//ZEIi9k4iJRfT3FfS3VfTnLbyPbfyAkajXWq8TRIMpX1lufwVubyUOLy0xL11hLzNZSO&#10;stFw0RLDcJCbSrM6aog66kqoijKhaWAqslyifPRifHARAQphSSpFfUbvVI0XwNLEw6zpZ5kTT1Ku&#10;/2g9/9Rz/5/Ju38sffj6AAA+fv/x6QJSrfkGSaFdfPv1/dPPH18uIKb+10+wnQTApvIreNiPi7ev&#10;Pz188eXuK+D+H8Cj81/bYM+6BgxOAz3DPztHPvSv/1i5BhzcBo5XPo4ufR7Y/DV2dDH9Ctj7Azh4&#10;8mv3BXD2Drj9D3D/PXD37ffTj8D1Z18X/gCWHgD99y56Dt7U3Xw39PrHwbtPty6Av34A79/9+OPt&#10;jz9v/XErNCucUZyFQRjFLM6B4GLhFhAGY2k4MTUzKSkY32oL0wWZSiRZyebilQqdsaXuGpXeOiBK&#10;XDWLnNVz7TEZNgpZdpirwBIMCQqdtcHwoMRDP99NK99ZKwOvmmQhH2sqF2MkHaIjGqgu4IPl9VXh&#10;8VPjD9EUCdUVi9KXijaWiTCViTSTDdER81cTDdSRt1UQtVJXEONmR9DAaakY6OmYwXgegWSBI5nA&#10;YI6cBS6qJaPvYuST5Ns4XNs/3oRVFlAV51DkYtDkZ1HjQ2EFGRUFkBhRZlUxNIYfqSrIoi7OKSGI&#10;4hNnFtIQIOCnojMUSrk5GHCnV3EuTWQ6gbbBWWEtw+3PIeHBYKFGN6FiG5UyvFdzgIWbspOpWCxO&#10;PtNaKdsWU+CoWuykVu6iWeWkWY5XK7aDtOMLbBTyreWunMsceaVcG0yKuXyMgVS0oVSIrqSLEreP&#10;tribhmigiWKal5mrjqQsmhgMOWS5qbSk2DDCTBrSHGrSHHKCSIw4WpYPLi+M0FXiF+GBSwox6mnL&#10;RUf6lJTm/v9j5GOiouPi4sKjo6JSYqLTY5MyYjLiQt1NtRzVJIINFEL1ZJJw2FRLTD4eyssDUYTX&#10;KbDTijOQybRSzcBhU0zko7SE/RTYfWS5IjUk43Xk4rRlQZugKw/aaA2pUEWhVH1MuLIYaGPVZSJV&#10;JAotdXNN1Qus1LNMlbLNlEvttcsctPKtVHItlbMtlcEPjNQWj9KVDteT9VIRdpDnxYmzanFSW4ij&#10;MUzEJsKMtZGe1eHutZHek+W5hcGefsbaCe4OBdFhlRmJbeVF8UE+Dhb6TjjDrITwYE8HPjQ9mo5M&#10;lJtZjIcF9GWFucR5WbgYqdkRFAFu1mpyQlICaFkRVllBFmVhNkV+JqwoK3g9VYWYvMyUcwPs4/E6&#10;MRaq+S7Gs3lRHZGudX64wUTvxmDbrhjX3kSP1kgHiIiPc22LcuyOh7j4jmiXqzT5K3vlQMu9ZgT0&#10;pEOMfEeMY0+EQ7Wjbqq2aI2D1mA4/kq7tj/Sri8UNxKEG/e3mPQ0GXfS77PADtlojngYDQdYdAaY&#10;NoMIwYEBf623WaWbcYGdXooRNgOn56siZc7PkuFg1hXv3xHrUxvk2Bzl0RDuWhWI74j3bop0TbJU&#10;603yz7DTK3A1S7RQ98WK5rmYVYe5tWfG1aXFcFKSMJIRM1FRMUAZegTkRGSUJBQ05NQUJKRkRMRU&#10;ZOSUpGRXWiL//SIlJf03WR58gSXkl7nwV4z8Vco8RIWA7yQiICcnpaeHkqTB42GXL/BgFIqJjY2D&#10;i4uHh4ePkZGZkJCYkpyKlhoOWmJCEmpKGjpaempKKhQCyUBHD4KNmQVa1pUeSUNMJsTJkxYdnxIa&#10;lRgQlhIcmRYanRQUmhISnh4elRwclhQcVpKaIczOSUdMykxDz4lkZkcygQDfy0IDZ6Ug46cmEaeC&#10;JeLU6vws6zz0OgNMeoNMhsPB0YLVbJLDXLLjZKL9ZLz1LATceILVSAKUJj+aYjuWZDMKTfDjxqJw&#10;41E2/WFWjf5mtcHWleH2OQE27oaqAgxULKQwDjg1HzMzeD2Z4XTg9yKpqNkQSCQlBQcSgQR/EhEB&#10;FQkJJTEx6EAEPQwmwcdrrKmhqaigJiMDAislhZGQUJWWVhYXV5WVuWLkQQc84EqsRgejbKajbWti&#10;HOThDpaAX0R2qWpNS/If0pCGmISOkpKMCFpWl4KCAgYjJCUmQ8ER4GEc1NRoApgoDYkOJyNOjDPC&#10;AJPvam4qgDLgoPXFCidbqOTZa5U669W4GaQZSOabyo9F4BcT3eYSXUYjbBrdtFq89QejbGYzPAZj&#10;bOtcNasdsOU2ymU45UobbIuz/mgw2D/6TEZ59IW69MUF+Gtj2IlhKDJSajKwVlBcMfJXCfL/zcgT&#10;wgjIwMp2mSkP2n8ZeSoySBKakpQEBDcrqz4YZygq4c3N0HRwYQ62zempm7tbZ+sre/MzZytLZysL&#10;B0uTB0vj+4tjV3ZvYXR3fgTEza2lw4WJvdnRvemR1aHu5YHOrfEB0N+dGVmfHNiYHLpi4bdnh8DN&#10;+cG25dGulbHOnZn+w5WRranepdHWs7XJvbnBnenBzYm+vYXx69vLW/PTuioYUhgxLQUdGQENOTED&#10;NTkjEQEtAYyCkAA8eWpSQgLwn+VnZvCxs0gO9SnJiMlJCMpODM1JCkuLC8xICqsoTM/NjCvMSkiM&#10;9jfQUsBb6Xs6WQf7uMWEBMaGBsWGhEYHBYcF+gX7eXm5Oro72fq42rk74FzszAO9XLISY+rKijOT&#10;kyuKigK8vJzt7IJ9fZNjY1Pj4xOjo/Myc13wzgQwYvBMCAkoSElpicnoiEhpTEzNk5MT/Xy9vTzd&#10;A329nB1snOysHG0tnOwsQQt9hbujh6uDl7uTpZmhrJSonJwYPz+7oZ66g62pjYWRpYmehbG+taWJ&#10;vo6qsoK4BlZKHStsbiidn+GdGW9blIIvTbYrTsAVJdgWJ+ALEvBVmb6JgThpHhpWWhicEKqfFAQw&#10;JC0dBzMbDzsvH6cACyM7CzMHgp6NCcGNgHNRkaIRVFxIGk4QcHJmCiJ6OAWKjhKJpGWmJWegIaMn&#10;I6WlpKAnJ6GmICKjJ6WkIySkg0HrrCpxs2L50NpC7ObyAq66cj6myiB8TRRDjBVDjRT9tKUc5HnA&#10;8bkGJ7UyM5kMgkCemVwBTY3hoFPhRmK4EHJsdOIoCkF6YjFmOB8DOTctmSiaASPMgxUXkOJl50LB&#10;kVSQ/gl4/mQERFep8SSQLArYlBFTU9GRkVKRwIipCMngRGRsFHB2Ulo0jFiSChVvjp/Nr7rTNfao&#10;Z/y4sv28pv16ad15cfV5YdV5XsV5bvl5TuXtbBBVd7Iqb2VV3Mwsv5FZBuJaVsnZJa7nVBymFh2k&#10;FOwm5q5Ep+ykZJzkFexlQbx8u7djsZV+ntVlX+ygnWWLTbdSzrXH5jtAafI5DqqZdpgUG/ksvDIk&#10;Jf9/Y+QjTcRDjcSDbWRxFsImrtJzTwYXfq40fZso/jma+k93BTDTCaz0/lie+LU98n7lELhlGW9L&#10;JURJykxIiiAgpoaWyiemAH83IQxSNCMmJiUALwcNMUyAGS7BQS/JDgeHT+r8jAairOYyPNbyvA4K&#10;Am4qwn6aUqF6cuEGClGGCjHGSinWahn2WgVuBmV+5jlOOuk2mGy8Wo6DZroNNtlSKc1aJdkKE2ok&#10;GWmp4Kop6GMib60mbKUhoycvSg21dZBYzSWHTURISHjVGRETEYBtCyUpERUZMTU5CQU5MSnp5WrR&#10;pNDEsKKMBB8LQl2MP8zeJNRMNcvRsMBRv8HPsiXAui0A1+Rn0RNpPxjnDNruCLuOUFyVu06OFTge&#10;UwRHa9Ue+iWOGmXOWpVuupWu+jUeRnWXaPGz6I90bA+wqXIzqg+waAjC1fiZ1QdalrgZ5DtqRxtI&#10;+yjzeCrzhupKJliqpuJ1Uh30IUbeUjXGSj3OXjvaVicnyFWclR5sKyhJCMFfADaLhGDPSUlESEFA&#10;QkNIhSAngxMTkEMyQbRwCkZuOmIeGKMWjbAjl7KP5O7ThU/Ai6+fnv315+3kRC9ff0sPb4vo6MDo&#10;oPDUyOSxrr7J7m45Pj40OakiD7u+hKC7LsZdUy7UWAU8h3R7nWxH3UJXPfBUi111Sz0Nij2NrlDm&#10;ZVjhZVTla1TjawyiPsCsPsi8NtCi3Nes1Nes2M+sxM+y2N8y3cUAHB156cvHOpu15CS0FWWWpsSk&#10;RwaYaSiaacjLCTLpyPGZYoX87dR9rTC6cmg7Q0kdZX4jLUVdDayBnr6GhgZGRcHCwsDCRNNQU8FY&#10;Td5KFxPkZDrVXTbanjPcnNRTHNKT718d55DhqZPhql4VZFjkplLjgRkK179d6fGmyf1husZZIP8m&#10;Hr5pT7ftxrzkzXG/zHwz3TQHJ4JXZDNW5vfzsPb1ts9MDm0pT2vLDktz0om3VMxy1jDgJ+vJ9jod&#10;zb8+Xbw3lL07kr05lLEzmt1T6p0XplMaaeyty+amxuyhzhSoyxVpKhRlJtycaLM3mjvbHgfiaLJw&#10;qyt5rMB7MttrNMWtysOwOhDnrs5XHuewMVo61Z5eEmtXEmuz0pcZaC6kiobZihI0+2OGIjQanPnG&#10;IuQnouVmU1SWcnWn0rXWinDDcVqDMTp9cfo96abtqZbdWY79uR7NibYjee6rVb6dYco9PkK9LugZ&#10;X/6TVJ21ZMOecP31lpTCSHxmuGNBok9OvF9JeniIh7WsIKuRhpwOVlpOjFtEkJmTg5qZlRTBSkTL&#10;CkPyEtNLEYv5CYlHSdTfb9kGjpc+7S1+PVq4OJ682O77NtP1dXgMmJ4H5jeBnUPgeOfTfsdBX+t6&#10;f+NsX8vsePf8wsjq7tLR3eWD+/M7t2Z3b01unUzuHI9t7k9sHoyu7Z49fHVw/nBwYmFgdHr74GR5&#10;Y3vr4MDewS4lOW5nYz4hzAcjwYOV4DZUldRUFFeQ5Ecz0hSX5J/dubd9cnNt/2R2bRu0C5t7sxs7&#10;K0enE2vrj969e/rx4+aNG+Ora0Gx8ZaOzhaOzpWdnevn1+f2dqc2Nlr7+8pra2vr6/r7erLSkkUF&#10;uESEWNEcZCy8BKUtkdX9cVl13qFJZlIq9EJK9ObemvhI21v/PLjx4cnw0fLU2db82d7c0eba8Vbn&#10;cFdRVX5je3Vlbf6/RPwV6ptLahqKyqtzSyuzq+sLIQq+NL2kIquqrqCyprC4LLu2obymHlrKNTIm&#10;VEFJFsXEwICkp4FTs3NyMDGjWZjZWdGcjChWFBINWgQDE4oRzczCfsXIX4EFzcbIxAJaiJRnZ4Py&#10;4lnRV4w8GwcrMzsLIysTExszCs1Ih0TQo5CQdjya5YqXpwUjWoiUZ4aS6BmZIXaeg4WBlRHcC30U&#10;K/ipTEzczEg+NC0/K5UwO6OSCIUoK7UoGxdGnEtOVFhFUl5P1sxNz9LT2DbAPLMpZenB7Pzzyb1v&#10;62fA5u73uRvAxj3g4Dfg4fOLx6+AP98Dn/4G3r0HXo0sNSZkefiHWHh4G3l7m7p66Ktq8QjJ0Zl7&#10;qjnEWOBTbIJq/TWjlHNX04b/6N8A1jredbZ97Kx/11zwuKT4QXHrHw2NLyonf/R2vK4Y/diyAUxu&#10;fpnd/mv55veTez9OHv04/Q248xfw6G/gyd/As3+A3/8B/nxz8eoN8NuLX09eAc9eAk9fAo+fX9xv&#10;XayunSx+DTzsHM338tGMj7TMiLZJD7criHcuiMVnhpplBOjYaaI9cFIbs41fPj2BKJTvHwDg6/PH&#10;5zeOV4GvL4GLV4uD5UVxzsnehoFWij6WCj42ys7mcs7Wim5O6tlZPrCJ2cXx+aXJ5ZW5jfWl7a3V&#10;vd31/cPV3YO13eOtwxv7Z3f2jm/sH107Orx27ejGzcMbJ5AG997x5snx7o1/GfnpnZPxncPOpbXa&#10;yanG6amhnc3+rdW+9cWuxcmmiZ7W6b6G8faW6c7Wma7Wuc7m+c7mhZ7GxZ6Ghe76hf6urfmO1YWW&#10;uemGiYnOmYWx9f25nWtzW2fzG9cWN67Pr5+AWNo6Xdm5dnDjwfzGbmJ6spGFnqmllpa2tL6WmBaW&#10;Tw/Lq6vCg5XjVJBgUZRgV5HhxshwKkuzQVLycqzq0kzKEgzKcoxSknQyCihJZUZeaZqB1artl1ND&#10;t1u3vy4fAttghbj2bffW3/vvLp5+Bf76++vrT8DHP4HXTy5e9J8MNezVT/w5OP65e/hTa93d/OGX&#10;TTd+rD4Djp4C20+A7YP3Yycfpp/+OPoCvACA9wDwD/DzI/RPAK9ffju/+3Hn/O/VJz+PXgLXwc33&#10;wOPPwKNvwIONzXZXJxUNDLMEL5GKOIOeEoeWLJs+RlBbSUBNlltDiV9dkQ/8FVg5bvAXqSrxKCqx&#10;KGCZeUSIMFrsUorMbIIU3Qv1d39ePweuNd5prrndvPBje+jlwuST9QdfXr0Hvr4D/vkDeHf/y9P7&#10;n5//DXz949f7j1CmPPDx25dPwLc/gY/nwLOZL8fTwMn0L7Cm3F4BblVdH269NXsHePcM+PoE+Hwb&#10;+Lzw+8POu4cN11ZGnh2dfH/+HPjz1l93t58fnn15sPPz3ipwb/ifo/r70203Z8furE2drdeMtPdv&#10;Lsyc7k8c7k7v744sL0ytrbT09dZ3dtR1dF1lajd1D02v7M5vHC5sHs1vHi1unyxsHc9tHy/tny7u&#10;nUys7ywe31698WBk52Bof7dubrJzdzmtv7F0frD9eC1/aiB/ajC1r61ufb55e3n87rXHAHDv569b&#10;334sPHk6/fBBz8lx37XjhpWF9LYGMP4IiI+KTUuMio8MCPaxsbe0c7A0MzWw0NMxUMNqqsppqEro&#10;qYtbaIr4m8p3JLhNZfjOJLtOxNrNJ+PHY3EDYcZgeNwdqFfnptIbajQQYdoRoNsdqAvlxV8myDe6&#10;K7d4YVu81MDCnlADEMOXD5uPxVhMxVnNXCa7LSbaLyXhFxMc5mLtJqNswPByONyu09+y2de0zEkn&#10;z1Y92VQhUl8kQJP7apFJP2XWLCvZAhuFOjcovbrdQ7PP32As0noyzmEy0a0vyikfr+Uix6HOSqLJ&#10;TmYijDAWQhoJIi3F2HS5UWbifGbyEuCAviw/s3+gu29osKOvr6Gjq6Grp6CyDrzyrX3D7QPjvWOz&#10;Q9NLHYMTHf2T3UMz/+rVjM9tTM5vzyztza8fbR3erKlpkRaT4mVhFmBCCqLo+RmoeeHkPLQQBc9F&#10;Q8ZMQoC4DEtAn40cxg8n5iaFCdGQCtJSCNKRCyApJTkZwCGyMBMkK89HRcpGDOOipUyPi5wYHx4a&#10;Hp+cW5pbXh+bnu8eGOkZHB2emOkdGhsYnSyuqGlq707Lzu/qHwY3+4bHQds9MNYzPJ2eXVJR3TQ8&#10;MtnXPzw0NFJeDjHyFZeMfGV5xn8z8v/q1fxLzV+R76APOq2tkDoNiCuCHtrVVNrbXdPcUtLVW9Pd&#10;31DVWNjUVtrZU93XXdHbWjTUlN2UFZTqrFPgpl/gqFmIVyty1gSDjTJXzUY/wyZf/QZPnToPjWY/&#10;vXpfrUZ/naYAXShN3ker0VOj3gVbg8c0Oqp3exsNBFv0B5mDGAm3Hou0BS0IsLDbz6TTx6jT06DV&#10;Vacer1ZlrVSKk620ky+2lKx1VO701e0JMJiIxE1HWS/FO62muK2lem7nBW3mBo/GutR5maRZKkZo&#10;iXoqcgTpiLqq8AYayzlrinroScswwqRRMEt5TryasL2WKFaEEUUKAxsTsIWUFaYV4SNUVkHo4bgi&#10;Co3ufhu+9q2t7zxi6FZY67bbwe8lr4Gpz8D+l4vzX7+eAsDbb8A7ED+Bd8Cvdxc/3wK//r4APlwA&#10;H38BYE/zESoEXn/8+fTRu4Pzv7bOv+3cALaXPwytXAyU3U4sfpA2D4xvAeuLbxeO3u89uri59/fS&#10;5vvJlbf9238PPgc27n6YAxvP28D6Y2D7N+DoLXD2Fjh5+W3nydeV34DV8y/d9y66ngMjtz8M3vpz&#10;+s8v9/8B/vrz8+8fgQ8fgE9pZdkYEw20GAefghCnJB8DOxOvoBAdLQIMm9FkRHLscFsVrnALyVRr&#10;uTy8SqGTWrGLRpWndrWXToW7ZrmbRgEYN9orXu0qcFQtcIbmWnLw2Gx7lXRbhTQrhRScfJK5TIKZ&#10;bJyRVJiOcJiWULCmQIiGQLiuSJwRVJ5kppBkIR9mKBZnKReqK+6LFQ7UU7BVEjdRlhHh4oBTUdPS&#10;IMBgnoaKkYwMTkXHSM3IBKOlpWVjh9HQULMyw6hJ6BnhOppKqpICcuwoFS6UhjCLlhSboiCdDC+1&#10;PD+1kgCtlhRaRQStqiDAI4JiFEfA0AQwRaaI3ZaIJ6PmZ3W4hx1ic4nGt+s8344mXaxZ75bwFuDU&#10;G9w9OkLcE3C2FhLhOPl4U6lEM+lsW0wRXq3MQaPcUbPEHltkiym0VSy0Viiwki+2Vcq3lgeDQBBZ&#10;OMUkU9lofckoA0lfVUFvrICrMp+3pqibqmCouVKev3WgubIqH60yH1yBj05Tik1XjkdJmFFHnkeG&#10;l05egF5eGKGnLCAhgBAXQOrryEeGe5WU5mYX5MQkJcQnJ8WnJv83I5+UkJyYCDlgEx2WGBmTFJEa&#10;FeJjru+gLBVuqJpmo5tho5WGU8nAqaSZyRfYqxY7amXhIN482Ug+UkM0VlsiUVsmBMMfqMQfqS2Z&#10;YqyUaCCfoC+XaqKcYowBkW2hFYGVitdWjFKTAZ1oddkgBTHQZpphU40V4nUlC+00wYA201w5yUAm&#10;UV86xVghVl86zlA+0kDeU1UEL8djIcamzQlXZaEALRjbtySHtCSFlYR4JrlYJ7rY5gX71KTGFsdF&#10;pob4xvh6FKXG5yRGx4X6FWXEp0YH8TDDOZBUXIw0nChqflYGMR4WFWmhK0Yeb66LkeLjYqRUkxeA&#10;8ndkebVkeNUlOJQEoSck3Izkk1xNQ80x0ebYPGejhcLY1lDHUlfD0VT/tgjH9kgoKb4tyrErzrUj&#10;xvm/nSu9mq5Yt77/EZQfSvXrS/Fpi3OpD7friHLqiXLOMlbMNJTtCrAejnbqBXuiMChNvicYNxiI&#10;GwuwnA20Xgy2Ww3BLwTZTgTghoKswF1N/maVXkYVXib1AbYlrqbtER5Ztvp+WGkfFRkMAzkXDGbI&#10;QTuQFNQT51cb5NgW7dWZ4NcY4dYQ7hpnrtqfFpLlaJjpYJBhp+csw51ipVUZ5FwZ6dNXnGEkKw7e&#10;pPREhHSQvAU5FQkFNRkVCHJiEjIi4iv1dlLQh/Rp/vdFcvmCSJDLF1hCTk5+lSNPQUFBTU0N7oU0&#10;aIghkJASXKXJX8mCk5AQkZGRgPcfPT09Eonk4ODg5ORkYGCgpqRhoENcCkGQUFJSU1BA+jlwGjpq&#10;Sio4DS0TAslEj2BDMFIRkihLyGTHJ6eERiX4h4JIDAhLDghJC4Zy5JODwxIDQ4pT0oXYOBhIydFw&#10;BAstA5oeCYIDxcxCQ8NNS8lPSWAkwFjhh2sJsmr1M+oKNB0MsxiLtplOsJ9NcppOdhiPtwUHHjMx&#10;uPl4m+l4m4k4q7E4m6kkPLhrJsEe7AUmwi0nIq1HI+36I/EtYfa1wTbFAbYxeGMHLSU2cgKwh6Uj&#10;JKAnIWFHIBEUlEw0tGwMiCtGnpGWmpaUmIqEhJyQkIqQiIGCkpqImB2J0lJSBqEiKa0qLasuK6sq&#10;La0mI3PFy2OlpNTl5UBoKMjrq2L1sCrWRoa2Jsam2lr+ri5yIsLUhES0xCQg4CSkoIWow0uCnggG&#10;A+O4y1V2CenpUAw0CBpCUgYYjIuMELy143C6gZrSkbryCSbYtgiPphCXxiD7Iie9fFvNOi+zGjeD&#10;QitMnZPOXJLHepbfaobPfJJrk7t2g6tmfxhuOsl1NsVtI9NrPc0N7AoXE1xmohwmw/EzEY4LMa6L&#10;8Z5LqUFT6WFZDmZcRDAkISEdJS0l+X9y5K8YeXIyEjJSYhBXjPwVb0ZEQPgvKQ8eTAz+CkJCBmpq&#10;0KLpGTDSMkYa6txMjAEuLserK/uLCyujQ3szUydLc2fL87szo4fLE7uLwzsLQ/vLo/uLI7vzQwfz&#10;o6crU0cLYwdzIydLE9eWp47mRg9nR05mIbs/O7w50bc5MbAzPbg7M7Q7OwBuLg62zPTUT3fXTLRV&#10;LA42TrZXjreXb0107Uz17M/2b0x0Hy2OL492Tfe1zY/0qUhLURIQ01HQk8AoqEkZiAmoQYeEkIII&#10;RkwOI0QSE4NX2xQr31iQUZ6ZUJYVV5aTdInkhvK8ivyMyqIs0AZ7OTpZGfl72Pt7OMSEBybFRkaH&#10;BUUEBUUGB4f4+/h6uPh7uXm7Ofh44D1dbT0cbZKiwuvKisHmHDymoqjE0cbGydY20MMzNSY2PzMz&#10;IykpNyMn0CfgSrKGAEZOQgInIqEHKwW/gEhKSkpEWLiHu2uwv4+Xu5OzvbWTnZWbo42rgzVowW9x&#10;dbLzdHMMDPDW0sTq6WqIifEpK0hamOrZWBjhTPX1tLFmxjr2NmbmYMupJKqnLWNuKJsS65yf5pkR&#10;iy9J8SpL8anKDK3KDA9zs9CQ4uVioIATwuiIiZlo6ZnomBA0TKxMAsL8CrxcsvS0nCgUOzMLB9gA&#10;oBBcDHAuWio2JJwXAedioGKHkzNTgnWWnAlOhkRSs8DJGEEfRc9JRYGkIIWuNh0pPZKcgQpGgiKm&#10;ZiKm5KCk5qeDizMjFHhY1EQ4jRSFnXQV3bWkIsyxMTZaoWaqfgbK3gZKrlpy1koiOCVRAyk+VUE2&#10;WU5GKQ6kFDujNAeTFCezNA+rBDerCDsTNyMdMw0FnBSaU4GS4sF27PJuIoERQ3Q8EfTIHQhyckoC&#10;AiJSAmjtVjoCUkYCUlYYCQ+M1Burs1nVct4yeFjaeF7VcVpYd62g4W556+3ShtsltbeK665S42/l&#10;1dzNqQNxO6vmVmb1eXr1jQwI1zIrz0BkVFxPrzpNKrueXnEjo/IgPm87NmsvKWcrKW03PXM9LWko&#10;zK/UxjDVCJONUy901IV4eRuVfAeNdCvlK+GaDFvlbAdMooXU/8HIJ5rLxJpJRRmLx5nLemnzeVhL&#10;YjSQQbnWR8BW/8+52l+TZcBUFTDb/G2h9/Py3MXBypeD0583MY5YYjQRER2MlBZGALYvRDASSlJo&#10;boIIIuUJiaHJP1ICGAuclI+ZWoCZSoKVWpUbocvPaCHJ5ago6KEq6qcFyQnGmirm4HUKXfRLPYwr&#10;fc3KvU0qfEzrgqwqfIwrvY3zHDQybFUz7dRSrLGxZkqhhjK+umJ4FV4PQ1kDWS59BQE1KX4GMgKw&#10;caMmIwa/mfgyB56QkJCUFCLfwa3/nuoDe5mrh7QuuypC8B9khFPwoWhdDFR9jbAZzsb5LsYlboYl&#10;Lga13mZ1Puad4fYDca5tIdA8a1OAeaW7XpWHfrmrTpGDeraVEhhxlDppFjuoV7rp1vsY13kb1XoZ&#10;Qo9ZB+Dagqx7ohw7o53BX1TqaZSN14jUk3SWYrEVRhqykbnIcgVpSqTaauW6m6Q46MTgsNEgbDQi&#10;rNRinQxjXHBsFIRgTSMDKxMREdgsXi7GTEBIBiOlIqaEk5NQEoENOiEFAQWCnISJgIAPxmaA4LBA&#10;qQXK7b9c+gA8A4f9Dx/sJqZ4xiS4+vjhJMW5THS0VidnOyprBJiZWchI9OWkLDFyVkqSXvrKUVZa&#10;cVaa2U4GJe4m5Z7GVT5mNb6mtdAsglVDmH1dKL42BOrOaoKs6oIsG4OtmkJxzWFWTWFWDSFQSXUg&#10;rjrYqjrYujLQsjLIPNdDP9lRK9BEyVFTJsrNpjorKTcuMjksIMzT2VxL2VhVyhOnZakuGu6sa67K&#10;b2Moa2+uZqKroqmKUVJQFBYWVsLIq2DlwMbEylJXV03OUFMu0NW8vzm7uTSiqzysvyCwJ9OzPMyy&#10;0M+gPMCwLsykJkC3PcygL9zgrMztVa3LaaTMgTfnOp5h3QG17cN3PUP7Xp1Lp79KqDaXlTy7j62e&#10;lzvOEW+SFO3dUZ6a4KCb7ahd7Kqrj4aV+xmsNsZutieutMfONUUtdsYudcXtjmau9iZWxBqVhuhG&#10;mvGFG/EmW4okmYkEqDJ6y8PjzQVbUmymmsKWu+MPxzKXm8Knir126qL64+xags1zXTTs5FkyA4xv&#10;rLa0FQdlh5gtdWal++ur88DUOGDNsbiJHNeVct/ZPIehNPOWKK26KK1MT7lgCz4XXTYnXTYtEVIn&#10;IwFna1lHe2Ubc0W8laqHg66rlXKUm2prGm44Ra/dW2DQi281CjMTqd7gpXTSkzFeFVMc7ZgZaleU&#10;4FOTGxXla4eR4NLDSmFk+OXFeSREOPh5kaxslAxgoMMMYxIg49ZgkvSTloxWqLhRvw0crgH7c8Bm&#10;09u+wmdVtR/bSv+oaP6refLH+D5wcA7cOv91f+rOyujpQuNsX8fidNPYeO/c2vLhnbntW+MrJ2Nr&#10;pyOr+6Mb+xPbh1eM/J2X745uPZld259d2dnYP51aWl3Z2fP09ckvyLp+sh3gZqsiyaspKwBBTlRK&#10;kIMDTV9WXrRzeHJw7fb1u4+3j64fn9/bPbs5v7W3dnJtYe/w8bv3j97+vXpybXx1wys00t0vJLe8&#10;sr6/f+XsbOFgf2Zjo7m3p6qhobm1pbenKyUhVpiPQ1SYjZmNhE2AuLwjprw3Jq3K3SNUW0wRziFB&#10;Yeiq4hhtf+/rk6O393p35wb3l6dOtmcON+b3V1sH2ysaijv6GuqaiusvteP/B2V1TSVVdQVlVTkl&#10;5TmFJZmlFbkV1QVXtrqutLyqsK6xoqS8wMBYh4qGnAEJ5+BiZ2RmYmVnY2JGMyBQSAS0YBKahYON&#10;lYudjZsVzcnMwn6VDg8x7qzsEGXOjEYxMrOwotFsrFeMPJqNhYWVGbTgIUxsjIysKNAiWRC0CDgc&#10;SYdCMzKxMYOgZ2SgpoPT0NPRo5BIZiYEEyMdIwOKm4mGhQbFhmLjYGFiZmBhQ7DxMDJwMCB4WWAo&#10;amJWegYRdjZZXg4pPh5JIWk1OTFVEQYBGk5pVlE1ERkDWSkjaS1PnerFmsqFktlH48+Au4+Bmy+A&#10;R6+BV2+A1++Bv78CH99+fppZFBoQjnN207WzU/f3s3Jx0cOockhhmFzDTByiTC2jTILrAjCBssHd&#10;PnXnNbPfZ6eAmeGL0SFgeOhiaPjLQO+7julvQ2vA1Ny3/vG/OvqfNO98WH4M3Lvx4Wzp8fT2q8V7&#10;/5y+vnjy8edvX368+fbrr68//v4JfP3w8/3bH2/A03j589mLX4/vvL9W2J1RN1H6+8+7dR2pPr66&#10;8ZGWqRG4XHAoEueUE2lTFGcX6441V2H0tpFbm20Afv7x69f7ix/Qyq73bx+d7s0B/zwBfj6b6syF&#10;1pYPtfI1l/W2kPfEKeCNpfA4eRdHbGlJKGxybnF0frF3YmpwZm58cXl+c3tt73B972Rt93Tz4Hzv&#10;9O7R2d3Dk5snxzfPT2/9NyN/sHW2uXm6sHY0s3Y0sQbdKoObuyB6V1dH97Z715Z7lua75qc6pkf7&#10;lib7lsYHViaHNqaHN2cGNqZ6NyZ71ibblkYapoc6V+abZ6eqhoYqegfaJmYmN/YX964tbl9bWP9f&#10;Rn55+wzE4fnDxa39zPxsfVNtM5y2jq6sgba4tiq/oTokXKOmwI2RYcdIc2FleVRkuZSl2cBNVRk2&#10;IwyvsjADRgolL4MQEaWSVkQwcsMyqv1O3izs/DW7+nF67FXf1O8Dk0+6R683Hb2a/xt4/gn463fg&#10;t0fA8+N/bo7dnQdHBkcXxwtfpqa/DM98Hpr/MLj+1/g9YOfa1/nVF+2Lz5tPP0y8Ac7/AR5//vHy&#10;18W7D/+8+gW8Azut3y9uX3u7PHmtdfa86/yvrd8v7t36Y//G89W1o77sQt/QMDMrczExXkJ9ZTZN&#10;aSZNGVZ9JV4dRT4tRX4tjKC6Ig94/iqyHJpKgnKSrKIS9DLKTMKytOKKDBLySDk1tju/bz3/eX35&#10;5VjtcXnFaeX4x5mpLxtr306eAq+fXvz+Cnj3FPhj5+1Z607/4uPt21+e/Ql8eAN8eg98fwa8vvHj&#10;6fqXG8Vn3fVPpnaBZys/7q79uD/+++Hq+zsPgH/u/Hz3DKxDwNf5l3dabmwO/3at+/564/HY9KO1&#10;tu2e/vOZI+DR1IfD2kcTxXcHax6OL3w+W/772sKzg7KJ9tzepraVmYOXT+79/Xbn7s2dWzf2bt0a&#10;X12t7e4pqW8uqK6vbuvpHJqu7xwqrG4prm0D0TYwOba82T4y1Tk+tXf7wfT+WUF7b8XQcGZby9Dh&#10;zs2v73OG2kPqijpPNwbunVRuzvbfPW48XK3enp397e7hj79uAj+mnz0cfnDrCPg8/PRmycZ0xlin&#10;fXq4uImqorG6orY8tyCLuCS3oBBaSppbWpxbRohTToRbQUZAWUlAUZ5LR5nXRIEjwkJxKM17Jtt3&#10;PstrKNZmKM5qKsWhI0C/K8gw31Ks2VtjIMK0zU+7J0ivO1C3zUejxUutyQMDotFdpStApzfMEFKt&#10;AbvABJuJGMupOKu5BJuFJLulZIflFMeFRIfZOIiRH4u0HgjBtYLjKjfdCietQhvVDHO5RCOxMC3u&#10;EA3OBEPhTJxMjbtmlQu2yV291U21y1urP8DwP4x8gmt/pGOxg66/mqiJAMIUouMZjATpjfgZcKJo&#10;MyFWnJSAtbIUVlwgPyulf6C7Z6C/o6e/sa2ruqmjqrmjrX+kb3yme2S6b3xucGoRdPrHFq4S5Mfn&#10;NibmN0FnbAYi5aeW9td2rjc0dMlLKQhxcAowIXnoqCEinpqEh5aMg4oE9K8YeTYKEm5ack4qQkF6&#10;Ui4SaHVZIWpyQTpKXjoKSQ6kDDcTLz2JJCOcm5yAnYSAHwEP9HAeGe4fn5jq6B2srGtq6ewdGp/u&#10;GRwFMTA62T8yUd3QUtfcnpVf3NzRMzg21Tc8Dtr+sbnhqaXcwqqi8tr+/vHRsamZmbmGhrorRr68&#10;NONKR/7/k5Hv6qrr6Ki5YuGvcufBQnCzFTymobCvv762vrC+sXhgqKW5paStuairKb+vPmuwIinP&#10;zzwdrw4GHgXWmHJH9SJH1WxruWIHlQZv3WYf/XpPzToPjQZv7SY/7eZAvaYA3cbLNPlGb80aF5Uq&#10;vHKji2aHh16nj2G7l36bp163n/FAsMVQuNVQqFVvoHmXr3GHN7jLoMVFux6vVm2jXGIpU41XLDQX&#10;r3PCdPrqdnnrjIVbjIVaLsQ6rKd4bqb77ueHrWcHD0U51nmZ5FirROmIB6gKeGL4PNSFfQ1kAy0x&#10;yhwUwrQwLBeVmQybvaqQvbqwlhQbmgomKYjEyLDKidKKCxLJK1Bj9Ri847HPgdl7F73bb4v6rvkP&#10;Xw+cOAt7ddH36K/+L8DBd+DW+y83/vp17z3w6NPP+1++3//16+nFxYvvF8+//XrxE/jjF/D7j4vn&#10;P4HnfwN37n/YOv57YfOvifE/Oloelkx8aal6mF7xILP3Xcvqt6WTnye3P914DTx/Dtzd/nN28mHL&#10;zOPG+99nj98O7H4Y3P86tvG2e+V5842PE/e/LJ/9PnP2+9TdT3MvgKWbn7tvf+65/tfQvQ9rn4A3&#10;v3/74+FfT+++fuwbF6JnYyaOkaVB0wvIisDRDGz8XCgWZgQ9kpkWzkVDoSHAYiXPGmctl2GnWOCo&#10;WuSsXuyiUeGuWemhVe4GOUWOKgV4ZdCC5eDeS2jmOqjkOWKz7RVBZNkppVvLp1srgvFkrKFkpK5o&#10;uLZwhI4I6Ceby6fhlFItFZMsZMMMRWItpMP1JQI0RPx1ZOwxksZK0gLszPRwOgZ6Jno6ZhSKk5IS&#10;SUQKp2BgIqZBUtKxsXCKkjOwItl5KOEMNNSUErycaqL8YKyOFWBWEkTJ8tHIC9OriCOUBGlUhBGK&#10;gkwKkpzcwkheBS4iXioKLHv4eoPHUROiFK+4kmVxr8XhRZ/JrTr8/Wa740r5Fh/xUlv7jmCXDFsL&#10;a0k/S+lwE8lsvFqBvWqBHbbYTrUIr1Zor5pvhy2wwxRbK5daKRZYyRfaKl4+KC2XbCyTaiqXYCQb&#10;piUaqCbsrcLvoyrsoyEabCgbaa4cY6Wa7W3mqishz0muKoTQl+cG65WaOKuWNCdGlPmKkTdQEZIX&#10;R4sLII30lcJC3ItLs7ILcmKTExNSkv9l5GOSEmIS4uNjE2Ji4iJj46KS48ISIxPT4tNjwnzMjLy0&#10;1XxUFcP1VKP0FBNNlDKtsFk4xRInaDIswUAy10YtFCvsr8CfpK8cqSIRpiIeZyAXri0G2jhD+Rh9&#10;2Shd6WA1sRB18UCMqIs4Z4CSuIsYt5eMoKs4j5sEv6cMXxBWKEiZz1WcMc1EodnfqhivnWmunGqi&#10;mGAkF2+kkGCKiTRQdMcI20hzm4qx6/AizUTQCijiUDP1cEudBAfzYHPdYAuDwjD/8rjw4piwkvio&#10;4qTolNAAL7yVvbmBI844wM2uLCfZQk9VSYJfgo+VjYFCjIcF7HR4WehACLAxRAW4aSuLi/EwKktx&#10;Y6V4VKUgYSIVEbSiAFJDnM1ZXybZzSzYVCnaBFPmabFQGNsW5pRnrzWY7NMT594YbNsZ69Ie7XTF&#10;woMAHXCzNdKh61K7pjvOvT/J+0q4ZiQ9ANwcyQpqjXZqCcMXOGiHqvDn41QHo1xH4917Ix27wm27&#10;Q216Q637A3EDfhYjvpZTQbYjPhZD3uZdHkZdPqYDYfY9EQ5tIXZtEY51gbYVvrbZjsY+6lJaaFpx&#10;MpgwEUyEECZOCMOLsvYlBDQEOTWHurZGeTaEuvSmBKXYaHcm+GU7GaXb6+U5mzhJcyVZalT42TfE&#10;B/QUpJZEh4ig6OgJCGiICOnJqahJKanJqKhIKcmJSa5WdqUmp/gfWuN/KfgrH7RXXPzV5hUXD4fD&#10;QQtlzhMREBLBSMkIiUlgBAQwSkpyOjpaMjKSyyx5cJPy6kg6OjoUCgVaOlr6qxx5GipaYmJSIiIS&#10;BjrEpaY8ROFC8vGU1MxwBnIYoZG6dlZcUmJQeJxvcIx3IGivGPnU0IgrRr4oOU2IhY2ehIyVDslI&#10;BWehQzDR0qPpGZioKcFOk50A5qUuXuxmWO1p0ORr0O5n1BNsPhRpMxaLn4h3nEx0mEpyhNj5OJu5&#10;eFuIkY+xHo3CgZiMsZtJsF9NcVtIdBqLtO0Ps+qPxHdGOrWFOzdGuJUEu0TZmxhKC7KRE3DDqeAE&#10;MHZ6erANZKSmQYOhExUlO4KBkZaanoLsX0aejoycnpwCQUmFlZHVw6pipWTUZOQ05OTUZWWvkuVB&#10;C0JTXl5TUUFfFaurgjFQUzXX1cEZ6JvpaId6ezlYmOurqimIibPA6ShhBHASUnrwWhESURMR05CT&#10;QGQ8jICCgoqMlJqOih5FSUsPg0kiaZLxppn2BpVeuHJ300o300J7/XQzVfDWA+/BrjCH6VTfdn9c&#10;jZNOvbP2aCR+tyBkMydgKtYR7DRbPfT6giwmYhzmEl1mo23mo2zmY/CLcc7LCW6rSR4bSZ6byV5L&#10;8a47eeEruZG1/k6StGRIGAwNR1CT/YeR/zdB/l9G/ko+HlKfgMH+ZeQpySkoSUnICAhA0FFSksJg&#10;THAaXhbm8tzs+cGBhaH+ic62o+W5k6W5w4XJvenx05XZ/cWx3fkhEHsLwyAOFoaPlyaurc3c2lo4&#10;35i7vjJ9sjB+ODUE4nhq+GBy8D+M/Hjvxnjv+mjnxkT3zlTf1kTP5njnUENRe1naeFvZUn/DSHNx&#10;W3HK3kzfJQY2xrq2pnpn+1sWR3pmhyBSnpqInAxGhqBGksDIyWFUUNY8jIwKRsxMQobh54PDYOlh&#10;/s0luc1lebXFWfWlOWXZqcUZKcVZqbkp8QnhQe72li42ZmH+7kHezrERQQnR4RAjHxwQ4ufn5+nm&#10;6+Hq4+7s5Yp3d7L193KJDg6oKMjraKjLTkoO8QsozS+0NjPzcnEJ9vJOjIjMTU9Pjo3Ny8gJDwqD&#10;UyNIiKlhMAoScvA/p4IRgfcxrbu7Z3pqhq+3T4CPt5+XuwveBgT4yW6ONiBAx8XRFiyNigyxsTbX&#10;09UwNtJVkpfQ0cS4Oljb4Uxw5gYWpnoe7k5ubvaWZrp6Okqm+srxEW6psR7ZCT55CcEZUYFulkZK&#10;wnxcDHAkKSk1jJAcRkQJoyAFLwsZEzuzGBebLDNSnJFBnA0tSU/PyoBCIxDscDgrDRULDSUrnIqN&#10;FrJoOAUTFQmCjpKZlhTFQMkCJ2WiJ2ehJmeiJEVSkaGoSZH0FMwMZEzkMBpaQjoqGCUNjIweRspK&#10;RSuIQgkxIoUYGaTZGXWEOfRF2Q3FOQ0leYwk+fQleTVFubACrDIcKFFmel4GKlZqEiZKYhQ5IYqM&#10;mIGMiIoARk0IoyYmoLyU+yGGKHgYKSEBWEsvp4uuQEp8KRxPRkIJtlekBCRkMCJaQoiOZ4ER6HIJ&#10;tYQl3GwbOK/reNjY+7Cm615F28Pylpt5dddzKm/mV98oqD7Pq7qRW3WeA6LmVnbdFW5m1Z5n1F3L&#10;qL1E9WlG1Vl61bWUiuOEkpPE0tOkkqP4woP4vIOE3K3Y9OXo+KWYuNWUpIWUmA4/5yxzzRRjTIGd&#10;To41OJxQS8cpZdlicxzUs/HYTDtMvJlEho3CFSOfbCENDpOuFneNMpWI1BcLNhD1MRe3MOBW00d3&#10;71XM/Fhq+DSW+KyxDlgYBQ4nf+0tA6cHwM2alUYCVhg1+pI5Bm9FIhgBMYwEbNhJIQYZRgD6xNDk&#10;6+VcIIICxslAIc4Kx/KgNHgR+oLMFpIceAVeDzWhcAO5ZGtIlCbfSbfEw7Dc26TU06DEQ7/a36zS&#10;16TARTsbr5HloJVmpxlurOCpIeahKeGpL2OhLGiOFVUUZBZA07LQgd93qVcDthjExJA+/GVHA/ZP&#10;EP9+2aRA+B86HsRl1wUeCP1t4B9KBYMZKop7GmKDTFWiLVQTcdgMG41yT5MiF/18R+1Sd8NSN70S&#10;V90KMDB00y900ih21KrxNS51hnj5QrxGpbtenY9po79Zva9Zg595W5B1rbdJpat+kYNmioVSgBp/&#10;iJYwCBshej0WQlthpI0QwhsjGKIrnYHXzXU3ibdRjzBTAsdvcfaawZbYeFczvLYSkghGS0gIdpJg&#10;l0cMXkpSEgJSQkIyAjJqEgpasKIREZCD3ScBARxGxUNOIUZMr0JBhSFK6A57Adx9DTz4Bvy2vT+W&#10;mOoTk+Du7Yuzt9Hra21oLi3VkJGhhcGEUPSynMyWStL+pppBJqopjgbJ1hr5roYQF+9n0RBo2RiE&#10;awuxAXuxzhjX9lj3thiX9ihncBjTEmHXDvZuMfjuOMeeeCfQdsWCYxuHjhh8a7hdfTCuKRRX4qGb&#10;4aCRaK8VaIb1MdeM93YqSY7JiomM9fdxsTTGiPE6majjNKXdzVXczFVsjJTwOC0TXVUDbXVRESEE&#10;gl5bT90cZ4hVVzAx1RUV5ZWV5Atwx032lg+3pA5Uhk+UhzXF2Rf4GtZG2XYnOfUk4rticB1hxp3B&#10;+jOxxkfJutuBYteDhbdcWdZc2A+jlR7WuEzG62dbixnyEHkayQU4mwb64T3cLL2dTANstMD/ushF&#10;z0uGyVmMerEs5PpQ7kZ73GprzHxTxHxL5HJH7FZ/0t5wWl28aaGfWpghR6ateKaVaKweR7Qm2luS&#10;IgMnUhdjeDSWvtEbt9wesdgQ3JFo0R5tVh9omOugDN5NETaKM61pacGmKYHGnSWhDZleobZK0syw&#10;NG/95ba0qcqIhnj7FDc1Tz0BIxk6dVFKaS5CeUFKJQmECD+5nARSSIgW56Rjgtd3DXBy8LBx9bZz&#10;cTfTVOWy0uXI9VccyzabjNPo8hSdjdcbjtJvDNEdyvPqzPIrisDnRzoWJ3pHeePUZXi0MaIqsgJK&#10;MgKSopy83AwIJCElHEbOAEPxkQnrc8v6K8rHq5Wd1qwCW0vA5jyw1vy5q/JjQxPQUfepoftLx+yv&#10;qR1g5/jnyR3g8caro7a1wcaZ3u6lqaq+3vGNg81rj+Z3bvXP7ExsnI5vHEESGvunE5sHQ8tbd16+&#10;2z69u7x9dilqfTS/sTu/ueXsCQYdBQe7KwEedrL8aFNVKX1lMR1FCQVxPjZmeHFJ/uD4+MDE9Mjk&#10;bN/w+Ojswubx6cHN25vXri/sH9188dvtV3+sHJ/NbO2GJaZGJaY3dPb1TE2vnJwsHRzObW019XRX&#10;NTS0dbT39nQlxESyo+nFJbjYuSmZeGDlHTG1w0lxRXjnADVJFYS0JpuZj45liMX1D/c2X13v2Zub&#10;Ot9duHm0fH1/8WijdbC9rK6wsb2yvDrnX1L+UrimrLaxuLI2v7Qyu6q2qKA4o7Qit6q2pKQ8r7Km&#10;uL6purKmFO9kw8vPxYCEg5aVHU1FQwnGmcxoFiZmNJT5fpkjD1rmq3z5K2maSzr+6gBmFiiPHbRX&#10;SjVoNlbQMl8q0IBlIK7WWkKhkUgWBD0jAwMTAsmCAi0KzQhu0tDTgaBDIq4S56FEfG4UHRstig0F&#10;vpEJTQ+Of9FcDCh2OnYhLrQgF4qflUmQjVGAhYmfmVOIl1dCCC3KyiLCzCrGxi3NJ6Qkihbj4FTg&#10;E9QQQckwWoZZdG207T3fuP76+Pbr6799fvruxx9/fnrxx4fHeA9970BznDXW2krNy9Pc0kJFGcsp&#10;r87mGmZiFaRrHWUa3RquGiQf0Rc0/Mfw/I/FqZ+Tjb83lDwsaPqjduRT7xawsAnMrwFTW8DsIbC+&#10;9NfUyde9V8DL2//cOvr74PTj8dOfD/8G/vwOZRl+hVRSLn4BAPAT+PXx16f3wIcXX148+/b48ed7&#10;+W2ZtUPFj98dV9TFBPjqJUZYpkdZ58Y658Q6ZIRblSQ6RLpiTJQQAY6YvZVO4OIt8Os9pC7w8+v1&#10;w/X/MPL/3Oupjs+NsMkJwflbyvuaQ4w8pCNvKuXpplldFQ0bm5kanp1rHx3rmZwfmF2eXNla3Dpc&#10;3TlZ37u+vX++d3T76OTe4eHN05Nbt67dOT8+P9s5Ods5vbZ/frh3Y2fn+vLm6ez64fjq3uja3ujG&#10;/sjmXt/yytDG2sDK8uDy8tja2sgKaJfHN5bG1hfHt1bGtldGNpdGtpdHd9aGNlZ7lha6l5e75hda&#10;JmcaRya6ZhYm1vfmd07nN4/n108WNk6h9T//h5E/uPFgaWevsLxUz0TL3EpHW0fGSFdST0PISENQ&#10;S4kTI8OuKImWl2BTkuZUkeWC2HkZdmhxV3FWVTG0oihKSZZRVgahhGXhFyeu7UvcfT6x9sf43Oux&#10;0d/6uh809t6pGblZ1bNddPB8/g/g6W3gfO/n0cKbnbnfdh8Af5wDD3d+Hoy9GRn/MLIFLM29GRq+&#10;39x7rbzntHD0dslDYPHR99U/gdMPwL2vwNNvwLPfP19/+fXwDXD9JXC0/qgvrysyoTpg8Xz49OX6&#10;448nU1utidlunr46Bro8GGk6ZVFaDSlGQ2UefSVeLXkedTkuNQVuVXkuNSUeLawA+HNUVQQ0tEQk&#10;5Bnl1dnBWsjOR6SszX335fpfwN3FOwM915o6breOv5ue/b41+XH9OvDgPvDs7OLeNeD+6vvDkuV6&#10;5wL/3LGKnbfXnwHvbgOvHgB/XQd+G3uzU3d/rOnhdNvthelXZxsfHow+2Bu9s3f+9c9XwPenwJf7&#10;Pz8tPbvdd7479fL6yJPdpuOx1oORxp2+6p2+xX+ujb3fj1+rilgsrn08PvTnZt/j1bqdodK5npKJ&#10;vorxobblxf719d7FhbGNjZGVlYH5pbbRidahifaRqd6ppeHZtY6hmZ6xha6RuYbe0c6xueGFtab+&#10;0daR8b17j5bPblX0DuW1dYzt7Z39+Vv/znpBf2daZ9ONXx8nn96a/e3+MfC+/dZW7dFcxf7EHvD7&#10;/Lt7NccLJfvTi9+eLQMvYmYavduynEuj5Bw0Zc2VNMwxYnKcauriCvLcWGUBBWkOFUluJUkuOWku&#10;WRkOaSlWHTUhIyUeBzWhWCvlifzg0RyfmUL/oTTnvjjrvgiLRk+tFAO+SmfF/kjTVn9IL74zSLfd&#10;V73NR63VW7XJA1PrrNjmo9ETYtgfbjIabzUebz0ZawUG1fMJdguJ9sspjoupjnNJ9lNx1mCADa3M&#10;FmDU4K5d5ahW4aBeZK2cbSqTYSyeYigcr8NfbK9c66HV4mvQGWjUE2jY66c7GKg/GmoyE2s7E+80&#10;meA6GOlQ4WIYpiVjL8FhL8ulz0drKoywEme2EETZinHYSPPbYKS15cQL89IHhvo7e/uaWruqasE2&#10;vrm1b3RgcqF/Yh60g1OLQ5PLgxNLoB2f2xib2RiZWgPt6PT68OTq+Ozm8vb19d0bDQ1dUqLS3EzM&#10;HHRwMM7nZ6BmpyCEpOQpiNgpiVlICRnAiJeMiJuWHE0K46Ui4CKBCVCQCNNQCsEp2SgIBRmpJdgR&#10;QozUwgyUPBSEHKSEbJSkbna4ttbGqenZzr6hpPTs+JSMls7e4YkZsGscGp8eHJsCN2ub2orKq0EL&#10;dplgCWQnFoanluqaugvLamprW4dHJqamZqqrK/+Lkc/6L0b+f9d0/T8Y+fr6YnDXFRHf1lbV3l7d&#10;0VEDoreztqOloruzZnS4va+noa+rbnq0fby7FoyNq5P8CgOt08HxOhhsWCmV49UKrRVKHLEF9or5&#10;dgpljioVjthqZ2yDl1a9t0aTn3ZLkP4VI98aqNfkowXuqnbANDir1TupgrbRRb3eRQNEi6duV6Bp&#10;i4dek6dem5dBh48RaBucNStslEtx8iXmUjV2SqBtcMR2++iDmIywngyzWYh1gtiHVO/93NCtnFBo&#10;kUYvkywLpSQT+Sh9KQ8sv4+2uLuupK2qoDAdTJaZSImNzFSazVZFwEFT1AQjwEUPE+Ojl5NglhOn&#10;F+YnlJAiV9Cg1bZhnTrJfQwMPQR69t8W/wkM7jzPefqj6/qfLYdPmv8Cdh+9X3jyZf01cPD3xfH7&#10;74eff55B+HX+Dbj3HXj4A3rc5+5X4O7fwI1Hv7aOPs9M/9nR/1tD89OSsX+axz41Tf/o7v+jeeHv&#10;mfNf1/6EJOaffwDbn5/HSy/7R+7XrP7RuvlX2+ybhuV/2pbfN00/K70NzDy6WD17Pbf3ePz67wtv&#10;IYn57Wc/l38H9l5cXHv27eHTr6/WHxx6JgZL6aiIKMtxi4oIy0hyC/JzC/KCFhwoMNAhOFGMYDyg&#10;xsuMk2FNsFLIwWOLnNVLXTRKnNUrXKFFTSvc1CvdNao8NEudscWOmEIHTAFeudgJW+aqWeyike+o&#10;nOegBCIXr5RhLZtmKZtkLhVjKBZvIhlnLAHaJHOZVCuFNGuIjo8xlYw0EQ83Eo0wkAzTk/LWkLBT&#10;kTRUkmBnpKMCX9R0FBT0REQ0ZGQIKjiagoGFhIaZipqDmoabmoGHGsVBh2KFw+m5WZjEOFilOJmk&#10;uBCyAoxS/PQSvHAxLkoJDjIVEUYNOT6wseIRZkIJ0tOLIKmV2TwGsmXKvSlSjBBVTqrrua4vB9i7&#10;fRmq7H0edBjNphiOx7iMJ3pVeGmYC7lYSoZayGbgVeONpPKssfk2UPCc7wCtxlaAVymzxpRbYQpw&#10;ivlWkFZpuplsoqFUiol8orF8qKaIL4Y/UFM0QEPEV00ozlw5yUo1zEg20U4918/KTJZDmZcaw0+n&#10;Ls4CniHYw2pIsisKIeSEGAyxwsrSHCK89Eb6SsGBLv/LyKcmxqcmRiTG/A8jn5gQlxwdHRsRExue&#10;EBuZEpeWnZIUHuygqxVoauquho0w1E621Muw0s6xUgMrOXjyZU46URoi0VqSzsKsfnKCkepyvjIi&#10;gcoSXvK8zlIsnnJc4An7KPOB1luJ30uRz1dZ2EOOz0WK202G11NeCC/K4SjO5SHHH4gVCsDwOYgg&#10;4/Wka73Mc63Vk43kEw1k4wzkEoyVE0ywwdqyDvL8ZiJsBgJobV5GOQSxhSRXTYx/S1p0tr9LjCMu&#10;1No00sEmzdcjO8QvI9ivMCHSxw6XkxgdHeRrpqvm62xdVZCemxxlrKlkoKooycfBy8wgxs3KgaTi&#10;ZaHjYaZ1tzOVF+UUZKcHuyF1WX41aW4lIRYlIWZlIUZVERZrNeEkV1N/Q7kYU5XmMOf5gpiuGNds&#10;Ow3QDqf6VvmZt0Tg26Od2qIcwfAVtKB/xch3xDh3xbl2x7n3JXr1xHsMJPuMpAd0RLu0hDvUBVo3&#10;hzikWCiD/2xzsO1Ikvdosld3OL4jxLYz2KYnxKY/2KbXHzfgbzUcZNsfaD0a7jAShh8MtRsIc+gI&#10;sm7ywzWH2pd4maXi9UwEUXJ0MAUGYilKmAIdmQaK2ogTrs1IFKEtPZIe0hXj0xDq0h7jXRvilIk3&#10;rAl1yXUzz3QyznU2dZTiSrLUrPCzrwrzAK9kR26Khhg/wyUpACWEXqrJkxORkRISkRERkxOTUJJC&#10;tAYkXENOTkpK+i8dT3j5utokuMzvA/dSUlLSXyrUUFBQgMfCYDDQXjngkVcU/CUhD5aT0tHRgSXg&#10;3QmJyNOALj0tLR01NS0dHSTaTEREQg9noKKgpqakgpKmSchoySExdPAk8Wa4zNjEeL+QeJ+gGE//&#10;OO/AlMDQ9JAIiJQPghj5/IRkIRY2OBEJB4IJDUewI5lYGRAcSAQfI4KDkkCWiSrbzbTC26zW26gr&#10;BDcQbTsW7ziVDMnlgZhOcZ1OdppKws8k2U3GW0/E2ozH2I5GWA2FWoxFggMAh+Ewq+kEp7lUj+lU&#10;z7EU7/54j7Zw5/oQ5yxXUz8D5QAzLUE4Cdg7c8ApGako0LS0SEoKZloa0LLS0yEoqejJKSiJSckJ&#10;iUFQk5IjqahpSUgVxMQN1TXUZORAaMkqgNCQkdGUlQWhLS8PQktBQQ+D0VZUtDE01FFSMlRVxenp&#10;uVlb+zk5Bbl5BLt7xgeHeuMdxbl5aQmJaQiIrtLkwetORwsnIiAmgJHQUdHTEpMwkxDIMFIV+9jV&#10;B9iXOxs0epiV2+s0eVrUu5nWuRoPRDhOJXn3hztU2GtVOWi1ehoupfkcFEVu54YMBlv3+Jt2+5p1&#10;e5tMROAX413Xk1xXExyX4l1WEt030nz2soIPs4MOsgK3UrwP8sK2C2MHEwKtJQWZYDB2GjpqImhq&#10;B9KU+H8y8iBIL5/A+JeRv1KtoSCDFOSh5zMufwU7Cnq8ICcpcaKvZ26gd2t2/GBxZntmdG92bH2s&#10;73RldmtycG8WYuEP5sHC4f3LpPizlSkQx/Njp4sTJwuTh7NjR3Pjx/MTJ7PjxzMj2+N9ayMda0Pt&#10;K+Awub9ldbh9Y6QT3Fwbbl3qb5xqr5ztqtkcblsdaukuzRhtKtkc7TqYG4Io+8meG9tzc0NtK+P9&#10;o11tmvLyNISkUBorjIyKgIIMRsZKz0IFI0IREMmi2VEwmLq4cIirQ0FybGyQT1psREJYiJ+Lk7ut&#10;dYSvt58z3tHCKMDdIcjbOczfPSk2PDEmIiLYPzzIP9jP28fdBYS3m1OAt7ufp2t0WFBeZmptRWlt&#10;eXlSTFx8ZHRGUoq5obGfh1eEf0ByVHR+Wnp8ZGQuOKKLikPSM0Na1DAKYlIGGCFYKejAm1taRiEj&#10;PScsJNzX0yPQ18vDGQ/C1R7n7mB9Rfp7ezh6uuH9fD083J20tFUtLYw11RSVFSStzPXMjXTsrE2N&#10;9LWMDHWDgv2cnez1tTXcneyzkmOTIgNw+pqCrKwIMgomKjg7AzOcmJoMRkJNSENHjqIiRLAw8PGw&#10;S3OipdkYpdiZZFkQknTUvAwMHCgUOwrFCYez0lKj6WjZ4DQQNQ+nQcOpmSjJGOBULDRkKDoKFhpS&#10;ZtBeCs2jQQsnZ4ZkbQgZqIiRVEQM9BSMSEoUHSmcCpoRgeRlGMkoxdjYxFgQfPSUnNQkXDTQI6Ro&#10;CkIEMQxq6AhgkGw3EYyGiICakICCAOKRwWp2VdOu0uFJCQku54gIwToJNm6X7RzY9EEJ8iDICCEQ&#10;wQipCEkoYARIGDEzDGYhKjObV3arpfdGVfNRTvnd0qb7pU3XMsvvFdQ+KW15UFR/nld9hRs5NZeo&#10;O8/+D25k1V7PrDnLrL5E5WlGxWl6+Vlq2WlK6VFi0V5sHojjpMKTlMLdhKyDlLzlqMS5yJjFxPip&#10;2IhWL6cSG5MCnG6ulRpEyuO1MqwxKTjFdBslcGiUjcemWSmk4uSTLcDhk0yiuUycuXSMuUy0mXS4&#10;ASSm52cs7GDAY6iDtvSU3fy83PR7X+W7wfovcwM/Nmd+Hix9Ox58OKvmrgFDwUjpicALREjyv08+&#10;XbXk4PUBrw4REfQwDngBKQihdQK4GCgkWagV2Kg0BVBm0px2SnwuaoJBBjIxOEyyDTbTUSvbUavY&#10;y6Aq0LzC37TUzzjPXSfHRTfXxSAVrxNmivHRlfPSV8apiCvxM2pI8fIxU3OAjSkh9PlwKnLwi8Du&#10;5rIPgnL0SYhhpCQE5GTQo1ckJFA3BLYvYCsDNTSXdPxVOwO+i5KYmJUeriklbCQnGGCuFm+vG2Op&#10;lm6vA3apuc76eY46ZZ4mxa76efaamdaYXDuNNJxSBk6l1F2/0FGnwFETLC920WkMtG4Jtan1tSj3&#10;MMi2wsToi4erC7jLMLtKs1T4mObgtRqCbR0lWPTRJA7i6ABVkVAd6WgTpQy8bqazAfjzI80V42xV&#10;4/FaIVZqEY7G8tyM9IRgVSQEfxoxIcTIE5FA69USkxJQ0pCS05CSUEIiNtBkES2MgAXGIENDK0sO&#10;lyctGst4Dtz+GxrJP98+nvYJtA4NdwoNccrPjB3tajFTx4JVHUkIk2RjtNNQctRQ9DFU8TdQTLLT&#10;SbPVKHE3qvW3bAi0bA22bg+17Q53HIx174126otxHohzvQToOA8kug4muQwlu4IYBp1EZxCDCU69&#10;UXZtoZYtoVZVvkZJOOVYS0yKs5GPMcYaK+VrZVSUGFWUHBfj64HTxmrKCtkbq2jL8toYKPq5mrnY&#10;G9ma6hhpq5oa6OjpaujqqanpYBSx8ghmBlo6KhUl2UBP+4Hmgt6qmKmmhOGS0PJQq7IQq55M375U&#10;984Yu+Ekp75Iq5EYm7FQ/Xl/hRUvgbNQ0V0/voNw+bslduu5Ni2huq6KSJwsk5uxQrC7pZc7ztfd&#10;MtDFzNNIAbz4kToiVlxEZa5qRx1Jaw2Rm20x213xK62Rc42hK50xa90xe0PJPdn2FcGaSVaCLpIk&#10;kVosCbrsKYacmSa88QbsWa6yc03Bh2Ppq52RXdm2xYFqFYFaFb46STZyWZ46c63pAXgVVwvppuKQ&#10;1aGSGHc9vK6Ys6H0WFNWdbp/vJe5r42mm7mqHB9Sho9JnBthqClnoqekpyNvYKhoaqFi5ahn7W6h&#10;Z63v7O9q525v7Wpp52aqoM4nr4DUkKNO8VEazrJtDlCp95Sby7DujNSt8tNsirNvS/fOD7UuT/SM&#10;9cHJ8CMN1CU0lEQ1MBJSYlyc7HT0DIS0CBg1I4yOnYhHFS3pKauRatB0v2MD2Bn/Pj1wMVb3uaUR&#10;6GgEWruB7glgZOFievP72uGvg9OL875ro63r/b0bk+1zYzkN9csnt7ZvPFk5vD+3fXNy82xi83h8&#10;63Bm/3Ry63B0bff+7+93zh7Mrh4tbBwvbp9MLG+uHR4HRUeNTA7Pzo4GuNvL8qP1FIQ9rfS05MVU&#10;5USR9OSJSTFtPV3945MdA0Pt/YN1bR0tff1rR0eHd+9u37x54+XL81ev1s7O5nZ2i2rra9s7+yam&#10;Jte3lo6Olg4O57e3m3q6y2tr2zra+/t6QgP9mFHUUtK8bFwULHyElT3x1cOJMcV49xBtfmkqGS0O&#10;Azc1I1/D888Pt/682XO4MHS0OnSwNnW4Pru/3DLQUlKTW9daWln7f2PkawrLKvOKSnPKKguqakvK&#10;Kouq68rbOpuSUxNUVJU4uFg5uNiZ0UwoJuSV2gyU7n6Z/A4CfQkWFlZGRkYUigl8odlYr5TiGZmZ&#10;QIDOVcklEc8Cfg4TCyMjMwoE6FxR86Bzxc5fFSKZmeAIBgQT42VSPJIGQQ9HIZBoZiZ2VhQHC4IT&#10;wcTLBDooViZWbiY0FwMTBy0LNwMDCz0rHycTDxrFjWLmY+QU5eSVEGLkZmcV4WUX42cT5uGTFAYB&#10;RyN5JAU4JXm4ZLlkDeW0HTXNfI0CM3z6lto/AL9/BP58f/FmcW9Kz0LRM8jS0cXQ2kbby9PSCqem&#10;oMwmhWGydMfaBun5ZrvGNoXJu4mmjEUv/7N4BBw2PqotuZ3T+bZu4nvP8N/tI+86pj70bwGLi98n&#10;V7/P7QPbd4HbD4FHz4HfHgJPHwCPXwKv/gbef/31+dfP78APiJb/+unnTwD4dPHrC/Dj7a+/3/x6&#10;/Q54U9SS0zJS/vD3vapqMNrTT47A5Sc4QjnyCc55sfiMULO0IH1jRWSYq+aj6wtfPzwDgM/QCny/&#10;vp3sLl/fXwA+PgT+utlSGJwfZZPiaxBii/G3VPSzU7EzlLA1l/H31y8qDoT1TQz0To53T08PLqwP&#10;L26NLm1PLu/OrR+s7pztHNzcO7p9cHRnf//GydHtGyc3T3ZPT7aOznZOQef44Mb29uni+vHcxtHs&#10;1vHM1vHY+v7gytbIxubo5sbw6vroyvrE2ubYyvrowtLo8srYysrY2urw2srAytLQygp4zNjGztDq&#10;Zu/CyuDKxvDa1vDq5vDS+vjK1sza/vwmJB8PYfV0YeN0efv60vbJFSNfXFOpb6JrYa2noSlprCdl&#10;qC1qqCWkpcitIsuhLM0hJ86qIMmOlbvaZNOQ51aRYFeX4VYSZ5GTQEqK0SgpM6G5YT7RRn1bVbtv&#10;F1bez0+/mZh+Pdxzu7rzILdrK7toIKprv3rqzfDUP7ODv02t/XNyH/jzAfDb+oft3mcDefu5Xa9a&#10;+563Np4UdZ4Vd5/kTd6vuA/M3f+x8BzYfvBp5drvU6evJu69X3z0ZeXRl+UXwPYLYG94rzqh2m9o&#10;u3n2rH/n8dydN7tVHSlBUeYWFmJYBaSmLKOmNJOBEqeeAqeuAreOIp+GEq+aEpemCq+2uoCmuggW&#10;wy8hziwrzy6ryCYizSAii+QWoxxaqHkH3Lv25+bDX+fXfl7ruT+ct1OdulxUvF3X/2hi+9fZ4j/7&#10;0282ynZbzdIcHIp88xaqrwHPjyHp+fu9f2wWnfZU3xqpOh7qu7PRtD3duDXVc7DUvj7TvjQ5urM2&#10;sbcNYnBnvWt7pXp+uG13uu90oXqxa/rJ9urfN5Y+njfdmaq7Oz7z5XgbeDDz4aRosyt7urVwurdy&#10;brxiYrxkYKRufKZpaq6id6imf7hzer5jaq53ZhmsYwOza4Nz6xCmV4dmIL9ncrF9ZKZ3agH894cW&#10;17pmFkbWttompnrm5gZXl/tWFoe21xvnJtdfPLwHfNv757frwIe1j08mfj/rf7pTsN1bez7R9GA+&#10;crai5dXawJfjkPkyn4HMtW+3HHJ9xEyl9OzVlDSEVVSFFKQ5dDXEVRX4VGW4VGS5FOQ4FZR4lJV4&#10;9TXETbFCBpKsODk2XwOxDE+dpkT7xmjLhmCTCme1KkfVdGPBYjvpvgiTVn/tziBdEF0BWlekfLOn&#10;HCsuMAAA//RJREFUSq2zYrOnamegXm+o0XCs5XC0xVSc9Vy8LSRGn2S/kOIwn+owm2w/kWAzGoXr&#10;Dzdr9tapdVUrtVUqtVUusJTLNZPO1BcttVIstlZs8zXqCbYYCLeaiLUbiTAbjzCfjDSfjbVeTnFe&#10;SHabTXQdjXau8TCN1JZ3kuFzVOAzFGCwEGN0kGM35YHbiKDxskI4BVEDZZnCvMy+gf7u/qH29v7m&#10;tv661t6e0ZnBqcW+8bnhmeWR2ZX+sYXekbmB8cWxWYiFHxhbGpvZGJ/dHJ1en17cn1w4WFg76e4e&#10;V1PREuXi40YwsFORMZPAoBQ8GlJWckIQLKSECBgMDLO5qck4yGBcZDBuYhg/OTE/Bakg7RUjTyvJ&#10;gRRmopFGM/BSE7MSwThoSK2N9epqKwcGhxdWN5vau8NjEvJLKq6Y94HRyaHx6a7+4eqGlkqwj6qo&#10;GZ6YucLQ5OLI9PLQ2HxNQ2dFddP4xMzs7HxjY/3/MPKZFWWZl4x8ZnNj6f8LI9/RUdPZWdvVVfdv&#10;sjy4Czy4vbWyram8tbl8YqSzrjw/0APvhjPUlxXCcNGHmGISbdTynLShdf9tMSV2yiV2SoW2CoV4&#10;pSI7xRJ7hRJb+QoHxXpP9So3lQYfzdZgg+ZAvQY/7bYg/SY/7SoXbI2Lap2zag0eAy3W6gox8pUO&#10;2Bpn9WYvvXo37TpXLdA2eeo1uenUOKhV2CiXWSkWGktW2SiUWkjX2it3eOr0+RrORNovRDmsxLmu&#10;xrutxXvu5YQc5EfOJXk1e5ulmypmWqnGGSuEGysEGivg1YQFaGBSTESiDDAJBMxaiddKiddOTchY&#10;gZuVGiYjgpISQUqJIXi4ieSUUFhdNI8szDVa7sbbzoff+54Cg4+B3ns/Oo7e1N7+3NO2Fr1wv+rw&#10;Te/Oy46HX2beAlsfgZ0vwP6ni/2Pvw5/ALe/Are+ADc//LrxHjj/DTi+B8nATQ/93jLzuW8ZGFv6&#10;MTDzuWMbmNoApo+Ajf2Pm2+AZ78BD98CT14Ctxf/6J/6s2XoRfH8+5rlr03rP9tWP9dPviy6CYw/&#10;ATbfArffAQ/fA0+/AC/+vrj3CXj0J3Dn0efr9z/enb2x7JERTM6H4lGU4peVFZWVZ2bj5OHlF5EQ&#10;Z+PiZGJFw+H0HChGURaUIhvCFSscb66Y66Ba7KJxxciXu0CkfIWberWnVpWHZpmLaqkztsRJpdhB&#10;pcRZFWLknbC5eHkQ+Y6K+Y7K2XbyWbbyGTYKUJ6XuQwYXqZYyqVaKYBhZ4atcgpOPtZMIsZcIlhP&#10;MExfNNxAxlNNzEZZXFtGiBFOQUlJTgVnQCLZqKhQdAwctAzsJLRMVPTs9HQ85KSslHRcNCguEmok&#10;OTUcZ2bu7Yg3xCooCHMJcTAIcdPLS3CoSHLK8zMqCjKL8aOkJNmZuGjoOCnh/HSEwrTqqc7iWQ4s&#10;2dbEyQaUueaYxQxkgzN5gZnqZLxUm49Us2firebexyPWgZpuDkq+JpIhemJZNiq5VhCy7VShRDYn&#10;tVx7bAlOqdxSqchaOcNEClpDzFI52VguXl8qVl86XFPUW4EnRFPMR5kvWFs8QlcqTE8iw14jBa+e&#10;7KyX4GJgrsAly06KFUQqCTBoSLIr8CMwotD6rvoYYWUpTl42agNdhQA/x5Ky7CtGPj4lIS4lISIx&#10;JjIlLjoxMTo+ASxKSkyLT04Li48Jig2PS45NiQwPc3L0MNB30VQNNNRIsjZItdTMwKnlWqmWO2rn&#10;26hHqov4yfM5ibK5S/Mas8Kt+VldpfkSTDG5zroNwfbdid49ST4jWSELpUnjeVFd8X4r1Zkdsb5Z&#10;DkaeysIucnymvCgTbjq8GJO3IpePAleyqWKVu0mutXqqiWKmhWo8GDeaqsYZqfiqSlpLcOvzs2hz&#10;M2lyI5WYyLV5kX0FqR05idkB7t4muvVpiSWx4QWRwcXxEfkxYTHeLqlhgV54KxNtNYysuLeTTUVe&#10;akddaU5SpJG6MlZaVIybFQQnihqEMCfKXFdFU1FUjIdRRYZXSYxDU45PSYgFI4KGVg4QZNSXZouy&#10;1/YGL7iRfGu061RuRHesW6aNWluE41hWYF2QVX2wdUcMlE0G4oqL/5eg746HcuR74j16EzwHU3yH&#10;Uv1aIxx7Yj3bwpwqPM0DsUKRetI1fpYdUc7DyT690S694fjeUPu+EPv+UHxfiG1/qF1/uH1HEK43&#10;3G4gzH44HD8a4QzuavG1qvQ0TbBU1eagEqeGyTIQyCGI9XgYvVXlU6yMYk2wyRaq1vyINEv1phCX&#10;tgiPjlif1hivHCeTIm/rEl/bXDdz8C+wE2ePNcRU+ODLg5xaUyPaMhOTfdzYKMkZSEkZKCjhFJBk&#10;DRkhKTkxCQUJZCkvGdIrRv6Kiwct+Lpi5K8cIiIiSkpKsktG5JJhp6GlpQVLYDCIiAffCB4A7qKm&#10;pqagoAD3goXgLrAcSo2nYwABBi3g+5BIRhoaOOjQ0tJBnAopBR0t/aWkODmCBk5PRUNPTkUKg3nY&#10;OaZGxsb5Bif4Bsd6BcR5B6YGhaWHRKQEhoJOUlBoblyiBCcPDQERGz0KEq6BVnalZyAn5aCngsNg&#10;FnICFcEOtcE2tX4mHaG4lkCzrnDrwTjHkUSXqRSPuUyvhUyv+Uz38WT70UTbsQT7qSTHuWTX2SQX&#10;0M6lus9neI4nObcFWxQ6aSSZKUToSvhjhV1keSxEmGzleZywkoYSvPQwGBMpjJmSjIGMhJGSkomG&#10;GkVFyQKnRVBSgaAiIaMkJoUmP0jIwE0aYhJxXj5DdQ1NeUU1GTlNGfkrRl5bXh60OgoKWnJyoL1i&#10;5M20tCx1dY3U1EB42NrKCAjwMaN1lDCmmtrOllZZcQkJIWGq0rJIckpqQijbl5qcggDSkadA0EBq&#10;xYwEMB0+lppgx3ofy9Fo1w4v06EQu+Eghx5fm+k4z7lEn5l4ry4/CyhB3lW/zctoMdX7sDhqvzBi&#10;MNh6JMSmx8e0wV5jwM9iMc5lMdpxKcZpOcFtI81vPzf8pCjqOD/iMDvoJC9kK8NvPTt4IjUoxkyH&#10;GQaOWCiRFDTUpKT/ByNPSkIE4iopHqxgV/I1FGTkV6Q8eObEMALwXbRgAQwWGei/MjUxOdA9N9y7&#10;OjFwsDh1tDJ9uDBxfX3+eGkKIuJnho7mho/mRvdnh4/nx66tTl9fmzldnjxbmryxOnN9ZfZ0afps&#10;afpgZnRtqHuxt21jpHu5vwXE2lD7+nAHCNCfbq8ZbihaHmha6qlf6Kqdaatc7W9a7m1ozk2abq/b&#10;mxrcHO/dmepbGmrdnB5YGevdmh3dmpkUQKPBC44gpyaDEdqZWckIitMRk3NT04sxsjATk3jbWhWn&#10;JhWkJ7TVV2YnJxRlZSREhOUmJ2krKwlxsIX7eYb4ukYEekaG+mSmxiTGhAV4uwf6eAb5enm7OXu5&#10;Ovl7uUWHBSXGROSkJ1eWFFaVlBRm56YlJFUWl0YGh+JMzDycoBz51JjYosystNi4zOT03IwcNIqN&#10;iJCSmJgWRkBDSskIg1EREFDQwpE+3oHh4ZEBPr5Bfr6XOfgu3i72Xs52Xq54N0cbXy9nT09HVxd8&#10;UKCPl7eruYWBpaWhtoayqaGGvZWpp5ujnq6mnq62vb19bnaenY29qhJWQkiMAkbEz8bNjmBlpmVi&#10;gqPpKZC0pAg6ciYqQgQFjJ6ZnpeFXoAdJcLFLMnJJMlCL8xIK4Cg5UMhuJFILiYULwMdBx0NB4KO&#10;m46WjR4OAg2nZaSkoKelQVGC9z0VMyU5Iy0lCwM1GgVnpyJB0JIzUpMzkhMz0NGyUFOiwJuMlIia&#10;CEZGTkSJpETQk8EpYNAECTkMBlZ4qktADgFkoUJCSNH+v/l3MiLiq2UzSCCQEsKIwFsGUqQhJaek&#10;pL5SE7mk46EE+Ss6nhyagyGgJyNnIaVkgRHHWOGvdw8dVjZdq2i8UVjzoq7rZnbFg4Kal5Xt5xll&#10;t7Iq7hXU3sqDlGouUQfi5v/gRk7N9ezqa1lV17IrIGSWnWWUnqaXHCYXnmWAftlBUsFOXM5+fM5u&#10;bNZGVPpCSNx6XPpGYvpSbMJiYuJCclJfoF8xzqjQSivTXDnPVh3Sl8OB4yKVBDNpcIwEjpSu6Hhw&#10;M85cOtZCOspcJtJMOsoUWjTVT1/A31zM1VhAUYm6fCZtA9iqftnT8XVxGjiY+3m88fNGw0EXQoER&#10;Wg+aBFrJlYKCDNJ/IYB4cOiOhdz/8PLQjCwpCTkRjAIGo4bB0OQwHjiBNCuthjCrqSyPvaqIh550&#10;oIlipAU21lotwkwhykIh3kY12lIxwkIx1FQu2lIl1ETJW0fWWUPKRUvBURejKcnPQUfGRENMfbmO&#10;KwUp+K9A3wV2LmAPQkxMSEAIIwb/eEg+B2LkwXaCiIQQbFlIwCaGkgK0JGQQIw/uogB7sssJZk4m&#10;lKkGRkOM20ZNwllDIshYKdRIMdYSG2eukmKtlmylCrbnoZoikdpicUbgIBOTba+Z76Rb4KxX6WtW&#10;5mmS46CZi9dMw2GC1QXjjWUjdcVDNQWzbNVawuzB8GSpLLbC26wh2NZVht2ClzbFUg0cFMWaKCdb&#10;a2Q56qfidWKtVEAk2KvH4jXD7LSd9ZVZKWB0BNAVI4YRQrn+EAFPAl5T0FBQk4BbhBQEBJQkYN0l&#10;pIORMBPC6GAsMgwwJlh0acAb4Mkb4OnfFy+GZ1sd3UyiY3yK8pLmx3qdzA3BOg/2QRxUZLpSojZq&#10;YDwi62+CDTPFZLsaZTvqVnqbNgVbtYTadITZdUXgeyOdh+Pdh2OhtW3HEtxGk9yvMJzoNpLkPpTg&#10;CqI/zqE/Bg/ias0bsMes8TIs8zCo9rfIdzeIs1aLxKn7GmFt1WRsNJUactPSQv38HawstDFqckJx&#10;QU4ywsx2Fhr+njbWxlrKUsIGmioG2qq6+lhdY02snposVlHPyBiLxThYGs321vaUx0zUxo+URVVE&#10;2dcnenZl+LeCI6twm4kkt7FYh7Fou6lI03F3qQU3vj1/wbMo6Vu5Jjdr3CdzHUqD9a3lGQMtldJC&#10;HPycTIJ9bP1czXxsdIMt1EL1pCx5yAOVWB6PFu61xx10J67Uh641Ry42hE7XBCy2hq10RB4Npy43&#10;hxT5KOc5S/ljaBMN2KM1GCNV6cvsxLIsBcr81cZKvcaqvIvCNOMdxHK8MXkeKkF6PKHGot05/oG2&#10;yo7G0v2NacOtWVFuBlKspPoKfGlh7uFe1sHuluBpuOH1zQ2U7HF6dhZ6Qd6OjtZGvp72Tg6mdvYG&#10;rh7mfsF4N397R0/r4EjvlIyo8Ggfz0BbFz9zKydVDU1OXVXmvDCjvmznpmDtsWSL08bAgQSTMm+t&#10;lkTnhiS3mhSvOB8zBWFGdQV+VUVBdRVJGQkePh4UEkXCwEQEZyGgZycR1eETd5HUSTfoed63DmwO&#10;fhnt+NJT/r6u/HND3Y+WHqBv7Nfw7LfxxY9Tyx/nd3/udZ/3tW30DmxPVQ22B6WlzO+dLuzdmNm6&#10;tnx4Z3b3fGr7eGr3ZHrvZHrneHLr8M6LvzdP70+tHKwf3p5aP+idWtq/fS8gKtoKb1NZWehkZWSq&#10;Ludiqh3lZaenLKWmICoiyBEa5tfc2To2P9M+0Ns9MljRWBeTllrcVD+6unT85MHt13/c/P3V+o0b&#10;CwcHg/MLa4fH60cnC3uHC/sQIz+3tdXc3VtaXd3a3tbf3+vqaM/CSCMuwUWHgrGLklf3JRZ1RcSW&#10;OHiF6/FIkCvo8Zj76uNCrU7f3934DWLkFx+eTt/YXb65t3xtu3O0s7Q2r6qxsKImu7655IqRb2or&#10;b2wtr20srqotqqguKCnPq6kvK6ssqmusamiqdXS2Z2JBwumpqWmpUExINg5WNBsLiokRBAuajY2d&#10;E8XIjEQxIRAoRkZG9ssXCwsLGo0GD2BiYf4Xlyw8y2WuPMTIX9Hx4Af+y8gjUAyg5eDiBL+CkZkJ&#10;fDuSmYkehbxc0JWZgZmRBkFPi2RAsDAxsbMi2ZkZ2FFofnYUJwcDK5qVhxXNg2Jih7PzMrFwsTCy&#10;MaPYUKz8bKwCzAwcDAzsLAhOdnp2Vlo0I5qfm1uEX0hChFuAi0+Yh0uInV0Yyp1HiTJyyLGzSqOx&#10;FoqDC53P3j/4/durtNKkkCRPR28Tayd9B2cTe7yhHV5HVYtP21QE76ttE6DtmYoPK/fR9JdvO665&#10;BpyM/Tacv5fe+P9j6y/AGkm6NmA4uCUEgiVAcLegwd3d3QkQCO7u7u7uDoHg7jozjDC+O+v2rM/O&#10;2szO5q8m++z7/N/35bqvc52uru6ku6uruu6cvs/HDePftXZ9WN74oGDxx+Gelw1zP44NfdHb9aJ9&#10;5quZs3eX99/evKC+ekb9+Om7jz5998WP1J/eUv+AMm2+h1LmUf+mvv7t9z+p1C9ef/PJj5/+Sn39&#10;+NP75a15S9tD375+1NuVnRRlm5/kWpMbWJbu+y8jn0M0czcWzo62/+Thzvtfv6b+/cfff0KpSe+d&#10;7D663Hr/80vqT0+6K6JrUj1LSA4ZQSbxXgbRPgbetir+nlqJiU4VlZGw0fmxkaW5iY2Nme2j+b0L&#10;8vb5/PoxZet09/j+2dWTi6un19cv79179vD+y0f3Ht+FAuTvPbx6ePf8+uL8/uHJvc39O+uHdzZO&#10;r9dPr5cPr+b3Tuf3D2d3d2e3due2dim7x8t7J5Tto/Wji5WjU8rR0dLh4cLB0eL+yeLRGeXgcvHw&#10;cnrrcG4XWlw5vqAcni3uHq/snW8e3t3Yo+F6+/D+7umj7ZN7F48+2Dm7qGltsnawdPW0NjBUtLVW&#10;tbdUtjWTM9WVMMKL62uIaSoLaakIG+Il9bUgKXlQqKsuqq2K1VIVxKtjdDQFLCwkFHHw3Mqw4w9X&#10;Ln442vvpYPZTcutpU9F8SuVMTON8/NhRWd95yfgX7cPf9g58PrL4/eYD6ssn1A/vUx/2Puvt+LCt&#10;5UVt3VXh4e8LZ28WJq6r+k4KmjdTO/ezu/eyp6+rDz4fHNjPOf5s4ObnhS+ou99Rz1++3tx/Nr5w&#10;0f3qz3sf/3Xz0btHT3+6GFyqDYu1dnJS0NXg1pBmtdcTs9IUNlMXstKWsDGQMdeXMtYVN9GTMDGS&#10;NjeXNzdTNtGXw6uKqakIqagKCsmw8kjRE7I8Lz7Ze/nm6TfU756/+/QV9dv919epMyXBXdHpSwWH&#10;1Ou99/emP1sv3miK6k7NJVe1X4+XHHd3fEwZ//l09s2dgc92Czc65z48Wnh2Onlnd+pie/7O/vzJ&#10;zszuOnlve2l3d2lnb3ZzZ35nf2Jrc+Zwe/Jwo5cydfrFk5v33z6h/rTxzfXV3x89oH628eP11vcP&#10;uy6Xq9amG9aXmpZXWxY36qZWinoms5sGEsub2qbII6vbA0vrQ0ub42t7PVPL/dOroJnNrB0NL6yP&#10;U7bnNg9BZzpCXh1ZWhuco/RPLSztHE2QV0bmFubW1icolM7x8fnD/d3nN/+hUs9/+Ax8+7333zyg&#10;/qf7mlK42Vp11TP1ejN8MSt0KTP1orHta3Lp/YH+j5eci/x5tfnNvPR1zZSNDVW01SRNtZV1cGL6&#10;GiI66oKqqmhNvJg2aDOa4vb6ikby/JY4tI4Ys6IALNBSsjnVrT7Cso9o3xlsVuulWeWpOpZk1xtp&#10;MhhtNhxjMRFnORhpNBhpMkQ07Q2DpOQHo8xHY62nU12mkpyWMt2XMz1WsjxXcrwg5IGptfdijudM&#10;itNYgm13uElHqHG9l1aDl069u1azl169q9ZAsNVENPRS9mKa72pO4HKWL9h8K9d3O9dnN9/vqDR0&#10;tyhsHTwWpAd1E5zTLHXD9VTCjXH+OlIuSvzeKmhPOb5gNXEPFXFLeRFbPY266rKZudmFpbXFhc21&#10;tYOx2eXxhdVpyubsyvbc6t7M8s7E/PrgxOIt/342v7w/Td5eWj+lbJwtLh8tb55v7N8Hd9zMzJqe&#10;tpGEgJAoN5c0DxISq+FglOJiE2ZjABBiZeQB02wGmCg7kzg7owgTTIKJToqFQYyRTgbBJoaAslSp&#10;ivLJ8cM1hHmlEEzCjDAJbnYHc6PysqJp8OMWV0YmZ4sraupbOmjCNTPkZeBMzi22dvV19Q+XVNZO&#10;L1DmllZB+cT86szS5gJle2BktrtvdH5heWlpeXh48H8Z+Ya6wqaG4n8Z+f9PUp4mVkNbSxOxmZ0d&#10;JJNHJ8e756aHVhYnI4K8xPi4BVgZUDCYtjBPtLV+S6x/hZ9lgQu+wkunzk+/2hNf6a5R7qpW661V&#10;563V6KcDXUdvzc4wo5Zgna4Io8EE697Y/2Pk24INu0JNOgP1OwP0OgL0uoIMuoKM2oMMIZo+zKSb&#10;YNEWZNwSYNgebNJxy9Q3eug0umvXOqi2eegAtLpr9weazpCc1tP8D3LC9jPDjnIijrKJ56UJ52XJ&#10;q5mEgQjXKjfDHHutbEedKDPlVA9jI0lOEVaYmhCzMi9MFdKRF/PUlXLXk7JUFbpVrUGpKaGVlIXE&#10;ZbhwWhicPp+4Bl1csfXUYeEn7ylfUTc/p65+Sd24+GHw8Nu+5Y+bRh+XHr0e3fik8+aXuS//2vrh&#10;7/0/qBe/U69e/3X5hvrwl79vfnr34Ps/H3z794OP3l89fHdw+n6b8tPM9p+UC+rOFXXzLnXzmrp9&#10;RKWcU7fO/9h+/vfVF9QnX1AfP6WeL3wzsPTbwNyvTeTfG8g/VG3/2rrzpv3wTd8T6vKHf+3/TP3g&#10;DfXLP6jfv6f++ub3736nvv7p/bcf//Lh3MmMWYiVoKE01khZSF1BRElJWkFVXl5NTlYJheJFC2MB&#10;wBMJLyenAppfC40KN1IDU51KP5P6YPPGYNN/Gfm2EJOOMLPWYMOmAL2WIIOWUCNa1DxYVR9oUOGn&#10;UeajVu6rXuGrVeatVe6DL/UG00vVXFe1Ag/NQk+tIi98iY9OkY9OvqdWtiuYauISbGTjLeUTrdWI&#10;Zqpeeko6CqIoBAt4ymHl5IQjedkR/CheMQ6kEDsKi0JL8aLEUFwitJB5GDOruIx8Y2PjcF/3KKQJ&#10;kOHrZoeTE8Og2AXgzKJcHCriGDUVUTVNcV4sO1KEjUuck06URcrfQCrRTrzYU6k7WrY/yuGiKev9&#10;AaYnmC7TyIicFnjd0vXukPLzPqHYx8VNOcJFjWSpUOSuD6bNxS66RZ4Gxf5GJQGGZT76tS74Bmd8&#10;tZtuvr1qkaNWqYtOjq16hqVKqoVKnKFsmpV6mIYomCWCuWKqFS7XWSfNRi3DGZ/qYZgXal8Q7uyg&#10;gdWTRpmpCusrQPHdeopodWmUtZ68gYaEGIbNxhJPjPChxchDOvK3jHxSdlpyXkZqdnZqZlZyYlpm&#10;Rm5mbkF8RjopLSk1K6UiN7utpGC0paa9JC3ZxzbR2Sjb1bDMy6zM3aDB37LB3yrZWCFMTcxZAukk&#10;iXKQ5K6NdCdXZ2w25VwN194fb7yZaTvqLt9ozD3uqVisSQfOdGlCmoNedbgrgLeaiAUW7izDG2kg&#10;k2GnVeBiUO5lVuNjfqtKr5xlpZFlo50NZo+WWsE68m5KolZSaBMRXkMsSouHxUEJ25AU2ZIR21uU&#10;neTjnh0aUJ0cX5EQU5pAqs5IqkhP8LQxw8mIKkhiDbRwJdkpjeV5FXmpnfVlcWEB2QnR9iZ64vxc&#10;0kIoORE+ORFed1tjS32cqbainpqEqZasnjIWLw/FyIPTaKwkZKrIn+hhnOCsl2in1Z8atFyRPJIW&#10;VOimP5Dkt1BCGkoLaIt2Gsn4h4IHi/3JvsAH6EnwmsgJ+1dKfiafOJUbAbYaTAzoj/ErcjEGRw1m&#10;xf2pAaCcUhY/lx2xmB1BziDMpQROJ/pNJvqOJXgPxXmCKehQgsdovMd4rMdMnM94tEeDl3miiYIV&#10;lk0LBTMRRzjgsDF2+nXRgdVhfhX+bvUhrnEmyvnOhn6KmKYwt4ms6JYo7+EsYm2YW1WYa1OsX2Wo&#10;S5m/o7+aJMkAVxfq0RQb0JMT21uY1l6QhcMKsYM5PBSSTA+JyDOwsDOzcLCw0hh5dlY2KNbwf1h4&#10;5v8Gy7OystJKaHHxwAclNNqdg4PjlohnYWPjAJaZGZT/4wDAbjkvLi4UNxcfBzuSE4FCIJBgEVhQ&#10;DXk742FiYAb3LYKNnYWBkQ/JjWBhQzBCqgWkYEJ2fHJGZGxOVHxGOCmdEJ0fkwCQExUL2Zj48oxs&#10;bTlFOIweEpFH8vCwIwQg9Rh2ITiTIDMs2duqJcG3O9F7KNlnONGTUhS5Whq9VkZaKYlaLYncLIvc&#10;LAlfKw5ZKoVAKQleKQnbrYjer4pZLyJMpXtX++qm28oRjUSCdYS8cfxeygIeihhwF/ioiwbqyYSa&#10;qMW6WLgbaHLDYBh2FjSCDcMJRyM4/omU54CjkVycrOzgWMC5BWcYycbBycQqiRG0MjC00NEz1oDo&#10;eHNNbVM1dUstvImqGrC0SHlHU1MbAwMLPN7NwsLFzMzR2DiTRLIzMABHqoQVUxYRVxQWVRWXCnB0&#10;KUhMSYuMttDRYfnvSw/MdEzcHAg4DIZlhoFfWBvssFJAXM0MhkLd88PXkwL3c4kbmWHL6cE7BVET&#10;0W4t3sbNXgYjRMejirizmqTz6qSlVP/FJJ/xcKdeH/ORYLutjJDdzOCdrLDt7PCd3MiDwtjTsqTz&#10;8vizUtJ1VcJRYcR2fsRsJqEq2F0UBhNmYBZGcIFrf0uUQaQ8jZFngoJC6Vlu07rS4pGBAxobjZGn&#10;LTLT07EyMuhqqt05O54bG15fmD7dWjneXNynzGwvjJ9vLu4tjp+uz13vLl+tzd9ZmbuzsnBnffHh&#10;1srN/gbAo731B7trABer5NOV+av1JcihzF1AvPzI7mTf/vTA0dwwwOHsEFhcG2oHmGmrnmmp2hzu&#10;XB9sX+ioA85CZ2NvZdH6SP/19srBwtgRZXxzdmBjZnBzbnR3cWqitxNcZdCmLXX1SzJzTTR1kDAG&#10;JYyQMBsHBwzmYWtZU5pflJueFB8dQ4oghAVpqakK8vKyM9Fj0byxxNDY6JDUpKisNFJJQXpaIiki&#10;JCCKEBIdHnpLx4cmkCIzQC9XnN9YU9ne3NTZ2tZS39za0NJa3xjo7UsIDA4PCokMDMpOSi7LzctN&#10;Sc3PzG2qbcQpqP3LyLNwCMBgcAYGBD09uypOK4oYmxSbGEOMjIuKiA4PiY0Ijgr1DwvyDA30iAjz&#10;j4gIDAryIsUQAJycrR0dLS0t9S3NdP19XBPjolxdnKwsLL29/MNCozXVDHi4hPi5RPgQgoIoURRc&#10;UEhAmg+JZYBxALDRo1hgXGhucSFeKVE06HFl+OBYPrioMI+MCAr4ojxIMSRclBcpyckhhmDHciHE&#10;OFjBWcRwc2OQXHy3ySOgvwjhcF4Wdh44nJ+NAcnBwIVg4UbB+ZFwHjgHNwecC7QX0FGxsiFYWeCs&#10;LAgEK5KDCclGB+eAWFxmNkZW0PiBZaFnBrcAE4yRDkaLq4ZAE6KhhyS1QNuDAHVKMCYGehZmJnaw&#10;Z3roVRPQ43AAMDOyQZI1MAYWOiY2BhYOehZOBhZwlQUZWdK8/I+6By/a+x629V1XtTyt6bguqP64&#10;tutZWcODvOoPqtufljU9rYBytwLclDY9Lm0BeFRGQ/PjitabiqZH5Y2PyusfltXclNU8Kq26X1J1&#10;kV92WVR5kVdxnFl8lFEE6chnV9wtqD1IKzpIK9hNy99KzV5NSl9MSFpKTF5KS+4Jda/yNCl00i5w&#10;1ily18130063U061Ucy55eKzHFUBMpzU053VIUbeRT3WVjHRWZVoIRVrrxDvouRuLWroLrH30/r0&#10;z2uD369Q/jw7oD46/vtxYG0UDA2jR0PaKeB+BTcmOEfQvclAD25MAHA3g54c0se6PYeMMDo2GCTB&#10;D6eDMvryMkExQCrCKBMlcRc9ZW8T9SAzzTBrvL+Riq+BQqCJaoCxcrCFRoQNnmiDDzNX8zNStVOH&#10;0vmArbgZIaqahR66bMxM0F8uNPqfFpXPDC4UVE7HxsrAxAjx8mxsLJCQDuhZ2dkZ2KDLzszKBLYC&#10;FdjZoHcewLVmBH0gCi7Fw+asqwh+RpiVWryTbpKTTqyNeoylCngmCdXExhnLZdiq57saZDrpFHga&#10;l/pZgMfXGFP5cD2pELxIhI44eBKLNZYDQ/xhW/5mfdp0XuROU+ZSedxuc1a0gbStMFOiuQrJUC7F&#10;SqOR4FLkZV4V4lAZbJvjaZTupgeR8p56qV5GUW6GerJoFB0MAY4RBgONihHGxASaGQMTOEYoRh7O&#10;wsgGuj/oRRcYK4yBE6rHwc8kIInkEmZmR8MWdka/+vWD139/vbA+ER7ll5mZONTdmpsSD06+KBfi&#10;lpFnMlaUctZWJljrxzjoFfrbZLno1QbbdES70uj48eSACfDUkR5Czg5byg6lZAcDu5hzS8dnhc5k&#10;hUxkBs3mEQCmc0KnM4NByWxmyExm4GR6YF+cV2ukcyvRpT7coSLIJsPNOMxUJchULdBMO9jGpD4n&#10;tTwzIY7gqyon5ONmEepvr6MuoasmpS4nYmuMD/Z0sDLWMjfXNjDTMXewdvDydPML1NHVd7Q0m+qq&#10;HapInG1K7SoIb0gL6CuO68uLmsiLWCokUnLCZhI8F5J8ttI9ZwMUN0OlT6NlnpWYvGj13a326Ui3&#10;Tw/RN1PgJHkZxgfaRwfYE/3tE4Kd04OdM70tgtWxvrKcS0WhT6bL9vtS9vqTzobT93sSDgaSd3oT&#10;NnvidgeSLmdyLyay1psjCjxki91l4/QQOVaC7SHqte4yTQGqea4Ka02x5IbI5iSbxgSrPD/NJFuZ&#10;iiCTogAzOwWeSBfdg4Wu4aa8muzIQCu8NJJOTVLQ28EqPiogLNjF19/Kx8/C3dPQyQkf6G8V4msV&#10;7G1B8LfpqM3uayvubs7raMrp7ypprEkbaM0fbCsoyAyqKCd1DJbEZPr5RtpZ2qrYmUplE8znKsJG&#10;Um3Gk01agnHVgfgmku14WWRjhi/J19hQTchAS9LMQElTVUpJTlhKgg/Fw8DJDWNHwbiFGDQdlLQi&#10;NKyKrcY/Hd18tzH328IMdXGYutBHnRmkzs1Sl1epq3t/r2+9Ia/8MH1M3Z3/bGbwZHT2bLVzYcw/&#10;IW7l+Or05qPdO88Prj/Yvfdy687N9vWTtcv76xf3Fw8vTh++Wtq9XNq6JG+eLu5cLOycbl1eb5yc&#10;lFaXBwR6m+mq2hmoBTtZBDmZ4uXF1BVE5aSFwyMCyWvk4bmJ0oaqxp62+q6Worqq+r7OsVXy5UfP&#10;nnz/1f0vPj56+njr3p3V05Pty8vFvf3Vk/ON86vty6vl/f3e0fGmtvaBocHJyfEAH08BXg4VnDgC&#10;BRNVZu+YzqscSUyu9nIJVJdQYdexlvGMc3SOcx07J09f74ycr81dH0yebi5d7lDOtnonu+vay1q6&#10;K1s6S7v6agF6Bhr7hpppjHxbJ4SO7qau3rb+wZ70zBScmooAhl9YRAiBhEtKS3HzQIrxwiJQXLyg&#10;EBYrIsbLJ4C+laPh4/uHkRcURPPx8QgIQGw7jWr/FzQW/jaSHk3zaXQ8DWAPGAwGixUVEhICK0AR&#10;H0aQm48fxS/Ai8Zw8fNzcHPDUSgUGo0SEkSiBZCC/LwiorxYKZSQGI+wEA+Wj1+EGyPOzy8I9iIi&#10;LCaKEcPwivHyigvwSoqhZWSEZKW5RQQEpbHCUhgRcX6sKAoryi0jj5ZRFpLTEseqCPHK8wOIqIq5&#10;BruEJIVqWWvbBtiEJPtkVcRnlyRGJ4YUl6Y7OBuIS7PrW0r6R1sGJtuH5/pEVwaZRmq071ZtfbM+&#10;+XJk4GXb4CcN09+1bv41vP3X2Mbb8Zkf+id+6B97Pbz4N3mNunFAPTn5++qG+uIp9cNn7z787P3n&#10;P1K//536+v3fv73/6/c///jlb+rbb1//5w/qHy+/efbimye/Un84v9mt6yjYPZ5+9/cnvR1ZKVF2&#10;BYmuFek+5Rl+FZm+5emeVRnuCb6aQdbSpUnuT04Wqe9/of7x699/QDI4lweQZNHfr1+8++66MS+w&#10;OsW9KtEtP8I6L8I+PtDUw0o+0Fs7MdGppi4KNjE/PkqZn9zcHN/Ym9s9JW+fz60dLa0f7x/fP7/z&#10;DMLlk8vLJw/uPb1/9fDu4fmD0ztP7zy8Pr++PLt/evpw9/j+xtH1ysHd5YPL5cOr5aPLxf2Thd0D&#10;8s4RwMre+fLuGXnjkLJzSitZ2jtZOjil7J8v7p8tglW7Z6sndxb2z8h7p8tH52vHd5YPLsBW6/tX&#10;a3uXtDD57eMHe2cPd07uQ4z86VVVc4O1g6Wbl42unoKttTrEyJsqmOlJGqhhtXHCqrL8agpoQy0J&#10;AD11rImOpK66qJ6WuLoqRkWJR08Xq6nBq6HJ+8GXR99TP3hFfXr5+53lr9dnPpzuOm1oWs4ev6ga&#10;OC0ZelxTfS+n/EHBxE8To19O7v1yePX2zvbPG+UHRWlrcTX3C0sPUit3kxt206spcfWriXtfDXUd&#10;ZHfsZdavxjWuxi08qjr8tOv8y8GnP81/Qz348t3Rq9cHezdTT747+fyvZ5+9f/H857tzu70RSY6O&#10;Tko66ihjNV5DFW5rvLCpGtpEU9hcV8wIL2qAFzEzkLI0lTMzk8PjRXQ1xfE4UVUFQbyWuKQSUlCe&#10;1ZFgPLzVs/5w7VPqN19Qf/qI+t3Dtx9f/PGsYLW289HIIfV668/LgQ/I1Wc9/u2kkL6kzM3q2pvh&#10;mpfjLV9Rmj9frns813RnfuTRzuyjg7m7+/MX+zOHm+SjvbWTk+Xd/bW9w/Wdo90TSJ/r4M79laPT&#10;zfOLzcsL8sn+zZtvPqH+/iH15yfU/zz8+4u77z7Z+vqmZWehcnGmeX2jema5dXGvi3KYWtUdllae&#10;XtlePzA1srw9TNkaXdkbIG8WN/YV1nYPzm5PkPcW1s9mVg5G59fHKVuTK1tjy2uTqxuLm0fj05T5&#10;pa3ZRUjqi7yyMbOy1jczs37n8tP3vz385euVV3f2v38y++ogfrQ0baE8db2AuJgcupQYs58XuZ0T&#10;tJwWs1kUS87zqwuTtJZ0CLHUNJA2M8UZ4mWM8bKmWtJGeHGIkVcR0NYWxWuKKsnyWOrJ4BV48TJI&#10;PQUuDSkmGy3ejryAlgTnTqJtd4RVa7BhpQduON66M9ywN9JkiGQ+EWfdH240RDQdj7UajjIfIJoB&#10;DMVYTiY7jSc6LKS5LKW7LWW632Zmc4eU5bM9F7M8ZlOdJxPt+yPNAVr89dr99QEGwizHI+2nSc7L&#10;6YEbuSFLab7r0BF4HZaEHBQF7RcGHBYHnVWEHxQTQDk51a8rzLHW3zHGWDNAWzrSVMVXSzRURyIC&#10;LxWIE/VTl7FWFPOyNulsa1ygLC2ubs7Ori4v78+SNwYnFqbI65TNw1nKzhR5c2Zhc2RiaXCUPDGz&#10;Njy+NDS2uLB0sLx6srR8tLZxvrlzb/fgPpm8baBrIsqPEePjUcTwibIzSSJZZXng4GFLGBKuYeal&#10;gwLfsKwMwkwwDAwmwQKTYWcWZ6KXRrCJwpll+Tnl0ZzqYvwi7HRSXCxiCGY+ZpiLtUlsdPj8wuI8&#10;ZY2yvl3X3P6/MfILy+uziytt3YP9IxMFpdW3JVAW9RnyKnlla56yMTVLGZucm55ZmJ2dHR8bammp&#10;aW2q/H8z8jR1mn/xLyN/S8S3jox0jY/3jo31DA62d3U1tLXVdHQ0VFUVOdmay4thMOxMaEaYs6Zi&#10;ZVRgdYRnsbdFha9Znb9Jvb9RhZt6k59+lbtajadGva82sHXeWtVuOIDuMOOeCNPOcOPBeFtajPxQ&#10;nE0f0bwtWL+HcMvIB4Jrrdvspwtd9yDDjlDj9hCjtiBjsEOAzmDT7lDzFj+DGhf1cnvlBmeNdi+9&#10;Lh+DZletbh+j+RjX9dTA4zziXmbYSVHsWUn8eXniTgFpNiFgMNKtJcCmxMMk29UwylItzBynhmaU&#10;gMNwGEbgqAswGktyehvIehrI2GmJSfLCpAWZNXFCapqSIrIoRS1haS1uJWNUdLH9wlX98WeDx1/0&#10;f0jdeEpdvfhl6vj1xMJHLUtftK9/0331y/Tzt5QXvyx++Hrxh7/3X1NPv3l79J93Zz9SH/zn3b2v&#10;3937ivrgxV8Xd/7cv6Ae7r/fPKBu7v21uv3r/M7vc5u/T23+Ob3x+/TqT+Pb3888pO7fUI9P3q5O&#10;/ad79D/Nc7+3z/zSsPymZee3zvUf2i/eTt3/k/LozdZ31OevqV/+Sf35zW8///bH7//56Ydvf/th&#10;5WTdwtdKSFtc2EBWWF8RrSwjLCejoKImIS4rLiYtJ6cgKCLKxcsnKCgMZ2aW5uHGC/EG6CiV+VlX&#10;BpjXh5o1hJrUBuk1hhgANIcYthHM2sPNgdMUbEADKAE3e0e4ZQfRtIVg2BRqCGrWB0Ko9MMXuCoX&#10;e2mUeuPLfHRLvPWKvXSLPHXy3TUynJUy3VRSHZXiLOTibFSibTU9DJVVpdAoBAsbBzsTG5yTG83N&#10;I8rDJ87OiUGixdm40NxIQU64ACsHLzOCB8bKoWtsXFNT09fVCcbhxamJucmx9qb6rNQkX1dnHSUl&#10;eVGsojxWSk5ASIoHTKG4JbiYJOAGsW5KCU4qJQHm45n8hc62WxV+Nz0sRVYC1a6xr0YSv5yq+WWd&#10;8tfZ6kcUtwBtP3ulFFd8hq1agb1WvoNWrptuvq9BYYBBqbderQu+zhlf5qxV4Khe6qJT6KSVbqGc&#10;Ya2aboWLxIvFm8gnmSuBWSKwqVa4dBu1PFedbBedfD+zJFe9nADrBA9jc2W0MprJVAWrJy8AoCmN&#10;stFXMMPLSAhx2FnrEMK9autLSqtKMiCJmqyMvKyk7LSU3KzkHEg+PjMjNz0jJzkjOyEzAxSmZqVl&#10;pyVXFmR3tZQNtJclBDlE2uskO+oVuhsVOGg3BdrU+lrE6MsmmCk7SCINBehNsSyZHkb1JI+GSLf2&#10;OO/mKLfBjND2GJ+aMKfxvOiB9LCe5KDRHOJKbXYtwbUy2DHCWMlRCpUCKcXrlHmbVPlZFbnq5zrg&#10;s6zUUk1Vch10Ui01Umy0o4xUvNUlnBRELKQE9IRR2hhObUG4A0481dcpztO+OSctxsOpMSe9oziv&#10;NiM5zs/Dz9rUz9bMWFXRXEfdykDPXE8rJzmmMj+tujAjNtS/MC2hIjddDyevKCYoxMUugGCUFkIZ&#10;aSpY6qtpyGPV5YT1ceKGOAkTDUkDJay+gqAZTkRXkjPCVjPBWS/L3Wgki7BZlzmaHlzgqjeY7D+d&#10;Gz6WFdJCdBjN/D8R+d5Eb5rfGes+mQsldB1JD57KjZjJJ05kEwYSA0ZTwloJHgHK2FC8dJSxYpoD&#10;aLcmxZ4mLQTnnijP4Rjv4RgvgNE4n+F4n4E4j/4E96EEj4kk79FY94Ewx/YAm1xLNR85XncFfjec&#10;EMleuyTSo5oUWEbwLvRzLfZ2ynExyXcxybDVdZfiJWhKTefEdMcGDKVHtJB8asLdm0i+5cFONaHu&#10;BG2FYDWpMl+HBpJfZ0ZUT05iVXxEkK0F1y0jz8kKZ2NhZ6SHhEQgzRB6BoiUZ+WAopn/Gw4PyQLc&#10;MvLgw8LCcqvqQI9AIGhB9HA4nBYmz84OZ2Vlp1kGBiYAFhY2Gi/PxYViYmKBwejBWoiFh3Pz8PCh&#10;ULygkJOTCwDUQSAgTXkWJlZOOIIRRscFR7DQMcAZmAGSIkmZsYnpxNisqPhUQnRqKDEnKhYgMyI6&#10;mxSXQSSVpmXq49Q46RkhyRoUPx87J5YHJcqLEmClU0EjCgnuFQTHyiDL3kTPlgj7NqJzV4x7X4LP&#10;UJLfTFbIelnUYV3cYWPcVgNpqylmo4a4Wh62WxW9V02ay/RpCjbKc1aO0hcM0uIL0EJ74/hDtMXT&#10;HfWLfa0rguwqQp3KCS4FwS6VsaGOmsrglKLZGIUQ7HwcbFyszLQAeQwXNxc4z0zMcGZWBBtEzQMI&#10;8/Ba6Olb6xuaaEJ0vIWWjrGamrmWljFOlRYpb6qlZamra2dk5GJmZojDeVhZuVlYBLm41OYVFiSm&#10;xAaGeVk7OBqZW2kb6CmqWuL1wz19UiIiUohEET5+RhgMyc7JSs8owMYqyACLczBcKIwlZwZvZgef&#10;FERsp/qf5kce5UYeF5MoyQG7uZGjBMdGN912H+PZeM+DEtJlbcpZVeJGVshcnMdAoHW7m2GdreZY&#10;qB05zn01Fap/VBx7Vp58UZl6XpF0Wko6K40+K4s5KImdzyC0RvnLs9Jh6Oh4mJj+l5GHSPdbRv5W&#10;mZsJ4JYY/f9j5AHAIgsDPTMdbKyve4M8Q54YPNogby9MnG8t7S5Onm2QL7cXASAF+bXpu1sLFyvT&#10;l8tTDzYWnu+uALzYW325v/bicP3J4dr1DuXuJuV6d/VsdX53buxgfmJ3emBvqvdgpn9/um97vAtg&#10;/7Zkd7Jvub9pY6hjoaNme7R7f7IX+GtD7T0VhYM15RvjA3tzIzszA/vkke3Zgb3F8bXpoYcnO7Gh&#10;gRa62hVZWfmJiaZq6oLsHCrCwgIsLNwMULA2BzMMjEJ09JDcBzhOcPcwwGCsjHTSEtiUxJiUlJjM&#10;zPjC3JT87KT4aEJkaGAsMTwyNCg8OCA9Kb4oN6sgO6OptgqMR62NDd3tHR3N7V2tnZEh4RrKaqTw&#10;yNjIKFJoeF5qWnlefn5aek5aRmtDi4O1IyMDG0T0MXHT3QJGz8nEhKSnZw8MCE1PzYgKj0ggEaPD&#10;Q0iQVL1/iL9nVERAREQgkRgcFOwdHOITEeEfFRXk4WHn5mxlYarn5myXlZYaERrm7emnIK+GRAiK&#10;CCtg+KT4UZLCfLICXBL8KHEWBhQrIw8THRcjDEmTlxHkkRRFywlySwiixCUEIDlbfg4hAbiwKC/o&#10;gKX5EKBcnp9TmodTgo9bAskhiOLC8nALI7n42NghRp6dgwvBycPKAboIXhScn5OZm5cTDWfjYmbi&#10;AJ0GHMGN5OFl4eBkQ4BbCs7EyM7CzMnGjGRjQACwMsHp6VggHXgmKI8CWMvIwMrMBFl6OihEHiLf&#10;oVd3IFET0L9BbDI9C0SJMrLC6JigCvRQzDIT2IqRDZTfBsgzszGwwOlYEDAGDCMbGsaQ5uV/NTp1&#10;1T14XNl4XdX6uKrtWWXL84qWx8W1z8oaAB6X1j2taH5QVPuktPlpSfPTshYIFa00PIZs801Fw5Py&#10;hsfltY/La27Kqm9KKx6WVN4trrgorDjLL7sqqLpTWH2aXXqUVnyWVX6QVnSYXryXkreekLmelLWR&#10;mrWSkDFNIs2lRPVFeBQ76RY44rPt1ZIt5aBk8s7qt0S8arojLt1RLc0JkqxJBXDVSHHTiLaRT3LA&#10;RVlIkaxk/C3FNPQ4ExuD177fmvl2Y/fd9cHbB7s/3cUHG8PQMDoUDIwHt/9bQBru4HSAGxN0LGCA&#10;YLz9bwOcH4DbBs7ACoME0DjoGTiZGXnZWQWRCEk+lCyaB9LuZ6WT5UUo8CMkOJkUBeBGsqImSuKm&#10;ylKmyhKWyuLGslg1LK8IByPnLaGPYKJnuv1K6K6hvw3MZ2KAaHdIQoiJxsizMNOxszEyM8FYWRjY&#10;OZiZWBhZ4Rygo2FgYQUXlvU2Vh5UYGOF5LBAfwJ+Mxh4EDCYGBeDo7Z8mI02eFwnWqtHW+KizJSj&#10;jOSiDWTjjBQIePEEK/UYS9UYMxVvNWEfHCZMVzLNAZ/hpNOd6LfbmjucGbLZmHlvtPZysHIyP5Jc&#10;Ht8T5xmpI5ZgKp9mjQO2OsCyws+8K9a7NtSpLdanOtw5w90wxVk3xUUvxVUn3s0g0FpXBMGApIde&#10;3QCnC8mGgLIxQ+JI4DdC0vwcCFbobyBWOoiRh0ZLGA8GSc8EQ/GxCwgheIU4eLHw2LTw1t66lKy4&#10;4DD/jvbmkZ4ucQF+XjbQPmGg31fC8Dhp43yNNPyNVNM9LXI8zcoDrOpD7bqi3YYSfEaS/CZSAqfS&#10;gmcyQpdywxezQsCgsJARtJAVPJcVOpsNUfATmUFT2SEzuWEA0zlQIRgipzKCxlMDBxJ8O6I82qJc&#10;KwIti3zMigOs012N4hz0Q8y13LSV3Iy0SpJJmfHhcZEBlqZ4MxPNmAhfEz0VJyt9dztTews9Oyt9&#10;Kys9A2O8qY2ptYujtYOzlY21i615R3luY1pYqCXOUoEvwctkrDptuDhmqoBIzo8gZ4Zu5kbs5IUf&#10;5wVO+ShuReKOEnAvG52f9oZNFTjWpjplkewzSc5JBNt0kkdOvH9KmEtKkH1RmFOuj5k5P6wl0vZm&#10;qvy4L3W9g7Q/lHI4mLLSGH7QnXA8kLLWFrXTF38xnXMxk3U2ljaQbtNNMihzlmzwkCuzEW72Vqzy&#10;kGskGDTHWhcF66Z6qETZSETbSBf46xcFmNpIwfNDbM4XujpL4utzo5JCnCSQMC1JATdr0xBf99BA&#10;N0KIa3yMj7+XSWdjVnstGKytckke8b4WacE2eUSXohj34nj3oji39DDb7Ai7AqJjkq8x0V0n2t8k&#10;JcGtsjYpOZcQHO1qYaHkbC5fHms/lO06EGeQbcmTYCxQE2I4URo0VBKa6G+kp8hra6aqryOvhhOT&#10;kxGQEOPm52PgFWDk4qNDYBiULaXxYWoOJbaU78mH1IPFt4uT7+b63023vB6s/qp97M+Z5ffLO3+t&#10;7r5dPny3ekU9GHneN3E5NXW4UNHXJIlXz61pnN08mts6ByAfXJGPLjfvPlq7vLd7/2bz4t7R/WeL&#10;Wyf906tbFzezmydbFw8P7t3Mr29e3L0zPjboYK5nqiVvq6/ibWugKSNkrosTEUSmpJEWNsitg+0l&#10;DWXVHXW5VYWVnfUD5PHxzcUPfv76kz9+uvr0xcGTBzv37+3cvbNzdbV8eLh4sL9+fr5zdWdxZ6dn&#10;dKS5s31gqH9iYiycEIxCsWtoyfIIMWAVWbtmC5qnM2OLXb0J+tJqCHk9fu8kJ1JN/OqL/bOvnx5/&#10;/njn5fXao5OtJ2dr97Z75rvre8taeyuaO4q6B2o6B+pojHzvYHNnb317V31Hd0N7V2NnT2tQqJ+Y&#10;BJZGnSO5uYSwwiheHigu/jbCnV8AI4wVxYqI8fGjeXihYHnM7UdICANx8Xw8wsKCYNt/yXeAf0l5&#10;UAJAW/y3EGLqBQXR0EcQUrkRALsUEhASRvKgwOQaPNIieHjAkzE7eHpG83MLYuB8vHB+Pg4+fpSQ&#10;BEpIjI0HxSmAEhDh5xFEgfk4v6CQkKiIkDhWWEYEKyeGlpIQlJHhB4vSYsIyWCFxAREJXikZtLQM&#10;vyAWjhXnklbBYhUFeaX5RHES/DIYfkkIfLIYbkkeHiluA3u8Z4hzem58XGJEUUmam7epk7eBF8Ey&#10;IM4+NNs9EkwtkvSHLhvP3uw8ol5u/kbeo5I3qZNNT/PnX/ds/j01/8vgFnVpgTo99ccEhbq8Td1d&#10;/Xnt9O3Fc+rzF38/++Tvj76jfvGa+u3v1B/fUV+/o/7y298//kl98+Nf3/70/ts31O9+/fub7958&#10;ODrVvLE9RKV+2tmQnBppW5ToUZbqU5sTXJHpX5XlU5Lk+A8jn+D29HSJ+u5n6ts3kGrN29+PNinP&#10;r4+obz755bPL0iT3qmT38jjngkibxsyg7GhHLxvFQG/t2GirugYSbH6ePLu6NrO1Nbu7D0DeOlja&#10;ONrauzq5eHx298OTq+fHl08u7zx79vjVg/O7V9t7j45On4EV95/fPbl/evxw7/DR5tHN+vHDtZP7&#10;K4dXlP1z8s7J0t4ZcJYPLpb2zhd3zyg7Z7fOKSiHCPfDy7WDS2BX9y+gOgfn/4JycAkx+wdg1eX6&#10;4Z2VvYutk+udswcbR3cPrh6fPXi5e3anprXJ0d3W1d3G1Fjd1kLN2kTZ1kgB0l5XE9NRFtKQFVCX&#10;R+soCRuqi5nipSz1ZAw0sXhVtK6WsIoSj6I8l7m5rKIS4uL+/M/UF49fH29/vrTzw9r4y5HBR93z&#10;L4dHHnXMfzVC/nFy5ufJiR/HRr8bGft6aOnH2eO/tqY+7SveTMmiECtu6fikCV9ij0shOXz36/6n&#10;1NWjb0fXP+w8/GJo+4Ouw0/6nv9GufPV6NXnI9+8P3xDffD9+/s//PXsp3cvf6N+9Qf1u2/fvbr5&#10;7DQlP8jNB6+swGamjbHUQVtpCwLHQAuto8GvqyFkqC1upi0NDsEAL2akK2moI6WlKqyhBiAor8Qt&#10;rYTwJ9lOHfS1r7RsvNp5Tv3sGfXzj6j/efL+0+VP9vd+vrqmvui5mcjfb07aqDCu8rJuDco+qun6&#10;aqrxq5GSVz21X07lXQ/k7vSNvzheeHy6eH2ycH44f3hA3juk7B6v7p2u752tbB9v7J/vX9w/uvNo&#10;/+rBwZ2HwG6cXZ48f/ol9Y/PqX9cvP746rfPABYeX7asklspK61Lmw1z6+1L+z3kg5qemeDwjLrG&#10;oa6BuanF3bGFrZGFrZqu8azy9pZ+cv/4xsLK1SzldJZysrB6Ore2P0pZHVxaGl9dnVrYmp2nYXNm&#10;fm16YWVyYWViablravL45ePJ863iqfbw5kzSYGHWYm06pSJxMYcwFRM6F+c2Euo6Epp2VpF33tD1&#10;fIzYGaPgIGsbYKRrJmtqKm9pLGtlJKuHw+iqCetriaorC+DVhPDqGHUVPtA2NFX5tFV51eXhyhKM&#10;xjjOvtKIpkTnqhCT7li7FoJxrZ9WR4RJP8myO9xkKNpiPNZ6lGQ5FmMFMEyyHoq2GoyyHCRZjcTZ&#10;jic6TCXYTSfaz6U4LWa4LWd7AixlQJI18ymuU/EOk3H2E7F2I1FWw5EWI0TL4QirCZLjfJLHXKLH&#10;UprPSprvRmbASXHEXp7/QUHgcXHwUUnIfmHgbkHIZl7IQorvANGlKdA5zVonUFsqSE8q3EQuwhg8&#10;zEGKyYF4WVNpTCoxaHCwc5o8T17fmllYX1k7WqBsT82tLlB255d2Zslbiyv74MQOj5J7eyf7+qZG&#10;huYH+2dGh8mDvTNNdb1d7RP9PbMb6+dra0c62sayEjISaAFxJALLyiCFYBFlpZdAsgqxM4CnLn4G&#10;6I1SURYmYSaYJIJelBUmCWeUQbKJsDOIwZlk+TiUhbgVMQgpXhbwDCqGYkJz0rvbmyTGhU/NTEPZ&#10;pNc2W3r6a1ragTMxvzw8tTA2uzSztN43ND00PltZ0zpHXltc3llY2gAgU9aX17YXyMtQZzU9Q1ki&#10;jw31tzRWdbXVtjVVNtQUtjSUVpVlN9eXdHXU9A80dffUdXRWt7ZV9Pc3d3fX9/W1DA11jI52d3Q0&#10;TE4MT4wPlZcVhgT7GRnqauHVFFVkNTRVtNWVNGRE+Ohg9jipgkDXkiCHPG+zyiCrumDLWn/Del+9&#10;ek/tRhfNWmfVaje1Kndcnad6g7dmrataub1itTOu2U+3LdhwMNYaNJKBaMuhGMseglF3iH5PqAEU&#10;Jh9iDNARYtoZatYVZt4TZtFLsOwMNm0PNO6PtOwONh4It+gIMGj11e0KMgLoDzUbDLHo8zft9zMf&#10;D7NfiPGiJPkvpgRMx/mMx3pNJvpOJwV2BNl1BNi1BDkUekMaFwkuBvaqWFFmmDwSpibATFOtsVEW&#10;dNeTcdGTttIUw3LC5EXY8WpYOUV+MQWUpJqAlBaftBF/ZIn72ovB3pOS8Zvaza8HDn4c3/l2+OSn&#10;qaWXbVevFx68WfqIuvvR+52P3268+nP15Rvys5/nnv+y9OQXykfvDz6lnr94d/yKenX2enPtq7l7&#10;1NMr6vEOdWX656HhrzpmfhqY+K5n4POm0e/aR75pmfq+c/v9zAF1Yfvd7PAnzX0f1C3+MDj1eevW&#10;b6Pbv49t/jR8/pZy/NPi2XerX1Kff/7niy9//fjL15/fe3F/aWelpr0xNJ6oYoiX0FAU1ZLHasiI&#10;4qQllKVlleQUlOTlFRWk5eVEJaXAEwA3NzeGl1uSF2EgJeipIZvtYVoeaNpMtGgI16sMVK0P02gg&#10;4GuDdZoIpo0Es9YoS/C8Wxei2xpm2BZi1Bpg2hVq1UkwbQ2DQuZbQiBZm1o/7SofXLWvaqUPgGa5&#10;t36Ft0m5l0mJp2GBm1aus0quKy7fSyPSTCLBRSPAQskaLyUlyMXHzQkF4XLwIblFePgkENxYOBcG&#10;zo9m4+ZlZeMUEZFhYUEys8DBJNzHO6CjrbOtsXVyeHRxZm56dBS08lUyeWZsrLG6Oj460t3FVkIa&#10;POAgofkckgGGhWsQ7LVTvLWLQgyaSJhUW1gQji5WhznFQK7FP/aDocSvpwk37YO/75P/s+lKNHV3&#10;VI62Vc1xxOfYquc5gqkdNDHO89Iu8tAuddCodMKXuugUuekUu2jnO2uBGXWalVKSmVycsWyskUyM&#10;oTRwki2U0m1UM2zVsuw1cpzxuW56ac46mZ7GVSRPP2MlLVF2e7ykhjjCQIEfL83jYaFpqiUtxMto&#10;bYmPjPIrKc+pqCpNz8nIyM3MzMtKzc78h5HPykjJykrKyEjOyY5JTUrOSU/LyYhLIBUUZ9W1lnZ0&#10;V+SnhfuZa6Q6G2fZ6xc7G9X4WNYE2OSBuaUj3kNV0FYaqc9Hr0QHK/QEV9a1xMeyLzFwp7ngrLvi&#10;erTpsKMUYK+16KizbLE0KcEM56uECdEQizdWzrbXLfE0KvUwLHYzKPM0yrJVTzCWy7LVSLNSjzPD&#10;xVmoB+nKuuBEHJREjSR4NTGc2mIoDWG4iTwmys0yK8IvxseV5Os229M6UF/RVVmUTgi01lRx0tdK&#10;CQ30sDQJcnE219GsyE2vKc5JiQojBfvnJMY6W5iEebvrqyrICvKqiGN0FCWdTHW8bE2s9dT0lKX0&#10;cZIm6rL6iiLGyqLGKiIG8mhdKe4gc9VYR50cb9PZkri16rSRtKBcB61ukvtcXuRcAbE33gtgODVg&#10;KOWfMPmeJB+A7kTv3mTf8VzCaHboeHbofHH0aGZwX6J/b3xwpoOpIh1MF0mnxg7Dw2Ga7DBbEc4Q&#10;dYlcR8MCJ8OWEMfOCLeBWO8OgtNAjPsgyWUg2nE41qU73K45wKLMVT/BWDFES4JgoJjmaprpbVNB&#10;9CsO80xwtggxxvvjlcG4460knGCqHoQTdZVAVfhYTWRGDiQHt8f4tMX61YS5VIe4VAa5hGrJecoI&#10;F3rYtsaHdqZGdqRElIf7JXs6CtDD+NnhLPTMjEzs9MxszMwQZ8rKCKnJM0GhkFBgO9PtB6xiZ2fn&#10;4OD4V6kGWLAIPrdcPbSWJlADLOut+jytJo3B/5fTp4M4WBjYCoXihYh4JJSDGTiQpjyCC8HBycYG&#10;vgLsgxPyWdi54VxsDCzczPCk8JichJS06LgUYnQ6MTY9IiYhKDwuICwlLCotnJRMiCrNzHWzskPQ&#10;M2O5eTAIpAgSJcLFJQrmUWxMlgriMfYG4UbyobpikaYyAdrYMCO5GEvVKEOlGAOFREO5Ki/9XpL1&#10;QoHvUlnQdkPUWjVhtTxkszyYUuAzmmjfFKjT6K+bbiqeba1Q4oovcTdoDnPoifHujvFtJnp0JviD&#10;81we7FQX5RPvYCLNBgOjsAQvN5yRngvOwY3gRHLAhfj4MEhOBAM9gpEJwcLCBU4NIyMayWVnamaq&#10;rWOshbfU1TVQVTXW0NDH4QxxODM83kRTE1gzbS1nCzOwykJHx8PGTh+npiwuGerpmxWXlJuQDlCe&#10;VZiXmEEKDPeydfG2cfS2tilISrTQN2CE0bEwQX+uwGEwDCMsP8BlrjBuJS9yvzDirDT6spR0VhR1&#10;VBh5Uhy1nh60kxU2EGjZ7KLX7WM2He1+WBRztzb9Tk3aRmbYDMljMMS6w9Ow1U2vwlKxx89oLNxm&#10;LdVvOzP0pCj2oiJpNz/iuDTmqCQKOJS0kLFY/+54ghwLDAX6S9CG6OnBGWBnZWNiYGRjYQXtDFx9&#10;0AxA+wEOaBWgPYBVHGzsLEzMCA44KyRcw8JMB4sKCdynzC2P9W9MDp6tzu7NjdzZohwtTe8vTFxu&#10;LF6sz4PCs43ZPcrIo9OVu5sz91cnnq9Pfbw594wy8sn27IvNmRe75Pubs3c3Zx/uL19tzN3fXT6Y&#10;Gz2aGzyY6duf6tmd6NoabV8falkfbN0cadscbj+c6QOW3FWz3N+03N+4MtB8MNNP7m0qjo+Y726i&#10;iducUCZWx7u25oYp431zg52U8f6q3PS0SEJ9do6ZkooYHKEiLMjNCBGLLOAwGWCsLJDGBx0DFKQN&#10;wAqJRcNUFGVSk2IzMxNTUmKy0xISYyKIYUHhwf5RIUHJpKi81DRIhSY7p6O+AYxBXS0ttZVV+dk5&#10;3e0dRbmF2uo6ijJKCBYOnLxiuH9QcVZuUWYWjZGvrajxcfeFaD0WbiYWHojehBh5BAMzxMibmlgl&#10;xCWnpaRGhoWSIgm3OvUQKU8ihkRHh4aHB0REBoWEeMXFBCfFhYUEuHs429qYm9hZWIFhI8g3RElG&#10;Hc0rwYMUQfNK0t4z40eJC/BIwFkFmGCcSFY0ByMvAwyO4RIHEEJJiqPl0UgxYR4pAU5RFJsgH6cI&#10;LwILFoW5JQTYhfk5hNEIER52IRQHFG7PjxLj5RLhRgrC2fmQCDQLIxKFFASAs/HycgoCsDEg4Wwo&#10;TgQfNxeamZmTnR3FwcHDyAhaCpKDHcXCzMnCiGBn4WJh5GBlgrMxI4DDRM8GfOAwM7KxMnOwscAB&#10;WG6pdgY6ZgAmBmYocwYUl8xEz8AEGiUAHRMrAz0LIz1ogSzsrGDIp2dgZGZhYWNnYmOHMfLBmKUY&#10;2H1Vda4Hp89b+i6q2x7XdT2t6nhc0vSgoOZxScPDour7hVWPy+rvl9TcLay8qWiiydcA0ILlac6D&#10;ovpHRQ0Pi+seFdU9Kq65KakFAM6Douqr/MqrgqrL/Mrz7AqAi5zKk4zS/eSCw9Si3eT8naS87ZT8&#10;zaTc5bi0xejU+djEyZioMVLYYJRviYNOgb1GnpNqloNypqNymoNKmhMu2VE1yUEt1QGKkU9zUE2y&#10;U463h5Bsr0IylY61lCNYyVgbCpo6SJ18svGc+uLi90d7314WjFTBBGDMGGYYB9R0aX+h0dPBmOjo&#10;2ZiYIakfMF7AGCAZH2YOcErhLBw8nChhfkExQWFVWTlFSXGcrLSGvJyKlISqjJS6rLSSuKiimIis&#10;sKAcVkgKwyeEgGM42UWhZoTkZ2XiZYb6KDbQXsF5p4cEhcAIAW4WRvC9UOIS0E/cvsXASM/KAqWt&#10;ZmdjYoV01yEHADiQavxtQlcw+nBwgPGDFdSkqdZwsDCCnhjskw3UZ4AhGGFgxLfTlAGjfIiJYpy1&#10;OpR/SF+aqCedYqnlqYBxU8IYYZjNsawuSvxZ7kat8b4DWeFDOeFzpfFn/ZXLtSkAd4arDjsLRrJC&#10;Sn2M441k0y2US910K730C121agNNe+M9uuM9m4iu3UmBVWGume6miY56ic4GKR7GEQ46lppK0D9m&#10;/034AWfnuD1Y6DAZobzmoCXSM0ENEJx3OjAC00FySjDQjcKYYEwcdJz8HBhRPk091e6Bztz8rPj4&#10;WPLsTJCPD9ghPxwSjBPjZNeWFLZTl4uwNYyw0Epy0Cvxs6n0t2kJd2mPdBmK9x1PDZxMDaIURM9C&#10;CY8IS/mRAOTccGCXi4mLBeHzuaHArpRETWcGTmUEAH84xXs2L3S+gDCS6tcT59UT69MW5d5K8qgM&#10;ti0Nss7yNE53N46yxnvpKjrhFXytDfMSo5KiCIF+nngNFTtzw+yUmOryvKAgD1NzHQsrfXNzXStr&#10;Y2sbE0sbUwdnG0srIxNdXFFK1FRTWbyruZ4oZ6yz4WRl0nRZzFRe+GweYbUwaiMvAgxSlyURiwSD&#10;VZLuUa7F877Qwza/wWKX+hz/wvTAvKygipLIqlLi9EBJQbRrqpcR+G0EXXFvFdRmS/LRYPb+QOpW&#10;b9x2X/xmV+xGK+msJ/W4K2GvLeZoKGV/KuNwLvPuYsF+d/RAtGG7p3KHs3yhPm+ppXCDD67ER6Uv&#10;2607zzM7RD81QK842i4jyERPlD47wOR4qn66Ma0qybsyPcjNXEUKwxTqYx0fFRADnqyiAkpTiekh&#10;biQnk92++p70yGJ/O3Ahct1NU+21Eu3VMt3x+f76RUFGFSHmRb7GVQSHXB+zeCftBHdDfyvF3ESv&#10;mGgXLz/zMKK7hbmKl41yc5r7dI5zP0mfpMs5mGI7U+jen+sc76FmoSlkpCOnr4/D68pJyvBISyGx&#10;Qsz8fHR8gswCEtzKFnK6QeqO+dZrPy7tvNtco67NUxd7fu3vezvU+bq773Xf8t8L638t7r1bOfhj&#10;5T71ePr5yNDR4PTRXHptgYCCVFJB8fbFwwnKwfT6yfjaXtPodM8Cef7wiLy/f3B9/97TDxa3D3um&#10;F1cv7i+f3Vs8vDy8eri2uXe8f7AwMWqgpehoqeNgrm5rqGyrq2Ctj5MW5WlurTq5f7i4tzS3NT+5&#10;OtU53jW0ODq8PLl8vv3pH9/9h/rb4/98dvj04c79e/v3r7fPLrbOzlZO95dP9rYvLxe2tjqH+lt7&#10;WvuHuqemxyIiCPwC3EqqEpz8MEk1RMd0XstUdkq5r7Ovpqgii7K5sHOCVUJz0uPfP/iC+uM31F8+&#10;+PnrV799/fzPT1/+9cnivYXaoeLmnsL+4Zq2vvKe0aaO/vrBiY7uwebe4fb+ofbOnsbahlJHF2uM&#10;MA8PPxKNFeBFC6D4Bfgw/6jQ0Bh5QWEhYREssKAQgCYTD9bS1GaApfn/K1ZD88EmoPx2FcTR/8vO&#10;0xb50Xy8YH8YflANIyIIZXDF8MFRXNwCPNwCwOFk5+HiFuTjEcYg0XwINC87GBUxaB5hITgfCsHP&#10;zY3mRvAi+IQwPBgBsKGgqJColBiwaBFhMRkpNBYjLC6ElRAWFEULiQiIiKNFJTDASsiJSIFuWl4E&#10;LSEgII7GSAvxiwnA0ZysfHAOMK0X4eWX4OfBomQUpRycbD29XGPjiPFJUfFZUV7RjpGFvtH1fpYJ&#10;uLkP2h9Qt0/frRxR1xb+mJj+fWz0df8mdWnu15GZnwaW3o4vvZ8kv5ua/HFk9tux/d82b6h3bv46&#10;e/THyafU55++/+Cj3168ev38g29v3lC/fU399k/qL39S3/z+/uc/3//4nvrjm98+mZpp2dzo++rT&#10;4+IM33Si3S0j71eeGlCeHlCW6lWZ6p7ooxlgIdGUG/zty2Pqn99T//71rz9+pL7/9Xhr+XJnhfrH&#10;t79++qAswbsuzbcywbUi0bU8yaswwdPTWinM1yAu2qqhIRq2vLS2tAmlYF04OJjf3V3c2lnfOdo7&#10;uHt8+uj48sXJnQ/O7r68vPf86c3LR+f3ztc3LlbWTilrp2u7D05vzk4e7R892Tq8WT+GSPnVIyjC&#10;nbxzurR3Ttm/oAH4/wIsru5frB1AjPy/oOzf0vGg8n/peBrWju+C+hunECO/eXzv4Orx6f0Xu2d3&#10;Gjrb7FysPLzsrS11zAyUzPXlHM1UzfGSZlpShqqiOkrC2opCwOoqY8Gisbqolb60sY6Itoaghhpa&#10;S0vIxESKlxcWFe/w6vvj5z8fzD8aGLnfMflyeOM7yvIX8+fvDlffUGZ+nln8Ywlg5pfpLer6MXWH&#10;/Mv4wIfNBRtxGQvhxeuxFVuJJeskYPsflC5/2rH7zdDWlwOrn/TufT26+8Xwyou21edtSw8b7n0/&#10;/fLX1a/fn3xPvf6J+uwd9cvfqZ+/pn72hvr5o8+PsysjfIINFRRYzXTRhqpc5nh+Y01evBqPqhJS&#10;VYlHS0XIACcKoIfD4lUFNXEYnDK/qoqAihKfghxSXoXLk2DSu1JfQ66oXqvvuRg9ff3g3q8vPqB+&#10;+ZT65UPqxwc/3Rl5sdT9aiFlv1a3ysOwyStoNrHxk/7e32YLX7VGnpSEb5XnHw+PPj+Zvzkj3zsl&#10;X5wuHB0v7Z2s7J6t7pyt7Z6vbJ9u7F/un12Dbu7g8hGEi5ud0+uV3aObzz/76O0v9378/PjrD06+&#10;+Wj50b2OxaXWGUrr9FrP0n7/8mHf3M7ozFZjXX9/23hfx9hw/+zoKJmydjQ6u9HSO9M3tt7QNjM+&#10;fTQ1d9o/vNXRSx6cWp9a3ZtY3RqnbEzO787M7s/M7s7MbU/Prk/NrU7ML08sUiZXV8MyEouHmjP6&#10;ygOr42Y/3pz+bL3uvNO/g2BR4qCVY6ycpW9Q7RC7mb8PKfbc6TrvV3fFOYdZmduoaWlhDbVFbUxl&#10;DfHCeupYTRW0vpYoXhWNVxfQ1xZWU+XV0oR8bVVeVWk2QwV4d0Foe5pHbYRFR4xNc7hJbQC+M9IU&#10;StoZYToUYz0eYzsabT1GsgH4X0Z+ONZmNN5uJMZqPNZ6Mt52LuVWwSbbcznTayndYyHFdTreYSrO&#10;HmAcbBttPRltMxZlOxhhPZPoNpfovpjqvZziTUn22MsO3M/x28v2PSoIOCwM2isI2CsM3isgrGZB&#10;qr7dEZ7J5hqRhooEY/lQfRmCnkyMoXKkvqKvhowrXrGpIm9yamR2iTy/ujE9v3ZLxG9NzCzPLW4v&#10;LO7MLWwtLe8vLGxNTFBmZ9dnplYnxpZGBubGhxdHBub7OyYGe2eG+xfWVo62ts6srZzkZOQFOJFY&#10;DjYFPi5pOKsYG4M4J4sQOz2NkReA0YmxMouwwMQR9MKsMDE4gySSFcsGE+Wgl0GxqAhzKQkjhZEw&#10;YS6YEIoBxQ5zttWPjgwcGhkkr64ub2zPUFb6xyenl5YnyRSA5e29uaXV6QUoDXpzW2//0PjK+s7E&#10;9MLswvLk7MLs3OLM7Pzs7OzU5PjS/MzE6EBTbXlLQ3lrY0VbU2VrY1lRXnJDTeHIUFtXd213T93w&#10;SNvAYPPQUNttBtfO9vba3t7WmemxjvZmXx8PrDBaUkJES1OdkxMO5t+CwgLSYsLq0lhlAXiouU51&#10;hGe+p2mZv3lVoFlNkHFdgEGDn36Tl06Lu3azu2adp3qNpxqw9V4ata5qlY7KlY64Khf1Rj+d/iir&#10;7nCz9hCDLoJxb7hxf7hxd4g+xMiHmnWEmP7LyPcSLAH6I6z7wq3GSHYD4RY02xNi0k8wH4mxG4my&#10;GSXaj0c6DofY9fqYd3mZd/lbdQRaN3ibdIbZtYXaN/hbdhCcRmP9c+31iGaqDjhssIWGBCtMHc2m&#10;zM8sx02nwEMnxwmzVhH0MJJ3M5RzM1UW44ZJohnxOGFVdWGMOJukMq+kBj8Gx+GdarX24fDciw7y&#10;Z53NJ5lr/+k7/2N2/9uRva+GLr6b/JS69zX15NW7jS+pB09+XXz0ev7xbwvHXw8+erf8lLr5mLpx&#10;+fvS3b/WD3+lbHw7e/Ln1sn77X3qaumd7O5PG7ep5OW/xid+7uz4tKLuRe4ydXDhbd/Mz50rvw1v&#10;/za9+ePU4evlF9Q719TdrZ+mFz8dPH69fP7j+sGnlNNPNzceLK5dLIwsDWycrWeUZMmqKwjJiIkq&#10;yoooK4jilERw8sCXUJSRUZSVU5CVlpeTlJXDiIqCRxY0Go3h5RJHcehLo7105Qv9bSqCreoJ5g0R&#10;ho0ROk1ErRaiTivRpDXKsjbYqCHMtCZYpzpQszlMrzXMsD3YtDfctiPMpDXMuD3UDKA12KTBH1/j&#10;o1zlq1jhpVjto1HrZ1zrZ17hbVriblDgop7nrJzvqlrkhU9xUot1Ug9x0AQ9tgAnC0SEcfJxcAgg&#10;ucV4+KQ4USIIbkEEH5odxcvNi6GjZ2Fj5RTgF1ZSwFWUVbc1tteUV/e2dw719C3Pzy/OTs1PT0yN&#10;D+1srtDQ3FwdmxBl6Wwlq6NCh0WqeJoF1WcGtuXKRtnxBeux+6vDvOQ5ido6raHpz4ctlrM1ByMn&#10;qZcDL2bdE2ytLaTj3fTiTBRTzJVTrVQSbVSSHHCZrpr5rpoljhpljpqFTloFLvh8Z61cR40MG5UU&#10;C4V4E5lYI6kYQ+l4E7lEM4Ukc0WwYaadeo6jVrYD2FAvz10/3UU/zdMkL9Qh2sXARF4AL85ppyOl&#10;r4C21JTSx4mKC7IbG6oQo/3LKvMqqkozs/+PkU/LgWxSNpTQNSEzLTknMzYtOSUrLS0nIzYlNq80&#10;t6G3pq23Oic1PNrLmmCmkedmludgWORiXOFnWRZgleigGWIglWCr6a0ibIiA9ZD8V8rTTzvK9hrz&#10;rwfrH440HbUWv5jpWq1I64j0TLfUJKiLhygLR+OlgY3VlavyMi9xNyz1MCzzNMq200gyBUenlGyh&#10;nGiukmKHJ5qqeKiKWckIGIhy4/jAfcSggmbXFufRk+KP8rQmetr72ZpGerv42VsUxBPTI4IcdDUs&#10;1ZXi/DxCnewK40kOejoR3h7lOWkpJEJUoG9SZJibtXlhWlJRenIaKdLfyUZRBI2XFzfHqzgY483x&#10;yhoyWBMNBTNNeWOchLGyuAlO1FxV3FhBwF1HOtZRtybSfaY4frkieSgloMBZtz/ee6EgaiorbDI7&#10;rIlgP5wa0B3r0Z/sC9Cd6N2f6t+X4jeQFjCRFz6WEzaREwYmk2BVb4JffwrBSphTmQGmygbT42HE&#10;I2FmQuw4Jpg6G0yfC+Ymjcpx0AHnpCnUri/afSDadYDoMEi0G4p26gi1rvE2znfSSbLAxZurZrqa&#10;RJlrZHpYeWnKWUqjtQTgOCSjDj+7Pg+LlRCHuzQ/SV8xWAUboCg4kUEYTArsTQhoj/FpiPSoj3Av&#10;83UI11H0kReNN9OuIwZ0pES0J4RUhnuVEvwkOJiQDAxsLOwwOmYYA8RzQAq8jDSZbw5WFjg9PSMz&#10;MzPb7Yfpv/HyNIKe9TYYHpQDh4WFBVgaQU8j4sGHtpbmg/o0h8bIgz3A4XBQgZWNgwPOCfHvCCQP&#10;Ny+Ki4eTkwuJ5ObgQIBCdlYoFJaFjkkQyZdKjE+LjksnxSdGEpMJUSnh0SlhUTQ6PjWClBgaWVNQ&#10;YmtkxgFjFOZCCXJyYRGcokguFD29IAtdoIlOvJ1BkI6klwqfO47PRYXPTpbHWoLLRZovVF0iUIGP&#10;qInJsZdtDTfoi7OcznabzXGfy/VYzPOay3IbT7TrDDPqjbTojbDqi7DrItj2RrmNJgX0xfm2Ez3b&#10;SN7VwQ7dcX51IY5lfralgQ7++ipirDB+Fno+BIcADy8SwQVnZePl5BLk5ESBM3krks7Fzs7BxIRG&#10;ctmamJpq6xhqaJpraxtraABrpK6up6JiqKamp4oz1tJ0Mjc104ZSvLpYWBioqmvJK+qpAKscHUDI&#10;jEmO9A0j+hFC3ANKMwrri6qLUzKzSTFZMSQLfQOG2+BfBCucm4lJlJ2pMMhtOjd2KZuwlRNyVBh5&#10;URJ9XEQ8LYm+rIjbzAg8LY6ZIDhUmKt0eplsZ4fv5kbeqU49LCTtF0Rv50RMEJ3m4jzWMgI6fQwK&#10;TMQrbOSniQ7bWZB8zXEx6bI66bg8bi0jiJIcMBPrNxzl15cUqY3h5meCwl1Z6em54Ih/GXnQrkAT&#10;As0AtBbggGYANafbVcCCasyMTEjQguhhc6MDW7Nji4Ptu7ODFyvTRwvj+/OjB+TJy43Fu9vLZ6uz&#10;p8vTp6tT94/IB+Tex3vT+0N1rXEB7VE+NQF2gykhlLrsx8tD91eGH+/O39mYfrBLvlyduVidPCUP&#10;H8z27Iy3b4+1bY91bI22Q3T8SNvqQBPwQcnGcOvqYPNyfyOlrwFgY7xzur1moadxZ6p/Y6x7dbRz&#10;fbx7vr+JPNwxN9ixMNzdV1+RGx1RlZrioK4lwc6OExLkYaTjuA2AZYDBWP6b3xhY0O5BCYCWmmpq&#10;YlxmalJWelJeZmp8dEQUIRjY1FhSTkpSRX5BU2VVa01tfVl5bXllR1NLUlx8ZBihvromKzXTSNdY&#10;R0OXn4sXzswugRGuK63IS00DmxRm59ZV1hLDohgZ2BgZOOiZOOkZuZnY+GCMSCY2FAzGhsaIECNj&#10;khISoyMiwbenxMeAbwwJ9CKE+IaHBxAI/lHRoURiYESoV2ocIScjPtDHIywgwN3R1cfdT0xQhheB&#10;RXOLY/hk+LgleFFiolhFIYwsMyOKnZmPxsUzwTgFOEXlRFWFeaRE+WX54Fg0UkyETwZAUlhJXkJd&#10;HKskIiAryislxCkqiBTFoiSEeSVF+KWF+aXQKDE+blEWBm5uhBBY5EEIIVn4mWEIOCMPGwOSl1OQ&#10;B4Hh5sSwMCIRHPzQW26caAQCehWBnY0bAedlZUFC1DwrkkbBszEjmBnYmejZgA9R85DSOAeNOwaA&#10;It8ZoEytNEaeFcYIuhcGxls6HvROUBA2K/AQrJz0MCZOJDcMRg/6OW5I544bDWM04BZ6PDxzp7n/&#10;bn3Xg+rOO4V113k1j4vqbwrrnpY0QsR6Se3TisaHZXX3S2qeVDU9Lmt8Vt76tKzlX1L+UVHD/fxa&#10;iJEvrAV4UFADcD+/+jqv6k5uxWVuFcBFTuVZVjkNR2nFe0n5BymFwEKMfGLuekL2SmzGYnTqQnTS&#10;VExsX1jQen5Kf4RHpqlShqVCoatGio1cqiP0pJFgh4u3VUmyxaU6qGc6qKU5qCY7qgPEmskn2yon&#10;2iqFmUh5mkno4/kzisO+o37+5M2zj6hfheVEwpBQC6a7jVIH7RZijelgbEzMoCtjY2RlhDGAjoWP&#10;i1dUUERaTEpRRkFVSVlDRV1TVQ0nL68kJaEiI4WTlaY56gpykJVXUJaSVpGWwcnIKohL0CAlJCyM&#10;4gHggyNAfwhuGdoXsbAw3crh/MPL39LroOOA/s1iZIAka4AFoDHyrCwMnAgwCEFpKoClOeC+Aw5o&#10;E1wc0N97rEwwdmYwvEEkOAbJ7Gmu7awlE26pRrLAJVipptlrJduox5jgLITYLEQ4vNVEcGwwLSQs&#10;38d8vjJlqSqtPy20JzlguihmKCN0ODNkOi+yLdql1Me4yF2/L8YDPJGWe+iXuesVu2hV+Rk1h9s1&#10;EOy6E/2aoz0bor1SXAyTXU3inAxinQ3dDVRk0HzgN7AzQn97g4Ol9Q9gSATHxsgMmiEEZlYmYOkZ&#10;6RiYwCm4Fe0Bx85Kz8nHySOI4uBiY+Zg8vLxJBIj+nv7QLcABhTW25cAUCwMChiUhaqsi45SoKkG&#10;wUQ5y92oMcKtPdpjIMlvODlgIi1oPjdiPjtspSiakkdYKSaulsYALBdHr5SQ1stjVkqiID23MuJy&#10;SQQApTh8pZw0kxsCMJkVOJ4ZNFcQNZIe3Bnv1RTtAp7tS4Is8v3MsrxM4hx0E1yMHNSljRXFSP4e&#10;hRnJoHNxd3awMTHU0VA2M9OzsDYyNNe1tjO1sTU1NdW1tDQ0t9SzczA2s9C2MsM7mmrlRPj1Fqap&#10;87Jl+lrPViZPF0dN5hJm8gjr5QnkzNCDoqiD3GAKyXom0uC00vuqK3yyzLkx064s3Tc3NbAwN7Si&#10;JHJ5prajPCrOWSPf1yjJUilEE9Oe4HI6WnQwmrszmLrTn7jTnwA5vUnnvWknnUmHnfE7ffFrQwmH&#10;iznni3kHfTFr+e4jQdo1psJVpkIVNqJVHgptJJNnK3WP15qu11rGmhJJ3toyPLCe8uij6dqx6tjq&#10;BLfyOOc4H0MlQXp/Z92qovjslND6stTW0jSiiwnBXDPb3awm0KkuwLEt3L0pyB486WVYqyaYSUcb&#10;YIM1uDzkGIi6aD9FhIMYi40YC44ZhkfBQk3lIhw1CN7GkeHOYUT3iChPMwMpbzPJ6RK/4SSroXjz&#10;xXzXiQwrcrlXppcaXoTRyRKvhpO8ZeS5JcTYBNF0/DwwHn4mXlFOnJWSBdHQLt1086fVM+rRyjvK&#10;KnWFQl2coU7NUafHfx1e/GN6+bf59V8WF7+a2f5+pf+ip2end/n+pnt0AKc4NrW47PqDL46uXx4/&#10;/HDh8Lx9Zr56sL+6v7e6u2tmY+PV19/Mrm1MrG4tHl/OHZyvnt27uP9sdWXrYv9kdnhQX1PB2VbX&#10;2kjZ0UzVyQhnraukJIXp7W/aOd9cOV1d3CPPb89NbkwNkAdnd8lzh5Rn333yLfXX688/PHx6f+ve&#10;5eb5+d7lna2zs82rk9Wzg9Xjk+nV1bb+nuau5v6h7rHJodhYEni2kpTFIAVgyvoCffPF9UOpWdVB&#10;7v54jDRM3gLjmGyV1J389K+Xn/z1zTfU199Rf/2c+t2z96+eUV8uPZ1vmilt7cvv7C1p768YmGzp&#10;HmnuGmganuwtqymYXRjNLUg1NNHmx3DxCnAKi6LZOFk5UdyiklICYHS6pd1pwNAyu/43aysNfAL8&#10;vPwQpQ5Ao+9p5f/y8gA0av628v8pyNNAi6b/R8dGGM0vBLHqKAEeLn4UryA/AJKPm4MXyYXh5REW&#10;QAnxo7ACSEHI5wXjLZoHANThBs+dgvx8QgI8aF6Af3cuhBXEigoKCgsAKwk6bhlxrIQwgDiY3Uth&#10;xWRFxaRFhCWFaD5wUMK8HPwoAE4BFJ+oAAqD4hfik5aWFBERERUVt7W38QpyT8iPTm+MJpS5WSWq&#10;zn/Ydpe6evJ+afiL9s5PW9aoGxQqZfynIfLvE0u/j8/+3L9JXah7Ujr4Rdv+3yt3qLuXf2xe/bL2&#10;4Lf9Z3/eefTz1aMf7r76/fmrX26++evVj+8//+Htl7+///Ht+9dQglbqL199edPZWXh+NvPN56ed&#10;1XFFye4lCV5FiV4lSf71+RFV6T4VKW4J3hqhtrLtReE/vDqj/vkd9e9fqdQ37958d3W48+XzR9Rf&#10;vvvlw/ut+cTaVJ+qRLe6dO/6rKCCeI8gF3yIt15ctFVHWwJsY3lzZXOXcnC4dHg4v7uztL2zfXBy&#10;fHzv5OTByfnTs7svacI1Tx48e3L14OHhyc3+4bOj8w+uHj08vbk4uTk4vNk+erx1/Hjz6OHG0d21&#10;gyvKzsXy7uXK3tUtgH8OQHOApWFt/2L94BLglpH/h7unhcb/C7A3YDeP7+2c3N8+vj68fHx67/nu&#10;2R1wV1g5mLl72tnbGhhqy5rqyrhaaZrjJfVVRXRVhGlcvN5tZjxjdXEzLQl9VUFTfXGcMq+iIre6&#10;OlpXFysqQh8Va3/9kvLV+3vHX1LIL0emng8c/bKx++3y2Z+7h3/vHlAPZl7P1tzUld4vb/modfyn&#10;Mcq7hZ6PmuPmQmMng3KXozPmwgooUZXbyXmLxMbj7M67ZeQvBqY+6e5+WAPhumLkad3Ei4aVz7pX&#10;Puw4/3bqxW/bz37Y+eL3u2+or36kvvzir4ef/HY3vTLIPUhTz4BPXYHZSA1po4s210HraQloqfGr&#10;qwrg1bAGqmKGqmLgoDSVMGoKAhoqggA4ZX41HL+GjqBTkF7PWsPqR5TS9eqs+eLi1YbRRwv739+7&#10;8/bVDfXrB9TPL6kfkH85r3ww4j+VpVXm4tATGrWZmXq/Iv5eefhJcdhGad7RwNjL4/mbs8XrM/LF&#10;Kfn4hLJ/CjHy2+frEM429qEEv0eXNwdnjw7Pbw7Pn+ydPDg6ebCyub96errz6MHS1dn82THlDPpP&#10;ZWHrbHh+u3dqo2OE0jtCmZ3fGe+b7yhv7yxtnGobnB2Y2qLsLi/tDAzN9w4s1TSO19VPd3SuVlVP&#10;pmW1l1UN949ujszu9E+sj88cTM0cT83sT87sTs5sTs6uTcyvTixSmof6iTmJxOKkpJbs3PHiuQ+W&#10;Lv++W71f69cYbF/mrpttYVrurFdijy+waXs+fkp9PHp/VtlB2cbPzMACp6khbqYvb2mgqKcuqq8h&#10;pqWMNtD8P0YenG1tvKC2BlpfE60hzW4kz9mdF9yT4d0QbtYRbd0WYVoXqE1j5PuI5sOxNv/LyAOH&#10;xsjfRkZbg7VD0RYj0RZjMVbTifbkNPflLG8AKEz+fxn5aDuACRLk9IVZjJEcRol2kzFOi4ke5ATX&#10;9RSvvWzf/Ry/48LAw8LAfxn59ZzguRT/4Tj/AheTBAsNfy2JYLwUQU8uQlvOT1XKSUmC5G5Pnhic&#10;W5ieXVleWIUo+EXK3gJle3SGMrO0vUDZhXh5yu7s/Obk9OrM3Mbk5HJvz1Rv9+TI0ML87Ob2+tn+&#10;9tXe1p2Dvbtra0dWVk7SkjJg0i4CZ1fk56Yx8qJwJkE2On5GGB89JPMoxsosxkZHY+RFOeglOJlo&#10;jiSSUUOcz8tK28tOz9YE52yj42SjFxvhn5edVF1XXlhWkF9SUFFXlZqdnp6bWVRRlltcmJKVUVxe&#10;lp1fAGx5RVV2bk5OXm5eQX5eUXFGTm5ufl5ZRWl1dWVVdVlrS31jY2VHa113R31nW21bS0VXR01D&#10;XVF7ayVwBgZa2tqqADo7a4eGOnp6mkZGemZnRylLc02NNWamhhLiWDVVFRVlRQkxcTQaLSEjq4JT&#10;k5eW0FaQ0sTyeespFQfaVwRaVwWalfnoVvjq1AUY1Pno1njga93xNW6a1R7q1R6qtR4adZ6aDR54&#10;gGpXjUpntXJn1ZYgo7YQk9ZgKOC6PcSgN9y0L8KsJ8K8m2DRFWZOQ084xMUPRNp0h0LU/AjJYSjK&#10;bjrJfTbFczLBFTgT8S6jMU7DkXbD4fbDofZDIQ6DwfaDYY5t/pa1HoY1HsYV7obFznqpFqokXQU7&#10;UaShMEJHhNsKJy7LzYhlgcmhmCQRMGUBNkVeRmMFAVcDWQc9KQdDOQEOmBgfnaYKWktDWFySQ1EF&#10;o6yFlVTnDkix3Pigd/PzzoWPaiY+KJ3/tGH56/b1rzoOfxhYflU7dS9/9UnN59TNr6kHX1APPqEe&#10;nP04tfef4Ys/5w7ejB39MX76fuqMOnf8nrzz+9zB29VT6k7/i+b2m4qJLzvIP/fNv+7ZoU5uUUdH&#10;f6rt/ryo+iZl8vvmnXeT69+NvqBefkZ9/PDP4xfUi62vZhefDa2/mJi/NzC41Ty42jy80jG11j9C&#10;7g2O9ZfXkpXVkBWUEZZUlZVRV8EqqgjLq4nK4STlVKRklWRklaSkFcSl5NFYcU4Un5iYmCAftzCS&#10;WV9O0FNPPsRQoZ7g1kRwaIuybY+yaCHoN4boNAYb1QYZdkTZdcXYtUebtRKNOqONOyKNOsLMusIt&#10;oAB5gnFrqFlbmDmkLB+gXe2rUuWrWOWjXOOvUR9oWOdvUu5tWOyuXeCuWuCuku+Cy3fTznTXBfOr&#10;EDsDNUlBAQRciB+SpoFzYLhQ4jx8UkhuiJFH8gpy8mAQXAJwOC8bKxcMxuTs6FZaXBEdHkUKj8xM&#10;Ti7MyWyoLp8eG9hYmZ2fHlhdmliYGdxant9bWz4+2F7foIwtTDQNddSNdWa0l9snB2uG2qkQrBE2&#10;cvxeasbFvq5tsdlnXUmX3YStqrYPF9ovBu3CjMxMJX1M5KLNlaKNZaOMpKPM5WJsFBLslDPsVQvs&#10;NQrt1HNsVbPt1QAywbTZUjHRVDbeRAYgxlA62UIp1UolyVwxxVIZCpB31Mq0U8+y18x20Snwtcj0&#10;MU9wNyqK8sgnejrqSCthWDUkuHystcGwJYZhs7bE+wc6V9cVV1aX/R8jn5mRlpOVkgUhOTMzKSMj&#10;NTszPjU5JTM1LTs9ITUxvyS3srGoqa10oLMyMcgl2FidZK4Zb6JW6Gpc6G5U4mue625Y6m8ZZ4YL&#10;UBYKVML6SguEKokkGagUORhUe1rWeluXuZjU+dhkmKnHaEgV2eoV2+nHa8rEqEkm6ygU24DxQS/X&#10;TqPABV/sph9nCI5RJscRn26rmWqLJ1mo+WpK2MoJmIqjtNDsSigGdSGEkSxGV4LXWUfBRU850NYk&#10;PSIwPtCrNie1NCXWTls1yM48MzwwLdQvIywwjxRJ9HSvyEwry0x2sTQO83b3sLUsSk8eam8Ocneu&#10;yM30sbfUlBX3c7SMDfYOdrOVwXCZairqKEoY4qQMVMT1FLCGSsLmquKmShhjKW7QlrrTwqYKY1er&#10;UsFUNtcB303yWCwijacHzxUQWyOd2ojOPXGeEB0f79mT5NOX4kezo9mhYzlh0/kRUIB8gvdAsn9t&#10;qJOrHC/RSAFM79OcDXK8zLM8TPO8zTJc9YjGMhE64hm2avnOWvXB5oNxbn1E+4Eou/4Im/5I+/YQ&#10;q1ofkzxH7SQzlWRrTaKhMrgWlmJcymwwaUaYGAxmIMgZqKtogmHXYod5yPDHGCjEGyr5yvO1EJxH&#10;00L7kwLaSN6NRM/6CPcCT2uiIS5IXTZMR6kyzLMjJaI5JqAs1LU5maiK4WGDwTjhSGY2ThYOTnZI&#10;e4YNAab87KwcbHB2Nk4mSBGeDZTSKFQoXPG/mvIQn/7fWHjggEJQk5OTk8bRAwvKbyl6DpbbmHra&#10;VgwMDLccBB2oAIfDoQD5W/4dgIuTG8XFw8WFQqF4aYw8goMTwQpngjHIYSUzY5ITCMSkiOg4QnhC&#10;SERSGDElLCqVEP0vI1+dX6ylqMRBRy+E5MYgkMJwhCgSKQRnw7LRR9oYxdnopNprFXkblQSZ10Q7&#10;NcZ5VxJcSnysC1yMipx0q731StxxlT6qXUSziTSXuSwPgJk019F4u/4oi+YAPTDugA6qIcC4JdSq&#10;McS2HEr9Z53hoJtoqRltpBxjpJhkoZbnbBxnrpHibKqLRWGYYTyszEhmFiQHHAXn4uXg5IcjeNk5&#10;WGAwDiYmSDWfiYkPjrA2MjbX1TPU0NRRUrLQ0dFTUVGXkQGOuba2trKSvamJsaa6o5mJqZaWiaam&#10;oZoGgI2BSYCLR4RPcHlWYXJEPAApMNLdytnO0CLc0y85jFBXUFCRX4TmEaCDMYKTi2JhQsFgxSEe&#10;k1nEpcywzcygw4KIq7IYYE9Lok9LY9fTg8YI9t0+JhMRzkPBtlNE1738qPsNWQ+bcraywyeJrosp&#10;fqeVCUdlsZMxzmU2iq2e+HGCzXyM60KMx3Z2+J3alMPSmKVk36Ukf3JS8CgpoJ0UrI/lAz0sByMM&#10;NBpOdg5adDyttYAGQGsPoA0w3n5Y/qtaw8HGzsYESbt4Otqdba8ujfVuTQ+eLk8ekkdPKBNrE937&#10;C2Pna3MnlKnT5emLldnL5Ynr9fGHa8MTFclF/lZZDrpVvpbNwQ7A9sT796SFXEy1nkx3nC70nS0N&#10;XaxO3N2cuVwZPZzr3Rrr2Bxt3x7vBNga69wc7dge71ofblsfbl0ZaJrvrCZ31y4P1AO7NNC0PdUz&#10;21WzMty6NdG7MtKxPz+8ONQ6P9g229821d2yMNhVlZ5cnhTvrqsnwcqhKohFM7Fx0TGyweiZoKS1&#10;LOAqMNBB/28xwZgZYZAcuZWJRWZyalZKWmF2dnZacgKJGB8dmZmSmJ+VXlqQ21hR2dnQ2Fhd29nc&#10;2tPWkRQTpyijYKRrmJ2Z4+3pY2ZoLsgnJIIW5kPyGOno1VVUFWdlZyYkZqemlxeVFeYUYdAiHOwo&#10;KC6ekRtGhwAXgYEFXAo2OAKloa5dVlKaFBefEBMVFxURSyQQwwNjo8NiYgjh4QFhYX7Bwd4RoT7p&#10;ydEZyfHEsOBgX38XWxdpUXkUHI3hk0JxQirwQgJyggJyArzS3FCsiABNrIadgYcXgeViw/AjRWlE&#10;/K18PJaTiR/JLIBg5meAwQFANUYYuAXgHAxcrDAEA4wNAMHCw80hgEaJcLLyCvGJwxm52emRgkis&#10;MLeoCI84LxyD4RFlBpuw8vChwDfyMjMiuZGCNCIejOPgYCHJGmYkOwsXKxMnMwM7KxP8X0b+/xxG&#10;tv83WOhZaUw8AyMrPTMbACTNwgAlcWWAMXKwcUKsMIyenZmFjw3BDaO3lcZtVLce1LbuFtdeVbWc&#10;FdQ8rWp/UFR/N6fiprDuSUndTUnt49K6ZxWNj8vqb0rrnlc1P61ohgRtqlqBBT7Ak3KIpr9fWANw&#10;XVB9XVBJw738iqv8ShoXf5pZRrNHacX7yQV7Sfm7yRC2E3M347NX4zKXYzOWSGnzUYmzMQkDYaGr&#10;OWmT8WHlToZ5thq5dmrJFgoptqoJdqrxtrhYa+UEa5VkO9V0O7VUO7UUJ01QQjSWTrRSjjGXJ5hK&#10;h9opWuoJa+kIzW4MfPHHp5/+/rmhkxEzCso2Ckew0sPoGOjoAWgOnJ0DKySsKK+grKikCh7ccao4&#10;ZfAsr6SkKA8KleRkFaQlZCVE5aXE/3UUZSSBVZKVkpMUAyUAUqLC0mJYsCgnJqIgJq4kIakoISmK&#10;wYBhgIWZ8Zaphoj4279uIbaaCXpnAaKwmenpOBFsHOzMzEx0LMz0oLMADgM9DOo7QIVb4h7i7iG1&#10;NQZ2ttvIDDgbaAFIDnbQq4D9sDHSgR5YR0HU01jNTVsq2kqdCJ6vHPFZLnoxZkrBeIkgDYlQvLSX&#10;oqApP5OzFHeemzHoVbId9aDX+zxMit2MStyNQQ/TGeHSTXTrj/duCLbJddDKstUo9zJpDLFrj3Lt&#10;jffujPFoiHCsj3KtDHdKdzdO9zaPdzUlOZnoSWHgoDv4H0YeGOgwoZN7y8hDIkAQ6CF5IDqIlGe5&#10;fZHjtg49Cx0HFxsCBYcxwZRxSkRixNjIqJ2VNT8XFzOkPsfEAYMpCXHbaMl4GCqGWaunuOgVB5pX&#10;h9jUBFsNpfiOpgcMp3gv5IUt5AYvFYStFoWtl0Xt1CRv1aRuVMSvl8cBu1oaTcuwArBdnbBWGbtZ&#10;k7RRnbhSEbdQRFypSJgrihrODB7JCulPD2hN8Kgm2hcHWSS7aEVa4ULNVPxMcHbaclqywj5Olrlp&#10;cdHhQWH+nvZWJg72VvZO1kbmBjb2Fo5ONjRG3tnVysbO0NxSB68uE+nn5KyrooxiUeVlzgtxmq9J&#10;Gy+KnCmKGssKGkryWy4krWaFb2QF7eb6UVIcr5qJ+63EhnjTmjSnhqLIovSQxlLSfH/pVFNasocO&#10;yVIh2kTKSZot3Vn9cqryZKp0pTd1vS95sy9ptStuqYO03BG30x633x5/OpB6MJxCGYhdn0jaGU8+&#10;7I8/b4kuMELXWknU2UrlmQm2BOs8nij57njow+2u0epoN0MReTSsvy5hZ7p6uCamPNa+LdOvKtbJ&#10;FY8JsVIeqkoarEnvqkjJjnILstHwM5KLtlJNtFfzV8MQ9SWC1DHBGmh/HK+nPNxTgT1MizfZSjLX&#10;RbHUS73MF9+T7FEbYVPka+yriZFjgpnKsAU7afq56RPC3QIC7eOIzqaqqEqSRV+yTUsQfiXXdTHL&#10;biTBJNNB3l6ey8NUQ11OBK8hJSPNLYplFeCD8fPQI7hgcD56GT1RvC/OJsN864fVC+rx7l8bG3+t&#10;rL5dXH2/uE1d2fxr+ZC6DcrvUa9O/zg5+/N84mZm5GR6/mJd18WKX0Eus7r+5MmrldP7qxf31+/e&#10;H93ebp2bap+baB4bIu/v/EalTi2vTm/sLh5ezB+dL5/cOblzs7m2+/z+4+HOdiNtZRca+WCh7mys&#10;aqWnIifBPzbRvXmytnq8snxIGVoYnFgZb5/oGF2dHF6bvHz16BvqL+cfPT14cr1+dbZyfHB4797W&#10;xcXS4cGtas09yu5h1/BQY3vz0Gjf9MxYXCwJxcMpJSfIyQ9TMxQYXa6o6o7LqQmyc1MUlIGpOoqa&#10;RulGtEQ8p374ivrFp9RvXr374vm7j+++fXTv3f3Re4NVk/mtwwV9IxU9I7WtvRWjMz2Do+2jE72L&#10;yzOpaXGCQjzcKDiKB8GH5kYL8QoI8wsICQoICfNhaOlYIW79f7l44PwbI08rB3VACQ8fL60OLz8f&#10;sDQGH6yihcDzCfCCIY2Xn+dfRh44YBEArALgxfDxCfIDC8DFj0KheQGQfNwIHiSwt2HyAsAi0TzA&#10;ooT4OQUg6pxbgAes5UHzYkQE+YUEuPi4wa7+3bkAmocX7EwAhRUVFJPACotgAIAjiOVHY/mFRASE&#10;xDDiUlhRKSxw+AR5eQXRcD5eTl4uNFYAnAdBYQExMRGMABorJAI+GBEBYwc9UkFIYl1w6XTS4qu+&#10;y79X99/Ob1HJS9S5sTcjZOr8OnVp7d085beJqe96p34eGPm2q+fjupnveo//Xtz5cfri9fqTd+fP&#10;315/8Pbm47dPv6d+9h315U/UD99QP/vPm5e/vf/+j3c/vX33y9/UXz98db+1pWBjrf/9Hy/6GpKz&#10;SPZFcR6FCZ41WYTSVP/qdP+KZPcEb60IR8We8ujXn9ylvv2Rxsj//fbn69ODL57eUH/78cv7R43Z&#10;hKJox9IYx9o0r4bs4EyiI8FTP9RHPznWrr87Dba5skFZ31o5OCDv7y3s7Kzs7O0cHJ8c3zk7uX92&#10;8fjyzvPrB6/u3n3++N6Tm7N7l2tbR/OUE/Laxfrh9dGDi8OHB4c3O4ePt48ebZ082Dy8pjHyNFL+&#10;lpf/h4L/FzRefnXvfG0f4uXX9v6p879cPA3/MPKHd7ePrwEOLm6Orp7snlz1jQzZOFk4OlvYWuuZ&#10;6ClYGio4masZq4ua4qWMNSWM1CUMVMV0lbF4BUFtBYy2EtpQS8QAL6yG45eXR8rKIvT0RIQEYe4e&#10;mveeL3719s7lt6uXv2ytfjJF/nB0+/OFu28Pjt5tz34/NfBpX/3jhoKroqqntU0ftZY9qqh8WBY5&#10;F+reZh/c55YyR8hdjindSKo7yR3/tHfoVefst2Mz348Pf9k38lXv5HcDC6+HJ7/pmP6iZeHz9rmX&#10;zYdfjb74c+fVb4dfU+99Tr37JfX6yeu99Fp/pyCclj5SQ4XZUBVhrsljosWnrymgo4nRVMfg1bDg&#10;KHSVhA3URHVUsZrKgqBES1UYYur1JA1MZA0clT+hPj//9XLl+13y9wf9Lxc3X1/tvnl4j/rVQ+r3&#10;D6hfX1I/mf/houvj5ezTTp1yD3yZQ8RWdsbThvQXTcWfDRY/H615MDfzySX5ycXS9SX5/Jx8dLa0&#10;d7aye7axc0HD5u7F/vH14cWj/dOHt6T8k8PjR/euPjg6uN47vQ+J2JzfPbh3c/noxdHF45Pzp8dn&#10;z9Z3743Pbo+MLfd2Tgy0DPVVtbVmlq50j2yMzu0tbOytHc5MrQ4MLrV1zJeWjTQ0LtTXkwsKhoqK&#10;h3r7tuYWzqfmTsenjwAmp/cmpncmpjduGfnlicWl9pHe8PSosJyIsJLw6Iao6NbIjW9Wtr5fjxuI&#10;jxlIsCl20ckyV0jQMatwTV0unviYUrPWou+nb+Nnpq4rq6MtbWagZKQtbaorY6guYqwpoqHIi1cR&#10;wKvyq6vw6GtDr1BASkEagmrirGYKXB2Z/r1pXnUhxp1RFq3hRvVBOu3hxt1R5jRGfiTmHy6ehpEo&#10;q6HofzBMsh6JsRolWQJMxtvOp7guZXhSMr0AFtPcZxIcp+LsJ2PtxqJsR4lQgPxIpHU/wXIg3KrT&#10;36gvxHwh3m0x0W05wW0n0/u/MfKBBwWB+wXBe4WhG7fJXUcT/ZvCXFIstTzk0cGaUkHq0oFqMj6q&#10;ci7qCg256Zsri1Nzs9NLECNPoewtUw4WV/bHZpdnlrbnV/ZmyVtzi9vT8xvTs+tzC1sLizuT02uz&#10;MxsAc7ObYJiam9nYXDvf2bpYXz92cfHBKauqSMvIC/CJcTBLcbBASVw5GIXY6cE0iI8ehoExiLKw&#10;SHAwiSMYaUS8GJzh1oGJImB6CkJ+joYEb+sgb+tgX3sPF0tvd7uioqz0rOS45BhSQnRmXgaYFKZk&#10;pcWlJEBIjk9ITYyMISZnpJBio1PSEtMyklPTkzJzc1IzM7Jzs0rKCssriisqi1tba1taapobyjvb&#10;attbK+tqChrqigB6u+sB2tqqxsa6Rka62tpqgB0d7R0c7Ozr7cjJTpOXkxIVEVRUkBEWwshISyop&#10;KIKRjRPJKyYujcUIKohilTEoGyWxdHeTiiCbhlDral/9Wn/95hDjpgDDWm+dGi/tak+tCjfVKs9/&#10;GPlmb902P4MmH70aD61SZ1ypm1q5h0ZLqElnpGVzoD6U2ZVg2k2w+JeRB05PuOVApM1QlF1fuBVw&#10;RmMcR0gOsymei5l+00nuU4nusyleM8neAxGOTd7Gje5GbT7mrd5mtc56FXZaGcZyBCWBIEX+aF1p&#10;HwVBVxl+JwURAzE+HXGMjhRWUwyjiOaWRnGoiYLJK7MUN70qFu5kKO9hjnMyUxLmhsmJcWirCWko&#10;8ylII5UUBRSU0UraGEK6LeVhw/yz8tkXheTPyruvMwYe5c99UDP3omLl44qj/zSRHxTuvWp+/if5&#10;A+rmC+r+g3cb29+O7P4ydvb3zOrr7q3f+7b/6N/8Y+SQunj49+rx+/XN1zMDT+sXvuod+6h54KOa&#10;1T8GF3/r2aAOr78fnP+pffHH3o0fRze+mHz61/ln1CffUT+++eVi6ry3bqowvyMxpzGhsievd7pp&#10;aXdybmNskjykoa8irigmr6HAI8qnoKUsq6GGlVXFymiJSmtIyKhLyahLS+MkJZXFJBWERKSFRCSF&#10;hYXRPEh5YV4lQbi1snCcg36+h1VtoGNbpEMn0bqLaAHQGWHVSbRtj7Buj7JujzZrizJuJxo2E3Qb&#10;AnXq/HWawwyaw4yaQ02bQkwagwzrA3Rr/dVr/HD1wRoNwdr1gQY1fnplXjrFHhrFXrhSH7UKX51i&#10;L8M8b7Moe31fMz0RJBzFBkfzCCI4+DkRQtw8Yjx84lwoESRKCICLR5iFhZuHBwtm9Qb65tYW9v6+&#10;QdHhpI6mlvnJSfLM5GBPR0dz7fR43+xk38ri+Mr86Nr81Ors9ObSwsbKEnlxlrxGpuyuT6zPD6/P&#10;DmzNtiwPxbfmZQ6WZ4xWBNfGlW11db1cGf5ie+X786UXa8VtGQ72uDAnfKChDMFQJkRfPMxEOtJC&#10;LtJcNs5CLtMKl2Yqn2omn2qpmGalBGySmVy8sXS8iUzirXBNiqVyuo1qqpUKAE21JtNOPc1aNcdJ&#10;N8fNKMvLJMnNKNHTpDjKuzwhMNrDXEUIbqombqkrL4Ckt7LQDgnzLCjO+H8w8unZ/zDySRkZAClZ&#10;GQlpKUnpyeCuT05Nyi/MqWoo6eiq6WgqKUkJ9zVWDTJUIZmrJ1pqZjnpp1qrF7gZVvpaFjgZZlvj&#10;ozQkE3UU043U4rTksk3UE3XkSaoSxTZ6OaYalU4mta7mWUaqQZJ8oTLoZG35XFMNUFLnYV7irFvp&#10;a1zspk8ykCIZSKfZaMSbq5JMcSH68q7KWCsZAX0RTjk4TJoNpoGBG0ujzeWFzeWwztrKjbkptVnJ&#10;jQWZTYVZ7iZ6YU7WXWX5nUU5DZnJbXlZ5UmxudERoc72Tqb6HrbmAa6OFbmZjWVFaaTIZCKhNCvN&#10;x97Sy9bc2UzPx97cy9YEy8VioqFgjlc2VpOhkfImquKmqmLW6qI6WHiIqXJ/VuREPmm7IXsgMSDN&#10;ElcbYLVYFDOaGjiRFTqeGVLqZTSY7Nef7NsV59GX4teV4NWd6N2T5AMmq2M5YbOFxKG0gN54L1An&#10;x0k7zV5rMCO0OzWwMzmwPzu8OtIl08Mo1UWnNNiy1M80zxWf56Re4qbZFmY+HOc0RHLoj7DrDbfv&#10;DLNpDrIpdNKOMZSJNVYI05aJNsaZCbG7KAo5ymPEYDAfTZlKgnuClaaHLG+Og16apVqBg26qqVKe&#10;nfZEZvhgSlBnvE9DpFt1qHOOqynREBeqpRCqrVgZ5tmVGt4Y7VMS5NSSEmUiL84OMfIIOIKbnZMb&#10;zomAw9kRbJDwNxsL+20QPJzlVnmG4b8f4NPodY5bvRqwCBwaXw9qcnJy0uh4WiGwNK152h5AfVCH&#10;FiYPHDgczsXNg+RCgVpgC044EgB8I42OBxaJ4EKyczLDGDXlcVmxKQkhEbEh4QmEiJTw6GRCVHIo&#10;MTE4AtiMKCh2PjUqVogbxcXMgkEgMeyI2xh5pDiSA/TPlVGBrXEBA2nBE3nh/ekBAzmh4EKMFcZ1&#10;JwR1RHn0RLt1hFu3hoOBw7QjzGQ03mE+3ZOS47OQ4TWR5DwSZ98RYtocaFjlpV0fYFrlB2bCGgRd&#10;cRsRVm1OGI4ZpoOAOYkiDRAwoo5MsjU+VE/RTw+nzM/Jx0yHZGIE3REfnBvDxcfPgeRlQ9Bi5BEs&#10;LOB8IZlZTHV0LfUNTPDaZni8kbo6gD4Op62oaKCqaqqNt9TXc7O2tNTT0VVWBuXGGloeNnZhXn5J&#10;EdHgbOQlZhSm5GaQUuJCot2tnL3tXP2c3Lys7QjevqkxifxcvAwwejYGSBRCHsVeFOg8mkZYzAjd&#10;yAo6Koy8rIjdyw07KiLu5UXMxLj1B1hMEJ2WEv3aPIy6fMxW04KPimM3swjzcd4DQTb1Ltq1TloN&#10;rjoVdirFlnLDETYjodaDQVYLcd6gzk5B5HJ6IDnRey7WazbOfzjKr4UYYCmLRdHBeBHQYcJv2XZm&#10;RkjmCDQbWjMAFjQDYEEJWMvOygaA5ICzMzNxMDNMD/avTI8uDHftLY5fbs5tzfTvLQxvzw4cU6YO&#10;yePb0/0noHx56g55+M5sx53JxnxP4zwX3S6iS62P2WC0x1Ccd0+Ue4Wf+VBO+Nlo49lM+wWl/2Ch&#10;597W9OXK6PFC/95Uzy0XD/Hym6MdW2Oda0OtAGARFK4NtVD6GuY6KyaaiyiDzRvjncAu9NYvD7Zt&#10;jHWvjXUtDDQvDXVM9TSOdzZQhnt6K0qrkhI8tHVl4Eg5bgEBBjgPIweSkZ0D3BnMcEYYMz2MmZWB&#10;nQkGZXFkgbE6WTtlJIL+Ny0vIystISEjOSE3I7UwJ7OsMK++qryttq6psqq6tLynraMwO7coLz+B&#10;FI9X05KRksUICJobWQjyCSFYOLg5kKH+gVkpadVFxfmZmUU5eSX5xXU1jZISCgx0cDo6BAsbP4yR&#10;C8UvDolkQEk3mXhQAmngk5ScEBOVlhiXnhSXFE8kEUPCQ/3CwvyiokLiSIQoQmAUIRj8HvDbwgPD&#10;lWVUMDyiGB5xQX5ZAR4pGvhQkjxc4lycwnB2NAOMkx6G4EVgBXkkudgwGJQEL4cwHxz0r2hgediF&#10;VKTxTtbeAZ4RqXF5VSVNHU19tVWtNWVNjdXtzbWd5YW1YQFRhtrmitJq7PRIOCM3nA7cJgJwGCcX&#10;I4qPTQDDKYzmwiKYUDwIDC8npGPDhUCzsaA42FG00HiIl79l5GmgxchDofH/ZeQZ6ViBZf6/0HhI&#10;IJ4GyKeDJELoGVgZGAEgNhTi9BnY4Oxgz3BmFjZGeiZ2OkYMMxyHFFworT9p7tkrqblT136QX3G3&#10;tOE8p+wyu+ympPY6t/x+XsX9gspHxTWPSyF2/llZw4uqZigEvqj2YXEdDcCncfH/dapouC6ovFNQ&#10;AXCeXXGSUXqcXnKaWQacg5TC3cQ8WnQ8jZFfjcukxKTTGPk5YtJYOGk0MpqSnraSndzm75yoL59k&#10;JJ/toJVgqZxgpRpnDQE4EClvqQIK423Uwo1k462UY83kicbSJGvFIHM5X0sFY20xFWX0b++/vXx4&#10;hMJwM7DSs7Ozgm76VmefiRuJkpKQVFXBAcjLyklLSYAHeBlpcSlJcUkJEWBlZSQUFeSUleQkb9l2&#10;WQlRGv8uIy4CFqVEhWksPFiUFBESwfCLCgqARQVpKExeRhirIC4hKy4uLiQkIojh40X9q1fzDykP&#10;g3LygmvDyc7GysLAzETHxAgpyHOwQ3rxtNB4mqYNLV8FcEB3AwpBfQ4mJn4uKKs2AwzGzHiriAWD&#10;cTPCNMT5Aq3w9jjBNE+jZBftBHu1ZCd8gq16lKFCnrMxyUApTFMqSl8uxkgx1VKjJsCuleDWG+M3&#10;mhQ0FO8/nhQ8mRLaE+nREGANngQKXHXLvc1bI9w7onxaIjwbCS41ofZN0S7Nce5lBJtEN71IOy2S&#10;i6mZghiGGYpkZ2GAhPIZGcBR0INekB5KPAzOMhQRzwDlb2GmZ2GgY4bka6CXAujoGViY6cHxQTmG&#10;YUzs0DsjwNE31BsY6EtLSVWSk2W91cDhoIOhWOh05ITsdWTdDeXCbNSyfE3KQ62biFAu+rGMwOm8&#10;kNE038Xi8KUiwnJR2G4Vab8u/rg566gl97AxY78+7aAhfa8udacmebc2CSpvytyuS9mtz9hvzt5p&#10;yFitTFqrTtlqypkvS5gvjxvOI3SnB9SSnCsjHbN9jKNsNAIM5T315B215fHSQhoy2IgA9zB/9/BA&#10;bxdHKzt7S0cXW3MbU30jbTNzI3c3R2srUwNDLVd3G1t7IzVl8WBPW29zPTV+DiMJ3nKSJ7k+bTAn&#10;ZCg7EDxNDaYETGSELmZHrOQQyCnei+leW1WR8+VhGX46xQnO+YledfnEvoqEla6ijmSfBHOFDBsV&#10;H0VOO0nGrkzvo6nynbGCxe6k5b6Uzf701Z7EtcHUjaG03Z6UrfbY7a6EvZHUjbGU1bGktcH4/f74&#10;RwMZPYH4AkPBHEN0mgn6sjv1682uzzZ7+3MCDcXorXBc3RXR+3MNDdn+tSke3XmBjQkuoSbiBBMp&#10;SlP6VFViGdE51cckzEolxEzOVgGhJwDz1+bz0+SKMhNpJFkN5Xgv1UatN8dvNMXvtyXfHcp9NlP6&#10;bK7kk7WGe5Mlhz3ZG81JS/Xxc1XRbhr8lso8BA/DiBDHmCjPlDjvUC+9ABvJxgSr7mjTpUyXxQzr&#10;LoLmdKa7vwbGUU3STkdJV1UcpyAgKcLBzwMTxrBjBNmFJDk1rRU1fJRtM6xWv1w6/XP/5N3e3u/r&#10;az+SN35eWv+BfPTnzp33p1fvLh5QH96n3tz56+HYg/mlm20wr1GzN+NXUsiobtx/9GLt8sHOw6cr&#10;d69HtjdqxwaaZobrR3onNpe//+v3iZWVhZ19yuHF0snVyvHFzsHl+sr25y9fddXXmmir2JlrOFpo&#10;OJmpOxqqWuvjJIVRcwuj+1c7MxvTi3vktpHW6fWpme3Z0eWJsY250xfX/6G+OXv1ZPfRneWzI8rR&#10;/vYlFCm/fefO1uXd5YOLqaWNlp6+xram4ZG+sdGByAgCHy8XTk0KyQuTVYNPrlTU9cVnVPhYOkqh&#10;ZWF4L2m9CNWAev+H1Cc3f794Qf30KfXDG+qLi/d3z/467zppLhlNaxnJ75+oHJtuGRht7AQz4LmB&#10;oeFuF1d7EVGMpJQoRpCPl48LjeFFA4efB43FoIWF2DkRNEodgObQouCFsFDsPABtFQ1gEaz9l5Gn&#10;+bRFHj4o3ev/MvL/qtageCECnf823SsP+h9Snl9IAMnHzcnLBQAcAC5+FDf4YVg0sDRqnk8EAyxK&#10;iJ8Hwwfp2/CjwG8WANPx2xh5QWHwvXzcPBAXDx0UhhccoLAIRkJKVFJaDFgRcUFhUTQ4dnEprLSM&#10;mKSMqJi4EETWS0mjhbH8kNIO2ANE6GOFBbFCwmIioLcWAiUYKX5pLSGctWREsUf7bvHqN6Prv07s&#10;UpcW/5oa/XmAQp3fpFJW/pipuSoY+6Jrh0qZ+Wlw6oe+Ayp58cfevV+mHv11+Ip6/8mvd169vfnw&#10;10df/vXs2/dPf6G++undy+9+ffH2b4iR/+33H9++++Xrrz8YH2s5O5n945fHdQVhhUke5cneBTFu&#10;jfmRDXkRFSk+lSkeCd5aRCdcT3nMmy/uU9/9RH3/29vff6C+f/Ps+vLV/bvU3396frTaXhhdmehR&#10;k+zRlO3fVhiRQ3IJddeNDDTJTHbpbk+CbVBWyMsrlL2due2Npd3tjb29nd3Do/2zy7P7dy4fX109&#10;vrh4DJzH9568uHvzYPf4eGH5lLJxvnZwtXf3bP/+0eHN/tGT3eOb7eMHm/v31vYgIv5f/G+kPFi1&#10;untBA/BpuF28Aljbu0PL4wocAFBCS+66sXe1dXB3+/De3smDg/OHe6d3eocHXTydHJzMwZzf0hhn&#10;baxkbaBgoiWOV8RoKaDxCoK0MHkAA5yIkYaohiKvnBSHhpqgoiKPiAijtbWijDSbl7f23cfzX/x2&#10;cfn18tanU9tfzKx8Mr74bOjou+XLt7tL30wOftjd+rip9nF9/cuWwvsVoRRi4HyY37h/1kHGwBe9&#10;Q5/1dL9onPqqf/nnmdnvp6a/n578YXL5/eoqdWPyz9nhN4ODP3VNvukd+Lph9rv2le96Tn6Z/JC6&#10;9zF178P3u8/+2n5J3bv+eTmlydM2QBpvhFBTYTBSh5uocRmo8eiq82lroDXVMVqqwtoq0FHo4YT0&#10;1LFaKkKgRE0JlGNNDBX0DOV0bVUev7m5+/7pwd83sz8ej3y1u/zm+uDvjw7//PyS+u3l31/dpX5x&#10;Rv2U/OZuzc0UYaEwdCk770l7+VeDxV8PFH8xmnczUHlnYuLlCeX5Pcr9O+Tz84VDSOh/Zed8Y/tq&#10;c/sCYGvn8uDo+vj80eEp9HbE0enT46PHx9uPro6eXV48B4U7R9cHZ4/OL5+enz29OH9x986ry6sP&#10;t3buLC3tDvROjHaODtZ2duZWkpt7V/ont2ZWtpf3VpcPJqa3apvG8ov7ioqHGhoWmxqXKkrG25sp&#10;c9MXU1NH4zN7Y7Pb47PbYzNrEzOrk3OUiYXFiaX5+p4mr2gv3yRvtyRnYm2oX6lHxkh8y2FtXFcU&#10;oYVgX+RoVWRvUeYYv5BBGI4L7YryrwzW9tK0DTQ1sFI2MVMy0pU21Ba3NJQz0sCa4LF4JR48jk8L&#10;J6CmzKunJaqtLqytJgRWqYmyGEvDa6Ide1M8m0NNOiLMbhl5fEuYXnuEYR/RdDjWCoqC/y/tPnIb&#10;EQ8wTLIEuF31j5TNaKztdILjQqobjZRfTPcAixOxDuMx9iOR1sMRVgCDBIveUPPuYNM2H4OuAJPZ&#10;GGdygutirPNWuudmivtOltdent9+fsBhUehhSfhOYfhKbuhYkn97pFumrTZBUypYTcpLFhukoeyr&#10;oRrt4rA6ObG8vDwyOTMxvzy/tEWe31pc2CEv7Y7Nrs5SdhZW96cXtwBoyV3nFrfnl3ZGJ5fHJpYn&#10;plYXFnf3Du7t7d7Z3bpzuH9vd/fS0zNQQkxSVkRUSRAti0JIsjOLszNi2RmEORgwLAx89DBBOkYR&#10;ZmZJDhZxBKMIOx2wohwwLBtMjBOGhcPwMvzBHmZ+riakMM+QAJfEuPD8vKya2orC4rz6xpqyitLi&#10;ipLKuqrK2prwKGJqZkZmbk5xeVlFVXl9Y11lVWlHZ0t9Q3VtXWVdc31tc319S0NTe2NVTXl1TVlr&#10;a21TU0VnZ31ra3VrayUtHL6p6f/H119AOW5lXaCwu5jRzHYxMzMzM3OVi5mZmZmZmZkZmymMM5OZ&#10;TGDC3Un7XZWTvG+t/61fa9epo6tr2bLkC1tH+5T29DT197d2dzcODLRNTAyMjvYODHQUF+X6+rir&#10;qylpa6nhsGgA0KATwRBcUgoM6cGasBBWXEyOgqeK43EyWGEDSWyoiWKqg2Z9kEWtr369t06Tnx6w&#10;le4a5e6aFR4aVZ4adV4aDcC6qzW6a7Z46TR66tS4gULtQnuFLCspUKcx0LDOVweg1lMTEqsJNOgI&#10;NoQQZNwVYtobbtFPs+oONQPOYJTtaJzjTKrHQqbPWLwT8IdoELqCbZq8TRq9zdr9rZs8jSttNYrN&#10;lTL0JaOUCMEK+FgDhQg9BV9NWRMJvJWSnJmyvIaYiI6UhJ68jBKVpCpGVKRiFEhCOjJ4RyN5WwNZ&#10;G0NZnDCMhGZVU8CoKyKpRFYxKr+cAlZSCR6UZLbzum3hRXHfddzQs9SJ9wqnPihf/qxx+lXp0G3y&#10;0GXcwqPc/u2E838MfEk/eY9+/Jp++oi+e/Dz9O7Po3P/bjmmj57SJ7d/GTyhz17Q105+X719t3P0&#10;w2LbeenIy6Zb+tbRm/nFbwZmv+7dfTO7/9v8/g+LN78dvHhz9fFvz57+4+r2g9Pdh+tLJzOrJ/PT&#10;G2MTy0OLm1MzK+MLazNzyzPpOanSClJ4KhFFxuElKFQ5CZyYOEFMkSimRhZXFZFQuWfklUREFMgi&#10;sniSOI4ogsURcCg4FSUogxUAQ3MXdfEES90af/uWcPuWELMumkVnqHGTn36jv0FHmHl7uFlXlGl3&#10;tElXtFFnlGEHzbgt3LA5RK8hWL8hQL/OTw/K7Oqv3RAATqhGc6h2U7B2fYBOjY92mad6qYdKqbdi&#10;ua9yubdWnqtOjodpspu1rYayMCurMI8wHzechwfJJ4gVhBOEEHg4HC8khBcQwAoK4vj58DzcGBiM&#10;JzY6o7Sotr6mtadtoKe9d7h3cHJ4dGxgoKG6oiA7o6G6vLejpb+rrbW2qqelqbOxvqulZainp6uz&#10;vaWlZXRqrG9koG2ws3uiv2uqv2duoHGiraK/un19oPt4smK1Y+Pjk9c/v7d2MqWlRXI3V/A3lgvU&#10;k/DTofobiAQaiQXoUEJ1qTG64tFa1Ghdaqy+aIKRBBQdbyAGAJwkEylGaHyqhUKapSKwAOlWSlm2&#10;qtk2aumWqrnOBvFWqumuRoluhv4mykXRXiXx/kH2BlpSWHNtWSEumKaqZGxsUEVVfkVVaWZ2RmZ2&#10;Vtb9rbXUzIyUjEyA5PSMpLT05PS0hJTkxOSkpBSIkc/MTmtsrujqrq0tz+yoyYvysjKTwcfa64Ya&#10;yMaYKBS7m6SaKxfYaVe4GGUYKoTJ4WNVxBI1ZArMtctt9etczetczLoDnVu9bascjLL15HP0FVI1&#10;JPMMlUotNCusdaps9bKM5LMtFAqcNJJNZKP1xOON5ZIsVJNstaLNVX00JKylsEYUIVUUpxgnTFaA&#10;SYckqE9FGotjHdWkfU21i6JD8qND00P9vS2MCmIjmvMzOgqzK+JpDZmJZfGRzXmZLflZIU52rhZG&#10;Po7WKZFhMUF+Qe7OFbmZZdnpieHBwR5OHrbmljoqHtbGhirSymJ4VQmiuhRZX1kcTBb0lEQMlKna&#10;UhgzFZImkZfByI/lRu435fYn+CYayeXZay4VxQwl+Q6l+C4URZX7GLdFOfUmegJ0xrt3J3r2J0ME&#10;/UhGwFhW0Gx+RF+CZ3esW0eUc5q1UqyJDENxNc/TJN/bItVZP9pSNd5WM8vdMM1eDVQodFav8tLp&#10;CDEFzdFItP0gza4v3K4j2LLRzyLXRjVSSyTeUDZAmZTnYjxTmGCC4VTkhClxwcoC7PPcTGg6kpHa&#10;4rl2WlkW4NRoxuqIRmuK9Md7jaQG9acG1Ic7Vwba5zgbB2tK+yqLB2nIVIa6dqWGNcf4lATY1cUF&#10;uWir8DJBqTXBvP8BKxszKxMLK8QgsjA/YGGCUiCysXEwCHRgWe+149nuRcDBwsXFBSwzM/PfjDxY&#10;5flLSp5BxAP/Pt0r19/B0aDk71h7iKDn4OLkAi+BtOP5ePi5OXlYWNiYmFhACXhrXm4+Pk5eNhiL&#10;jqJ6UlhMXEBofEhECi0qLSImJSwKko8PikgMjsiIjCtIyXCxsOGERAkEMLy8CHZ2Er8AmY9PGAal&#10;Cm+ICWyJ8m4MdQDnaCDdZ7QgrD7aZaIoti7IviHQtjvSudZbry3cuMZbDXQWwzTr+RT3zTz/tWy/&#10;2RT3iXgn0HG0BhrVeOn2xDplWCvmOGs10BwCtKgRRrLSD2CxxkrVvrb2BB5LFFu4hliCmWqSvaGV&#10;HJXCy0bg40Zy8fCzcGD5ESgeIQSXANcDFm5GvlNmZh5mFh1lFVNtHUN1DW15eVNNTQMVFS05OeBr&#10;yMjoKClaGehb6esqS4jpKCgYqamZaGgFu3uGevoCRPuHhXr458SnFaXmZMWm0HyC/Z08bQ3MQzx8&#10;gty8IgPDsHC0AHQzAybIBFNA8me7WQ4m+c8m+62n+x7lh12WRR/mhR4V0FZSfCajnUdD7XsDLNvc&#10;DPIMpYrNFGvstVo9jAdD7GsdNMMlBf3JnAnKuAxtCkCTu/Z0vMtomHV/gPkkzXk2xn0hyWshxXs9&#10;M3A80nko1GEgwr0zNthBSUKYCSbIBYWCgquL7T6PK+NqAecdWJa/FuiSuFez4Wbn4OHgBB/YUFNt&#10;e2l2eXJgcaR7Y6r/aGV8c6ZnfbLnYGH4dHXiYG7ocLrvfGHoamH40Xzfq+m26czAWh/jBj/jrlDr&#10;/gjb0RgngJ5Qm74o52o/s/myhEez7WczrXsTjcdznedL/WeLAydzAwdTPVsj7WsDzWvDrVvjncsD&#10;TcBujLavj7TtTXSt9jdOthQDrAw2z/fWrw61LPU3LvXUg61LAy0zPfUL/a1TnfUz3c1T7Y1TrU3l&#10;8bE28ooqSCyBDVxyXMJMPIIsvPysvDzsvJws3OxMnJDYNSRVzgLgbuuam5xdkJ6Tn5mdmZycl5VZ&#10;XlhYXVpaW17eXFvbAkZg5ZW97Z0VRSVWppbZaVkAMlKyTDBmKwtrF3vX0IAwPAqnrqQW4hdQU1aR&#10;k5aWnZpanJufl5nb1NCqrKR1r1PNAzHyTPwwGDcTGz8bJFzDyszEbmdnl5kK2v2EWFpYSnx0WmJ0&#10;TERQeJBPRKgfLcwfICzQL45GS4iKyc/M1VDWEuRGUHBSQtw4fm48nF8EJSQOgBASEeQj8XJjuDiQ&#10;PFwobk6kIC+Ojwtcb2h+ThQzjFuMJKerapKVVDjeP3e8fXV39vzq6PHdxYvH168P9y5Pj+9ur54D&#10;XJ0/ub54egumMEd3m4t7XU39adGZZloWEjgpbhgPlgcHZ0Pg+AlkhIgQO4KLiV+AA8HDJsTHIcTN&#10;IQjAwynExS7AiI5nlABwsPIxguXZWXgZlsHI/x0v//8LFmZOZiYuZiZwqUJ1uFj4uNl4eTgFYDAW&#10;HtAmsXEJPWDHwFgbwpNOG3tPK5v3CypOCqvO8suP0wvv8spflTecpuS+KK17Vlz1tKj6SWHVw5yy&#10;2/Sim7RCCFllt9nlt7kVANfZZZeZJRcZhZeZRQ+Lqu4KK2/yy6/zygCucksvc0ousovPssqO04uP&#10;U4tO0iALcfHxOXsJkFjNbmLuVmLOakz6/2XkZ6OSh4NpE7TIk/KSkcigeA3pBB2ZJCPFeGMF0GVH&#10;mSpEmynGmirGmMiB3jbWRC7KSC7SRD4J9EpmsvEWcjEWst6aJC89MUcdSQ1pbHyEb3lxFjMMxs/N&#10;xc4MvjIuNBJHJorISMkryivJSsuIi4pJS0koK8lJiFPFxchiomRREaIIlUil4ClkPJmEEyUTJESo&#10;kqIiAOJUiiiZRCUSREhEIhYFkfUUIgBwKAQsgBiZAIaMFBSaisGSsRBAfRIRLyTIDzUZrMysLExs&#10;9xb0R9DpYWdjZYFUa9jZmAAYpDw3Fwc7GwsAFyc78BmMPETTs0M5tNkfMAty8/Jx8IBjYWXmeABj&#10;YmOC0qbyM8HsdORsVKm+xjLxTloRFvLJTupx1sopNhr5rkbZjnpgZJJoqhSuJZ5gpJBqrlrkZFjt&#10;adEV5tYT4dEa6FjjYVFmb1DipF/splfmbVQfbNcKyiO822g+HVE+7TFeLfFuZSEWRSHm4TaKPmaK&#10;3qYaSGYY3z11zgUdxJ+B/6BrZcTCQ3rxLDAm8KVzssJY7zX7GSI7D5ihpwBAARfLPZg5eNlhTDAz&#10;C9P+/l4fL2/o0YF7jSx+VmY4O0yBArfUEPMxVY601yoItCoLtqwNsxm6H5ZM54cOp/rMF0BK8XO5&#10;AeslYZsVUYdNGUctOUdN2YeNWaeteRCac85askHJfn3GSUvuRUfReWfRSVv+YUv+dl32dGHicE70&#10;SG5MW2JARYhTvK1WoJ60rQwWDN60MDxqGD4dKk5HgqxIwdsY6kYF+UaHBPp6uTo529m72FnaWegZ&#10;aCsrKYhTSeDKMTTScXGz1tCSlZMhRga42GorYplgtsoidUl+46UxsxWxDZG2SdaKhR5GmbYaZe7G&#10;rUG23SG2C1mBC0W0ilDrUFvVnBi3gkTvhrzwra7i+dL4vgjneje9cgdVN1G2fE+Ni+nK/cmStaHc&#10;ncnCg6nila7UudbY2a74he64nf7Uo8G0ne6E7f6EnYm0jZGktb64g4HEo8bIFm/VInNqoha8LVz/&#10;vYWqzzc6porDddAwH11yX0nk4WRtTap7W7ZffYJTW7JLgpV0gCamO8m1PcHFWw0baS4dpE91U4br&#10;YWExlqL9Oa5z1UHbnTH7fYlno1mHQ2m7PYlb7fG77Qmn3anX/Rl3w5nXQ2mPpnJvJ/J2u5J2OhOX&#10;6iM3WhI229KSXDX1JQViAmyDvS1y04Niw60ttNFJvmrtsWaN/ipDsToTyUZP+tJm8gPNRAU9jVTA&#10;8FVVDkdCc3Cxgx8vTBjOQqTwKBuLGYXrmKeZL30yf/7TyeF3O2c/7V//crT95fLdzyev6E9e/PH4&#10;9ue7658eXvz85Oj7hz2XM5M3G/3b86J6GnAp6ZzGtosPPt959HLn2YudZ88Wrs+aZkeaZ4caRnuW&#10;znb/8/uP21fnO1e3kNjy+fX2xd3q5tHs1OJnrz9oKi/VVZG2MVW1MlSwM1JyMFA2UpVRkKGurM7u&#10;XezObc2tHq72TfVNrE3O7Mz3z4+Mbc1dfPD43/QfLz95tXl3Pn+0t3p6tHZysnF2vrB/tHJ8tXZ8&#10;M7u239k32N7ZNj7ePz8zSgsNQgrzqWtICSFhogrs46sljYMJSflOli5SQiIwNQ9R/TjV4M7A49/P&#10;t745OPvt7vKPh2e/X23/vLP/217zaVXZdHrbRFHPaFlLZ9HwWPPYRFd3b1NIsB9oxLAYFA83JwoJ&#10;x2BQCIQwxGKjEVg8Bk3AYIkEBqUOABwG7Y7BYYlkEhaPAyXCCLgAaLwEBYTgwv+3DgDiL635v4Bg&#10;BMIDB30vVgMs8FEYJI4AptFYsMqowIiRF0QK8QrxQVmJwDug4cIYBAAcixTAwCFG/q9VAIYvhBJG&#10;YJEMQB8eC9aFhOCCAoI8gmBPwnwASJQQnoAmEDE4PIpExgEHHB+FigdNOrDgmIgkrIiIGJFAJZEo&#10;JBL4WEgEUhAuLIgQhiPhKDKRJCQkgKdg0SJCsrpUBTNK0VDi3Cfdmz+Pbfwx1fvPprbPqoa+bl/6&#10;ZXz77fz+29W5/4yd0vcm/zM8/lX/zNd9oNr528WHv+59TH/80R/Pvnj3/ic/vfjwu0cffXP1xbe3&#10;Lz4++ufXz395+zWd/vMf737+9bfv//vtF+MTHS+e7f78/bOOqvjWssjqdN/qdP8WMB1L9SuOd69M&#10;dIt314iwV+goifzlX8/pv39P/+Nn8PK3v3777Pb8nx+8ov/63fsXW6M1abXJnhXxTrVpHu1FEYUJ&#10;7h5WCrQA46Ic7+72JNj63PzU3Oz85sbCztbq/t72/sHu7v7x3sn12e3t1ePrqyc3V88f3rx8evPs&#10;JVjdOtifWTqaWz9c3P6bkT88ebl/+nz3+On24cONg+u1g5vlP4l4CGCVEQUPbdq7XN29APiblIfo&#10;+N3b9b27vxl5Bil/T9NDdTb3rxmk/O4xFJd9eHHXMzTgE+jl5GJpZqJuZqBgbiBnoiluriOhq0TS&#10;kodE5NWlsaqSaGVxpIo4QkUSrqmIU1VEqangpaQExcS4NdUJYhS23Dz/b3959O+3d0+/3137cGTz&#10;y6nLn7YO/jl3+vXy4zd7L+hnm/+Zabqtrr6rLH9UmXGam3CQHrRIC5wNC5oNq3hcMf/L3PT3k8Nf&#10;Dc78b2ruh4X1dztzvyzN/74y825p4KeRyXeTS/T5WfrI8Lcto/9pOqJP39IXrn6bfk3fePb76qO3&#10;y5c/zj76bTmt08PUl6xvCZeRhOmq8BirCRsqI7RVUAxGXl0Jp61MMlClasqhtJSwqvJoFXmsrDhS&#10;QQpjqC2roi4mpyuxcLfyiP7p/u/v7dI/3KV/tvzr69n/Pj2j//f4zT/3f/rw4Nf3D999sEd/b/mX&#10;u75/bvZ8vV7xyXDxPwdrvp8u/XK0+OVw53sb85/frr3/dPXJo4WLq7lDKAfv2g6Dkf+TlD84ujs9&#10;f3Z8+uzo5OnxyYuTo5dXpx/cnH8EnMOjZ6cXr4/PXp6evHh498nl2eujw6cnZ8+3d6+Wl/eXFra3&#10;lnaHWvsnm/vHG3uXBqfXplZGh2Ynpzdm5g8qagfrmqZLK0c6OtfHRk97OzaG+3ZW5q7mpg4nZ7bH&#10;5jfGZtdHZ1bGp1dGZxfuGfmZgtpiSx9LiwALG5qVTay1Q6qtR4GrQ5atb6mXc4GTc7lLxmJO1+uB&#10;jpd92Rv56QvZXuVe0nZixh7qli5qxmbSOhpEY20RAzW8oTpBWxEFHA1FpLoiWkeNoCKP1lIhqMtj&#10;DFWJahROPRGuHC+97gTH9jDT9hD91lDdeoiS02wO1u6OMByMNhugmQzfp3X9m5FnsPMMRh7SlL/H&#10;YKT5WDREys8lOy2muTIY+bFom9Eo66Ew88FQKK1rX4hJu69+h59Bt79xT4DJRITNXCyDkffYTnHd&#10;zXTfy/GCUrwWh52U0PYKw1ZzgiaTfTrDncpcDFNMVIMURP0VpLwU5Q0I+JqMzJPtncnZub6xyeGp&#10;pbmFnaWZrcXZnZm5reGpldmVvbnV/cmFrZnlXeADO7e0u7h6MA/J2uwvrh4urR2tb54BbG9d7e1e&#10;n54/jY1NlZKQJiFReC4ONDOMwsFC4WLBcTwg8LBgOVgQTDAcEyuBlZXMzUbmYSVxs1D5WIlcMDwn&#10;jCIAw/PA5Mi8zhZqNqbK64vDc9NDw0O9s7OzPb397Z0dnd1dzS1tHT29tY0tfUOjSWmZCSnpze1d&#10;g6NjYFttfV17e3tXV0d7W8vgYH9Hb2fXQE/3QFfvUE99U3VtQ2VLa21zc2V7e31HRx1AQ0NZXV0J&#10;sGNjfVNTQxMTA2VleeVlhelpiYYG2hg0/H68TsBh0RQyEfRzJAJRhEJFI1FEPElcVAqHpuAxVCwC&#10;BwblFDifmDC7lTwh2VG73Nukwd+swVu/1l2z1lOr0l2jzFOjxkenxluj0Uer0Uuz3kO90V292VO7&#10;0VO7zkOrwUe3ykOz0FExx14u21o6z04OrFa6qrX46bcH6LcHQaQ8I0yewcj3RVgCOxhlOxbvNJnk&#10;Op7k0hls2hFo1uhhVOmgU2qvVeGqX+NpDGyJjUahhVKto06VnXacGtVfBptiqZNkbxxsruOgqWyk&#10;ICeLJyiQRZTEJOQoIurS0soSYlryYHpDsTFQcjBRMdeRcrBQlaTwYRFMSgpYBTm4AB+MSODU1pMU&#10;lRPwjjZ4/M3M3ufNq5+UTb+X13oav/hJ/e1vU7OvKmae5Wx9VL78pGz/vebNV63bH/XtfD5y8s38&#10;c/rhQ/rOwY9Ta18PXNMXL+gLa//t2fpuaPeHifX/DK9+PvScfnT437mmg6Khhy0nP25cvNm9o5+e&#10;/br7mv7k7LuD8auB/q322sGyyrainvH2zuGOzuGutoGOnOKcEFqws4eLjp62koqiqLgYGGSISUkT&#10;qWCCJUmRlsCLieLFgZUliClSxBSp4koi4gqiovL3MfKySBwFShmDJ0MP7QnxS2CFrDXlHVSlPDUk&#10;U201i70MawIMO2kWvdGWXTSLbppVZ7gF+IF30ACMW8P0wPD33jFoDr9HsFFDAMTLQ5ryoZCmTVuY&#10;XkuoLsTXB+pW+2mV+6iW+SiVeauU+WjluGpneZhG2hlriFAFWDmxCLwAP4qbDyEIxwghMYIINAKJ&#10;ExbG8fNj+PlxrKyCMBi3qKhiRkZJY31XWXFdblaxjpqBiryanKT8QPfg3MTM2MBIe2NrW0PTQFfP&#10;5OjI4uzM4uzc9Oj4wtTcxtLazPj0+NDY+OjY5OTk9OzU2PR433Bv91BX+2BHeWtFRn1+Sm1WYVdp&#10;y3hzeXOujbWag6FMgKmSv76Uv46Yn56orx7FR4vop0kM0yCHqhIj70n5OAOxeENxhk00lkw2lU4x&#10;l082g6Tn0ywVGZHywGbZquY76KRZqOQ7G6TbayfaamV4mcU46AVZqKf4OWTTvN3MNG0MVIS5Yfra&#10;8tHRAcWlWf9/GPl7Uj41MTUlMTkJIDkVeiampra0ubm8p6u2raGovTrb2UTRTl001EwpAszwjeQr&#10;vcxKHPTyzNUaPMzT9eWStaWSNKVTdeQAsgyVCy20krVkUrVloxXJieriAOm6stWO+jVORlUOehV2&#10;eqW2WmXO2iVuOkmmsvHGMnEmiuGGchHGin5aUs5KVH2ioBKcTU6ASU6QWZ8Kt1GgmEnhTCUJDqoy&#10;zlrKPqb6JvJSigSUtgQlIyygMTetMSulJTulsyCzJTe9Lj2xKjXBz9o01MMpLsQvPyUhLiSgPCcj&#10;0t+b5ucV5O6clxwb4unsamHgZKprrCarJIrTlKHqyIvpKIhoyVF0FCi6CiQ1MYS+LFqbzB9prd6f&#10;RRvJjtypzxlM8k+3UEkyll8sjIaY7jT/yeyQ/mTvUi/DjhiXoTS/liingTQ/SDU+wWM43X8kI2Aq&#10;J7QvwROgNsAiRl8izkg62VItA5wmbSk7KYyGMLOpiJCVGMJRBhOsJZbnpF3kolXmotkWyGDkHcfj&#10;XIajndsDzGvc9bPMFRP0JPMdtEJUySUepkulSd1xPilW6k0RrtmOeuFakPJPppVyibNOtYdRvY9Z&#10;jqVytAalNcR2IMlnINm/MdylJsQh18UkUF3cR0nEX0OyLMipOy20LdanMtipOtIv3N5UAKICIIYc&#10;0gy+N1Bk3n3JAyhI795jYuK4D5gHlv1eBJz1np1nkKqc92LxoA7wwSawcN8vwGEEy4MF1GfERIOa&#10;wDL2CRxOLh5uHiibK7R7Dm4ONk4WFjawbzY2DrA/sMrJwsEKYzbW0IvyC43xC04Kp6XQohKD74n4&#10;iNjUUEivJjU8Oj85XVlcmh0GIyGQWB4eBDs7WUCQyMNFYINFO5j2pkf1xgc0h9g1BlkXumnHmcvm&#10;eOi5SMNjDeVidCWzLRQ6wiybgvX7o80Hw6Fk70upnnuFoVA69xT38Rj7Zm/dlgDDhdzA3jjnYjed&#10;lYr4/fa8JGslIzSTGZazM9qnyMkwyUC2zse81tusLsCmyMsi1lZPEcGFYoEh2NmE2DiE2HkFWHkR&#10;PIIcTCyczMxcLCy87Ow8zCxqsnJGGpr6qmr6ysqqkpKasrJGampacnJ6SkoWerraigriOIyGrDTY&#10;qquo6GRmQfP197BxCPPyC/Xwh4Li7VzzkzKL03IzY5JpPsEJIVEOxlZB7r4J4XEYYRQnMzv3AxiS&#10;BUZmhaXYGw0mBY7Hey4me+9mB50WR54WRx8URMwleIxHOo7RnBpddHMNJJNUCRnaYulaogBZuhJg&#10;Nd9IutvPvNpOPV2L3O5jNJ3kMR7nNBphPxpm2+Nj1uZpNBxht5DivZruPxHlMhrhPBjp2RUXYisv&#10;DtpZXjYospUVyhLMwsbCCi4PcNL/XsAq43rgvNe04eXk4uPgYIPBUqJo2wszC2O9K+N9GzN969Pd&#10;G9Pd65M9u/ND25O9+zN9p3MDl7P9j1dGXi3133YWl9oqVTurDdJsxmIdJxOcJ2Id5pLcJ2IcB2l2&#10;w7Fu4IwvVyedj9edzTQfTDWdzHafLvSfLw6fzA1sj3as9jetDDZvjLYD7E33rg23LvY1bI20rfQ1&#10;TLeVLvbVLvTWT3dWz3bVgE3LvQ1LPfVbY91zPQ3TnfWTHXULvW1DdeWLna0lUZGm4pK6JBEcCw8c&#10;xikI4+B7wMH1AMqBycHMydCr4XjAwf6AlR3G7OPskZ+WXZZbUJCVU5CTXZibU1VS0lRTA9BYXd0I&#10;BllVNdWl5ZbGpmBSnBiTYGxo4u8bkJaSnpGW6e7kEeDtH+gTEB4UFhUanhwbn5eRAfaTlwk9A9Xc&#10;0G5l6cjKzMfMzM8MiRXxPGDm5+JDwWDsHJx8LMwc8vLyeVmZMbSw1ISY5LiohOiwsEDv0ACvuMiQ&#10;+JiwhFhaYnR0eGBwQWaBBFkSI0zACJMEODFoQREhXgpSUAwAISAKF6TyceM52RE8XGguDmBRnKzC&#10;D2DccD68m4NfVUnT2cHd0+v3Pnrx5Yu7D6+Pn1wePjrbuz3evT7YOjvcuzzYuzw6uAbO9sbx7tbp&#10;yd7V6f71w/NnL+7e//DJJ88uXmxMbSaHpdgZ2KO5MOwwThQ3RpIgQxSmILkxaAECHk7iYuHjZRfk&#10;5RK+z+bKy+Digc/DCSnYAB/Yv6l5ViZITZ6DlefPRK/3vDzLAw5g2Zh52Fh5wdfFwsTLysTLxszH&#10;yczLw8LPwwZeyMPNxc/Dzo0TgONYuGgmNo97p/YKaq8qmg6zSy+Lqs6zS49Sc29zy26yS56X1J6n&#10;5Z4kZ12kF9xkFt+kFd6lFT3OLAU4Ty44Ty28TC++5+KLz9IKz9Lyz9MLLjOLzjILGTjPKvoLJScZ&#10;RUdpRUcphQAHSfm78Tk7cdkA2/EQGAryy9FpS1GpC7Tk2YjEGVryWFhsp6fvQUHhXmFehZ1ZvJZc&#10;nJ58rIFClIE8zUAuwkg+0lA2ykA2zkg23kwhxkQJjMdoBlLRJtLJNkrhRuKBulQfTaqnjpSduqQs&#10;WhDNySaCQpFRWG42HjkZRTlpJSlxOTBQlxSXkpaUAv8kxKkMIp5KwQMAR1yMDAr/hAhVWlxMUlRE&#10;lEwSIRHJeByAGIVMIUAsPAGDBKAScQBELApAFIdngITB4NEoEg5LwGPRKAQSCefl5WbozzAId3Zm&#10;SMqF6147/m+9mnvtGnZWFiZuLg6ev3K6gsrAcnFwgiaFl52Ti4VNiFeQh4sfBnV0TCxMzGxMMH42&#10;mDA7zFpLyl5LNNBcId5FJ95JI8ZWJcNVP9JEvjzItsDDJN5cOdFcJd1aI8lMMcNCvchZv8LNtNTZ&#10;qNjRoMzFuN7buinAtiXcHgwDOqLdIUY+zKsjyq89xrcl2qOWZl8SbJ7koR3nrhvqrK8mihVkhnE/&#10;YGJw8QDQTch7EXnQ5/6ZypX5L0YedI8sMGYOFmDZQJsBjvNeVR8GyWBBWV5Bt2xoqN/e3qogI8sK&#10;A8fCLsjOygGD4fnZ9RREHfTlfc3UgsxVikPs25J8u5N8R7PDAKZyw0fSA8HoBRLfyw5ezA9dK4nc&#10;q0s/bIb4dwAGI3/SlH3cmHXYmLVXl7FfnzmXH90R6VbsbpJhoxmhK+smR3GUJllSUXoYXm0kl7IA&#10;CwMynDB1BI8kJwsaBhPj5RQR4OGGwVwszYO9Pfy83Zxc7LX0NUWlxFTVVXR1tLBIBLiQbGzN7Rwt&#10;dPSURanIcH8nMF+QQ3B66yvWxfvM16aM5If2pnkV+xjZUHmcJeA2RG5XEaFwFWK5h1FbjHuwkXyY&#10;o0FRUnBFZmhLXvhWS35vpEuVlVqLs3a8CipaG3vcn318T8d3VQRHe6i6GRHT/HVn25Pm+5KnOmMX&#10;O+KPRrPPxnL3htN2xzPWBxN2BpP2euLv+tJa/DVLHWQyzcgfr9Z+vNnSmeomwwaLtJBdaEw9HC7v&#10;zQ+pjnFsjHdpjnco8zNwEmfLc1EBToKVdIqDso0kl4MMd5gRaaok8HI452I4/XI8/Wgo/mgk4Wgk&#10;aaMnaqU1fK2VdtSbeD2S+Wgk92448+FYxuPpnKOBpK2O6O2u2JVm2m5X0ulw3vFIaZSjhpUGJczL&#10;pDAzuLMl3dNZ0cNKtL/IuzZCe7HY4bDJf78+6Lo/J91Fx0oeZ64moq1EFiXwCvExCQmwwBHsJAq3&#10;jDbOOEI/oC7w+rfrV/RXL+hPX9Kfvk9//uLtow9+f/7Ru9fv//Hee3988OiXVxc/PN//76Pu87mx&#10;87X+7XkWAganqlTVP3Ly+qO5s6ulq5uVu+uNpzdda1ON032N493bD8/+9dv3uzeXuxc3qwdnO9eP&#10;1k+uxmeWlhZW//HhR5V5WUaaCp4OhhY6cnYGynYGqmqSJBMD9ZX1uaObw7mtuYGZoYGZgemNuaX9&#10;1ZmdxZmDlf2nF1+++f7k/acr18ezBzubl2frp6fbl1dbl3ebV48P714ubB509PW1d7b09bWMj3TH&#10;0kIF+TgVFKlwNExVVxhi5Ifi4nNtTexF4WIwdS8R3RjFkN7A3T8OJr6cGftsZu6/K8s/rC39sLj9&#10;21r1fn7JdFrrVHHvWOXYVHNHZ/nyylhwsCcXJwsWgyLiCRgUFi6EoJIpQkJCoBWiiJAJJDw/XIAs&#10;RmGExiP/CodH36dpJZCIwGHw74h7sRohuDAjLp7BwjMqA58hXwN85H0UPIOCR/8lWQNWESg4Bodm&#10;hLQLI4Qg3GvBMxh5Tn5ubkFehoKN4L24vAAGDsAHFwDlf8bO34vIY0DbikczQuzB3sDOwa6gd0QJ&#10;CcP5gSWSsGQKHk9A4/Ao4ONANQwCi4HjcUgiAU3Ao+6BxoM2G4Un4PAEAo5ExoGa4LVIhPA9gUMg&#10;EvF4IgaO5ZNQpgiR2S2CtIPqXFa+GTmgL/V8Wtf3j4b2Dyr7P2s6oa9v/bS49/P68R8H+2+31/83&#10;t/TN2A198+B/07c/bX5Gf/xf+qf/on/01e+f/PvNx1/98Oof3z777d0/6fTv3/z+/W9v/vfbmx/f&#10;vP2BTv/x4aO9n3/8kP7bxxVZAaMtGSMNqQm+JkVgqlWTUhzrVh7vEu2sQnNQ6iqLffOfV/Tf//fu&#10;3c+///4jnf7rp69f/PG/b+i/fv/6bGOyIWupI7c6ybUm1b2rNKo8zdfNQi7cz7A03w9SrVmdnZ6Y&#10;mpxbX1k72N84PNjbP9zfPTjZO7o4vLg+u7m5enh3+/zR7YvHV09eXD9+dHh2ubX/+Ojy7vD67vjx&#10;xcnTs9PnR6cvIEb+Pkx++/jR+vHjlaOHKwd3AKuHtxCOrlcOIXWapZ2z+c1jgMXtU4j8vY+OX927&#10;Xdu/Wz94COHwFsI9I7+6e7Fx8Fek/OHN1tHt3vmj05sno9OTIbQgF3c7ExMNY11ZK2NFSz0ZawM5&#10;LXm8mjRaUQIJoCKBUpVEa0hjNOUwKjJIVXmkBJVHUpxfS4MsKy0oJcYVEmr6zc8P//Pu0aPvt65/&#10;3Fj7Ymzpk6G9f88+fbv/9Oeds68XJ5+05czEBXV6x0xFZh/k5p4VpuxmJGynZRznVb6oq3pZ3/hR&#10;28j3k0Pfjrd93DX2zczsr8vTv82N/zo9+uvY2JuR0Tf9s/ThVfrYyh+De/Sx/bfD+z8NXv8+ffbL&#10;xOmvk7f05ePvJ0qnwqxDJZQNuNTVOFWl2QxVhPUVhTWVEAwdeRV5tLoiVluZoKGI1FBCKctByvJy&#10;4khpUaSOmpSCgoioIvWjt/+8+f2LuX8/GvjycunXj/bo/9n546sz+vfbP3829eXl9D/O1n58eEr/&#10;6JD+uvPT5cqXw6UfDlZ/M13z/WzFP6ba/rUx85+bhU/v1j94vvr06eLl7fwR9CjD2s7V5vbV1ubl&#10;9tYFwNHhw/OzZ6cnz06On58evzo5enmw9+z84sOTs/d3Dp8dX7x/9fCzs8sPdvcenZy+PDt/fXX7&#10;webu5dzS7sr6we7u6drq7to9Nby+fLi6ejg4utA3sjA6s9M1uNw7st7eszA4vDU9czg9sTszubM0&#10;tz83s8lI5To2uzw6szQyvQjs2Nzi2NJCWmmBvrOFZ0JgVHlywVBVZG2ySZSDc7aPT2mAQ46TS7lH&#10;7Fhy33sjg5+MT/1z7vj306KlAnUfBRNfNRMnRU0doo4G1lSPYqiOAwBfsp46XlMJpaGE0VUnqilg&#10;tFWJGgpYbXm0KonLUhae5abdEmnVHGTYHqLfEWHQGKTVGKgJwGDk+8KNhqLMxmMt/yblGYw8wGCk&#10;aV+4SR/NtD8CwgDNbDjacjLRcTbVdS7NbSzObiTSaphm2R9q2hdi0hdi1hMEMfJtPno9ASbd/saj&#10;IVaLCa5ria57md4H2d6HOT6H+X7HhQGnJeEnJbTdgtCV7MCpFO8umlOVh3G2hVakhny4urKNmKiL&#10;uuZUd9/66sbo1Fzf+MzA+Pzcws7KHPTNT0+vj02tLqzsA0zPb80v790T8cAeLqwczC3tzYATtHa0&#10;unm6vH68s3e9v3e3sX66d3ATm5AuKipOQqKoAnxUXg4qJyuVmxXLDiPwsKA5WcAECM/MRmBlJXCw&#10;EriYyTysIvxsBM4/GXkcD0xJVNDdXkeMxN9UV9TT0zI0NNAzMNw7MNo/NNk7MF5T3zE4MltZ3d7U&#10;NugXFGPv7BeXlB0dnxEVm9bQ3NXW3tPV3T89Nd/bN9DV18tg5Ecmh1s7Ghuaa1pa61vb6togzrKu&#10;vb2+q6tpbLx/eKSntq7CP8BLU0uFTMGBth6LQ4Kmn0QiKCkpUKlkJBJJJBLhcDgWi6dSRclkqpiY&#10;BIUkSsGJgYkfFCNPpUCtPS+zJJLDRVMixV6nPsi6JdCy3kO3xdeoBZIU12kK1Kv31mzwVm/0Um/2&#10;VG/z1mzz0Wnx1Wn01qn31m7w16v21i50VEwyoiQbU0ucVMudVRq8tJt8tVsD9NqDDNoDjTqDTXrC&#10;zPsiLEfiHQdj7Aai7EfjXfpots2BJnmWsrkWctlGcqnakumGsqVOuvW+FvV+5vWeJk2epq3upp3e&#10;VmU2OlnmWmU+ztF2Jk7aykbKcipiYkJsHKIYApJXQIJIkRYVV5KUkqaSpMgYDQVRY01ZKyNVFzsD&#10;E0MlFSVRTS0JaVkkEvsAR+bSMJAkyfLZhag9/u/C4Zfd2182v6TPr37WuPfv3qsfp3a+7Lz4duDu&#10;u5HTz/o/+G3z/d+2N152n/xj6ukvW9ufjl1+v/oR/fbh273T71fWPx+Zetky+17r/AftM69bZl63&#10;rX86ePH96tm362sfTJ9/fXDz/UXPQU9Sa4phkLGykzJFh4yVQ6HEhUXkidLKElIKMiJSUgQRESyR&#10;RKSKUKjiaBQeAceACRSeQJGQkSeJiCOwBGE8jiIlg6GI4MTE8eISZDEpirg09V5BniwiTRSRQmDJ&#10;ZDEZBKQ2hxEjkVC8PBIYZEFseKiNRoSVQpqLWrGfVrmvVl2gbmuYUVOQYU+0dSfNAti+OOvuaIue&#10;GEvgdEWZd0YadUUZd9HMOiPMAXppln2RFt2Rph3hRp0Rxu0RJs0hBtV+OuU+6uU+quV+GrVhxoX+&#10;xgVBdnZqMkQ+PkEOXmEBFCePIK8QUhiDEUQh+MHABoMXQmB5eVEA3HwINij8jR2NJouIyOBxImBO&#10;DubwD2DsYIaPEMJNDM2szm8ebp+e7F2MDk329PTV1NW2d3R1dHQ1N7b1dg/MTsytzK/ube6fHZ4f&#10;H56dnp5fXFztHx7sHh6cXp8v7axMr892jnc19tUOTbb7eJrZ6Ur7GSsF6EoF60sG6Un464oE6IgE&#10;aFGDNanhWtQ4fQkGC59kIpVsKg1x8fciNgBpFhAj/zcvn26llGGtnO+gk2evnWKmlOdimOthHGun&#10;meBkEOWgn+LnQHOzyIz0TQr3JqF4VBREgwNdGTHyDMmaP3Xk/2LkGaR8YmpaUlp6QkpyfHISxM4n&#10;J4BfcVNTRWNzWVNz6VB/XW1ZsoEiwVlXItJKNcpILtFIrshOJ99SNddUKctEodhGO99CPU5dLE1f&#10;LklbKsNQIV5DPFqZkm2sUOdmDNDobd7sa1Fip1XmoJ1vo55nrVrooA6OK0ZfPNJAItJQNsxQPlhf&#10;3kND2lISp4LgkuSCSfPBVJAcxmIIK1m8iTjaVlHMVUtRFQd30FTWkxRxM9Y3UZTOiQwpTYxqyksv&#10;T6A1ZMW35qX1leeDklhv1+w4WkNpfnSgb1SAT2ZcFLCpUeGR/t4FqfGJ4YE+TpZGGvIh7nY2+mqy&#10;JKSugriOkpi+qqSOAkVPkawvT9SVRhqKI4pCHPoyI4bSw9er0icyI8B3HqREmM6hDST5jKT5Dyb7&#10;zBVFlnkbNYTaDKf7t0U5Dab69id7d8W5ga1DKb7j6YF9cR6Did5Fzrre0kh/BYKPHFGLFybPBtMQ&#10;ZlfgeiDBCstwsQ43VHORwkXpymZZq1e46jd4GvWG2IzGOM2meE0menYGWdZ5GuZaKaUayVS4GSbo&#10;SSYYylZ5mxc66xe7GkZqi8cZyBS56lV6GVd7GTb5m7f4m7cGWNR6GMSoE5P0JfvjobyyTRGu9eHO&#10;qfZ6vmqiAZpSnkrUQl/b3ozwpkiPqlCnqkjvFF9nXhgMSprHwvaAleXPGHlmSCXgAViY/qRQ2djY&#10;eO4XznuNeC4uLpa/FgY1DyoAnxH7DFbvaXmoGlgYpDyoALEPkEDwnwI4wAF75ubl4eXnAxWg+gx5&#10;k/tEsowdQprAD5g4mFjsTSxovoHRvkGxQSGJYRGx/iEAaWHRKSGR8YFhaREx0QEhGD4hIQ5OvJAw&#10;ipMTycFBFhAgcXNhYLAgI/XaEI9yT0vGMwQhaoRAdYIGPyzNVt0Gz2EsBAOXZaW7Tn+cXS/NHEr0&#10;HW6xmOSyXxSynRewlO4xneDY5mdQ6665URRe72uQZChW4qZTG2TZQnMo8jRsDHXKsdMpdtSBbt86&#10;a4OzMJ7q3xvv2RDl4aMjS2KHIVhgWB5uPmZ2AVZuYS5+blZIyIWTmZmfk5PrAZO8mDhEx6uqGamp&#10;mWlpacrK6igoAMdARUVTXk5FSlJDRkZfWVlPSclSV9fZ3DLIzcPf2d3DxiHcK9DdytFUQz82MCIu&#10;iFaUmlOWWRDq4R/i6e/r5BUdFElE4zlgLDwwGBgqYGGwCCPVvni//nDn6Vj3tRTf7cygg7zwlRSf&#10;mTiPDl/TxVS/EZpjjoF0ho54jYN2lZ1mpa1GgYl8i4fxUJhjX7B1l795d4DFCM2+O9ii1deo28+8&#10;N8Cy08e8xd2gzdtwKNJ+KNx2KNx+JMK1P8KzPTrQXIqCYIMJ8nBwgosKuoyY/2bkwakHFlxc0Crs&#10;ATjjAKzMLHxc3HzgGoDBGsuKDtcWJrqbNmYGtucHVyc716e7dxcH95eG1kfbj2f7L2f7b2f7Xi4P&#10;n3YUN7jrd3rpjdKgSIuJBAdosJfkPBxusZrqNUGzW071HYtzawyxORssv51rupxvO5xoOZruPJvv&#10;B9if7N4cbl0ZhMLklwaa1kba1kfaNsc6tic6lwca5zorZrsqlweawKaZzuql/sb5zpqplnLgTLZX&#10;TrRVTXXUTbc39FeXLHe1lUfTTMTEtPBEHCsHgpVDkImVh4mZhZHK9QHTA4hPg+5usd6Tgp4ujulJ&#10;8cV52dnpKSUF+eXFJfXVNS0NjU01dfWV1XUVVVUlZZXF5XISMvZWdgAIYWRWRnZSQjItPNLN0VWM&#10;LKoooxAaGORs71BSUJiXlV2Ym1eSX5yTnl1T2eDu5scE4wbXFxurMAubMCc3CgbjZGLiYmbhvH9z&#10;WGhgQGJsVHxUeFxkWEZiNITk+KzUxPuQ+bj4qLii3GIzAyuUIIGMlcTBRRGCZJSwKJxfhEpQwiGl&#10;OZhRHKxIIX4yHw+WlVmQgwMO9o9CkJMSsteW9+6uX9ycPbk4ujvaOt9bOz7YOD3evjjbuwY43b26&#10;Pn18enR7sHt2tH9xfnh9dnAFcL5/dbp7cbR1CtmN462F7buju1c3rx6fPu5r6suOz0VyoTlh3Cge&#10;LB8LPz+7EAFBFuZG8rEJCnIjeNkFOZl5edmFAThYBbg5hDnZBIHlYhf6y4FI+Xs1G15GND2wbMw8&#10;rEzcwLKz8bGy8rOyCrKzCnGwCPGwCPOyCvGxCfNxCAnwwtlZuXjYuLhhMGVh3F5D905e7U1p62Fm&#10;6WVB9VVexWVO2ePCqpvskkf5FacpuY8KKq+zS+5yIe2a69Siq6SCh8lF1wn5l0lF58lFl6lFl+nF&#10;F2lFp8n5oPJZWv5JSi4Dp6l55+lFFxnF51klAIep+UdpBcDuJeXsJmTtxGdux2VsxaZvxWVsxKSt&#10;xqQCLMekLEQmzkbEz4Qn9HmHTUUkDPqHbaRnn5SU9AcHpOqqZJppxujK0/TkIvRlAWh60gCxhjIJ&#10;JvLxpipJVmoR+pJRxlLRJlJheiI0E6kQPUkPZaqzsoSRKJnKyyMKhqiCcCoY5EnKi1IkJURlJMVl&#10;RKlgWAcWgogoSUJSRFyCQqHiSUQsmYT7U7hGhColJipGgsbAEhQRCo4AQERj8WiMCIkoRiEDi0Ui&#10;0HBhEhFPIRMJeCwZjyMikBQ0BoCMxd6z9nhQDiqA2QASIcxg2LnYWEEzwsHCDCzoD1iYYVAI/L1S&#10;DSRNw8vN4OIBODlB9wGlImd0QKBhEeCCSHkBbn4ONuj6Zwa7AT3d/S+BHQbD8jG5mak5g+/HWSfc&#10;Xj3UUjHeSSvL2yTGVi3DzaA8xCbLVS/HRS/TSTPXUafKz7zCy6za17I1zKkryr0vzrst3LE1wq4r&#10;xrkrxq0zyrM/LmAgIbg71q85yr06wq4i0o5mrxbpamClJc3PCuMDHdp9gwDeHQr8h54XAq3gn4w8&#10;FCMPKcUzg6OFKrE+gG7kMWqD3pkVErEBHxz67EwwYF1dnTs7O4X4+EFXwsvCCo6FAwaTI2M1pMhm&#10;KlKexhrBljrlEZ6tiUG14W7VQU4A9aGuAI0hLk0hLkOJgZNpIfP5kRtVybsNmfuNWQAnLXnHzbkH&#10;tRn7NekrJXErJQlj6SGl7qZJJiresng7Er8hkkNLmEsPLaAuyKEiyK4O51IWYpfihMnxMCsLsEtz&#10;MklwMIuwMWEfwCSE+EG7II5GhPl4hQT6eHi66Blog7MrJiFqYWZubW5mYW5qYWni6uGoriUvKop2&#10;ttV3NtKQ4GdWRXNNlKdMlcWN5oZ0JbqlWCuF6Yp7yGOdJZCmKBZ9fpg9hSdUX8ZVQyIpwKksLaK+&#10;IHJrqGI8N6LSSbvJUbvWWjFClm+tInyzM/lqqaajJCDQXjrCRdnfWspEnj/SXW19qmBvoXh9IG2r&#10;P+VsMv9oPGdvPHtvLGOtM/awJ+luMKvQQTpCTeisI+XfJ71Z3qoaaFiAocijxZaNzpymZPfyUMv2&#10;eLeOGKdqf6MoHUKGlUy+q2qksYizAr+iMCzSVnq8LOzRXPVed+pOZ/yjuYKD/pi19qCr2dTV9qCl&#10;9sCVtuDNTtpBX8L5UOrtcObdaObtSNrDyayNtvD1dtpmVzTATnfcamvMemfq/ki5m56Yo744zde4&#10;qTImP9PDUh8b5SU/VOW91Ox7Phz5j52qwXS79iS3OEdNbUkhGTIPWohJSIAZLsQmJMxKpvLIauGk&#10;7CRCmmi3vz95Rn/1Hv2DJ2+fPvzp7vUfL7+gf/oF/fPP6V/+k/71h/QvX9P/cff2o9GH60uPD4t7&#10;G2CczKLaGpWDwzvPXqzdPdp/+XL17mr7+U3v+kzdWGf9SPfa5fF/3v66dXGxdXyxune8d/14afe4&#10;b3jycP/k68+/KEhNdLTQ93UxdTLTMFWXMteUU5IgWlsYrm2vrB2sz2zMzW0u9k8PVjRXZ1fkl7XV&#10;DKxMLp7ufP7rtztPr5evTmb2d9fOTrcuLgE2r2+nd/eX9k/7Jqebu5qHx7rHJ7uXV8bCQ3wF+dgl&#10;pXCCCJiZnej4akltX1Rsrq2uBQEv90DXT1ItTMqn3WObvjv57ULv5yMLvyyvv9tY/2Nll75atptV&#10;NJnSMlXcN14zOtHc11ObnhqJgvPeR5bDiRgSCbRqBKqQgDBYoEh5SIcdmtqCaSUWj/tbrwb5l3A8&#10;ABy0bOA/AY+/j6NncPEAwgg4sP+Xr2cw8ozoeBQG+TcRzygREhJAIuEoFAIOFxIUFgAzUsYmQaQQ&#10;nzA/GD9y8nHxCPFBXDzohBGCcCwSiUcDnw8uwODfIZkaAgZLwgELUfD3Af7gXeDgs6DgwILdAuc+&#10;Eh98AiGGOA8kYkNAE+/j4sERkIgYMvQt4Eg4UAwx8uAjYbBwLAEpCIdC7LFYNPiE4GvC4pAkKk5e&#10;VZIkiUJJ84nbkKK6Q3qfNR/R10/pa7v0hSP6ys6bxVP63g39/PDnvdM3R0/oV7vfzU28bP6Qfvry&#10;7d77v53+k/7q9TcP//nLh9/98dWv9P++o3//65uv6fSf6O/eQKC/efP797/+/p8Xr09evzx479lW&#10;XUHYUGPqWFN6op9pnK9pTpRzWYJncbRTmK18jLPGYG3qH//9kP72ezr9V4B3737+4OXTrz/9kP7L&#10;dx9e7cy15s+3ZjVn+FQmOLfmhpQkeAQ6a4b7GRbleEOM/Prs9OTk+PzG6s7pyfbh4f7+4cn+8dnu&#10;EcDl8fnDq7vri4cPb54+vnny/uPX7z18/uLy0XsPXz69fPLw8vn15Yuzi5eH5y/3z17snT7fPX2y&#10;c/Zk4+zp2snj1eNHq8d3AGtHd2vHN6tH1wu7EB0/vbo/tbI3s3awsHWysnO5unv1NyO/cfho4+hu&#10;/fD2Pqz+emXnfP0QYuTXDq4gav7oZu/80dnDZ3PrK+HRoc5utsbG6kY6MvYWag6mylb6skbqojqK&#10;RBVpjJIkSkUCgpokSk0aqSmHUZVFKMuhVJVxstLCJAKLgQ6ZQmWq7Uj4gf7eyzdHl7+sDz1vLtlI&#10;azgsaNzNW33Vd/318vanY52nFcWrGVFDYSG9gemraQ1PWtre7+r9Yqjvq5HWz3ravxoc+nGm9uPW&#10;2vdaWj/t7Pv3QPnTisyL9LpPqvv/1zH5pm/294GZ37rX6UNb9OGNNwPT/24c+aTq4M3YOX3+9O3s&#10;1ZuF0jmaebCEhpmAgiKbuiyHkSrcUBmlo4rWUsOqqWChuH4FKDpeUxmtpoRUkoNrqZLlJFASJCFN&#10;ZXF5eSpJhpDbUb708cXwhyctz3cnvn5+TP9u/91/9v741zH9Xx2v1mrvxib+sbv68/UR/dUO/cnM&#10;m7Pht/ttP6+1/rTa9cN2z1e7wx8fL376eP39l6tPny9dPlw8glSG1nauNrYuN9bPd7YuAA4P7u4Z&#10;+RfHR8/u4+Jf3HPxz/dPXp3dfnJ0+cHO8YuD01fnNx8fnL24uPto//Tp/Orx+u7l6s7Z5MLG+vbZ&#10;0urJ9t7t6sb58vrx0sbJwNhSe+/06PTm+NT29Nz+1PTuxNTm3NzW3NzGzMzK7Nzy1Pwyg5EfmWZg&#10;dXRudXRhJaWkJLWy/KNfvv/o9/9NXR+4Z8UFlmWmDdT4V0YbJ9gENkcFdETblLualzoGD0bVXTbH&#10;9scpuEtbhxpYuKnqGlCN9KhGGkQTDYKOKlZfg6AqJ3x/qwOjKo/UVSdrKeF1lQgqovwqBA4vHZFC&#10;X6O6IONqL/WOe/n45hCdRighpEZXuEF/tGlPuOFgpOlEnNVYjMX/ZeSBA8ohLj4SCpAHTl+4CXDG&#10;4+1nUlzm0txGY22HaZaD4ea9wcbdgYbdgcZgpt0ZaNzkpdPuY9DmpTcYZL6W4r2T6b+fE3CSH3iY&#10;73dU4H9cFHxWFnVSHr1fSFvNDplM82kNsS5y0M4000g20vZRkNXHE3rLq3aW1yYmZ0dnlgYmF3pH&#10;ZmZnN5dmtmbHV6em1san15bWDhdW9qfmNoFdXD2YW9odnVwdn16fX9xbWjvaP7zbObiZmdteXj3a&#10;3L7a3L44vXyWmpEvKipORKMp/LwUTlYqJ6sIDxuGDYbnZmYw8gQWdgIrK46NGcfBROZmE+HnAFNw&#10;HMefjLw8hc/TUQ+HYC0ryZiZHpucnkpKzRqdXMrMLu/oGo+KyS4qbams6a1tHvYNTsoqbExIK0nK&#10;KLNz8mtpGxocmR0enh4fnx8cGh+fnhmaGBkcG5pbnu0b6G5ubWhuqW9rb+rsau3r7xoe6quvq4qK&#10;DjcxNVBRUSIQcAiEMAHq0whoNFJEhEKhkMhkIlgFCxaLJZOpWNCn4QhUqiiBQBKhiBNRRBwcR8ST&#10;BAQEQENPJiCpaD55vIC3tlyRp2Wtn1WVi36zj3GLn0GNu2qtl2qLv3aTr2aLl0abj1annw4AcJq8&#10;tVoD9Go9NcvdVCs8NPLs5DIsJPJtFfKspKtcVGs91Bq8NZt8tZt99Vr9DTqCoAyi7cEmrYFGrQEm&#10;/ZF27aEWtd56qcYSmSYy2Yby2YaKuWaqpY761Z5mle5GRTYaOUYKBUaK2bpy+SaaKcYafhryVvIS&#10;JsoyEng0mo9fUUKaggNdGAGHxJIIYPoKl5WUkJcSwyEFxEkoJWmylBhWR1PB3FxXR09RW1/OwFRe&#10;TA4po0mkKPJbB6iefzFz8Png2sfNCx/Urn7Rcv7z2MYXrQf/7lv/pGX9w5a5x/Wn/5p48fP6o2+X&#10;9z4cWnnatf/h+N3XW2f/WP3wj7tP6U/vvtvb+HB89mnH+seDt7+sP367ffvz1tM3x9ff7u99sFY6&#10;UKhury5rosBF4eci8YlqSfKRBUhyRFFFKoYCx1IwIlJSFHEpkqiEqKSMiIQ0Dk/G4kj3zxxLysop&#10;kSniaDzolqlEEXE4Bk+SkMKJiuDFqARxMfASsqgEUeRPkESlhUGHTpXAEygoBFqUSCbCESbqioEO&#10;erYaeHc9UqS1TIQJJcVWqsJHu9hNpcJbC6A52Lgn2gagP85+OMmpL866J9qkP85sIM5qMMYaYCjW&#10;bijWpj/KsifqPr4+yrwxxKDCV6vYU73MR6s80KDATy/b17A40lNLDI/k4kILowQEkZx8QjxwpBAO&#10;LXif5QYMJYSRBB4eNCc3ip1HgImdi52bD0x6mNm478USeJmYuAQE0AL8KD5eBIUkraFqoKqkKy4i&#10;j0QQBOEYTj5BPmEUN/hDE9AoEgZJkqDIqMhpGGiZ2Jg5ONq5e3n6h4RGpmfkNDa1zc7Pbe5tLe+u&#10;7p5urWxMebmYeJlr+BkqBulK0wzkwvWkgnTEwwwkQ/UlQnXEogwlIWmae/I93VI+w0oBWAZAIWQt&#10;FBJNZJJMZe9zuqqkWSrl2Gpm22gUOuun2aonWKslOWhF2WjQ7HRD7QzSgj0i3G1jAtwjAz2C/JyD&#10;Alzy8lL+Pxn55PSM1Mys/8vIAySnp8Ulx9fVVzY0VjY0V9S3lje0FNfUZkeHOhko4tx1JH01RJNM&#10;lArstNONFcGPIt9GPdNMMctMJdNUOcNEKcVALkFHKttCOctEodrVsCPIrs7brNbLpNLNIN9GrcrT&#10;KN9OHRxUnqN6rIFYlJ54kCbVR13EX0fSSYlqKUPQI8HlBVileB+ooDj1KcIW0lgHRaKtAslEkuBp&#10;qG4iK54R6pcc6Etzd47ycKrNSqnPSS2KC2vNT2nOTarPSOguzwMV4vzcqnJTc5NiXCxN40ICitKT&#10;owN9ncyNs+KjK3LTvR2s0mJCAt3tHIy1UmkBqhJEQxVpTXmqgbqEmhROUwZnoiKiLiqgLyrckOjX&#10;lRrSnxKyWpE6XxBX7GLgTOUbTQseTvXvT/QeSPKeK4psjrCv9DMdSPHpinNjRMf3JnqOZQQOJvsM&#10;J/v2xLgNxHmkmcg7k/jM4KweEpg4YzU5VpiTDFUHyafMy9qaQGuKCQnXVYzSlSt0NADfVZWT3hDN&#10;eTzWbTHDby7Fty/crj3AssxRM91QpthBqwo0RA7aLUG2xU7adT7mNd4m7WH2db5mbaE23TS7zhCr&#10;ziDLziBrADA1jdYgTaQG9sZ7tka7NdJcY8xVPJXIQdoyDpKYPC+LgayI2lDnimCH6iif3GAPSEf+&#10;XnOGiYWZBQrfgxh5FmbYPWsOURss9wtwuP5PjDwogV7BAtEfrPcpW4GFdnJP3zNKGCQ+qMzNzQ0c&#10;RgVot/d0PLAQQ/8ACgMEW/n4+AT4wIQDUsIBC3gVJ1jYOVgg4XUOTzunKP/gGL/gCB+/hNDw+MCw&#10;uIDQlJDIxEDIz4pL8rBx4GFixgkKoXh54GxsaC5OCj8/mZuDygoL0lNqo/mUu5gl60o6Edhj9cRH&#10;MwO9FbFWJE41VliGmWJfhHO2mUxvlE13OBQjz2DkDwqDN3P85pNcJmPsWry0ekPNx2IdFrN8h2Od&#10;6n2NarwNKr0Na/3Mq7xNG4NsusIdB6IcJxM9x+Nd5zJ8pzP9R9IDu9ICzaRwWBYY1F+zsxOE0Hys&#10;XPyc3JzMzOwPHkBy+zCYNIWqr6pmqK6hKStroaNjdJ/BFViwqq2oYKiuBrpVUG6ioeFpa2tvbGqt&#10;bxjo6gkQ4u6XFplga2DuZetC8wmOC6KVpOfFB0fS/MJcrZ1To5PlJWU5YEw8MJgQDGLkvdSk2iO9&#10;2gJshsOdpmLcZmNdV1J8BoKteoOs+kNsRmiOTe76PQHWnb4WVXaa7d5mg6EOAONRbgMh9qDCZKzb&#10;cIQDcLqCLXpCrZo9DMqtlDu8zXoCLetcdQcibEcjHUYjnYbCnNuCnJpovibiRGE2GNsDKEaeCfaA&#10;hQnSrmGcdIZlnGJQzsHGDjaBOqAh5mZlFeJgH2xu2JgenRvs2FsaWx7v3Jrr25jvO1gZOd0YP5jv&#10;v10bu5nvfzzX/WiqvSvKtdVTdzzUYjnFbTrBcSbFaSTGajbJcSXVfTbGcTnBbTbaZTU9cCQBEpW6&#10;m6w/HKw4HG04GGs9meo8nes7me3dHe+Egt8HmjbGOpYHm1eHWgAWeuvme2pXB+qXB+oXeutnu2un&#10;O6rGW8qmWspn2ion2ypmu2qm22sm26sHaooHqyBGviYh1kJCUlEYgWRiFmZm4WNi4mFmYb3n08Dx&#10;gsscXPnAZwVXOxPMx8M1IzWhorSgKC+7tLCgoaa2s7Wtram5qaYOoLa8Mj8zuzS/uLq0Uk9TF84v&#10;7OvtV1NVm52ZExMVKy8lB4YZZkbGvp5eESGh5cUlWWnpaUnJuRk52WlZtdUNURFxkMY6hxATEx8L&#10;iwAMxsXECq4CVhZWThkZucT4hAzQ1MfHxESEhAX6xtOCEyJD4iLD4qPCE2NohdnZlSVVof40Ck4C&#10;I0xBC1JQAmQ+LhwBI41FSKGExPk4CbycWAFeIic7goVJgJMdzs2NyM4uXVnavbt5eXX+ZG/77HT/&#10;+nj38uro4dne9e3pk/P9m5MdaBVYgMPt0/3N49Pdi8vDG2APN0+Otk6Pt89Ods53VvbP9i4v9i6P&#10;N092lnbPds6vD2/ujh6tTKylR2dSECJYARwZSRFkF8IKEYS4EEg+jCAnnIuFj58TAcDFLsTDCf+b&#10;kQfg5UL8xdELsrPwcrEL8HIJ83AKcUAJYHkgWRs2QVZWQTZWYXA4vGxIQTaUIBuSnx3JxwEHNVlh&#10;bAguAQSMpTIo6ryx7yiv9rag4Sav5jq36jS1CFKhySw9Tck9iM+4ySm9zi45S8u/zSl9WlT9LK/6&#10;VUHdp6UtHxc3vVfc/LK46WVxw4ui+id51eAlV5lFN9klwF5kFJ6nF4BX3QfOQzhJL9xPzj1MzT9I&#10;ydtJyNqOy2Aw8hvRqZux6WtRKctRyQxGfi4ifjosFuCejo8YCaKtJKVtZ2avpKeU2ZjFacpHa8tG&#10;6sjS9GQjDWUj9WUidKUidSViDKQTTBSBn2qjkmApH6ZPoRmJhuuLRehLBuvIOsuJ2sqIi/OAQRKH&#10;DFVMhCohJS0vQpUUF5USE5EUoYhSqVRoSE8lgBE+sPfcDYZCJopTKeJUETFIC16EiifKUEUkSVRR&#10;SMSQQEBhcAgUhUDEoZAkHBZYLBJBJODwOAwKgcSjUaJEohiegEciwcyBjAdXGhqFhEORqgQcBo1E&#10;wIWEhQQEeLhBM8LOzAQsIzoeFAjw83KwszKCzRlB8ZzQE1Wgb4Ju6EJdBzs7aF64WFiglpaFlZub&#10;l52dE/wQoXvPTPeP7ICOjxXSlLfXV3DQlXHWk45x0Yt10U31MgJIcddPdtEuDDDPdNPJdtetDLCo&#10;DrIqcNGtD7bpjHat9bduDnVsj3DqjLDvj3UGff1QvPdoatBgkn9HtHsjzbksxC7BVT/QWs1MTYz7&#10;AYwLioCHQW/KBCV0Zb7PXgsWNjboLvifqjVMUFw8Ow8HaCbAKss9NQ86ZWbw22UH3SB0T4+Ngxk4&#10;LGzMAQEBqckp92JzUK5aATYWAdYHYmghZQpWhYwxkqYaiGLs5UVsJHAWFLizDN5OBOUkgfOUp3rJ&#10;kQOVxXJs9UtcTBsC7MfSQ2byaQtF0culcZuVyVtVKRulCWvFcTM5NICGIIcITckwDUkvGby9iLAt&#10;FW6I5bcQwxkQhM3E0I6KYm5qklZSROCAQntZEVMRrKk40ViMpE5AK+MQOC5mZQkRP0/XkGA/Bydb&#10;U3MTADsbW2tzC3MzEzNzI2s7cz1DNQyG18JIxdlYzUACV58U2psZOZEfvVGXOpUX1hHjUuhpDD0P&#10;aqmeZqMZZyTrr0q0lYC7akhkhHpVZUX312dsD1Y0RjjkWii0uunGyApkm4ue96afTRRVJ9tFOMnm&#10;0CwSffWi3NQDbOWDnZVK0x03p/IPZwq3hzKv58rOpgv2RzIPRrOOBjMOupJP2pJy7aQmM91ezVQm&#10;2kvaynMUhpoej5VN1ca2pLo3xjm2xjk1hdvkOqrE6lMdKcxRemQvRSEXRaEQc/GByoi98dLDkZLx&#10;yoiCQO3BIve9vvjT0aSL8cS19sDNntDN7rCdvqijofiLsbTrscwbgOH066G0u4nMna6o1faw5faw&#10;yXr/vmLXncG0lY7Eg7HS6aYUM0VEpKduRbZPYYZHUpRZaqRBSYrJRL3HUpNHnjs13ZbUHG3Znurl&#10;qElUFePDCj+AC7EKCLDw8sHIVC5FPZKSm1JALe3yt6dP6B88pb/3jP7+K/oHj3979iH9o4/on75+&#10;9+Gz316dfn1798vrs++fNm8PzF6t+adEwODccqb6ZT1d20+f7j5/vnh1vnJ7ufX4enRnqWdxon9p&#10;Zv385Jt3fyzuHxxdPlzc2t88u1k6OB4YnT4+Ov/Hhx/lJsV5O1u4WOv4OxlpShN05UW0FSUsLAz2&#10;T/a2TnZaBzrGFqd7xvu7Rvs7x3rr+9rH1udnDzf+9cfPm4+uVq9Op/d2Znd3Ns7Olw4OF0+ONm+v&#10;3/v3V3tXZx0Dre3dVR3dFQuL/V7udnBBDglJNDc/zMZdfnS5qKKLFptra2hDoSiy6vlLqYdLe7W7&#10;rv6+tvj7+uK7jSX66hJ9cfrnkbXfZsq3MysXsnsWqgcnG3v7qwry4sVEUCg4L2h/8CicCFGUgCbh&#10;kHgkHIVF4/B4LBaLxhMxJAoeTUDhCKCRwqOxGDhonO5Z+L/5d9R9yDzyXiYeAPgEEpERLA98BnF/&#10;Hx0PKdj8Xzpe+D4WHo4Uhgh00Pph0QAIhLAQXJBRCNHoSCEBhCCPIC8nHxeXAI8AUgiSprlP9Aoc&#10;YPngAgw6nh8uIIQSBg4kd3PPwmNwaPBGYG8MLh6FR+MIUNJXFAbOAAIlhEQJMYLl76PmkXgCaIHR&#10;4EAJGCwZTxAVoYCtGLwwhoQQQvAg0IJCcH5QU0iYD6pPQIuIk4iiWDFlCkmLKOciaxynN/S864y+&#10;tfnLzMr/xrd+nT9+u3X2+9HxD/tXv52+ot+dfbv+Pv3sxZvdFz/t3H219sWbpx//79nP9G9/on/3&#10;09v/vqP/DDHpf/xKp/9Bf/c7nf72D/qP7+jf/vL2i5fPD3LS/ItTvZOCzAJtlWguml5mstEeBlUp&#10;vvkRDoHmMvFuuuNNue++/5T+9n90+pu3v//4268/0H//7dOXzx/urbcVp7Zkh1Unuqf56IdYy8a5&#10;69JcdSI89CMDTUrz/UYHc2Drc5MLizNr+zt752f7p6cnxxfnR2fne8fne4eXx6d3V9e314/ubp8+&#10;fvjs6d2zpzdPH189Bnh0/eTu+sXp6ePjs+dHFy92Th7vnD3Zv3y+cfJo7eTx8vGjpeNbgOWTu5Wj&#10;66WDy/nds6nNg+kNgEMGZreOF7fPl3cvGco2K/f4M6b+8Hbt6G5593z5AIraXjm82jq52zi92z69&#10;O7x5NLO6QounObvZWlrqmhsqWxjKO5mr2hjKG6qJaMrh1OXwKtIYFQmUpixeQxarIYvWlMNoyCJV&#10;5KCocwkxPhKBRUaaT0FFSNeKuHrb/eLd0ebXU3P/HO5/v7X+ojhrNiqx27d1O+/k64XL/62tfT7R&#10;/7C1bD0/fymzfKek/XFb65O27g97e78cbvm0O/k0N2IzPu+mMGkvufxZSeZZSsJ2eMSyT95VfNeX&#10;VeP/a12jj6zShyf/1zb/a9/UD51dn1d2f1wx+++uO/rW8U8zUa2O+j4UKW02BUUOPTVBMw2ssSpG&#10;SxmproxQU0WrKMBV5YS1lNFgVVUFJScjpKyIk5dCyogh1OUpkuIoihzGOdqtcqVj87vHw58cXtD/&#10;M/HPm70/Ptt79/n2uw87P1xpejnR+nJ89F+rW79dHdCfrtFvB3/caf/fatv3a+1fbfT/83Dy8+uV&#10;z16uv/9y8+XrjYfPV88eLe9cr6xfbG5c7W5db22c7e1cHR0+PD15cnry4s8Y+dPXB+ev985fARxe&#10;vHd48f7BOWSPrz44vnrv6OLV3smTla2L6bndrYObmaW9tb3LxY2Ljf2HcytH69vnm9sXq6uHrc0D&#10;46NLy4t705Nrc3NbswubU/PLk3OLYzMzs0ur4zNLc0u7U3Nbw2Orw5ObY7O7g1ObXWNLrWNzH/3w&#10;61d0+gdvfp25u515dHfyn3/Xrs3Rmgs6z2frDoeCulPtq4NUk00NC+wDuqJCO6I0AjVtws3sfA2M&#10;zOS1VchGqiJmmmJ6akR1RbSyLNxAi6KpiNFWxmkp4bXkscYqREUih4k0PC/QstjfpMJPr8pLsz3M&#10;sC3csDPSpCVYr8ZbrclfqzPMsI9mOhAFycSPxdkMRpoP0Mwm42zHY6yHIqCI+NFY28Foq/5Iiz6a&#10;ObBDMdYjcbaj8XajcQ4Aw1G2YGrdEWDEQLu/YWegcX+4ZW+QWaOrZruH7kaa70V59E6232F+wGlJ&#10;6FFh0G5ewH5R+H5x5FpO+EJWcHuYdbWvMURLmWuEayi4ycnYK6lMd/dtr22NT81DAfKTC4OjcxMT&#10;S0szG4vT66Oji/OL92ry48sTU2vTs5tjE6vzi3vdvVMDQ/NQWte57bXV44Wl/aXFw5k5UPNwe/fq&#10;5OJpblEFlSqKERam8PNKC/GJ8XBQOSEdeRwXE4LtAZwJhmVhE+HmJnKyYdkfABC5WUjcTHhOSESe&#10;LACTwnO72+mSMNz5uYnTM+NzS8vJGXlVjd0l5W0FxS2pGZW5xc11reNF1T0+IWnp+U3FVT2tPXO+&#10;wUnltd0jEyvdvZMjY0uDI9MjkzOD46Pj0+AaWeob6G9sbujsbO/t7W5paaqsLA8ODpSXlxUVFZWQ&#10;kMDicSJiohD1fp+Hm0KhgHIxMTHggFXQ/ONAyw36GixeREQMHBqRQAWjfDESlNAJDToE0GFA2mdw&#10;FFIQzc8hi+APMtTIcTSp8bJs9jNr8tJt9tSs91Bt9tOq9VBr9dbs9NdtdFNq99EYjjABq6C80U+z&#10;zler1ke73E21wF4uz0oaoMxBsdpNpcpNrdJVtd5buz3YuC3IuM5Lu8Fbv97XoCnAuCXItNHfpNxV&#10;K9tKPs1QMlVbMktXLk1XPs1IKd9WJ81IIUZVJNtQMVNHNkVdKkpRLFRFNkhX3UZZXpZIICCECSjo&#10;SVsJEdBniUL3vtEQKY/H4sDcQ5wKdeJEHFJKnCIO5isUgpy8lLKarJKauJWTro6ZtKgyv4Wv0sqj&#10;/pnblt6zorUvOkdfFu3/2DX/RdXEe8ULH9eNPiube900fFc5/6rl7L8zOx8NLj/qWHnYc/L+7MXH&#10;q9efbj3/5uwr+vtPvztafz32Af366vuNg68X1z+b2v54fuy0xy7UgqxEpMhRsGIEnDgRI4onSVMp&#10;sqJYcTxGDEeQIGJEcDhRClFCHCcqQhYXRxOJ+Pt8LkQSZKVl5MgUMRyJTKSKgE1YEhVNpoKacAIe&#10;SxWlSsuSxaRQeCoSR0GTxACIYjIEqjiWQCURRYh4Eg6BwQjyI3lgYmhWCw2yj5lcvKtWjLV8hLFY&#10;io1cipVUlp18vqNqta9hW5hFV6TNQKx9X4zVUJxFX5TxQIzpUIz5QJQl+C2PxNoPxdr1RluDrX1x&#10;1nWB+iVeGjUhZgUeOjURdjn+ppUJ3hFOJmJIfgQPLxZN4BdCCaFwnEKCnEL8HHxcD9hZYSzsnDwI&#10;fkEyDx+Ok08IxsrCzMnJxM4FY2ZjZudi5eRh5eBl4+RDIHEcnHysrLx8vAh2KCuYIA8/klsYyYvC&#10;8CPxfMIYLl44FxecnxcNF8SzgFkhBxSXB2b1vLwoVg5BDm44iSplZGyek5fb0NY0ONY/NtEbF+5l&#10;rSoRbaUXa6QapSsbqSsVZQAmydI0Y5koU7loI6kUc/kMc7lMC/ksS4VMa0UGKQ9Fx5vJACSbyCYZ&#10;Q4x88n2W1wxrlWwbjVw7rVx77RwHzXR7zSR7zTg77Wh7/SBrMLawCvOwD/V28nay9HaxSUkIy81N&#10;LqssKq4oyshNT89Jy8zLSkxLSkxNScmAcrpGJ8YzbGJ6anxqcmxyfHxafG1DZU19WUNHdVljYWNP&#10;dftALS3KzcJA2lFH0kWVGmuikmKmlm+vl26qlGmllmaunG2pkmGmWOygnWGqUOFq0BZsB9AcYAXQ&#10;6GdR7qJX6WFY4a5X4KRR6KyZaaOUaqUIjjpQgxKsK+GpRnVVoZqLY/RIcH0yksIKk+VjNqDCDUhC&#10;NjJ4by1JKExekuCip6whSghxti5JiqvITIn0dAqwtwh2sCxJohXFhfRXF7QUpHaWZ6eGeGXSAksz&#10;EnLiI51MDLNjo+JCAgLdnJJpoffJXZMDXO2TIwPDfJzdbIyyEsJNtBTUZCg6SmKaCmRtebKGNNZQ&#10;kSyP5zCXxXXn0DpTgtuivffqcxfy48rcjW3xHE0hDmMZQcNpAV1xbuPZwUNpfkXuer33CvLd8e79&#10;iV698R6jqf5jaQF9MW4d4Q49NOcQBawzgduAGxanr9gdG0jTV1ZghylyPUiwNupNj6sIdI8zVovW&#10;lU0zUe4Mti+xVh+PcptL8t4qoC1nBk0meg5GOtd6GJTYaZbaa7X6W3WFO/ZGurQFW3eF2HeF2rYG&#10;gD7OvjfCbijGsTfMeiDCtjPAotXHpMXbNEGbWu6iP5ER3BLh3BTpFmep5qaA91UT9VEVyfEw604N&#10;bohwqwh2qKR55QZ7oDnZOO+j9cDkn5XtAdtfMfJMUGQzKx8fHy8vLzc3N+d9dDxYuLi4wOrf3DqD&#10;ggeF7OzsMIhrgMhWBmsPqoHXMkh5UMiozyBk74MD72lKZiYWtv+Xf4ce5b9fID6FBeJNWB9A6Ul9&#10;HF3jQ6DQ+OiAoEi/gGjfoNTw6Di/kHj/0JzYpIRQmoaMHPcDJqyAIJqPF8/Hh+Rgx3NxETiYqSyw&#10;FHuTGl/HAhu9QAlkgLhwmbPuQIJXU5ijowifvwy6xtMk31KlxF59KN65PdhkMNx8OMJsNtFhK893&#10;tzBgOd1tNNKiJ1C/N9BoKtZ+OsH5Piu4RTcYRQSatfibNvmbd4VDZ2E4xn420W05w3uzIHglP2Ag&#10;0W2uLCbZ2UCUC4ZigQmxMAuycfGzcfOwcQhwcfGAI4TBQHslTaHKi4oZa2qpS0vrKioCqyYlZayu&#10;bqSmpqsMCdcA387IyM7IxMXCys/JzcPGwcnUxt3KkeYTnBWbAnyAAGevMM+ApPCotMiEuJBoPxdf&#10;mn+4rbk1B4xJkBXSE4HDYHo4wQx7w/ZwN3Dx9AXZziV4DYXatHroN3oYtHgbN3kaN7gbtvuB68es&#10;wd24L9SxN9BuPMoDCpAPsmWw84Mhtv0hNv0Rto1e+jWOmvXOetX2Wp1+Zm2+pm3+JqMxTiNRzj3B&#10;9m1BTtWBHjpklBD7A25wDpkfQKo1/29EKPTsBTjvYAHXBrjCAHg5IZ6Ng4WVg4lJmkTYX5ie7mnd&#10;mhleHu3amhtYGmu72J0+3Rg/Whq63Zp8uDpyNdn2bK57PCeyytNolGY7C775BKeZRKepJIeZFKf5&#10;FNeFZNeFWOetFO+VBK+FeK/ZZL/+WNeJnJDb8YajodrTibaL6c6TyY7Tub6zhaHNsQ4o/r23fmWo&#10;ZWO0fWWwebG7dqmnbrmvdq67aqG3frG/cbqjarSpZKqlfLIZ4uUX+xqG60tGGkpHGsoHq4qWOltK&#10;I8NMxUQUwCQa9oAb0nSGzi8zDPw0OGAPGJHx4KvggLIywGD+fj6FBTkF+VnlZUV1VZXN9Q0tdQ2t&#10;9Y3AlhcW56Rl5Gdm52fm5qZnpyWmZqdlFReWONo72VjZenv6GOjoSotLeLi4ert7BPn4lOTlZSQl&#10;ZaempienFOUW5uUUZqblgs6L+QEPHw8KBuNiYeHh4haQlVHy8w3KysjOSEtPiotNiouODg+ODA2M&#10;Cg5Ii4tOjIxIi4vJSIjLTc9srGk21rdlYxLAIESJWCk+LhwOKU3GKaCExJGCYkwwfgEegjA/+QGM&#10;h4MNbm7qND258vTJewe7Z2fHN3sbRxdHN+f7Vyc75+e7F4/OHp9snR5vnlwdXJ+Bkv2rs73Lm6Nb&#10;AFAC7OX+Fah2un0GcLR1CrC7enCwcby/frS3dniyB/H1h2snZ1sXt4cPB1uHbQ1tMfxYOJcwmg8F&#10;gOBD4uEkPjZBblZBDiY+lCCJk1mQnVmQg0WIiw3OzY5ggJcTxceN5OGEM4LoGQ4XuxAo5GQX4mBH&#10;CPCT+LnxfOwoJDdegBXB+UBAkBvFwyaA4UfBmbmtZFSGU/MPSxv3U0se5dfdZEN0/GV66UVa0WF8&#10;NrCPCipvckof5le8rGp6Xdn0pLDqeX7Ne0UNHxTUv86rfVVQ97Kw7lVR/fPCumeF1Y/zKh7mlN1l&#10;l54m5VykFxwl5Bwn5h7G5+5EZRwn5h8k5G7HZRym5R6l523Gpa5EJmzEpgAAZz0meS06aSkyAWAh&#10;Mn6eFjcdHj0ZGjkRHAUw6Bs0GRG9lpK2nJzc5ecdoy4bpirup0AOVBMNUhfxV6OADjdcVzzJTDHe&#10;WC5aXyrKUDLSSCLGTDLcSDRMTzRIk+qlLOKhLOWqIi+HEBZDoWQkJEUApKTERKWoZBExEXFRqgge&#10;hwGgkIkkIhTJLiMtKUomUQhECYqICAFSHqZiiFQ0hopGSZHIIhisDIUKZRaCI8AInxEvj0OhUcJw&#10;HAYLICwIB6s4BAIMofFIJLBELCRcA0bOwEHDhcHOgQXjMKSQoAAPN/gJ8XCwc7Oz3fPy7JwcbKCT&#10;Ah0GL5QNmhk0MqD7YNwzBgvDAY0PLycbLxcrNxd03w+6N/aAGdJlg36STKBzYWOCcTLB0HysSiJo&#10;S3VJL1MVPwvlVD+zzADLTD+zHF+TAn+zDFftYn/TUh/j6iDL+hDr+iCr9gjHnhj3zkiXgTiPmYzA&#10;mTTf0SSPsWTPkSSv/kSPrgTPqlC7dHeTWBdjO21ZJCf0FuADwB7AIEV8aIEY+fu2EFqYWB6wskOc&#10;OwsbJFkDidXci8gz3avWQNJx0AL6SlCTAUhMLj4+PiwkFLSZoAo/+BKYH/CzwGSIaBUqTh4rLCPE&#10;rSDMoYHi0UXzGGB4jPH8xlgBfSSPHoLbEMnlJIaO0JKO1JIpcjHpiHafzAkDA5upnLD5/Mi5PBpE&#10;x2eGjiUHDib6VflYhWtIeMtCD/m5SeF9lUVdFclgYBZtrdWcEtiYFNiaGdqUGlIR6VEW5prtbZXq&#10;ahJto0uz0Qky07BVFrFUFtOUono6WHt7OAYF+tjaWerr61qYmVuYmFqYm5pbGNs7WSurSaupSFgY&#10;KNtqy5dGBfTlJHQlhy4UJyyXxi4Xx4BhVWu0W0u0R6mvZW2wQ5mXcamPSYq9lreORLyndUth0mJv&#10;6Wh1Qpm/KZhHlDoqxWtjO2IsTgYzd/oySqLMEj3UMwONckPN47314gKMg1yVo/3U10azVnpT1vtS&#10;d/rT90DN/vTT0bydzuSrobyJLM9KT43T9tQKPx09DKw80myzJ2u2Ia4906M1xaWGZt4QaVnhp5do&#10;JmlDfGBPZfXXwJYGm45VRu+Mlh7N1011ZVSlutOclOxV+UtohodDKcfDSbs9ETvd4ettQdtdYYcD&#10;sVeTaeejqafDybeTmaf9STeDaRv1IWNFzg1Jhk0ZZkUx2pWpJos98eATrvam74+WhNvJO2iiozzU&#10;S1Jdy7M8UiMMU0LU+sscW1N1g7VY3cRhFT6qXUkOOX76elJ84kROfl4YFxdMUJhVVJJfXo+o5Kri&#10;URZ8/NOjyz9enr97AXDy9vHJbw9Pf334iv7J9a+PH715dv3Tw+ufHm9/edi51ztzNptQmgTjhxGU&#10;paqHerYe3R2+fL5xd7P37PH6zfnswc7o6lLr6MjZs+ff/kHfu3w4vbA2tbi+cXq9eny2vndyffPo&#10;eHfX18Xe0Vw3Lszd1UJDgSRkqCylLEW1s7e8fHR5eHU6NDueX1U2Mj85NDvZNz3SNjowurawcLz7&#10;yU/fbT+6Xrk4G1xentraAjtcOzmdPdpeuT78lv7mHz9/NbU2FBzl7O1vZmmtKiWBFRFBiYgjkHgm&#10;S1fZoaXi+uGEqBxbLVM8VYlDz0dKP1rRtdF+k769Qt+c+n1phr409uvY9M/Diz+OJo2GVM9mDyw2&#10;dg9UVVZlqCiBnk4Qzs+NQ6BEiVQixEWTkIIo0NoJ8gtBIYYEHBqLwOJRGBwU4Y4nErB4HHAwOCzD&#10;R2MxQnBhBAopICTIYOrBKoOpFwZrfwnK/437OqAC2APElUNE/H2YPETBw4VQSDh4U2FhQQCwCmoy&#10;+Hpg+YT5ecB0U4hPACEojIYzKHiG0DxwGAC7YmjgMPYPLHihgBA/sGAVQ8QicChQDeL0QWUc1Pgi&#10;sHBwaOAY8UQMjgDdfiCSQQuNQKGFGWpjeAJoqYWQeCE0WRhFEBRC8/AKcy26FZYAAP/0SURBVKJx&#10;cCwOgcOjGN8MgYqjyIgIkjHC0lgle+XMgZT5TyZO3m5s/DhzTN86+HXzjn5x/cvZi99vP6M///T3&#10;h/+gP/rHu5uH/1z94u3tl7+9+PT7l1/9+PkPb795S//pd/qPf7z7+e3vv9Df0QH++OPtO/ov7+jf&#10;v333FZ3+n/PDyaqcoNwYx2hP7SBbhUBblbIkr5q0gLxw+0gH9Wgn7aHaDIiR//2HP37/5c3bn97R&#10;f6O/+YX+y0/0H/97sTremhPeUxzWlO4V6ahUHO0U72Mc7KwVG2xekuc/1JcN21qcWVqe2zjc2zs/&#10;Ozi9OD25vDi+vATe/tHl8fHt5dXN1cOb60cPb58A3N08hnD95Pbm2e3ty7OLZ2dXL05uXu+fP9u/&#10;fH5w82rr4unG2dP182frF0/Wzh+vnt0BLB1czu4cjyxvja3uTK0fzG4dz22fLO2cLe9eruxdbR4/&#10;BFj/C1BM/REkd7NxCrHwDMWb9RNodfvi0cnDp0s729FJ0S7udra2hhZGKmb6svZmECNvrCGmKYdT&#10;k8WpSGMgyRoZnLoMRkMWrS2H1ZBFKslAYfJSonwUEpuEOJeYFIeVu0xUqXPJQnLHw+qK0/zy89yB&#10;j1pL99KDW519q6wzxmhnP649oZ/t/nux/7oNoHq9KGsyOX02mTYUkbScXPGwOvMkv/qDhtYvWnu/&#10;7sy6SMm7Sko/pFU8Tq95ntnzefnwv+sGvqod/qZ54oeOoW+a+79pav9XdccXVf0f1c580bnyr4HI&#10;ZiebKAUTNxEFJU4VGXYDJbi+CkpTBWLkVVVQKgpwNXm4tgpGQwWtqCCspIRSVETLSyEUZVCqclhZ&#10;GSRVVjgw0yulJ73tarj/9WL2emP5Qe8J/YPNN6926O/3/XOz/vVIxcP2ypu2ng8mtv642qTfjv+8&#10;X/Z6MP9JT/R6ZfpG28j7Z4sfP19779Xmi/c2H72CTtn+3drm1dbm9Q6w/x+M/Ovjs9cH5y/3zl8A&#10;e3jx3tH5+4dn7x2cv3d0+f7+6fOL6/fWNy9mprdPT57Nze7OL+5tbF/Nrx4vLB/t791srZ2szW2D&#10;8fHy+HJnbef86MLGwvbC7NrU1NLM4urE0vLY0sLYwuIkKJnZnJjempzZHZ3a7RtdH5jcmFg7vP7o&#10;C/Br+PDNz5/T//iQ/uZ9+ttHv/yv/+Lg4Ov3X9K/vaF/efru/ZDBjNj5wujpzPTVkqTxbEU/VZNg&#10;Q7tAUyNzBXMjeRN1cX0lsq46WVOFAKyipKCOIhaCAsZElaRA4NQVF/TUlygMsiz01qv016/z020L&#10;NeqgGXdHm7WFGtT7aTb5a7UF63WFGvZGmPRHmo3H247F2YzEWI3GWg9FWQxFmAFnONaGwcgDDERZ&#10;DsVAJQAjsfYQtRdp0xNixuDiIRtoBAmYQOW2rV56ja6ag0Hms7HOMzGOq2kec/GOE9G2I5E2IzT7&#10;yUTPyQTfHppza4RdupVSgpFClK6ct4KkjZREaXzi4erm1ube1Pzq4NRi/9hc39D06Oj87NTyzOTS&#10;3NzGytrR0srB6Pjy2MTK+OTq0Mgi+IYH+mfHRpdXV44W5nenJtcBVpaPZ2d25hcPtvau9s8elVU3&#10;ioiIgaEqkYdLSpAX0pHnYCZysxB5WdGcLEgWGJqJhcDBjmFlwXOy4jmZ0awwLBuMyAUj8UI68iJI&#10;Nj9XEyKaq6w4a2pqYv/4LD27JCWrrLahPz23trK+v6iys7FruqCmp7RhyDcis6ptrK59IresNauo&#10;vmdobmRiubNndHRifmB0YmFtrW9oeGltfXNrJ68gPzU1NTg4WFNTk0wmw+FwSUlpNTUNUVFxMPam&#10;3Ee+EwgEIpEItorcL8ABJaDbweOJWCwedBH3G6lEApVColLQGBIKgUQIgj6GH40QAl0UDkvAoNFc&#10;7DJCvF6qMqUelh1hjg2eBl0BRvUe6m2B+k2+2g2eGs2e6r1BBr1Beq1eal2BOt0h+s1+GrVeqjXe&#10;GrU+mjUeGiUOivnW0rmWkgU2MuXOyg0+Os3++k1+eg0+ugA1Xrr1vgaN/kYNfobVnnplLprFTuol&#10;jpplNlr1Tsbl9nq5ZuqFtrqljobFNroV9oblNoaVDqZJOqqJpgYhRgZKeBxeQICIRoOPCuYPVDKF&#10;SqVCCVlwJAKRDA4THDKYt0BhQVg0Bo1EQQs4KvAlYBUUJaVkcZb2qtZuKtbeKrMnXa3LhQ1rmaNP&#10;q3oepzddRTbfRg69nzXzecX6fzu3vxuY/axl9Yue0++mz76e33lvZGCravakY/Vq8PE/9i8/3jh6&#10;f/njt08ef3dy9c3B/pdrax8uFE7kgN/dAwwMLYUSkaPiKdCdEjKVAj4QSYRKFhfFUEloERJWjIIg&#10;4wmSojhxKlFCFE0hEkWpGAIeVIMeYwBjDSI4KlEiiQKK8GQRIlWMLCaJIUKPnlIlZPAUCQxRlECV&#10;BIBjCKJScniKKIZEQoPeG4MGhy8mIiohQhaloMlYPjKcw0RFNNLZMMRCKcpGIcZKLs5COs5MKs9R&#10;vchFq9xTvy3MoiPMvCfCbCDGrD/GaDjOfCTeYijGkvHLHYyxHU507Ioyr/bTqg7SqQ01LfQ1qAyx&#10;zfG1SPY0C3cxxXExwTlZxUgUHm4BAWE0J5/gPREPMSFgbvMA0tiEkt0xsQg+YOMB8zFmDh4OXkEA&#10;bgE4sKxcfFy8QuCF3HwIdi5BAQEwRMLx86OEkQRuITQvHCsAJ/AL4/kEsfz8GGFBIkKYjBKmoOFU&#10;bk4kGwsYOZFQGDFuXswDFl42dh7wrgJwYQIVj8UKGajJJLrb+KhJx+grxerKxejJxBjIRhnJAMSY&#10;yCWYy6eZKzDo+GwriI7/m5FPNZeFSHlTOYiUN5VlCNdkWKtAdLydVo6dVqatWoq1aoK1WrytZrS9&#10;foCFToSbjY+tWYins5+rnZm+uo+rdVJ8eG5eRkpmcnpmSmpWSlpGKhQsn5UZn5zEIOUz8nJikxOT&#10;MtJSsjLiM5Jp8bSSyqLG9tqa9sqarurixoLCupy84nhrC1V9BbyfibKnqmiQhkSWrW6uo16ciWK+&#10;s16evXa+rUahnWaNp0mjn2VrkO1oom9XuFN7iH21h3GBnWaFp3G5h2GugwZA2v0zyC5ySF9Nqr+O&#10;hKsK1ZgqbCyG0iEIqaB4ZPiZ1VA8phIYKymsnTzeWYlsKYMxliH4WxtoSRDsDTXy4mn5CdEhrnZK&#10;IlhbHRUvC720YI8kf5fMCJ/W4nQnQ/VgV5uq7JSs2IicuOjC5IQQT9ekiJDijJSEsKCM2IhIf8/Y&#10;EO+EcD9fZ8v60mxvR3NFcayKNA6MVfSVqdpyeCNFogKW3c9YYbgovictpCnCdbMqYzYnuj7AxkWE&#10;P9NafTwzuC/JiyEZP54d3BBqU+Fr0pvoCVb7Ejw7o10GE70B+mPde6NdO0Ltw5RwsVqiwXK4CHWx&#10;HDu9plC3Ml97gAJP22QrnTQbnTRLzTw73QpXg0Gaa52r7gjNcS7Je68oajM/Yj7Vb4jmXOOqV26v&#10;Xetu1ORj3hvhMBrvMRTlMhztOhjp2Blk2RcOujYngLFY55Fox55Ayw5f0zon3QRNSrqJ/GRmSFes&#10;Z4W/Jc1AxkuF7KMq4q8hXuBjBQ6tLsypMtC+huZdEOaN4WJnv1d4f8DMBCnJP4CxMsHARJ+VlZ2V&#10;jYOLC+LTGRQ5Jycn1/0CHJZ7vRqwQLz5PSMPqkGM+z0jD0rAKoORB5vAKihkbAX1wcKgGZj+DyMP&#10;7RdSHQAuxM6Dt4N2zsTMzszCw8bh7+IRGxQW5RMY5OYBAJz4wDAorWtgeEpYFM03kCAM537AhOTh&#10;RvHyYHm44Sws4nAhEW52faJwS5RvW7Bbi7dtb4Bjk6dpgZVqoYNmuZfxSFpAd4RznYdJf7jzaKz7&#10;QJTjcIz9SKTVRIz1dLzdWpbnYWnIaqbHaLjZYLDRWIT5dIzNcorbRqb3SrrnbILLeJTdcATEUI8n&#10;uk2nuC9meG9k+27m+mzl+y1mewwlOo5k+AzkhNoqEDDMMIEHMBQ3LyeMmcHF83NyAoefjd3SwNDd&#10;1s7W2MRYXV1PSclEQ8NUU1NXUdFARcVES1NPRdlSV9fe2Njb3tHPycXb3jnEwyfYzdfeyNLD2ik9&#10;KjHQxdtcy9DO0MLP0SPSLwiUpMek+Lv4xIXG6Gno8LNxgoYPzcmGeACT4IbFWeqUeVp1hrv0hjp2&#10;B1m1ehlUO6hVOWo2+0B0fK2LXoe/ZWeAVaOHSZ2rYbe/zWCo02Cow0iE83Sc13yS30KSz0yC5wDN&#10;rifUClyZBSby8cqEJk/Deg/9wUj7gQjbvlDbqQTfRj+HXDcbVRwcvDUHOHn/h5GHTvf9SWdcAIzz&#10;y8HGLswvIMDDy8nKxvWAydXc7G5/a6KrcWdueGWsc3GkZWe+72p35mJj4m53+mZ1+HSq/fFc13JV&#10;Sr6T9kCU82Ss01yi83yK62yq60ya81yG63KGJzhBC/Eu6yleK4key4leq5lBE0new4ne80XRd1Mt&#10;Oz3lR8P1F9Odh2OtxzM9Vytju1M96yNtC30N8z11C731y731q/2Ny321M+1li30Ny4PNs101Y82l&#10;Uy3lDCx21401lfdW5rUUpHeX5JxMj5XQQrVwGEUw034AKbiDE83BzA5+STAYOyuHIOh6GOHq91IZ&#10;rCHBEUVFRcXFhbW11Q01tW1NzS11DTVlFZXFpYXZudmp6XkZWbnp2Vn3TzMlxSYW5hQ42DmyMLEq&#10;KSgrysrpa+t4ubm7ODgG+fgUZmcXZGWV5OXlZGSmJiaV5Benp2ZhUUTwLkwwDjxOxMzUOi01q662&#10;KT09MyIsPDkpIScjNSkuOi4yLCzQNzU2KjokKCLALy02LjUmtq6iJtA7lIsNjkdLkPEyGIQ4Gi4m&#10;KaKBRUgJ81HZmIT5uHCcrHA2JkGEIDk1uQCKi794uriwcXn2cHVp+2Tv4nj3fHf14Gzv8mjj+HD9&#10;6Pb47vXD955cPL07eXh7+mh/9WBnYWdpbGlnbnt9en1lYuVi5+Lh8UMGQQ9eBfawtbK3uby7t32y&#10;uba/s3Zwsnm+u7h/vn358Pjx7eFtfnI+ghsuyC6AE8SSEEQeFn6MIB4jSLwPk0cJ8WB5OVEQBc+F&#10;BpaHA8nNjgCWUcjNIczLhQDg4YQDK8CL5uPBcHIgBQXIgrxEIU48mpcoyIbiYBIAexPiQmB5kUIw&#10;5tb4rIWs8s304svcqtvsP3GaXHiUkHebXf44vxqKjs8sfFxSc51Xcp5VdJtb9qyw+lFW6W1y/l1K&#10;wV1G8XVG0XVqwUVq/kVq7lV6/k1m4W1W0eM8SN/mJDnnMD57JypjIzxlLyZ7JybzIDl3My51IzZl&#10;OyEdYC06aTUqEawyGPnlqMSlyIR5WtxseMxUWNRECG00MGw6PHrQN2gsKHwtMWU2Nm48KiJdX8NH&#10;iugtg/NWwAeqUWkGUqE6YuG64pEGUklmitH6EgnmcvEWcn6ahDBDsVADsWBdiWA9OVdlSSdVRQ0q&#10;RUFERFZGiiQmgqeSKRQRCoksISYuKS7B4OLJJAIehwEDSTDuxaHQIgQSFYMXxRDkqJKSeLIMgSBL&#10;JIihkDIEPBgho3l4JAh4jIAgCYkiYXAAKGG4MJ/QvTADGikkjIVDXDxEx6PRkIg8Bg0F0d8z8hgE&#10;nEIAcwaMMD8fShhKZ8jJygLAwQIx2+z3qVwZ4OGGOg4eLm7Qh4COg9H73HcirFycLNxckGXnAF0P&#10;1N1ApDwTKxgEPmBiY37AAiV6BQ0yC0yOhHQ2VHU1kKc560U76mT5W+b6W+V4mRT6mNaE2jRGOLTQ&#10;HFrC7VvD7LtAF5zoPZbsP5URNJ8ZtF0aPZ8ZMJzkOpzi2RblUOpnmu1pGudibCxLogpygR88FB0P&#10;Wv0H0GOZTCygqwVtIMSwAwe0i6zsLOycbAxGno3jT0b+AfhYjMyu/1+MPPDzc/NACwC287Gy8bEw&#10;g5YFwcEkAucl8jDJonnViUJqGF41BJsmisMAx21GFjDE8pqRhExw/FZUYRuKsIcsPkJLKtNWq9LX&#10;ojvOoyvGrT/RezQ1YCTFfyYzdCTRdyw5sD/Gq87PtsjFpMTdotzLusTTpjLAqTLcpTnZf7wiebAo&#10;tr84tqcgarg8sSeX1pDgUxLqUBhkm+yiH2aqFGQs76Un6aEnqytJstRRcbA09PN28fZyMzUxMjMy&#10;NDMytrQwMzM3cvN00tZTlpbES5GES5MjhsuzezJixrPjVkoTV4tjlvLCR5J8OqPcWyLd60OdwEim&#10;PdoZoCXGBZyXCFudltzo7eHq2ni3HA/dUl/9OBNKvqvSs8Xq/f6MlgynnECdDB+dBGf1OBfNOC/d&#10;aF8DL1vpxiKfue7E+Y74jf70qdqwzZ6U1da4kmDd1fqos+6MfCeFiSzPNCtJfSSsJ8vjbLRovi62&#10;OsqqJdmxNdm+PMQg30cj0U7KVpIt3UVlvSXtbqbhaqbhcKJqd6JyYSCf5qVppY3ztJTwtRQZrwvf&#10;H0rb7Iw6Horf6Qi9HE66HE1+OJ15Ppx4M5FxNpS01xV1M5Z+1pkwlu00VeLWnWlVnahfEKWZGqJS&#10;l+uw2Jc81RK9P1qw3Z/lrInwMaG0FgWVpbkmBermReiXhmt0pRqtlbkX2ZOiVbl7aEbDOW6+BiRJ&#10;NIyfCwZHsMPRnGgCm7Q2QclV1asi/PiXp+f0Vwd/PN36/W7jzdXm2+tT+pPtn05P39xc//7w6peb&#10;Z/RnW59vLjyZ7VxoDkj2JquQxbXlO2bHli/Pli7Ojl+/3H/65OTl84WD/bGVlaGFxZuX7//ju992&#10;Tu+W1w8GJ+bWji+Pnzw/f/T88urm5uws2MvZwUwnwMXMRl9eFs9voaUoL0Z093C6eHxz+uhmcHoq&#10;p6x0eHZmZG62baiveah/dHVpcmfj/W//u/v44fLZyfT29tzO7uLOwcrR8fzJ9u7z8y9/+++/3361&#10;eTZj4agSn+Lu5KIjLYmRkiIQKQKCWJidl8rAYknNQHxUnp2aIVpEmdPQV8YgRsm3w3ODvjX5dnHo&#10;t+mBX8Yavqgf/a577puBnNmYurn8rsmaprZSNXVxPh4YHs0vQsSCpoyEIaAF0QAYOJaIIUDcOFwI&#10;rMARAsIIKMAcgUJioFRpENsOTej/ot0ZzDuDlwcOI0aesYnB0TMc8BJGsDyDhRdGQNI0QnBBBo0O&#10;AN4O1IXDhYSEBAQF+YWFBRmx7QxGnh8uwCPIC8AIhAdA4lAMXp6xCkXH32dwBR8VvATsFvOXKj0o&#10;5BPmh2MQAvda8xAvfx9cD8cI48hYJA5MeSFGHotH4QhoIhkHHACGgg0eNN8EYSRREE0WRhD4BNCc&#10;AkguJF4IhRVG4+BQpCUBBXZCFCULYfFUeWmKKsU02NA+zXT6w4Fr+sHxu62Ld0cnP+09+unyc/r7&#10;X7x58dWbVz/QP/7yp0f/+PXRV2+ff/6/559+++rjf7/++J+vvv7h81/efv2W/v2btz/8/sevf/zx&#10;9u3b397+/vObd9/9+vbfb3754vv/PO+qSVodKavP8fU2E28tDG8riqxND6xO8k1wNwixUZloLvjt&#10;6w/e/vINnf7mHf0Nnf6W/vbtux//R//lf188Pj6daTuZrh0ojWjP8Z9uzCiN9wh314v0Ny4rCOxq&#10;S4ZtL02vrC5AjPzZxeHZ1dnp9dXpzfXR+dXhydXJye3lxfXlzfXl3fU9L39z/Rjg+vrpzc2z86un&#10;x+dPji6eHV4+YzDy+9evty9frJ8+2bx8sXX9fOPy6fblk53rJxunUDbk2a2D+Z2j5d2zlb3zlT0o&#10;v+vKzjnAxtHN31g/vF7dh+Lil3fPgbN2cLW0f7F8cLl+crt59nDv+tnF09dbJ6cJaUmuHo5OThbm&#10;JqrGOlK2Jsq2RgomOpJqcmB+i2FATRanJg0FyOvI47Tl0SoySGU5lJykkJQYj6QEN5H6wDVEMyTf&#10;1r/GNmk6PGIyIHzKr/wqN3U1OnTQx7HawqnSMncluXqveP/b1Sd/XEw86uk7aa5fLy6cSYvrj/Br&#10;9Yydjhr6cmjt3coCfWaBPj79pn/2t77l3wcWfuk8oE/s0kd36eMLP/f2/6t+5Lu2nv809Hzb3PN9&#10;y8zbocXvBqc/6Rh+XuddYmoSLGHiJqKuxacqz6Uhy6enjNRWQ6spwVWUkaqKCC15tK4STlMZq6lO&#10;kJYWUlLCKMogZCT4dNXxSsrCIgrcdhHagRXuBUu5rXftgx+MtVx1LH29s/nm0fq7J82fTec+bCy8&#10;rS+8qCk7bxz8dHbj98u5n08m/rff+P5UydlA9lpXz8O95Y9err5+vfH89dbj15tXzzaPHm/u3EIi&#10;8huXfzPyJ8ePj09eHB0/Pz55fXT66uDiOQCU0PXsvYuzD07P3j8+fe/k/L3Ts1fHR08uj55tLhzu&#10;LB4db1zurJ6vLxwc7l5vLe3vLe3d7Vw82bk4n916uHo0VNU+WNu5NbO5NLU6NbE8tbg+sbw+sbEx&#10;srQ6ubAxMbU+PrU5Pbc7NrPTM7bUN708trFx8vrJv+g//pP+3Qfv/vH810+evv388a+f3/362TP6&#10;vy7ffnRF/2j3l4ftL8Yrb9rrHne3PO2Jm0hVDFAyjTBwi7LSNZO2NlMyVhPVVSCqyeM1lEk6qhQt&#10;eayhKtFAHmukgFMjcxtLIcKs1fKDrGpo9oXeerWBRjX+unX+2p2RZt3RFp0Rps1B+o0BuvV+2s3+&#10;up2hxt3hpsOxNqPxdiNxtsAZiLIcoFn86Udb9UVaAAxE2wzG2ALbH2XdF2EJ0BNm3hls0h5o1BFk&#10;3B1q3hNmMRbvOJnkMhrn2Btq0e5j1OSm1eyu3elr0OVn2OCm0eyt2+pvCKasPTTnoVif+gCbIjf9&#10;WBMZmp5skIaMq5KMtbzMzszsxtLa5tb+7MrO2OwqJNY/ODU6Oj89vQwwv7S9un68vHo0Ob0xO7+z&#10;sna8sny4vXUB7PDQwsT4+vTU1vzM7vLC4frK6ejIyuLy0cbOxdHl09qmDnl5RTwSSebjkRTgIbMz&#10;k9mZoEB4PjYMFyuSBYZ6wIxjY8WyseK52BiMPIYVRuCEEbhhWC4Yhhvm52omRhKOiw5eWlpYXt/K&#10;yiuPTcmra+0PCE9Iy6nIKqotqGpzD07Iq+qw9gzzi85IyKmo6xgqqm4ZmlwEvezA6OTg2NTw2PTE&#10;zPzW3uHU3KKff7COrr6kpDSJRJGQkFJUVJaTU5CSlCPgKRg0QURUEoXG3zPyEEAdMpkKMe9EMh5P&#10;ZDDyjDB5YBl1wAhfnIgXxUM9FOgzeJEIbgRSAAHdU6bgcNI4tDQ/h700Mc5QsdbHtMXXCJyyem+d&#10;5kCjtgDDBk+N7kD9vmDDFk/V3hD97lC99iCd5gDotk2Dj1adp3qVi2qZk1KOhUSmuUSutUyps0q1&#10;p1att06Dn2FzoEmjvxFAvb9htbdumatWibNGqYtmuYtOpaNujZNBtbNRlbNRmZNRoa1ujoVWrplm&#10;gYVuroVekpFujImRo7KyCL+AMCcXmJCAWQQeDSU5oVAoEBcPPcpLgrK94HBwOBx/z9CDuQcOSxKh&#10;SuJxFEirDYORkyJIS8FVNQk27qpJxQEVwxl5g5Gtx1mdDxPTlyxLj11LTz3qbiJ638se+qxk+OPy&#10;kfer5j/tGryu6T2qGT1u7Nuqmjxuufhsefv52Px19+qziZ0Ply6/Ptn+aDegMJxNXFBIGouRJpOl&#10;RHEEvJSEJAVPBsOL+0fwiASKKJ4iRhCVJonL46iSaAoZQcRhSAQEDgMmWygcFrwEGjeA6ROJIkKV&#10;AJ+cShEnkkT5BRAEsgSOKIbCiWLxkhQRBTJVHksQR2EpGAIZgUGLSYvzw/mIFCyegODmYSGR0ULC&#10;vMJwfgwaSUTCpfEYMxUpbxOVOGfdQCOxeFtFmolkqo1KmpVyvqN6mZtGkaNCD82kj2Y8GGM6HGc6&#10;FGs2GG02HAvJ1/RFWnXQTPsSrZto+tXhutleqmlu6qluht76itJwTm4YjIwQpKAxAtz8fLxC9zMu&#10;SG3zb9zLbLLCYFxcPGjYAz4ALh4MLz+egwfNyYvm4EFx8WG4+YGP5ORBAHDzocBBMbPxs7AL8PCj&#10;+fjQ/PwYAQGsID8eQIgPL8xPEODB8nODuSIRjRRFIUT4+fAASLSooCBGCIEVxmD4BHj5eVglsIIh&#10;FroRBmpx+srJBkqxujJRepKxJnIAMcayKRaKGZZK2VaKOdZKAFCYvAVEx0N6NWZ/IsVUDgA4oGaW&#10;tWrOPR3/FyOvnGCtEmejEWWnF2Sl52dtEuLq4ONo6+fqYGump6Us6e/tFBLi4xvgSYsMiU2IjI6J&#10;SEyOy8rKSMtIjU9MiEtKTExLSkpPTs5MjU6Mjc9ITsxOrmyoqG+vya3MrmyvqGwvK28pqmkt8vG1&#10;FifwaIohbRWpToqUEH35aFOVNCeDZGvNXHvtPBvNNCOFcmfDBh+r1kD73jDXNn+7Rl/rWk/zBj/r&#10;pmD7UjejLBuNAie9TAetUANZe3mM+310vImokBqaQ48spILgEmWDKQqx6+IFTUVR9nJEO1mctRTa&#10;ShZrKkfytda311NRFSf4O1ha66npKkj42ptpS1HsdJXzY4OSg9y8LHQC7IycDNUdjbUKEqOKUuPj&#10;g/wdjPQjvNzTaGE0P6+06Iis+MjYYN+YYK8kWgDN37U8Nzkq0F2GgtCSI2nJEfSVKJqSaF0ptAKa&#10;LdvfdrwksSslqCnMebUsZTY3sj3CxUsK4SuPGkyBMrgCdMS4TOWFDaT4FLrpgln6cKrfQIIXmKiP&#10;JvsOxHn0Rrr0R7vVeRhHq5LyrZRag6zKXHWybVSLXPWSzBRzHLSTrVRSLJQLnHUqvYybAi06gi1H&#10;Ypx6QsxHaLYTMc7L6QGLqX7zqX5TCd4dgVZN3iatfuadQdYDNKeRGLfeEJvuIKu+MOueEMvhKIeJ&#10;BLehWPupRPeRaMfuAItOP7Nqe60sQ+l4TdHBOC8wmy3zNQ/Xk/KQx/ook+Ot1MuC7PsywmpCHMr8&#10;bGojfUoj/QncnODnwQKRFJCMzAPgM0NP07Oxc0JggwRqmO95ds57RXiOvwLegWU4oAKDB2HUBBaU&#10;gxKu+2h6UB8U/r2ArWD5m5wFP1VmVujlEN3PAQFy7okVsDDBHnCysvFzcgd7+ET6BUV4+sX4BUN0&#10;vH9otHdgcjANIDU8OtDVk4+FVYCdA87FieThxvJwCzExSaEQJLYH5qLo0azIieSQYZrnOM1jONyl&#10;I8BmMtWvMci6zt+i3tOkxcei3c+iP8xuJsVrJtVjMs52Ntl+Is5qIc3pqCx4PdtjJMwYYCjYYCTU&#10;aD7OfivTazfHdzPDezXFfT7BaSbZbSXbbz3Hfyc/cLcwYCvPeyPHczbVcSrVZSDZtTfDL8lFH8sM&#10;Q7HB4BwcXA+Y+MC3d8/Ic7OycjMxe9g7RPj5u9vaRfj4+Dk5edjY+Do6Mhwwvnb+f8j6C/BGkuN9&#10;HNea2bIYzczMzMwoWzLLli0zMzOsmZmZmZnWy3B8gbtckkvucoy7q3+Pddl/fp/vPO9Tru7pmdGA&#10;u7rfqalydHCzsnK1tKR5+97BPzqIGuEXwgiJjPSnBjh7VeWWuFk6uFjYBHv4hHj60rwCY0Ki6MGR&#10;8eGMYO8AMUFhYS7obaQoDIaBwSJtDCuoXqU+0Juz/mj3/iinRm/DjhBb8ICVOuvU+Zj2hLt1h7kO&#10;x/hMJgSNx/qNxfiO030Hw9zb/K0aPU0A6j0NK9y0E/WJfkRuLxQsWgVd723cQbPrj3HpCrMbjfce&#10;iPauCXRKcrKU4OMQ5oS4p3d3HCjgdoMF6OBRAXcZPCQ84Ofx8EIR5AUEBbh4hDi5CpKYD/bWZ7qb&#10;t6cG1sY6V0fbTldHHx8uPj1aeHG8dDbbeTvffdBVVuRt0kV3m0r1n0nxXQQ3Ist/IRvCUm7gei5l&#10;Mzd4Myt4J4e6nha0nBK4kk6dTwseTwoA/5vzZfHPFzsvRht2eytv5nuvF/pP5/qOZvo2Rtvn7jK4&#10;rgw2L/c2LPXUr/bVL/bULPXfXx9tX+htGGsum2opn22rnG6tmOuohlzmO2vGmysHqgvmWusPRvvS&#10;/L0JMJgYjEMQxscL4+O6J8TPi+bgRMNgKA4uPL+AhIioLBolDxeViI5OKSysLC2ramxsqigpbaqt&#10;B6gpq6gsKC7NyS/MyGYjLyMrPzM7Ky09Oz0DNIsOj9DR0JQhSwT5+EXRwvw9vZl0ekleXmF2dm56&#10;en5mZmlhUUZKalpiqperp42VfXJ8amlxRVVFbWZ6ViydEUuPSYyLT2DEJsRGJ8fHJjLoSXExcdER&#10;QEmIik6PTwSHjqJG4ZESQnxYEk5BRACPR8vLS+uICpLQYtJCfHigAMnHhVRR0B8ZmHv68KON1YPN&#10;tcOD3bPj3fOrk9vT3YujrdPL/avrw5uPn3z89Pzpg+Pb2eG5oozixKikMP9wR3MnJ1N7Sx0zCw1j&#10;fSUdF3NHf2ffQFf/grT8psr7i1NLD68eX589OD4439s9Xlne3Nk8Otm53Fnc3106OFg93lvZBzsc&#10;6xoxVjcUvCcgyi0iiZFCCWGRgjgcXIKEkRXkRooKArsMQZgfB05EkBdzB4iXB/aazdQDCQAsOFJM&#10;nI8XLSpMhPMT4bwEBD9BiBPFe09UmBdJFiMLw7g8NYwXius286ouy5oOUgtv82suMyu2Y7Nusitf&#10;lDZdpBff5la+X918nV96U1D2sLTyUVn104qaV1X1L8pqnhWUAzwvrn5aXPW0qOJRQdltXsl1duFF&#10;Rt55eu5hYvp1dtHtXeh5sJ+9uOxdRvZmTPpOQhabf38HNikPJJuRX45NekfHT0bEjNLCJyOiBwKo&#10;E+H0zdSs8cjo+eSkSlfHMFWpYFVSgCreTxUTYSRD05OIMlGINVdkWihHGUgyrZWYtsox1goxNkpR&#10;VirR1hrRNgaOytJWirJaEmQVKUkoTAE0ViWAYa20OJmdphWMZgHAMFeCSALAI9Eq0jJEMQRRVExL&#10;Wk4SgSALC8shRY0VpKTFBORQwnIYMXksSholhhMWJIrBSUiUOET7YFGiSCwCQ8aRUHAxHAJFRKPZ&#10;PvKQJwsGg0ejwIhaikwSFRTAIhHiBDzoM4V5eUEzHAKBFBVhp3gV5ucT4AdWhwt0IPy8fP/LyLOt&#10;D7A7QOXj5+IXgAAx8twQr30PorR5YJw8d2NCYIq4geUDFlCMh0NNHOtjpullrJzsZ5sd7BTvbFQR&#10;4V4T6V7sb9kU6dpAdeige0AsfAF9Nit8LjtiuSBmIjVkJpM2nOQ/nOo/nEFpinUvDLZL9bNx0JDB&#10;csHA0BR08uCYf4xI7xh5aHx6R8cDg3kXYweKtPO/1Pw7VxIgodfk/2Xk77rTPwj9irJyBxtbyEGe&#10;h1eI454ADEaGCyjg4fIoHhN5NM1WJz3ALjvILj/EoSjEMcvXMj/IPsffpiDQnmGrleNrxbBRT3HU&#10;znDRawx3Hkih9CcFDkLOBMFDCYFjycF9sT79sf4dkZ6NVNe2aL9OBqU50reG6lkW5FIe7t6cTG1N&#10;D+vKia5PDm7NjryfRmtKoVbRfXIDbAGyfK1SPUzSvcyi7TQ9NMWd1GWsNeXdLA1C/NwY9HBPVyd7&#10;aysXB3tbGytbO0s3TycNbQVlRaKzlXZrcWpfYVp3Gn29Knu7Mm2zLGE5L3IyjdrN8GuL8e0Hx6J7&#10;9CX6tse49af4N8V7ZQZYj1aldmSHJXvp1dCds/30KEaYieqIs6mSrb6MhhTXMBupIqpVVqAp0123&#10;INqFEWjqakYab004W6hY609b601daU9Ya0sYLAgooOjWRpjneaolWUlSVAXD9TETRbRni/d7swMH&#10;cintKV6VEZaVURZlkaYMV1lbRdhKd8r7R32Xiw0ns8BGFGyOVDQVhAbaKVBd1UM8NMy1RHtroreG&#10;s7d6U/Z6EzdaIh5NZV0OJD8YSX86lXs9mv5sLu/hZObVSMppD3M0zWUm13u60KshRr8gVC2dqhLq&#10;IZ4Tbz7dkzTXm7zSnbzcnjBQGuygJhDvq9tbHl0YbpPootKZ7NAZa9pK0VjPdNlIc+qn6awX+1eG&#10;GqqIwQjCMDHhe8JiHHAczMRdW8NXL6gu9vjn5yes97bePFr45Xzu97MV1uX624u1X48Ofjt7wHp4&#10;9cvF0ze3n7Befs76cHS73Z/uhFVBkLQkhzfmj14+Wb2+3Hn0eOf20cGjR9NrG1Or65MrG88//uzL&#10;718fXz179Oyj+bW9zYsHZ89fXT57dXX78LM/fZqdFBvobhsV6BzoaKRMELbWVVGUwEXFhB3fnJ89&#10;ejizsVHX3jG5vDK+vNwy0Nc7PT25ubFwfPjpN99cvP/+3MHB0uHJ5vnV5tHl3uX1xO7K6vXev99+&#10;8+WvXyztDAZHWMUyXTw9dbU0JCUlURLSYqJYmIOf1tBqRXkPIybXVcccI6PNbxOqbpOkGz0cvsna&#10;Hv1xuveHsQnW7NTribmfRxa/GiqaZdZO5izsjPgHOiurkPFYQShYrjgUMx2Pguh4ADQcymAK+Qqi&#10;EFgcEnIYx6LFxaGpMZuIZwPo6Lt8rQBsIh5IADb5zmbn2bw8AoV8x9ffVUKMOfJ/4tWAGqCzGXmI&#10;lP+vjzwajQQAbQAQKDFRMTDHhXzkIfIdh4JI/LsN2TvB4sGBoSKeCAqQ0z3QQT0AaCCGQaDuYt1A&#10;bzsJGHbQGzgGgSZi0STQC6OJkgQoExwJAxS8OI4siQdzeXEJLDS/l0DiJJEYKSRSHGLkUQQRNFEU&#10;g4djCUgiGUeQwGPJeLwEUUJOhixLBlZEzVrGNEQttNb7IevoCevi+reT258u3vvx6T9e//l71j9/&#10;fPuvn99+/RPr3z+zvvznz598+uWLz7/5+J/f/ekf33781c+ffvXTR7+y/vma9dWds/yvUOwa1hvI&#10;1R2KZvOfv3x03teY3l0dV5rkUZboMVSf0lpEb86LqkwIyKY5xHmZjDbmffv5C9bb79+8/eXX1z/+&#10;+vtPrN9/Y/3+K+v3n/76+Hh/rHGuNaMm0bOvJHKpo6AmLTiRZpcU6dRczehtT4Ntr8ysrC1CaTgv&#10;rw4vbi8uHl2dP7o5vbk5u3pweXH74Prh9Q2blL+5fnR98/jmwZPr2+c3D19cP3x1+eDFxc3Lk6sX&#10;R1cvjx+8d3r70dHth6vHj7Yunm5fPts4e7hx+gD6nOTkamn3eH7rYGH7cGX3bG3/YuvgZvf44cHZ&#10;k8PLZ3tnj/fOH7Hl7umj7dOH28cQNb9xcL11cguKu+ePj25eHD18dfHkw4fvf3p4fZOem+nt5+7j&#10;4+Rgq2dppORspeluo2VrqqSrehdEXhmvq0J4x8gbq91l7FTF6qhhNVXQ6spiqiqi4tL3LN2kk+oC&#10;KdWO9MHA5FU6Yz4sfSuePkNNWKanrDMZUxGMiUjmWDSjL7ztqO7255PVD6aaN8uLJlPzp5NTxmMi&#10;eynV56VDn3f3ftHa/be6ye/a53/uWv2tZ+abprG/V2//1rfxy8DSdz01j3Puv1cy8GXL8Ded9Z+U&#10;dH9Wv//zzMkPs+MvGiPqnFwYasauOH0jIWU5mIGagLkexlgPq6uJ1NZCG2jhjTXwJpokS0MZHXWc&#10;ng5JRQmhoiCip4XR1UKYmZPsvBVSGyjnX69dvT64Yp2evT1d/cfS1td7S/85m/vxsu5PY8yTkvi9&#10;3NS9gtzdsprLtoFP59Z+uth5fTv/7+OKvb7yjf6tLz5Y++S9tVfvbb54f+fpB7u3r/bOX+wePN7d&#10;udnZvHrHyJ+cPT05e3589vL49P2j8/ePL18eXby4OH/v6vzD6/OPr84+Or8A+PD05NnW2uniyOpC&#10;/+Lq0CpAd3Xv7vzB1szmeOvgav/0YuvgevvQWHH9QG7lWttwf1nTXM/U2vTm0sL2zML2xNL2xPrO&#10;xOr29NLW9PzW1NzW+Ozm2Nzm2OL6wNxc+0RfYXvJ+OHI2V8PXv7y5GPW+89+eTz3bHb0wcSDn19c&#10;//p89R8Hk39ZXPx6vefjweqHjXUP7xftFLsXu9jGm3vF2xtYy9rZqVnpy5pqSJjpy5sZKICHxNZA&#10;3lpLwkwRbaOM8daXCjCUzQu2r6W7V4Y7lASaNkXaNoaZ3w816YyxgfI9xti2R1o2h5rWUwwagwza&#10;w8x7om36YuzuaHen0QQXKOp0/B+xp6Go0zF2AHdpIZ2A7ItxgKKHR9gA2RkGucYDvZ/uOMRwmUrz&#10;ARhP9BxL8BiL9+wKsW7w0rvvY9AVYtkeYtEZZt0cbFXqbpjnopdiqRGiQfJXw8fbaQdqSYeb6tjI&#10;S9/Pyz3c2NxY31nfOVrZOJ5f3B2fXB0bW5qeXp1f2VpY3V7dPFnfPlvbOJ2ehwLUrKwdL60cbm6c&#10;AUxOrM3N7q4sHy8vHE6Mri3O7a+tnm5uX61snV0+ev9+W4+JiRlWTEwOKaYIF5IV5JXm5xIX5CIJ&#10;cmL5OFEcfzDyYP6E5+XE88DIAlzi/FwEHhieF/KRl0bxe9obE1ECJoZa8/Ozq5s7LR2DkXGpWYWV&#10;jOTsmMRMelJ2TllDenF9XfdYMCPdyoMSk16Qml/hExLZ0T8KpfOdXZhbXlvb3Fte2x6ZmLayc1RU&#10;UlPX0JGRkVNSUpGTUyCTJUhESQV5MICXQyFxeIIEWVwadORswl1CQgpAXFwS6KAGjyeC8TYbbGoe&#10;AGwgQcBKEqGk3sC0iKExIkiMGAaPI5HhIqKSGJQCSkRBiDNITyHFUb8m2LYpzKkl0qkx1KaJanmf&#10;YtLgq99CMYJ4+SiLngizrgjTjgiT1lDj5mAosk29n36tn16+k3Keo1KWrVyGtUyhi2oDxaQt3LYl&#10;1Lo9wg7IhhDzmkDjKj/jSl+jUk+9IletIietQjutAnvtUmejPHv9HFv9QmezQmeLfGcrhrF2rIWJ&#10;nYyUrJCQJFwMIwwn4YANghh5Ip4gLg45lUMe4sCu/5eRh+qBTUNjoW/dJGRxWAlpghxBFE3GiKgq&#10;4VRVMCRpPk0zmYhMn/LhlM6DvMJF/5It7/JDr/rLoPKDwOK9kIab+LxNauU+s3wruWo1e/y2c+Kq&#10;Y/XJ0O57E3NX7QcfTp/8afHZt+fv/fzk9K8n7kxvlKYURk0OKS+NkZaUlJWTk5FXU1BSEJdSkpGR&#10;l5aSlZaRlpaWlJIjSwIoEcXlSJISJCkisMHA+uIIwPri775Ew5CIWFERAXZATxwGi8fj2fdOXEJG&#10;Vk5ZTh4KFiotrSwtowDOGgsGMngxcUkEGCFh8DyKymh1TSIcCeMXhAkIcosIC+KRSCQfjyxGWB7J&#10;oUfmjHXTSPTQjHVQTPfQTXFQT7JSKPLULvfWqPZV6wgz7o+xGoq3GYyDqHkoiA3TCUr9mmTfzrSs&#10;jzWsZhjnh+vXp3u664srIbllxIRx4HZg0EI8dwm7wCQLikwNQQzBJSgEfaPMwwPj5eMAMxkubjBb&#10;E+bgEOHlRfLxofgFscKiRAEhnIAIVgxFhiNJQiIEUTEyDz8CgRYXEsXh8TJIMRIaQUQjyGygxEhI&#10;OBFARBADdDxaBgUXFxbEgbk9DiODQIijUOJQ2BwM5JVAxqFk0EKh1sYpThap1vrpNrpxJkqxJvLJ&#10;9popthqJFirptup5TtoFLtqFrjpA5jpqZNursRn5THsNgHekPNCzHDRznHRynPXzXI0LPAzzPQyz&#10;3fXTnHUTnPVjXUxCHUyCHa3oQT6+TnZUX4/QQG8jTSVbM51wml9IiG9QoE94WHAojUIJ8qNHRzJi&#10;6fn5uZnZGczE+NSstMy8rIS0pJSstIT0hMqGiobO+rrOmuqOqvqemrquqvtdVQPDTbER3mCsr0kQ&#10;cteW9ddX8NKUSnA1yfK2zPeyLPayKHA1AaijOA0khLTQPLujA9oifSsDHArczVNsdCIM5GMt1Jg2&#10;WgHako5KWGs5pLmUmJkkXF3sniFRGEAdzg3Fq5FAOCoSXVRIPtoyvjrSXpoSXrrSpnLYQDuDOIqb&#10;qjjS1868Kje1Oi+tLIMZ6e3saa5bm82symCUJkbmMahp4QHpkcH0AM9MRmRadESYt0dCaEguk5EY&#10;GRofFpIRF5UYSY0M8qwvzWGE+lUXptNDvHWVxc20ZIzVSKaqJH05pIk80lBCsCMrsj+X3s4MbKV7&#10;rVemLpck9MT5h2qS3CT5wfR1JJPam+Q/kBo0mkUbyw5tobuV+5uPpIcMg2ltgv90Vthggn93tEc/&#10;w6fURT/TUrHOz2Q43qPG36Q13L4n1qM1yhn0YLXAytBsm0NBR2TbHenQF+0wSHccY7gMRTvMJfuv&#10;ZoWuZNLWc8KXMsMGotxbg2zuB1h2hjoOxXrNpgRNJwVMJvpMJflOxHkCZTbdfzLZGyijMW69VPuO&#10;QKsmb7MyJz2GtnhXtGdHjE9juGukoZy3EjraVLnQz6Y2ymsgO7o23K0ixJnNyJME+Hih91acYPbP&#10;yXFHx3NDZAH4Z7nHzQd57t0tbBaVTXmAIptaBQtQQBFiV+8WdiVYQDOIXL8jXtnkO7sley17D2AB&#10;/633ODn+4FDuuBX2wqZUwH80PzcPQkgkIiA4KjCEHhDCZuSZweHRvpSEkIiksOhsRqKdsbkoNw9a&#10;SBglwI8S4COICmN4uWTERMlcsPxAx/ni+Jm00IUU2gwjYDElZJTh1U13GU7y7Yhy6opwHovznkn0&#10;X8kM2SqKmk31nU32nE1xnUlyW83xPSwL38j1n2I4skn5CbrNQoLbVlbAQX7ISXHYaUn4Xl7wVj5l&#10;tzhsO5+6W0TdL6Tu5AVu5QcuZXpNZ3gOpXpV0KwKaQ7aOEHUPShwDQKKisUDeipBcLnu3Bs9HRy9&#10;HZ1CvH0o7u6hPj7hfn5hvr5ACXJz83d1CfH2AkpsSEiQm8ddAP3YEE/f6MBQZigdIIYSHkeNSgiL&#10;sTU0dbOyo3r50bz9I/xC6MHhUcFhof7BchJS3LB7AhwwERgMDoPpEZAFwV7lFOfBpODeGI/WYMtW&#10;ikVzkGWJk3asJj7XWqXex6LIXjvXUjXVULbQSr3AUq3ayaDKUT/bWI6pjo+QFQ2W4PUX5w5TFI7T&#10;xFW76LcH290PMG+lWg0y3AboLuNJfo0BNgVuFuGmuuBwYtCLHiiKEXth326gsO810IEU5BcQFRaB&#10;6HgeXkFuXnBNOmrKduZGl4c6Vkbal4Za92f7jxYHH+3OPd6Z3hltvpnvPRmsK6PY1gRbjSb7TaX4&#10;TKf6zKX5sVP3L2b5L+dAjPwGuC95tO380O0c2kpG0HxKwFwqBWAiObCH6TuRH3U72nAxUn80WP9w&#10;aeBsBkr0ujXSNt1RPdtVuzLYvNRTvwCU3rqV/vrFvsb10fb5nvqR+qLxxuLplvKplvLp1oqBuoKR&#10;+yVd5Tk9lXmzbfXj9RXb/d1qaCQcxikA44XzITlgwgJ8ZAEBaT4+YHWtJSUsJCXM8RgtESFpRmxu&#10;bW1HVdX9gvySotzCqpIyiI4vLi3LLSjOyi1IzwIASlFmTkJUTHZqen5mdmxUdF5Wtq+nl7eru5uD&#10;k7KsvI6aBpuRz0xOzkpJKczOzklLy05NTUlIzEpLLykozM/KY0TFJscnpaWkZqSAemZqYkJWWnJ6&#10;EjMuOiKeHpmWGB9JCwabp8TG56ZkFmXmyYnLo0WJwGoBEDByOJScOEEFi5SFC5HBMFNMmMTDIWZi&#10;YDczsXZ5+nR9+XB/53xn8+hg62RjaWd9futs7/J89+L68ObB8e1Q21AcLc7OxN5Y0wRAR0lXWVLF&#10;VNPUVMNIW07DStfcTNNYR15TXUpFQ0ZNS05DT0XXycLR3cGjqa7lcO90e+vg/OwGKOvzO49On+6v&#10;HB2sHu+vHuwu7z04vF6dXKb6hMB5RLHCOBKCjBeTFOFBA4kVk2DT8SICeABhftw7CPCg4EKgHifE&#10;h2Hz8gDAdsNFSAi4OFII8pFHChDh/BBrjxUloXlRkjzIHE/aRHLhYVHDYVbZSU75aVbJdV71aVrx&#10;RWbZo/zq29zKB3nlD4srn5RX35aWPa6ovC4qPsxI30lM3IqLW4+mr0VFz9Foi+Hha3T6bkL8cVra&#10;RXb2dV7eTX7+eWbOaXrWUUrmSVrORUbheUbxaUrRHjNnNQYi3zeZaWuM5NXYJCDX41KABGCHrGHH&#10;q2HT8ZMR0ePhEYPBIb2+gUuMpK207JGwqElGXHdocIKhZoACPkAV7yYrAjr/AHVChJFcjLlyjJkC&#10;w0Ih1lIhykIu0Vk7zEwhzEI1wlov2ELXVEZcX0ZCTUJcUVJcSpIkJSMJxu/sDz3FCXgyHkfE4gjQ&#10;iBcMGMmgb5EERbiokjhJTYIkj0XY66glBHmXJUSUxNNKmeEZ4f6uxpqKWFECP4cyGUtGQBcaJyJM&#10;RqGJaCwWiQKDZzwaAyY4YHAIQEChSBgMkBiEGNtNHo9G4VBISRJRCoylRUTgAgIQd4/D8nFxCvBw&#10;Q3FsOO9xc3GAPoTzHsf/Rq0BHQvbGHFyc/HwcfNCpDw3Lx/nXVZY6B0hByfkIw/jAB0URMrzcfLy&#10;c3LywSACHcyk7DXlgqz0kvwcU7xss/wdqiO9qkPd+pJC2une3Qyficyw6czw8bSQ2ayImayI6ZzI&#10;iezw4XRqK8OrMNAqJ8ia4W5iLIsh8XMIwGDCnFxCfFDw+nscXJBlhQ5/5zEC7Cz0KgBYVWAoQX/I&#10;zS5C1PxdyHjIGvNA8eXZ3SZo/38Y+cL8AjcnZwFwfuAo9+4Jc8BksWJGKpJ22jJZ4a6NabTG1JDe&#10;gujevKierPDpyuSZqrTmlJCujPD2VFppqFN7SlB9jFtNuGM5xbo91qsrzqeP6T+cGDSSRJlMo40m&#10;UQYYAV2RXg0Up/pg53qqWz3No5nuXxvmnepuTjFSDDZVVhWGyfDA1BAwdTGYNvKeBVHQT1MywdEw&#10;2cUk1kqTbqURa6NFt9b20pJ3UJVxNdHycbKICPbx8XSxtTRzdnJwcLCzsbN093HVM1RTVxa3M1Lx&#10;s9BO9rTpSYvav1+0U5myW5Gwmhc1k0Zrj/Boi/ZppfuMZYaOplOGUvxGM4O6k32bmL7tqSG5/uZZ&#10;PkaJrpoBhvgkP83LxZqzucr98aKqBOfsIONsf5OsAPM8qg3Dy8DPSj7CW6uvJvxwqmhrOGu1J2Wt&#10;K/lkvGChnp4boJXno1Hoo+ktx5VmL7fXmnbal9eU4NaZ7tuR5F0baXs/3qkgWD/RS8nDQHC6jXG5&#10;Vrs7XXa42HC42LgyXFaTQQl2VI7y0HY3IZqoCnrZiE+0JMw0M5bbYk9HMq5GM69H0x+NZz2fyYfy&#10;uE5kP5vKfjKR+fFS0XCG/UyO53JxQAfdsMRPvpSmXhihHeenmBtvOdWbMtebvD2SvTWYudKRVBhl&#10;FeqoWJXg3ZpGiTCTrg4zHUt37aIZTkSYzEcZHWY6nZX7HjdG+usg8dwwhCAMg+XHknjEtdCGVHP/&#10;WvriP4/XfrneYj1dZt1Ms05Gftkc+2ltlXW4+evuyeuTx6ybD1hPP2I9ee+Hq7TqcI8wc2VT6ZAU&#10;2vqDw/0Xj7Ye3a5dXR88ebZ5fjW5sra0szc6t/zen//+7W+s89tXT1/++ezB8/MXH1x+8MnFi/du&#10;njz5858+iab5O1vrBbqaUpxN9OXxDvrqKtLEvMKsB6+enD15snN+2Tk03to/WN/ZXdvRMbu9s3Fx&#10;sXp6+vxvf7t4//3prd353YPts5utw8v1w+P1i6MHf3r+5W9ffcf6anmnnxpplZHp6+ioamwgj0by&#10;Ssti4DiYtafqxHZdcUd0dLazrhVGXIPTLlzdPtWAMREJMfI/z7R+PdD5bU/LP+7P/NA//2Vf0RSz&#10;c6UqNp0mKY2WlEQRcaIoMSEUXBgFF0MIi6FEEHABESKGgEOhySQCxLdjITd5BOi+cBC3LoZEsLl1&#10;NhHPVt75wrM593cSexc4nr2KvRZIsDmbQ0ffZXMFYNPoYkg4EgFHIcXuCPw/GHl2olc2tw5HiAqL&#10;CgnChdhRawDYVDt7b+xdsWvY2VzZmwCAzUERVKLwaCwZjyZgRMDZYhAYEg5DxAojRVFE1DtGHkNE&#10;46HP/7FENiMvhQFgM/JYaRRKAnTZQmiiKIoggsHDAUBjojQRRcZhpfDicmSwSlYNJ6WNEFGCqbgR&#10;u07rHr45fY/15M+s9794++l/3nz+G+vbX37/5rtfvn7N+unHt//6ifXl96//+dVPn/3ly5d/+deT&#10;f/7w7PNvbr99/eEvrC9+fvvv3978wGJBbvK//vYji/Uz683Xf/34Yrq3pK8uoakgZLiBOdmW2VwQ&#10;0ZIbURbnm0tzTA+2G20u+O6LVyzWD7/8/sNr1u9vWb+/+fWXtz98z/rl+4+vd3dH6mfup842Ji+1&#10;Z612F5cn+ifTHJMinaqLwlrq4/5g5DcO9/Yvrw8vHp1ePD4/fXR1enNz/uDB9c3D2xsolPzV7c3V&#10;w2uAm8c3N8+uHry4vn158/DV1e3Lk4unO0e3O0ePdk+f7J49B1jau1o9fLBycDO3fTK3cTi3uT+9&#10;tjO+sDq9sjm7tr2wvr+8dbSxc761d7l7+GD/+OHOwTV49LcOr7eProDcPALF643Dq+2jm92zh7un&#10;EE1/cPF0//Lp0dXzyyfvHV5e5xTlefq4enk5ONgYWBopOVqou9pqWRspaivh/l9G3lAFSKyuKlZb&#10;FaOuhFRXFtNQgUvIcFi4SuV3RqUOhGYvMeJmaKEjPgVHKRVXOY0va3r+3NnzSUfL8/utj+/HjcW4&#10;lzgxuiKGbzuP/rXRe9XceFBef1SaNhtXdpQXMeIfOuqZsErp/rRk/B81k/+s3vqte+OnjrHPK6f/&#10;1rDzy8jgJ7Vtz0vrbrNbXpX0/6V2/830Y9bGY9b68OMqSqmpC0PJxBWtZ8qvqcZhoiNibogx0kdr&#10;aojpamKNdMimGuIm6mRzHSlzA1lNFay2GlZbHa2mJGRmjDexIHiG6cxfd7x8e3b9+viKdX72+9lD&#10;1u3Jz9fnrA/nf7qu/vNE+qPGrNuaogd1pad12Wslhdt1s1/sHPx8O/3n7fHnG8/e/HPr8/d2Pvtk&#10;9eWrjefvbT95f/f21cHlq/2jp3u7D7Y3Lu8Y+euTk0cnZ0+Pz54fnkPZXI/O3z+6eHVy/uLi9P2r&#10;0w+vzz66Of/48vyjs/P3To4ebS8fdVd39Za3zTaNDld2D1T0zHdMNWVXNmWWVTEyqmNS+7NKu5Lz&#10;BjJLTkfmVzvHh+t716c3N1ePp2e3phd3xxa2Jpe2pxY3pxfWpuc3RmdWRmaXptbWhpYm6gfritoy&#10;Mu9HF3THtizl9u6V9eyX1cylt21XNG1Vzr0/PvXByP7360dvto5YO8s/zg1/1jv35WTZdoFlnKFd&#10;uKGxo4Kji6aVkayBCtFER1FHRVJfmaQvi7FUwntoS1pLidCtVVNdDapDne6GCFYVAWYNNMtGqllr&#10;hFVHlE1PrEN3jD1QWsIs6oIMq/31GoKNQbEz2hbU98U5QbR7vPNQvMsA0wUUQXuwqj3SujPCuivS&#10;ho32MMs7WLWFWnZA8WogH/mBGKfJVO+JdJ+xJM/xRM/JJN/+KKemANMGX6M6b4NGf5MqX6NCV51c&#10;Z90UW60wbRk3GaSbIo5qpOKvq2wpRQqwMHuwvz83M7+zf7aycby6ebq6fDg7vTkztT67sDm3vje/&#10;dbCyfboM6jdPwRWeXdxdXD2cW9pbWjmcnd+ZmtmcntqaGF8H6GgfHxpcXN+82Nm/Be2BqWvtGrCw&#10;sMLA4QpopJKYsLwwv4wA97s48sh7MAyMg8DNReTnRvPAsNz3SPyc4vxcRF5oTEkUgMlhRZzNdMXR&#10;IpJEbEtT887u4dziRlpWcVJ6bmN7b2vPyP2u4e7R+eGFzZ6p1eLG7uaByaq2/qae0fj0vJqmjrHp&#10;+dHJmaW1zeW17anZJVc3Ly1tfXV1TUlJaSKRrKSkIi0poyivJC+vCEWhIUsrKaoRSZKicBTozu9i&#10;lvz/GXk2/w5qsFg8AFBAJZuRh2qJBCkyQVqcDIwfBoMRA5YIWEAovgsGjxHDw/nlUEIkLpiZJCLS&#10;Qqsy1L0h0q0xwqmBZttFd+kMt2sMMGwNNr4fpNcTZdkaatxI0QNoDjFuoZqAVVXeOnmOKjmOyhm2&#10;8imW0pl2CqVeOnUU04YQ86ZQq+YwayAbqRYNFLP6INNqP8MyT500S7lcB9Vce80MK9V4fXmmoXKK&#10;hW64lgJVSzFAU8lDU0VOUADNySkJjJ6wGAGNl8ATydCJ4SDCmiiBxZEwED8PpYOBWGxgFrHgXAg4&#10;LAkL2ToSEUVSlpIXxyDlJdCSJDgawyOriJfVxDkE6xf10Ucu8kcepneeRXecRw89Tqvfj6rei+l7&#10;Uli0QM+bZrQfVY9ed41cdCw+Gb74Yn33o+ndj2be/+X6k1+fnn66b0O1JmiRxTXkcAqySDJJVllZ&#10;Xl5eTkpSVoKkIC0uQUBJkVFS4mhxcQw7Z4s4iSwJRRhCikuI4fCCJIIgCsGNx/BiUdwELB8WyStO&#10;EMFjBWSkUGoq4JYh0GhBDEYIDufBglkWEWyFlZEVl5TGEomiJLKgnJywmpqYjbWMm5sKPcYODJus&#10;7WVEETABQRjYg5wEUowXpiIuLCUG0yDCGrLcq5Pso+wlGfbyeb4GKXaKGY5K1YHaBa6ytf5aHRFm&#10;/QwolPxEqvNoqlN/gl13om1zvGlpuGptgl5nieNAQ9BEJ9PFVEKZLCxPxCuQJDEiQjiksLQkSkoC&#10;rqSIVFaGO9gr+3npOtsr6eqgtTQwKipgjMIDFwNTOCjZoIiQsKiwiKiomBgcLSgEFxRB8vGLCAmh&#10;7t0ThMMJAgIYERFICgviMHACFoHHISBeHgnHi4lg4aJYMTgY9ZAQYC6JIIiKYIQF0BikOA4tKciP&#10;wqAkwH4QSCwYwKGFBaTgfDQro3g740Rb3RR7HYalcoyFfLK9erKNaoq5Uq69VoGLLuhh2Ix8npNm&#10;jsMfYeX/DyMPZJaDZpaTdraLYa4bFEQ+z0M/01Un1Vkr3lE32tEwwEIv0tM50NnBz9kx2MuD5ufp&#10;52yrrybr6WRFo3i5O1j5eziFBQcE+3vHRUcA0CNCs7MysrIy0jJSk1MTUjKTswuyEtKZVffLq1rK&#10;6zqqy5tK6zpr6jurymryOrpqi/KS5MHjyg2TE+UwkkAEmGh4aMtSjFUSnYzSXE1yPCyS7PTiLbTL&#10;ApzzPKxT7Y3SnMxiLXVjLHSC9RRdFPAe6hKeGpKmEmKqCE5dsrAWlk8DzaOO4NInCGkiudXFOI0J&#10;wnayaHc18TsHebKnhjiAowrRVA4d7m7JCHAxU5V2NdOnB3imR9MqshLL0+LtdJTyY6nFzPCKRHpF&#10;SmxJAp3mYhvgaJUeE16Tl50YRnWzMM2OiylOTYqlBFTmZaQzIpkRQYlRwUEedolRlOhgL11FkqEK&#10;0UgJb6JCNFbAmMmjHNUI45WpHSm01li/DobvUknCallCd7xvvJm8l6xwkp3aYBplKD24PyWwN8kf&#10;KKNZtGJv4za6+2BS4EBiAJio9zN8+qI9R+L9i+y1K9z0W0KsR5iegwy3sRTfoQRPIEeTfXpigLVy&#10;7Y91Go5znU33X8wMnEnxWc4MnE3yWUgO2MyJ2C6I3i2KWU4P7Y90Y0f3bvAxaw6wGo52m4jznmJ6&#10;zyb5zTB9ZhJ959KDFjKDRxleY7GefTSHJm+TZh/zcgfdaFV8Z6R7T5x/Y7hrgCreVwmT7WZc4Gtd&#10;F+3dlxlZHerC9pEvpQcT+KBZPZjvc3ByQwFGuDju0rre4+DkhXHxsol3Nj/OfxdKnue/IWhAPVCg&#10;1Xdez+wGQGevYtdAtAjY1x0jD5T/s0BMwz2IrwA6RNRy87yLIw+KYG9gNR8XNwaOCPMLCvMNpAeE&#10;xIeEJ9Aik0OjoXg1kYys2ITStGw1aXlRbh4xPn60sCCCj4cgKowX4AXnpYzgq4nymsgOW86J2C+K&#10;XWD6r6ZRVnOpc1mBE2m+s9lBUyk+Mym+K5mUteyQ5ezgqSSv0VjHoWib+VTvg7Lwg7LIjbyguSTP&#10;oSjr3lCz3hCTkUjrxWSPzUz/rayAnZyg3VzKYXHoQWnYTh5lNz8YACg7hSFrOQGjCS5dMQ4NUY6F&#10;NAc3HXkRGMTII/kFBDk4RcFl5ODggcGQAoL2ZuZWBoY+Ts5ednYuFhZ+Tk40b+9QHx8GlRri7aWv&#10;qqKvrBrk5pEWw4gNoYX6BEQHUelBYcxQejwtOoeZFulPTY1mOptbm2vrW+sbU738ACIDgikePqFB&#10;wWaGpjwcnCJ8UOQE8ANQMBjFTK8w0KUdPNtRbs3BFh00m7YQm2pv4yhVtC+J2xUJcxCBBYkLBUuK&#10;BBD4Aon8cSr4eFVCtCw8XhmTriNRYKGYaSqbYyXf6Gva5GvaHeowQHe7H2TWFe0IHvKuCMemILtM&#10;e0MPNVkk5OUJvWt5t7x7Bt4x8oKCguyoNfx3QeSRwqL892Aj7fe3ZoY3xnuXh9uWB1uP5gdP5wcv&#10;FocPxztOJttupjs6koOrKDYdUU5jid4j8eDfx28+3X8h0285038tK3A9OwhykM8PWc+lQM7yhWGb&#10;heFLWZT59KDFtKCZFP+pzOD74Q7jOWFPJpvPRxo3u8ov53ov5vpP5gaWeuqnWsrnOqqXuuuWe+rX&#10;euoWu6oXehvuGPm6odr8kbqCqTtP+enWionWip6qnO6qvNH75SsD7b3l+dtD3Z1FeURgTjiF4Dxi&#10;XFAkDKyoqIqMtC0BZ0HEmEuSrIhoAxEBuTBqanFhfW11a3VFfXVpeWVBYXlefmlObkFaek5Scm5y&#10;ClBSYmKhmvQMRmRkKpOZmZyczIz38/KUl5Q20dazNjJ1srRJiIoGbQoz06uLCzMS4tOTmPlZ6Vkp&#10;KTHh4fHR0dmp6VCgstT0xDgG2ElibGxKfHxSXEwiA0riGk+PZESFgz0nxsbFRkQVZue7O7jjkAQy&#10;QY6fF4WAk3EYGRRCEgYTImDkhPlxYsIkDpiwioL+9PgqFABz9eBo/2p5YXtv4+hk5/xg4w8H9pON&#10;k/tl953MnEw0TMy0zGwMbIC0MrD2cvAOD4goSCusK6opTi+sKahqLK0vyShKiU5KCI93MLEzUjMw&#10;1jSyM7HVVNJyd/IsLaqsLKvt7xqcGVvaXNw73b26Onp4l/F192Tr+Orgcn9518XCCSWAJoqRyAhp&#10;MlpWhBuDFhEXE4YAFyK/A/jlAAI8aLgQUUQAL8SHZUsAhAgZKSoOQQii4xGCRFFBAlyIgBUloTjg&#10;pmTVCr/IxdSSo/yaNWbWYXbxYWbRZnzWcVrxw6L652WNz0rrnpfXPq2oui0uflhWvJuePBtFmwyj&#10;TIQGDfi593o6jwR4TYcFTYUGTtICJml+QF+Ipq3GRmzERx+mJx2kJR+mpe2nZBwkZRyk5Byn5J5m&#10;Fu8mZy3FJC7TE7buIsgvRTMBNplpUGVsEsBCTMI7B/nJiOipqOj+IMpAQPBaQtpSXOpkVPxIVMxk&#10;QnyevaW7OMJfheAmC3eSgQfpSFINZGmGclRd8RRHbZqhFNNei2ooR7fTjnEwDrHUs5CXUiditaWl&#10;1aWllSSlZMhkWUmyOAFLxqHF8RgJyP0RSvEnSZQQBwN+MNoVQxDgIjJgVCTMpSGOivV3rEmLrk0L&#10;7ylO6i1N7C1Jbi9k9lVl5jMoVmrSeD6YBJxfBoylRAWxwoIEBBwrJoZDIMRxODYjD3QAAgoFJKgh&#10;otFigoLgoKAIFFAPKgW5uYV5ebFIBEJEWJifD4zieDk5BHl5BPj4gdUA/QmwGtAbYP67GPNQRhI+&#10;Tq4/Ur6CLpCPn4uX587vnBNKNA05b/AI3uMShEHplrlAPwk6ZNBPong4hWEwLXGcp6lesKVBWoBr&#10;fohHYxyllRncmxw6kEIbTg8dSqGOZYbO5MX0JgaBcUI5zamU6lIR5ZMR6BjqaGyhIil0F6AKWFVe&#10;yLsdWiCLCYaeUC8I2VaoBGwt+CV3LxWgOPh3jDxEzfNAuVuBPX7HyEMM/P+HkYd61ZysXHcnNzYj&#10;L8IJMfLKZLSdnqKXqUpioE11QmBLZlhXbkRPbmRvXlR/Ab0xMagq1qcm1i+XYlcW6Voe4VQeZl8Z&#10;7lAf4QRGMv1JAf0J/oMA8X5g6DIc5zfE8BtiBvTE+DaHedSFOFdTnPM8LaJNVKgGytaSKKarlY0M&#10;zoSM8NCS1xDlkuaAqfDALPBwe3GUhwI5xkwrzlo/1EAlUFM2RF/FV1fJ01jN3VLPz9WGFuTjbG/j&#10;YG9ta2dp52jlE+Shra+ooohXk4QbkOGuKqSRfMZhS8F2RcJBdeJ6QdRUSkhdoF1zhHdXHGWxmLlY&#10;ELVSHD2bGzKcHjCQSS0IsIQ+N3TVoRiS7FQE6jO9diZKThZqppqTMiim1XHu6X5GpVHOWSFWNFul&#10;8iTvgVrGxkD2wWTB5lDm1mDmWlfyRnfK8n1Gb7Z3jpe6LQmWYC191Jl11J07kEvpTIdSuTYzvWqi&#10;nPICDbMDdF01+WrTnB5sNe4vVOwtVE10Z65NVlRmBdLcNEKd1bxNSK56aKqT7HRr3GwLY3cg9aA/&#10;+WIs83Yq++Fk9svF4g+WSm9Hsx6NZj4Zy3g1kf3pbH5/nNlKkW9LqG6lt0yVr1yeh2Sml1y8h0J5&#10;itP8QNZMb+psO3N3LHd9IKO/KsJOG1XIcO/Oi6TbKqV5aIxk+Y4w7cciTUYCVTbiDG/K3E6r/KqC&#10;9RWgNHL3MAgecQlhLSsFrSCDwPuxy1+frP56ucK6mnp7OMHaHWdt9347s8ja2mcdz/1jZu+r9Ue/&#10;nj389vhL1vvjm/ej0j117JVLO8s3H5+sPbxef/hw+uB4//HzrYvr0YWliaWViYXlf333y9c/v947&#10;fXD54NXzj//28NO/Pfns70/+9NcPP/vr55//lR4R5Gip42yl6WWl7WKi6mGuK09GZeVnnD+53To9&#10;3768GZ5baekfbujqa+4bWDo4Xjk+27y43nv05PjJ8+2rh/s3T04fvrp4+N7pzZON85Oz57ffs376&#10;hfX90cUcNdwyJyfA3U1LX1NSkgS6flEE9p4X1Whqu76iOzYmz1nXFotRgtmEq9im6saOR6yyNife&#10;LDZ91Vf7xf0V1uLy72Pzf+9pWM/pWa3RsVDC4kVwOBEwI8ZhEVgMAoNAApBweAACBvRBcCIBA9Wj&#10;xfA41F0MGSQWjxNDIti+8Kg7v3h2EBtQya7/X+YdyP+NXQMaA/yXlIcYdtSd5/s7Ph1PxCHAUe5I&#10;eSCBDgFMJP8bVl5UTERAiB+AHRceAAN29l+gUAgAdktQxIJDYaFUse90NDuUDRH8DLQIEtoDQYJI&#10;Eici74LeoPAQI88OK8/2lCdI4MjiEB0vDgUXRuMk0XgpDJDA6KIIcDROFAouf8fIk2RIwE7g5YgE&#10;OZScFlFGDUVQEsCp8spbYUzDNJ/+fPEJ6/lf3776mvWnX1j//OX1v357+5/foXv67a+sr9+ygP7N&#10;N79+/tlXLz7/7ulXr5//7Yfrf/32+HvWJz+x/v4LWPv2x59+/u7HH/7z9vcfWG//8/knNz31Ke0V&#10;UffzAgF6q2PbS+j3s0IbM2lpAVaZVIeVofo33/7lze//ecv67Ydfv3/NesN68/bNj9+zfv/pHSM/&#10;XZ84cz9lubOwiOGVTHPMYnhU5FMhRn5ndXZ1fWn98GD34ubg8snp+dPT08cXp7dXFw9ubm5ub28e&#10;XUG4vXx4c/no5vopm5EHuLx5DrB/+GB5/Wh5/Xhx/XR+7Wx+43xh43Rx82x+/WhmdW9yaXtyYWNi&#10;fnVsdnl2aWNhdXtl/WBt82h9/Xht7Whl+XBxeR/ULG/sQXL9YGXjEGB182R562Rz92Lz4Gpz93Jt&#10;52IdyL3LrYObo8vHe2cXpdXlnj6u7u62DjYGViYqDuZqrrZalgbyOsp4bSUckABsRh7K7KqCM1LH&#10;6anhdNVxGsooNSW4pqqYnDyPthmyqDO6cCI2bykuZjQoatyv4iyj/VXl1L8Gpr8aWflhbuX7xd4P&#10;uvo/6C0/KC9ay08cZpRtFB5+t33Lulj+50zzoxowNvFusfdrtSzYDp/5ov6CNXbGGlr/tvmCNXrF&#10;Gr94O/mEtXr9duEBa2XnP4MnP0PFR6ylZ6zVk6+HRx6VRVRbBKRr2weS1HRh6qowUwNhCyO0kT5a&#10;SxOhp4Uz1pYwV5cwUxO30JYG52KmL6OthtXRwBga4DU14Oa24kRV2OhR0+3PJ7esBzvfHV+/ffaK&#10;9ecnrD9fsv6yxXo1yboaZh01/XMy90FN1VVL6V5t/Ghm3VFH5/XowIOZ2x8++JD19dnXf9357JO1&#10;V+9tPH9v59F7u7evDi9eHZ4839+73d2+3Nk639+/Pjp5dHz+9PD8+cHZi8Oz9w7O3zs8f3ly/uri&#10;5IPL448enHxyff7p2fmHJ6cvV5cPp4cXeipbeksaW1PL5uv7Ryo6W7NrtgcWJ2q719pGF2o7tpv7&#10;jrpGh3IrrqfXrhf3eqo7FkeXd9ZO5ud2lldPZub3ZiHWeAs8LRPz6xOLGyOzS2NLC6NLE53TrW1T&#10;FZX9SXlt1OK+0Orx6IGdgrUn7Q++XHz5y9GLN6fXP2/evNm6Ym0cvlk6Y22dsLZOWXtjH/fbJpvZ&#10;RBja+Oo6uumbG8nrKJHNdFVMtBRN1eV8zbXslUl6YvcYNprArDaEubTHeLZEuTaG2tWFWNYGmdQE&#10;GjaHWbRFWHXR7diMPNAbgo2r/fUAmmhmLWEWoL6X4chm5/viIF4eKOyWYG0L1aw5xBTIVpp5U7AJ&#10;QHOIWQvVvI1q0U6z7I6w7YtxHEp0G03xHE30GIxz6Y927gqza6FYNAWatQZb3g+yyHPSTDCTT7HV&#10;SLLVoerIucrjvdVkPTXknZTldHHo7srq0539ldWtxY2DhbWjtY3z1cWjxamd+emtmbmtidVdKJ3y&#10;+uHs6sHi5gmQ86uHK1tny5unGzsXS2tHi8sHI2OrvT0zS4uHbGxsXW7vPVjdPt+/eNwzPGlsbArG&#10;prIIuCJcSE6IT0aA+3995NGwezhODki5Y+QxXDACN0wcyv7KheOGySAEHYy1lSTxYkJ8tdU1S8vr&#10;E9NLfcOTrV0D7T1Dnb1jrT1jjR3DpfVdpY197cOLtR0jzb3jXSNzdW29LR2DswurK+s7Q2OTGdkF&#10;Cirq6ho68gpK6uqaAHg8EYCIJ5GJ4lDu2TvndzJJCoXGi0vIoFF4HBbygv9fH3kASUlpNiP/zmse&#10;tAGQlJSUkZKWlZSCEp1jcDgUMIqQNcKBobeYkAQJjUcIiMN5wdmpoYSdVCTTvcxb43xbGT51VLvG&#10;EJv7QdAtbg8zbw4xbgoxaKToNQTqNwYZ3KcYNwYY1frpF7tp5jqpZNoppFnLJplLAuS7qNVRTBup&#10;Fh3RDr1xrp10R3YQm5ZQa6Dcp5m3Rdo1h9rfD7YvcDRMNFaLM1YPVJVxkib6G2rqkbAEPi6ymBhK&#10;UESYT4SIIRHRWDIWj0fhgNUDJ47GEMB1wBNIaDSaQAATDjSAhAT0EoJAlJCUkJWSkCVicXKSZAkC&#10;hoiBS5IxGDRcShaPEOdBysG8GTotc/EHH7cc/7lt82VD327G3p97Fl62jN00jD9oWXo1Ovt0qHO3&#10;4fCz9Yu/7zz49+F7P90efbzWudRE1sWJSguR1IhymtIkaYyiijQOL4bHCEuQxQg4QSJeAIflFCfz&#10;iYvzAEhJ8EmT+WXJgkrSouqKcFUFAXUlIQVpbmU5PnkpTlUFfjVFPgNtlKWZeHCgUUE+NSebEhVt&#10;7+9vrK9PMDIkKSkJEwgwEolLWlpASopXQx3u4qLk46UcEqwRFKCQlGSWkmyZV+BaVRtsaYPT0BJy&#10;cVaxt5KVwMCIcJi+4r1Emlpfnd9kC7UiwSzGWTrBRTHDXS3ZTibXWbrCV7XcW6s13HIgzmY01Wk6&#10;220g1a4lxvQ+w7g8Ur0103SozrG/0aW32bey0M3WnICFw8QxSDE+QXAxpchiivJitjZyfj5qjBjz&#10;+Bjj1ESLpHjz+FiT5ATLxCSbuARLZqJDeJitrbWKlIQADzeMlxsmLALj5Yfx8sHAHA0MlURE4EgU&#10;jp8PzgMlDEND7vAiaJQoBDFRlCgYxQDAUXAxMBrC8guIiIgisRiiGBwjIohAwsHIiyTAC8ZaBFCJ&#10;gosSxUTBf6ujqlSql3WMtWaCkw7TUTPOTiXBTjXRUinTQqXUSa/IBeLiAfKdofA17MA1kKf8HSP/&#10;jpR/x8jnuJsAZLvrZ7lopzioJ9qrMey1oxwMKNaGNDf7QGenABcXPxenEB/3cH9POxNtK0OtuHAK&#10;zccjwBVi6sGqMH+/sEB/aqBfMpORnZWRm5udkpqQnJqQmp6UlJ5QVldc3VpR01ZZ2VhSWlvQ0FrV&#10;P9za09NYkJNorK2gKomShHMqovi1CSLyQjALGTTFTC3AQDHEVC3SRjdATynR1TKf4u6hJuUgR7SV&#10;xbtryjmoSGhi+OVF78mDDRHc8khuZSy/GlZAAc6hgxdSEb2nieQ2Fxe9Y+ElgwyVKEbKfroyQYYK&#10;AG5q4i5a0mA6F+vrZK0pr4gV9bE1iwn0Sg0PymOE2mjIZ4b5lcSHVSTScyIo5QkxJYkxbuZGNvqa&#10;PnbWSeG0eCqlND0lOSK0qbSooTS/pjCbGRFE83Ux0pCLC/On+TqrSaFN1MXN1YgW6iRjRZSehICf&#10;sdxsXWZXOq0tzreL4TdfELNSyuxN8M900qaoYYI0sC10t9kieneCL5TNNY0ykRt+P9ypMtASTGiH&#10;koOGmP5Q/lW611hCYK6VWoOv5URiwECs+2RKwHiS33RawExqwHwGZTjOtS/Svj/KYZzpsZRFWcwM&#10;mkjwnEn0nk7wWUgOWssMXcsO28iNWE4PnQRzY7pnd6hTG8W20de8h2Y/FusJmi2mBS2nUVazqFPJ&#10;fguZwcMxHuMMr5Fwl1Zv8yYvi0Ir9VgNEujBumJ966lOPvLIQDVCvpd5nrd5fbRvd1pYRYhzFc31&#10;fjy1ODIYyw25B3Jz8nBx8UAswR1JDpZ7HDz3oFybEO3Of+cdz2bYwcJmVDn/6/AOFnYlaAAqwQI2&#10;YbcEOmjJbsxe/rcIFIik4PwvUfv/MPKc4EdwcIIONtQ3kObtTw8IiQ2iMSih8ZSwRGokkMnh9LQo&#10;BopfWJSbR5SXGwcXgfNwQWQbH7cYDGYkhe1KD5ktDAeXaDMnbDuLupND3cijrhVR10pDJ9K9ZtK9&#10;d4pCt/JC1rODtgqoc+k+PaEWXVSzpQy/89q4o4poULmY7jsQadMVbNoeZNBDM51P8dgrpm3lU7Zz&#10;g84qog6KQgC2cgIhLj6PApTN3OCVLHC73YApaWV4FlDswb8AhgOG4OAQ4uAU5uIWBKfGyQmkKA+v&#10;ma6epb6Bua6ekZqagYqKqaammZaWiYaGvbFxkId7dDDFy85BhINLX1k1NoQWHQS5ySdHxoX5UGhe&#10;gUGuPsxQOlBcLGys9Y2N1bXdrOz87F1CfQJCvPxCg4JtLWy4OCCqhxPy1uRAcXNoYhEJLlZF/rad&#10;MV7ggRyN9xxkeAzH+7RT7as8DBP1pEJkRBnqpBR92UIrjTxz1TpX42Zvy05/a4AKW81cU7laL/32&#10;EKvRGI++MMe+COfucMfOcDvog7MQyxaafa2fTbazma0MCVx8HnBnuXnuSKg/FnC7waPCfjbA0yIo&#10;KMimnvi5eQR5+RBCIoKc90Y7mo5Wpuf7WpYHW1eHWvYmuq5Xxu7o+I7b+d615sJsD6OOWM/+ePBf&#10;5jiT4rOYHbSUFbSaDV32nbyQvTzqXgEUQWiziLaST1ktpK0Xh63khSxmBi6lBcwl+44n+cxkU5si&#10;HCfyI69HG4+G6vaHGvdGms8XBnbGOuY6qieaSqeay2ZaKxbbK5e6a+Z76tdG2pZ66ofrCoZr8yfu&#10;l0w2l822V3VVZI23VtTnJk511A7Vl3WV500116wN9hQlJID/JgEYvyAXCodUVlVyxKGMsGgzjJix&#10;ELc6F0xahF8hkVFUWd5SU91UVFBaWVxakp1TnJUNZF5KaiYzITsxKScpuSwnF+h5qWn5aemRVGpK&#10;fHyQj4+htra7nSPNLzCGFk7x8mVGRpXn5eekJKUz4/LSUrKTExlR4VmpScyYqJiI0Jz0lNiIiISY&#10;mOS4uFQmMzUhjo3k+JiE2KhEBj0uOiItISk2IiqVmRwfFU9Ck4loCejDL6ysOElJVJiAgIsLQQFe&#10;8BiEFCdMRE3JYH/78vr8+e7W6db60dry3sne1f760frsxvHmyfXhTV1RnZ2Rnba8tpGaka6iLlC8&#10;7b2L0orGeyfOds6fXj57dvX85vTB89sXz66evrp9+bcPPntweD3Q0udh4+Zk5uBi4WSubWqmY2qg&#10;aaggqSgvoaAoo6ytamht6kjzj2yr79xb2T3aODzdPtld3jlc3b/auwjyoAhzipDEpIhwSTxcSogb&#10;jRaRRIhI/L+MvDA/Di5EZJPy79znQRHyqefDifHhxQSgQDeCvGgBPrQoL4rIg7aS0BhPKlpPLdtK&#10;LjzOLltPytrJyN1PLzjOKLotrr0pqDjPzH9eXvWypmY/LXk0xH+E5jdM9R4P95+hB01HB05H+S0w&#10;KHOxwbMxlNnYwJmYAACgzMcEL8SGjFJ95qOoe6lJhxnpB2lZB2nZe0kZRxn5Bxn5Gwnpy/SEtbu0&#10;rmxneVBcpCcsxSQuxCS8C1kzEU6fCI8aCwsfCqEOU8Lm6YkjIfSZmOShiJiJ+IS20OAABbKnHNpN&#10;FmEnIRSkLRWgKeGrRqIZytCMZZn2WqHGCkwn/ShbvWRfJz0SWhmDVsDi1KVllcSl5UlkMHyUJxDE&#10;UUgJMHyFWBoMGJxDARkJ4qA3lsLhCXBRDVlJkgi3jY5saXJITQa1OT+8qzhqtCqpuyC6v4TRU8xo&#10;zAhtzY9rK0q00ZSWEOWQRgnKYETA1SfARchoJEZMhB2Ihs3Is6l5INmMPPkusjzkMg+H6Hs2WY8U&#10;FhYVFAAzBbiQIOjTRAT4hfmh76iEBATZVuOPhY8XAi8/Fx+UwJ+LX4hPgB/YLn5uiJHnhYK0Q4z8&#10;vT985LmBBQI7AVW8HNB7ROE7g6hMxvpYGtMcLCIdzVJ87Qup7tXR3vUxwHrSelKoLQyf1jj/yjAX&#10;0L2XRnrlhLjTXSyt1RVwPJBrvBAHtF9wOLYxZb8DAApkXu/oeB4oZTnEyHPcg5KoQ330He6+MeOA&#10;rC/4JTzsoPNgC8hO/peO/6MmKzXTxd6ZF3ZPjJdPlItDCAZTl8DZ6ysFWuvmhLk2poVVxvmVhLtW&#10;xXin+1q4q+P1sZxGBB4yDKYpBjPCcYdZqmT5mpfTHEoDLcGkuzfedyAxYCI1ZDYrfDk3er2QMZ8Z&#10;MZ4S0hfjV0uxr6M41Ye6ZjkZhenLh+grJTqbb7bX0e1NdNACca5WirwwmXswE4ywkxTeUJhLjQNm&#10;juJzFEd4KRDD9JXpppqhJmq+hqquxurutsax4UH+Pu421uY2thaWduZOXva6hsqG2rLW2jI6WEGG&#10;nd5iZepBS85uTeJRbeJGftQ4M7DM06Il0me+MHEmj7FUGLNaHD2TFTKVQx3JpJYHWGY56hZ4GoWb&#10;yaQFGi/2Zm9NlG6Pl7YX0tKDTJP9jAsiHMrjPJjeBg3p/ocT1duDhVuDWWu9qYtdiZtDmet9aWtd&#10;yQcDWWcj+Tk+GilO8o8nKo97cvqyA+/HuzQneran+pdHOBTQrFO89QyJsDAHifdOOq/W6/YXKtYn&#10;izemKyuy/UM9taiu6rF+epmhFjnhZjON9K3epNU2+uFg8mF/wvVUxvPFgj/t1j2Zy3+5WPx0Kv/R&#10;SMZ7kzkfTeSe1lKnkqz7YkxK3SXaQtQa/OSLnMVz3WQTXRX6KyJnutJn+zKW+tMmWhmLfemgyAg2&#10;D3LSLGX61qdTfI2IRTST4QzPIbr5dKT2NE1hk6m9nGy4VODNsFdUQNzDi3LycsG0LZVUfbXDe1K2&#10;f3+w9uZi9s1h34/LI2/Xp1k7rf8cGPthdvxf4wtfzjxn3X7Aevjh77d/Z703u9/uEWpi5KrZMdt1&#10;+Op24/Ht5uOn24+e7z18sXZ8ObqwsrJ3MD6/tHZwNDQzt3l0vn10dXr7cvPq8f6TFwcPn1w/f/by&#10;5fOosAALIxUrQwUbHRlHQyVXEy0NeXJNY9Xl88fblzcHD57unD/Yu3wIsHlysXP1YPXkfPnotGdu&#10;oWd6YXJtZ3J5Z3hmdWZhe251d2Ru4eDm6q//+uLzLz9tbS+ytJKmBZsaaGEVJBA6qtKiwjBRBCyC&#10;6TS6WlnZExOVbadhJYZQhFlHKlskaMSORyy/WZ9iLbf8Z2CENTXy+/A2a273x6nu4wr/JAcxMi+Y&#10;d6MxIgQ8Co2CY9BIhIgwWgwBqohYDAYhihQVwmGReBwKSCKYy+NwGAyGQCKyuXUsHodEo4AkiZNx&#10;d5ld2Wld7/zfoXDzd76FaLKEOGgDdHaRzcjfrQWNkez8q2wHeVDE46E48uzANUAixEThosLsaPJs&#10;Vh1sJSgs8I6RB0U0GgnqwU97R76zW979WIijBxLslkjEQ5vfufmDwwEdHBpI9m8gS5Agfh8HRYTH&#10;gM73v4w8WRJPJKHEJdFkSSxeHIsjYwgSeMh9HlwDcMZYEQIZUkBjkrw4WpJAVBQXIQsQlZEKOmSy&#10;khhGVoCoKWYaqJ3bnXzxl61/vHn1zev3f3rz0WvWZz+x/voD64tvWX97y/r3a9aXP/3+959Z//iZ&#10;9cV3rE++Yb38/Ofrv//y4N+vX37H+ssvrH9BEeR/+fq3n79mvf2e9ftXH7047r+f3loW0VEaOlQT&#10;01YU1pRHa80Lr08PSfAyyQ132ZpoYf30t7evv/mN9ctr1u+/s17//itQf2L99O3F6vhqV9lyR85I&#10;Rcx0feJ6d0lZvE8S1SEn3quhPHq4Nwe2tz6/vrmycXS4e3Gzf/nk5OLZ2enTi9NHV+e3V9cPrq+v&#10;H15ePzq/enBxe33x8I6Rh+h4gNvbVw8fvnd8/GB1/Xhl7Xh57XRu5QQi5VePZ5cPZ5f3Z1f2ZpYh&#10;gnV2aQNK3Tm7BLFsKzvr6/tbG8cAm+snG2vHoLi6sbu2treyDmF1Y39t82ht63hj62xr73Jr52Jz&#10;92J7/3pz/3rv6Pb05tnu6Xl9S6OPn6eLi42jraGtubqdqYqzlaa5nqyuCgGA7SkPFB1FjK4S2lAN&#10;b6AB0fF6mgQtVZy6ElJbFaGkyK9jgqjpZ5aMx2ZNR2QuRKYshEUPelM7nXPW49uf1jQ/qq67qqi+&#10;qOj+sKf+urHqrKblcVvseJxfi3/8dGzxccH4v0bH/j2UuByRvxz+PmvjEWt6+99N859VHP7YvvNN&#10;yy1r9BFr9tGb+Se/LXzE2nn4/dTD78Y/Y219yFp+/np+7+9dK580ls9Q6eXmtgFYbeN7ejocxvr8&#10;ZkZII320jjZKX4topClhpiZpqS5tqko205Y01CSDSkNdoo42Rt8AZ24na+gsW9CX9oz14gHr/bPX&#10;Hxz+8P7t6y+es/5zyfpi7fWr1q+2O37abPtmMf2iMmungjGcGt7B9KsInXqx/OTn9z9++7cn3//p&#10;5vu/rX3ycv2999mM/M6Dl4cXr45OXxwePNrfvf4/jPz+2YuD8/f2z98/vIA85c9PP7o4+eTq5NPL&#10;sz+dnH1wcPxsbe1oenhuuKFroWVgorxlo22kPbNio2f6bPbgeGr3Ynr32crxi5Wjo8GZqdq2i7nN&#10;4/mtnvru2aGFrZWj5fm9jZXjlYX9pYW9uaXdkdm1iYXtqaVd0C2OzC+Pr8z2z/a0jVX1L1a1TKRN&#10;7Vdcfjz6+a/H/2E9+uLN9eesm09Z5y9e7z96s3nNWr1mbWz9NH3O2j18vT3+8YhTlqM93cra19jc&#10;Tk9fW8lEW01PVcHJVJ8Z5KOJE8HDYH7q5GIfy3xXwyaqYwvNsSnEvpFifT/Eqi7QpDbAsDHYtIlq&#10;3hFpC9AeYdMeZdsSblUbZFTpp1cdYADQHGYJKoFsjbDuinHopNu3R1p3RNkA2RJm0RhiUk8xago2&#10;aaGaNQYZA9ynmLATewK0gD2HW3fH2HfF2PfGOnVF27eH2rRSrVqpNs3BVg0BZuVe+ul2KgwT2Vgz&#10;Zaa1driRmpuihK0U0U1dRUVYMMHPb39h9WD7cOfwfGHreGHtZGX1fGXmcHFie2l6d3p2a3hxa2L7&#10;aGbzaHp1f37zeGplb3x+a3JxB7q2CzuD46tjkxuDI8tdPdPTsztL4PqvnQJs7d6s7VzsnT8anlow&#10;MTEDvZ8sAi4vIsCOWkMW4Pw/jDyGC4bhhRh5UIPjhJH5uAFw3DBVAsZUTVEai+SBwVKSE9fWN4dG&#10;pyZmlweGZ7p7J/uG5vpHl0dndlr7Zmtbx6qbR7qGVyaXDntHVjb2rta2zuITs6ysXKytnWXllDU0&#10;ddmMPLAAUlJS6qpqMlLSeCwOKYYg4KCkphISEMOOwUAfX2HQBMhHniQlTpZmc/Hid3lcAQhQLBfI&#10;NR5YMyj+yV0GVByeTCJCUc4lMHgwDVAgEuWIeAksCiHKh8XBEUhBJFKQiIFLYMTgHDAFhLAulj/M&#10;RLEuwrM+1LklwqWX4V7jb1Dpq1MbqHefatwcatoYYlQToF/tp1/nbwCeogofwwJ37SxH1XQ7pQRz&#10;6VgjcqqVTKGbRpW/YUu4TW+ca3esc0ekfXuEXVe0Y3esY1+ia3usQz3FoiHYttDFONZAKdFCj2Fl&#10;FGqq72eqJ4cQQvByYkVE+bi44YJi4ngJPBwtDk4ZiQVGE4sh4bBkNAZcFSKwh8AQYoF1xCAIBBwA&#10;MMbAcouKiYhLEmXlJKGAMASitLiEFFkc6IpKUmRpEUEUTM0QTqEbXj4Z/oX17Ns3D59/tvbpD+fP&#10;/7V79PHcznvTT787f/bTzd6f1p9+/2jp8fw/WH8r7ipUMVNASguTFDAYcX4EGiYKhykqCUiIc6ip&#10;IExNpS0tZY3NxG0d5Vy9lHz8lUJoGsw448xky7w024pc1/vl/g2lvo2VATUlno2VfrVlHk01Po01&#10;3h3NlKYG/+oqj4pKt6Jih9QM0/hEg5g4HSbTMDvbPj3NJoZhzIgzj2OaxcYYMOMMEpk6jBjV9DSd&#10;jHTduFiVnGyL0jLneKaOhSWvhTlfdKgaM0qH5iuREKnYU+8y3OI22uyx0BN6P92Obi/BsJPKcFNK&#10;dxAvcJMr8dRspJp1RlsOJNmNZDq1x5tUh2rVRGs1phgMVttNdLj0tTr2dni3tVKYCTYSZC48SkRW&#10;gkTGC8vJCFlZkb08pUOC5RKZWkU5JgXZhgVZRoW5xsX5poVFZuWVtvWNbu1twV2d4Q11gXEMI2cX&#10;CUNjhK4e0spWwd5R28RcDYUSAFMoHm5OMKRBIbBCAqJAIuBIUXDbABBIOAoNx2AARNF3CgotKAoX&#10;FgGjKCjbvQCvCF5MXIQHiRBGokVFwfYoTpguXoTuZER30Il11oxz1WQ6qyfaq6bYqORbq5c66pa4&#10;6LC5eIB30eSz7dUg/v0O76h5NiOf5WqU6WaU6aqb5qSZ7KCSADooe81oR/0wZ4sAewuap4evs5O3&#10;o32ov1eIl0uAs7WugkSgi02En0eIh1OwmzPF1Ynq7RkVFBDi7eXt7Ojr4cqIjkhLTczLz0rPTMkt&#10;yq5tqegYuN/S09Az1DY40tnZc7+iKj842MvZ3kxXTcZUVwknBEPeg+G4YOoYIV0SXIsorITi1CIJ&#10;mivhrJRJnkYqkS4WlspkFz1lAxmcpjhCDs1HELoHtkILwoiinERhGJEfSkAtzgdTQ/KoiXGaSSLc&#10;1SW8NKX8taUp+vIAQXpywQYK/nqyoN5aEe9rrpUR7m+lIaeAEQlxsQlytEyhBTADPXIiKN0lWYGW&#10;+qlB3vezkzNDg4qZ0amRNHCmTiaG/o524GQbivJr8rKrc7OKM5IqctML0+PjwwMD3GwigzzCg9yV&#10;JVGWmpLmakQzZbyJPFKXyBvrajBbnQ5m3e2xPh0xPotFjOWS+P6kwFw3/WANTJAGptjXZLogqifR&#10;bzCNMpwRAqaFgylBlYGWbVFuI6nBg/F+fbHe/XSvQbp3pqliB9VpJoU2GhcwlxYKMJsGhUyZTgqY&#10;TQ2YTvCZTfJbSqesZdOW0kPmU4Im4/ymmQGrGbT1rDAgN7LDVzPD55IoI7HezQFW1e6GRXYaTb6m&#10;4wyvhdRAyOGX6TMZ7zWR6DOXHjQW5z0a4zEa4d4VYFPnbJhtpBCnQa71sehj+Bd7mXnKiNCNZLPd&#10;jAv9rBpj/DuSqaVBDjVh7m2J4cURFAwUhZaTl4OHk5Mbmvzfg0iEOwKVB8bFCyp57yLC8/Pz89wR&#10;BmDh5v4jTSt7eVfJrmfr7MZ3TOwdiXBXD+T/1vwvIw/W/i8jDxZwRG5QDbsnLykd5hcU6hMQ5UdJ&#10;DI1iUiOSQ6OTaFHM4PCUiJgQN084Dy+SXwApyI8VFRbh4sAK8aHvXB3N5PD1se7jWf4rOcFb2SHH&#10;xRG7UEiToI3ikMU8/80y2mpe4GY+5bQq+rgiciHNqzPEtC/Usj/MZjHd/6SKcVQRs5lPm0/1HaQ7&#10;tgYad4CBRIBBT6jFcqb/Zn7IRl7wUXnEUTH1sChkOztwO5sCJX3N8F9OD5hO9h5lujWEmJcFmGf7&#10;WVnIYMX5uRAcnAIwDlEoPAv0ogPi5WH31GTlrAwMTbS0LXV1HUxMbA0N7Y2NXSwszLW1jTTUPexs&#10;gz28IgOCpDE4vLCooaqmg4lFHDUqjZ6Qn5RZkJwFlKy4FGt9YzsjMxcLGzMtPR9bBy9rO4qHj7mh&#10;sYmRKfSag5sXSn8IpRsFYwZYuI1RBc2tNdp9IN5zOsV/NMGnK8IZPKi9Ee6tQXbF9tpp+rJMDXKi&#10;hnipjfZwmPsA1aXDz6bT37bd22Is0q0v0nEoxrU31GE42m04xqMp0KKP7twYbF4bYNoZ6VLqZpJm&#10;Z6iHEgYXX5BfAMbFDW4uuN3gRoOFkxt66cO+uVCRk1NIQBAAKQoXExbhht0T5uYc7Wo5XZ+b6mxY&#10;6GtaH2nbm+i6WhjeG2rZH2o6H2vN8rZojHJvCHXopjtNp/rMpnmv5lHWciC/+P182lFBGIQi6KuF&#10;vfJwcH+Xi0KWCoNXCoKhZlkUcGugl2EM19H0wBqq9Whu1LPF7oPBur3hJoj0n+1fG2gabSgarS8c&#10;ayiaaixa6Kya7apdHW5d6qkH9SN1BdCqxuKZtsrxlrLm4uSe6tyBxqL+uqLuitze8vyJlrrF/u72&#10;qsqEiFh7cxcFCV1+bkky3pQLpsALU+aGKQhwyhFQmqlxRcUF1ZXlNaWFRYXZuflp6cWZWQDZiUmZ&#10;zIScpOSshEQAUJOXmlaUmcUIC48ODQ3w8vJ0do6PiKb5BFA8vSICg0BL0CYtnlGQkVaUlZ4WH5uX&#10;lpwaF5NIjwR6cmx0CiMmPz01nRmXEB3JjAoHNVB9fEwiI/rOU54RF0VPjI3Ly8ixMbVBgKGWMFaI&#10;H4UUExcnKQkJYME9RMDJgvwYLg5RPh7k0MDs3tbF8sL2wuzG1vrRzubR1sreyeb5zcHt8fqpr6O/&#10;prSWjpyutqyOrrxemHd4e1XH6eb5k7NnV/sPTrcuQMvNxZ2zw4uN5a2T3dPtlZ3S7BJjTSNLXXN7&#10;Y1sHY1t3KxcXc0c3IC2cbIysHczsbUxtDbXNLUwdlGXV9TSM3B08EuiJ86Ozx5uHV3sXR2sH14c3&#10;/q4BKH48TphMEJPGiEpgRKXYjLyoIAngnQIgIgAx8mLCQIFIeXZwG5QICSFEQAkRgQKFtRHCAyAE&#10;0ERuRJCO9Wp27Xpi8XZS/m5qwVZG/lJS2l5m4YPSuquC8pui8g8a7l/m5Q36ejXamdfZmfQHuU5G&#10;+01E+U7F+M3FB8zHBcww/Kbj/WeYAYuJlKWkYCBn4/ynon0nIr3nGEEjIZ4jIb7jtMCVeMZBZtZe&#10;SsZ2SsZuWtZeevZWQupSdNwyPX47MW2TmbIQGbsUywSYp8fNRTNmomOnIuljEVEjYRHDVBoESth0&#10;RNxwMH0sLH44In6YHjeempRsZeQigXCXRdmShdyV8B5KJB918QgzZYa9NpCJLobhllpxrlYWsmQS&#10;L4cKkaQiIaMmrShPlFIkScpjCRokcSU8QY5IkiaRCCgMVgxJxhLFcSRxNE4aT5DGokU5YHZ6ioUJ&#10;QSUJvmWJHp3FtJFa+lhVzGBxZG9+6HhVfGdeZG1yUHtRXFki1VZHRhbFK4MRFkcJEsSEwAgfDRfC&#10;IaEsgzgURMSzqXmgYOBwNhEvys8PpAQeD4pgNIUUFhbm5RUVFJAik8BWPBz3hPj4BXh4gbXi5/0j&#10;GTgwImDh5oE+vLlj5AVhvMIc/KI8AsLQJ1zcXHycMP57ECnPee8uWDsUqR30SHxcnFASFbAr6AOx&#10;e3fe6zCYwD2YqgQWnCPNxTQtxLUwyic/zKUsxqs82jMn2Caf6phJsY3zMI7xNDdXJKPuwUCnJ8rJ&#10;K8QJDgKsKIyTCwLk+XH3BgBUgh/ExQFMGscfAAflgFz0wblw3xWBBBYSeh3O+f9h5EEzqPEd7ppw&#10;0MOjA7z9eWH3gO1D8HKL3INpSRO9rQzCXcyzaR5JPnZMD4sEVxMLcWE9FHeql7WDAkENzhFhaxRi&#10;oSUBg+mhOJPcTaIsVAt8TEB32hPn846RX8qJ2iyMW86NHk4I6Gf41ofY1wU7FHmbBargXKThcTba&#10;rUmhfXlx1YyAAGNlEgymj+G3kUJ7q0vSzbUjjVQi9JVizdSijZVjTFWYVloME1WagaKfnqK9poyd&#10;kVqIn0uQv4eVtamzq4OVvYWtq5Wzu6WtuaadjpyTiuRUWdpGY8bu/dTjpuTD2vjV3NDROP9SD/Ou&#10;WMp0TvxoesRCHn21KGYhL2whP3IkPaQh1DHbBsqu5KWK6C+NOp6v3xwrO5mta80NSQs0Swkwz49y&#10;ZgYYJwSaTDQkrXflrranHYzkrfWm7o7lbo9kz7Qy1vvSVtoTyiNMqyPM319p3GpObk1yq4m2a0vx&#10;6kz3L6ZZJ/mYRLpomcpwB1lJHE2UfHDSvTdRsD1RuDKUW5np62JCCHZRprmrFTFdNsdLtoazLydy&#10;zoYSL0cSj/sZF8PMy7HE9zdLL8ZTny4Wvb9W/mKh6NlEzvOhtJd9KQspdoMRetXesqWu5BpXcokN&#10;qtKJXOIiVxxg0F8cMdeeMdudMdHGnO1JmulNXZ0oa6yK83bVjqZZZ6f4ZjKdQtzkk31U1qqDu4Jk&#10;e31w4xT8PEN1LtOxjGIszglTIcBVZHAWjnoGoWbRQ+mrP53O/3K4yDqcfLs5zlod/G124LuxZdbq&#10;0BdDG98uP3pzcfLlxl9Zrz57+7xjqtjeX9va32RwY2T35c3Gk4dL1w/Xb59t3z7bv306ubIxvri8&#10;fnj09S8/b5+frh4ebuyfL26fLp/d7D19sfvw8c7F2cnZsbuLtYOVjqeDvouJirW2jK2OkoY8uaWz&#10;ae/qbOvieu30ZvXoavPsdvv0dvvsZuXwfPnofPvqYf/iak3XYPPARFPPWHVTb2PLQEvHcGN7f+/I&#10;1OPnr1Y3Fn28LZ3sVN0dVNzs1GUJIpoK4nAhGAIFi4izG10qLe+ICEowlDfmxWrA7GPUDWIVmLPR&#10;S29Xx98sdv8y0fJdd+8PPSuvxw9+mU3qDCLo8KsbywqJ8sDFBEVEBUThguzZOokI5ZTGIuFkPIaE&#10;R5EJaAkSqIdYcojxQEIMBxwhBvHlKKSQiDCQYFIPatgUPJjjs8l3oIghEaBSQkqSzdezaXoA1B8h&#10;bqCQNTgC9l14GSh9K5htYsBMEsX2pAeWmO0yD9EIdyQ72EpYVEhIRJCdDxaOEGX7xb/j5cFZsEEE&#10;JwLa32WIBWtBDcTFo5EEAgELvU3AgAZAIpEQp89uDH4GiYzD4lEYHJJAwuKJGJIEDouDE0kooNwl&#10;esWTxIlAQnlviRg0BqzCoHFibEYeBXpqRSmsigRRTUqUKKagpUiUIyAlRVUtFVzCrHoWq7/8/fEP&#10;b558+/PlT28ffPzl+st/r/3p+5P//Pzs97efvWX98y3ryx9Zn//1u0d//u7qLz9ff/bT9V9/uP3y&#10;5w++e/35j7/+4+df/vH693+y3v6L9fu/vvjT7WBzZmtZeG2mV1th0FhTUlcZvS0/oizeJ97DqIju&#10;ebTQw/r5Cxbr+59ef/ea9eaHX35mvWWx3vz++7//vj3es95TMd+SUZ/kVR3vVs30jfU0pLnqM2m2&#10;3U0pG0uNfzDyW8dHu2fXB/9l5M9PH11ePLq4fHB+cXV1cX1zfn19dnN9efvg6o+oNZd3pPzNw1cn&#10;Rw/WVw/W70j52eXDuTWIGYTo+OX9+bWDudXdmYXNmcX1heWN5ZXN1bXt9bWdjfX9jbVDsNXa2tHa&#10;2sH6xu7a+vbq2tbK6ubK6tby2vZ/qfnDzZ3T7b3z7f0rKLLN3tX2/vXB+cPd0/O2ng7/QB9nZ2sn&#10;OyMHC21bE1UnSw0zXRk9VaK+GklbCaepgNFRxmsqorXkEXrKKAAtFbSuBl5LFaemiNBUFVNU4DOw&#10;wFX1M2vmk/MXYpKnQ5JmKHGjvomTgQmTwdRuD69Gx7DBoLjZmITFpPzj0sKTiqLTyq4P+8ovqssu&#10;yhqf1vf9tXvo793Df26eeFY2dJ6x/Ze6yWc5I4/Tl/9cevpdx8pn1Quf1i58WDf/Xt3lN2Mvflm4&#10;/tfA46+Hbv7Zu/tR0+Ff2l/9vvD4P2Pti3S7QIy+ObeCAkxfh8/EQMzQEKWni9bTxRloks3UJK01&#10;ZS00JI3USSY6kjqqeD0tnIE+QVcPY+uibOWpUT5Y+CHrr09Yn5/89KfHrG8uf/vn1Zt/XrH+sfb6&#10;Vd7zoZTHzbkv2sKWUqKnUn3rgyM641OGc9r2e5///NFHv3/+wW//PPnyT1t/+WDzgw+3Xry/8+i9&#10;vZuXR5fvHZ89Pz56sr93s7N1ccfIP37HyO+fvYJ85C9eHV98cH760fnxxxcnn1ycfXxw+mrn6HZ1&#10;dX+sf3y6dXC5ZXiksL4ns3y5dfBkav10dndzYHm8umemtvvR3M7x4HxnTtl4XcfS4PRQ28Dc2OLG&#10;6sHS3M7C3DaQczNQ9tHJme2phb3JxZ2h2eXR5eXxlenO8ba+uZaz5ytX7y397Yfr71nvffX66bes&#10;9/7NevEn1oPnvx++zzqf/Lht8OPGzd+nVn6bWvt9/pC11/eqzyHdySLMysjVSNdcR1NL1drMONDd&#10;NT4kwFJJShcjCEx1bYhrA9Wpxs+yO8Ktg+bA9k9vCbFsokIpN6v8DesCjVrDrNrCrdsirLrpDl0x&#10;9k1U8+oAg1IvrSJ39Uo/vXqa2Z1fs00n3b4pFPKp74y27aLbtUdaN9HMGoKN2Yx8WyjbZd6sKdi0&#10;IdCoxlevxsegNsAQtL9PNYWShUbat4bZtIXbd4Q5NlGsq72NS9wMStyNsp304izUmda60RbabooS&#10;zkrSTipKekTSQF3D8db+wcHFwubR0s7Z/PrJ8urJ0vTu4sT24uze1Mzm8MLm1Pbx9ObRxOre/Obx&#10;5PLu0MzayNzGyMz66OzGxMLu2MzW9OI+wPrWJcDW7s3K+tnG3tXKzvnxzfOR6WVrGwcyFiuHQUoJ&#10;8coJ8Urx3SPy3SPwc2B4Idd4LMc9AjeXhDA/lo8TzQmR8ngeDiwXDIDAe08Zj9CSJkuDES4/j5qS&#10;4t7ewdziWs/geN/g1OT0+sTMxvDk+uD4ekPbWHPXTN/oetfg8uDExsLaWVlVq5GJo4yMhqysupys&#10;qqqaloKiqrSMHICioqK4uDg7NjqJALpxKFCLpLgEErJUaBkZOTExJA4H+nzIZZ5MlmB7wUtISElJ&#10;ybD95YEEDUAz0EZSUhpqDKU+lSYRyEQ0VhqHVxYXVyATyWiEOBElhhAAg3EcHomB0oOLYkSEJBGi&#10;Kkh+IgzmqS7NsNXN9jBrifWuCbZpjnKop1o0hJo3Us3qKEZQBtdAozp/gypvnTJv3WIvvWJ3nRxn&#10;1Sx7xXQbuUQziVgDfLaDUrmPXiPVoiXcphXc9Cinzmjntmin5iibjninOppVVZB1jqtRrKlGvI1R&#10;mLmem7aKPFIYyc0BrqcwP5+oMBwlhhMVQqJFkUQ0HiOGBoYPhyURCRIYLBRv8+4NNWRfCXjIWR5M&#10;akjiZGDM2C+ZgQEGdlFWWg6YWjyWICcDZkU4BQUJWTk0GgWTkxGws5V/dDP/6y8f/P3LB1//+OLb&#10;1x/+9fvHF3/aPPp4dffj5YffXD346vaT3/8ytD0ho6eAA/MnGYSknJiLu1YswyIv17mqMrChntbR&#10;zmhqju7qie8ZYHb2xvYOxXb3h/X208ZGIyeGw8f7gqeHQkd7ggAG2n1Huv3727yGe3x729y7212b&#10;79tVlpnW1dmUVZhmZmukZ2kmJCvFxssnJCpn5xjk5Bjl5JgUFlrn5JhlZhqWFFuUFZuVFZvkZmlm&#10;Z6gXFhqWlphXVtk1NXskJ6l6uPInMpTyMvVLcvULMtQymBK1RZoDTQ69NQ4zrdSmDPt4ZymGDYlp&#10;R8hykc11Uqn00a8LNmiOMulOtKqP0SkJU6lhak+2eAw12fW12vZ1ODY12Pf1haVnOkhJ3pMmwTGi&#10;vDgkzMQQ7+EuTaPK5WQb5mRqFOZqFhdoVpUYVJbpFxVoFhSql1foVdcZV9eYNDXZt3W4Nd53am71&#10;bmoLqGsMaOmIqm2IqGmIi411lZETFRSCiYje4+KC8fLCRES4BARg3Lwwbn4YvzBMAM4hKMYJpCia&#10;F0hhMU4xNC8cwSsszCkmxkvCI0T4+LAidx9iw4XJCBE0F0ycBxZuZ8D0NIl11o51UktwVk91hOh1&#10;KF2BjUaRiw47WE2uo0a+sxY7dg2bkc921AL4g5R31Mxy0spy1oG+0nXRy3TVzXDRBvtJcFSPc9CK&#10;dtSnOZqEujv4O9r5OTsGuDpTPNxCfT39HK3tDLUdTfRC3BypHq5hXu5h3h4+drZgbbi/b4Cbi6+r&#10;k5ero5OtpZe7k7ubY2hYYHxiZElFVm5BalpGXHZuEpMZQQlw9/F08PGwtzfTNddVNtOQ1SCLSQnC&#10;SPdgBA6YhDCMLAxTwgtIiMJkETzScAgaJLS0GD9ZiIssyoPmgwGQEHxYUS4CnEtCjEdShENCEKaI&#10;4FaGc5pKwR0UcM5KuBAj+QgL1VBTpWADBZqxMsVI0UdbyltbxloRH+ponBTkCmyxEg5i5BMoPonB&#10;vjnRITGejplU/zgvZ5qdeYSLTVF8FDPIO9rfixHib2+oF+BkH+TimB0XU1+YV5mdUVuUU1ecm58S&#10;n5cSG+Rh72Sh525rrCGHN1DA6cshDeURFkooM1l4QbjLVEVSC9OvOcqjLdprvSJppZQ5mBSU7awT&#10;oIyMNpRKtlHtSwocSKEMpgYPp0N0/FgmrT7ErsLPfDgpcIgJfffdE+neHe6cYao4Eus7Hh+wkB42&#10;lUhZyAxdSKetZIfNpwXPJvnNJvguJAcspQYtp4UsplBWM8LGYrxH6V4TsV6gZis3crcoZiMnajk9&#10;dDYluDfcpdrdMNtcscpFZzDSZS45cDkjeDmNspIZMp9BAZhNChiOdB2mufQG2JZaqKZqSUTKI+v9&#10;rMZTQ5MsVZ1IvLluxgWeZgXeVi2MgA5mSIm/XV24V0cqvTgyGH0PJgBF1YVSzkFc+T0OaM7Pyc1x&#10;jwcG47qLPfNHfF5ubm6O/4Yf4blzY+fm/IN8BwsXDzfkZH/HrYMi7124eYhcuHcPtIGIkjsJiqAS&#10;IhrYjDzEgkA7BMV3uwIL2+Oehwvy71aVV4wICA71CYjwCYzyowCkRDDYgWvSohi2hqbCnFwYIWGs&#10;iKgYP68QB4wgKowT4IVDjDyxJdF/OM17KYeymOqzlRWwmeW7Xxq2XhC4Ux62WRK8nue/mRewmx+0&#10;V0BZzvTtopqN0h0mGM6g8W5h+FEZfT03ZCbJayLebTDKfjbZuyfUosFbe5Lpul8aAXBYFn5eEXFa&#10;ErqTEwTR8VngKH4LaX6TiZ7tNCgYWo6bboanmaeuEgIGQ3HziXDyivLwgi4CXFl+Tk5+2D1gLawM&#10;DF2tbWwNDT1sbHwcHFwsLBxMTFwtLZ3MzCx0dEw1tSku7hE+/lpyCgQRhLK4tK6iqpuVnZetS6Q/&#10;NTE8lhESaa1vbK6tb2NgAsWu0TEE0kxb31hXX0tDU01NA1xf6NLCuPhgYJDAqU9EpXlY1Ye7d0S5&#10;9NGde6JcO8NcwOirLdihyd+yJdC63tu80km/zF6nxtWoO9i+M8h2LNJjMZEyFuE6GeM+SHfpDLUd&#10;ifXsDnXoCXPsiXAAO2mPsOuOcW2Pdq8McAgzVCfDYIi70AswDm7oabpb/s/9BU8UWC8qLAKeNz4u&#10;blF+QS4YTFlacm6k+2Rten6wZa6vfmO07Wy+f3+0ZW/w/vFIU1MCpTzYqSkSihA1muK/kENZzaeu&#10;5IWs5ARv5FH3C8KPiiIBDovDD0oitopDdyoiNyuiVkvDN0sjtkrDQJvVbOh7lJn0wG66S0eM2/1o&#10;t4Hs8NOh+oPh+7uDzcczfSu9DUO1+ZNNxbPNpeN1uRP1BbPtVezI8uP3S4brCgZr8oCcbKsYbSkd&#10;bCxsLkkdairprMhpLckYbigfrAf1dbP9PZ11dbnJ2fmZ5ZYmXnAhhXswMj+nEh+HIt89aYSQPDM6&#10;q7Sotq6mvigvtygnpygzCyArMSkxKjollpGfmpaTnAJkcXZmWW5eZiITVKYwYqJotPDg4FD/oPiw&#10;qChKMNXHN5keU5CWmp2cmJuanJXEzE5OyEiIA8hMjA8P8k+KiQIKIzw0KSY6nckA9WnxsSlQQlcI&#10;zJgoJp2eEMNIS0hJiUuRE5cnoSQQQjgMQlKYH4dHy0De4jwoPh6kmCiJi0M0Li7z+PjB5PjS1sbx&#10;8gKUc3Vnfe907+xs+3KiZ8pCx8pAxQhIfWVDZwu3/taBg9XjFzcvz3cvDtYOrw9vgNxZ3D8Fxa2T&#10;R9dP5qcWg31DbExtTbVN7Exsnc0dHUzsrPQsAAxV9fWVdUG9obqBvqqeqa6FjZmDramDhYG1pZGV&#10;rrKOloKGj6NnaWbxxsza3tLe/OhCVFAMnBstwoMmIKSwcEm0yF1ceEEykGLCkM6OY8N2ikeIkNl0&#10;vJgwSYgPCyVpF8CBkSYUsoYPyviKECFhhXHiPKg4W5/51PK1hIKtxLytpOy5uMTt7PyzgrKLgvIH&#10;xRU3xSWrjNgmB6t6G9PhYI/xcN8puv8UIwDi31NCFpKDFhMDl1KDF1Ip0PdMGdSVTNpqVuhqBg10&#10;9SvpoYsJ1Cl64GR0UF+QZ7e/52hoyAw9ejstbSc1A0JS+npc0lJ03EJk7DI9fjU+aSUucfGOkZ+l&#10;x7N95EfDo4dDI0eoYQCDlNCF2NQ5ekp/cPRoVMJgVNx4UlKJp4ubOMpXmeQkjbSXRLrK4wO0ZCl6&#10;MuHmygx7nSBDpXg3aw9dNSl+bk1xkiKepCQurUiWkcaSFUmSsmicCo4kj8HKEPGy4uJg0ErG4mXI&#10;UlJEsjgaI43BYAW4tCQxcQH2FSlBVal+3aVhwzXR3QWBw8Wh09WMiQr6QFFEd17oYDmjOSe8KTe6&#10;hBmsRhSWFOWWQPCj+DkJYkJIEQEiBoGGC2MRomzgUWIYMRGUiAgOgcDA4WAQBYAWFYWcG+5851Fw&#10;UaSoCJAEDBooXLB7vJxcQgJ3wa/+m2/8HSPPzoPCySfCxS/Kxy/Mzy/IZuTvfOQhXhuYNiig/N1X&#10;PHevhiE/dBgX6Cl5QSUvLzcPBwy0FwZTKoF7shhBV1M1TwsNN2MVH0uNIHs9ioO+jaaEGkkILwgT&#10;ghLDcolyCXABi3mPj5MD+obs7s02lMeITbvzc/HxcfKC40JrQP2ddzyblH+nsOWdfbzHzQs51IMa&#10;ALAJ0CGTeVcEe/N292DGMgSApYXB0Pz8KG6Yvgwp1tuB7mye7GmT5GEJ7q8Znt8YwxNpodWeEpnp&#10;6yjPA7OTwesheTVEYEnuFlk+NjHWGunOupWBll2xXqBTnckOXyuO2ylLPKnJAHKUGTAQ59dEdbwf&#10;6lLmaxmuK5FgrRFmIJftbRFvp53opJ/qYZoXaJfhbVEe6lYf7dsY6VPqawtQEWhX6mdd4muV7WSQ&#10;bKEeDUZ0RkrO6pJ2Ogqe9mbhFF8XZzsLK1NHN3t7V0trGz1jLWl7HdmR0rSNpoKtxoytOuZ5W/p+&#10;NWMhmwYGVOVeloPJYWOZ9PlC5kxu1HxO5EwmbSo9ZCo7vDfer8TdJEQNXxFhfzZTczRXszNVvjde&#10;MVTFiHXTzqLapgRZpdPsY32NajMCD8ardkdLNgdztkdzl3vTl7vTNvuzRyrDGxOc7yc4ngzmrNxn&#10;dKR79OT6tmX6VjJcSuhOCX4mNFddPztVex30wUzNq4Ou66Wq45mStb7MvuoYigOUyjXSWzfKV2es&#10;JXG8Je5oKv9oIPFmPPlqiHnUHXE5xNhpD1uuD3w4nfVsofDDtYrHY1kvxrMuW6OedjIOCj37aBpt&#10;ISqN/nLVroQ2f4UyR/FEY+RQht9EVdxITfxoU1JXZURWrFU63WqoI21+ojY4wNTFUSkx3jks2CSa&#10;akSxl2lNdVov8WgPILW6C4+GSh+UeJ+2pHhrk1EwmJGalL6FslaQLnMifZ91s/L6eOb1ztDPS5Os&#10;9SnW0gJrcfH1zNIP0/u/rT9hXT367fJj1vMn/zmPLw5woxl7010WLzY2n9xsPn2ydvtk6/HLk5cf&#10;rV3czGztLmzvLu/v/+vnH9ePD1cODsYXNtsHp6d2T7YePD54+GT/8uL24ZWnq425vpIL+GcxU3M2&#10;VnEx01aTF+/saz+6vdq5fLh1/nD36snO5eOtkwcHV0/Xji+3zh+snV7N7R7dHxhvG57un1wenl4b&#10;m9kYmlzuG1+YWlx/8vz9/f3diFBPU31JHydNWyM5LTm8JEZYnChEJPP6UQ2nN6rLO6I8ItXF9e6R&#10;DTldmDr6UbJpS/Erb1eHfp8dYM32vBlt/lfryFc9Qx82YUw5xRRgOCkhBFoIS0BCjLyoMBqFEBEQ&#10;xCCQaDE4CYfFgB4JIwZAImLQKFEEMCFkIh6LA9N2NuGOxmJExeBAAfN6MSQCR8CjMGggkWgUwDtG&#10;Hk8kgCLQ2WsB2KT8O9f4dwBFAgEHfgYA6N4A2Iw8kOBoCAQcdZfZVUhEUFBYQFRMBI4QFRERQt2F&#10;qYHW/jfiPPouxA3QcTgMm4UHxXdrcTjoFNgUP+GOuMfjsWAV6Y7QIYtD7x3QWHA6aCweRSBjkBhh&#10;HBFBFMeyGXkimQB+JNiWRMZhsAgCEfxQUcibXkECKY7Dy0tgFaVxSlKSKnIEWRKAjIacmISIkqFU&#10;TLb/7UdL//n1/Jvfjz/5au7kvbaH/xp/+vXC5z+c/sh6/yfWpz+y/vrNm7988eOrf/zy/Ks3r/7D&#10;ev8fv7z46rdPf2J9+fPvX/76+l9vWf9ivf2Sxfr6/acHA61ZQ01JTflBrfmUrrIo8N9dn06pTg6M&#10;9zDKi3B9ebrIApv8+tXvrJ9/Z7355fXvv//628fPXxzOTw/XFW4PVg9VxOTRLOM8tGPd9WK8jJgh&#10;NvFhtj3NqStztXeM/NrS/vHJ4dnV0dnDuzSeT8/OnpydPTo/f3h68eD44vr06sHN1cMHFzcPLm4f&#10;PXx++/S989tnl49eXD18fnxwubt+uLa8s7Kyt7R5PL26N72yO7u2P79xOL+xP7u2O7105yO/uLa8&#10;srm8srGyurm2vrO2ebC6ebK0cbKwfriysb26ubW2BUmgL29sr2zurm7trW4dbO2fbu6drG+fbO2d&#10;bx/dAOwcXx5eXda1NwSHBXn7gom8np2Zpq2Jqr2xqrmevIG6hKYSXkMRp62C11El6KkT9dXxhqoo&#10;My28sTZRWw2roYzRUMOoKotJy/FomCDvz2Qxmn1oLc6h3a6ULrva85T6m6yGR4XlV3kJy1GRMzTa&#10;REjqdlrielr1o/uDf5uc+mph4h8z/Z/2jf2lb/PHuaM3S6tfdK88q9x7WX7yae3eJ5W333S8eDO8&#10;/UXd3IelQ0+Lhl+WrX7Ruf5F59m3Q4dfdg1fZWx9VPf4H2N/f7P3b9bh038M5bc4Gzvx2bthlRRh&#10;utqCRgZiBkYobX0xPV20gRbWXINkpSVloiGhp0o01BA30CCpK8K11UTNjPGmlmRDG5nGkaq/vP33&#10;y7dfX/z0j/0f/rL948c7v3688dPzPdYHDX+ZT71pLHrRGr2WVnJa2XDVVH3cWLPXPHwzdfq3W7DV&#10;s+/+dvbvzzb//OHmq/c3n7zcfvhq7+bl/vmzw5Onx6fPDo6g/K57Bw8Ojp8cnT67iyMPhZI/unhx&#10;dAG1OT18dX784eXpx2fnHx6cPds5uFxe2lqdXJ2oG1isH9lpm15pGppqaDuZXjyb39zsnR4qblip&#10;7301v7vZ2DeYV7XZPbrQPVJXWLUwvbS7dzw5szw6tdDRPdLePrwwszs/vTO/uDsxvzq+PD+yNjW8&#10;MrJ+sfr+357+yvrqh9d/e8366kfW339k/eMX1r//zvr0I9Z7D1nXh292Bv/ey9ilpz9Mq/9b3Rxr&#10;fo91MPDRiFOWp1Och32wq4WztbGlaVBQgJ+LE83FTkWUM8pCrS3Guy3ctczTpCHItivMqS3YsivY&#10;tJtq0hqo3xBoWEu1rKNZ1QQaNoaYdIRbdUdZd0dB+V3bwyxbwy0rfXUK3VQLXFUrfHUbaJbNEbZN&#10;4TYtoFmMPdSAZgFwP8SsNsAQAOLcwy3rgvTBrppoZpU+usVumiXuOsVu2tXe+q1UNh0PxSppDnVs&#10;pjq2UZ0K7fVyrDSrvK0zbbRjDZWT7PTCTFRcFQnOStIGeGyQjd3W9MLO5sHOwTUUl2b9eGXncmZh&#10;Z2pqbW4GiiM/Or4yPru5uH0+s3EyvXkyvX48tXY0sXIwvrw/tXIwvQptMr18ML9+srZ3vXHwYH3/&#10;BmB5+2x173xp+2T74vHw7JqFrTMUHAYhIgPnV4DzSQrAxAW58Hz3sHzcaB5OMRiMLMCD4+FCc97D&#10;8fOAGsh3lYeDKMApKcqrgBHRlMbL48XE+DjJOPT87NzY+DS4y+PTK7OLO2Oz65PzkKv+2MxWe+8s&#10;QH5Ro09ApJsXVUXdQFZBU0PDQEpaQUZWUUFeRVJSWkpKhgQsz110eOxdLHgCgcR2iodeuEIENA4A&#10;KFBAG2iBem7Q2YMFCmEjLg7WAcl+QwtqyGSoAVCIJHES5EcvDv6w80eJE7ASRMhy4XHAcokBELEo&#10;IjANYiI4ESEiP6+UEC+BAwpio4EQCDbRTHY1rQhzq6I51oXaVwVZlPvoVXjr1ICnIkCvmWIC9Apf&#10;/RJ3rTJv7UIX1Uwb2Ww7+SRTMtOEmGwhleeqXh5gXBloXhti2xTl0kJ3awi3r6JZ5/kYZ3qaMJ30&#10;YxwMo5zMPQw1VfBoMR4OQc57CBFhUWG4AL8IXBSNw5KBsRMREkbAxUSAiUQAO4eHg78IYCaRmLsF&#10;WEQgwXUAVwDYRQIRg8ND5vDOZEKvL6Bg+uIkIgEjKUGQJKPECSI6amRFKVENBdTextA3/37+7bfv&#10;/frmi29//+zP37w8/mDzwZdHH/3+7E9vP/70t8+SyvNkdNVF8WJIgoCOPvZ+E72vj97fHw4wMBAG&#10;0N9P7e2j9PQG9fYF9vb59/b6APT1ePZ1eQx0egx0uQ90OQ90O/Z3OfR32fd12nV32nZ12ADU1Ro0&#10;N5lXVRsWFWsWFWtnZKskpshmZKhkZWkA5Obq5ufrAwAFoChfr6hAp6RIr7hQFyhAAr2y0ry1yamj&#10;xSWCho2goQtztQrz1KtKdMoK1eihoskxhI5a6/FWn6mWoM48pyRP6UhrdLqbPLhBNb5QoojKIM3a&#10;KL3KGM3KRM2h+059Tba9bTa9HXbtLXYdre4dbQEl4HbKc2CEYbJkYRwCZm2OC/SXYcarFBbq19ea&#10;VVfpVVfpVlfoVlXqAKWmRqe2Vheg4b7J/Waz5lbLlnbb1g6H1k7ntk7Plk7fpraAhpbA8kpfZpK1&#10;q7u8ngHC0AhvZy/v6KTg4qrs7K7i4KJo5yRr7yxnbS9laklU1xZWVueXV+SUkIKRyTAJCZisLIei&#10;Ap+SgggOzSEnISaFF5FAicBhMGlB7nBb02R3a2gO46ST6ayVZqeSaauSbaue7wjFq8lz1c510cp2&#10;0si2VwHIdVTLc1LPdLhL8eqklemomWannuGoleOql+Wsk+6gCWSht1G6s1ayozrDTo1qphjtbBBs&#10;YxDh7hBobx3s4hLk4hzs4RHk7hro5uJha2mqpeZhZQ6KwW6u/i5OVG93fxeHcH9voHjYW4UH+lC8&#10;XAPcnRwsjd3szZ3tTZwdTW0sDQAc7Uxpwd5OdqZ+7vYUL0dHE21LDTlnfRULBaKFDNZODoeHwTCc&#10;MCQnlLiCJHgPyQHDcIM+ihfHxYm+ByPy8mC57wGQhbiJwlx4QQ5xODdZECYlCFMU41RFcBqThd01&#10;iP560lRjeYqBTKixAs1EgWqsQDVVCjVXg6LWaEraKOADrXSiPayMFQn68ngwuA92tmQEuCWH+CUF&#10;eqdR/IpjIhIpPlXpCTFBnq4W+i7mhiFeLpGBvt4ONp7WFqFe7qXpKY3FBXUFuZU5aVW56SXpzNhg&#10;n3BfV3MtJXVpjIEyQZnIZ6KEtlbDGUsI1ScETpYl9KQEtzJ8WqLcVsuS1itSJrMiKwPsovVlw3Wl&#10;spwNct2MR9JCe+IDRtPDxtJpw4lBg8yAYneD0aSgfobXWHJgd7Rbc7BVgYNGf7TrGN0Dil2eRd0s&#10;jFzKpk4mey9mU5ayKDuFEbOJ3iupAesZIcspgXPxfn00h16q/UiU21omdSM3bKcwar+EsVMcu5Yb&#10;NUT3bAm0zjCRi1ZBN/iYTMb7zCT67xbFLIB5aXLAQiZ1Ks5nONRplOLQ52VebCDLkEMkapBrPM1a&#10;Ql2ZZkpBqvhsZ+OKAIcKf/uBBFo3I7jc36k+KrA9I644Jkz4LuIt9z0OXl4oBx0ADxcvH4/gPehj&#10;eoibeMdxsNeCCQEMbHLnnMjLycHHy83BATn0cfPzwTg5OLigHLAQmX4Xsoa9sEl8sB+wAIVdZCtg&#10;V/9ThF4HQMF/uXnBPgDuDsGlr6lJ8/UL9vCieftHBdBoXoGJtFgmNSran5rHTNGWV+aHcYjx8kGZ&#10;XYUE4DxcCF5uiJG/BzOWIZbQXIbTggcZbksZfnsFlJ28wPWcgN1i2lp+8EZe0H5h8HaO335B0FEJ&#10;bZLp2k4xnktwXUnznox1WE71AZiOc5lP8OqkmA1HOXQFm49HO9W5aPRRzS+qYrdyKPuF1MMCymER&#10;FD5+Kc13PtV3Ls1vKtljKNahiWJYH2QM/fO6m7hrK4B+AMUvLMDFx8fBIcDNwcsB4+e6B6wJ/z2Y&#10;qa62r6uzo7mZi5Wlh40NBCsrNwsLFzMzZ1NTW109LyvrICdnemCgsYo6lk9QnkDSkJHTU1Y3UNW0&#10;MzY30dQ10dAxVte2NTS11jc2UdczUNXWVlJVlpXV0VB3dLSHrii4pBy8XDAOJBcvGgazlyNV0Nzq&#10;aQ7tkc7tka49dM/eKI/OcKcOml1zkGWDn3EjgK9pF82+jWLdTbXro9n1BluPhNkPhNt1hTn0xLh2&#10;Rzr1x7gMxbp1h9t3htu1htu30V2raY6lVDdrWQI4WVGuO7dQDl42Iw+eAYhIYkdmgAIkcUP3mJtP&#10;gA9cAy7w7IkJCvPAYGBwuLc4sbswMN5VtTLauD3ZujvRfDh2/3qmYyAvNsPDtDLYuYsR0BXrO5EZ&#10;OlcQuVpCXyuLXi+N3iyJ3imNOaiIO6yMP6lknlUn7pTQDyrjdytjtsqidiroGyXhq4Wh26VRyzlh&#10;i1m0EabvcJL//VDHKqrdYk365Vjzclv50VjH5lDTTGvZfGvpdFP+WE36dGPeWEPBYnfd1kjbSH3h&#10;YE3eYH1BX00uRMc3FA01FqdH+HdV5nZXFTTkpYzcrx5uqu5rqJ7s66rMz40MDkqIic/LKIqjZ8lL&#10;G/FySPPek+GCSYgIyDFj8qormgryCgtysvMyMopys7LTktMS47OSElIh3pwBijkpSXmZqbkZqakJ&#10;jEQGPSE2Ki46IjqMSvX1iwgKATLUPyA1LhY0y0iIh7j4ZGZ6UjyQSXH0uOjw5PiYSBoF1CTHx6Yw&#10;GaAykREN+sg0Jj2ZEZkcG53KiIsOCU1jpqUx0z2cfDBwEgElKcKHEeUjYESlCEgZAS4EJ0wQj5GC&#10;wfhNTe1n5jcWV3aXlnaWl7fBuHdrdftwe/90+3ikY0RPycBEw0Rf1UBHRT8xNhXMRvd3jne3AA5B&#10;y6Pdk73Ng+Odk8PNk721wwenj5an15ysXPXUDB0sHS0MLa1NbOxN7cx0TCz1zaODIysKK1rrW2fH&#10;ZscHxjOTspwtnbQUNB3M7M10TO1MbJ3MHEw1jS11zHTkNT1s3OqL67fmtuZHF0w0zXHCRAQvmoSS&#10;kcDKIwWIYnxEpAAZLSwtxImDSHkBEkZUQkwQD85RRAAnJgyFrxEVJAgJYLFIKaQQCc5LwIpIgU1E&#10;eNAkEbIUPybW1nMuu2I5tWCNmbUQnbgYl7SfXXBZWHFdWPa8pnY+MqzFybrR0bTDx2Ymxn82LnAx&#10;MWQlPXQjOxJgLTN8LY26nBaynh++kBG4mBm8mhu6lElbSAUdBW0lI2whJXQ8JnAmKXwoKqjF36U3&#10;1G8oKmQ0KnSRwdhJTVuJS9hOSV9mMBfojAV63J1rfPw8nQmFrIliTkUwxyPiR0Pjhqj0kZCooeCw&#10;ngDabFxypz9tnJ40HMUcio6fZKZ2RUSEqSmHqMk5kJD24ghvdUkXBayXCi7EQBaY12Az7VBbM1Us&#10;Sh6FUsDjFYhkRbKUHEFcGkuUJRCVJCTl8EQCXFSCgCWDh+DOLR2KII/GkBBwabSohDBnpLtZKcPn&#10;fkZIb3Fkf2n0WE38WEXsaHHUWFHEaHHEUFFYb35oR3ZIS1bI/QxaRwEj0tVcQhCmQkBgBbiQApxE&#10;DFyYjwMNF8KICQOJFBFAiQlhkCJYhChKVAgrKoyDiwAABQOHA4gJCwny8oDhtxhchB3VQYCfl5eH&#10;C1gibmAz7l7iggUo7Dd/0DtdfkFe0MfwCwoICAkKCoKBOrBW7FfObIvzbgE26M4WAfsGpRq/K0Ih&#10;ZQD+60sPemyYqAAXRpQfCxdACvGADgvYJ/YqqK+7wx0JDy1szh10ghDYnDsHJ5uO/z9gt7wzjH/o&#10;EO0OukroAzHQeUOO9uAPBE7olQMPBwzAwcY6Oz2NG8YFFxASgXHguTjdtVTSvBxSXS1SXYxpBvLO&#10;MghbspC9hEiInnwJxaUmwscUy6vJD1PjgTlIima4m8VaaUaZKKU765b4mrXRPSazwhfzY/aq025a&#10;i45qMraLE2bSQgFaQ51bw1x64nwr/S3vh7mW+VrWBjvUU50aQ1064/zGsiJGM8N7mYG98QGdMT6t&#10;YW6NwY71QfZ1gXZVvlZgap/vqJNqoUrVkAjWU3RUlnTUVQtycQwJ8LG0MDEx1XdwMrcy1zDVEM+N&#10;9Nrrrd5pztu7n3rQkHTYmLxRzlgpjhlOoaTbadWHuvYlhcwXx0/n0sHvnMuJmsoMncygDSYFVQbZ&#10;OkkKzNYnPVxvPpovWx/L2Z0uGa6NjfPUywq2S/C2SKbYJQfbR3gbDbZlLk2ULY0Vro4XrgwW9lfG&#10;dGTTEly0c3yNHk5UbLTGt6U5NqbYVSfZlyW5ZkY7RPqaUb3Nfd2MbU3lchI9z9aanu21Xi6Vn82W&#10;TjUxI921HHSIYe6GTIp1aqjVykDeeGPU2UzO7ULu8VDcUX/Mg4mUk+7oujC1xgit/cawR4NpH04X&#10;vhrNvGqJem8w+bohuCdYEaA1QK7BR6bBR67CQyrLhpjlIj9eSB2roPeX0+P9jcLdNQPsFT0sZVIi&#10;HeeHq4rSA+1N8VEUg9hQ67gwO6qbLtVWvivNaSHfpTtEZjxK9awy4KSeHmpIlBGAqcuIaptKqXrJ&#10;Z8xl7L853mGdzvy2P/l6d+7t3jJrc4k1Pf1j7/jX7QtfD23/sPaAdfOE9ej6m+PM5ijrQO2E4ri1&#10;m4Pdp493n7+3fvN4/9l7Ww8frV/fzB0cLewfHT9+8gOLtXZ0sH58PLt+0Do0PbG6t3v15PT26dHZ&#10;+e2DS3c7c2dzbTs9eW8rLVdTNWNNeW01hZGxwf2Lc9BmZe/84Oop5CB/8Wjz7Hb9BHKZX9w7Wz64&#10;APuZ2z5ZO7jaOrld3b3YPL5ZP7s8fPjowZPnh4f7VH9Xd2vtUE8zaz1pZXG4BFaARORF4WDBdPPh&#10;5dLilghPuh5eCyZjzm8fo24YIdN4Wbr2dnno7VTtt10NP/VUfNawydoo3sgWUoEJEWECwjAUSgCF&#10;BfN1qEuBEp3CUUQElozC4/9/lP0FeCNH1rcPy8wgsGyZmZlJskySJVmSmW3JzMzMzMzssT1mZsZh&#10;ntCGdjfZZJPNhmlmMvqqpWQ2zz7v+/+ut67f1JyurpbULblP9d2nTyGhZLNSaDgcJQZHiaCkxTGy&#10;CFlZhIw0hMvf0G1Qs6/uIfb9ZhGslWLP14pCIyXg4pxGOFyC0w3YGIw06AxawCKSnfNdXl4WNIIW&#10;sBaK1cNAJF1cXBR8Bk5CeejjsV9WEiEhKCYkLikGuiEQkhLQtPiibAwDwX1OrD30pux3B41AwODY&#10;HKAPvbgsNMkZ6AbehXNjANRoNojnCNjSGBRGDg1FystLwdESimoKaDmI0SurKiClJKEUANADA5JA&#10;UJYbeSkEBgGXQ0opy0qrKiKUZOS1FeW05DAaGBlNabS6lKqJohVRf3qn7aNvD//Nupi/Kp25Lvkb&#10;6+TxDytPvl5897udj368/uLl25///N43v/39h9d//5X12fevPvqZ9enPrC9esb7/7pcvfnz5FTB+&#10;Y33z8tW/nz08GO4s6KyK7ShldJeF91XGtBeFN2YGVyZ6x1MtGtKDHxzMsl599fr1D7++/vkl6+XL&#10;3168/vW3V999//rLT8EAb32gaKohPj8Mn+xtnR7sHB+ASwpzzIgnN9XErMw3wva3lzY3Vo5PT07O&#10;b51CRP7R2cXjy0tIV1ePzm89OLn94Pzug3t3Hj65/eDprXuPru/cuXX/+ta9e/efPLj/9PLk+nDz&#10;ZAuMk5b3FjeObizv3Fzbnd/YX9w6XNg8mFvf4xD5+ZWN1bUtoPWNnc2tvY3tg42d0+Wd06Xto5XN&#10;nbWtzfXtLaDV7W2gte09oPWdg+2Dk639043d482Di63Dy63D692Tq7N7d/smB8NjGL7+7q7OVkRH&#10;MyLOyNlKx8FSy9ZE1dxAwUxf3sIQkqWRvLWxnLU+ysZAytIQY24oY2Yoa2qAMdJF6eqK48jqcRVe&#10;qb3BQc1uVukaqgy4dwtu9P2m7Rfziz9Mb79emfv2RuxiFL3HI2o+NnUrq++DkdXv1yc+Ht39YeXg&#10;h/n9r6c2Pu2ae1ax86zs6sOG7ccFW08KDz+s3vqgauOjmsUPq1c+ad/9Zvjy1c3tfw/sfzt4+tPQ&#10;4b8732Yt/pN1/Mlvu++/WPmMtdc0HWJFFrTCi+joc5mailtaoswtkEZmkmamSEsTlK2BrL2Rkp2p&#10;ipWxsp2pmo2xkrE23NRAwt4GjXNQwJN0M6uT//rqq/dZPz1j/bz577/M/vPu6o+Ptl88Pma9PfPj&#10;adZlY95VQ+OTnrb7XTv/3jv76dZz1ofvvf7bO7/8/R+snx589en2X6GZXbeev7396Pnevd+J/OH5&#10;70T+4Og+qI/PHp+cP3mj04un59dPzi+f3Ln64Pr8/ePD52fnb59eP93ev9jZPl4YW5hpmdzpWd7p&#10;nr+/eHA0Obc+PLY1dGOlY2S9dXi/Y+xqYH48u2oiv/7Bwt5S7/hgS+/qwtrO7tHc8ubg2HRZVXNx&#10;cf3k6Mr8zM7C0t6NxZXxxZvTW/MXTy6/efXvX1k/vGL99NOv/37F+uGn11//yPr2W9ZX/2B9+oz1&#10;ztq/due+Xun9fCjlOjP6MrHnh6EbrxZv/rA++dECNd/PPck/MDkiIIpJDwxwI5O8SW6acFGCJmY0&#10;J2oiLbAvglzrYdfgiR0MJ/WF4AeCrYdCrLsDLVqDrOtDHOpCHOoDIJ7eG4Hvj3Lqi3TsCXfoZuJA&#10;3RhoXe1tWkY1LKMb1fhaNQRjIS7PxLdAIfDWTf7WLYG2TYH2jQF24MK4NQRKOt8SYtMaags2LKcZ&#10;FZMNCoj6GTjNTDvVPCfNEjfDErJpMcUcKM/FKM1OJxdrVORknu9oXuhqk4Y3DTFW89SXd1FF28jA&#10;LWWlO0rLjzb3jo6gKRZW9683j++u7FwurB3dnN+evrk2Nb12Y2Z9bmlveftiYedifheqITTP5vJz&#10;Gyfzm8CTnd5cP17cPl8/vP1Gy7vnm0fXSzunW+f3xha38EQ6BiMnIy6qIMqrKcmnJARTEOZBC3Cj&#10;BXhRfNxwGExeiE9OSADNyy0tyAdawCWUjBA3RphHQYJfSZxXTwGhCBcS54OJCfIN9g+srW8vLG/M&#10;QrNKrM8s7YzPri2vH2/uXpZXdVraEjBy2mgZdV0DSy1dE00tfXUNXTV1bVU1LW1tXRkZWRUVNVVV&#10;dWlwfmZzeQ58B4sccXA8MGRl5TEYUMvKycm9IfKcRWC8IfJsZC/H4dFg2A8lov+9M/S8lSxbigpy&#10;8nIYefCqSCiOBgiDgiuiUapotJyYqIK4iL4smo07eSzlJJ01ZQJtteMJpjlUq1yqeYmnebWfdYWn&#10;SZazWpWvTamHeQ5Rr4BiUOhuWEwzBqtKPUwrvC2yiLqZRP0cd7NcqkWpH74yiJDraV/oi8/2tEuk&#10;WCbT7CNJtt5YYwcDNUUJQXEeKL+kmJAgGNbDJRDQNOdIjKQECg5HiouLS0pKioqKghqJRAIDDodz&#10;cDzYR1Cge9Jo4LPZD5TJoDEy0M1wBQU5dkZ9eXBsgGsEO4tCSijLSWsqSSuhxTTk4IoIfmN11FBX&#10;6bf/euflr1989Pcnz/5298Pvn93//Pidn++//+Kdu588IIf6o5SV5VQUNHVkwEmpvZ0xNBQ2NBwI&#10;wfdhn4Ehz4Fhj/4B975+0uCA2xsN9bsN9hE5Gul3HRlwHu53Gupz6O/F9/Vie7txQJ2ddj09+IYm&#10;67IKw7IKo4JCvewc7cIiw6ICA6CSIqPyUtPKcnOgmiqr+lrbqkqzmmqL6ipzoLpaq/o665Zm8FJu&#10;A73k7g7XmEhUdoZaY51VZblhe6t9VqpCiC9fVLB4fYFFXw1hrMFjoJySE6Sb4q5UE2Be4q5XSNNq&#10;jbEtCdUtidGd7fWaHfIY6yd1NNv197iOgj3qpo32Bw/3MHzcFXWUeVBiMAMtnuhw07wcu5oafEur&#10;Y02dRXOTDVBLs+1/1GQF1N5u19aB6+jCd3Y7dvU4dfY6d/W5dPa5tXYSahrwlTWOjW203sGwwZHo&#10;vsGorl7m8Fjs6EQ8qPuHIvuHI4bGokdGYwaHIrt7Qjs7Q9vagpqaAhrr/RobA1ubQ9rbmEWF9LR0&#10;UnNDYllBVIi3CzQFAgzmaaGbSLZLI1ulOOpmuOgWUDix8Kb5RGNgA3GgfCHJsMDNgEPkc93YYhP5&#10;DDaRz6VaZVPM8ilmeWTT35PIk4ySyCaRLkbhBItQV5twqou/Cz6ARPBzcwui0QLptAAalebs6GJj&#10;5Wxt6e1GCKS5+7uTA2lkf3e3MG86EN0Fx/ChhXlTA6hED1cHMJL2IuE9SA4UIs4JZwHkTSd4kp18&#10;3Z2DPIjBVCeShT7FTMvP1pBqrOqqLmWDEdZDCqC5YUBKItAMFvJCPHKCvEgYTEFIUFVCRFFEQJoX&#10;JsUNk+KBktXoSAnrIPkNpYVslCRxagiynnSAtVqorXo4Vosjpp02E6vDxOoG22r5mmtQjZXx6mhH&#10;Xdm8CB+Stba7vZG9oYqfq12QGy7Oh5oW6F0eF1kQGVqVFl+dlWSiLudkbehJwBelJ2YnxIR4Uv1J&#10;BGcL04Kk+PrCvJay4rrC7KLU+LbKwrzEyGRmgK8bXk8JCVy8lZa0vR7GXgtlpyzWlh4yWRo/ks1o&#10;i6G1R1FXoZldU2/mxTYEusXZ6MRaa6c7m8XZ6rZHeMzmx/bF+YykBI2nBE5nhLaFEOp9HW5mh44n&#10;+44le7WHOWc7aQ1FUW7E0pZSvJcz/DaLGFul4SuFIWuFoQvZ/ovpvtsFYWsZ/nMJnls5oYvJPm1e&#10;dg3uFl1+2I2c0P3S6KOKuLOalN3S2LW8iPn04BYfXLM3topsHqWLqiaZbOQxZ5N8FjKC5jODppK8&#10;R8PJo8GEcT/nHpJVmYVqipZUrDa6M4jQEkamK4tmu1k0hlKbQmhdkT5TaRHdUb41AZSmqICOjNiq&#10;eCb4gmSEBQTYQIGfm0dESJSDEYR4hUHNzwvFxUOggvt3NMFB8zxQhncufiisDwZlxRXg5UxRx8UD&#10;hc+/CagHBULy7HD4N0SeUziNbHjxO5GHUAhESyDAws5fL8DHxS3ML4CzsAzy9PIjuwdS6QyfoJjA&#10;iLiAiITgiPyE9KTQKJSgqASvIPTwvpAwQlhQQoAPLsAnLSosyc1lJIcqDqF2RHsMxdPmUulrmR5b&#10;uT67xcG7JWE7xaE7RUGn5WFHRYHHxUGHxUHTiZRBJn4pw2M8wqEYpzAWjr8RQ5yKJtSQ9KO0hMNU&#10;eDt8rcfDXWuI2uMRzqcVkVu5AWeVETt5PkCbOd7LWV5z6d7TqR5TSZTxeLe+CHytj0UO0SCdYu1m&#10;oCoBg8EFRcAhFeLjFebjFuSBgVqEh0uYG2aqq+1LpZDxDhRHvDseT3V0pOHxHFEdHALcSAGuRA+8&#10;ox+BmBEZY6alIwLj0leGcj1bGxrhzKzQIhIaGAWCLc7F2h5vZmumbQxkbWBipKllaWri4+0J/A4X&#10;F48AvwgfjF+Ui08MDBu4YHEE2yyaTWcMvTuaPpka1B9BbfHD9jJc+pnObf62HYH2HYG4wUi3gXDC&#10;SDR5IsZ9Ipp0M556I44ymegxk+4/leI1HEcaiHTtZTpBOd9i3PuTfFvi/WJIdtoIAREokzIXPxf0&#10;mAX0hfJCKIqXh0uABybIyyXIywPEzyvAy83HBeMWFhQR4OIR5+OXEhFm+Hicrs9uTHVNdpVvzXSc&#10;LPUczrReLXSvtBVG4w0CjOSYZsrhpsrJWJ0imlW5t11PHG0o2Xu+iLlSErlSHLFXlXBUl3JYnXRc&#10;nXxSk3JYmbhbHrNXEbtXHbNZFr6QHzSXG7RTkbBZHr9TlTKXFz6WFlgT6FTi67jfV3U+2bXSVbM9&#10;1rE12r460DDXWT7XXjxZnzfeULDUW7893jlaXzhUXzDWXDLcVDTVWXmjs3qkqaQmK66rIqelKKOp&#10;IK29JHekuWZuuHe8p21pcvTGUG9XU0NNWUVDVUtz/UBKXIW8tAU/lxJcTDMpviArs7CirLyuqrww&#10;J7MoNys7LTk1IZaT5z0rNQk05makFGSngzotMTYxJgIoLpIRGRb8hsgz/QM4RD4nJTE/PeUNkef0&#10;B3UUIzgzJSEtKTEdyh0fl5oQxSbyURwinxIdkxQZl56QkZtaoK1qCBeBwLSIABolpiSH0ABjRklB&#10;aYSoDD+PKBdMsKdnZGX9YGF5Z2PjYGF+fW1x4wBcE+4ed9e1W2iZW2pb6SvruztRW2s7Ht99fuvy&#10;3trq9tbm/uHB2dX5ncO909vn97dX92+f3jvfv2qubjPSMiXgSC72RCc7ZxqRrq9hQHFxb6pump+a&#10;v3N+5+Gth2f7Z3ub+wfbh0fbRztL20yfMHtjW5ypPd2ZGhscbaFtamdojTfDAmnJaTF9mCvTqz1N&#10;vdJiMkpSyighabQIBiOuKMErhRJRhAsqSImqyCM1JQRlEKKycBGMpDAaLiaHklSEi8kLC6LFRTEo&#10;hDJSFDhqWbSwMlJATpIPjRGRVRaUSqcG3sytmEvKXYrLWI1L30rNPi0ouVVccVVUvBwdVYWzrHW0&#10;GAmmLCUHzif4LCYFLKeHrGczt/Iit/OjdgoigXYLI9YLQrfLInYrojaLI9YLI/Yq4vfKEhazmPNp&#10;YUfVWWt5CcPRfkNR/ln2Ru5IwTgDjS4P6mZqKtBWSupmcspmctpybMJSbOJCVByHyM9HJ89FpcxE&#10;pkxHJE8yEob9w/v9Qnu8g27GpfQFht+ISRmNSBiLTBiLTpzLyK7x8HCTRpLk0R7aiiQNaXdtGZKa&#10;JEUTFYY1ZLrY+OFswUWEnoKCpqy8ppySmoy8qgxGQ05eXU5eWVpGUQoNJIOU1NFQBYNdJQxGVV5R&#10;Q07WQAmaJcLDVr86KaA+2XekLGq0LGqxJWOmLmmmOmG+JnG5LnG1KXWlOXWuPmGsPKInL6Q9M7gy&#10;1qsuKYxsqqkgwqUgLiCHEIGL8stKSyLEBJDigqCGiwsgJISlEGIcQI8SFYa+GwkIysvC2QltkAiU&#10;pISoiJC4mAg04SFcQkRYUACcR/gg/wM8DqcICAgA1wMczZsncjjtwsLCYGQO1gJHw3E9fy5sAv//&#10;p7BJ+3/K761shv6/BbzZ/5P+z0SeD3KvHCIPA474DyIvwA2zt7YoLy4C51h+GC+cm0+Rnz/Y2jyH&#10;5tIS6V3s5Vji7dTAoDWFezQy6RX+hFQXswYGPZtsU+FPrA4iVQYQmyM8waqmcFpNoEsTw60vwftm&#10;PjiFxm1Vppw05R7WZOyVp9xIClzMiZhI9O+JoI4lBwzEenVF0ToY5K5w955IWn+M50ii30Rq0GiS&#10;/2CsF9BAjGdfFL03kgZqoO5w944wUou/UwnZPNvFjGmuRVKXpxrrB7u5gCEoxRlva2GEtzW0N1Yt&#10;jPE9m27f6yo96So8bs44akw5b8verk7qj/fKI5u5Kwh5aUhmEkyamZThlKCbBTGLxfE3MkJnMsNm&#10;csPz6Tb+ZpiT8YrLxdrDudK9hdKNybyVofxUX9t0X3yKp2NRhGdygGtcEN6TbBAb7pCfTq0rDGwr&#10;jQx3N6EYYcIddc9Hq9ea03oz6W1ppOHywPpsjyh/Ky93U38/J3cqNiCQiLVT72xK3VuqO1utPpkv&#10;OZsvr0ggBBP0mBTLMKpdGNWmPM3vfKV1fSz7ZKFgazT5YjbnYCj+qC/2/nhaqoNEJg7xbDDtoxvF&#10;zwcyPhzLfXsgZSOXXO6KTDKENXnIN3gotwXpVdCUiqgq+TT1Ql/jzgz6ek9OVjCWbCHLoJlHettE&#10;+Nh6OutUZAVtzTZH+5uT7GXD/WwTmMRwXweSjVIsXW+izHsml3AzHdfqr7lc5LlUF2ksDTNUF1Ez&#10;FDf11ixeyTthnW6wjm78uj/z29HN14fzv20uvb659npy9cX4+k/TOz+uXb08f8K6/+TFreKBJP80&#10;Uv1ow9FTKBHNybO/7D14fvT0nf1Hj5fPL+YPj+d2D84ePv+Bxdq5uFg7PJ5Z3esYnZ1dOzi8enh5&#10;59HZ+eWju7d8KU4kG32yta6blRbRVhdnrmdjabS2tnJx587u2fX22a39ywdb53eB1s9uH955snR4&#10;sXN5f+vy3srh1ebZ3dWj663ze7vAa1zc2759e//uneuHj8/PT8MDPMn2Rv5uFk5myvrKCA0lCVkM&#10;L1oBFpnmOrBQVA7GeZEWypYCipa8flk4K6Z67UnRDmu776eJjl/Hiv7W1PvN2PaLbbSrhLg2D0ZD&#10;TFZeHIEQRGMQCBQUh45GIGUkUHJwjAJSDgPlgEGj0HBJKXFJtChKWlxaFi4jIymFkkBLQfHmHCjP&#10;oe0cvSHyEGRnB7xz4DicPTWruLgoaAdrgf2mG7jqB4ugA4adUgbYHG4OPgroACF7aSm4pDg40UlK&#10;igNBAfJwMUExIfCyoCeU1gYFZcSVxkAJZ9g8BsoRLwlOo6JCHP7OSW4DbLQMFJXP4e/ABn3Ai3A2&#10;BGvZBpSshsPiZWSlZOWl5RRk5BWhB/qlZFHyKnLS8miMHFpRWU5KGgH6gIMDhJRBoDBIBDiGbCKP&#10;lJfGqIJvBYVSRslry8rpyKBUkcC7KurL6VqrBCUQ3vv3/sGznsW71etPmu59PX/9xfStf058wjr5&#10;lHX3S9Y7X77+8EfWP39hffn9b5/8AqWV//zbXz7/5fV33734+hfWjy9ZP/306t8s1vdPHx33t+QN&#10;N2d2lUd2loQP1SY154U2Z4dWJfkk0Kxbc5hPjpdYL7787bfvX7J+/fHVj7+xoLldWS9/Y331j53x&#10;1v2JyqEKRrKPRXWyZ1dZbH48PSOWVJrvP9Kff7jTB9vfWtncWDs6Pj05v8OOkX90fvnk/PLxxdWT&#10;y1uPL28/Ob316Or2owfXD967++hvDx59cH3nvevbf3/61pPLe2/dfXr3+O7J5vnu6tHayuHS2uHM&#10;0s7s8vbc6u7COpRHHtgzS1s3lzbmltdXVjdXVtfX1jfXN7bW2cx9eXtvaWt3ZQss7qzv7gJxWPza&#10;9j4nTH5r/3ht93hl+3Bt93R972xj/3zr5Ozk3q2p1Znw+DBvf5IbwYbsYunubO5gqYGz0LQzVbMy&#10;VrY0UrI0UrAwlLcykrcxkXe0ULI3xVgZyVoZQ42GWihdNUlNdREtQzFHP4PIai/XDCvbFH1iia1j&#10;jimp3DZ3O7nioqDhXkX1dWnqSpJ/n1/wUAitlR42FNp8pzZjPmboSe39Vwu3vhs6/6z5nRdD7/7U&#10;//BfrY++7tj/oHT3g8qjfzQvvFO+9Xn72S8TV6ybd1hL56wb56+BPXb8S+/Fi6EHr2efs5bv/Ta1&#10;88+2tAE3x3AZGzLKxFrcyFDC3FjK2AhpaAA3NZGyMpGzNVS2N1SzNlS1NFSxM9GwNVE200NbGCPx&#10;WHlnoiaepB+dy/gX65e/sn69++KLu6yvLlmfzP7rfPGby+1X94uuOiPm8krP27a/O7v1y6MHvzz7&#10;gPX3v7G+/Iz1/Wevf/iKxfob6+Wtb/+5+pe3t56/vfXw2d79Zwd3nh5cPDyCbsk8PT59BHQC4fhn&#10;HB2fPWUbT06vn+4e3D07eeverb/fvv7o+tb7YBMwQt7ePl2e2ZhoGt8aWB0t7Zmo7Jxt6V3pH13r&#10;m7xR0z1T0TlT0rLXOjGV3zBX3nkwMDfR0Ls4PLu3dri5tj8zs9rdPVpf29XZPnpzfmdp7WhudR/8&#10;imZW1+fWNh4+f/6S9frFq19//uX7V7/9/Jr1y/cv//3N66/+8fMnf3v96a0fHo+8dbPmur3p7Z7E&#10;46y8RxWNf+2Z/GH5kHV34PGMb3GER1KoX2y4DzPMIyjYAe9ExDloSIolkB16EoOaApwmEjzb/R0a&#10;PKxHIsgDYU4Dwbb9QVY9IVbtIbYNobj6EGxDoHVHqF1PuAOHyPdG4IEN1Blm3xRkVeVlUuyuV+yu&#10;X+VtVhdo1xKKbQ6yawyEct0ANQXaNwdhmwJtoTQmwbZtYdh2Bg5C+V5mNd6WFXTzHCfdUqJhoate&#10;vrNeOlYj3ko5FauZ72qc72KabWeQYq6daWuUZmvMNNb01pJ3lJPEK6L0JYQKYyIHm5tX55d3D863&#10;jm4v7Vws70IzKq9snUFZ+KdXRyeXpuY3oalct08XdiAcv7h9vrB1Nr95ysHxwF7cPJtfPwFbre/f&#10;eqOVnfPVvfO5jcO141s31vbdvYNVVdVVpKV0ZCS14PyqolwKwlASebQAL5KXCwyLZQV5oasKXmjS&#10;NgQPDMkLwwjzYAS55EV4NFDCJmoySghhtAgYtMFqK6v2do/m5lcWVrfX907AD+b46kF9c5+dA9nU&#10;0klR1dDU3NHAyE5b21RNTQ+Kj5FV0tM3VtfQ0tTUlpGRVWJP04oGp30orl0Ryqb2R0Q88ANgEYiz&#10;CFrZbB0C8RwDYtJs+M6Ji+fYoJ1NqKGIek4jsMH/QOypy6WhqVSkpRQwMvKQXxJHSYqBawOIy8PB&#10;GF1MSlRAWUpCES6kIMEvIwBTEoXpSvFaK4rRzVWYjvpMJ90oF700mkWOl3UG2aTQ06bc36E62KnY&#10;2zaXal7kZZPvaVUWgMv3sc3zsksgGHsZyXkbK0TgDMPxJmGOJoE4Aw9LLVcjFVNFpLIEn7QwNFmT&#10;GB83eHekhLiwoJCosBhCEikpjgSDfDgcjkAgQM0h8sAQEREBLWgoOh56ggDsGjBAO/CfcnIYRQWw&#10;w39Mw8KeqJ39xIAc8K+qKgoKMigFtKQ8UlQNI6GvhDZWR+upSY70Vn35+bu/vvzqu5eff/rjex/+&#10;8ODRP8/+8v3T+aM5rDtRy9gIOEhZOREfH9Pm5sDhkZDBYa/+IXrfoHvfALFvgNA74Nw74DgwgB8Y&#10;xHE0OPBGeIjI97sO97kM9Tn29zr19Tj0duN7uhw6O7G9vY7tbdjGBquGJpuqGrPiEgjNl5cZlJfr&#10;VVYaVFcb1dQYA9XWmtTXmzU2WjQ3WzU1WQKjpcUa2KDu6sL19br097nW1ZozGaJgLdiqpwdfX2ta&#10;VqgV6MWdFCnTV+/SV0MYqqP0V5LTvZXSKYrpbvIFPholobp1KRYTzbS5Qb+xLnJvm9NQj1tfh0tf&#10;t9uNEb+p4cDpkdCuRi8fqoq1sVBUmGFNOamh1qWtxbmt1QF85pZG27Zm+842x652l842545WJ466&#10;Oly7u1yAerpde7qdu3qcgDp6HDp6HJvb7euarKsbLOuasU3tjm1dxI5eIjCaO5wa2/Cgsb4Z39zu&#10;0tpOaGkjtne4d3TSOzo9Ozq8Otp829t9O9r8O9oD+vpD+wfC21sZdVVhlUUMIzUxdyvNonCPFJpN&#10;lod1Jsk43UUrh6iXQzQoIJsVUy3zycYFFKMiqglQibtJEdkICELzFKN8smE+xSSPbJxJNMwhm+RS&#10;LThEHijLzSjNzTDZzTCJbJJAsWK4mDGIdkx3Z38XvL+bqz+JFESjBXvS/akUqhMeyFxHi4LHBVAp&#10;gTR3PwrR390tiE4J9/OiOWODPciRAV7+7oQAmivN1Z7saE1ysqYRHYh4axesBag9yU7eZEd/qkuk&#10;L5mONXPSV/KxNfC31fc0UQ200fW20LVTAmdFAVUBKEs1EpyU+GGKwlwIGAxIEgaT4oKpSfAaSAsb&#10;YURN5cRcdBWIego0ExWakYKvqRLTTjsSqx3rqBvnpBeF04qw14rE6YXb6wZZqXubqnkYq5AMlMhm&#10;al72hkRLzWAKzkZHPiGQHulJTA70ygzx87KzyGEEVqcnJAZ5+bk52Oir4cwMwE5FB/kxfDyC3EkE&#10;a4tQuntpekpxWkJNfmZHZUlaeBAVZ5UVExrhQzHTkDXTRNvpydnpytiow520UAOFMaOF0UOZoZ3x&#10;nl2xHmsVKeuVqQuFCY1BpFhr7TgbnThb3WgrrSxXs6Hk4P5435GUoKn0EHBpOpUWVEqxmEz1H030&#10;Hk6gtwTjsxw1R+JoQ0y36Tj6QprfVgFztyx6uzRqvyJ2pzRqIy9svzR6IcV3Jt5rPtmvJ8CxhmTe&#10;5mM/E++xnh2ykRO6mc/YLY7eKYpay4uYTQnoCSEMhlOmk/xKXAzTrVT6GaSbyb5LWSEreYzxeI/x&#10;SPdJBnnAE9fsZFRhp5NvqRajgx6K9qj1dyZgeOtDSD3xfi0M+nBS6FgqszHEvSbArTM+uDc9qjo6&#10;SJELhmI/6wDcijgPlyAMJsrDK8zFzQeDZsDjgXgBFL3OD2XmFeHi5ufhFeTl5eeCwQT4f58GVlCQ&#10;n0+AF1g8Avw8fL+HK/L+KYn8m3wCoHBoCKg5BqcPMEDhEHkOlGdnvhGEIvd5ePFW1n5Umj+FEuLh&#10;FRsUnsSICfcKBMqLT/MlUMAHlpVASouJS4mKIcVF4EICEny8SEF+ERhMjp8ry4fYGe89muw1lUhd&#10;yfLYyPbayPP7E5EPvagMPa8I2S/0n4wh9gTbzWVQ022RZAQsy166xc+shKBW5KJW4KQC6v5wfDlJ&#10;Ow+vNJlI3ioJ3iwOumiI3ivy3873WcvxWs7ymknxGI4h9kXggXqZjmVUwzySUTbd3ttKDyPAI8Ev&#10;JMgjIMzPJ8THLcTLJSoApVAQ5uNWk8P4Uin+VHdoBggCwdPVlSMvFxdITq4UOxzTw9ufSKbjnZOY&#10;ERY6BhhxhDpGwdHS1krfWAAGk4dLARtrYoE1trLRt7TSszBS1zVQ17I1N2cEBxGJRHDRCYPxigiJ&#10;88O4kXx8KC6YniRfNME8zxtf4+/cG0nrYZBb/LBdwfjeYIfuQGxfqMNIBGEygT6d4DGX4rOY6reY&#10;5rOW4b+S5juX4sXRSLTbYITrSAxlKJ42mOjTGuPVEOPnbqwuwwvlUxbk5uVMGMzNI8Ah8tADF2wi&#10;D8XIg3X8QjxcvKAGEuETAL830LulvHB/bux8bWKgPnf7RvvedMvBVNPRRFOMs0GQuVKSk36EhTLD&#10;RDbMWCZAVzLKSjbOTrGEbtEXT59MD5hI8VsrijiqSzmuTTqtTzmrT9kuidwqidyvjNsoiZhO8+lg&#10;OIEhXynVMtFOPc/NFJol290iAa/rZ6xQHeV5MNq+NdS6OtiyNdE739s01V650FM/1lA8Vl+43New&#10;O9k9VJM3WJc/3lI61lo61Vk5WF/YX5vfWpzeV1PQVpLVWpxZm5XcVprb31DZ3Vgx2dfRUV9RW1bQ&#10;3tg40D3YWNs91Dvf1zmnLGfKBUMkxeUU5ZeVFRUWQOQ9FSgjOSE1ITYzJTE7LTknPYVD5PMyU7NS&#10;E5NiI+OjmECxEWERoUFhvn7hAcGgjggM4hD53NSkN0Q+Jz05PSkuOS4qLTE2JjwU2GlJiRkpielJ&#10;8WmJUIx8RmJkalxEWlxMakxsbFhkaV4ZjeCJEJWRFEaLCUmLCckI8IARiLa4gLSksIwgtzgPTIDg&#10;7L6+trO2ujs+fnN9bW9/5/Rw6+jJrUftVc3m6oY2WhZWGmax/lG78zv3T+9vL+5sL+/trx+d7F3s&#10;b57urB0dbp8fbV2e7Fzfv3xWmFmGt3Z1tiN4kr1ccQQTXVOsJa6+tHZnaev68PJ483BtdmVpamF9&#10;bnljaQ0Iemp7eXt/dTc5MtFIw8DBDDvQ0rczv5kQGutk4WCibkhxINkb23oTvc+3z0O8QuECCFUZ&#10;NXk4GKpqyogpyiE0OGHvcEE5WaQalC9eXF4argAXkxMRkJIUlZNCqkiKy8MlFBAiUB+4oIKkgCxC&#10;QAYtKC3LLVHgFzGVUXwjLu1mZPJmUvZRbvFFcfmDytq1uNhGR1yhhV63h+NUOG05JYB90g7jTMe9&#10;XRgJTtrg1L1fGntYHrtfFbNVHrFXFXfSkHJYm7xbGX9YnXJcl7lfkTqbxmj0dok3Vw/Vlg1URxPh&#10;fPY8MKq4QAPBeSaSuZmafJiTtZWSejM8Yi4ieiU6fjk2cTkmeT4q6WZEwkx44g1G/GRo7JBf2Bsi&#10;P8KInY1PH42IH4tMuBGXOhmXNBgZFW1q5IZBumAk3TUxNB0MUVnCz0QlwFI3geqqAxcDPlpfUVFN&#10;GqMqLaeCllWVwahhZJWlZeSRKDkEEoLyGLSSLDTJKrDl4AglJFKaj8dEAZUZSB4qS5ytS19oSL1Z&#10;kzBeFD6SHzaYEzyQ5t+f5tOb4tWT6tGT4dWf4zdcFDpeGrXQlNtflJTiQzSUhSvDhRUQopIifDJS&#10;krJScAxKUhohjpQUQUgISwKJCkkIC8gh4fIohAISJQtHyEhAMfIoSQmEuJiIsCCoJMRFJSXEQC0o&#10;wAdOLKAGnuUNgucU4IM4boizyIHyoAU4Go7r+XPhuCFQ/idt/7383ul/lt/X/U8Q/0ZvUPt/6X+v&#10;ZaejgRD8m7WcRUh8vyej/99EXl4aWVtZhhCXEOcTRPLwYrhgDHvLAg+XMi/nlnBae5QnUH9S4GBK&#10;8ER2xFp1xlJZ2mxh3ERWFFgcSg3pSwwAdW+Cf3eMV2+812Ci72xexHpZ4mZF8kFdJtBmScJseuhS&#10;buRCdvh4csBsFmMuJ3w8JXAsCUouP5LgO5kaBDSa6AfsiUR/oMmkAI6mkgOBxuJ9B6M8OoIJNV7Y&#10;LEdjhol6oImOu55mkCM20sPd382Z5mhDtTdtzU/cH2nZbC067Sg5bs45bc7eq0k5bszcr8/oi/PK&#10;I1mEGGD8tdF4JIyiKBKoK5PpYlwf6NoUQuhkUnpiPOpDiE2x1NOJyp3xvL2Zos2pvJ2bJVtTZbWp&#10;3jFk81iydQLVLp9JTg7ExwVhwzxN/Aj6nnhNso2Sn5NWqJveXHvmend+S6pXcyK9Jd27NJocQDTw&#10;o9nQPOwCIr2cPXB4N7OkFL/mhsSmKsbRavXRQsnFclVpvFO8j1UQwTDCExvuhQ1wNx3tyro+7lue&#10;Ljxdqz2ZLzufLrqeyDlsicpzlKknqS3EOZ8U+J0XBx7mend565Xipard5KspCo2+mo3BerXB+uV+&#10;OgXe2rk++uXhdl25viPVMUGumlEeFjG+diHuZiFUyyhfXBjdur8xfbA5jWgjz/CxjgrGRYY4xITi&#10;CFboOC+97hzybIV3XZh+OklmoTk82d9UUgCGJ2tb+enmzmVsvTxY+G1vAuj1/uTr3XnW3syLuR3W&#10;+h5rbffl6umve3denLzHuvvhqzuVI+kxZaGjWxNn7z4+fPL20ZO/7Nx7vvfg+e69R+MbO+Pr21Pr&#10;O7ff+vA7Fuvg+vb+1Z31w6sVcKo/f7B5dLl/cnH77p3H924RseZu1npgxA7kYqWFM9dzc8Wtri6v&#10;7+7efvbW8uHJ0d3H+3ceLh2eLR6fb1/d3bp1b+X4Yvn0cunwYvPi7tzuyfLR5fbFvfWz6507d/Zv&#10;375++Pj09Jjp7+GOMwkkWzlbqmnLi6srikuhYFLysOQCeueN7IrOGK9ISw0LQUUTHmq8NT7epPl2&#10;/SprY+jl3MBvc4O/zG6x9iP6GbI4SYy+uIyKOEYJiVGSQsrAoUBvNApclMshpOWRMkpo6AJdBlyh&#10;yyBRGAQQRl5KTlEatMpIQ+QdxU4Uw8HcoEayc868CVRHoCAizwHiEPiWEIMC0iXEIFKPhEuyo92B&#10;OGgetABDhh1iDwywFZAoOC2zs9BIo8E5T+wNkQcvK46UEBKHUtZA7/7HzQBOWnkOjsfIycgryoGe&#10;YBHUoB3UoJ0jTiMQ+GBAoIWzC6AGBwGBkgA1Cg1/w+UhKUhzJC2P/p3RswPk4UhxKWkIx8PRkhJo&#10;CQjKg/O1PEpKWRacuCXkJKQ1ULLa0ghlOEoZJaWCVNKTJvpY5tQEvv3F2jesW4++mL/86/THr47/&#10;9tveW98s3/n7wmesh5++fPbu17ff/+bus8+u3/7s3vtfPP3oi/e/+vnf3/7y7SvWi9esn168+veL&#10;F/9+dOeguyFnprekqzyytSB0uD6lNT+8NYdZk+KX7GnXXRTz1vkam8j/+Ir18hfWL69Zv0Fbv/yN&#10;9fXnh9NdB5NV9anuuWEOk42pcz3FubHU6CD77FR6b0fW5lonbG97bWNj7eDk/PiCQ+Qf/4fIXz+9&#10;vv387sP37t9/+9HVg7fOr5/t7R+NDq91th+NTTw/OHnv6uHdwzvHGxd7G2cbayer6ydLa4fLq4fL&#10;6wfL60fAnl/eubkIEfmF5Y3l9S0Ix29ubPweEb+ztrMDRcTvQClrNnYPNvcOgYCxsQtqYB9xiPzy&#10;1sHqzsna7inQ5vHpwd2r2Z3F4Oggqrcrxd3ezdWcSoCIvIOllr2Zuo2pKhvKQ/Dd2kjR1lTJ1lDG&#10;Uk/KTE/G3EAWNJrpy5rooI30EOY2mPBMSs18XuV6fvF6dupcQtJUJGPAj1jvGDTi69lJoTUToybC&#10;mSOM4L4QxhDTo4UeNR6WvRTbcpo18SB/4+3i59+0f/Rrz19Zg+++6nv35dDzX4auv+w8+6Lr4tuR&#10;o6+H1/7ZvfCP9vnPWte/6z18MXz8Yujk5fDpi6HL3yY2v+pY/Lyh/iImc8aLnmuo7yymby5maAC3&#10;MMKYGkgbg09rKAOl3NFXtjHSsDJQsTJStTVWtzFWsTCQtTSWccKpuFH0zbGqJW15H7/84vmrLx6z&#10;/nXF+vvSt7em/nXQ8daNjV8uC4+b+t6bO2c9O/3l0b1f33nv9Sf/ZH33j9ff/Jv14gvWy7+//vUD&#10;1ot7P3618cHvRH733tP920/+TORP2OlrOCyeI2AfXTxjx9E/vTh77/L0vbOTd05Onx+cPdg6vF5Y&#10;2d1aO2kt657tuLncOTdR27fcPXI6tzLXNjhS2jJa3LzWOHxrZK0vpaI/q2ayqmuuc3L9xtr6/M7y&#10;/O7y4v7c7Nb81Nb8ze35ZSjr0eTC5sLm0cr26dLa/v1Hz7/+/icIyrN+fcl68c2rbz757u+f/PSP&#10;v/7yyQcvPnnO+uTWq3cOXzxY/uGo/5Obde/093wyPfXFRvJMiX0C1cKf4AD8G8kN50a2dSSamds4&#10;2zqYK6tk+1C6Y/37IsgziZ5dfthuf9wIkzjMdO4Ltu8JsuwOte5i2jUzcE3sRPDtIbZdDCwnTB7o&#10;DZTvZuJaAm0qPIyKyXpldKNqH8s6f6vmEPuWELvmICg0vjkI2xKMawywq/WxqPe35OSuaQvDtoY4&#10;dDBc2kNd632xFe7mlVSL5kDHjjBCvT++xgdb5WGX62SchzfJxhonmelm4iwjTPS9tVXp2irWGFQM&#10;jfz4+HCkq3t1eePk/B74yuY2Tm5uni9unq3snC+sH07cXB+dXpkEf3dbx3M7p/Pb50BvcPybAPml&#10;rfOFjdPl7Yu1vevV3StQ/5nILx9cTq8f0HxDFRSU5OAS6kgRHaSghgSvoggvh8jDeSDgJcPPjRHg&#10;4xB5ODdE5KUFuaR4YRhBmBpC0FhJSgUhIishJAyD5WVk7bOJ/OrWwezy5tLmIcUrSElNX8/I1gbr&#10;pq1vpaxqKKcIzQ2qoKimpq6jpKxuYGisqKTCSVkjJ6cAHA47BF4OhUIDA5yVgc0xQAtYCwx2DQWD&#10;c7D7G9oOWv68yGl50+1PBSLyUGi8HAZ4ROCKMFIoRVkMRgoBCQUXF+KXEOZXkEFJgwG9EA9aQkBa&#10;nA8tyqOCElGU5INzwdC8MG0pfn2MoKmSuIOutIsuJszBgGGvE47TiyeYptNsC/ydy0JJRSFEoBx/&#10;5ziSlae5uoOalJ0SEqcqjVOTsVSV1kYLgwOI4IVJ8sDg/DCUmABCTAi8NRLK2yYmLCgkJgIM4GQl&#10;0Sjo4TGwy6AWFxfnoHnghEELKFJSUhwDiURKgisKFDTpuRTkaBHAkIPS8MtBjwiwi5ysjKKCnKKs&#10;tJaqorqClLK0uDpwbQh+XRVJI2306GDr999/9u2Pn3z8r2ef//zW57++/ejjy63LtcSsVGV1DXkF&#10;aVmMgKUZoquLCRH5Ec/+IWrvAKm337V3wLlv0KlvED8wiB0YsuNocBDS0JD90KDDcL8TO1+N82CP&#10;U1+PI1BvNx6oqwvX2+vY1Ynv7HDo7HZqacPW1dvUN1o3NZm3tJi3tVl2dFgDAaO11YLdAhZt29tt&#10;gNHZacexgTE4QOzvc50YpxWX6mVkKXd2O1bXmoGX7WrHF+fqMAMkshLU2iod+usp4y3eveVu+cE6&#10;md6q2f5q+UytsUb3zSnGYDNhoJ0w3E0GGh/0vDkZODXsO9JDG+n2aKpyjmFox0boVZQ4VpXj6mrs&#10;W5qx9XUWHe24pgartmb7rnaXng63ng5SdztU93WReztJPV1EoN4eQm+PS0+3U3e3Q2cPtqXFsrHF&#10;oq7RtL7JrKXdtqsXD9TRjevotu/qxbGF7+5zBIe0p8+lq8e5pdWhvdWlo43Q2UbqbKN0tlE7Wmht&#10;re7dvbSGRmJbm09rY3CYnwm4DLi9Pbo71hBHNo3AqedQTXLIBnkkgwKKUR7JiB0gb1ToblxMMy2h&#10;m5VSTUvcTYopxkBFVGhVgbtpPsUkm2ScSzHNpVpkkU1zyCYFNGCYZFJMElz14ggGKXQ7hosZ080+&#10;jOwY4OoYSCYGuVOC6fRgT7qXG4Hu4uTh6qyjKE+ws/Elu7FT2ZB8yYRAGjkq0JfmjA2kucWF+vuS&#10;XRi+7h4ErKu9GcHBws3RhuxsB2qclRERb+1FcvIm4SN8KFFebl72JlRTLV8bA29LbU9wlWWhE2pt&#10;FGZv6mOug1eXsVKQNJYV1UTyGiuIW6gisVoYJwN5kqkqzVzDy1Lbz0bPz1LL30o71F4v2FojxEod&#10;wvE47WRng0RHvTgHnVicLmgJt9UJsdLwM1X1NFF10ZYFm3vaGWB15XyczO30FOk484QAWnqoXw4j&#10;MIzoyKC4ZDICGDQCDW8V6uFGdrBxsTFztbVk+HiEeVApWFtnC9O4YN+s2PCi1NiMyJAgd+eOqsKa&#10;vOS0CH9LbTlDFbitrqytjrS1miRBT2aiMmW0MHogPbg3wRtcqXKy1iwVJzWHUDgx8pEWGil441BD&#10;+VIP3HROxGCi/1C831C8z3xueGuwa0uQ00SKX180uSkQl+OsPRhNGWC6DTKIw+HE2SSvnaKI0+pE&#10;oL2SKFBv5jMm4z2nk3xAn2qKWYcvfiLaYzScPJvgeVwed6cp86AsbqsgYjU3fCzGozPQucHDdjSa&#10;3uKDK8DrAmOnKGo2xW86xXcggjQWQen1dajC6uQayxfbaObaqMcZyg7EeGYTTMNM5GuDiF3R3u1M&#10;z7FU5lR2ZGMYpSqQ0J8SOpodPZARE+VgGeNi52luaIpBKQjySMKgrLhCMJgYDzS73Zsn8SGuzs9O&#10;OA/jZT/XD+Ue4RB5iLfzcUNh9H/M28nLBgwcYsHDZvFgEWLw7ALxjP9VQE9oPrs/oDyUaIWXH7y7&#10;IDevqz3Wz50aRKMxvH0Z3v6RfqEx/mHxQeGZUfFEa6wojBfOL4wQFJLgBydqYQlhAXF+XqSQoDg3&#10;txQ3LMDWqC8jtCeW2hWKu5HgNp1AmE4k7RSHHpSH75eGnpSFnJUHX1SGHhYHzia694RhK8gaTf5G&#10;HSGWnaFWg9GOfRG46TRaDxNX42FY721S62k0EkfYKAlaKwqAVOC7kkVfyaAupNNn0+g3Uuhj8eSh&#10;GJf+SMfWAJsConY20SiTahvlZq+FEhfhgmb2E+LjFeCBUtaICkC3NUCNEhX2An+YdJo3yY3u7Exz&#10;cuLkrvFwcvJwdPEnkoMptCASPZBM9XBx83FzD/H0VccoyEogsaaWOoqqIjBeebiUnbE5zszKwdTG&#10;WM3ARN1QESlnqmWANbeiEom+3n5CQiIiwpJcMH5hPhEhGA/4fsVgMBs1dAzJpsKf0BRI6GW6D0RQ&#10;ekKd+kMdxyIJ41HEG3Hus0keC2l+y5nBy+kBKxmBG1nBq+l+C0keU1FuN6JJoxGuw1HEsTh6TxSl&#10;NYJaGUJJpTuZycHBsESMh5sPxsvNJfCGyEPhnrzc7AB5iMgLQFmQhAT4BCXF4eDHJMTDI8wNk+Tn&#10;XZ8eO1udWehvmGovO7rZszvZdGeltynFL4lsUuiLawwntUW6NzOIpZ5WuRTDYk/zLDe9LIJ+XaBD&#10;VwSpO5I8leKzXR59Wp9yUpd8UBk3new1Gus+Hk/riyC0hzmDP8lSqnkKXjveXiPYUJqqLOSjiwIn&#10;n1hHw0BLtaZUxvnNodX+5vXhjpvdTRNtNbNdjZOtNRNNpetDLQfTfW+I/ER7OdBIU8loc2ldTkJz&#10;YWpjfmpDXkpbcU5LcXZDYVZDcXZXbelYT3NVYZYvlZwYHVtaUF5e0JCbUZORXG5u7BDJTMzNLigr&#10;KszPSc9MSeQoKzUJSlaTlc5h9HmZqTnpyWmJsRwWD+q4SEYUIyTM14/pD3H5qOAQDpHPS0vmEPnM&#10;lARQZyT/nqMGbAWheTaRz0hOSE+KYxP56NTYqPT42OSo6JS4pPSEDHmUkgxCES4iLcADFxOSEf9j&#10;BlQpCTl+mLCogHhPe9/czNLq0vbG6h6oj3fPT7ZOy7NLbXUtsAbWxor6meGpDw/vPj59cLRyeLF1&#10;frx+fL57cbZ9ebBxenl47+Lg7sX+vZ3lE6Z/nKUBzg1PJTm6WxpZGeuYZCVnr4NB8Pbxwdre5vz6&#10;6szy3srO8ebh1uLa6uzi+tzyyszCyvTS2c7J/upuQVqetb6loap+Z03b6cbR2o3lJEY83hyHNbGz&#10;1LX0JnqnR6cjBJHSYjJoUWk5SUU5SWUJfmkZCVUwNpRHakqJK8rAVeSk1JBiGAkRDFxMTgquDCWu&#10;EZcXFZZBiChwAuoRQvJSwnIofilpmGhFWNxUesEfRD7zOK/otLD4ICu7wdkhz1S3mWQ/G+0zE+Ox&#10;lOa/ngvdQN0sCt8pidkriwPar4g9rIo/rkk8qI07bko+b04/bEg+rE2GUGNV6lwOczDGp8DVLFgT&#10;7asKZ+gpBGpj6IqSPspIL7R4tqVRC5U4yQxaS0rYSE5ci4vdTU1biopejopbioy7yYydZkTfCIuZ&#10;CIkZDYwcCWAOBjC6fYKmoxPHIxKmY1MHQqNGwuOGmdGjEbFTScnzedlJdpaOUqKeOkoUDRm6NibQ&#10;QivK2TbUyQ4FgymIiOjJKylJoRUQaDUZeXVZOUWUlCwcoYCSAgKGsgwaKSKkqaAI/rKVEQgNJFKa&#10;G5bhT6tPCmlNDaoII6STjHJppmlEvQKaGVCZj02ptyX428yjG2VR9FKImvFOalEO6gkE41w/56a0&#10;iEBna3kRXrSIAAYlKcgHk5IUhVLWSIrA2ULARTnxNygJUSg6XhIuIyHJSSXPmQNWQlwULinOIfLg&#10;AkFYSICXh4udOQ3yLxwoz0bxvxfQAmqOV+LM/spxN/9VOK4KFA6RB+X35Td3i9kFvAXwTBx3xmnh&#10;UPX/LQ5n/3MLh7Zz9KaR042D4N/04SxC+r8TeTFB3pz0FGtzCwl+IXA+15EUDbIwaGR4tTDoTcHk&#10;3hjfkeSQgfiA0dTg8TRGZyR9NCX0Rnb4UGLQQIIfWNsV5TGcFDycHDiSEjCeHgzq2WzmelnidlXq&#10;QV3mfm3Gcl7URnE8h8iv5EeDRWCvFsQA42Y2cy6TAerZ9NCp5MDp1GDQZzErfDEnYik7Asp1kx4G&#10;rUoMGI7x6mFQhuN9mgLdSumOcfZmjrJIqqFOANYy1MUhguQ0VV9yMta521F52lFxXJtzq7XoVmvh&#10;cV3mQXX6YX3WXG5UG4NW7uGQ62Ydb6vLNFUN1JUN1JUJM5CPsVTNJ1k0hRCqAxwnC8NPRkv2Jwou&#10;Vmv2bhYfLVdtTBQ1ZfsxCQZpnthsP6dCBimX4VwYQ4z3sUoJcE72d4rxsKZay5UkkG52pNWmUpsz&#10;fNuzQ8tjPJP9XELoDi6Opq7u9lZulg4eWJKnbUVFXH1N9EBH8tbN0sMF4JhKYmjawU5qIS668b7Y&#10;GD+sj5thSiy5tTGuqiy4tYLRU8Ucq4m8O1N5f7RwLM6119d02N+ij27Y72HQRdNvomg00bQKHTFp&#10;NpI1/nrtibhypll9HLY62r4q1qEixuFGc/xQdWQU3TjezzqYbBxIMvZy0gujW3s46ldmMeaHqjOi&#10;SI5m6DBvs2Bfs5Q4AiPAzttNN9LToDQON17pWRKml0hXmGhmxgZZGZiI2vhoFS5k77JOR39Y7flp&#10;eYy1N8HaHf1pdey7uU3WziZre+PF2iXr6OFvxx+8vnzn+5Oq8eyEupix/dn9J/f2Hjzfuff21p3n&#10;x4//cvT47cGF9c6Jm30zS08//ue/X7L2r+4c33lwfv+tlb3zjcOrnePr04vboNy9OvNywxGttAkW&#10;GhRbXScLDTMdJU8a8eBgb+PwYOvicvfu/dXzy6WTs/37j7du3188uVg6vVw4Pt+6dW/59HLj6s7K&#10;8dXqyfXWJUTkN66uOER+e3vbn0akOpoF0+ycLdW05MRU5EQQKBhKDpZTGdAxkVnUzPSKtNQyFVQx&#10;5iPHWOITLVoetq6w9sd/Wxv8eW6ZtXvzizmzUD09FwWMhpicOhKpgJBRlYWjJRBS4tIySHkZaVkU&#10;lJpFQRojC67dUQgpdhg4Qhoi1FCCFyhsHgqkQ6DgnMBzqT8heA6RB40c5P3GQCKhlO4QXmdneOek&#10;pgGLHAMi+ygEeHHoZRFQPDvYRERSlMPr3+SRl5AQg8g+Ci6OlBCWEJGAQ/Hy0CdkE3kOdgfvKImQ&#10;AAY7BQ0UEQ9s0A3Yb+g8J2QeiGNwdgHUQGAf/ytfDZSyRg4Njgg0750MgkPkQaOCkizoJokQgyC+&#10;NHsmbmlwmoYj5FEoRbSkHFJGXRYC8apwtDpSSg0loy4jJi2qrCOjaYjGuandfXf2y1dX73y1+eQf&#10;q9cfTi9fVk/s5C1dNj/+5+bFh0vH7y1efry++3Rh8/7inQ+u3/vsg3//+v0PL375jfWCxfrpNetb&#10;Fuv7J/eOuhtyZvtK+6pju8si24oiq9MDmjJDa5L9Ez3sekvi3r5YZ/36xevXP71kvXjJevma9dvL&#10;n16wfnnB+tene5Pt8x2ZpdFOtSn0pZ6Cmc6CNCYxKhCbmUzt7cja3eqF7e5AiPzw9OLk8u7R5f3T&#10;y8dnV1BakourJ1e3nl3ffn51+fzu9fOntx69f+v2u3ubR71tK9Wle+3NzzY2/3Jx5+7hHfAb3966&#10;2ty42No8394829m54Gh983Rl/WBpdW95bXdlfWd9e29jZ3dzd2drb3d7f2/7YAdo62CPA+K39o+3&#10;D07eCCxyWv6IkYfQ/PreydbJ6eWz+2sXW2EJIWRvJw9vvIuzEdnVFGel7mSn42CtaW+h8QbK25oo&#10;Yy1UHc3V8BZqtqZKFobyJroyhlooPTVxdWU+HWPxiv7k4cu2prOa5rsNrU+aBz7oy93L9hnyJrS4&#10;kpvdvDo9vdu9AnuCggcZsTeTIqZimOOMsoOs8q2YzsPYB//q+MfLoY9+bP8ra/De141v/zL8EWv+&#10;4rPevY87L7+dPv32xq3fFi9ezx2/vHHyamrvh9GtbwaPf5o4+nF89uP6/mcFox+V975VWL4T7Vlk&#10;YUHFGFkhLE0xODMVrKmypaGcuYGsqR7GRFfWTE/R1lQLkrGmtaGqhb6cuaEMzlaJQNI3sVVqn2z8&#10;hPXF26zP7v728eKXFwvfnk3+a7P5Sf/I32aWv9m7Zj05ffVo48uL6x/efp/15T9Y3/+b9fLfrFd/&#10;e/njx6xf3mb9cPjZX7Y+fuu/iPzh+UMOkT89e3Zy+juLPz57fnL+FtDR+Vu7J48u7n5wfv6Xw/2n&#10;V2fv3rp+d/vw9uLW8cL64dnZg/G++f6G0cOZA3CGO7ixvD02u9w9sTVwc7lt7GBw4e7sQW9W3Vzj&#10;8Prg/ObUxu7S0dby8eb66cbqGdDe2vXS/MHNlb2FTWi+jsX148XVw9mFzVuPnn796y/fsX76hvXD&#10;F6yvvmD9+wvWN5+zvv2S9dNfWV+/x/r3+6xvHrH+cYv14THrrZtfHVVfDZolE7X8sbKORgZujqYE&#10;orkjEU/ywrq429g446wcjOSVw52wA0mhk/He4+GEyQhCl7fVKMMZXOP1h2C7Aq16wuy6w+1bGXat&#10;Ydj2ENv2YCugbobdQBR+KMYJ1D1M+95wbF8UxOUbAy2rvU0rvaBE4RWeJvUB1mzZAjUG4ppDcA2B&#10;djW+EJGH4D4D18F06GQ6dzJdOxnE7nDKYBS90ceh2tOu3tehOdAZtHQyyFV0bCHBMtZEI93ePNHW&#10;IsrKnGFlgVeQiyYRDmZnrvb25m/MLC6srW+frO5CAfK7l0+Xty+Wtk7BtzCztDOxsDmxvD2zdXhz&#10;7+xNgPwbLW2dc8SG+Jdre9drO1cbe7c292+v7Vys7pxB90L2LuY2jjz8GbKy8jLiohooUS04v6Yk&#10;n7wQN4fIS3LDkFzQbK5Qyho+HmlBPiQvlxQ/EAzJzSbycAFDBaQWWkJWTACM2CKDQjdXNpaX1mfn&#10;wcngwMs/VEPXWFXLQFFVT0XdQE3TCEhOUUNOTk0GnIAxChhZeW0dPXVNDXl5RVVVdQ55B7aMjCyH&#10;yLNZOgToOY6IU4MzPXA+nNhwiDKzCzBk2CHwnBoUsBa4IAjMs30RqMFrvWmH5gGXlVGQl4UmGUci&#10;gHcEY3FQK8pi0AgJKeAJJEWkURJIcWEJYV6kuCAGJY4Q4UOJ8aFEeGXh4BqLX5wXhhSCKSOFlREC&#10;GhK8ptKirrpKNHMtIF87QybBJobuGE3DR7rjSCYa5opIEwWUJlIUzQNDsRG8CDeUIFKYByYuxAcX&#10;E4aLQdcAIsKC7KRtYuByACUJlxQV48wDAy2igIuDS7LzxwMDuNk3OwgMsBa0cI4JdIMdmqcFKS8v&#10;q6Dw54cDZDHS0JMBMsAlgwtipKS6HFpTAbg2uIw4t5K0sCcZ/5e3H/zy65ff//LJK9bnP7D+evvp&#10;3vbR0vHFiYmJiZ62mpqyhLoKrL01bHgoZHDQs6+f2ttH7ukl9vYTBgZcBgac2NHx2MGB/xJusBc/&#10;2OP0RgPdEJQHGux3Gehz7urCdXTYd3Xiu7scu7ucenucwWJnp11Xl313N5YjYIOWlhZrKCFMmy0Q&#10;2AqosxMLNmzvcOrrpwwMUkFdUGjQ3ObY2OLY00tpbnaur3EoyDaJCMLkJBn2NdP7G+gT7YFNea4J&#10;PqrxfoqD9ZSl0aDxbspYl9tIt9tgp9uNYZ/JQe+hTlpfK3mw3b2lCpsep5aRrFdZhq0ut60qs2xt&#10;wvZ0OTbWm7c2W7c223a04rqhpPMENpR3G+giD/SS+7rdgHq7iH3dhL5uFyCwCbSbbXbNzVYN9ZZN&#10;jdZdnY4D/RCyb2vFtrdhO9pxnR0O0F0EtsBia4tdZwe+s82hs82xs825q90FUhsBqKkZ29ziVFGO&#10;rywjZae4LI2Xb0417E821id6MuyV8z1Mc93188n6Fd5WEHD/Izq+mGZcQjcpY6sU2FSjYpopaC+k&#10;mhW4QxQ+j51bKZNkkkMyLaBaZpFN091NEwiGsUTjRJp9iJNZhLtjCMkpgOAUQCIEU92DPWghXh50&#10;V2cvoivN2VFTDuNiYwXsACol1IvmRXT2d3eLDvKjOWOD6KTkiBAfknNkoEcAzdUNa+Xp5ujmYE3C&#10;27g52jjamuKtjClOdh4EbJC7c5w/NZSEo1roeFnrBdgbBtroM6wMIiz1Qi10/E2gqHZfa01fe226&#10;jbqnnaaHrYaXjYantSrdXMnTQtnfWj3QWiPIUjPUVivG0SjaQT8Gq5OA103AaifjdZIctFOdDBLx&#10;BlF2WgxrrVBrzSALDU9jFRdtWRcDBR+csYmihLutvpOxKsXGINKTGOVBIhrr+uKsM8L8fRxs3ayM&#10;0yOCQz3cqE72ztamYL/AjgS6E1LCg50sjLwJ+Lz4qIRgHy9HmxhfSrgHISXMM8LL1cFI2UpX1kYH&#10;Y68jY6Us7qaHmanNmCqJH8oM7Y7z7Iqhr1embtdmrpSntoXTk3GGCXZ6MTaaCQ76ocYKiTi9vnj/&#10;/gS/5lASuKadSAscSfKt87EfT/YdiHVvD3NOx6m1hjgORJEHI8kTMbS5JN/d3PCLiqSrqqTzyoTd&#10;wqjl7NCxOPpIHK0rxLXe03YwnDqXHAC6LSR57xREnlYm7ZfEr2SGgfZaqk0tzbY9wGU4yqPA0aDK&#10;3WI5lzmV4DMSRbuR7DcaTZ+K9Wql2eZZqGYaK5TjDTNtNOJNFfvivMJM5BMd9Sr9nDsiPfvjAicz&#10;IvtTgmtCiZWBzkPpYRNZUZPZMSNpkQtl2UuVBaMF6bUxDD87c2N5KTgb2orxwkT4oew0bFDBzc0j&#10;wMsnBEF5Lh4+PgEuLvYsc7zQam5eLgEoBByiHnx/TAD7Bme8MTiFswqU35f/aHmD44GgPDlcPLww&#10;LqSYBJ1ADKR7QI990D3D6D5A8QFhySERQFbaBihBYbiAIJAEvwBKXBwuIgIMuAC/JC8v2As7JVR7&#10;UlALk9Qa4tAThh1gYGeS3Ffy/PdKGceV4adlQceFPidF/iclwVsFATOp7t2h1jWeOiVuqhNJhLks&#10;D6D5bO/lfP/xRNJQjMtUCnk2gzaZTAL1Up7PbBp1CRgZtJsp7hMJpLF4MlB/hHN7kF2dt1kBUTvN&#10;STfexSTJw0VPBiEIg0kIiQjwQLlaQC3Mz8cHjjCUvJ+LhHf0ciNRnV1IDngy3pHq6ExzcuEoiOLh&#10;jnWi4lz9KXSGV6C/u0eol1+Yt78qRt5UR19ZWlYAxgUXFLEztbAyNDHXMdJT0NWU0VBDK9sZW+It&#10;bNwc8KEBIbraekKC4tBkATB+AT5BcHCBjxPngjnoyGe54+uDyB0M984QYl8YYSTCbTzKbTKGNBVL&#10;mY6nLqX5L6cHLKT4L6UFrqUHL6f6bGcFLsS7zyfQZhPpkwng1+vRxnSvCCQWBlHcDFTlBLlEYDB+&#10;iDVBj1jwCYrx8Ary8PFCeYj4oGQ1QAJ84DNAt1vAroMPIwBWwWBCXDAna8utm5NnK9Mz7ZXrQ03H&#10;0x1HU837w9VpVKvGWHpTJLWB6TaeFdqf7NMVRx1I8WxkOLVHu9UE4OsDnTrDyeyJat2X8kIOquK3&#10;SsPXi8LG4qFM9xMJ9I4Qp1pvu3KqRaqDdpydeoqjbhJeqyrAoSvWA/wh5HvYJrtZxLqYrLZXHE30&#10;rA+2box0zve2TLU3TLbXcoj80ezAYHUuJ2vNeFvZWGvpeGv5ZHtlW0lGcyGE4xvzU1uLslsKs5oK&#10;MzuqCjuqi4Y66trrSxgBHv5e9CDfwBA/ZnZqsQc5ID0xt7SgPCM5vSQ/Jyk2EsLxycnZacn5WekF&#10;2VDieGCAxbzMtKzUpOS4qLhIBlBiTERCdHhsBIPh5x/mGwDqmNCw9PjYvLSUN0QeYu6piRnJ8WmJ&#10;sW8i69MSEsBbcIh8RnJsWmI0eM3UhNgYZkR5QTnexhEuIiWDUBQXREuKygrwIaVQ6uJiCiICaFF+&#10;hCCPMBFP3F3bXZ5bWVvcWL65vrWyd7BxujG7hTPG6mA0LTXNCpIK7x8/OFkD/+6fb57tL+5dbl8c&#10;rBxc7d26Prjz4Or51uJRZ9OIC5ZuYYh3wVLtzR3dHEl+dP+u5u7jnZOj7ePdtb3tlZ0DUC9ubi+t&#10;by2urc0srs8ubc2vrs8tg8bl2eWNOfAhttNjUvSUtR0tHOZGZjdmVrfnNmYHbwTTAlysHE00jKz1&#10;LdVlVDESMlIiaAWEsrKUBkZcSRWtixRWQItBswAihGQlhKRF+VEycBW4sCxE4SVVJCUURIShRPPS&#10;4mooQUW0sKK0qAKCFynPC6+JSLqRUXgzIXMhJmUjMeMot/AwN/8GIzTbWKfM3qTHx2Uygjaf7LOR&#10;F7ZVzFzLD9ksYUKTGdQkQo9oNKSeN6adt6SetWactWeet2UfN2cc1qdvViaMJPiUuFvEW6pFW6iE&#10;6MmGGSlEmqsH6ykkYg3bw71vJIUPRfj3h3oPh/rMRIWtJcZuJsYtR0Kzqs0zwucZkbOhEdOhUTfC&#10;oiZDo8eDIwcDGAP+YW1035HQyBFG7Cgzrss3dCg0uicgdD4lszckbCIpoYRCJEhLuMrCPbQVadoK&#10;NH3VRKor3dJElo9XT05OXhKhJa+sgECryMipymDkEUiMJFwBJQVG9jISknIIpAISpYqWUUEitaSk&#10;VMWE7ZTkkihOUXjjNLJFkpNuPhUKJqjxt6v2tq4NsC/3sqz2s20IxjaGYWuDbIrohqlOKjG2CiHm&#10;ciHWqgE2Ws7aCooivIqSYmpyGDC6RogJAcHFhaDoeAkRCYjLi0JEXlxcSkICfABpcQngAoDAqFsa&#10;ieKkceCEyQNDFJqulVuA//dAeFDYHP73bPK87AB5QfakJqBwiPz/xy1hyAf9UTiLoPy+mt3h93Xs&#10;taCF/VL/wet/Foez/7kF8m//dxz/ZyIPDE4L8H//t6w1ogI8CdERXu7u4AwL3JwxSjLfm9wR5dsa&#10;Ru2N8pzJYN7MihiO8xtPDpjPiZrOCO2L9BxJ8B2J9x+I8eS030gLm8+NmM1mLhXGgPpmTvh6WeJe&#10;bcZhQ/ZmRfJKUexmedJyXtRKfvR6UdxqXvRGYdx2SeJeecpeZepuWTJoXMmNWs6JBKvWC2I3C+I2&#10;i+I38mOXsiMW0hnzGYzZ5ODxOChMfiDCszWIXOtNSLQz8tVRpmspBZrrFQTQb1YV7nc3HHfWnLWU&#10;XTWVPGgtu6zJPq/LuWjMO6rOOq0vOKjNnUhhtjM9m0Jo1b7EIiq2wN2+wteplUnrifVuj6DVB7t0&#10;RLlP5IdeT1fvTxTszRQdzJduThduz5Z3lTHCifolTLcML7uiEOcihmOKp1FljFsKHRtJsAzCaUa6&#10;6Y7WhvdXBPaWBlcmuGeHEBJ8CGBkqCYLx+HMQ6J8HWh2RF/7lHS/lET3ohyf0e70mf6M642GreHs&#10;JA+9SCeVVA+zvCB8ip99QqBDEN3MnajjTTNmeFqGU02D8Wo1ka4btXFH9fEbeX7jDGy/j9mAn1k7&#10;3aDWTaPZ27AlyKwpyKIz3rEs0qY4xrYkFlue5FiTSihPdNocLTiaq63P8fNyUGHQzKN97aN8sAFE&#10;M08no/QI+tp4a2d5ItkWE+5tGOihU1MWlpzkwQwj+ntaxQZZd5d5jtd51aZYdhQSOyv8fL10qJGm&#10;cb3M+a/XZn/bG3i5UfX5aO3fhga+Xhj+98IK62jh5e7cjytHrL3br/f+wjp99NVmYkNYelvazcut&#10;o7efnb310dHjj/buvXf48C8H95/fWD/oHJ9rG5l5+tGX//yJdXD74cndx9tnt5Z3jjf2z9d2j/eO&#10;Tq+uLs6Pdmgutk6maiRrbay+PMle385EK8jf4+7d23PrayePHq5cnO/ev7d+fbV8frF6dX1jb3/z&#10;zt2N23eu3vvL2tX1ysXl+uXt5dPLxePz5dPz9cvLnaur87sPVlZWaEQHN3tDb4KZvZG8vhpKRU5E&#10;RpYXpQArrAvtnMzKqg7wZFromYhoGAsGZhGto0yqruq3WVfDPyyPfb98zLpoO2nSJyhpmctIywui&#10;5SWhUG5ZFFwGjpKWlMGgFDAQ2sAgkTIIKDsWNIMdO6k6Cg1lmwGX89JSEHQHDlISXMOD63hpNJAE&#10;EiEpBUfKQMHmUn+EooNNoK3YgPsNcOfUbwA9JwqeI9DCofMcVi6GYGeNl0KCc50UWCuFFBcXFRGB&#10;ktWISIpyYuSRUlA7J2Bfmp15BmzIQfCSCAnwYTgtwGbTdmiRw+I5fUANWjg1x5DGoDjipKzh4Hiw&#10;KCWLwijKSEpJoOWk5BRkwFpFZTmwXwiUBBwpDtrB8QLHkBMmj1aWgSsg5XTk0epItAYCIvIqSIya&#10;jDhaRE0Lo2skR/Y03T7u+/bV489+vvX8053du/1Hj3oWTirXb7WevDt2+N7E6d/md96b2Xl34eSj&#10;w3e/e//zX7/9mcX65TUor1ivfmK9+pbF+uHBrb32moyRluzx5ozJlvTq9IDKVP+a5MCqRN94mk1X&#10;Sfzziw3WT1+8/u2XX3779QXrVyhG/jcW6+dfX37+19WBuq7CkJokUltu4NpA2URLTnq4W0okMT/T&#10;e6A7d2+7D7a7s7W5tXN0fn10eff46sHp5aPTSyhM/uLq6eX109u33rpz/c7D228/u37wzvnJo6Wp&#10;nZayldL03Yay58sLH1xc3z6+tb11sblzvb51ubN1vr9zvr97tb97sbt7vrV1srZ2wMbxe2ubB5s7&#10;EHnf3j/YOTjcOdjfOdyFdLC/fQCRdw5/3zk83T06AwIGB82DP7PVnaP1vROgjf3TnbPz5//48OLd&#10;O6llaSQfZ98ggoOjnquzIc5Gw8lOB2elYWeubm2iYmmkZGGoaGOsZG+maqMvb2uoaG2kaKYPYW4z&#10;fYyJHlJPV1RGHZZcH9BxVtN4u6b4sihuKyF5Py35KMNvJti+3tG1heTe6Ulp84xfSs09LM07KS88&#10;ryq9qio6ykmeCWo7TPgra+HvL8b++Xr8+Xfds7dTjj9quv/V+Pln47e/Wbz13coj1v71y9W7rM2r&#10;V0sH303t/Gv89Pu5By937v20ce/ntaes3YeszTusteLVGEqmOZlpYmiOsDGRdzFXd7FQxRorWBtD&#10;UN5EH2NmoGBlpGplpG6pr2quq2iuJ2uqj7axkHcm6Nm56BS1Zv6D9dmTl3+Z+3Cn7rpv89XF4KfT&#10;5bdq1n7YuM26c/Ti4pL1aPKDjb67c49/+9tHrK8N1QJcAAD/9ElEQVT/zvr241ff3P7n+zt/fXz5&#10;7ccHn7219eHTrbeevyHy++cPDs8fnp4/gWLkT58CHZ0++S8if3D+/PjqnaPjZ+enb92/88HV5fP1&#10;vYuV3ZPFreP17bPtjcuuuqGFwaUn+/dvrx5dLG4/3Dx7vHV5PLFxdmMb1M0ZlbPtk2vjqzuLhxsr&#10;x1ublxtbl4tLJ8tLJ9sbt1dXzlY3T1Z3ThbWD5fXj2aXdyfmV/ZuX334w+d/Z33xEesfb7M+eJf1&#10;8Uesfz1/+cm7L79497evP2b9+nfWq7dZX5/9/MHC3y8yF5pU/Gz1gl3VSPZmHhR1G3sNczsLB5KZ&#10;jaulLcHKytnWHG+tY+xuqF8TRB2L8ZoId11OoHbSTAaD7CcjiUPhzl0hdj1MHETkQ63bwmw6Gf+D&#10;yA/HOoO6Nxzbw7Tvj4RS2UCR8iF29f6WVd5m5R7GVX4WQDW+VnX+Ng0BWKD6AFtg1/tZQdlsAq2h&#10;nPIMp5ZgfEuQU0+Ee28krd4XX0m3rfKCoHxbGLE9jFTn61Tp4VDp5ZLpZJdFdMpwIwWYWzIcnG6v&#10;rD8+P99ZXttZ393ePt4/vrN5eAuavnX9bHX3annzHEolv7Y/s7o3ubZ7AyLyUNaaPxN5YAMtbZ2z&#10;Cf45JzR+ffd6c//21sGdtZ2Lpc1j8FWu7IGtTv1CoxUVlRWQcB0ZSVVRLnVxHgw/FBePFuCV4IKh&#10;uKGQcCkeLllBflkRQSl+TkIbGIILJi/Co44QNFZEGStIY4T5RGEwDyL5aBf6m59dWPYJDBVHSusa&#10;WShr6Gnpmyqp6qhq6KMxyggpWUUldXkFFVk5iMgrqSjLQzlWILEnZ1XmgHhgA5+DwcgBvUlZA7kj&#10;NpEHBTgcDo+WZReIwbMLaAQ1aAEGxwZ9pMC4X0aGEz4PGqFFaSlOyhrgjTBSKCDgIKWRCOAygZTk&#10;ZKCAGlEhMGrHoMAYXRINF5cQFpCSFBNmZwNgx9FDUe1wISjhMTgmYMAqxQ1DcUGZGcDFgIIoJHCU&#10;QI3igQJCUfw8YtzQ9IZwAX5BXi5hIQEw3AdjfWFhKAElGASDofzvSWkkJMVERCVFxeBi4pLCwuLC&#10;QmBRXFxcTEwMrAVFQkIC7MKb2xKgBr6Xw+hBAQbYL2jSWvb85tDBYq+Sl5cHTllRXkFbXQ2aR0se&#10;o4JBg+9dUwGtJC1qrK0gAxeqqcj/7NN3P/3HWx//7c6XX781caNtYKj18aN70xPjOuqKCtICmmq8&#10;JYW0gf7Avj6Pnh737h5yd49bTy8Uot7f79zf79jf7zDwv/RnHM9Rfy+Qy2A/AdS9Pc493U493aB2&#10;7u0h9PUSgYDR0+3a1enc3QU6EPp6SL3dbu3shDCd7YSONtfuTjegrg5idyepp8ejr9enu8uztYXS&#10;2kYrLrGvqHCqrSX194b09QSPD0U1VlETw/Xzkqw7ary66wNH26Jr8ij9Tf4L45ETfZ4T/bTJAcpQ&#10;J2Gsjz7a49nfRr85Gj49FFaeaxPPVCrPt64qtauvcagst2puxLU149pa7IAa6y0723Fd7fjuDufu&#10;Dlc2MXcCdk+nS38PkU3kXf9D5DudQM+meuvmBruWRvvWJof2FseuNkJfF2Wgx72/h8TuSejtAps7&#10;cTp3tjlAHL/DobvNoasVB+reDsc+aK3L4AC5s5NUVemck2ZfluuxMlG9faP54e7EYHF0tKNWka91&#10;HtUg202nhG5SQDEoppn+of8Q+d+hPN0MgvU08wJ3KGv8GyKf726R426eTjRKIRmlkE0TKeYxJKtA&#10;B+MYD9dgN0c/F7wv0SWASgn2oDF8vWkuTj4korujg66SAs7MxJfsBsT09fQhufpRiBH+3lQn+1Av&#10;99SoMA6Rjw72crEx83B1AO1uDtYUJzt3VyzeyhhnYehqZ+rhbBtCcY70JDLJDr5YE3+scaSzZQLe&#10;PNbaMMJSJ8JOPxpvGOViFEM0jaWYhbno+dup+Vgr+1krB1irhNqqh9mqB5gpR+H0gBKdDONxejH2&#10;mglYzXg79RS8DlC6i0Gas2G0rRbTSiPMSjPQXN3DSNHDTI1ooOikp2CtirJSR1Ns9HydrYKJ9kx3&#10;Z09b89K4iOzwICcjHWsNJYqtWU4sk+lNtdTTMNNWBbsQRCV6E/DRAV5EW1OGB4lkZ5oU7BnrT04M&#10;plVkRNblxLmaaVhqSpuqImy1ICLvbak+15A9WRw3khXWl+jTGU3bqErba8hZLkvpiPRMczSJs9WN&#10;w+pG2WjG2+uEmSimOxlPZUd2RNB6Y71Hk/zHUwO6mOROBrEvmgyUaK3Q4G8PHE1bEH4gjDAZTllN&#10;8DvODQc6yAtfzwhZyQmbTPYeiHXvDHWtpFq0+TmtZjG28yOmY6gdPthWT9vBMFJ3gHMBXj/NUjXO&#10;SC7PQa/QybCUYDoSQ1/KYcymBW4URU8m+gyGU4aZlCqCSZalSoa5UjHeINZYLg2r3Z/oQ1ERAQe5&#10;LtitL95/OCl0MiO8K96vxNehIsBpLDPsRnZ4f4xvcyClPZTeFek7lBI+W5az0FA2WVvkZW8iw89O&#10;PwKDCcBgwvzQVJzc3Lw8vILcPAL8AiL8/GANNPeroAAfZPDxiIiJCghBJ0zeP/LVsDnGf/g7p3Ba&#10;2FgD9l8d3hB5YPDy8nNDLIJLTkqaTiAG0OjBdHoQjRbh7cf09Iv0CojxDU4IZKiBayheAXkEEi0m&#10;jhQTk4bDEeBELSAows0jyg3RYXVR7kwv59Zo+kiSZ2cItjvU/ma6x1CU83QKdbc4+Kw8+LTY76jA&#10;96gocL80dCXbdzKRMBLjOBrrMp1CGYtzBf1HYlwnE8mTCRBzn02jTyWRZlJpq/l+Sznei9leS5me&#10;QODVQLeBSJf+COfWAJsKqgFQIVk/g2CQ4Gqa4Uf+ncjzC/Gzk/FDYBoKJIeJCwqCFjtTM0+iG8XR&#10;iYjFkRzw7ngnioMjkDvexduF4k/2pDuRQuh+ZAdXHxI93C8ogO7l7kww1NCWkUAIwXjggiJYcytt&#10;JVVjLX0dBR0FCXljNQMog42hqRvOIcDLJ9AnQFREkpdPmItbgI8XyroG3h18DDg3DKeAynHHN4RQ&#10;a3xdusNI/Qxib7DjRDQJUgx5NTNoLSt4PtlvOT1oNROagngxyWM2ljQV5TYZS+1jkhqCCFWBbulU&#10;hwiCnYa4IHCmYDfBt8bLSVnDJwx+MHx8AuDHwyHy0CMCbCIPfj/g58TPKyAqKCQmAE1j4EsmnKzO&#10;Hd4cWRtsXuur3R9rvnWzqyMjMJ1qURro1BJDHUgL6Ijz6EnyHs8N60qkN0a4tMe5gz/SVgaJPT8t&#10;bTSevpgbvFsRtV4UulYYOhpHHox064twawrAtwa7gj5NIYRmhltrJHkw2bc/0bsvwWs8M7gn3qvU&#10;F5tDtWqJ97ue7t4eaNob7Vobap9srZlqqx2tL1ruazic6R+oyhlpLBptKh5vKxttKRmoKxhpKplo&#10;q+qpymstzmwryarLTmktym4syGgqzGyvzOuoKehvrS7KTIhhBKbGxxdmFfZ1DtSUNTTWNE+OTDXX&#10;N9RVlmWnJeemp2elpORmpHKi4/My0wqyM3LSUzJToElZE2Mi4qOYSbGRqQkxoI6NYDD9A0J9/Bl+&#10;/rFhjLS4mJyUpLy0ZCBOQD2HyKcnQRsCxYSHgrfOYKen/y8inxQTlxiVqKmsi5aUlxCSFhdEI8Tl&#10;hQSkEHAVFFJNUlyen0dcQlCyu6V7e2V7aWZpeXYF4uYbxwcbp85WrkYqxnqyujlxuZd7t+6c3D3d&#10;PjvZODnbOrtzdOt67+L+yZ2H5w8Xxhbykgspzl5aysZ25i40cmBybHZzddve+v7DW48e33lysHm4&#10;v3EAtLO6uzqzvL+6uzm/vjh1c312aXlqbm70xursInjrmxM3txc312ZXNufWAml+qmhlEpa4ND6/&#10;Mrm4Obu2MbNamlHkau1komFkY2CFFkaJ8YhiJGSFYRKiXAhxbrQgDCEpICMEg8sj1RVlNBGismry&#10;+khReTF+GTRCDYlQFhOVRYmqyEioo4WVpUWU0CLySB5JFQFUZSgUIz8Tl74cn76bnn1WWLqXldXu&#10;TkzWVWki2w+HuY9Hus+n+q7mha4WhGyVhu9VxxzXJ5+1Zly2Zp63ZV60ZJy1pp13ZB01p560ZAIt&#10;FUV2RZBK3C1SHXQynY38tVE+Gshoa410Z7NGpsdMUdJwKnMsNbyb4d3P9G33pXT7us9Ghmwmxi1F&#10;MheYzMXw8AVm1M2wiBshkZNhkRMhUSPBEf1+oX3+oU0Uz16/kOGwmMGQqHavoFFmXKdv0Ex8ymhk&#10;9Fhc/GRyYgrW2hEl7qYsQ9aQp+prxJIJFgoYKS5uU1U1aRExXSU1FRk5RSkZBSRKkR0dL4eAyJQs&#10;CqUITeWKVEWitaWklYSFVAR5fc0NAi10Ul0tCmk2lb7YOj+7pkD71iC7bobzUAx5LNkDaCSZOpRI&#10;7o1xbQ3DVvuYlVANMlx0Y+zV/U2VfK11TWQRklwwKehOiKQ0O8gGypAsKQLG8aJigmKiguJiQmDA&#10;Dz4Ahh0jjxSTkBQWlRARhUbd7GQ1IsKCYHwODDFRYU7iGg5zB4UN5KHyX0QeLIJhPMc9cZwOx/u8&#10;Kb/7IHbh2G8KWAu24qB8ziKwQQv73vN/CPv/k97g+DdQHjS+IfKclv8PIg/O3iQXx5S4OFlJCXAl&#10;aI5BdCQw28O9B+P8F3KjV/PjVvKjt0oTVwtiZtNDF7KZ6wWxc5lhs6khk0kBizkRmyUJS7mRy3lR&#10;QOulCUsF0Yv5URtliYcN2WetBdtVqbvVaStFsetFcdtlSSu5Uet5MUeV6dtFCQflqSe1WWe12YdV&#10;6cAGjYcVabslScAG2ilOXMmOnE8LA5pLDp6I9R2J9hmM9OlleDUHkJsCKGk4MwcJnlS85Wp1wWVv&#10;w2Fz6Wlz6f2OqovqnPOytDu1ucdl6Rf1+SfVuYeV2af1RTMZUQMxAaMpjJFkxnhGxEJx8lxxwkxe&#10;zBLYtYqU9eqUhZKohcrow8G8o4nCncm8jen87bmS7dnyG+1pwU7q2f7Yyii3CqZLBcOhJsohz9ei&#10;wNcpxtk4xFp5MC+gL8+rPtm1JcuzItE93t85xN1BXxWjqYohk3E29noRsR4R0W7ZqfSKPN/KHO+J&#10;rtSTpbr7m61dOV50A+FIW9lYnHKxj3VxEC4nwD471DE1zAko2d8hycumhEnI9bHOdjceSvV4Z7r6&#10;6XDhs6H8y+aE8+b4y/akk5b44/bkpQpGTSQ2l2mVG4dNZ1oUxOOywq0GakNvbTZfr7dsTZTGeJvF&#10;+liGUEz8XY1i/Zz8CaaeeMPhhsKL5YHGLB9nA/6MSNu0GOf6qhQmgxrJpIb524EXaS8gDBQ7zzZ6&#10;r/fHVeeTvKMMCybjT1gXs7/tDb3aGGXtzLzeHft2eea73S3WrfnfDse+n1/9bW331eIz1uHll0uB&#10;xfTq6drV+0cbD+5u33128PDD48cfnT/9+Pzx+3fe+ev+7Wfjy3tHd966fPKXxb2zue3Difm1nePL&#10;01sPFlY3F5fWLs5P9zeW7Ew0CJZadrqyPs5mrtbaBhqygX7UgaH+ufW17Tu3Nu/eXjw/Xb48X7m6&#10;APbKrVvz5+d7Dx89+Psnq5dXc0fHq+eXC0cnN/ePF49P1y4ulg8Pj65ur66uepAcXW30qHgjeyN5&#10;A3UpBVkhtAy3lCKssJbROZmVVu5DDzHRNxbTNZfwSMTbxVs33O2c+2Vv8vuNzVcnd1n3PbLckKpc&#10;+sYYtLSAlIwYWgWDVIbypMvKoRXkZZTkoKhDDBKJRsAR4iIopLgUWhIIKSUpBbFvaSifrqw8EgVR&#10;eDi4xIdS2PxO5FEQBfkdx3NAyJv0L5xodyQ7iTyKne6GQ+TfLEIgHiH5ewd2nDuU0p4dOw+XFJdG&#10;o6RQCAkJMVFxEXFJMWEJEQ6RR6Dg0H0BKSSUD4edsB5syI6QlAGrOIweGHB2XDzQGwrPaed8Tk4j&#10;MEANPurvtx/YaeJlZNlJe8Aim8gjpNkGm9HLK2I4qyQR0JgbrEJgEBJoCbgMXEoJjVaVkdZAo9WR&#10;sjpojBYaqQRHKyKBC5FVQOjoyxmby43P1vzj29vfsZ7+/fury+dT0zsl84flG7fbrj+e+ZR19x+s&#10;hzsfzBz9be3tX599wfr6K9YvP7OglDMsoFe/sl798PLnf12frnfWZPbXpw3Xp/SUx+RFUeqyQqpS&#10;AqsS/eOo1v2VKe/f3We9+Aps9+vrFy9Yv/6eR/7Xl6+//GR1oK4h3ashjdpbwtwcrhxpyEgOdYkP&#10;cwJ/5n2d2RurHbDtza3VzZ3Ds6vjq3t/EHloctfzyyeX189uXT9/cOcvT+68+/zOg2en+9ezPdvN&#10;udvVKUctBY/nx/5yfnpxdr26e7FycGtl53J7/fRw+3Rv+2x352R762hjfX91ZWd5eXt5bXd1Y399&#10;52htF4p8Z+to6+Bge38PovMQfD/b3IMmcQXGzuH59tEF0Mb+6ebBGSc6Hhicxd3Ly/e/+fTpF+9U&#10;9lS6+Tr6hRGxjrquLkaODtoOtpr2Vm+y1kBE3tIASlyDN9XAmarbmapZmyiZ6csaaiP0tIS19AQ1&#10;rYSjaqktl+Wt79Tn3M0L3mZ6LgcyDuMZe4khGwnBSzGO7e421S6BN6IqHrc1vj9Q8LCp+FFT0e3K&#10;gqPsnIXwzQ873v5++v6nvVd/7Th5v/Xgva6HXy2+9fPR0xenb7Pu3Pn54AHr+Par3aNv5rf+PnH+&#10;xeoHrPtfst4H+pb1wWesx09/Orr741btSpZvjgMlxNTYDGVjKONsquhqoehkLou1lLU2x5iZyJoZ&#10;KxjryprqKphoyZloY8z1ZI11UebG0li8BsnLIiY/+C+/vv2c9e7h92fND3omv5xf+XVt6Yf5E9bO&#10;LdbJ/s+7k5/MFZ40VF/3b353+zHr4/dYnz//7dPh22tpY3WD97b2//Hk8O9v7bz1bPsRROT3bj3e&#10;P39wcPbgfxL5Z0AcIg/qA2BfvXt49vzs/PnF+dPDgzvbu5e7Rxdbxxe7Z7fX9y7OTh/OjK3M9i+c&#10;Lx3vTazsjy8t996YbRvZGVu6t3W+Nbpcn1s9M3jzePtib+dyYeVgemFvduVwceNidefOyuatlfWL&#10;lbWj5bX9FSjx0cHC5t701vrynf27Xz+99+rZ5W/3Tl7d3v7u7OrVO5c//uXWt3995/X3j77/avnJ&#10;vePP3i+Y6nFNjzBnepoFexh4kBTtbPTwrhgtYz0LR6yzp5mlq6mlk4WVC86W5GiOc1BTLfJ0W8oO&#10;vxnnfoPpOBZo0+VpPh7uOhpF6Al1gNKwhmPbQy27mDbdDJuuMOvuUOtehu1gJG44Gg/qgQhsXwQO&#10;UpRDX6RjB9OhKcimzs8CDP4qfc3LvKF5O6v9rGv87ap8bYBRF2jXEGhTH2ANBcsHWLeF4puDHBr8&#10;cO2hbg3+LnW+TrU+jhVe9mU0qxKaVbmnXaW3Qx7JJp+CSyc4RGPtQqxt6caWnpbYk/m1uydXT+4/&#10;XVvdXlzc3D28tXt89+Di8dbBnfXd69Xty8X147m1w9m1/Zmtw5md49ndkz8TeSh9DTutPCf1/Mre&#10;1frh7Y2jO+v7VxsH15uHt8Df8urO2ere+crexcLWSUBINPABUiJCCqK8KiIwDQleOQEYRgCKiJcA&#10;I1oeLikeCMrLC/PLivCj+KBVMgIQelYS5VMW5dHDSBjKSYG1CF4ecGX+5N6jjbXtmNhEpLSsgYm5&#10;mqaelq6Rspq2rIKqjJwyRlYJiZLByCoCQUReTlZFTRVKq4KRk5dXBB9DQUGJQ+SBAfwPMKTZ07py&#10;DA6UR4NT9X/iwf9TOHQetGPYgfPA4NignYPm5eXloWh60BEtDSQrg2Hfh4YC5IFkOPOoSqGArSIn&#10;p6ogC0bqksLCYrx8wry8EvwC4BJCWhwOFxSREBJBiIqLCQjxwbgEuPgkBYTFeLgl+XgUkXB5uBhS&#10;kFeSj0sIBhOGwaSE+eECfKLc0HytKFFhCSEhYV5+UUEhERERASFBXn7wAjAw6odLoQVERIVFxIRE&#10;hCFBYTaCYkLCUnBwuYIGtZiIKNhETEwMuFkJCQlxcXGwU8Dg0HZO4dyiALsMbE4iObCf7Ph46IYE&#10;OGDAc4IjwM/Lh5FCK8vLgQshcK2iJoeRRYrJwAVUZCU1lTBayrIdLdUs1re//Pi3p48PGhvyGuuL&#10;79+6vHt1XlWcixCFKcvDosIt+3oCe3vpfT3uvd3k3m63Pxi6S18vpIE+1zeCZnbtJwz2uLBBPKhd&#10;+nv/UI9rT6dLbxfoRhnsd+/rofR0kXq6yF3t5OYmUnMTBaipEdjuba30thbP1maP1gaPzhaf9iaf&#10;lnpPUHc0+3a2+HW3BfZ1hA31RPV2Rk6MpEyOps3PFAz0Ji0vlJ8edD26O3nnbPj6sH9xqrizNnx+&#10;NP9qt/f6YOxqf/D9R9Prc5m9be6zY75D3a6DXYTxfs+Rbp+eZq+qQpe4ML3MeMvSbHxpnmNtpUt5&#10;GbayEltf79jUgK+ttu1og1LJt7fhO9odgaBgdkgOnMj9/j4C544CEMfo7nDubHNurLNrqLFvrsf3&#10;droP9/kMdHv2tFA7Gkh9XdTeTnJPB6mnw40D9zta8e0tDp0t2I5m+/Ym245mu65WbHcbrqfdoafN&#10;CbxCU51bdSklPQHfWZd0tj52uDDUV55ZxKAzsTpZdIscqlGxh0keRTeXrFNANSyhm7xRuYcpUBmw&#10;qUalHqZFVKMiumkhzSSXYpxPNc2lmmeSTNgB8uYZbqZJBKMUikWiO5REPsjZIpJO8HPFebs4eLs6&#10;cYg809/L3RnnQyLSXZxMNNUtdLVDPOneboQwb3oQneLvDqF5mjM2wt8zLZrh7eYU7k9Ljw3zdMG5&#10;2JjRXXAkvA3FyY7qgiVgLbHmBvamOhSchQ8BmxBITwvzCqNgvbHGNFPNCHuTWDvjaDuDaDu9CHud&#10;UBu1MFvVSEfNcKxahINavKtegqsew0aVYakcZacBlOximIDXTXTUi7VVi7ZWibdTS7BXT8PrpDrq&#10;pDnrpzoZxNrrhFtrhlioB5ipeZkoU42VHbXQnra6FEsNPSkBT5yxlZqMt4N5EAEb6GqfGuxDtzN3&#10;szCi21taqCklhwVWZKcGe5DBTlHwtg6m+l6uDsngSkVfw8FQK8qbEuSGi/BwKUliJgdTozydwTWD&#10;sTLcUFHcWgNtoSgaRbRYbM4bzo0Yy2EOpwZ0RLhvVKXsN2YvFMd3RNIzCWaxtlrxOL1oW604rG6Q&#10;kXyIkXxbpMdYemhjiFtfnNdIiv9QgndTkGNXOGEonpZorVDtZTUQR+0Mde4NxI8EOW/E+1wXxJxl&#10;h++mB+7khM1n+N9I9R5KpHYwXOq8rJu9sdPxPp2+uGoXw0aqdTPdttrNAqicaAaUjzdIMFFMMFPs&#10;CnW7mRE6nuA7nRp0IylgNjV4IJw6FEGrp9uBbjlYnSJXkwQr1QJ3i2YmCY+GgUPdxHAfS2f0x/lP&#10;ZoQPpoUWeuHqGaTxLMZsXlRftFcR0aKEZFVBx1V4Oo2kRY7kJMxU58/Ul5THBKtJ8CN4IMYqysst&#10;xMPDBYOmeIXBeHn5hKCUMhCVgCag4+ADfkEBIE6A/JvCIRpvWAYonHYO9QDt7DjCPzgIG8dzsyXA&#10;JwhelY+LW01Biezo5EOmhHh4QKJ6hLjTY7z9EwNCEoPDZIRE4dx8UiKiCCHoHA45BSFBhKioOB8/&#10;XFAIyccrBYO5G6rVhtN64jy6mY6dIdiJRPfWAJuxOOJaru9egc9Rse9Rge9Ojvd2XuBCqsdsMnU6&#10;kbSQ7jnAcJiKdRsJd1lM856IdpuMIc8kUOdTPG/EkUYiXQeZ+KFwxxsJ5PEYwmgsYSTGdTAKIvJ9&#10;4U6tQbY1niYlFP0CilEu1SKNapvi7aaBEBWBnjng44dxg50S4uMHNS+MS1xYhBcG09fUproQiThH&#10;Fxusqy2OYOcAGTZYop2DqzWQY6C7r4uNI82Z5EWk+rp7hgeEMv1DLI3NBbh4gMtTkMZYm5prq6qb&#10;6RoZqOgZquo7mmPdHQhu9niqs4uvOzUiJMzCzBJ8ceISKBiMj4dbAErjDj4PN0waBnPTUk4lO5b5&#10;udUFEluDCV1hLkORbiPR5NEYChT/W8BcTPdfzQ5eywlZywpeTPZaSvediHEfjfVoCSNX+BPKgqih&#10;DhaWStJwtmMV5IFB91X4BGBcvGBfgfE7kQc/Gj7ePxN58FsCzhS0IEWEBGCwuNDA2/trF6uTwzVZ&#10;633VZ9PtV9OtxYGO6RTzymCnmhBCazS9wMO2ItC5JZpeHoivZbg2MN1aGJSucFong9zFdJtK8Vkt&#10;Ct2tiNyvjtwpj7iZ4T2RTBuOpXaEEaBbZUxKjTeuPZxS5YcbSPAeSPTsDHcbTvTqjnSr9rNtjyRV&#10;+uO2mnNPBuv2Bus3+xtnO6qBRmrzF7prD2f6B6tzx5pLRhqLxlpLR5qLR5pKxlvLR5vL20szG/JS&#10;gJoLMrsrCltLclqKs1vLcxpLM/tbq7ubKpuqS5vrqjuaWnraunpae4Z7hmfGbyzfnK8vKy/MTM/L&#10;yMhOTQV1fmZmVkoKsDkx8kmxUQnR0GyunGlaM5Ljk2Ijo5nge4eIPKjjGMzU2OjsZGg216zURM4c&#10;sMDITEkAnROiw5PjoqKZIcmxselJ8Wz9icjHx2elZuLtHJUwUBYXYX6UpKgsqOESCmgpDSFBtKS4&#10;nISolAvWdXNpc3Z0amVmYX1hfeXm6un+ZWZinpmerZa8vjfB/3TrYn/n/Oz09r3bT/a3Du9fPbhz&#10;cuvW4eXp1tFwW7+lnpmlvgV4EaIjhebmdbB79uzBOw9vPbp3dndreXt3be/i8PJk9xQYYHFjcRPU&#10;yzeWFibmNufXN+bWliZvgvddmJ5bnltaubmysbixfGNxZXqJYOdsoKob7hN6sn4w2jF0c2h6d2Gr&#10;varFWs/CWN0QLYJURinaG9ubaljamzjRnH1igpOaKzpLsmvG+2dTYrJFeBCifFJoCSVpSVWUpAoK&#10;CYXJo0RV0GKq0iIqMqLK0sLyUnwIdWHpYv+IqfSCyaik1aT0w+z8k/ziuaiobFP9JH3lVg/HqVif&#10;ubSg+cyAjaLw7fLo/brEo8aUs9as8/aci/ac07aM05b0k9b0nZrE046c866CpdLojghKpbd9Psks&#10;CacVbakab6+VR7Huivcby44azGBO5sdPFSRMZEUPJISMJoa1+lGaaa59vtS5yNDNxLjV6Gig5cjY&#10;WWbkjbCoidCIkeCIwaCIPv/fiXynLwTiB0OiOryDb8Sk9PgG9waG9QWF9oaE9TLC6nw9fTSU3FVk&#10;KdqqZD1NP1srBAyG4RfUQGOUpTBQdDxGXgmNUZRCK6JRHCIPRqHyaLSilAw4u6pJSWkikGpCglhl&#10;2RhH62yaQ6WfM7hQAn9BbUG46VTPsXjybKrXZAJ1Nt17NtNnLttvPsdvPtv7Rip1ONa1J9yxytO0&#10;mGaeSTZnOhhaK6Ol+bjkwGiZnxchJgwXF0KIiyDgYmA0LQkXBbUUSlJCRBiczFEiomgxcZQ4BOWR&#10;EpJgvC3BiZURAoN0fui5VXb0KHAhwO9wCgfBgyLwR7IaYIN2Xl5eYIDxO7Aht/MnZ/SmcBr/j+V3&#10;D/XHJm9awFv/Pwm88/9R/5vIQ/q/E3lwwkQIC5bm59sYGYITr7uRVl2Y10B80Gxm+Gx66HpB7HZJ&#10;4nJO5EZh7FF1+l5F4kZBzEZR9GFl6mFV2gEU5J60XhADtJoXvZIfDdH5wpj10oSjhuyrzpL9ukwg&#10;0LJVCgXFr+fF7BUnnlVnHpalAB1XZZzXZJ3WZF3UZl/V5wL7qDz1pDIdCHRbyQyfTwlZSA2dSwya&#10;ivGfjAuaTYkYDPetpji0+JGq3B1KSHZ3e+qO6gtPGguvWkqvm4quavPu1Ober8sH9XlV9mlNznFV&#10;znZx6n5l1nR6+GCc/3gaYyQ5rD8hYCo7ciYvar4obrM2ba0qeaEk5mYRY74iYq0t+dZC9eVK9c5c&#10;8eFK1dqNwvXx4hstKaFO6kxH1Xw/y2qGXY6HHqiLfe1yaBYd8dTZ4tDxfN/eTHptHCnRz86baKIm&#10;L6qvLe9Bc/Cm2VUURBaleKYysHlRDvU5tNpM2lxP+vHNqjuLjR2p9CAjiRSsQhXVqC3QtiMUehC/&#10;LsSh2M+myN+21B+bQzOvYxKqGE65PpZ5vhajxUGXkyW3Z8rvzJQ/W6p9ulhzPV5wOVqwVBeZ42ec&#10;F41NjbBOYVgWxOELYrErw5mHMyWLvWmbowXVKe5+DsreOBU3c7kgN+NgsmUA0aI6I3x7vGF/pKQs&#10;CmutBIv2MmmuSElLCCETrYO8sLG+JuPVfoN5+LZ4w+U6z+3xuJg0k/Q+/+0fN2Z+2Rz+ZW3y9c46&#10;62Tt18PNFxc7rLtTL7fbvx4feTE5/ev4OWtj8eNhu2izpsWWzcdnh28/O33+4d7995dPH87snM3t&#10;nJ4+fOfs0V/WT+9tnN3fvnxweO/p5tmtkZmlxbWd3aOL1a3djc3t46O91bkJF2t9io0e1VbHShNF&#10;xho42hga6Kq4El2sHPEp5aWfv365/+zR+r1bx+88u3G0t/P4wfKty8Onjx9/9unm7VvL52drFxcr&#10;JydrpxerJ+er5+dLBxCRX1lZ8SA5Emz13R0MscZKuuAsLycqiYDJqHAX1IS1jmZkVPqT/fW1DIRM&#10;7GQcQ8wcU/H970zOfru7/uLs+PV1x2ErTBaGUeKRQsFkpPjVNeUUdVQUddQ0NNTUlZUgKSqqysur&#10;yMkpy2PkZaSQCDGUlJgUWhyJEkcixKFH25HSaBSUXV4SJSWJQqJkpIEkkAgJlCRSBgVHI4AQ0tBk&#10;p5JSEmIIUXEkO68LWGInq+FgdyBpaXDJD8F0Ts0xOIweyc7wjpCG+kO8HiGJloKIAdhWXFJMAi7O&#10;IfJQHxQcrOVsyAly5wB3UHMQPLA5YfugM9gQtHBWgXZQg3awFhjgdTgR9DKyUtLsyV1B/V8x8tJQ&#10;fgQorQ2H1HMi5REo8LKionARCXB2ZmetQcoiUcBbqMuilBHS6kiMJrDRaFXgReBQvn60iLaerLKG&#10;uGeAzfHdyZ9Y73768/U7X2yNrRacvTX44O/zdz9ZfPfn009ZTx7+cPTWizvv/PL0X6yvvmT98D3r&#10;t19/YxP5316yXv/C+u2Hq5ONrtqcgbqM9uKovEi3WG/bkgSvuozQygS/OKr1VEv+529fs15+w3r9&#10;6yvWb6+g/PHsLPQvXr3659+W+2qas3xrk8l9peHznfkdJTHxgfjYMMesZI/RgeKTg1HYxtr66trW&#10;/snV6eWDPxN5oIurp9dXz64vnj+8/fzdB0/evji8NdO125yxWx6zW5n4eLrnvdO9i7PLlb3zlaPb&#10;y7vnW5uHB9tHu1uHO9uHW5v7G2vbq8sbK8uba+s7a5sHGzunG/vnmwcXbJ2xQ+CPdw9Bfba1f7qx&#10;ewzEgfJbh+dAG6Bx/3SNk6zmEGwIte9dXb33zSdvf/NB60SrizfOlwEReRLJhOhqiLfTsrdSszVT&#10;sTFV5YTJWxkq2BgoYU3UbA2VQQtYZWkkb6iDNNQVMzITVzLhSmr1vfFh78qL+c4ve+s+b635R3PD&#10;P7tbvxrt/nZ28Lv5jFvl9LFgypB/6fOW6vd7Gz4dbf5svORZc+WjusqTgtrdjKHTopxOj5hKfMNM&#10;9Mxl/Y2r1u0P5u7/fHn27f7pd3v7X69u/3Nu/5/zF19u/OXnB1+zPv2O9eUvrK9/evHPH1n/+Ir1&#10;welf10ZPW9Nbwlx9DU0tpexM0C7mcq4Wcs4Wsk428vZWsmYmsiaGchCR15Mz1pIx1kKb6ckYaMH1&#10;tSXMreR1TKXs6PoP/nX1Duv5+Yvzg98O119sLP+6NPPlyNwXIxesnRt/G807LGl80tP81kjSSnHX&#10;/Ymtz8+XPjrOnKphduePPN3d/eTR3sdP/49E/ujk4f8m8sA4PHl6fPH2wdmT88tnJ2cPzi7vPX3n&#10;/cPL67KGpuK6pvG51e3dy52Ns7nhpdmeqdnmoZnG/qWu8bWB2TtrJ3tTq301XTP905eHd9ZXD1bX&#10;jxc2jpfYgHh5//b89vXMyunm/t21jZP19cPd3fO1reP5rZ0bO2sz12vnX99b/2p/+Zudpe92e96a&#10;mPpwa/D+WvZIW0p7Y3Jjo392trmPp0tUOC48WJdMtAsM1HEiGDqR1E2xGoZYS3t3C2uSjT3FwsbV&#10;yASHx9JwZo7mcopMG9PeCI+FJO/pcKfZcMcmsu4IAz8aSexjOEJXthG4zjDL3gjbHiakPqZdf7j9&#10;QAR2MBLH0ZtI+Z4ILCdMviHAqj7AqsTDqICqX0wzrvC2qPK1qfSxBpdbjSG4llCHpmC7ah/zah/L&#10;5iCHRn8oUw24QiulYUs9cCV0bAHFKo9sluFikOqom+pkEG6pGetgFmptHGxj5W5g6qxjaiKnRbRy&#10;KsoovDFx88bUwtzi1q17b+8d3Tk8ebh3eG9r99bG9tXK+tncysHs2sHc9vHNvdPZ3dPl/euVvavl&#10;3cvF3culvSvo5tnBLdAI7NX9683ju0BviPzK7tny1sna/sXK3gX4i2ZGJauraiggJFUkBdXFebQR&#10;AgpC3HJCfDJC/JLcEJFHgStqPi55YX6MMB+Ch03k+blRXDBlMX5tlJixvJSRPFpRVBDOw21jZPzw&#10;6m5LfbORsamyuoaalq6Gjr4URl5RVUNRRVNGXklOXllWTgkIIyuPlgGOBaGqrqagpAhOxhoaWmzU&#10;LqWgoMTh78AALWzwjuFgeg6OZ6ebh5Knc0A8sN9Ei78h8vLy8sDg2DLsvC7AAGuhMHkZDAfKA78n&#10;i5HGAAsJ3BNCXkYaeqYMLYWRQskgEGhJSQVpjIqcAkJIVB6JVkBJi/LwSwqISonCJYXFhXkFRXhF&#10;JMBYXUBcTEBEUlhUiIcHIjUCAiJ8fJIigmKCfOwgemEBLi5Bbm5xYRFRQSFOdngRETE+AX5BURFx&#10;SQleQQERCXEEWkpITFQcAQcHRFBYSFhYWFxcXEJMHFweoCThEiKikuISoqKiEhISYF84MfJgR8TE&#10;xMAOvomO55B3DpdnHxXo9jjbB3NuXXBubMiAIwP2GLwsGBlAM1mJi6PhYiryaCm4IAYlqaEoo6sm&#10;t71646dvPl5bHNhYGpufGjjb23506/L6ZCfEj4CShPl6674h8n09lL4eEhTADiVMJ/T3uQEN9LoN&#10;9lGAhvpoQMP99KEeN7bIg92k/h5SfzeFLXeIRHfQ+nu8+7q9uto8gHo7fXo7Ano6w/q7o4f64kYH&#10;E6fG0mcms6YnsidHMxani9bmy9fmKldmyzcWqndXGw432053u26fDt86Hrl9Mnr38sb1yeTl0cTZ&#10;/vjl4fQ7j3bvni88vbX25Hr1am9qb6lne77zztHsnaOlB+erHz3beHx7cHEqfqibPtBB6mtz626k&#10;DnYEDrYzR3sSR3uSx/rSO5siBjqju9pD2lp8uzr8G+qovd0BTY2U1hZqU6NbS4tbayuxrY3Q2eXG&#10;eVagp88VSuPT597T4w7dXegi93aTe7pIne2E9laX1kanpjqH5np8Z6tbTwelq5XS004d7PXgsPje&#10;ThInsr6r3am9xaG1ya69Bdveat/ZYt/ZjuvtwPd2OQ90u/R2EXs7PJqqaYVZhIJ0j/bq1M2ZgayI&#10;gPQgr6a0qBxflxSyaYKTdrGneQ5Jt9jDpMTT9A2OL/UwrfA0K/cwLaUZF7tDpL6IalRIMwHKczf5&#10;g8gb55ItMklm2e6WSQSTJJJZHMkiGG8UTrZnUJy8HG29nKEYeShljSed4efp5mDr7UbwIrpa6uno&#10;qyhF+PsCO9jDnenrGUgjM3w86C646CCftGiGF9Ex1JucmxyVzAxyNDekOWNJOGuivaWzrRnFyc7N&#10;wRpnrudia+JqbRRAdojyJsX7U1KC6H44Uy9TjXCsUQzeLBJnGOtoGOdkEG2vGWGtHG2nGmklH2ev&#10;luigGWennojTSoFYvHYsVgOsAovxWPUEe/VkB40krFqaE5TfI8VJh5NNPtJWO8hcxc9EycdM1cNM&#10;jWqmSjFRpVpqUsw1vbFGRBN1f2frOB9Koj+UTT6cRvR3wcX50gMITu5Y64Lk2IzY8OKMpNykmLhg&#10;XwrYC2uTQLKzl6NNYpBHrC8l1peUGkpPCCB74oysNNFWWjKWmmgbTWkjGf4kOnaxOa8vI3SmOHYo&#10;xb85lLhanrjfmA2uALuiPQuotgkO+rH2OvE4PYa5SrStVqSlGsNUaSo7vDPKozmUNJoaOJTg3RdD&#10;7w4njSR6JNsqFRD1GwKwHSH40XC3AW9sP8Xqho/DUqjbbor/fl7YeDRlMtlzKN69O4I4neY3Hktv&#10;cLfo8MFmWij2BrrMJvrVUazb/JxuJPr3hJKavPHFBNO+cPfBKDqob2aETiUHTCb5T8T7dgS69oaR&#10;G71w1e7WqdZqGQ66CbbqpV52Oe7mVmKwYm9sQyh5Ji+mJ9pnNjemmUlNdTHpTfCfzo28AT45k5Ji&#10;p1lMMs9zNc1yMe6M8hlIZUwUpMxU5q611XTmJuF01dAC0Kyb/Oyc8hAo5+Hj5hGAwbgFBMCZlYeL&#10;CwqQ5+aGwbhgPHz/mc2VE4rIoRh8f8pjA1a9aQc2Dxf372yDTeS5wYuziTwXDLRzC/HwGWjpUJ1d&#10;fMjQ1AiBVGqEl28QmRrt5QcUTKFJcvEqiMOlRESlxSUgEC8sJCLAD86cnDu1Ejw8CBjMTlmqJNit&#10;whfXF0vqi3SeTKGNJ7kv5QZs5PuvplO3sqm72R7r6bT1LN/ZZPpsIm0iFooQvxHnPh1PnY6hTEaS&#10;B4Ic+wPxI2GuM7Hus4n00QjCcITLeBSxNwQMRZz6I6ERy3AMcTDKtTMM1+hnWeUJ3VrLIxvn0qyT&#10;KLZMV1s5QW4ELw9cUIgfxs3PzSPMD82Ey8fFDTwIaAGOlk4gkfDORHu8G9aRhHMCNRnnRHMieLnS&#10;SDgC0d7Fw5VKtHfycKUEefoF0H1C/IK83D14YTCkmISyrLy+pjaQgrScMlrJRMNIW0HN3tjc2cqG&#10;aIcN9faJCQ0jOruICovBYLxionBuLn5wbMFXCb5TNA8fGgZz0lRNpjqlkWyLvRw6Itzr/LC9UaTB&#10;aMpaUcRmcdRcRuByTjDQYlbgVILXTHpgeyixPtA1l4qNd7ViutgYSkuA4ywE3bmBEhlB3yU3+DJ5&#10;gDPl+4PIC/Dx/5nIs6NOofmB+bm5RHi4JHhhY53NB/PjezM9c12lmwPV5zeaJ8vjGLbKVSHO+XSr&#10;JCd9spKor76Mi5wAXpYvyFzJx1AaNFb7OHdH0FuCXBv8cFMpPusljO2y8PPmxOP62IVsv+EYt44Q&#10;p6YAfBeTDLrV+TpV+eC6omh9cV5dEZT+WI++KCjBVH8MqY3hWONvN5DifXey4XCgZmewfqm39mZn&#10;9WhdwUJ37dHswHBt/mRb+XBD4WhLyUhz8WB94Ux3bXdlbldFTntpdkVaTGtRdm1WckN+emtJTkNR&#10;Zkd1UWd9WXVRZldzbUt9dU9bW3dr52DX4PjAeGN1fV1FzdKN6bbaOk6MfF5GRkFWVmZyMidePjMl&#10;MSY8LJoZGhMemgRltkkAAkZkWHB4QGCItx/TPyCeGZ4aG52VBOWOB2vzMlP/i8inJsREMYKTYmLS&#10;EhL+IPJQQpvkuGjQkpGcbmZoIcIHl5KQExUEAw05fm5JaSlVBFxFXEwOJanICxMsyS3d39ifGZlc&#10;vrm4vrC+PLe6tbIHPIOehomDlcvxxtnV0d1b1w/3D04PD86uTq+Pdg4udg+v9o7mBkc8HV0cjEzJ&#10;dji8uTX4MU8Njlwdnhxu7J5sHh5vHv7/aPvr+MaRdO8bdneYmZmZyQ6Tw4xO4jA5ccBhZmZmZgbH&#10;ceLYTuI4DM3T08M7OwtnZ3Fmd4e7J2/J6ukz955z//F+nuepz6+rS6WSLFlOXaWvLl11enDC2Ds6&#10;2Wcc7FCPKVAO4fjl7f2NvYMtytrM6vLkInFpa2txbX1xdX1pbW58bnZsdnd1h7xGWplcRBpYGCjr&#10;1BdVE+c3l8cW5odmjoi07IQMcy2T5oqG/ubepbGl9enNzTnS7gp1tGt6aXxjZ/WAQbnMTS/heSAs&#10;IagoI6oqxC0rzK8AE3lWHHllKT4VGQEVaT4FaW4JHSH5CkzcckHlbCJ+JzP3qLCUkpvf5++XrqNW&#10;44IcxfrO4cJWc6OWcsJJFYmk6mRaSxatncDoLGD0FJ10FR535zO7QbkAFCgtmeTGjPWKxMEU/0o/&#10;qxwX/QxgDZ30O+K8B9LDh7IiRwgxA9nYIUJsdxqmEetTFuBYHeBc7mHT7OfS4uXUH+i5lhSzlZy0&#10;lZyyCRH5pPnYpJmY5KmYlAls0nB49AgmptUnsDckYioONxqV2BsctYQjNLn5TMUkDYRHDkZiWwKD&#10;pjLS0lEWgZrKXlpq7npaOkKCclycUlzcmrLyskJiYAitJCmjLievJicjLy4qKyIKsXhpaTkJCVkR&#10;cTUZWSUwrOVk0xPiCzLRTrI3KQ90rA126Il1W8gN3SiO2C6K2CwI38wL3S4IJxZHbhWzFgtDNwuD&#10;t/KDWHNs+E6nebWEoUp8zZMc9EOQ+mrg2+flleDjlRTkExPkFRWEgtUICfNBPvKCPMIi/ML8fECg&#10;S2e9/AT5yIOBOuQmLyzIz8fDB8br3NDzX8hNXoAP9Dew/zvsHQ8nmLyDHJRhD/f/J0Qe7AHeybtm&#10;8CbAlP2vesfW3+ktZP+/6P9fIi/A8ZD3ISIsICAmJEiW46GHrupQZuxoGmYlP2G3Im2nJIVUmnrc&#10;mHvUmE2vzbhoL4R13lZw1VnMaMrbr0wH2i1LBc028uPX8+J2QLkcR23MueitoLfkUxoIe7WZe1V4&#10;cnnaUU32SX3uYWXmRVMhsy4XlGGdNuYDMepy6FWZtMoMkO+X4jZzYtcyojayooGW0yJnEsMWUrFT&#10;8WHdoe5As6nhl+3lR3V5F20l563FYM+XzUVXjYUXdXlP2ssu6nLPGwsOqwjM+oLD2tyz1vK9ykzo&#10;GUNBwnpJyjQBu1yctFKWtFaWTGrIJNbht2pSt2oTVyqxjPHi86Uaylzx/mLp6kQOZa2Ktt6wO13W&#10;nusfYSOT469biTErDzUsDzEu9DUoDTRbKY8dzQocyPCrjnbKxziGuhhoKQvYWGtHRHokxvv0NOBr&#10;sgJKo22aUh3rU21aspzG6iMZy7Wna00XKy14d600W4VytFarr2G7l/ZIiFlfoFF3gEGrn36tu1aT&#10;j2Gdl35HpE1PiltZuBUh2Cwz1KynIvJko/l8p/Vso565Un2xUnMyUzxXG1EUaZoWZhgboIULMyxM&#10;RPVVhMx3JDZkuPSXBfUUBwyWhwdZSyd46+fFOEW6GaSG2nnbqOfGeR0udzDmag5GcvPDjENs5BOD&#10;7EtzEgoy46IC7MOdNVoz0eNFLu0Jmu1xapM1Dh3dnmUTwZSvN7Z+3J/9YXf6u529e8bR/fnB64vd&#10;+7Phf681fNnX+93I0DcDO6+X+h81+5e4j9BG5xibyyeHm8zbtcPblYOL9cPLzcOznZMr8und4e37&#10;lItn++ePmS8+XqMez63ubO1SydSj9W0SaXfvlHlEXJ6xN9V0s9BwN1dzt1RHI7XsLXVMTbVd3Zzq&#10;Olupj64//ddX7/35v65+++nFJx/SXz7bOD3ZubqgPXvy6Lef79/e7F1dEU9ONg4PSczz1QP67tnZ&#10;LvP07PrRysqau6O1m7Whj4OhpY60gZqUppq4gDBCUYu3rCm2dTQzvyHCNUBbTY/T3FHeB+dgmWQx&#10;9nLu4v459ftz2j+OPXAOfPIIOUU2FXludUVhOTkhBXV5dT11Ax1tPVU1XRV1IG1VVT0NDUMdTV0t&#10;VXUVWTU1GVVVaQUFCWkpUehdfFERMRFRaRk5YXExETFRcWnorl1EQlxIXBhaLSECPTCUgiQkLsgn&#10;zAskLCoAbvPBLT+M4+G7fngRFijLykrDUWvAKtj5HexNUJAf4gMs8fPzgjK/IJ+AED+3AA8P6C1Z&#10;Tu6SUCwdyPtemDVHq7ikGC8/D2gGykBgV5KsCPKgMWgA83q4AHKY18MfBzvUS0iJQs8PWJO7SkpD&#10;gB7k4pIi4jJiErJvXeZhWC+nIA0kIMQL9PY0JYQk5CWkFKVALqksJaYkJqsBchFxZVF5LRlJRRFJ&#10;eWEpOQEZBX5FTcGgaLvOyaLP/3X+xzfX1Gcjh89Hjt8bO/9k+emfqRdf7Jz+bufR3+if/PTkxd9v&#10;/3r/5Vf3//r+/v4NhOPv7398ff/6x/ufv6eRlmsLkoYasnsrk3OxrlmRzmWp/i15MRWpQUneViu9&#10;1X//5PH9j/94/dO3P92//gmC8W/uf7q//+nN15+9mmsv7SuNasn2Ga6Kn2rKbMiJSItwTot1zUrz&#10;HuorPDwYR2xtbJN2D+gnlyfgJ37x5PTyKSgwmEBPICJ//f7tzQePbl68/+jxBxf02+V+anPmQUk0&#10;tTT2ur/2MzoJjHJI9NPN48s1CoNycESl0Pb3aKSd/Z1t0h6RTFzfBiLvHmwT93b2jndp529dcamn&#10;u7RT2vHV9u7hLuVkj3q6TzsjHzBJ+wywSKafUY4vIWp/BLF7IuUICPKvPz6jXl198I8/vP/1523T&#10;HX7RHr7hDnbOemi0AdpF39lOB2WubGOuamuhZqGvYK4nb22ojDJQgnC8kSKotLZQNdGXNtIVNzUU&#10;09XjUTR4mNcTtf37+cU/zyx9v9b31/Hev4x1/Xmi8y/zXX9dGP92e+Avs/jj/LzL0sbPuhs+76n/&#10;or/6s+66T/saP+jsfK99/tORtoPi0pmEoYOK5evuufPetRczSy/np55Nrn2xtv3nrZlPxocfd29/&#10;vnj+Je0Pbz79x49/hq7qD+DagMv73Tf3f/3D/Sf7769ntEQ5h+jrGPHZWsm4IOXdkHKuljKOVrL2&#10;SEVrM2VzQ0VjHRkgEx1JMz1Jc30pMwMJc2MpMzMZQytpUzeV4892nr+5unxzQntNIb8hLf59tv+D&#10;ju2vFo++2xl92df7Xn/Hy4FiZkPqZn7LeQ/xj5QO5nDWbCV+tm7l0wvqH96j/+YD2ocf7j15b//m&#10;2cHlU9rp08NTaELX45Onx4znEJRnBas5OXsFBJeph0/Pr14dn94dnV58+MVv/vbt188//bCopjoh&#10;M3tgcg4aD1NOD0lHq8Pzy51jlJFloNN50t7o8mRj3/b48gmJsb9FB23I+6fr5KMN6uk69RxohXxK&#10;PLxdIzE2iIdg1f7B+ermAZHO2GDQm5cGdj47ZHxzffTjxeqXuwXbtd6V0W450Z7pie6JSfaYCBNP&#10;Xwu/IG0ntB64owzBmLn7maP9DVDu2iaOOoZOJuZolLUP0trT3NLF1NwJZenubO1pparjq6dTF4ye&#10;xQVtZQQuJ7r2+Jl0+hsvpvtN4TwHYhwG42wnUhz6sGYDMVZjifbDcTYTyY5Aowl20ziX8SQHoKF4&#10;m6F4u9EUp+FEJxjKN4aaN0eiir31i70Ngcp8zRowNi2R9k0YayiyIdYe5I3hqKZQa3DP2RhiVxNo&#10;UxFgV+SDKvW3LfKyyHE1Akp31E221Q4zUcFY6nrpadqpqdqo65ooaKqJKWvL61oY2ago6RoYWEVE&#10;JHd0jc8vkkjkM9rh3T7lZpd8uUlkbpBOoNdWqGcbVOb20eUu4w58sUC7jMfkk0d7Z0/2z5+STx+D&#10;HKzaO72jXj6lMO/2GDd7R9e7hxc7B6cbu0ck2gVYjE3MUFfVUJYQ0xDl0xRkV+VFKPA8VBHik+Hl&#10;gn3kxR4gZLgfAMlyswNJcz4EkudhUxHkkuVEmChIGsiKy/FwSHJzacjJr0zP+bh7q6lpqKipamhq&#10;y8kryisogYKCoqqMrDwogxpgb1hwGA5uzgoV/8vs2kDS0rKgDAQXQP6uHjQENRKQZRCHN5f6P2Op&#10;S4DBvawsXAm5w8vIgBqwFhgjaUkpGXhuc0kpOehjgYmQADmE5iXFgeSkJOGQNUDS4hKSomKKMgrK&#10;ckrSopLAWCjJKEiJSIjyCwvxCAiw8/CzcQty8IpwC4jyCArzCgryQAHfeTm5YA4CRvlCYDjPzsbP&#10;zQUG8zxcYJQOGgnzCwhBTB6ye7yc3BxglC8iJgyWgIDdAjmohx5TCwkJgHV84B80uSsQODURVhJl&#10;JTFWEhYGBhhyjYcZPbwKbgNsMDCioADWgsQqgG8J+j7BtwW/yiYFTKGoCDDxYkL8MpIislKiQKoK&#10;MlLCvEbaiv/1m+eLkz3UnSUqaeWMfnB7ynj++HxjdczIQNLKQnBoMGx6Mri3G93b7TI24jPIcgYf&#10;GfaAuPyAx8iQz/howNhw4FC//3Cf/9hgUHeb+2CPb2+Hd1er12BP4HBvSF9nyEA3ZmI4fmIocXoU&#10;tzhN2FoupRDrjintTFoPkz7MPJw4PZo8Z0xfnczfnC7ena88ulh9dLF+d772iLkO9ORsG+jx6dYj&#10;5ubt0dqzM9LT050L6ur5wdqjE/Ijxv4ldeflFePFxdGnT69eXBw+PqGcU7a2Z4cYOytPmcevbpgf&#10;P6W/erxBXCkd7MKM9oT1NPtP9CUsTeaRVhopW91U0uAxZZxBmzimjtL2ew722sg7TZtr1YtzxZNj&#10;WSNDKYP98UODcf19kb29YV1d/p1dvj29fn39fp1d3j09wT09oX09IX19wb09AV2d3jC7b260bW60&#10;aW+16+t1ZvnOuwz0Ow8PuQ4OQpPcDgw4DA7a9/fbdnVZdXZa9vTY9PXZdXXadHVYd3fZdnfY9vY4&#10;DfWjB3s9+zr8W+v8iwhuJYTgrvpcXGRgWlgAeWJkvac5y88hx9cq290QwuvehpWB5iU+BiVe+tWB&#10;ZhV+xmU+hjCRr/AxhNzk/aHg8mV+JqW+xsU+kJt8vpcJS+aZLgZFftZ4dxOch1mqFxJjb5Ts7xzu&#10;aof1dg10doj08Y4JDsQG+seEBng52XrY2YR5e1roaptpa4b7eIFybEhASlQ4DOWD3J1SokIJybEY&#10;X/cIf7dSQmp2AhaNNA3zdAGrXFFmIZ4uDpZG7vZW/mhbN1szJ3M9N6RBoAsyzh+dHOKFD/dJ8nEM&#10;RumHW+vH2huluZpmoc3SbLWyHHWy7TTxKNU0K+U0lGqGrWaGvRYUoMZWI8NRK9NJE+Tp9mo4a2Ug&#10;vJ1alqNmlqN2gadxhrN+Akot0Vo7ykI1xEghzEI92FIzwEI9yEozwFIjCKkT7WKJcTR3NVTztzHN&#10;iQ4pSYktSMKW45PyE2IiPdzcrMzjQ/xqCgn5aYnlOfjGkjywmIoJbC3Lr8xMTgzyKEqOyozyJ8QE&#10;tBSlNeQmOhgqmqmJW6iLW6lLGElzEoKddnsqxnJjZvJjB3GBfYm+6+Upe42EreqMUXx4kZdVhpNh&#10;uoN+ko1WEkoz2VorwUo93lKt1Nd6IityGBfSGOa4mB89nOLfGek8lx1e6W1c4KzVHIrsjbKbT/Ks&#10;slKqM1Vot1YH2oj3JGUGQ6G6swOn8T5Tab5reZiVzOC5ZCjc/HAkej45eDLebzTaazzBrzccPRrv&#10;Nxjt1R2BBhpK9JtMDx1LDVrKix7HBY0nB3ZhXJsD7ZqC7cvcTfMc9XKdDZMtVTvjfaLNFJwk2apD&#10;nXuTg0bxEWulaZOZ2EJ3q9pQ57n8BHDM6xVpjeEuiRaKBe7GQNmO+jUhTv0pYWtVuavV+Zv1xXs9&#10;zZN1pSgNxXfha3g4oPDfDx6wwdwcZhJwYiH0/3YhfJfe1cAFkOB6OD1EQPolQRPGvhVrd9wP2W0t&#10;kV6OTqHePoFodHRgYHxgSEJQaIy3f2oIJsTVnReBUBYRF+MBHT6PEA+PEB+4f+EDHb4gN68QJ48w&#10;J5cQAqHGz57pa1+DcR5M9e6Pd57K8B1P95xM9ZjGodcyPcgF/vsFQavprInlY50h7+8U7+kkr2Yf&#10;084g6/4whyon3TZfy3o3o1pXA7DYG2Y/Eg1auoK8N8K2Ndi8MwLVH+swlOA8nOgCCk1BZiVuWjVB&#10;liW+5lle5tn+juEOFtJcLGDNxs4Gcl4+cMrcnFygDA6VE/FQT0MrJhQT5hsQERAc5OkTgPYM8fT1&#10;cUL7Orv5u/p4ObgHufv7o33d7JwdrWydkHahPoHR4VEJ2DglGTk+Di4RAUEZCUlNVTVwu6Qiq6Is&#10;o6whq2yqqWuqqW2ioeFhaxsTEhwdEqoqr8j6dAEONk6uh5B42bm5Eex8CDCQeGCtqYR1tMgJcCoK&#10;tK8KdWiKdGmOdB7PDF7Mj5rOCJlK818vjBxIcB/GBTVHedSEofP9HdK97MJtTfSkhIUfQGcHfh4c&#10;DyB+xM4KgszB+YCDAyJiEBODpnLl4uaC2DwnO6hmh6PWPAC/KDY2TgRCip97c2r4YGX8YKlvrCHz&#10;eK5tf6iyLNwO76JTGYTKcNDGGEr7qQnneFjqPESY8iHMBRAWgoh8T2Q6SrstzHUgxqs70nka57tb&#10;EXvUkHralk6vT5zF+wzFObeF2rSG2ffHebVHuDVjXOtCnBvC3GqDXdqwXg2hTp1Rbl1RLqx5X207&#10;ox2qgiyovcX0kbr9sUbyZPvqQP1YfeFKbz19cXi0vnC2q3q4oXChv368rWyspWx9tH2ooQSovZTQ&#10;mJ/eUZrXXJDVUV5Qm5PeXlE41tnY21TTWlPe3dzQ0dww3Nvf0dze3zWAT8nwcvHycvXo6+iZHB5t&#10;qWvIwWfmZxGKc/OhCDMZGSV5eaCAS4yLiQhLjIlMiI5Iio3KTk9JS4qLx0ZEBgbFhUfGhWOSsdG5&#10;6bjCLGgq1wJCRmFOZl4WHJoGgu9Zacl4Vuj5jMSkgoxM0CwPD63KSE1MT0nMJ+TERcUL84lKiSsJ&#10;88uKCsrzcUmAHEhYQFFKTPUBgk9VXnNqeHp9dnVtYYW4trW9RmQcnpUUVinIqllbOS7Prl+e3F6c&#10;XDGOz48OmQe7lH0iaXd59WBl9ZJM6igusFFTQRvoeBjrO+tq52Ajznc29+enGcTNg9UN0uIGfWuP&#10;QaZRNsjUbcrJPoNGpNJ3jynbtO1l0s4aaXVubXFqibi6sza/tjK/vLmyMT06CQ5jcWJ2c2H1eJda&#10;mVeiq6Dp5+S1PDa/Mb0yNzi1s7A50j4Q6OpbnFlwun+yPr1OWaeuTmwySOeLY+tAk31zDaWtvugQ&#10;IS5JcT55KUElIU4ZcQElYUF5SXFVEV55BXEtCR4FRRENKW45JQE5DR6p5kT8cHLWXFLGbnb+TnoW&#10;KTO7N9Afr69R5mQ5HBOwmhu/nB+zUhSzU52624Dfb85aq0gk1qSf9JVRW/PonflHXQWUVsJhV8Fu&#10;Y8ZeMxReYxAXUBdqV+5nVRdq35scADSIx/Slhw1nR7Um+VeEu2a4m0eaqcaYq0cbKadYaBXZmxWg&#10;jCrszAcDvTZSkrZScZspaWtJuNnohNHwGMhBPiJ+ICRyMDSq3S+4PyxqJimtMzBsJiG9LwTb4uE3&#10;GZ0IKoeiolv9A/tjYlLNzfxUldw11LxNjJW5uaU4ODQkZVQkZKT4hZWlZKUEhRTEJRQlxWVFhaVE&#10;RGTFxeUkpKDwCQICUgL8GpJiEgiEpYxIqotVWaBTR4zXMC5wIQ+zVhyxUYzZLAhfzw9ezwncyg8h&#10;FoZtF4eTijG7JRHkkvDd4jBSUfBOYdBCukdfjH11oEWmq2G0naGXqbYM50M5AX5Jfl5ZUSE+bjZR&#10;EX4xcTAIZxcShqLJiwoKiAjwgyMBByAmICQhBLm/gF5OUICPl4cL5Px8PEDCQgI8PFxsbA84WXFp&#10;WH0NNKYHizBDBwmuBAkUwCLsNc/2q/Q/rRJI0GNF1mNjkOC1cLO32/yyFUzb/6dgtg7jdVhvIfsv&#10;weXhThJe/DWOZ33o2/bsHAgO0J1C87uCzpSbjZ0bHD4wG9xsEJTnQCBc7OwSMGGaIoIRNmb96diJ&#10;jKiF3Njt8tS9KjwQrTbrpCX3or3wuqvosqPgrrf0oj2f2UwAlfT6THJFynZR4kZu3BwubCEjYjUv&#10;drMo8aCBcNxWuFuN36/LIlbgSOW49by47bz4i6ZCSmHKcXX2UVUWyE/r884bC05qc2DBlQelaTt5&#10;CRtZ0euZWKC1jKiV9KiVtOiF5KhxbMB0QiilFH/dXnrVVnzamHfWkMesyzmtzz1vzL8Eai4EOqkl&#10;HFdnndTnQpS/Jvu4Pp9eRyBXpoMz2ixN3ixP3q5M3apOIdXgwF/cXlMmpSVzpyFlrTqGPpy/M5A5&#10;WhfRWxVSk+e2MZlHW63aHMvbHS+sTrILsxSOt5duiEWWBOml2Ms1xzrMl8WO5GBqY70LIzzR5urG&#10;WtJmJqpunpZ4fHBbY1pttn9RhEVbPKotzqwmWq81A7k7kn5FbGIs1x/O1VbHOma7aJa5abb76o8H&#10;G8+FGu3EWa9FmIy4K417qQ+hlSaC9PqDjPqibbpT3WuT0WEuqkXpHqvT5fubTcT5Uvpa9d5MPnU2&#10;f6I2NCdMLxtjlBasnxakUxqPHKsOrU5ENeDsx8uDFxtjN7rS4tHKteke0y1pyUHmqWHWGE/9nEQ3&#10;6mozcSTveKZsuysjDCUTZKueE+fTUIxLDnH1t1LKCTYZzXefLrRtj5XvL9JbXAgd2I6/vSevfr22&#10;cU9fuz/cvT+i3jMP7k+J90djb1aH7ueG78cHv+0n32+0X9U6pVmVDheO7c0t0PfWTy42GTfrh5db&#10;jCsi43zn5IJ8eke9erbFuDm4eU69fUE+uybTz9aJ++MzS1s7+9tEEvPkcH1u3MlCx8NKy91czROp&#10;6WKpYW2qYWysiXZ3nl5bYjx9tHt1sXV6Qr69On7xjPr0EfH8bOuUCfLjZ88oNzfEkxPS6enaAXWO&#10;uLtOPdw7v9qkH189erG8uOLmgHI01/aw0bU2UtBWFtNQFePhRyho8hTXY5uH8SXN0fa+6tLqCH17&#10;6aAcd+tk5MZvSUffXj65f7H6bEHRSljVQEBdnVdR+qGumpiSnJC8vLCWlpKptpa+sqqWnJKBqqaJ&#10;to62qqqliaGhjoaelqKejoKmurSKkpiygriinDi4B4cghaSkEDRnHCsajIiQsCgkQWEBSWkxETFB&#10;OOoLKIP87dynv5B3IHBvLykpDiQgwCfGCl8D7UFYEF4L1bD81gXFIId6IBFQZKF8ISEBLh5O8Cn8&#10;IgICohBql5ASB6vgrWDaDmpExUWERARhzg4qBYT4YeAO9gkq3+VgFWgM7wRsCMTC9AIQf2dF2oG9&#10;48HBA4EyjOPhesh3XlZCQhLsVlxAiJeHj5NXiAd6G0BaVExWTFhKWFJBQkpFWkpJXEJJXFpVSlRB&#10;SESGX0ZFVEZZWEqZT0aT3z3Mwifekv5q/rf3Z4zPZw4/HN97Pvze348+/vfN4z+dPP/r+fO/nT39&#10;kvns92df3//XN/dff/fzdyz/+J/vX9/f/wS5yVO2F9qrsjrKkpvzo4riPTMjnMpTg1rz4stTAlP9&#10;rBe7Kr767On9T1+9ef097CP/7ff/goD+t98/Pdwbq89tyw2GiXx7fmQFPhSPRceH2xYQgmYmqpkn&#10;cwgq+QCMaa5unzPPH0Ms/uzREfP28Pj2iHHHPHt2cfXy7OL57c3Tl0+efPbo/IPd+Yve8tOKxPOK&#10;5Kd9Nb+jEG+oh2TKCfHocoPK3KcdUaBE3d4kri+vrM7Pr86AEcwiaWubsk/fp57s0s6JBxe79GtW&#10;6OpzCv2KtM8kH7zVLuXkHZHfP7qAifwu7WRrj769f0ikHJGPTg8uL1/+9YuL3z4t76n0jnYPiHR2&#10;cDVwcdGzQanaozSQZkowkbc0UDTTlUMZKAFZGSqYG8hamihaGCsY6kgaaUtYGkqZmojpmQlmNYQv&#10;PR8fezE49vlU76ejdY87+n830/flcuZFbc5FbdNHva0fd7V80j7wp8GeLwfqP22rfNVU91Fb/x9G&#10;hj8bnPhoYO03E8/uTz69vzv6I3H0rHf9k+Xey57m07bRV2PTv53pvGvruGruYbbSP9/92/2fXt//&#10;CK7K63++uf/2/scfv//6/m9/u/+vJ1+d41tjXCKNrVwULCzE7JHSzihZZys5JytFBytVW1NNpKG6&#10;paGKuYGcmZ6kqa4YLAsjKXNzWZSzmrwh9wS19fF3xzf3DOY97eB+b/PbjaU/z+39m3j8I3Xry/XN&#10;vxOnfrfY82pk5KNp4p/J+3+h9V2Mbfz2kPjHG9Lvn+3/9hX10w9pH378vxJ52EcepvC/1vXdp0fM&#10;R7Tzy4OL4y9/+Pvf3nx1/vyqtqsZi8P1TUzt0U4OKIwz6unW1Ops6/BW99RWx9hMRdtISfNweevG&#10;wNzVHvOMckbeou3tMXf2TjbIjOUd+gLxcGyJtEI63qFfbe0zlzYODui3B8ePwFoi47RzYQJTlFy1&#10;3Jo+nO9fgTGIQKq4Gxt4O+i6OKqYI41dPJHegSifYOfgKCAHX4ydZ7ieuYu+GdrYzM3M3MPM3M3c&#10;Em1h5Wph5WJp4YK0crc0tnc1t3fT0Uu2MxtLCVlOD1xP81lMdGtw05pO8phO8x5LQoO75YlEu/EE&#10;66E41HiSw2iC3VQquONymUh2nE1HT6Y4gZqBaORArM1IIhS4ZjDeAYpdE2XTEmkLcS4fo2Jvw3w3&#10;/SJPowo/87oQZBvWviPGsT3aoQlj2xBm2xBqDznIB9iWBNjm+qCK/W3yPS0hFm+tFY9UT7TVC7PQ&#10;RGvJ22soI9XVDORVdRW09JQMtJQMleX1TIzs9PSslJT0eHmktLUsAvxji4uaVldoNOrdMeP5PvV2&#10;hwLx9IPTR/SLp/SL51u0652jO8rZc5jIUy6ebR9dE49vtg6vwF8uJNr51sHp+u7x4sb++jYNCiVP&#10;ZqwQ6TEJeB0tXRVJcZjIawiwKfKyyfNywjO7SrI/FHuAkORAgLt9OR4OIBkuNiA57ocKvOzgPllX&#10;UkhfRkyBj0sAgZDk54sMDNHT1NXR0dHU1tLU0lFShkA86HpBlwx6XIjFS8tCE4pLSUqxkrQ0xNPf&#10;IXiWH7cszI7fVUpKSoNOneX8DT0yBgIlOIFtQYIRPJxgCi8uLg4KIIEayDWeheBlpKSB5GXlFOTk&#10;YSIPCmBRThaa7/Std7y4GKgHHyEkJAJsCKiWAGZCUkZBWl5CWBzYQQkRUXFBUVF+QRE+ASEeKIKN&#10;IDcvNKxlg6azg1wCWZ56fDy8kGM7L5+QgCAvLz83Ny8vnwAXN+8DDjBU5xIUBGs4hAR5RcUEBQR5&#10;+AS4BYXAel5g3qAnzMAAAisKbg+AcQMWUgAC9KAG1IsCE8ri72ARRu0gvVuEN2SdPvScHG4PEgvc&#10;Q18gZBvFJMAaKJqcOGtWd1HoxTRwVwTuVRRlpeRlxKXFBER4HxZmJa7MDB6R17cWp5g08tUJ7fKU&#10;+ptPHm1tjrq4KDU3ek9PhI2PBA32+fT3enR3ug72e4HFoX7f/h6f3k6/gZ6gkQHM2CB2bDAGaH4i&#10;dWMpb3ulYH0xf2upeHuljLxZz6D0nBz0Xx6PPblYenGz8fx6/fHZyh1z6Zq5fHu+BemMCHQHdLrD&#10;0i7Q7Qn50Qn58QnlCfPg6SkV1pMTyotz+vuXDKBXV6cf3Fy+f3X54vzs7ujwlLy7OT21PDoy2983&#10;2t4y0trUUlp0uLX18aO7F5e0j59SH5/OjXSnTvXhD7ZbSMvN1O2Bk73pk4PFE+oS83CFebjEoM9d&#10;nS5eny3dnC8DXTGXL07mzxmzZ8dTR/RB2kEv9aBjf695h1izvV25sVG2sJC3OFc8O5U/MZo5NpI2&#10;MYYbG03o7gytq3Ftb/Nqb3fr7oaeWwwNuvX3OQENDUJz2wINDjrCaL6rF5q9tqvHrqMd1dZh3dfr&#10;2D+A7u9F9/S69vW4dXe4DXaHNFf7p8Vbx4VbB7lZ5iZjbyi7jyikvcn+eFfL8gh0jrd5rodRRaBl&#10;iTdE20u9oQA1vybylb5G/zciD83s6mOZ62mW62OVjjZN97SMdjYKttWP93MMcbKO8EKHurtG+vvG&#10;hQZDoWkCfbycbL0c7MJ9vJAGeqZaGmBVmLdnXGggLjoiKSI0zNs9zBuNiw7Hx0VG+HlggzyLs5Kz&#10;4qPCvVwDXe2D0A7+rvYBaAdHK2MnpImfq02wp2Ogq42dsZa9sVaQKyoF44sL900J84zytIlwscA6&#10;msY5GCfbG2TYGxa5mxU6GxQ56ufa62TZaKZbq6fbauDttTKdtHG2Kun2ahmOGplOmllO6tnOGnlo&#10;vUIPQ4KrXh5E5HWTbDRSHKEAOJEWalHWWqFIzRArkGuzct0YZ/M4N1SwjZGZkriJkkRBEjYvGZsd&#10;HdGYT4j19fZ3tHO3Ni/PwVcXZGclRhelJxESo4vTkjKiwwixmJRQ33SMX3l6TEFieDrGKzc20M1c&#10;01JTykJNwlxF1ESKszref625YLooeTIHO4wL6Yn3Xi1N2m/K2a7JHM3ElPigslyM0xz1gWAin2Kj&#10;DVToadkU6T6WEdmMcR1NDZrOCh/HBbSG2beG2xLslLuwdp3hqIVkr34f8zY7zU5bzQoDyalgm52M&#10;oGWcz1JW4GJO0Go+FPqAXBK7lh2+SYiaSwlcwIXOp4cNx3h1hTn3YND90Z5jSQE90R7dWHeQ98V6&#10;tWNchpP8x3FBXRBSdGsKti9GGxc4G1T4olKR6sXelu2xXuEGUhgD2foIt76U4AlC9HJJ6kBKSKmn&#10;dXOE50xu3EZlxnoFnuBimGipUuhjno02SLXTKvOzGcRhFovTlorwq6VZazUFm511uyPd1ppKivzc&#10;olwc7FDQE3YeHr7/r4k86LcfItg4EQ/tkdZ+rugwH99ANDrK1xfrG5AQFJrM8pFHWyBFHnJIcfNJ&#10;8PFDRJ6PV0QAeoEJ5BCUZ80ryoNASLEj4pytarCeTVHOg6meI+k+43jv8VSP0QSneZzrGt59Jt5u&#10;MtZ+JsVjKtVnJN5jKNajOQDVj0V3htjXepg3eVkVWWuV2ukW22gm6kikGckk6IqVu+o1B1iVoXWq&#10;vPSagky7o2wG48EgxAkU6gNNy7z0qwKtSgKR2T5IvL+Tt5UhZIJZsVk4H7LxcHE/QECRetgRD0QF&#10;hTgQD2wtkeV5haE+/mlxiRmJKaFefvFhkUkR0cEePgFoby8Hdx9nLxeUk5muka6Kpp6qlq0Z0s/D&#10;B5+cZm5ozP2QnY+LW0ZCEpr2UEAQmEIVOSU5UQkFMXFteUUdOTmkvn6Yl1cCJtzO3AJcPh4OCMRz&#10;PeDgfsDNjmB/gODgZoOi2/MiEJpi/NFoVIa/A8HftgKDJnhZNEa7N0WjW7Do3iSf1iinulC74iCH&#10;0jCPDB+HZE97O01FQdaGfGAv0OkgHrI8OiEoz4Hg4ASCfUs5YcsL4XgONvD7YX8IXWJWc+jdC54H&#10;CCN1Rdr6wuHaxNZow0JH3h1xcKkhvSTIAvSTxV7GGF1RRxFEgZdVa7y/3gNEgKa0CReiPtJnoQjX&#10;EORU5GI4EOPZE+XSE2G/X51w1pZ53UM4bEhazQnuwlg3+ln0x7j1xngUOOnHGyv5KYu4SPEaPkTY&#10;CrOBcrShIsFRv8BFvzbAoiPGucTXeKUm9WSmeW+skTTZNtddNdZQtNBZTV8cHq7NH28pHW4onOmu&#10;Hmkunmir2JnuHWkq66sp6CjLaS3O6izLbyvOaS7M7aouay0rBBZttLuzKDujoqioo6W1vamtua6l&#10;o7mzs6UrLSHNSNuIkEbo6+hZmpkrJOQS0jPyswiZqakQi09IiIuMjIkICw3wjQwNjAoLio0My8Ql&#10;ZaUlpyXFRwUFx4ZFvCPyBZlQ4Pj8bCh2DcziYYH26cnxaUlxuNi4wsyswqyMrBRoD9npqWnJSaWF&#10;RdpqOlzsAtLiqvzckgI8Uryc4iDn45IQ4pNVktbmRPDnpOWz3NXBjeTy/NTcxvLmHolqaWHj6uTB&#10;PL54cvOMAe5cDw73ieS9jW3K+ubh1ube7Mxqb+dSW1N+mB/eyyXbD03wQ+cFejSlRK80V83Wl5KG&#10;e3Ymxndn5rampokz8/SNHfrWHm2bckphnB4wabt08gaFuLK7Mru6NL0M8umR6cmRiYXp+YWpueXZ&#10;xcmB0anBMcoGaXdlKzc5S5iNv7msfnVicXZgcritf2F4hrK2uzm3dkZhlmWXFeFLYoMSg90wkf5x&#10;2gqGknxygmxifGyisqIqkgKKsiKqylK6CpKaMlLqfDySavL6nAhBoYeSvAghaV45KQ4xGQRPiJHV&#10;AqF0NCqRTCg4La+eiozu8vdP1FZt8HEZTwqfSo+cI0QvFMRMZoUPpPoPpQUOpwd3J3h3xXv1p/hv&#10;VuOo7flH3YVAlFbCQVvOVk3qdG7kIC4AtOlN8u1LChjGh3Uk+tZgXPO9rSLMFF0VeXTYEZoIhD4H&#10;IkxPzl4Q4cSHwKpKJWsqlCGNR0MDNnEpi3EJ66npS8lpUNT4qOSeoMgRTNxgaFSLd0BXYNhEXHKb&#10;X/AYNqkrANPuHTgaEdvqEzgcFdfs698XHV3u6eGtpBhoamyhoCD5kE2cnUNeQFhVSk5DXklZSlZW&#10;RFRRUhxITkxESkREWlQU9CfiwiLykpJSAnziDxGaApyR1kZFAQ5NkeiRtKCFPMxmWQypMna7LIpY&#10;gtkqCtvOD9opDNkpCn2L44sj9ovDgfaKQsiFwftl4Ss5AYPJ6JpQ21x/22gHcwNJYXAvowgG0WwP&#10;JEUEJMUE+Xg54ag1YPgtJiQIBA5DlJ+fFQFCSICHFxyPsJAAHKxGAIzTWQVeXm7Qv8DA/R18fwfo&#10;f51AJUhwg7em6FfprQn6JbGA/FvL9LYFK8E4Hk6sirfA/T/0axYPBOzZO8E1MJF/txbkMJGHBVeC&#10;XvStjzwbKHH9msjzsCP4udiFeHjy0lKNFWSS3R1GsuMHkoLnc2K2y1MpNZkHtVlHDTknLbnMZiDC&#10;VWfhaUsOKJy15h43EWh1GVAom7LUlSzsZGLgHC5ssyBhtwxHb8hhtBSAzXcr0lbzYhczI+fTwhfA&#10;2uyYufjAVRxmtyCJXJh8UJpGLUsHOqzMZNQQjqqyaOV4ON/JS4CJPNAqHruVGb+YGDmXGE4uTL1o&#10;KrxoKmDWZ5835Z7VZZ/XE66a8q6b888a8k7qc45rs2mV+INS3CHkbp9xWJ3JbABHnn/cmHvcknNQ&#10;m7lfhweiNKQfNOLpLVnHHbkn3bmnA/m07qz5yoj+XJ/J2sjRuoiJ5uj+mjDiZN75dsPBbMlKR8p8&#10;Y1xZlHmgEU+klUiKs+JGS9pAXmQBxi0z3Aepo6osI4ZG2/kEOEdgPeem6gmJLjGuSt3pLgMptvWh&#10;Wi0pxr0FdsfL+Wdb1UdrdQez1Xg/w2iUTJWfQaWr0kIcaj5UfylA7SjR8gBrvOwpt+6rRMTob8Qi&#10;wbhisTi8Lzc4IxyZGmldlOFD3+lcGstbHSNsjGVuDqdNNoblROgVRZllBuoWRZpWx1nN12FacHZV&#10;WNPdnlRid3JXtttgcdDWAIE0XtpSEBLprpUUap4aiySt1myM5pJG8o9nKgZLwt0NhRP9Lcvx4cWp&#10;wQ464uG2ShVYs9kKt26cWkWccH21zvRuLOOvU5tfLW/+fLD4A3nlm13Sz7T5rzcWfticuF8cvp8a&#10;vx+b+G6Ier818azLPtEYFWKS1ZDTONY/trlDZN7snN6Szm7nyPvLVPrW0Tnt7j3q7UvK9QtQT71+&#10;enLz7OAIgvJk6hFpd+/8jLE4NWRrrO5uqelmpupuqe5soY4yUTcFNV4uM6tLB9cXOxdn68eHc/vk&#10;aRIR5OtHR8TT062TE1DYYTLJ5+c7jJPlvf3pta05cADHTPrl7cuPPp8cn0KZ6nvYmwa6mhupiypL&#10;86kpiwiKIFR0Bcqa4puG0nNrwux91eX02NVRoh6p9raJVuf/vNz7HeX5908CM92FlBBa+vwuDurW&#10;pnK6qkIK4mwaCsIGarJIHU1rLR0bPUMjZTUdJWUdFSUzPW1TAy09dXkDLTk9DRlddWlDLQU9LUUN&#10;ZVkVRRl5ORnYTZBFSsQlWI7qouIiMMWGw7nAdBsUJKRA/yUsIyMlLCzIz88LGoNFUACbgBoWJHjL&#10;68EqERHIgV1KRlJMWhyuEQU1ohD3B5vw8vMIsuLI8wnzwxgdrAV7gFzsf5m4FWYSoABqQA6XJViB&#10;a4DgBqAAQ3l4J0CgDASOFj5m+LkC7C8Pjv8thWedHczlJaVEobA9v8TKBxISFxSRFBaXEweSkBeX&#10;UZaWVpKSVJAAuai8iKgsn7SKsJg8j7S6oKgyp6Qul4W/6upt/wdvqB/cU59/Q/ri/uqzn26/vP/0&#10;H/d/+OCrp0//cHb3+eGrP15+9eZ3397//Yf7b36+f/Pmzf3Pr+8hl/c3361MDVQT4tpKEhtzI/Dh&#10;9ilB1tVZmMacmOIE32Qf5HxX+T8+fXL/w99f//Tdj/c/ff/mux9/+hZyxf7uh989va7PjOouwrTn&#10;+g9VxvWXJ5TigpLDHJKjHEsLwseHyy4vlhFMGvP46IJxendydgt0dHJFP76g0y+Ojm5OmU8vrl5e&#10;3r538+j588dPPrq6+HB37byj8igvjpkf96Sl4vfEzecHx/Q9JvHgbJNyAoWGP6Ds7e6vLCwuTkxO&#10;DfTNDPYvT4ytz84c7h/QqIz9g/PNXeYO5YpMuyXuX+7uX5APzkn7zJ29403y4cYuHWhr74hIYewc&#10;QFx+7/CcSD3Z2Dvc3D8Chb3jC+rVNe35zdjeUkRWtHOwoz/GxcXDBO1uZINStUOqo8yVbS3U7CzV&#10;kUbK5nrySH1oQldDLXFDHTELM0VrK3VLE2hyVKSBnJWRrKWlvBVafeZwgPFfNPLv98hfHlD+ekT+&#10;x+HYF8tZh+WRS4m+I4HefZ5uXY5hU37YheCwGb+YlfAMckrfR+2rf55c/9Pkzp9nmN+Rjr/eXfts&#10;ofO0rYhYWEYpT1nGRc/G5lJy25+0rv5xcemjmcf/uvrz/ZffvP736x/BFb3/5ofX/77//o/3X358&#10;/+HNv8+SWiNQIVpaVsLG5iLWVtIO1vIOSEUnS1VHc217I31rPW0rAzVLI2iuV5SpNMpI0lxfwlRf&#10;3NBQ3MxaTtWUb+aw/ZP7m5vXh0c/kIn/3tr+Znf5r1urX24z35xTvqaPvTc18HR09uPF2Q/mt36z&#10;df6v8yevXzL/8XTz02vKHz8mf/op7bMvqK8+JT9+uX/9gnr1gn764vD0xQnzvbcO8hCRf48liMUf&#10;M19Cs7yePKWf3hIZtJ1LyrM/v/foj0+P3zslMimDs9MLG9s0xhn14Hhva39vhURfJJH654mt41v1&#10;A6SO8bWWken6vrWB2cMN6tXhLXWXuU9m7uyegN9AU8dITlHd1j5zhXS4SYPi2Kztno7N7haWdUUn&#10;FIRG4wxRdjI62uCimrrZWEHz/bm5BAa6+oY4egVbOHsZO7gh0X6mDh5mdp62LsFWdr4WSG8jY1dz&#10;C0+klae5mYuZqTPE4pGulpbOKKSbsb61my3aXs/IQ0ezIcJnMTtqLTNkMzOwHq3ZHYKcTvWahO6W&#10;HUbjrMfiUUNxqJF4W9hHfibNdSrVGeSwszxM5IcT7IcSHAcSnfsTnLpiIC/4Ul/jIk+jPLRemo1a&#10;ClIxw169zM+kNtSyKdKmBevQGGFbF2oD7i3rQ+yrg+2Lg+zy/Gzy/VBZaJMUG+1EpEaMhVo0UjvE&#10;XMtKXsxUQdpYWVlLVkVDTlNT0UBd2Uhd2URH08oa6WZu6mhp7qSuaqypZq6uYmpn65eSVNLZNTe/&#10;RCXunu9Sr4j7EGTfP77bO368e3i3Sb1aIZ8ukU6WyIwV8FWTTzahOPKXWwenK0T6wgZlYW1/bnV3&#10;fZu2s3cCBaPfpiXhcnS19WQE+ZX4ObSEOLSFORV52aQ4HoiyIYQfIqQ52cUeICTYEbI8D+T52GV5&#10;HkI4nodDgZddnodNTYhbU5TPSF4SjHpF2BAKYqIoMwtdTS2IyGtqqqioqKmpKSkpwaBcUVERpvBw&#10;gmE6C5vLwKgdZvEwc4ehPFwAa6Gpu0UgrAxqWJheGvL9ZnnKw07xwLaAXAz0/KwEPhGOGs/6KClg&#10;0WSl5ZQUlBXllaCYLaJiIFeUV5AQg2K2yUrLQLxeWhIIQvOysqKSUoJikuIy8pKyCnxCwtz8AtAb&#10;ZJIQ6IdgtyhkqEQFBeCXXsF4XUxElJOTG9z/c3FBPvA8XG+5PIzm4QTNFSUoAEWnERYQFuITEOAQ&#10;FeIVFeEXghzswaCfh5/F5YFphBi5KOsxNCQxFpQXAKcGEszlQQ4SOHfoEQQwvL8E7QGrhFmO8yDB&#10;qyAeLyoKl0El6/ihxmAR5KAGnAhrsnXwgQIyEqLCAtwy4oICnAgtRam50b4j8ubxHnF7Ze6SQb25&#10;OKRT1o+P1ltb8PW1gb3doZ3tgUD9veF9PWHdncGd7cF93RGjQwmzk1krC4Vba5UUUssJvf+SOf7o&#10;fObuYvbudPbR5dL7j7af3249Ot98fEF8ern35GL/8Rnljgnp8RntvZuTDx6fP7mkPrmigPzxxQFL&#10;tCfnQHTQ4O6Ednd8cE2jXB7sne/vMneJJ6RtBnGdtrJAnpvZnplcHh6e7OwcaWkda2uvyiZUZmWn&#10;RUUVpKaWZWbmpyQ3Fhc1l5aUpKUxSds3dNJ4Zw0uyiMrwaexNKmvMW9ppJ24MEIjLp9SiVcM8vUp&#10;+YKxfUJfuWRsXjO3b05Jt6d7N2eU69P9K+beFXP38RXl7nL30dUO0N3V1uMbItDNxcbp0fLV2drN&#10;xdr1+fL1xcLF2SSF3Lq8WNjXE9PeFtTc7NXZ4dPf79ff79PVhW5rc+ruhjB9V7drW7tjc4tdc5t9&#10;e4dTe5dzb597FwTi3Tp7XNvbnTu70QMD3kNDgYO9oZVFLiG+KvZIybqylHP6xt7yFGNzfneyB+tk&#10;XIxxyfY2y/UyqQxC5bsZVgYgWUTeHI5RU8OKI1/lZ1wN4XhoxtcyX7NSH9a0rt6m+V6meZ4muZ5m&#10;4AY+w80s1dU43dsqxFoH42we6+sU4mIT4YWO8PaI8POJDwuKCw8K9/P0cbH3cXII9/GyNTEy0VSP&#10;CQ4M9fIAa/Fx2LSYyBBPdHSQT3psREpUaFSAV0yId1FmUmUOPtLX3cvOKsLHzd/V3s/FDuPvgTTS&#10;dkYZh/m6hvm4+Llau1oZmmsphrjbB6JRcWFeGXFBqeFeWDdklL1xop1xtotlnqt5vpNxoZNRkbNx&#10;vpN+nosB5IXtYZLnbgjFxPcxAl00yIu8DAo89PLd9IFy0Pq5HkZ4J51kW80UR70kex2slToWpYlB&#10;aQFF2uhEWGtjkDqxzuap3g7Jvk55sSHR3k5Rvq4ZsWF4bHhJenJldkaAk707yhKcXU1hbl1xfpSv&#10;V1Z8VE99ZX1RdlNxTl4yNj0iMD8xojIzsS4vJSXEw0JNykxN0kxFTFec01SapyUtcqU+d74EN0GI&#10;GkkL7Y31WimMp7bm79Rlj2VFlPnZZLuaJNtqZ7oap9jppNrrptkbAOW6WxZ4WLRGeU5kRTaGOY6k&#10;Boym+A0n+bSGWGch5au89LrCUCMR9lMRjrNh9hP+yC4n3Y1Er9VUn6VU73mcz3JO8GZhFKksjlyW&#10;uErArGVFrOVEL+DDVwjY0Xi/jjDnaVz4BC6sK9KjP95vJCW4PcKtJ8a7L867J8azPcIVqAvr3hjs&#10;mONkUIA2wdvqpllrl/vblvigwnWlir2R3YkQ+pnJjwWqDXbKsNHvSwheKExZKk5ZKU8r9kNizRSA&#10;0hx146zU8I4G7bE+o/iohfwUUlXuXmPpemPJZmfNcketujAPNAk2Lw9EdbkgB+f/JPIP2IDgMgwy&#10;4PSuBi6ABNfDCSbysN7heKCHCDb2hxy87Jyu9o6B7h6Q0ODn7Y3x9MFjY8PdvXCYKFt9I14EQlFI&#10;VJSbR5SHF3T4IgL8wkLQtNtCfPzCXLyCHNxCHJwSnGxBVvqFwY71kc7tsc7NUfZ9SW5DSejeKNup&#10;JOf5ZOf+UNPBCOvpVJ/hBK8KT5NCV4Msa/U0C6VUY7liJ4Mie71GX+vOUOeuMOdqT4syV6MStFGE&#10;hoCnFCJSW6DUXbfW37g7ynYowWUgzrE93KougPXHG4gkeFngvVBJXnYmilLgOMV4uLkePAB2h4OD&#10;AybyoAzMExsC4WRnX5pfmJeZnR6fREhNz0rGxWOiYoLDw30Cgjz9gr38A9x9rE0stRTV1OWUVaTl&#10;FMSljDR10uISddQ0wOXgYmMHp6ykoAjsppyUtLKsvJaiipGGprG6po2BQYCzc6inZ2o0FhPgx8/G&#10;Do6BB3rUgeBn4+ZEcPLyioIdcLJzCXJz8yAQggiEEh8iytUyI8iFEOqK87SqivGui/VMc9HPdjcs&#10;C3XMCnQJsjY2A/ddnNDEsGLc7IKcbDzsUOwhmC6BX8FbIs9y8GSRK5ZTPCuUPIzj2UBz1lWG5oBF&#10;IPgeInwcrE53VimLwzuTjQsdOacLLW04nwJP/SaMbWMIqsbfMsdeB4fSyLA3DNAQt+RDYE1UVsqy&#10;BlMwZW7mGRbKdd7mowmeYwnuW4URF22Z1Kr4rfywuXSfpgDTJn/LXqxrmbtJBlKt2N0yXE9R5wEi&#10;ydZcA4HwUZfNdrdxk+OLMpTDWauBPhnvpN2U4EEdrydNNO8t9K2NtfVXEsbqC+mLwyN1BROtZZNt&#10;5ZMdFYMNBdOd1duT3QN1Re2lWe2lhI6ynJ7Koo7SvMZ8wnBL/VhH61B762B7W25aehYuo6a8uqq0&#10;uqWxo6q8rrOtt6e9LzQgPDczv62xfWJorLK4NCUuISMFV0jIzc8ipCUmJmCxMRFh4UH+2PBgWKkJ&#10;MbjE2IToSGxwCEzkU6JjctJSCzLxeXhcQWb6uzldgVihaZIgHJ8YmxYXn5eOL8rOBI1zMtKy0lJy&#10;MjPCg8L4uIWEBSTlpDT4eaUF+WWBRAXlJUSUxATkhLgk2RE8XQ3di+MLUwMTO2s75O09ColaWVYb&#10;Eoi5vX68TyTTdvbpRDJlfZO+uspYX1vr6xksLerLz2lIwLYlY0cJSbOF+Onc5IHkcKCu+KD6MPe2&#10;aL+BzPiFxhrS6CBlepI8PUVdXKavbJDnV4kLK5QN0t76LoV4QFrf3ViEJpJdX9hYnFpcW1iZm5ia&#10;G50AWp6YWxybmR+Z2lnamOodcTK30VPUWBmfmx2YnOwZXRqf723qWh6bdzC1FUDwCz8UEWYT50MI&#10;8yNEJHnkFMXUlCU0RLkkxLglZUVVuBCC/Gzi7AgBbnZRQV5pboSwla6th41/TkKBvpyBupBiPS5/&#10;gFDcGZG4kp67iSOsJ6fNxMYX21inGui0hPh0RvrnOpkmmqpEG8oCpaBUowyl0my1gICZa49xXyiK&#10;3ahKpbbn0zryICLfStiqTpkviJrMDu1N8O6IdR/EBdaHO9aG2hPcjDNdDKJM5a1FEKlO+h5KAuZ8&#10;iHhLDX9l4VBl0TyUQbG1UY0TssPLeSEBu5QIEfmVVPxoROxwWFxvcNQoy02+ydOv3S94LCax3T9k&#10;IBzb5hs0HB49GBoF6kejExq8/LojsL0xcaE6utby8kq8PJLs7NK8vOrSsqAzkROVgNzhhaFJVmVF&#10;hYEgHC8iIgm9rCkqKSIoK8IvDPooTbmiYJeGSPeBZL+N0tjNMiy5On636i2R3y4O3ykM2S0OI5eE&#10;QyqO2CuJ3GdBeUpx6H5x6HZ+wFK213gqugGDqgpzxLlbuukqqfFDM2AJgHsZYQExQV4+bjZoflcB&#10;bn4+Tj4udiE+bnEhfijCJD/LWV5IEBwPGKrDPvJ8vNzcXBxwTHno5ZtfiDyM3d+VQc7OijYDctAG&#10;jmwD6t+aov8twYbpP9Lbdb9KrJ4NpP+Ds/8aqb/TuzbvWoL8P4j8uw3fbQs1Bh0pGySYyD9k4wJ9&#10;KTvbA86H0NtIvJxswHbEhAT52VhFOyIH8NHQVDGE6PWSlJ3KtN1qPL2BwGjOYTbnnrXmX7TnMxqz&#10;QH7VWXjcRDhsyKLUZKzlxozF+fVh3EZjfVcI0TslKbRaaOJWeh0BFDZy4yYSAibi/EajvIYw7v1B&#10;zsNhbjCXJ+bGU0pw9IoMRg3hpDYH5LRyPOwsv5OX8DZqDSFmFY9dT4+ZwgbPxIdSStJZIW4IxzUZ&#10;zPpsZg3+uBJ3VJF6Up1+2kA4a8plNOUd1ROOazPPGnNAg6OaDFA+rGOpIeO0Lf+0LReI2U4AOuvM&#10;vejOv+grPOvLO+ohLJZhpkpCZmsw7dnowbKA3lK/1b7Uo6Uy2mwJfa5soyd9vDqqOd2tBe85WIRp&#10;yvDPwXrGhXhYmhopqKg6e/n4hYf4hXh1dZbHBqM8zMVKsZaF/pq9yTbtCaYt6Wa0BTx1KfuUVL0x&#10;mbe7UHmx05HipUHw0uiMtqh3l1uONaUkWVBi9Fc8pRix+ocY9eNYg71Eq7UUh7kM3x6cT2WcW4yn&#10;YTnOd3u6arw1ab4ndbotZn0wlTSRUZVqlResW59gWxxuWIYxHCC41WCNO9PsJkt8u7Oc1tvibtfq&#10;dwazJxvjGgneftZSbkixlASznc3KuaHMrYmiveky6mxlRaozOOaKjIDm4tgQFyNbbaEwe9mOHIfh&#10;IvOufA1CitAaOebDnze3/za9/gNx4add4v3R/Hdbiz9uzL1enrqfG/xucPHN5M7ruZv7fcrn80nV&#10;/mEZbih/ZMtE79HT5zcff0G5frpKZ0xu7yxSaWv0U8rtc+rd+3tXz7dPb44fv9w/uSFSGBu7dCjw&#10;Nfng7vZ6YXLY1lTT3UoLba7qZqHiYqmBMlE3MVLz9EHPrC7sMpmk8/O9i4v1o6MFMnmZSt06Olmh&#10;0IiM08mNbcgp/uxym3a8SCRPLG6MLa5TLq6Prh+9//FvpyamkSZ6brbG/s6mRmpiSlL8qoqigiII&#10;ZR3+6vaU5qGM9JIAW181ad2HJu7KXmmONjGWjD8e/+H+iyFip5Q2p66JsKWFVKCPUXQwMjrQJtIb&#10;6WurqyvFoycmpCUkpCspBZYstbW0FeSsjQ21lKUN1OWMtRUMNeWMtGQtDFTNDVUNtRR0NOQ1lOWV&#10;5KQVZCSBwF05uD0XExUUEuaTlBKVkhaTlQO9pqCgMB9MtKGcBdxhX3hpadDLCvLwcMFoHuQs57y3&#10;MeVhIg9xc3FhUA+tFROB6T9oLCAE0QmYyL9l6KzY9NAefsHr8OYgh33tIQ9CVkuhX1zjQQ1chpuB&#10;HBarmTAcuEZETBDksKRkxMFZSP7iNQ/OET5NIAlJEVAGa/kEuDn5OHiFeESkRSQVJCVkxeWUZWWV&#10;ZCTkJSTkoSDyorJ8EooCUmpCMlrCAgpsD2QQOm7SK3e9l/9cu/jn0vW/Nz66P33/p6s/33/+9/sv&#10;f/fdx3/84eOPvrx58hH9b998+tP933/6+V/39z/9zEpvXv94//0/pwfbS9Mja7IjqjOCCViXDIxj&#10;VWZoYw62OMEX52+zOlD7r9++uH/9NRxH/qc334PNWXHk3/zwx9+05MYNlMf0lWD6S2NHa9MLEn1j&#10;/JGp0c415bFDfcV3t1uI25Prc+Ytk3nHZN7AOJ56eEajnR4d3Zydsnzkr55d3z17dPv0g+u7T2kH&#10;10Odx6X48/LMy/qyz9aWX1JPj/fPdvaY6+Sj3QOIyG9vEucnp+dHR6Z6Ohf6upaHukF+sLlOIx8c&#10;Uk93dhk75DPIjZd8AQq7lDMimbFFoq/tUGGtk2hwYXv/GPpL2ztc26VtUY53D8+o4C/w0VPa85uu&#10;1TH/pFBPDDooys3V08zNw9TWWs0OqW5tAQWLtzFXhYm8pa68hb6clYmcubGUqbGMmbGCqb68ma6c&#10;nZGqK1Lb0UarvBb3/l9ufvPmwy/uf/v+/avP73/z/P69o5+Yq//YbHvaETsb5dnm5NVsFz3qi1vA&#10;5BOTOq8qx192rnwxNvNh7/h7HYufDYw+b5v5ZHzoxUDuJqHpvLH7WVfH0zYCKauKWZG/kz32cnj9&#10;k+UX3z/58/2X393/8M033333089/ef3v37z+48s3H119e3X4V0r2UKJztLGBnaSRhRgKKetgo+iA&#10;UrG3VLM30bbX10dqa1vqq1oaKVibKthayNmaylgYSBrrihvoiZshZRX1uWvHM5h/2lr+YHT1i7m1&#10;v2xu//uA+O+jrX/Qzu+fUv99NvJsduHDNcbXZ/t/pICPo/8X/eqfj7c/Pl59eXby1z/sf/a7o9/9&#10;hfISJvIvqVcv/yeRhxA8pJe/6AXt8O7q2fsrx6SrPz5++s37V3+7Y35+Rb6jUy6Z21TawRFzb5++&#10;C73XQD9apy40j47k1q/X9FJ7ZqjDy3tDS4udk2MtQ5PdU5SNw73tI8reGXH7aG2DurS2D35FG2TG&#10;7DatsX8mODbb3i3KCR1jZOJhZeWPtPRGu4Y4Ovi6uPk7uXrbOnhY27lZodBIW3eUs7extYuNi58J&#10;ytXM0t3BOdgK6WON9DU3dbcwdzMzdTY1cTI3c0JaoZGWLhZmjkikq5WFs7mJrY0x0lZTO9HReiY3&#10;YZkQsUEIGcc6tvoaz6V6L2UFDMbYzaY4j8VaD8VaQ+Q9GjmWaD+T5gpD+fEkB7DYH4Psj7EeiLPv&#10;ibXvjrHrirZtjUA1hqOKvQ3z0Hp4O7U4U1msoWSsiVSmg0a6nXIuWrPExwiSt1mpn0W5L6rYD5nr&#10;h8z2skp3NYqxUIkxU06w0owwUgo0UHLXUTQQF9CSENGUlTVQ11GV15SVVFdXMVVXMddUszQ2sHdy&#10;8AVnpKdjqaVhBk5TT9dWW8fO0MjV3TMGn1XT0j4xPbezvXe2RT6nnjzb3r9cJjL2GU/2mE83qRdQ&#10;KBva5cb+6erO4fruMXH/dHuPublztEGkbxKpy+v78+v7oB6XUaCrrScnLKglLqAtzAkkz/0A3C2J&#10;sT+AfeQl2KGoNQr87Ar8HKAAhazh5VTi51TgZVfgeagnLWKsICXFzSbJzSErLGRnZWWob6Cvr6+p&#10;Cc5JVllZGSbyoCzNcmaHE6iBCzCUl2TFpYH5O0zkYUmAQTzrxSdgB1iwHbSH3echR3iQYCIPFuG9&#10;wZXiLHd6UA9/KCjLyyoAoyMmIi4tKaMorwD7yMNxbEAB9qCHH0dLQrOgSMgpKQNzxysETWEOJCQh&#10;ISgqwiPAD1sgYPAEWXQdSFiIT0RYUEhIiIeHDwjYSThMDRjDiwqLCLBCwMNe7e+IPGT2BLiFBbhF&#10;hXjFhPmEhXiFBMF+eKECWBSBjCJowQf+CQoLi0DmC2wOTgrk4IPBaYIzAvuETxb+VkEB5KANqAdJ&#10;FFgxFnmH2PwvTyngMvzlgEVQAM3AuQABey8lKSrMzyPIyyUNPo37obaS7ER/F2l1gbK1OtDZPDc+&#10;eMmg3FzQmEc7x4eLi7NVG8uVmytVxPVa8nbj7lbD/k7zMbX3kNJ7eTLx+Grx8eXq7dnyzenK7ek6&#10;0OMLIkukx+eQn/vlIfGCvnN7Qrll0K+P6Jd06iWNdn5wcEwik1fWNuZmV2dGl6cH5sa6J/rbhjob&#10;epqrOusq2qpLWypLmytKmkqK6wsLqnNzKrKzyjIzS/D4iszMYhyuLC2tMiurJicHqKGgsK2svL++&#10;gb65+ZjBeH52+uL8/IZOA3rMOO6sKq8i4Of6O+oLMwebq/KSsWmRwamRIQkhgSlREdlJCaWErNaa&#10;0tG+lsXp3vXFYRpp+ZC8erK3fUolX4CjPT68PWHcnZ08OT+9Oz9+dHH0+PLw7vyQVTi5OT18cnX0&#10;9Obo8RX1irlzcbJ5yVy/Yi6fHc/QKQO7262rS+Wz04SJ0dSRwfiRwdix4fjJsaTpiZTx0fi+Hkx7&#10;e0Brq19Li3dTk2dLi2drm2dHp09Xtx+c9/QGdHb6dbYE5mZY+3mqdLbg6eTZ/a3Zs/3NR/Sd9ZFW&#10;nJ9dhi8y29usLNi6yNci382oOsi6zMe00t8M9oivZk3uCvIqP+NyXxOg/0HkzbLdTAleFjgXYxza&#10;JN7VNMBSI8nPMcLdJsLDMcLHDePrGe7jFRMakBAREuqD9ndz8HFyCPXysDM1NtZQiw8LgX3kMxNi&#10;0mIiI/29kyND0mIwSRHB0UE+UYEeJdkppZlQ4BpPW0tfR+uoAC9/V3uwnwB3R00FcbStWTgLymfE&#10;hqGRRhbaSp4OFpgAdGKUX3KEbxY2AB/oGm1nnOxgmo22KnJHlXpaF7lZEBz1sxx1CjxMyoOs68Lt&#10;C9wNCj2hqGLwa0yQvIyBCtyNCjyNM130Uuw1Uu21E2y1sJZqkRaqkSjNSJQ21kY32lYvxs4w0cUc&#10;7+eYE+6Fx3glhbinYPwz4zA5STEFuISchFjwIwn1cstPS67KJ4DTzE2Kx0WGd1ZX9DfVjLY1jrTW&#10;TbQ3tJXm1uWmNxVmpIR6m6pKGCgIGysKq/IjLOUFWtMit1qL50twc/lxo+lhPTGe8zlYenshqS57&#10;PDuyIsAu29UkHqlOcDfDOxsCpTsYptrq5bpb5nsiy/xs+pMD+5MCmsIdx3FB05lBvVjnEhetTAvZ&#10;oRindj+LvkCrhVi38RCbkUDUapLXUrL3aro/MHarOWGbhVGbhdGksoTV3ChicdJmQfxUStB8JmYK&#10;F9IR4doQYJ9qrkKw043Rk443lEuzVKvwsipyNcmy0SxxMyn3NK/yR5V4WuS5Ghd7WqVYaWQ6GrRg&#10;PRMt1dLtdFsiPYbSwycIUTP5sSDPcwM/MIcZQuxOXd5ySepyGa4swM5LRSDSXCnKVDEBpZHuoN8R&#10;5zueGbWQn7xSkLpSnEZsLJwqTd8bbKnGxagIckOzvLJBE64+RLC4+S+JRRT+3yTyDxAPOdg4RfgE&#10;vFzdAt09vBydglxdMV5e8UGhGE+fxOCw+MAQAwVlMXYucW5eSX4BMV7oEawAPy8QhON5+cV4QaUA&#10;PxsnLwJhKiNKCHSoiXJtxjo1RTn2p3r1Jbj2YG1HExymEp16Qs3aAkyr3A1x5opZthpxhlJdWPed&#10;yrS92sz3Jlro9XlXXZXvT7TSG3Jo9YSFHOw8ITLTRt1JCIGzVKgNsGgORfbFOIwkoftjHVrCrGoD&#10;zaqDkGWBKPAXmuplHYgykOSAHMmhufj4+TnZoZD6bA/A2bHzg2MWFGJDIPS1daJCw5Nj47OScakx&#10;8YmR0bFhEdjA0OTIGC8nVzc7R2eUvbmeobaSupaiirKUrCgPv6SAsKeji6m+ITcUYxghISKqrqrm&#10;5or29fRytLZ1sER52Dl5O7iA7yrS2w9lYGSgpmppqM+JQIBryM/JzfuAnZ+NG3Jk5xREPOR5yMb1&#10;gBWYSJyHgx8c5wMIzetI8TnpKTpoyzpqiMc6G4eaq5hJQjPMC4NmHAihh9BJ8TyAZhdggxAS68qy&#10;AUFEHmJJLJwEXWIIPUGu8e9wPLjW0GwED6FJbtkRCN4HiOgAj5Pt5Z2p7r3plvXeItp4VUsCujbY&#10;qivCrhtjN5niOxjnMZDo0x3n0xzh3oRx640PKkRbVnpb1/lYVXuZVqD1+6IcFzL8twojzlszLtoy&#10;iYWY1aygjhBUWzCyJRCZaaWUZ6vVhfVsiw7wUZfV40D4aik2JURMFGWkO5qG68slWqqAMWGOu2FJ&#10;iPVCY87GUO3GePvSUHNvedZAJQEm8qNNxbNd1eNtZcNNRYv9jfO99R1l2S1F+JaizLaS7L7qktaS&#10;nPaKwr7G6uWJserCgozElMTo+KgwbGZ6TmFeKSEzv7KsNje7sKq8rqG6qaywoqywfGxgZHF6tjg3&#10;PzM1LTcjKykmLio0NMTPDxMcEB7kHxcVnhQbBZSeHI9PSYCJfHRIeGxYeGpMLAGXkp+RnofH5Wek&#10;weHjf03kwSa4xNj0+ITslNSyvBzITT4tJTU+vqyoWFNdS1RIUkpcSVRYQUhADugdkRcXlOdC8Osq&#10;623ObxGXtjfn1zeXttYXNjaWtwa6h9YW13fBOJW0T9vYOCES92Ymj+emh4tyGxNj62PDG2PCBtNj&#10;Z/KShlMxIymhU+mYhUzsWl7CRkHSVGrYHD5yKCW8KTa0KRk7WpJL6u85nJk8mJmhLi6dbu/sL6+R&#10;VzePyYcHW/s7y9vbK9tL00vLM8vTo5NTI2ML4xCUX51aWJmcn+ofXZ6Y21vZzkvJVBKVwXgHLY/N&#10;zw5NLY2DVePE+Q0LbVMJLnEtGW0lUXUgBWFVGX5F8LMV5hAz1jCT4pflZxfzcg7sahyi755Oji0i&#10;Te3XZ4h/+eyrlxcf/+H9L2P94obrej89efTZ3slKYdVgRNwmPnc+NmkgODzHwiJBTztSW8VHVsRT&#10;hi9cWzrKUC7SQDrOTDHaWA5no5lmq1Xoad4S5TqdG7lankRtzz3sKjjqLjzuLiQ3ZqyWxU9mh7ZF&#10;uTaE2tcG2RZ6mGQ76WY4aI9mYnpxQZb8CA9Fbm9lgWBNsdpgp4Gk4N5o364w9FCEzzDGp9ffbTDY&#10;ex2XvJqSuhCXPBub0h8cNRaZMBga1R0U3uTp1+EfMhmf0hcW1ROMAYt9QZg6Zw9QGIyIqfPw6QyP&#10;nEzPKA0IdFRXk+FgF2NjF2VnV4Tm7ZOUEhFTkZOTFBGUEBaQEuKXERGEcLywMEzkhXg55UX4FPkf&#10;Rtob12A9B3CBi3kYcnX8TkU0uToO5JslEcQSDBCpEGLxe6VhLGFYPvKwwveLQ/dKQ7cLAxYJPj1x&#10;Di3RrlkeZtG2BmbSAqIIhLwgnxg3pxAXu5ggryAfpwAvBz8fp6ggn5QY9JBAmI9bhA8KKC/Aw83H&#10;xQm6dxjE83BzcnKw8fJwAfGBul+C0rBQ/NvEyYpdA4NzUACLMJEHCe6v/iOBZiBn2aX/TPCqXyfW&#10;XkF6C9nf6T+p+v+pd83+ox7e6j83ZEdwsbOea7Ki1oBeGvSjMJEHvS7HAwQPB7uWkkKsr2eME6oe&#10;GzCblziVFb1SmLhdBhP5nOPG3JOmnLPW/JOm7PO2vEd9ZZcdBccN2Qc16UtZkX2Rbl1hLj1hrpOJ&#10;gZt58ZQK/HF97kljPq06a78Ut50XP58aupYRtZgaNhLpORDs0uaJ6vK1m8T6rOIjSfmJMIU/byy4&#10;aimGuTylBLeZHQPWrmVhVzOjFnERS6lRU7HBi6ng95ByVJN91pR/3pzHqM28aMg+rc1gVKUBHVXj&#10;9ytSd8tS9yrSqBU4sPa4JuOwKv24Ds+oz2A2Zp225FyxniVcdxfc9EA50FVX/mVX/lFbxklf7l5z&#10;ylIZZiLPd7ossD3NoTEZ2Vvgeb1Zc0dspM+VbfZnj9fGNqT7NGb6N2UG5cZ5xIS6GpvoaJub2nr7&#10;eWKiPEODwzC+4f62YU6a+eEW1dEWFWF63Sm2PZl2A6Uup9uFtNV85k7V4XYdZa3qdLetKccjyV2p&#10;Od6yA6Pf6CY9Faw65iG5H6XLTDA6jze4xaMYmU4rSXYDWId6jEN+oE2ojXo+1nl7pHSpC7/Sm7bc&#10;kzzXETPeGDpeE1ITZ0Xw1aiKNG5ORHWm2TXGW7SlWPdlORO7Eh5v1J7Ml5JHcihTRUtdaXWZHlhf&#10;9ZoSj+2N0skh/BqoHMjeniigL1ZEuCmGualX54ZnJfqjrdWdTMXwYTrdhaiOPO0agmJHh9XTvw5f&#10;/bS+9e3qzL+Wln8mLf68vXy/MXu/OH0/M/RV7/pPs0dvNl/eH178bi2xxAuT7iqvJ17f30q9uqZe&#10;P6U9eja4sjGwsjpN3ls7Otu/eUa+fHZw+3LvCgpcc3j5bJ9xTWPeHTAu9mlHz58/nR4bsDXV9LLW&#10;c7dUd7dURSM1rE1UTY3V/QO8FtaWaJeX5PNzoFUqdXprZ4VCIzHPN+jHIJ9lhakhHjM3D45XdqmT&#10;K1uzG6TjR0+p59fPX306N7NoZ2HqZGXgZq1rri2toSCqqijKzYeQU+ep60prGc5MyvOy9lITUkJo&#10;20sHZLi5pzoP7vUcf7QfneErLovQ0uR1QMpHBZjjMPapoXaESJfSWB+8n328C8pFU9lWTdFQRtxY&#10;UdZQWUFTTkpfRc5ATdZYU95QXdZATcpUW95cX8lUV8lEV9lIW1VHRVEbNFNRUJGXUZCVkJeWYL3I&#10;LiAqJgijakisqDUiYoJwaBpwiy8jI/UWu7NyUC8FxcCB7vVBDczlpWWlJKSgSWJBPUQFRIVh8fPz&#10;Qljjl6g1MGeHotmzdvWOsL+D7KAgDM/+yprNVeiXODagEm4MC5R/JQjEw08RpFmzvIJTkJQWExLh&#10;BzWgAARTeJjIg4I0i9dDAeVF+YHBEJIUEhIXBBZFXlFGTlleSl4a8pqXFxGT4xeV44WkxMenwMWn&#10;yiGszzZ0WP/oeyLj69nHP+/e/bD36ufr399/8rufP/3y/ne/+ed71x/Q6Ncbf/jbyzf3X73++V8/&#10;vf6OFUz+zZvX37/59qvx3ubStIhSXFAlLqAwwb0g3rMCH1yZFpIV4ZroZb7SX/X150/vv//bTz9+&#10;8/2b794S+R9+vv/2h+9+/+l4Q14LIagjL6inCDtYmUKIAX9TyBSsS2NN0lBf8eNHRMQt4+rm7PEZ&#10;8xGDcXV8fHl0fHZ4dHp4eM5g3JyfPb+6fHl58+zm0XuPbt9/cf38/cOTk7FhYkUuqSzrqr/l/c31&#10;J9QT+t7ZNom5sXdMotAgIr+2tTg2tTI2ttTfvdHftdbbNtdatzszRl1fP6Ue0ygn+/une5RzEuQf&#10;zSCSjonko41d+jqJBmtth7qyTVncIIN8lXiwTKSu7NCI1FPKyc3R5VPm0xfMV88HNqYDkjC+UV5B&#10;UR4ubiZuaGNHey17lAbKXNnCUB7I0kjJTF/eVEfWXE/W2lQOaSprbiRjZigHKs105awNlZ0tNYP9&#10;rC8fEX/zr6e/vX/10ZsXr14//eL+o2c/3d7en5/e07b+ujT/+ejkq96Z93tnn3atvj/E+NP63T8P&#10;nn13dPG33dGLlgZy0chda/1hcfej1hpmZQGJkLuVgV9ObGJWkr/aLCHmFqzldB23ET/aPP8984O/&#10;v/oGXJD7H/51/91v7v909tXd5ffXlz+cET9fyRtNdo8xt/PUMDaTtLZUcLBRdbRWtbNUszZWt9bT&#10;hF5pMda0Mla0MpK1MpK2MhA30xM3M4AeMBiZSUtpPEytDDj94zbp86X1L5bX/0ja/DuV8tPV0f3T&#10;45+fHb9+evL9U+a/Hx/+5Wzv94frHxNJv6Uyv7o7/NOjnY8fkT56tf/Z73Zefb7/4rPdu/f3r19R&#10;L1/RT1/ST97734j8Oz07PHl0eHWzfE568fqTp/cfnf37Me2L87WrvQ0GlcI8Je5Rl1c2D6mnjL2T&#10;3TnyWu8CqWd2tWFwpqprtW2MNk08XT86WNpfGlkdah8/Il8c7l3sk5inzKcU6uX88m5ucaODRzgK&#10;HYpyCkHah9g7R9nahrm5xKAdopyQwSgjDwcLX7RdEBrcHTsH2Nl5Wtt6IG3Rti6+Fii0nZOvg32A&#10;jbWPi3OIhSnaytzdzNjJxNjRDPIld7Ywc7IE3amFs6Wlo40NWkfPCmnpZG1g7qqvD8bo8zkx64Sw&#10;ndywriCLIaz9PN53PMllLtVlPA6azXUg1gZoLNlpNh09n+EOQ/mRRIf+GOu+aJu+GNuOKOtWjFVT&#10;mGV9MMS2ijz0c110Uq2U40xlowwkwnVEoo0kYs0k0+1V8j30in2MSnzNS/wty/2ti/1RWV7mOFfD&#10;eBvNSBOFaFOVGDO1UD2lUBMNFw05Ra4HSsICajKyeup6qkraCjJaWuoWGqpWWhrW2lpWJsb2pqb2&#10;lpbORoa2OnrWqhqW6lrW2roO+oYuegbOphYegSGJxWWt3X3zZMr11e0nx+cvybTbjd2zDTJz9+jm&#10;4OQx+fCGuH+6SznbP7jYIh6tr1OIRCgI1coGZWWLtr3HjEvM0FDTVJYQ05YQ1BHh0hLikOVESHM+&#10;lOLmEHqAAGNZcKsvy/VAke9/IfIaonwGsmJ6smIy/JzSAjxKUhK2SCsTI2NFVgJ2QIqVxMTEpKWl&#10;QS7JSjAOfkeHWVAecocH+gW4Q4sSrAhkcA7rHZ0Hm4AE9gyqIJ95OTlZWVlQBgWQQ+CZtXPQAKwF&#10;SUFOUUpCWlwUikKjKK8EBDnFs4LYQHHkJSSBQAEug8MTEhMXBNtLy0jKyoEyr6CAsKgIODpx1hzi&#10;YPwuADm28wgCOyHIAywZzMoFWIn1nisPHK9GgI8fIuvAzgny8wlAL4WxosbzCPBzCwnywhIW4mNh&#10;fX5gbuHXaYWFwa5gIC8E2zGwf3BG0M75+eFvD3ycqKgoqAGL4JRhBA/OF+TAfkJmUFgUJvNgQ7AM&#10;Y3qwZ2Bcwf9QHctGQkZUTERUREhaXExUgBfcnID7JU4EwspAb2qgj7K5frC1MTc6UFtWsLU8fUzb&#10;OaZtM+mbx5TF65P15zekZ9c7T6+Ijy+2rk/Xbs42H11CcWYuGZtn9K0rBvnxOf3JxeEt8+Dp1eHt&#10;KeWGuX/N2D+j7R7ubtGIW9Ttrd3VleXJqeHOrpaq6pqi4sq8ovKcgrIcQlVhdlVxVm0JoaG8oKW6&#10;pK22rLOhuquxpr+lYbCtabyzY6avd3F4eG1iYnt2dmd+nr4Jvc/O3Nm5oOxfUSEP+msa9YZ+8Jhx&#10;+Pzs5NEx/ckZ48kZ89nF2au7m8uDvZ25yc6q4q3pkePtNdrGKmOHeLYHbBuJsr65Pb84OzjY29RQ&#10;X1JQQkjLwcVmJGDw8Zg8XEJdQX5XXd1IR9dk39DMwMjM0PDW3MLWwvz+xtrJPvmCTrtlnD09v31y&#10;dnV5SL88Orhm0B6dHT4+PwLfwPnhzsnBOuNg5Wh/gUFZOKMvXRwtnR3OMQ6m6OQRJm3qlD7FoI7u&#10;bXevLdXPTpaMDGT3diW1t2BbmzHtrRGd7VEdHRG9vTF9fbFdHZHN9aGFOZ65mb5dbbkbSyPnR7sn&#10;+5snpNWN0faccLd0b8uiUNvSIFSRr3mxl1m5n2W5r1mFHwTlQV7la1rtZ1bjbw4Kpd5GZT7GpT6m&#10;vyby+V7mBHezTHdzvJtZqrtpiJVGEFIrPdzTz84s0ts1wsctws8r3Nc7OsQ/ISIkzNfN19XOy8Eu&#10;yB1ta2JkpK6aFBEe7uOFDfTNTIhJxWISMSGwg3xyZEh0kE+4r2tZDi4/Nb4Ynxzs4expj4z09/R3&#10;tfd2tkmKCnFCmqjKiII2kQHuKdjg5KggN5QJGB/bmusEe9vHh3pmYP0zI/zSAtEZfi5JrlZ4NDLf&#10;17Y00KHAyyrL1TAbbQBOuToEBTnIs06t3BdyJWY9jbCo8Lco8TYDp5nnBrnJ4+y1k2w04pHqMUiN&#10;aGutaFu9eDuDJEfjVBcLnDsy2985P9K3ODk8Jz6kNDMJFxMKTgGcUWJoSFlmRlEGrhCfWohPw8fF&#10;gEU3pFWou1t+SmIlIbMqN6MyGwrxPNhUXV+YmZ8SrSMtqCnJoyvNq8KHMJbkakoJ32gunMxLmM6J&#10;Hk0P6472mM7EHHYU7dRmTRCiqoLsMl0Mkm21s91M8c6GGS5G6U5GOAcDCMcHOFQG2pf5IIdSg0fT&#10;gwcTfEZTfabS/Hsi7HOQCm3+Fp1B1u1+FmNRzkOhNiPhDuNYp6lYt/kU3+kkr8WMkJUczEJ2+FpB&#10;9GpezBIhai4jvCPMmWCrFasrjdWRjDOQj9SRDlETjTVUyLLTBzmoDFcXidQSz7TWIjjql3pb5bma&#10;FnhYEFyMMxyA7TOrD0WHa0u3YX3ao7yG08Inc7BAgxlhBDfjlki3qeyojcqMtfL0xZKUnpTgJJRm&#10;mIEc1kQ5xUY3wUq9yMuqM9YX3NjP58QRq7O3azJ3WgrIPTXrnXXeVsYSnNCkruwQQP9veg6z+P/X&#10;iTz7Qw4pETEfN48AN3eYyIe6uycEhwU6uxPiU4JcPOQFhCW5eKX4BCT4BUT4oAlCQBfPz8cjyMsj&#10;zMsrysMrxisgKSzO9wAhx4UgBLuUhDpUhtiUBVlWBVv2JqIHElwG4+z7I1AdQeZVbnrpZoqhqgLJ&#10;JvKkqvTznvInw/VPRxo+nu16f6yNpZY1QkxvBLrQQTfFSLbSyzzHTqPM07gjyrEz2qE31rEvDgpZ&#10;0xhsDj1UC0IWBqCyfK2TPGzNlCT5EAj+hwgexAMJEVE2aFJbiLnw8nK/NUgc7ODIddTUPJydvVxd&#10;/Tw8wv38gzy9fF3RduYWHg6ODpZWjlbWzihrSz0jLXlleREJgYec3IiHRpo6InwCfBxc3OwcvJxc&#10;yopKakrKBlo6UUGhENnHJsQEYkLc/eyMrRREJQ01NDWVlbnZ2QR4uMHl43rAxsvOzcPOC0chgqZc&#10;hWIisHE+gLg8LxhdsNYJsyHAwYsgEHE+Tok+9mIIhNhDhDjXA+jBzEMEHxu45Agebk42CFex/3Lx&#10;WVCJDcL0EKkHvwnIH5QNFhvLOx6a+BXKoR8S+ETwEakRAceb89sTneuDVbsjlRutWTWhyK4Iu6kU&#10;T2h+3TTf8USPZUL4JC6gL9ZzNCVgIMYTXIuReK85fNBYosdovNtgtOMS3p9cEk0qjDxtTAc5WGwP&#10;Rjb6mTX4mle4G1R5mpSgjQrczJNQ2p5KInneDpUY71wfh0hj1ShjpRSkSo6LXpmvRWWY7XBBLG26&#10;bX+2BxzPSF3BcE0edX6wv5LQX5M71V4x1Fg43la2Pdk93FjcXJjeXprVXJjRUpQ5WFfeXJTdUp7f&#10;3VC1ND5aVVCYjI0PDwj3RvvjkrPKS2rz88pyc0paW3oa6lsb61qH+sfiouLbGlqGewcri8sJ6VmJ&#10;0bGxEVExGAw2LCwiJDAaE5oSH52JS8KnJIAcKB4bERUUHBkYEhsWnhYXT8Cl5OHTIByPx+WxZn+F&#10;oTwBn5qdnpKRmghHrSGkpJbn5+am45JisVk4HC4pWUxEUkJUTlRYjp9XSkwEiqUuIqQgJqLIzy0p&#10;KSzPgeB1tHRaGFucGZlfml6eHV1YmlrdXCTurJEOd6hMEmVvbmF/doo+N7Xa1tgYi6mPCBjOSJzN&#10;Tx1KjZjMxC7mxS3lRa8XxC0TIlZzo6ZxgQv4cOilnyzseFLwcCpmIjthKDN+ODd1tblqp6+TPDJ4&#10;uLxEX13dW16mbu7srW2RV7dJq1tLk3OrM4vTQ6OzI+NzoxMgnwaWfXB0cWR6aXRmdmCctkl2tLBx&#10;srQd7RqYGRwf7ugb6x5eHpsPdPUTQPCLsospCauJc0jL8Cs6mqHVpbRnBub+9Olfuht77EwdDzbp&#10;n7/8w9bSno2Fk5ezfzG+PD446f3zDz579LmTsbMMu1h1QtZ3Tz4aTs6aSkhfTs5aSEydjk3EGxk5&#10;CvDY8LK5ivMGqokHqYv7qAiG6kkkotTirVSAdchxNcp3N63wR07lROw24OkdOUddeYyegtOe4oOm&#10;rI2yhLG0gMYQm4Zg67pA69ZIl1xnPWD4BlIDOuI8CS764JakGfyq00KHkgIH4n0afFAtfraj0d4T&#10;Mb4zsYFdPi5zMRGrSQmLcQkrSamTETGj4TF9QZjOgNAmT78Wn8CJuOQRbDxYrEN7NaK9C8yte4Ii&#10;O4MjKly96vyDu6LjelLTQqxR4g8RYhwcEjw8kgKCitLSKmCILikhKyEqLSYkIyIoC8aZIiISQkLi&#10;whCXlxHll+FnM5Tmy/K360z236hMIpXH7JREkSuw+zWxsI/8bln0bnkU5BRfFvFrIk8ujoJyFqYn&#10;FQVt5vut5PuMpLp2Jbjkehhne1h56ymCX5uCII8UD6cYL4ekEI+wAKcQP5eoEOQvD3IRfh4hXi4x&#10;QT5JEUFxYQFRQeiZ638QedCFgtH8/0rkQSXomkAlXM/JSiwg/99EHrJBvyRWP/bfiWWg3qb/WAUS&#10;qGFVvmXo/6G3SP1/6P/G6/9XIs/OgeDhfMDF+ZCdg+shJ88DdujRKdSLPkRwAOvIDho+AGYFbWmW&#10;hwmsjvSdK0iezo5bLUohVWYd1OceNeUd1hPotRnMBsJla8FdVynQcUM2rSZzhYBtD3Zs9rftCHEa&#10;ifNdzowiFiYdVIKWece1BHJxyl5RCrkweTM7ZrcgaScvYSU9YiEltCvAocbZpC/EZSrOfz45ZCMr&#10;mlKCA5s86q68aCk6qc+lVuBJhUlrWdgFXNhscvBsUuh0QuhUfMhSBna7KIlUmkqtyWQ0EiD/95qM&#10;i4acq4bc89psWnn6Zk7MclbkdmHCXknSYRXuuCb9qDrtpC7jrDH7vIlw1Z5/015w21V0110I66Yz&#10;/7qj4KIj97q/4KQz+6gdv14aMZnhuVgY0JWAakuwbE+1ORzPPl+u3B3Lo0yXj9UnNWUHd5UllGcE&#10;RwbZ+fk7GSCNTdEubpERLsFBbr5uXs4WnlYqyW465WEmdREmbfFWrYnW7Xj7/emsg+X8k+1y2lox&#10;c6fmfL+ZvlZFW66IdZdLcZfrwdlWeis2eciPBKhN+amshWrSE4wZ6ShiknVfsFG1r3FZICrN0zzR&#10;3SQjCEUerdjqJSy1Ja10Jm4N4dcH0jb7cNNVYQ1xltXRZhWRxlVY0450x4VaDKk39Wgi93Su9Gaj&#10;4XqjAZzCYiduqSd9qj1hcSB1bSp7cZSwMJK3Mpa/PEI4mC8aqg33t5PKTXLPSA309jQ31OH3sJVs&#10;yXfoyDdtJWgWpsmOLoU++25++28Ta98sjv9jauH12tybhdnXsws/zy79OHt4v3Nzf/Dx/cnh+1Nx&#10;BCf3YCMFHTH/yKB95tnx4xfE08tp0n7n3Hz38uoSjXn47CPy5Uvq3UfUuw9IZ48Pb17Qzh8zb987&#10;On90yDh/9erV5EifjYkGTOTdLFTcUJowkQ8NC1jdXqdfXe2dXZLPLtdpRxPrxLmd/Z2zK/Ll7fwe&#10;dengcIN+snpwRGJc7Z3ebtHPqJePDq5u6Ze3733w24mxaRszY7SNiZu1rom2lLayhIaKBBcvQkGT&#10;r6EHX9+Hi81CozxUxFURFm7qIVnebvGOu082/3L/W79wW35ehJe9ZlKQdWaEY0m8e02qXyMuoB0X&#10;1JwYUBLimuaBspAR0BBgQ2kp6MqJa8tJ6CvJ6MiLG6pIAxkoSxmpyhhryhtrKZrpqhioK+goywHp&#10;qSpoK8prKctqKyuoK8nJSomKivBLiAtJSolIy4hLSYMbeCiOvIyMlAQrsg24lxcU5Ac5XAPTDZbD&#10;HoQBxMVFQY20rBTEzSUgOg955YlAUWtADkWt4eWGYueKCkLzx7J4uiSrDdiDOGvKVuh1fSH+dy7w&#10;oAB2BVN4mM4DgQJcCQu0BDWgJZCgMJ8Q5HHIJyouBEeqgRA8y2seRvPi8JMGlsTEhWRBGzlJcI48&#10;fJx8wrxC4oJw7BoJWTEZRWl5FQUZRVlJOQlJOXEJOSERGV4JBUEpVVExFWFZYxkxI576lYJX98dH&#10;f59d+KBt/v2O7U+mnnzD/Oz+1e/vP7n5gkF7vMl8uvfply++ff331/ffv/75J2h2VshT/tufv/t6&#10;oK2mHB9VgQ8tS/bNinTIjXGrzgqryQjPjkSn+iGJ403f/fH9+zdfsaaC/en1zz+8fvM9NLPrv779&#10;52evxmtzatO8mzJ9OvMj2vOxWViPGH/rhCin5rqU8eGKp09IiJvDi+uTO8bhFeP48phxfnR8CgQK&#10;TOYdTOSvrp7e3Dy/uX715PbDV3fvPT86frqz/Gpv6Rlx/ukB6ezgmExiEHfPdyhnZMrh3h6FuEoE&#10;45WVweG13s7N7ub19pq5hrKN3jby7OQxiXREoVMPjvf3T8jk4729IyLxYHv3bbwaWGs71KXNvfk1&#10;EtDiBnlxi7JKopPo59TTu+OrZyeP36M+vhvcmPNLCPMIc/cLd3NxM3F1MUS76DvaaFlbQCHXgVCm&#10;qlbGyhb6ClaGCmba4kgDKStjBStjRaQJaKBgoi1joitlZCQRjXP70/2rD3++/fj+6cv7q2c/Mi6/&#10;2T/7gXRxv3f8PfHizcHd/eGL+9Mn/z764Jvz/7p///c/vvjTm/f/eP/q7m8M2u+I5N9v1FLLkufi&#10;ckgZuVvp5eScyh3CxJPuPkbDAKO1abNq4Wr6i/vf/vn+yz/9/OU399/+8+d//vbbP9x984L+9en1&#10;/fX169O196dzeuI8MGbWDirmRjLW5oqO1qoONqq2VipIEyWUgQpKX83KSN3CSMnKSBZpLIMykrTU&#10;kzDXlzE3kjM1l5dUeRCYYnPy2+3jP5Mvvj9/dP/B5l+OKT/eHN4/Jf9ws/vNzf7X14f/erL3p9OZ&#10;l5tVlK6c1Zpm+vDUI+LOx7fHv/sN9fPfHX3+JfnZJ6TbV/vXr2hXH8BEHgLxvyLyRyfPgd4ReebF&#10;86X9/d2XjNNvnpK/Yi7+lrTw3s76k4Ots0PK2RmJQl9d2z6gMI4oZwzSOXOLeThLWmkdXWwb3R1f&#10;35vZOd+9uDt6sjqxtTS+MTe6dkK9OaRdz85sZedUunmFObqFoN2xds4YB9dIlGOwpY2/FcrP2jrI&#10;FhmIto1wtAxE24ShbULsUf62Nr42dl4OLn42Dh62Dh6WSLSNtYcN0hvI2SEIZeluYepiZuJgbuZk&#10;aeFibupobGhrbuxgbelqbmpnbuVoaO5ogUJbmTsgtfXiHJDDaRFLmaG7+ZiJaKc2P5ORGMeVLL/J&#10;BMepRIeJZOeBWJvBONuRRIdpnMsc3g0OKD+W7ATq+2Jsf03k64LMiz0NCtz0wUg3DaWaZKkYayIT&#10;oikYpi2I0RdJsJTBO6hmuGhlOOtkOOvinfRwDjqpLgaxNhrR5srRpipxpmrhOvJBWoqJduYBprqS&#10;CISKiIimvIKynIqSvIaWhqmGqpmaiqWmOsrI0FFdzcTIyEbPAGVi5qipg9Q2tFfVsVVQRQKpatmo&#10;a1lraCK1dVHWKG9fv7jSso7JmZ1t0hnj4v3z2w/JtOst8unewRX54HyPcr5HPl1aII0NLUyMLW9t&#10;Haxv03apF0Ax8em6GjoaUpKKfOzawpxaQhwyHAgoNA0Ypz6AXNUk2BHSHAg5bihqjRwvmyw3uxwP&#10;hzwPmwwnQkOUT1dGRF9OXIafU1KA29rC1NLUREdLW0QEmAQowYwYJNhjHSyCBDNlUVZ8c1CWhvzc&#10;5WHveJbLuzy8+I7Iv4PyMI4HvTtrE8g1XpLla/+OyIN6sENQAwrwKrhGUlxKVlpOUV7pnbO8lISk&#10;gpw8/EYXkKS4hIyUNOwsD8F6GRlwbOCDwHHCZwGOluWoDmFtYL1ERQRYZgxyfOfj4wHNhIWFIYPG&#10;zQ3jeGhKvQcPQRkUICwiwMfLz8MKEy8AbBIwfqA9sJ1QQQgKYiMkyCsizA/7yIM1QkIQjgcC/0FI&#10;X1AQHA8LqcNgHXK6Bx8K6sFpggQqwSI4TviLBUvg4IHA18U6EShBNhnYUJbAR8BGFLKsYH9CAtLi&#10;YuB+CdyWSAsLcCEQLiir2eHB7cV5yub69tJsXWlBZlL0+dEenbxxTNk+oRAvD3dvGPvH5DWgOybl&#10;9pRycUS6Ye4/OqM9uTgGumMyzqgUyubG5vzsEhhAtdbVluSXEPCFGemlhOyqgvzK/LzK/IKGsvLu&#10;xqaxnu750ZGNudn9jfWj3R3wQRfH+9eMg1smBLWfXJw8uzp9fn324ursvWsoRvzLy4v3Li5enJ/D&#10;enJy8pjJfHZ6+pR5AvTslAH05OTo8QntEZP+iHn0m/eeXh9Rzw7Izy7OuuqrKwi4vaVpBnH9hLT9&#10;/Oz0dH//in4EdMc8eQy9NXb27IL5lHl8Qz9g7hIPt1dJi9OrE0MTHR2d1dX1BaVVeUW1ecV1RSV1&#10;BQVlhKzSbHxxVkZBWlpBelZJRl5xZl5NQVFlfm51QV5jeWlPY/1kf+/2whxtZ+Pu9OiWeQgF3mHp&#10;9oRyfbx3dbR7Qd8+p28wD1aP9xYO9+boe9PU3XEKaZBKHiJvd+9sdBA3Wne2W6mUXihy/X4/cb29&#10;sgRbXZa6ujS8vbawR9wAXzU4zvnexoxQFzA0L4uwz/E0Kg9ClftZgrvxCj/zcl8TFpg2q/A2rvYz&#10;qw2wgIk8pP+TyOd5mhHczXDORng3syQXY29D+UhHIzzGy8/OLMoHjfF1jwzwiw4OjA7xjw0LxPh7&#10;eDgg3W2RAWgXlKG+iaZ6SlQENtA/ws8rMyEmJSocH4fFx0UmRQSnYsOig3wwfujirOTSzNQCXEKk&#10;v6ePk02wh3NUgJeXk3VkoBf4jWnIS1gZqAd7OoZ6Oydg/AmJUb6OSEsdZRdLg0A0KiYAnRrmkxMb&#10;nBcXlBrgnOCGTPawTPe0zPa2yPMyL/A1K/Y3K/M3Z82zbdsQZl0XgqwPsqoJsqwKsARfQpm3Ofg2&#10;CtyNs5x00+20U2w1U2y042204+x0IRbvbJqOtiB42RF87HMCXQsj/XJiArJjgxLCvNJiw9JjI5Ij&#10;wwgJ8Rkx0anYyJyUhIJ0XHEmPszDPdDFOcjVxc/Roa4gvxCXnBEdmRwWmBIeFOHlEh/kbaYhb6oi&#10;ZaYiZqYgjFQUGivFb7UWL5emLxYljqdBRH4SH3bUWbxdkzmdF1MT7gRMRqarMYvFGwBlocHlsICJ&#10;fE2IU2WgbXWA7XhG6GCCz0S6/ww+cDTBvdJVP91QsjPEvjPEtiPYZigaPRTlMox1HYx0noj3HIv3&#10;nEoNmEoLBJsMJfuNpQWBQoqpfIgyX6a1RlOIU7kPssLHZrEgid5WSqrNIVZnD6eGFTgb+cvzhKuL&#10;FKBNijzMS3ys8t3Ni72ROBvtGBPF/uRQjI5MiJr4WHpUZ7TPOD4ScvknRNZGuGSjjQZTg1fLUjer&#10;8OCk+pKChtLD+1PCEszVI/Tkoo2UEixUC90t+pICZnNjJrMwm5W47er07bqspZqsjY7K0ZpSKY4H&#10;oAvi54ZcqmGuCqHVXwmmFSyI8Ta9q4ELIMH1cHqH44HgvcFie8AOpCAl4+2M9ke7+bugg1xdg9Fo&#10;jKdftF9wdlyynaGZKBunEBuHsrikMBfkRynMzycoAOWguxfi4QGVQpwQ0OBnYwe2Eq0j1xDnWx5i&#10;UxpgVRth14Cx6U90mUz1GE9Ed4db59uqBchzWXMhcCYKNR4WxXZ6EwkBs8nBAxi3mYTgiSjvbj/7&#10;YhQUTX4wwq07zLnWw7Q1yGYSF9Ad7dwV49gd7dgRadMSYl7jZ1TpY1Lmb0nwssgLcQ5A6kuxI/hh&#10;93NBYWBxoK8NAQEXYJtgriTExwtxbTY2DSUlU319MwMDO3MLF2sbRyukrZm5ma6evYWlH9ot1MfX&#10;08HR2thER1GVB/FQgl9IVkRchJuP6wEbNzuHPOSwJMbHxS0lKCLCyS/FL2qopmegrCPOJSzEzi8l&#10;KKYoLcvDAc2kysUFRY+BIj085GRHsHGwAUMIzfUKrWJjBXaH3NwhH0xudjYOBEKEB9z2IgQQCE0J&#10;QRVhHlAW4WYT5mTnZAWOB5uAvbHOiOMh5Pb+q0BGD1gzC0Dn+r8QeYjgP3jA+ZCNmw3B/wAi8ofr&#10;s9uj7ZsDVcSe4m6cH+j9RuLQO7lhx5UJtFIspRi7WxI1j/dbyg4ZT/SYSfaeTfKeTIBA/HC8ywzO&#10;ezUnhFgQQa9OOmvCH9Ukk4uxS+l+E/HuYwnugzHooVi30SSvjkiH5lCIhLZFu5X621aGuuR6IKuD&#10;nJsj0F3Rbq3htp1YpxZwexbruTdYszfWutZf31+RPVSdS57qGazOHW4onGgt66vNne6qIs309dXk&#10;tRZndFfmtpcSYCLfVprbXVc63tc+0NbSVFlVXlgaGxkfEoitKGssyKvMzi4pLq7OyyvLzMitrmqo&#10;r2muqqgtLSjBJaTkZ+WW5BVhgkKwYZiwgACgeGxESnxMRmpibmYaDOWBojGh4X7+4X6BceGYjMSk&#10;7NRkVij5dNhH/tdEHuRZaclg88zEpJxUXB4+LTM5MT05oby4yMzEFIx6hIWkBMHvgl9WWFCej0dK&#10;XFRZVlpDgEeKn1OUC8Hv4+y7Ob81P760OLkyO7qwPr9F3aYd7dD3l4gH8yvU6RnqxMhCbXlxgEd9&#10;mOdUVtxsTsJiXsJOVfpWRcp0RgipInGrJHo1N3yvMnmrKIZUlkQqSdwqiF/NiSaV42YyItdLcPOF&#10;qc0xQZMlBMbUKHGg92hl8WBpibywuLO4eLCxdbC1vbWwuDG/tLmwPD82OdY7MDsyPjM4Otk3tDgy&#10;PdkzPN03Spxfqy2qUBCVzsNlbS+sjfYMDrT2zvRPUlb3N6Y2NaS0VUQ1bPQd/vLZVzP9C2GekX1N&#10;A1988LupgWl7M6eu+t5Pnv22trSJHcElLSwn8EDIzzHw45tPaat0QYSAoYz2Z4y7x4tEgp3bYGTC&#10;Tk7JFDZxJi4p3cjEgZ8bxfvQRZw3WFs6wUqz0BvZHOPRmeTXkxrYnx7SnxrUm+zXinUdSPWdzQtf&#10;r4g/aM2CoHxnwW5t2nJh9ECiV30QqiXcvi3CudjNKN9Zrz7Eri0K3ZPoM4IPmcnDjqQETqQEdWFc&#10;O0Od+iLQW7nRK/iwlXTMenrkKMar1w+9GI9dT0lZTUrZSEkfCAjtDQzvCgxr8vKvc/MeiowdjU5o&#10;8vSrcHAtQdrnWVgPRyU0+wZXu/tWevnVB4W2JiQiFRUEQV/EySkjJKgoIakMRv5iohIigrISIpCg&#10;wDVC0qKiQBB7ERZWEBeS4kE4aEvXxnoP4YPItcm7ZdGkYsx+OfagJm6vKm6nDEsujwGVeyVYSnnk&#10;flk40F4pZq8kEtSQiyFSv1caRi4J2SkOIJUHL+f7Tmf7N2LsG6LQeHeUuZy4KAKhJCwgK8QnwImQ&#10;FOETEeQRFeIVF+GHpiQU5BPm4xaFojVwC/Jy8XA8BH0mDOK5ofhfb33kBfh5uVhEno3F31k0Hkqg&#10;8j9q3hF5Fkxn9VKsBJffVb5L8FrQv71d/lUCjVnt3zL0/ynQ2f1PsXb1n21A4R2Rh6E8qASdJgc7&#10;gpfrIRfnAw5O7ndEnvWpEJEH3SloCzpfZWHh9ECfrrSYSUL8Qn7KenE6sTxrrzKbWkOgVWcxG3Lv&#10;ukqf91c97i47b8qllKXslaRMJgXUeVj2RbpPJAUuZkauZkcvZ0aRCpOYdbnnjQXHFZm7uQlApJx4&#10;cl4iKT9xIyt6JT2i3de23E6/O9BxDAs9JVpICd3MjtkvxZ01FVy0FJ03F4LCUU32dl48MJ3j8f5T&#10;SUHj8YHD0b7jiUHzmRGL2VHLOdjdslRmc+5pAwHC8TVZzEr8UQV+Oyd2GY8BXQS1AndSl8GszwT5&#10;aUMWECifNWbfdhQCPerIv2vPA3rUXvi4o+hRV/HjgdKzjuzzdnCyiQuZPt0Ys5FkuyGcfWcicqrU&#10;7/FmA2OparWX0FqAqckMwUU4+7ubBvjb+YSg/bHBXtHhSG+0o5dzcCA6DG0SYaNSF40q8dXsTbYd&#10;I7j1Z7pud6fS5oqYG5Wnm1UXxNqTjbKbvfrr3YbNkfTFrsQYF+kYO/GacKN0C4FWH40BX63ZEIPt&#10;WNOdZKtprEWjnx4Y7paE26d6W6QHWQ9XJ+1PVi20JO2P5W/0pM00RG/0Z2z2pq+2xFEG8KtN0UuN&#10;UettcUD0iRzaWO7JTPHFSs3ZcvXJchV1rnR7hLA1krs5lLU/nkMczl4fzV8aK1iZKNiYzNsaxe9N&#10;5eXHo3ydVYsLY4NCHd3dDVBmYinBOgOl6P5c02aCZnGp1sHzypvXS4c/r69+M7f84+LG/erkv0cG&#10;vuxZ+3b+7J5+84b2/uvjwa3ioFgTN189MTlOTWPtfebZ09/8fnJ7d45Cm9o/6F1dn6edMN7/7e7l&#10;++SL9w9uPySfPycd35KPr+lnT2hnt0enly9fvc8i8lpullquZioupopuKE2kkbKJkSo2OnSHsku7&#10;uCKfXuxf3FIu74iM803G2c7ZFfH0EuRXH3129OT9raPz3dObnZOr1f1jUCafXR9e3b149fnQwChM&#10;5B3N1c10ZTQVxXQ0ZPgEEZpG4o29GSXN0ZFpjkhXRXFFhKGNQmi6d2C6z6M/Xm0zFngEEBoK3I56&#10;khmBtsVY15a0gO6s0NZk73Yw5E4PHcrC9GZhquN9LeR4pTkQ+nIihkrSGtKi2jKiRsoyJqpyRirS&#10;oKCvJKWrLKWnKqenLKsjL6mnKK2nLK+jKKutJKunqqCjKq+lqgj6K0kxQQlxIZhZCwrzSUiJgjt6&#10;eXlZcOsvIMAH+8WDGgnodX/oph+uAWuBIGrPijDDLyIAM3px6Mm5GBDYhJubk4ePW0BUUETyLWSH&#10;Jp2D3eR/AeugAKN2mMiLs4LLg1UgB6t+3eBdiBt4Q5b4gQSEeEEuJSMuKy8lLSshIycJR4oHgtC8&#10;pAjsHS/OKoMhJ0zkeQS5uQW4wJhbXEZMUk5cSl5STlleVlFBAnrSKyYpLywmwychJyStLMYvzS+g&#10;LCBrJpFQF3b99c7O50Mrn3Ssfdaz/Zux9+7PP7i/+/DNk/e/uX3y5dnHf3/+yV/e/+u3f/vx/ido&#10;Ztf71z/+9C9oetavvxxuq20qTKnAh+ZEueBCUHmxblWZoWUpgbhg+3hv8+2xxn//7sX9D3998/q7&#10;79989/P9T29+/gGaFfb7n/7y6ml9ekRbbkhLtl9bTlhtelBmlHtsgE0i1rmxNnlqrPq9F/uIJ8fX&#10;T86fnh3dME+uTxgXjOOz46NTxvH56cndxdmz68v3nty9vLt5eX71IdDF1Xs3N3dPbhnvPaI9vqJc&#10;ntFoR6fE/dOtvSvi/vke+ZBKpu2uklZG5pZ6+je6OjbaalcbS1caSlaaq9b7OkkzU/sbm7Q9KoVM&#10;3yPTDiiHpN2DbTJtk3z4TrCP/NLm3sLmPuwgv7nPoJzcHF48Obp8enz3nPHe88VDckR6nGe4R1CU&#10;l4c30sXZEO1i6GSrbY/SsDRSsDCUtzZTszKGAtdYGyra6Mk5Gitb6ckZakmZ6cubGyqaGcqamkob&#10;IiWkDRFh5U7Uvy6dvSbOfNLed1d29N3iwT9nzt5sMn/cOvl2+/oHGrhIX9y/+vv9F9/c/+W7e3B5&#10;vv73/d/+cv9fv7n//NnPL+c+XGi9akqai67cz22hly497X/1+uL9f50/+uPx8Xvkm8/O//bzX/9x&#10;/9Xf7//x3f23X99/9cm/P9v//SHt3yeXr88evT5nfLFV2YeLiXd2c9RF6cvZmyg7oVQdbVWsUXJW&#10;ZtJWJnJIEyVzfSVzQ2WUiaKtuYItqDGQAd2BsZ60rr6kpZOamDYiuyvu8fdX792/T/vn7dnP7y/8&#10;gTTy2XLnBws9H682307Pf0E7+ObJ0h/o3R+s1t1ONF9M5a+2tuxOn/zXJweff7r76uPdpx+Tbj7Y&#10;v/qAdvXhL0T+5TEDcpMHgnH80cnTY+YzIMbp86vHH60fHR3/1xPmjy/IP1ys/IU28WJr9mZn+/J4&#10;84C2T2fu7h/t7h5R987O6U8Ot8/OSaeb46vEmU3Gzgl1k86kXl8zny9OEWn7V4cHNy2NQ9gofFBI&#10;op1LoJtfhI9/nL11sKt9pJ1NoK1DENLR18zO09zW3dULY2HpZWqMRpp7oyx8kChfa8cAS0cfc3sP&#10;a3tPFMrF2cnf0d7H0cbf1SHY3tobyNLM1dIcCh9vYeFkZuJgYmRnbgy5yZsYIw1MkabW7sYoiONb&#10;GVigdTSKfe3GEn2IOaFrGb7DEdZ9GOvlTN95nNsi3nMq1RUKTcOC8qNJjpM415FEh4lUF1AG9b3R&#10;Nj1YCMc3h1mwfOQtSrwMC90Ncp310q3VUpAqsSayGF3RBHNZnK1KtotmrqcewV0v00U33VknxU4r&#10;AaURYaEQbiIbpicdpi0dqSsfqiETqCGfaG0ea49SYHuoJSWlKaekIK2oIKumo2WqqWaup2Ovo+ug&#10;rGJmYGSrZ4CyQqGNzByMLFy0jZy0jJzVdBxUtOx0jVyMzdwMDB31dG11tWw11ZAGunaODoHYqMyK&#10;yu7pWeLewdXV7Uen5++trx0MDcwN9k73d0/2d44P98/OzKytbh7ARD4Zl2NqYKItK6MuzKMpyK4r&#10;yi3HBRF5eQFeUfYH0MvjbAgZToQsF0KOlw0SD4csN7ss1wNQqSrErS8nZqYqJ871QFqEz9rSTFlJ&#10;ARgBaUkpBTl5NTU1BQUFyV+c4qV/FbUGrgGJRdHfho8HZRjKv1uE/eLhAujdYS4PChAylwEt3+4Q&#10;FOAyvFtZWVnwuXANyMHxyMnIy0jJAsMEJC0pIystB44Q2Jr/RvC/OMtLiIlLiopJi4rLS0rKS0oD&#10;KwduG8QFBcUEBCSEhN5KRFhSFIqACQpiQhA1B4Nvfn4InIMcDOOBBPkFxESg589gHA/MJFgDjAov&#10;Pxdr6nBuPgF+EVFxAUFhXj4BsJUQNHUrH4To4cA1LCIPBNWw9gk5vbO8/kEOkugvDzPgHD5rkIN6&#10;YVYcecgMikBWFBRYgB4kyC8esqwQqIceU8PWEZKQgLiwEDhTJSkJMT5ueVFhORGhqMCA5cmJ3ZUl&#10;2vbmwebq3tpCb1NNXHgAnbR5TCbtri4fkohPzk+fXJzcnFBvmbQz2s4plUjbWdldm1+aHBpob6gr&#10;KSrOyijKzCglZNWU5rfVV04N967NT64vTJHWlum7xEPyzjWD9vSS+cGTm4+e3by8A3s7fHROfXRG&#10;uwY9CJMOTSfLoF4eHVzQqee0A6Czg/3zg4MrKhXokkK7OqBfUw9vaEc3R4zLw6MLKv2MQoHaUPcu&#10;6ZSrw/2b44Pnlye3DPrjc8bVEf2OyVidnrLQ1XYyNzwirjDJW2AVnbh1fXz46PTknL5/SiWBszij&#10;Ei+pOze0vTs6/enh8XMG4+kR9ekJ/eXpycvz8/fOzp8ymU+OGXdHtBdnxzeHu6f7azTiEnl5mrg4&#10;S15aJC0tbUxNLk+MzPb39Lc0tJSVVubllGbgC/FptUUFQ+2tO4uLJ2QyONRzKuXm+PDp+cnz88Pb&#10;IzKTssnYW4W0v8zYXzyhLDFpy6f0lauTzZvTbaBHF6SbUyKTtkLdWajIxxdm4WfHx7dXtve29m5O&#10;zlanJrrKC8qTQ4OtVAqCkQV+JuXBVmW+ZkCV/haswDUWkKs4i8jXBVpW+piUepuA+lIfc6Bib/Mi&#10;L7M8T7NcD1OCu1mqkyHOxSTaVsddXybeyzop0CUMbRPl5xbp7xkV6B8fHhoR4I3x98IG+7jbW7nZ&#10;WPm7Olvp65rraKXFYBPCQ8N9PDITYtJjozLio9NiMClRkI95dJBPTIg3ISU6Py2xppAAFl1RZuE+&#10;bhnxUS7WZiHersnY0GAvF1UpESt9Tcih3scNHxdJSIyK8nK21lFxNNKK8nVNCPGOC/FIjfDJTwrF&#10;R3ok+tlgXQxinXRwrroEb+OyIMt6jE19KKo+yAqcI1BDIIrlLYis8bes8rUs9jDJdzXMdtLF22rj&#10;7XXw9nrJtrqJ9vppbmZ4N8ssd2S+r32+n1NeILooyr8wMTQrLhgXE5QaE5oYGZwQHoyPxmbFxRKS&#10;E3NSknJTk8E1bSkrK8HjC1JTi9JwLF4fBZQUFpwWhUkKDwxxd7LUUjaQFzVREtEW5UD+/5j76+i4&#10;jqxfAG0xQ4uZbIuZmanVYuZuNatBajEzS7aYyUKLmZlZ5jhgJxOcJJOBwGSCtvvV6ZN4cuf7vvvu&#10;vev98Wr91l676uyqAy3VPud39tmlItZfkDRcSB9KJ/QlRfdQwpriUb2Jobv12XPF9OHMhIoYD6qL&#10;XpKHSaKzPt3TJNHNMMXbMjvAgellkeVrVxLqUhXtUehvm+9r0U8N7ST6sBl5VGO4M8NMucTbvCrI&#10;psTPoibMoTrY9naoQ2usR2e8dzfWpz0O1RjlXuxnneKil+VlEqsjVeBj0UEImMrGP7l7+8VUx2FT&#10;8dbt3KXy1IEUTGWYO8Nej2J9M9HmVq6XeZaXWZa3eZqnSYq7SbK7CcVWN9FOr4UQaiuEIJjd7CZB&#10;uSPeMPIMD/0MP/Mueti97ITxXPx8CaMs1LU+znetMmu9KjsfbR9voEIw02C6GNXGeHXRQnsYYXPF&#10;pPlC4np1ynJd1nRd7mxLLdraVJgDomLZjDwCZs9/p+N5/n/IyLNDAHm0NW76unmiXVwD3T2D3d0j&#10;UKgIdECUXxA+NEoNKSPOwasoJonk4ZMREZUAU7GIMETHv2Hk+XnFeAUEeYRkRZGy3AglTgTDxzI3&#10;zC4nyKog1Lo2zrku1rEN69KOcW6ItK0Nta0Idir2s8+w1S500Ms00yhxNKhH2dR5Wt7xsOoP9+4N&#10;9VxhxC8nY/qiPDvDXEuddev9rBrCHO5EOzXEOzfEOkH5agKM89F62SiDdB8ThrcFxtXUSF5UDAHF&#10;gAtxcokJCUPcCztGXgD4IX4oA4OgAJ8wPx8Xm9oGCPb1jQwOdray9rB3MNLUMtXR1VCQM9K65WZj&#10;HeztFeDh6efm7mptoywpxYdAyAKfxMENZ60BAK5JVBDsg1+aX0xBREZWUEqUQ0hWSFpT6ZailJKB&#10;niFwQFw84DIj2DGj3Py8fNBRcPOAvryc7HzufLzwL8vNzcvNxc8FTHgEEQhOIT5+cPwCCISp1i0t&#10;JTl+cLTsFVmFeKGIe2DPy8vLxcUDg03Kc7/5Hd8w8m+y1sBbgSU4BmixQjYjT4oM2J0emGqrWuwo&#10;Ha9Irox1b473XEiP3MqO28uOPsyLOyvFLzADNwtjl7Ijp5ICphm+iylB8ymBc+mhS7mxM6mhG4XY&#10;xYwogPt30tezMbPMiGGi72hiwFCif1uca1OUY2u8aw/Jc4jq1RJn04J16SShWwl+7aTAylCHpjiP&#10;AYpfP9GrF+/RnuBaEW4/W8k4Gri92VPTlEXpLElb6LnTUZLWV5sHM/Jj7ZXj7dUtJWnsJPJJjYXp&#10;tdlJLcU5TcXZTVUFw91NLbUV7Xfqu1s7b1fVU4hQLDuRmJKcmofBJVJoqaVl1e0dPVWVdVQKIyEW&#10;6+vpExkcnpOWhY2OjQmLiAkLiw0Px8VFU/BYOhmfnkxj0shAoZMTYiNCQtG+oWj/hMioJCIpmUxM&#10;SSQDXwMAM/IwHQ8z8kAyKAQmiQxAwcaDg8hkMkm4BBEhYT4eQRFhKSEBKVFhBX5eKQBxUSVpSTVR&#10;QTkxAWlhbjFsJH5ubHGgc7i39e7djpH50aW1qbX18aWFvntrvcN7dwd6M9Pyg3yaceH9jNhhZsxE&#10;ZsJyKW0mD7dYTJwvSpjIjpwvwkzmRE3nxY1lRI9nxo2nx09l4ZbyyYvZuOVc3FRq/EQ6bjSTVIsN&#10;rsZHT94uX+5p3524tzl+b/XevY2pqbWpKeCLJwcG30THj3T1DXX09Ld0jHb1AUz2jfTUt82NTDqa&#10;2fh7+PS3dXc3tTdW3GmvafnLe5+/d/X8lqy2IEK05/Zd1k8sUhQV6DEBcf/47GsfZ3QmPevz97/4&#10;/MVf9tdPtNX0FCVVZAXkeut6Pnv82e2c20IIgZ6K5r9cvdNATo3XM+/FUjojMGMk+iCeEq1xQw+B&#10;QClLMVwsq2J9e5iYkTxyb2rsHTy6Pz22mxnZRPBrJvlVRzuXBFtWR9ndy4paKaMcNKQfNWUul5Kn&#10;c+IHGMHgj60d59NLCawOd+gk+dVFOVeE2LcR/W/HepQG2tRHuN4JcWiNdh8i+U8wwrYKSAtpsdt5&#10;xJXUhDl6bHug50BUyDQRP4nDz5GpPaGR9X5BjcERNb5BRa5ezWHRPfF4oKRb2VP1TfId3ZrDYos9&#10;0BX+oaUBoc0JxHQ/f3kOaPkHMQ4OcV4eRQlJcG8pJsSvBu7BJUTlJMWAlBYXBjfS4NZaVkIGKDJC&#10;PJpS/NFOhs1JkX1JoXPZ0UuZERu5Uau5kZtFmJVCzGJe7HIexMiv5cZt5Met50cArOZFrebFrebG&#10;r+TEreRGr+RGrhWELeUGLOYHjjK9++koMPdWRDknoawCLQxlORGqIgLK4oIi3AgZCShMHinKJyrA&#10;w2Z7OMUEeaEEkiL8klBKSQEhQX5uLg5+Ph6YkYcVMIuCKQjMJ9C08ocCGoGE24GE6fg/Nv7RGbFd&#10;038WeBOYsX+r/07Ew4Xd8G96/f8EYDCYhX9DvgOwPem/AVrgSZOXh0OAlwNKLsbDx83zhpEHnhHa&#10;NegFLfTKwSGKQHgaaDfSsV20WIiRz0qcz6Yt5FBXcqkb+dSjyrSnraVPmgrOazMOy1IWM3AzzPh+&#10;fNDtIJdefPBMegLASGIEaJlKit0uoB8WM/fy6fOMOIDNLPJWTuJWPm0lkzhBj67xtS1xNWmP8OzF&#10;+AEMk0LHqJGTjJjlLOJGIX2nlLlXngqU6RTMAJuR78MF9uNDWqJR9VFencTAu/SIPlroaFLUSh55&#10;vyT5rDztuCj5sICxl0udoUYNYQOn6NGrOYTtIupeCX0fSiiffFqdcl6VclmTBuO6Nh3gfl3Gw9s5&#10;TxrynzTl3W/KetCWfd2YvlmAHSF69sTaTCX71IbotpPtRvMD31qqXe3O6CrFFVIDkjHesUEOoSGO&#10;/uEuFs7Gzr6ObgFuARE+2PgAJzNlbwMJurdmE8GhEWPen+zRgLMeyPQ/u1fwaPnO+UL1xkDWyWTB&#10;1VzxxUzBai9ttT9pcySjvSCU4KkWZyOdH2BY4qt/29e40V+/NUC7K9K4LsQwE6XN8DfFehtGehkE&#10;ON9IinfYvFc2284cqcNP1pOX2pIX2piLrcyNLuZMPXaplQKhnT7bRB4oi1ruZK50peyM5M+2MTaH&#10;cy8W6pZ7M6daGGs96XsdaTsdaQsd6XN9OaMdzLn+tNWBlMXupNnOlABXNTLZzxNtgfKzNDOQdDdB&#10;NqeiRvI8ujJNM6gK/ZOhH7Amj34eXf1xdIu1uMKa6vt7a8WT4rGvR7d/2dj4eunhr7spjWEOKEUn&#10;Nw1JOW5rJ+uplbUHLz6d2T+d3Dtce/h4aGtvbP9s+8mHS6fvLJ+8s3b+fP383fXjJxsnj7dPH+2d&#10;Pz48u//4yVudLQ1mOqoeFppupmquJspetlpWhqqmxjdw+JiNva39q/trp1cL+2cQDi+Wjq+AnD04&#10;m9g+PH/x8daDZ7N7Z0vH1wCrx/dXT66B8c75gwdPXrQ0tcNZa6z0FK2NVLTVpA10VARFEPoWClUt&#10;jLTisBiyk7mjvLIGt62zZhwj2J+IWn+4FEML4uVB3JDhiXI0KMX4lsR51RH9GykBDXjgvHy7EoNb&#10;KX41OI+2tOhySjDK/IY0F0JRhFtbXkJPXtpUTclcQ8VUXcFITVFPRU5TUVpLScb0lqqRmryxuoLx&#10;DWUDNQV9dUXDW2oGmmqGOjc0VOVUlWTlf+esxcSFJKF0tiJycjLgGR883SsqysvKSrNj/qBlXWEp&#10;w04TD1PwouIiktIQf/EbZc9OWSOBFBMSEgCAGXlxaWjJVnEJMRl2MnpRdjYbmHaXlpWCV3kVY6/g&#10;CjPySElxoICqsKgQzN0DCdphRh7ocKMYUhgpCXqBoUSkZSVk5aVgXl7y95zyEuw3DXLyUvAXACKi&#10;AuA04Ww2MorSwkghPmFecEsupyorpSgpqywvp6IkKSclIYuUV0LKKYorqkir3FCSUpERUxaX1ZPw&#10;SLA5+XL2+sf5sRc1Ux/VT7xoXvhkYPb9/gc/7r3PevAp6/kXrE8+/v7jv//yz5+h1T9Zr1+//OWX&#10;b6BA979/1lqdX5mBzyL6MSIdaBH2WXifAlpIPjU4McyBGGC9Onj7py/eYb38msX65VeAVz9BjPwv&#10;LNYPPz/dW0+PRjVlR1fS0ZX0oHyCLy3KIxptSYx3LynA9nTkv/v2DuJ6bffBweXxzsnJ4cXhwdnv&#10;jPzZ4eHlycnjs7PHF+ePzs+fnF2+OL764PDynaPrxycPz46utg/v7+2c72+cXS7tXc2unc4sHSwu&#10;bm6v7axOr0z3jdxrbp1raZy5XTZVlTdbm3+vMme4umC0qXr2bvf2wtzO0uLW0sLBxtrm8vLq6vrq&#10;2gYbWyurm0vL6/NL67NLG5NLm9NrOzNr+4vbJ1snD8D/2x74r7t8tPP40fTBdjQtwSvMOwIbEBDs&#10;5OFu5OVh7Gyn5WQNJXgxN1C2MlYz1QN/qVKWugo2OgouJurWxsqmenJWpiq2FuqWRkomJrIqutzG&#10;aLm69bSaw5T6B1nlp/TyferClx1HP07vfzex++303jdz77AuP2Q9+yvrk3+y/vqS9cPrVz+zXv/y&#10;w8vvvmN98/Hrj56zXlyxrsc/G6k5Ls4ep298NPUJ6/FfWc+/YX34LevPX//6xbcv//YD618/sH78&#10;/vW//sX61/es7z799dOVTzY2v97Y+vviW68Onv94kH8bg8G6oJ0N7fSUwHG62ai52KvYWctamklZ&#10;GstBkfImN62Nb9iYqNiYKNgayVsYyJnpyZkayOvpSpvYKisbCjbNlL9gvX343fn4nzb73lvqfj5e&#10;96i7/EHP8Ne7U9+dLv/4YJv19ubrZ8usJ9P/uuz90/ro+zuz751sfvR055MXWx/8aeXRe8uX74Kp&#10;bfv3GHkoX/z/SscD7Bw93j1+snv8aGX/dOX6ePPzq2PWO6usyzXW9dK354ufnM8/OF44OJhb3Z6a&#10;XVtZ2VtbOdzZuNxdOV2dXJ8fmpsfmd9fOTrYOD/cvjw9fLo8f9DTOZGTWRUeRgwMTvBGR1vYodzQ&#10;4bYO/u6OkWhXjINNoItrqJWTr4UTytzRy9jazcYebWPr6+gUYm3jZ2LuZWqDMrbxNrLxsLLzcnHx&#10;s7J0d7TztbXysTTx8HQLdbL3s7H0srbysDB3NTVxMjN1tjL3sDBxNdS3NTKy0je2MbD0MLLysbIP&#10;sDJ3srmlGWqqXRhoM0IPmkgKHCZ53Qk064h2mEj0G6WgBmmoVoxDGxY8UNl3JDj1Etw6MI59RPeO&#10;BIfGaMs7kZY1EeblwSZlgSalQVAW5gJ/00yUPtNVm2KrRrRSjTeWizeWSfPQy0Yb5geaFQSZZ/mb&#10;Mr0N6e56JActjI1GhIlSvIV6lKFioIZEtK5SgsmtOMObeGsTrIONprCQtpycmqzCTdVb6ipamjcM&#10;jfRstW7Zamnb6+k73tIy19a11NKz1Dd1NDBz0TZy0TP10DZ0v6nrfFPHQVPHXlvHzsjQ2dTI1cYS&#10;paNpo6VpaWPto6drq37D1NU9xD8QU1XZPj+3s7F2srZ0MD+9uTi9ubV2srCws7Z1urJ1trB+SEpM&#10;1dbUUxYT1ZQUuSnErS8prMrPKceDUBQWkOLlgsLkORDwmq4AECPPz6nAxwEk0NXF+XUVpUxuKsmJ&#10;8Rvc0tDVvAFngIEDz5WVlRWBf5CXV1AA9+RQsDlMHMMcPUQtQywzxLnDbPt/hMPDRDzM0cPR8UAC&#10;XVFRGQzIpuKhpDRy7FVewTaggN3BLDwoSCQU4Q6Hz8vLKijKKynIKcoCKxl5ti4PjlNGSlpORhbo&#10;v6WSZyeuUQBASilJSsmLSsiKioEnCnlwnOJi0KJPSKQ89JmthLQYUkJUDCkiCiAuCoWfA68oKiwC&#10;xbSzixgSeEckaBHk5YGi5oUFBQT4gLsC7o0dLy8EfBSwFRAEfUShWHgREeBNgfv8TYqLAvcKX0ZJ&#10;JPCd0tCYYmISbC4evoDwjkTZ2XJAOzhZoIACtgLXx+bi4Uh5uBcS2ALPDZwrOAARMUEkOwMdnCQH&#10;nDI4NSUpCTU5GRUpSSUJZDKRtDo9tTw+vre8uDo1tnBv4HhjqbYkNxEbNT82BDa11tZV5OWWZGUW&#10;pqfmpTLSaaTcFHoGnZzJoBRmMG+XFXY31o/2dC2M3dtamLs82L443H50dvjw/PDqcOfB2cHTy5P7&#10;x3uXB5sXwL3srp1sLx1vLZ7sLJ7tLV8crIJ20OU37O++wfnO1sXu9sXODsDl9vb59vYVUHZ3rw4O&#10;L/b2L/cPrg8P7h/uA5vznY2L3fWL3c2r/e3H50dgdxd7O7MjQwVpqcHenlH+3nuL00fry9cHO4/P&#10;Ts73No+3Vq+PtqHU9gdr9/fXrvdWr7bXrjfX729uP9jaebC9eb2zfrW9cbm5CWF768Hu7sPD7Qd7&#10;68Dy0fH6s4udp6c7j493nxxDEfpvn588OzuG9bdOT6Aw/JWV2aGhztu3awoKsulJ6RRqQUpaVV5B&#10;dX5hRU5ORVZ6RXZqbVFOT2Pt9FDX2szIztLkwdrMwcbs4eYc/LbjYH3ueGfpdGf5YH1hcqA/l5lS&#10;U1wxOTy5NLW6Nre5t7LT29xSQCd2l2e5aUvS0KYlsS5ZgWaZPkZ5AeYFARa5vqZAFgWa56KNiv3N&#10;yoOtCn3N8tBQ2Hien2Wur0U22jwTZZrqbcz0Mknzs6Z6mJLcjCNttDz1lQn+zhEeNhEo57hAKB0N&#10;AC4qNBTtGeTtggkPQDnbwIy8pZ4OABUTR4qJCEd7JeExADRsNDk2HM4jHx+KJsYEJ2LCU8kJBal0&#10;0Bjk6exha07FRIX4uAWjXPHRIeT4CLSzrZW+po+TDfiZAMjRwUxMpJ+9OdrWFO1g7udshQ33pcQH&#10;E2P9yDFoarQPPdqTFuaMR5nGOWmRPfQzAi1LwxzLQuzLg+0qQuyrwhwBgF4aaAOQ522W7m7IdNan&#10;O+gkOxsmORuT7fUITgY0LyuGtzXDyzbV3zkl0IUZ7JUeF0CL8kvChhGiAxMiA8CBEWMjyLHR6Ynk&#10;FBIhmU3KZ9GpmVQqHYtNjIujYTBgazIBF+TpSowOz2YkAhnph7I20NJVlrK8pagqgPDUVRotTxsv&#10;YY5mkQdSMJ2U0KZ4dG9i6P6d7LkS6r0cXFW8NxX6rEqP7KgLfgWah3GKt2VesDPD3TQdbVUa5loV&#10;7VEGnZ1DTYRzBx7dQ0QPM0J6CX4N4a5p9lqFPsBP2QFUhdnXR7s2RLrdCXdpjHAr87XKdNVPMJT3&#10;kEZ4yXOGqgvXhIHu/k1x3vfSsBOZ+Oowd6aTYZa7WYarCdNBn2GrQ7XVTLS5VeRrk+0N/masCgLt&#10;Ur3M8dZaOCvNZkKYj5KIBR+iONC1jRA2kIztIIX1JUFZa4h2t6riPEazE5Yrk6YLyf3JMWXBLmDr&#10;AD1+IoNcE+YVoopMMFbN8DCpi/PsooX0JUfMFBGXSxMXSqirddmztblLHXVJ0SEiCIQoL8QCs0l5&#10;Tph4/Z2Uh/hWTojIgCgHuLBpC4jagBVQ4Ha4vKHjIbLidxoXAoKTj5PX3NDY38Pbw87e19k1wM0j&#10;NjA43McfHxFjb2yO5BFQFJOUFhAR5+WTFhaREgUTvrC4oKAoPz+AOB+/hCC/pKAIUlhChFtAFIFQ&#10;5EGYSCCqCP61JP/8UNvSKIfCIPP6GPtuomdTjFNzrHszxrcyyKkl1LUtyHE03neeHL5ADFvAh8/j&#10;wqbjAmexIROxvv0hznXuxgU2Grd9TOsDrdrjnGujbO5gHJviIUYe+kodZZgJ/Z+aJQU4uOmrIBEI&#10;CT4ufgQCeCVuBKcgjwAUoc7NCZ6y+Hi5gW+BCKbfg9OBIwO6g5UVOR4T5I3ChEcEenl7Ojgaa2sa&#10;3tL0cXH19/AEVS8HRwt9A2FOLnCOvAgEPyfEawvyQrHvYkLCUgJiqhLy0vxICT4xFQklAFU5Ne0b&#10;OsDDCgkJQew9B0JASBAogoKCwCUJ8fGCXYsLC/FycgjzQ4OA35RNxPMgOHjhhDYCfIJ8HBwq0jJa&#10;yooWujfBo6kIJ0KYCyHCDfHygjycULqb36Lgebg4uNnrDvKwY+g5QZWLAwrnZDPyvEBhG0C8E9BB&#10;L2AnyIEgRgYczA1PtZbPNhcMFpCrot3uJgatZMfu5WP2sqOvSnFHhXGX1ZTdovjl7PDVrPCNnPCV&#10;tKCllIDFzND5jLDlrMilzKjFjMitQtxRBX2/NHGWGTHBCJlmhg+QffuJPiOMgF6iVzfBtRfnMEBy&#10;Hkz07CN59ZJ8ugk+Y8mho/SAkUT0Ykb4QnrEBDOkIdZlOCPuuKdio720r5g5UJMz21HTnJ/UU5HV&#10;UZ7RVpq2ONjUXZ3bUpJWl8OoTKc0F2fWZac0FGa1VhR23CmvLMrCRoY52dh5unhnphWGh+IsTN3M&#10;zdy8fSIsrd3dPAP09MysbRxJRKqri2dYSGR0WJSrg1syNYlGTAwPDKbgCAwymU4mpNAT05NpOenM&#10;FDqFjIvHx8f4o8DEjgpG+SZERiWTyG8Y+axkeiojEQ6QT6aSAIACkJRIZBDxdFwCMS4mg8lIT2Ja&#10;mVry8wpJS8hLIpXERBSkJFTFRBRlpDQkkaoiQnKiQjKivEheBF9eWuHc2OJwz73+9kEgV6ZWZwen&#10;lgcmVnqHVju7O1KYmWiPijB0LyVmkB49woweS4tbLqaMZURP58Utl+EXirFTudFzhfGzBXHzRQmL&#10;xcTZfPxcHnEuJ2E5D7tRgF8rIC7kEiezSINphDYaphof3ZmVtNbbtjM6uA4wcW91cnJjbn5hbPxe&#10;z93xvsHhzt6exta7rZ0jXX13WzoGWjv7mzqH2/um794jRmMNb+jUFVfODk9U5pR21rW9c/H2QPOg&#10;CAIpL6wy3D7+019fBXlGyIuqnGye7y0f+rsHXB1czwzNPzp52t3QJ84vqSajLowQmuub+eKtL+gx&#10;DAUB+ZOlgw+OHsXbetoLSrdF4RdTcgYw+LsJOIz2rSgtlaoo36F0cn8avi8d15Ma30YP70yOuo33&#10;62ZGNhD9auM9ysPts1FGae7aTTh3cE02qxn79WngIszlJ0xmxfZSAvupwYOMMOAjWrHed6JcmuI8&#10;asMd62Mhpn6AEjRMDphJiVrNxa5mYzbycHtFpN0C8mYWYTePeg8b2hnsMxYfOY1LmMBgxxLwtSi/&#10;hqDQOv+QYjfv5rDoPiw538kzycQ61cK+KTSmPiQqx9mz1C8kHx3QTqEF6BnIckIErignp5yoGLiF&#10;VpaF1nSVk0JCKWtkkLISohIiAhIigtLi0Iwqwc8rzYewuyVLD3DoSY0dTYucz4oC/4DsvPCRm0Vx&#10;q0XYpfy45QLMagF2syBhpzhhPT9yrSBiLT96LT92LT8e4uXzYiCCPj98KSdoIStgiOExxEB3J6Ka&#10;cJ6FYS5Yd2sDeQl5fg4lUfD3J4wU5ocZeaQwr6QovzA3B8TIiwqKCPKICwsIC/GJCfGD2QbMWtAn&#10;rrzcQPLzsb/4gebV3xh5mHMHBRiADdB3PGCO5eAQ4uETAnMmLy+Y/Th4oGUuYGf0mwP67wrbR0GO&#10;DjJjF5iLB+X36m/B7zC3/kdW/X8CmP8B3pgBCfnRP/QF+I2R5+UGhwmFw4NT4wazMThHKEUYtHdo&#10;4uTk5RMAs7cQAmEsL1kYH9RIirybhJ3MIC/mMtYKktfy6as55O0C2mVdznFZykEp87gibY6JGSGH&#10;3UuM6I5Dd2P8RulRA+TQ9hgU+2uwoPHEyFF8yN1Y355I73q0XYOvfY2X1W0/++YQ19YIjxJ30zuB&#10;jn1Yf4C2aG8g7xKCh0mhk8lxALNpCXPpuImk2GFK+AAxpAfr3x7n2xbnWxvmVh7kWB/v08eI6iCH&#10;1EW41gY5dsf5rGbgL8rTryozd3MSh7EBvdE+M0mxa9mkrUIoszzAUUXSWSXztCL5oirlpIxxVpF8&#10;WZ16vy7j0e2cJ/V5Txvy32rMe6+j6GlTzsM7aedVtN4Yu84oy0Gic32EYUOsSSPedq8rfbSKWJMS&#10;lpLgExfoFOBr5+Zr4xLoEEUKK67LjcUGeLoZB7gZmMgjIq3kqjB2DQTbDppjM8mmK8ntoIOx15va&#10;VxBew/BsTEOdTxWdT+dfzRVczBSsdNPWB1I3BrJqkn3CbaXJbupFwWYVAWadcU7tkWbtsZZFQQYk&#10;Vw28j36Mr1FBamgmDd1VR5roSJ5uo8+10CbvEJfaksdqyCsdacuttJl63HgdZqGVOt1EmmtNXOlk&#10;jtXiFtqSljqY+yMFmwN5W4P5O6MlC10Zaz2ZRz1ZWy3Jq90Z463J0IA9zJl26kp/6upATi7Dx9P1&#10;VlSMm3+grauzjrWORLyHZn2ifW+uQ36icmmxwd7jvGe/jux8P7jFml5hTd77trfp/dpN1sr+q83V&#10;r6ZfsC6zmuNc0WpenloKigJG5oYbRycPXnw8uXM0d3y2/ujJ7NnV9Mn1+oMXqxfP1y//tHL67vLx&#10;WyuHT9aPn6wfPtg5fXhwen19/2FLw22Dm4ruljoe5jc9TNV97LShVBlGN4gUzNbx3sbZ+cbVw7Xz&#10;h0vHV4tHlzAdP3d4DnD98eebD57NHJzP7J9N7Z6snD6Y2T0FZnvXTx48eXG7rtHOzNjFysBCR97S&#10;QMlQS9lQX41XAGLkq1uZKQVhsRRnExspKVmEvbNOFNkfmx51/dFZ61AdLw/CVlcB62ZWhQusTfBr&#10;o4V00IK7aEF3GaF3GcE9SQHtDL9Gmn8pDlWbHItD2+nKCN1ECurIiBsoyhopywMYqysZaSjpqsrr&#10;qSkYqsvrKUnrK8sYqMnpqcgZqCkY3VQx0lQ31rlhoKlmoK2hfUNVQ1VBSVFGEjzFiwvLK0iDp3gA&#10;OCgeBnjYl5WF2mEuHlSRSOgrf3j5VgDQDqqSEuLSUhIAwAAYC4kIirEzwsMGYEDQyA6DhKLm3/Dy&#10;SElxMA6QYBNMvsvIgdtPqDu8CehwO0zKwxAS4Rdn0w5ASkiBcaCE8rLyUr9x7hAPJC4lLQ6x8H+A&#10;oDAfLz+XgCg/jyA3nzCvvIqcorqshDxSRlFWTkkRCueXFpNXQiooSygog+MQE5UWldGQEVUTtPDT&#10;mTxvnXva0nqYM/qsrvkgj9EdVbuUdfXdxvbHM2//6+LT1x98/vKLH1m//MD65V9AsH5hvfqe9fq7&#10;l99/UZGTmEEIzCD4pMS5UsPtMhJQpUnhBYlBlGA7vJ/lykDdD5+/zfr576zXP//6CmLkoQj7X1+z&#10;fvhh515/Pi6oPQ9bnogupvhm43wo4c6hbkaJcR6FWXGtLVnPn+8jdgaGtiemTjZ3Tw9ODvdOd7eO&#10;t7eODvbP948u90+uji8enl48uLh+enLx7Oz+i8Pzt04ePDu4ujx8eL5+dnj09NHS4dn05tHs5un4&#10;4tbc8vra+uby3MrU0OhoR8dYa+NkU+1kfdlYbf5odfZITfa92wWjDSWD9cXDDeVzPc3rIz0rI71z&#10;o72rMyMbc/fWpgHGV2enVhbml1fW5te3FvePlg4vlg+v1o7vbx7e3z28f3D+6PDx29P7u8TMJM9Q&#10;j2h8YHiMu4+PKdrT2Mn6lputjo2xOoC1kZqFvqKtmZqFgYKtgbKFrpyFiYylhaylqbSdhbKLxS1r&#10;ExVNPSHHcI2ZF41dzwoan2bWP8hqPS8ef9x29c3m05+Oz/6x9ujH/U9Zzz5nvfcP1qc/s779FeLV&#10;f2L98gr8Nj+w/vZn1vPnrOunrOML1s74+72rz6c/+und71l/+5n1zUvWP39g/eNfrK+//fmr73/8&#10;xy+vfnjN+vUl65efWT98w/r7O6/ennl/fPrdrvvfzV18fi+jMjiB6O7mqG1joOxkqu5mq+xup2Bv&#10;KWVtIg3Owsbolq2hhp2RqrWxsqWhvKWhrJWRnLm+tJGehLamiJa+qIGdQsNEecdO+8hbs/XnA7jh&#10;HNJkTvpmNWEit+y8Z/Dzzfl/Xq7+9GT9l7dWfn6y8es7By/f3/72ne0v31n909P9Tz9Yefps+9GL&#10;ravnm2fvbJ092z15tnP0dPsQylHzhovfPnwA4fgh9GXQ6fXm1cnq072zH95a+u5k7uXx9Kuj5VcP&#10;N398NvZkb3BzdXHrcG3taH31aG15b2/nfHvjcHVyeWFkduruxGDH0N3Woa6mgcnB5ZzU8tgIWngI&#10;yc833t0tzM7B187Rz97Z18oWZW2JtrcNcLQPsrP3t7TxMbP0MLfytLTxtrL2sbRCwYB0GwgW1ihT&#10;C3drWxQYwdbOz9oGDWBn62trg7a08DIxcwWbgDQ0drKy9DQ1cTEycdQ1tNI2sdUFjZYoUys/czMP&#10;S11zm5vqcQ6G7fSQkbSQcaZfd5xjjbf+3Rj3cWrQQJJfJ9W7neDWhnUGD8B9CR79eI8erGsHxrEh&#10;2ro82CjfVzsXpZ2P1ivwMcjx1s3w0U3z0aU6qRKt5elOasnOGimuN/N8DfP9jIoCTYtDrTL9jJgo&#10;fZqbToK9OsFRK95MA2N+M0xXPspQOdZEJcZAmWylk+hgSvdyMpOVvCEtdVNFRRIpoySvYaRlbnDL&#10;XFfLWlffTlvPVkvPSs/ITt/IUcfIQc/ExdDMU9fIVVPP6Zauo5aug46+k74BBAN9e309Oz1dWx09&#10;qKOuvo2errWujpWSoo6OtqWVpXtX572To8c7Wxebqyfbm2fb2+ez89sLK/sbO6dURrqutoEiUuKm&#10;hPhNYf4bfFw3+bkVuRAKfFyyArzgOVaUBwEe9BXZSeQV+DjUhfkUeBHSnAhlMV55MV41WVETfU09&#10;TQ0FMGuLiYryg/tsKRmp3wh3md9XcAVF7rdFXIEdFOXNpol/KzDFDAowA7oUuwBFQUEBmAEdtAMz&#10;oIBBYEugQFQ7O6UM3BFUYQW2AfZAAgNFRfA0KK2koAigpqIKtoJNKioqSkpKYCs0FJuUl5eWUZZX&#10;UFVUkpeUBlAAbkJMShYpKS8rJyktJSQGvJSkDBTvAwX1yElBByMGxctLiApDq7WKiiHFBEWRwpCv&#10;4xMBDxxIflFRyMcJCosJiIgDG2FhAQEBEQFBoIuLgaogaBEXF0f+nv5GUAi4TCiqXRIpBYaVAZdR&#10;XEJWFAkcHVIM+E4oRw3oAg4YFNARluD6gMMA1woo4NyRSCR8YYECEfZsA1CADRRrLyYuJioMdghG&#10;gnYrIS4owAcORkocesGgJCMjJyEhLy6pKiOfRqFvzC5uzMzNDQ/vrS4sjA8eby2e7i8zqfH5GbSx&#10;vp4MGrWlprqmqLC+vGywow1gpLtzaWJsfXb6YG3lfHf76mAf4GJvF+hnuxDtfrG7fr4HseTne5vn&#10;Oxts0nzzfwPY5o/4fdM2GPNyb+dyf/f6AEqPc//o8PrwAOwOtFwd7AEA5WJ/63R78+nFGdAfn0GM&#10;fH9rc01RQVlOVuedmoPVxQdHe2C0RycH9w93jzdWrg92LnfWrnbXr3ZXAdgU/Nrl1jrA1c4mwPXu&#10;zv29XQCw66udbdAXNLKPB5zU+uXeFhs78Fa2AQS45WIHTJTbZ1tbh+trWwvzi+Nj4/13B9o7uhub&#10;Om/Xt1ZWNpWVVRfkZTNo9ARMfgqj7XZVf1vj9DDwm/e2lqfXFya2V2ZmJwenR/umhgcaK6vAD9Ra&#10;17gwNTc9Or2/sb82u1SanVOZnTHZWe9hqOamLZ0V4ZwVYpMdaJmONkr3Mcn0NSsIsszxMwa39WWh&#10;ltkogwIoYNw029s8x8caIMPbLBNlmoE2TfUxZqCMSG4GeHdjbwOlQFsDfJBXoJN1bAAqyt8HFxES&#10;HxKAiwgKR3v4udoD6WVv6WVvHY5GmWjetDM2JESFUeKiYgJ9E+MjmURMCglLjg3HRQZQ4sPwUYEJ&#10;Ef50XGRaIrYgjZpKwQR5ObpYGcaHoslxod6OFsSYYCo2IgTl7G5rAqqgV6CnQ1yITzoZkxgb6mVr&#10;6udsjXKyZCea98RF+lOx4Um4cGpsEDHChxrtRwh2D3e3xHhYUtzMMtG2JaEuFeHuFeGuVRFuFWFO&#10;JUF2xX7WqU76mZ6muShruoNBiqtpto9doqMhzdOS7GlB9rSieNvR/d2Sw7yZ0QHJcUHU2BBydBA4&#10;bEJMKDk+goaLYRAwAHQcNomEZ5IISQQcA58AS1oCBsgUMhG0p1JIwCYtkUyJj9XRUFKWETfRUtGS&#10;4kUbqoyXpUwWJd3LptxlYlsIoXXRqE5i4FYNc7WKcS83oQ7vw/AyJrvo0z3NmD5WiW7GqSirnEDH&#10;FG/zDF9rcEYNOL/aWI/aaPfSQJuyIOt+anAHHt1J8O0i+hX7mqe76pQGWpUEWBagTavDHWrDHatD&#10;7WGA9mxPI5qNBs5YnmCswLS5STVTzXDUrfSzrfK3ux3ieifMvdLPvirAMc/NPMPZmGatleVuVuBr&#10;l+djA/48stHWKZ4WFAd9cLlqscE6CISjFG8LObqVFNFFi+1Lih9KSygPcynws+mihY5lJWzfzhzL&#10;wjfj/Iv8HboTI6fz6EMpuBRnk/BbMvEGSsCsEevTQwsdzYiHsgaXU7fuZM6Vp6w1F881lFYw8MqC&#10;3ELsEGluBIILSkLCwc0NVAQfHx8Hm5Fn8+k8vxHrbLICNntT2NlMfsN/LRA5guCAcp1zcRvp6Pm5&#10;e/k4uQEEuHvHBYeHovywYVEKYpJSYOrmEZAVFpcVFZMTE5cAszc7dzwAkl/gdwghBZFivEKSfHyi&#10;CIQ0AhHtZFiERedHO5VGO5eG29REO7bivBpi3Oqj3VswPuCC3/a3qfMy7Qp0GI/zuRfhORLsPh7s&#10;MeLvNODn0OVtcdtFt8TxZom7Vn24RSvG4XasZUmYYXuia2O8Q3WIeVWQVQHaPMPHhuZjF+dlKyfE&#10;KcADnSUXtJ6qMB+CUwABnlx4wVQPnAjwNWJCwgDA7wjxQbw88Ef8nNzAwM3BKSYswtPBOTIgOCEm&#10;Lj4ykk6iYKJisNGxFBwhyBvt54XSUbsBughw8fCAy4tAyErLAB8qKyklLSymJi0vJyKJ5BdRkpS7&#10;qaIhi5TWVL8lJCAI/0zgCsOcDg8fr5CQEC+btAIABRiwGR8eTii7O/SNAg8XLxgf/NZIAV5NJQVr&#10;Ay0Pc31mfGhCgIeRioy8IBeUxIaXkx8B5ZTngVh8BJtk52b/utxgBIgOA6Pw8vNAKh8XB7QsMPhD&#10;4UFwgIOHYuS5ucD4YLY5XhyZbimab8rvTo+rx3pPpEWt52HWs6KOCjFnpfjjIuxxCeGgFH9UTjwo&#10;xu0XJZyWkQ6KMCsZwZu5EWvZEXPMoEmq/0E5+aiSup6PHaMF9RN95jKjxpKChhJ9x5ODAXpw7qMU&#10;1HRy4GxayBQzeCIpcDolZCEzcjErajUndjkreiUnbjYzppcS2EsPO+kp22grGq1MH7udN9ta0ZBN&#10;GajNv5NL6yjPXB1uayxILmPi6nOTOyry6rJT6nLTWiuK7xTl15bkB3p7plBoduZ2FkZ2FEKGhamX&#10;urK5nIy+iJC6uamXnKyWlJQaP7+4u4ePDzrQzzc4NCQSjyUn0VOSqUwaiUolkFLp9GQyMYNBLchI&#10;zUtjMing58fGBIf5uLiDST0uIgobHU0nkahEXAo7X0168r9j5DNTGMlUEoNCyEpNBkoiLpZGiE+n&#10;Jybi8al0JnjKFhWSUpDVkBRTlhBVgiEmJC8qKCcqKC/ELynGLy4tJNnX3j/cc6+npf9ux9DkwMTy&#10;2PxEV+/W6NhGX3dbKp3kaF4ejmrFhvRRIoeTYsfSoPj3+XzScjFlsYgAsF5BWS4hLJfglooTFouw&#10;S8V4UF0pwi8X4laKE4BcLCTN5ZHG0vEjaYShVFJ3UkJ5bGBrMmm5vX5/YnhjbBSKkZ+en5uYmRsZ&#10;H2ht72loGWjthLn4ofZuIAdbe9qqG8a6h1vL63UVbtJjSVPdI9XZpW3VTZ++83FFTgUvQkBLSX9r&#10;8eijd760N3PX1TD5/E9/TaNlD3SOttf35KWVfv+XX8pzaiX5pOX55aQ4JU4XDt89edfTGuXrEvT8&#10;wfsTHaMaXBKecrcaw3FDhMRhPH6QgEmy0GXaGzZhg4CD6E2K70/DdTHjK7HoGrx/frhLCtqS6WVW&#10;FuWW7mmUgzLL97WojXS6ywheKCLs1jHXK6hz+QnTOfFj6VGDSSEjSaFzOZixlIgBauBURgzARFrM&#10;ajFpIQe7WoDbLCHtlpIOyikn1fTL2pSr2vS9/MT9AvpOFm0kPrQvImASHzeGjR2Jj20JCSn39Lod&#10;GFzh7VftF9KLpeQ7ezNMbIrc0LeDIpIt7XM8UFmePgWBYfkhEaYS0pIc0ILMotxcsiKiYBYFt5QA&#10;7NtmpJiogBRSEEBSlF9KTEBGhF+CB6Ety+dtpFiS4DOQGXcvLXK9KGEhPWwpK2wxN2IxP3KpMH4Z&#10;ipTHrhUmbBfhd4rxW8Xx64VRa/nRG4WxAOv50QAbBVHr+ZHLuaHLuWGjDJ9hBvpeStAwM6gyzoUZ&#10;ag+FpoKnGHCrzs0nxMOnJCctKsQtJc4jKcwpIcAtwc8rKSQgKQplsxEXgRJsgdlGmJfNyPPxCUJf&#10;GfEL8AlyIqDXgcBx8PFA+eW5uTignDa8XALc0LtDCU5OdVHxm0hpeRGkqLAYxH/zQgDOCiLnIXcF&#10;2kD1N579/7zAcykocBV2YX8scPtvRpAZtPP/r4AZeTAnc4Bjgr49ggLjwRnx8XIDya4IACcJJPCt&#10;AgjoU2myn3MdOaIeG9RPjQX/lfNZhK1C2moWcSuXdFiSvJZN2i6gr2WTx6iRc6nY5SziICG4P8G/&#10;Iw5V7GmabKFe5mnWFOzcGeXVEuwMUOlhVuVp3uBvD/Q6X9tKL4taP9uGYKfWaM9enD9AR7xPZ7xP&#10;d4JfPyFwgBwCMMGMvUeLGiSF9uNDuuL9O+P8miN9KkNcqyK9M72sCgOc6mJ978T6tWICaoKc85wN&#10;e2J9ZqgRq2nYJWZcT7Rne5jbKCl0OQO/kknYK6QeljD2ixJPyhjnlczTUsZ5OYSLCub9mvSnDblv&#10;NxcAvNdY8F5d1mftpc+bc4+K8feonvURxt142zuRhk2x5iUBunPlhAZaEMnPxstW195aHxXkbh/i&#10;5haPLm8rY6TjvN2MMAHWVsrcNgqI3AirvAizOopzV7p3a7Jbd4b3xWjGYIHfQJ5/b67vUgf5eqXs&#10;bKHocqlkdzh9ZyB9ayBjpTdtZ6yQGW0S566UEqCb6nWrLMgw30u1CH2jKMxovIpQSEVVZIatz9bO&#10;DuUvDmTPdSfPtpDmmkkLzaTZJvJsI3W2mTbTSBmrxc40khbbaNMNxLlmynIrbbaeuNREW+tI2e3P&#10;Xu/O3BsqPhyvWurNXezO3OhNnW9JHLmDn25njLXSZ7pTpzqTZrqZ8/2Zd5voYX46uDinqAhHdzdD&#10;W6ubAV7G6ViHnpLAaoZuZdrNoQHUs68arn8aXPvXUP+nzaP/6FtjTe+wZrd/mDz+buFz1qPsqli0&#10;n7adlcINdYmwyKC9i8snH382vrW3eHY5c3I2c3KxcPZk+fLdxZO3Vy+eT+89WD17Z+nw2cbpO9un&#10;T/YvHu2fXLz9znt37tTp3FRztTDwttR1N1JxM1a1NVA21VehJBEOH55vXl+vXl4tgqGOzuYPTyEc&#10;XSwcX07tnV5/+pfNx+9MHZ5P7ByPrO+NrO3OHpzPH19tXD5+64PPysorLUy0PRwNbUxUzPQVDHVV&#10;tbVVwK2JmcOt0js0Zn5oBM7WyklBWg5i5LFJYYE4n/nD6erWQi5OhPENCayHeR0l7A45sCUxqIMW&#10;2M0I7KMFDiQH9TEDupL8W6i+3amRjfTwMlwA1c9JT5xHT0pYW1pMQ1LUUFXB9JaygRqUU15LAaml&#10;LKWpJHlTAamjJMUm5WX0VWXNtDXMdW4Y3lDWVVfQv6ECHituKsuqyEsqK0jKykjAK9JBa9GJCUlL&#10;icsrSEvLQJni4ZB58KQvIycrLSuDlJSQBJsloGhFafZX9TD9AtMLoEAchYiQFDvFDUzlQ7qMpIyc&#10;NBRZzybZgRRnJ4uHJczXw41w4DwcZQ+kMBDs5DYiYsLADEBIRBDi+qWgAEFwYCoqSkCCweUV5eAB&#10;pWWlAICBrLwMsAd92Wvv/QZQlZJBKqvJyqtCC8OCjuxkCpKyypJqmgoKaqCbkNJNeXV9JWU9KXs/&#10;g8Hlqsd/W5t/2jP9pKtsgpnTS5q56nr4181nX+9/9urp5y/f/erVh9+yvvyR9fWvrG9fvv4n6yXA&#10;Nz9980E2PTSN6EOOtKNF2NMjHWhhjtXJMQUEf2aECx5tNt9b/t2nj1i/fsv65UcWi/Xy5cvvv/+O&#10;9epX1k//PJwcKMaHNKTFlCX65xB9kuJc4n3NIz0NqZGuRWkxHe25b7/YQWz09S4PDW0tLO5u7+3t&#10;Hp8cQau8bm+fbu6d7F88OLr/8ODiGmD76P7+6ZPd08enj9/Zv7q/cXG6enG2/eDB6vn1zNbxxOre&#10;4tbx+s7B3Pzi0uzi1MDISGvbSGPDeOPtifqKsbqi30j5qqyJ+oK5loqJOyXDVfn3akom71QsdtSv&#10;D7Ru3m2fb7s9WlMxdKd6YXjoZG9ve+dg8+h87fgaZuS3jh4cnDw6uX774NGzmb09cjbTK8wzGu8f&#10;Huvq42Pq42HkYqvlaHHTygBi5O1Mb1gbK9uYKduYKNkba1gaKJmbSVtYSpmZStmYKTqb3bA1VNHS&#10;FcJkuL/N2pz7R0vbu3mtT4qWPxn6gvXeJy+fff76+Res55+wnn3Keusr1ot/sD76lvXFD6x/QMvl&#10;vvz265/+/C3rs7+xXrzDOjj/ceny1fre3xbe/ubin6yvXr3+4RW0LO9PP7P++TPru3+9+ubXlz9A&#10;K+2yXr2Cfp/vv3r1xXPWs8sfd3e+HO45yG6aS0yv9sOQHVEoAztLDQcLNU8HNW8nFScbeXsLRXtz&#10;HXsTPRsDdTsjVXaMvJK1saKVkZyJHlJfU9jCRMbAWNLEXmVi9+7KO6stB71jH65TJwr9mnBuNRF+&#10;zfio/hT8eP7wF7srPz+a/uas68VK0V7v6EeHG1+/s/v3F9ufv7/xp3f2Pvhg99H7O5fPt86eAWyf&#10;vLXNZuR3jp7+kY4HFx+i408ebpxdrl4ebL93tPe3q62frudeno79tL/Merj289OVT+7PXp1Or+0s&#10;QdHxZ2vLe8dHVwe7J1sLm5P946Ndoz1NvR23e5NJWbEhJF/3KG+3CBfHIEeHADt7f4hJt/Oxc/Sz&#10;sUebW3gBWFh6w7C0QoGtNra+b+h4gDdbAcytvK1sQXdfIGEF2FtZ+4AuYBwrKDUNRM0DGJk4G5g4&#10;6BjbapvYahs56Zq4G5h6Ghm7m4Frr2voYnCT4G1Wh0fdTfJfyI4ZTPCscdUfwnoP0NB9DFRLgnN7&#10;gmsfCVrCqwfn1Z3g3hbvVBduWexvkI/WzfPRzUXpZXvqZXrpZfjoMlzVUtxvZHhrpXveKvI3rIm0&#10;rgq3rgyxLA+2Kgq2yEAZJnnoUJ21sNYqOFt1gqUmyVonxlQt3kIda3UDb3mDbmdAsTZkuDsGmhiq&#10;I5HqUDC5iuYtPWNtC70bxjpaFnoGtrqGtjoGNnqGDgA6Rk76pq7aBs46hi76Rq4Gxm5A6ho46+o5&#10;6Ojaa+lYa+lYampbaOta6erb6BvaGRnaGxs5mBg7AkVJUUdN1YCZXHCw/2ByfHVz42x59WhhaW9r&#10;73Jz55RGT7E0t7qpoKgmLn5TWFCDl/MGL6cyB0KJj1NBiFeIGyHKxyElwCPOgdBACspyI+S4ERqi&#10;fFIcCGVxPiQ/Ql9b1cRQS00VyhSJFIHYZwAZqd/yqMiyGXaggCpQ5H7PLQPcAJjv39DHsATtwAC2&#10;AQUoCgoKoB0eCuaXwSCg/MdocBWm+0EjUN4MAgpohMPhAeSAyraHuXhlZWXIgr1VGimhICOrpqCk&#10;JCMnLymrJKOgKCEri4TclbiUpLA48D1QQhsFsCsRURnggCSBCxIHLRKiYkARFRUX5hVECokBjycq&#10;JSUiIy0gIiopgpQSEJOEUtGIQUuiCIuKC4oihUTYS77yi4oKAw8EfTCGFIezrMGB7cAJwqubQHsX&#10;lwAHBiXA+Z1nFwNej33dgAJOBBSwd7AJrgIdbAUKaIH6sHuBAneUEEeCocAOxESF4d2Cm29wMNAL&#10;AAlJcO4qcnIa8goSAoJlObkbc/NLY2Mbs9ML48PLU/d2VmevjrcvTjYZiVhcZPjc6MjVwf7ZzvaL&#10;x4+AfHB89O6D60en0ALi14f7F3s757s7ZztbQF5Cse0b5ztrv/PpEP6DYf8PXO/uXO9uwfid6Ybw&#10;4Gjv/iGUih0On7/Y34Jxur0JcfT7u+z9svn6/V1wGKD9/tEBUMCBgYNprCxnkgjDXR1X+2Avm2DA&#10;64MdoAMJhgXVKzbzDmGXzcLvrl+zq+CQYGL9j/hvG2H8ByMPJEzHn25vgWvFviZ714dH94+OH56c&#10;Pjo9e3J6/nD/6Hh9fX5kpKOurjo/PyeZQYmPTSYlMMk4BglLSYhhUHBkXCwuLiIy0A8bHpFFZ94p&#10;r5oZGdtd31xfXBzs7CpIS2mpLh1uu00J89LgRyR4GKeF2KcFWOQEWRWGO2T7W+QEmucFGheHmBcF&#10;m2V56xf4WeagLHLRNjk+tpne1ule5ileJkxPA5qnHtlDF+euH2yp7m2iTgzyjPfzCPVyCXZ3ifKH&#10;YuRp8ZHxQWi0i3UIytnP1d7fzcHTzibI093whrqLpTkxOjyZgI0J9KEnxKSSEyBGPi4UHxWYiAkn&#10;RAfhIiFGnkmKy6TjsxiE6EAvT3szTJgvtIirvVlUgOebRj8325ggb1JsCNgLAx+dlohNiPB3szEO&#10;8nKM9PcAMsLPHRjAJD4YnJYQCXYUH4omhKDIKEeqpzXVw4LhbZnpa58X7FwU6lIc5loa5pqNtk7z&#10;tkrxtEh0MqG5mDE8bMgu5hhHI4yrKdHbNjHAlRGGokf60aIDKdFBpKggQlTI73R8XBIxHv5F6ISE&#10;JBI+iURgEHEMIlAgHTTiY6ISE+LpBFwqlUzDJ4AWIN0cbdWV5NTloKwmPgbKE2XMiULacAbpbgqu&#10;BR9WG+XdQfTfqmFuVNHH8rB1eB+al1EyyjzJ2wIg0c04w9e2INQ1xds8ycOkItKtMsq9Ls6zmeDX&#10;EOdZFebYGOvejvPpp4eMpEZVhNjSbdUL0KZAKfQ1qwy1q410AnpVmH11uANAE8azJcEbKEXeZoVe&#10;pgXuJuVo67pAx/oQl+YIr/oQtyJ380IP81RbvTRHQ6adXoGPTVmwW3GAY56vbZKLYaq7eZavXWGI&#10;W4SBqg4CkRfq0ZIY00aNbiGGN+FD+hmxeWirO9FeyyX0zarU8WzcSDq2JMghx9uqlxa9VJrWQYog&#10;WWjiTdUzPEzq43166eFjWdj5EvJ6TfJyaeJqZfJqTfpsdcZaS8VMU6UyL0JJkFeEEyHOx8/FjpTn&#10;4+Hl4ODg5+eHQv3YZO5vYDPyMMP+x/KGjgf4rwW2h2KuERwOVjYoNw8fJ7cQb99Iv6BwdAA+Os7G&#10;2ExSUEQBKSXOJwggLSwixssnKSgEICUkDCtgnmQrIkLcQlKiErwIhDgPlzQ3AjjH5FC3rEi3vAin&#10;ogiHsjC7slDbO1EuLXEeTTFubTEeTSH2d9AWla4GtS6GzR5mLe5mLa4m7W5mNdZaxWaqJTbqVZ66&#10;Vf7GtWFmdTFW1bEW9XibepxdK86lKcapOsg+28sy0dWM4GlnpCIlwIkQEOTmF4RWEeTn4uNDcAtz&#10;8IkLCkuBqR74JTYjL8wvIMjLJwLs2G84gAOSFBET5Re0t7Sm40lBaL8AFBrl4Wmkp+/t7hEbHhkT&#10;FpGRnMKk0nPSMtwdncElAoOAnwBAW1MLmKnJKsiIiGuraqgrKstJSOlraoPd8XFxC/Dxc0PUPfiF&#10;fitcPNx8AuBH4xUU5Bdkr7PCyycAZbLhFeLhFuBmZw2C6XgRHi4lKaSFvpaPs1UMyikpOiA5JjCb&#10;FJtNxgS62DqCm2RDXTlRYTE+Hj7wZ8DJCc4InC8XBy8XBzc/NwcvDwc3N/g9IUYejMnPyS3EyQUA&#10;LHkQwIAHnLiHnenR4tBSd+VKW2FTYmAL0W8uBzOfHrmWGXlSSjwsiD8rJ59XJZ5X0S5qGECeVVIf&#10;1NDPywh7BTEA0zT0PaLXXHLIYUXiaW3SbillghnWHufaR0D1E72HqX5TqWHLefFr+fGTjMBJqv8E&#10;PWAuNWwhPWw+LXQ5K3KrELOcHgmlvc7BzGbG3aWFtBL85kpp+x0lffmJU40FY3UFjTmJ3WUZNWnE&#10;hf7G2Z47tenkO1nUxvwUOIN8Q3FeeUZqa00VITpKTkzc09kdH0e+oaznaON3Q9Xylrqtk0OYAJ+q&#10;sKAaL7e8rMxNfn4JDw+/mNiEgMCw6BhsRnpuCjMzOy0XH09IpTMZZHIaLTEnJSmbychgUFMTqcRY&#10;TIhPANrVKywgKBFPJMTHJ+LxDAoxmQoltEllQNH0TBqZRsK9CZPPYDKgKhWHjw2F4uhTUvQ09bkQ&#10;fOrKekJ80mJC8m8YeQBJMWWkiJKYAJgIeYxuGcyNz/e09Pe23p0cmpkbnpkdurc0OLjS19Wek5Jg&#10;b5YX5NZGCu8khHcRgvsTtTcTBQAA//RJREFUIyYzE+bySLO5hKWixPVy+moZZbmEtFSMXyzCLRdh&#10;32ClkI1i7FIhZrGIMJdHnEjHjaXiRlMT+uhx3bSYimifBlrcZn/LykDPzN3+tdmF6XuT8yPjY509&#10;/c3tAHdbOmBSHsj+ps6e+rbe2+0TXcMoa1cDJc3pzuHqrJL2muavPvyCEE0UQohqKurtrpw+f/yJ&#10;kbZ1RnLB3z7/vqak/p2H70cGYvLSSn/+O8vPOVhWQEGCA+mk6/Dx9YcfPfxYik+uvrr9zx/+fXd+&#10;r5qR//XJ0/26ts4Y3GJqamtUUBnaMc/TsosU1pwQ2EIKKY/yBv4rykzNWAhhLorQ50UEaErkBtin&#10;e5gU+EGffJUG2rQT0BOZMesV1LXyRHDWC4X4mVzMWHrUSFLoYj5uq4K2XUnfrWTsVND3qpKOb6ed&#10;1qddNGVeNWdcNqVfNaTdb0x/UJ9xfTvtsjr1oJC2n0dfZRIGogMHY0Im8XG9kWGtocGVKO9id89C&#10;F8/agLDueFKWnUexu39dQESarUu6g2uRX2CKq3emXxDDE60pICTDyyvMiRDl5pEWEpYTQSqISStJ&#10;yiiAm1IoJwy/uDi/hBgvmFjlkAKyonwKwhzakpyxrnqV4CyKCVPZMTPp4at5MYtZYcv5UUsFUYsF&#10;MctFmNWihI1i/HYRhI3C+LWi2PWCGIDNwmgYGwUxKzkRC5mhKwWxs9nhY6nBfTSffoZfIxmVHm6L&#10;97fRlBKU5uOVFhSH5kteLklxgT8w8nzQS1YhIaQwP4AoN/QWUIQPTF28oAhAK3EICPIICHDxCfPy&#10;g7kFeimIQAhwIMR5eST4eIQQCDVRQTNFRRMZRTU+ESSCF0xNCG5umJEHPuqPjDz0Qvn/svzOs/+7&#10;/ObG2OW3Jnb53fI3zv1/D5iR5+blAdMmmINBR24uBHC3/DwImJFHcPJw8Qtz8ACfC35NTgluhLfp&#10;zWJsUD0htJMc3orxG6SGL2bgVrPxu8W09VziZl7iRj51PhU/RI6YYcYvpOP6E/y7YlF3QpwK3I2z&#10;HXVLvMxKvc0rUZa1frb1QY4N4N4jyLE1zK0t0gMooPF2sGNThFsnBt1PDALoTvBrj0O1xngB2UcI&#10;BBggh/ThAgE64/wawzzqQzwq/Z0qQt1KQ9xSXE2ZzqZ5aIeqcC8okx4hpDXKqzvWqzHArjXYfhDr&#10;2xXp3hTo2BziMpsct5FL2S1IBDgupZ+UMU5LISL+sjIZ4Lo67WFd5htG/t2mgk/ayp5Wpr7TkHVW&#10;SRmiuN0O0+8h2VcF696ONCsNMqmIcc0Id/Gz19W5IW3nYuYU4OpLCL893JKUkxgS7BzgrGemyGWM&#10;RDB8DYriHWqp7rUMjxq6c1d+4Ew95l5lWGeW+2J9/HIrfm88/XK17GA+/3SxeHskc3cwY7MvbaM/&#10;bao98V4rCcg7qV71NI/icOOSUIO7ab5zt0nnk+V7E6XLQ7kLd7N2Z0qWeplLnbSVdspKK3m5hbLY&#10;RFloos430+caKIttjKl60lgtbq41cbGNNt+SuNaRtD+Qs9bB3OhK2+iBQuM3B/I2Rwq2RvPvNeAn&#10;WghDd3CTrbTprpS53vSxNsZkJ3O8i3m63oQJMYgMMIwMtvZBmfv6OWjeQvp6aJemeHbmubVkm5Rm&#10;3zh+nHP4ZcvEJ01br+fWXs8v/Tp2yFo4ejW/8sndz1mPcyowbm7qnq5aUhJcOXmZj56/2Ly4Xjm/&#10;nj09X7n/cB4oxw933/pk7fLF+tX72w8/mN69Xjp8tnX2zuruxdHlo+39o2fvvF1QkGesr4NytHYz&#10;1XXRU0aZ37A3UjU11EhMIm9dnqxdXS5fXC+dXi6eXEAZ5A8v5o8uZg8vZg7OLz76fPn+k/GDU4iU&#10;3z8dWdsdWt0Z2TpYOL168N6HWXn5JgYaXs6GtqbKhlpSelpKmpoq4F/d3EG7opGZnBcWnmBjaiut&#10;rMZl56QdRwuOpAZvP1hn5pOEBBEKIgiMh3k1ORRi5GkQI99J8+9ORPfS/HqT/XuYgR00//7UiK7k&#10;iEZqWCnGN8hcU10AoSbMY6Qiq68so60oaaapbHZLSV9V5oa8uJ6GvJ66nJYyxMhDIfMqMgDGN5QB&#10;DG8oG2go6d9QMrylon9LWUtDSUNVQZbNRPybkZeTkpaBIuXl5GSk2TniJaWhnPGi4mJISYh4kWTz&#10;KjA/ACvQt4zsIs6OtZdg58ABCrRI7O8sOZKdIx7i09l5aYCEWXJ2agNwUwlF3wOdvWC3hKgkRM0D&#10;Y9AIzIAC+sJ0PETis5efVVZWhNggaQkZOWl42Df7Ai1gFwBwu5CIoKCwAKiCW05FFfATyMorygBL&#10;WXkZiJpXkpBXlZRWFJFSEEbKC+ua3lDQFLd0u9U1XvThd8dLD/vXng1Pn3fMnHXc//PKJz9dfPrz&#10;1V9ePvya9d4/Xr/391+f//3H97/94aMffv789cu/s1hfv3O9Gh1gRoq0o0TZ0qIdqeEOtGD7clpE&#10;MTGQGe6E8TJYGa77+0f32Yz8L9BysCzWzz//yHr1C+vnb87mhisokY0psaWUgBSsOyPeJdLLIA5l&#10;TAt3KcmI6+8vffuDXcTG6MjZzvbezu7h0dnG7vHW7tnO3tXOwfXR5VuHD9/ZOL0+e/LW8f0nR9fP&#10;zh6/2Ll8snnxYPPyYufR5dG7TzcfXK9d3F/YPRuf37o3uTo9vby9trM8Pj3XOzDZ2jHT0rrY2jzf&#10;VD97p3K6tmSxsWq+vmKxqXqjs2m/r2u/r2e5sfFeYVEnnTaQxhzLzZoqzJsqKp4sK9/ovnu9tn26&#10;fXx0eLl1eLl2cLm+f7VxcL139AAc1f7Dt+YO92m5aagwryicX1iMCwpl4u1m4O6ga2uiBjPyDua3&#10;7M3VrUwU7c1VHU01oI9WTOTMLWTMTeVtzJSdTG7aGKtq3OINSbS+/+vSwcvxrV9Hl/8x+PjV/p9e&#10;P/yG9dlXrz7+jvX5+/96sP3ezNo745vvTx59uXLyl43Trzb3P1u+/Hr7Oevy0Y+7B3+dvvjn0sU/&#10;l5/+sP/ly/d+ZP3151+/+fXXf75iff/jq29/Zf3wM+tfr6AEQq9evnz5K8TI//gl67N3WPcvfl29&#10;/Hlq+cOG/P6gtHo0JtnR3VfL0kbJ3EzWwVbR1UHVxkLOylTJ2lzHwlATnJG1kYqNiYq1qRI4I0tj&#10;OVN9KQMtMV1NEVNTOT0T2aAE9/GTex+zPr/65e2OxxPEidyIuwwoSVUrKXooPWogveuTlZXXj2f/&#10;dcVcvuNXT8+Yb53/9NHmly/WP3p38/l7O4/fh2Lkz59tnr61ffLW1uGT/4mRh3B2f+Fg9/Sjpwvv&#10;H4x/tNXz4Xzr+9NLP12fsj6aevuob31p+eBsc/difnZrbWX/6OhqfW1nZ2X/cPNkc3EvhZYT4hsb&#10;gI5Fe0Z7uEagPGOcHUMcHIMdXUJtHQLNbFAA5lbe1jZoC0tvUzMPADNzT6DDFLyVtQ9MzcOE+5sq&#10;TMTDIfN/ZOStbVEWVp7mlh629miYlAe6iYULxMgb2egYOegbORsauRgbOZka2psbmNsbGjjr32CG&#10;uLVQw++lxg4S/aqcdZvQJr1xtvfoXn1E1y68SzfRsx3r3pHg0Zrg3oxxLQs0y/bQzPLUzPbSyfDU&#10;zvDUzUYZ5KINgJ6PNigNMisNMK2NsG3BujXEutyJcCgPsizyM093N0h20WE4aZNsNCh2NxPtdSgO&#10;+ljbWxi7WwQ7Laq9Pt3WKF7/Ft7SjOrpqSkucVNOSV1J44aGtuYNQwM9S20tC31DO31je11DW10D&#10;ewAdIycDMzcdQxfdP9DxOvpOevqO+gZOhsZOBkaOuvp2Onq22ro2QOrpQtDWsjIzdbWy9NTXs7t5&#10;wywBy2xpHhq7t7y9e7Wxdba6fjy3uEVnpFpb2qhISSsLCWiLC2sJ8d3k41LhhBh5eUEeYS4o+kOS&#10;h1OSG6EszKMiBK37qsjPAXQZAQ4FpKC5sdYtDUUJpLC4GHj4F5QSBVM7Elox9Q+kOUwQS7Pz1cAU&#10;OaiKs9OwAAmcAewhgAGwBwUmzUGB+wJ7UIAlKKAKb4VHe2MJdHhfQMKM/BsF2CgrKinIyCopKCrK&#10;K8jLygEFjq8HEurCTlYDXBj0FRToJCktJyGlIi0HniJkgRORhFYwB/5JVgbKKa8oISnHjpeUkUBK&#10;IKFUmODIgAMCXcCzhzz0UllCRExUXAJi2SV4BaV5hSQEoChF8CwC3KEU2AK8k5CAoJgAtIIK5NWA&#10;x4KuA7gC4FL8scDeCABcKFFR4Cahk4VC3ZHQ2ragEW4BfYExRLiDo2Qz8uzeUAE6KNCFY19tMTg0&#10;HikmKiIkJYkEPxkfLzc4UFlJKUFePjUFBWU5aSVpMVU5ifY7lZsLk9sLU4tjg0uTo8uT4xsLcwfr&#10;G4+v7h/v7taXlzVWlj84PjzeXN9fXX54cnSytXG4sXy0ufIGh+urQAKD0531850tNv/+G0kNMdRQ&#10;y+/Y/i0RzW/4fSts+W+ae38XxpuWf+MPofFnO1vgYE63N4ECjvCty3OYml+bmeqsv12UkTYzPAi9&#10;JNjdfnJ++uzqAuhg62/d/z0mHO2+db0L7RfSd3f/K6729mD8Rzuwhw8eBjgXiI7f3Dzdhkj5k61N&#10;gOPNjcP1tYO1dQgrK3tLS9Ci6IuLQJ5sQEnzd5cX5++NzI4MTY8MAizPjK3OTazNTw71tOUkJyUT&#10;CUPdnWN3+1YXZnY3VsryM0uyU8b6WmYHWu7k0520ZbRFECU4/9QAm1Rfiyw/i3Rvoyy0cZavfo6v&#10;QZ6/EZRfy98809skF22ThbJJ9bJKRVklo8zpnkY0L6NElDHey8TxhjjaQosU6h3q4Rjj7x2O9oIZ&#10;eWpcRCTaw93WJAzt6uNkE+Du6OviFODuanxLHeVoS46NZBIT4BTw6Yn4VHICJT4M5s1JsSH4qECg&#10;pCViUymYnGRSQoQ/TMST40J9XW2CvBwz6fhETLifmy3Qwfjp1IRQHxdgAHoBHeVkGeBhHxuMCvd1&#10;Y0fKe2HCfMEguMgAMDjoCPZFiQ5KjvWnhXomBjhTA50Ygc5UPzuarzXD3xbvaoRzMYxz1AfAuJrj&#10;PKzwXnZktFNKGCo1Ep0e5Z8aG5QUHZQYGUgI88eE+uOjQ6BMNdhoKj6OQcQlU3BMKGEzkc3CE5KI&#10;JKAwCMRkMjGZRAYtqYnUlEQyHU+AJZ2Ay01JTaZCHFZ8mL+enCDG1XSqInUgA7dYnjGQim8lhtVE&#10;erXhfTeqkjaq6BMFuHqSH93bmOJqkOxpmuJtSXM1TvIwAz8NzdUQoDzCtTrGswnvewfj3RDn2QRk&#10;jFtbAqqD6NtOQA8khdVFOWe66xWgTfN9TAp9zWBGHkiAkgDLylC7OzGuoKU+wrUUbVnhb1PpZwMe&#10;kit9rSvRNkXupkWeFvlupqm2OpkuRpkuJvko63y0bbqbabqHWX6ALd1JP9ndjOFqqs+JwNvoDGaR&#10;G4lhAG3kyC5azEByfL6vdT8tcqmYNpdPnisgzRdQ6DY3s9xNlooZPZSIflo0w1an2M++Bes3wIie&#10;ysYvlVDXKxmb1cmblUlAWa1kLlSmzdfkbvc2RDtZSiKgpT75EAhJERGYlOfgAIKTm4ePnU3+3wHy&#10;AAh2gRkKuPyfMPJwjLy7o7OHk4uHrWOIty9AODogxMcPyS8kws0HfaIkLAZ0WVExKGuNkPB/BXgQ&#10;AS6Pl5tPiI8XYpYRCFlexE1hBNXfOS/aKz/cpTrGvSzUti7SAdxU1IdZt8Y4d8R5dMZ41vpalboY&#10;VLmblDrq5VvcKLLWbEbbNKAt28Oc+nHePXjvNoxbE9a1IcG5Ce9SHW1dHWFVE+GYj7LMQdsn+Tja&#10;qsoguSCGnV+Am08A7Bm6RIIcvJKCYkghEaSIKHA6ooJCQArx8QvzC0iIiglw8QCArWICQkCCiwjc&#10;FoOcSCOSSVhcqH+gobauspSsjtoNI00dXfWbere0wJUB3cH1ZYeEcgLHpaupFRYQdEtVHcDS2FRd&#10;UVlSTJyXkwt4EF5uHvhLBZgegg6JC2J8oJQ0gvzgYQ+KNhVgJyvlE4bSufEKQKHzXNw8HAheDoQw&#10;H5eChJiWkoy7pQEl3JcWBR5pIvOo+Dw6OY2EJcVE4KMi3O1tlWVloQ8l2OfLw8ULhbGC68AFflFu&#10;BJSiho+bmxecpjAXtwj4WwFHg4AWhgUXylxXfW+2f62/drE57zYB3ZEYNJsdP5cWsZEdfVCYcFSI&#10;Oa8kXVRTL6rpV3XJV7VJQHlYyzgrJW7nRq+khQwluN0jojZz47eL8HtliVtF5BFqcF2QTWO4Yw/O&#10;azw5dDIldDEndqMgYb+MtJ2PXc+L3SrEbBdhgdwpxOyX4DZy4raLcKu52KWchMn02E5SQEdi8GFX&#10;2UgZc7aleKgy+04mqTmP0ZBDWxtpv5NLbyxIBrK9NKu5OLM+L70yK7Wrtqqvqcnfw9NEz0BJWumW&#10;qo62hrGVmbuGqrmspK68rIGQgKqivJGerr2QoIKKim5gYHRgYCSFwgTS1QWVkZ5bVlgBhckTE1Pp&#10;9AwGLT89NYNBBXMamMFiQ8C06h3iExAbHsmkUokYDAmLZdIoAGAGy2DS36Sbh+l4gLQkGqjSCPF0&#10;IiYrNdnJxk6YT1SED8mBAH94CgCSYipsIl5RShxSRATkhHml+DkEnKydVmZXOxt7elvvTo1ML47N&#10;zQ7dWx4aGr1TE25jwvR1bqPF3cEEdCdGjyTHjaclzOeTFwooMCO/UcHYqKStlSeulZNXSolrJcSN&#10;MvJ6GWGlOGEVXORS/EoBtBDoWmHCSh5+PjthLhM3k5lwLzWuixTUy4gqjfJqTcOt9TZtjw/O9PWt&#10;TEwtDt+b6R8cau/sbWyGefnexta+pra7zV3tNY1DLd29d1prsktFEXxpOHoeLaP7Tvv1wcXBysHZ&#10;9uXd1pGjTXBX9ExVRmukd+qt6xfvv/Vxd/NdLSX9062rf3zyg76auaKoGj9COCmO+ee3viCGJwoh&#10;kGn0/GcPP5gfWkqOINPdQoaT84ZISXfx+JnUpEIP+0Rzzdpw75pIVGmIG9lGF62OtBBCuCkJBevI&#10;GvEi6G5GVbGoLG/z8lDnJDvNxnivHnLAdGbsBvibrKCtl1JWi0mL+Tjwtz2RFjWZHr2Uh9ssTdwq&#10;ox7UMM8aMo9vp501pF80p1+3ZN5vzXrclgOhJfdBY9ZlTdpRadJ2TuJuLmOKHNsT4T+KjeqPCeuP&#10;j60PCix29yxy9arwCeyKI2bauha6+lBNrOM09fO9fQv9AjO8/YqjYsNNLeXBjM3FJcSBEOfmlROG&#10;YuQVxaUUJaRlwU2+GHhMEBQX50eK8kkj+WXF+SUEONUk+Oy1ZDKj3RtoQZOF+Omc2Km04I3C2NX8&#10;iLWi2JWimKXC2OWiuI1i3HYJfrcQt1OQsFkYu1kcs1EUvVYQuZ4fDVULY9fyY9eLMfM50Qv5cVPZ&#10;UWPZ0f0poX3JYU2JAdmRTklhLsZKkkgODgUxafCQAmYMaQkhSTFuKREeSSEo+RiSX0BcUFBciB8p&#10;LCDCwyXIiRAR4Bfgh9LU8IHCwy/EI8CP4BTl5AW39DK8AnI8AjKc3DIILhkEQk9M1E5Z2e2GpoGo&#10;FGgRRXDxcULpXxDcnBB42Dln4K+4OLmh9Fr/l4VNsv9nYfux/4WOh8v/EyMPhclDfTkRfADsJDZc&#10;PNwQF8/Bw8krACXnQUBrAzhoKWTHoHOCXVoIwd3k0L7E0C4MuicetZCOWc7CzabEz6XjplMShhIj&#10;R6kQenH+A6TgLpx/qb9NEdqyKsSxIcazLd6nA+t7O8zldogzkG2xqG58AGhpB0MRAu9SQu+SQoYS&#10;wwfIob34wPY4n4Zwt8YIty6sbw8uoBPjC1qA0h7neyfUrS7IrcLPscDHptDPPh9tn4uyLfB1KAt2&#10;q4v0qg/3aIn0HCYG9sehuiNdeyI9moMcmoOcOiI9xyjhG/mJWwWUjTzScRkD4LCYelWTdl2dcr8m&#10;9WFd5uM72U8bct9qzAN42pT3uKXwvDbteV/JaS1liORS46/ZGm1a6K1RHmKaG2SRHGRjdQtpaiDv&#10;hra087VJLk2ubasiUWKC0A72Riq3xBB6SES8881ivEs51aOK6VXKcK1guvRXRw3URDRluI1URw6W&#10;Ry50MfbnSs42qo9XK46Xy9aH0tb7mJt9KTPNxJW7zLFm/HQ7eWsg7Wq8+KAnfasj4+Bu/v2ZqpPx&#10;4q3+9POpotPJ3NVuykYXZasrca+bsdedtNuVvNWWtNXG3GxPXWqirXcmzzVTJurxc+2MxS7mTCtt&#10;viNpsTtpvo263JW00Z+y3Ju0NsjcHs+Y7aYs9ycP1WHu1mLGmxN7axKG6hMhXh5a4jVja6byTkkM&#10;ylElyMcQh0V5e1no6MpZWyrHhBhVpjo35juk0dTOn5Z/wFo8/HFi48fpbdbK5Nd3x//as/9ycenz&#10;4Y9YD4ubKd6+Oi4OGuKiHFn5mRdPn21dPpw/uZw5uRjfP1558HTj4fPV6/eWTp/tPPpw4/6765dv&#10;71w+Xz94dHz17Pzq0cOnb/3tH38tKSkyNzZwtjBxMtR0N1R3N9Ew11YwM7mVlJG0eXmxcnG5fPFg&#10;+ez+0uk1O4n85RxEx18CXH78l5UHz+7tnY7tHk8enE3uHE/sHA+u707uHJ09eTc5Ld3U8Jank5GV&#10;kZLhLSl9bdWbN5U4+BDmDrpVzan07OBwrJ2huYS8EgfKzzIU603Jwl6+fxqO8wVTg6G6eLyHSSUp&#10;qI7o30wNbKcGdNL8e+j+vYyA3uTA/rSQLkZgf2pEX1p0d0pMe0p8QZx/nIvFLTFuXVlxPQUJPWUp&#10;01tKGtLC5loqNxWQhreU9DXkNZUkgQTQVpTUVZbWV1c00VQzvqWqqyqvoyZveEvFUEtVS0NJR1Nd&#10;TVlOUU5STlpcWkJERlpcThYKhZdkL+sqxU59C4fGiyHFgSL5e5gjXEAV+gxfXFRYWBBm4UEXMfbi&#10;dhIS4nJyMpLslVrZ4YNQ4nigiyFFRcVFgIRj3kEjAFBgHVpkT04KSkYvCRH37FhEIdAXbAU6zL+D&#10;vSgpgVsUJWjnbKKfTYZA40MjsFvgHYG+oBdM94MWaDFYJUllNVkFJVlgCYYCLVIK4hLA2UjxSsgJ&#10;8otz3dRXllMXvmUsUdFK++xf51+8evAF6/5fWA++en3/q9dXf2PdB/jyl8sPvt779Puzv/365F+s&#10;Fz+xPvqF9fEvv3z064/vPzyZ9nPVxIVaUaJsSWFWhEALeohDBT2yjBKSHOEU5a6zMV7/tw+vWb98&#10;w3r1y8tfXr1+zfr1159ZL39m/fT1o/XphlRca0ZCBS00NcEjBecR4amPD7CkhDuXZ2NHRqqfvNhG&#10;nO5unZ0f7Z2frBwcrB6fbRxfrh2ebxxdb10+3njwdO36/u6Tx+uXl6vn12uXD5bOL1YfXm08u1h7&#10;+2z+4f7qk9O1+1cT6ztTyztLKwczk0ur08ubU/OLdwcnW9snG5umGxum7tSNVVeOVpYBTN+pXW5v&#10;XetsX+vo3OrsXahvHckrGc/NH8tIH0lhDqekTmTlzpVW7HTevVpcv9g4Oj043zu82jyA6Pj1g0ug&#10;7J492H/4ZPHkKKkg0zvUMxzjExLp4u1t7OWq7+mkb2eqbmdyC46Rd7DQsDCStzNTsTNStTRQMjGS&#10;MzZVsDBTsTZTszfWsDFR0dEXMfKQufrX0tHLufXvRje/mzj7ZvUz1jvfs776mvXnb1h//vD7Zw//&#10;cnj11e7GR1PDj1uaTounPu0GZmt/G1n6bGj1k9Hjvy6+++vJn15efgn1+vPPr/72+vX3LNZPAL+w&#10;fnjJ+unn1z++Zr8l+eXlzz+yfvqO9e3HL19c/XPv4sfVxy+Xtz7rnH1STa/xwqY6BsWa2jiqmJnK&#10;ONgouTvetLNQtjFXd7QysDS6ZW0CMfKWRkoWhoqWxgqWxnLmhjKm+lJmRjJat4RVbwhGkXwb7tUc&#10;fXay9tH+wp/3+j+YLz3rpC+UJi2Vx41mBXXTg3tp3Z8tDX613fjOVOFhz9CH+/s/fLjy6dvrH7+3&#10;/eKD7ScfbF093zh7a/306dbx082j/2Tktw6gDxR+Y+RPH25fPVi8Otn++OFbrC9Xv7lsfjQ29unO&#10;zCfHp39/ce9g897Sxtru+fbu5fr64ebm4e7OycLsRiazMCGO7u8T5eMZ4eMV7eUe5eEW5WgfbGXt&#10;Z2ntZ2UfYGHrZ2aNBjCx8rJ18Ley9jG38HpDysMwMXWHCXoAOI7ekh0+/yY6/g0jD7P2ltZQgLyZ&#10;hbudg6+1LcrU3A2SFu46Bjbahrb6xvZGJo6mJk4mxo4mRvbGBpamBmYWOjq+NmYpIahacLuP978b&#10;53HbQ6fJT3cowW4qGd1P8mjCOLbiPVqJqGa8V2O8W7G/WYrjDYatKtNJPd1DK8fXqDDItCTQuCbc&#10;qjLEvCLYrCnWoSXeqTHasR3r3hTjVB5kXuhrkumul+SoleykTXfUhFYRdNGjueqTXPXxzrpEZ4Mk&#10;NzOKpUGoqmK0tk6Su7eptMItKYUbSjdUVTRV1HUNTWy1dCz1De30jOzAibxh5PVNXfWM3QBgOl5b&#10;zxHOWmNo5KKn/xsdDwAUPQN7QwMHGNpaVgb6UFVL01JdzdjG2nt0ZHlz+2p+cW96duvg+H5BfqmR&#10;rqEiUvymhLi2uLCuGL+mAJcaD0KFj0OejwvK5coBsQwK/NyK/JyakiIaYvxyPAglEV5pfoSOhoLW&#10;TWVJCRERYX6kOJRRXQYpLS8lB8d0g0kfpsiBhKd+uLAdwG8sM5Awawwz8sASNgZ9QQsobwaRYfsW&#10;uAADiKT/Xxl5YPZGwo1AV2AXRVngoaRUlVUU5OSBe5KTgWygbDZse3lZOQAFGVlgBmVUl4SS1ShI&#10;yciDnUhISkkipaUkZKSBi5GE88jLgtOEouOR7E3ispLi0mJiylKyyhIySpIyEuJIOD+MlKi4FI+g&#10;nICopAjk3PhFhYWQYpLAqYmKQO97kYJvGHn4IoADBhKizpEQwFYRSTFRKXEAiOJnv40ABmAocFnA&#10;BYEJd+hC/+E7A9DypoAWIMHgoAso0DdpIkKSEmAHUJA+HCnPz8cDWpBQQnxhYT5uRRkJRSlheQn+&#10;ioLUpamBnaWJzfmxpcnhjbmZ+bHxvdWts/2zvY2d/dWVwY62o421y/3d/dXlk62N873Ng/UliHzf&#10;g1LAXx3uAFzsb7Hz1Wz8kWF/Q1L/G//ByO/svNn0xh4myv/bRpj+PtuBIuWBvNjbgal5oIDqw5Mj&#10;IEF1eXIcHPDjsxPQAqpPL86ADhRgDCxhEh/uBQMi1sHWvb3r/f3/hnNn0/FgE7wVxr+3/n5UMMAx&#10;n25unmxAFPzRxvrJFkTNw8HyZzu7AIerqwcrK7uLi+vT0ysTE0Buzs8CHG8C442zvW3gwU92No93&#10;1s4PtqZG+usrinNT6P0dTbNjgweby4O97czEhN6W2rttdSPtdXU5tHhvWwUEwlNHPjvCM9XPNsPX&#10;Oj/AujDYJtvXKMNbJ8sHWvEi09swzcMwy8ci1csyyd082duK4W2R6GFE9DCMc9QJt9N00JTB+jlh&#10;AzzCvJ2DvdzC0V4xgb6Y0MC4QJ9wlJu3owUcI492tg3ydPV1cbLQ1fR1caDERdET4iL9vJLwcRlU&#10;QgoJm4gJJ8WGULER5LhQQnQQkGmJWIDsJCJo9HW18XOzBUoY2hUMiI8KBO1RAZ7B3k6ghY6LAl1C&#10;fVwwYb55KRQwDsrJMtzXLTrQC9jEhfjEBHkDJTYYFR+KTojwhxj5mODEmEBqbEBSfBAzPjApxjcx&#10;3IMW7sGI9EiO9AZIivJOjkIz4wJS4gOZ8cGp8SHp8SFpccFJ0UHUiEBSmD8+3B8fGQxx8ZhYMi7+&#10;TUT875LAIBABIM6djSQiCQYFgyXHYwgxsXA70Gk4PGhk0ih0fGx6Qkh9SsLi7Zz5itSBVHwXLbad&#10;HFET6dWMRa2WUtcraVMF+EZKANPHjOyom+JtnuVvn+ZjzfSySPG2BNU0b4tcP+vaOO8mvG9VlGtt&#10;tFsrDt0U59GC8eqjBbcT0A1x7r3UoMpQu3RXnYoQ2ww33Rwvw2xPgyI/cyiDDZuXBzYtCd4tGFRt&#10;iOPtMOcyX6s8V8MCN6Mse90MW+0Me51MB/0MB/0Cb8siX5tiP9sif4dMT9N0D5NkZ/0kJ4PCIEcL&#10;PkTATamBDGJrYlQTKfwOJqAjMaqLGtmM86+LdJvPJ8/nk+YLyYvFiXeiPVIcdZaKGR2EoD5qVG9i&#10;ZGmAYw8lbDQVM5mFWymjb1Ynb1QlrVdQ92uZG2WJ65XJW7ezF6syN9sqltpqQ+xM1EX5JLkhUh6i&#10;A0SEoUU7oaQonDD+yMhDvOv/EyMPZntPZ1eUm4ennZOfqycAJjTS2shUUlBEWlhMnE9QRkRcjFdA&#10;mIsbjov/NxHP1uHk8jJS0mDv0Koh3NzgUBWEBcQRCAslaZqfa2G0T3GYe3W0awfBqyHSpjrQqC3O&#10;vinCqQfv20/w78X5DhICBol+AwTfUXLgEMFvNDFoIjniXlJYP8mvm+DTifNuxrg3YV07E9G349xK&#10;QuzTvK3ILuYBJlqyXAghBEKQjx2xCU6Gg4Obk0tEQBC4GzEhYXFhEWgJVn4oTxosoYVPhETA5YNe&#10;CfPwyYhLqMorgipwdobaunYWVkFov0Q8MSY4DJy+wU0tbVUNoNiYWQBHxg4+hzOzQx8rKMsr+Pug&#10;g3393Z1dlOTkwWXkh0h1BDgAiHhiF05OiJFHgMvPzQVlreHn5efnh7gtKGYeWl2Fm71iIi83FOoO&#10;urOTzCCgZBGcCGl+Tlu9mx6WRsFu9iHuToGuTi6WplYGereUFaXFRYAlOGxe0IWHl5sT2i8vJ4IL&#10;7I2DC8HFCy0Vy8svyM0LfjIBBAcvm3qCLBEI8KC7Ntqx1l87fTujnuTXRQu5xwxfzY3fyY/fyIq4&#10;rCCdlhPOKkmnFeTL2qRLdpj8/WracRFuPSNyGOvWH+cywwi+qEk6qUo6rEzaLaWCX6ohzKE20Lox&#10;3HGA5D+VGrFdRjmpYeyWEI7KyHul+K1CzG4J7riKclpF2S+ByMSNnLi5lMi5zJjJdCjZd0WY43Jt&#10;+nBp8khN5kBFem0aviGbOtZUNtdbX5FKqM9jANzJSWory7mTm1aXn9VZW+VmZWWqox/sG4iPJQT6&#10;hGrdMJEUU5MUvyEmrC4vq68gZyAtqS0kqCQleYOfX8rMzMHfP9zHJxiNDhETldHVMWEyMjNTsukk&#10;aiYzNZ1Gz0lJzkyiJZMJxNi4IG+0r5t3XGhUQkwcg0wmYjDkhAQwd6XQE5k0cnoyLZUBpa8BAAqU&#10;Pp5CYG+lUBJiwCBUAkFcUFRUQFyYV4KXU1yAR0pUUF5cWFFcWEFCVEkaqSomJM/PLcnPLSHCh/Ry&#10;9l6aghj5/vbBqcHJ5YmF8d7+qa6OXHxclINpFTGqBhfSmxTfRYm4l4adzaPM5UEpaOAAeQgV1O2a&#10;pJ1axlY1baeKtltNB3KjHKLmt6soOxWE3TL8bilpo5i4mI2dy8BMpsYM0UN7Sf7DKZHtiaElMd6t&#10;6eSNwY57LQ0TXV0Lg0MLQ6OjXT09DU19TW0A3fXNPQ0tnXXNd5u7mkprRtv7Wkpv22ib6inczKWm&#10;D7X1X+2fH64eXu8/eP7ww8/e+2p36VgBqTExOP/xe1++9/hPwT4RGrJae8vHuHCqJJ+itKCijJCS&#10;haaNpZatBI+sIIeErKSGjoaprKCSNEJcDSHsLac5mJg6SKKMJ9FL0e4EQ410Z9NMV4toHUV7UQSY&#10;ZikOBqb8CF91cR9V0ThT1eoYz5ooj8pw5+ow56oQh7uJQZPp0auFxK0K2m4lA0ynAHs1yYe3U7cr&#10;6dvltD3wF1ubctmc86iz6EF73sPOXIBHHRCetOc+bst52JR9dSf9pBzKqb2eRVzLIK6kke/GhnSG&#10;+Q4lxPTERNX5+5V5eZV6+OQ6eQwQ6GVeAVQT63Dlm8nWjsX+QXgLa6qze0UC3lXjlhInlxgCIYBA&#10;iHNzywmLyotCiRChUBX2rS9SXFgMygzDKyUGBciLcSO0FcT8LDWLsOjO9OjJQij10EZZwlJ2+GJ2&#10;yHpx3FpR7Gpx/FoJZrMIerm1V4jbKcRsF8dvFEWvF0ZBgCLl4wDWCrFrxQlLAKWEsRzMWB5uIDOu&#10;kxlRiUXlxbiTfW2ctVWUhQQk+aBVuEUFeEUEucRFuCVEeZDC/BIC0IdQovzsxbqF+KFVK7gQooJQ&#10;bDyYynh4wPQBRceDvqIIDikElxwCocHBr88n6iijEqCp76d2w1fjpouCqgYnH5j5kZx8Auz3ghxc&#10;7Ih4iISHqHPoUy4uboD/hzD5/8vyb9r9f4M3WWtgRh5M3fCbUV4uiJEHDdz8QtDLbzBFgxkb/KBc&#10;CCNlyZQwVEagc2mEZzM+qJsc3I7x6cb6DCeGDFGChyiho/RIdtb48LukkH5iMABo6UzwqwlzbsH4&#10;tOP8OgkBHXj/vsTQ+miPhkj3pmjPbnzAIDV8IDGsnxwC5CAlrI8A+oZ2J0B0fEu0V32Y6+0Q58YI&#10;97ZYVEO4G6gCpT7MvczHptzHvtTHLtfDLMfTrMDHJsvTCqA0yLku0qM1DtWFQc8wYxaY0bP08OnE&#10;8CGMb1+sT28MapgUspxF2MgjrecS94sSD0tox6X0q5q0+zWpD2rTHt3OenwnGwAoAA/rcy9bCs9b&#10;8y+a07dLMEsZgQ1BuvXBBoUorRQPbbqvma22lL2FhrefTSDGm1JEzK5KJREiQjzsXQzVdCQ4jaUR&#10;CZ56Hfnx1Uzf6gx0Ps2pINn5dj66/3Z0TZpLR7H/vfr42Q7GzmTxwXL13nLl3mLFxlT+Qm/ySl/y&#10;Sjdjugk33U5cGUw+mMrfvJt6MJCx35dxNFxwNVl1OlJ40Jt61p+620w8aiXt1GOPW6jHLbTj1qSj&#10;luSDxuSd2/TNmsTVatJKDWG+ErvaQFlvS55roMw301e6Uuc7kufak1Z609Z6UzaH0lf6GEt9tP2p&#10;zL2JrPFm/Gg94W4NdrCOMNJIG29NHm9jTHelzPSkrU+UTvRkhqA0wwNMiRgvEj7QyUX/pjbSzl45&#10;g+zcUhmclWY2OEN85+e5ve/GNr6bGvqsd+lfU/e+7J/4cnDms+EXrAfM2jh3H017a1VpGf6o+OjV&#10;veOr9z6ZPbxYOH8we3a9ePVk6uB65erdtct39558tP/WB/MHF2tHD68ef3D14NnU9OzE1Pj5xXFG&#10;Rpr2TXVvJ1twk+BhoulsoGpyS97USBM4p/1Hj5bPrmBGfvHkavEIYuTnD65m9i6m9y9O3v9s9uR+&#10;99J6z+L6xM7xwvHV8tmD6f2zext7xw+fJaWm2Vjou9nqWejKmeoomOrd0LylxsmDsHA0qGhMpaQH&#10;RmIc9E2QkjKI0EinGHIAOStuZm8smhQI/rOVxREJ3uYVxMAavG9TYkBzol8nzbc/OeguM7g/JXgw&#10;M7wnObgvJXQgPao/PfZuDqEzA1eXhMW42yjzIW4g+QxUZW7KilqAuy45UR1VGf0bClrKUgCGNxW1&#10;VaQ15ZGmt5T11RWNb6ka3lDWVpa9pSStoyavrS5/S0VG+4byTXUoUl5FUUZRTlJeBikvLSEjjZRh&#10;r90qIyMFIC0rIyElCQClr2HTJjDfAqQEFMkHrWAnIiIkKQnlugG6KHvBOTExEdAizo6IZ3/GLyrJ&#10;jpGHyXcRMegrf1CFyXQgYTOIK5GTQspIiElBVSERQZi45xfkg+PcwSAwI6+srAi9MPg97h4eDdZB&#10;R2AJOoJeQIIqaASWMnKScooSiirSQIHGgVaalZSQE0XKCsmpiMsqi0kpialoyqpoSShrC6aVxnz+&#10;w8W3rGf/YD36x+uHX/1y8fG3+3/6euvDb7Zf/H0D4MNv97748fTrlw++Zz37mfXeL6/fe/XqxdsP&#10;F/3dtPBh1uRIm4RAU6yvCTPCpYYZXU4NSYmCGPnV0brv/vyE9cvXrNe/sl6xXr58/fLlL6yff2D9&#10;8Pd39pY6cqntWfhKelgK1j0J4xqNMiIGWZNC7WsLSUOj1U/f30EcXO3vPzk9fu/R+uOr7WePF89P&#10;J/f2l67urzx5NPfkwcrzpytv3198fLHx/On6i7emn5wNXW2MPFoberg4+mSl62Bi6HBldGt9eGF5&#10;emFtdmpxeXZxYeze5N2+e50dk52dS3f7dycnzhYXrlfXD2ZmdyYmD2bmzpdXT2aX9+5Nbw1MbHQP&#10;HPT1HfV0bTTWT5eVjBcWzVbV7t0derixfbF9dH50eXR0f/voauv4PsD2yYP9q8eHj56un5+lFed4&#10;h3iExqBCIpzfxMg7Wtx0tdS1NVSzNlJzsNCwNFaAMr0YKFroKxrpyxsaK5oZq5oZKJvrKZgbyhkY&#10;IzVthDP7cat/ubf/08LB94v3f9j94OWjr9jruH7xw4cfffP2F79++A/Wp89Z9xc+Gex6u7r3o5qx&#10;v7ZOfNkx/XHP8d+XPma99Q/Wn35gffYr66vXrG9evfoWSv/P+uUlxMj/9PPrn3569eNrFus1lEPo&#10;53+xvv3i9SfP/vnw8q/7L1j3n/6w/+yHnasv50e3q8mZ6NBYKwdHVQsTGQcLFS97bUczdUfTmy4W&#10;OraGGjbG6laGyhaGihbGShbGChCMZM0NZcApmOjL6OhJE+ihuPTo1NspKa2Zdza7ep9Nt701UX9/&#10;qObyLmkyjzpXXHja2vqnqbt/WW94Z2Luu4sz1qdbX7+3/eWLrU8+WH32zhY7Rv5/w8j/G+zENSvH&#10;VztPnr71/V+e/vLF9lf37+zfbT4anni2Of/kcO78cHprf/PoenkdynyyvLbf1naXQkr38Q53dwl2&#10;dQlxcQp1dAp1cg6zsgowN/c1NUebW/qZWqEBLOz9LR0CTKy8LKyh2HY4vN3Mwh0AKKBqau4GFJhn&#10;BxLA2hZla/97pho2YGrexhbKKQ/M7Bx8gbSx8wHGMCNvYOyko2+na2BvYGRnYuJgampvYmIHdD0D&#10;W21dK2tLNxMtI5SFZWqgV20M9Hq/wcegxVu7zVdnNgk9yvBpxbmAmbQt0bcjMQA8Axf5mSfZahBN&#10;5KnWyhmeuoUhZuURllXsBK8t8fYA3RSPLrJ7S4JjO8GlGetUFmxS5G+Y5alJd1BNclJPdr6Z4qaT&#10;7KHP8DakoYxJnkZ0lGWKjx3BzDBAXj7mpi7Nxt3rhsEtUTldFW3wvHRLx/SmnpmWnpW+IUTHa+tb&#10;gxPRM3SC89XA0PtD4ho9fWcdXXt9djZ5AD19xz/CxNhVT9fe0MDJ1MTN2MgFVLW1bPT1HOiMorWN&#10;83vjK8OjCwX5paYGJlKCAupiQuqC3DqifJoCXBp8bEael1Oal0uSh1OcAyHDg7iJFLolIawri7wp&#10;KSzNi1CXFdXRUJAUF0CKC0lIQhM6NLWKS8lC9DXEHYMiw84FDwqY+mGKHKaVxdhFnB3QDVeBhJ0E&#10;zJLDRRJMub+3wMw+sAH+A7SAAvsVuMBmsD0oMBkNFHl5eSUlJTmwHSmhyo6Ul0RKwLlrwFGBMYGB&#10;LHspWnDMoB0Ok5cGdeitMuQqoEkfeDVpSQmkmIwEUhopDhyNNFJUShJaFlxcGlqfREoSKSchISki&#10;ArayD1ActIAqeCBRkpCUlZESkRTjkRDilYRe80IMuYSoEFJEGAktk8I+f3F4HVfoQzFQY3s+mJEX&#10;lhEVlYJYe/hqiEALwEIXCuwDVOELCHS4+kbCCijQaH9g5JHiovCJAAXsTEiQn5+PR1wMWn4WuE55&#10;KaS0uKCMGB9SEIGJ8D1cn96cv7e9OLE6c29udHh29N7J9sHh1uHx7uHG3Oz20uz+2uLlwfb53ubu&#10;yvz10S6bfF873Vk92V453lo+2lwCAAqonm39d7T7f2l5g39T278DprxhBvz+3h6M691dAGjr74Hz&#10;cBA9lFz+YO/+4f6jk6MHRwcAoDrR33u4tvLu/SvI7GDv2dXFW5fnD0+OHp+dPjo9udzfA7g4gHC+&#10;vwtwsbcP9KuDQygh/n8JhP/j8bwh5f9t8D8w8rAZO7f+ztnO9vHmxsHa6v7qyu7y0t7K8vbiAriw&#10;67Mzm/NzoOVoYx2m74Hx+e724frq9uL8wdpKf1tjXiqNSY7vqK9aX5jaXJpprCnLTE4sSE9OIWEj&#10;fFyZmAhGVKCthowaL8LlpkxasFuaj3Wmr2UayiTFyzDNSxcg3VsvA2WY6mmQhjJjellQ3UwTPc3I&#10;nmY4F8NYB51IOx1XbVlfS20oQN7TIdrPK8DdOcIPDS/rGomGktj4OVsHezj4ONn4udqDrV721jaG&#10;uj5OdlRMDCUuihAVkkkjwow8FRtBiQ+DA9iJMcEADHw0nLUGICbI28POlJYQGR3oFerjEuHnnpdC&#10;IUQHBXo6gCo+KjCVggGNUQGeoEtOMinS38Pf3Q70IseFxgajAEDHhAh/bLhfXIgPKTYEtOOjg8iY&#10;UCo2nBwXRIn1p8cHMbEhKQnBKQmh9NiAJKDjw6nxwbT4MLBfUlQQPSaUFh1CCQ/GhwbgQoNwUaFk&#10;TCyVmEAl4qgkPJ1MAKARiaAKU+0MApGGI1ITCABAoeNJAAwCGVZAC5NMTaHQYBsKBkvBYylxERm4&#10;0PqUhNEi+nxF6mgWpS8Z20GJrIn0asJ4w4z8dCGhkRKQjDKluhgwvcwyfK0BMv1ssgPsoDQFKMtk&#10;V4PyCNc7GO9GHLopwacuxr0+1q0x3qMhzr0Vh+qlBgF0EH0hn2V/o9jfoiTAsiLEFihlQdbA8k6M&#10;a3W4A5DsnOauDVEuZX4WxV5mBe7GqTa3cl0Mcpz1C9xNStFWVSGOVaFO5UH25aHOBX5W2d6mRCu1&#10;okB7T3leG2FEb1L8SCapISGoLMyjARfQy4hpIwbVx/sMMCIXCihzecTpXPy99JgiP8s+WuhEZgIY&#10;5y49qjHOpxnjO51DmssnL5VQd+rSd+pSt2tTtmuS9quT14pIh7fTN6tTNmozl+ty9rprl1urUsLR&#10;YghoaXEpAT5edsYVbs7fyPc3jPyb5V7/jf+Bhf9jgRl5LgQCeARPZ1dvV3dPOyeAMB//AHdvKSFR&#10;JD/72yZeATkx9mIewiJKklJv6Pj/YOT5+HikZKTBHAuOTJRfmB/BIY7gkEQgjCTF8mOCswJd8gNs&#10;mxPc6qOsunEOzdEWnRjXPqLvKCN0hB7Ug/fuJXoNJKKhVUCJXkM0vzFmMLvdpwvj1Y31aYvzbMV6&#10;N2C8S8OgBX6T0Q6BptpSCIQEF0KIAyEiwAueBjk5Ofn5eQUE+ERFhISFBEQFhSSBd4XWFecDEOYX&#10;gMPkgRQREITYal5+pJAIm4ESkpOQ0lJR11G7YaKtZ6ZrgHJ0xUXERPgGutrYg8dDcHFuqaqDC8UH&#10;pTRACPILwKS8orwCN4ID+tZLRBRcSR4ubtD4ho4HBaKF4N8J4nY4oKTE3DwQjc5m5OEYeUF+EV5u&#10;KMkMmwyC+CA+Dg4hLg6IzuOEUlFLCfBIC/KK8XDBb2WEwSAc0J8BZMnOTQ8GhBLfcECMPAcnNwI6&#10;CkFeXn4BLijKFVjyQi8JuKFXBQiEvDjfTF/95kjDVF16Hd6nmx48khS8lh+/V4jdzI68riJdVJEv&#10;qinnVYlXtxnXdYyrWvqDGvpxEW41LfweEbWcFrGWFbtXRNovpe2WUreLqAvpmLs4v9Zo97ogm+ZI&#10;5+HEoK2SxJ0S8l4p6biKelxF2SvF75UlHFeTjisIu0XYg2LCamb0Qlr0QkbMvaSIIXpoWZDtaB5x&#10;sJgxfid3oCK9PovclEuf66obrC9uLEiuz6O3FKfW5yb33y7triouSWV01lZVFxaAuSU2LDY+Chsb&#10;jhUTkjfSs1VTNhTiV+Tnk+fmkgaQl9M2M3U2MXZEoyPI5JSYKEJsNFFMRE5BXl1V6VZcJCYzOTM9&#10;KTWTyUxlUNNoFAYRFxMc4u8BBchjI2IT8UQKDgcAJj0w9TEoxLQkKoNCgBl5OFI+KZEE2gEgvh76&#10;cogUERQCfgAhHjFpMUV+bglhflkhAVl+XikhARlJpIo0Ug208HNLC/PLcCH4woMiV2bWW+ra7/WO&#10;TQ1Ozg5PjLR19lZXBdtZMENRNZSoenJ4d3L8cDpuOA0zmUWYziHMFZBWyuhgxtiqYW5W0XfrmPt3&#10;mLt1EC8P5HYNfb2CAjH1ldTNEvx6UcJmCWGjmLiSh1/KI8xnY8ZTIweogb3UgH5mVA3WtxgTOHGn&#10;dKWvCzzAzvbfXRgaHe/q7W9o7m1sBei609TT0NJe09hR29RR3dBeVT/S0udkaK0prZpJYvY1dn35&#10;4rMwVBjKAX24cvrpu39Jo+RI8MnRE1I+fOuz2CAMkldKWlDB2cJDhENanFtOiFNaXvyGEAIpJ6Ii&#10;JaQiJaLKwyEhJ3VDRkhJS+KGMkLETV6rLjLhLoUxkcK8Ex6UoKeO1VfNdLUKVEX6KYtVRHhneFmH&#10;6siTbXQaccHNxOAuangDBl0b4dqB92+O97yXFDaTEb1agNupoB7WJB3VMQ9rkw+geZVxWg9FxENB&#10;8U2ZQJ43Zjxoz3vcnQ/wpCsfYuQ7ch63Zz9ozry4k3JWwzwsZ2zmJS6kJiyk4ocIEY3BXr1xoZ0x&#10;4c1hoRUoVJGrV46j+wCRlueKilLTIhmYlweE5aMDEsytKC7uuZFR+qLicghOJBcn+OcV5eSU4OWX&#10;5BeWERFXQErJSkpBX+2ICIkJ8YuL8EuK8suJCSJ5EVaaShgPyxpqWEdazGhO/FIpYbeKAvHvJZi1&#10;otiNkvjN0gQIRZjNwtjdAsx+EWa3FMojv14Qs1OK3S3Drxdj1ooTtirJ8wXYuWLCXAm5Pz22nRFR&#10;gfHJC3dL8bcluupH2Wr6mWjqSosjOTiRfPxSYsJSSEExYS5oiVdhKDoeTIYifAJAAl2Am4OXEwEm&#10;UgF+Xmj64uYG8wzwBRJc/DIIHgNhSUsRaT8VzXB1nTBlzSA51TA5tWB5NUeknAYnnySCSxjBzYPg&#10;4uVgL7/BnhLBDAhz8aD5/98YeXB2cBJ5MIW+YeQheh4cMzcfB68gghN65QvNzGBC5kJgvOxyo3yy&#10;/O1rYlEt+IBuUuAwI6yP6N+D9x1KDOsnBnXEo6Fod3xwHym4nxwCUfP4oI5Yn2FKOEA/MbgHFzBI&#10;CWuO8WqLRQFjYDDOiJlIip1Kip1Ojpugxd6jxY1QY3txoe1xvgAt0RD/fjvEuSnSozHCvT7coynK&#10;uyrAMdfVJN/dosjLugRlnethludtkeFqkupiXBLoBG42OgkBY0nRa7nE1QzMfHLUHD1qkhw6RggZ&#10;SggYIYdOJMcsZ+HA1vVc/F4h5awi+bySeVWTcr8OYuRhPKjNALi8nbVbl3ncWnDcwDytS9wpii73&#10;VM9yUqLYyhNcdWxuitmaqQeGuPqEu6aWJ2XfTgmKcQt0NvM30TEQ4zYQRTiq8S+15ezeK7+TG1yZ&#10;5ZuT5FyW411fGthZHVaT4dpbGtRVErQylLU7V76zWLG5WLa3XDk/lDbeTpnrok404beGMxZ66HPd&#10;tJPZ0v3x/KPh3KvJot27aaej2VdD6fMFgY1hOnnWotVOSpUOysXWasU2t0od9SrdTOt8LBv8rRv9&#10;zRv8Tau8dYrdbtaHW4ykBs0UYpfrGNttmettWYtNqWvtGZO3KcvtzL2RHOgdQB9jcyRjYyh7vos5&#10;WIdrzg/rLI2baEkaa6W3lkS1lcUsDucvjhQlxtp6O6nFhNoW5eB9UBYGluqmthoRoRbZTFRWllt2&#10;mdfb/1p89Gp95auRpgfV3e+39fypa/XHlbVvl5+wrqi1MQYW4l5uurKyQuiggNX9i5O3P9q4/+7S&#10;xVvzF49W7r+z/uDF3OGjrfsvHn7817XLR7v3n5w/fndhdTs8IgqNRoWFB2ETYiIiQzRvqJjp3jK/&#10;pWKrreJkoG5nomVuro+hkjau7kPR8WcPFk+u5w4v5g+uFg6v5/Yvp3fPJ3ZOt548H1zfbZmc75lb&#10;nT44XToFNufLFw+mdg4unrzDSGI6WBq72xpa6ipY6Kma6Wtqa90A/7K2LiZld1KJTP/wOHttAzEl&#10;Ve7AULvAWPekQsLbXz7Kq0oBt6d6KkIEtFUF0b+GiG6hBzQnojuo6L6kwL5k/8H0sOHsyP6U4D5m&#10;yGBa1EB6zEBmPEzKZ0R6W6sgVQQR2rIi+irSRhoKmkqSumqyeupyQIGy1txQ0FGVAYqptqqemoKu&#10;qry2qhwMLRVZbXV5vZtKQGrfgNLX3FCRU5GXlJcRk4PC5CXkZKEU87Ky0gDgBlVCSlJSWoqtQBw6&#10;zIwDHWIb2EHoQux1WcXZweywAUyLv6kCvOkCbwU6aAFdAOBhgbG0rBTMnIAWMKygsAAYGSi8/DxA&#10;F2cvNivNznGvpKQAvTD4PWXNG4CRoVQCbCofdARVMCxQgJmCkqy8krSsAhRHj5SEs9iLI2VFpBXF&#10;JOWFxGX4ZVSQsqriKloSWqZSlHT/r368+ifr2Xest/7+0/2vfjj/68/nX/zr8OOvNz/8ZvOjf24D&#10;fPLPnc+/P/jrj2f//OXBz6ynLNbz0/0BJ3OZKF/9WD/9KG/daE+95AinMmpoEdGfGemI8TFaGKj8&#10;9ev3WL/+A8pU8xrKWsNe2fUn1g9/f3G01lOY1JaJK6WA50onQph1LNoEG2CBD7JpLKcODJe/99kh&#10;4tnfnl/+5Z2TL95eff/+9ifPtj946+izDx7/8I+zb7+YfP/R4NvHvffXh57uDr51ULc/fedkcuqL&#10;k51fn0x8uVV32h3VmEjrKOzenBpZW5pYWl5cXJ68Nzo3eW/q3sDk0N2Z4cHF8bHN2dmDlbWjjc1H&#10;JxcX+0dnuwdX+6f3988eH1482Dm5WN7YH793PnPvZHxoq7drua1lpaNj/97Y/c3t64Oz85Prw5Pr&#10;rcPLreP7mydXO+cPjh8+PX7ydOf6Iqc83yfMKyTaOyTcxQdljnI3drXTcbHWcrHQsjOCgsrtzTSs&#10;2ZleLAzkLAwVjfQVDfWVjQxUDLXlDDUlzQykLWzkTFxlYgq9Vz8dP/5h4+LnnaXnww+/3v2U9d6f&#10;X374/G9v/fm7P33z6q//YH3+D9ZnH7KeHP+8dPdPDe3Pyu991Lr1l6n3frn/PeuvP7H+8cvrr1+/&#10;/v716x9ev/rpNeuXX17++OPLH35h/fwr6yX4OV69evXrq59+Zn3/HeurP7Oev//rk89Yzz/+9e1v&#10;WJ/+hfXic9azt/6ym1kR74K6aWunZGEk7WCq4mWl7Wp6y8lIw9X4pr2+qq2hipWhsqWRkpWpirWZ&#10;soWxAjh4U30pKxNFI10pDXXhyvqs0qbciOQwQgU1toKY2JNJHcwt32ktXG/IXasjjmW1Px+7++eF&#10;3k/mW9+bHP548/DXF7t/f2/zk/f2PvnT1jsvth4+37h6b/X06frp040TiJHfYjPye4ePAXaOHgLA&#10;jPzW0YPN4weT6wdHbz//K4v1p9dfP/np47GHy+27w5OPNhafHM2c7o9vbk+u7R1cPj25eCsrr9LG&#10;zssvID44hOjhHu7sEuaNind2Cbe1D7G0DgDSxi7Y2iHEwtbf1MbX0iEAwNjS04zNv8O0u5mFu6m5&#10;GwBQYC7e2hYFABSYaocy0rDz1UCh8fZ+ABBBb4O2tfMDgwAD2Bjm9IFubOpiYOyiZ+ikZ2BjYGBl&#10;bGRlbGxrYGSnbWivbeSqa+RqYuhka2CFNjElOkGRgPWBVj2hlnfcbw5inSeTA+4yfPuZAe2JPt2M&#10;wDsxrsW+5sk26gkG0mRz+QxP3ZJwy6pomwaMXQvGti/RfSAJ1ZPo3kPz6Ka618db3463LQjQy/PT&#10;y/C6xXBSSXaFwuozUfop3vrJPkZ0XzOKj2lyoCMD7RRloIuWVwpQuEkwdsDbeBmKqegqaBnomuma&#10;2Khqm2jrW8OMvJauja6BIzgXLX2IlNczhhLX6Og76QKdzcvrG7jo6Tsbm7gBGBm7Ghg66+k7auvY&#10;aWnbApgYu968YaGna29k6Gxq4mZp4aWjbQv0GzctXVxDE/Cps7ObZaW1xnpGGnJgEhNSFuDUFuPX&#10;Eua6KcCpxscpx4WQ5eGS5OZAIn5LWXNTUtgYeAI5pJqkkI6KnLqClLAAN/x5lICAAJiApSXlpCVl&#10;ZGXlJdgZVKTYGdsVFMC0C9HlcuwcMvCmN1QyKDAjDxRYAks2zQ4x+KA73AVIWAFbgQK2QpQzu8DG&#10;oMBmoBeQcDs8grK8gpyUtJKcPICCnLyKkjKUt5+ddx5IiKBn0/FwpDwwAAOA6R5aGo/9phcMLCUB&#10;/I+IlCSUqQbi6yUgRl5KBikiJSImIwY5GNAoBtHc7JNjJ5oXEZEVEYW+1ZWWEJIS45UUBhCG4+Kl&#10;YS8IRb5LiCMhOl4cCeeLBwAjsJ2NuBg7QB5ImJEHxkJCQvApAx0cPHzKoApfQCDhraARLtChiIr+&#10;kZGHWH8wqiQSSH4+HiFBfnBe4sJCgrxc0uIi4JlJVU4C+PjYYBQxJrimKHN3eepwY3FtdmJ1emp+&#10;bPzq8Ohoc+tsZ2txYuRwY/lgfQnm5aEENVurACfbKzBOd1ah1Vz3164OoZwt59u7/0HB/0f133T2&#10;/wyY0b6/t/dgf/+PON/ZutrfvX+4D+TZ9ubpFhSVf83OQnO8sQbatxfmZocHH50cAf3B0QFoP9/d&#10;fnpx9u6D6/tHh2c72xd7uydbmzAjf7F/8AaXB4cA8H7/K/5IxwP8+zj/kFoHJuXhrDUnGxtw7hqw&#10;xzcZbI43N4421vdXV9ZmppcnJ2BGfntxAQ6oBwAK23hzf3X5eHO9v60xnYarKszobbm9NDm6ODmG&#10;j4l0s7MJ80PjIiPymEmrYyMDDdX22qom8mJGUgJR9oZUD4skd3OivTbVRS/dx4Thrk1300rzMUz2&#10;MkjyMEryNqN5mlE8TClelgQPkwhb7XB7PSt1yRgv+2iUU4CrbZS/T6iPd0xQQGyQXyjKAxPs6+9i&#10;h3a0BJvcbcxCUW5+ro4oR1t7EwO0sz0NG8tOJR+fzSCnJ+KZRAwdF0Vlp3qnxIeR40LB31USISYn&#10;mZROTchOIpJiQ9xsjEE7UAI9HcJ93UA7Ax8d6uMS4GFPiA5KpWDAX2OEnzsYB2xKIceD9mBvJ2AD&#10;hgWjgU1xIT7sJPXQ+rG4qEASJoKMjSTGh+Ojg0ixwVRsOBXsNzIASEKEfyKU3wZaZpYYG0ZNiCbE&#10;hFPioqixUUBS4mIo8bEUbBwFj6UScTQyCYBKIiYSCVQCBJiRp+NJiVg8BYMDEubl/0jNAwVsIsVh&#10;yfEJoJ1BIJIS4lNIWFKgW18xc64mczSXPFvMbCNHwjHyLQk+GxWMzWrGbBGxkeTP8DJOdNZPRVlk&#10;+dvmBNrDpHxeoEM6ypLupFsR6QbR8Xjf+niv27EerThUS4I3kMBVtRPQACOpUYPJ4Vke+ilOmgw7&#10;jQK0abG/BZDlwTZVYfYVIbY1EY5lAVa14Y53Ipyqg23vhDrXBjmUo63qw1wAGqPcm+K8G2I86yLd&#10;SgNsy0IcclD/H9reAjiOJN0abXGD1NwtZmZmZmaGJqm7BS1mZmZbksUW2pJsi5kZzDge5t2d2Z2d&#10;3YHd4bFeVteM79z94/7x7ot4GSfSX2VlZWVlW5lVp746n2mWs26hl0mAAtoRj2iJ8xrPi7+eRS8P&#10;dij0tRpMjRrJiL3C8u3nBt8pTpjKoS2Ucjcb0m8VMvZa8+bLuINJofWhDjP5rKsMn35u6HIlb60W&#10;UqrZb8vdqOdtQ46uGds1Kbt1qUetufstefutBRtNeXN1OScjHVsDbUNV+UF2pmQh6DstSAkBKSoE&#10;kfGQUzjAa1Ke74Uo/L9l5GEfeR83D1d7R087JwB6aKSesroMAQpeSsZgoYCE4jgSGtKrwYqIUsQl&#10;YLzm5aFNSC4MD54fxMWxYiJIIYQwGoGUwhAxCAQRgTAi4wsjfIqCHMoCzYd4Pu1RJgNsh8F4t/54&#10;t4nUgJns0Ml0v+nsgJm8oBGex/Ukt5Fkz6n0oJnM0NFEvwG6R3+cZy/NG/wWzTQfjoN+spd1gKkW&#10;VRBBERUQgxxRBVCQ9zckiI9GiYFJHIuDAnxhxESh6CbiEmAvWlQMChrO95SHGCIoYiGSJIGj4Ahy&#10;VCkZMhUjIiYhLCZHoipLyarJKqjLKOgqqXk7uCTRWAkxtLjQCDsLK2EEFDkWpuDF0RiwRIKVRUwE&#10;UoyBhl5QSICvIQPROr8nwT+IHYMfRAjSbxCCiHsxFBoN1hscCikhjsaJiaCFBIQhdggB9Y1/FoiL&#10;FxeELxCK5gp+dHFhyGuVH9MVgRIRRovy48RCJwangYgkPuUlCgksiKJFRMSQgoIoPncPtkH74D8E&#10;aJmEFhq/Wnd8Z2DxSmltnOtAash0dsRiftROSexJdfxFTfy9xqR7Tcn3mniPOjIft2c+aEl70JR6&#10;WM6aTQ26yfGe5QUvZkUcVPOeXC05b85bLUy4kRQ+mhB0nR1wJdK5NcRmlBtw1Ji5W5t8ry3rbmvG&#10;3da0i5bU06bEw7qEgyomwGFl/EZB7E4pa6WQPp4EMVkN4Q4j2bHTdVmL3dVt2azmHFZfVc7tnobB&#10;xuIr5ZmtRSkDDYUDDUWd5bmDzdV9TbWZ8YzY4KAkBtvbxSeFnR4eGEshyjPjUuRktCTJ6rIyOpJU&#10;DXU1s6BAhqmJU1Qkh8lMjYtLCvSP0dEylZVWA7mGqoGLo1d9VWN6Umpxbi6kEc+O59BiIwMCQ318&#10;Y4LD6OFRYKLjMBiQiHxiIvQykpuQn8XXi09NyuQlZqRwUxMTYN95sCs9mZuVnFiYnU3FkzGi4kRx&#10;KhZJxaKlRQUJOAlZpCgZKy4tSVEhYuVRImSUCBUjBjHyCXTO/NRSW13n7MTc+LXR8Z6hO0PD6bGR&#10;via6RbFBDdzI3kzG1eTIyQL2dFHibFnyWk06AKxzddCed9SRC3DcmXPUkX3QlrnfmrHXkgnNJI1p&#10;Ww2pEClfm7RZk7xelbxYzLldwALz0ggvdDQ9dDg97FpySFtiSFGUd2smZ3dydGFg6Pbg0Oz1sZmB&#10;4bGrPYMdXQPtV/vbroC8t/nKUMe17rrWnvq28SuDzMBoWTSZG8FcnpjtbuhUpiiLIVBetn7ZnAKs&#10;AImKkZMQJFLQMhgEFi9CwotQcMJkCkqeKqFEEVcUQWAp4vJkjJwYgkjFKRMkFNCiFCQCq4BRUENK&#10;KiJEW2mJNzLzrycl9dCj6ZpKDG3FCCWquQAiTlc+zd6wIsipix02mBrXnxLVmxTWTvcaSY28Vcjq&#10;YwdMZ8fM5sTO58eulcXv8Rl5kG9UsFdKWVvViQeNaYdN6adt2Q+6iwDudxU+G6h40FPwqLfoSW/x&#10;076S533FAE+6Cx9eybvXnrtekrBdnrxUyJ5MjpxIiuqnB3VHBfTFRlxn0Ws8PQts7as9fa/REtLN&#10;7Vg6RoXOngVu3un2zpkeXmnevkwXNzlBETDp4QT4c7WwMBmJpGDEJbEEMKPCIZew4tDdJgmLIWEg&#10;Rp6CFHQx0uD62XfnMbszoyaLWfNl8YultO2aeICNSgbId+vYIIcZ+f1y+lEVa6+auV1J36li7Dew&#10;9xu4m9UJa1Xxq9UcsKDcKKB1JwVWR7sWhzkmOOjGWqnTbTXjHbTiHfWibAytlaRVsJDEGFZUCCcu&#10;Ii4uKCEhgsMgcSiIi5cQw8AvKaFA0III2GEFzGMwIw/mfyxCwJgqG2dq6y+j6oOVChCnRpMU6FTl&#10;KJxMKFHGRAglhxAkCkJRYSFGHiGMRAiKgpkHzG0Quy0MAWbk/5fCNdAU+n+k19PsfyR+5f+i3f8I&#10;6Aum/77JZ+ShC4QmZ/5EKsaXvheG1lVQA3QfdBhS4BEVhF6UglXY3VirMMq3IMSpkebXzvC9wvDq&#10;YXn3MDxHkyDZ9z6Gb0eUW3uk65Vor2t0/5GksLGk8JvJkaOsoJuJEZDBCQWYSIkcYAX0M/176b7D&#10;8UE3kiJmUqJn02mLGYzZdMYUjzmWGNtLC+4I92wJdq3xsS5xMS5yMmwIsO+K8bwa490Z5dkU7FTq&#10;ZlrmblHtY13pbV7qZVrmY1nsY1HoaVET4nw1PqCL6TuTGbdRnrRZwl7OjrvDi7ydFL6YTlvKYkzz&#10;oiZTImYzIVJ+JZ8BKhxXp55Up95r5JPyTbmPW/JhPGrOu9uSf9Caf7e38rw957Q5daskpjfOpinC&#10;MtVdy1ZFPNjDLNDfgcGJLKvPK67JDIpy8vU2C7DSNcAKGeMFom00Vq6VPt/sm+/Pbij0ry/xL8lx&#10;aSjzaa8Oai/1ac137yrwnO2Knx9IW75RuDpdsr1QfbTeNDuaM92TMtuXttCfNnOVO9fL25oo2Jks&#10;3L6ee3aj9O5k8b3JgsEMp1JXKl0Wka6EKNdElCkiKpQQBdKIbEnBVIpAEgnBISESiAimBCIWiaBj&#10;EEmSCK40IpaMCCcjImQQWdYKfRyf5dqU+yO1xwOl650ZOwMFm/05Sz1p64M5W2NFy0M5Ey2cgeq4&#10;qQ7eYA2jOtU9k2ZemuzcWR5xsNDaUhZjbYAN9zFIjffmsgOt3Iws3YwCg23ZCe4FRcHxmbabbwzs&#10;/3Vq5oOB+sOylgetV19cu/rs2vBbo88vH/ulORhbUb09jfBEMZ+goL2LZ4dPP1q/99bi+YuNJ+/N&#10;nTxdPnux//TDvSfvnbzx/sGzF08//Kh3bMLd1zc6NoqZEBcc5hsU6hMRHaKupmimr+5oouNhrmut&#10;paCvJmtqoh+fnrrxABKrWeTT8bMH54v795YPH8zt353eOrmxfrjzBArrOr61d2Nrf+H0YvXiwfzx&#10;yfLF3cXj02fvfcBNTLY10/NyMLEzULbQUTDW1tDTUgd/BC7e1jWtWey0gNAYWzUtCSUVdESMc2Cc&#10;S3l77taDlemVIfC3okRGJPiYVcf7NnF8e9KDu3n+/an+I1lBQ+n+Y7nh4wWRozlhI9mh43lR47kx&#10;Y3lxo/n0gVxGZ1pMmKWmkTRGh4rRpGKNVGU1+WFdYbEabUWqjpIkbEM0vZKMugxZVYakrSStoyyj&#10;IU/VVJIy0FTUVpHR11DQVVNQVZBSlCHLUHDSZLy8DEVWkixJJfJ94vlfz5OIsJT8H7lviGfgM/Jo&#10;cRSWLwsD09+wmDvMxYNqrxl2PgMOGTDtDioDgE0A2IZrgkNACTgW87uTO7hDBqcAJ3rNyEtJUQEk&#10;+ZFd4bMAgDPCHQDTMKgPjgUGOBaUAIA2JaXJ0nIUihR0OjwROi8BXBNVXEqBKKtMklYkSCuTpZQI&#10;JDkxNQOSS4DW3Ze3f4BEad79+/cP//L12Zc/3v/s3yfvf7Hx3pfrb/5t+d1/rH/07c7n3x1++eP5&#10;tz8/+O6XRz//8uL8cMzdRo4VZkYL0Kf5GbACjPIYng0ZkcVM75QQK26w2fxI3W+M/C8/vvqNkb+E&#10;VGu+/8f7p5sj1dl9RZzqpOC0OBdWqAUryIIRYMYNs+us5w2PV3/4twvExRfP9/766PjrN0/+9cHB&#10;P989/PK9g3++v/PP99a/fnf1uw/Wf/nwzjdP6h9MNzy6M/7387XLt+YvH03/ctD/xe30ncqmx/1L&#10;fz85+PvTqeOV6/M3bi/dHr9xfXpm7Nat8dk7Uwvzt1eWF7c2Nvd29g8OjnZ290/PLu4/eHR6en68&#10;d3T/9O7zew+fnJ3f3du42F46WJpZv3l9Ybh3brB3c+rG2dbWxdHZ+dmDg9P7W8cXG6f3AbYvHh0+&#10;fnb24sXhk/vlTVWBkX7hcX5hkW5+vpY+7iaudjrOVpo2xip8KFkbKVqbKFoay5rrS1kYyhnpKxjo&#10;KRoZKOvryBrrUmwspK3tZRyD1NKaY87/ufX88u5bl/df/nL87quL8y/3tt9du/vR2Zc//fWXy59+&#10;+PW7f13+88vLP7//y7M3fr548P3+6RcbDz4/+tuPn7y6/OHHf3/36gdQCxangd6I/Hz5y8+Xv/7C&#10;t6Ef4peffvjx6+8u//7FL+998OODTy6f/g2KE/vXLy7/9LfLP/3l53c+/f5Zamm4R5CurZ2MtZmk&#10;k7mqt7Wel4WOq7G6q5GKs5GSrYG8paEcuAQrU0UrU3lTYxlTAykTfUkLY2DLaWiRwuge2bWp7PIE&#10;b15QXF1iXGNi3ngVs4PXdjgw+uZsyo2CovX69kcDA+9M9715K/dOQ//9ud2/vNx+743Ddz44fOOD&#10;7Ydvr9998zUjv33yHJKSP36+e/yUD4iRh0n5raOHG0cP1k4eXpmc3nry8OVXf376j/ce/u3Fy+8+&#10;eOenP7//4xePPvv49v7B7M7xwb0Xta29ekZ29k6B5lbe3n4MN/doB+cwN49YJ5dIG7tgK5tACyt/&#10;MwtfUys/M2t/AAvbAEu7QFNrb0sbb2tbH5hMh13j4bisMC//GmYW7jBA+2aWXhbWPtZ2/jb2AZCz&#10;PF9HHib0XzPysGFu4WVs5qlv5ArFONWzMDS0NDCGFGw09e3VdJxklCwMjdwtjZzMlXXctTWYdkZl&#10;frbtQdat3oYdgWbXOV5T2SGj6f6DKT7DqX5dTNcaf+M0S3mGHiHBiJLprF4ZatbKcOhNdO3jOo+m&#10;e49l+Q6kuPSnul7jOTfSTJtoFgW+Gvm+Wnk+mumuyjleWoW+BgW+BnneBrl+Jql+plwfs7RQlwRP&#10;O081FVcpRRe8XJy2TapTsJ2MjpGsjpaSvo6BtYquGewjr6Nvp6Vro6PvAPCakdcxdNEGtq4DgI6+&#10;k56+s76Bi46uo64eZL+GgaGroZGblra9rV2Qloatvq6TgZ6zsqKZiZE7MCyg9xFuYOQzM0vpNI6J&#10;vrGajLQyESePFtImojXFhdTRQspIIYiRFxIkIBB4BEIFL04RQqiTcIZKshrSJEM1BWUpkjQZ+v4T&#10;iihCxPP1zUmSVFkqVQpm5HF8ZXMq38MdpsiBDRugHFoh+Ak824ME8cf8QmCDHLbBgbKysiAHm+BA&#10;kIABGnlNOgOD/LsgGjDgU8De9MAACRggyUpKSYNpn0/Ky0hJQ8y7jAxcH3Lgl4JIeUhcHhhkCrRA&#10;SElJEPA4CoksI0WggCmfIAlOSyRRyWCpIUiSyEQCDgAsPOJErAQVkkuDLouIB8DDevrgaByOyleD&#10;wWLB0EigiBJoEuTwDq1YJBIBBzHheCxYTYgAZNAYHnpogXRyfgfM7wOAkXyd4CECLYBOQu2AQef7&#10;zoNC8BPAwwIK4WqgPszIg5yfoC/RsBIYChn0GyMqIgSekPg+8kJSZIIEUkQSrLAoUXd7m4UbE23V&#10;5XkpXHZ0eF9bw/bS7d2V2dU5KL7r6d7a3urCxvytrYW50+3Nh8eHZztbeytLd/d3f1ON398CON9b&#10;P91ZPd5aPtpcOd/ZutiBopv+FwXP56lf09b/gT8S9K/5bpjyBvmjg4PHh4dPjo5e4+nx0bOTw+en&#10;RwDAAHhxdvzG+QnIH+7vPNjbXp+5ebSy+Je33nj7/sXbj+69++TBG/fOXtw9B3h+ARnPLs4fHkPu&#10;8A+ODu8fHcOA6XgIfJL9tfc9bIN+wsbrzdeAu/oa4HLAtf8mJf87jjc3YAf5/dWV3dWlnZXF9fnZ&#10;jYU52GV+c35hd3nl3sEhwMnW5t39PYDd5aXd5cXe9qaCVG5NUeZ4/9WLvZ2x/t4I/4Ca4rKxvsGF&#10;GzN3RsfvXL++PDmWHhuuTkCq4wQVRRDh5jqpXnaJrqZJrsaZPuaJLlpsR/UUdx2ehx7HWZvnaZzq&#10;bZ7gYpjkacb1NA+10HDRlXXUU0iK8IsLcA/3cYsM8A7z8Qr29ogJ9oO0awK83CwNve3MfOzNvR2s&#10;QAV/F4dgDxcHU8MQT1ceMy4xLiovhZ2dyMpJis/kMNITaKms2GRGBAxuXGhOMrMgjZ2bwgJGJpfm&#10;42TJCPfLSqSHeDkGezqkxkdnJzFAia+zFTPCP50dCxAT5JlICwN18njxcSHe7rYmUQHu4FiYrwd7&#10;IYadr1afEBWSEBMOwIao9sgURnQaM4oXF54UHZLOiIJsekRyXERSbDgnJgJCbDQzIiw+CjKSmHQo&#10;ImsiG6KikiBAdHxCAgAvHkIqyFnxKSx2Ip3FpTGTGJD9GqCEE8dITeCmc5JgB3k+cc/k0GIT4yKK&#10;2ZE36vJvVqZNlSaP57JvFib1cCMaItyv0r3Wa3ibDalzFZyu5NAcH4scL/PSYAcoFG2kW3GgXYGf&#10;dVmIY7anGc9BuyzI9irbv53p3RTtcoXl08sJAOhieV1PDW2LdelPDIDZ+fHMyKpAi1wX7Xw33Qp/&#10;s9oQa7AJUB9m2xhhXx9q1Rbj2Elz6Yn3HOT49yf4ghzgapxbN92jm+nTEeveHudeF2pXG2af526Q&#10;56rnJycSpITu5gZO5jPGsuk5bkbFvpYdTL+RjOgeTmAbzXMoOWy2KGGlMgV6u1CfvlKZdLuAsVjG&#10;aYt2bY5wup4S1hTuOJ4evVWfCbDblLXXnL1Rl7LbnLHVkLpZwztqzT1tL3rcV3PvWuV5b9V5X+1+&#10;d9Vmd/Xh6JWNoc4O8N8l2EdbhoRGICSEoehzooJQrDyIlOeL1cCk/G+MPMzR/5agGr+Z/z2BY8WE&#10;hNWVVfw9vT2cXPyc3UO9/EAuB541wLImgiShJYBBlcCDXBpPIKExr+l4WMEGdpMnYyGeSVZWGnIk&#10;FEMJC4ohhVBYYXGCCIokJAyWTiMSJivIuTraNd/HsC3Oro/rOhDvPBzvMpHkcSfbf6kwZLUkdLEg&#10;8Fam11Sa+1Sa50yGz02e7xDTrTfaqSfSCXpNwgjK9rXLD/PyM9YgCUDSLqIIBEZEhE/HQ9QPWlgU&#10;i0RC1BIWRSHj0KIisGQNmh/QFQ+xYJCyPBGLE0IgkMIiYBfYhL4Yw+EhZ3kRJBklYaCqqSGrqCYt&#10;r0iWwgkjTbX0fJzdwH/g5ASOLEUSDC4sTQMWJrC4iKGQYLkBKwvidyIeg8HAxm/j+4cEcTuC0I8F&#10;fiRRYTE0EoNGSiBFMWIiaBEhJBgxEUjYBsqFBUVEBYUwImJi/GuEKHj42wgEQhwphhQGtaHgrVBr&#10;0GsXCMAWA/8fRASERcQERVFCwkhIZ4Lv7CkmAL2xgF/bQC0IIToqss/mh1d7KhsYHn0pQTcyQhfy&#10;ItfzI06q408rGed1nPN67kVD8sP2jEdtGfebUy/qkrYKYm4l+28V02fTQpayI5dyadMpobfTou6k&#10;R2+UcBdzGUt5zNGEgDpf045w+60q7mZlwlFd0lEd97g+8bQx+bQp8biBc1LHPq1lg6ZWc6M2Cmmz&#10;GRHDLO8htn9NoPVVTsCN6vSbTQXFjIDK5MjxlrJb3fWjbeVXKzK7KrNai1I6StM7y7MHm6u7aitc&#10;zU20FORdrJyMtc2oeBk5qoo0VTnQNzoijGVh5mJu5qKna+3hHspkpEVGsN3dQowN7a0sXJ0d/exs&#10;PGWk1BXltdRV9L09ArNSc7LTcvIysjJ5SWxGXHRYcGRAYHRQMC0skhUVC6Y7LpOZzGbxuAkQZZ/I&#10;zstMzUjhwnR8VmoS318+JS8zDewCRkVRkZONnTBCmIKXRApisWgplAhZGEEg4OQxKPBkryhFVeU7&#10;yJPEkdJiQkRRISwtJmFmYvZKU/et0ZnhqwOTPQOj7e1hTtYJXvYd2ewqZmBjQtCN0qShLPpcVfp8&#10;BW+9IQtguSZ1syH9qLPgrKvwoqf49GreWVf+cWfeQVv2YXsOMA7b8nYaM7ebsjcaszeb8jaaCtYa&#10;8gBW6rJmK5JuFrOupYb1Z8YM5CUURQeUMqL3b9ycvtpza2B4ho/Jnr6B9s7elrb+tisAfa2dQ53d&#10;V2uaexs7+puvAENXRiXKO2hlci7EPQCNQMmIy0og8GIIcQWCKlaAhBUiqcvoUDHS0lg5GZwiBS0j&#10;Ja6EQpDIGDkJMQoSgZMQIZMl5AloSGEf5LJ4ZbIQSRohoY+i8Ow9Z/JLxni8/ngGR089WJYQoybV&#10;FO7VGOY5nErr5YbD3yF1MqFPo8Yzo+fLuCO80DFe6GwBbSo9dCYtdCE3ZqeSe9yQdlCbsl3BWS9P&#10;WCuLn8uLmc2NXiqir5bF79QmH7dkAtzrynvUWwS5yQ+WPe0rfnyt8P7V3PP2rKOm9KVC5moJZ6mI&#10;M54cMcINB+iK9u8I9R2gxVS5u2dbWFV7+raHx2ZbO+U5uJV4+HHNrROt7VLd3FnOLp46ejLCogoY&#10;CTBLA+BFRajiGEkJrBQOD6vWUAkUcAcKbj3BfSYRKQpGQRot4mNlkBHu0VfEmahIXmnO3mzJ2mxM&#10;2a5P3KnjbtWwt2s5wNitY+9Wx+9Wsg6qmEc18ZBrfD3noDFxt4GzWZ2wXEqbyQ0fTQu6wnDL9zKg&#10;m0gHaRJC9aXclNBO8igvVbyHEspXHQ/WDxsFkq4kniyCwIkiJFAILEZQXFxYHCOKRYthkZCbPF5M&#10;HIfCoESEhYUEwIQjBiYkQYQwmJWEBSWERaSQGF1xYoCylieGEkmQY5KVGASFGDSFISEdTZLXBnMj&#10;FAFVCExKKGGkGEIIhRBEIqAXlhAjLwKps4PZmk/H/68ZeZB+2+AneKaF029F/PR7zf+i3f+I/4mR&#10;h+TgBIXAkioKz6W/M/ICIqIIAUhNHonCgNkbJYAgIYVNFKUygj2KI7xKgp3roz3a6V6dcR69LO8+&#10;pvfVaPfuWM+WMKeGILsaX5vmEOfriaGTvKhbvLg7afSFrPj5rPjxxMgxbsRESvRUOm2SFzOaGDHK&#10;CZ/gREyww28khN9ghV2PCxigh16N8m8J9mgKdK32ssu20kkz18h30AfojIIY+bZwt+Zw9wofm2J3&#10;83JvyxJPk2IP43xXo0Ivs3xP87oIt9Es2mhmzGw+a6WUs1LIXMlnbBQkAGwWchezmTMZsZO8yBu8&#10;8NtZscsFjNUC5nYx+7Ay5bSGd1abyneWz3nUmv+4reBhS9795tyzxpyHnSUPWnMuWjKOmlKvpwVG&#10;mkgakBHu1qoRoU4ZWQntV2travOjQ13tjZWdDBXNFbAa4ghDMmKmI/9opnl9rLS/kVZf6N1UEVCR&#10;51Jb6NFREdCS59aU7jhWFXI8mbczmbs1nb96I3d1Kn/rTsVUf+rtgYzF67lzfVkL/ZkTzfGbw3n7&#10;I/kXN8pezNYOp7mnm2CDMYg8TcSEj9JioNJGgMJhsDLAboDyVoDSsp/irJfMtIfkpAthxAEzbIWe&#10;sKVO2MhcNcDWqotUaCAz5RE0CUSEOCKciKhz15tKC58tZqw3p+1fK9zuLdi/XrbYk3l0s2K8nlGf&#10;4nq9mlaR4MDyVClJsE+NNi7g2C9PVCxOVEZ6abqYU5ghlsW5cYFR7m7BTrGMgIgYVxrblZ7uPHHQ&#10;+PLyYP3v0/s/b59cXix9vTP16cKdPy2/vHzOKA+xd1N1dtQRlxAJjaUdPnz76PmncyfPVu6/vXD+&#10;xs6zDxdPnu0/fX927+LpR3/+7Pvv8morzJ3tnXxdw2khpdW5E7cGymvzualMbz9nZQWKhgLJwUjd&#10;Vl/FQF3O1s6CV1Awd3Q8f3Qxd3wxd3gxe3C+fHhv5ej+nd3T8dWdyfW9gzfe2XjybOnevTsnJ/MX&#10;p6v3767cO1+6OF06PXzz408SOPG2Znqe9sZ2BsqWuoqGWir6Ourgz9fD3768ITUh1T84EmLk5RRE&#10;QyMdAmKdmZnhWTXJ2ubyRAJCBotIDrKp4/g1J/r2ZoZ2pfj1pfmP5YRczwwcyQ4dzQkbz4uA8pzw&#10;G/kxE/nRY3kxE0WsoXxGKy/KQ1dGVQJhqiKlLUdWouA05cnailQDNVnYQV5PRRoYME2vLkuEGXld&#10;FVmIkVeQ1FOV01aSBJcPStQVqAAKMgQZCk5ehiInRZGSJEnzg7vi+fFaqVQquG0DNp4Afa8Pu58T&#10;+FLvYihRYMMa7rABKqDFUTAFDxP0YNdrRh42YPYclAMAA2yCQjwRBzHvfLofihmEEoUcVrCQBg50&#10;ajyWxBe4BwBdgnXqQX1w+B8ZeXAUKBRFigiJCMI23CCJgqdKEwFAH3AE2HkRS6SgJWUlCJIokjSG&#10;IouTUyHLqEhoGlFsPZV374599cvLr35567NvH374xfEn/zz59Kuj97/cef+f229/ufHOPzbf+8fW&#10;R1/tf/bt8dc/PPjp8sXl5XtbK90ultLMUONQd5UwN9UYT+2MaOeKxMBipjfL2zAl3GphrPbvH92D&#10;GPnLn3799ddffnkFcj4j/9UHx1tjVbkDJclViUGpsc4J4TasIAuan0lytFNTBXtwtPKDv99FHHz+&#10;5ODvz3e/fOPo2/cXP3m49tmz/W/fX/3nm8vfvr386sOZH190f7Zb/958yyerTZ8sdfx9teeH9Ws/&#10;LRa9255+r2ryu7W1n+7O//l4+v7q8PLNifkbswtTd27fnLt98870jdtTN2dnbi0tLG9v7R8cnp6d&#10;3987Oj08Ojs7uzg/Pbt3cvbg+OT+4cGj04N7hxsnW4t7izOrk8O3+3tWbozf3d09Ozg5O713fHZ/&#10;j+8dv3Vxf/Pi/t6jR2cvXpw9e1TVWhscHRBJC4yI9vL3s/FxN/F0MnCx1rLQV7AzVbM3Uzc3kLMy&#10;VjQ3kDXRI8OMvKG+sqmxuomhkpWZrJurWnCksWeE7tYb03++fPuty0fvXj5686ejh19tHP1tY/9P&#10;23/+9dPvL//9r+/+DTHrry5//OXf3/z697+/+tNfX334xeXH/778xy+XP1z+fHn5PV+o5sfLV79c&#10;/vLr5Q+vfvkBYuQvf/z11fc//MLn5H/96edvv7v820dfP3742dbzf+5//P3TD//1xj8uP//q8q+f&#10;/vrWsy+OG4YznEJUTGzxZmZEGxN5V3MtdzMdR0MVOz05ewNZeyNFSHhHXwZchYWxrKkxJFwDDEN9&#10;KTNTBSV1nLO/uT/bJ66YHlQQ45EV6pDs65IW6FcU5VUQyu3L9q+LMki2zpovbzzrqT/sKVlsG7q3&#10;sPPRs9NPPth79vbRi4+2HrwDM/IAW2cvNk+f7xxDgBn5vZMnADAjv3n4YP3w/u2tw5nt/d5b08Ud&#10;9eU9df1Lw7dP5o7evXj3358/+PT9ocWljbtPKlv7TGx93HxiHJxD3Dxj7J1CHV3C3b1i7RxDLG38&#10;rW2DbB2C7RxCLaz9wKaNY4iNfZC5LawF72Vj5wvD2tYH4tAtPUz5nvLAgAHr1bxm7c0svUzMPUwt&#10;PK1s/WwdAmEZenMLLzsHf3DUa2YfHGVs6mJh6W1q7mNg5K6rb6dnYGNoYmtkaqdnZKehZ6eh66yl&#10;76qt7Wyi72xvbG+ppmOtrBhkoJ5ub9gYaFfqatgW7nAzPXQi1X86K+RGhv8w17M20IhnLk3TwTH0&#10;iSm2ihVBZlcT3AeTvSazA0fTfQdSPEYyvAfTPa9wHADaWHaFAVoFfjoFfnpZ7lr5PvqFfsZ53gZF&#10;/iYFgRbpAZYcP6vUCK9YNwdrOQVbKUUHonKwilm8ubenkqm9urmOgp62trmarrmmrqW+oR0sv6Ot&#10;Zw+gqeeoY+iirmOvpe+kb+T6Orirjq6jto6DgaErgL4B5DIPSgCAATYNjdzUNWzMTb30dZ0ALMy8&#10;QW5s6AYq2DuEGJu4OTsF+PtGeLp4qUjLSGOQ0kgBdQJSBSUIoIwSkRERlBERJvF9/ajCCHmMmCIe&#10;oyFNMlJX1FWRlyJgiDg0AS8ujkFJSUnJySmAGZpKkYE+i4LCOIFp9Tf1c5gxB4n0uz87MMAumCQG&#10;CaaY4XKQQE2wcsD15eTkYDd5mGQHdWAmGqaewSYofE3Bg/yPNjgQcoEHUz6ZIi8tIyclDUvJU0hk&#10;0CyoAJK8vLy0pBQogdXkpSlUyKGeKgl6RSARpWSkwRkIOKIMWUpeUlaWIk3BQUFcoWh+WByZTBQn&#10;SOAoBDwAEYdBoQkS4nzRTIIskUKVwMqAVYsvyAYtRUT4HTL07gE8mYBFhChBAMBDnusEIlhoSGAx&#10;hHzkYV6eQiCCc5GxePAkAwr5LzwgHR5gYDAY0AgYBJhwB4aEhAQo4a+1EAsPDc3vrzdAAsbvCZKK&#10;w2HFJalkNEoMPDlgJTAYNJJKxKFEBElg1RQTomIxJTmZoz1dy9M3V2ZudDfVxUcGZ3IYHfVl0yPX&#10;1hdvnOwuH20ubS7c3l6cP93ePNpYO9naON/dBvnx5jrIIU32XYiaP9td43vKb0KM/C5fuGaPT8rz&#10;6fj/k5H/I8ENAHmgH+4/PIRkZx4dHT0+OXp6evr07OT56enz05NnJydPjyE6/vHhwb2dzePVpa07&#10;M+szNwFWpyZnR4Zu9HYPtDa1lBWXpvPykzi1+TnXGuuGO1qvd7b1tzfvLc+fbW8erC7D5zrb2np4&#10;fPTg6BDkkHF8Aq1cfFIerF+v+/YfjPz/hP9g5GFSHpbugQFs2DueH9x1bWdlcXd1aW3uzvLtGVi4&#10;ZnN+4Xhz62hj82xnF9S54KvcrN6eWbk1faWxJi+FXZDKXZ6ebCgvYkWG15QU3Z4YuzU+emNwYGp4&#10;cPHm+Pz4QFd1oZeVrqQIQh6NUBRGhFsZ0Z3Mo611WE6GCU56bGfdJA/9ZE8DlqMGyFM8jWn2WvHO&#10;BiwXIy99OVt1qTAXC25UYGyAB8S2e7mG+XlHBvrFBPvRwwMCXWzsjbT8HC1dLQzCfdwC3Rx8newi&#10;fD3tTQyi/L15zLhUFq0oPSk9gQYz8jApD9PxKXw1+ewkBgBMypdkJYX7ugBkJdKjAz087ExBtTxe&#10;PKjp52Id4eealhADNkO8HJkR/sBIZ8eCHOwKcLOlh/kWpnNACSc2JCE6iBUZwGNF8ZgxfOWcWB4t&#10;JpUemxwXwYkKSYoOS6NHcyND0hkxSbHh3OjQdCYNVOBGRaayGMkMeiKDBpDMYsBenxkpiekpiWmJ&#10;iSkcSL0hJZ7Jp+NZKUxWMoMJck4cjRPHSAI2xMVDvDyokMFNToiJZcfSE+kMLg3siufz8vFpnARw&#10;rpzY4JGKzJmazOXGvMl87mAarZsTXh/u1hHrvlqRuF6bPFfB6U+NLAlxKA12KAtxLA60Kw91Kgmy&#10;LwqwBWBbayTZaiTaqLfEeXVzA8GTcDvdsznKuT8xCPaUH0oJ7qS7X2V6jqaHX2P79nH9QWGGvRpA&#10;XagNQH2YLajQHud6he56leHWzfK4zgsa4gb0J/iOJAdfjXODQPfoYni3RbvCjHx5gGWSlXKcDine&#10;SLol1v16etRwWmR1mH2epxHIweYVlm9rnMf11PDbBazlisS7PWVL5dy54vjZItZWffpYWni5j9lw&#10;cujN7DjQJqiz15y7WZe23ZCx35q125xxciV3uzHtuKPouKP4yVDDo4Hax4N15z3lj0eank60Xlxv&#10;PLnesj/YsjvcvjPec+tqY312sr2eGlYIgRFCoAQgxlaI753N5yH+d4w8SOBYEwNDFzsHZ1t7Tzun&#10;EE9fVSk5KXBjjyWQMVgwh+NEUTApT0ShX/vFk9AYsElAogAgW1xcAoXESWDJRBKf5YCEVYQQwiS0&#10;BAYhoIiXoCAQ6igE192shuZVGeFwhe3Zw3QaYjsPxztNJLsu5gUtFwYt5vutlQRPp7nPZvnNZPgM&#10;MBw7Iqx7Yl2v0T0bw13KwzzSfJ3NZQgUfqB1USEENHsjBFDCSGGEIEZQjILGSuPwkjhxgjiSDJ61&#10;0JBwjTgSBQDHd4V1bJDCImDZEhEQBLYkiQz2SpEpeLS4KAJhb2JhoWuoo6gKAAYB5IpkKS1FFT1V&#10;jWBf//DAYFATjC9YSQUFBaE1SEIcjDsSDQX9Q8DjLyAAuVoK/iZWAxLMEAFDWAgi5aGfCRQihESE&#10;REWEkGCgkKIYYUExMFyCCBFQ/jtHBBFXoJOge6C+mBDkoIoSEQWrlQiffwcADUJiNcIQNQ/qgMVL&#10;TFRQRBQpKIoSFBIDPyzMyCMFBcElg3MK8308xRCIioz4o9v9K90VHSlBPYn+g0m+q8VxK3kR20XR&#10;J9XM4yrWSU3CSR33QVv6w9b0i4bkkyr2Sk74dKLvdbpLgiqyzl3nTnr4CMtniO45RPfujnTpiXKd&#10;SY2cSQtvCbZuC7PeqUnaq0s6beTda0u/25p2VMc9qmdftKZcNCQeVDC2C2PX8qLXcmOmU4JH2X5D&#10;bP8qf8s2pvdMbdZYXWZtclR1UuREa/lEW0V/fUFHadqV8oze2rwr5Zm9dUWDzdVNpbnuVibOlha+&#10;zt4JsVxGNEdVXltD1SA2KsHY0M7S3MXPN9rdLSSRm5ufVxMcRDc2cpCV1jQxcnB1DvD1jvD3jYqJ&#10;4rg6+dJiEqpL6wuyC1O5SdmpqQn02BB/n8iAwJjgEFpYJPRlDxt6JQlmwmQ2KyedBwzYOx4WrinI&#10;Tgd5bkZqXmYamCeLc3PLCoqkSZJIITQFJ41FSwkhsMIIcGMoL4GRBjcXVLIygJgQES1KIWIVgSGI&#10;QIcGRc9NL/VfHZjoHZseHF+euFmalOhppBXnYh5jrw9WohR3E66TbnGwfTPDbzyHNVPMXaxO32nN&#10;P7pacnyl8Lgz7+61EpiRP7mSf9CWfdSRe9ZVeNJZuN2UvdtWsNqYM1+VNVGYeI0X2xYfUhPlWehv&#10;k+aqn+1tmuVrkRPoWB0fmRHi11dStjU5dad/8GbvwMzA8FTfYH9bx7XmVpiO72lq66hp6G3s6Gvq&#10;vFrTPNU3wouJj/ULXZ1edDazxwviZMRlVcjqMhgFClJGiaQuJSFPFJOkoKUAJASJYghxFIIgjVfG&#10;CBElCfL66mYElBRKiIAWJmKRVJwYFS9CISDwcsJEeQTST1V3PCtvOjt7LCWxxMXWn4zKtzepC3Jp&#10;CHGrC3Fui/JojnQBU2h3vO+NrOj5UtZiecJMfux0dtR8QdxcdtTtjPD5nOitcvZhHW+vOmmzLGG9&#10;hLVayppKD72dHQkwmOA1lhywVMxYLKIvl9K3a7nH4H/4lZz7V3MB7nZmn7VlbFdzNqu4c/m02QLG&#10;zYwYSPWbGdgV63c1MnCAEdsSGJBtaZ1pZVvm5pNuaZ9ibptkbsMxsyr0DeC5ebJc3W1VVckIQUkU&#10;SlxQAAPuLYWFCGKiRCQK3AlLg0cDcE+LJ2NQ4JYZC2k8osSUiDhlPCrMyTLR3yE/0r0uPqCB7tWR&#10;4DOZFz2SHrRUwdysT9zmAyLla7n7teyDGgjbNfHHrWknbemb1QmLxbEzueF9HI+GMMsUK/kEM5kY&#10;A0qwJi7OVD7CSDrKRJ5upcxz1ua56GX723DcLZy15WXRCGmcCA6JwIojMBgBDEYIgxaB5nAUBlaT&#10;x4iJgrlFHCmGAv+A6UkY0t1CCQkRBASVBcWCFDSDibJxJIVoMVKUKJEpLh2HpDCkVXUFhMgIBEYM&#10;TMkINBIjJiCCRgii/g9Gnk/H/39h5EGCN39j4v+Q4PLfKv1fGfk/kvLw5h8ZeTEhiJGHuglVE4Sm&#10;XiQGAcVGERQTgeKWgxlZW4YS42hRFOmb4+9UF+N9JT6gLdZtJCm0j+ndx/DtifOqC7Ap9zQtdTOt&#10;D7AfSAgcjA+8zgy+FuXdHOjYGe7eFubaFu5W5W1V5GZS4GKUZ6+XZ6dbYKdXaKNbYK2Ta67B01dK&#10;M9bk6ikDpJtpJ+orh8viIhXxaeYaoHIvI6CfFXQlzucqzb8hxKXU07LMy6LEy7Tc16LQy6w80L7I&#10;z7o63OV6Fn2QFzlbxF4tT14r5W6WJm4Uc9YKE9YLuQs5zNtZtOmM2FFu0A1e+Fpx/HIBYzEn7rAy&#10;5bAiEeC4indRn/mgOfdRaz7EyEMRX3OetBfeb849bMjabMhsYPk4qEnE+pknsPzKq9Kb20oTk6KC&#10;PGy8LHQsZPGGJDFdqpAGEdFSEHe6dHXvVsPendq1G0Xlmc5NZb61hR7Vua6txT6dhV4tGU7717NW&#10;eriz1+IXh1MWR9KWJ7I3pkpudPFmerNmejJvXU2/3Z663pu115d1f6RwoSIi0QQZJY1IkUGMe2nM&#10;+2utBWochagd+cncC5Y78MTuuCG3PdHb3phVT/SyO3LRDTXvIjbniJy3w8/ZkJacZOecZCftJMfs&#10;pXstKCXKiEJloRgMIgqLyDAg9tKdlysTVhqSdrtzt/tzd4byjkaL+/KDUrxUWc6y6UE6MU6ySSG6&#10;NG+1kbbkhdHSDJaDjS462EmFx/LIzGN5hbpGMQL9gu09As2ikpwz2qIX3x1qPa6uPqgafOfG+EeL&#10;q/84fvTqxdOfHoWkuhtbSTvYa4tLiPFy8s+ff7z3+OO1++9tP/tk+d5b6w/fPXvrL9v337r/9ifv&#10;/e3Lxt6rXuF+SkbqstpyUZzQnYuV06fbKwd3OJnMo4ut8vJsZ1tDS11FW0NVPXVZSyuTjJKS7YeP&#10;7+wf3zk8mz04mz84Xz1+sHpy/9b28fDC2tTWwe6zN5bu3Vu4e3bn9HDx3snyw5O5i93VB0eLpztv&#10;fvIeNynB0crA1UbXUlfWxkDFUEvFQFcD/Dl7+toUVnETUnxDImy1dPEyMoLB4XbxGeEpxYxnf7p3&#10;9nxTXV1CXVqogOHZnh7ekRrUkxXcmejdk+Izmh18PTPwekbw9ayQifzIsdzwseywmwXRNwtiJ3Kj&#10;bhTRh3Nihgrjc8NdLeRwihIC6lScugykVKMmQ9BVljLWVNBRktRSoMD+8jAvryZL1lGW0VOVAzmA&#10;vpq8uhxJF1RQggRtQLm6AlWeipeTJChIQ27y8tJS4HmfRATdlpKVlYX4CCwKi4Oc1mH3czwRB3Jh&#10;USE0X+QdbOL4bu+waIysvAxFkgwAl5P4LvCgGkzQwzZMuPPJcYiXBwAHgsrgECRa7I+MPAwSiQAJ&#10;6UBf+EORY0HN1z2BGXkAUaQIaASUw+rzwAYVwEll5CRJVJyULNQlHAHSDyCScUQKmiSJosphJeVx&#10;0ookWWWSvBqRKIvQMsNfv1X9tx+fffHjGyD/5OuL9744eO/Lg/e/3nvzH1vvfL397jc7H3yz/8k3&#10;x5//6+zrHx798OuLy8u3ZyfrHM2onCiLCG+NGB9tVoBRLsOtKjm4guMX56aVHGa5MFb79qONy5/+&#10;fnn506tXr359dQlySMHm+6/e2V+7Xp7VW8gtZfmxQ61ZoVZRXgaRnvopMc4VhXGD41Xvf3kXcfjp&#10;8/mXJ7NvnS9/+OjG06PpF6fzHz1c/OL58r/fnvrXs87Pdq/8bWfop4vhV/eHLu81f7Pa8M2dor/0&#10;0i7yM17Uj/ywMv3N7ug7K6MXC8OrU+Nzk7fv3Fy6Nb0+M7MwPn7r+ujtkYmVmfmTraPjnePTvdPj&#10;vZO9jZ2jzZ3N+YW729uHi4v3NjYebm++cbz/bH/7Ynlhd/rGwmDf6tjo2dr6+fb+03tPz0/ub+0e&#10;Hd97cv7s5frpxenzFw/eeuvJe2+193cFRQaGRPkxWKGB/g7+npZu9vrONjpWRqo2pqpWxspm+vLW&#10;JiqGOlR9bby9lYqulrSWhoyBnpK1lYaxEdndQ80zQN07Sv/p53ufXb73weWzTy5fPPrn2vGfZi/+&#10;sfveq7e/uvzy28tvf/zxZ4hw/wFyff/1x5+++/7rn199++ryu1eXP/KLLn/97leIl//1Egz5D5c/&#10;/fvy++8vf/ru8iew+9Wvl9//+6effgDmD99d/v2vP7z77tf3Hn2++fCzjeMP59/6/v4nly8/uHxy&#10;9sVq1QTXmaZk4Iwysha3tpZ3ddC1NFSxM1WzNlF0slK1MZSHQknoSMJu8hbG8iZGsgCGBtJGZvIq&#10;emSfOBe/ZP/Y6gTnzACvouiknvzgcoZXXph9ho9jjp9lprttvhfzelpsfwpzICuqJSV9sPbmvYOH&#10;f/3b0cuPD59+tPv4/bWLl6unzyA3+ZNnm6fP907f2Dl+vgfs/Ye7x48Pzp5tHUHBXQGWd89mdw6X&#10;Tk6efPr+7tOz8/fun717cfTmyfkHD+5+/GLp7vHO02cl7T1OAbEmtn4OrhG2DsGOLuGOTiEuruHu&#10;HlHOLmHWNn6WVn62dgHWNgE2tv7AsLIFJT6mv/u8W1h52tj52jn4g9yKr1FjbulhZOJsbOoCecTz&#10;CfrXPvImZq4m5h6wjzwsIg+r1kBu8r/LzQMDZvZBZSNjVxMzbyMTyE1e38jRwMTBwMRe39hez9AB&#10;ciTXcTTQdTLSdTTStjbUNDPWNLLV0vPX1U5xtMpzt672t7/ODpjNDLuTFjCd6tPPcmqNMMtzUWUa&#10;EqK0JVJsFWtDLDvinMdTg0Z5fpMZgRNZQcM8n+FUX4ArCc6NMdblwUbV4VZlgea5HgalAZYVQXZF&#10;vmbAKA9zyAqyTw5xSYkO9LYx16JImito2MloWeNV4i19QvUcDYlq1pqWRjpW6pqmWjqWhsYOGtqQ&#10;iLyGto2Wrp2GroOOoYumnpOWvrOOHh/6TrCPvIEhxM7/F/g6NjAvD5PyAJDLvL6LkYGrsaEbgIGh&#10;m61dkL6eg62Nj5dHaIB3ULCXvzKFIo0WU5AQlRVDyIsi5JFCkoKQ0wcFPMALIGSQopJIERlxlI6y&#10;HFiowKyIl0ASJNBk8HCPkwAP6lQqFGhDUkqORKZKSkIcOh6Ph323gQ0SiUSSloZ854FBJpNBObCB&#10;gcPhYCqZwHf3hml32JbiJ0m+iz0ohBOwwV6IZ6dSQQv8tqG9YLGBdwEbPgTUAWcEJXIystKSUpDz&#10;O1+aBuyFKXtYTgd0HhTKS0MBYKWIZCqeSMWT5SVlJYlUEpYoT5UniZOUKPKyeCk5nJS0OElGgiwp&#10;jscIgscpIsRx48QhaTYieOiiSEkQFHBUeSxJVpzED2lFIWPxMgQqGYOlYiCanoCBgt+SJAgUPJUg&#10;TsRJEMUxeBJREocnglUILD4UiiQeS5Amg55QSWicHEkKPCFQSGQsPwouPKTAANcIrgskUA5fNUig&#10;EKbmQTVwWfCrDlCOwWBAOcjBYozBoPiqO3jwrAGLyIMch0XjxMVIWLSoAEJRCn+1pWZucvD2WN/G&#10;7QmAW6O9jeV5rKhgLi2iv7OBrxG/ur00u3bn1uH6Kkwrw7orIN9fXTlcX7vY27m7v8sXsVm/f7R7&#10;vgdx9Oe723cPoCCrIL/Y3wIlD0/2wd4n50fP7p48Oj0Axov7Z08vjp9fnDw7P34Ayc5sPzw6uLu3&#10;dbi2srs0tzR1Y3b8+tTQwGR/z2hPV19bU1t1ZW1RXmlWWlF6EuyXnclhgLwwLbE8Jw3kLZXFva31&#10;zRVFoEJVfmZ7TRlAdW5WLjchK4FZlpEK7PLMtIaiwr62lutdV1ZvTZ9ubZztgH7uPz0/A3h4fPTo&#10;+PDp2dGDw13Qk8cnB09OD+8f7ACATZCDTp7vbJxurYH8YhcSzAGHX+zt3j88gI49OnpwcAAz8kdr&#10;a9Brid3ds62tk40NsHmwsgJGb3t5gY/FzcX5jblZgJ2l5cN10I1dADCwfNH5jYWbk8szUxX5WWnx&#10;9PQEBisiJDrIO40dO9TddOdGz8x4543rrVOj7bcnOif7G5rKU2lBjmZqZC0pFPgrlhNB+BjrBFrq&#10;hlnpcbysom00GE66NHsNhqMGy1mL7aYfZ6cZa6tBd9S1VpAwUSBls6JjfN2C3B1jgv2CvT0CPFxj&#10;QgJjQ/yDPJ1C3O2dTHXdbU3cbIyj/D1DvVxiAn097azcbSzooYE8Zkx6Ag0Wkc9NTshJigcAv0gG&#10;m87nyqNBDsrBTwPKQQ6qpcXHBXs4ASM+MtjP2ZYRFpDFZYJDYoN8/F3swN7cFBY7JjjU2ymDA9kF&#10;aWxmhH+Qh324rwvM14M8iR7OjQuFdOTjIrhR4TxaTAaTxkdsJisukx7Diw5Po0en0qIAgAHtYtEB&#10;UlmMtIT4ZBYjiUmDg7iCPI0Tn5bETolnAjuVHZ/CpKcwGWlgk8lMiotLpMUlM+g8VnxqPAtymWcy&#10;+Ew9PZFGT6LT+JQ9VMJjMcFekIPClLjo4vioieqcOzVZdypSp4qSh9Lp3ZzQqmD7umDb1YrErfr0&#10;ufLEgbSoshDHqjDH6nCn0kC7qjBn8HhZ6GuV5WHKttaIN1cJ1yKVB9r2JAa1071qwxwao5xb4yAW&#10;vj8xAOAa2xfkfVx/YAwmBw2lBLfHQaFQcl20KwPM60JtWmOcQUlLtEMn3bUn3hOgl+0NcJXu0RLp&#10;2Bzh0BrlVBtk1RTpAOrnOGtlu2rTDSlcM/mrTO/B5JC+pOD+5JB0B81SP3NwXrDZyfTu5QRs1Kcd&#10;dxQslLJvFzDuFNGncmLB5UxkRGbZqzeE2s4WsUZTw3pY3iuVSXvN2btNWQDn3UVnXYWH7VnnPcVn&#10;XZX3B5qeDDc/HKh70F/7ZLjx6Ujjg6G6e0N1Z/21p0ONFxOdmz11a9cajm70Lva3RXs5oRAIrBDk&#10;LQ7z8uJoDMQBw3Q8eISCwC/4vzLyKBFRM3C7YO9oZ2HlYevoZe9MFMOAuZ0ijoNUg1HiwCAgMSS0&#10;hBQOFErgRMWAQUCiyJAUA46IQlMlsMCApmjwcCAuIQpRxELCghChAfoBKa6ICEihhMEfoIIQIshE&#10;szTWryLao4PpMZzkNcTxGIh3HGG7zKR5z+cEzPA8JpPcptN8wV1HF90REhcKtWuK8cj1sUn0tDOV&#10;IRFAgxAZzb848A/k9y0kLojGC6FJwihp0EkJDBmNxKFFwYwPy9Rg0RgcRhzYGDEkAEzQCyMEQAkZ&#10;TwBLDpVIwoiIqcspVuUX00IiHM2szLT1tRVUNGQVQa4kCZ73NFXlFf09vRmxceDMYCUSFRUVAUlM&#10;FEBYVATi2gUFhESEgQ0TQyD9Nr6/J34VCHxGnv85A0SnA4jxX2CIwBAUEBUShCIiigqDpiGXeUjg&#10;WEAYtACOAgmijfjC8TC5D5oVFRECVVEigsAQFIKCEL72kYff1ohBbp7QCUF9rJhASlzw0ezQRn9t&#10;d0Z4C839Zk7UckHsThl9pzjmoJy+W0w7q0s8qU06b06735JxXp9yWs1Zy4scjnPoibAsspZPUEV2&#10;RdhMJQf1Rrtkmsj6YRE+4og6b+M7mRHNAWbtIRbb1ZyjJt5pI++sKfW0Mfm4PvGwDpKSP6hg7ZUx&#10;VrMjd0uZixnhoIXr8T4D8b7FHkY1EY6zjXnj9Vn1vJiekpSF/pbrjcVDTcUthcl12Ql9dflXK7O7&#10;q/NH2muvNVUFuzk4WZhbGFom0JKjQxkSYiQTQ5uczBJ5WQ1DfavwcJaHR0hCQkZ2dnlWRlkiJ8fd&#10;NdjEyCE2mmtu6sBJyCwracxIK6ysaMjNKi4qKE1N5CWxE+JpMZEhgSHePszIKHp4VGoCN4FGy0pN&#10;zkhJTGazMnmJWalJfJmaxLzM1BQOKzstBezKz0oHeUZyckleXkRwuBBCGI8hiovixYQIGDGqmDAF&#10;KUIVFSaikZCIPABKhAR2oUUpooJ4MWFckH/Enam5wSsDt4Zv3hken7nWx/LztlOTcdeWNacKOymK&#10;O8qI2VGFHKREQrQpTHOVkgDrPl7EeC5toTJ5tT51o5532lV40JZ51pW/15J51JELJpb1Gt5uU85s&#10;CRtUK/KzLPG3T7LXC9WSCtaUDFAnucqIeiuhfZQxXioSgTpSCc7mNEfLWi57dXBouqd3YXTsZu/A&#10;jWv9Y1d7+ppaB9qvdje2Xmtuv1LXdLWutbOmuae+rb/5ynB7T1l63tzYLVMNQ7wgThojgxMgEgQp&#10;aASOipKlomTkcEpohISxhlldcXN3U7+zla8IQgIlgGXHJRZllctTVCwMbB0t3ZSk1EE1SYw0QQAr&#10;LYRTQKDNJSjjuQUTaWm3MtPrfFzSzLXq/J0ag5wbAh3aot36oZCYfmO84OVKznoVZ6mUuVHNBcZ8&#10;QdxCIW2KFzyW4LNWyNguY68U0o8b0taKmZtlCSBfyo+by4u5nR05kRLYGWl3JydqgOVxnes7nRkO&#10;8/KHzbyTtvSjltS9hqS1Ctad3Oi5QvpkZtRwcuhQSmg307eLHtAVFdRPj6n38c62suSZWlR6+mfZ&#10;OEWpatN1jdKdXIsCQ2MtraPtHIzl5aiiYkRRUTBPogUEoSjNwoLgfwD/QyI89PUnjkQEt744AsTR&#10;Y8Wl0SKaZAkPI3VfQ9VAQyVfLUqEkWyCtXKyvVpliNWVeI/J7Milivj5UsZaJfugJXW/MXmnNgFg&#10;q4az38zbqGHP5IaPpwV0M5xao22yHVXYppQ0B5UEM6lMF60CX5PyMNuaaOdGukdHgk9XcnBHckgt&#10;O7AgzludKERBISg4AQkMAo1GoMUFJCREsBhRjKiQuJCohBgKJSKMFBaCYlEIQwY0VYkIYcREsQiE&#10;PELYAScZIakUjqLQxaUiRXGxaBILJ+uDIqjxVbageQcJTXJgMkLxGXkRAX5MV75qjYDg/xdGnr+Q&#10;QQnehFl4vv77bwkuh+uA9Jpz/78DZuQhUl4QWrPgGRlAmE/H8xsSFhUD1yTInz8FwQoijEDoKMrT&#10;PJxKaKG5QW5VMb6t9ICGSNextMjriSGTvMhrNO+2MOcyN+NcW518ez2QV3iY59jqFbqaZjsaFLiZ&#10;FntbFflYVYU4VQY7Fvtad7FDbhcn93HCwH+zW9kJwwnhjQFOvbSQAjuzNFOtZEM1H7wwQ126yNkk&#10;20a31NOyI8ZnkBsxlBjZGx/SFOFe7mNX5mNd4msJnrLzvc2KA+2KAx3yfKxBr65n0O4UsXcas9fK&#10;krereCvF7PViznY5bz6PdTMt+mZGzFRG1HCC/2xW9EYpey4zerciaauYtV/BPa5OPa1Nv2jIetCS&#10;97A1/0Fz9sOG9HsNaQ86ik+vlo2VJufFeQW6GEZHutCYviPjbQnxAbQIN2dDVWOqhBWFoIsWsFDD&#10;85hu+0tXT9a61qYq92art2ZKumpCanJcrlQFtZX4VqXadxR4z3Wxt65nLPUlLg5w5/sTNyZy925X&#10;zg/l3riSfrs3f76vcHOofPNa/kZr8kyOf7OfKkcZkaWNuGKPm/VU3vbX2vXXPApQ33CjnPrLngdI&#10;7nui971ED7xFdjwFj4LQG54i8/aIVTfkrJ3wgh3mtiXyjjX6lg36lh1myhY9boWctBW/6UzptZSo&#10;0RVKV0TQyIhkbZH2UOPrqd63KmNORwoPB3KG8wOTneWjTCRirIjxbgqxznK8cKPJq+nTfbkDzUkR&#10;HmruJsQoH/3cbFpKWpxvoJOTp7mFk2ZooktibVjDcmHfkytlu1VVhx03P91c+NPB3menp58dBXKc&#10;DU2l7Gy1UWiRnOLK48cfHr/4/PbB85mDJ4vnb6w9eOfsrb+cvvzo/lsfDdyYcvJ117bQo2pJ8cpT&#10;xleGDp9v3toZH1seTMxPWNi+vbBy81pXrbGWtLm2rIGWnLmFAS8vd/3u/Vu7h3cOT2YPTma291dP&#10;7q8cX4wuboyvbk5t72w/fbz78tnsxeHNw43Fh4drz04WHuwu3N9Yf7Tz8tO3U7OTbK20Pez1rPTk&#10;zLRkDNQVjPU0wF+ys4dJaTU3LsHNwUVTQxsrKYmIinHxj3Eqbc1687OHb358IScjZKdPLWR6NacE&#10;Nyf6dmcG9aYH9aVBwV1HMkOG04PGc8JHssNHcyKmi2hThXE3ciOmCmNulTCmS1mTpQnXchgMN1Ow&#10;cqhRJdQkcdpyZH0lKRUpnIYcyVRbSU9FGnaQ11SgqMkStRSldFVkNRV+C+4KOcvLkWDuXl2OpKMs&#10;o6UsrSYvKSdJkCJBgvIyVBKANIUIyQsT+Z6BRAloLiZDBp4gDiDBV60R/10cBs/3RpeSkURJiJOl&#10;JEkUSK4d5sphmyJJhr3aYYByIl9QHga8ieHr1cB70WgkBoOSkMDg8VgymQiL1QCDADpDgIh+uBo4&#10;L8z7g56gMEgAmIiHOwba5J+aKClDgvwkCeAYSPsXRxAnkFEEihhZCiWnRJRVpsirUuTViEraWDkN&#10;oeZr6R99c/HZL08/+u7iw3+fvf/t0Xv/Onj5j62XX2+99e3Oi39uvP3VzsffHn/+7cU3Pz759fKt&#10;y8v3RnsLrXWxrDCTSB9Nmr9elLtmPssDUq2J96J56TL8DDZvtX0B+ch/eXn5088///z9Dz9BWin/&#10;+vryu3++tbvSk5dUzwnLiXRJjLCL9TeJ9jaM8zNJinGsKI67Pl337pfniKX7F7MPzm/fP7txcXLz&#10;7vH8iwfzbz9c/vzlzi+fTP/7jZaPt0Z/fjxy+bjzX0e9r86HLh9cudxO/7Aj9DgrfCct7aKm9Kyr&#10;9XT82s5U/9yNydnp+du3Vm5M37jSNd52dX5gbGNy9nx559nh/Qc7Z/f3zo/WdxdvzMyPTiyOjc0N&#10;9N9dWb6/vHy+tHixsvzy8ODl4d6DlaWjW7fuLq8+2zt4fnTxxsXjJ2ePnjx88eDBi7P7j4/vPzp5&#10;9HjlYG9+e72zvzuaGUVLiOYkxtBiAxhx/vQon+hgt2Bvu1BfBy8nU1tzTVd7Qw9nA1sLJSsLRXtb&#10;PXtbQwc7I3MzFWVlEUcnBTdfFY8QnTf/fvrZ5Tsf/PT07l83HnyxdP+vyx/8+vyLy8++ePX5D5c/&#10;vOLr/1z+dPnrd3xdmp9/+uXn737+5V/f//AVyKF3IJc//vLr9z9efvvvy6/++eqLL1998e3lv767&#10;/OFHSEAecpy/vPz1FUTQf/3Vqz9//K8Xzz4/fOub4ze/PXrnp7svfjx79vPxzl+mikZpTiw5Iy+0&#10;rrWoiQXF3lbDykTFwUrL2kzBxkLe1kjOSlfGUk/G2ljB1kzZ0kTBzBBi5I0MZbT0qRomMkGJvtk9&#10;edULreyhgt3vn57+/PbV08narWu07rSEoZzSzbapv6yX7bSVbreHX012K45hXSnZeP+Nww8/3n/j&#10;o/O3Pt959N7axcu1s+dQcNeTZ9snz3dPXsA+8lsHj3aPH++dPd06egiFdT1+tLh9snhwvPng4ovL&#10;7/726pu/vvrym8vv/vLz3z6//OfFR8+7b98obGs39wo0dQ5w8Y2zcQ5z9YpzdYtwdgkDcHGFqHkb&#10;W38AO/tAW7sAW3s/2BcegE+gu5tbQlQ7sOESK37sVpCDQtPfpeTNf/eUBwDl1nb+5lbexmbuRqZu&#10;ZpZelvzIrhDvz2fk4coAMH1vbOIGM/J6xu66Rq56Ji56Jk76xvb6hnbGBo5GevYGOrb62ja6Wtba&#10;WlY62tbGupYOusY2cnKZ3m4Vge7toa63kkOnE30nOeDx2L+L7pDnqUEzIkRoYdkWcqU+pg2htt1x&#10;zl1xDgMJbuC5epDrcT3ZeyjFuzve+VqCW0OERXO0bWO0I3icboh2qY90rQpxAPcfeX42+RGeWbFB&#10;YZ7ORhrq4FnXSFnLREpdX0Iu3jYgxTVCT0LRQFLTSN1cRUlfS9Mc9FZD20rXwF5Tx1ZL105Tz5Ef&#10;1tUFQFffBWbktfUgsRoATR1QDQIkZfO7gg3sMv/ad/41Iw9KdPWczcy9TY09zExdLcxcnOy9QnxD&#10;Aj28dRUVpVCiihIoGX5YVwUUkohASIuIgpwiKiQjjlGWIhlrg97LYZBC4hhRcYwYNL/j8GCClZKC&#10;vOMlpeSgd5d83hzkMNsu8Xs8UmlpadLvCewChcDA8hOwiXyynvp7yFaQg/qv6XiQwwnYoFCK7ykP&#10;koyMDKgGVwA2yEEhyEGhvLw8KAHNykpD0jTSklKQLg2f4odbgG3QeVAuBypQqFJEMoAklgQgJUFS&#10;IEnL4KVIKALIqRiSNJKoiJWSRhMUidLqcooEDBSflUohgUYoJCoOJSFHkJRG4ikCaE2qgjJZVoZA&#10;laVIg6bkiVJqFDklgpQSBSylqqA1AppAwpKlwHnEoeWIyI+6IgmORqKlqNI4NJYkQVCSlJMQRlHx&#10;ZAo/Ui6en+BxAxcFDDBu8NiCclACBgHOQQkYRlABLodJfD4pj0IiRSG9HSIehRTFYcWlJCl4nAQG&#10;LYpBi2DRAjgMwkBLpqqE19VctHKnf3dp9HD1xtbC5M7S9NrtG8VZqYm02LU7t/bXFneW5xanJ/ZW&#10;liCP+J3tu/t757s7AA+ODoF9sLZ6uL56d3/37sH2wfrSyTbkKX//aPfhyT7MvD+7e/LGg3OQn+6s&#10;r8/N3Jm4PjHQM9zdca2tsb2usqYwtyo/uziDl5fCBchN5mRx47MTE4BRmJZclp1ekZ9VV5zfWlPe&#10;19Y0du3qzPWBlZmJjdkZOD/fWXtyevjoePf5xcmLu8cXu5v7K3OPTw4+euPx+88ePTuHBG3u7Wxu&#10;3Jq6NdQ/1X/tZl/PQGtLc2lJXXFhQWoKQFN5aXdzU09L8+i1nuWZqZ3F2dOttfsHOw+P9h4d78N4&#10;enYEmnrr4d33nj5898mDtx/de/PBxRv3zsBJ4Wixj06OwWjAQvOvneVPNzeP19dh4Zq9paXN2VmQ&#10;7ywtbCzMrs7eBoCi5i4tHqxBcVmONjZhV3owmGc7Wxvzt673dGYmxnMiw1LpsdWFGTXFvOba9JnJ&#10;hoU7TUN9OdcHctuaEnqvpBVkBfLi3fN4QZ52GlqyGEkUQgYpTBJEOOiq0b3sg6x1I+0N6K5GCW5G&#10;0TbqUTYqEVZKkVaqEZaqkVZqbloyES6WsX7uIa4OkX5eod6egZ5gzfUI8XUP9XGNCnB3szT0sTe3&#10;M9EOcLONC/b1dbJJiArzdrAJcneOjwxNZcXmpbAB8nkcmIuHkclhgF08ZkxafBywC1LBL8suyUwp&#10;Sk8Cm6FeLukJNLDXz9k20s8D1AGHc2PDg9wdGWEB6ezY1PjoSH83HisqO4mRm8ICRnSgh7+rDTPC&#10;P5NLA0hLiAF1EmlhSfTw5LgIMD7pTFoaIy4VUq2JgUh5VlxGfFw6KxZsgjyDRc+MZ6TF01NZ4FgW&#10;DwLEv6dzEyA6nhP/GzWfAIHHAp2HkMagJ9Pjkmm0ZAbE0fM5dwh8Cp7BjYuFyXp4L2wAJNFp7PCQ&#10;yiT6TGPRYmP+7XLejYLEkSwWeBytDnGoD7FbKefuNmQsViQNpUWXBNmXB9tVhzuVBztUh7sAFPlZ&#10;Z3mYxluqJVioRutJM4zk+pLDr7B8m2Pc2mge+R6GMNV+heHRxfICAEYnHZKYH0gKHM+M7OX4gZIi&#10;TwOAAne9+jDbmmCLpki71miHxnCbuhDL+lArsKjVh9gANEc4VAdZ1gRbVQaYs02kaQbkQm/Da2z/&#10;m7m066nhQymhqXbq2S66HQzIQ7+T6T1bBqnGr1QnL5Syl8q5G3UpcyXM9RreADcg3oCabC7fGuUE&#10;dsGM/GpV8kFr7mFb3nFHwf2+snu94NYy/35/5d2B+rsDzXcHGh8MNT4eaXo+2vJ0pPHhYO1jkA/X&#10;PxprPh9u2Oup2u6p3uqpWe6q3b4xkBwRKCmKIAkLIBEQLy8MAAV9/V8w8oJ8+XVbSytvV3cHK5sI&#10;30B1GQVZPFkGR5LCEUloCYo4Djb4tgQRhcaJisG8PLBJaAwwQM53lsfANcUEoAiisEu4oABCAi1C&#10;EEfiRQRIwgiqEF9WXpKYFuhWFulSEWpTE27bx/UdTvHvpjlejbaFEGt/jenWEu3UGOdaGemaH+yQ&#10;F+bKcLXUxIqRBBAYBEIcBUmzIESEBMTEgIUShmQWKKISVBGMDFpCBo0ho8SISFE8GqLjYf6dAJ6Y&#10;+Ko1r7VrYPdzmJGnEIgoEVEFihSPyS7Lzs9gJ3nYOtoYmsK8vKaCsjxZUpYiqaWi5mBjC47CoNAo&#10;MSTkCy8sJIoUQ4ObAKSYkAiftRL+b/oJrxMYajAa8IBAgGPqwq6ZAqIAkFgCHxAdD8nSgPZFASA6&#10;XkjkjwQW+EFBDg8vwGsKSQxyQhV4zcjDHvGiApC0ETgXzCiBCkgBRLCr1enCyN5Ic3tKUCvTcyIr&#10;YjY3cqOEvl0ct10cA/L9StZmKWOnIv64BqLmj6o4Kznhg3H25Y5KV4LNKxxVy53V6731670Mq1z1&#10;yp20y500r4Tb1vsY1HnrTyb7LhbGHDXx+GFdU47quIe1nIMa9l41c7ecsVNCW8+NXsuLnkoMgDj9&#10;GPeOSKdCN4M2pvdcS0FPEXu4MnN1sLm/Oru/Jq+3Nq+zLB2gry6/qSC5szLneltNV315Mj0qk8up&#10;KKysr2x1svEw1Da3MHXIzyn3cAuMZ/LY7MzIyAQfn4isrDJ2fGZsdGJFWQuYt3jJufS4xMz0krKS&#10;xqyM4vKyOk48r6ykMis1k8NihgUExISHxIWGASTSWRncxBQ2OzcjNZOXlMKJz0jhpidzUjgsWK8m&#10;PysNlGenpaQmsjNSEvMyMvIzs9UUVUUFkBScNFIEL4SQEBHA48TliXgFfmRXEgZFFUdLokRIGPDX&#10;g5QURmAFECg/z4CNxc2hqwM3+0enuvsWBobcdDX1CaJ+hsoJLsaxVupsR700L3OGtUa4oZyfKsFD&#10;FmlPRCTbadZHOXez/UfTwzcbUrfAIHdk7zZDIvJgbpnJo83kMfoTgyqDrHn2GtF6kkwTlVRnY7a1&#10;dqqzUVWEa12se3mYQ22sZ1GQg486xUNZKifEf66zfbq7584QpFpza/D6jWv9Q22d/W1XrtY3X6lr&#10;6qhp6G5o76pvu9bQPtLZOzMwNtzeM3J10EhVj4qkSKKk3C29yjOqQz2ipMUVpDByymR1UQSqtqgh&#10;PSEnL6000CPaTNdOXV5nqHukrqyxvf7Kncn5W+Oz5jpWBBESTgBPEsJLCmHlBDHqgsjWePZMXsFC&#10;fu4gM6rC3bozyruPGTjIDhrnRUxnx9zKjVkpheKX7jQkbdZydhuT95t5y6X0SV5AX5zLdErwXGbk&#10;vdacB535J43pR/Wpe9VJG6XxYPNuZ95sbvRESuA1msvt7MjpjLDRJH+AsRS/qcyQxeK4rRr2Th13&#10;u5azWs68UxA1nRczkQlN9QNJwT3x/t2sgPZwn2u0iLbQwDx7u0wr2xI37yRT6xhNvQQTi6qwSJaV&#10;nbe2DtvHlyIkJA1uMREICTExlJAQUgghLiaMB/eZaDFIOx6Hh78KBXe2MniCAh4nLy6ihhczlMSo&#10;iyEsJZHuyoRwI/k4U/lIfUq8hXy6k0ZTjNNgcsD11OCbOVGrFQng2qGgrzXso9bM7brkucK4ifTA&#10;oUSvK3H27bF2jeEWHXGOLTF2LdEO/SkBI5kRE3mx1zMjpopYAMNZUV284J6syMbksEBrNTlxBBGJ&#10;ALe74uIIcawQBHFhcaQI6DkW+vAHIuLRwsLiQsLgQsDUAWYjFFIYzMBSCIQNhhBOVQxHUWIx5HAR&#10;bBSGFC0h6SImIc+X2IIiUKMgvRdRYbH/ZOSFhKFZTuB/zcj/tmD9If3GxPPTb0X89HvN/8a8/0/4&#10;vzPyUGtg2hQRA7M16DCYxZGiKDB/G2lqhbs4xDnb1MRHF4Z4tsWHXE0IbopwBv9LF4rYU+kxEymR&#10;V6M9Kj0tKjzM001V/clCvlTRQnezvsSIyZz4mwWctYa85ze73l8Y3u0su+hv+Hz95pOR9uXKjEf9&#10;TQA301mdEb5lLjZBVIwXVijVRKPWx6Hax7Yj0qspzK2LHtDPDuuJD+6I820Ic630cyjzsy0NtMn1&#10;MSsOts/3t83ztY0xVEyy0c1yMeliBg4nh21Wpu3UZKyVJm1X8W5lxi0Xc2dzmXMF8TNZMZOp4bM5&#10;sUv59PmsmLVC1l4557Aq6bQ2/bw+86Ih625j9r2mnLtNmS+6Ci5aMo47ilZaCq4WJkb72cVGedKY&#10;/jSmbxzdKzzIxkyTqiaOUBNFKCAQBniks7HMWF/R4Xr3wmT55q2q/bnqtcn8tcnc/trwxhy3q2UB&#10;XeWBt3u4B7dKZnuTFgdTZvsT18dz5gfSVq7nLfTlTrVnrA1XbAyUb/UWtTGdkw3EExQQHCqiz4Vw&#10;O1BuKUBmx09u10tux1N23UXyMEB530/+OFh+z5+y44vbD8RteqO2fDDr3tg5R+Rte/SEpeiYufCY&#10;pciEtci0A/qGjXCvHmLcEjHjgAQlE/big7aYXkdChwMpV1uAKY+gqSDyXWS72Q5HV1N2WtmJlgR/&#10;ZUS6p1KcDZnjrcYLN+qtYy2Nl88Ol3BCjK3VhcPdNOIjnUuLuAHBTtZORtrmip5xthnt8YNnnf3P&#10;++rO2hvO+qc+3n56+cnORydvfvM8KsnX0FjazkYXPK2W1rQcPHhv+8FHN7cfDa+czJ8+P3v7s3vv&#10;fHbw6M2V/dOgmFiEEEIQK+jP9O+82VHTW7pwMr39eHl6Z4yVzegevzK7fGP0+hUDdaqlrryWClVX&#10;T620vm7l7OzOAZ+R3z+e3tpbOb5YPjofWVwdWV65c3Sw+/LZzpuP5h8e9q1PZ7SXtt7uv3k2v/fB&#10;2a3j2Z2H234hbmamyoZaVHMdKQMVsr6arLa6HLit8Am0LShjRdEc7RzVlJXF1FQwLm563hF2yUX0&#10;5oHKO2vDmupYWz1KKduvPT38SnpIT2bolSSfvjT/4czgobTA0azQG/lRkIJ8XtRMKWOmmD5VGDdb&#10;CvKY7fas6VLWYB69ryjRVo0qLYYwUJTSkadoy/2mJm+sqWCkIQ/R8fJkNVmiijReQ56qrSQNctgA&#10;UJMhGKjJailQAAw1FI00lfQ1lLRV5NTkpFXkpZXlpBRlpRRkJOWlqQCyMlQcFo0niJPIOKokEQAY&#10;WKw4CoMk8tXhcXxZeSxegipFweCwBAqkV0OiEEEJnq8OD0MciwHVYMC7XvPpYBO0BjPsImLCwCYQ&#10;cGg0Eo/H4vjCNRQKCaZ2iEQ8ODXsXP/6cNAgmq8gL4YShXl5sAkKwUlBl6RkJKlSJCLoMx4H3dti&#10;QYYhUsQlZSVkFfFKalSqHF5TX1laCSupKKZjRsiqDH/rH/t/vnz40c8XH/x48u4PB+/+sPf0q1WA&#10;R18uPfvn6jv/3vv0+7O/fnfv25+e/vzry19/enNysNTOgMAMNQ73Uo/z04320MpjeNamhhXH+9C9&#10;DVIire/tjPzw1duXl19f8lVrflOS/+XHH//26VxXcwUjpCkpsjDOMzHCLtLbIMxNJ9bfhBPjUFYc&#10;2z1a+s7fzxCbR0+377+zcvZi8+FbKxdPVx88mz47m3/78fY3H47++W7re5vNn2x0fXVc95fNzn8d&#10;DVzeb/1xo+iz6zVfjtd8NtL40cSVt+4MPV0d3l0YmZ+7Pb+0MHVnbnBsqvPa7SsDS31jO+OzJ7Pr&#10;x3PrB3dW9+fWHu0eP9k9fLC5fTQ3+2RjbWts+NnG+tunZ2+fn99dXZkfHFgYHJi6emWkpfVKWUVr&#10;UVlFen42J50bmxDiG2pr5ejtFWBmZathZEhWkqMoSBuYG8gpy2hoKpqZadla6jrZGbk5GHk6m/p5&#10;WLk7GjvbGgb5OESGubMYPgksPwYtINDf2c/f0dvHysVdyzdQz8lDydJZ7vzN5Y/+9fjPr15+evn4&#10;5beb7/9w/I/LD7+//Oc3l//49tdvIJ/3X3/8BYznqx9/vfz+p1df/XT5z58vv/zu8m/fX37x/eXf&#10;v4Pyz766/PBvl+/8/fKDry7/8vXl3/51+dUPv37386+/gPTDT//+1y9fgxLQ4Bc//fmz79/77OeX&#10;/7h89+NfX7zx3d0n3x2vvDea1x/tlahm6onWsxA2NSU4Wqvamqk4WmlAjLyZnJ2xvI2+nI2hvJ2Z&#10;sp25irWJooWhnJmhrJmpgrGFopSGeECyT9FYeflSS8JYYe5m29K39+9dftr26Gbz/bHhj1bWf35w&#10;7b1bV9680fJkrPp0gDVcwugqvfnk7Pyvf9t++eH20w+3H767fv4SEpE/hyRrYEYekpI/eboNfq7T&#10;JzAXv3P2ZOPowe2Ng5HFxamd9dsH64///Naffv4C4K+XX31++c3pe896bk87h0UZOHo6+cWY2IL7&#10;apa1Q4irW4SLW6iTS7Cjc5CDU6C9Y4C9nZ+drS+c21h729p42dlCubWVh6UFpGAOc/EwrG0hRXhj&#10;UxfYTR5yiucDlrIBJcZm7rCbvBU/uCvIIbF4EzeYu4ep/NcwMQWVvYxNvfRNPHRN3PVN3A2MXfQN&#10;HQz0bc2MHEz1rY11rQ10rHV17DR1IGV5LV0HPTVjfWkVT23dkkC/Sk+7q6Eud1JCFjLDryd6X2G6&#10;lIeY89w0WdZKHFvVHHeDygDz9khwu2zZy7Ab5rhc5zqPJbsBDHIchxNd26MtO2Nt22MdGsJt6iPt&#10;68IdasKcKsLcSiJ9i2JDYz2cTTU11ZSUVZU1NJW0jBV1janqAXp2Ke6R9nKGRhQNPQVDLRUjDXVT&#10;HT1bDW0rPUMHWLVGS9+JD4iU1zNwhUl5bd3ffOG1dBw1tR1gABtAB9rlpKfvAqCr5wzbhkbuAPoG&#10;ruYWPkamHlBu6Gyk72Bp6mJv6RrsE+zn6qFEJisRCXISaAICIYdEyYiKEfk68mRREUkMxlBTTVdD&#10;VUIcumkVFREAT+dQmFAiSZrPb0O0OJgsyZDrOkyX4/nBSNFoNJYvrgLqwOUggV0EfoJpZZC/5prB&#10;Xphhl+YHXwU2KAGbr8l6uAJcCM3r/F1ycnLAgEl2sBeUwAlswjnYBRp8XR+qyfeal5eWgRzkKZJS&#10;RLIMgSxHospRpRSp0op4ChkpDvm540iSRClJvKQSTloBTSEKoBSJkHwNlUigguUFCUkWgKaoRJKS&#10;pIwqWVoOQ1DCUQgiKCoeehkgSSKDyookSQUcWQZLlMGRZHAUCliG0DgiSpyAweFQGAJGgowniAkJ&#10;y0lJk7BEjCiaLEHGimHFRcQhn3oC9CkAGBl4iODRAzY8DnDJ6wEB1UAJMEAFuD48vCCBtRWsYnBY&#10;VzFRYTisK+wjDx5IoO9VBRFaapiCnIiCrMDmWuZob/72UtfR+tj8zd6j9cWLnZ2bg2Mz18c35u4c&#10;by2vz02d7W5c7O0cbazBbvJ8h+71vZVlvvT5Lox7hzt3D7YfHO8AHG0uzd8cGbza0lJdVl2Um5WU&#10;kJkYn8ZmAOSmJJVkZVQV5DWUlfS1tQxd6Ri91j01PDg3Ob56e2Z7cX5/dfl8d/v+4f6Ts5MXD+6+&#10;9ejB208fvfv0McCbD+8/u3vy9PwUYvkvzh6e7AP73WcPwdnfenzv8enx8dbqw+PDlw8vXty7AAc+&#10;Pjl6dn76zuOHn7z5xscvXwDj7UcP3nv6+I17F3f3dlZmpsDZ22uqOmqrm8pLS7MyCtKTc1I4uTwu&#10;MIoyeRX5WbUl+fVlhQ3lRc1Vpe11lZ0N1T2tDUNd7ZOD12ZGB++Mjy3PTO8uL53v7jw6OX5ydvrk&#10;5OTx8THIAe4f7J1ubRxvrIEcNo431w/WVsC4AewsLW4tzG8vLu0ur5ztbIORBAO7t7K0v7a4uTDT&#10;297AiYMY59Xp0cXp3sKsyLbG+K4ORlGBQ0mRXVmpXW2Na2d7eH6OEyvOJIvnSYuw1lREy5NQSASC&#10;ghRUwCG1KFgfC32ap12Us2m0g368p1m0vRbNWc/PSNbXQE4fj7BVJqdFB4W42gW72McG+QV5uEGM&#10;vI9bgKdzoIdjqLeTg7G2t52ptaFGTJBnhL+Hp4NlMj3K28EqwtedHR3KY8YUpiVm80XkXzvIA2Rx&#10;mRlsOgAsYlOQygUoyUwpzkjOS2FH+XtyY8OL0pNAI2HerqARsDctPi7UyyXQzSEhOigrkU4L9QFG&#10;anx0BieuMJ3DjgkOdLcD/UlmRMCkfDo7FvKRp4Ul0SJBl0Aj8DuAFEY02JWdxEjnxAGksWl/RGoC&#10;PS2Blc6O/w0cZgaXBXJQDhkJEGsPfZQA8/t0Go/JJ+UZNIAUJp3HYrzG65LUeCYAMMAmxM7T6Vnx&#10;jL7K/Jt1+beqMtabC+arsnqTo7vYIXXhzk0h9gvF8bsNGctVKdczYsuC7CuC7GrDnSuD7atCHCpD&#10;IWf5XE8zjpV6jL4M3VghUEk8RldyOCOqLyW0Nc69k+ld5GmQ76Zb6mPcGGF/heEBi9h00Nyaoxzb&#10;41yHeSEAt4uYfVz/1hjncj/TQg9Q2fC11zyo2RLtVBtiDUqqAi2KvQy5ZrKJ5nLAaIp0gL3vJ7Ki&#10;xjIiMuzV8lx1QOWGcLvJ7OiN+rTlqiTQ8nwZe7UmaamSc6eYMZ4ZDk5XH2brLYkocNe7yvS8VcgA&#10;JTMFdFB5rzXn+Er+WXfR/f7yi2slwLg3WPVgpPnuYMvdoabHo61PJ1qfjDY/ud7weLj+yfW6B0N1&#10;T8eaz/qqjq9VnfbVrLcVbHVXjdbkbYxeK2RFSwpDseb44vIiwhANzyfl/18w8jAvLCIgaGNh6Wht&#10;6+7obG9iQRTDUDE4SXE8X6YGcpCXwoFbfSjEK1UCS4bjuPKpeZDD8jWwpzwZJQFmdVACCabwfbcB&#10;YDKYhMdgUSIYAYSshDhFRAT0VhWDCjDRKIrx6kyNa0wIropwr4/2aKP7gV+8NtKtPNQpJ8CuKMo7&#10;N8on1t3KRksBL4jACyAkBBFoEUERSBEHnEAAIlTAsyoKdAMvicRJiorLgT6A/qBQZDSKgIFkamA6&#10;noSDdM/gyOFEfhRxYUEhpKgYAYeHgRQWgYQaBEXAwgduAGJDwv3dPHWU1fTVNHVV1NVkFTSUVKRJ&#10;kOwbWlQMjBgGBdZzNMzIYyTERcREgQ3r1fxPSQiieKAug98CHhiIP4fK+EMFjheCfOwhFp4PQSGR&#10;/wBczv9B+T8fn5MSERGBHPaFBZHCAqIiQqCCgAgkXCMsIgYKwXKGFIZCzkL/GQSgymDknEx1jhfG&#10;jm5e6UwNa2V4jaaHT2eErRTEbBXFruZGLGdHbJcwtspY2xUJOxUJ+xUJZ/UpEC9fwx6Jdx3neM1n&#10;h19nudd66l5neg4zPEDeFmhR46lf5a49zHJfzI+6kxN+0so7b07jM/JJEB1fFb9dztgsjl3Nj1zP&#10;j1nKCp9I8JlMgoLBNobYZNhrtDF9V6+W16eE95emzvfUXm8omOmu6ShNaylM7qnOGWwsaipI7qkr&#10;HOus72upAVNrbWlxblpuWmJWeAgtJ7OksqwxnpGSkpQHZh1wj+3o4FdcWNfSdA1MaXk5lVkZpXEx&#10;iVkZxUWFlQmsVDAhhYXQUnk5IcHRXE4Kl53IYtJp0VGRoUFRoUG0yMhkZgKXRs/i8fIyIeY9NZGd&#10;nszhceOTEhjAyEjhwgryWanJaYkQHQ9qxoRFiAkiJcBNEJoEyXUIE4UEcAScPE5CVhwtJSZCFBUm&#10;iArjxIRxGCRJHEkVFcIKIMRiI2hzU/NV+eXzozdu9/aPNze6aav46qtmBjlfzaJPVqVNVWesdJRO&#10;VWfO1ueNFSe3c0IrItwqw12K/cyvxvtO59MmsiKWKuJ3m9N26lMBlss4NzOjJlIje1jexZ565X7G&#10;Zf4WBZ6mzbHek/ncifyEmdLkW6Wc22Xc3uSQLm5weagLw1zTX132VlP10jAUV/b24NCtgcHRK90D&#10;Le3Xmlu7Gpq6G1s7axuv1jcDdFQ29DV1Drf3jHcNDLb3ykhQ8YI4ZZJKe+WVvfmjvpZhgjAVJ0jC&#10;ChDlCIr6KkZZyYWjfVMR/uAmavrm9Zndtb2u1u7piVupnLTJgQlrfWskQowoTJAWp1JF8bKiEpII&#10;RLKzy1Re/lQab4gVXeJs3hjgNBgffDMtejaPvlwSv17BPmzkHTSlHLWkAhw08Q6bU5dKaH0Ml36a&#10;63RqyFx21H5N8kVr9r323MM63nFD2nlL1hQvuDvKYZDhPpTg1RxscSsrYrOSs1oWv1TKnC2A9F5u&#10;ZgQD3M6NWCyOWyylzRZGT2ZFTEBzeFgvJ6CHE9gTH3glyr87NqwrOjzbxjrTxibL3pltaM41tcpy&#10;csvx8A7S1gs0NnbV1SULCxNERPBiSKQgFHEC/AFixITB7CeBEsWLY8AUBG6kSRIEIgorTyBJo8Xk&#10;0UJWKhRvQ5VQUw2GrS7LQZfrosdx1GJaKfKctQr9TCtDbDqYHvzvvQJu5kQslNE3ahIWSmJXyuPn&#10;i2gzOZETacGDHO9rTLfWSKvOWLv2aJuOOPvrvIDxrFDw32Oxgn0zN3oiN2a6OP56dvRIfkxfTlR1&#10;vHeMo44sEkEQ4qvJowXExSE3eTCliaOEJcTEMGJI6AsdUYiOB0DCrwBFoPAgGCEBKgJhhcGHSylF&#10;YqWjMKQwFD4STw3BUa3F0FIIBPQljhgCgYSUboQFRf4bIw990QRaEhWB3h7+7xj5/yn9Bx0PJ/70&#10;+F+0+/8Frxl5ML1CwjW/Jz7PD7X839sXFhGB5GtszS397OyinR2LaZHlcSFN8aGt9IC+pLARmJHP&#10;jJ1Kjx3hhraHul6L9e0Ic6Ork2NUSOnWulfpQatVOdsNRQB3exqeDLUvlmXcyErYby5dqcjqjPUf&#10;TIjoY4bm2xllWeoV2plkmOvkWBtcifbrjgtsCnZpj/Dsogf0MIN62aFdzMDmCK+aENeqIOdSf/uC&#10;AJvSCNe8APtMbxu2jV6IhrQDXqjY27bQ1bzQybjOz3qEEzyXx9qqSlsoYC8XJy4Xc5eKOFMZUTfT&#10;I6fSwm+mhi3m0VYKmdtl7N0K7mFN6mlD5lljFsBFc87dtpzdOvbx1exbdSl9ZUlJsT6RYe6RUT40&#10;RnBEuHOAl4mlLkUFj1DHIgxISEMSTl1CyFqbONlbsH2nZXOmbvdO1eFczd5M6d5M8e5U4XQXe2Uk&#10;+3S5bnOq6OY1zvRA8tJk3tS1lNmBzKWB3O2x8tW+4o3+0v3hqsH8aKYxyQ2FyNEWHnKX2YzWXvWX&#10;WvUlHIZSLyJlT0KlD4LltgOVTmON10O0FvzVFoPU7/gqrIaqzfsr3HSjTDpLjjlIjjso3HBT7rUl&#10;DrhReh1xg84S153Ee8wQdzwJM87oOTf8lCN61A7dZyXaZYsZ8pHtdCGnayKYKogoBUShA/V2lndz&#10;qE6YEoJlJkGzJKb6auXEWk5fyx5qTZnqzRvvSLfREHLQxfjbqxVkxHATw/1CnU2d9Izdtf1TXfNH&#10;MxsPW4ffv939bKblZGLu7b1PL7+49/G5X7SjuaWyg50hDieRmlOyff7m0fPPdp98fPTm5/fe/2Lv&#10;yXvnb3y0d/95Sk4hEosFSzc7g9U91d0/3zezO953u2P9/sKtvRv0LHrX2NWp2bHBwQ5tZbKZjoKa&#10;AtHQSKvl2tWNi4u5o+PZo+M7e0fTW3uLB6cAo0srw4tLQ0vzB28/P/jgWdXY1YTaLG5j5tjx7SvL&#10;fe2LV64t9yydLnqHOFtbqempE+2MFU11ZI21FNWUJIWEEIEhjmlZEeExdo4umhoaWDUVCTcPo4Ao&#10;p9RiVmVnflNXsRQVEellWp0S0pkZ2Z0VDn673vSgkZyI8byo4fSQscwQ2Ed+JCtyIi92Mj9uMi96&#10;qjBmoYI1W85caUhZaEwfreRlRribK1NVCCg9eaqmDFFXWcpQXU5fVcZUWwn0RFWGoCYLhXXVkKdq&#10;KUrBnvIGqvI6itKwrI2GHElTngyr2WgrSasrUHXVFHRU5bVV5DSU5QHUleQA1JTlZKTJklQChYwD&#10;uSSVSCBKYHFoCSwKj8dKSlJgkl0cC26CCXxNGEhZHgAUgpzIj+AKDJiFh/l3mHx/zaeL8/VngI2R&#10;ALeKSBRKDOC1jzwFcmGkUCn8OHkEHLgrhT3rQcvgKHD4azpeREwY5ABgE7QJKkhKU6VlpSiSkFQ9&#10;6CH/bYCEBA5NokrIKRElZcXllUlkSXFNHUVZRay8CsbURjo+y+PJ5yt/ujx77+f9N7/feP7d2ps/&#10;bTz7fuXJv5eefrcMNl/+a+Otr7c+/fbo218e/wL5yL8zOVjqaEymBxuHeqjF+ujFeGrnMTyrkoOz&#10;Y1winDUyaY5vnN+5/P6jy1//8cvP3//8y6sffvz5l19+ufz1px/++slMe10lM7ySEZQaZMsJswl1&#10;1wlx0aIFmnFjHavKGa192e/88wxxZ/burYV782tPppYuRsB/56WjwaWNyfPD2fcfDr57eOObJzOX&#10;L29cvmz9Yr/z25O+y4vmf60Vfjpc+8X40K9bM69O5765O/lyd2BjYXRufnZuGVKSH7mxODC60D+2&#10;OTL9cHnn4drB/q3l86XNs+XNw8WVB5vbzw4OHm1tPlhfubc4O9rSmMFgOJmZhXm4m2uqqVFJunLg&#10;7h4Nnh9kMVgcAjyliCERwipUJVmyrBxFTlZWXsvYyMHHw9jGUlJeWlVLhUCWIJFQBJwQCScsJyWu&#10;rkhSU8AryWDVlCgGOor62vLmJsrREa7hoR5MekgKj5aXz66qBTeS3tw034Ao82i2y0dfPfjslzfe&#10;+ub4z5d3/3H54l+Xn/54+eWPl99CpPzl1/++/O6fv/4D2P++/PKLnz/45Lunf/r56V8v3/rb5Vsf&#10;v3r05r9Ozj6ZP/xg+uCD6Ud/33jjq+OXf7/4678//OXyu59fff/vn7794rvPv/jhs68u//HPyy+/&#10;evXl95dfffXqT99dfvbXy4//fPnuOz8/2nhnqqiPFpCka+KM1jcVsbWgulmr2psoAdiYyNubKwDD&#10;1kgBAGLkzZRtTBThQK8GepKWduokZTG/RK/s68XpU6VJs5XePdz4uYrWt2bK7w0CVN0f6P7gdsfb&#10;NzvfmZr+6mDr8jl9sJjVWzH//rPNj97ffvvjvZefbD14Z+3sjY2z59vnb2yfPN86hsK6bh8949Px&#10;z3ZPn2ydPNo+fbx98XTl8N7U2u7C0dHc6X7xlabs1qryvpaWG33jO/PdcxONI/1uUZH6jq5mLr72&#10;HuE2zqEunrFO7tFOzr/R8a9hb+dnaeFha+NjY+1tbeVhZeNpY+0JcmBbWP3mC/+ajgcws3A3NHZ6&#10;TcQDgJL/8nw39zC38ra08QU5sI3N3C0sva1t/GAH+f9g5AH4dTwNTD30TTwMjT0MIBrayVDP3sTA&#10;zkTPCsBIz0bf0EHbwEVNz1VNx0lXy9Za31aPIh9tbpnr6pBkoFriZNQR4XKF7t0R71tD88gOtI63&#10;14m1UE100CnyM68NNW0KM+mMs7zGtOtPsB9iOw5znAbYDkNcl26GfU+CSyfDuT7Sti7Svi7KuTbW&#10;My/YPT8qiOHhYqyoKE+WVlfRVlfTU1XSNlTVN5LRsJfX4zqHhBg5G1M1DeX19dRMtdQttHSsYR95&#10;iI7XteNL1jjCqjW6+pCb/G+e8nxGHtax0dZ1AoAZeS1tBwB9A1c9UA2U6zj+gZF3MTL10NJ1MDRy&#10;A7aZiaclGCsdaxc7r8igKEdre2VJKSoaTRIRkRIRUxTHEhECREEhCQEBJSpFW00Zj8OIiAqAuVVM&#10;TERcHA2mVDC7Qow8VZIE5lho+v7NWRtmjbFYLOwmDzYpfAd2kGD6GCQCn5EHFUACBqgDEjgWrgCT&#10;6cAGCabRQQ4SOOo1cQ83AnYpKiqCQmm+cDxcH94LNsFekEBrcIOwDdH9ZArMyMtJScOMvCyRIkei&#10;ktEYbRl5eVFxDRxFBksEu5BCYkqSchoEGWUxorI4RZ0sQxGXUJKiakhJKROI0mgJqjgUBhDcwcuL&#10;E5UweAUxnDZZWgZHAusdGBwSDqtIklQmkGWRWAApMQllPFUWKU4WEFEjUFSxJCkhJIACBgfqSCIl&#10;qCi8HAl6B0CGQsZC3u6gz+BawBDB1w6PEvyOAdjw9QID5KAyvBdUhrl4MLYYDAbkeJyEOAaFw4pL&#10;iKNFRYSATcBj0Sgx8KNBXzwgwfM0Qk8b3d7MbmuKKSvyriz26Wplbi9dOVy/vjQ9tH5nemN2cXn6&#10;zuqdG3trt2+N9e2vzV/sb51sbQDA9DHsKX+0sXa4vnqwtrI+e/v2+PBo79W22rKC9MSsJFZZblpr&#10;TfnVptrOhuobg/3LM1N7K0vnu9vPLs5f3Lv78sH9958/g/XiweYb9++C8qfnp0/Pzx6fHgP78fnJ&#10;g5OjByeHIL97cnC+v3uys3W6u33vCJKIATmkFXN6/OjkGNgXe7uPzk5Afw4310EL7z5/+vbjR289&#10;eghaBnh+9wI0CM4ICoF97wAKHgsaeXEBEffPzs6enJ2Akv3V5dPtTXAh8zcm7kBa7f3jfddGr3X3&#10;tbcOXukY6GzvbWvpampora6sLy2uyMspycooycrMT+Vlcjnp7ITspMSynOzm8vKr9fXDV67cHhnZ&#10;Xpg7XFuBsb+ytDl3Z2PuztbC3O7y0t7K8tYCJFwD0/Gg57A0P/9Tg4WV2+NttSVRQe6j11oXb/Q0&#10;ViUyY82TuabFhbYVFZalZYZ19RZNzXbV1TaZGYYsunZ6in1GsrurPVhCiSRxQQlhhIQQgiyCUMIh&#10;DWXJrvoqXsaqbvryfibKPkaK7royJlKoQHOtOA9bpr9HjK9bpJd7hK9niJeHn5uzr5tDkKdTsIeT&#10;m42xm6WBk6mOh50pKzLAy9Eq0MORGxvu62QT6ecBDB4zBvaOz2DTX6vWwLx8FpcJI5PDKExLBChK&#10;TwJ5QSqXGR6YEBWSl8KODvACZ0miRYJGQDk7OhSURAW4pyXEJNLC4kK8uXGhwC7JSkqNj44O9Ahw&#10;s2WE+/FYUens2KxEehI9PIUZyaVFcOLCkxhRqQkQ/86Lj+XFR6cn0gDSuHFpXDpAKocGg8eOg8h3&#10;TgIARM1zmJmJ8RlcFi+eBrqaFh8HK+MDpDBiU+m0tHgmTMf/n6Q8Nw50MjaJHsdXuaGDvWATFPIY&#10;rITgwJ7inMma3NvVmSsN2fPVGRN5nB5uWGOUW1OI/a3s2O26tNUq3lg2vSLEsTrUsTbcuSrEoTzQ&#10;tjLYsTLUqcDHMslWK9VRj2utEaKK81dAJ1qrdLB8ehODrnEDO2huJd5GGfZq6XaqqTbKmQ7qea46&#10;Oc5a+W66AGCzwF2vMsC8NcYZdqVvjXGsD7Mu9TEG1XJdtEFNcGCShXyCsVS8kSSwy/1MmyIdQE1Y&#10;Bmc8M3IkLQzUzHbSBO1cZXqCkr3WnMns6NmS+KXKxOWqpMUK9lwp62Zu9FBKYC/Hry3WJUINAyoP&#10;80LA3j6u/3Q+bb0u9aA977Sr8Lyn+OJaCTBOrhbcHai8N9x493rLo7HWp5MdT8ZbHo40Prre8Hys&#10;+dFQ3YOBmscjjfcGak57K8/7qw+7Sve6Kje7a8erC1b72zMjg9TxGAzfTZ7M12MRhKRK/sjIg/Q/&#10;MvIkHN7S1MzBysbZ1l4WT1YgSVLQWCoGR0JLEFHiIKdKQAo2fAAbIuVxomKwag0sIg8KgQEO+Q9G&#10;XlAIgpAwFHFUHCmGB+spGkNCoXFCYhJwpHSMkIO6QoKHQ2agB8fVOsnVJs3bnutmw/WwjXEw9TTS&#10;0qJgcYIInDCkmI8WRKAhpgRcCbgkyAlfWFQEhULhoTcEOApKgiomLoOWALfTUihxKSzut+gjvwPi&#10;wviMPBynRJiv/UIAD1B4AlgKRIQgIRwomKqAkCgkjCOiQJHCi6FhuR4VaTlFaVkZMpUggQXDixYV&#10;g56wUCjQDSERYYyEuCgSHAdxN7+NLJ8u/2Pi0zsCAIJgxH9n5GHwXyz8N0ZeEBKQB+f5LRgAn7oX&#10;BviNmufzTfDPChoVFRVFIpFiEIkGeiEiIgpWafQfGXkR+HRCIlAmJIQSRvg6mO/eGjyeujpSxq6P&#10;cxtKC53gBc3nRK4XxC7lhG0Uxs1nh0+n8kv41PxGCWO1MPaghrtZyjiuT14rooGS9SLmUm7sagF9&#10;vSh+syR+Pid6KT9mpTBuuTBmqyphq4Jx0pByWJu4X83Zq2LvVMRvltLWC6NX8yOXssJn00Imuf4j&#10;Cb5dsW7tkS5J5kqdCQG3GnJqOcET9bnjjQWTbWXjbaVtxbyO0rTuquze2ry6HE5raUZ3fclkb0dp&#10;Fq84O5MZzdTTMGKzUipKG2KjEtjM9KyMUlpsclAgLTurojC/lsvO8vEKL8irrq3uiAxn1te1FRdV&#10;aWkaWlu6qCrrSUsp6WgbGhqYqqtqmBgbMuNiYyJCmbFRaUlQMOrUBHZOWlpOOi89mQtK0pM5yWxm&#10;UgIDpuMT4+lZqcnZaSnZqampXG5eRoaFkQlaBAMe50WFoPgOGJSkkAB4qpaCHeSRogQxEbywIFh5&#10;MCKCEigREkqUICyADvINWZhZqMotWRybXBwc7sjPdlGXL4oOqOdEdGXSRsuS+3KYQwWc3mzmtSzG&#10;QB6nL4t5vYB7JSlsPI85kUcbzYq8VUhbKGNuN/K2alM2a5JXyrm3cuOmMmNHkoOnsyN64qGAGZO5&#10;9DtlvJkS3i0IyWB2vV3CGUqN6OeFDfAiuzjhccbKzZy49ZHf6Pib13qH2jr7mlp7mloAuhpa2qvr&#10;AbobW7vrWofbewBmBsY6a1rJYngUAokXJKAREmNXb4R7xaQxs9dmtjrreloq28P8oieHbr/59ENm&#10;NK+1rmd+aulg87CiuIrHTWNGs24MTlroWBCE8HhBHEmMJC6AIougKQiEr6b2dEHxdGbGXF5qS7B7&#10;Z4TXzbSYpSLOWnniVmXSQUPqYSPvuDn1tD3jrCPrqCVtqzrxVnZkH9O9l+56MyVoMS92vYS1U8m9&#10;aM1eLWJMJPoX2qm4iCLqfYz6aa5NQebTGWFrZfErJcyd2uTNmkRY/Qa0MM7zn0gNmMkOm84Ju5Mf&#10;M54RNpkVMZoeeY3tf40b1BMfeDUuqC3SvzM6LM3SPMvBPtXKhqFnnGrrmOboEqShFWNhFWltaywr&#10;Dx4ZCGJIcAPK/wOG/vogRh4jCoDDIIlYCaIEQZJAAbOKIoGgII6011AooAW1pNN7czh9OQld6bFX&#10;eBEdKUFNLM8Gmlsr07Mh2rmDAX311cvxGU7xv5kTNl8WN1MQsVgCqeFPZ4b3szzao+x6We5tUdZd&#10;dMehRK9ulhuoOZoeOsANGEgKBIvXYGpIO9OrIdalg+tTz3CpY3km+5ibyUuQBKFwB1g0eJYRghl5&#10;DFpEXFQUClzxOyOPERRCg9kHzG2igiJigmCuJCMQFihsuJRSNEEuHEUKwRBCiVRfPNVIFEnhR7mA&#10;VGugz5gguS0kP7IrmMJgRp7fEszIw1Pj/3/pvzHv/xPgaRngj3Q8SPwZ+7cEJtvfmuR/qwTWHg9n&#10;d09be2dDQ4anaw2XXhbtXx/n18MNGUoOG02FtGsmUqNuZdEH44MHmUHD8SHFzkbZVno8Y/VUE40c&#10;a/0SZ/P2MK9BVnh3lH+1h22hnXG5i2WFqxWw20M8O8O8Aeq8HUudLGp9HBsDXDqjfLvjAofY4Z2x&#10;vt2MwC5mYC879AozsD7cozrYpTLQqdDHJtffLsPHiuNklOhomuFm60BEGSMQXiRMspF6hrl2ob1+&#10;nY9Vrbdlc7B9N837ZkbsbC7zVhbtdk7cnVzaVFo4AMzIb5UmAOxVJh/XpZ82ZJ40Zp635Fx05u20&#10;pOz2ZA9XJOSzA5IYAZHhXmFhXn5edoEels4mitLCCDNZMXNZtKkc1lyB6mulE+VlPNKeuXazbu9O&#10;48pYwebNksM7Fds38tdGsw5vl+5MFW/PlKxO5t+5nrF4I296MH11omRxoHB3tPJOE2+xOW2hNpHn&#10;oOgjhQiTRlTZUW6F6y0Fqa74SB2GyK65Y7b98bvBpM0g6pIP5YYrsVVfoFQVkSaFyFZGpCkiMkCu&#10;gEiiIpLIiFQqIl0SkS6NSFdCpKkhcrQRJQaIOnPheiPEhLfkDU8yOLzbCDFojRx3IfbbY4fdKUNe&#10;0i32Eo3OlE5/1WJLiWQNRLq+EFMdkWwukeIgTbeTbEz3vdNXMNqZPtKRNtSUFO2u5qCNZvqZJUS4&#10;piRHegTamTjqq1jI24SblY4XXX9+o++NmSuPb7UeT45ezJ3/+eHjT++ZO2raWKu7OJiAZ1IGN3P3&#10;7tsHTz9dvXh778UnO0/effDB54/f/0t2aZ28ipa0vIKWjnpYTEBsclRtb83Q7e7+mY6bG6M9U1fC&#10;OOEdw523F6e6u5v11KRNteXVFciWVka1HS3Lx8dzR8dzxycwIz+/dwxwY317bHVlDjw2fvbB0M58&#10;VHFy1WR7++pA82J32tWsro1ru+/trN5f8QhxMDVXsjCWN9WVUpXBGKgrqCpSwV+Kf5B9Ii8oMsbe&#10;2VlbS4OgpIAKDLYNpblnlLGvjDW09JTp6VBoAdaNmVHdubFX0kMG86OvF0SN50eP5UZCevG5EZN5&#10;0eO5MWN5ceP5tIkC+s1C+kwxfbaUPl9OX67lzlSyR0u543U5dmpS8hgBXXmythwZpuN1lCRNtZVM&#10;tJU0FSjqchA0FSS1FKW0laRB94zUFbUVpLQUKNqKVDUZAsj11eQBDDUUwV5tFTkdVXldNQU9dUUA&#10;bTUFbWUFiJ1XVZCTpUpJEqWlSFKSJCJBAo/D4AmQpC2ZTMThoEitEjgsCoPGEwkEEqRCA9ProJy/&#10;C3JXB4A38XyJGxigGpavYwP2osVRokgRPv2ABjMqaBzii/jC8dLSkmQSAYcVJ+CxkGowhUTmx4nl&#10;8+wYmI6HGXnQAjBQGCQ4KaggKU2FfeTBKdDiGHAmLB6HxWNgRl5GAaeqKS2vRFFQpsoqYhXVJBTU&#10;hUMYZrsvh9//de/dn3de/rgO8OYv64++W7j4agbkD/+1+PibpTe/3fzLDydfvXr4/atnv/765uDV&#10;HEdjMi3IKNRDLcZbN8ZDN5fuUcENyop2jnLVKkn0+/Dp2uUvf768/Ory8md+EFJIR/7Xf3/z9/df&#10;TrVCjHxuqFtWmAvdzyzIRTPYWTMuwJQb61hTw6rvSf/g23uIwoJ+dmJjZl5PccVwZf1o78hS38zi&#10;9d2NkUc7Xc9W5356MX35YujHB3V/Xu/4+qD/1/POHzaLP72e8bKt9P2BgX+uTX1xNPhwpW/tzuTS&#10;0u35paU7Cws3p2ZHRlZvTJ8urT3Y3L27tnO2uv147+TZ8cWj/aO7u7sbt271NTdlxTOYAX4upkZK&#10;UlRR/qMSAAYJfU9KQIkaaqq72diqSMoqUxWS6dyBzr7GqkYHS4fS0vLWnu7BqYmYBKaRhYmukZ65&#10;pYmGhoKamoyGmpS6KlVDhaqiQFSUxasqklUUKDKSWBkpjIGevIyUuKG+soWltn+AXUp6JDvZl5Pq&#10;H8VwSMwM5hVF3dq59uaX+x/8ePLF5ZMvf3j57S8ff/3zp1+9+uzLy7/++ZdPPr/805eXf/7k8s2H&#10;X+6svT229s7QxT8X3rzce/Ny/9nP6y9/Xnv2/dLpl1Mnn08ffjB98vbCp18+++Hyy59e/fO7y398&#10;9uPHH33/zueXn/798q9fQ871X//w6qsfLr/6+vKLby6/+PPlO/f/sl03zPOn61ja40wNUa7mMl6W&#10;qq4mKo4GCvZG8o5mSg6myjbGSjYmir/BUN7aQM7SUM7cSMbIRIaqjnSItqqeb8y6Ux7cn1z6oLf8&#10;+VDJk/6ss46iB9fmXt0d/vtq7dPBusdDs/8+bX44nrd0pWH3xuqnL9fef+fo089nL55v3n974/SN&#10;rbMX2+dvbB0/gxn5rUPIQX7v7PnOGcTIQ/n5k8W988nVnZtb2wPL88Mbi5XXr/Gaq0sGrlaO9Ka3&#10;1DOL8hVNLOz9Qh29Q22cgz39GFb2Qc4e/8XIOzgFAgPA1h6iy187wlsCWHtZ8NXewaaxiZupmYeZ&#10;uaeFpTesCA+FYzXzMDF1B7sg2RlTd7iCuYUX5A5v5g7ryMOMPACob2Prb/a7MP1/AObljc08jUw8&#10;jYw9DI3cjQxcDQ2cDPRs9HWt9PSs9PWt9QzsdQ0gLltLx9FQz9lA3cJe29xMUi7N3T3R0tSTiqPp&#10;q7KtjdI87TID3JJ9neJdoLiINDvdNG/T0lDz6nCz+hjLVrpdV4JjT4IDQC/HpTve+SrL+SrHo4nm&#10;UhXtWEVzLYlyyQlzYXk7+lqYmiurKhOl5UlySvJaioramupGWgqa6gQ5R2X9NN/oaCtvDYycuaqp&#10;trKRrpa1praVpo61jr4dJFmjY69r5Kqh6/CakYfd5CEKXscRAFTQ0nUA0NZzhPXlYcB6NTr86K+Q&#10;cA1fUx4U6ho46xm68AVtXE2MPIwM3Ax0HawtPO2sPAJ8Q3TVtXGiKDISjRcUxCMEyMIiRCEoQJOu&#10;iipBQhzcooGpVkRMFEyFIIEnfEkKFXrlCZPw0Oz8G58OEigCdST4CYvFgk1QCNPHknxP9td7wfIM&#10;bH4TUJRXmIAG1fj8OUTEQ83xS2AyHdgEvhIOKAE5nF7vAu3IyMjAyvJgU0pGWlJaCixBAMCQloV2&#10;gQS6LUWVlJWUkqNKyZMl5UhUeSJVnkDSkZRWF8epIES0RSV0yTJyfJdJWXGCJoqkjyIpIpCKomgd&#10;OVlJpIgMQkAFIaSPJigJIVXxZPCkoY6nKAuj9EQJukicFkFSDo+XppApBCwFhSEhBDRRBA0xCUVB&#10;MTURjLoIWkMAqY0AEDMUwFhgyBoIUXUEUlecrI2nUoTRZAxeUUYBrHtgfODLfP3SAiT40kAO9oKh&#10;ADZcCO8FJWA8wWII9oIciUSi0WgJcTQaJYZBI0EOHjnAJomIx0pg+J+j8n2aUAgtdcGG2si25tC6&#10;Go/KUseaco/2xqiZsdKNxd6d5cmdxdu3RwfW58f31qfmbvYfbMzePVg/2V452914cHRwwg/uuru8&#10;uDh1Y6Snq7mqtCA9OYUVl53MbqkuuzU2tLe6ANd8dnH28sG9p+dnL+7dfXx68ujk+NkFMM7u7h/c&#10;Ozh84+59yKn89Azsun/ID7h6cnr3cP/uweG906NHFxdP7l88vX//yYO7zx8+fPHo0f3T84fnd5+c&#10;37t3cnaxf7S/ub16Z356fLIstyA7NT0riVdeWDzWN7i3sXX34Hh/bfN0Z/9s9+DR6cU7T1+89/zl&#10;m4+evvHg4dtPnoI+8EORH90/PgTduHd08PT84q0nj57fv/vg5Agi+s9OIOr/9PiNh/cBnlycPT4/&#10;BYXAeHr3HOTQe4LD/fPdvePNrZ0lMA43J/r7upubGsvLqgryc5OSkmkQpVualVFbVNBZVzM9PLi7&#10;tLCzOL+3vHi0tna8vr67uLh+G9KuOVhbPd3e2lsBD/PLe+vz2yu3lmfHinOT0hMjxwfqNua6cnie&#10;HLpRfpZlXrZ+VoZKTbVhY7NFVY1RbZ11Kk+Lw9HOy3FKSbRLTHByttNQlZfA8HW3CcIIiqgAWQgh&#10;LYpQJyAt1ahW6pL6MuKSwmBTND8+OtLNPtTFlh7oFeXtEebtHuTh5mZj5etiH+Du4Ods62Cm625l&#10;6GZpEBvsFRfibWOsExngzQwPDPZwivL35DFjMjmMHL5APGy8puNfM/KgHOSv6XiA4ozkJFokaKS6&#10;ICs9gQba4cSEASM3OYEdHRru4xbh58qOCc7gxIEzxkcFprNjC9M52UkMUBjkYR/p78aJDQF783jx&#10;WYl0UJ7EiEiIC2HTQpPjo1I5sTx2THJ8TEpCbCqHlsIFiP0jIFI+ngY7yL9m5EEn+eo6rN+IeIiR&#10;h1zgeQxIdP414f4fjHwiLRYAqsaC3ORBDuwkelxGAocV6N9VmHWz+jdGfrYy7WYR91pieHOMR3OY&#10;3VRGxG5DxnpN2kRufGWoU3WoYw0fFUF2NWEudRFuhb5WyXbabEs1rrVGlC4VwEtGKMlGdSwrti8p&#10;eCQtrCfBp5PuXhdqk+2kmWQh/xopVorxRpJ0PVKkuniEGiZESQwYcToEpgEFlLMMqXRDSrypdJK1&#10;Yqq9Ks9OpT7SvjrIsj7M9ho/Nuz11NDxzMjZEnZ1kHW0JhY0fiMnZr0udb6MPZEVdTM39nYRc6U6&#10;cbmKeyMnaiDJfzg9ZLY8HhxS4m1C16NUBlgOpQSD+qCH4JCjzoKz7pK7vaUAZ91FvznLD1XfG6p9&#10;NNb8ZKL18XjLo9FGgMdjzY9Hmp6MNj8Yqn843PB0rOXsWuVJd/n9wbqdtqKN9vIbFdkzDSVTTRWJ&#10;Ad5UIQSO75sIMa//xcgLIv4HvRqQYEZYikyxs7J2tXdUlVckIcUVyVLSWCIwYCKejMECAIMECddg&#10;YFIeL4aEbdhTHpTAhjR4HkFjYEYeEkwXgPgOMOWC5RIpKkbE4jDgyUJIBPooSgyJExIiCguApRSP&#10;QCigRPXIeCMpspqEmLyIABkBef3jBRA4iMWEOCCIBYEAaQvwmRF+y/zXqAQM1BMSCk0SQ1HRWBjg&#10;Eig4iH8HIINe8Ul5IjAIYK7HAQP2iAQGmUgCPYQJelFBIQkUWpYiCQUtF8fi0eJYcAMghlagSIES&#10;UC4JWkJh8DCDz2dqQA49bIEW+A7yv43sHxK/t/wEkVHQ0EDgDw6sYAMWHfArQKQ7n7cHFcFRoOX/&#10;2g3V+K22AJ+6BzlsiYiIgec2sKxBSxtf0/63yK6iKCHh/4e5/45rI8nexlERhJCEsoREEDkKJAQS&#10;OecgARIZJEBkEDnnHE02OedgsDGOmOic49geT96JO5vDzOzuzOzszHCr1R7vvvt93/f+7r3/3Po8&#10;Lp+uqq4Oak5VPX36HDWI+gI3CiKewD/Imw3YRV1VSRYTenl59GCh79LJ2pZ438ncyMVc8enCyIul&#10;sQBnCiMXM4IX0kPWCyLPVUovVkouViTs1iZfbc64XJ0I5FO54Xu1qYcNWReKJQc16WeLJFuFcRu5&#10;UZcqEs+Xx58rj91vTjtfEXelJmm3KhHke3XJADvV0iuVkt0q6VZ+xHqWcD1HNJEUMJoc2BPrne1k&#10;tFKdOV+T1ZMXd2G0da23dq6z8mRd7lBjUV9N7mRH+XBTcVdFdl990cnWqjPz40BzRglDIoSisGBR&#10;vrwU9lfj5xPu4xUWHBDr5irg87wd7X093UNSZfn9veNpstwocUJFea2To7s6CkciMgAgIwFN3ZDg&#10;MI61jYuzY2ZqSmqSJEUaL5PEyWITCjIyC3Ny8rMz8rLS8rMhG3l5RgrstSY3M7UkH6oqL8ovyM7O&#10;SkmpKSsDz4YGCodWw+EwNDTEv1NUlAhoFA2voa2mSoIZeRVljAoCDaCmgldHgqcbJQwMu3rpMCcx&#10;ZXtm7uL0dFlcdBjXojjctzszZqoyvT7OPzeAn+ZhHWhMCTKhCi20Q8w084McejMjp4sSJ3Kjlkok&#10;a2XxF5vSrnblHbXL95ozd5uytiuT1gvjFuSisRSfqayglZLYgeTg9jj/sVzJXFHKUlnGXJFstSJ9&#10;rlAylBbeIw0ZSA3P9bJpT4k+MzJ0amJyY3IKYHFoFLaRH+nqHmzr6mtu721qG+uGHNdM948unJzY&#10;mlvtazqRK8se6x5rLm91snLbWrgQGRA3O7i0PnNmbnj5ZMdIT+tgQ0X76MBseUHT0vTp0b6pC5uX&#10;B04MT4zOzYwttNS061MMicokEpKCU8GjEOo4ZXWashqbQBrLyduqqT5dlt8bFdgj9l2Wx2+XpV6o&#10;St2pS7/aLr/RlXuvv/huX9G9/tJ7A2WX69PBxc5nhS1khq3nR0+nBJ8pSQDCZlEcEFqCuA0+rJPR&#10;7tPJgWMJPqs54vPlifsNmYct4HZlX6hL3a5O3q5O3KqUrBZGzmQFTaT5LcjDzlQkrJbErpXGLRcn&#10;TGaJxrPEI+mioSRRR0Rgb6w438Whyt9P7gS5rMm0d060sYu2Ykfb8tIDg7m6TDwCAZQhHoNVA39u&#10;4O9aGaGOgpxbYjFIDBoJpp1YNYwmkUpQVaeqqTGQiHBHdk9R8kipbLEmZ6U2Z7kmc7EqdaEqeaIo&#10;pi8tpCfZr1vq05vo2yfxGUkJmM4IXi4IP1snuVCfeLos5nRJ9Fq+aFLm2x/rPJ0eMJLkM5Ue1C/x&#10;GJBCgVL6kvx6E3xPxPsMykLaYjzrwl1qxc4VobZyX7O8QOsUb+tAKyZDFUFGIshYJBGnisMpvNZg&#10;1TTU1NWUkKpqkNMZoNcwSspooHgVjLwySgmrpkJBIHhq2AgaM46oE65GCMeRwshUbxzJQkmZjIBi&#10;bkPjD0oF6CJ1FdRrRh66F9B7WnBHVJRU//+QkYdo+P/6RElBy4M2QAFDZwuGS4iOV1ZDYQXBYd6u&#10;nram5i4WZlUpks6cpHaZqD9NNCGPXMiPWymSLBXEb5QkLWTHTiSHTaWI+iN9m32dWn2dB0UBY5Eh&#10;g6F+w+EBAN1+boMhPjMxYQBjEcGz8aLJmNAufzfQssXPuTXQrTciYDAmZDYjbio1ciItEjaQH5aF&#10;j8gi+qShjWGetUK3OqFHZbBLSah7jr9jPM8i2ZEdaqTjjlcfSIhpDfaXmehGUDCZZtpFtkYt/rzJ&#10;JGG1F7vah1Pvx20K5M1nhG8Uxm8WxFyoSLpYmbxbl37YlAlwtUV+vS3vZkfBjc7C290lt/vLrg+X&#10;nTmRc6IwSh7nI4sNSIwNlkYFBzhzHYzoZgQlW6qqOQbhYUJZGWhIj/CLC3LKjfVcH6rcWWw5O1V5&#10;fq7i8hKQyw7Xa64slF1drz1YqTk7WbC/Xre7Xr0wlLY9V3JmrPjSeOXOQMled15jiFUYBZFtrV7A&#10;Rna4U09FW16Js74WY34o0t8X0s8H4C+F08+E6awJdCc9CI2WiHwdRKczuteP3OlP6g6n1/vhqjwx&#10;td6EWldCtT2+lIVOYSDyLVWjNRGxmogELUSKLiJbD9Foi+1zpU356A46Egb5uBFH/KyPJsCIG342&#10;WGdSwJwJN54VmfT60FpdCBlGiHh9RIotNi/IZKopcXmgYLwzc6Y3d+Vk0YnyKEcjlTAnwyh/O0lC&#10;UGiMv0+4hxHPQMeOUThYvPnRlXN/uH3qy1sXfv9w5+Pba7fPdC92shz0eHwjO44xFotLyyo5vPPO&#10;taefHTz+6OrzT3Yfvv34V18ubV9x8g5ydvN2c/fk2lqzueambAO6EZmki9VgqFINCbYebF9RwNDs&#10;6Ormcu+JFlOFs3UzIy1nF37X0MnL9+5t3bi5ffve2Wt3Nw9unjm4uXV4A2LnD482bl57+qdfT+xv&#10;lk62tZ0ZKpqoL5utr1pqGNoffeubZ1t3TjsH2HF5Bl7uLEeuHsecbsKkGerRkUiEMNxDnhcVJ/Fy&#10;cjDU01E31MOKIz0CRa5N/ZW3Xx4OTDZbs2hhnqya1JCxisShgqiRwoiZ8pj5irjZwmjYa/xSaSzM&#10;yM+XJy5VyU7VpWzWy87UJ1/pyNxqTNpsSNnqLLo41Ci2NzcmqFrQCSwmzc6Uaa1PZxnQbc31rI21&#10;rSA/8pDveDOmJhBgRt7GRM+CCcmgxFibAjP1cBXbhAmb0oNNOBKslYkuy1DXwlDH2AAK16rDoOjp&#10;aAKBBkVI1QCAXBCTCDgclgImi2QyZPNBJuGJEOEOc+UgB4DJcRqdCpcTFAbyMCMPBDwRCtz6xij+&#10;teEmmQjnADQqma5JBVBYb0Il0OEU/D7YF/Y+DwPoITV1JFoR9BXUgiPStTRBTqODKSoWjcWA+Tjo&#10;gkTBUzRxWkwCzMjrG9F1wVReF6utr07XQ/iJzQ5ezHz68/X3vt1966vtp19vv/WPc0/+sf3gmzOP&#10;/n7u8T/OP/3mwtt/2/30uxtf/uP2X757+OPP7/a2prvbUKVhtlGB5gnBVpJA67KkwMZMkTzCJcrT&#10;pCFf/NHTiz9/+9lP//zzjz99/5828t988dFCa311bGiewC1H6BLlwwr3Nhd5mcWF2GQkuLW0yFqH&#10;cj/85i6ivHwyKbU9r2i4vmWhq//U9NKlyc3zSzf2Fp8f9D3ZHP700ty3d6e+v3vym2tTP98fP759&#10;8l97jX9YKn6/P/NeU+v7M1OfXJx4cn7+2oX1/Uub585dOHd+e3P97Mry4bkLDw+u3ry48+jw2svb&#10;D3bWz2wtLhekZyRGRgV5uBOQqnhlZZKKMlEVitUN1irWFqbZGbK0NElwsHeyNLaipLC9sXFrfWNu&#10;YqaisKIgp7C/9+R7732wtLbeeXKwvLmxe3gwOCKcbcvl2duxORYeHg6OfCtzUy0zIzrLTJtlpmNh&#10;Ap4tLRNDbX1dirEhjUZG6zDAI4U0MCSZmJOtuXQ7J12eM5PDZ9CNlOmmSkEJ3Ly2iOnzTdefrf3+&#10;H8//8uOHXx1/8cV3H77809PPjz/61c8vPzx+8ugfO+c/Gp191DT7uGH57dbTH/Vc+mL4wT/WHn27&#10;vv/rid1PJ+98fur9v9749vizH45/9+3Pv/3m+Nef/vPFkz/dfP7VvS+O3//q+Hff/PyH73/+6p/H&#10;X397/Few+Zvj9z74+70T8wWCeAtPHxqPo+7F1Qzg6wXZm/jaGXnYGkC+4+0MAVzs9IHsYqPwYMPW&#10;deUwbS2p1tZUbXMsO8i0b/9k3/2p7HMNGz/cHP7zubr3JvPunuj+ZGX8j+eKrnUJJ9Myt2uWf7c3&#10;9u5Ww/5E6+7c6XcfHnzy4ZV33r/+3uf/xcjv3XwO28jv33x29e7LgzvPIBv5+893bj85s39rdedo&#10;6fLeufv3Nx/cPvP43kfHP3xw/H331kaIPIfl48fxDrTzDPIKivYKiHL2DPcXSDz8onwDYr18xJCz&#10;Gs8w2EbezSPU2Q2KvOroEuzkGgJyB5iRdxFATuEdgvj2gTAF/4aad3QKAZs2XB82x4tj4821hTzC&#10;w+y8LR8CzyHQwTnkjdcaUA4b1MOm9LCx/C+MvA8AH3RuG8CzCbDj+HM5flyOL8vK3dLa1dzK0dTS&#10;3tzSwdrKlWPlYcPysDJzsTTguVo52emYRvKda2NjQ83N/PSYbgxGoLlFqI2NiG8b62Yf524n8bTN&#10;CObnhzqUih0qI5xqI52b49xaYpybohzb4txPJPp1SP2aJQEVkZ7FEV6FUb5JfvZCZytvvjXkDYai&#10;baFjakAzNdKxMjOxMzexsdAz5+qauulZpHgJ0nwjzDWYXH0bG3MHjpWbuaWThZULiw3x7GaWbmw7&#10;fzMrjzdeawBgo3jYFt78FyfyMCn/BtZsbwA40CvIOTa+ABAXb+tjY+/PsfVjc3w51n7WLB9rFhTz&#10;1sHe388nVBgssrXm0jB4qjqGrg59CI9TUmEZGDLIZGiBrAo5bVVVLO+AIicRiAwqDYraRCRAHAGJ&#10;AJQ1+I/+S9zUN7wwEIgKa26QaAr3MjDFDGpBAtofyGBHOAcN4Bz0ALoCAsyzAwGm8sEmzL8rGHso&#10;we3hxqABEMAhoB1pVE1tLZoWg0YH2lyToa2lrQvR8WBfhibkRB4sKbWpmkwqXY/G0KPQ9QlkawIp&#10;QNdAamITq29tiyYZqmHZWjoGSAwbgan2FZd6h2a4+dmQqToIRLSZ9QlRfL8oucDJn09imGkQjJTU&#10;Q/QtusWyNCsncwTKBIPTJRJ1SAQjPNHbyLw3Kac2OMqPrmcCZvbK6nl89yaf0AFBXH9gdKtbSE9w&#10;bLIpzxaBMVfGsEh0LQyBiNEA1wVuHbhekGAZvkXgkuFC+MaCEpDgNm8SuO2gMchRKBQGg8GD8U4D&#10;o4FFQxaFqspodTUgo1FgC/q2DKeujEIiLIxVWppEHW3BPd3Bbc0ejXXOpQX8/q6Ypdny1fnG3XOT&#10;R5cXtk+Nnl0f3VwevrK9dOfowu722txof3dzXVNlSV5akiwmKkMaW5iZ0lhRvDA+dGP34uNbV2Hf&#10;8c8g6/WbT2/fguzZr994fBMIt5/cvPvWnQfvPHr+wbNXHz1/95O33/vw2cu37z9859Gz954+e/Xw&#10;6btPnr779Plb9+7fODg6unLl8vb5zbXVuanpk329bU3NdVXVFcXlWbIsSZQkOiza38Pf2tRal6ar&#10;RdZCIcAFITEqGCKaSMPTjHWN2WZsljGLb2NvacJyc3TPzczr6egd6h2cGpk4s7Z55fzlB7fuvHz4&#10;5On9++88eeu9Fy/AQW8fHN4+uHrv6o2nd+6DKoAXDx4D+f61m2/de/jo5h1QBeTHt+4+uwu9FXh+&#10;/9Hze/df3H/w6tHDd588fu/pk3ceP4JN8u8dHFxYW1udmpga6GurrizJysiSJiRGiGqLCsDmZF8f&#10;qL1x+fLt3d1be7t3DvbvXz28c3jlwc39ne3Vw53Ny9uLSXEhbfXyrbUTCxPFEQKmNMaorMi2s829&#10;q8O5s8Oht9+1s8uptNQyUaqVlGSQK7crKfJsrIusrYh3stUjYRBUDLQKxSIgBpOhpsxAIcAqmqaK&#10;oKogTKkaRSkJSeEhiWHBUoFffJB3XLBfgjBY6O3pYc8ND/AO8XZx57F8nbkethZRgZAnmXB/N3tr&#10;87jwkPiwoFhhgFQsKEhLLM1OLc6UVeZlwiz8f3LxAEUKlzUgh13WwKgrzi1MT0qKDK3IzQBV4gAv&#10;0FVeigSUw6S8NCI4KUpQlJmYGhcOkJcaX5ojK89NLUiXgPLYUD9wMnDQV4CS7OT8dEl2cky6JCIz&#10;MUqeEpeXlpCbKpGnSSBzeMguXgLT9AAK+bXjGhi/MPJQKNqCtOS8lMRcmVSeIoU597xU0AYK1vqG&#10;kYfLAUBJdpIU4A0j/wspn5SbnJITGz1WW7bSVLLekLfbU7HdUrhSmT6VG98rDeqOclvNj7rRU7rX&#10;XrhWnt4W7VsvdG0Ic2mN9GyJ8ACb7TF+FcEOcndWhpNpaQCvwNtabEKINMUH66jmupqOpIdOKUj5&#10;tTLJerl0NjdiJDUYdllzItajLcIZoDqQ0x7pUi+waw53aBDyyn1ZtcFcUA7adEu83+BkatBUrng8&#10;Q7hamgB6m8wKWyyMAR02hTkKtJSHZIEblUlbtamgUEHTQ9bx5xszT1cnTeeEzeaKtmplp+tkK+WS&#10;xcK4BAtSJp/ZJ/GbkYvP1qWBEzvqKXk81fxwovHhRP39sdrbQ5U3B8sfjNc9W2h7ttj51lIXyJ/M&#10;tz9bPPFipfetpZ6HM+0gfzTb8Xim6+2V/nvjrbdHGp7Ode+eKD9VIz9Vn7/T37LV03x5YrAgJgIs&#10;m/DKYJ6ppKpw6QIxvQrA1PD/TBDFoLCRDwkI5HO4JCxOS+FPjK5BpKhD/mo0cUQFEf/aTJ4KFoME&#10;ojaJDJPvdDxkNQ+He4U4cRxOk0gkYDFq4IDQgSHnOSoqUHhRNSRGYXCJImA1KEBzq6sjwV8fEnrD&#10;TVRDkpBIgooKDoEA82SCEoKGUsOrKOEg400VDWUlnIoqXhWJUVLVUMOoKYGFoaq6KlLh4xjihnDq&#10;qmQcBoCERhFR6hDXr44D0MSRwXrltVE8WEDhCRAUjDwOqwHGaxRSTVVZBWzSKFR1dXVwouCc1dVQ&#10;kPsaDBaHQqsrq4Jxh06i6Gtq6VI0IZc1YKSl0MBAScLhwYXgNXBgvAZjCmyiDjFACAQSiXx9c/9n&#10;em3vrsB/MPLwrwAAU1Rw238z8v8DEB0P2eMjFcbxGJAjkSiITVKBWDMVVTUEeARUUUrKUImawtE8&#10;1BuoRGFUkSgVBAIoh8vLo+fHWvcmWzpkwaNZ4fM54esFkWeLo8+Xxa7Jw5azBKt54pVc0XymYCYt&#10;aDFDsF0Sc6Ei4XJ14l6d7N6JolvtBZcqUq7W5wDs1WZuFSacKYg/WxR/oUK6XRq7LA89lSc6Uxi5&#10;lR8B8nOlsRfK40DPF0piLpXFnS+OWckMXc0RjycGDksDGwQOpX7cnZ6qofyEheb8zb7apRPlc52V&#10;ww35vdXygbr89ZHWk0CuyRtsKh3trNuYH6suyBb4eiXGxhfnlVRX1HOs+FaWDmwrZ226Bcvcyc1V&#10;4OoSwrP1jI9Nb2/tb2rsjBTFR4pivb389fWMzUxZSFUMmaTF5zlr0rR9fPx8vX2kkviUxIRkSVyK&#10;ND45IbZUnl+RX5CXmZmTDrHweVlpALmZqSAvyIHs5YFQnJdTlJudk5bWXFsbIxKhVFRx6ngMikjC&#10;a6GRFFVloroaFYWkwAby6iiCijJGCTxfKhooVZyqkoaKIhizSCC+sXvkYcNfHx69uraSGeyf5M5v&#10;Tgyvi/XP9rX11cOGmFIWanPj+GamSgh7KtKOpGyhisj0YrdJAnuTg8APd6Ym+WJTxvXughsnCg7b&#10;cg7bci/UpCznRs1mhY6n+88WhjWKHXPczGUOZlYqCDMEwoehEWaiKTbTLA1yHM6OPSERDGZEdUiF&#10;dXHCU4P92/MLG5NTpyYml0fGx7t6xnv6hjtPDLZ1nWw/0d/SMdzZ09vY0d/cNTcwtjQ6M3ZiaHVq&#10;aaRr5PzqxQj/mKm++f7m4Ybi1qr8+oXR1fb67t6OocbqzvrqztbGwf2dO83VHXnphTmZhd4egROj&#10;c8HeYSQkhaxGpagzNFRJ6kg8SlmdpIyiIRBFgaFbtXWbpQVD8WG9EQErcul2WeqV+pzDFvmt7kKA&#10;+wNlIL/ZVXSnr+x8depMZth8jvhcVfKULOhkrOdiVviY1G82TbCQGdYtclrMCF3OCl9IF67JI3Zq&#10;UvcbMvfqM/Yasw5a5Veasy7Wp52rkW2WxS3liaYzA8dTfafSg85UJJyuSlwtiV0qip+RR45lisYy&#10;I8ZSo1rFAS2iwHwXhzIf7wweP8HcOp3nmOHokmDHi7S1ywgK0UKq4ZSUgKpUGFwrHEwhEGpgsoFB&#10;YrEqikhF6mCZwCBTqWicIYlkoIEMtTNvTBWNliTNlqUuV6St1KTPlUlnSuInCiOHMgWjWaG9ib5Q&#10;HPJYz+FE36mMgIVcwdnq2MtNSdfaMq/UJIE/rpVs4ck4174Yp06xfXu4/ckk36Yw+2wnQ5mdTqwF&#10;1ZeK8KOruuAQTjiE0EgjxAAVwybF2zJkrhbRjtYmWDVNVWUo6gYWCdHxGqoYNBKtqg40hxISCmYB&#10;M/LgSoAyAdoE4DUjr6ohoujEk5hhSKIYTxMQqR44orGSMgloUaBiwGWrKAPVBHpBI1TUFIz867FI&#10;wcirKv87Avb/jwloy9fSfySYSf9/gv9g5P/tKwwBvTKAGHnobIFqhs4dUtGQEkeogh9QIBS7OHq4&#10;8J3MdXSC7G0a0hI6MmIG5bEj8qjp/JjVksSF/Lj53JilfMliTtxcZvS0TNTi51zjwu0O9JiKCZ2K&#10;Ek6JQ+ajwjaS4jYTY08lxi7HRUyKggeCvU/4u3X5uZ4I9uwIcu+PCByVhA/HC0YTw4YSBGMp4nl5&#10;wkQG5EG+TxraIvYpDwDKk18Z6Fwe7FYa6pXmbR/JMQ020HbCqhW4O58uLZmVJY9EhvcEeXX4ONe7&#10;2lS7WHUEO5a7WZZ7sHLt9IocjUcSwF8K9AdyqUoGcNiUfdScdbUl+2qL/Kg193pHAUTHd5dc6y0+&#10;05QxVSlpSA3ZGGmskSf42lsEOlhzdSk2ZAyXoGaDRbjrEMJsDU/WZFdnxyQE26cI+OsD5ZcXmteH&#10;i87OlF1arjw3W7KzUrG3Unlptnh/seraWv3lubKz4/kX50p3Fyv3Z2pW6pM6Ih0SmIhYMqKKg+71&#10;pq/HW62KjTbDmBfDDLZ8qJeFzHMh2peijCa8iE12qlICZAs/EsC4WR74tCv22UDyi6msB1PpNyfT&#10;jkZTHszn3xvPudqZ9KAn/V6H7FK58FxJ8IUywXi8ndwaFa+FiCQhonCIdAai0lxtyEN3zFt30lN7&#10;0ktzyEVjxk9zLkR3Tsg8HWu5FmW6HG0+HKJf7Uou9dHuy/LZGiwYa06N9jMTuunU5wtXThbF+ph6&#10;mJJSRF4B/rwgsZenwN2Ao69MUUqoSJ5/vL3x6fX7x5+f/fLO/MOzTYsd8rYcvh8rINCea23IYGjn&#10;F9ddOHh8+c6rO+9+eePVp2998Yerz95Jzilx9gqKjkuMj48PDwuJiQkThAUGCXwCgj2c3DjGlkxV&#10;DaXQuIjZteXF5YWOlkYdMo5nYWSoq+nq7jS7sXHp7v3TV2+eu/Xg7LW7pw9vnd6/cebg5rkb989c&#10;v7FytH/rs/dPnJ6tXeormW0pmm0YvbFQvlg/cnXs9u9uz+/NcdxZXL6xnY2elQnVyliTZcw01NNS&#10;V0cIQj1zcqOjo935tgZMOsrUiBQR5RkQ7jKy1PPkozsFVTIqGeHMoomcDFrA3DtXPFIYNVMet1Qt&#10;WSiJg6zjiyPnCiPni2OBfpsukc6VJ6/WpkKkfG3idkPSdrPsclfO2Y78011l3fmJtlo4MxrOTItk&#10;a6LLNmBYG2nZmOqaMalWRhCxbq5Hh+l4IMM28ix9LbYJE2zCZL2RFtmQQbLQZ8BxX0HjNwy+lZEO&#10;zMubGeoYMBk6DIqWJkmTgicTMAQ8hkTUoELfyqMxGHU8XoOsMKak0Kg4AhSmFQBH0IDJd4hzV/iZ&#10;+S9G/o3VvMKuEk8iQe7p1cHMUkHKwyWgCgq8p0mFLDjBJolAVcR3hfsBh8DiMGgsmNxBZvJA5YD5&#10;HUYDDaqomhS6lqYmg6Y4NFHRDIMHh6VRqZokKh1P18ExdHE6+iQtXZKxmQ5NS51MRxiz0O4h+tff&#10;Xv798aMPvzt66y8Xnv75/JOvzj3+24WHfzt/569bT7678uL7g3e+u/rxtzc//ubGl9/c/f6nV41V&#10;EncbqiSUGxNoER/E+oWRjyiI9pT4s3trk7947/D4x98eH//t+PhfP/0M2cjDjPyfP363KzejMlrQ&#10;mBSeLXAWe5qLfCzCPEyiA61zkryampJah3Le/+o2on98p6Vnc2Diyuz6zcUz11fPHy1evrTx6GD9&#10;g4PuZ0tVj0ar35lt+vWppi9P93+7N/Tjfv+PF5v+ulDxxZD8rbaaV0MjH2+NPTszdnRq+WBr49KZ&#10;cxfPXL60ffNo7w7k1ff63tbW3OBgRZacrWeoDX4rFVUsFGZdmaCGRiEQnnwnSXikVCDOT5R1VFVV&#10;F+a3N1RtrMw11VfVVZV3trZUlle0tbRfubJ3Zmu7b3g4OTur8UTX+sXzRw/utff3xaUkefv7+QX4&#10;CkODHBxtXV1tLSx0rVl6tjbGNtbGVhb6puAhszRhmRuxWcZmxrqmRlpGRppsjp6pBc2URdUz1rCy&#10;pSOQCK6zdm5lpIfIzMBJnWmvZO6qFpVt3zqWM3+p78yNhZ2nZx//7uYnxy/v/eXy3a/O7v9+evuz&#10;3rOfngC48Ou+w79M7nw5cvjHqcufDR19OfP0T+c+/dud744/+faHT747/uz3/3r16m/X7vzx3J0/&#10;Xnj5j5u//umdP/7wqz/+41d//fHzb46//P3xBx99f+/x7y+W90eLUqx8g7V4XJQbh+Rtqx3oZOrN&#10;N3HlmzhwDRzt9J3tDFxgS3kFI+9mDYFrSnJxMjS3o5p66hZOFtftdDTcHhz/3dmB329UvjOUvFcd&#10;cSonZFoWOCLN3K4qvdK2+usrO1/dr7swePajm9d/8/7+B6+O3v/gwoPnew/eecPI7918vnvjLchl&#10;jYKRP7rzAnZZc/jgxaWbjzZ3b6ztXV8/vLF+/fbwhUsTh4erTx7f+P3vFu/dd0uS6Tu5uwqj3AMj&#10;vQKifAOi3TzD3H3FHn4RvgGx7l5iF/cwN0+Ru1e4K0THhzp5hDk4h/Bd/hfYu4Q6ukAW8QD2DkE8&#10;fgBMuwMBbDo5C4DAtfUFgAh3BV8PykFvfMcgGztfji3kUx7yYOMUAhrDTuf/g4iHfN3wHXx59t72&#10;9p72PG97rp8Dx5/H8bfjBHK5QeYcbzMbLxO2mxHL0dScb23hwLd0drB04Zo4OVi5WeuxXVl8W20j&#10;qW9gSoDARdfEzZDla85zNWTxdQxdTI282SbBPNMoT05igFOqwD0zxEMe6lki8isO9SwUuJeJfIpD&#10;vfMF3plBXvEejiJXhxAnvpOlmZWhvokBE6ggIx1jc12WkSbL0sDeytzJ3NDG2oDlZmHLIWoLrR3l&#10;ggS+LoulZ21v485hu5tZOFpau7PYEMNuZulmww8yZb1m5N+4rHljI2/FeR3oFabm3wAm4mFGHsBa&#10;Ee5V0djDzNoN7GLF9rO2DuBwgkCu8HLjZWnhEBwYEeAXTNMggT9kBloDg0Bo4UgsfWMwIwPTMxRW&#10;A8zmUDgszMiDxbkm0MwEPADkppwIBePG4/F0Ol1XVxcmyoF6hjS0ghoGih6UUBTOZGg0GiiEy8HC&#10;XkNDAzTDYDBgJABVQFYw7VCCiHVFoiocxINdgKwwc9cBAqjV0tICOegZlsHRgQyOBRrTtRjQCKDN&#10;oGkxqAw6gCZsMg+qYBv5Xxh5fSpDn0I3wZOETOOrdR0vGk++aB4KwtDt1YhmCDVbFVxvYPyrjsl7&#10;DQMdQZF2Ski+MrLVNeBhadv7NUN76dV+GAZXBcNHaPSLEj/rW9nLrIkmGvGVsVYkKlMdZYrEZDt7&#10;36wfOJ1aGkHVd0KoBiOJQwGRp6MyrqWW38+q/aC671Fh252y9gVprpcGQx+hwtHSo+MJ4AzBVcOX&#10;A18juD/wPQSboBCuBbcLHkSBDG+CBuBGgRKQwO3FYrEoNVW0uhqAGlIFAKyRCHiIXlFVwqirYcGK&#10;WVUJoaeFaGuO6e+JOtEV2NHq1tHmUlfNb6pz62gO7O2ImBjJGBnIWltsO706sLE0UFeelp4YKokM&#10;yJHFludltNeVzwz3XtxcvbF7/tHNg5cPbz2/f+PB9b1b+5fvXz18dOPa45s3nt25/erR43ceP3n7&#10;wZP3njwH+Yt7QMXcu3756OKpc+szK7NDU4Ot3e3V9Y1lNVX5xZmSFKk4OiI4zM/Vw96GZ2lqpk3T&#10;IuDwWLQGGOvB8kYJ8g+BVENgkJAVHgqlhKXgwA+qxyDr0ghaWhSmDk0fAAh0kg4ooeIZGBQehyFh&#10;1QmgPcSaKamTNCjaNB0wkng4u0eFRZQVFc+OT587s3V1d//lk2cfvP3eh6/ef/vpi8d3Hz69//jV&#10;s5fvvXjn/ZfvgnKQA4BagHefv3oJrujRWy/uPXpx/8Hze/ef3bn75NZNMErev3p07+jw4dWrj65d&#10;e3739tNbN+7s797eu7K7uTE70F+Tl1uYIstMSMhJTCzLzm6rqhrv6z01N7t/7uzNvUsPbu7fPDh/&#10;tLd1ZmMqLtqvoSZlYji3MMcxQsioLHGpKLGvLrdvaXTr6fLtavdqbnBNlOqkpxlXVbhWlLpVlHtm&#10;ZzpkpXkVy0WWhnic0mtGXlNNDeQAlto0vrm+JCyguiA7MshP4O0ZHyaUiYVRvm4SYWBsiF+Aq6O3&#10;g12on6e/m72zjVmQqx1AkjgoKUoQ7OngxuNIIkJjBP4J4cFvDNtLsiA6GxbemMkDwCWgTXGmrCI3&#10;o644t74kDwaoSo4KA7WgMC40UCoW5CTFwS7mgZAhiZCIg3KSY3JT4tLiRWCzOCupPDe1JDsZ9l0j&#10;iwkFVUAuk6cUZSaWZSUXpUnkibHZkujsxNj8VCk4KJwXZCTB+MWPvATaTE/NS03JS5UBoSgzvTAz&#10;BeBNhANQLk9NlqfK8kCztPTcNNAy5U001zeRXXOSk9IT4tPiwRnGASFTKgEAQmpcbHpcQnKooF2e&#10;ttpcutlceKG96Gxzwc6JiuUyGRSgNcptMUd040TJfkfR6ZqcviRhVaBDdbB9a6Rns9i9SezZKPIo&#10;8bcr8OZkuZhnOJkW+rDTHY3CDTGxluRIU3x/UuBUtng6RzSRGTqWLpiRi5eKYgEWCqIXC2M2KpOW&#10;i+NOVSTO5kaAwsmssPn8qJVyyVxh9KRcNJETPpUrhlj47LCRDAEAEGYLombyI0dSg8GO6+XSeoGd&#10;xIp6MiVksyplo1IG+jlbl7Zdn75Vm7paGjcjD18qjd1qSL3UnnO+JfNUdfKZ+rThNGGUCa7Q0wII&#10;61VJZxszFkvidjrzn863359svDtef3u09tpgxY2hqkczLW+vnni11vViuf2txfZnS+3Pl0+8tdT9&#10;eL7r0Vzno7kTD2Y6n873PV/qfzDVdXe89fZo6+WOMnCXzreUrNcWnO2q3zzRsjHYIxMKwMP8/ykj&#10;b6xvIAgM0tfSAUOADpGqS6IxcCQAssKJPMgpGByDQNbEEalYDS0iiaZwHw90MgWDhS3loSivGhok&#10;HIZMwuE0IHtzJSVwAlBUURVlDNCraDUcShliZ3BodXVVJXUVBA2sfDBosjoaq6xCQCHxCoNSDFIZ&#10;gwQnD8UGxCFVcGBnBPS2jKSiQlRVI2LwkBNihDJWGYlHqoHdqRpoPEqJiEUB4NQhZws4FFpDDaOB&#10;1CBjyTh1yIM8VRG7FQhvGHkNDBYIUGhWZRV4NAHjAhKJVFFRAcOuipIyCqlGB2MskUTC4jSJZAAg&#10;MMhULbDuwRPBXaKTKEwtMHxCMdLBMgqjjgaArlrB6b/mhBTp9Y2Gkwpkrw4z8soQu/OaYwfFb/j2&#10;10w9zBa9MaiHd1H4e4BJIpCrIlFqKDRKDauqog5FSlRBgjOH3iuAQUAVhVBRU7RGqClDVBo0Z4Fo&#10;MSTYBUxg6kvle+uTa7215wZrRwsTBtOEU5lhq3nis8XR2yUxa/Kw2RT/SZn/sMRnJjVkszjmVF7E&#10;eq54NSe8V+TQE8qvdTfrCXXaq8k+V5g4FR84HuO3kR11qSJlqzBuPTdyIz9yJVe0kh22nCFcTAma&#10;T/Eu5zwAAP/0SURBVA1Yl4dtFUWBzkEOcL44bi07fCkzbCwpsD/BryrIrk8m2GjK686KPD/UsN5d&#10;NdtWNNVaerIut6s8fWmgYX2ktbc6+0RlTkdFznB7zfxo7+xQb5okLjI0nMfhs8w5Ntb2JkY2mlQj&#10;bboFhWisrWUVKpTm51a3tw52dw3n55UF+Qsd+M6WllbOzq4O9i4Ajg5u7m4+3l7+Nja2Xl5e8pws&#10;mJFPT5ZmyBKLs3MzE5NyMzJgRj43MxXm5QtyMvKz04tyszJTEl+Hdc3JaayuNtLVA08mBU8j4jQ1&#10;0FSkEniiKVg0HalCBFBXI6HVicpKaAQCqY7Eo9UIYPBRRairItT8PfxvXjly59i2FhbdWF/LDg5I&#10;cLKpiQqsi/YLNCDE8wxGChNvzfVHcAz8DKjyIDc+RdWBrFwT7Vsjdu9NDhpICV4oiLzQmH6jp/B2&#10;b/HVjtyrbXkXqmQL2eKZTOF8UUSlgJPjbbHRWlQREWCAQKS6OxoiECwkItPLMYpjGM7SzvN36EqL&#10;rBT7yYO9Fk907q6ur49PAKyOTY60d4339A11QAbyg21dvU1tkB/51k4gb04vzZ2cGGjpGe4abKtq&#10;W5/e8LEPmOydmzu53F0/UFPYeGp2a23u9JXzR/1dYzKp3M0p2JbtxiDqkzUYGHUKjaI3N722vXGZ&#10;Z+GERRDQCJKaMlEF+nNXx6ugyQiEwNhqtaxyu6ZiLkN6Mla4lC09XSS7VJO5V5d10Jh1u6voQV/5&#10;nZ7Sa+2Fe83yM6XJ89lRs5niYYlfhYdpm5DXH+PeGWo/kuAD8m6R00K68EJF0po8Yqs4frcu/Upt&#10;2q3OwoPmnIv1GRcbsy7UpW6Uxs/nhM5khsxlCxdzw8dT/M9UJGzXpSzkR0znQBhNDZ3MjBxNj24V&#10;B9SFeOe5OhS4uco4NonW3AxHl1wPb4GxSb5AGMiypiKU1MFKgUhBqsDuTYD6haZlaIwqBquigUVB&#10;U00MVkMNzLpQhiSSIUY1gKWXF+rckxU+mAY5rJ+QR/SlQJ8Xd0k9m6OdOhPc2yIce+M9TkQ698e4&#10;TqX5L+YJt6qjrjQnHjWlXCyNPZ0bPpPs0xvp0BfjpDCQ96oJsknnM4u82QOp4Z1SQaAuloVA8DGI&#10;SEutMFOKGxnhRUcITbASB+M0byc7TYoWUo2ERGqglDTQyhi0qjoKqa6CBlpFETobijGNRij9FyNP&#10;VTDy4UStBCIzXI0URWIEk6hueKIBQgn8fBpA7UEaBwwASKCu/xdG/rX2g74HgjXk//MElBtIrzcU&#10;6bVeVaTXRYr0S8tfFOn/FW8Y+V/oeOh1JnTKKqpA08KMPKSlFWbyimtQ1TcwDRZGOjt729k42JiZ&#10;M/HoABvzmsTwunj//ozwgVTBeE7EfGH8YkH8SnHSUr5kRCroj/Y7GR3SKfBq9XepdbVt83IcDvU/&#10;GeTd7+s+6O/Z4+XS4+M6EOzdE+TZ6ut8IthzQBwwmiAcig0ek4bNpEaNSEMnZOETaeKR5NDRVPGw&#10;LLwzJrA2xLXU177Iy67Ayzbf1z7F3TbOwVrqaGOHRnoR8c0CwUJ65qY8d00m2ynM3UxLPJMpnYoL&#10;6QvzHIz27xZ7TCYLplNC1/JilnMiV3PE4G8E/GlAn49ABvLZhy1yAIiR7y292V2825Z3sb1goTLl&#10;ykhTeVxAlIul0N6cS8NY49Xc6CQvOslKGWGhjAgwYTSkRWRHeuTHe1cmB16aabk417w1Vb08knt6&#10;tujcUvn5hZJzsyWHq7WHC9V3T7Vcnau6uVT79GznbG10lYgdrImIoCDKrdTHfJibkWaLwfR5f+Jq&#10;IGUjiLIdrHUUY7kZrDftwygzRSRrIxL1EANio/ttsXcaIm7Xii4W+E9JecPJjn1prpOV4p5c/4H8&#10;wMY4mzQ+pjmIuZjqsJntsJBkPSVlnyn0PZUXuFUiGk9wL7fXSjdUC1ZGRKoh8pmIXifKXIjeTAB9&#10;WaAz46e5GspcE+gCeSlMfypUv8NfpzuavdaQsNCakhNlHx/Eig4wTxFz14ZLShK9HPRxUX723j52&#10;vmEengJPjgtXQ4sQKU+YuXv23Jf3hp+e3fnzkxc/ffLoL2+1LbexPIwdHE1NDOg0Gr2orPHqvXcO&#10;Hn147/0v73/05Xt//Lrl5Ji9h39UfHJcfFJCQkJ8dERqMjQ8pSZJ4mPEgX7u7h5OZhbGwoiIze0L&#10;p09v1VdXMSkkG9AdGR8uDjt39eri5Z2Nw5vnbj3cunr3zNGd03uQmfz5mw9OHV3fuHXz1ucfyPub&#10;3NJEvoVRcZ1ZLdv93bsji09XTz8/0zLTbMhlcuwMOdZMazMG21Tb1tJMi0bGYJRDw70zsiJChY5O&#10;9mbGTIKVKS02xi86KbhjpL5poEos8TU3JZrRlXnaqlI304oo5wF5+HhR5HxFwlJZwkJxNGQjXxy5&#10;WC5dqEiaKJHMVCSv1KWt1YCpcvJeV/ZeV9b5toyd3tKN9sLVjrJUgbuVNpFJVGcbMLjGOiwDOttY&#10;21yPxjJksM30zA0gs3drY12OMZNrqm9rZgAEKyMdlqE2bA5vokM116PzLIxArZUhw1JfE/ZpA2SO&#10;iQ7kCceEaW2qb2qgqwumegQsHquGwyCJYPAm4sgkAtDSWgxNEhH6Fh/mT4BAokCu3vHE1/7iQQ42&#10;YRYe3oTLYeIeKiTiGaATEgGLRePxGmCOCZSMggHSoFBIDDqNrkkFhwATZthrDURpKNzdaOCxMCMP&#10;u6wBEz81MLlVGMhrMmh0LU2qJgUcCE/EYjTQGCwOZuQ1GRS6Nomhi9c3puoakHX1qUam2gxdHEkT&#10;oWOk5Baof/nuzB9/fv7bn55++dOjz36+//Y/Dh99vXPrj9vXfnfmybf7b3179Pybo4++v/f59w+/&#10;+ObBX/7+Vn1FvJcdXRrKBQ95bAArIYBdlhRYlymWi12jPMx6apI+e3Vw/MOXxz99fXz80z9/+Pmf&#10;P/z43XffHf/4z29/++lIZXFrSmxLSkS8GyvS01zkZR7gxBT5WxZlBdXWJbQM57z79W3EpevvnTt8&#10;59LVdy8fvb1/6+0rt5+cv3Nr4+nhxNMzDbdG5Fdbk48aqz6aafnT5sDP+33HV1q/3aj5/VTz72eG&#10;/nZm7C/nN/5xd+6jK/37y4tHZy9cu3x+Z/v8ha3dS+d7WloL0jME3j6aGji8CgqnisIiUWDEZdK1&#10;LPSN7K1tBF5+2YkpHTUNK8OTFxfWZvsGT01NtVVXluZkDXV37l2+sDAz3dra2t3T19XbNzo9PbOy&#10;tr23v7B5undsvK1/YHhmOkYqdfHyEIpDHZx4nl4uzs62PK65iyMHgG9rweNacqxMeFwrnh3Hzpat&#10;q6NpbKxlxzPl2OhzeQZmllQOj2nJoccn+z96Z+fxx7tbd2c27k5I64PcpYZaDggHkYFXvK0wxSdG&#10;HhZbGDp5qefMk4kzbw1tPO+6+HH//X+sPP3X5t2vl278ee7aX2Yf/bj56IeNt3++8Ogvm3c+Xv3i&#10;m3vfHn/4/fGnn3398O2vrr3z3fVn3+w//NPeiz/f/Oibx2//7s7H3zz5/fE7vz5+8uLrnQtvjUjK&#10;neLlPH+BDp+LceVSvbha/vamnnZGbjwTZzsjR66es52+G9/QlfeakYdhz2I48Zg29joOwVa187WN&#10;53sajoY6XiwO/u5M1dvDeXfa0/ZqnHsEwpnEpT9fWP9qd/6Lc+f+evvSnx7s/Obx1V+/uv/bz648&#10;f3H1+Xv7D9/dvfNq787L/btv/xcjf3j3xd6tZ3t3nh8+fHXuxqO1KzdO7d8+de3e0tWbc0c37/7+&#10;jy//+ePlDz+WNLSYBwisfQU8vzB7T4GLV5iXn8jTN9zFI8TDW+TpI4ZN1929xGDT2U0AeZhxhXKe&#10;czDPIdDOKcjeKZjvEuLgLAQC19YXptphUh5m3h0UHmyAzLHxhs3kAWy4PpCZvH0A6ITvGARyqDd7&#10;yKwegGvn/cbvPAw+5H0eCN72ADxve1sfmJHn2QRw7YIhRt7Ox5zracp2Mbd0YFs68iwc+OZOXHMn&#10;O0sXO3NHJ5Yjh2nO07colWb6WjlZU43cTXkeZnxHIytnMxbQxjYGWnwzJtdQ19HC1I1l4cu1DnPg&#10;h9rzhDybKBfnEDs7cBhfG1u+ibmlrrERXV+LwNCm6TK0mHr6xgZMCybV1FTX1tLQwUjPxsLEzkzb&#10;zNaAZYalhtu4ZAREu5nY2RrbcS2dOWx3E3MHFtsD8qvD9jKzdLPjB5tbephZQa7kYa/xMCOviODq&#10;aW3jA5rB1vQA5ix3S4X7GkuWh5W1F+y45g07D2Bj52tp7W5nH8S28TMz82CxfCwtvRUBYN25dp7O&#10;zv7C4AhbazsiSoOBoxBUMVxTK3UEFDcNsvtTVkWiMWDCSdakvWHkyXjQDmLkCQTIgxhQvWC1T1cY&#10;s4MEm8NjgXpGowkKE2+gs2Fjdljvg1xdXR2n8DUPM/JgJCApDO2BAJrB/bxJcCHcA9xMS0sL7AWX&#10;gMMBAR5OdHR0YEZeU1dbi6lL19GmaTFgDzagJdRY4bVGm6qpS9GEDOQpdEsNkojMvFfa+rKo/VlB&#10;S4EB1x2B5iHUYummB2nVz0u67xa3CVXJbioYF4Rqo5XT+xXd78nbb8tqfBEaTgiMOwIzJpQ8lbe8&#10;zG1b8Iv3QCDdyJqWahhbZUyNW/BBdt1eSqUYTQtS1ghAqA25Cq4llRxEyzsN7DsNHSadhBcT8m6V&#10;ty+mFfnQDegIhBldm4DGajMgZ/HgisClUX4xigc5KAE3E9wQ+K6CTfidB7z5hpEHjdXU1KD7rzCK&#10;h23kAYBAJOCIeIIGmqiEUAWjMlYdQcYjaiqFQwNx7W2+Jzo8O9qc62q4jXX2A73BvV1BzU2eJzrD&#10;WhtiTnbnb650D5woHR9s2Fqdur63ffPg4tN7NwAe37l2/8bB7aMrtw927hxeuXd17+HNa5AfmBs3&#10;H1y/cffo6sGFy6sz84Od3eV5xQniGG9HT1tzG3OmmZmuqRHDUFODpkfVpWLINCwF5BrKGAISR8aS&#10;sapYPOQDHwzfVDKRBnISETwZWloMpq6WkZamoQ7NUIdhrE01IBO0aQQdbboRFa/LoBnQCExQYqBt&#10;pqtlwiDrMbVN9ZimWgwDClkbgEbWASATGEQcmJNQaURNDRQOp47X0QTjiba5kVmQb2BiXFJ1WU1f&#10;V3//iQGQdzR31lc11FbUAQChrbEdFI4PTSxML55ZPXN5+yK4wGs7V+4dXX186zZsLw/yt+7ee3bn&#10;LvRlwPXr9w8Pr128eHt3997Bwf7Zs1cvXLhy+vT28vLSxHh/W0tlfq5clpwFeURJLs7JLMhKbqkr&#10;Ki9MLpTHiEP5aTLPkgIPURgtOpJRUsSrKLdva/Xp7vTr7PDtavcpyGelpxnJcyyrKpxrqz2KixxL&#10;iz3kGZ4VhRHFWWEif16IOz/C39OXx3O2YgU5OaVFR2RJ4+LDgsIDvEUBfnGi0IiggLhgv0gfV5lY&#10;KPR09nHk+Tnb+7rwfBxtvR05/q62Cjo+JD48QODj7O9mn5YQCXPoBWmJMBFfLk+HHcGXZqcCGQbs&#10;Fx4IxZkyUA42a4vk9SV5dcW5AFX5WSkxInlyfEtlcXJUGEBOUlxVfk5lXnZJVkpearw0IjglNqww&#10;Q5oWL0qKEhRnJZXJU8AmEGJD/RJEgRmSiExpZEVeGigvz5ZBpHyKVJ4Ym5sUV5gqLUpLLEiRgNOD&#10;feaAXGECD51wUUZKUWZ6flpqXqqsMCOtOCsD8imfmVKcnVagiPKan5EKM/L5GWkAuZApPWwm/29G&#10;Pjc5OScxMStRmilNyJAkgBy2l88CmwlxubKkyoyU4arC5ZbS1drcvd7qK10VuyfKz9TnjGaEd0S4&#10;TGcIjjoL99oLzzfkjmdGVwTYVQTymsXu9WEuNQLn6hCnIl9uaQCv0Mcmx82yIphf4G0t4+mJTXBx&#10;lrQCL8uTKSFT8sipbPFoWshUdvh8ftRcXiTIZ+RigNncCJCvliYsFESD8ukc0Xh22FiWYCwrVCGE&#10;jmQIhtNDAIbSgvuS/EYzhVO50I4AvQneNUE2kzkRi8Vg99jVUunpapkirGIc6GqlBPLmfLlDvt2U&#10;frpOdrYxbaNGtlWbmutskMymNgjtTyYHbNenX2rPXa2Q3h2vf7bQcX+y8c5Y3e3R2usnK+8M1zyf&#10;7/jgVN97az2vVjpernS9Wut+a6nrwXTrg9m2Z0s9j+e7H852PV8ZeDzf+3i25/5k505n+YXmokuN&#10;+VdaSi61lp1vr7o80LHZ23ZqsNfZ3BRi/hS8LkzHKwz8ILr3fyaYkXfk8W3ZHCJGQ1eToQjfStTC&#10;k2H/6W9s5Ol4EsgJaiiqIrKrJg6vDdYdWA0gMIBmRanTSSQ8Dk0kaQB1qgJWHpD/5NeMPFIZi1bD&#10;oVUhC3c0UlVDHYlTV9VAqWioKoMdNdTUCGg0Dq2GRioDqCAQIEcpI0AtVgmhAUVTV6MgkTglFZQS&#10;FBYQTK3BueFUVEkoNRoOg0Mq49FIAIyaCugci1JHq6oDJQmpSjUMUQOMyESSwqQd5EDJkwhEDQyW&#10;QiJj1NEqSspkIvT2GjJgQqGwYEBHIEAtaKOuioTd14AxUYtCA2CQqeD+wAQ9KASbNBJZT5cJRiUq&#10;mUKnaYIdwe6wNxsFH/TvBG71a8b9Pxh5CK/LXpPyYHeYjgf3T1UVNtb8NxQWnJArCQDI4TxYqyFR&#10;YCqi+HWhOQk4NBS4FYmCSXmYkVcFh0NArnXU0VjQElwpWhXRXlV0dHp2saN8qSV/sTazTxY8li5Y&#10;yYvcKoZc1qzlhM7IAgaj3CrcTMpcjFoDbarcTPJttQpttUv4zCpH4xpn0wp740q+CUC5nVGDq1WN&#10;o3mTJ3stK3ojN2Yy0X8pWzQq8Z2U+AxHu43EuC+kBm8Vxlwok5wvi4MY/+zw1ayw6ZTg0cSAAYl/&#10;k8hloy5rWB4zX5dzdqB2tbtyvr1sqDZ3qD5vrLVk5WTTcFNhd2X2eHvlYFPp7EDbaFfj6vSQKMjf&#10;mWcfFRFbXlKdLy9NSylIlRUEB8Ta2/k6OQba2XoDHVZSVB8Xk2LLdaIQ6XZce3c3bzBpMjezio2R&#10;eHsFWFqwbTg8LtdOLBbn5eakJEqTE2JTExNyUpLlKanlefn5WVnyjNTczDR5RkpOuiwvK61Qngly&#10;gIrifFBekpdXW14uChHiUFgKWGWDqR9JFwlFKsFjUTSkClFFCU/AMdSg91B4iNiEGHnw+OMhxzXQ&#10;u3NUrCj26MKugzlLEhi0NTIY6cAtEPpUiv0qwj3yfG2zPKwb4wO2uyonS9IsVRG2OARXA9EsDRkp&#10;kJQL7Cdzo4DGWyqIudyYcbu3+G5/6VG7fL8pe6tUMpUaPJUeciLBoyyIvd1RdGumpyYmxJ6Cieay&#10;OGgVDy3SyVxZjq9DjK1hjh+/NSmsMsKnKMxvsLL08uLS2vDo5tTsmdmlsc7e6d6BodaOky3tAJ21&#10;jQOtnUMdkBOb0zPLg81dPQ2dMycn16dXF0YWPHneGzNbNfkNm7Nnh7sm7FlOno5++lqmDLIBGklR&#10;RoC/eIoaAo9DUcDfN1PHbHVpq7ttiEkzUUcQ8UhNHJquqooHNwqngqUg1IxU0J3JstM15XPZSYOx&#10;wsUsyeki2W6DfK8pb69Zfq2z4G5/+eOhmhudxdvlyesFCasF8TPZEUNSv+4olxNipxGp73C892ya&#10;YDU3cqtIcqYwYVYmuFAuu1SRcrFcdr0lf6c85aAh52Jt+nZ1ymph7ERqyGCCF8BJifeA1HtY5rtR&#10;EX++IW0qO3QkNXgyS3QyKXgiI6JXEtoU5lsb4lvq417k4S7j2Mhs7NIdnMUm5lHW7MLQMHcDI111&#10;NF5ZGaOqCpQJFBACcjsOGTug1JXVUEoYoKlwWDKeAL3ewxGYWKweSinU1jTJ3TrVzbzYzzbXzSKV&#10;px9uhBXqq0dbEmMtSWl87UJ3kyYhvzmY2xnOn0z1Wy8Ov1gff9SeetSUcliftFslXckKGY51PRnn&#10;OpsR0hDESWKRcxwNuhP8xrIiR7OjS/z4cWxmMt+k0Ns234tdKbAr8LesCLPP9GLnB7u7MRlMdSRV&#10;DYmHGHlVLEZNoSIwaJQGApz7/8rIg02ghTDKCDICYaOMFuAYcURdoSohkswIJJDtsTgdxXeHWBWI&#10;kQdQV0EpNBG0XgL34fVwpAJR2/9fMPLQV0D/oVoVIxg4CNCZrxNcDrcB6bWO/X+H13Q8aP9a1cKv&#10;M6E3mtC7T6hDhccecAeg0QlStuYW7MAQsat7sKOjp4m+sZWBnilZQ+zMrooPbEsWjubFDGWEzRbG&#10;zRfGz+fFz+XGjaWET6dFTcmiesL9ukI8OwLceoI8ewI92j0dTwZ5d3o7DwR7d/q6dPg4Don8xmJC&#10;xmMFo7EhI/GC8aTQsUThdFrEWFIoyEdlYRNpkQMJIQOS0LZIv5oQt8pglwJfXoarVao7O9bRWsyz&#10;ZGsg7QkargR8c7hoMkk2Hhs3lxC/EB89Hy+ejRWMRwYspIhW5XGXa7POVciu1KadL08Eav9sSdxO&#10;jexaa85eU8Zha/a1jtyj9rz9lpzDjrzr3UW77XIw4ZkriFutySoPd0t0sxTxDPkMjCkKwdZQCTTV&#10;vdTXkevvFmKileDMakgWVCYG5Igd61KD95e6VgeLz8/XbkwVr0/knxrPPTtddG66aG+h8sp48cFo&#10;8c2x0sWi8Dw3hsRcOZiMyLFUGfbXnw8xnPdjrAYwToXQ14KopwWM08GM82LDaQ9Kh616pg5CboZY&#10;ynKfz3G51Bi6WxO8meWylMg74a8nJCKCaIgUF2Z9kk92KLcwgp/pY+BFQaSzVaek7FOZdi2++FRT&#10;RLvAtFlgeSLKfjo9YDE7ZD7VdzSKX8OjxGogUjURJeaIMhZiNFBzOdxgXWy0EKS9Emow5ksfDtAd&#10;jbAYTXJcrY4pi7SLdGNG+1mEeRqFeuh3lkVNdmT72eg6mjP8fXiunraOnnw7Dz7DQk+YGb9w79Lm&#10;R7cu/+nJzIsL2x8d3Pj9vYn9SRtfCw9PtoOdJVi15+RXPXnny6MnH12+9/LOe5+sXd73DAnzF0bE&#10;JiRLJbK4mHhZsiQtWZocHx8fGZmTnpIsibPnc8lU0szC4s7+0cb6ZnqSTIdENNPVJuEwJWXFD169&#10;mj9/cePw5vbNB2eO7mxdvXt67+bmwa3tm/cX9/Ymd87f+c2Hy0/2Ek8UCOqksqH8srWm4buzc09X&#10;lh6udi118n05FjZMcwuGhRndxsrAyswAg1JGo5ViYkIys6IDAu1dnSyN9IlmxtS09KiY1LCK9oL8&#10;xqzYNIG1laatKcFeX91DHxPF12mUenWmBp6Uh86VxM4XRS0VR87khwN5piRhKC96pCB2pjRxujhu&#10;ujBqMC1gNFswmCXoyRQ2SoNqpSGF0QF8I00GRslSl8o1Y5rq0qyMdCyNtAEgRh6ykYfiuLKNXpPy&#10;ALDveNDMQp9hQCcaaZFBobUhxOZb6muCHLTnmOiA3kBubaxrqscwYmrpadE0STiw6gcg47EkogaF&#10;TNTRZnBt2ExdbaLis3uYW3jN6vzCyJMoRKom5MkdbOIUcVwBYAt6GGQyEXZZQyTigQAAegA5/JE/&#10;mUQAB4L81ZAgAgkqIUMO6OGuMIqwrmCKB0/8gAzKwRFpdDD1pIHTAJtoLORZHvYjT6ZSNBkULV2K&#10;NpOso0/S1NbQM2TQtQkGJjQDUwJBEyGM4R09WP7r8Tu/+fHpF/969OmPD979/tY7/7z14p83X/4A&#10;8tuHn22dfTp76+Pzn/z90V9+eueH448bqyS+9toJQpsof4sYf6uEAE5ZUnBdpjg3wk3sanyiKunz&#10;t/ePf/itgpH/188/H//08zFIP3/7t79/8eFUQ2l9YlhFrL/U21rsZi5wNXHn0EO9zUtyw8qrY5qH&#10;Mt/56jri3NGTnavPj26+c+3GO9duvty9/ujS3bunHu6P3DtVsddXdW+w5aO5xl8v9P54qev4UsP3&#10;p1u+Pd399zNT3+9t/Hxv5W+3t/7xbPHTW+N3L6zf2Tt/uLu6vtbQ0BAuEFoZmRORWIIqBotEa2AI&#10;YInBsmLbOziBP6SygqKRE30j3T0D7R1tNbWNZVX9rZ33D6+vT0yPtHVO9vTUFRVVFhSODw8dHR2t&#10;nNpobG9vau8am57fvrQ7v3JqeGJmemFlYnZBlpnuE+QnjgnnO3Jd3fgO9lwne46DrZU9l+XM57g5&#10;2zk72NjYmHNsWC6uDnx7Gzbb2N7Bwt7BhMPVsbHV4TkamNlQE7KC3//zw09+fvXuj2+9OH529a+7&#10;5as57tnc8FL/8Fx/ocw/Kk0oiPcSJXsVNscPrpVv3Ox6+sfT73278+E/D748vvfBT0d3vl67/vX8&#10;q+MLL47P3P/H0tEXE7uvRn/9/Z2//vzqq58//MtPH/3t+PM/HH/8q38+f/e7p2//4+HjP167/qut&#10;9/5589nXl49+NTN0rii92iM2g+sfYmhpourGZQQ6mPhyDX25RgH2pt62hq4cHVeurjuX6c7Vd7OF&#10;4MIzcOUb8m10OFYMF2dTR0/W0KnhV99/+uBfny//+nbvh2cHfnO+9q3xorudJQ/aMo8quj6ZWPz2&#10;wuQftie+PL/99aODv713+Jv3rn/64Y333z988vbu3ef7d98+vPP2wW2Fs5obzw9vPz+6o3Bfc+ft&#10;a/ffPbj36tLNZ1tHD08fPNw8erR6/cHStTtHH37x8U/Hv/rhePfVrxzECSYu/tYeQXyfUFd/sZuP&#10;CDKQ9wqH6HiFjxoXNwEAENw9w4Dg7Bri5BoCRV5VBF91dAm24/s6OEMU/BtXM284dFAC4AhqHQOc&#10;FC3ZNh42tl4gt+a4gwa2PB/YHP4Xzv21mxqAN8Fd4XK4N1uel8JrjS9Yn3BtXoPN8bK28WJxvdhc&#10;T46icyuWE8vCwcrS0drShWPlxjZz4Jry+GY8R2NOiJ1nYbTMSc/KQdfS18rJ2ZRro29pZ8421zMG&#10;c3tzQ1MASwMIVgZmVgYmLH1TSz0TMx1jUwgmxjpmBtpmTLqpDh0MFubaTDNDE7aZia2Rno0R09bM&#10;2MHEmKenxwLN+OBR1TT0N+cle4XHuApZWlY8lqullYuZtZs5y9XUwtnC0l3hfAYK0Mrh+ptZuJtb&#10;e1pxfd/4pbFkQXb01jY+ZpZucCEQ2FxfmJEHgOziFUQ8x8YX5uXBXlxewBvi3tjMGcjgcGaWTtYc&#10;V3t7bzcX/5BAkQHTDK2CMzUwN9Q1VlNFKyFUIbpBCVrioqEJLOo186v4/h0yW8YCFQz5pQGFsAk8&#10;aAByOp0OSuAv3DEYDEwuw+oeboxGozV+8XgO8jdVbwSQYBaeonAxDzqES0ACXYFcS+E+Hi4Be4Ec&#10;NNbR0QECUNmQyxqF1xogU2jQGwJQBRLoBOwITp6ppW1A12aSaMZULSsUKVqDeU1W8WFh5zsF7a3W&#10;7uEqxBBlfCPH/WV++0dlfatAZSCw7qpYH6RGlYntO6WdHxR03UmpDUbgPZU0PBHofnfhe7kt76bU&#10;PpCWJqPo7kpoWwTSGYGu5vreyGral1VHIGl+CHWxCmlZmHgjvfpMeGoMgihEoMVK+ApT/o2ixrNZ&#10;5eXeoWbKGkZYipYGRZP42lk/iUDUpNKAQMQTqGQKOHNw82GPwCDHYTUAQBW4wzAXDxK4peB3Abdd&#10;TQ1iX4AAEvgtQAICqAUJjYIYGYIGUgONYNAQOVmO/b3inu7A9hbXrg63xjrH+hrHxjrngV7/vh6P&#10;Ex2enS2CjsboqZGSrfW+i2dmHt7au33t4PrB7vX9fRg3Dw/vXLt2/9r1e1ev3T44PNzZXZiaOdHa&#10;np+V4+XiZqCtp0Wh00k0DRQWj8aRNMgUPFWTRAcDq+JDOgaDrKtJ0aNTmdp0Ay1NfRpZh0LUopK0&#10;GTRdKgXygQtAImpSyAxNmg6RQCMS6BSyNthFk6pPpxjSaUYMqpEm1ZBC0CPidWgkAxrFgEJggpxB&#10;MwCzDi26kaamAYXCJJF0SARtUEIhgZ51NGlMHYY+OAp0IBKDoEGhEOlkIuifRibRaVRtbS19E2NL&#10;Ps85wDckIjwmXBgJBD+fQEd7Fxu2na0N34bF5dvwnHn2IX5+UQJhUlxcVWFRf3vXyvTc1cu7N3YP&#10;nty+9/TWvftHNx5cu37/6rUbV3aPLl66snV2a3X56s6lW+Ae7l28fXTl3KnV9aX5qZND4wN91SV5&#10;5YVp8gxxeAg72N9AnuWSlckND6ekp5sVFnHaO7wam50GT/o3t9lXVFomy6iZmbqVlbZNjW5VlY6V&#10;5U4Fufz8TJcSeUBmoleWNCAnMTw3JVaeGJuTJE2PiZaIhNEhAZFBPqJAL4Boob80UpgSFRYZ4CUJ&#10;Cwr2cHLlskIgXt7W24HrZW8TLfSNDfWTxYZFhngHetiHB7gDOdzfTS6LLcyQlubIQA7k8txUaFNh&#10;Gg/T8TBgM3mQ1xTmVOVnNZYV1BZnAzRXFmQlRuXKEprKC3OSEsBZpcZG1pcUFaanVuRmgR1hD/KZ&#10;0sicpLjECGFhehLcc2VeZpY0JiE8GDaTL85KhE8D7FKl8IGTkxwD9ZwSB8rBXpDznOw0ACh8a0Za&#10;QTqUF2dlvEFRZvobwA1g/zMAv3i2geh4gJzkpJLsLIiIl0gKU2RZ8XEpMVHJMeLcNFlPW8Pplbn9&#10;82f2Tp+6uLawvTrz8PD8/sr4alfNcl3+xfbyKx3l+90VZxqyJuQR/bKA3kTfnbbca31le+1Fc/Lo&#10;6mD7Am9Ok9izQexRHmRfGeJY7GcLhCJfbqGPDaiqC3crDeDFWGvGWGomsBmtUV7zxQmLxZLF4oQp&#10;eWSPxG80TTiZJZrNjVgvly4VxQJhGTQojBvPEk3nRUznhC0UiicyBYNJvsMpASDvjnPvl3oPyfwH&#10;En0WCiJB4UJBNNir1NtiINFvLF2wXBy3WppwriFjPj8K9DmY5D+ZFQY2N6uSL7fKYfc1sO38Yn60&#10;zIIkt9NqDbVfyos4V596vjF9tSLh+snya0Ple72F1wbLbg5XXu8vfTBW++7KiQ/XB14udr1Y6nm5&#10;0v18qevJfOfjuQ6QP1s88Wyx+/ly74uVvqfzPQ+nO4/6a7aa8nfby86VZw1FBFypKzjsrL7UUbnZ&#10;VnlprLe9IJuJRWMQSijISl0ZiVJTMLIIyAW7CsTOw2wFKAMbKBUonCmfwzXRM9CmUpl0uh6DoQkG&#10;L4UJ/Bsf8WDzDREPbwIZNACASyCBSKSRoAUGGqmmIC+QAOAgCiJFDahYpArE9WCA9lVRxmPQGkAR&#10;K0FG8Xi0Gk4diVFVVVcwWTgUCouErN0VLmgwZHUUUQ0JGcsrQy4f1VVVsCg1MIgS0GiQw/uioViZ&#10;aqBPNFJVTRm0QWqoowkYiIWH/dUQNXCQgTwYCrAaMEAJaKamrAIagFEDh8aoqSLhHUEzcAmgDWQF&#10;T6FpgwEWjDskijaJqkWkAMBhzyGOnkoDqzkaiUynUA10mTp0hgYGh0JCPmTAhaNQaIi+gagnBWmu&#10;rAqROb8ATgpD0n8zSnCCSCBFgkgiRXpd8UsV5KBGQU7B+0L3F9xaMK4hIYCkqH3tPAccSwX8FNDv&#10;jIBCpyCVrAy0r2ws7K9PXhhtvzHXfbq9aCAjfChVMJ8jXs2NPFMQfSo7fCVd0ObLzrdhlPD108wo&#10;KSakFl/bDn9es4dVrYNZvZNlHd+ihmva4mQDUGdnWWJpUG5jXGilV8jVH4z0WsiMGEnwm0gKGEnw&#10;aQuxW8wI3S5OADhXEn+2KHarKGouNWgsyXc6Q9AZ7dEa6X62OW+ySLreUbrYUbrQUT7bUTbcVNhf&#10;mzfTU3tqvHOoufhEVfZQU8lYR/XCUOfJttr12ZEEUVhkuKgwv6SitKa4qKq8tCkjrSgpMVcUnmhm&#10;ZmdkxAkTxgqCo2y5TkaGlmg1kr2da6BfKAlP09cz8fMNtuXa43FkXaaho6NzQkJCTnZmuiw5RSJJ&#10;lyYUZqQXpaeXyXOzUlKy0mQKUj41PyM1P1NWmJ1alJMGUJqbLU+VVeQXVJVUeLt6opXReBQBr07G&#10;q1NxKChqqzqS+AvwAGoqGBVldRVlsMKGGE5l8NcJvbJCVpZUn1s/Y2tkKnRxGm+sjXS0LhL5Vkf5&#10;VYW714pdq8KcygLtepNDZosk9ZHu8VzdokBeu8S/NMC2Jcp9Pj9mPE1wtkq235J7u7vkbm/Z/f6K&#10;o7acU4VRK3ni9eLYjgiXcn+bjlhfoC6ujramurKMEIgIC+08H7uhrNjyEGeAkkCHSqFzd0poSahr&#10;c1r8wdLc2anpjan51Yn5gZYTE519J5tbTjY0jXV09je2DLR2jvWcPFHXujk5P9jY3l3f1t/cPd49&#10;Mj80kxIpE/uKPHmeKARKE6OJQoCVMFVdGa+hRibiGEQNbRyGhlElkjUYcORbMl6XgNVSQ4AJsSYA&#10;DkXDIkkqCBQJRcAikESESmawYLG6eC4/aSghdC495lx5xrnKtEstuZc78i53yG8MlF3vKtypSV3O&#10;Ct8silspjpnLE8/Kw2dyhAty0Uy6YDFLvF2SeLZYeiZfspoZdTovYbso6VRW9GZWzEpy+GCQc0+Q&#10;Y1eYS7WXdZWnVambeZ69QYatTpGbSVuE82ha0KkKyUpp9FiW4GRq0MmUkLFM0URWTE98WHWgV4W/&#10;R6GHc4GbazKbE2ViksS189XUSnZ0qkuQuDD1KUpKOCUloJdQ4K8Q4nLBXy/0vg36AlFdDYtVzPCB&#10;OiWSaFgNPTzeCKPG08RHcM3EVnp+2vhwY00eCmGHQrARCB4SkePCynezyrY3SrPR7o/x7BI5zqYH&#10;XmlMOmxL2W9MvNqadtiYul0SvZQVPJboNZ3qD2obA60rPIw7xY5VPqwmIb9J6FAbaDuWGjogCRhL&#10;FgxKA8AV9aUEdCR618W618X6pfrwrEnqWuoIEgZ6VwpUEg6Lx6pikQg1JBIJOeVShr5YwqqpoNVV&#10;ldQgiySsihIVoWSjhhdS9cNxdCGaGEGiBRDIXBRWR0lVAwE92bCeg77KgV4yQmoKuguqitipymDU&#10;gcaiN/oNTmATVMLfKoFNWH3BhSCHC9+UwwkueZP+sw1Qd2824QQ2oaP/kqAeoQZvqHmQVKFPABTf&#10;IkHy6wSpaMWACdqoIlWh92psa75QGMPle7Gsnfk8VwNtXSMqxdGEGevOLRF7daWJOhMD+2SCieyo&#10;YVn4dHbsZGb0QIJwShY1lhA+EiMYjRWOxQhHxEF9As+uAJeOAJcegWd3iEeP0H0kwg9gONxnLDag&#10;N9JrMjVsJkOsIOLFE2mRI9LQgdiQnsiAtjCfpnDvUn+nfF/7LB+7rAB7iQcnwoVjTcMZY5BWeAwb&#10;o14bIepNiB9NkkwmRC8mRa/IIldSRKflcTtVaQeNWbuN6ZerJLu10stV8WdLo89XxO03pB60ZOw0&#10;pF3tyL3UkLrbnn3UnX/Yk7/XJV8sipgvihrPiagQOEkdjIWWmmYohLkGwkmPYE1GxnnYXprq2R5p&#10;rZIEl8f7tqQLc0N5hWL77sKoo5WOM5NVpyfLt6ZKtieLNgazL44XXZouvTRSsHcyf6MyptaNKdFE&#10;yLQQxeaIOi5iIVx7NZix4k87LdSb8iAMO2FXgnVPCQxOCY1rTBEZDMj/e7fA4KAu8qApaqvGfyqL&#10;eyrP6Uye20wsu9VTO80EGa6FABPCVpmwJNJDHsKT2jMiDBEVLrTZJN7ZIs/+KLMYfUSmnW4SW9cF&#10;g4g0UppId5vNcJhN5l4sCZqVOlQ4kOU2qAQzRCoL0e6pMR6iOxFsNCkwnwgxGwkx7ws2GZc4tERw&#10;pPaasa7GYS5GAlejSF/LyuzA0Y6McE8za6a6r4OppyPLN9DZM9SLYKnbsDD08G+fPfzu8+1P7qy8&#10;ujJ9f33y1nzXZqddoIWLm7mro7WWlk6wKCEuvSy1pMU/RtY/u1JQXevk4ZGYJIuPl8RGx6WmpkdF&#10;RaWkJCclSgCioyNT0mRce1s8hbB+enNr++z89EysWKxDpoClHQmnMT4+ev3u7e2Dg43D6xtXb506&#10;uLl9/f6Z/VubQLh9b/HwyvyNi7ufP9z4YH/lw4s9t8e7bw8NPZ6ce3dl6d3Tc49W+k/1GHG1rOwM&#10;zFha5la65lZMS0t9OhWrqoSIjgxMz4gVCN3seSa62lgra704aWhIfED7REvXfHtNd1FkrJevq5mT&#10;GdHVAOtlhEl0NykVO/RkCsYKoqYKIifzwpcrYifzRWP54qHs8Dapb3OcT2WYU16ATaaXZbYfJ9nN&#10;QmTLFPONIp3Mw50s3Fk6TBxCl6BmrE0y1mMYG2gZ6tFZpvqWRto2ZkyOIYPFpHIMtexM9dlGuix9&#10;HTiOK9uEaWmgZcbUtDLSAbKFPoNrbgAEuBbIPJYx3MzcQNvUQFebBtmjUQh4MHuEndnSqER9A53Q&#10;sGAKBbKqJJPJFBKVDJEmFCJkNQ9R7aAKtnbH4bAEAk4DzPyA3vxlE7J2J0B+5AEgnl3RAINRf0PQ&#10;g3KqIuIg2AXeF+4Nbg9aQlG1UWA6C9lTgBzoJILCJJ+mrQmABpNdPEZNHQmAQqtp4LEUGlFLl6aj&#10;R9dmUmkMgp4hQyHg9IwoOgYaNG0VcZzzwd25P/zw5Dc/Pvni50ef/vwQYuS/v/PyH7de/O3207/e&#10;fPfbx9c/unjro8tf/P2tf/z44T9/+KCtMdmBjU+Ncg51N4nysY7x5tSkiWtTw+RR7v62jM4K6e/e&#10;v3n8w++Of/z6+Mfvj38+/kHhuOb4u6++/fV7c+3FnbnR+ZEuUj/rcBdTF0u6p42+yN82Md6tsj62&#10;fTL7+R8uIi7dfAKZRd94fu3624dHzw5vPzt869nSvZ2+a0s9T5e2fryz+K+D6ePd/uPLDf/cqPzH&#10;SudP54e/31n7+faV41c7P7+3f/zpqd88mXqw17Y0lV1cxGbbgMk8ToNEUCeAcUodoUrBkXR0mOnZ&#10;OaOTE2NTk/W1dUVyeX1Z+erM7Ln1U6dXVyeGhpqraqOCQ6vzi1dHJ05U1zWUlLXX1Rfm5oFJobyg&#10;cGZp6cKVg8m5JWsbh5r6trPnd7cv7RZXVAeEC32EfjwXu8BQX74jx9HBls0yZVuY8DgsJ54N35bF&#10;ZhtzbS3teGwbrpWDo42jM4fNMeDYMB3sDTlcHXtnI0MWwTHI4tr7l579/cHL47dOf3rm7k+3Hx/f&#10;f3X87Nn3j298cX1hd8FD7O4SzPcKs/ePso/P8ZPXiwbXyn9//Nafjt/+w/Hbvz9+cfD5/O2/rT47&#10;Pvvgn8s3/jJ5+JuR3feHrr039+cfn//z+LN/Hf/+++M//v34D18d/+4vx7//8vhXL/9+78K7i9NX&#10;28b3a2YOa7tW0ySF/MQcxxChKcsU5cbVDnQw87M18rcxDLQz9OJoe9nqutvqeNjoutnounOh4K6O&#10;dnp8OyabRXd1MvVwZbm62+zd2/3i+KsXP/3p6fFXR8e/Xvz73aHfXKh+NtT52fTQX5br3uvr+mJ2&#10;4uvzZ44fnPn703N/eH7tjx/f/vVnRy9eXXvrvf9i5AGO7ryAYrreefvo7quDe692bj8/f/UpRMcf&#10;PDp99fHy1QeLV++effDi8W+/evqbr8p7xizdg/gBETxvoZOfyCMg0s1H5OIudFYw7wAwBQ9yV3ch&#10;yOForqAEpst59n5QNFeeDyy/IdZBDgMm3GFGHuRAZtt4cO28YVIetFeQ7FAbAHh30BLu/H/LyAMB&#10;lkF70A+8F8itOe6gQw7XE8CK7WZp5QIFULV0MjK2Z1m7cqzcbK2c7cztuQZWnpb2iQEiibeQQ9V3&#10;MmA7m3LtTG14lnxrMzsrC56Vha2pkZW+rimAkb6Fkb6ZDsOQStKGQrbqmutpWwDoMCy16SC3Yupa&#10;m4CVkglXT5cFCvV1bcxM7Y1MeDpMS6a2Md/CDvQfaOGY5BmeESKx1bXhWTiDk7G08bTieFpau1uz&#10;PNlWXmwrb5aVlzXH9w0jz2J7WXG8bbk+VtaQITyb62tm6WZhBfmUN7VwBVUQO8/ysLB0B7Ugh5l9&#10;UAKT8lxb/1+czrsbmzmaWTpBYDlY2biam/PYbGdHex8DKDS3pYmhNfzdMVhTKaZlYK6mikajSSQS&#10;0LUwBQ/UMJBBrtDdkIrVVHg5ByWgFiSgfdXV1UE5TASDNqAWlINOYNt5kMMJZuRBLVDbNEWC9Lei&#10;PbypBUZyHR3YEB70AGrBsWDreFDOZDJBFUigHBa0dXXAmELWpMF+5EFLuBzaHRTQIZ9mOnSGHo3B&#10;JNEMiZpWSGIczvBCWOYX5f2/Ku4asPUVI9BJKPqN9IqX2S0fVw2WGfIEKKobEstHICqMbJ8XtHxY&#10;1H0nrS4EgfNGoH0R6EG34F/lNH2YUPH74u5Ft7AgBDaKru+OUCs0sH9S3H0lsSJKTTMYgYlQIi8L&#10;k29n1W3HyMUqJF+EegAC7YdQOx2fvZtbu5hVbo3AmamT9XC0N4w8ZNhIob5h5BmadDCQkQhEkANA&#10;XLzCQQG4XeA2gpsPErjz4K6Cew47KIB5eZDAPX/TRhmhBFYdYBDEoBF6TER2lnNfn7i3N6C326u9&#10;1am5wbGxzrG2yvZEp9vggHv3CeeTvSGdTcF15YHri/VXdxd2L6zcvrZ39+a1uzdvPLx758Gdu7eu&#10;XT/c2V1bWKkprggNFDjxHKkEigrkXkYZg0RT8GQ6WROPBpcAbr4WnaoDAPPgmhRt8HdEo+jRKAaa&#10;VH2GpiEAnfZaBgIALIA2oJBG06dQmGSyNpWqCzapVFBoSKMZUsn6JBJTAwMeAz0q2YBC0deimzAY&#10;JqANnW4IBAA63Ri0pJD0AMDh4J61GcZ0qr6Wpr423Qjkejom4I9UW8uQTgcH0sHhaOrqRPDs43E0&#10;CllbX8/MyNDcnu/i4e7r4xkQ4Bfs7eHv6e7j4ezuYu/MMrEw1NE30zcz0jFikBg6JC0njkOoryAr&#10;Ka2psm5udOrKmXM3rxzcPrj64PqN6/v7e5fO75zfunvj4Nr+pZtHew9u33jnrRf3b968f/3o2t7W&#10;/qW5juYUYaB+doadLNksKARdUMSpb3JuaXOuqed297n1DroVlhhmyXVKyyzq6vj1dc7FRdySIl5R&#10;vkNhrkdtuTgp2ikhwjUxyjcy2DMi0DsxIiw+TBgfFhIXGhwj8I8WAvjGhPoByKLDE0IDU2JEPo62&#10;TmxzTz7Hg8cGEPq6xYYFpksikqKFEcFeYf5uYJfEKEFksFdRZmJBugRmw/PTEuAIq2U5abDJ/BtS&#10;HghwSU1hTnVB9n8y8nJZbEZCVHNFUXFmampsZKYkvlyeXZ2fX5IF7Qg6z06KTo4W5qVIIM/yYkFp&#10;NhR/tSo/K1eWEB8WJBEHZSVGFWVCJwCq4KPA9vWwuxvQQ34qRMpDbuIBXtPuGcVZmf8nRh5swqQ8&#10;DCDDgLl4uSw5UyopycyUJyVlJ8SnRkXmyqSbizNP7l5/+uDWu2/df/nw1sOjK4+vXXnr7v7d/TPv&#10;393d7G+aq8o9115+pativ7viXJN8qUw6nCHolvpsNaTvduRfqs/erJA1idwKwCww1KVa6Axz8SX+&#10;dhXBDpUhjqUBPCCAqvIQx2x3loTLjGNrp/L0RzLES2WJi6XSU1Upy6XSqWxxT7xPT7xXZ7RbV4x7&#10;n8TnZHLQWHroWGb4cHrIyWS/9iiH1gg+QG0wp0Fo2xbh2Bhq1x7p1Cfx6ohyXi2NWymJbwzlgx1n&#10;5OKJzNB5RWjWpaLYMzUpg0n+pd4WO225l1pyQOGFpqyLzdlAOFuXdr4xsyfWM5enXe5q3BvlulYU&#10;c6k5c6c1e6Egcr1Kunsi/8ZI5X5P4X5X/oPxurcXO95Z7npnqfvd1f4XS73P5rueznUqwrqegHn5&#10;V+sDb6/1v1jpezjTfmes5bCv+lxr0X5nxXxKVKoBdTZZtN9SfNBdfXW0db2jcnOgI8SeS1RWQiEQ&#10;WJQ6xCOoQt4GEKqK2CevSWDofwA1ZRWUiqq1mQWTrkXB4SA1wWBATtbAcIbHUzBYmG2nKdzUvGHk&#10;/1N4Q9bTCAQaAQqgikZCgf1gNgocCBomVaGBUl0NBQGy61bVUEdjUWrqysrqKpDTYQ2UKhj/AHAo&#10;FMzLQ9S8KhICUgVAQxWytAfN8BgUCYehEDTIeBwBiwGdgHUUTMSrKpggUAIWpeA0AIjgrBSRXcl4&#10;Atgk4fB4DJaAhbxGgByjhgL3R5NMAQACUkkZnBtcBVrSKVSIcKfQ6CQKFU8EQw9Mx2uTqDpgWaRg&#10;56FPyhhaWjRN0APIAeg0hp6uPolABhcNLh0A4uUhxwcQKf+aplLg/5LAHYPZov9kjuAEl4BhS/Eq&#10;GXq1Dw9hIAEBiuqqgMJjhoKWgg8HLg2DhlaEqtBTUZ4tu3FubW95dHuoZauv6v7y4Fh+bL8seDpH&#10;tJIXvZAuPJUdvpwWMh7jNRLpPhLj3RbIr3SxqPNkT8T6b6RH7RSnXClMWYoLHfB3GQn0HA3y6vV0&#10;rOex6hysK3lmqcbkGC01iSGuwEE/315XYdjrtJobfa406VyJ5FxJ/OnC6Olk34WskKn0oKFkvx6p&#10;z0BKyEyhdKO16NSJ8uXuirm20t7K9OGm4qkT1ZdXRsbayzsrMrsqs4abS4daSuf6Wse7m88uTiZF&#10;RfBsuEnSlMw0eVFhZZ68PCoiMVWWHxAgAqMhAoFiWdo6O3lEiOMNDSwwKLK9nTuX7WDLcUSr442N&#10;LPSYRgSwLqZqmpqaR4jEOVnZGcnJALkpMqAMC9PSABSMfOprV/IZyQD5mUkFWclFQJ/n5eRCwTay&#10;S/OLdWm6RDSJjKHh1akKkHEoElqNAHPxAChVrIKRR8GMPMiVldSUEEikMvpEW8/m4hrP3BLMbrPF&#10;giQfxzqJsDcruj9DPC6PXi5Pmi+OH88RT+dGjWWLViplC6XSuaL4QVnIYmHcubrMJXnkRnHCfpP8&#10;Tk/53d6yWyeK95szT5fEbhTHnCmTrBbEt4vdTsR4VwfbD8iEq1VpnQn+XZKAk6miulDncn/bzji/&#10;lkjP5ij3lmiPyjCX2gTBzvTI9vTM5vTCqemVofb+8Y7ekebWkabmoaam9orqwbau0e6hkoy8PEnK&#10;TM/J0Y6+iZ6R7vrO6f6J03OnuMZsLAJNVScTVAjaRB0sAo9DkjWJujSCDlIZh1IloFVwFBxdA01V&#10;U4G+IUCpkFQQODyGgUVSkAgsGUPHqmqgEepEJE5DCWVKIg8XZ23W5Q9KQpeyEzYLkzeKEs815WzU&#10;ppxry7rSlbfXnLlXn7aRG7GSK1osEG9UJczlh09nhy7IRXPpwoXU0I3sqFMZUSsporW0yKnYwPEo&#10;vwGhW4e3XbWtcb6pZp2jOXiks21001j0CC21QCIimIbIsteDonlnCeaLoqZyQ4fBI5oWPJwmnMiO&#10;GE6N7IkX5bvy5c78Yi/XfFeXaFPjXFdXXxotzNCkJiJS4uSmjVCiQc53lMg4DJhJAh0IppRAzYI/&#10;QbChrq4G/gbBLFQDg9UCjx4GrYVBmWio21KwtgQ1C2WEtSqiKMBFamfmgEEE6+BT7cyKPG1LPLhF&#10;rlYpLM3mYLuBWI9leej56rjD5uS7PTkP+gvu9uQeNqddqIxfyhEsZoes5IYNxrqMSDzGk3wHY91G&#10;E32mUgNnFJ+/LGaFnyqImc8Km84Jm8wLnSoQjxdETJXEtyQLhDaGWkgEXgVB0EABNU3AEdWVofDQ&#10;QI2oo5AoaOhAoNWU1IGERABNBgYVIgLBUsb4E7WDNahBKJwAR/RCa9ioaWghoKURfNngql8z8vAG&#10;zMgrq4BB5//EyMMqDsjQLgoe/005SIpW/0dG/nUjRXpd9B8JFIKewcwfZvz/I712WaNoBRPxb7h4&#10;kKALAQDtYH2uGFeRjg4e4eHxTi6BFixHExOOrra+vibdkEJ0NdcTOVjmCd0bE4LaJMHdUmF/YthQ&#10;SsTJxPDZ7ITlHMl8esyUNHw0NmQ4MvCk2H8g3Lc3zLsn1OtkTNBwXNB4fMhMonAmIQQ8rkCYTg2f&#10;k0fP58bMZEVPZUSOp0YMJYYOSgQdYt8moWetwDPPi5fhaSfz5KYFOCX42jsY6xoS0XpYlJ6asoEy&#10;Qubu2p+a3JcQM5MSv5mXcrE45VJp8n51xmFD1m5d6uXqxMtV8bt1CTs1cecrYi5WJVxpkO03p+80&#10;plyoST5oz7l9smynLedKu3yzNhnMWGYLo8GkK9vd2lcL7URCeGhjOASEBRZhikEIefp3t8ZH6zOy&#10;QvmVUu8CET8zkDVdl7g1WLS/UH96tODyfNW5kfzLo4X7I0V7wwUrDfFdKS459sRoTUSGFqLfjX4q&#10;ymY90nQ9Qmc+QGPFj7zsQxtx1Bj3pC+LLGZCjLr4hEQCItsYMRrLPeySvbNaN5vlXeXNKPcltoq0&#10;Tpe4vxxNX091GhFZ1XvoixiIUANsmjurJVmY7sUK1EEkszC9YZbr2e73+hLnc9zTOdRkjr4nQcWP&#10;rprnodskMlrIth+KMRqKtpxOdlkpCDlVFTGW7y33wKVaIPJZiAKWSoubdp+f8UCw+aiYNSBmVfgw&#10;c70MElwMpb5ssaelv71OXqLbbH++JNTOmqkW5soSetpEiHyFcSHaDhZ9l5Zu/vmjS589WX/32ti9&#10;jaFrc+vPty69vW1iT7N3NDTQJVpZWfUMTM2c2p3fvrqxf7ugtjkwXCwID0tOTkxOkkoTJPHx8ckp&#10;siRZclRURGxsdE5udniUyILDMrO2OL212d3dNTs54eXiogtWxCQS29Jie3vr9oM7+3dvru3vze3s&#10;zl3cWd29ur5/fXX/aOVof/HGzuzt87e+ejlwa7b39vjos9mRt2bGnk8v/2pz9MnCzP2V+d1pBx9r&#10;Nt+IQlc3tzEwNNcyNQWTHAxKBRETEShLiQwIdOZy9HW1sTZco7gkkV+kV0Vv5cS5iYULU8UVstAg&#10;vsDFTOxkIuLrJ3lZZPhbV0Q4tSb5DWWHT+aL5kqiR7IFJzNCOqS+xYGcbC/zZAeDBAcDEVsrjK0d&#10;ZE71MiT4W2gKOLphfGMPc7ohHmFEQjEpGCMdKASriaGuEZNuqE020yWz9MgcAxrXSMtKT5Olr2Vn&#10;aQQ5sTHVszHTN9ejG9CJJjpUIINytsJ2HlTBtTBBzzLWMdSmGujQdTQpdDLk1RDM/aBv5Qk4HB6t&#10;raPp5MzX0qbp6uoSCAQykQamdgqahQiDpPAOD0BUcPQwHU8ggF6gEtAAyHAVAChUsDuvo7wqiByo&#10;EN4FyKA3ANA9BXoHoKGmBmZ9SkBRwRGCAFBgPqFwIq+pQwfAUwgYAhYUKhh5VQ08mqJJ0AITEX0G&#10;gI4eHWxqahG1dEnaegQ9Y4KOAcY3xOrKzamvjp///vjZxz/ef/+HO6++u/3Bdw/e/vrOW3+49d43&#10;zz74x9u/+va9X3396vO/vvrp+A/Hx78bHyoL8jSQS70lAn5CED/K07o0MagyJUQWYhfuatBUFPPF&#10;u9eOf/zj8Y9fHf/4/Q///O6fP/38z399f/zTt998+uJkVXptSlC2yCHGyyLQ3tDBlOZtaxQV7ChJ&#10;8Civj+mayXn5p4uIC9cfXL72aOfqo4Orz67debl/79n2/TubL2/sffNi7S/Xez9drXt3pPjdvtLf&#10;TLT/fLbt+Gzf8cXRby+u/evm7vGr68efXD/+Yu6961nDbdaBXsooDE6DpKpBQCipotSwBtp6HjzH&#10;zCRpVpqsobG6qbl2fmFqfGSgo7m+pb7G291NLA6vqamqqShPSwAr6uToYEGgkytAVFBIqRxM7VLL&#10;KyuaOjoEUZGGltZaekZWXAdLDt/e3cs3NCwhPU0YKza3Y9k4c635ljxnGw9PR1uOuZ0Ni29rbW9n&#10;xeVaWFjo2diamZlDATE5HDMu18zR0crWzsTKWtfewYzvbKppgMqukjz68vr+p+fLlvOzZlMqzhav&#10;vDv/1vHTD44/+OD4V3d+86hkoLp+rHnkzFj9SI1XrItA5mkvMJc3SR9/fvXPx5/+9vi9d/557cm3&#10;5949vnLnr8urT5tOPW7Ze2/kzq+W//zTWz8cf/rDz7/98ae//uunr3746Zt/HX/7t+M/f3n8/o3f&#10;XOg/Xz13vfXKq/HVa02yYpeUXOegICNLI6STtaY/3yiAZ+RvZwh+Mx9bpg9Pz8NO152j48qBzORd&#10;7PQdbJl2XB0blqa7kynf1iBU5PmH73/7+fGf3zv+6s7xb6/8/PH+8Ret75yqf3u26/Olts+mB/+8&#10;1vyrqY6Pl87869HFf76797dfXf703Wsff3rtnY8hJ/J3X+7deQnR8bdfHt6GDOSv3n157R5kHX90&#10;99XOzbfOX3u8tf9wc//B6cPHp68+PnPz2elbTzauPcys6/SPT/cQSV0FcTzvMEfvUFdfEeQ73lvk&#10;qrCLh2NJwfw72ITpeEfnIJADGQgw4Q4E2MMMzI8DwIw8KAGwsfUCgOl1AFDC4XqClgCwAPPpcAm8&#10;CXb/vzDyoGe4f/hYb3Zn23jAJaBbIANYsd0sWM7GZo4gNzdzsDTn21jac0zYdkbW3mynbLHEm8V3&#10;NGQ7GnMcLHksIzbHysHCzNbEiG1kYGWozzIytDQxtjI1sTY2gmRQos+0YOpA0NViAejpcAz0bZj6&#10;1vqGbCNDG2MDW2MDnoGRLdPARodpaWNt72Tt4KBn5ca0juD5FojT7HTYDpauLEtnC46bwmWNh5Wl&#10;B8sC4tMBWNbeFizIqh0m3K1tfGBGns3xYXN9LRSRXc0s3UzMXRRUO8S8W7I8rNnebxh5mI4HuQ3X&#10;z8IKMsMHAJdvYu5gauFoYMK1ZDuD8+Ry3Zwd/dhWTjZWzmg1kqoKFkzIYM+t0OQMojqA3kSCtTHQ&#10;r2SF7xSYkQe6GyhdIMCUOsytgxzmhWFeHuSgCtbNoCUQICZekUAVvC9MtYMEBHgTos41NYFAUxjd&#10;gwS3AYUwvQ4SvAkagBKwFygBsiaDDr3lpUMO5QHg9KYrkDNADQ3yWqNPoTPxFGt1cgCCsBIo/ais&#10;5x1587xTaAoC32no8H5p14elvS/Ku30QWHsE0l2D6IJQKzfkvihse7+4+35mo0iZ7IdAByDQA47+&#10;n2Y3/yqu9O24oqdplaEIjAdCJRRBLDWyf1rWd5RRG4mkCBBYEQK/Epp0P6dxV1osRpK9EepuCBV/&#10;BHrYW3S9sGkxOT/KiGOpTtJG4bSIFNg0HmbkgQwz8nAJGA1hIp5EgALtwow8fG9BArcUJHBvYQoD&#10;pjPU1NSA/KYK/Jrg5wNrB3U1hIUZLjfHp6U5qKXVva/fq7mV297Gb2ni1VSxmxvtTg569HQ7dXe6&#10;9HZ5N9d7dHdGXDrX/eTB2Qd3r1w4u7q5tjw1NlxbWRElCuewLKlEkgZSAwCnDnmrZ+romZmY6zON&#10;tOi62gwmnapDJWnTqUwGDTJd16IZAzCoRjSSPpUMwKRS9Wg0fRoNYtg1NY1gAv0Nk/66BLSnGZJI&#10;OkSKLpmsS6IywS5UugHYl0DWQaNp4FeFqHkCeEIMgYzHg5/eiAwOQQH7mlDIRgS8Lh6nQyZCpLwW&#10;3QRAQdDr0WlGUE7Vp0Bf8pnqaltAH7swTEG5JtVQi27E1DEDtXgsVeHxRhOHoWhStJnaxoZ65vq6&#10;5lYWPHsbVx+3oAhhXGRovDAgItRfFOIT6mbv7mDj4Ghrz7GwtrVgi4MEFflF1aXlI4MDa0vzN6/t&#10;37q+d+/20fWj3VvXDg8uXzm4fPnWwe7G8vjZU0NtjcnRIou8HIe4OG1hKKqsgt3Y7NDa5tTd497c&#10;YldcYpRfYJBfYFRRwamq5DfUu1dVuFZVuJeXeJbk+3e2pCbGuMVHusvTIlMTwuNFwTGhQVGCgNgw&#10;SIgI9gGIDQuMCw+KCQ2IDvGLEfinxIicORZObHM3WytfJ7tANwdRoEeUwCc7OSZa6Bvq5wrkBHEQ&#10;QGJkSEVeWn5aQm5KHBBgdr4kOxnm4t8AJuVhwIx8Q2l+bXF2XUlOc2VBYYY0KTK0rji3KCMlLS4q&#10;O1GSl5LcWFpanJleWZCTIY3OT0/MTo5LjY2UJ0vgvCwno644vzQ7NS0uIiU2LD1BnJMcU5wFmc/D&#10;FvQAYDMvNR6cGHR6qRLQCeyL5hfOPfO/GHmAN4w8AMzIQxFff+HlFZup2UmJRZkZcllyYXpqamx0&#10;RkJcljTh0fXDz957+dGrJ4/vX3vx6Nazu9du7Z27c3Dh3rULv3p+61ePjg6XRhcbSzdaSi93Vu6e&#10;KN9uzFmrSB7NFHZLvNfLpbtteRfq0nda8roTAoq82RXB/CqBQ5EvpyzQrjzIviLYoS7cDc4rQxyr&#10;Ql1qRe4ZLubxHB2ZLXMgJWS+OGEqL3qjOvVSW/52ffqpisSp7PCuGPd6gV2Wva43GeGCRYRoqwiZ&#10;KkGaiFBdRIShikhfKcYEXeJl2hzOL/e16E3wnM+PWCqKns4Ja490aYtwXiyMWSiI3qhMOteQsVwc&#10;B9An8Sn1tjhbl3alPW+nLfdiczaoAjkoAQLIy70tS1wMm4JsplKDtyoTzzekXWzKmM0VzRdF7XTm&#10;3hiq2OvMO+opejbb8vZS5zsrJ57Pd7y90vd8sQei4+c6n813vbVwAibl3zk1+HK1762lnjvjTddP&#10;1h/0Vl1sKznoqrxYJS+yM63xtLnUmH/QW3PhROVCXcFKV31DVgpVGUFQUcEqwnii1FRhDl5J4RUX&#10;kn9h5FURSliUug6NBqBH02QC7QqGKhxEr4MSqsIpzf+Wkf9PgAbaJOhlIOS+TWF7Drp9w8jDQyRQ&#10;thoYrDpkIK+KRqqBNliUGjgKHq2mroJAKSOwSCReXR2HQmFUVTXU1CHHjyqqWGUVrIoSDqmCV1MF&#10;LQEIWHUSDgMABCxYqKhAATRAVxrqKDwGTdTAErAYHFpdQx0NAE4GJtxhgh4sumC2XfE+QB2cBliD&#10;wf7iQQk4JQCYqQe7aGtC4Vs1iWToNQMOetnAIJBhwHQ8JFA1dWh0BpkKmoH2MHS0tLUZWgZ6+mBU&#10;AoMLuHxwEyDDdTU1IL9JCrrn3+l1qSKBTRUFfwR2UTBI/05wP6DBf9bCHBY4ChBAQoJdFR4hQFcQ&#10;EQaAUFZBKoxPEQgiCnFqeuji0sTF2YHtkdbpuqyDibYzHYV9smDwBzibFb4AeXgXziT5zyYHLaQL&#10;p5OCT8b6doW61vtwm305nQF2vcEOY2Lv6ZiAZUnomdTY9eTI1UTxSLhXpx+/yZNd62GVz2Omsih5&#10;DrpyvnZXhMN4csDp4vizZdIzRXGn8iIW0kNm0gKm0wOGkn0Gk3xbo90nCmJONeYu1OcstxWdGqgd&#10;rs6e7ijtqcpZG22/sjY20VnZXZnZVZ55srF4vLNqcbBjtKtxc3Y0OzmBZWLi5eqZIcuMjogXBIkF&#10;IRHOjj7aWoa6OsYUMoNlaSOVyFJkmeooHHhqSHiw7maAqaa5mbWvT1BwUCiHbcfnO3C5dmHC0Dx5&#10;bqpUmpaYmJsiK0hPK87IAHmmTJaZmpKdJstJB0gCyE1PystILshMAyjKzizJyUuMlUDf1CljyBga&#10;DkXBqlM00FSQY1CQdTxKFQeAVMUAqKqgYTN5yA5XwciDB3lxanFlesGZbeNsbupmqp8X5teVHjNW&#10;lLhWl7lenQqU2FZ95mp50lpZ4qmqlLmiuJmCmMXihPXypLM16dtVaRvFCReqUvfrsx/0Vt7vLbvR&#10;nr9Tl75dnni+MvlClewc2CVDPJ8duVaaNJMXM5kbBTAhjxzNEA+nhc7kRI2nh5+I8R5OEw6lCppj&#10;vWviQy5NDl1eXDozu7QxszrSOTjWcWKkuXWoobGvtravubWzrmm0e8jfyTMuMHS8o3egqXPsxNBE&#10;z8jJtr7hjsGzi6eZRG2SKl4To4lTwVPQVKI6hYCGjN9VlTQIGnS8OpmIoYKJNEqVgFGjopEUdVUy&#10;FkXDYxhKCDS4e0Q0CY1Qx6tq4JEYLAKR6ue21Vo5nhY3nRIzmxq1LI8/X5+13ZS53ZJxqT3rYq1s&#10;qyx+syDqdEnsSkHUQn4EwHyOeKMwfiM3ZlEqXIoPWYwOWogImArz7vWxr7c3r3Uwz7dglHL1T4a5&#10;d/jzTkb5dIe75/EMqr3YAioixgjXJ/GD4o6UxMwWiMaygseyBMMZgpHMsPGciB6psEkUkOVgW+7n&#10;WS8MzHF2jDU3jTQ29qXR5F4+RcEhAWaW2gglLRSKhsWgVSHbjtd/1wpGHmhDNTXoxSQ0vceiofeX&#10;GHUDPIZDIzrrkNzo+BiOUYEvL93ZojTIsSnCpznCpzMmsCs2oD3CszvGu8aX0x3hvJAl3C6LuVQd&#10;f60t9dFgwbPh4of9eTc7s/Yakk4XiTYLwy9VS0CDuTT/oXi3UaknwGx64Fp+xGJ2KBQloiRuvUC8&#10;XhK5Vh69WZt4uiHlQkf+QmWKPNjJCIugY5TIOJS6qhJGDakGKQrw0CpDb/nAk4pAqCMRapAfLCiO&#10;B1DRVISypSrWn6wjJGoLNKhhRJo3hsBBYhkIyDfTG0YepQR5kH+tiGBGHoo1raDjFYw8SOAu/c+k&#10;uG1QAgLY/K+W0F39P9DxQAG+lv5Heq0e/5uRf10O0n8x8uAUfgF0LOhnVARHAWtAX58QUXgsn+9l&#10;YWEHlrqGeqYm+sYGdAbf0jzAnuNrbVIQEVgbH9oqCR9Kjx7Liu2KDRpOCptKFS9nx23mJW7kStey&#10;4pZTIqeloaOxQSMxgdMy0Xx61FJW7Ko8YS07fjUzdj0nYT0/eTlXupybsJAbP5EmPpkU3C8J6Evw&#10;74rzK/HlFQc45Pk5pXjax7vaxrnzvVkmujh1TXUkXR3JUFXRQiDcdbTbJPE90pgFuexCRe5+rXyv&#10;NvOoUX7YkLVTk3qpVrZTk7RTmwhwsUZ6CQj1ybuNKTuNsqudOVeaM6605ex1FpxvzD7fkNOfFJLI&#10;0c12tnElqAUzyY44pQBd/Ep9XndGRISNljzI5spEXXGEfXmcS6q/aVqA2fmRsv256qOFiuvLldsj&#10;WVemCi4PZO92Zy4XCBuDzaP0EDF6iFxrlT4/nVPRlmsi/Uk//KCH6rgPdtqfvBZiuBJivhTKmRay&#10;63hkqSYimoQYl/J3O5P2B7OXGuNPZPhGmqF9yYgyP83uONP9lvB3p3J3SoNOiljDUfaplvhoI1yS&#10;rV57QmAKnxltrF7mptMXbrGe7X63P/HOYHqBk26COdWbqBSspdIUzpnJ8TgpsW4J1o3TQ/jhECWe&#10;RiNZAac7pOe6JWtVgbWBjFQLRKwWQkRAZBkjGj0p1W6E1jCTQl+9DB+zKCejBD92jA8rM9pxvCun&#10;MCXAjI4IcjAKd7dJjA2Wpkebe9q2nhpbfLxXttJfsnJi4eWltVcXL3xw+eTpDrartre3pbkxHazQ&#10;55fP3H/+6eP3f/+bvx+XNLX6CEKS0pIlkvj4uJiUZJlEIknPBKsCSWZmOihMTJb6hwTgqcSgsJC9&#10;g52FxZmZiVG2hSmTRqHgsXRNcnllSVtP28LWyszF01OXz65eP1g82J26dH7x6v7mgxvL9/ZOPdt/&#10;9N1HG+/tjD9Y3vj4wuyLlbGns2sfbo09WqxdbR7a6LO0YxqaUi1YukYW2oamdBNDBlMTT1BHxEcE&#10;yZLEXt48loUWU0fDxJSelBEtSAg8uT504eGlZ589ysiPCwt2KEgMLU8SFkX7FEd4FIY7VUS51sd5&#10;DGaHTZfEzFckjOSGD8vDOhP9CvysMlyNE/l6EjtdEYsmstYUWTHCrOgRdsw4R5NED+sEd7aTIUUH&#10;hTCl45lkDT06CcCESbOA3MHTOUaatqZaAJb6UImNmT5sFM8x1TNjaurR8EZaZCDzWMZvmHo4hwUr&#10;E11DbaqhLsNQV4tGxIGpIBlPwOOwkFcxCl7h7AD62pPBYACNDfmGJUBcDUnhW0bB5fybkYdN4GF6&#10;HS6BGfk3ND1sII9Go4AANmk0yn81gDuB2SDQRmFfASZ7EBevqqYCciwOg1cEkoXDupI0yepgmotB&#10;wYw8jgBW3QS6Nlh4a+oZauvqM8g0PBzlVVsPZ2BKYBphPQIttq8O//H4rc9/fvTBv+6++u72y7/d&#10;/vDbJx/+7dmvv//o6+O/fPH9l598/dmvv/nymx+/Pj7+/u9f/Xplpj0i0Cox3D7anxPpbRXpYQlF&#10;dpWHp4bbxvibV2QLPn/v2vHxnyEb+Z//dXx8/OPx8Xff/+34u6+eHp6rTo3Ij/CM87ESuZq5WWl5&#10;8Yw8bA1CfNjpGQEl9dG1A0nvf3OAuHjj4c7Np7s3n16982rv1rPLtx+dfXTv7If3bh9/snP8Yuqv&#10;OwN/PNX/983SX4+U/Has5btTIz9fGvnL2dPf39z/6cXB9+9c/+GzjIl2Db4lgkJAqKqj1MHChaFj&#10;bGZrYxcRLOyuqzvZ0thRXVxZmJ4LVtICH7CSByve0tzsprrqru4TRSXF2elpfW3tZ1dWe1taexqb&#10;ZwaHRnt6M5KTOzo6egcHapqaElLTg0SR4nhpy4mB+rbujsGh9YsXq9tbZfmZ3mH+ngJvKLqcE8eO&#10;Z2Vvz/bz9Qjw9fD3dw8I8OA7WHHtzN3c7LhsEy7XjM9n2diY2tqa8vkWllZ6ZiwdGydjU3vGwauz&#10;7/zwcPnpWP+NxrkXQzu/3V58Nrf14dadbx5c+HDv8kdH7/34+Yu/f/juPz5sW2z3lXrG5IsdQrls&#10;b9O8pvSJc72Te50nL1dd+XD68JPZCy/7H/xu5cPvd/54/OCb4xdf//Tqq28/+NfPfzw+/vuPP/79&#10;55/++f3x1789/ujen/YmD9uuvDP91l/OXX5yMqvcS5puHxxoaGWEdGbRfO0MAvnGfjx9f3s9Xz7T&#10;k8eEXNawma4cppuNnrOtnoMtk2ery7agOtrpmZuQzFlatSeq3v37p89//N3tn7/cP/788vHH3R+e&#10;a/twbfTrC7M/7vb/Zb361Ujxg4Hmpwvt99fP/+7V4ZefXP/k86OXH1958O5/MfJHd15cu/f29fuv&#10;rt57Z//Wi4vXnmwfPDiz9+D0wcPTh4/PXH28efTo+tufjK5fdAqJMeZ5uYcm2HkIHb3CnbxCXb1f&#10;e6rx8Ar39AiD4aywlIfhpDCQf8PI2/J8bGy9HJwCQc5VMOwwOc77xToeJsqtOe4wkw6z6qAQpunh&#10;vf5rE2bkQcv/LSMPHxHkoNkbwEcBgDdhRh40A4KllYultbuFlZuxKd/E2NbKks82t2UbW/OM2aGO&#10;vvkxMgcDaxczW7YBy86KZ27GsbQEehmCpbmdmYmNsaG1vr45mJ3o6VmYGnMUTL21gZ61AZOjr8s2&#10;YHKNDG0Njbn6hhx9PQ5T11pXh83U4xqY8S3ZTjYcB1tzrpMRx9uUJ7bzKYnMsNG0dDB1ZFk4mLOc&#10;ociuVu6WLIiUBzkARMdbQ0FcYfLdGorU6gXasLm+r93UKIK7vnFfA5Pv/5ORBzKb4wMu2cTcydjM&#10;UQF7E3MHY3OepZWTro6lqYmdpTnfxAhydg8WFWpInMJEQhVARQUJZtfwlA6obDDVhkl5gkLRvqHg&#10;4QRx6ooqmPyFGWEgvKGMQWOQYAsakEAVKPzPHakK7zR0hWE7TWEvD/cPyyBpKdIbeh1m5LW1tUGh&#10;np4e2ItCo+rqMbX1mDpMXTigK2jwphOQa4G+qdD3+MZ0HT0Cla1Bc0Wg1sNk7xS1vytvvuQTX6rE&#10;uBaS/iq78d3iE6Neke5KOK4KxglLtEMoZVCMHmTWvlvY9VjeLEEzghCYYIR6N8f98+zGT+LLPkup&#10;+X1V76yPOBSBiVWhFGlZP6vs202riEaSQxEaYQjskkD6MLf5KKUiUk3THYHyUtVwQSi183z2MyvO&#10;ZVZGaVsYIlQNcQQtaCgka1JpIKeSIXYepuYBYEYeJuLfMPLgtoBbB24ySOBHAXcV3Fsw1sEvTmB2&#10;A/wQQAa/CJAVr1hUIENOlDLPziA/X9DaGtrbF9jT69bSzunq5Le2cJsaberrrLtPOPd0O/X3uHS1&#10;OzTVO5QU8RrqhNUV0bJEYYC3K3huNMkUlIoyWNuQcHgyjkTBatIIWtoMJpVMo5LpABQinUbWopIY&#10;OAyFhKdTSZCDGk2yAZ1iyKAaMajGNApk/w5+NBqNCUCl6lEoTAAgkMl6dLoxlWpAIupp0owByCR9&#10;GtWISNYjkJgAQKDSDTS1jCDynaQNAGQyTQ9H1AIlQCBSwDNgCjPymjRTBSlvAEBT+LqBjeXJRCad&#10;ZqDNMGVoQo7p6VR9IOtometqm2vRTeAGcEtdhhk4baaWOQCNzKQQdcgEbbDSJmpogzYErDZYe2PU&#10;aASslhbN2NLYhmNhZ23G5XHsPV28woKEcREx4cECJzt+kG+gMEQwPNDf19s1MTq4c/Hs0d7O/s7l&#10;21ev37569e7Vg6tXtrZPjcok7iKBaUqSlVhMSkrWqqqxbWhybGlx6e31aWlxKi21Ki62grj4Os/a&#10;ao+WxqD6msDqcv+ifJ/yIlFDTXJ0uHOQj110qE+8KDAmNCheJIgM8Y8S+EWG+IoCvSKCfWJCA2LD&#10;AiEIAySikMQIoZ25oYOVqSuX5eNoG+zhFBcekBglyJBGxoT6gYFeEhEsiw0DyEmOqchLK0iX5KbE&#10;lebIijIh1zEAb2zkYRb+jVCZl1lbJK8pzIH8yJfk1JfKmysLyuQpUrEAlFfl58iTJQVpKfmpsgq5&#10;HLKUL8otlafJUxIkEaGpsZHZifEgz0lKKEyXlWanF2WkZCREpcaK0+JFmdJI2DYfNpOHPNcr/Ofk&#10;pyWA08tLk/4XI/8/beRh/FL7mpH/X+n415FdCzPSsxKl6fGxJVkZIn/frZX5D188eXb/5pO7V188&#10;vfPe8wcArx7fenL74NGt3QdH5z95dvOD2zvzLWVLDQXnuisvdZadbylYq5BNZIb3S33n5BEHnYWX&#10;G7MuNcmH00LL/G3LAu2qhY6lAbYVwfzKEEeYi68Nc60XuYPNWpF7S6xfSSA/w8lYytaqCLIdSg+d&#10;K4rbqE491wwZre93FYJ8tTRhqSh2PENYH8avC+W1RbmDvDmc3xnjBNAd7zqY5Nsn8TqZ7LdUFH2q&#10;QtIv9R7PCAElfRKftTLJsiIqLBwkFvRzItajXmAHSi40ZcH9X2rJOd+Yea4hAwAUgmZFbib1geyu&#10;CKf5nPCzVUlbNcnbdSnzeeK1svijnqLdjty9zrzHU41PZ5qfTDe9v977dL5dwcJ3P1/sfm0mP9f5&#10;1lL3y9W+Fyu9Txe6Hs123BypP+qv2e+pvNReutdRfqWxaEwaVuNje6Ex7+pA/YUTlbsjbRs9Tev9&#10;neDPCQuFeIUcDqgoKCGIj1WCzORhOkNVEYYUVBGwGmB4YNLpuhSqDpnCIJPpJBIVjydiMDAj/9+2&#10;8L+w8wAwX69FJIEddcAoQiCBhQ1KRRWKsqKwD0UoXlwreGMkXgMHVCtY5UAuYpQh5x2Q+3h1JAap&#10;DPmbR0BEDzioJpFIQGPx6hiCGgpAERYTRcGiqWAxg0HhMSgNsIsa2F0JpYIAOhZyAgK5jwfdKhYp&#10;aqAWItbpFCpsIw9z8TBgRh6UYxTW+uBsYVN6DXU0OCtQCBoAmUokwbtTcASYlAfQxBFpGgQABuG1&#10;vTz0zRbpdQ55lgdjr+JwWgqf8rraOmAMAgIYesDg8oZggpOC8/lfmCZQ+KYBXAXft/9M0IilIOJB&#10;DgYykICg4JKg3eG94HchcD/QD6+sBL0BUQU/PPT2wt7a9HB7bXWk+/LSyLXVkfWeitn67J2R2unS&#10;hI4E7yFZ4FR6yHRa0HRq4GJW+Io8YiETMpw/U5q8WZy4WRCzkRu1nCqcTwqZiQ+Yjguciw8eCffs&#10;8uV3+vHa/ezqPCwb/DgdYfYdIofuWJfeeLdZeehSnuhUUexmUdxaXtRyVuhEst+iXHhS6j6aHtCT&#10;5F0f6bLSkLXdXTlQIFntqphsyusplo025S8NNG3P9QOcqMrurc7uq8kZaiqZ7Kye728b62pcnxoq&#10;lWfYc9mujk5xkbHmRhZ0spahnimVpM1h89jWdgQ8xcHeJSUlLSE+yZZrDx5/praxsYElncrUwJIo&#10;ZIYNh8ezc/Tx8XNycgGDTkFeviwhIVUqBQoNqLWSzMz8tNTMlKTM1OTsNAhvGHkIabLCrIz89IyK&#10;/CI+m49V1UAhMFgkCa1GwqDIMCmPQRFRqjg1FQ0A8IS+AczFAwBBm6Z7fvP80uScu42NF9uSr0Ot&#10;jg8byk9crsm+3FV6pi5zpURytib9cnPuldb8i83yy+0FF1pyr7QX3B6sud1XtduYe74yZbsk8UpN&#10;xsO+qof9Fddac3dqUi9UyXbq0i/VpN7sKDhsyZtJD90olUBcdj1QUFmnq1M3K1LO1WWeKpaeKpNu&#10;VsiAsprLixyXRzZKBGeHu/dWV07PLK5NLo10Do60dY61tY23tp1sbBxobW+t+n8x9hfwbSTp9gDa&#10;ZjGzmSULzMzMzCRZYMkyMzMzJHHsOA465DAzk8M0PDuzNDtLd+Eu3qUZv6/VGe9ceP/36ndS+bq6&#10;urrUUHD89anu7oYOWwa/t6ZpoX90tm8UzTM2v2t6cefE9n3bVjtr2rgEFp/MJxuRqWY0qgWDYEyl&#10;EThUPBsuDo3AMnw9gAKGB2Q8F0DCccCGi4Y3IeNNiaibvDGebIpnmpnZmiCzurKDDZUryoK9qoLj&#10;dUq0zq2lx7sU5/pVJ1oKD1VlHKnJOtGYf7A6a3d58tGGwpWypNXS5OXcmJkY38kQjzF/yaifeMDb&#10;dcBX2OsnHIvx2ZYedkidebyqcCIpYCYjbDQ5cLEooVzCL7AltYSJdusyT3YqDtTl7CiP36aO3VWZ&#10;srMibUmfuVqbPyNPa44JkkuF/elJPSnxOU4OJRK3UCq1Niq6Mio6x8PLg8GyMjXlmFtwoTkxNSIS&#10;0L/AoW+0AcbGaAsMo00iAceiUTkUEo9gYUsylzKIiSKbEj/RnCZnpiwV7bzqinfqsrep0lZ0Odvk&#10;idMF0TtKE3aUxK4o447UZJxpzrk5oHg6V/l8ofrlQt3TmaqH41pIudCWe74t91qvHHCjv+xsS+6l&#10;zpKTTbmnGnPOthWeasi92qO42FZ0uav0+pDm2pjmxkTF1THd/fmWyxONO2pKfPlErjlCMkGIOCMO&#10;g0o0NoEGC9UdMzU2N6wObW6Grk9rYoYy8ihfjxg5IOZBRGYcmZNAZCSRGcEWRIkZYYuRx364OWL8&#10;npF/z8Gj/Q88/e+3DAFaLSwYWiw0oI2VIf399nctmyHX/9dgKOy/BShnK7xP+l/h/W5D2KLjDefc&#10;ouPR34L+HCOogQVMAHEW5NSUnMSEDA93f4nYWySEua3I2srBSmArdHQN9vL2dXX1sbfOCfBpzU1p&#10;SY2eUmQt6wunCuJ3a+BxLTrTrDrbpDzbUHahQX2mXnm8quRYJbpMwqlm9ZnW8nPtOsDZlvIzzdrj&#10;teo1fenByuI9FXkL8sTJoujxoqiB3JCWBM/mZP+ahICiAElpuH9xeHCU0JWFIEwLVOGNZmrKx+Ph&#10;UbRGEF1k2JyqZLdefrpVf6mz4mpn+c1e/bWe8gsdyis95Zd6NBe71Re7lZd7ygCXuuWXexTX+lU3&#10;R3Q3RvTnuzVrdYUL8mSdn2tdmEe2Iz+CSQ5nkYMoZn4EJMWedm/n0OXZlmvbWg70lI5rokqDeW15&#10;3sPaqEOjmvuHh66uNF/dqb+3Wndxm+bCTNmiJrjag1jEQcqtkDZP8mKq894c192JgmMZNpdLXNdz&#10;uctxhNlQ3FqG03q211KMy4APT85FMmhIgz/jYHXcvR01e7vz5tqyO8pjlAluya7kHCGxN81lSeP7&#10;YEb+elH3dpvukCZse453b5RLGgcpcKJUBzrl2OFUYvJUunh3iffphpi3q5V351UDae7FrvRoGqL2&#10;FKxUxB5pSlhS+TWFcbJtkHAyUhHkUBMjbMwQ72pP3d+ZvN6TcbY7ZyJL3ORL0jgjhZZIna+ZzsdM&#10;H8bK9+Fk+dnIY93zotxGWoonuuTtNZkyO/P0INfcKO/c5HBNRVGmNnf37eMz1w52nJhvPjG9+4Oz&#10;Z354/dCzw8snJ5zEpLAQZ5lQwOOyV/YcevDs8w9//Lueye3hSWm58mKMkc/LzVYqytRqdXFpUYm8&#10;OL8wr7C4QKEpK1HJaRyGXFO2duzgnr27Du3f42hjactl2/Bh8k/NL8pOz0tT1GkmD+8cXtsxfGhp&#10;55WTx1/d3/fgyr5HV4+9vnXrF29v/+rV2S9v1+/t7Dw2NHp5tvfceNXelsHz08oJXV5lpovU0tGZ&#10;a2fPtHPioPyhA9+OT+dSzEpyk8vkmZHhXq5ObBtLksTNOr84JSw16Nrr62++fvfprz7W1cpFLty8&#10;uMDqvISWwuTWwvjm3Mim7JCGZJ/Bosi58pTluuxt+lTAlDKhM8O/Jdm7NkaiCrAr87OrjpZ2ZYWM&#10;liUvVOXtqC/a3a4ZLc/TJ0e4MXDOdII9g+xiybbl0J2t2DYcorMl1cWa4mxFFtuzZS58Nyee0J4r&#10;cbRysxeI7PiuNlxHARNiLEXqZO3haicz+MhjpLyn0F7sZOVkzXW04bnY27BpZBj+oZ4ZhuXl8AQz&#10;FptGZ6DO8gwGA4/H06kMCgnVPyCTiXQ6lWmQo8FodIpBdoZAwMEu2MTodYxbhxQMWw7ysBc7lsVi&#10;AKAo2IvR9ChtYaDjoSjICTGM7AwCWkam5ibYcq8MFp3NhSPpNDbd2MIEW/oVTzSnMcgsLo2NfoHO&#10;srLlQYxJ1tDZFjYOdHsXGt/WLDZDduru9q83n3/2j0dffPv80388effHB1/85dUv/vHFHzd/84fN&#10;3/1h86+//ddffvu3P//t239B2Pz2b3u3DxQmexYleZek+JbEexXFyeqLI2qLg8tSJXEB7PLigC8+&#10;urq5+Zt//v03337zt283//lf//jTP/7xx81//enMngVNanimvzDAkRYi5geIBbFBwmAPq5gwF015&#10;XFVLRt1gzptfXkbO331+8e6ry/ff3Hj4wbk7zy5uvLzw7uXBt3dO/fr56b+/OrX5fOcfz8z8aX3s&#10;T0fH/ro++JuDu/528ehfbuz70am+y3O5oxUZ/ZW8aC+ypyvCpJHZPN+A8BK1vqKqvlFf26hSN5eU&#10;lMVEaJOj9Jmx6tSIhuKM4ZryzBD/7cMDty9eOLj/wPr6+qM7d47u2zPc2QFYmZ87vHtlemg4KS42&#10;ISGhqKxMrq3oHZ+4/vDxqSvX5pb3DE7Nn75568Hbt9eePNK11oWkRKUUpqfkJXsHyxxdrF2Fdh7u&#10;blKJq5+fLCEhIiUtOiMrPjsjPjYyIDzEO8hfJpM5eXm5+fhKhSJ7sczRK1jIdiaE5MoO3Ju/9pPD&#10;u54Mz93rPvHpnstfnXzwx9vP/vX0xebrEz86d/ijU7s3Dh1+cer8B5ef/vzZ4Ep/hj4lvCAoNM/P&#10;M9klSuGdVRc+vL/m3Kudb35z7lebj3+7+exn39755ebGT//64IvfPvjNf33yz81f/+vbP2x+89e/&#10;ffufX21+duMnpxevDq49nLr64a61q301nbFyjV9akrOHKy5Ywo7xto3DvOO9LKN9rMO8rMI8bcLd&#10;bYNl1kFSa3+Zta+HlY+XtY+7pZsz3dYKz+GbJxfFr909/ugPn5/++fODXz3a9sW1bT++PPT54fGv&#10;juz8r/MN76bqXk3WP5k+/KcHq19cX/v4wbnP3z346dc3PvjywqMPvs/IY3o1qIP8xoc3Hry5cu/l&#10;uVvPz9x4evrG81O3Xpy89fLk7RfXnn66du52trLWIyzZxStCEhDnE5IYGJkWGp0ZHpUZEZUZGZER&#10;EZ4eHpIaFpwSGvTeTd7P4OGOOchDjNHlGBUOtswj3N2gQoOlYFw8ABLF0hA3STAYAG/fGDgKYsiD&#10;ZQbAsdjhYMOBsPf7jDxgi5HHWP7v0/FYZjCwE2FnkchCAWBgjLxQFCyWhYtloa5if2eRj6urp0zk&#10;4Sf2DnT20GcrUn2jxFwHX6GXp5uX2M3L1c1bJPJ2dvZ0cJBB7Obm5yb1E4l8HZ09XVy8nJw8HB1Q&#10;ONh72tm6A+ztUNvKUsznCa0spXb2vk6uAY7iABdJgFDoJXN1DxH7xkkCk8TBjdnqCEffMEmIzC0Q&#10;/TuBW4ibGNWckaA68pFguIrCxNIoN0kkGJjzO5buJkWBOc4bFOFRoKT8f1etwQxDYrBEiurV2Dv5&#10;2jl6YXS8q1ugi9DfVRRgayOxs5Xa28lsrMU2Vm5ctoMRgjO4SMCIFP0m3QxdV80wyP4eIw8tMUam&#10;Mw3e8bCJEeuQiLXckBOm6GgLbXDWhgx8PuqyDolYCkrJfxegTMgAh3MMgWXwlMcKxDzfIYZECFAI&#10;2NgugSFs7QUbPZbDZrJZmGoNBD6XZyWwtDIEyAbFCgwf4FuzuE48Kzs6x53GC0BwO2OyX1f3f1kz&#10;cie6dACx+qmi96eVI583T+fh+YEWNE8KQ2KG80SMVXS7B6rWTxom3tSOKMnWyQghDSGMiQK/1g/8&#10;sKDhebzic3XHA3mtwoQhRxgdVu5P6gZuVrTnWzDSEHw6QtyXUPhc339X1ZlHsg5B8B6IUZgRftgj&#10;/L6u45K6Ue/qbY8grkyWwCBNw2ZCXwZXAaXmMV4eS8EA6SgXT6OjrL1BDggL32fksRgbjmMX3HA7&#10;UP0DmCrDgNvMxNTZkRsf59bVlTgzlzo6ETA65Tk64dXbLxkZ9uruEg/0eU1Phg4PeE1PhIyPhgz0&#10;h+dk2VNJCBmPkMzNSRZkNoNvJbA2yOlAJXh8hoMly4lMYDPofB7XFsBkCFhMSy7HhsO2xgxI5Bp0&#10;abCYzUJl4uEucXnWADbHksUWMJmWcHtpNAGLZUOnWxo8WVHfeTrdmsmwY3GcGWwnGssOwODYM7kO&#10;FIYlnswhM3gUJp/GsqYyrch0KxrLlsVzZHEcmExbAItlhxUC4LAAqGM+poeDVpVjDzUU8O3BBuN9&#10;PaHaLFsAn+tkJXC15DrzWI4APtuJw3DkMp0suUIey5nNtONy7Q0e9w4Ysw+H8Nh2FCKLzbDkc6zp&#10;VBYZR+JDbWwcbPjWLAbX08PX3zdALpeXFBe2NDfOz83U19b1dnaNDQ3PTY7u3DY2NliXmepRmOuR&#10;lWGXncmprhI2N3mNDEfPTKf094U31nvXVntWVXp1dcZMjOUP9WcP9OY21MSXK0MKc/zCg5zsbYgW&#10;RgiTahLm764qzi3JTc9Jjc9MiklPwLj4GMw7Pi85HlCSmVyckZQeEya2E/i6OUX6eSSE+mfFRypy&#10;U3SlOZhfPKA4K1Gem6IuyqzXlgIw1hsAdpO+rFpViEnGYxT8FikP6Kit6KqvxFZ27WmqBPS1VHfU&#10;aeGkhsRadUGOXl7SXlOlLy1t0GpmR/ovHD987+qFXXMzjRXa/NRkbUmRMj+3qkzeqFO31+grSvNL&#10;s1LUBVm6krw6jRxOgbnJoyetVjdWKN7XUIPi/6eP/BbgXBBjOTF85zKvgqN0xcXaoiKoQ0lm+vLc&#10;5Jcfv/nkzbMPXz4CvHl67+Xjm5+8efyDD5+9eXrn4xf33z669ub+pZ+8vvf0/KFtbdqTE62nhhuv&#10;jDef7NAcrC1YUqfukMddHay8PlZ9ulu9Wp3XkxbUEufVkeQHcVuCT2eyf3uib1dacF9WOMTd6SH9&#10;2REDOZGA1kQflbetysd6MCdkf2PRkVbFemeZgTGvuTJSCTHGg58d0AFO9WoOtRQfbio41VUG8b6a&#10;rOPtpWDvr81eKk/aU5Uxnhc8WRC+rE093FR0rLX0QF0exAfr8yEezwudLYleqUi/NlYL5V8aqsS8&#10;4y8O6qHOYJzr086VxnQmuE/mh8wWhO3RpZ5ul1/oUZ/tLFvVphxuzL8z3YBV6dXqwKt9Qy/3Dn58&#10;dOr1/tF/u8Z/x8i/PTD54aGZdwenn60MP1kevDvfeX0S1fm5NNx0eaT51njnlcHG833VN6bark23&#10;XZ7pODPZfnikdX1mcPdwrwBnzjA1IRoZY2Q3Riygi30a/KlR0hZdQ9Wcx4DXmA+wgSaGwYQ2lg+N&#10;p6E32mLeMRaeSSBiKRhNjwFVkDcYBs96OtEChynhYIw8AE6E6ajA1ANvgXqv08kUA2uPicyY0khE&#10;ABF6UyMjvIkZyRxHwRFQRh6PB9DxFlsgGeQ/8KZGqLSxEepZb3CoN0f15Y2NocIMEokFvTCJRCOQ&#10;qHjU6YlJpWEkO8Q0EuoJBQabzgAD5mCQAXWMIhAxRh5iyMOBfoRGh5gL/QmJwoWenExlUWhcCp1N&#10;gh9LwzzlYRNdApfGtGKiq7xCBgCfia5fz6LBeSmBvj4eEjEUDtcZgH0xAMFA97znmL4fMCbo+3mw&#10;dIwt+n6AzgsCRs3DJpYNAhwChWABbLQgAyOP3nZTU5y5BYxaUqNCnt44vzTSdWH/trvrS5f3jC13&#10;a9cnGi8tdIzKY2bL4rYr45Y08fsr09aqMvbpUlY1yavatH36zEPVuWdaiy93ll3qUFxqKztXX3Su&#10;vuRqi+pCo/x8g+JYZe56df4BXfpOeewOedSiKnZ3ZdKKPnFfdeqqPmWfPvVIbe6hStRXd1WdsKSI&#10;WZBHLutThwtCd9Tlro/V7mxTLXZolrr12zu1cy2anQO1J3dNXjq4fXmktaeyeLihbHt/3c6hlvne&#10;+h1DHauzIyf3LXXVV8eGBmWlJgX5+LnYO3uIPTksPo9t5esd4OHhJRZLWSxOcnJyX99AcnKqpcAW&#10;VaqxdBK5uEOvSiTQBHwbf7/guLiEkJCwxPiEygq9sri4QqWqK9dgPvLo8tRKebmqVKeSY4x8pUG4&#10;BlClLmvQ62orKuUFJTQ83QzB0YlcnDENb8YEEHFM6OghtjClmhnDA0syMSbAi2hq8JE3RhXk0b9A&#10;geFiL7x67uqR3fsC3NzC3VwjXWz75Vl727TnhhsuDNWc7dZe7K+4Plx9ZUAP8bWhqitDVVeHq2+N&#10;1T2ebbs7Wn+5Q3O1S3u5XX2lQ/NitgNwZ7AGEi+2qSD9Uofydr/+o6X+F/Pt59vLTjSVXO6vONZc&#10;crZTdaW38lKP9kxb2aUezfXBqpOtJetNhUc7lH1FSfuHuq4cPHB8Zc+hxdXF0ZntQ6OLQ0NzXd0L&#10;fX2Dre0Lo5N5ydkiK8cdQxNjrd07Rqb3b1+d7EF5+e2j87tnlw8u7osNiLJALGyZtmwih0XiEoyh&#10;UeASzegAgimFaAbjYC4AE9mnEHhUIt8IwTNplkQcXEkLghkJXVbUxIJkbMIxQuQhQbtqKueL8ydS&#10;Y/er8tcq8o43lxxtKTrcnHeoIetAdSo8oiuq+D3lKfB87tVkjCT4dgYIWz0dOtwdBnzchnzFIwGy&#10;AX/JZJTfQUX6yZqS803K9erC5eK4NW3mtW79UlH8YKy3ypU9kOC7KE/crcs806M6WJ+7szx+UZuw&#10;ty5zhzZlQZ28Q5s+nBur9ZeqvKUTRTkdSTFZDnYpVoJ0e/v6uPiqmFhleISDmQVUmA2tEAHHpJJQ&#10;1XXDOwj/0DcQmjtTY5yFGQFvAY0Dm0wQkC34Zog3l1STGDpUmLhSU7RanXukuXCfYSnyww2FqxUZ&#10;y6qkI7X5h6qz4dU73VJwpjnvfFv+3RH1y4WaJ9MVL2ernk1VPJnQ3h0uu9lTdL236EpX4cX2vDtD&#10;yht9pbcHVDf6y651l17tKb3eU/ZgVHenX3l/VPNwWv9wtvLRXM2dcf3j2aabkw3HuipyvB1cWeZs&#10;ohHeDKEQzckGiTDD8hOo4JmFCWJuZmRmbmRqji6uDc0IGUEsESMPM0oEkRlLYsRR6EE4otgU/z8Y&#10;eQvEyAx6Aehx3nPw3zffM/IQDC3Wv1s/rFmDgCVCwDL8/x+wYrFCtgKW+P3wfsd3ATvXd+E9Hf9d&#10;pRBjtO9EJWtgDJ+VURwdleTjGSAWurvL/OztRQJrF1sHsZWNW2BgZKBPsMTe2d/ZuSw+uiUntb8g&#10;bbwkfakib7k8AwY5p5rLzrQoL7aor7TrrrSUn2tUnm9Rn2vVXOjUX+iqvNBVfb6z6lSL9ki1fL1G&#10;fVivOFhRtEuTNV0SN14SPVgQ3pLqXRUvrU8NVEf7FIR4qhJjoqQSWyKZY0Gi44gMEo1qjueRKNbQ&#10;uyFIotBxQa/cpspbq5WfaVVDs3Crv+p6r/ZipwZagEu9ehR9uit92st9yos9coNwjfpsR/Hlfg00&#10;O1MFsY2RXjWh3lF0go8Z4kc09SIgvkQkmIHkiNmP9g5cnqu9slC9PirvyJP1FnsfGy27s6f9wra6&#10;k1OVD/Z13dlefXmsdLLYs9KXKLdFah2RMR/SnjjLkwWSw5kO++K5xzNsrhULj6cLVmJJBzIsdyfa&#10;L8Y6TQRYV1obZeCRQgHSn2h3uDn5wlhZZ4FvsyKqvTKjLC+4KMkjxoVQGWk/nO+xVh+7sU37Ymfl&#10;u6Wa+2OK+UzZfLZPlYyhciJWuDFzuEiZPbKU731IHXixLWFjUXVnu+bOXJXWm+dvhFT7CQ7XJZ9s&#10;S5/J92wIsSpxYwbgkTRHRlW8e326R24ArTyG25njulQZebwl9XRT4j6Vd1swPt8WKRYjCj+CKty2&#10;LNYt0JlckOA53C6fHtR11GZ5OxPjvWwzQiUxwZLC0rSM8qzKmTbd9s6puwdnnh5tPDm6983xR796&#10;sHpy3MObFeRrG+DlxOUwVvcdev72R4/ffFFW2ZSSV5BTVJBfiArHK+QlilK5SqXKL8wrVRSpNMqC&#10;ovyycmVQRAiVQx2aHFrZt+vQkQPnz53kMClCR1sqyYzBJJZXKUu0xZVdVQunlqZP75w8u2vw5M7B&#10;UytLD89e/MnL2WuHa5cHVTONjSt9ub1lWV3F8kl99a72xgN9Yxe3b7+00jhcK/NydBNbi1wt3ST2&#10;YrG9yNnKgc+wYuBRx6OSjKgwL1d7pjUX7yGzz8iJjc6MeP2zt5/97sszd88OjHXRycZSW05qoIc2&#10;OaImM7ohJ6q9MLYxLaAnP2JMEbtSn7+rLg/ildrcHRXpgClF3HBBeH92yHhxzIImdVdd4Z6m0l31&#10;RXvaVHs7K3e2VhWGegmMEDcuXWzF9nSyceBRHXgUoQ3D1YbqZE0WOTDEzlwXR5ajLVPkwHO14Qpt&#10;eQAwRHZ8N3uBsxVb5myDadoAwPZwtfMRO0mcrQ2qNWxHG0sWFV1biMdio858NAqNTmKyqOg4jo6u&#10;50dB1whkUUgogYO5tGOk/BbtjhHoYMAmRsdjbDuJRMAYdjwMfHHmYEMim42K0UOerRIAWIFgYEQ8&#10;BtSxwkDHm8EgmUGl0NB1ZZlsBhhkKgmBMbBBRB51kGfTOHwGm0fnCugCaxbPksG3YhoYeXMre7K9&#10;C5VvaxKRLDp8c/brzdcf/+3RDzZffPbt80/++uwnf//o19/86Pf/+uXv//nbv27+46+b//rr5jf/&#10;2Nz8xz/+9c1f/jjcXpEX75Ea6pIS4pzsb5sb6dJSFtmkDC1OdPQXGWtKfN+9OvHNP3/6zbe/+ce/&#10;/vCPb/68ufmnf/zXLzf/9Z8ro12lsYFZQbJoD4cID/sQT1tfKc/fnZeSIM0rDFJVx9f15116vgc5&#10;c+fF+bsvL959df72i4v3X1569vr4s429L2+d++3bE396ufOXV9a+ubPzv87v+PuF7X87P/+b9fkf&#10;r9Wd6nTOlSJOpoiVKaqdZsNAWCSai2NqQZFKX4dS8UptrUpbV1hcmZzYW5zflJmgiw/qU+WcnB1a&#10;7W1d6enYPz66d3a2p7nlxNFj7549+fDZ04m+3riQYIC6uDAvI+PIwbUnT5+fuXRJ39C0fHDt5uMn&#10;t58+Xz5wZGR+x9q5888+/+zUrevq5urIzPjY7LikvCSZn0jqLZK5u7rLRF6eEk9PkVTqLJY6SGSO&#10;QX7i2Ei/iFCfwED38HD/kFB/Xz9P/yBvTx+xzM/VRsJsGFEtnOxr3F4ycLyiajG7fb/m+Z9vvvjX&#10;/TebTx5/e+/J5pO6w02TN2bv/OrR89+9+sXmLz//82fKLrlHmiSzIUnRl5dYHpqoCfZMttEPZT/7&#10;6uTX3z782ea9X2w++OG3Nz7925XXvzn/8R9u/+qfH/1586t/bv7u99989eW3H1z80fr+jdm998YO&#10;3R9dPNXU0JsoV/qkJ7t4uuAC3ZhRntbxfg4x3rZR3lZx/g7hXraACA+7UKl1oMTKV2Lp427p7Wnl&#10;52ktFbJ8Pax5luahKf73f/zk9q/fXvvDh6d+/Xzhk/PV16Zq7k9VP5moeDpc+3pct9E/9Nnq+EcH&#10;hu6tHv747q2vv3jw1U+vvfvs8vd85G8++vD24w8Atx69u/nw7ZU7Ly7denb+xrOzN5+dvfXy3O1X&#10;p2+/OnXrBWw29EwFRmUKPSO8gpP8w9JCojICw1PDIjNCw9/7xUeEpoUGJYcGJgUHJAYFonS8j0Eo&#10;BmPJwXCHYw3e6BJZKGxiDLjUIOMuloZAjHHuYLhJgl1FAZAIeTwNEjdQFEaaY8Q9lu37dDyGLUYe&#10;Y+cxRh6yYTXBjsUOAUBloByMkcdOjTHyYkmYqzBEKAp1lYa6SIIcxX6uYj+J2NtD5Onn5JHkE1GR&#10;UeprKw4U+bhYOYuEHmKxt7t7sFQaKBb7C938AK4iXycXL3tHd0dnT4jtHTFS3svezgMj5bkcFwFf&#10;ZG/n5eIaKJKEu0hCHESBdkJviXuAl8TP39UryMEjzMGzOVuTH5AQ6ODjJUYXdxWKgt3E2LKuBtpd&#10;HL7FyAvdUFd3bJfMHV3lFXWZd49CCxeFYFLyW4w85MGIeDAgNrjJh6HO9dIwaztPK1sZxsiLJOhJ&#10;HZy8bW0kUH+xWwCAY1gh08KcAnMqczNUEtQwX0YXT4ORHN5AsmP8O9p8G6TeMQPz0cYYYbRtxqHe&#10;atCEg41tQivPNQQwMH9tyAkBywMGHA4BCsQY+S2WGVJ4BpkaMCCAARmwRIyvhwA25IRDIIXFYfMt&#10;BXxrK0tLS/RvABxUOB5qCIVjbL6AxxdwuDZsnj1HYM/gSqgsX8SsWxKICsTrep/HqU/Yhf9OPfyL&#10;ipHLabokhOqDpzlb4F0tCEF4ainJ8pGm/bOmqXcNI+UU21QEn4UQx4V+X8Ox+XXrruGfyZu+qBuc&#10;cPAuR6ijtj6P9V23tK0KCjcFMctACKvRuS/1A4+0vWUc10CECAX6Iab9kuAHqpY7mpYaRw8XBBFz&#10;2FYMJo1C3XKKxwyMlwdgvDykb/nIww/Hrh4EjI6HYGFY1hUG/TBwx+4ddiPMzCzMTPEW5iRjIzzc&#10;XBLRnEFHlKqAyan00cmw6fmQkTGfnl7Z6LB/T5dHd6f71ETY/HTU6HDg0IB/X2+oVuPt5U7jMCyY&#10;FBaDxOMwbSx5tnyugM3koKI0NAcO3ZnPdeJxbdlMGxjTM+lWHLY1m2XFZAgghnQ+zw4juzFw2JZM&#10;Fo/NgXtihdHxKCPP4jMYAjocjlLzVnS6JaZpw2TaMhg2TLYTneVIZzrQWHZMtj2DY0tl8PEUBoXO&#10;IdJY6HqEPFTEhsayhr0kClrOFqBYFGDTeHB2Ad8easViWNOpAgqJCwZUGxL5PLRuWLXhJ0AivBcM&#10;mjW8IGy6HY/lKOC4chiO8GMZVDvUkZ9rZ5DcQaXtsUpCZiuBK4NmCeCx7Zg0PsGCQsLDYENgZgoX&#10;3wJnQYLpD9wUuFPwQliY4YwQYwsTUxoJT8IhbCoSGmhXkO2bEGtVkOfY2hLSVB/Y35c4P1M02J/e&#10;1ZHY1pzY0pBcUR6Vm+Xt58V2srNg0xA6CcGbIjhTxMQIjQlmCI9JjY8Ky0yMS44Jy01LyEiMzEwI&#10;32Lk81MSitJROj4rPjLSz0NozQ1yFyWE+mcnRJXlpityU5T5aWmxIaU5yQDMR75CkddYoagsy69R&#10;F9VrS6tVhRBjIjYN2jLMUb29RrdFygM66/Rd9ZXdDVWAnqbK3mY0BsAptMW5g21NbdUVenmJKj9X&#10;U1Bw+fjx3/3sp5+/efXTTz/+xZc/uHPpQmt1ZXNlhbakCDKgyjbNjXWastKstPKinIrSfF1JXqNO&#10;CcDc5FuqVM2VSqhhg06OMfI1GkVteZmBji9vrNABtij4/4HvM/J1BgV5zEe+VoNKyetLSxu1WqhA&#10;TlLCz7785MOXG88e3Hjz9N7z+zee3bv6+dsnP/r01ZsX957cu/Luye0fvHr0g9cP3ty/9NO39x6f&#10;27/Yrl0fbbow2nSqR3+8VXmgMncmP/xkq/z+XPOlocqjbcqpkoSOJL/WeO/mWE+IO5P9u1IC2pMD&#10;ejPDIO7JCAWjOz1kpCB2ICe8LdGrIsihJd59myZlT23O0Xb5paGKi4M6wI2J2svD+uPtpWvNRYDD&#10;rSXrnWVnelR7qzMP1OWc6JAfrM9dVCcsKGJmSyKnCsNWK9PX2+SHGgsxp3jA4aai4+2KeXnsbEk0&#10;5jJ/bazW8Fk36hp/cVB/ebjqTI/mgkG4Ziw3ZCI/bDI/ZJsiZq0m+2IvzG91J1qKd5bFnWwtuTla&#10;fWuy7uZE7f35lg8OjX+6PvP64Ajg7cHx1/vGX+5Bqfm3BybfHZzC/OU/PDS7sTTwcEfvnbmOq+PN&#10;V8aaLg03XRltOT/QeGm45d5833UDI391ruv4SOPR0ZbdPY2Hp0dywoMoCEI2MiIYQXdlWAYUMQjX&#10;GDgG+IczNWNT6XYCK2hNbHg8R4GlDZvDo9LYqG84mUX5bwu6ookGRh6zsUTIjAFsNDOFBmWaG5sQ&#10;0HUNzWBCgcHMxNTCzNwwbUGZcSaVRrSAtxCVLyCYm2BqMxR41U1NoZ5miBHO2BSANzFBCXdTY6IJ&#10;upYgwSBnDDD7Digpj5L4JlBb+Al2AoGDlZUtny9gsZhkKgX3nnAnwYTI4JgPp8Zod0gEg24Qi4dZ&#10;F41ExnZBtcG25PIgkU1HhWhoBPRH0YlwNd4T8Zh3PMbOC+gsSMGU5TFPeYPuPB0qmRgbc/XihUP7&#10;94UE+KN/wzdGXdcxbsdA97znmLaIIcyAFGyvIeP/kROzIT/EWJ6t8P3MEMBGU79j5MHEGPncpJjn&#10;ty4ON1YcmR+6eXj7zbW5vUO1J2Zabq8O7Wou6ssNmVclTBeFL2nid2kTVzQJ+yszDlZn7a/MOlyX&#10;u96Qd7Q2c02XelCbckCdslaedqIy75A281yTfL8mBRXvrkjdW5GytyptWRe/qInZropc1ETv0sav&#10;apPWqrIgw6o6Ybc6YYc8apcupT/bb0IVe3K8dleXerW/anWgeqFVvaNLtzxQd3rX6OnlyaM7Rvqq&#10;S0ca1SONyoXemm19DYuDzYtDHcuTA4d3zo11t/q4Cb3FokAPz0BvX0s2H3reiOBIiZs0wC/Q1dVV&#10;JBI5ODjU1dWlpWWEBEdEhMfwObZ+3iGZGXmhIVEO9i4sJi8hISkgICgrI7NCq8MY+WoV2qxBg1Yh&#10;L9UqS/8PRl6jrNVq1EXFw72Dfu5+5gieaEZHFya1YGNKLEQck0LkkPAsnBnN3IRkYUo2NSGaGGMr&#10;u6KMPEbKw4TaU+J9/cL19b0Hg8ViX2t+qodwuqLoxEDD+aGGiwPV14erH0w13x1vuDZQeXe0Hoz7&#10;k00bc+3P5js3Ztpu9OrPNysutioBN7t0r2Y6Xk633xuqvdKhOdesuNSuvtyufjre+HSi/uFo3YOx&#10;upuDldcGKi736q7266/06M63qx5NNV3qUp9uLrk1Un1tSHe0rWxUmb6zs+7aoQOn9uxf27F7cXRm&#10;vn9orqdnur1jtru7v7m1tarOw1mcGZO8NDo92tI11z+2Z37XwjCqJr80uWO6b+Lg4r6dE9ul9lIL&#10;xMKe60C3YFDMmQAzhMihWRHNqAC4MnB9CBYM9HsCCzZcMQtTKlwruFAGqR+SuSmeYEbEIcZEBHHE&#10;40bkisNNjTNZafOZCUslKbtVacdaig415a415iyXxy0qouFxWlElLhbHDsR4tfg5N3rYNXnYdfu5&#10;jUb4zCaE7M5POqLJO1pReKFV8/m+madzXaeaFI8nmuECPp/uXNNklbuwx5MDpzLCVpSpJ1pKjzQV&#10;QOG7K1NWa9IPNuXv0KZMy+Mmi+PbEwPLPF1rwgLWmmvzXR3zXZ3T7G3yxZKW5JT6lLRkscTeAmcF&#10;7Rs0R0RoYYjYx0joi2kAvIWQAs0iCWdBJ+GpZiZ8gpktDkmROU7r8g+0qtc7VPC7DtdnHqrLON6S&#10;d7Qu51yH/M5Y9anmwiu96ptD2hv9qstdpdd65beHlBtT+kcT5U8mtA+GlXcH5Nc68wG3eouvdxVc&#10;7y26NaC4M6S8O6x6NKHbmKx6NK6H+Olk1ca4DmbJDyY0d8fVj2f1d0fU90crr/Rpb0y11SUF2OER&#10;Fg5hkkxpZHOiueG7JWjC0WqjdDzEpqhwjbEZjKOMjenGZgLEWGJKCqWwYunsRAY7jEwTmuLYiDHu&#10;fzHy6B8jv6Phod3C2iQA1qZhAWuysCsGg3MsYA0dlo42at+FrUOwgGX4fni/wxAgJ5TzfwasnK3w&#10;/uD34d90POwy3ECs27GwtXHJziwJC40N9Al2shfCXNjRUerg4iWUBVnau4fFZLgIfbw9/EU2DtAM&#10;FYcHV8SFVkT4jZemTiuSlnSZh+qLT7Yoz7VqrrTrLrZozjaUnW1Snm5SnmvXvWfke2pOtGoP6IvW&#10;a9RHKsv2agu3l6VPlMQOl0S35wZWJkg1cbIsP/vsQEmGv0egkz0NQUiIEYfIJONg7sGl4WksPJmH&#10;w7MQJNLJZqFavV1XtKeycL1RDm/95U7VlS71lc7yS13ll3orL/dVXR2shMHJ5V71pd6yq33KG4Oa&#10;B9O1ZzvL9lfnaX2dND5CNwTxMEECyBZ+FNP27Oj5qoIiP6uOvIDn68Pn5nUPDrZdXaq8t7/p8aG2&#10;O6uNl+errsxVP1jpPNSaO5AolDsg2VykWmwyFEBbibU6kWx/LF5wLJF/PM36cCLnWIrl1ULx+Xzh&#10;7mTBQgyvXUouoSGpRuhCr2Pxjtf7cp/s0BxqjS32xItJSFaEsKIsuTQ/MivGLcgSqU9wni8LOd6e&#10;/eH+jkcL+gezmqfbqg7rY3aXBI7HCnX2FgouUsxCegI5Jysi95f5vNyufrJSsbGv9sHOuqEsrwJH&#10;04YAwfXB0sM1CcNpEq03J4qOxHDwxT7OpQHOigjHKCckWIDke5lrA2lLqqAjVZFnGmOvDaQdaYxo&#10;jGOnuCLbW7LVye5FSR5tVdlDPeqRfnVDRbKHnYWHpXmCv3NyjFdNs6qkWV7Qreo/uXDm60fHf353&#10;7sVazf628VPDk8stri64YD87Jxuak6Pt4SMnfvL1fy7tOx4al5ojV2QX5pYqUB9djVpZWlyiLJMr&#10;VaXFpQUKpTynMFdVoXGSCvmOlscvnhyfG3/05N7Krh3wgAb7eTBpFpbWjJqmckVlSfdM5/kX55au&#10;r85f2911dFq92KnfO9x9ejG2pTRImxpQFhdYGl3cV64arSwaKs/tV5VMVKpnG0+/uXLtyaXIWL8A&#10;PzexyNrenuvoyJe62NiwKdZMgrIgXVGYGhHi4WxL5zFM3aV22UVJURnhq+f277t8ZGhxQltTbi1g&#10;2tCJEj7T14YTbMdO93Gsyw6rSvCpinfvzgneWZ29Up+/t7EQsFqfv6cuH8bqs2UJE8XR40XR8JDv&#10;0GXtqitcqS9a69TubqlYG2hryk2WMohiLk1iyXK3Q1XjZU4Cd2e+1JkndeG4ObEcrEi2VmQXB46L&#10;LdvFmiOy4wOcrVDbzV4AcHex9ZO6YFy8p9DeS+QQ6CHyENk7WXNtBSwbPodNQ1f+5xjYA4CVlYDN&#10;oXO4DAucCR5vwUCZHSYFBsCok+V7tZktr3Zsk2jwf4e9GLfOYjFg13tPPwszABiQDTJg/oMYVwQx&#10;2AA4ikIhYXS8mZkJFqMNkglibGqEJ+JoDCqdSUO94xlUIpkA02IY05mYGcMuOpPC4TG5AhQ8S4bA&#10;GnWQJ9PMmFw815LEFpjbOVOsHS08QnhzR9p/svny7V/vf/TPJ4Afbr77+eZnP//7Z7/95qv/2vzT&#10;7zZ///tv/vPPm3/90z/++O3m3z/76FlatGesn31ioENKiHOir3VWmGOrMqquOKA40T5AbFSpDLh5&#10;ZeEPv3u9ufnLb779zb+++Y/NzV/9/tcfbv7l6/HG8nR/aZKXMDlQ6i+y8hELvCQcLwkrJUFcUhqm&#10;0sdrmtMPXZ5Fzt59ffHe2ysPP7x8/935uy/PPHh28tmzI28eXvqPD0///vWB39xb+s2lw5v31769&#10;d+Tb+6u/OufZEI7YIYgtgnCNEK4F0ZnH9RJJEyIV7c2WUqk0ICgqLlGv1unzivQpGdvr6k6NDI2U&#10;FXTmprTmJNWnxZYEes9U6W8fPHBqeWltcXG0u6tSUVqWm52dENdRUzPc2dHd1Nze2Hz08JHr12+u&#10;7D2wbWn3xPbFtZPnVtaOHT176drDJ8tHji4c2L/t4L7Rpbm4vBT/2ICMkoywuMDQCH8fX6mri723&#10;h9gbxqQie3dPF09PVzdXG5GzlZ+3W3i4b1CQV3CIX0RkSECwT3CYr9TbmWtHLtIld85V6Iey+/eU&#10;T56sHzpUs/565+ebG0c/X5p80Lvy0fa1z/ff+9PdD/717qvNn33+X5+dfHpi5drS3MWpjzff7L6/&#10;3StX7Jspiij28s90ipNLDt4Y/OXm4x9sXvno27Nv/nXq8V+OvvivMx99e/OHmxtfb7774bcvN/58&#10;69Ivjl/86aEjr+Z33eidX6+r6ojJL5WmJkIPZuztSAgVsxP9HVE3eW+bOH+HCG+7ME+bMJlNiMQq&#10;UGIVILHylaGkvKeYLXah+Xla29gRw1L9BvaNDJ7ePnnvYOPpyabLU33PV/b96er8b9ZrX40O/GRp&#10;/Ou9I5/vGnqxuPOD45d/8ezGT97d+uKT6x9/dunpu/eM/KO3Nx+jDvK3Hr278eDN9fuvL99+fvHm&#10;U4yRP3f71fk7r+FRAWNx7ynPoEQP/3iJd7STJNAnKCE6MT8oNCU0PC0oBPWIDw1JCQtNDglODA6M&#10;BwQGJGC0OMZ9Azy8IiWyUIx2F0tDYBNdOtXAzsMm2FsxZBCJg1yEqJI7lgcj9yEn7MI4fffvvOO3&#10;fN7/34w8ZAOAgR0INhyL2VjiFtAqScPFojAn50A7Fz9HcYCTLMDFPUAo9hE5Sr0dPcJFfgURaWVJ&#10;+V52Eomdm521k1jsbW0tsrWXOTp7Obl4QwyDEiehj4sb9DMeNg4ygL2jh4MTqhdva+8BsZ2tp7OT&#10;n6swxMU12N4l0EEU6CwLFXmGCCX+HtIAb1fvMDe/cEev2lS5MjzDjWrnLQwUuwWhkIZgzuxCbBVW&#10;t3CpLNpNHGEwotzEKBHv7hXrZtCxkXnGYIw82Njirlg6RsQDZO7RYMOBYlm4BC67JJgrEHH5QntH&#10;L0dnH7j4cHGgwmyWE5fjYmfr7iYKZDEdSUQ+AU+HMRnq7GKCMzU1R+lCg6sagUDYcpAHw0Cbo4u4&#10;QgpsQiLdwMhDgEQYCMIhGImP0Y5gQE6qoWmHgJH42CYcDsdihUOZGPMOBlYmx7Bs7BYdD0EgEFhZ&#10;WcFeHo8Hto2NDUq1CwQoOy/gkyhkMh1dgRY2LfkCGytrW2sbiCEzSspj7C+HZ83gOLL4YgrTB7Fo&#10;cvb6rGn8c1XXj/NbfpRW9yf16Feq/h2i6FSEFsW2csETxWSqtykhEcFfL677pGHs46bxGpZLBkLM&#10;Qoj9Tp5fNQ5/Wto4TXE8IAz+Xc/c4/zKeoTWhbf7QfPYfW1LDdcuBTHOQAjLERlvq4aeVg5W2XsF&#10;GpE8THBRRHqTleR8inK7R8xSbHYkjWlrZmrDYkLHyTWsuYe5MWKk/Pe94zE6/j0Mlw4LGB0PAfuz&#10;Bwz3YbAOMWzCLYCbYox+IWZuhH6Xiof7i7MwwZkjkVF2E1OFE1Mp03NJo2ORQ8NhQ0OhfX2BHR2e&#10;qEzKRMxgXwjE/X3hlRX+IYECU5hD2jjzGQ4smi2ThjrI02gMEpFOJVqx6Q40Cp/B5DGZKL3OQz3l&#10;rdksAYBB50LM5Vhx2JZgQIx6x3PgPvIYjPd+8ZjBYloy6ShRDjFmoP7sHBsu245Ot2TQbWkMezoN&#10;1a5Bj2IL6AwOgUJF/2zBQ58ANt+KL7Dl8G1gL5XKZbFRUToOG+rAZzJ4UA06jUOn8QCYpzyHZc9m&#10;2rEYtlYCdE0IDseOxbLCxHPYbGxtWAcAbFpaumIiNgKes8HR3p7HcUTF6zlWLK4dGDSGDZ1px+G5&#10;8nlCHteVyxHSaQ4Uog2T5shhOtEp9iS8gIBjw68gEplwbw3urSwcnsJi8i0FduiXfKhoHkLCITGR&#10;ssxUn9wsb3mJX19PztSYcmxE0dWaV5QfEBvp4ushYFERC1OEYI7gzQxfLVgYUQnm5iYIjYyjUggU&#10;AspMATwkosSYyEQDI5+VHJ2ZEA7ISY7JT4svSk8uyUwtSI1PCPWP8HV3d7KJC/aND/HLS4lW5KaU&#10;F2flJEUCNEWZqsIMdVFmTXlRna6kXluKLZ0KBsTYsq5gN+nLWqpU7TU6DBg131FbgTHyqGRNQxVG&#10;x3c1VPS1VFcqCitK84c7WnQlBV31tacO7j93+PDTW7ee3rn95UcfvHny+PHtm5++evnw+rXrZ88A&#10;OmtrdSVFrVX6Zn25Mi+rvCivsjQfUKMqadCWNeqUaFyhaK5UvtfS0SoAWz7yBtr9/+UjD/g+Fw+o&#10;VpVVKRV6hbyyTFGv0QBKMtMn+npePrn/wasnH77Z+ODFw9ePbn747N6PPnrx+buN18/vvH15D1I+&#10;eXbv3ZPbX36w8eGTqz9+c/fp+f37B+qO9laf7q080aY6Wlu0rSj6YHXOvbnma5P1Z/oqdlflDmaF&#10;dCR6A9oTUGf57tTA9kRf1Fk+OaAzNQiTrxnKix4piO5O82+KlVaHuQzlBi/r0/fV5x1vLz3SXHi0&#10;pWh/bfYuXcpufdreuuw9tVm7KjN26lK3K+P21WSd6io71Jg/XRSOEfEH63P31+burc4+0VF2pLkY&#10;cLJTCSn7anJGc4KnCiNWKtJh19XRGkyv5mxv+bk+LRjn+3UAsGHvbEn0diXKbEKBJ9pLL/WVX+zV&#10;HKnN3SmPvT6ovzlcdWOk6u5M4/35lndrY58dn3262vdmbRRl5PePovI1+0e/z8i/PTB1b6Hr7nz3&#10;nbmua+Ntl0eaLw41QnxpuOXqRMel0ebrUx1Xp9pPjzQc7qve21Wxr69xqr58vLnGmUnFGbRrzBAj&#10;kgURZRe+C8aIEY1EtubybfmWdlyeNTRJdAbAiglvOItLoTLwBPZ3AjWYIzxm86i0LWoebOwoMNBD&#10;SBRzwx/PKAQi3gL3Xj4F3jVjE8xPCGPk6WQKnUjGGZvCNBKDhYkx5p/OJKOF4E3MDDBBYWpEMEOX&#10;dcXEbSyM0ZVgIRFbEhZnbAx5SObmDOhtoXOFjtXEhILDYV7tUA0oE0ommFuADaeGGEDGE4gWOKwr&#10;wVRrAJAC2WAT61zAQHcRSFBVqBL7ezryfIOIPIdMs2ZxIeZSoC3mbF03qACfyXz++MHNKxevXzq/&#10;f/cyhw6/yATGDXApANinA9jXA1gwsEPvA8zDIAUlhAwBI4ewbFsBsr23DAHLg07gDOsEbCUajkep&#10;JPhlYMJ9IZkalxdkPb16dq6rcaGr9v6J3Y9P7Tox33V2R+/FHT1nphoGiyLG5FEzZdHb1PFLmvjl&#10;8oTd5Sgvv0sNcdKOkshlZfRuVex+XdJeVcJqWdwhbTpgrTztUEXGmj5ztzphVZu0qk/aoY7GGPkd&#10;6qhd2vglZexebeouRfxSaeySIm5ZlbBDFd+d5rO/XX58vG5bq/z4XOdyX9XqUN32Tu2RuZ7Tu0av&#10;rS3O99T218iH6pXTbdrZjor5zpqDcwMH5kYWx3r3zo3vmh6NCfRPigjPiIv3FIqDPP0CvQIF0IEy&#10;OVKxDEY1CoUiLi5OpdLIZB5WlnauLmIaFSZyuPi4lNSUrMSEVHs754KCovDwSEWpvFytURYXo8Lx&#10;JcW1GnWTTletUupUcq26RKcqqVCXYox8lboMUFNRrpHLW+qauDQuzpjEJPPNEQoJx0XJZTMGTOFJ&#10;BDYBxzQzoZgYkSDGGHkYVwC2eHkYRob4h966eO343v3poaEeXEauv3S1VX+iv+7CUN392faNufbH&#10;082PppogfrWt8/lCx7N5NOXxZCNKso/U3u3TX2lVnasvud9X/XK6/flk+92BukutmlO1JReaVde6&#10;tI9H6l5Otz6bbvlgqe/Nzt6Hk41P59qu9emgnKvdmvujtbcHK++M1Dycbro9XrveodpRW7zQVHHz&#10;0P7z+w4c2LZrx8j0XN/gdGfn8ujoQEPDSEdXTmKqLceyrbpxx8jkTO/QtpHp5ZnFqd6x+aHpucGp&#10;3bNLy1OLKzNL/c29OMSciWcRjUgsEpdD4RPNqHQim4pnksxReX2CBY1MYFOIHJw5HS4RmchB4J02&#10;IZKITAtzEoy+LMwIRBhWIyZUBEmReG4rr5gvKhhPjd9ZnLpHk4lKkDXlHm4vXNQmzMujd6oTFhXx&#10;7WHCSrGgwd2+zde1O1Q2nRKxozB5tyrzTJv2ze6Je7NdZ7t1/3Fx/6/P7Xm3OPizIwtrqrSVwvjZ&#10;9NBt2ZF9Ue69MR57yzPRzwha0BVid1UkrFSlHmjO31WVOadMHC+MbY71LZE67tSrm6LDY1i0PBen&#10;RCv+UH5BW3p6prsHH0EEZqZWJBI0skwYbFqYm5l+RyUbeF0ANIMYI88gE5gEM0uCiSPRqDzWb1dT&#10;2ZmByisjlRf7yq4MKK4PaQDnO0rOtRdfH9Bc71VdbC8525J/obXwTGPurX7l7cGyx5MVz2arH49p&#10;bvUUXe/Mv9iceaExC8PtPvnjMe3TSf2LmWoMz6dRLv7hiAbbfDytezRV/nyh6sGY+v5IxdU+zble&#10;/XR5johqzMWjoyYzY4SIM4FBErYAiQkqWQPtikGvxhx1nIfehGxkAnMhO8TMC08NodCjqcxgMtXF&#10;xIKFGKFLbEGbbvjJOINqDfxwlNc3MPJwLaBLgBgATRYErNGDgLVaELBELGDp3w+GvO/D+yRDwI5F&#10;z/vfA+yCnO+LMwQD22+GKjSbmAHQkT80xu/D+7oZSnofIOf3GXmZxD8jrTjQPyrAO0joLHF2ktg5&#10;SmydPZ0kgWwriVdQvIdPBCro6ugmtbEXsZjp3u6NmUkduYkj8tRpZdqO8sxVfd6halSp5nxz+eV2&#10;/dlG9alG1dk27flO/bmOiovdVWe79EdqFQd0JbuVeXNFKaP5sYOFse05IfpEr9JIcXGULD/CIyfC&#10;18uWTzcyohub2TEFdPSdYjJpfCqBzoBhM47AMTZK8XTb3lC+2qjaXZV/tL74XJviXEvppTb5tS70&#10;S5qL3eVX+/U3hqphTAKPwZVe9bV+9bUBLYxV9ugzG6MkgQTE3QQJoJl7k029KMYSEnJ6run56dlz&#10;S413j/ZePdByYlFzcU/Vg/XWK7v1d/fW316qvjGj31+bWuPHy+Mjci5S52Q2GWm3lOy6Gm+3nuJ4&#10;NtVxPYZzMtX6UqHwQoHoWLrjgUTHyQCmWoAk4ZAsKtLixVvODbrXV3p/pPBoTfAerWwk20YXRAtg&#10;Ib62hOLkYH1pfLQ7K9Ia6U5zmyzwP91d/GZ/96PFmofbKze2Vz2YUB/VRR8uCen3ZpdzEBUTWYh3&#10;OKoKWClye7pQ9nBVf3Op8u7O2nsLNX1JQo0E/3hae64ta74wqDHMxd8CCaKY5EvtY2xJwTzEh4Fk&#10;S80H89wH01xXVSF7ywIn05174vk7dYHHRwp2tKWPN6Rrsn1TIp17O0ra2gtbmvM66rPD3TluPONg&#10;d354mKi8qSirNlc323DlZxsnf3p3+aOT2v1ttQda+w93d4xpnF0s/L2sRI5sHpu2fuzUx5/9NLdE&#10;G5+WU6RWFStL1eVlRUUFCuiZSotVSkUZdE7y/LyCXIVaparQOIhdAqODrz+8OTDe/4tff9XX1wbv&#10;rLvEEY9HWDxCQ6e+RF/QMFTTu9TRvtJRNKQUFwWlD2urD41p9/QXTtUH69JKhypLesvl/bqiXk3J&#10;UEXpeHXOgKZ4tGrn5X09kx02dkxfL5GdNcvZ1crBiS8R2vIZBBs2SVWcWZCTEBYscbKhMaiIUGRZ&#10;oEhPKIxfObfv1JNrh2+cUdWUc3kwzWPZw4wXZwTz4QAbqj4tWBfnLQ9y6s0LWa3PPdwhP92vPTOg&#10;W+9SHmtXrlbnjhdEDWSHwNi+IcYdhvQDedHDhXHQIo1r8ubqNE25yUnuQlcaQcJniHh0D0dLZ0t0&#10;ZVdna4arLcPFjuFgRbG3obq5CFztOJhrvNCW52TJArjZC8QOlhJHK3+Zq5fIAd5JiD2F9sFeYm+J&#10;k9jJxtGGh0rHMmkw5EPHhyQyCgpJKhX7+nkyWSjnjvIwJCodpqOoRAGdSiVvOcWDjQFsjGGHGAPm&#10;HY/DobKCFhZmsIllgBK+UwtGV3MFAysTMhtBG2lmbGZhii3oCjakAMhUOD26rCudSQMbD62zodEy&#10;NTeDTQ6PCTN7niWLb8XEHOQ5fAqRYgJPAteSwOKb2DoTrRxNZUGc/sXqH/79xQd/fvTxv55+9M8n&#10;P9h8/ZNv333+p+df/f2jr/722c+/+fHvN3/xh81f/Pi3H3y7+R8//9nLxDBhWrhbSrBrvL9djAcv&#10;JcC2QxPfUBqUHckPlZnoij2P7Gv57S/vb377g3/8/fNvv/nht//8dPPvn25+87N+fWF2gDTMxSpC&#10;5uTrKvBw5YT42XmK6YmxQl1FYnllSoku/uC5eeTI5cdnbr6+cPfthdtvLtx9c+7By1OPnx198fDC&#10;T98c/sGDhbdn9v7i5ul/PF/+2aX8fXWymgjEwwJl5DmIOd/cyUfEkzhKY8JStapkpbyktrZzdHTf&#10;2qEz6+tD9Y1lcYk9xSXTet2hod6zc+MnZ0cX2+rGdarG7IyBclVtYV6TRtleU1VVWlSSmtSgVm0b&#10;Hl4YG9+3c9ejO/eOHj62uGPXwrale4+f3Xy4Mbmw1D0yefba7dtPX955+aphoP/g+TOHLp2q7m6U&#10;BLpL/SWBkT4h4X7+/u5O9lZe7m7+PlKRyB6l493s/LzRhV7FYkeJ1Nk/wMPLG4amrjBQ9fRy8/WX&#10;ePm5xqX5t/Sruqd1U3sb1m5MLZzoWjjfM3m++dC7hb0fzFz+7fqLb++9/ebJjzY/++E3P/h686uv&#10;Nn/6+NcPP9784PYfrvVf6MzuSeWH06QpdpEl7rGl0oAMq2il49kPZx//4eCt369c/d3yvb8devSP&#10;4/f+cHTjz+ee/e3Ktf88deV3J67/9sTe55NDx/XD+9XatgilPiA92VlibySzMQtwocX72sd62YfL&#10;rCI8bcK9bEM9rEMkVsFiyxCJdZDMxs/dysfd0ldmKRMyPCU8JxdaYILn1Ppc84HhznMLTafG6s8M&#10;t92ZWfvjtdlfHC6+2tj/5c6RH+0a+mDHyPPFxddHTn555/6vPrn9o0/Pv3p95dWHlzfeXnv0wc3H&#10;725tvHeQv37/9dW7Ly/ffo75yAPO3Xp5/g48JOgTkqeo9Q5KcpGGunlG+ocmewXEBQQnAUIj0oND&#10;UwKDkyAODUkKDkoIhF3+6CKrmFKNj0EfBuBuUIYRS0Mw5l3mES50C8QYeVSPRRwEiZACBpbi7Orn&#10;IvTHNjG2HQwoxNsgX4Nx8QCM7sfw/2Dk4cCtQ7DSIBFqglUMo/gB2F8LpJIwqVu40AV1LYef7CAJ&#10;sBf7om7yIh8PB09fO/dYaWhFhjw9OF5sI/QQedrbCV1dUSIeY+RdhL5OQh87Jw8rO4mto7u1vRQA&#10;hoOT9xZEwiCxWwjq5y6NcHOPgqvq4hHi4OYvlAS4S4O8hX4RshBfgagwILEqLj/YVubt4i91C/aQ&#10;hnl6RMjcI92kKB0vlkWKJZFSWbTIDaXmMc93J9cgTEQe9np4x0H58CuwGBLhKDDgvK7CEADKxUug&#10;QMhskOhxC2RynOlMB2tbma29h6soAG6Ko7OPjbXU1kYm4ItcXfysrSRUihWZxMIYecPXizAERJVe&#10;ocXFCF+IDX9ERVtltGE2cPHQVEO8xaqDYfD8hRYXPRAMvGFlUapB0wZiyIYdCAGzIREOhAAGBIyX&#10;hxNhBqSj9LolquILKZjXPMawwyZG2YMNBtuwpisHFZZHRXL4XB7qFA8ZuaimPCQy6Qw+G12qzpLG&#10;cuRaCskMXwTX6OT5cXX/5/L2X8m7fl3Y/uvSvq9U/e+0/UkIPhTPFuLIMhrDy4yQZkS/kFPxrnrw&#10;s9apdmtZNqoOj2u1cfthy/CnmrYdtp71CPmHNX2fadpOyuIGzKw/Ke9+om5qtRUaGHnczrC0D2tH&#10;X9eMNomCAo1IPgSKO4LU890OBKWv+iasZ5fpfQNdSEQ7FotBofJYbACTSmMb1OQBPA6XbfCah14T&#10;FasxJMImXC64qnALIED3CAFj5OEWwBgdRt9wF7BNMCAFh4f5lCkeRzEzxaOfGOMQGg2pa0ganyye&#10;msofG8uenspF13rtj+7qDOzs8BvqC5+fSxkYCG7v8O/oiM1Mk9JIJnyWJYXA5zLRhVuhMnAb0b+Y&#10;MO1pFCsW0xIuMJPFZ7EFBmdzKyaDh4HDtuQZZGEgD5qNhWZm0CxR4XiGLcq20ywNDumoVgzspdN4&#10;LDrK5sNwAo5FFWBoHBaTbwCPAdeAQWMwyRSqBYFoQiQbM9kEsMkUcxiAcLgMGHPAxWIwKSw2jYOt&#10;M0OGZ5hMIpDJsAeqzLJio9o1DvBDmHRbLtOJRXewFAh5XGdUuZ7jwOM5YavLGnTtraysXKhULkDA&#10;t0f/bIA6mFqxuDY0tiWDC8MEewbLjsGyh7eMTLVhs1yYDCcq2YFOdeKyRHSKPRFnTaPawytGpVpa&#10;WNCJRDaRyCQQGHy+I8Tw3jHoXBqFzqAQqUTj+Bjf5DjvjGRftTIhLcU7Jkrs52Pr6sSkkhCYQsJk&#10;EG8OwxiEjMfBj4JfBNN7KplBxKPL9sCMEqaEeAuChbE5PD8+7pKU+OjUuIiMxMisxAhAXmpcUWZS&#10;UXpqblJcXLC/v8Ql3Efm6+aUmxSTFB4oz0kuL87SK/LiQ32KMuI1RZny3BRVYUadrqRKXYCpxmN0&#10;POaNXq0qhLi5UtlarcZYeIyUx/Rq/jcj31mv62+t0ZXkFaTGD3e0tFbplmemXt6/++mLF5+9fvV2&#10;4/Fnb1+/fbrx5slj2Hx65/bV06ce37zx7Pbt8e7u3qaG/pYmvbxIkZOhyk2vVhRWKgrryxWNOiXE&#10;UCuoBgBq2KhXNVQo67QoMEa+XlteV45R8/8H/odqTV252iAiX1ajRl1KG9RqXWGhPDtztLfri8/e&#10;vX316PXz+w9vXXh9//qXrx9//vLhZ68fffru8YsnN3/w9smzu1deb9z87O3Dd89vfP7q9n98unFp&#10;ZWJ/l/50X82xJuXxBvluVdqqNu3aWPXlsZrzg1WHWxSTRTG9aQF96YGdST7tib7dqYEYKd+TEYqR&#10;8kN50QM5kWNFseNF0YM5IRVBdm2J7guqhB3lyWsNeSc7FYca83fpUlYr01GBmvqclar0vXW5a81F&#10;5/o0Z3pU+2uzl7XJB+pyINvB+tyjLUUnO5UnOsqOtyuOtpQcqMs73FS0ryZnOCtwW1k87DrSXHx1&#10;tObioB7yQHymR4Nx8bAL21xvk69UpC+Vp+ypyjjeXnqyQw640KU6Vp+/XBZ/a6T67njdmQ7FxkLb&#10;6z2DL3f3vzow/GR379vD4y/2DL3ah3rKAzDtmrcHJj9Ym36+e+T6ZPOtmY57Cz03JjsujzSfH6i/&#10;MNhweaztynj7jenuezsGLk91nhpuXGlW7m4vX2qrGKwoXhrqrJEXMqBtM7DeKBPyHWFhYmSMMzXj&#10;MJi2fEs+E15RaGXYthx4UdlcChUj3MH4vi88tgk2n0bH0rFNSMd2wVE0Agn1cDdFF8+AOYsZuowf&#10;yshDjC3rSsDhMWYc1bcxQ2XCsKVZzY2NMDd2KAHAIKGUPY0AmwQaEUcn4ZkUIotKghgDg0yARHQX&#10;kQhgUSjQ5GGw5fOdbW1teAIoASsTQPruLwE0EuoMBTYkYj0IGARzC6IFzszIGNKhB8Qc5GEv7GJR&#10;aJiUPOoC/z3VGsxTXkBnQQoYqHCN4VsBuBQ0nPmB1V2//OrHG/fvPLxz8/WzjeK8bDLODAfTLQNL&#10;Bdgi5bHw33mi/0bKYxkMjNO/w9YuyAlhaxNj5L9/uOFkRiamqKQ1nJ1gjNSUFT04f/z4zpkOdd7V&#10;AwuPT+6+sjpxcLT+3PauR2uTZybrJlSx4yWR0wrUjX1vVdoudfyyKm6PLhUVXKrJ2leRtFsVu7f8&#10;PSO/Vp52UJO6pktfr8k9oEvfpYzbX5m2okuYLQ7ZXZm0rIvbqYleVsfM5AfDk79LEb9SlgDGbFHU&#10;YHbgvqai0xN1e3t1a2MNy31VSwPV823qgxMtF/dMXT0wt2+ia7CubLhBNdKoHmtUznXqt/fUH1sc&#10;O7Zz+sD8+NHlhUM7t+clxPsIhZG+/o48K5Gtq5+7nzXH2lvmI5O4uwlFcXFxGo1Gr6+iUVkCvk1c&#10;bHJwUJSpCVHs5uHl6Z+SnBEYEJqQkARQKspUcoW6tLRSo9EpStG/TZaX6xWod7xWXaJVFutUJZiO&#10;fKVKoVcq9Gr1QFdPmH8YKrFiQsUZ04gWHJwpSsebmdAszGgEHBPjmo0QAsRwUvTDO1TzEKXjtxj5&#10;6LCY25eur+/ZV56d6S1gl4Z6HR9qXmtVXxyo3ljowMj3F/OoQPzTmZb38XTL85nWe0PV1zvUl5rl&#10;Z2qLrrSqHg/Vv5pqfzLWcrev5lKz6nhV4fkm5e2eqodDdRuj9R8s9t4bqXky2/pqR/fGTMvrxR4o&#10;9t3OXijqyXTz84WOK33aOxN1F4drdjeWTVXJr+5bOb26ujqzbdvQ5MLA8Gx39/aBgcqiorGunjpN&#10;RYh3wM6puZHWroHGtrHOgb3bd88OTG4fnds2MgtYmtyxMrO0Or+SGpmMR/B2HHuqGY1BYAMoOAbR&#10;jAoxCY+BRbCAxomGt2CYGpMhhl7ezJRkZkrAWZCNjcxNTXAEMyLDjMRAkNqktL21tTtKC7YXpe8o&#10;Sd5TlbNclXasW3GwtXCxInkWHte8sAZ/R7ktrdyRrXez7AqVHdQVXh9sujvT+cHa3K9vHP3ByeWN&#10;pYGPDkz/7PjO5zPtJypyl7IjtmWGr5YmTyQFtAa6LJUmHm8sXqvJPt5Wcrg5b299+u7a9P1NeUv6&#10;zMmS2K6UIKW3U2Nc6ExZkdJTmuVgE8dh1UdHtCWn5Hm4ezGYMDq1tMBxcBYMqD287NDyGV5zCP+b&#10;kafgzW2YVFuKuR0Oac+POz/RdH9b1+2p2ifzdffHyh9PVT2ZqdmYrn06W/94qubeaMX1PuXZlvxL&#10;7cUn67LuDmnvDZc/nqh8OlP1bEJ/t08BuNlVfLEp+6g2bp884mxd+q3e0nuDypezNU8n9RvjOjCe&#10;TVW+mqt9NFoORz2dq9yY0b2Yr7ozpLg3qL7RV36qQ3OwvcKNZoQKMJkieLwRjUqACpujS0GjVLS5&#10;4c+J8EveM/JGxmRjcwqC8BFjKZ7sT6ZGUBnBZJqzMQ5uljn0NOhx6E/GIejnWf9m5A3N0v9m5LFG&#10;D8JWwwXGVjra5H0vYDmxsJUCMXqtDcdiBhawvf8jwMzL0NKijDxGx6P3ylA5rGKGYrYClIG6cMA7&#10;a2JMgNFlgF9kWkqhrzfMl73dZX5CIfpduL2zp1AWZOPi7ekf7RMQ7ekZLHR0k9i7ii2t/Ozt4mVu&#10;qtjQpuy43qKk6fKc3TXyAzVla1XyNX3xkarS43XKo9Ulx+rkh2tKDugLjtSWHq6Xr+ryd8ozp/MT&#10;e1LC2lJC2rIi9El+BaFuWcGiJH9RZrivt4Ml+ucfGC6bE8gmRDYNXbmaSmKTzGlMEpNDIDGNkPww&#10;/52t+v2t2t01eestpdf6y690Ka91qa53q0/X51/oVFwf0N4eqbw5VAG7AFf7dVcG9Od7K9oTvDyN&#10;ET8i4k9DAtlm3kxzDzriZ4ns6it6dHrkxpGuMys15/ZUXd5fe+dY8521hjv7qu8tV54fyu+Mspbb&#10;InpXi35fzkq865EM90NZ0n3JLicyJacyXI/H25zPdDmV5bw/xWZXnNVCOL/F2TSfjCidcFPZAbvL&#10;E6/0adZrM1bkQTuKZWtVAVcHEnYoRKPZwhR7JEBgnBnsokz1jRNTimTErjinbYqI+wtNVycrHi43&#10;XZ1S3ZrVPJ7TXmhKPVwcsBjr1O5oWs1HRoOZh0o9H43kPl8qv7+39vrumtvLDRu7Wk60ZUFV96hD&#10;r/cXr6hjtF5WUXSTeB4l3pLiT0HCLZHqOPvODLf2ZIejDcmPJsoXsmWdEYJMOyRLiPQpAqaa0hd6&#10;S3NiXUpz/LvaC1s7ihoas1oq00JkTDsW4u8tSMwOqB7SxugSddsbZ67v7jk3I1+uL9iu0yxVt+9p&#10;bhyUe/qwfdz5bk4cWyvu8eMnDx09HZuUodRWlqrVhfKi4rKiopJChaJUWSZXKUuzc9LK1CX5JQVl&#10;Wk1qXibHVjA0O/qrP/3H+tljP//VjyMj/bksoosTj0xBSDSj3rFWTYMiuzw1RR0Xo4rQzdXkj2rU&#10;uzoaT0zVH5vqOD0fXZcTV5NV0KmM1aVFaVMCFDGhFakBmsTwyvTtF1b3nlgRulmLXKxlYgdLa4aj&#10;s0AstOXSzG24ZI08KycrOjjQzdGOTiMjbmLrrOKkqJyYA9fWL729f+T2udX1gy5CZwYBZ0UhOrPI&#10;9mRTP1u6Li1IG+9dEujYlRmwqzr9aIfi0ljNtcn6033lxzvV++oK5hTonzw7UwMqQt30EbKaaG99&#10;lGd9cnBbbmJbYXprYWaip6szxdyNS3O34QotmUIbtps9z8Wa5SCgOtsyRY5coQPHxY4ldkAV5DHV&#10;GhdrDgCTr3G2YvtK4P2093ZzdHexlThaBbgLPd0cPESOznYCNo3EZ6FDPnQciCcAqFRyQkJcVHQY&#10;jGFJ6JSYCHNPmEtSUV9J1Ckeo9oxUh6m0luMPMypYRNsOMoCpp2GbJgBeTDyHZ1rG/zr0Rk6xlkY&#10;yoQYWiOsTUJbI2gnTY3MLEwt8OZUOoVMJbE4TDAw7XjYa9iFY7DoltYCvhWbK2DyrVBw+FAPcwMd&#10;T2ZyzblWZjZOOJ4tEhLnNLqz4et/vfvB3178ZPOjzzZffPD3x+/+9PDV7+68+c2Dp1/f/OE/3n30&#10;+yc/+a+3P//r279t/uDdBxeCfQSxgY5x/g6xPnZxPjbpwY6d5UnV+QEpAcwoD1xFoezE3sbNvz/f&#10;/Pbd3/70dPPbDzb/8Wrzzy9+8upshCs9UWofLbQNFdmEyOwD3G1C/Ox83dkZyTJteaJWn6apyTp0&#10;ehFZWb955PyT87feXrjx5vK9Dy4/fHt+48XxjUcHHt3oObY0eePwxN21qYeHQltzEQ8y4k5FnMxN&#10;7C1CssP3nVvbtb7P0c/DPyU+MDVZ393ZNzOzbXX3tdvXz545sbowtzw8sjo4tL2jfbS2+uK+lUv7&#10;d++fGr24ujzZWFuRkZIa5KPJz1wY7Z/r79kx2L9jeHiiq6u7senE4aMvNp4/vL+xvLRnYmLhyvV7&#10;1+88OrR+Zmhyfu/hEzcfPbv6YGNyedfpmzevPL5X29XoEeot9HINCPMJCPT29XGXieHhtxMLHSUS&#10;J4nEQSp1lohdZFKRu0wklblIpM5imbOb2NFVaCeVOnp6usokdiI3QUKyX1FZXFSypLwpQ9ed65Nm&#10;XzaQcujF/IUf73v0pwsf/Os+3Kov/vnup9988ZvNX3+5+cN7v7n34G8P731z5+Sv15deb2s+UjV+&#10;titUIQnKc44oFnqncWM0zukdnruedT3+17GNzZPn/mPp1p/Xzvxs57lf7V38YHzvF9uP/WRl9l53&#10;91FV21JBzWCipjYkOdFB5mzqYWcRLGJHy6xjvRwjZbZxvs7hXraBEn6o1Drc3TZQJPBzE/jLrH2k&#10;giBvO083rrdM4OBECYz32HfjYPOB4ZYTE9q9HdXrfZWn+xpujLbBKObB8MgPVkY/Xx15s1R/caj3&#10;8ty5nz669qM3D3725aW3784/fX3lybvrjz+8tfEBCoNezfX7r6/de3Xp1rMbD96cu/70xMUHVx++&#10;O33z6bXHH+/Yf9Y/Ih0VOpcFi70jJF4R7r7RAP/QZEBwWGpweHJgaGJgcAKGgCBUo8bjuwVXIcYc&#10;0t0MLvBCt0CIJbJQzAseDIgxG2PksWwYQQ+QuodBIf6BCVCmzCAfD6VhBWKJUL6vfxyk+Blc6be4&#10;eAyQgtUBqwbGzm/VDWzAFiP/3pZFiIWhEjd0WVRnSYiLR4jIO9RNFuTm4uPu6BktCw2090z1jdVm&#10;yb0dZZ7O7iJHqVjkZ1CKd5d5oNI6rqIAd69IF1GAiyTIWRwoFAeB7eTiC+mwF36dTBouQWn0MBdx&#10;mIs01MU9zNU9RCgLkbiHySRB3uIgfxc/PxtZoltQR5YmxFLibRCucXMNkEAsRledlXjGCMVhYkmk&#10;q6Gq7lKUl4dNiSza2S1M6hEt84xxdUMJepT0N7jGYzQ9/Kgt1RqMkUdd5iWhzsJAF9dADldEItvy&#10;BRLMo9/R2cfe0YvDcwVYWktgk2/pxmLaY4y8YXkf1GkC1TkxULpEw+dJlO9R8AwGg0AgGHh11Eb/&#10;HmoQl4dNyA+7IIZjYWhIMgQoATsQCoFNQ9NPg0QITIP0DcvgFw97MQPyYAbXIAGPEfFQPsTY6SDG&#10;XOMtLS0hJ5vNpjHoAK6lADJzOBwrgaVB5Zwh4PHBtuQL+Fwek0qz4vAsaSxbJteVwvAxwlVaiT6t&#10;6v+8sOUv1eOvY5TP4rVfV45+WT3e7xToj+DcTckyItXTFJ9iTL9cWI0y8k0T3baeyYhpMoLrEHp+&#10;1jHytqpjr3e0HiEfC0n5Wd3g80T1Asn1s9K2x4XVTXzHdFS1BrcQmPhR3cjLqsF2Wbg/DHmJtGBT&#10;QhXDaY934rGwrNMF5ZV+AU44MwcWC11Jz6DzK+BwwQBAnVkMJuYUj7nMY30cxsjDdUB7SyL0l+jV&#10;w8j370bk/w4wTIdxN4zJcQS8kbGpGfq3EnMzcwRPQNzcGJGRzjptfEtz7lB/6cyUamwkZ2AgtrXN&#10;d3Iirq8vcHgkcGgkpKk5SKkI4LLMGBToN7lcljX6VxM2VAQP3TOHjcq/MBlwn6y4HEsGnQO3gsux&#10;YrOsKGQ2jKR5bBs+x57DtGHRregUPoMq4LEcaCS4KU4MijWZyBNwHWAvDLgFXDsWnWclsGXTOAQc&#10;kUmBH4/yRzwWnUHF0cimttZ0Sz7B3o4iEjKlUraDA87VlWxtbWJlZcrlIkQCQqUgDDrMMFDg8AiN&#10;YkxHHWzMcRbGFAIefSoo0NHzLNm2UAc2xYbPdoKxDZVgw2a4splCFsOVQXdk0O1ZTEd4KZhMW0tL&#10;ZxqNR2egTvdkCoPOYPH4lhCz+VYMriWLC8MEaxpTwGDbMNn2NMPys6iKPcOORrWmUqxoNCswCHgu&#10;xBSaNYHEs8CzIYZsdLo1mczHW7AIeDrenEzEkygEi/iYUCHquGFlZ0MnE1EhGoIF/CISkYCDCSO6&#10;TA4JdbWjUjgkIhNnAaMdHpmI2mQS+r2CKap0ClNMmDSbsmhUicgp2M8jMtQnIzE8OyUqNyVWU5yT&#10;nRifFBni7eYcFejl7WYfG+KdHhtSkBarLclWF2ZkJ0bkJEUqcpP1ilyArjS7WlXQWCGvNcjHA7ao&#10;eQwtVaq2Gs3/YOQ76/RbjHxvU01fSzWgv7VmoK22qqwoNymmvUbfWqXbs23+0fWrHz558tHzZ5+9&#10;fvXi4f3P3757+fDR68cbH714ef3suWd37z24dvXZ3TuDbS29TQ1NFRpFTgaMN/QledXK4jqNHFBf&#10;/m8H+QadvKFC2ahXNeo1DRVqjGH/3yu7bvHvgObKihq1ErJBeq1GBSlgVJbJ9UpFtUpZWVJcW6aQ&#10;Z2cuTIx++fkHT5/eefr41vP71z7euPvR/Rs/fvn4F59Bta98+Or+Jy8fvt24/fbp7ddPb7x7cfOT&#10;N7c/e3rti0eXDg7UH+qoONdbc7pNvVeXNVccfby99PJYzdle3enu8smCyJ5kn9G88O4U35ZYd5gr&#10;osI1ib4dKf49GcEdKYHd6SGjhXHD+VFjhVHjRVEdyZ4VQXZ9GX47ypN3qOIP1ueuNeSh3vEGgZqV&#10;KlSL4PyQHqYEmIj8sVZUUP5Ic+F6W8nhpqITHWUH6/PP9pYfb1ccaiw80ly8UpHeneS5qE6CxH01&#10;OZDh1lTjhYEKyHC6W32qS4XJx1/8bnFX2IQDl8pToORLQ6jT5dke1flO5aHq7J3y2NujNbdGqq8P&#10;Vz7Z1v5m79Cz5Z7Hu7pf7h96vm/w+Wr/mwMjHx+d+ejI9LuDU1sK8nfmuu5v670+1XZvW+/FkabT&#10;fTXnhxrODdafH2q6Od17e37gwkjL2ZGWkyPN22tLdnfqlzoru8vzm1QFekUej0ZGWW8z9E/IGMEA&#10;cwQjBIFmytnegUNjWHP59jy+LYdrx+XxaXSOQRSegX+/rCuTQIQYbIyjh80tXn4rM88gdEOzwBFM&#10;zQFECxzVINpuYYKK11uYmZsao8tlY/7pGKh4FNgqrObGqCiAmRHqJg8Hwl5o5A3O6UQGdIUEC5pB&#10;BwRiVKCZiKfhzAFcKtmazXQUWLrZO4gdHGXOLj5iiZ9UJnVyljg6iR2c4afhTKF8C4PgFZlOpmB+&#10;8WCQDQo20Hdg1DzAFEH/JIB1KxBDfpihodw9ngjloJI10KYZ/OIxOp5LoQP4FBaHSBdQmagQGIvt&#10;ZGlFNDGKDg54+/Txlx+9e3z7xstH919vPNy3tAO9CwbVHRODjA9cELgyADPDJYKuBwvQDUFnhPVQ&#10;0FVh9wsLBrYIDd+3/0dAS0T3o+F9ijFK08MkD+4CXGSoXpW84MH548cWJoaqFHuHW15fOnT/6I4T&#10;c52nZjvOb+t4uH90X6ditDRyrCh0Xhm7S5eyXJ60qk05oM/Yp0s7VpcDOFqbfagya02XfqQy66g+&#10;56Amfb86bb8mZY86eVWTvEudOF8aMVcSvlwet10ZsayOnisKni8Km8sPQ1enVCUvFEcPZwVvL0+9&#10;Ntd6sFdzYKByoa1ssbtie3flnuH6y3smbhzadni2e6ZNP1SjAIw1qPv1hYu9tTt7G48uDK8vTh9Z&#10;nJnta985PlKjkLtC38O3pJnBJNWUSWKZImY0InR/NsGBISqVBhAfl0whM6Dl9/MNDQuNhV7AxtrR&#10;3s4lNCQywD/E29OnIK9QrSgDaORybVkZtGmVqrLKMoVeUapRFFeoSxVFOeVlRTUVGp1KXl5WWq3T&#10;VGo0DVU1tgI7nAm6oCsJx8GbsSxMGNBPWZjRzEwoWzAxJhhYeNRB3ug7+XgDHY+q1qQmpKGM/Mqe&#10;JoVcSMKVRweu9zXsb1BcHqy5O97wbLb15RygHcOL2bYnk01v5jqeTTTd7tHd6FCfrs671qq+3qZ5&#10;NFj3errj+XjbzS79+QbFicoCwMUm5b3+2rfz3c9n2p/NtL/a0bsx0/ZoquX1Yt/L+S4ML+Y6H0+3&#10;3hqpvTKgP9tfudqkmKwsvnFwz4ml5d2T87N9w9sGR+Z6eiba2jQ5Oft37Kwv19frqrePT4+0dgGm&#10;+0Z3z++cHZhcHF/YObFt++jcrumdy1OLq3O7Blr6eCQel8xj4lkMAptJ5BBMKSRzGrzNJFTThYXp&#10;7OPMUGd5nDmdiGcRCQxzM7LhlSUBwDAzg7cGT0MsbE3xkyr1NpV8uzxvW2n6Lm3mnrr8Iz3Kw91l&#10;y9WZ86qEsdywtjC3MgemyombzcYlUpCl0vRHM70P5/p+cnrPl6d2/ejkrmc7B57O9zydbL/UIN+T&#10;E31SnbWvJHkmLaQ7VDyVFrymzz7eWHyipfh4W8nR1oJZReT+prw9dbkTJbGjhTHl/q4aP9FIYUZl&#10;qH+Wg02qNT/X2bE3My1XLIm1tfFgMFwoJB4Oh34ZQcRDk0XCWaCqNd+971ukPLzv0OJBBhsmlW+O&#10;OOCQSV3O5dmWK+PVG9uans3VPJ+r2pjSPwdjtu7JVPWzmfqNyZornaXnmvNP1edcaC260au6M1j+&#10;cKwSdr2crr/Xr7rbp7zZVXq6Jv1EZcpRbdKObN8DZVGQ+Gqm7vGI7rPlztez9Q8GNW8WGl/N1T+b&#10;rd6YqUAxpXs4rr3br7nSpT7brdtVpwh0YJGgibCAMSE0GSh/jsfB44ouSGtqamyBPuvm8KNwFihP&#10;TzAyJSNGbCMTJzOCF5ESQqF7mlo4GFuwEPRLJvRvEYYSMB95uAIYHQ+XAC6EmakxJrsFDRT89/0R&#10;+FZAifPvkfVoU/Zds7aVAdsLAdK3DoGAZYDw/fxgYDZkMDfHGUh2lIU3nB+lwQyb77exA99vmeAQ&#10;xNTcjAh3D+3NTCiB/jHpqcU+XuESiR/AycXLwclDJPYXSdFvyiXuAb6+od4e/gHegZ5CqczBRWpr&#10;68blR0hFJbGh+rTojsK0YXnurKpwp6Z4SV2wQ561vThtKjsGMJ0fP5kbPZUHRux4duRodlRPWlhH&#10;WlhdUpA2LrAowjvRWxjrLYoP8HbiMCnGxhRTM4oZvDzwmnG5bAHMDmDeQTSjMogMBxiCk/B54f47&#10;2vRLDfIj7crjrXJU/qhPfbW99EZXGYpexa1B1Z1h7b3xqhuDusu95Q9n2g/WFo7mRcXxzX1JSIwt&#10;SUJC+tSp47X5CR6sMBfk2ILu5tHu83vqrxxoPLtccetAw4O1xsf7G473pvckCqrdTZrdzaci+Efy&#10;PY5miU+mu5zJcl3Pcj2WI1zPFJ3Kll0s8D6W4bYYZ9vpgS+iI4UspMKZ0B7icLxLCa/zsYGyMUVI&#10;hoNRKg8ZzRRd7M14NFO0UibbUezRFm2TYGuUJCTn+VtG25hUeLOm0r33V2Y82NF+a77u+lz1zcXq&#10;y1Nld2dUdwaK1or8L2oiB6TELleTpUSHo2q/J5OFD3eory5Vnt5ecW9/253Fmjuz2rXauKFE+3Nt&#10;Wbs1cQ1BznEM0xASEsU2juEhCh9Gb45sKN/jeGfW3XH1w3HNRKpY70lLskay3Kkl0U7abN+B+pxa&#10;RVRbddpwr1xbHtfSmF2tjI0LtuUxEDcPln5AefDRof6TEy2H+isWm/MnNOWrzaU7q0q3aYdPDVX2&#10;Foo86DIJ18GK4mJvfeXS1bn5xbDIOLWuMr+4qFBeUKQolJeVKpRlEFBPeUVhiaIgpzC3pqnBJzTA&#10;1Uvy7KOXH3z50dtP31y7ecHJSWAtoNvbMml0ExwJ6Rlt0jTJyxqLsrRJMYoI/XR1y/7BlmMT7Wfm&#10;y1d72o/PqOeaY6oySnrLw5Vx0bpkl3RPfpyIGysMKk9avLS3fbjVy0fk6ekqlTra2HMcXSxdXARs&#10;ujmbYlpamFpYlOTt4+Rkz2DQjHz8hFnFSWnqrGMPzm/8/OOTT66vXz/v5iERcJhcEsGaYuHvbBng&#10;wFIlBxaHSRQhLrWxooNNuWcHyi+PVd2crLs0Wn1ppPZ4p2ZemTpeGN8Y7xfNx3sSELEZIjJDpGTj&#10;NC+XstggTUpUTpi3pzXLlmTmyqE6sMkOXLoNm+Jqw3WwZDrwGW72PIDUydLFmuMoYMqcbTD5eMgA&#10;m5AIttTJ2kvkgKnW+Eld/GWu3hInN0dLWwHLisvkMWkw2INJtIEYp8KM0c7ORiDgYdw6JHFYqMYv&#10;GQ3vF2uFdAIBBzFGwWPEOtgAIhGP8fV4vIU59pmRiRGUaVAdZmAs/BYjD4ADoRzIbGxqZGJmjDHy&#10;0H6aWZgSSHiMi4cJObamqwXeHDJgHvRkKgUSuXyOlS1PYM2xsedx+DQak4AyODwCk4vnCPAcS1Mn&#10;N4rA3tgnWLD/+PgfN7/88d9f/2jz7bu/Pbr/68sv/njnwa+uPv719bd/2Xj0qxuv//PB29/c+fI/&#10;H/z2by+HRuS+MkaoJz8p2CXG2zbGyyY9yLm1LLGpODLRixElsShOsDm3v3HzT/c3/3r/n3+4+a8/&#10;3vr1j0/89MPDp5eb/C1NUiTWUU6CICd+vL8w2MPGV8oJ87fOTvFqrs/X6dL11fm7DkwjK0duHjz1&#10;4OSVl7cefX7z4SfXHn1w+s7GxafPDt662rd/qXyiyzkpEOGYIpY4xJmMCGl4CQuhIKqe6oGlyYGd&#10;M9MHVmYP7Dl9+9bOQ4fG57d19vfu3L24bWF6eXb6wtrauT17j27fcWTnzl1Tk8uTYyOtTRU52eUZ&#10;qb167Vx363hHY01ZwWB97UBN7er0zGRXb0FqZn1l7c3rd3Yt7x0emhofn29q6jp09PS2xdU9B48t&#10;7T20Y8/B+d37xhZ3Ds7Pl1RpiysUnqHekclRQpmTp5fEXSaSuDq6Odu7S1w9ZSKx2NHNzcFd5iaT&#10;SaSwKXOVuLtIPZwlMki3c3WyDA/xtuSSaqoU60eX9dWFYZGS2HSfbHV4siogWeeXVOVVPBhdtS17&#10;153hu1+d+vnmJ7/Y/MGPvvnsk399cP6nZxtP1i18Mrfzh9vO//nku80nL769s//pXOuSKloh8Ujm&#10;eWcIfPMtHZLxfafK7/15/cXmpXt/OX7rD0f3fzpz+Kvl8388cuef5/Z/NNe6Vta4I79qMElZE5qW&#10;7ipzNvVywIdL+QneDsm+rpEyuwiZXbDMMsTdKtzdNkxqHeRmGSi1DnC38ZFaSl1YgV62fu5WNnbE&#10;/PK0F798PX9rf+FcXePxse7Ls51X52phhn1uoPrayPRna9u+WN/2ybGZ5wfnHh8595On13707s6P&#10;vrj49qMbb7+4svEhxsijbvIGyZpr915dvfvyyp0XqJv8zReX76BrDAAu3X+Xq6xzD4h3kgS6uoe4&#10;eYVLvSPdfaMlXhHegfEBYSn+ock+QXG+gbH+wfGBoYkBIQlg+xic0DFI3cMkBgl4oVugo7OPg5O3&#10;+DvVGpE4CBLtHb0w8t1VFAAx7MV81V2E/piNce5QpqfBzx0z3D0j/Azy9NhejJH3D0wAYD7ykA3b&#10;C7uwAzEbqxUYsHeLiAdg6WB4ekT5eMZ5SKJFbmHObqFOUBNZsEgSLJMEeTj7+jn7ellKY6ShmnS5&#10;OrPU19kjxCPEyU7m6x0pcvUVCf28PNGfhjLvslA3aYirNBgz/v3TJGHu0iiZxKAhIwsTuocLPSNE&#10;nmFuHqhcj0wa6i0J8XEN8HfwTJAEt2Wo4p39fB18fSWhMrdgqQRd3FUoDnFzj3IShYglkah3vFuE&#10;VIwaInGEqyTCSYQ6xWMe8S6iEIyOd3INghhSMNUaoWFlV4yRh9gggwOlhQkspUSSDZuDCtdgnyk4&#10;ufjyBCK+pZu1rQxuH4PlaIHnGL56NjcxtsB85GEkB6M3nEELHuN8obmFVpluWNYVY9ixxC1GHmKY&#10;aUOAozAD2nW8IcCBcAhKz6Prh6DdAiRCBrAhgA3l8Ay68FiZkBnyQIBzcb4LbIOOPGZjBheGapis&#10;DY/LZLP41lYC6Gp4PBsra0u+gMvmYAYGDoNpwxNYMTm2LJ6QyoyksEvJgg/UXV+r+36lGehBeE0I&#10;9ycNEz+qnfyoaTLZiBFPFfiRmRLEJJfIW08r+6Bm6IvW6WHXwDQEn4TgGp2l7zpHX9R17vCJyEKQ&#10;TrbjG2XzV8quZzGKj3Lq3ylbOqyFmYhFGmI+Kgt7Xt71umZ4yC8hADEPNCcHIxbNfLfHJY1XMtQn&#10;89QxNJYTzsKKYlAPMKgKcJksOpkCFUbX36PRob8EgAHY4uWhA4QAlwuuFVxDuLBwPc0MAW4cNnwH&#10;Y2sTR0CFUYxMjFFyGrpFE3T+YIFOUVDymkk3FQu52ZkBHW2ZXV2JXZ2RXV3Bo2PRE1MRgyNhHZ0R&#10;9Q3xjg4UKhHHZvC5LEv0vnAZDCZ6+1Cvdiqquk6lcChk1AOdz7PjsK05TCvISSOjq7/ymHwBz9rR&#10;xskBIr61Nc+KSWFZ8m0EbEsYENhaWvFYTAoBz6SSLExRJRaCOSrJwmGY08lGFCLCYxuzaIiLg5mj&#10;nVFIIG96UrN/b1t/b+7QYN78nHp2Rrl9oQIwPqoYGiju6sjWa6NLS0JLikMz0r2DA+2ELnQoAcoh&#10;ERAayQRvDqdAmSwWhcFnCazYViwKz9pSyOU4cVgOXK4jm2lHpfLpVAGHY0OlcjlcK4GlHY9vzUUX&#10;DLbmw0PE4vCt7KkMLhUK4NowGAIihU1jWvEsnSCms6zhcMwRnkRmUGkw3GETyXwy1RIl4pl2AArN&#10;GmfBNkIoVLKASubBNJ5EQL+QkAidUW7LMMWFWSLq3o++L3QqhUmlwO3mkWCSj4M3UUAksvFwwah8&#10;MplLofDQCb9BQMDCnII3J5ug4qjwPiNMCi4hJjg1LqQkN7kgPS47KTo/LRGj44M83WJDvCFRkZuC&#10;6dWoCzNSogLzUqJVBWmVZXnVqoIqZX6NurBBh67pii3rukXHY8I1/5uRx2xMRB5j5Hubq7ZI+Uad&#10;Mjshqr1GX1+uHO3quHrqxOPr1z9/8/rFw/vvnj15+fDRiwcPP3rx8s3GkzePN149fPTg2tXXjx6u&#10;Le/srKvpaazVy4tKM5KqFYX/JyOPOu9XKA2k/HtG3sCw/79Ua5r0ulqNaouRNzD4miqlolarQd3k&#10;5aWVJcXa4sL1g6ufffb65csHL57certx+6evn/zg4e2fv3z8wb0rX//g9asn199u3Prg6d3XGzdf&#10;btz48NXdd89vvL5//gePLz05sXtXo/JEd+XJDu3hhpLdusxlbeqZfu3l4apTXZqVikyMlO9J9RvO&#10;CWuOkfVlhLTGe7fEebUn+7Um+rUnB/RnR/Rnh80oEnozArZpUhpj3Mo8uZPFkcva5KXypNXKdMD+&#10;2uzT3crrU3WA033lh1vRFQIPNeYfby9dbysBnOiQH2kuPt6uWG+TA/ZWZ69UpO/SpfWl+uxQJZ7r&#10;0641FJzp0Vwbq706WoP5wh9rhWPlJzuVGC8PBhwOONFRBjjXp7k0VHGhv/xcl/Jka8lsXuih6uwH&#10;U43XBipQRn6x89XqwMPFjsdLXW8PjX14dPLDwxPv1sZQB/kD75d1fb1vYmNpAGXkt/fdnOm4M999&#10;dqDuVH/N5bGWq1PtN6Z6rkx0Pl6euDHff3688+Jc30prxVxd2XBlcbMyW1uQGuYrsTAwITDMR0zN&#10;0IWijIxMjU3wFjh4j+At5dKZVhxoaFiW0PIbROQxIp79PaUaMDBGHjYxph6j6bey8aE1NpD1eBMz&#10;opkFpj8DjTPeDCVnzEygmzSDM5LxBIpBMQZAI5CY0H0RCSScBSY9D5VDZVUMx2Ke8iwKhUun81l0&#10;aCJt+BxrHtuOx3GGNsjORuLk4CF0kbk4iezsAS7WNk6WVgBXG1tnK2s3eweJowuPwaLg3vu/U4kk&#10;iOG8MO+CWqF/EoDfZZCsgUQ4L5wduhI+mwMZwABAHqgJh8agE8kA6He43y3lCuBh8jUUljX0yWQ6&#10;dJdwZZhEPJdKOn/86H/9/jcfvHh8+/KFZ/fvvN54+OGLp3FhwWaIQQffwMVDbPKdng/EWE+EsUUQ&#10;sC4JgmGA8O8VXCGDgSdC2aKtAIlbwXCn/52IFWWKHo3+DQbaOrwRAs3C2X1Lt4/uWxlsHa0ufXpm&#10;78bJ3feObN/dp7+4s/f26tCNpZ797fL+nMBtmqRlfeqCPHpvRdru8uS92tSDFRknGgpPNRVDfLK+&#10;4GhV9lp5xmFd1rGqvKOVqI/8Xk3KbnXSDnnMtpKoJU38obqM2cKg2QJ0feNFRfyyMmVJnTqcFTxT&#10;Gv9oeWCxPm9/b/m5bT1T9cVzLZrt3ZXnd41cWBk9MNk+2aQcrVfNtOmnWnRDNYodPTVL/fWHZwaO&#10;LgyvzY2e3LVttKW2VaepU5aVZGQlhUW5w6TTlGyOWFAsqOZGOCPEzE0ozUjPUat0zk4ieAZxFlR/&#10;v7DkpCxbGxdLgV1wUATqIB+fInQRyUsUylI5AGPkK1VlVWplZZmiokxeUVaqVRZrFIUQa5UoQa9V&#10;yvVqdXtjc1ZKhoUxjmBKIVgwzFBRNLa5KR1njirVmBqTAWCYm1Ix73is03lPxBsYeRSIeW5G3s6Z&#10;beV5hfPdXdGujrneogNt+lO91dcGa+6P1z+daXk+0/xqpu3tfOfrhc6Xc+1v5jrA3hitv9qmPF2d&#10;d0CReLVF9WKiFfBmpvPFRPvDgfrrHbqTVYVrqozDmqxz9fIXM13vFgcfT7cCXmzrfr7QhRpznYDn&#10;sx1g3xtruD5cfbG/8kyffqWhdEybe2ll++mVXfvmtk33DO4YGJlsb+/S66uKi0/uP7htbGqif2TX&#10;7Lau6obKYvm+bbvmhidX55Zn+iem+8a3j87tnNgOWJlZOrX/eE5CDh7BM3BMHoVPN/DycLksTMk4&#10;M+h8MeF4NMabw3WjE3BMPI72fUbexIRoZJDgp1tQaYiRC46wTa+bKMjersiZV6Qt6jL2NBUd69ce&#10;79ftayraqUldVKYMJQXW+7rqZXbJNOMoU2Q0OXSfJu9Ma/nVvtp7o80HNFkHytLWFCmLKcF7M8PX&#10;CmIn433ag4WjiX6Hq/LXG4oO1+Wf7IAmvXhZn7zWXLCnPnt3TW5nakBXami+yKoxLnggJy3L1a5Y&#10;7JpuazmYlVERFJTm5Jzg7CihUe1JeLaFOc3cFB01EaGpwWHjk//ByKNtr5kpwcyYQ7TgmSNBdvSV&#10;NvWlqcbzA+p7k1WPJyueT6NqM28W6l/M1T+frXsx13h/pOJKZ+mesug1bdKl9pJb/Zq7Q7oHo5Uv&#10;55tfzTa9mWt6OFhxta34ckvh+YbcU9UZZ2qzlvODd+b6X2jMeTKmfzFVA3gz1/B2W9Ozmdpnc3VP&#10;5msezVTcH1ffGlBc7ym70qU+2Va+3FAW5sonGSMw8DOHwa8x2igZPihE0HYFk6yBdAOfDk2oOWKM&#10;R4wZxiZ8xERCIIYy2e5mFvbGFkyYFqHENsoowVE4VFbecAUwH3lon4z/zcijGb9rpiBG2yzDJtbE&#10;fX8XBNhEmzZDMGT8rn37noTX+93fHbtVDrbre5tQR5SON0FXAoNsqI0Z0N5ieykUeBoJhjbbzKDo&#10;yLexdrazEdnZiKMiUqMj0wMD4sTSIJHY30XoA5BI/KRSX4nYWyL2DAmMCPIN9nCTBXr7SxyFjgJb&#10;D2eRxM7By9Euyd9TmRBdlRLfmpk8mJ85VpAxnJM0kB7TkxLWmxo+mBllQMRwZsRARnhbYmBDvH9t&#10;UlBhoCRaaB0lcw2TCL2cHCnGpnRzAgtPZZNQ6U6WYXktConKpEFvKeAxBQ6WDs6WVjZUUrK/x472&#10;6sV6+e7a/LPdmvOdinPNBTe6FLd6VLd6UPmjWwOl90a1l3vKbgzqDO1A1WxpSqYjU2qKBLGNpWTE&#10;V4Csjmhvr0/ePTmxvr3y+Hb9vWN91/c1r0+U3d3T9Gx/67GO9IEk+yJrROeEbE+yPponOlUoPlco&#10;Xk+1ORLHOptlu5Zhc6pUcrxQdrLI60Sht46PpBOQAh5S60WZyvC42FUGY6f9neqO4siaXO8YoYkf&#10;FSmUEqZL/K6Oyd+s1pzpSN5Z7D2VLdN4M3NFpGw3ih8eqfcRLBVGHG8ugrHTjfn6q9tq7u5uuLlY&#10;+XB75d1R+dmqmN2pol3xDjPBnJV014sNMQYRef3tAy2X9zRfX2m6vlj1cKn2zmz5sabkA1Wxe7QJ&#10;1X42cUwkmmEUSkYaY4XtKa4D+dJDnRmnhwpvjikuduYOJ7rWBPBDmUiCkFoSI8mNFCX6Wm/v0w43&#10;5Tfr4lvrM+r0iS2VaZFB1gw2Ig2zyu/IqVyqHzg3NXZtR9+pCc32Ov2eVu2elvKV+tmr8/XjGkcJ&#10;NSjQycmG5iUVnT15SiFXFxWXaXX64rKSsnKFQiNXqlVlKiUEhaK0uCSvoDinRFmqqCh3lLh2DPf+&#10;6du/3nt+/8df/7ChuUogoDnYwVSRTCAifGvS6Fx3kT6rsluTV5le0JDTudxdu9jee3K+79yOxC55&#10;er+67eCob0lkQmV6ck1WbHV6fH1Wapc8tilv79PTHbsG/aN93ST2MpmTtTXTzpHnLLJ0cOCwGOYw&#10;05QXpRUVJ3t6OVgJiAQc4u7pmFuWkVCasv744ovffnFs4+qFjZspeWnQSlizqP5uDmEy+yh3uwgR&#10;tyRSlinjDeYFn+5RXBmtuD5RdXu64fo4Kvx4ule3t654ICdSHeAawSeE8YgBHJKEaOxohnhxScXR&#10;/nWFKZU5iSUJobZkE2cWyZVHd+SxoHwHS7Ydn+nAZ4ns+K42bJEdV+yAkvJSJxgBClxtuBDDJhiQ&#10;wd3F1lNoD7HM2QYMH7GTtwRd3NXBmitg01GHDxI63qNR6CwGzBnxdDoVo9Qx73UGuuAryrljHDok&#10;Ugyu8QCywTsec34HA1KIRLy5YWlWi+8U5GEXqgrMZkJm2AubUD5kxgoEGxLRZux7jDzAzMKUBBVj&#10;UJlsBgDzkYdEyGaOMyOQ8Fw+j2/J48ALD0NkLo0DA1MOmc2jsnlkSxsmiWYMD4PAFm/nQnLzZCSk&#10;y24+OPinb7/4xTcff7X58dPf3370+1vXf3r28W9vv/zzxv1f3Xz912ef/OvNTzc/+PFfXnz9n0/W&#10;Dg1Gh9kHufNj/eyTg4ThEsuiWJ9udXpVdnB2oE2MhKBJdbq0v2nzd9c3/3L7V5/ve3V/9MW9iUuH&#10;mwcrY4KsjKMd6EFW9GBHbpBQECix9JVy/KWs4pygtoZijSq1vqls+9IosuvwrV1rN/eu3zlx4cnZ&#10;K09PXX5069kHt1++u/hkQ9/XTXSwMuXSzQV0Yyu6sT0dsaUgjhSbGHeWn3NcRcHksdWhPTv6dszt&#10;O3Xq8u275y9cOnn8xImTR2enhhdGhw8vLh5e2HZk++KV9fU9CwuNWq0rn58eHFJTkF+VmVGZlVZd&#10;mJ0W7Jvs75cZGlaamlaYmi7PLZIXKuJjkgvyFQ317W1tA+XldQnJOQHBMWFRyfFpOeEJqU7uvq5e&#10;fnlK9cjCXGxWcmBscI481zvA08/fy9fHw0MslLg6SUUuUjdnsdgRdY2XiiUysVgqlLgLZZ5CD2+h&#10;zAN22XvKnN3FDt7uLkkJIXtX52fnB0sUaYnZQYX62GSVT+tCSeNcblFP8MAh1ak38ydeLpx+sfzu&#10;j/d+sPny3Tcbez/akb4QP/PpyNG/7jn42+Xrm2cfbl55/PfLH35zb+3h3NqdubLO1MhiWWiB2D6M&#10;ktMaPX+p75NvHz3/47Wn/3Xl6eatG38/e+8fF679Zn3f8+nhw9UVfcmKqtCysiA/KcXbkRAm4cW4&#10;2yR4OUVJbMPE1v5uXGxl1xCDak2ou0Owu72f1Mrbje8jtRQ7MdxEbH1b2cd//Gz2xt6R66tHvrw1&#10;cnN117tz216dnHtxfNu7M+NPDi99cnHXx5dO/+r5+Z+/ufWbL+7+7Mf3f/KzS29+cP7JxwZG/h3g&#10;xqO3Nx68unbvxbU7z6/efnbpxtOzVx+dufLw0p3nZ28+u/bog4v33gbH5zrLQl08QoReYa6eoVLf&#10;KJlftNADNfzDk/zCEr2D47wCYrwDY/1CElAEoc7pngbSXGZYphVjqEXiIHtHLxs7dycXX7C3fOQx&#10;dRSInV39IJYaVlgVS0MgG0ZhQ1FQIOYCjxHrGHu+xbnDXjAwIh7j4rFdW9hi5AFgb2GLhYd4K9HL&#10;M9rLPUYmRpdOlXpES7yihLIQkSRYKgkK8Iz0EwcHuAYGuvoneEeVZyj84XGzEftKgyRCP2/3UA9Z&#10;sLssROaB/lgP7yipB6rPDjFALAuFGC6IyC1EJkGXYBXJIkUeESKvSMOXB5A5EnZ5uId7ycJ9REEB&#10;Ln4xoqC6pGLonb1svfzEIV7iUJk4RCgOcZWGij2ind1CRW7hblBPYRgAZefFEc6o3324vZO/szDY&#10;yTUIW9DVzeAmj3L0hpVdt1RroA7ob0R15DHf+XBLKxmRZMNiuzo6+IjdQiTiYGcnHxrDnkpHla8d&#10;nX0EVmKUJaTxDNMq1E0eBnCo+5mxMcqmG1YHpRo4dwM5+N5A+fjvMfJog21w04ZBJM4QsGMhBWzY&#10;Ba07BDAgPxwFZcJsHGKWQZUeKxY2IQ+kQAYOhwNl8ng8tkHHBmJsF6RAwOh42IQYAk/Ap9CoTO77&#10;P9TyOFwei82mMyy5qIINSqNaWgk4XFu+pQ2bZ8viudJZ3sa4fDznU23f54UtX2sHZrjuWoR1IqHk&#10;i/rJt1VD28OyQxALT8Q8gWkZihidzC5/XT3wZdvMlEdkGkKIQ8x1Ns7P2gY2GrqnAqIyELMihLTs&#10;GfOpvO0HeU2vkis/1XT1OnmkGXzkh0VBG8q2N7UjU0HJIYh5FJ7hhyB1DKeX2q77iqaVpPwAM4KI&#10;RLGm0Dk0hoAFPxvGyOjyfVwmi8+GnooGBpvJMnSIaPcJ/SPa5Rnk+CHA1cPuEQS4pHD9sSE+Ojb/&#10;LpiYGMGsA502IQh0m4Y7a0Egoh+IoX8Dp9LIRAqM2U2MEBoFcXBAMjPsGpuCZucz+wYiBodjx8dz&#10;GhtTnBypZLw5hYh6gWHCMOiy6ETo5m3ZhvVOWVRHJtWODc8Vw55Ft6IRGQQzosEfk0g0N7YwRX2U&#10;CDApMkHVPAkWCN4CMTVC5zJkAsJlI/a2OIkb3c+XGxZsFRNpl5HqJi/xU5T6l8kDqirCu9sTO1oj&#10;t88XH9xXsXNH8eqKYs9u+fZtWYfW1O9xsPzIIf2J9drTJxtOrNevH2s8d67n5MnO3bv1U5MlHe0p&#10;qrLAjAxJSqKbjzfb2R4n4BkxKeip6USERkKnlXBBKDDdxJviceZwreFSGx5zBo+LiuCjWjpMVF0H&#10;XQaW50ih8Gg0AZdrLxA4cVi2BgF6S9Sbns6nM7gMJo/O4MC9gseSRCETSVAQj0zmEonwGPMpZEvD&#10;yg1cPI5DJKKJRAKDgKfawiDK0sbCxJRKRFdChqeAxeIQiDAYpVKoLDKZjYNLCjnJLBKVBzaexCRR&#10;OXgS3EA2lcIxM6EYIXgTFBYmRubmxiYWqCw1Av1jVnIkQJGXqi7KDvKURAf5JkYEBnq4JkcFFmcl&#10;QjrE5cVZ+akxcSFeRRlxutLsKmV+XXkxoEZdWK8t+R+MfGOFoklfBmitKm+r1nbUVvwPRv7fdLyB&#10;kcfQ11LdoC3LTohq1Kl7Gms762ouHT/28t69j54/e/f02ecffvji8eMn9+9/9OLlkzt33z55+vjW&#10;7XtXLr97sjE90NdWXdnf0tCsLy9JT9QWZlcri1G9GgOgGpiQDsrL68owRh4l5d/T7trGCt137Py/&#10;ufjGCkhHgbHwkILpyMMmKiWvVuoUpTUwmcjNUeVnXz134s2bx8+f33vx5NYXrze+fHjn42sX/uPF&#10;xh8+ffvTDzfePr35duPWp68eGXzkb33y9sHrJ1ef3jr1yePLn94+c36h/0C79sxg3aFm+Z6qnNmS&#10;6PU2+eXByvO92hNtipWK9MGMwL5Uv5HcsLZ4j/YEr6ZYWWu8d1dKQEuCd1Ocp2GV1+CuVL+xwsht&#10;mhSIK4PtVd78zgTpRH7I/trsizDhHK85319+oluFrex6caTqbK/6VFfZ6W7lsdbioy0lx9sVx1pL&#10;Txjk45e1qXuqsiAeyQ6Zl8dfHq7ZV4Mu8QpTiGtjtVA3yAOA/JhkzRYdDylQFKZgc75Pc7ZHdbK1&#10;5GB11h5d6lxh+MVezfXhypuj1XemG54tdb/c3f9wsePJrp63h8YAHxwaf7U68HxX78vdg893D79Y&#10;HXm6e/je9u772/se7OjHxOJP9lWfGqy7PNF6abLt8njH+bG2+zsnLk52HxtsOTzQNFUlH9QWTTZr&#10;x9v1LVUKOz4VpRlgfG+E/oER5eUNLRw0j9Z8AYuGNqdcOipZA3DkC6wYTKZBsgbzhYeYjsODASkY&#10;+Y7x8mBvMfIQ8wwru0JOnLEpyRxHxRNR2RmDT7rJd8u6AjAXeBqBRMGhjDyLQoM8ZIOkO97M3AzV&#10;NTCGmIxD2XMGhcql03kMBkrEW/LsrfgO1gInK4GjJd+KxeBQSFwqGY0pVEsGTENQ8Rw+jW7D5sAm&#10;gEdlQFsOZ8GZmsFJ4SzwpmNEvCliBOeFLoPDYMIcDHOihxj6EeyvvHBZoEHGGHm4OJiEDsbIAwR0&#10;FragK0x/GHiK0NaJbGoBtoDOMEeQHdMTb589/PVXX75+cvfiqaOvNu7dvXbh4a0rwz1tDDI0Mwj8&#10;Urgj6Kq2BrZri6AHYP0RBOibIECXZBgjvP/LPQSMmoeAdlEGduk7gun9IdheuOAGr1Y0BdsLvRw0&#10;r3BevBGSFRv+5MqZa4dXd3TXD+lLNk7uBtw9vO3Wgem14bozc623Vwfu7xla61KOFkXOKGJ36dJ2&#10;lCXsKk89WJ2zoko+oMvcV56+X5txtDL3kC7rYHnGenX+EX2OgZHP3KtJ26fL2FuRsUeXfqAqc7s8&#10;fLEscltJxFRu8Fxx7A5lSn2E27wq+fJE855m+XJzyXR17nyzfKFVeW5p9Nq+2esHZtbnu7d3V443&#10;KIZry/orS4ZrFLNt+uXeuoPjHXuH2s8uT59Znj++NH9qdbGntqqjqqqiRB4XFBYbFBHpHxHqG5Ee&#10;nxUaEM6gcggWFCtLezKJQadxQoKjTYwJzo6y3NxSd3d/BDHz9gooLlIkJ6V7unvJSxSK4pKyklJ1&#10;aam2DG3TMEYeWjatvLi0IEejKC4vK1HLi7TKUr1GqVerG6trXeyczI0sGCQO3pxujJBMjKjmpnSA&#10;iQnZCF0ZHibYJDMzMsQmJkRTE1Q+/jsu3vw9EDNXB2FSZJzE2m5tbjYn0CvLw+lge8XJHv2V/qq7&#10;o7WPJxs3JuqfTbe82db1dnvvi9mOp+ONzyebr7YpD5QlHSlPv9Qs3xhtfDzS8GKq7c1c1+vZ7idj&#10;LTe79OsVefvkKQeV6XvkqRdb1E+nO57Nd2/MdDxb6HmxrReMF3PdL+d7ns923R9vvjFQc7Gn4mS7&#10;eq2pdFdt8agq69S2qUv79+2dXZjo7FsemRhqaKjIy5vu7j5z+MhId99Y79DqwmK9UisSWLdXNR5e&#10;2b9zYn7H2Ozy1A7D+q7bV+eWlybBXtw2Om/PtiUgRCaeZcu2I5vRyBZ0Io5OsKDhzdFPXzD5mq1N&#10;nAXVzJQEV8zcnAKA6wYPrIUF3cIYBkEIC0HihS4rtVWzpXmThclL2tzlqryV+oKjPeXrPZoDDUUH&#10;64pWdblj6WGtweLecI9GD4dKJ95IuPdgkGx7cvhyRtTevITdWdFHipLW8uMX43wX4rwHIiS75YkH&#10;NOlr+uwzbWVnOpTrrdCqFx7rKN3fkDtbFrdNkzqYG1Xm5VgX4TevLlX7eWQ426Za89vio9tiY2rC&#10;w0u9fdzJRHc2yxJnuP14c5KFKQWGKXgYYKAtLUpNwzuKDSu/Y+RpRByXhKMjSLRIsNyiPD1cdXFI&#10;/Xi+9tGE7vl01au52rfbGl7M1L6aq38913SjS3GiNvOAJv5Se8ndId2NXtXDsarns40v5preLrTe&#10;7S+/06e906e52a18OlH7YrrhYnPhuj5tIlG6TxH9eLTyyVjV69nGD7e3vZptfDZT/3S2dmOu+sFU&#10;xa0R1bVe+ZVO+YUO5eFGxXKTGubgFFN05ImyQob2B/u8CR0vm5sAUG8WQ1NJwBGxRowMwzAEccYR&#10;wjkCTxzJzsj8PSNvkD/+Pxh5Y/RaYIw8jLchI7RgaDv13wOWDs0W2IaxORrANjR4/w5YBiwPxLAJ&#10;iehVRrs8dNdWtq109IYYgLJfBgoeZnM4C5KFOapXaWZOMOyFysETh3LxrkJpSEhMeHh8QEBUUFAM&#10;unCarTg5OT84KEEiDhS7B7u4weTdVyLxc5f5ecp8PSVeEldxRFBYVEiE1FUc4OUnFcqcbJ3FLlIH&#10;SweRrZ3ExiZYJMoJCdHExejjY+uTYzuyktsz4joyYzvSo9tSw9uSwxrjAusifWoiffQxPqlSmySZ&#10;Q7K3KNbTLcpDJrWxpxrjSUZ4LpnDJrJoeJrBO54DE0OYAEK7x2XwOXSei62LNYvLMDWJ9nDb1la9&#10;t7PyaLf+RIfqTIfiYnsJPEjXOxXXO+U3+orvDituDynvT1Q9mmtZqytc0mXrAkV+ZKQ+OaA8VuZv&#10;ZRTsZHpuT+f6ztqjO6ov7mm+ub/j4o7aY4Olt+ZqTrRk17qTtA5Iq5v5uB/teJ7b6QLR0VTLY2n8&#10;I6nMMzmWp9L5J3NtD+TYbE/hjISSK+yRUg5SL0Xmcl2PNcceb0s51JhaF2anD3cpDnZSpfiUZfoE&#10;C3EyOlLgw5jWRl6ZKX+8u+HZSuPhutRdZVEjqV4VvrxSMS2WinSEOq7IY850Kx7v6ry+re7Kjtrb&#10;e5pvLdc+WK65N62605u3lC5aSRduT7BfyhLd6M54vqi9v1R5frHm0p62KyuNkPn+7sZHK/W3ZsoX&#10;1WGnO4o6okXxTCRFYFLiRq0Os26KtzvUk3V6WnFitOj2XPnJ1ozhFHFNkLWHBRLvwlQnBiR52wfZ&#10;kmYaivs0iU0lobq8gDpNTFVZVESoDdcBmVsfzurOEaQ7e2nDQ2oT8gbl2m21qm3V6qX6/vPTe58c&#10;1PWXufnwPdwtLdl4b5mbvlxbmF+Sk11QqoAup6hUVVJcVlSskJcqVUq1SqVRlqmLSsvyMUaeymPe&#10;eHz3F3/41cXbl37525/n5KZyWURrPoVNN8eZI9b2tJmdQwW6jNr+iuK6vLK20qa51tw2eUJ9Xv3q&#10;UER1NjdaGKxOCNcmF3SX6Wfr9PNNqpk61Vxj26GxosGK6omm1KJE/0CJp6ezi4vAWWxt48Sxt2dz&#10;2Tgu06IgLzEvP97L29HGikylISKxtVxfiDHyT3/92b7bp0/evZiryKNSLRytWN4u1pmRXlmhksII&#10;SXmijzzIYac+5cpw+bVRPeDWZM21seqrozUnu8v31hXPqdJHihIro32y3R2DeBSUkbdAQpx4Uy26&#10;qWbtaL26t6LYjUN0t2K7cqhia4Ejn+toyXMQcJ2tUMLd1ZolsuVIHK2EtjyMjv8+Iw+JYgdLmbMN&#10;RtZDfsjpLrRzteM52fItOQw2jcyiUWG8RyLAlBZVHuai2gPvBd/xeFTNhkJCqXaMhQcDQDF4x0Or&#10;iJHyGGDOjyUCoOXE4cxhk8NhCQQ8KAoOwQh9AxWEOtRDfkiH0tC2ycDIQ2zoNhALvDmFRmayGe8d&#10;5Bk0AgGH/S0TqgRHCaxgyM7nCdjWtgI2zKph+kuzgNGwAEbzPDLXkswREDmWFg6uNFtnfGFZ5PM3&#10;5//4r89/9c2nH/3hyb2fX7/3yxsf/vP1iz8+vf7ja3e/fvDgP57e//rR29+8/PQ3b77+/YcTU00+&#10;Ml58iDDWzzHAlRvn7ZT+/2HrK+AaWbK9MzhxJ8GdAEmI4O7uLkESCO7uroO7+8A4wwwMMgOMu1x3&#10;3buu376Vt3L3Lt/p9L3z7vf2q9+f4nR1dbWlT5369+lTzpZtOfEl8Z6J7mY+VvicCOvN0ezffbx5&#10;+l+3/+snm588H/7NFxd+//nWfEe6k84ZP1OajznL2ZjpYqnjITJy4mt7iPVyJP715anZmZGFJZLB&#10;0VbM7MbtieWbY4vX59Zunt86ubb/8MbRo70Hz0paWkwd7FQZdHUaRY1KpJjp6jlYccNcE5sKUnsq&#10;6taH5x5cb9+cKx7obJ8eG56fX1hZv3j+ysmt248f3btyfv3yylJPVVVOTFy0u2cYKG8Xl8TQ0DKp&#10;rCI1vSY1Ld7JpTo5abS28mx5aWdxaVd5ZUVWznBn76WNy/fvPblw/lpubvnIyNz09OrGxrWQ8ART&#10;C4FfUHR733BqdkFsurxzeHzxwqXcynL/mNDghHD/yEAXTydnF3tXFwdne7GtgCfgWlpbmdvwLe0d&#10;hJbWHC7fmisEWNmILAViK76NBZdr6mDLsxVyTAy1jI2ZsfGBxeXSqGQ/SV5IfIF3bKGzfTQrs81n&#10;cCtv9GbJ5vPOT/59+5Pv7lz/ZL7vZnXLjZKC86nJy6GjX7Rvn65d+MfC/unF49NrO39cP/r95U9P&#10;n/7m9LOdlxsFrem+CU5+yS6iAHOfVMfczpT1uxO3v7768L8PH357cP+/9945vXfw1YU7X1y88XS2&#10;rDE6O9fHUUgXmmi6WDI8rbX9bIy8rA3drHQdrVmetvoeNgYuVtpuPENXvpETz8DRxlDI0XLg6wmt&#10;WOZmNJ9I163nO1uf3jn4/VsXvrp77rOj7Z8/2/31W9e+fn7tp68AS+8fL31wcu6zx+c/fXHj6w8P&#10;v/7qzhc/P3zvm71nn6KM/OGjdw4evn147+XB3Rf7x88Axw/eAdy49QSwd+f13v23J1a27bwidM1s&#10;LcUeADMbFxsHX4GjH8rI27oGAMQu/jYO3nxbT4G9t8jR19YZ4cRRpvt/MfJmFvb6hjZvwqGYcxxQ&#10;d/gfM/JQE2XkYRE2gUWRrY+DU6CjcxA0C6tgE5RJf0OyoxQ8Stn/mIgHoKve1AS8Yd5RoE0B/p9C&#10;Gy8bnjeP7y0Q+tmIkDDrllaucDDWHCeeub2tpbOdhaOThUO8V2RetMzT2tnFxs3G0kHEdbYTegj4&#10;rjZ8V6EA8bv/MSOPRKRRXJA3jDwaQR6uKvLlgcCLx/fk8zxENt42XA+hlas9x8nFRJzpHpHpFS3S&#10;E8BObXkefGtXCysXC56bJd/LzMrN3MKVa+VpZe5maeHG53pbcaHQnWPjbcH1sFSEjH/DyyPh4/nI&#10;hK4WHFcraw9zCxeANdcTSuBIeAIfqACytg4PTzCgMyyMjZBg91aWTuZmdnSmGY1hytaxgrsGsrom&#10;k0TSgpEVYrHBgErhSQEJC2pSEbiG9APnDgklglFGGKwlSGghHg/jNCRkOQywYSuUkUc/UVew8ai3&#10;LxJrBboCaBNWQTXYBWJvKRJ0FdAabIXWhwahEErodFD6iPM7GlMeqkEOJShBDzlDi4nQlyykHKnM&#10;1GIzmCw6Q5eFzOmqA7pdW4etxdJnaSPT/dFZHIqWE5aaTNT5qrzvm+z2r3Pbhkwc4jH4TJzOM3nT&#10;x5UDJxm1crqFM0bNQwkbokyaD0h4WdDyac3AmENgBAbnh1GVsY0fV7Y+rGg86xYQiFHzwWCyibrv&#10;ZzX+NKfj/bjyl8kVPTYuQRiVKAyu09L5WWbdO0Vd457R/hisF0YzTIWUpcY6SSz6pHFoNU4mVtLg&#10;kenGNKYWhQZgkCgoL48Q8RQqgKaIWoOGj0fIXTyBRkE+I0DfZMBVRS84XFIQ3ljwkN4Y9GDAq6gi&#10;oyi4QXDT4P6qqyMkPiyqqWJhrIjVoCHh2klkGCBSqRgcDmPvQGjriG1vj+w9m9TVLSkrjY6L8SXB&#10;oJPIIOERgIlMo7IYdF061YCgqc2gGNPJRhSsNl6NDqNTBpmpo8U0gDOhqunrYDkmBAGX4uqk7edt&#10;EBZiFh/LT02xk8lcy0uDWpsT+vsyxkblU5M5UxNZczPy1ZX8leWcxbnM1eXs9dXs1eWs1WXZudW0&#10;i5vSlcX41aWEtZX4xfnIvh7niTG/zXMJF88nn1uLW1mKWl2OXVmKWZyPWlqInpmJnJuLHhsL7ev1&#10;GxwImZlJXF7OXFvNXZiXT45njA6n9/Um11YFp6eJIkJNAv0N/XzN7OzYlpYkExMcS0sJh0Uc6hk0&#10;dQaDQCZhiQQcnQqmmzaNrEVHrAVjNtMIwGIYUknaRByTTtVjswzhalApbBISw5lJhmtAoVFoVADy&#10;DQedRabA6IJNhytGNyQStTU1GRoa8Gs1pNH0yCQtTQ0iCU+DMZ0yRgWsILhNeAJJXQMPIJLoFKoW&#10;gcwgUpgaOCoIeBIIYGVRwcoCgwoq4HE0FWWcmjIys5yqkiYyNkQsHwyTgvN2t0uOCUpPDI8J9vJz&#10;Fbvb8aMCvYI8HUK8naAkNTZElhQpTYzIlsQEezoEedjJEsMLZYn5GfGl2RKFd3xSifx/4tWgrvEV&#10;eRlo6HZ0Klc0TA3KywNARrn4lspiQLMijjyK1qqSuGCw7yU1hbkVudl1xYVH29vHOzfeffb85ePH&#10;bz17dvfWLZBfPXwEeP3o8asH9+/t75VkyUrlmfUlBRW5srSokPzUhIKM5FJ5ell2BuRwPP+LkS/L&#10;zURI+e859xzAj7l4wBs6/sdMfXGWrChTisSRz5LmZiJBHirkWbmJielR4cd722+99ejVqwevnxy/&#10;/+D2b18//d2zR/cXZt/dvfLVq3ufvr77+uGtD18+ePf5HcCHr++9+/TonUf7Hzzae+vWxVc3Vq8N&#10;1K3U56xVZayVS0bTA5eLYrcbsw67iq43yddLEqaywtojnRqCRJ2xbs3hjvXBtvUhDjWBthX+wnI/&#10;QZmvsDJABCUjspDWaOeeJC+oJhOza/y4szmh11uyABeqU86VJ1xulG21yC/UpZ+rQqZsRRn5K/WI&#10;Y/vFmrT1ssSlwhjY9bQ8tD/JsyvGeTIzdLe9YLMydaUYCWWz11lwuS4DKqyVJkDlzcqUmx35Vxtk&#10;sO258qTVknjYfD4vciE/Cuqsl8atFUZPpvvNZgaNSbxXC6L2WrMPuwvuD1c+HKtRMO+tz+aaXy93&#10;vLXS+WSm8dF47f2RKshh1fO5jqczbY+mW++ONTye7jgZbdzprtjuKr/SVrzbX7PXX3ujr2q3v+7m&#10;UNO13rpzzWXrbVXDZdmtWUlnK3M6K3PONpd2NZVTCIgjNnQ4P8QtR8gOFSVlFlNLj60NOhMUKWhR&#10;Qy2WEYttZWhkzGLTsDh4WhCPbywOlZk/zOmKOsKj9DcaMx1kFFCBrK6hfkYZpeMBJIVbOuodjxLE&#10;mqpqUEiDodwPpDxFEdgdCvEamupKasoYJQAIWDV10A7QzzFIJB0mzUBby1AHxk66HEN9gLE2S49B&#10;A5XKIn//SoCkpk7R0IQcjgGnpExQUYWHn6yOJahrqiummUXd8AmaMKBRhcOgk5EPrahEkuoZJCYy&#10;ytTDkQBgv5BDTbg4UAEOErobNJQ8ysLr0pg6VAYqG7H0NDGqCo6eildWkcRGPT65/cHrpz//8sOP&#10;3n66c+XcB68fv3x0Z3/7EjwaHs72agpGHtU5cE2QW6MItY8CEsofQVL0R0iCvgnpgBQJ7cIgoWYD&#10;JOQNs2JyFDRBBaQeEuoZerP/4QHBUIEdwa7hAJx5Frvr80tn29YHW8+WZm6Ndd5eGX50afbl9aWb&#10;s50X+ytuTjbujNbeX+yYLonvlfhM5UbOF0ZvVEimZMGredHz0pCZtMClrPDNwvhLRYmXi5MA5/Pj&#10;zhclrOfFLGVHrORGAeblYfCbH0/1Gkl2b4+w7YtzO5vsW+rFWyqTXOsuXW3I2hqoGK+QdOfHni1J&#10;vjTceH26++p4+7mzdWN18s6ilIGqzPGmEnQ0PtVSttpTu9xVfX6g7epk34XRvpXB7o2JwfbKsjK5&#10;PCog0N/FIzU2KSs5MzY0ISokLjYq0dvD31bomJaamRAvMTWx9vQI4Fnb62qbRUYmBgZGWnL4ri5e&#10;qRKpk6ObkYFxQlwiyshnpaXlSBE6HpCXniZPTcmSJCXHRWWmJctSk+QZEtRBvignLyUuCauiQSXQ&#10;iRpUZQwOq0bHYPCqymQVFaKSEh6D0ThzRlNZGfc9I6+i+SNGXg3sCxTQ+4AB4CJyEBiZLp3tG6sp&#10;TbCz3Omr26iW7TblnnQWPuwtfdhd9Ky/8t2JpncnWl4M1j49W3HcmL1dknStOPFmZdpuRert+uwn&#10;3eWPOkuf91W97K971lt9r7V4ryrzSkHSxdz4eUnIYlrYQUPuy7FmwAtF/nyk/sVQw+vR5ueD9fc6&#10;y/ab8q7VZm6USWZyo2cLE7oywq8M9+yvLU90dvXVNy309dfI5UUpSZfn58d6+yoLigc7+8Z7B9Ij&#10;YxhqmnaWvNmhidHO/omeofmhaTR2zdzg1OLI3GTv2LX1qwkhcXQsg4nXomnSSepIHHmUf1dTxgNQ&#10;Ih71mgcBoKZKQELJQ/49SGfO4OC6qZ1RpSqraWEwRQH+A5LE3viw8fToUVnpBd+yAAD/9ElEQVT0&#10;aFbEYmnKRk3GSmnyQh7o25TxNMRTvpCn3+ZiM+TrtBDhdyUtdjHCZzbE43Jq5Iivfb+HzZC3qMeZ&#10;MxZkv5oRupYbfak0+UZ95rU66ZXaDOgOVsvjkblGCqMnssObI1wK3flpNmZjmanZTrZxHJNoM8M8&#10;J7v6YP9yTy+5nZ1QXUNMITvq69GVMAQlDJ2EI2I1kWBcKirwC4AnHdG5P3oSQYYnEdZq4TXIGEyw&#10;wGimKv1aR+5+d/advpxngwUvBwtfDxcDnvTmvR4ufT1UfqMcHrTIvTrJvc7c+115Ry2ZD3sK3hqr&#10;fj5Y9mIQfhsNT3tLdqoke9Up99qyT5ozb5QnXCuJHY4QD4YJr5fFPenO/2Ci9q2h8reGK54Plj46&#10;m3+nJ/u4JxNh5NsybtalbldnLBYlzVRk+tkYk1SR36XCHgYdoooqJZQkAp0FpwEloFHVVTUQ0giD&#10;fPFBwGAMNTQc6UwRjqh/RpUMpwzn+h+M/BllReAaxOhGwgWCegJAC6jG+17Z/ZAQHv0/NCEkWERX&#10;Ka7l/39btA5arqj7fUI3URDuUAH1pkK8UhXMOwJ4NiFHSHnkbSnW1MzKyysoPDyey7Vns00wGCwG&#10;gztzhsDh2EZFpbo4B/IFbtY2LqYcWwtLOz7f0YZvL7Kxt7Wx45pbOQjt/D197WzEPA6fby3icUV6&#10;uqbmJlamBmaWhmbWBiY8PUMXM4twW3Giq1OCs32SizjdyyHDwz7d3U7maZ/mKpLY8yTOggixhS/X&#10;MEBs5cG3MGcxWHg8A0tmk5BgUFokbQaBRSMy6FQtIpGsiQMDl6zD1tfV0jfRNzPSNWbgKRRVVb4u&#10;q6c0d6m5bLo0fakk5XxFynZt+n6DdL8+7bAx/agt/aRberc352pt0npZ/ECaf22IvS0OY6mCma7J&#10;2J1qHK+XVKW5znSl3lyr3Z4r25ksudyXtVGfOC7zavA0LDBXr7HGzfgaX4rkXY2w3I40vxJmcCVK&#10;91KU1moI8WIc+1KCUY+zWr2DUgEfU2mvOhihP5NsebXCa6PcbUIurA/RS+GrilQxdgRMqEBbGuoQ&#10;7cN35pBd9ZXkPoaTFWG358oOpkrvL9Tudshnpf4zEs8GD5M0M/U4XUyLt/lcmvdum+zxfN3xdMX+&#10;ZMnBTNnNiYKT6cJ7Y7lHbUlbRX5dnuxeH92JOO5JV/Kzqby70wU3p8v2F2v35iqOlmsOZ4puTRY8&#10;mK240izZ75R3Rtn6UTFxJhrFbnrdifYbDTFbfamrnYkb3YkPpgqv1kR1hHCyBXSBGiZWqJ/mJYwQ&#10;GYfztOdrZeNliVXJblUy78q8oHx5QGKa6/ruyMh2n3Q0RzZfXH+9J2++Stqfk9SRHt+dUbxSX32h&#10;o29nOLks1tCKKhTo8zm6Fsb6KXEJBdn5sozM1NTU7Fy5wkdeET9eKgOkZaRK0hMT02JzCnN9ggJ0&#10;zQyfvvfqZ3/4xfufvT8+M2poxNbXoVIIKnSyKk4TQ2Wqjsx2Z5Qk5jfLcxszk8sTi89WFA5UprUV&#10;jB+uSXtKRYledine0q6CsLI4j8wAQYJzWnfBwpPLpfOtUTVpRX0VkpwER2eeDc/IwkLHyEzLlMM2&#10;MqZrMTTYDM24GP+YWF+xramBHpFBU7O01pdkJfjEBfRvTq7e3RrdWrhwvJVXkUsmq1GxmHBPcU68&#10;f160Z2agndSTVxvtcrVZdnew9M5AyUl/8b2hMhBu9xaBUX2hVjZXkDCZG9cS55fjZRtmbeBrzHJg&#10;ExPdhZPNxWdLpY2ymPxIHw8LHROCkikFKzDStQZTUF/XTE/bXA8JGc/RoVkaMK0NEbYdjR0PAsLU&#10;KwSUl7cy0uab6XNNdNFV1qa6ZvpMCxNtHSaZSSFq0ahgBGJhxEik4PHw8FDIZCKdTqVQSJqa6iif&#10;gDLpUILmNBpSB48HAwxh5wFQ4Q0jr3D8U4JVUAdqQlMgALS0GG/qo1Q+rIVGQEX98JYQUZ6q6io4&#10;AhZ1kKfSKXQmDeqgVh3aLOJyyWJosZl0JoWlzSDT8CQqDk9SI1E1AZp4ZbYuhcHGMnXUza3pOkaq&#10;8oKIF2/t/vX0619/9+lHf37109MvP/r2g8e/erT38f7F51dHr8+ee7z1+g+fPP/p2+988/a3p3+p&#10;byjiW2ilRXnF+ztEuPMj3fhlkpCW3Pi6jNAEN/MwMasuw2u1P+vFweCnT6eeHnTe3WneOV/zYLf/&#10;nVtzTjrKIVztMIGxL8/Ag6vvzNMVc+i+DqbSeO+q4pTKsrS6xrzrh+cwVw5fnr/xePXKyezGzd2T&#10;53t3n29s76XkFfJd3TBqqio0Mk6Lps4kmThwvVPDw0skZTMdeZPNsuH6gf1ziw/2Bi6tTV26MLG0&#10;UlJec7ZnaHxobHJirK6yrKGoKD0kLMbNI9jWXhIYUJicmJ8YvzrQf2lkdKK6tr+guDlN2pWT11VQ&#10;PN7Uemlusaehpbq0cn3twvHdJ/u3HuQUVEfHS3Pyqnz9o0vLm6vr2mcXN+dWzy9uXp5Y3li8tL17&#10;/1FBXZ2kINs9xNve01HkJBLbiRwc7Jwc7QGODnZiWxuhmO/gZMuzsRKIeDa2fJ6IyxNYcm04PD6H&#10;z+OIRTw7O569I09oZ97aV3n9zsadd29UnM3IbA7pWJX3X87P6vUuHAvKHw8omg5ZftG889PZ85+N&#10;nP96fPOn40NvNTQ9yO//sKb1VVHbO+VnP2y48e3awT/OH//t6svT4/f+8fjTf7x996NbKUUJ7mHO&#10;oSmBKflxqSVxvhLXqtGC868W3v720bv/fPzg13sf/OXpz//9/ltfHdS0paVIXMVcssAI62zJ8OLr&#10;+YtNPawN3az1XPg67iJdZGZXBSPvZK3vYK3nLDSG3NZa197GgM/TcQ9xuPDw6ienv7n89cO1T271&#10;398Yf3B5YH99cO/ClXefbL79cOn58fjj/YZrayMPD659+fGtb7659dnPjt776c2nnxw8/eDwybsH&#10;D9/ef/DWwd0XeyfP9o6eAq7vP9g5fHTj1pPrh4+PHr1/9PTD+u4pkXuotomIa+tlJfKwsHFFplB3&#10;9LMSuQkcfYROvpDzxB5WAleuyN3Gzktg7w25UOzNVwRnRwhoRWgagDnHAWBgJDAxs32zCAIsWlg6&#10;AmARciuuC0rTgwzbgiy280XniQUBbRNylDoX/TC5K+odb6+Y1hXl5X/Mv78pQRd/DJSOhwbfUPMA&#10;sX2AyM5fIPSx5rpbWXtADuBYOwthdyJPvpWTHc/VzsLe3dKxIqUgwjGQo23h6xQg5tgLOGCcevC5&#10;zvZ2fnDwfKHnG0b+zYsEaIrL8+IidLyPpQi5qlYCKPFQ0PG+Ap4319LdxsrdjuMs1uXHiX1Lw9Pt&#10;DcSwaMf35Fm5mFs6m3FdTa3dTDguHEt3nrWXtYW7pYWbDc/HmudtxvWwFPhY/xAyHg0lj8auQfZo&#10;7YFGkDczdwagi4ibvA0SdB7KdfWERLwRhWSqq8MzN3Ow5DhamNszWRZ0phlbh2NsKqQwjFTVaSSS&#10;lroajLgQ601FMf8+JHRgTFS4CiPUO6hkBRdPpSq+YvqhHAQCKGAcDuV/FUPs79l2yGEsDaugJ4Bq&#10;bzaBEnQ0jrLq0CzURCtAghLYhba2NuogDwmtBtuCgDLyKDv/hpFnsrQYbCTiPJPJ1GZqodBlgVJn&#10;6CjiyLOYWjoMLV0mS5+mxaFo2aoTg84QHqWUfVPY/VVJV6eROAyDjVGnzfnEf1A7+EH10FpQug9G&#10;LeAMHqpN+Ea9KGz9pHZg2iMiEoMPxGAztUyeVXU+qWobCYh2wyg7Y5SDlQjrvomfFHQ+jyt9klIx&#10;6hIYhFGLwuCajMXPs+o/rOid848PxmCDMDjYkVxF646k9FFxy4a0WKxCNNMgGCgC+DIVgX3ZNAbk&#10;yDebZMWXmwq/eDgR9BNOEoGo6EGRBOcOFwquM9wpuKTolUd6S0VSmPEoO494acJoAe4sHgeDQxwS&#10;QfKMspq6JpjpFApbQ4NOxGsxGXoEHB6HO0PAITHZ9fXViouiysriKipSujrL42NC4UgoYK6Q2Qyq&#10;DgFL01QjkAnQn+oyqGw2XYdGpNMICNNEwasRsRgdlrqNNdVORAsPNSsp9Djbm7Awn7mykrW4mL60&#10;lLa6Kl1YSgVhcTF1bj5pfiFxaTllaSlxfj5meTluaTlmfjZ8cT58bSUGsLoSuTAbuLIUsjAXAPny&#10;YvDstHdfj2hqwmNuxmdtJWR1OXhlKejcWhgI87P+i/P+i4t+gJkZ7/Fxt4lxz/FJ76npgPmF8LW1&#10;xLW15JWVxMWlxOWllOUVyfqa9Pz5nJnZ1IXFrMnJ9Pb28PIyr2y5U3SklbuLLp9HYTHPUIgYMAqJ&#10;mspETVVk9kU8mDZUZGocNTKdyGKQ2GQCWD5sAJnAIuDp6By28BOGG6gI7EyG+4O8BdEkkog0hb88&#10;2C4IEEc5dRIa3wbG5xiMqpoyloClqKvhNDThbpDhztPoLCKJRiAi0euxOKQEfgKwCpqCQgKeQibR&#10;CXiqqhLiIK9yRgNsHrjbmsrqGkpKhjpaSXGhiVEBaQlhPq4iF1urtLhwP1c7L0cb+Bcf5psY4Z8W&#10;F5qZHBXoYe8s5MSHeqPe8XnpccVZyQrveISRL8tJQ7n4H9PxVQWyNzFq0NlcUYD8ho7/X4w8VE4K&#10;D0yOCGmpLK0vKcpOSZofHn714P6rJ0/uHt1+8ejRycHB66dPnz98+PTO3fdfvBxob8tLT8tPTy3J&#10;kvXUVTeW5KVHh2YlROSlJSJcfI60LPt7B/kfR60py81ESPkfMfJvKPg3pDwKNF4NoDQ7qzhLhnjH&#10;S9NRRj43I61EmlEokaRGhN7e3XrvvWfPn999/eT40yd3//TWi/uz0y0xkY1JMV89O/no2dHTk92X&#10;Dw/ffnz0/vO77zw5/ujFna/eefzeg70Xty49vb76YntxpiZrqUp6tSV3LjdqIiNwrTh+ty17pyXn&#10;UnUaDCaHU30bgkR9CZ5tUS71wbZV/qJiD+syX5v6MMeqQLvqINtKP2G5L68+1K4rwWNMFrJcGn+h&#10;OnWrMXOxIHohP2qtNGGjInm9MvlSg3SrOedCHeLPvlmZAuWrJYj/O+TLRbGzOeHj0sDOaKeuGNeV&#10;4oQbrXmXaqUTspBrTdm77XlX6qXnypPQyivFcWibl+syoBxagxLYfCorZDIzeFIaNJ7qM5nuN5zk&#10;MZsZNJjscbE65Vqj9MVs873hyqdTDa8X2gDIzK4Lbc+mG+8Mlh/1F8Eo5clkPRQidPxk88OplgeT&#10;zfcmWg4Haq51ll3rLr/aWbo30rA3WHdjoOYilAzUXeytO5jp357o6yvLacnN6CjPb6nI6WwsG+5v&#10;oZEV4UoQOx59fww5BnSjNoutx9bW0WKBLtWmIDHQDZhaXGMTMx1dBg4PQEl2yBl4AhomnqbwnSer&#10;a7wh5X8MdJWGkgrqTg7PPgGeY9CbauoURfgaNSVlAE5dAyqgjDxeTYOMI1FIVACMZRDXeDWsBvLJ&#10;ChzlGVAHVCIBoM2gGmhrGetpc0wMTXW1LfR0zXV1TLXZAAMGHXQHgI7FacEBY3E0TSxRRRULm6to&#10;4JRU4Xg0VFRhp6pnkEgLABjvwPFAf8GiM/AaiB+r+g9R5uGAiXCOZArkyHEq3hbAcaKnA/kbRh71&#10;kYecgafoM7ShEM7dTFdvaWr81aP7X370zk8/f//J3b2dK2uQP7l7cLy3dXjjUnVZAYzt4NTgOqA5&#10;7F1NRRXGXyjeJKQvUlEGQEIZeUggoAlkRZf1/0tokHrMGZQK/FGbCPsFp6+KwehScMujvdtLE8fn&#10;586dbRqsyDpaG312benu+fEnV6b3FrouDVVfH6/bGa2+0ls8VRzXk+o3nBk8kR0xlRW2XhQ3kxGw&#10;lB12qTzpQmnCpdLEC8XxC7Lglezw9YLoldyIRXko5Mt5ETOyQPjx98U49Se69SW4d8d7VAWKp4uT&#10;N1ryz3cWXzpbMVSe3CANPj9YfXms8XBlAI5htad6pFo+VicfqpEP12ZPNJVMtZTNNJfNtpSvddde&#10;GWm/PtV/fXZwe3Z0bbj3/NRwd21VWXZWoLuHj6NrbEhkQlh8oFdQoE+wJCkjLUWWn1fc0txRWFBK&#10;p7EdHTz8fMLNTPgcjsDSUpiQmBoaFu3i7BEbk2igZyhJTs2QpMokafL0dJSRz5dl5KRKsiTJWdBW&#10;SkK2NE0qSUJz1EHe09ldFaOMUyOoYKAfgXE8QxGvBmXkYWiN+MgjRLwqFnIlZXQ21/+h47+nBTEq&#10;ZBwl1DvYSkd/rrtra2wo2ZG/VJl1uTF3pzHnuKPgQU/J/e7CJ/0Vb080vh5tfNxXea+zZLs89WJB&#10;/H5d1lFz3o3K9GtlkrvtRS8Ga98ea3prqP5Oc/71UsmNstSDKtlBTeb53PjZ5MDtioxH/TVPh2rf&#10;mmx5d7L15Ujty6G6V8P1T/oqj1ryd+rkWzWyjbKUufzY+eKEjrSQy8OdN1cWB5uah1raJ9s7s6Kj&#10;a3Llt65czkpOKc3JHz87PNbTH+rmaUxjWuoZxQSGr4zPTfQMDbf3T/WNzQ9Nz/RPTPWNT5+dWB5f&#10;7KhpM2IY4TF4shqFgISpIWhqKJj3Hxh5sA1wqiQNJUTGaUCHTlRBPinAqakSNNRJmmoU+NnCNYSL&#10;polRZqmpSZydJrKzBxJiesID+hOCZ3OTVkolq2Up66Upq8VJ8wVxy4UJq/nx/eGuFQLDblebNrFF&#10;v4vgrLNNn4vNWXdBj7vNsL/dWJDjuiRwUxa2lh2+WRy3VZ2+15oLuNGcvdUoXSiKms2PnMgO7Yhz&#10;L/cTSfhG1QEerZHhcRyzMEO9DDG/JSKk1MNFLhT7MRgiDU1fYyMHAz2KEoagfIZGRMJwIRNWnznz&#10;fahyhb8jAL3pUIa8m1RWZuDVSRhMmNh0pir9cnvWgYIlfzpY8HRAMWXrUOGjvpyXI8XPBoouFYWf&#10;zw85aZPtN6bdapECbtZLHp0tfDFc8Xqs9ka1ZCMnfKs8cU0e1OBu3OxlerEw4kJB+HSy20iM/bmc&#10;wOPm9HfGKp6dLXjeX/jkbNG97uxb7dLDjvTDNsluY9KNmqQrlXDr46fKpH48I7IyRl0JmflDVVkN&#10;DGE4bFAqiM8m/GwRBh5h5EFxKWGQUOzoWwaSqoquhjofTxDgyXrwk4aTRbochF16w8gjpw+linmn&#10;YQG5JkjT/6OeoBRVYGhCFOCPEloIqg9dhPrIjhUJ3RYSVHijJ0FGq/2oIpIUy8hdQG4LQn0hRDyc&#10;myqYgUgYUrgzGmqaROgTjM24SZJMro0jojXVaQSSjrGpwNM7Ijg0KSxC4uUTyeW7WFjaW3GdTM1F&#10;bxh5W6EjgG9pY23O9fXwc7F3tTTnWXNsbPi2xkaW1lYikE30zUx0TXjGHJ6+kTlTS6Cv721j7cHl&#10;BNjyA+1sguz4EQ7iMDthmJAfYS+yM9YVm+pZ62mzSQRtKjLFF4PIYJK0mEQ2g8BiU3SZZG2cBgkM&#10;ZjB3GUxtQ30TPZY+z0rIIGtpKmnSNPAEDCYzPGiqrmwoX3KuLvdcZdqF8uTDttzdhozdhrTtuuSd&#10;5rTz5TEblfEz+ZHtyZ59WcHOLIyQhlnuzNuerL250LS/3HR+OO/GfPmVkby58ogyHyOptWYWR63K&#10;hjDua7IeZrXub7odbnklxOhKmNF2rNmFSP2NaN3FcEa9DUaujykTqtb5MEZS+WslnpeqA65W+U5J&#10;eVNy3mS2oDlcL9+JHG+m6kTCBHDo8hDXKBeerbZmuBW5Ndl+sTHqZLXqYLX2xmTFrdGq9dK41ayA&#10;0UiBRBeTpI0ZiuCvFwTf6st9MF9za7psf7Jkb6rkxljerYmi49H8uwPyp0O5ozH87kCj6VS747Pp&#10;9ycL9oaz96fL9uaqbs6W31qqvr1cc7RQcTJfdXu89HiodLMqIdLgjFRALvM1WamKPt+WPFcftdid&#10;vNmfdjyWc64koNXXMN1UzY2ASbc3lrlZe+njpC7mVzuLR4ti8sKFFTLfwmz/7PyghUs9G3fm+q/3&#10;JpxNl80VDdybbr7Sk9olq11pHjqeXXl/a/bFhYOv7jYMVllwWXZiU3NjLUtTw7xMeVpSqixDmgF9&#10;V2pielZaWlZGulyempmZIpWmQP+UkSSRJmfmZplYWjh4uhzcO+oe6f3y51/WNlQSCKqmhlo0vAqL&#10;DmMhDImmNLU8IC1NyW2Qp1VLCrrybSOdnBM9E2pkoUWJ+f216a0FKU3y8PLE5OYsl3Q/cbJHzWLn&#10;4qOrYwerYzcXI/NiAiI9IsI8fTzETg5WFpY6+kZkhH+nKhtq41MSg+Jj/YQiYx2WJgmHseYYxKVE&#10;xWTGn10b61wdbp7tHl4dLanJ1WXh2eQzBSmh5amhBZFuGV68XB/BXGnyfm/xvZHye0NlgEfDFfcH&#10;Sm935YFJfLVOulKaNFsQ25saXB/lIffkJ9uZ+RjTZN5ieaBjRax3bpBDigtX5udgoILhMYk2+loi&#10;UyNrIwMzPW1THaYRi2LGIlsaMC31WT/2gn8joBO9Qs430xdYGEIdKOSa6XHNdKwt9Nl0IgxX6WQS&#10;YgHiSQwaE/XkQ93byQryHf3+Hq+IHQ+AcqIiXjzyGT1WA61DUkSwAcCGiH4Dhad8hkols1hM1Nce&#10;6qAsPGyC0vcoLw8ClCCKEfkcHvQU8pUSFq9JohApMA6mkqh0CuRqipD0oAWhfdgKmqUzaQwtOoEE&#10;9rSmBk6FTMMDqAxoUQNOgsbE6RhQtPUJOoZYAzNcijTg5Qe3fvftl+/8+tmzn9374ttPPvrLB9Uj&#10;VYMbw6ObkwNrkxfu33z5i89+8c//+uoPv/z29LuzfV1ejkJ/R5tIDzsvG6NgB05DdlxbQXy5xC/M&#10;Ti/YTrspN2R1qPjh7sjz2xO3rnY8uT1+5+bYZ6+2t+faXY2IIdb6gVYGobYcd66+yIzhyNPxsjeN&#10;CXEsK0ysq82cmu/64pdvYU5efH7y7LPDRx/cvPdq5+6z5Ss3/GLisSw2VptNNTRkccxMHW1CpLHd&#10;S0O9G+O1812VC51Fs60xLbl5Y63919Ynty9u7O9v3z5u7+l3cfGJT5AkJUsiwyPiQkKDnJzDHJzy&#10;42LPjfbP9bSVpyc1yaVT9TVz9Q1t0qzN7v7x6vrGzJyptu6Ta7tXVs8317W0tfX1DU6VVLcGR0ri&#10;UnIaWwea2gab2gbuPHi5eO5K39j05vWbGzcOFi9tz56/NDA3l1VR7BLs4+DtKnazs3WyE9uJhEIb&#10;kUhgb29ray+2seWLHIS29kJ7R7HYUcQTca24FlZcSz6fC9VsBNZu7o4MHVLvROtv//31L08/+eXp&#10;x+1rpSv3u8896Wk/n3X2Wn5sozi42tKzzLh0I27iVePNP6/cP712+N3m2q9GRj5suvmvlamv2wY+&#10;aszbTRr7vGPlFyO3vrv65PT269NH9351+/rra69/9tZ7P3n/6YfPjl8ctY42e8e7WHgaemU4rNyb&#10;uvXJ9sd/efnT7z7+3ekXrz67Vd2UlhDvbMencw01xMZEd2ttP5GJu7WeB8/ATaDnYsN2sdZxtdZx&#10;sdZ3sNRFGXk7Sx0bcy0hh21hxuTYmWw93zn8+cud37y48JO7Kx/tzz+79vC3n3z8999/9vc/f/Xv&#10;fzz41U9mnxx37l3e/eWX9//8+8OffnP46U+O3vvJ9r13Dp5+cPAYcZDfu/96/87zN4z8rbsvdw4f&#10;Hd57vXv07ObJq5MnH2aXt7PNxPrmYp6dN0fgZi32tHUN4tv7WIncRM5+dm6BPDtPc66jmbUDT+xh&#10;64yEr+GLkMjvKPtsI/S0tHZGCXdTczsTM1tdfZ6hsZDzQ9R4WAvlZoqQ5W84eqsfJnf9cdQaAEq+&#10;2yoc8GEX0DjkUIJWgHK0Gsq/o4AKALTkDQuPFqJAD/LH4As9rYVefFtfgdgXIcq5XkIbX77Qm8N3&#10;t+Aj0d7hyIU2braWTrbGoniX8IKYTDszkdBM6C7ydOA6C6wcbQXuXCtHPg9x9v/eNf4H137Yo40A&#10;8b5H5lkVeVvZelqL3XlCNxu+p4DnLbbx51l6Wlq48azcxBwnoS4vnOdeE5ftYGgrMrEXW0G5i4WV&#10;iznPzdTajcPztOZ68bnesAmXA8eJ+Mib8zwt+F7IhLGWrhxrdyseMj8t18ZbIPa3Eflxf4ggb2rm&#10;hPrIo4uwIcfKQyD0MzZxwGMNNNR0GHRzUxM7S46jmSkSO55EMWRomRqbCpna5niiNoXCJuCpMLIC&#10;Aw6dKw+MP5RMJ/7gF0+lIkQwLP4nIw9aHlQ4alyqKb5Ah21RphgVfszIw+ag4FH6GBqEVaDUmUwm&#10;yNAag8GAarAJnU5Hd4oy74aGhlqKBDKaQzkISAQbNouhxaRpIbHmkUIa/Q1QRl6LwQSwaQxFZGGm&#10;BVVLpE6MJuocxOV/lNPydWX/kMjLH6Ppq4yL12Qf5dS/XzX4OKcph2wUgFEPwuD63YKfFbd+VDuw&#10;4BcXjsEFY7BSmuHzio7n1V2jQbEuGDUPLNkFox6vSn+a3XQ3ruRxZu2YZ3ggwsgTanR5L+QNH1f1&#10;LfnHh2HU45RJERi1PnPnR1m1J0XN43EygRLBXAPMTzKTQNamI57yLCqdike4lR9HraEq4sijnvLQ&#10;98FFg4sD1w29mHCb4IrBpdaAPk1NDTXc3yTUgFdAFUaGMMyG0SP0gOoaWDyBhDmjRiZrk8m6MPYm&#10;E9nQU6si3pfqCKuijKFRVHnWBlxLQ46ZIYNCppCoeCyBRCBDDodBp5FwWGQ6LOhwiTiMgZ6G0Ibp&#10;7WWSkuhQVxM5OiLbWC/d3ChcW8tC6O/lhPn5qJnZsNm5UMD0XMjMfOj8QvjcfMjCYtjSStjyUuji&#10;QtDsjN/srA/Cqs/7z057zk57L8z5LC36LC54Q762GgBYnPcdHrSfnnRfWQrYWA9dXQ5E6iz4Lcx7&#10;zc16LC/5Li16zc+5TU06TYw7TIw7jY46TE24LS8HLS0FLi+FzM36T077LswHwU5h13AAm+eTlpZj&#10;FhdjNjfTLl/Ku7CZd/F88bUrNWsrpf29qfXVUdlSr9AAKx83E2dbXRN9rIkeiUVRJ6oj09ipYjBY&#10;dSUy2Bk4JJozXBYtBosOPz0aC8YSOMRFlcSEJTr8vEmIGUKk4QkUPOGHKPNEmuLNCwuDUVVR1oSx&#10;PYzbsZokKKTR2YoAOFoEIhWLIyv4dyqVokUk0ADI9wpEOpXEBAFGLxqqeMjJBDqVQCdoENXPqIKZ&#10;wzExiAkPjAr2DvC0D/N3TYwKiAzw9HezR7n4rJRo1EdeLolx4JuF+bpkS6LRYDX5GfE/eMcnl+Wk&#10;Vihi1KBA6XgUaMgalJFHSXnIG8sK/r8+8ohQXlgoTUmOCCnPyWwsK6nMy2koKXl25wSJV/PwwaM7&#10;dx4cH7968uTk4ODx8cnLBw+nBvrlKcnFmdJSubS2QN5QnFuamZKVECFPji3JSqvIlZXnSNH3BCgj&#10;X54nK8uVlubIAD/Q7kgc+f9k5FHv+BI5QtzD4pt4NfkZaYVZ0hxZujw1JScpMS8pKSs+5mT/+nvv&#10;PXv27Pijtx6+e7L/X8+e3Dp7tj8lqTku6v3Dra/ffvDy/t7rx7ffe3bn87cev/f4+KNnd3/y3tOX&#10;J9cf751/tLv21sHmnfWh+RrphYbszYq0iYzg0VS/laLo3dbcg87CG83ZClLevyXMvjvesyvOozvB&#10;py7YHvWRz3YyL/TgwmJ9qF1bjOtZid+AxG8qO2KlOG5I4jOfFzmTHQbyelniXEHUcmn8ZnX6alny&#10;ZmUKlMBalLKHOtPyUJSO74lz3aiQ3O4rv1iTMZoeeKE6XYHUtdIEaAcNaAM5bA4bLhXGrJbEgzCc&#10;6tsR5dgabgd5T4xLX4zThMRnOt1/KNF9NM1nvzNvrzPv6WzTvbHqFwut7650vZpvfTRee2+48ri/&#10;9HZv0f3h8sfj1ShH/3iq5eFE0+OZtkczbUfD9btnK6/3Vl7rqzzfVgj5Vm/FznDdzcnWw8XeJ1fm&#10;P79/88r4QHd5QX99RW9DRWdDeV977fz0gIEuTVnBBimfAd2D0BCg/UDbsxQvYvW1dbQpdB0qQ5/B&#10;NNRi8U3NzHX1aJpYxg+TuNIV4WtQwh1dpMJaBUf/Y0AJWV0DiQCtooaS1zRQfor47JqqaqCcEecj&#10;NXVVBZuDU1UnamABONhEA496HUFOwZOp8Lyr41RgIIPBaKio4jXUyXgcPLfaDKo+m2lqoGttZGhl&#10;aGCqzTZkMoxZWiZslpmOrqWBIUffwNpIERPA2MRCT18b+ls1rBoGo34GccwHwH4RPlrBVqPfVIEK&#10;Qv3liVgcGrweeZOqiLQDRwsCrIJyOpFM0sRRcATETZ5A1iJS4HKxFXHkQaBpUjgGpkwCFa5AVVHB&#10;rRvX3np6/8uP3vr5lwgjv3t1/eWj23cPrz862du+uLp1flVobQ2nhjiZKiLXg4x6ysMtQkZwPySk&#10;N1Iw8iCj1sIbmumN8QAJZaAgoRUgoe1AswC0L0N5KA0NxUzyZ5QIGqoaGExvfdnroxuH61O31ifH&#10;6/Ln20qPNsYfb8/fOjf8+Or09lTL+f6K830l57sKL3TmbzRlzRTHT+VFw/MynxMxleG/mhd5sSx+&#10;LT9qNS8c5MlU7zlZ0FI2Emh+ITt4JT8SZeThBz+S7NkR4VAfLG6Ocr7aWXo00741VNNbGFsc69JZ&#10;GH19vuPyZPP2XNfNhd651rLJhvyZ5qLFztLZ9tKJpoLR+sKRuoKpxpKlzpqNvoa756aujfdeHO26&#10;NA4jrNbNyaEKuSzUy8NJaGNrzfX39A7zDwv0CQ4NivT1DogIj8nLLerp7k9MkPC4IgqZGRmRoKdj&#10;TqVqx8ZKYmKTkpLTvTz9TIwtOOaW8oysrLQMAMrI58uQ735yUiWZKUnpyfGZacmg5aSSpKx0SVpi&#10;YnFufoE8R4fB1lTBKmNUoTfBatAwGE0CjqWqSkIC1CjC1CBQcPEowKIAoxFl5N9wgkoYZTuBfaC7&#10;v7fYfq67a3dmYrREPlmQcr4261qD/LAt97ij4E5H3v3u4kf9FQ/6Ko47ig4bc7bKJOfzYi8WxKNY&#10;zQy/XJR4qzHnoF6+VyVFuPiazMddZU86yw6qZDfK0sdjvc/nxt/vKn3cV/l0qPrVaN27U81vjzW8&#10;Gq590FW6Xy/fqsy4XJ62WZK8XBS/WJrUkRp8aaD9xtzUaHPreEd3c0FRRnj4XH/v5cUFO2tuZUHx&#10;aO/gRN+g2BSGYmyhmaWFrnFHddPy2OxIx8DK+MLC8Mzc4NT80MxM/+T88OzKxFJOSo4mRtOQacQk&#10;spEI8hrkN4FrQCBp0gAaSnhFRH4yVFBVQmLuq6ogHD0yl80ZHJheoDngCSVgMDUJyaPy7OGExJ6Q&#10;4P7okIm06OmsmNXilKt1WRerpXP5MWOykFl55PnC5MkYn1YXbrszt9ddOOznOOTvOBnpuZgctJkZ&#10;eU4avi4NWc0IXs+LOuouvNVZuN2YBV3MXmfB+VrJQlHUUiniL9wQ7pTvypWJLcdkafnOzmG6Bil8&#10;65pgvwJn+yIX53BtXUcNjUS+IJhjwQfzWl2FgczpCtpGhaSpiVMECPtPRh55oJEprNVpWFUiBhMo&#10;NJquyTjfnLHXlXWnT/6gN/thbzYSTX64COXlYfFSUfhuTeKVksh6D4MSW3p/pGhF7rdbl7LXkHrY&#10;JL1alrAoDWjwMIlmYiLomDJbrYEI0Xya11SS83p2wNXSqOvlMQ+7sp73Fz7olD/qzrnbkXWrPX2/&#10;LeV6XezlisjLpdGXypNmcmPHilK9rfRJSsgrJuSNghISRkxFCekvVBQzZyGe8gqyHnQXnJOGJg45&#10;ITBoNdVYamqmKuo8TYLOGSSIzRtGHk5VA6Okjp4+ciHg7JFGFEoJ0VOwoFB4/5uRRwvRhK5CFR0I&#10;sAgJyhW67X+UJloH1YqIJvy+GloLSd/XQ7Tj9w+g4v7AuYA9qaGqeFpBNzPZhlGxKeFRySwdU3Us&#10;TWTrGRSSEBqenCzJTUrJjYxODw1PcfcMs3f0M+fYcazszS1F6GyuAoGzWOxiK3YR2DiYmlg6Ori5&#10;OHuKRY4W5lwzUyuhwJ5jYWNkyDE341mZcS0MLSwNzXjG5lxjI8U7Zm0rQ31LAz0LPR0OQFvbQotl&#10;wWazCQRDFlOfxdJmapkZGRvqG1HJDB2mnjYM0UhaDBIbeXZUiUymvrk538jYQltL39jQjEGFBw2v&#10;glFTw6gwNHEwJs+PCl1tq56vlM8WJl2oyjhXHH+xLPFyReJmafz5yqT1ysT54qiedL+RoqiN7ryq&#10;ZNd4N/2rE1WAranK/cXGvYW6m7OVexMlG1VR0VoYqRGm389oMthkNdx8NdDwWrTlpr/uxWD9zRD9&#10;a0lW80HalRxMgQlGboxp89dfLw8+HM7ZG86eyPWRifDpVkpNATpL+c7HfQkzWXYd4aaVHgZ+Whgh&#10;EZPizk1y5fsYkCQCrUGp+8Vuyf5yxfZS9c5y4+FU7V6XfCPHeyPDodgSk2GAmUtx3CgKPhkpPJ4q&#10;2RnJ3R7J250o2hkv3B0r3BmQ3xrMvtOfdaU6sj+eP5/jedgnPZnIvzEg3xrIuz5esjtTdm2q+MZ8&#10;+f5S9f5s1e3Z6qPRsq0WabqQLLOlDWV6XWhPm62LOT+UvTaQeXEoc/+sdFnu1ultIDM6E0jGxJuT&#10;YziMUBNSTbB4f7ByoT6tUe5fkR9SUhpZVBs/ebHz+lsXb/30sPpic9lm/eSjxZpzTYWjpe2XestW&#10;muWzVY1b/U9++1bLQK2ZOdPR3sJIjxoVGpidkSGVZKSnpuXn50rA8pcmp0B/I8+SZGWnyuSpmVJp&#10;dnpmrlSWm0XXZtW2NVY111U2V//hr38w4xjR6Xh9Nk2bhmMzsFgNDFuPOLc+Ei0NzWvJLTpbnFwr&#10;MfPiOMW5+0vD48vS7KI9i87WFg3WRpQldV8cbVjqbt8YrJ7tSKjPPvrqxe6HJ4mlySHR3klxQUE+&#10;Dh4uNgKhkbEZ3VAfBrQYIx1CRnJoTJS3WGhsqI1nkJTthJyo6OAYaWxpT01oTmyQLCy1WFJQLuNz&#10;WA5W2hUZEQWx3nlhjvkB4iF5zA3obnpKb/UWga17d7D0wWDZ3bPFB+3Z2/Vpl6tSrtSlXapNXyiO&#10;H8wIqgy2zffiJYkNc3yFuX6iiki3mljPuniftoyIKFtza5omh0G0tTCyMTfiGOmY67GM2VQzHYqV&#10;IdNcj8430+cYsAAoEf+GmjfXg7VMEHimemj4Gp65PtdMxwq2pxEYZAIM28EUhJE7jUJnKKIIgGEK&#10;IBBwJBKBQaMTcHgGgwYlsEijUQBEBb0Ow1UAlUqGRU1NdQ0NNVA/oHlA0YGspcXQ0WGjvvZQB7bF&#10;4TTxeCwIUAI5yLAV6DZEHyKaFdFM6tD5UYgoEU8kE0DWxCGUPSR1dVXYETQFg2U0mg2JggfgSRoM&#10;FoWuRaYxSSBoadNYOlQdAwpTW5Otr8HQVvYPtz9+cf23//7m3d++evjV3Ztv3dg8OVfZXdo61NQx&#10;3HV2emRyc2X3yYNnn3z8t9PTwbFJrIYmz8jIms2wZJL0NDGRztx4L35XSWJJklesp0WIg35DfuT5&#10;6abnR6uvH5x/crTy0asbX3987/TbXy71N0q87bL8XRNcBBFOXHtTpqUO0cfBwk1oFBfmXF8lrWuQ&#10;79/d+M3fPsMcP/vkzsvPT15+cufVh63DU1ZOrhg8TpPN0tDROkMhsmzMBBEe+YM1kpaclObs6rnW&#10;2bsbzef6i8aba2b7stprA1KTA5KSolOl8elZg1OLN08eTK2ux6WlhoeGlcizavOyqzNTZ3qaxjuq&#10;a3NTarOSKlNia1ISRyqqLo6MXxifacovbsgvvbOzvzq/XFxU7ukX4uQdlCAtaO6duLB93Dc83947&#10;MT537tL1w/Pb+409/YuXtw4fv1y4vN08ODK6ulLV1e4S7GPn7cJzFDm6O4sdba2RyPFcawHX0sba&#10;SmglcBDYQbGLrYOzWCjm82y4fIGNWGxnb+9o52Dv4umsx2GFpvl+8H+efvqv50/+uPfuv44f/m7r&#10;xX/tfvjdSevFnPqNjOF7tSOPG9pOSic/7l37zczwx93n/jC78quJ3pd1+38/d/Tdxet/XVn/9fj1&#10;f662v6zw7BWV3pSvfDa9+dHKzc92f3X626//+rP/c/pfvz/9ffVQtV+GV4DMi+9v7pvk/M1/f/qL&#10;f375h9Of//n0l+9/+ai2MTMx3sNZpGNtoGmlo+ZixfKzNXW10nXn6zvztJ14Wi7WOi5W2o4cHUcr&#10;PWe+sQPPyMFaz4FvIOLocq10XIMcfvLdL7Y+vbf84f6T08+enn729ndff3762598+6c/np7+5vT0&#10;q3//4+jnX6y89ejt07/f/8tvr33ywc2PPjn54ItbLz/ef/ruweN39h+8dfPeK4SO/4GRB2zv3b9x&#10;68nO7ae7xy/vPP0op6JNz9LBlOvEtfWysHHl2/vYuwYjc5DauAjsvR3dgyHncB3NLO24Alexg4/Y&#10;wdtG7GHn4C9SOKTzBR4WPzi/Q25sKmbrWOnocU3MbM0s7DmKOPJvSHkACFAN5eIBsBYl5aE1lG1H&#10;IRB5ie18oXEoBwEW7RWzvKKwVUSq+TGgED0eyNFN0EXAjxl5kJFFEXKmlkJ3nthHKPK1FQWIhQid&#10;bSX0shJ7c0TuNg6+QrGnmOfiaOHgbCDKDUtLDUkyZ5u4i9zdRJ48M1sHoQfH3FZg4wZHCBAIfQCI&#10;8CNGni/0tbb1sbbzQhl5Id9LxPMR8Xz5Vl5cK0/ETd7cSWwoDuO718TnuJg62hiKhRwnnpWLJdfN&#10;gu9uau3GE/nx+D48ay/YBN3KigtH7m3G87RWTOvKtUF4fxBQB3kLK2QqVwuOq7mFi4mpI+SwaKmI&#10;LG9p7cmx8hCJA80tXIl4I3VVbSrFxNhIbGFub25mx2RZMLTMdQysTTm2FIbhGRUCiaRFJjFQd6c3&#10;jDyYgCjzS1AklJHH4UBTI1OwQgksoow8FMLAGCzFN7Yj5G8YeZQvhvpQE+pDlwAClEMd2o/miYU6&#10;kLNYLCiEOpBgj5DDoABytC9BKfg3dDyaM1lIKHk65IrEZjBRIKS8ImoNytSwaQx9lrYOlWFGZVop&#10;Yf3UKDvxeV9Wnv2iun/I3t8doxKAp7ph1Ac9Iz9uGHm/tHfFKy4Sg/XDqDeI3J4Ut35YN7AanBKm&#10;YOTTCLovSttfVfdMRiSLMGecCVQ7Nbw7Rn0zKvtRTsuDnMapwHh/jFokBl+tw30hr/+gpHM7LrvF&#10;0r7W2GbKJfgoqehRdv2TpqFiW28TjIoNRYeNJWkRKXp0LW0KHY6TRiCxqHQd6JQUZC2NAr0i6cex&#10;a+BqoxcfvXRwDeHqwXVGL/gbwx1NiLWuhFFVhmGzuoYKVUONroG4aKkiYwnoLNVUKQwWjsjQUGdo&#10;arDUVGBfOmrKRG0tQ6wGASx/HFZNXQ2x98kENQJWGa+pRKVi1RXDETUNjL6Rmpu7rq8/QyqzbGr2&#10;7R+IHJ9InJ9PnZ9PmZyKHhjwHx4OGBn1mxjzm5sNAkxP+U5O+87M+U/P+k3N+E5P+UxNek9OeE2M&#10;e06Oe87N+ExNeMxM+azMBy3PBS5M+yzO+C/PIdT8/JznubWQ5UX/mSmP4UFHAFSemfJanPdfWghY&#10;XgwELMz5zM14Qb6y4Lc46z097jo56gz5+KjzzLjHylIQYH01FGrOzwWsrYStroSBMDfrr3C395ud&#10;9p0c85qe8FuYDZ2bCZscD5qbjl5eSNo4l3nxQu6FzYLLF4s31nOnJ1L7e+O6OmJqqwKlGbZhIWZe&#10;XnoiIU1PT1lXR41MwRCR0RsCLE5ZRR2jgVMM3MAcUTujcEOAB4dCIFIVZD1FESYecYGFO6KqglVT&#10;JeCxDDyORiQwCHg6gEJmUcjI3MuQU4haVBKLgKWRCUwqnkXCazHJ+kQNuqYKTl0JhpzItxAwYlHF&#10;qGkqq5M0cQ4im7jI4Mggr4hA94Qov7AAF08nm5hQ7/T4MIA0MSIlOigtLjTC381ZZJESE1iWk1oi&#10;TymUJQJAKM2WVGSnVv+Ijv9fjHx1gRyNWoPS8W8Y+abywv+MIw+AtRlxEWkxEZmJsY1lJUWyjNbK&#10;yqMb1+/dvv3s0cM7h4eP7959+fgxCC8f3n/ryaPlyYm89LTslKSybFlFdkZzWUFzWV56dDA0UihN&#10;Qej4HGRaVwDqwl+Rn1mWKy3JRvBDOBqEkUdZ+P9EiTyzIg+JMl+UidQvlGXkpacWZGbkZKXnZqbn&#10;pSTnJSVV5WTBAb1+/fDddx+/8+zkg5ODb999+3pTS3NI8OFA318/evXFizvvPLn9/ss7H768/80H&#10;Lz9/8eDde4cfPTt5fnTt3u65F7cvP95Z+/rJzs2x5pXqjIvV0tX8uKmMwDGJN9jrB+25u625+x1I&#10;9Jj+JO/GUPuGELvOOK+2aHdAQ6hjkSevPsy51IvXGOZU6m1dp5gGtjZQOJzqP5oeOJkZPJcbsV6W&#10;uFGRvFAYN5UdAZjJjULJ9MWCaChfLYkfywgYTPHuiXMdTfffbpbfaM2bz4ueygqby43abs45X/X9&#10;XK/T8lCoOZKGhNheKY6DRqAQdjGQ7NUR5dgUIgKA0J/gMRTvNp7iDRhN8VoujHo4Wn1vuPJkuOLR&#10;VP3zxdbn8y0Px2qOzpYcdhfc6ik86S99NlX3YgbxnX8x2/xgvPHRZPPjmbYHU4iD/FZH6VZX2VZv&#10;xfm2wqt9FVtnK/enWx9dHH98dfqdW5ee7V3oKM2rzctqqy7tbKisqyrsaKmeHOsz0tdSPYNRwZxR&#10;xSAki4qSKvQayGtXLZYeWxv5QErh8W2mo2uqrSMwt7DQ06dqaNKxOOR7E0XsGjSOPE0RvgYEOg7P&#10;JlN+DC0iCVbhlVU0MBi8GuICTyciwXDgoVVTzNcK4xwkpJiC7IZF9TPKUI2grgn6Ege9nwYyQiHi&#10;SVQCBUDGkfDqOHVleDwRChOnjsRlJuM0WDSSPpthrqvD0deD3ExH20JPF3JjFhuO3IStDbk+nWHA&#10;YOrR6HDkqI+8prKqhgoClI6H44HDgM4Cjg2OCmGoFXO9Qv6mHI4KVoEAm0A5nAtZMQkt8j0WgYwS&#10;8W8YeQOWAZNMBx2Sn5V17dL5O7f2Hp0c/PTz93/59YeP79zcXJ58+9mdu4fXQL5xeX1/+1JRTg5W&#10;BaG0oHE4QegsVJQQ73XUtx1ljL5PCn9SlEgCGwMS2klBnwVmAypDQusiAzVFgkbgpADQOAD0KSSo&#10;prBVMIpXIKoEJUyUj/O9axu3N2b2lkfPDTaVJAauDtTduTR5cnHi8fbsvcvjxxv9j6+MrnXm9+ZG&#10;nM0O70oPPJsR3J/qP5MdMp8bspgTspQXvJIfvloYBvlibtBqQQTIUD4j95+RB45n+PQnuvTEOXdE&#10;2lX5WC2WJByN1W+0FYyUppQleFZnBK4PV++s9V6Za99e6r4w3rw+WNtVnDZSl7PcVTnVlDdYjczy&#10;utBVM99ZvdRZsznQcmmo9cZU7+Hi2KXhzkujZ/fW5i9Nj3ZUlkhiwqOC/IM8vcICgnzdvX3cfeNi&#10;EsNCIjPSs8rLK6uqakJCwmz4Yj1dYxpV29MjICEhXSRyDguPiYpOcHP1srN1iomKTYlPzs6QAXLT&#10;M/IypHlSZE7X7DTERz4tKR6QlS7JTEvJSkvLTE0tLyz28/CCpwmrioPehIijooy8piYDdZBXUkxM&#10;qqqGMPLIjx350SEzDyGMPAy4fyAE4b4on1Hx9wrISpatjU+tDPRvT4wMFcom8pPP12Zdrcu82ZR1&#10;0Jx92Cq/3ZZ30ll43FF00FJw1F64W591vTL9cnHSdLJff7hTT7AdEgZdHnk+LxbygXCnOkfTTh+b&#10;ldTgrYLEy/nxI9FulwoT7neV3ussuddV9Kin9J3x+ndGa1/0l99tybtZk3G1NGWzOGGtMHaxIHau&#10;KL4rPfTKUMfVydHpzu7BptbMyOjG/PzjrculMqkhU6unuW1udKqjtlGXQObpG1kbmFgZmHnbuc70&#10;j80OTC4Mz0z2js70T8wNTi+Nzi+OzE2fndicO8czslbDqNNwTA1VInTcaJgaJIKNChGA+sijUFPG&#10;qyrhECgTwbgiKBM1MDglZQ14msEww2HOSL0DepLTB2OTh6OiByJCe0J9z8YFzMljNsokm+WpGxWS&#10;UVngckHcjDT0fFHSuZzYmZSg+bTQBVn4sjzqYknKSnb0TFrgSmb4ueyIo9bce32lN1vkhx1594Yq&#10;bjRnQy+wWZO6VBI3Lg8bTA+U2RnnOFlN5aRX+HjZq2rkOji3xkRWB/lm24oTzUwjdfVd8fgwE7NE&#10;eztjLJaupswGGx80mpoqMn+fEjxyoHUVpDzCP0NS3HckKgyiFSnqqhRljA9Xd7om42KrbLs9Y7c1&#10;5W5X5oMeORJNfrjo+XDRo7O5ULJdFTOf4b6a7Tstce4OsewL548n2s+le6znBs7L/Jazg7rDBPVe&#10;pjMSz82CsGmJ+3CsbX+kYDBadKUkcrc2/mpZxGFT0tOB/Efd8odd2ffaM2+1pN5sSrxWE32hNORC&#10;UdiF0rjpnKjh/EQPjjYZjDEljKaysiZGVf0M4kQC2gZ5v6c4DUiguxS/YGVVMGrBVlM6A+dLV1Ex&#10;U9WwVsdpY5TBpkNO9v/HyCN0vAr8Ie1AgkcBVWuojkK1HCREr/2g2SChq1C9958Vvm/qP1qAXGHe&#10;I5cerQlJsRVy+OjYDR5JAp6CfAgLj7MmicsTuXr4xyZK45MzDUz4bD2Ou3dYZGxGcHhyUFiSX1Bc&#10;QEgCLIZFpfJF7tY2MFR34nBEVlYiZE5XgZPIDkbrnjZid4Gth4mFyIpn7+YZZG/vbmUtMDay4FoL&#10;Lcy5HAsbPV1TNgvhza3NrSzNzE0NjQwN9HR12Do6bF0kbKg2W0tbn61npA1dt765EUcxbZKhni5U&#10;M4UhHVaTqMXQJmHJACqORieyYABiZGRtZMRjsYy12Qb6ukYw4EBfbmmc0XTkiYVGxra62q2y5Nbk&#10;iL608MWipMFkv+nMkNWiuHPlKfMFsVfbcqvCxHJv8/XOnIV26Vx7xrnBgqUe+Y252gtDRcvtsvIY&#10;2/HymNHcwMkU+y4v7flYq9lIk3E/xrlYk6UQ9pQPaTVEe08mXosyruFhcg0x5XzNiVjBYbPk9mDe&#10;akP8TH0itGBPwQiUMBJzYncwfynT516P9LgleSDcsifUKkIX48rAJIjZAfr4QC21fJHWfLb/yXTp&#10;zYXKc9OV11abtydKDgdkFwvtlxL12pyVaoSYyTjhekHw8Uje/ljutYGsraGc66P518bykXwga28g&#10;e7cn46BXNpPruVkXfXs0785M2d3FmpO52nsrTcer9TsLFdtzFQdrDXcvdN5bb7s9UXWjJ6cxgl8e&#10;YLZYE3OxV77WKx9rSFrsy9rslR31Z65KXc566hSaKEVRMJEsTLi+emu081AGHGTthf6Cqmy/svLo&#10;uEzPyt7M5cOxC09XFx7Nd9/sl08WSLoz8kYLyyervPMDDaL4jsWhOTO1d795VtVcZKxP5Vrp8LmG&#10;aUlx0pQUWao0O0uenp4qz8/KzJNL83MycvNT5TkSaVaKNF0iTU6VpXgH+rL0dQenRpNkqfef3d+8&#10;vEGm4Z2chCwaQZuG0yKraapjTCxY8+fG/eM8y3pKE2pTpJ3Z1RP1TnHuPH+xXaizfbg7N8DeIdYz&#10;ICe6erp94Nps43J/eEmajywmt6dGUpfpFOHIExq62Fl4OFgJrfWMjKnGJjQTQwpBHWPExsuSwyLD&#10;3MUCI1N9qg4dK7A0SYiPSstPK++pDc6M9En2D08NrKyT8y0YfnZmZ6tk+RGujSmBBX6iiw0FNzpK&#10;Ds6W7/UUnQyUPRipejhUfn+g9Lg796Atc69FutOYdrEiYaU4ZqEo5qzEty/Vtz3Rsz7KbTArsksS&#10;OJwdPVGQMFKQ2JkZK9TCGuKV7cwNRJamXDMDrpmepaEW15jJM9HiGDAFFoZmugwA10TX4odo8pY/&#10;hLKBHBatjXWQQmNtC0OmiQGTRtRA48gj1iCZRsAhrpNExC0S8XxHCXTURx4WURYezVHjFWSSwq8E&#10;5B++vUdeZmpqqkN9NhshYFByn0olQwnK6aOAbaERUGyIplJE+gLNCZaCBkGTTCWhDvIkChGLB0sW&#10;dBfSLNSn0SgKUoeGMvI0BlmLTacyiEw2FXIak0SBATFJg6VD1dImMdhYEw6dxlJy9rWuPVv++V8+&#10;/eKfX771u9fL+4uFLXntg405RVJpVmp6VkZNa9O12/tvf/7piw/e//b0NDQ4hKWJdzQ1MyRo2hpq&#10;xXrwUwPFbUWxlRl+yUG8GB/L+YGqT18f/PlXH/75N5/8+Tef/eV3X53+649//8PP/vKTT8fqyusk&#10;8ZmBHhnBHoGO1hxtkrvI1IFvEBvm0tKU29Nf/snPHv/p9BvM8bOP7rz46N7rj5rOjpmK7ChGRkR9&#10;HU1dlqo2TV5fsXBwSdpT7lca51kQ6VsYHVGTmj1QkTdcm9VdFVksS6kuSSsv7Z+fbxkckZdWVrZ3&#10;5VTVhqSkZJYUXbhy+eb1rYn+7taKgtbK3NZyeUOBZLChZLS+vCA6vDYj48rU7Mrg6FBTR399a0Zs&#10;YkpsSn5eyeDYTHPPSEFVy+Ty5dWLe7PLVytqOmYWLly+cXR593ZJffPw4srmzVsX9o9q+vo7piaq&#10;utq9o0JNBVyBi53QQSx2tBXaiwQiGysba1NQ7TxzoaPQ1kHg4Cx0cBbbgWwvtnOwdXB0dnRy4QkF&#10;ti62Ni48SzfT1vnaj//1+tPTt9757v77p08+On36/ncPbny5+vQfB2+f3tn+3bmTf984/G774p9W&#10;C3YzJz7r3/3bhcN/XL773fb9f21f/c1i75Pay39YWvrJaMfj6o4HNT33W8ceDBz/7OAXpz//4+kf&#10;f/7tL77++ze9K71cf2t+oLWhLdvSxSQiLeDTX7//m//+5utff3h4cqmiPC06zMlFoGutj7PW1fQS&#10;6Ic4c1ystF25ug5WWg7WDFeetrOVtp0Z08la31VgKrbUc+UbOXMNHKwNrDlsE77e5v3LL/72+e5v&#10;X9z807Prv76/98tnn57+7ten//jV6bfffPu3n57++/7/+VX/yc2bv/9m/zc/Ofjmy1uffHbz5bsn&#10;b32CMvJ7DxFG/uadF4D9YwS3jl/ePnl1bf/h7snz/Ufv3rj7KjG7Qs/SzkLoxrX1Mue7CJ387V2D&#10;zbnO5lzo4zzsXAIE9t5WfGcTCzGAw3Xki9wEtp5iBx8bkRfPBon0YmJma2JuhzDylo4oI6+rz0P5&#10;d9QjHiqYWthDHWMzWwAUWnKRuPMoKW9p7Qy5UOyNRqQR/+Dqbmvv978YeZB/zNr/mIh/A1hEOXoQ&#10;YCsoQSj4HzHySAlUc/Tn23rDKQhFviKhjw3fkyfw4tv58ez9DK3sbRx84UyFPFd3obdITxAo9ClP&#10;LQxx8uPpWdlb2TvxXYXWTnZiL0sOEhOfx/eERgCIs7/AUyzyFNggAWr+x0deiAS0EfK9xHxfIddH&#10;AOD7ci1deaZ2DmZ24TYelTFZvtbudqb2YisXPtcZLo4519XI3MnKxofL90EC11h62lh7W1u4W3M9&#10;rYQ+ZnwPKxtvc0tXS66HNd+LY+3OtYFz8UMmd1Uw8mbmzsYmDiDwbXysrJHINrAK6tsIfKGQQjXH&#10;4vRoVFN9A6G5mZ2BkYBINiCQ9Fm6HDhrbX0rPFEbCxqbxDiDQQIOKqLWIDYlJJRDR8l0OvJylQw6&#10;/f/LyKsjU/kj42o1RYJFGMxpKKLWwCZQglV4ysOGNBoNNoESqAyFsIjuAqXgQYBFkEFBk6kUGgOJ&#10;Lw8JCtHY8ZBYimA1kMO2KF+vxWbRmQzEXx40usI1XovBYlCobAZTH6xBhXe8DkPLUFtXm840ojLE&#10;ZKY9RuNyUu7nTaNvVXZN+Ea5K2Gd1Ym2GNVEpvGD0vaP6gfvZdWkqDACMLhyrsPjiq4PmkfXozND&#10;zpD9MfgEgu6j8s4X9X0b2WV8jLINiczVJPAwSiFqrL28pmf1g4vxWe4YVX+MZoke91527YvitqeV&#10;nU9qOu+Xt7xq6Hta0navuLXLM1qMwfOxdDMiU5dAZeIoKCECR8ggIeF9GSQKHDYIVCKJSaXBScH1&#10;gQv45nJBAhl9UwJX+8eMPHr7IMFNgQQGPgyWlDHqMBrEYHAaahQ1dZyKmqq6ppqSuvIZVTU8iYnF&#10;MtVUGVSSsYYqk4hla6rSlDE4Ep6mpqJOwGPVlDFYDQyToawIaKPk4qqdlGJbXhXc0h4zMi6ZW0yc&#10;W4qaXYiYnAkaHvPpH/I4O+g6OOQ+NOI2Puk1PeUzM+M9P+83N+c9O+u1sOA7Pe0BwvS019SUO6ya&#10;mUF84ednvWemPGanPZdm/RamfeYmvUBYmQ8AYXrSfX7Oc2UpAITlxcCJMbeRIae5GZ+lhSCUi19a&#10;CIDKczNeS3M+q4v+gMVZ76kxl/FhR8hnJ91h8dxK0NKC3/pq8PKiP+xrcd4X6sORQLOri77L856L&#10;s56wOdSEvc/P+kLjC3MBywshi3NB83PBS/Oh87OhC7OhaytxitA3yWvr6Zvn5WtrWQuLWdPTmaMj&#10;Gd09qQ0NcdU1cekZnlHR4qBQGyH0FNY0ExOckZGmNludTMTgNDFYLEYTq6ShCRf+DNwxKp2mpo58&#10;X6yijETmZTJ0cFgqHkdD6XgqRQuHJeM0SEjsfrIW5EQNKhXPJGkyiBp0OlFXQ4mojFGl4Kk6TF1T&#10;AzOBtdDFzinIxy85NjY2IsTLWRQR6J4aGxIR4Bob6hUb4i2JCU6JDiqQJWUkhGelRAM87Hnh/i7p&#10;CaHVhTI0iHwJEqkmFVCdl1FbIEP90N+Q8gCUka/Kz0Ld5FE6/g0j/58zu7ZUFQLaqktLkelYpbe3&#10;r3TW1ZRlZ1Xl515aWb5zePjs0cOHJyeP7959ev8+CM/u3Xn9+OHOxQuyxPjGsqK8tOSG4ty2yuKm&#10;0tyc5GhJVEh+ehJCx+fK0CP5/gh/YOSL5RkoKY8CdoR4zWcjvvOIkPt9sJoSeWZlfi7qHY/y8rlp&#10;koLMDGlaUo4srSBVkhUXXV+Y9+jo5oM7u5998OyrVw9+ev/4bw8f/OrK1peb53+ye/2P7z/74tXJ&#10;y/t7H7y48+Hzk599+OInbz99dXTj9d2bL+5cf36ydWd37fXx5feOL3xxculcc8FisWSzIuN8RepQ&#10;svekLGC9NO5KXdphd8FuOzJB2XJJYneiV0uka1O4c1e8N+Q5jualXrzqAHGFr6A+1K46UNgQYtcW&#10;5dwS6tAT5z4hQ8LIjKT5TciCVooTlooTFgti0eAzS4UxUDgtDx1N9++Jc4U6UPNGa44iOk3KZGYo&#10;YL+reKtRvlQYhzLvw6m+ANgKZFircKsP7ohyrPa1rvHjNoWI2iMdeuPdRiS+c7KQ/hjXngjHy1Wp&#10;N5qz7w1X3xmpfjjZ8Him+dFMw52RyoM+ZHqro77iu4PlTyZqnk/Xv5hpeD7T9Giq8f5Yw6PpVsRB&#10;fqxxt78GrslGa9Hl3qqLvVW7k2170x33Nsef3lh8587lz1/cfnZ4Zbitdqqvo7mquKY0t6Yiv7ez&#10;YWK4z8RQB/k8BX2leEZVQ00dhuwKbc821jeA3sKAydah0jj6Bua6ekILjoWePkVdg4HD61JpWj8E&#10;iEf95Skamigvj4ayAUA5SxFNHg2vpn5GmaCOI2oSKHhkjggYd6AO4BoqqnTFXKkUAhHho88gbvJ4&#10;NQ0ohyGQhho82VgY0dBJ0OFRAQwynYhFZg4EqCkhrBZWVQmeZ30201wfCSVvrqtjrM1CPOVZCP+u&#10;z2AaMJhw/GY6ugCQSapqOIwK9owK7A70ubqyChqgBvYI3RwcBizCLlQwZ7Bq6jQSGQBHCAeDsPA4&#10;JHgOCGRFWHmSJg598aANOYmsQ6HCHrUpSEx59GUGVRPPNzO/vL568+qlp/du37u1+9ufff7TT987&#10;uXnl+oXlD189PNm/eu/W9o3L6wfXL6/NzUCfpaGEhNBBTxAN+I7kP5BTaEIJLBCgHO2nkMIfuKf/&#10;7LkgKTZD6D8AetYaKsrqaioa6kg8aDhBsFc0z2A0MZjMuNDdtZk7V5b2VsaWemoGarKrpZGXpzru&#10;XJq8d2X69sbQ462p3bm2hxdG7qz2XOwrna1J65YFTxTGjMkD5wvDx7J8RtI9lovDV4sjpjIRCh4w&#10;nRUwnuEznOYJ6E927Ypx7Ih17Ihzu9qWu9GQ2S8P784M686PXT9buT3XcQOanWm+NNN6Za59vrus&#10;syR5oqlgpq1kpF4+014031kO8mx7+UJXzUpfw/nB1qvj3XtzQ3vzIwcrU1cmBzfH+leHeovTk0Hd&#10;hfl5RwT4xUdGhvgFBHj7R4ZERIRF5+Xkl5SUAayteRwLLtdakJiQGhuTgjLyzi6eIrGju5tPaEhk&#10;tjRHkpCSI83MzsjITUdicOVJ0xEf+fRUeWoKQJIQm5mSJE9Phwp5mfKSvCI2PBkaRHUlTbwmVeUM&#10;VvkMnoBjqqlRz5zBYZQ0ldWQFx9q6kj4eAUjj9yHN4w8SsojtxYhDVXjYhIvrF7YnFu6MDF1b319&#10;s61huki6UZ11tSHrenPmzZbMg7bMw7bso86C446So/biw5a8k87ivbqs1ayIyUSf9eyomRT/WUnA&#10;RLzXaIz7eJwn5CMRLjMJfsuSkJk476XUoIWUgKPmvAddpYeNOfe7ix90Fd/rKHzaU3a/reBWXeZu&#10;tXSrTLJRmLiaG7uQGz2dF92XGXljrOfK+PBcT19HRXWEh+fS0NC5yTFHK0uBqXlfc/t471BVfqku&#10;mWqurWtnyRNz+Bwd467alsWxuYm+0dmhKcDc0MxY98ji6PzCyNzS2EJVXgUeg6dp0ik4BladjFUh&#10;EtQR73i8GiJrIIHuCHAlVZFocmBBobw8QQ2D18Bo4pSJyNN8RgW0BOGMstTLfzIrvz88bigsqjso&#10;sC88cDQxbCgpZCwxeCUnfjE/brUsZUIaulactCCPWsyOvlCWOp0ZBtgoS5rICF4vSQBVvF0rPWrP&#10;v9Wed9iRd7u36EZL1rWmLCSccXX6SmnSXH7MUEZQpZ8whavbGO6V6yAK09Op8vHvS0xpCAkq9/TI&#10;FouSzTm2GKUAJjvf2yfe3kFbSQnsRQYBS8Sq45FoO5rwrGlgkBdj6POIPLpIQkh5JQyiANkkAl0Z&#10;Y01X65KHb7bIdruzdtokJ92ZD3qzAc8VPvL3ujJP2jMOGpP3GpKmUlwAk8nOc+lus1L37hDL/hjB&#10;SILTQIxdT7iwJ1wwHO84LXGHCmMJDnPweGb53m5JPW5Lv9WcvN+QcK9L+rA3+2lf/t02GbS20xCP&#10;+MhXRV0oidooiZuQRw3mJnqaadOUMDiFmzxoadCWSBgXDcTNRFkVdA7y1hAUJnJSyJkhLu4Y0DBn&#10;ztCUlS1xBI4Gjo1RgesAag3h7BWR4tUUFwE2BIWmBEpLFf5QPYZQ9qDHvldcCkWHJihB9dubVYqH&#10;5Xs1iCYoQdcqriocyP+zCAJUVgydoBjZF9qIogJyC0DvqiKhkOAuqcKAzt7BNSI8PiIiKSY+PS4p&#10;yz84jso0MjYXBoYm+AfHe/tHh0enAWITs6LipMHhyTDM5wnd4Cdgbi7g85CQNQKBs90Pbnkiha+e&#10;iYXINyCSJ3ASi10sODyWlh7XWigUOVhZCwwNzNgsPV0dQ1NTc3NzjrGJmZk5x8DE1NDUTN8YejAj&#10;fQNTE2MrfT0zXR0THW1jPX0TFht6OW0AmUQnEsnqqliwY5kUlqGOMceMb6hvyWKZGhpaaesYwqmp&#10;qRGxGjQYmOizTJ0FTlY6hrYG+t4Whp2y+KGc+LZ4n8H0wO54j/HM0BFZyEB6YFmoqD8vfKwycbw2&#10;ealHvtiXPdmWtjlWdmG0/PJo9WKL3ImBsVHHhOliurz0JwMMJ/11FkJ0VyIN5kNYMyFaY/7ULif1&#10;fENMjgGmSqgyFS/YqYnZLIoYzfBuTnCujHNK9DSPczNz0VXnKmOybXTOhttfLY253531oEd+Li9g&#10;MM62KZATZojxY2FCtJRCaZg6T5OLldG3Jkq2Z8qvrbWfn6nbna66PSK/1eI3HILv9lbu9SMPR1ju&#10;NKUcDGXvjOVdH83fHivcGiu6OlJ8bbx4e6x4rTX1XKtkrDCwKUHcI3UbyQvsk/vNVifO16UutEiX&#10;u7LOj5SuDhUv9OXNd8o7ckPqE92u9hZUh9l0SFw2OzIXmiXjDUkzbdLp1oz19vSHIwUr6U5dTowi&#10;E0w8A5NooCITsOtCxOs1kp3hksUO2WBHxuxK8/i51qHN9ntf7N//5vjgy/1zrzcn7s3sfLI7sjsS&#10;V5uQ0ikLaUlJGCzouD7x4Kcv0+UJZkZMrpW+swM/XZKQnibJzc7JzMxMy0jNypNnZMvS5ZkpmXIA&#10;6iOfJk8D6JkYxKYmF1WXpWZL/3n6r9GpESJJ00CXoaNFZBBVwO4h4jFmltrz58YD4n3qRxoaF9tl&#10;nQUF/ZWdywPl/bUlPTVFXVUp1fKqsdaaqc652xe6Nsejy6QB2QnO8YGCYDdrf7Fvgq/YzoJjTEcI&#10;bmO6taWumTnLUJesoYQx1ibkpEfHhLmJuPqGLBwdpySwNJHJktPz0vIaCgLSgv1SA8IkAbVNecE+&#10;wtRQ54FyaW1SQH2cd0ey/4U6+fW2gptdxdfbc8HivTOAOMjf7S066sq53Z51szHtoE2205i23SC5&#10;WJ00LPEaTvUeywwaz46YyImeyI6YLYgFLFelD+cnxohNdZQx9mZ6dhxjvpm+kGPEN9MVmGvzTVlc&#10;E22xlYmpDh3AM9VDfeRRRh5yJFKNia61sQ6AY6Btps8yM2Lp69Dx6sp4DVWcOvIxJR0sUDwB5V7w&#10;eCwdlmkUxCGdzsBjEWd5lE+HVTicJuo+j5ZADiWgcBTaBpm6CeHxGTQk2jsTmZQVpeNhEyiHyqiA&#10;0vqocQeaSqGZMCqaqjgyHuXiASCoQ3+iaBa0MWwCDerosKFxhhadDoNdKoHOpBDImkQKFnIGiwKC&#10;ljaNTMPqGzF1DCh6RmQdQzxHqBuZGfH137/5xemvv/rbV5tH5zNKJNK8ZEl6bHpGcnRMeH1z08bW&#10;5cdvvb714P5///PbyvIqWw7XwZTjbsmxN9ByNqPnxbnVZ4dVpPvKouwyIh0OLs9895efnv7rD9/9&#10;4w+n//77d3//03f//CsIp3/4zYvdramGysqk6OyIgORAd29bS09bcw+xSaifqKpCMjre8Is/fvCX&#10;019g9u+9ePbuZw3tZ23sXVUJZBJbm2yge4ZODJElXnp8a+nuds5QXVxLnk9RQnx7QVBlhktWtENq&#10;uCDKP7Otrnd1cWht9dKtWxs7u2dnZqMkaf6xsZKC3MrWxis3t7e2L68uTc+OnR1or6vMSavPk3aU&#10;5vWVFbXkyItj4/pKK9bPDpUkphUlZ+QkpiZFJw0PTVy9cbCwsdXQNXx2bHHtwt7s/KX6ur6RseXz&#10;l/c3ruxVt/Z1j0PZtbFzm41DQw2Dg5WdHd5R4S4BPrYeLgJ7ka2THY9nzbE05dtY8fiWHCsLGyHX&#10;zl4gEFrbCKwgt3cS+fh7+Pr7QE1LvpWts72l2NrSidu10PuTf3/z9elPPjv99MPTD1//69XTvz24&#10;/+fbj/959Ojftw7+cmXp8/Hdv1y6c3pz7tORiuu5U+8OXPxm8cE/9+78ZXv906m2g6qXp3dfnN55&#10;8s87+7/afv3PJ9Mnw1m9kme/uvPzf3/51d8/vfrw0uLOUlx+klO4i8CH5xAiIhpihe7clt6a+4/3&#10;F+YGC+QJOWkRrjYGPD2CyIjkaMHwtNFz4+q68fTcBHp2VnQnLltszrC30hZbaDkJkMldrbXJrlaG&#10;Nvp0rqmWnjktpyP/6mcn8x/trH6xf+VX91c+Obj01YNnf/r643/98bN//+3FX/5w9ZtPL/7y86u/&#10;+Wbv97/c/fLzgw8/fvTJ13tP3jp69dHOw9eHT96/cusJ4ODhuzcOnx3cfnl89Pr2rZc3j15ev/f6&#10;2uPXuy/ei8jIZ5sJOSJ3noOXtZ2HnUeQg0cwR+BiKXS1FiOB4wEWPCdDc5GJhdhYkVvykLnXbZ39&#10;oVc2sQRj1QkqmHJszawd9Ix45lb22vpWBiY2XIGrhbWDmaUdbKJvKoAWjCzEAKhpamVvyXWx5rtB&#10;rhA8bEQ+Ijt/gNDWDyC29QcIhD48vicABLHCNV6oYOpRwh3l31FSHhVQGaXd0fooHc9XBKYH+U01&#10;O1tvschTJES82sUihMpXhLLxsLRxsxK4ghXCF7gh07fyXO24bs5ct8zw1JzIDFsDvp2ZyJZj7yD0&#10;sBV5mnMceAIva76XggpHiHgBbGLjKha6i+EHwffmifysBJ4AG4E339pdyPUUcpEg8iKhjzXHydbS&#10;ydXC3tdUXB6ZkewRaaPHs7F0MDcTW3FdOJZuXJ63qbkbh+9rZeNnYxMg5PmKrLx4VsgVQxz8uR6W&#10;VghBj4SpUcSusRH5CcT+cDBmHBdzS1cLxaSv6CoQ0HlluTwPAJ5gcEaFRiQbMNkcMwt7A2MhgWxA&#10;Y5rpG9qYWdgC1DTo6lgkvDWMshR2jwboUTDxNDXUUL9sMJXweCKVSieTqThFHBtIKE1PUbDzKOeO&#10;mqGopxvkUAEqQ7mmYrJWlL6HHLZCGXzUuAQZXYXS8dAUIpDwVDpJk4gl0pApuUF9g7JGyHYGEjWe&#10;QCIiLvNUBvQXbLYOdDPa2izoBgwMDKCcwdBCvoZkaOtq65nqG2rhyXoUmjGTxSZSdRha+vqGbDLN&#10;ikAVYjSWEjPf6xp7v39qJknGx6i4Ell26hQHFcJwWMKrtsGPOsZWI9PdMdh8K+f7Nf3vdc2vS4qd&#10;MFhHDM6fyL5Z1XHScnajvAFMRR6bxaHTuOpEGwxuIEZ22DI4npZrh9Gww6iGEdlb8urrWdWQX8mp&#10;u5Bft5hevCwpqhD72mGwNipEDkVLm0jWJTGpqkR9GhsJRozHaSHB2ukMEhrLGInzq0VhwL3AEwlE&#10;GokOfRYDViLfLpDg8lMpUI7FI++0NTXVVZTPIHNXQQ8KFrzizQpiymMw6moq38+Mp6yqCPKPR4YR&#10;Kmoamsh06yQyQ1OTpqICN0cbi2VC5wgDckXMU4KKMhLiX1kJQyJjHBzZOfkedc2+Q+ORUwuxE3PR&#10;o+NRE9PRoxMBI+PeI6NewyOew6MIET886jY64jY56TEx4To16TIz7TI36zY/5zY36zo7A7IHghkk&#10;yMzstOfMtNv0pPv0lCsIgNkZhH9fXPAGoIFoJsddF+d9V5cDlxcRf/mRIYeRAbvpcdelWb/leV/A&#10;0pzPwpTn3JTbwpT7wozHwozb9JTT2Kjd6Ijt+Jj99JTz/Jz7wrzHyrIPYHnJF5qFXUCu2IXH0rz7&#10;0rwr5IuzAM/FWW8U0Oz8NLI4NeE2OeI+PeEzN+k7PxM0OxO4vBI5Mem3uBQ5PR02vxg7Mxu3upax&#10;uJi+uJA5PyebmZaOjaSePRvf3h7Z1BDc3BjSWB9cWxVakOeTFG/n5Kitq4vR0TlDoWLIZBVVNWRY&#10;hbgcwthOVYXOZGhi8QQiFUYpJCINvVlgocDdppJp8JvHaRJVlTUIWAoJj3zbq8s09PcKzE7Pbqtv&#10;G+0fbq6tL5BlVhbmleZlJkYF+TgLg70d0mKDY4I8Y4O95Mmx6XGhcklMWmKoTBJZIE8K93cJ8rJP&#10;jQvOlyWU5aUVZiWBAHlZTmp5bhrKywMq8tKrCqTVhTLIAd8z8gWymqIslJH/MRf/v0n5H9BaVVac&#10;md7XXP/Fu6+f37nd3VCTm5o00N56aXXt+uWr9w4Oj3Z2D65tAx4f3X5252RzYS4rObG6ICcvLbkq&#10;P6u6QN5eVVKYnpQR933gmsq8zLLsDAAIqMs8oFSeDquKM1NhXyVZirUK7r4qV4ZWVlTLLJUjxD0a&#10;3wal4wsQ0ioNIAdkSPIlKVlx0a1lhe88PHp8a+vr1/d/8ejoy6sXP56a+evWjT9sX//82qWfv/vw&#10;03fufvDs+OOXd798+9FP3nv8wZOjtx7cfHDr8tM7W68e7hxsLz452Hj//tb7h5sP18c2WkunC1PW&#10;KtKRQAQZARNS//nckHNlsVuN0psduTud+RcbMmE82RLt1hnn0xHrXRdkV+krKHK3qguxBVQHCpvD&#10;HVsinBpCHFojnQeSfAdTfEck/nPZkYt5UfN5kWvF30/BCu1PyEPA+j+b4tWX7LlSlnC1Oetifca5&#10;qhQoHEj1udaSu9WcA9Vm86In5eH9Kb59Sd5DaQHjUoSOn8oMn5CFdES65DsaAeoCBHUB/IYgQW+8&#10;y1Cy93CSV0+480pOzHF32d2B6gej9Y8mm48Gqu6N1t8drTkZrrrenr3fW/hkqvbBWOXTydoHIxVP&#10;JuqeTTc/nW15PNN6b6Jp52z1ZmvRQl32amvJenf1janee+fnDtcm9pfHn+xuvn135+37++8/Pbp5&#10;YXl2oGN5cmB2uLuzobyluqi7pWZhcljMt9JQQT1vED6agsMZaGvpaWnpMGm6TKYOjYLGqxFyLC30&#10;DcRW1ma6eijzDmCRwKQnAJApkglkhKDHE9Ao8ywCxYDO0qEyYBUNOiENTVVkxkI1Ag7GJVQcFok6&#10;BT0UyoMon1HSVNFgkGh6sFsyHaeqjlVBPElVzyAelzh1Ddgc8ZdXhIuhEkkAisJjHdbCYashUdfh&#10;4JXJWCxocyMdHWO2toWRkRGLbcBmGzC1kBOh0mDRRFtHl0aHIyeqqiE++0oIG6qpmF0W6aZV1dAQ&#10;Z9A+SojDHqGECPWxyKQXUBmGSEpKKuqqWOg0VRTEGR2H1yYSDShkHbymEZVkRKMa0KlsEpFNRi6d&#10;NplEUMI0lBcd7167s3f9wa2brx/d/cUXH//skw8eHu7cOL/6wfOHJze3nj+4fXFt7vDGpeObN0J8&#10;PBFaXNHfIFBcN5SrBaCu8ai3FELdKXznUaAJrYC4nCroLURWkPcABTGF+LIilBXiJo8haKppKGPw&#10;Koi9gjuDzDxJxGDIypiR9ppzEz07q+O3L8xeme4+WB9ryk1oK0y6Pt99uD509/wo4Nba2YeXxo/W&#10;+vYXO2+t9FybbNwaqVxplEwXh5+VenWnuPQku/RL3AdSkcFzf5I7oDvWpSaQXxcsaAgTN4TZjWSF&#10;TJUmDeVHDxZELzTKt8fqoambi13bc+1Xp1uuzABaL001D1Sn91elTbUWTLcVjjfljjfnjTXlT7eX&#10;rPTXrvTXrw00X5nqvTrdtz03eH1+6GBt+srM8MZ433BjlY/IOtzTzc/FKcTLMykyKtjXN9g/ICI4&#10;PCYqtjC/pLK8Ji+3yFbsaGRoZqBv4usTmCqRJSSmenkHmJvxXF18+Dw7gY1dtjQnX56XK8vKzsjI&#10;l2UUZGbkpkly01LzM9IhlyUmZEmS5SnJGQmJ6fFJjRW1fu5+mkpY1L9bU42CVaeqq1JVlEhKSmAn&#10;EM6o4N5AWRlx7kZJeTAXFTMcI1MQ/eg2qRYVlh3sHJ6fW788sXQ0v3Z7bGq2MOdCbf6FWtmlhtRr&#10;ben73fLD7pxb7Xm3WgtP2kpOOktPOosPmnMvlSavZIUuSoMgX8+JmEr0GoxwHov1mEsJmkrwm00O&#10;Wk2PWEgJ2pRH7VVJH3aXPequPGkrvt1ccNxceKet8F5r4cO24lt18mtlkqulqZtFycvZcUt5CfNF&#10;8YNZ0TujvVsT4+OtndU5hdnJyRcW5xuK8qkqZ8I8PCa7+1cn5kvlBWIrG46BsZjDd+bZco0sCqU5&#10;s8PTy5OLM6MzE4MTKOZGZib7xxdGZzfn1020jCiqJBaRTVIlU7EMvMr3DvJ4TSqYT5pqJBV42pRw&#10;asp4lTNYdRUCStwTlSlIYHNVLEYF1IWSNhZX5B8ykpQ+GBo9GZMwFB3VEuhzNiZ8NDFqICRgOjFq&#10;Who3ny+Zz0+ZlEWNZ0Qs5safK005V56yXBR7uS5tq16205Kz156/35Z32FGwD+jKhw7lRmvOQV/J&#10;dmveWrlkJjd2NCOiJz4gjWfQEOSZ7yQKoFOKXJx7YuI6IqIqPb3lfKHUihdA03JQ1UjhCdpTJPH2&#10;DroqKsg7GQ11+E2Aia9474j4liNP8A8JpeZRYFVU4DfBUsdYUdUaUwM3WjO3u2Q32iW3ejPv9efc&#10;60NI+cdns+93yE5a0h515xw0pO3UJs+meY4kOE1IXAYTxMMJtkOJAPuBeNuRJOfZTK95uc+s1HMp&#10;2+9CacRCltdGUfBuXcLdrsyjtvTDZsmdTtntltQ7rdLj5vQrZREXSsM2S0PXikLWS2OmcyLHc+O6&#10;0qMdtKlsFQwO+SwUo4jwhQANVgNWMuhMvBoWmX/7jIqyihr8fqEUxiagbNnq6sYamuZ4ghYodgwy&#10;z4+aEhJNHmGmlBHfdkRNwTKoLkWEre8viIJnRxOyDwWTDjJUQAshoTUhoZXfCKis2OR71fc/gkKp&#10;Iga8EjJxvzocimKMBkcC5cgekOcRjgMeRk0Wyzg8PDkuITMoMD4qJiM8MjU6Vmrn4Isn6lhxnXz9&#10;Y6DkDQKC4n38ooNCEqGCjdDd0NiGy3VEIsjbuIhE7o6OvvaOvkIxjKndBCJ3PQNrd/dAN7cALtde&#10;IHA0MrLU1TXl29jaCGxNTDlsbX0qTUvfwMTQyMzA0NTI2NyCw4Xc0MhcR9eIzoCezEhbxxAVoAKL&#10;rYfDgwWsqaGOB1uXydDRZRsa6ZsB9HSN9XRNATr6JupkEkZVHQYimpow6NOxNBZZGljZmnGFero5&#10;4QG3l4bWWwuny5IHskK6Un1bEz0qg4VRXEqUiDlRJ9kcLl0ZKJjplC705ow3S+O9LRvlMcNV2bM1&#10;BT5snJ0SRm5BHvM3XQgwHHUkLvmx10L0ZwK0B3yYBRZIsPhykcp8kuWdlqgrJT4rBT61weZe2hhP&#10;HY0kV36Yg2WCr1jIUnFgYLJt2V3BVlvl4Sed6Yc9WWtVsYMZPp1xTuXOBsFETBgRk8tndccKtzol&#10;t5cqr81WXphuuDjeuDNef6NH/mRcOp5i2BtKbvMl9IQa3mhLuj6cd2E098pE6bXpqutzDcu9eVWp&#10;XjkR4ignPWdDVRELI9LC2LMwHroabixVV7aakz7OnUNzt6TbmxI9eGxXKyZXS8XJEO9igK1O8K6M&#10;cmnPDFjvzFlszxquiZttlS60ZZ5rkz4YzFtKdej30cvQRgJD5diyKwME4/mxF5qzr/QVzbRkbG92&#10;vP7w2t13r1y9v3rt+cXbnx5c/+D6nZ/fHbgxuP/Z/srDlbim5ODqmPyl+qrN7tVnW89/+jojN0VP&#10;jyEUWvoHeMizpbIsqTRTlltYkCaTSuVZ6ZmyNFkmID45RSLLSM1MT82W+keF4LVoVa2N0alJg1Oj&#10;/zz9tqKqlEYl6LNpWmQ1PS2coTYRq4ER2pkvn58JSwrpm+8f31qc2FldPd6a2zs/enUpu70iq7Ws&#10;Yqy9bqYXsPXquH1pODw3JTQ7CRAkjQ3MiIGRgLevg5hnwNGn8izYlhY6xsYsI12mGgZjokPMlUaF&#10;B9mLeNoWBlRtqrqIbyZJjZMVpWeUpWdUyRKKEpMK4tr6KtOS/KvkcX1F6fXx/t2pIdP5casVKTe7&#10;C/c78wAHXbm3u/IAt9pzUAf53aZ0wE5j2rXa5IvlsWv5oMGCpjIDweqezkNm9QAFPp8XvlaRdK5G&#10;1pTob4HFWNM0bU10bS2MrAzYfBM9saWhmQ7FQAtvZcRSEO6Q65npahmxaFwTfdRTnmuiiwSrMTWA&#10;EnN9HSM201hfR1NDBbofGpWM1UQ86pgMGuQEAk7hAElC/NBhFVYDZJRPJyoiv+PxWA0NNXV1VZxi&#10;4lbEqQSroaYGJhzyRhASyFCfyWKwtLWYTDrIYCricZqgiKAyQkHgNMhUEp6IQ9QsdAmIMkOsPtC3&#10;YFDDWshhW9RBXgOrDiYfrKIxqACGFh1WKSLbIPwPnqiJI2gwtKh0JsLFU+hwlOpUBlFHn6GtR9c1&#10;oBsYaxmaMi1sjFMLJB/96uPffff73Uc3pSVws6OySqRp2SmVdeWjUyMffvrJr373+1/85vf3Hz3/&#10;+S9+e+vwxM3Wyc/eKchW7MUx8bLSTQuy7ShJKJX45Me61eXEvPNw9/Sfv//3v//yz2///O/v/nF6&#10;+t2//vWv03/+7fRvf3r7cGeytrQ1M6UgOiTKzTbCQxTkzg1yt0qOdqksTdjcHPrvb3/+13//GvP0&#10;vU/K69poLH2WjqGOoQmZpY3TZriEB5b1t3ZtTMnP1iW2FAaUpdpLw0TpIREN+RkDTZG1Rb65aZnt&#10;jZNbl5rHRld3duYvXswqL8+vrp5eX5/bPCctKiioLh+ZGuvp6xwfG9y+vLE0OVKVk9VYlL9w9uxo&#10;U/O5kbGO4ooIR88E76DGvJLr5y63VDVVlNdeunZz+cI1WUFlQ8fQ3OKV2flLgwMLLc1DfYOzI1Nr&#10;Kxd2li7vDC6sNgwO7z19Xj8wEJ8t94+LdvT1Frs6WQt5NkI+j2/J51mKRXyBkGtpzbG0Njc1M+Tb&#10;WFpwjMX2NiI7vhXP3NXLxcnd0c7Z3sXTlSPkugV6zl1Z+eSPX/7s9Def/POrl39594PTz5797dny&#10;W4vPv3v49unTG789v//nq/e/O3z43eHO7y6cvdeaMRELWHt/8snfDi9+Mr/54dwHpy8+PX37/W9f&#10;PvvD/We/v3fh2VJwnlv1WF77UnXvWsvF++fWb6+fXR5qHm8v6ig0dNAT+vB0LbVUCBgDI7okOVye&#10;HpOZEOJmY8zXJ4mMKC5W2j4iY3eenitPG+HiOVTEU57LcrM1EVgwOQZkR66+O89EZMh0stDjmWgZ&#10;W7NyOwvW3tvpvDvXdjy9/MXezMc7q58fPfnH129/9+sPTv/r7dO/zH745OZff3nnuz9d/9U3hz/5&#10;+vYnn91+76Pjtz88fPne9Qev9p68c/D4vavHz6/efnrj8Nnu/tODm08Pbj27evjk0smTy09fn7v7&#10;MDBFZiJwMhc4W9t5WNm6i90CbF0DLGyczflOHAESuIYrcjezdkAZeZSUN+XYWgvdRI6+kJtY2qFR&#10;5o0sxCDoGvN1jHhMbXMjMyFf5G5h7QCbWPGdDcyE+uZCfVMBSs2bWtlbCdx58Pu3RlzCUUYe5eIF&#10;Yl9EEPmKxH5IKBgbLwAsokw6yqr/mJH/XwIKdBGA0vEo3vjIi0XedmIvWwUjDxCKPQW2nnC0PKEb&#10;9wc6HmXkAQK+qy3XxZnjWJ1WHOMSItKx9hK6802EVhx7OB5LGw8O392a7yWw8RILvER8VyHfSWjj&#10;asP14FohbvJWAk++0Bt5wSDwsRf724kCrK2QAPocc1sXgWeAyMvXVJzhEloQnOJsIHDjOdty7IUm&#10;tmJTBweOm5s4hMvz5tn429gEiPgBIisvGytkRlwO35Un8OLyvBDSn+/NsXYHwDGgsLByM7d0RQHl&#10;lnwvOEIrayR2EAB2jSfpK6sxiBRDLW1LQxORth4XSih0EwUjb29iJsITtdU1EXZCEXDwe0YezD11&#10;JIIJErucSCTjcAQymQogKuLIQ0KdtUGAHGXeUYMSsUwVVDvqIw/pDS8P+h42h0QgEKActVChHEqg&#10;EUgkxcyxDAYDNDuJjAPVDHtGZmXVYiDTs2ohXvBMlhZUQ0LDU5k0IlVPRx9xlmdQdfS02Ww2nU7X&#10;Zusz6Gww9WBvNBLZTNfAXEtbn0Q1YrD1tNg0GoNFZxgSKHxNcqmj12Ze6bXa5sawGCPMGTsqm4uj&#10;m5/R8KZoDcUkTYQnVYs8hBgNH6J+kcC7ROSda+Nug8GKcTQORjVM26TYySeOY2OIURaaGBJUMBwS&#10;1RCjxlUhxViK/fXNbTQI9gSaUAlrj8F5qTNclShiDI6LwfGVSHZKFBsMjofBc9TJNLj0FDKLQGMR&#10;GHQcUZvJIBI0ySQcjUpEvjjD4WmaWF2KFkWDwGYw8UQCmUnHkvFwGeCiwaXDEfAkqIqQ8jjo3qDT&#10;RTwHkY9wlaCPRAL2KvpRFWWElC8rLUxPS4ZOWhWseBUVuKc4LEnpjBry0b8mUV2dhMfTsVgqgcDA&#10;alJUVbDqMFSBQSNGBW4WjGRodJXevpz5lfzx2aixab/xWZ/JWT+Eix/1Gxn1GhnzQLn4oRFXwMiw&#10;68iI88SEK2Bywnl6ynV2xnVuFmXkQUAY+fk5T1SYnXFHuXioOTnhODXpMj3ljND0UwibPzHuhDi/&#10;L/gBUMf2yXHX6XHXxVnv1UX/lQW/1XkfwMqc9/Ks19KM58KMx9wUEkRe0RrSDuxoecl3ZdlvdcUf&#10;sLzovzDnMz+LRKhHMO+1NOehgBdKxy/MgOAN8uyk68KMG2BlwefcStDKfMD8lO/MpC8ae2d+MXh5&#10;NXxyyn9mNmhqOmhuPmJ0NGBsLHh8PGR8PGx0NGRwMKCv16+7y7uj1W1iJGp1IWtzvXhjrWRsJL21&#10;JaKuPrywMDgjIzA42F3fQBt5HGDgh9dUfNNHAQsFfsBaWmxDQ0O41/CkgN2D04SbTzDWN/D19ALD&#10;NjczJ19e0N7Qfvnc5SvrFzYXV87NL/R3tFUW5rVUlzVXFcuSIgM8bH2dBRnxYXEh3mmxIYXpSYlh&#10;AdmpsakJIXmZCZL44EBPu/SE0MKspDxpfHF2SkFm4o8ZeRSoXJmfgdLxCshQ1BRlvQlcg5LyP2bk&#10;UVIeFRTlRTWFuQmhgSc71/7Pz77+6cfvn5ud7Kyv3VxcOty5iXLxNy5eune4f2v72uG1rY352dSY&#10;qFK5tCxbBu1Amx3VpQVpibKEKEChNKUiV1YqT0cZ+R+o9v8HUKE6L7MiO60yJx0AAlofUJKVhrrM&#10;lyoCyr9h5HMzUrMyUuUZkuyUJFlMeEdlyXuPjp7sXfn04eHr8yvDyfGDAUFHlTXfnNt469zSzz94&#10;/MFbd17d2/nqnccfPr397PYWyB+/PHl6Z+vlo51n96/d3lk53l58fXz5o7tb7x2cP5w9O1aUOlOU&#10;PJUbBXZ5a7hdZ4zdRmX8ennsuaqkqy3y9arUq615uz3li8WS7gS/1kjXhhCHCj9+pb9NY7gDoNpf&#10;1BTm1B3vDas6o1yHUvxHUwMmpSEzWaFz2eErRdGLBZEz2RFjspCBVJ/BNN+xzKBzVSk7nfkb1ZLF&#10;4tjWKIe2aMcrTZlLxQnLJYlLpYkDaf5tMS49SV79Kb69id5nk33HZKHDkoDmEPsCR5NMgU6Fp3V7&#10;pFNLmH1PnOtYRkB/kmdXuNNaQfxxd/nDkYa7g7VHfZXHgzUPJ5pvtBecr8nYapEf9JUcDZbdHa14&#10;MFb5aKL6xWzzk5nmR9Mt9yYbb4/W3eiruNRZttFecmO87Wh15OnW6r2Li4cbc8eXVx/tXHzrZO/9&#10;J3fefXrn5f3D7c3F9dnhGxeWLq9OD3XWdzaUV+RLR/o63B2ESBAuMPQV/C8VjzdiaxmymAAQdOlU&#10;gIEWg4846RnaWnPN9fRBlzIJRJSUB037PR1PpLCJVDaJjIKBJeqQ6WwyDXGiJ5LxGurqyiowQiET&#10;aRQykwQ5hQa9mJLCLRE0qgpGmaiBZ5HodCKMb4hUIomEwyrULzLzqqYi1DsO1KtiblXI4eFlUKhM&#10;xXzdWDVkrg6oqaakTFBXZ1Gp2nS6uaGhqb4+AHo1LQrFWFcX5eXZZApVE4s9owQgamjAVqDC1VRU&#10;QSGgn4JBg3gNTWgK9osQ8YoXACQcnqCuCQcAAysYMRFwZBjTkLBEOHG6BkKjUjEYhhKGgsFoa6gw&#10;1JSNtRj6dJoWAc9QVwl2sb20OP1w//rT4/13Ht99/eD4N1998stPPnywe213Y+Wt+0dH1y8/Orq5&#10;sTS1c+Xcq4d3GsqLUF91VUXvo3hbANdJQcd/z8gjAzMAjNOUFSFoIAegSVEB6iJR5hH2CdkY4eZR&#10;khdp5AzigwprsGrKBA0V3BkMUfkME6dpzmKYMqgOZkbXlqaOLq+ujXVsLQ4ebk4+3Vm7c2n2xuJA&#10;qr9taVLAw8vTR+vDdzZHbq32H6723Vo7e3R+ALC73Lkz37I7XbM9XLzRLpupihvKCe5K8+pO9uiV&#10;eHXEuXXGu3cne/Wm+E4WxCxWpMyUJqw3Za+35V4brj1a6r6z3n9rqXtntnV7pvX6bNvlyaaL4w3n&#10;hmommnM6iuKH62SzHYUgjzfnTbTkjzTkAma6yzfG2i5O9QCuLQxtLw5fmRk8N9J1cXpwaaBdHh0i&#10;NGS7C3gJocHxoSGh3l5hvn6RwcFhAUGxETGBPgEZaZmJ8Sn+fsGmxhbwAyQRqNZWNlxrgZW1wNsr&#10;wNDAAuDp5psUm4wy8vKMVIWDfFq2JDlbkpKTmpaVnJKVnKRASm6qtECWU5ZTYqZvjoUhsyYDq0JW&#10;PUNSV6ZoqtM11GjKygQMBvu/GXnkZ4gw8krKyC9d8S4ZiXYIdh/KIba1d98+PLm2dmVr5tze1Ort&#10;sZmJ7Oy1ypzzdbILDZIrrak3OjMOurIPO/KOW4sBhy0Ft1rzD5pzd+qk25WSrfLkK6WJl4rjr1dI&#10;rpYkXiuTnM+Nn4z3m0kKvFyYuluVtVebediQddRUcLsZUHjUUnTSVny3reROc/7dloLD2izYZKss&#10;7UKJZDUvcbkwZUIetVgpO54fuzIyPNrcHuDiMdbbd35x3pFnCfZNfX7BXP/I2Yb2kqzCuooaLxcP&#10;jp6Jq429sZZeVGDYubm1hcmFieHJpdnlxZmlucn5icGJ5Znl1amli0ubRRn5BAyWokphYpkkVTJF&#10;k05SpyITvaqBJqBqqCOMPELKq3zPyKPu8/gzJM0zeDV1vJKyKlZFzZKh1RSTMJqYNhmdNBOfPJGc&#10;1BkR0h4WNBQbPRIacjYooCskoCcudCIjbiE3ZTEvZSEvcbU46UJ1+tUG2c0OJO4ZimsNmduNWZBf&#10;rEm73Ci71pR1sU52rkyyUJg4nhHRHuVd5MQvcbPNs+UnmRtXebhNSDP6ouNqvXwrXT2yuDZRLH0H&#10;ZfVKL//elLTaqFhXUEIYDF1FBU6DitUAtQOHqobYkoonGGGKkQSPJAIFI4/M+woqRRljRjhTFe+9&#10;1iTbqE/caku+0Zqy35F2u0t6H4ldI3/ULX/QnvWgI+egIf1GdfJmUSRgJSdoTuZ1rjBoszhkNS9w&#10;oyTsYmn0+bKICyVRl8qjLpXFXCyLBGwUBZ8vDN1rSLrTmXXSIT1qk+7UJh61ZACuVUZfKo+ADZeL&#10;QldLYmcLYsZy4ttSI0R0vJYSBtSduhJGFboNFQzq4o6McZSV8GoamsrqcF5qKuoqquoYZWQFWM5E&#10;FVWmmrqRBs4MT6LD+AU2xyDO56C0IYE9hmgqBSOPKi6kRNEvQI4sKBJa8qYQGRr9v27ykFBZUR1J&#10;6CL6HKGqDx4ryNErjHJc6mpKqnAWClcbUKFYLPJKDMx1eDDV1Mh2dl4SCRIaPigkMTwy3S8gPiQs&#10;GRbNOXZkqoGLW3B0rDQqJgPysAhJQlK2rb0Pz8bVPzBObOfNsXIQiDz4fGeBwBUgFns4OvoCQBCJ&#10;3G1sXLS0TBwdvd3dA52cfEQiV2trO0NDDpXGsuYKhCJ7E1MO9KJMLV22tgGLrQ+5nr6Jjq6RsQnH&#10;xNQSFilULWUVTSyOpK6Bhx4StIeGJoFGZxkamHEseCbGHHMza8h1dYz0dI2hUJttQCBSz2A1lXBY&#10;ApWlidNi0o1d7fx4xgJrfTO+rvZMe83ufM+18YatoaoL3QVz1WkDOWFFPlYpYu3Fpqyd6ZblnqKR&#10;hrTV3vzFjty+siQRW1VPCWND0fRkUz1Iqn5YTIer+aiX4bi71nowQsr3OxLr+CqJWpgWX93FTJcX&#10;YzmHjRErmfa7dWF1/jotcTbeehhnhrKPCSvGRRhsb21NV3HQwhS6GbSFWGwUB9xsk2x3ya/05M+V&#10;J7ZE2lc46MQzMMls5TJHvak879tzRTsLpecni7bmm3bmO6ATOZ6ovjOSdbUhsCmYVu1FGksV3xrI&#10;vT5Zur/een6s4mxVYpIf15KBMSBgTOkYoYlmoLNhcqhIFu2U7CeQBthXJgTkhLgl+9l68HW9xYaB&#10;TubeImNAgL1ppBs32UdYluhbHOvWXRgzUBE3Vpe83Js9Wp840ZRyfaRorz1lLMpiNFCvhIOpcqZ2&#10;xgqmS6O2+osu9hQst2fNdGTdvNJ//9n5Wy8u7r+8euXR+eNPj259cnjyxXHZSOndL07W78NIpjyk&#10;MjqxJ2fzvb1bXzx6+NmznJIsE1NdO3tBXGJUqkwikabKcrMz83Kk8mxAdk5eeoYsQ4qQ8slpqWHx&#10;UVlFuRYiriGXc3ZqzNJO+PFPvvz7d/+AuiaGOgbadEM2iU1Tp5KQ373QzmJxYypOGnd2YWhgbap+&#10;oqdndaJrdXxsa2Xk2kpyXV7VROfGw5vr93ee/+LjypH2xHJ5TltlcmVOUWd9bkvN+PpseKSfuSGV&#10;Y0jjGNN1dakGBlqmBjpkzTMmOmRZanB0hCvXkqlNU9Zn4YV8s9SMuMTMGFmFNEQaGp0bc3ahOzU7&#10;Si6LqstL6s6X9GZGjWZFLRYlgCG90551CKqsPRvFYVv2Qat8v1W21yK92ZyxXZdytTpxqyZpuyb5&#10;cnncWl7oTIbfUmHMbH7kYn7E+bK4jZKYSzWS7da8+dLUWIGxBQ7jYqpvb2rI02cLTPSEprrW+kwz&#10;HQrfHHGBV8zjikz6asymK6h5hoW+FuopD4sACwM9Qx0Wg0Img2VAIZGIeHU1FRg50sGAVbjAK1gW&#10;giIeARml3VHX+DeMvKamOgD1lIdF1EEeNB4ofVVVZYR2JxO02Ew6mwFNQR3YBZGAw2E1oDI0pYFF&#10;7F1VrJqKmjJYBKAgQWHBtmoaqgQSHkfA4ok4GOGifIXCrMNAIZVOIVGISEQENhNkGoNMpZNw0Bhe&#10;nUwlkCh4EhXHYFGYbCqNSWKyyboGTGMzXX0jlp6hFk9sGZYQunx5+Wd//FlKTop3uHd6XlpceuzC&#10;+vzHX338r9Nv//qPv//ju3//+/T0T3/++8effPnb3/yxNL842N0zwdvLn8eJcbHJi/VqyouqSPfP&#10;CLZrL0r+/PW903//6fT07/8+/fa7776FdArpu3+d/u0vD6+eX2yt7ZCn5EcEJvk4hrkJfOzN4kPF&#10;Wak+xbmRV69M/+mvP/vX6Z8xxTXNZC0DI3MuS8cQjpGmo9c20j96bqlxqr9pcSijq9K3IMk2NcQ4&#10;zLnxwvT7p//14elf+29eLJsa2nr97P7nnzSOjQSlpDj6B6Rk586ub1zdPwRT6uzE1Nzauc6+gdzC&#10;osGhkZs7uzMTk2MDQ70t7aPdA3XFle01LWDBxAVGZ8ZnjHQMDHX0V5dUtzR29PaPTcysDo0t9o8t&#10;tHaOtLYPD40sr2/sNrUOVzX0LW7c2D5+3D46VdPdd/L2u5/+7nfHr16GSZLcggICosMd3JxEtkIu&#10;j2NlbQ5AqHmBNZdvKRTzOVZmFpamZlYmVjYcrtDK1NyIY2VhzeM6uTgL7UXeob77D29dvXPt/kcP&#10;7336cOZwYeb23I2Pr9/99fHhz2+c/H7v+P/svjp98Or00d0/H6x9MNe0XTX6oHfnpxcXXo5d+WRl&#10;4rhr74vNX55++vnp21+efvjT008Xj8ZTG6MbZ4suP11YPZ7I6UgJkHmUDRT1rHan16UV9xbEFUe6&#10;RzuY2erZedo4Q1dlYxIe7BEf6u0uMucb0gSGFBdrXR+xiRtPz9ma5SbQc+AynXnafBOSHl2Za0YT&#10;WevYWuvac3ScLHVFRlpCS10jS3r3StfmBzvrX+w/Pf184Plq673ZluOZzc+PHv/358/++6un//rF&#10;89P/mnz/3swHj7Z/+unJz78++vTTg3c+2H/rvb1X79189vaNBy+u33m+dfRk7/7rO88+uHHweO/g&#10;ydbu3Wt3n587vn/5+au1u/d94yTapjyOyJVr7wmw8wiydw+yFLqa8RwtbJyFDj6WNi4mlnZGPzjI&#10;Q65vzLfgOVkL3RDXeCt7NDc0F5lZO5iDYCrQM+IZmQmt+M6wqGvINeX8X87+Ar5xLEsbhx0yJ+Yw&#10;MxjCzMycOLFjJ7bDzMyMjh3HYWZmqkqKsauauad7dmZndmh3doexob4rq7q2d9/3933f/69+6vbR&#10;1ZVkSdHRvY+OnuNsbOVgaMEyMIMANgVa/pCRp7P8WY5B9k7BoISpeZZ9ICwFA0u0Ozq9FqhhOfhD&#10;lPr3cfEw4BpQwoT7m0qYgn9DysOzAI4OAS6OQU72AQ72/sCGKr+PkYfBgNXhWQowfB3tvJwtXWLc&#10;w6rS8iKYPi4Gdp62bi4sL6Y9RI5bMbwYdF8Hhq8zw8eJ4WXP9LBneoGNQ6lcHYLoLF87JiQ3T7fz&#10;YtF9HFmBUL1jgK2NmxvLO9De29/EPs0hqCqMH6rrEGHqHGzMjDFzSGf6RZu5eOgwXa28HeiBjsww&#10;B0aok20Iy9bfju5ry/CGSjs/OgPi5V8Hy7MC7RQKNgAW1l5mlh5wsLylna8Ny8/WzseW7mVl6wFO&#10;uDrRSFmNitMwgOLiTey1dG3wBENQqWtoC66djp41XkMXjdXEadBAVwmhpAaGwaBHCJwvCqWGwQCX&#10;TXwt564F3CENeF8AmJGHCXRQYrFY0G2EO52gVAODM7CyYoJYY4WOPHD26oqwetAeXgUsBWuBpSQF&#10;sw9vCthUMkWHQtMmkwkYHFlDXZtKo5HIVA0iCaeur60DQCNSdajamkQqWZ0EDkNXV5ekSdY1goLl&#10;aRSqjpY+DkuApOUNDLV0tHW1dQyoNOjbfA0ypNKupWugZ0jDE8wIJAZWwxKBMECA/hnFUp1kgiWa&#10;4CmWRIqRkoqFkhIY79orYZgYkpkyzlpZ3RihZK9ONVFGmWHVmUQyA4ECDRzVsFYYjBGVqKdJNKNQ&#10;jFFYBpFmgyeBNkZIDJ1MY6iTbVTxdFV1OpLEwFBssTQWSY+J1bRRI9nhNI3QGgQMRkdbU5NEM9DS&#10;A0cKbIgyIWBJRLyuJkWXRDak0qgoDT2iJhGroaMDDoIEQTFBnxRoqGM0sJBUgboCWDQA6MgjlZXw&#10;aBTcZQdQRSB0NEnT8rHN1SW5VMLncbVomhAtogYevepKUMZXnAYYd6DwMDuPQauDjYISXD3w94BE&#10;ItEoFQ2CklAUNDTKGxmLk06Ejsr8pDL/UUmwRBwkGfWDKPhR71Gx1xuA2TGpr2zMb1zmPyEPnJoI&#10;mp4MBpiaCFCkbP1vTE34/TcmfeASrp+U+06M+8CM/GudGbnvmMRjfMwLVp6ZU+jMLMwELc4GA2MG&#10;rDvuMzcZMjsRMj0eNDkWADAlCwSz81NhqwsxAMtzUcAGNXOTocCYnwqdnQqbmw4HAMbMZCj4kTNT&#10;EGU/Pxe4shw2Nek1PeULdi2Tek+MB0zIAqcnI4cHfSbGwwDGJEET8pDJidBxGWQAyMeDx6QB4hGf&#10;/j63rk7HjjbHng43qThseCB0oD8MoLcvZFQSKxlLGhhm9/RlNjQIrK31wfgOXFBwI4CbAvqAFwmd&#10;eTAKBl0aMD60sbaMjQzjslMHujtWF2bPj/Yf3rq9vbQ8MTyyMjW9PDm1v7oCsD47PdTZ0lhR3FhW&#10;UJCVHhfqw7TQtzPVyeOzc3mpwvTEwkwuKIXchJzMpMLstLAAl9TYoKqirFx+UkkOp1DILhCkgrI0&#10;F1KtqcznVxVkVhdm/dCGefnaYlFdSXZNkRAY9SV5PwyTVzDv/83If8/FQzVd9dXtNRVpMRHZ6Smz&#10;kuF/+ei9b//4X09vbm8vL370zju//slPP3rx8udffvHVxx/++KMPf/rpx5+/+3ZBJi+Hk1oqyqwt&#10;yqkuEHXWVZQIM/IyUvlJMaCsVETEA4BFZdl8mIL/Pr9rVlluZmkOH9TDKvOv8T1ZD/Hy+aI3jHxp&#10;thDO7JqXmSHKzMjJysjhpGUlRA811Hz29O6j8513bx8ejHQ3RIRsFRYNhEWct7T+/Oby3bvH7791&#10;69ndw89e3vn4+e2X946f30Ck/OPrnXefnL337Oztx8fPbm++vNl+/3rrq4fHX907PB/vkhSyZyu4&#10;k0WJ8ryYXrZXW7zzRF7UUkXKZkPmRn3WYWfRQUfxWo1gr6VgtylPkhXdnuiV52Ga625SH+nUFO1e&#10;H+HSEuPRHu/dnxbYm+rfHus2wPafzImeyI6aEIXLReHjwqghbnBPiu9EbtxuU/ZBa95yBWc4I6Q1&#10;3r023H61hrfVKFyq5MpyYkcFkXDC2K5Uvx62/yA3rD89pCXWs8THhs/UFToa5rgYVQTYdSWBfQWA&#10;EmAwLWC3QXi7t/z+cO2doep7I7XXQ9Vn3SWHbfkAF71lp13Fd8TVz0HnRVx5NVDyaLzxnqzx/kTr&#10;PXnbxUjdVmfJVlf5nemBj07XPr/ef7a/9Pxo7cH+yu2thYfH229dHb199/y9h7c/fH7vrXsXVwfr&#10;uwvyw5Xp893l/dVpaX9bQ3meuK8jMsgH+DSkMsRoU4kEGoFgpEUz1KTCvLwOiaBPoRpparEsrexM&#10;zRxtbE11dOHoeCoOT0ShwZOFgFEHHhVSh1ew81rqGjBgFRctMGjB4bFqykgEAjzbKOok4KKpRBIY&#10;5IDhDRQjCm5L8AOU1LCqaDKOrE3W1KFoAQcORj7qYBiDgrRrIKVt8ExV8PIAWCSKqNB5B9vR1dQi&#10;axBg6vx1sLyyMqSToK6uQ6GY6OmZGxqCUpMInnrgp2JACRHx4LmMgOLQwcbB/tVUVMF4ClIzU9Dx&#10;oFJNSRlsEN7LGzkdIhgEYXEEHB4cArDxKkgSCq2vod6Yn9uYk5WbGJXs4xbmRLfVIuEQCLKqkjYG&#10;SVVCNOZl7c/Jn18evXvv6sX12ZdvP/nV5x/85J23bm0tX++sfvL03ls3Z8/unK0vTBxsLj69c3W8&#10;tapPJeFVlWFGHo1EqSqDzsD/DpB/w8i/ATz9kJFXEFIQxwcFhEKMHwLempoSpPMD6XCrIRJCA4db&#10;mw4W506WFtbGJPf3N89Xp7cmBrcm+pfFbXe2Ju9syW+tSB7vz+5I2hLdrToLUi4XBu+uih9vj18t&#10;9V+vDp3Nde/KW643hs6Xui4W287nmy5mWyBMNu6LK7Z6Clbbszc68vb6So6GK49Hai7Gm85ljfsj&#10;1RcTLfdX+q/nu07Gm7dHavalDWczHRcLvScznQo6vnZluGakLmuohj/VWTTZUShtyu6v4kubC2Z7&#10;qxYGaheGGrfk3adL0vMV2fGC5Hxl/GxJfjAzujcjmeptLuel8mNCo/08Inw9Q709A91dQ329Q/39&#10;E6KieOmcsKDgwpyC8KAwb08fUwMTlBoaA0nHQM9xYyNzW2sG087RytwuPiY5Jjw2PTmtMDs3F3rF&#10;qGDk+Rk5PG5uBk+Yli5MY4vS0zJTwUMhqzSnMCORg0Sg8KqEN4w8UpWEBn8makTwLFJSUiR0fQNF&#10;rkiYkVcBe4duEXDZIDpewdJCNGJnR+/B9tHW3Mbe1OrR2Nz9uaWFmqrdtsqNBuFmI3e3hXvcwbuC&#10;UnHm3W4vBrjTVXLSKDiqz7xsy77VnnNczzupzbjVIjqp5Z/VZ91pK7xpLTiqyDws51/W553X59xu&#10;yb9qzr5qyr/VVnTTUQahrRgOk7/XUXjVKDqs5O1W8DZLuYuFaXNFnImC5LEizoOl6bXBofqcgur8&#10;4qONza6GOjNtqhfDdrStfbCpfWZoLDUqKSOVIxuRpkTGM8AYxpLu7+a9Pre8PLs4OTY1I5+dm5yf&#10;n1qYHpveWNxYnlhYmVzcnttwMGdiEBg9gp6GKoGIpgCg1TRQquo4LBmFgpLiqqniISjjYKYeo6KO&#10;RuDUwV+xKhZ0vcD96KBnOMDPGUnmSuPTBiNiRlOSh1KSOmIjR1KTplLZkriY/tjIzpiQntiwEXbM&#10;hCBpLo+9WpqxVZ25Upp20Cg8ay+81VN22VWyVy9cr+DO5iUsFkFS2ssl7MnsuKnsOLkwri8xsDbQ&#10;ucDJRsS05JgZVvt5iVNTOqMj6/0DKjw8S1zcE3T0UwyMCxxdGsOjinwDWtkcd11dTaXXjDwJg1JH&#10;oTCgww7dweDehFwguE8VE8S5gP9BHgmhhFNCUJQQhmhEbpjLYmPWXEXCXivnqld01SW43Z11t0tw&#10;r0vwqFv0sCv7TovgvD5juyRprSh+uzxpOT9yKSdkpyxmvTB8vTB6qyxhtyxpvTh2qzj+qIZ9Vp9x&#10;Upe+WRy7URS1khexV5Fw2phx2sS53SF60Jt7u4V/3Zp5Wp+6WxW/Vhq9WBi5XJowV5o6lpfawo60&#10;00BSERAjj1FFqAL3BLwQzMgrI7BINQ00Fq0MqlXQSMxrRl4JOjy8iipNDQm69GbqECP/Okb+e0Ye&#10;rKvwZv8/GHkwwZVwPejagemHlfAEr/Jm6eta2A0q1gKlYrfQeYYXQB/Cqqmg0WhFNdg/GhyVtrZx&#10;SkomOz3H1z86Np6XnCoKDWdHx/Ji4jISkwVgrKepbREYnBCfmBkWkRoZnR4eyU5hZ1vZuNoxPEPC&#10;kp1cAi2tXaCQNQUX7+jo6+zs7+ER4uYW9GZWU9PUzs4lMDDazy/CxcXP3t7T3JxOpkB50HX1jD08&#10;/Ty9/G1sWTAXD8YU6hoUhZQaeCiRARTp0skkMnhq6ejqGZmZW9vYMq2s6UbGFlraBkaG5gAG+qZ6&#10;usagNDQw09LUx+OIakg09ATDUbS0TAz1bZzsvSyNrOwtrQo4SS9v7R7Odq2NVi90F8w0Z0lKU7o4&#10;wRlMrUIvq5poz7rkgNqUwBRXUzoGEWZO9NPDsXAIKzUEC61ki0B4qSGGozyGgmxH/Y0mw036XTUa&#10;7ZRzDRA1ruoH9Yk79UkzhcEcG6WGIC1pmt1ZU/xsnl9THJ3rSHXFI1wJiGQnW36AhyUaEWJKELpo&#10;t8fTjzu4F4N5y82ZB4PlB70lEn5Qq59huhYihowo9dYbKwo8k+cdTBfvzJZvTFQuD5ccyWq2e0Q7&#10;reyb0Zy9lqTeVOZ+G/90uGy6KbMkxSvUXtuSjLDTUQl3M+MnetYWJzVUpuUJQ9KSXJPjHLN5AZLu&#10;4r353hVZMzAy4l0j/S24Ca4ludHttbzO+syWivS6vNjcFK+eitTFwRJpS8ZIQ2pfTYK8N3NWLNwZ&#10;yz5qj+8KUB8LIfW4K7f4YuQi+5X2+L3x3C1p3nSfQNotvLmcefLi7N47F8dP9jbvr958en3z6a0H&#10;P7pT2lPw7s/e2r23kd+en1rNiShLld1auvfTlwdPzh18HFjODL8A7+xcATsjjZPJzS0uzMzJyS4o&#10;FuTk8zNF3IwsHj8rU5SdyknPzM9J5qXRTPUSsrg51WVBcVG//MN//ueffldWUayOR5kba+nTcNpk&#10;pA4No66B8PS1F08PRKZFVXbXJuVllPc21gy1FXXV1ox29q6MT56uFw409q1PH737cO/F3aHt+frx&#10;/sGNmf61qc452ej20s718Q8ZeWtrQxNTXVMjXZoG0tqYlsUNj4v2YNppG2qhjHU1vDwY6RkJ3Hx2&#10;dl12cnEqvzarpL2Qn5dYXZHVXMTtL+JKCtIm8lK267LOO/NudSnQmX3VIbpsF8Jc/EVL1nlz5lkT&#10;/7A2fa8qdb+afVzPParjbJUlLuZFLxTFz+XHL+THbpYlA2yUJ+83CbeaclvSws2RCHcjbW8bMw8r&#10;M3cbc0czfZaprp2Jlr21gZ2pnqkO2VxP00yXZqJNsTR4rSAPAAxLIx0AMz0dA20ahaBBIRMJGngc&#10;Fq2hjiMRNUDHFYCkyMKq/oOIeDAL8IaRx+EwMBf/hp1HoYDHhCZIRlghQE8kEyBJGRoJNIM4fYI6&#10;2D7YC7wRLB6DwqOVQKdWTRlKna0QugHbgWVqSBQi9OkpFjxLkKAB8LTAAJVwrlcKjQy2rFCQJ2sQ&#10;1XHqaDhMHotHwao1VC3wC7B4ApJExekbaWrrgW430YZl4RvhlZKVWNNeycvnBMUEJnHjN/bXv3n1&#10;z79+/Zd//+2vvnv1CuAf//j673/75ve/+/Mv/+03E1K5B4OVFRWZ5OnEC3WvyAhryIkpTPURRLlK&#10;24p+8+W7r77+3dff/PnbV//89tuvoQB5mJH/8x/O5ieXu5u7crjCMH9uiGekJyPKlxEXzOxqFna1&#10;5GxuSP/xzX/84W+/Qehb0LUNzMhaBibmNuY29BH55PH967XL41sfPT/+4GHNZJ9tnK+Wv31Ke1nt&#10;imzyyZX80UXP0cbdX/74vT/+9unPf1I1PJCan9/Q11/f2V1UUyefX5pZXB2Wytd3DkYk8sqaxorK&#10;OunY5PzcyvTUwurSZn1Na2RYfH5O+crizrh0rr2xt76iobe5u7etTzos6+ocrKtr6+oaWVrdE0vm&#10;yqraJqbWVzfOh6SLlY19KzuXu+f3pAsbJc0dZ4+e/ttf//7pL38ZmJgQEBMVFBvp5OFCh8Lk6Q6O&#10;DIiOZ9ky7e0src0srS3MLEwZjnRjCyMbppWHr7st3cbZ2dHe3p7FYjm7OukYapc1lF88Pq/qrizq&#10;KO5d6D3/8OI/X/32y28/f/8vL57/7v4Xrz64+++X7/7z2f4XG5OPJFf/dvzpq/c+f/XezidL7VtV&#10;/Tt1teNC2VHn9ed7y3fGO+Zrps6Ge1caivoz2ufLqqUiQUeiqDs9qigwLM8/PD+oc6lx+Wa6XlIu&#10;qEl38LN29aO7e9LBbRwR6O7rbOtgocM0prjbGvg5mvowDD3oekwzgp+zoZUuimFKjAl2ys6Mjghy&#10;8naxYJhQHMw03W2NGJaaFgzt1qmWw6+uN39ytfHTy4aLwez1xpyNJv5EWepw/tiTtan3Dsc/Ohv7&#10;4GLxi0eXv/rizs++vP7is8uPPj5594ODZ2+fvPWegpF/fvbwnfNH757ee3l0+/Hy9tmzj39864NP&#10;Fu7c23z5sn9r0z8x1cjW3tbZh+EWYO8Z7Oof6e4fRXf2g2PkHdyCYMLd1NrZ2NzexMLBzMrJwIRh&#10;BAwbF5iOt7X3fh1Eb+NiZMYyNGWClnCaUIaDD2gPDCNLewNzpr4pE14RtLdieNmwXqvW0FlQIDnL&#10;MQguYUYe5uJhA4ox/4EiDcy5/xA/5OhhG2bkYQMm4uF14Vknx0BHB4iRB21YilyvdEd/ADsHP1t7&#10;XzrLl6Fg8EEDB6afPd3LjeXtYMIsjONnh6T4GdsH0z3dIebdg27vbcv0pNt4sqw9Haw9HGw9WQwo&#10;moBF96HbeTHt/eyYPmBrYI8spi9M04MjcnYLZdA9HWxc3awcvY2Z6Y7BVQGcKBojQZ9Z6OAvTcic&#10;5xeMpWQXekb6mbu5Wvs50kPtGeEOdmFM2wC6nQ8U8G7ra2XtDZPycAnJ1jMDLBXi8hbWXibmbqCE&#10;qHlrLwVTD0n2w4w8gWyigqShcbpEiqmRqYOmjjWeYIjTMIAZeTLVBNKRx2tj1amKGPnXPT+04iuk&#10;77lysgZwkBpg+A/8JomqSSMC3/y9cA0oMRiMGvC7ij4lWBeUwJGDWVD5ho6HnLciah7MwvYbRh7s&#10;AkxgUwQCeGCQKSQylNqUAJVQ3jlFRCEwaASSJpGsTaZqkzUNtfV1qdo0IlVPU5dGo2nqaekY6hoZ&#10;GWlTtPS19MyNLHT1DIhUmra+HniE6NCopjq6+iSaIU3bUMcArGVpbE5BYcyx6i5aWrZEggEaZUHW&#10;NKfoAOjjCVYUqrWGujORzMIRbHAUGw0tFlnLCqthDWYJRBMMxkRJ2QOt4YpAuShjGEiMBYUEnpEW&#10;NBpY0VANY0OkmpFIxhoaVhokGzzRiaprpoo1UMaYYInm6jRTNMkaS7XFaxqpqhthSUY0TW0yJBmv&#10;SwUHpU3CY4x0oRhPKEQNi9HGa9AwONAhoWIImkQqlQzp1VBoVHAawWkHpwunjlcDowosFFuN18BB&#10;n5spGHkUGCKrKAMDdNyRyghVJQTdxnxsZHBuSr65urS9viYdGc4RZRvqG4ArjkSi4TRQCl1lIgqN&#10;B9sGlwPsBUxgKbhSaJQKBoXw8TUSSwSj0viJ6ehhsdfAkPvwoJ+CkfeRSDx/SMePir0BpBLfMamf&#10;bCxQPh48JQ+FMTkeNCn3h2Rq/icgZRiZNwxgw5DLfAHA0sX50OXF8PnZYGBLR93Hx7wgLn42+A0W&#10;ZyB1+Bl5wJQsYGY8dFoWNjUWOikNAZiVhy3PxqwvJoByZS52aSZ6biIctJmRB89NhgLMTMKkfCQo&#10;pydCpiaCYEZ+Qu61MB80NekD6dvMhm6uJz66X/bgbsXRfu72hmBzjbexmrE4nzQ9GQ2OERyvbMxf&#10;NgaO129M6jsy7NHf59zdZd/Vad/ewhwbDZQMB46PhY2OBHZ2uQwOeXX1enT1BDe3RVaUJ+jrQRKt&#10;UOeGQFR8EI0ik6kslkNqckplRZlcKj472r84Pnh09/bz+3ceXJ4/vXN1c3w4MzoyNTK0NT+7NTO5&#10;szi7PC7ub6kr4KelRoXEBvm4M6w87G0cbSBRwvT4iPzMtAIhpyJflMNPzeEn5wlSCkTs2HDv/KyU&#10;6mJBVlpMSQ4nLzMZzBaJ0sryMuDoeJiFh43/xcjXl+ZUFyqM/8nI/xBv6Hg4gr6xDNSU8hJjM5Pj&#10;iwW8kc7Wzbmptx/eP93dFvf3j/b2rc/PzoxJlqYmdpcXtxbmdpYWSrIh3fnKPBHYfnWBqK26tKu+&#10;skSYwU+KEaUlVuRmvYmRB0ZdcW5tCYTqouzKAiFMygNU5EGkPIwfMvKVBdnghMB0fIlIAGd2zeVz&#10;hXxudiZXlJbMj4sc72z98sWjJ5cHz8533z/dXWqonMjKmsvOeX9h/l+uz+8frX763r23H509vzn4&#10;8OnVpy9uHl1uP7vef+vO/osHR4+ut959dPzxW+cfPzl5cWv90wcHP3ly9mxnaquncigvQV6culDN&#10;lQjDG6JZ1SF2o1mhA9yg+bK0nZb83daCvZaCw/bik87So46So86i3ZbcUUFkZTCjwNMy38Oi1Ne2&#10;MdK1MpDeleTTFuNaH8pqj3XpSnDvindpjXZqj/foSPBcKGWfdBatVmVM5sVLBZHNsa6dyd6bDYLF&#10;Cs5UYRIkupoWMJgR0scJGuSFtiV6daUGDPEjmuM8hU5GKZZUtrUmMMBeWmM9W2PdB9KD+tj+kqyI&#10;o/YCmIK/6q+4NVAJZo87CsHsXnMOsG+Ga+6M1N6V1F+P1AA8nWp/KG99Mtd/S952IW29Pz/w/uHc&#10;V3d2v7p3+PnNwWd3jh7sLjw92Xx6tvPgaOvZraN3719++e7Tj57e/fD5vfsX+ydbixvTkrnR3onh&#10;zp6miqGO+t6W2v62xsSoEJyKEnjYAOjRaBD/rkWD4+INNanaRA0jTS1zPX0HaxumhSXD3EKXRNZQ&#10;QypEwAhQRlOFsDtVAzheKHWHDpGiR6TqkynaGgQF1HUIGmQsGgMGDAiEupoKBauuRaJQNTRI6lgc&#10;SlVVBfKrilcCKioIZYwyhkqggQ3isZBPhuQ1NSDFG7Qi+SoUz64ICQc2FLSOwQJATzQFtKk0SNMG&#10;jydisSglJQxE4EEiPLpUqr6mJh6JBF6YgMEoJCNUwSLQQE0JgVRVA8BjcdCzkgT9UvBLAGC9Gnjv&#10;YOPAwKmhwPESMDiwTSRCGfpQAK9uo6f37Pz0D1999scvP/ndp+/96fP3fv3+019/8NbDg83bm8vS&#10;1vr53vYDuXhd3Pvh3fOvnt9763L/xy8e/faLD3/zybu315fu7Kx9cP/Wo7P9q93V5Snp8dby+d7m&#10;+88exoYG4VQg0krx9FFFqX2vMP5/MPIQA/V/Y+TBCA2Urzkp+F2yIuofnGpwBsC1AAhyd16ZlD48&#10;O753tLszNXFnZ2N7XPri/Oj2xvz54tjlsmx7vOtscfhmc/zupvzBztTNinS4UsD2tZU15l7O9V0v&#10;DT3eg0j5s7nu2yuDp7NdpwtdJ/Pte5P1W7LaXVnd0UTT6VTL+WTLxVTr2XjLrenO23Pdl9MdACcT&#10;rYeylouZzlN5k6JB+9VM59Vc99VCz/F0x7a0YW+idWW4ek1cN9ogHG/Nk7flD9dmShpFs71V0uaC&#10;8bbilRGIjj+aHz5fkZ0tj50sSnenBjdl/Udz0rnB9vHO+vOV2VtbS6cbSzOjQ03lxUkRYaHenqG+&#10;3ukJcVkcTnRoaHJ8grujc7Cvv6WxqRoC/MFAf2DwFwkoNbS7q5eLvaubozs7MTWTm1GUkwMz8vlZ&#10;wK1lQMjgCdhpovS03AyuMJ2Tk5FZLMoP9glWQ6DJeE2cGgmtRkSpQZI1aioaKkqQZA0SSfxvOl4h&#10;WfOGkVe8FYJ6DmqqGEXXEaInAWSSyYvjq/3l3cOFrfWh8eOxyZnqiqlS4UZD9nYj/6CFd9qRddUh&#10;umrPudVWcNlaeNyQdd6SfdEqOmnMPGngX7QIb7dmXzULb7XkXDQKrxpzbjXlXjXkXTcX3m4pOq0V&#10;ndQLj+oF5015tztKbrrKb7WXXLUWXrcW3O0ovttecNUoOqrO2C7PWC/lLBanTxemzZRwxksy3jvY&#10;XOzpzU9JH2hsO93cjg0O1MIgCzPS54ZHRlq7Ggur2dHJRTkFkkHxgmw63CuQYWrtaucw2ju0trCy&#10;PLM8Nzk/PT4zOzEH7OXJxbXp5cXxudONo+q8CjKSrIXTomCoWGV1nAokWYNFEdVU8SgUQRWm4/83&#10;I48lqBFVlbDKCDW8khpTW28oK284iTPLEQ5Fxo8kJst43IGkhO6YyJGYGHF0zHgaW8xO7I+NbI8I&#10;7IsNkvHjlws4a2W8vXrRQWPOTq1Awc6nLxSmLBamTefET4pi5/KTFvKSprMTJ/gx7VFeJS7WOSyz&#10;XIZlLsu21ttzOCWxKyK82turLTi01Mml2AFCZ1hUW3hUuW9AXVR0SWiEPZmsj0JqodVIijTUoI+I&#10;VIbyKgP8Xxl5MIFF4O+DrILQV0PEORrP12UtVbP3m7ngckPq2O2Zdzqz7nZmPe7JftiVfV7P3S1L&#10;2ixK2CxNOqhM269IOahIPq5M2imK3i6O3yqK2yyI3yyM3ciP2yyK2ytPPa5JP6hMPahKWcuH+Pqz&#10;Jv55M0AmKC+aeBdN3OPa1O2K2NWiyMXCyKWS+PnSZGluUlNKuCUWQUUgsAgEBvrkBso9glBDqCKh&#10;qCPQd4Yyf0CMvOoPGXllJSjxLkVNzRCNNcVraKKwULASWE+xNuSawD+IlH/tuAB+OAEP9mYCs/DJ&#10;ARMY78DT/6pXrAStBS96sxQuwQQPysAENwODJngOAHTd0Rh18NOcnb1TU7MiolMiotgJSZmx8bzg&#10;0KTg0JSYOH5UDCcugU+hmVpau4SEJccnZkbHcpNShBFRaeGRbGtbN7+AWABH5wA608vKxtXBwcfJ&#10;yQ/AxSXAwyMEjpEHAIaOjoW2tmlwcKyXV4inZ7CjozeD4WJiYkMiawG3AEpzC1tXN2+WvYuVNcPG&#10;lqV4AtuZmduYmFoBAAM0sLVj2dgyLa3szC1AvSUAqAfNjAzN9fVMQGlqYqWna6yhTsFiCAQ8BTxe&#10;NUlaKspYEyNbKwt7SzO6jbGFtwNL2lV/e3dqf75rdax6YaBwqiVrvDK9ixMsdDAOUEc4qCDslBBO&#10;6soRZtpcBzN7JMKDoOKCVTJDIByQiACCaoG9Uae/da+3UZ+PbpWNcq4+otWDuJDltlMdu92S1pHu&#10;GqSH8CEhqgJ1pRmO6+Xht3qyhnjepUFmMcYqdAQiQIcQpK9lhUD4UFB5XsYjQr/N9vQzSfFmf/F2&#10;b/lOR9FUTnhPiFGOOSLNBNGZaLvUFHc2WXQwV7q/WLkmL96aKF8fyj+WlGx2ZZ6PFG608QdzQ9sz&#10;AhMddYJtKS5GqGg3U3YIKz3clR3pVpITOy6unZ5qbmsVlpUnxMXa5wiCZycb5ydbFiZblieb2+oz&#10;0hJceGleowNlB1vinbXB3bX+tZm2YkFIc2nC1nSjvEc01MSWtGeMdqZJetiytujNhrAOP9x4MAlC&#10;ovFZZ9zZuGBpOH1OzJMOcHvauPfurjx55+rozu7tdy6P3zq8ePfs7O2Ty3cuyjuL/+1PP333xy96&#10;pnoSi1LjKzKmrjdPP3wo3Z61cra1YlpFJ0SJ8rNTOKk8kSC3uJgnEuUUlmTl5AtFefxMkUCYCzPy&#10;eeUl7kE+ZCPtvqmxCE7yxPrSf/7jL//51z8I8wSaNKID00KTjCJrKFPJahgcwtPfcUDeF50RV9xa&#10;GcqO8YwKqOxtquxvzm+vKuiqbZsd6Vuflh2vD+8tTlzsDu8tT17uAaw9vNp6erP58Nb6xV5wqJet&#10;uTbDQtvchGxmoatvQDPS16IQkCwbA0FGREggy8newM6CpkfDuLjYZGSz+cVcTlmGf3qwqDk3uzGH&#10;k5tYUcqryU4eLuaNFbDnitMuOovP23Lu9hbd6syG8SY0/rSRB1Pwh7XpBzVpb7Bfzd6rStsqZ29W&#10;sLfKU0ANaLBblXZQn3XUXjhTnuWuibXBq7qb6PnYmnvamDqb6TOMtW2NNZmWejbGOjAjb2mgbQH+&#10;8AyhtK5vGHkLQ21zAy0THUi5UZtKIWjg8TgMiahBBR1EBR2vpUlV/14gnkIhwWHycIA8TpHHFWbY&#10;wSzMvIMaWD4eTCiUGmgP6QaDrSnYc3WyBmgPQCETAWBGHqoh4LEEHOQoIecEuUosFg3qqZpQvlZQ&#10;ggagXhWpAvcG4SyvcHQ8KEEbvAZOgwjJ8KoTsGQqQYOIw+CQ6kQMRZMAQNUiQqKTRJS2HlnPkAZg&#10;52Bh62hmZKtb3VzSN9rZ2Fl3enX892//+rdv/vrdq6+/e/Xtd69ewaz6119/+/Of/+JXv/j1b37x&#10;Sz8X59QgP36ILzfYuZgd2FHGbi1Jyo51mx2o+f3PPvnu77/9xz//CDPyYAPffAO29M9Xf/7Dnnx0&#10;trW2J4+XGeyTEuCeHOwW6GYRE0jvbs5pb8yen+v/899/882rPyN0jC31Taz0jSw1dQyDI6K7h8Vb&#10;lyfzRzvTp1tTV9vxlcKs7trLH7//0be/G7jcCagQhdUVOQrYRRMj+x++lB7tZtXXD8zOT2/u9Esn&#10;pNNzzW3d1VUNddVNA70jQ4OSutpWsXiqt1fS3NZf19BTWt6cnVuVKSgF9szc1rB4ZnFxd3RYXllS&#10;XV5QIRdPjPSKayvqe7uGd7aPZbL50orGuaXdpY2TvpHpoqpW8cTq9vHN+PJ2y7BUPL/0wU9/PjA9&#10;HZAQH52W6hHsb+vEtLSzYtrbOTox7ehWTJatozPLjmFtYmlqw7Q1szY1sTS2oltaM6xs6TY2NlYO&#10;LHt7JsvM1NjKxrxvuGf/aievJvve+3f+9OoP//Hdr3/57c+/+stnL37x8LO/vPfJX95974/P3/7d&#10;k3v/duvTr9//8avPvnr1yRev3t96d1F+0Vcp5tODaMFcVllvBq8qurQvS7bXU9DNLehNa58vSaoK&#10;iCxxS28N79yuFgwkewmYgp6U4f32xonSeklpaKqXub2uq6eNpyfT39vB34PlSjdztNB3tTX0Ypn4&#10;sEw9GAYeTF0ve31HK1ppbpJ0sH58tLmmMpObFhLkTTfXwzNMKCwbHS1jXHFP/r3/eL740V7JRlPJ&#10;bnPhfmPmSlmiJDOwJaZsq6n11kjN6aBoubnpRH7yk5dXX7x//fnHZx9+ePuLLw/feW/vyVtHj946&#10;fvjW5fP39+482b9+/KPf/P5nf/j7kx/95P5PfzJydth3tDN0sBPETjO2Y1k7etk6+7I8gpx9w138&#10;Iuiu/uZ0NwuGO9M1AFKwobub2bjomzINzFhmVk7G5vZGFg4AptbO1kxPmJGHBOJtXY3MWBBfb8bS&#10;MbABzej23ubWzmAVI0t7fTOGngnD0NwerAVaWtt52jF9bBneUMQ304/pEAgDZuTf0PFMVgAo38TI&#10;www7DHgWAF4ESlhiHhg/bAPK/0XHAzg6BDnYBwJAu1Dsl+74GnYOAVCWV4fXrwTsWQH2DF97ppe9&#10;pUOko39tSm6WV7SbtpUPw83F0YPp4Em3h9KxsqzdYUaeyfRksLzsWX4spi/YHdPRF8DBCSL3ocB8&#10;x2A6lPTVz47h6Uj3dLV28TaxT2L6t0Rlpxm6JdMs2z3CDjPzl+LStjLyh2J5YabOXta+CkY+EgI9&#10;hEkPYNB9FaHxfnb0ADoj0NbOHxh2jEArG18A2DC3BB0pX0trHwsrcIb9za3cre28Law9rGy9SFQz&#10;NbQWFq9H1bQwMXPU0rHGE/UBwIUDF4umY6FB1EeiIbkSRYw8FAICxswYxbdLWCxwsupkhXw7KIkk&#10;Co6ggVOHkrsSFIrwcAkcORwUDzqUYHXQZYRnQQm9aVVsBDYw32vXgBowC/qXSCQSJuJBCTarqakJ&#10;kc4aZE0S6ITRoAcHVRMAGJCSPIlCI5CAUwclWYNAIhB1tLR1dHSINBJ4DGjRNPVoOprqZFBq0bS1&#10;tXUVbxTAQqIOkWRA1jSm6eiRtWh4Eg1LNCFR7TTI1li8KRpjQSBZaGja0gyNNDQtaNqGeLyeiooJ&#10;QpmFIpggcFYosj5ChUWkWalirVRQrmQqHaHsq4QJUcJ7I5CuSigPHV0aAmFNIVuRSU66BuY4DdCP&#10;N8OqW6M0rFRx1qoadniquTrNAE0wwZINlHF2WJor2dAQgTZSwpmgiEbgYqgT9fAEExLZVINogtPQ&#10;V0FaEyhm6kQDrAZYBH45FMhJoJDxRBKeiFXDYNHgREKvN5BoFKTBiMMCABucdVCBUlHGqKmCCwmA&#10;R0MiNkglhIczc1oq3lpdnJuUrSzMbq4uzc1O9/f1JCUkgrOERKJxOHVwxfDqUNYVcOlxYB9oJBYY&#10;GFCgSZBsuYqlBUYyKuobiByfiBqTBU1OBE/IQiehOHEf6ai7dNQTQCL2GB1xHx3xhKAg5WVj/vLx&#10;wAlF/LgCQRDbLvd6Q7u/Acy//0/4gxIsmp8NXpiDcrdOTkLa9HK53+xsCMDcXCgAlDZ2KmRyMmBS&#10;HjgxHiAfDZj4AabHAucnQpdnIpdnIlZmI5dnw+Yng2blAXMTgQtTisj6qYDZ6cDZaSgGHw7Vh7Xs&#10;pya9QAkWLcyFjUv915aTH9yp3t/K3t8uvLlqOt4vvX1Re3xQtLKYNiYJkUmDFd8K+MDvIcQjXv19&#10;Lt1dTgADvS5jo77iIW/ZWODwkHt7F310zEM85tPZ7dXaFlRRFq6r/XqwR8ChmbY20ZFRXR3dWxvb&#10;ty8unzy4/+zhvSf37zy5c/vO2eGTm/O37l49uDjampUvjg2vyEcHW+p668pLBWn8uHBubGhaVBAo&#10;czjJeRmpWez46CBfV5ZNbFhAWb4wg52QzUupKs4uy+eLuPFwUHyRKA0ApuNhRr5ElA5T8G9I+Tdc&#10;/BtGHhKrUTDykHDN98ld38TIv6Hm30THw4x8W3V5R20lLzE2PTaytihvfKBH0tMx0tWxMjPVXl8r&#10;5KTl8Lh5mbzvVY8zcjLYlQXZoGU+j91WXQp2UZrNbarIr8wTCFLjheyEUhEPCnWHuHWIfwcljPIC&#10;AUBZftZrQ8HLA4A239P0UAJYsPHyPGFZtrBUJAAoFmQWZvLyeNwsXpqIz8lOTcqMiZgf7P2Xd56+&#10;dXP65HLv1vrcl3fO399c//Xt279/9uTzW2dvXx+/fHTx3vOrp3cO3rp//N6j86e39z59fv3J86t3&#10;Hhx/8uLq7QeHHzw9eXFn58HJIqRd8/D44zu7jzflM4054sLk0YLE8cIEWV50a7x7TRhriBcylh0j&#10;y02YKkpdqcnabs47aC847SkF5UFH4XZzznq9YKogpTbMKYOplemgK3TUL/Awy3MzLvOzrguhl3iZ&#10;Vvpbdca7dSV57zSKDjsK5Hlx4qwIgPZEr7pIp7W6rLmyNLDxfm5oa4L3m7IzLbArPagjNags2CHF&#10;VivGWJ1tqyVwNikNYA7zIvrSgiuDWKDca8277Ks47ig66y097io674PC4bcbswAO2nJ2m4UXvWUv&#10;Z7vvSRsvBirvSpsfTXS8tTD0bGHw1kTX43XZhyerH19ufny5/cmt3U+uDz68ffDO5d7zi72Xt4+e&#10;XB48vz754PHN+4+uP3vx8K2bs+fXp0ers9PD3QPNVX2NFWM9zYPttfKhzrGBzuaq0qToUCTEqyDI&#10;eA0DLS1DmqahJlWfSoZyotIoehSSuZ6+tZGxg7UNgK2JKQ2vjlNWoULZXElgFQ0MJKoJSgBFsDwe&#10;OFjIxypUwjTxOG0NdRIKUuzCKyPIaBRVEV8PNkLCg9EBFNyDUYNeeaKgFK/KSCUUGIWADWIwUJIV&#10;6FMtRXw6zL9j1JAwjYVUVgE2eGyBeihiUBEjDwwqlB6WqAUGLEQCGOYQ8Th1DBoK/CcRCTgsPKvg&#10;wiAXAb9qVVVWASMgTSoNABiK+HGI8YdTuYJdw0HxwICC4pFofQqVAMZUODwViwEHNdTU9OMXTz+6&#10;ufjg4vAXb9398b2z37776F8eXv72g+d//OLD//jw5X+8+/RXLx7+7sMXP3546+Xp9lePb3929xLU&#10;/+TpvdMZ+c364od3Lx8cbe3MyZYnxWe7a5cH2x+/fNrd3AAuClpZGfxg4MogzkrByIOnPJi+561e&#10;M/L/1wka/CnGcQDgjIGDAmcYq6pKhjL6oQiqymXZWZdbq1vTYxdrS7tTY2eLc7sT0p0x8ZODrcNp&#10;8c5Y752NiYPJnqPpvscH0/e2x282pPc2xp4fzuZEuhXEeh3IWm+Wh8+mu++uiu+vSw4n2k9nug+m&#10;2venW2HsTTZvjzfsjNUfT7ZfzfWeTXWeTnbsS5v2Zc0nUx1nc91nsz2n051nU+2X022X0x0XU+2H&#10;sqYdSd3eeDNMyi8PVCwNVg3V8CWNorHmHHG9YKa7ZLgue6hWNNtbczgzcLkivbUmu1gdP14YPV6Q&#10;7E4N7kwMHc1JJzobxtvrThcnNsdHNqeku0szO4vTC3LJSHdbUlR4kJc7cI8AkcHB7ix7NyZLl0QG&#10;Z5uARIE/bPC3AYbg4FypIJSNdQ2jQyOjQiKy+Vn5QmF2poKI52dkcyGIOLzMVChAXsBOFaZzCgXZ&#10;Am6mpREkWaOBJmNUCChVAlIBVWV1FSUwJtdAoUj/TccrY9/Q8RAjD2ll4JSVkApGHgzfwS8CV1Fl&#10;dFB6vHOyObd2vLK9Lpncl03s9PdOVeat1kNe4qRNCNHxAG3Z5y25p03Zu1WcvVrOWbPgdmfeWVPW&#10;dnnKXnnqRX3mnbb865bc2815F/Wi42rBSY3wvD7ntCEHrLJfl7lfnXXUkH3WUnDZWnS7o+ReTxkc&#10;O3/eIDioztiqyFivyFiu4M2WciU5iVNVokcr87MdnWWczM2p+WX5JC8pwcXKfLi1Zbi5bXpwtC6v&#10;IiUysa60amp0fGdxfbit10zb0NGKMdTZt7WysTS9tDC5AMr5ifnV6eV52ez2wsbG7OrO/OaCdNbF&#10;xgWHwGmpa2OU8OBM4jFkHJqkqgJ6xRAjD5HyaupgFqmmjkJqoJXxeIQGUZWIRGBRymh1ZaQVidrD&#10;EUnThaPx6UOR8X3RseK0VID++LjRuPiJVPZwbJyUnTKexh5OjO2JhEj5iQyIlF8tylgvydgo5W1X&#10;ZAFjpTAd1MwIk2ZFybOixHFu5EBCYHOga4G9RT7TrMbbqT3EbyQpbiw1pT82utnfv8HPtyUgqMrN&#10;o8kvQJyYXOPpW+rqkevsVh4cUhAYYoBAGGLQ2hgkCYXEKtwd8EIKQHS8AhBXDHPTEIetDN22KCUl&#10;sqqSLhLhposdL+dstwh3GrgnLbyTZs6tjqx73dn3ugR3O7PO6tJW8iLWC2IOKtMOKjlr+bErwoiF&#10;jMCpFM/pVK+JZO9Jtu90WuB0uv9Eit9Yspec7T/NDVwURWwWxS3mRi3mRmyVJe/VsKG/mY7so7r0&#10;g9qU3arE9ZLo5YLQ5aKIpaLo2eJEaW5SY0qIORqhCTw2lLRDwbVDvx2BwqhC3WdVFayqQh8fDERU&#10;oXdbr0dA3zPy+miMMV6dhsFhlaCvf2A/rPBs0IG/oeMVnu1/TwpqHZqADbPqwFYQ8tAEV/5wgleB&#10;lyrWgyZQr3CK0LmGJ8Uc+MU4UCqgZm5Oj4pKik/KiIplR8dyYuIyouK44dFpETHp4VGcoNCU6Fhu&#10;eCSbTDVxdg0KDk0CDQDiEiCm3j8wjs70AkvdPEJZDtDQFRKuYfk4OfoDuDgHwoy8s7M/gIODD41m&#10;QiDo+fhEeHuH+viEeXgEubuDeg+WvYuWtgFwDuBBZ2RsAWYdnYCjcqEzHO3oDgAMphOT5Wxjy7Kw&#10;tDM2sTC3sLGypltY2hqbWIL2pmbWVtaQao2xkYWJsSWAlqYhFkPCYcnaFF1TTWNDsj4RS7W0YDDo&#10;jixbe6a5RZS3263tmVs7sr3lrgVp2URvjqSBI6/idLKDM+0MPJEIBgLhhkc6oVQDNIlcunmMASVc&#10;hxSpR4k10Ys10koxoTYFMPpDbCtssWlUhMAYMZ3udFQbu10fP14Y3JTmLgwwdaEiIkyVcj1pwxyX&#10;w5a0rdqkqaLoyhDLiiCjcC2ENw7hqoJwQCCCyLh8X8vh/NDFDu72aPGutH5roOaor2KvgSNNtKx1&#10;Uy33xPek0zc7U2/PV+xNl25OFy+O5cyLRdsTxWvDuQfSCnktZ7A4OcpBN4ypHcLSTvCxyIx1ZofZ&#10;c6Kc06LceSn+U2PNE2MNc7NtU1PNnR2iqEi6kB+wONs6N9E8K2+ZlTWP9JRmpQVwU3zEgxWbq4ML&#10;Mx0AK3OdcnFlerzTzGjFxfZAXz17tIPfVRM70pEw05WwXBncGajZ70HucSNt5Qdf9QtPZYXzg5lz&#10;UtHoUEZvN/f2/bkn753dvDw7ebp/9Gz/4u3ze5/cPX9+llnO//kffnZ4/2j3/nFmI+iP5hy+f2/q&#10;ckvYWMLyc7FxZHAyuem8jLQMrjA/X1RQkJGdm11QkpVTkJNblMETwIw8XyhIE/At7G3dw/zLuhqt&#10;vZ0ef/LOL//yX//1jz9liDIMDLVNjTR1NXE0khpBHYFEI4KjfSQLo1G8OEFNQUR6XHxWqndMSJyI&#10;w6nIqxzuWL5zvHT3rGN5olLW37+9NHfnbPRo8+C9p/vvPjn98MXVp+8ePb4Ojwo0M6LQLbVNDEg0&#10;LbyJqa6hniaNhHawM4IZeUeWvrUpWZuK9vKxT85M4JdlppfzI3IT02uzIoXR3PzkHGFCtSBxqDB9&#10;poy/35h3u7v4ojXnVnvOVZsQeKHrzhxQAvu8GRLj2q8AT7Hkg8rUwyo2AHB0h1XpxzXc0zreXhVE&#10;zR9Vpx3Xpl008aBo+mbRVW/ZUU9lQYiLiQqCqYn3sjL2sDT2sjVzNNO30afYGNGsDbQsdKlWhjq2&#10;JvowLPRplgaalkZaCkAx8qa62vpaVNB1BB1cCpmorUWDqXkalaynqw1T8DD5Dgwo4P171RpQo4iT&#10;hPRqQA1cCevVAJcDlsJ0PKgnU0lQfCaFADcDe4Fj5OGwekiORh0DDWWBhwTdEcW6YJskChGsBUoM&#10;DrgISDseAIVB6hnoqhPwFBpZR08bNAAGEq0GS8xD6QO1abCgPIGEp2qSaNokbT2qli6FTNPQ0iXp&#10;GdIMTbRZjlbOXnYOnjYRcQHru4vHl/t//Mt/fffq67//82///Offv/vuu2+++ebrf/zz1Xevvvnn&#10;1//8+z/+9cdf3T47iwkKKEpLrBOkZkZ6FKf5d5Sn1mRHCqKcZwdq/vDzT1998/vXqjXf/PPVt999&#10;++3rGPndcbG4oqA7nycID0jyc43zc4z0ZSaFO3c0iVrqhSPD9X/++2/+8erPCD1jSw2Sto6+WWfP&#10;IOhsLG5ub5wccUvzQ7NSfDPiC4dbv/ru959/94f3/vGfGx8/yxhu9SjKDK7OJ/o6YR1tvbipwuaG&#10;ye3txZ0D+fzS9MLK5tbepFQu4mSW5hS21bcN9kmkozNPnrxXXtkaFsUuLm9u7hTXtw4C1Lb09Y5M&#10;zsxvnJ7c7u7oLy+oGGzv727oyOEI60trt1e2p+RzlVX1HT3i0YmF7iG5eHypvXesa0DeMTS+fXEz&#10;u73Hzi0obm6O5fM8w8N9IsLsPVxt7eksBybL3s7K2ozOsHZ2dXBwYtowbc1tzEytTKwZVgxHui3L&#10;xo5u5eDAcndzsbWxYtBtbWwtljfnj28OXIMckkWxK8cLmxfLC0dTq+ezw6u9g6tdP/rTRzPn4/NX&#10;k7989bMPfvfOxafHP/n2s3/59uORvU5+Uxy/Kjwig+UYqJec6xvNd4/O8irq4ERle8YVeaU1BPM7&#10;whLrvTq2C7uPS5u2ckSSmMy+iKzemPB817SaiLTScNdQGxtHAy8/ey8vlr+3k48zw9Peyp1p7mlv&#10;6edk5U43DHA1tzVSjwm0X57unR5rn5J3zkz3VFXyY8LcHO30GJaanm6W5kzN/I7s+79+uvzRfu9d&#10;af1pl/zz1eLDBv+OCGaZm0O5R8p4ZtwoL244K6U/r1TeXiXt2X764OV//PvB+x+cfvLp0bvvn7z1&#10;3v79Z2fP3j169GLv3tMvf/+XT/79d9tPnt/8/KcTj27aD9ba1uY9YqINrMG587R29Lb3DHbyCXPx&#10;i2C4BZjaupjZudo6+ljbe1kxPGBGHgDWkQezJlZQmlYLOzdLuru5LTgeVyjy3c7N0JSpZ2QHYGTG&#10;Ao2Nze0BTCzs9UzpOqD+e1Lehu7FdPCHRV3smH4M+wCWQrIGwN7ptVgNkwXlIwWlo9Nr4XhYQf4N&#10;vQ4Ac/HAAKWLWyjAG0b+h3T8G0BB8VDwu4KLB9u3f82/0x0DGU5BTOdggDe/AbRhgR/A8GGwvFg2&#10;Lr5WbqLApIbknBALRxcTupezF4vlxnTwhLK50r2d7bydGZD6vB3DU0G+g18bxHLyo9t7M+19GLZe&#10;kACOQ5AN3ceG5QcO3Inl42rr7mXmEG3rVeSbwrf2iyWZNDr7HfCy1xM5N2UNS8KySDMXbxsfR0Yw&#10;ixXBYkXZM0MdmEH2DH97ZpCtnT8AnRH4mpenB1ha+1jb+tnY+VvZ+FpYeYNZmJG3svUxt3IHJ9nK&#10;1svazptMM1dFaaIw2hSaubGpg7auDVZDF0/UB5cMXC8tPSs0XktFBfokUA0MrqC4djXgiCFuF42E&#10;c3ODcT1enYABY3sNdSKVAvBDRl79BzHyoE8JPDgokUgkCoVCK0TkYQoe2o5iAqu8WQvueoIGYEeg&#10;EmbkIUZDkWwbgEgkU6iaNE1tYFCJJB0iRVeDaETRMtfWNdbU0qdQ9UhkTXUNLU0qgA5N01zPWI+o&#10;qaNBNabommiCnpy2Nh5vQCJZ6uoaUzW18UQtLEUXSzXEUkyQ6hYINXs1vBlCxZ5IM0cSDVUJpjga&#10;XUtfXwXJUCfGGFsFEvUCKWZ2SgQHFMkZQwwk6gTjaWlGllkmtnkGtnk6liUmTDbNiIVQ9qZp22LV&#10;bfAa1hokYySGSaLRURq5zn4lbiE8hocDhmpNoOkh1c0xZHMVDWesNp/lJ3QKSmd4M9UobhQDOw2K&#10;I03HWg0XY8GIM7HzIej4UgwYaKIlRsNMg6KFU6eg8eqqKBqWSFbDa6hgoMg4SEsGqYZCKiPVAFRQ&#10;kLIMqAHDDXjgBLrqKDDwUEgta6CUgrxd2fGRva1NOyuLizMT81Py1cW5pbnpzY211pYmOzs7cAXB&#10;6oruPgKKiEerkoh4IgHSiQObx6gp49EIPS1EZ1vq4GAsJJguDRgb9R3sc+/rdhmTeI1JPACko+4S&#10;sQdMyouHPcQjnpJRb9mYn3w8ACLiXyPw+xh5/4lxPxiKGv+piaBJaKmCVZf5j4MVxyCVmPmZiIXZ&#10;yOmJMPlY0OREKIB8PFguC52aiJidjp6biZudjp2aiJKNh4+PhQFMy8JmxsPnxiPmJsLnAabClqYj&#10;lmYjlqbDl+fCV+bC4Uywc1MBC1OBCzNQltcfytkrZGog1fvZGV8oK+x04OJ85JQ8/GBH8OR+8856&#10;ztpizvFe5dKs4HC3+PSoZHdLIB0NAb9nXBYklfhDvLw4YGTIt6fLta3FsaWJOdTrIhnyHB32Aocz&#10;NODa0WE3NOQ0OOw+PBw4OBhdkOtF1kAY6WDCgty7W6rOj3aeP3703su3nz14dPfq6t7ty2f3bt5+&#10;/OD5vdsv79+8dffqaHV+rKeloTibnxDBiQoWpcaWZKaWCFLaKvKl3c0TAx2y3vaB1vqWytKyXEF+&#10;Jic8wMuFaZ3JSc7P5hbm8nKF7PysFJiLh+Xjc/lJZXkZoITrS7M5MAUPM/IwKf+Gjgf4/x4j/78Y&#10;+R+S8h21lU3lxaK05KyUhMo8UbGANz8mXpocm5dJ1+ZmTna2xocH68tLhBzwG4QFWdzKguxiEZSj&#10;tVjABXsBWwA7ba4sqMoX5nJThOyEQtBnVqjWQIHw+QJIrOZ7Lr40LxMGxMsriHiA120gW6EgnyeE&#10;qPlsYYkwq1iQWZTFL+BnwIy8kJcuSknkR0eujA599fLx2/cun905vXu0+ex057fvPP/lo3tf3j7/&#10;7O7lw7PdR9dHLx9dvP3kHGLkn15+8fIuwNv3Dj9/ef3hs/OX9w8+e/vq05eX7z08fP/BwVtXG2/f&#10;2nq2P3c83jlekzVanDqSHwtJVJend7P9a8MdmmLdRoUxc2UcgOXqzN2WXIDt5py9tvzj7pL99oKt&#10;hpytRtFkQSJoLHDQEzjoipz0q4MZjeGsSn+rwTS/o9ac3abslUruMD+0h+03mBFSFcoqC7RbqODM&#10;lKRJRLH93NAOdgAoG6Ld+jgh9bHuHWmB1VEuWS6mEYa4AE2VRCtqaQCzOc57ODO6KtSpLd57sTxj&#10;tzkfCttvK9hpzD7sKLgartptyZkvY281ZO63Zm/W84FxV1L/SN56e6T2Slz/aKb35frYu9uTLzYm&#10;Pjxf//zm4PO7hx/d2vvg9t4XD86/fHL16cPLD+9fvH19/Oh87/HlwcsHV+89uXn/yT2AT996sLc4&#10;2dtQ0VlT0t9UOdxWO9bTLOlqWp0amxb397U25HDTgavCIJQs9I0MtEDnnKxHIQHAkfLAsNA3AGCY&#10;Wzja2NqamGppEDTUkGQMloYnkIA7VXzFS1YnAVDUSVQNspYGCYCKg4TmoVyvYNCioowGnlMVUtTW&#10;xKvrEEmQuDwYcqBUkVA+QGUs8L7QC1AA6DMlDAZHIlHIZDIOgyVrEGByHAA8OzHAsypi2IErxqMx&#10;KEXeVziYnaTI9YpRUyXgsBSCBhhKaZLBKjgdGlVXE/r6WKFJhiGp40ED0AzsCTJQaDCSopDIeCwO&#10;1nXBIlFgU9pUGtgdDLAjUJLxGngVJBGJwikhqFiMFg6ni8c1F+Y/Ptx5ur/x4fn+F7cOvrw++Mm9&#10;k18+vfXxxe5X989/dHPyHy8e/Oz+xW/euvuzx7d++eLuf7z36MOL3Z89vf7o4uBseuz+5tK/PHvw&#10;7Gx/c1qyPTd+trN8+3jnxYObs71tTQ0cShmBQ0EJFBXx7//PGHmIgVIQXqoIJXDSXifLVVImIVWJ&#10;yoj6wrxPnz28vb3y4GjrbHn2aE5+OCnblAyuDfW+dbR9a1n+eH/x7prsdKZ3W9Z6b3v8zubY3S3Z&#10;w2353XXpWwezGQHM7AjnWwsD10tDh+NtoDyd6jqZ7Nwda17or1gartqQQEHuhxPtoGZb3LA1XLc7&#10;2rgjbljrrwJYVWBtqGapt2ytv3ylu3Clu3ijv3xjsBLMrg1WbY7WrQ1XA8z3lfeC27mUDdCUE9uS&#10;lzhYI1wcrLtYltzdnrq9Pn61OnaxOn66JN2bHjqYHdmWD46314w2Va6O9u5OircnR1bGhzZnxjam&#10;pSuT0r3l2cUJaXdTbVledpEgM8DNJdzXOys1mRMf686wM6SQwF8pAQWFQoA7AlxuMBpmWNm4OThl&#10;pqfnCTNFfC4kVsPPEHG43zPy6aJ0Dic+QZieUVlQnBiVqI5URynhADBIElJFA1xAVWV1mJdXUwNQ&#10;/286/nsF+TeM/BsuXgkB7gQ86P1hUPg5+fzZzunG3NrR+u7mxNzS8MjWcP9IkWC5NmenUXTelnOr&#10;I/e6M+eqLfu4IWunmgOwXpa0Vc4+qOGsFSZOcPwn0wM3c+N3C5MPStJPK/kX9aKrhrzLxrxbzVAy&#10;2JNG0U51xnpp+lZFxlFDzkVb4XVn6Z2ukpt2iJE/axQe1mWBRavl3KUy/nQRV5yXutxScX95oTw1&#10;XdrcNTUg7qipiw8OBj5f3N62IJbKuody04XCFH5rVcPi+MzK5PzO/FpyRJy1gdlgR+/O8sb8xPyc&#10;fG5hcmFxanFlamltZmVtenl1amlnfnNFvpiVnIVCoGg4TQ0kCQASi0cR0SgCpCOvoONhRh6Kmkdq&#10;IFXwOIQGHpxhJTRGFauujDRAYetiU+VZ+aOJnKl0gTiJ3RcXP5iYNBgfNxITOxwd0xEU3BkaOhgd&#10;I0lOGoqP7Ar3H4gLnuQlzAlTZ4QpoFzM48yKUuey2Uv5XFA/nBjaHelb7+1Q6mxd5cZoDvAYjA2V&#10;c5Lns3jS1MS+yIhGX59qV7cKF5cGL9++iGhJYkqTj39bYFiVl2+2o0trYlJhUKgVBqOHVKOhVAko&#10;NRxKFTgf+HUg6Fsqv9E0B/cq6PIDv6Zg5EHXEfwdqisjtFQRFhhEd2b0bmveRnX6ebvgvJl/1cK7&#10;3ZZ53QbFs++UJcxlBW8Uxq8XxE1wArtDWX0hrEFQBliLw1kdPpbdgfRuf7tGd9MaJ4M6V+NGD7Na&#10;d5M6L5PheNdJftBibtRCbtRcdsRaccJOJXuvhr1dnrhVHrdcEL6UH7JSHLlQEDlTlCDJja9LCjJR&#10;g34PuE3UYDF2pCr4zWisGpxpCXhjyD+Dg1OBFDthRh74LryKKklNTQeJNsDiqVgcWvk1Iw8f6BtG&#10;HlLZAn1uBbsOezDYlb2Z4BqYSYdn33DucD08gaWg/D8bgPo3K34/C34E9L0QuCUNDCyCg6M5nOyw&#10;yKSk1MyomPToWE5ETHpIREpQWFJoZGpENDcyJiMhKSssIlVLx9LHLxoYcQn8iKi04NCkoJBEODQe&#10;VHp6Rzg4+YPBLJRWjeHl6ODn7BTg6hLk6Rnq4RHi4hIAYGPjQqUaa2qaOjj4BAXFeHmFeHuHenoG&#10;Ozl52dEdDAzNtLQNVKEX2WqgBOMzUzNrE1MrcwtbWEfeypoBQGc4WlnT4QB5YxMLsJahkTloYGFp&#10;90ZEnkrRIRK0SERtGlVfl2poQjLURtOsje0cmC4MO3uGlZW9iWF2fNiWrPPOrmxzpnF1omp+tHiy&#10;PUtexakKd+HRDYNIWGsEwhKBsEEgMuwZ4TokDwzCSRXhRVAN1iGm2OjXhbrFayslUhBpmoieULPt&#10;koiFPP+2WMuiAD2OK7UyyZXtYeRERfjpI6rCLSfyg7cbUnaaOZdDpUNZ/k2xFsWeWglamHB1jDsC&#10;kWygWRbCkFXG7cmLV8QFa+La9YHq8+HaW/35swKHngiKOM1mutD37mTx1WzVbE/Gmrz4fKt5Y7pk&#10;elDQWRqR5G3gY4HzNFePcbeI8bauEkXLOvM35A2TfSUF3IDkcPuirMjlifah7sLBrrz5iYbuJn5m&#10;snsB17+vgT83XLU11Xaw0CPtyM9J8ebFudQXJ8oHKrbmuo/WBncXe3rreUXcgIwoVl8l+3y+Q9aY&#10;MdaYJm9OmqmLWS4JafCg9XjrzyS5nTdnXg4WrfeJFoZEsxKRdIQ/O1d5eW/m+P7q5VvHN+9eXL9z&#10;fveD6zvv32zf3S1sK/39q78OLY/3LEl71uSy8/V7//pB65wkJptjxLQKT4jmZwsT01K5AkF2YSE/&#10;N5+XkyfMK8rMzufxRRk8IT9TxOFn8rOzU/hcFBnfPNSdVizKqin+96//dP3i0b/97jdcIZdKI1iY&#10;6uhq4gx1NTSpKJw6IjY1QrY8FpwWXdBSEZQcGcqOcY8O8kmMcI8LcUuMyGqt5rXWjJ3uNMzJm5en&#10;W1dnV57d233/+eLDm461+fKR/hZpv4s7S18bb25ItjChGRrTjIy1dbXImmSMjRktIz00Id6bxdTV&#10;10SaGpK9Apzi+XG8SkFSeUZ2T3nFWIuwNb+2p7yjvbS7SjBSzF2ry77oKj1uEN50Fp43Cy5bofeC&#10;4Il2q1100ZJ10pBxUJm6WRS3URi7XhADjJ3SxIPKtOMa7kk197iKc1yTflTDPq1NP65OuWjIuG4X&#10;XrZl3+4tPekplxVzWQRlOlHN00zP29rE187CydzAzpBmbUi10te01KOZ62la6GvB2jUKWXltK2MI&#10;kGSNPhSYokUGnU+IIqeQiaCbCzqLRIK6thYNzNJAj1JBtcP0joZCqUahdwAHTKIVUZhoAOjbeOAd&#10;FS8EQamujqNSyXBLqiaFQNIgUGGhBDzYOETHq+NIJCihKxKtpoQE/hCKgsfgoKg+sGUo6F7ByKsT&#10;8KABvBQYoL2BkT6oh8PnQXvQDKbjgQ2WglmSIo8hgYTX1Kbo6NOoWkQtXQqApg4RQNeAasswNbHW&#10;tnezikkK2T/d/M/f/+brb//+l7/9+ZvvIPF4SD/+e/zz7/949d23Tx7cra0o5SREl2WkNIhShTGe&#10;eUlerSVJdbnR+cneC8P1MCP/7Xd//fYVROG/ApsBq3/7zavf/yfobfbkZ7UK0nOiQxL9XSO87FNj&#10;vGNDHRqqeM11osamgg8/f3H96AJBoOra0J3GJxf2Ds+2D04OLq5aBvq4pfkds5KK0S5+e2XzgmTz&#10;5Z0fvfrL9a8+5420RLaUOuWyrVMj6hYn7v/rj0r6u8q7OtoGh+ua2xZW1ne395blk21l5S0VVbVF&#10;Za11rTOTC1Bmfn5edn6VbHKlvXt0RDq3tXfe2Tva2NYD9ru7cyQRy1qrm1sr6ttKawH6apvbq+t7&#10;QdNR6cLyRnVDW3l1y8zC9uLyQX1zf4948vjm4dzOfl1Pf+PgYHga2zM83JRJp7s42jkwnFwcXdyc&#10;WfZ2kGoNy9bKxtzSzsLI3JDuYGdFtzAw1dMz1jEw1KYzrJkMG7qdlaGRLrhOVH0CrzA9szSdV8bO&#10;ruKHs/0j0gISRBFJuZGVvYXNkmp+TVpeq3Dz7sruw/XqkbLCzqzOmdqU0tCqwazq3oyCxtjsqujk&#10;bJ8onlu0wJNfE1XQlcqpDWpfzj/8SCa/Wz9+v2bz097J57VCWWDlUgqvP4iVquWbaSlqieVVRtn7&#10;mDBdTTy8mD4+Tn6ezkHerr4uTG8nuq+zHctCx5Whz7SgJoe7ywYbVuYHtzZlo9LmiurMrMyovOyE&#10;yhKOu5uZnYtBeGbQ/V88vvr1w82vjiQvpsY/Wex/d4y3nO3dERjcGx4nTWZPZaVIsqpXWhOqM8b2&#10;Fv/z1av7P/vXh7/+zf5HH19+8eX1pz8+ffHh2cuPTl+8v3Hv8c6j5wcv3rn15VdNO2tlK9PdF7vZ&#10;Iz2+7GSGl6+lk7eVk5+jd7izb6SLXxTLI8TExtXU1s2S6WVt72NJ9zS1djWycDIwczA0dzSzcTO1&#10;djaycDC2dIR5eTBraetqYeNiZuWkb0zX1LXUMbCB1eStbaHkrsbmLH1jiKaHI+hBvZWtB1OhGKOI&#10;lPeFGfk3UvIwG85g+tMZfkxFZlcHhQqNs2sITLK/IdxhA4aTIvsrwJuaH3LxbwCR8v+TkbdzCHjD&#10;yLNcQuxdQ6HSKRgKnwdtWL52LC9nRz9vuoe7Ab06UVgay7WjGvo6eDrYucDC8Q4Mb0emnyPL357l&#10;x6B7M2y9ABzsfRksbwB7R2iRq1Mokw4lX2U4hkDHy/BytvHwtnAJt/HguEfk+cZG6ViIrByGQ+Pn&#10;kjNXBSUtEakhlq4etj4sRpCdfSiDFc5khjoyghwZYN1AG1tfWEEeAE7xCmZtGf6WNt6wXo25lSew&#10;4USvFtbgbAfa0H0gRp5ioaxCU0XSSBRTPQO6lo41Fq+jQTQAVw1cIC09K4QqQVkZ+FZNMAQGfUzI&#10;E6sqqymGC8ARAz9NIJAoUGw6EXLwFDKWgPuhag3w5cB/g/4i3K0EvUYwgQ7lG0aeRCJhMBiwHcjl&#10;fz+pqamBZsAAa4F6KhVy8GCCDDJJEQsOJbdU1wAemayprUUmk/VoNDOKJhi96CmjtREqNISyrirK&#10;BI03xRN0MHgzHeCctWh4gp4GzVrLCNKEQaDtCZqWKLw5Vt2CRDEmUoyINFOSnjlex0qFlGDCGojm&#10;ShIyUgwsbREqjliaC9XIAkVyphnYKGFCqLqTaaIVbtEiv9IXQfZTo3gikOKAhOe1Pc+quh4VNz8p&#10;bX1R3fFWZefd0qZZttAFoeKshnMlkO3UCfZEClMFG0HSvynreF47fFXRFUE0slTBWuLIDDzNXpUU&#10;gtUfixXdrh06KOkIQeu6KRF88TTQfcw0Y21m18wm5uwIqvcKGvNY3m6gNwIl31NVV1Ky0zciK6FM&#10;1anmJC00QllNBTrDSDRKEasExhCqaCwGvgqqyhCvAfPywNAkExKjQkpz+IEejpEB3jkZ7Jba8s3F&#10;ufWlubXlualJmXhkYFQ8LBRkBgUFxMZGW1qa48HwHAFFcIFnKw6FBNsBoxE8GmwKkZnhJB1NHh70&#10;F494jUl85BK/6fFAmdhTBsXIQ5CI3QBGR1zFwy5isatE4i6TecnlPuOTvjAmJnynJgIUFDzEvL+G&#10;LHByPEgmCYAhFftJRvwBxkYDZaMhE7LYKXniuCReOhIjG40DGBXHjIpjx2VJE/KUqYn06UnOpDxt&#10;bCx5dCRxeChqdCh4dChAOhQgGQ6UQ6uHzsohgfiF6fDF+cjluci5mZDZicCpCb+5qYCZqYC5maDp&#10;6YCJCW+AySmvqWlvgMkpz9k5XzALFk1PhUxPRh7sCe/dNFycVN46rz3eL93dzN/dyjncy9vbyRoa&#10;8B2TQHr6Q4Oeg/1eI0P+4BT19Xh1trl3tLmM9HmMDnqMiwPB4Qz0evT3uUE6P+KAof6g3u4oEd/Z&#10;zhKdkeo/O9F193L95mLr5uz46ujg4e2rD188f+fJw0e3Ls92tibFA80VJZ11FYWZ6ezo0Mo8wUBr&#10;/VhP29qMdG9xYn918mR9bnVaIh/sHh/oGelsbaksryrIE6Wzw/19nBlWqQlRRXn8HEFaJjeemxRe&#10;lpeRw0sUcuIKBKn5WSkwHV8kYAOU5XCrCjJrigSgfEPK/5CXf6Mj/4aR/yEd31pVAuw3s28AZqsL&#10;crrqq9nR4aK05NqivOz0FICqwpzB9lZxb9eUZOTp3etP3335/P6daclQX2tDTXEeLzkmj8+uLckt&#10;zeaW5WTUl+Y0lOWW52SCkyBkJ+RwkotFGQBFQm5FvqC6JEeBvMqSvIri3LLCbBgwR/99yLyoNA8K&#10;kC/PE5bmZEEQCUqEWTAdD5DPz8jipQky0oTJCRmR4auS4c+e3ntx//Llo6uzveXjtdkvn93/lyf3&#10;f/TgBhhv37l4fHP87MHp208hUv7Td+7++L2HHz25enqx+eW7dz94evb+k9N3npw8v7//9Hrz0dXa&#10;48u1t+/s3NubXRc370mbpxtz+kQx4vyE0Zy46bJ0iSi2Ntq1LNihOz10sjBlpiRtuSrjoD3/uKt4&#10;tyX3qLPosKNwpZo3X5a2VMmdLUkR88N6UnyrgxlN0Y7y3OjdZuFuc9ZUQdx4dkxLjGs/J7A13j3b&#10;zbgl3mOhImO+iteXEdHLDW9J9KuP8yoPcexIDaqOcK2P8cz1sYo2U/fTRESa4PjOhhVhDl2pAcOZ&#10;kU2xHoO88PVa4VFHyXZDzmadaKteuFrFW6zg7Lflr9XypwoTV6s5Ww2Z241Zpz1F5wPlqw2C4/7K&#10;2xPttye73z2c/9Gd/RcHSx/c3vvgeh/gw5vDTx+df/X8zhfPrj+4f/HOzcmLm+OnV4fvPbz19sNb&#10;Lx9cffr2I2BMDXW1VxV115WN97UBjPW0TAx0zEv6Z0YHRrtbxwa6K/JyICISiQI+n4rD6xBJumSi&#10;LomsT6FqE4h6ZIolGOjr6tmYmTnY2dmam+tSqQQMTh2FAf19Ek6dgMNDgepYGBok0OHHEch4IlXj&#10;tWAaGY+HZQo01CDdGBpenUYgUNTVqQS8Onh2QXSIMhaJUoOEHF5DVRUJybNhcUg1FQ0sDqbaASgE&#10;IrDVwQMQiYKD5VWg1VVBvRYFeotMI5HJGuokdTyABhbS5QTDGPhDYzj4CJRgQKWjrQnGVATFEEjx&#10;nTH2tVY7Auwb0sOBdwd2DYfewwZ01KooIhJlpWegicXramhgEYi8lKSzxRkvU71IumlVUngbP26r&#10;r35/uOXd/YX7S7KX2/MvN2d/fLn32enmh0drP7q9/9ntvZ8+vAT4yYPL53vLz/ZWv3h4+/bWwoKk&#10;53Bl+mRr8Xxv/cHV8afvvRXk5Y5XsMOKdLLoHzLy308KMuv/iC2FFWzAwUDMsrISVlUVj0Sqq6rh&#10;VVTVVZQ1EIj6guzPnj/Ynxu/d7CxOz16uji1NT60JR3aGO07nBi9tzl/syJ/tD3zdG/27rr0cnl4&#10;V976ZG/i9vLQnTUxwPlMz83ycFVaUIKrycZQ7Xtni+dTvZcz/UeyjrPp3sOJzq3RhvXBus3hun1J&#10;68FYy95Iw/Zg7UZf1c5Q3dZADcBaT8VyZ+n6QPVSd+lMc/Z8W85SZyHAbFveTGvuXGfRcl/5VDuU&#10;PLCcHZAb41bOCRquzVweqj6e7b3ZHL+3M329IT9bFJ8tSC6Wxk7nR49nR3YmB04WpVvjA/KO2sWh&#10;9p2JoRVxz4qkd2m0Z3KgfUHStz03vj4l2V+ZO99ZO95a3Zqf3pidPN5YOd1au9jdPN9c256dkvd1&#10;15UWRAb6GdGoitdUCAoWFxkQmMvj52XyFHQ8xMgL0zkKZGSxOTkZUKR8fqawIr/Iy9kLo4zBqRGg&#10;ZKRoCkoRHQ/+hFFICEg1dTVVPMTIfy8fr6z031BCqIG/fAUNq6qEUMWi1UFpZWq9t7K7u7yzOr18&#10;sL6zu7Q2Nzy8PjIwVpE/X5WzUSs8acq91ZZ305V/1Z6zW8NdLkqYEoYv5cfNCqIG4tz6o1zHU/0m&#10;UgIGw5wHQp36gp36Q5yl8b5znMiFzNgVUeJ2cfpGKXutNHWlKHW1mL1TxYc22F5801n8oEdByrfm&#10;njSKNsu5K2WcxVKeLD+tNT3i7oJsZ3hwsKJmaUQ22t4j6e4tysxsraroqKlZkU11VDRlswWFvNym&#10;8trVqbnTrYOt+VX5oMRcx6i2pHJpcm5KOrUwuSAXy2fHZ5cnF7cXN5fk84vjc7vAlM03lzdSUCQi&#10;kkDEkAhoojqagMcQMWgNNAqcPSz0agkJnUBVNeAD8KoqGLQyHqWEU1FGq6mg8UpqVIRqrm+YXFjU&#10;H50qT+UPxSf3REYPxMaLE5MnUtLH4pMHwqNb/PxbfHx7I8KHYmN6I0K7wwIHYkLEiZHi5Ah5Ojh1&#10;qWNpMf2xQZ3hPqXONhUuduXOtrVuzLYgL2li1HwWd0mQIU9LGYwMbwv0a/b2rvP0qHV1aw8MkiYk&#10;SuITKhwcW/0Dypxcqr39WqPjJNk5qY7OoOeprapCRql8z8grIxVkC7g9YT8GkdKgm/g/GHlwt0MC&#10;iDRVhLEqojzGc6k2a7ky7aA+46CGfVidfFLHvmzOOKpJWSuImhWGTGUG90Q4VLuZFtpQSmyolXa0&#10;UjONCktSk7Nxo6tJvYNBOV2ryIpcYEXKtVTPMsVkmWPTDVRS9JXymJSGAMvhZI+10sSjRv5OTepm&#10;ecJ2RfxyQfhiXvBKceRcXvhMUcJobmJVYpCBMkJTDWLkgWdWMPLQV04ojCoK+GwFI49WVQPdaZgE&#10;h7l1MAtcEEENkpLXRKNhRh78lUNiDP8HIw8ArwVWBxPs0KB5xfSmEp4FBtiRIuzpf5DyCqodmkAN&#10;qP/hUmjjwFWC/SsBHwlWBrc4ytzK3sM7JI2bnZSaGRmdlpicFRqeHBXHhaPjw6LYcBkSkQLKmLiM&#10;8Ei2vqGdr38MsFPY2ZHR6dGxXDDr7Rvl7hkWEpYMDGfXIDB+d3DyZzK8nBz9XV2C3N1CvL0iPD3C&#10;YEbewsJBT8/KxIRha+saFBTn5RXm4QFp13h6Brq5+dnZOVlYMLS0DUhkLQyWgMZogOebto6hpRXd&#10;3AKKhQfQ0zcxMbWCmXoYMFkP0fFWdLqdg4W5rbaWkYY6DYBC1gUg4zWNCPrGRANnupuLk7udja21&#10;oX6Ig20DL3FvpOmtw4nd2cYFSYm8RzTdKVxoFFaEOoVoQXS8Iw5poYywV0f56pACtfFeRARTFWGF&#10;QDAxCBcNhA8ZIXLQbQo0X8mDsheMpjvVhxml2qq4kxHeeojyeLcMbysnIiLKEp/toSPLCz7qFizV&#10;pyy38CQF4V3prOpAgxJ7g0gUIkwFwdYj9XEDtwZzN2QFi5KCVUnl+lDlbm/RQTt/qdhbkmYh4dAn&#10;crwvhnPPZaUXC4378w2STq4ghRHrrxfvb5gWYpUd71LE9ksOpFcKo/bnuw7m2+aGi7anGusLotPC&#10;mTkpXoMNmQsjVTvyxrFGfnYEM8VVN93NMN3FIMvTgudhkmRPjWOqxzI0UpxpSc5aHC+jsgSXGrZX&#10;uzC8hu2TH+4g8LHKdDUNN8D6EBED6UFbtdzV0rijqtTOQEt5mvdedfp6HW+hiTfbmjHeyh7vSpse&#10;EV2ejtx5vLp5a3nz9sbO5er+rdW771zt3dsdXBzObSuevljzzYyNKOVN3Oy//9dfnX72VmZLRUIu&#10;z5RlHRgVmiHMSuPzecKcrPxCfm4BgCC3ODO7MEuQm5NbxBfmZGQJ+NnZXqGBNFO9rvFhTVujzTvH&#10;n//mJ/fff/q7f/whJjHaQF/LxtJAl4Ix1SdSyWooDCImJXxsSRqeES9em+yaHslprMhvq0utyGfX&#10;FCVXFeX1t6W11HDa6mJrSzu2l3v217P620cvD3ffe5nZ3eKaEscpyze21Nemos0MSJammpbWBppa&#10;BH0dMo2EtjKh8LnhKcn+CkYebWWh7RHgGMIOY1dm7r5969ZPXmy+c3Hy4fXhw4PLW2tDjflTdbkb&#10;DbmnbYUHtZngQXbZKrrdKrxpz75uE1008k9qOUfVabuliev50YvC0Pms4PnM0GVR5FZhwkE5G6Lj&#10;q9OuWwWXjdy7bVl32/j3OkUP+/LudOfdGSzbb8vbaCmIp+vb4BBOeiQvK0N3C0N7E10Hcz1rQ6ql&#10;Hg3AVItiRCUa0ohGmiRbE10AaxMdSyMtM31NI22yNlGDiIO+sIR6iYrP219T84roeKjXiEUrwikh&#10;7RpQCTPvGgoFebBIXSE+g0JBQZmK6IjXKvCgHjQGAOvCIu8wIw/qQY8U7AKm3bGg1ww/DlQQaihV&#10;qJkiHh9i88mQAD0aiwL1KAwSGHgNHNiUpjaNpBCuAQA1MMBSnDroTYPOK5ZE0SCS1QG0dKiGJro0&#10;bZKugaaeoZaOPsXQRNvYTNfUQlfXmMxytYxNDv3qZ5//47u//+O7f/75L3+DSPhvISL+j3/4Kyj/&#10;8ieofPXdN08e3x/s6wTjyqyYUFlLeX9VVmGqb1NhfF1udEl6wJK48Y//9tmrr3/3j3/+8Z/f/O2b&#10;r//xOkb+63/+8z9+vTrcO1xWUJueIIoOTvBzYUf4hvmy4sNdhLywkqLU1rYS8Xhv+2AbAqNBDQqN&#10;6e4Ty6fmK2obeTl5fTJp77R88mBDdrzOb60IzE4V9NQ1rspypO2xbcUu+SnEIEcWP3bqwem9n36y&#10;eHUyubPRJ5U0d3bW1TZNSmUdVZXdNZXzo+K5MVlteXVsVGJtTUt717BUvtQzMF7X1CuVL0zNrYul&#10;U6UVtb19Q2urW3LJuKRnaKixvSm3pDmvWNzQ2llZVVVQOD89s7a+2d0/xBfkT82uLS3ttbQMtHQP&#10;755db59d1fX0i6qqUnNzHf39LV0cGW6u1g5MWybDjmFrY2NlR7diMG1s7SxNzY0sbM0MTPXs7G3s&#10;XZjObszQiEAPT2d7Bzs6w8qGbmFqa2DjbF7eVtg0Wtsx1SzbHBbVcOOEoSXt2Tn1GY4hNn6Jrj5x&#10;LoHJ3kk5MSl5MVH8wIgM386Jqrr+7O1r+dmT2TZJrny9tbKTG85xDOU6dkwV10kF8SVuO2+Pfvr1&#10;xfzTxpOfDO/9uLtmKyqxx6ZlP71yIa56IblsPCG3KyK9IiAlN9A90MbNi+7p7eDv4x4W6Bvo6ebj&#10;zPJxZlgbadqYUPXISn6uViJORGlBan2diM0JCY1wDotwlow2vfvyqqe73D/SMU4Ufuen94/+5db2&#10;V8cLn64PvT1ed6et4KAsZYYdIY5KX+ClTnEFM3mCobye1aHP/+tnP//m71999+rer35z+PmPLn/8&#10;0+sv/vXWx1+evvvZxQef3/3yX68++eLW519e/PirpY/e7blzVrOzJJIMeCQlWrl6vWHknXwinH0j&#10;me7BRlbOxtYuZnbuVixvCzsPEysXAENzRwMzBzMbNwMzFhzt/ka+xsLGxcTCwVxBzesa2mrqWmrp&#10;WRmZscATXVffxsiMqW/8mo6HRG/MWOZWrrYMb3unQDrL15bhS2f52zsFQ3o1MCmvYMwZTH84Rh5K&#10;8eoYwLT3+1+MPEyvgxLYb9j5N6Q8XPMGoAauhDbFgsCwDwD7tbX3f8PIw6S8vWsohO9/CdMhkOUC&#10;dU28HQI8LZxDbNyaeAVxLv4OBtbO1s4Odm5MuqedrSfdzofF9HdgBtgz/B0ZAQ5MP2enIJYDRMpD&#10;gvV0Pyf7IAdWMNMh2M4+yIoO5Xp1ofv42nj6W7im+0QVR6UG6ZhF61pwzexLXAIFTJ9gA5avlYeT&#10;rQ+dEWDNCrRR0O5g4w50f7AdWzs/gB8y8tY2Pgz7IJiRB6W5lae1HTixgaA0tXAFR2pt521l6wUz&#10;8mooTaqmBU3LEgCN1SKQDKna5vB7FCU1ogqSQCLpQIw86FJDfUElVTUEDo8CjlvhpoH7JkMlJCIP&#10;vSCFY+ThSUNDA46RB91H4MHfdCVRigmLxdJotP/FyAMDp5hAA7AKeCZQqVSwTTBBMfI0KolGpWpr&#10;GRgYkRX68iTwmMFijUgkGyzRHk0M0DSKNrGNtWBEmVoHaRq4E7SYBJohSt0COGqKlglZyxJPY6gQ&#10;Rtg5+1Ud5y2D5SGxlkicOY7E0jUx09AyR5L9SSY9oez3O8bfbx3ZFZQHqZFdUGQmmkLHaTLQRBYC&#10;2eAZ9KJu4OMm6d3CznScSTBCPUZJY8It6t285hei+pf5jS/LWp+UNN3Pr32nrvudpoE1Tl6iprEz&#10;Cm+LwjlqkJkI5RILpwfC+nvpFc+Lu2pZfjYItBVa3UoZ66pKTNIwmY7MOhM2nOU0RSjRQpQpvghs&#10;rrn9OrdwPpK/GZe3l1w8EZaxnlUpoLtaKyHNURgfa6t4T29zHMFEBWevZaABrhI0IlCcbTVVaIgA&#10;uvqvU/KqoZEQnw6GGVA16Jgy7YTpyQ2l+b0ttW21ZUVCXlpcJJ+d0NVUPz46tLG6MDY6ODLcNy4b&#10;nZBLN9aXV5aB4x/Myc6Miw5j2FqYGupRCHikEgKvhiBgEB4uBJk4ub/Xe2zUd3zUa2zIUzLoKh12&#10;H4OIeCg6/k2MPMDIiJtE4imT+cjHA8YnAr9H0MR42KQsYmIsXC59g0iAcUmEXBINMD4aJRNHjo/G&#10;TEjjpsaSD7aqr04671z2XZ/33D7tuXXSfXXWc3M1cHM1dOfW8P1r6cM7sgd3ZTe3xBengycHbTvr&#10;JevLwsVp7tR4yuRY4sRY4pQsYXI8bnYyfm46cWEmYWYqFvwAuSx8UpGddXY6emoCzEKh95MTwdNT&#10;IVNTgRMTipcHU/5zc6FTk8FzMzE7W/yL09KHd1vv3Go42i98/qT98qxkbydrayN9oN99eipUNuY/&#10;MuwJ7KEB76EB395uz45Wt7YWp/4e15E+j0lpyNhwYG+n+1C/1/CQV3+vV193QHtTcK7AI8jbKJcf&#10;IRc33Zwt3zlbf3h5/ODi7GB1cXZsZLCtqbIguyCLWyjIaK0qqyvOnxjq21yY3pifOtleO9/bPNxY&#10;PN5a3FqSb8yPQ5zBcN/k8KC0t7u3sbG2uKhEJGTHRDnRLUN8XUtA3zgzJTHan5sUnstPEnHj8zKT&#10;szMSCoVsYICaIgG7WJgGx8jXFAmqvw+TL8/NeJPcFebl/18w8gCddVXtNRXFAl5SeDAoy3ME4HBK&#10;sjMLs/gVBbmjfd0A3c0N8pHBs92NneW5jfkJcESDHY2dDZUDbbW9zVXlubw8XjIcNS9IjQcoFHAA&#10;8vjsinxBoYhbnMMrzhOU5AthABuazc2C6nN4Jbl8YBeKeOAuKBbxwa5hRh7Wq8nncSFSPpMn5KUL&#10;MtIESfHciLAVyfD7D26e37t48fT63vXhztrU9cH6x4+uv3r5CJR3j7dfPrp669H5i8dnLx+fvfP4&#10;/N37p1+8vPvx4/MPn5y//+jkkxdXj2+2H97efHZv5/HN5pM7Ww8vV59crB7MDu6Mt0GkfEP2UF7C&#10;cG5Cf2bEQFbkVAmnhxNWE+nWzw0VCyJHMsPmy9jzZWl7rXmHHYUH7QVnvWXHXUVbjcKdRtFuU/ZW&#10;Q+Zei+hqoGy/NVueGz3CDxzK8O9J9a4NZVUHM8oDbVsTPKeKkscLkwcyI1qT/KsjXKuj3GpjPOrj&#10;vIABZjOdTYL11LwpiChTfGkIq5sT3JUe0BznWRPuIMtN2GzM2agTLZRxl8ozpIKY3lT/idx4+K3A&#10;Qnn6ag1vrZq3Ws0Bxmodf6U+69F876mkcbmz9N3j5Y9v716vTXz55OrDe8cfPzz7/Mnlj57f/tHz&#10;my+eXX/65PrjR7c+fAzhrZvT9x/dfvfB1ftPb96+dyntbm6rLOxtqFgcG5yX9I/1tCxIB5ZkQ9PD&#10;3SuTUnFXW29zIzchDoNA6JMpemSauZ6+IQ0Sq4E+mSJTNNU1gGELxvqGRrbm5k4MBt3S0kBLi4jF&#10;49RQGmgsCQdFjsOgqBMo34fJA8DUPI1AAW3UECooJRVgAIB1QWNgUMHTCI1WsMZQJkBFUDDwxGoo&#10;NF5NDaWMUEKj1CgEiH8n4tVJio/LKITXqVDg1wBwvDxc4tEYXU0tLQrVUFdHiwLx8lA4PBjYYFAw&#10;F49TZOrGKMTJQCUYYgFbRRmBUkOqAIePUIKD5aGBkkIkB+ANIw9qwM+AdORRWCpGHZwubTxRj0DS&#10;RKMtNCm7E7KixCg3PaIxAmGhivDTw0lLeKttFYdDLRdj3RfizvORjmt5/53poQdL0ker4x+drr13&#10;uPLB8drTrfmHG7Of3j27XJ1alPaeby0erM2c7a7cPT/4xVefgTtLk6QBzg/4DRDxrvT/FyMP0/Gw&#10;bBdaWZmAwZCxaDwkoofAKytR0MjaAtFHj++cLE9frM9ers8eL8r2pyUHM9KjaemufPBgYvj50dqj&#10;7bmne7OPdycfbI2fLfTd35FdrwzfWRM/2Bq7vyl9uDkGcDLZWZ0enB/jvtxbcXd59HKm/2K673Cs&#10;HWBf0gpwJG07lLTujTTsDtYBHIw07g83bPRUwrM7A7Vg0VJH8Xpf2dZg+fZQ1UZ/+VJ38Uxrrria&#10;112YVMcLrUgPqEgLlDfn7spbb6+NXK+L72yO3V4HGL9Yllytjt1sTJ0vSg+nh0C5Nz20Od47VFcs&#10;a6tel/auiLs2xvqWxJ2zg+1LY32zI51QsPy05Gh1dntufHN+/GB5dn9pan1qbH1KsjUr35iUHC3P&#10;PDrbB8+Lt+5fb87NAG9vrqsDzpuzrV0OD4qOF3HTszMgZKay+SmpmalcXjKw07PYabm8rIxUjj5N&#10;H6WMQatpYFFEDJIEoJAIIiPV1FWUsWqqeCjQWwXzf2Xk4XdRKsoQNa+EUAV/oUhVTERw5NXB5cbM&#10;2ur08t7GzvHu/sLY2Jp0ZLa1drIie6VKtFcvumzLv9NTfKsjf7M6fSoncpTt3x3p3BLE6Al3Esf5&#10;iGO8hsLdBkNcBkNcAUbCPcYTAmbYYfKkIHlSyFxmzHx2/FJh4nJhynxuwkJe4k4F71ZbwcP+ygc9&#10;JddteVetkBLOVgVvrYK/VCGQF2QM5nJ2hrunmpsmO7rHO/qGmjt6G5tbKytHOjqWxidkvSOlgqLM&#10;xAxBMk/WL95eWNlb3txf2dpd2ghy960tqVyQz/S29Y72j4Kn6/jI+NzYzNrMyroC2/Obq5PLPQ1d&#10;pprG6ip4gpoGThVPxJFJeApSBYtBQow8Ug2HREF/zm8YeZSqOliqhsSqqSBxymokhBLHzXcsq2As&#10;XTjJEYoT0gZiE3siY3sjo6XxyUMRMZK4pIHw6K7A0K6g4J6w8N6I8K7QoPYg396I4PZg77ZAn44Q&#10;n3ov11ovpyZfjxIHmyZvt1Y/9+GY8GlOymwGe4abOpWWOhoX0+rr3RHg1+7vP5aYOM/jT7LTxhKT&#10;ekJC2/z82wICs61tW0PDepJSpTm5rmSqGQatg1IjoyEReYyaMuhmQvkz4Cv9fzLyKuDuhXqhoEsP&#10;fauhgjBEIgT+DrISzmIFZ68246iOc1ybdt7IuWjirhVEDCU6d4Tb8S2wcTREpql6pYNBk5tpr4/t&#10;kC9dEsQaDKT3+duOhjsvpgWu8COmUn0lsa6jca5NPualjpplrno90ayRFM/RNM/FgpjNyqTt6pSN&#10;ioTtqoSVwoiF3JDlwqiZvMiZ4uSRvOSKhEAtBIKiCqWgAG4T+tVQmh5IpwbKBaKiBKWpgNgnZdBz&#10;BiMX2CMhVdVwamoaqlBqYzIS+rgKpQS9SQWeDe5UwxQ61Bhm5BWzYHV47AMmmGQHJbDf1IMaUIJO&#10;+w8ZeXiC28OrwO3B9Loe7BI6ywCQWI0GgerhHZKcKoyO5cYn8mPiMmLjM5JSoNmYBF5oZGp4dFpk&#10;LCcoLCk4PBkYETHpMP9uZMJ0dg0KCkkMi0h19wwLDk0KDU9x8wj19o0KDE4Ai6CPvB18XdyCWUxv&#10;Z6cAN9dgT48wH+9IL89wV9dAAFNTJoC5ub2trau3d3hAQIybW5CfX5SLi5+XV5CHR4Czs7elJdPY&#10;xJJK01UHT1cNCl6drK1jCBPxllZ0sAgOh/8hrG2YdIajvYOruZmNjrYhiagNR8draRoC6GsaW2hZ&#10;etI9nJgudDqTaWvjYm1anhTVnBqx0pB3KWu4tdSxNlY625+32Ju30iLK97FNsjGgIxHWKISdupqZ&#10;GiKOZdqUGpzuZBhsjGa76AsDGR2C6IV60XRxykxedH+CozjNdYTr2hJvk+unmeZM9NRBxDO0Ehl6&#10;wXqYJEtSZYh1N9t1v0cwU5soqYyfbEhZbE7sTXNuC7IrtNJik1DFDMPOFPfFDt76eMGSrGB+pGhL&#10;WnEhr76Wle13JA+k2/Ql2S2WhN9Iy/aHi1YGCrOTnULcNVOjbQYa01dllTuTddvSmpGqtFRvkwZB&#10;yGJv/p60an2w+GiyoS03nONvke5rVhTjlOVrlulpEGWkHKaNiNRCxGkh2IYqAKkGwEBwzJVTjBAA&#10;8TqIKCoiVgcRRkZwrNAppipZthrJeog4EoJNQyQREANBtr1+ZrOpbhuCQGmiE7h3Vus4C81Zsnru&#10;eFOGuD5pppsnbktra2BnF0SxC5LYhWxBIVtUlCqZ7h6a6SloLshrL0mvzc5oKc4faX7nT//2o+9+&#10;P7K/JGqpzG2siEqNT+CksHk8QV5eRnYuQGYeRMoLcov5ogJeVg6PL0rnZQnz87NLitW1qTnVJVkV&#10;BaGcuC/+82fLJ1vv/PijT37ymV+gF40GFuL0KViIkSeqqhOU0gXJUxvTfklh4o3psb3lmauDuZvj&#10;wd2VxoXxysnRsklx9/56285qRl+7m5Dbub8xdHYUVVmy/PzJ7nsvp2+d3f7grYAwHxoFBQXI62qY&#10;mGlbWRtbmOppkjFMa91sQXxsjIc9S8/MmGRoRHILdkosSIkr44jPFrc+vvPod5+ff/7wR7//8tMv&#10;HjcWpa12lq1DCTyyL1pzjuoybnfk3m4VXreJrpqzjmvSYbGaraK41dzI6Qz/Ka7fZLpCcUsQvlWY&#10;cFzFuWjg3bQJz+vT73cLnwzkQRgsvOnJvTtUel9ady1tqE3wYxEQjtq4AIaph7WxF93CydIAZuSt&#10;9DXNtKnGNChxnaXBaxF5BR1PNdGlGmgStQjqRByapI4nkwiguwh6j7CBRiO1tTXhGHkAFEoNACbi&#10;wSwwsKCricMQFSI2YBHkCBVdTJiLB/UUCgmsTiKB9fF4DdCHhloCgJ4qQbEdPB4Lxb8D94hUhtQG&#10;kSqgGUTdKLaJwaFx6lgoqZCaMhws/0OlGlASFQljgWcGLbF4zBuCnqZF1tSmkKkEbV2aroEmVYsI&#10;Sk0dKKerpY2xhbWRli6BrI01stAKjvT96S/+5c//+Ms3ipj4v//ju6+/fh0j//e/ffsK1Pz97998&#10;/Y/nzx51ttWnxAbnpkQtDjT1lHNzkj17arilvCBRnNtsf92ff/nFq+/+/O13kGoNtKFvvv32a2B+&#10;/Y9//9XqcO9MS101O0EYFZLg7x4f5Bniy0yIdGusEfR2lff019W3VxXVFCIi41LauwZ7ByT5RZXB&#10;ETG8nLz24cGuibHB5WnxzoKgozowOzmilFc1N1g215/SXU7nhWtHuNpnxjSsjJ18+ESyuTi7t7G4&#10;tT4ildRW19WUlTWUFreWl6xNTy5OTOaJsrmczPb2/sbWvkHxtHxuo7K2I6+our6pu7S0NjEpDSyt&#10;qarN5mdV5haWcjO5IeFFiSm1vKzitHReXFxjZbl4ZCg7Nyedwx8ZHhvql/b3jbb3DE2vbIqn5yvb&#10;uwQVFX5xcU5BgaYOTEt7Ft3F0cjM1NTchMVi0Om2dnQraxtzBtPazNLI0sbU3csxLjFClMtNSYtj&#10;cxL8Aj2YzrYGFtrWTmaWbubyvbH5y5nyoeLKkeLJI0nvYlu9pDy9IsE7wTGtKC41P5ZTkNg0WJVX&#10;kxGW4hWd7tM6VNLQnb1+OnrxdLFuQJBTF9cyVtA2XjS23VIzzOfUBHYu5r347eGz325MPaiqWY7s&#10;u0grXvCSP8te/rA2f8I3o9+pa4/fsy5MrfAM5doHxjnYORl6+zoF+XsFeHsEeLj5uDgGeLhCd4se&#10;QYesbG+pW5KbmhrvHxbqHBDMSk0P9vW3Cw5inR7Nr21IE7iBwWneZ5+en/701vG/Xs5/stZ6p7/s&#10;tL7itEqwIUqZYfOX+aLVXJ5M0Lra8dFvP/2vV3/5t7//9WevXt384le7n/3o4ic/v/j8Xy8/+fH1&#10;V7+49aN/vfrip6A8+eTL+7/5j5ff/nP9Xz5rONoRSodcEhJtvPzMHb3o7sEsrzCmZ6iDVxjDLciM&#10;4WFg5WRi42rn5G/F8jawgLh4Q3NHABMrFyMLYNsbmjINTBjG5vawWLyJhQOwQaWJmT142NO0zA2M&#10;6DZ27noGtoamoNlriXk4lN7M0oVh72fvFGjH9LGhvxaugcFyDIJD423tfOzovg6OwcC2Y3g7/kCg&#10;BpavAfhfMjWgHtSAElQCw/77oHimIlMrzN2DRRDPzgqwdwoGoLP8wU5hvRqYmndwDgGApGxYivcB&#10;ziHWTCjdq5tLkAfT29vaOScqLSs40UXP2s3UwdXW3d01GI70t2MG2Fp5uzqEOLOCbCzdHOz9GSxf&#10;up0XMBxZgY6sYHtmsB0j0JoRYGnn62AfaG/l6W7h7m3uHOvsU5aQ7mtgHWZiH2HklMwM8tB39DT3&#10;8HUMBc0s6d4WdG8beyj/rT3D18LYmW7r5+QQCid3NTN3pzMCgM1gBppbeADbzNLD1MIdlCzHEF0D&#10;e2s7XyuGDwD4hdZ23hSqJegho7E6FJq5jp4tKDE4bSLZiEAx0tKzMrF2ROO1EEpYDJ6i+N4Q6j4i&#10;karqeDT0vT0eCwGHx2AwFMUEnDVwysBDAxuKaScScTgcEomEu7OgQwlK0IkE3U14AkvxeDxYCrcE&#10;XUw0Gg1H1mMVOvJgEZiADSUtpUE5Y0FJoVHBY4CiTtBU19AlkXWJBEMNAoNIdVMjJtBMJLEZy5lF&#10;y8KSjezy/oC4Kgc/f7wOA0Oxoupq44mG6hRrFDGGYnqa2/h29eAvZZvbeTVOSng7LAVi6imGNiia&#10;hwpFGsp5r7z3i6r+x0Ut6WRjDxTZXp1qiSK4kXXcEWhJYNwHpV1flPa/KOzhY4wjEBoJCMKiW+yn&#10;gqbPc9t2A1LSlAkcLIWDph7zCt+u6HyrpqfO3tcZgfKi6jCQGGeEchvD+yNR80fcukdplTNh6QwE&#10;yoFCY+HJjghcnKr2Vnz+rcz6s8zqFJx+EAIbp0aej+MtRPHmgjk1es58pGGjlddsomggKtURoeqA&#10;wkRYWKS4uDLUidZo9RA7JlkZyrAGRaYpuvjQwEBFDe61q0I5U+A33FAcPYCAx2muKq0tFvU21Uh7&#10;2+XDPeND3bmZ7NS4iPAgn9qKIslQT193S0drQ09ni3xsZHtjeX15YWN1YXFucnlhekI6UldZyktJ&#10;DPJx0CYjLEwQ7U1BUnGYVOwjl3jLRjykQ27iAZeRIdfREU+J2Gt02Gtk0GNk2Fs87Dc04D0mCRmT&#10;hUkkoWJx6PBw8MhI2LgsXjYaPy5JAhgbSZIOJ8rEyZNjnNkJ/vxU1uKMaHut5PSgDuBkr/7yuOX2&#10;ac/bj9befbz7/tN9gHee7r39ZPedJwfvPj384OX5e2+dgvKjdy7ff+vixaOjZ/f3nz/cengz9eBm&#10;/OG19M6V+NZJ79lR1/lB+8lB6/Fuw/5O3dZK6cpiIdjRzGTWwrRwQsqRS9JlYrZMnCqXpMqliTJJ&#10;jEwC8fUT42Hfc/ThM1NR87MJq0vc3S3R/k7OyWH+wZ7w7CTn9q2CleW4kWEPudxPIvEUi92Hhlz6&#10;+5x7e5x6up27Oh07Oxz6e5wlI75Q1P9wYG+XK4BMEjDU59PV5tfRHCJId47wM89KCVqdGThcle0t&#10;jS2ODfY2VBXx0wr4ac1lBX3N9dPiQSgucm/n7tnJzcnR6e7W8fYGwN7m6s764urixPry1Orc+PLM&#10;+PL0xMTw0NyYVD402FBSUpWXV8DPYFoYe9jbFOdwAz1ZiZF+ObzE/KwUUOZlJpfkcIpEaXm8pGJh&#10;WmFWaokovTz3dVrXN3hDx8MB8goIAcAfFWQUZtcW5cCqMjBgEZvmHyjIw+x8Y1lRe01FqSgzIyFm&#10;TjoCjqulsrQiH0qsmp2RXlGQOzbYd7a78ej2+ZxMvLkwPTs20t1UO9rb1t9WDyDt7xjqbNqYn9hZ&#10;nF6Sj+ZwkrnxkZmpcYK0hJyMFIDczPTKopzSAlG+iAfT8bkCXkE2P4eflpmWWCjiCTjJoE1RNr8s&#10;VwDp4eRk5WdyioVZRYJMcJaKBZn5PK4onc1PTxFx00QpidzoCHlvx/Pr8/ef3X357Ob6+nBrY2Z/&#10;c/adR7c+fHLz1s3pu4+vn98/f3z36J1nl88fHL91//jtu8cv7xx98ODk6a3t59e77z8+e/fp6fMH&#10;B0/v7T25u/voZvvxzfa9k+Wb3dkVSfOGpGlruFZWlSEuTB4QxQJI8pJkham93PCOZL+WeI+RzLBh&#10;XtBEbtxiWdpGbeZ6DX+1KgOUm3VZ23X80478s868i+6CzRrOSnnKXmMmwHFb9kJx0gDHP4NOa4hy&#10;kucnDPLCmxN8G2K9CvyZDfG+lRFuxUEO1VEeIk/rEH2sL00pRE8txY7SEOc2kBnWlepXF+XYFOs2&#10;XZK8Xpe1WMFZruBO5iVIBVFifnh/WuCYMHqmMHWpnDORGz9fwgYNNhsEU0XJW625Txb7Pztb2Oir&#10;Opnueetk5b2b/U+eXHz69PLz57c+e3b1+dMrMAvOzMePzz99euujRxefPLsNztV7Dy6e3z58erV/&#10;fbgq72vtqi0Z7WyU97fPinuXZEMAC9KBOekQwIJsdKi9ua6kKMjDjaCG1CEQ9ckUUzDip2kaaWqZ&#10;6ujCau/mevpWJiam+vo2ZhYsGzumtS3Eqn8v3U7GQ+93KVgcAHi4UDWg0HhDbX2aBpQ+TgNDoBE1&#10;NTDqqgg1jCoaGDpUbTIYd2DxWiQKCY3RgHThIcZZTQWJQuKUlKEYYRQaPCJBjSocTKqOQYMGMEUO&#10;AHYNg0IgQgMZHB4NHDMUcakMmmmSKQpSXs9Y30CbYSYGPAAA//RJREFUSsNjIRJeAw8leQYGRL4r&#10;qBlQws9K6AkL1lVRxSji0AFASxqJDDZFUteAAXahjsHiwXbQWAIGp6GGpmDVdTSoWniiJhZPVlXJ&#10;io56eri9OdzF9XFMtDf31cWHm9JyA50vZT0XY91Xku5zcdvJSMvxSMvRcPPRaOvlRM+9RcnL3YWn&#10;W/O35qUPdxYuV6c2JwcvdhZOtxcv99fuXx79/EefyIZ7KRo4pIKzA90G8AwCh4NCoUCXQPHtHThz&#10;UNQVOAr40Q9mUUhV6HCUFLlblZQwSghNPA6NQOCUECSkqrY6bri16e7h1vX+2u3txfP1qZMV+eGi&#10;5HBeejAnOZ4fO1uS31qdenyw/HB3/tHezM2G9P6O7Hyx/2Jp4Gpl6GZj9N6GBAAi5bdlj7bkJ5Pd&#10;lezgwjjvzcH6h+uyy5l+gENZ6+l4O8DRaPPOQO3uUO2xuHF/sHarp2Knr2q3v3q9s3Srv2qzr3Jn&#10;sEZekzVWnbE1WL41WDnZIJDW8IbL09pEMQ2Z4a3ZMZMtuVeLA4935fe2x+5sSsAPeHwwfbM5frki&#10;vb0+fmdr8mpl/HR+FOBkTnw0MzzVWd1fkyfvrJ4baNoc792fGV6VdJ4sja+M9SxLuzfkQ+drM/uL&#10;E3sL8r3Fie0Z2fqkGFKZnx/fmh7bmhzdm5UdLE3uLkwcrs+dbS7fPtxdmZSnRES42NhkJCYoMrhy&#10;gHMTpqVmprKz2GncRLYgjZfF5og4vNL84lD/YJwqTgMDqayoYyl4LA2HoWJQZDQkHg7FyGOQ6miU&#10;OhZDgP7ilNEoJB4YABChrIxRRiBBiQZ3AbgF1LAAwKitqDvZPDzeOFiUz6/OL58dHO2sLM2Lh5b6&#10;OqVlObNlwu36vOOW/KvOwtt9xbsN/Jm8aElaQHeka3uQ/UCk+3hCQG+AY7c3s9XVusOD0eXFqmOZ&#10;tbrTh8I8pXEBPUFuvWHuXREuMm7wBC9iRhCzVsTereSfN+XcaS+6214EytMG0U4Fb78+d7k8c6aY&#10;N5KTLqvK3xzuGa6unu7sFzd1yLoHehubxd1d4BG5MbvY09gpTBXyEnglgqLJ4bHthZWdxfXthbWz&#10;3aNsblaxKH9aIh/qGBjtGZkYhuh4WLVmY25te3Fzb2kHYHZ02tXWGa+MA4Bj5NUQKLQaHkAJSuKD&#10;xGGJSDWcshIKnEkwC04pdB9A2ZqReBUkGaESYm4nERVKFYz8LD+nPyq+LTBsODZpKCKmKyCkKzB8&#10;NDZRHJMgTUgciYntDw8HaPb27AsLEcdFjicnjiXFjsbFiBOigT2ZliRPSZInx48nJcgS4yVxMUOR&#10;4V0BgS1e3kMRkYs8/jw3YzadM5nCHo6MHgiL6AoIavPzL6Qz6r19B8D2ufxuDpeOxemrKlPVlIlg&#10;LICGxBFh2hncp2hVKGsFwH8z8uC2Bv4MQBW6ozEqKuCvRBOB8DfVmq3Lm63grpSmHjVwD2rYe1Up&#10;h7VpKwVRErZnU6BFvj2t1Fm/2s1UHOOxzIvc4EUeiRKOs+O3eOE7wsiDvIT1zNB1QeRmTtRkipc0&#10;wXU4zmko3hGsOysMXsyPXMyH9OLXy+O361I3KxM3K+JWiiMX80Lnc8OnciInC5OG81KS3GyICAS4&#10;DFBqC2h4owYFr6hCIUdqqq9JeVBCubIVoxhwSLB3hRh5NXAbQAHyBKTiex+4v61g5KFNKY4f9sxQ&#10;J/z7Cdg/nAUTmAVt4GbwBM8CfwhXKimBQZPi930/wStC0TbQzkBfHw0eNOAJ5urmHRubCknTRKVF&#10;RHFi43mxCVlQaHwsLyY+MzImIyKaCyM8Og0Okw+NTAXNEuL5Ntau5mYOvj5RgQFxAf6xoAwOSvDz&#10;jXZ3CwkLTfbyDIeValhMbzfXYAd7XxfnQDhAHsDDPdTJ0d/IyE5f39rKysnBwYfJ9PTzi/L2Dvfy&#10;CnN3DwRwc4MYeQcHDybTlc5wtLFlUaja4OlHImvp6ZsYm1haWtFtbBzMzemwfI2JqRXL3sXB0Y3J&#10;cnZx9QJLzUxtCRqaRIKWlqahnq4pgCbNwNjA0lLPxsHK0dHBzdnZ1ZluE+vlUhYZ2BTlt1LGB32P&#10;Q3HZ3ljZYl/OXJtguoKdbKMZZEC0UEEwiWgrHMJGXSkn3DXZWS87yHysIl5ey5bX8aRV3HZeBM/Z&#10;OJiEKHEzkmb4HLSmjeX6VUVbVMUxYm00/GnKKRZaUVqYJGNcnotuN9t1tZ0z3Zw8Wpcw3sqeaU1d&#10;qE8a4/jVu0FfcrT5Wvene+0O5WyOF65OFC6PFWxKC4/l5aeykmNJnjg/oCfddbWWfXuitpHnxw60&#10;yE3xykp0L8kMWZbU7k81HchqNnqyRwtC8v31s1woDdGM9mQPaXZMXYwL31k/WFc5yggZqoWIN0Bw&#10;TVWLGdgKBrbDgyILN5EE6g/7akuDjKQBxpOh1tPhtmN+RvJA09V45rC31kSY8Xio0USE0ViQrtRP&#10;a9hNY9JXc8KdvBCgPeNL63FEVlohZKm2S1WRM/VJsuaMkcaMoXqOtJk30yUabkjra+aXl6eWtxRk&#10;VwoqaoX8rKhMYVxpjaiwJrtxqKF6qKFe1jl7e+enr37/81d/GFgebxR3VbXXRafGcgU8rkDAyRRy&#10;RRAdn5lbnCEq4IsgUj5LlC/ILhDk5Avy8jjZIqwmeWhu3C8psry38aNffckrzS5rrkrmJuEJaHMT&#10;XS0i2pCGN6BhdSgoJAqRmZMuX50Iz4jvX5EP7CwOHK6N3T4UXx1UzssEoz3Fs7KmnZWRu1f9t05b&#10;9zdLZuTiq4s8yXDF9NTFj3+0/dbjo2cPgiIDDfWJxvpEKzMtPQOytY2JiaEWjYT2dLYU8WJiIt0Y&#10;dF1dLbSBIdEzwjUqOy67r2Lv8wcXv/rg8Z//5e4v3/3kvz5/8d6t1sqM+daCzUbRQbPopFl40Sq6&#10;aBGeN/DudmSf1nLO6rhHVezt4nhQruVFzfFDZnnBE6k+0+n+s9zAncKE0yrOreas69bMe93CxxAX&#10;nw/KR0P5j0aK7otLrodLH063LLfkOZAR9pooHxtDD2tjH3trN4YZy0KPYaoPqdbo0Kz0tU20KUaa&#10;JEsDTQt9moWhprkBzUibbKBJ1KYQYUaeqODKQQl/VUlWSNaAkqCIlAfQUEjW4PFYWDseLuFKNBqp&#10;cG5QQlciUYOqyAELbwHYGkR1vAYOS4BkasDWsGBFBZuvCnwpEnpIKKNUUGAbiih4sGtYCQfYGBwa&#10;NEBhkGQqiaZFJZIJkGwQlaROwMPAQp1oiLgHJXDRoCVoA0CiECk0IoGE1zfUoWmRv1etIVvamNoy&#10;zHX0KTiSmrG1Xjw77vDi8NOvfvTTX/z6xz/91c9/+btf/fuffvaL//rtb//67bcQtf7HP/3lu+++&#10;u3X7vL29PjbMhxvpvzPZP9QgKuL4NxUlFHMD8pN8N8e7/vSLz19988dvv/v719/+HWbkX4H//va3&#10;v/36FytDPbOt9bXpSYLI4Hg/t7hAj0BPRnqif1tLfldnaWNLcVldcU1bLWL/5Kq1o7+8qjGvsKK9&#10;Z2hxc2dua6t3Wl4z3F3c3xxXmhmal8puyU/vKottFDkKo11z48Prhd4FKbzOisHtmar+tqEZ2fLm&#10;ukw+XldTW19ZCcao9aXFbY11SXHxqcnswqLydF4um5/PERTlldazubkAmcIiPj83N6eov3eIl86p&#10;Ky1rKCzpqaxuEOUIwqOKk5Pzk5PA33lyZERsZERkeEQ6m5ObXZDB5jXWtbZ29EYkJKfwRd2j0hef&#10;f7FycuIeHuYVEeHg42Xn7GRmY2NhY+3o7OToaG9jY2Vja2FHt3R0YoBbKD4pshN0oHoaoU9hirNy&#10;i4UOHnQHb7oRU8/M1Xj3ydYnf/pAfDBw9vHhz179eO/FxsSxmF0Rm1gYXt6TW99fIp7r2r1cbuwt&#10;r23P379ckM111LQKkvi+vNJITln4+Hbn5dvr2/cndh9OdM2XJpX4FPUnPvzX9anruqm7FVc/E9/9&#10;D/HGp1Wbn1Xtfdk08aSgaNI3d8S7eiK6uD8qNMPOO9o6MNLJ3Zvp+f9h7C2AW0myLNAyyiQzMzMz&#10;MzPKbJltmZlBZpAly0KzZUuyZGZmeszd7zUzTM/M7szuzA52z7yfJXW/7dgfP+JXnLi+lcoiWZV5&#10;89Stk26Ofl7uvh6urrbWXk721iZ6Dpb6WiriFgaq7fXFhdnxaakhrR2ljS0F0bEe5mZKvV0Vswxc&#10;blmCubc+9YC2/+Xx9teH489m+q7w1ZuNmTPZhZyCmr2aQm5xMbescaXl4e8f/fbfv//T27//x7//&#10;/eXbt8dffb/6wWc7n3+79/HXex98uf/JN3zn4KOvN15+/OHbt++/fcv65M3IzXnLCsc5KdnYw1ff&#10;1s3c2d/SNRDA1j3Y2jXQyMZD19zZwMLVzM7b1NZLz8xZy8BOQ89GXdcagD/Lqw5vHlc+z86n4/WN&#10;7YGvqW2hpmEqp6ALrKm5i76hnY6BtZ6RLaipqWsJagIYGDtZWHvZ2PtZ2sAJ8jDX/EuOPICVNSws&#10;YwFPYerzjpG35aXG29j5vqPmf83I8z8FPgAo57Pz1rY+vwbYls/LOzqF/Jz8zpPKsXcKtnMJsXII&#10;sLCDqXlwGqD858cDtnAdG8cQS3t/c0sPS1NnBxMHT1PH6qT8BMdAD107e/DPNHWxcwwwsfICF2Jj&#10;7muu72Jp4uHsEMxn5G2svW2tvM2N3Gyt/G2swAlHWtoFmdv4W1l6O9v4uRq5uenZhFk7tWXmuSob&#10;+urY28qbu+q6e1qG2Jj4mBi4W1n7m1h5mNi4A5hau9va+DiC78rGz8wEpuBtbAMdHENNTD2tbQLM&#10;zL3BqrGJh7aeo4W1n46+k4k5OCV/4BiauwOYmHsA8Bl5hLiqnIK+orKRlLSWCEJRXlFPXllfWd1Y&#10;Xc9CQEweEpCQQCqK8mRA4QBQEJKSRMjLwW26grysorwCnyCQlgYtsZg6PEOIvCK/nf6FkecHl2Bb&#10;YOFQ8peFnw4vJiYGGm/Q6oPoE/hIJG+yD94qf0NQKAfPwgrP7wpz/fIyYN/KSGk1JFJdVkZTGqkn&#10;ibSRlElUNTwobzstbbupxl7WYK+qOt9vJ+wXNJSbe1pAEoaSckZKqibyKhZCUjnqlk8r+j8s6/+s&#10;ZuRVOzFN3dRZUslcUsFSVtNWQi1ESnvYJeI1puvDwvZP6odHvaNchZAWokgrKQVbBDJUVHbaL/aD&#10;go7PCrreL+rFII0jBeVCIQTVzPfL4q5vy/rWA5ITBCVDIdEEUdkCGc0P64c+byfuFja4QwgfeTUL&#10;SChWRmXcK/qjrJZPU5teZ7VsJxX7SMhbSErZycjaQaKxAoqccPRlVuNVQUuqlKYfJJImoULxj11K&#10;LkRL64RCUmGQTJSQIiUqnRCJQqlpO0AQytCgyMMd/CM1ICjW3l5dRFgCgt/DleC9RAyCdiFedhKw&#10;8HACEuZrFgPfx8u7MBddU5rX1ViB724bbG8c7mpZmCBNkIYp+L7Olrq0pJjIEL/MlPjS4pzmhkrc&#10;YBeNPDI7RWPNT89NU+dn6VzmzBp3YWd1cYlJnyC3J8ZaVJa5kEYjycQAMsGLhPOgEn3GCD4EvBcB&#10;54nHeY/i/Agj/vjhINxgUC/Wr787aGggkkZJX2SWrXBrlxZruay6tcWWzaXO/Y2+k93hi0PC9TH5&#10;7oz24HIC2FeP2E/vGHdn409u557fZz69m3//8fqji7WHZxsPTjfvjtZujtbuTjYeXuw8vTl6fHP4&#10;4HLv/vneo6vDp7cnT26OH1zs351t379cu7vg3JywHt0uf/jy4P3n288frL7/fOvNi83XLzbfe7ry&#10;6tnK84fsx/cXnj1g3b+auTmbON8n7a8PrS92chh181OlsxO5M+NZ5NFYMjGKMhZJI0fTKXE0Ujz/&#10;QcIYPhqUT9ITJ+mxdGrE9GTU7EwUhexHGvMewbn29dphOy2xnVY93bYD/Y5Dg67wnK5EP8pYIGHY&#10;t7/HeXjAlSfB797XDTPy2SkOkf5m6TE+fc3ldUVZuUmRRamx2OqSKUL/Hpfx7OrkvXuX904Oznc2&#10;jjfXT7Y29tdXt5Y46zAdz1piL6xwmesrrK011soiY2GKOksj00Zw83Qag0IZ7empLS7EpKcEuTsG&#10;uNkWoRMDPKwTIrzzM+LeKdXw53ctyoQT5DHopLLclMqCdD4FD+w75x0j/wspDzPyP/PypQX8yV35&#10;5HtLJeadrPw78Nn5OkzBYHtzdWFuCTr96fX59Bh+f4Xzn19//tUHrxdnp8oLckvzsgsykpurSneW&#10;2WusudOd9YeXJ/fPDwBe3L98/eTu89fP/vPbz37/5cdPr08JPe1gz0PY5mnyCHdu/GJ/48XDm/uX&#10;x0/uLp4/ur1/fXp9dnB9dnR2uHuwucyYIJNH+ptryqowedmpCamxESU5GaW5mXWlhTAdj86sKsgr&#10;QWcWpMEcVhYqISM+Nj0qPDksuL+x5nxn7f7l4YN7x2dnWxcXO1zW+MI0EfzwXj++uj5cvz7euD0H&#10;Af/W1fHy+d7i5Tb7dH3+dpf9+Hz93vHy3enK9Qn36pgDc/Fny+CX+ezezvn2whpjdBbfukTp3J7o&#10;OZjq2yF34EsSB3JjhvPjiCVJhIIYfF5Uf4rvYIpfV7xrb7xHT5z7ULIvJTdiuiSBUZHEqc/YaM/d&#10;aMtZbc3c7yk+GS67IdY/pLc9pLU+n+l+PIHd6iwkZoUQs8M6Yt3qQx0aI90w3hZlAXYYX+tcV9MC&#10;D4tsFyMfZWEHCSjKULY6xI6QHzlaEFUXbt8YYT+SHTJRnshqQs9WpVAKo2cqU4i5ER3RroMp/qPo&#10;sH6U72QJaq4yfa4qY6EWvVCfTS9PZjTmHIy1fXrEfm+XwRio3ZgcuNpkPDvfeHXv8PnN3vPr7Tf3&#10;Dp6erd8/4IJvZodJ2ZqnPDxavX+0er3LOV1nnm2wdtiTIx21DcWZBGz97BgYduHZ40QGGTdPGWFN&#10;js2QRqjDvcS+rrbq8rTYaGNNDRkRUWUppKa8gpGGppaikoG6hq6KKl/BxkhTy0BLy0hHx8zAyM7C&#10;ylTfEFan+YWRV0DyROGlpUBlTQVFdTlFBaSMmqwSUhQpJyEnJymjrqiqKq8sLoQQgYSkRCXAttJi&#10;EirSMuCISpJSMkJCSCFhBCSgJKsIBhCCQrCatig8D7qYuAjMXokJwUpfkggxKTFxvkWKS7wj6ME5&#10;KMrC05KDEglRhJiwCICyvIKmqpquphaw8rJyfFKez7a/Y+T5C+hb4Q4aHi5BosIistKgV5aR5O1f&#10;DikNdgsAHHAgUALAz+4HVyclJKYkJacoKSsnKqEiKSkPQdMD3afM6UfrzJt56hPu5NpQ60Rt4c5o&#10;18FY7/4o9pjYfUrtPRvvP6b27Y117Yx2bo9hTyZxlwzy2Rxliz7MIvRw6MPnm+x11vju8vzF3uoH&#10;z+4/vj23MtKXEBGEp0zkierwzx/08vweH0QHIvDDCAhEDsAipSRgHWYIAv8UaVFhSSEB0KkBGGuo&#10;RHp7tVWULo5Tbw+2TtcWj1fnj5am9xcndlnU7QXyNoMEsDNP3Zginq/MPNhmH7NoV8vj97emr1ep&#10;J2zCEXMEADjvGPkrLulumX67RNum9zZnRSS7mxKq0feXx88YhFMG7nh2cIeCPZ0ZPJrsWyM0b5Pa&#10;OQM1zJ4KfHkKpQ7dVxA7UJwwUp4yiEkcq00fKo0bLIkdqUARa9JwlclNGYGt6DAOrv6KQzxn4c/Z&#10;o0eM4YP5YXD0wwXc4QL+Ypl+vTZ9yqHB07oyqXtzY9vT4AypTHxnTzma0FrGZ+QBWGM923Nji+S+&#10;tSn8+jRhdXoU3CnLE6OLVByDNMSi4ZemSLPEgfHhTg6NsDo1xqXjwafwR3QCiz7KnaKerC3fHR+u&#10;M+eHOtpyUImgHSvOygBNXGpMdGZiEiY7LyUmEY1KzUlJL8op0FHTEgP/KCEJGSklMYQMGICLicrB&#10;4GmgI0SlfmbeBRCiIpLCQuICkCg/6VtYAPzMEQhhSX7ONFJSVktDNy+nkE6d3F7b2WCtbrLX5qgz&#10;C9OM7bWtdfbiAoXMwPWPt9Tgi7KmK3I4DQWcOvRmR8FWd/FKc/ZMfux4Vjg+1hsX5raAjtkszdgu&#10;zpyMDSKF+hCDvXo97Af8XEiR/qMRvlhv+3ZvmwZP074o5+E4L0p6CLMEtVqL3m8rPMOWHrYUnGHL&#10;V2uytluLFmtzOY0YWklmb1bCRFvdTD92tLl1vGeQ1DVA6OztAz4Bz6DRF+hTnbXtuajcgtSC5vLG&#10;6TH6Jntpk73CnWEuMdj43qG60qopEn1sYJQyTJoYpc+Qp94x8ssM7tr8yvrC6vIsN8ovQlJAQklS&#10;UVZcTk4CzpEXAd+PoLiinCr4AkFQhpSQA98b+NL4dLwoQhI0DAKQoIywmCIk6KdrMoIuJKYXUFKy&#10;JzMLRmNTsP4hw2ExYzEJw6GRWJ+gwZAomJGPTRyLi6cmoSZSU0nx8X1BQT0BfgMhQaMxUfTkpInU&#10;5PEUFHAoCXF8In4wJGgoNBgfGU6KjaMlJlETEkfCI4DFR0TiwiJIsfE9fgEAlTa2jW7uJFTKUHxS&#10;X2JyTXiEJm9aV0VhYRnwP0YIw/NC8HK1wT8bISQIblgAcHeLwo8ledkgsHoWjzqGWRlIVkRIWQgy&#10;kRIg1+aP16AXqpI3mjM3m9NX61ErNYmL5THMkqj54ghmaex0bvhYIixSNJHkPxHvzUoNZiUHsDIC&#10;WVlBy/kRi3lhzOzgmXQ/UrwLPdljKstvOidgoSiMWxm3XJvIrY7n1MQv1SVOl4TNlYczyyOmCwOn&#10;C4IXymJnylEUDKq/INHDQEWaN0E3OCu4/RQUBgCtkJDwz4w8DHAVvAW0VPDgRUBQDIyFxBCSIjzV&#10;LGERJAIBWi7eywHwlwCT8sD+wsjzF+Dzl5/XecvPRb8U/rolB/675f+LkQdfqYioGPidgB+MhaVd&#10;Tg4mNjYNhcqNjs2MiMoIj0yPjM4Mj8oIjUgD4JPykTFZP/PyUal8hEamhIWi4mKzbG28lJUMLC3c&#10;PNxDvb0iPD3CfLwjgXV1CQIVQAlfON7B3tfdLQQUAgtq8n0+U29p6aqtbW5q6mhr62lj4xEQEMNn&#10;5F1c/AD4vLyzs7e9vbu1jSM4YQNDUw1NXd4Tcw3Q5QKrp2dmbGwNPrKzd+GnxvNJeUcnd109YzVV&#10;XaSUoqqKjrqanpIi6A4NATRU9ewsXDydfe3tnN1cXC0NtFP93SsCPNON1IbjfCcKoiaqEndI1TMd&#10;aFJ1/ECWf56znou8oIkI5KwqbYoU1BeDYp10Q8ylMn00ZrFpRRHGqd666ACLWCt1LwUhV2EIba46&#10;mOS6N5C3O5y/3JvZm+1dG2mTY68boy4VISfki4DSTCR6U5zmsckT3SnkrlTaQDapI3WxL3etLYOE&#10;cu8PMmv11iPlB+yRK1Zp5Qvk4tWpyiVa6RqtfGWsjI0rHm9NH8gPptagsnwNa9N98M3ZrZi45GD7&#10;yrQQWlvBVHPWINoH46aUYQTlmkA5ehBKGUpVhxKUoSQ1qNBcus5Duz/Cqi/UbCTcfNhPl4WyZ8Va&#10;zIUbsCIMpvzVJ/zU2BHGU756DH/jWR89TrAxN8iI5iizGKjF8FNaDNdYCFZaiVLfjtdZClJYC1Xk&#10;ekouuIou+sosRWl22EIJSlCqpVBxuHFzQTiho4jSWz7aXjDZXzrYmD7SVdDUkFlSk1ndUtTWgSnB&#10;JMoiIVkZyMJaKzDCI7M4pbS5pI2A3b13fHh3gqMRyDPU1r722LT4VHR6ek5ORk5+Rn4RLFlTUJqZ&#10;X5KVh8kGTnZBAio9IzuvqLzcwNrcJdiHvrJg4ee09/j8/P37YWmxwQnh6blpGtpKaorS6nJi6rII&#10;HRUpFTkROTmRovKcfspAaEbs6MrcwAareo5SPD5SwaB2bC/SHl9xPn2f+9kHG99+DnD9P/+9+tlH&#10;wwe7nUucinHa9M3l9ddfPPjiI3s3OysLHX6OvI6espq6vImhloqsmKutQXZaeGSYs421ppaKuLoG&#10;0i3UyT7aNau3/NmP39/84+u93753/YcP7n395PF75w0liYyuMk5L3m43Zqs1Z7sFfYTNO2rPOenI&#10;2W/O3GvK2G1M36hBbdWlzOXCYjVTmYHkBHcaymsyzW+5JG6rOuWgJeu0K+eyL+92qOh6mIeR4htC&#10;2dVo2R294WS05oDUhAlzNBCHbLVknE21rHRVzXWVTbUVbQy1rfQ1TbXUQHSkp6qgqyJvpKmkryav&#10;pw5DW0VOU0lGRR5EgCDwE5cGXTKPlP8Z8LxJIOaC09WleUoyUlKwxiIAiMskeOEmH6I8+XjQuAEL&#10;Pn1HxCsoyAHwc+QBxKV/2Zz3HqeYGGg8QZsIkw7C4iISMpKSSAk4853HyINDCIkIghZOTAIhpyDL&#10;myVQQUFJXl5RDlh+jjxCHBYTExUTARsCH1TmM/KgPo/BB9Vk1TVVNLRUeZI1cL68jr6Gtp6qkoac&#10;tLKkio6ih79Hek5mQ1tbPqa8oLgyO68MnVPe0NTLYK7u7J99+93vfvwJJtjnmYyUlNjEqIDUMM+L&#10;1ZmpofrkIKvumpQilGdxgvcSbeAvv/n07b/+/GtG/sd//PSvv/3tnz98zxzpH2+tb8tJK02MjvZy&#10;jgnySIz2rSpNGeitbm0p7uiurW+rY60vQv3D5MyckjHq7N7RNXt5c+Pg+PrZs4P7t5SlhSbSQHx1&#10;rk92lHNGUGRtlk2qn21mcBauzq8cFd9WPHe5cfrBA8ICvR7b0t6F7evrw7a1D/X1tzTUhwQHmhqb&#10;BAeFBwVHYMob6tv6q5p6alr6BkYnBwmT+LHpvgEyFjs8NEBamFvcXl3vamwYam0lY7v7Kqvr0Tml&#10;Scl91TXt5RVD7e3tdfUNVVUDPb24/uGslAx/3yAvb39UepZfRNQ4k/3wgw8X9/dj0FlOAQGeoaE2&#10;bq52Li6WtjaW1laW1hbGxoa2dpaODtbWNmaGRloFRRn9Qx1FJWh0QWpDWxW401FZcXbeVhkVKUQO&#10;/tu3X3/60wenXx0+/dPDz95+dO+3VxvPuY9/c3X1yeHK5TydM9IxUkueG5rlkLaP2fvnS198+2xx&#10;hVLWkD46153TkITpTKeuDLSOlea3JAwxGmrxWVFFLgOsipuvF48+o19+N3789QjlomDqXsnFf4xO&#10;3CstpXktPGxYf9Hbz8xZPO6r7830CrE2sdC0szPzcHH0dnP2cHbwdXXycLQ2M1K3s9JTlRGNDfXC&#10;9TUT8R2d2IqCwkRHZz0Pd2PSaNsYuaO4KtU13HbyaJL7Yo374frE89mxR/Tm3Y68mbzWg1biC3Lb&#10;aWcRq7R0rvrRbx/957//8D//+vuf37798qe3V9//x8aHn29/9u3eJ9/ufPT1ziffALv15ou9D75c&#10;fvz+8z/9/cH//G39yy/Wv/5y6YPXoSVl2k4eBo7efDre3NnfGjjO/obW7jpmTvrmLgYWrsbWHoaW&#10;btqG9uq61mo6VipaFura5tr61joGNvx5XDV1LfmkvLauFYCGljmAqrqJuqaZobEDL2XeCoyFdfVh&#10;sh5UACUGRo5mFu4m5m5mlh687HIfPj8OLD8z3eYX1Rr+FK+W1l58Pt3Kxpuf6s63fEYeOHxSns/F&#10;A5/P17+j4N+BX2LvEAT2/C4xn/8wADj8BwMA4Bxgep2naM+r6QcqO3mE2Tn4eDj5ORra5IWgamJz&#10;/A2cXPWcnCy9wOmZWsMiPE62gc5Wvjam7o52/kaGjta2PrCyvLmHnaWvs12ImZGniamXqZWvkbmX&#10;o0OQhaGjjaaNt4F9pJktNiXbXlIr3NQ3zCbSzTTUwjDAzjrC3jbU1Ax+bmFh72lm72Fs5WJgZG9u&#10;5sabb9bH0MDJ0sLL3i4AWDNzT3MLLxNTd3UNKzv7QGMTN30DJ0enEB19BzNLLz1jNwC+sryikomA&#10;oKIYQkVOVldVxUhSQlVQWE5WXkdR1UBZ3UhVx0xIQhESkpKUVuKr1vCCRQFJCVFZGUlerh9oe4Ej&#10;oQBLk0nDc9BJS8nzFgXedKxgpC3yyzuYIJTkxZf/myMvwVtAHSkpKZgyFhIClj84BwvYECygEETD&#10;0tLSoMcAO5SVl5OUlQKtsKqstApSSkUGqSYtpS0haS4qkWdgt5pVsRiTO+Ye0WvvR3APu8yr38+s&#10;3C5qDUZqakHCBkhZPTEpE0ik1tDl02rcX1roX2H6vsFSG83dnQWlrRDyFpKqlkJyPpDcoF3gNxWD&#10;n6EbP8FglyKzvCAJD1kVZzlVeyFxtILOSjDqs6zmb3OwX5YONqjYhAkggyDEqJHH1yU9XxRh1wKT&#10;YgQlAiChCEgUg9T8oKTri9rh84LmWHEVP3FFF0gsXV6LG5LyLArz2D/7Nar2Mq0SpaZnJYqwQyLt&#10;IeEkYSVuSPpNZv29otZUSTV/SDRBSJaZlDvoHxWMkA+WUneBpGKV9fvD4khxyYmyckECUIGxXrW7&#10;U7iGUpGvW5y9lRlSXBUMmSThsZ0YBL+QC8bHcKISL4tHShTWVQBQkJHKzcpsqK2oryhsrcF01JcN&#10;djbwc42JQ10UfB9jYozDGG9trEhJjADw83IMCXAf6G6bppMBZifIK5xZAODM0IgztJHxsY7NFdxA&#10;TwK2zWeCEksnh1MJwcQhv1F8wMhIIG7Qr6/Xr6/Lr68neKAvcnggkTiSOUUrW+V0ne5T7i7m7l/C&#10;FPnzhxvPH6w/uV17cLl0e8q+OWHdnXHvXyw/ul4D9v7F6u3pErBPbrfuTleuDjmPrjZf3Dt+7+HZ&#10;68dXHzy9efPk+r2HF89uj59cH73/6OrDZ3cfvXj4wbP7rx5eP7938fT27MnN6fne6qObo9uT7dP9&#10;5YdX+0/vHz263nv+8OT5g8NnDw6f3O08vrfz8Hrj0d3W+0+PXz0+/OD56QfPj988O3r9dP/1s933&#10;n26+erL84jH74d349fnowU7P+nILl1W/MFs9ScOQR3MnaUWk0QwqCU0mpvb3hg30B+OGw7q6PHC4&#10;gKEhn/4Bj75+V4DePpfuHidslwNhxGcU70skBPR0OXa0W+GGYTEf/Ij7yJB/W6NXfLiRm7Wqg7FW&#10;QpB/bUE+k0o63+C+vDl+ff/8/tHm2Sb3bHP5fGfjYnfzeHP9aGNtb21lf311f2t9d2N1e215f2tt&#10;Z527s8paW5zlzk2usea4M1PcyYkJ3OBgS2NnTVlxamKgi02Et3NWYnigu3VmQkh+RlwROhEAkwMn&#10;xZdkowoz4jHoJOC8Y+TrirLeoYaXKf9OsoaHHIB3jPw74Rpgf413XDwA8DvrqporSiry0NWFuTeH&#10;u8OdreCigLPOWvjsvZcbbGZVYX5eanJJdlZqbER6fBQaFddRXzVFwu+uLJ7urJ9sr21yGIS+DkJP&#10;O767jTtDf3B28N6D628/eu/bT958/9mHwH748vEn77348sPXH796/uGLpx+9fPb66aPXzx68eHjz&#10;6fsv33/y8GhrfZPLZk1PlBfkZqMSE8NDc5KTCjPSclPAl5CWn5YCHID02GhUREhiWFBVLnp/hX15&#10;tPXw7vTqYuf4cHVtaWZ2fGR7eebxzf698y1gzw4454fcC4B9zuU2e48zuc2m3j9evj3k3p4s352v&#10;Pr7dfnpvFzjn+8zLQzZ3emRjYYxF7pofbV2ldR0zhu4tUy7nRwgVqd3oiNZkvzaUz3A2LFlDyAga&#10;RHl1Rjj0x7tTc8I4tembbflbHXmb7blbHTkXQ+VH/UWXwxVXhMpbQs3FSOVRT9FhX/FBL+ZqtI5Z&#10;ndIZ41ruY1riZVrgbpLrYox2Mko0V482UQ43kA/SkEwwU6uPdCcUxOFyIurC7SuDrLqSfcYKIqer&#10;kudq03DoYEpxDLDYBM/2WLeRzDBSXsxoduR0eSq1MJGAjiLkRI+Xp03VZNOqMleHGh5wKM+25u6t&#10;TnHJ3VsM4v4i/fZw+eHl1oOLzatd1v4ibWVqZHkStzFHPOCMn67OnK/P3e0tXm7OX22xdll0fHtV&#10;b13R5HD7+HDnOK6bPtzNHicuz1DZk5TJ0aHe5nrwS2irqarIz0VFRsghREG7p6eiqq+qpimvoKWo&#10;ZKSpBaycmDiwxlraOmoaJnoGAHYWVhoqqnxOXBaMREBHhkSqSMsoiIvxOX0VKVkVaTkdRXUtRTUN&#10;eRVNBWU5UQkxSEASElBAwFOhKomLK0tIgJZWTVxcThBSEBAAPlIA5o6RYlKi8IkICosgwKAGdJfy&#10;4A8v3VtCFCEuAltJhNg7Rp6fyS4mLAKsqqKSurIKOCURAUHQt4JqoPt8B0GeKAT/Vaf/s8DdK2+m&#10;EHAoFSVlMFYCQyp+By3HS5AH+wT75x+Rr8yjJqskLSwlJyGnjJRXl1MG3xjo6aM9XA4YkyvEgT3q&#10;8M4YnBp/PjlyOU3cJXQdkXpOxnoOx7p3CB3b+NYdQtv+WNc+qXtzpON2gUapwwyV55yyJtenicdL&#10;c6sMyv4q82Jv9dnd+cfvPc1LTwFdj7w0uC441RS+BF7/Dg/aYM4Lfhuar+AMBnLgSuWlpBSlJEQh&#10;SEZEyFJPpxydQe7rPlpdvNxaP99Yvtvf2mXPniwvgAMdLU0fcCZ3OfSdRdoeG8bJyuzGzNgBe+KA&#10;Rbtcm71ZnzpYwB+ziZfL5DMO8YRNADhdHAU+wMUS6ZSJv1mm3FsZ36b3DpWlpXlZlEa6L+GbeEw6&#10;7nJx9GR+8JgxcDjbt0Ft253s2pnAsoarJ7FFfAxXJfeXJXQVRXfnhxOqUP3FsVPtBQB9RTGM3ooL&#10;Jn6L2rlFxx7MDh4xYDoeVs6Bz4F4wiIdMIhXy5P3NubgNHkmaXeOAG4TXENBf3X2SGPhZG8DqbOK&#10;TepZJPeuTeI2ZwhgZLg6MbzPoi0Qu6dHOpcn8UzS4CIVtz5DXpkksqmDS+ME7jhugdjLIPbsc2eO&#10;VhYOuPObzJnFcSp9qH9yZGidOUcZ6itIQ6ETY9FJCTnJKAw6OyshOTc5PSsppSQnPyYsSlJEXBgS&#10;FRdFIoRhvXhhQaSwMKwdz4eIMEzHCwuC+AJEeBI8PhaGmIgUb7yMtLawL8wrKS0sHxkg7G7sXRxf&#10;ri9tcBicZQZ3g7U6R52Zm5jZXF7fXlpenJxkEEYYA90jFYWTdZipquzpyozVjiJuS/Z6Z8FqfTaj&#10;IAEf693pazMY6EKO8lvLS9styTksLTgoK9wtzV8vzl4pyCTHBHd42De6WHSHOo7Ee+ITfelZ4eyy&#10;lLW67L3Wov224sPW4s3a7M3G/Jli1HJzyXRFzkhOynAxmjGApXd3TvYPkrH9hPa+3voW8sDQPJ02&#10;Pz4xNogvz6tIi8ksyijpauyeItLWmZx19jJnlsmenp8mjw9h+0hDBNoIhY6nzpCnGLRZ5sQ8a3KB&#10;M8NemV/aYK9vLm6ss9Yy4tORQlLKUkqiEEIYEpGTkBcXlhSCRJBiMpKiSPCNAQu+NHh6JvBti0hI&#10;SSCFBUUQkICKmKQqJOSrZdgRl0JIzSOhssZTc2lJmb0BYT2+IWMxCaNRcR1efgBDoZG48Ojh8Ahq&#10;EmomPROAmZM3k55BT0IRo2N6/QNaXN3a3D36AgJHI8IpsTHTKanzmVlMdPZCFpqRkTkHaiYkkmNi&#10;xyJjiBHRQ4EhgwHBA/5BTc6udY5OlJQUYlIyLjF5MC0j3sJSCxJQFRaRFxaCHzEiRGD2mUdGwypF&#10;gjBnDQBubfhxmjBo/iAhEVg+EZSJiCDgm1oMIS8EKUBQQ1r0REPedAVqoTJ+uS5ltTEFJuXrkphl&#10;UcyyaEZx1FxB1Hx+DLckabk4fqkgdr0gnpURvF4YvZQXtlIQwS0IB1jGRK2WxR40pi9iIpcqotdr&#10;EzYaUetNqNWGxKXaOE5N7Fx5OMB8adhMYchUfvA0JpqOiR/MiW1Mi9SRFJQSgMSF4UeYYDwiCNPx&#10;YMQhAM4crPG4eGE+RBCgEqgFP2kQ5z1JlRAWFRMUFheCGXnemwH/y8j/wsv/X0ae78NN3i/kO7+c&#10;v/y6HCz8VbD8vxl5/gGEhOEXsMDd5+zsnZicHRQaFxOXGRyaFBWTFRGZFR6RGRmFjohGh0VmRkRn&#10;xsTnALzLlA+NSAsOSwkMQQUEJ0WEpyTEZ/v6RKkoG5oYO7q5Bvt4RwL4+8WAQk+PsKjINOA72Pva&#10;2XrDzLuFG/CdHP1dnAPBp95eER7uoWArczMXsAd9fWsLCxczMydPz9B3cHEJcHT0BnBw8LCzc7Oz&#10;d3FwdLOytje3sAEwNrHQ1NJXU9fhPSiH5eNBBQAXVy8PTz97B1djY2tZWVV5OTUFeXUtTUNtLSMN&#10;dX1gdbSN9fXMLM0cPd387WydLE1NnEz1c0O8c52tIhURZXY6I4leozkh1IqY6aaUifqk4Sy/GH1J&#10;GxFID4Ic5MW1BCB9USjJzdBKGoqyFB8qDcoO1LFThjJ9TFId9a0FoSAZkUwj5f4E19mqyJW+LCY2&#10;jV4fi0317I7xjFeV8BeCQsSgGi/twQyXsepQKjaJ3J8x1J482pk50YVmtabj093bAg3qvDXZTcnH&#10;4/UbEzVzhLxFKoZNKV4Zr1qfbNyY7limtfZWJgbaKGLL4tiUlrWpnrFOTHqgfaavdYKVapAyFK8C&#10;1dpIdLvIDDlL07xVGaG6CzEGlGDV2TijqVjj8WgTeowJJdyAFqpP9tHAmoj0GItQnJQINjLDVtJj&#10;zirDNvJkVw2quxbDW2/cSWnBQ33JT3MrXG8lWHUpRJkbqrQYIjPvh5j3FF4PQa76INjuwlP2ghPu&#10;ElyUSbu7TJgK5K4CBZqrRbhZJQS55yWF9jbmE3pL+zvzmuqSe3vL6hqyK8pTmmrRyjKQjjLCVEdW&#10;U15UTwNpZqJuY6Xn5+2ESogEY0z8yGBpeXEsKj4tLzsNnZuZW5hZUAwjvySroDS7oDQrD1NQXJ6a&#10;kVNQUp5ZWCCnpVaJbSrpbAjMiPnkz98VtJejSrKw+J7alhqkLEJJVkJLUVJDTkxfVVpOElJUFCup&#10;KWjHdaRX5++/eTj18JTy6Izy5GL81b2FT16t/+7rtR++ZnzyevqDl9Ovn0+/92Lpkw9Pf/fDxicf&#10;k89OJ6+v7v3wm6fff21ma+bmbGVqqKqjIWNpqW9ioqMNfm6SQl5OpvmZUcEBtuZmKtqqEnr6in6x&#10;XlZhDg3TA49//G7nd6/3fvfm7Hevb796evN4vzgjeLwll1GXfjFSfY9QCyLwy6HSi56iozb0aWfu&#10;fnPGXhOM4/ac5fI4Vn7EHDqYmuRJQ3nRk73ZBZFrZajdhsyz7tyLgfzrYcwVDnM9UnJDKLsbK7sZ&#10;q7ih1p6Raq6nOsjVKSZSkKWahIuZtrOZLqxaoyFvqaNmrqWir6JgpK5soq1mrqdppK2spy6voyqr&#10;qyanqSKnqgBPdARG/XJIKX5qPJ+Ol+dNSqQgLystLSXDU5DnZ8fDqetSEnyfvwraQ9DUg4YRgRAR&#10;F4dVi+XkZBQV5fmMPH9DJE+1BgS1oALYhC+uCJpT0HYKicBp8uLSEtIKMHEviZSQEEfA8R5CBDRv&#10;4FNpWaSKmrKyqpKisgJfAFlWXgYUSkiJg3gCQEwCASCCEAW9iThvotd3jDxfvkZNQ1lFXUFdS1nf&#10;SFtHXwNOltdQVNRQ0DHTdfJ08g8NTkxLi09Oj4pPCYlI9A+OA4iMSYlPyqipbxkl08j08a4erJ+f&#10;m6+bTWak/8N9DhiCoaOcempTgS1O8AVB199++/nbf/3532//8dO///Fzjjxs//3jb3+zTh9bH8PN&#10;93cSGqvzEyLTYkMqijOGemrbWotqavOq6gqp09TPfvgaQueVVddjewZIuNHJXhyZOsvcu7zeubme&#10;3Vmlb3H72bTW6aGYmgzTaBfLRE+7zECXvPCA8uT0rjLG6dr5+/fntzitvZ1VNdXozKzI4HBUbKKb&#10;k3NQQHBLS1tNdUNra88MY2l2YQ3svLUT1zdExXYT8KNTFMosbojS3zNCJdLphLHCtLS6wsKOisr2&#10;kjJie2dfTV1ZRmZDUQmxt7+zvqGlug7b2FJRXJKWmFKUWzg0TCCQaQXllcM02sbZ+fTqqltYqEtI&#10;sHtoqJOPr7uPv6MraM1tLawsTU1NLSzM1FQVzS2MwDjCydUK3OPZeSnJmXElVfmojNiQGP+q9rIu&#10;YuvNx5c/vP3243++fvW3Z2/++f4Xbz9df7l0++3ZV28/+vh/Xn79tw/ffP8YS2jsJbbtnK4MEbFb&#10;h9zFtamaxryxyb65dXovraO2rzS+IMw9yio0w628K6OLXnXxZhXHbshqCakmJtVT40d3MNl9LqlY&#10;q4rxwEKi5/VvaS//uvj6L8uc687NO/zUcldaXqi5tZaZmZ6NpYmbo523m5OPq72nqw1oCGytDMFt&#10;oyaL8HayzEmPSYjz9/O1tjBXdXLUnaD1zMwNt/dV2PqbNlEbZ+4WZp4yOZ+tMt6whi5w/Sd95Edj&#10;tJf00Sfkus228pnapXvLf/zXf/393z/9z7/ffvvT28uvvt/5+KudT745+Oz7vU++3fr0m+2PYUZ+&#10;/81XB68+23zywfp7Hx1++5v97384/eG3aGyfoYefoZOPlVsQn5G3cgkwd/Q1sHLTNnXUMXHUMLDV&#10;NXUysnLXMXLQ0LPR1LcFVk3LjM/Ca+tbAwcAFqsxstPUttDSsVTXNNPWtdLRswaruvo2wNfSsTAw&#10;sjMwsgefAugZ2BoaOxmbuphauFtYe/2cjW4fAOeq85hxODOdJyzDp+Zhdt7Gm5/nzmfk3yXF8wVq&#10;+Gny78An399R8+9KAH7m6Hkzx74j4sGhHZxDAPiPBECJJU/K5h0jDyxc08nX1MbN0d7L1dLVz8ix&#10;LDw93y/JTdPW3dLLwsTZ1h5+xc/B0tPO1M3LOdjKwg2EMqDQzNTZzsbL2cbP1MDF2SHU3iHE0MzT&#10;3NbX0sLDwcLd2dDRSc0EZe3SkZARrmPrq+Vgo+roYR1uaRZsYRFkbxtsA45u72Ns7mRs4+ziHWxm&#10;4eJgB/bpamHuaW8XYGvjZ2TobGXprafvaGHpDQBO1cDQWd/AydjETVPLRtfA0cgUpuN1DF30jVwN&#10;TdyVlE0FhZQkxNX4jDxSSl0EoSinoKuqaaKpa8Fj5OWFRGUkpRWERcRBSA1GzmDsLCkBQ1leTklO&#10;FgzspUTFFKVl1RSUVOXl1ZQU4UetMqClVuRnu/NZdRBiglaZF/XCL6SD4TewoLEHFcACdsoLPmFG&#10;nk/HgxLg87cFFtQB+4S15BXkxWUkZZXkVOTkwFhdHimhKCWugkAYCYq2eIYdlrTMR6JjIalwSCII&#10;Eq5UNr0qab+sHSi39TUXQdooqVoi5e0EJbqsfT8q7/u6sPurgq7/6p/mJBYGiKvYIeSc5LQ85XWD&#10;xVTGXCO/Lev7Mqvpi4K268zKGISSqxDSGSHjBokXyuschGd+gqr+LqPla8wgVtMxBJIMF5DCGbp8&#10;gG76ILvhMAodJyARAolGQyLFIiqv0c3vo5vvl3TGIZTdIIQXJJ4tq3GTVfEmqfrUIe7T1KanOU2l&#10;RraWEGSHEHeAhNPEVVcj0HfpNTfZ9SgRRbDneGE5RnJuk0eAizDSHBIzgoS95ZQHE1OGwsJT5GXT&#10;ZCQG/NwGwryJadGzdYUT9ZgmVJSTioyxuJASBKmJQrICkCQESfBSgWC5TAiSQ4iKC0DO1hZNtZUl&#10;BejWOpiL726uAnYI20zB9VIJ/bjetsGuZsJA5xSdsDBLpZGGejobivLSwoO9woP80lHxxfnp1eX5&#10;na01JELfDI04PjbAnB7B9ZUScXlD/QmDPWFjuKiR/nDCYGRvd1Bvb/BgfwQeF08lZc5MYOanaxZm&#10;Gte5gxvckaOtSZhhv9l9dLn/4GIfTmm/3Ad4fHXAw+GD893b462rg/W7k+17fCWQ873znbWn16ev&#10;7l8db3Lm6fiJ0R58T3NfazUArquRPNQ5MdpHGuwkD2Hxva3g0lprMJ0N5f3tDbjuVvY0fW9t+Xh7&#10;A+Du/PDFw5uXj25fPb57fHv67P4FwMtHl8/unz29f/L62e37T65ePTgFeH539PhqD+D5vYNXjwD2&#10;3jzfg9n5x+svHq6+eLj2/MHqw2vu9cnc4RZlf5O4vTq8vtSzzG6fnSynELPJxMz+nsiuzuC2Fq/W&#10;Fvf2Ng9sp2dPt09/v29Pj9fgoD9lLHKwz7uvx5U3AazL4IBLe4tDHzY0LszQTFsixN1+bmzsYnPn&#10;enf3Zn/9en/5amf5anflwcnO08vDByd7l3tbd8f7t0d7p9ubB2sr+6vLO0ucbe7iwfrS5uLMwRrz&#10;bJO7xZreYExwJ0jLE6SFseHxAWxrSV5xcmxikHd8oIePvZmXg1luSnR+RtzPU7nmpZTlpmDQSYUZ&#10;8UWZCeV5qXw6vhaDri/+X/yakf+FlP+/jDw/L/4dEQ/sO+2adt60rjy/vLGsuLowt76kcG95caCt&#10;CVzUUEdLSXbWaF/Pqwf3gO2sry3KTC/LyyrMTCnPRxdkJKfFRSZFhgCnJCcDjYopykouykABdDVU&#10;zdOIW4uM/RX29hILfA87y+zTnfXD9VXw378+Pnhye/Xs3s37Tx4+vrn87M2LR9cXwHl6dw3w5Yev&#10;H16dXx/u15diCjPSwBEz4mPz01LyUpMzE+KyEuKSwkPjgv2jA3zAoTmzEye7qw/vTu9dH+xvLx7t&#10;cJZZtImx3qV5yuku5/yAc7S9cLrHvjleuTlYune8erw6tzJLON9eeHq78+Rm+8HVBh9Xh5yjrdnj&#10;jRnOFG6NMbpAxrLJnVtT/dsTPYezA9eLxFs2cQ3fRKlO70z170zy6UV5D6J8RlP95ksTVuozt9vy&#10;d9rzDrEwBQ8GA3fE6qvhshtC5R2h6hJXBnxQcoevuR6p2mzJ3u7M59SmDyX7lrgb5jrpou11kszV&#10;kq20Um10MpwM870sGyI9+zMiu1NDqkIcGqNcmmNcBjJDxitQI7nh/RkBZEzcQGbgQGZQbZhdQ6Tj&#10;EDpsrCiOXJxEKUok5ERPlqfhc+OIRUmM5mJqVTajs2JppI0/g+vdxjxzrIdJ7l2ZIV7vc3eWpxYn&#10;RxYnhtjUvvXZ0e0F8uo0fn+RfrPDOl+fu3/APV2dYVEGhprLOitzRztrZvBYWl8re3yUQcatzNIW&#10;p8kThMGBjsYaTH59WVFHXU16XEx0YAAYrytKSGorKmnKK+ipqOooq+ipqqnLycuJiWsqKBpraeuq&#10;axrr6gPYmFnIS8tIiYEuBU6T5zPXsjwtAhWktLqsnJq0vCpSTlNWEUBZQkpZTEwFIaYkJKQkJKAs&#10;BMlDkJIgpCoMqQlCmkKQlaKMgYSoDkJERURITkREBtZ1B82toJCwKOjR5JDSytJSkkICSASCz8hL&#10;In6WrwGH5h/93So4K0VZORUFRXVlFeCDmqKCQgghYbCVGE/amA8+I8/vOnmsDrwOyiXExBXk5JUU&#10;FPk5T+DQ/D0DCwAOBABW5Xii+XJiSE15dRkxePZaFWkFBTEpTWlpcGn1WSnnzMkt8uAedRDOjif3&#10;beA694k9e/iuY2L3yVjP/igW4JAMc/T7Y10XEyPnkyOMjjovLfk10tA+g7rPmjxZWzheY90/2314&#10;eXT//GCGShIVgGQkJYQg+M0tcKr8SIB/5qC3B0CICosIQLJSksIQJMrruUK8PCZHcYfLnLv9rfON&#10;5b3FeYB9DuOQwzhYnD3iwjjkTh1wJg8447scOvgJAWzMkXaYtPVp4vnq7O3WwubMyIMdxuUK7XKZ&#10;es4dO10cBXjHy4OS6yXyOXv0hIE/mB46mh7GV2XlBdrnhdi35oSfMIeO5ge2JjpPWcPArtPalklN&#10;a9TWzfEOJq56g95+yOgHPmxp7evkpnNG/9FUz2RbPqEqZXmk7pJFOGUMb9Owh9P91xwSOMrBPJwm&#10;vzc3eMQknLLJt2szD7cXzjn0Ixb5bnNujzGKayjoq0J3laUP1eXNj7TuM0mL5O5DNm1tEscl9a7S&#10;Bgeq80aaSziUfg51YAbXCW6TpXECuEE49OFNBnlpYgTYqw3m5SbzcHnmaIXBphPIve2T+AE2nQLA&#10;pJKW56bG8UOYrLSshBhMVkZWYkJqTGxmPCojAVWWV2hnYYMQFJMURYqLImGRbXgGVyQMQQkexADA&#10;2FxESOxnxRWEtKgQ+LcihAXEUlGZpFHayeHF1vre9truwfYRc5Y1OzE3TZ+Zn5xfmuNssNcYtNlJ&#10;yvgqk7u9tLrKWJgfG8M11VFaG3oLM0aK08YrM6eq01exRSut+est+VtNBSxMMi9N3oMY7j2HipqK&#10;C2WmxC8kx80kRo0Ee/b5uTY6mXV4O45E+0znRs8URE/mRDGKEriV6au16M3GvI36HID1+lxWWTqj&#10;LIvVgKFgsttRMYyuNs4ojtrThW/poPXhBpo6yQM4Km6ENTU9Oz7Z19GXn1GUGZ9dVVBLGiQzqFPr&#10;TA53jrXJWeXMMik4IsBoP44yTJoam+DT8ewpJl+yZo25ssXZ3OZune2cTo1N6qvqISBRRSRMyiNF&#10;pQFUZFXFhSVFIFExIQkEJAZL2QiIC0PCUvAzP0EpAREQectBAq4aus1xqf3J6JHETGpqDhWVNZGS&#10;jQ+P6+Sx8GOxiSMRMV2+gcNhUQD9wSGE6BhyXMJUavpsRtZ0WsZMesZCdg7AdFo6PQk1kYSaRCXN&#10;pKbw6XhgZ1LTxhOTqHHxhPAIWnzCSEg4ISxyKDCkw82z3dWj2Ni0Lyh4Mit7ICYel5w+mlvgp6Wj&#10;IyiqKCgoKywsLQ5PYsFL14aE4XlQBWFSXhj8KsAaiPjh5Hg43xzc1whRPoMsKgDrvUhDcOMZaG1A&#10;rS+cq8+cLo+bKYteqIxdrI7faEpdqUsCdrMpc60udbMha6cRvV6evFGetFmWxEYHL2QEMLODlgoj&#10;loojV0qiN6sSV8tiFwpCuaWRq9Vxm/VJa/WJK7Xx3JpYVkUkoyR0tiSIlu8znus7WxQ6XRhOy48a&#10;K0zozUtM8XWU/fWLpPAgBX5GCNPxvJd1RMGV8CSVRRA8uUceIw+ui5cjL/6uDZcQFQEXDhor0Ka9&#10;o+MBeO3xzyz8/5+F34zzff6GYJX/nIBHysNH/3mB9w5ORFRMXNrHJyQ5OScsIjkRlRcZnRkWkRYe&#10;kRkWnsFn5CNjsiOi0VGx6LjEPD5iE3IBYuJzImOywiLTQ8JSwsOSIyNSw0JROtqWYHzq5Ojv7hbC&#10;16sBAKv8Tz09wtxcg12cAy0t3IAF4NcE5cB3dgoA5bo6VsbG9vb23lZWbs7O/oGBsQDu7sEODj42&#10;Nh42Nm62tq42NjDb7uTs4eLq6eDoamvnZG3jYGFpZ2ZuY2xsra9vbmxiCSrY2jk7u3iCaoZG5urq&#10;+kpKWirK2upqehrq+ro6JkaGlsDX1DBwcvR0dvB2c/Sws7S1MTGK8/caqihIsdYPVRSNkIeK7TQH&#10;UrxH8oImahKoZdG9ye4JRkgvRUErBOStpehroBHvbG4lD8Xaq4aYig+Whs12odN89B2VoGA9OV85&#10;hBsEZRqodEU7LLYkz7WhuIM5i4O5U43JfUk+qboyifKCASJQga3cYJbrVEf8eF/aaE86oTeb1JdH&#10;78ldGsifq4vriDZvjjDbGCxi9uVxxsq4tCoGoZA7UcUglk3iSpjU1oQQG0NVqCDNe3KkZnywkoot&#10;7S1NyvA0CdUWi1CByq3kR/z0aYE6k74azAANhrv8mKXgtIc0yUl83EdhyEkcayPcaSXSaAQ1GkJt&#10;hhDBHom3Ee/Ug+pUoQZNqMUIqtKEMCpQrS5UrQb1GkMDAPrQiAk04SLGDFBg+MusRKmtRquzA+WW&#10;ghSW/eQ53nKLvqqLwbrToQblhgK5ZpIYH2NvPTkLFSk1SUE3O0MirnGwt7SlIX24v7S7vQjbgenp&#10;KstHRypLQFZa0pbq0hZqSAsNaScTTWdTHSttFXsDbVdzE29nx+ioiLTsDFROZnp2Hjq/OLsAk5Ff&#10;lJGHQReWwQnyucXZecXgo6yiQlsPF0UDzakNlldCyMLZOud6Kyw/IauuqKixrLCqSFFFWltDXkVW&#10;VE1GRFtZUl4KUtOQrmwpq+6pT6nKO/rkKYgsp14/5HzzAee7j9lff8z5/vOl33y9+O0XS7/5dv33&#10;32/85tv5D1+zP3iz8dknh99+M//wwd1vvn/0zReWDpYWpjpaakhtdWk1NRk9PTV9LRVpEcjFSi87&#10;NSws2MHeRltdUVRRCeEa5OAY5drCwHHeXE88O1796unqR3e3Xz29e3pYj0mYas1nNWRdj9S8nOh4&#10;Qmm+GCw56yrYa0q/7is+bs/eb848aMk67yrYaUhbyA1jZIeMp/gAUBI9ZrOCuEVxO/UZZ9255/15&#10;l8PFMCOPL70dLb+BGfmyG3LlvYmmm8k2Tg/G11DGSBay1VWwN9J0NNE2UZcz11Kx0lU30VQ101Y3&#10;0lTRV1M01VMz0FTUVZODc+TVFJTlJOWkxOWlJfkzu0ojJZFSEu+S5eXlZJBIST4jDyw/NR5YOHwE&#10;NZGS4uKgEYQjTj4X/y6hHjgKINbkEfqgmrQsUkwCAedp8rTjwc75woOCvCmCQCsqhhSXAvEoT9yG&#10;L2EPWloJKXE5BRBhw6nx7yAjJw0A8/sSCIS4qLikGICoGGiNRUGvA8r5SfTAKirDpLwyT1BeQVlG&#10;W0/dyFSPz8grqslLKyG1DDWtnaz9QwNT0eiq+qacwrI0dEF8UlZMfLpfYFRAcFRYZJyJhTV+jLSy&#10;tto/0OXmZF6YEvXB7T61uzot1L69PLEszb84wXdjGv+P33/5fxj5v/3ln2///uNfvvlqc4K8ScYv&#10;DGCJrQ3NJXkN5fnEEWwPtrK4KKm9o4q1PPv177//75/+Dq1snxIoDNIEk0CdG6XNtvYOjU5OM3e2&#10;qctM8vLC3Mka/ZDplx8ZXJYUVZ/pWxzrh4nzLYwLKU4aXqDs3B3NcBmlVWUoFCoyJMLB0sHJwiEy&#10;OLw4t5BMII2TJ/CDBCaDM06dnZyYJ41N4Eco9TWtvV3DE5SpwZ7hiqLKxvL6nuaWxtLSztr66oIi&#10;TCZ6sK0D19lTis5rwlTMjlIqcgtD3P3CfIPiI2OzUjLqauqx2G7K+MTgGJGzs/Xqyy9bhoc8oqKc&#10;goLsff1c/PwdPLxcPb08PL1d3TwcHZ319PSsrS1NTA0MjXQcXay9fF3CY4ODQn3snSyB7+RhExjp&#10;NUTrbR9tfv79o8/+/sF7f3726q+vbn93t/5i5eab80/+8frVfzz86A/Pn3x6Pbc6PsmmTLOoM+zx&#10;Oc4kd5O5f7p5enuwf7m3fb7dgWsprM1BVyR7Rzu6h9sUNWZQucNTm6PFHSnh+S5pDQH+OUbuaWrJ&#10;rU6loyEYfMC93zFe/nnp9uvpyZ2aNz/sMjb6MTVJlnZaenoqJoZabo62/h5OLtZGVmbapqa6CgqS&#10;DtamVoZamgoSZnrKpkbK5ibAKrq7GDNncRRyJ3aw2jfeFdNfPLiJpz2a5nyxzvqQM/1sZumDxZVP&#10;lhY+ZLG/WOu7JA0ekvZfnfz57Z//8a+f/vLPf/3+328vP/vq+LNvdj/66viL3+x/BjPyu59+u/Xm&#10;i6PXX+0//ICxc7Vy7+WD3/7X+W9+f/LNd2hsn46rj46tO1+1BlgAU0dfQ2t3PQsXADUDGy0jewML&#10;V2DV9Ky1DOwANHUttfSstPWt+QA+f9XQ2AGMeVXUjNU0TNU1zQD0DGxh1Rpejjz4VFvXChSCOiZm&#10;rgBmlh6WNt58Btza7n8F3N/R8XzApPwvWvDA2vHy321/xcgDy+ffgX330TtGnr8VH3xGHjh8Zh+A&#10;z/XzNwSVgc/Px+ev8uuYGDs7u4aYgQjD2dfa2tXR0sXLyCHVJbQ2KjfM1MvH1N3HztfJyt3e0tXV&#10;1sPW1MnBysNAz9rExMHW1tPa0s3Y0M7WzM1M397S1E1H29rC2svU0lVf18rS0MbDzMlDxyJYz6wy&#10;KCbayMFJwdBM0cRcz9FQ38XC0tvMyFlX08LW2sPW1t3U0klT18ze1svEwN7K3ENby8raysvCHJ5U&#10;1tzMDZykmYW7vqGDhZWnsakLAPh6Tc3dwOVoaNvom7jrGrm+Y+SFhJUlJdQV5PXlZLWlkRqSSHUF&#10;JX11bTNdQxtlLRNIVJrPyIuISgiAgFsUnvUIzpGXEpcUEVGUllaSkVOQQAKoSMupy8mryoO2HX5a&#10;qqqqikQipXgy8bzQlBfO8ogDUALG4WDhM/J8Oh6UAwsKxXkTvcLMvxhofX9m5EGhDE+yRk5BHiGL&#10;lFaUh7Py4ZpiEpKiMggRTUGRWHWT7dLWcRCJCsqFisq7QoIJ4qpreTXbmLbR+FwbYaQ5AmkEIWwg&#10;kSGPsG+7qN9WDdxGF/5xcOpeTXeCgp4ZJGIhIm8rKu8jKNdp6vFxfttXGY2fZjd9WT9UpWXjDol6&#10;C0oHCUiXyuo8Sa/8LLnm04Tqb4oHSJaBkRAyHJLo1rB+lFj2SX7LbXJJFCQYCgmkQuKVgipv0hq+&#10;wPTcFrXlqpr4QVIhkHQeUv0FpuVxDGZMyuxhaOHT7MY+xwBnSNBJWMIZQqSKqW1E5d/PrDtPqUiE&#10;ZGOEZNLltShxadVu/o4IaWMBMUtxGUekbLWfX7m9da6W8hI6cT45fB4dw63MYNVlL3WUz9cXtyWG&#10;1kUHBBqqmUmLaCMgbUlhNTEBOIVTGFIE42YIUkUispNiitEpFUXoQnRyV0vNUHcLeaS3r6MB21w9&#10;3NM8OthBwnWRR7qBpRJ6p6m4SfIQvr+tu7W2oaI0PzMZFRMUF+4bHeIVGeSVEBmcm56QnxVfVpTQ&#10;2ZLWVBsx0pc80o8a7kmi4HMm6EUT48WzUxVcdsv+9sjFyfjpwcTeBnVnjb7Ooe6vz9+d7jy+Pnty&#10;ffn46vLB+dnN0cHN8d710e7lwfb57vbR5sreytIWh73NXWRNji+M0+aoZDoeN00ikocG6koLW2qK&#10;WuvyO+sxXY2l3U1lwAK/raYQ2J7m8qHOWnxPI2mwbWygdaC9GlSuLckrzEwpzc3ENtYQ+rCTYyP8&#10;5PGT7TV+qvX53vrZ7trlwfrT27Pn9+Ds+w+fXX/0/O7Nk5tXDy5e3Dt7fncK8PL+2cv7Jy/uHT+/&#10;O3p+B5xT8NGz25MntwevHp+8eHjw6Gbz4c3avUvuyd7U1uro+tIQh4mdnayjUzCk0Vw8Ln1kOBWP&#10;Sxnoj8YNxxPxKGxHUEe71/BQ8OCgLw4XAPy25uCEcIsIX+vSrJR5Mmljfv54deV6b+3qYO3+8faD&#10;k53bg43LnZXLnbWr3fWzzeW7w+17B9tX22uXW8vnG9yjZeYRl3G7vXixNne6PLs5S9qZo6zQR6b6&#10;WnrLC8pTY4sTI7zMDdTFBRKDvEM9HII9HTBoVEF6XGFGPF81vjQnuTgrsSgzAYA/g2tdUdY7Lh74&#10;tYUwQf9/8I6RbyjLaygt4AvX/JqXBw7f56fJ/5I+X1pfUthcUdLbXD9BGO6sq3p6fT7c2VqWmz1O&#10;wD+6PF+amxnt60mNiWqqKAOF+WkpxVkZFfm5ADWYfD4ti+turynKKUGnYrJS8lLiU6JCcpPjKvOz&#10;M+Ki0ImxxWg4zz0blQjPFltUUFeCaa2uJPb3bi6ydpY4F3s7j68u7p+d3L84vTs7fnR9AZz1RWZl&#10;UX5SVHh6QmxCRGhmQlxGdBQqNCQ+JCjS3zfE132cjD/dW3vx8Or++d6z2+OznaWVeer8xAhjYmiF&#10;Td1emTrdY18ecK8Ol862mLeHyxc77LV58t7qzMPLjUc3W/cv169Plq6PuJe7rOO1mf2liY2FsbnR&#10;zqnhJja5k0NqX6V1HswPHTIGj+YGd6nY+a6SwdwILMoXnxlMz4taqc1Yb8g8xBZdDFRcDVXdw9c8&#10;pjQ8JtXf4isejFY/ItcBC/yb4bLLoZLjrvzN5vRDbMFWa85CBWoMHdoc5pBmpZpoopjloF/ia9sW&#10;798U51sb6YFFBbcnBFQEOZQF2DVEuRGL4gaywrtS/AeyQjuTvZtj3ZtiXeoinOojnTtRvoPoiKHs&#10;yLFiFL0iA58fjy9KxBejOL3Vy0NNozW5832Ni6Ndj3Y5z443wE+RQeyhD7XNjXZvzFNYtCHuFI5F&#10;H1iaHlmfH9vjjp+szwLc21/6+NHZp08uQOX+BsxQcxmpux5OkO9vmSP0Lk4QubPU1YWJqbFBWGur&#10;s6m1pry+oripqjwnFeVsbWmsrakBzy8ip6eiaqiuoa+mriYrxxeRBz2UkaaWobaugZaOkZ6+mZEx&#10;n6QGYwQAMKCARWPEpZSRcGq8koS0sqSMhoyCtoy8joyshri4HARpCEGKPB1kEwlBKxlhN03pLG+b&#10;YUzaeF3hYncDo7Um0sLQSFxEUQB+8CkhyuOahUD/JQm6RTUFJVmEGBIhLiYsgoBl5cVkflGTB5AQ&#10;RQAL+jX4qYAUku/DyfKKyqCTlRGHX+6FiWzezLHgU9FfUfP87hXmagRhwggMl0APCYZIMHnES/8H&#10;O+cT8XzeHwDsAZbrkZCSFpHQVFCVlQBduYKiJCy+ryQuriImYqEiy8R1bZIGNka7twnYQ0r/LrH7&#10;lDZ0ADPyvQCHoBBgrPtotGsP174z1L5P6L6dpeJLczZJw0ez1P05+jF39miV+fjq8N7Z/sPLo7O9&#10;bSNdTd4lwGcMzhwWrhGA1fBALw8Pz4QFxYQFhCE4cVVSSEAFKdVUXnq4vHS3v3O6trzHnDviMLfn&#10;J9emqTsLk4fs2ZMlUDLDA8zI7y/S99i0XRZ9h0lbnRrbZ0+tTY0tUgZvNhculif25wnXa+OnHNI7&#10;HLOJh0zC8SLhlEu8XqUeLuDOWISj2aFTBm6D3DHdjunIjUzxNkr2MSC1ZB3N9+1Mde3P9u7M9rBG&#10;61ZpHWv0zs3J7o2Jrp2pnr2Zvs1x7Mn84P3VsU1SE6Uhi9VfAexQacLhRO/RZN/+ZO/hdP8Fa/SU&#10;iT9m4c94OvIXS5TLJfrj3YULLu2YOXZvY2ZzYgDXkNdXlUloLpwbbqR3Vy5RutjE9o3JgbXxgdmh&#10;Jlxd/gqtb7y7Dt9SOjXYwib3Mcd61qcJi7ShiaE2FmVgh0nZXiAfcieuthaOliYPl2fY9BF4Dtj5&#10;ydWZ8c356d1F5srM5DZ7bo+7wCDjC9OTsxLiitLTE0LCshKS0+IS89LQOqo6QpCwPBL8kEWEhSSF&#10;hJCCglI8/MzICwvAjDwA/LYDhAAAjqGe6VA//uTwYoW7scxeZc6yOQtLbAZnZnxuYYY1RZvhzi8t&#10;zXE2F9cXJmYnx2iLU/PbnJXtxWXO+NRYV9dAXRWhvmKoNHswP5Famcaozdjowmx1Fm+1Fy3XZk3l&#10;RBHjfHv97QmhnmNhXoQgz9Fgr9Ewnx4f+w5v+xZPq5G4gOm8eHZZCrM8iYFJXKxM41ZnAqzUoTkV&#10;aZyK9OVaNKs6m11fNF6RO5SXNlScs0wYnhrsHe3snBgaaS2rxbX1zIxRl+YYUyQyhUBsa2zPSS/K&#10;zyhtrsbOUubA2a7Os7lzrO2ldc4sk04gEwdGaHgSeWiMT8cvTrO4s4uwgvzCMrjGbe4WwBpz9WBt&#10;/2znNDUmRUdJW0FcHikkJYeQFYVExAUlJAUkxATEZUVlpESQ4pCYjLCUFCSsJiolDwlZK2nkB0X1&#10;ZRfjsjG9cWkD0ckTGfnUxIwJFJqOyujyDez0CyTExpGTUN2BQQNh4YPhEX1BwQD9wSGk+ARSbDw9&#10;KXkuLXMhE06En0vPmEpOGU9MoifEUxLiAKiJ8bTEJL5eDTkunhQbNxwaRoiMHgwOHQ4Nh/VqrGwa&#10;nF1wUbFD0bHkDPRAUgoWleKjpa0CQSoIMVmeeAuI2CFeqreIkLCYsBC4rwUhmFYGqwhRAEHQBIKb&#10;mscviwgKiIpAwmKCgpIQpCQKaUpA2MLk2aYcVkPGXFXiQnXcfFkUtzp+sTJ2oyFloyF9uRq1Xpex&#10;XpPGLUtcr0reqU1bwcQwc0Lm0UFzmQGzGf4MdMASJmqzKnGpLGatKmGzPnmrIWWlJpFbFbNYETWP&#10;CZ0qCJgq8qfkelHRXlOFwfT8MGJuBC4/oQ4V4airJiUAIQThV46EhWHWm/+MEJwtDH6CvJgIgLAo&#10;fO78BhZcl4SYOGhU+aJhsOW90wOT5DwpSOAIgX0K/PwmE3+Br///xwIGO3yHvxVYBScG9g3v/teM&#10;PLxv8JmYm7tPYEhsQlJOTFx2QFBicEhqbFweP0E+LDyDz8uD1eiYnLj4/LiEXID4xDw+YuNzomPR&#10;sLJNWHJEeEpsTKaxkYO5mYuLcyBfuMbPN9rXJwqsggoAXp7hDva+VpawVqqba6irS4ijQwD41NUl&#10;yN7Ox87W29LCzcTYUU/Xmq9gY2rq6O0d7uzsz18FAONWOzs3GxtYGt7G1tHewcXO3tnWzglYRyd3&#10;ewdXCwsHIyMr8KmziycosbN3MTOzU1PTU1LS0tAw0NM1VVfTU1XR0dUx0dEyVVPRNza08XQL9HLx&#10;c7V2sTG2sNDVTvTzoLdV+2pKJ5iqpJgpZVop1wZZYBNdWuIcyMWhLVHWGdaKjuKQm4JogL5anKO1&#10;nbKMKVKwOMo93Fq5KsmVUJ881phVlegTaqDggYS8hKEYJURDoMVqV858Vxq5JY7akTSLzaKVJbYE&#10;OdQ4GaRqInKsZbqS7Wa7kkmdiX2NscSebDw2i9SdvTRasTRYVB9t1ZrsdDLZyh4u45BqJ4cxC6Sq&#10;2dGK5am2tooET1v1cH+L5Hin3HSfSULDArFtClue72vuKw+l6Qnjgk3IgUYUD40Jd3Wmn/a0kzzB&#10;GMIbQT3qEFYTalKDKhShBl1o2FWhx06yw0Jo3E/5VUvkYbYt0UNkMkQO7y3a6wYt5hiz8837gyS7&#10;3QR7HCCCq8hSjBbBXqhND+oxh8qUoGZDCOcsN+qsTHPVnHDRJlgo9+jLN6qLFytCeWpQk4c2Pt03&#10;0VY9xE7T2Uy5ApNEoXU0teW0thf0dJc3Vuf1Y2sIuJa0xEA1SchBT8lWHemip2ijKe2go+hmpOli&#10;oOllauSkp+tpa4tOT0MXFyTnZGfk5PMZ+ay8InR+SU5hWU5+aVZOcWpGTl5xaWFlhY6FiV98OPNo&#10;zTMx5PbLlwOLlILuirqRtt6JYcIkQV5VWkEWoacuq6UkoaEkriAjpKKBrGwtL++uTakpOPri1cZX&#10;b1a/+3Tpu88Wv/mU8/3nnB++XvzNN8xvv2R+8/X815+v/OY7zhefcj/9+Oj3v5t78XTi5ur480+v&#10;P/nQzMZCVUnaQFPexlRbR1PBSF9DS1lWSghytdbPSg4JD7J3sNXRVJbQ0ZJ19rP1SfarpmDXPr63&#10;9Onj1S+e7X35/OkPr9/78BbXVjDdkrPWkQ+i8Rf0tleTnfdGq4/ac1arEw7asvZbYeGa/ebMo7bs&#10;NdDc5UfMZodQUF4A5HjPmYxgTmHsVm3aUUf2SU/uxSDmarj0Gl9+O1p+Nwanyd+Syu/T6h/Pdt7O&#10;9TYk+1vICdrpKNjqqzib6ZprKVpoq5prqRiqKRmpK+upKgCY6qkZ66jwVWt0NZSU5SRlJBBySAk5&#10;JDwFoKSEGF/kHfj8lHlpXo48n2eX4unV8Fl1CdDeiSNAeygoCIEmEYmENeIB+EnxoL68vCysV8Mj&#10;7vmMPO+FU1j6Bn7TkfcGFZzHCfYmLQk+gpNBpCUlpMTBCYA9g50oKiuoa6qpqqvIKcgiZaTATmTl&#10;4Tx6eUU5AHGecDw/j573cFREXFJCWlZGQUlRSUWRT98DR01DWVYeCayhMUzHq2ooqqgrKCjLKKkr&#10;qOuoOrk7egf4ZOZkV9XV5xeXpmXmlpXVxcenBQVF+QeEWlk7+AeEjE9MHZ0cg47fzsqwuTT3i6cX&#10;zYWgbXUbbslJD3MoivfZniP++J9fv/3pT2/f/vNfb//59l//5uHt25/efv/++1ziCAgnaK11PRWY&#10;rprygY7GkcH2kqKUsvL0mrrC0+v9//7nX/729i10fvd8//TB3sn9y3uvDi8ekqYWxpns2fW1kfnJ&#10;nklS5xQ+q7PEJc0/ojotrjE7qjYjqTU/rbU4ODfBPyUioyw3KiEmLiG+vqpusGuwMKMgNjC6pqCs&#10;sbRyeXZhg8Ud6xtqrapjTzJGe4epw8RZ8gS2vrWzroUyhAfoqGloraytyi8sz8kj9g+M9PSXF2G6&#10;27DEIWJrdXNxen56RFK4eyA6Pj0vJaswO7+9qa2vp7++vhF8azOL7HHWwsjkZGZ5mUdUlImLi4Wb&#10;u6t/oK2ru6Obp5e3v7ePn6+vv42NnbGxsaa2hp6BtrWdubuPa2h0oJOrnYOzlYu7g6ePs7KmbH5Z&#10;JqYhd26L/ru3X599eDCyjt95s3f1zeXyQ87aA87hy63F49kv/vDB397+6fv//uafb/929eDy+Or4&#10;H29//PHtv/74l//+w//86U9//+v1g9svf/PFd//19eXj44tHR/Pr02mYxECUd1JRVFiWjxfKOrzA&#10;Nanau3u+uIGamtHmNX+Ffe9PG1efTOLZmPMXs9NcbHpugKePuY2NgbqKtJm+ureLlYeDqZWZlqaW&#10;kpy8lIayvLmepr2JnpWBurmhqoOtnp2Fhqu9/uxEP43ahad2JBZG1pPq2M9Xlr/YWvl2a/XzteUP&#10;l1bfcLnvsWdfLcy+4Sx8sj37dOXD//n8z2///K+3P/3tx5/+8Pbtmz/++fqr7/c//Or0c5iR3/zk&#10;q73Pvtt+//PDV1+sHT9iblwsnTw8f/Pl3Q9/uPzu91nt3VrOXjq27hYuAVZuQXw63sjOS9/SVc/C&#10;xcjGQ9vUUdsYnuJVy8heRcdSVdtSXfdnvRqAd2ny6trmalpmBkb22rpWquomAEoqhipqxvqGcGq8&#10;vqEtn5HX0rEEhcCamruZWbibWribW3laWPvwhWuseMnyljZwTrqVNaxdA2Bp5WNjCxPrfA7dxs4X&#10;+O9odz4Xz+flgfPrfHn+Kr8mn4gH4G8FrAU4rpUnn44Hq/wSUAGsgkLg8DeHd2Xr6+UeYWvjZW3v&#10;Ze/s4+DgEewTEmjt4alllesRWxOZ46Jqbq9h4WBg62juYGduZ2pgbmHqYGvtZmPlqq1tbGJsbWXu&#10;AP7JLnY++tpWkRGpppaunr5hqKTM1JjkMCfv/LB4LLoQm5lfHBjdmonprm7NRGXl5ZWHhMS5OfgU&#10;Z5d7Ovsb6ls5OPtY23o6gdMwdTY2tDc1cbGx9ra28uLz8koqxuaWHvznHAZGjk4uweDMtXSsAYxM&#10;XQzM4DR5A2M3I1MPPiMvJamhqGAgK6MljdSQkFIDkFPS1dAxV1A3FBSXg4SkJJDyoghJXuQNR51S&#10;YiJKctIy4uKK0tI8Il5RQ1ZRXUZBS0FRVQZWlpeRkdHQ0ADtOlhAWAlCSH5ACWJNYPkkO1hAYy8u&#10;Ls6LhvkpcjBTDwolJeEJ3/hMPVhABbAKmn95eXnQEIuBDkNWhkclwHn0CISIhLCwqqBItrX7diWW&#10;EoWOl9V2hBBuwlKhEiqk2CxuQcNUTqUzQs5GVMpWRMoeEun3Cn2vaeCjqq5OReM3tX0P6noqLdxt&#10;IDEbhLwdQsFdUKZE0/LTsu5PsxouAtK/q8cRXSKiBRRCBeSiINkGdbPPK7tfxZY8DMz5vKiP4ZkY&#10;AUmGQKIdKuaPkys+yW85j8mNg4TSBKXzIOS4ocen2W0fFnaeFbf6QGKBwvJ+kFitpuUHNb0XEbm1&#10;kPyaU+zLgjZGZEaAgCQ4YWcIES0gtxKT/yC35Ti5LAGSiYSQcWIKIxEJKG0TeyFJewkFPUjIVkzc&#10;EoLC5cQm06InEgOXcqP367J2m7J32guWG3M328uGU8P7kkMbY/3KI3zSvO2TvOxQvk6BtmaOeuqm&#10;KrIyEORsqtNaUdBUkV9XmttSW1pfUVhTmjc23E0nDo70tfe01XQ2VXS3VgPgeltIuC6A8bGBSTD0&#10;HO4m4froxOEJ0iB+oLW3vbazqaqiKCc7NSEjKSopxs/f0xCd5knGl04QK892qZtLI6cH9NOj8eMD&#10;2u4WCSamucQV9ujiHH57ZYrLoK6xpnh53CzW5PgMmUQbwY0N9OG6Orsa6xvLSyvyczHozKLMdAB+&#10;kjJwajFF4KOGshJCbzfY9v753oPLvcdXB0+uD/kA/qPL/We3x8/vTl7eP3vv4cXrx1fvP7oEq48u&#10;Dw7XODOUUfJwH763s622orEC01JdVldaWFtSUIPJryjIrizMKc3NLMlJA4UN5YWt1UU9zZVjAx3z&#10;NOI6c+5offX26ODJ1cVnr1589uoZwMfPH79+dO/lvdsXdzev7t89vj65Pdl+cnP88sEFLGF/d/z8&#10;/unt6cbJLutom3G0M3O8O3m0S9/fIu9vjR3tEc+PKccHhOVF7OhIXk9nbFdHRFuzf3tLQGdbWHtT&#10;bHSgRYiHVVVe+urs1MX26qOzg3unOzdHmwB3J9uPz/df3p6+vD65d7B5t7v28HDzZnPpmAsTVdfr&#10;zNtN9v0t1tki7WiOsEUfJDcXgwFwWXxAup99rLOZoRSkKQpn+GqICUR7OVvpqrtZm+agYgszEgoz&#10;4ktzkivy0zDopKLMBGABqgozAGAKvvBn1Zqagozq/HR+jvw7/JqR5+fI/5qUf0fHv2Pn+QCrrVVl&#10;fEa+r6Whp6mut7n+wdlRY1lxeV7uMmPu/UcPyEMDzAl6SXbWydYGHY8DP4OWKnCOKTnJSbmpicnR&#10;Ybju9i8/eHW8sTRHIXTWVVTkZZZmpxWmJ5XnZhWkoSrzswvTk8HPqTwvB/yQ0EkJ+WmpuSmwExcS&#10;lBYbzU/GP9vZujjYfXR9cXW0/+LB3e3p0eOby2nKWHJMZBYqAVTOio1JCw9PjgyPDPTz8XRqb6nd&#10;4DLAj/Dh6e6r25OzDdb+8vTGIn2ChJ0Z79tYph+sz10ecC93F4/W5q73uTcHS9tLkyssytUx98HV&#10;xv3L9csjzuUu63Rjbo9N22SMrUzhmJSuaVzzxEA1AHuseXu274iJ257s3qJ2cgaqqNXp46UoblPO&#10;cm3WUVfJI2LTHa72drjmwWjdM2rTc1rTU5iUr7sZLttvR3Mr4zYaUg47c856Cx+M1jwhN1wNVTyj&#10;tR52F8+UxlMLopvCHWqC7HtSgrCo4Kpg59pIj8ZYnxwXkzgTlSJvy5600L6McEJx0kBWZBvKrznB&#10;uzTIFqA5yacp0bsvJ6IrI6wnKwJXmDiYFzeQG48rSsaXpZJq0RskLKOvjtiAmRtq25ohPT/beX17&#10;vMUc76otJnbWc8dxuws05lgPlza4OjfKhV8LIJ6szz652PjsxeXXr+4+fADWxpqK03vriqh9TURs&#10;7fRI5yJleHVqbGNhYmV+nD1FmiYPk4d7BrBNnU01zTVl1ZjC8oJcLSUFOXEEP8PdUt9Al5cgrygJ&#10;68KrSMtoyCvwGXk9DS19bR0tNXUpMTihR44n5wKGDLKSMmDkoigprSQloyAmpSGjoK+grIWU1kNK&#10;ayKElSEo2999vKkcj8kcLkiaqMmZb8o/wDce4hruaN336AMHQy1HY30+2koagvCzT0leZqWgkAgC&#10;IS6DlFVXVFVAyiDFJcSERUQEBMVFRPkUOV9NHpwDOBMJXgImP00eHteISyjJyIGhhpqCkpaKmoaK&#10;qqKsHKgjzFOt4ZM+QjxGm9+xgk6TN1aCFeTBmEhMFAEAdss/BB8/0/FSSNCHyohLKknJSYtIqEgr&#10;gNPTVFDWU1HVkJFREIaUBaGe0pxzBnVrDGbkd0a7ADaG2mA6ntBzgO/aw3Xy2PnuU2LPyWj3yWjv&#10;JWVoD9/3ZpNzOkFeJw7ecOfvbS9d7Sxf7q/ePz94cnN6/+I0yNdTGILgZxXghEG3D0IDXmAAun74&#10;uTwEc2RiQrDeWoiXB3V4cJ/LPlldOlpm7y7MniwztxgTG7O0E+784eL02cr86TLjHSN/uDi5z6Lx&#10;pOSpW/OUPdbk9jydRRqcGmi7XJ55ss/dnyceLIyeckgni2N8Rh44R6zRIzb+hAOnzF+tUM5YhK3x&#10;7hsO6d4y9YZFnO+rnOworEnxirBTLo52wNemMfrLT1nDl1zC7nTv3kzf0ljzzlTP0dzgzkT3JhW7&#10;N9V7uTA82ZY7VptOa8qeai/YprRdzo8cTvTujnfzGXlwCBgc4uEC7og5crc+fb0yccomn3Ooe7Mj&#10;xOai/uosDqlzld57yqHcbc7gmwoGatBzw40L+BZaVwVjqJnaUQFupImeelJb5cJoF7iJ6H2N5J4G&#10;NnVwe4F8vDx1t7cIcLo6fbQ0scWkbcxTdtjTB0uMbebs5vz02tz04jh1aZq2QB3d4y6sz08VpqeG&#10;+3jlolLSY+Kyk9JTY5PkJeWFIRFRATFBAXERIWkBAfhFO0FBEM5JioggEcKSIoLiQgKigpCIpJiM&#10;qJAEsJVltYd7p5dnt/OzbCaDw5xlr3LW2QzOwgwLWID5aSbA4tziFmeDM70wRQQnML3JXD5Y2Vhf&#10;WGRQKC1lGDK2ZRzb0FecgitMIBbGLjblrHUWLLfmbHcUHmBLVyrS+0Oc+wMcCKGe/b6OAAMBzt0B&#10;jkMRnpT00KXq7J3OEnZ1OqsqhVudsdact1KXzapKB/58efJ8ecpSQ944JnWqMhdXkNaQGLFNHZsb&#10;6BnFts9TqVHeAX1NnZN4ygJ9anl+gT421osFw+raDFR+aX4dtmlgjr7AmWZxphnr7GXm5NwqkztN&#10;Hh8bxFNwxFnK9Dx9jp8avzK/tLqwvM5aBde4zd3a4mwerh+szC/fndwCdNS1SwpI6CrriEIi0sJI&#10;JUlFVWkVUAJWgUUKScmLSKsKSKpBQmGmdsTyOmJxdXN0cndsKgVd1BeWQEnKIgM/LmU8Ob03OKzZ&#10;y6s/PJwQH98bHNITFNwXEjoYGtYbGNQTEIiPiiZGx04kp85noKeT06hx8bT4hLnUdFZ2DiMjfSYj&#10;bSotZSIFRU9C8Yn4Xv8AQmTUQFBwf2BwX0BQu4dXlbVtnb0j2A81OY2QkIRHpTeFRBT7BFghZTWF&#10;EPKCQrIIMXExeI4oASGYSoYpeCFBBCxFBafR8Klt+EENDJigF4AExRFSwEoIi0oJC8qJwu9upgY4&#10;DeRHT9cm0zCR81XxrOr49eZU/hSvy9WJS1VJW43ozcYMmJqvQa1UxC8WRjCyg2Yy/Vm5oRuViatl&#10;ccsl0TsNqTCa0gA26lBLFbGs0ihmKTyP60Se32ShzwzGf6LAdyI/iIwOIeZF92bFJbvbq4sJI0V4&#10;fJGAkKiomIDAz3PSwhI0wnC2PJ+RF0GAdVjmGCygeQLNqQwStK3S4ggxcFEAoiJw/XeMPNgjwP+b&#10;kQffCbBgeVcCFlD4bnlXAuy7OuDrBd8kn5EHC6+ZBwto8IWlZRSTk9HxidlhESnRMTmxcQXBIekR&#10;kdkRkVlh4RkhoWkAwImMQsfG5cUnFLyj44ED7vKomCyA6Fh0RHhKTHRGQny2mamzkaG9q0sQX0Ge&#10;n/9ub+cTFBgPBqrBQQneXhHOTgFWlp72dn4O9v7AglU312BgnRz9Hex9baw99XStrSzdHRx8LC1d&#10;vbzCbGw8wG4BzM2dLSycLC2drawdAKxtHMwtbGztnBwcXR2d3JxdPGEdGytQwRE4Hp5+bu4+llb2&#10;enpmGhoG6ur6wJqb2fHz4vV0TRXltfR1Lbw8gp3svWyN7XzsPd0tbJ2MjMbaGhmDbU6qYkWBtgU+&#10;ptHGyDRblXwPnapAk95k13If7ShdoQB14SQ7vZwAD0sFaTkI0hKF4tysCmO8MAmeLfmRXaWJ9I6S&#10;jszIQHUJRwEoXl08z059EO03jU0daY4Z60wea0Ux2nJHskIqXQ0KrBRzbGWa4y0W+tKn+jLIXZlT&#10;+BIGqXIGX8oiVs4PYqoSnDpzA48Y3cvUppXJDu5EG7kHU18UFeFpZKAi4OOoGx/uEB1uFRdpM9RS&#10;MImt7M+JcxCCcgxFcME6w66yNE+VKXe1eU/tOXfNfn3BBgWoVw/CGQpRbOSGzCX6rZBLKMdPcIX3&#10;m+MJPooLMQajXsgRNxGcp1CLDdTnI7RUZL7d4MKttlupc5xM08IHSw+7iywl6H4xkMyNNyD7KCzE&#10;mFD8NUvUoRIlqEwRykdAWQIQWggqlhVMRUBVJojpTPeNVlRZkGF2kGkjJnp2srOlI6+2Dd3cUVSI&#10;SexoqWisKmxuLEanRmjJCNpoyVmpSNiqIx30FNxN1X2t9b0tDF30tVwNDRKCgvKzc+LSUjOKi2E6&#10;Pg8GcND5JdkFpdl5JVk5hfnFpXkYTGhcrKiCVDuhv4XY2z4+9MFfv83qLKkaa6NszR0+v2BusZS0&#10;ZPX1VdWVJfU1ZdWUxGVkBeVVJcpaSku76nK7ai5/+8nqF2+Wv/mU8/Wn3O++XP3dd9zffjf/zVeM&#10;r7/k/u4H7g+/YX71Jeebr3Z+/8PCm/cnHj84/uG7i2++ef7Ddw5uTppq8uYGahaG6oZ6qnraKoZa&#10;KtpK0pH+zrnpEb4epnraSFkxyEBP0SvQ0TXCpWas8/Cr51tfvTz67UeHX7189M2Lb3/z/mhn8Sgm&#10;fqM9/7K/4jm5+QW97R6+6qoPwy2PmckNXCyNWqtK5DPym7XJC/kRE+n+hFgXcpInHeW7kBPBKYxd&#10;q0TtNaUfd6LP+4ouh0oucaX8NPlbYunNaMmj8foHk81PmAPruEY/YyUTRVFPCz03C31HE21bAy0j&#10;VXltBRk9ZXkDdSUrQx0jbWVjHRVdNTlYuEZDSUVeis/IS0uIS0mK8xPkZaR/VrDhM/J8/Eym/6Ig&#10;LwYLCsLy8aAlAiUguOTT8XzheODwGfmfN5dFSiLhHBCwBwSC37zC8/PL8CRu5BRkJWQkQYArwZum&#10;FZ72XVJcXV1VSQXm1lXUlBWU5PlztyJ/NaEraIF5E3yABhp0KoIiCFFJpJSMnKy8ooKyqhKflAeO&#10;ipqivKKMjp6mkYm+kqqcrIKUiroCcACUNRQdnGw9fN1Dw0OKMMUZmWgectLS0dFR8WbmoMmys7Vz&#10;4HCWfvjhhydP79taGuA7G/742UsMKiQtzKkuP6osLbAwznd3nvSvP3779sf//l9G/t9v3/749u3f&#10;/vnR/fsglpjqbO0rK2ovzhtoqcP1tmWkRYcEOSckBpZX5jx4dvuff//TX9++hQ4vHzNXDuc42+u7&#10;lyfXT1hruyv7hycPH169/2xudy21ttA+wdc7JyIAEx9akRxelR5RkRZTkeWfFumfEJZTVojOy62v&#10;b6wtq81Py0uOSmnA1PbXNtZlZQ9U104NDBJb2oht7f01td0VldQuLHOUgGtsaCksaMUUDdTXDjU2&#10;4ltbGzGY2iJMfzuWMIQvLamsrKjr7xnJyyzKiM8McPJPDokf7R7pbuysLqke7B+amJhqaGhIz8yY&#10;mp+fYC5klZUlFeQHolDe0dEWbu4u/oGOnj52zm5u7t7ePgE+3gHe3r7uHl7W9nZObq6Obk6efh5F&#10;ZQXpmSmubg6OTrY2tubWNiYefk4RiQGFdZkH91d7pzrKcZXP/vjqo79/xL1bvP3sYumS+fyr+397&#10;+99/+PF3f/7Xn/7w9/96/fknrz//7JPvvv3j3/7xPz/9++8/vn3//U//8w9/+vFfP/3XX/7449t/&#10;/Pj2n59++9Esd+byyfn6xZpPvKd1kJlbgm35QPbeC/b6o0l0a2j3XBH7amBovmjxpOeLP16uHhKL&#10;KmJSM0J8/RzkZYUVpAQtjNQ8HIzdnE10wQ2kKictKaqvpmiuo2ZloO5oqWduqGxuoGBvoUEldEzQ&#10;+gi0rmRMXOt42/anhytfbS59vbbxxdrmJ2u7H63tf7a1+83B5ndHG7+55H5w8P3b//jb27+Bn8k/&#10;f/rxDz/99Nt/v3343W+PPvji9Ivv9j/5auOTz/c+/3br1SeHzz45OH+xuXNvceOcfXBz8uGXF19+&#10;l4PtM/IO0rX1snILsfEIM3cONLLz0bPy0DN307dwN7D00DVz1TZy0jF2BlDVsVHUsFDVhjVqtH7J&#10;iwdWTcuMz8KraZgCq65ppqFlLqegq6hsYGBkr6tvY2hoa2BgY2zkADpvZVUjUMHIxNnEzNXSGlZg&#10;/1kfxiEQWAA4U94entzV2sYPWHMLL2DtHPxBTT63zmfb+dz6OyIeWL7zM43Oq/OOqeeX8At55WBz&#10;Hxs7bzsHXxBVODr4gSgERBUW5q62Nl4AlhZultYeDk5gE19zMxcdLQs9HUtjM3t1LUMFeVUdVR1L&#10;DSMfA7sYc8+O5JJsjyiUU3CcR0iIq090UGhRbmFFaU1hQTmIJzo6e3HDxOiI+Kaq1qX51c3l/fLS&#10;htyCivuPXo6OkJfnF2uzC6+XNp4fni8M4Sfbu29XNl5cXy3MTLx878Xg4GBzbePji4fbywdxUenX&#10;188210/w3aSm8vZV7gGLuWWgbwtOFYREIDaKjckE1tzSTc/A1tjUCXzzMnLaZhau4D9iZumhZ+Ly&#10;Tkf+nWqNvJyerIyWlKSamIQKQlwZKaepqGograQjilSCBEEbKisgIgbCTDg2FIKkxIUVZZEaSrAy&#10;rzgkKI+QVJaQkhcVU5eWVee9LI9EIjU0NMTEwMfi/DgSBJfAgnCTb0V44vKgAmjs+QEoKAGrCAQC&#10;tOXS0tKgHPj8CBUm73kSN6AHAFZMXFIKISknKC4rAEvxIkREJQVFVCBRfxntidSSmZTSeEUDFxFZ&#10;FzFZS0igySOcklzYG5nqLqZgCYlYQyJOkCguPP6ytn07JT9HWOZBWfPT1gFqdIYjJG4MiZkLIkNU&#10;9UuMHV7X9L7JbWRY+r2Pad9OKomDFEIg6QgIibf3+6imZ90lat0x6k1J75R3QjgkFg4hmhWNH6RU&#10;vIeuu4ovGDR3HXcPnXcMe5Pd9Hlh1xf1OEpUuj0kYguJBiHkG00cn1RgtyKyMZASXs/tfk7jfHS2&#10;KyTgBEm4CEr5Q8j52Lybgva9lPIkQcVgSDxNXgsXEp+pY+4IISwgYRNI0EZA2E9Wag6TSc+KWCpP&#10;WigIW62M36pL4ZbFr1SkMgrjqRkRQ6igxlDXYj/7XIAglwx/p6xgz9QAV5S/W3KAu5eFXoC9aXcd&#10;pr2qqAqDbqorbawtaWkoB05PZ8NwTzNAd2s1trmyv7N+ANsAfHx/2wRxgDTUTR0ZwPe2jw61E4fb&#10;SCNYCr6HjBucpozRCLjhnlZ8f8NQT/nCZM/OCuVgY3pndXJ9ibqzNX2wx9jfndvfmj3YnjvYmt/b&#10;mGPPjXW1lpfkJuelx2YlReakxGCykwFK8tKrS3Jb68r6OxtHB7G00YEpysgsfXSVPbO/wTnY5J7t&#10;rz9/cA5w72Lv4fXx4+uzR5fn989O7k6Obo8O7o4PH5ydPLo4A87D89PnV5cAD08Or3e3LrbWz3c2&#10;bg53750cPLu5AHhwdgTsi7uru+P9s+3Ni93tq/1dsJOTzfV15twKY5Y5Tpkl48mD3f2tjR211Q0l&#10;JZV5BVX5hfUYTEMpprOuijTQszhF3ebMH6wuXuyuPzw/fP30+uXD89dPbj54dvf09uz++cHd6QGc&#10;77+3ebS5tLfK3FmZ3V6Z2lufPj9gwUn010uP7jbOj9h7m5PbqxQus292snGcUjnUk0ccKk+L8w31&#10;ti/NSlqcIB6uTh9vMWDt+9uzVw+vgb072X50tvfi6vjZ2d6To+0XpzvPj9Yf73DubcyfzJOWRrGz&#10;PTVDJajGZP+yCNcUV4M0N+N0T9NUd+MkV+MkdzM/c00tBPz+eIS7g5etuY+jfWZiTFFm4jtGvijz&#10;Z3YeoLoos6owo6YAJuV/zcjzmXo+QB0eKf+/wjV8Or6+JP8dKc/HO17+HeowBdj6amAbSotGe7Gs&#10;CSr4TzWVYyoL8vdXV57eXFNxwwvjdLC6NDc7SyFThgc/ffXi9viQPDQwRyXzNW1WmbO7S8wPn94/&#10;3liqKkBjslIAcpMTKvOzS7Oz8lJQJejM6sL8kqwsTGZmWXY2sIUZaRh0Zkl2Vj5PJj4blZifkcqe&#10;mTzb2749Pbo7O95fX3n64HZzhZMYE5EYHpoRGZkYGJgQGhzi7+3iYpOSFE3B921xZh+d7N7trl5v&#10;cS62WCtzY/j+uuG+mnEylj2N31+ePlydBbjYYV/tcfbXZtmzhJPdhfOjxdMD1sHm7P7y5M4ibXeB&#10;csCm77EoeyxYpGJqqJZNbl+ktE0NV83haliEhvmBqvHmfFJFymx1xlZnMacibbcl/wmx6elY80tq&#10;6+uJzvforY9Gq897CvZb06lp7uOZXrN5AXstaTeDxdcDRfdw5be48gdjtfdH6+5G6/e6MJTcCGy8&#10;x2huTG2oU5ajIUCms1GkkWKkvnxbvP94ZWZ7oj82NbQmyqMy1CXXyxxlp53jaVYV4Vod7V4T41EZ&#10;6dqZEUatQZMqssiV6LmOSnJtPnuwgYtvWRnDTvbVkbE1LFL/2Srr8dnu04v9tTnaYEs1nOdOGlgk&#10;9jHx2PUp/MYccXtx/Mnl9gePz17c7n/45PzJ+dYssacRk9XbUErpbwWYGelenhhdm6Zss6aWZyiT&#10;xP7+9jpcdzO2saogC1Wck15WlFNbUeLl6ighCMmKiaogpZUkpQzVNYw1tbSVlBUkJEFXpSgppaui&#10;bqKtp6uuqaehpaupJffLNKdglIGUlJaEhypSkvB8rdJaimr6KlrG6tq6sgpg3K4iCGlC0GBJ7ha+&#10;a62/8YzUudtfya7N4NZlLFYlnvQUn/WVXQ/XbrQWztfkDuQk6otAagghaTCSAR2msKiwiLi4GFJZ&#10;TkVRRuGdCo2YsAjozOD+jCdMDADOhM+ei4uIAgAfVFZAyihIwOw5rPmuoATGVgoysqAOTH79wsjz&#10;LehtQRfJz44HQyoAMJ4C4O8W4NekPICMuKS0mIS6nKKMqLiqjLyarIKKtJyCuIQqUlISgiJd7Xan&#10;iYye+m1Szz6p94Dcs41v3+MR8buDnTsDHfvDnceEnlNi3zmxB+CM0Hs0jL0gjeyO9F5N0w7pxDPG&#10;5M0q6+5g/WSLA5rB66PtxzeXpYW5kqCvB18Mj5EH9tcOGLyJQJCRlga+p2t/dRk0yEcr3MOlxYu1&#10;pa3ZyRsQMzFnVidIB6yZ5XHCxgx5nzV+vDjDwxScJg9uHyZ1Z566zaCsT5O2ZunTg53X68yLpenN&#10;yZE3FxsXXNrVKv2MS+aT8sdc0hFn7IA9CnC2BEvZXC+RAU7mhpcJzY9Xx29Yo+vEpk1S0yy2uCHF&#10;NzfQsirefaQqjYOr36Jibzgk9lDdDr37cHpgk9J5NjtyMN57NjewSqgbq00n12ey+iv2x7FgJwfj&#10;PXu8WZrPFvBHjOHjedzlMvl2c/zxwdyjnfmr5fETFmmJhKV2lDFHWs6XaLcb07cbk8dsIsDMYO1Q&#10;HXqyr4rYWrhM7WYTOujYqvGu2rHWcmpn9VhH5VhnNYc6sL9If3C49PBo+XJz/nKTcbw8ucemwqT8&#10;yuz5JnN3cQbcfVsLM5xx8gxhiEkZZZDx9OHeGeLw8gx9h80a6WhPDApNDA1HJ6a52TqJCYhJi8sI&#10;QSLiYrIQJC4oKCUgIAmssLDUz4y8kJgIJCrMm7tVX9doa2N3Y22bw15eWVpnzrL5efF8Op6zsLTE&#10;WmFMLcxPM8Eqc5a1sbS2NMuaIdLniHTQFh4sb22ylyYIpJ7mpnJ0xlhn/XhbRVdWBLUkmVoUu9ZZ&#10;sNlTuNaavVCBWixDLRTEM9BRhAgPfLg7OdaXigqayAifyIqcL0maL0+ZwsSvNGcDwFo3oIWszZop&#10;SVqoSJ0tRYHwGp8ZNluVPZyX2JgUsTiIne7pXCSPLo7TPezsE4KjWBPzc5TpdebSHI2OHxjoau+o&#10;KKtOScxtqu7C9ZAWJtmr80srDNYqk8tn5CeIVDqBTMOTlhncX9Pxa8yVDfbaNheWrNnibG4ubR1s&#10;Hq4xVzfY64vTbCsDS2t9S1UpZUlIHAG+XggBICssrSSuIAVJSEMIe3mt0qDYgUxMR2x6c1gSNaec&#10;lFk0HJeGj0kjxKSQYKDI8ajhyJhWP98Wf7+hqEhCfFxfWCgAITYOFxU9FBY+HB5BjI4FoMTGTSSh&#10;ZlPSAKaSkukJifSEeHJ87FhsNDEmCljgU+ITqAmJYzGxpNi4oZDQ4dCwFld3AFiMPi9/Cp1DR2c3&#10;B4VV+AagXT1AM6gLmiMBYdB6gLCcn1YOFvCHr6wlKioGYnv+HS0Mvw0DgZtdTBQhAAkiRCTArwU0&#10;sOJCQkhRSByCrDWle/OjlroLaCVRk6VRMyUR7KpYdlk0qzRqrS55pSZpsylzvSF9ozFjvz17tzXr&#10;uCMXDnRL4jhF0SvlicyCSEZeyEYNarM2ea85c6M2mVsWyyyKmC8Imy8Mnc0Lmsz1o2S5jud7UbI9&#10;qLkBY+hgQk50Y0KIu46qDASJwUMPIQERcOIi8DhDQFAU/NZFYJIdfrAAi+2AU4f5IJhfB6cuJAAa&#10;XtAmyyClwRWBTcAIRQxWNoYv+OemjMfIw867x42glf4VI/9uASX8hb8KBkHvCmH2/VeMPAC/AszG&#10;wwvMyCOlFfz8wiKiUqNiMoJDUuPiC8MisgFCwzJDQtNASWhYenhEJkBoeGpwaHJEVEZMXHZCUn4i&#10;qoCfI58Qn5uYkBcRnhIVmQYAxrlamuZg5MvXq/HyDPf3iwEDyQD/WFAnNCTJxzvSxTnQ0SHAztbX&#10;3s4POOBTPh0PhszWVh6mJk66OlZgXM+f3JXPy4NCMJQ2M3MyMrIxMLAyMbUyt7A1t7CxtLKzs3fm&#10;U/PWNo62ds52dm4uLj7uHr5Ozh6gRE/fRE1NT0fHxMDAwtDQ0sTYWl/PDJ7NVV1fXdXA1totwC/S&#10;3tLVy8bTz8ZDT1oxzMl5a4ZGbq/yNVNpy4tqSPMPNBJ3V4IiDBHFnjq5TspV/noNERalwZZpHmYa&#10;EKQqBGlLSWmIi+tII8JdLYebMV1VGYONecNN+bTWQnJlarKZfIAcVONv0Y/2H6mLJnaldNaGjWJT&#10;J9qymK25E5j4+gDTVCsJbJrDBqlkqjed1JpO68mj9edSB/JncaXzhKrR1tyB2rSZkSoitrAiOzjI&#10;WUdPHtJVEHQxV0uJcMdhy/D9ZbUVsSkx9pmhLjWxgVFaMtGy0ICXKt5DasxFZNZLdsZNBWckVSsH&#10;FSJgIRqal8JZttOT6sCLUh96qNaAt9xKvvODrqTpBOMhT+lhb2SfC6LTWajPR3Iqw2S3KXCrJXCv&#10;K3SnLXC90n06Sa/PSbjLAmKEqo66IAguEm96k76nFrNRFpPBeqsoh4Ms7yN04FSweau5VJOVyGKu&#10;HSPfdrLYabIqmNWfS+kpGOwprGlMLalFFVYlF1el1tTnV1bltrSWZ6REqiEFTFUlYeEaHRkbE0Vr&#10;EyUrY2VnS11bPXVPK/OUyOiS4tLMgqK0gqKcwhKYjs8tysnH5BSWofNLgA9QUFKeW1ysbWJs6Wa/&#10;dnWIqshZutvfeHE2vEafv11fuNo4ennF2GTKaiA1dRQVFcVUFcWUFESlpCF1fYWKzsqshuLc7tqd&#10;z16ufPpm64dvNn/7zcr3Xy/95lvWt98wv/tm+T9+P/fVl4yvv1z4+qvlH77jfP353AfvH/7xd8uf&#10;fLD74Ydn7720sLXU01Q21lEy0VW2MtM1M9TWVJBWFBfydTRNifENDbCFc+QVxe2t9UMjvfxivXrn&#10;R+9+/+nu168f/PW3p1+/9/KHN999//5gQzahMIpbn3bWVXQ3WHbVV3rYlr3TmE5Oca9wUGr3N+wL&#10;txxDudJSvcgodzg1PsmTGO82lRk4gw5lFcYsFsQslyWApuygLeu0p/Csv/h0oOhiuPiWUHaPCFDy&#10;cqbpHrXumtZ8NTNQGOYGxm622opWOsrOZrrOZgbmWirGGipG6so6ynJmuhr6GgrGOio6qrLqCpJa&#10;qvIq8lLS4qJ8Rv5dXjyfkef7P1PqPEZeEp7LD+biAWDZLp6cICgBH/Hz6AH4YjV8Uh6AXygtCwME&#10;smBDfoIFaEthbRxZabAHURAyiAgIiApKIiVk5GAVe2VlRVVVZXlFOb5qPACSp0QPLNgPqC8gBEJb&#10;CLTDCHHQscDPR8UlwbayfPCpfAUleRU1ZSUVYBW1dNQ1tFTlFJGyClIwF68mr66lDODiau/r7+Xl&#10;7VZYmJ+RkYZGo1NS0lJT08NDI8zMLCzNrQIDAyfHJ373ux/GSHhjPQ0mBf9fn7/KifWtyAyrRIdi&#10;Uv3zY7z3Fij//q/fvP3nzzny/+aJyP/415/A2vfvv79GIZIba/vKinAN1aS+TjAwiY8NzEyPDgp2&#10;zs5NvLg7+evbH+Ec+R4cbZS+0NpDGJtgLW2fjI7PzK+uX718cf7y6ShrJrm6MLggyT8v1i8/OqwM&#10;5YQKsIv1dkeFwAnypflUxnTf0HBZaVVoQHhMSHxuWtFwxyAF242rra1AodrzcruKCocrSifaW3CV&#10;ZSNV5cTG2pE6EDg2YMuLGvKzu6vKqH19hO7ejISU5rqWlubOyprmnIIKZ9fAxMTshpquphpsbWnL&#10;aC8J10MozispyCseGSG0traXllUMjY6OLzBHxscL6+qCkpKsvb2tPb0cvHycvHztXTz8/IODgsOd&#10;HN1cXTxd3bw8ff0A7JwcHZzsI6JC/fy97B2snZ1Aga2VpUlqWnxDW0VqblzHcEN9b2VZb8XzH977&#10;+M+fvfzty/uf3Xv46b0/vP2PP/7rP/769q+//fPv//uff/vLv//113+/ff+Tr3aOL//rf/711Td/&#10;vLx88pe/vP3LX3/88//8/W8//vSf//2nr777FtZq/9c/v//zfzz97NXR45NOKja2KKqRUN1Jr6/D&#10;FzJPScxDPJXb+vTTrT/++N6z1ztFpbExcR7OjkZaakgdDRltVQkDLaStlbaNramOrroEQlBZRtxA&#10;XcHWWMvBXM/BQttcX8naRGWou2ZqcpBI7YrKCCofqGDcMGeeLLDfLDEeM2inVNoxjXpEHdobGzgY&#10;Gzmfmn+4/vGfv/zr27//7R9//enf//rzv37649u3z3/4j6MPPzv7HGbkNz/49ODTr3eef3z46MPt&#10;g0ebO/e2T56snT06ee+z/Zcfpte2q1m56lp7WLgEWbuHmjr6G9p661l5GFh6GNt4axg6aJk4aBo4&#10;aBnZ65m6ahraKWnCOfIaOvDkrsBq6Vlp6lqqapqqqBmrqpsoKhsoqRhqaJmra5pJItVl5XWMTBwN&#10;wLZ6Vrq6lsZGDvqGdnziXs/AHsDMwh3A3MobVqqxD3g3nyp/5lU+I29q5mFp5WNnH/guh92WpxHP&#10;p+bfcfF8tp3PyL9bfQceHQ/qw7C197G0dgewtvUE4E9KY27ubGrqaGhoC6IKEFsYG9uCVTtHLzs7&#10;LxBSeHsEpyVnOzt5JKHS2to6OprbB9t78M3dfYX1qfaBTTE57A7io9XDq9Wdq729B7c3dzf3KOTx&#10;vt6h46Pzna3dxXk2YYDw9N6zafrs6spWd9/ww0fP2ls7MNl561Mzz49OqzKyMoJDE9zce8tKrnfW&#10;MblpNPooiz13un842jsyTpgg4ycmx5mP7r+aIs4yxtk7G2eNjT2RkSnW1u5qakbl5c1zs6ujo1NT&#10;M0up6UVOLgHVtdjYeDT45i2tvfQNHXSNXAF4jDysWiMgJC+GUJGV0ZEQVxEXU+b/p5RUDBRVDSSk&#10;1YQk5CFhCREwUoDgx5QS8AILxUhLIFSQUkoiojriUq46+s6aOloIcW1JpLa8vJKcLGjOVVVVQWQp&#10;KgpCXHiBA0tefAnCSmDhCJ7HyMMxPW8BPtg1AgEafSRo3kGMC3oEEObCqTciomCczmfk4cOLIiSE&#10;RSUhIaSAiBToMoSFJAUE1SBRO0iywTlkAlUUp6DvJChpD4nbQiLOApIBksr+SCVXESkbSNgSghwg&#10;gcHwqEV03qh3YLqoJN0/bB1dsIAu9kHIm0CiFkJS1hACrWVyV9T4uqAVr2Z7Flv0oqIvXUgtGpJN&#10;FFJeic//oG6Qou/Gdoj8opE46Z0QCUlFQGJlkpoX8UXvZdZ/gsG+rur+uHn4y2bC+yXYb1pJQ/ZB&#10;7pCEI0LaQUTGDZLscwy4X9K2FJxWCCnVS+o/yG+7KGnPUDKyg4TdRWT8IORcbN5lfutWUlmSqFog&#10;JJGsqNXuGRghpeQBidlDwhGK6jFqap3hgfTc+OW6DHZF7Ept/HptArc0kpkXOocOnk4PoqcGjiUH&#10;kLLChtPDWuJ8ykJc0N42uUEuSW5W+WHeiZ62id4O3uY6OkiBfFREW21Jc01JfVVJZ0tdV1vDQE9L&#10;b3t9XwfMwvd3AqcO2MGuRrA62Nk0OTZMHuklj3RPUYeoo11juE7iUGd/Z3N/Ryu2qR44rbXFNaXp&#10;E8Suo835be7s4SZ7f5O1vcFYX55dXZpcYk9M0XGdrZXFuaj4SN+U+GBQnzGOX5qnrbEn99eZB1vs&#10;072Vi8P165Otm9Ptq+PNy6MNAODwce9i7/7l/vXp5tXJxu359u3Zzr3T4/tnpwD3Tk9uj48A7p+c&#10;PLw4f3Z9/ej8/MHp6cOzM4B7J0f3jo8fnJ3cHO5f7G6ebK6e72zwGfnnt5fAvrp/9+Lu5tnNFd8B&#10;+OjZk4+fP/34+eOX964fX54/uby8d3x6sLK2Ns9cmZubHMUT+3r6Wxs76yrqS/Ir87MaSgt6W6o7&#10;G8oZdAJ3jsaepu6twloox5vrJ1ubRxvrfIX3g/WlvVX2/hrrfG/1weXe0/snz8H57a+ebC9dHa2e&#10;7LKOt+f21sbX2KQ5Wl9qTECYj1N1fjpnavR0a+7RxdrTm6OHF/svbk7ev3f28nL/5cXOq9ONx7uL&#10;t8tT+1PDjJ7qsZqsQUxSe2ZobaxnVYRrbZRrRZBNfaRzaZB1WahtYaBFhqdRqrtRtJ2Oi5a0sayQ&#10;uTLSzVTPVE3R3dIsPzWpOAsWjucz8sABKMuFBeWrizJhwp3HyL9TrQGrlQXp7/ALKY+uxWQDW1eS&#10;AwvX8LRr+Ox8Y1nhOwUbAOC8W22vqagqyKktzq8pyqvMzyb0dB5vrJTnZtVhis53tx9dnI0TRjbZ&#10;zLLcbPbkOL6nq74U01JVsbPEefXg3ufvv/rsvZdXB3uPLs/Bfxb8O+pLCsF/JAcVn5eSWJienBkf&#10;nREXU5CWkoNKzEqIK87IKMnKKkhNLUpPL0xPLc7KQCfGA5uVGA8z8mkpyTGRYP+Hm2s3J4e3p0fH&#10;2xtHu5v76yugQnpERJy/T0JocGSQj5e7Q0igx3BP6+rCxMUW92pz8f7B8vHazNr8GGOiHz9YNzJQ&#10;S8O3Lc8SVxmkDSZ1lzu5vzZ7sD7HniXM0gc4C6M7q5PHO/PgP7vLoW0vkA449Osdxg5rbG16kE3B&#10;zuDqGYSGRVLLIrGJiatdGKyc7yqZacyer81YbsieyYvaqs+8Gap+PNb8cLTxuKtwvT5lrSZxuTKG&#10;hQlbqojeb00/wWZfDxTdDmFuBoufkuoejdU+GK2+xpVf4SrvERuWG7K64z36U/xKvc3yXQxLfCzz&#10;3E3LQxxH8uIGcqLroj3qYjwLfK0TbLVQDroZHqbFIY61ib7NacHgB0auy53vrZlsLx2rzh0pywSW&#10;0VO/MNAw01OzTO2m99bO4NopvY2cCcLF9tKDk527w03O5BiuvY5FHmIQutlj/dtzY0eL41e7rEfn&#10;m28enQI8vtg6WpubHOlsLs0abqvGd9ZNjnSBPXBoI3B2/CxtAtc92FozjG0ANxp5uGu4qwU0JQ2V&#10;mPqqsqLcLBEIkpeAJ1AVgyBdZRVDnmSNqryiAgjwRcVkxCX1NbWNdfU1QPempQOA5GWgy0vLKMsp&#10;ySPlZCSkpcFoBSGJREiqSctry8rqychoiAppCkGu6vLNyVHM9ipGY8Fye/EmFrPanHXUUwSaX05Z&#10;5EZdIhh3HXYUHnWXz1akMRoKQ021tBECCiJw0qWQsBisziIsLi+roCSrqKakLCuFFOfN7Mrnx/lc&#10;PN8BeMeYAx/UEYUEZRFi4BLkpWCRGTlJpKK0rKKsHKggCQZNoC/lqTYDiItLysOKnjJ8Lh70mwDA&#10;R0pKi4mKg0uDpUFFQe8tAa6RD3Cl8uLSymD8IoEEVkpIVFVaBnx7nlamw41Vhwv0tbG+Perg2kj7&#10;NqFjZ6R9f6Rjf7h9tb2WUV00XZ4H7FJz+W5v0zmh+2io845GOBzpuRkfO6ONHtPHtseG762wwE1x&#10;j/dOz/ne+ov71zTCiIy4uNAvRDz/WQK4AFCCEIJ0NdXKC3I32MyVhZltDvN8c+10jXuyyjlZZl6u&#10;cTamqVuz9NVJ4vo0aXOWcsyd3l2gHXFm4LeCOLNglZcmPw4Kd+apGzPk3YXxeXzv/gL95cn61hSe&#10;2lH1aId5b2v6Ypl6sjgGcL5EOeOSj9nEgwX8IWvkZo12zh49ZxKuOaRlQvPDZdqTtfGnG/Tj6d4V&#10;fP0urWOuC1MZ51Yc5tiaEdKeFcYZrN0md+7RurdIHcBuj3XskDu4wzWg5ha5ldlXvk5sOprq2SZ3&#10;nEwPHM0MHE73nzBwx3PDZyzC3SoNHO7e5sTt+gR3rHO8q3JmoGaN1nu5TL3dmAanBM5tbaJrld69&#10;QGiYHqwitOR2liaMNOScsskrY9ityeHF0c5Vev/GNH57fuzhwdLV1sLJyvTp6gzALou6PkvYmCNu&#10;zZN2WfTNBermAn11lrpIJ3LGyctTNGBhTflx0h53YZM5w5mgbS7Mz40RK/PyksKjJQURIiC+EkXK&#10;SsojhJEwSyki87OOvBASBFzCQvCcrnAOtICorrbB3MwCn4tf4qzOz8EU/Nzk/OI8FxyEzeDwV+FM&#10;+dnF+cl55sz8FndthbE4Q6RPjZC5E4ydxbUNFiwoT+jtqyssaMjLnO1vmeusaUkIpGBQ42UJnGb0&#10;dg9mrwtz0IXZqEdv1maxi+JnMsIZOTEz2VHTudH07Mil+uz1juL1jqKN9vy11tyN1rzNtkJGWTI1&#10;J3Iag5oqTaYUJNAxqX1ZMf25qJnORuZwH4eEnx4ejPb18bR3mCLSmOOM5TnO/PgMGT860NPb3oot&#10;La5OjM1qa+onDtPmJ1grC5yVBTZzcu5wYxfYKRKdgiMuziyszC9tcTb4XDwfG+w1fo48wM7q7gpr&#10;9WjjcG9ld5o0ZW1o5WLh5GrpnJ+Smx6dYmdojYTEFYSkJSBhWUgiyTesM71gpqaNmF2GjU4lphVR&#10;M4sbPEMHIpLG0/Pw0cm0pExKQioxJokYn9QdEtbk7dUVFERCJfWGhmADA0aiY4YjYTX5Th9fUmz8&#10;aFQMKTqGGhdPjYkjR8XQ4xJm09Ln0tOm01MnU5OpifHEmKiR8Ijh0LChkNDB4NBmF7duL98aW/tS&#10;Mwt6UvJqScV4SiolJQ2fhGoJDasODMn19tWChJUEhNSlZUFzKiwoBG5jIRE4nofDewgO14EDFiEQ&#10;uv8qRx6m7YVEBSDB/4e1/4BqJbvWReEiB5FzzjnnDCLnDAJJIIQQIHLOQYgcBQglEEgIFEki57A3&#10;O6fObnd0t93Bbh/7HNvHOXTvt4TsfXzveP//xh3v1f72HLNWrVVVKkqr5vxqak6YmgaYmpTkIA0V&#10;BbBJVwlK8jCdrsodwyUxa3NZtVmrdRmippzN5jyAjabc/a6i3Q7UQXfxUW8JUE76S097sUedRftt&#10;yJNuDJCHHeirgTJJc/5RJ3qrIWetMpldFs/BJ6zgE5bL4pfwMUsVUdSysOmiYEpZ/BQmsSsvpiDM&#10;Ww+CNMD8AzwTOTA9q0HStwXKSpCcipzcG0ZeCmn2e3D2Uipc9onAyctCSIFrIwsWAs6O2l26Lfm7&#10;MPn/P4w8WP51cf5nkbUADwgc4s0mWYts9e5c/p2Rl5cx8vr65hERiZHwtIys4uiYvIREdFomLilV&#10;SscnpSCTU4pS0tBAxiXkh4SlADc5MDgxKjorORWVmY3NyikFMie7NC+3DCAzoygtFRkSnGBv5+Pi&#10;HBgYEBsZkRoUGBcJT/f3i46JzpSx9slJiNiYrAB/aZi8jzccdAMIDooPDUkMCIgG3jFwn709w+zs&#10;vPx8IgMDY4DvDNod7H3d3aRZa4AfbWfnYW/vbu/gam3jYGXt4Ozi4eLq5ebu4x8QCuDhEQDg5Rti&#10;Y+9m6+Du7OLp5OTl5OjuYO9qa+NkbWHv4epnbGCpo23s4uQbFAAPDoz28wjxsfEMc/L2NrU44bBu&#10;xMuDdahEX4uu8vS+8tTKNK8kJ5WqeIcxbPQYBt6dHVAV6x5pAXNUg8zlpW/ZbTRg5moqwA6IcLdH&#10;p8B7a4sbMGmVOVF9ZWmsLuxYSXxJoGmum05bXgClGzHSnjnanTPVV0jpQbN6S4SDldNliRVR1t2F&#10;AavDJUuDmNXpmsUJwjK5hkNpWJ1vZo7XT/eW5yf4xPiZ+zpqO5ooOZqphnpaxwQ6F6RGDHdVbnGn&#10;hCuD7IUWZJJrTUY4NsAhQR1qdNFgxpsxw9UXQ1QpXopEU6hOFeoygzgJjhv57vQYPU6iATlIbjZS&#10;dTpabSxag5Zr82AgdzHfudtPudNLjhikSEkzWS5yF1SFcyujhjIcc2ygCYQLrzp8pzaUnWM9Haoy&#10;4gUthKlTwjX2ir1+PII4xPmxEk3uVYV/NlBwgPLlZjguxJmMRsI2agJOBpKEXfHLHanUztzpXvQ4&#10;qbylqbCqLq+qCVndjK5vLu3orO5oq4qP9DdUg5xNNdwsNT3tdLxdDH09TIJ9bd3tjbxszQvSUjD5&#10;CAwGW1ZTj8RVlhHqZRR8WUVNWUWdjJ3HlhPQZeUYQiWkLN9M6pY8OG0Y6fr499+s39tZPBfynx5u&#10;PTt58OkL3rHIyM7Iwc3KwkLHSE/FUFdZURkytzdqHGgpaq1oY4w9/s3Xh998cfzrX+7+/GvRVz/d&#10;+sW34u9+sfazn3J++oXgFz8Xfvfz1S+/2PjFN4sfvLf33bcbP/3JyS++uf3uW8nTh07gdrM1d7TQ&#10;93Qwd7Y3s7MytDbSttJVSwxxx2RHp8d4B7gaG6lDPs4m8AjXnILYYQrp49/85Nk3Hz768t3Hnz7/&#10;6S8+fHW704tLZdbnCxrzgDV4SSy7GsCf9+OOuzFLJdE13rr9sQ7EWKehRDeAwQTX4QSPmeygRXSM&#10;oDprvTKTR8haL88Q1+TsNCMOe4ovBssvRyrPR8qvxgkPybVPKfUvqU3PFppesbpfsEmPVyeWe6oj&#10;bAzcDdV9bYyC3Wy97Sys9TRsjfQczYysDHVcrM1sTXSdrI2tjLWNddTNDLUNdTQ0VJW0YeqaGlJo&#10;gVkMdpc3RloXUFqCVZpz5i4LDVDU1VVV7kpoyALkwQQEJAymJiPrAUDPN3S8jMeXMfIyJl1FTVlB&#10;CcxX0tkK7EqWpB5MpFJGXlE67arBVKWVXdVVwRANLZiuvo62rpY0Af1dvVY9A10ZLw/2I5uBAcAO&#10;wXAwSpavRltXByiyGrCgv5GJoam5kZWNuYmZoY6epiyhPFB0DTTNzA11dGHw6LDAIJ+4eDgGi8bh&#10;sEhkQX5+PhqNzszM9PPxdXNxzcrIfHj74P6968S4qCBf9z3e8p++/UlpdkxdUUp/fUFVQXR5RvgJ&#10;j/bDb799/bff3jHy//jh+79LY+R/eP233/3hxw8eCqfGF9obFzqbJtobq0uQxcis3NzkgrzUvLwU&#10;NDp7cZn2+O3nb33yISQ5ud27eDROYbX0jbYNjneNTZLm5+kCPk3EI/R0VPV3EAY74EXpwQXxYagk&#10;35yIcGR8GCK+sL4UVYUbmSXPUGh5BZiUlDwspqastH6EOLFKoYy2NHSX41qLChvzskcqyhidbTP1&#10;NV2ogqn66qHqip6K0tmBHmJrY305ljY3Mzw4UoLBN7Z0Y/F1KTnFoXFZiVklBdiGgbHFvqGFukZi&#10;H3GaSJxqqOusqW4mDYy2tnX3kYZ7ScNzzKXd84uhGTI8LQ0gKDomMBIeGBYJEBYeHRoG9/cLcXfz&#10;cffw8fH19/L2DQ4NiYiICAz0Dw7y8/F29/Ny93B3dnVxqKrGj4wOEGpwpfji8lp8VWvth99+9ut/&#10;/PcHX3/80S8+/+Prv/3yT7/+w+s///6Hvzx559V3v/vth59+8da7H3306ddDQ7PdveNTsywKk3d8&#10;/mh773Jn/+rTz78D+NV//fkfr1///i8//OEfr3/1xz/9/vXf7739NK0op7C6KKssi9BTOb40OEjp&#10;7Bmvp64M7hwu0RhENDo2Iy0oJsrd0kzNwVbH3kbbxdHIz8fe18vRz9vFztLYxABmqKXsbGPk5Wjh&#10;727l52bpaqdHn+9f5czM0wextYWZ2HRMZwmGiOthD7TS+1A9FcnV+an1iOS63NwOdAmpopPa/9P/&#10;/vl/f//nv979lgLI3/7w+pPf/fHsw08uP//Z8cdfnH7606tPvzl/5ycnT368e/pCKLmVXL7avHoh&#10;uf/21vXz7OI6UztfF99oj6DYgKhUr5B4R+9wAHv3EGvnAAePUBMbdws7H3vXQCsHP0t7byClEfEW&#10;zkZmjgBmVq4WNu5A0Te2M7V0MTR1BF6tubW7sbmzkpohTNscdLaUJpGX1nS1c/C1svE0NXcBjUam&#10;LrYO/u5ekU6uIUD63GV79wuI8w9I9PCEe3rFuntE+/knubpFubhG+volurmDxmgZTe/nn+DsEnZH&#10;sse6e0YEBCUEBSbIUrjcKdF+vnGhIamBAYlBIUmgQ0hYkrdvlItbkJtHiK2Dp52jl4uLT1CQtAp8&#10;ZGRCRER8QEAEuF2Li3DE/uGR4cn+vqGO9h6RcJsv2JgYJ5fhKh/cf/zs4fORoVEej3d+eSYU8+7f&#10;XlEmx0n1zZnewU2J+fyu8aXmvuebe1ebmyeSLYFwbY3HFQr5WyJhZ0Pz9dHp0jz9/sVNY32TUCje&#10;2pacnZ2NDw+VoZHCxcV3Lq86sVhkRHhxWGhrfu57V6fFOWnNzdWSva3TwwPgA1QWl0tEksnxGbF4&#10;8+zkfGR44vb+k8VFbmxsuouLn5GRDRZbTaevTUwsbG4eDQxMLi3xxOKj/r4pC3N3T48oB8dQC2s/&#10;F/coe2mYfIiZpQckB+ZEc21dK1UVY3k5XW0tK309Gx0dCxMTBz09C+AmyymrQcBqVdEA3peCvIqG&#10;pra0npGKgpGqkrOaWo69Iw1TRkZhMmzsPbS0LGFqxtqa+no6YLoGc76SkrS0HQBwuhXvdKCoqQNj&#10;GAJ2rNRaBYbm3U+SgD0PJt07w12aj1JVUWoZg9lbBg1VFTADq6sCP1BBQ1Xqz4OuilJ3ANJSU9aR&#10;lzOD5LwglVrPMFYBvsbJP1ZRO03PPFJVJ1RZ0w+S94Hk/OQUfSF5LwiKVlVr8PKiZqSNBPllQFCL&#10;vTU7Lxd4MsEKKs6Qkhuk6g8pYU3tLzGN7+G6p/S81t1TftpOGbSPzIUMMiHdfUTDU3x/s4IVLzD7&#10;fcLwZkZZLKSUrqBRKq93m1/9Irf2JxWki8zKU2QdP6tMhK6pdQhIVjcNVtAJhRn5yGuGy2nPRaY9&#10;q+hk+SSWQ9odCjbPMN0PCcQ2t3Bw3Dg1wyRIixlfcFXSsY+oy1Y2hkNqufrmDb5BccqaAJm6Ri0h&#10;wV3wEHYFkldXuF6XvdmOWK9LFtQkC6tTGYUhbEwMqzByvVRKzS9hErhVOcvVuaScyIoIN3yUBz7W&#10;vyIhBB3llxfiiYj0j3az1oeg2EDvSgyyp6Wxv72F1Ns5MTwwPkScHOob7msb7mkdJ7aP9beN9XdM&#10;DHSN9HeC9hFS+/wMaWKka2qsZ35mcGqsV1YGFvQZ6m4hddT3NFUOd9Qfi1fvH25try/tbayODrZ3&#10;d9Y2N5alJIVHRfgUIlLw2PzmmtKh7iYBi3ayJTiViK6Pdq6Ody4Ot872Ny72Ny8Ptq4Ot2UAOsC9&#10;k52rw83bs93HV4dAPro8eHbvBMhH16ePrs7/HU+uLp7cXL64fyPD83vSIPrn96VB9Lenx4/OT+8f&#10;7N8eHjw+PXl6fvby+uqtezdAvvvg9p3b+y+uLt97+OD55cWzi/NPX718++HtJ2+/eu/pY7CHp9dS&#10;ov/l7f1XD25f3t57+9ED0A7w1qN7T2/OLw92xKss5uzkwuQIsb2ps6G6rbZSlmynHo9rrMB31tcS&#10;21pGeroWJsbmx4fmxgaF7MU90fqD86NHlydg+OXe5ukO//pw43xnbVewtL2+uEydQOckJ0UFtlSV&#10;CJbIFxLu0/PtV5eH71wdf/b44v3LnWdb7IvlccFQA7sbN1WZPlwS150f3IcI6cjwbU/xGUZEDuaF&#10;EzNDetMCu1L9QEtDokdFjDM20gEd7pTiZR7tZGylClmpy3lbGAU5WnlamVYV5ZUXZsmSyFdjEeXo&#10;7DJkZkVRTl0ZsrUa21COlhV3lUXEg7OSUfBA/q+M/D8LvcqUjrqyzvryzvo7ar4O/z/h8zKy/o6v&#10;ByC21rcQcB3VeFx+ZlJYQHlhTg2msAmPacAVSXjsdRplboR0sb3R11x/JOTNjw4ypsfvKhMWi1ZY&#10;4M8kYC0Klpa211YfHh89PD4YaG6iDJM6qgg1xUXFmRnthMoZYj/AcHtbLaa4ughNQCGb8WXlBQgA&#10;QjEadCvJy6ksQpWjClGZ6SX5ueisjDJkwTJlTvpOZX/7ZHfj6lCyvEAuyk4vSInLjIOnxoTBg7yT&#10;4SHgzqdODYI/3OW+4Mm15PJgbU/E2BFSlxlD89Odc2PtADzW9Obawg6PebHHP9rkiFfnucwJ+mwf&#10;g9zHXRw92maebDG316ZvDtkne4yr4+VD8YJ4aWR9vo8x2MAkNezRSbzxZuFYvXCoSkysOCAR9rtL&#10;d5uRp92l98YbHsy0nBAreLXZazXpF4P4dxc7Xyw0HvQUPpgi3Bspez7b8GCc8A6t48VsywtK6/P5&#10;lvuTNbdTtU/mmp7T2ne6UCM5AeOIsOZYlzFk9Fhx/Aw+YxSb2p0fUwZ3LwiyLQy2w8V6NeZFtaPi&#10;ByvzpltKhqoRgrke7mTnDmOETqxj9tfNtODmOyo2ZvtXRzvYU73M0U7meM/KzAB3YXx3bfHB8fY7&#10;D84fnu/yWfOTA+3ClXnB0vTOGvV8h/3iRvLOg4OPXlz86Onpk/ON3fWFaWIDsRk3N9SyONW/TCbx&#10;6BNr1LGV2cGlaSJluGthpHtxhjQ32j070jM31j87Shwn9YwP9PW2Ngd4e4AnhZ6GhqG2trqiopmu&#10;npGWhoOVjb6ukQYM+AR6psYWDtaOjjYO9pbWtuaWdxy3lhqkpKkC01bV1lLRMtI2AlJbDaajogqe&#10;bg66MEt5yEERyvU0p1Tls5uKNnrLt/sqdnpL94j4nR7MMQm33V6wUZ8mqE7i1+UImlG8Vgy/Hb8z&#10;1DxDKHRWg4zkIHVpUnTg22grKcPUlJT1taUJ6w30DDVVNYB3oqGsrqUqLY0ODqoqr6gLHA5FRZiS&#10;krqy1HdSUVaUBjSBwSpKuqpq+jA1PTV1bTU1XRjMQEtLmsrG0MgYfMo7ql1HSxd8UiBlr7ql/Bgk&#10;5egBlJXUNcBnUgKemC5MVVtTXVdWh1NbQ18Hpgc+u7WROThPXVWYIUxDHYLsTIway0s4c1NnotWz&#10;taUdyphkZuiSPrE91HY+3Xcy2nE82Mooyz8gNt9M9R+R2qcK0s7HiVfTIzdz46fTQ2fksXtL81fM&#10;uVP6zPUq/WZz9cnx1s2u+OnF0TtPbs/3d+0sLGTZLeShu0h5aXFFCKYsHx7ksyte3xOsbq8ti9nM&#10;7VXmg+OdA97KsXB1n8faWaEJaFP8hYk9Du14bXGfvQCwszx3tL54epfBBkCatv4ufc3hGl1AGRPT&#10;x0W0sUf7vPcudx5JuDzyAJ3U+GBn8d0r/v1tsJPJ6w3KtWj+gk++Es7Jkshf8cgPxdQb3uzR0sh9&#10;/twLydKjTeo7x5wj1rCI3CFj1Zf6KxrzwqvT/BuyQxZaSyTzXdsz7Ue0/qulYdF4k3iq5YBK3F/o&#10;F4w1b5O7DmkDu/O9x4zBE9aIZKEP7OFWMHfDJ7/YW3q+uyihD6wMN65OtvHIXRvUvhPuNDifc97s&#10;IXtsh0naovfzwEF506uTzdPtmKXh2n5CFn+289kB+5K/cMGjvH+9+XBv9XaPeypknAkXHx3wb7a5&#10;+6vUO1DAxdnjLOyw5yUcioRLPxSsbCwvCJnz4JKKlxY2VhgnG7wtLgtccNEKAyg76ytgUkWkpcLk&#10;pV8KFUhFW11XU11fHlJXUdJTkNNSlNeEqRmoKGspyKtK72plmLmp1czk/N7O0fbG3vLiqpi3yeMI&#10;mAtLQOGzBdylNQFHuL7MAwrA9vqWiC0Qs9d2eaIj8TZngcGcovCZHNByKN6W8ERrdOZwa2tzCXqo&#10;ulw8PTpTWzZViSSX54p78LsD1YeDNUekKln96tP+iv12zGYTUthQuNGC2e7CS3qrdgdqD4frj4YI&#10;kt6SvZ7S7Y4SdmUOqyxnhVBILy9Yqi/ty08dxBbwxoiCmXH+3JSQNp8UEhgBrMHxSS59SbSyvgGu&#10;BH1ldnKe2DvS0zlUU9mGQRH6e0YXZhhsBnuTL9wVivZEm+JV/g5/QxYjv7kmlAg2t3nifdHuDm9L&#10;xs5L+NuHG/u7gp3L/YvTnZOjzWMJf+f68Gqsb9RMxzTYI8DB1La7rn13dUNIX+2rag5z8PEwtmko&#10;xI0SmqfKasklVZ0J2bPoysXS+rF0JCkxdyQtfyAujVmEn84uoBYUAYwkpk2kZvVFxfRGRo0mJQML&#10;djghcTotfSo1jZyRMZWaOhIbR82RZopfuAuTXy5EMnLz6Dm55JTU6aRkel7+VHIKNS9vEYmaTc9k&#10;IdFzqVk9gWGjUfHtPoH9IZFrWDwXU76MKZ1D5E/l57YnJLSnZSBDwu3UNMxU1Ixhmhp3hrr0ZaA8&#10;MONlkLLGdwE3Cndx3lIrHaauqgFTU1YG09E/fx0LdDCzyVLMqytAZqpQfV7iWDVqugrBbEDSCRnc&#10;+kxhY/ZmY5a4PuOgE3XcU3zYWXTSX3bUU7bVjNrrRB12IY+6UUedyOPuwmsi5h4Je9aNPGrP32vO&#10;Xq9IZGHhnMoEdmUSDQufLQ6dxQaOoLyH0EGkoqjBsswCuK+BAqSpIKcmTa2jJM1PDMkryClKA/zl&#10;pJA6IKp3Yf4KCrIgIXDmss8FFrAqawQfFizKd4WppaS8GtjfHcN/t7xR/n2RDfk/XcAFvrvGCipK&#10;slldUVlFA0ztgSHwsMhEd8/QSHh6WgYaeL4A8YmIxATEXbFWKckO9Gh4RlhoUtBd5VU31+CE+Fyw&#10;NSW5oACBz8uVMvL5efjsLCwSURnkH29p5u7mHAJ859CQ5ISkAt+AuEh4JnCc/XxjUlNQ2RklyQkF&#10;kRGpPn5wV5cgD4+QgIBof3+4v29UaHCsr3eYp3uQm7Ofm4u/t0cwWA3wiwwOlHbw8goDzqmjozeA&#10;k5OXo6Ong6Obra2rtY2jvb27szNo95Qy9fbu1nbuZjYe+uZOZlbO1naulhZ21pZ2TrbOjjZOZobm&#10;ZoYWZgZW1haOft5hEaHxwQFwP7fACO9QN2Pz/MjA906F98WzvfikOE/DBnRMa0nccE06ZwjDHymh&#10;tebiYp3Sva19DTRMIchCXg482a0UIEd1yFFTzkpdwVQZMleWC3ewiHYyDbVQj7RUrkr2ZnYVj1al&#10;EjLcShLtqL2o+W7UVHvBbC96nlQCJLWniNqO6kLGDGCTKe0Y5lDFOr1lfgI/2o9qLI/H5YWEuOnY&#10;6Eoj4p1M1QJdzRPCvZMi/ePCfVJjAyuK03jLY9yl/lUasJeqazI8y0JsCqxUioygqRC9pSjtlQiN&#10;xUCtGVf1cjmo21xuMcqcl2XLTjVgJWjRo9TIQXKUGMXxSIgYCpGi1DcJEcw8jw5f1Uo7qCdUYSHP&#10;cgnjysD4TeYERapBXnJQohk0iwnYaobzcM7jEfJDvtB8JGwmUP0UG/zFaJEE4bqWYLSdab6XZbEK&#10;16CHq4z5Q/R044O2mNMRhICY14EMaC+JGmwqGGgtGu4qH+qvxpWm5yPicOV5UXBfayNNIzU5OwM1&#10;BwMVFxNVXwddTxvNAFfjIDcLP0cLL3trdG42HltaisOjcOW4msbS6gZ8TVNRaWVFVWNldQO2jIAn&#10;1GAqK0rragLj4Vp2pjNcOu90u2tm8OzVff7FjuD+/sE71zefPLv58ZPtmz0DO0N7V2tTU209mIK+&#10;hqKaImTnaIVvqEwvK+hdnn35++9Ov/tm7+c/B9j+xbcb334t+u4bAO5XX0hz1/zsJ+Kff839/FPR&#10;l1/sfvW16JNPT7756vY/vjp575mJmWGAu5O3jbm7lZG9tb6ttZ6jta4xDELA/RqRyeUZ4eWZobkR&#10;jjlw58IkH0xO+Bpj6KtPH3/w6vzdZ4fv3m5fCGen6nJnq9MX8AmsikR+bcZ2Y+5BO/JqAH/ai6Ug&#10;wwleun1xTsQEt95Y57EMv+FUbykdj41fr0wX1OWIG/NXK9NW8MlbLeBxlr/dWQhsy0Mi9mS4/Gam&#10;9may+hm1+Tm1+RWz8ymt/RG9+wV3YnusFW6l6Wek7mdl6Odg7mVr7mJuaKWv7WplZm9m6GJt5mBu&#10;AGADDERtNSNdTX1t6atQKd1+R6zLaHQADQ11WY4aNTUVmVRVVZa1yLh4SE5KoMtIdnUNNamJeveS&#10;Usaq6+rrAAAdQFtXS+uuZKuSiiKYVkF/MEqaL15dVVVdRTYKACiyznrSoqzSaq5gD2Ag2JumtgZo&#10;B1JWzVUWFA/6y2Lkwa7AzgHAKNAN9AeKobEB0MEezC3NrG2tjEwMQQfQom8oZfYNjKTpaxycreCx&#10;4aERgcGhAWgsCl9RhijMRxQWINEoIL29vV1cnBCIvKdPHx8eSOIigoBn9+ze2c8+ejsrJqinGtVb&#10;mVOPiGxCRt9uM3/4769e//03r1//7R//+Nvr199Lw+Rfv/77H//8o/u3gvHRle72qbry3ppSfHEu&#10;Epmdl5+FyMlG5ubiiooaG+o6etub+9og0e7F7vmDvYuH3J3jzdPrk8fPGEJhHZGYVVZaWFNVTexG&#10;NVUllxfYRXn7ZkdFY9JCC2IzqgoR9dhcfBGmmlDR0Bqfllfb2DO7wKmo6uzpGaHNzlPGRoDHO9XV&#10;MVRf11FcNFFXSyrHD1aUD1ZXNxUXjXZ2LEyM93V1dnd3tnd0tbT3tHcPNXaQIuKzIpPyajpGMlDV&#10;6MqO/glW1witrnW4sX24tr6nubl/cnyhoaEDfFHJC4xe0kh1cxt1mTPDYGYUIlPy8uPTM6OTUyNj&#10;E0KjYoKBLxwcEeAf7ucb6uTs4eHp6+zi4ebuGRgYHB4aFhEeGhLs7+XmDJ4Mjg42KGT+6NhgW3tT&#10;RQV+fHJseW31j6//8Zu//enz777579d/+e33f/rPv/3+69/+8ukH7+xfXgyMT1bWNiKLyuISs0pK&#10;avwDYwPDk/JQFV4B0WFRqbYO/oHBiUWYuqaWwadPfvSPH17/8j//8tfXr3/5+z++/8UXf379+vNf&#10;/Vx4LIlIj0kuSPGH+zp4WHoHOSUkB2dlRyUl+uXnRCXFepsZyttYavh4Wnh7WFqba9tY6Ab7u3m6&#10;2pgaamjD5A11VW2MtYK9HdztjXzdzdms8emZnsWV6d6R5thseCwiFo6MbZhurxxtjyrJcUuP8siM&#10;ckkJCMiPKO3G98wRv/rv7/5w9+OIv9yR8r9//frLP/z18uPPr37y1fHHn5998tOrj7++eOvzw4cf&#10;CA8fAWxfvdq6enX06APO1mV0AtLc1tfdP9o7NCEQnuYVEu/kEyGFl5SUd/AItnT0sXX2t3MJsLDz&#10;snb0tXf2N7MCT0MnQ1M7IzNHoPw79I3ttfWtDU0dDUwctPSs1LXMdAxswBA7B19zSzdZWVdjc2dT&#10;S1dTC3cH5yA3zwhnt1AP7yhvvxivu7Krsnw1/gHJPr4JHp4xAYEpbu5wB8dQP/8kd4+oN1HzYeEZ&#10;oLOru5SX9/SOAtZDxF3+O1+fKGBYyFKruzgHOzoHWFp72Nh5ASMmKDTWwzsIjSkfn5qj0Vl5+cgS&#10;LP7lq3f7+gcrKms++vFnc3OUJ49ffPjhR0tLy5OT048fP93Z2T07u5iZmd2T7Pd397x69nRDzL+8&#10;PmOtLv7ok/dZSzRiS4uHrlFNbMZ8WSOjtv2UxloeG314cfzyxePJmdFlFmNHJMKj0Be7h+LV9bOD&#10;o/bWjomJCcne7uXl+cIsGTy3Vubnnx4fDxAIuLg4TGhoY0b6q6MDXF42tgR1dnG8srjEZi6XIUuv&#10;jq8ocwvl5ZUXV5fVNXXLK9x33v1wdJTs6urr4RGUnJzLZK7V1XWMjMzy+dvLy4Kmpj5kYYWvT7Sb&#10;S6SdfbCtXbCjS7i1nb+dY4CZpYeckq62rpWGlrm6mqmSooGWpqW2loWOloWJka2utpmcvIqCiiqw&#10;ndVU1KU/UpZXUYdpK4L5WVXRQl3ZTVFhJCVtNiWdhSymFpV4qijbAQdOTVVHA6YlTcurDiZUmckr&#10;g4Ki8p0ipePVVJW1tTSApSn9VdJdnJw0hv6OkVe5KxwGJBiprqykqaaqpiQNUwFQv6PjAaRPCyVI&#10;AyYNwgfnbQlB/kqqKVoG3UGR82nZK+gSTln5TEHBXDFqqjCvLyWhPT66OzmelJo8mpYymZowGR85&#10;FuG/nJO4mJkwFhMxnpZa4ODsCqk4QcpekFKCqs5WPmE/DT+i59+q6PBpJ43kFpctb5avbHVQ3HlY&#10;0Fqj4rASinivdVaYW52oohcGyWPVLTfiip4gmj+qHKmUt8iB9KMhrTA5HS9IPUzD1E9B31/FyFfJ&#10;IFbNhJmQf5JXUSdvUgMZNkJmh4n4m7LuAb94uJxWBKQeBykvRGUeIWq3ssqzlY3j5GAoS+teeBTa&#10;wnI4MWE+O3MBkc0qyRM1FAkbEPzGrM32PH5DKrcqiV0Wu4AIXUJFcYpj17EJooo0ASFTWJe/0VrE&#10;rMjsTA6oiHDDRbjhY/1xMQGoSF9MbHB+hF+oo4WOnDRpb5iPFzI7s6aijDo7PTU6OErq621rGO1r&#10;H+1p622uGuhoHO5pHehonhjsnZsemh7vm5non50aGBvqBCCP9Q32NPW2VA901HfU4evx6JYq7EhP&#10;c0c1rhydg0VmZqREZafHVOAL+3sbmcxpsWCFt8rYFrDZNPIaY36Lu3K0Ibg82Dnd2zzYEpzsCE8l&#10;IoCzXfH53sYb3DvZuT7akjHyD873gPwfRv5/xeObM4Bnt5fPH1wBAEUGsOn+6cGD0+Prg73bw4OH&#10;Z1JG/tn15Vv3bp7fXL19/96r23vPLy/eenD/2cX5k0spI//ek0c/fvXi3SePnt+7fnp9+ezm6uXt&#10;PYAX92/eefzwvaeP33/2BODDl88/e++dz99/95N33vrg+VPQ4dWD+6D/0aZYzFnhMmjUyfGRnq7e&#10;5sbWakJLVaUsHBtXiMCjCmtKsQ3lZQNtTWL20vXe5u3R9v3DracXB0cbPHBxEsICUuBBTXj0zirt&#10;6enmezd7T/eF1+tMCWWY2VGxUI9eakLPVaZOFMOnS6MAxopCpksix9Hhg7kBY/mhgxmBQ5kh/WkB&#10;nclerQnujYlu1fGuOLgDKtw+xcs8wtHQTh2y1VR0N9J11NMIdbEty0uvRGUTMHm1dzVdy5CZuMKM&#10;aiyimYBprCiqK0PW41FvKPiGcvSbbDYy/G90PFgFAHpbTakMHXXS5PIygFvljqkvlwXOt9eUd9UT&#10;Rrta2gi4dHgoKj2xqgjRhMe0VGDLC3NqS5BAWZwefX5zJuGyaZOjD04P33l0//7x4QZn5f2nj8GF&#10;Raanl+bnzwwO/OT9t/saaqdJfQImbaS7vQpdCC7vzd7O7cnB88uzV7fX7z64115TiU5PKUXk1JVg&#10;CMXo8gJEDRaDzc8tReTV4bC4gnygFOdmJ0WGz4+NHG+LAMBkfrQlXKGQI/288lMSinMyEsOD4QE+&#10;vS214JvCoc88utq/d7p5tr92cyra31wUcMlrrIkV6hBtuo861btMGd1YpR5vrQJI+Iu8JfLm2sLy&#10;wuD4QB2bTjqRLO2JKftbVN7qyO7G3BZvZoM9vskcE82TROQ+/ni7cKx5a7yR21VyMFZ7OVEvaUef&#10;dpee9eAek9s229DcmuwTUvlbjK5X9I7H5Lpn8/Vv0dv4dWnL+Ni3Ge2vqO1v07sALocqTgZKH5Br&#10;ny00PZprfGux6zmtbaOjkF6eOFoQNo6K6c0JrU3wQgbaFoU5o8Kc0FGutZkRozWFtO7KhS7CfDdB&#10;SCFtMUb3OXO7K2QRbZR2lz2DNdLBJw+wx7q26OMrU0TW5AB7boRHnxKzKEdC9oPj7edXh/eOt7iM&#10;Gdb8yAptXCJigkv06vHhu09Pfvzi4u3b/QfHAuHS5GhX1UgngTHZvTI3IOPigeQujALIVvmMyZX5&#10;Eep4L3VygDY1ODNMnB0ZokyOx4WHggeBuqKisa6uhrKytpqajZmZlaERcN0M9IzVVLXUVDVNjC2s&#10;LW2sLKztrKzBVmNdfS0lVQt9I0sDYy0ldW1lmK66NKO6nqqavpK8pbqCq65SqKk6EZkgGawRd2O3&#10;u0s2O4uvJuv2+ku3Ogol3ej9vuL9buQFEb1Rn8YojV+pQ6w2FbObioSdFfzuqnwfB+D8a0DyWmo6&#10;4CEGQYoGOtraMFUzI2MjA2M9TV1VBRVFSF5NQUX6DgC4RcqqelJvRklDVVoyURumrqqiJE36qSLN&#10;d6yhKK+lrCgD+IBaquBBqKQL0zTS0wc+l4m+sYmRqdT50tSRplOQh2SxnOCpDZwvXeC9Al9GQxdA&#10;RREGvCEdmB6Aka6Jvoa+NnCOVDX11DQ05BXAiZpqa2YnxY4Tu7e4rBMRd4/N2KJO7lPGdiZ798e7&#10;j8c7d/uqJ/NjJ/JiHs0NvLU49ZI+uViOGslNuZoavJ4dOyePnM6NXtGmzqkTx/Pjp8yZexsr93bW&#10;bvfEj8/2Hl+cPLm5jI+KUlNSVlJQfhMgrwhBdpbGYH4WrNA3Vhk8xuzK3DiQ9/bFEi4TYGeVIWLM&#10;COnTYsbMBpMspk1uMqaPuPRT3uIeh3Z/V3S5yT0VrjzcF11vre6yKYdr1LVZ0uoMcYMx/uxY+M75&#10;1lunGy+PRed86jl/7tUZ9/0b4dsX6w+26Uec8Yu16YebtJcHK2erk7dCyvU6+WJ16oFo4XptBshH&#10;2zSA987X7onm1ieaT1ZG3z5g3UiTxZc354WXRLu0F8Lp7SUbk01HlN59Ss82ueuAStya6Vzpr2IT&#10;qzkDNcwu/AqpZnW4/nhp+B6P/Ei88O4R58kmbWuue2Wolkms4ky0ShYHwZnsMEkA+8sjYFWyKGXk&#10;gVwZa9hbJm3Sexb6y2a7SlfGGm/ElCsh5eXJ2pN9zs324tMT4amQccJnHHClryj2wSTDY0pW5sEl&#10;2uMsgKuxySIfCZefAUdwa51Hn9lcpu2tsXa4rCPRmoTHBn9oMYcuXKGCK88gj82PjZrr6evCtLVU&#10;NcCtqwszBC65kpy2kgK4tfQV5DTuEntoGBmag1t6fo52tH+2Idzhr4m5bD6LvgLA4wjEvE3hqkjA&#10;EYq4Yt4Kf31xbZXOkfB3NldFG+y1Q75ojy8WsjiMacoimbq5ytvli7dWeSeizR3WSl8VoSo7c6Cy&#10;7HJ1ebC0cLIsj1ZdsDvUuD9Ye0CqPhupO+zHnw9W7neX7HZKcdBXfkSqPRluOh5tPhlr2uktk5Ly&#10;PWUcQi4Dm7aIz1skoOiVxf2IDBKmcJnYtT49ujozJqDOJQT5h3m4zw4NHYg31pnLHPriMm15Znx2&#10;qG9skDjZ3T7SUNNdgWscG55dpLLWVribfD7ANg982o0NrmB5gblCXdwVbkkEmwC7gh3BMk/C3z6T&#10;nGytbRxvHV4dXGyvb57unFzuX13snc+OkMN9w/xcfJ0tHGICIqd7R5en6by5xS3G6g6Dy+gbHyI0&#10;jVTUU6tbxwpxxPRCWmkdrZhQ7w8fzyys84/oiIxn4apoRbjp7IL5POR0Ru54YvpAVCwxOo4UG0fO&#10;yh67SyI/k56xhELNpKeTouAjsXGMfMQyCj2Xlj6fnrFciGQVFLJRaOpdghpyWjolJ3csMWk+M7cr&#10;KGwoMrbDN4gYEr2MwPBKCRwMfhldOp2V0xsT3RodifH2Rvr6RdnYGcspGCqpgmkNJs1RI61lASBj&#10;5O+yp0vJaOnbtrtKgADAUFe7q+AnJydtl4VeSkl5mVSQZpO311HrxhUScXnkmkJ6ff4CPmm1JlVQ&#10;ny6oSd1tyTvsQB10oE97caf9FQddpcfSGomo4x4pHX/eg7odwj4cKrvqLTrtKtxrzuZVJQNjmF+f&#10;yalLo+HjpjHhAwjv2ao4QrxDbUYgNjnESlNBXRpnJA3nV1CQMvJy0v/y0jRi8uB8pCnGZD/eVVQE&#10;Z6725me+8vLg5FVgMJiMkb/j5/+5gP5g+X9k5MEiI9n/jxawL+BJgSsrDZeXV4HklOQUYeC5ER2X&#10;npmDDg1P8vAKCwlLio7NAggMjo+KTEtKzJdlfo+GZ8gAj0qXkfKuLkFhoUk52SUAqSmFBQh8AaIi&#10;I11KtacmIV2dgo0NHIEH7RcQFx6ZHhCcGByW4ukD93APDwlOio/Oyc4oAXuGx2T6+MHd3YM9PUNl&#10;2WnCQuJ8vcN8vIO9PYI9PQJ8PEP8fSNCgmJAe2hoXHBwTEBAlI9PGPBPXV393dz8PDwCpPy7tbOt&#10;raudnZuVlZOFhQOAibmDlpGthoG1sbmDpY2zuZmNiZG5ib6proaevpaBspyqtrqur4d/clxqsE+I&#10;t4u3j6N7qJMbLjl+baTlnQPaDbevEx2S4KHVjokbq8u7xx9fIaLL463CTCEnFchORVqS3RBSNJNT&#10;spKDbBUgFxjkqilnowJZKEH26srO6vIhxqpwc6VwIwgTYtmDjBirThuuTapF+My2FzL6cNOtqLFW&#10;RE9dylQ/mjJcSiWVDZRn9ZflTDQW9dflFiH8newgC0PIVBvSkofMtSBnM7W0KK+kUA8cIgUYzMB4&#10;To0NjI/07Ggo4jL658drttnEtYnq1kxfpINGkSk0HmwgTLNeClFaDVWjeao3aUCNOtBxSezzzqyj&#10;ysCjCo97TcEHpV70BJ3xSGgwHGrxg2rcofkcF0qOV7WjfJOnfE+owlym0SrOq8FHLUEFilSAojQh&#10;H3moKkB7jRC4irGdhEOjQdACXHMuRPM+Af7pYOFuvjMHrr0WoyWI116JVKKFKY0GQpvlvsIG+OFE&#10;yWJHXm6wWQMyugYZmxfrBfexDHI3LciKxJdmVVTmB/o7GGsqGitDDvpqbmYwb2vtEFejIGeDUFez&#10;IBdLN0vDmODAWkIlBoMtKavA1zYgy8qLyqulvHxFbVlFHb68GlNagSfU4Otqq9qa1MwM0ksLj55d&#10;j9Cna3oa8U2VVe21XRP95FUKZ2/94sU1bZ0OKUFWtibWFoZGmqpWhjpGupqubg5FlSVZ5UUkLvXp&#10;7749+eU3+7/8bu9Xv9z6xbfrX3/J/eoL/s+/4v/yG8F/fMv+8jP+V19yP/90/dNPhJ98yv/xR5e/&#10;/MXZ158KH11YWpu5WVt6mhu7muvZWWg52Oo4W2mmhLjQumrucciXrHHwZN+ldF6tjW0vdPMmW8Sz&#10;nbvUfs5ArWC0iTdYNVeTTS5PnsfHMyoSuLVpW625u235uy2I/bbC014spyKZnB+6gIoaSfMhJXmM&#10;ZfhR0XCApdIEAE5Fqqgxn1+Xs1adudWK3O4s3GxH7PYUSXqLT0cq7k3VXIxWyGJo3l/ue0RpecLs&#10;vaX23tCIY6UZXlqQj5m2v52Zj62Zl625g6mhk7mxjbGek6WJi6Wxg7kBuEQGmiqGOpp6usAoVpPm&#10;qdFQf8PIy2Le1dVVAWTJZ8CqbIqWvVWV0izKCuoaajJKHUgABSV5eUU5oMCkEetSJl2ma/4r7bus&#10;g7KqkhpMysW/aQEAOugjo+MBZIS+LFkN2AOwf9/sRE4BAv3BQHBcGR0PjgV6vsk4D4YDHQwHQ0A7&#10;aAQAq7KzAltBHwMjXV0DTXsny8jo0LDIoIBQfzQWhassy0chMnNzkMVFeYh8Z1cXT0/3igr8J598&#10;tDA7LY2yigr846+/FXGYyLTYdjyirSSpDR1Tjwi9v0t//YevXn9/l0f++7+/fg3EP/7697+9/uH7&#10;jx7crpKIrM7mqbqyzsri8tJ8FDo/Jy+7MAdRWlhMKC4rLwFNeQlZiRBzdXPz6Gb3/MHGyc32+b2H&#10;73+4f3vbMTZGnCVLbq5bx4b8M+IdY/wD8+N9cqKSKvMz64siitIIg21No8QUFDIyNTslrxhf20Wm&#10;r0/TeLjqjua2/v6+oc623umxmdHe4coiXAOuqrmM0FlVv0pjtTe2VlXWjo3PdBNHGrv6OwbGikur&#10;07NR0Uk5CWmFRfim1r5pgJrWodLqHjz42rWP9hLJ1bVdLS1E3tp2a2t/fmHpLHVpbJpSXttMGieT&#10;mUspeYgAeEx8ZjY8JS0iPikqLikyOikoNNrfP9zXN9TTy9/D09fB0dXaxs7d3dPX1zcwwC8uNjo9&#10;LSU0JMjRwSYaHj42PtTQWFNaWvLeB+/++o///cs//Pab3/zqv/72pz++/vsv//K7k8c3SEJpQUVp&#10;Ym52Ym5ubHpmYERsamZhWERyTEJ2WFRKbGJOUFhiYjLCPzDe3s7PztbXxNjZysINhaqore8W7xz+&#10;/i//+NMPdzHpf/vrr/72R1xTdWhiZFBsSGx6TGRcMDwuMDTcMzsTjipMjonytLXStDLXsLHUAjA3&#10;hpkba9hZGbo7WwEY66vraytb6KvbmWl7Opr4upvzuHNszswcdahnrCUVmYSoQtSONDaRuzPrS4IL&#10;04ORGQEFiZ6Z4ckVWUVt2C5y35e/+fZPr6WJ5P/yvZSRB/o3f/3h3uc/vYuRlzLylx99dfHW5/u3&#10;7/H3H2yePtu6fLl19ers2UeTDKFXQLyNU5CbH9w7NMEnLNEtINrBI9TePQTAxiXQ3jXQxsnPziXA&#10;2tHX1NrdysHHwSXA3FoaFG9gYm9s7iSLjjexcJZFysu4eF1DW31jeyMzJxWYsYKKvr2zv629jyyV&#10;jYmZM2g3tXQ1t/K0dwp0uSvu6uEd5eUb7e4Z4eEVKctL4+Ya7u4W4eEe6ecb5+0VDXRfn1gf75jA&#10;gERnp6DwsFRvryhfn+jgoEQgQ0OSPd1DXZz87e29nZ39ra3dQ0LiIyKS09ORdXUdw8NkHm8HiSz1&#10;C4yIiU95690P7z989tbb7zOYS0XFJW+9/a5IvJmPKHz2/GVLWyuXu359fX18fFxTU3NwcPDOO+9Q&#10;qVQWi7Un2U1OTLq9vlpkUo+O986vjh88vT09OyQPj7gbmGHDEzYGJilVTTFWdgOEipc3Z0e7Wxti&#10;/u7W5un+Pg5ZxFlc4XPWdzclDNoShUJ99uzFwd4+hTxbUYwZ7uz+8ZOngpm5ooiYzrxCQnzyu6cX&#10;PXV1mGL01c316PDErniP1DF4sHnc3tKdj0B3dvX1E4fS0nP6+kaEwj1g67i4BADzSCw+6uwcbGrq&#10;odNXNzYOm5v7vb0ivDwjHe1D7OyD7R1C7J1CbewDwDU3MXeTV9bT0bNW1zBVUTNRVjXW1LDQ1DDT&#10;1bEyMrLR0DBSUFSTU5IWOFJTVFWE5FXllWHK6sBm1VZXsVBTCtLRbg+Lmk5MWyupmM7O91ZStlFW&#10;0lNVkf0eSkVaD+QuVEYWJn9npwIDF/jhivIKwKsDBixokrbLTHn5//mdppKivIxZkOoKiuqqalpa&#10;WioqasCNhynCNBVgd1yGgqaCvLbUxoJclOQClRQInu70ghwWKo9RmLlSWsDA5VFLs+ilmfTS7KWK&#10;wmUCeqkCvYJHcsvR66X5OwTMUUP5Br5IUl+9TqitCoJ7K+n7a1p4wwyD1fQHo7I5aRWT3mloOWta&#10;cnlXcFYQpButZE7Lrh4IzI6HdHH6ngvJ+Fa/5EBINxTSTYZMBtyStjLr9xBthWr2EZBusKKhl4KB&#10;h4K+n4a5C6TtpWTop2aabuw8Fpqyl1fZZexeo2jRquogjinmpZaSo7ODIbkwSDFdQWMiKJafhBKm&#10;Feco6ERCEMbKmFuOoiHS18pQC7kpS6isrToMn5ArbMwRNGaIWjN5DelLZXEL4BmPilssShRUpAPs&#10;NBbsthZtNCMlXaVrjciB7IjGeF98pFsZ3AMf64uJ9sHE+JfEBuVH+ES42gGnyAimogpBDhZmJaiC&#10;wf6euamxZdqslIVvaxjpbpVBWm+zt2Oot324r22c1AUwNdw7M9ov08dJHRODna01uNoyVC0eiS1M&#10;xxVmjPQ1jxBbWIypTSFrQ8QS8Bjs5Vna/CiFPDQ3QZwkda4sTO7yOftC7p6Iu7exdrIrOthYf4PD&#10;Td7RFh/geFtwdbh5ebBxc7z94HxPFiP/5Pro4cX+4ytpovZ/x5PrM4Bn9y6e3798A7D66PLk/unB&#10;/ZOjy/3dm8P9B2cnjy/Onl5fvryLo391R6M/v7kCUpri5uri47defvD86Y9ePHvn8UPQ4S49zv+E&#10;3ssYeSBBf7AqY+pBt7ce3oKWd588evvRA7AK+nz48rmMoL93fAhwc3RwurO1tbbKoS0ALFPnZ0YG&#10;mwhlNbjiyiJEAx7TXVdJbK4ltTR21VZkx0Skhfn3VmPP+EsHy2ThVN9cS9l4JWK6Kp/RVMTvKRP3&#10;4dbaCrmtuQsV8VRC/ERR2HBB4BAiaCgvcBwRNo6IGMySMvLtiR6NcS4NCa51SR74GKfCUNs0H8sw&#10;e31HTQV7bWVnPU1DeSjOzx2TmVSDySdg8urKkNVYREl+KhaRBpSGcnRTZTFoBIqMggcKcDBqSguA&#10;AgD8DYA3pDyAjKOXtciGgMb22n9WfH1Dykt5+bpKaVqbmvK2ajz47PWl6JSIoMyY8DosqrGsuIWA&#10;62msbcBja7BF1SXo5io8l05dX2RsrLIri9HTgwPgCl8fHpQiCyqKpBnh+9saH18dt1aVDXW30CaH&#10;b44lvMWF1hr8zGDvKmNukTw+2NVchSnE5GfUYFFNhNIKdAEyM70UkYcrROSnJgMUZCRjC3LwaAQm&#10;P6sOX4LMSZsZHTjaEe1t8A42+OeSbVxBflp0VEZsNJAJYSGY3GzG9ORoX+fJjhDcoicS3tXRxv7G&#10;iphLFbDnBctzHNrE/FjP3GjvKn1amspJwt8XsbfXF1fpk3zW7PrSFIc+sidinO9z9sTU69PVe2ec&#10;403aLpcsYoyJqUMS6hBvpGWNWMPrrwR/8Uty6/l4w2Yb+nKw+uF44xmxkl2Rut2Gejzb9ILa9nS+&#10;+clc0/srPY9nG/e60a0RllejhMO+kp129AkRfzlaDez7h5Smh7MNN9N1wL5/TOs4Hqth1eXOl6d1&#10;Z4cR4jzLYj0rkoMI6eEl8YFNBUndmJyJutKBCuRsRw2PTNqgT20xZ85F0kTeIvr0THcLZ2pwk0He&#10;pE5v08li2vQ6ZZwPVleoO9K81cvXEtGT8/2nFwc3++LF2RE2dXJ7nSFkz27zaCLO3PWR4NX9vYen&#10;onXG2Hhv7QyphTndz5olrdHH1xkTAJuchW0uTbLOAJJLm1iZH+ExyEszw3wWZYrUSZ0anR0ZGiP2&#10;WegbwJRUDLR0ZDlqtJRUjTS17EzNDLW1DfT01e6KENpYW9rb2ViYmwLF1FAPpiIl7tUVFQFkpV+l&#10;pcIhSE8BcjPWifewq8mAzxAQ/O5KcU/Z/kClsBUJrvkRsWynswhcUkkn6rAPs9+NvCIVn/VjVqsz&#10;FiuzaOWZKw2F7HoUv7OcWl/qpQszAj4N8CzkpaE+6spStt3EwFBf18DY0ERXGxwKUoTktFTVNZRV&#10;NVXUtNWkcfRgJgbnBlNXVVZSkFLzamoaysrgJGVEPICmigqQMCUlIHXU1fU0tMAH19fWAR9cG6au&#10;o6GmpiSvqSbNLKciD6kryYM+UqJfWVk6UEnVUEPbTNfAVEffRFNXV1ldRwmmBinqAZdKTkFXSSkz&#10;Lgadk06fGd9cXbreE+9yGDdi9ubskGisfXu0bWeoca44aSQjdLow9mig/migcbuzmoLJpuIK9gfa&#10;Dkd6jieJRzOks/mRC9r4JXP6gkXeXBg7FSw9O919fnH45OwYTJI4JEr26Ad/F6lxICct5cpcmGHM&#10;TQrZjDXmLJ85x54dBzjbXNtdW5Sw6TsrtJ1lyi6berjKOODQ91YoBxzqIXvhjnSWpow/Wl885i3t&#10;cRZO+IvnAtb20vTaLGl5ovtsnfbO+dbjvdVHu5z3rraOVmeuxdQPbzce7jJvNhc+vCd+vLu4wyQd&#10;r07sMQfviyinK+PX6+QHooWL1amHYuqtkPJUsnhPOP94m/HqkP1yn7U5383sr7zmzTzfYT7eoO7M&#10;ds82oonY1C50LLEkhVyPHC7PmqgrmGlCTzeiGD3lnKE6AODAHy+PPJMwwR6e7y4+EFO4Y41z7SX8&#10;mbbdpaGDlVGAs/XpS8GscL57oa+CRiTQiJUzHSUMUhVzsJo+QAByabj24Q4dnC3o/OJoVUwlbjNH&#10;7ktYl5us2z3uAXdhgzm5uThzzGMCbC3dvbdYnJGszAvoEwLalIRNBd9KMYuyw2GKFimStWXxMn2T&#10;zRQuUYXLdNbcJGt+nEEe49CouSmpKpACTElNU1VbU0XX1MgW3FCKUlMLpigvTWIDU9eDIKUiNHZv&#10;90jE31plra2t8KQs/JqYxxGIuGIAAUcoXtsQrgj4LN4qncOaX9oX7G6uikTLqyeizW0uf2dNwJqj&#10;zwxPiDi8LS7/SLwtWlzeXmHThoYa0aianAxyc8PO7CS5GkMsTFxpKdsfaZYM1J6MNZ6P1h8PVJyR&#10;CAAnxIojYuXhQPUhqXafWL3dJ/22HozUiTpxjMrcRQKSUYkeRWV2ZSczWutXh4hb1DkRbZ42RHIy&#10;Noj09lqn0TY53F2BkENlrlAZLCprZnx2sHd0ZHCmrYXUWN9bS2ifGl9YZrD5q7xt8cYmny8RiPfF&#10;OxIBmPMWKBNkoOzwN0CLiC043jqURcofiPeONg+uDy9Pto/Od05nSFN9TT1xwTGJYfEZMWnY3KKh&#10;duLixMI8aWplgrI4PDPTPkDtG2P2j800dBALsI3xGeSSqsnCsp6ErOEUxFBKbltIbFdE/Ehy9nR2&#10;wUIhZqkYN5dTMBybPJ6YOp6S3g+PHklMmkxLH09KHoyJnUnPWMjNI0ZEdgeH9IdHzGVkrpdgucUY&#10;ek7ufHoGNSOLjULPpmfS8xDku6TzQE4kJrf6BnYHh69icGJC7Rq+cq2CMJeHmMnJaw4NIQT4o9zd&#10;iwODIqxsjOUUjFTUtRSlsTbK8nJSOl4O2PBSyGz4O/JamuNFJlVUlGSMvIzfeZObWAZVRTltZTkw&#10;D3qZ6fbjC3qLU4exKexm5HJNuqglV9yUtduWf9SNOukuPu8rvRmqujdMuB4qvyRiL/pLLvsw10Ts&#10;o9HyR6OVQD/qRG42ZvHqMtYaM9l16bTKhFF0WGemV2eef12qVz82CR3tbaeloKcEKYN7V05KcMsr&#10;KIEPACB1OhTlwXwLpNK/KloBRca8g08EFuCnqKlJ3RB1dXVZaDzYJHNYQDcw5N97Spn0/x+LlGX/&#10;P1mAtwWu6b9im6SZgeQUYV6+ITHxGakZBXEJOQFBsV4+kb7+0ZHw9OTUwsSEvMiIVIAUYMiko2Nj&#10;skKCE4KD4mUJ3x0d/Nxcg2OiM8HWpMR8sDUtFZ2bg4uFZ8fH5Hq6hdtaeYOxHl7hgcHxkTEZoZEp&#10;PgHRPt6RLs6Bnq4hMfCMlDR0QnJheFSGt2+Uq3sIgJtHqIdHiI9PhK9vuLdnmJRzdwn09g6Xud6h&#10;oXFBQdH+/pE+PmGensEuLn7Ozr5A2ti4WFo6Wlk5WVs7AwVA2mLjbG7jZGxhZ2xma2hiqadvYqBv&#10;amRorqdrrAHTNTayMNI1CfMPiwkKi/DxCXJyKstIHq4sqU8J5XYXv7sxdEapqo6zSHeFzdbl3Vud&#10;wkW5xFsrhhtBniqQAwQ5KauZQYqGkKKJgrylHGSnBLlpKLpqKNqoSBPTWStC/vrKFXC3siDzdEso&#10;z1GxO92bWBjSgQzqKA7vwcaTW9GzXaULw5WDnfkTpKLO+pS+xixEnHuwnbabsbKFJmRtAkUEWcSG&#10;usUFuycEu9UVZxEbsIVJIf72Bo3Y7JmBRjZlcLiTkBLlkZfkOztQxZlt4061zDWjsp10EmBQgwOM&#10;EWoshButBykte0NUd0WCMkRyhUmw0ffaMx8OZJ82R112xe9Vh6+XeE6l63eEy5W5Qnh3qBdu3hFs&#10;UmGvUOcMjUbCBkLkm10hlDZUqg8NBLsWmMBiVKAqN6X9RvhJrZ8YZUWP1aBGamzkOn7Ql/Oj/uwD&#10;tIcgzXQtQY+fqMeJ11lKNr1sS96ojW2ONpmpiO9GR6X6mflaqBgrQna6kL4CZG+kFOFvV4nLLCyI&#10;TUkMDPd19LDSt9NTstNTcDdT97fT8bHRcTHT9LQxdrYyzkpLrq+vRWFKSvCV5XWNBaVlqDJCKaG+&#10;jFBfiq8qw1eV4CrxhJrKxgZkeSmkqdo5QWJtcgvLi3wi/NR11exdrYNCfVJSY/MLMxtbCLmIVEge&#10;srM2sjTSMtPV0FGRV5aDnN3s8/Co3DrssGjp2Z9+uf8fX2/9+ucAG7/+VvSf3wp+/Q3/V9+u//Jr&#10;9jdfsL/6Ce/bny3++AP2Jx8d/+evD777bufLz2//6xe7bz12cnH0c7B30td2NtB0stSyMVEqTA6U&#10;0Iavlya3RlvO53uuaL3H8+2Hs617M21H8z0Hs10HM517U52nsz1iYhW9OpvTnM+uy1whJK9WpYga&#10;M6WZDDtQx11Fp71YSTvyYrB8v6uIgYmdygnqj3GezgoEOqcilY1PW8alrFVnr9fkcCozuFUZ4uZc&#10;cWvOThcSYLcHDSDpRJ6RsDdjFU8pjfemap4xu69n2x4yBvYn2uBWmm56yj7Wxl7WJn6O1i6WpjaG&#10;ulaGOk6WJk6WRjbGOuZ6mjJGXl8PmIHqME0N2F3aGVkUvPq/arcCgFXNu9w1AKD9bm6DpHO1mrIa&#10;DPRQksWqy7h1oIAWDS0Y7K4Qq4yOV71j7WVMOugA2gGAAlZBI9gEhryh49+ExssYeaCAvQGADuCI&#10;YAj4Q8tGvYmOl8XCG5saySLrZRnkwUCAO/JdGjgPTgMAtIBD3NV91TM00rF3sAiPCgYICPItLkGV&#10;V+ILUQX5BXkYbHFaRqqVjaW7u2tra/Nv/uvXzfU18eEBJflp//j9r9cY8znx4fVFGUN1iPq8sIaC&#10;iEcHrNe///r1D7//JyP/w+vv//6Pv/ztr6+///696yv2QP/6YM9ca1VHFaahpqSqGo/FleAx2Dp8&#10;VWNlbUNNdW1TTVVLNTQwvtBGnKCyRcPziyzRruTydohCayQOLorF/WRyaWtzWkVxVHE2HJsdVJgY&#10;W54XUZIRXpyG6qwt7++MzkfklddWdQy0kMjD89yBGfbgLKd/ktk7SiGOUcZmFkfHqR0dQzVVrQCN&#10;9V3T0/TO3rHK+s7Kpp6yhp6a3tHmganUvOLYlLyG9oGmjiEMvrGsprOuhUQaow1PMhvbh1vaR/qI&#10;0yWl9ShUxegopa2NiC6p7ugf7R2aaugktvUD02g+E4WJTsuISc0KjUsIjoqPiEuBx6eGhMf6+YV5&#10;eQX5+IS4unk7u3g6Orl5uPs4ODjZ2djGxsAD/H2TkxJCQ4JCQwIqKoEXkE+nU//xw9//+vr1z379&#10;3e9f//0Xv//Noog7x2F2Tw1FZCT4xUSEpcSHJSYGRscmZuWn5qCSs1AJKflxSblOboERUWnhkam+&#10;PtGBAfEBvrFB/vF2Nl4Odj6Ojr6ePqEluCrJ4elfvn/9mz//9Vd//uPTH39Q390elZLg4uvhH+YP&#10;j4+MjgtDIjPLywpi4H42FjpmRurOtvreruYudkbW5jqGuqrW5nq+ng7uzlaWpjrGOsr6MMjGBOZq&#10;r7/EGD084Y3P9rUS6zOKUtsmO3oZww3k3qQKlH9uamBBRmhRhn9uLLw4uaCxuHWi+5PvfvZncL/8&#10;i5EH+nffv37w5dcXn/30n4z8xz+9ePeLgwfvi44eb5+/eMPI900suvpEO7iF+YRIA+R9whJd/eHO&#10;3hGOnmFOXuF2bsFWDj6W9t7Wjr4Wdl7Glq7mtp62jr7W9t6mli56RrZGZo4mFs76xnbG5k4WNu4G&#10;JvYyRl7HwEbPyM7EwkUFZgwpaIP+dg6+ltYe5pZu0tKvFtKsNWaWHpY23vZOgbKsNQBuHuGu7mGe&#10;3lHevtGeHhF3oe5wJ8dAH+8YP98YH284kN5eUf5+0W6uoXdVWMOA7uIcDKwNL49QeGQyCoWvrW2l&#10;UJb6+kZOTm5WVvg8/saTp6+WV9Za27oDgiNcPXyPTq+Emztn55et7W25+Xmb21vPXjwvKcXu7EqW&#10;lll9fX3T09PvvvsukUg8OTmRSCRcLndjY+PB/VsspoS3ylnnsI+P9u7dv7y5f/306eMmQk2km0+O&#10;f/gT3ubuFKUhPaMuL+vl2RF7Yf7Vw0cizur9i6uJobHLkyvy9PzO5v4qh//yxbt9vaTR4Ynzo7OT&#10;vaPasoqu6oanB6d7C6yewpJc76C3jy/rS3CFCOTDR8/KcVXkccrl4YPR/pn62o6SksqoqMS5efri&#10;IjivTQplubq6HYHAuboGCgT7NTUdWGxtWVnd0hKPTF66+91igrWln7VNgK1dkK1DsKNLKLja4G8E&#10;Kepo61qpa5gqqRipqpvKGHkDAxsDAytlZS1prSMlYImqqIHZGJLXlFcFLr2akqKBtoahspyDsmKh&#10;s/NgSvo8sgjr5WsOQeYqykZaGlqaMNW7Qtv/slAVwCwOJnhpKIqiEkxFyrXra2vlpKeYGur905QH&#10;8k6R2cfANFZX1wD2K1CB+QvsXSUFaZi8srTCrII6pKgpJw07BD6iu762G0wZ5e9Gyk4kF6bNI5LI&#10;WdFzudGM4uRlfDodm0AtiqUVxzGwqXRc+iI+h1dbvNNSttdctluPPWjAbVfjJM0Nu509L5fWn3N2&#10;T+mCsxXx2SLvR2tHny0ffji39QFl+72lg3dWj+/TN3ZHFl8yJYddtNXSfnHdxNkwW9Q5156GJ+XW&#10;1fpnT6VU8zADC1kNpS5xgWo2VpC2jYKhBaRrBsEsIQ07SNcSUo/Rc+oPSVvNwLMSMZTQnBU4mhWN&#10;oscgGRkl6VqmoZBSvJz6cHCcIKeUGZebCCmnKqn2RPiySzPphcnskiwWMl2AR2zUIA/aMKKGbH5D&#10;Kq8+hVOdNIcMm8wJoRenLJdmiqrzN2rzd1uLdlqLhA2FvMZCOj69K9W/Ky2IEOWGC3cpj/HCRXsX&#10;R7qjIjwKwjxQcSG+NiaySHlt4IBAkIGOppebc0FmGqmzhTY5OtrTNtLZPNzRNNBSN03qG+5q62mu&#10;Ge1rH+ltI3U2jfV3ANnfVkvqbGiuwrbW4FqqS3GozKGexv0NzuY6U8il8TkL0rzzlNFl5vQSc4pJ&#10;neAwyRz6DG1qkM+cOxZzjzf5B6K1HT5bIlrdE3F3hatvAFb3xWsHG+tnu0IAGSl//1Ty8GL/0eXB&#10;w4vDNyy8THmz+vTm/N/peLAqY+Rvjg4u9iTXd4z8oztG/sX9G1nwu5SRv0txA9oB3n3y6J3HD2Wc&#10;O+ggY+RBhzd4+9GD9589+dGLZzKA/m89vAXDQX8wCiiPL8/BEDAQHO50Z2tPyAfyTLJ9vrsDABSw&#10;2+e3NwASAXeFOkseIk4N9JJaGqvQhXhEblZ0ZIy3e1Z4QGtRzlBlUTsiuRuRMFCUMF+VtdyMZDXk&#10;rTbliztRnPqMuZLIBVw0rTJ+GhMxhAgYKQwZQgQNZAcMZgUNZAT13jHyDbHO9fEutYnu+BinghCb&#10;dF+rcFs9Jy1FOy0lJz0YMLjj/T0wmUlVRbkETF49HgUkOjuxtCBdFi/fVFkMGmXkO2ipKS2ou8sv&#10;D3Qg32x6Q83LVmWkPFDAKlDuIuX/Scq/SV8j4+Jbq8qaKrCtlaUtFVhEcmxGdFgDroiAzq8tLa4o&#10;LmyqwDVW4qYG+0Z6O+rKSvtbm4+3NqiT4w3lZQI263R3pxqHxaEKi/KyJ0nd4MZYmp/cE3HAbbPK&#10;INOmh3aF7CfXR0db6+DmudgXt9WWTQ91v/Pk+tXDq9uzw+uj3baaKgKmaGFibKyvh9jehMpOQ6Qn&#10;FWam5KYl5KUnJseE89nM84PtfTHvZGujsbwsKTw8Oz4+NSoKKKiMDPIQaXpwgEWZuToEN+feyQ7/&#10;fE+0J2aD+5+3RF5jTrOp4zNDHfNjPbuCpYs9/g6PubFK5dAmhCvzq/RJ8og0rc3NsfBUwpbw5rbX&#10;yJK12e2VGRFjTEQZFs30bs30bI21rrRiTidbbue6tjqxW+2Y4wHC1Uj9bkcRrSj6pL/0BbX93kS1&#10;jJE/G8afDJbxG7NJaR7DGb6bbch7k41nQ1UPyc3Pae1vLXY9XWh9Qm17vND+gNJ6PdvC78Iy6vKn&#10;yrP6UAmN2VEdRan1BYm41IiJpvL59hpmXzO9v5UzPsCeJIlo5E3mPG9hemORwhglrs/PAEWwMHvK&#10;5+yuLIpos+KlhS02TbK6uMNh7q2xrnaEj053b4+2z7f5E70tvc0E8nD39GA7mza6Qh3ZFTKv9ris&#10;WeJ4b+1EXx15sHVlfoi/OLU8N8hjTnJpY/zFGcESeZOzsMtjbq1St7k0FnlkjTbNJI+w5qQZoijj&#10;o8Fe3soQZKitqwvT1FKVpoaXZUW3N7M01dc30gO+gpIGTMXO1hLA0sIESF0dDV1NaUoOM0M9Ex0t&#10;XRVlmJy00qCZhpqLLqw2K76vOItUlMZuwe4MVK3WF2y0YyRdJRutqO021EEPdrMVsd+F3mzOuzdS&#10;fk4sfjBVfTZUKWwrWqnJ4zWj1xqRnMYiXnd1DzpLC4I05OUUITng2oCTBA8+HQ1NPR19MxNzQ30j&#10;VUUlBQgCz1Z1RWUpL3+XOF4q7/J7qigrAqmqqCAlv+7qEKorKqopKAAARU9D4y5SXgG0y1pgSkqa&#10;qkp6muom+tr6Wuqaqor6MFUwpcMU5PTUVYGU1bw119Uz09E10tA0VIPpKavqKqkBgMnfycwsIza6&#10;HIUA979ghX59sP3geOdyc/2Uz3i0ubxN7l3vrxlBJY7nw2cQ0X3J/mRUvLgVx6lGjebELRJQB4Ot&#10;R2Pdp9PEkxnSwRTxeG7ogjZ+RBvdZ0492ue9fXXw5Hjn8cn+7cnB9CDJWFdXU031jmGS1gaNiwrb&#10;EnL5bDqPRWXNj+9wF7dW6OzZ8X0e60S8eirkHK6ztlnzIvr0Bn1GRJ3aoE/JGPndpVkBZeJwjXnC&#10;l2aQv9nmXm+xD1YpkuUZPmWINd717ID//vX2s8P1F8f8D252TtZmL4WUx/tL717xX5xwLgWzzw9X&#10;PrgWHnHGr/mzDzdpt0LKMWv0kjt9XzAP5JMtxhWPfF9EAZuAfOtw5UcXvGvezPZC7x6N+Ei88HKb&#10;+WyD9vYu69XO4gPe7P21mXs88q1g7skm7ekW/dUe69XB8tMdxttHbKCcccYltH4AwXQbZ6R+g9J9&#10;yZs+W5/eXRo64U7usYYnW4vrCuBN6Lie8oy+ykxyJ3aytYjaX8GZaJrtKn33Yn1lrGGgOneqDSOY&#10;6znnzY42Ye7tLL0829hbnRPSxniUYTFjanNxhkcZFdEnd5fnt5bInNlB8eL0zsqCkD69SpmQMfLr&#10;1Jnt1SX2/NTqwsw6fQ44nwvjg+ThHsb06MLE+Pz4hJmugSqwspQ1leVULUwd1JR1jQxs1VUNVZV1&#10;AcCNnJiQsbd7vM4V8FeFovUNgHU2/02+eADeCl+8trG+uCYLkF+aWzwSH2xwhKJF9ql4a2dNIOGJ&#10;uPTlSRKYBxa31kVi9tqReFtK1i8tt2JLGgsR7UVoamfrKYO82FFDRKbR6kt4XYSlOpSoE3dAqt7t&#10;xR/0le/34ne7cXt9lUekmkNSrTSV/GDdchNmviKfVo2awyP7EWnT5Zjt6RHh5ChnbGhpdGSqt8vP&#10;wb44M3NrZXWNzlxjLvKWWFwma3mBSZ2hTo3O9HUP9XYNd7QNtTYPNNZ2T40vLNGW+au8nY3NTaFg&#10;V7h1tLUHTpg2Pc9lrhxsSAA2uII9oWRftHu0eXAmOTneOgSrhxv7E8SxCJ8wEw0jZ3PH+JDYjJi0&#10;mEA43C88zDMo2icsLy4DlZzdXdHAHJqm9o3NtPdPNXaQMOVdWYXz0h+nZ7bD0ymo8nrf8LaQ2Frv&#10;4K6I+KksBK2whF5YvIjGLuQUkuAJY8lpI4lJ/fDoofgEckZmX0Rkd2jYQm7eQnbOWHxCs7dPo6fX&#10;MDx6JjmFnpMrwpdTM7LGomMXMrInk1LmsrKH4+JJ0TEtfv5j8clcLJ6PJ6yXE1glpYsYLB1T0hYV&#10;1RIWWhsSXB4UgouMDDQxM5RTAJPG/0LH/ytGXrauIM1EJTP7pYSOjPq547cVgJQRQFIu/k4qA+dC&#10;DtJRkgPGfISLZUdxBhGb1o+KoVZnL1dncmvTBQ1ZO20F+x3Io070zWDFw7Gai/5SgKuBsksi7qqv&#10;9JqEB6uSVsRGUx63JnOlNmOpLmuhMmWmInmwGN6cFVCTHlAU7RnvaWmpJo3H15CDlKVnDdwRRekJ&#10;KyqACUhB6a6OK/AuAO6IeLDIaHfggMhodKCoqalpaGgAKePi3yygM2gEnf/1wf+/ZOQV5aWVXYFr&#10;pKqqLq+gAskpB4bA07MKklLzUjMKUtORYRHJXj6RPn5w/8DY4NBEWYx8YkIecPqCg+Kj4RnxcTnw&#10;qPTIiNTwsGTgJtvZeltZuocEJ6SmFIKtiQmIrMyS3KzS1CSkv0+MjaWXi3NgUGBcUEhCdHx2SERy&#10;QEg86OzuGuxk5+vjFRETl5uchk7NKIbH5gQExfn6R4Oju7gFu7qHeHiFAWcceKBgD97e4UFBsaGh&#10;CRERyUHgZvcJk8HLK8TV1d/JycfV1VeavsbBw87OzdLS0cLCAUhzc3tTM2tTMysTUysjYwsDQzND&#10;Q0s9QwstXRMNDQMzU+vwoIgwX79wT7cge4u6/NSFdsIAKrHI2+BiqvxjUd/lFLYrza462k5ErGpO&#10;C4k2U8ly1I4xUgjTkXeVh+wgVXNIzQhSMFWUs1GUc1RV9NBUd4Wp2SopWspBDspQprtJVZhNb4oL&#10;MdG+3k+nI9K6I86hNdUDGWhaEuXMHqqf7S5vq0yvxETERZoG+2nYmUJ+ThqlOVGolND4YKe8tKC+&#10;ZuxgA6GvAotNipxsLKP31rFHmmqywrqwKcujDXPdZQxSdTc+vSjOHZvgVZ8TXpHglWanFaEO1bpo&#10;cTM8V0P1ub7KB3A9fqDqtCNUoQoN++sJMZHrpVFzWe6TKfYrmIClogByrlNvnE5rlDrGFULaQ+Ue&#10;sHofgzpXjSZnxYkIWK87NBmsQo81mwmwmItwa3UzTYSgOnvoaX/2RU3geaXPLsppKc7gcXPcfzCq&#10;3ulNF+bZrqYYCTLMd3LtuZnWuzUxTExIM9yqPMS8Is7NCQZZq0KW6pC5KmSvqyCFvmJ8sDMOmYRG&#10;xAJkJ4XkJobkxQXkxfqlhrrG+trG+NqFutt4OVqFBfoWFiJKynCYsoqSyioUvqK4sqq4nFCClyaR&#10;x5YRKgnSMPlyQh2hrtE9MMDZz2tRwMlE5QRHBUlT05jpmRhqGGkqm+uom+mqWxppmeiq6arLmxto&#10;GMAU9VQULPS1gJ1jYm7gHx2Mbqlg39v98PUfTn7z8+M//Hr/N/+x8R9fiX/1jfi/fi789Te8X/5s&#10;+3e/5vzsU/aXn6385BP2Zx8LfvYl74vPeZ9+ePLtl8tnR7r6eu6Wli76Ol5mujb68rlxXvzZ7t25&#10;ntOZ7hessUe0/vOphgf0rgty0yW5/WKm/XCkSTJQu9lLEHaUsesLl6uzFyuS2VUpwsbs3Q7kcQ/6&#10;rB9z1lty0ImStCMB7o1VH/dh+bXZLFziWKrPZIZ/b6zzfGHEMi6FVZq8Up7GrcpaJWRyqzLAjLfZ&#10;lrvbg97rLZJ0ozZb87fb8k6ImIsh7NUI7v5U1cPZhvuzrfcXug5GG8oi3e1gkKuxpoe5vredmauF&#10;kZW+tq2JvpOlia2JrrkezExf01BH3UhXSw8YXGpqqupqYOKVvSJ9MxW/AWgBc7Usdl7GyIMWGRd/&#10;9/pSOmVCYI5XlAbIv2HkAbTvcsi8Yd6V7pLMyPqAVRkXDzqA/lp3ce66d6HxMgLd4C4RPNDf0PGg&#10;v/Tlo/w/897I6H7QAQyU9ZStyvYAYGhsYGJmDDaBIwKA/QCAzjJG3tTMwNHJKiwyKDwq2Nff6w0j&#10;j0QXYrDF0bFwGztrFxenoSHS7377XyUoRFp02ASx/fU//lRZhEgK8+2oQABjrKEgoqko+uUl//s/&#10;fP36+9/98Ppvf//+b6/B8v0PUvm3Pz852BdOjG3PjtF7mvsa8O3NFfUNlVU1FfXVNc1VtXX4ysoy&#10;HK6ytKQKC7FF+5RlAXfziL660UqawNS0IMqqguNTc7Bl/dOzAxQKtqe1sLMuDJ0RhEwOLcnwyouN&#10;Lsv3zIh1TYzJqa4dX17vp6xUdk90TbMGFnjdM+wx5kbX5HLL0EL7ELVzhEaaWRmcWmrtm87DVHeP&#10;Uhr7p6q7Jyo6R3Ftw4T+6biC8th0JKKIgME3VtR2Vjf29g3N4iqaewemh8epdU19VTWd7Z0jDU39&#10;dQ29NXXdtfXdTR1Dde3E2rb+rqHp3tHZjsHxtILidDQmOi0nLC45OCoxBJ4UGpnoHxzt4x/hGxBp&#10;5+hl6+Du4uLj6eXv5x/i4OhqYmLm6+vr7+9va2udlpaSnZ2Zl5dTV1ezvLz0t3/89S+vf/jVn/77&#10;Z//5y9OH9yaY83W9bRUdDekYRF55SUxuekJeXkRSSlhCSnh8Cjw5Ky0XHRWbFhQa6+cXFRWV6uke&#10;6u8Ld3UMAHC29/PxCPcEzyG3QPCY8fYL7SWOPn/7/U+/+fkf7/LY1HV0ZhQi84qLIuNiYhJjs3LS&#10;8/Izw0N8XR0tnO1NvFwsvJ3NLA3VrYw17a2NzI10bC2MAn3cHG1N9GBypvoqFkaqXu4WdNqQaJM5&#10;Qx3sn+rKKs2kbSwy9rm1U70x2MJQZG5gQVYwMss/NzY4PzqvDtUw3Pb+lx//6S5fzd9+kFYd+PPr&#10;1//x/evHP/vm/LOfSBn5z352+cnPrj/42dGjH22dvdw8lTLykpu3zx5/2Eaa9/CPs3YM9AyM9Y9M&#10;cfWHO3qHu/hEOntHAClNJe/oa2nvLYOFjYeZlZuVnZedk5+lrYeeka2hqYO5tRuQBib2JhbOQOoa&#10;2mjrW2nrW+sY2Ogb28O0zVVgxmCUnYOvjZ23pbWHlJe3djeVZqJ3MTZ3trL1sXcKdHYLdbkr8eri&#10;Fior3+rkGOjnE+XqFOzhFhLoFxfgFx3oH+PrHQlMBA+3YLDJ2zPMzSUoKiIlIiwZtCxQlq4ub589&#10;fWtmmnJ7/zF7ZW13d18i2Vug0p8+e7G4xEaiMO4e0mrvS6zVZ8/feuudt0fHR8C3dGd3++NPPyIN&#10;DXC4q9z1tba2NgQCQafTu7u7V1dXaTTa4ODggwcP3nrrrcb6Bj53dY29MkTsf/7syfHpycuXL6dG&#10;J10t7KOcvZ9u7F+wVjsLkbj46KeSTSpp6FS8w15gLM7Rrk6vmYyVwKBwOp0tEOzMkulx0SnRYfEj&#10;A2P4koqoYLiLpSMqIXOworkbiU9y8k3yDIn0Cgz0CXZz9XV28Hax8ykvavB2CYuOSo+Ly/LxicjN&#10;La6sbJqcpGMw1awlUWZGkZdnuEh4NDXFaGzszcxEd3YO83i7BQh8cVFtbnaFi2uktU2AlW2Ak2uY&#10;k2uIsamTorKelo6FqrqRipqRuoYpTNMMSD0DGx19C0hBXU6aKVFRG6aqqaCoBSnqq8B0lKR8gb6e&#10;pq6GsqmG1JQJNjEEMJODTDWUjfXA1K8NzFYwTDqj/8tClS7A91aQxnsAJ1xbTa2rtUm0yjbQ1pDa&#10;9DI6HgCsSO1PJWAaQ3LSh4DUDL3LZgNTUVWWV1CGIANlZR0IMpSDTCAoztkeFx1cHOTeGBc0khc/&#10;kRczkwdnFMfTUfCpTD9yftACKpxRFElHRdKL4hglSUtlGeu1BeIGNJ+QL2nESBpLNmpLt5trTwcH&#10;XyytPuOIb1Y2T7jbu0uCF4LTW4ro/pzgbc7RBzsP3j98/N7J848u3v71ky9/ffuT3zz48pe3n395&#10;88k3T7/+yc1Pvrz+4tvrn/706OMv9z/8SPL2GetEMCteIDEGW8Ybi5tKUzD5IZnxzpGBhh7ZLtHt&#10;kQXNvmlVTjENrgnd3qlNTjGziSV4uyC4smGgnGYgpFJs6TITnzuXkJ8sr5miqjGbl8DCZVDyYzjY&#10;zA1C4UZVARebIqrJ3KzPFNQmsiuiqZjQkTSv4RRfOjqZg8sS1SA2m9AbjShebT6bkEHBJBDT/Rvh&#10;LvVw5/Iwu7JQ+/IoV3yUOzbCtTjcrSjcI8PfKT/K31pLGThF6gDgKaggD9wtVWl1RIOUqDBcfmZ7&#10;JW6O1E0f6R/taF4YJlJGiBO97d115aTW2sG2uvbastHelp4mQmdjeVMVprIkD5WT2FaH47HnWLSx&#10;VeYMmznNZc2usSnLzGna/AhtdogxP0InD80MdbHIo+Jl6g6PdSBe3RNxJIIVGSMvEQBdChkpD3C8&#10;LTjbFV/sb8pIzwfnB48uj55cn8j49/9bRv5NmPwbRv727PDqaP98XwLkg4vTh5dnT24un92/fnrv&#10;CkCmgJbb85Obk0NZVvoXdxH0T68vAZ7dXEk59H/R8e88fvjuk0f/TtzLOgMp2/ry9h4Y9fD89Ppw&#10;//b0WPYm4Hx352R780AslPDXQSM4h3sXJ7vi9fOD7csDKVN/srWxwVkRs5bIxN4QR9tUX49oe/ME&#10;e+OqOP/+/Oj58hRaZQKnPkPcXiBuzVutSmFXJnFr0+j4WHp53DQmYjDPTxojjwjqy/Lrz/TrTfHp&#10;SfPtTPZqjHOpjXWqinPBwZ0QQbYZPjYhVrr2MDngqTrpwRz1YJEeDqW5KWWI9HJ0djUWgUWkIdJi&#10;gN5UWVxVkl9TWiDLLw9QWZyLR2URMHmgBfR8Q8rL0HAXNS/TZaQ8kDJdGj5fXdpag2urLZMq1VKC&#10;vq0a30LANVeWAqW9phzoiOTYCG9XAjq/HJXXRChrqqqoKyttra3aEazPT4x2NtZV40ra62vA6mh/&#10;j2idI9kQjJL6xoeIC+RJ8dqyeG2Jw6Sc7W90NtWIuIvjpK7Lo+3hvjYsMrujseLicGONNT851PXW&#10;kyvm/NjcBOnh1REYRexsfnR9+vT+xcOrE+HqUiUW1d1St0iZHif1tDdU4YsLTiUbJzvic8lmPbY4&#10;PSoyJTwsFR4Z6eeDyc1eocwxZ6amBnp31lcenO6fSgSXBxtnu8Jd0YpgeW55YViwQqZMdE8MNO3w&#10;6We73M21hW0e7WCDJV6dB1uX5oa5jKldwdL9I/E+nyZZoxyLF3fYs1tL05u0sSViPX+4aWuoYak2&#10;/3K8+WqsgV2Zs9GOBfrhAGGzuWAy23+tKu2chL8Yrng823QzWXMwULrRgVrAxg5l+W11YQ5JFY8p&#10;3Q9m2p5SOm/Gq57MNzydb35GbX1AbriZbrgiN/M7Smg1uczmYkYrtguV1FKY2F6S2YhMHagunmgq&#10;XyR1rE8ObSxMSVjUcyF3e5kmWqRKVlkr5AnJ6soRsC6XFy+2hHuclc1lBliVvmMTr+/zOYdC7s3+&#10;1uOzg/uHW1e7oqn+9v4mQhuhZKCVMDvUIVmnne+s0md6R/tqpwabFueIDDJxaX5wfWlqbXFyk0vj&#10;s2b5rHkuY2Z9cXaTy9heXzwQc/b5K3u85RXKNLjUghVmS1UlTF5BS0lZXVHZWNdQF6YNU1KzNDC1&#10;N7M20zUy19M31NHUUlPS1lCxNDUyNzOytDADZqGWJkxdWUlHAwZ8FRUI0lVWNIWpakFQtLtTX0le&#10;HzKZhEqm1xQCX2utEcmrR2x3FAvq8zeakVvNqO1W5FYLYq0y+WqgbK81/2oQd0osvRipOhmq2e4q&#10;ZVfnrNUjwCgmGN5dG+tqB+ZVPVUV8NRTkSZMl5OWk9U3MjY00tPRhamp30UCQbJqrkBqA29CQ1OW&#10;8w2mDhwoFfDsk+Y4lmZtVgK40+XVlBTB+UsLrihAMGUFDRVFMG/DFOQAwFF0wGdRU9ZUVdLXgmkD&#10;F0VRXk9d1RCmbqypYaajDaSBqrq+ihoAeORrQnLgkWoKgyFTU0rysmqwKFJnE5hvb44lD893j4TL&#10;j/Z5jzaXjxaH5+oKBgqiJwujF4rjp/KipvOjJxHRYzlwMjpF0FaxT2o5HO04me49murbneg+nCWe&#10;00aOaaMb5IFjzvzzQ/HbVwcvzg/2eGzh8pKDman0HQPw3yAInGRvR8smj81mzArZDOES5VS8diTg&#10;rC1M73IYJwL2IXdph0Xd49C2lub22TQJi7LDnDlkLwCc3CWuud7gHK8xthfJBxzqCY9+zmPc31zZ&#10;Y83wZvvfv9x6cch7ecT/0fXW+5cbD7aWHu2y3r5Yf3q4/OqM+/KYI17oFc53v3XKfXmwsr84dM6d&#10;uhUvnLEnzjmTsiqsz3YWr9fJN7zZp9vMe/y5WyHl1f4KWN2jDRwvjZywRi84kw+ElBeSJYDnO4vP&#10;thmPt2jPJMwn23Sg3IrmL7iT1wLy6er4GXfivnj+hDO2Ntm8QekGq4fLw2fr0/vLI/M9+G58+kwH&#10;dpPWf8EnP5Iw720sAPlwh3G7RTvnzVyL5u9vUsGpskbqaUQCa6Tx3gaNTqq/3KA/PuCdCRgi+jiP&#10;MiygjgLJmSHuLJOvNqWlbjeWZsRM8sbivIgxy6fOCOmzQuYCgHiJtjo/zZ6fWqPNLs2MLU6Pzo0Q&#10;aZOj1MnxZcoCMitXBdh/Cuow6X2kY2JooyyvY2PhpqQgzSZvaeEgFu3ubh+K+Fubgu1N3pZEtCvg&#10;CBcpS+vLvF2BRLDMF7GFW2ub6wwuj7kGJHj4H28cilb4AgYb2MMHws0tLl+0sj4/PkMemZQWTeUK&#10;d9YEh3yReHGJQiTVFiJLU9O7SjALHS1nrAVmR/0wrpDZXL7YULrSULLeiuW3lYjbS8E0KL5TtrvL&#10;t7rwgo4yTls5pa54HJc/VJwzgS9idTZzh/tpvZ3LY8PM0WHywEA5EtlcQVieo0jWhfzFFdEKd43B&#10;WmUsUybIYwNjw8TRgb5RUv9EX89ET9dYRwtpdppxl4pnfVu8IebzdoVbG1zBzfFFQUZuY2Xtxf6J&#10;eJW/J9qWUfBHmwenO+BBfybmCEkdRA87NzsjGyczB3dr12D3wOz4TGJLX2leMTa3KCMyKSU0Lto7&#10;GBGTWo0oacNWjbf0Trf1LbT2zlQ39eYU1cNTpgrKOuGpzYHwWs+Qep+QgdjU8dQcagFmEYWjF5RQ&#10;EeiRxDRidNxUetZQfEJfFHw4IXEwLr43PGI0IXE8IWkgEj4Ijx6IjGr3D+gJCZ1MSJxKTKKmZ/Mx&#10;OGYuYiw+sScsfDguvtbdoy0gcDIllVOCZRVjOGVli6W4eTR6AVvSk5TYHRfXFhtTC4/Ghkd66Bma&#10;Sn9IqwXmMWk1ZgU5eQVgsEtj4e8gLUAKjHWpPX+Xu0bG7wCpqqqspKQgI4P+nQZSVpLWd1WTg7QV&#10;peE1YS4WdYiE5vzYycpsem0etwXJay7YakfttBVuNeYddKCPuzFnfaUXxLIrUjmQp92lp724g+4S&#10;cROCRUhnN+SvtqLnq7I6EWH1GQE16X7YeO/UAKdIVxs9OQhM73rKyiqQnLSGh4KynBw4Y3lISfq2&#10;E0BRWU4G4LmARcbIg48DHBcgwSJNTKOqKmW1/hUODzbJKHsZIy/rL/3kd5tk8v+D5c5vAq6RsrIq&#10;8InCI2IwpYTI6JT4xNzo2MzEZARARFSaf2CsO3CEPUKDg+JlAfJZmcVARoSngJaQ4ASgBPjHwKPS&#10;ZaS8h3toaEhicpI00Xx8XE5udklSQt6dNx3u4x0JEBQSHwlPC4lIAoiISA70jw7wiZIiKC4qJjsl&#10;vSgxBRkWmR4UmhwQnOjhHV54ToIAAP/0SURBVOXgHOTiEeLmEX7Hzod5+0aBUwoIio2MTAkLSwwK&#10;ivbzi/DxCfP2DnV3D5SFyd9llpdmkLeycpLBzFyapsbU2MzI0ExfWgTd3MDYSs/IWtfQSlPH2M7W&#10;OS0pOS4kINbHqSE/4amQekrpWW9HlnrB1upif8RpejRbulASfDZZP1gYk2AOQ3lbRxsqRurJh2op&#10;OQB3BlK2VdA2UZC3UJG3V1F0UVf31NRxUdewlle2giA7COrICK0JNmn01x6OtZhJtGv2gDX56uVb&#10;yccaQVluxq0FiUWJgb52ms5WcjZmkLMtlJ3q0liVPtxVTmorJzbha9AZ2JSo9vyMlvS4zqy4mhjv&#10;hniPIVTkdGl0fYLdND6a01mwOVw+UgQnRDqgPY0KXQzSzRQStKEGbx1KnKUg2XI7Wm87GLYToskP&#10;0Bi1h3AwqNfXgIWM6gixjYSgVA0oUwfCOSlX+apX+as0hGtU+Kk0hhv0xTmNp/jMpHjQ01xumqJX&#10;UvQpwQqL4drLYWbr8e7DXmYIJajVBvqAVPCqK2UH7bIYqy9Be7zoTPuCXHLVGM7Ns2amGi2lmOxh&#10;fE/rErgVSS1xrsPo+BwvM1tlyF4DMleBTBQhT1Mtd2MNBx0la00I7m2DL0wqzIpIi/fNSQ4uyoJX&#10;IBKqkcllWdHopNDCpLCs2NC4iKC83EwMrhSBwZZUVWOra3OLS0oqq7HlVUUleFmAfGVlA66MUFXb&#10;VFFT7+LpgyjBUJeYkcD293HR11cz0lOx1Fd30td0NdC20lS20VW30FYx1VbWU4WANFJTsDbQMjfQ&#10;MjbRsXCxCkmPLu2r712j8d5/cfzrn9/+5fdXf/yvs9/96uA/f7H13c82fv4l76efrXz2geDrLzZ+&#10;8dXal59yPv8ItGx/++XNr74ji4TA7LLV1/cyNXDXV7FUhaj9lUfgQTzf84JBeodJup1sejLX/Daz&#10;+3yo/Gak7oJUcz3ceDXceNhDEDcWCeoL1mty+PVZwsZsSXvhXlfhblvBQSfqpKdEOmX1Ya+GKx9O&#10;1V+PEE57sYLqjKnMgK4Iu5YgK1K8xxwicrEkcbE0hY5JZJQmc6oy12ulpDzY1VYbYrcLBaQ0B05n&#10;wUkv6moQ+5hcczmKv56qf0DtPJ1s7s6LslOFbLQUXU10PKyNXcwNbQy1HcyNAGxN9M10NcD1MdKF&#10;Se1ALXXp/HXHyL+BbBKW6Roa6ur/VtBVNqWDqVtRWQGS5jiQEvFSRU7Kub+Ji3/DsyurKoGtSneh&#10;8SpqykCRMfhAghYZn657V7VVBqCDUWAPBkb6QAcK6AZ2IhsFbGIAsBP1u2Q1soGgp6GxAegJIBsL&#10;oG+oZ2puAgD6gOOCPYAhYFeyTQZGuhaWxq5udqFhAQDePu6YElRZOa4QVVBYiCgqQoWEBLm4OLm7&#10;uayvrf7sJ5+nJ8XlJsXwWZTX//hTTlJUfmJ4X21RIyq2JjekuSjuvdvN7//08x9++MP3r//2jx++&#10;f/36n/jrH377+EAiWZjdmBmj9jYPtle3NJRVVJaUV+JqCVXNtfVtDU2drS0NrfX4mjJo9/zh0c2z&#10;qyfvPn3vs9WNQ2xdu3NAhGtQVBqypHNkaoBCHWDROxmzxFVaMaklthIJryjwK0i1jAn2zU4r6elv&#10;n6WTFvntMysl7eMVfbOE/oVBxtbI0nbr6FI9iYJtGS5pHOicWKzqmShpIhZUdZS1j1R2TxApXERN&#10;r7ZTUAKSkIOta+mbKK/rLq/p6OyfbGojFZfWVtV1dveON7cO1Df24Staaht7ScMLuPLWsqqOtr7J&#10;hq4hfH1n1+jsxMJKbRcpPDk7NgsRGJ0YFJMUGpsSFpMSFBbn7R/h4x8RGBJj6+Dp6OLr5OQDJncP&#10;jwAXVy8rSzt7e0dra1srKytvb+/09NTs7MyWlqa+vp4Xr57/6ne/+dPr70fnZ6YYC3XdLfV97UTy&#10;WMtwL3FuElFZmlxQgCIQMlFFuLomJK4qMjEjMiY1MSU3JCQ+ODguBp4RFpLo7hzk7R7m5RZqZ+Xp&#10;7x3p7Rnm5xPu5hZgYGBlbeda39bzm798/99/f83fOXjw8t2PfvZ1S09/fEp6WSUhMzsjOMjX2cHS&#10;wdLQ1dYoxMsuyMvWxlTb0dbE1kJKynu62Hk4gxZdA00FQ20FM2NVOnVEIGZOUEhdo23ZuBz++SZl&#10;m53bVO6VlhiGyg/Iz/LOTvLLiY1AJeXWIusGW15+/N6fXv/wjztSXsbI/+qH10+//vn5Zz85+eSz&#10;88+/uvzkZ/d//M3xkx9LGfnj55LLV5Kbt08eflDbOe7uF2to4eHgEeoZHGfjFmTtGiiLkQfSzi1Y&#10;lrXmn3DwMbd2t7T1dHAJsHHwNjCxB7ir5uqgZ2Srb2wHoGNgra1vpWtoq6VnJYO6lpmekZ2NnTRM&#10;3srG09rWC+xBmkfe0tXQ1NHM0sPG3s/OMUD6aHcLBQ91AGAZRIan2Nt6+XpHuLsGAcXFyd/GyhVc&#10;8OioFICsDOT87NL56YOLs4fxsRmhwbFzs4x7N48O9k9aWzpFoo1Hjx5dXl4KBLzu3p5nL57vHexn&#10;ZefCo+PBs7+9o/fFy3cvLq+3JTut7W2T01NHJ8dAn6dQ798+HBoawWCw0dGxFAp1eZn9+PHTy8tr&#10;sXhzbGxsd3f30f1bAg6Pzke+8+Jt6gJTwN8g9g75uPrE+od1l9cOlBGy/fyac7PyAv1zQyPjfYMz&#10;ohLsTGwiQoFdEmbn6GFt525qam9kYOvjFuLu6KuvaerlEuDvE+7h4G2lZeqsaVYRl5frE22rYuBv&#10;7+Xh5OPm4u/nFelqF2Ch7+JsHWBh6ubuFmZr42Vq6mhh4QIcbVMTp6bGgciIdEsLDx9vuLRQfkRq&#10;Tg4GiSzPSEevr+2vLO/QFkT2tkFW1v7mVt62DoF2Tn7mlm4wTVNNbXMlFX0ZFw+gqm6krWeuoW0E&#10;yUt5AGBD64JpUV5RX0HZWFlDS0FFXU1FU1vdwFhLS0vZVEfNVENZXxky1FLW04dp6MLAbAiWN9El&#10;dyallGwH878CBOnCYFpKyrmpyeusRfr0VERwgNJdlM2dGQv+g4kfuOnS48rJS9/MSn/YCuxQCJLm&#10;0pWX05aDdCAowNIw3MYYFeLdmAYfQCRNFWcwKvIpJSnz6NiJ3JDJnCByfjClIISODF1AhMxl+dPy&#10;Q5cwceDJRy2KZ5QkscrSWKWpdGTcCjadhc2gojIW8UWC1hZRTz+rvW+hd5jSO05rG+b1zZ0vCPbn&#10;uNuUdd4s+5Cze7J6uLewfUzbfyZ68u7h+5fiRw8P3328/6NXh59+9/Yfv3z4q4+uv/ri+X988d5v&#10;fvbx77/54i+f/fg/f/HZ73/1+e9/+urbnzz+8sPLH78jefnW+v33eQ+fsy4Oh7hrdVOixpmH08Kt&#10;9jl2/TAxr7IsKKk6NKUzJqfCLSJKTrfY3o2YHMWuzl8qzVjBZfEr8rbqkQctKEFFynpF4kppFBUZ&#10;MpLmSUxwmcoMWixK5uKzRfWF4gbkWnXuEi6ZWhQ7lO7XHGXfGGlHCLEihNoSwuzLwx1x4U7YMOfS&#10;cBdslGcx3DstwCnKzVpfEdKUl/6kV01BCXgAGgqKanccPfBknI20A2zNYr2cy7NTOvDFQ41V88S2&#10;xbG+lSkSdahnqLma1FI90lHbVlXcUI5sJmCQmfHF+Sls+oRodYFNn2LOjTDmR5iUUercMJM6vrgw&#10;Rh7vnSJ1zI32ilgLOzxpHlvxKmNrfWlXyN5aXwbYXGPJAPRt3soOny0j5WVZ5q8Ot6+Pdu6f7j2+&#10;Ov7fGPlHl//D0T+/f/ni9up/Y+QvD/fO9yXXxwcPL8+kZWD/V0Ye4PH1xYOL03unRzcnh0A+vstg&#10;I6PjZVy8DC/uctfIIutl/DsAUGSB9jIGHwx8cHYipd3PT0+2N482xUBe7u/ePzk6k2zviwT3jg/B&#10;ES9PDvhs5uG2EDQeboiOtzZ3eTz65ORIe0u4i0Okg3WwqXaqk0l7WnhfVsgwImCJELtWn7xWm7Je&#10;k8KvS1urTp5HhTHLYucxUZPIkP4sr74sn4Fc/95Mb2KWf2eyV1eKd3uSZ1O8a02MY0W0Y0mEvYyR&#10;DzTXslaBTJUgBx01bwvDIEdLXF4qLj8Nj8oqQ2YWpMfmJkcBvbGiiIDJqyjKkcXOA1QW54IO5ehs&#10;oMjI+jfx8m/Y+Tf6G4JeFibfRChprcEBNFdhW6qwrdWl/4yOryoDaCHgakvR+Ukxfo7WpXkZlUWI&#10;8qKCqlKMjILf4nGZczPcRXpXU31xfg4OVVBcmEeeGCF2t3OXmS+fPHhyew3+djVlWNAH/PkmB4kT&#10;pH4WlbyxvsKcn7qj3Rt3xVzeCo0+O3ZxuJWbFofITKSRR18+uqooKagtL24g4MYGum9O98dJPbwV&#10;xq54HUhwR432dYIzIQ/1VaLywOmlw0OTwgIy4+DRgb5+zvbkIeIieZwyRqJPjRyIVy/2xUfba2d7&#10;gj0xe0/IWl4Y5jInmLP9s6NtIg75eHt5Vwhu+PkNLoXHmuazZrmMKcbMEMDy7OgadWptfmIHfB3Y&#10;C4c8xtXG8jaFtD3ZsdJYLGguvhiqPeopnyuMXi7Pup5u2+2v5FZlkfNDaUXRsjSUez0lwtYCAHpZ&#10;wlhe0PVU4yNKx6P5rtvp1svR+pfUnufzLY/JdU/IjS+obbdTdccD+ANSxWYvjt2Eotbkc3rKZ2uR&#10;fZg0UkX+VBN2qgnHGurgTQ+c8xZvd/invJXLzfVz8drltmBjhSFZWwbyanfj9khyusnf4bJ211fO&#10;t4UXO6JLiRgoAGDTo9P9m/2t3XXWcEdDR3UpsbmKx5x+ern78HSDPtlL6qykTHSyKKRVxii4Jvzl&#10;mfWlKYmAsb3O2Fqj7wlXdnhLm1zGxiqdtzTHZ80fCNhg0tgTrEp47FU61dXaEsxUBjANHXUNIx0D&#10;MwMTfU1dM10jO1MrUx1DUx19HVVlLWUFYz1ta3MzKwtLOxtbc3NLdVU1VUUlPQ0NbSVFMw2YuZqK&#10;PgQleLpS2upmq1FjRcl0QvZmD57XWLjVXrTdVsSuSBfU5/Nqc7eaUZJ29HE3tjPCaibD65KIvR4q&#10;O+ovOezHnQxXHQyUswkZwqYCdk0Wt6WI1lBEKiu0UJXTU5SDyUEqd/mLwXH1dQ0M9Q2MDAwB1FSk&#10;oeJqSsqy6Hg9HV0dLW1tTS0NdeBEaYBHLXhuAtylslEF3e6oeQV1ZSVleWmYKtBhKoqawA9Rkpcy&#10;/nLSkHOwQ+kLAAVpaKWaggJ45uqoqBpraYOrZKihqaeqpqusLk1TI6+sraBkqKJioKzUUUXoqCWU&#10;IrJaa/CCFfo2j3V9tHW0yb2S8O5tsx+ImfQO3FxdAaMuf6Umj1WePoOIHssK60n0HcuBr9YV7fTV&#10;Svob9ofbDkc7DsY7DyZ6jsjEM8rQBWPsPpciWRh5KGZ/dHvy8nRve5l2e7CbEh6iCkFGGurgcQO+&#10;yJtr0pcrQjZjaXZiZW6cMzexOj/Jnh3f5TCutngXIu65cHV/lS5mzOwuL2wvzm3RpySLZMHcCH92&#10;eGdpdnuRfMpbBN+UozXq0drC2Tptb3nqdJ0iWZr40fXOo53l5wfcd86ED7dZl4L5A87Yu1f8Hz/Y&#10;BPK9S/7DHcb6TPtQHUI81/3p7dZbR5xD1sgBc+iYNXrDmz3nTJ6ujD/bWbwvmL8VUp5sMYAEq28f&#10;cp7vLG7N9fDGW46XRq6400eLw4fMocvVqTPO+PHyyAV38nJt6oZPfrRJfbhFfba3COQ90dwJZ0zC&#10;IB6tjNwXz4PVY/aoeKF3ebRhmzHw4oj97gXv6T7rkYR5u0UDqzdiyoNt+rVo/ko4d3+T+l8f3wKF&#10;R+4AHd69EIgofZKlsYeS5Uf73OcnolM+Y3NxCkCyMrvNmtlfpZwKmEDucmjrlHH2zAiHPMpbmBYx&#10;5taps6JFKpB8+jyXSuZQpmcHe5lTI8yZMWnF7JkpyvjY3Ni4kaaOIqSooaSpKq+hrWGsp2UhD2mo&#10;qeiFBMUss9b3dk+ZtOUN4c76Mo/PFgg4QuGqSLy2sSmtbrq5sSoWc0RA8phra/RVAM7Cyr5gl8/k&#10;ChjsQ/7GyaZkg7O+uSpYnKON9Q8JVtbEbJ6Et3G6tbu3xj8Rbsz29mNS0pL9AgrhkbTezlMWY32Y&#10;OFODm67EzBGKFqqQKw0l7CYMpxHDbiherkOzalHMqoL5ivyRkpzuwoyRMhSttW6xu211eEA4O8Ob&#10;m6WNjEwRif2tbTPDY5urPNEKd52+ssWRVppdmqcyZ6mzEzOTI1NDA2Mjg1Njw7O93WPdnaMdLSTK&#10;7BJ7cVXA5W+LNzYE/KOtPRGHdyo5zE3JtDezLsjIPdzcBTgQ751JToDcF+2yqcvtta1DXaSNVREq&#10;o9Df2Tc5ItHPycfJzIFQVCFYXNviiJan6QON3bhsZHIwPCEgojAxsw6J66moG65pmmvqaMsq7MlC&#10;9aUi6gNj+2My2oJiBqJThuMz2kPgE2m5a2U1TGQpJQ+5kI+aSM2QhckD9EREEqNjBuDRncEhg/CY&#10;/nBp4pqOgMB2/wCg9AaHtPv6tbh7N7l7DYRFzmdmL+TmtQUEjsQniKuq18vwgopKUXUNvQg9nJbe&#10;HhtTGeCP9/Wp9PdDurhkO7nk+/k7aepoQlITEZjqCv+MmgSKlHyXRs3cMfKyeHlg/qurq8LuSgXK&#10;Qi//7xn5u58BaamrgflKV1Wa4d3PxqA0NaIVmdSYFTaKTSbj01bq84QtaEEjQtKB2WkvFjYgxE0o&#10;AH4dYpWQza3O59Tk0ysyaRU545ikHkRsa15UYz68MiM4LdDGw1TdSFVqxOoqK0oz7UByqsCtgKTc&#10;ktQzkSZYkNLxbwA8Hhm3rgJO7l8x77LPpaGhAfwa2aY3jDxYBbqMkZd5PdLP/78u0gP9v1jAdQVX&#10;W/qLYTC1y6t0dZHyC0v9g+CR8LTg0IRIeHpqOioppSAkLMnHD+7tG+XtFREelhwNz4gIT4mJzkxP&#10;QyUnIUJDEgFCghNAS3BQvK9PlJtrMPAf4VHpYaFJsTFZCXE5EWHJttaenu6hqSmFwO8Oi0iOjs1M&#10;SMlPSMqLickIC4kL8o8K8I1wcQnw8omEx2SCg8bE5UZGZ4WEp3p4R3n6wN08IxxdgqVevIM/cOH9&#10;AmJCw5PDw5NiYzNjYtKCgqI9PILc3QNl0s7Ow9bW3cHBQxYmD6Sjo6edrbOZiaWpsZmhvomerrG+&#10;gamugbmesaWZpYOTs0cMPDY7OQHu69KBzRKOt/QVRt6jdtDwcTmWkLAp/r3F2qsx9GNK3QI+JUIX&#10;CoRBidY6yZaaEXryQTB5D2UFd3Vd47sAeWtVeUc1ZTcNDQ8NXScVDSs5JWs5yFkJ6swIZpbGNnnB&#10;enxgjGQ7arz9cJhZkTmUrAehvCxzfGwTvW2jPC3hPqbIDN/8NLdkuE16gmtHbSGxATvaXNmKzEpz&#10;tfGCoFh1KFUXQtsq45yU6/21Kj0U8a5ypa5QXYB2rb9erimUpAlFyUHpmhDORqM7yHQh2XYhAkbz&#10;h7ajYNuhGus+sLUgg24LCK8H8UviF9FxRTY6UQpQggoUCkHpOlClF6wz1qwn0ao50qg73qEhyBJr&#10;D8Naybd7qF03wlfTjVZiNQWJRjtpDqJEJ6KDRpkGNBmo/1ZP9m1D7Hq2LTvd+r2hwo9nca9G8rlo&#10;J0q64Qbe57It8bI5lZLl3RLt2pQSEmKsaiUP2ahKvQM3I21XQy0rFTlPIy13Aw0vM+0oD5t6TCY6&#10;Myo11js2zBkeYBcf4JAR5o6ODyLkJ9YV5VSg87PSk5BoFLqsvLCsHImvKCZUF5SWocsqinHl6BIc&#10;roxQiqvEYgmoYnxtQyuqGKempUuhM8rK8f4B3jaWRpZGGg5mOlY6KuC4XkZ6FiryLoba9gaaekqQ&#10;vjJkrC5vqaOupQBpKkLmJrqWNsY6Fnqalnq6LlZ+uRk57a2NDOrE7jb3+eOdjz7Y/+Kzs59/ffWf&#10;vzz71c/3vv1y/ZMPlt5/tfLRe/wvP9n68rP73/1igsvV1tZ1Nzd301V3UIVqs8OPGMTD6Zan9L63&#10;KN3PJ5veprS/tdD2ZLLm1VzL7WDleXfpeVfZbjN6s65QXIPYbijkV2WK6jI3mnKP+opOB0oOu9BH&#10;3UX77SheTcZOW+HNaNXDqXqAp9ONp73Yjfo8GjJqIj2AGOs2kOA5mx8xj4wZyw6ZyImgY5OW8Em8&#10;hixBQ7aoJU/cnMerkxL04qas/Y78k77C04Hiy1H85RjheqbhEb13ApviY6BsrgK5GGt6Whu5WhjY&#10;m+jZmxnaGOs5Whib6WsCGGiraamraMDu5mFNDTAtyyCbioF8M1GDOQ9M47KJGkxssjlcysiDCQjM&#10;mGDWBP8UIOW7BPEySl1Gf6vc1X2Vke+yOHcZfS9j1TXvaHdZhLuMVX/DwsPu4us1tMAw8DyQ5reR&#10;jQIHlUXHg61vSHxZahrZTmRHlwXCm5gZg32CdrAfcHQwSva2ALQYGutZWpn4+LqGhPr7B3h5eLpg&#10;S4tw+FIkurCoCFVQkO/lBeYfOw931yePHz68d5MQHYHKSrw+3Pjjr75KCPctTInorSrswCSVJHo0&#10;oGN+9HjvH3/67vXrv/zw+vvvpfQqEP/44fu//vDXP75zdba/SF0Z7JnurBvqqqupKiJUlUrrI1QR&#10;aisqasrL62oJNY1VUkZefHBD42yeP3znybufTyysRCbllNa0ivYvVoS7DN7W5PLqOJfdy1oY5i/h&#10;x7sjSnPDcbkB6IwILLKwsy2pvKpqeKZjnl01RG2a5tSMLhY0DuO7Z7tn11rGWe1Ty1X9s0UN/U3D&#10;Cy2j1KZhStcMk9AzUTdArugaiyuoiC+szCtvK6hsL28ZGJheQuEbS6taa5r6yiqbATC4OkJtRx9p&#10;prq+u751cGSKha/pKSprqW4ZrG4fLKnpqO8d6Rwho6uborMKYnOQ3hHxgfDk0Ni0kJjUgPAEn+AY&#10;nwC4b2C0i1uQp3e4o7O/jT24uF7Smd3J3c7e2d7O2crKxsPDq6qqqre3t7a2NjU1eWtn8++vX9++&#10;eCqQbJXWEgrLSooI+NSC3EwMMjI9KRuL7p+ebh0cbOjuBSC0dMSkZsUlZyakZkuLqEQkREenBwXF&#10;hgTFx8dmA4BnWFRESmhwvJtLYHhofFxchqdPqE8wvLCUQGGtff7trx+89cFv//qayRWNz9IqaxsT&#10;U9OCgwNtLE2sTXTc7U1CvOxcrfXdbE2sjLUdbczsLI1tzI3dHK19PZwMdFT0tRU01KGmZvzhqZjO&#10;IROne1A1aNYuF9VamViODkfmh6MKvTLTfHJSg/KTI9HJiDp042Dr8x+9/ec7Ov6uCLA0fc2vf3j9&#10;8pvvrj774vTTz08//+r04y/vf/TtydOPNk6e75y9kly+2rl4efzgfWxtr6NHhIG5u6NnmF9EMpAO&#10;HqFufnCguPhEAmnr7G/vGujgEmB3x8hb2XnJYuRtHKSJawxM7GVEvK6hjQw6BtayVXUtUxkjrwIz&#10;BtLGztve0c/S1hMMt7DxMDZ3NrFyMzBzMrFwke7T1gc80WV0vKtLiKdHmLWli7mZnZurr79fWGJC&#10;RgECU13VsMziMhkri0x2Z0ff0yevhoemrq8eYYrL7WxdgwPCJ0ZnHj14GhIUSiKRbm6uxsZG3nn3&#10;ZVVV5YcfflBXVweHxyAK0JZW9vX17c+evTtDpty/ffj8xauq6lqAD3/88ebW7v3bx4OkUQB4VHwV&#10;oX6QNDYzTRkemoiNSbSzd8zIyKooLQ/1D3aydnK2cQkOiHRx9nZ19Q/wD4/wC7c3MHfVM4mwtsXB&#10;ozI9PN1g+j5Gth7mjhG+oXbW0kAAD59QV88Qd7eQoIBYD8fAYC94iG+Ml1uIh1uwk41XgJN/uL1v&#10;KTwbG5npZ+zkamzvfVe/3sXBP8AT7ukYFhaY4uUJd/MIB0YVML+AdQVsLBfnYGMjF08PYJBF29sF&#10;ONj7Gxs52Vh7wtRNjI0cvL2iPNwjPdzg5qZellZ+llY+tnYB1rZeFlbuME1TdQ0TJRV9DS1zVXVj&#10;NZgUmjqmMC1DSEFVQVEZBvx5dXUdOUVTZXUzFU1thf+LtL8MbyxL0oVRmWRmZiaZUbbMMsgy25JJ&#10;lkGWzMzMzDKKGczMnOnkzMospi7oLq4eODNzzpmZ5rxrW9X19T33/rj3+/S8GU/s2LHBkjLWilex&#10;Y0Ft4lU0lbWNtPXN9OCq8lraUDteMJ3VtTCQ04ArqIKJtgqY/UKl7iC4QnXvUEhXAjPKe6ZAFSY3&#10;OzzEX1leZbE8HO3h0OwYcrh/yctBj2kqKyqoaKhpggkzcNZTUdaCQQ+cmqrIRXnY4UIRzTnRpCj3&#10;4YLEITx6PBM9kh46iQufwIWMpAZMZYasFMVxSxL4xVhhMXatNGWtNE1MSuGTUnnFqSxSMpucyilJ&#10;YRRiWIWxYFyk5ccyipJmMmPm81OXKITx/OyFuqZH4q2HLOn++IqoZ5LXN80bW1pfFqwMUHnj7PUp&#10;yeHS4QX75nb1xfnmO4/Ov3h988N7t7//6NG/fvz0X99/8s/PH3736tnP52efXl998fDmi3ceffve&#10;o2/evfn6q5c///TR//zs0ff/9OZ/f/Pkn7959i8/v/73//zkD3/69A///vyf/vP1v/3763/+jw//&#10;9Z/e/PTNoy8+O379SnR5MsF/QOVfTU8KGkoYJdnCylxhOV5YmiItT2UVoJn5UfP4oPEk385whyGM&#10;F5MYyy3CikpSxOVp4K9bIqAXCRGT6YF9GPf+eI+RVL++JJ9WjFt1uFNJkC0Z5UAKcSoIdioIcclC&#10;OsYhLIgxQUYKUOoCdVLW0AIfkwoMpiUvb66haqqsYKIIs1WTd9RUcNGUD7c38TFWSwpwLk2NIkQH&#10;VGXGTzaXdZblNhTi2svzSLi4vGQ0IQWdlxpNHW7nLo2zFseZC2O0+ZH5qb7p8e65qb658d7xgbap&#10;gfaJvlb67IiQPieiL6zzGRDzLuVKOUv3WAFY5dLWeHSwS0bNyzrLAynj5S/2Nx5dHELk+9UFwJPL&#10;c4DHF2cyDh1AxpsD+fzm6tn1JbDfnZ1cHu5dHOz+WgL/KyMv6x4DACxPri8eXZ4BnwdnxzI+HRz+&#10;KwsPFIBXD29fP3ooq5EHCrDIKPhfiXuZM7if2+PDBydH4CRAuSfc1893t3clIoCbo4O7y+PLox0B&#10;fXFHwt9fl+6tSQ/WNyQsppjJaKSQIz1cg6xNgs11oq21yyM8BnAhU/nBi8WoleIQQRVGUpPEL4nl&#10;lmDopOipLORgqu9oJnIIHziA8wVoT3Btxbi2xbu3YjwaY13qop0qoxzJ4fYFKLucIPs0P3t/M00w&#10;5wYfro2Gkqe5AdLJqjA9vgiXUJSVRMyIx2EjMhOjSNnJ5QX4EjDJvkdlUVYVKRsoMkb+V1K+ojAT&#10;ACgyXVY7L9uUHfIrO19DyWsoLwSoK80HqC8rqKMUVJPyaoqJteT8xjJSfUlhaV5miDciNyW+AJdc&#10;QsyuJBHzMpKbKksaKyiDHc0LUyMjve2jfR0kAr6kIKevvXF6pC8NG52Vim2urijKycrHZ5Jys/n0&#10;laujg6GuDs7y4o5UvC7ggk9zcrDvaGt9rL+TS5vf3xDnZ6XlZ6UwFsYvjzbKSdml+fgMLHqos+lo&#10;U9zVWHV9tD3R34H0dE6LjSjOTg/1cUMHecUFe6egA1OjkThMSJS/W1JEYLCXU2s1eXlqcGmyf2qg&#10;jbs0ebTBP9sRnu+L99fZB+vMdf48c76fNtuzNNXJXhrYW1veXV3aEi1si5cBJKw5cCBrflzMnJ/q&#10;bZ/sap9oa2HPTB6IuIcS9rFgZWdheKWhkFebf9JTcTtQuVaWPpkSuECIljQR+LWZDHLicFLAND5M&#10;CC3jnLvWQlguxjSE29egrK8map9SWwGezLW8R+97tdh5M1J5N1F93Ek86co/6yPttRHA1F9Qlbra&#10;nLvbX7rZU3IwXi/tKZsuz2jPjJqtzV2baDtkTHJG29cXR+92BRdS1nsPDj95cimhTYOv7DafdrQh&#10;ON4Unu9KL/ZWhfTZky3R0brocE18vCE9Wpecboivdtev9zaAcrEt6aotnexuenCwfne0vsVdnO5t&#10;mhloWp7uWphol/1owVkaWeXOHa5zdiWMLSF9U0DblbC2RYxtEXNXwt4SMoCUsBak7MXjDTG4UH0p&#10;RV9VWU9VTV9N3VhXXwOuYqJtYG1kbqpjaGVoZmtibqFvpKOsoqmoZGlsamNubWNlb2fjqKOlr6yk&#10;pgFXM9bQMVJRMYDBjGEwXKD3UlN1b07ycHbMIimBV4XbbsvfaMzebiFsNmavN2TxylIkdZknvSX7&#10;7fln3cVPJqub/A0b/A1FlUmXw6UQI99PAVJYlSytS18qQIOPhteYP5CfTIwK1AVBVVFBSxF6xkvW&#10;wUZXW8fc1MzCzFxHS1vpviEbGPZAimRkYCgj5TXVNYACLOrKcFUlRWUF6NEliPW6HyCh5QfvmXqo&#10;zBQkUfdEPFxeDkiQXoEtYIPWTZRT1FBWN9LTN9DS0QXZGFxFW1X9vme9upaKBhymqApT0IPD64sL&#10;+xvrwH+9turSif62Ve4y+O/w7Ob4YI29w51/tCfYpPaMlqbOVWTQqjJYFWmcstSZrKgpfERvQsA8&#10;MWG1mbzdXXU42HQy3n402rY/2no40bEz1ro10nww03NJG1sdaz9lTn9ysfPu0eYunXoiYNcSc0zV&#10;lDVhMEs9rfnRQd4SFQwBghUqb2F6nbkonJ8ULUwBub4yd8hn7LCWthgLV2s8qDqeQRXOjqzOj54K&#10;Vo64iwBbjKlT8coBb/5IsHi3xbsQr+wypq5WVw7Z0ye8mQ8u118dCd89Fr97Iny5z7lZW7xen39x&#10;zPnowZpsZdd3TnhPdulLvWWtRdiGvJhj9ujHV9JL4TRQTrnjJ5yxC/7ElXDqUjApw4145uEqFeoj&#10;v0v/5ErybIsmGm9i9lXurwxcC2dOWKMX3PFjxtARc2hnqWeD2rG92A0kwNZC1wF94JA1dMobuxBO&#10;7tL6xNPNa9T2U8HEi0PW0z3GCX/iVDD5cHMJ4HqVesybfLrHAjcM5PMDzgF7bJ81+vHtxicPNq9X&#10;FzhjjRtLfRvLgzuMUfDHHgvnb7c4BzzqHmf2SLCwy5nbYk4DrK2M82eHJYsTO+wF8GZKl2fXaFTx&#10;4vQmc1GwMMOjTnHnJoEc62weaW+kT41QRwZY83NM6pyUw40NjVCGKSvClFTkNRSAIqfhaOcx1D9F&#10;naEf7J5trR9IRVtb63tS3uq6cF3EEAhovA3+2hpXKmYItoUbaxwJVBFPF/AWWBwqA8gdwQbYlNK4&#10;u3zJycbOJl+8xhGxF+lj/WMrcyv3jWtEjNmlw9XNHZ54jc7a4QpGm1paSMXZ6Ki6TLx0cuyUuXKw&#10;OLs60j1XSRotyhwtyBjLTx8vSAMYy08FGCnMmKokzTVUMHvapBMja3NTgukJam9vd21NZ31da03t&#10;8tz8umiVs8QQ0jhiGneDI+Yvs5an5wHmp+aoU/ODfaND/RO93WM9XeMdbcPNjX0Lc0weUyAVSLbX&#10;N7bWVvdWt062D3alm/jEtPAAlKOFLVAO1qGWNee7p0AuTS601bSMdg+D92RbtHl7eJ0SlWiuZRIf&#10;EhvmHWxnaJUYjlkenz+Q7IhpfPBu0CeoxThCTEBoRhQ2LyGtjlA4XFE/TK4eJpZQAiKawxPrA9G9&#10;kYn9UQndYXEdKHRPeNxUSiaXVA4wl5FNJ+RPJaeNYZNmUjN6I6P7omJkjHyTn39PWHhbALLOw6vV&#10;P7DJx6/GzaPZ178zAFVq61RiY0+ytk3S0BzDxEtLy2jZOesVlRuVVdAKsQkJ3TGxpX6+FF+fDDsb&#10;IsIt3d4xxdEVHxjkAKIIDPrBD8QdBSWIwgbyV0ZeFp3kwHxeHnLQ0FADgCLU/eKu/wcjD6RMAZN+&#10;sEsZDpHcJrrqYNpppiEX5WkD5pbteYn9hUnUykxWfT6jMotdnbVcksqszAJgVGQuUdLmipLmi9Oo&#10;xRmj+YlDBSndeQl1GTFEtF+0h7WzobKhEgxEGKgrjpoauFlw2yAYaqpogagIrg+x3feMvLzSvYSo&#10;eXl5uJLqfVMapfs28eDegJeMdpf1q5FVGsk4eiCBHbyAg8o/lM+DQ+5zmV9e0IX+n7xg8uBuwfig&#10;pKjq4Ijo6hrCJmUGh2AioqAC+eCQeGg118hkDDYrGp3m4hzgYO9jb+ft7hYcgooHFoB4TGZaan5c&#10;LC42JiMsNOG+y2sQ8LS18QRufgFRUVHJoShMVESSrbWHmoqRv19UTHR6WERiJDolMSUbk4CLikoM&#10;8A91snf3cg/wBqmrq39QUEx8PD4Bmw1dNxZ8NTBBIQk+/tEgLbV39Ley8QBpPrhQcFBcSAgGg8EB&#10;ZyQy2tU1wM0N6eUVDHC/7JmvTNrbewDY2blbWTrq6xgbG5ibGFqYmVpbmNsaGJrq6hmZmVp5uLmH&#10;BwdG+CLqQabWVlIU6jCSG06vSKwOs47Wg3VhbJ4vVr1Db6JVxEcYwoL0YPH2+pEWGmmuJl5qsCB9&#10;BQdFGBjobVTgZgowWxUFZ1VlN3UNN3Ude0VVS5i8jQLMQ10OpQGr9Dapd9Po8dHudlWeCzWbDrPo&#10;CTQKg8GwRgr5gc4FkYE1mdjxpmLmSD1zom60jZAU7oAJtIt2two21/VUgvnCYEXW6j1+JsPBZp2e&#10;GjNosx4/eJsHrM1TrsNXpcYRVmoNq7BVqXbQqnHQ7/NzGg9xHQ8wnkVqsCPg4ij4apiqNERbgDJn&#10;h9rXmMIqrBX5BTGlrgZRCrB0fZV6D4fBSN9xjE8z0qzUU73ARTHZBIY1gGG0IYo/VRvWH2p815mw&#10;hNHezrPfzrLZybDfyXAbQGjgYTBGnMNFVcwK1nqXgvpohvzRXMmb2WIeyXsq1ZRV6Cos9Z9ItFvG&#10;+y/nRc+QcQGGanZwmL2agiH4L6kAs1RRslZTdtRUddVRd9fXsNOQSw72zMWGZmJQMUEuId4WKA+z&#10;uAD7KE/rcBezGE/7SC/nyACf1MSEzFxCel5+LqUcV1CcQyrNKSwhkkoIBaS8wiJiETmvgEzIp2QT&#10;iytqmwNDIlDhUTu7+35+PuEhgc5WxpY6Kg5G6i7GmiA3cTPRtdJUcjTWcjTRNtdVtjfVsdBWNlaT&#10;N9VQtNJVN1JX0lNX0NNW0TfQ0DPWVdTSVDc21rW2dg4IiMHj8OWllM72jkXq0sHe4skB9+7m6Lef&#10;3f3bzxf/8t3BD1+ffv/b5//80wyfa2Kgj3S0tVaEuarBhMPVgt7im7mmh+M1b2abPpxve2e6/p25&#10;xtezdVc9BUcNWQd1+IO6zI3ytL3anO0a/G5d1lpV6k5T5kZd6mZTxnYLfrMRf9CRt9+eJyhPXq/H&#10;XQ+XPZmoeTBcDuT1QMlVb8lBcx6rEDOa4Nsa6tQR4doT492P9R9NDRnHh0/lhHGrUsS1GaJ6HJiZ&#10;s8vixTUpa/Wp6w0pO604cP6zwaKzIcrxcOndYge9LjfJy9pcCeZipOFuZehoomNrpGNlqGOur2Nv&#10;YWSopQKgqwFXV1bUUId+FpUt5Qrw/8nIgwAui9WycA0gi9Ky4ncZUQ4DM0twqvtmNTr3y7GqafxS&#10;RA+krGnMr3XuQCrft4CXsepA6urr6BvqAfzK5gMHGRcvOwRcAkBWgw9ODi7xKwsPdABwoIzTB2cD&#10;MDY1kvWrkTnITgsOBFLG1xsY6VpamSCRXsggbw9PJ4SbI6mYSCrOzyNmFxUVYLEYF2dHB3tbpJ/v&#10;b7/4DYe+nByLpuRlfPf5ux+9fKgGg6VH+XdVZNZlRxTEudcToz975+Qvf/ynt2//8Je3913k3/71&#10;7V/++Pavf3j7l/96fXm6tTy30NU01FDW01JZXkooKMokUwpqqsvrqysqSopLS0iUiuLiChJsli6e&#10;XOKPUtkDU7RsUk11a//q/uX64fX64dXa8fXWzR339Kh6crB0pCetoTSImIIqSrfHhIWTCOShwZyW&#10;DiylJqu+J799oqBjunyERuqeSyvryG8cKumcqh9dapthUTrH8JVt+U39NQPTDSPUtkk6hlDugorH&#10;lTQ1DM2Xd46Tm4dr+mbahpcq20eIpY3F1a0t3aNdg9PVTT2UqpbuwdniyraisrbGrunSxsGi6u7i&#10;2u7S5oGqjuHW4bmSpl5MZkF0OiEwNik8EYfCpCIjsb4hMb7B0RACo7z8wp1cAjy9wxDuwW4ewfeL&#10;ebq6uHhDneWd3N0QXghXz66uHhqNUVBQEBYWhgwOrGmoT83ExSUlRGLjQmKiUglZCZnpidm4FEJW&#10;DqW4sKqKUl+fX16ZnEMIxyThiKSM3MK4xPRoTFo6Ph8MUVhsZlYmGROHT0/NB+MNGMni4jKCAqOB&#10;TErKCYvEAs/41Gw/VExd+8DwzEpr/8R/v337n397++Tle+SySn9/X2sLYwdLQ2drg2APW6SHraeT&#10;OVQmb2N2XyavZ21m5Ovh7OFiZ2qopqUBMzBU7u5v6B/v6BhtSSlMbZ3qJjaXxZEIPilJATicT2qy&#10;dyrWJzU6Kj8lqya/frD5xUdv/iTrWgP+3Sv/9re3r3/6+frLr8+++Ors62+OP/v65rMfjp59snb8&#10;/PDyvZ3zV+snzw4fvJdNbrJxRprZ+jh5hgRGJrl4hzm4Bzt7hVo7+9shkDYuARZ2nnYu/vbOfjIu&#10;3tre6+/SQ9Y4XlPXQlvfSs/IVkbHa+iYA6OWniVczVDX0FbHwEZJFVJs7b0dnf0tbNwtbT3MrBCG&#10;po6m1m6G5s7G5s7AaG7lYWXr7eqGgh5/u+8L7+8XMtA/UlRIGRwYZbP4NdUN09OzQqGYy+VXVdWQ&#10;SOTDw2ORcPXw4DQek+Tq4mln7ZSFI3z60Rf4jGwymfzo0cOuro7nz592drYfHR1wudzZWWpX94Cx&#10;sXViYubt7YuZmWU2RygQrhaTy+MwSRm4nMREXHBwlLsbxLC7IwKcHLwszByNDEA+7+px/xCGkyMC&#10;4eLh6ertaodwd/BysveEnpPwiQCTj8R4XFxoTElGTmUqfriY3E8sas0g9hZVZ0Ykulo4+nkg/f3D&#10;PXxCXT2CXV2CvN3D3BwCg7zQXi5BnohgN1ektzvK28HX18I1NwhbGpPppGbqb+fp4egNciFPZ6Sz&#10;ja+DpZejra+rC+p+zVukq0sgmPcgXIO9vaIc7APcXMO9PND2toEQZe8aYmvj7ekRZmHuZmfr5+wU&#10;ZGnu7eyIsrD0sbXzd3QKsrb1NDV3UVY1VFLWB1JV3URJ2UBV3VhD2+S+Rt4ApqgM0n9tbW0dDXUd&#10;RbiFhraVuq4hXN1QG8Q8deixeXVlQzMjHUMoGuqbGIBNJXUQg9UVVVShlZ/AJPeejgfBHOIL7otr&#10;7EzNhjraV1ksCY22w+ejAwPBjBl+38rmPuDDwHRZUV5JWR6uApPXkFfQvn/a1FpFHuvpWJYY2UZI&#10;6MiL6iGGNWC9+tKRk/jQ6YzQOVwImEnMZYfP50WtkONXiuJ4Jak79Xl7NYTdqpyDmvytitzNilxp&#10;RbaAksGlpPHL08FIuVadwSNjWIXRwooUFgnLK83gluHoZblzxYW8lrajsWlmffM4qXSqqp7a1jPf&#10;PcIdX17pWZCMCc4Y51eCx9frb25OP390/c2zq+9fPfindx7+87MHv39699ODm++ePfv90yc/PXn8&#10;45uX//zi7vs3j3/64NnvX1799s2D7967+/Gdyx/ee/hPz6++f+fBjy8uf/tk/5PfPPjpg7OvPn/4&#10;w4e33374+LvPX/70m+ff/vT65//1/r/85YMf/+n6jlFOZpbmcSuy6UVYDgXLyI/mFicwiJiptPAB&#10;THBjEGI0MURYjgdGLiVphRgznOA7muQ/m4kaSfIZTfamFUTxKxJ5FcmTOWH1Uc6lwXYVEa6lkW4F&#10;wU4EpEN+qGuKjy0+2BNpb2agBLHw4GPSUICry8mDd14PBk1k7VTlPfWUffRVwq10E1xNcoMc0fba&#10;QaZKYTZaXnowDz25MHsDtIs5ysHIw0zD18bAQQ9up6vcTM5dGu1anhqgzQ0vTQ8szgysUIdnJ3sn&#10;BtsnhzomB9rHeprpsyMS5j3/zqOJ2EtC1qKEDeFXOl7Gxcuq5g83RAD7awLZcq9nu2uPLo5l5DvA&#10;/1dG/tXD25f3beJ/ZeSvD/cvDqAqdYiOB243ENUOMfK3UIE88AR2yPn6AvgAf4g0PzsBFnAe2dmA&#10;J+R8vwbse08fv//sCVDAJgDYC84JFNm1Hp2fgpNcHeyBi8qq4/dXJWc7W2BzVyICFuB2e7J/sr3G&#10;XpzdWxWe7Gwebq4fb21vCISLUxNN5aV+DtYhzlZe+spRNtolEYgmrHc/3meWFLRQFMKgoNklcazi&#10;GA4Fs0CImMsN6030HEjz7U316Up270v37kn1BLIt3r0p1q0O7VgT5VAR6VAcZleAsssNdsAjnf3N&#10;NO3V5SyUYJaq8i6GWqFu9vmpcblJ0TkpMZmJUQDEjHhybiqFkCYrkP9VL85JIWUng02ZpZQItZ4H&#10;Euz61bn8nseX7ZXR9FWk7BpybiUpp7aEWFeaX0PJqyZDBH01Ka88PxvIqiJCLTm/oiCnODs9AOGQ&#10;gYkipicCS0FmSlURkZKHJ+fgq8kFnQ3V1ImhmeG+yaEeBnVqW8rfFHL6O5oqyfn4JGxBFj4nNa0o&#10;KzsfWqw1p6mqYmV65gpaPGC3r625paryfH9ndnhwRyoSMWhJsRHg5CL2wvGWKC8DW5iVnJMaN9bb&#10;drAu7G6omh3qOd4Q9zbVpKJDY4L9shNi0mNCU9HBaTFBMUHuiRF+GJRPlL9bsJdTYlQQ+DL3t9aM&#10;dDVM9LXwlqcu91dPdgS7q8wN/sr5roQ+O7gw3r042TU32rYhWIAK5HmLq5xFMXN+jUPjLs4tjg8z&#10;52ZoU1O8uYXZ3gH6xPT17s6OgCWenzxhzjGbKOKGooOW4uOm/PlUJDUjRFqNp5ETWRUZE5mRhQiT&#10;rjj/jVaSoCZH0pC32pTfHOlSF2L/lNp6M177arHz9XL3YQcJ4Ky3VFSVAdV6NxFWQSLRmLPXWbzW&#10;TFxtKQC4nGo5n27bHqrZHKwdLsD2E2LZHaVrM93P9oTXq8wPHxx89vh8bWWSNdl/tSO62BI9ONw4&#10;2xQerHGF9Dkpe+FwnXeyJTzdkh5vQDjZXD3fXLvZ37w92LrYXt3iMahDXVfb0l0BnUsdA5GBOtix&#10;PNYNreNKnxAyJsF7crzJO1hjbwlXjjb44LR7UvbRhmB/lXuwxoMUKf9wnX+0LpKylgEG2pv8ES5g&#10;3gwVyCur6GloGenoGWr8UiBvBUYmTR0dZTUzXQNtuLo5SPJ1TUwNzM2MrdSUNLSUtbThqloweUtV&#10;FZB2EkL9Oe11g4QUZjWRXYHnVaRyShLWGnCbjZlrdRnQYFGfCd4rYXXGZkvecU/xWR9ltznr0WhZ&#10;H9q+PcJuu4UgrcfvdxVut+bQSdHLxPCxNF8wDE0TY2m1xP4iHMhjdWEwbQUFTZDm3PPvICEyMTKW&#10;8e+a6hr36yDKAaO5qZmhvoGMlAd7gUVbXU0dpDmKCgCqSnAVuDLIpGT5FEisgFRSUATHKipA9fL3&#10;J5cHKZWSAlxVUcUAZDTautqq6tDSr2qaWkoquirqanKKqjAldSVVVQVlsFmen8eenxrtahnsqO9q&#10;rFiaGdpb592cbp/siNbY1F3ewt02mzdU24YLE3WQ+I0EcT1hpTBhJCV4HB/RhvamUdJPhhq3uiq3&#10;e2sPh5t3Bxp3h5tPprr2Rlu3BhuPZrpv6WMn8wM7k90PuAvPV7lHtLlD+jzIXpB2lmB8aSEX7vJZ&#10;/Plp1vTYBmtFtDQnnJ/kzY5Jl2dFC1PQl1/EPhVDjWtOhIwjPu1CyllbmhLNDB5yFvZZ1AP2/Kl4&#10;ZZ9LPeDNn0tpF+KVY978EW/2mD93wJq4kiy+PhG/eyZ9dcB9us14/0x8t0U7E069c8Z//1rywY30&#10;w2vpk136qWDygD1C7SSP1OVQ20hHrJEnWyt364s3krndlf6dpZ69lZ5byawMjzcWb8Qzd2vzD1ep&#10;j9YXnm4tv9xjXAtn2INVi+1kiIKf71qbbt2YbReON3CHawRj9byRWrB3qZO80E4CoPWVCScb9+j9&#10;V+JpqHB+ff5UAHHxslp4oMh61DzeYVxKqOCGgfJomw7khWheOtcjmGrlTTSfCWf2WaMHnMmb9ZXb&#10;DQbAkwPR1TrzRLS0z53bZEztcannqwyoqz5/aYM+u7YyLaSOihfva+TnJzcYUOOalbFBxuSIcHF2&#10;oru1gVKwMNJHmxxmz8/RZ2ekbFZbbZ25njH4n6IAUzLVtzTQNcvGF/LYq9sbx2uSHbFgY1W8LeZB&#10;/eI5K5wN/tq2aFNA461yJPvSHSlLtMaRSJjCdbaEO89kz9EFS5wdwQbYXGPwN9mC4/XtXfGahMln&#10;L9JnRmemR6b5NPYaT3y0vitlCTa4wiPJhpTGPpas7bA4U23tUW4eAZaWCd5eFckJzJ4OwWDP2uSg&#10;eKib29PM7mpkddTT22pZnU283jbBcO/q1Bh/eIDa2jJaW9tOKWktLetvbl6YmBRz+SIeX8QRbInW&#10;1jiidbaIv8hcnqQuTVGpk7MTQ2OTI1ODfaOTE/MjQ7NjIwv9vVPtrUNL82w+Syjhi7fXN7ZXV3/t&#10;Ix/o4RsRGBIfEeNm51xbUinrV8OaZwx3Do73jvKWOSKG4GTz8Gr3fFe4VZCe52rhFOjqiw4IB4kA&#10;UMa7hu+Ob0RLLObUAnhPumuaicn45PDY8sy8xjzScGltVzapLialOTKpzAs1HJ8xFJtGdvIcjE6c&#10;SslsCYqYSMJxispWcouYRBK7gDSXjp9MSh2NT5xNw43GYQai0B3BqCY//1b/wPbAoEZv3wYvn3pP&#10;73Inl2IbhxJ7Z7KtPVZVrc7Le72ikp6Tu11TKykpBcp8esZwfHxbRGSZvx8R4VoeFJTp7FochCpA&#10;hce7eelA9TTQz33QnP6+qPwfGXkwdYd4GwUwkYf62MgIIBCnZHvh98u6QmHr7z0TftHVwCkhBl/1&#10;vhxTWR6mBWahcjAzVblwhHVqEKIsMayHmDyQnzxRnD5AwA4QEvtzE/pysF342Nb0qHZcdHMaujwO&#10;VRgViPW09zDWsFaXB8dCXDw0NMBB8ATnBzmFhpqmPEgvoPAILiIHMhNZyx35e7b+np1XUIQrqahA&#10;ZL2McL//QxTU1NRkVfAyRh4YoRMqKsocgAKMwAG4gRf8H3rX/PqSUev/N1/gvsAtQhmSEhabPjg4&#10;jQqNj4hKRoVi0TFQJ/cAZEwQCgMgW6w1NibD0yPEyhIkfV4+3uGoYExkRDIwxsXioiJTgA5kgD/a&#10;3S3YydFPX8/GwgqBDI51RyB9vEKRAdFWFghnJ390VCq4ShAqLiwSGxwcjQqO8nIPsDKxC/BGRqCi&#10;3J09QfIbhoqOQSdjMXhw3fBIcD+JyOD4wCCMXwDa1S0IXN3B3sfDI9jPLyIyMikiItHdPcjW1sPZ&#10;2Q+B8Hdy8pZBttCrvb3HfTGlp7W1q52Nm601wtLM3tLM1sbK3tLUzMbC3MfdFZ8YNw4RXiVDFQRy&#10;tGeyo/pGT9FsYRQlyDxCDzaa6X83X7/enhNrDENbKPvrwIJNVMMttTB2OhFmKsGGSl7a8mYwmIUC&#10;zEwOZqcMc1GFI9RVXVXVbBWULOVgtkpyIaY60cZq4UqwFh+zYaR5s4NCq73cYrTNWJhZD8oyThPm&#10;AYN5q8khVGAp7nY9+SnzjfnLHeSCWK9Eb0sfHTl3GCzJUKszCDGGshn11ZlBGiyEGQ25y/U6w4a9&#10;5XsQsHYnWIuTUp0dvNZGtdxclWKsXGul3+FktBBkteCvxQyFLwfCVgIVVzHW9DC7NhuNHDXYdJz7&#10;SKxrmh6s3M20O8yTmo6ucjdL04fFacGSTWA4G7ksR+VCD4McR714A1iqMazKW+vhYBY715GDt6Ql&#10;GOwQ3YWpjmNBxhUWMF6m7zopZKcy+l1q2cu5svU6zCTepSlCpyZEpcgTVuoHb0VbMikJs/lJ0db6&#10;4I2yUYRZKsLMFeRsVFQcNDSslZU8DfR9TAwQuhpBtqaFiejClJjUcP/UKP8YpEO4r0VSiGucn0Oc&#10;t31ysDfaBxEZ4JeITSAWkZMyCdnFpbgCCo5IxuUUFBaXQYw8iZRNLMwmFhEKS3KLSilVDYZmVhU1&#10;9SOj4zbWlihfL1MtFVt9NWcjDWdDVTczHWstuJ2Bup2hhoWeirG2oqk23EBNzkJb2URV3kpbzUwd&#10;bq6lYqimaKSubKipZqQDZlRaanBlMIMyNTU1NDaycnBARaPDE+IzigtJbc2t89NLh9trrx7vf/Lm&#10;4OM3T7/5sndy1FhHLcDWxEtPMd3HQjpccTRV84Ta8GK67vFAKcDDgZK7kfKnE9VnHYTDRvxhPW63&#10;NmOjPOW0jbhbh99ryj7vLjzuJOy0Zspq5A868raaslYKolvD7fvi3Hil2AfD5U8naz+kdb2Yabgd&#10;KD9uK9iqz2EVYvpivSp8zMp9LNqiPXqw/k0Rrh0Yz6nc8Jk89EIRhlaSwCjFCmtSuBVYXgVmvyt3&#10;rz17uzV7r6fgdLT8bKJO1EkpjvUzV4I5Gai4muvZ6Kub6WoYa2uY6mpZGuppKMtpqSpoqcPVVJU0&#10;NVRkS3r8Ix0Poi4UeP9OyoNwDYwgdAMogRnkPTWvrAr/vxh5eZiKmrKM+JaVoqtpqMpq54GbhpY6&#10;0GXEuoKSPPCU0eL/B7T/oSgeRHzg+ffwCx3764HABzjLGPxfCXegy86gqq4CfCyszE3MjIECdoGb&#10;kd0YuCVNbY2//2ygaWlhjEL5IoO8EW72rggHMqWAVJyfX5BLJBJQqCAXZ0cPdwQmGv3jt9/0tLek&#10;Y+PAHPgv//Pnyf5WpJs1ISGkMT+hITeKGINoJmO/fP/6z3/8l7+9/dMf//qXP/zlz1Avkj//4e1f&#10;/+tv//1v1zurwrmJ2a7mzmpSay25oiyvqqa4tKywopxcX11RU1FaUU4pqSRTqsiwo5uX4q3z2tYh&#10;dEJ2Ep5U2z48Sxfy1g+5awcrok3J0Tn36KCHPl8/O5pUTfJIjXKIR7kmRMWVFRE624r7B+PJlenV&#10;bVhyYzy5uYnKL+6ZLW4bJ7eOFLUOF7eP1gzN1wxRC5oHituHSrpG22bopZ0j4Rn5kRkFWaVNjYNz&#10;7eO04pZhcsdYde90Zfd49+RyWUtvbftA5/BMW/9EbVt/XcdQy8BMTccYqbaX3DRU1TVV0zOdX9PZ&#10;NUUfowtxlNogbDo6LRcZmxIUm4LCpPmHYjwDowJD4/1RcV5+Eb6BaGdEsLMb0s0rxM0L5eqGdHHz&#10;d0b42Tm629g6eXj6Oji6VlXX7u7u5+XlpaSkpKWlRUSiwyOifHz9swh5ABV1dQAEcnFjV2d5Y0Nz&#10;b19lc0sagShbgwLIgpKqhPTsjNzCVDwhDZ9PKatPSSMSCyqzMskxcTggM7MpuIyi/MJqArEiK4eC&#10;zyGhsenhsanFVc0VDd1pOeQ3n/7u3//49l//5x8KikuCQ1BWlqbmBhpezhYhXvbBXvZu9ia2Zjou&#10;9pZOtuaWJgauDjY+7i4eLnY2FvoWZlpgcHd0NiuvJw9TByNToprHu4s76lCZKX5pKeFEYgAO5xof&#10;jcxMxBTjcmsLa3sb3vn0fYiO/9vbP/wRouT/8Le//Nvbt5/+23+cf/ab4y++PPn6d0ef//by0+8O&#10;n368fvLi+PqD7bOX0v1HB7fvolMK7N2hxvEeAWhfFOaXTjVuQVZOfrbOAQ6IIHvXAGtHn1+5eFkr&#10;eVnvGntnP6Br6Fioa5vpGFgDaOpaaOlZyqChYw7sADKjtb2nraM3gJkV1KwGWtnVxt3Q3NnAxAGc&#10;zcHJD8DW3tfRORDhGuzo6FNX28xksmk0xsDAkFQq7e3tbW1tZTKZx8fHQMdisfv7+7e3Dx88uCso&#10;KHJ0cHW0cwsNRr/z4oO66qaM9KwXL14NDw+/efNmfHx8dXX90d2zzY29yspmMzMnMHFJSc4D0wVr&#10;azdPT2hFGisrhJOTr729F7ius6Ofq3MAkG6uSBtLTzeXYABgQSB8M9KzS4orWuo6KovrupuH6qu7&#10;hgbmurumpmdZczPM8cHpVZpgc4EuHZpgNHRMlTSujS5VZxQGu/p5u/j5eKEcnf3cPKAnAAJ80F4u&#10;KC+n4ECvKC+3UKhk3iXQ18XP28KFEJJYEo3zNXLwtXL1sHd3snd3c/Rxd4IWMPD3jbx/hiDI2ysM&#10;TLl8/CLB2+XpFeXkHOzgGOzji3FyDnVyDnFxDQHvoYNTAIC9Q6CtHbSmq4Mjysraz8ERaWPrZ23r&#10;aWjsAHHxGoZwVT11TVO4ioG6urGOjpm2tun90+2aUKm7IlS7p6+qZqqmaa2tZ69vZK5jAJJ8ENi1&#10;NbXUlVVAtm+hb2Skrm2gqqkBV9PSAvN2KISDcCsHptpKYJoNPa2voaCoqSDf29h4JJUA0MbGNpjM&#10;uCCkhjyY2MPUFe6lvIIqTE5dTh5MpkG6bgCDmcrBgswNi8L9O3BxYC7elBzUmu7flekzhA+cykLO&#10;ZwYvZ6KWM0MXM0OXiVH04nhGaSKrJJlXkr5anrVXRTyoKQByozR3rTRHUpYjLMHxSzOE5Rn8siRB&#10;SSKfEi8qxQooGHZhtJCSKK3MAAeu5OOpufjZbPx4ZkZPesoEuXiyunauuYvePS4apa+NCU/pZw9X&#10;Xz7a//Ty8LOndz+9vPv9Ow9//+LR7589+vnJo58f3/305OGPT25/eHrzw4ubHwFe3v70/MFPz25/&#10;BADGp9c/P739/dOH//T47vfA8+nNdy8vv3118f3rqx8/ePo/Xj7++fmT7988//7jp9/99sm3v3/0&#10;m+NRKr24mF9ZxCCl0YswbAoWSGp29DQufjY7ow+LHc/E9yXHUQvTl0gpk1mRk+lhw0kBI4kB4ymB&#10;85khVDxqtSp1szFzvSl7hRzfhfWuCHEoC3epiPYkh7sRkA7ZgfZJXiDXtQ92tDBWAe8/TENeQQ2q&#10;nVRRh8FsNVRNYTA7RRhCDRZprZPlY12X4D1NSVisxS3VZfbmRBWgHDK8zMMt1cIs1ANNVR1UYB76&#10;cDs16LMrTIyc7qxdGO5g3neNnx3vXpjuB3Kkt3msv3Wku2W0p5UxOy6kLQroixIuXcihcRmLEDXP&#10;nJdyVtZ4dDFrCcgdCVfWu+ZgXbgrFRxuSABOd9YP1sXHW6u3x4ePL6Ay+Ufnp7J6dpkCjAAv7mvV&#10;n9yT9RD9fXx4sbcDVazf0+VPL8+BfHJxBnxe3l6Dkzw+P707OwESOvxevz7clxXL312cPrm+kHW2&#10;eXpz+fLu9p3HD189evDe8yeyyvrXT+4eXZ69engLzvPs+hJcC5z8+c3V5f4ugGxF2aONtR2xEGwe&#10;rElljPzJ9toGj7XGYRxtSnekopOdzZ11qYjLWpiZLCsk+rvahyBs/Cy0gi3U8kIc6pK829K8RgjI&#10;eTJ6vihyjhhBI8XSSJjZnPCR1IChtIC+FO/uRI/uRLfeZPf+VM/+VK92rEdznHtTnGtdtFNJqE1R&#10;iG0Byi4baZfuY+djqOauq2IOZt7KMG9LoyBn62xsJA4bQcRjc9Ji0+LDslNjCrOTinKSSbkpQPkV&#10;BVmJ+ZkJvwJYgIPMjZyXRiGmA1lMSJVJAGAHsiQ/o6wQX1GUXVWcK6PjZagkEcoLc8rzs0vzMqtJ&#10;ebIa+VAft2R0aHZSXH5GUhUph5yVRiGkVxCzgFsVmJs0VM4O9Qx1NvGX52aGezgL07tSHp9GHe1p&#10;b6ooa6uppk1N9bU05aenVxcX9TU1gXd7vKcrER0G5N350Uhn65aIuzA2lIFFF2eng+/V6ZYUXCsv&#10;DUyS4sCZ96V8bEgQJjhwtr9HvLJInxhNiQxLjQxLigiOD/FLDA9IDA8M83aJ8PdMigpBujtlYKLA&#10;2Ua72gbbmiZ6O/vb6penRy72N8C3d1vMA5+4iLk8M9w32NE8NdjDW5kHV98U8CQsxtnO9p509WB1&#10;83Bt62B1+/bg8tHhzcXG8c3+xTsPHr++vf361bMrHuP1KvvBdO9OQ+F5K3ki1pueE7HblMsgY5nl&#10;6d2JYRR/l3lSpqiRwqnOEzcUbLaTG8KcmyKcL0dqjnsotyM1J92UnUaCqCx1LBk5mBpKr8gWNhQJ&#10;6gt3e2u2uqq5dYVrHRWiZsrhSMvRaOvZTPfWUMNKTR61LLM3L57aXH4lpr863rjbETUVZjkbqhso&#10;wKoLMp+fH1zuSPmLUxfbkrPt1T0p53J/7WCNt78GPfwBvudnuxunW2tn2+tAQj3f6QsAgqVZ1uwo&#10;a3qESx3jzI4xp4fYc6NS5uyOcGVPTD9a5V5si692pedbYoCzTdHphhjgbFNysb16sbV+viXdFfNB&#10;xKDPTWYlJUAF8mpg0NLQhitrKanoKKvpq2ma6uhbGhgDqaesrq0IjBqm2sbGOsbmBhamBubaarp6&#10;6nrA2VhV1UJF2QgGIwR7L9cVT5PS5goTOVV4YW0WryJZUpMhrUnbb8/bbydMZPjzy5PXm3IFtbid&#10;rqKdduJuG3GvLfeyv2i3Oava37QzxkVQkSKtSwdhdiLNj5qN6olxHkn25VZmUMlJU6X4/KgAPRjM&#10;SEVZ/75ZPBxaTgWmqa5hoKevp6NrqG8AUiRgAeMssJgYGQOLrrYOAETNa6irKEBlnpqqUNcaMOCC&#10;XAkkUBDnrgxOpSwPU4DWI4RaOsOUFRSVYGCohRtqaBpralnq65lpaYEwbqyhZqGlqaeoYACHq4EI&#10;D24GJGEwGCUnhzrStzw9NNHfNthdPzXSQVsc217n3pxuXxysShgz+7z5xxushYaCjjQUv5HArsTN&#10;5cUuEuO74/0awlyGUkLXW0v2e+r2+uq3umv3+hv3B5p2+ht2Bxr3R1sPxlr3RpqPJzvuaGM3i0NX&#10;y6OvJMyzlenTlZkT2kK8u4unoe6FkMudGGZPDHEmh/e4TCF1mjc7xp4aXlueAxDMju1xVq5A2Gcv&#10;n0PPi9ABjvg0ydzw+uL49Sr7vpX84oV4BeBSQjvhL2zTx/aZk+fChV366MtDwTuHvNdHfCCf77Le&#10;HPMebi6dCiaf7DM+vl376Gb1vQvR4x3ag43FfdawcLplqbdsool4IZ55tL1ywp+4XV+4XZ8/4Q4f&#10;MHvP+KNX4kkgL4TjD9fn7jaoAMByuzrz6pDx7jH3RjwlHG+YbsybbSQKh2q5fZX07lLJRBN/uBYo&#10;0slm4Wg9wOZcxyln9EY8IwPUX14wCQAud8wbP+KOAXkqmD4XzV5KqBfiuWvp0tNdzpVk8UI0/3yf&#10;BxTZLoCHmysP1mk3q8sPtxhXq0uXUqCwHu7w9rlzuxyIlD8ULB6Llnc58+KFUenSJH92eIuxILlf&#10;k3mNRl1bWeDPTnJmJ3jUKepAZ2tZ0VR3i5g2z12cmxsZEjMZi5NT0agwMKPT1dCzs3TQ1zQuIlAW&#10;5kD2uLYu3V0Vb29J96A1XflrqxyJlC0WMQRCOn+NK90SrK+yxbIa+TWWWMoQMmdWeAusA8nOKlMk&#10;WuFs8aRHqzs7ovU9yaaELViZXhpo66NRaVKeVMTkbQvXdsUb6xzBnnhtTyAebWqJcPcMtHMIsLWz&#10;19R21Na1UVEJd3Koy87sLC4ar69d6Gxf6e6a72ibaWmZbKwfqypvzMI1ZGa0FhBHG+qZ4+Ps2VnO&#10;4oKQzRbx+EIuj8dg8WlMEZ0tpbFFS6yVqfnlqcWZ0ZmR3pHxocmx4amR4enZadr46GJP1/jwwDSH&#10;KeIy+KtC6f7m9s7a2o5k43LvREjjgCw0yMMPGx6DdPcN8Q5sLKs73TqaHphYmVpkUemcBebZ9jF4&#10;By53Tk83Do/X9vPTchGWTkFu/jHISKD4OnoKlji7wk3+Ipu/yKRPLYx3DVKyC1IjMdW5hc0E8jC5&#10;ejCnuNAbVeYbOojN6AyPr/JCtgZHjSZkDGNT20LRcxmE5ZxCZn4xu5DCyCug5RIBZtNwM6kZYHMJ&#10;l01NxY3FYrpRoa3+gQAtfgFNPn6dQaEjMfFgF/ARlZRKysrFlBIRmcIlFmxWVc8kpY3GJ44mplb5&#10;I0t9/SuCg3GubiXhUYlunsYwiObWUlEBkUpJGXooVsbIQ9XlclDpzX0xDURSy8rkFRTkZMw7AAg2&#10;yspKIGeQMT6yenkZwCZ02P1vkooKMLiSnLIC9DStujzURNFIGeagq4a0MYn3dspG+RIjA7JDvAvQ&#10;yKKYYEK4XxbKKwPpjnG3R1oZe5no2Wgq68tBdfEgxIF5LIhvIANRuF8hUPH+JfvhU7aeK7SkqyIE&#10;EDEhQL8ZgJv8hXOXk/vlpwWw+Wt1vKwvDTDKy0MnBA5Awu/72MhewE1GygMf8JIx6v8PX+Bq4MYU&#10;5JXlYPC8PHJb20BcPD4sIik4JAEdg4uISguLSEEFY0Ay6+sbHhYGdarBxOGB9PIMtbP1cnL0A0li&#10;YEB0eFgiMKKjUoGMRqcBBVqvFeT1jj5uHsEIlwBvzxBf4OmP9vYMhbqeRiQGoeL8AiN8fEKQgeER&#10;obEeLl4oP1RiZEyYb2Cgm4+vi3d0aEwSNgOLyYiJSYsITwIAVwkOigOZqYuTn6O9t7Ojr5sbMjIi&#10;2ds7FCTXING2tfVwcPAGcHb2AzoC4S+rjndx8bW2dgXZt4sz0trK3dHWy9XBzdHCGmy7WZmkoYMH&#10;6ynnouXOovTewsRkV32Cr8l2P3koG1WJdok0gc0WY3b6SzOdteOtVKIs1ELNNSIsdUNMNWOstSPN&#10;1SPMIIuLGsxKAYKjiry7moqfrra9ojxCQ80EBvPQUyeGB3qrwKI1FaIVYA0uhsNIyyprWH+A1nCw&#10;XleAfqmLdrAiLEgFhlJX8oTBgtRgOQjz7vTIVEfDADWYrxwsUVux09epz9t6DmU1G6A/6q4656c1&#10;56cx7CI36KLUYQ+rNoXVWMpnq8JwcBhOGRYPg6UrwbKVYNU6ctOehithhvQYo6Uo0/komzZnnRx1&#10;WKu7vjA/vNxJsdQZPoxBlCK08qwVEvRgcQawAm/TumhEY7xXeaRzYxKShHJF6cBCdGEUpNn+QN5Y&#10;htMMzp6e4zKbYMnAuw2jbaaS3FiFqO2m5JOBXGlL8iQxaJQQMJLnN5rvUx6pne4Co9fGzZfGsWrz&#10;Em0NHRVgljCYkxrcDq5gqSBvr6pmA1e2V1Xx0NVBWZl7GuoE2ZoXp2Aqc9Oz4yIyMaHJkV4pEe6J&#10;KEQC0iXWyyEcYR/l5Rbi452cmFRcWoFNy8osKMnIK87IJWXmFBLyizMJ+dmFpOzCYlx+YUZeUVVz&#10;ByomTs/Mcm5xpaCgwNvd1dXG3FwLbqmt6G2jb6ur6Gis4WSmZWOkZm2sZmmoZqyrZK6naqarYqKu&#10;YK2jaqevZa0JPcZtrCRnApc3U4HrycubqquZqKnqKsgbqqmAKaIWXNHK1MjJ0dbOwdrZw9Ut0Ds+&#10;O62ktba6v22MtcDeFKdnpRqqwHyM1N00YDMV6buTNUdjpXdT1a+m6l6MVt0NlDwYKrsbrbweKDlo&#10;y91rztisS96uT99pwG/WZxy2Ey77i897C0568/faMy8GSZfDJXsdeWDG2BvnUeisVeVnskCIuB6u&#10;eLXQ9ny68R1q6xtq20Fz3l4zcbUKB/J0iptxmbdFTbADxcuS7G2e72FUirRsifXsTUFOEqJp5SnM&#10;8mQZLy9tSIfayrdmb7bn7vQUbvVSVnvLK5NDLJRgTnrKdrrKnramVoY6Jjqa4O/V1VDVUFUE0NaA&#10;WtYAyArkVe97iMkCMoCMiwdG2S+mslAs4+uBDhxA8IQqJWVRFK4gq45Xu28OA0YBGR0PV1HS0tFU&#10;UVP+Rzpe476/vIwul9W5y7h1GWkODpEdKyP6ZYqsOl52IPDU/HuXeXBF2SaQYK/sJADGpkZgFzgE&#10;WMA5tXW1ZBJ4yjh6LR11Z2drf3+El7eLt4+rm7sTpaSwAHwNC3LziYSoyHALE2MvN0RdZdmP33xN&#10;ys3OSMD0tda8/cP/IGclByGsU8O8usvw5ES/3CjnjrLUz16fv/3rf/z17Z/+8vbtf/3pj1DB81//&#10;+Kf//LdvPnufOz8hnJ+c7G4qz8uoryisrCyglObJGPnKCkp5GbmklEQpKyouK4Ltnj/ZOXmUS6ot&#10;Km/ZPr4TbZ83do+OzDEGZml13cPM9R3J5fnsqqB6rD+ntTqGkm0W6okpz8eWF5H6u8qHR4p7Bws6&#10;BlPLmtKr2in9s5XDi+V9M7XDCxX9s+TOcWJzf2HbUPUwtW5sPqu2HV/dikrLK+8em+ZulHeO1vfP&#10;VHZP1o8u1QwvlHSNV/SMjzPFlV0jRbVt9X2jDb0AY9WdI7XdY52TNOCZX9s7uCiq6pkgVnf0zbEn&#10;WZLs8sbI9NyYjDyfiPjA6CQI4ViAkKjkgBCMjJH39kO7uKFc3IPcvUPdPVEuiEAnF397Jy8Ewtfd&#10;w9fI2KKyqm6eupwP/v9n4KOjY1Go0MTE5LjYhMqqmtq6BnJZeXYeMZ9M7h4crGtuK6uuA/EiIzuP&#10;Ul1XWFZZXFlTUFadWUAurqgjldcWl9ZV1bWnZOSn4grCI5Mzsoqra7sIBZX4LHJFTUd+YXVkTCoG&#10;mxmOTozF4muae4nFtfHphLCYlI+++O6nf/mf9c1tCATCx9vd29Xe0ULfzdbQx9ncyUrf2kTLydYc&#10;wN7KzN3Z3gfkKq6O7s62ro4WjnamSsowF0+7juHWxNyk6t7GCHxiTH52aFamV2ISEoePIOaE5aQG&#10;4WJkjPzjd1/88e1fwTfmb+BL81//9ee3b//n27ef/8d/XPzm8+Mvvzj5+neHn3198ck3B08+2rl8&#10;s77/dP/qDQB348InLNHePcTc3tsLGeMfinXxDpMx8jYuAfauSEe3YDsXf6v7ZjX/yMgDAMXW0cfc&#10;2k3PCOpRo6lrIauO19a30jGwlpXMA11d20xFw1hJ1cDcGuHsFggAFBMLF6iVvLWbtqGtkZkTtL6r&#10;jYe9o6+TCxLhHuLqEmRj4z4+NlNbWz8zMyMUCjkcFoNBI5NJs7PTR0cHlZXl3t6eKytLAoFgb29v&#10;Y2PLw93HA+Hn5Y786P0vZyYXY2MSHtw+npmZGx4erSivyUjPiotN9PcLQSACEa5INwTKwtzN1sbb&#10;xTnA3S1EVmwO7AH+MU6OAe6uKIRzkJtLsK9XZIBvrLMD0tsjElhiY9PPzh4IBeu7W6cC1qqYuzXW&#10;TxVyd3d3HohFh1zOZmfbYHtVS2dJbX9hObWqiV7XM5BfFWbrEeUR5O3k5e0R6O8b4ejg644IcrLz&#10;8XAK8nYNDvSNdndBmps6u7lArL2VpnGie0hDan6IpauthqGJlpGznas3wl9LxQB8O8BEB3zJIbj4&#10;g+mOs2ugu2eYh2eku0eEm3uUvUOwKyLCwRHl4hrm4Ii0dwh0dA50dkE5OAZb2wSYW/hYWvkCo7WN&#10;L3irDYzs4SoGymr6Siq6UL8aVUMALS0TbW1jdQ1dZbi6ElxFVV1NGa6oJievB4dbaGhaQcvea+mr&#10;aOiqaxtq6+uqaBqr6VpoGpgoa1uo6Jqo6mipaoIpqexJfKX7OnlzfV1lGMzB1HhheOhic+1ub+dE&#10;LJzpaF9dXIjy8tC5J9915OWA1IDBdOXkdGEwEyU5B3XlJC/XupTYQWJ6Twa6JS6wKxHZlegPJmGj&#10;uUHTuaiF3FB6ThgzJ5yVG8EmRrEKY1nkeHZpErs0hUtJE5fgNkqyANZKMoVFYBMvLssUUNJ5Jan8&#10;0jRheZq4POWekU9YK09eLUuSlCQISPEsQgzwZBJTVwipM9nJzbFhDQmxzRnp/aRSVs/E+jT3mLZ/&#10;t/r0Qvz8wd7Hzx7+9Pzx7yFG/u6nF4+A/tOzRz8CI8TC3/z46uoHgJfXPz+7/fnp7c9PHvz8+PYn&#10;gHs6/veP737/6NFPDx9+9+j22yfX3z+//PHZxQ+v7/7lyaOf33n9L88ef/Pe099+effV3gSXQa5n&#10;FpIYBVnckgwWOWECh1wsxFKJKdTCvO5k3Hvi/TfivePpBWFne1NiVEdKOLUwZRof3RsXMJqMWsyN&#10;FpSlHneRd1vzDrqLFwriuhP86tBupWGuZWivshgfYogLIdglycs63MHY20LfTkfDAA5Xh0HLuqqD&#10;D04ZrgeDIbQUPNRhIUbwsijPscI4QUuOsAW/UhHPb8ncGaBs9Zes9pRQy9L7CZiCYOcIc3U3dZiX&#10;LtxKHhZqazTbXrXQ38yc7lue6Jnsb54aap0YaB3paZwcaJ8Z6pzq72TMTnIX55jz05wVKp9FE3Hp&#10;PDqVtTDBXZ4V0Od5K3Mi5uKv1PyGgLnKZWyLeXurwrPdjavDnee3UEG6rHT9yX2BPNh85+4BwJvH&#10;dx++ePbe08dABw7Pri9/KVo/Pjzf2TreWLva3318fvro7OThydGTizOIo/87ZHbgeXO4Dw65OtoH&#10;eHh+cn18cLy9cba3/ejyDCLfHz0AePHw5u7iFOyVEfQv7hd9lV3x6dXFw9Pj2+PD68P9s52t893t&#10;0+3N/VWJjJEHCrCsskH2Pstfnt8Wcnck/MPNtZ11iZDLmp0cK8rLDvJyCfGy97TUdNWHoV10CyMd&#10;6pI8u/B+I8TwyfzIybyoufyY6ZzIwZTAgeSAgVT//hS/3mSv3mSP3mT33iS3rgSoa01TrFtDrEsV&#10;2oGCsi0ItiYG2WT626Z42iLNdZzU5cF8zkpNwcvCMB7pRcIlJEcH4xIjUzGhidFBWSnR+ZkJebj4&#10;3PQ4Gfku4+KJeOw/AhhlTL2MlJex8zJnmb/MoZiQCpH1hHRKXkYJEVeajy8ryKwoyi4vzCnNzyrN&#10;y6wqIlQU5FQW5gIZ4o2ICvTGY6MLMxLIWSklOWl1xYTyPFx1YXZ9SWEtOb+lkjLZ1zE33Ls4PihY&#10;oVJH+horKCLm8lR/99G6pKmcImGu8JaoQtpib1NdfkYKITUxNyUe6MuTw3WUotMtKbhQakw4JTfz&#10;an+bRZ0GDnlpSXhs7L6Iv81jV+QRygm5cYGBEx0dp6ur2RhMakREZmxsPCoY7e8X5ecXDrJMb99A&#10;hLupprarpXUmNpk2NceZX54dHF6cmGTMUTf4gtOtveONvav984cnV7dHFzeH54/PH76+e/nh8/c+&#10;feejz19/+tk7n33y8pNvPv7u6w9+9+mrz3/z+utPX/zm91/8y5fvff31B19+/e4nP3zw0a2I/2Zd&#10;9Jq1sN9WxStKHY31YeTFiSpwkrpsXl1eTSRqvafzm6NdQUs1rYJIK8udL0ptj/Wez8esNRB324q2&#10;m/LXanOm0sOqfCyzrbUIno4klF8XPplWW86orwRgNlRBaKzktdWxm6slPU2MpvK+3JTurMQWHLaF&#10;gKvPwQ9WlhvAYEbycg462iA+A1Tl5YG35WJrc18kvNzbuQDf7a0NgKuD/ZOtzdPtrbOd7bPtTWAH&#10;/932JCIJbWmNSVtlrAgWqexZqF0Gd26aMzuxylza5tMPJLyjVd7JukjWff5kTXK1s3m6Lj3bWL3d&#10;37k7Orze3QHXutrZPliViBk0CYvpZGGuDVc21dE1UNdSk1PUVVHXVFQG45GlgbGdqRWQesqaqjBF&#10;Yy19PRUdYx1jAzBI6ZpoqWiowhT0laFOaOCbX54QuVRfPEtOY1RkzORGMSkJohrcZksusxizXo87&#10;6yvebyfsthPKfPWphHBpU852ZyGQopr01fqMjQYchxI3luqfbi4nrExlFEXP4JGT6f4D8W6DCV4A&#10;SwUxMwUxs5SULkKit7GOoZKSDlwZSiDgygpy8nBFJZD4aIKBVlvnl5+3VdUAdLTAsKqnp6MLpImB&#10;oZGOjqqiHNSAXl5eVQmuoaKqpqSqAbIquJqss7y6kjIcJg8GaB1lFTDOGt03eQOjKgjd2ve/ahvK&#10;QQCbZnCYqSLMSA5mriIPPsGUEKSQOk2bGaLNDS9M9k2Pds6Od/PZ1IuTzeuTrcNNvmBx/Eiw+FC6&#10;PE5Ob8X6r1CSV4riVwoTOmK926I9i9xM+5JCBLX5kuaSra7qze7qja6q9Y6q7d7a/cHG49HWs4mO&#10;i6mOg4H6h9QBsClqKd3qbzmY7H/CW3kiYo6WFE1VV1xwmYz+7q0lKmd86IDD5E2Pc2dGRQtTrPFB&#10;/szY2vLsBo16LGSdiCA6/kTIOBUxj/i01fnRzeXJBxu861Xm7Tp7c3nsTLh0IV4RznQfcKavJMsH&#10;rKlD9uSrI+HrI76MkX+xx359xL1bXzzijj3apX10s/rBlQTg+QFLxr9zxxtW+is4Y/X8ySZgeXXM&#10;vZLO3a7PP1yfu5ZMPFyfuduYvRRNnAvGgDzjjz7eWrgQjt9tUJ/tLt9Kpl/srrx/CvHyi22kqiQk&#10;Ce0xUprOGajiDlYLR+t3F3tOmMOXvIlT1ghQrkXTV8KpI+bQIWvoiDVyyBkFd/V3On7yXDR7JZ2/&#10;WVsE8nZtBWp/L144F1JvVpdPeDOby/1H3Ang82Bj+W6T8WCd9miHBXAqnH+wybzd4jzY5spWeT0U&#10;LG7QJ1eXJwRzQ0IqRMpLF6c5k0NLQ938uXHm+DBrYmSqu22uv6O/oXK6p3WbS6NNDkJrva4s0Gen&#10;hXRaS3UNHAZztnXU1zJQVVQvKazYWN3bXNvf3jjkc6TMJS5jiSViiwQ0noghkPHyAOtc6RrQWSKA&#10;VaZIQhcwZ1YES5xD6e46WyJcZm9wxMdru/tS6DdIKUdIm1keaOubGZ0RsoRbojVg2RKsrnPFZ1t7&#10;Q80dSGeEp7llhLsn2ssnPgCJMDZNDQ2f6+4dbmjqrq5pLS1rIpe2lJR3VdX21TUC42RjI72v64jJ&#10;uJZIzoTiI6Fwi8vdEYtEHI6QyxNwuBAjv8wQLDNESwzBAo02vbQ8tTg9Mj3SOzI2ODE5Mj0+Mjs3&#10;Qx8fXeztnhgdmuWyxFwGf020urextStdP985Ot06WJma97R3jQ4KD/cLjg+L9nPx9HHyHGrvZ8yu&#10;jPeMbPBWxQwBe55xsnm4zV/fE209OLy6PbiszC91NrOPDYqK9At1MLYJdPXd5K4Kl7lSBp89TxPR&#10;uQtjM6W5RTh0Qmlqbm9R5UBeaZ53cEMYtjM2uSU0tjYglOTi1YtOYBRQWkOi2kOi5/F5ACu5BYy8&#10;Ak5hMY9EoRPyl7MJQFktrZSWVKyWlIlIZGYOYRmXCaSEXLJVVbdeVSsurRBSysSlZZzCotm09DFM&#10;fG94RIOPbzsypNrLP9/RheLtT/ENyPXwJKHC4l3czEDMhMnrK6tCP/tB3DNc1oYSzO/lFSA6Xkba&#10;QJQ3tBoqxMjLKB61+57FQAEWIAF+LZZXvm+SoKSkAKCoCFWWy8h6aBMo910uwddPVp0DQhmIaUAa&#10;KYDsAJIgoIEgZigPM1CAdoH5qto9NOTl1OUVlOUAlFQUlcBpZdWXEOTlIYL+npFXUYKgDJdThsuD&#10;BAci1pVApqMOh/9SI694f0/ALuOxZIXwwAj2yrh4IIEROIA/DziAl5qaGnAGmzI2X/a659V/ef0f&#10;m/+/vKBW/VDje7gyXKumpq2xsTcmDoeOSUcGx0ei0wEiotJCUPF+vpEBAVEAvj4R4WGJ8ZhMqKVM&#10;HD4yIhnMVlxdoIQX+ADPsNAEVDDm19r54BBMYFCMs6Ovva2nk4Ovl0eIh1uwj1dYSAgGFRofHBrr&#10;5xfm7YUM8A12d/SICgrDx8WlRUaGuLm72zgEe/pHBEUmxqbGoJOjo1JkpHw01NE3NSQ4zh0RYGuN&#10;sLH2cHbyt7Z2c3DwdncPcnLydXb2A3mrrPQNgfB3dPSS1chbWDgBN5CZguzbxc7bH+GLdHMLc3Mu&#10;Soqqz01c6a4SjNS35UTXJPiHmcDq4zxWu4qq0E7l0a4deNTeaG2ep3GcqWKWm1mGu7WvjmKEpX6Y&#10;iXa0uW6suXa0qWaEqZafrrKzKsxFTd5BCeYoD/PSUHOQh7lqwK2UYDkRQTVpCbYwWIyuVoQ8DA2D&#10;NboZN3to1zjCWt2V2rxUG7wMidaaCTpKWB3lNAMNjDosTAEWowYLU4JFq8JKnU16ApzqLdWH3Az7&#10;HVVGXJTnfLSnPTW6rWA91rB+e8V6I1itGYygBuv1NqMnB83G+nf62eYbyKUrwnLkIJQbwxpdFKqd&#10;FInGsFg5WJWD1m1nPh3n2+SrMRxnm2MJy7KVx5rAYi1gWFc9fJB9mr81BetfjPEnhHuXJUeSMSGk&#10;GH9StFtXDmqsMKQjybETa9sZbVGH1OuKtW9GW7dhbPsz3RoT7UjhRg2piL6CkLGyqMWmJEq0CSFY&#10;RzpMWh2qaE2L9lSVc1SEWcnB7JTkbBTlrBXk7ZXhDsqqjqoq3ga6/ubG3sZ6PqaGoa72kZ6IcHeX&#10;KF+3UHfrSC9rPNo/OcQj2NkyIdgX5e4a4udDyMnLyCSk4HKzC0pxhOLkdAKxsDSvoKSopAJfUEQs&#10;Lc8rKYtNw5fUN9q6eaTgskRiqYW5qYO1ubOVqYeNiZOJpoeljpe1npWOkrW+soUe3M5Ew9JQzUBD&#10;zkhbyVQHWuLVQlvZTFPZRFVRRsebqyiaqSgCxVRNyUwdbgiXAxLoBkry1rpaVvra9maGznYWlmb6&#10;1lamTs62Tq52YZFIfHaKq7O5CRxmD4dleJnvTdVzmvFnk+WPxivfmap5Z6ru+Xj108naJ7P1NyOV&#10;Bx1EaW2iuBqz3pCy1Yzbbs467i64GS25HqFcDBY+GC+5GqUc9xbudxTM50bWBlo3BNs1BNvMZYce&#10;dBQ8mW54NdfyYqbp2UT99UDZblPeak2moCKjJdw10Vg+VBWGUoZl2Gml22tgzRXLUfbVES5ADuLD&#10;FigJ9IpkQW26uCFD0ogDUtSIl7QS1rpJkr7yDkI8mMc66ik6GaojLA2tDHVMdbVNDXS11JTV4NAi&#10;Q0BRV4NDuCfiZbEXSBkjL4vJQJEFXtnvozKjLCzfV1dCIVQRrqB0v9SquiaI6VCFOzACCexgOAB2&#10;iLu/X9z1Vzpe+763jAz/2D4eTIHBUb8S8TISH1hkHeplx+ob6oGjfi2Kl/0M8OvZAMCp9O6b4QB/&#10;AOAAIKPyZXvBhYxNDVxcbX18nF0Rdgg3e4SbY1l5Mak4v7Aoj5Cb7efrLWPkJ4YHnj96kBgdRchI&#10;fXS+96d//zE2yCvMyyEjwrurJK0WH5IT6dRVkf7Fhw/e/vV///HP//WHv/z5b1AHkj+8/fN//ul/&#10;/TOfRmVMD493NXVUU1qqyRUlhMrKIkpJfkl5YXkFuaKcXFZaTCkpIpcWkkoLYY3d48mZxZHxmVVN&#10;/YL1k8PrZ0zxzopoi7NxMLHCbRqZ6JqbbaNOEtvqQwlprtjQuNLcrNaKxKqi3NaG2vGxuvFpUmdf&#10;zxK7bmweX92aWtlCbB1qX+BVjSzktw0Xd0+QuscaZ+iDnLXk8iZNF7+A5FxSx0jbDBOADNXRj1QM&#10;z7UvchumaSU9Yx1Uev3wTN3gBEDL6OzAArNzeqW8c7hjht48tpxOaSxuGSK19OfVtFFa+8mtPXnV&#10;zWmkivCkTGRccig2PQCdEBAWD4aA4IhE36AYv8DYoJAEP2S0M4jviEAPnzCEJ8rOycfe2dfFPcDN&#10;E+nlG2xpZe/tE0DMKyosJBUXkTPScOGhUbHR8ShkeHJSeiY+Ny0Vn56WmUcsAgARBJOQGoaOi8Ek&#10;4XKIMdjk6MSU6KT0mOSM5Ky8RHwuJiUrIT03ODI+KAITHBaPikpMwxelZ5MTU/OiMLig0PhwdDIG&#10;mxmHzYhPxGOTszCJWSHoJA+fUAcXH3CRguKSuLg4hJO9lam+m515oLudg5mOnamOjam2g7Wpo42Z&#10;s52Vm5O9s521k60l0huBcLK0ttA3NFQ3NNEOi0Wh4kIx2UmhaZionLTI3KxIQm5obrZvaoJvChpT&#10;mJpCzhhYGHz2wcv//PMf//vPfwHfmD/++Q9/fvvX//X27W//939ef/Xl0Re/Ofrqtweff33+6Tf7&#10;zz7evXpXsn13dPXu6d1Hy4J9N2Sso2eYmYO3T3BcQFgCwjfCDoG0dQ0E0skd5egWbOvoY23vJev/&#10;DgAUCys3CDZgaPYG0tzazcTCRVXTFK5maGzupHO/squsTF5G06tpmapoGAOjrEze3BphYe9h4+xj&#10;Yedpau1mbO4Mre9q4WprD1Hkv7S6s/Voae4cHR1va2vj8XgNDXWvX7/q7essJhdcXV3g8Rnp6enz&#10;8/PX17fd3b0ffvBpJp7g5urv4uQ3MkRtaui2t3UPQaERrl6ODghra2dDQ0tbW6gc3tMjxM8X7eUZ&#10;HhiA8feLdXFGuoOhH4HycA93dPB3dUEF+MchnFEeiDB319B7JcLHM9rbA+3qhPR0D56fZ6HRSe3t&#10;gy1NvV1tI7VlbcScMlwaKRNPyUgvjAhL8HL09rR0xrj6+Wgap7r6t2YUuGuZOWqbu5jYm2iZOlgh&#10;3F0CPRFB3oggX7cQD+cAOysPH4+QQP8oFDIyLgKDcvMtiEzqK6goT8BnR8aTc4iZqbiIoIiMZHxt&#10;VXN4KMbJyTszpzAqCuvhgbx/uhDr7hHh5Y328o61tPJzcQ13dApxdEI5OCIBnJyDnV1C7R2CrKz9&#10;zcy9LSx9oAJ5G19La3c9A1uIkVfWhcN11MBgpwb9qKypbqSna6qhrgtmqOqqGlBYvq830VaU11WQ&#10;1wQzY0VFEy1tqMxQS99cx8Raz9xG18RMXc9cTcdIWUNdXgmatcvJKcvDtJWVtJWg9ZrykrDLQ32C&#10;2UnR7MTTnQ2A5e720ZqKJH9vWa86fRgEUzmYj4k+2tkmPzKoKT2+Nye5Pyt+EBc9kBIylIScwoVO&#10;ZYZN5UbOEtALhKjl3ChGdgQrO5JLiOYXxHFJsRwKllOSwClJ4lOSxORkcXGSiJQoKEpYwIetENB0&#10;YgyzII5HTgSSQ8IKS1O4xQnsAoyQlCyhpImKkgWFWAk5GSjcQmgZVWpecmdCeEdaQlNaSk0Kbq6p&#10;TzzBXJtdvV17crP97vX+x09ufwB49fB7gBd33z9/+B3Ay5vv31x9/+7Fd2/Ov399+cOLq5+e3vz0&#10;+PbnX3ANVco/u/3+2cPvnj769sndN48f/u7p7Tcvrr975/rHF9c/PL/7/s2rn188+fKjZ5+/2X+0&#10;XNYsoFTNpSSxiWnM/IRZfOhcbtR0XkJPSnxneu7WGOO9nWdP1x58dv3eB2ePLviiLmIu3tWuwNOh&#10;PyV6MgtLJ+PWG4oOOkq2W0nCqqyeRP/6SERjrHdZuHt5tE9dYkhJjF+aty3WwxplZ+Rppm8PxjIF&#10;efB5GSgqmSgqWCrJ2SnB3NVgQbqwzvSw5gRfRnUquyphuytrrzd3r5+41pLFqU4R1mezqvD8hnxB&#10;K1nUWd6ThalNCE31sEXbGQ+XEyeaShcHmpaG22b7m2YHm8d7G4c7ayf6WgZbavqbqhZG+tjzU6yF&#10;GfbyHIe+xGct8xnzEvbihoC+xlvhrcwJ6PM7Eu7JtvRwQ3KyvbYt5gEcrEkv9nY2+FzW/NzK7DRz&#10;gcpZXgSSTp2VgTY3AwCU8f7etrqa1trqhoqy2lJKW031SGe7YHHhfHPj7ujw2fnZmwe37909fH17&#10;AyTQ37m5fnV9BQAUsPn67sHTK2ih18vDvaOt9d1V8f669Gxv+/r4AAAYT3e3bk+PHl2eXRzsnu/v&#10;AHl7fCgrk5f1t5G1voEK7Y8OgH66vQlue0cs3BTwAKDqafoSd35KRF/Y5DPBX7ol4a2JeKyVheGB&#10;blxKfJCPa6ivi7+zsaelaoizNgnjSYlD1CR6tWUg+zJDR3Ijxwnokczw/hRkW6x7O9ajK8m7+x8Z&#10;+XjXlnjX+hjn+yby9uRgGyLSkhBog/O1xjiboaz0beEwc0WolbyZMiwEYRMT6IaNCEiLD0uJC0mK&#10;CcYngaEmNjs1hpCBycPF/wqwKYOMrAdSxtcD/FpBD+z/6EbEY2Wl9KSc1OLcNAAyIb2EiCsvzJIx&#10;8qSc9GoysYSAL83LrKMURPh7orxcsxJjy/NwlfmZpbnpVQVZlGwgcxooBdWFufXFhVX5hDJiDjkH&#10;P97T0VhGbiilLE+OSugLc4OdeEzEOntpg7PMoY4vjw+2V5U0l5FKctKwoYGJ4YEpUSHAob2KTMKn&#10;kHAZDWRyHYlEzszMS0olJKasjE22lVf1N7SKlhjUgdHRtu7xth5va0c/O5cAB/dIbxQ6IDwhDIPH&#10;pOclE8pyS5vKmuZH5gXLokenTx6fPX168fzjF59+8vKTT9759NN3fvP5O19/8ebbr977HgAon738&#10;5uNnX3/09KtX1x99+uLb9+6+eHX9yYvLj95/9OXnr77/7OV37919/uHT33zy4ovPXn351evffPTg&#10;xQGN/UwkWutq3+loYpGyeJSsi/5GYWUuvSRjnJDcmZGxMzb9UijaGRlaqSoRNVcuUbJ6E1F9CUGS&#10;WsJ2azG/IpNWmFIT4ERxt2RUFF7QGbtLLPEEdXeewRuYEAxNrU9SJaPTq2PTu3NLBwvLtzz+OYMp&#10;Gh4U9PUyu7uXO/vYIzPjDV1dpXU50UlxPqg43zC0Z7ClhlFnRdOReAdgi7cmZfC3+asHkq0tgWSd&#10;KwRyV7y2J13dX13bEgqEdBqbShXRaKssFpDchQXB4qJ4mb7KYByIxUdSydnGxtXO9u3+PsDN3t71&#10;zv7F5s7N7sHDg+PbvcPTtc19oeRYug7sT86vX94+ujk8tdQzMtTQ1VfTNlDXAQCDkaaiqq6ytpWh&#10;mZ2xta2RhaWemZE61MQGuFmZWJgbmprqGxqDybwyXF9J3kJVXjTVJxxqoDcXrFSmUwujWKUYdgmG&#10;V53Oq8KxS5OktbitluyTPtLLxZbloqhsW6XBVN/N9vz11rz9rkJpXfpcVtAMHjmaEoDVha3koyXV&#10;qfRC9DIxYgoXNID17EQ7j2cELhTGgJyqLwcbaWdmrCBvBnWPUddUVdFSU1eGBlY5DRVVTXUNkCtp&#10;gMFWGbIb6ekD6Gho6mrogBvWUlExM9QzNzQ01NbWVFYG0FXX1IQoMRj0CJtsaJaTU4fB9OTlzZQV&#10;/E31soO9soI8spHuFdjQkmhkDtIlD+VGivQpCPPsyU+bqioow4YTw/3XpgfE0/3CpQnO8jhtbpC+&#10;MMxcGuczZ/e3hTen2wcbPPHK1M0a6+k6YzAvoTnWBww91Jyo6czIyayoCTw6H2Fc7GUlrCuQtlC4&#10;NURebT69LGuxGLdYnD5flDqZGz+Cjx7FRc4R4pkluP3eGnpZzmZXzafr7E82eB9s8B+xl1eHe3ep&#10;UwfL84z+7vmOllMhhz8zRh/rX12Z40yPCKgT0sVp4dz4AY9+JGDu85aPRVDvmkPeyhZ9ZpdFvV7n&#10;Xm+wb7eAZN2usw7Ys0O1+SsD9bcbjLXFwQvR/JtTyZtjwT0pz325z3p1wH6wOr/PGn68AzHy712I&#10;PryWvj7lP91jXEpmj7hjm8u927T+lf4K4PPqmPtgY/HR9srt+vy5eOJEMApwxBs+E0Es/OOthUvR&#10;BJA30slT3tCNeOKBdOpWMvlkc+Hz69VXu8wT5ohkopk7WMPqqxSONuwt9UknW05Zoyes0f2VgVP2&#10;2BFj+JA+9HBt4UIwIyt7l7Hwt+tLd1u0R9v0Z3vcx9ssIJ/ssB9tMe82GbJK+TPB3M3qMpAA4KgT&#10;/tQxF+qYf8idOubP3G6xLtdoW4zJTfqEdGl0dXlsmzktWRgGb9eZmHG5znt+svXJo6unh1svzvbP&#10;1wTXW5JjMUdKo1IHO3b4NAmdypodpc+MLU2MSNnM6eFBQw1NbVV18N9HCQYnF5QIOeKFmSUug8+h&#10;85jLbAFbJGQJGYs09iJdyhECCBncVTZEqUuYfAAQFsQ0LnNmCchD6fYmF2Lk11jCw7UdGSMvayU/&#10;0T8yMzwhYvLW+RLuMhMcDvZOdA/52rv4Ozhj/ANj/JEohIeHpU1zSeXl1v4qi7cv3twWrq1zoWL8&#10;Dd7qJn8NyC2O8JDDO2Yxz3n8Ux7vmCc4Fgg3mCwxnS5hcwQsFo/B4tKZ/GUGd2GFR13kz6/QZ5aX&#10;p5amhqfH+scnhqemx2ZnJhcXqayJkcWBnqnp0QUBSyJgCjfEa/trm3urGyeb+zuidfY8jZxT4GHn&#10;gkaGYULRyej4UJ9glBdyYWxuR7R5sLoL7gfcGJBn28eHa3vXBxcPjq8fndzmpWS7WjhG+YeF+6CA&#10;Qs4pkj1PwFlgLk8uAIAzDDV3FSbi6/D5nbnFvVkFpcio6pCoOhS63C+4Pjii2NW7OzqBVlAygk1v&#10;DYmaTMYvZRNXcgsWs/LohEJOIUUGZm6+oIgiJJWw8wp5+aTVkgoRqYSeReAVUATkcn5xCbuomE4k&#10;zqSn90VHt6NCOkMjusIi63yRVd7+xW7e2Q6uBHevLA+fBISbpZKS4X0PQzU5eRCv5OQgIkYO6jPw&#10;fzHyECCuW05JSUlODmoNr/r3NV01NNRkXI+MnZfRQDIOCGJ/wOa9DhzkFOQVlBQV4WBTSf7+BVzU&#10;4FDQ0wZSUUldQU4Vug2YuhzE1AMARVMepiF/vwns8koq8lDJO7gpBajwHZwXKtv8hfdRkFNQhPaB&#10;G1VWhBh5VbicqpK8iqICuBBcTllRHmKYwB8I7kbx/qWsDP4EiJEHFjgcfn+X/2+MPHhBv1D8wwsi&#10;veDQSWSMPHjdE+vQWrIy/f+vF7iIrGUNHK7V0TFUVdUWiU6NjsWHhqWiozOBAhAVCbHh6MjkYGSM&#10;r0+Et1eYbIGx4KC4mOj0pMTclOQ8IIGPn28k2At8AvzRyMAYVDDG2zc8PDIpKiIZFRTniQhGOEHP&#10;hXu4BXu4o0Cm7O2N8vMLCw6KjAiN9nb1QXn5pYSicmOikoODQiE23cXf1Ss9ISMenRQbnRYeig0K&#10;jEYGoGUywDfMxwvqWe9g72Nt5Q4UqHbeOcDRwdfJ0c/S0tXc3FkGKyuEo6OPmxsS3LOHe2hQQFyA&#10;RxDK0zfIyS7M2WKgNHOQnCIerpqvw3fnhNcleUeawMYKY3ktxJIQu56csGNqazPGO8FCCe+oj7XS&#10;wljrJziZRVsZRhjpRBloJZgaxBvrRxvpRhjp+Woq++ioe2ipIpQVvDRU7CDqGUo863JT6vDJ3prq&#10;IZraIQqKsXC5QkvtcjftnjCz/hCDGge5Sge1Sid9ool6lp4SQQ9OMlUvtzcoMFUDlgITjQJDeJuT&#10;freDVq+9yoC98oiLapcFrMcCNukKKeVqsGYzWKudymig5VZRPC8zdDHZbzbRs9IR3uZjXO9gXG1n&#10;mGMAi4DBIhRhqUYwnDGsK8SamRPY7KvdhtQn2sGIrhoYK/kkhHYOGpGdFFRWnEoixBfnJVYXZ+Xj&#10;sPc1K8lV+RkUXDQ+3BXjYYDzN0lx1cC7qDdinGti7eqTnVvwbr0kZEOWW2OuD7UdP1qbNNWU3l0c&#10;1ZLrn+ipsdCcwx+owbpY2ylAv1g4wuVs5WH2SgoOcEUnFThCS9NZXcVOVclBHe6mr40w1LFUgxsq&#10;yBkpKhopypuryLkYqVmqw8Lc7ZIjkR72Zk7WpuEoJPhW5eQWZBNISWm5eYXl2QRyclp2ehYxJTMv&#10;q5CSgMvJpZTnUkrzSsqUtXWb2zvq6mqM9XUSY8I97Cw8bU1czLStdRWdjFRdTbQQptq2+io2espW&#10;uirmusoW+mom2nB9NQUjTbixljKQhmqK+iry+nCYriLMUENBTxVmoC5voCZnqC5voq5goAQzUZU3&#10;11AyVVMwU1c0VpN3NtPzdbQE0tnSwMpY09VS18NIJcRMtSLWQ9RdKO7IvZ2tuWfk615PNTydqHkw&#10;XnM1WnnQSZLUpkkakqSNiVvtuF2QBXflng0W3U6UATycqgA47SfttOVsNGaPpyErfC07oz07ot1G&#10;UgMkNfirwcqHI1XPpxufTTXcjVZf9pVxyIk7rYVT+IhkU8UUc3imo26GvXYuwijdQbsl3q8J61eG&#10;cuxICujHh8wUxi5S4lmVSYJ6iI4XNGYJW3IkHQXC7pKR0gwrRZiDlpyrsaazmYG1ka6RrpaupsYv&#10;rQ6VldRB1FVVhnDPx4PAC79vFv+PQVgm//E3UdlvpVDEkoNK1+EqSgAq953iQfCXVbiDiArmoQBg&#10;UzYiKCjJ31emQ1y8TOoZ6OreN5PRN9TT1NYAhwN/mfMvBfJg4FCUk3HxahqqMm4dHGVgpA8Ol5Hs&#10;4EDZseDkMgdTcxMjE0OouEVFCVjAXmCUHQ50YAeeQFpam3l4Ovn4ubi42jo5W7t7OJdXkAsKCXnE&#10;7LTURA93F3NjAwcby02p6ItPPqwpIRMyUj949vC9p9dedqbRAQhcpE9zAbYyDZkebN1Vgfvq47u3&#10;f/vPP//1D3+Gap7/+vZP//32D//x6u5yoq91rKe5vbYEWhqtvKikOLe6uriktKCkvLCsvLi0jATR&#10;8ZTC4nvAUDFpgeGJKVnk5u6JJfbqyYOX+5ePGdId9vo+b+d4XrQ6yeW0zk2kVRU7RiNdsaiQvCTS&#10;QGP5aGdJf1tuc112XV39+OQ4X9y9RG8Yn60emaQMTHQs89uXeHVTK22L3PLhOUJbX1ZTV3Zzd3pt&#10;K6l7hNDSW9Y3UT++UDk4DZDd2FU+MlM7Qc1r7cmoqsdV1hObOqLzCqOzCxILS1OKK6IyiZHZhbFE&#10;SkBilnt0oic60T0S4xGJcQuPiUzPjc8tCsKkhCSkRyZnIqMSAsOxKHQyMgzrFRDlFxgbHJro7h3q&#10;hAh0cQ9y8wqxd/Yzt3azdfT28Al1cvW1sYdW8Ua4efd0D4yNTiUlJCcnpiVhUrAxieiIuOhITFR4&#10;bFJCanYWERufEodJwiakYpPSE5IzAJLTMkOjYsPQcdEJabEpuPjUzJjE9LCYJIDw2OTYJDwaiwuP&#10;TY3C4CLjMsKiUwNCMH7BsfFJOXHx+IgIbAwmDR2bEhKGDQhGR8Uk+waE+gWGYOKTMjIy3JydXB1s&#10;3Bys3O0tPBzM7cx17S0MHKyhnwcRjnYANuYmdpZmnk72wb7u9lYmDg5mRqY65rbGqJiQkPjwuOzk&#10;sIzEkPSU8KwsZHpaWA4ukpAclhmbVZXTM9t7dHv6p7d/gZ6q+MN///mvf/rz27/+59u33/33f93+&#10;9p6R//qrg8+/Pvvkd4cvPt2+eL1z8mrv7NXh5RuG5NgTFW/l4m/vEeyLwviHYl19wm1dA21cAuwQ&#10;SBfPUHtXpIyOt7jv//4LKW/tDgDecFnVvGy5V3VtcwVlPX1jOy09S3VtMzUtUwBZvxoggUXPyNbc&#10;GmFp625lB9HxJtau+qaOFnaeMkbe3BJha+9tb+cNRnEweCMQgZi4pLGxiZKSMrFYjMPh9vZ26PQV&#10;AiFnd3eXwWAMD4/29vaLRWuFBeTuroH0tJxA/yhvz1BrS4TsoTlXZ19He09PdyQY7/38IgID0fdn&#10;RgYHxTs7BQH4+cYgXIMDA2KBdHYK9PSAqHmgeLmHubkE+/uggfTzjra38fP2iASbNlZuYJ4RGIy2&#10;sUeYmdnZWLka6dnYWSAcbb1975ewR7gEoHzDwj2DiLGphREJKR6BYGLdgMsnYTJIyTmjHUPD7cMt&#10;NZ3RIfG25s4dTQMcpmR2amVj9WBmcvlw73Ssf2ygsYPTN7HY2DVV3dxCLBau0CeHR3kMztXxlYS/&#10;2tU5GBOT9ODhU9oKOzurQCo9KCTVItxDnJyD3T2iPL1inJxDbe2QdvZIB8dgZxcUsAPd2sbf2iYA&#10;2M0tvK2sfQDAW62rbw1XMYDDdaA0X9VAW9NEQ81QS93AQNdES0NXTUlVV1PLysTEysjA2lDf2kDH&#10;RF1J474ORQ8O11RQ1FPVMtLUM9bQM1DVNlDRAAFSD66iA1eSzZVlddYIE4OWYiJtqHuosmSgnLRJ&#10;nbgVMh9L+AvN1cutDak+rp66qkgzvSgHi+xgr9bMpPFSYl8etELXQDZ2KDN2IC1iJD10Gh9GzQqn&#10;4lHjKYFzWej5nJjF3NiVnGh6JpqeFcnOieISYzhFMWwAchyHguFTEkTkeGFRvKAwlpUfM53mL+vf&#10;MocLXsoB5wldyY1hFSQKKOkCSgavOI1XlMrIiVvBoTnEeCEpkUHE0AuTqMSUphhUaRiSHBXZkJHT&#10;X9q0tby+St04Fd+9vPj6xfV3zx/89OLhj89vvnl+87untxCA/ur6m3fPvn3/7Nv3zn+AGPnrH55A&#10;jDyEJzc/P7354dn1t8D/xYPfAjx9COH5w29fPfz+ze2Pz89/9+bxj+88/vL955+/uX62MUplV9RK&#10;Skr4eXguMWU6NXQhN3Y6N64JEzpaUHiyJP7toy/fnHzy7ODD263nx6Lz56fP3r96sjczXxsXRwoK&#10;7ErBLhbnjWclMktzmGVZ8wXJnRj/5li/9sSgqhi/kiifUrR/fphnio99iK0BQk/FWU/T2VDfXF1d&#10;T15eXw5mBINZyMFQJhqEAPuu9JCh7PBFSoK4CSeuT1xrTpLWJ2w0p223ZW60ZG61EoR1+GVy0kpp&#10;GqMya6Esi1aTv1xbOEpK785LGq7ImWktXeiune+tm+urn+ypGW2vGu+sm+ttHWutWxzuESzNiugL&#10;IuYylzbPXp5jLUzR50ZpsyMrM8MLE4Mzwz2jPa29LbWDHc39bY09zXUAFEJOSgw6LS6mhkwqK8yv&#10;phQ3VJQB1JWV1JZSwGZlcRFQupsbJwb6FqcmWIvzK7PTU0MDI12dFQXEgrTUYjyuvbJitL1toqtz&#10;cWSYvzDPm6dyqXPs2Rnm9BQAUIBRsLIkZTNXeWwRi85ZXuCuLAKFT1+mU2fAppTLWuNzgBSzGcAI&#10;3E52Ni/3oSb1F3s7Vwd7QJFx8UCXdcs5392WcfFbQv4aly1mrQhWFtjzUxLm0hqHtiViS9jLQtby&#10;0tzE2GB3akJMiL97sI9TIMLC107Px1odF+ZUmRJYl+bflBrQlhrYmRbUmRzYhvFpjvFojnVri/fs&#10;SPDsTPTqSfKEKuUT3bsSEM0YRO0vTeTtSMHWeYEWuQHWOF/reBfzCHsTVy0lB00lGw0law2laF+X&#10;WKR7EjooLT4sORYFkJmMzk6NyUqJJmRgctPjZJBx9DLIdBn5LqPdZbw80H+l43/dJauUJxOgMnkZ&#10;ZIx8RVFuWUF2cW5GJYlAycWV52c3lBZFB/kGeTjj4tGZ8ejyPBwJn1KSk1FTRGggF9UUEoFspJAr&#10;C/NL83JriosoOTmkzMwiPD4vLaW9qiQzPhL4T/a09DVW9zZULY0NjLQ3jra3MKcnpno6B5rqa4vy&#10;+xpqudSZvOQkfGxCRnRCXhIuGQznEdhIv9AIr2BCclZhKqGBUjvS0r84NDvRMUwfX+RTOSfSw6ud&#10;26enL9998OEX73zzu/d//OHT//HT5//+3cf/8vNv/uPzV99++uJ33370z0C+9+jTT1/99s3dZ28e&#10;/ObV1ecA7z746v27b96/+w7gw8c/fPr89x8//em9h98C+cGjb796868vLj6XrBwKl7a3uMdfvvnh&#10;k2dffvbs8988+ehatLczs7I5PLY/Mrw/0HM22nczPbTWWsOuLu7Dp7A7+u+E288lWy+Ekv6s7OFc&#10;3EopsSUmsAcbcjLYzKvKp5GzGGXEidzUmvDA1pQURs/EzfrFEW/vUnp6KT65WT0/5R+c8nbPBftP&#10;Ns6f71y+e3z34fnjTy+f/e7Jm68fv/vbZ5/+8OZ3nz365Ls333z57De//+inf/74n373+ptv3nz7&#10;5vrdT59+9vGzzz54/PH7jz748MlHdyd3L66fPb9+8uzq8ZOLu7vT25vD8+ONvS2BZJUp2BGs7Ys3&#10;t3hSMY3PX2QLl7lAOZJs7Yk2gDzbPLjeOb7YPrrcPD7fOj5d3T/bPLrYODrdOLw7uHp18+Sdq6cP&#10;j64v984ud887a9t1FLUM1Q20lbR04NoqMGU9FV01mKqBmr6tsY2Fjpmhqr6Bip62ooahhq61kbm9&#10;mbWtibmuirqBmrq+ChwkaezxPv5oRyMuaoSUOEdOmM6PkjTiVshxrIoMVjlOWJvDq0hlkOI2m7PW&#10;G/HHvUUMMgZnozCcHiioxQF9LNV/ONFzKiOgJ9a9yEW7M9xBWJogqU5lFmOWCmKGUwJbIhz74z04&#10;JUmdcd5N8chYe1NzBQU7fSNDdQ0tFajVG9R/Rk4eSJD7gORIUR5ihbTU1A10dAG01TV01LSAm666&#10;uoyON9LRgXqkqqvrqqgq3w/BYCA2gStaqCoZwmCehjpFGPRIWb6or4HfUb5YkctuIq12V/GaSaJW&#10;sritmNdSuNlfI2inLFTnMhpJjGYKvYl8zobW/1xlzYloU5zFMe7K1MEW/+5y/2hbtC1hSukzV1LG&#10;iy3uAAHbFOM9kx0xlx1OIydP58bM5sUlmymHq8OWSClL5Ax6OX6aGN+fFtoS69Mc5dmN9Z/OieZV&#10;ZW13UNbr8wXlmbyyrI2WkrPh1ofUwRes2YfLk1vD3fvTwxeMBU5/ZzsxRzAxss+mCecmuDOjrMkh&#10;zvSIZGmGMznEnRo+4NH3ubR93vKRkH7IWwE4FqyciuhnYsaJkHa9wX64w3t9ur46P7TcXwfVyK+u&#10;AHm3yXjvfPXdE1mZPMTIP99l3Eqpe8yhu63lj25W3z0XyuSTXfqVdO6APbJN699Y6jniju0yBh9s&#10;LL484jzcXHq2z3y8Q7vbWoKoedHUIWdkl9a3sdB+zBnapfWccIfvNmYfrUN4tr3wdGvxbm3+5S7z&#10;zQHn+Tb9VjS7PtvBGajmDtWuTrcBiCea16mdJ6zRY/boIX3olDt+JZ2/Xl24XV96uLnyaJv+ZJf5&#10;bJ/9HBy+z3u6y3lxwH+8zQIKwLmQeiVZBLgUL2wuDW4tD11KqOBAqEx+i3m7QbuULj4/FD7a491u&#10;cc4kK8ei5RPxys0m59XZxovjjfXlSfZkf3spMTHIBxvolRoemIOJKE5PaCbnDTZXHUrYa8z5kzXo&#10;UZXTbfEmn3myuQqGrZhQlIq8vK66phJMsaG6kbnMmhqdWabSVubp89OLtAU6e5m9NLvAnF+RsAUA&#10;AjpHzOCtc8VASlkCCZ0nWuEwZ5bW2aJD6fY2f1VM4wLjrnhDBuApYvKWpqi9LZ3sRfq2eF1WIw8O&#10;TwyP9bCyD3X3Cvf0CnB08bV3GmntOtnY4SxAbkI6X8wUithiAAFTyGfwhSzRKlu4y2Kf8jhXYjEE&#10;6dqZWLLOYPIXFiQsNp9G560w+DSIkefML3Nm539l5KcHpyYGJ2dGZ+cm51eoTNoSZ2Jkcahvhjq5&#10;ImBJwJm3pdt7q1v7a5uHaztH67vsedoGT1JNKvNyQIT6IFEgHQ0Md7d1rSgo3RVvrXEkQhpvX7pz&#10;vnNysXu6yV87XNuD9O2TdbYkzDvY294d5RHo5+TlYGpLHZkBzrwlNneJzaTS54anufPMnurm4kRc&#10;d35Jfx65JDSmJjK2JDC01C+owh/VgIqsDghpj4hbyCoYjEtpQ0WNJaSu5BawZUQ8kUQnFK7k5PMK&#10;itl5hdx8kpBUwi8opmcRGNl5gkIyN58sKqkUl1bwKaXsoqKlnJzJlBRoNddIdFNQaLU/sikimuKH&#10;zPcOKAmNjHNytVBUNFRQ0AVQVlGWg2KUmpqajEyRV4D6sN93gIHWsVCUV4KC2D0jr6ICly3rqqam&#10;oqmpLiN97pltZZn+KyskI4xUlJWAXQEiuRWVlOFwFWUVVXU41ENGGZjk5RXl71vAQ+wNDFrCWlVJ&#10;UQ2uoPp3uhpATVERLg9uR+6eVoIrKYIrqauoqIED5MDu+z7IvzaokZHySoowuBJMRVFOWUEeMsOU&#10;gA36ZQG4y4Ob/IVqlzFZwCJj4eXk5O65eugFh0O/HgA34HDPdv2igKMgruvvlfLgkP/bjDz448Df&#10;AgM3q6jR0TFUXdURiU7HYHMio3DhEekhYUlhESlhoQmREclxMemhKEx4WGJoCBYVjAlCxgYGRAME&#10;B8UBh2gwX47FyRrNg01kYEyAPxpyCIrxC4BSZh+vMD+vcABP8N10A7mwvxsiCGTN7ogAD4RfkB8q&#10;0CsQExKWFhJUjI3JCkdh/f3Qvn5GalqO5vbJmPS46BR0ZHJEWEJ4KDYsBAvuJBgZgwxAgzvx8430&#10;9AgBgFh+jxAvz1CQ2ru4+Lu7B3l4BPv4hPn6Qg8cAunlFRKMjPV1D3KxdHS3sEB7OvJGWvkD1ceL&#10;7evDZT25wUOFEVUxjuHGMGkPiVaD70gNZLXmCbqLU2zVYgzlYgyVMhFmUaaaeE97jK1JpLFuhLZ6&#10;grFBgrFRrL5enIlJgKa6gwIMoaHorqqEUFawk4M5qsBs1GCTzWWlKTHeuloBKuqB8vBwRflUQ7X6&#10;IFsyQmMQbT0cYdPpb15ho1lprdHoqE8xki/UheWowchGikQtObKhCllXoVgHVqIFq9KDNZjA2qxg&#10;HRawNjNYuzls2Fllxt9o2EN3JtSaGu3cjNBscNcsc1QqtoPVeqqVOCiS7XSqPa1zbTSz7NSyHTUy&#10;7VUyrOXx1rAUfVieDQxvBSsNMCT6m1enoUrxkRXFacWl2XEpEXkkHKEgLTc3NZ+Qjk9PiI0KCgt0&#10;j0AiAlxMXE0U7TVhAaZyDan+vcTI+frUoTJ0X2nYdFvCYF1MZ0X4RBtuuCF9siVnoiEzH+2YgbRY&#10;6aRUp0bYKMDMQMKuqeyirgRR8+rKruqqTmrKHrpaDurKLtpqtmqKthrKst5Q2tBDeHL6cnI6YBKi&#10;DDNUhunAYfUVhVzWQnU1xcXVwczc0sLS1sHB3dc3NCAoKg6bkZCMzy8uz8on5xaXZeQVEcuqCCVl&#10;vqFhZjY2E1OTsVHhdmbGaKRPlL97SiQyOgDhaaNvZ6BsqS4HYKYCs9JUsNBSMlGXt9BTtTLU0NdQ&#10;BNBTV9BShmkowbThEBdvpgtmVvIaKjB9TTmg6KrCDNRgBve3B4611VFx1FMHmY6TvoaHqZ6jrpqT&#10;nirCVNtSHWarCAs1hfcS0KfUJmlX3vFQ8fOp2ndnG9+da34x03A3WXc9VnXYVQSmgput+K0u3H4f&#10;4XiAeDJQeDlCfjBZ/nCq4vFs9elA4Wk/abs1ZzEP3Rvn1Rrh1hnt1RPn0xHttpwft9lE2Gkmvphp&#10;erPQfjtUcdpTIq3N3O0gLRXFl/pZEd2Ninwsy4Md66M9O5KQU6TE8YL4odzo/qzw9iS/UULEZF7E&#10;AjmWW5PKb8Dxm7J4TVnC1jx+F2m+Pt9TT9FRE2LkXS2MrA31wfRSXRkOIiQIayCuQuUe94w8FHyV&#10;oe40sggMYi8A0GVEPACITsAOgrbMAnZBwUseJquLlzHmMi5e8b5eXsakAwVsyiCjy3X1dWSl61o6&#10;mgb3C7ECC7BDZST3cVhGxANddh5g/5XHlx0OoHffmkbz7x3hf70BoIBzmlmY6hvqya4OLOBAsAn8&#10;wVHAH7jJfgxwdXPy9nH19Xd1Rdg5Oll5+7hVVZcS83Oyc0AkRNvaWBjr68ShI04PdrdWxWWF+TUl&#10;xX/4t5/FzHkXc/1Yf0RJalRvSXpxnGd6sHVPVeZXHz16+/a//vb2z3/525//9tc/vv3D//of33zO&#10;oY5TR3t6mio76isqigklpBwyOY9Skg+hrKCktIhSUgjR8eQCErkAYuSrmvrxxIqGjtH+8cWBiaWB&#10;qeWBqaXRRRZrbWf15JK1vTu/KhnlMUjdTd4paD98dGh+UnZ7WfFAQ+lgcyt1rKClrrClqWFsZFoi&#10;7Jif76GtNM0vptTU53X2EDq6s5vbs5ra4smVbnHJzmgsOp/iiUnxT8Zn1DQTWrqb51bKh8czG1uz&#10;mlvzO7rLhkZJPf3plbWp5dXI9AyH0Eg7VLhvQkpKaWVcQbF3fBKAe0y8RywW7PLHpgQmpvjEJIQk&#10;p4ckpPpExoYlZCCjEoKjksJi04Ijkn0DYrx8o3z8o53cgxzcApw8kI7ugZYOnma2brYuvi5ewQ4u&#10;Pg7O3mZmdu4evm2tXdNT1PDQiNTkjJioeExMMjYuFR0RHxkWl5yQnpNdiI1PQ6MTIiPj4+JSkpLw&#10;4VFxYZGxIeHRkbFYTBJI2DNisRlR8WlhMUlBEZjQ6ESgh6CTwmJSgiMTfILQASEYZBgWyIjo1OjY&#10;9ODg2LAwrL9/pIcHMjg0FomMCguLDUZFBCFDY9CxlqZmzra2QX7e/u6uns62CHtzZxsTO0tjWwsT&#10;hKOdm6OjgxVUKe9iY+nr5hjgjbCxNNLUgusbaZpYG/tFBERmxKGzU9A5mTH5hGBcWnhuRhAuxjcx&#10;KLk4tWW0+dG7T/789q9/+Muf//S3v/7t7V//47//13+9ffvzX/589+1vD37z+f5XX+5+9uXRx1/v&#10;P/9k6/ydo6v3988gUn6OtensF2Vs6+HsE+YTHAfg5Bli4xJwXxcY6OwRYuscICPcfyHl77l4Cys3&#10;MwtXWecZa3svW0cfAD0jO2V1Y03dX+h4DR1zbX0rWeMasKmkaqCpa2Fi4Qw+JvBh2Tj7GFu56Jna&#10;W9h7/CMjb2vjaWfr5eoc4OkejERG9PYNj0/Mzi+seHr5dXb1cLj8uHjMzCx1YXG5rLw6JjYBhUKD&#10;dzgwMBJEfycHXzdXJBj4wXzCydEPgQi0t/cCI72M4gdGD/dQhHuIg1OAp3eEl0+ku1sImDEAT3e3&#10;YHAUcAM68ATncbDzlsHFyR8A4RLoaO9tY+kSGhIdGBwZn5yekIoLDo0i5hZXl9Y3VLWBGXxVRauH&#10;WyDYPFrfv14/OKAL1qaoh0vM0fJ6Zt94fS75XLJ3It6b7Z8Bn6Sjtevo0OzjR68ODy7ubp9Ojs1u&#10;r+30dfSUZOUvtfZTq1t5vSPjNY0gnWDOL5zuHM5PziN9g6rK6zKz8s4vbo+PLirKaw8OrsoqWsHf&#10;4ukVZWePdHQKcXBEeXhG3+soJ2ewGWxjG2hl7W9tjbS1Q1pY+lhYellaeZuYOevqWqqq6isr6aip&#10;6GuoGuhommiq6euAiKdroqOuq66kaqih6Wpu7mJq5GSq72Sq62CsZa6rrANmsbLiFEUlYy1dEz0D&#10;Ay0tPRBSVZVU5aDOM8ZK0DhtrQG3UpYjxUc92RA0ZiUOFGUPkLL68nHLTWX9eRlTZXntuIQqTEhF&#10;dGBdAqodF92RET1FSp8oSB7Ex4xmxw7hIkZx4ZO48PG04IlUJBWPWswOo+VFL+TELOViaIR4ei6G&#10;kRPDzI1mE9Cc/Bh2YTQAhxTLo8QJKPF8cpyAFMcviqETI2czkcu5YVR80HiS71ii33CC/2Ra6Cwu&#10;apmYuERImsXHzWfFLWRjlrPjWQVJK8T45QLsQmHKRG5yMyaqKjqaFB5TGo/vJreeCs52eRcHosfX&#10;+x8/vvjt8+sfIHn1u2fXv3sCkfLfyBj59y7ucfn96+vvn91+/+Thj48e/gjki5ufX958D5xf3Hz9&#10;zs1v37n96sWDr57d/e7F3Xfv3P3w6uq7d66++ejJ968ffPTq4vEhg71YVsorJy/gsYxs7Fw6epGA&#10;ncyK707DLNXWnNB4t9LLd84+enn55cur352svbrZe/967+Xt3pNPbt58cHI3WdVUk5CW6eFZigoe&#10;wqc0ooNqw33rInyaYvxbElCNiagqDLIU7V8U6RftbO6qqwwmW066GnY6WtaamhZqakZyMGcNJS9d&#10;uIsCrDLKowXjRa9IFNSmSupTJHWJmy2pW83pG42p0tpkcRW0mvxGY/Z6U66wNotThec1EJbKMhbK&#10;8NwW0nJ9/lRl9nR93kxj4VRD0WQLZbyFMtFaNtlWMVxf0l9Nnulsova1DzXXddaUtVWXdjZUVpMJ&#10;xblpmUnRyTEhKbHhuITo7BQMIT0hNy2RlIPLx6UX52TVl1KmB/vps9O85cW9Nenh5vrJzpYMp7vb&#10;Fwd7l1Dz9yOg3F2cPX9w8+jy/Mn1JZDHmxtH66sLYyO9TQ39LU1ANpaVVBbml+fnkbLw5JwsSm52&#10;CSEHSACwCVBRmE8h5pLzcqrIRS01lT0tjSM9ndPDA7S5aR5I3JcX6NQZIZO2IeSJWHTuyuKOWLjB&#10;567zOBIWY1MAlfPLutMcrq+ebm/uSkRiJl1IX/nFh01jL85yF2fWuMvrvJVdCXuNtyLlLLGXZ0Z6&#10;W1MwEVEob6SHva+TiY+tnouxcrS7WU6oUzHatSzWvTbepy05oCMpoDPBry81qCPRR4Y2LNQ7vgvr&#10;2Z3g1Rnv0YxByOj48ghbGSOf42+V6Wsd72QWbK7rqqVkoQQzVYLZaMJj/FzjUV4JkYHJsajE6KCU&#10;uJDc+/r3zGQ0QE5arIx/z0qJBpv4pCggZbqMmpc5/8rIE/FYIH+FzF6QlUgipP0KSl5GWUFmWUF2&#10;CTGzoihXVixfTSbWFBPjQgKCPV2w4UFZibGVhbnF2TiAMmIO+LDKiIRaMqmqsLCKVETKzikvKCzO&#10;Bh8fgZxDBHoRHg8+ShwGk5kQnx4bW5yV1Vxe3l5dPTMwxJqbn+4fFNEYyxNTvMVlYKktLq0gljZS&#10;GlrKmnvqunnz/E3e9gZ782rv5mbv4Yur15+9/OLLN7/9+fN/+fzlV1+9+ea7j37/1bs/f/nmp89e&#10;fvfpi+8+ef7tp89/+Prdf/nw6bdvHn71wZNvPn7+PcC7d1+/e/fl5+/8+NmrHz559iP4T/3Rkx8/&#10;e/FPnz775w/ufnrvwU/vP/wZyNfX37734IcP7n5898E37z747dn686ud58frD0/XH7y+/eSLd777&#10;9MlXv3n8xTvHL64Ee1fs9eerO494op2x8VsabXNgcCSPuFzb9Gzt9MOT5y/WT56Jttkt7cN5ucul&#10;RV0J0X2psawq0lxRDpWc35+NG8jN7cRl1aRk9Vf1XmzeHfDPdthHu5zTI+HVAf/iZuPR1drDu80n&#10;DzYe3qzdXkkvb1evH209eLBxC+wX0ocvT96/23nx5uLjN1efPDl8/er8w4/uvnzn6pMP7r588+DT&#10;r9798bcf/Pi7D3/69tOfv/rg268//ObL93/72esvPn/z5W/e++KL97/88oMv3n307ofPPvz4xcfv&#10;P3n/nQdvXly/en75DniHn1+8ujt++uj48dOL5y8uXz45fwb0u5PHzy9eQD4XLx6dPnly+vTx2ePT&#10;9TMxXboywZwdWIjyj9VVNFSFacFh6jpKhrpwI124ARymqiGnbahmoqukq6OoY6RmBKAGU7HWt7Q3&#10;sXE0szPVMjDT0tOWk0sJRYnnJjtJhO4CXFNqRFt6OMh/5slJ9EocqzZP2lbGqMhcJiXSSJjVOvx2&#10;c/ZRT6GoKq0x1KYj2nU2J3w2K2wiPXAg3qMvzm0sNagmwKohwJxHxkhrMkCWNZIeMpyG6oxxbwlz&#10;4JclDacEdieHZLjbWikqWGpqmWhpa8DheiDRUFFRVgBZkyJIT+Dy0KqtUBd4OXkgtVQ0DLT0jDT1&#10;dNW1wfBqpKevoaJqqK1rqq+vpQTXVlDQV1DQve9IYwXVssFyAt0Xa4rZzeVrvbWMyhxubc5ycfIK&#10;JZlVls4sTeFUpIOsT1CXBSycmiwQn/lNBcI2ymhe/CV95IA1s0qb3OZQt7iL3PnxPSn75cOzy4N1&#10;KCKxFs7EECM/Tk4HWeIyCbtSFLdMTprJjxtIR5H9LLGmCgCdCYED6SFDuLBpYhyjLE1Ym7PalLfT&#10;XrTbUbjTWrheT5RU5242FtKLUldIqSdDjccjbdt9jZLOhs2R7hvOynRdRW9xwSp1cmOZukGbX12Z&#10;Wx7uYU0O8WbHWJOD/LmxdTr1RMI5FNCORQyIlBfQzldZF2vsYxGw0E7FK3e7gh3W9Fx3zWJ/A2O0&#10;7WadfrvBeHHA/+By/d1z8atj/ssj3vMDztNt2q2UussYvF6lfngtlTHy71+Kn+4xbtbmD9gjO/QB&#10;6ULnzcbCIW8M4NEu7Uw8fb22eLux/GBzBcLW0tUa9VQwecQdFU428sbqNqgdl4Lxh6uzAI/WqQAP&#10;V6k3krlXe6zXR9xnW7QPzkXvnwj26YN7tIF1aufGfNfGUs/mQje4jRPOGLjihXjuUrwAtYPfoMuK&#10;4p/v88DNA8iUR1tMoAD7qWD6Sjovcz5gTRxxph5sLAPLIWd8lzF8u7Zys75yLl58ssd7sM2F2tfs&#10;8M9XGZNt5fSR1u6KPNZ45x57HuVkbqwEM4HDLNXl7HWVzVTl9OVh1lqKBGxELNIdxP+kiMDJnpaJ&#10;vtblyWHeynx/e4uhjia0mD9cZWpkgkPnMpaYS3PLCzOL1In55dnlxenFhWkqc4ku4kCMvJDBFdA5&#10;vBWWiM6VsgRA8pdZjOnFLZ50X7y5K1yXMoTCZe6WYH1XvLUr3tjgSdZ4YtYCbbCta7xnYI0j2OCJ&#10;tgWShpIKTzunCO8AFMIjzMPT3cKajM8WLDO2BKsiOl9I5wtoPD6DL2AKgOTSuFw6GygSJnebxToT&#10;CU/4wn0WZ4/J2WawNunsDSZHRGPxVhgAAjrUtYYzv8ydW+LP05fGF+bHFib7J6aGp+fGqQszS+wV&#10;PnOJOzm8MDYwtzTNEDIlEpb4YG1vX7p1vAHR8Zt86Vj3IPi7hDROYmRcAMIbE4oO9wsJ8Q5ytnBI&#10;iU7MzyAAEFKzsxJx2AhMZGB4YhS2orCsqbxeSOM1UGo8bFyRCD8/J68AhC8Af5kjZgj4K9yV6SXO&#10;IptFpTMm56dae7qKylrweZSIuGxPXwoqPNfNM9fFvSoorDMa2xgc2RgYOYfLG4hJbA0Obw+JnEzO&#10;YOQVASxmEuZxOYsZOYKiUmlJBYdYxM4rFJJKePmk+VTcOCZ5OC6xJwLdERbRFx3bFxPXGRHVHBrW&#10;FoEu8wuoDY0g+SPz/YMKQiJCrWys4aq6cnJa8tDCThDlDTWBgRYyvWeWIVIbBK/7buwQGQ8RM/fF&#10;4/LyMPX7dQJl/M6vNfKybgkyrgd+v2wg1Nr4/0XZW8e3kWzrooqZmRmFtiXZksVgsUwyMzNzHI5j&#10;ZmZmxji2Y4rtxLETh3lCM5NkkoFN5x7aZx/YZ161NDt33/Pe++PW7/utrC7q6pazuurr1avUVABU&#10;VZSUQe/SKMYytgicRdoVRGRLT6qsrAQx7L/x/tAmrNBG1oqnfjOefyN5IAd2UBly6VRQhVgixd/2&#10;bpWTbhsIjVFRAZwFepegCFNUOqWkeArqEQqwCS4I4qWkPUBR49XB6KTbusp83kE+GA9IsrGBQ5Cv&#10;+ndJysargCaamprgEJRCl/23JLuW/9sEgymoKINFlaK6uv6Z8+UFRaVsjr/EL0EkjmSxA2hUbzZL&#10;wmR4MeiePI4EIsT/xsiT3HkENyiIjTuRC3KIBA6QHA+JgB8oFoV4eYYBBVTG4plOLjSCK5tC4pMJ&#10;fLwz0xXLdnfjgco0qohAYOOxVBQc64LCoexQBEdkNI+VwGdkSrz8yO7uDg4mqhpoGySbygNnZ7N8&#10;wDBAn7IhgfOCBTUYAx7HlEmwxAbDAGMDh0BCQ6WLGAwxhcLH4xlgkY5BEZzgOPAfiohA0FH2bRey&#10;b062HE7UbHUVz1Qk5IgcyiKp8WQTsY3cWk3mJX/3ynDmSk2uj4MWUxcmMFYWm6uTNWF+KLNQN0eh&#10;vTHHTI+hqSow1PU0NhIaGgjMjN211XDaSnh9VbyWGlJR3gasUuVgRGu9vorirCCRq4EGRVfXBQaj&#10;Ksj5mmhlUeCeRjCRFqzY3TIHoX8Raz7mRx0UYxupFpfQaoV2itnm8nGasEgVWII27Cxcp9BBMc8O&#10;lmsNK3fTGfXB7GUIrkVTB4UOAyKHSqJeiZtuNdPyjKtuPlbzCtuyzguZ6awSbgWLtFcLd9QRGsuL&#10;LVTJWjCCBkxgCfNzVEylmhaKkBkcZLwHOj9SkBHtc+lcTkXdlYLLBb5RksDYQP9wX19/EZ1BdHa2&#10;J+CRKIQ5CW/vAGYYp2BUlGFVXlhWAKmxILgkSdBQ5NdwxvtiJuNCNrPukn9zSWTdmfC2SwlX0vzC&#10;GYhwBrK5IAGjKYdUV0ZrqaPBndFQsVeSQ2mqoTQ1HFSUkdrqNioKFiqnoGhR4NmhDJMGh1EyUVAy&#10;V1Y1PAV9Nw/sg7G+SlpG7MzSWEtPo4G5gZqWpoqqpqqKDoCengXKieiAwsKd3fjeQd7BUf4R8SGx&#10;Scm5+QaWFnQ2q7qqDItwcLG3ZuDQAhKOgrHD2RlzSRguES1yd2I62bk7mJHgFkhjbZ1TMF0lmJWh&#10;lpWxtrmBhoGOsra6nLqUlAfQVILpayuAQyANtRS0VWF6ahApb6x2SlceZqWpiDQCi1wlGw15B01F&#10;uKYSRl/VRg3mZKACV4JFkRxbM4NmrqRMnInYrc24VZl+Up39oCH/XlPBUVPezYbsnbLktQvRy+dC&#10;r5VEbJTGbpbF7VamHFSnH9ZlHTXk3KpL3y6L369Km8zyP8NCZrlZn6ZjiuiYQjoih2onJeV58/nh&#10;dxpP32sqOqrN3S3L6I4VjGUFLZ6LvygmRDsbZzPReVyX0iBGXbSgJkbQkODZnOwDlOpITn0srz6K&#10;3RLP7UwR9WSIezK9+3L8hwvDhs/HDVxI88RaOWqeAteFNDc019UG1hmaTCpCoYOBWdVQg+wrML2q&#10;qurAlAHrCsyqzMbKrDFkyWU7bEjfpIKqkNUBdkdK1gM7qiUN2q6moQqgKHVvB1YU5MsUYFQBwKGK&#10;mrKedAtWmdTU1tCWBqsBAIdAB23/ZqMhgLaq6iogXwYZCw8AdBmbD+RXFh5IWaa+oZ6xqRFQlFWV&#10;wClkA5MR9wCyswCAHCMTQ7QTwgUPRZRDYuxsHczd3LHZeemR0WGh4UFkCsHSwkRXU+3i2dPXV5cT&#10;oiMETHp7fc2v//4vkX6ecFNdsBxO8mUXRQr9CBYBZOvLWSEfX9+R+cj/93//11///c//9Y+/3786&#10;09dQXnk271JRZlF2clx0SHp6fBwUpz4sITEaID4pOi4xKi4hWorY+MQ42MWK1pScC1s3H23dfDAy&#10;c625d6ymrf9sZX1Za1fvzGLr+GTVQF9ObVlYcVZIcWro2dTw86mi9BDf7EhRUjA9RBx3JjfhXH7C&#10;ucKs8kunG6pa5qfOd7czIsMBsD5eGJHAxUvswGTpOTkb4fA2VJqbl09gZnbKldLQ/IKkyyX5jU0Z&#10;1ZWZNVVR586klJcmlZawIqOwXt5IHh/n6eUsFGGF4qCsrPD8fIK3N5rDQbLZcCbbkcHC8oRkHz+6&#10;JJDlH8wNCGX5BjKEflSeD5ntRWKISVSxjJHHurFQOKqMjrdHE2wQeDuUG1Bska5GZvZ2cKyFNdzZ&#10;mRgVGR8fl+wp8hHyPXkengKuN4PKpbizgOIp9heL/Hy8g8Rifw7H08NDzBdJKHQPiI7nigRiP0+f&#10;EK7QD4DN8wGSwfOmc71oHE8mX0Ln+hDpAhJTxOT50Tm+ZKYniyshUwUuLlQqVcBiebFYYnd3toDv&#10;Q6dxBXwvnoeIxxGyaSwsxglp5+AEhxOwTm5ODhgHCztLYytTQ0dra4StLZA4NJrqisPY2xBdkGhH&#10;a3NzfSNjbUU1eRcylhMg5If7Ej35JB9PVy+hqw+PFeGVW1NY3luRfj5teefqn/7yv/7tv/7yX7/+&#10;9b9//c///PWvf/711z/++uvxjz/IGPmlb96tPn+/cufl3PV7Sxv313cfr+0+vljZZYF0t0S4ocED&#10;mCJwIng4OFHs0CQbOMEWQUQ404Bij3Czg7ta2bmYW2PMLdEApuZIY1O4bHdWS1tnGwecrSPezAqt&#10;rW+tqglx8erSDV219CxlEWyArqJhfEpRx8AEouABrByBLcGa2WJMbaCY8gYmDiZmCGtbF3s7nKOD&#10;KwpBRCEIVlZIGxtkV9dQWHiMqxsZhXah0dlOznhbO4SpmbWDg5Ojo7O9PbSHO3jYg1ZueBZc+lkc&#10;DssAEuRIP+Jj4nFsSwsnN1cOwY3rjGW6EXlOLgwbOyxoCKYdWCwFhXKDw3FkMgeNJjg5ubOZYj7X&#10;19c7NDuzuLSk7tyZssnxpfGxufNnrgwNjs+vrE0ur5TW1pfX1q6urK/Or470jFeX1udknya5M8OC&#10;owa7Bg/Xdi6m5lRm5T1cWVto7qhMzT0TnrjWNznR1BcmCiRhiGhHp8iw2PW17dWr10EndZX1UyMT&#10;JecuxQSENBZcqEvNma5qvNY7MNDQ2Nvcsjw1C1Y+1ibWDnaIqOiEqemF/b3Dc2cvj40t5ORdBJMq&#10;HPjvgONhcXwnZ46tHQmOkAWuodg7kB0cqfYOFGtrkjRqjauZubOFlbOhsYOWlpmMkddUN1JX0ddS&#10;N9JW1dfV0DcASzBVMKFWNVBThxvoOZsZ4G1M3BzN3NEWAE7WRrZ66oZK8tqnTpmpa1no6BlpqBtq&#10;qumpK+oowcyUT0EcHwyG0JB3N9W9GBPYeya7OjE034uZIyRfCOKn0F1SGdgsDiGdhc/ywOfy8Bcl&#10;1KZYr5pwfnOsuCaEVRfC7owV1gVRqyXu9YHkpmBqRyS7J5bXFs5sDWV1Rkrp+EhRb5S4L0rYFwV5&#10;wQNAUWviIDmSKBhJFA4nCGToieW0hFLrJW413rhKMbZM4HKOhckm2F7muZeKqZdE1AsC8hUvWo0f&#10;C6BKQqvwo9WG8CuCBJf8RYVCQTpHGE0RZnrHLHcu3Vw8ubH08M7ud7c3vzve/vD01u/v7Xy+u/vp&#10;7t7Ho/0fjg8+nex/erD36ckOhIc3Pt/b+3x08/OtW58Pb30+Pvj84AbE0YM6J/sfH+59/2BP5ib/&#10;8fjWD3dv/fho/8fnN3+6v/P67vrdld7h7rOnR/JShpNDZ7IjmwI9mkNFDWE++TxmW0bm7uDk3tTG&#10;o+3nzw4/gMHcvwlO9Gln+fnu0tOdhYdLQ1u7cwe/f/XLremN5tzz3giXGAIxmeKeyyaf9/Io8edd&#10;kHCKfJjpPEIUGR3g6og30rRShtmoKznqaZmpKIGZlrW6mpWSnAUMRjRQPBfILha7VoXSpk8HDWeI&#10;RjOFw6m8sQzhVI7PfGHAyungldOh8wXB0zmB84VhU3khw5mBw9lBfVlBvdlBHal+PXmhzZnBjRlB&#10;9ZkhNVkhNdkRNbmRlTkx5VkxFVlxSb7cAJqbpztW7I7zYVK8WRQh3d2HRwv3EyZG+GcmhBdlJl0s&#10;zKopOdvZUNnTXDfU2TLY3jrR1zMzNLAyNSHbQFJGwe9trO1fXweQKQebG7e2NzdXlm5uXb+zf+PG&#10;+jWQA/Tl6cnVmamt5cXfdm2VurHf3FgDmdek1PlVabfLE2NLAOOji+OjMyODIz2djZVlBRmpkYF+&#10;fiK+N8/Di8uWCHmBXqKEiNDs5ITCzLTinMwLhXn15Vfaa6vbaqoG2lp6mhr6W5uHO9uBMt7bDTDZ&#10;3zvSBZbcrb3NjWM9XaPdnYMdze0NFX2tNWO9LZP9rdOD7aPdjQNtNV2NFeXn8335TG8OhUlAk9HW&#10;FJSFq7WuB9oslOaYzHfKEuFyxNgiT9cCnlM2A57ngSjkY4oETtAmrlLljBB3VoQ/I3IpFKKz2PZp&#10;LNtUpk08xTqCaB7mahmEt/J1sqFZ6ruZaNuongKzbQddNa4rEsyA6a5ImXd8iC833F8QKuEBXaZ8&#10;peMDvdgAMlJeVhMAlEYECP8HI//3PvIyRId4x4b5xkf4JURCAeWl0eRDU6JDMuIjkqMgdj43JTYr&#10;PtKXy2ARXEQMUpCYHx3gGx8SlB4TFRccmBwZkZOQkBmfkJOYmp2QkhadGBsUkRKZGOYbEiT292QJ&#10;uWS2hOfpyRD4C3wTgmPSY1KyYtOuFF3urusYbO1/uP9ga3Frc+76g4MHu0s7r+69/vj886eXP/3z&#10;53/7Xz/827dPPn//7Mef3v7p/ZMfPzz75ef3//Ti7nff3P/h6dG33z795cnht09vf/fq7qcXR59e&#10;n/z47sEvr09+frT/3cu7P766+8uL459enfz07OiHRze/B/LVyZentz+c7L4GFQCe3Pz0/PCn54cQ&#10;Ef/oxk9P9n95evA7KS//+fntL98++uPN1cdjHUtPbr37w4c/Pz18O9g4/ezg7atb3z3Z/ebJ1vNX&#10;ey8eXT95sXvvZHl7qLxhprZ1pKSqIa3geOra270X395+++3Bs+fXDiZKqmvi4i/7+170FlWG+LUl&#10;x/UX5LRmZlQnpVUkZ9dknW07X9dfM7QxdfPayO7G+P7Vod2ro3tAXhvZWxvdXx872J4+urX88PbK&#10;g/35Ozdmb+/N3zlcefT05nc3Fu/tLz+4c/3F8cbze9vfHK49vXn10b2d1/dvfHN788mL4+/fPvr8&#10;7vGXH9/+r8+v//Dj2z99fPXT64ffvbz37tmd10+PXz2/+/rFndevTt6+vv/tmwcfAN4++EGGNw+/&#10;vDz5HtznV/c+fHP/48uTb58dv392/Pbp0ZsXd9+/efjx7aNPz++8O9l7fLR9/87O44PVk825m0Mt&#10;063lfTUX2y7klieEZEigv75gNlFAcmLg4e5wU7SVrp2phqWeopGxmrmJhpkWDPKjV4Mp68trqsPk&#10;usqrK3LyQhn0NC9hEpeewacX+nBq4gOGT6dOXsgdP5MxWZzSnxbcFsVrDmXO5AaNZ/gMp3hd4qMj&#10;7FRbw9ltER4tYazuGG53NL8jil9EdcjEGk5n+o+n+4+mB1T60yv8mReE+EKaw3iqD1iJ1YZwQ1zs&#10;rORg1hpalrr6uiqqeqpq2qqqagr/m4VXkpNXUVAEEhyqyivrqmsbaerpa+pqqWqam1qYGpjoaWnr&#10;q6lrKyroy8ubKMhbKEA7sAU4O9TGBi5dyd+uPTtdEDeWEz6SFTJTFANGfsXTtdaf3BBEqwsgNQRR&#10;2qO5NcHUniTvrhRJT0ZgW7JfZRh3qiRne6htZ7JvvrthurN2fWJgf3V2f31hY3FierBjcbhrZ3pg&#10;Z7i1MkFyMYDaHi/qTBC2xPAHsoJrwzkAwPJEYgwaovhVIazGaMFgZsDC2bjVkqSNKxCuXYxZPB2x&#10;ejZhLi+qP0EymhHSGMy75ElqjfMfzI2bLSm82d+y1dN8JiJguKpkvqNprrt1obe9v658rrft2lj/&#10;UGPVcFPVTHfzaEsNGNj6eO/1yf7tmSEgN6f6dmYHgdxfHL0xN3B9ouv42sTaaNvyQON0R+VKf93B&#10;fN/DjYlnO7NPtifvrQ2fXBu6c3Xg9nznwXTrcm/Z2lD1462xJ9vjslDy99YGDxe79mZa14drrg5W&#10;LveXb002XhuuXhupWR2subXYd3t5CHS4O91xY6bzxky71KW97fpQzc5Yw1TD6c4LSUMV2eO1eTNN&#10;p2+MNxwvdl8frQNFN+c7QJ9APtocfbE3DeST3YlXB7PHq33gFOujtYfL3bvTbXdWho6XB78S8feu&#10;jcog00H+rfneo6WBm3M9GyP1m2ON60MN10eaFrsqANaH60DO/mzH0XLf7mT77cX+7cmOjdEWcCtm&#10;u6r5bo5wAyVbLRjBVq+v+tyljKja0xneZGeWsz3OysBaU95GS4HoYOZkrosy0TKQh5lpnNKAwUzU&#10;5S7npyVF+GvIwYw0lYqz06iuWAUYzNzQsLu1vbWhpbutp62xvbOlq7sFcpDvaunobG6HAtd09Q20&#10;9wx19o10Dwx39Y92DUz0Do909g+29fTUty2PzcowOzA50j4wPzJzdWppZXJ+fmRqbnQKNGytqjud&#10;kTPU3r0wOjnS0UNEObtB+02hKWhnVwcHNp6wNrMwOzTR09i+MDbX09Q10jsCMDYwMjk8PjsyOTM8&#10;Nt43ONrZvTI0tDM1uTEydn10fHdq9trw6Fxn32hrx1gX5Bo/0t032gPG1gdONNDSMdDc1VLR1Fze&#10;XHO5tqWqua2+vaOxc6hnrKdtoK6iDaCnZXCsb3JqYHp9/trVqYXNxavrcyvTA2ONZTVgJOM9Q0DS&#10;cO5OtggqluThziSg8FgHJ2c7NNoa4YrAkpwINDx4gtNZRAbGFgWK3JA4Hont6uiCd3AmIHBOtihb&#10;IysfjufS+PxE39gY9LJhtKOmrauqZbK1ryKjsDYr/3xodIgrIYHC8HWAx7u5S6zsssnM3oS0NCy5&#10;iMxuC46q8fK7whWVcIQ1npLu8JjRxLTh+JSu4Mhm36BGb7/OoLDhmISx+ORxKdr9QkF+BVd4jsY8&#10;TaHlEtyTnV3iMZgwB3i0EzbcCRuAcQkikEiWNtowmKGikq6ykpoctKGr1N8b2mUU/KOoKC8nZeSV&#10;5KQ+5koKEJ8O+bNDCZRqaKipq6vKmHegKCtD0WOAAvCVEpKR8mqqyhoqyjJPeSVQC2L5odjuqipK&#10;KlJWCSSIGToFzg+FNIZ88aUenKAbGWTfGIEaMhpdQUkRcqaXVoaBQUIvESA6Xk5BysUrQM6c0Dkg&#10;jh6CPJBQAORTUKwbqfs76ERV6hqvqakJJJQlDR8PkfFykCO/ktTRVKaAClI2HqLjlaUJ6BoaGrJY&#10;N7KaoNXX5hDL/n+VYOAmqMFgynp6FsVnK4rPVhJJArFnlI9vnFAUweUECQUhPG6gLGoNmwlt38pm&#10;+cgg84UH61+ZczqFLADVZO7zQJFR896+kTSGJ4nIBQtnNywb78wkEwU0shiHZeFxkNM62d2DRuZy&#10;GDwankpCYqI5tBi2e1GofwDVnWTvgLGwBn/heAxRwPPn8oM4vEBZaHsuJ4DPg/zxwXjAMMC5AMBJ&#10;ZQMDym8vDFyZLi5UmbM8UFyxZLKzGw2DsddRqz+dtt5XXRzGzPfDX2vNqYijl4QTAp1VxLaw0hDC&#10;YJ7ktAi12ZCbK8A5K8O8bHQo6jCWroKPvaG/s6Wvs4UQbsy31Wfqa3joaQhN9IRmBlxzfbKRhouu&#10;vL0yDKOqjFRShisp28jBYsXMmc6qRG96spix1lhzyc+HrCzH1lKMd7VjasO8TJTJMFiwDuQU30i2&#10;uBpG7mQbT/ohBsUOXVzHYBgs10JtJy1kLy98Moo2lUBby/P6pj3naW3iUgqzXWRbTTds5Fo08KyG&#10;I8ldIW4FRKMI61N1EvxsXmAsXNXfDCaxgvlYKwcjTPwR5jxr7WgqPD/AvSTO42w4PdOPeCXVv+lS&#10;ekfjhZbW8pKqy5FpsWQRwyvcmyVmYokYtJMtEm7GpuM8BVQSwdFY95SNqXKQN+lidkj9+ZgLKcK2&#10;C5FNp0NazoU2nverPevZVBbQUBJQXihpK4mvzg0tChf4udmKUWbxPHdwH1DqqmgtTbSuJkJLzVFD&#10;BaWtBddQt1VWsldXtlJVsFSTt9dTszfUcDTSdjIzQhga2mnpwHWNXMws3Ozt1eRhvhLh8vbC6PJY&#10;7qW8mPR4XUMDLk8QHBBua4XQ17WQV9KGySnDlLW0DK3hziQ3Kic4KiEwMuaUolJubnZ8TLidqQED&#10;hxa6Y+kYew8c0h1pSUBboSx1GU52fDeUiOQsYbpLmCQe0YXqjMDYmNkY6xjrqGipnQIw0FQ01FIy&#10;UJfTVYHpq53SVABPLgVDDXktRZiuMsTIg4eavZEm3EQbbaoN+ZIbaiAN1OE6ijYqMKSmgruJlquW&#10;XEWspK8odqg4ar06G8xebpamHZen363KOqrJ2qtO2ypL3DgXcbUoeO1i+GZZzHZZPMCt6vTbtZmH&#10;NRlAHtVl3KzJuHY+ujGIkkOwSsKYJKLM03DWSTjzDHebWKR+pYS0ej7xdl3BQUXWw45zS0VRvfEi&#10;ME+bPRMzmh95SUI+70MuC2bWRvOqIznlocz6eHFdnKguTtidGVAPJm/htNpIalMcqz2Z15Xu2ZPt&#10;M5AXOHg6auBccowH3k4ZZiwPs9bR1FdVAQ9r6ZeXysDKqiipqquqAfMITCkUL0b6TY/M/IIsAKAD&#10;Yyrj5YGuIq0K7KGMkQfW6yvfrQq9D1VWUlGUUfDAjgKjKdNBpro0noyMi5c5uWv/zeEdNAcNZVS+&#10;7OMqoIOxgPqyCqCmlo4m0EFzfWngeFAEOgQA1b4y8rIKhsYGJmbGIAecF7QCbcHAQBGAgZE+AGgL&#10;MoHiiHBwJWBxbmgZI29pY0wg4bLz0kPCAgOCJE7OSDjCzthIb6Cnc3lumseii9jM/evrv3z/Lc7R&#10;FvwpelNxcWLa+VjvWA9UCN3+QnrwL98+/PWvf/7zX/4ZClnz3//xD5/e9teVAZQWZRZnpyREhyYn&#10;xcbFR0ZEBienxAEFIDYhMiY+IiYuEiA2PgYAln36yrmS+v7RxeXrt5Y2bo7Or02tbI2vbNT1Dl1q&#10;aD7b0Bialx13oeh0e23paFvX9YmK6db8tkt2HGc7lnN4UfLI5nzTeF/n3HhpT0tO5YXCxjLf9Dic&#10;L48a7Oss8sCKOA40opUrzpboBkAUC3E8TmxhfvPkWPLl85K0JN/0pJD8rKTSi/45GZKsNO/0ZPdA&#10;f2KAHwA5OJAUFIDkeODEAmqgn6tI4MRhIZl0NIfj7uuLYrKInl5esXHsgCC6ly83IJgm8GaKJe4s&#10;kQuR5UbiEil8PIGLI7DReJqjE8HRyR3gq7O8NRznhKNY2KCMTG2cnAihIVEcD0Ggf4iX2Bci34UB&#10;HixPPtfXxytEJPCnkrlMpojPl3h6BrG5nhy+twfPiyvy9RB4Cz39hZ6BAD5+4SyOlwfPhyOQsHk+&#10;DA9PKlMIdJmPvDtDyORLGFwJiQa9+JUFZcNj6XQq39szmEpi0ykcLlso5IjBg03IEZFcyY42DjgM&#10;lkogEF2QGAcLB2tTWwsTBysrR2trRwtLHALp4mDvaGmGsrPAO8HNjPWMDHWMTQ0s7M2BRfaOC2YH&#10;+zKDJfRgiUekH0nCEsV6xRTFpp5N3ry9+e/QdgN//rf/+su//def/+PX//iXX//7T7/+euenz6vv&#10;vln57v3C63dXn71bufNyduNk/trdte0na7uPc87UmDq6OWJpLmQeniJA4Zl2aJKjM9UeRfrqI++I&#10;Itoj3KztsWZWEBcPYGKGMDR2MDKDSHlza8xXJ3qQo6YFcfFq0sDxqpomQNfUtdDUBdJMQUXfyMwR&#10;/EAW9s6mNmgAYyukromdjJE3NoVbWGFsbVzgjm5ocGpHNzjc1QHuqqtvjXEhOSBwDggXlJMbHOUC&#10;R+HINI4TlgxKXXAMJJoER5JccCwHezwOB+0yj0GTsS5MJIJEcOPa2xFQaDocQdHRs0VhqHYOeAMj&#10;eyKJxxcGUihcMpmNwbiFh8f3949XVzdTqKyJybmd7YPUlKyTu4/mZpf39w57ugcaG1pvHhxtrG2l&#10;pmTOrl6dWFkoqasKiYqYnZ7ZXF3LSshgkph0ChsBd7K0sEuKTX7z6EWMT2BdUfHW8NjglYrpmqYc&#10;n5DjqavFUam5kSlebBEOg4+KjMvJLUyIT7mxsweWNFfnl9saWkpPn2stLqlMSO87c3m8qq63qmag&#10;rf3y6bN3bh5dPnO5ubFtdm4pJjZx/drm5Njs1NTS4PB8YnIB3o2DcWIjkOAy6QgkQ6pADvL2DmSZ&#10;47y1NcnUDGth6WpiijGzwOjq26hDu7nqqyhr62gbQ4y8ioGuqoGBpqGBmr62krqWopqRigpCTxtv&#10;ZkC0N3WHGxORxgSEEc5KDzzSMLo6pmCddkrBFCZnAINZqiiiDLQJloZ4I21XQ02mnbG7iSbPzkSC&#10;sYyjOofibONJiHh3xzhXuxyW82kBIYuBueLPKuLjq4OZ5f7kmmBqbSClOZzREk6r8Xer8sE1BZPq&#10;AwgtodTmEEpbOLMrhtseye6OFfRECroj+N2RXIDeaG5fDK8vhtMX7TEQyx2K4Q7H8sYShCMJYoCx&#10;JK+JNN/hZJ/uaH6lGF8uxJYL8Fe4uDN0dLSDvq+pqr+ldgTKLIWEyOfgzokhX+PTfOxpnluxgFog&#10;YJz39Sry9E2iCzN44SMlfSdLD28uPNxdePLg4Md7O5/uXv/44Pqn+xsf7+5+Pt774fbBl6Obn+/c&#10;/HLv4MujPQj39j4dH3zav/Vx7/DjzVsfj/c/ypj6k/3Pdw++PNz/4cHepzsHnw5vfT48/Ono8OdH&#10;h79/sPtxZ+Z4bXilp6S8JTt18VxWX7xve6y4Mph12c/jtCevLTPnZHbtZGn/8e6zvZWTW5vPj7Zf&#10;H6y/fH3vjy9u/Xxr8dXB0qudqy+WJ+9M920crz34dPL+xuBcoAsxAI1Jo1PyeLRL/oLSYFGxhJ0l&#10;JMXRXfxwjkhtFWi7P3mYuaqyhZqapaoK+CnN5WBwFZgv2qxQ7FYRQu9LF49kiofSeBNZYplf/Ey2&#10;ZDrLF2Amy286UzKdEziTG7RUHDlVGDacHdCX6T+QE9SSJO7IlLSkSRpSfepTJQ0Z/rXpQVUZQeVp&#10;wVeSg9J8WTlBwqrMhKYzuXXFuc0Xi9srLvXUl/e1VPc0V7XXlXbUlw11Ng13Nfe11vW31fe21M+O&#10;9M8MDYz1dA22twJFho2lha21q/vb12/d2L65u7W3tbF7fQ3g5PZNkHP38ODBndtHBzdkyuHO1sbS&#10;/NwYFMD92vzM8uT40tT4xsIcyFyfn12ZmYSCyYwMzg4PgjqL46OLk2Mgc3ft6o311YWJ0dHeLoDB&#10;zraOhtr68is5KYlJUeHx4SERARKJkCdiMwI8hWG+3rHBgemx0YXpqZcK868UF5WcLqy8cK6+tKSp&#10;okxG1ve1NA11tHU31rfWVbQ0lPd3N0Ch80e6ZoY6pvubh9ur+1ur60vP+nCpYjqBiUWSEdZkuAXO&#10;QtfVXF2MNoym2aWwUekeyAKBc64HIp1qk0m3SaNZZbHscrnIfD66SIQ9I3YtFuGLBC5FIucMD/tU&#10;pg1AHNkqnGAWgjMPwFqI4GYkU203Iy07VTk7dehDTj4BzcQ5kpztJUJ6VJD4Kx0f4ssFhzLyHSDI&#10;20PGyH/l4gFkRWF+fBn5HhEgBPIrIy8j5WWH4QGimFCfhEj/xKiAv23xGpIcFZwYEZgQHgBkRnxE&#10;ZlxEkJjr4Y4TMSg8KtmXxwn18U6KCA+X+Ib6SiIkgcHeksiA0JTohMTw+Mz49NjgmEvFl8vPVdRc&#10;qh9sGxvrnt5dvrm5uHf7+smTo1dvH37//fOffnj1OyDfPvjh/ZMfX9/7+N2znz88+/2Lux9eHH//&#10;8OYbKJ773msZ5w6Ux0cfHuy/u3n92cv7P7689/OTox8e3/70+Pbn1w9///r+T49uvpPVfPvwl5d3&#10;P7+488PT25++uffz41sfQLWndz49uv39k2MpDr99cfzh+dH3T299/+Tmh0f7Hx7e+Pho7wcA8J/9&#10;+eFP39z9CVQAZ18aXV8ZX//D9//rw/Mv9/eejbTOPLnx5ptbH7+9+xOQD7dfPdp9sbd865vj13c3&#10;bs+1jy93T+4MrdxZ2H+w9uDNzXc/3Pn27c69+erWkXOX62Jii0T8s97ivc7211fXbo/P3ZpaPZzf&#10;OZjfuzF3sDtzc3Ni/9rw9vXxvevj+7uzd27M3NmaOt5feLA9fQdgd/bkxtw9gL35+7evPt1bfgRw&#10;tPHycO35/d13N1ef3l5/cX/v/dHG88ONZ0ebz+7ffHNv79Xj43fvnv304Zs/fPfsdz988w/g9r5+&#10;8OnNwx9e3fvw7Pj9i7vfPb8DUe1Pj76FcPu7J4fg5nwPfUxwG7pdDw+/AxLc9sdHkPLo9rfPTz49&#10;uPXu3sGbJ8ffPT/5+PQOuJ+Q8u7Rzx+e/ukfPvz1d+///OX1P/3+u7/88eO//9OP//3Tu3/88uYf&#10;Pr/+w6dXv3v/+IdnR98cbZzsLNy8PrO/PnVjsf/aSNNEX+1A7dm6gri8w+Wd8cbeSyk552NTkgVe&#10;8R68NAH/tL9/XVJ8e0ZSTXTQSEHiSG5MY4hHqRjXCW0bDh43rJFUzxhHtWyCaV+caC4vrC9G0BRE&#10;74jiX+I6xzlo9ERxuqJ49UGsxghhZRC3mON8RYSfzvTvjePXBLGCMdZWMJi9tq6Fjp6xlFvXBYsO&#10;ZWU1BQWwfFKWesoDqaGkpq6oqiGvoqmgqqesqaeho6aiaaBvoqdjqCynpKOsZqKhoX8KZgiD2cjD&#10;zgSIZy/lzZ9PXyyKn88Jn8vwX84Pm8kLLxG5lXm69cZ79sQJu2L4fQlisPZrjeR2xImGM4N70vz7&#10;s8K60kPakgMakoM6itJ3RzoPZ4bXhtrXx/r3VqYPN5ZurC6MdjfN9LftLYyMVJ0pDGBdDKJVhTIa&#10;I9lNsfxLEmJlKOOMGAuMD7DzzXGC1gTBQIZkLD9w/mzkyqWY9StxGyVxG5ej1y/GrJyNHUz27U/w&#10;bQnnVfpSOxMk3Smhy6UFt/qa5qsvjJed679cPNNc01V2Yam/c7qruaP84upo3/bs2Fhr3WhLzWxP&#10;y0R7/dWRnutTAxuT/bvzo1szQ1uzAzcWR3bmh26tTh5dm7y1MrY93Xu4Mnb76tjubB+0welc7+Pt&#10;6Wc35p5uz9y7Ngo5yK/0H8x1Alztr1joKrm/PvRke1xGyj/eGT9ZH7w+Xr/UVwbk2kjN3lzbznTz&#10;6lDVYk/56nDTzkzv3vzA3nzf4dLgzYX+3cnOG1Md+5MdO2NNN8YaNwdr5lsuTDcWzzQUj1TlTree&#10;35xo2J1qBl2Bfm4udoLDa8PVoMMNkD/TsiVV9hc7T64PH10bvLc+drI6dvfq6J2VEYDj5eGjpYHb&#10;i/37M10353pkMWp2p1o3RupXB6pX+ipnWktW+2uvjzQdzHYfLfTsT7XtjjdfH6oDRXMdJVOtl3vK&#10;C5YHGm8tj2SEeaJN1Lg4257KornumnABaaG3/s7a1LnUyAgRHW6g5myui7UycLU1RhirwY1UXax0&#10;4SbqcDOt1EhJfKiPtaGGuZ66oYaygEkz1tYEa5OOppbmuqae9u6+9j6AjsaOzqZOMGvtaesA6G5t&#10;BxW6WtqGOqHgMAPtXSPdfYNtXX3N7R21jcsTMwujk0vjs/MjM4NtfTODkyuTizJGfnFsZqSzv6Wy&#10;tig9u6+pbXl8Oi8pxcbASEim0Z1xNCcswsS87sKVhZGJ8Z6hyYHRmeGJ4a7+if4RqTN+73BX93hv&#10;32T/wHR//0xf32R7+9rI6MrA0NrI2Obo9EL3wGxH/2zP0HgH5NL+1YV/qL23r7mzq769qawJoPZS&#10;bUddZ2dTV1dz92j/ZGdzb0NFe2Nlx2DbyETf5HT/9PWFtdXJhe2l1a2ltYne4TNZBdUXywZauxdG&#10;p5sr6rw9hFgHJwAZLy9mCtwxbkhLRxd7DNbRGYfCMQl0T7aIR/Hw5XoJKBwhlctypbnYopluNCLa&#10;1UTTMEjsvzg+P9QxMNo9Mtw+ONU10lPR2Hq+rCQpvSQ2KZTo7u+MlSCQkS74ECTGx8z6PFdc6xde&#10;SGLluVFLeV4tgRHVnv7FFOYFJrfeJ6DZP2Q4PmUiJXMwKqGK73WOTL/M8KjiiQCavQPb/UJb/YJq&#10;vXwrxV4XefxiNrvIg53DZKbS6Il0RiyLTbG1NZCT01NS0lNTUZaD6WioKkLsjBIUORgmp6qqCpHy&#10;CnIqCqfUFOXUlOShkAhQ7HQVqfs55H0pY+EVFOSAVJO6aMoYeQ0NNSUlyEVdTkqrA11FSVlVun+G&#10;lpoqOI0sBA0U5F3hFICqopxs51VFkCAmH4pdowCTV4QpKJ1SBAYTQAH0BnLloPcEADLeByYvJ6+s&#10;pKiqArnGy8vLKUAh6mHySr9BEehy0JlkPL/M5f8UFLZe+W+B41WkPvLg8NTf3NtllPpXRh7oQJHV&#10;BEmmgByQZLy8jKwHuozQ/9rP/1UClyGvoHLqlKqmpnF+YcnFy/U4Vw86Q8Ljh4vE0QJ+qFAQIuAH&#10;s1k+HLaPB8tbKAgS8AN5XH+Oh0QGJsNLtvWr1DWNDhSQI+PKKWQBjeHJZPt4iyO4bH+ym9AZSXfD&#10;cd1wHiR3AajGYIhZDBEBTye7UZkEBo9IjvKgJvOpKWKPYAYl2INjb2BsZWDhjIaiw2PxbCrNh8aU&#10;UOg+FKo3GCSTLWExfakUMZslYdAhFt6dyAVjkMEJQyG4eUCjwtLweAYKRcRhXAlwuIOuenl2wuZQ&#10;czDFHqsLq0ziztcmlcfTqpOYJeGEvgLfnZbs4UK/iSK/8hCSkxLMy9GEpqvIMdZiGqj4Is39XW14&#10;KAMBxsjLyYRvq0/TV/Yw1eTb6NDNVRi2GkQLFUd1GE5Xy0lVE6WqZQk7dTk1trfqTF9F7slS/62B&#10;1ggXR6ICzMdSPxRlRtOEsXWVz/OoSTb6PjDYjL/bYpBTI0mpk6PVzTc6j5QPgMHa2S7T4fwqJnwi&#10;mbNXEXPckjGeK+pNoPUn0Wayuevn/XZLQ++1ZLwYODdTGBRooxiK0Am01/a11IrD2kQ5mcS7GsXi&#10;TdPobsU+XrneosJgr7NgxZcfVnk6qq06v7vtck3d6UuVOSkFMYJQITdQ4BPmyeCSrK31UY5mdAIq&#10;OoifHC5GWWmY6cEQ1ir56QGVF+JKikIaLkd2VcRUF/q2ng3vuBBVnS8qy+c2l/q1V4a0loS3X45v&#10;OR1XkRRsdwpGMVZ3VIQi+TgoKbgY6GP0dR011ZE6WnAtLRsVaDFooSpvo61io6fqYKRpZ6hhraNq&#10;o6Vmp6WN0DXAGJhhjMyBldZUVcovzr339uHzn988+uFF21j3+SsXz1+41NXeBy2YOgay8s+IgyJQ&#10;BKqFnQvslCbslLot0sXA1IJMpQwP9eFRcCLSjufmxEI7ulmbeOCQBLgl1tGcioO7Iczd0VbO1kZI&#10;M12CoxXfHSuiEd0xjmQsGmNnaaqnpqMs3UniFExHHqavADNWgBlAe9crmCrL68nDDBQhGKvJmWkq&#10;WOoo2xuqORpr2Oup2OooOeorI3SVMFoqFjBYMBbemhFZl+Q/X56xWpG1W5V1pzrnbmXmcXn6wZWk&#10;zUvRV8+FXCvyXy30274ctV+RtF+WDHBcmw1wsyIV4FZl2nZJ/EiSqFSIPcfC5LjZxjoap2JtEl0s&#10;Mkm2EfZa1f6U5TNx+9U5h7X591rOTmcHt4SxehO9Fs7H96YHlgczy0M8LvlRaiLYEKK4jfGihjhh&#10;a7J3T4ZfcwK/PopZG0ltiKS1JLA7UgVdmV49WZLu3OCO/Og0L5qVdKdrQ2CKgWWGnVJVUFGUV5GT&#10;U1BSANZVTfquFNhWyGqBJHsbKrOWAJBVlRpkWT44lGUCHZhuNQ1VGRevLI3/riQNKC99wQk9DYAO&#10;MmWcuLY0UAyArjRGjdbfnNxBBVAZssmQ7YYC3ahLY9SAarLg8jL+Xcaky7h1UAoaghxwUlAEAA5B&#10;ZSMTQxntLmP5ZQMDIwQnBZVBQ6ADyF4DOCIcXHAYrCsK42KPQNtaWBuRaYSc/AxfPy++kANH2Fla&#10;mTo7Ia8uzlWXlVibGYcF+v3u04cb166irc09CC50tE04h3Ax3jeei/F0MbqQEviHD09+/a9//ct/&#10;/CvEyP/130+2r7WWnK4/X1B2OgssWqPCA1JS40PDg6JiwlPSEmPjIgCi48IBIoESGxEVExkdHQ3L&#10;LLycmnu+qWdsYmlzcnW7d2phcOHq5Nr1/rnF1pHx8u6uxMvnWDEheS3l5wcazvZXd2+OXxysibyQ&#10;4pcZVj/eXjvafrmjpqq/berGtYr+1tD8FEqwGCWksSIlrr4cK7KzpoOFtbuLPdUVw6YJooP5EcFA&#10;ihOiaMHe4qRIZrgfJcCbGxNKDfZlRQS7SjzRQg4lJADv64nzEZOC/GjBAa7eYhceB8vnunDYCAbN&#10;gUHFi8VoDocdHOIdm0j19mP5BnL9QtyYPKZYQmKLXYgsIk1IZXriCVwnLBPpRLJHE+DOpK/O8hBQ&#10;BHsEDu3s7ojEuri4czyEbBbfU+TD54iZNJ67G5NG5nqwPAmuDBKRTSVzGQwhnS6QSMI9eF4MtpAn&#10;9BV6BwBdIA7g8H19/SNi4jOALiPlmRwfOlvM8PBm8yQ0lieJKaIyxVQPL4aHD5kObWXO9ZB4sHyY&#10;dDGb6cWiC6kkDovOp1M4bBrHW+jryff2Eng7I11cUFg3LM4Z6YCwMYPbWiLtbdAODih7e5SNLR6F&#10;sDc3tTMz5jOoiTFhTigHPV0NHV0NeTV5CydropjB8BdwQnzcvTj8SF9mKIcWTA3MCwjODShuOfPl&#10;rz/96dd/+sN//+lffv3z73/9x9/9+m8//vrX2z9/Xnn7+uq33y2/fr/6/P3qyTezWyeLmw+Wrz9Y&#10;XL+XWVRpCSfaY8hYEseVKkRg6XZoEpCOGIo9Coojb4sgOiAhN3krOxdTS5SpORKKV2OGMDKBHOQN&#10;TBxkjLwsyjzIUdc2V1Y3+krHS/3lTVQ0DJXU9OWUwJWYm1oize2cjK2QRpYIE2sUBAukkRnc2Bwh&#10;o/uhqDVIdwB7O5ydAx6JdneAu9raY8FvinEhwVGuKCeiI8IN40zBubJcCR5wJMkBTkSgoG1kQCsk&#10;goiAE8AjH/RjaYHGoMkg043ISUzMdSfzvL3D2jtHU1PzV1a2JybnRGJfApE6Mjq1vrFz8VIZX+A5&#10;Nj596+bxlZKKifGZqyvrN27s7+7uVVZWFxacOdg7zM0r6h0eHpmbjUlL9Q8Nvb6+uTg931rXikXi&#10;kI4uThg3HJaUGJP84t7zxJDYkqyCk9XNltPnV1q7O/Mv7PVNDF2ubT59JZgrsTOxDQ2Jio5JRKFd&#10;mhvbijLzCjNyK0rKs+JTozleBb5h1QkZAoSzwI0koLHgNg7+3gGXzpbk55zJSM/38BAnJ2WUl9cX&#10;FV1uahk4c67K2haHQFKdXTjmFngUmiULWQNg70CWhpUn29pSrG2I5hY4I2Pw26G0dCxVVAxUVPSU&#10;FXV0tc001Qy1VAz0NIyMtI0N1PR0FNV1ldSMlJRwJgZ4E128uRbRTp+OMmFizCh2BngjdTcDbUd5&#10;OaymBkFPF6+tSTLR97A393aylTjbhhMREoxlEM4uws0hieGUzsImkOCRLuaJ7vbFQrdsBiqP7XTJ&#10;hyILOHvZC1cpcWsOpXdEs+oDiK1h1OYg945wWkswqSmQ2BXNAuiJ5fQlCNsiWB1RHr3REB3fFcHu&#10;iGR3x3B747h9MZzeaI/uCGZfBGswmjcaLxpN9BxP9p5OD1jICxtLC5rIDG0O9qjxpZbw8cUM9AUe&#10;LglrGe9iGWSvJ7HR8bHWFpope1mph6AMwCDDnKzPePPP+fleCgkfvVC1N7C42b16OHW0M370YPPb&#10;O1vf3t787mT7h6cHv3uw8fn+5pc7Oz8c3fh8tP/l9sGX4wOIbb+/D+HOwafbBx8hRv7W9zcPvj/e&#10;//Bw98Oj3U93b3y5s//jgxuQyzyoc3zry9HRL3eOfndv7/Pe3MOrvdcmaro6ik5356YOZUQ1hnAq&#10;gpjVUV4Xg7y7Cgo2+6aOFw9uzN66ee3hjZUHBxtPj3ZePb796cnNT49ufHyx//OdjQ/b196vLDxd&#10;nX+4MXOyM3v4+PrDLyevm7KLw4mUCIJbtsCjWCJK9SBHkjB+TjYkI02zU9DbFDMVJVNlZRMlJbAS&#10;MzoFs1c5BSZqFTFeF3yIHYn84QzP9ljqaCYfIuUzfcbSvaYzJTPZkrmcgMX84IW8oPmC0KnsgMXT&#10;ERM5AXNnIkZyAvsyJYM5AWAy0ZPl35zi2ZjoWZ/oWR3vWZPk25AeXJsWXJ0WUp4S0lac0Xu5sKfs&#10;TH/15Z6qiy1l5xrLzzdXlTRWXGqpLR/obB7qbu1tbeprax7t7Rrqah/oaJ0ZGZoeHhzu6+7r6Jga&#10;GZkcGZwZH1mYnlianVqZn7m6MLu2vLBxdQkczk6Mjg70drc1N9XUNFRXANlYUzna0zvc3bkwMba5&#10;tLg+P3t9cX5raW5lcnR7Yfb63MTa9Oi1qZH1mbGN2XEgweEqhPHliZHZkf7Jge6pQchDf3qkb2Kw&#10;e6S3fXYMCjEviy8PxtbRUNtcXVFffuVMdmZBRmp2ckJMSGBEgCTISxDiI5IIPMRsWpCYD5AQGpgR&#10;G5mfEnc2P7W2/ExbXclge+1AW9VIR01Pw5Ve6adwFCcHZxsTlJk+xkzP2cIAYahurQpj2WsFEcyj&#10;yDbRZKs0pmMqzSYWbxxPME4mWWYy7PP56GJP/Fkvwlkv9yKhax7XpUiEzfBwTGXapdDt48jWoXiz&#10;IBdTP2czf5wt287Y1VDTRhkGfSShqSQiutCc7bjuzn4CeqCY5SdihPnyooLEQAZ5e3xFoCeEIC/w&#10;/PnNaz7E97cimZt85N+2e43wF4X7CQGAEhkglh6KQyTCqGBJfERQQmRwQngQhLAQgOhA//jQ4Jig&#10;wPjQkJSoSH+hgOLszCFTfLnimMDICEloekzKhfxzDWX1g+1D6/MbG/NbB+uHJ3sP7t16+uzem7fP&#10;Pn7z6PvvX/3y7tlP757+8ubhlw+v/vTmwY/PTz69ffjTw8P3z44+Pjn++PT2h6d3Pr28++PDWx+e&#10;HILDT8+PP7248wMofXXyBSgPD96/uv8LKH1x8hPAw9sfn9z5EeDF/d89Of750eEPj48+vLjz8f3j&#10;Xx4evAW9gYag1Tf3fgZdvZI1kZLLAPcO3j298+HxrfdPAG5+9/jge/D/9OnNLwBPDr68PPrl4d73&#10;L4+/vH/08/Oj79ZndtemtwAON+6Ndy5szx29u//ji5sfAV7e+vTy6NPJzsvHh+9Objzfu3q0u3jr&#10;ztrdu6sntxYOH++8enrj9fvbbz+fvH+5cdRdXNqYkV8WnTR4/srRxPz13vGTpRsHszu7szdurz/Y&#10;mj3cX7yzN3e0P3+8ObF/feJgc/JwY/xwa+p4a/Lu9uz9g4XHuzP3gSG6vfL81tLTGwuPDtee7y7f&#10;3199cmv9+cG1p/duvAPK4caL462XADevP7l/882tzSd39169uP/hzeOfPr/9px/f/+v3z3//zX3I&#10;/x3IlycfgfLi7ofnd75/fvwBQBrb50dwu6CvCu789PTul6fHPz4+/uHJ0Q9P7nwG8tHRJ3AbH4Pf&#10;686nR0cfwM/34Pb7R7e/BXcV3PNH+989uPEeyPt7b6Gf9fD7RzffPTv6/tXJD6/ufQJn+ebk07uH&#10;nz88+/2Xl//w3aNfPr/4hw9Pfv/D8z9+evaHj89++d3rP7279+33D77/6dkP726/+OH+m/e3Hj9Z&#10;O3i1fbzZO7rR3j1XUd6VnT6Yn1YTKi73pbdHCJqDGb1x/Ln8oFo/YpS9ymU+uidG0BbGbgpiVnqT&#10;y8TELFez1lDWQJJXYzi3JphT6kvLoyOawz1m84I7orhVIZwIV6SNnJy5krqxiqYpWLmoahqoa+mA&#10;1YS8kraqpgJMTl1RVQmmoAyTVzulpCGvoiWvqq2gpqsC7e+qqa6lrakDqumraOjD5ExhMKaFWXtm&#10;4nJp0VhuzGxe1PqZmNlUn+l4YU8wtULk0hREn80NXSgMG033G0mTDKX5TuYGzxREDGUEjGaHDmYG&#10;tcR5tydKulICGmJ82zNjs0WsuqyEw/nRm0vTN5amj3fWlyYHRrub5gZa712f7TifnudDqY4V1ISz&#10;OhNFXale9TEefdl+A7kBPZm+jXHcplgI3cmefWk+4wVByxdj10rils9HzhUGzRQGjeYEtkYLW6IE&#10;zZH8wfSgm03nNquL91tLNxourjeXTZQVT9WV9Jef66u6NN3ROFBfPgnJiv668tGW2vG2OoCF/vb1&#10;iYGdmdFrYz07s8M7cyM3FkcOr00BCbA51XNvc+5gcXhvfnBnpvdwZXRtuGl3uuvJztzT3dnfGPmr&#10;wzJG/uZ817XBmpm2CyfXBp5sjz/aHH22Ownt77o1enulR+YXvzfXNtt5aamvDBzOd5WuDDZsT/ds&#10;T3dtTnbsz/UC3JjqujXfvzvZfmO87Vpf1bW+is3h2rnWC8MVubMt56dbz/dWZgOMNBSNNp6e6bq8&#10;OdGwM9u6O9OyPlq7MVa3M928Pl4/210CABTZZq1bwy1bw03bI807oy3g8PpI09ZYy42Zzo3Rpp2J&#10;NoCNgfrt4ab1vtrrgw3XBuqWuiuvdlctd1YstF5eaCudqDs32XSxpzxvqPbsZFvpfE/t9nTv/c05&#10;OsrcxVyjINav/VLu/c3Z7AjvnEgfuJ4y0kgNPE0wptquNkZIY02slYGjoYqxEszRQM3Z2sBKT8nK&#10;QMXdyQ5jZ4q2NyfjMTrqyvaWlk01dZ0tHV2tECPf39Hf19EzPTrZ297d1dIG9MHuXqB3Nrf2NHf0&#10;NLf1tnQOdfYA2dXY0l7TtDQ5MzcMMfKybVEn+8YWx2aAviDdxHWid7i/pePK6XNXis72NbVRnLEu&#10;dg4cN3ciHIWzdUgKDlsen57shSLUzwxPQM0HRke7Bsb7BqcHRqYGBid7ob1bp3p6Zvr6VodHt6dm&#10;VgaG1ofHdiZnFnv7Z9p7pjr7Jzr7QPPJPimP3zk40N7T09jeXtPSXN4MUF9S39PU29vWBzA2MNXZ&#10;3N9Y2dZc3THcMSZl5CevL6xdnZjfXlpdn4GCyJ/LKeqsa+luaANyemCsv6XrXE4xj8ohORGIGDeE&#10;hQOLyChMy6svrS09X1pytiQuJEZA54FMOp5CdiayiQwqWGuRWHi4CxHt6orA2hhalp+9Mtk/Ptw5&#10;NNja31Hd0t/QPlDb3HahtCozL4rJljjhBNZ2vg7IQEekG0wxGunSGZNU6R14gS3IdnU/TWXX+gbU&#10;SQLL+J4lHOEVjvAym1/vE9AdHtMXFd8bFtMiCazgii9QGADnyfQCPDEb65rjRswkEhNw+Ehn53As&#10;LoxACHEnYfT1oUmgmpqqvLyWprq2lgbEpZyCPNBhp+Qhl3RpUlVRUldW0FBR1lJT1YQ84tWVVVUU&#10;laFSGQUv43eAAjnCq0Ge9Sr/Z5wEUApaKSkognLQgaa6hpqSoowkVzwFU5Vy/eAUqioKKspQxxCg&#10;XQmVQceKMAUwKgXYKdAc4usV5JSUIchDHvFQmGMFiMuXB31Bu8XKQ3Q8xMifAgC2VhEmr3AKnEpB&#10;HupCHmLzofFIfe1ljDyQ4HpVpeHgpXw9lKSEPBRNXkayAx2Uyuh7kIDytaGMl5dlAglyQGVZJ/+3&#10;CQZGJw+uW11BQSs790JNXTeF5kmmeLE9An1847y9oj3F4V6eYVAgGnEoAJ0m9mD7cjl+HA8JUGTy&#10;q2s8yZ0nA9AhpoLjBwAUUI1B9eKy/QXcICEv1A3n4ebKoZAFVKqA6+HLpAl4TBGXyeeSKJEcWjSL&#10;WBDsk+IjEhMJKDNLDpkNt3cxN0Pa2ruinaBvtQnufCJJ4EYQ4PBcMkno7sYju/OwUAR5JjiU7T2L&#10;x9IxKHegozBkNIrkhqe7InEsLM4bj46iYyfLco9G64sDSUK44lJL1uU4aobI7nyQc3cmryoEt12T&#10;uF2TvFIS4++gTNaFMc20eBZ6XHNdtomWh6U2H2niibXwwln6E+y8MRYkI2WmmQbXTpdkruQB1yWY&#10;KjmqwtwMdB0UFOHKGvbKSiO1pX3VxSt95ev9FQksJzdVGEERRtOQk9gasA1U3ZRgXiYGZ6nYQDXY&#10;FazeqLdjB1t32Md81M+2yBGWbQVrE7i0ermOJAq3q+KXyyKv1Sau1iedDJ95OH7uyeSFsdPeGQyj&#10;zlT+XnNhS4Knr61GEMokCGnuBzeTOJpG4mwyWQ6Xg+hFvvyqpMSqrMyK/Mzu+gvDveXTky3llXnp&#10;OWGx6f4JOSHBST4R2eH+sb5MPtHPnyvkEZOj/cqK02IlLDt9mK0ezM8DXXE2puxMZF1JfFtlYntl&#10;TFd1VGtJaMu58MbikLIsbk95yFhLQkdpaE9F4kBF1oU4iaMyzA/neC7UB6kMc9JScjPUx+jqYPR1&#10;7dRUENqatqqqxnKnTBVOmSiestVRNVNXMNdSsjfQdDDUstPRQugbOBubIfUMXUyt4MZmFsYG5lbG&#10;JC4lLC0yKiM6OD4U746zsLAAUxc3vHthwdmG1u66zv6Wwcn69qGzl+uik3LsUFjwPzEjMzsjJdkF&#10;bu9oZuTqaE3HOHBdMUSElaujhTvKBmVtiHMwwTua4uyMCXBLnJ2po7EWGIOtgYa5jpqlnoaNoTaA&#10;pY6asZqCkaq8hZqSqYK8CQxmoaxkpqRorChvpCxnoAgzVZO30lG20JK31Faw1Vex1lUCgBuqI/RV&#10;4OpyGLVT6XxSe1Zke0bIYnnmwqXE3aqsm6Vp+xcTts5GrZ0OWSr0XyqSbBQHbp8P3boUeVCetF+W&#10;eFie+qAh73597u2KNKBvXYydzwnoi+E1+JErPN3P0J0y8fZnWLhMd4cskmOCi2l7lGgsM2SvMv9p&#10;b9luWcZCUWRdAKU9mj+ZH96VIinxp4L1Gli4lfhT6qO5DTGCijBWS5JXT1Zge6r3UH5QX7ZvWxK3&#10;IZJWF0VrimO1JnE70sUd2X6d+ZFFwVx7VchHXkcOpgSDKQErB1OQOwW9QAWmEtgOmfEBpgsowNDJ&#10;LDNQZEYYHH7VgQTGENgwYKiB1NSEKHVgThWloWCAEVWWbuUq844H+aBU5sYuc283NDYwMjEEuqa2&#10;BsiUcffQK0/pN05fuXgdqbc7gIx8B5VBvoxMB/hKwctodxlfDxQDI31jUyNTcxOQD0pBTRkdDw5l&#10;PWhLQ9YABdQE+Q5weycXFBJj54CwArC0MWV6UAuKcr19REwW1dLKRF1Dickgz86MR4QGmOhrl148&#10;99d//aesxBhrAy2WK5rt4pDsy84JZPvgTT1xxhdTA6SM/D//+ut//vqff/nn3/881FzTeqW4/HRW&#10;TlJkalxYSmJUaFhAcmoCQFhEcGxcREwsRMdHxYZFxIZHxYRHRUVERobDmnommvonShq7ytr7yrv6&#10;Knp6q/v7BpeXp69fbx0dvdTaHFiUSYsPYMQHhl/ODjgd37s92bM5nlSaHZQbxYvy9k0JiyxMSTyf&#10;17M6m3z5bGhBpmuAECVmMqIDCEFiS4arEcHJkUuz96DAPeiMyEAXMc+KTkAJPKwZREqYHzHQy9WL&#10;T/IVAdCCfGkhEoJERAn1cQ/ypEcEgFJ+XCQzLNiORHagUAlCLwSdgeZxrWgUoo8PxdcfyxFxAiPE&#10;YbEUgS+RJaLxfd3ZYjc6n0gTuhJ5GBcWzo3jjGegXahOODpQkE4kOJqIkpK2CLSboyPW0tKRSuV4&#10;efr5+4UE+IdyWNCjheLGILhQGVQ+xd3DGeNOp/KpZC4eT+PxfNlsTy7Xx9s7hCuQeHh4QUHhaUIS&#10;TcAR+DM8vOlsLzZPwuT4ghway4sjCKAwxGyeH4fn507lszx8PLjQG2nweANPMjbbm8PxpZA4oHM6&#10;jSsU+HLZYhHfm83gCXhiKpmBdXalEilIOwe0gwMOjbY1N3eCw9GOdnaWZgg7K6S9NdzeSsBlnj1T&#10;wOUw7eytwJ+7nqmejo2+IxUlCBGHp4ZlnU/PuJjimcj3zhFzs1ke+azgupCuB/1Hf3l48u/PH//n&#10;6xe/fr77lw8Pfv3D7u9/mHrxbP3Dj9fefFp68Grx7vPpG/dmtk7mtx/Ort1Nz6+wQ1Ec0O6uFC7O&#10;nYNxY0N0vDMV7kIDcMRQIE95NMXWwc3G3tXcytnUAmNm6WRg5AhgaOoI+babI0wtUaDI0gZrbo0B&#10;Odr61hCjq2msrGVySkVHQV1fRdsYLDZhCppKavrG5nAzK5SJFdrMxsnADG5kgTQ0RxlZoPX+1pWl&#10;tRMcSUCj3R0dXJEIInhmo5DucKnLPBJJwGBIzs7QdvCy1/6gVBognooGV2Hr6oKh29tikXAClcwX&#10;8CQB/uHNTV0R4bG9fcPjYzOzc8tFhedu7B2Ojc7eOry7tr7t5x/s5Iyvb2jZ2z8cGh4/c/bi4NDY&#10;5taNicnZ0rKqe/cfL6+svXz1NjeviMcX3z665+MX3NU7tHTtenxSemlF/dzs1Z7OkfGReS7Lx92V&#10;jbDHIx1cwwPjl6c3wnyiE4ISx1sHc8KSKtILLoTGDxSVpLN8Emg+PBTVQd8e50RzxtKcsGQM2hVl&#10;BcfYwBF2cCz4JcwdJCj3Yp9Irp0zytDK0dzBwR5jaY50ciTaWzhZmyBRUGR/rLmdk40d1t6R4Ihw&#10;hyMoKDQdjYG84x0cKY5wKhLFcHCkQt7xNkQLS1d7e5qVNcHQBGNgjDQ0hqtrmkkZeQNFRV1VVUNt&#10;TTN1VQNgWvU09Q01dPVVIQd5Kw01lKGWm7muq5mWq4k63UaPhzDl2BnSzHXoZjoCB3MvlI3I3lxg&#10;ayJBWUUSkQk0dIybTZizWbSrdRIFnkxFpDMxmWxnoCe626ZSHbOZ6HwP5zw2upCNOcfHXfF2r/an&#10;NIYyWsPZzaH05hBaSyi1LYTaHEhqD6V1RTK6o5gdkYzOKGZXrEdvAg+gK5rTHc3viuJ1REKkfGeU&#10;R1c0uzuS1RPF7o/h9EVxeyM5w/GeU2n+CzmhVwtjpjLDZ3JjmoI55d7ki3x8Hh1RzHXJYyAzqA6x&#10;WPNwpHEExjzKxTrCyToUYxXu4hiBx+SIhKXR8Y3ZZxeaRw+m9ncmbt5afny09up44+3d7W/v7n6A&#10;ItXs/HhnG8LxzpdjGSl/A3KWv7P/+UQKoB/e+P7W3veH+x+O9iEf+ZP9T/cOvtzb/929G7883IPc&#10;5O/tf7x/84c7N7/c2vn29vqr60M7y03Dvfnnhgpy2xLDm2Mkl32YFUGi8z7C6rj4+UawPl+7Nn7j&#10;+sK9a3MnG4sPtpcf3lp/enfnzcP9D48OIKf7492P+zsfNq6+WZ59vDb3eGfl2d7ygzvXHr288Xy2&#10;dTSMLoqk8wJciUIk3NcZSTbWQaoq2KoogImXpbq6iYqq7ik5bRjMXEneFAbzd7KojuZ3JPJ7Erkj&#10;GYKJPK++NO5Ipng803MywxPyjs/2mcn1n80LkCJw5UzEfFHIXEHo/OnwuaKIibywsZyQ0dyQvmy/&#10;7gwfiJrPCGhP8mtJ9GtJDmhJDe7Mi65LD2nMiajJjmgqSuwqyW2/mNNffbG3oaKp8kp7fU1vR2tH&#10;SzNAT0cnkF0tLSCnouTipXNn01PTvL19BUIvN4I71sUJg3AgueGYVBLBxYWEx3PodBqRCADMqbmh&#10;oZGOjrG+gb62lp6WtqmhkY2ZlaeHIDcprer8xebS0rbyK+Otjct9nav9nSu9rUtdDbOt1VNNFQDT&#10;zZVTLZULfS1Lg51XR3pXRvuWRvsXhntnh/qmh7pnhnvGwPK9vb6ntb6/vWW4u2Okp2u4u3NubGRu&#10;cmxxcmxucnR6bGB0oKurtb655sqVc/lnc9NSIoN9PWi+LLKY6iYguvDcwTLFnklAihn41Gj/83kp&#10;FwvSqi4WVF8qKjmdhbQyRFoZEBBW1nqqtgbqDiYaLlbaeAtlvrN+ENkmxN0ywMXAD6MT4mIQgTfM&#10;46CLBC6nhbgCLraAjzstIhaLyEUC9ywWGiCdjkhnoSJdrSQogxCcpQ/aWIw0FaItnHWVHDWhoIo4&#10;SyMfqpubnZmIivXnUwKFtGAvVqinR6CYFebFCfJkB3txQry5fgJGqLcgxEcgEbCCvHj+IlaQNyvI&#10;hwFkoBcTIES6DWx0kFe4nzBMIgr1FYLKQV6CQE9+oFgIEOTtGejpFeTlHeLjG+rrH+LjF+gp8RN6&#10;x4XExIfGpkannMs9W3G+suT0lZqLNWNdE9fn9vav3r2///Kb+x+/f/7Lhxd/+PbpL+8e//Ty/g+v&#10;HnyW4svL+5+f3//h2b1PT08+Pjr6APD4/yWf3fnyle19dPjDw9s/PL79Wer5/gkigqVe8DImHdR/&#10;egdydX9294fnJ5+f3/3xb/gZdCIt+q3C0+PPf8OPAE+OvoA+QedSfASA+rz5/aODjwCPb356fPMz&#10;wJNbX2R4dvun1/d+//bh71/e/fH+3tvrc8ejHSuLI3uHGy+egz5vf3p48N3TWx+fHX54fPDtg33I&#10;i/9k99XR5rPD9ceH649urT68efX+4bWHdzee3Fl/+P7k+y+PP1/tX2m70Lzav7w3vXMwt78/u3dr&#10;+ejWyt2byye31x4dbzzdXbp7sPpge+F4Z/HOzsLJ5uzx3uLDzek7O3MPtubub83c2569f2PhycHy&#10;c4AbC4/2Vx7urz44uPb45toTYG0ON57dvv7873G89fLuzjdg/A8P3j88fP/60U8fXv/Dl3f//O3z&#10;3796+Onlg48AL+7/5in/8uTjizvQOwzZtwXPj6G3I+Ceg+t9cQ+K8wPu6quTL9BPcBv64WQSVIPu&#10;9u0PMrd6mX89OHx29FGGv9N/kAHkgBv49Nb3L44+Pb/9EeDZ7e9keArJb58evn+8/+bl4btXt98/&#10;2/vm2f5LgAcb9x9vnNxZ3D6cXL43vTh2/nx1RFBrXEB3gl9/ovdklv9MbkAh1TKfYtUSwW6L4nXF&#10;epaJ3ZtDuMlY4wpfQke8oDqIUhPEPMfHZpOsu+IEk7nBjZGcygjx2UBPorGphaKmsZKODhQ5R0UV&#10;pgykxilVqa4EpBpMWaZoyqnpyGtoy6lrykFuqhrK8qb6+roq6jowRUc1XSd51bG8/NG0+PnsuLms&#10;0NEk0VSK51g8v1mMbfbGj8Rzti/F7JbEXS0Ou3Y+eq4obCDddyQraCIvoj/VfygjqCfeu9qPNpAo&#10;6Y7xrA9iVwVyyoNFOZ7M5Y7a/aWpw62V/Y3l2bGeqYGWpaHmO6vDzYXRl8K5tVH8gYzAvhTfzlRB&#10;d6ZoqyFzuzFrr7VgozarNorVGMeti/ToTvMdyAqeKIicLIwaz48Yzg4pD6RXhDAb40WdqZKuNL+h&#10;nNC580mrZVlXy3Lmr2RPXs6eLi9cbLwy21hafzptvLlipLlyuLWmv6FyrL1hrLVuor1hsa8D4NpI&#10;342Z8Z2Z0d2Z4b2Fsb2lUYDd5eEbKyP7yyM3r44dXh3fme3fmem9tTxybbD5xkz3y72lR9enn27P&#10;PduZPV4evDHVsTfduTfTvj5QM910/mRl4NH66OONsec3Zp5sTz7aHL+91H1jumVtpGZrsnGsqbir&#10;LOPqYMV8d8lyX+XmeMv2ZNvOVPv+XPfudNf1sVYgAbbGWtYGIdd1gKv9VUs95XMdJQvdZQAz7ZdH&#10;6ov7q/IBBqsLgBypK1zsvrLSVw5wbbBqubdsubd0e6Jxbah2d7x5c7BhZ6Rxd7jxxljz4VzX+nDd&#10;2nDd6kjD2ljTcl/t1e66tY7a1cbKzfa6uaYrY/UXZppK5ptLp+suLreVbQ+1QIT+RPvKYMN8X91i&#10;f+PqcOvaSOeDtbk4EdPdSg+lr5QRINga7/IlYyj2Rq4WumgjdYyxFsJQ3cVCD29tiDbRctRXRRho&#10;ikjOVjqKGGtdlI0uFm7saKnj78WKDPJWkYdZGpuWX65oqW3taOwc7oTczMd6B0Z7+ge6+toaWoZ7&#10;hrtbOzubOoHsau6qr6ztaOzobe9ub2jvaGprr22dn5xdmliYH5ueHZoY7ewd7RpYnpgBmB+ZWBoH&#10;mWND7d01l0qLM3KK0rLcEU5uDihXeyQA1h7R39w+NzS2PD49MwBFigdyrLtfStAPTvQMyDDZ2z/V&#10;NzDTOzDX3b8+PLY9Mb0xMrY5NnFteGSmo2u2t2+yq3+id3iidxSi41v6+pq7e+o7Ompb26paWqtb&#10;2mpaB7uGhrpGAcb6psFTvaGita2uc7x3YmpgcnFs7vrC6vrc0tbi1dXJhZbyuvLiS/WXK/tbugBG&#10;usF9GBzvGx4bGGmva06IisuITwH69tWNzdWN9eVrqwsrV+eXF6fnh3oGSs9eigoM41JZeKQzGUtw&#10;Q2MJGBwBhQUzfyDBqCb6xka7hwfa+jrq2jpqm1sqaurPXiwIj/ZycmUaWXlaw/3tIEY+AuF0Uex7&#10;XuDZFBpxxsMjm0jOI9POsrm1vgFNgaEVQu8SjjjXlVJEYpbxvatFfi0Bod1hcc3+IZV8QRmHW0ym&#10;nKUzc9xJ4QhkOo0RgMYE4PBhNIaTvpEODGakpqGroqqmpKwoDzmgS3kceRnRDDHW0qQCBWmBosRo&#10;aGhoaWmpa2qoqqsByFhpKTutLmXn1XR0dEAODKKW5WQB1kFXIIEc0CFQZA7mEIetoKiirKioAAWd&#10;kZeDYs8AXRWKPq8CugLlsmgwQJc6s0trnoLc26Wd/4bfcqQ0EIS/JelVyHh5eZnDpgynpC8bQLdg&#10;bKB/IMHpQI7sGsFJQUNZc9k4oYtXhuLzgIayUUGXr64OSmVRbkCptrY2yPl6aSDnaz9fk5Qjg5KU&#10;dof6B8r/SNJM8BuowE4pGRvbZmQUV1d18IUhFJonztWDJwj0BvMsSbSXZ5hQEOTnGyUWBotFIQAe&#10;bF8+L4DjIaFRRTyuP+QRz/LhekhYDC8KiU8ict0JHKCwmN5croTN9maxfgt3w6B7spgQoQ8ASmk0&#10;IZUqYNAELIaIyeCDv9twHiueR8/y4+cEekbx2O4ODl5skQdNSCJypItuNzKBQ3Rjk9x5FLqPK1FA&#10;JYkoRB4JzyJAfvFMJ2eWizMDB3QnogvG3QXHwBO4RBKPRqCLsS6heHhNuLgrwXsmL/j1aPlYUcDF&#10;EPxEVVws1yKZb1UVRWgNxbYHOh9XJNxpyCr0gOOUYExjJaaJOtdSh29tQDdSFzmYiBHmPs423ljb&#10;QDekEGEB1qokQ3WyiSbbxtDD1ohmroXRgmH11DDa6laKMLqj9WJfQ/PFzM2x+vX+iv4LSRdDuAw9&#10;OYo6LNDRhKWj5CoPIymdusynh5upRhvCOoSoTqFtl9CqXWDRJrap5VqXcW36ElirZTG7HXm7fUW7&#10;w6cfLFfenLh4Z7b89viVcyFkCVo71MUkhmgfTbDzczQMdbYUWGuJ7HWjyfBzwazGdEltul95ekTr&#10;lbOVl4snJgcHxrra+usuVeblFMekZgcmZQfEZ/pFZwb4xIq9wgQiL2qAhFlfUVSUGeHFdLbVg1mo&#10;w+J8yaV5IVWnw5svx7WWxnVXJw42pfZUR/XVJ7SWRp9N4/WWRg5WRM02poxWJE03FoezXBzVYLZK&#10;sNwAz9rMeIQSjGCo42qghzPQR+loOGiomMvDLBTkbDVUrdWULdWU4AZ69rraCBNDBz0dKw01W21N&#10;Gy0NOy1tZ1MzW21tFysrM21NpI0l3N7KQF8LibSB21toayibGOjKw2A6Wtpcnqi2qSP/fPn56uYL&#10;NS2lTV2tfaM1zZ1srqine0AkEFuYGIt4Hlg03MEaegfsZG/mbG/m6mCOszMlIyxdrHSdLLSxVgYu&#10;lvoAKBMdG21lK20Vax1Vaz0NK111a10tlLkZzs4WZ2ODNbeA6+lD26FpaJioqeorKugpwoyUYda6&#10;Kg76qna6ynAjVTs9RaBb6ypBb6Z1YGhtWGm8d09B5Ehx9FJJ4mZZytaVxJ3L8fslidfPhi/m+S8X&#10;+q8WB1w/G7xXErVfHr95KXK/IuFeYw7Aw5bCk4bc7UtxWxfBZCywI4zd5E/vjBCdY7pkuTpc4BJy&#10;qegzHNc4jHmZD2MsO3K3Mv+48dx+dd7q2bjRdL/uWMFETkh3sm+xCJ/HdSkWE64E0MqDGdXhnLpo&#10;QXOyd2dmQHd2UG92wGBu8GBeYHeaZ0uChzRwjagzQ9SZ5d2c6ns+lCvG2lioykEO8vJKp+SUTymo&#10;yslDO64CCykDZK5kJlVKjsv9zcn973WZM7uSiqKahqqyNKqMtq7W37vMA0VqqWBaWhrA/GpoqOnp&#10;6YCZKYCxsaGRkYGmpjrQtbWBCQXmDrJyQH5l+YEhBE1AWxlAZQjaWgAaWkDTUNNQl0H2NFFSUQYD&#10;AACD0dLRNLMwhXh8PR3QvywqGoCamgqQoB9lFXktbTUVVQUDQx11DWV9A20U2hHthEA6w23h1hbW&#10;JjZ2lp5egsSk2JBgfxcsysLSUEdXlc0hjY/3ctkUC2Pd9ZWFf/j5E5eGs9BT4hAwTCe7IDouO5Aj&#10;xpsykJrnUiX/+Pnpr//xD7/+9d9+/cuf3zx+eLko80pxVnZKVHx0UGxUcHx8eGxcWHxCVEJyTHRc&#10;eHxSdER0iNQ1PjwyOiwuITo6JjwwSAIbnLu2fHB36eadpvGpS52dl3ra08su5lWX1o/0V/f1BKQn&#10;UmP8mKnBQRfSWUkBzDhJ6NnkjNozXmkhwXmxnskh4sQQFJdshEdyokMSSs4nl13KbarJbqrMb6tl&#10;xYVjvPmuAT5IIceGRbWkk2w96Hg/L5SYh/Hk4/290Z5892AJNdiP5OeN9xS4eQuY4QGMMH/QFTXY&#10;mx8XTgrwIvv7QCFrhCJnDh/LE6I8uHYshi2TivP0chV6uvK9Gb4hTK8gikBC5fkQWSI3hsCNISTS&#10;xAB5nd6eAAD/9ElEQVRu7kIsjoN19bBHuDmiiDgCG+vGRGDckRiCC56KwRAdHbEYjBseTynIP3O6&#10;6HxIcKRI6MNlCD15vp7CAFcs1YMp9hQF8rm+Xl7Bvr5hDLbYyzeU6eFJonI5fF8PDx8WANfXncqX&#10;UvCeTI4vlelJIPNYXAlQ2Dw/JtvHgwsx8jxBAJfvDyDxjQKPQDKZBx5mFAofQCwM8PYMZrOEgQER&#10;IYERAq6nLKI92Z1GcCU5ITBwGwcnONrVycVQW9vG3MSDTqYS8RR3LMLBkkYlBgdJJH5eFCoReueD&#10;xxja6kekhvzxz1/+/dc//fN/fv70jy/WHs1OPxzquNO89k/Xhn+cuHK3pvxe08WbdYUb5SUHnd2v&#10;N+pPVmY/vtj63U+zL97OPHy18+aHhTvPxraPp7dPVm4+X9h6kJZX6ejERDqRXVwZeBIX48aGiPi/&#10;MfIOaLItgmjnSLCyxQGYWTqZmKNNLTCGxnAAU0uUkRn8N/d2CwyoYOOAM7fG6BvbK6sbK6gbKmoY&#10;nVLRUdQwUNMFh7qnFDQVlKFQ8iYWCAPQyhIFpBQQKa9rbA90EwukmRXaAe4KRxIQYKaKdJcx8kCX&#10;Hcp83kGmi3QDd6DL4Ojg6oymOdi6gtlGY33PzNS1ifH5B/efjo9NV1XWHRzc8vcP7O0Z3Fjfrq5q&#10;2N+7PTe7vHvjVkRkrBuBwuOL0zNyd3YP1jd26hta6htaX7/59kpp1c1bx8sr68d37hefuejjG3h1&#10;bSc2IT0lPW9odKalpS8uLsPPNzLALzokKMENz3JBU3BONALOA4eiOVrh3J3ZeDjJXNPK1cYJb+Yg&#10;wVKT6EI/BzeangPFBIMxwSAdiFY2WDu4KwKBd4W7uiFxaEcMmKnjDW2DcPTLwcl8e7ybNQZpg0Gh&#10;iNa2Ls5IOtrWHWlNwDszkS50BJaKQNMc4WQ0hgHmOggkVap42DuQ4QgaAkm3syfbO/y2sytQLCxd&#10;9Y0QGtpW+oYO2rpWysr6qqqGKioG8vLaurqWGmqGaso6miqQ756ekpKZhrqjvjbSQN3VTItopk0y&#10;1WJZ6wkcTAR2RlxrfSD5toZASlAWsWRUmgcumYqKwlokEq1i8abJJJtMJiKDgUxjItNZqGSaYzzB&#10;Oo0Gz/Nwzue45NIROTR4Mce5zMu9UkKqD6a1RXh0RHE7ItntEayOMGZbCL0jjN4TxR6I4/XFc3vj&#10;OABdseyOaJbUU54L0B7JkdLxnO4Yj84o1mA8H2Aght8XxR2MFU2l+a/mR66fSVjKj20NEwKc5eIz&#10;3G2LuS5ZdMc8NiqbgchmoHIYThlUpxR3dBwBFU90iie7pjCZxQFBTdnFw+Vt1/qv7s4cbk7fOd58&#10;c7j++uj626Pt93d2vj/e/Xi888PtnR+Pdn+SMfJ3dj8DyBh5GaBQNrsfb9/4XrbpK8DR/se7B19O&#10;9n452f35wY3P9298uLf77cketDHsretv9uZP5pomhosrupLTm6PCqgNFFUGCy37cMyLOlZDQvnNX&#10;5ttHr45tbS092Fh+srrw6Orc/WtzJ9fn7u4sPbh57cXtrXd39z7KNpK9tffD1uq79cUXm0vPt5ae&#10;7C4+Olh5+OnJz/fX72UHJ+OMbO1VtLlwNNvODq2laQiDoY0MtWAwAwVlQyVVAzk5E5CjIReKs66L&#10;4nUl8noS2ENpvKkCn9FcbwAZIz+V6QUx8nmS2Xw/GSk/XxQCoTBs8XTEQnHUXFHUVF7YeG7oWGHw&#10;QLZkMNNvMDOgJ9mvK9GvA+LlfesTvLsKIppzw+oyQ8pS/K8k+zXkxlZlxRbGh6ZGBPkJeHR3d5Ib&#10;wQ1PcHHCopEYuJ29nZWlgQ701JWTU5D6OoGFiiKYTYAEFkjguQ9NPKQ+VtC3zDCYloqakY4egJ6W&#10;toaKqpKcPICJpr46DArMaaSkCqZuYNIJ11TFG2kLULYRdNdML3auhJPnxwVIFVJDqU6hDFw4h5Dk&#10;zTkTF9ZwNr+/pnSkuXqopXq4tWayu2FusGNxpHt+qGumv3OmrxtgsK1pqL15tKtlvK99cqBzcqhj&#10;eqRrbry3q7Gipfpy9aWi8uKcitM5pQWZ59MTSvPSKoozz2TGpkT4+nGpTAKahkewiE5CBoFPc2W4&#10;obw5ZA7RiYS25ZIw7mgrtJm6k7Ec3UHDC2sqwZsG4k0i3S1SWY75fKdslmMBB1PIdcqXolCALxS4&#10;5XFxYJIH/t/F4C0SKfaRrlY+CD0J2tgLaRiAt/FwMEJpnnIyUHPUUoLrazAxjlSUnZDi4s8l+/Mp&#10;oV6sKIkg3Jsb4cML8+WHSwShPjx/AVsiYEkEHgDB3sJQX3GQFy/YmxsmEUgd4cEC0SvE2zMIPFbF&#10;Ij8B35PtwafROdLHpw9HFCjyjQqIyIxPv5B/vuxsacX5yraa9oXR5VvXjw7Wjx4dvnj94MP3z3/6&#10;8e3/kkYk/9Mv3/7rz2/+/Pnlv7x//MdXJz89P/787OiHF3e+QDSulO+WAXKpvv3xweGH+7e+hwj3&#10;/y88ufPj4+MvAI+OPv89ZD18ZeQfH32AXOllhLuUlId4+bs/PrvzBYL08NndjzLl/4uO/wLw8NYn&#10;ABk1L2Ph/56Lf3r4I8Cjgx+A/vLOz9+c/A7gzf0/vLr7y8P9D8c73z49/vmbB38AfT64+T24TKkP&#10;+Lf3994CnOy+Pt56KaPCDzee3Vx7dG/31aO9108O3gL54vZ3n1/86cOT351sPb+1+vBg5T7A3tLJ&#10;7sKdG4t3gX50/emjmxCzf2v9McCNlQdr04fb8/cArk0cbc3d31t+sr/ydH/p2cHy85srLw6uPrt1&#10;7Qk4C6h8uPEEnPErI3+0+UIGKSP/5mQXDO/9g/13j25/+/bZL1++/ReA71/+8c2TLy8ffHx28t2b&#10;hz+8uPvds+PvpG7yn2QEuuwDBXCBQAfK41vfPb39AShSPv1/Q1YZKDJG/u9JeSk+ATyBbtTHJ7fA&#10;Xf07QJ9BQHVkDcFtBPLhIQSQ8/Dg/dNbUEChhzfA3XsHcLzx9Oja/ce7Tw5md/bGVh4trnXl5FZH&#10;BI/kJU0XxQ9lBKxeTGiN9Eh1Mz/NdQLWrMKfXRckOsN1T8DbFHCcyoOZJRJKLh2VRXLMdLXqT/QG&#10;TZpjxae9GJfCAjZ7h6ebB5ouNlQUV5/LvJgbX5AcmhLlGx0kCPZlSygYKhbMnfSsDZT0NWEa6jA1&#10;DZg6xNfLKapCxg6mDlMwV9I0gsEmi87ulZVtFeeMRfsMRnIHIlkjcbxid7MrTIeNooiTuvS7DWk3&#10;KxOvX4yaLwgaSBZ2xHC6EkU9CZ7d8eL2aH57JG8oRdIUxGz0o3VG8lvD+JVB3BgSsqkg5Wh1fn9t&#10;aX9zdW68f7K/+epo28nKQFNOeEUkvyFGOJAR2JPk3ZMhHj3tt92UedCRf9BesFSa0JzA78v2688K&#10;aIoRNsWIOpJ8L3iRItBGoQj9aGfjEJReDN4shWqbQXcABuqKH6Ut1rMvI6QrNXioMGGt8fKtoZa9&#10;kc6x6ouL3Q2T7bWd1Zeby8731pVDvHxz7WJfx+pgz/Wxwd3psb258YOF8YOlif3lMYA9aA+E0Vur&#10;47fXJm+vTtyYH9ybH7i1PLI21HJrYejV/vKTrdmn23OPN2cOF/puTHUA7E62X+urmmw4e2u289nW&#10;5NPNiRc707JY83eu9u3NtG6M1W1NNi70XJntvLQ70wy5t0+17s9B4eO3J1t2pzu2JlrXR5q3JzvW&#10;hpukaFgfadwYbdoYbYA49EEo9PzVgerFnvLptkvjjWdH64tH6k4P1xb1VWQDDJRnD1bkDFflAdlb&#10;mt5ZktZ1JbOnLHu4qmC0qnCsumim8exM8wXQcK6nbLqrbKK9ZKL1ylJ37fX+5t3+NnCjbs0P3l4e&#10;urMycndp+M7i0OFs38FU995sz/WJzuWhpmvjHRtT3dcnu68Otj28vjDbWh3uQSRY6XDQVi4mak5G&#10;quV5CV1XClGGak4mmlSkhZutMc7KAG2iZaEGS/QTz/U2X8yJx9oboiw1kdZaTo6Grk5WPgK6lamh&#10;hZHJpeJL5Rcrupp6x3vHepu7+1o7Rrr7etq62urbBrsGO5sgLr67pbujsaOhsqGpugnkN1Y1ttS2&#10;AH1+Yn5xanF+bHpmcHy0s3eks3dpfPrvGfnhjp626vrT6dlRfkEIE0t3hBPHjUxGuYCctZmF+eHx&#10;2cHRr/w7wFTfkAyTvYMyZbp/eLZveL6rf21odHd8emtkfHN8bG1keLaza6and6ob8pEf7xmBtk5t&#10;7u1p6Oqug3zkWyub22vbOpu6RvvGxvomR3snRnomW2o6m6vbOhq6wZVOD04ujc9vLl7bmF++vrCy&#10;PrNcd6GspOBc7cXywbYeGRc/0T8yOz49MTS2PLu4NLOwurCyubqxMDUH9JmxKSBB/uL0PMjfWd8C&#10;RUDvaukQcQQIK3sGgeKOwRPRODtDCze4c11J9cLYHLhp7U3QK43WmsbWsupLadlZviGhYFmjYUhU&#10;0qCp6WRTWXksTgGbW8jyqAzwr5RIipjMbCI5l0S9zBW2hUZ2hMb0RCY0SELO0ji5rpRsHCnPjXqW&#10;xr7EYpdwPCpEojwy5QyXf8lbkkRlxtHZsWw+3sRCB3ZK55SCGhTYRU5bXQPaDxDipaGkKg3DAhJQ&#10;ZDqQyqoqAKrqav+bTPkbIw8qgIkZkNra2kq/xS+GnOJldDY0Xzt1CvQAepZ1JTsFqAAUWamc1CEd&#10;tAVNZElaTUlGEkGMvJQqApDxPjLqB+ArTQ+SlNn+LYF6IAHlaxE4kYw3lw1YdgrZaGVSNhJZTdkI&#10;ZSOR5cuuCNQEUlNTE9QHRRoaGkCC3r52+/Xy/8fZ/348QP5/JnADIHdXOWVbW0xKSkFZabOvXyyF&#10;5kmhiXCuLC5X4uUV6ikOlfhGeYnCvcURQkEQj+svi1rjwfaVucmDTObfvt2nkgXuBA7BlU1254FD&#10;MpnHZnvz+f6gKwbdU7bhKuQyL92jlcn0ZDDENBqfSuVRKFw6ieHHpCZ4sjMlvLwgcZyQg7MwJ2Nc&#10;maATuieFxHNzprggwRqc6IpjEEgid4onjepJJnDcXWhuzjQ8jo135bniPfBYuquTO4nAILhzsXg2&#10;nSbmkZjBrk4NkZ6rxVG9oaTuQNyDutQXA2eWyiJLYsmZEsTpQOeJM361Xg6tXogn9Vk9URyXUzCB&#10;rTbdWJljoS22N+JZ6TJMNT3hZt5oG4mzvT/WUYJ14NmZ0s10KcZaNFMdnrUxx9KQYqyJUoU5ays6&#10;66manoJ5u6OW+hs6r2RvjtUfTDWezLfeHqvtzI1gGyrE4h3IqjCSCoyicirEzriQgom20gjQgTWL&#10;nIqcNYtc1HJdVJJRCkvnA+/0Fx0MntnqLVzryb/ak1eVze++FLbWd25zsKQglM531Akl2Ia72vuj&#10;zYHkWmh6IYyLQ/mnI/gXErzLsoLKC6OqS7LGRtoHJrprOmou1V46V1F09kpmdLwoNpbP9UAGBdET&#10;knwDQwU+fqyC3JjulsuxIXyMjZapGozpbHopM7j2dHTd6YjusuSxpuzVoQvT7Tl9NQnTHVl99QlX&#10;inzFNKOZloyZhtSF+ozlliKRkzFY4uFMtMxhsLNR/jPVlx3kYThtNYymuqO6mp2qoq2KvLk8zFLx&#10;lJ2mGoCtpgbSAOK4bbS0HPT0HPX17XW1HfR0kEYGKGNDFwszjKmxvYGujZ62rZEB3MLMDe3IpRIZ&#10;7jgbU30ddWXwx62ja1hV35p3rux0WV1hWXVRec2FqobSmqaBgYnJiTkyiR4dHTs8OtLW0VpeUZKa&#10;Es9hkDAOFnBzQ0cTHYylAQFu7upg6mZnIt3cVdNUBWajrQwktM2sqpyVtpq5ppqpuoq5poaFlibS&#10;yIhk78B0cnKHw52sLB2NjSy0VfUVYLowmLXmKXtdRYyppoOekqOhCtxQHW2iAdeFBZBtm3NDegrD&#10;ps5FrVck3ahKWz8ftXUxevNC1LXi0OWCwKunA6+dCbx+NnjrUtjW5ajd0tijurSTpqy79Vn3GnOO&#10;a7O2L8VdLYyYyvDrixa1hfF6Y7yvCN1ziYh8CvqcByEZZxdqZ1ATyO1OCNi8knun6cL2laxbNQVL&#10;RVHDyT7T+eFtceJUil0GA5nPw5b60yqCGFVhHrXRvMZEz45MSU9uYH9u0Ghh+GBOwFCu/2hBUGeq&#10;oDGO1ZbKb0rmN6b51KQFhjHxlhrQmvcUFLRGWer5qiynIC+l46FvgSBz9f9i5L9C5vCuqAzW1L9t&#10;5SrzUofYeciMQSYXAJhcGRFvaKhvbGxoYKCnr6+ro6Olra0JFHAo49nV1YEJVZAZYaAAkyljz0FD&#10;UCqr85VSV1RWUgGn0tTQ0tEGAIrsWysNLU3wWJG9FZAx8vqGekDX1dUGZ5SdFHQCOgcjhLrVVtPW&#10;UVdRVdDV09TUUtU30EZj4E4uKAeUnT3azgFuC+Dr45WYEOMp5tvamlpaG6iqwzKyYkdGOuxtjNEI&#10;q49vXk0Nd5vqybHcHTGWemwXh7ww70RvKguli7M4dTkn+Mvro1//+s//+U9//PXP/zLc2X6xIL0w&#10;My4tOSo6Ohjgb4x8REJyTEx8BOQaHx0SGx8FEBkdFhEVGh4RHBIaAEssOJNbVlU/MlrQUJtaUZJQ&#10;eo4S7uvs5YERMFx9BHAe1YqNsxUR3SPFXnkx4swIblIg1o/FiPImh4oESWGEAJFXevzF/s7lRycz&#10;x7ef/sMf3//Xvz/84+9SqsqdvL0CCwsSyyrymltrZ+bOdvcmVFSGFp+14XAdeQK0t5cxheziJ3EN&#10;8HcL9MNLfNBCPsnfL7u6IqaogOzrTfLy5IaGkHy83L09fZMSRNExSDbbkuRuy6Qi+R5OAqGTB89N&#10;4OMulLiyRBSBhC7wc6VDdLw729ONIiTSvMg0Xxc8B+PCQDqRUc4UtAsV2goI447CkOBIgjTmOM7a&#10;GkEisYJDIiMi4yLCY5kMrljkx6DzmAw+mcwmElkkKpfBFlvbOyEwBK7Qz9Xdg872ciNx3Kl8BsvL&#10;GU8nkLlAp7E8AdypAgpDLAOLKwGHbiQum+fH5kk8+H4UhghIoTgEPCwpFD54mJFIXBpN6OUVLBD4&#10;sVlCPs9bJPSh0zwQDhiiK4XD5juhsWhHjJWpJdIeYWcFbeh6+VxxUW5mflZaTeVlf1+ho6Mlj0f3&#10;9OI7OSNoDDIOjyEQkCNDzb/+9Q///m+f/vvXH//pr+9+9+ubl3892fjT1cZnzZXPGspeNOTfvpJ/&#10;XF54Upe6XXHl/ljTk/XJT8/nvnu78M23s49fLz76ZuLg/vjOnZmde6uHLydXj0ITih2dmDgCG0dg&#10;YYkeSBzDDk2yRbnbY8jQFq9Id2tHNytbnIW1i7UdXuYjD2BkgjAxQ5lZof83I2+JsrbHOiAJdnBX&#10;kKOiYXJKRU9ezUBOVVdJ01BN11hJU19BWUdOUUvPyNbEAqFrbG9ojjC2RAGpb4owMEPqGNnpmUCx&#10;6U0skHYOOAe4KxpFkuEr7Q50DJqMRBCB7oShAB3ynXd0Q8AJDvZ4O1u8sxMdj2Omp58uKroSFhY3&#10;PbPY1NyekJh6ePtuXv7ptPScnd2bpaW15eX1ly9X3b///OKlMnt7THJKZktLT1//yPj4fFJyBoXi&#10;UVpWnZiY6SsJEon8WGy+h4cYj6fgCTQi2cPO0cXWwdnOzsXKCo1AuJmbI9BId2cMhUETW1mgge6G&#10;ZSLsCc5wspM9geREdUcSWS5klLZZjk9YgTicZ4llWuPxFs4oezwYuaU1BvTjhiG7OGARjmiyq7ur&#10;ib0EQznvHx+AYxJtndF2zg4OODMLFNyW6Gjp6mCBRzpCP4oN0g2BptnYuiFRNGcXtoMjCYWmY3Ec&#10;oCCQdEc41caWaGdPsrVzB7B3IJuZY41M0aoa5tq6NhrqYEKioaKkq6lupKyoAxRIV9M30DQw1NDW&#10;V1Y2UVGx1VJD6KvhTTVJFro0Sz2OnSHfwVDkYOSFMJVgLIPx9pFEJACYZ4RgrSKwVtGu1glEq1hX&#10;82SybRYLmU5HJFLsAeLJdrFE62SyfRYTkc1CZlMdsygORWz0RZFrbSCtIYTeEsZqi/BoC2cCdEZ5&#10;9MULuqI5PbEQumMgL/iuWI9uiJSXUvDR/J5YXncMF+gAnVGs9ghGdySrK4LZF8Prj4VI+ZEE8XR6&#10;wGRqQGeYINPVulREzKXB45yMi7kuqSTbTJqjLHhOLtM5i+6SScNmMN3S6G4JFLdkJutyZPxoacO1&#10;ntndid3d2aPN2Xu31r45uv729ta7451vj7e/kzHyR7s/AdzZ/RGi4298urv3w/8fI38kpeMhT/kD&#10;UPTz8c6Xu7vQpqxH229v77w93Hp3sPr85tzxQv3QcP7FgbSMxhD/an9hmZ/wkq/otFhUEZc0VdNx&#10;tW9hffrm9aWHC1N3ry0+3lh+en3x8ebiQ4Ct5adbqy+2194C7Ky/29/6FihrC0+3lp/tX/vmYPXl&#10;/srjjanDB9svPj/9MlI/wMPRTeQ17NT19WFyjrp6hvLyCGMTbZi8rpyigRy0KwBeXzWdg29N9OpN&#10;EfcmegCM53iP5UlGs7zHsjzHMz0nsrwms72nc31n8iQzBX4AswWB80XBC6dDF09HLBVHAyyejpot&#10;DJ87FzlWGDyaGzSSEzyYHtSb4t+ZLGmO92xI8OzODWnJCmrKCpRu/RpUkxyQJiZZKMIM5GDacjAN&#10;aN8w6LM7BXkVKAAdNJGAgUWemhJ4BmtoaBsoahgoaxmpaBvC5FU1dI1NzO00NQ11tA2NDM1UlNQN&#10;dQwMtPU1lcGUUFFdUVlLRU1dUVHtlJwm7JSxgpKRnLyJvJy1kpyTrpoPFpEhZhcFiMrighrSIupS&#10;wmqSgBJWmxxaFuNbleh3LoyfLqJE0lyC3DHBFJdIFiGWT84NFhVE+pxLCLiYHFqSFlGTl9R1uWC0&#10;tmShq36uo3axt2ltrOvaeNd0b9NIR81YZ0Nj+bmGsnNZCeHnctLOZaUUJMdWnz3dVHqhqfRcc+WF&#10;nqaK+tKzlRcKqi4WFmXEZ8aHJUf6B4tYEg7Fm+kmIjmzsHZ4WwMXcw2KlaaPk2kcA5UpxOcBCFzy&#10;eJhcNvwMH31O6HRWgCngIvI58HwuKo+DzGI7plCtowkmUa6mSXS7OLJ1kItxiKtFoJuVt7O5J9aK&#10;aK6F0lW2UT1FdrTi4tAEewuJBzlIyPRhk8CpA8VsHy4VINiT58tlSP3iBX5Cjg/XQ+zB5FBJHhSS&#10;N5cnYnG4VBaAkMGX8H2CvYLCfEOTIpKzE3PO5VysvljX3TAwM7i4tbR/uHny6PDFszuv3z769PHl&#10;L9LA33/68OIP75/8/PbhTx9f/Ondo99J2ef3Dw++A3iwD+lAPrr5vSzIzLPfQrr/5tj+N04ccn6X&#10;ser/f3hy9EUGqWv830NWKm37f9LxXxn53+h4KSMPec2f/Jb/t1PLuv0RQErHf5Yx8jJSXsbC/z0X&#10;/+z2TwCPDj4+u/3l9b3fA7y88/Oru798c/K750c/vrz3h1f3//ji5Bcwtoe3Pnxl5O/deHN/7y2Q&#10;d7ZfHUsjxkip+acnOy8PVu8/2Pvm1d2PD/ffPLn1/vHNd1vzRzJH+P2r92W+8DdXHwPc333z6uSH&#10;949/AXjz4Mentz+ATg7Xnt5Yun9z9SnA3vKjrbmT6zMnOwsPb119fnv9xcHVRwfXHn4l5cEZ/wcd&#10;DwCGdHfnm5Nd6IXBnRuvHh6+f/UAihr08/t/+fHtP33//PdvHn55++jHF3c/PDv6/pt7n1/f/+mF&#10;NFKQjJoHFyjj3GVUO+QR/zcuXgZZKVBAKQCoBoXsl8Ydkv1VfIUs52umzFle1gRy4Zfi/s33D25B&#10;1PyD/Xeyons7rwEe7L45Wn9yvPFkf/Hw4eb9nfFrJ/Prr65tVURFtaXGDeTEd6eFDGaH10cKU0iO&#10;gQ4GZQG8Ej9RDpOeQaef9uTlidjZfEY6k5hBcytgEMs8Ga1hwrH0kKpAToGAUREd8/zawR+e//z7&#10;N//405t/+vE1JH959y+/e/+vv//2XwA+Pv/d+0dfXhx/e7Lz7Mby8fLo5ljnbH/TSF1Jy+XC0uTI&#10;lKzYFD7WtSwu9v389OuBju/7m2aS/OfS/JolhDNUq9Zg2mFlzmFl1nZJ/E55wsbl6JWzoYsFAcMp&#10;IvBYBI/IznDwlGTV+ZFr/EhtEdxaf2pntKA53KM1ktuW4B1LdGzMTni2s/7k5t7W8uLUUP9kX8fG&#10;RN/x3EBlgqQqStAQI+hP9+tOEbUn8xZLY7YaM65VJ61Xp8xdiO5M8WxPEnUke12WELOo9hJLJaoy&#10;TKAPC3PUiUYb5jGQZwXYigBaW4xoIC1gNCN4INm/M863I95vOC9uu6l0p716qaGs80z24JWzwzVX&#10;xlprexsqxtobJruaZzqblwe6Vgd7Vvq7tiaH9ucnbq1M3Vye3F8eO1gZ31+FSPmbV8eO1kHm6I35&#10;wf0FCFf7G28vjTzbmZc6yM8/3pw5Xh7cn+namWhbH2pY66udqDu33l/3fGvm6eYExMvvTJ1cG3p4&#10;fez2Uq8sgjxExE8378+378607E63Sen4NqmnfMfmeNv1sdatifa14aaN0RZwuDUBDiFsjjddH2tc&#10;6a8BWO6rXuqtmuu8Mt12aar1IpAzQGm5MNMGYbL57FTLOaAAOd9VOtF8cbajdLzpAlCWeitWeqvB&#10;6a4O169PtGxOt99Y6t1fGdxa6AVYn+lcHW/ZmuvemGxfG2/dne/dmulaG2/fnuubG2yY6q1ZnezY&#10;XhzYuzpydbRtbaxjd7bv2khrtCeFYm/Iw9u42ejmx/kN1V/EWmrjrHQIDoZWWqfgRqo4G30TFZid&#10;rvJAQ8nZtEi0mSbORhfvYEBxtnQw17A11TLWUTPT1bt89mJtWV1zdVt3c19fe39fO+Qd397QDtDb&#10;1ttW39bd0t3V3NVc09xQ2dBS2wIAlMaqxvqK+vmJ+YXJhdmRyan+0dHO3uGOnvmRia+M/Nzw+Ig0&#10;s76kPMzbz8nSzh3h5GBo5mLtMNjauTazMNEzMDMwAjA3NDY7OLo4Oik7BJjuH5YBKu0fme8ZWB0a&#10;2Z6Y3hyb2JoYXx8dme/umenpne6BfORHu4b6WyE6vquuo6u2rb2mpa2qpbuxq79jYHxgYmJgerwf&#10;rMonmqs72uo6e1r6J/snZoamVibBw2vt+sIKwOLI9OX8s+XFl9qrGse6B6H4OT2Dw72DYwMjPW1d&#10;o/3DUyMTC1NzK3NLcxMzqwsrQFmcnp8dn54enQRFM2NT85OzIAfg9t6txIhYNzSW7OzmZItgu1Fx&#10;9mhbI6uK82XLM8s9rT015dUtdU2tlbVluYXRHDHJ2KI372ykixsOphiJdmmKis1jeqQR3PMZrIt8&#10;UY1/UK1/UCGNmerkmu9Ov8AW1PoGNQWG10mCa3wCy4Q+55i8M3R2IYmSSySkYnGFDEYqiRSFw8eS&#10;aaEkKkpbTxcG04HJG6tr6qtp6mlA3xTqaGnL+BMZNNTUAWQEOpAyullZymJrSpMs8ysTrQhmXNL9&#10;UWV8tLy8vOwQ1AeHMBgM5IPKIIFOlJSUZA1BKcgHpXJSRv4raQ4SqCNz1QRSxsgD+ZWjBwDK/+Dl&#10;fyO2pQkiwv+OCgedgy5k4wcDA/2Dw69JRqDL6gMdJFANJNlQZYw8qKalpQUaypzrZZcAdKDI+gQ6&#10;UGTNQSboEBqHdCQyBSTpoP6Pcf6fSV7ulJKqmjaDISwouFxV2R4emUEkCdgcCQpDJpN5QqF0g1av&#10;cLEg1Mcz0k8S7SkO9fWJ5HH92SwfPi9AFpSGSff0YPmwmd50qohC4hPdPAiubBKRy+VKeDw/Dw8f&#10;JtMT1Je5xpPceUyGF50mplIF4BRkMgei4+kCLpMnJrkl+3BTvdinw32zg3zoSAQB4SL28GZQhFwP&#10;XyqBjUURXbFUNzzTlShgc4PoTB/QCYnAIuJZrgSum7sQDJ5E4vKYIh5LwGCIwQi9BQHeNI88L25n&#10;vPdMCq/PD9Xrhzi6EnqnIWG9IrIilpjnh7gchi8NxgVZwOZz/Lcvp7jCYExTVbKJOt1EQ2Bn5I20&#10;YJlrAwjtjcUIc2+0lZ+LnSfSgmNp4GGhzzTVAeBbG3mY64E6KGWYk8YphCrMWh6W7MWsL0o6E+99&#10;tbd0Z7Rqb7xqtf3MyMUUCcrI20afoARzgsE4ekoEeZiPmeppJlqkA+OqwnKIJs1hlKsXoypCCFdr&#10;k2+PXLzWmT/bnLXSVbjSWhDLtvVwUMqQ4IsjmcWR7BB361CCDc9Sw00DJrLVyxbTkkTUeF9WaoQ4&#10;NcE3NT2w4Ex8fEZ4enFyfkle5pn0jILE2AR/HgsjYiBEZNtoL1JmmDA1WJgS7FNRnF19ITPYk2yg&#10;CtOEwbgE68rTMY0XE9pLkgaqM+Y6i0caMsebs6baskcb06Zbs6Y7c3nu+lw33a3xy9e6iiYqU6jm&#10;MBc9WEGI6EJ8kIueUm1aeH1qOEYJ5qyhaKcgB9dQt1I8ZaMqb60sb6uqCNfVQurrIPT1UIYGSCMj&#10;Ox0dINEmJrbamnY6Wo76ulYaamgTI4ShPtrcxN5Qz8ZQ39bIwEJfC21rIWC4e1AJ4D+5gvwpLW3d&#10;+JSM05crCy9Vnamoyzx38WJlXXvP0MLyRkVlHdtDUFB8rq27r62np3d4cHRqbGRkqLGhJjUhFiwx&#10;XFF2lgaa5nqq9qY6NkaajiY6CDM9Sy1lax1VUzV5M3UFoJuqKRqrAF3FUksdrP3stDTBkODGBkhT&#10;I5ytBd0ZLnR34eIRbCdbtJE6XF/RWgPmqK8MUfO68pbKsKwASltBeEdu0GhR6OL5yK0riWvnIq+f&#10;j7xaFLxSGHStOPTameBrZwI3z4VcvxACOchXJx03ZQLcaci425h9UJl67SxEx/fG8VtDPer8GQ2B&#10;7PMcfDYRnoixADIOaRrtaFQtYbeEibeu5D5qL33UevmopnAuO2wkxW86N6wz3iudYp/PcSkU4C/5&#10;uJcFUqpD2Q0xvLYkz+5M374c//4c/6HcwOG8gL5Mn/4s3840cXuaqDfPrz5FXJ3sfTZSzHW20ZGH&#10;QdFqFFWhSPLyykCTUzgFxeWShzavhhbP8nLSL4/+JyMvo+OBVJHuv6qqrqKuqQYUGb66xoMEdGCe&#10;tbQ09PV1DQ31Zcy4jCLX1gb2Tx1YY2AXZSy8jCsHzwwZ+f73fvFfMwH+h4M80LV0tLV1dWTBcMBI&#10;jE2NdPV19Ax0wfBkbwsgXl4aql5DSx1kggEDRUNLVU0DVJDX0lHXN9QBQKIdnVxQlnbmNghrOwdr&#10;KxtzH2/PxIQYHpdlb29uYaGnogJraiorLT1tbaEfIBH8+p9/KcxKsjHTIDib4+1N3B1MwrnuBZFi&#10;kq0qBalRnOb7zz+/+PXf//Trf/7rT9+/T4+NzkuJzkqMSIoPkzHycXFhMbGhMkY+Pik6LjEK4uWl&#10;DvJhEcFBIf6hYYGRUaEwG6yrswfHKyneLzedHR9CCPN2CxXz0iLIEd5obyYhRECJ9HQJYjkFMCSn&#10;47xzotkJAd45MaAIHyBMKD9fPjH47V//8uHXXx//4//69tf/blharJ+fCz1TnFhWcXlwuHxs8mx3&#10;X9noxPU37w4+/vj0X/5y+OPPGY3NyTV1AafPMJISEb4+cF9fW6EIHxzs5OVD9A+KP3/ZNzGN4iUx&#10;xWCdWVxnlocjhezC4xB8PLFiAc5TiOZ54DzFLgKBM4fvJvDGczyxdD5V6Efy8CIwRe5sTzLbB08W&#10;uZJF7hRvYPSdsEysGwtHYCOdyLaOOEcUAYUhOSLcUE5EaeAaZycngthTEhef4uMdEBgUTqFzyTQO&#10;ysnNlUjHE5l+QdEkpuD0xYrSmpb6jv6zJbUUtqdvcKzAJ5QnCgwIiSfRBBjwgCFx8EQ2kcJncnxp&#10;LC8STQhOChSGh480do2IzZMwPLyBQmN4Uuli8JwDT0oOxxc87USiAGjnWJ43iyngckRenn4ouLML&#10;xpXrISC4kghYop2lvQvK2cbCkkYkXjp7OiY8uKO5vrriUkZqHAply2AQwyMCxJ48AgmHxtjjnW31&#10;NGDVV3L++z8+/vt/ffuPv7759j/uffPrw75XXRcPSy7dqyh90VD2urXi+97zb9vPPO/o++P+8M/3&#10;5n73ZvbTu4X3380++Wb5yZuVB9+M79yR+cj3Tu7wJIn2aDqBKnClQA7yjs5UGyQRwB5Dlu3vagMn&#10;WNpgAWwdIGre3MoZwMQMZW7pZGKBNDR1/MrIW9m52CPc7OCuZlZoTV1LmY+8ooaBiraxirahgrqu&#10;ooouTB5M9yxNLBA6RnYGZnBzW2dDc4SeCeQmr21oC9H0po6gN1t7rL0jHoMmA8gY+a/svIyUl0mQ&#10;7+jgCnd0QyKIQNrZ4i3MMSAHzCqwWJq9vXNtbevm1l5YeMzA4NjY+Mzw8HRf31hsbHpERBKNxu/r&#10;m8jMLMThqFgsicv14XK9gE6lcohElpmZnbU1CoXCgxwkEodCueHxNCSGYA/HOrlQ8W4sFxfQiubm&#10;xgJwxlDc8CwbKyeEoxsKQQTSzhrn7upBxDIwjnikDcYdTeBiqRw4odA/NpkbyLTGEqwwTnbOKDje&#10;0RGCqxPVCe5qb4fEo/FkWwzHxiVLEJwiCMSaI9B2zkgkwdYeh0GQsQg6gDOaAX4X8Os4IMi2dgRZ&#10;yBpHOBmJosmc5ZEohiOcamdPsrMnShl5ApBm5s5GpkhNbQttLQtlZX0YTFVJQVtDzVAGdTU9LVUd&#10;LWUtTQVlLTk5ExUVRz1oU3KIkbfUYdrq8x2NRAgw+zELcLEJxtuHuDqEuTqGudkHu1gGO5lF4iwT&#10;KfZJJJt4giWQaUx4Ch0e524T5WYZQ7SOJ9nGEq0TiVYpZNssikMuA17ERp/hYuqCqACNwRAp3xxC&#10;awqmdkSy+xOEPbE88ITrieV0RbM7Y9jdcZyeeC4kQX6sEBTJGPnOKI/2CEZrGK05kFQvcWsNprWH&#10;Mpr8SC0BlNZAerWXWyHFMcpeJx1nmUawjnUyTiPapJLsE92sU9ztUogOAMnu8FQKOo2OTWO6JtPd&#10;87x9u05fvDG0eHt+72jp7p21Z8fXX9+6/ub21ruj7ffHO98eQfhOyrb/eLT309ENyDv+KyP/lZSX&#10;MfKHu98d7X24/TccH3w63vsC8u/c+P74xvvD7Tf7m9/sb7zcW36wOXR98krrUHZhf2JSja9nqSf3&#10;spewQMCvik3qv1C13D19fXLnxuqTnbWX61df3Nh6v778dGP56ebSE4DrK882V19trb0HAMrexrud&#10;a69ljPzu6sud5eebi4+3Fx7uXX24vXD8+uTD0cZJQdJpF0tnc3UjfXklY2UVbZi8zikFfQVlU2Vl&#10;YxjME2VzJUTQmx4wmOo1kCzojGENpYpGs3yGM7zGMr1ldLwMUzk+U3m+AHOFQQunQxZOh84VBs8X&#10;hi2fibp6Lm75XDSY4kwXh0ydDp0qDBvLCRvKCOpLDWhL8GqIEzYnew+ejmxN96tOEDWnB9Qn+9Um&#10;+VelBvOcrQ1PQTNONTCFgF77y4H1l4aKqoqCvDpYmykogoWPspq2goqu1LYYyasZACirG6ioG6iq&#10;6KgqaWqpamupaOiqQJGXjTW1TLV19FSUtRUVTNRUzZUUSZYWAjQi0B2X6cOvSo7qKkhpz47ryo/v&#10;yY/rLYBke3ZEc3pIY0pwY2pQRaSwOkZUF+9TFetbEuF5Llh4JpB/NkhQHMwrDPDI8aEm8/CRVESg&#10;q7XExdLHyTKSisn2YZ+N9LkUH9hQkDxce2Go/lLzpfyaM9nns+KvFKRfyc8AE+9LOemnUxIrTudV&#10;n82vuVBQe7Hwcn5aSUF6Y0lx7YWCiuLMi5nxKSHikP+Hsr8AbGPL0rZRJbEdMzODzCS2bFmWZFky&#10;W2ZmZuYkjpmZmZmZmRPHicPMyeE+3cMzX8985+5SnePO9Mz/33ur37N61d6rdoGUkurR8toWRGuC&#10;lpGKuLGahDVW3R6LDAFf9Zj4VFvjdFsiVC/eBpNuqZ9G10mmIFOoaklU1USKSiJNPZmhlWqpk8zU&#10;jqIiw82QfkQFD4y0s76Yk76EC0oeHKoTDklFSmsKcSIFrstyIlAKMihFebSqEh2PYZmb2lGMHRkU&#10;LwcbBzrF2szUyZJhQzVjmppYU8wo4DHOhORqa+fr4hrhH5ISlZoVn1OUXd5c0THWPbMxu3ey8eB8&#10;7+nF4atndz+8ufjhw5NfPjz+07uHP7++/9Or8++BD+yjI6j2N4xfn5x8BWJXXvp4vvMJTh5/ePD9&#10;o8Mfnp789OT4e9D7+PgLnCD/kA3Q4Zow36bJ/3/VJZH/A6BDOB7KYf+9l13E/A8c/zuIv9QlkQeH&#10;evfr4zufHt/5AtrhXwL+GArOjv/yLZEH+l9x/OOjH8DJPj767vX5r28f/OXF3Z+f3/kJWHCyj09/&#10;ujj6/o/NP0Bic+RLIn+68fxk/Rmso9Unu/P37mw8eXjw5tHh20eH7x4fvX9y/OHpyceTtcfbs3cP&#10;ly82p09hIr86dgwsGOHT0z//+dN//vD6Xz48/vPbi1+eHn8+WX16uPTkYPHx7tzFzuwDYPfmH+7O&#10;PNycurczDxH5/w7l/5Yjf0nk2XoB7J3NF4frj083noKX+O3FT5+e/fr5+Z+BwNvg9YPvX5x9BXp+&#10;9zsYu8Oc/ZK5g/fDpQ+3/51AACyYyMNQ/g/y/vdEHjSyBQ0FE/l7O6+/JfLAZw/17nTt2Z3152cb&#10;L46WLnZn755tPt4c29oaXj2eWL8ztngyOF4WHFIc4F3o65zjYnPDiZFqTWUhFRIszHLdPUoDIloS&#10;spuSMytjExqTUzoyMjbrG4dSkovsGA0edh2BjuXO9Exr+i1Xz4P+hRfbz+9vPL+39QbofPst0P2d&#10;dw923wI9Ofr07OTLy7vfvzn/6d2DX95f/Ontgx9f3/vx+xf/8vnpnz8++e7jwze/vnh1NNhz0df2&#10;uK3qrCyr25c5GsmqdiaCz8GTqrTl7ODVm6FLOYEbhWFz2T4Tya6TKW6dIcwqJyPwsQj9PbWraRpJ&#10;Ld1MvcAW1xZi2xnp3Bxs0xZu2xLpkOdKu+Vhd7Ewc3d5aX16eri7c7SrY2O0f7u3OcPZvNDDvNKP&#10;3hZt1xxp2RTBmC0M2qyNWy4N36yOWygKrQ9hFLmb3LTHhhspRBkph+MUwjAK6XSD23ZGBY4QiO+K&#10;chlP8Z/OCJ5JD55KDRqJ9+uN9Kr3Y9X4Ow6kRvdmxvfeSGnNSOzLvzXTXNdZUdhUmttTWzbSWjfe&#10;Vj/X3brY0z7d1rjY27Y9PnAwN7I3M7Q93QcT+a1ZqGTN4eLQ9mT35njnziRUSn62vfJwuhfG8cCe&#10;LQ7CE6WuD9QtdJavdFUOV94Yr739YGkQLlzzaHPk3nLf/dWBk7nOo9mOrbG63cnGo7m29eHqlYGK&#10;lf6q1YHq1YHatcG6jeEmoLXBhv8hiMivD9WvD9XOdZYBLXRXLPVWLXSXzXYUA811lqz0Va72Vy33&#10;Vix2A798Y6h6Z6x+f6p1f6p9ZahuabB2caBufaJ1e6ZzbbR5a7J9f6Z7Z7p9daRhdaxxYbR+drx2&#10;ealteb5tfaZjY7pjcaRxdqhucaxpabx5caxlbbpzeax1brBhsqd6vKt8YbButq96orMMDLU20hDv&#10;xcQp8ZM0xBhYpaGG2/W34401JHSlebSluR3JBmb6CpriXEoCCAM5AeAo819BKQgB4dTEkOKcaKS4&#10;OUGHhNZSEBMN8vQpu13SUNHcWNlSWVhTX9HQWNVUU1rTXNPcVN1UV17XWtcKJ8jDRB7YisKK8oLy&#10;ktwSmMiP9gzCRL6zrmm0q296YGSyb2iqf3i8ZwD4UJp8cbmjhZWegqqJLkpTWiEvOWOsq2+yd3Co&#10;rWuqbwjG8cPt3aAFOJe6pPMwkZ/r6lkfHFkbGFobHFjp75tsbRtpaR1uaR9o6ehp7GyraWkub2wq&#10;a2guq28qr2+paOqs7+hu6elt6+tvHxroGO5uHqgvbwGn2dnYM9I1PNE3Njc8vTq1sDY9vzo119/U&#10;mRWbUp1X2lHb3NPc0dvS2dHU1t/Z29fRM9QzMDs+PTM2NTcxszy7ODUyMdo/PDYwAoP46dFJuGWk&#10;b2hiaKy3vRvY8b5hgj6GqI+1NDXXU9IAMtEnIGVUogIihrqH2hpbK4vLG0orS9JvdhSWU5Q12tNu&#10;plixcJx8lpKyBc7uuQ5Ot6zt44xJURh8ApF008Ky0tWj0skjk0xPIpiG66IT8aQcuvUtc6tchm2h&#10;NesGnXmDbpFpbh6gpxttYuKLQrvo6dtq6ckgEOBhQPIap5q4lCS/gBAXj6SwqDC/gLiwiCgEWyCW&#10;cpnayPtHmjyMocEqHx+fEBvJcLOzyIGFY66zU8VBLwebbl+5cgW0gEhBQUHOP5g7cLjYC4gBPtgW&#10;xADnEl7DMTAHBzGgE6bw7LWrwOHl5YbRPBBoBILRPEznwbbwAh8DWIADNgYDwjsCC3Dg/YJ2uAUO&#10;hjkUcOBGEAMWEAMW0AiODTSCEwRnBCzYHC5fA3qBBZHAwu2XPyqATeAx/+fCPtf/ZQGbXrt6HXGF&#10;i0KxjonJyL1dFRicRCLbUWgORBNL8OAJoQamK43qYGvlBaXJ20Jl5e3tvJkMF4aFM1zQBsgKxFDs&#10;cRiqgZ4JBmWGx9KAoNo17NxBGs2eSrUzI9tSzOxgQTjeGCpZQyJZksmWZmZW4GHZ1IhsZUwItWcE&#10;MUmpnvYJrvYMlD5aVZNiZE4yYpiZWhuDMVGmBKyZvi5RW49sTGHhjJhEEyboIpOtodR+U1sKzZHJ&#10;dKZBo5lZ0OwY5vYMkgUThb3hYtsb6dTuZjDsq9/mqLaQYH5aETCZ5ZBqo5zmqFEdQS3xMvJCcs5k&#10;BXiqixoLIhjq0kZywjQlCSuktL22gpmsIF1JDMhcWdxSXcZOS95STQr+Y25zeRGyFD9dTsRcVthE&#10;kleHC4ER4NDgQBjwI5KczIMsMD40nfnWW3cXGhfab6z35E1WpjjqSbLUJVAcCPx1BF2CKwyvGW6k&#10;GYhW8jGQMeJBBGBlV6vTDrrzBvNCJirjhkojR2sS59qz+0qjp6vT8gOs6Wr8OEkEQRphIIxgagiZ&#10;ynCi+BCGvAhfkt7NQNcIN8uYILfQYJewWN/Q5KDQ9HC3cPfEnISo9DC/UFcGk2CMUXag6MW409O8&#10;LZNcLRJdrZLcbOrSE5K8nRl4DSlehKGyQIyvZX1+TF1uePWtoM6ymOos79JUlyQ/k2R/UnogqTHH&#10;a6olOTOURtLlqbrlc3ehrijGxkKTx4es1nYrMsAcY6oklOVp2XcjsjrSTZcToX4NocHNBe4DilxX&#10;Vfk41fiuI/m5NUQEdSREIRwvLqYpIaEqLAznyKsKC8I58sBqiItqS0lAZW2gNHkROWFBZQkRDQVp&#10;faSCPZOqqaoI3vECgsIJqZlZ+WUJ2bkJ2Tk3Sypul1bVt3TdyClydvP1DQivrGvJL6/Kr6zOLa+8&#10;UVR8K7+otLKqsamltbW1vKwoOyvVz9uNZkow1EEqy4iJ83GIcV+V5Lkiww+VtpfhvSbBBSXLy/Jx&#10;SF5H6MtJaUuLIEUFVUV41UQEgI9HylMNkFQ9FVcq3otOCLA2tTHSNtWWA59xctwInBxnlh+jOtal&#10;I8VrlP24unjDby0ncDnLezrJeTbFFTgwkV+Dish7buUH7pWFH1REHlZG3a2JO6mMXb0VMJboPBDN&#10;qvUkV7qSS5yMC+2NU6m6sTg1HzVxP3XJSJSSl4posLZ0npXRbFrIUWn689bih/W5E3GeozGePeHO&#10;1d4WsaYaCVS9BJrODWtMgROxyse8IdSqNcq+I57VGcdqj7Fvj7IdzfDqinfsiHfqSnJtjHOsjrK7&#10;5UNNcjazRasq8F3hhv40/CoH53X2PBlcV6Cq8X9AeHZ1GgjMc3CAdeB/C+XZpbwgwcVqYPANnrpB&#10;C1iF77HgpgpuljCLFxUVFhGB7vfgxsvHxwOzeOCDAHC/BfHgxg8iQTv8yQE+M0Av9BECf378kSwP&#10;BBo5r3PBf2XFJ8DPLyjAy8/HzZ4oHKbw4EiERAR52DXlOa9zwHO3wonzIABYPnbRedDLy3/9Og8H&#10;Dx+XiJigjJykqLiQipqiuqaqioYSJDVFZRV5B3tbTw8XDFpPUVFSTIxHX19lbn7Qxpasqize0lD+&#10;r3/+0Qilpa0mYagljUHKMHFaHjRckq8tEyOLUuIMc6f884/Pf/uPX//zX/482tsV5uedHBUY6OEQ&#10;6Ofq5+fm7+8eEOBxmSMfEh4QHhUcGOLr4eXq5ePu7evh5uHs4ekChFDDYpTwGLQdw8TH0SSIZRzs&#10;SAp3xvhZG3gwDD2ZdimBpsH2eE9zPRbJxM/aKT3UMtZH256m42ARXVPy9re/zj19uPrm1fKrF/PP&#10;nq2+edN3dJRUV4tzdnZOToosLUmsb2hcXsls73RISgkrLa9eXJp4+Ci9syuuqTGorNQ9N0ecShEg&#10;kUQoFHmGpYwpVZNhj7J2NHX0MqBYG5KZyoYETQJJm0RWwKLVzUgEJzuMvZWhNRNrawtkZMciWNtj&#10;6DZ4cxsi2NDEAk+xxpNtcCRbIzMHHMkeS7QzMgV3fCt9FMUAY4bG03QNSRo6UI68noGJClJfWg6p&#10;pqYrLa1MJjMCAiJ8fUO9fEPM6NaK6rosd9+W7sH5jf3yhvbFrcN/+s/fXnz86S//57fKxp7M3IqE&#10;jHzf0ISwmIyEtLygyGRHjyB3vwhTuj2JZu/gGkhluppZOJPpTiZUBxTBnGgGTe5KtnCgWTmTaXZG&#10;xkxzCyeGpQuFZm9GtTOHfn+2BZ9nNCoE5U1JdAu6LQ5N1FDTMdDFmJHMcYYEPIqgr6Wnq6mlrY60&#10;oJK9PZyT4qNiIoM83RwMDdUDA93DInxJpjgMXk9OXlxSkldWGryBEaMTtW9+OPzwf87P/2X3+D93&#10;+z71T/7T3OQ/z/f+aWzyr2vjv220/9vs5G93ev7taOa319P/+qH9xXnXxcOBe4/Gzp5MnF70rh4O&#10;rZ7M7D5q6FkyYXjBRB5NNNfD0TQNTdV0iao6EPCF53eF0uRV0UBqGng4TR4m8vKK+jJyWhJSSCAp&#10;GShTXlZRRxmJUlFHAwtWBUTkeQSk2amsUtcFxTn4RK5xCSGu8HLzS4hLqwiLK4lJqcqp6IvLaohK&#10;I4EVkVAR++9EHubvl9nxsA9XlgeCc+Qvq9loqGMN9MmKCvrA0dcz0dU1UlDQ9PUNX13d9fMLMzEx&#10;z8zMzckppVJt9PWNtbXxWlo4PJ6Gw5kpKuoYGBDRaLKqqp6ODoFAoBoYmIB2MAIaTQIW9AILNjFA&#10;mYI3mC64MtoEfUNTLN4cHAbKkIxBUwh4Olz1HuwdtFhbuTMtnMF3EbShCcrAGKmopSalhlfRt0OZ&#10;xTn4Wesb03RwGFU9pIK6JtJQT8cIqWyooYpCqunqInWNlHWoyvqhVIdERz99GXUDpKGKko6igq6a&#10;MlpLzUhPk6StZaKsgUPqGWtom+jqmWlpkzQ0jWEHLmIDO5paJkgNvLIKVhm8fMoYOQU9ETFVMQlV&#10;EWFFLi5Rbi4RHm5hTg5+AX5xWMJ8okI8AgLXOAQRCCluTjVhXh1JAZjIU1TFrbSlbHWkHHRk3VDK&#10;7mgVFwNFIE+sii9BzR8PAfcgI6VwU2SIsUowUTXMVCOcrBlEVPXDKQYQlEFjAF4hCAuVtYkmqiSQ&#10;NdJoupkWevl2mGIHbJWrcYM3pc6TDBygWg/TRvbErR3Blp0hVh1stQbRITTvT4cT5Jt8aY0+ZkAw&#10;ka93NymzR8PKY+gWWOoDZZoiEwnK0WiFMD2ZMLR8CEohwFAuDKcGFIxWDsWqRhE1Y0z1wonaQXit&#10;cFNULMMs28OnP79qf2jlaOpgd/Jkf+7h8err/WUoQf5w/c3R5muYyB9sfNjf+HKw+fV4G+h3Fn8p&#10;iMjvQAny+5vvDrbeXxJ5OFP+YPvd8c67o913e5uvtlafbS0+3po6XWqdHsmpnMy8ORobU+3CyqZT&#10;cx0dcz38quKy59smF/tWZvo25sbPluae7Gy821h5tbXycmPx2erco6XpBwtTD5fmni0tvllZebu2&#10;8Hx78fn67OPV6YdrM1DhmuXJhytTF1sLz5YmzvdWn++uPNldeXR+9LaioIOMY0jyickICEnyCopw&#10;8vAiELLXeZS5OB0NNSqCnNqiXNpDbbrDLJv9KO0hFj3RtgPxrP4Yu4FY+8E4B6CBOFtYg/F248lO&#10;k6kukylu40muE8lusxneC9kBc9m+01neE5lek1m+k1n+w8ne/fHuXTGujWG2rVGsmiDLlhho6tf2&#10;eLfOBM+aYPuqYNYtL3pxhEswk6glzifKiRDk4uC+ysHNAf1MDyyQIC/4XBe8zg39bIS4yofgELrK&#10;Bf3Ox88vKSQoKcANPrr5xfmEha5dF+fikuTiUuDjQYoIaEkIYZRk6HoaniR8vD3zprdTWahPbXRA&#10;fYxvW0JAZ1JgW7xfR7wPUFeiT2eCd0u0W0O4U12ofXOkY32oXYUfs8iTke9qkevGyHe3zve0uuVq&#10;nuNGz3On53ua53nQclzNshxIaXbEeAbWzUCBqSJkiRQxVxE2kuUlq4jZYzXMdRQJymJGKpKGcsKm&#10;WkpmOioedNNAe2aCn8vNaP+8hJCCpLCc2MDMUK+scM9Uf6dUX8cIR3MPsoETQd2NqBXMwMY5mAaY&#10;aqc7kjPsjNOtCakMdBrDMMsSdcMaddMKBf4pZVhop5prJlPVE2maCTTNOIp6pJm6L0HJHSMPHjDs&#10;tCVcUArueCTLUJWppWCurmCmqmgoJaYlJqrIy49RUtOTUdKWVqSg8EwTMzMMwdyI5MS0cbGyC3Tz&#10;SYtOLMzKq8gr62nqHuoenp9Y2N84ONw6Oju4eHTn3bN7X18//Ondkz+9e/LnVxc/Pzv78cmd7x8e&#10;f3l08vXx6Q9P7oDVn2HQfP/g6729jw8OQRc0pSdYPdv9dGf7A9DDox/P9yAQ/+z0l6cnPz/Y/R6a&#10;/Xj7Ewg+3/9wtvvu7s5boHt77x8cQgXcYVp9mSh9KZiw/0/9ztx/T6X/HcdDOex/NEIH/A2FZ+fC&#10;/6G/lZL/jk3k2Tj+5PfMenicP1j8t/pvRB6G8pdE/snx909Pfvg2R/7l2S/P7/z06ORHNtlnF7vf&#10;/wCdNZvF39l8AZxLIg/bo9UnpxtPn5x8PN99dbT66P7e24eHH4B9fPzpfPfN7sKDwxVoXtbNmfO9&#10;xUfLYyfQdNALD57f/e77V//6+dk/vnv4p09P/wHYp6df7u+8ubf16nTt2eHSo6Plx8crTw6XnuzN&#10;w8VqLuAqN3/o92ryf0fkL31g76w/hxPPz3devjz7+v3Lf/rp7b/9+OZfPz3988t73z06es/W7+Qd&#10;thfsTHnYubSwAwtehbE7eN3vg3fCN0QeBvRQ1X5IEHCHN/k7Ig+V42cT+fODd8CBxwdnDXS28eJ4&#10;+eHh8oOTtYvdudO14fWd0c398fV7s9tb3cM5/kEJ9napjo7pLk5JNrYxFozmhOTurLyxktbt7oW1&#10;7qmlrvHtwZn1zuGz4elSb79Ce5s2P5e+ENdyR/MwnGGRb/CD6b2LlSfn66/ONt7f2/wAaesd0Pn2&#10;+/s7Hx7sfgQW+EDAf3Tw5cnRd8+Pf3qw/vl87d3zk4/v7r9+tnuw1t503te4VZq5U5S0nBlSZI1u&#10;8KJNpHj3RbCmk71XbgRNpXtOZnhOpHkNxTk3+zPKnUllzuRaL0aRg4m/plgESr7AzijXGtca6gDu&#10;xn3xLp0x9r3xLi0RLpWBbrNVZa/39ldGJ8Z6ese6urYnRlZbapOtTApcKNW+9JZo2+Zoy4Ywel0I&#10;rTnSsj6I1hoB2QymVo694W17TKKZWrYVcHA3bbAFTiZVXvSOCKfhBO/xFP+J1ICxZL+p1KDZjNDR&#10;xICOcPcaH/vbLFq5v0tNlH9HVmJrdnJjRlJ3SV5rSW5jye2OyqLBpurxtvrprub5nrbJtoa5rubN&#10;0b6DuZH92eHt6T6ocA07R/5gYfBoaXh7sntnqmd3qntjtG2hqwbOkX+8OXm+PLw/0bE13LgxWL/a&#10;V7PcU7XSVTlWkzNUkX063XW+0A/0cH303tLA3YW+45mu47nurdGGvcmWk/mu5cFqoPXRxrWRhvWR&#10;5o3RFmDXhptWh5qXBxqBlvoblvrrlgfqV4caQRislaG61eF64GyON2+MNUGrbJoPI/vptuKJ5rz1&#10;odqd8aaN4brtscat0abDud6d2a6t+d7l6Y6JwbrFybb9pcHd2d7Nibb1saaNyZblyYb5qdqZ2brR&#10;kYrl6ZbFkcaF0eb58ZbpkcaZ0aa50ZapvrrJnurFwcbproq5norZ7tLpzuLpzsLJ9vzt0YYwO6K2&#10;MIKkKkhQ4HEz1fKmGmoJItT5EBIIRF6EZ8PNWJTkdT0JTl2Rq9pCVw3FuAmyQlgZfkNpbhOkJE5F&#10;VJwDYY7TNtHTtqNS87NyKvLKKwtryvKqa8sbq0rqqoqrW+ta6yvq4Rx5YMvyyyqLKssLygtvFZbk&#10;lhTfLs6/kQ9XrRnvGx5q7+1vbm+vaRhs65rqH57sGwIa7xkAtq26vrO2MT44HK2qqSIqpSEl31Ja&#10;Nd0/PNbVN9LRM9EzMMwuIg801Tf0LZGHBRP5qfbumY6u9cGR9cHhtUGocM10e8doU8tQU2tvY2tn&#10;XVtbNTtBvryxtaKxtaqpvaalu7Gzt63vksi3N/Y2Vrc3VDT3tPSP9o1NDk3OjcwsT81vzC6uTs21&#10;VTZkxiTXFlW01zS11TZ1Nbb1tHXBae+Tw+MzY1PAjg2MjA+OAoFG4AP7LYsHLQNdfSAS2L3VLV8X&#10;Ty0FNayWAckAb6KPI2hj0Eh9fTXdopyizpaOrpaOkpy8/PTsquycYEs7P7J5dUQsiovXRl4p2pic&#10;bW1X4eWbRDGPMSIlmlJj8SZAt5l21W4+wCYQTOPxJGBDddFRKEKGmUUmjZnFsIwjmd50cIihmYeY&#10;kv3IZopXrklf5VATFhXjuK4iISMjLCZwnUdCSEQYfCfkFxYTEhYVFBIREAT6lsvzgG9gfPxglY+H&#10;l5+fHybyMNrm+aOmDVhgKs3Bpu1X2HgdrMKMHubUYLkE4sDnYqeZgw2BD6NqEAYBoT/ieXmuw+Li&#10;hIrcc1/n5OMFG3PycHN9K9ACC+wOXuBdwPuCW+A9ggWMD3fBC1gF+/oDiF+DDx4scC/sw71wC3zi&#10;oBFcB5jIAwfsBbZwF7Bg9ZLy/68LPOa3C7vxGhdUZJHTwsIhNjYzP68mJCyVTHEwo9ozLF2JRAtj&#10;YwbDwhmC71ZQmjycIA9TeCAmA8qgp5s7ggCKmR0eS0MZmGJQZgZ6JhpIjKqyARKJAg+2RCMGiAHx&#10;cI68GdnWgu5EozqQyVCavLExHcjExMLMmELHof0taUFMcoqHXYyjtSOJaGaIszChk4wYBBzNCE0x&#10;QpPRBsY6WngtXRN9LJ1gamNEYhqTLCk0e4a1G8PWy5zhSqHY2jEdGWZMF3sPW5qNG9PeEYdNsTQd&#10;iHIaCMR3uqo2O6tNxlIPSv2rvQyDsTxjOa5rlWEVfqTWcNtUCwOq6DWKFB9NTZqiJm2jpWiNlLPW&#10;VKAqiluqy9GUJCgKIgw1KYYKROptkDIsbUVrFQmyBI+5NATlieLculwIA26EDgfCkAcRZYGLdzCO&#10;tsN05Yet9efvjpVsDRZN16Z74BRtkWJ6VxCGVxCuGlKxNHSxr50HRtlCRVCXD2GrJzVemzVWl9VX&#10;ljBenzlUmzZYk9yQE9RfnjhddbMrIxonjCCIIYzEERghhInUNTNFHn1+BF1DMsbVIsjJ3N/TztXd&#10;OiolMjAuxD8hzCHAzdLVxtnb3oyKYVAMHWioQHtTHxoq3csyyck8zY2ZG+zRX3zD1RijwoPQFOc0&#10;VORNCrKpuR1ekR3YWRHXWBiSFkbPiqAXJjtkhJgVJto23/bLCbcoS2K5khXsTOXm+/O6isP1RBBe&#10;JJX2m6H+FF0dPoSx5NX6WI+aYNtSHwsbFSEdToTKtWsKnJwwkVcX4EHyc6sK8GpAdWvF1EWENcSh&#10;NHk1EREVISENcVEgpDDUxYb1UB0bRSF+BSFBBVFhNWlxPRUFlLoSSlOVQTZRlJXS1tbOyS9Kzrqd&#10;frs46catjLyCzNyCosr6gNBoa3v32JQb+RX1t0pqs4qrMwor0wvKgFJvFyRm5SRkZGfm5BSWlpRX&#10;VpSUFRfk58REhFpQSHrqSpICXDLCPApivArC3HKCnIoi3EAyfFeluK8oiXCriPIpCXKpifJhlKRN&#10;NJWN1eWN1WUp2orGapJWGKQTSd+LaeROx9ngVf3pBnlBVhUR9t1pXuM3/BZyAsAz7Gya22KG53SS&#10;80K6B1S7JsNtPt157ZbXZr7vXln4bnn4XkXEUU3MaW3CdnHYTLrncIJjd7htsQO2hEUsdzXNsyfG&#10;kzRCDRWc5HmBArTELYUQdF5ENll3KNxtJS3srCzrvOJGf4jTSLRnlSstxxIL4uPI2skW+jl2+BI3&#10;04YgZkeUQ2+CU2+yU1+iY0+8Q0+8Y3+SS1e8c0eCa320Y2WkQ3kkK8WVYoNSURW8JoCA/qacAwHu&#10;GFfhUq7gVgPjeJjIgz4Ix0O6BhP5v+PyXNyc3LzXQQsH17XrPFzX2InzQOCOxcOu/w7u+6KiwhIS&#10;YnClGmD5oD9ngnLh4V9AubnBfY8XfA7AWfMgHobv4GMDxvFgFdyGgeBGGNmDzxk+AX5wv74KbvCc&#10;HMDhFxQQFhXh4YOgPL8gn4ycNFyvBpwcOEj4NwPQLgza2JnysPgEuHn5rwuJ8ItJCMvKSwFHWlZC&#10;QUlWXkVOVklGXlFOW1vT1YVlb81EqinKyopKSPG7edhMz/TRzHHmVNyTi5PFqRElSSEdpKQRSllf&#10;RcLSSCfSzTLWg2lhKKsljQhwIb99uv/bf/7l45tnIf7eQd6uCeEBQd6O/j7O/v7ufv7u/gEegUFe&#10;QcHeQaF+IaAr1C8g2MfT283X38s/wNvL283Ty9WBZYPQo5BwtgySFwvlyiQE2um4U7TdKUgnUy03&#10;qo6budvtmICieFaav5GflaGrOS3cjRLmbh7pN/nk7OG//9Ppn39Zefc6u6+3ZHrq9vAQsMnNjXax&#10;UWp0M6yLAzMqxDI6PKmpLqysRIlJR2ghtZ0dTEIDNRztcEG+2EAvQpifZ1lB8fpy3cG+cXiUuoOz&#10;lo2LnpULiumiT7HVJVnpk5haxlQtEkWPZq5FM1MxNVIywaPYRJ5o70B2diE5OBtZ25NsnIws7NAk&#10;Bs7MxpDABCKZuwIRSCwTirORiS0Ka26IpWAIkIVq12jj1dTR2np4NQ1DdXVDDMaERrOOjEz08Qkh&#10;GFOdPP0vXr778OOv//rbb4cPnuZV1vdOzK0e3BmcXqlq6c0F39V6xwsrW/LKGtNzyqKSbqbeKLr/&#10;9P343MbU4nZTx4ibT4Q1y4/CcKFbe5BoLArDiWHrQbNyhni9uR2OxCCaWlHNWTQ6y8iYAT6HyBRb&#10;EolBpdrYWLnY2ULFda0sWQSsibaGPsaQQCVbMKiWBDRRSVYZrYdSkpMXEeB3sre5kZkSFx2Cxep6&#10;ezvGxgYzrch4Iz19lLqCmpSEgqioLB/iOkIKyT263Xr6y+b2P6zt/tfewW93lv66tfZfu1u/naz+&#10;djD/297Yb9sjvx12//W4//9c9P35aeub86E3L0eevBy592j44Awm8lPbF7Wd83iqq6oOGW3MxBoz&#10;9HBQ1RqknjGcIH+ZI6+shlFSRcPV5GUV9OQgFq8jr6gvr6grKa0OQ3lRSVVJWQ1FVQMVdbSqBkZe&#10;WU9EQpmLV+IKt/A1XlEOPhEOHiGIyF/l4+AWERZXEBJTFJVUkVXWk5TXuiTy4t9UrQGvo5YmHhZM&#10;5GEcDyN44OjrmcB15OEYNVWUmipGR9tYQx2LVENra+MVFLQNDEwiIpIsLZ2UlLSVlXXk5bU0NDA4&#10;LA0EgDAwDgiAyL4uBNbB9xvQBTaEJozVYe9LEwu+r4BNoAniUWZ6BiQMjmaIphqizdBYyIIDAJuD&#10;XcvJaoFt3d1CKivasm+W3c6pLCppiIhIoTNZBmgTNRU9OQkVfSU9Uw1ssmdYopu/hQ6WoKZN0Eap&#10;yqqrKOiqKmFUlVDqSD0dNR1dCRULJDrQ1CbewQetoI3SQCNV9cEuoABVvLaGsboGUVkLD+fI6xtQ&#10;IfKubgQcbR1TNSTBwJAGMXotI119U3VNgqKyIZCcgp6svLaouIqUjLqwsPzVq/w83MK8PCLXrvIK&#10;C0kBR4BfVEJYSkJITJSbR/jqFXHOqwq8HDqSfGhZfrwcP1lZ2FJL0lZHiqUj7WIg745WAvLEqnjj&#10;VX0wip6GMr4Y2UCCYgRZPdwUGWysBhRO1gwxQQYQlAONVEKMVcKIKuFElQgj5Sgj5VgTlTSa9m1r&#10;w3wbw2J7TIWzUY07CajShQh8YIHAap0nGUbzbUHM9hBGaxC9HXxWBVsCCxqhajZ+1MuqNbWuxBoX&#10;oyonfJk9ttwBV2KLvmGumW6KTDfTTCZpxBqpJ5L14kx1IwjqiRSDGBPtKKJmLEknyRwVT0WHkfRD&#10;SIaRdPIN76D+4sa90Y37qw/O11+crL483fxwZ+vjAZvIH2+9Odp+e7j1bn8T6BPQ37H4v2kHSpC/&#10;JPLAAkFEfvfDwfabk/0PJ4cf97Zfb6w+XZ+7WBs7WGqdXKpoOaltOCwt6QoJSqeb33LxqIrNGKnu&#10;u7PyYG/hfHPuwcrc49nJB7vbn/e2PuxtvN1df7O79mpz+cXq4vOlhVdzC68WFl6uzD1dgwraXLAT&#10;5J+vzT0D2l5+vTT1aHP51fL047WFp5srz5cXHr15/i9ri2e1pU16qjoSfOKi14XErwvK8whoCQpE&#10;WdEqg13botzaQ216I2xa/KmtAbTOMMveGLveKChNfiDWHqg/1qYvxhoIOMPx9mNJjnBi5lSqO/ia&#10;MpvhPZvhNZPuNZPpPX/Db+5GwGS673CKZ1+Ce1uEXZm3WU2gRWWAeXei+0hWUHusW0uka2OYS2ey&#10;b02Uc39efENGFF0PKYRA8IFPYnZReEFevutXuXg5edi/zQuKi0qJCUsJ8YtxXuUR5hORBv/j4hfm&#10;4Jbh4Zfi5NQSEzXTUHUiYoOYlGQ3+9shnkURfqWRfvXxwU1xQTURPk0xfm3x/i3RHh2x3j2Jvj0J&#10;XgMpfoNJvt3xHt3xnn1J3sA2h7Maw2zrQ21qAqxLvRgFrhZ5TvR8V0ahu2WJl3WJt2WxB73AzSzX&#10;mZTnQip0p4CYEk8me/Za1yJfm3QnSqK9SZSVUZA5ytVI01ie35mgZSjGiRLnAlLnQRiIcumKXCWq&#10;iFjoyPmaYyPszcJsTeOdLWIcKWFWxGQXKAcfjJDmbBbDxMYwMDeczZItcdCsrda4TGt8pg02wxIN&#10;HlGSaLppDOCgUixQSRboJDo2zhwdRTUIJesFmhq44bUcUeo2OkpWmsoUZTmspCheRlpfTFJXVFJP&#10;QoGshaYbkjwYLhFuYXmJuU0lzYOtwxM9UxszW+d7Dy4OH7289/bLyx+/vvr586ufv3v7l08vf3n/&#10;7MePL35+9/SH989+fnbv+6d3f3h8+t2DQwhAs4H7d49Ofnx69xdgHxx8D3Rx+ANbPwEfhvJnuyDy&#10;M4i8OPoeLvYCE/n7uxCFv7v5ATiPDn66vw+6IOoN831g7x+Abd/d2X4Dc/ZvUqE/w3n0oAXu+jtd&#10;knf2KlyvBhI8LDz+4zvQ/KIwhb90IH1D5CH9QeTBUOB4YPL+P3A8ENT+PyvIw0T+2emPMJQHenT4&#10;FejxEegFR/IDfInYV+nd6dbru1sv7+28/pbIw4KJ/Mn6k8OVh8BeHLx9cvL5/t7b8903cCl20Hu4&#10;8nhr9t723IOD5SfA7i893l14ADZ8cfb9+0e/fnzylw+P//zmwc/A//rsnz49/svLu9+f77w8Wn58&#10;uHxxuvbs7uYzmMLvLd7/uxz5vyPysAN0tPz0eOXZyerzk1XgQ2T//s6bF3e/fHzy6/ev/vmH1/8C&#10;HLhszqvzH5/d+fr09AvQBbsyD0zPL3k6jNRh55tV9u8uf8D3SygPE3m4HWx+OQIQ8MGYMI4Hurv7&#10;O5QHFuwRBFwS+aOVhwcrDw5XL7Zn7xwsnq2Pbh/NHO6Obd2d3z+ZWGnNLkz3DIyxc77hGzpcVH13&#10;bHG9fWyxZWqtZ3VrZHOxb3F5cHG1f+ZkZLE9Ib3e26sz0L2SRU4n6wWhdFviUx/MHD7Zenmx+f7+&#10;9ieg862P59vvL6E8zOUv9j493P8MBJwHux8fbH96s//n+0tvn+y9vdh5+Hj7YL65vicjZvp2QmuQ&#10;/Q1zg1oPer03vdmf0Rtht5IVOJ3kNp8d0BPF6opyag93qvG1bQp1L3S1cVKVtZUXZylLtkb67tcV&#10;rJdljqQG9Md79sQ6dcexWsNtJ7PCy70dezPS3u7s7E7NjHR0jXd27oyPzNeUpVqRC53M6gKYzVE2&#10;TdGW3YkO9aHmDcHmBc4YoApvkwJnXEOwRZkH9BjZHsmq8bModafU+ls2BFjX+jKHk31HU/1HUvyG&#10;knyGknwHE/zaI9yrfO0rfOyLve3rYgJb0mI6c9Kbs1KqUhNaC29115T2NlQAO9BYNdZaBzTV3jjR&#10;Wjfb2bQ+3LU/O3ww97eqNbsLAwcLg/vzA1sTXXszfTuTXesjrUs9dduj7Xfm+++vjNxbGjqa7t4b&#10;b4UT5GfbShbaSifr80aqbu4ON8FE/nx58GyxH+h0rudkvmd7rHlnvOlgum11uHZ9tH5rogVC7SPN&#10;QCuDDatDjRujbWvDLSuDTWwuz8bx7N7V4frlwVpgN8aatidbYYHNwYBbo02rA1AZ+qVeqKzN2mAN&#10;XJgetIPe06XBnZmeraX+jeWBybHm2anO5Zme1cnO5eGWnenujfHWmYGq2bGahZn6lbmWpbGG6b7q&#10;heGm5Ym26eGGubHmlYmOhYGGpf6Gld5acGrzLYUzjbenGm6u9hYvtOVudZe1ZoZgxRAWSCE7PSlj&#10;GY5QOiqQohdmgU5zpdUlBgwXpY6XZTanhXbfii2L9Mp0t4lkmlhqyhJkeDT4IHCfHebqQsOqivDg&#10;NZEFWdm1JZVFOcW5mQVVJQ2VxbUwkYfqnlc2wJnyMJGvKKzIv5FfmldaeKswJyNnfGB8cmhyvG94&#10;uKNnoKWjtaqut6ltoncQ1njPwMzgaHdDS09DS8XtAjNDnOg17gBHt5leKC9+uL0brloDc/npfvDx&#10;BJWVBwK9sODVic6+mc7emfaetYHh9cHh1YF+oJmOzpHG5oGG5q66po7qlrbq5tbK5pbKxvaq5o7a&#10;1vba1p6mroHOwf6OgaGu0f72oaaajsbq9sbKFuCP9Y9PDU8tjP9O5JfGp0tv5KdHJdYWVXTWtfS2&#10;dA539cOcfZRdjgZOhJ8cHoeLyM+MQeXjYQoPAoCAA/sgYKhnYH1uOTMhVUtBzQxrbKKPQ6npkPWN&#10;rEgWGnJqSFnV0vzi3o6e6tLyqvzixoKyhpv5NwNCc/1C1BFXfQywKRY2/vroVBqzyMU939El0ZQa&#10;Yoj119QL1jZMIJhmUZmFtk5ANxk2mTRmorFZqD7GX8fAW1vPH4Vx09ULIJGoyipiCITMNU5VIREZ&#10;XgGR69wywmLigsIyYhKy4pJ8nDxiAiIiAoLC/AJCfPxAAt8IAvFwERtuCLsLCgrC+fKXvBvG8TCV&#10;hgE3GzsjQNclwoaw0bVrwAfBIAxC3exccrAhsPAmMIiH+PSVK1xcXND+2Mz9OhcHx7UrwLJTKv8b&#10;jge6BPeXBwMGBDuCF+BDMIkN3+FVYMFeODg4gA8a4RR4YEEjWIUtHA98sMDHA58jWAW7AGcKekGL&#10;kJAQsN+2wOODSwTGhzcEC3w14OVyFe6CF7gFgbjKxcnLwcnr6uqfknK7vKwlIirTxNTW3MLJggn9&#10;FT4WS6FS7J0c/a0Y7jaWnna2Xg72PnRzRwu6E7BkUxsa1cGYyASrVpZuNlbu0Oyvlm50GotkbGls&#10;xACPveAZWVRESVJCTUXZwECfBILNaSyKmR1Uhp5dzQY8FBsb083MrCzNrUj6ep4W5HBb81RP+1gn&#10;qwBLuquFpaeDhzPL297W087a1YJmh8eQDfSMkZoEMRlNWWUDfbQp1dzBgulMptmTKLbmTGcHB2+W&#10;nZuthZ0lmWlPtbRAYciKMrnO9JYAiy5/7FIaYyvX5bQ6fP6WWyROIMFM8qgx9tVoQW+cQ74zyU1D&#10;nCrJTZbih2Y105Cx1VZiKEsx1GToKlJWGvLAmskL01UkLJTFHXQUnfTU3FHqLG1FM0l+U3Fempyw&#10;ocA19WsQjqfJCNGkeOLo2OJgu1Bzzb7iyN3R4tosj+We26td+T4kJEX6uv41BI4boYFAMBSFbDWl&#10;CFKcSa7mOLnrFG3xhpyouZ6ygbqs3srU4fqs/spUbwu9KEeTbG/7wdvp8VZk3WsIDB8CzYvAiSA0&#10;uRG2aOV4Hxt7GvpGZlRFVW5sapRbkEdQfJhvVDDWjKiP0cVjNa0oKF9bUqg9yZdmkO1nmxfknOLO&#10;LIv1r0wOYxqoylxBKPMiLDEqzYXxFVlBFdmB7WUxfXUJOfE2CYHG0Z6YutseES4GeXFWlanOPcUR&#10;dmgxJ6JsfgKrKT9YWxQRaq3XkObHQskZCiLwogiyOCLf1aQzyq7Q2SgYq4QVuKqIQMhe4VDh4VTl&#10;49QQ5EUK8aoI8qqLCmpLiGuIimhKSOjLyWmIi6uJiMDZ8Up8vEhhIU0xURUBfj1pKWi6V2FhDWkp&#10;ad7ratLiKpLChkhFChFjjMd4eXkVllakZOdGJKaFJyY3dIFb9lRwVALDzjU25UZ5Q2dGXnlOReON&#10;svq04uqUwsrU/IrYG/nRGbeTbuan3Lodm56RlVdQVlNTWVtTW1ude/tGoJ+nFZ1MRGtrKkrJifKI&#10;XEcIXEOIciMk+K6oSvCrSwtpyAirSwmqi/NrSQjqy4mgFcTNdFSoeiomSCkggrKosZqEsYaENVYx&#10;yY1SEmbXEO/am+rVn+Qyke4+kuAwkeg4n+Y+l+q2lOm1ku2zmOkOtHHbZ7c4aL88Yrc8/LA6+qQu&#10;br88ajnHbyLVbSTRuSfCLs8WnW+HK3Y2vWWDjySqBqLknVQEAvVlgw1kvNWE4vGqDe4WQ+Fu84mB&#10;65mRw6Gu5bamDZ5WOUx8Mlk3jqwdT9HNtjXKczKp9KaBp872GFZXvGNPonNvkgtQd4JTQ6hVS4xz&#10;VZjdbR9GZaxHbijLBqWiInCVD4HgQSAEOK+xbxlXr3GAx2Vw/4KKxnMAD55U49rVb4n8Ze0aODse&#10;CPgwiOfi5gS6RPMcHFfBTV2AndIuIiIkKioMF6sRFAQ3di4gcOMEMVxcHDCyhwUiQQDM8S8FVi+J&#10;/GUjNPUIu4i8kIgwkIDQ75OEC4sKiUuKCYDHewlRdgo8DzhmHnZpe3BUwBEUFoDz6IFADL8gj4AQ&#10;r5AIv4iYoJSMuKi4kKS0mJKKvJS8pLgkNPesvr6um6sjlUxUVpZWVpbkF7xSW19YWXUbi9OICPP6&#10;7bd/Tk+IUBAXwBuqGGhK4bTkiVpy4S4M8G/WUIFHV57T1ky3r730y7tH8THBLg5WcZHB4QEefu4O&#10;vl7OAQEe/mwFh/iEhPoGhkCTu/oHeQcE+3j7egC5sxPkfcGb1toCoWlCwNpYWIV7472tCYF2Wq5k&#10;TTeSricN6WQix8RQolxsU3yAmHGeKG+mmp2pSah7087S0rsXA/eOe+8cTT6+KJ2ZDCsrMXB2MPLx&#10;IAd6k/3drKMDHJPCMe42mvbmOF8nJWsK2tdZ38dRjEbQ93OyyY61z01yKc5g5afQ0iJH3j8b+/B6&#10;4u2b2bcf8L4hUkSagjFDXNdYGWtOYnkb2TjpUCzQ1tYGlhZadDMTN0eUlZWxgxPB1s7YgQVEsLEl&#10;2jgQGHY4mg2WbG1IYBrgLXEkByMzJwLZkUBmYYhWaCMG1ohuiKVo6RE1dAhILayiqr6wuJK6NkZd&#10;Cy2roCElq+bo4ktnshpb+569//Kvv/22eXJW2tDS3DfSPjJV0zlY2zV0o7S2pLEzt7yxuLa9qmUA&#10;iER39AmJj0251Tsy1zUwU9XQk3qzZOvooq1v2t0/xsUn0ozpYuvijyUxUUS6ibk9kWZjTLUxpdoR&#10;TJjAgo8fM6odkImplRnNxtzcztSU6eLs7eToicWYaGkaog2MdLXQRLwZHmOMVNVUVVbDYbBmZJIR&#10;FoU20NbTQ1KpRDrdGIPT1tCS09FT0tCRF5MTFEPK8iuL8ynyIqQQ5qGUs/+4O/3T4tp/7S//dX/z&#10;t7u7//ds57/ubvzf07Xf7sz9dtz9n1uN/7rls1GVfDLa/f2T7pePm49PR+4/7t897VjY6Vs8mFg/&#10;r+2cJ9I9kHoUAwIdY8LQRptpGprCRB7OlFfWwCkiMXC9GmU1jLySAUzkZeV1FZUN5RV1pWU1pWQ0&#10;gOBMeXllPWUkSknNkJ0mrw4ReU7Ba9eFr3ELXr0uwMktdJWT/wqHAL+QtKAoBOWlFXWARKWRYjLq&#10;MJEHg8jI/V5HXk0do66J09DCa+kYAWlqE4APWpAaWODo6BkDAQeWKhKtrklQUcOAMG1w8NAqVkuH&#10;IC6pqqSiDwR80AW2VUVi1dRxWjrGWppQ6RtDAzM24od8TQ0CRN51SXq6xnicBXvyWFOUIRm0qKqg&#10;kRpgp1BCurIqWkHJAAyiZ0BSUUOZUe3tHHwKixu6eiYDgxPAGxLsRQ9FSs8svJVXbky20tY1UlbU&#10;1VYxQKsYWOgZp/uEOmFJJFUtugFeR0ETKaenp0nW0TRRVzPQVNbUk1YzUzJwMiSnugbhlPVQSJS6&#10;qj44QnAAKsooTQ2iGpKgqIFV0SYoaxA0dchITSKQjr6Zpg4JfBPSMzTT0jVR1zLSNSAjtXDgFQGC&#10;KgvJqANJSqry80pdQfBe5xDg4xZh1+aC8ouFBMVF+KHS23xXrgoiEJLXOVSFeDTFuFEyfDhZPhMF&#10;ATpS1EpT3E5TnKUj5Wwo56gv46Qn42Ig54NRZNelUQomKgNFkDVDTZBBRiphJHXYgavZhBFVIoxV&#10;ooxVo4kqcSTVdHOdXBtUkR263AFT6YircsJXOxNqXYl1bsbAgpYKFhbOeQdddZ6kZj9qa4B5u79F&#10;ZyCzMxBYi7ZAensQsOYt/tRmPwpQky8FTpxnO9RaD9MyllGpo3GeDT7DHJVtSci0JCbTMGkW+BRz&#10;dDxZL8ZUJ46qH2eOiaZiQs3QgWTjZFffvuKW7eHNO0sXZ+uvDpZeHKy8Plx/e7z57nT7w+neh7sH&#10;n+7sfz7e/XS08/lwm03k2RO3/p0Otz/sb77b23gLs3hYhzvvj3bfHe68PTn8eOf48+7Ou+WlJwuT&#10;ZwtDO8NlHUtVzUd1DbulJU3BQbdYzgUBMa23apf61o9XnuwtPznYfLu9+mZ6/MHy/NONlVer8082&#10;l57tbrwGw+5vf9ze/rK++Xlz89PO2tv91Vfbi8+3Fp5tLr5cm3u2Ovt8c/nN2sLL3c2Py7PPttbe&#10;zU8/nJ97vDT3ZH/r9b3Dl4cb91Jisi2MLaV5paSu8Stx8QRRSYW+jm3Rnh0RLPBVA1x2cJFbg8zb&#10;Qyw6I6x6om2hgvJx9sD2RNv0Rlv1xVgPxloPxdmMJrImU11mUl2nU4B1n0sHX2s8ZtM85jK9oXz5&#10;TN+JTJ/hVK/uWKfqAHqxBynSWCmBolUdAL5/ePUlB/ckBfWl+nUkebYlevfeiOzOSUj3dzbVVpW4&#10;zsF75SongoOXk4+Hg5eXg4v/Gsd18HQHvoggEBLXrkFv16tX0DJSJFVFSx2NQHOTKCtKXoBbQ0JI&#10;Y0JAfYx3Q7RnY4xXc5xPc4x3f2poX0pIf0pQf0pAb6J3Xzw4Hre+OI+RFL/x9MDRVN/hZN+hFG/Q&#10;2BRi0xBm2xhp3xzpVBPMKvGyyXNhAhW6W+c6mue70AvdaIXulHxn0zwnErAFrtTbjmb5rhZFHpZ5&#10;7oxbruY33em3PBm3vS1veFqkOJqCb//g61RRgE2OJ73Yz/K2l0WmGy3BgRRnY5TiSE5zpsTbEqMt&#10;cZEMdJwVPtOZkupgnGiJvelkdtuZkm5NyLQlpNsR0mzxKVb4JCY2no6KMzeMA+9kOjaBToymEIJN&#10;MH4EQ2+sgTtK39lQn6WvZ6mta2uAcSGYOBPBF32rSAePdN+IqrT8vrK27ZG1B+vnT/aevjr98N3z&#10;X3948Y8fHv388fEvX1785d2jn94+/PHdw5+f3/0C9OQulDP+6PTzvb33Z/vv7+69O915c374kT1j&#10;6pdv9eD488XJd0Dnh5+B7h9+9+Do+4vjH4AeHP0AVu8dQPOsPjj+Cnrv7ry/s/0Ozpo/3/90tvsB&#10;puTAgVj24RfQC2XH7727s/sW2N9nOmXns18S2Es93IdY7UM2pv//Rb9D/D8g+5O7X5+efQfEPtlP&#10;l0QeSpln16t5fAr98AD74ADYcB/G7l/u7f0/5sgD5z67oA0Q/AvEw+MfgMC29w8+gzGfnf18qUcn&#10;34N4MBq4MuyL8+Z06/XZH3O6wkQeOLBON55DEHzz+dnem/ODd3d2Xh1tPDvdfgmu0vn+h+f3fgJH&#10;CEbYX3m6vfBwY/b++sw5sHuLF1uz9+7tvH51/uPnZ3+Bk9bfXvz08cmvX57/w9cX//jx6Z+gNPbj&#10;d/d2wL6esQvH/03Ha49P1qHE/KPVR8C/BPF/08qzo8UnQMdLT++svri7/vwOWw923z4//fr+0a+f&#10;n/0j2Mt3L/8J7P39o1/eXvzy+v5PDw+h4jyP2Fnz/5PIXxJ2sApe6Pu7IOY9PNMADOWB4Pj/rrdA&#10;MI6HE+Tv7v694N8A4F8U7rKJ/PH6o83Z0+PVh9uzdw4X7+9Onx7O3lntXzmaPbi7cLA5OL/aNbnU&#10;PrbZO7Pdt7DcMb01uL7Us7w8sr4wvLI8tr42srTRM9ESn1rt5dYf7pNDM8i1xGXb0ruzbz7fPL/Y&#10;fP4A/MNh16v5Oz3YfX9/5929rTd3N17dWX8J7L2tVw+33z1aff9677uLzRfPj1883bv7aHXlznDv&#10;TEFme7hnIYvcH+PRHc7qDLHqDKAPhlgOBFn2Rzl0Rjp3Rnm2Rvr2pMYfdXW9W9t9trD+cHbl3tjM&#10;ZFFxW2LsWlX+xM3YxiC7rhjnjljHlgjHtlDXEmebZIb5y5XllYH+id7uia72nfGhyZLb6VakXHvT&#10;ugBmU7RNS6xNV4LDQLLzaJp7T6x9Z5TNQKITcNrCLVvDrDoibZuCLYFaQmzr/BgNAZYtYWAXrp2x&#10;bp3xHm0xrg2hjnWhrPYE36Gb0TOlWcv1hSstlRM1hR35N2oyk0vT4psKbzUV3+6pL2+vKOypLRtv&#10;qx9tqZ1orZvuaARaGmjbnuzfnx2EcPxM7858/94i8Pu2prrXRtp2p3vXR1qhBPbeeqDDqa7z5eH7&#10;KyNni4Mns90bg/XTLUVTzYVzLaWzzSUTdflLHZWnc3135vuBQMz56sidxYHThd79qfbtydadqbbN&#10;8WZIY2BMiLlvjEIUHuxib7oHaGO0DQisrg23gICVwYblgfql/jogELk1DnqhnHrgAK0NN4FeoPXR&#10;xuXB2pmuMmB3p9v3JsFNuGlzpHmmp2Zxsu34YHZ3b2Zqunugr35iqGWoo2Zzum99tH22p2Z1pGlx&#10;ANgGaLTR1pWhlsXBppn++tneuvm+usWumtWOqo32irXGwu2W4u3WgoWajIW69LGimOmihKXyjNFb&#10;0fMlqWM5MQulaZt1Oes1N9drcvZbihfLMmeLUueK03YaC7bq83YaCw/bK5drcseL0mpivWLtjPzM&#10;dOaaC7aGm+d66tIjA+KC/Ytv3qotqSzJLa0qaairaKksqmyubawqqWioqgOqKasqLyytLC4Hyr+Z&#10;C/zCnPwbaVkwsB7rHRrp7B1s7WyprO2saxrvGYBxPKy+5vbO2sbq/GI3pq0gguN2YtpEJ5QdP9rZ&#10;O9zePQFi2HR+rKuvv7n9EseDdrgLaLKrf7q7b6q9e2VgaG1oeLmvFybyQ/WNfXWNYPCO6pb2Gkht&#10;1c2dNa1d9a3djZ09rT1D3cODXUNDPWO97YP1lc1NNW3Nte0DXSOjfWPTI9NLk3Mr0wvrMwszg6MZ&#10;sclZ8anNFXUDrd3jfcNTg2OTw+MjfUOTIxNzk7PwVK4wo4fz4oEz2N0/AI52cHRsYKS3vbu7tRO0&#10;ALU3ts6PTbfWNGrKqxJ00Sb6OLyWIUEDZWZANNLBEg0IxlijzpaOjub2yoLi/PTsktTMjvziMKYt&#10;TljcWkkt3NgsjGDqrW0YjjdOolrk2juXuHikUOj+mno+SG1HGUVfdZ1gXVQYGp9EpqWaM+JIZpFG&#10;JpGmZG8M1t/EhCgtI41AKHBfVxUWlhEQkBIQVJSQlBIR4+W6LiYEpcZzX+WQhJIP+QV5+S4Fo/nL&#10;Rn5ePgGwKiDIriQsCHwedk15KB+SXdYGptIwX4YtaBEREeFlp6hDAOmPojRggXk39x/V5L/l12AB&#10;kRAxv87JyXH1OhfkcHFeA4LJ+2VSPKxLNA+PDBYwOLyAXVxjT9MKrwIH9sHgMP0HDtgXfGygHWz7&#10;d0cIFtAFguGfHEA7sIKCgsABhw0c+DcA0AgiL88FXBZgLxd4F/ACzu7SuVz+aLl2BcEJE/ng4PjC&#10;grrY+FumZvZMKzca3dHS0sXU1MrE2NLG2sPG0hOIyXAB7aZmtuCBlEZ1oFIgSzGzMyYyfy9EY2xJ&#10;NbNj0J1srT1cnAKsrd3AICCGaMTQ1zNBqkEPmEA62kbgKZhkYmVu7kCns2g0ezLZkmxCM0WhvJjU&#10;UDvzOCdmrCPDj0l1opl72LvZWbvaWLnZ27jZWDoz6Q4MhpMZlYXCmquq48Bzt7KqgY4+gWjCpIGh&#10;6CyoQg7JwsyIQtDFUlFYJN91H2PDjeobe9VJR7WR3y+W7NfHTtz2LfI08tHnK3TW3ykLu9eculoQ&#10;GoKWRV1DmAhftUVKmIhfYelI22jI0hUlmCrS1kg5C1VpJlKWqihuriwJfBe0ppOhhhtK08VAnSor&#10;QhDiJkkKUhQldHmvaF1DoLgRxgKIbJZZaYB1kj22KtE5yskw2gW70pt3PF5fm+hjyI1w01ViyIpY&#10;KUui+RA6PAgjWd6x6ltDNdmJPsymgpjR5pyhuqzB2syesuTpptvRTiQZBEKNC2GpLgd2ZyLEZSbK&#10;QxTgIIpzuxhpuzMJjrbEiuobpXW56XlJLj6OvkHediwrfQNtdVUFooG6E5UQbEv2p6HjHExSXagx&#10;diaR9qbNN+PyYvywqtAfKikIIAIcybU5kaWpvk2F0d1VSZ1VsaPtaZHe2Bh/THYMtaM8YKg+OsmP&#10;GGilEWytY4sS86So5EXbEpQQsU646kR3OwNJfQFEa1pQuiPJTpEjyVQhiSAJnuwyLAy1EAgkF5cq&#10;Dz+Sn1uNn0tDhF9LTFBViA8i8uyiNJcla4B+T41n15fXFhcBYcBRFuRXExPTlZNTExfRVZBVlxaV&#10;F+HTUZE3NcJGRoSVlVcmpmVl3M7PyCtIyLrh5h9CsrAOT0i/WVyTmlN6u7LpRklDZnFdUn5lUn55&#10;RlF1Yk5JVObtuOzcmKybabn5idk34zIyk29kh0VFunm4enq5enm6eLjae7uxfD1ZTjbmJlhtVTkx&#10;Mf6ronxX+K5CgF5WgENZlEdFmFtbUoigJk/SUiFqyBORcqZaChQ9RVNtWQMZbksD2WwfZm2sc0eK&#10;10C6F/gyM5bsMpXsPJ/uOpPsAlWQz/RczPJavuG1estnK89vvzQEIvKlYUdV0Sc1sVtFoUu3fKcz&#10;PIcTnPpjHYsdCYWOxBL29P5xZjqRxpo+etLBGMUgtEKArmS9F7M3xLEv2LE/0HEoxKUv2KWKZV5s&#10;Z5bNwMeT9cKNNcJJWvEWBjccjIs8qDVBNo3hDs2RDi3R9q0xDkCN4XYVAcy6SOfCALsMT2aKl42F&#10;gTJ47OVDIMBtlAsB1XeF0uM5r3NARJ49h+sVKGceEvgPwvMcCE7wDP03In+N8yoIhwXiuMEtmYcL&#10;ovBc1+CEdCERiLyLiAjBae+XqB0I3ESB4PR5cIcDt3wQwP5DKT5gYWoPC7SAMGDhSCCYyMOAHq5U&#10;A8/mClewgavJ8/LzwCXjJaTEYTQP5/Jf4+YA4gJbgLusEB+QgKigkLgwD1SmFqzyCIjyi0qJSMiK&#10;i4F3oIqckoq8tKwEOHIUysCRZWugryUjIyIrK4wjaA+PttvaUywY+Mnxrv/6j18pRJSmooSehqyh&#10;tpyOiijZUDXCzTLE2RytLCgniCAZKuVmR1szTMLDfWOjgsNDfAN8nAN9XXy9nOE5Xf0DPELC/YAC&#10;gn0CQ3z9Ar2A4+Xj7uHl6uhkB96xfv5eRGMcQhGtb+Jq65QQ4nUjhhzqhPZhaLuZqdgT9NzNiQF2&#10;JkEO5AiWabiDVUoANcbTNSdx708f+s8Ps4e641sbA8uKgssKMe7O9PBAnIejKt1UzhStbI7TsTM1&#10;9rcPr7rhkhWt4UTV9WBapIS4F6d7VmTb3Y7XC7LHRLgQYjwoqYG6wSytQBdW4c3B548Gnz7KGZ+K&#10;qm2hhcQZuQWi7DzVzKw1KEyUpb2hpbWehYWBJV2fScfb2FJcPTCWVigGk2BrBxyclTXe0taYycKS&#10;rXEkezTRRhtF18MysSaQjyFa6WGoaDwNR7TQ1DWSU9JV1UAbYMiGWDNNXYKEtIqMvLqiig7B2Jxk&#10;ZllZ27ZxeKeypaOiuT2/qq6wpimvujG9oMIjNNbCycs7IsHRO5TlFeLiF0W39aRauenjqVYO3iXV&#10;rSFRaZk55Zm5FbOrB/XtI1tHj1p7p4xpDnauATEpOY2dI3lljVZO3ua2riZUOw0dAoZgTqGzSFDp&#10;NEs4WZ5Gg5LlHew8aFQrA328qoq2JlJfXweL0ieQiDSMIUFJQZWAM/L39bNhMvBoAytL84AADwOU&#10;upaOkqKymCpSSk5JRFFbTkpXmUdNkg8pgpC/ilBFlG5Wr//1aOwvq/P/vj/3b3tr/3Gy/9vF0l+P&#10;pv96MPXbncZ/Wyn8cSbuYc+NR7OVL4/an190PbgYffi0/+BuxfBc2+TGxPp56+C6uX2INtpCG22m&#10;Cy6aoamGAQlKvmZDeWiKV028sgYOJvJwyRpZBT2orLySgTJYVdCRltWUldeWV9SVkdMCklfWU1Q1&#10;AJbNgnX5hGQ5eUS5eMU4eYWvcPFzXBe8xiUAVTDnEeUVlAG98OSuIlJqMJEXk1L7lsirItFIDaym&#10;NuHviDxwgLR1icDC1B70srtAJITpQaOuvglo0dTGG6LJGlo4EKOsagg2UVJBaeuaYHB0VSRWR9sY&#10;yECfTMAzUIYU4OOwdLgRg6bp6pjo6ZLgLtAOwrR1TDFYhgXDw4EV5OQS7OAY4OEVfjOnoqyitbi0&#10;KT2ziOXkb4ilqGlitfWNtfSIeGOL1s6R6MSb4P2prUXQVDHEaeFMtbCBDLvcoAhbAyxeVo2kiUWr&#10;4dRk0OrKBA2koYaSpokGBietQVdBF4SmGKkYYJBoNQVtTU2smioGqYbV1THV0DZR1YKm3lXXIatr&#10;kTR1SFq6UCNSk6ihTdTSNdHWg9C8joEJOBLwjwK8HOLSamJSqtLSSEFBaT4ecS5OAW5OQUE+cd7r&#10;wtc5BLivg9ubsJCAqDCvoBAnl8BVhBjHFTnuq0hhTkNpXpwsH/g6QlEWZCBFrDVE7TTF7XUknQ3l&#10;vHAq3gRlb5ySL1YhkKAYTFQOwCtFmmlFkDWhwjUkdSDgRJiohxBUgnEKoTjFCCPlOBIy2Uwji66b&#10;w9TPtzYos0dXOxPq3IwbPU2bvc0aPEgwnQcWhvKXyB7YGhfjencorM2P1h5k0RVq2R1m2RXKBF8s&#10;2oOgrPkGbzKwnSHM/iiH0QTX4Xi3gTi3UlezHFtiNpOYYo69YWMKbIKZfhLVMJFmGG2qF2aiE0o2&#10;CKfiQ82pt4Li5tqnD2fv7M6eHSw+3V9+dbz58Wjj3Z2dT/f2v5wff31w+v356Q9nx9+dHn493v96&#10;svsJ6O9wPNAlkYfT5C+J/OHOW6A7h5/unny3s/1uceHxzPjd6b6NzoLmlYau9crqudu51YEhLcnZ&#10;A6Vtq4Nb8wO7e8vPDrfegQGPd79A8H397crc4+2VF7trr/Y33kDJ8pvvtzc/bm5/3dn5urv+DsrN&#10;X329vfJyZ+XN9vLrzeU3O2vvt1c+rC2+2Vx6Nzv5cB00rr5dnH26PP94beHBvcM3p7vP+9umE4NS&#10;aYYkBQ5eM2XFLBebpmjvjkiXznC71iB6RyijLYTWHGjWHsbsirTujbHri7XrjbG9JPJDcTZsKG83&#10;luQ4meQENJPqupTpNZ/iOpvkDPzZDK/ZLJ/ZW4GTWb79SS61QYxyH1oSTcdJVdDPUCnV2viWE7Mp&#10;yrc3xb8dvGQZ/l0pPo3xXsNFyTVpkeaG2qLgkQlxlf+6ICeCi//qNUUhfnnuKzoivFa6apY6qi54&#10;/SgrSqa7fWGAe3W4b1NMQFdSaHtCQCs4hVjvgZSAgRS/3kTv/mTfviS/obQgYAeTfIdT/AcSvIaT&#10;vUdTfcdSfIYTPYcSPEaSvAYSPHpiXHpjXQeSPMG3ooYIu7pQ+/ow5/pQt6oA50J361ss8yI3y0I3&#10;RoErFajIjQKr0JVa6sEscGXDendmoZdVvpflbXfzHDfaLVezREt0trNxuh0u3QadZo3KtsNkO+Az&#10;WcYJ1oQMJ7NMZwqwaSzTeCt8uiM504kab0nIZJFvOFPTbEyAUplGSUxCHBMfw8RFM/CRdGw4FRtK&#10;xYVRjSLppGgLeri5eZg5M9qGlebunx8aX514syGjaKp+YGto6f7y8dni8dPtRx/O3n24+/77Jz99&#10;uv/9xwc/vrr79e35T2/v//zoACLUT09+r6Zyf/fjxf7nx0c/PD796dnZnx6d/Pjw6MdHpz+fH3z3&#10;9OzXp2d/uX8IVv/04OiHB8df7x99unfwAQb0QOeHn+8dQPb+0RfQC8H3g6+gBfzzYbd/BMFn+++B&#10;hbPX7x98hCHyyears913F0ds7r/7Du6Cx3xw/BnSHxXkQTCcK/2toFM4+HvsfqlvI8EqjOOhEvZ3&#10;vgf6n0T+bzj+DyIPV9qBE+rZOB4czOdz6M8CwAH/jchf8neYyF+uPmBP/XpJ5J/c+fHh8XdgwMen&#10;EJ0HujgCYZ/ZG35hJ8izS9awq9bASfHfEnnYAY2H60/v7b+9s/PqdPvl/cP3d3dfH62/ABcQHCEQ&#10;2Bxc1f2Vpxuz97fmL7YXHu4tXqxNnu4vPby38/r1/R8+P/vLy3vfsWu7f3l1/v27R1Dl968v/wHo&#10;w5NfXt3/7sH+m/t7r+/tgF0/v7P57HTjKayT9Sd/R+SP2JXlT1ee3117fXftJXBOlp8dLz09XnkC&#10;BGXcb7x4sP/u+d3v3j38+dPTP3998Y/fv/rnry/++cPjP8NldoAFAjEwiAf6n0QeYvE7H+BZfy+h&#10;/GVe/KXu770Fh32++4rtQEQe6GzvbwJX7H8l8qebT47WHuzOn+0v3t9bOD9cvtiaOj2YO9uZOjpZ&#10;PF3uXTqc2tsb394eWt8d2dof29ke3t4c21keWV8a31gcW1saXNwZmm9Pu1kb4NMe5L6RGz8cH3CT&#10;Zb1U3/xy/8kjcDG3X97benW2+RIW8GGBvQN7f+cNXFYeOPd3Xz3YefNoHdLF9ounh88fbd89X1x9&#10;ND29XFZQ5eNY6gJuy45dYQ51HpR6V1K9I7Ev0KYr3Lk1yqsp3H+6qODZwtrTlYO7M/uvDp4/33n6&#10;4eTV652z86n5jrTUEl+X2mCXhlDn2nDH5ij3lhD3CnfHeDOTh9Pjc92tQx31kz0t2+N9w3mZqUxj&#10;8NBY4wduznatCazuRFZ3nH1XtC14fO2LZ3XH2PUnOLaEMuoDzGEi3xFpD+6cjYFWzcE2XTGupZ60&#10;FKZhjJlmtqNJfaRzd1rQ0O3YidK06aqc5baKqfqSrqIbdbdSq7JTKrJTanKzGktuD7bUwDnysz2t&#10;Y621Y8010531k+21873NG2NdezMQjt+a6oaKyC8OAn9jonN1uHV3und1qBlopa9hrqPq7sLAw/Xx&#10;B6ujd+b7j6Y71/prZ9tKFrsq5lpKF9rKpxuLJuryD6e6TmZ7gc6Xh+8uDZ7M9x3PdZ/M9+zPdkK4&#10;fKYD4vJjrWvDTVvjbTuTHesjrdsTnccLg0fzA1vjHUCbY+1gjzCIXxmEitsAuz3RDoJhCg9agLPQ&#10;WwNGmO4oX+irAhpquL3YX3200LM20rAxWL870bo91TEzWD8/1b6+Ora9M/f0+Z0vX17sbs/vrk7N&#10;9LeNd9ZtT/Yu9jUs9NYv9TdujLYvDTTN99YvDzbP99TNtJavtFeuN5bsNJVsV+fO5MZP50SPZAWP&#10;5oRN3A5fLIxfKUxYK05aLojfKk/bKE2Zvx09fzt2rThl5mbUUn7CalHyeknqckEi0GpJ+kJh6lxB&#10;ykpl1mxJytDtyLIIh1gHwvZA9b9/vljsb0yPDCjMSqsuKq4prWmsbm2oaqkorGisrq8oKgO2try6&#10;urQSxvEleUW3Mm4Am3fjdkZSGgypwRtqtKtvqK2ruaKmo7ZxrLsfZvETvYMQqW/r6mloKc7OSQmN&#10;kuEVKs64Od7RC1pGOnqG2bXjJ3oGBls7ZwZG4Bz5Sxx/qanugZmefpjIrw4OL/X0rfT3wUS+t7ah&#10;q7qho7qlo7YVSo2vaemsae5uaBto6+tr7xvuGYGJfE/bQG15Y2t9Z1tD12DP8HDP8NTw1PLU/OrM&#10;/NrM7HhvX0pkfH7Gra761sGOXnA6kwOj8CSu4+Ds2LnwM2NToAWc7Gj/8GB3f19HD7DDvYPA9nf2&#10;AoGW3vbujqa2qZGJxYnZ1ppGjKY+XgdlrIfFqOvR0CS8uqGxHt4IPCTKK3u7ebU1ttZV1LTW1Bek&#10;ZlVn5SS6eROlFaxVNaPMGIFYYrgR2V1T3xmp6a2tH44lZjGsb1nbx5uYxeCMvdS1gby1dJ2UVF1U&#10;1f31Ud76KCcdXW+ikRueoMnLL8NxTUlAQEFISJyXR0ZMjO86l6igkJSYOLBAYgJCInwC3+bIAwes&#10;wvqd0fMLiImISoBNhEXgcvN87Jry/GzcIiAgAFNpiBCxeTpwrrPLvIBesFz5oyzMJRkHC2gHWwEH&#10;RIJesAm8OfDBwsV57eoVBAzir3NxAIeHG0qch+k8aPk7wePAC+zDPB3sBfbZPZADjw+6wAIDcWDh&#10;AJjLg82BAy8gEhw2OBHQCM4XnDUIgC1oB8cPYsAugA83gtHgVXhzsAD/G+z+N+fbAwALuGwIBIeA&#10;oFhgYHRAQExJcWNyaoExycbS2t2C6WJl5Wpr62FEsCDg6Y72/pZMaIpXCs2BRnckU6Akd7q5I8nE&#10;ikqxh9G8GdkWypqn2FPItiZEprERg0KxpdHszWksEMlkuFhZutGojkQjSwN9Enhc1VAHD5tEPJ5m&#10;amoFE3kSGuNuQfWzIIdZm6V42IXaWriam/s6eXi5+LHsvS0tWEy6gyXDkU5nUWiO5hYupiRrcGz6&#10;+sZIpIGiopaioo6amqGWFkYTaSgrJqcuo6DMz6cvzL1Sn3vWXXLSlnm3O2My33uiJGSyNDKShowk&#10;K1S4E2o9japd8PXeFCtpDrLoFSsVUaIIwkKWw1qRz1ZNiqkibaMu76CtbKEkaaOlaKEqTVeRtlSX&#10;d8cbsAw0gVxQOhR5SUN+bqyogDbfNfXrCBNpITQfgikv2BDpEWOul+pISHEnEhQQ7fnhOyNVM7U3&#10;RgpSoCo30kJ0eQlD3quGAtf0BRCqnIi8cJepxpyZtrzR+uzJlpsjNWkTDTcm6rKnG3KaskLR4lfR&#10;EtexErx61xF6VxAkQR4MzzU7XVU/S9MQX7vCkvTsolT/GC8XfwcrOzM8RltLSdrYUMPTjgqVOKeg&#10;/Cn6cTZGWe7miSzTNE+r7sK0YDszBX6EoiBCRfxKcrhjTW5US1FcY25Ea0lMZ2XMSFt6c2lQsJv2&#10;zQT6zXhabb5beQZrtjOjPT/QlaTgYaqS4UtzMpJPcjeujHe11BQky3KgBREO2pKdyd4haMlkE5kC&#10;C5VGD2Ktl4UuAqEvICiDuAYVq+Hj1BDh1xYXUhXiUxPm1xAXVRcT0ZGWRoqKaklKQlO8CgoghYW0&#10;JcTVRYRVBXh1JETBi6ghKqItJaUiIoKUEAVPZxpSospiAiqSonJiwjiUYU1NTd/QaEFpZVRSqoWD&#10;o4W9c3zW7VsltTdKa7NLajOLqtMKKrNL69ILq5Jzy1JyS+Oy8yPTbsRl58Zm3wpJSo7NyMouLMrI&#10;vR2VkODt7+fk4ujs4uDqxvLxdgsK9ImICIiPD4+PCQ0N8nawNScZ6SEVxKQFOWX4ISivJSWsLy9B&#10;UFfEqckTNZWMNOSNNWWI6pKGsjz+DHRxiH1jrEt9uH13gstUptd4stNUEmsiwX4q0Wkxw3M+w2Mu&#10;HZrNdSPXHybyJ5XROyWh++UR++VR6/lBa7nB8zf8+mJYLUGWuXa4QmdSqSd4+qMkmBtGGGu76UgF&#10;GyHDiGquSOGOCOfF7PCDwuTt2/GHRenrNxN6w71vWpHSmcRYGjqQoBFO1Y+ioxIt8dlO5GI/64pg&#10;u8pQ24oQ68pg64ogK+DnejNueDISWNRolgVNX5UPgRDnucaFQPCDWw6bvLPvFdDvfODuconjf/8/&#10;sA5i/zuR5+C6dlkHBk48h6k3aL/GLisPFYRhz90KU3ghdu14DvYUHcCBcTz0S6wgPwzfL1dh4A7T&#10;ebAK+3zsqjUwvodXoRH+qB3PxX0dCDgwkRcUFuAX5IPLxAMfTpMHB3mF6+rV69c4eDg5ebmABeIW&#10;4OEXEeAT5hUSF4SJPHAk5ST4RfjEpEWhBHkJKK+fYIRxdWHp6WrIyYlJSvMFBLkMjjSjsKqRMd7f&#10;//Dqv/7jV3ummS5SVl1FgoTXVJPlM9KVC3dn+tqZGioJyQkj6KZ6qYmhqamRycmRkZGB4C0XHeHv&#10;7eHg4+MSHOwNE/mwyIDQiN+z47183Xz8oQR5X38vD08X/wBvTy9XJWU5hAoOpWtu4pkaGVKQSgt3&#10;xXgxNR1IqpZ4vLeVf26iY1ooM8nPJMIZ7W9DjvIMqsqdfvmg82S7dmMxo7fdIS2RHOhN9HLGudia&#10;+buo041UaRhVOkbVAuuaFdG2O5U70oT2tdZ0pZrF+TAzQn1rbroUp5gm++gEWqt50/VD7fVDWSru&#10;TFV3a7eSnKj2xo47J9XrG0HltYyYVAMXX0kjKtLcBklhKhBM9BmW+uZ0YweWmZObsYMT1sra2JmF&#10;trHUZ9INGXS8lR3Bwh5LtsabOhjiLPVxltoouoGRFcbYFkVg6qDM5FVR6rrGSB2CLppMobO8/aOj&#10;4jJtWd4kig2OSMcQaBo6eArdLiYhs7FrMCQ2xcbFOzQhjW7vznT0MmWyUCZ0lImFoTFdD0fDk23Q&#10;xkyCqQ2GyMSTLK0cvK1YXmQ6Kz41NzY1r759JL+8Jbe0KTm7ZHx+51ZJQ0TSrcLq1o6hmaKaVkev&#10;YAMc1Yhsra5rBJWYN7UywJhhcFR9QxL4VCORGOZUWzKJqa9LUFcz0NXGwRXG0SgiFkOUkVZQU0G6&#10;Ors4OTqgDHXNaaYODkx9Q6SyqpSsojBSS1bHQElCQViTaGDizBDUFEfIIhAKiLTRW1t/Pe37fq7l&#10;w9jUv+/O/PvB3F+PZ3477v0/W23/d7Pur2vFf14s/XWz9NNO2Yv9zteP+p4+7j45Gzo+L+gei8mp&#10;Kmwai82sxpq56mKZmoamulgzpJ6Rqg5eRRsHrLo+EUhNG6+kjlZRRyupGcor68kq6gALfCUVAwUl&#10;qBCKvKIujOMlpdWlZDTgFjheTklHTEqVR0DyCqcggpOPg0foKifvNS4+xFUeoOt84iISipKy4HNZ&#10;S0hMSUpOU1waKSyuDMYBo4HBNdjV6DR1jDW0icBq65HUtYyQmgQYN8PtwAGNwAdWWQ2jDlY1CRqg&#10;BWzyTUK9sio4YJSyKpTkrqllAktLm6StY6qnTzEwpMElX0CLji4ZboEb4UlTgQNWVdXwTEufktLO&#10;Wzm1iUkFMXE3M7JKc/NrgkISLaxcqBYsNJ6qqoHW0iOicFTw0lvZeWKNzPOKam/mVhKMrTTU8VpI&#10;rJ6KIUHd0ERFM9XNJ87OhaqsS1I2JKoRtOVwekhjdRVDHTVdjKKOgbiKlZbR7cAEgqIeDok21MRp&#10;aUBEHpyFiioOSorXIapqgUtB0dI109Yj6+ibAQEHXBxdA7K2vrGGDkTk1bXx0vKa4AorqOhJyCDF&#10;xRVFROS4OISuILj5eUSF+MV4eYT4+UQEBcSEBMX5eASvX+Xiu3pN8NoV0WsIKS6EphivjigXQV4I&#10;zpG305W2Uhex1hC20RRzNpRzRSs4G0i7o+R8sQoBeIUQY5VQI4i/R5hohhtrRJK0gA0jqkcaq4fi&#10;VSKMVMLwSmFY+Si8UpyxSqqZxi2GXpEdusQBXe6ErXYzavA2bQ2gtfhTgVPhiClnoWtcCeCrWImd&#10;AeyzAT22wtmo3IlQysJVuYJNyK0B5p0hzMvyNUCNPtTWAIvuMJuBaNZwvEtfjFO9v3Whk9kNS+Mk&#10;KibBDJVKx8WYaEebaMRT9MNJOsFEnUATw0ASNtbOvi6jcLV/ZWPs4Gj56en6293l13srb/bW35zu&#10;fX7x8B8v7vzw4M7Xpxe/Xpz9fO/0x5ODL6Ad4u9b7w82IRQO0XA2godxPCzgw4L8jTdQHfm9j0d7&#10;n3a2PywtPpsYOR3uWu8s7hgubVyuaWyKTayPSx2tbJ/rWdqcewBVmV9+Dg7gePfT3cPvTve/gMG3&#10;V16sLzzZW38JV63Z2Xi3v/t1bw/Syd7Xw+1Pe2vvdtbe7q5/2Nv4eLDxCWhv7QPE5Zffri++WJ1/&#10;BguuYLM69+je0ZejzefLo3vtZR3+Vq4MLb0UR7siP6f2GK/uWJe2UEZ/rE2tN6EjjNYcZN4QSGsP&#10;Y/ZEQzgeSpaPtemOZPZFMYfibPojGCOxNtMpTmPxdpNJTkuZXnOJjkuprgsZbhOJjlPpnnM5AcMp&#10;7j1xzjWBzEJXcpK5gaUMjwNSkqEgYa4gFUBEVwQ5dSX6DKb69SZ5DKR6D2YHd9+KDrahqoiJ8l7h&#10;4rrCzYHgEEYg8PJS8XbUQj+HsmCXsgCnxmjfjsTAnqTgwbSwvuTg3gT/vni/vnifvnivfkjQpLKw&#10;BpN9fleiN9BwoudIktdIkgfQWIrXeKov0FiKz2iy90CCR2+8W0e8U3M0qyGc1Rjh3BLpWR/sWupp&#10;k8Oi5LKoxW4WJR70Qlezyxx58G2s1M282IWa50gp8WQWutFznMwKPSyyHEjZjia33ShZLKObLGKm&#10;HTaVaXDDDpNhjc60N8liUTIdzNLtTNMcKFnO9HRHeoItOc4aUqylWTTDNJoOKY5JSbCxCLOkRNoy&#10;Im0tk1wd80KCiqMjalPShiqqJ2rbVrpGj6Y2LtbuPNt5/Orw5ad7n7979PO7u1/fnH55ffL5zZ2v&#10;7+/99Pb8p1d3v3928h0QxKOPv4eKpRz/rkcnP8KFzi+O2Pq92gyU3n5v//vzgx/uH/54fvTT+dEv&#10;QPcOfz47+J3IX+r88COsewcfvhGE7GF75+D93UMI338bebb//vzg3aXuH76/1LeRMI6H9S1hh/U/&#10;iTxo/NaHBfxHRx+fnHx+evrl2Z2vUNUdiMLDU7bCZWo+wUQeYvR3f3hy53s4KR6+RPDEsDCLZ6Pz&#10;z/d2v1zqfO8rVHvnb1D+b5j+EsdDP29AFmLxQMD5g8VDSfcg8u7Ox5PNN2y9AoL5+7f6tuXOzqu/&#10;afsNEMzxwYbPzn483//Abny3s/hke+ExuJ/AOfJAO/P372w+e3vx03cv/+nNgx9fP/ge6NX974B9&#10;9+inz8///MObf/zlw7/++PZfPjz55fndL4+PPzzYfwNz+Xs7L8+2wTFAlXOO2VVrDlceHyw/As7B&#10;/KPjpad3116erb+6s/ridOX5nfWXZ5uvT9de3N+BirnD5B1c+Vfn339+9pef3v4H0NuLX8CLcm/n&#10;9f29t+B1Af4Fu44NaIE3AXrAJvVQjjwbwcM4nq3fe4EFm4CYR0dQgvz9vdfggC/23gHBUP7u7msY&#10;xAPd238LdHH88dHpZ/jIwVWF/gJg7QLoaOXiYOnB/sIF0N78g93Z852Zu7vTx5CmDvbGD/fHD/dG&#10;j/bGDrYHt9YH17Ymd5bHNqb7FrYmt3eHFkcKqjrjE9tC/TeKsiazE3I93Y9HZ9/cgcrj3Nt+8f+u&#10;852Xl7q//fJ8/cWDzRcPD9483H/+YP3syerhWf/oYHLSUEJYf5Rne5B9W5BNrSet1t281JpYaGPa&#10;FhnUnhK/WFX7aG79/eHTlwevnu5/eHHnh4f7n1+f/fD69N3X87dfTx5MV1ZlOrMynKxyvVk1EX5d&#10;sWE1vp6xFNN7YwMLPc3j3fVTfQ37M721sYGJ5tgMc0yZO60tzrU1wakj1qE/wbEvntUVbdsRaQ1s&#10;Z5RNSygDqDHIojvGsSfWCfotM8FjIMFrMjukJ8m70MM8jqrrh1XwwSimsUzHS1IHC5KHizPmm0tH&#10;agraC7PqbqfV52UVZyRW3spsKM7privrqS3rrildHu2Z6YOg/FRn/UJ/a09N/tJQ6+7swOZk19ZU&#10;9/HyyPp4B3C2p3uWB5uBVoeaF3rr5jurp1rKTuf6HqyOwmny+xNtK73V0y1FwK50VS+2V8y1lw/X&#10;3N4abr4z3w8iofo2K8N3FgeOF/pPFgegwu6THdsT7XvTXXAlnI3Rtu2JTjjhHXQBga614aaN0Rbg&#10;g51ujUO8HhzA5lgrvCGIhKvMr7Nr2oAwED/fUw37IGxrsn1romV1uP5ooQfELww0TPbW9nVUPX54&#10;+PX7Vz/8/OEv//rTyzeP5xcm+rubepprhtvqeupKJzqqZ3sb1se7lgdb57prl7vrl9urdztrdxqK&#10;x7JixlJD525FbhYlbpcnrxbHLBVErhbG7pSmrOXHbRQmALt8Oxr0ruXHrxTEL+XFAq2C9qJEYEEL&#10;sIt58cvFybP5MUulScM3Q5oS3ZJYuExv6v3l7oebI7cTAm8lRlTm59aUVXQ0d1WX1ZbllzXXNtaW&#10;V8Np8tWllWUFJUCFOfk5mTfzbtwGNiMpbahnYGZsaqR7YKi9u7+5vau+uaWytr+lY7JvCLSM9wyM&#10;dfePdPZ21TU1llamhEZpyyrlJKROdQ/0NrYOtHSMsSd0He/uH2rrmuwdhDPiL4k8DOuh1c6+qc7+&#10;8ZaOqbaO5f7Bha6e+c7uhZ6+wbqGjorqzqr69qrm1qomKEG+rq2nvq2nsb2/tXe0bxQqWdM9PNo/&#10;2d7Y3VDV0lrf2d3WO9gzPD0yPT8xvzw1vzQ5s7mw2FJdkxQeW3qroK+1a2pwDJwOXJRmenRycmQC&#10;CC5ZA9ux3qHBjt6etq7u1k5g+zp6+jt7e9u7gTPQ1TfSNzTY3T83OgVizLDGusoadAJZS0411i80&#10;wNFDW16daWqB08cpSCsW3i5oAZerrqHkZm5dXmF5akYg3Yqlh/EwIIQQKZEkqqumXjDexEvXwA2p&#10;5aaq6aamEWQIFaiJNSGHYPCeOnrOSE13bT07JVV7pJadjq6lro6RgqL8dS4lAQE5KDueX1ZEVERA&#10;UExEVFhQiI8HKg8IVkX5IQly84oLCgvx8Alc5xEVFBLmF+C7zg16+bl5xISEgSMuLCLILwA2hMrX&#10;8EAUHkbqEAX5YwZXGDRfY9euAS2gHYTBVBr0gnbQCBbQws2uJwMW4MAIG94cXkAjx7UrXJzXODmu&#10;Av2eBc/FAUN52IdX4ax5EAMGAct19gKGBXsBuwP+t/uCV+FjgIE4DNy/jQEtwIePGVg4AJwIH3sB&#10;5wsGgYPBIPDq5XI5OHDAAmJAALgCwAH7AicIL2AVdkAjCIMdyFzh4uMXcXT09vIKu5FdmpZRTCLb&#10;MSxdmVZuDIaTtbWbOY1Fpdiz7PxsrL2g2cus3KCCNhZONLojVEGX6gALxJBNbUgmUE79pYyJTGBB&#10;I+gyI9sDUcwcgMxpTjSqoynJGo8zNzQkaWvjdXXxRLypGQ7vxqQH29IDLYzTvR3CbOhWOKynnaO5&#10;KROHoeCxVJIx09gImjDWyJiJxprjUBQjrLkRlmaoT9TSQKsq68qBh1BRBQkgQUmp69zSVxAsQ+WH&#10;E43H7bdqw8zjrVR8jMXab3q3ZPrEWuvfciIUsbCxKPE0Y6VkUySJH2Eux0+V42MoCljKcrJUhayV&#10;RGzVZa1UpcwVRS1VZVj6arbaymR5MUsNJYaGiise5Yw1sFBXxUuKoUWF9QX51LgQOgKcdFUZbU6E&#10;J1q1KsI1nKobbqHriJFGSSA682PinMmuWNV4K5KDmqzuVQROREj1GkKdA6HBjVC9ioh3Nl1py5up&#10;S5uqTZ6oTgR2uDR2oeHmcnPedFW2tY60jhACLXHdVFbYgOcKmpfTBaUXbG3ha89MT43Mykt2DWJ5&#10;hjg7ONO01CUxSKkgB6qfnYmvDc6dqh3vSr7lx8z2oKW7UEoiXVtvxQbbklX4EGrCV1BKAhkRjq3F&#10;8a0lcb01aQP16X21yd3VsRNdmS3lgdF+6MwYs6wYs/KbrKps55GG+OnmVF+6eoCFtrORfJoHuTza&#10;iaUvHm+DaUz0DjBG0mW5Ei10gw1FU4iSIxH0nkBKV5iDCT9CAYHQEhRRF+DREhfQEhPUEOFXFxWE&#10;JCaiLSWhJSmpKSGhIS4OpCkmCqQhKqIuIqwpKgQEoXlBARUhIVVhYTURIbYE1CVFtOWk5UWF5aXE&#10;yaYmLEdnYzKVRGc6eQck3gCf95VQ4fjiqvRCSNnsOvLZhVVZheVpuYUJ2TmxGVkx6ZnRaRkJ2Tfj&#10;M7OTbty8WVQYFh/n7uvNcnV0dHNycnd08XR29XIB8g7wiowOS01PysxKyc3NvJGZFB7gQSEYojUV&#10;dRWlteUlZYX4sFpIAxU5tJosXl3aWFNGU/xauo9VZaRzfSSrNdqxJ95xOMERyidLdJiKt59Pd13M&#10;dF/K9l656QsT+Z2iwP3SkMOyiP2SsL3i8O2CkO2iiO2iyJkM34E4l3J3armH+S0Hk5ss03Rbk3R7&#10;kqeBoqkEh7+RhrO2lD9afjQz+KT2xoOmvP2ilLOqnIWsuMZAlyQ6IdXGzBOj7kvScyMgvUy0whkE&#10;8PR3w9v6hrdlrp91ljv1lrfFLW9mfoBdggM51NLYyVjfCKkgeAVKjRfg5mQz+CtA0B/T/C6w/K2C&#10;PCSOawhI1yEifw2qUYO48nuO/FV2BXk4TR7G8cDh5r3Ow8fNC8+hKiQgJgZVfeHjA3c2KC8e3AXB&#10;LRPG6/zflIkH9pLdg3YQAPdewncQD4fBAez7Ltg1F78g+GzhBvd0Xn4+Hj6wb25hURG4KA08dys8&#10;lStwoCMHJ8x5hZOXC1jENQScLM8nDFF4cRkxQTEBOFleQJQfSFJOQkiEX1JaTExciGiMMyUZqasr&#10;SEjxyyuKZN2IK6++RTDRbu+q/Id//PLbX/9iQcbjDTQ01aQxhsqGWtJEPfkwN4a/g5mmLK+c6DUm&#10;FZeRFhUTFxwbHxIVExgS4hUR6hfk7+Hn5+bn7w7P6RoU6hMY4u0f5O0X6OXs5hAc5u/m4cxysgsL&#10;D3L3cKZRTXW01RHyhvo6NBKOxTT1dqAGO+M9mFo2xkgGTt/ezC8rLjg/za80LaA626c8M7mvLqK+&#10;NHOgveNwO76pNr292Scnkx7sax8TYhHgbuppQ3AyR1JQOtbGOFcGJciJEeVjGuximxrqlpeMdKEb&#10;RXiQEwO8Km/Y3Y7FRLjpBtopu9G1fa2JkZ5aHpb6fk7ang7+lWUpfT3+FdWRDW2+RRW+BeXMiEQZ&#10;gpmKCUUahRPV1MEwrAnWLHMPb7y9vY4FDWXLxLFsdOgUmps7wcLexMLRmOqoh7YwJFgb4C0NjKwM&#10;jJgGBLo+lsbG8URVLRyGaBGfnJOQctuc6WTj4OXhE05jOGrqEsAqGm8WnZR1u7jawt4VQ7LQxZG1&#10;0CYYU4YOjowzs8SZWQGhiAy0MRNKujdiYMHHFcXemGKrjzMzodppG5KwJCuwO2D9wpJTbpQOT28U&#10;13ZWtQwERqf6RybfKqlleQX7hMSTaPZyKvr67NL2+miyjh5RV99YV9cIj6fRaXbmVFsMigQ+nHS0&#10;sAZ6RqYmDH1dAsnEnGhEVlfTUpBTVFZUwqANkWpKmhoqSsrSqkgZfZQ61khbXlnUycvm67/9OH9n&#10;TQajwKvFj5BBqDprLf3D9tw/by//djL5b9vrv92f+r8Hbf+0VPnnycbfNmp/26j6j63Md5NlX3cr&#10;Xx/VPjodePW87/xi7N6jvM6RjKqO9JKOgJgCFMlJTddMB01D6hlpGprARB7G8cBRRKKANHQIQKoa&#10;GDj/XUFFX1FZX0FJT0ZOS05BB0hWXhsuXwOnzMPV5JXUDGQUtITFFTi4RWAif4WD5yonL0zkuXjF&#10;hMTkxaXVpOU1JWTUZRS0gRWVVAUjgAHB4FDyO5u2a2j/nvoNE3kY0wMf7oUD4C4VNpTXAi1aRqpI&#10;tJKKgYoaCqmBVVQ2VFPHITXwIEANSdDRJQOpaxC1dUx19cxg/q6nTwE+jONBF55gBXpRaDoQBstQ&#10;UEQRjW0bm8Zu3qozozjh8JZgKLyRBdiFKlSlxwC8zXQMjA0wZHVtPDh9c6Yzw9oNjacZYikl5W0M&#10;S3c1VQxKj6ShqGugqI2SUXHEmCTZezjpG5sq6Juo4AwV8PoqRtoqKD1VfZSijr6oCl0NkxMQT9PA&#10;49XAGwKjhYQS5MFOVdUJUDq8DlFNG1wEkoY2lB0PpKkDJ8ubQBdKGw+E1MLBr4Kiqj64yEJiiiLi&#10;Cvz8kte5BLk4BXi4wNdnqHw8H68wD7cgcPh5hXg4uPmvcQhcuyLCJvLK/NfUBBAYaT5jRQELdTGY&#10;yNtoitjrSDrqyzjoSrH0pD3AwzZeEZrBFa8QQlAJN0aGEdVDjZAwlw8jIMON1MNwamF4lRCsUiha&#10;PgKnFGOkkmymlWOFyqAgbzI0C+wMKt2MmtnFytuCLRr9zOq9TKtcCUAwlK9zJ9Y44/MY2iUOWBjH&#10;F9mhyxzxlS6EajciCG4LpLf40xq8yTXuxjXupCZfWneYzVCcM1CDHz2LgYoigGMA0gjHa0YRtWNM&#10;tOPMdGLJuoF4ZAwNH21BirO0aM3K2Rtbu7N0f3FwZ2PybG/p5dbSq52VNye7UKWa10/+6fnDPz19&#10;8PPLR//w+P4vF2c/3z/96ezwu9O9z0fbH74l8pc4fnf9zc7aa6jg+x/ah6D8W4jgb73fWns3N/Vo&#10;uP+ov2O9o3KgNCmvNTu/81bBeHX7zvjGwdqT7bWXS9MXq3OPN5dfHG5/uHv43fnpD+fH358dft1b&#10;fb699GRtns3r2WnyO9sfjo++P97/erTz+WDr497G+911iMLvrkI62Pi0vw6ct9srLzcWXqwvPN2c&#10;f7qx+Gxn7e3y7BNwjnd2Pp5tvzpaPh9rHMoNT0hxc8v1cakOda0JsmmPtG8KpA4lWNd6ExoDqLV+&#10;1OYg845wy65Iq94YaGbXnijLvijmcLxtfwRjOMZ6ItFhNM52ItFxLs1lIclpLsF+OcN9+YbPbJb3&#10;UKJTR6Rtf6JbR5RjXZDtLQdTPQTCWIzbREoEKy6KFxeKYhgX+dr0J/uOpHmPpXuNZPq3pfgH0Yng&#10;Sx4fgkOIU0CEk8dUE1mfFNkY5TmWFbZYmDiaGTqYEtyb6NsT69UX79Mb4wU0FO89GAfj+P9G5Nnl&#10;jIG8BhM9h9mCcTzQaLInTOQn0vyAoHloEz2guXTindpigFzbo92bw1wrvK1vs0iFTmZ5Dsa3bPC5&#10;jsZl7rRid2q+s2mRM7nUlZJnZ1LhychzIuc6Ucp8bG86UW850246m+d6MG44Uwt9rPO9LHPc6Dcc&#10;ycnWRtHmhHCqUQSNGGVhGkknBZkRA8yMgszJsfY2SS5OWT4+eSFhFbFJzRk3+wtKx6vq1/tGDqeW&#10;zpe33xyd//jk7XcXbz6ev/zx+dcvD798ffL9d09++vT4p7fn37+4++XFne9e3v3x6fH3jw+/Ptr/&#10;7snhD09PfgKCyrsffvfw5Mffi8mw09gvdXH090QeSoQ/+uH8ANK934n8T8CBifz5AVR/5lJs7P7/&#10;pjv7H++ynW/jz/ahtPdLfUve//8i8pf8/RLBf9sCi50d/wnG8c/vQknxl0T+D31+egbheKBLIs9O&#10;OYdYPJzP/m12/N/heEh/gPhL/R2RZwvKuAd6ePzd5YDwmHfAP+SN10DfEnnwb/OSwn+r/0nkL3W8&#10;8fLl/V/A9dxeeHy0/grYrfm/4fj9pYdHq48uDt6+vfjp87O/fHjyy9uHP766/x3Qm4sfwOqnZ798&#10;fv6nXz/9n18+/PsPr//l09M/g8gXZ19hNP/w8N2jIwiaQ8cAsWwoRx44F3sfzjff3Fl9cbL8DMLx&#10;qy9O116crD4HFipow44534WmVAWbg3HAC/Hu4Z/eP/r1u5f/8vXFPwP/9f2f7u28hjPigeAcebAj&#10;mKp/A+IvBYF4OAbYR0cfwRGCwwODQ4JTzv87kT/bewP92HPw7lsiD07kZP0JTOSPVx8eLD04WHx4&#10;sPh4f+HR7tz93dkzoP3Zu3szJ3tTpweTp/sTpwfjJ4fjR9vD29sTe2vjOwuDa5sT2wcjW0sNA9Uh&#10;sRtVNUtFeZWBfp1Ztx6vnpysPDrf+XCZFP//pPPt15cC1wFcrvuHb482npxtPXl28PzO+PpCUc1W&#10;cdl5fflOYWq1G63J37o5xDHXzizX2nw8M2OuvGp/YOL5xp3X+0+f7r16vP/p2ekvz8/+4dX9fz7b&#10;+vj67k8vT97fWTz57v7rz6cP2m/k5gT4FQT614WFt8XEZDvYDxflrg93TPbWL462Hs71F4a4xlPR&#10;YPASV1p9mENXkntHtF1LKKMpmN4WbtkeYQXbnlgoa77ax6zI2SiLqZtsppFEVo8lqiaZaUcSkQXu&#10;tFRLjB9GyRerYqUi7EvUqk8O6clP7S3MbLiRUJudUJ+T0VxwMyM8oKngdnNJbnNZXntFYX9DZXtl&#10;wXBrzWRH3UR7bXd1Xs3t5Jme+unuusXBpu3pntXRtsPFIeAArY20QRpuWepvWO6tn2op2xhsPFsc&#10;BDqd69seabrMkV/pgqD8fEfFRGPhUnf10XT34VQXVLhmeejO4sDJ4sDp0iCwB7M9O2woDy7CziTE&#10;5femoRagvemu3alOYOG6NCCGDeLbwd7Z1WxaQC9ohEE8GOfuyvDhXC9czQYIdMF59xvjrasjDZsT&#10;LSsjtSBgob9+qKl4a27gT9+/vndv9+LF2avvXr34+vrNj+/Xj7bq2+prGyoHBzsHextX5/rGeusW&#10;h9t2JruXOqq3umq3WksH0yP6E/wXbkcfVWcdVqdvFMWsFUQc1aQAZ6skYTU/eqMoDmglLwpYsLpW&#10;lLCcH72UFwPsSkHcSkHMamH8enHiZnnK9M2wxfyY2byImYLIsdzQMKrafm/hlzvT//Hxzv3N0byU&#10;8Mq8G5WF+eWFpXXldXUVNU01DdWllVUlFcCW5hcDlRWU5Gbn3Mq4UXArDziZyelDPQOTw+ODHb1w&#10;1Zruhpam8uqextbxnoHhjh44TR5ooKWjo6ahJreIpIdODomc7Rvua2rrrm8Gm8Agvr+5fWZgBKx+&#10;C+UvifxYV99kV/9YW+dUe/dy/+Bidy9M5IfqGror6uAc+bbq5vaalu6Gjr7Gjr7mzoG2vrH+sYHO&#10;weGekZG+iY6mnqaatraGrt6O/pH+sanhqfnJ2aXJuaXJmfW5+cqCwvSYpNqSyv62bojI9w2BkwKa&#10;Hp2cHpuCoPzwOPSnAIOjEHDv6O1t6exu7exq6QC2t70bFpw1D6fMzwxPgHGsyHQtBTUq1kRTViUz&#10;JnmkvU9LQR2jaUglmKF10GqKqo01DZAqqqvzi/uq63Mj4uz0sQEm5pZKmqjrAu56KGctPW99VCAG&#10;76tr6KSs5q6uBayFmKSTmrqjmoa1koq1kpq1MpKlq2+tq4+VkxNBIFSFhRUFhWQEBCT5BaRERMSh&#10;ggTCcHajKDyVK5+AmICQMC8/bIV4IEwvxMfPd50bTpmHU+klRcWE2DQfWCgzkh/KjgcWzhy/xk5y&#10;hyD3HznyoEVQUBD0crMXuAssoPc6G5rDDB2MADNr0A56r7CZPhcXF1yyBlgOdhF5IC7Oa9zXOWEH&#10;7oWJPLAQlP+mEDwYDewR7AUcGFgFDnwMwAd7AQcGFnhHwAGbXAaw0REnRJXYDogHAZdEHj5g0Agi&#10;QQxwYAQFbws7oBEsYHPYgnj4ZwnQBQaE9w7BePYCWoCFuBp0uTivXuGSkJQzMbGwtfUoKqzPzC4j&#10;ke0oNAc6wxm0sFg+FnQnKsXemulhbeUJE3mGpasF0wUEQOXm6b+Lbu4Ic3l47layqQ0QDOWBiEYM&#10;ohHwrWAR8NAqAU83IliYmloBEQhUPIZkZICmog0CrWmhVuQUN5s0bycnMxN9FXV9TbSivLa0pJqE&#10;mLKSgpaysp6UjIaeLgmrZ4rXI+MMTFF6JmgDIyA9bZyaip6GmoGGPFKRl89QjDvThfpwqPy0I9sP&#10;K2AkjnDFCUxWx5ZF26ayMBV+9GZ/ursswkOW01dLDM+LYKiIWarL2GrKWCsK2isJ2amK26hK0hVE&#10;TSX5qHKithoKNlpKdFUZY2kRSy01oowkVU3JWE4GIy5qKCKidAWhzs3hRyX6mWKVEYhQKqoq2iPV&#10;iexJVDOSvkaUv26mJqx8DaHLg9C6igg3I6B4ODSvc2sL8INGlWsIO0MlWz2poeLo+YbUpcaU+brE&#10;jfYsV4ykC1q6Ns5rs604lI4hKfLTtaQMRTkw4rzBDHKEg3WIs21jReHt22ksF4ZviEtwmLOdJc6Z&#10;gbkV7hrIQIXZo73M1W6HWmb5UHKDGLf8LBpSfKuSfH1oKNlrCCUeBE1Pru5mxGBt5kh9BtBsT8FU&#10;Z854e9Zwc+pgU3xrWWB2DPV2kkV2lFl+ErMk1a451yfOFe9OUvQkq8axjBqSPFm6YibiiAQmarIg&#10;bjwvxlLhujOS30fjejZF4awqsiuI0hPF8tZT0OHmUufj1xLm1xSDStYAwUReS1JcV0ZKV0ZGR1pa&#10;U0ICKQrN6QrN9SoqAtWuYRN50AITeTUREaQoBOWVBHi0pcR05KTRGqpIWWkZcRFjI2JoWFRmbkFa&#10;TkFGfmlKbnFSbklqQXlmcU1WaQ2E44sqsgvKs/NK0nPykrJuxKdnxmVkxvxO5LMSs29kF+SHxMZ4&#10;+vs6e7rbu7BYbk5OHi6OXq4uXh7uAb5B0RHxqYlxybHJafHpaYl5ORmFt7OqinPyMlMSo0L83V0o&#10;RjhlKVF9NVkjbUUdaV6CinB+hHN1pFNzpGNnNKsv3mk0wWkyiTWVxJpJZC1kuF0S+bUc3638wN3i&#10;oIOy0MOyiKPyyIPSyO2iiM2C8LW88NnswP5498YguzQm5ibLNM3OJNHaJIZJiKITQijoMAusnbZk&#10;sLHm9O2Yk4acew233/TVHFZkt4d51AS45HmxwujGFBVJqoaMuZacPUHLlajvQ8FFOtCiWNR4F/Nw&#10;W5MIO1KYjbG3GcrZSM9UXUGKAyrWyoVA8HByQOnvfwPxsKDbBkzkYRx/BRI8xysHELhvcnBBafLg&#10;vgLdWq4hOKE6N9dgFs/LzyMgxM8nwMvDxw2sMLips7PdwW2PfWdCAAdm9OzfWyG2fknYgYADw3qw&#10;Fbwh+9MAuv/BMcAHAgEwowejgXv05cyu3Oy7NriVCwgJiogJi0mIAkHHwE6QB4cE5fLzc0MFesDx&#10;c3MIS4jIKslJykkBiUgKC0sIicuIAcE4HrQIAldcSEpGXENT1d7BCoPWU1CUVFSW0DVULq++lZwe&#10;ZkLRffPhwf/97R/+9Z9/sGFQtJGK+rpKhrpKukhxgoFchLd1oIu5qiS3GB/C2YGekhIVGRMIFBbp&#10;FxLmHRbmF8hOjQf6Y07X34m8b4Cnt587kIeXq7uni5e3m4eniynJSFVFAaFpQqS4shgB7l5pUf63&#10;4mmBjnImOjJ4TUUTAyMHC2aod3hdbvZ4++2p3qGL466TrZSOBmM/L9MAH58b6akN1aG3s6neTiBS&#10;z8JI2kAFZWVi5GJp7MHSsaIaOlipW9EwHqyImpLYpqr8qcGAqgKr9FhKQoiBn4u2lz0+xIsQ7EYI&#10;dKZGeVmnRJhG+Ol6ulilpyT39kY2toTVNqd09tvGpTNCYvCOHtpUpoYJTQVnAiyKYaNGNmWG+Htn&#10;JTkmRDjHRTpHhjPc/ah2nqZ0F30MA2UEEXkdHNWAaGFoZKGua6yqRUDqEDX0TDBEpodflKN7sJ2z&#10;v6d/NMstyNLey5BAxZEYDDt3XYwpNPkqxRpPsjTAUVEEcz0cxZhmRzCzxplaAkswtTGm2EPzg5Nt&#10;sQQGCmuuj6XQrd2oTGdDPA1rbCmvigJflqSV9R09wzJzq26XNXWPLqbmlLr6R1q7+EWn5iRk5Dt5&#10;hbr6RhgQQDwDbURXRqKQWjgdPSIGR6VS7SgUW5QBSUsDq69LxGEoKJSJlhYGgzHRN8Ai1bQ11HVU&#10;VVXV1FSQ6spa2mraOqpIDTl1LQUDDFJMiscv3O3X3/509vWeZ5oXQh4hhBdGaCBuzOSc/nZ/87eD&#10;+f+7Nf5fa6O/bVb+OlT0y0DRP42nfenJ/3W25Oe1hLPhwsdb3R9ftJyfd9950H943jS3lV3Tm1s7&#10;4hl6E0Vy0sMyZZQMNfSImoYmKto4IA0DYyBFDbS8qoGyBkbljzR5OSVdaXktIBjEw0QeTpP/FsoD&#10;q6KGUtVAs1mwOq+gFEzkoX9JnLyIaxCU5+QR5ReWEZVUkZbXFBZXFpVUFRRVFBBRkJBCQkxfQVdZ&#10;1VBNAw8Dd6QmAebylxQetMB0/jJ3HvSqquPgALCqrIZRUDYEFgyipIoGFgisqqqDrUy19cjqWlD+&#10;+7dJ8Ze6ZPHAMUSZqyEJeIJVdU1fZNQtPX0aFscEMQSiJQpD0Tc0NUCZamrjNbQx2rpGuvrGBigy&#10;OHccgaGpTYBeegOTyOisgf75lORcXU28HhKtJa+Bkle30MZ4Eek53pEuaHOsmJYp0gSnRtBTQeup&#10;GKKV9HXFVEjyutk+0SwcHadkoK9iqMWetxb6RUHDCEbwSE2imgYM5U3AuQCB8wIXBFwHFSQWXAHw&#10;kimClw9pqKACVa0RFFUQEJbh5BTivi7EyyPCycHLwy0oJCgOLDe3MPheLcAvAv2WycHBfxUBEXnu&#10;K0r8nKr8VwzFeYjygnQ1caammAVSyFJT1E5PCshWVxIm8l5YeW+0nD9OMQinEkJQAxYojKgOFIKH&#10;6HwYARmKVwnCKAZj5KHaNXjFBLLGLVtMgSM+3w5121o/z9awws24KYDeEWbdEW7ZHW5b7WFcCuXO&#10;E2s9TCDrZlTtTChzxFe4mJSxjEocsKUsHFgtBd/bnPElDmhgq91Maj1Ma93N6jwoDV60Rl96nRc1&#10;1wYTS1QLQSkFGqoA+esr+enJ+enLOKkKummIu2hJ++J0Ypn0XF//4ZKamfapw8X7m1N3t2cf7i6/&#10;3F9/f7ABTaN6uPXu2YNfXz389fnDn58//NPF2Y/370B6cPrj2eHX450PB5tv97feHmz/TuRh/r6z&#10;9np79dXWGqTt9dc7G6Dx3c7Km92113vrUG338eGz3s69nraN0e615pL2qbahtYGZuc6J2YGVvfWX&#10;GyuvwOZgkP2NN+AAwF6A7ux8PN2B/L311xuLT4G2Vl5uLD3fWHmxv/1xb+vD/vbng63P+5uf9jY+&#10;7q5/2F19C3S4/v5wHVioyjw4r+3FZzuLz7YXn6/OvtxZ/bi5+HZr4cXq1IOT1adnaw86ipsy/EMh&#10;IuxqWxXq3Bnv3hrGrPDA9MVYQkTe26zeF4LyrSH0rkioZE1PlGV/tPVoImsgxmYw1nYs3gFoIhFK&#10;N5hPdBwNt5iItZ3P8JjJ9OqPc2gJteyJc24OtW2NdK70s0dxIVQRCJWrCEMJcTN1FQd9ZIK1aUe8&#10;z0hG4FiG71h2YHuSXwLLXFNUQAiBEOO4jlFWLggPHLyZOJ8TtZYXPZ0d1h3j3hnl3hXt1hfnCU8e&#10;OJwUMBDvC9SfAKknwQeoKx6arHUgyXsw0ROIncXpAb5LAQu3/F6+Jg2qJj+RETSWFjCU5NUdx+pN&#10;YAHbEeXYGencGupQ6Wl+2xafZ29U5GRc6EjMYxHyHYi59sQ8B+MiZ3Ixi1ThSi1xppa40gvdGLec&#10;LLIdLVId6Im25rE2tAAyLpRuGkghAhvBpERbW6S6uiW7umd4+eSHRVWlpHcWlMy29exNLuxNLt1d&#10;3H26d/729Pm7e2/e33v/8f7HzxdfPtz/8vnhj2/PPr86/fD63udnJ+8eHrx5eucjxDeP3t0/fHvv&#10;4N354fv7Rx/gSi8X8NSph98D/c7Wj78Hun/y3fnxV6B7x5+Azo4+nh29BxvClWS+1f2jL0AwQ78H&#10;HEjfAd09+np2+N29/a/39r9n269ne18uBdWo+d90Z//L3YOvQGBbIOCAxrO9z3DvJb9mC0ob/5bC&#10;/09d4vhvmTt0zN/EPACX4ujDxfFHoIcnnx6dQjXxIdp+9h2cIP+NvgA9u/cVCG6BCtqc/p4a/y2L&#10;Bwf5v7P4/07kQQzswET+GxwPlayBdZlxD8/menfn4zG426y9PFqHcDzQXTaOvxQM4v+2ys74/pbL&#10;n269huaD3Xl7sPrsbPfdi/Ofz/c/7Cw+2l16vL3wcH/pdx0sPzpYvthfenC+++rdw5+/PP+Hj09+&#10;ff3wx1cXPwD75tFPQMABb603Fz98evYr0Ofnf/7y4i8fHv/p9f0fnpx8fHr6CabqcEI6fGDgBnK8&#10;8gTYO+vP/1t59K3XdzZfnbOT2eHM94eH78CGL+/98ObBz09OPr97+KcPj//86vxHYMEqODUQCWfK&#10;f8vc4bMGI8CCuy4F4sG2QHCWPbTJzhsgEAbRbfb1+Z3IH30Agt8S+6uPjzehokBQQZ71x6frD09X&#10;Hx0vPzxaAvYxsAcLF0fz9w/nzg/n7x3MnR3M3juYOTuYPj+cuns8dbY/drw7ebQ7fbw1cbA9fnAw&#10;dng4uLlQ3VsVmpzvHdKXU3Q8svxk++nZ5lvw3jjbene2/eb/UVvv7m2/vxQ0l8DRh73tlwc7r8C/&#10;7uOFO5sdk0sF1U/bO++UF8ylhA7F+bZGuN9yYhb7eW3Ut+53jx9MbFxsPXx1/P4xuDJbb6Gf4o5/&#10;utj74dHBTw/2vr6886c357882H17svLw7sbF/c17u6NLWz0j5WFx6fZu6SzndA/XqY66ia7a0Y6K&#10;3anuTE/bcFODHAfo74EqA2zAs2t3rFNXtH1PrH1/gmN3jF2dP6XIGXvbTj/NXD3WWD6aqAAUb6qW&#10;aq6bStPLtsSk01GpdEw6A5dhRUyxMkqyNIpm4JMcaW1ZsV15afUZsX1ltyvTEmqzUorjo9ODfMuy&#10;U2rys+sLbnZWFfc1lM/0tU52N4x1VPfVFQ41lQ43l0x0VK6NtS8ONq2Otu3N9cNEfmuia3O8EypZ&#10;M9i0NtA03lg83VJyb2nowero/kTHYlfFQmf5VHMhsEvdlSu91cDOd5SBlt2xlr3JtsOZzjuLAzCR&#10;v9ThXO/uVOfBbN/2BETY4cR2KAV+snVzvHljrGltBCpTc8noZ7uqgbbG20D7fG8lCNiZgnzgLA3U&#10;wIVrNqBi9A1Lg/Vro827M11r402rk80bMy2zPVVL/Q3THVVDDSVfXzz44cvLp68fDC2N9i6PzZxt&#10;rb+4t/HyfHBnuXqwtaq9bGista+ndmq4eb6vbr237my8baIouS3Wazw7dKMsea04BuigKmmnLG69&#10;MHK7NH69JHa5IBJY2FkpioZy54vjlgujFgqjFwojF4tiFouilopjl0vi5nMjlgqitytT5vLDZ3JD&#10;16uTKoIthvNCX6x1rnUX/PbT47bS9MqclKLs9JrikqqSsqqSCrhMTUNVXW15NYzji3ML82/m5mbn&#10;AHsjLSslLqmvo2diaGy0Z3C0CyoN39PY2lRe3VHbCFaBxtm1a2BY31nb2F5R62XDYlEZA41tvY2t&#10;oLG/uX20s3esq6+vqW2qbwjOl78k8rBgIj/VPTDe3vXfiHxX71BdQ+//h7G/gGqkW9P+4XQ37u6S&#10;EEJCIIEkQEhwd3d3d2jcHbqBxt1dGnd3h3Z3l8eOzMyZmXdm3ue/K9XN6fOceb/11brWXnft2rWr&#10;UoQN/HJz3ZV1XdUNHdUt7Tea22tauhs6+po7+1u6+lt7R3pH+rsGBnuGhnpH2ps6m2vb2xuhBPmb&#10;QxMXRH5xYnphfCL7anJydEJTVV1Pc8dI39Bo//DE8M3pm1OToxPjwzdH+oeHGbVbB8HZLR3tdc1t&#10;tU3tja2w4Ex5oF7wMhk4HnomvUNzY1OOZjZoMRk9Mg0rgfKwdlqbXozwDcZIICmKJEMtQyUFZW2q&#10;VnNdU1NdfUVhSXV+UUtReaSDiyOFZozC6opKaQmI6AiLuCoTzSSkDYVEnBVw9nLyDmiMiyLeXAap&#10;LyZuKCmjJyatL4WkS0iTxaUkWFiVJSREWFhk+fkVpaWRIqIS/AKSwqJCfPx8XJyCvDzC/HwCPNz8&#10;nJyC3NwCXOCvAgjQ83FxA/FwcHKzcwDBPbzcPMKCQtycXHB+PZQmz9i4ubl5eHjYGTnglxh58WBj&#10;+87feRkb2AUjWb67zMNEHnSCjeM7kQeTgBim1TAEh/k7M9PlK5ch75of0Tzo/1Fw548cHIZAIAYB&#10;3ANv4N7A5PCtgg0E0IW+DwABGACfBe4NBGCDB4A7BLcHxoB+MAYE8C4YCQLQwgF8FjwAbCAGPeBc&#10;8BBAC8bAEzKAFyt8dRCD8aBFQBmubBgFpZycsry8itSUovTMayZmrnoGtkA2Nh729t7mZi5GhvZG&#10;+g5mpq4gNjX/32TiZGLsCHN5IDitXk/XWlvLApYW3VyLbkmnWQDRNM01qWYgUKMYKCvRCAQaiaRD&#10;JutSyHQjHQNTTWqUs3WQmVaEhXaKp52LvhZWTFJGVFZRgURQ0iSr6uAUSPLyqspELSlJRZSYIkZC&#10;CS2ljJEl4OWJyoqqSjgSVl5FTgqnhMShOdltlZGlXoYjaW6PBguqg3VssYhIE8m5mog8T/Vkc2yV&#10;l25vqLW9AMJVkt0LK07iRNDF+TQlBfXlxIxlhC1QooYSfMZSAkbSkExRYtZYGQusjJGcOF1cgMDL&#10;qi0tpiEqoC4iSOTlIvJyK7AyGaJlAo3pdiryEJE3ofjpK3tqYQNNSdYq0gqcCH20sLaMoLGcuL0S&#10;uizA01FFCc/NK4RASF1ByLMjYuz1k930ikLMJ6tiVltSJisjpypjEmxVdaWukHgQgQaqFjhRsuAl&#10;Q6yQpSoq1Mk4OcQ9PzWmta48Ky0uOtI3JsLnaoxPSoR7or9lgodBpDU5wVE92U09yYVUFGpYFGpc&#10;GGzWUxBal+xDEkbIMCMUeRGRTgZd5VfrskPj3XU7S6KX+0unuvJH2zImu3Kme3JXxoqGG2OjPUi5&#10;0YZliVbpQdqZQXoxTmRPPZSnNtJZQ6o0zN6FJG6G4rBX4DERu9Qa49qb7KsviDASRpgIIOp9tXfL&#10;g5v99ZpCrBPNqFiWS0gWZrwAjzwfO06QBy/Mh+bjAsKLiRAkxcGKgRcTwwkJY/gF0Lw8QAr8fDhB&#10;AawArwI/OAUi8nJ8fBhBQQUBfrCrLC6M5OHACPKiBPnkRIUVUbJ4BWxGRlZGbmFCRm58Zn5q0bW0&#10;0qq08mrQphZVZBZXwTgeDEjNyk1KT09ITY5LS41KTolLz4xPy0jMyErNyw2MivQM8ncP8HXz9wGC&#10;gkAQ+7kF+PuGh4XExYbERkXERYVHhkREBkdEBORlp9yoKG2qq26ur2lpqL1WnB8b5uduqWdEQgdY&#10;apaEOdaG2zdH2HVF2w3EO4C/WCcS7acSgGzn090gZXguZfusFPhtlARtlwfvXAvZLg89qIraKgvb&#10;KA1fzg+dyQoczwxui3LJsKIlmmnEmVNjLWgRZlrh5lrV8SE1SeHJHjYmOAlnksxwduRWZdqdlqKD&#10;G5ngL9PaAKcSb/tUFyu6tLAIAiHChEDyMKnKCuOEuJXF+EkyoirSggRJXjQ/M5LnsiQ7ggeBEAC6&#10;AhnHczNfAeswOzsILyMuMTMEcXd4+YKJ/OXL33TpyuUfBZP3K8yXYWsaMAEcgJadk42XH0LhPHyQ&#10;jTucI88EVlpoYmhOsErx8HDBtVv5GAbxXD/UaAWHwHoGxoAFD+4BR2H4Dnrg8WABBoK5PFgUoaR7&#10;VhZ2Tg6wrIN7Y2EY14AeTm4uASHwQ4gXCA64ecEPGy4QMLEzX2ZjYuVm5xXml0RJS8nJCEmIgEBU&#10;RpRHmEdMVkxSTpJTgBNIQFyAnYdNWIyfT5BLW4dqamaAV8Kg0GLcvJcDQ926Bus19ZWir/r99NvL&#10;//rv3/7yp/fGejS6ugoBj1LGSxOwojSSTLCHmbuNliT4EojzBgd4xsaFBUf6BkX4+Id6BoZ4BgZ5&#10;BQR6+wd4QAryhOUX6HFB5F3cHWD7eA9PFydnO0WcvKiIAEJRm27g4hSanRxdlhVanGIX66tgok6w&#10;0FG3M1bQUVexNKB42xZO91cuTVyfH2vcWMjubiXb21LsbTF62iRLM5qdNUqDJKmqKE9TlSYpKBto&#10;4vV1iGbGdEdHvJkJ3d1d2dqKDa9oFhWR2tnhV1piEBmqGeCDc7CRszLTCQ4wCg9Qc7fW9LBV97Cj&#10;+7nbXI1TcnIUNdB3zs6NrGk0j0uJrGgIyC03DYhUMbdTMrTE0PRx2kayVC05PR2Ko7WGm3V2Z93Y&#10;8XZcWbG5py9J14yqa0vVtqPq2qvSzAl0Iw19S019GwLFQEGZjsKq44jaBmYuOkZ2lvbedi4Bju7B&#10;GtrmmrqWSmRtCt0Yp0KTwaioaRpr61vTdCyUybokqhE4Sqab6JjYq+uYA1FoZqoaxmBCFXUjIKIa&#10;ROTRiup4VW0wGK+qC3ok0apiSAK/uALd0I6oaUzRscgtr5vbOPIIijGx8/ANTQiOTg2Ly9A3d6Lq&#10;WCiqaKGxFCCsojqJomdoaGtq6kijGuNx6gryJCACgaqgoApaZWU1HJaAVVBCozHy8vKystIyshKy&#10;SAksDonByRJJCpIygnIEqZu7Qx9//+CZ5SVMF2MhciJkEQgcouNe+8q/r278vnPz9/n6v/ZnvqnN&#10;/9pZ8x/T9f+zUvjzVMR5W8hme97t5YYntzsfPRy497j/+G7l2EJieUtMdr1fVKGmoRcasiOnKYG7&#10;VVRH4ihwjry8MlUWS5bFkOQYqdYXRF5cWhG0MkgoTR7m8lIyStKyyrB3jZgEFkhACAV6kPIqjARt&#10;JX5hmStsPFBx1wsif4ntMgsvO7cIvzBSQkZRQEQOiE8ICSQqrgCmkkOpoDFkqP4qIyMeraAOo3bQ&#10;wgI9MIWHMT0cw/1yGMj4/kIMCq8mK0cCAWMY7LdOh2xeGEReSVkX9qUBAgGcNY9T1AIxRc0UBDKy&#10;pPyC+prafnUNSzV1M02alZ6BPVFVh6CipULSkZDCEVRptg6eIWFJBUXVuflVVJqppLSyCklfUVkL&#10;XNrLM3J5cX96cr2koFqfbkrCklVk8VpoVWtlrQRr3wBtWx0JopYMWROtQUCSCCgVMpKoLCSnLoJJ&#10;dAr01rdTFVckShMUUarycqpwjjzM39EK4MXSsHgdnJI22MXitZSIekpEHfCUwEWhTyCwFPAlk5DB&#10;i0oqCIvLg0fNwi5wiQmsmzzsbHwszJysLFxQgjwHLw+PCD+/OA+3IPSfoJcvsyEQPFcQYuxMcrxs&#10;KG4mRX5mNQluHSSfgRyfkRyvOU4QyEpJxFpZ1E5FwklVypEo5kwU99NA+pBlfSlIL1Vpb5JMgAY6&#10;CCbyGgrBVPlAdbkANVSgOjJIDRlAkYrQkk+zJGdYUtItVYGybCiFzvQKH6OGIPOWMOumEMs6f6Na&#10;b32ganed684a1xzUyu0p1xxplS7aFY70a/aaFU6a1xwYjN5RvdKZWuWiWelMu+5Ive5Aq3TSqnbV&#10;rXXXj6FKh1EkQykyYWroQBKageOlvZUkAkjSgWrSkTq4GENyII0Sqqdf5BfWklE+Ujd8uHzveO3J&#10;zuLjldmHW0svd9YgR/iDzTeP7vzy+tFfXj3887MHf35w66e7Zz/dO//13ukv5wefD7fe7q2/2t1g&#10;iGFZc5EUv7H0bG3pKRCDyL/aWHkNGbvPP9laeLowcX+o57CzZbuzdb27bbm9/uZEz+zy2Nri8Orq&#10;9Mm9s992dz5AJy492155Dmt37eX+xmtwM+CKx7sf99Zfr8w9Wpp5sDz7ELSLUDb9C3CJ7dW3PxL5&#10;7WXIWX53+cXu8vMdMNvi062FJ1vzj8Ft7Ky8X5t/vTz97HDzE9idHz05XL6/N3vQUlwT4+yeF+Bb&#10;HOBS6mPWEmnbGWHR4KdT76df46UHvih1Pga1PrqNAQYdoWYdYSY9EeYjCfYDMdb90VbDMTajcXY3&#10;ExyGIq1Gws17Awz6w8z7o2z6Y+z6Yu3aQy1bw6w7Ihw6o1xr/O08CEgldoQ4AiHOdEmS5YqGhIgT&#10;CZfnYdkS6zWcETSWE1YR6hRkoC7NhJBgvgwG+JkatFyNWihLO63L2igIX8iN7I/36o316IvzBG1P&#10;jHtbqHNriFNvjBeDyPt2x/l2xfp0xvl0xHp3xHr2xEEsvjfWtSfGpTvauSvK6ZtlfJzbYKLnUJLX&#10;8FXvsdSA8fSgkWQ/iNQnOA9ddRlIdOmKdugMt28Pta31Ni62o2aaKBXaqxfaUXOs1XOtqfm2WhkW&#10;9KtGapnm1EI7gxQTapa1frqNcbgeLcbMOM7GKs7OPsXDKyswpCYtqymnaLCybrq5c3NgYntk4Xx+&#10;98nO7RcH918ePX55+vTZ8dMHB48fHz1/fPLq0dHr+4eQBQeDTr69t//+9va7u7sfzjffna6/AgGE&#10;dA8/QWZKRxBkh3A5g7CfHIC3x+uj7TfgzXl+8AXW2T4jPvpy6/jr2eHns8OP8HgYx5/svTrbewHz&#10;63/2jYH9Z0723kCD994DQbUQdj9AOH776+nWl9PtTz8KZvT/rJOdz7BOd78AgeDHozDRvrXzCdLf&#10;ufzf8fof9M9E/tunCN8HQLuMV3T38N0fcDzQo7PP/yiIxQM9Pv/G6L8nyEM4Hv6EAObmEI7/fxB5&#10;qAc++l3nOx/+kCB//+inCxwPzwzmPN16A3S49mpv+fnu0pO95acHq0//mchfCEbSMJG/gPJHG09h&#10;Ig9D+c25e+D+X977M9gF8dr07Y3pc6C1ydOt2dv7SxCUP1579PTs05v7v766+/PT25+f3PoEWjh4&#10;fP7x+e3PL+58eXr+8dHJu8en71/f//nzs3/95fV/fnj8l3cP//Ts/PODw7dPTiELmscnnx4df3xw&#10;+B4Ez8++Aj05/vLw4OOD/Q/3996fbb5kfIHeXNDze/uvwXWf3/oJJvJvH/z5/aO/vrn/p9/e/s+H&#10;x//y7Pzryzu/gBaccs7g+DCd/8MTAIdgKA+3YPD9g3dgNtB+o/nfk80viPzp9ouznZe3D94Cgbc3&#10;eG/sLj84XIfr5T46Xn1wsvbwZOXh0dL9w8UHQAcL9/fmbh/M3j6Yu7U/ew60N32+M3O+O3ULaH/8&#10;9v74+e7kyf70CTgEgr2x46Ox44OBrfW22e3u2YOR1bO5k9OlB3e3Px2svDldB3r1/xY8ANLZxtvj&#10;zbc7m6+Ojj7sbD7bW3twMHO63Ts3kl58q6FtIz+nJ9S3Mzog29Eiz8drq3vgeHTldObo9vrj0w3o&#10;8w8w252dj/f3v9zb+3Jr68ODg59e3fnXp6d/urv/9fmdv7588C+3Dz7uLd49X727M7a+2n6zO68y&#10;wtLRnEi62dIw29+xPjk43VHvrKEcoKWaZq2X72hY6m7cGunUGe3QE/vNQb49wrIl1KzaR7fYkVLh&#10;oV3pqVPta1Trb3bDx/S6u1GZi365q1GJk2G1n319kHOZp1WmvX6KnX6IASXTy/ZGQuhwRX5VUmR5&#10;fER5fBRQYWRo+dW4iuyU2uLs9sqStori4daa4dYbg83XO24U9NeX3my/0VKe0V9fvDDYNN1TuzrW&#10;DgQ72Gzc7Fwf61joqwda7msYrC4YrSuEC7euDTRMtZRONpeM1OaBdrq1bLb92mJ31VzHddADgu2b&#10;LUAH091Hs70Hs7170937Mz3HCwMni4OHkI9N/85k985kJ9DmzbYLf/nVkYb1sabtiY61kebFfqjg&#10;6vpo29Z4+2xPJTi0NFgLxiz0Vw/U5U52lC8O1CwzzOgX+mpnu28sDNSt32zdmuxYGKqf6q+62X1t&#10;YxzytNke6xhrvjbeUf317aOvv76e3pyqGWm7PtbevDbRvr84cn9/8GRtaGe67WZLe1/N5M22ub66&#10;maaSGfAXfkYw+EE5kuE/kRs0VxiyUhq5Vh69VBi8XBi2dS1+tSxmuSRqBbSl0fOF4QtFEfMlkXPF&#10;EbNF4bMlEXOlkfNlUaAF8Uxx+FxB2GRWwM0Mv6mcoInckPGc4MXr8fUx9lOVCT+dTf3+68N3d9au&#10;Z8aWZiSWZmWU5+WXFxaX5hfDPvKwZQ2I8zNzC7LyYKUnpcZHxna1dEClTbsHIATf3t3d0NJ4/UZL&#10;VS1sWQM03jsI4hFG1daWazeKUzL1VNVv5BW3VNaA8X1NbT0NLWNdfYOtnUAXCP5HKA8T+ZsdvaNt&#10;3TdbOma7e2EiP93WOVBT13ujoae2qbu6taO6pbOurbepY7CtZ7Cjd6Ctb7RvdKB7cLBnaKB7qK2x&#10;o62hq7MZSpCfHJ2Gifzc2NTS5MzEwGB8WHhydEJHfUtnc/tI39D40NjU6MTsxMzEyPhw31Afg7P3&#10;M7zjW+qamqrqWqobQNBa33xB5LtbOy+IPGjBAwGTu1o5yApJGKhp4STlInyDJ/tHW280WBuYaZPp&#10;VIK6lpoWAUd0cnAe6O6vKrsGHlpjSXlxfLIjVdtKmWSMwlD5BA0lpai8fBR2DnV2Dn0hYTU2dkUE&#10;gsrNoyUopCsqoSEgoiuJ0pOVVxEQkeHglBMQQPLxYURFpHh4pPj4ZIVFJPgFkKISovyCQjw8Qny8&#10;wvx8oGXgeChBHrKvYaTDw6nxQNzgDwZOLi42di4OTkF+AU52DiEBQTjgYmxwAjgrK+ulS5BTPDs7&#10;ROp5eXlZGNnl4CjY2NjYwEgYuINhMOMGLTMjGx3e4HnAAAQD2V++DJnVQJyd+cqFfQ0csDGquXJy&#10;wHmW3+xrgMBVYCYONjAhuKULMg42+Ip/wPFgF74ZeAwYD+/Ck8A9YAMxzNPBeHAU9IAWvEx4zAWR&#10;BxvoAUfhlwYfBS0YAE4HTwAMgG8D9IDTwRjwYsGdwI8FyntFMLOycaem5l+9mufvF1NS1mRsCmXB&#10;a+tawT7yVpZQaryBrp2JsTNE3hmGNmYWrkDmlm6wLoj8BZSH8+V1daxAC3bBUXC6oYGDvp6dro4N&#10;nWahp2urRTdXoxiQybqqqtoqKlpkVS1lLIFOJPpZGfsZUZOcTLN8nTwNdY01NCyNrORk8Ri0qpKi&#10;BlJGEY0mYLEUZbymIpKkJEdRklfDokk4OWUcGq+AVpZHKSsgiUQUHs3KFG5Abgo2a/Sn79dELpT6&#10;OOEQGQ7o9gTTRBPJ626q7QEGbV76YQp8JlwIG2leNV4WbVlRbZSEgbyMgYyYsbSIsYywoRS/njiP&#10;rhi3sayIDU7WiYgBf0GYoCU0hDjV+Dk1hXmV2a/oSYkoXkFQeNiMZcUjTbRN0KJEHkSQOaUxOyzU&#10;hmqsJGqIE8dxIVT4WXWRYloSgvqyYrYEebq0qDQzswQTiwQzQuwywk4T15gVUpPi0VMU3F8aMlkb&#10;P9OQXBhioSGG0JZmp0pwqIuxaYizuuspxftaZsb63ChLKSm8Gh7sHhPhExfikRTinh3uVhztnuKu&#10;n+VjkOurVxVtcS3MoCbWPMtTvSfHd74uNcfPiCSIoMuwGSrwFYU7xjvrxrvqBVmouurKp/gaD9Um&#10;zw8UTXTlTHZlT7RlTLWnD9fGpAfoXE+wTXRXj3NUzfbXv+qime1raIrlTHDQdCBJ5HoZDeaEJJgo&#10;GwkjgjWk0ixVTSUu2cqxeqvwtUaYz+b75tgoV/qZjBYmkoW4VEQElIR4UNwsWAFuvDAfiodDjpcT&#10;LyaiLAFlx0OWNQKCDEF+NRg+XjQPN0TkBb/lyKP5+aHSr/x8aN5vVWEpSCmsML+8iKCqgrwYL5+r&#10;s0tyWnZCWk5cRk5GaWVqyfXkksq00qr0shuQX01BeXpeSXpOQUpmDkzk49NTolPS4tIzEzOykzKz&#10;U3LygqKj/CPC/SNCQ2KjgmMiA6Mi/SMj/CLCfcPDAqIiQ+Jig2OiI+JiIuOi4hKjoqJDwTQ5uRl5&#10;+VkFRfnl5aV1tVVNtRX9zRV1eQlVyQEFfhYNEVCCfF+Mw1A8VPxsItF+OtEOaCHDHWgxy3s1z5+B&#10;40N3roUAbZQF71VFrxaFrJWGz+aFjKb5jaQH1QQ7RBuRgnSJESbUKCvdNG+Hhoy4mvS4G6kxjnRV&#10;NXEeH23CVSvacFrgYmHMQIJ3tY9lY7hHpoulG50sz80qeBnBcwnBjkCwIRB8lyEJMCN4mSACw3kJ&#10;yogHhwTZLnNfhgIWKEEccQnyi798iZntAseDve8bRM+BIO94hn4g8giYyIMWzosH04BdIC4eTljc&#10;vGD55mTnZIOHgXnAOgTWJ7B2wjienx9KnAfxRc47zOV5ebmBwOoIemAQD3TR/+N4IBjHX76MACs4&#10;CxsrWNCB2Dk5YHHz8vDy88B58Tx83EIigiJiwsKiQgKiguAHD7+ooJiMhLispCwGJSUnIyIlJoeT&#10;l5aXFpIUEkeKi8mKsfOxA/GJ8nEKcIpICkkjRR0cramaqvIYaQlpAU5eRH5ZSmJmqIYevr699L9/&#10;/8t//98/f/780lCPrk4m4PFySopSShhhDRWpQE8TWxM1SUE2PS1yXGxEeFRwcKR/YKSPX4gHpECv&#10;wCAfBpf/huMviLyPv4e7lzME5V0dPDxdvH3cDY10RUUExEQFEViqBs3aMiIvLb2hPKwk1TjIScFE&#10;HW+urelsrm5nSnOzUfey1wnzyexrLRjqSqqrMgzwVjIxlNPSxOvrypBJ4kpKFFNjsomBME5eVk0F&#10;r6tN1DeUVlVToOkoaOlKkDVk6Dqy2vqiGjQJmraUrj7e2lbWwEiSri2trSuipoHS01MyN1I0NeBV&#10;xgmRVZWtrZB6BkR7R4Ktk4q9m3lEfGxFY0pth0t8ultiJt3RW1pDR17HGK2tL6ahpuJkQfWxrV0a&#10;efl//yWvrdHM0xenrqtl6Ghk4QFadT0rsp4ZUcsIT9YhqhkqkfQkkERxWQJVx4pENVHXsqDrW6vR&#10;TQ3NnVXUDRRVtGDrFW1D24joTFePcLK6MUFVj6Zno0Y3J9FM1XUgLq+uY07VsyTRjAnq+koUXRWq&#10;IYVmAibBE+k0HQuSuoEyWV9BmY5U0ABC4+kkTXMxJEEWq2brHphZfKOwsimnrNbU3jM2raC2dcDF&#10;J9za0Revqo1T1hSTwikR6CokXS0tMz09KzWyHhZDlkMSULLK4OecgiKZQKCSSDQCkYJRUELKyqPR&#10;GBxOQRYpiZaXIRAVMDhZWTlRIC5x1vrp2qVXy71nw95lIQjUJQQSgZBC6EfSh593j/w02PRTe97L&#10;irb/mRr+fbvv942h3w9r/mUl8V5v7H5f4Z216runTbfv9Nx51Ht0t3J0Kaq4MTqnPiixXFPPA42D&#10;rNKViVooLEUOr37hJg8E4XjQqUBGyqtKIZXFpRVhIg8nxctIK0lJKgJJS0Fo/iJHXlBYDjqKVEZC&#10;9jVEUUl5dh6hK2w8TMwczCwciCtg8WG9xMTNyiHIJyQrhVSCTeSFRNBAcI48CklklHX9ZiUPE3kF&#10;RrI8EJwLD4N4BmSHuDwIYP4uK0eC+TssEIPxcGVaeDDcKhF1lAjaQMpEHYKKLlFVD7RgF6+sRVE3&#10;VlSig10qzRz0yKJUY+Nz8wpqtPXsKRpmnj7RNg4+CrhvNWN9AyIzsksqq1vCwxOTknKLCmuCgxKg&#10;qrBEHSJJH1zUxtp7uH82PblQX8dcSVEN/EZCRJOoGHU8N8pOWT/HPcYcrW4kr6YtTyYhVYlIFXWk&#10;iqqYAllQLsLCPczcnSCMIcmqKKNIGDQJJvLQJwpYmjwGvHxNuKzrD0Rej2FfQ4M/fgBfOPBsRSQU&#10;QMsjIA2eOTMbPzMzBOU52HnZWKGAm1uYl1eUV0Cci1uAhZmD5fIVVgSC6xJCmO2yFCeTDMcVea7L&#10;JBFOujSvlgyXIZrXDCdkjOEHrQUegvKQfQ1eyB4v7E6W9iRBdrFuRAl3FUlfdbQ/FROggQnSxPqr&#10;y8MKpMoHaWL81GWD6PIJ5uQUa400W80Me3qWo3aOs3ahh0FlgHldmG1diFVbtGNLmO01d50yF/oN&#10;b4M6H6Mqd91yJ9p1F53rTnSgCmeta47UcgeN606adZ56tR66N1x0KhzpVY70amftaifdCkftMkd6&#10;ljn5qgExlq4cRJYPUVNINCBnWlGLnHWr/C0ybMClDVPtrcKNzQv9Ylqyqqc6Ztcnj9dn7uwsPVtf&#10;eLK++Bxod/31wearB6dfXj3886tHvz2/9+ujO7/cOf169+ynu2e/nB99Odx5x6ja+k27G99cazZX&#10;XwBtrDz/liC/9npt5fXy/LP1WShFfXH8znD3fnf7dnfnbl/vzlD/9kj/6vTw+vr08db8/bODL+vL&#10;L9YWnmwsQ37xsLZXnu+tv9qHKse+Ozn4erz7eWvl1drCs5W5J4tT9+Yn7izPPmWUcn0J+qF8/OWX&#10;G0vQ7uYSOB1KzAcCAVT3df7J2vzjhYnH6/OvlqefzY8/WJp6uDYD+U2vT53szR+1ldYmeXhXRIXm&#10;uJnXBtu0hlk3BxlDIN7bkNHq33Cn13pptwYZt4eYdodZDMc5DMXaD0TbDsbYjcQ73kxy6Qu37PA3&#10;6AwwHIyy6Ym0gqvCdoRZdYRYtgZadIQ6NIc4Frmagd+hVQW51ZGSOGF+opCgpqSoIwkfY2VQHuLW&#10;nhZ+LcIz1tbIBIeUQiCMMNJZnvZNMT6rZclLOaFTV73Hkrw7wxyBuiOce6NcB+M8B2I9h+K9e2Lc&#10;IUAf69Ud7w3UGecFKda9O9alJ9YJCCLsUfbtEbbt4fZtYXY9MS4XafI30/wnMgJHkn16Y11745wH&#10;Et1A2xpq2xho2RBgVelhUGhHzbdRL3Kk5dppppmrpZhRk01oV010Us0NYw20Yo10kq3NY01Nkx2c&#10;SkKjquLTBisalnsmtkaWj+f272/fvbd578Huwwe7j16evn129ObFyYfHh2/vbj+/tfX07v7Lewev&#10;zndfAB1vPT9Yf7az+gz+GOZ4893J1sfTzY/n25/PGAQcdnU/2f14sPUOvAOBjncgVn62zyhBfMAA&#10;7ox8djilHRZ4X/1I5E/3YU8YKEEeQvA/8G5YMI4/3XkNdLzz9h/1/mz76zcif6FvRP7zRe48nP/O&#10;EETkwZsW1jc6z0iZ/z4S0jciz4Dyd3beX2B3WH+4PSCYwgPdYRRc/YN+zI7/TuQhX5rv8P0LQ59g&#10;XUB5CMeffGQkyF+kxv+A2v+BxX++0Lf+i2EMQa/ie0FXGMrDRB7G8UBwgjyjlOvrg9WXu0vPdhYf&#10;/4HIn20+/wOMhnXKqFP6Ryi/8XR/9RGIz7Zfby88AI/l5b0/g9mgTPlZyEoe5vK7C/dAvDV7frT6&#10;8M7B67uHb2AP/XtH4HG9AS2In9369Pj0PYzjgZ6ef3x975ePT/7686v/+Prib2/u//r45MOj4/eg&#10;fXL68cXtr0DP7nx9dv4ZdMKJ6uBLdnfv3dnmy/sHH47Xnh0sP3549OHB4ftb28/BKc9v/fTs/Ouj&#10;449v7v/pxe2fn559+fzsb6/v/Qb6YSIPJrn9zYsGAvpnm09hF3sg+AnAUB4OwOXgkfCloX6GDwz0&#10;oDb+niB/tvOS8U8kb093XgLtLj8AT+xg7fHhOmSOD2nt0dHyo+OlJ8egXXhwMHv7cP72wdwZrN3Z&#10;8525Wzszt3em7+5M3D2cuQ9h+pmT4/lbR3MQoN8fv707erI1tL85tL0/efBo78XZ2tOzjXdHKwzs&#10;zsiF/3/o70QeCPIv2nwDvq931p/vrz7Ynz09vLnZl3FtKK1gID5lMjsn182tIztnqqF95+by7vjO&#10;0cKd861X4KyTzbe3tz8AnW++u735/h74Vtp6f3v74529Lw+Ofnl4+tvdk1/uHP/84OQX6KOLrWcH&#10;U4cH41t7N1fSAqLKkjOXhsdWhofbS0tMFBUC9WgxRtQiV9NKH4umENvmEMu2cMhBHqgr2qY/wbE3&#10;waE9yqop1Lwl3LINLKeRYFW3B39zXvcyK3c3K3ExveHnUB3oVOZtV+RpnWxn6E0nFgR7DF7Lqc+K&#10;rwJ/cfu5ZYf6x3s4OetQK9OSmssLaopyhppr+huqGstyWyvyx7tqu2uLR9orehuKB5rLhlqvzfbV&#10;b031rI61b0/3/kjk53vrgJZ66werC0ZqC1b769cGGkC70FUJ8/ex+oKJ5sLJlqLlvqq5zvLRuvzx&#10;xqLN0ab14QYGlO88nOvbn+nZm+4GwfHS4PHCAATlp7uB9qe6dsZbgXYn2rbGGjdG6qfbS9eG6sHu&#10;9k1Ia0ONc11VS33VR7Ode5Ot2zeb9ibbwdH9qY6Nkca1UUgLfbVLA/Vwrv3qMCM1frBuoqtiZ7oL&#10;HFofhnxvxjuqpoaaz0/XvvzlzcDiUM3NtsKBhpLJrurNydaD+ZbV0YGNkZb+usa6gvH2azN1+f05&#10;EX0pfmPZQQMpnuM5/gtlYSvlEaslYcv5oVul0TsViWvlsbBWSqMXiyMXiiKWS6NnCsNmi8JnikNn&#10;S8Jmy8JnSsOmS0Ini4JnCkMmGER+JNV3Ji9iOC1gujBqJDe0PdX7v59t/v7TvQ+3lq8GOFXlpZZm&#10;XK0oyL9RUn6tqOx6cXlVWUVxbmFJXlFFybXc9OyslIyCrLyinAIQJMcldbd2QtVN27oHWjuH2rq6&#10;G1paqmqbK2t6m9pGu/rgTPmh9u7Rzl5wtKMKymd3t7CNDwjtqGnoqmuCM+Vh7N7T0DLS0fMHKA8E&#10;OoFG23pHWrtGm9qmOrpmO7qm2zqmWjsGa+v7a5p665p7a9u7atu66lv7mjuH2nuHOnuGOvtG+4cZ&#10;OH6wt6O/rbGjvaW3q31gpH9samxmfHhi+ubU7Pj0wtRMX2tbZEBgZnJ6D8MRHjKrGRmHNdQ72N3W&#10;1d7UBpN30DZW1zdV1bXWNDbVNLTWN3c0tcE4Hj4X1lDPwEj3wMzIhLuNk6yQhBH441dcNtjLH3R2&#10;N7VnJqYS0Up0VU2qKlWDRFXE4hPiEvu7+ppv1NaVljcVlSX7BlupquvKoNT5BY1kZal8/DrCwlr8&#10;AgaiYqA1lpDUEhTU5BdQ4xPQk5VTF5FEXmGTY4ecJbDiYuKcnPIiIkAoQUGMuCRKWBQpJCLJLyDG&#10;yyfEw8PPxS7Mxy0iwMvLySHA8I6Hify3NHkubi4OTiA2FlZOdg5BfgEQCwsKiQgJQ+CFwdDBdgGX&#10;L1++zMbGBvoFBARAJyujsivYZWfYqXNwcIBhVxguMUwM5g5acAgMuxh5MQAcvXwZStWEkiuZrzDY&#10;OASuGUD7MmjZ2FiAQD8QCDg4IBQOM3GwgatDTIhBw+FLwFeEORYIwFxgA53grD8Q+YsemJ6DFkwC&#10;83RwLjwAbPD84Cjohze4BxyCx3zr/b7BdwIGgBa8WHAiPBtowaNj7F5BIJjYOXizs0vBn5bhYclV&#10;1V1WNt6m5i46etampo6Wlq421p5Wlu76OrYmxs4QcDdxNDZ1gqH834k8w8oG5vKwYDpvwKj+ykD5&#10;LkBGho76enY62tZqFCMyyUCFqE0m6WlqGgNpaBjSNY2M9UzMdLR9LY18DNRTXc1SPa0d6Gq6RBU3&#10;e3djA2tZaTyBQNPRMiUSNclkXSW8JllJi6yko6JEJyrTVJQpqkokJZwKDqMqJ4XHCMsiEYgIOn44&#10;xqY3WGc23eGgJqTCW7ktRns0zazMEd3qQ+oL0uv20fcUv0IHv/wLsmrws+mjJfXkpQ0xsjqS4jqi&#10;QgZSQrrifNqiPHoS/Bbyks4qCp7qyt4aSuq8TIZS/DqiXNpCHEZivCpMCCDCJYQyAmEmza8peEUf&#10;xd1dmnAw09p/IyM92MGYIKvIwyzPeslEAaWDFDPEyliTFMzJWJqCnCjzFcHLCF4EwlQdkxfvUZDg&#10;1lgQ1lYWOViXPNKQURTvpiiMIIgxG+AlTFVkg210CuK9q/Jj66vSCvKi3FwN3Rz1UqM908NdCyNd&#10;c3wtUp20qiJsK0PNKiPMKkINa8OMy321Z69Fdmf6RpoqawghaKIIOxWRhiT3NFetSHPleAe1WCeN&#10;CAd1T1OCOVWyKNl5rC19qiNrqj3zYPLGQntmlo9uhgf9qpNaqBE22VEj20PPSUXYUoEr2pKkJ82U&#10;YEPdaMxujnawQzI5opnt5JgdFTizXDRdiLxT5eE3woxdlLl6sgIHihJkmRBynMw4IW4UNwtGgEtR&#10;BCLycI48EEZQkOFXw68gIIgXFgJSgMq6cikIQkQe8pHn45Hj44M9beR4uKVYmZRFBXCCPGRZSayY&#10;MEpESFpQgEoiJSalpucUJGRmp5deSy4qTyy8llR0PaOsJqOoKr3gelpuaWpO0dWs3IT0zLj0tPiM&#10;9Nj07LiMnKSs/OTc/JSc/ODo2NC42PCE+OjE+Ii4mLCYqJDYqNC46LD4mIjEuOjkq/HpaTFJSaFR&#10;YeFRwWHhgSmpcZnZaZl5GTlFeRm5mbl5mUW56bUlGZVpYSWRLrWxro3hth2RdgMxjuAv1slEp5kk&#10;x7mrDnPJjgsZ7ktZniu5fuvFwdvlobvXw3euhWyWB62VBa1fD58vDFwsCR/PCR5I9etO8c/zNAvQ&#10;IYSZ0WPtTSoTw2ozk6pzrtbmg7eVpbEKno6SirY2qIv2ao/xaItwrAuw3K7JHsqOSbQ3xfGygfcV&#10;JwLC7pxXLrFfgoA7LCaGWC9DYrsCxSyXEOxXoIRWpstg9WO9wsRyiZnle3Y8/Okd2L6DeMjRBnau&#10;gYk8BNahz/gYBV2hXYZrzWWmS6zsLEC8/DywOQwbBysLGzM8BkwCp7RzfjeF52NUcAUBWOBBD+gH&#10;A4AuEDy8AsMCu7y83GA8aOGjYCrGugsWQrDMgqUe3ANE5FnZ2WAQz8PHC8TLzwduhpMbrLDsoBUQ&#10;4hcVFwHiFxEAEpIQERATgnPkUVg03MpgZKTQUqIyovxi/JwCnKw8rBz8HHyivBx8LIoqaEcXa3VN&#10;gqycKI8Ak66J+vX6fDd/K3Nn7cWtsb/9z8//9/d//fDpubWFMVFJQVlZHo+TRMlwqxMlw/ws7c00&#10;sDLCPu6OiQkxgWEBwdEB/lE+vqFuPkFuPv4e/kHeMJH3C/SA5RvgDvq9/aDWy9fNydnO1c3R2ckO&#10;r4gRFRGQlhJDSCrhScb6jhEBcdezvbKiCLY6ipY0oq2eupOZib+bno+TaUSgZWJEdndLfM0185AA&#10;opmxqrGRopaWIo1m7uZp5upBNjAm6usTDPQ1LC3IpmY0cxuSrjHdwl5F3wylRpfX1JPXMsDqm6Do&#10;BvL6xmhdEyRNF2dgSjSxAv0omo6Crq44iUQwMVE0MAK7wspkQWUKL04FRTNSNXeMLq11iE61DIkF&#10;UjCyQuqYyND0qU6uVlHh5rFBtEDH4on2yfv7nmnxNgGBRC1jAwtXPRMXdR1LbVN7HUt7ir6phq4F&#10;Uc0Qr6qLJWihFamg1Ta0Z/jYqCEVyCSqEZyorkzWlUQRPv78719/+S8LK09LG28zSw+yJjjdikQz&#10;BaLqWVK0TOFMebqhjZq2maqmkRJFV1lVm6ZjQSTrykMm9aZKJD2ypjmBYqRA0EHj6RgCHU/Wk8So&#10;oJTUwxIyEzKLI5KynX3D49MKqxp7kjNLwaW19KyoWmZKBDoOT1VW1oTKpGDVMGhV0IJdJSUqZDSv&#10;pK6srKGmpq1J0yUok6SlZVEolIyMFEYBhURJYnAonJKcKgWvTMNmtKQ//f3lnf/7rHCqRkQXDdV3&#10;FUXwqbA07VTM/naz5l1D/+9TXb/P9v++vvj7rf5/3x38/dbQ748bfz4Z/MvLsV8+td6733fvydD5&#10;o+al/aTKztyaEf/YMoKaLY4A+bRgFTXQit8KuiJxFBkFEmjBY5RGq8D28WJSOBEJBdBKyEDG8aLi&#10;CjLSSpISOHExBSlJRdAjJoGF67uCgFGdVQmFVkFhwLmK/CJSLJy8LKxc4Bc5BpFnRlzhYGbj5xGQ&#10;lpBRFJXE8guj+AWRgsJyAkIocDoKybCAZ/jSKChqwhnxEGLGqMEt6IRJPRAcg37YpgYcBYJZPGjB&#10;ABmUKugBAdyCOfEEbUVlLYKKLiyiqh5M5JWJOnhGPwhIFEMQq1NNxSXxPn6xOXk31DUtwIV8A2Nd&#10;PEI06aaCIrIp6QVFpdWpGYUJV7Pd3ALs7T1DghOvlTepEHXRGDVFFfD7MEVDzfBaSb25oa0SjgK+&#10;0NKSCgSsOl6SSBDC68topNiHZLtHaEnidNCqZIjIk9RkVdWk8GRBtK+uTaydH0kEvB4yEU3BYqCU&#10;/wsij1XQxADhwAsHz4cKAoZrDUTnwauD/z8AvFhpFAF8vYTE5JnZhS9d4WXlEGRh4QGCMuLZoYCf&#10;X5yDWwgI7DIzsYNFH1r9EQzjGuZLUuyX5TivEEU4qJLcVAkOXVluPSSXMYYfyEiezxQLmcvbKona&#10;4ITt8cKuqpKuZClnoriLioSnGspbAw3kR1MAra8mxp+ODdRWDNLB+9Mxgbq4aHNykq1WioNehosh&#10;ULqTboazXr6XcXmQdW2kQ12EQ1WgRZmnYbmHYZmHXpmrznU3vTJH+jVnbZjIQ8nyDChf5apV6Uyr&#10;dtOuddcHavAwaPIyanA3qnLWzTBWTtDBJhuSsi20Msx1sq11i51NSlwNC510ilz1ks0p+W4WGY72&#10;4UZWJQFJjWnVY01T88M7q1O3tpafbS49211/y6DbLw43IIjz/P7Pz+799Oj8y8MzKCX51vHnO6c/&#10;nx99Od77ABVr3XpzAeW/mcgziPzW2svt9VdAG+uvl5dfLs4/W5l9uD5zb2n89njfQX/3fk/PYWvH&#10;1sDg/ujQzszNg52l+xuz90+23p/sfN5dh/g+ZIkD5ll+trH8dHMZyrU/2vt6uP/T0cGvJwc/729/&#10;Wpl7Mjd+e3ny3sLE/cXph2B3beHZ+uJzGMcz0DxkZ8/4nOA16AGHwIDV+afby282Fl6uz79Ym4Ms&#10;elbnHk0MHW3M31udPNyb3R9r7Epycy0P9q4MdGgMtmkKMKvxMqj2hP5xocZLr8qNVuOp3RJo1BZs&#10;0h1mMRRrPxznAH6zAe1YovNEshvobPbRq3HVbA4wags1a2bUg+2JsO0Os+4MsWwPtO6Ldm8IdY0w&#10;0pBnQSgL86pIiZElJDSkpDVlpI3wGDs1QpilYbK7fbqXg5eWKgqBCNRWKfOxaYlwGb7qO57kM5ns&#10;0x3u0Bps3RvpBARi0PaEO/dFuvZFuwH1xrr3xTHS5+M9emI9umPdumMcYcE4vi3cpjXUFghOkx9I&#10;8BhK8hpL9RtPDxhM9GwPt28OtWsNc2wMsq3yMr3mZljualDsqJNto5HvQE+1ICcYk1KstDLtTONN&#10;9MK06KG6evHW9tej4ofLb8w39eyPLD7ePH958OT50YsHO89ubTy5tfH0YOne/uLd/YX7e/P3jpaf&#10;HK8831t4vL/45Gzj9fnOu5PNl0ebL463Xh6sv9hbf7G/8ZpRwwAyezlcf7e7/Opg5c3+8ts9hkDP&#10;8fYn8CY52vn09yx4RkHRM9gvBcSQP8w3Fn+8+/Fk79PZwU/nhz+f7n8Gg8/2P8Fj4ATwfxYEi2Gr&#10;9+33QMc774+23/2g9zCRh6D8P+TIQ/CdIQaI/24ifwLpA7gNWDCLBz2MXPu/63t2PHRX//8TeYbV&#10;+z8QebjnR7MaIEby+zccD/Tk1leGPl8Qedi7BgwDgxk4/t235wCewNY7IIiz/0Ne/OezrU8XRP50&#10;ExoGs3j4q3DhV/MjlP8xQR4m8pBFycar/ZUX/yuR/4MuYDRM5P8A5WEuf7D2+HQLTPhkd+nR/aNP&#10;j89+Au+u3YV7+0sPQLs1C+XLr02erk4crU+d7K8+ON58cr774s4BZH90AejPtp4A3dl78eTsw9Pz&#10;jw+P3z44fPv45MOz889vH/z28clf3z380/NbX+4fvAECnS/u/fT0NvQwn97+AhvEv7zz29Oznx6f&#10;fHn38F+enf8Mgg+P/+Xtgz+Dsz49/ZevL/7j/aO/AsF58eCUX17/15fn//707AvYBe3Dow9w2jsQ&#10;I18evHYIyjP07WMJIPBMwNOAU+nBMCCYyP+YIw8/IpjIn+2+Auv5MXhiW8/3Vh5eEHkQgKnAMz9Z&#10;fXay/PRk5fHJ4sOjhTtHC7eADufP9xfO9xZuQ3Vf5yGX+d25h4cLj/bmbu1OHx7On54u3jmcu7c/&#10;/eBwFipye7oKJd0DHa48uL/38WgF3OcLxlfwH81qLvRHQA/lue/OPzpaf36283xxZGt1cHm8qrsv&#10;t3Ikr2ow7/pO/9TmyPxM99Ti8Ory6PYpVGv3CTjr1tZbyLOeYX1zvvkO+pearXePTn+9tfPpeP3t&#10;w9PfHp396e7hT8/u/Mvx5tuX9/784tYX8Ooe7jw6XTheG11ZGZ7bHl8qTUzXlEG50zTCDWnXfWxq&#10;A62rPA1bw6wbg0wbg4zbIyy7om2gNPlw89YIi75E5954l44ox64Y184o96Zgp2o/2xI3s2veNtmO&#10;hqU+dtmuZjEWWnn+TrUpkcNV+U35V5P8nNNDvKPd7WI8HD1N9WzplML4iKrcjArwN3NhVvO1/LKM&#10;hPqSzM7qwo4bBU3XMpqvZ3bVFgy2lA83l88PNC4MNi2PtMKVXdfHOlZH2hb66ud6apd660frS0Zq&#10;Cxa6bmwONx9Mdq301cy0lY/VF0y3ls20lwKtDdYs9VZOtZSO1OatDdWvDtatDzfsTrTBlV1hKL87&#10;A+lguntvshOIAeKbGWpcG6pdHazpLL/aV5U503FtbQj0NO5OdJwu9J3M9+5OtEy2FvdWpo03Fy/2&#10;3gBa7q9ZHWlYG21cHmyAcTycMg+CzZsdO5PdUx0VC321cz3V091Vu3M9wx3X+7sqBocaHrw8O3xy&#10;NLw7k9pUVnKzo2pxoOtgdvRkfnR5cHlhYKGnuiUlqOeq33Ru6M0Mv6EU18l8/7nCoPmCoO1r0QfX&#10;4vdKYnbLEzZLY7fL4zfKYtdLY0C7WBSxXBI1VxAGNF0QPJUfNFUYPFMcOl0SOl0UMpblC/H6vLDJ&#10;7NCJzNDp/KiR9KCRrJDqcNuhwojf//ykKjnAnCx/NdC9vjivNCujohAyjr9WVFZRcq04t7A0v7iy&#10;9HpOWlZWSkZhdn5BVl5qQnJSTEJXS8dAV99Ae09/S8dga2d3Q0tHbWNzZQ1o4ZquvU1tY939Q21d&#10;w+3dQ80dbRU1eQkptnrGAy0d7dX1HTUNcKZ8f3M76PnnNPkLIj/c0j3S2jXY0Dbe2j7b0Q0T+eH6&#10;xoHa5v66lr76tu669p7G9v6WLuhjgK7eoZ4ByPa9d3ige7CrtaetsaO7Y7C3a3hscHxqbGZydGpq&#10;bHJ+EiLy9dcrooOCwSvqaesa7O6fHBkfZ9jHjw6M9Hb0tNQ3N9U2whnxzbWNjdX1LdUN7XVQ3N7Y&#10;Cl4+zOL7OnqAQAwELj3WOzQ9PO7t4IYSkdKn0JHCkiF+QaC/oaLmZt+wr5MXGatiQNWjU+haGnR5&#10;OUxNRTWYrQ08kKqa+vxiL0NTJ3WquQLGWA5lhcUay0iTOTg0+fj0REWpvLxq3DyqXDzqAiK6svJK&#10;PIIWRHUtebw0N48gM5O8CJQgjxUXx4iKYkTE5YXFZPkEJXj4JPkFRHi4eNhZBHk4RQX5eDnZoDJT&#10;sK08N5QpD1oehlkNEMxk+Hn5ONjYGdSFBwSwEwsHw7zlyndvdCYmJk5GjjzP91KoYAy8sX/PEAcb&#10;GH/5O5FnY2xc393kwRhmBpEHszEzXwFnAP2ByF/0gwCO2aBMzP+FyIMeeE7oZMYG43gwCxgPb+Ao&#10;eAlggy8NNnAU7gEjQQvuDWxgNsYtQePhOwcb2IVRO2jh4GISMB70gDthDIQGwPOA7eLqsrKyIAbT&#10;Mm4JonNXmNiLiqry8yu9PMPLr7c6uQRDJVuN7M3Nna2t3e1svS3MXQ317E1NXAyNvxH5HzPlgSyt&#10;PSysoFT6H2Vu5gKjeSNDRwN9ezg7XlvLSosOVXnV0YY8bfT1bExMHIyN7c3MnOxtPcxMLI1ommC5&#10;9jfWjLPVy/C0CbWzMFZTszWzc7DzNDd1IhBoWIwqmaxNo5no6FjQNMzUyUYkVV0KRUdTQ0uTQiXg&#10;SQpIZbQkXo5fEs90KUZTYTzKot5OocmdcLsRLE1ufQn6LQHE63aSY+FagwH0Hm89F0GEOQ/CXIyL&#10;LsSuJyukJS2oLSOiIyGmLyGuLcqvI8ZnICVkIS/pSsL5aKp4qeNdCCgTSV5tASYKK8JRXphyBUG5&#10;jFC7gtBgRuhzXfLASumLsJhiBZZ6r831X18aqW2/nh7rbiWIQCjzcnpoa8Y6WSd42Ya5mkZ6Wvna&#10;m9noUtVxsvzMCG1VZGqcZ2aSb0FGkLsDVU9TpqkiJczbVFNJzNVCM9LTMjXMvSonNincNSrI1sac&#10;bKCHszRRsdLHx/ubxbrqpnvo53vo1YZadV11boq2rI40uRFmVBtivFAe2Z7kZqvIqyGAoAoi0py1&#10;e7MDM5zUkq2Vkyzxed7apeFW6X7GUW56frZqqeEWK6NlC735y70F47VXs3z0U501Q/QxyTZqITry&#10;WY50Gi+Cxo9Ic6LpiCLslYUciWLVUQ7l3npm4ggbKUQIVWSvLbsowChQX366NskCx2pPElhpL2jM&#10;DEVzIbCCHFhBLnk+dgVBbpwwL0aAR0GQV1FUWEFIAHaQR/PyyfPx4wQF8MJCoFXg54PHyAtARP5b&#10;ZVdeHjluDhwfD46PS5aDGSPAhRHkV0FKKyORqlicj49PSkZ2XGp6RnFpRnlF+vUbSUXXU0pvpBVX&#10;pRVUpOVfS8ktuZpdAHnHZ2TEZmXHZOTFZeQl5RSl5Zck5xSGxMRHJSXHpqbEp1yNSogLi4kKj42M&#10;SoiJSYqLT0lMTAP9KUmpaYlXExKuxoRHBCVcjUrLTskuyk4vyM4rKSgqyS/MS6/KS76RFloUansj&#10;zKY5wq470nYo1mE80XkmyXku2XEx1XkxzWUp3X0p22stP2CjBHKqAdoqC1ovDVotD10sCZnJDwA/&#10;OofS/bqSfRriPJPsdby1VQJN6S35qfUFaaUpsdeykysK0m306WSkjJEiriTEtz05dCgteCDJe7My&#10;ZaE0qSstLNiYJgwZsV7iunwFfLeDtRKIjYmZjekK86XLzFAf9HEmaC+BFeYKE8TiGbnvoPvKFTg1&#10;Hhz7Y3b8dyL/3Uj+CtOlK2D8Jbi8K5gPpu3MrExwTVd2TjZWdhbQwgQc9DDy7yFkDwaAJR7OiIcp&#10;PAzigWBSDxN2sMxe7IJVEP5AFAjswuPBUViMBRlKjYdug+kyNAyszRzsHFycjLx4Pj4BfljcvFz8&#10;gnwCQlCJVxB/s9MR5AWC/odLRIBHiE8CKSWHkwetmIyEBEpCBiMjLCXMLcTNI8zDysPKzMUsKAGG&#10;cWAJKEMTuhIRLacgxilw2TfMtan7urqBkq2n4X/9/qf//P1P/+f3v7589YimSdHV0lBURGEx4vIo&#10;Hl0aJsTPws5cg05RjI0KjY6ODAj1D44O8I3w8gtz9wx08Q7w9AvwDggEglPj3Rk43s3bz93L1803&#10;wNPRxdbTy9XXz9PIUFdSQgSFlBIXE0IgiUQ1MwPbEK/87hq/vDgVB32cJQ1nSVey0VOxM1Z3sXRJ&#10;ibt5+6htZa64t8M5Mhyvq0PU0ceqa+qYW6tqGehY2qvqGSNJmkgKDadjiNMyIND1aYZmJG1Dkq4x&#10;jqqNVtMim1hhtQ2IhhYaVvZKeqYqhuZKusZYTT2quR3F2ErZwBQcxesYkU2sFemGsqp0oraZqr4N&#10;xcheRlVbnKBpGxrvn1lkERqrYuOiYGyN1jdVNLMwCg00DPfJv9ky9/osvCo3rCTH1MtbWcuQbmhH&#10;1jSnaJkbWDkbOTibOLobWDgT1QxlMRRFFR28qi5GiWZg5kKimqioG9H1bRVJukAYgqYcXl1UFu8T&#10;FBcakebkGuYbkKila0eiQjY4NANbXXNnU3tPTUNrio4ZWduUbmyrrmehrmeupmOqY2CjTjXWM7Iz&#10;sXCxsfczMnWRkVdT1TCl6tgQKEZaRvYaulYEdX0wuZicsoQ8MTm3vKZtQMvINjGjOD6tUNfYnqxh&#10;SNUyw2DV5BUoRIKWupohCdwqTkMRq45XpBKJdLyypqKyOklNR0NDl0CkYBWUFBRw8vLyaDRKFiUl&#10;KSOKxaNVyIpyOBluCfbtN9uPf3/x8PePdZuDQhoYhAQbqwQLgg+R0hp56/eD0icVpZ8aGAnyW31/&#10;2hr/j/OOf9stfTM3+J/Px/71feuTh31PXnTfftxzeK9mequgfTyxqN03ukSV6iAtq0YmGSlgKBgl&#10;KlpJAzwuWSxZRoEESV5VGq0iy4Dy0iiCpKwSEAhkkAQpGSUZaSUJcSxM5GHXGlFxBSAQiIhhpGWV&#10;0BiSjJySLFpZQhbDxS/MysbNysYFEflLLIgrHFdYeDl4xEUkMFJIZci4RgglLCrPOFEZq6AGPTSs&#10;BlqRilRQA19iFFYdtDLyZNADYtACyeE0QAxaILArjSQh0eAsTRhSo+S/IXiYyEOzKUD1TrFKVEUC&#10;DQcV3f2WIP+jQA8aowYCcFSVbEBWM5KSIRSVNAQEJWrQzHFKdFNLV01tc0UlqrKK5tjEYnJaro2N&#10;i7a2MY1q6OkeFBeTea2sEY/VVMBRFVX0xGVVwFe8rrLN0tAGhyGiUNCnFKLCaApehyxFoYqTLOVp&#10;eV7R/nrmqsIyJFkVFRlVsjSRKktQE8a4UU2TnUM0pZTUkSQVuW9EHrwo8OqwCgzhIAceOYzGN0zP&#10;8JeH8+WB4M8kwEuWkFZm55K8zCJwmYX/CisfE/wZIocAGxsfOztY7cS4eMXYuQSZmDmYoH8AhRwf&#10;2REI7svgBwZCmoNJjpNZWYhDTYyLIsZKl+bUlGQ3kBcwxgobYwRNFASs8FB9V1tFERucsANB1ElV&#10;wpkhdwoSyI2M9FCT81RH+2gq+NCxvlpYP22cNw0D5K+vFGFOjbPTT/Mwy/S2THU1irPVirWixllr&#10;FvialwXaVATZVIfa1oXalXsZ5dhS8+00C+2opQ40oHInrQpXbaBKF+1aT4NmX9MWP7MmHxOIyLsb&#10;tftZ9oU69Ec6twbZFtlrZVloZltopRjTMiy0Ch0NChy1y9wNMqzVEk1UI/XJHiRSlIl9b27DatfS&#10;xs0DqL7fGpSQvjR9f2ftze46RNhPd97eOXz3+uFvrx78+vjWV6C7J1/vn/186/gz0Nnh5+O9D/tb&#10;b74Z12xArjWby8/Xl59trr7YXn+1s/EatOtrrxaWXywsPFueub86dWvl5vn04NFw71Fv71H/8PnA&#10;8OnoyNHc+NnB6tODpadna2+P199urzzfWH22ufIEaGv1+fbqy93NdztbHw8Ofjk8/PXw4LfT4z+f&#10;Hf0K7nN55sHazMPFqXtA4M7B7srco7Xvaf5rC8/Wlp5vrLzcWIEqyq4tvVxdpSfcnwAA//RJREFU&#10;fAG0MHF/e/HZ7tqrpamHSzNQodfl2YfLcw9Wpm/NDW8czu+OVNUVBfhdD3Cp9LZqCbSp9jS84aZb&#10;7a5T46HLyJHXafI3aA4whKB8hGV/lA0jTd4O/IozEu/UFmhS466Vb6lcbEe57q5V7aPfFQF51/SE&#10;Ww1F2nYEWPSEOfXEejXH+lripWVZEXI8rPK8PCRJGaKElLqcvLKEhKqUpIEixpqEd9dQDtYhFrgY&#10;NgbZljnr9ka59ka4NvpY1HkZtwSYjyV4TFz1HolzG413H4pxGYx2HohyAi0UxzoNxroMxDn1xQA5&#10;dEXbdcfYA4GgI9IOhvJAXdEOvXHO/QmuQMOJ7kCd4bbV3qbXvS3LvaxK3M3znYyy7fSy7LQzbbXS&#10;bOgJppSrVrQES60II3qgNi3MyKQkIHyopGatZ+pk/mB/avdg9nhn6mhj4uh45fHK+On27IPt2Ue3&#10;tt7vzj85Wnl5sPT8cPH5/vzT/cXn2/NP95afn269u7X78Xjj1d7qM6CjzVf7a893lp9sL0JHD9de&#10;na6/hYwsNt4crb+GBu99Ot+FzGFOtz8cbL492fp4vPnhZOPD6ebHW5ufIOfona/39r6AAQzkzWDf&#10;DK+Ys72fGUVZfwI63/np1s4XIDAe1u3dr0BwJyw42x3Ofz/ehnS09RmIEX/j7z8IAvdA3yk85HXz&#10;Xa9O9oDeHO//g0AP0I8jf6Ttd3bf3gXfet9x/IV+HHNr/x0Q7Jv/B905/AC+be8evb93/OH+yccH&#10;p58enn1+dOvThS6IPAzlL4j8g5OP944gvg/m/57D/u5k85tfzQWL/w7iP8GCcPwPRB76UGTnw539&#10;z7BZzd2DLxfeNTCOh2eGE+TBl/5w7cU/58gff6/s+qMuSPTZDqTT7WewTraeXnDn481nO0v3z3df&#10;7a8+2lq4+/jspwfHn/eXHjDy4m8Dbc7cAu3uwr2d+btgABgGzrpz8Ba89kdnn8ES9+zO19f3f34G&#10;HtTJu/uHkIHSg6M3IH5y9uHB4dvnt768f/Tnry/+9vnZv764/fXR8XvQ8wR6qu8f3fr45M7nF/d+&#10;BjOA2SBzmJ03D48+PTr+/OAQcra5f/Du8cmnV3d/fXIKet7DRP7F7Z8/Pf23X9/899cX//Hl+b9/&#10;fPKvb+7/6fmtn+Ax3wj71rN/hPKQGD3Pb333wwHXusso7Xtr+/X5xvMLH3n4yZxsv4BT42/tvzna&#10;BN9ozyAT+a3n4OUfrj85WH9yuAF5/hyvPTtZfQblti8/Plm4e7p452TpFtDh0u2DJagoLni2O4sP&#10;d5eegEe6v3hrf+H4eOnkbOUO5Hiz/GR/EUz1Asy2s3L3bPfJycaDk7VHd3dfnm4+/qO+5ft/S/xn&#10;6NtX+Xz92fn848ebb4+XH23NnW3MHM0OLo00ji73LK4PrK4PrT07erM8tjPRuzTVv7I0ur0zc3aw&#10;cOdo6f7JyuNTcOebL8EbDHwzHm++g6uOH2+CN/MHBqZ/82D/0+Pjn14++vfbR1/vn3x9cfvX+/uv&#10;z1cf3lq5vzayuTqwEu4QIMfGrykBfo4rpVprNQRZ98Q6dUTaNIeYf6vsGmEB1Blj05fo2BPv2BPn&#10;3BRu2xLh2BrpWh/kWBfoVO5hVehhcS3EpTbWvzjYpTI+sL0gqSE3oTIruiIr5lpWXFKIp4+dsbet&#10;kRmNaKlNSY8KLE1LKs9Izk2MLEqNLU6Lu5aTWJweVZmfdD0ntulaRkNZWk990VBT2Uxv3drNjs3J&#10;btBuTHStDLcuD7Us9jfM9dQu9tRNt1WO1RdNtZSvDTQcTnUvdlfBxjXznRUL3dcXeypWB6o3R+pn&#10;OsqG63IWe2+sDNQuDdaujTZuT7btzXTuTnVtjbev32zdGG/bn+oCOpzpOpju3Jts358CPW2bow3r&#10;w3UrA9W7Ey0gXhuqH6nPH28uBcM2hxvBzPuTrVtQf+10e+lAdfZSX/XOeCs4feMmw4aekSC/N919&#10;PDtwMNa9NdC6Ody6OdqyPNw41VMx0VuxPtM+2V89PljX1105uzBw69Hhy1/f1I20F/fUFg43lo82&#10;DS8MzE10dhQkdCcHr5QkLOaGrhZHdEVaDiU7r5SFrRWHbRaGHRbHnJQk7BXGbBVE7ZfGbxVF75bG&#10;HVRcXSuKWMoLmcsJnM8Nms0Lms4JmM4LnCsMmSkMYQD6kNFMv5449+mciNHU4LHMsOn8mOmiuJ5U&#10;v0Rbje68iAw/67wIr0hXq+Rgn9aK8rLcvOLc/NL8wsrS8vLC4rKCouvFpXkZWTlpGYXZuaCNj4yO&#10;DY/saGoZ6OoZ6uwZaO0caOnoqm8Gaq6saamqHWrvHmyD+PhE39Aow4Jmoqu/80Z9T22TlbZBekxC&#10;b2NrZ21jX1Nbd30z0EhHz2Br50U11z8Q+YHmrpHWrv66ltGmFpjIT7d13mxuHaxrGWxoG2js6G1o&#10;hy1rYCI/0jc0Njg63Dcy0D3Y0dzV1tjR1z000DsyPjw5NTYzMz47NTa5MDUzPzldkp0THxZeXlja&#10;0dQ21DMwOTI+0j8Mzu3r7G1vamusaYCJfHMtlBcP1Fbb1NnQ2lrf3NncfoHj+7/XdAXtQFffWO/Q&#10;5OCYr5OHnKi0jioVKSwZGRw+Mz5dVVYBTq8vr9FT01ZXoqjgVNRVNbAYvIWZ5ejASFdjS+O1qq4b&#10;tdkRUToopCEaZYRC6kiImWPQxjLSdCF+A0kJHVERdR5eLXEJTTFJScRle3X6UtdA17Ub9SUlplo0&#10;3kuXJLi4hJiY0YJCCiLiKH4hOQFhaR5+pJCQjJAgPzsrLweLED8XNxcbHxcnVPSVG3KNF+Dj5+Ph&#10;5ebkAi0QXAmWlxvyn+FkJL+zsLDwMgq6wnj6CoOww7Ab9LCzQ7ye57tfDR8fHzeD3YNdZgZZh0eC&#10;GAyGyTXMrOFhYEIwAAHxfQi+w8wdyrJkEHlWVnDWNxwPOn8YAyWzg3nA7YEWbKAHvsTFhJcuQRYx&#10;YBdsoB8eAI+BADxjgzvBXYENDAYt/OkCCMAM4BAYA2YDu+ASYB7QwjF8dXA66ITnhDvhDTwH6HMJ&#10;buhfCsA84BDYkEgkmA1cBfQgEJdZWcAh5qCgmMrKlvCw5OuV7camLnoGtiZmziYmDpaWrvZ2Phbm&#10;rqZGzlCOvKmTkZkTTOR/hPKW1h5A1lZ/l5Wlu6WFm7mZi5kp40QjJ0MDBwN9e1h6uramJi5gjK2N&#10;l421JxhjaGhrYmSrpalHJaq4GGqFW+vHWGslOZnGutgbq6nRKVrWli5WFq7W1u5qZB1paSyJpKNK&#10;1qXTLDSpZupUY4qGHpmkgccpyUjKifJL8rOLiTPzySEQeSaU1USHTifFOlvM0XW/rUr/2TyHMjuJ&#10;OmfZ81LX0UB6obaMvwybCSfCSIBJW5jFVE7IBCVoghQ1lhQ1lZY0kpbQkxLRlRQ2lhN3VlHw1SR4&#10;kDB2GFE9ISZ1FoSpMFMMHZthpJJnoZ5hQIhQlY4gyAXipQmXEREW5LXhyq2ZprGu0u66vOqsBBUR&#10;XkkEQkNC5KqPS7ireYinaWKkW0asf0N5dn5qVGluYml+QkF+XGlZSm5BnJ2jHp4gERBkG+BvHR3h&#10;nhDllZUcEhPqamuuqUaSUVIQMNHH+7sbJIRYZUU5pPgalkfaVEdbN0Rb9yY714YaVQTolvvR+rM8&#10;jtpzm2KcjaRZVMALRHJVRDj15QRnOqqF08XaIkyLnVTTLHFFPvrXoxwzA20DrKkO+nLR3vS9qRtt&#10;BUFh5spxVqRYU0KCmUqSKSmQIgtesoEAosLP3FyGpTbSYbUhJ1gf702VDlATdZFnuu6hcdqRWRdt&#10;Za7IkRdi3l4YUgD+ZLses9xTWpnqL3IFIc/HjOZlURDgVBDkBsIK8eFFBbHCgihebgUhIThHHs0L&#10;+dUAKfDzAaH5uDACPBhBfjk+HiQPJMi+hodTgYcLw82uLi0OVYjl56PIozCiojgZaQ8X57yC/KT0&#10;9KTc3OSi0rRrVUklFVmVDWlF1WkFVan511PyriXklMRk5Udn5kRm5cVkFUanFyTmlqUVXE/JLQmJ&#10;TYpJTo1PT7uakRabmBAeExEWHRoZFxGTGB2fHJeQkpiYkhqXdDUqJjImNjw8IigpJSYtNzWzODu9&#10;KCejMCe7IOtaaU5FTkJemFN5mG1zHOTCB/42HEt0mUp2mUt2Xkhxgoh8uvNSuutSjsdavt9aUcB6&#10;adBaSeB6sf9qccBKWchUgf9Evv9Itn97okdTgmdZiEOombqXgVqKv1NtXgr4paUoI6E4J+V6aY4a&#10;AauOUSCKiISbGc5ez92qyT5vK7rXXTpXEjdamBhkQhe5hOC9BOW/X0JcvgK+0Zk5QHAZAu1gKWRG&#10;XLoMZcEjIDN4sDJB+B2BACscvE4yRkFr1yUGgYcg/I9EHqrjysIQROQhMs8o78rE/K2UK4zgQQsE&#10;ei4zXWJhYwaCzeVBy8bBCgZwfs+O52WYz8B4HSy2YO2Es+Bhzg5amMjDMWjh1RheluG1mrEEQss1&#10;eIWghTs5uDgviDwPHy+fAL+AkCADyvPyM4q7ghZO3occdQR4ICgvxCciJSYmIyElJyOLQYnLSkJQ&#10;XlZMCi0lJCnEI8wDxMLNAhN5FFZSDiehQsbKY6VQWHEptGBMSkhGYayJg9b1lryf//3tX/7P57/+&#10;x08vXj6kaarp6dJxWDk0ShiHEbAwJvq4GTha0VztzJLio0JDg/1DA/0ifN2DXX3CISLvF+zrHeDl&#10;H+T9Q3a8m5evi4e3i7uXM2jtnaz9/L08PF1UiHhxMSGkrCTkIy9DwMtTSUae9l6pEXQvS00Pc5KT&#10;oaqjoZqrqYiGEtHaOPp6cd/W6o2RwcDMNH1nF1U9Q4KWLkFTF6lEUtc3VdTQliNpKNINJIlqWC1D&#10;jKYujkLDkTQIGlqKappELQMlup4UkUzQM1Kg6UkQKHgtQxxNXxynAoQkqOOouhgNHXmo1UWT6OJY&#10;sqK6gRyRjiLQkEQtNWMHcSUqSl1fxcxBUkNP0dQWb26vauOE1jdGGhoo2Ztr+DqlddbUz4+GF+eZ&#10;enoRdYw1dK1UNYw1dS1phlaqWgZ6lvYa2uZaBnZQtru2JYlqQqGZffd/NwC7IACtNJokgVTm5JeV&#10;QBJNzN1s7P1s7AMcXYJtnYNdfCIdPcNc/CKsnHzNHb3tPIJs3AJArGVkq2fuYGbrbmblZmHl6eQS&#10;bG3na2DsRKVbGFt6Wtr7m9v6Ahmau4IL6Zk5ahvbUXTMdMwcrFz8HL1DU3LKnbxCLRy83f0i7J39&#10;tfQsKeoG4OeThoahpqaxKlELiyEDKSlq4PEaOLwGBkPC49VUVekEgroijqiAwcvIIDEYjAxSGofH&#10;SMmIS8qIohVkBaS5PRJdVl6uFd6s8i6KxllocKIFOcRZENyQd419rkX7h96Cp/Vd/7nc/59bI7/t&#10;VD8Yq349U/lyoentQevr85YHtzru3O8+v997dL9v605p91z2jaHA2DJNXVc0hi6HouDwVLSiuowC&#10;SUpeBbSyWLI0BnL7QTHsyJHyqgwfebyYFBaShIKoOITOYe94iM4zbOXh7HhRcQUBIZSUDB6NIUnL&#10;KiHlCSh5goCwFAs7DzMb9yUmdsQllstX2C4zc7FxCgmAtytaBarsyo/kF0LDjjcotKosiiiPhYC7&#10;jDwZCKmgBr6UQPJ4TTmcBtgFgok8OCqLoaAVqTIoMpCsHJRIjmEkj6PkKTCOl5UjgRinRAdCY6HC&#10;p0pEHRyehlfWgrk8LAIjX16VbKCAo4KWRDEEY1Boso2db0lZk46+HU5ZUx6npkjQVKPqy6Dw5RV1&#10;mZmFycnZ9XVtbi7+yUk5qckFCXHZhvq2GHk1cKvg9qIj02ormvVoRnisKpGoKSevCuaUlVQmyVEp&#10;kiSamJITUS/HM9iBpE2RIahKq5KkCHRZVQ1RrDPZMMM9XB+lSpFSJqBUsAwTHhl58MI15BXUwfx4&#10;JagAwI84HmbxoIdIMgSvWkJaGYPVEBHDXLrCx8YhyszGj7jEdoWFm51LEPau4eQRBuIXkubmFr7C&#10;xH75Egs7ExsHEwvHZQQv02X+yxCRl+G4guNnJ4lwUsQ5dOWEtJC8enICZngxK2UJc0VRS0URK7yo&#10;rRJkX2OtLGqvKulAknIkS7uoI50oMg6q0k5kWSA3DYwrFeOsjnZUR9tTULYkWQcNjANd2Y6mbKWO&#10;M1ZGasjyK/JelmNDoFkRNGleJw0FdxrWRlnSXV0uxlwjyVY7yVIz04qaaw0pz55W7KoNJc6769T5&#10;GNV7G0FGKEFWzb7mjR7GLd4WnQG2HUF2pbZaafoqmUYa+VZ6Oeba2WZa2RZaqcaURD3lKG18CE3Z&#10;R42Y7uIxXNa01D67Oby3vwjBqa3FB4frr7cYeeVr84/31l8db0GG2q8e/Pri3s8Muvf51tGHe6c/&#10;nR9BmfKgPdn/eLD9dnfjFVTfdf01hOMXn64tQAVdIaa/AZnRry+/mF96Pj//dHHm3vLU7cWbZzPD&#10;JyMDRz09h929R70DR5MTt2bGzzfmHxwuP7u7++l8+yOYbWsdIvIby48hLr/2HEq333q3tfXh4OCn&#10;w8OfD/d/Oj/+5dbRL/sbbyAvGobZzsrM46VpKFl+YerB/OT9uYl7i7NPluaeriw8X158sbb4emXp&#10;NWjXll7urL5cmX24OvcInLgGTpx7srr4bGXh8erCo5Xps8Ol0+2xxZqExFJf98ZQ9xue5jWeJpVu&#10;OkA3PHSqwZP31m3006/z1qn30mny1W8PMukJt+wMMe8KteoOt6nx0C21U8s2U8qzUc22JubYqNQG&#10;GPVE2XWHWXYHm/eH27b4WTQEWPemhqY4GiKZENKsCPA7igwntzAzm4KEDE5STllaTkNenoaUslFC&#10;JZhqlHuYXHfWa/Q1a/a3aPC1qHDRr3TRbg0wnUj2BBqKdRqJdxmNdR6Ocx6OdhyMcRyJcQIx6Adx&#10;f7RDX5Q9uHpvtH1fjANoe6IcuiIgLg8EE/meONfuWBegzminGj/TfAetVGvtZCu9JAudOBNapJFa&#10;hCElwlgtwkQ93Fgj1JgeaKAdZ2ffmJq91nHzZGx9f2RrZXhrvGt5aeRgdeJsafx0bfbe6vT9rYWn&#10;K1MPN+efPTj5097K6+P1t7uLzw9WXu0vv9yef767+BLsQlx+6cXRBlS592Dt1f7qS9ACgffhEUPH&#10;q68O116dbL7eW30Glf1cfw2POdl6z0Dhn2BPm7OtT7e3PkNsffPT2foHcPRw6+3h1jso156RUH+y&#10;8/V4+wtogc62v55DgrDyBZG/tff19u7P57tfbu1AyP4iCx4IJvI/6n8n8jtvf8Dxry7EIPKvvrN4&#10;KIAZPWh/HAn718P6kcL/qL/jeKD/Xzj+w92j90B/x/HnXx7f/vx3MVLj/5nIQwnyhzCOf/Mdmn8j&#10;8hBn/252/z1H/gODyH9LkIeJPIzjbzEsa+4f/cRwqoGIPAzl4ex4mMXDfjVH6y8PVp8zyrpCPvLg&#10;Swx2GUQegvKMHOpn39sfifxLWKffk+VhXXB5OAH8ePPZ3vLjx2c/PT37AhXJYFR2vUDzqxMn67O3&#10;thfvgWHgVT+59fXl/d9eP/zz64e/Pb/9+dW9n4Be3Pny8u5XEDy79enB0ZsXt78+PvnG5d/c//XC&#10;UP7x+cfHtz88vg150MP/hcDQ5xe3f763//YBw2X+/sE7MP79o7++uvsraJ+df/364j/ePfzLk9PP&#10;n57+G8ziGUn0P8EJ8rDA6UB/IPLwLkPfSrzCASNN/t3tHyq7Al08E4jIM4q7wv9PcLj+BOwerD0G&#10;D2p/7enBOlQdFzz207XnEBNfeXK69OBsBeje8crdo5W7h6v3D5bvgwe7u/J4d+kReG4HK3dO1m+f&#10;rgHdPYPw+kvw82J3/enRzov9rcdHW4/P956ebTw+WXv4Rxz/XRCRB8HfoTwkcPXbC4/uLj05mL29&#10;PXu2MX+yML4zO7Ax0bk017851bOxOXPr4emn2ZG9lfHDmf71peGdjZsH6+OH29NnB0v39hbvb87d&#10;2156DJceOdp+B60nay+gDPqNl2erz+/uvAULzqPbf7l99PXJ7d+enP96a/v189MvD/Zeny7f357Y&#10;6Sxr8DG0MEGjXIkKDOMas7oA8/ZIu/5Et+FUj7F034lsP9AOJLkPJHn2X/VpjnRqCHeqC3GpCnJq&#10;jPSpjfRtTg3vzE/oKrhakRhUmxlTkR5ZlBhcdDWkODUyKz6wLCs+JdLXwYRmb6zpaq6XGuFflZtW&#10;kBR9LTv5WvbV8qyk67lJHTXFnbVFDaUZtUWpTdcybhQktl7LnOmt660tXBhsWh1rXx/vXOhvhDXb&#10;XTPXUzvTVT3Zcr2vKnuwJm+hp3q2s3Kx98Z8d+V0a9l8Z8VSb+V817Wdm01TbSVDtdlTbWVLfdVL&#10;gxCUXx1p2JpohXD8aMvqaPPGWCsINkdbYJ6+M958QeQ3RupBANrx5kLQLvRUzXRc25/qOACdw3VA&#10;Mx1la0O1YMxy/42Tpd6j2W7QHs73HMx178107ky1Q8Fk59nUANDeaMfaYPPCQN38cMP8SN3MYPXs&#10;YN3izdab3dVDnTeGeupmpwfevHu8f2encaQx43paY1Nxc1lafZL/ZF70fE7ERlH0RKpHT6TVTLbP&#10;Wmn4Yk7AbnH0aXnSZmboTn7UZk74flHsVkHUQVnCeU3qVlHkfJbfbIbPXLbfQm7AfF7AQl7wfEHI&#10;XH7wZHbgzQy/vqueN7NCBpL9gG5mhY9mht3MCWuLcx3KDZ24ltiSFpIb5OJloklBiufERdeUlpQV&#10;FBXl5JUXFpcUFBZk55fkFxflFGRcTcvPzM1OzUyIiouPjO1oault7+xp6xho7+ptae+qb+5pbG2u&#10;rGm4VjXY1gUTeSh9npEjP8ig9qNt3Z5W9gQUpq+prauuqe1G3UhHD4iH2rr6m9sZRL6HAeK7GCwe&#10;bnvAiSOtXX11jaNNbbMd3TPtXUATLZ3Ddc1Dje1DzV39TVBB16H23pHO3uGu3rGBkZtDYyP9YwPd&#10;Q+2N3S2NXQO9I0P9YxMjk5OjU/MT89Oj04vT8/M3p7Ovpl6Niq25fqO9sXWkb2hi+GZfZ+9Ad39L&#10;fXNdVW1jTQMILhLkQQvZzTe0djS1wd7xPxJ5EIAZQDDaM8jIhfdAiUjRCWpyotKQ535rJ5ihv617&#10;uGOgOKNAWQ6vSdLUpenpahtg5RRC/IPBk+yob+ppaOmorAp3csRyctgQlU3QcnqSkoZSkkZIGS0x&#10;ES1RUU0hER0JGSKvkJkyaaFrYKFvZGlk4v7hcW9z08LoaFpkpIKohDg7F/hdS5ZXACsqAf70woiL&#10;YyQlhLg4uFiZ+Lk5eDkhIi8iIMjPzcP7vXwrJzsHPy8fnB3PzcnFy80DekA/6IHSKLm52RjMGmww&#10;gIY3eJePsYFdDg4OAQEBRmr4N+Oay4wNguIMzxZWBkAHI0EAuSQwUsjBJAgGkYfJzgXfgXHPjywe&#10;7MJsCJwF5oFA0Q+lWcHlQD+4HINn/T1BHmzgcvAAsMFXB6fAG+gBM4ANDAa7PxJ5eCSYB+yCAfA8&#10;8LlgFz4XvgQIwC0waDyUKc+g8RCOBxuYBIyEbwa+BCNmBn+RsbHz6OiY5OdXJibkFpfWBwYnGZk4&#10;mlu6wcY1Dva+NtaeFuauRob2pow6rhc4/oLIg8EWVu5Wlu5/wPGgZfR7Wlp7WVtBAjGQo0MAEBhm&#10;ZuoMJofS8C1cTIxsba0cDWl0G231IHOdGBvdODvDqx6OroZGKvLKFkZ2Boz7cXT0pdFMwFuJmVWQ&#10;i0cS/DkP+dzKYMVEpXi5+djB355XuMX5ZdRkFeQRiHJ77bEQox53QpWF7GiM/lKRc2+sdpEZ/1gI&#10;edSf1GyDKdCR8ZJmMRNAGAow6QqxmMryGUvxmUjwG4sLmkqLawsJaIkJ6UmJmClIu1AUvaiK1lhR&#10;Oh/CVIytzN3YGyfoKccZqyqeriWXpYfONcCVWmrairDq8iNibdXXh68vj1VN9Jb11Ga3FadqocWx&#10;HEwoFoS9NiU+0KW6PKWhLqe9saS2Iqen80ZDY1lFVV5pVU7Btcyc8vSsouTUvLiraWFxiX6JCX5+&#10;3lamegRVRVFNkqyzNS3Aw9DPScvNjBBoRyqIsKpOcGxJcW2Ms+3LdK8JNa6PMGtLsgfxen1KoZch&#10;lR9hgubI8DQYKI5+ONtcFmCc60ip99PJM8dccySU2BPLPbUrgq3SPU3DbOlWVKnO61E3m9KyAozq&#10;Ely6Mvwaopyi9XBB6jJUNoSFBEuhq4GHsjCJFVEZZDVZGuOhJm4sjbCTu9KX7HSrO6ciQFdbAuFE&#10;E8uPtS1N84jy1on1Mxxuzq3MDBFjRcjxMSG5mGEiL8/PiRPmx4sJyQvwSXOyQ8nv/PwYfgjKy3Fz&#10;obg4QYvm5UHxcMjzc/+ByMvz8qB5OFFcrCgudhDgRISwYsI4CXFlOZSBjnZmZmZiWlpCZlZiXmFS&#10;cXlcXmnG9bq04qr0wsq0gorU/OuJuaWxmYXRmQWRmQXR2UWRafkJeaWpRRXJeSWhcVdjU9IgoJ+a&#10;EhUXGxIWHBIWGBEVGhMfEZ8UnXg1LiEZypFPSr4K4rDIoOiEyKSMpPTCzIzi3IzCnIzslJKC1MrM&#10;mPxQh6Ykj9oQ86EEl5tJrtMprrOpLvMpTnMpDkDzqY6LmRCRX833Xi30XynwA1or8Fkp8l8qDR3N&#10;9h7PC+hJ86yLcqiOds3xsfTWJ4MfiAWJIVX5aYUZCdcKMwtykkMCPYhYlBZBWQiBcKZS+gvSNppK&#10;thoKFivSx4oT+wqS3HXUwDPnZLjTQCz+MuxVA77pGS2DyEME/RJY5phBD1gTwGIFVgmw4IAYovgM&#10;d6s/6BuRh9A7M9QyQUVTIQjOEFiHWMGyysbMxcPJy88DQ3kwDwP7g3MhgSXnImWe8S9P3/LigS4Q&#10;PFhgQQwWZtBCqe7fBQYDcXCwgfUVvp8fF2qYxcNLNNzJwcUJW9ZwcnNx8XDz8vPBRF5ACEqTBzfJ&#10;L8gHBAIgPgFeXiE+Fi42Tj4ubkFeAVFBCM1Li0vJyUjIiosjxYXEBXmEebj4OVm4WaCyrhKCotL8&#10;YjICkjKCSiQMCitJ1VfpHmm0dNXXtVbfvbvyb7//9tf/+eW/f//b2uaCGoWoo01VVVWQluRBI7nN&#10;TFTdHHW9XU2jw/0iwoMCg/0CwwK8Q71c/B29wzw8A938w/xhIs+wj/fyDXCHC7q6ezm7ejhCXJ7h&#10;IG9qBn4mgx+0wjCUR5D19aWUFQn6dJq9Kc5YQ8vN3MDfnmijS3YwxBnRzYO8HaLDshpqk69dtw8K&#10;07F2IumaqtKNSNqGWDU6UUdfTk1DDK+MUtPEaGrLqWvJa9AVNbQV1egKJHV5sjqOSsfTtNHqVKSa&#10;uhBWSVxZFZYUQU0ESxRA4UQVCNLKFElligxBTZaoLq2kJqlIBi2SSBXCqABRjG1RFB1OWZySnrmm&#10;nRvJ0oFg6ahobqNgYi5nYKTt6Yk3M/G8muQaFatqaAruDa+mS6GZaGibq9FN6boWZA0DqpaZoamj&#10;Os0EtpcBAU6JTiTpKxF1CKp6cO4wTklbBqWKRKtRNEwsrDzdPELNrTwtbT29fGPsXQNtnPzM7b1M&#10;rd1tnH3d/SL0TO11Tez0zRxsHX3AGGtbHxNTd3MLLwtrHyATKy8jCw9j8EPL1sfUwt3YzFVd00zX&#10;2N7FJ1yFZmTt6m9s60bUNLBzD7D3CDS0cHLyDAwMTbB39jG3ctagGTL+mcuIQtKWlcYpyKvgcRQM&#10;moSWU1WQJ2MwJGlpLAZDoGrqYHHKZIo6VhGnoCBPVMFLy4iLiQoq4uSlZIUoRorx1yOt42wt42xD&#10;y6OEVYR4ZZk5xREIQQTFlTj/60bP59muXxZu/ud+97u5mz9td7xebny61Pxovf72ete9086zs6Fb&#10;D3v37vSsnpW0TV0taguNL1fVsEWhNYkqRhishjxeQw58gRTJsjiSrIKqDEblQqIyONBKyuFFZRTE&#10;ZLHCEkgxKYyMHFFCWlkaqQKesKiEoog4TlxKSVgMMi4Xk4K4PJwmj8GRMBgVEXE5Hn4xVg7+y98X&#10;IPDbBgeUOSEO5dSL48DvhFwCcvxCaPAjHCmvIqdAUsBD1vBohjUNfBUQwD2wjzyIYV8aIBDAWfBy&#10;DNeaf9Tfs8jB+0FRGcLWGBxNSVkXr6RzUdyVYaYPmcsr4KgEFV28shaM5uUV1K1svKGiOubOOBUa&#10;kaxDUtfHEzRkUHh7e8+khKyY6KtZ6QWuTr6+XqFmxnb21p4hAXFEZRp4FRhFteTkfD+vCDMDG3MT&#10;+7CwJCUCDYNVwytS5aTwJDRZRRRrhCZnOAdFm7lroUkqEookCWVtFJkqgrXB0Qp9os3QKkr8MkqS&#10;OCyajJJXl0BRJFAkpLwqVPkWeuFUBUVtLF4HbnGKOnJoKpACliYHHhRGTQFDERSUvXSJ+8oVbiZm&#10;DlY2yDiIhZWLnYufg1uAk0eYV0Ccn1+cm1uY6Qo7WLS52bhYL10R5uIVZGUVZ2WW4WRGcrJIXEHg&#10;BTnVpfmJgmyGOEljnISWDI8xRtCGKGWBEzZTELQhiNkSxa2UJSwJklYqEtaqknaqUkC2KpI2RAl7&#10;kqwdWc5aVc6KJGdCQAEZKqOIUgIYMT6uKwheFqiSCQcCwXcFKnLChUAIs1ziQSCELjEqjCMQ0mxX&#10;qHLSgSZ6sabaKVZaieaaseaUFHtajqt2nptWibvuDW+Del/jJh+zdj/Laif9BnfTOnfTIgtaMo2Y&#10;qkW6qkmMIWHj1fAgSKAqR1PwEWQlB6SUL5nSmpKxPzK/MbKyv3S2Pnu2OX9nb/XJ/trz3ZWnO0vP&#10;Npeebi8+BbtHm68enn19fu9Pj299vX/y+fbBe4gDHn+8c/b5/OTjnfMv5yefYQf53fXXq/NP1+ef&#10;rcw8Xp5+AuKtpZd7a2/31l9vr75enH82NXF/YeYh0NTo2djQUV/v3kD/QX/fPghuDh8vzNxfX3qy&#10;t/7qdO/T6cGnnc0XG6uP1pYfAIFgc+3x9sbT3a2Xu7uvDw/fHx99PmXo7PjLyf7Hw+33exvvoHT4&#10;hRegnZ98ODfxYGHq0czNe3PjjxYmnyzPPF+ee7E693Jl/iVoV+efL88+XmYQ+dU50ELBytyT5fkn&#10;s5P3wIQrU0cb4+tDFTXXwoKqgz1qA+yvuxtddzMAuuaqW+mm0xZk3uCr3xFs2uav3+arV+VAvuGs&#10;UelMq/HQbwqwSDchpBsoJOujcmxUUswU4wwxlf4GDcGmvXGO3eE2Lf4mXWG2raH2rVFuzYl+OjJc&#10;MkxgGYP+jw/8msJzhV1aUBIpLKkoLqWFRlsrotNs9bMsNOu8zardDWo9DSpcdfMsVa87abaHmA0n&#10;OE1neN+86jGe7NkTZjcU5zoQ5TQQ4wwny/dHOgL1RTj0htv3RtgOxzkPxDj2RtpBufMxzj1RTr2x&#10;rm1hdu2RDp2xbq3RzjcCLKoCIaXZ0MP0KME6Gq4knCNB3lNT2V2L4KCOdaQq22moOGvTK1OytkYX&#10;VvuWF7pWNwaPZtq3pnt3Z4eP5kfPgJYm7mzOP95ehEyKGJ/rvD7YhN4G+xtvgHbXXu2svtxZerm7&#10;CLV7K68P1t4err8BAmOgQ6svwRgQX5wCxIhfHzKmArugBYKBO8TcN/8ouAjwhckM0PHOB/DWggMo&#10;/u4wc74LJd0Dnex+hPg+5Gbzrfjqd5QPCcQ/6qL/21HGnMc77xmJ+QybGkYKPMziIfIOWdtDgivE&#10;Mizsf2wh/Ujbz3fe/K/6ozXNd907en+XUcQVFth9cPIRTvqG8r6/ucZ/0yPIR/7venT24eEpGA/p&#10;DmSA/hpKst56db75BtatrR8T5CGBXZjCn2xAvJ6B4yHCfrYNbv79bcgm/h9qul5A+VsMcyEY30On&#10;b37774f9lRd7y8+BQMAQxOUPVp8er76AsrbXXp5uvIByn7degXu7DX1a8Bo8je+fHLw+3XoF95xs&#10;voS09fyI4ccC42aw++L2r49PvhwsP95dgLxrNmdugXZj+nxvEcr7Pl57dHvnxcOjdzBnf//4T0Bv&#10;H/766t5Pz29/Bnp59+vLOz+9uP316dknoCenn38U1AP928En8CSfnH14cecLOBc6/e7P9/ZfX9jd&#10;vLrz0+u7P72598tbcIlHf3738E8fHv8FCLrioz//9PI/f3n9X19f/MfnZ397++DPT8++wDn19xjW&#10;8OD2bm0/hyk8CP6urWe3t58D3dl58U3br4BgFn/xAca33R2oVDL0SQbD7gbyqPlu1n/MMPy5+KeE&#10;s/Vnp2tPT1afHK8+hHXEEKMM7BMI5X87/fHJxqPvSJ3hGrQOfmQ8g11xGP+48PR488nRBkTeIfjO&#10;AO7fPOuhWqzQWaCFbxK+NDTt6pOTlcdHSw/35u9tzZ6vTR4vje0vjuwuDO8sDO0tDu+vT5w+v/XT&#10;3uL9uYGdranTuf5NcHR14ggaNrq3MXd7Z+n+NvhCrzwGP8IO1l8crb8EOt6A/HAY72fwrnsF3ofg&#10;bXn/+OdHZ789ufXnx+d/enjy06Pjz3d2nt/euLs3vt6WVx5r6xRmZJTjYtcW4zOUGjCVFzmdGz6Z&#10;FTafHzWTEzGQ6NMR49EW61Ub5lriZ9udFVuTEHwjIbQ+PbYqJbIp/2p9TkJVZkxNdmJxUlh6mFdm&#10;lG9eXEhCkHtRSlR+Uribhb6Lma6vjUmMn+v17Kv5V6NKMxLAH7el2UnluckNZbmN5XnXc5Kv5yZV&#10;FyTXFic3lqR2V+dNdFTO9tbO9NbNDzQvDLYsDbdMddcMNZQON5b11xX2VOX21xSMt15f6Ktd7K8D&#10;mu2+MdECVXaFbeWBFnqqptvLbzYVzXRcm+uqALtQCdahupXheqhw62jLxlgr7DazPta0Od6yNdEM&#10;tDnetHGzcbqrfGmwemuicXsSHGoAnduTLXuTrRvDNct9FTeb86bai+a6y1aGq48Xu/bn2/dm2ndm&#10;WranW3dnGfFUK2N8+/5E9/Yo1C73NSwPNq2Otk51V88NNU701CyOtY20Vc32NQJNddYO1pafrUy8&#10;f7R7b3eiozS+KtajJzVgIidsIs1/qyxuKN6xO8JqoxTKf9+rSFjMDtksjNrMj1zPDd3MD9/IC9sp&#10;id4vjzu8HrddHDGT6jGb5r6U57eY47+Q7bdaFLpUEDqZFTCZHTyeGTiS4T+UHtAe79KZ6AbakcyA&#10;qcLQ7gQXqD8jqCbcOdXVJMnDOtrdLism9EZxUWF2dm56ZmlhUUZaZnZmHqS0nITIxKToq6kxyclR&#10;SZFBkc21jd1tXV2tnZ2tbd3tHT1tHd1NrW3VjU0VtV31rSOd/WO9Q8Nd/e11zYNtkKF8R23jaGdv&#10;mJefwBWW0rTM3rrG1utVoB1sah1qbrvZ0T3c3jnS0THa2T3aCYIuEDN6uvqbW8GYvrrGofrm6dbu&#10;2fbembae2c4+CMo3tw02tUO+N63dkH18zyDQSN/A2ODNoZ6xztbhztaRno6x/p7R4cGx6ZtTkyPj&#10;00NTSxOLCzfnx/vGUmOTspJSaiuqe9u7x4fGhnsHu1o6gKrKKiDX+JqGtoYWqKArI2hl0Pl+RpVX&#10;ML6HIfAEQNvX2dvf1TfUA2mwo3usd8DP2V1GUBT8UYEUFk+IigMzgznBVJ0NreAOrUwsqCR1LXWa&#10;JoVKIZAU5XH5mbmj/cPQ/C0dNYWFNIyCDlJOX0ZWnYdfV1TMSFZWT1qKJMCnISJKE5FQ4RPOCYrc&#10;Gp8d6x5cnl3cmF/qaWx9cn53c3Y+72paoJMrSkBYgpMHLSSKlZRGConIi0kIsLELcXIJc3GLcPMI&#10;cPHwc3IL8fEL8PCys7KJCAlzcXDycvPw8/KBFuwK8PGDfnCUl5OLg4WV6fIVVsjzEsHBxg7ExsIq&#10;yC/AwsQMOiGwdIUJPp2bkwvOtefh4eHg4IAT5y9fvszMYOVg+5GGw/CaneEGA8N3IObvVvJAcAD3&#10;wCAetKCH0f59gzDS98x9KPuckR3PoN7QpwVgAEzP4QuBFgyG+BOjTCvoAYdADAbD/TBMv5gQDADz&#10;gw0MA3cLTgEB3ANvYADjdUGWoOAIOA7m5mKYQoDgAmyBQ2AkvIHbAzfFycGLuMQiKirrGxAZFpFc&#10;dq3J2zdK18Be39jewMRBz8DW2tbT0trdzMLF3NLV1MQJyMzU2dzMxcLc1dICqvsKy9rKw8baE+iC&#10;yMM43sLGw9rWy9re29bex8bOG8RWNtAwGNlD85i5mIFpjR1Nje1MjSx1qFQrbaqviW64pV6io1ms&#10;vXmIjRVdUcXFylmXbg4XiYUKxupbCghIIRBczOzCXFwiCASrAK8IFzsfP4+oiKAUUkRGQUiIwInI&#10;daDVeWk0uStX2Mr2hFBWS22rXKUrTQVmAykjrsoNZqhiY3kbUYSeAMJAlFVPkE2bm9lUlN9SWtRY&#10;UtgcJWUoImwsKW6mIKshwWNJRDpTMVShS3riTMVeJre7yqIoEn6yTGkUkSh5phxt8Wxd6WpXXXNh&#10;hInklRxvg9O5hoW+wpme4tHG7KacSH2MkDIfkwLPZaIUX7i3fUSom5evjYOLsZ6phqWToZOvrY2H&#10;lYOPnUeYu2+kd2hCUFiMn4+/nakJSU8To0OWMaXKRXsaX/U1C7fXjHamR9qr5wSZFIWYFgUZ1ifa&#10;VUaY1cRY1URa1cfY1sc5D+aHrjZmpTlrU/kQKhyIohDzhdbkzb7Mrb7MXC9qmhW+2Fal0BRb7aBa&#10;66pW562Taa2a7qTtb6BsribZW5Ncmewx25yx3198a/TaSU9hiY9BuC7GQByR52bgRZYyR7JaItmS&#10;zIi1oRa2aIQVCnHNT/u0O+egM7M1xdldS9KaJpYYbhIRbOzoQPby1M5O9Qt0MxJnRSgIsCK5mOV5&#10;Ift4OT7IbUZeWAAjLKwoKirDxYXi5pHj4kFzQ9nxGD5eFDcXlA7Py4MVFoRdaxSEBND8UD9c3BWy&#10;oeflwYkI4cVEFESFcBKiynJITTXS1ZTkpNS0hPTMq7mFifklVwuvpRRev5pfnpp/Lau4IjGzIDmn&#10;OCmrODg2NSmvLDIrL6m4NDI9KyG3IL2oJCLpakRCUmp2dvzVpPDIiLCI0MBgv6DwwKj4yPCYsJjE&#10;2OSUjNjE5LikqzEJ8SFRYVGJUVez01LzMtPys3KLcvLy0goyYkqSAkvDnapCrTtj7G4mQK7x8ylO&#10;86mOC2lOU8k240lW06l2Szmuy7keq/leawU+kPK813N8VnL9JnN8b+b6dye5Nkc7NEQ5FQdYxdhq&#10;O2oR4nwc8lKi89ITivPT8rKScjISLI1oGClBRSkRUeZLRHGhGFf7gWv5g9fzqhLDqpOjU/3diZLC&#10;XAgELzPjY0bw7cHG8Y2IM5A6w/ydEX9zp4FQO6Pz7+gc1rcexpjLTJeAGD2XL7MwX4Z8ar5NdeUK&#10;WEygZY2LiwssUPBCBwKwpoGrXyyJYKUCAyAMz1jEuLk44OrZnBxsXGCNYqS9g1WLiekyTOfBggaW&#10;MtAJJgDLL7z2Mhbeb9nxFzgetDCOB/3wURCDqcBgXobRPIjhsrGCgvxAYFoQi4mJgE4gCQkxmM5D&#10;mfJ80MfFXDycAqKC0rJS0nIyElLiYtLiQiKCPIK8fAK8nHxcAkL80nJSIlICotL8XPwcCkry4rKC&#10;Dp4W7cO1Zi7aJs46L395/Jf/+dPffv+3//ifv62sL6ioYAz0KChZAZQsn4w0p4kx2c/HNjTYLTzc&#10;NyIyMDjM3z/E1zfI2zvYA8gn2Ns3xAf0gLdfeESQf6APVMrV2w3I2cPJ1cvFycXe29fL1dVZXZ0i&#10;IS4qKSEmJyNtpKeLoBgYYNRIBH26kj5V09FEw9FIy82c5mJm4GNHsjFIqiquHR/2Tk7UtLbBa+vj&#10;afp4qh5eTUdVy4BqYq6iayCvpqagoYEmq8tTNBQoNLy6FoaorkimgRZL1sBp0MAhlCoFSVZT0KRL&#10;EVWFsUpAIlgikJiCiiiGKI5TkcSTpBlQHkmkyqhQJXAkfjm8hBJFCEOQIlCBRHFkLhmchJK6lV+4&#10;ipkD3sxOxdJBzcaZbGFHMbMlm1jhaPp0C3tFDV0CVV9Dz1yZrEtSN9A1tKVQjUBA07EAUtM0BruK&#10;BKigpdx3r3A5tDoSRZHHUGWRZGkZVYyCJlFVj6ZlSdO20jdyBK2eoQNRzVCZrE+iGhmYOWnQTcFU&#10;BJIOaOnakIyMXckUEzV1M2UVfT0TFyMrdzW6OV3fFvxEBNfS1DY3MnMC52qb2OpZOJL1zNT1TSm6&#10;xkAmti7eIZHmdi4+wZHVDW1e/qEm5nYkNS01NW1VVU0FBaISnozHQeXIiUraGDRJSgIrLo5WVCQZ&#10;GVsYm1ho6+iR1SgaGmp4PE4OJY1VkJNHSqMxElpmKoml4Vlt6S9+f7XyYhWrj5bE8rLzI1j4EHIa&#10;kgPnY90PJsp2WhJvFqaNFXhfD9OOsbfOCtUMc6H4OTZtrUw9ety3f+vm8eOBzTtZNYNXi9oCYgpx&#10;qiZILF1BSVcGyunWkFemAqGVIE95uKwrUoEMJCmnDDN6cSROTBYrKiUnJoURl1aEbOWllcVllUQl&#10;FGGJiOOExORFJbFiElhpWWWknIqcvCoWS5GQwvEISDOzCyAus0JFohFMlxBMrCxc/PziMtJK0Fmi&#10;OF5hjKA4VhJFQMoT5HEknLImXL4VfE1lUKqMT1agPHGUPAUm8qAfxDB2v/jSX+iHXagI6nccrwP7&#10;rUNS1FJS1iWqGADBdF6JoA3nyKuQ9Akqujg8TUvHGoUmq2mYXK/qsHPyQ+PVlFToOGUqBkvB4ilq&#10;ZJ20lPzggEhlRbK+jrmlmSMBrx4SGBMXla5O0ReXwpDVdSuvNzvZ+QT7RmellQQHxsnLq6IwquB0&#10;JBKvglXTVFAjCcs7KOtmuIT6gPcVvyxdVpUmRVQTQBvLquZ5htkoUlSEZYgyioqMjxak5YHUUDgy&#10;RhEy0wc9GJwWTklXQVEbrUBDy9NQclSMAh28NIy8hhxKBSlL4OGRuIQAaysXZBPPBn5z5mRl+0bk&#10;ObiFuPlEBQQkOLn4WZk4we+0rND/Sl1GiUmihIVluDjATw4ZTmZFIV6StAhRlJcuL04U4aAjBQ0w&#10;ojaqSDtVGVOssImCgDlWyECOx5IgbUGEJWmuJG6mJGKCEzHGClsRZcAvTIY4SR2shBZWRguH0sTK&#10;KogLKqCkOdiZWa9AHmpMCAR4T4CfD0Dsl6CW+8pl3itXuC9dAj+sgISvXHJSU/HXVQ811Yqw1o5x&#10;0I62p8fYqMVbk1Nt1K8aE1ONiDmm6mW2+jVuFiXW+jnGtGRtij9GOlgRFUPChivLeUgLRhAwHjIS&#10;1kLCBrwCbsrqR4Nzjzdvn6ze2lq6vbX2cGPpwf7ac5jIA20tP9lZfrK/8fJk+82D81+e3f3t/vnX&#10;u0cfzw4YRhkQkf94fvr+zvmXW6ef9rfe7KxDRu0Q5p5+sjj5CGhl5vHm4otdKOsZIrCLs48mbt6d&#10;n340M/VwYvR8eOh4sHd/qO9gsHd3oGdnfORkcfbB+vKz3c03Jwefz46+7u+8XV95vDR/b2XxAQjW&#10;Vx5urj3e2XwGdLD76mj/3fHB+9Ojz+cnX8Hg08Mvh9sfN5dfry++BFqYejQ/+XBh8snszYczYw9A&#10;Oz/xGOzCAvHcxIO5qYfz0w8WIKMbKJt7dfrB8vSjpZlHa0sv15aeLk2eHa2eb4/OVUTHNMaHlXla&#10;VXibV3gaFdhq1viYNPiZ1Hrq1fvotQeZtPkbNnlrX7MjFVoSckyVCm0o190McizJVe7a5c7qmZbK&#10;SabYEJpUpC6qLtSsP8mlPdSy2d+kO9yuPdT2mqdxb1pgeaijzBWEGBOC7xJUdF6QjYubiZ0VcUVe&#10;RAQvLGBLkE+1Nyhy1m/wg4h8pYt2qQMVXCXPnABuoC/KfizJfTDWqT/aoS3IciTBHWgozrU/2qU3&#10;0qkvwqk/0nkgymUgCsQOcL58b6RdfzQY79Qb7QyVdU30aotyrg60rA62qgq2znbRDtZG2+NFzeXF&#10;9GSELRXlLJTQFBEeFRFeYwLWRpOaExm9Pb6wPbnZVzM03bky2bk1ULe8NHx7bvBkeuB4Zvh0aeLu&#10;+uyjjbnHK7MPl6bvby49g+j51jv4HyaAIC+jtVe7y6/2lqB2f/XN4fo7oP31d3trb3dX30Bafwu0&#10;t/HuQjCXh0H8hS6IPCMd/h/0j0QeEqP660fQXgh2cgeCHOd3wSGYqn/3umH0/Bj/gyAuD+fLMxj9&#10;9/7vc/4Byr853YOuzmjfMyj8H/RHIv//0j+z+LsHkO37PUb51gscz6jj+vHh6acLHM/wqIHE2GUQ&#10;5NsfYCLPwPFQXVMgBvyFqPcfiDyU+X5B5He+FXG9AOtwzjtoz3cg9/k7+x/h7HhYDLOabywebuFz&#10;L3A8TOT/UTCRfw4ReYZON17ALB4Iur2dd/C1QHu2/RrW+c6b061XQDCRP1yH2DEIjjef3dt///bB&#10;X+/svt2Zv3+w/HBr9vb61BnDweZse+7W3uLdo9WHZ5tP7+2/fnr2CU6KhxPkn9369PT8I9SefYLB&#10;OtDTsy//KLhA7sfHp+9hIv/u0W8fn/4FCKbzn579FejDoz+9f/jb56d//fnl3z49/RcYyr998Nur&#10;uz+/uf/rxyf/+unpv/308j+/PP/394/+epEpf49R4vV/JfJQzNDtH6A8HMMI/kfBqfSwLvD3hX7s&#10;ueDjJ+tPj1Yf/yiYyAPBR2GBxwseOBAIYMG7sGCHnH++Iiz4Wj9e8Rv0X3m0v/RgZ/7u5syttcnT&#10;5ZtHy6OHSyMHa+MnK2NH6xOnT44/Pdh/tzF5tnbzGHQujOwuTRzOj+3NDG8vTRyvTp+tTJ2uz97a&#10;WXy4t/wYvJEuoDzQyeZrqE7DDvTmgd7A2x/OD77cO/314a0/3Tv+8vreb2/v/vzy5M2bw2f3Fw86&#10;cq8HG5h5UogxRtQST7uGCN+WSP+2KL/mcO/qALfqYI8oI9pocdZCQ8VgeX5ncU59XnpV5tUbWckN&#10;BZmgvZYaX5mRVJwYnRkemB0dApQTE3o1yDvC3QEoxNnG2VA31s89/2pURkxwcVpcbVluRUF6bnJ0&#10;/tXY0ozEssyk8qykG/kpNYUptQVJTaWpPdV5Q40lN9srZ/vq5/qbloZbFgabxjuqRlqu9dYWgENj&#10;rWXz/fUb421AKyMNcz3VYy3FUy2lcx3XZ9uvgXax98ZMx7XJ1tK5ror57sqFnor5vhsL/VVLg7Uw&#10;lwft2mjj6kgDENiFBTP62Z7KyY7y4ca8ifaSjZuNWxPNa6P1e5OtC93Xt0YbDqbbzxZ7d6fbQOfO&#10;TNvmZDPQ9nQrEAjAYHBoZ6p1c7xle6JjdbhpdaBpvrdutrtmYaBheaRlbqhpur++r7EEejlN5V3l&#10;mVON5UvNlW2ZsTfivXf7KvqyQysCLXsTvRYLo5YLI+azA/tj7AZi7TdKonauxS3nh89mBi7lhS3k&#10;hCxkB26VR22WRK3kh64XhW2WRKwWhMxn+c5mei7n+y/m+i7k+m+WRm+Uxc7nhk1kBE9mh/YkeA6k&#10;+vWm+9RF2jbHOfSneY1k+Qwmu1V66Ze5G6RbU6MtNGIdjeO8bXMTwkuzMkpzcotzc7PTM0qKSnOz&#10;C4oKSjOSsxIjk1Ni0zPi05MiEsP8w6pKq7paO9ub2lqbW9pb27pb2zsbmmEi31xZN9jWM9De09Pc&#10;MdzVPzk4NtTZ09fcPtU/nBWTKM7BbaJBa7lW2VZxY7ilvbeusa++aaCxhYHjO8e6uoBAwODyHUAD&#10;LW2DTa399U3DDS1TLV1zHX2z7b3znf3T7T0wkR9qgxLkwYXGeoeARvsHxwZvDnbf7Gob7Wof7+2e&#10;GOy7OTYyMTcxM3Nzam54ZmViZXl8eaxrJCUmMS81o76qtr8Tcp+fGp3obu28VlTWUtdUV1kD126F&#10;TN4bWjqb28EuaAe7++EceTibHqi/q6+3owdosLu3rwP6d4Hhrl4/Z3d5cWktVTVZEfHMxFQwP2RD&#10;X9dUc/1Ga33zSN+QtgadQiCRlVVN9Y1BQCGSe9q72xpbW+oa+lpak0NCNaRkdSRkrDE4MyRaT1qK&#10;wMOlzMNFEhRUExJVF5GqTc/dmV7saetaW9lcGJ9pqar/9Pz1zZ6B6YGRj09fHqysWekZiHBwgV+w&#10;JXn5kUIiSGFxGUFREU5eYS5eSQFhET4BYX5InOwcvAyzeEF+AZjOg1ZYUIiXk4ubnUNGTILlMuSA&#10;DDqvXLoMBnNxcIKYn5ePlZkF8ldgUCMQw4d4uLj5eL6ZzoOWlZX10iXIPeYCkbMwoDzYYIoENjAS&#10;ZkAwgoexDhDbdwoPWph0w0cZPdAGw3QwJzw/uBDT9w30gA0EDAYObeC6YAxowTDQgkOgBf2Me4GS&#10;7kEM3zO4pYsZ4BPBBsaAo6AFF4WvC5/O2BjEip2Jg5OFkwu6VR4e8Mcv5L0P+sFRcDXGi4ImAeeC&#10;E8BfRWysXEzMHCqq6lq6Zn6BUTdqOoNCEk0t3A1NnA1NHbX1rRkZ8U5AxqaOZqbO/wzlYcFQ/kcc&#10;b27pBvnL2/yDYH8byAaHUQYWms3Y0VDfVk/HSkfLXINC1ySrmWmqexrphJrrxtubJDhZhVqa6eCV&#10;dSlaZkYOhgYOhsZOkE+OuZOlpTOFasQoXcnKxc7HxynAysSNksXLo/DKCngNrLwS76VCL8O2KLP2&#10;MJ2ReKP5bMvxdP00HeZ+d+yEl0q7mVyDKSaKyGuHZKIJImhClw1FuM1E+C3FhW1RUuYoCUNpYV0+&#10;Pju0nJYEvyFO3IqElGdHGMtzl4dYrdVn7DSk5ZgpBiAvJxN58ugiOXpC1a7EGi89YyFEorlKqgtt&#10;oSPndLFxrDltvDmzNM6NKsUK/m6lIvkoKMEAFzM7Cx0zE01zKzr4njMwUaPQ8Wp0ZScva/9wDycP&#10;K78Ap/BQNz9PM3N9gqsZOd7XNNnPLN3PtDDEKtJKpTTcqjLapizMvCbWtjHRvjbW8kaUWZG/blmw&#10;cXOyx8S1+LoEd5oIAo1AaApfroxxXWrLHKwMGagMyPBScSGyZlsrpdAkys2wa2kuM/E2xZa4GLpk&#10;poOmn4FiqCO1oSRiY+Ta2Vzti4323Z6c06HiZAeSk6pQvo+RthhCX4pppCiyOd7VS0XIXYnHShrR&#10;FGHyerry/kD+w5GiW4MF5+OlwbaKHla4AC+au4uGna2qj5tesLeZFBdC6DICxc0ix82G5uNC83PL&#10;CfKhhfgxwsJYUVE0L58cDy+amyEebnk+qJorXND1G4jn5ZYX4AOtDAe7HA+3NCc7kocL9IBDsnzQ&#10;VHgpcVUFeQ2ySmx8XFpWdmJGdnJeUUZp5dX88gzIR/56ch7kIJ+aUxSbnH01szD/Wl1sWn5kelZ8&#10;QUF8Xl5aSUlOWXlMSnJ0YmJucWFSakpweJhfsL93gI9viG9QZFBAeEB4bCSj3GtMdGJ8dHJ8WEJE&#10;5NXohKyriVlXU3NSs3LTivNTStOjswIdSgKtW6MdZ7J959PdVjLdV7LcljJc5tOdZ9IcgeayXRfz&#10;PCDlei7keCxlezHks5DtN5ru1XPVrTPedTAjoDLEOsGGGmFNd9AiXA31KMiIy81MLMrPyMtOSU2K&#10;xKHEFZHi4jxsQixXuBAIKW42K5q6vS5dAy2rpYgRuAJ9V3BfucTNxgxWRbAxs7BdZmGFcfz/om9E&#10;/jt//4HFwxQe7rkg8nAMn3iFmQmIiYWZjQN8E/JdGIuB5QVu4YUOLDhg4QKHwIIJL0Fglw8sTWws&#10;TFcusbIwcXKwAYFFFV5ywUCwZIE7Z/r+b0kwVQct0MU6DPrBUT4+Hsb6DUF2AQE+YWFB0F6sfiCG&#10;a8YKCvKDHiEhAXgMGAB6xMREYEYvKioM+9gAQfny/DzCokJSMpLSslIySGkJKXHYdx4IHBIRE0ah&#10;ZaTkxMRkhNi4WVAKspJoscjk4IrmAk1zQmx26Id/e/fL//n1X//v3/72P3+bW5xSUpLV0VKWR/NL&#10;SrAhUfxGxmoBgc5x8YGR0QEhYd6BId4BwV4+gV7eAZ7eQV4XRD4gyDckNMDX38vd08XT283Dy9XZ&#10;w8nN29Xd083Nw9XBwQ6NRvHycElKiEmICCfERCPUDA1V9bTJJnpqFvoK+hSipZaKrS7F0VDOgCxv&#10;qBFSmJ5wo9QlMcY6JFDf2QVH18VTdUjahngKHUehknUMkEoEHFlNSY1GUKMTyVpKKnSCipayqpYi&#10;QZOgpq2goiGLV8WoakhgCTIEsjiOIEtUl6fQoXR4ZYqMsroEjiSJU5VRokjjyeIKREkcSZagIY2n&#10;CKLwwmhl2MeGVxoHWgE0QRCljNcy0XHwNHD3p5jZAxH0zbRsXajmdoYO7mQDc7SqJknLhGZgTdQw&#10;IGsaa+pakzVN6fq2JKqJhralgZmLroG9soruBZxlVPvUQsmryyLJSBQFtDKyJLK6uSrZjKRmRtex&#10;J1Mtqdp2mjr2qurmmnp2iqr6JKqZpq6ttqEjhWZBVjcGotItKBrQ/BQtUwUijWYEFX3VNLAkaOjp&#10;GNvqmdrrm9npmNpQdI1pptY4Kh1NImtZWEgrKdOMTY1s7Q2sbHTNLf3Do8LiEq0dXMysHYkkTbK6&#10;rpikvKIiBYUiYDEUopI2aNEoIhpNUFZW09E1MjO3dnRysbW3MzTUV8DKyaGkMfJIKXEhWZSInJJI&#10;bH7I5ov1gb2B3s0e92gnXiGEoACCG3zTsyDEVUX0A4x1A4zUXWl0Jw1NWyrdQU/dRh+toyapQbpx&#10;c3Tm9v2e9aPhvXtDO/eTKjuTytp84vMVNEzwGsZK6gY4VR2UImTIDlvBoLBUpIKGLEZdRl4N7MIe&#10;7rIYyAJIRAonjoTsayBHGjmiLIoohVSSllWWlMaLS+IkpBSFxOShNHlJvJQsI4keRVDAQSVGeQVl&#10;2bnFLjFxQsnakEEeWDZYuLmFkUhlYTGsqISSgBhORAovI68qI0fAKEKG73D5VvAFhQVDefAlBl9f&#10;Bo+G7GhAD5wsDx+SZ9SAhVk8CDA4KhINsWwMjgZbu8ABeHso4rWVCXo/Enllog5RVU+J4SBPUTeW&#10;RaliFTVpWpbcvDJpmdeqajuRCmQiWRdKfsdSwLcDSYXu6uyXmJAeFhrr7OBN0zCwt3HPzij29ggm&#10;KGlISmK8/cKvl9cHB0THR6Z5u4fC1W/ANxFWSQOJVpaTxVOVqGpIZVUhtIemRZpHuDFGXVuSqCGM&#10;o4ni9KXw6e4BTuo6FCl5FTllPJoij1aXQalJoylIeVUoTR761wHIOh+8FgVFbTmMJlpeUx5Dg4m8&#10;AoYqh1KRklTk4hJDINiZrnBeucwGHvsPRB4q6MrFKyIqJg1Veb0Cflfm5WBiY7/CjJOVwyNlqTjw&#10;7SSjo4whyYjhhHnUkKJUlMj/x9pfgMexbGnaaBnEzFhMKnGJmZlZFljMlkUW2JYsZmZmZmZmsizJ&#10;MjPu7Y0Hu/t2T/fM/iMrbB2dfU7PzH/vzed7QitWRkZGVaWist5atUKbKAJkSBU3kRI3oYqYSola&#10;y0vayEmYUIXMaGJmNAlzaUlzaXFgM3C8iBFV2ERawoJONJTBaNPQ6hRJWYwQQYhLgP2KuAg/43tc&#10;FNNVFLhtZ2O6zHIZQfMczMjiv2wMOMtxCcUNho5CcTMkwXxJGStqpkSz15F3MVTyNFXxNVXx1JUL&#10;NVa+YaLqo0QN05CPN9IMVpR2xoi6ECRCVWUDFKnOeNEAObIFH7syChUiK62GumTMK5Lm6r/UNPhq&#10;+/mD1Ser0w+2V19uLL7YXnkLtLn0GllMdekVKHc3Phzvff/04R+fP/zTw6OfHux9Otz9cH/nw/Hh&#10;dycPvhL5k6MvO5sf1lder86/nh1/PDXyEGh69Gx+8unqLOgECXkGArvGho6Bf2LkdLgXSVnT17HV&#10;37kNNTZwf2Hqyer8y521D4e7X+7v/bC7+d3S3MupsbOZibPF2WfL8y9WFl6uL7/ZXH23vf5hd/PT&#10;3tbng50f7u/9dH/vF6CDrS+by+8ZS7m+WZx+PjfxZG4CIe9TI49AiQB6BqYH9uTw2fjg6eToIyAw&#10;ntmxhwtjZ0Dz48ghizNvFqaeLU6d7cwdH8xsDJVWZfpeL/a/VupjVeimV+5pVO1jkmOvWuqmXXPd&#10;qMbXuDHAvM7ftMxDN9dB5Z65XIqZbIY1PcdeOdNKIc9JOddV/Z4DPcaEGqQhUeCtWx9q2RFpW+eL&#10;pIDvuulaG2Jf5G/dEO/vpEoWAbcpKJQgMxMLMp+huMHbPAqlgOYLMFdLuWZU7GNWdt2o2E0HdJ5i&#10;Jp9lq5prp1rhoVdz3QSoysuo2tu4ztds8q7/SIL3QOy1npsuXTeQAHkkZP4Gwt+BpzvKpSfaFZSd&#10;kU7A6I1x64hyrg2yrg6yLfO3LPIxz/exSHMzCDeWdVXCeGhK6xNFLWSIlnI0eUEhE3l6TsydvsqO&#10;pf6lma6F3trx7trxya71+YHdic61kfbVmcGj8d6DqYGj5UlwRT0Dz+fc+NnK7POt5bf7G5/2Nj5d&#10;JPKIvfgOWax16f3u8of91U9Au6ufdhhcHkHzF1g81DmCP8fxsPr/isgfgmvmApGHHijI088j6P9p&#10;9e8EQfw3fQP3/5TIMwQ9Wx//fyTyvwPx54JEHuocxwNdZPEX9AXGdMMA+ceH4KgPp7sfYN7z4413&#10;cIXMb0JWyESI/AVBIv+PgslqHu7+8Pjgx0f7P5ztfQGCq7meL+UKS5iyBhJSIPh1IFxLYGcREYyR&#10;31t+CXS48upoDeZJR1YuvUDkv/6YAOJ4qPvrbw8YEd8XBXp4/+jPLx/8eH/15e7Ck43pU5hNfnXi&#10;AShhNpud+ceHKy/Odj68OPr+/eNfPj79w4cnv7579DMSIP/wx9cnP746RuD78/vfIWlqDj9fFHhK&#10;X5z8AAQM0PLd2S8fHv8B6M3pT6D87vlfPj/780fgefTr56d/+uHlv/z4GoHyQF9e/gvYC0qYmP77&#10;F//6+dlf3z/6Ixjq0wMk9fzFGPmvFP4CkYcZbM6h/Ln+kcJfFNh1DsGhfmef8/G9xadAF3E8pPAX&#10;BQ+5SOEvCsbLn3cOBU8BBYcKDOAHvYFTgHOB1wgSebgM7+LIwdIworXxB0DrE8cPVl+9fvDTweIz&#10;iOnnBrfPifz04M7M0C7Q/OjByuTp2vTZ1vxzcDntLX8NlgcClxO8isB1uL/6/nD944Ot7092kPWH&#10;H+9+ebr3+eX+x7e7b9/uvHq3/ezD5lljclZRZGy6X3DyNe9b9s43zC3DTc1DjU0jLCytZeSrE293&#10;FRTXpmdVpWXkJ9wpuZean5hYknyn6E5SfmI8KLNiY5OCgxMYivX3Bwr38PB3dAxwcvKytonwupYY&#10;Hng3JjQnOa4w7U5eSmJ6UkxafEx6QnRmUmxGUlR+clxR2q2iezEV2fHt5RmDjYV9dfnT3dXT3TUz&#10;PTUL/fUzwO6qmu6qYKhsob92daQBSd0+iOD1qY6imbbCuY7imfaiqdaC6bbCscacodqMkfos4Jnp&#10;KJjtKF7sLV0brNkcqd8abQDlxnDDxnDT+hCS532lv265rxaUqwP1oLo70b410rY20DTfWd1WkFyT&#10;FttfmV2TGtWSm9hXmTHTXjbfU73UX7c50bY22rwx3gq0PtYC7NWRpuWhBrBrobdmbbhprrdyorVk&#10;prtysqMMDHumt6qnPm+8q7K3IX+ktWisuWiisXC1s/qgv2GhJmcw71bFDZcCX8vWGI+uWM/p1JC5&#10;tJCmAPOBOJfZNP/1okig+cyQoQSP8bt+k2lBkxmBC4WRC/kR0xlBy7kR81lBU6m+81mB46nXpzP9&#10;Z7ICFnJD10vi1gpip++FDST4dcd6d8f7dMZfb433yvU2LguxaoxyrggyXyqImsoIqwywvuugFW+v&#10;25ASqUMRJQmwRXh7RAcHFWdnJickZKampSen3U1Ijo9OiL+ZkBiddDsqKSYkOsQ3JONuRkt9c31V&#10;XVNdfUtDfWdza1ttQ1t1fWNpZUVuYXdDS3dTa29Le1djS2dDc2dd09zQWHVOviKehOHhp4iIJ0dG&#10;N5eU99Q2tJRWwBj5gZa2wdZ2SOQhlL9I5Htq6gdqG8fqW6dbumbbEU23dQNPf13LYGtnf0vHQGvn&#10;aNfAcFf/cG//QPdgT9tQR8twV/tET9fEQO/Y2MjkzNjU7Pj03NDM0tjS4uhib2N3UtSt/LTMppqG&#10;9sbWoZ6Bwe7+1vrmnLQsyM27Wjo6m9shiwcNoHraumC+ms6Wjq7WThgd39Pe3dvR09fR1d3a3tPc&#10;1tfa4eXgQhSVVJdVxAqLpSbcBV2V5BXBJWEri8tBP1n3MhRocjpqWorS8qCUIdNc7Z1H+ofbG5s7&#10;6uo7K6s8DYy1JTDmRLKBmKQJAa8qLKiHwxkQCOoi4vo4Sltu8frYDBj5zvr2eN9wY1nNk8Pjlsra&#10;1cnZk629l8enlbn5vY3NPk4uaD4BUU5ucR4BCV5BkhhajFeAh5kNEnkYJi/ML8DFwcnBxo5FY/h5&#10;+diZWSCOBx8nwE0761UmpkuXOUGNiRkyd3bwoQLsZ2GFiOYbn/kaNwmE8BguLpjB5pwQgQ2Cb1iF&#10;bAg0Y6SvYYdonY2xVCDoDgjSH1BCGARJEBDD+TWJPIKRvsWzQ/QPqucbPBfYIJOCcAqeFxwOPOeD&#10;ARvYC0YLv0sAx8KuYAOwgaMgtYKdQLzFOMnXR36VCcXKBj5iIfAdjBnmhQBHQKrFYFhfjwUlkkSU&#10;Fflls5y8sptHAFBeQW18Ypa13XUDYycTM1ctHUtdfRsjEwckQN7CxZKxXuvX2PYLMfK/I/JQSIC8&#10;9TULm7/J3NodZrkxM3VmrPjqgMjQnoHjLXW0zNVVdA209Cy1tdyNdYIt9W7aGt1ytQ6yMNGRlpZC&#10;Ew21zVWUDbV0rA2NHbQ1zczMHMysXFXUDRQVVPGSBLwkkUqS09IwVVHSlZNSMFJRVhblakz02667&#10;vVcTc1BzcyH7WmOISqaZ4FSE7kKoYY+TYrOjUqIuVpcPpSN6WV3gioEQp7kov6kwrxVW1IaKMcQK&#10;WaBF9AS49DACxjRRuvAVZ3X8fO299ZaM9YaU5YrYKE0xb/ylOCWeWDpHiQttMdcnTFVYgx2V6q5V&#10;d9tjrS9nqS93qj1trDklJdRKThRlKitsLCtuKCthoU6Vw/LLYvgoYmxEUWY5Aq80nleeLGhjrHLd&#10;xdjLyTDEyzLI3STUzSjYQTvETi3CTi3aUT3Zy+i2h255rGt9omdVnHPxDZsMP/3iCPP8EOPsAP2e&#10;zIDJstimO9c91CWpLCg1YVSKj0lPXvRgWVxvaeRITWx3vr+/vlicCSHbhpagyFNuRuz2UOq8rlbq&#10;JJdgQrzrrGavIpIUajbUmnK4WLs5WrDYnrzYfHurM6P0pl20g4oCDwqDQslzoopCbIoCLW3xzHY4&#10;5nIf8yedebvlkQflwQcVAY/bY7brb6Reo0c7KUZ5asb4G8SFmgd5aMcEWclIMomzo8h8rHhOFgIP&#10;B5GPC8fHjeXlwvPxERgZ5HGcXEQuHjIPH56Lk8TLIyX4NTQeljhuTlhi2NlwnBxYLg7gJwvwAY84&#10;ByvohyIqRMOiZWWofkGBt1NTo27fjUvPSikqj07NuZNfFpeWk5JXci+36G5W/p303JiktMiElNiU&#10;zPi0jNi0tPj09DtZ2ck5uZEJ8SGRkckZaTGJ8X4hAdf8vYG8Qny8wnw9Q30CokMCooP9bgYGRgP5&#10;+964DsqI2+E379xMyU2+kxyTcy8mLz44zce6Msyp9YZDX5TjdDIS+T5/7/rMXU+gyST3iUS36Tse&#10;c2k+QPNp/nPpSGK3yTS/iVT/sXsBQykB9RFOlSHI+nYJ9hpBhjK3rhmn3/QuTo/Jz4xPTUG+O8hM&#10;ux1w3UOIix0nLMhxCcWGQtL/go+x7MC4hOK9jEAMYPMyX2VlRCJCHM9IUPM1QP6f6W/wHYJ4WAXl&#10;FabLQHDXxQbAgMcysTCzsLHC5DBgbgHzFZgAwUnBTAhmLThfgQkNzpPABgYoQUtkrgOzKCuYgkDl&#10;ytUrl5i+RbiDPkATKDB9gUkMiI+PB0J5ME/z8nLz8/MKCvILCQkAiYoKQ84uLCwoJiYCBDxAkLyD&#10;EjJ3iOPP+TvoBFRBY9gPMETEhIVFhYAEhUEjXlCKiouAqgRaXEhEUECIH3hgKSYhKokRQxPFxPDC&#10;/GJ8nAIcsiq0xp7qgKhrNt6GzUPVP//Xj3/4rz/++2//+R+//UffYBcWL6isQiKS+EXFWChUERNT&#10;1eBQj1sJoeE3/AKCPBipaTy8/BgK8LxI5AMCfbx9PDy83Dy93d09XFw8nK9dd7/m6e7k4qijoyUu&#10;LioiLIjFSAJlZqSh6Pr6yoaGdBM9JXM9vWvWak7Gqi4mBGMl60iva7fDPe5EOsaG3K4r84iPpluZ&#10;K5mYyWobyKrrKuuZqBmaSlJlJClSEiSajJKGirYxliivrGooq4hwebyUEklGFS+tTJBTltfUJyqq&#10;AeHlkdQ0GDkVJBxeQQ0h8lRFSRodK6uCkVEWo8iLkhEoj5ZWBiUQEiyPlRYhK2Jk1cWllIHBLUnl&#10;xtIsvYINHL3oRjZa1s76tm5alg7yuibS6voyGgYqehaKWiZKOmbKuuayKoYqOpaq2pYKqsaKaiaa&#10;+rbaerZKqiaMhCQIw6XQNOTpRhSaliRaAYtTIhBViSQ1BbqZuqaDnIKJmra9qpYdTd6IrmaloGZB&#10;UzQiSuuQZHQVVE3llc2UNCyQVN3SGhiCvDRdm6qoSZBVlVXTl6QpiJNlpFW11QzNZVW1VPWMVXSN&#10;5DV1pdTUicrKWlaW/rFRIUmxyUX5cRmpZq5ON5KSIhITbdyuVbe2J6VlGpjbqmkbKqroSsupkaXo&#10;JIoSlaIiRVEh4uXJRHkSSRb5JlzHwNjEzMzC3MrGkq4kRyLjyCQcDitBJqBxOGFeESYTF61rMW5u&#10;Ma4e0ddMHHWlaBKCnJdYUSg+rkusPCgBAo+yCV1RV0ZNU0pJiUKVIgiKCYngsEI4QnRq1tDa7sjO&#10;w6Gds971k9uVHTcyK53DkygaJkS6DlZWFUtTJslqkqS1CFIaCI4na5wLTVTGkFTEsHKSBEVRjKyA&#10;GBXh8uIUMQkqDieLwUgDQwJNA6WgMFFEjAJ2AYmI08TRDNSOlgGviAReARwuJEFFspmjWJDFXRlE&#10;nodHRBIjzS9MEJKggZ4ZRF5JAisDs72DVxNPUkbjFOB3LTAdPOPrFk1Q4ohKYBcQhPKYbyu4QpGl&#10;1L+Be1BFvqGBMfJA0nJ6QHLyBjKyekCQyysoGsEFXRXoBtKy2vKK+nRlI2Aoq5qQqWoUKfWY+PRb&#10;d3J0DW0VlPVpMupUmioRL6sor5mXW5qRnp8Qdy8+NqWksCYkMIqEl1WQ09DXt0xNRfwZqQU5aSUJ&#10;0fey00sjI28TKHRJHLi1ViIS5Wh4eVWqCvjnMZZSj7b3uWXnqy8mr8pNNEErGGPlYp08PfVNZMWw&#10;UhJksqQcDq2Ix6qAK5lMUwUCD/YikSdRtShUbSACUZ2MLP2qRiLS0WgaF5fIZRTHlcvsly+xMF1l&#10;u8rEhoSqcAqwcwlycAtx84lKogkcnLyXUFfB9MvJzMrJzEyWRMuCm3sqSYmI0aAQ1MgYZYKEOgmt&#10;jBVWEONWwQhoEYQNqeJGUmJGFFFdAh+QEVVYjyCoTxQxIgGnuDFVDAq0MZSWNKGDMYnJoPmp4nxY&#10;YS68OD9eUphKxPFws18B7zeMpcaZLiECN/cwXp4ZXBwMMgvRPAuDziOMnrHqLCh5LqMkua+QBdnp&#10;aH5ZUApyaonymEgIWUqKuBIJPjJSTlgJJ7yk0hWUChPKEScWoUo35WD3xhEiFTUC5bRCda3frpy+&#10;2nl9uPjkeOPd8tTZ5tLrndV3W8tvECK/8mZjGSn3tz49Pvn15ZO/Pn/059P7Px7tf9rfeX+4++H4&#10;/vcPT74cH32GRH574/3qEpKNHQHuQyeTw6czY48Qwj73YmPxFdTc+NnYwIOpoVNQDnTtAfW2b0Ic&#10;P9C1Mz54ND/5eGXuxdbKu/3t7w52fthe/25l4e30+JPJ0UczE08XZ18sz7+Ca7SuL7/bXP2ws/F5&#10;b+uHg52fDnd+Pdz9+XD7h521T1srHzaX368tvFmaeTE/+RyCeKC5iWdQwDM5fDYGhjF4BjQx9BAM&#10;aW7oIdDs0KOZESSgHuHyU4+XRvd3Jnf3R5eKImPz/b1rQ92Lrxll2qiUXtMrc9cpddMuvaZT6WtS&#10;5W9R4WtWdt0kx1krxVI+yZB824CcY6dY7Kqeba9Yel0/zUEpyUouXAcbqiEOqlU++vX+xk2BFrV+&#10;Zg3hTiV+ltVRHjlBzjReNiFkPWHkVxHczFc5ryIzm4aURJSL8R03gyJ/i0Iv/WJP/VQrpdsm8jmO&#10;2lm2qvkO6oVO2kXOWmXueqVuupWehqOJ18eSfIZuefbHuPdGIQu9fs1aE+HYHYvwd1D2xLl33XTu&#10;jXHri/fojHbpjfcq87Uo9rUoD3HI8baIsdbwVifZykvaq0rZqMkYy1CtVdWTQ6JHG/qX+len2pcH&#10;GxZ6aucGGpdG2taH21aGO1emBjamB7dmhu9PDRzNjZwuTz5ZmniMGDPPDjYZi69uIWmFwCu7s/YB&#10;aGvtPSj3Vj7uL3/cX/2ErMu6/h3Q3trnc+2ufwav5u+I/Dl//78h8r8TJPL/W/0Dc//fah9mwtn4&#10;Gh3/9zge6PdE/mATPA9fofw/4Hig3xP58+w0v9NFCg90tvcd1KMDJAU81GNGvpp/GiD/TTCP/Hcw&#10;ffyjg4+nu0jy+qNNBFMipPJvOP7/TOQv+k+2v0cygez/9Pjgx3MWD1dzPSfy54JEHpRAkMhDKA+J&#10;/M7ic6i95ZeQn54yMuow8DSSo4bRydfo+HNdJPIwXhsYeyvPD1denWy+f33y88sHP+4tPt2aPQMl&#10;DJPfmD6F2px5CJzHG28e7X58cfT9a0YGeRgmj4gRHQ/5+9ODT0BP9j+eCzyT4Fl99fAnoNcnPzLi&#10;6BF2//bhz1Dvzn75+PgPn5788fPTPwGBKtDnZ3/+8vJfEFjPCJZnJMb5+dUxkvX+2eH3T/Y/X0hc&#10;8+Ycyl/UAxg1/98TeUZ8/dtzFg91DsEv6ne4HPLxcyJ/EceDXbAKPfAQBL6vvbz/LZX/uRAcv/F1&#10;GQDY8r8T2HtO5MFJt+cegRcFEnkk4//ofaDlkcONyZPducebU6cv7//wdO/z+sTxwjCSr2Z+dG9u&#10;ZHd2+CuOnx3emx89mB+5vzj2YHXq0bdFgyGXf7W3iIT5M77CQdaAPWRkvtpbeY9cz2sfT9Y/PNn5&#10;+Hr/8zug3U9vd9/+8vint3uvnq49fLpyejqzuz0wP98yPF7b1Zlf05JV3lva3FZQ21pYW5leWpSc&#10;X3IvvzKjoDqroCI1uzg5o+Ruelbc7duh0QlBkSk3bvnYu/nauXnbutjrmfk5XrvhGeBj73LT3/9O&#10;VGRafFxKXMy9W3HpiQlpCfGp8bdSYmJSYqOzbscXpd4uvJdQdC++Iutufd69lpL0yc4amNplvrdx&#10;vrd+aaBpY7x9Zbh5ob9+caBhcaBuvqd6rrtqprNivBXJTjPTXgI121E63VY42VII6fxUWx4wZjoK&#10;FrrLlvrKlnorFnvK57sqF3uql/tql3pr5jurZ9oqplvLgYC90FUz214FNNVS3leRPVCRs9RVN91c&#10;PlyT11eRNVybP95SOt9TuzTYONf7tQRDWhttBQIG2AWGN9tTNddbOdNdCYyJ9tLxjtLBpvzhtuLW&#10;itSe2qzGgqSF7oqX62MfN6fORltfzXbvthSUBduW+lnWBdv1RLvPpgb33nTqj0Zw/E5pzFZp9FS6&#10;/2JeREuELXhfm8kMnckNm8gOns4Jnc4KXsq/MZUeOH7PZzYraDTZezLDf7EgfK00ZqUobjI9vC/e&#10;tzPaczQ5pDnSrS3Gu8DX/K6TZkW4fYGvWcF1oxw3nQwnjYpA62xPk+JQl5rEICVRNgw7SluWeiss&#10;pDgzPSU+7l5SUlpySlJc4t2E5MTopLgbt+LCYm8GRob6hcbfjK+rrEeSrdfUttbX9zS3tdc0dNU1&#10;NZZWFqVnt1XX97Ui66wC/2Bb12hnb97te+AmniwkqkSkCDGzGdBVyjOy6/KL+hua28qr+uqb+ppa&#10;GFAeiY6HOL6/uRmot7G5t66xt7ZhoLZxpLZ5sqljrqN7tr1rrr13sKaxr7Z5pLVroKUDnGW8Z2is&#10;e3C0p7+/a6C7dbCrbbS3a7qvZ2qwb3xibHpmbGp+cnZ+eHZpbGlhZKGztv1ubGJ5XmFzbSOyImvP&#10;QFtDS215dU5aVlFOAZIRvru/t727o6mt/VvWeCDgB41B2dnS0fGNyyM4vrMXwfFtHUOdPeCBO5lb&#10;YwRElKgyRFHJe0nJrfXNlcXljdX1yPquNQ2F2fmgqxvB4WQs0UBLT01RRVNZXUVeKTYyZrR/sKOu&#10;fq6vvzEjx4wqa0WVMcLgDHB4UwpJF4s1oYAP2MLOKlrdRRWrQxPdTe2HOwdVhWWzQxM7i6sFqZl7&#10;S2ufn78+3d5trax+vH/48vi0NDMbJygsziMAJMTOjRMRF+DiEUVy+nJzsrLxcHAiq7zy8PJy81y5&#10;dBnJYMPKxs3OAfzg4wTbFaarjMXBYBw9x7eAemCci5WZBeJ4UEI0z8qIIufi4mJjY4PR8QxChYKM&#10;G2yQZTMzssBzIhsSJg90Dt9ZGRlgIBsCVWADwTZAcIP9QBwPz3K+AT/YC/qHLUFHSF+MKihhFZwG&#10;8inYGFQZ3w0gDOu8k/MewHZ+FNiAAQ45b4bkdmC+xMHJws2DBJNCmAUfFERdjMEimAwcC0pmJnYu&#10;TvBhmUlcnBBzK8XB2Tv5XmFWTqWtg6+eoYO55TVdfTsNLXMDI3srm2sWVm6WFn+ncxB/0T4n8kgs&#10;PIPIW9khWXwtbT0QKG/pZmqOxNebmjiZGDsiYkB5IFNjB1MjaxszK2tdXXcj3VBrg3BLvXg36xBr&#10;E1dDAzMtPScbNzMTJ5jU3tzUSVvbXFnV0Nzc0cTQQpYqpyBNJ+GliXh5ORkNdbq2ipS0OZ2y3VV+&#10;2JGzVZuwVnFzLNWtNlAtToO9zV2h2oxwR5ojCH3JRfKSkxSPpvBldWEmHUF2Q0FufX5OI3Fec7KY&#10;EUHIAieqI8xhRBbRIfJEOmmPV94eLY5Zb07ZbUudzgvxojHfVOW/oyVS7EhbyPXIdZczEkC5SHGt&#10;1Ce3pvkNVsasDeWPtCSPtqbU5gZfM6WqYlkslSW9zeiexnRPEzU/S80bjgYB5iqhdlpAXoaKLno0&#10;IHdDWUcNQqCF8m1vs+Trpnev6Wb5mhaGWheEWFVEO+eH22QHmKVe1yuLsq9NcKmMdejLDR4rvVkV&#10;5+iqIqQkgKLzozy0sSNltwZKY1uyg/vKbnYVR7TnhxTftAs1wGY6KMQq8dRYU1rsqINeSl2e9DIX&#10;2SRzYrSttJcx/m6k+dF6/c5s2fZEwc5I3lRD4njVLWc1USobylJGIMBIxozIZUXhTrJX1eFF1Yfb&#10;v+gsWc0MGww3rnEkjIQo9QUpzt21zXGkJViTcwP0Gu44Nad7ZIC9qd7uxlIil1FUXlYc61UsOwLl&#10;sVwcaG4OLA8PEJ6LW5KVjcTNSxUQRPLVMELjYRQ8DIQHHiA8DxeOkwPo3A88CNbn5yEI8uGEBUlE&#10;rJunx607d24m3YlLz7qdVxyVlpuQW3KvsPx2TlHMndS7Wfm303Li7qSl5ZclpmXfzc5NSEu/k5GV&#10;nJ2Vlp+XdO9eSGRETGJ89O1bwTERvhFB3uEBHuG+bqHXnUK8XG/4eCcEeMX7eMddvx7l5R11zSfW&#10;K/BOUOi9sMjksISUiKLsuMwbHlk+1vURzgO33Gfv+c1nBKzkhq7mhC5lBq1kBi2l+s/dvT6f7DN/&#10;D0nptpAeOJ8VBN46x9IDhlL9B5L9uxJ8Gm+414Q5Z14zumWvGW6letNFryozKj8tKjU5Mu1ebFZW&#10;ck7mPXMjfayIkCA7BzMKxXEZCS5kQRLUXOVg/PSf4wqK5TKKk5WJ9SpCPsDkAWZE8Bd1menSZVCe&#10;U/ivuoSkr/kbkT/XOYi/COVBMxggDzxI7pqrV1jB7MLBzszKAgRmoXMcD+zz+ZCDkb4GzmPARr4k&#10;ZHwxycHOysPNyc9IUsYJplzGz3r4+XnBlAXeCYSEBISFBUVEhIAB3hWAE9hQwA8Fq4KC/EDAEBUV&#10;Bo3BsQKM4HfQFXDCrkAD0Ak4BDrBxAgMCQkx0BLswmAkkQ5FhYREBCGXh+QdGqDkE+AFu8QlxYAt&#10;Ki4iiZEQw4gKivMKSHDzifKC511WhVbeVKRtqeQX43b0avsvv/3pp3//+c//9S+//PWX6rpSAknE&#10;3EKDQOTD4rgpVMS+cdM3Mso/KMQrIOjrwq2evteALhL5gCBfXz8vr+vXYMoadw8XV08XD59r3j5e&#10;ru4uOBwGeZgiQhLiorY2Vrk5WSh5HR1FPT2SOl3BTMf+xnUDX3uTYKeUtiJwr1o73+eZEnntbsTN&#10;sgzP2zFKthY0XT1pHT2ahq6Mhh5WTlGISEGSxatpYqUV0VRFKbqWBFFegqxAVNQkKGiQ6JoEugZW&#10;XhWnoCZMlhUgUHEKKnhFdUkZJZycKthLUdZR0DTGSNGBcNLKQFiasiRFEfQASiB+rBS3BAkjoyJJ&#10;UxImyuLk1MQoCvw4moqRtaa5g56Nq6mzt5qxjaaZnYapraKumYqhFRDolqqsL6thIqWkp6hlRpTW&#10;Uta0pKubU2R1aAr6CqqmdBVTZTVzmqwukaIuq2Ag9TWJPIJrCWQ1KWl9eUVTJXVrBRULDV0HORUz&#10;RXVLAk0bQ1bXMXWRUTGWVTFU17PTMXF09Ahx9AhyvBagZ26namCmZGBMVdWQ1daT0dTRNLcwsrWX&#10;VlUHMnd2Do6NbRkaKmtrXX90Mn9/p3N2ZOPx8e2CrOGVuc2Hx73T0y39gyl5BWC6UdI2UtYyUtM1&#10;J0kpEyh0Kk0Vj5Nn4HhFKlmRSJQxNDK3sLTV1tFTVVdToMsTiBgyBU8iYrAYMSoJKykpiCMIahrJ&#10;admoqVooYRQkcTRRVToFzcsqynZVjJOZn4dZSIQTjRWkkiRUqHhZcVECvwBJVBIjKMnOwmvj4NUz&#10;sdI9u9m1sNe5sFfYPRGWXuwaHq9q7khV1aMoalHkNYk0dShGmLw6lqyKJioDieMUJQlKImgZcZw8&#10;KAXEqJIEeVFJqrg4CY+VxjAMNJoqKUkRFiUhi75KIKnk+UUpguJSAmI0IUlZHEUN9AM6kSQo8vCh&#10;UVc4kZnqEgLlmVk4xSTJAiIEIQkqJPISeAUJjBz+Wyw8eO0gkSdSVCGRh6gdZq0BnvNsNr8j8qAN&#10;VVoTCDgZh4OjkMQ1EMeDi0RewVBWTh8SeQVFI0W6MSTyMFKeStNQUTNVoCPJ5YEf2MmpJU2tI1Gx&#10;6era5tKyGgp0XfDCqSrr+fuF5eeVxdxMzEzLL8qvsLdxBU4pCh1cRomJqSWFVa31nQ0VrX0dI1Vl&#10;LcaGdlLSaiISFDxZEXRCIdFlyHQ6RUUNr+iooJ/pccNL0USLh2giJmuMlo60db5uYqGMo8jjpaWx&#10;igQ0nYBVIRM1yFQVEgXJpw8eFwz5J1G1yFIIjscT1PAEBrUnqRAJiuLiFE5O4SuXOC9fYrtymZWZ&#10;CfmBAhAbGx8npyA3N5gWxcUlcBKSOKYrrOAdgJOZVYCLi4yWkCcRpCXF6EQcOKUqBQ+kiBVVxIoo&#10;40XUieLqeGEVjIA6VkCPKKpPFjWgiJnJYo2oksZSWDNprLks3kKOYCaPZI03lsPpy+D05IjyOCGi&#10;GA9OjEdSlAeHFiYT0BQyHsxZMGEaKIFg2jLwXsXNDj4DsHOCdwgmJlheRSENwPsJ2MvDzsJ59TJ4&#10;h+O6itB5YQ4m3ksoXhSKyHJFmoVJk4vbGU9wwxJ8qVKeJIImG5M6yxWVKyg/KZo/jhKIlfYUlw5X&#10;NAzRtvu09fLR2vMHq692Zp8dbXzaWkYilzeX324sIQu0gnJz7e3+zuenj/708tm/PHv859MHPz04&#10;/O7g4NPRweezk58ePfzx5MF3wDg5+rK1/m554fni7LOpsdPJ0RNQzk4+AtWVuRdriy+B1hdeLkw+&#10;nhg8mhk6Hu076G/fAept3epr2wbGYOfe+ODx3MSTpZkXm8vv9ze/RwLeVz9tLH9emn07OfpoYuQM&#10;rs46N/V8avLx7Myzxfk3aysftze/7G7/uL/78/29X8BRu+ufzwHu2sKb+cmns+NINvmLUB4YUyOP&#10;xoceDfedDveejfY9HOs7new9BproPQb2WD9wnk4NnS6OnezNPdyb3FnvncoJCEl3sWwMdcqwVS9w&#10;1q72Ni520Sx200FYvK9FsY950XWzTCftFCv6HWNqshEp30GhwlMnzUYux0Ut3VE5w0U9zlTKHnc5&#10;21GlIci0IcAESUPva1rpZ1kX7lR9wzXb385LX0XiCgrPwyHOySHIzoYW4Bfn4XAy1LzhYpZy3boy&#10;0jX7mn6eu0G2k3aqjWquk06mtVqmjUq2rUaWrWqeoyZQhYfBSIL3WJLPcLzXQKxbHyNrfNcNB6Du&#10;KJfuOPeOaLeuWDdgdIJdce598R4dUc6NYfYVgTb5PhYpzobx9rohpirualQvfWVzZWkrDZW0yKjR&#10;lr7RljFkTcWund7apb76jd7Gzc7a5Y6ahaH29Yn+rYmB9bG+tdkRBMcvjj9amXq6NP10de7Fzur7&#10;B7s/7K1/hER+e/X97vpHoJ21D/sIAkOWY2Wsj/pVMNgcaH/9u38k8uAoeDjsAercs7vx4XeCIB5G&#10;ykMifx4p/9/o74D7/1GM8Hl41N8C7YEYqWm+Zqf5O31d9BXRRRZ/vMNIA/UP5P2/0z/F8d+I/Ecg&#10;mA4eLtPKyBcPE6r8Xox1RxFq//jwu7P9Tyc73yLNL1L4i/pnLB6IkbLm09H610VfT7d/ONv96fHB&#10;z0/v//xo/wfI4qF+h+N/FyO/u/ISaGf5xfbSc6CtxWfbC4i25p/uLb98sPUWjPB4+x0wgIABs9P8&#10;Ux2uvYFx8ZDIQyj/YP317sKTx3uf3p394dHux/2lZzvzT9cmT9enHgIBA2hj+mx77sn+EoKYTzZf&#10;P95DguVfPvjy6vgHIGAg0fGMTPFAz+5/Anp6+PHJwYcn+8hXGuAleHr05TkjLxDydcjBd88Ov391&#10;/NPLBz++OAKH//j65Oe3D38FA3h39gvoECa0+fj0D8CGlP9s5x3oCpz3XI9234PRAp3sgEeNQPmL&#10;OufykMJDwdw1EMcDQSL/30H5cy5/Xj0X9IMn6iKOP6fq0HPRD5/qfyTyQIjzwrEXBZ3ngkQeaO9b&#10;1hpI5KFWxo9WRu+vjh0dLD7bmn74/OD7d6e/Hq+93pg+XRjenxvZXxg7BAIGQuSHDoBmBvfnhg8X&#10;xx6sgNd65gkMlkcWsF1ljHPtDTDA5cfIuYRczDtzr45WP55sfH6w8uF45d3Tze9e7PzwbOv753s/&#10;PkFi579/vPXp/tLz/ZmHB3MPD2aOd6cONsd2lvpXZ7sWJttmhhsnpzsXe6oGemv6Ois6mgsb63Jr&#10;G/LqGvLrG/IbGwuamgqb6woaW0vaGotbmota6gubylLLM+Ozcm5nZialZSSmZiSlpcbfuxUeFxlw&#10;Izr4ZrhPSLCnX4iX/03/4OjA4KTw8Ixbt/Jv367OTB+oqxpurB1trp/taZ3uap7saJzqbBxtqRlt&#10;qZrurF/oawJa7G8Gmu2qme6onGovm+4oB5psK51sLwblWEvBQF3WYH3mcGPuWAuSxGa+q3Sxp3Kp&#10;F0lAv9hXv9LXsNxbz0DwlTNtiKaby8fqimZbq1d6mubba6eaKqbqy4aq8ubaqiYbSyeby4DGmktn&#10;OqsX+hoW+xsXBhAtDjYtDYGRNM521060l4+2lAw1Fs72VS8NNY23lw81FY22lnZXZ5+sjb15sPLu&#10;dOVkeejR8vCL5eG3K6Ov5/peTXRM5sSUXDcHb8GtoU49N91Gbnl1hdpO3b2+mhe+XRK9XRYzkxk4&#10;mORZ6W88cNtzPidsOTdyOjVoPidi5K7vaLLPWIrvZFoAEu6X4judEbRaFLNWEj+WFtYa49Fww6Ul&#10;yrM73q8jzqfA2/KOveYtK5W7jtq9KSEz+bHNUe4pdmrpTtppTrqx1hpRtlq2SnhZQVYZUf6ilDvF&#10;GWkpcbEZycnJCUnJCXdux95OuBEfFxYLFBV0M9QvLOh6cH5WYW1FXU1ZRWtNfUd9Q2t1TUdNXV1R&#10;SX5qWm1xSXtdfVdjU39b+1hPb0VOHkFAWIsqpy+rpEGVIwmJCzKxpsfG1+QW1OUXDTa1dlTW9DY2&#10;M6A8krsG4vi+piag/obmntqmvrrG/pqGgcr68Ya2hfbumbbO+Y6+4brmwbqm4ea24ZbO4fbuie6h&#10;id7h0Z6vMfLd7WP9PbP9vdND/RMTY9PTo5Nz43NzQzMLIwuzg7NtVS2Zd1IbyqsaqurGB0chfM9J&#10;y0pJvNtS19Tf2TsxNDbY3Q/5OyiBQBtQdjIWdP1aZWSt6YKAvglJpj/Y0d3V2GJjaIoTElOiSFMl&#10;cdmpma0NLVUlFTVlVeWFpbXl1dWllUDA0FbVVJaj62noqCmqqCoo25pbN1bXttbU9tbX91VUe+oa&#10;OoPPvVQpdRFRQyLRkEg2p8loiGGyQyNnmjvne4aGO/r2N3dLsgvmR6ZOdw4qcgvHuvqeH5121TUA&#10;nW7vvj49a6+uTwi/GXbdX5JPCC+K5mPl4mXn5mHjEuDiE+TmF+Dm52bj4mBm52HnlhAWB1VgsDOx&#10;XUUhGImblZPlMjMbEzMPFzcjdQE7jKZnZ2WDVSA2FlYI4lmYmGGqYXbGxs/Pz8PDAwwOBhg6R9hw&#10;g8zoG6f+mnsdlNAAXYMjgP8cygMP2AUxPSTpsJNLjI3BoJCkNAj5ZmxIo2/AHW7QZuxETgo34IHD&#10;AF1DYgWcoCvoBD2AKgTxCMkCg/gWagoPBC0Z50eyLYOd3IxFEeFQ4eBBQ9gJPPW30bOzsnCiUEx0&#10;umZ4+K1r1wLuJOcXFNU7uQTqGzpY23obGjupa5rp6FnDTDXnyWrOI+UhiL8YI38uJF+8vbeNg7e1&#10;vRdC5K2vWVi5w/VgEaR+3htDVhZuNlbuVuZO1ibW5hraznra4XamweY6t1ytIuzNXAx17fSN3B2u&#10;2Vq7gZ4NDexAewM9a1NTRz1dU2M9U30NfU0VbTlpVVkZTSkpFSpJToFMcTfW2ugsb4j3jDGnxZiS&#10;B1M8q3zVE7T4g7Eobx6UJw/K9DLKQfKqHZlHnhulJcauLcRuIMRtLMqjK8Kpi+bWw/MZ4vj0MVw0&#10;XlSYk1Z77o25xpT15pTV2lvbDYldCY7OWFSQNNM9Q8npuy6bFSEJVjhDYVSym/ZQfkSErVxnYdjR&#10;fM1QU9Jg853G4vC82+76stzWahKB1sqBFspB5uqhZqqR5iohBjI3zZWirVXj7NTuuuklu+vfdtFK&#10;9TRIdNJIcdfJCzAtDDQrCTGvvmlXGWWXF2RWEGZZfMOmLtG9PNqhNydktibxtoeWvSKfogBKB3sp&#10;0lG5NSt4uCp+vi19qvnucENsS2FAV3HEeM3t6jj3m4aUW1qSmXpiHc6yE37Km7FmnR7yZS6ysSZo&#10;X32xhizvhcG0g+Xyrcm87Ym8vbGCvZHiFH9jCgdKTfxqiLlST06Ms6KkMZpZXwiV66Fz1pb5piNn&#10;N8Nv1Fdlwke23VJwwI3U5EDJNpZoD9Hrv2U+fNd8MNm8JdZgoSy4/pYblRlF4biMYb4syXIVy8mK&#10;4+bE83yNkcdzcaPZ2Em8fFKCQudEHsPzNS8NFITySAZ5Lk5QxXJxfEX2QvxEQT6SsABFUhyHl7Rz&#10;cboRfys2JTUhKzc+Kz8htwQotagiPiPvXm5RYnrmnYzs1NyCqITkuLv34u+k3Lx160ZsbFBERHh0&#10;9M1bscE3wkEZlRQXm5IYm5GUkJtypyQzvbawoKO6oL82Z7gsf6KsbLyicqyiaryycqKyfKqmara+&#10;Za65c7yutSErJcS+NMyxNdq1J861L85pPitoLT9iPS9iLSt0PStkIyN4NSUAaDnFfyk1YD4taCYt&#10;cDw1cCDFt/v29c7E602R11qivEv8bJPstCItVcNtNeJ9rbKTgtJuhyTfiUhLu5WSEn838ZauujoF&#10;jRPnE+RgYgFixBde4mBhZkbywKNYwB/G946MqYOFkeuLGXWF9RITK4Ovf8sgz2Dx3/R7In+F6fJV&#10;5isXq6CEzf6RyLOwsV5hgBU4C4HzgqkFzDDIvPZt1gJTFpjW4AZmYzAnCwoKCgny8/JwAQFDVFRY&#10;WBj4ELYOKTkk8sKiQueIHAa/Ayck7Odt+Bnx8iIiQqAB8MAIelBFgDUjKQ2wgYATNgCHgDbALy4u&#10;CpzAQKMlQA98Arz8gnwQysNSTEIUnBoI+CGLFxQWAH4cAYslYYg0LEEaLSQpKITmx0ihrVxN1Uzk&#10;Iu76vfrp0c//9eOv//mHf//tP//tt38vry3GE4VNTFUJRAGqlCgGy2dtoxcXHxoU4uHj7+Yf5HHd&#10;z/2fEnl/RoC8p7e71/VrHl5u7h4uMH2Ni5uzlY0lGAYyTiEBPB6bmBh/61YsSkFXV1ZHU0yWImus&#10;aR7oYhri7JwYMPZkffnTsWfazcq5npWPD5NbyhyigpRsLaT0dGT0DYhqWvIGJrL6xioWloI02ati&#10;knwkaQGKHFpRXUbXXM3W1cw3RNnGkaCpL2dihVbVZMeS0IpqGLoqWV2bqKKNV1Qn0TWBpJR05DWM&#10;qHQtvIwKmqqIk1YmyqnjZVQxUkpoKl0EL4OlKQsTZUVIcuJURQkpOlFREyOjAqqsQhiykra5y3U9&#10;axcVQyuqio68trGirpmsphFdzxyURAVtaTUjOU1TmpKhlIKhjKIxiaZDkNKQVjCSoRsqKpvoGyE3&#10;J0SKOgyFptA0pGS0ILGlq5jKKRrL0k1MrDw1DRyo8np4KY2AyNt5FS3rh493T1/G3M1u6ZvYOX62&#10;vv/oydsvJbUtPuE3XQNDIu6kVHV1VXZ2JhcVDS8v3yso8ImI6JmYaBsaevjm1ebD48HFuYPXzyt7&#10;W8q7m1LKCjYeHz/+/GFqa71tZGTl/tG1wFBeCayrT7C6gTmWoggkiZMVl5RCo2lkory0lDKJKIPF&#10;ke3snZ1d3NQ01A2NDchUEpmCJxAxkhLCOKw4VlIEhxYm4gVJVGFOEWY24atERaw4jp8uTZCSEMLx&#10;cbMzIosJWFERfk4SuGNiZRVGXRa9xILnFBBi4mFBMdOoSoXlzTUdI52Ta7UDc1UDs8FJWc5BUbrW&#10;LhRFLaqiJlEayRpPpKmSZdQpshokaQ08VRVNpIvj5LFkZSBgo4kK4mDkOFksmY4hyOGIsiSSPB4v&#10;g0ZToUTFESiPBMhLUPkEiXwiZCEJmjBaDkNWxVLUxLAKoBNhUTILu8DVqwwoz4iHFhHHi0iQhCQp&#10;guIU0F4CI4fFK+IIdAZu/ord8YwFXYENDGiDXUAkRpZ58OKCNkDABh64F7zu8DcT8CiYuAYSeXBt&#10;AENWTl9O3kBB0QiJjpc3QKoKevKK+nBNVxk5HSlpTTxRCaavcXYNik/KvRF1r7lt1PN6JB68AFgZ&#10;uoKOsCCWgJPRUNd3dvCIuZkI3i6szB10tEzB2057e39ZWV11RWNv++Dc2HJ0aLyWipGSoi6drkuk&#10;KuHJilKySKA9hUSnEuk0CSkdtGyonl2qY4gdVtlIgGwgTLpp5RhgYa1JkVamKMgRlMloJTxGmYBT&#10;JeAVsHg5NA5Z7RY8LiA8SZ1I0SSRNTFYZSJJjQieB6IyBiPNx4dmZua9fIkNiJmJg5WFi4kZgfJs&#10;bHwcHAJcXEJ8/CL8AiLy8opoCQwfD6+ooAAZh5anEBWoJEUyXoVGViYT5IEHh5ZFi8phRDSoWH1Z&#10;sq4MXpuKUSMgeWy0SGJaJMTQxIlpE9B6ZIy+FM6AhteTxuvScNo0rBYNr0LFUNGCJLQAGdzso4XE&#10;xcB0j8y/PDxc4N2HGdyngntoxo+kkPVDmK8CGzJ6liuXQZWLjRVxsrMgbzyMgHpw3bChLnEzX+Vj&#10;Y2FGofhYr/BfQYmgUFgUygqDDVFQ8SVQPUQxLsJiThIYBRTKgI0zVkUzGE3LULeIIKgpozhTHEJf&#10;Lj9+e/T9/dXXu7MvD5be7SwxiPzSm83lt9urSF74rdW3B7ufnj3+MyTyZyc/Ieu4PvhyfPzD48d/&#10;ePLo57PTH56c/Xp28sv2xntI5GcmkCQzc1OPgb08/2J1AdHa4nOgxaknM0PHCJHv3oMsHpZAA117&#10;E0Mn50T+YOsLJPI7G99vrHycnXw2MXKK5HyffDI5+nBi/HRq8mxu9vnK8tuN9Y+bG5+2t77b2UZw&#10;/N7Gdwx0+wkYG0vv5iefgj4vEvn5yeegnBl9NjnyZLT/MdAYUN/peM/JePfRaNeDkc6jwY6jwa6j&#10;0d4HYKhzg/trYwf3Zw6Hy5vzArxTHA0LPC2KPUzyHDUrvY1y7FXzXHXyPY2LfCxL/KyLrpvlOGul&#10;W8tmmFHSTEjJJuRcZ5VMR+UMJ5VCL/1MZ3Vfed4IdfFqX4OmILMqL4PWMJvaIGtkMdUgm3RP83vX&#10;He76XovzdCu8fbs2r7A8I7epuKyloLAlO32mumShKrcixLXQy7zcz7LC16LsulmBq362rWauvXaq&#10;uVKKqWKyqVyJq15vlGt/jDuSIx5JFu/YG+UM1B/jOhh/rS/Bs+eWZ3ece1esW2e0CxIsH+vRHuVa&#10;FWhbf8Mt77ptnI3+HXfrIDMdEyrWRUcjKSiks6pxtn9mqmd2bmBzsmert365p2Gju2GrvnyhrXp5&#10;oG27v3V9qHNtcnh3ZuxgfvR0YexsefLJxtzLndX3h1vf3d9G4scR+M4g8rvrH/c3wWuEGMB/f+P7&#10;BxtfHmz9AHS0+eWcyCOrpG58D17BfyTyEMGf43hY/ap/RuR3195DXSTy57rA4s/Z+mcwVGj80+oF&#10;fT3qIou/gOP/CZH/pzj+/29EnpGp5nc4HhL5f9Q3Iv/lHMcj+Wq+LZF6kcgfr38610Ucj6Te/ia4&#10;rOvviPyjvZ8ZS7kimWpOtj/DMHlgH20gK2oCnScPAdpbfg20uwL0lchvLT7bXHi6NY9oY/bx/sor&#10;5IHvfURA/AayPOmDra/kHeoiiwc6WH0NiTyE8tA4Wnt1uIJw+acH371/9MeznQ+rEyc7oP/pM0jk&#10;QQnsrdnH23NPgP9g+fnp1ptnh5/fnP707uyX949+BQYC5b8ReQjlIZF/vP/+bP/DeQZ/UAL78d6n&#10;Z4ffP9r9CNE8EPBAJ+gHxt2/PfvpzcMfnx4A/wcYd/+Nwr+/SOTBUae770523sJIeVBC42/674n8&#10;73SO5s/JO9Q5uD8XbAaeNChIzM9J+jk6B4J74VN9EcT/nb51Ag+HvQGd+89t2Oc5kV+bPF4ZP/qK&#10;48ePtqYfro4d7c0/OVh89mT306ujH0/W34DGS6OHs8N7C2OHi+P3gQGJ/PTA3szgPjDmhg8XRo+W&#10;Jx6uTT+GUB4B8WDAKwidB9cMuDIZGWw+Pt3/+Xj98+Hye1CebHx3f/kT0PHa9w9Wv5xs/fzs/p9f&#10;PPjrs4NfQbOnez883PzwcOPt/vyjk+XnDxaf7k6dbE88WB85WB7YAZ8wJjoXxlpmhpqnRpunx9rn&#10;ZrqWZnrWVkb2DpYeP9x49WDt+fP9j88PP70//emn13/96c2fP7/46cPTL+8ef/fq5NPj+28f7b06&#10;2315uHa6Nr0z1T/f3zTcUtHWWNzQUFRfn19Vei+nLre4NqekpbhysKFtuLltqKm1r66+u7qms7Ky&#10;v7Z2uLF+tLlxoq1lurN9or1hprNpqqNmurMelOOtlRNtFUDDjcWjzaWjLSUjzcWjTcUjjUXnGm8p&#10;GwNqLh1pLB6qLxysKwAaqSucbC4bri2YaqoYry9tz0/tKcmaa66aaiqbaamYaCqZ66ieaq8Yay6Z&#10;aC8HmuqsnOmpWR1tBZrqqgKeme7qsdbizoqMvrr8sbbyqa7qwcai0daKyc6atrLMl/vL//b56Z/f&#10;nn48Wt0dbllvrdxoKn0/O/hqpLUm2LHU27TU06Q1xH7ytl97kFWjj9FMiu96XsRiTshuRdxGaXS1&#10;v0ldkPlMZvBidthyethSWuhK1o3mEKvWG3Yjd69PZwSN3/WZuRewmBm+nh+7kHmzK8arJsSpLsK1&#10;KcqrNtS1Otg1z9s63d00zkYz3k6zMfb6bTuNCF2pPA+jDGcd8C4fY6Uaa6eV6G5qIo1WlBQy11BO&#10;CA25dysuNSHxzq2ExJj4uBtxN0OiYsJjEyMTgBF8Peyas2d81O3KkurK4vK22ob2GoTIt1fX1hQV&#10;F2dmleXmNVdVdzc1Tw0OpSUkKlGkDBRUTZU09GWVwOcQPQUVSS5eG12DktQMSOS7quuQFVwbkaB4&#10;mKwGBsgjUL6+pae6ERL5nvKasfrWxY6eudbOxY6+6RZkfdfRprbxtp7Jrv7JrsGJ3uGR7r7BnqHe&#10;zvGezqm+3vm+3unB/qnx0anJkamp4amZganZwdmpvqm2qpbSnML2usa2hpb+zt6xgZHW+ua4yJjc&#10;9OyBrj5kDdihMeCHLB5C+b6OnvMYeSiYuAYS+Z62jraGpp7mtuaqWnMdA5IYWoFIJYpK5mfmtje1&#10;leYXlxeW1lXUlOQVFWbnA6Ohqi4qLFKGTFNVUNZUVtfT0FGnq96Nvw3GD55G8KBq72V46hoak6nW&#10;cgpADkoqFtKyFjT5ofKazYGxkcb2ofbevdWt6oIy8KifHZ2mJ9ypyis63d7PT0ldmZh6enj05OB+&#10;TUHJaFffg83dyb4hB3MbIU4+Pg4etissInxC/Jy8vBw8Atz8fJy8/Fx8zJeYgDRVNOiyiuKComCv&#10;MK8gDxsXBwsrXLUVInhI5EHJyw1u85EFXdlYWJmuXL38La08pNUcjA1SIWZGXgWwQXgEynOKxODj&#10;yLqCjAh1BMfDAHNm5qugZHTwN2QPTgz84BBwCtgDA4Ihq7mCDTjhqRl9ft2AjTBwBg0HJdIdI1Yd&#10;bMAP2wMDDJKLEdQP2oCuYCdgO28MDocP5/wosIGW4OxwhUP4zQHYeW4whop0DjbQGBwFegM2eIZ4&#10;eQSvXGUTFsYYGFiFhMTkFdRkZle4uAXr6Nla2XgZGjtpalto61oZGthBKA/D4YGAAQRBvK2Np52t&#10;1+9kb+ft4ORr63jd0tbD1NLVxMwZyNTcBYHy37pC2L3VNSvQFQPKmxs7muqZmanr2Oto3HAwD7HQ&#10;jXEyv+Fges1YT5+u6Gxl72R/zd7WE4mvN3KwMHMxM3HUUNXTVtPVUdVVU9TSUjfS1DAjEek6agYY&#10;fsEwR8ux8lR1PhQVhUp2UhlKvV4boFviKJutj6mylI3AMQURWDtuutsQuRS4Ubpobi1BNl0hLkMx&#10;Hi1BFh1JLgMinyGZV1EY5WJAbi+Jnm5KWW9LXa6OXa28uVkTVXBN0ZwHlWNJWk/3nrvjkmVHcaVd&#10;VuZBFd6ws5bnddYU3R0tXuzNmui4N9CU2FEV01gcbqEhYijL46yJCzCWv2GlXhLmmudjkeNlVOBr&#10;lnfdBBiF/qYFfiYFfkZ5PgYlQWbloZaloWa5vnp5fvrFwSZpXpp5wUZlUbYtKV492YGdGQG3PbRU&#10;hVFyvChbRf4ET52+4qjFjszx+sTpluSR2vip9tvTXUntZYFTzXdHy+MjTWQC6aIp+rgmN4Vud7mJ&#10;QNVeb4UaJ6lse2qMGabwpunuRO6znbq9mbyzlcqHixUbAzkNqX40bhSVFfnMe11Pti31hjmBx1j8&#10;6m0b5futGU/a0183395Nduy0kVj0ps25k8edqR32tDo7mQ4/jXJHcrYpb6m9WH+E+mld5G5VojYv&#10;SpbjKoWLDcfKLMnGROThRsA6Dw+StYYB5cl8/BR+ARwjQQ1JiJ8ggATC43m4EBDPCIdH/Lw8OE4O&#10;YECgTxbgw/PzIOxeWEAGj8VhJYzMTEOioxLTMxOycmPTc5ILK+KzChl55LOTMrLuZubklJQn3E11&#10;vuYdFH7T28/fLyg4OCTMJwAYgcHhYUBhUZGhMTeiUxJi0hPjsu4kFKWl1RWW9DWWjjUXzNYVL9dW&#10;LNTVzNXWzTfUzNeXLNRWLjVUzVQPrbb3dORmhDuWhdrVh9sP3fVcyAuZzwhYzQldzQpeSvVfTQ1Y&#10;TwtcvecPtJkRvJIeNJfqP5FyfeC2Z2eCW/Mt18ZY14YIN/D+mGClGWWuFmSslHTdZqA+t670XmZa&#10;THrGrYys2yn3klLv3bGzsuTn5OZi4eBi5WS7ygpKLg7uSyhk9VQwc4G/7Jxsl2G6XsR5lYmZHUyc&#10;wEBi3a9euQDiEaTO8PwNx0MbNASC1fO95/a3EjmchY2VmZUFdgs2MLeAiQXOUdzc3Hx8fEg2mQsb&#10;8AgICAjCTYCPjxdM+jwijGh3AQHQGMkzI8hIQQNKBL6LCIpJiEqgxUXEkNQ0sA3E6KClqKiwmJgI&#10;Au4ZPcAqEDCAznuDDWB7iOaBAXoAu2AVCOlcCNFX0s0g8qLiIsDgF+SDkfIwiQ0oGSu+SorhhTEU&#10;MXGCCJYqSZIH846s/XWzqY3+v/z206//6+ef/+OXP/3nX//8n38tLM+VxPBp68gSSYJSNDFxCS5X&#10;N4tbCWGBwdd8A9yBzom8l5+Hd6CXT/B13xAfIL+A6+cB8m7XnIE8vNyuebra2tvIKciCkSAjFBU2&#10;MjK4cyfJysoCiZGnqquglWgYDRlpS01lNyOLmGuOyYFW8d53u0srF3pX358++uv3qc2VOG01graG&#10;nKkpTkOLoKUnrKCMYmfH6RvaR8XcKCmbevxi+MHZwst3k89fZQwMVSws1S6vRJZV+GZkucTFqzg4&#10;G3p4YVXUufFUAZKMOE2RoKBOU9YhyavLaxhCA0hKSVtGVU9KVZespEWiaxIVNdDSSqAlRVkbI6Ms&#10;TlVA0s1LKQiRZIhKmnI6xlLqelqWDtLqBlhZVZqaPllJW0rFQEHbXFbDRFrNSF7LgqZkKK9qjiap&#10;i2GUyNK60grGjNJIQ9dB29AR0nkZeX2arLaMvC6ehKRAkVbUQRMV7Fz8ZOi62sZ2Tl5BT9//+PO/&#10;/ddf/9dve0+etw6PbT18vP/0xfGLV6ev3g3NLuaUVzf1DgJn1+TM1OZOw9BIz8xM+/h4U29/TPI9&#10;r+CQsaWlwdnZ9NLSqq7OW1npOjaWdCMdWR1Nipqynp2thoWFuBRNSk1T18JGw9hSUdNISdtESdOY&#10;QKGLY2horAyVqixDUyER5MTF8KJiGEsrO0cn8I5obmZhKiVNJhAxGKy4pIQwkYAm4CVpFCwFK0TG&#10;C6HxApIkIWEMnzydIkVEUzFiGPAfws4iwM/FxsnEx88pwMshzM7Oi7okeImJD3WV+xIrPyuvIJ94&#10;ZPTtosrmtoGploGZzvGV+NRCv7AEEys3GQVtWXktHEFeSlZVSkFdmq4to6RDU9SiyKkTpFRwFCUi&#10;TRVHpRNoymiSvBhOGk2SxZDlkJIgg8HJSmKkRcTIAkJ4IREiKLl4JIRFSRJYJBENkDhGWhQjiybS&#10;SdJaQDiKirAomYlFAAGqKOSXi0xsnIIi4P9HSkiSIiRBhcvDksjqODxC3iFhh8wdhr0Tvy7W+jVH&#10;PBCwQUuETZPoJIoyEjxOBjf26jJyOpCq02S0pMFlAIPfGdlpFOnGQLLfktUAAUNOHlnNVV5RX1nV&#10;BBwFbBggD7pSUTNFY+XVNK3IUppqGuZpGeWJCVne3mE+3uG21m72ttdEhHCSEkR7OzdbGxd3N5+k&#10;xNTWlp6EhHu2tq5J8fcqi2sLM8uuuwaE+t+0NHOkkOhSUioycpoUKRUsXp5MUpKV1lCiqqphZMyJ&#10;9FTHkAg1GxshaT02sZtG1hFW9sqSBHkshYKRw0sq4jFINnkKWZlMVZbAyImjZcEDB88AA8qrEoiq&#10;GCwdEnkySUVSUoqdXZjxVLNevcrJzMTFysLDzMzNxATuKREiz8nFz8snLCQoJienQCIQSUQ8hYCV&#10;kSIqylAVaUQ6lawqQ5PFYxVIODkCRg4rSSdh8PxcEpwsJCFudQpWT46sTkKrkcT1ZAkGchQdGlFP&#10;hmwoL2WsKG2sSDNQoOrKkjRlCAoEcYqkgKQAp6QIH0ZCGIMWJRGxeAKaTCaKiYnBG1bwVgFKeF8L&#10;3jNgCd7AwH088i5yFbz/oJhYLrOAtziWK2xXL3FfvcLDdJXrymUgQU42QQ5mHhRC5GnMV71kZAIo&#10;Uvc0dMMlKYEi+EgZZR0Usxbq6k2aSpi4dIqUfhRGPYig25VY8sPRp5eHn3cWn59tf7cz93J3+d02&#10;kt379fbK29219zCn/OHOp+eP/vzy6Z+fP/7j4zMkLv7hyZez0x+ePfkVeJ6efU1os7v1cWXxxdLc&#10;8/npJ0BIdPzii9Wll6BkGM/Xl14szzybHjmZGj4e6t7tadnsa9vuadvp69gb6DoY6XswPfoYRsFv&#10;rHzc3/5xf/vL5uq7rTUk5/jy/Iu5qcczE2fTE6dT4yfTU2dAszOPl0Dny69WV16vrb7ZWH8HifzW&#10;yiegvY0vG0sf5iefIwh+/MXMKELhZ8eez0+8BJobfzk99nxyGNHE4NOJgbOJ3tPx7qORzsPhjoPe&#10;1r3BzvuD3YeDnXu9zatLo0eT3au7U7tzjW03bcxjLfULvGwK3Y2qfcySTWXSrJXvWinnuBsU+ZhX&#10;BtkUe+rnOSnn28rFa4rcNiSUeGrnuqqn2NLTHVWzXDRum9N8ZXnCVYTq/IxqfAxqfI1r/C2rAm2q&#10;QuzzfKwSnYyygj1zwoPTQsLbCqtWB2eX+2a3hpbWOkYOeofny8uL/a9lOBsXeBgXexoWXtPPdda7&#10;Z6GW46CXYauRZq16l5FcPt9Jq87XrMrLqOa6UVuozUCs23C8x1CCx3Ci52CS90CiV1eMa+sNh44b&#10;zu2RLm03gO1WFeRU5OeQ4eVww9LAU1fTVlkp0Nq6v6ZppG18bmB9vHu5r3F6oHW5u2mxtXq2u2Wt&#10;uXqhv3O3t3ULvIhTQ6ezYw8nBo/Ayzo/8Whp+un6wqvdtQ/3t79/sPsDKJF8MhufDhhEHuhw+/v9&#10;zc+76x/3Nz7d3/j+aPPviPz++nf/GyIPc9BfxPFA/2+JPDAu0vlzsI6wdWSBRzAqRMCG+p19UQwE&#10;/zUv/D/qd9j9vxGSqeYibf+/0UUi/zco/98Q+YtQ/rz6NyJ/+MOj/e9BJ6Db8wB2yNm/gfjP5/pH&#10;Fg8FiTzE8UAnW19Ot394uPMjbA90vPXdCbgeNj8fgJdv8fXm3IuN2efrM8+Asbv0Zm/5LRCSMn7l&#10;NUxZs7X4YnPh+cb8M6j1uad7qwwizxjn0cbfouMhfP8dkWeEPH/V/sormIYeCIHym28OGfHab87+&#10;9PLk1+2FZ8C/OvVwbfpsbfox0OrUI1CuzzzZnHuyNXu2v/TsmJHB5vn9716fIHnkkVw0D76DYkD5&#10;j08P3z85eIeEyTOS/8DVcR/uvT/dfQdK4Hmy//HZ4WeYwQYyd2CAfh4dgJbvHx+Cl+zj6e7bh3vv&#10;4AsEO4HHQgPovM+vkfI7byGdh1z+PFIe6oQB5S9id2hDndN2uOt87zmIvyjgP0fnkKRDgaMuMvTz&#10;NghP/4eVXb96/r7l18YMmn9RwANT1lwk8qsTD1bGj0AJBDzgpdmcOt2bf/Jw892z/e+OVl6CxqAZ&#10;jJFfmjgCBmKPHsEweUjk50fuM6D8CXiJN+eQr3x2ll/A6+RoDTwbb4GOVt8dLL0+2fgMruTD1Y+7&#10;yx8O174cb/18uvPr2dYvx2s/nKx/ebj548OtL492fgDvm8hRq2+Oll88Wn97vPTibOX1Q3ANjx2f&#10;LL44WHi6PXO2NXW6Nv5gaQhZlnZxcG+uf29p+P50387C4MHC8OH6BPKzjMOll+tTD3eR5WdfgH/A&#10;4y3wL/PpydHPr07/9OTwp9cP//j+yV+/vPn3n9/+jx9f/9tPr//1y4u/vDv98v2zXz4/+v757uvH&#10;W0/PNh4fLT04XLi/Nbm5Pra2ODg31zc93T020TEMNNk5MtbeN9jY1FdfM9jYONTc0N9QO9RcN9bS&#10;0F9b2VSQ01SY1VyU3VlW0F9TNtJYPdZcM9pSM9RYPthQNlhf2l9b3FdT0FudD9RXld9dntNamNZd&#10;mtVbntNVkt5XkT0C9pZn9Vdmtxfd7S3P7K5I76/JHm8rGW0pGmkt6m/IHe8onewqHWktGGsvmu2r&#10;nO4pH24pHGwsGWqs7K8rG2yoGG+pnWyr7yjNe7698uc3j98fbNwf71tsrjzoqt9rqThtrx1Jicp3&#10;Nch20qz0Mau5blblYdgaYDGX7Dt5x3stN3whO3irNHomM7DUS683xmUlD1nNde1eKNB04vViF83O&#10;SIeJVN/JFL+pZL/F1JD1zJsbmbGT8cFtoW5tkV5tcb61N641R/mUBbncttOzJgnk+dn3pkWF6cul&#10;uxrFmSqmOuokWqrEmtOzPM0iTJVuOem7aspYq8iLsVyx09NLiYlJiLx5Nz7xVlTcnfi7EcGRMRHx&#10;t24khgVEBvlEeLj5BvlHZmcUluWXddS3tFYxoHxVXVV+cVVBYWFGZl1FxUhfX11FlQr4qEZX1ZdX&#10;M1bQADJX01HEUzRo8qAMdvMYaGwpy8ppLC3vqKnrqmtgQPlWoL6mFhgj31vX3FVZ31vb0Fdd31Va&#10;NVbfutzVt9DevdTZu9ozMNvSNdHYPt8zMNc3ONHZN9EzMNQzMDowNtg7jaSs6Z3v75sZ7J8aHZ6Y&#10;GJ4c6x+b7B2f6psa7x7vqGlrrKjtbWkf6Orrbu2cGBoryim4cyuptb65r6Nndnx6tH8YYe6McHiY&#10;rwb4QRVieuDpaGrraG5Hsta0g11dQK31jd1NrfVllUbq2iQxtCyORBSVBN021jTUlFdXFJdnpWaW&#10;F5VBOl9dWtlS12RvaStDphlpG6kpqMlR5OwsbBqqavpb26a6emc6um44uapJYi1lFc1ocjZySroY&#10;opOq1kh1/WrfSG9N02hH/8HqdmlWwdL47Ivjs7yU9NrC0rWpuaQbNw9W1p4eHh1vbt+NvrU0Pr0y&#10;OX+8c1iYnh8TEqVFV+O8wsrLzs3NysnDzg10BXWZ5TKzMJ/Q9Wve8dG3QGmkY8B6mZkojgXNOFhY&#10;gXg4OLnZOc6j49kYeeRBCQScrMwsVy9fAWKkTEeYNYyOB7f6fHx8MBsM8MMPBQhDYmyQU4Pm7Oys&#10;nN8C5GGkOQsLE7AhlAd7QQlsNsZaqXADh4OuLm6wT7CBPuEnDhgxysQ4BhhgFyiBDUYCnKAZ8IAq&#10;aAZGCDbYBnQFnGAv2CCUh/3AEh57cQAM7I4sgcgIskfGCfQ1Gv7bdwOwQ+ABJVxr7fIlFrqiRkzM&#10;3djY5MTb2cWlTZ7eN3T0bM0s3A2MHIEBpKtjY2riYmridDEuHgpGxEMuD0qw6zxe3tL6a5oaIxNH&#10;Q2MHUMLVXI2NHEyMHc3NXMDhlnCVV2NHMxMnY0N7Ix0zC20jGw31cDvzMBuDKAfTSEezQHszNSrJ&#10;QFXT2szWztrN2tLdyMDO3NRZR8tcha6jLKeuqaSlqaxLl9OWk9FUlNdWkFKkiYnfC3DfbivxVBTV&#10;4EC1xDjXhJp1RpqNJ9gOh5nOxzpupfoPRzpmO2kbiV1R5UfpSHCq8TPrinDri3BpCbIY4vn1iNw6&#10;JHaaMCouwHCi9d5kfcJS3a39xsT96psD8TaRSuyxdI71FPfNO9dKLCkZpnh/ZT4ZblRGpK2DtuQt&#10;b52jmZrp9rTR5tvDzbcHmm53VscGONGvmVIDremh1qo3rdRKI1yKQmyKgy2qbzpURdoWB5vl+enn&#10;eOsUBxrn+eume6qleagWh5kVhZrmBxm13fOcLL+50X5vuCis6KZlgAlBSQCli0PddFCqvuM1WpU4&#10;3ZQyUps40ZLSWxk91pK0NJA12hY/0BTZVxs2XB3TluIXqUeJ1cQVWNG6fDVmo43bvORr3eVrfTVi&#10;jbE5vlr3R3PvTxbcn8p5ulr+dLHyeLJkb7DQVkHAXlEi098h3EJTXYAp2c1MkR0Vb6XybKAs30N7&#10;vzLqbWvUSpz2rK/0o1uG2/7qs9dUmq3lXLhQQQRUnhlmKFC504NSaykxFmq4eNvHhAelyHFFTpCX&#10;wM4qxnwZWb5VgA/NhYTJExki8yEJ5ZHAeR5ksVaCIB9JCImUR0D8NzQPjsKws52HzAOnJBc7EF6A&#10;lywhhkGLKakoB9+4cTs9KyE9OzY9Jym3JDY9L+ZeVkpe0b2c/MTkVCU1TRYObnklVWUVDX0DI1t7&#10;Ow8Pj8DgoLCI8KDw4MCwIJ8gP2dvd68QP68wX9+YkMCkyPC0W3cqsu/U5yZ156QM5WUPFBb0F5QO&#10;lxeNlmaNFedPV+QNFlT35WXc9bnnb1kRat8R5zacen0szWsx038zN2gzK2g1zW89zX8zIxCUQKC6&#10;eM9vOvn66B2P3gTXtliHhkjr2ggkX1yWm3G8lVaCo2GknXF6xPXW8pzUhMjIcD8HR0tdPQ0NTRV9&#10;PR0iFnMVhWK5dIX1CgsvB99lFJgEmLi5eVnZ2VBXryBfRSIo/tJlZqZLSK6vK5cug/9x5Os3SOSB&#10;rjCWY4U2Q3/D8efYHUJ5WD0H9EAwdp6x6yuRh2HyoIQIHmw8jA0YEMcLCQkBA+wFm4CAgLCwMCgZ&#10;jXmEhQXFxUXFGMncYXoZCQkxIBERITEJUSBBYQGYvZ2dkw2idrALcnYBRkZ4INDJuR+UoEPQA/Ag&#10;GdB4uEADMApQgr2wBCcCe4ENYT2oAoE2QiLIFwAi/5C1hoePG5RwFxyVqLiIiKSwGF4QLSWOpUoK&#10;oflxUmiCHNraw+jFl+M//fbDH/7nT3/+7S9/+Z//+u+//Y/C8lwBETYKTZRAFgSi0iRCw70iIn0D&#10;gz0Dgr2v+7kjC7r6eyI43v9rgDyC40N9ffy8II738HJzdnWARN7V3cnGzhqMgY+xCK0kRiIkLDj8&#10;RpiyqhKKpq6OU5Sj6ijrXbPW9bFW9jBS97eUctHWveGYPlJbstDZc7iw9Or4enKsorWZooUFVl1T&#10;3twap6Ov43E9vbOrfWtn8f2HqVdvnv/228rnH1t2DztOTsLr6vzLyiLr65K7uorGxgr6B2umZhqn&#10;ZyKzc/0S7nrfjNcwt0Ni5FV1IZdX0DRS0jGla5uAUtnAQknfXFbTUEbDgKamJ69tDGzQjKCgCkpx&#10;mrwwVR4tr8pPlMYoqCmbWCvomdLUDRR0TGlq+rKaRlgZdaqyvrK+NSgpSgZ0LWuqvCGOqkWTN5Kl&#10;mxKldKTkDFW17JQ1rPVN3FW0rDS0bWTk9UlUNSkZLQJZhaaga+vsey+71NP/RnBUUkPnQGFN0/Dc&#10;St/kbE1Xb11Pb+vwSOf4RPPgUEZZ2c07d/Iqq7NKK9sGx+PScvJqm0ITkw3sXaTUtSgq6rbXvNX0&#10;TVT1DenaumoGRirA0DfAKygK4AmckpIsQqJ8OCKXOI5TDIuTU8bJ0NFURbK8Ok1JW05FT0XDmEpT&#10;JZAUSVRFIlGOTJLFYakkIo1ClTE1szA1N3Nwsjcw0ldWVcTiJAhEDImIwaBFCXjwygrKkSTwYtxE&#10;ooiwOKc4mp9Kw1BJaFkqHi0qyMl2lYn1Er8IuAi4hUX4hfm4xcF/1JUrAkxMPEzMfKwcAtyCYaE3&#10;c3NLy6uay6vbaxt7YxMy/AKiwTsxXVFPRdmQRFJEMptLKxKllQg0Ol5KEUdVwFIUMWQFAk1ZkiiH&#10;l1ISw0kJixPF8TQxDEkcQ5XAIuu7iklQRcTI/II4UAJbQAAtKkogEGSFRUmCwgQ0Vgb5NQBWhiqj&#10;jmMklkFjkV3s7IKXLiFQHnXpKr+QOJ4iKyhBRKC8GFlIlEaV0sHiVLAEZL1W8AoSGYu7kqXUwR07&#10;haZBk9W+iOZhCDyWQCeSlSCOJ5DoFCl1WXlkpVYqTQOIJqMFAf3FxPFImhoYGi9vAGy6kok8Y1lX&#10;IlkFxsgjBJ8RMk+mqinQDSg0LXm6ERorjyPQ3VwDuzrHG+q6mxv7qitbwkJiU5KzCvLLPa75BQZE&#10;RN1MSEvLMzSxpqtohwTfDAuOsrNw0VExvO4eGBYQpalqjMPIUChKVKoyHicvJ6slL6tFxcqrEhXU&#10;xKUCNW2Tza+7SyrpovhvqBrFmNrp4SkqRBlpAp2AVcSikTWKwVFYvBx4pGicAnjs4AqH6xjj8MpQ&#10;4CFIUVUxGGlWVn7k3eESuM3lZrrKycLMDQwgiOO5uMF0KIzF4tFotAA/L5GAIWDF8RgxGgkjTyMq&#10;SVOlcGh3W2sFMpGX+SqdQqBhJA1U6dYGOnIESYqYAJ2EUaVg1aXw2rJkLRmSGo2oLk3SkKaCUlWK&#10;oEAAL7wIWVyQKC6AFxXAiwuScZIYcRExUUE8MDCS4KRg9oc3o+AWFRjg5hj+4hSUwAneFYCBQqGA&#10;h4OLHbz3sHJcRRaARaG4L1/muXKF8zKC5jmuXOJjYRJmuUxgZ7ahUQs9PcOk5dLUdBOIClXGDgFY&#10;KVNWHm0UUyBWOlfVIkVKP56k78Iv1xSd+6dnvz7efbe9+OR068PB4iuEiy2/3Vl8ubf65mD93e7K&#10;673VV0e7H18+/tPrp396+fgPT89+fPLwh7Pj74CePfrl+eNfnz36w9uX//r62b8e7nxC+Pv888W5&#10;p0h0/MJzUL1I5NeWXyzNPj0n8t3NG73t273tu/2d+yN9D8aHH85NPV+cfbU093pj5ePeFrKs6+bq&#10;u7XlV0Abq29AJ7NTZ1PjD2anTqemTiYnj6enTxcWniwvP19ZebG29mpz4/3exqf9ze+3Vj5tLn+E&#10;RB4Jip94OTP6bHrk6dTwk+mRZ7NjL+bGX4JyevTl1MiLidEXk0NPJgbOxnsejHYeDrXvD7btDXTs&#10;dzdv9bTt9HfujvUfjnTtzA7dH+9cGmsZGq5pinZ0jLUyznYzz7TXynPWTrGUTzSRyXHTKfY2rQ21&#10;rfIzrfLRb/Y3zDQnx+mi4w0JWY5quS6aue7a2a6awIjSxgTI8uY7KjcEmFT7GFX4GJf4mBR4mWS4&#10;GyY66EZaaGX6e6b4+BTH3p2s6x+p6JupH11pHpmramtPSi72u17s41jqY1V23aTcx7TYwyzRWOmu&#10;udptY3qKhXKqlUqOnWaaJT3HVi3bRrnIWas5yHI43mP8rs9IktfALfehBK/BeM/2CIf6AKvGQLuG&#10;YIfaQIfaYLcyf5cUF5skFwc/I6Nga7v6rMLJ1oHxtonpns2exuWO2vmexsXOhvm22pm2+rnOpsW6&#10;ysn2pqXe9s3h3sPJwYcMPZoffzY/jiwbsLf+8WjnC2TxCHYHBoPI729+BoJEHpL0i0Qe2Ifr3+0z&#10;BIn8P2at2fq2MCw4/BzN/x+J/M7qu38k8ufVv+H4rc8Hax/OETywL1ahzln8V/09gv+d/gG+fzre&#10;+Qx1wfn/DZH/x2VdIZFnQPmvWWsg24W6SOShwSDyPzw7+unp/R8hkb+Y4R1ydkjkTza+A/odkT8E&#10;zwxDsOXviPw5l4cx9UDHW9+BA8H0sjr1ZH7kZGn8bHHsIRCobi+82l95B7S79OYfifz63FMgYIAZ&#10;CYwQjPN057sHmzDXzevfEXlI6s890Nhbfrm79OLr8rArz/dXXxxvvztYewmesfdP/goeO/AvT5ww&#10;oDyC45cnHi6NnwJjY/YpI1L+8d7i0/urLx9uv39x9P2b05+QPO+nSLYZoFcnX14ef37x4NPzo4/P&#10;7n94fPgVx8MvRaANiTwMdQfls8PPzxlLwjLyzn9+dIAc9eQ+eOGg8fU7FcjfIZE/3X0HBD2QyJ/r&#10;4TYC5SGFh9nkoU4YUP4ic4eC5B1m4b+4F9jQA53QgDbQ70D8uaAHsvWLNniS/5HII7HzDOAO2wCd&#10;w3fohzrH8bsLT4C25x5tzjyEq+9CrU0eL44cgGbrE8dAJ+tv3hz/fLrxFnS4NXsGA+RXpo6hAV7W&#10;pfHjueFDqPmR+zCnPHiVkbTyC893lpELA7k8Fp+Cs4MHdbyBrGzMuMDe39/4DOaivQ0wd/1wtP3z&#10;yfqXo+VPx6ufTje/hz8febL3w4v7vzw7/OHF4Y/P9j4/2nr/aP3tk82PZytvjxff3F98vTf3anf2&#10;5fbsi62pZztzL4+W3x+tfjhcfrcz9+pg6d32/Ovd+debsy/Ptn8A/zKn2z/dX/vuxYN//fL6t3eP&#10;/+vJ4V8eH/z54d4vzx785eXxX16d/PXp4R/Otr883v0RnPdk/cPjnc9Pdr97uvf9q6OfX94HY/jy&#10;/uyXdw9/Bnp9/OXt6Y/vHv7w5uT71yefXh1/fHb4+vnhs7Od44fbD47W9rdmVzZnljenFhcGx0Za&#10;u/obWruqajsqqjsra9rLq5qLS+rzC9orK9oryzoYaq8obS0rbC3Oby7KbinMbsrPqM9JbcxLbyvK&#10;7CzN6SrL7anI7avObS9JBWVPdXZfbe5oW/FQc8FIaxEwBpvyB5tyx9qLxjuKR1oLhlvyx9pLhpsq&#10;Rppr+uvKJ1rr+6pL+ypLhusqf3h4/6dHD56vzG52N2931h921r+f6Hsz0NoU6lEbaFfqbVzkrn/b&#10;SLrKw3Aw1m0ozn062WclN2y1IGIlP7wxyKIh0Hzijs9SVth8SsB6Wvh8kn9niE2OjcJ4svdiDrLo&#10;61xayEJK6Fpm9EpazGC0f3uYx2BSSP+d0IoQ13wfu2hTVT9NaX8d2VAjpQBdOTNJTnd5yVgz5URL&#10;lfJAu8owp4xrJndc9aOsNeLdLVND/X1srAzp9NuRkfE3Im+GRUZHxMRFJ94Ijo66kXgz9Javd2iw&#10;f3SA343rXmG3E1KLc0ra65oby2raqhubyqvLcwpqiktyUu411dTUVVWaGRjRpWQ0ZJQ0pemQyJup&#10;aivgyCaqWvHBEYZKqveiYtuqahpKykDZUfM1Uh6qp6EBWda1pqmzoq63tqGnpr6zrGq0oXW5d2Cx&#10;o2e5o3dncGy5o3+muXN1YHRlcHSivXe8ux8h8kOTw4Nz/T2zDCI/N9g/NTwwPjE8OdwzPNEzNtk7&#10;Odo52l3f2dnQOtCOZJCfHp1sa2i5HZdYUVTW39k72N0/Oz493DvY1dLRjQD3bmCAcqCrDwbIgyoQ&#10;sHsYiWt62kCz9vbG5qaaup7mtrrSCj1ldaKopByeLI0lVpVUNNc1FeUWAlWVVhbmFJQVlBSDak4B&#10;OGnanXvyUrLqiuqGWoaaSpqq8qoRQWFIKvzm9r66xvbiUhdtPfARxUqObq+oakyRDrdzHqqpXxuc&#10;GGpsH2nvW5tezEvJPFjdPtrYKcnMBR8Cjzd3wZO5v7z6+vRsdXI6+869zbmlo639sd6hlLi7D7bu&#10;Pz95bGdqJcjNz4S6wnKZmZ2JDSOGdrJ1DLjuD8Z2N+HO7VtJNWVVVDyZ8wqruKAoBwsr61UmHg5O&#10;JLk8CysnOwcQkp2GsawrKzMLqAKb6QqSTR5UrzASx0OcDe7wwd0++BQAb/6B5/LfbwihZmRaZ2Vl&#10;hkSe40IqeUjkQRUKOJmYEKZ/vsFOwBnBBjoHvUGDmZErBhigCg3QC9gLhgE9wIbHAgMMjItxYtAM&#10;RtyDNrArUJ53dW6DEuwCLWHjS5eQGHkwPPgVAhAYOfDAluCMYIO9wfFcvsR8BfmswyQqgnZwuHbr&#10;1r27KfnFpY3BofGGxk6QyOsZ2Ovo2WqomxsZOhoa2EGSbmHuCkoY6g5sYJwLJoiH5F3f0A7IwMge&#10;4nggJHG8saORoT0QbAarxqBq5KCnY2WobW6tZ2qmohJoZRpuaxTtbB7tahFsb6JOwUpjcOCy1Nc0&#10;Nja0szBzsTK/pqFmoqFmrKmsqyavqSitpiCjqSCnrSinoUJT0JGiJrlbHbQVlPoaG/OiehNcK/30&#10;X7bffd95pz9Iv8xaqtpJqdJNK91O1Vj8qjIvSoWfWZ2fzRQrbCTOryvCaUoSUhNnUhBC2WqKjjbd&#10;netIWWpK2GtJWsz2afLTKLAjJWlwjUUYrsbbd1/TKDEhZRsTTYRRJnJcN/0M/J2UK9N8t0bLFjoz&#10;J1pShhsTu8qju6vjbnhpBTooJvqY3Au0yg9zLg53zg2yzA02Kwy3yg82LQw1L42wKAoyLgjUz/bT&#10;KbthXnHTsiX52mB+8FBheHuaT3agQaAx2lqOxYiEMpNmuumgOFp9a7Lu7njdncGKW/0VcT0VMf21&#10;cZPtd3tqbw42xQ00RQ23Rg/UhQ+VRXTf84s3pKQYkLqDjQYiDIeijKp9lEq91W+ZkXP8Ddda7231&#10;pZ/Nlj6ZL74/mn0yUbTQdCc/3JbCirKiCdcnhaX52NOYUJqCV6NMlWeL4zOcNW9byjzpuPukLmgl&#10;QXspSGErSGXaSWbQVjZbRcyOFeUigHLhQSVKM1cYSjZaUYd9DfuDbPXYUDLMKDlBXhwrs9BlFJmP&#10;V0pYEMvDQxIUxHFzk/iRAHkEyvPzYnm5MDycWD5uioggsIl8CLuHRB4chWFng9QeyUTPwSbJxY7j&#10;48YL8KJBG0kxCoUUHhGZnJ6dkJqVkJmfkFkYm5qdnFt8M+lOSWWttb2TJBqvqaFLpchIS8tKSUnR&#10;aDQikaioqKijp21mYXrN093T18vD18s72M8jyNs3MtAnKsgjwi8wKTLgXtSN0sSkpozctoKKvsrm&#10;yZbGqZbyybrKufr6qeqm3vx70a6lN1xrwxwHk7wns4In0nxm7nquZPiupfsv3vNZSvVdSvebS/Ge&#10;SvYcu+0xdtdzJNlz4LZ7Z7xz402bqhDTsgDjLHe9OHOVREf9MAvt60aaPtamBqp0Mg5NJhHAfzQv&#10;Pw+ZSpKRlrpyGcXDwYqk22XhYEO+Q+Ti4xO4ysSCuoS6zMyEuoogekSXUJeuXAbzIoLSUZfZWNjB&#10;vzxk8VeZmYAucPnfE3kgUIXwHdjnRB6UTCzgKFgiYuNg5+Tm4uLh5uVHQLyQkJCIiIgwYxNnbMCA&#10;OWrABgyI6QUEBBiMnhNi8XN0DiPZISWHkengUUMazs3LBVoCgQa/E2gswshLAwzYJ7BBJ/BHTuAQ&#10;yNxht6A9aADOCAxxcVFgAImKCoNnGDJucDogYAh+W9kVonng4eHjhpHpSCkpzCPCzifJzSPMLSgh&#10;ICjJJ4bnD4jy/O6vr//8v3764//85a+//dsf/uPP//7bvxeVF0hg+RSVCTgiP5bAp6Ujn3Qn0i/A&#10;3T/wWlCoDxIgH+AFoTwwroOrjoHjga77ep6v6erobOfq7gTRvKq6Cng2wHOCJ+LoyoppGanePl7y&#10;inIogqIiUVkRoywtbaah62ej5Gmk7GsSWHVn9O320q+PJ97u5Y40hRekmAdflzUzljIwwqprG3n5&#10;hWXnlw5NPPn//Ef71l5AflFUbb1PTmHmwHj1ykbu5FTj7l7m8NCtpqb4ugb/rOzYsgr/e6mp9Q0F&#10;HV0lnT1FrZ3u4TcN7F2MndyVDM1UDM1pajrS6rpyWgagVNAxUtI3RVLVa+kjq8hqGwCboqpFoKtg&#10;5JQIKkj2G4wyUopIy5PUdRWNLWlaRnLaJrJaplg5DZysFkFehyirzZAuTdGIIKWHo+gQafokaQM5&#10;ZUs5FXOSjJ6ylo2KJiINPTsFVVOqnC5JWktYUlZT3zYyLvVuZklSekFL71hr3/i9/NK0wvKg2KTw&#10;xBSfyOiwxDtJOfm+N2N0rKzVDI1V9I01DK3srgUQ5dRkNAx0LB2FiTKCeJokRUEULyWjpKWkaSil&#10;oI6lyEqSpcUIVAEMSRhHE8RLi5MUxSlKaKoyTloNlHwSVAEJiiRBXlCCLEfXUdM0UlTUkpAgy8ur&#10;4XFSNClFIkGaDIaorW9qZuHp7eXo7ABmH7qyvLiEMBojhsWIY9BioiICeIwYQYyXhhfGo/kkJLmx&#10;eEEJNK+4OC+VJIFGCwkJc19hvcTOx8YvwicmISzExy0uxCfMwybAySzCw8nOdJmLhU1bTcvC2NLK&#10;1Oaaq9/dpMyb4UluLgG21h7qaiay4M1SXkdKVhVPlqdIq5KklLFEeQKFjiMhCXYwBHlQxZMVgQdP&#10;kkPjpTF4cAOJ+MHjEpGgikpSJTHSklgpLJYmJooTEZaUEMeJCklKiuGAxEQxBDwVj6dh8fKgQwxO&#10;TkKCysUhjJBicMNxiZmFnYdAlRNGk4UkkXQ3EhgFSTSdQFTHkxDgDqPgCYw88lDn0fFAkNeDvUAk&#10;ijKVpkamquCJSLy8lDQC5eUU9GCMPBSoKioZAskrIlD+XF/D5BX0wCEKdAMCSRmUSirGJIoqlaYB&#10;/VRpbSRpO1VTSlpTUoJGV9TTVDfR0TL3941oaeqdmlysrGjw8w01M7V1dvK0sXFRVNbS0Tdzdvby&#10;8gzwcvU31rX09wgJ9Y308wzTVjWWIiljJaRpFHU5aW0iVlGGrExCk2UlyDoSsklmXrlmPhZXRG9r&#10;mCUaWptgqWp4aVmSMomojCOqiUkiLB6Ll8MRFIhU5McB4BkAYyNRNQQEKUgSebIKBqcgTVPn4ZFA&#10;vpFh4gJPNRMScMHCyyPCdJXzymV2Lm4BHl4hVhYuMVE0Go0FUzMeh5GUEEGLC4ErDSMhSMaJy1AI&#10;kiKC2sp0S0N9cGMohZEkS4i72Vi1VFU4WZrI4tHKUiQ6haBEJarQyNJ4SWkimoIVI4iLYEX5cWIC&#10;UBgRPoKEEEZYgIAWA+9eWLBXQpyIxUiIi+LxeAkJCXCjCm5DOTmRWHhk9RDGN7ocXJzAYGZlAR5Q&#10;Be9PrOzgfvwyK9sVTparXExXuC9fBeJhYuZnZeED97hMl3kuodCsTMHGhjFGRg6CwtX2LkEi+AID&#10;azcxvCuGZMkr0uAdFIGj36JoJcmZ6F8Vb7yV+9OjL4/3Xh2uP3+w9uJk/c0h4/f7B5BQrDw/WHt5&#10;tPnmaPv1s5MvH1/++cXDHx7d//j89MuD/bf3d18/f/Tj2dH3b5//5cnJj+9f/tvx/uet1dcrs0/W&#10;Fp+vL72amzzbWn27OPNkafYx8GyuvV5bRtLXTI+djA4cjPQdDHTtdbZu9HTsDvc/mJl4OjJwvDDz&#10;cn721dLi6/W1D4cHP+9vf1lffrMy/3xj+TXocG3xJehtcux4bvrRzOTD+ZnHXzX3FImUX3kBY+S3&#10;Vz9vLiHaWf2yu/bDxuKnpem3U8NPxwcejfWfTY+8mBt/PTP6EhgzY68mh5+PjzwHeycHH433PBju&#10;3Bvq2AXqadnsbd3qbt0E6u/c7e/c7m1b72tfG+hYmOpfKEzMiHe7luJik2yjk2GrnmFNz7KlZzko&#10;F3voVfubVfsYtYRZ1vnqtQSb5Dkp3dAQi9Yl5LpoZtirpdkqZTuqRWljojQk4/UIxW5aZd76pd6G&#10;+W66uW4GiRb0CH3ZGEuN2y4Wd9xc7l0PaE4pWGocmq/rn6vsGs6tyPK4nufpnu1iUeZrXeRhkOui&#10;fddKLUSVFKZOuWOmnGyhmmyhDMaTbqNy20g6x171jjGt0ttoONG7/aZTd6zbYLznQOy17kjnOl+L&#10;Ihf9Si/zci/rPDeLykCPPG+3dE+P7KDwrLDYppzK2Z6Z0bbJgebZvoaV7rrNztrVtprFtpq5ttqZ&#10;lropoPbG2f6O9bH+g/GB+xO9xzODj5fGX61Nv9te/rCz+h6CeCjGdyQIiD8XjJSHOtr8Dur+xmcE&#10;fq0zDvm2UisE7hDBb628O8fxUL/H8f+MyO+svjtY+7APGi+92V1+e47XQQn9oAT2EZI/52/Y/b8T&#10;bAkFbKD9jffgsj/cfr+/+fZo9+P9nQ97G29A9QJw/yoY9HpO5BlQHmHxcAVXSNihTnben4sBoL/5&#10;LxB5SOHPBWPkHzFWc4UM9xzKgxIhwvc/P3vwPawyWDySQf7FyU/PH/z8+ODHk+3PEMQziPzXqHYg&#10;SOEfrH061+Hah4PV95C/X2wJBck70EUKD21g7K+825x7sTzxaGH0FGhx7CGwV6eebMw+35p/ubP4&#10;enfpzfmqm6AENhLFPPdsax5pAJqBTsBoQbeHa+9An/fXkeVbIXk/F/BAHXyLjj+PkUeWh2XMaYfr&#10;r5BI+bU34OF/fPavoOX6zKONWQTHL42frkyerc88gfbuApJofnsO4cI784/3l56d7bx7ffLjp6d/&#10;QhZiffqHt2c/vTz+DKH8s/sfzpDENe8hWwcCxsO9dyc7b0AJ/E8OPjw9/Pjs/qfzjDcQxH875Ovr&#10;Bck7eIGAcbLzFrysD/c+gosBvLjAgEJSDG0jy/BCQcJ+n7HU6vHGm8d7n852PkBiDvyHK0i6HijQ&#10;8pyzA+Ocy4MS7IKH/G4vFNz1e628RHTBA1E77AFJHP8tOh4KMnfI4s9tcBQY9rnOcTx4wrcWHm/M&#10;na3PPlydPlkeu78wvA9KmFYe7AUvChCMkX+0/eHh9vu1SQTEwxh5WK5Mni5PnCyNHwMtjj1YGD2C&#10;Avbi2MnqzOP1uaeMq+5rnpyvo9pABn9/893B5oe9zY9725/2t7873P7+ZOPzyfoHoOO198frH043&#10;kf9K8A/4+ODL04MvT/a/f7r3/dOd755sf/9087tHm58fbnz3aOfHZwe/Pj/608ujPz09/AOo3gf/&#10;ShvfnW7/9HDn59Pdn0+2fjzZ+enx/h+ePfjLo/0/AT07+re3j/7np+e/vX3626P7/3K4+fPp/p+f&#10;3v/ri+N/e3781ycHf3y09+ujvZ+f7v/yZPfXv2nvZyDgRHLpIPrxyeFPTw5/+Jvufw8uOXChvjz+&#10;+Pr0M9Cr0w+vjt+/fPDu7cOPQG9O3j8/fPVw62x/8WB9cmNpZHFmYGasa6S/qaezprW1orGhuKom&#10;t6Q8I7c8Pas0Na0sLa0iI6MmCyitNju9IT+jrTinqyKvq7ygozy3p7pwqKV8uLWiv7Gkt6Ggr7Fw&#10;tKN8oLlorLNipL1sorsCVIebKgbqy4fqK8caa/oqS3pKCkZqy3969OC7o53Hc2ObnXW77TXHnXXv&#10;xjom70XX+jtW+Fu1RLlkOqjnOGo2BlkNx3uN3/adTvGfSwtaygkfjL9W5qEPnMuZETN3/OeSAyfv&#10;+i9lRVR66ldf15/PCFzIDp7LCJ5ODRm7HbhedGfsbmR/fEhXXGBvUmhloHOUsVKgjowFUcCSKKzB&#10;z2RLFfdSo7jLoa0JvKE6tPIQh5ZbXpXhzoVB9nfdDGLttG0U8E566vYGurb6ejEhwXGRkfHRt/x9&#10;g25ExIQERoUExYYFxfl4h/v73vTxiXBx9g8OjLqXlFFVXNVQVldfVl1TWFqalVeUmZWWmFRTVhYR&#10;FESQxMiTpdRk6CokeWstEz05dUMlTWMVTWsdw7zb94yUNZxNLPub28uy8hpLy9uraztr63samvqb&#10;W7vqGkAV4fLVjf11Lb11jd3VdV1VtUP1zXMd3et9Q5t9w5s9g1u9Qxu9Q8s9Q4t9Q3N9g2NdfYPd&#10;/UP9YwN9033dM4ysNbN9PeODfaODPUM9rT3nMfKDrf09je3TQ6PDvYPTo5N5GTmZKendrZ2gOjE0&#10;Nto/3I8s1oqkpult7z43YHQ8OAXcC2F9W0NTZ3Nrb3tnU01dV2NLXWmFLIPF09B4OkW6vLC4rqq6&#10;OL8AqLyorDivqKywtCS/uLa8uiArb7hn2N3BnS5N19fQ16Zr6qvqaqloNFXW9IGzNLXO9wzcdPc0&#10;IEtbyys7KGsYU2Ri3L1GG5vXR6ZaSquWxqZWJ2czk5LXpuef3j8BBngmH+8fDbZ2TvYOAk9vU1tF&#10;bvGDzf0HW/dbq5vzM/J3VneenT4rLyj38/BTllUW4hXmZOFyd7qWlZqdFHe7s6UrOTGlOK+kq7kr&#10;KjSK4yoHkqWBjZ2Xk0uQl4+bnQMYHIzoeHZkpVUkOh6K9Vv+YrBdYSBvUIKPAMCPAHUWFhiEzs7O&#10;zszMfJkRXQ5LFCPzMtiQjwmM5VV5eHggwT/fwOFfWfa3A8EGj7pog54vbpChQz+0QYmM71ucO9jA&#10;scAPTsrPzw9OBAYDnKAETtAGHg484BCwF1RBCQYJPGAYYGOcFgmQB6O7evUyeKC8vKAz5AcBoCVo&#10;AB4L6A10BR47aAk8yLGoqxxs3BzgSeXg09Mzi45O8vIJLSlruhmdYmzqZGruAkpdHRsgYyMnHW1r&#10;I0N7QwM7A31bIGBAwSpC1Y0cIGqHBnDq6tvoGSAtoR/o/ChYBS1hFRJ5A107c0N7awMLc3V1b1P9&#10;EGuDm46mYXaGwfYmutJEGTRaTU5JnkI30rPR17U2M3bR17MBH5BV5LV01Ix01Y21VAwMda1N9cyM&#10;ldXUJYUKAh32au4OxjtFqfAM3XIodJDZLbj+81DaXrZnrik6wxCTb0/PctHQF0Kp8aE0BFk1BdiN&#10;JYXM0CL6YrzGWAFNUSZdzOUgM9JsQ9JG+72lssiBW/btfjrN1+hFFpjBYO2DdPd+b416S+kKc+kU&#10;bayRAMpcTdTFXiHYW7e7JnFtsGi1L2+m+d54w53ukpt9VXGpN6zlxFEO2rgwB7XUINvsMIf8mw7F&#10;sc7Z4dbpgcZZQabViS7Vt5xaUjx6s/1nqmOnKqPbMnwTr6nZyvMYEq7oYFCWMiwRNpTqRKeegqCx&#10;yrjB8ujhqgSExZdGd5VG91bG9lRFd5ZH9DfEtFeE9DVE9jVEDFSHrrfeqQ23uGNEzDQj9UaYNgVp&#10;512TT3VXTHJTD7FWHK9O2Rsu2x8qOJsufThReDScszeQM1Ia66QiqS7BrMCDinMyDjVTl2ZGOcqK&#10;L1bfq7nprMaFSndVftydclTmNxiosB6hvRagPudOH3RUyFQXtedEWbCirNlQDkwoTy5UkrRob4B9&#10;a5CDLg9Khv2KFA8HkvqVk5XCz4fhZCcLCaG5uLBcXHgeHiIPL4mXD0lQw88DY+SBgeNjpI//lkoe&#10;x8mBYWeDIfNoDjYcNydogITJc3MQRYUpGEnw2d/b2yctKzc8JjEpPe92RuGtlKz45Kz0nIL0rHxl&#10;FQ0qlUbEkygkqrqqhrq6uo6Olrq6qry8LIVCwuOxUlIUDS11VXUVQzMjAzMjUztLryBfZ59rXiE+&#10;128Gut/wdQ72uBF3IzQ8KDgi0DvEKygx5Potn9h7ofFxXllhrsX+ds3BjmNJfpNpQWN3rk/dvT59&#10;x2s8yWMk0X0g0b0n3qXxpk1FiElVmEVVhFVjrCMo66Mdq2/Ylvib5HjoZbjr3TRXvOVkGOlgaiwv&#10;42FppUVXc7B2mp5a2NzaKyoudXJxxmElwFTFyoTiYmcCEyA38nsYbg4OLmYWtktMV5EYeTCrsV4F&#10;usJ6lYkFmWrAlICs7noJmZ0uM9LLnOeRZ+D4r0QeMncgiOOBwJFgXrx8GcxCYHa6DKpAYBoBHjDD&#10;wCj4i4loxMVFeXi4RBkZY0QYEesYjCRk5ZCAAz8fH48gI2s8NBgx9AgTh2HskLlfxOLQ5uXn4eBC&#10;2Dqc1mBvoFtwCKiC6RycFzjhN5HAAH4gVlbmcwQPewZnAQIGOEpYWFBMTASeGnQFehASEQQngt8E&#10;8PBxw5zyoATi4uEUZmSTR74YYMTsC0sIcQqy8Upw8QhzcwtxCUrycQhcvRbkcPb+4E//88c//tfP&#10;//7b//j53/70H7/959202xJYPmU1MoEkTJESd/O0uRHtH3bDzzfA3T/Iy+dbdLyXH0MBnj7B14GQ&#10;YHlGjLy7hwuypit4a/R09fBys7a1QGMlwbMBhorBoc1tLO5lphqZG9PVlFAUVSWsojSfFAanryjv&#10;oq/gYWie4NH7fOX+b59HPx1MfDxq2BzP6qnT8XQi6+uIK6kYelxPqWrKae0x9A60j4xrW93q3jks&#10;GBwrGZ2JLKn2y8gPLyxzvJUQkl8YX1UTkJpxMy/f3Ndf2cJSzdLWOyY2PDktPrcwr6ElKPGurW+g&#10;2TVvdRMrJQNjup6JsqGJkr4pKGW1DXAKSlQ1bXldA4qqFlFJVUJajg+PF6fJYunKWBVVgpYWVUef&#10;pKmjYGKpbuOoYGAhr28urWFMUNTGyWqJkZWxUuo0JUMCTVtAXE4Mq4qjIFBehm6Op+qK49Rklc0I&#10;NB2KjL68spmmnqOqtrWskpEEns4rTBFByymomVk5+QbeuO0bnmDt6q9t6khV0RUiyMCM9hJSipI0&#10;Opc4gV0EK0aSFgV+jAy/GI1LhCiApglgZYAkyHRxggKGpIgn02lymlKyGpI4GTGcNIasIIaXFUbL&#10;4aS0sRRNcYIqQVoXQ9EUkJQTkpSXJChxCeBFJaXkFLR1dc319cwU5NUkxAkYNBmPo1DIMmQSTUlZ&#10;1cra1tXdzczCXFdfR0WNjsVJYLDiaElRMVFBCXFhtLgQWVJAliRGIQjjMHw4nKCEBI+4OC+ZLEGh&#10;SIqIglsgJl4BTiFhXnCICD8PVlxYQoRbTIgdLcYrysfBzXxFgJ2DHXVFmIPPUt889HpIkHe4i52n&#10;qbGDtpaFqrqJrLw2TUadQFKk0lSBSBRlGTkt4JSW1YSltLSalJQKkSiHwUhhJKmgRGNl0HhZUXGK&#10;hAQZjSZj0EQcmiQpghbiFcRLoNEiYuKCwhghURIGJ0OmYdEEKSklIpkuIUEVFyUK8EkyX+W5coUD&#10;Wd/1CqskniwogReUIIpIUCUxcjiMMpmiRSB+JfIQu4MSCs/IQURhrBBAldYENgyTB2OWklYHotLU&#10;gBjj16XJaElJa8KsNUByjFw0QPKKSGg81DmXB3uBQDPI7sHh5wYSay+tLS2nR5XSwuIVSUQ6Aa9A&#10;IijERCU3N/YU5FXeiIjLzioKC412sHd3dvLU0DBQUNI0MLW2dXD39AxwcfS2MLJzsHLzuxZ8Mzje&#10;zsyVICGjIqdLwdKlSKqyUpoUAp1MkpXBSysIEp2o2qkG7hEEjWQVszJHHyssTV4QS6dpYHAK4ng6&#10;hqwqiZEhk+lYvDyBgiTQZ3whoYYjqvALkCXRCmB4oAGRoMjJKQxuI2HKfhZWLjZWXqCrVziYmTgu&#10;XWZh5+Dh4xUSF5fEYrFgCgbXGLjSwGVGwIpLivFjJAQFeThpJDyVgDXQ1tDTVJMQFqDTqMryMmN9&#10;PdccbEV4uKRwGAUq+E+gKklLgb3iQGKCkhIiEuJCwBYT5gMlWlQQIyaMkxBFWLy4CF5CAoggKUnC&#10;YfFYHNjOb2HBGxILGysTCzMQ5PLwx1bQZuNgZQY7Wa9wsDBzXWXivsICxMPMxsPGATyczMx8LMwS&#10;bGz2dHqys8tdM6t0U2tXYUydV6CPHD1ER8+eTI03toxTM7JiF8+z8tZgEu7IKP/56XfPDl+9AJ/M&#10;H3x+tPXm8e67s10k7vLhzhtgPNp7hyRHPnj79PD9L5/+/d2jL68fff/xxS8P91+9Ovvu+cnn56df&#10;np/+8Ozky7tnfzzZ/bC7/nJ15mxx+nRh6mR6/P7myquV+adA68vPtlZfbyy/XJ57Mj32YKR/d6B7&#10;u6djE2io73B6/NHU2BnQ8tKbxYVXszNPFhde7O58d7T/4+7GB4jjGZnoXy7PPp8ePYV56lcWXq4u&#10;vlqcfTY/92xt9c362tvVpZfbSKrx73bXv99b//Fg8+f9jZ82l75bnnm3MPl6duzF1PDz6ZEXQJND&#10;z5BMNUBDz8aHHo/1PxzpPRnuvj/YuTfIWGwWZrfvatnoaFrratvsbN1oa1ruaFltal5qbpieHVou&#10;SkyLsbPN9nC4Z6tZ4KqbbCyVbimT76hc5a3XFGLeE+PYFGTaEWnTEWmb7agUoYGO1Sdl2KtlOqhn&#10;2CmnWMrH6ZPCVEUTjSmZDqpZjhqx+lI3tMnB6rhwHaqvCj5IS/aui3WYkWGCo/NcZcNyXdtoQXmm&#10;x/VEW+tMV/tib4cyH9s0W7XbZgqhGhQ3qoiPAjbJTDXDUTfbUS/LQTvVSiXVXCnVQjHdSinPWbvS&#10;x6w2wKo+yAaRn2W9r3W1l0W+g36Bi1mpt2O2q/0dW6s8n4CauDtDZS2DVT0jTRMTXcud9VOdDfOd&#10;taudNRsdtesddcsddQvA0944C9TRNAeJ/OTQg7nhx0vjL9dn3m/Nf/q/IfLnOkDQ9t+I/OH6p98R&#10;+d2/h/K/0/+RyCOB8Cvv9sF4Vt7tMn78AWPeoaAflMA+J/KgwcU2vxNo83dEfhPh7w/2Pp0TeaCD&#10;rXf3dz78DscD/SORv5g7/sEmsqTq8RYSLH+6+wEIgleI2oEu8negc0wPq1+bfU1f/uGcyJ/r4d77&#10;cxvi+CdIsDySsuZs7wsYGINuQ30NeEdi3r+B+HOdbH8POTtscK5zHM9YvvV7WDISx38BJbBBz7tL&#10;bzZmn65OPVmeQKLjGem8n27OPdteeMWg8Eha+a/Z5Jde7Sy+3Jp/DnE8sA/Ai7X8FvTz5PAXcBZQ&#10;ZXj+FhoPBUE81DmIBwa0dxaf7y4/21tBuPzhOuIBT/jrh38ETwI4cG36DMbFr0yeAa1Ng6v6dGX8&#10;GGht8nRz5tHW7OOt2TMGl39yuPLslJFf/vXpD+8e/fzhyc/vHv346uzLq4c/vjz94cXJl6dHnyGR&#10;f3L/E7BBicS/gypD51we7IJ7GQ3+Ts+Pv4DXCLyOcIVY8MoCA+amB5fHCWOF23NBgA65OShPNpFs&#10;M5ChQwM476++3F96Bmygc9QOW16sQgMItgQCncAS0nMoYAM9WH0FBBvANlCwB0jkzwPkz2PkfyfQ&#10;z0Uc/zsivzn/aH324crU8dLoISTy61MnmzMPkb2zZxvTp0crL18cfjnbev/s8HvQcnH8PoyOnx89&#10;AMbyxMni2ANI5C8K+IFWpp6sIamTwEX4Ym8ROTsYw97K08P1FwcbL/Y3X4N/5/3td3vb7/Z3Ph4w&#10;/k9P1t8db4AnHPnWB7nqtr5+/Qb+ox/ufg/+mx4f/Pz88NcX9/8A9Gjnx4c7P55s/Xi8+cPDnZ+f&#10;Hv7pxYO/Aj27/+dnD/7y9P5fH+3/6Xjr5/vr4Ar84WjjR1B9uPuHo42fD1Z/2Fv74XDz5+PdPz48&#10;+NODnV9O9//4+BDRo71fQVeg27PdX852//Bw90+Pdv98tgf8f/xa7v/6eP8Pjw6Afjm7/+vjQ1D+&#10;AkqgR4c/AiF0/ohRHv7AyHP1Gf564+nBpxdH378++RFc0h+f/uHTsz/CNYcZ+gVc4c/uvztae7g9&#10;t7+3sL82sTrTPznc1t9T29JSWtVUXNFcXNZeUtZSVNSUX9hUVNRaWtpWUYrE11eX9jZUjLTXj3XU&#10;Lwx1DrVUT3Y3jLRVj7bX9NeVTHc1DdVX9FUVj9dXN2bdG2+o+vXp8fud5ZmGkpmqvJPBxieDjcct&#10;xd2RXq0Rrs2RrnXh9qW+pqXexlW+5k3B1g2B1lP3Avti3QdueZRe06v2MZm4EzAc5zl/N3g80W8w&#10;0SfPVavYTWs5K2QqyWs+LWAuI3QiLWyq4FZtzPX6pJD8cPcAY7qGCLMpjpvOidISYzXC8zsrEc2J&#10;QngUSpYJZUPgj7NU77oTOJ4bM5QRXhXhku1nleisn+RmbKNIMJSjCLNc9XGwj48IjwgKioy4GX0z&#10;LjwsJjb6blTkHX/fm24uAZ4eoUAOTr4eHsFhAZE5qbml2cVluUXlOQVZd+6mJyZl3r2dnZyioaBI&#10;xWC16Cqq0oqGKroyEhRTFT0LTQNjFU0rbYPumsY7EdHKJNq92ITWytq2qpqmsor26lqgrrqG/ubW&#10;7vpGYHRXNfTWNPXWNXZV13VU1vTU1E+1daz1Dm71j2z3De8Nju0Mjq30Di/0Ds71DU72DY0NjIwO&#10;TQ/2z/Z0z/Z0zXd1Tna2j/R2DfZ19o/1jw21DQy0DIx3jw+3Dw539M2OjC9NzpXkFaXeTqmvrB3p&#10;G5oYGpsamYBJ5M9B/LnR09bV1dIx0NUHc8pDIt/e2NzV0tbZ3NpQVdPd1FpdVKpAkpLBkaQkcarS&#10;8jVlFTUVlaWFRSUFhZDFg7K8qKy8sLSyuLy1rrWisEJVXlVTSdPa0FKZRtdQUvN0udbX2jU9MDLS&#10;2lWclOKsZWAho+iqoWtElb0bFDra1LY6Nt1QUrE0NrU5u1iWnb+9sPL44EFVfjF4Gh/uHOwurmYm&#10;3gWH1xaV1ZdUvX3y8nB9vzSvtK2+7cnxk3fP3/W29cZGxK4vbRTlFvt6+sXdvHUn/i6wV+ZXE2IS&#10;25s6FqcWB7sGzQ3MRfnAp05hDhZW8EGUk5UNiI+L+5zFQzQPBEk33JAb/m9B6NADkTT4LMDByGMD&#10;PJcYLB6UoM25DQ5k+meLsgI/2GBLsAHjdxvYC5uB8rwHeGqwgQbAD87Ozs4Ovx4AVXgU2EB7Li4u&#10;Xl5e4AfDAB5QggaMQ5ENHAg20OG5ExigDdjgYMBO+JUBMGCAPKjADbQB7YELGKAHxklBQ2bkY5kY&#10;lpWFS0KCaGPjoqymX1hSm1dQY2LmrGdga2ruoq9np6tjo4d8L2anr2cD+Tsw9HStoYCNIHUjh/89&#10;kT/fC3dBD3QiDRhQ3lDP3ljf1kLPzFRd3UVfK9DaMMwOUYCVnoOOqrS4uLqsohSeRpdR19e2MmQM&#10;Q0fLXEPFyNzQ1tHa3dLYXl/TWIVGp0tKONIptWGO3ZHWR6Wh7b7qHf7aBVb44Ui9k5LrjyuCZhOs&#10;b6nzV3hpDib7UlEobeGrmkJsxpJC2oJcBiICFnhxfTFeEyyPgxT3YFbAfkf6SKZfc7BZrZtym6tS&#10;rTWp3p60ddd+Ld6q3BSTqsSfIMObooM3FkE5GhHdXZR9PTT7m5L3Z2pWevOWOrNGqhNGaxJb80Jb&#10;CyLU8FfFmVBiV1E0AZSftWJdWmBejGNelEN7XthAaUxvwY3BosjhkqjCcIuyKFsHOr+yIEoXg3JQ&#10;FsoKMq+769lXEDzXFD9cfmOu5fZUQ+JU053hmoTRxjv9VfEjjXe6K6Nai0Pq8n1by4JaK4J66iK6&#10;q0LH66Lma6LT7eVTzYg1Hirt4QaVgZqFofphdnK3g6yXh2tWhmoGqpKfLbdudmfu9mdvdqfvDRZG&#10;u6gn+1vd9bWhcaPUxdk1xVktKfwbLTlJTupaAigdYVRRoP5Z153lNIcmR9xGmM6yt9KKl8qwnXS+&#10;Gl+DnXyzq2YkidOLG+V4BeUtyBwmLZHtbKQvzk5lu4RnvSqKQuG52Sn8SNg7SVAQw82N5+Eh8PKS&#10;+fiBIHlHWDw/D0mIHzG4OWFyeYTLM1Z2BQcibRiR8qABIgFekpgQQRThAK6OTin3MqLj78YnZ8Xf&#10;y42/l52eXXIvPedGZCw7G7eYiDhGEsuEusrDxQ2mC8h20WgJOTkZNTUVBQU5EokgLo6s58nLz8PD&#10;xy2KFuMV4sOS8Rp6Wiq6Wsrqanqauo4WttamlpYWZvpmeroWWhra0tdstTMDnMsDnHqjrk/fC+9P&#10;9J1IC+mKdu+L9+iN92iJdq2LcW6/5z9Te2d3oOhkuvZkuu7ZQsuDsarhwuhMH5MMb6NkN50kZ80E&#10;V71Ie/0we4uM6OjSjMLslIK4qJSZqfXh4emFxVVDQ0M25Oc9KHb2y4KCYCJj4UJ+vcMFHgjyT331&#10;Corp0rkQyH4FyVkDTCRTBAqZ1iCRP9dFIg91HiB/hQnMcshvbuD3fIxpBqkCm4uLgx9J0f63DQbF&#10;izHW7RNmJG1HwDofD/AICPBJSIiBEjgh+IYsHnQCKTkQeAmA4CEIcOfngSweCPJxUILXAuyCzB0Y&#10;oB8gYIN5lIORpwsIGGDSg1XQBpwUdAv6BFXQGLJ4UUZ+eeCEAhcAKIEHkSAfODUUNy8XOCMYALDh&#10;2eEwgB+Oik+Yl1+c5zLnJW4hbg5+DgmCuJQiUVVPLrcydffh+r/89pdf//1P//q//uO/fvufkdFh&#10;khg+qrQYgSSsrEoNCLkWeuN6YIgXxPH/GyIPqjBNjbePh4ubo7uHi6+/t66+FhiSuKQYBxc7iUJM&#10;TE7yC/ZX0VTVNtBBUdWUSep0GWM1fR87ursR2VHDvzIhfaZh+peTg9++bwEfDF/u1a2MeybHyVub&#10;e8Yn1I5O1gxMRqTmGbp6WweEGbld94xKuBZ5S8fBQ9feQ8HIEmaVEZFSECZL0zR0lQ1NNE0s9K1s&#10;jO2c9CytLdw8PMMjA+MS/OLiozKzfGLiPMNu2Hl4qZmYy2hqyevoK+rpU1U10DKyOHk6KIGNlZMX&#10;o9HQcrLi0tJkdXU5Y0MlawstJycgA9drBq6eKqa28vrmCroWklIqonhFcaKSJFFVgqAihqFLEFQx&#10;JC1xgiZB2hAnpS+BVyfS9MkyhpJENQxZgypvgATLa9vKK5sJS8iLY5UkcMrcQlLs/GQOAYokSV2c&#10;oMotBm78NAhy+hhpLayMtqSUhghRWRAtL0lWI8vqiWAUiVI6wmhFNFlDgqjGLS4NGkjRjTBkcCJN&#10;NI4uK6evqWUjp6BHllKnyGrhKGoEqi6GpIcnG0gSdPhFFQXFlcSwqgJiCoJicoIiUiSKqgJdV1fX&#10;XFfHhEZRwKFJEuI4PI4iRZWTkVbQ0tY1NbPQ0NI0twSluqKSAoVKIBAxWAwC5aUpRCJOgijJL0MW&#10;kyKJkonCQAiXx/DLUCUVZfFYCX4hPlZBHjYRHk68iBCOn48iIUJCC+DEuSWF2SX42US5WETYWPkv&#10;X5HD4L3snaODIuLCYj1cvHS0jdU0jXQMrBVV9BXoelJUVTlZLRlpDSmymoyUpjQVMWhkFSAZsjIQ&#10;jahARNNwokSMKAGHRSLf0ZIkrCQRL4nDiUsSxSWwQoLSOKwUWoIqKa5IJioS8CQxEWkMhi5Fo1Fl&#10;ZaSVSEQZEl5WUozEwsTLSHHOgrrCKo4liuEoIhiKGJr2T4k8EDCAgAcJh2cQeaq0JtA5speSVpeW&#10;1ZSR04LfIsgr6oKSAeg1IFhH4uIV9WGMvAL9K47/RyJPk9ECDSCXB80gl0cko0siq4MeQIckIt3U&#10;xKmuprOpoTftXr6WhrGmupGrs09YSKyOlqmxsa2hobWqhqG+sY27Z6CnZ5CFmaOD7TVX+/+HtL+O&#10;qyPb9r3hFdwdlrsbsPCFuzsEJ2iMCHF3JwIhSIDgrkmw4O5ucSEk6e60797n7HPOvc/73vc+o1Yl&#10;dHbvc+8/b31+mRk1a85ZumZVfWswZmyQz1Z/97BDaScFdDO8HoMB9xq4CIliDsuMzTOBi0FM5Fvp&#10;c3dJvC86hJ40dbviGhxMEdiTuHyKCPaRyrM2IIvYXAsqVUihiSkM5M8OGBxk4GJYSiSLyFRjKh35&#10;QwQySaCmZiAvL3OQV1BTkFeVl1OTBa7R0NYyUFOF/hL6V+hnjZhMJtzz0CuNSsEzGWQKxQhEI+FJ&#10;OEM2ncKgEM2MxbZWliw4j2JRdWlpsJ83GYsVcThiLtfC2BiuAzoZ+dyKJ0JFkuxLEgHxuCcRoC7B&#10;yBCWUnA4kpERtAAroxEIPNh1PIFGo8FjLjy5og+yyFOqzLsESdXVQEoqyiBl2fgkiqoqCogfDMyo&#10;qiupaSBjp2hpqEHHrQ/9toaSijpmC15eyZ7MiDC28qGwxfLKMVY2wRbmkU4OUjrVWyA45BN0xDN4&#10;p9TdEccsuZz5ceXNSOdIY1nL3UvZN8/cuXH6TsaZzMyLefkZD8pzappKH3fU9XS3DEz1zr1b/fjH&#10;p39sPPv+08sf19c+vVv+8MOrXz69+OX1yg8bL3795eN/fXz5x/PF7xfH3y1Oro/0rAx0L00Ovx7p&#10;ezbYvQoa7n0+0LPa+2Sps33uUfNUQ+1ITeVQbdVwS+NMZ9vKk/bVvu4XoIHeV33dz8aG301PbCzM&#10;fp5E3Jw3QCO9b8f614d717tan/W0v+jrfNXestL+aLW740VX+3PQYO+7ydFPaBx5WaiT7yaHf5ge&#10;/XF27NeZ0V8mh34c7fuur2O9owVh8W1NL9qbX0L6uOlpS/1yU/VCY9V8Q9VMfeV0XdlkdSnC4qtL&#10;RyseDJUVDlSUDIPKi4fKykYKS0aLy4arSrraqjvvnTx/MND3emxgZqx3Trzb3Ujbk86MawEmd6Pt&#10;HuzwajgWXZIWUHUgpHi372lv8S5LwiFHznk/8wuBlic8hWd8TQ45s9MdGHvsafscWTusqGm2rH0O&#10;/L0O/GRLxi4H0SFvm6OBTkcCXS7GBtddPFF4eNexQPeMhLDbSSF3k0IyorwuhzmlOwkTJPStAnyK&#10;JftMgN3VCNcr4c4XAmyOuYsPOfJ2WVAu+FtdDbO/FCzNive8E+MByo3zuxrgmBHueSc68HKo37mQ&#10;wEtRMbd37i89e6Pqen5LfmNNTlPFvUeV97seZLdXFPWX5/chUD6/vzK/t+J+b3l+d+l9RJUP+hsq&#10;x9ob5nserQ61vxrrej/Z+3GyDyHy44Mbk7LA8Zv6C4jfFErkF0b+xPEglMWjXB7a+QuORy+GTU0O&#10;fUDLf9WXcDSb2sTxkKJCETyavzmL4HWZZobfb2p2ZAM0N/oB9K29OTorSuRR1/iZsfdgLEx9khE6&#10;xPn9L7FoUIC+uei/H8cV9Ysf/1NoPupHvykEC35tEIXyKJGX4XjEI/4vbFcG35EwNS8XP79a+vH1&#10;8k8gmfEL1F0aR5zN0RgdqAs8aH7wwzf6E82j4WWmB97NDK5DFaiIetajA7euTP4AGyYLerMug/tI&#10;OjuEcPax7udDHU8H2pBoMEMdqyNPniNR2rtfjvcgMBTSiV7k73KmkeAhL5Fo2jLn9E2hzvKwRljF&#10;omxsWFgpaGbwC/NFnZoR+Ctj8ai//CaXh5YnepF1oVwYtCgbHnZm6PWL+Z8/vvgPSGGrYPNgO/tk&#10;ztQwi8Y26X20BPrCcNsWBtoXBzuWhp+sTPQ9nR1+tTSxDkf41dLnt6s/g96t/bL+/Lf3L35/9+xX&#10;yHyKBLFBvOZRl3lUMj/l799AleUfN88LCDXgpLxd/e3d2u8bz//+/tkf60//9uHFv4GxmQMGlHm5&#10;+NOLBagOq0C+xKD7Mjf4eml0/dvrZ1bmHb9Jvad6n69OfHi98BMs2gxcAylqL3wd2RXl6d8KCqBl&#10;NgWZCIWXEflvhRJ5FNCjQnO+9ZH/V31L5DdxPErkUTd5OPLdD2dA/Y/mBlsXxrvWxp6sIqHkO1eg&#10;ytulX2CT3iz+DKcYThPqBb8ZoAb1iIcz+OUkoiy+bVmmp0Mdz2VX4ws49eO9zyb6nk/2w3XyYnr4&#10;5fTY6+nRt9Pj76YmEM1MrM+Nyj78yDqEaZmmRkEfp8c+zYwj8bjmJ39cmPplefq31dm/P5v74/Xi&#10;P14tIF7tiC/8xM8rU7+CwECg+ezfXsz/48XSf75c/i/Qq5X/8Xr1vxbHf1qe/Gl55hfQ4tRPSOyv&#10;r5qf+rw49SNoeVKmqR8gRVqb+n1l8vevqaz9qV/XZn5fmf0VtIykvyzP/QIpzK7O/g0Eq15BeP3v&#10;sBkrU7BVskGYkS8Hn9GPbdAPoJ/lFkY+zw19Pzv43dzQJ1j6bPbXN4u/rq8g4xuvr/78Ye3nT89/&#10;/vjs8/rKx9cL66/n37ycerE4ODf1ZHLyydjw4762moePyhoeVTY0lVVV5BUiQ5Lm59cWFDQ8KHpY&#10;WlpfmNv8IKe7rqSpMKs880pDXuadkweGGyp+eTbbVXJ3sDJ3oCSz//7Vtfq8wcwTV4JtM2Nci9LC&#10;7u8OuRAsvRXtei/RJz/Zt3J/VNmesLrDseV7w7PjPSr3hred3F65K/RhenzNnsgHu0OvhNpV7gru&#10;PBrXfyIJ0oaDMbVnduScTL56LOnM8ZTUlEAh30BHDWPB1hFhFRgqGAusslAdI9bABPLxgVzcreTg&#10;0sOJTRf3FB+KKT0Wf2t74J208JNRHmEWDJGOAl1TydvKIsjFOSU6at/OnWm79qTt2rdrJxKmZuf2&#10;A/GxuyK3JkdFpYaHJ4aFJcCzcXhIzOUzV25funnl5Plb5y9nnD1/8ejRc4cPHty+nUsmmXK4Fnyx&#10;kMKWiiwjvUI9LJ38HdydJVZeNg7VeUVFt+7aiSThHr5ld/NK7+UX3smuuo9EqkEDyqMRbGpyi74Q&#10;+fuFZTk5lbm5j4pLB+oaJ+pbpuofzja1zjS3jtQ3d1fXdtbUdzS0PGpoaWlsr6tpr6rsqKp4Ul7Z&#10;WlHRUlPd2ACqbKgtqm4sbawuqK4vru152PGwpr76Qfnpoyczb9yuKauqLa9uqWtqqKqrr6zdJPJ1&#10;FTVIgBrZyK5QoLaksqnyC5GHTEgrHpRVlVRUFDwoys6tL6m4ffGqMYNjyuJxCBQPW8f8ezm3Mm7e&#10;ybh5+0bGzWvXIb1z43b27bv3s/OKcgtK8kvqK+ozr9zmUTjmfImDuZ23o2eAl19pQXFTZc3j6vqK&#10;7NxYV28fY8sIG2dXrvHNo6cai0oGWjvzb2b2tLRO9Q3dvZox3jPwanG14E72jTMXxrv73yytXTp2&#10;6uKxU9nXblYUlDydW54bmbl99XZFUeXC9NJY//jThWcnDp+6e+teS/2ja5dvRobHXjx3NT+naHRo&#10;cmfqnuqK+p6Ovtbm9hDfUAWMgraalp6WNorjDXR0leUVdLS00WA1SLwaGeaGB3sZrEb4tfxXt3QU&#10;hcPs5iuAhoaGliyIDRSA/G8JO1pMxrG/xJyBHJjQpTChhWH6Mv912qwItf51+rZBdHazMDQFBmwV&#10;+p0AbAziiIpsM9joBMWgAGw8TDAr28UvYXlgQjcGQexfBnH9sptoLUhRAyrKyytqampD82BswcjR&#10;qQwdbQNFBVVtHUMXVy9jY6uzZ69n3XuwNTLF3t7b2dkfjTMjtfH2cEd80lG8DikK5Z1lzvIoXodi&#10;KGRHBfmoNuH7t4sgRVuGpSjiB9lJvextPN2kLq7mVgE2lim+btt9ndKC3ZJ9HcOdpWIi3s/JxdHC&#10;ns8Ui/nWVhau9nY+rs4BDlIvJ6mHq723lamtkCUSEGk0ZflYK07FnqC7waLh0yGjpwMq482PmikW&#10;bmXd8jGsTbXoPxtyM5jXfHxrVrKHWAFjb6gk1VdzJ+M8qQQvKlmqp8nAYOx05fc5cOYLz/Rc212Y&#10;7FaT7FETY3eGr3yMhXmy22HgsHueH6U80ng3DXPHW7hTqO+Kw6SGWe5KcYsIMM69vnO0Lbu76kp3&#10;2QXQk5LzxZe3dxRfCHWgmVPkTUlbDBUwHD1M7vnUh/mnHlzcAUtvpocejrKLsCH5iXU9OKoSPUyY&#10;xPB0tEPJ6YSeonM998+05Rxryd7bdC+tvfBI4cXYe6ciru73v3MsPPtsTPntPQ8yttfkpNcVHCy6&#10;lVyZs6syd2ddflpzYXpPybGmq4kHnAkZocLCZGl2onXmTscjkZa7o2y7W+7fuLAvNdI9Odh2ob2g&#10;r/TCQOWVhY68c6k+YkPMuV0h24NsCVswFniFaDtmX+G51tvpladjGi5vqz4X2Xw9/mnNyZY0q1I/&#10;/PRO29Eo04losw5fxm0hpsyT0BJlsnwuune333b8Fj8VTIChkitRjaOKYavJE+UwZEV5th4Sf4au&#10;rUnT0SFraqI4nqtvwNHTZ8oGcaXqaCKxaGTk/Yt3vIzLM7W1vqB8vS/jvlK0ETd5mp42RUeTpKtN&#10;MTLwcnE7fvzksZPnDp64cOj0lWPnr50+f+P0ucs3MjLpNLamuhaHxaUSKGoqqloaiGM1SF026AIe&#10;j+Vx2SIh38RYJBDwYDKUBUDH4XAGBgbwC9LTNZLHKLNwLA2MKkELRzQgaulo40mGAh4pLtDlcJjn&#10;1diAsgOJJfvj7u0Mz0mLKDuS9PDqwdHSG087yj7NtP3+evQf3839j5+Xf/84/fv76b+9n/73D3Of&#10;FrpH63Ib75w+EOKQHiLd6We5C5raFj34qGOsa2ykd3Z18X1/7/RA32TmnXvQOahrKKuqyenpq8sr&#10;YNTVVKAnVFVWUVZE4AbK0zEK8OOGHkEmWQIZ0KEg2dB3/dOArpuzMnz/1Ud+c3bLFuhYEAqPOsgr&#10;Kyui+BtF23Bw4LDof53gQBka6qMcHArAUUXpPIq/4fDCLCyCfCiGfPMwgrqIJztK5CGFkhpa6qrq&#10;SABhSFXUlNU0VMGGFGaRfBlqh3agEVgRtAk56LlDETx6NqEArBEaRIk8GCBYHWSihdGlaCNQBma/&#10;GDLUjqB/GXbXkX2SgRRsdPbbpeo6akqaigoaWwhUvLaBlpa+JltIJzEMQmJ89h7fObYw+p//+//5&#10;x//6f/6///t/JyTFKalgODwCnWnk7m27Nz01eXvMtqSopNTY6G2RsYnRMQnRX3A8QuRjt23fhhJ5&#10;yI+I3RoeEQIthIYHbY0M3ZYYy+WzYO1YvJEhwcjL3/vwiSMunq4CU5HUyQ7DNBOTJTy+m5VzUrBX&#10;eqRL+tbCxcc9f6yVve7Pmn14e7zpSnvZ3Z6GwCO7j+RlXi4rv1Jcfim/JCR1j0dUgtjZk2Njr8Pg&#10;0EysqMaWZIEZR2LNN5OyhBKBxJojNreyczGxsJFYSKUOzs4ePk7u3ma2Dnae3rbefi7BYf7bEmPS&#10;0rYmJsfvSotMTvXdGunk6y+xdxTb2Fq7udl6eDn6+0PqHhrqGR4OtltIiJWnh0d0pEvkVvuQUCs/&#10;fxu/IKfQCI+Ibb5RSab23nSxlMyxxNJMjMgmJKYlmWFJZllTOHZUriON52RItqBzHYQSLzJTyhI4&#10;c41deCauInNPqXOoq1cM39iFQDXTJ4ihGJSnsJ0YAhci2xHPsmUZe5G4DjShC1XgTOE7MY3dWSI3&#10;WEplO2gbio1IFtAglmplRDHXp5gZ0qC6PR46baY1kWzG4zva2gRYWPrwRU50ljWOLCHR7AxwljSW&#10;C4vnoY83x5KtaRxnPZwpkWZFIJtS6aamZo5WFk7OTl5cBp9F54kFEjKJAd2QSGhqbCJxcnZ1cnH2&#10;9vWB+5qpmYm1jTmPz0Kj1jCpJCJOn0LQZdEMuEwcj4UTcAgchhGHgTXhUSQCmoCOI+iqGaopYVVV&#10;oBsV4HACIo5PNWKT9ahYDaqhBkVXlaqjrq+whaKlZcZiudvYhnj7+bh7S20cbKSOUkd3M0t7iYmt&#10;gGsmEdtZGNtLhFILkZ2EbyNmW0g4FsZMiZguFtEEAjKXg2cwDCk0QyIdR2ZRaFwKXcxkmXHZ1nyO&#10;gzHfVsixF7JcJQIPC7GzCc+SRTYh483pZDMuU8wXmBqb8zliPseESxdrqBrIiLwaRl4NS2JQmHwi&#10;lUck84lkAZViymFbM2Xk/Vsij5J31P5WKJ0XGduBviXyIJjlCxFnedQ1HiQxdzWzcAN9ofD/TOSh&#10;JFp4E+JzeNZgm5q5cLhSNsfGwSkwKCTRxzsiP6/q1ImrDnbedlJ3a0tnuPrDQ+OjI5OFfAsrK2cv&#10;rxBLGxd3r+DouO2BgVExMfD7Tg0PiYsMT9iZlL53xxEHK08Tno2AacllWtDJxjyOBZUhpNP5cLQl&#10;eH4Qy/qCR/Qd75izNr6JAhtbI4YFxxIOCPwKQCSKkEYRUunGBIqAxjIFURkSOAh0phmBJJRBeWMc&#10;jqWqqq+goIG4XyhpyG1Rhv5JU0NPXk5FSVFNQx06PB11dU0qlUomE0E0KhGuNBLRCBHJgELG0ckE&#10;gpE+lYiToXmsk52tiVDApFKa6+v2p+3WVlfjsNh8NofNZAm5PDz265AasrGw0eE7SEQ8kYDDGhlQ&#10;CHgQlUhgUSgMEomKxzPJZKhCocD1qIU+0cKEPtGif4sKqbqmBmQqKiMDvSrAQ7KqGkhJWV1ZSV1V&#10;BW4LWmrq2iAFRXhgNYA+X1tVU1dOWQeDocir0eRVGKoaWhiM9haMvpq8ttIWrKoSFoOhySszFdRw&#10;GAVnsfmZ9GM+jp4WfIkJQ2RvIhXRRAIK3L4FfDJfRDM245jZmdi5Wbttj95+LO1YRV5F9tXs3Bu5&#10;uddyrhy7nH/jfuHtkqbSR+21Xf2tI5N982PdMwOtE+2NA/3tkz2tk71tUx2PJjpbJjoeTT5pnX7S&#10;OtXZNtXZPt3eOvmwebShpr+uZqCpbvhR03hf1+rY0MuBntWRgefD/WtTY6/npt+tLn4/N/Fhduzj&#10;/MR3M6OfpoYROj/45M1w73r/k9eQgjoerz1qWuzueNHf/arj8cr44Ma0LFI5aGbs8/QoAuWnRj7P&#10;jCEu8+MDP/S2v+18+PLJo1eQtjU9e9yw+rAOIfINlXP1FbO1FTO1ZdM1ZROVxaOVxcOlBf3F+b2Q&#10;lhQiKisZLSgaLq0YLynqqS99Up9ffTP9yIXYrRnxwTkJvtV7Q+6EW1/w4t8IMc+Mss9P9ak8sPVB&#10;mn9lenB+ivdpb/EOM8Iea+oJT/FhF166A+uwO++QGzfNjr7TmpZqQUm1oKVa0rdbsXZIOcmWjHCu&#10;XrqHyRFfi22W1Hu7wy5Euh30tjgV4nQxwiMj1u+Ej/Skr00oyyCUh4s2oe5xNjkX7Hw5wu3KVpcL&#10;wfYnPEwPOvJ3WdIuB9vd2Op6IcD2UqjjWX+7C0HO53wdTnk7nQ/0OuPvfSow6Oq2pOx9x4vP3Kq/&#10;U155s7LsTl3hzbri7Pby/J7C7CclSKSa7oq8nsr8XhBkluZ2QWZpfl9NyWhLzWz3w7XBjldjXe8m&#10;ezem+j5M9K0jwwIPIt7rqNP6f0vkZ8a+RzU7JnOQH/6C42eGPoJQto4S+U0cj4asQaLWfCOUyP8z&#10;lP9zvNYvMeKhQP/6RN87lL+jxiyUlM2ipB4NXPOvRB6F8iiF/1abRB40PboOlyhylY5voEQe9XxH&#10;hfL0TW4OQnj6JpT/BrLDIqSYzPcZpaWovvWOR9tB20Qd6kFo+7B0bfoH0Oo0guBRF/hNHA96IfOL&#10;R5kvGKj9bO4HaGd+5IMMx6+jRB6F8n8h8n/qiy/8F5f/BVnceRl8/+LjDylijL9Htkrmzb0wtj4z&#10;9Hq0ew1xc26d729bGOxY+lZDncuwFPVb3ySzm6AW5bPTAwhqh5bR44C6w4OgcRASWUsmsNHDgnrH&#10;o0LrohrveYG6yaOFwYY2363+sb7299mhdyNPnoLQOCcooB9sXxtoW+17vCwTwnMH21eGn6ygjUA6&#10;0fd0auD5/OgbWZz3jdXZj88Xv3/79Nf3L37feP63989+W38K+vW71//+/Zt/h/TTq79/ev7H+7Vf&#10;0BFi3639CgXeP0MKgz68+OPTq398/+Y/P76Ekv9A9d3r/4D0w4t/A0E+yuVRrT/929vV314t/QzH&#10;GfnS0PdiaXT9xewPL+c+P5/5HgSzcBXNyXzb4TCOdCyDvTrxATLRywzF5YvfuNVvUng0ByX7KFj/&#10;Fp2j+guOB6ENfqsvddEPJ9/Eq/lXQYPfEvnxrjW4MMZ6nqKe790PZ5AA8Y/nQaOdK7AvUACKQZX1&#10;ld+g5bdLv8ApRj+l/IXIg7HJ5TehPAhOruwTEZz353DqESjf82ICTiuc38FXUyNvpsdew81oevyN&#10;TO9mxpA4NtNwgSEgfgP5YDyKaGrsOxByuxn/PDv+89zELwtTvy1O/rYy9evT6d9R33ZUq9O/oWge&#10;oeEzf6zN/duzhX88X/wPSJ8t/NvT2d9Wp39emPwMWpz6cWn6p4XpH+enPi9M/zA/9f3C5PeLUz8s&#10;T/2wMv15Zfp7SJdkRP6rEBaPCmX6S1+1PPfLsozOw+pWZ/8dtDLzb8vTfwetIF72vy9P/IYaq6ij&#10;/czvaPyc1al/W538x/LEH0vjf1sY/XV+5JeFkc+Loz+sTv20Mvmj7M9fPiIX0uSHp1Mfnk1/fDP3&#10;/bOJ988nN97Cr2Dx+7XJ18tjz55OvlgdX5voGp/uHutt7OisedT4oLKtoqHpQWlVbnZdflZDQXZ1&#10;9q3yO9fzLpxe6Gl7PdbXUXyvJedae/61kdJbU6U3q45uuxnlci/R6/Y2z+wUv2sRTpnbvG5Fu0Jm&#10;+f7Igh1BWXFe5wOs7qcGPdgZWr57a/WeqMrtYZBmb/O7G+/dfXpX8+6I7oPxXUeS2k7vLD+9K+fS&#10;/sNHE8/ePHYx99zt0hvJ+6MIZBUBW9eMrm1F0nRmG0Ra8/Z6Wd/bFVV7elf5scSa0ynVp5LKTyfl&#10;H4q5sSsszkFoqq/IVsOY4PR8rM2teWwxk54YGbU/bU98bOKO7Xt27UxPTdkTEhQDgufhiPCEqIik&#10;8LDYiJConYk7D6elXz5++u7FK9eOHTu7b9+Vo4fO7EuTCnlWPJ6IxrARmV47fm5bYJQNz8zXztVe&#10;bJYUGtn4oLwqt3BvfLKYwtwVva3g9t3Se/ml93JRHF+ZX1BdUNRQUlZXUFJ7H6HzMlKPfP94VIyE&#10;kp+ob5lueDTT+HimuXWs8WF3dW17VW17ffOjxoeNDa1VlY/Ly1rLyjtKyx+VlTVVVzXUVtRVFFVU&#10;3C+ve1BXmV9ZmV9ekV988+KVc0dPXT1/uaYMCSjfUteEjuna3tKKEvk/QXx5NeSAXV9W3VCO5KC8&#10;HvRllNeCB4V3c1oqay8cPcnGk60ExjQDXEJ4VGFefsb1G3dv3wHdvpGRfScTwfH38h/kFebcyc7P&#10;yi+9X1qaW3zm0Kk7l29V3C9rgquouqn9YUdDVV1n4+PSrNxdIdFhNk7BZrZOHFHB1Yya/MKBtifZ&#10;124+aXw4NzR27dQ52OsX88t5NzNzb9xenZxdmZjJunz98okzRVk5j2qbni+sLs8sX79wvaSgbG3x&#10;2fjAxOzEfN7d+9m3c2qrGqvK6yLDYw+lH+ts6xkeGN+7+0BNZUNPR19z3cMdCTvdHdzVldSw+gaa&#10;qmpGevqQgpQUFFEcj8AZ2fQtlEee7REGjcD0TaSOvgWghTVkExhQTEa2v0xo+c0JlsKkIGP6aCOb&#10;E1oAnaAANA7rhQ34yzag1dFMyEHwmawu5EPOFllQHdgM2DDkTUTm+Q6ZYGxOUAvKwFKYZA3/2c43&#10;3wYwkAdSVlaEptDVQbPQmq6uLvLmg9B8ZTk5hM6BoaGm6eLkamiI1dM10tTSM5VYuXv4Hj58Ojv3&#10;wc60w46Ovi4uASg0t7P1dXcL24Tsm/qWtqOEfVP/bf63mR7uoVAdJfsO9r72dj52Ui87Gzc3qYuH&#10;ldTbUpLi65Hq47w32GOnv1uYvZUVk7rVyyvMO9DG3JZMYPM45gKepZWFi8RYKmCZ8hjGbDKPS4ZX&#10;erYFXu94oH19ekh+GL8gkDpy1P3RDmk6D1McxW1OszpurZwVyi5Isn1yNfVsiJWxIsbeSNWNbGBn&#10;oO1GJriTCCJFDG8LJphDKNoRPJl5ODvG/n6c43kb0nYjzHHmlnI/Vluq1R03vcZks4oY0xQCJstf&#10;EkFS8iEpnk7xOpMeFOHFu3c5eaT1bn/Djc6KC71Vl/urrjzMO95acCregx/uxNof47Qnxjk50DLQ&#10;ihRsRXTja3kKdZxYqiJdDF8L48ZWj7KlnU/yqLy8sy3neHvuieY7B5oy9jXd3teQldaQvef8Tpc9&#10;W40PxFgejLdJi5DsjTLfHWmeHm99ZLvjrTNheddii24lltxObCjY11VxarLxatXZqH0uhFuRJncT&#10;LG7EWlxNctgVZFpfcC7vzon4CLeoAKmvLbPi1uHR+jsjDXcqbx7g6WGoqhh3Y2yEA5eujDkZ69KT&#10;f2Ky/Mx8xbmn9RdXas88azy/Vn/2RdXh9jTLxxH08USTmTjJaAi3z5dWLVUvtlKs8zKs9Dbq3WHb&#10;t8/nsJmRoxrGQhtDk8Nw1JSMMBi6hirPEKHqVE11vKoqiKWjy9HTR4k8Swch8shSHU2KhhpN6588&#10;4hlaiFAcjxJ5kqYaWUudrK1B1FSj6GtTDPQcrK2PHz1x4vSFvYdPHjh54eCpi4dPXTh57tKlyze8&#10;PP2IRDJc9lhDHI/DxWKRoCUGBnp4PNZQFtvE0EDPQF8XJBTwKCQyAYdnM1k4IyyIQWMSsBQRx1RA&#10;ExozTIV0EYvKYTBYfAHbzJi91cv+xLaQI2Hut3dGPrx1oq/4xqeptr+vDv/nq6n/+X7xPzYWfluf&#10;+/wWbuHTG2+mvvu48P3G/NtnY89ne9/O939cGl6f7m2+d/lsanB6lGeMp0NNfs5o52Bv28jyzJux&#10;wdXVxXdVFc00ChPpR5S2yMkjzF1dS1ldDRnpWlFeQR7pAJBgMgiRl/sq2YQSeRASq0ZG5L/6xf8J&#10;5eVlYeJRfUvkURYPgv5ES0tDV+ZUrod4xyOh3o2MjGT+8YiDPKR6SHR4XZSGo4wbRfBgozQcKqIF&#10;0DKaMkd7MFCMjkpTW0NdUw1SVXUVZVUlFMQrqSgqKMlDCj2biooSSuGRDxEqSpCiTvFoijYOLYM2&#10;W0ZXB9uMrg6NdYPyehCK7L9sgCxmPcrcv/WIB4ENWwUplNHQQiLOq6orKWsoahlq6uMMNPWQLSfT&#10;8HQW3tiCI5GKEtOSRuem/+t//a9/+8//iouP2rIFQ6Prs/nEiBj/tH3J25IikPDxiZHR2yJjEqK+&#10;JfJxKXHxqTIH+eSYyLiI8OiwrZGhsfFRoeFB4REh/oE+0FvDNsCGEajE9CMHQiPDpI62Dm5OVvY2&#10;GKGtJcWMT7Tk2cb62ib7nqjPLF7r6Pv3521/W27+ZbHu4+TJlnyHtAj/Y7vcdm/bfvni1YrK/ddu&#10;WPj42wWHCZ1dRM5ORLGYIBAYcThMiRmRw6PzRSKJpcTK1tzaVigytbVzsrays7GxdXJ0CwuP8vIL&#10;9AoK8Q2PcPEPtPbwDI1P2JqQlLJv/44DB5P37otJ3e4ZHOLk4xsUHRW/c1dwXAykMTtSo7enbEvb&#10;5R8V4RUW4hQUCHIICLD3C7T1QeTkv9XRL9zRO5zCtcJRJWyRI8/ElcyyNiSZICnZjCl0xVKtSCw7&#10;hsAJT7di8BzZQhcq204gcRdbeJnbBti6hEts/PA0czJTSuU4Y+m2FJ6bmoFY3dCUZexF5bvTBG54&#10;pj2Z60znuXPEPgyuO4FqT6I5YElSfbw5kWlrSLLSp1jgWbZYhg3MQuNkhg2daUuj2bDYtmJjNw7P&#10;AU80NSSY4kjWBIodVCfSHChMZzrXhcl3Y/JdGFwHI5yYRjc3NnVg0MR2tq5w0+KyhGQCXcA3IeAp&#10;FDJDamvvHxDk6Ozk7OpibComkPCWluY8HodOo/C4bBaNyqAQyQR9OlmPTcfx2QQRjyxkEfgMnICJ&#10;F7PIlgIWTU/bSFnBSEmJrK4uoVIRIk8yYOJ1OCR9YzqeT9AXU7BsI22KrrqOHAaroUYy0KXgjaBl&#10;FoMJk7HIxNrU2pRjbCk0txFbWvAlVnwzc46JCUNoyRFLaDxjIl1MoJgQqKYkigWNYc1k2fJYziY8&#10;kJeF2M/aOEhqHO5oHmZnEmglCLYRhUjF3mZcRx7Zko4zpxpJGESpxMTcxJRN4/CYAmOOOcmIpaKk&#10;L3PiVtUxJFKYfGS02G+IPOsrfP+WyKMO8iiI38xHI9iITexFsgA7fKHNJpFHGT0sQh3kUR95Mws3&#10;c0t3U4kbGj7+L0Qe9YtHQ9ygQW/A5sqGh2VzrVzdwxAoHxiXlLjfwc4b5Ou9FZ48Av2jIXV1DXRw&#10;8OFwzGxs3IOCYt3cghIS9sTH746ISIyKSg4Liw8IiNy/9/ieXYddHPzMJY4MmrGQb20sdiCTBHQ6&#10;vNoY81hmPJLAEs8L51nfCoy/4BycJnG212dasizYLAsK25LKsaKQhXSqiM40wRI5ZLqYRBORaSZM&#10;jiWFZqKrz8ARuCSK0MCApqqqr6ysjcEoa6jrKshDx6mmrqazSeSRL4xaOhSYEBxPplIIIBLRiEgw&#10;JJOwIBLOkIw3gpRGwpNJBAIe62BvizUyuJVxc9eOnZrqGng8kcVgW1pa8zh8LpdPgCJfh9uGFBXY&#10;BLhz4oygBVgLGY+jEPA0EpGEw8J6KRQS9MjoQyrymVdJQRaiBh6T5cGATlwFHcoJDOR5F25wakrK&#10;qgoqqkpq6srqGioamiA5JWUtbV3kI6maFlZLH6eho6+gqiunqCUnp6uqhAR0U4eWt6gqbVHBYOD5&#10;l6yppbtFzk5kcnh3mpuNvb3E0s3KwclM6mRha29uY2dqIzW2sBKaW4vMIMfbwS15a9yJPYfyM+6V&#10;ZhcVZxVcPXr+2I4Dx3ceTE/euzMmNTYw6sKRc3ev3I/7FngAAP/0SURBVI3wjZCK7dxsPG1NHKQS&#10;Z2tjJ0drLy/HkECv6FC/+LCgxK1hSTFROxLi9yRtS09JOJCadCRt+8n9u8+eOJxx7WLe1Qu5WbeK&#10;72YUluTXtrf0TQ0vdz2abGsc7Wufm+h/MTf6fmHq09Tw+/GBt2P973o6nna1rQ50v+x78rzz8XJv&#10;59r40Luh3tdjg+sTwxvjQwganh79DvFYnP19buKn5dk/Fqd/nxj6frBrQ8blXzysW35UvwJpc81S&#10;fdV8TflMZfl0ddl0Tfl0VclYZfFoaX5fYU5Xwb0n97M78+92FOR2gYryuyqK+4uymxuKH1dmFp1J&#10;SMlI3VaQFpsV61G1J/hGkNlBW9L1cOndJK/CtOCy/cGVB0Mq9oflp3ifcBcliox2WlKOuPL3ObIO&#10;uPJQpdmzEs2I0QKjWBEhgKEbJSYlWzKSLMgp1pQEcxxojxMr3UN0PMjqapz3rcSgK9E+O2z4u2zF&#10;8RJWMB+XYMNN97E6Gex4NtjhfLD9cW+LPXZc0FEPyaVQx8uhLucCHM8EOJzytT/j73zEw+moj/cx&#10;/4BTYRF30g4WnryWd+L2g8uFxTeqCjNqC2425d9qKbrb/iCnu+BuZ3FeV0lue1luR/n9JxX3e8rz&#10;e8ryessLhmpKxpurFzpbno88WZ/o/TjRtzHRtz7R82689x3Cyr8h8iiU/xbHg74l8nMj36FEHsXx&#10;KJH/4iAvw/FjA+9H+9c3Be1P9n/R1MAGaHrwAwgqyrD+l9gym0Lh+7dEflIWuwadBU3LQsn/WUvm&#10;/foXIv8tgt/k8qhmxt7Pjm9sQnm4PpenvoSjQYk8gtFlIWjWJmXhv78JB4+yY1QoWUb5KSqUhG6W&#10;R8og9PxLbBY0WguCpGUcHMHfXwd3fTaHDNmKRKSZQ5g7aqCRT14t/fxm5VfUfjr7/eL4e5kvOYLj&#10;IUV93ufgUAx//Gci/6cm+95ND/zpGr84hmweisiR2Clj66iv+sLYW9ns26mBZxN9a6Pdy0OdC4Md&#10;88NPFsEe712dHnwOQpeO9ayAwIDZ2cHns/3PZvshfT438ALS6b5nU71P5wZfIqOVfgXEiyPvUFd3&#10;dHXfCj1E6OGCvZseeIN6x4/3IG7yU/2vZwbfQsWZodewtZBODbxcm/lu4/nf4chA9eEnK2iYlP62&#10;heHOtZ6Hi+gQoF+1MtSxCvmjXc/Q1ib7vyB+mZ5DNzUJ+wXtj7yaH1tfnFxHQg8hA70iX0FeL//y&#10;bu3X98/++PAChBB2yAEhAf0Xf/onLfzyYv7nTT2fQ2KMrE3/8AzO5vxnKP9u7fdNQL/+9G9w3hHk&#10;PfAKDs6z6e9Q5g5CCTvkzw+9mep9Pty+hCJsyEeuLrh6B15N9jyDFD22kI9WQY3NWSgJBTYJO5qD&#10;lP8/EHn0G8BfBJkokZ/ZDNf+NWczH7ZtE8eD4ESMdK0Odiz1PJrtfjiDxIWXfdcZ6VgealuEAlAY&#10;9uvN4s9Q9+3SL3DSR5487UVixH8B8aiBjun6r1Be9tHlyzlFBxBGhhTufwkaH3w9OfwWgfKjb1HN&#10;jL1DKPwYElYe1eQo8sVR1st9j4z+Ovz99OgPs6Of4XYD952lqV9Rn/eVqZ8hXZ3+5ensb0/n/742&#10;98eqzEsdKTD5C2hh4ue5sZ+h4svFvz+d/XVh8vPs2HezE9/PT31emv1xee4nSBdnEC4PWpr+vDzz&#10;I2hpWuZQP4kEo98U2uDy9G+bWpoB/QIp4rmPAPe/r0z+sTzxt2+1NP476JvZXxfHflsY/XV26OeF&#10;kb+tTP796cw/QGvT/wbVoZGVqV9hXUsTPy+Of14e/3F1+udns7++mP/96eRPT8d/fDb5Jaq+7Ap8&#10;vTD0cn5obXZgabp3bmVsda5vemVkfqZrbORx70hrR19Tc09DY+P9wqLrGQ+uZ/TW1nVUlIw01zXm&#10;3Kq7fXGg5G53zuVrsb5XI9wzot3uJvpeCrV/sGdr8e7w29HuNyNdb2x1vpfsfz3S7YCzoHhvVFFa&#10;xP3UkMp9sQUJgQ9Swq+FuJXtjGlJT2zZE/twT8yjQ4ll+xPuH9+VnhKWuif2Yv7V23X5FYPNBa3F&#10;2dV3g6LcvJxEu7a6b/ezPRHrcyUp8GZSUHF6TN3p5NJDkXXnknPTw+/u37o3wMaJpS/QkSfIYVyF&#10;zG1+7q4SgQWf6evsuGdHSlREZHzstq1hUeEhUX7eISGBkWHB0f4+oZBuDY328/SPCQnfm5xybNeu&#10;8/v23Tx++MbhA2d2Jh/eFh1oZ0nRUGMZGBxITGqrrPGxcfSycvS1c4VXj7P7D7dXN1TlFuZevWnD&#10;N3Y1t7l07FRFXmHB7czCO1k1hQ8q8wvqHpRUFxQ1PihHiXxtcUlt8YOawsKWktKeqtrJhpbZpsez&#10;jY9mGh9NNbf21TW0VVa11Te0Nrc1NrRWlD8sLXlUUtpWVNxUVFRbWlKVe+9+U3VTdVFVzvWc8tzy&#10;+7fy0lN3pcZuO3XwWFbGncri8vrK2tamR48aWsBorm38PxH5hnIEykN+VUkF1ELT0oLi8vtF9zOz&#10;W2sbD+5II+kY2IhMCeo6R3bvu5+Te/3qtczbd0B3Mm5m30FC1uTdzc28cRtUXlheXVJdmHW/rf5x&#10;S1VzbXFNfWldS21LQ3Xjw4aWtoaHxXfuXd57xFts5SO0dOObVefeL8vJG+zszrx6o622cX54/Nqp&#10;cy2VtS/ml7Ov3bx/++7TmYWp/uGSe/m3LlxpLKt60tK2PDXf9bjr+IET7Q8756cWe9oHWps6G6sf&#10;nj11+XHLk6b61pTktKTEXf19YzXVzXt3H6qtau7qGKivebg7Zd/t65kudk4KGAydTEE8ZdQ1DHR0&#10;5bfIaWloqquqaaipa2pqonhd9SuUlwFohMhDinJtGTn/wsGhDBTW+hovXknmLI+QLZRkfeMCv1n3&#10;y/zXSdYYAuJhgjY3m4Wm/jJBPkxomc1ZMKAi2hRsKmw/StshE107uhkwC5noTqFVNuuim/Ttpm6W&#10;RJtCNwkm2YoU1NQ0tmyBDVaCbAxGjkQg2tvawREwMDCClzUKmeHo5BYQGJZfWH7+UoaPT5irq78j&#10;/ErsvFydA50c/Fy+usZDCjbK1v8C5T3cQzfl+Y08YJFbiDuUkVVB6Ty0Y2/nA0KJvKtzgIujj4+T&#10;l5+9k4+lRYKXW4q3y25/91Qf13h3JzsO09PKOtjDx83ejcMU0akCDktiIpSKOGZsKl/INhGxxTwy&#10;U0KlmhuqZ8R5FW2zfxAuKAokd+606txjf0SIueVutJKVcCeQcdLZMD/Zrvvm7t1OHO4WjKkaxo1i&#10;ZKWjKVRREihsYWIwPHlMnBmn4mBMw+HIM56C3ab6u1nKp0WaxxiY6iBeeSgj013/VXbSbQ9inD4m&#10;L8gqHKsQSFTJPRCRdyY+WIovuJI0/PDmk9pLvfVXOivOPbx/tLXgZHP2kVQf42gnzvYA8wNxbkcT&#10;PRI8BHwtjAND2UukG2nHTPY0vrE3/P7plJqMg4/zTj28e6Tx9oHHOUdbc488zDrQlLm35s7ujMOB&#10;SX6ckymOJ5IdTqQ63TwWkhzMO7DNpuzO9mtH/NPjLdO3mZ/a7Xj/Skxv3dnu8jMrnXeLToQe8mNc&#10;jhLfSrTKSHLY5yvIP5NUf//sviSfhHDH5AjHSB+T+vxzXVU3+2uztgfZsLQQIi82wJgaYE5FOTzJ&#10;OtBxI6XnRsKz0qOvK468LDu0fD/tRcXhkcuhHdvFHZGU3gjG8g6r4SBmlzuu2kKp0V61M8DocbBB&#10;tZ9uQxyvMMrUQxtjpoQRqsixVBQMMRiWtgbXQAd6Y6KGqpGSEkrkER95XX0OMrirDkMHiR2PesdT&#10;NdVJaipI162nw9bXZWhpklVVIB+F9VAGwfFa6nR9HTRwDcVQx8bc9OjhI8dOnU07eDz9xPk9R07v&#10;O3b66NkLpy9cuXQtw9cvAK52Go1BpVLpdLqBLFLKJq5F/LR1dIhEIplMxuPxFAoFi8Xr6RlAqq9v&#10;SCRQyQS6kT7JUI+Iw1JJZIaBIZbHZ3m52x3aFfcg4/Rka/n3i/1/fzvzj08rP71GRqL/8cXUL2/m&#10;f3w7/8O7xU/vFt6/XXjzavbdm/n37xZ/+PT0/YvZt6uTaxO9sz2P+htLi66fTAx0TYuNGGzrGO0e&#10;Ge2fnZ9+1dLQe/NaLtaAqK6ktgWDgf5MUVlhi5IcRnEL8htXVEJwPNJP/DmhXcGXGZjFIILpn2PH&#10;fyHysswvYWpQFg+zX3Lkt2xibh0dxKMcUiNZRBo4YoYyH3kZk0dwPPSi+jLvePRIok7rUBFSDdko&#10;02BAPghF4WhJlJjDIi1ZlBhIQRpa6ipqykoqyNh+SurK8ioKcsrIXkP/h1J4VCiFhxVBCyiFR5uC&#10;RVAMlspOKLIWWB2K3SEHhzOCjQcbUjSoDizCyiLdo/wd3YZNIq8jC2ID+bBVkIMakKqoKapqKesY&#10;folsA60Z4fSZHDKOokfjEW2crNOPHh6Zmtr47nsXFydDQ00Oh2BpI07eFZewPTYuOSo+OXZrTFhM&#10;QnT0ti9EPi4pFpGMyMelxMYkRW+NCQ+LCo2MDg+PCNkaGRoaHmRpbaarjwS4xxNxIon48IkjvsH+&#10;lnbWrt7uxhamGLaFCcvGROhhw/a0tNseVPu8f/J/rff+x4u2v68++a9XJW+Hbo3UhV7el5Z/9Vzt&#10;g3MVD84+KJRGhGvxuDoCvjafo8Kk6PCZBkK2Po+JE3KJQh6Bz6GJBHgmS8PQQF5ZBe6zmpracBeB&#10;IwkGiUyn0dlUBpdIY3FNzHim5mIzS5HEgiM0FphZ2Lu4S11drB0cnLy9HDw9ILX3cHcPDHD183X2&#10;8/LfGgqpjauLmaOj2FoqtLLhmVsLLO2sHH1AInM3rrEjW+RIZFgQGZZskROdZ4elSAgMqR5BgqVa&#10;MYWuVK49kWlD49iTGDZYsrlQ4iU082AJoZaTmdQfDJ6pB0vkpoWT6BItqHxXhsiDxHEypNpACrMs&#10;Yy+mwJPOc6eyXBCeznAiUOxITCcoT2A5QDGohWPYGVCsESjPtOcJ3Gg0WxLJQiRyFxl7kBk2RKoN&#10;heFApNoS6XYUliNK5Bk8VyrbwQBvYkgwpjLMKTQxjSYyl9g72XuIBRI8jkKlsOg0tlBgYmll4+Lq&#10;7uLm6uCEOMjDGbWwMBOLhUwGjcNmEowMSThDOgVLpxiyaQQBhyzmUPgMHJtiwCDqcilYKzGHbqSn&#10;K4/RU5DXV1TgEfAgMY3Awupy8LpiGo6qp0rTV6MaqpP11ehYLRBeR1VXZYu+mqKWgpyRhrqtqYmn&#10;nVRqLHIwMQZJ+XxbgcCWx7NhMV3EIlexwEPM9zMTB1lJQqVm0Y7WsW7SWGfLbe7WsS4Wcc5mcU4m&#10;0faiOAdhlJS7zdEkUEL3NaYFSJg+Jgx7Fs6MoGVOx1qK2GZiAZ/JFjCFQqYpwYChpmQgh9HEYNS0&#10;dAl0johI45AoAiJZQCMbs5iW7G9wPIjDt4FZ5teoNSiIR4XaqHc8GrhGhuAdUEYPAuNb/3eJuSsi&#10;s3+B8qZOUAx1kAebJ5By+TamZi5gEMkiDs8aFgnF9iYSRxtrDztbbzNTh61hiUEBMcYiaYBfFDyy&#10;+PhsZTCMeTwLsVjqYOcdEhQXG70jPDwxKDQ2ZUc6pCHh8UlJe86evW5qai8S2XD5ViSKEE8SCgW2&#10;XJqpiGOBoHmqSEgWCDXxe6zdr3hF7DFzcTHkiHF8xJuea02gS3gcCwZFRKWLDfEsIlVIoAgodFM6&#10;y5xEEWvr0mREXmBkxFBTM0CI/BYlNVUtZCQRedUtGCUlRTVdHUP42cKdD4vFQq/NoFNBJCKWSiHQ&#10;aUQalQAiEmQgHm9EIWBxBrpkEkFdTUUk5NOo5B2p2zMyMtTVNSkUGo8n4HL5HDasDgetkUjICLFU&#10;KplIxEPfCl0q5FAoJLDBIJOJRtDP4oyoFBIBD6sjQSZ00+jHVZCykgKsBaHwyooIkVdTQSLUQPct&#10;w/Qwh/wJmKqKIip1VSUNNRUNdR0DfRU1VbixQAMqCoo6GppIcHlFZTUFBSM9bVUVeB5H7mGqagrK&#10;SlvUleQMoBYG424rjQzw93V2cre1c7SwdLG2cbS0crCwBNmaSiwEQhM2R8LlWYuNHSTmEb7+8D5T&#10;lnO/JDMn49T547v2XT12+mRa+pl9h3ZFbzt78Gju9cz05N22YisWnq6vrGugpq+G0dRQ0NVSMtRQ&#10;0FfCaMpj1JXktRTl0FRTDqOxBaOuiNFSldPTVsEZaZENNIhMIk/EENub2aVEJ589fCYmNMnGxFnM&#10;sbI0dna1DYoNS9ubenrfrvOXz94vuNdcV9H3uHlisHdtcvTN+PCLkYHnU2Prs5MfQGCMDb4dH3o3&#10;NfpxZhyhwAtTP81NfB4b+DDQ9ab/yeu+zlfdbS+RAV1lI742Vi9XV8xXls2CqitnK4rHq0rGyu4P&#10;Ft3rKsx+kn+3IzezrSC7vSirteReW/bNhqKctsrCjpK71fcvZ15K3ZGzJykrMbB6f0RBosdBO2q6&#10;Pf1mjNvlrQ65272qDoWW7gl8sCsgL8nvqIswyQS3w4p6wFVwyFOY7sZLdxPsceSmO4u2W7GihcQY&#10;U1oAUz/RkrFDyoozNkqQYJMtCLtsGcd8zE4E2lyK9joR6Hwm1DPdQ7pVQA9i42OtODtdTQ/62RwJ&#10;tDsRYHvc1zrNjhsnxieaks4F2F8Jcz0f7Hw+yOVsgMsZf+dDHk7HAgNPhEedi02+mXa09FL2g0v3&#10;M0/lFN9uyM+oy7vZfO9G090bLfmZ7bDLsLPF9zpK89pKc1rL8jvL87vL8rpL8nori0YaKmaftLwc&#10;7NyY7Pt+euD7ib6N8d53fyHym1D+/x61BhnQdQjB8ShYB31L5FEcP9L3DhXYCPqXaRPKo7VQmv8X&#10;Ij8/+h3MbgaomZSFkkcpPJqD2v8tkZ8eWkeJ/PzYx81Y8N8SeViElBx7PzWCeM7OykLJz018WJn+&#10;HmHxk59ACI7/hsgjUP6rt/tfIbuMJqMA9FuIOf01BjoCf7+GXgGhOaj39+zQO2jhC5qfROEvQuEh&#10;fbn406uln18s/AgGzKKRTyAHlq5Ow2F//c8sHtWfRH5h6ONfJIsL/xkdCRZqycLXIBuA7uPSxMbC&#10;GIrj382PvpkaeDY99HS8b3HoyUx/+2Rf28Smuh6O9LaOD3RMDXZOg6DAaM/8ZO/iTP/ydN/SVM/y&#10;ZPcSqqm+FdBk7/Ls4PO5oRcLI69WJt4tjb2ZHnw+M4RwcBSvoy7YYMNhQY8SpHDE0KM0N7y+OAbn&#10;4nv0aEPJib7nkM6PvpvsfwEpHJNPr/4Bh27TKbvn0exQJ+Isj7L4zeDyo13PoPE/iXwfMiiozFke&#10;iXkyOfBSptcIlB9+N4NG0Rl8hZzrMSTsOJxlOFyyI4/EmYFtQOyvYdaR7Ze53kMZdOPR3UH3BfHf&#10;71ga7FyGLYRiyOeHUSRWO9oCCC4YuH6mep+PdCyDwECxOxhIBJgnq+Nda4sj7yBzpv8l5KOLIB91&#10;rkcHg4UCIGgKysBSFHlDCnXRKDFgQA6K0ReH/hq4Bt0G9OrdBO6b8B2dRYk82N8WA22uESXysDo4&#10;EchZaFuA0wFCiTzMwt4Nty9BAXSnYI9gF94t/wo/LjTuEGjTNR7S/5bIy6LW/BORH+p+MdzzcrTv&#10;LWis/83E4LvJ4bcg2al8Bz/wybGN8bGPEzIcv9mJoR8UZwcRQW+GaOTLCBkoiAehUB5Jp39DfNhl&#10;6aZk6PxvIMSnfva3pwt/W5v/fWnmF1kMnJ+WZn9enPkJtDD9Iwj1nQctTkGDsMtfnNw3tTgJjW86&#10;ziNanP5irEz8Bloe/3Vp/Ndv0/mRn0ALo78ujv0iQ/O/rUz+8RXf/w6ZsHRu+MeF0Z+h8Ldu/rK4&#10;N0ionMXxn+ZHP69M/LI6+evTCWj2R9l4Eh/hGlscebM8+mZl/OX8APyuZyY7J6a7JybaR4Yf9g4+&#10;7JnuHlsYmJ7sGJ5oH5rsHBp6+KS7rqW1tPJx8YOiS+dup+++lBiZ5mpzMsD5QojL+SC7KyH2pXsi&#10;KvZH5yUH3Evwv5cceC3SbYc1M4JvcC7EMTMp8F5ScOGuyIKUsJtbvc76OJbsjC9OjrgfH1S9J6Z0&#10;T0x2WuztA6m7YkOjokO2H9p9MvPqg/baxtGOzvneiodF507uiPAw3xPhdjYx8E5aREF6dHF6VOWR&#10;mOrjMdm7fPMPRpyOdY2y50Y6GEuIWnh5DEkR48Cnndi+7eTeVCbOICLQLyZia/K2hKS4xG3R8fA+&#10;Gx0aHeIb4u3m4+8VEOwXEhkSFuDukRAWdiw1+URK4qmk+LNJ8edS4k7ER5xNTaCpKPhLLauys4uu&#10;ZwQ5ubqZ2XjZOFlxjW+fvdRQVFaT/wDSw6m7pQKTcG//e9dulucibvLVBUWg+uJSmG18UF5TWFJd&#10;9KC2pLSurKS+tORhaVlnRdVE08OFh+2zjY+mGx7OPGwfbn7YUV3zuK6+pf5hTdXD4gdNRYVNRQ8e&#10;3S9ovH+/qqiwrLS44v7d+/m38wpuF+Rcz9kZuz3E0/fSyVMFWbm15dWoX/yjhpbm2sbHjQ/rv0at&#10;qSmrAgMl8iiaRxzkSxDXeFkE+VLUQb4ot+DBvbz8O3cf1zQkbo0m6xqac4VEDd1Lx0/nZt69eSPj&#10;9s1bd27dzrx5C3GWv5WVk3kPqpQWFCM4/l5hW/3j2uLqupLa1rrHj2sftdQ+bKhubKxpqnxQWXg7&#10;J/vUlSALB0+eWZCl4+PyquJ7OUM9fVnXMh5V1c0Pj9+5dK2lsvblwkrezcyb5y/PDI6uTs1VF5Zk&#10;Xbkx1t3/uK55Zmhq4MngmaNnZ8bnZifmSwsq797MXVt+dSj9REPto4HesRvXsw4fOjUxPl9YUH70&#10;0Okn7f39PaNN9a1JsdsrS6pvXc0gGmLxhkbwBK6vrQOpno4uPLGrq6ppqmtoyiYE/8g8zWHS1tZW&#10;lsFrsFFGD7b81/jsKLaGwlBFSzZBdciBRTKQhYAtGXL/Ehlmc0KXwgSLoPAmZ4cJVrG5on+dIB9K&#10;olXQHDDQRtRlDvtQF82BxiETJmT130B/tBFIYfZb6AYTzMK2bRZAU6gCBrQMi+RkrvHy8opaWjpg&#10;6OsbOjs6GYvEsnATyHBfQqHYwlLq4up56uylmvpH27enm5hIHRx8PDxCXJ0DnR393VyDnZ0CUCIP&#10;tqdHmId7KAriIQWhIB7l8rDUS6a/QHkQSvNdXYKgKXjJdbD3Rd3knR39XBx9vBw8fBxcvK2sIp0c&#10;tvt47PBxS/ZyTvXztOMw3SSSEA8vO0upuak1l2Ms4lsYC61MBRZirsRMZCURmHGIdD7WMNCYmbcr&#10;JCtYnBtALw2llwRRHqZaHuJjdjMwI+fCmtPdDjsa5O9wfXJrjx9TzUQNY2uo4UAwsMcb8pUVGVsw&#10;HHkMcwvmkL9TyeGYYz6CIIb8bgvDI+aGaVTMVXOtR9vMC/yJg8fdXmUnXLXXTzLCNGzz8VPBeGti&#10;7iX7DeSfjHek3jsVMdeT0910sbXqTEfNucfFxx8XHm/MOpjkxt1qS031leyPcLyyN7T4YurJWKcb&#10;aYHX9gTf3B/RUXSxq+x6XdbxrrKrdVmHW/KP12cdqLmzpyXnQO3t3Y339vbVXDgYa3U43uZwgu2O&#10;UPHuSJMbxwIvHfBOCuJeOeS7PUwI6ckd9inBnPq8PSNNV/qqzk83ZVzd7ngySnwh1uTKNuurSU7J&#10;zqziC7t2BFrtjLA/vSckxI139lDEw/Jrj8pu5JxJc+VhWWoYIgbB8Td3Bc1WXM5OdLoayM4O5dSl&#10;WLTusa2I5j/cblOXaPF4l01LHLc9jtMRzRhPMR6M4vUE00slSh0+xEoH1eYAw+YIYqG/UWG0+IwH&#10;V7IFI1TAUOUwhhgMU0eDqatJ1FAF4VVVKVpaaAR5trYuRwcMHRBLRxZNXuYdD6JpaVA01Kia6mjU&#10;GsghqipDDmLI2qHpaVN1tWiG2iR9LVMhb9euXUdPnkk/furA6Yv7Tpw7eObCsfNXDp8+d+HqDXtn&#10;N3h9FwjFRjgsiURiMGg8HofNZpJIBCIRT5VNRjDhsPDDMcQaaWrp6BsYicQmenoG8JMJCQlL2JYS&#10;vy1l+449B44c7xvof/3m+cbbtY+vF/5/f//wX59f/Phm9rePy9+9mf3h/cIv75c+v5nbeDH57vnk&#10;+1czH9aXQOuvF0Evn05vvF58/2IWXhver00tjXXN9rf2N1UdTI4vysxcmV4YH5wdGZhLiE3DGzLl&#10;Mcraalrw61VVVJCHX/kWkJyKhuaXfkAWnuZLLyCb4DeOIHkEriNzsuWyUv8HIo8slMdAJQXoHb/x&#10;lIeuCIXpmrKY73p6Otramug3DBnpBgOZEKyupSX7pqiOEnZIoZYs+0skGZTFo0IBOsr6oQAK0zW1&#10;oRdW34xXo6is8MUvHglYoKyopgQpFEO3BxXUhRbQNtG1gDYbRzcA/XiAbvzmSiEHbBTEQyOwCE69&#10;vixqDYrXITUwgtOuj86CtHW1QPqywWbBgFRdU0VJXVFZQwlHwOroIQdBR1cDT9AjkPUINCOuMZfB&#10;423fvRfutJaW5nQ63sBAxT/Ifdf+5JjEiG2pMdtS4lAiHxUfCekXHC8j8qDY5JiohMjw6LDQSCR8&#10;fNjWYEj9ArwZLKohVs8QawArTUhNBHn6e0uszUHmUkuMEZtGNRcYe9uxPS2xLsLwK2kPv5/u+c8X&#10;j/+23PmfLzv+/XnJs97zHUWX20qvtVVdaa6KPHOU7+9pJDUXB/tQ3aRcPye7hDCbuEDvtLiUy8d2&#10;XTt1vijbJsiLZmmK0VHDKMM1glxIisrIZQfXlIqSqvwWBSVFNdmwBcoYDFw7ykpq6goqqsgfa0Gq&#10;qIh8DVKQU1SHHAVtQ30trIGWgR6eQWbwWCwBD0smGxKJhngSmcGBLBpLLDJzFJjac8UOVI4VU2BP&#10;40rxdAsCw5LEsmYIHGg8J3V9AYEhpXIdQWyxO55uhaVacESuPGN3Bs+RJXAGQ2IdYGzhS2BYG1HM&#10;qQJHAlvKNHYlcmy18GIyzxH1fKdwHPBUKYlhT2c7UxgOVJo9jmSNp9lrGEmwdHsjhr0OyQrPdiCy&#10;HYkMeyLVlsZyIJKt8EQLvtBdYu7PEbhRGHYEmo0BwYzGceSbeFHYTtAsjmatosPVxYpxZImuATJm&#10;qYW5i62Nm73U3VhoweOKWUw+jcqmUphW1lKprb2NrTQ6NkYoFuGJBB6PZ25uLuQLeBwug0LlMOgs&#10;OolJw8OMiE0V0ElsihGDqE/G6zCpRsYCOpuCU5XDaCrKqSpg9DTVmBQC1VAfHpRZeH0hA88i6TII&#10;2hScBhWvTjJQJusrMww1aHqqNG0VooocR1crwNYixNnG1YLvbS32szX1k4oD7U2D7I2DbcW+ZpxA&#10;C26INS/CThBpK9hqw4m04UTbcrY5CFJdxIkO/BQnfqqzINmRt91FmGjPibagR1kyws0Z7lysKwfn&#10;bUy3ZxiKcJockj6fQeKQKUw8naBN1lDQV8bAw4e6vLymli6ByTMm0blkqhAJyUI2ZtAlnH92hOcK&#10;pDyhLYdv898GrgHJcDzC5VEEj7J41JbReYTIQ2pq5iIxd0XSr0QeFdiQaSJxhpQvtAVjM14NjYFs&#10;DIVm4uMXExW5XcC3hicVqdTDWCRNSdp/7Up2cGCsh1uwo70Pkm/jKRJKbW08XR0DosJTtqcciI3d&#10;6eQSEBm7IyAkxtHVb0fa4VPnrju4+Isl9iSGMY1jxhbbQuNcgsiYaQEXCZ1nJhSY8XG0cIHFJf/o&#10;o/Z+NqpEG6oZEgGIJuGI7GkkIY9lBsfKAMck08VEqpDOMqcxzYhkkZ4BE09Egv/g8Ww1NQNFRU3M&#10;FiXoNRXkEXatqAB3DVV1NW14FMRi8QwanUwkkUkECpmIw+qTiFgKGUciGpEpOBxWj2CkTycTiFgD&#10;GglPo5L19XQoJDL0nwkJSeXllTraBuoaOnQGx8zcmsc3hmvYyMCQSMAhIePJRDzOCCsbKoRAwJHJ&#10;ROhSEUZPwGJx+ji8AZGEBZGIeCgJzcKtR0lRHuXvkKopKSKDoqiqoCn0+bDRyPCtygqaKopqqooq&#10;8FiuKgeC3VLRhD4G7oQYbXUVfbhtIMRe9qlW1iFrKijqqqvraKirKCtqaKrIyWM01KHnwqjIY7yd&#10;Hd1tpYHubm5SG6mJsZud1M7c1MbcRGpham8hkUqMLcUCK2ORrZmpk6UFFLt07MSDrOx7l6/dPH1u&#10;b3zi5aNHLx06dCot7UBi4tn0/XcvXbp++rSXnYOAyqQaEFhEGkEHzyIwuWQeg8AmGdCJhlQ9TQNt&#10;uA2p6xnqYHF6JLw+mYZj82hiE64Znypg4lmmHBMbsaWrtUN66q6rp84lR28z5hqTDEl4PYKGgraW&#10;bJwIeYw6/GrUlY201Ql0ssjR3jc4MC4lKf3C2cy7t6tKi9rbHk6NDDyfm/q4svDj06XfQOuv/ufG&#10;m//Pu5f/4+niHzNj34/0vet/8rK77XnXo5cdLS/aml601D2rr1mtrlqqqlysrlisKJ6oKp4oLxgq&#10;zu1DHcbzMzsfZHc8uFVbfLu2OKsp61rNzatVVSVdtYVNV/cfOxwaUHIwteZQfMWekMIdfjstSdtM&#10;8Sd8zS+FWealuuckuuUle5XvDr8b53nUVZxiDktxO+0Y+1x4h7xN0z3EZ4JsD7iYRAuJoTycI1Yp&#10;QkhItmQcdDU95mW5TUzabStId7E4Feh2PS5sv6fjbmfbJBuzrWJ2hCk7yV603dVkj6f5QT+bo77W&#10;6a7IWK/brVh7HYQXQpwuh7ufC3Q+5et4xMPusLstVEz3D76Ysi/r8MUbBy7cOX77/tWynGvV2dcb&#10;7mY05d/tuJ/VUZj9pLxgoLywrySnsyDrYWleW0lua2lehyyCfA8saqycaW9ZG+zaGOn9NN7//Vjf&#10;dyM9G6O97yf6NsZAA+/HhjbGhz+AUCj//w+RHx/c2CTyYHxL5FEov0nkUc18HZf1C16X+ciDIPMv&#10;OB5SVGiVP2vJqPTsV7fxBVmE9JVJZJBSMP4Sp2V2ZGNy+O3YwCuZL+278cHXs+MbKJFfnkTgOKrV&#10;iT+1ieMXRqEFZBhSFLijNHbmX+JofwG+MqFkFhXK5b/lzkgjA0g49aWJjVXZEK/P5z+/WfkVjWry&#10;QjYo6MvFn14v/7Iy9XFRNhzoeO8zlMXDHqHa3P1vifzi8Kelke9QTQ+8nx9B0Pba9I9PZ356Mf/r&#10;q8Vf3678DdpHI9S/Wflp/emvG89/B2Nt9v3y1Mv58bWZkeXZ0ZWlqedrc6+fzr8BvVhaRwX2ysxL&#10;WLQ8/eLpzKunU6+eT71+PvUWtDb5GvR06s2z6bev5jfWlz+/Xf4BtPH053crn5/PbiDjoy4g7v/o&#10;J4cvWvgFhATwkQX8WRxDvhygo8WC0D8smB95D8cNhdpwEODIr0xtrD/97c3Kz/Ojbyb6ng4/Wepv&#10;m4N0tOvZaNeL4c5naHgTsGXx7tGhaJE2x7qRaCdQDAxQ96P5vraloSfPxnpfTPS/mRxACsvO1ytY&#10;CtVlJZHTJ2vh9VjPUyRwuez8QibaCGoMtC0PdTyFVaNO+mD3PloY7lod7Xk6DlVknyI2Cf5I1yra&#10;FBgDj+f7H83BxbM89n595be3S7/MD70Z6ViGzOH2pQWZdzxcY4uyuDRwpY12rsCFBzYIpeRQBgy4&#10;FFEyDtqk5KgNi75Q9X5Es30vN/Ul52sUGlRgbzaL5qM5sA3f4nvI36T/oLEnq8jutC+iOL738Rwa&#10;9QhyYEdgj9DYNZBCLdgk2NOnM5/haPe3InH/4XChLP5J0wykqP7k8mgApdaFobZFJHRSxyqctcGu&#10;58M9r4d736Idjiw0FvLd7suHK/i9j30cH/uIuMmPIkGx5pDRjz8uDiJaQrSxOPB+ceDd/MBb0Gz/&#10;OyQA1Oj3SxM/ojgeGWpV5h0vQ/AIlEcd5OfHf0IC3Uz8KuPgf1+a+mNh4vfZ0V9mR3+an/x1aeZv&#10;C1O/bWpx8k8hcWYm/tjUyvjfQMsTf4N2vtHfFyf+WEb0t5WJ39bGfwEh6Hzs5+Xxn9EUGQl26rfV&#10;yd/BXhz7ZWEMge8LY9DvfYbeDx2xFn7ykMpmf1ya+Lw8+ePi+GfYO0hhv14u/v3V0j++xKaHfRn7&#10;Ael4h5GPT8hfw/StrK/+8LeP/1hf/vB+6e3CwPR87+RMz+Rc/9JM79JI21RXTR+op26gr3Fg6OHw&#10;WOtQb23r1OPu0fqmiouX7uzccSMh9oSPyyFH0/vJwQ92hFftjytICbkd7V1zJOWUnzTamBgnoZwJ&#10;c7mZFHQrPiArKSRrW1CaVHgu0P3qVr/slIg7yaFZuyNupUXePbz9SFzovtjI9JSUA2n7L1y4tGNv&#10;2v6ThyseVo/PD7x7PVV27/zucJcL24MvbfO+tys4d0dg5dGo6uMxNxJccvaHRVpTvMW4YCmfqa1A&#10;11TAYjBxnnaHtm0VUQyJWkrJ0aFZN69ti44IDwz08/DycfZwt3P2cnQL8w2KDAyLCA4N8fYJ9fba&#10;FhyQEux/KHprxt4dGXtSzidFp/m7p4f6CnVU924NKrlxtSor09vS2oYndDK1dDK1Ls8uaCiqaCmt&#10;aiquKLyZ5WhiYSUwTtuWXHgnuzK/qDw3Hw1TA2lDUVl9cXlDWXlDeUVDRVljZfnjysrOiqqxhubF&#10;Rx3zza1Tdc0zD9tHHz7urKl9VFtXX9VQVlJ/P782L7+xoPBhXn59Tk7Z/fzirDv3CrIL8m7lnj14&#10;dlfcrh0xqSf2Hbx7/UZRdn5dRc3D+mZQfWVtU01Dx8M2SP9C5MFA04bymuoH5ajKCkvKi0ohvZ+d&#10;V5B1L//O3YbSygBXTw6BwifThSR61pUbuZmZOffuZt6+k3UnMy/7Hqgg535RXmFxfhG0VvOgqqqw&#10;or60rrqoCmHxVc1ttY/bG9oet3Q8bG6thyXZBdmnrkTaeblyTWPc/Dprm2BFI30DmTduNlfUzA+P&#10;593MrMgveja7WHn/wd2rGUvj06+X1kpz7mdezhju7IP2ex519XcOnDt5of/J8MzYQtH98rt38jfe&#10;/XAvq+DK5Vsz08vlZXWdHf3zc2t3s+4fP3auu2uov2e09EH13t2HOh49aa5t3J2yXXmLPI1A0lBR&#10;NdTVQ4k8guNlRF5D5iMPk5oGIpTIq8iixquqfgn2ssm7Fb/CcbQASuSh7mYZzL9MMsL15yT3NfKM&#10;0j9P6IrAgEXfTrAiyEQgmqwiGGhhSNVkE7oUbRzKoy1ADkxQHia0JKRgo9sDTaHlwYAcWAQNQi3Z&#10;JiAtw0ohH3ZfS0tHDnH3R6gbBiPn5uYRFREpMTWmUCiw+/r6+hKJOZcncnXzCg2LamhovXUrz8bG&#10;1cHBx8dnK4LjXYI8ZHFm0Njxm/wdlbssKA1qw6IvUP7/IKSpb3zkUSIPhp3U09HO3Vnq7Gnr6GVh&#10;FWRtnRbot93bPdXLLdHd2V0kcDczjfTzk5pbmkusjMXmXJaYSxea8EzFHGNIzXim8HJkSiH5CWk5&#10;O4Kqt7sOHvebOu3but2iY4/jFQfdFAqm47DfoyP+O8zUbyc4Nl3ZGSQ0NFbD2BN0TLVV+GqKDHkE&#10;RtMwGK4S5ubuqHNxzm4MzF5f7qkgcapQ85CpVk2Mea4X8a6n4eqtyGe3Yo7z5Y4wlQq8LAIwGF8F&#10;zCkH3mTe8dx9/pd3unbVnB3vud1Uebyt9syj8uNPyk8/KT69P8gswoqc6Mrb6Wd+It41+0jE4Qib&#10;Hd6inf6SRE/xoRjnGHdRmBPn4oHwnvqb9QXHKzL3PSo5Xpe7t/H+vrrctPrc9JPbXY8m2R9LdTyx&#10;w/H60YA90ZKcK9EndzkcSLA4t8clLVJ8NMGmo/R4V8Wpvqqzg9UXe8rOHAgXnYo3PxplfDbeGvZo&#10;r6/kQrzXkQj7I9H2W11oJ3d7VeQfG++tuHg0wZykYUvWZilgfPm4khPb686m9l7fdT/W+n4orzqS&#10;3xTNbdrK6E407U22eBQlrAxiNsSZte+2bYjn10TRqsNIVQGkMjdSlQe90pNe5U9/nGiS6Wl00RXf&#10;dS4pmom1UlekbMGQlOWYOhp0eLdUVwGRNDTourpcfQO2rh5LSwfE1YNZhMuzdBBHeKauNsdAj6Gj&#10;RVJTIagoMbQ0+YYGMEtWV0Xj2GBVFKEdsrYGVlUJr6VCNtLisqjh4aGHjp86fPb8rqOnD567svfU&#10;2ZNXbsDssXMXknemEakMPSMsR8Ank8k0KplEIhAISHhbGo1GplKIZJK+gZGGji6XJzAiEHUNjXQM&#10;DDFbFMwtrJISt1VVlk9OTr5b33jx8u0vv/6+8f7d+9fPf/nw8vObpc+v5n9+t/D9q5mPr2Y/vVl8&#10;vTb2anXow6vJ79fnPr2def9ycv3F1Marme9eL6KCp+0PL2c+vZh7uzz6bKZvsK22qfj+/YyMzsbH&#10;PW29c9NrFqaOWupGbIaQjCMpyJAC/OahV9LQ1MbIqWDklOTkFbfII5R9U3JIcBp5eTnowRQhlZF1&#10;JYycPGYL4jOIFP4XIo9UgjqKcqhP+qaUVZH4MFpaGqi/ORZrCEIJOOpXjgaR/xbKQ++FUm9IoQoU&#10;1pCFj4cWIBNtDbpsqAQptACzUBLKwCI0WDysVFFZAew/pa2uoasJAgOhLjLXeFRog7BmaAHaQQU5&#10;sEYQ2OjWQg7UgsIwCyuFcw1rR2E9CDLBNjIyMDTUN8RCFjKQLBio0CA2qLM82CiRh1kdJG6Mupa+&#10;poKqvLauDuwz7Afsl46uuiFOW0tfg8amsnj8kK1RUIfP51pYiJycLBOSI1PTtsUkRsSnREdvQ0LW&#10;oDgedZCPT44DoUQ+OjE6Ij4iMi4iLCoUxfERUWG29tYEohEWh3wqEBkLj50+7hPoa+tsb+0gNbOz&#10;cvRyxfCsTYVOFmxniSjQ4UJj7vh/vqt4NXhnpiVjtvnqVNP9F/23Jhu3Zhw60ZD7YLb3VmfDgYIs&#10;/yN7bj2uz+xouP64sv3tYvlMz5326iMPMnbePn3g3pWb9aW5D2vE7vYYNQWMpgpGRQEjj/ypBXLp&#10;wE1UTh5OHJwUPT0DLU09OAhKyqpwODR1dVQ1NSDVxxrpGhpo6WuraKgjX1QgB2egbaBjRMTS2HQc&#10;GQ8/Nh09XQVFZSVldQUFDVUNQypdTGdLBGJ7OteaI7Jni+yZAnu6wI7IssTTLQxIEjLb3pBsQWLZ&#10;sURuBIYUT7cisaR8Ew8m3wnEM3Yn0q2NSGaO7nFSp618iSfP1I0lcsJSzfQppnSRI0PsQmBL8Sxb&#10;aAdPt6FxHKlsB0O8GY5gTqJJ9fDmBJaTLtEKx7DDs50MaDYUnoshyYrMRHzhjQjmIAbHSWIZCOKI&#10;XCksWzrXAUex0MebYKnI5ungxDiaJRLCnmRsQBA4ugRbWruZmzvY23pIrZxEQgkBT2EyuFQK09nF&#10;LSg41NXdLWxruJmFOYvDZjAY1taWYpEAcTqmkBgUMotOYlBxXAZFyKJwqHgmyYBONqAS9bhMgpBL&#10;EbCp0Cmoq8irKm2R24JBBuTEGRkzqSy8Ph2nzSBos8k6ZKwqyUiFS9Mh6MoRtORIWvJMXWWujpqx&#10;oY63hB/pbuUr5QbZC0OdjEPshWH2gmApN9iaGWHH22rLjrBlRUlZUTb0aCkjwZ6T6spPtGUm27OT&#10;pLQUO8Z2B1aqPXOnEydZyoyxoIaZ4LeaUf0EeDeOkTPLyIqgZUHRZRhqkPQ14BlNXU5ZAaOogFFV&#10;ltdFfeRV1A3oLDGR8pXIU02YDLNviTyHb8MX2cGVACnK3yFz018elnKR2DK2fxGK400kjjI5b4as&#10;kZi7IuRd4mYsQRzkURwvMXNHZI5EmefybVAfeagoEElxBK6jc8CetBMPiupPHL+akLDHyyvM3t7b&#10;1sYjODB65/ZDp05cTd93ysHOGx5cTIztLS1cRQIbM2MHBMpHpMTE7AgJSwgOTwiPSolL3L3v4Bl7&#10;Zz8GR8IVWrGF1hSWKZ1vRaYaC8gmQpqEzJSQOKY4KpdP5ToSOHus3U+7BHvqMyzxPCFVzGQgvvBc&#10;phmLZkKjibBEDp1pSqaKmGwE5RvhuLr6DCyegyNwsASmioqOgqKa3BZ47FODrlJZUQX6NzjW8HwL&#10;/TVyh0MmBJfTaBQSGUelESlkHJ5gQIVnajKWRiVi9XW4TJqhrpaRoT6LSSfg8NBLR0ZGT0xM8bgi&#10;HJ5Mp7GZLB6XI6JRWV/gPgFPwGO/iIAD4XDIcK94Ig6LNyJR8AQS1ginT6bgYdXQJh5nBP0HXLGw&#10;icpKCkqK8tCTIB7xSsiQKNrqaiij11JTRYm8pqqSiqqCosoWeZUtymryqhqKqmoKeroaWupKqopy&#10;aqqKasior8gNBm4WOspqGkoqYECziorykKmkLKeiLA+N2FmZO1pZOFqY2UlM3Oxs7C0kjlJLqQUK&#10;5Y1tzcVWJnwrY6GNqdjF2hIeURPDw29fuJB18WLG6dMn0tJOpe25efrEqT27Tu/dfSJt99n0/ZmX&#10;Lwa5uZmwWXhtHQaWiNXSZxFpXDKbTWTS8HQGktLwBji8AYGCp4JNwVIhU8AUMnB0oi6eok8U0jgm&#10;TK4FT7AnIeHKqZP7d6RampiwqVQaiaytpoXTx/NZQhZdgNcnU0lsXS2sopy6mqqughwS90lNxVBD&#10;mYjV43Ho1lYSLy/XqOjwtF0pJw/uvXTnRllx/uPWponR/pez4xuzYx+nR5Ao5P0db3paX3e0IEO8&#10;Njc8baxbrateqalcqCqdqimfrigaK87vL7rXk3enI/tWa/7tR+V3m/KuleTdqr13q/HGlZqs203F&#10;uc1lmaWZB48e9HUrTIsp2hlavjciM8Y9RmCQZss6F2R+PtD4aphNTqJHQbJvQZJ/VqzHCU+TVCtK&#10;ghlxh5Rx3NfygJvxMR+Lo54WB1zNEq04YSKiD00rxoSU7mqy10mUZifc62iyz9Fin6v0gAeC43c4&#10;2fpz6fE2ZgkOFru9pbu9rff6WKX72ux2lcSa0aDidlvu6UDpUW/LY17Wx7zt0p1tdjvaHPD2PBER&#10;eSpu1+nko5nHb+VcyM++WIy4xt9qybn9MCujpTCn5352V25mW17m48KsViRYTV5ncU4bqDSvo6qw&#10;r7pkqKl6sqv12fjgd6P9H0EjPRtDXeug0d734/3IsK5jAx/Ghr74yP+fiDzkoJpGoDniYYry982R&#10;WiEfhfIokUehPGqM9iGe+GicnG+J/NcINl8IOwriUSKPppOyaPJogalBmfFNvHjUHf5bB3kQ2Avj&#10;H5anvlud+QHSpclPMDs/9hHy0WKg8YG3w73PEXfaoTejfa9nxt5DYdRHHsHxMgd5NF2V+csjLB4a&#10;GYG676b6X4/3vURAbc/z0W4kZPa/akQW2VzGhf9vQkkuCNqcG0EixqxMfXyx8CMao/zt6i9gPJ//&#10;Hh0+dEEWIQcKzCKhb9D4M9/JvjQgHyRkAeXX5waQUPILQxuLwx+WRj4uj35aGftuZfzjyzmEer9d&#10;+uXV0o/PpuHYvp7ufzrWuzTSOTPcNTvyZGqgY2Kwfbzn8cij6s6Kwvqy+9X5mYW3LmdePn3t/PFL&#10;pw+fO7rvxKFdh4/vO3HqwMlzR85fPnkp4/yNuxnZJTnFNQ9q22vauhq6+1r6+x8O9Db3PWns7mzo&#10;6qh/0lnf0/9oGDTYPjbVPz/ZNzfcOTHahfjX97dP97ZOgvrapgY7Zzej4syNvFocf7s8ub46vbE2&#10;80EWUv8T2CtT718u/gA5YKzNvp8ffb00+WZx4vWr5e83Xvz6cum7meFnsEfjfcsgBMrLTgQcW/T7&#10;BxztgbZlSNFZyB/pQsDx8JOVwfaVzZM13ImEuJFR9VUkswPJQYOVbwrJ6VpFPOtln1tgFvXahirQ&#10;rMyJG/HK73uMhLMf7nzW+2hhoGNpqGtpuHt5pGdltPtPwdphUwc7lvpaZwcez0/1Pn0x+8P3L/8N&#10;ztHLue8Xhl+Pdi4NPJ4d7VxZkHnBo0QeNCHznZ8deAX2/NCb6b4XKCsHbfJxSFFjU5uz0z3PQVPd&#10;zzaF5kA7aC0QtDM3+BraR4n/7AC0jKQLw+uLI+9BYMzDpTj4FvKhPIr+URwP6peN6YrieDSF3YR9&#10;lLH4tZGO1fGuZ5BO972C9024PsEYlBH5Hlmwms7G6Y6GKUhRoXS+u2UOmkKj0g+2Ih8qhjqXh56s&#10;DSJu8q+Ge16P9a+DkL/4GUC+5E3LoDzSM4x92sTxSN+CEPmNRZmWBjeWhz4sD70HLQ2/Xxpch0xk&#10;3IWxHxbHP0OKAO7Jn1Zmfl+d/dsyEkT+dxTNo1wedWx/OvPvCJGfRCK8r83+x9rcP5am/pgd+3Vh&#10;4veFyb+BLXN1/0NW+A+ZdzzC3BEW/zX9C5GXRaFBcbzMHv95efzHTS2NfQYtjv6wOPrjwhjM/rQ4&#10;/kUIlIctH/uAfL37Ol6FrAdDxoJemf68NvPLs7nfns7KnPqR8Pe/wG4uTfyMCvZ0aeJHJNIXMmDD&#10;m7nhlbHuyaLMoktHz2edz3hcUT/yuHtlZHF14hV0IMujb9fG1iefrHTXjw0+nGmt6Ouo6e2sfjLU&#10;0tdX/XC2uWOt/Ul/XsGTm9dzksNLd0fmbPMv2r61eFdMZnxgzvaIBHOOg5FyqIh6NtL3TITPiVCP&#10;jKStV2ICw/m0EwFeN1PizkUHX90ecy0t7nhiaIC1KFBqEWhrF+HmdSRlj1RkriGvoq+txeEywsJ8&#10;Cu9eTA5xinGTnIzzvZLgn7UjuDg9quRg1L1dQVk7A/b6SlzY2sne1u7GdIaWIlEZw9FS8LcQ3Dy2&#10;z9vahKStJOFSLIQsZ0uTQCfb7WEh5/ekpcfGbHVzCXZ2DnR2CvF0D/X2DPNwjfFx3RHkdWv/jpZb&#10;F5uun66/cuLe/mTYwu1eDgcjAnJPH8s6ftiKTnGDx2iR2FliUVdQgjq/l2Tn1ReX70/eYWti7ia1&#10;PZl+4N6NjPt3MquLHlTkF9WXVNQ9KGsqq2ipqm6uqm6qqmiurnxcXf2kqmawpn6xtXOuuXW8rmmq&#10;uXW0+RFkPq6ubahsKC+pLcirzc+rK8hvyrlXfedO4d2s+/fu5Obczjm+79iehN37k/emp+69dPx0&#10;3u2smrKqxup6NIh8e0vrw/rmhqo6lM7/K5GvLYHWa6qKyqoflKPBasoKSyDNzbxXkHXvfmZWxf0C&#10;J0sreN5jGBHsTayKsnJuX7uRezfrxrXrN2/cys66ByrMLQBBRWi/rrSqsby+paqpuqSmqbq5rry+&#10;te4xpPVVjY01zQ+yC7Ov3Mk5mxHp4O3ENk30C+2qb4FtHukbyMq4hRD5kYkHd3OLs/M2nr2qKy6/&#10;dvr8WHf/05mFJ02PMs5dmhkcnxudqi6qzL6ZnZuVvzS7Mto/eS+roKK07vN3v7U+7Dp18uLgwMRA&#10;/3hvz8j42NyVy7cunL8+Njo7Nbl4+1bO6RMXuzr6HjY8KriXTydS4ZGbjCdoqalrqqpBqqOhibId&#10;BMajkya8gmjCpCRzkNfS0kLdz1GWDTlgI4gdg8RWVv4aagbKa2tr6+jogIE6y8NSmGQw/M8JclAI&#10;DhPMos3CBAY6ocVgghZgFm0fGoSK0KSyMuRAFVgEBb4Mx6qmBm8nyBbCuwls1RYMBpZDCrMaKso6&#10;Guo6UEJBQXnLFmV5OXhzgXzE5xWDUBFE8lugpooSEjVeTUUVGkTWAJskrwDtyLCJ8haMHLygoavF&#10;GWED/H1DggNNTcQUCkVPT8/Y2DgiIkIsNjE2kbi7eV+5mlFb+3D79n1SqQfI2SnA2QmJTuMqG9ZV&#10;NvvnmK5enuEolN8k8mhcmk2neBDK4lGveXeo4hHm6REGjTjY+6Iha2AtTvZeLo5eTrYu7rauHlZ2&#10;XuYW+0ICt3u67PB2jnW0CrO1tOWwg9093R1dzUwtjcXmYoGEzeCLuGIRWyTmGJtxTfgkpgiHPRET&#10;PFZ4eej6jplrseOn/Fq3WzRuE9dvk6QxMCes9NtOhO21xd+Ic2q/dciHpStUw1gZqNni9USaaqb6&#10;2jxVBbo8RqytcDbJ30OkmeLHLjwdfTJUstNM57C55uOdtndctAuDyc/vxKxdi9pNxJwRat73MEnS&#10;kw9UxBwyxTUcCO3P3LvN3mhHEKev+WJ386WO+nOPK061lpxovnfwVLxTshs3xZ13NNLhbILbtd0+&#10;4VYG8fbkJCfm4XCbnf6StK22wS6shGDzzItJ1bmHGwqPPyw+VpOzpzovrfHBgcelJ64dCriw3/vq&#10;Yb8j2+33xJmf2O24b5v5nTMh7ZXHq+7uqMtNG6i70FN1prXw8GD1+f6ys72lJ/eHCg9uFW/3YZxL&#10;dDyX4HYk3OFElMvpWPcDoVb3TsZ2V12pyz+VfWkfQxvDUsIwMJhd3g530xMzd0cMZB0furYr05dd&#10;FsKsC6H0JQond0rGUkyfRHD64yVNkcKpS9FP76fNZsbM3Ql/ctAmzx//MMbytjUuzRCzj4K56Yy/&#10;F8i95sUqTfXfZcLjI0OsYZhaqmw9LZqWGklNBaeqhBJ5npERS0+PoaUN4urp8g30OXq6TG3ER56i&#10;oUZWV0Xd4ZEhXrU0qepqkE/T0kCC2OhoYVUUkag1etqGygpYLWU2xYhFJ3l6uh84euLQmXPxe/Yf&#10;PHdl/+mLaSdOn7h8/ci5Czfu5iSk7nT28Hb19HJ1dZVKpSayydzcnM/nk6kUKp0mFBmDdPX1qEyG&#10;tr6ewFh8NzdnaGRwdmr02erCyxdrGxvrnz59+LCx/t37N7/9sPHT26ffvZz/5d3y5zcLH17ObLyc&#10;e/ds+tO7pU9vZ9+/nHjzdAT0/uXkd29mYemb1TEo/PH57MaL6e/ezH98Nfvx+fQv71dmBzo6amuq&#10;C4qeNLX2tveai63lMcp0ElNTRQt6BDUleSUZbocuAgkLv0VFTlFNFlxmC5L+C5FXgN+9vAry+U1B&#10;BQM9iZySLDb8f0/kEXd4ZQVVdRUNLXU0ZoumtgZIS0vDUBbgBTX09XWhk4UUZiETpfBIJ/t1gm5N&#10;W1tTXeafDjYY0NdAzwoF9WT+9WhFMFCGjuJyKKaGRif4+iUAtgTF8TALtqqWGtiIv7zsm8Emf4e6&#10;0IKBzP8dxeswC7bMKR6JXA+bipOFNQYDlkIKq0YrIvxdtkeQj+4g2IZYAx3Z8K2baB5SdU01MOBo&#10;GOGgDhLD3cBIXxsZ8VVTSx+RpjbsnR5077BhqmoKmjqqhgR9Q4KBioamqqaWrp4BmUw0NxPHb4vY&#10;mZYQnxIZlxwVnbA1LCpkW0pcROzWuKTY2MQYFMejRD42OTY6ARZsjUmIDosKDQ4NiNsWHbY1WGTM&#10;N8LqGRrpMlj0g4cPpO7e7ujmJHW0tZHFkUd85CkmbBMPG4do3+TrR688ejD4b28G/8f7vKc91T/M&#10;1v26nN6av6P8ekrhpZg7p271N5TPD5yte+CVnnqlsez+wOPe9dWamYG6mb62p5OFfS3brx47cvdK&#10;/IG09HOnHXy8tqirYRS2wE0JvYDgFiUvvwXO8ZYtGDhzOAIWDg2cOWUNFSwJB4JzpqKpqo9DnPn1&#10;DXXgOtTUViNRiHiiEUhXX0sg4rI5dDIFD/c6uAsqKMINSx0jr6ajR2HzLelsCVsoFZg6coztGAJL&#10;lsiayjc3pIgNyWYGJHMs1QpPtwFDF29KZtuLLf25Jp6oyzzMahgIKRwHa8coc2kIX+zJFjjjKBYg&#10;ttiZLnLEMqzwbDttorksvrwLjetCpEuNSBZYkhmeYoGnSrEUGyLDHtqBlMSyg6YoLHt9vARHsYKS&#10;bKEbmYl8AHBwiyYxbPRwxro4IUfsTGRYqutz8HQLisCWYexIYluwRFITSxc7J18TMztLSwcbaycz&#10;ibVAIGIy2SQSBY8n+vn5xcfHx8TEuLi4eHt7c7lcBoMmEHKIJCyNTgJRyDgqFcugGjFpeA4DEZtu&#10;xKIZMij6TKoBl0ng0Ik66opqiluU5ZCRIjh0CoeMY+H1yfpqSEB5I00mVp2J12Tg1chGSiCSvgJF&#10;T4Ghp8jQUaJpyHtJOFtdzWM8zCKdjUNseWFS3lZbbriUE2bDDLaghtswo23ZMXacGFt2nJSdYMtN&#10;ceBts6En2bFSbFnJUiYK5cFOsKJFmZGjLakBAmyQMdmLi7MlazoxDEyw6ix9dX0VOU35LUrwQLNF&#10;UVFOdQsGnnI0ET9ujCqVymdzzQ2xLAJJSKFK6AwL1O8bxGBbcGSR4kFcgZRGN2eyrEBQhsW25gvs&#10;BUIHSHmygO9iE0cQGAKRHaQiYwc+EmLeER3NFfWCl5i7Wlh5mJi5iSTuArGzpY2fiZmHxMzT3MLb&#10;2spbKLCXmDoL+FJTEweh0FokspFI7O7eLSrIrwoOjPXxCt+Rmh4TlbI1bJuDnWdUZEJS0p6QkNhL&#10;l24HBkbZ2npaW7uJxVKoKORbSa3dw8IS/Pwi3dyCvHy2+vpH+QVEG8vGmxUZ2/EEiN89h2dNZ5oJ&#10;BbYssphFMzGiiYxYYhrHjEfhm2lS4nk297amHnHysdInmJKZHDqPwTCmksR8jjWdZsxgmVIpIhZT&#10;QqUYUymmRlg+HD19LJNA4WOJLAVlDXgIhAdTZSUFTeg/5TBaSgq6GqpYIz06g8zmMqgsCpaE/AbJ&#10;VAKIgLiuG5FpeCqDSKETqBQ8nYb4ztNp8DPWB/F5HA11VVdnl7WVVW9PH+gRDfSwfJ5YwBPT6Uxk&#10;cFf4J/OLB0GXin65hUxIjYwMoP8lEvEkEhJuHl1EpZKhpBwy5BHiPAKPyIjriDLiL4N8cFVVRW4H&#10;sqdh5HH2a0Ab9Ess+pUY+mtIkXsJ3FFkX4BB6C0BcjTh9qChhoahR9pBnuPl4EEYbox21hbBft62&#10;ZiYgewuJzEHe1M7K3N7awsbcxNxYYCbmW5jwLU0FjtYSF1sLeJ88vjft5pkzmRcuHEhMuXjwUNb5&#10;C2fT9x/btfPg9u3H0tJuXjgfHxZqJuAxYR/1DYh6+kwCnFE+n8amGJBYZBaDRCMa4slYIo/BAXFp&#10;XAFTwKYyqXgy8gXEAMulUO0kpo4W5jvjYjKvXErbnuTsYGNmLCYRiAZ6hshxxVKMDIk4Q5IOPOEo&#10;aSjIqyoqwIHQVlPWU1MyUMJoG2lTIVWV1yUaMoVsiZ2lC59pwiQLJUKpo7VXTNj2I3sv37r8IP9O&#10;fXvjVH/n86Hu1/2dL0b63j9qWGqsnWuuW2qsWaivmit/MFZZMlFVOnk/rz8vpxd0L7M1/3bd/Tu1&#10;t65VX7tUlZHRknGj8dbVivs3S0uv5ZyIiLwSHfogLe5+cnBRStAhO24kUzPNjn7CR3zG1+RmpH12&#10;rEtmlGPuNs+MrU6HnPkxAoMkCXmPPe+Ih+Sgi/iEt8Vhd7PD3tZRxpQoE2K40DCApZVqx97rYpwq&#10;5aQ5GafaCtKcLVIdzaMtRIFiTpyDbbKHU4qX3Q4fu/3+zilOkhQH021Svj/fcLsL/4Cf5ICn8TEf&#10;q/1OlrvspXs9fPf4RRyM3nls25ELe6/fOpGbee7B3Yvl2ddqczKas28237v5CFRwt7Mop7PoLoLg&#10;K/KfFGY+BPtBbmdZQU9N6fCj+tne9mdDPcjIukM9776VzKv0/Wj/xsTAx7GBD+P9H8CYHPw0Pfz9&#10;zAgSWBnSTSHRlr9qk93/JdbN5MiHqVGEfE0Mb4wNro8OvAMhDvioJ37fR9SAFX1ZF1Qc+oCi/C9j&#10;uo5+ko0G/B79+jIx+A5sSMcHkDAUyOwIIsQeegPG9Og6CBm2cQSJP4PYY+/nJzeWZ79bW/i8Ov/D&#10;ytz3SzOf5ieh5Q+yphBaJ0uRGBfDPS8Hu14Odb8Y638zOQT576YG30x9TaeH3s4MrkM6O7KOrGsI&#10;8awf630x1PNsuOvpYPfToScrg53LAx1Lf1Fv6zya9rUh/tFQpr99caL/xUj3s4GOldGe5/3tUGtt&#10;rPfVcNfziX7Ez3q0C3H6nh1+82Lhh0+v/v5m7ef157+9Wvnh5fL3y9PvV2c/LE6uz4y8Wpr8gGzP&#10;0Iel8R8WR39YGP1ubeKnxeFPM33rsvTtdO+b5bEPoKWJDVmUmw9PpzfGuubKcquvn7q1N+lgpF90&#10;gGuwh9TDTepqa2LtZOkQ5O4fHxYb4OrrbOVoyhbzqVySIUlLVVtbVVNHTUtdTtlAXYeGJRF1jMh6&#10;ODaBYiWUWPDFlgJja2PEcLGydTSxcjN3CHLy8bf3tOGZCSlcHpFFNyCLaVwJR2RnamUpME0Ij4kN&#10;jnCxcbA1tbGRSM1FFiAzoblEYGYhtrQysYbUzsLe1c7N08krxDd0+7Yd+3emH08/lXHxdt6t/Oqi&#10;mqaK5pGu0aHO4eEnI1P9swujy68W365NP/9p/VfQ25UPz+fevF56Pze8vDL5YmHk2fzw88ne1Ynu&#10;1em+Z+NdK6CxrqXx7mXQdP/Tgcezg61zQ23zY0+WIYXM0c4lyBl7sjopc/ce7VwZ60AivQy2Iih5&#10;WuZ73v9obqRrFRnVtufL2YfrYbBztefxApxZBL63LQ93PgMNtq+hbvLDnWu9bbP9HXPD3UujvSuj&#10;3cvDTxZBYCBrbJsdbl/ofzwN9vrqz989/2Nl7O3axPrbxc+Lw69GOxbGOheH2+bXJt4vDr+e7nm+&#10;MooYE10rI+0LcwMvnk5uzPR9cX5fm/y4NLoOG4mCdVlkmGeTPWC/BE33vZobfLswvA5aGn431/9q&#10;qvvZxJO1ya6nX3D8VyIPR2yyZ22m//n80KuFYcT7fq7/zfzA+sLgexAKsucH34PmBtZBs/3voP0v&#10;nzTgmHQgsWX62hD1tiI+7yDIGWxHPn6ARrte9D1GjtJ4zys4Ps+nf1pf+n15ZH3wEfJXAr0tM531&#10;451Nk6DHtSOIasZA7bXjnfWTXY3T3U1Tfc0zoP4W5DPGUNsiHGFYNfyaQCO9r0b7XsPPGX7g8HOe&#10;HNoAoQO6Il2ETOjHOdDcyCfZB62PX/7KBDKHkCGjZYNbfJob+WF+9LOMcf+I8m4Zs/4FDTLzbdgZ&#10;1JbBdCRFM1Ff+KUpWRm01uQvSIGpX8FGYtHIlq5OIXFvkCDvM3+gMXBAMoL/jb7g8l/QUDNgo/Ad&#10;thB6acSGnE23/fEfliY+o1pARuH+DlKwV6Z+ejr76+vlf994/j9Br5b+bW0GWvsZtAidCdQa+wlB&#10;/COfoVdZGt1YHn890jlWlJV37dSZ/Js34fnh1tmzPQ1w3CeWxp/Njb6YG3ox2/t0Bn4v7UsjrfOD&#10;j2d7mifbavufNPS1V7b11z0ermkerazpyrpzf2f03XjfnJSgvB0Rt+KD7+2Izd2beiTAM93fe7+/&#10;75mYqMPhoafjYi4kJURYmFsY6p+KiT0VF5ceFnwsPvpUYkKglYUJAe8Fz7gWVo5CEz8be315JSGR&#10;4mxmRtBQJ2mqsHVVnFj4bc6WwcaMo0GuV+L9z0S43UwNuRjncybWO8SCQVHAOHII7mK2QE/Ljkk1&#10;MdAU6KoxtJQtuRQuWd+ETeQYqjM0tsQ5mj/JvdGXd3Ow4E5r9rX0MO+tjlZBIGe7hECvKBfp6YSw&#10;irP76s7tbb9xtP5sWt3F/YVHUm/sjDqfFHF9T8LFHbFeIro5yUBCwfnZS2sLkDDx5XmFxTkFVSUV&#10;+XfvBbh72JqZJkRuzbh4PuPCxZLc+6UFxRUFJbXFJc2VFY9qqluqKh9WV7U31Hc2NXbU1nbV1Q00&#10;NA43No82NE80PQQN1tS3l1bVFlbmZxY+yKsqzKu+db0g63ZJXk7F1YtZGZezTh8+d3j3ocO7D+6M&#10;3358/+Hy+8XlRaUtdU3NtY2PGloe1jc31jQ01zW1yIyG6voaJFhNZV1FVW1JOaixohpUVVRSWVhc&#10;cv9BYW7R/XsFBTmFhTn3C+7lZt/IKM/Pe5CVxSeTxUwW1YDg6+z9ILvw1qWrWRm37ty4fftm1u1b&#10;2dl380sfVJYVlTfVNDy4l1dXXN5SXddQ2dBY01xd0dhY97iptqW+oqGusqGiqPJBVmHejezMs9cT&#10;/CJMiJydEdue1D3Mz7g73Nl3PzOnrrRqcWyq4E523q3b79eeDbZ1XDx6vLOhaXVyuq22/uLxE9MD&#10;I9NDo7Ullft27im8Vzg7MTc+NJl5615RYdnG++8nxmcPHzrV0tzR2dE/PDQ1NDi5d8/hkpKagYGJ&#10;qemFc+evXLmc0dc73NHanZuV5+fpb6hjoKuuDc+6WipqOD0DNQUlPS1tDRVVLQ1NmaumEuIgL3Nd&#10;hAml7chDvyx2jaKiIrywoDlyMr9ymEXROTzYI2BI5okJFeF5Hq0LS6EMwu9lIAIBCAirl4FzuS+e&#10;8lAGJjBgUlKCtSBQDFLUrRNSaAfaUFSWU1VXAqmoKiiryCspblFUwCAePPASAf/JfXGDlcfIKcsh&#10;f4MLb7J6KsrwLK6FwejLy+tu2QKGOkZBGSOvvEURXnKVt4CxRRmDAakpKarCa4y8HLQAr2PwtgKt&#10;aatrqCoqKUIVOSUw4M0dZCLgOtpZBQf5WViawisS7I5QwEtK3BYTHenn52Mntd29e3dDfcv5c1cc&#10;HLwsLVwd7P093CNcnINlXD7U0SHA1SXExzsKUg/3cHdZIBo09fJEZj09wtAUhGJ6FNmjsH4zH3JQ&#10;xO/k6O/s6Odo4+rm4AWGg503GJ7W9sk+Hmm+Tnu8pPH24hgnKwcBx8/JzdvFx0Jia2JsxebwQGKh&#10;qURkbsqR8EkcHpYuxhJyjx6YKs96dDa5/Xho83ZpS4JxZ4KoOZp70lQ5gYwp3+6RLiVfiXDsuHXc&#10;majCU8ZIsZoOJEM7Et7SyICliKFgMJY4pfM7A3ZvNTuzyy37UES6p2CbQPFuCLs1zeyOq0rlVuqb&#10;O/FPr8cn6WPOmGpUbLU8ItDchsUcEmtUpjr1XU24nSh1pmD2hAoGGq501p7vrLnYUXmuMefw5TS/&#10;A1utE1xZhyOsTsRKz+9wjLYzTJIa7XdhnAwwOx5qvS/COjHELD7Uwl6if+tETEfZhea8ozU56bVF&#10;h2qKD3bVn8+7FHMx3etwqt22EG5MAHN3nNnRXY7pidYX9ntWZO54XHR4oPZsX/Xp1qKDgzVnp+ou&#10;ducfTHEhHY8wT/PhnYq1PxXnfCDcfl+Y/d2jib0Vtxqzz2Yf3xFuI+BpbKFhMKItmB0O1mUXj7vx&#10;CadivaZKrlTu9MkLYDdF8x+GU+t8tR8F6XdFUKd3WT7eymtJkMzeS1qtPrRUsW/xQep8VnTrbuvu&#10;HY73nMh7yZhwTUygBmavic4hK1JGkIsVRk6IUSRiMGKcPlNL3VAOg4zLqqdtpKRE19ejaGkx9fU5&#10;BgZMXQTEs3V1OLo6YFA01EBUTXU0ZDxdNhgsWV2VpKYCKQhmIR+WIpla6jhtNTJOz1BP09XV+fjp&#10;M3uPHN9x8CjqJn/00o30U8gor0dOXwwMizTEkYUiUy5PJBKbODg6e3n7uri6g2Fv7ygSGfP5fA6H&#10;Q6dTLa0ku3anjk0OTc2OvHq9+mH92Q+fXv/4/dvvPrzeePNs4+3ad++e/fDu6adXSx9fLn56Mbch&#10;+9vS9y++6vnU++cT756Pr7+YeP9y+v2rmfev5tZfzm68nn/3YubDq/kf1lfWnyNe8z9vPF2a6G+v&#10;r866fLn34WMnc2uijgE8k+soayhhFJSgg0G6GeRDIALf5ZAxIeTlFRHILqfwhchDjmz4Z+jWZH8H&#10;I490PsikJq+Ilkc+JUKvBUI7MUVFeWXZKHpfPwqqaGkhFF7ja0wY3W9CzYBQmI6CdZRuo2AECkMj&#10;mjI2Ap2dgYEepNA+LEILoC1DC3pfQ7qjgF5fT0dDXRWkDSXVYMuRjUGF1kLpubom4mgv+2agpKGr&#10;rquvpa2roauvYygL3oLFI+PKGhgYyGIak4h4gixKjSHW0EhfV49EQIYEgAL6+vo4HI5AIKA2bIGe&#10;gb6BkaG+oQESc0YPCVljhDPEEQz1DLQNsXr6hjqa2mo6epoaWqo6htraBlq6Rjog2AAQ5IDUddQ0&#10;9TS09JGYNrCRKmqKsIWQqaAqD+dNVUtNWUNFQVURtpYnYLu4O0RtC087tD06KSIuNTomOTIS3rWS&#10;okGxybFRCVGJO5JTdm+PToiNjI+OTogPiQwLiQjdlhgfGBwQGR3h4eVOoZG1dDRhI6V2NqfOnIyI&#10;2urk4mjnYItyeSs7a4xnTCBdKkw5f6Bk4OGdjsqbXVXVz4bbf1oteTqQM9ve9HGuZX0mb/xx6WxP&#10;zfLQpaaS0BN7+AEuZmHeDvGhSeePHrh1KfHUQdtwP9/UaI+EcImng7mrg9jaSmxlaUAmYWSffeEW&#10;CPc5uGLAgCsJbmNGOH06k6KP04N9hsOEp+BIdCIcKRVNZThSsBSOqZqGMtz5qHQSg0UlkrBGWD0T&#10;UyGDSSESDJH7H3KTVVJUUpNXUFXTNDIwYlAYxiyeBc/YXmDqKDBzYItt8EyxLoGvgxMSmbZ4uo2W&#10;kdiAZM4SudF4TmAzha5kNoLRCQypAdGSxHTgmfiALKWhIlMfvrE7k4+4yeuRJYZ0awOaFU3kSRG4&#10;E9nOOIYDjirFU62JNCsS3ZrOdaKwEK95CsueQLMh0qVgkJl2OIoVR+RuSDRnC90YAicSS2rtFM4U&#10;OvNN3cgsa5AeXkRgWkhdw8ydApgmDkl7jje09p+6eMvVM8jNM8DcQsqFF2xbJx5PQKPRGAwGnU63&#10;s7Nzc3Pz9PR0cXFxcHBgs9kEAo7NofP4LKGIQ6bgCER9EsmATNanUwxZDCMuE8dj4SEFUXFaLLK+&#10;sYBOMNRW2oLc0eEhgAJ3L6IBm6hH01fnEfWYhmosI3UWTo1hpEIxVKJglSGl6itSdOQpWlsoahhX&#10;E3qUm1mUm2m0syjCgR8h5YK2SlnhNkxQpB0nzoEX78CLk7LjrFnbbNhJNpw4K3qClIES+SQbRqIN&#10;NdGanmBFi5SQIs3JATyjQDHBi4uzo2g5MQxMDdX4RtokbVV9VXjUQj4jKsirYDCKmC1KcnJqW7ao&#10;EolsBsOYQOKTqcZ4kpjOsgSxedZopBoGGwH0LK4VzCLwnW/H5tigXJ7FtmaxpQymJV9o+69EHmxT&#10;MxdUqP876iNvLHG2kvrzjV2Epm5sgYOljZ9A6CQWOhuLnZwcg0VCOwHf2kziJBLZODn5lJc3Xr2a&#10;ZWHmRMZzWQyxxMQ2Lma7h1tgxNb4xISdYWGxVlaO169ne3gESaUe5uZOdLpYILACw9nZf9++kykp&#10;6f7+URKJg6kJMoIrpGKRrVBgw+Na8nk2QoEtjWrCZVkyKGLIIXLNjVgmWKqAQeAaa5FDKOLrvtF3&#10;wuMjjc3M8SQRlcOm8sV8Ww7TCraQyzWnUcUgApZHIorxOAEWzzMwYhJIPEMcXUFRTUkBCdKiqrBF&#10;R0XRUE2JoK3OJBjCz45BJ9GYJCKNAIIfKZGMiETBk8hYIgVLouIodAKDScZh9WhUIpFgRMAbyri8&#10;IUhDTX2gr39rWISaijqZSOOw+CZiMxKBTKFQSCQCKrh6cTgjlMLj8VgQ5IDQ8DWoYBGNRiGTibJP&#10;tV/uVfBkDnepTcE9BCXpyL1L9ggOqabsD2CR25lsFp7yZcHPkD/Fkj2sfxlOBO4W6Adb5OuorB2Y&#10;kCd++IEoKfh6um2LiXS2sZRKjO0tJE7WFlJ4kLSwsLU0szE3tZKILU1FFiZ8c2Oe1EzkYmvhJrVO&#10;jAi/fvLk3UuX9m9LunjwyIVDh66dOJGeknJ09+5Du3ZePH7s2rkzXk4OYjaTijUk6RvQsDguhQ6i&#10;48gcMoNBopGMCFQ8GSXyIAGLx6IwWBQaCApzKCQbY7GdxCQ1OjLzyqWjB9JcnWzZLBrOCEul0okE&#10;qp4uFmtE0tUxRP4ISU1bTVVLXU1HU0NPS91IU81QS8VATw2rDfdcDSzRgETBUgRMgYXYwphrDLMM&#10;AlvEktibuztb+wpoNm7SUC/H6NRtp+5cqWptnOluXe3pePqwfra6dLS2fLKxdq6hZraydKy0eKS4&#10;aOh+Xm9O1uN7txrzspoyMxquXa25cR1JM65U5t+sLLqaf23Xof1e3ldjwm7HBecmBecm+u21ZUby&#10;dQ96iA65C075SS4HW57xMb4cZH01zP5WlNseO+4hN0myOT3JjHbY3fSYp9leB/5BN/N9rpJwITZM&#10;YBQpIQQL9OMtKPvcjfc4i9NcTPa6msVbC8Ik3DALk91+PnuD/eNdrUOtBHv8nNO8HbdJTSPMWD48&#10;w22O3IMB5vs9TNJdJKk2JjsdnA4FRh2K3HU0+cTxlPOXD2Rmni3Ju1ZTdPtRSU5naW5XUU7ng5xu&#10;UHFeV3Hek+J7HSW57aU5rUXZj0vvd5fkd9eVj/a2P5sY3BgfeD/U82aw+/VfJMP0b0f71ycHP00M&#10;fEQp+dTQd5tEfhPKf4vjp0YQIo+GuPkS6GbkI2hy9NMmkQdjfOj92OA6on8m8iiOR9Y1uPGNf/0X&#10;zYx+mh37Dgw0RWja8AdIJwbfbQL6qZF3E0NvNok8pJA5OfJ+amxdprezk+8XZz+sLn7/bOXHp8uf&#10;VxZ+WJj5iIxSMIoMHQybhLY81v9uuOf1YNcXKD/cg6SgkW803PUcNPDk2WD300EwutY2BTk97Uu9&#10;HYt9nUsDXSuD3asgMPqfIIx+tOfpSPfacNfqWO8zMCBHhuZX+9uXx/teIl72MoDY374K7c8Nb6Dh&#10;UKYGXi6Ov3+9/NP6898+vPrj3bOfl6ffzY6+mhp6PjX0Ym703cL4h8UJJALP2vTPC6PfjXW/Rln8&#10;/OD7mb63z6Z/eLf8+3cv/v3D09+XJ9d7H0/fyyjdtnWXCVNC1iVS9clsAkNI45myhTwynYElmrA5&#10;8WHhwZ5eHnb2LtY2ICuhCU5bj0agEAzxJCMcwcAIq6VLwxJEdLaAityo3KylrlY2/s5ItFc/F2d/&#10;VxcPqdTd0tbDwtbH1inI2QNSG76xKYtnLTSx4AlsRMbWYmNLoSgqMAjk7eTsbmdvZ2ZpLjaR8OAB&#10;gSegs3gMlpDB5tKZkLKpdDI8A+vqQ4rTMzBQ1zLU0IZtwOvoG6jrsEl0IYNrLjCxM7VygjU6eu5L&#10;Trt/O7emqLIir+zy8YtXTlwqvVdcX9rQWNbS3TIw3jO7PP76xdyHp9Pr8FLzcn7jxdz75fGXS2Mv&#10;5oefP5t5vzDyavTJ/HTvylTv4nDbTG/zWG/zBKinaaKvZWrw8Wz/w+nRjsWJ7tXhtvnhjvnJ7pXR&#10;J4sjXctjfWtDnYu9bbMIgJYFSR9+sjLR9xyJny4D0GNPnk70vpzsQULTQMnh7qWRrqVhpO4SwuIR&#10;B/mlobb50c6l3pYpaP/js79trP22PPr21dx3q+Pvnk1tLI28Hu1YGGqdG3+y/Hzqu9m+l1PdLxYG&#10;3y0MvpnrfzXT+2J+4DWUn+hamRt8PdnzbGl0fRF+ETJ/eTTIzFTvS9SxHTQ3+HZx5D36tWZt/MPK&#10;6Hu0nU2hVVAoP933DNqcH32Dtgl15wfeokQe9C2OR4i8bBhe9I8SZC7/CyiO3yTyaAh4GY5Hgvtv&#10;Evmx7pcDbU/XJn7YWPkddnC8Ewnd0/dw9knDRGfTZHvD+F+IfEfdxJOGqa7Gye4GRD2NU71N01B+&#10;sHUBGkfCynfBj+4Z/JBRLj8+gAxJgoxKMvweZfEzox/+Wcj3P1Ro/4MKicqF6E8ivwnlES4/jiB1&#10;kIy/I3o68/f/i9Zmfkf1dPZvqNbm/kDHiUWD4aBO96CFiZ9Rybzvv2hp6lcUtaO9MaRgQ2HUZx8K&#10;IBR+7Ee0uwaBDRu/OP752dzvb1b+sfH8f3548f9Auv70v14u/h3V09nflid/WhiDHfx+Yez7xYnv&#10;EI3+gOB4RN8j14mMyDeV18JzwukD+w8kJ5VlZzc+KJ8dmJoaXJoYWJ3uX53pWZvrfjrbtTb5ZA1O&#10;X8+j2bbG0Y6m4c76nu7atpG6x1P1LZVnTl4M87wd63svJexGXFBmSsy1hJiMHanj1TVzza29JZWN&#10;Wfk5Jy+BHly8eXXPkaOxqRd27ju+LfXq3kPndu6LcPJyN7ECWdC55lQeRdPQhMIha+jpYhRYulh7&#10;vgleUVlsqO8l5EbbWsZIzXZ7OUZaCuPtJLu97OIczV3YeAlek6UlLzbSMcJgOFoaNlQiXQFjbqTl&#10;xGNQ1BXI2kpMPRWBgbIlXrMn98p0ye3+O2f7bp8ZyLncm3/tQLhnorf9Ni+ntBDfW/tSCo/urDix&#10;o/p4cvHeiPpTKfWnd1QcS6m7kJ6TnpCxPfLO3vhQM6ZIR4Gnqxrh5lCdm/sgK6s4O6/wbl5ZYUll&#10;cenxgwfNxAIfF6c9KUmnDx2+cela1o2ssoKyutKKxvKyx7V1T5qb2hsaW6oqwe5qaW6vq+tubBxo&#10;bB5sbB6qbeyrrH3yoPxRQWnd/Yqiu4XZ13IzLmffuZZ/93bJ9cv3jh26cCjt+J6U/cf3HTu8++Dx&#10;/YdzbmZVlVSgwWpa6poeNbSAmmobN4l8XWVtNTKsa1VDVU19WSVsBuKwX1xe/aC4quhBaUFxUR4C&#10;5UEF9/Lz79wtzLpbdDfz6qkTNEN9CZdH0sXuSUorzCrIvXU361pGbua9e3dySooqSh9U3r2VXVNW&#10;VZqb97CysrWqqqmsrLGsqqmm4VFja0N1U21FfVN1U0vtw6rCyqLMgvyMnJzLd/bF7bBim5zafXiq&#10;e6gg4+7A4678W9l1xZVzoxNwDHMybr6cXxzv7r126kxDSdny+GRrTV3mlasjXd0vl1Y7mh4mRMfD&#10;BqzMr/Y96b91I6sEKs4uv3m9kZWZv3/f0WdP346OzHR29B88cKIB3mn7xwcHJ48eO511N29keHKw&#10;b/T8mcsH9x7embxLQ1EDq2topKmnraQqG9JJCaShooqGr1HX1FBUVoL0CyWSealvQnaYhad0hJ3L&#10;SDpqwAR5qGA5lISHe8TzU1NTV1cXbCUleJFEkNYmlEc9TKGijFF8maCYjIhB+zD3hcjLoDxC+WFG&#10;UWmLvAIGUlUVBRXYEGhKfouOtqbMjR1xjYeXDGQlGDklDEZHQQmnooJVwFhRCJYkrJuAI9DTIcFu&#10;yhapYeSV4eULg4EXXV1lJTU5jIayggG8kqgoqClu0VFX1lJVUpWX11ZV10HiUMtpKKmoyMlpqyk7&#10;21lLrSRBgb4iMY/P5yKvM1oaabt3Hjt6MDkpPmJrCJ1GKSsrqyiviYxMgPdKR6cQG6mfvZ2fo0OA&#10;m2uok2Ogq0uIlyfC6D3cEQd51FMeUm+vrSiLBxsl7yh8/5bIg4EKnUWJvJODr5udp4udl4O9v6W1&#10;p5WFCzw5JHi5pbpb7/WyTLIXxDiaW9Eprla2Pq6+5mKppYW9ibkVk8uj09hcBt+MZ27JNhViaTxt&#10;vbILpx/dPLHblhZFxly01+tOkz6MYD2O4V+20/dVxzxI9tonZR7zMi8+nGCPV7QjKLuzsD48qqWR&#10;vlhLnYjBiLTkLXDyFdf3lmTsuHM05ES4bbyxwREbg+Zd1iPHbe/7qLcniz/n7x466BejhblobVAU&#10;LD5rrpNKxBwSK9Rutxu5Ftd1LT5Woi7RxewOEg02Zow9zuqouNhWcu78Lu+j8XaRDqQTsdKT8TbH&#10;4i2TXYmJFrpHnWlZMXaXIqRxrvSdkVYRfsIwb8GVA1ubc0+0FZ5uyT9SkbO39sH+iszU1geHEgOY&#10;ySGcaF86aHuE+GCC9fFU+7Rw8cFIs6xjgV2lx/qrTveUn+gvP9lZcGCu6erRcMm5ePv0QJODoZZH&#10;Ix2qbx5syD55aW9ksJTLUMGQtyB/EEDFIMH0r8WG1108JtaXo6pjii/umC67WLPDrcCXWRNEqfXW&#10;q/PSbA007AgjTadZt8WJH++0fVV1ZKHiUHtGdMe1rW+rD/cc9+o/6JXjQS2NsqpIdE5gbvHQxKSK&#10;dM/52iO4X0GDpiDP0dVgaKoRVRTo2posPR2qtjbDQJ+io03X12Pq6zN1Ebd3jp4uV+Yjv4ndaVoa&#10;qMCmaKix9XVRCv9PvF5PG6etRiMaMihEe3vbPekHDp48k7L34P6T53cdOp12/PyBU5ePnb926fqd&#10;6LgkN3cfcwsbNl9EYbC19AxJNCaLzZfa2qenH7xy5crO7TvMzUx37Ux59LDh/fsX6xvP/v3fP6+v&#10;r26sr37cePrdxrOP62sf36yAPr1Z/vh66cOLBdDG89n15zObev9i9sNrxCl+4xWi969m1l9Ov34x&#10;/fLZ5Pqb+TcvZxAo/2bh7dOZD68Wf/348u3qzFh3R8GdWylbt5K0tKg6+gQtHXWMghL0A1uQzkTu&#10;G/iuIPu7HchBobwc9DYKSooyHI/2bwjhlE3QNUGfteVLiK1/AvHQF6FCbQ1ZhBmEc8jcDcFAGTpI&#10;RxYZ5lvuAYvARqE5LAIDzQfDwEAPcqAXRGchhTJQXl8WrAYl+2hd6HOgA1SWje2HBCqQ+UGC0MKw&#10;SbCd0A7alIaWurauhpa+pq6Rjj4OCSxjYITEmTHCGRKJRBwOGWUQJiMDrIz5G+KMkMDGBBweJnQR&#10;WsbQ0BA1jHBYHAGPxeMMsUYgLN5IU1tDzwAJRwOpgZEupFg8rEVX20AL1qtjqA2r1tTTQIXi+E1b&#10;TVtVVUsFUtRQhtuFLMo8CJZiSUYsPsPW1ToyITRxV3xyWkJ0UkTEtrCwmNDIbRFxKXEokU/elRqd&#10;EB8ZHwtpaFREeERYaHhIcGhQVEykuaUZHvaSgIU0blvs7j273D3dHJzsQfaOdlI7G1t7KUYa4h53&#10;ZOfFwtuXS+5eKr2bfufivlvnb9QW5bbVXq7IO5xz7cC9K4mXjtjHhRj7u3okRtuGBWhzaAZ8li6L&#10;psegEoU8E0cp28JE4iy1cLM3d5ZaOttL3Vzd/P2YIiFmi5yq5v9L2V9AxfHt+75oJ8Ghse6m3d3d&#10;DRp3dwhRSEhIQrAQCBBIkLi7uwuB4O5OEuKe/GWttdde++wj77537rhvvFldCTt7nXPvGK/Gd8zx&#10;q9mzZ1dXV0/51K9+0xNcUjCUh25P229Qe/l4EskENB4FThPCEeHguswDCuTsBuxlLktRGG8iGeeO&#10;dAGXLuyZSyD6Yfx8mCwqEF/A8sNCT17YK1uKQDg6OHu7eeBwJB6VIadxNAyejsE3EhkqFEmMIcuY&#10;Qn88XeODlywKQ1aQ2QaQyZEE+pLlbhg+kWNCUVSeeKlEE63WJ8hU0VyRDU9Vg8IoioLAMRG5ZjTN&#10;AIShGLF0E5llofGsdK4ZCE/VYslqmMXj6VC4eThgPRCFY2YKbQxBAF8eJlRGcKUhxsA0c1CqJTBV&#10;oY8KjVm5tWJffMYGhTGicHvTyMy78fn3Jy/cylm9MTImGUzb1SqDWqX397fxeDwajUYikbhcrtls&#10;Dg0NjY6Olslk0BM6ZCKVRmSxaUBgVs1gEpmQ8GwmFojLxHEYfmw6hklF0fBeQAohk0XG2p+ZQbg5&#10;LvV1cyajkUy8Nw3lxsF7MzFuXLwnh+DBxLqS0Y4QjvdzpmOcF4m8VUTJCFakBIjS/SGlGnhwvPhk&#10;DStJTU/VsTKM3CwjL9vAWSTy2VpGjp610siBYtfoGMvVVKAVWnqagpyiIEXz/KKEuFAuzkL3gX3k&#10;ORgkwcsVDQY/4FIB148LcpkDPFxxWbbM3c+PRqEIaAwpjSHHEoQMtgYI/O4UuozBVvGEBpHUIhCb&#10;uAI9i62lM1Q0upLBVLM5Oh7fyBeYhCKLQGQUSczw6qzAgB3kYe94uT1wPAzlQQquabHMyhWYpapQ&#10;nTFGLAsUCK1yRZBYZNFpQ1l0hVxiFfA0PI4qJCTh2rVHtbUHtNpANlOG82PqtTY/NDUxPis1eUVM&#10;dHJaao7FEhIUFLVly/aCgrING8qSk1fGxGSkpKwKC0tasWJjWVldfn5pTs4GsBsRngrGNxIxhPv5&#10;PA2Xo5JJzcCGiTyTKgGZeKaUKtTSeEoOTaTCcWx+zDJzZGNsWoF/sBKFI7p4Cig8pcDIZaqo9sVd&#10;eVy1WAQxfTJJRMDzcViuH4ZJJnJwWKqHM9Lb2c3L0Qnn5krxRvLwfhw8SsqiiDk0LovMYIB/H4bG&#10;hB7SAH9DIglLoRIoZNj2o9IITAbZD+NNoxLwOBTIZ9DJoI0GY0HQNK9etWJ33S7Qz4C2msPishhs&#10;kIKW188PTSSCFhbyfycQcKDpBe3tonc80CKdJ5FAa4wGnwiuc3sPBHnHgI7tn4j8rxvcmYERPDwQ&#10;hzPBWHyxo4I7DNDfABsWsEFvYe97QI8FbaAvhLuZ4ABLVlqyzaA1qxX+eqVFo4SIvFoBUp09oDyQ&#10;WiaQizhmjUwp4ljVytToyLWpqbXFxTuLinaVlu7dsWN3WVlRXl7BypUbV62s3Va2f3ddsNko5bIp&#10;fmgKxo9NIvNpdkBGojPwFAaJRsWTmWQ6n8nls3gCNh+koOVjU+lATAKRSyVrREKdRLQyJenArtod&#10;27aGhwSwmFQ/NAacXiqZ5on0RaNwSA8f0MnAgnA8EuXp7gfk4eTr5Yry8yb4ItG+SBQejaOTaEqJ&#10;QiVR6BQaMUcs4ylDrVFxYampkTmxIZlC0Kz58JDLSCSUJNSSuaPs6OUzHZ1Pnne3vnp4Z/Li6a7L&#10;Z3se3p66eXno5NGWM8dbTxx8dOLgg0NNd/bsvr63/kbTritNdRcP7r5wvP70iZr9xenLi+Lj6rKT&#10;alPCy8I0JSGKJAE6WeS33spdraFu8efXJhhLQ2Q7Eyy7U4Kq4vwr4wM2Bshz5IwsCSVXy80zcDPE&#10;hNU6dhwXkywkrtbzgZHAx6yz8vP9BfkB4nUWSYaKm6oQrPQ37sjJrlmzYlWIMV7JW2lVrzAqU6S8&#10;KC4lUkBcH6YuCFNvDFZtsKrWaBUbA8Iq03J3rCrZsb72YMXJE3WXz++7d/nI46vH26+c6rx0ouPs&#10;safnT3ZdONV94WTHhZPtl092XDzRCrnJn2q7eq7n2vm+Bzcnep6+Ger+1Nf+rrPlVVfr6+6nbxbV&#10;0/a2tx0KvgwTeRjKg3Ss7zeYwi8inv9nIg97x/+IaWPH8TCRt2N0yCEd6Ec0ie6v9oASkGAcbyfy&#10;EHP/ycIgZDY5BOGwmaG/TIKP6/0+0fcbSMd6voBMeCXYxXA39t0fvH60z47mIUb/YWrk8/zUt4W5&#10;P968+Ovr538BxrOp32fGvk8Mfba7yUOes+CoBrs+DHS+hyJQd7yDWfyiettewYLg+9OXIMeO+d4P&#10;dL4FBoz8YPV1vARlup8+/1UdT2a6n86D9Omjyc6WWZjXD3a/Gu5909fxor/zVW/7Asz0gcb7Pg13&#10;vO9tftXTvDDc8XZ64OubmX/5/va/f3zxj3fP/zY19H5u9Ov00KfpoS9zo98n+j/PDH9/Mf7HwuTv&#10;QG9m//p+9m+vJn5/O/2X39/899mB909u9J/Yc6W8oC4rMddfG8EhS1gkoVao1QhUgdqAMHOwVWXS&#10;S1QmuTrUbEmPjVuelBxlC0yNjokLCZVzeRwilU2iQs++gD6cQMGjsH5Ib4IPmoElgpfkbG6AWgsU&#10;aQ0A0+JwK7SghVYotCl1EJTXGOMCQtLCoyKMFpNMEaw3WpVqm0ZnUakD9QbwQavS0qODgm16g0Ys&#10;U/BFSp4IpAquUC2SGqRKnVQBUoNcZVZoTEoNOEJ/rSHYYAkxWoP0ZrNSJecIdGK5XgIV04lkKp5I&#10;zReHGCw5CenVW8tPNB3Kz16jYIsoPjgJU8gnc3kkHhvPVbC1EebY1IisnIQ1xXnbqgpr91TtO3vw&#10;/PlDl2+eufvwSkvXg36ggZbRqd75VxPvP8x9fz356dnQu4XRj6/Gv8Ie62B3zL5i7XTPwljHfNfD&#10;sQG7uz1IRzufD7bP9z2Z6m2GfIT7mqdH7T7mw0/n+5/M9DdPg5zhNnuYGrsPfl/z7HDbi5H2BcgH&#10;/ynEoMc6X32c//uXZ/+Y6/843vFqfuDTm4k/ZvqhiDET3W9G2l+Ndb55OfaXuYFvo+3v5wZ+m+79&#10;PNr+dqTtDTAWRv+cHfgMubH3vnsx+g28BVQOU3VgwK7xQMCA7Ynud3ZB5B3OX3SiHwEFeqDbQqPg&#10;Lb1vocD9Q5/g+CdTvW+m+97+FLQYrz3O+NuJvjeT/aDw65GuBXASBjrm+9qme1qhUO+Qm7x9pVaY&#10;yMNRfWANtr0Er9rDAUGxfWb6P32e/9f3M39OdL0E56frwfjTeyNP7409vjn46ObgQxjK3xhovj7w&#10;5MZgy82h1lvDbbdG2m4PPb091HZnuOMeBOXh+PJd4HOfzHa1PgN/LvDHHOh6PdDzZrDHvtYraB/s&#10;XP7/jsj/Knh9V1iLRH5Ri1we1uzQD9d1IHjR1EUE/yMTWmr1Pwnm70AwjofRPNDLmf8K9Gr2vwG9&#10;nvvvb+b/B6zFTKCF6X8Hb4ExPYzsYQNkgmLvnv8fHxb+P7+9+7++vfk/P7/8f3988f96/+y/v5n9&#10;9xcTf58b+QtI50f/Cr4U/BCA/dv9MTP0+8zwV0iDv80M/P6DyA9+nx8Cl9/smQOnrp2+eKCu4WBt&#10;06Wj564evzLdNz/aMz/avTDevTDZuTDd8XKqfWG0DYpZNNix0Nk82XpvoO1O15PL9/tvPBy9eW/P&#10;mtXl0bbq2IDKuODG7JQ9a1buWbf+TEXN3UOnbx06/+j07farLR032zpvtffc6+6939N3v2fwblfH&#10;1Ufd11u7brR2XGsdbRkebh68dvTqrZO3TzeeOVxzpCJ/e2Z4erw1dl1Krr/EICVQfREIBYEg8kVJ&#10;Ub4BTHqMXJxu1qea1MkmbYRSzPP2YLi5EJctIyCW4BCIJLmw89SBqfvX69blCFGuCoI3CYHQYt3u&#10;7S4dPLZr4Ehtz4HK7sM1Xcfq7u/bcaW25FTZpqa85UcLVl0sybtStPp2+dr75WsuF6Sdz0++V7nu&#10;zIb0a+XrbldtulG56Wzx2nVBOj0JnWrRH6+pPt3QcPXYyYtHT545ePz4voPnjx1PjAwP0Goy4+O2&#10;rltfv6P2cMPBY3ugaDCXTp66dfEKFEf+0tV7V689uH7r4fUbQA+uXHt46Wrzleutl64/OXfl8akL&#10;98B87NSVM4dON1Xt2129f++uY9tLd2/ZWLGjvKG8sKp4Y9m2TWUl+VtB5ZdPnb9+4fr9GxCIf3Dr&#10;3qM7D4AB4/gHt+//E5G/eeHyjfOXbp67dP3MhWtnzl45febSyTPnTpw5e+zs6SOnTx44eqRpT1N1&#10;1eUTx2rLSjhEvIjG8HP3Kt1QdLTpyIn9R47uOXju+LmDjQcP7jl04+INqJJTpx5eOt9+/fKTC2cf&#10;nT/99NoVaFnayzfuXb557ewlyHn/xIULR89ePHL2RNORg9VNW1dtDNUGVG4sHWjuOF6/f+hpz4m9&#10;hy8dPz0zOHrh6Mn9tfXzIxOTfUP7anaB8/lyYqb93qPSDZsHnnZODoz2tHSUbCppqGlYmHs12DO8&#10;a2fjk0dto0PTM5Mv+nvGkxOyb1x7ODo8B9KykpqujuHhoam+3tGirduvXL7Z1zs81D9RWV6Tu3Ld&#10;rau3s1OyHRBLyWg81hNFweDANN7L1d3Tzd3ZEYq0DoVT8PJ0hx9ftcMekC7uAjk4OS51AJMBJyBg&#10;wKFxIQdSYC6FHqMHUwa7g6enj48PGNWDWQAY5C9SJ0enJaDkMvsqiHb/VcjR3k4VoA2iZRCShyLG&#10;wETeTpzcvcBxuXi4OrhA7uoOLiDf2dENfJS7m5fde2zpr3JcBiEdz6VLeX7omvWrrzdV3d1b9Xj/&#10;ziNb1mxLjUm3aBlIN28EAuvs7Ovg4A45ziMwrq7ejsvcEAjkUgTKxQEIzIV9wBkBL3n5gGk70tUN&#10;HCzK1zs2LlKtkQfYzAIhh8Omu7o4gKNn0Km76qrLtxUnJcbqdarVq1devXq9semA1Roul/mbTVFa&#10;TYjJGG6zh5IPtMeRB5PNRdoeHpYCDJACG45j878l8jCFXxSoAdQGE/kgSwRM5LX6MI0qIFBnWRke&#10;nBdqyg9WrzSLM8HYgkoyiuQR/uFKsV6vCZBIdAKBQsBT8jlyMVsmZ4mFOJIMh75UU/KoocjkiojH&#10;IC5lKlrWGm4ksK4n8c9l6MK9ETsj1BuM3HCK+6ni5WoMQk9wNNM8zTRfC9mP44gQezgL3ZZwnBFn&#10;q/Mu7Fq9c4V5uRy9hudxLknSvcH0KJNxNgTZtkbxXy+XPlrpn4NG7PVnHgrk7lJj84mIKqXrww2m&#10;0YbMW0Xhl4qi1gXReG6IVeGClnM1Yw+Pjj44cmF33pZUXV60ID9OWJMbUL3Wf20wdbnYozaCvy9J&#10;WZcg3xwjzE2QpkQK44L5Bp73nq0ZD46WXt+bf//kpuuHVjef2HS9ccXpHcmbkkVbMxV5cdyaPGte&#10;DKc4TV6YKN6RqalIVwFdrct68WTf0I2qvhtVvTerVoUxlwdQN8RIrjfm79+aujFBryQuo7sghBhE&#10;vIG3KkxLXorQEtyqVsaWpNh4Hgi6J8Iqdn10ZGPv4XWnU0QngnHt2ZLH8dT2JEZXKrsjlTOSb3yw&#10;QtZeHPr+XPndksQQP0QMBVEehDu3SjVUl9wYTLi8Sj9zZF3/nuW1sawgNCKK4cpahiAtQ7A8XKhu&#10;jjR3F6qHC8nNhebpwfKFHORp3t4MX18ocI23N9PHi43ygaPWwLSdbo8XD4thX+iV5esNk3pgLxJ5&#10;EtIN7+lGwfpwGVSJWLg8Z+W2HTtzcjcWbKvaXF67sbS6pGr35m3VpRU7128sXLkqV28wSZWq8OiY&#10;qOhYo901nslkg5k9mUgy63X5uav/+sfXv//12+cPL//lX75+/fzi6+fnnz7Mf34//+XtHNDX95C+&#10;vJn5+HLy06spIGD80Oupj68h4L5I57+8mfrybhro07vZj29n3r+e+vBm+vPbme8fn319Owv0+4cX&#10;HxemZkf6zx09oBHyuUSigEIDLYIz+F87Orssg93e4eYGEmhbYJoB2hh7M+NsD/vh4uTiDORg3+zI&#10;HtqADbF5aB0LJ9Csgfc5OTkAGybsiwItG+wFDwMNYMAAHRgwcwcN2eJbQCZ0e9HO8WGBknDbiLKH&#10;tQEGSEEZUBJUC7vGw2Xg2sABeCKh5fegcFugHbTft4SPEFQLPgIUg48Hrgrp5eHti0T6evhifXBk&#10;LJFMwOL9/HAYPBFC6n44LN5OrIGFRvvBgrA72MfhYGSPtm/AAOXRfhggmMX/tKHA8TgCsH1QGO+f&#10;nvjgXLiCXWCDj4Zi1Pyk8K6gKfdxB4a7txvM4uF8mM47eziBph0m8jCU98Z4EhhYtVmRmBm3Yl32&#10;8tzM1RtWpOWkpq9Ig33ks1fn5KxdmZqdmZKVAdKEtJTU9JTE5ISMrPSEpHjwfYHIVJItKKCwaEty&#10;apLeqDNbTf42KzB+EPmwFYkrS/JT8nNytuRaEsLFFg3foGCppSKjShFg4milKB6drpMxdXKBWc/V&#10;qkCrTuBzaCKBSKNWmU1ijdoYEBAUEWELC9GYDCA1BNoCIiM0VotEpYJWal0CeiYE+PXgTg78WuBK&#10;8vLxpDGoeAoBnB0XpLOD6zLwbcGpWeKEWOq8BJw48LO5uIGLcxmw3Tyc/bC+nl5uXt7uXB5TIGRT&#10;qAQsFgN6a2cXNyjEEui/lnmgcSxoMU++ic6BArWTGDoCQ88WBxGZOjrfQuWaUESZqw8HCBggkyMJ&#10;xNM1fnQ1EBIn8cRL/ehaDE1DZZsVujieJARNkuOYWhxb50tRYZlGb5IGTTMQmP5kTiCJE0BimkH9&#10;BJoGT9UCUVgmJj+AIQgAn8iThXIkwXS+P1cawhTahMoIpTEBhvLGwAyDNVFriotJXpe9pjR9xdbk&#10;5QXhCSvNoYk5eVsPnbzcOzhVXdsUFh6j1ZkkYoVOZ1CpVHQ6HV4/msViBQQEWCwWtVoNMplMJoUC&#10;5vRkOoPMAW0YjSCR8nk8GpdL5rLxHNZ/4HgGxZfPwNHwXgImkUXGeLouc3Nc4ua41MNhCQnlwSGh&#10;6Gh3Ns6L5efOJ3pziUgWzo2EciD6LqNgnGhoJ4r3MoavI9UdYeQRskJVqXYinxUgSTPyk7TsFC07&#10;Sc1MVNGSNYxUHStNy8rQsjI1zBwNC2i5jv0fUF7PzFZRgJbr6BkqaoqcEsX3i+DjQjhYKwNtYfhJ&#10;sUimrzvGzcnL0cER8jVwBn8O8G9YuhRcP84gRaMpVCqfwZLTGHI8SUxjqhZjxAPBgeNBCmyJNIDH&#10;N7LYWjZHx+FCgB4IGDCCl8isi1AeJvKL4eNBCudL5f5gV62L5EsCmBy9WhcuEtvLyAOkEpNK4S+T&#10;mFgMWU3VvtbWgYqKBo3GJpeb+VwVFsMQCbRspkSttCzPykuIT09PWxEeHm82B69YkV9Ts6e4uGb5&#10;8nx//yiTKSw8PDkoKC4mJmPVqk1w4JqY6EwwylHIrTyuGobyErGRzVJw2GoBTyPiaUgELlOooQhV&#10;RDB84Snp7lgjhpYj1O6KSi4Njlyps5gonIyQ+IqCyk1rS83GMIFIx+WoOGylH4bt5UlB+TIwKLof&#10;mk4lcak4GsELQ/fFclAYgR9GQSZoWTQREa1gkmRsqoRL5bEpBIIvuLTIJByR4AcEDNiGF3elUvBA&#10;eByKTIJiyuOwKDzOj0ImMhk0MHgOsgX6eHn7ePliMTg6lSHg8Wk0Cuz2DrvDAwP8l8FlDIevgVk8&#10;KAC0SOTJFDwoYO8AICLv6OgMxub2Z7sgLg+N03+SdLDBHQXYFh3eQe9hDysJdVdwJwEEG6AsSO2j&#10;dqgD+1GFfWEo6HHRpQiLQZuenBBk0tsMWptRbVJL9So5jOO1CgjH61UyjVyolPC0MoFBKTYpZCEm&#10;Q1pUVPmGDTuLig7X1Z1sajpQU7Nr27a8zMzsxISC1asaa6rWZmcqhXwK+A1weAGdIaCzJGxwathU&#10;PyKDRKMTqVw6m8/kCth8EVfIZXBYVCaDRGGSqRwyhUejqIV8LRivJMbvr9u5Y9vW+JhwmVQITjuV&#10;TCPiSV6eKCBPpC8M5cFUwd3N28Pdx9Md7Y30c3fx8Xb39UWikS6e3u5eODSGhMOz6TS9Um0zWSQ8&#10;kUKoMCiNEo48LjgxMSzNpg3TSgJ4JIWXE9EZgfFxprGJqiBjSsXWg9fOtnc/mW+5O373ysDtSz3X&#10;zndfOt1+4uCjY/sfHG26e6Tp1vF9t4/tvXGw/vK+2rN7q4/Xl+9pKK3ZnJ6VZTUWxgZXpYaUx5kK&#10;IzXZemYcF7Xeys8385bL8CUhiooYY1WirTopqDo5dHOwdlOgcq1BkMBCpwlxOQpympiwxiBarhRk&#10;K/jpUma6jLLOyl/vL8izCHJ0/HSlIEuvzg8LbdqwoakgP80kX+6vzjYqMjWyVUZNvIAZI2KsDdTm&#10;GMXrbNoN/ob1ZktJdMquVUUNm3Y1lRw6WHnqaN2l03tunzt4/+Lhlksn2q+c6rp4qvPCqe5LZ3qB&#10;cel01/WzPZdPtV06+fTWxd5Ht6c6mhf6O973tr3tfPISqPvpm76O9/8E5Xvb3w10QVFlYCIPa5HI&#10;w1B+EceDfNh9HuifiPyP+PKDv40Nfhsf+g4Ecfn+r78S+UUW/6tAgV+I/I+YEhOD3yHyNfi3id4/&#10;xrp/G+/5fbTr+2j3VyhEQ//vMKAHu2M934A90ffNTudBPZ8gQYu1vp8e/fJ85rfXzyEc/+rZnxCR&#10;n/4+O/5tauTrxBBE5SCfejuU/3l4H2HUvsjZYewOqfMVSPva38KBqn8S/P/wqYfAvR2sg5KD3W+g&#10;sDY9rwe7Xw10vYQF7L6OF91P54F6258DG+TAZeBi4F2jXR9HOj4Od7yfG/5tfuT3NzP/8tfP//Pr&#10;6/+6MP3b5OC72ZEvc6MQMpsd+TY78tvC1F/ezP75ZvaP5+NfoFjPfa/b7w0frDu7IackxBDH8BPI&#10;WDq9xGpSBYYHxJnVNosmQC/WaoRKs8IQoDGZ5FqDVBnhH7AiJTUlKjohLBykAVqdkM6Qsjl0P4L7&#10;UkfIX8S+8hTa0xfvjYKJvITJ9VdpgvXG6IBAm0bnr1GDOS5Ig40Gg1BilanNEqW/XBNpssZYbaAY&#10;zO7BW0DlISZzZnzChpWrQswWtUisEUpVfCjVieVakUwvUZjkanBUwAY5FqXWKFMpeSKQH6gzWdUa&#10;g0yuk4g1IqFFpQzUaqEAtHp9kE5nVSpD9fpViSm7S8tPN+07Uru7LC8/2hIQaQ2MCggNNQXJ2VI+&#10;mS+mS8G4A4/EU3wpdAyV7EOk+JLQLr6+Tr4+jj4kb5KIJhFQRKCYXmwMNUQmhqTmpm+o2FRzrOHs&#10;pcM3bpy89/BSa//j4bH2qbGnEyAd75qZ6p2f6J4fbpsCGu+aAzbQdM/zic650bbZ4dbJkaczY+0z&#10;4x3zYx3zQ62Ql/1458JYJ7Tw77A93jrQYOszoI/zf//H1//r3dRfng1+fjv551z/xxejXyZ7Xs/a&#10;A8dPdL+b7vv4bOi3WfB3e/r29cTfX43/dbzz/fDT19O9n0E+sPufgAN49Xryj9mB96DCyZ63M/0f&#10;xrtew7Hj7VAe4u+gqqneH8u0Qi7wfR/hQPBAk9DiBD+WLAYCxuQAdBPIzmo/T/a/ne5/AwvYE31v&#10;xntfA030QRrvfTXS9WKgYxaor32yp3XyVyIPBDvI97U8h6PWDDxdgAF9f+sL8NJo9+s3U79/nP/b&#10;TP+7nkeT7Q/G2u6Ptt0fh4k8pBsDD6/3P77WD0N5oKc3h5/eGmy9NWiH8qMd98bhJWTbHky0P5xs&#10;ezzT8WQO5vI9HQu9nS8X49jArQT4+8P6eSPwh/63RH568E9Yv0J5oOmBvwJN9UOhY/6pzKI3/Y/C&#10;g9Cyq79qevivQDBJnxv7+yKdh/MXBQrAWpj+9zfz/+Pjy//59e3/F+jTq//z3fP/49Xsf4OJPFzJ&#10;r/XMQAu0QncxR+2LdoBG0h6EB7rTCQz7YtrQcwCzw3/a9Qf4laF7ftAy0d+n+yEuPzcARUCaG3jz&#10;+FrrhSMXWm8/ab/X+ehqy0DzyEzfq7Gel0DgkpvqeT3V9Wqy8yW4qgfang/3vuntmAcXQM+jwY6b&#10;T4ZuN7ccP1uekFgRG7I7ObIsIqgwLKgkPv5E2Y7HJ688OXev9Urrg4stV4/fu3n28b1L7bfPP7l/&#10;ue3O+cd3Tt7tu9PTdav7yaWWjhvd7Te626539T8e7Xs0Nvx05sXIh+fD7z/O/v5++uursU+TXbOj&#10;T4eaL989vftAZd6mijUbS3PWlq5YvSktM85gijWaFBQqCoHAL3PiIH0ICIcN0bFth5omLp9sO9zY&#10;febwttQ4yNHSbUm2Xvy4oXzi7L7OvRVd+7b3H615tLt44EzT9arN+1ennsjPPrAi/sLmnIdVm++U&#10;5T6qWP+0ekP7zoK7xStubl3xsHL9o+pNN8vXXy5ac7u26OrObbvWrji2reRYZeWJ2l3n9x25evLs&#10;haMnr5w8u6OoWCuWgPYwMTxiy9r1jTvq6rZVHdi95+SBw+eOnrpw/NT1i1cf373feu/xwxu3H1y/&#10;c/3MhUtHz1w9dvr28Qu3jp+9fuj0lQMnT+09cuXUpaNNx8qLqssKq0sKa4q3VFeXN+wsr6/cWrFl&#10;bUHdtpqzh07cvHD1ye3H967fWyTyQDCOf3jnARy15trFq9cvXga6dvYC0M1zl26cO3/l1Omrp09d&#10;Onnq3NETpw8dP3ng6NE9+w83NJ7Ys+f8kUMVWzbiPT34ZPLW3PwTe48CHazfe3TPQaAzh0+Ab3H+&#10;8NGbJ0/eP3Pi4akjt/bX39nfcHtf/d2Dex+dPNp85kzXrTst1289un67+caduxeu3zl/7dLRc8d3&#10;H9xRUBbnH1G9ubzzbvOB6vrRjv7T+46eO3RsfmTi8okzTVW1z0Ynp/qHD9TWXzhy4t3s84HWjqqi&#10;sgdXb450D8yNTlWVVZVsKpmbfNbR0lVX09DW0tXTOTTUPzE3/bpoS8Xjh53Tky/Pn71RUb5raGB6&#10;bGS+p3u4uKii+XFbR3tvd8dgxbadjXV7bl29c/nM5UBTIMrNC+eF9kN6+7p6IJ1d0Z7ePkhPV/ta&#10;r56eEJEHWiTysIDt4OQIe5QCLXN0gIPPQIz+J5EHWrZsiaMjFHEeHtWDiQA82gfDfghLebp6erl5&#10;eIKPgeYC9nzoMVkw+Aebk32zEzJnGMe7g8MD0wVHD6QTEsjVwc1lmZuzg7urE9LFGblkqbODox1H&#10;gOOwe7M6LFvitHSJ+xIEA+2zuzD/9I6tV6o2PW4svVm5HuhSae650g1nKouT9WovBALIZ8kStIOD&#10;JwIhI+LkJCyQik6gejj6gJeWIrCuTqBqpAMUc8DRYanN5h8ZFapUy0JCbWqNXCTk+oGxuZODtxcy&#10;KjI0PS3JbNLGxUZERoScOHHi1Mlzubmb2Gw5mFdq1IFGQxgUYcYaDTu5B9iD1cCcPTwsJSQ4Eeby&#10;YaHJoSFJvxJ5uDxcErwLCFTyg8XbBQWr0QaaDcE6Q7hWD62gZlWbE8yGNSGmXJtipVmcbpT781ha&#10;riDYYDOr/XX2STSYzfA4Kh5LIeEpNEK5EI9X4H33r0+fPF+fJ/PdIkM25wfdzdbcz1ReTVXui5Kb&#10;HBGV4bpN/jIDeklxklWJQSj8ECrcUjXOReS+lOeM4DkvVaPd+S6Ii9Xr7u3duC1OnERFbJF43MtQ&#10;vatNas/mnfF3b84R/+uFkiup2pVYxIFA0V4rd7eSWEBGFHEQj9dr+2viuutSNhh8mxvWrrLStTjE&#10;cpvg3pHy7itNnZfrdq4LXxvNL8vRb19hrF5rK4qXxJAQm1W+e2IEFcH0whjemhj+ikRljI0XrCQf&#10;r8x9cKi4+fCWW3tX3tyz/GZ99s1dy1uPFhwujFgfzqjIVK3yJ64PoRWEMteYcCs16LIofmWSbHuS&#10;9MC6wMErFX23qnvu1OYnSStW+p+qyK5bG56oJiepaRti9aWZIY0FaduywzREpxQT+/LuzU0FyWlm&#10;hpqEEOIQq6NorUfX3tsefjCM0LJC/iSV9zCa0hnP6kri9mZJ+/K0d1ZKppuy/n6z/lSaKYGGSOYu&#10;KwoiVIaT+hvT68KJ++LZzeVRoweyuxpSG9IkYSwHijOC5O7A9HYjuiwluTrCRJ6KdGf5+tK9vEAK&#10;ZHeQ94aBO9PHC+bsQIsgHmTCAjZ4O8hno3zIdj96YOPdnAle7kRfJBmHoVHJKSlpVbW7V6zbsK6w&#10;dO2mktzCstLq+oLi7Zu3lpVtqwwNDWcwGCaztWHvnkNHDhfZt22lZWkpqeUlxa2PH/ztz29vF2b/&#10;+sfHrx8XXjwb+fx+zg7TZz+9nvn4ahqkn99C+vhy8t3zsQ8LE7Dev5z48Gry3avJ96+n3r+Z+PJu&#10;FgpT82rqw6txkA9l2lk8qOrLh/nvH5/9+fXln19eff/w/MtrUPPcp5fzD65fCrea6X5obweoOXBb&#10;4uCIWOLm6PojEBZM3u3rUIB2xuEni4cF0XlHB6hBs/NSB7t3PEhBSRc7PAXtE4y8QQpaJeRPFu8N&#10;BYWH5PUzKA0sX19vkNqhCFQebv2ADQzYhjOB4EpASwgqhyuBc8DbfX4GqwEC+YtvhPg+SMHxOEGP&#10;CtkbZtByQrcK4FdhLg9qACmoBO0HqvD0xnih8SgoMgqFSCDhYZ9xb18ftB8GhyNAPuRYPCwMBotC&#10;oTAYDIFAsLty+nl5gSPxBbt+OCwM4mEiD3axeBwW74fCePtB66ZC3vHgs8AusL19kSATpO7ebrC8&#10;QDeD8fLwcXezP3wE83dXTxdPFBK8BDuIw/kg08F12VLnJU7uju7erq7eLiQWXuevTs5OyFqTvio/&#10;J2t1ZlpOasbKjNTlqRkrsjJXZidnpidlpIE0IS0lISk+LSMVpDqD1tMbSSQTwJfNW5+7Jnd1WESo&#10;NcBishj9bVaj2QCkN+oQlpggIg9MEHkMMZclE3EVEiC2VMKViXlyGU8uEek0bLlUotPqA4OYQrFY&#10;rRXJVWy+iC+Wgemb3mCxmG0mo39AQKDZbNUbTHypVG22KnVGsUINE3mob4Ie/oIeMQM74FJDennS&#10;mTQijeSF9oa/MPjm4ASBk0ggYal0Ejh97kgXKOSQJ+iIloFTCUVtc3NkcegMFpVEwfvhMODs+6JR&#10;Tm7uy5zcXdx9PX3JTI6aK7IyeRaOKIgjDGPxQwXSKBrPKlSGcKU2b5zQEclAYgS+ZLk3UUoVQAHi&#10;gZA40TIvNpFr5ijCPPFSMtOss6TItbFoktIDK/QkSjwJMjTTgGaY/FhWPMtGYAcQOP4ElpnANpJY&#10;RtgXniEIYIkCmUIbSNniILDLEYcCcSVhQkUUEGyLVJH+welmW7IlMMUclOIfmu4fmmoIiNf5R8u1&#10;ganL19U1HkhOy7ZYAy3WAKFQLBQKJRIoJJbAvlGpdJFIQqczwVULO85TKCQ2m8njs+QKMZjjU6h4&#10;Oh0Iy6RDUWs4UOAarICFAxJziUyyD4uM4lCxZJyvl5uD0xIE0glBw3qLmQQO3hsm8ly8JwvnBvnF&#10;Y5wIPktJKAdg03wd2RgXmscSFR2VGaJMs4nT/UWZ/uJ0kyBFy05WMYHStBygVA07Rc1IVdHTlPQs&#10;BSNLSc/WsjLUjAwNLVvPXK5jZqpp6UpKhoqaqWYky8jRAmwoB2NjoCx0lJGKEvm5s1AePk5LwTjG&#10;eckSMBIC/5ilkOuBC9hDIJxRKDKLJaEzZVS6jEyTA9FZSvC7/0rkOXwDVwB5xLPYWthBHtiwg7xE&#10;GrDI36X2RVyBDe/CRB72joczYSIvEPtL5EFaXQTIkcv8xSKDVm0TCaD47xpVQN3OAzevN++s3m/Q&#10;hXBYCpFAByQR6TksOZetkIi0G/NLFArT6tUFCQlZJlNIQUHZ5s3lkZGpwcHxEREpUVFpwLbZYvT6&#10;4MTEnPT0tVZrpNkUERebDQY9IqFeKNABCfhaFlMOPhp8BJMqZtIlZKaUIdLgGUIajScicfQERppA&#10;tdUcvC0gtDwspipp+Zntu6vXl65MXm3QBJHJfAKeC2qgUaVoFBPlTff1pmB9qEwih0Nk8rBkKYGq&#10;JlG1RIKZTjGzqDISRk7DyVkkCZvEZxCIOB8yGUPCoylEPyoRR8b7UQhYChlPIeNIRD8KxY/BIOCw&#10;vnQakUzCYtBeDDoZj0OjUT5EAg6kSA830CBTSGQqmULA4ZlMOpGIZzBoBLCDx1KpZLR97WyYwi96&#10;xwOBYlBwGzKOTMGDYqBNB8Nl0IyAjs3NzQMm8nYcD5F0O3uHNqgbse+C1yAwb3ehB5mgpwGvAMEG&#10;3EnAvRFIQSbIWawH6imhFVMQUWHB+bmrIwP9/XVqf73SqJLolDLYR16rkGrkYq1CAgQZUpFOJga/&#10;vb9GlRQWVpSXV1dSsr+6+nhDw4nGxp0lJeuzs3OSExPCQoo3rt+4ZqVVqwanjY7D86g0DpkmZLD5&#10;NDYNS2KQaDQChUNjAcE+8gwynUlh0IlkIA6ZwiYTwbWlFvIz46L21VXVVJTEx4QbtSoG+EmwBCwG&#10;5+vj54n09fb2hUKjwSu8QJ7yPl4eGB9PrK+Xn7cnCnxv0GujfHzBr+PricShfdhUqkGlsplMUr5Q&#10;xORJ2eJAvS3MEh4XnBjpH6PhGwheNJQLHuVM9HYg+DgS0S40rTg4N6t4d8XRc0fuPrk90HJn6MLx&#10;RxdPQXFdzhx8eLTp2qG684d2nTu4+/zeujNNu87sqj66q3LvzuIdG9PSc0ICCuNDimKthTGG6szg&#10;TcHybCU5keOTwkcXBsm3BiuKw3UNWVHbYvxLoyxFYboN/rJ8kyiO6R1OdQ2nIAtsxtKI8ILAoEyF&#10;JFlMB63KWitvrVWQoeAkiLmZesPm2KT9W4prc9em6OXrwy3L9cpMpXyNwZgsFueYdOkaRbZBletv&#10;XmUwrjEGlsbl1K4q213Q0FB86HjtpdNNNy4eenj5WPOVY21XT3fdPN9/6/LQjUuDNy8PXT3Xe+Vs&#10;z7XzvZfPdF0/1/Xo5mjL/bnu1tf9He87n7xsvjf7+O5My4P5tscvFll8T9vbno53fV0fBno+DdtD&#10;xwD9EkMGDuz+fWLwN9gAmbDg3X8KHw8v92rXf+AtONoMzLtHuiCNdkPLLf6qsZ7Pi8u6/qJv9nDG&#10;f53o+X2s6/t4928jHV+BJnv/mO6HNNn723j3N6CJnu9AduT0ddy+rOt434epwY/Pxr+/nvvzw8Lf&#10;3z77y5v5P1/N/rEw/dvzid/mRr/Ojtgh4+jvU8PfJ4eg4PLj0FrB4CAh/3fIqfZ/FchvezvU8cG+&#10;OO3P79LzAWi4691I9/ux3vcT/R8nBz6BdLTnzXAXhNo7W6fbn0x2t832tM+BtLdjfqD7RdfTmf6u&#10;58CA06Hel8N9r/o7F4Y7Xo91QzB0evDjcOfLib43X1794/PLfwUHvzD9/fnkt3fP//Z69q8zw5+n&#10;h76M9r7qbZ08e+RqVUn9prWlCaFpQpoc/BEoKBaPLAkzRyeGpYWaIuLDk6KD46Q8mZQnNcm1ARqT&#10;RanXSxRakcyiUscEBWfGJ2TExYdb/aHoxnIFi0hhk0DDh0W7e3q7ecJudyikDwmFw3tjqGicnCNQ&#10;cvlWpTo+ODTC4h9k0AfqdWrQE0igZQxNYpleINZwoTA1YSZLdEBggFpr02mtalUIGIpp1LHBQetz&#10;loMWRisVqwRCNV+oF0uNUjlIgQwSmUYgMskUIAU2EKgnWG+MsQUFavVWlcIgFQPpJSKLUh6gUYXo&#10;tOFGQ4hObVPKEoMCSvPWNJWVnGms319RnhgYGGYwhBrNIQaLQazSCpRWhRFWoMYcFxQWpDMpuUI+&#10;ma7iSpQcsYItEpA5HDyDhiJRfAgEJNbHwdN7qRfBA491xeGcsd4IL08EkoIky2kyi8gUrAqKNkWl&#10;hCXnpa8rW79td1n9odrDJ3YfP1p75Mrhy3fP3Hl6va33fs/wk5Gxp6PjbROjrWMTnXPTvS8XRj68&#10;nvjyYuTDVM8C0Pzg2zeTX//6/r9+ffE3kL8w+nFu4A3IBOlU3+uZofezwx/7Wmcn+t49G/v2bPS3&#10;qf5Pg20vn4/9Pj3weeDpwlD7K5ADdudGvkBBZvpev578bX74w3Dbs7HOBZAz0v7cHgUegu8T3dCa&#10;rpAXs/0ewEjXq9Hul2M9b4BGu1+DXXvOa/D3AQLXM0gnfi6bPDX4eWrg3dTAW1i/Evmxvtfj/W/G&#10;+l4NdT0f7Jwb6Jjtb5/pfTrzT0S+p3n+B5FvgZaxhWPNQ4uyts73PJkdbH/xbOzLp4V/nR/93PNk&#10;GibyT++PN98efnxr6BciPwjUfH2o+fpAy82hRT25PdxyB/Kpb7s/3vZgAtLjqfbmaTicVFfbfHf7&#10;i377zbbF4PKwfgH0oNH7Ibjtgl3IYYQNtEjnfxD2ob/A/B2+RwgEjMXCP8v/YPRA/yuRh+PC/5Mg&#10;v/tf7P8A+kN/WYwkBkWkAZ9u5/XAWET2YHdy8E9QZtT+qBN8DHb/d+jA7M8SQY8Wwd/r169m1/fZ&#10;4c8zQ5/swfS/Tff/BgmKsP8ZXD/v535/cOXpYNv4ZO/CzAC09sBYJ3S1jHRByxVMdb+d7nkHNNYN&#10;WsK3oCnr63w22vtytGNq6unIdHPPlbq9lclpJSH+GwzK2uS40piY0sTU23uPX9t37sHZh5eO3L51&#10;tvXWhQ7wWz+6OXztQjv4uZ/cHmy90dNypf3h+dbmq51dd6EoUu13hrsejPc8mga/PrSib/PsaNvC&#10;8+FPCyPfXox9fjX56eXk+y8vfvv64rcPUx/fjb95M7rQc7fj8sGzu4urMiOSguUmOYnNcsOwXTHH&#10;S7a37asfP31w+OTh4dNHZ65dyjXrWQhEUWTg9YrNPYd39R+p7TtU1d5U1n+4uudA1eDRuutbVzYm&#10;2w5kRtwrX9e2qwiova6ws27z0x35rZXrmsvX3tySeWVT+qOajf0Hq542brtTu21fXs7hLRtObCs9&#10;UVl9rnHPxQPHzu0/cuXEmQvHjqfHxkUHBiWEhK1Nz67cUryrrGp/bWNj9a766vp99XsONR060Ljv&#10;QMOBQ3sOnD5y+tjeQ4frDxxvPHi66eiZpsNnG46c3XPkYG3T4YaDuyvqiwrKizdVlpfUVW2rry7f&#10;XVW6szi/qHxT6bnDJ+9fuXXn8o0ntx8/uPafiDyM42Eif+vqzasXrlw9f/HahUu/EvnLJ09dPX0K&#10;pGcPHTux9+Cxpv1HG/cdaWw6WFd34+zpqACrkEYpXrfu0rFT4EiONOw/c/jE3trdoMzl4ydP7dlz&#10;Yd+elnOnHhze+/DA7gd7qu43VN6qLbuwbfP57cXHijZtjIuuXLe+dmvJ4drdh2sbwGm5dPgU+IIV&#10;m0qirCH7qusHW7sbK2r7Hz+9fOQkeHV+ePz2hWuNO+peTc2NdvXt37n7/OHjb2eejXT0HNy15/yR&#10;U8/G5sZ7Rxt3Nm0vqnj6uB3oxOFTXU97pkbm7lx78Oh++4WzN/q6x4YHpk8eu1izo3F0aBbYjx62&#10;bS0s7+0Z6uke7GzrX7My/8bVe833W+5eu7tl/RaMh4+3s4cf0pvqh/dycvVydUchkW5OjlDwdGcw&#10;MocXf/VwcXWHiICzq6N9fcAlSx1gWu7g6AzHfIAERu1LfhB5KFyzfVtmB1vwXADeYBdOD6SLl/cP&#10;X1Fv+7qFUGBiX18fHx9vb2gRVrCByYFdHrCQLh6ezp5A7g4eTktcHJa4OTuBaQM4XoyzC9LRyQ3C&#10;8QiEh4uj81LIN9YP6YREIDJDLWeqth7avPzOzoLOfSUPd+Se35B0en3ypa2rrmzbeLO2fOfqTCuT&#10;ykV6iNHeKwIsd5pqnx7fd3Z74eGidQ3rl+dGWPV0LMfLFbMUAWoDn4HydAcTk9i4CBabppCLzSaD&#10;Qi51d3NZBubJDstsFmN8dERcdNjqVdmhIbYNG9ZfuHDp8KETRn0QmLHqdZCPPJC/NfpXn3dYYaHJ&#10;IBP2kV8k8iCFjcXCwIBd462WKHhZVyCLOdLfEmnSBwVYI/TGMCB//yiD0hAgFq0OsawNUq+yyNK0&#10;khi1XMviGMSaKFu0RmZRCKxCjoHNULMYMh5bohJKBDi0iYGpyQjuaNh4e2N0nZX0MDfw4Wpro4mw&#10;XYkpt/KNLojNVnlxhEmLWhYnJ0nRCDPTRU1cqsQu5TghICjviFD6uCg8lzasiRu/vKswkJ6EQxyP&#10;5LTlaD9VJzYn0c8HenXnG/44W3giXhaHRJTJSJVyyg6x31YqokKMeJir7CgJOpMtz2Ah6tO0jxo2&#10;JEkxSm9ETgD/4eHyzou7rjTlZ9goefGCyjWWxg2RuTZGPAmxQeS6K4i2zYIrjGCuimClRwiXJ+iC&#10;leRDZSvv793yYM+6loNrb9YkX94ef2i97UCef0EIdV0AYZURnW8l5Rowmy3k9Vp0rgpVGsIoC2fv&#10;Wa6vTVM83Jf74OSm3rt1F5vWnK5eXpEdsDlWc23nhrPb1pwoXbkjOyxNR48SYcrT/a/U5R3YGHeq&#10;POtm4/rzO7NOVyWe2hbed2zlvSJLg8X9eizlfjyjJZbZFcfpTxZOrtZ1rZBfy2S9P7Xm85nCAzHC&#10;UBSiIVN1oSQ8W7ls8kz+uXX6Chvm7pag9u2RLduj7m2Li+O7oREItCME5QnOS3COS0iujgxPJNvH&#10;m4tCC/ywTC9vhrc33cuL5ulJ84Hiz4DU7kEPMqHY8bCnPEznwS4b5QNSmM7jnR0JLk7gJao3kurj&#10;SUZ7Yb2QdDIpPjZuR1XtuoLCvC0lG4rLgTYWleduKtxSXLK5cItCoeDxOCFhocdPHtu1q3bfvj1H&#10;Dh88dmh/25NHv31+/+3j27//+fXzm+fvX89+fTf/8e3MpzdQ5PePryG8DvT59TQQhNoXJt6/GH+3&#10;AOn9wuTbl5PvXk29fT317s30e5C+Apr8+Gr6wxugGQjov5v79GH+6+cXXz49BzbI+fLhxce38+9e&#10;TH14M/dydvzZ5PCJA3sDtGovRwcgV8QSNwcH0GyBzdERuo/o+IPIuzg5ucBe87CbPGi+oBZs2VLo&#10;5qIDFFEebMCAH/dxsQeLhw13eFU8O4KHOYbPzzDxMNmABWMNkC7ycVgwMQcpsGEAAgy4MHgXsEGT&#10;CNdmbxV/sHggkAPKw5WAdwEbHKyzkwOQq4sT/EHgCIEBBNcPVeuN9PLxBEJhfGGPeAIJvyg8kQCz&#10;dQiy++F8QSEUBhg48AKRjEJBnpowIPLzQ2MwP6LcAAHDXtZ3MfQNkI8vEoX2gh3k4ZA1QH44FEhh&#10;Ig87xcNhc7wxXm5erjB/d0GCJtwZLgBST/uKr0CggIMrtKylHco7eGKQZDZBpOLHp8dkrExPX5GW&#10;vSY7Y2UGUPqK9PSczLTlGTCRB0pMh1h8dk5WQKA/nUmDHwhQqOSFRVviE+MCg21AOoMWDiUPZLIY&#10;EUwBkycRSNVysVKuNOnVFrPcoJfqwNxKIZKrVAaDWK0Fkql1YoVarTfxxTKYxRuMVpVSp1EbLGab&#10;2RRgNFiBLZWpzLZgrlSuMVpAeQTk6Aw9vQWuLnAJwrd9wPWI9PLE4sFJ8kPjMTgyHo2HlrVdXD0S&#10;DiLv6e0OLlfIjdPHA8bxwACn1b7EKc7b1wtHwPr6YZzd3Rxc3KH4QGCOx5DQOXo6x8SThElV8WJF&#10;glAWozQmiNVhXKmNyjX4EqRuvlxPvJjA1pO4RiLHgGPqWdJgnirCzU+EcCL5kJUUtpUlDObLw/As&#10;gxOK401SEPj+KIbek6RFEjWeJL0f3UrhBzMkYXRxME0YQORAkeh/LOjKMdN4VqbQRuf7MwVBeJqB&#10;L4tg8APpPJtEHcsWhUhUUTxxgMYYYwpIMtuSzUFJalOURBOoNocp9IE8kdoSEBaXlBoXnxgYHKTX&#10;64X2TSQSMRgMJpNJpdI5HB6PJ5DJFBKJhEqlkslkJpPOYNBkchGXx/TD+tDpeBrNj0FDQ1CehmbT&#10;MVw6hkNDg5RNRbEpaDGHxGNB67s6IBCerssoGE8hA8/GeXHw3hwckkfwYmJdYUHLumKcGH4uNF9H&#10;jp8r1R0hwrun22QZQdIMqyjdJMgyC1N1nEQFPUXNStdxUzUQnU9RMNKU9HQVI1vJzFQxs3WcTA0T&#10;KEvHWK5jZmno6UpKqpKcpqQlSImRAnwQG2Wm+Roo3mqiJx/lQvNy8Vy2BAw7XJc5QsMgNy84gjzs&#10;Ju/lhWcyxXSmlEITUxlyElVGoctIVAkQnaXki4ximVUk9eeLzBJpgFBk4dujyQNxeQY4cA3M36Vy&#10;f1gwiwdSaYLlShucCQw4iA2wxbIAuSpYKDapwM+kgrzgTYZgAo4ZEhR749rDs6dvFG6uNBvDBVwd&#10;j62RCE1KuZVBk6iV/nKpiUETN9Yfzs3dkpycEx+fmZm5dvPm8pSUFQqFJTIy1WqNjInJCAyM1emC&#10;QkMTgRITcywWCMcDxcct16gDF93kgaQSE50qphL5XLYCT+bTeQoiS0hl8EUMAc8HL1zmXh4SfXld&#10;4dX8onvbdx/ILUw3h0fqgyNssUK+hkmXsJhyIkHg4ox1dwGNExXnS+MSuQICS0akqUlUA4WsxfmZ&#10;yAQTnaChYVQ0rJJNEjFwdII3CedFIaKJOBSVhKUScSQchoz3o1KgNV1BW0qlYslkDLApZNyipzwe&#10;h6ZSSBQykYDHIj3cQNvuAYa1zi5sJotCAW0weAsRtLNARCIejfYFTS3sGg9yYO94kA+LDD6FhAXv&#10;Ar0F6EPsw2vQTwET9o73cHeHQtNAA237BroLaCht34AN77qDQj+7KLgjATaocLEHgnNA3wVDeWdn&#10;aIEm0DkmxUWXbt2cEBFqM2gDDCqjSqJVQG7yBrUCGGqZCIbyOqXUqJSBEaVWLLSqlQFq9YqkpF2l&#10;pXsqK4/V14O0uqhoTVra6vTU+NDglJjItdkZAXotg4CjYXF8Gp1HhdzkeVQWHLWGgiMxyXRg2INR&#10;sQgYPI1EZpAoNAKBTSbS8VghnSrnslMiQ/fsrGys2wETeS4T1If3Q4NuCoLyYCaDBO2sJ+iiQacN&#10;+ct7eaCAPNxB/4oB3xsIXtXW19PdB+lGJWDZNLJMIAiyWMwqLQ1LAsej5MtjbFFZcRmxgbFCqhDj&#10;ikUu8cK4EHwc/JBLME4IT5DS0DweUaoRWBJDMlambt5VcepAw42Lxx9dOf7w5N7Lh3ad2Vd7pr7q&#10;eOW2g1WVh3ds31tdtuvI7n3bc9fmhFhLUqO2pYaUxltqs8ILbNJ1Rt4KJSWC7FYWri8MVBWGaIpC&#10;DVVJIRv9lQU2xfYo02rQjChIKSJSskiwzhxUGpUSzxPFC6BGBjQvq8yCJCknisfLNgWWZ649UVFb&#10;vXZdllW/3F+TpVFmKBTJYkmSWFaamJqi0WebLcuN1kSJZrkhrCqzcO9mME89eXzXtdunnz642P3k&#10;2tCT66MPro7cvTx099ro/RvjD25N3r85cefqyPUL/dcv9N28NPD41lhH87OBzg/dra+7Wl71PH3T&#10;8eRly4P5p4+eL7J4OIJ8b+f7/u6Pg72fh/q+QIT9p2A6/6sWcfyi/nlB1/946T/Y1qg9as0Q+Iiu&#10;D8OdH/4Jyi/uwlD+V030fZsZ+HO6/4/x7m9jXV+Bhts/DbV9nOj54b8J0okekP95vPsLMOykCQpf&#10;M9H/eWrw69zo91czf3n//F8/vfrHh4W/v3/xtzfzf3k58/uLyd+fjX+fGwUFvs6MfZ8Z/R1oeuQ3&#10;oKmRrxCdH/o82g+tH/uL3sGRcODVESFn0iEo7PL00LeZ4e8zw9BnQVHdh75MDX4EgvxMhz8AvZj9&#10;bXzo7Uj/Kzgd6l0Y7nsJ0qnRD9NjH8cGQf7r6bH3z2e+vl34y9tnf3x4/rc3s3+8mPg6P/ZhvO/5&#10;SPfMeN9839Ox6xcenD5ypa5yX2VJQ0HutpSY1eEBKUqRhUkUoD3wHg4+3i4YgheZQ+TLOSq1QCdj&#10;K5MikkNMocmRSZvXbYkJjZEL5Aq743mwEXI2VwtFRrkiwj8gJSo6OTIqPjQsMsBmkCsEdAaTQPZD&#10;ekPh2iFHDZQv0sfLFYn29CX6YnFeaLKvn5jB0YkkAWotTNJNCrleKrHpIOxukilUbB50C5ovUvOF&#10;ZrkySGcAaaBeF2w0RAfagBHhb82Mj1OLhTqZRMUTgGKgEqtSbVGogIABKgHSCsUwkQcG+KwIi79N&#10;ozHJpSo+WyPkgtSqkgUbNGEGbbhJE6iSWmVCm0y0Mi68PG/1sbrKs427qjauS48MAxPxUKMxUKs3&#10;yVRaoVTNF1sUGlBbWlRUQkhIuMUUpNOBAuCjwYfCh2GQKPRiuUmq0QkVCjAPZ0m0XLmEwpfTRRLQ&#10;8CDxHDRNTORSkFgggisKiOzhB2yGD5HlS6F7E4jOKK4fTU0Xa9hSPVtulehijaGpwfG5yWvXZ+YX&#10;55bUbN25d8e+k3tP3zp35+md9oHWoQ/znxbGX80PPwfGx2efv778/se7v/z10z++v/uXz6/+fPfs&#10;25fXf/u48Oe3V3//9PJvrya/fFz468L4p6nB17Mj72aG384OfwDGZO9Cf8vkePdz+2K28yMdcyMd&#10;z8a7FwafzgINt8+Pdb0Au1CYkZ7X031vJ+w+zmM9r8YhP3fI7R0WFIum7x2cTvZ9nOiHHOchQUR+&#10;UR8Wo9ZATB9KXw11vRjqeDbQAYXx6X861/ME8ouHcTwwYCIPyU7kYRb/qz09+P7r6//yeuaPwfZn&#10;XY8n2+6Ptt4ba7k7+n9D5Idabo78E5FvvTv69N5Y+8NJu4/8fyLyXW3P+ztf/T8QedBS/ZNghA3r&#10;P1PsP371iIf1Tzj+p/6jJEzkF6PcAEELvf7UYsQboEUcD0N/uJLJ/t/nx/91zh6mZuqXePFA8JNM&#10;QIs5MLIf6foEWkX4SMCR//p1YMGBv346y3+fBs3XwAfowYi+r1N9UDMLr3Y73ff+5fi33978l6m+&#10;13ODH8CVMNT6agw02lAEJGgxYZjIT/W+G+t9P9z7rr8beiRorO/VaMfMfNf0s6cjV2r3H99UdGtb&#10;cUNyTHlUeGlMbFNuQf+1R22Xmh9daGm/Mwx+2cunWm+c77xzrf/Wld57V3tvnGttvtb15FpXy/Xu&#10;J9d7m6/1PL7W23prEPzKA08XgMZ73s8OfZ3u+zjZA61iDa7G0d5Xo70vJ/vfgKv9+fDHT/N/fTX+&#10;+V8+/vf/9sf//JdP/+VfPv7jHx//7f3o65H7PX1XWh4fOt1cv/vu9qKefY1zF8+/uHp14caNHKWi&#10;MMT/XGH+zR2Fbfsqm3dv7TlQOXZsZ1d98ciB7WMHt13MizuQEXx/e97DqoK729cPHKoeOFAxvL+8&#10;v6FoeF/Jw7IVx1aEXdua2X9o+4PqgqeN5Q92bTtfuvnAhrzDW7ecqak7VlN7qnHvmb2HLh07VV+5&#10;I9RsCTGYUiKi1qVnlW3YXF28vW57dVN1Q1NtE9DeXXsPNh48svdIfXX9nprG/bV79tY01pfX7iqu&#10;qi+t2bN9167y6pINRVvWF1YUVe0oqyveUrVta83uHXt2ltWWbSw+1nDo3sUbD6/cvn/l1t1Lt57c&#10;fgyBeDuRf3z34YPb9x/dfQgT+euXrl0+d+nq+YuQm/y5i9fOXrh+5sKVk2evnDp95dTJi8dPnDpw&#10;EGLxDXuPNDYdbdpzpLHhWFNDXlbG3urqS8dO7K3eeebAkT1VtSf27Qc55w4cOLd/z5WDe9sunG45&#10;sa/18O67O4ue7q14sru099DOR7Ult3YU39+9ozg+2sJiKihUf7EUyCiUWKSqlIiYghV50baw/bWN&#10;XQ9a68trBp+03z5z8UTDvmeDYw8u39pVvuPF+PRQe/fh3U2n9h16OTEz1TfUUFl7av/RZ2OgGem5&#10;dPpyTfnO+7ce3rl+b3dNQ9fTnmdTL3dVNZ46fqGnc6Sve2xy7HlT/eH6ugPTEwsjg1NXLt8uLiof&#10;6B/t6R68d7t54/qtIL1z88H1Sze2rN+yIjWLhiX4uLiDFHSLwPB0cfFwcvL18HRzcQXj2EUc72x/&#10;cB52Jv0Vx4MUvApyIE95+2bH8T+IPLzZM5dAMMzuberyc/lBZzud/zkjAGNmaPUpMAuA/Ok9PMCc&#10;APbhWYTywAYTCGdHNydHN1c3yK3F3cMHwvEOrksQS52WLvFyhhxjvZYiyB4OWEcEDoHIjTDtWZ92&#10;o6bgXlXewx25rdV5twqzTq2MProi9tzG5Wc3r7lSWXS6eNPuVcuv7awYu3Bq8OSB/hN7Rs7uHzjZ&#10;1H28vudUY/OhXYe35GXbjBoKAb0U4efuHBVsjYsMlol5ep1Gr9UJ+QLwVXyQnmBSr5bLwJBeLhZk&#10;pSfp1QqNWllbU/ekuW3linVqpUWvDzabIgz6UH9rNAzZYcF0Ho4gD6eLDvL/ROThwr8SeRjxQ1ze&#10;HG42hgTZog2mcKM5wmaLsWgtJrFgdURgXqhhVYAiRS1KNWqNbK6Uxo0PjjUoAjRim5zvz2PrwPyU&#10;QedK+XwhwTdGyWjKCb1bnDLWsKZW73cgiL4/kLYSh0j2RcTjl1rcEVkiymq9UOqOCGL76EgOkXI/&#10;M9NFS3TU4900aDcdyl3qtlTt45ipYXYdKT6wXLeWi7iVo5kri10oizpr9b4eTR4o9v90Ku94kiTY&#10;ERHtiohzRmR4IHI8EZXSZfdXKw5FkfdG0csDSFYPRHGIqHVvUXGMXotGZJnYHWd3tp2ratgcXZKj&#10;a9wSUbPSFkZdspzrUqz2rTThSq249Tb88iDq6iRlWoQ0OVB4sGR529HyaxWZW4LImwJxK9WeK7U+&#10;QLkmv82BlHwTrsCMX6dBFRrxy3lOJVZybbQwR+y2PYq3O131aM/aoTu1T85v67hYtSsvfP+mhEtV&#10;a8uTrXFCnAKJELsiluvoDatCL5RlHN0YfaYw/lFD3qWy1M4jm2/WpN6rSeyqS7iVq9hjcm/OErak&#10;CwZXqsaXq6ZXap9v8H+awb+ZxfxwduXr42t3hhAubA5+sm/l+iBsvBDxoDr+UUVsQxSjPph4JJJ8&#10;c7XmaUVino5Ec0IwfNywTgiC61KsAwLvtBRewZXl7cPH+NHdkTQPu6D46UgYygOxfCGXeZo9gvyv&#10;RB6kFA83sMv08SK6OuOdHcEu2dOd4o2kor1xnh5MCjE4MKiouHRjYfH6wuLcgqKCkm3AKKusrtlV&#10;l52TxeOyOWx6Zlbqzrqqwq0Fe5p2PXl478vHN//zf/z7h9fP/vzy7uOr2S9vn71fgKLQfHg1/mp2&#10;4NOrH47wIAfm8jCOf/9y4t3C+NuXE29fTsIsHsLxb2eA3ryaBPbH93OfPz778uk5SD99mH//fu71&#10;y4mFZ+Mv5sdmpwZnJgcmx3oHelsH+56Oj/Q+vndjpL/78e0bkYEBaA/IedBxCcIZui0IRaFZArkl&#10;232Ul0GLVSz5GVYekn1NC+im3tIloJkCG2iv7MQDIvKL4AIWjC/gu4lAMEAHu3aO8SMGACgPmjhg&#10;gJIgheuDc0BtsDM7sGHCDgzwLlAJKAxSlD1kPBTNHYOCuTz4CFAAlITbTFADkMOyJbBrPEzkQT6o&#10;FhjwR4DjAW+0R5LBwtwcGHDwFmAAkShEIpn008MdigqP8cNBoWegVV2hHCiEPBRDHlrMlUDAUalk&#10;8F5QFRAK4+uLhlZzBelijh/WF40Bnwhegjy8YQPtBwpAnvKwazzk/I31QeNRPpB3IhTEBnaW/1WL&#10;oWxckM7O9vA1y1yWLnFCeGKQfhQUloq2RVjtwWoyVuStSF+R/gPK24l8anbmIpRPTU9ZviJbZ9Bi&#10;8X7g+3p6I1euXrG5cFNUTKS/zWq2mjQ6tTXAYjDpjWYDyEFIJSK5VGYwGBRKtUKnU5ksEp2er1RJ&#10;9QaJ3siWykQqLR2CfmIgnlhO5wgEUqVArOCL5FqdWW+wKlV6jdak01vArkpn1BgtQBZbMJ5MQyAc&#10;XN2gCPkwl3d1dScQSFQqnUyh4Qkkb+hcgtPkBZ3Hn3dOQArOLDhuD0930AuDFJRyR7oBgfMOwTcP&#10;Vx8wh/XypNIhL3sPby8EtICKozeGSKQKmHwtXxIgVUWo9UkaY7rakCqQhci0EUpjjEQTTudbcDQ1&#10;hqbBMfU+JAWJa8azza4YsaMPH0XVkkWBNFGQN1aJREsYggCRNpoi8CdwTDiuxQkj8iBpgDzJBgzT&#10;nyQIJguDCTwbjmWCKmEZiBwThW8FYogDWdJgkPpR1EyhjUA3MgVBHHEogx8o1yWIlZGWwFS9KVam&#10;CZFrQ4HEykCFLsRki/EPig2OiAsKjYqMTYiMigkICJCIxHQaRalUWiwW+7LRdBaLQ7JfwtASjkQy&#10;uE4JBCjENpGIl0rFUhnol1lsNpnDJLCZWBbDj0VDM6koJtmLQfKEUzYVJeVR+GySryd0Gx/pshTr&#10;6cyGotZ4cPDefCIklp8rh+DBxrvT0E5MrCsL5wYTeYobgodxTrGKl4cpM6yiJC07yyxM13ETpdR0&#10;NTtFzUpSMpLldKA0JTNDzV6u4mSpWdk6znIjN8fAzdaxszSQN2u6mpqiIKXIKfESQrSIGMxBw0Re&#10;iffg+jjhXZZ4Llvi6bDM3dEZ8krw8HFy8nR0RMJc3sXFm0hkM9lyKl1CpkntUB5i8Ry+jivQMzla&#10;BlvD5un5IjOwgcHlGWAWDwWckQfKFUEwf5fK/WX2SPGLUmmCFapAOB8YSnWQXGmDSspsQDptqICv&#10;1WuDVAqzhzuqsqLuzs1HD+4+XZm9waAJZtEVTJrSpI8R8oxCgUEht/J5GpFIx2LJli/PP3nyslYb&#10;YLNFRUYmZ2aujYvLCA1NbGw8ptHYFAowYJaDYU1a6lowoMlIzwPjJDBa0mmDwagIjHLYLAWXowIf&#10;DXvKM+lSMV+LxdC4fDWBwvfF07kiBRqF0wukq4PCL2wuOZycsycyZXdkaqZIk6ayZAXHRljC1FKj&#10;RKDjc1UMutTDHY90x6O9KSQ0nU/mCgkMJZmmIZFNFJIGizaSMQYKysTCqaloDQcvpmHJaHcq0ZeE&#10;9yURoTA1kHc8AUsm4ShkPJmEJRAxJDIkKg2HJ/iSyFg6g4TDo4ABk3TQOC5zQIBmGvREcMMKLld4&#10;WVeItpOJ9ptKRNDUAsFQ/lciDwwSGTTTKFAGdBKgjQddChhUg54MxvFQcwCaCXvseBjHOzlBz4LB&#10;IB5sYGz9c/vRmQEDdBWgw/jZn/1wh4HH4mADJUANoJtxdFiaEBO5rbgwLS46MtA/1N9gUkvVMrFO&#10;KdOrZLBr/KKbvELMB5kKAVfOZdu06rjgwPXZ2Y2VlQd37txdVrZvZ3V+TvaqtJT02OjEyLCiDetC&#10;rWYOhcTAE8QstpjFFdBZHDLkLM8kU0EHRSORKQQigwzaOCrKyxvsUvHQH55NJtJwfgIaRcpmxoXa&#10;dleW7WvYmZ2WZDXqWDQqOKngzGHQeD8MAcxk7FAeCRN5SO6+SDcf0Bp7efuiUChwusB5AL2sJxJM&#10;NZy9kS4sOolDpwSazUFGE2jitRI5i0gRMrhh1qDkyMTY4GglX+Hl6Il1x3st88G44PEeZJIXDetG&#10;9EKg3BBeSISPBwKNRbKlXGtaTG7Jxp01Zfv21Z04tu/yob0XG3ad3lV78vCBi2WF1RWby/dWVpet&#10;XrUq1L8oPrg03lqe6F8RZy6L0G40C1cpmatUrNqk4CwZc6O/Ot8iX2+UVMUFrDcIyiON2+PNZfFB&#10;pbFJe1YWni9tWmuNihUJkpXcZBU9XcePlwlTtabNsVm71pVdaTy+v3hbulkfpxTmmAwrDeZ0hXa5&#10;PqBuzcaC2NQUnS1JY4sQ6FcHpu3ZWH+s4vSphptXjrXeu9jz6OpAy42xp7cmWm5PNd+abL470/pg&#10;vvneLKT7M/dvjd+5Ovzw1kT74/nu1oWep29aHz6DXeOBYKOz5dUPIt/5vq/rQ3/3x4GeTzCRhxZf&#10;/anhXgjQAy3u/kreYf3I/E+C+DsM4hfZ+hh4e+eHwfZ3w50f7Q7mnxYF58CZcGgFmBAtQqIJUOdP&#10;fD/U8X6w481E/+efKBwKpw57qY/3fYJA/A/3/C/TI7+9mPnr2xf/+unlf/n8+t8+vvzX9y/+BSby&#10;zye/zY9/mRv7vBgBZm70+/zYb0DPxr/PT8Kx5r/+J41/ho1n438+n/gLSOfH/pgb/R1+Lwz3Z0c/&#10;zYx8BOmziS8L09/fzP/57vmfb559B/ry9l9+//Rffvv4b9/e/+v7hT9mRt+MD7wY7AI/XG/L/Z57&#10;N1rOnbh2/OD5/Q3HK4pqivNLNq7ZvCpzdVZydlJ0UqApUAv+zUIFj86j4KlkHJVJYYu5ciX4B/AU&#10;AqaQTmDw6SKVSCvnKkQMsU6iDzYGJYTFRwdG5iRnb8nbGB0aKeLwVBKZTqHw16itapWUy9ZKxdHB&#10;gcnRkfHhoUEmQ6Qt0KhQStgcDpnCwJN8XNyhlVS9fFBIuzOHp6+fN5qMxtJxRAGVqRFKpUy2kssX&#10;UChKLlcvlYA+QC8Vq4UCEY3BI1H4ZLKEwZAymSBVcDgagQAKMqPX2XQaoJggW5jFJGTSQHNkksmA&#10;LAqFVak0SqUGiQRIJxKBTGCY5XIgvVgMBaUxGoP1eh0YEPKYWglfKWCbVWKrRmpRis0KUbhJE25S&#10;BarEOfFhZbk5B6tKj9dWVm/KW5eelBQSGGbQ+ysUZoncIlXYlJoYf/8oiznaCibr+hUJsSV5a7bl&#10;563LSF+XkbEmPTU3M31VajIQ2F2ZmBhhtOh4QqtUoeWI/KWg39UaeZJQlSHOHGgWgN5XbeAKLUJp&#10;qEoXoTVGGyyxJlukzhRvCkwLDl8ZlZibmLoxdfnmrBWbM1auT8laEZ+yKjEN1rr0rMK1eds2biwv&#10;KNiQk5OXmZkZG5sSEREfGpabld1UXVO3rbKmrLKisHxnWfW+2j3H9x67dOJi96POxzcftdxqmR99&#10;9nrq9YuJhXfz7z+//PLt9e9fX/325cVv72e//Pb6r0DvZj6/mfr4cvwdrBejb56PvAWaHXg52fNs&#10;vGtuvHt+qu/FBLC7ocU5J3sXpvpeTvdDjvlTvRCdn+6D6DwUm37gw0z/h9mBj3AKa6b/02K4m4lu&#10;yDl6vOvtcMfrkfaFoQ57MPHWZ7AXc88jSL8S+R+Ba366yduNuZ4n00OdL7+8/q/vn//rWO/bvqfP&#10;2h9Ott4bg9zkb448vjH86PrQw2uDD68NAzVfG4GJ/JMbw+AlIFCm5fZYy93x1nsTT+9Ptj2Yevpo&#10;uu3xTHvzbMeTuY7W+c6nz/o6XsJBpYZ7343YY8rDUP4nkYd3oSBasBZbMLugRulXwVAb9o63B86C&#10;ndDh53v+kx867D4/Pfgn5PP+i4/8P+F4OPo80CKah19dBPQwaofj2MzaA8fD5P1HJDFomY1vQKPd&#10;oM2ENDv858wQ+GioFQWN8OJdT7g5HekCDe8H6EZpD3Q3YnLgy2TfR+j+Cvgpez5P9trd5Ae+T/V/&#10;gaIYQasFvJsd/jwKfuWud89G/wJemuyGaDi8XDB0GfR+GOl7P9T3brj//cjAu+HuhZG22emOmbmW&#10;kfv7z93euedqUeHt0q2brday6Ng7u/eP3nzadaW19+5A282BzvsT7XfHoEccoCUBRvubp/qbQU5f&#10;X/MoUPej0YHWqYG2uaGO56O9rwbaX0wOfABXy0j3a3Bgw50vQToHPfb0eWrwY3/bwtzwt6n+T6Md&#10;rxcm/gRHBWxQZrjt2cuRz58mv//57C///uYfE3c67u9qfLxr5/3q6r4Dh+cuXHl+7eajuvqmnBUH&#10;89Ye3ZR7pXLz5bK87v0Vbbs2TxzaMbqvtK9+Q2/9htoYzc544+3K9XdrNj9pLOvcv71zT3Hf3qLm&#10;6jVjx8rvlS8vCeRdL8vuPVT+ZNfW9qby6+Wbjm5YfWBD3tkdFaeqay/uO3Dp8LGLR49fPnkqITwC&#10;NMhR/v7L4+I2rlhRvmlrfUX1vp0NuyvB+KSybnt1zfaqipJysNtYvauhsrampKIsv3Dr2o1b124q&#10;zttSvH4zaB+2F1WUbd5eXlQNtH1rdVVp3c6y2r01jddPXb5/6eajq3eab95/eO1e56P2x3cfPrx9&#10;H6QwkX9o95S/dfXmjcvXL5+7dOXcBZjIXz1zHujiidOXTp46f+z46QNHjjXtP1y/50jDXpAeqm/Y&#10;u7O2rnzbofrde2qqm3ZUH2vcc6Su8dDOXUd37zrVVH98147jO7c/PLb3eEn+xlDtkfWpN8rW3ixb&#10;/WhHfkvd1iuFqy5sWtWyu+JBY/WBwoJEoz5cpUwOsGWFR8b5B4bpLcF6c0xg+N6a+gdXb9eX14y2&#10;dT+6fONQTd1s32DLrXs7S7ePdfeP9fSePXxkX23d/OgY0Ml9h/ZU1z0bn5kbnbp+4XpxQXFfe//R&#10;fcf2NeyfHJmanZg/sv/Yjm3VD241z44/b2/urtm+60Djkbnpl4N9o8cOn9peVtXTOdDyuP3B/da1&#10;azbev/O4+eHTp4/b1q9a31Szuyi/gOqH91jmgHb3IPj4Yj29MF5eYFyOdHUBo3W7Xw00ngcpGJnD&#10;/jhgoP7rLtjAxGCJ3SN+qX0VRLDB5Auk9mzw6jI7iIA2sA/eAg/1gQHXD88mwOwBVOnhhrQTKk+Q&#10;urt6/pA7EoJPHuDj3d3AsBqF8vBBO7pCfGMJAuGydKmPk4P3EoQQ61mSHX95d/nhwlWbo/SrTPxL&#10;ZatP5idfLsx8WlvQvbuwZ3fx/ZLcQ5nRh7Pjjq5OLY+wVUQFnd+Sf3v71qf1lV1NVdOn9g4eqHlc&#10;VdDeUNq1r/LWjoKn+2raj+45V1Vak7cqJdAcoBAnhQZoRAJ/k1EsBLMPuS/SZxliqaebO5gpiDgc&#10;PoseYrOmJyeE2AKC/AMeP2zZWdXgbwnXagNNpjC9PjggACLytoDYYHuAeBi4h/5c2RXkgPSfiPyi&#10;g/wikQfTVYs5EkxUjYYwWDpdEKhcowvWGUIMhiCrwd8ql2UEmnPDzCv8lalaUapBFSgUCnGkCHOo&#10;vzo4WB+tFts4TBWYLHO4Io1cIiGjknWcnYnGGxuimzdGrMEh0r0QuRREidxzq9K3zELfGa0+X5Ce&#10;axRE83AazFIj1TlMhI6S4SIkeH8aykpGKZCO/kRfKxGZoaFd3Z4xcrygPoZ6bYV8YXfGfEXCjVjG&#10;zWR211bj62PZN9cb8kXOOeRl8W6IeGdEzDJEAQPRtinw2krtsSTJ3kTZSpFHEAaRo8RdLMm+sG2l&#10;whNRnKzvu7Lr8emyyrWB6+PFyQrfaMbSbI5znshtu4VQaPZLFDvlBNMSAxlRZlqylXukOOvi9py1&#10;BkKa0GFLIGFbDOdYflDjck1JJLM0gllgxiYxENtslI0qn2ITvjqUVR3OLgmklEexy2P5T/avG7tR&#10;N3V/74HNcdlGaiQXqfVBrDCwg0kuWk/EnhURJ/Ljj6+L3BpALwqg7QhlVgYxj6SbjmaYL60NvpUf&#10;PLgj6Ww862QI9gr4+vHUjhzx0HLZxAr55ErFk2R62wbp18ur50/lPKgObz2cU50j2xBOzNa6ncw1&#10;j+3PO5OiPBnJvZYgOBVCuZKm3hur5i9DUJ2W4hwRWJclOKelBOdlFDdXBtKDifQCYrl7Mjw86UhP&#10;mqcnxcsD9nano7xpPj8i1cAsfpHLk9xcyO6uYBe8BFKwS3Bxwjs7kpBuZC8PPChDwOnVmi1btm4p&#10;LtuwpWhjYQnQ2vyCdZs2JaYlBYfa2Cwqh01bn7+mblfV7VtXX7yY+u3rhy/vX757MfP2+eS7Z5Pf&#10;3s5/fjUD+b/Pj35/P/v+2ciHF8MgfTcPpR9fQJFqYO/49y8n3i9ArvHvX9tB/Ju5t29/6MOH50Dv&#10;3z9782b2xYuJ2dnhqamB8cm+sbGekZGe8fH+/v72zs7mtraH9+5dA2puvnPj6rmrl053tj68efFc&#10;Wly0IwLh7uzguAR+cAei7fC2bImDvWmCcqBMO45fFOwdv8y+jiuMzt1/8Yv3sseFh5kG2EWjfeF8&#10;mLwDgXyYiS+yDpAu3oAENnjvIp0HKcgEZYB87L72i0KhfDAYFPg4uAZ7i/sjYA4Q2AUCnwu/BIqB&#10;akEBsAveBb0d4+vlA6Y3PjCFpzNpP/3icTDvhYk8gUTE4nF+9mVagQ1eQ2OwKDQUi4ZIhOgQFovx&#10;s68+SKdTKTQyTPOB/HAYtB8KpPAuBotGY8DZcYPc5O2e8jCRxxP94Dg2cBAbGOL7YlHeGB8fP28Y&#10;xyN9PbzQnjCdB3K3e807Qk83LHN2dbDf/F2KAL+lM2KZ29Klrku4Ek5kQmT2muzMVZnJWckZK7KA&#10;0pZnpGSlwUQ+MT0VgvIpibHxMQIRH5wHpJeHUCwoKtmanZMVERVutpoMJr3JYrT4m/VGHUhBDkKv&#10;VAYH2DQqtdUaoNMblTqjPiDQEhIuN5rBnJSnUBEYbBpPyBCIBQo1gysEYvHFHKFUptaL5GqF2qA2&#10;WDR6i0pv1hqswNaZ/cOi46yBISKZks7geHqhXF2QHu7eXl7gpwXnlwwtr4v2A78POOlIL0/7cupu&#10;3uCHQ4FrCunk4gj6TdCNurq7gJ/Txc0ZZvFwDAaQ6eAEudg7uThDd1RIOKSvJ8LJAeHggHB08UIT&#10;WEK1Uh+q1EUqtNEqXbzamChRRQgVwQJ5EE8WyBIFUDhmKtfCEAWTOFa6MAhNMyDxcizT7McwOGOk&#10;zigxmqL3I+tBAbEuhi4O9CTIHNFCF6zEnaj2pOh86RY00x/LtuE4AXiujcCzUYWBFL6VKvCni2zA&#10;IPMsRI7Jj64lMg1QHBtBEI0bwBaFMAQBFLaVKw7miQMU6jCFDpJMEyLTBKmNoWpTiMk/3OgfEhIe&#10;ExgUAn6Z6OhorUbF5bB4PF5oaCjowkgkEpPJJpOpdDqTwWCBq5VEotBoNLp9k8kkQiGfL2Cx6AQW&#10;HcdmQIu7cplYHgvHZ2J4DDSL4k0jeDDJPhIeicPAYnxckC5L3ZwQaHcHJsGHhnLn4H2EZDSP4EVH&#10;uXBw7kB0jDMb784heDDsUWtIbggu2inBLFoRoU6zCuNVjGyLKEPPS5BQ/onIp0Ju8swMGSNVRs/U&#10;sJYbeStN/CwtK11Jgxd0TZIREmWkWCkhTkoJ4UNB5E00X5jI+zkifJ0dMe5uSGdXNxd3pIePs7OX&#10;oyNyyRLQgkBcHoUicngqGkNCIIsYbBWFDrnJUxlyKGaRwMgXmXlCEzCAhBKrSGzl8Y0crh6OWiMQ&#10;QhHkYQQvsy/i+iuXX3SNhzNhNC+RQqlQoFOp/HkcJZcj2bf36MT4bHtrb8nWCjFfy2HIZWKLRGjh&#10;Mg1igVUsMolFBgFfq1T487hq8K4LF+6Ehyeq1VYwQAkLS8jIWBMUFLdlS2VW1jo+X83naWAWHxWZ&#10;np2Vb7VEgbcr5GASYQP5LKYcCHaThwyBhsOSsxhiIpHLF2qJDIEfmRkQHLa9uHT7yrVrjAFNsZmV&#10;hrCNEmNlSGIomVuUnLMlZ31kQJSQKcP4ULEYBkTkPQheSAIVyxLR+SIiXUWh6ShkK4NiIKH9GTgj&#10;FRXAJShInlo2VsbCUbEeTCoah/OEPeKJBD8KGU+lEIh2HE8k+eHwPgwmEU/wxeK8mSwKlQaaRnvc&#10;eQqexabh8Gg8AQM6HdD6g2Yah/MjkQgUCgkG7jCaJ9v95WFGvyg4Hwgm8uAt9l4HpudgRAx6kR+y&#10;D6B/UHh4mG4vAw3f4aE2vMF9D9zrAAMaa/+Is+YLF0b+3H4l8snxMdUV21akJSdEBkcFW606hUoq&#10;hCPIwyAellomApLw2VIuSy+XBOq1MYEBq1NTN61aBeH4qqqmqsqdpcXbt2zKSU6MDw8JsRjT4mIU&#10;Ah6HTBExWQI6i02iMgnQEq9se9AuKvjeeAKDTKfgyT5ITzo4mygUEJtMBCMVMZMu47Cig6zVpYX7&#10;dldvzFsZHhRAIeCJWByZSMFioFhsULcDNZpeoJcGTScUXN4DBf5Nviisk7MryAHfGpwI0ImCuQTS&#10;w8XTzRmUYJAJYExs1WgjAmxGhVLG5QGpJDJ/rSElOsGmt3g6eGCRfhhXDNoFjXHFopwxeHcCzZcO&#10;UpSjH9GT6rbE1wnh44pAuTv4oTwoEoExOiwrNSmvrLihtvrQzh376mv27a1uqt5a3lReuSk9ZU2I&#10;JVHKzAtQFUWZ8y3yijj/hsyYrSHG7THB+1ampYk5mUrhap08XcIuDIb85StTQ+tWZNzadaD54PX2&#10;Yw/qVpWssAWtiwxMNYoTtaI4hWJDdGpt3ramLbuv7jt3qm7PqoiwJJ0qx+qfqjJkaC15IfEHi6pP&#10;7zzYVFjduKWmZs32kztOPDnTdu90x60zXY9vTjTfHGu9Ndp6c7zl9kTLnemn92bbHj3vaF54+uh5&#10;2+MXXU9ftTU/f3hr4vGdqbZHc60P5prvzbY3L3S1vu548hIuA3aBvUjk+7s/wkT+B5Tv+TzY/QkI&#10;pvCwwO5A10eQDvd++RXHj/R9/V+J/Ig9ZPwPLm9nQECj4L2dH34J+fKfiDzIHGx/D9JFKA/Trsl+&#10;SBAms/u0jvVCQd6HOl+PD0KBradHv82OfAP2aM+74d53430fgD05BOH4icGvcxO/v3n+j4+v//3T&#10;m//6+dW/f1j4+7vnf3s1+8eLqe/PJr5COB7W6Nf5sW/Pxr9DLH4MIvXPJ789n/ltduLLoiAcP/4J&#10;pNNjn55P/PZiEvKyh7Uw/Ruo8/XcHwvT31/Nfn/77I/3C3+8e/H7q7mv8xPvp0dejvXN9rePtd7v&#10;vnLm9qHGk/t3H9tVuXdzXml28pq4sNQAfUiYf3SoNUIvNxmVFpPabFRozSptgNEM/soqiUQtlUr5&#10;fI1MppXLgW0x6PVqlUahNOn0SqlMKhRxqBw6GEmSWFwaT8QQGmT6UHNIqDk4LiQmb/nqqpLtKdFx&#10;eqUajKNA32s1aK1alVEu1UpF4G++Ii0lJiQoxGKKsPn7a3UkFBr82Rl4AtbTB++N8kN6e7m6g4k0&#10;1tcP5+uH9vQF+RQMjkemS1hsjUAkZTKVXC4E3EVCMPcW0CjgXy+i0WQsFp9M5hAIQipVTKeDAgFq&#10;tU2nDTLolXxugFadGh0ZZNAphTzQFoGOxKxUWFRKkOqlEoNMCgyTQg5StVCg5PO0oL+RSf01UA0m&#10;hUwnESmEbJNSohRxjAqxRQ1aA2mgQWnTykP0coucH23VxAcaytetOLe37lhdRXn+2ryMpMTgILMU&#10;WqPNX66yqVRBGnV8oC0rJjIrNrxgRUZNUcHeqm2N28uO7Nq5s3RrQ2Vp447y/bVVZ/fvOd6wq3jN&#10;msTAwOzo6JzY2FWx8avjEjakZRStWLUxLSMrLCIrLDxab4jU6pL8A9KCgnMio/ISk9YlJa9PTilZ&#10;uWpnwaaGouK9ZduOVtecqW84t6fx/IG9l47uP3ew6fCuqv012xsrirauy8mMD02LCYoO1Ef4a+JD&#10;LZE2/YrUmNKC3Jhgi0EGPXwQYjKCkyNns+ODg4vX5YcYTKFG89bcdYVr8xJCI2MCQ1enZZVt3FKx&#10;pbR43daGioYrJ65dO3Xt6snrT24+6XrY03G/a6xrYrx7cqpvZn74+YvR1y/GXr4cf/tm6sPn59/f&#10;zX1+Pfl+YcJO7cffvhh982z4zUz/wkzfq9n+10BzA2/mBt7ND74Hmht4P9f/8ac+z/Z9mun9CDTR&#10;+Xay6x1Ix9pfj7ZBy3tCK3y2Ph9ombcT+emeR7O9P4k8SPtbX8Cxa/qfPut5MtvzZLr/6VzX40lg&#10;f1z4tw8v/jE1+HGwYwEm8iBtvjnyC5QH6QhE5K+NwP7ydkw/CF6CuPztUaCWu+NAT+5PtD78yeWf&#10;PGtvmYNXUR7oej3U8/b/LyJvb8egm4WggfpV9pwf+Bs0X3DhRSL/003+P4j8zNBf/oPID//1V/K+&#10;iN2BYBD/T4JetQeLh0PTjPX9NtLzbajry2DnZyBgjPV8G+/9Dst+SNB9UOguZvs7kMJPIwEBexHH&#10;w0R+qPujXdDKAaNdb0e73o91f5rss0eThwSMz3BAm8n+9/aHgb6BSkCBia5Pk10fJro+TNqXHJjo&#10;hx4kGhn40N/zZmzo01Dny+ne17Ndz6aax5qPXr9Ws+/C1qITuWuq4pPOl1Z0nLo6cb+761p7953+&#10;rvujvdBax9NQRJqH40MtU4NPJnsfDo93zQ20jA60Tgy1TfW0TPS22K+TJ1Pg2uh7+my469VI9+vR&#10;7tfgqGAoD45/pPPNzOC3Z6N/TPV/m4WeZ/oTnH/Qobye+TeQP9P/ab7/49uRr28HP/1l+tuzRx2X&#10;t+94WL/vTnVj576T92v3DZ25Mn/v0f29+05vKzq8Je90Sd7tqoLevdvGD2wfaSocaNwwtG9Ta11+&#10;RbQm18g7mp/W3FTWfbime395976SkaPbntSs7t2/+UpR6q5Uw8OdeZ2Nhd1Npe1N5Q9qSw6syzlS&#10;uPFUZQVoCs7u339sz96bFy42VFVnJSZF+FtjbLaUiIjM2PicpLT8nNWlGzZXbCneXlhcvqUEpBDv&#10;gbwxNxfmbizO27S9oHjHlrLKwrKKrWU7t++sLNlRXlhZXb67vKi6aMO2quLqxsr6uxduPrp8q/nq&#10;nY47j1tuPnhy4+GDq3db7j6CHeRhIg907+bdG5ev375268r5y5fPnr9y7sKV0+dgXTp55sLxU6cP&#10;QbHjD+5qPLS76XD9HmDsrdm1Z2ft4camxqrqQ/UN+3fWNZZX7qusPl6762R99b7tW07UlFzfW3Vm&#10;+4bTxase7ip8snvTox3rTq2JebB97YPyvAcV+a27Si5tWXWnpvjSjrL86PAsf3O8Xhtr0Cf625KC&#10;wyIsthC9//E9h9rvP9m9rbr3YUvL9TsHdtRNdPZ0P2rZVb6j/2nb7PDI9bPnqktKJ/r6n42N3zh7&#10;sbas4vnE7Fjv0INr98q3lne39lw7f/3Q3sMdLZ2jA+OH9h7JTst5eOfxYPdof+dwdXnd0f0nJ0Zn&#10;Wh6311bXl5fuaGvtvHv7wZHDpzduKAKZPZ0D1y/dyF2Zd2TfoTOHj5UWbCGjMb6ubjCRp2D8kM7O&#10;Pu5gGO7q6gwG+q52iAQtHAiFsnFz9/b0gt1AQQpedVi6DAjynHdxc3R0XroUol3LljoDQZ6NCAcw&#10;BQECNvwSEAzoIRJmB/fwc/yODq6wXJ1BtT9YPDDcnD3dXbzs5MbDzdvDw9fb1dcLDKOdPbwcXNyX&#10;LHVwXLIU5e7qjkDISJhDJRt7zh9pO7q7//SezsPV9Zlhtcm2U+tTbxStuleWd3/bupbKzV11pVfz&#10;cypDTCuEzE0mdWNK7Om8Fa11lSNH9wweqOvfV/2octOdstwnNZsf1xS27i6/vaP4WkXJ1ZrKs5Xl&#10;e7Zs3pyRnh4aLKZSNTKFTKJUSdVebt5uju6OCAcGiSYXiql4vIDNYJLJEgGfjCPt2b33yYPWNSvz&#10;VQqr0Riq1wfbbDEhwYlw7BqYvAfaF3q1BcTCLD4iPBU2fiXy4NV/IvKwm7zREGbQh0IhcUxhGl2Q&#10;wRRutkZqtQHB/iGBWm20QbUyxJxjVWUYpMlaaaRCIsTi/WWGIF2QRRlokNuUcotEomMweQIOk4/z&#10;Xh2kOL425nSG8VqG9mw053GupaUgsGN7fPuO5KeVqY+3Z17ckJglxify8Tayu43umeMvTNOzE5T0&#10;eClT5euq8XE1YDysRPdYIap+ubHvUO6ZNeq+nXEjlYmnwhnnI5k30nijVUGfz68Yq495XBj4aFPU&#10;iThNtY60Co/YJvW4mq3fE8auMOH3JEh3hPE2mckhWESWDHOpNPtgfqwGhShNNXRcqHlypmJ5ENNC&#10;QKSL3HMEbpt0fgU6v3Um/NpASmYgNS2YFR9A25kf+eDg1tNbk7MVvgUBlEO5/s1717QeXNe8f3Xb&#10;obzOQ+va9qw+uz5oV5xwexCtLpq/K0ZQHkwrD2cWh9HrstRdp7bO3mlsXBu81p+5JVJmwiJETogj&#10;G5N3LQ9NlfrtSDSc35J4Nj+i1J+yVeMLxczRoCq1hO1qXKnU52AQu0Hrt9/odyKIdCQAfTaadD+b&#10;15Yt7MoWtCQxbsWT+rdZPlzLGziZfa4iuDZXs2OlYn0oYa3B+2CGYqgup6808ZA/8VY851SA3x4D&#10;5uqqEIMHgroUgXOEYtcQXR3J7s4UVxeWl6fAB81y9+QgvVmekOyBazxIdm93mq8X0QMKEA8TeYqH&#10;Gxx6HtgwoAc5QKA8/BLsJo9zcyZ6e5IxKLlYVAK20u0FhcUFW0rWbyrcVFy8Oi+XL+SFRwSxWCQm&#10;k7itvHBouPvdu+fv38x9fPN8fnro3Yup9wuTn1/NvJwZfP9sDOjt3NDCZO/HhZE3c/3v5odfzwwA&#10;vX02/AGMyezBat6+nICi09j94t+9m333bh7o7XtIM3PDU7NDk9MDYxO9QyOdg8MdIB0e7Roe6ekf&#10;6ABpe8fjh49uPQbt/uPbT1ru3bp9+datS3duXnr84GZPa3PznZtBVpOHncgvg4m8/TmeRSIP3UH8&#10;GawGFgzoIfINbRA0BwJ7QDAER9pjsvtCOAQKWQPTDDCRB7LTix9B4UH+r7gcCOQDG1QCwxDY9R4Y&#10;YBcuCQQqAZXDtdnxiDcGg4JrAMWcnByAgA1yQG1wPaAMXAAY4L1wDkzzSRQiDgoL7wc7tmOwaBqD&#10;CmyYxQPhiXZHeCIBoks/Y9f4YfEotB8WR6DQQDP2I4gxLIgLUUkUGtnuRg+xZNhB3s8exMYX7YXD&#10;o719PNAYb5TdR94H5Yn0csNAUyxQJeQpj8J4I708PL2Rdhzv64v1geG7F9oTjUeBXdiPHo4mD/KX&#10;uYBfCWF/kgESwgHhhHR093Wj82gBYQFZq7NSl6eCNG055CCfkpWWlJGSkpWRlJEWn5qclJaalJJo&#10;CwoA39rb1wsc4br8vILNG8Mjw0CmwaQ3W03BoUEgNZoNgcE2rV6DsFmsZp0pFHTQWlNIcITJbAuP&#10;ig8Oi9VoLEKhks2TUph8tkBG4wkpHD5DIAYzUwKDzZHI+XKVWK1T6kxaq80UEKw2+5sCQqMTUmKT&#10;UsOj48AsxuQfKJWpOFwhiUzH4khkEh2NwlEoNBKJAs4N+BF8URg3D3d7V7gMdnVd5rjUycUR2KC7&#10;dHR2AIaLG+iNneEgRHZ/eV8PpJeTs+syZxcs+BUpBHdvD9BjQr0tuMDd3Eh0NleoojKlbJ5WrgoW&#10;yYO4IiuOKmcKzFJNOFccyJeHiVUxFHYAgWXFMy1YhoUiCPKm6B1RYpD6kLVEtj94yRUlYopDWLIQ&#10;PNuI5ZjdCXJvmsGLqndEy12wKneC1oOkIQiCKKIQujiYq4xkSILo4kAsU08R+FP4VjzLgGXoaMIA&#10;EhcKNw8+lCn0J7GMHJFNpg7jS608iUWmCRFKzCptiEoXpNAEqHUBOqMtwBYaYAsKgqC8Wa/TQHE/&#10;CASxWKxQqBgMFpFIhk4gkUajsuwLu7JZLA6fzyeRSHQ6VatVc7gMIY8p4FKEkEg8Fo5FQzNInjSC&#10;B5vqI2Rj2VQUg+Qt41MJKFc3J4SLA8LTEUFGI0VUrJRBEFEwXD8PIDEVzUC7svzc6RhXhp8bG+1G&#10;QS6jeTpIiMgYPW9FuDbZKEg1CJLVnDQtL03FSVGwkuXMJBkDKFFKT5bRUuT0TDkzQ8lKU9KzDdxM&#10;DTBoyyE3eWaKgpSqJCfJyeF8dAQfFybEWxloDcFD5ufK8XYkuTv4ubviPJGeLm5Id08vT5SjI9LF&#10;xRuB+BFN3scHDxN58BPTmAoSVcbkaFlcHYOtgQ0gGMqzeXoOVw8FqxEaBCKjUGySyKywIzwwYBwP&#10;h4xfRPBAcqUNhvJwpkoTzOXrVMoABkMi4Kkrtte+eP6uv2+kaEu5VKSWSYxCvpbLUkuEFpHAX8i3&#10;CPhGscgkEZsFIJ+jolKFx49fTkhYLpOZzObwsLCknJwNYEiUnr42JXm1XGYBkoiNWZnr1SqbVhME&#10;xjpEAk+jDpRKTGBXKNDRaRJQD0iBzeOpmHQJgyZkM2VstpwnUqdkr16VX5CRkbUyJqEgIn5PQs7u&#10;4MR1PE2JMTSZK18fEr2/tGZ14nKiF5GGY+OxDFdXjJMTaMsJGC88FUMWkuhyMkVFwmnIfgYqFL/P&#10;n+VnpPvqGGiYyDPJPgSch5+fBx6HotIIoL0jEP0IRAyFTsASUAQyaDe9KVQsgYgCBpWGYzCJFCoe&#10;WvGVRsAT0FQaEZQHA2bQD3l5gxG1I41GAY0s3M5S7OsSA4NIxIN2H7yERvtisRhwMUMsnkSAihFB&#10;W4EGxUAB0EtBMdWWOoBhN+TG4uEJUiAIwNv5MkhBjwT7y8C+M3YWD/Uk4EXQSYDeCFQAbLj3Ajmg&#10;ABqNBu8CG+jiQApe8ISeX4XWEM9MTdpRXpqXk5UaFxERaDZrINd4g1ouF/GUEoFeJbOzeLFWIZWL&#10;+DIhTyMRqkR8o1yql4qjbf6r01JK8nIP1e48uKv2+J7GxqrKwry1SVHhcWHBqzPTAvQaPp0qZjP5&#10;NDoQyx5dmkGi0MkUMp4ABIF4jJ+vJ7T+KtrbC+XlScKi6SS8mM2QcJjBJi1M5Is2rYsItgm5HBaN&#10;jvbFgNPp641CIqElUKCuFQm6WIjOQ7dFPVFu7l6gCYXaUy8fUAZ8X2hWAzp1VxdvD3esjw+DRFJJ&#10;JDaTyaY3aCVSpVgsFQrAyN6g0iTHJgaaAvG+eJwnFu2G8vPAYpE4nAckgicBucQL645FLvP0cPBy&#10;QngsQyCdlqEdHdBIDxKVJMai6MHmiBUpK/OXr6sq3L63qmFXWU3NlqIdq1fFKkS5wZa1gYY1Vm1B&#10;iLU8IbokLqI6PeVuY/3xwsLSxPjVZtMai3FbXMz21PiK7OSyzIxru493nG1tPfX0ePmhvOiULWkp&#10;a6KD4/TKFaHRjVtqDpcfPttw6eGFx2f3ntiYnplqC1gRGJqitabrg7Zn5u8v2X3r6LXHl5rvnL53&#10;58TD1svdnTdHHl0evHdluPXBXOu9qad3J9ruTbc9mOl4NNfV/KzzyUJXy8vO1pcdLQttzc9bH803&#10;3595fG+6+S6kJ/fngFoezLc+fPYrke/peNfb+R6m8P9JdhY//It3/D/h+LGB7zCLhwWj+cUgNjCR&#10;hzXWD2EpmMjDxkjXx4G2d4PtH4c7P4/aV2S1Y6wvv+jTIo4HKYTy+74M9rwf7fsE0sGudyAd6nk7&#10;Pvx5fPDT7OTv06NfJkY+jQ9+GOp7A1KQPznyfWL42+zEn89n//rx7X9/s/CvkF78DejVs788n/k+&#10;P/X12fS3uckvQHBk9ufjX5+NfQFamPxuz/k6O/rx9dwfk4Nvp4begRzwlvmpz6+e/fl24W8fX/79&#10;9czvH1/8y7e3/3g2/nFq8PXM8Nuu5pGWu713LjefOXxlb92R6rL6rfllK9LWxoenRNmirWqLWqhS&#10;8ORyrkLKlin5Kr3UIGFJgaEVa0wKo1VtNqv0JiXUxZpUCotGqZdLgOR8jlYqgpZlVoBU4G/Ugn+0&#10;TimF/+BgckgHoxYilU6g8xl8GV9mUZnCLCFAscHRQNWlFVmJaWqRVCWRgb+MUa3WyCWgBZDxmTaj&#10;OiMxOispPths8Ndp1GIhn8nkMRhkLN4+3vPx9fAEHRwKjHvdoMh8ft5gKIhiEsigEaBi/KRsjl4s&#10;lTKZEI4X8mUclpTNlHPZYiZdzKBxSQQgCRSJjMGjkNhEPJdMBCkQzQ8dYjJkxMVYVAqNSAB/TaNS&#10;Br6mSSXXycRqsQAY4CBhGzRWIF0UyAcp+O6gvEYuVgi4GinfqlP46+WBBqW/VmJViwI1kvgg06ac&#10;tMbthUd3VzZVlm5elbUqKTFAqTBLpTaVyiASBWnUGVGRkWZDfnbquszkNanxjRUlxxt2nd7beLyx&#10;9lhD9e5tWw/vqjq7r+HQzsq9lWU7Nq2vKyzYW15yeEflkaodTSXF9VsL6wu3bFu9qmh5ZsmKbKDS&#10;lcur1ufWF27aW1p4cHsJ0Imdlecb687srrmyv/H0ruoTdTuO79pxem/t4bptxxsq67dtKMpLL1gZ&#10;n5MYmBppTI0xJ0cZgWJDtJkJgZtzUwtWp65MjYwM0GXFR8aH+AMlBFvB0ZZvWLc2NSk9MmzrmpVN&#10;FdtiA/xVHHaE1bwyJSkxPIxLovm5+4SZg0OMATK2WMYWKrhSMUMg50hAZoQ1NCE0Nicxe036yqK8&#10;wuqiHXuqGs8cOHXzzLWHVx923e/sbe4daRt+NvT89cSbd9MfF0Zfv5368Gn+66e5b1+f//5m4tOH&#10;md/eTf423//u5cjnheHPEx0LMz3vng9+nuv7MNX1Zrz9xVjbc6CR1vnhltmR1rmBJzN9j6f6m6d7&#10;H890PZgEaV/rfHfzzGDHQlczZA+2v+hrne1/OjfS/rz/6exw54u5kU9fXv3bzNCHka5XPU9mOx5O&#10;ArXcHrt3uQ+kj28M37s80Hxz7NH1kR9o/ibIHH1wdeje1cGHN0aab48DPbw19uTe1OM7EyB9+nC2&#10;/fE8aCQho3m2q/VZr3355YGu15CzvD1kDUgXufwio4dWfP1J5GFBLZLdu/yf6Dx8c9HefP0o8It+&#10;lIFlb9++/3SoX3Sr/2ct+tcvYn04fv3U8B+TQ7+DlnYENM6grbYLWhn7l4eNYI10QBrt+g8tIngY&#10;0wMNdIJGFSLyi1B+uOPtSOe70a73UPnOD0DAGOuGVveFg3HZV7CAbohODX6eHvg6N/DbXP/XqZ5P&#10;E13Q6heg2PjAl+G+j0O9H0BDPdH/cbrv7VTHs9mn092Xnp7Z3nStuv5UYen5bdWPD53tuni/92ZH&#10;z72+jruD7feGO++P9Tya7G+eGmieGHw0OvRoeKh5ZKB5bKBlHPKOb53qb5nua50Blwq4ZuDlE4Y7&#10;XsMa6XwDL1YMLUI7+AVajRaSPbKZPV7Q5CB0D2NiEHL5n+3//nzg+8vBb28HP30cfDFw9WHzkYv3&#10;G09f23Hw8b7zY9efjN96Mn730ZPTZ27sqT9XsfXM1tzmnVvHDuwYqi9sq1r9uHz5w4rVZ/JT1lvE&#10;a43Co+vTmxvKug9WduwtHjte2VyztqNhY/+BouO5ESfXRnQ2bLT7zuc/2bX19OaVe3Ozj5ZuOV6z&#10;40R9/ZlDh4/u33/2+PHN69dHBwemREWmR0cnhoanRESlRcWkR8dmxSWsTE1bnZYF0lWpmeuyV27I&#10;WV24dj3QplW5xes2luRvKS3Yur1o+7bC8u3FVZWltaVbKss2b6/cuuPUvhOttx4/vfng/oXrLdfv&#10;tdx80Hz9waPr95/cefjozoMn9x8DPbh9//6te0B3rt++euHK5XOXLp05d+HUmcunzl45fe7iidNn&#10;jxw/vPcg0KGGfft3NcFQ/kBdw57quqaauoNNe/fV1deVb6/fXrlvR83ByppDlRWHK7Yc3LbuWtO2&#10;hwcqHu8tfVS/qfdAWXt9wb1tK06tirhemNlSXfCgIv9Oef7lwtU3thdc2FZQvyYzy6JJ1qlyQoOz&#10;wyOiTOZIU4BVoT9Ut6fj3pOaou1Prt3tuPNwf2XteEdv56PHjdU13c1PFian7l+9UlVcNNHXOzXQ&#10;3/HwUX3ljrHu/vG+QfAdwWl5+vDprcu3DjUdunHxRuuD1n2796UlZty9cX9yZLr5fkvZ1vILpy8N&#10;9gyDnB0VNVu3lNy/++jWjbuNDQfBjKWtpau9tfvG5ZvrVq+/cu7S6aPHj+7Zb5CrfFxccV7efkhP&#10;IKwn1Ev6enj7eHiDXtLdyc15qZPTEkdXBxcPZ3ekCxTVHWQCgV2Q6YhwAAWQ7t6Oy1zAAN/V2cNx&#10;qauzg/tShJPTMjeQLkM4O0DB312AsWyJk8NSZ1ASpvYOy1wcHVydHN2cnTxcnSD+DuTh6g3k7uKF&#10;dIMWYfJ2Q0NQ3sMTHI6nL+Qd7+GFdrWHrFm21MV1mTMW6QmmqbkxUSe3Fd3fW/v00O62/Tuf7tlx&#10;qThvZ2LI0dWp5zesuLJp9b3SjQ+2bercua2rtqI+KiyLzagKCzm5ZuXZ9evaG+tbd+/s2tvQsrv6&#10;StGGMxtWXtySe6lw/akNa4/mrTmQm3to46bGdQX7NhdX527MT86wSlRqoVLCl0l5Mrdl7i5LwETL&#10;UcwUBpsCEsKj8leuovrhNTKFzeQfGRT56Pbj3dVNAdYohcICpqJWaySQzRYTEZESGBi7SN7DQpN/&#10;FczfFwV2gQJtcVZLlMUMrXkGO8jDOB7MWNXaIK0+RGcI0eiCtNoAk9YMrTavkq0I9V8dbMwyyGIl&#10;7GiZSIjBGgWKIJ3NrDRZtFatxsLlSqUytUomZaORBdH+J9fGHIiW3szU9m0JfdaQMdeYMbV/eX9d&#10;Uktp6LVc86lsawLRKQjjaPBeqkc7JEqpMWJKopxto2FFbkvkXk5GPNKf6pEk8ysIoDyuSb1THHx9&#10;g/lipqpY4LiVhWheo5mqDnx7MGao0tRZZOzaGv4oL+Tealup1Gs9w2m7GpdFRKSTEGtE7je3xh3I&#10;MqYLXTMlyDi24/nS1IZVwUY8Ynde5ODNfTtXhYRRERkit+Vi5BoNJkXovtJMXhcjTrSS4q3E0lXW&#10;83UrbjfmXanK2hYvS5d512TpWo5sfHgw93bTitZjG9qPrh84U/igLr0+RVIVzd4RxaqO5hUGkQsC&#10;yVsimFd2pk3f2XWnblUYdclaC73zyLa65UEyD0RjbuT+DXEhTOftKZpbFRlHVpi36ny3632aAvCN&#10;Zr86LeaAjVGnwTXpiMf9Wcf9mWciuLey1Xdy1S2FptZ8Zcsa6b0M3sUU5khT8siZtZcbkjZlSUpX&#10;aEvSFWVx/K0WbHUQaaQ27cW+VRfi2YctHmeD0Qes6BNJqgDfpfRlCIIT5CNPcnOiebqxvDyBuJ4+&#10;PC9fDtKb7eVDc/OgeUKonQi7uru7ULwg/3eKhxvIpCLdgWieHnAKk3qgxZcY3p5kT1fwRhzSneTr&#10;I+Xziwq3bt5UtHFL0ZbisjXrNmyvqo6Mi5IrJWHhgQSC78aNq4aHO589G/v84cXH93Ovnk+8eTb2&#10;7tn4wvTAu/nRd/PDb+eG3swOAr2eGXg10wsE776ZHwJ6+2z07YsxKGTNq8nXL8ahADWvZ1+/nnn+&#10;fHx6dmhsvH94pKert7VroK1vsKN/qBNo0Rgc6QZpZ0/Lk6f3H7fcfdwGpfcf3bxz7/L580fv3rp4&#10;5eKJtkd3xvo771y5KOQwQIOyBHo0B+LxdogBcXeI9YJdJ8dljg5LHZYBA8LxSxDOdmjh/DM4DLBh&#10;NA9zdmDArBzswhADdi4Egqm6u7sr7FYPl/fyQoJ6QA0wVQfVgnwY7sNvATYoBioENgrlA8N0NNoX&#10;vBHkA8EVLt4SgA8GzgdlQHmQgldBbcAgEHAYDBRABu2HwhGwMH/HE6EVW2E6D2eC1Afl7eXjCbsO&#10;wgE/cDgcvJIH2MXj8X6QlzwGg/bG+PlgcSggPAFDIPpBURMoeGDjiaAECsygvH2RKAz48u6gt/BF&#10;IYE8vVy9vN3hN6LtrvGgDDgMX7SPi5sz0ssDfKgvFgXkhfEB8vbzReMxGIIfEAqHhgOqgzLwQ1bQ&#10;s1UgAT+XA8LZwwmNR1GY5IAQ/9XrViWkJmatzE7JTM1etTw1MyM+OSk9OyslIz06Pi4tKzM5NUWm&#10;kENLLOJxLA57e2VFUkqyvy0AyOJvNVst/ySEVqkyqPWhwWEWUwCfJw7wD+ELpDgslc0Qgk5IwJXx&#10;eDKuQE6hc4g0FosvZvJEVBaPI5QKZSpTQHBQeLQtNDI8JiExLSs6IS0gJCI4PEprtCi1BiCD0eof&#10;EKzTm+UKjcnor5BrdDqDQqFisjg0OhPjh4NYkCfS0dnB2RX0q64ghZ3iQergtAyk4CVwOuA1iu3g&#10;3t3LGw3k7O7hjUaRaFQsCefu7QbdBXdELHFe5ubtiSGQPVF4dy/wAzI8vEl+eIEPlkukKbmSALEy&#10;XGVIUBmSeNJILM2Mo1swNBOKYvCm6Am8QKY8Cs+1eeKUSKzCw08q1sUYQ7OJXLMHUeGGlzliJE5+&#10;smW+Ui+KGcsJRDP9UUyzG0GpDsyOzy5JW7M9ImWjPjiTIvD3o2vpIhuZZ2HLQqgCf7YsiMYzU7kG&#10;ligApEJ5gFwbyhWb+VKzWGYVSo1CqUEkM2oNgRK5zmD0j4iMDQgItNlsVrOFTCLQ6XQ+ny+VyikU&#10;GrioGQwWm8UXCWVKpVosBnN2NpvNpVAoTCZTo9HwBWwGlcCg4tg0ApcJBBF5KHw81QcI9pHn0KBQ&#10;8nhfF1dHhMsSiMgz8L5yFkVMw4mIaBERJST4CvBeYioaSEDx5RG8eFgkB+PO8/MQE738xZRUmzRR&#10;DxH5DIMw0yBMVbKBFok8EEzk0+SMdAUzRU7N1LEz1Mw0JS1by1ok8qkKarTAL5yHCeX5Weg+OpLn&#10;oo88A4vhUcj2MILuvj5+dhzvbI8j7wLk7o4hUQRUuoTKkBMpYjJNDrN4kLK4OojC8w18kRnYUOAa&#10;jo7HN8I4fpG8S34GrlmU3B4y/n9L5Dk8rUYXKpdZlAr/Y0cuLjz/ODf7alNBiVSkppK40L19kUEi&#10;NKnkQTJJkEQUIJfZ2CwVn6fjsNUgJRJ42Vn5BQXlKpW/Xh+ckLB88+YKgyFErYbW2PG3RsNjGmBI&#10;xEaVMgCMaVhMOZ+nEYsMYMQjlZjgkDV0moRKEXG5SjpVJOApCTi2RGJYlbs5v7AsPDF5ec7qnIT0&#10;eKUxnass0YUmoJkxvpRNpuC15uBzVY1V64rFZB7Rh4R0Q4Gz5+VL9PDwQ/vgqHiygEJT0CgqGl5D&#10;w+gYGAMTZWGhjHRvHQOtZvuJWRgWxZeIR2LxnhCFp0KNIBG0LSSIyIOUQIZ85OkMAo2OJ5LQcAQb&#10;PAEYWCAiyQ+0m6AB9fFFLgNDRaclLq4ODAZoRxhUKhn2ggeNsJ99vQ5gwAge9AQghYk8nU6FPo4A&#10;edCDDsPdTtuXLQMdlTtoETw8PJ2dXYHc7E7uHj8DzsCbk30dFWCAfLtzPRSFDe5FgOAODPQuoDMB&#10;G+wjD3F4JBTHBrzL1cXJzdU5Ky15x/aSzetWrV2eFh9hiwm1+hu1Zp1KJRVq5GIoTI0YAvFSAVch&#10;FgBpJEIIY4kEci7bX62MDbJlx8ZUFGw82lh/fE/jmUMHmqp3lBTkJ0SEZiTE2gxaEYuhFPLlPL6E&#10;zeFS6AwShYzFM6k0GolMxOIoBCIQDo3x80Whvb18PZE0Io5KwLLsUN6qke/cVnT6yL7yrRsjQwLV&#10;UimHwcT6+v0k8kjwvaBbC56gkwadLXi3r7cX2gPpAwTmFdB6Wa7uQFBsKHcPd2fIBQiF9ML6+NCJ&#10;RKVYHAxmbsHBZr1Gp5LzWBCdFLA40aGRsWGxGqnGzwvrhnAFFxUWiSN4E9FuGKw71svR032pszuY&#10;NC0BTYsbYqkXAuGFWOrj6YEHsyAvRyTGxYfqjVWxJMFq/8TQxPzsvO15G5qKizYnpxTEx22MiSlN&#10;SyvPzC5KTj1QWNp65uKNvUeuNR06U7mrKCUzNzS6ODWzfOXKXQVFlxrOnau7dL7+6oU9V2s2lm3K&#10;zN6QnpwZGrZrS+Wdk3fvnXpy79zTexef3Lv0YPumrRuzsouyVq2LStuUsOLQtsbLBy4/udbW+WBw&#10;uH12pO1Z593xtltjEIJvft7Z+rL94WzHo5mu5me9rQsD7a+BultfdTS/AK8+ffys5eFc8/2ZR3en&#10;Ht6ZfHxnqvnuNBysBsbxi0QeCCbycPj4X/W/xfFAfR3vQQq/CtJFwVB+7OdCr3Yu/yN8vH1dxG8T&#10;P9xFIWMMVNj+EWio49NI1w/fUpjF23OgkMc/ORSEpUAl0yN/DPV+Guz5OND9YaT/y9jgl4FuiMtP&#10;jHyZmfhtauzb9PjX8eGPEJEf/jgx8mlyFOx+Xpj/64u5v7x//Y+Pb/8LpHf/BoP46bGPkyNv56c+&#10;z05AMdwnwDB4+O3ziU9vpr+9nv3+dv73Dy/+8uX13768/ZfnUx/fvfj9/cIfs2NvR3rnx4YWutsn&#10;rp1/eKTpXE1ZY1F+xebcspVp65OiMsMD4qRclZApEzDEHAqfjmfRCQw2hSNgCkVskYQplHNEeokq&#10;SG8Nt4SEmYOBgAEmezat1STXG2Uas0Kjl8o0QqlWLFGJ+OBPqvx58ww03HqVxKCWgv8y+F+DPzX4&#10;a8uEXC6DwmXSOAw6n8mV8WXBluCwgLBQc3B8aGxSREJqdHJNWeXqjBwFX6QRSzQyGWgBAkx6pUSg&#10;kfL99cr0hKis5NiooACrVmXVqlkkAgv00WTIUQT0a+Bf5gPG0s6uIAXDFIgv2G0yGssmkblkipzL&#10;4ZPJUhZDI+TrJSKjXGqQiyRsGtXPh4bxkbJoKj5XQCVyyUQZhyVm0ml+aBYBx8D5Rdn8c5ITbTqN&#10;Wsg3yCTQWtNK6KvBjZVWIQHfzqCWwwtgABscMJyCdgwIGEoJ+Po8FXS3WQTOg1ImNGmVJq3calDZ&#10;jEqbXuGvEYcY1ZkxIeUb1xzeVbmvurxwzfLctNQYf6tVLjdLpUDBWm1icFB6ZNjq5IS0yODl8ZEb&#10;l2duy8+7fPRQU2XpgZ3ltSUFjRVFB2vKgS4cbLxydN+F/fWXDjZe2Lsb6HR97Ym6HWfr607VVR2v&#10;qThSVXa0qvz07qpLe+uvHWq6cqDh/N6d5xp3gvR8U+3xuvKj1dv2bNvUWLKpsaygctPqsvVZxbnp&#10;+dnRyxNsmXGWlEh9YpgqLc6cFKVPiTGuyYzYtDZp2+YV+SsTYoP1MUHGlMjgWJspWCcLN6i3rMyo&#10;LMhdl56QExOamxp3pK5qy8qsjMiQ7LiInISoNenJ/iqViMFMi4nNiIs3KZRAAVqdRaXWieVWlU4t&#10;kEiYXDlHIKSxuCQaj0znERliGldIYYuoHD1faVNb4gMiV8RlrE1eUbJ2y67i6mO7Dh6tOwR079zt&#10;gUf/P8L+AjqOLFsbBdMWM0NmKpmZmcXMzMxsSWbZsiUzMzPIsmUxMzPYlhmqXFzV3ff+MOvNvPXW&#10;mpkTGS51dd/7ZnJ9a2vHiRMnI0MRB77c+e3xkWejLydevZt7/3Hx86elL+/nPgO8GHv9bubjW4Dp&#10;D+/mPnxe/B7s2ph4vdC/9Gr64/Lo25UxKMp+YfjNZM/aaPfKWM/qUNfSYOfiSNcy2BzuXBruXBzv&#10;Xh7tnO9rnZkaePHj+//5Yf232eHXfa2zg61zA23zQx3Lzx+MdT2Z7mmZhzVq2h5MwlHzxvD5OYij&#10;fzzb9mgGRtcz6EdC3a3LPc9Xep4DZ7W/4yXw+zvWB7vXR/pewfI1sKz85NAHWFkeZuQ3MTcOfZUI&#10;Y5ORhzl3mJH/r6T8JuW9yXpPDQAH+vXPvwGOYYc5+n+D8cvIfy+EMQN6ZtDxDn+ZHPoM4xsp/ycR&#10;D78dwHT/p+mBjzCrDuPP8/knJgb/hZSHePn+D5tHAedPgv797Mg7KKPA5IelqY9QhgyIlP+yOvV1&#10;dfzr2tiPy6PfzY98hvMAg+s2NQr6anBWYPPL4sjH+f5X68OvFzsXe661Pjx08X7T2Y6L9ydbBmfa&#10;pybaZsY6Foc6FgfalwY7loc7V0Y7lkbbF0bbZifbZsDeya7Fye4VKAtCz9pU7/pU70uYiJ/sewvO&#10;zRjL/8mYCvvzyhhExK9PfL8+8QXYF5M/vpj4eW3iZygTycTvi5N/W5z8fWHit6WJX0DJ+uQvryZ/&#10;eT35w5vJj0u9CwvtM9PNo/1X2oZvdCw8G19sG59tHx5pbuu9c6/r8vmnh+rvby99Vlfcv6+8tSaz&#10;uTLpXnnSnYr04ylheQp2qV50viD5WX3F6Ol9/UdqZs7vGTla1XOgYOxE1fk0w82CkP4D+YOHytv3&#10;F/cc3n6tOr8xJ/Xinh3Xj0Jq7JfOnDt/6tyF0+fzM7NjgsPigsOTw6PTwmNSI2PTouIyYhKy4pIy&#10;YhPTYmJzElOBkxIRk5OQUpCSkZ+cXpFTsK2wvKqgoii7uCCrJC+jqCinoiSvqqZo+8mGk4+u3h96&#10;2jP4pKP7/tO+R8/7wGd50tn9pKOrpQ3Wke981r4ZI998/zEUIP8nI3/nMoQb5y9dPnX+7Ilzp4+d&#10;OXHo2MnGoycamg7t3gdw6uDh04eONtbvb9qzr2n3nobq2saqbSd37rq4d+exyqxj5YnPjm7rOF7z&#10;dF/+wLFKcCk6dme11CTfLYm5U5pwtzzlyY6C1vrS3sPbnx/c9uxAzZnitHNluRlaWbxCEqtWZoaG&#10;hWn0/jL1qX2Hnt9t3lVW0/Xgac+j1hN7Gyc6+yZ6B/dsq3ly+87azGzH4+bakuKxnu61men2R4+3&#10;l5UPtXcvT8wMdfbVlVU/ufekrbnt1uVbJ5pOdLR0bK/ckZ9V2PW8Z7B7tK2lo6qk9uKZy12tfQ9u&#10;PyouKM/LKXz+rOPhvSd79zSWlmwb6B3rbOu9dfVOWWH5w1sP71y7dazxSEp0gkoosTO1cLdzBEOh&#10;s5W9q42jm72bp5Mn2hWNckG5O7i72rnCJR6OHsBxsnZytnEGmwBgrwdwbdyc7D2cwfLfEekC5qVO&#10;Xs4OKCtzJwtTB2sLZxtLF+CbbbUxQYA5qrW5ia3JVmtIIdXU1tzMDliwuQVhBWC6xdZsqx2wWxHW&#10;JggbaBNhZyy3BtUAtiJsEEZsQUB17MFbIEzR1o578otOVFYczMo4X1n6qGH3o327HtbvLPfT1Qb7&#10;Pt5Rfauk4GJm8sCBvSONe5fPnXpeU300JuZSbkFbQ+PzxiMPdjc82Hvg9u69p0tKtsdGlwf61YSH&#10;7I6L3R2bUJ+U2ZhVeDCn/HjZziv1xy/uPXZqV1ND1e6SrNLC7NLS3Irc1ILKwm17a/enx6ZpRCpf&#10;lb6urLIwIxuKQhAqSV6kM0fOX794OyerlMmUqtWBWi0k++7rGxkUFAfsX5l3f2PIPAyYgof3wo6P&#10;Ubvmv2Xk5TI/iQwi5SUyH6lUL5PolRK1ViL3FYvjdYpMH1WmVpwgYcVJBVKsl5jEUPOkvgqNgMXj&#10;sIU+vkFSmVoplRl4rDQN/3CM9llJ2ItDGW1ZovZc0fyB8J46w40MxpUEwskQdDnPNg5tEoGyFZsh&#10;ZHZbRHZbFW5WKqSD1MWOb2eA8q5AAAD/9ElEQVQhd7fT4xx9KU6xArckltX1fO1QU8L5RHaDHpXq&#10;gihAIlpTeWt7fV426Oe3S+a2K/sLZU9SxDeiOduY1klOiHALRJwLIhGNSMYhevalXco1pLIta/yJ&#10;FT74cIrZ7R0p5ytjdRjT1lM7By7X74rg+aMQOVKPZIFLDN81248WqUD58B1CFG6dN2qvH0i+3ZDS&#10;fCin+1zF3mR1QRDt6enCp+cL2i4UNZ/Mbj6S0X+5tP9s4dEMyZE0UVMib2cY9VSuuiKIuCOBO9Nc&#10;336mqDFNHUmzSuA6d5+sbAVPvhR1IMffl2ZBt0acKg24UxdZoXUv4Vse8kFeCiGd80NfDMReDiUf&#10;06Iu+tNOK/DHpF5zO5IXGtM2Lhe+uV309nre/PG48QNR/fujxs7nn632LUrm1RTqa7LV1bH87cGk&#10;vb7I/Qa3x3mSpcPxk7sCz/k53AhFPkzmn47k+XtaeSEQ7lsRbuYIlKUp1saCYGcLkfLG0Hi8hTXe&#10;2tbL0gpnZ4dztMM62BJcHLGOdhh7G5iRh4l42NnchHl54GBsrOBCLztLnKMN0sYS7eRAxePzc/NK&#10;S8uListLKqpzCgortlVHRkcolBImi1RRUfDhw/qbN8svX86/fjUHScC/nH/7YubDy7mPr+bfLI8D&#10;vF2Z+LA+/enlLMC71cnXS2NgE6bjP2zMfn679PHt0ruN+Y2XM5+N0vBrazOLi+Oz8yMTU/2DQ13d&#10;Pa3DY73Dk/2j04NjM0MT00OTM8NTsyPTc6PAAZuDI92dPc9a2x8/aXv4oOXOnfvX7t6/0tJy58mj&#10;m8P9bdMjfeMDXR9fredmpCDdnMEaG2bkoUh5BBRCbGFhZQJeZqYwEQ/z8ltMtlpafwtyB9bBGDsI&#10;k+ZOxtB4sOloFI6H+XGwgAcW7IXrA4BNU9CS6VbYAdbCwgw4wJqZQQL2oCY4FmwCx97eFrQAjoKZ&#10;ffB2wMJvBPbC7QNsRsfDrYHD4bMC9eHWgPU0Jl9FIj2g03NxdHV3QXkhYfIdAGza2tuYW5pZWJkD&#10;BwBmfeFqRnkcN6MQCMRp4vF4SDQB5Yn0dEUh3dzdnOzsIYYdg0XiCV6go4c3IdV4d7BysrS1t4IV&#10;aZxd7Jycv5Hyjk62Lq4OHp4u0MCAcnN0tnPzcHVwsgdvCk4PUl5xc7J1srN1tnfycHFDe7ih3N3R&#10;Hh5enrADAE5yiwliq+kWE7OtsIMwhZTPLGzNkVhPqUqSkZuenpORnJGSlp2ekpmalAZmFjFxSYmJ&#10;qWAqER2fnJSQlIjGeFnZWGPxuPjEhNrtdQFBgSqNGqbj1VrgaTbpeOAjpGIZncrCY0luLp4O9i7g&#10;ZrC0sHNx9ABXiUnm0ggsApZCJjEIeCqwfIFErtAYvP0jImPDomJDI2OCwiJ9A0P8/EOCQyIBfP2C&#10;AwJD1RqDQqkVieU8vlgglDJZHCqNwWJzgeXxhXyBCPhcngBYiJonEpxcnI0JGm3BjWhmYW5hZQk2&#10;AewcwLWzASUmRphaWljb29naObm5o1xc3R2cHHEEPJlKcnCyNbVAmFlu2WoBYGLv7OTs7uHg4g6w&#10;1cIOscXOyhbt5snAU8E4EKzQxUlUcWxRBEMY4UnQehD1XjQ/D4q3I1Zl5SG29hS54ZQYmjeSBOnC&#10;K/1TuapwFENr5clzwMk9aAZPmq8b2WCJlCCcOBaeQlCIZviEpW4DyChvCo4vFWpjq+rPhiSWyLzj&#10;iRwDiqIgcnQoooQu8GYIfIHliHw0PlE8iQ8kec/T4KlCCkPME2mFEi2HLxOJFeACGgw+/v5QmDy4&#10;NclkMp/PDwoKUSrVZBKdQmYQCVQ6jU2jsoCPweCIRChenkgkcrlcOp1KwnmR8EgKHkUheJIxLniU&#10;PQ5pR0A7cCgoAtKeRUECsCloIhpMZUxsTBF2pgismyMXj+HgUWyUO8fLjY10obnb05COAHSUE8XD&#10;nupmx/B0ZHk6UV2txQSXBG9Bmo80RSdIUXETJIxYPjlFxvqTjscDxBmRwCcAxAtwyRJSkpiQKMKn&#10;SkkpEki4JlGMjRdgI9iewQz3ALq7nuSiJjhK0LY0JzCnMWFDiSupbg5OFmaWzk7u9vbuJiZg6mNh&#10;hLWlpbO7J5nFUdJZSgpdgSUICWQJkSKFGXkqA5SrAShUOZkio9JlDJaSzdXAdLxQ7AMcmIWHSXmB&#10;6J9KNf8thGIDk62gkIUXzt8dH1/u7Byuqd6rlPuIhRqp2CAR6WkUEYup5HJ0TLqWxdCyOToaXcli&#10;a2kMOZkqwRG4bK4qObVo+/aDkZGpOl1ISEiCUKiVSr0FfC2fpyER+ZBAPJHPYSvBzAbMb8QiA5ej&#10;YrMUYK9C4YfBMKhUIZerBBbMpcAmAccOD02qKNsVn5St8wllCeUkKoeCpRLt3KV26Dy+vlLqG4em&#10;ZXKkRdqAa3X7Hxy5kOgbQfeiutp72tpC8sU2Ni6uLkg8CsvGEwVEnISIlpLcZGQ3BRli5NVEJynp&#10;GyNPxDqjUPZItKMXzhON9UB5eXhhkWCCDDaRWIia9/B0xuKQODzKqB3vCWAk4oH1wOJAISQEj0K7&#10;gw4U+u7X0gT09QQCzsuoUQPL12xKyYMOHY6gBw7YBRywCdqBSHljL+/gAMV0gxEM/mmqra09cACg&#10;AcGoLAnGLjA6gRccF29qagqGILDXyLbbgjJ4dAFjErCgQVDi5OQE2gR1QONwTVACDrSxtnR0sMtK&#10;S961vbq8IKsoOzXUTxMT6uujVaqkQiiMFAqWF0r4HDGfI+KxBWyGiMsCmzwmTcJh8ukUJZ/rI5dG&#10;ehsqs7OO76+/dvrk5ZPHb104d/74keriAoC4sGA2mcgiEWhYHMULQ8XgKTgC1hMFM/Iodw9PKNOt&#10;u4uDo4ONrQPoES0tcCgPgheSiPIQMMlSDn1bcd6Vs8drywt9tCqYkQeDl7urBxhPwceBh1twwWFq&#10;HublHRxd7R1cQC9qbeNgbWUPA9LHNLcCcwBoUHN2AY0QsTghm6tTKAwaJfi0YhFPLpPQSGQRjx/i&#10;H5wQHR/sF8KlcT0cPVEu4JG1cbB0tNli7WbjYr1lqy30ywUbU7C8sXBGmDltMXEEl9newt7FwsbT&#10;wo7k6E5x9XI3d7JF2HvYovhkrk6sLk8v3FVUtaewqjw5pyqtcHtO+eHag0+vN18/du3Ksau3T926&#10;cuTi2X0nT+89enTH/ktNp++dfnjxwK2Te69cPHzr5L4T9dV1B2u211fUXTt6/eGl1vvn25/dHuho&#10;HulrG+160rG3cntFSv7unKor+8+0X3/Wca9nrHdhbHB9Yfrj+uzX1amvK5M/LIx/Nzr0YbDvDSQN&#10;3/0KQu/rMYiO3+htW+9oWep4tgzQ/nTp+ZMFGMDvbIVU43vaXmwS8QB9XRv93a9hBfn/GiM/bVSh&#10;AQAOTL7DpPz44Kf/X4z8xI/zkz/BWAD2m5g7hE12HmAWypT4T7FjGLOQtMLnP1n4r7NGfZuZ4Y/A&#10;X5z6aRp6xx+WZn4FLcPvCE5gZf63F8t/rC/9vjL/y+riz/PT381MfFqe/7qy8MPy/HeLc5/ebvy+&#10;tvx1feWHN69+eb/x26vVH96+/OXl6ncb61/fbfz86fWvP33+z5+//I+PG7/88Pa3L69+erv4aWn8&#10;xVj3TNuDnhtn7504eOHo/rMV+duTo7PCAuI0Mj8uXcokC1kUEY8mpmIZWHcCAUkme9FYJK6EI+cz&#10;BFwaTyFU+Gn9QvyCQv2Dg3wC/PW+PhpdkNY7SKcPUOvB0s5bpvFV6AI1PiF6/3CfkGCdnwGsPQUS&#10;tVCk5PPkXB6wfDpVwKDxaBQ48alBIdPJJFqpWC4USvl8EYcDniMWhUJAo8HDSCNQGESGgCn0Vvno&#10;5PpgfVCEX3hMUNSBHfvL84pFTJ6cJ9SIJUqx2Fuj5DKoHDpZIWQnRAanJ0SF+euDvXWgcdAsjQBJ&#10;UaHBfNDRCTzLjrZ29tY2NhaWwIJNMNkEe6EKzi4ETyQNg2UTCSIajU8h8chEOYcBnnQSykVAJ2Qn&#10;RceF+iWEByRHhabGhAKbGBGcGhOenRSbEh2Wl5pQkpURHegPMfh8SKBGxoMYebmELxFyZGKeVMQV&#10;C9jAARZAxGcJeUzY8jl0AOAIuSw+myXkGvs0DlPAZ4HDwSFaldRHK9erJFoZTy8TBmnlOYnRh3Zu&#10;u3ri0PE923cUFmZERPhJpN5CSYBMGSCTBykUScEBsX7eEXpNTmxUTkxMenj4ntLSwzu2Hd9Tu7+q&#10;+GBN2eGdlfuri/aV59fkpDTVlB7dUXlse+WZvXUXGnafrd9+8cCeK031t080XT2897qRf7/QsOv0&#10;3m2n9lQf3Vl6fGfF8d3lwD+9r/pIXemhuqKmmuKD1YU7SzJrCpPzk0MzYnxSInRxQYr4YGVimCrS&#10;V5wWZUiK1KXG+OYkhTVsL6nMT/VVCoLU0hg/7/gAX3+ZMFgu3VtScGrPjgOVpRWpiY3V5TePH86J&#10;jYjQq7LjIsoz07ITYoK0SjGDkhwRkp+SoBMLtSIB6OQBgO+vUgSolcAHNlADifKHe3uHaDRhOl2o&#10;Rg8Q7e0XBWDwjfUNiNL7RxsCYrwD00Kj08PikoOisiITC+LTs6OSMiMSEgMiUkPi0sMSkgNj82Iy&#10;tmWVlSXl7SmuO1Z3oKmmvqlq7+n6Iw/P3mi/1dJ87Qno0HqfDPU0Dw+0Ts0MrM2NvJ7sX1+a+vBi&#10;4XuA1dmPL+Y/byx9eb/y9dP6T2+Xvr5e+O6PL/+Pn9//5/r0h9nB9dn+F8Pt88NtC50Px7ofT3Q/&#10;noKSuz6ebHs00dE89S3j6+NvYjUwulrmnj2cbn8y39Gy0Nu2CnrIzqfLPc/Xup4tdbcu97YvD3av&#10;D/e+/Guk/Gau100uHgqQn/gedLz/hJGXh0n5fwXEy/9Jtf83oeh/xWT/hz/xTUxmszJ8LIzNEPu/&#10;FgLAHPpf8dc3MnLo3zAFGv+Gd3/F5ACEKUj+6/3EvwM66i+NvIcxM/huZujN7PDbubG3CxPvFye/&#10;UfMrU19Wx7+uj/8E7OLYd5BumJGRB5cR9PbTI5CGz+Lw5/mBd+vjH19PfV4ZeLnUvzrbtTDTtTTZ&#10;vQL+p4PtS2AgGx96P9z3drjvNfBHeyAto7HO5cnOlamu1fGO1YnOF5NdL6e6X0/1vJnuBefzcWbg&#10;89zQ1/nhH5ZHfloZ/RlgdeyXFxO/vZz8FWbkX058fTnx48uJn19M/LI2/uufpDwMY4pdIyn/YuJn&#10;SGppYGNp4NVU2+LQ/ZHhB6PTz2dmOmeXB5ZnuiZGW7rGHz8duXmr5WD9zcriB9UFT2ryn9cVtO8o&#10;eViRcy495kBkwL4Iv6a4kLOZSb2H9vQ2bR86sn3sSE1vfcHwgeLOnelXs/zvlkSMHil/viu3fX9p&#10;896yU0WZJypKdhfk76+pO9Z4pGn/4SMHjx3Y25idkpOfmpsQHJMQHJUSHpcZk5ybkJ4Tnwac9Oj4&#10;otSckvS8guSs4rRc4AOnLCuvNKugPLesOLustmJnZXFdRdH2iqLaupKd9y7d63zYNvS0Z6C5faD5&#10;ed+j5533W7oft3c1t3c0tz571NL6+GmbMUD+2eOnLQ+fPLh9H6Ljr9++ffX6zctXb128cuP8pSsn&#10;z547eurU0dMnj5w63NB0bF/T6YOHT+w/cPpg07UzZ08fOrp/+66DO3cd3r23oarqaG3Nlfq9l3dV&#10;X9tdcLwo8lZd6rP9eVeLw3sO5A02Ft4pDn9QHns4RnU5NwJchKe7itobKgaP7+xorOo5UnunNvda&#10;Zfbu+LB8P215ZHiqry/fC6th8s/sO/zgwq3q7FJw5p0PnzVurx/t7J0eGGnYsfvhjduzI6PdLU93&#10;VlQOdXQujI0Pd/TsqtjW09I+PzLV+6y7Iq/s+tlrk/0Tj+8076ze9fRRa8PuptL8ysd3n3a1DrQ+&#10;7qir3HP57PWH91ovnb+RFJ9RkFvS3dF/+8Z9sHqqLN/Z1zPe+rT3cOPpitLalgfP71y/B/5NEYER&#10;O6t3BhoC7cztTRFmLrauAO72SHtzJzPo59wWFghr6612VltszRFWwAKAEuBbImyAhSpssbEycbKx&#10;cNsCEeU2WyEO3dba3MME4Whj4eloi3F3JiDdyGgPChZFJ+O5DDDf4ChFAq1S6qtTBXlrQwH06hCd&#10;KlirDAKOjzrUTxse5B0d5h8fEZgYEZgcF5SWGpmflViWl1pVkFFXmru7snBfVVF9bkp5bfHu+sp9&#10;98/e7Lz5qO/Wg+G7jyYftow/bJl/2t52+sK58srG5NSGqKiHFWWTx48snzu1funC2OEjM+cuv2vt&#10;fdsx+qJzcqVzavb58HL35Grv1Erv+Iu+8bcjsx8nlj9OrH6YfPlx8vXXxS/vpt4sD6y8nn77dvbd&#10;h9VPv3764+v7n96ufXr/4ssPb3/+5dOviaHx3jJoFqQVybaXVlYVluQkZUX6h8eHJty9+qCuZp9E&#10;otPrg+Vyb/hH276+kX5+/xII/ycdHwfwb3T8X8VqYAX5f2PkpfIAkcRbLNZLxToAmRD6baKvVBqt&#10;kWf5a7L10gQRLUbI0lGJfAxBI5Ao+YLwwECZTMHjSzhsoU6hklMIaSrBnfKEt5fq/p/PGtcPRLdm&#10;cW7GYw/52dVrzPbKEYcN9rkkRLgjIsjJVGOzNQzrqXK04lgg6CYQBLbmSk8Hb4JzENM9QYTMYNtt&#10;U3mONaXdy1WVsc1zkIhKDKKBseVJOHIwFXfXx+y6dssdf6e7YdizOo9DMvd81NY0N0QV1/Vyguqg&#10;P+1oFHd/KC2BtuV0tqq9MSOJaxvHtt+fYjiYEZDnze05u/N0rm8yz7YyiJnnTU3WkdP8WCFyVKwv&#10;6eLBjBuHMm41pT44knmjPvHpyZKHx0p7bux9fqXq7qmcJxeKWs4XtF4s6rxc3Hux+FSJ4UiW/Hiu&#10;6kSedlcs53ih9+S93eDAI8W+E9d2HskwhJDNHjZkbY+XydGIcLET2RqhxCJu1cddrwmp8vas0zjX&#10;a1wOa92OaJ0OqC3rRIijfp5HDeh6nlOTxGu5IXfxSP77BzvePtv5oWP32qPqtUe7Bi9X7MhU1hZ4&#10;l+XpS7I0VWnyw3m6XQGovQaHBm/by0n4qSORry5lPMnnHfVzbS31bd+RliCg48y3um1FIC23YG0s&#10;cLaWECPv6EB2dCLaG6XkHZ3wtnYEBwesgy3a1srLzhppbYGzs0FbWWwS8QAwLw+z8DARD6yXtSVM&#10;3BMdbUmuDmg7a5ybC1gUZ6SkVlduKyouLS6vqNhWU7dju95bJ5bwg0N8+vvbe3ufrSxOLMyOrC6O&#10;vduAAn/ev5rbWJ54tTT68dXsu/Wp1yvjwAf27drk+xfTH17OAPv2xdTrtak369PvXs6+25j/8Gbp&#10;/dulxfnhycneoaGO/v7nwI6P905NDU1ND0/OfAMUGj/ZNzbRCyzAzNzw7PwIwPTc8Mz8yPzS+Nzi&#10;2NTs0OBwx9TUwPhI98hA+9L08ML4wJe3L548uOWFdLW2MtuMkYdVa8zMLEyMqjUIULwFYW5pAWBm&#10;YWpp/U0WBl7CAwsz4w4OdjCTDixcDqyzs6OLixO8CQAT5WZm3/LBbt2KsDSK0gALyoEDLGgHHOLo&#10;aA+OheLZjRHxwHEyas6ANwKtAYDKcKw9zMIDwIcDC6rBXDzM+AMfNAUaASVwWlBorWNMEQocJxdH&#10;uBA4RDLOE+Xm6u7kgXRFe3ngCV5kCp5ExomEXB6XzWEzuRwWcABEPK5UKFBKRXKZSCYVSsR8sYgH&#10;qgn4bC6HwWbRmCwqm0MHlkjCemE83dydbGwtHBytraxN7R2sXI2pSOzsLR2dbB0cbVzdHIEFJ2Dv&#10;aGdjZw0cyHdxcHB1tHNxcEG6uaE9HMAJIt28CBgMEYsl4ZBYlJ2D7VY4567ZVjhM3tTKbKuFCbCg&#10;gs5Xn5mXlZGbGZ+SkJKRHpeUmJCSHB0fF5MQD28CR+9tcPf0sLW3U2s15ZUVkdFRMoXc199vk4IH&#10;VqvXbcbLI4R8EZ3KopDofr5BO7bv8fYJ3LLVAumJRSFxXkgim8bl0HlqmTbQJzg8NCouJjE6Kj48&#10;LDoiIio0JNLPPzgsNCo2JjE0BHTZwYF+ocFB4VKJUiSWK1U6iVTJ4QrZHIh553D5bA6PwWQDn8ni&#10;0OhMYAEoVDqZSgFnbG1rA+5FEzNTAAsrS1hfHpSYmptB96sRW8xMTS2tzMytHZ3cUGiMi5srygtJ&#10;ppKcXR3MLLcAIIxCPxa2lqCcSKV4ItEWNvaILZbW9kg3JMULx6UylAJpsEQZyZdGMvihGKoPmmyw&#10;R8rsPKVGaXgfL6YfmqJ3xyuc0GIPopynjuBrImmiIC+WHkkzuJK1tmi5pYfY3ENk4Sm2w8odiUoH&#10;jMzSg8tSRimDMsOSKtKL9xfVHT1w+l7DiTv5VQcjU8qcMBwKV0fmqOkCPYYqwVJFDB6YDmlxFBFb&#10;qKWy5QQKn0wX0ZgisUzL48mkMrWvT6CfX4BcrhQIBGw2G9jw8Ejwr8NiiF5oPMaLQKOyiAQqlcIk&#10;EslUKp1EoqChdK84AgGH90LiMZ4kLIqMQ1Kw7mSMCxXnxiB58OkYJtFDwMLRie4sMopD9fJwtHQE&#10;kxoThKuNOdXTTUjCC/FYDtqDg3Lnot04Xm50lBPTy4WFcWUinaDweaQL0cGS4WYdo+FlBCoT1fxE&#10;OQdm5JMg+++MfDzPCAEuUUSAGflkMS5JhIUYeSEmhoOKYiPDWZ5BdDd/mpuB7CpD21EdTUB3j3dz&#10;IqOQ4OE2MzG3trK3tXO2sHDYssXKqFpjY2pqb2OHYrCUZJqcQJZgCUIcUQQcmJen0BU0pgr8o+Gc&#10;rjAdD5PvRnodYuRhqh2OlIcZebjkv4VQbKAzZfV7jx9qOt/bO7lr1yGFzBfM4VgMKYshIxP5FLJY&#10;KPAR8L15HG8uz4fJgsTrmSwNj+9NJIuodBmVLhGI9P7+0VptMLARESkSiUEg0FApIgpZyOdp2CwF&#10;jSoGYNClAj6U6xWUiEVQEL1IpKPRRAB4PJtOhzRwgB8bm5mWUqhS+PP5SoncQGaJsEQW2pPA9qIJ&#10;XYhhJMHuoLgUipCPMI+n8Q6lF/RcvLOvsFrJkRIxZBdnFLiSDo5urs4eOCSahcMJiBgJCamgeqro&#10;SDXNXUNyVhOdFCQ3MdmNRXQhYJzQaCcU2gWDR3p4uaExnhgcyhPtisK4e+E8gYNEuaLQ4Hl088KA&#10;7hUNhXnjkMBHod2xOEhNHoeHtOA9ka4mpghTMyjLK4lEwGK94Bh5Dw83mHxHo6Gc2rBeDbwJR83D&#10;zD6oBjp9mD3fuhX6bhn0DjY2dlAs+5+MPNgFBiVgoa+MjTHywIIX9L2wiQkYYEAteDgBBfCwBOra&#10;GRO62kNi61CkPEzKg9bMwEhjaZqZmlRTVZqdEleYlRIZZEiJDY0OC/DTq2VCLkR1ifhCDhOmroAD&#10;y9fwWZDmg5gNxahqRAIwe82Jiz2yd/fJA/svnTh2vGHftXOnTzQ21JWXxIYG0fFYHo0ioDOYBCId&#10;R6TgCAB4L4yXJxKDRHm6e0BymVbW9tY2tpYW1uZmrg62OJQ7AeUqYlNFTEpmQvSl00cP7qkL8dGD&#10;t+YxWGQ8wdMdCQ4EoywYHeEBG3wi8PqTkf9GytvZO9vZOtnCCcUtbMHoD422ZlZ2lhBFiHL3oJMp&#10;EgHfV6/x89UpFRKpRMBlMjgMppgvCA0ICfAOjAyJ8tX4UnE0CpaKdvUC6yjLream4Ck1NQENmlrY&#10;m1g4bjV32mpmb2ZqC3bZbjFzRJi4mlh5gnHTxM4GYWdv7maKsLWzcHG0dNOKdcXpxQfqDtQWba/f&#10;dvDc4SuXT909f/zOzYstJxqvNu4+darpyoWj166duH7txM1LR26fbrjWtPNs057TZ46cP3fk7KkD&#10;Jy4du3K+6calI/cuHL5/4dj925efXT5z5+bl+1dOXW258qj96pOOa8/abrQ9uNrSfL+vvXWys322&#10;+/l83/Oloc4X/R3r3R2rvV3rfe1rfc9Xup4tdT5dBGh/Mt/6aK7l/vTTR7PPHs+1Ns//lY7ver7a&#10;/Xy9t/1lv1Gp5ht63gz2voUTuk7C2Vz/xPT4vyRu/Ss1D/sw+Q5jsw6wEBE/9TOMRWAhXv5HgH9j&#10;5AFgEYaFsZ+geE8jh2WM64ToJIiFH/9uafIrpBFvVEVYmPwKWpsZg0LvodMY+W5q9AtEG41+Wp3/&#10;aXn+x5W5r+vLPy/NfDcz8W5l/rul+c9rS59evfju+09/+/zx90/vfv38/rcfv/uPFysfN1Y+T40s&#10;zU2sjQ3M3bnWfOXM7VOHLpbkVJdklGXF5UT7x/opArRCvZyj4lNEDCybjKQRkFQqlsGni2Q8pVKs&#10;VUv1AAqhUq/QG5QGH7WPt8pbJ9cBx1fr7afz8VZrwYJNK1fqlWoo/7BW76/RBug0QTptgEbrLVf4&#10;yNVBWu9Iv5CYwPDYoAiAcJ8gP6VWK5bIOGwoQTaHK2axjeDKuDylQKyXKXVShUYsk/KFAhaHz+Ty&#10;mWwqnkxAg4GSyiAywPkYlN4+at/okJhI/4jE8Pjakm3ZSelgJiFicpQCoUYiUklFoEMQsOkqKT8h&#10;Mhh0F3HhgQaF1FetFLEYNAKBjMW6OTi52jvCXDx4om0trWBYm1u4OTmj3TzcHR2RYG2D8qRjMRwS&#10;gUsiCGmkEL061KDyVgiLs5JPNdXv2VbcuLumcXf1gZ3V++oqdleX7Kws2lkJbEl5XmZdWaGfSsGn&#10;kr3lUq0YEotXiQSbjDyAVMQFVixgAwsT8QIuA7YwHQ/R9DyugAM6NLaQyzEy8myhgC3gszRKiU4t&#10;U8sEGrnQRynxVoijA3yq8jOP1++4eKihvqI0LSzMWyjS80X+UoWWywtRqZODg5OCA6J99NHe3mDd&#10;nxQUDOrUFeQ21lY21VUd2Vl9bHfNoR0VR3dUNtWUNm4rOrmn+tTumvP7d15pqgf23L4dwJ7eu+1g&#10;dWHTtiJQYUdBWk1O0u6S9J0l6XX5SdW5CVU58TuK08ozY4BfmR1Xmh5VkBIBkBCiAUiJ0MUGypPD&#10;tWlRhsRQdWasb25KaFVBSnVh+u6qwoQwX3+VxF8ui/LxBmcYIJcESES1OVnHd9TsLc4vjIvalpm6&#10;v7y4oaKkOic9LtC7OC0BIFinkLGp8SF+FbnpPnKhXsLzkYu9ZQJvmQg4gRqFXiLQingAMjbdIBX6&#10;SMQQRCJfsThQLg9RqcCVCVVrEgIC08MjsqNjcmPjChOTSlPTqtKzga3Ozt5eUFCVlVWQkJgXF58V&#10;FZscEBKh1sca/MJVOn+RzIcvDhDLAyUKFZ3JQHpxsXSKJ5HsTmJgWCw8n4pm03F8CVunEPr666JC&#10;fOPD/ONTonOKsirrSnbvr2060XD29oUHM/2Lbxc/gRXr7MDSdN/SZM/C4LOp0c758e7FgdaZnqdT&#10;A21zPa3Tzx+NPH802vZ4DEb748mO5qnOJ9PAdrUuADxvnt7sJ3vb1kEvCgq7ny/2dazAkfL/JOX/&#10;DJP/p16NMR3Ff2XkN4Pl/+JDgEn5f2PSYbocZswn+z9M9L0HGO99twm4BMZfyPoPfz32r4Aj2WHA&#10;jDzcecJH/YWF/4bJPiicfBP/lZEfH3j3V/ylkU0S/5s4zAws2j76BmBu7O3c2JuFsXfLo9+tjv+4&#10;MvnD8gS4Vp+NpDyUYRv+bnVx7OvS+A9LI19WJ757Nf11bfLTy5mvK5PfL41/AdWgLz8moOED/jIY&#10;+sIVivf/PD0EyeYswPL0Q5+Whr6DMPJ1efQHiH+f+HVl4vfl8d+AXZ/4A2Bt/HeAF+N/vJj4DQqT&#10;n/oKBchPfmPk/0nKT/66Mgklwl2Z+g0m5VfHf1qb/uXl9M+r4D/etzHX/XKx79Xi4MbS8KvFoZcz&#10;vQtjrSOjzT0Tj1oHr91+2th0e1v147qq28W5jyoKW+sqHpYXXExPOJ0cezk/61R68oXczK7G+u7G&#10;XZ17K3r3FrdVpw3ty3tSFX8h3btzV1bbzqwHFWkPawvu7qx41LS///a9lut37l+9d+HUtYP7Tp44&#10;crkwuzImJDkxNDEuKC4hKD41MjUrJjMzNj0zJg0gMSQuLzGrMCU3Pyk7NyGzIDmnMqe4PKekoqC6&#10;KKu8KKciP7O8vLCutmxPQ11j843mkdb+oZbOkSedk209w80dXfdaeh+1dzx63vboacuDZpiUb3n4&#10;BM7peuf6bRi3rly7fvHy9XMXr5yGUrmeajp28sip44dONO7ef2D77pP1Daf37T++d+/JhobDe+t3&#10;VVbtrqg6WFvTWFlxrKrsbE356bKck0Uxd3akdx0unbuy69G22Gs5fp270x6Vx5xL9T0Urb6aH3N/&#10;W8btipT+IzW9hyrHTu/sO1y1cO1Q96G6S6WZ6QqBDwEncnMTobABfPmDM1efXntQnV368MrdtntP&#10;D2zf1/2kbbxveG/NzpsXrs6OTA61d1cXlDy5dW+qf3ise7CmqOLOxZvjPSOj3SO7Knce3nuk52nv&#10;80cd2cl5+Zmlu2sbslKKrp6/O9g9ee7EtaiQpP27jlw6d+fYoQuJcZnVFbuePGo7c/JK/Z5jO7c3&#10;dXeOP2vp31FzYFvF3if3Oy6dudFYf8xPF1SQVRYXlizjqT0dcTYmznZmrk5WnmgXIg3H5VIlfLpM&#10;yFTIeFq12MegCAz1jUmMzMhJKS7Lq9lWsmv3tgNN9aeOH75y8ey9a5ceNz/oaWsZbW0e7myd6no+&#10;Pdy3Mja4PjX6cmZ8Y25qY2HmzcrCh/Xlzy/Xvt948cP71798evf75/d/APvh9e/vXv36ev0ngLdr&#10;EN6t//z+xS8fXv768cXvX9b/+PryP3/c+J/fv/rPj+v/8X7176+Xf3+58NPblV8+v/rbxvyXl1Pv&#10;vlv9/vvVL+/nXn+cff1uduO7xfdfZl+9G5mduffkXFHF+ey8J3W1Q00HF86ff7it7v6OhuXm3rfD&#10;a2+m3r+e+W4NIg/frE1uLI+9WBpZXRhanutfmu1bXhl9PdI6N9Gx1PN4vPvRyHjnwnDb1OLY2vTw&#10;3EDn4Nrcy4WJ5Y3F1799+T0nIQvt6BkdECKiszVCaXlOQWpUQrA+kOpFqS3bcezI+YiIJKUSkpTR&#10;aILAghTAx+dbftdNbDLymyUwHa/XQalcNergzej4v9LxMqmvVB4gFvmIhTqZRC8TayR8mYwv00mk&#10;ESpldoA+11saJ6CEc8j+TCobidaL5RqxBKwyREKZTKrWanzCfIPkFMK5ytyBw5V9O+JWGpN+uJT7&#10;/cX0se2a4/52Bw0WjSrTA0rLcqZFqA0i2NFUYYowONvGsyjhFJzcyZpljpA4Wqs9HLRejiFMj3g+&#10;skCETiGa3sv3basISvNEFOMQjTzrbW6Ie3qX4QRSR5jz00C7SwrERZXFeZ3T1QDCUTl6oDRyZFt8&#10;a2HQiTBmNt2kROKQxjIfO130oC42mWOfrcAEESwPpPqVBUpOl8T0nqwo9salyFFl4cJUb0aQCO0v&#10;QR6oirl9sujR+ZLnl8sfHM95fLLw9uG8nlv7Wi7VPr9W++hicfPFkmdXy1uvlD09XzB4c1vv5ZJ7&#10;++LOlfmcLfFtPpAyfmvHvQMp/vStZ6rDL2+LShG7ZciROTqMzB1RGc09VuofIbSOk9tf2xl+rcqv&#10;1hdZp3E+7O91ys+rXmwGrlKTr/V2uVmTt8cJH+IBGWq5qajBj5Qrsy8LwVzZE9x/p/LukYymqtCd&#10;pcG5KcrassCCJOGRUr/bdcF1WrttEsQBX6uDATbNVfKVK9njjdHnYxknwtiPKlLOlOThzc08TRBY&#10;GzOigw3B3hpnY02wsyXaO+Bt7bDWNnh7e4wNZHGOdl521lCkvJF531StARYAjo6Hy9FWFjAXDxyj&#10;bw4p1NtbuJqbeDk7YtxcYiLCt1XV5OcXlpSWZ+Xl5+TlysC82k+fkZnc3t48NzcyPtI9PdE/N9U/&#10;Pz2wOj/8amXizeoEeIReLo7ARDwAcDZWx2EK/v2ruU9v5j9DKfvn1pfH52cHpid7J8e7e3tbBgef&#10;j452j4/3jo31AIyP909MDEwaefnpGYh8X1gYW1qaWFmZWl2dXl+ffflyfgM8cq8X3rxbef9x9cOn&#10;F+8+rL3/uP7ixdy7jaXxgY7FicH1ufGV6bHxgS4ug2K6BWEBrY8RMCMBp3PdlI83NTezsrEGsLAy&#10;h0j5f9WOBw4ogVf0wNoZY+dh3hw4jsacrqAQ3mVjTK8KR7UDx8hyQGnzQE0ji+Lg6uoMLAxnZ0is&#10;BpTDVD5swSGgKbgRYAFAIcDmCQDr4uIEjgXWzc1lU+QAOK7uLpBKu7ODuaWZjZ21u6ebB9IdifYk&#10;kPAkCtELi0RjPHEEL4KRRgeg0Ul8AVullOq0Sr1OpVFINQq5QQNWeUqFRCjksuRigU4l9zZoDHq1&#10;Qi6Wy0QatTwsNDA4yC8o0DcwyDcg0MfHV6dUSSHyhUHy8HR2drFzc3eElK9tzOBIeStrM1s7Syej&#10;Qo6tvQ04Qwcne3sXByhM3tne2dMVADiO7s5eBAyWhMNTwClinF2dwL9j67ecI99gZm0OLKgTERuZ&#10;lQ/WgsmQak1yEqQan5gAKdUYY+RTMtIDQ0M4PK4nCunq7paanlZWUR4QFKjV63z8wOIVYuEBdAY9&#10;DJiUR3AZHBqRTiUzAgNC8/KLA0LCHVzcnd1QaCy4TNKgwPD4qMTEqMTYsNiI4MjIkKjQ4DA/H3+d&#10;RhscGBIaGh4RFhngF6iQqZVyjV5lAFYqUfL5QpFIIhCI2Bwei80lU2h4AolEpsKgUOkAdAYL7AKW&#10;w+HQ6XQvLy9wX8B3JBwvDyyU1hyU2NnCsLS1MbMC96mVmbklnAQAXC8oqBTpamFpYmNrgTAmkATX&#10;zt3dlcvnYDAYewcnF1dPNyjfIcXTi+biQSLQZGJFmFQdzRKGUvkhAJ4knQtW6UHU2qIkdmipA1Ls&#10;jldg6QamJIQtC5H6xDJlwY44sYUbz8SJberCt0XLPei+GG6wB93bkah0Iags3DmOOClDHiH1SzZE&#10;5unDMv1j8hPz6rbtP1Oy/XBR7cHM0l3+0emagBiFTwRf7sMW65TeYVSugkgXk5lSEk3I4inJNL5Q&#10;omZxJTQmz8c30M8/UKnSgEvEYnGoVLpGo5PJFAQ8hUigkkl0KoUJfBKRhsUQceDWwBFQKC8sFk+j&#10;0ch4HAmPpuC9qAQ0De9Jw7sz8B5sEopBcGcSPdhkJAXjzKVhAJyst7rYmtubbnW2NKd4uAuIOD7W&#10;i4NyBzCGyTvg7C287MxxjlZeNqZICxNPsy1OCISXNcJPSE72lkZJGPFyTppKkCimg1E2WkA0Ag8Q&#10;K8ACxPEhJAkJAMliQoqEmCzAJPG9kvioBAEqhuMZw0PCYfJBTE9fmpscY8tyNfe0QHjYWqIcoWz7&#10;oBuxs3Wyd3CFc7oiEJYmJnampvYWVu5UuoxCVxApcjxJDDPyRIoUWFAIBcgDy4TAYCk5PC1MvsMR&#10;8cDCQfGbjDzs/xsRvwkGS65QBR49fqXh4Jnqqn1gXsJiyoUCHZ0mYTIUDDrwfXhcPSxYT6OruTwf&#10;GlNDJEm4PAM4SRpDzmSD05DTwT+aIhCJdGFhSWD6wmEraVSxgK9lMZVkkghm5GGCnkwSwCI5XI7q&#10;n3HxBA6NJuJylQlJeTFxWSFB8Wq5v1oZABrEkbhYY65XGo6Jt/aQeZDzVAGFcl+FuUOwJ6HEO/he&#10;w5HL9Y3hOl8qjopG4c0tbB2d3J0d3XDuSBYGI8ChpUSkhobSs1B6hoeG6KQhOSvJ7mKyGxPvSsA4&#10;eXk5Q4o0OE9PlBvoQI0CXhARj8G6I1HOXhgPmJTHYD1hCh7t5QEeSRTaHTibPzLC4dGgW9xqAj2h&#10;OBwGVpDHYNDgUYUtHo8FJUijvrynMTj8W+w82h20ADbBsAG6CEtLS9A7mplZGIl4W1NTMG5BejVg&#10;Aw51BxXA8GVufAF/cxMMKvCIBQYbePgB4xzwwSFQzmh7R9AaKAVNgfqgKXMzE3OzLTkZqVXlRXHh&#10;gZlJMfERAalxYakJUbERQXqVTC7iSfgcKDSexwYAI4eYz5EKuDwmDZbFkHEZAFo+Lzs2pq6k6MrJ&#10;40f37wZo2FVz9MCe+rptUUH+NBxGwmEpBUIBncHAk8hYPBVKfQKldQXwcHN3cnAEQy0YfB1srB1B&#10;x2hugnZ3xrg7cqh4OY+eEB5w/MDuM0cPxoUFgzPh0plkPAHUByMs/H21vYM1GJCAAz6aM+gujV8N&#10;QyLyYESyc9ik46Hs2jaOluY2YNwHYzF0uLMLGokCnYlUxA0P8fU1qKVCHviAQi6HQaFKhaIg38Dk&#10;uKS4yFilRMWlcdGuaKQzEofEWJiYWppbQc1a2W81swUwM7eBKPotZnamVo5mVq4W9u5Wzi4WTrZQ&#10;uJP9FoSNrbWbswPKBGFFQtP3Vu/fXlG/s/rAicar507eP3Pi/qULLceO3Dpx9NbpE3cP1Z8/vu/8&#10;6YOXjx+4fOLglRNNF08duXTm2IUj+48fP3gOlB/Zc+Fc091LRx+ePHjj7NFbp45dPXfq5qlDFy82&#10;Xjpff/bygYs3jt86f+zmxXMPz5y6f+16+50bPdcuPL9xvv321Z57twYe3h2+d33w/o2hBzeHAR7e&#10;Gnl8Z6z57njL/cmWhzPPHs/BXDwkIg/T8W2QiHxv+8uBrtdDPW8HeyEM978fGfjwLY+rkYWfnPiG&#10;mYkf5iZ+/m+xMPUrjMXp32DAm7OTP85N/TQ//TPA4vQvMCk/P/nT4szP81M/zk3+AOzC5I+LUz/B&#10;mB75Mjf+dWHyJ2BnRr+bHYN0h+cnvwDMTXyeHf8wN/FxYfrj4syn+SnIX5yCIuuXJsEhX1dnflhf&#10;/GV97qdXK7++W//tw+u/fXz1G1isvlr+Mj/9ennm7fz0q7mJlYXZtamRuf6e0Sf3Wy+evgpQV7Wj&#10;NLciLT49JjTWW+XDpfGEdIGMI2XhGHK2XMGSS+kSPpHHwjA5BI6YLpZzFSKGEJIQFWukPJlcoNAr&#10;DAalt1qi9lZo/TXeBrnGR6kL0Pp4K6BfPSsFYp1UoZPKvBVKfzD3MHgH6rU+ShVY9vlr1cAP0Op8&#10;VWo/tS5I7xdiCArSBUT4hcUER0QFhoV4+/lr9NDCj80Rs9hynlDBF6mEMtCmWiQH0IgV0KZYzmdy&#10;OVTwYJFxnjgKlgJ8cGPzGQKNVBtoCAKfKzE8fl/t3rKcEqVAyqexQQswI68Bc0Y2VSZkR4b45Wck&#10;RQR6B+jUBoUUzA9JWDSdSPR0dnUETzH0SxdILgrMsQGgvsfSysnO1sPFGTyrLvY2eE93AJybKw2D&#10;FjMo3jJBXLBvQVrsjor8Q3trmvZs21mVD/ztFbl1Zbm1pTk1JdlluSk5yTFJkUEh3hqdVAAOlHPZ&#10;fiqlnMtRCwVKISSLDzPyQh4TZuSBA/Pym1w8AI9Ngxl5IRsClBXjz56Nz2MByGVCtUKskgq1CgkY&#10;eIxh8srshKht+ZmXjh48Ub+7IiszMTjYXy73kyoMIlGgUhnl4x1nTAkXrFaDzVCN3lsoijIY8mOj&#10;a7IzD1aVndxTeww86lVFOwszG7cVndq77eiO8sN1pcd3VR7bWQFwZHtZU01xdW5SdVZCbUFqdW5C&#10;TX7S9qLUqryEbXmJxemRWXF+uYmBKRG6nISA7Hj/jBi/5EjftJiAqEBFXKgmOUofG6JMjNCmRBuS&#10;w/VZcQFlWXG7K3IO1Jbuqy4OUksjvXVh3vpIP58AhTxMo4kx6Hbk556t37WrIKsyLaG+JO9AVfGO&#10;gszilNjkML/qvLSshPBwX5VKQI8K0FYVpAdqJd5ynp9S7KPgB2pkBinfVyHSS3jABqilGiFbK+L4&#10;yyW+UhFAgEIaolFG+xqSQoJTw8Ni/HyBzYuLy4mJyY6OLkhIKE5OLklNKklNKMtMLEqOyYwKzY4J&#10;L0iMy46JTI8ITQ4JTAj0i/f1jvXWR+u14WplqFIeKJdLaUwVTySksPFuaIwLmugJ/bgEB2Z5HmA0&#10;YQLH1R7lYuPpYuMOCYvZufPJXDFdGKoNqS2o2VG8PdI7QsvXRfnF5CUW7anYf7rxwu0LD1sf9Ax2&#10;TI71zw91z/a1TQ92zgHb9nj4+aORrqeTPe1zXc9nnjdPtrdMtz2ZgjO7drVCwfJ/TfQ60LU21PNi&#10;uPflSN8rgM1IeZiRhzolI/6FkTdiHuwF+JOO3wyc/5OI//Yt46aAzDeuHGbk+9+O972BAWuOjfa9&#10;2cRILxQkDuOv5QBj/W9h/CWe/RufPjnwDrTzjWf/J43+bqYPwkTvG4B/4eWNNWFsEvGg5dEBqH3o&#10;bPveGwHR91P9b/4KmJqHMPh6evDVzNCb+cGPi8PfLY3DJPunudGPc6OfoXj5ke/mhr6DOPSJn5fH&#10;f4J4+cmvi+B6jkGd/+IUJIi/Ov/H2sLflmZ+nx3/CR5l5sd/np/4Uzd/HMKaUXkGwviv6xO/rU39&#10;bX367+tT//FXvJj825+8/K9G4fifVqd+Xp/8Rsevj8PaNZAK/wpEx/8CAInyG9tfGPkKdi2NfD8/&#10;8GFx6N3C4Nvp3vWJrpXZfigXwmzf6mTb1OD9npH77YM3Hj09cvpSWdXtqm03i4vulRUNN+3vqd95&#10;ISPlXFbaqeyciyWlN6q3Pdq1HQqWr69qKUt+Vp7QXJlwuyD8dl5EW21W5878e2UZN8vz5+/ceTs4&#10;tjIwvTH37uXCp/cvfpsZf9vTOvPwetex+nN7qg6UpFemx+QmBKdGByTEBSYlhaZF+8WnRWVkxeXk&#10;JRXkJ+cDlGeXl2aXFWWVVxbvKC+sK82rLS/YXlu25+SBM613W4ee9vY9ej70uH26o2+4uaPjTnPX&#10;/dbWO0+eP2xpedDc+vgpwON7jx7cvn//1r3b124B3Lp688alK1fOXbh86uyF46fOHjp24uCRoweO&#10;Htp3qHHn3qO79p7dt+/Erl2HamoO1dWdqK9v2rXjYG3NkbqaU9urTlYWni7LuVKVfak0/k514sO6&#10;5NnzdS+v7+2rzxo6UNC9J+dRRfIOX15jlPZcdnjngfL+psqZs7uHj1TOX9w1e2H34rVDp7Oi98eF&#10;qj2cFB6eWhzZQOPfOX7h6eV7tXmV5w+daXvwrL5mz5VTl/qf9x7Ysf/GuWvTg5ND7f3bCitvX7gx&#10;3DHQ09JZkVt6/vDZ4fbB4c6Rvdvq67c1jHROPn/UU1G4IzokZd+OI+kJRbu2Nd271VZXfTAuKntH&#10;TdPRpktGP7O2av/l8/duXm2uKm/Yu+v0k0cDjx/0NdSfPdx4saN1tLt94vzpO2C2dudG663LTx7f&#10;6bx3re3GhSfdzyY6W8aGuuZnR18tT79fmfkAsD7/eWP566ul72GuHAbYfLHw5fXKDxtrP79a/enl&#10;yk9Ls5/XFr++WoVy4awt/AimOmDyMz32Zmr09eTIxsTwq/GhF2OD60O9y5sY6F7s65wH/Vt322x/&#10;F/AX+tvne5/Pgjun6+kUQM/T2aHny4PPVvqeLMLJ//ueLfe3rfY9XxnsWG17NNX/fGG4c2mgdWag&#10;dWqiZ2m0c36kY27g2XjPo4Hxp8Nr3VOtJ6/cqNlzt2bng7qdPYePXS6vubxtX8+1p6PPJoc6ljuf&#10;Lo73bYx0Q6mVBzuhEwAn09O20Nu++PzheFfLTPfT2f7nc4Pt8+2PB0EXvTi5tja//mr51dLE4sv5&#10;F8vji99vfMmKTbPfYskhUCJ9/aVMdpBOnxmXlJ2QpuCK48Ljz529WlJSK5HolEpftdpfpwsKDU00&#10;GMIg4RpfSI4GhjEiPgZgswSOjv9vxWr+ScdLfGBGXiLSK6QGpVgr4SkkfJlaJPUTidJ8NYX+yhQZ&#10;I5pPDeEzGO6eSp5EzOWLuEKlQsdiCsH6CZQoKcSO0wef7sm+m6fvKFbP7wncOBr99kTcnQRik9b6&#10;mMH+fDDukIEcbIWI9nCQmyDEpoggrGeahKP1dGCCTQcLlbu9DuMSycMmCnHZQmwi3qpGgW6rCNkv&#10;sz8is70XRDhIQhzEIHrCKY8NTtdlJre9rS5rLG8GuE+UGaYrArvSFS3JkmuRrPMRzAqBbSwKcTZF&#10;1n8o70ZJSArX6XiGb1OKD88KsTtBl6Uh3dubebUuPl2Nr01Q5YUIg8TIQ1XxD85uu3Oy9N6Z0vun&#10;ix+dL3l0ruzh2fK2KzufX9v5+Hx5261tj84XNV8sfna59PnlkrYLRR0XigeuVIxcrpy9s3v4UtWV&#10;msgrdVEBVJM9ybJcPTZV4hqAR+hRiCyV+51dcY8bki9U+F2q8G3ZF3ujzLDT13OHyuFYAOa4N/KA&#10;3GavfMuRALumQOezMeRGPXq/CvXu8s4yqUcgEREpt73UlHT+UPLOEt/iNGV1UWBBmjIzin6oXN/S&#10;lHi3Qlun2LpHiXhSwm8McrpRKF++XLZ0uvhECGuXHH8iyqcpNVGBRnsiEF5WJng7K6yNBcrSHMDL&#10;2hoAZ2eMjre1hTO7YmysYAvHwgOf6GgPfJiah0n5vzLyf/rmGHsrnKOVp7UFwcONhEbGRUXu3rmn&#10;tLS8sqo2N6+guq5WqpLRmRS/QMOZs0cnJgbGhrtmJgemx3smRjpnJ3uX54dfLI29Xpt6sTTycnn0&#10;1coEHA7/BgqHh/Xi516tTa0sjMxM9Y6NdAwOPgcYGmobHe0cH4fI/anxvsmxXmBnpwYX50bXV6Zf&#10;rM68Wp9782rx/evlj2+Xv7xdAfi4sQjw/jXU4JuN+bev54F9/Wruw4fVtbUp8F5v1maWJocWRvtf&#10;L0633L0RHRZkugXhYG9rshUBXlu3QuSuiQkUcGxiZmpmYW5pDWXNtLKxBNbcEuLfN/l0WztLaxtz&#10;G1sLsJyHaXRHo2oNAMyP2xlZeGg5YVSVgRl8sz8FamB6HdSEg+Jdwdr+z6B4iEB3dQaFDn9KxoNq&#10;4HA4oB6OjoebhfeCaqAR2AHHeni4gWM9Pd3hNu0d7axtrcDJIyDJdSgVqIubM4GEJzMoNDadzmFQ&#10;mFRXdydXD0cUxh2DR6K93HF4FJtFlUr4OrUswFcXEugT7GcI9vMODfAJ8TEY1HK1TATKAfQaubdO&#10;CZxAP32Qv8HPW+PvpwfwA3v9DUGBPiHBfqEh/qApGpVAIHqRKTgsDmmMlLexs7eytDIF1s7B1tYo&#10;mGMk5R3snBwtbC0t7KzsXR2dPV0d3JycPFzcjfI1aLwXCgelpQUfChKrgVT/EXCkvI2jrYWNNZh0&#10;J6Qkp2VlApuamRGXlJicnhaTEJ+Rkx2fnBIdn5CenaPWG1zcXMF/ViQRV1RVpmWkh4SFGnzAUk2r&#10;9zZscvGw/42RlwokTAoLg8azmDw6g2Pn5OqFJ6GxJAyekpCYBhYOEWHR0cAGRwZ4++tVOrVSJZfK&#10;BAIBl8tVKpUGg49Go1PI1CqFVipW0KksJpNNIlGoVDoAhUpnMNlkCo1IopDIVBqdCXwoLp5CIxDJ&#10;oBCLI1AoFBaLRSaT3dzcwDWytQd3H/inWgDfBtwk4FZxcbZ3dgKwcbA3s7IEF2iLCQLcuDCnhMF5&#10;4fFYcMuCOwlcMnALgtvdzs6OzQa3AJ1AIGAwGBQag8NDeRMdXbzcUVQqW80W+Mk0cQx+sBdV54ZT&#10;uuKVjl5SW5QETTPQhWF0YQiSrHTFiZwxPKkhRh2UiqKqnfAyN5IGzfJzJemt0TJTNwHCng6wxYlp&#10;7sYGe3FcP3eKkquJlnjHeTGUQl2EISI1Ob+m/tilszefPO4eScmrqN5zKC6tUKYLlmgCqVwFgQaF&#10;ydPZMiJVwGBLaEwRnSWks/g6vV9QcLivXxAGi8di8QQCSalU+/j48XliKoVJItIwXgQCnoLFENEo&#10;HPDJ4NrSGAwGi8/lMShkKhFHwWMoeC8K1pPk5UpCOZHRzlSsC4PgTsE40/FuEi6ZR8c6WW91d7By&#10;NDd1t7Uhu7tR3d1Br4q3tQHwMEUgLUyctyDsEQinrQhnBAS3rQh3E4SHGULHxmYGqhNU/FgpO0HG&#10;ThQxjb9EIwH8V0Y+RUxKFOBTJMRUKSmJ75XARSXxUYk8ZDwfHSdARzA9AukuQUx3X5qbEmMnRNsR&#10;HC29nGw87W2dbW1BJ+Pk6ObmjjYzszPGyFuYmtqbmTlZWLnjiQIWV8fk6IkUKZ4khhXkYUYelFMZ&#10;SmNwOui7FXCMPMzI840y8TAjDzbhEoC/OpuASwQi4Oh27j6SmV0hEXvzuFqR0JvDVrOYag5by+Pq&#10;BUJfWKYGOGyOjs7SAjBZGlAI69eTqSI2V8VggZORikS6uLgsMJthMeVUiojLUbGYSiYDipHnsJUA&#10;cLw8LGUjEurZbDl4zsBR9vYob+/w8xfvpmWVRkan+/tG8VgKCoFHxHO8sCx3TwoWz8GhGSQ3Ited&#10;FMtXH0jI8nFEqqyco6ico/mlz85eqs0r5NBY4IZxcvawtXEE3Q/BHcX28hJh0XICUkdD+zBQ3nQP&#10;Dd5RS3RVUzzEZDcGzgXv9S1GHopzNzLyaEhGxt0T6eLl5QrKUWg3yMd4gL4VZcy5ASffAID03zEQ&#10;Te/i6oDDo0lknKkZNBqBgQQWqIFVa4hEPBwvD0rc3V1BCfBBBZxRa36TkTcOGw5gmIJGMFMwVNgA&#10;bN1qag6leP3GyBsVa6yAA15gPAGDkqmpKXBABTC6wKMOGGDAoALGsD9L7B0cnGxs7EA7jo6OTk5O&#10;4CioEWtLG2vzwtysitKCqGDfhMjghMhAiJRPiMpKjQcDhlzEE/PYQg4TIuKFPChMnssCJRw6BcqO&#10;yKBK2DQphy7nsBKDg7aXFp9uPHD51NFjDXsO7qnbU1tx9uih+PAQDoW0qSNPxxFpBIiUJ4JuEYNF&#10;g0vp5AxGOmdHJ4i/szB3trdxsLbAIt1wns50AlrBZ4T5ag7u2nbn8rnS3CylkC/hCZhUmgc0yLqA&#10;zwi6RDCEA4APCz4pGHjBC4wQTi6wpo29tbWtNaxaY+0ABlkAe1sH47fm0KAPrLubC5WEVcr4ft6q&#10;4ABvMGpKBFzQw7DpDJVM7qf3jQqNzEnP9tV6K0QyBonm7uRmY6T4rSztoDB5EyhcHgzrYGphZWpt&#10;igC9s6k5wtwCYWmOMLNAmFtusbI0A32MBfTTJgt7UG5v7pSRkNtYf+LSuft3brZfufT0/t3eRw8G&#10;Ll9qPnro6rmTd88fvXv55MMzR24eO3Tx+JHzhxtPHjlw4siBU0f3nz+058KJfVebdlw4tOfyiQPX&#10;GveePn74UmPDuQO7Th/ddfrkrlNndp0+vuvkob1nzp2+c+Lk7TNnH14413z57NPr51ovn3py4VTz&#10;lXPPLp15dvVcx81LPbev9N29NnD/xtDjO2NP7k1s0vGdrSswHQ8z8t3P1/s6Xg12vxnqeTvU9w4A&#10;lo//r4z81OQPAPOTv8D4v6PgNze/lcz8sonF6X9iYfonmJEHziYdvzT988rsr+sLv71Y/NvS9I+Q&#10;vsHYx+nRD5PDb8BydGb8LcDC9IfVhe9ernx9sQwlX33/4ve3K7+9X/ttffa7maFXY71LQ51z432L&#10;YL030jP99H77pVNXG/ccrqvYvq20BqCyuLw4ryg5NjEsMNRbrRey+SqJgk2iMwlUKUcooHM4RLqM&#10;LZRzRBImXydUSBlCNU/uI9X7yQ1+cu8ApU+Ayi9A7eun9PZV6f3VviHeASGGIL1Sq5Fq/PW+AVqD&#10;n1qn4IvkkCCMDEAvk+ukMq1ECqxBrvBWKA0KmV4uBdZXbfRVclCoU6j81IZg38CogIiIwIgwn5Aw&#10;/7Bw39BQ/+CowLAgHz+tRC5h86QcPmgc+CqhBCwUlQKpWiQHVswVsqlMFplFwZFIXiQmmQ58NoUt&#10;ZIm8VT6BhqAg7+CijIKshAwelcWl0EFTEjbHWymHMqaKODqV0KARx0UFxoT6B+iVerlExgNTTRLW&#10;05PoBQXIw6HxsGQNeJwBwFQZTH3BhBDKKuRkj3Jzxri5IJ3suWRimK+uMC2hriRvX23p3m3F31j4&#10;8pzasuySnMS8tOispPCclMjspMikyIBQH7WvSqwScnhUAqSUpZDpJGKNSAgJ9fC5CnB6RkYePLhS&#10;EVcm5vE5dNgR8VkwHQ8z8sCC3kzIpItZbGBhNXkR/AMgAUck5KjkIq1ColfJwFtoIZEWWWJYUFFq&#10;7JmDu2+fO3G6oX5XaUmEweArkftIJGB1HqbTRvl4p4SFZkRFxfr7h6h1gQp1qEIVqdUm+PkVJ8Yf&#10;qqk8f2D36frth+vK68tyDtWWNFTm7y3NBv6+8tz9FXk7ijO25SWXZsZW5STWFafXFCZX5ycClObE&#10;bitIKs6KzkkOAshM8M9OgWxqjHdKtE9qjG9CuAYSqIk1JEVpU2L0wEmP9i7JiABH1RSmNtSUHKgt&#10;C9MrQ7UqP6XcH0xe+bxgtSJUIy9Piz+zd3t9SW5BbFh2VNDB6sJ9Vfl1RZnFmfGl2YmZ8aER4O6U&#10;sEO9FSVZiYFaiUbE9Jbz9FKOr1IArDFYXuAjFwJowV0h5mqEbABfmcBfJQlSycE7RnqDqaE2JSw4&#10;PtAvNSw4Myo8Lz6mMCm2IDGuNCOpNCOhMCUaID8hMjsmNDHIN9pHmxYeBGqmhAakhQRlhAWlBAVE&#10;apV+Ip6GC2YVFCGZxMB6gUkhE0wV0RiiF14Ablsqh88SAoD/LZfGhUBhckkMsgfWIFbFBUZsL646&#10;vOtgSXqBnCXBOKJsETa2CFvQAztZOJPQdJlAEx+ZWppffeHkzQc3W3vbxsb65yeHVsb6F3vap1ub&#10;h1seDj1/Mv700QhMzXc+m+3vXIWpeThMHvgDXWswIz/avzEx9BaOlIfV5OEY+f+/jDzEL/+pMg+T&#10;8v/GyMPSNBN97/+NkYfp+MmBd39l4Yd7NmAMdb/a9GFs1vkrTQ/jXxr8C/M+3Qvh3+n4PqjaJjaJ&#10;/n9l5OGarzeJeOAbmf13MFP/be/ABkTN976d6Xs3O/R+fuTj3OjHmeH3c8OfFiCxGghLwz8ujUG5&#10;VRenoC9oAZZnQP8POv9fZse+AsD8OyiE89b+SZobMfE7dOz4TytjP6yMgXZ+XB7/xYjfANam/raJ&#10;F5O/Q2T9+K9gL5S+FQxSxhD4tYmf18e/YRW0Mwklel2ZAvhlefIb4w/O0Mj4g3f5fmX8y9Loh/mh&#10;twvDH1ZGP8/0vl4e+rg4+Hq0ZWqoeXj08UD31eb2M9dv1u49l1d4s6R4+HDDYNO+SzmZp7OyTuUV&#10;PTpw6HLNjrPFJc8adj/fW/GwOLGtOu1uUXRLVdr19JBHRfE92wufVuVdzU1/srd+7lHb55nXG5Pv&#10;lkbfvV7+fWX25zcrf//1y//19e3/+u71P768+NvG4g+zgy/b7g9cO/Xg1IEruyuaSjK2JYVmxgWn&#10;xAUmR/rFJYWnZyTkZyYXlhfWVZfsri2v3165v2HH0Zvn7rXfa+t91NF3/9nw4/bptt6RJ51QjPzD&#10;tud3W1ofPIFj5J8axWpg+XiIi798/fqla1fPX7xw6sz5YyfPHjl+uvHIiYamYw2HGnfvP7Kn/sz+&#10;/Sd37jhYXtJQWnRoW8We4sLDO2oPVlVsz07bl5typjz3SmXujaqs5p15l/Ij+puK58/VjTQWPduW&#10;2Lc3b6SpvHN3wfn00GIZ9Xph3NMdOf2NpX0NBSsXdy1cqJ09U7N09UDXgaq6AE2amCuwtuHYOYdy&#10;5Y9P37h/+npOTPqJfUc7HrfvqNp57fz19kdt++saTjWeHu4c6W7uLssqObH/RMfDjvYH7TWFNU07&#10;DzffaLl3+XFZdnVhWvnDG603zj+qLt4X6puUn76tsnDfofqLj+723bjcevbEvTvXOzqeTXa3TXU8&#10;G58YXh8dWFma/bC+/OOLlV8WZz8vz3+3sf7ru42/vVz58cXyD999+B+f3/3Hp7f/ePfq99crP399&#10;/z+/f/u/3q398eX1/3i1+vPS1Mf5qQ+rs19WF75fnv4EpjGgZG7y/czI6+mxN6AEijAYfweVjL1f&#10;nv3+5TKYX323sfrH57f/G0yBQEc00Pmir2MF9Etw79TTBrqpuY6nM8Dpfj4PADYBYB8Utj2ZAYAV&#10;urqfzgP0ti72ty0PGH9D2d2y3NWy0NsKbfa3rQIHYLBjdagT7F3qeTbX2zrf37bY8WSiv32+u2Vy&#10;un99snup+25Pz6323suPzlfvPZZb0ZRZeKpsR9flhyMtI52PRns71gYH3vW0Q71oX9fqYO+Lob6X&#10;/T3r3R3LnW2Lna1L/d1rrY8nOlunH93umBtb/X//H/+fnz7//OnNB4DPG+8/vnj/cm7t108/lWbk&#10;p0XF7amsDtJosM7O2fHxxxsO7K/d6a/SccnszLT8hobjoaHxUqlerw/W6YIgyRq/KIiO94mAmXcA&#10;Iwsf7esTY9CHw9DrwmCxGpiU34yLh/GNjpf4SKSBErGvVGyQS/QKkUbKV0r4MpVQZhAIkrzV+f6K&#10;dCUzTkQL4TNYnigwURRzxEKeVCLSCrlqpVhPx1AilLKucwcvFARPHM64mUS/k4BvzWSuNoSsN0Zf&#10;CsU0yKzvJ8tOBQh8TRExSDeZ6Radg43C3iKSjpU7W1ARCIm9hQ7l7If3SBDRksTkbDElEmOdiDN9&#10;XODzOI1/MwQ9ka88L7De44Z4pMMOJfKuKa1PSxH3w92mKtUzFdq2GPIdX7cHYfi7kZSTvujzEcxM&#10;MmK3DzGbYx/kgUjnuU1drr9Tl8a1QuRoydXh4r0punsH8wuCOEXhgl0ZvqFCj0Pl0b13G/sfNj29&#10;vrPt9t6n17c/ubq949beZxdr269uf3y+vP1m7YOzRW1XK9uvVT2/XPbkZF7HheKuM4WTN2qfNKQV&#10;6NAnC3wShfa+eEQ401LjjggiIGIZFmfzvK+VBl7K118v8m3eHvGwKuhRVcCpOGaN1A6SrIHoeKdz&#10;fuizfq57pVsPB7odC8PWSu3ORvMWT5ZHYhG+ZMT1o1lH9sXXVfjV14bvKgsuSVcVxvOPVXiPXS+5&#10;U6nf4+24V2lSyUI8KRafiac2htOvZvvey/TP8NgSgkB4IxACcG0drb0QCJQZwsvCFG1pirQwA0Bb&#10;WXnZ2hKdncmurkRHRwCcnQ3K0hxjZYm2MMcbxWoIxiSuoBwA+HC8PCxWAyzsGH0LlI050tbUDbTv&#10;5IB1d40MDamr2V5UVJKXX1xaVlVYWsYVCpRqBY1BjokNb3l6f3i4c2K0Z3y4Y3K0a3F2aH4aTFN6&#10;XyyNfdiYffsC4uLfvpr7+Hbpw7ulNxvz66uTC3ND46MdfT3NnV0P+/qejox0TEz0AIyNdY2Odo4N&#10;d02Bxc/c6Kt1cNTqdx9ffvdu/Z94s/Ll9fLnV4sfX8zD+PByDuD9q7kPG/MfXy+8f72w8XIWvNH7&#10;14sfXy5sLEzNDffODHZfPXM0PSHKFIFwcbA1M4Uo+S1btmzdampqam5mYQ4ZK0sAU3MTc0sza1sr&#10;C6tvQjFg8WxrjKuzs7cCFo6uA+t6eEXvYszCCjaBBTVB/f8KmECH68OHuLm5gBU+KIEpArAXALyd&#10;uVEmHiZGAGAi3uZPBRtQDqqBFuCjgAPa8fR0Bw3CofGgBJw/OHNbSAQXSgXqifIgUYgUGpnGprP4&#10;bDKDgsIh8UQM0svNE+2KJ3mxOTSlSuLjrQGIjgiODAuMCPYHCPf3CfU1RAT4xoUFR4YERIUGBvjq&#10;DFoFTMf76FV+3prgAO+wYL+gQJ/AAO+QYL/gIF8/X52vj1YoYHPYNCaLwuUxeHwmhYpHod3d3J1g&#10;wKlJrWwswUW2sYOIdVNrc0g81MnO3tXR0d3Z2ZjT1cPLE4lFoXBoLB7j7ukGf8cAif9vRYDDHVwd&#10;aSxmTEJ8WlYmQHp2VlxSYnxyUkpGenR8nHEzOSoO7M0WyeQmZqaW1lYlZaXbd+6Iion2C/BXazV6&#10;Y2bXTUYeDpbXwDrydCpDyJewGFwCniIUybwwBEcnNyQKy+OK/H2DwkIioyPjAEKCQhUKFZPJZnHY&#10;YqlEppCqtSqNTi1XKgQiIZ8v5PGg3zqzwRKPw2MwGFwul8lkko0vmI7HE0h0Bgs4VBoDpubpdCaF&#10;QsPj8SwWCxwCHDyRQKKQCSQicNAYL08UEonx8sLjPL3QAB5olCNYvDrbWVqZmltshe8VcDeAd3B1&#10;dba2tjbmLwaXDsqZgPRAcdk8NpuNx2O9sGgvLAaNI7oj8Q4uWEd3MgrPZ/B9pNoYjjwcx/BGUbUA&#10;biSNM1bqRdV5YOXWbiw0VUni6pmSAKEuGscyWHpwzV25VkiRqQvf1E1g4yW3Rksc8EoXkhrF9HEl&#10;q5wIcjeywh4jtHSjuxFFFKE3ka8JTy5MzK2Mziis3nd4YGr52oPWyOQc/8gkQ3CMwjsETxWi8GwS&#10;TUimi1hcGY0pojL4bJ5YqfEODI3w8Q3E4kgEAolGY8hkCoPBh8sReqHxBDwViyEx6FwqhUWjQmAy&#10;uNDFZ3M5LDYJhyViUHi0J7jzqTgADxrWDQaX4gUsk+DJZxBEbDLG3d7VzsLR3NTJwtzL3h5tY+OE&#10;QLgiEJ6mJsBxBv5WiI4H8DTfCiXXtrUhO9lQXa21TFxWiD5FL4mTcaKFtAQhI1nK/CsjHy3AAsQJ&#10;sQlCXKqUlCjEpYmJGVJyIg+dwPX8k5FHwox8MNMthO3pQ3VVYuwUOGcWypHg7uhhZ2NvZW661cTa&#10;yt7ZxXOriaWpqS0CYbl1q+3WrfaIrQ629hgCpFQjI1LkOCJExNOYKjxJDBw2T09nqWFGHo6R/yvJ&#10;LvhTMh6Ojt/0YWezJlwZgM6UcflqYJlshVjkQyQIWEyIjmczdTyunssz8AU+TLaKJzRQGeBMRCSq&#10;gsP34Qp8wZnAmjkUmhgczuaqAGg0UWhookTszedpeFw1lSLi83RslopEFFLIkKwCTMQDyzUmeqXT&#10;xXg828uLrlYHHjx4OiIqzeAXCe4WBk1MIwlAn4ZB0sEpYfE8FIaNRtGJXnSiM0ZL5DalFcaRuIFu&#10;2EA0cWd86uMTZ68cOR4bHo3HkV1ckTbWDh6OHmRPLyEWJ8Nh1ASUNxXtTfXUEZ3VOCeYkZeQPJhY&#10;ZwLK0QvpiEQ5o72MQjQYJArphsMikZ4uGJQLFuuOQru5ezh7YTzxBC9QwRPpCsfRg/rAgUl5Dw8o&#10;NSuHwwJ9OujoAdzdXWE1eaQxiSuwmw4ohHeB7h7SrkFD6WFBffCMOxpzrlpaWoORDNhNRh7m30HT&#10;4AV8O+ML+PCvw8zNwegCjUnwuAJ/YwwsPCY5OIBRzt7OzsEYI+/g5OQCx9SDgdPezqowN6ukMCc5&#10;JiwxKiQtPjwxKig9Kaa6rCAlPlolhX5RxWXSOOBRZDJgqQcRKGFQ4fyuEi5dwWep+NwIg74wLeXs&#10;ocYLxw9dPnX01OGGA7trd2+rDNCppVy2UsgXMphSDpdNohoZeSwB44XH4sBH/8bIg+HWwsza3MzO&#10;ytzVwRaLdCNjPJgkjIhJ0kl524pzrp45vr2iVCsVw6o1aA9PSOvG1toJ/DF+PwwGSyPL7gQu4Oa3&#10;4mBchUZOMBxDmj2O4JawsoRUgOCfFjg4OKBQniQilkxA8VhEmYipU4q1Ckmgj14tE0M9OxYL3i7U&#10;PzAiKCQ2PDIhKiYxOpbgRXR3x1pbu0LfO1tYW5iYWmzZYmlqBjpkczPQP4N/nK2FhYOFqZ3FVitr&#10;hKX1FnN7S1tXBxdbE0t7M0u7reYAFghTggdeJdIXZFWUF+8syNuWlVGWmlwYG5mRnlAU6Z+Rk1Rd&#10;W76/seHEuTMXjx873dhw5PzJqxdP3L1+tuXR1Z5rJ59cPvno1sWWc8evnzlx/cTRW1fOP7l15vGl&#10;g1evNV69cfzW2SNXjx+5ev3G89NnHhw7dPPsiftXzz65dOrRxZMPb1xqv3ah/fql7ptXeu9cH7h3&#10;c+jhnVE4Rv75k7m2lvm/Bsh3ta33dLzsaXvR37kx1PN2uBei44f738Py8ZuMPMDEOASYlIdp9038&#10;O/9uLFma+X159g8A4CzN/QZjcfZXgM3N5blfF2d+BgDOyjy0uTT7C1Q49cPaws8vl/54tfL767W/&#10;vX8Flrh/vF7/5cPrv314/fv7jd9ev/hhZeHD2NBy29PBR7fbzh+7eWjXqZ3l+0oyqzJic6P8Y9VC&#10;jYghTI1OLs7KT4qM81Pr9DK5RiIyKGTB3vrIQH8frUovl0JZE9gcEZOlFol9FEqtWOKv1hhkcp1I&#10;4q9U+ylUPjJFhN4vRO0TqND7irXeIqW3ROuvgKh5g1RtTMTq7a8y6KQKvUxtlI5RGOQqjRii3WHy&#10;HViVUKQRS4BVi4XgDgfn4KNSAAvgp1GF+Bj0SqW3VhNg8AkA46W3v78hwF8X4KcPiAiMDA+KDPEN&#10;DfQJCvUL9dP7ygQSDo0BThg8a1qJFApvF0tkXIGcJxSDpxZPomLwdCKVTiSzKAw2lU7GEplkOlgx&#10;GpTeoIV9O/YVZxYKaDxvhRYcBRrxVsplPDZ4zMHT4aMTJ8eHxEb6BXmrIwP9wOWi4TAMEskDTJat&#10;bJxsQP9iDyaA8G9MwVwXAExxrSwsLUy2OtpauTnaebo4opwdQL+Rk5Swq6q0uiCraVfNjvK84sz4&#10;mtKs0tyk9PiQkpz49MTg3PTItISgED9ZgEES6qfyVol4dLycxwS9jUYkUPA4Sj7PIJNqRGJw0ZQS&#10;CHIRX8BmAAt8PosOHAAxD4qFBxBymMDymDQoQzWdJmWzwFAEUfO8bxLzkJoNn6WQCvQqGYBBJtFJ&#10;RL7gftCpksP8qnJTzx/af+bAvsa62qSQkFCtVsPjSek0g0gYpFIaeXkfUBis0sYHBAdKZOFqdUpQ&#10;UFlK0oHK0uO7th3ZXnlsZ1XjtqJDtSUHqgr2lefWFaZVZMWXgdsxPiQnIaQoI6a2KK2uNLO6MLUy&#10;P7m6KLmmLK0sN64kN7YoOzovPbwgMzw9yT8xShcTqowOkUcGSWPCZNGh0rgwaVqcNjvZJy/Nf1tJ&#10;fF15yq7y9MYdxYd3V2zLTws3KLwlvBC9MtigBDbKVx2kEhYmRxzbWdFQlVuZGZUV5X2orqBpR+FO&#10;6O1iCtLDYkLVEX4qf7Uowk9dkpUY5qNUCegGGVcv5WjFLODA0fEwHQ8s2DRI+WoRWyfmeisgmj5Y&#10;p4gOMET56+ND/BJC/XMTogBy4iNzEyKALctMzE+KKs5MKMtJzowJS40IyoqJTIsIzYyOSIsITwqB&#10;RH8j9JpQtTpErQhSygLkIhWbYhCzJUwyFeNJw6ChUAwcjkml8Vk8Dp3NBnNuMNEmkik4AhnthXNz&#10;Z+EIYJLkL1Pur6o5vb+pKDnDIJQpOAI2jkpB4Z0sHOxMbKxNbEzA0mOrlb2Ns+VWezcHNIcmCfWP&#10;LczddvjguUf3uob65qdGX85PvZ0Yftnftdj+dLKtZQImuWB0Ppvf1K6BSfnxP7O8wmHysI48FCwP&#10;a7D8Gx3/Z/ni+Lfk1ZuMvFG+5iucsPrPMHmIi58afD9pDGYf73sz1vtqvG9jov81AByhDwBO46/Y&#10;LP+3XUM9L/4KUAIJr/e8HO95tYmp3o1/oucNABwpDwNm8GF8o/UHIDr+GyM/8O5fGPmBDSMj/3aq&#10;591Uz/vp3g9/4j1ExPe/h9ufHng7N/wBYHbo/cLQp6WR75eHv66N/bIy+uvS2K+Qevv0b9CPqOZ+&#10;AddnbfqX9cmfV8d/fDH109rED2vj372a/enl1E/rkz9Cge1Tv76c+mN9GpKjgVj16V9Wp36EyHRj&#10;5Psq2Jz+FY5zBwA+gLHOz6DC0sRPc5N/zEz9MT8F5XGFSfm1sZ/Wxn6EpXWM7fzTrk38tDr64+rw&#10;D8vD3y+PfFoa/QCwMv4J0r2Z+Hlx8MviwOelwS+zPa8nOpZHns/0PRrov9vx7Oy1hw1Np/NzL+dn&#10;dTbserC9+nhOzq36hlsNhx6fOH91T/2pwrzb2wqf7ch5VpP2oCTxYXHivZzoO+nhj3Lj+3ZUdGyv&#10;PZ+d33Xy2sfRly9G3q2OfVmd/OXl/D8m+6FvccBdtDz1/av5396s/PFx/T++e/0/fnj3v3949z9/&#10;fP+/3q/9ujj6ZnJgte/pxO1LT082Xq2vPbKz+kBRdnV2SlluWkV10Z7D9afPH7ly8fCl9lstffef&#10;DT1qG3/aOdT8vPdh60BzZ8eD1qf3Hj+68+Dx3YfAftOOv3br+qVrl85evHzu0qUz586dOAXR8Yeg&#10;PK5H6w+cbDx8ZG/DsT17Dtdu21OQu78w91h1+eHqsv1lRQcri/cV5+3ISDyYl3x3d3nHobq2/eW3&#10;K1IOxWoeVyX17M1tLo/v3ZU9faxm4cyepfMHxo/vbozShyLNbxfGjB0uHzqQN3Ws9MW13VOnKjZu&#10;HRo9vuNuVd7h5Nh9cfFJYpXai3a0Ys/d41eKEvJO7D9x59LtzKSs7dU7r5+/U5ZXva2wrvVe+9Pb&#10;rYWphbsr9j661txy69nRvcfPH7rc/bh/sm++9+nww6utgx2zYz0rs6OvFyberc192Vj75cXyj69W&#10;fv3y7n992PiPjdXf1pd+AHi19sur9Z9np94tzn6eHH2/uvjzwsz3c1Nfpsc/ToyAKdOLhZkvw/2v&#10;IN/4DI4PvJse+TTc8wY4g10vh/teg35jcuTj5NCH8SEoTTTwQdcBLPxwgcrAB5WhH7UMvpmb+Dw9&#10;CmlkvVj8fWPl72DvSO/roe7X/R3rPc9XuluXIRip+Y6nUE8F0N4y2/Zk5nnzdOvjKRjtj2dhdD6Z&#10;72ie+5bRunmuuXm6uWWqpWX26dOZ9tb5rrbFzucL7S3T3c/nB7pWWh+MdbXMjHSv9bbOdz6ZHuxY&#10;7n0209k8Duxw51Lf06m+J+M99/q7brR3Xm5+dvZO57XmoUd9XQ/6oJ8ftS/19LyAeqTuNdBUX9dy&#10;f/fKQN9af+9qd/dyT+dKR+tsx7PJkd75/vaR//M//19f330+1tCYn5YZExw23NX7evnFxsLab59/&#10;vHLiTJRfQENt7dH6PUIaJSk89Fh9fVVeQUxAUGpMolblXVW1s6SkVqMJgBl5nS7kW4C8D8TFb8LH&#10;Oxpgk46HifhN/N8x8iKxP8TIi7RyoVomUEGMvFClECq8jclds70l6UpmvJgewqUKcDgJkw/qsGgS&#10;MJuTCPQilpKFpZTER+X6CLcHM37vOjx9IPx5Hve0t+2tcMzq/uix6sBzgaQTAcx8krOvGSIO48VB&#10;INQO1mpX6xCKpx5tI7BBqN3t/LAeAURUgpARy6MmCWgRBKcItMnREOrNGOIFg81UkawlmFhghjgv&#10;8Hy7K+luMOaKv31fEWt1X8BQPu9pqGtHuNsdb/vmaMKNMOJAVcj1ZGWYEyKb6ZRItn2yM/vZ/oIj&#10;6X5SJ8S2cEGSDF0Trz5Tm3x2W1KKhlAWIdqepCmOEF6pzzm5K/X0/qy8ZGVpluFsY/bespD2q9u7&#10;b+xov1LTcb2m7Wp1982a1ktlT88VDd6snXlYP3a1pjFVXqBGxdDNY+iW2TKPQh3hSIbuWUPWnW3R&#10;XQeymyL5tRpUrcJtu8zlRAjlerKwpyr4RhKvXuF41IA8H0Q84+11To8+I3c+pXI55oM8HUnZrXG9&#10;kCiaOl5YqEZe3pt4siEpM01cXeFfW2TYka+tThG2HMvqOpnZGEve5+t5PBC9U7Blj9j0xanci/GS&#10;VKJtgCUiCIFItkDk2iNSHRBFLFe9C4JsjkCaIjxNEGhLU5hP97K1xTk5etnbAYuxs4NUa+xssNZW&#10;ZAd7Iig0xshvMvIwOw8AE/FgE64AB8tjbS0x9lZoe3O0nTXayQHv6R4VFlpXs72ioqq0rKpu++6i&#10;snKBRCxXytAYT7VOfuz4wefPHwz2PR/oedbf/cQYJt+3PD/84c3iq7WpjfVpSCb+3dKHd8tra1OT&#10;k/39/c8GBlqBNQrUdE5O9k5M9Q6PdvQPto6NdU1P968uTb7dWPry4cV3H19+frP64dXSp1cQt/7p&#10;5cLnV4vfv1oC+O7lwpcX8wCf1+dgfFifBnj/AlLFefNy7tOH1e8+rm8sTX59u7oxN/bo+sWzRxrA&#10;usAUgQBLeJOtkI48AtKusYDoC6M0t4WVJXDguHIrG+BDXLyZmYm5uSnEVNhDYfJQ2LEDxImDJYWd&#10;MYMr7MCsPRxQvwmYTAflUOi6kbKH6Xuw9vfwcAMWpuYdjbGJMMlubZSsAYeAY4EPDgctAx9+R1AH&#10;7ALV4Hg9cLi7uytoAQaoCY61d7SDFeQdnOyBQ6aSKDQygYQn0kg4Mt7Dy9PDy93V3QmFcSdRcQw2&#10;RSBkG7zV0VGhSfFRsREhMeHB8eEhsaFB4X76QJ0ySK8CTrg/FDXvrVH46dVhgb7+Bg1YgIASsAoN&#10;BIs6gxogJNAnwFenlAnBIkUu5ysUAh6XwYDEcFhCEUco4soVYhqdRKURwclDl8UY9m1lY21mZWlm&#10;Y2HtYm/lYGNpb23v6giFybs7o3BomJEnkglYPAZcAXB5TU23Qry8yVZPL7TBzzenID8lIz0jJzsr&#10;Lzc+OSkxNQXYuKTkpLT0mITE2MSkyNg4CoPp7ukhkUn3NezPK8iPiIr0DwwICArUGePiN0PjNwHF&#10;yCtk6uDAMLlMTSEzXV08qTS2XKFhMXlqlT4kKDwqAvrNsb9/oMHgI5HImGwWiwOR8iQozJ3KEwmF&#10;YhGHx+XxhQActoDL5XM4HAY4nsdjshkUCoVMpeCJBDyBhMHiKVQ6FkfA4YlEEgVY0ASJRMFisTQa&#10;jUgkoiDhFQyOgMfgsFg8DuWFBh8GifFCYTGunh4A7iiks6uTrb2Vk7OdtQ10F4I7A4XyBO/i5eUF&#10;3VO2tuAWt7a23YLYCm53DosLTobFppGpBA+ku6snEulFsHF0N7Vxc0MzSEylQB7MFPqReT5eVJ0d&#10;UuBGUGGZvq5YBY0biGPqsQwNkWNAkuUseQieo3fBSRywElei2hGrcDEGy3vQDEiGjw1abO0ptMeI&#10;Ldw5Nh4cOyTPkyRDkqUoqhRJEcl8IqQ+ocqAyMC4tISs4oMnL9171lN/5JxvaILWP0qqDuRLvfky&#10;A5bIobHEArGGQudx+DKlxtsvMEyp0rHYfHAtwVUViSQ+PmDkU9Oo4PILwT8LiyEBkIg0Ap6Cw5LI&#10;JDqDweKyecYFGBGsyuh4LIOApeNQNC93qpcLFeMqZhGZBE8SyomAchaxyXQC0sYUYWu6xRyBcDIz&#10;Q9naOG/d6rp1K+giiY72bJS7lIyXkHB8LEpEwMgoBBmJKKcQVHSCgoKKUvFjFfwklShRxk2QsGME&#10;tFgh1cjIw8I12DghLl6Eg7O5JgiwKRJipoySyEPHczySBZhEHjKOh4rnoyNZnhFsz0ielx/VWeVl&#10;rcQ6SokeTC8XnKsj2t0FouWt7Z2cPUzNrE1MoRh5BMJ6i4nDFhNHc0sPWCiGQJZhoTUmxMjjiCIy&#10;Tc7hG6DkrkbJGhZHzTOK1cD0Ogw4ZB4UwgrywBFL/eBd/5WRF4iArwWtUWhSAV/P5xk4bC2Hpedz&#10;fYQCHw5Xz+FpmRw1V6An06Q8oYHJAZtaIkUKherTZSSKGBzOYMnhSHkmU5qYmAtR7TQJ15i+lc1S&#10;0ahSLkdDp8k4bCUo5PM0DLqUxZTz+WqtNpjNlkskhmPHLsnlvkKhVqbwp9Il4EAKiU8icAk4Dpkk&#10;8MJynN3IOKLA051ExzJYLvhcbVCp0s9g7xaGp1VFRB4qLbl1+tj+3bVcHsPJBfrFE9LFjYbGSAhE&#10;JR6nI3p5k5F6kosGa6vB2GuJrhqqp4TkBjHyaAcvpCMK5YyGA94xSKSnK5nghTYy8jgskkiCZKNQ&#10;aHcCEbMpHA/T8aDkG0FvTNzK53PBSADGlS1bEc4u9qAaTMR7eYFH3xOL9QLVgA86emCBDzp9PB70&#10;i1BUPjjQOH44WlmBYcbe1NTcSBxbm5iA4QdSngHbm9HxYBMKlTe+QCWIXjeDJGvA6ALGFdAs6Drg&#10;0QVUcHR0Bse5uLgBZ1MAx9LCzAbMD1Ae5cUFZYW5eWnJiVEhSdGhkSF+MeGB28oLM1MSVFKhUcWF&#10;xWPRBVCkPA+Okeez6BI+m0OH8lRKeQwljyPnsLLiY8H8+PLJ42cOH7h65vjh+p1FGWkakUAjgnhG&#10;PpWi4As4ZAodhydjsWgPd3AliHgCGomC+HMXJ0cHO2d7OyszUxd7GzdHWwLSnUsj8KgEBZ9VWZB9&#10;6eSRAzvq/LVqNpWKR3nhvTD2tuDTWoMD4S/D4RHUAQwskHYNJP0GAC6m8cNCgKl5cB1ggBfYCw3e&#10;7s7uLrYUgiePRdSrJH56JRgXwQcHs2wug8okk8E7Bnr7hgUERQaHJkbHxkbE8bkKDIbm7oLydPFw&#10;sXNwtrJ2AP8FUzMzUyszcxtzc3v4xy5WpjaOFrY2Wy3sLGwstpiAmlAvZGFpb2pmidhqZ2pluQXM&#10;UKwst9o6O6DsLFzMEbZmCCtHa09HSwzSierqiHV2cKdTGRKRVCyUBXqHxoelp0QXJIfnF6ZWV+Tv&#10;LM+v3VFdv6tm/54dR/fvONm048SpvWeuHL524dDlE43nz526efb0zSuXH1+/1HL9fDNYft+70n7n&#10;ShvA3es9d651A9y70f/oznDLg/G2R1MdzdBqDazZ2p/MA3Q+Xex6vtrb8aK/61Vf58uB7g0ob95f&#10;GPnJ0e82c7pOjX0/PvYdzMhPj381Rrh/I9+NgLRo/oqlmV9X5n5fW/gbwOrC7wAr878ALM/9DACl&#10;Wl34FeDFym+QwsziL69Wft9Yhfj3l8u/QSz8+q8vV35cmvo43LfS/Wyq+X7fjYuPTx27vqe2qbp8&#10;b0FWRUJMVohflE4doJLowKpJQBPySDwBRcAjcTgEFhNHI3pgSJ5eYd7++alpKVHRRpV2lU4iUgk5&#10;BrlIJxOLWHQflVwl4utkEg34B7BZARp1kEajE4mAjfDx8ZHJoLSWer2vXOmn0ASodAB+cp2PXOun&#10;1PurDABaMDbK1cCq+GI4Yl3GFaiN6eCVAqFKINSLpTqRRCsUg0YMEpkx7FrqL5cHqFR+KqWPQg7e&#10;ArxvoI8+0NcnyMcnwODjp/LxURh8NX6QyIzG11vnr9f4alR6g9pbK1fLeWIRkyOgM8RspkYsAU8c&#10;eDsxiy1issCjR/HC4T1QRC8sBUdgU+lMMpXohecxOH5a/wB9YEluaW5arpQt5tPYapFUxuWpxUKF&#10;gKsUccBIGuQtT44PCQ9UR4cY/LRycHEEDBrOww3r6QnJ0dg5ADiAua6llRP0y1EHGwswIbQAJTYW&#10;5mAq6GRr6e5kR0J7itmM7JS4PdvK48P8M+IjspMisxLCUmODkqL8Y8O9IwNVof7yAIPEW8330QiA&#10;46sVqsRMKY8m49MVQjbobUCfoJdLDDKJiMXQikVKIV8lFYEHViEWCNh0YIEPOiiFmC8T8kRcFvCh&#10;X/nwoK8Sgc+nU8VMhoLHlbCYQiYNYuQ5DC6LKuIzoMmuiKNTir1VEoNS7KuSeivEagEnKkCbHOZ3&#10;aGfVsb3bT+3fu6O4qDo3JxLMNQV8g0gIlvJgBpkSFpYbH58YFBqkUkXqDf5Sqa9YHO2jr0xPbqwu&#10;P7K98uSemqM7Khu3Fe2vyGuozN9RkFaVGb8tO7E4Nao8O766MLWmOL2qIKUiL6k0O744K7okN7Yw&#10;I7IoO7okOyYnNbQkNzonNTgrORAgLz0kLcGQkxaQGqtJilIWZASW5oZVFETWFMUd2J63syytMje+&#10;JCOmOC22MCXGVwmFrmsl3ACNOFAr8ZVxyzJiG+uKdpenl2dF5SUG1ldlHdxesKMivboocW9dbmqc&#10;X6BWDDPyReA/5KeWcykaEVMtZBjkPL2MqxFz/DVSP7XEIBcARyfl+KrEGikXbIJCH6UoUCcP9VEH&#10;amQRvtr4EL/chKiM6NDMmLDClLis2PD0qBDgJ4T6p0UGp4aHpEWEJoUEgouZEgacYGCTQ0PiAwPi&#10;/Pxi/HxDNUq9iKMXMPUippCOo2E9wGQP3EVEDIrHgsYjMBVkUMgsGhVMCAFoRBwJjaRhvAQ0KnhU&#10;y7KymrZv319dnRIaISBSiO6e4Kl3BGsxU0uw+rM2swELQFsLO9BRmxh/wwS6360IawBHWxQJx9Eq&#10;A3Myyo80Xnx4t7O/fWasb3liYHWgY3YIUnuApB66ns8A29sxP9Cx0NexNDmwMT64MTUIadfMjX6c&#10;HYeSlP4b//7fMvLG3BjGbBkj300bs7wCOzsMSaJPGhOxjg98+EbGDbwb3ZSm6XsFsXX9G0aOb/0v&#10;+Ma8/xsX/29E/GD3+iaGuyDAvPxY9zdssvP/QsT3vB7r/RdA5wBOqf8bKT/WbxSaN9Lx/xoj/9ZI&#10;wX+Y6fsI0/FTPe9gUh6m76cH3s+OfJgf+Tw3/AmOkV8e/eHF5O+rk38sjv26NPXH4vQf89PQV7ar&#10;07++BMOHMSb91cwvL6d+Wh378mr6x42ZX15N//wS7J3+bWP2j42Zv2/M/Mf69B8Qzz75dcn4zcfy&#10;5E8rU5AoDaRLA1Hz3wCz9stQOvEf56Z+m5n6Y27yj4Wp35cnf12Gss4CQIw8qADBSO7DFmBj+veV&#10;EYiRXx3/ujb5/cr4p+Wxz0sjXxYGPq+O/rg09P1s74f5gQ+zfW/GOldH2xd6HvT13+/suXb/9p4D&#10;12tqb9XVXSirvNtw6NGxS88u3G25cOfRiYuXt+84V5J7pzrnTlnq44rMq5kRzUXJdzOi7mbE9O+o&#10;WDxzqq/xaNuhC7NPxj7P/giuwNrU7wsjP69N/e3V3D+g6zP/x6uFv63P/gY+2vrcLy/mf12b/Xlt&#10;+oe3q3/bWPrl1eLPH1/+45cv/8fv3/9fn1//4+3aL5ODazMjG73PZx7d6G6+3X3nQvPtcw9unbzd&#10;fOlBy5UHT68+BPbJ1QetN1seXXvUfOvxvev37167B3D7yp1bV2/funzryvmr50+cv3DyAsDZ46fP&#10;HD5xsvHo8f2HDu85cLS+8ejehqM7d+0pyN+VlXZj/56eK+eenDh0c/+uXWlxNfHhx4ozrm7Lf7Sn&#10;dODYrrHTuyfP7WndndsQIjoYImwuj586WjXWVDF1rG7udP348d2Tp+tL5JQwpMnjqqTe+pypY2WT&#10;R0vWr+5eOFu3cfPI0OGdN8oKnjcdbUgrCBcaskPSrh+5XpZZVZVfd/74laMNp84cudxyv6e9eaSr&#10;ZWx+DGK0pvuX16beLo29ejHz8e3S10/rv7xb/mlj/vsvG39/u/jT+7XfwBV7vfb7+twPq/M/LM9C&#10;0QDwV24Ai9Pfw+T45OjbqbF3c1OfABZmvp8c+TgN7oHZn4AzP/V1cfbr1NgHsDk3+f3S9I8Lk1/n&#10;xsGT/mW4580MmD6Nfpkc+Tw+9HFs8MPowHsA4IBNMOMCdmL4E9gL6gAfYHbiO9APgBZmx75srPz9&#10;48b/nh75NNgF/Qim5/lad+tq17OVzqfLHS0LAGAWB/D88SyMtua5vwIu7HgMai4B2/poru3h3PMn&#10;c8+fLz5tm3/aOvvk6XRLy3T789nu9qWejsXe9sXB7tXu5/NDPWudT2Y7ns4NdqwaE2JPgw6wt3W+&#10;59kc2Ox7vtB+f6Tj/vDz272DzaMDLSPt9/u6m0dBV/n86Wx3x/JI34vxPtA7vYAw8BKgv3e1q2MB&#10;oLN9dqh3cbBramFs8f/9v//PhtrtYK4V6e9HRqFjg0OWJ2ZGuwa+f/2x5fb9ALW+JCs7KsAfjOZh&#10;BkNdcXFeUoq/UhvhH5Keku3vH15XuzcuLkOh8FEo/AICYjTq4H+LggfQ6yIM+m96NaBc+6dYDYx/&#10;Y+Q3SXmR0Bssb6Uio14NgBBMQLRykQLM5SJV0nSDKEPLSVVyQ3k0EYHAJ9OlPBmTJgSHcNlKhUiH&#10;c3GrSo5uygtPYFutXS99eyWnvUhwVG1+ydf5Xjh+ujq4s8i/QUuOctii34JIxuO0NpZ6JxupNULn&#10;ZqFxMeOaIxROVt5IlwCsZ6KACRDNJKbwiIFuiDK+05NM0cNobEccsSOSdJZrX+WCmCmPvBNOvxNN&#10;mN1pWG8IuhXocEdv2heLbglF3g3xOq13ayvQfb2953qqJoNklYC3yRdh4xnOfhiTNDn66ZHCGKGL&#10;H9W6MJB3siTyQnV8QSAr24daFiHKCeKmBXGzYxXpcfK0WFmogZAQSBt+2NR9Y9fA3b0QKX+55vmF&#10;qq6rdb03tredLTmYpQ4hIeIYpslcmwKV5726mOGzFfPX9zysSzyRoqrV44sEjvt9iXuUHvUK54Mq&#10;l0oqYgfH7JjBs0Hm2Kh0OaL3BIVnAvFXw2kPI9h3Qum34zmHAzENAbh75QE3KyMOZhuaamPys1Q5&#10;mbLSPFVdnvJolV/bqazmfVEHIvBRHohC2pYdQvs9QrsDcrersaJ0NCLEEpGNtN7PRJ6R4O8FMM9q&#10;0AfVXtsNNLY1wssE4YFAoM234G2hmHeIhXd0hGPkcQ4ORu0aay9LC2ivDSQcj7aFVGvwTvZQuZ1R&#10;R94RYuRBOcTRO0DiNkhro468nTXaygxpbYaytXIHlV2dw4ODqioqKyqr8/ILt23fkZqZxeRy9N46&#10;noDNF3Lq9+08duzA86cPRga7hvo7pif6VxYnoK7q/crrV3Mv16cWF0fHx7v7+5/19j4bGOgYGeka&#10;HGwfHm4fGQE+BLB3bm5oeXkcHPX29cKndysA718vvn85/3Fj8cvble/frsJx8Z8gIh7Cp7XZj6sz&#10;MD6vz0Hs/MvZj+BNAV7NvwXtvJqDlG1eL//jxw/v12YfXrtwcNc2sFKwNttiaQpFWluaWyAQCCsL&#10;iL4Ar62mJuaWUEY8E7OtEBdvDRbECHNzUxOTLXDeVBuwmLeBgtYhdt4Y7Q58mCsHK3iYDQeVYQYf&#10;pubBXpjiAOt9UA2s5d3dXWEeABaZgXkA0CCoDA4HDjgQJvc3qXm4NZhAgJkE0CA4CjTl4eHmaWT2&#10;wXoGaUz7x2IxYP4difZ0dXdx93TD4LzQGBSOgCXRye5oD3sXBywJA3PxQhFHIuUrVZKgQJ/oqNDo&#10;iGCA5LiopNjI8CCwfFMFeavDfHUhvlp/gyYyJCDYzwBFAqnlOqVUIxfDRHyQvwFYjVKiVUnlMqFY&#10;wBaLuBw2TSEXCQVsFpMilvCkMoFQxFUoJVKZUK4Qk8lE8PGdXZ2MYfI21rZWCFOEjZOdFViTAWPU&#10;lLeyt3ZFurmh3AGwJByRTPBEeTg6O9g52JpZmLqjkBqDPjUzI6+oMDE1JTk9LSktNSUjPS0rMzYR&#10;yu+akJIaFRcfl5SsMXi7eHgi0ajM7KzK6qqAoEC1VgNONCIqEjgGH++/hslvEvSIoMBwkVBOItKZ&#10;DMG2mp1Xrtw5f+Hq3vqDkVHxvj6BapWezxeKxWIOh0MkEvF4PAaDQaPROAKeSqV7YXBEcL4EEolE&#10;YRsVzxkMKI0rhUFnshkMLp1EIeIpBAKV6OmFRmKwXngCGkf0QGORGDyORCVQqJB2DZmEJxKweBwA&#10;cEDLcHS8B9LT2dXF1t7OClw3ezsnF2dXdzcXN1dwKeHfRNg52INyUIdCo5IoZHAI/NMPcKG3bt0K&#10;jiIQCCwOGzy6KBwSjffCEIiunmgnd5SDu5e9G84ZRcHRxCyhN43njSYpPQhqDNUHzwjE0nwdURIz&#10;B6aNG9fWg4OiKETaaL4qAsvQeJAUnmS1O1HpglO44dVOXnJTB5aVG8/cmWmPElq5cWzc2Uiy0ous&#10;wFIVKJIYTRYR2XIcQ4ShCVR+4brQaN+IuOTc8uPn71y+/Sw0NkvpHaYPjJEbgokMEY0rpTCEDK6Y&#10;xhQo1AaN1kep0PF5YrEI/HdosMNi8mhUFqwgj0Ji0eBuN9LxRAKVQefQaWw2k0Mjkbl0OodGYxBw&#10;ZPCoONp6OVhRPB1ZBE+Ch52Hg6mb3VYPezMG3oNLAQswhMVWhI2FqYeDLQnpwSMTxVSSiEwQEXAw&#10;Ha+gUZR0qoxCAiU8DJrh4cJGOlOdrYKEzEg5N1bGi5Nx4iXsGBE9RkQN42CjBcR4CTmGj4kX4FIl&#10;5GQRMV1OSRITUqQk4BjV5PFpMnKiEJMgwMbxvBKFuDg+JpzhHsH2DGd5GoiOKryDBOdM9XBGO7s4&#10;ObpbWjq6unqZmlghEKbmZuA/a43Yao9A2JlbeuBx4GpIaXQlniQlURVUhhrO7MrkaOksNYuj5hrV&#10;4WF6HebfAUA5KGRzNXA5h6cFhcBuJoAFdnMTqsnRcbh6YBlMNQCLreXyDACgBNQB4PDAG4HKGhZH&#10;yWDJQfsATLaKwYI2YTDZCjJVBCrwhTqNLpQn0IKjgCWSBfB7kShCsBfUoTNlMoWfROZDIHDkcl8W&#10;S+bnF3XixJX8/GoWUw7FJsiCOWwtjSGn0sU4IgtLZBHJfAyB4+7FxBL4SDQTj6JzUZRAMrchPMHH&#10;3tUHidmRFH90W+Htcw1nT+8Ij1Y4em7BEJzRaBc2Ec9GoTQUio7oZSC76/A2GqyVBmvrTfVUktwk&#10;JDcu0R3rboNyt8FgXFAoZy+0OwAa5QaA8fIAQHtB6VtRRsl4ACTKjUjCgk0cHtJcgaPmQTkGi3R1&#10;c+TxWVwe097Bytxii7WNGQpKBusJanoiXUEjoBpE3xsZeSQSCfoZd3d3mJqH9eVB7w+GBDDSWFlZ&#10;gWHM9M/XN27eyMIDx/bPFzSwGEXkjWH1YACDiHsw8oBddnZ29n++bK3t7G0dIAEsW3sbO2gXdKCF&#10;mY2FOdrdZWdVRUlOZnp8TEFGakp8NBgbYiNCSoty83PS1Qoxzyi+LBPzgBVyWXIJXyriwurMkGXT&#10;hRyGRiISMejxoSGH9uy6fOLYxWNHju3bu792W15yIpdE0Aj5OolILeDJOGw+lSJiMchYLBGLwaEh&#10;Yh2DBnMSF3tbO0hDxt7Byc7WzcHBwdqCgkFDwjg0Cjg2My7m3JFDp5saMxPj2VQqBQcp3jjZ2YMh&#10;FQB8QHAEONzd1Q1WpYdfoNzJmCYXXBxQYfP6wC/YB5fC0cHOw8UR5ebEohI5dKJKyvfWyHx1CjA6&#10;irhMANDJcClUb4U6wj8oPiw6ITIhNjw5JixJIVY52zhjPNCgE3d3dLQD72JjbQLFCFhbbDU332Jh&#10;Z25nD8nUWNhY2UNCN+Y20PfxppamiC3mW00AzBCmthY2znYu4KbzcPS0NrGx2gqOtTI3sd2KsNyC&#10;MDPdagEOgSYqZlY2pjbONi6u1m5IB5S7rYe7gwcZQ0E6I4UsoYwv18t91EKNRqALVAf7KwMDNSHp&#10;8TkpMZnpibnF2RXVxdsrCur21jQ17Dh+ZN+504eu3rrYfO7orXtX2h/d6Gl7ONpyZ6j1/mjr/eGu&#10;J5Pdz6bbHk0MtC+N9L3qbVsFy7+x/rdD3a+GejfmJn+YHPsyPfH9GFgfjn03PfXjyvLfZ6Z/nJv9&#10;eX7ul9mZn5YXfluc+2V98e+beLn8Hy9X/gHwYvnvK/O/Aftq9e8vlv8A2Fj7x9tX//Fu4z/fvvz9&#10;3as/AIAD8Hr91/Wlr0uzn6bHXk8OvhjomG99OHz3avulUw9PNF5v2nuupmxvfmZpSkx2VEhCsHeE&#10;QeUn4cipBDqDCP5fEilPymcJRByBVCCR8ETAEdA5IiYPgE2iS9gCpUDKJJAZeFJabEKwwVcrkcMs&#10;uZTD1Ygh0XYfhdwgk+okYj1YfoE1mVoVoFEDG6TTAuurVADAhX4KBagJ68zoZXLQFIBBrtLL1GqR&#10;XM4TK/gSJU+i4IqVPJFGCNqEoJaJ5Xyut1AUJJEZ2AI/viRIrAgUyMKEimixOkauCZMpQ1SqIIUi&#10;RKEAy0cogEKnDPH2gUh/ic5HpFWw5GqhSggmY3K1TK7k8nkahdJXpZbSmGBs4NOgwVErV0r5QpVE&#10;xmeyoewLYPKBxLCpTCqeTCdSgaXgSBQsRcwRx4bFZafklOWXRwVHsSlsAYvno9Qo+AKdTKIS8SVs&#10;ml7GT44KTE8IiwzQBmhl3gqxhMUgoT0BUG7OTmBp4ejobGtrZWYKuhRH8Czb2TpaWzvZWbuAXsjK&#10;HIy8bvaWBJSrjEvLTIhs3F2dnRKVEOUHEOwrD/dXBBhEGhlLo+CopUzgKEUMlZiplrBgKEUsGR8s&#10;a2liDkXEo4JNjVyokULy8UohTykRaBUSiZAl4bPlIo5UwJHwmcBKBSyFgAsnoBax6KDbEbOZ0JcT&#10;LAafDgYquhT6cpEh5ND4LIqATRVyKTIhWyvj6eR8b5XIVyPRSLkKIdMgF0QHGJIjA8pyks8erj+x&#10;b+eB2ordpQUFiTFhWkW4Tg2QFh6SHhmRGByUERWVGh6eEBQUF+Af7euTGh6yLTfjYE1FU13FwdrS&#10;xm0lJ3ZvO1BRWJudsjM/Y3dhFsCBqqLdZdk7yzJqi1Kq8xPLs2NLM6NLMqKKMqNKMyNLc4AfUZgR&#10;XpwVWZAelp0UmJUYANkk/5yUwMK0EBgVudE7ylL2VGTs25a3uyKnOC02PSowOy4sLSY4WKfwV0mg&#10;wHYNxLMHaET5yeH7awp3lKYXpoYXpIQBp742v7Y0DaAiPyEhzBAJug8feVyIN/jIoTqZVsDQiiDa&#10;Hb44OhUEb5UAho9GoJGyNQquXgH2crUyDrDg6gUblBH+uoTwgITQwPSYiOzYqIyo8PzEuJy46PTI&#10;sKyYyMyo8KSQ4PjAAHDdUsPDAMBmcmgIVBgSBAqj/H2DVEqdmO8rE8g5NB4ZT8OgiZ7uJDSSgseA&#10;QYSEw9LAtJ5MohDw0I+uvMAUGA0cAh7LpFJUUlFGXOyhXbuO7NqZExcXrNUK6TQvd3dLsDjcauJo&#10;4+Bk6wg6VQDQM5ubWANYmdsBWIAS4JvamIPVJcLSDGHlao8Cd1+ob1RlYe3Zo5fuXXsyObTU82xk&#10;rH9+uGt2pHd+vG9xtHdppGtpZmSjr3V2cvDl7PDbudH3K1Nf5sc+rRg5OACYxQOYGPw4P/HD1PDn&#10;xamfZka/mxj+tDD54/TYd+MDHxemfoaI+JHPs2PfT41+GumHyO6J4Q8TI+8mR9+PDX3jvscG3wE7&#10;0v8ObI71vhjrWxvtXf2GnvWR7jUA4BjxcqT7BdSBG/EnNb/2J/6Fo4eU8Tv/ieGulwDgcBjgWNAa&#10;1IKxKZiL/xPvRnrfwjCS7//EzJ+k/MSf6jfjPa8BvrH8Pa8nB95BiViNGXHnjNluF8d/gIRo/pSg&#10;WZr6DYqRh8Lk/4B+a2VUkIdkamaA/ZNSn/kVdtanfwN4MfP7y9k/Xs39A2Bt5jdQHzS4MPkT5BgB&#10;GgHlq8ZgeWCN/jd1+IWJXzYBjoLOZByycEZxUAd690ko/TgcZQ9r10CY+NGohv/94th3C6NfVsZ+&#10;WB79DgBi54c/zA2+A5diuuflOBhbn0713+9tu9L84OiVGw1n7jRdenzqfue1zrar7R1XO1ovPH5+&#10;5salbdvPlRbdrCp8WJXftbt8/MC29qrsK4mh7VWFC6dP9jQeaT5wdvLh0LuJL2/AhwUfefL39fFf&#10;V8Z+NOrqfAv/X5/9/cXc7y/n/3ix+DdwiVZmIazO/ba2CA3Br1b/A4zC79f/8eHFf3x69T8+b/xP&#10;gA/rf9tY/PnlzNflsffTvWtDrdPdj0ae3+l7fLX9/sVndy8+vX7m7unGC2eaLp4/cuXsoUsXTly9&#10;eurGicazF49dObb/eNPuQycOnDxx4PjBnQfqa/Y21O7bV1W/q7i2JCFzR0bO9qSkx00HO0409pxs&#10;6j914EZlztGU0JMZEZcKElp2Fo6f3NN/pGb87PbJ89sv5wYVCt1PxaumjlePHqqYPr599tTemXMN&#10;S9eOPt1VZHBExFGcuvaXdNYXjjSVTh4tXzq3ffnC3vnzB7sO7nuwp6n15L2HZ5/1NE+DR2Ood3l2&#10;4vX7F798XPt5Y+7ru7W/v179x9vVf7xZ+fvr5b9tLP3xavH3lwu/vZj/Fcb67G8A4HKtG2+qpemf&#10;oR/ngZvN+Cu9xZmfN/X05ia//6+YnfwMY2biE+zMgX5g+ju4ZHr8I3iQweMMHurxofdQRPzIR+gB&#10;N2LTh3f9+Zj/86kHhaBbGO5/9XL5t7cv/jE28LqnbQnWq+l5DqG7FdJq72pZ6HwyD9D+ZP7549nW&#10;5n/i2eMZGN9KHs08fTT97OE0sE8fTLU8nGptmfsr2p7Otj9daH8219E6b6TmlzufL3Q9W+puWwEW&#10;ovWbpzufzXc8nQMO9E3A07m2R1PP7o+3PRzveDze/miss3miBxzePNXeMgv6meHedZiLHx9+DZ1/&#10;xzJoua97DYqg71oa6F4c7ZubG5n/sLJx8/RpMAsCg6mERo0PDl2fnu///zL2F3ByHFu+P1hqLmZm&#10;Zmbm6upqZga1WszMYFky8zXTNaNsMXNLzWK2LTP70sx8Zt7Oe//dmT1ZIdXVhTe7+fkpdDIyMisz&#10;KjMj4tunTnyy97MLN/Z+sGv+9LkD7T3luGkhp2d6W9fsnoGFg7PinlB7bevMgVnxWGZ63+w5s5ZG&#10;w9loOJf3eYeeVF0sWh9LNIajdYFQNaQIxCMuj7zmYRWD8oFs0F8Z8KV9HixePBagxpOEVZDfm8r/&#10;ljLldUV9jojPHXPaghaT3+MMuA2WrMcxkA70J1xdYWvOqgnrdVa53Gs0O8x2k9VndUYw1iFgL++r&#10;fmPTYI0at397+/mne3fOcz5fSf1dqPzFCOn9ZvWRZTUvtAVSRbhaUsWAUlHHYgRKcElqSa2QEcAX&#10;uUpxWT4zRMXXSPmtOmWP1dBjVLUouDU8wgw98/FK9c4e294m6ZEm8XsJ+gIq7tUq7Tsdvo+nh24+&#10;0renR/+8r+j3EfzbSfoTHsqrNdq3Ox2Hlud+fW/97VeWD2+dtTFmrGIVNalp7Q7uM0sbDr60ek6l&#10;JsDEddpY65tcDwwmXljRtrojOLfBMVhrm9UWGuqIzOqJz+lLdtTae+vs+9/aduCt+46+fd/Jd7ed&#10;eHXLmTe3f/r08mdWtm+fkw3wcDUy3Pwge9eWjsnXVkz8fuXE71cffHhmoxQXLMItsDK2pxWrnZTN&#10;PtJmd9mTCdY2T8Ume+ljce4mN+nhlPD+JPeBKtHGJHNDlLY1SH8sKXg4zYOc1Sn+79e2fPT08m2r&#10;emb0J6ZPj86Z7l3YY3tqZWbXE30jry14dsi5PkpuoeNqK3BzVNQFOuYGt7SbhWvG41aqCS+ltC+H&#10;Je9Wqt+qkj+X4D2eEG7P6hMivKIMJ8BhXF6OLxdXlCupNGEFQUqi6NhcMZEop1K1bLaIQBDi8WIy&#10;WUCsEFNJcgZVkp/uVUQhiilEzAWehIcUQ/BkgoRK4hHKOeUlUFhGIbGLp0ExEZ0Ko99kNLJu3ZpZ&#10;c2YvXLpk5do1LR3teoshGo/I5dJIJDRz1vSNG9Y88/Rj777zxu5dO4bPnLh0eeripfGJyeGRsWPD&#10;Zw8eP7nv0JGdBw/tOnJ0/7Hjh44dP3ji1P4Tp/aCTp/ePzp2+OL5U7duTHz5xYUvPzt/+9a5L29O&#10;3b4xea8+vzqB9NmV8c8vj392aezWpRHQ51fGvrg6/sXlMdDnl0Y/u/xXfXlz4tvPLty+NvHrNzd/&#10;+PLqO689t33TKjYNRq+4MkzYCLe0uARGuGUl5cXFxYhjYGy+tLTs7gI5MCqHtKioCAbjRMxj/c6E&#10;qwi1k/NTsKLV0lIsOGw5FjseO8KdwfvdBYtVy2RCijnJ5xeUjyAAIiSQCXvBQeAjKGDiy2HsDx9S&#10;XlpGp9KYdEb+A0lgY1O3wj8mnceiC/hskZAvk4qNRr3JZEDRTUQyKZlOozIZTC5HqpIJpEIBDK4U&#10;Ikj1JrXVZrA7TF6PPRrxV+fSzU21Lc11jQ3VDfW5lsaaxrqqXGUiFQ/BmC4ZC0Iaj/ghJ5OMgAEp&#10;ZEZD3nwkdj8oEvaBQkEY6zncLivIYTfZbSaLWQ9yOa1+nwvkdtkCQY/bY3fB+Meo0eqUAiGHzWYi&#10;yF6RDyeKTaJHKCsnVRBpJCqLhqcSOSKeRCWDfjOLz2bmp34F2dz2htbG6bNn9M+c3jc00D29t7W7&#10;vbmztaOvq723s7Gtqbu/r6Ors6Gp0WyxQVXpTMZNW+/r6OmOp1PRJAxTM3C6mVxVOB6LpZIopnwh&#10;jk0kFsVl0rX1dW1PPP7c7ds//Nd//fe///v/+9//4/+88uqbLa2dPj/2q26bzeZ0Ok0mk0KhkEql&#10;QqGQw+Hx+UKxWApisTgggUCEZhZV58PEawx6jVGr0quVOhV8JSK5WCiViOUKvlgGEstVEoVaJJNL&#10;FEqFRqtUq6RymUAk5PJ5HB4Xvm0qnVYA8TQGncFiMtksENiQQySTQBUEfP5PHDB0oImlEoVKyRcK&#10;2FwOmUqBHcvxFbiiabBVqVbAaUiUYolCLlMpeWIZncOnsfkEOhdP4/HkBqMzZvNWqUxxoSLEFYdZ&#10;ggCZ41RZqqT6lEQXV1pSfFVAog87wo18lY/A1lcw9RS+lcSxkrkOtiQoUEUZEh9L5pMbU1J9QqIJ&#10;KwxxkcLHkzqkGj+Dr+fITCoLbHWprG5TIBypbvTHaxo6ZnZOXxRI1Lf3z8vUdzhDaZs/JtNaDXav&#10;UKbRme1eXziE/RElq9UYsYlbJZgvvMXsMBltkGPQW1RKHRhqlV6jNsikKrlMrdOa9Dqz2WzVqnVK&#10;qUwtlWrFIimTCW9DFZuh4TN1EraST5VySRIOUcwimpQCh07KpZSz6CQYaWHQTSmzqGUwtLMrZWaJ&#10;0CTgaFg0BYUsxlfAKxLELS3mlOAE+CIqDmcTMeu81ha/owVSj6nOpm51Gxpsymanqt2jbbHJ0Jyu&#10;7TZpGxZQXtzhlHV7lL1eVb9fMxDQQtpsFjSZ+G2wySFtsYqgQLtLVmvgVGqYKYPYpZAo+CImQ1BB&#10;ZHHZsopychGuFHuVFWE+8rgSWkkZm8OGWvBqtH5E5LWGsFLjBWkNwULEGOtfXd3vhI+32KJOd6oA&#10;683WCGTeZet35oAtrEIBkzlutiQg1RsiiMhjfvGWGCqDYtGYrSHM/93k1xmggxEAgY0mdC3IYguj&#10;HH8wC+XzwXAwmm/EAs277c4Y7IWOVlPXFYrk7PZgIlHj96cTibpNmx5JJuslYqPJGIwEGxzWFFyd&#10;SucUKgwgqdIikplYXI1E7uALDQqJSc9V+vjy7c0987whH4U2lE48tGzo9WfWvfHGprX3dT33+w29&#10;s6pFUopOJbQppB65xCtiRxWspIoaVxJDUnJCy/Er2R4Vx6JgwQ2DEXkBXSBgYOKz+DwmIvJoTleR&#10;mAdvN0TeuTwmIuwoao1CKQEDAXdI1Rp5NBZksakMJhE3DcfjQ2GBUISFm4fdoSQcSpSPYyMSwctE&#10;IhAIxPCKyeN4eHtyOCxoRKDtQW0V/u4CDQlawIZ8MBCRx/7si8eCscGC8gs4/t4FC7SOkWcaIvKY&#10;CBXlZSUVxTgug7pi3tzZvT3dzQ397S2tDTWg6X2ds2b0tbfUF6IzO/IzJSI0j4i803Yn2gPmWGqz&#10;JIP+hM87f/rA848+/OiWTesWL1w5b057VdalUSd9nlw07DHqrSqF32rW5WGKQiKWiTAojwLXQFsI&#10;jSM0FhQCUcBi8ZlMjUQEz7lVrUoHAzXx6AuPPfL8Y492NTVY1Bq9UsljwbuSTiFhQeExGg+vSAoV&#10;a0dZbDCwLDodNcaQQp2AAfWAqhRWYSnUFXwuh0Gn4Ms0colJqwQFPbaayngy4kvHAl6HyaJRwpnY&#10;tLqI29dUVddc1dhS0z7UM7uust7v8NuNVnI5EW4TKZ/PplLJ5eWg8mnF5dNKSWUEDpVTUYwvKyaU&#10;l2FTy2IR7SuIpcVYrKriaUUVJaVMKo3P5Io4Ai4NXlQUEL6EUFGGL4GeTFFpeWkFqZxILCMQS/GE&#10;kgoKNKd553pqGbEEV0SpIFHxZA6NxSEzeFQWl8xmE1mMCjoBhy/HlZGKiAIan15OlXEkdq1NLzcZ&#10;lTaHwe80BuKeTFWkri7Z0l0/o6NmcEb74rm9K5fO3LhocN2qeVvWLtm+ZtED2zY8+8T2Nx7f9uZL&#10;T33y8rOfvvLczlef3/POG0ffe/Pk/j0Xjx2+dfzYFwf2Xzt29PPDh6+fPv3l2bPfDJ+8PXrmq7Gz&#10;3x47eLPg54VGlSeP3sBY0uFrh/Zd3LVj5KP3Tr7/9rF33jj86os7n3/6/ReefOeR+59bt3z74jnr&#10;FsxcPXdwxUDn/PaGgZba3upUSypYE/dVBewJu85vUXtsOq9V6zCpzVadzWvzhdyhmD8W8Ua8dnfA&#10;5UuEYolQJOTxhTwekN/p9Nrt+SgxwRS8VxxuJLvO6DHbKqELlHddhzTqweLJQE4unqqKxhCCR9gd&#10;2XAfYgg+77oOgrsdUfuw2xnyukABl8vncPgckGIg3mtx2nVml9HmMzv9FkfA6gzaHSGbI2CxhBy2&#10;iNWUUCirZKpOk7XH6mjR6dsMxnn+cKfR0mqydQdDLZFYfTTakkpXR6OZeBi6aNgUpiabH65aY/No&#10;7HatVafR6/RGvdmk1WsMGjU8Gja5yqnS2rAYg9p4MGwzmOxGM9gqiQz6H0rooIhkZq0ReicSrkQj&#10;1ejkulwyN9Q7c8PKjclQCjI9NlfQ7Q3Ysd+1OI06l1mbDDjbajM9zbmW6kRlBPO2dkGHTyri0ch8&#10;OoVOwhPLimkEAqUCixdPKIPbvgweAcgkV5QyyAQOhcil4EE2rWxOf8fGFfPnD3Y2VkfTUWc6ag+6&#10;tVG/EVKHReGyqSB1WlVem85n1/vhZs0LbI9V67ZonFZMPpcx7Lf5XRaf0xxwW+FpDQecHqcJHlVY&#10;hUwwIMW2gm0zuM0GROQxQW8IUovRbtJZDSqbUe0wa50WncOitpmU8EFBlynqsyRDDuwPXB5T0GWA&#10;1VzUX5cM97fWbFg2d9vqxQ9vWPHohpVbly9YPNDdU5utCQcaE9GumurpzU0z29v7Gxv7mhs7aqsb&#10;kzHQQHPt4sGeVbMH1i2YsXHB0PYVC+5bNHv9nOn3L56zbcnc+xbMfmD5gg2LZhSI/OIZrQunN9+B&#10;8r218/vrIQUtnN4ImtdXt2CgYe5A/azemrl9NQum1y8abFo8o3nlnI71i/o2Lh7csmzmuoVD83pb&#10;+ptyfY1VrblUJujG5mX1ORCRz8U8s3qaNq+cuwae9iVDSBuXz16/dOaioY7e5sqWXKQuE2ysinTU&#10;peZP72hMhRJuc9xji3qsEa8Vaj4ctEZCd7l8CFMkYIkGrbAa9lug0iJeczzgSEc8talwS3WqNZfp&#10;aaztb6zrqcOqqK+hvr++fqChAdRbWwv1Buqpq+2tr0N/1eisqwE1VaYb0kl480ddjnTAE3ZY3Aad&#10;WSlXiQSYoAWBFpTHlYmE0Hcs4HiQVCKCllShkOnVinQ4CM3QY5s2zu3uyoaDZrVSJRXRSEToYtNJ&#10;NHxJBa2MQi4jY0S+lACDFTwMVsrg/VxRiisrwZXCq5tUTiaVkstxFfl5QcrLcKWwqQJHNKmsfntk&#10;euesjSu3vvrs27s/PDR8eHL48LmJU1evTX0zduLq+IkbF87ePnvk6tlj144duHTqyDVslouTX0yN&#10;fHtp8qexU1+PnPjy/OiP2KTTp78eG/5m4ux3Y8PfnTnxFWjk1DeIx2FxKo7fOnns5ukTn4FOwCv0&#10;yPXjR26Cjh66efjA9SPIOX3/pXtx/L3C4Ne+PHC/h8gf2XfhHv3VUx4JC0h9jyCngOz/qvyh7rjq&#10;39EdHH/qIMbZsSg090B55CxfcJkvuM+fPXxz+PCNs3fC7n87fjr/QwHM+H7yDIa8Mfh+D5GfOvPb&#10;ubMo3Nkv58d+BYGB2XnlGT3G1kGXRn8FXRn97fLYb5dG/3Bp/E9XJv9yceyPcKg7qP0MVqYA5RG/&#10;RvueuxuPHoSIPBLsNTn8M+yIncO9Qn85uDv97OTJbydOfJP38cdwPEbkT9yePP7F+NHPxo7cGj18&#10;c+zQzTN7L534dPzYR6f2v3149+/373vryJEPho9/NH70g9HDb53c+cLuA6/s+OTJl17buPXx2bPe&#10;WLJg57ple9YuObBh6duze1+d3n3y4Yd3b3v0o+3PD793/NrJr64M/4SB+JPfXzr145Xhny+ewX5G&#10;ULgc7DLHf7s08YfLk3+E9MI4VnsoRhwWGm70l2vn/3Lrwr98funfvrr2v7658Z/f3vp/fXvjP7++&#10;9u+3L//rF5f+/NXlv3xz9V9BX1z44/Xxn66MfHtx+PbxvVP7Pzz94e8Pvvb0+y8++c6Lj73x6Nbn&#10;tqx4aMnsdTM65nY1DnY3TO9sHOiq78dU09tX27ty+sLlnYPzaxrf3rz5o/s2Hnhw85U3nht9ZtuO&#10;1bMfa0+/NNT0yZpZH6+adeapjcceWzn10pYzT61skZSsDKs+Wta5Z92M0cfXnn187dgzW04+tv7y&#10;64/vWDunVoB/tC21b+PcI/ctPLhx9ujjy668fP/IU1vO/O7JG58e/vcbf/71xv/67ub/vn3zP25e&#10;/9ONa79dvfDjpZHvL4/+BLVxYfyPcDOALoz+4Z8K7pmLI7+Bzo/8BjfVFNxa+TsNjMn85PPjwz/k&#10;ifw/6ht4ov+RyIMKRP7Myc8LUP6f6k6vKY/j/1GwIxzh6vlfL078CA/joT0XID2w69z+nVOgfyTy&#10;Oz8YuwPf7wpzhP9wDPpyoPffOvXB26c/evcMxuXvYvq/o/YoniFozydTez89t3sHFvN9387zkMKm&#10;D98Zxsq8j8F9+LjdH02gH1nu/nhs10cYr9/54cjej8Z2f4ClB3efP3rwEnKNP3YIe5ns+3QSjozx&#10;/V1TOz4aPnb4wukj5y6evfLCI7+7dnZs+8pVVX6/V6t785nnLp0efeu5V//03W/vvfL2whnzH7nv&#10;gVm9A1vXblDw+F6zpb22LukLQb8rHopFQvFUPLt6xca66javOxENV/t92fwkrk3xWBPWt4pgM7iC&#10;4thUrhipR7FrICcUrAr6K/1eDMfDviCE44P+DAbi3Qm3MwY5+ag1Eb8bQ/YOW9gHPSOTNeN19FeG&#10;+xKuGelARCnIOm0Omcyn00P3z2BwGa2BgC8sZ1FWdWc/3D6zWo5blRZM/W7w43mul2pYzyWJzwTL&#10;no3RX2zUPtfiSeJwVRUlQyrFgFISLMI1CCjVHEqtkBUhV1QJWDkhs17Gq5cKh5zWbo2sRyNqEtGy&#10;FNxyE2nfgOtgi/hIA+dQA/+lAKG1FPf7jsClh+d/Mj38coL1UrD8lSB+GRe3QoZ7s8l5dkPb5AOd&#10;N57qPbKq8pe3t956cfNzfbk2LTMhwM3N6KZHFNUaYpW4aFtbqFlL2NTq3dob29wbf2Rx0/aFjXPa&#10;w4NNvu5aZ1vW0pzU73/noakDL53+6NFT7z904KW1Hz+w4JGZ1f1hlV+AqzFQVtSa3lvR+Nuex0ef&#10;nHXmicEb768/8+y8safn/67Ds9BAfjSjXWnC3+elbfHgNzmmPRQiPBDAPxAib/ISl1lLP5gb+3RF&#10;zetzo4/1WDbmxA/WyO5LcFb5SSsitBVVklc3dTx139Ci2dWzZqSG+gKDjZonliXH31o6/vKcsReH&#10;PlgSfiBJXW0pbSbiZgipSwyyVhpukIdbayx/tVL2abP23QzvvUrua0n6MyHy40HmI2lVv02kKsLp&#10;ynHqiiI1mWjicSVEsoJKF+OJSiwlSIkkDYslp1JFJJKMRhNTSSIKUUDC84kVGHynkTE0TyFyKkoh&#10;BwSbYBUMHqFcTCHK8vPBCggENqFCyKRHAt6lSxcPDk2fs3Duqg1rmtqb7R5HPB7VatWZdHLWzBkr&#10;Vy194MGtL774/O7dO08Nnzxx6vihI/v3Hdx14PCuQ0d3HT62G3T02L5jxw8ePXbw0GEM0J84tXd8&#10;/NjlyyO3bkxgFP6z819/dv7Lm1Nf3QBNfHl9HHT72hjoi+tjt66N37o2Abp5dfyzK+O3Lo/dujKK&#10;Rae5dPbm5ZEChf/8CpSHfSdh35++ugzp1zfPfX/7yp9+un3z0nhPeyOXAaNXXPm0aeXFRWVFxeXF&#10;JSW4Yhjtwrgb8fei/AIGrEImGDAeR5vQeByGzpBDz0eqwePL8xF5pyEPdxAcBjIR/UB+eAi7w+ge&#10;EXlYwIZ82IoKwKfAUpqfNg9K5mlJKYb4yRXQCSQSKlBoTSqZwqDR83FuGPlf3dOZVAwLSARctVxi&#10;Nhl0WrVarRSJBEQyqayinAifwKATKGSBRCxWSAxWo80N/wx2j9XuMtvsRp/XEYsGspWJutosIvJI&#10;DfU5yIzHggXaHsz7vyMQj6Z1BSMU9CTioYDfFQ55oYDLaYFjWm0GB4xr/E6P2+7zOl1Oq9Nh8Xoc&#10;yLbbTHYHfLTJ5bZZrAaQSi1TKCXYHIdsRgUBm1CXRCFCD7eCjCfRyWAQaCQyk8rgsTgiHg8uVczn&#10;SAUCmcgT8s1eMKdnsK+9t7N/5vS2no6Owa7W/nYwmjpaugd6Wjpbe/v70pUZmUzB4fLrmhoXLFtS&#10;WZ2LJOLRZCJdlQUjWZmJp1OIyBeUSCWT6RRu/rwl//1f//2///O//vN//9f//j///f/5r//+eMfu&#10;RYtXJJKV6UzO4XT7fL5AIOCGQbTFZjJZMN9rORbcXCqV2+1OSIVCMaxijF6EueBIZSqd3qzR6lUa&#10;td5oUKpVYqlEpdZKpHKBEHP9hALYPKv54O4oRg1fCPXCotJpZCqFQCKWY1MclMK3S6FRaQw6pCDY&#10;SmcyGCwmKoMnEtAPPaAY5MNxRBIxl88rbMXCyRdNY3NZGp3aZNHL4TTkMjZfRKAyyAwOnsZhCZUC&#10;uVFh8KqMQYnax5N4uJKgQB7hysIyQ5ojC9IETrrIQeZZxLqQJ94q0YfZMhdL6uYp/Vx5gK8M8ZUR&#10;hsiLZoVlij1EtgVP19H5NrbYwZU6REqPVOORGTxirV2ksYp1FpnFzlXrxBqr2RNVW7yhdN2StVuW&#10;b7gv29iWqm2KZ+v88ZTR5uJL5G5PwOsLRKJJqCgYSalVeqhYh93jdvmVCq1Oa5LL1Bq1AfL1OrNW&#10;Y4QcFMTfarX7vQGTTm/V610GvU4kMoj4GGGXCbRilkHGNSkFZpXQIOfZdVKHXsFnkFhUYuk0HKQa&#10;iZBPIzLKi9nlJRQcjpYXexqOW1zEnIYDsYunQSokFLOKcXoOtS5gb/TZG9ymFp+5xqZqcGhrbYoG&#10;p7LVrWlzKNodii6notMh73Iruj1KSDtd8l6vqsej7HHKQX1uZa8Lm+612w2FpaBmizCrpqdV9IxJ&#10;7FHJJGwehcwuwzM4LCkBT4WhIA5XUlxMLCqhFZczi0tZBDxXrXLpDSG5yitXuVVan0LtQQbmKW8K&#10;WvKhaUAIyiP+DqnDlYQUhOA7ht3vInikwioUMJowKG8yRw3GMHwWpMgLHgrkDYy/IwSvN/oKRL6Q&#10;WeDyFlsYUlj1B7NWewS2Is96tdYFmXyhTqNzS2QmpdpusYV8gYxKZQsEMul0Yy7XZtB7HfaoVGKS&#10;iM1OW9qgCyvULonaKpDrEZEXy80SuQ0uH/ORFxmkVIG8mLgwUbU+12AtxQ9EQq89sObhjTNeemnl&#10;p/sf3XXs2QefWWJxitRKltuo8GqkPgU3JGOEZMSgqDwso8Q07AKRl/BIQi4JEXk+j8njMkCIyOdh&#10;OkuY945HRJ7DZYglfC4PmwYWVqUyIbzyUCbkgJGpTMDbk82hFZfgqDQCOoJMLkLloTCfzxUIsCg3&#10;QiEf/olEIvSTKEihNSHCk53H7NBOIc4OK/cu0CBBCq0XmUyGlgls1OpAfqGtggVtxXg8mUzDfgSG&#10;EXkyGZtKGt4eBGiYykrKpuHEPPbyuXMGO9o7G+t6WhpbG2q6WhtnDvbOmTnQVJ9zWA0ep8XtgG/E&#10;CHLZTWgVDATo7RY9GG6zIRn0ec3GmkRs4/Klm1YsWzw0uGr+3O6GunTAVx2LNGczAavZKJMEbJZ7&#10;iLxQzOdx2Rxo/ygkOC0ilQgtBQVqgU2l8vOT3ih43LDTEfe6H9q04bXfPdPd3Og2mQ0qFZ/N4WCe&#10;9dh10akMEI1ChaaUzWSBAXUCV41qCVURMqCWCjakyICPJpaXsekUqYAr5DBMWqXLagx6bJWJUCYe&#10;DPscNqPWpFUZFUqH3pSNJpqq6pqqmxtzTT2tvU3VTe2NrWFvUCbA/nbDZ7J5DBYN6re0nFRGoOLJ&#10;CpGMSWHhy8hY0Pn8TLDlpRUlRaXF0+BfSUVJKVyFkM0HcelsJpnOoXJoRDr0OqDHkv9lXgWhFA+C&#10;o5HLiaTiCh6VRS3DDBp0B8qJpbhiNpXJJJBp5SQmgcomMunlVBaBwadyuRQmZNIryLCLiMmDTWwi&#10;SyPSmhU2m85tVDpc+oDPFHNqwxFHNuGpCdkyYXs64clF3FmvJe6zpX22SpcpFXbXguKh5kS4JR5u&#10;Cfkas6neXGZ6OtFbmeqvqRqqzs4A1eQGc5n+2ios7Wha1N64sLl2bm3ljHS0M+Jr8jtrPbacx551&#10;mFMWfcxqiDstKY+90m5KGDUBjdSuV8Cr2qGT20FmjcdhDLqtYYfBb9ViCN5jCYdcybg/Wxmtq003&#10;VUZz6XC2MpbNxqvSkUwimMCIvM3rtbvhu4j6MSVCoWQ4DGkqEkn4Q3FfEAVwj3kDYATsLoTp8xHe&#10;A1AAlAnH4PtNh6K5eAJUFYtno7FMOJIKhpKBYMIfiLg9oLDLHXK6AnaH32b3WW0gv8vudVg9dguk&#10;XrvdY4NMB8iuM8IgzW/BAtSEndhMpGG7PWQxh/TqJrtpud+3LRB8IRl/JRP/XTLwYi72ZDr0XEPV&#10;qpCv127pxIaJsQA0iDaXz+sOel0OvcGh0zs0BqtM69KZTEqNzWQ0GHQmsw76YSadGp4Lt9Hk0psR&#10;kU+EInqlWiNTqKVyEYcn5QuVYrmEJ7LoTGqpUi6UmjSGsCfc09ozb8b8mD+uVxiwP28EQm6rFaP/&#10;NrPboov6bO0N2eldTS3VqaqYPxV0+W3YBBLQkgoY2GSt2MMGLVZ5Gb60hFBWCimpvIRGrGAQKmgV&#10;ZXR8GZtMUPBZNq2irTa7aeWijasWDHTWt9YnazKBsNfosam8Tq3HoXFYlE6rCqUusxrktmhQsBpI&#10;kZxWzJPd77LAU4mwOxjwqAbc1rxfvBFh+nuJvM9u/L8ReeQa77ToQGBADxZ9HFxyOuJJBO0Rr/kO&#10;X/ZaMiFnT1PVoqHu+1ctemTjyu2rFm9aPGf1nOnze1pntTfNaGmc0doyp6tzsKW5p662NZdtr8m1&#10;5jKddbnZXS3LZvavnTdj46LZGxcMbV06975Fs0EPrli4fdn8LQtn3b9s3oZFM9YswOZ0XTqzffGM&#10;1rybfMO8vrr5/fXIQER+0WATpEuGWlbM71o6p3357PZV87rWLuxdt6hv45KB+1YMbVg0fcuymWsX&#10;zJjf1zq9paazJlUTD6b8TlCByNckfPMG2rasmrduydCaRYOLZ3bOn966dHb3sjk9Mzpr22pirdXR&#10;uoy/uTrSUZdYOKOzv6kq6TEnfNaox4xViN8SCmDC4LvfEgtY4kFryGcK+82RABjmoNcEaTzggBdH&#10;Lh5oqIw1VSbba7JdNVUduUqUdlZnkbprscA1KO2tr+lvaYBK66qv7m6oaUjHGzMJUNzjSHidIbvZ&#10;bdSblXKlkC/jcSQ8nojDkQj40IhAU3IvkRflZ03X67VapSzsds7r731iy+blM4fqUwkn9itLNQy0&#10;OGwmk8KA4SIF7lZcOSH/ZkaTdaO3dEUZEV9OKsWV4UuwHy2V4mCFTCcwGEQmCGzoRaIoN9h83WUM&#10;OpGrkpiS4eq2+v5H7n/u1efeP3nw3I0L39+8+MP3X/zLz9/9r8+v/3r90g/XLv545fz3E2c/P3Pi&#10;+sXJb8eHb585fnP01O3xYWx66vHT30ye+W7kxJdnTtw+dfSz08c+R/zu1LGbCGCBcezQ1SP7sZ8r&#10;HT90CwW4OH7oBjZx693QNAWheDXY3In7Lx/efwkJVjH9DZH/ex3ee/5vhUH5I3vv+MX/o/5u5tiT&#10;B5Dz+7WCEH8HnT50/cyRmygaPvKLHzn2BWj05Dfjp7+bGP6+IAzEn/1pYvgHDMoPY5Os3kXhfzg/&#10;guHUC+O/YRHPxn9DUP5eIv83MPosll44++vFsT9emfwL6MLoH86d/RU7yOgfUMl7dQnzKP8NAXrQ&#10;33P5/N8GYHfYt8BzsUPd3R12wcD9SWxWAMzNHxPmMn+P4/zt8eNfTBy9PXLoxvC+C2f2nh/eO3ly&#10;19ipXZPDe86PHLgOOrv78v43jx14fd+h13Z8+rtXX163+dl5i95ZseLjtWt2blj7xrw52xob3ly2&#10;5s21297c+uyRt46dP3b70t2/B1w49QPY6Krv1YWxX0EYic5XF8LKGFnOT6WOzY57AhP6EUA+pA9c&#10;9Q9XYC8sks+3IDAujfx4efSnq+O/XBn7+dLYT7cv/+sPX/yf727+x1fX/+2zC388d+abiyPfjJ/8&#10;/Nie8x+/ffSN53f+7tG371v91JJZm+b3r2zP9nZXdTYEMi3+2FNLlr+/efPeB+47+8zDI09vG3tm&#10;67sL+57rrflw6cCuNbMPbVk88tSW4cfXX3vt4bOPrl7mV7/QW3nm4eVH71+Auck/uf7aKw+d+93W&#10;41uXvDZQ9+Zgw7uzWo5uWbRv/Zw962acfmgFFtbm6cdOPvv6jb0Tt898c+k0FlVmcvybC+d+mBj9&#10;dursj1fP/RlNYIN0507IC+zCKvZXnDyUxzLzLP5eIj8+/MP/n0Qe6W9WT30FOnsSe8yRRzz68xt6&#10;5NHqibt+8cg1Hgl70g9eB508euP8xA+Xz/9y5uTn8HjCAw4PO8LxiMjv3TGFiDwWHf6Dsd0fTez8&#10;aBxxdswR/q4Qly/kf/TumQ/fGQaBca9gU4HO5+cZmgDt3jG599Nzez6Zghw4CKwiwUfv+XgSzgHe&#10;GIf2XMD85T8c2fXR6O4PsClk9308vveTiUP7Lh49dPXowSsH92JTvO7ZcecIB/dd/uSjkb07R08e&#10;uTB28sKZw2ffffHN8cMn3n3+pUMffnrsk31bl68b2X/yq8uff/jq2/0tHdvXb3jzhee3b1j9wPrV&#10;T9y/ee2ieUtmzlg5f96yBYvCvpCYJxrom9Hd0Z9J12Yzjcl4XSJWF4/WhgNYaJpYpAbznQ9VQWae&#10;zmNQHtJIuDoYyPp9Ga8n5XUn87pD5JHLPKx6PBimd2O/0wt5HBiOt0Jfw+aHLl/G62iPuqenvbNz&#10;obCc0+h3W4Uiv0IXtfjshoDNFAxa/QYGY3N79furB1ZnNPVC3EerMrvXJN+faXwsRdjuK3omw3ow&#10;xlpqJdcRcZli3EyV5KGaVBW9JEHGNUpZOT4jgC+p5DFSbGJOwmxSSzv0yl6jolvNbxAS2wRF2wLc&#10;/f22/Y2ck63cvdWstys5nUTcy62+E2t7Xqg1vJbhvxAkbFLi5jNxjwcE+2amLj/Qd3R5fO88544Z&#10;ltvPzL/x7Iobrz5w/OEVG+q8UQYuSsM5inEvzu+48u5TrUZmnIvb2Bpc3xZcWG19aF7d2r7kW48s&#10;eXHrvDceWXb6wyf3vLj5+fUDDy6on1dvH0yru9zCOg15Qcb64GD2vc2Dtz589M97njq+tu3JatV7&#10;M4MH1tef3NZ1/rFZo1t6Xqo3rTKUPZkSrzaVbHYRHkty1jlLn8gJN0fpqwOUTZWyw9sHDj80+8jj&#10;i6689zCkRx8ceGth/JU5wfvbDWvbLK9v65/T6lrQF1zUFxiqVb23veP472a8ucj/+mz7tVdmHduY&#10;e7ZG9EaLbYtTPoNDmSlkVOFway2UZ9OClzKM32dIv0+UflBD/rCG/nqK+oSXdL+HtzpidlcU6Ytw&#10;YhyOicMJoDdbUiJnMhVUuobBUlFoUgzNY/O7csvLeQQ8FpSGQsR84Ul4SGEV5WC+83l/ecxxnkzg&#10;E8p5+DIsv6JMxaDxKipY+HIY5IZ87nnz5vT0dXf1d69av7qqLmdxWp1OO/Tt62qr+/t6hmYOLFm6&#10;4L77Nr/33jtHjh3eu3/PgUN7j544eOjonsPHdh85tvvw0V3Hju07dfLImeEToEuXRq9cGb11Y/KL&#10;m+e+yHvEf34Nm6D1y+uTX10DjSN9eXUM9MXV0c+ujt38W0EOlnl55NYVbCuW3gPlb14+89Wtya9u&#10;TP323c1fv8H0H3/8sak6LWYzSOXFFUVFZUXTSvMj3CIcFpYGUXhEM2ApLS2FHBwOthWjHNiE8MVd&#10;4lEOIuad5fNRAMoQi0eQHSF4ROERiEc2GJDCVhj7w9Ae9kRDflhFSAQWsKE4HBYG1TQapayspKK8&#10;lEGnItd4Sv6X+sz8zHY8FjPv8MGXiwWCfPQC2BFEIOGLS4vwZBKbz5OqZDqzXmvS2T0Of9DjC7jj&#10;qXAkHgiFvYl4KFuZqK2pbGqsaW2pBzU31Vbn0ulUFEH2aMSfTITjefjuc9tiYR+KUVNfU1mZikIm&#10;FIMUCvh9TotZZzRpQGaLzu2x2W0mr8eBWHw0EoiE/ci2WA12h9nrc7rcNrfHbrboYWyoN6jlShmJ&#10;TiYzKCw+GwwijURh0cpIFWQmlcSg0LlMrpjPFnJpHAakcq3S7LQ2tDUNzhlq7+3sHOztnTW9qael&#10;fXpnS29HQ2dLa3d7Z393e3eXwWLGJi+VyBYtW9rW0wXnEUslQcnKDMLxkEbzID6VSacrMwjHV1Zl&#10;cQ67N53KPf7YM4ePnHzt9beeePLZ7p6BeCITiycj0bjN7vR6vT6fz+PxuVwekMPhMputRiPmjq1W&#10;awUCEZfLF4kkkLKYPKVCq1Tp1RqjXKHBcHs+fDxfgKF3gVAqligkUqVAKIYcoVjEFwpQIBoag45C&#10;0GAOqnkRsMjGJCqdhrzjGSz4whkI2YPwRAKopKy0rAILyAopT8BXqlVQErbCjrCpqKS4ND+LsUDE&#10;t9jMMpVSKJVwhRIqk8MVyUBsgYwn1UrVdpXJrzJGhHIvW+Bli3wUnpPMdVD5DrbUx5F7QXJTzOjJ&#10;6ZyVfJWPLnIwxE7YJNJEeYownmmpYGHKe83bqBwbX+5TmeJGZ8bizir0foHKprb63NGs2RexhKIq&#10;q1NtccJNGkrnfPFMXUfXik1b7n/8ycbunlRNXc/QLKcvKJDJ9AZTMBRxub1gyKQqlVInFskD/kg6&#10;VWXQW2DoZDE7CgY2m67JbrO6UGrUmzQKpUGlMsOXIRQaxQKrXKITsvVSjkHG1eellbBtWonLqJIL&#10;WDRiedk0HJNYIWExGOXFFByOXVYM4pZO45UVSYkEJZWioFE0LIZJwDMLuWoO1ShmmYTMKo+1zmut&#10;cZqavJYGt6HOoamxKWod8kaXqtWlbHcqO12KbpeyzS7pdMkRc+/zqTEo75QPeNWIyHe78/Ioe7yq&#10;Dqes0SKoNfHr3ZqISSfjCug0HpkqFAnUTAYPBoFY4JoyCuYIW8EqreBOw1GkEovFGldpAzKlqyAU&#10;uAYR+QKLR/wdAfcCnS+Qd2QU7AJzh1UMwcMNYIqAwMZkCoLuFruD3QvkHYwCkUdCW7V6D6QmS9Dp&#10;TkBqtUcQo0fe8TNmLtu4+TGbAz49IBTrs7k2s9lfU9PR1NSXSjVAT0gqMYmEepXSqZR7ZBKnWGYV&#10;KkwgicIolZvFUhNPoOcLTGKpRa91meVGPZXXYfOtzNaH6Lwgl/vkyjkPrRt45ql57+7Y8v6eBx97&#10;cUmsUscTlFi1Ao9OHDFIQ2puVEFLqJlhBT2iYnvlTJeKbVQwpXyymE/BiHzeOx5JKGCLML94Nl+A&#10;RZBHPL3A4vkCNtgFt3e0CqLRSf6AuyqXotGJVBqhrHwam0OTSPlKlRQxfSzWDZeNiDyPxxGJsADz&#10;HA4LVkHUfPQ0en5ucWiE0B+ToZWCBQxY8s0V5hQP7Q20LrCgJgsywUC4GTJR24MMaMMQjqdQ7hB5&#10;rLnCoG8pPBR6uXT1wgW9zU3t9TW9rU3tTXU97c0zBrrnzpre0ljjtBm9Lisi8hh5zwvh+ELsGjD8&#10;dovbbIi4HKCOupqV8+euWTj/kc0bNyxd3N1Q11ZdBYI+rF2jsmvVUDIfdkYkFQqgzWMzWYjIEyrw&#10;dDIFC3lBJDLJZD6dqhIJDDJpxOVMBXzzBvpe+90zQz1dfqcTdofaZGItKHZpDBoTRKNQ0V+5oU2F&#10;C4SGGWF3qAEwUHWhioJMWCAHFjAwKE8gkirKMcrDZcmEPJ1S6rLq3TZDKuqvz6XCPpfDrHebjVBX&#10;RoUS86SOVbbWtbbUtjRUNXQ2t+dS2UQo5rI4NDJV3hlZgvA6jUABGwYGTDqHRKQT8JQS6K7goJ9S&#10;WlZSSiIQGRQqNuE5TwR3GYvCoFSQaHga5hGPh2+fUFZSjpWcVlpeVEYsxZPLiZRSAgNPoZWTWEQa&#10;FMYXl0NKLC3nQxtCojIJZChQgSvB5pItJZCKy2jlBDaJTCouIRaVwi7kYiKlhMzEs3g0sUKgtyhd&#10;do3XqvQ6NKGgNe3UBj3GUNAWCzjiHkvYa4t5bQmfLR311oRcValQYybSnIo2B9zV0VBjyFfvcVQF&#10;vXWRUFM83OJzVfs91eFAfSraGvTUeOxZr6MK5HPmvA6wsx57JciiD1sNERAYZn3ApPMbtT6j1uO2&#10;hp1mv93otRk8YICg+g0qm8cSDLmiQWfEbfZ5LP6CDanfHgq6QmFPJOQOQxrxRgLOQMDlC3uDEV8g&#10;T+QjsQAYfozL+7FZVSNuX8wbSIeimXAsGQinghFkgwGbAnYXlAGheVD9NjsC7l6L1WO2uE1mENj/&#10;KIzIO50eeARsZkTk3VbIh92dcBxs1lanC+7hqNuV8HlTPl/W46pzWOb63Tt6ekf7B0aa6qeacud7&#10;asZ6cic6K/d25T7oqV8X9+W0yiw2KatTLdPIoY1TykwKuU2lsirVZrncrtWY1Qq9SmbQKpRKoV6n&#10;NGpVGoXcrNXrpApIbQZT2OtX53+ah/5clA8fr1SIZEgGlc7n8HS3dINyyWqlSOm2uKP+sM/hiAa8&#10;WLwXmyHitTbmEgOdjW31lamgK+aFaoGnQCLjsdnQTyGU04jYRMnE0lIyHnOQR1CeXFFKJ+FZJAId&#10;X0YpK6YTSiRsWsLvWr9s4aaVi5bOG+hprc4mPMmwPeQxePJ+8Xaz3GaS281gYHIYlU4TxuURlEeg&#10;HOSwqEEBuF3yRN7vskT8zqDHBjY8sIjIgw0GShGRx6LTmLBJXDHpDU4j9Co0dpMOdilErUGCj4MP&#10;hatORzwxvzXiNUMa9phCTkPUbWrKRjvrM2sXDD24btmDa5Y+tHbZfcvmr18wc+OiuQt6O/oaagdb&#10;mkGzOzvgdddek2vOZhozic7q7PSWOiiwclb/poWztiyevWXhrPsWzd62dB4YG+fN2LJ45roF01fN&#10;61k2q2PJUBsi8gunN87vrweBMa+vDgRGgcgvmd22eFbr0pmtK+Z0rJzbiXH5BT3rF/WtW9C/cfHg&#10;yjn9C/rbhtrr26rilSFPJuiGNB3Agsing47apH/BYMemFXOQa/zM7nrQwhnt/a1V7bVxUF3K15AN&#10;glpykWVzehYPdqZ9Vrj8uA+rEETkg35zyIcp6jfHApaQz5QXloOIfMxvTwSd6VA+dk0q1pxNtWXT&#10;rZVYiozmdKIlk4TK6amrRoIK7G2q66it6qzLgWCXpspkQzqeDnhSfnfUZQvYLA6dRisVK4V8eCKk&#10;/Ds4/l4hIg/DJz6fKxFwIx7XQGvzIxvWP7Bm9azuTr/VolVImVQKNBgcOptOojFJTGIJEcYodyb9&#10;hhdtCR7e0mUleFA+4iaVUEoilpFJ8K6dhs8zemIJrqy8qALyKXgauYLKpnEpFQwhW8og8cqnkUtx&#10;5Ioimpijsep8uWTzYN/Cpx57+eP39w+fOHfm5PmpsRuf3/j55tUfrl747tzYF1fOf3/t4k/nxr4a&#10;OfnZ2GnMg37izNdnjn+WnxDyxokjV0Enj15DIaqPHbp87BDkXEfw7tTRL44funX0wI1j+/NQPp8i&#10;LI509MC1IwcwHH9o30XQX6H8P1D4v1MBxx/acw50ZO+Ve3Uvji+owOVB2KyzdwLQ/5XLnzqI6fQh&#10;LEbN6fzsrxiLP347H6zm67+D8gUij0H5e4j8+ZG8UzPm4/w3RB6x+HuJPNJdb/E7zuwYaR3/0+WJ&#10;P18c++O9JP3iXZ96DF7fzSxw+b8K8dmR32B3OA4IQXm0++Wx38CAYpi/POZxj00VC7qIBan/4cKZ&#10;7/Ozy36H5oOdPPnt5PEvpk7cmjp5c/LEjYljoFsokP3F099NHrk5/OnEyQ9PnHjvwKFXP/pw+9Ov&#10;rtj41uotbyxft+d+zDt+98PPvrft2R1PvX/8w5Gp41+hE8Yw+mn4iB/gNO69EOys7vmjxdRdYfU2&#10;jv3OAKsTuKL8nyjOQyVjF4ulGNmHChz+CVJM+Ss6f+bH61N/hko4N/zz+KkfR499Dd8Rdu3jv10a&#10;/eXy5B+uTf7xytQfP7v0l9vX//3zy/9yZeKXqeEvx45ePb1n7NhHR3Y8++Zb9z/6zpatH2xYv3fr&#10;xv1b1px9YuvZxzb/fmbni30N+9YtOLBhybGtq88+snnk0Y1TT205sW3JyqD69zPr922YefT+BSOP&#10;rTn3zKZbrzx044XtR1bP+mCo8ZN5nW/MbD+wafGHy/o+WTV4bNvqk489tGvrY9c/Pf3FyVufj31/&#10;aey7c+PfTk39ODkB1/uHKfjKsL/oYDo/dofFIxW+X7DvJfJ/h+PvOMifRlFr/qn+JnDNvcIyT38N&#10;QlD+nxL5k0ewUFTw8CIdO3gdoXmE4xGRv3rxtwuTPx4/fO3o/ssnDl0DHdqD0e0Ckd+Xd5PfnQ8W&#10;vzPv3v7ph2MF8o6E+Pvf6R/zEZRHQv7yoF0fT+z5ZAoExr6d5w/uuQQ6sPvigZ0X9nw8uf/T8ycO&#10;3oBzQ9FsMGf598/u/WjswCeTuz4a3b/73OEDl+GNtHcnNvcsCCH+fbsv7NwxcWDP1Ikjl88evzhy&#10;/Ny1yeufvrXj1SdfemTjg09ve2L86Mi1scs/ffbdsw8+0V3fuH3dmlXzZz6yZfVjW9dsWbVg69ol&#10;j92/bvm8mUvnzm7I5bh0ZsgbXDB7YSaZ8zhD8WguHMQi2IQxF/hMJFQFgpx4FMWUv8PlEZH3edMe&#10;d9KXh/IeVxwFrkFoHnOT92Jc3mUPua1BpzVst4YsJr/F7IYuX8rjrPOYhrKBGRlf1iRv9LlMLJZX&#10;ogrrXW5DEPrbDokhJlM/NdD23sLOV2dWNohw63KCk4+1vjPXujla9HiG8m6P/p0+83IrIYHDtdBK&#10;tyZ8v2uvWRk2BStw9WJGhksNkcurpZwUj1wlZrTqZc0qUZdO3G8UVzJwdXTcJhd5b7f+dJf0RAvn&#10;WKvw/WrBcvW0zQHxJ/PqX291v5aTfdCkfCHGfiklfrfVNbyi4cbD/R/0GF6uZrxaz730QOe/ffro&#10;Uy2B12c3nXlq/eO9VXU8UhWbsLkx9fqKoW6HpM8lebA3PTeu3dgR7gtK21z8hbWugYSuK6pqdoub&#10;HPwaA30gopxVpR9MqqDYppbg6yt63ljVe+DB+Td+v+XoipZdQ7F3221vtBqfqBS+3mU+tjS3azD4&#10;UJD+TFKwyV5+n4uw1lK23lWx1l2xLcXbnOYuC9Mf6bTvf3jWh1sG17dGnlrY9crq6QefWHTgyVk7&#10;Hx/44OHe59a3zWuxzmwyzGs2rOt1vruped/9HeuTrMcbBO/MMF9+ouvCQ+2vNeleyumfTjg7KnBN&#10;RbgBKu7ZlPT5FOO1KvLb1cQPGyjv15FeT5U9Hyp/1IV/0CvaEnF0qeWmaThNeZGMjGfhSwU0qohB&#10;F5HIUiJJSaZKy/CQatlsAYEgJJP4hHJJPmqNjE5B5F1ArECAXkojg8CAHE55CQgrUF6qYNI4ZWVs&#10;QoWYzYwEvIsWLRgY7O+b0b98zYpwIuIJes1mzNumtaVpxuDA0MyBBQvnLFu25NFHH37x5Reee+HZ&#10;t99949PdHx07eSAfoGb/yZP7h4ePTI2fuXJh6sbl819+dun2rfNfXMMixd+6MvrF1fGvbkx9d+vC&#10;l1cnQPcS+dvY1r8S+byzPCaM4N8jDNDfJfKw+vVn52/fGP/u84tf3zz3y9c3vv/86r//4ac5/V0y&#10;DotaXoovLi6dhivCTSspKobRblHRHUd4ROFhmTZtGgL0YEA+bIWBORqboxTG60QinkCoQKqowOLM&#10;MBg09t0FwXdYWCwWh8MBA3OPv4fIw9Ae2y0PT2CADzkIAkCKvB7x0HvLz+9KIuKhN0ijYGFvGdh8&#10;rlgkGzKRBL3EfJR1jN1CeTgYcq6n0ik0BpUrFGiNBn8k4PA6fWE/pE63LRwNROKBymyivq6qtqay&#10;Opeuqc4gIg8pykmnojEoFvZBCgoG3B63ze+xJ2PBylQ0V5loqM3W5tKJeAg50cdjQShgMmosVr3N&#10;bjSZtWC4XbZwyBcJ+2PRYDoVA8PltHrcWDR5p8taCCiPXOYNJq1co+BLBCK5WKKUwiXRocJ4LDqX&#10;yQKby2Ty2RwRD3Kgt0vjMIRysUAmUhu1nf3dfUMDLb0dvbOmN3Q1NfW0NPe0t/Z11rU0tPd21jTU&#10;CyRiOoMVisUXLl+arq4KxaLpqmwslYwmE4lMGglWE6lkKpMGJdMpUCZbiYO+OpvFhxRq2OXyGE22&#10;6po6nz/odLsCoWAwHILqtNuxKVzdbq/Hg6F5MCBTrzNr1Aa3yw99eDqNHY0kI2H4lFw4krTa3Bqt&#10;SSZX8/hikFAk4wswj3iJVJ5H85Ap5AsFHB60C3cgOwh5xNOZDEThIYdKp0EOygRBAQKJSLo7Ty4i&#10;8qBpxUWwVaFSCsUiBouJQtbA1tLyMtw0HHyExWbWGfRYeBylhs0X8UVyrkgmkqsFci1fZhApLHKN&#10;X6T08CQ+oSLCFPt4ijBPEWRJvGyZhyF2cuRuvSurtCQIbH0JVQ05fGWIKw+wJH4q30UTefI+8j4o&#10;Txe6OHKvxpI0uSqVxojNn3WEshZf3BZI6l0Beyimc7q1dqfGZpcZjL5E0h2N9c+dN7Ro8bwVy6fP&#10;mxtIJtp6egw2C5xqNB6DbwibDlelVyq0KqXO6wmmklm7zQ2rFjM2j65OawIp5BqZVAWZYGg1Ro1K&#10;a9YbDCqVks+TsVgKFl1CI/NJZQoevDfxtHJshkR6xTQZl2ZSihR8FodCpFWUUctLWIQKHhmL7QVv&#10;Ty2baeKzQTaREGTgcXQcFqRYeHdKmVbAEBGLgzp5Q8hZ7TJVO/XNQWu9W1fnUtc65PUORYtT0WqX&#10;t9pk7Q5Zm13S5VZ0OKSgPp8ag/IuxXSfps8t7/cout2yHo98IKCeHtT0BVTdPlWjTdzk0YUMGh6V&#10;QSKwCSQely2jUdkwMiyaVl6Gp+FwxOJyJp4kxOFIHLbabIlpDUGF2iNVOGVKl1zl1ugDJmtMpw+a&#10;zFgIGiRbPnANyJx3k4dVkwVj65D+owpEHrPzLL5A5LFo8sYA7IjKFIA76F7+juyCIAfxehAKWYPc&#10;5EHhaPWiJRs+/Phgb/98ncEjFOtDkVx9Y+/g4KINGx7y++B5bVKrXBZzWCa1MhkqudQlkztFCptA&#10;aRKrLFKlSSo1SiUmKMPlGQQiI4ejUPDkBq44pTQszzW1GpwxrvCxRUNPbZp1/+bO9z/Z/M6uLU+/&#10;vizXYuWLiyxGnlXDDehEfiUnqmSn9LywnBlSMJ0yulPJ0svoUj5ZKqaLRFi8mjyI54IEfDYo7yCP&#10;xZwpYHcelMmzdciBVcznXcCGFK1yeUyVWpbOxOQKEZVGKCnFMVkUsKEM7AI7YjPB8jhCIV8iwVzj&#10;kae8SCSATIGAx2IxqNAgYNOxlud/t4UthdYFBVBDdD7fbmEtDRFrXu4UgxQhZshHS4HIU/Jx5PPK&#10;/wEZX465tZZMM6kUK+fP62tp7mys62qqb2us7etsnT3UO9jf0VCbCXhtIb/DZtaAwMaCNTuMTpse&#10;Uq/LDIbDqgMj4LC6zYa43xNy2VMB39z+Xugrv/zk409tv7+7oW6wvbWzrgaLI28ymJVyv92iVyoR&#10;kZcI+BwWG2F0QgWeUIZNBUknEnkMhojFMChkRqXcZTJAd7inqeGFJx9fPHum22pVQH1xuEwqDfYC&#10;oR+aFdpUqD+oAQTioULgesGACkSrUEuooiAHFrAhH81IyWMxOQyqkMuSiXlalVinloS89vpcKhMP&#10;RgOuiN+N/bFZyLfr9G6rszpd1Vrf3FLX1NXc1VrX2lTdVBmrjPqisMlr86qlSi6dTSojMEgUCR86&#10;XTwygU7EU0qKyqGPUlZSXlFcTiNSWTQ6XIiAxRGyuWwqk4onM0g0yCdUYD/fKyvBXOlLcJi7QQV0&#10;a4pLIaVUEIil5XQimYonwiqk0DYQphXRyyuwOWPhsKV4akneKCunl5fRykpJRdMgZVTgSdNKaaVk&#10;HoXLJgvEbBWzgs8jS6RMrYimMsvdDq3PoXV7TQGPxZ9X0GUKeqzRgDMZdCQj7kzUU5kM1YTclfFw&#10;XSraXJloy8RbE9GmXLozGWlKx1pAdZnubKy1rrKzNtNRnWoD1aTbQdWpllyyOeROx/xVyXB1Olqb&#10;itSAMrG6qmR9NgF2NuyNe+1BNFkW5tkMrYjR43cEfHY/3HQgr83ntnjMGovb7LPrXSCHwW03OGCT&#10;0wQ3o81lcUD9Y1+B3RlweXwOFxhYDBaXL+QJRHyhWCACht/pRathbxAUdPudZrtVb0a7W3QGh8ni&#10;NFtdFpvbagd5bFgsGr/TDUdDOSCw0fExj3gH7AjlLWCDYTcanQajx2yJuD1Rrzvu9SR83lTAXxkO&#10;VscijZFAl8+zzOc53NV3ua3zemXmy2z8y4bo5ZxnLOf6OKjd15p8JGJP0gkxudQmlprlSrtU7JSJ&#10;AjqNW6N0qhVOncqskpo1EqNK5HFAAymFTpfDarAaDWbos+mwqPFwYnAVSrFUJhCJODyFSKKSyPRK&#10;rVIsF3GwmIdwsXAPD/YMVMbTDqPDpDZBncB1BRy2dDjgtmgCTn1dZbivvba3ra42E0lHfGF47JVy&#10;eDChoSKVlWHRafAVhLJSELxMSBXYK4VCwJPKSwilRZSyYhCtrIRDrvDaDPA62bp++bL5M4Z6mytj&#10;Hp9dCykWgtxrdFiUNpMcUoTjMduI6V4oj4i83aRx2wzwVIZ9Dp/TjJzlEYWHfDAQnffYsQlawUBp&#10;gcjb9VrsdwYGndWgtZt0aJYI5B2PwtfAx8GHwn2fCDpRVPR4wIbFrnHoI25TTcJXnw4uHereunLB&#10;9tWLHtmwfOvyBVuWztu+avGq2YNzOltmtjV312KR0NuqsdArkDZnU+1Vma7ayulNtfO6W1bM7MPC&#10;18ydvnHB0JaFszbNH0JEfs28OyFrls5sBy0Zalsy1LJ4RjMi8lg0+YEGyFk6s3XJzOYVc9uXz+sE&#10;rZ7fvWZBD9L6RX2blk5fNad79dyeJTO65vY0D7bWNqXDmaC7KuLLRf2VIU9V1JP02xCRX7t4BmjL&#10;qnlz+5tn9zZC2tWQaq+Ndzemm6vCjblAU3WwvS66fF73yrm9dQlP1G0Muw0Rb565+/PymkCQA7WE&#10;IthgsD5P5EFhjwXN9ZoKuqpjgbpkGPm8N1UmEZ1vSsVBUDnIQR7U31jXXpPtaaztqK1qqUqjtDoW&#10;ykWDmaA37nEE7VaXQaeTSRCRl2A/tOVDI4Jc4xUSsUomVUolErFQJoN2mqOQCCMeV20yvm7xwke3&#10;bJrV3Zn0+xRiAQvGXJgnPAkLXFOEL8FBJ5pYXkEClWG3MCbkMl+aR/OlRfjyEiKoFFdegiuDoRyh&#10;FBpdEjYpOIsv4Il1GqNCqjHqrEqZXipSiwVKhVQnFWkFXBh3CyVClVyidjp88Qg8WPH6mtYVS9c9&#10;/shzLz//zqfvH5wYvnb9/HdXJr++efGnGxd+PD/y5fipW6ePXZ0cuT1+5nMwho9fO3Pi+skjl48f&#10;ujhy6ubIyc/OHL95/ODVg7vPH9x18fiB68NHb+dZ/I2j+29ik2//VdeP7Mcc6hGRP7jv4iEw9l86&#10;jLnJX/wfdHj/BaRD+84j/SORv5e//6NOHrhaEALx2JSwB2+c2H8NRZwHnTr8+ZljX549/hVo5MTX&#10;KGTNxPD3kOYNLOD7P/rII1p6fuxXBOULRL6AmxGRzzNlTBeGsfRS3i/+Xvd2SMEuMHTYBRF5MM4N&#10;/wjp3+kO485z2wKOLxD5Qj6kGNIdxXzSL2ETq8Ixf0ERyZEwTI+FvMf+GHD+DBZE5dLot6CLkI79&#10;AJd/5thXo8e+njr13ejBG6d3nzv2wen9r+3d+8Inr9/33Bubn/n9xsdH3tx5fdfp6/vGJj45M77v&#10;4vkTX8Jx0B8wsLo68wN83L1njoTqB84Kq6W7cPmvKoTpx+oZVVT+QjAun/+FwQgW+QeqK68/oll2&#10;z4/88fzYn6Ak2JBOnMF2xGZ0P/3T2GksFv/UCFbb8B1dmvrDZ1f/8tnFX76+9POtM9f2vvDuu1sf&#10;/ui+7R+sW7dr47qjD2y58cbzF5577OXpHU+25nYsnbt/zfKRh+6fenL7lWe3Tzy29o1ZDQ/Wut+e&#10;33Rg08xTjywbf2rt5FMbPnv5oZGtS4+tmPlmX91rM9o/WTPv7fk9e9bNP/e7hy68+PzOLQ+NvvbJ&#10;lf1Tn49+e2X823Pj309O/jQ+8cu5c/82Pvqnc+N/Oj8GdxGmgqc8Rt7zP574R/1zHF/Q3+N4UD6a&#10;fJ68I/iO+DukKAdthVXkJn8vjv87Io8eYfSzmAKdHz7x2Y0rf5oc/Rb9fQ5TfnrnQ7svwTsBhZJH&#10;vur/NGRNQR+8fbqge/k7Mu7NR1AepchfHnm17/lkCvOL//Tc/l0XMBy/+yIYWM6OKXgPHN57ce8n&#10;E3t2jIOwwDWfTBzYdW7XjrE9O88d3Hf5wJ7zmL0D85rHzvaTqZ07pvbuOg9bx87cnhz98uCe0aP7&#10;zk4NXz179NzRPWeuT35xdfzW1Mnzv33588evv/v09ge3rl4+u7fl6Yc3Te+sAa1aMrRm2ayBzsaB&#10;jla3zRz1+0M+b2NNQ09XfySYyCRrQoF0PJqLRarDwUw4kI6GKmPhbCRU9XdEPhSsgjGpJ+8g73El&#10;3M64yxEDgQE5vvzkrm5nzGUPeWwhly3ickSd9qjdGvBanFG7pSlgG8qG+hOuJpehzmGxctkOvjis&#10;s9uULoPY4uCp26yO33U17ljU+dJAYnGQ2aDAvbzQdeD+1Cv9sq2haS83Cn7foXo6JxsUFbWziucZ&#10;RU+2pFYnLTEazlWCS7JIcRalRsqvlrISHHySS2pUcpoUnCY5I0XDZYm4tbby/f2mE12SU228w028&#10;/W2ax8O8fh5ukZH2+47AiSW5FzLC3QPuvdOD77e7Lt/fe2N71+/rRW/Ucd5sEoxvavzxzQ3Pdocb&#10;JcX3NQYu/v7hnavntcvZbjwuzKuI8suemdu699Fl3U5+o4G8pTvywIzK7YOZte2hdR3hBwZz69pC&#10;2wcyi3PWFiejLyx4YUnjg92xHgvrpXl1P+1+ZuSBmYfmZj/pcL5bp3ytSvhcivtMivNus3FHt22l&#10;FvdohHa/h7DeUrLZRXogzFpmLv5ds3ZFgLQqwXxtSeajrX2PzqnRVuAUZbh6p3phs++5zV0vPtD3&#10;yuOzFg5EunK6pT32pU3KN1dXHtja/HSjcUCI2+gperaac2pF8ttn551aVvNUXLnFLG0rwnUV4dYr&#10;ia+k+E/5i19Olb+Rxb9dR3k9S345S3suyXzIQ19rZG3221f6fbZinASHU9BI1LJpLCqJVlEmJJNE&#10;BIKaRJVVVChIFB2LLSARMRErpGSikk4FgSEiVIAkJIKgogyb1pVEEOLLweaVlfDLS2FVTMSLKUR2&#10;aSmHiOdQSJGAd8XypbPnzpq9YM7cRfOsLls0FTMa9SqVoqG+dnB6//TB3sVL5i9bsXT9xnXbHtj+&#10;2BOPvvX265/u/PDgoV3HTxwYHT12fvL05QtjN69c+Pz6lS+vX/n86tQX1yduX7ujPIWf/Pba1NdX&#10;JkDfXJ3EdG0c9HXeTf7za6O3rmP67MbYZ9cnQNjuyLMedDfK/BfXJm9fn8JC3+TD4Pzy7c3PL4//&#10;6Ycv//Wnb/7t5+97muukbCa1HEapRcW4fPyOoqJp0zAify+FhwUMhOZhARuNxCEf0ruuclg0+Yq8&#10;azyi8zCa5/E43PzC4XBYLGzaVuQaD3ZhQVCeSqUiKoKOBoeFFDKhPKRwTOz4JMwNn0ajwJGwlMFE&#10;6ABDCjRK3nGaACLgS0tLcMUlOMynnkHlCbgyhVStVZnsZm/I548EnD5XNB4KhLweryMWDyWS4Zrq&#10;THtbY0tzHeLykIIgM5OOZSsT+UDr4UQ8hALXIH/5ZCyYq0xUZ5OZZKQyEy+we7/PGfC7HHaT2aS1&#10;22AMbLZZDSCP2x4KehGOr8wkopEA5Hg9DqfL6sAmUrOD4fU5C0ReJBcr9WqFTiVWSkHQb2by2ZAK&#10;5WIwKCwancvkiHhcMR9WaXleD1s9IR8WOH6gu6m7rX16Z31nY2NXa+dgb0tXW21zfSQRpzDobL5g&#10;zoKFHX090XQynk6lsjCaTMGmWCqJ7MQ9LD5dmQGBgROJJAqFymAwmc3WRCLhD4T8wUAilYzEotF4&#10;zGq3uVweGEfbbA6n0w2CVa/XjwWxMTs87oDL6VuzesNLL772wPZHHnzg0e6u/qpcvdPl12hNUpmK&#10;zRHw+DDwxWLUIGd5zDteJIGExWEzWEw2l4OwOz0fkQaxeMgEUWhUUj6afAWMYylkKAY5mBNrPog8&#10;co0vx1fAiKG4tIRAIsIuGp2Wy+fBfV7A8WCQqSSdQavV62RypUimZPNFXIEUROcIuCKZQKKVamx6&#10;a1SpC3JFDpbARWKaSyh6PNNUTjeU0bVMiUtlTTojTWZfjUDt5yp8UkNMqk8IVGGeIswU+9jyIE3k&#10;IbCsZTQjDq8opqjybvJRqzdnD1RZ/WmrP+EMZ9yxTHVbV/+8BT2zZjb3daXqauGW8ScToUwajIF5&#10;c+ctXzK0cN7m7fdve+ShufPn1dbXwTmbzFa5TC2TqrQaI8jp8NptbqFAimZzlYgVsAm5QKFiGrVB&#10;p9HbTTadQiWkM/hkMp9IYJYW0UtwCi5dzCLSCThKOY5FLJFyqFoJV8qhU2E4VTyNXDxNzKA5VHK/&#10;QetVKz0qhVnAQUTeKhRoWAwZBV64FeyyYmoRjoOfRsThLGJ2S8yf85jTVlWj31rt1Fa7NDmbvNYm&#10;a3Gp2xyKVpuswynvciuxqDUuOQgLWZOPWtPnVg761UNBbZ8PcuT9fhUYXR5Zt1fe5VW1BUwxi0FA&#10;Z9GpAhpDIuApuRwRmUAvKcZXEBm4aSRcGYNAFuFwZDJVpNZ6dMaQRh9QqD0ojrxK69ObMJJusWK+&#10;8IjIIwpfkNOdwvzf80Qe0nvd5O/F8ZjM0f+ZyCPgjii8KR9NvrB671azNaTVe/RGn8MFJxAFwarV&#10;HvH4UmvXP7hl6xP1jb0mS0ClccgUlpWr73/hhbf7+ub5vGk39HtcKb3OJxKaDfqgTO6Wq9wihY0n&#10;M4qUZqnSIpOaFTKLRGjh8wxylZMv1MqFai1PqqWw6oyOuZFsq9H6xuZVz2+dt3pxbvmqqidemLPp&#10;4b5gWiZSlLldMpue79HwAypuRMUNy5kgv5Rhl9AcCrZOwpDyyXIJWyRCOJ4jEfPFIp5QwOHzYMDN&#10;Eonz07GKeVweExF5QT6mPEgqE0IOClkD+SAE5T1ee2U2UYHHZjYhUyrgCEwWVaWWFaLWgPLO8bx8&#10;4BrsV/Yoh8GgQQsEzU9ZWQk0GNCWFNgxtFgIxyMbtTeku6Hk0ZJvzO74feeB/J2FRsFCrpPgFXMP&#10;kSdVlFPwZWa1ctWC+bN6uvvbWzoaalsbaga624emdw32d7Q2VYf8Dr/HihC8y26A1OM0gQFChsOq&#10;wxi9xZAIeL1WU9BpS/q9rdVVW1evfPbhB7esXF6XjM/q7hxsb3UbdD6z0WXQuUxYvCm5GF6RmJMj&#10;1BeHxWbSGUQ8NH9ldGgUiUQ+kwk9FZVIoJWK4QzdRv1AG/S8H1y/fCnsqxCJGBQqn40mX8F+YoaY&#10;PhKZeOenbpBCRaEKQUZhgbpCNQk2VoHlBCaFAccklJXCWYn5HD6HrlWJ7SZNwG1NRny5NDS7HrfN&#10;4DRpjEqZB5oKkyUDzU443phrHOgcaK5p6W7pgTQVTlXGKp0mp0Iko+LJxNJyuFNYVDa+jEyoIJcU&#10;YW7vWJh4XDGhFE8sr6ASSTQCiQnvfiIVBbqh4LGfC2AnhseEIvkwSFAt5DJcERsKlmJx6jk0Bhj4&#10;4lIscn1xCRNfwajA08srmBUkamkZqag4z+JxxGk4FqECVI7DsQkULonBJbIJODKtnIfHUTkEiYim&#10;YpQJmBV8MUMhoIqlbImUJ9NItVqZTis1mLVOm87tNvhcei8o6ExgmN4GPZFkNJhLBKud1kgmWl+V&#10;aKqrbK+MNdRnOuuzHWDXVraC6rJtDbkOpPqq1ubazqaajsbq9sbqVkjrq5rrsi112ab6XGNTbUtj&#10;TXMuXZOMpOOhJKSZeDYZSkV90bAnHPFGIIWb0Wf3Qep3BJDXvM8W9NmxVciHOjeq9Radyao3O0w2&#10;xNADLk/EhyF4kM/hCbr93vx0r2BDGacZmwAW4Xiz1mg3Wl0Wh81gseqNKAK702xF8B0dCo7psTkQ&#10;kQcDAXrE7l0WS77kHQXsjrDLnQj4UiEs+nw2Eq6KhmsSsbpktCkWavO61kTCR7r6xqsbb2Uqv4gF&#10;rwRMF4L6iYj+iF91rNr/hF3RRClulPK8dEpUJq6US8ICVlwhDshFXo0kYFZZNWKnWW7WCqN+s9cG&#10;rbvcbTM5rSabxep2umAYCGcL7SM23Tt0RNhclUQG0ik0Ur7YoNLBJcPd29kMX1M11BhcMqRw/pXx&#10;ODzIDqM67DHlUr6+jpre9uq6ynAq7E0GfS6TQcbl8RgMNpVKIeDpZBKVSEAIswLarbyDPJVYAW8V&#10;UnkxHV9GrSjikCvUInZNOrx+xbzNa5asXjJr7mBHLGDx2bVw5tVpf1XSG/Qa4fbyuw0umxrktmuc&#10;JkVefw1fg2QzYiFrIn5nyGuHBxMEqyB4MAtE3mM3FnzkEZFHk7siIm/XYYbLarKbdBa9GoRYPBL6&#10;OJ9dH/FaY35rPGBDRD7sMib8tqqouy4VmN3VuHJO/9r5g5uXznlk/Yrtqxbft2z+0sHuwea6vvpc&#10;V01VZ3W2IZ1srcLc5LvqsfjpfQ21/Q3VQ60Nc7uaF/a1r5jRs3bOwIa5gxvnzYB03dzpa+b1r5rX&#10;s2JO1/LZnctmdYCWz25fMadjyVALGMtmtS2d2XrHmNWyYm77opmYmzzkFLRqbuea+d0rZnUuG+pc&#10;0N82q7Ohuy5TG/OlA64Ckc/FvHGvBRH5lfP7Vy0YmNvfPNCWa8lFGjKBpmwI0vq0vzHrb6r2dzRG&#10;+1pTi2a2LRlq62lIpeArs2F3BQbc/eaAL2/cJfKRgBXh+IIQkY96rDGvLRv2gnLRYH0qf/9XJlsy&#10;SUTkwWivyqA4Nt21uZaqdF9zfVt1ZWMm0VVf3ZrLwF6wS2XIh4i8U6+FFkEh4El4PAGLJRUKsCCS&#10;eUEHEZuMKB9TXiwSwABLJuLDHRv3ulfNn/vaM08tnzu7raYacgxY0DMWnURj06CTCEMzcnFReWkZ&#10;oaycCGlpCdzImEqKK6BzDYNB6JXB25tCZPDYIoVYpVHp5VKVUq6ymKwgk8FsNduUcg1kigVyER+G&#10;bBo+R8xm8A1ai1phDPqiwWDY5wuEAuGAD/uzAlwBlcRk0vhMMh9u1XS0trtlaPump955befej46f&#10;PDB18+IPX9z47drF76dGPz8/fhvS4eNXTxy+uH/X6ME944f3TR07eOHk4aunjuQx3J4LhRjuxw5C&#10;eseR9g6Rz/vII2E4vuAm/7cU/p/qLpe/iLzgCzgeEXn4IKQCiC/onxL5EwcxF35ITx76DHT6yBeI&#10;xUOKWPzkmR9Ad6H893dw/P+dyCMfeQTlL+Q1lZ+ytYDjMdSeJ/ITp39CsBVxeRAc5MrkX65N/uny&#10;GILjGJS/g93vAdkoB8F6jNf/LY5HQh73GHq+B81jxe4QeUwFIg/CvNTP/IadA/YRP50/++3USF6j&#10;P0xikWR+GR/GYtxPnfz+0vD3U0c+H9lz4czOqTM7xs98PDK1Z/zL07duHr3y49QP30z8eO3M91fy&#10;kH1q5Nc8XP5l6uyPF8aQk/vdGriHyKO/WNzL4vOfmP847JR+mxz+deL0LyAE6M+dvqOpUxiavzz2&#10;x2v5yD9TI38ATZ79bXwYzvaXsdM/Qzpx5lcMxJ/5+dwofDV/ujjxFzglSC+f/5fJ0V/Hh384f/b7&#10;i8O3v5z69uKBifcffP6NddvfXrN5x6b7Tjz2+MVXX/rmow/2b9mwpSrz8kDfoQ3rdy1fcmzLqgPr&#10;F159/v7rr9z/6lDV2rjmg2Ud+zfPPLp94fEHlp64f+mZB1aMbluxa+ng4y1VT3fXv7tk8PyzD9/4&#10;/YvnX37p4ENPnXzpg2sHz38x9s3lsW8uTv00OfHL8PAPY6N/Bk2Owvn/ilg8huPvesr/UyIPmf8U&#10;x4+e+u5/JvL3cnkE5f+RyBdi1yBn+X9K5A/vu4IENiLyY2e+unn1zyOnsfldh098dvww5iMPggfz&#10;8J7LB3ZeuBfK7/5o4tN8aBrQvT7yH74zXFhF/P39t06hyPKIwheEQHxhR7SK3OR3o0g1n55DLB6L&#10;Bf/pOSyyzYfjcA7IZx/SvZ9g073u+3QS7D2fTuzbfWH//sv7d+fpfJ7Iw3nu+WTqo3dHDh+4Pj7y&#10;3Ymjt04du35gz8SJw+dPH75weN/kyYMXzh67fP3c19cnP7996fb+D3ae2nfgq6sX1y6e2dmY2rZh&#10;8eqlM5rqEt3t1d3tNeuWL1y7dNHKhfMCbofdbFk0d2FDXbPfFwkFkwFfMhRIgwLeRCSYSUSxwDXR&#10;SE0kXIumfgU7HMoF/JVeTwpReI8rUeDyaBWGq5htj3rtYYcl5LSGnfao1eyDLqXfaOiI+wczgcGE&#10;u9ltqLbpA3KxmceN2ZwWldUoNYaVplazeWs29N7M+tdnpesluAFv8f5H66+/Nf3GSx2nVvl39Kre&#10;6VS83qob2TTQycbVEHFtQvzKuHFhWBsg4JzluCCNkBGy4lxihFEaY5Wn+aQaCTXFLq3hl+TouKXm&#10;sj0Dtv2t/DO90gP17D1NsucSghk8XBMR93y98/jSxqeT4tcb9PtmRY8tyn728NDBWcHH/YQPm2Uf&#10;tqs/mu759s31Z55Y0KwqC1JxWQFu55oZh7ct29ySqtGy2+2iV5f3frJ9fo+blxDjXlze1mCkpOTF&#10;XV7hklp7f0CaEOLaDNSZIdGspPiVNQ33tbnCVNzvBhN/OvTiuacWvTcQ2dsf/KTFtK/d+GGd9OUM&#10;97kk68kQbZOtaKO7eK2zaHuI+mCE+XCMu9FJeiDKvi/C3J4Vrkmx9zzQuf/JOSvbvAoCTkbGGYXE&#10;wbbIQ1sHly3JdXQ4OprdQ+3uwZzgw231xx5sfrXHttpC7qXj1hhwO3r0b9bKv3pk5vUHZ7zbEVoq&#10;oXQX4xYycA+ayK+mOC/EiK9kaG/WCd5slL1YLX2hTv1ATLRIT2pj4LoE9DkWU5LLEuJwElIFDV9M&#10;J1VwGVQxgyYlk5UUsoJAkBFIcjKFTyRw8RVSGllCIiAKL6eSQTIKSUomiol4ZMMmBOVBkMkvL+VW&#10;lPIIeDggl0qOBn0LF8ybOXto1pyZsxfMsbntoXgYuhEGg66lubG5ubG7p33+gtnLVy5btGTh4qVL&#10;1m1Y+8gjD7340u+OHN1/5szRi+fOXLs8fvPKuc+uXfji6iXQl9emvrw++fX1qa+uTX55deLzS6Nf&#10;XBj5/PzZOyw+r2+vTyAo/9W18S+uj2Es/sbY5zfHP78xCfry5l3yfnPqi2uTSGjq15uXRi+dO33t&#10;0tlvPrv41c3zv351C/Tb119kw34hjAtKMP+wApHHTSsuKi6FpbgY8u4siM6XlZWBAWVgGA7j8YKX&#10;IYx8i4un5ekH5GDQHInH4zCZzDvoPQ/fEWGHhZFfYBUWGhTNTx2HjoZ+Kw85YKACcHzM1Z1GJBAq&#10;OBwWHJZKJbOZLDqVVlpcQsCXk0kEfEVZSTGcOq6ivJhMqiCRK/gCtlavsdotNofV6Xb4wn74jpw+&#10;lyfo9QXcsUQ4HPFHY8Gmxpr6uipIW5rrWlvqG+pzuapUPoJLNJWMIBAPAgOUTIQz6VhVHsTX5tL1&#10;NZW5ygQUhl2ylYloxO/3OX1eh9djR7O5gsDwuG1Oh8XltIaC3nQqlknHY9DBDHgCfsw1HrnJ26Ck&#10;x261Gc0WvUan5EsESr0asXi5VgkGih0vlIsRhS+EkgebzKTSuUyQRCULJ6Odg71dM/qaelraBjow&#10;ND/Q3dbTUd/aqDUacEXTWjo6Fy5dlqnJxTJYyHjkHQ9XC3a6KgsGpJVVWeQjn81VgcDASSQSLEgz&#10;l6tWq41GfSqVqq6uqq2vqamrdnmc/mDA6XSbTBaQ2WzV640Gg8kKdW+xWS1Oi9mRraxpb+vu6uyv&#10;rWmyWlyQ43J7NVq9UCTh8kQsNp/J4rHYXDaHJxBicd5BMAoGcXhcEIogz+KwUfgaOowV7jrFIxf4&#10;Ao6HTAKJCJmQQmYpDHThBoG7o6IcTyTAKoVGVapVPAEfyiBeDzc+huxLiwUCnlSO/T0ABbIXSOQS&#10;hZorlAikSrZAxuYrFGqXUu8XKzwSVUCmjXNkfqU5o7FVyU0JrQPzjheo/YjIEzmmYooKVybF4DtZ&#10;A2kZw1TONENK5NorGEYC2yjXx4zOjN6ecgRzVn/a4ovHc80d0+c0dvVnm1paentmLJi9duvmZevX&#10;ZOpr3vnko8mrV65/9eXXv/z8v//7v//j//l//s9///fI6Hg6kw0Ew1qdgc8TC/gSuUwtEStMRhsK&#10;JQ+SSVUwyFKr9DqtyaC3mE12o8Fqs7pgCGTRmw0qjU4iVfP5GiHfIOLrRRy9hGdSirQyDkivEBiU&#10;QrNKqhZxRQwavbyMhS9XcNlaPkfBpMGbkYHD8cuKWNNwYNBwODIOR8fhWKVF7LJiPqlMTKvg4YtM&#10;QmaNz57zmKucuqxDW2lVVjlUVVZZrUPe7tV1uDRtdnmXU9FiFTdbhC1WUbtD2umU9XiU032aAa+6&#10;2yHp9yh6XTIQIvKYs3xI0+aUNbq1IYOGS6FTyVjUGjZTwmEL8RWUaUXl5QR6URkdV8Yow/NwRVQC&#10;iS+SmHXGgN50Z1pXkFzlhtRoiVrsCbsjZbMnEZEvoHlIne6UyRJGs79Car4nfPzfCZvE1RxFjB5S&#10;KAwCAzF3kyVYYO53ETxG6g35yDaoMHKNh5IFIg+yO2MqjTPvL++x2AP3P/Ck1RHUm9xag1Optm/Z&#10;+sTMoWUctjIRbzQaAmqVR4Wh14iQb5FI7XCBQrmVKzXcIfISk1JuFQvMUolNLLNyBGqpRKMWKnVs&#10;YaXBujzbVCNVPTCj962HVy6flSETceu3dvTMjmpsFLZwms0qdhjEfp0krJek9JKYiheUs9wSmk1M&#10;dSo5OglDIqDIxCw+ny4UcUAiIRcj8iIMxMOLGHnHS+4Giy94u6NNYKNiIDaHjtC83qBqaa3ncOkE&#10;Ymlp2TQ6gwz7anVKKA87CoV85CaPXOMRlMeeX6kY2gbUCJWXl5aVYY0WLAXXeGi6UOtVMKB1QQvK&#10;RAYs0CCRyWRoq5CrOJ3KoOaDyCMin98BI/JUQrnHYrpv9aoFg9P721s6G+s6Wxq6O5q7WutnD/bM&#10;mt6diQeRq2nQYzPrFC67wesyYwg+z+iRAbKbNMmIz2XWhtzWqMeeCnpWzZ/74IZ1M7s6GtLJ7oa6&#10;xUOD1fGoz2ICuUx6l8UiFQqEXI4M3pM8zE0eHlBogstKSol4ApwYbOIxaVqF1KJRuc1Y3Or6ytRD&#10;WzZu27DObjQK2di0rvB9wGuXnSfyKPQNEoWE/TIAKgFdO1QFapVhgeuGVVgKFYVyKCRqWUl5vpYo&#10;DDqVw6ZLRVyJkGPQyuwWbdhvy6aCyagnErAHPGaNXCjmsfVKpd1ozsRSjbnGpuqmjsbOtrrOjobu&#10;hqrGusr6RDDhsbmEbD6DRGFRmUwKqxSbKJ5YPK0MX1LBpDAoeDKHzuazORKBUMjm8plsDo0BhUHE&#10;8gqoCuzk8gaZSMIC8lCo+VlYaKQKPHKQJ5fjQTwGi1JRwSVT4P3GqMCzCERIQWwiiU0kUEuLqWXT&#10;KKU4enkpedo0MZ2NxxULKDytyGRUuE1Kj07qUnLNFoVHzFAKqGIBTShiCIV0voInk3AlIrZIKVEr&#10;BGolX6XgKdVCjVXl0EtMernFoLCbtW6TyikX6v32WNCZSAZzoLpkS3WyqTrZUJtuasi2Nla1QVpf&#10;2QJqyDY35cBuqss0Qi01VrU05qBMM9gN1U11VfW12TpQY01Tcx1saqxJ19Rn63OpbDaRqa2srsvW&#10;gF2bqmrKNmDh48PZTLQSjMoYZqQj6XggHvFGsFle887vsUAEFPUH48EwGJDjtbtDngAIbbUZLDCC&#10;QgQfEXnIQW7yBaHZYoNuP5LTbIcCBd1bzO/EDh72+lHAnMpINBuNZWORqrxTVlUUI/KYEQtWh7wN&#10;XueSWGzf4Jwjtc1nYulRn3fYYRh2aEc8ukMW+fGo7Q2HchCPWyBjDClYXSLqgIzTLWW3a8WtVlW9&#10;S1/p1se9xsqoKxNxVid9NclAJuzJRP3pWCgS9ifiUb/b5bXb4T4VsDgKkQSkFMu1cjVIJVF47c76&#10;quqmmrqaTBZsrVxp1RvT0bjf6fQ6rEGXxWvT1VYGB7pqetur6qvCMb/VZzdaDVo53KpUOtyicBOW&#10;FBUT4CYtr8BYZgUe/iMR8RUl0yj5UDYsEp5DItAriuUcRsxrWzirZ9umZZBO765vqokF3dqIz5SO&#10;2jNJV3XWH49Yo0FrJGBx2VRuu9rn0rktKiSPVe1Bc7rmo73bjNpowAPyu2zwRgq4rZ58pBrY5LLq&#10;wcByHHqQz2UEQQ68uzx2s8OMgXibToOIvNNihEMhIn/XWV7nMGNx6l027OP8DkPMb0+GXBhu9poj&#10;HmPcbwk5dOmgvbUqPKenYd2C6Q+sWbhpyeytK+bfv3IBGAv72vvqs+25VF0s3JzNNKRSVZFQZSiQ&#10;iwZr4uHGVAQ2TW+qndFSO6ezaVF/x8qhnvXzMBy/fLBr9dy+VfMwrZiDxa4BrZjTlWf0Havnd6+c&#10;27l8dvuKue3LZrciIr9iftfKBd2wCbnJr13Yu37hAGjt/IFlQ53z+1qH2utaKqPZoDvld1eGfJUh&#10;T8rvrIp6Yh5zXSqwcEbn0tndy+f2gmZ217fVxFpyWNT49to4GK014bb6UFdzbHpnZv4gNrvsnJ66&#10;qqgz6NSEPIag14h85BF5R0S+4B2PsXg/Bujv1JvbEnaZU0FXwu9IBzBn+VzU35CO1iXD9akIUmMm&#10;1lKVbM2lQO01mZ7GakibswlIIb82EYIyUIFp+N7dTmg+zGqlViqWCQTQChSIPBgFG9oUiRgaEJZC&#10;IjQq5bBLX0vTk9vvXzFvTl0qaddrdQqFiMOh4sk0AoVcQYHRGTatawUJbuRpRWU4HParpJLiitIS&#10;PJPBhS6oSqmXyzSQ6nUWk95mNtosJrtSqZbLlRKJTCgUi0QSkFQq53KEqB8LBoctyP+yUw0dWhhK&#10;eDyeQCBgt9s9Lm88mgIlohlsRga1ScSSskhcPl2iEGjhBQuv09rK1jmDS7Zteuzt1z4+c+zcpYnP&#10;rp3/+msY9t78461LP54fuX322NXhI1fOHMXSkwcvFvD38YN3UqS/m5Q1H6+mQOT/Jx09eAWEbCh/&#10;dN/V43dVwPEnDt6A9K+6+6H3CoFCTHkif/zATTTd9+ljt88c/3r01HegkZN3vOMRkR8//T3S/0zk&#10;C27y9/rI/yORRxo7iU3KinA8Os5FFFZ+/A9IyFkeIfg8QMdA/L0sHgk+GiF4ROHBhoNcP/9vl6f+&#10;NQ+g/wS6MP5njEffw+gxsHv3DEEXxn69OPZnKIZtGv35/OiP50bgSr8bP/M9VMXU2G+jwz+Pnf75&#10;7LFvL5z99dLwT9fO/nLl7M+XTn934fiXn41+9+XEjzeGv/ps9AdYvZR35588iwVjuTT5Z6gKqEDs&#10;mH97+QjKYyXz9Ylq6V46XzhPqBmoqPFTP46f+nni9C9jJ6HS4JL/cmXyX0FgwCpsnTjz48Toj+Mj&#10;P4yd/X787I9IaJ5YSMEeOf3dmZOgb0aHf5wY+eXqxX+/MPknuPaJE19NHb1x8fClo2/s3f/su+9s&#10;eeLN1fe/v2H7O6s37dh4/0drNz7e1f9Uz8COVSt2rlx67P41BzcuPn7/4hPbFpx6aOFbC+vWZvSH&#10;Hpi/9755e7Yu2L1p/q6NC44/tA60b9Oyl4c63pg3cOax7ddef/XCa28ee+b1wy98MLFr9OrpLyZP&#10;fXF+/KfzE7+dHf75/NS/TU38y8TIb1BpUyO/Ii5//q6/PELwBWEsPi8ohvn+n/l5fPinAo7/K5H/&#10;v3L5v6rA5ZFRWEVE/u+4PJrQFf1R7V4ojzzlIfPc+Pe3rv1l+MRn8JCePn4L0uMo4vzBG/B4Ijd5&#10;pH35WV5378CmTv3kg9GP3ztb4OwgxN+R0Pyu9zrLF1Qg8qACkYejYeQ9H1MeRa2BFDF6SFFkmz07&#10;xtEsFPt3Tu39ZGLfp/kYNTsn9++5uG/fpX27pnZ/Mr73Eyg2uvvjsb2fnju458reXRfhvhof+S7/&#10;5rmwf9fYvp2jxw5d3r978sDu8fFTNy+euTl18vybz752aMenp/fu2vfRm++9/rsta+avXjpz9oyO&#10;WTO65szs2bZx5abVS3taGnvaW0I+r8/l7u0eaGpsTyWrHY6AyxUJBtNed8zvTUCPLBzMRsJYZHkQ&#10;GHk6Xx3wV2KOYnn+jqLJF4g8ZrtSDnvU64z7HBG70Ws3Bx22iMngtpscLp2u2muZURmckfR0+MxV&#10;JlXKqDHw6UGH2WQwmnR6n0aV00meHah+f0HdBytqa8S4J+fYp94auvRK+4m1np3dwt0dkjcaeQcW&#10;hD9/eunYlnmr3PIUAdehIi2NG3ssUnsJLkglpUWcIBNfKabXKFhpPinOKWtQMGqkpDAR18TGvVCn&#10;3N+nO9QhOtElfS9Ne79Otc1OrZuGezJtGN84sMnJfCotPrggceuRGec2tr3bZLjfUvp0gPpmg/rN&#10;TvvtN9ZfemPDrIhgKMK9r8t5X4N15NlVF99+5O31g10OXoCJ8zNwMRHu5dXtJ17b8Or6HicD12Sl&#10;v7am+/FZlS487pWF1QceGrrx8ZbL76299Maa8RcW/7TrsZuvrXlrevDZKsXebuepGb4XQ+TXkvR3&#10;m2TPZ5hPpZiPplmbYtSFtmnzTbhHs+JNHsojMf6rzYaH4uztae76JGvf9vadjwxkDKVGHm7BQGbL&#10;+pnbH17W1p9q6gs09/o6uwINKcmb99eeeLrtzRm2Z2tUW1yCbgpuo3Xa5JrMuzWKc6ubJtf3fNiT&#10;mMst6inFrRYXPeGi/76S/1qG/2xC9FKd9f6YZrae1SHDRwi4EB7nK8dZcLgMh5FTS8XTcHxCKfRj&#10;mcQKDoWIfOSFZaVSAl6KJ0pIJAWDKWPQZXSKmIgX4sslJALylJdTyVIyETnOgw1bC1AeUk5JEbei&#10;VEQhS1gMIZMeC/n7+3pmzh6aPXfWnIVzPUFvIBoUS0Vev2dwcKClpamtraWnr3vegvlDs2bOmTcX&#10;Efl33v39qZNHxsZOXr4wcu3SyI2LYzcvTX528fznl899fmns80ujBX1xeeyra5Pf3Dj39fWpvxOW&#10;eXPy9o3xL26NfXFr4q+6OXX71rmvb124fX0KUfibl8avXxi9NHH63MjR0eGDI6cPjJ8+OHnm8Pjx&#10;g6NH908cPRS0mVgVFQQcDnpRpfcQeexn3nkKX1yMsfmy/DyuKIIN5MACY3AYmyN8AUbe3RCLEAAF&#10;oRSRiKfRKEwmUyQS0e+JHQ8LGDQaA5t+M78gOg8LGvjD0eBQ5PxP5BEBgI+GFBbYjig/Cg1PveOm&#10;iI1iykqLi+Gs8+cP4xmxiGcx611um81hdrisdqfFZDE6XPZgOBCKBP1BH3xHHq8jkYwkE+HKTLyr&#10;vakx7xoPY9rmploY0EJmKhkBpVPRTDqGHOQhhRyUQiZyn6+pzhTC2oSCHo/bFgn7IEVB5xGdh3ww&#10;ggEPIvKZdDwaCfh9LjgHm91UiCBvd5jBMFv0RpNWrVVgPyNVSbkyIUcqEKllYKCQNbz8j0z5EgFH&#10;yGXyWHQOg8qCSqGSmVQinQwFFDpVurqyZ7Cvuau5c6CzpasN1NzZmqnJ0jgsOpe97ZFHWru7MQf5&#10;ynQ4Hovlg8gn4HryRD6VrUREHpTNVVVV50Bg4NhsNlQ5h8OC2udy2VarORoN19RVV1Vn05WpeDLm&#10;9WJzuprNVpPJotHotFoYoFtBNqvLbnOrlLr81KMG6JSLRQoMFqtVCpVcIBLy+EKhSMJk8YgkCpXG&#10;4PJ50D8H8QR8vlAgkcqlMoVYImNx2GwYInDYKC4NiULOu6tiE7Qi8l5SVopmcIV8yAShkDUIu4Ng&#10;r+LSEjgIOjgUg0zYBcrAvUMgVAgEPI1Wj/nIi+VCkYzO5jE4fBqLyxdjAeUFErgkv8EcEivcApmH&#10;IbBz5QEq3zGNqKIKbGyZh8DW81U+R7iRLXNVMPVknoXItpRSdaAymh7PthK5dkipQic2uSvLINOF&#10;9faUzVdt9VVa/WlXJOuJZtN1rY1d/Wu2bnvqpeeffPF3L7312mPPPbNo9Yod+/e9s+NT0O9eee2x&#10;Z59ftX5TR+9AU1tnKl1ls7uxOXLVBqhVtUoPBlS4xx3ApuDSmiCFyodMSBGXB1ktTofNrZapNDKF&#10;Eb4NHl/BZeuFAiUPRjYUrYSrlrBAKjEbZJCLdFIBDJXIxUUcIl7F54opRHgbykhEKZEgJVVIiOUK&#10;ClnLZOi5bItIYJNLrDKxUcJzqqQelcwm5kb0qiq3pSXsTltVVXZtjUtX41DXO9WdflOHS9NslrXb&#10;5B1OebNF2GoTt9klLRZhm03c7ZC1W0Q9Tul0n2rAq+z3KLCQNT5lt1s2ENL0+NUdIUvKYZGweSyG&#10;mEoXM5liLkdSVkrE4UrLCfQSIhtXxsBURMUTuTyRTmcMGMwRuQpzHleoPYXYNZBptSVs9qTdmXC4&#10;kiAUtcZkCYNhNId0Bj/YemPAcjfEPKLw98pixaZ1hcJgo13+jsgjv3h9PoI8CO1VwPFQXmfwgmAT&#10;pBqdW6VxqrXwAouAYTD5LLZQKJpdsHiNwewxWX0iqU6jc7V3zoRujUppl0mtOq1XJrVLJTaNyq9V&#10;B6Qyh0rrk6qdAoVVqrZLlVaxUC8TmUV8g0JuZ/PVbL5KJNXAu0TBFkG5JZX1i+KZxbnUa/ct78ha&#10;5UJcS6u7b2bKE1JI5BSDTmjViF0asVfJCyu4YTk7KGe5xFTMR17F1UpZEgFVKmJyuVQ0C6uAjwWu&#10;EeZD0yD4LhLzZHIRl8eUwgA8P8sr5PDyzvII1oOBkD1sgpJSmSCRDKP5XYuKcQRiGeL4sDvsKJWK&#10;kUc8GDweRyIRgQGvpkLUGmgeiounQYrAMbQraIFGq2CgBTHlQjHIQQUgB/1ZGNonOByDBm9ZjMjn&#10;Q8ljRJ5YjgWdoJSVxP3eJ7bdP3/6QEdDbVdrY29HC7QoLfVVQ/2dSxfM6mypi/idDrPW5zTbjGqX&#10;3eBzW9wOo8OqAxsRebBha8hrj3jt8YDLY9ZFPfYlM2dsW7u6o7Z6oLW5NhFbvWDeoqHBgM3iNupD&#10;LmzqS2xOVyZDKhRgvymgYyi8rKS0oqwcC9dWXAT5Ii5LLROrRAKNROS1mmw69caVyx7cvAEaGkpF&#10;hRi+J+y3VixmPlINcpNHolGwJhnaftTMQm2gS0Z1BTmoVUZcHuVUlBEpJDrUEhFPgvPBwuhQSRL4&#10;cjl0DMqbNCGftSYbra6MxEJOp0Vn0ioVYoFBpTJpdCFPoLWuFfORb+7raOjubOxpqm6uq6zPxrNa&#10;uZrP5BJL8Wwa9MHKS7Eg8qVUAkUhlsPry2G2O622kM8Pdea1Y4FWkCO21WiyW6ExMuu1OrVSpVGp&#10;wTBqdXq1Bk1gopbKBSyOVq4EA1KjWu0yGJV8nlYsMStV8D6UcbgqAV9Ip0nZTJWQw6XgBTSKgELj&#10;kWhcAv2BdduO7R7e+9HJY3sm9300vOe9Y6f2jQ+0zqKXsfhUAZ8K70oG9vcpJpdDY4l5EiFLpODJ&#10;FRyZnCvTijVyrkIt1CiFGo1ErxYbZDy10+hTCnU6sdmqcnmMQZ3YaNPY3WZf2B2L+ZKgqDeRCKQz&#10;kaqGqsb6bAOoMdcEKdQSpFB19bmGplrowDTXVdXn0tAtqa7N1NZn6+urapHqsjVI9Znq2mR1daqm&#10;Kl4DKWYkcqBcMgcVjn6gkIokYoFIPBhNhGKxQCjqD8J3FPGFgm4/GB6by2vHAqbbjVanGb5bA/Ks&#10;BwMEObAVNiE5THci4YCBHMkhs8Di4VB+pxcOC0dLhuPwuZCCKuPJ6kS6OpGsSaaqk/GqaCQd9Cd8&#10;HlDc50y6HWGDKquWP9HQ+Hws+aLF9rHTdTzkPe4wDzsM58Ou4YDlWNLxtk/1WkT3atT8aWvyw4bY&#10;x53Vb/bVvTK7877e+um5UE9dvKupsr+9pqU60dNU1dNY3dlQ1dlUU51NQnco4vM5TCYpX8ilM5Vi&#10;qUGlkQulcJkGlQ6uwmm2dre212VzhZ8CwI0XCwRiQZ/HbvbaDFUJX2dzZV9HrqMpVZMJpCOekNuq&#10;U8okPAH0KohlBHha4TlFcz/AYwspdGGIWKylElJFKRY7Hl/GwJeQS3B6Ca+rMbt1w5I1y4ZmT2+d&#10;3g3fZjDqN7qt8kzMkU44G2ojuUpfVcYLts+tCXh10aDV59D47Nq70nttGHCH585u0iXC/mjAA+cZ&#10;9Nj8LgvkB9xWSD12bDZmeAshFh/0WkAFIo9Fp9FrC0Qenl+rQeMwwzENkNqMWrgPMB95m9Zt1zlN&#10;KrdFEw84kiEXhpW95oBDmwhYw059XSrQXh0d6qhZObtn4+KhB9Ys3rZq4boFM9bOH1zU3zG9qbqv&#10;sbopHa1PJWpisWw4mIvejdaSirdVJTtzaVBffW6otW5Jf8eG+TM2LhhaOqNrxey+lXN7V83rWz67&#10;e+nMziVDbctmdaA4NivmYP7yy2a1YSA+rzULu1cu6Mag/NxO0JoFPesW9eVxfN+mJTNXzOpeONA+&#10;1F7XkAynfY6UH4PyKb8z4bVnI+6Yx1yfDi4a6loyq2vZnJ6FM9rr0/6qqLOxMliX8jVlQx11ibq0&#10;p7sl3tYQ6GtLLhhqnNNTs3B6Y3XcnQxagm59wGP4RyIfDdrQtK7h/HSvmDymoMsQ9VhDTlPC74i4&#10;LXGPDQW1r02E7saxgYrCiHxbdbq9JgNpd0Ousy7bUVvZmks1ZxOgpso4lKyKBJI+V9hp95qNZrUS&#10;WgQJj8el03kspoDDFvG4Qi72o9sClOdxoV/FVElFRo0y7HY0VqYf3Lh+27o13Y0NSRjQGIxauRxe&#10;blQ8mUqglZcSiovKS0rxoNIyApFE4/HFWo3RYnZA/9NosOp1Fuj8K+Ra6PyLBXKFVKOQa3jwLHCh&#10;4ZZLxAro3LNZfA5bwOeJ4fPBBkMmVdFp0JGQYXSeAxukCoVKKBQLYIgglIHUSujjWvQqg9PkjHij&#10;fkfAprc79Q63xaOWwqNq0crhPI12ozfgirXU9axZtuXxB55/9/VPTx2eOjdyc3L45uiJqyPHLo8e&#10;v3L64EWkkwcvnDpwAWP0eR3bd+74vougE/uvgI7uv3xs76Uj+WlaMcZ312W+oHtx/B0dwBxvT+y/&#10;9v+TyBfg+8nDd+h8IQfLPHQTdOLwZxiLP/HV2ZNfj576bhxNj3n6+9GT346d+nYiH0F+/PT3Y7Ap&#10;T+QRO0YY/V4ij6KIIBaPnJfvlMzr73g06NxZLB7LxGnMWR4dBx0TNl0Z/8PN8/8CAgNh638E8QXB&#10;pyMK21TisQAA//RJREFUXyDy1879661L/3H94n9cOfdvFyf+ksfxf7k0+S+wFZ3qX5X34r84jsWg&#10;Rz7mGO0d+enC2C8XxuC0MaQL13J+4o+jwz+fG/vLhdE/XRn7y7lTv1wb//P1qT/DWX1x6d+uQvmT&#10;X3118c+3L/zlmyv/cWX8T3DkybP5GDJjf8Io89mfLk/+Ea7i3ssHoUs7B8e/6ymP4fi80zdo7OQP&#10;eQp/R1AzcG5w5MsT/wIXi0D81BksNM35kT+eG/0NTnV85Lux4W9Ghr+eOPsDhuaxnB9GT38LKXwd&#10;Y2ewbxZNGzt25qdxqP/RP5w98d3ViT9MHv/i/JEbN05+Nr7jzMi7R468tOOTh1765MHnP9n27Hsb&#10;H/1w8+Mfbnro/bUbPlq36uO1y3auXbh/07yDm+cMP7L01EMLX59T80Cz7+D2RW8v7/9g7ey921aA&#10;9t2/ct+mZR8umf3Owlk71q468vDj+x/53c5HXjn+xoHJAxc/m8Qmob0w8eu58V/hTM6N/2n4xPfj&#10;wz+BJs78DIJKK9B5BOILwlg8ulXyOL5A5BGO/x+IPNQDMsbPfA/K23ec4v+RyKNoNgUof/pvZ3ZF&#10;UB4ReQTlQRenfvr8xr+ePn4LntkTR67DMwvlodipw7fg2Ty0+9KBnReQEJQvEPlCwJld+SjwyKsd&#10;xYKHzHtd5v8pkYcC9xJ52AVBeUjhI2AV8sFGB8Q2fTSKZpnGotvncTxG3ndi8eL37r2459OJ3Z+M&#10;7/t0HBF5KAMHOXnsi4nRHydHvt+/+9ynHwzv23H26N7JgzvHju8/f+jT0dP7J87sH714cnLn6++s&#10;nzv3+tnjp3d9MHJwx+8eXL9l1YIV8wfnD/VsWLlw69pla5fMndPfBQMHGC943E6/N9DU2NbU3OFy&#10;hRyOUCSS9XhibmckFEj7vYlwuCoUxFQg8iiUPIpRg3C8046FpgHb78s47HG7LeJzJfzOKDbvkS3o&#10;ccVtlqDT4nbqDR6laGYu2p9w9Ucdaa240qI1Cmh2g8xg0Gk1Ci2PXmkQjbyw8cRjcz/Z0l6nwT29&#10;yHPs2bYzj1V/NCB9PV6yu4n3Xqv40KLw+a2De+Y1vtQerSLjonhcjah0yKMNkMtjLHqcx4rz6ZVS&#10;ZpxPrpLSw8zSZr0wysM367gdGvIiB+XDHsunLdIDrZJPqthvJ9ivpUQL+LiGYtzb7dHna6z3B9m7&#10;Zoe+eW7hicXZT7ud26wVa+W4A0PRlxst556af/Xt9eNvrhp/a+XVD9Z/88nWG2+uvfDq2i93PDrx&#10;yto3VjR2WUkxAW5OStEfEqVVpTYqbk2L6/Gh1KKEdGO1bte6lk/X1Jx8sOOzN5d899H6Xz6576s3&#10;Vn84M/Jqs+HjTvvBPseHOdHrUeprSepLGcZLNbz17qK3Z7p2rq9+aZb/gQbVIid+c4x9f4yzPcHd&#10;muBsirNfmxPa+1Dfu9t7+qqVS2cnH9o+1DM9mW0JJZp8uS5PU6+7ulL12Nr64Vf7Dt4Xf61L/Wqj&#10;YZCFG2TgPu6y7u4zvRRiHu4JfP7I3Hc7AvP5xTOpuC164jNh3tMx9oMh1ga/ZKlLUckguMqnJcWM&#10;kIBSbZTUWxUdHlNvyNnktQnKcOyyadQSnATGqOWlciZDQqEIykqlRIKoAs8tLZXR6FIqTUQiicgE&#10;GQULJY8Frsm7zIspRH55qZCEsXhuRSmG44kYlIdVTGSCiEJmE/E8GiXs97S3tSxZsmjh4gXdAz0m&#10;6NzGQtCzcHtdg4MDAwN9Q7NmdPd2zZg51NHV2dndNX/hgvXr17751muHD+0dHj50YfL0lQtnrl8Y&#10;Bd28MAFCRP6ziyN3dHkUiyB/PQ/lb5776sYUEtjf3Dr/9WdTeQo/dvuzyb/q1jnQ51cnblwcuTJ1&#10;GnTtPBhnzo0cHzl9aOcnbx7Y98GxQ58c3PXewU/fP/zpBy8+8iCPUE4pKirH4YjTirAI8XngjpuG&#10;6f+2IHfDPCLHXOjQYLykpKS4eBqC6kQins1mgqAAnU6/S+Exb/e7XJ7NYNyJYIMWsGGBMrALLDD2&#10;hyOjTDg+yqTCAIZCgsMiEA+reffHkqJpOFB5WRGNSuTzWDKp0KBXOx2WYMhrthpALo8dvpRgOBCN&#10;R3wBLxhmqykU9iVT0apssq21oaWxpjaXxjzLarM11ZlsJUanQZWZOCgeC4ZDXlAyEYZNsAtkwlYE&#10;7sFI5+d0dcF7xGX1euxQ0mY1gAH5yL8edsyjeafZpPN6HMlEJBT0wqo/4LY7zChqDfKUd3vsFqsB&#10;pDdqxEoMx/Pkd7g8XYA5xbOFXL5UyBJwGFwmNo9tnsiTGRT0q3woUEEhwFYNjLmyqelzpjd2NDZ1&#10;tDS0NbX3dkJmOZmYymVXb9xY09QUSSXilelQLJrJu/fH8vO7pquyILhCqIVcTXV1bQ2C8jV1tTg+&#10;n4sxayEHMTWJVKA3qANBT119riqXTiRioVDIZrOpVCqDwWCzOXQ6A8huxxzkrRYnAsEGPdY1Fwpk&#10;0LGWKaQSuUAk4fMEmGs8mUJjsjgkMlUslQhEfJFEqFApRdBVV6pNZgeXJ+LxhTQGnUKjgsiQ5B3k&#10;iWRSOb4CTyRgIYvyaB4EBiL1sAllIpd52LGsopxEITOhvy8UoEA3pfloNkUlxSUlRXAHmsxWtUYH&#10;HycSy+Gs4JT4YolYruIJZXKVUWfyKtQuucrLlzj4Ui9X4hOrQxJNWGVKaq0ZsTrAkTg1lqRcHyEy&#10;DTSelcQyllHUZWRtMVlTSteXMQzlTCMIVglsYwlVyZTYHIFaRzCnd0YdoYw/UR1K12x84NF3d+5+&#10;48MPHnz80Z6Zg9AYyvVGXDm+iEAWKNREGovFF5cSKEXlRDgrjz/icgeMWLB4s05t0qqMZoPdYfXA&#10;PQ+rGqVBrdAbdVYwpCKlXIIBOpBGpddrTXqVzqDSqEViCYut5HF0Ar6YQRHRiVIOlUUuJcOblFLB&#10;Z5DELKpBLhIzGWwigU2okLGZ2OuSSjLzeSoa1SriOaRCt1zmVSrcSrlTLrVIRSaxQMNlqdg0BY0k&#10;KJ/mU0raY4EqhyFtVYFSJlmdS1vnUDU51J1ubZNJ2m6Tt9okjRZhm1PW7pI3mYUtVnGXS47Cyrfb&#10;JaC843w+cE1A1etXdvtUnWFrzGJQCSVkIodA4vF4Cjqdj2HSclIJnlpK4kwrZ+JK6RUEbgWBQ2VK&#10;jdagzhhQ67B4NQq1RyxzKjV+nTFiMMcs1rjNnrT97eSuKDXe4/AOOTqD35APYgOrIATokWAV7avV&#10;+/IQ/w6CL1D4u97xKF58AAthnz+ORudFx1Rp3AqVHeF4KKPVe2yOqNUe0erdbnfc6Qy3tvabTJ54&#10;vBrsUCgbieSgsERmlisdaq1HrnCp1H6NNiSROhVKt1zllGicIo1DpLLLlA6F1CYXW2Rii1hk4ol0&#10;HLGWL9aIhHIpT6pl8Ks15mXZ3EDY/8yq+ZUuuF2I4aBm4eIut1evUHG1KrFZJXaqxA4JO6ri+8V0&#10;r4juljLcSq5NwdZImCiIPF8AwmLEc7gMNocuyseFRyQdbEhhE7w6EIhnsWmwijzioTwqBikqAym8&#10;H9OZOLxwKvAl04pwZApepZYp4YWYnxgW3kJcLjZDCbyapFKxQAA3AAds1E5Ag4LHl0OzhLA7+sMy&#10;Yu6wQEsFjRlaLbRn0NiAAQuUh02QA20StEZ3t5LyHvN0IhHanjIojIWbKC2F3kBTtnLLqpULZwy2&#10;1uZaG2raGmsb67BgIl3NtZtWL10yd0ZfZ7MjP/khckfF5kLMR6rxOE1goBDzUCDktUd9jrDHFnZZ&#10;gw5zYza5etHcvubG5mymLpVYt2TRhmVL4l53yGFzmw1Y5Bl4M4lFQi6Hz+VB+0ijUPHlFQjwMakU&#10;iQAaRLpcLIBnHl4NFj18unnxvFnbNq9vrqsWcphYWBtomMkULpOFha+hM+j5gPLwHzYtS74e4IIh&#10;LeB4WMCAVag3SAsGlCERaQQ89AmgeSZTSNg0uHQaiU4j8jl0IY+ukPLMBmXYb8tlwtkUtM52m1EL&#10;byuVVKSVy41qfTwQr83UNVU3dzR0dzX19rX3d7f01FXWBVw+mUCCuA8WGwFXQijFgiRI+FKjxmAz&#10;Ws3wUnbcwfFYqBOXKxYIeJ0Or8eFFPB7I2FohmOJeDQcCiQiYWiQIY0E/FAyGQ6HPJ6Izxd1e7xm&#10;i9/icBssXos94vYEHLaIxxVy2aG2XQadU6/1GEwGocwq1X/06seXxm7fvPjzxMlbl8e+uTr29eWR&#10;L+b1LRNQpXwqj0fhSNgCGVfApTO5dLaYKxSyhFK2WMmTqQUKjVCpFqpUAizViNQqgVoj0mrFOrVQ&#10;oxHokFQ8jYwj10m0BpkeUr1UBzLKDRaV2aQw2rW2gM3vNrp8Fk8qkIi6w0Ho4fiiISwuTSTijSaC&#10;iXQkXRmrzMaz1alqLI1X1adra1NVVbE0COzKWDYdyWTjVbkkVgBUlajKRDOwF6SpSCIBvQN/GMWI&#10;B4Hhsbl8Dk8oH0QehZX32t0OE9zX0K7f8ZGHVbvRimwwnGY7ovAgMEBoNlS31QlbkaM9pNjHBRPw&#10;uXDaYGdiqXQ0XhmJ5+KJykg0GfSHnY6g3Ra0W91GvUWlsKpkVoUgblZVKYS1HPoAn7lRJfk0HjkS&#10;8E4FA1cigQtx77lc4GJHYrIrMdUZv9SbvdhffX6o8ehQ484F3S/M6ZidCw02pPpact1NVc05zL+4&#10;sy7b31I3b3pXf3dTHK7N7TDIFVIOXykQK/gijVhmgw6MXOPQWyLuQHUi3VJdF7BjZUJOl8tiifr9&#10;EagPE0a3c8lgW316Rm9jY3U4GbbXYHNJ6IRMGpdO59AYVAKFRsQeVfS05qc7KoMU+iPw3OFLi7B4&#10;28U4bE7XUpyCz0h47euWzlm/cvb8Oe3dHVWNdeGqjDseMQd9WlAiaslVekB11QHIzyQdNVW+ZMwK&#10;n+uxqUJuY9hjyoeRMXodFrtJF/I6Y0FvxO8Oehwg6IVCPrwZ3Bad32EKuc1Bl8nj0LvtOuQmD+8r&#10;eGthON6ksxnvyGqAtxkmq0EDyuN4LEI95iOf95T3OwwBp9Fj1cIBkyFXzG9NBm1htwEU95qzIVt3&#10;fXLpjI5Vc3q3LJt93/I5GxfPWj6zZ/FA55zOps5csiEZrkvGc9FwJuhP+b3pgC8b9tdGQ5jvfDrR&#10;XZftq8/N626Z29UMu2xdvmDFrN4lM7pWzR0ALZvVtXx2930r566ej8WxWT2/d+1CMCCzHdLV87tX&#10;zMEY/Yr5XUvntK9d2AuZoPWL+9fO79u8dAhOafXcvjndTZ01yfoE9MmcMbcdPj3pc2SxWRosSb+t&#10;IRNaOKNz+dzexTM7C0Q+F3PVJr0ddYnmqnBN0tVc6+1pi/S1xWf1VS+e0Tynp6a1OhrzGQMuXSRg&#10;CfhMPo8BIfigywD1g6H5gBVxeUTkI15sEwi+xIgb7joLNk+035EJe6piWAid6ligIR1tzMQgBbVU&#10;JdtrMh21lQjHI1jfVBkHoyaO/cgALiTmcfmtZrtea9GopHy+kM3ms1ky6ASIRQIOW8yHfjaXw6BD&#10;y8JlMmBVKuBC86GRi7Ox8MblS7euWTVvoD8O4xutTsEXwJuNRqDA25hGYcLLPz9bRxn0nA1Gq1yh&#10;USi1KjU2uZFCjnUz8hFxVJDKpGpYRbHr85FysGA5YEMOimkPgpJgg1RKPQd6BPnd+TwJjwtvTD2D&#10;zuHzxFy2AD5XKpCJeRKb0W7JT2IB7xN458AbxqQ1Qo7b5vE5/Q6zS68ySvlKNpUv5apUIr1V66pO&#10;NsydvmT7xsc+fHPXyYOjo0enPr/49dSpSzAqHz44Pn7yyujxS4d3jRzdM3Zsz+SRXRPDh66ePnjl&#10;xP5LY8c+P7rn4tH9lw/uPn9k36XjB+/Eojl+4PrhPZcP7cbc4Y/tvwb2CSy8zM2DuzDjKKxisWiu&#10;H4ete+E4GJFHIWjAAIFx4vDNgk4evo506sgNFCB7+PiXZ058hTAlIpijw0g/gj0xfMc1fuzUdwjH&#10;F/R3nvKIFKM5OVHIEeS/DJsmTqPoK1h8lXPDP0/B6umfwAChff9RBf5+N0L6HUE+ZBbc51GBqxN/&#10;RN7xl+6JV3N16l+unfvXS5P/gnRx4i8FXRj/M/K8RueJBKvYyWPz0/4pP3EoFsfm0thPoPOjP+dd&#10;/v9wbvxPUxjQ//Olkb9cHf3XK2N/uTj2x4sTf7g0Aef26+XRn65N/OHW+b98cfnfv7z6nzcv/q9r&#10;5/7j6tS/5X3YsQla4ZzR3w/g0kCIxSOhnIK3fkEFRo9W0R8PQNjfHiaxGVALTuJ5/Thx9ruJkW8m&#10;znw9fvbrieFvx4a/GT+NRWjBwg2dyf9Z5Qw2Ny+UnMrH4Zkc/cPkyJ+wv0PAV3P6+wsnv7l47POL&#10;R29eO3bjwr7zF/ZMTe44e+bd42ffOzHy/skTv9+9/9nXPtz+4Lsb1r2/ZtnO9Yv2b1xwaNO84YeW&#10;ndi26KmO+AsD1Z+sm/nOioEdG+d/sH7OnvuXjz259cDGFbvWrjr2yOO7H3jqo+3P73r2o7O7Js6f&#10;+OL82e+hVs+N/4p+DYAuExF5JATl4QLRt4N9TXm/+AKUh/ukUHjsNNyuSPdErfkHFZA9ptPfFoTu&#10;/3uh/L1c/u+gPIpdcywfe+rQ3suggpv81Nh3t6795dSxm0fhoc6ze8hH7B5S9FQe2QtP8VXQ0X3X&#10;Yd8Dey8d3Hf5+JGbp45/Djpz6suxs9+ePvHF8MnbYIMgE7YePnAViiG2/tG7ZxDBR77zhRzka1+A&#10;8pAWwD1sLTB6yMcC1Oyawma82H0eQXmMy++c3LPz3K5d5zDj04m9n4yB0KbdOybh2jEdvXl0z/nD&#10;O8d3v3v0xO6RoztOntx96tjHR4d3HTv50d5TH+7c8+JLCxpq3nt06/iudz58ZturD6x99ZFNPdVx&#10;v07eno131me8FrXToFQI2VqFFLrQCpkyHkv39s2ormsNRirtrrDDHfF6435/MhBIwWjU70/7fClI&#10;wY7FMCjvhf6pL+N1J12OGMLxdmwS17ADbMhxYiFrsKiJIEcEeu4wyHU7/Calyq0St0VcHQHrnGww&#10;o5MkjXKLmKkSM3V6lV6nEtIrFrQmb+19cffDM9/c1FJtxD08z3XihZ5j96VfqWe+m6F8mGU+nyK9&#10;2iB9rlq3PaJ4MG28v9Jcx8NFSLgsj9Bl1kaZjCCDlpULonxKVsGtVnIrpcxWq8JKLq4xSZfXhRoV&#10;FesCnFdqpR9Wcz9MUT5MMl72U572smZzcN1U3GavZK2Tvnd+8ufXV+7odx8air6cli3m4A4NJV6s&#10;MUw+POPq6ysuvbn8whuLx58dGnmo8/Da6oNravauyu1YWnnttRUTLy55qMuzLKdts9Liov8vbX8d&#10;HseVtYujbYu71czMDNXMzOpuMTMYZMY4Tpw47DDOTJJJMmF27MQQM8uSLNmS2U7i8GQywaHvO+f8&#10;7p937Spb45nvO+fce5/n9vM+S6t27QJV79q79lur30VKykjr6owbctrtG1u/33rfhytTr3aZflsS&#10;HFwbPv9o5/evrLn4yMDbXba3Wwy7+7AdrfqXwrVvpJlbm2TPxKgPRGoeyLDeXZvc9+jQ9nt7dj7Q&#10;u+2Opt8OOO8pyDalBbelhMuDrOdWZN/ZMvLcff2P3zewdm2x0GJONlnTbYG6rlBTr6urG7t9NLbj&#10;yYGTTzfs3eB4o1Nxp6Wqp4Z0q5axvQ/b2a1/KyXY0aC/tmVoe09wmArl5LvtzMcSsi1pyTInvUPP&#10;tpPnBcTi5kBgqDG/pKd55WBLe96fC5rWLGhtzQSpJMTIC8lVrPnzJbW14lqk/86vrhDUVCJ6nUJR&#10;UOnCGrKMRhNTa5VMppzJEFRXC8g1iLivpYAPlldZyauuEtbUQDlsghK6VpbJGVROZQW7pgrm4LGQ&#10;v7ena/HihWvWre7p647EwqFIUCITx5OxDRvWDwz0LVg0snjJokWjiweHh0YWLFq1ZvUtt6x79bWX&#10;Pt794fHjeyfHDlyYHZuZOHTxzMmrs5OAKzMnL8+c+OwCyun6ybnxz69Mf/vZ2S+unv7m01mwsEiI&#10;0hBi8d9cm/nq85kvPpv6/NPpLz47/eU1RNBfvTh58ezYxbMnz5w6DJiZOnJ68sjZ0ycA48f37fzo&#10;zffeeXHXh2/u3vbGtjf/sPOd1+5Zt1rGoFLnzaPMI9HKK6rmzSsjdOTxgHNCnQYn4a9/yvEPOASz&#10;ARZ8gjGHxWpyFUw1qHQai8MWiISErAihL8IT8Gl0Zg25ls3h8fhCJtTg8JhMJmwIlqDscaaeDdN/&#10;LpdbiwfLEwQ9HAU+4FCpFDqdipfBWiQxMm8+ioqvrikvryCpVTKrxaDVKJwOazjkA2B2s8fr8Pld&#10;wZA3mU6ksyn4jrx+j9frjkRC6VSsLp9uboDZTV1jKdPckKvLp0rFbH0JOQQXDw6hRQNOOhVNxGEr&#10;FB0Pq6C8UJdJxMOZdDwY8PhgXhPwwKGRCo3HAUglYWKJ1GnAwsnEYyGP2+6wW4hsrmBhEzg3G2Zy&#10;OK1g3R47nCecsN1hgUWdQa02alliHkvAgedWAIqLl4vZQi5PzJcopRwhl0yn0BhUOpNGrq2pptbU&#10;0OCJmFxVWw0W6vjC/qWrlrT3tPUN97f3dKTyaZVeXU2rXbJqxaLlyyOpVCyDI5WMJOIAOFEiUj4L&#10;/9hNAfKFUpEAic6glJWTOFyGQikhYl2lMiH0j4GgJ5WOdXa1NjSUUqmUz+ezWCyhUAS2jkRglhqK&#10;RpImo82gt+i0Jr3OAo/gTgfUsZmtBrVOrtYqtHqNWqNjsfl0BgtmptCGCEZeppDK4MlcrpbJNUwW&#10;akO1NCqNQYcmBU0IQGcyaihkgo6fY+SraqoBBC9fiSvVwFZEHdiWqAktEvYMDtSEOmUV5dCSCEbe&#10;arObzFaxRAHgQ0MWSQQSqUyFZuUKNRKPVaidap1PrvHzpR6O2MOTeRgCrIZpqGboa5g6lgizegpi&#10;tb+8Vl1B1ZCqZPPJynKKdh5FQyKrSbWaMrq+im2sZhvpInsNx8BVOAUKl9WbcYYK3njJ7k8ZwWvt&#10;6Rpc1D0wHMtkTE63xe01OtwsoVxrcdN5slqGkCNQsnhyGktcSxcoNWaz2WUyOfUaM0CrMhq0FqPO&#10;are6VXKdQqqBQlyL0wiLYAlYjHat2gAw60xGhVrB48tYLBmDjjJiM2tFTHJtBYlRM49SThKyar1W&#10;g5hJ51NrAfTy+UJarVkqcqoVQYPOr1GHDJqATuVWyK1CgZpJF1VXMueTaCQSu3we9MX8cqRmI62u&#10;aPS5elKRLKbPO/UZTJO3a/I2ZYNN3WLXNJsVTSZpi03WZBW1O+UdLgXByHc7lZ0O2c2MPJHfFReR&#10;VyJGPmqN2fTw3dCpAnKtgMdTcTgSCplRWVWLsjPW8soovHIyr4YqqKrhUuhiky1otIQ0eqQjrzMG&#10;1bqA3hQxWmJmW+JmRt6Gq9ZYbzDyc5HsYM24zgyUEPw7AHyCVSdIeWJzIuadYN7/dzCawlqdH2rC&#10;5niAPBSGdAYUJq83etVaJ1HN4YpbbCG0aPKazZ6BgSXpdENn53BHx9DChWvMZhRTr1TbFSoHouBV&#10;XoKRBwcWVVr3HCMvxePo5WKLVGSWSa0ShUUgN/JEap4QJrRyvUDu40lX54sri4VVraW0XWuQ0Cw6&#10;0eii7mjUKxSwZSK+WSm3yoR2CTuqEwUVbK+M5ZYxXUquQys0KPlSEVMgYAhFSAWeCH4not2JRXCE&#10;Ii4UgoVFovcQiXlKlRR8gqAnahKkPFjYBGxzS71Wp2SxadDR11LRG0GijhxXnxcIeBKJSCaTiEQC&#10;cABSqRiGD+K1bU0NIaP2z0ytMMDAIgxjFRUVVVVVUF4NNSoriVUE804w0cRaWCRKoAIRHT/HyCOe&#10;uqaaUlFBr6poLxa23LFpzeJFva1NLfV19fl0JhnpbCoMdrXctnb5w/fecd/mjflUJOC22YxqzKRx&#10;WHREdLzDpreZNU7MEPTZiRj5kNsW9mBxnzPosEQ99uZ8qrNUaM6mi4nY7atX3rtxQ8iB2TQqj9Vk&#10;1esJRh5FynN5HBhDmSz4jxk0OCOULpIPQy+LrpZLtAqpSavSKaWwwejIwIP3bm5vqjfr1HaTScrn&#10;E2HyAHCYdAbsh8uBzpUJ/zBcK4KRhyuAxnj8RQVxZWGEJq7q3CKMPxQy0tkHUCnwB5HyLCaVTa/l&#10;sWliAVutELoxYzruK+aipVwiAcOxCzNqlPC4r1eqPZgr5o8V08WWYmtvW99g19Bwz8hA50Bzodlp&#10;sZPLq8kVlJpycnVZDbUa6SQYNaaQNwhjEfRgOqXW73S7bfaAyxXx+cxabTQY8DodLqc94PcGAz6v&#10;xxUK+hPxaCQchAE57PcloxFwUpFIPpkEm4UJRDKVj8bqk9lCLFVIpEupdDoczERCmUgwGw3B9c9H&#10;I7lQLGRxdeZaZo6euzj1zdSxa+cnvz19/LPLp769OPlFU7rLrLDZNFajQgudqkGuUIgkGpnCrNXD&#10;yGFR6m1q6HatDp3FocdcRofP6gnaAwHM77f5PGav0+By6txug9ej97oNbrvGZtdhFpWZYOTBqoUo&#10;FTNYJV+hk2jBUQuVeqlWJVBoRCoNOFKNWqIBx6A0mDVmq85KwGVxwbHcJqfH4gg6vBF3IOT0RbyR&#10;sCcS88eToVQylExH0oiIj6TxchQLH3T7Ce14AlBCxLOHvUGCjo8FIsQqs9ZIkPJE5DvBzhP8O8HF&#10;O8wYlMNacGA/c3R/Np7OJxH7D04unoNvHyyswsvTUY8fZQC2WF1mI6bVQLN3GnQOvRbTqh0GZcCh&#10;wdRsj5xZNMu6zZJlBsn7pfSZrtbPmxu/bip90ZL/rDN3ZSB/cSB3qTv5SU/6cifi5Y8N1u0abfv9&#10;gtbRrK8vH2nPx7sa84DuhvxIe+PSwY5Ffa0NuUjQZYaDChlMGFysGr1WItdJFSalDuC1Ovtauxqz&#10;dR4LZtVobVpd2OWOh/w+J2Yz66wGTTLia6vP9LUXFw60dDZnEkF7MuSwG9VCDoPHYKD3XrXQn8Gt&#10;Cs+xNQC8l0K/a4GHEUTKk6uYVGjnpEoSCcZip1G1cqRvy53rV452D/YVWxqjxbwvk3REQ6agTxfw&#10;aiNBYyqONZZCzQ2hhqIfLO4E61KedNSZiSLRGETH201uzBxw2+cY+aDHEfI6ocTrQCHwUCfgtITc&#10;FvjffS4TIVwDTsTvRDo2eIy802pywKMDTsrjFDzSwCHoeKRpg9PxcI+jXwLhUvKwq0QQzsEb9WEJ&#10;PxZ2GyMeU9xvTQdtHYXosr7mtQu6bls2eOeqBfesW3rfLcvvW79i45LhxZ1N/U2FUiJSSsSK8SgA&#10;nEIsUggH8kFf2uuqj4XbMsmh5tJAY2FBW/3GJQtWD3UPthTWLOgB3Ll68cZlw+sW92xY2n/7SsLp&#10;xcXlO25d1nPbij6Cl79t9cCGFb13rhmCElhE1PyS3jtWDsH53L58aElvS1suVoz6swFXwovC5JM+&#10;RzaEAuQzIWdzLjLa37pipGPN4p4lAy2lpLcu5qpP+Rozgc76RGtdpDHr622PDXTFh7pSS4cbVo20&#10;LO4p9DSlC0lP0G0I+y0Bn9nnMUYCNiQl7zbBdwQOYuHn6HhctQbp7+MgtGsAKFLe70gFXUjUPhao&#10;T4YbUnChQoDGdJSIiG+rS4FDkPWEU4wHi/Ew/CNJvxdGELtBZ9GoFCKRTCAQ83mIeReLhFyOiMcF&#10;8FhMIt0rlAjYDJ1SZlDLoWEPdLQ+teX+O9auyUE3CjMV6H4YXPR6icauKK8hkcorqygKpRae2NET&#10;s8YgFMlgUalAwDl/xLyDlcs0BMMOFo6DkmEJZOBDuVKhUyn1RAnU1GnNPK6YKJGI1Qq5XiREG2rU&#10;RgYdJpcCiUjOoDCVEhWthmrUGEIen1Gt9dqR8LHH4bRbrFajCQYIgEVvNessOqXBoDSqxGoeTcgi&#10;c+lVLFolU8SSqoWaoM3fWWxfNbLixadf2PrK1v3bD82OXfzs7FdXT391fvzTqcOXJw9ePLZrZt/2&#10;ycMfnTnw0WnEdu2ePbTnHBHAfvzg1bHDn6IY9n1X9+04B86RvVf27bgwduiLiaNfH9x9kWDhj+29&#10;Ajix/5OTBz87efhzANQkcPzAp8cOXsfRA5+MHboGOzxx6BOwY0c+Hz/25Rwd+V8ZeYKUv5mFvxn/&#10;xsgjwn3i5/On/wo4N43ycxJMMbFqjpEHzJHyAGLb/woieJwg5W9msYkSgp2fK0QVbpKPBxAEPeLo&#10;/5WOR4o0OOD0/g1npxDBDduiEHt8z+cnfjg/8f2FyT9fQBH0SIoHr/mXs5N/uTD590uT/7g0BXv+&#10;5fwZHNM/X5z6+dI0iuv//ML/+vzS/+vT8//Pldn/Abh65j8vT//j8um/XTnz9ytnUFg94PLpv9wM&#10;4h0DErj/V1w885f/FrDqLP5DhDkJ9euMPPo1w7c3gCh4Ate/KRxzXwdgZvLXG4z8z/C9zJ74/tyJ&#10;P50/8ceZQ5+fPfTZJ2PffnHqz9cm/gS4euKbs/suHXpr74e/eeWdLY+/s/neD+7YuOP2dfvvWnf2&#10;6Xtnn9y885aRN0bb317Z99GmJR/eseSDO0Z33bvm2EObZn77+LvrN4w//8pnu8Yn3js6vn36xK5z&#10;Uye+OXPqRySYM/0r+l3FxJ/Pjf8JAKd34+0CAsHIE6Q8sjfEagBw8tBO/ltG/v+A/38z8qcnv71y&#10;4dejB68c3n8JqhF14L4DBwA3L4DI9owSPu+9im7Mw5+NHfti8uQ3gPETX4F/4ujnRw+hcoKjn2Pq&#10;J8a+hnOAQ3/80SxBuBOh8e++cfz9t8YILh4WCQoeLJQThQRZD5sQW6EN3zsJ+Oj9iV3bpj7+8PSe&#10;j84g+RqckUf4cHqOkUdqNtun9+86e+zAFeid9n94ave7xw5sPbbvnQNj2w+Pb98z9v72Q6+9vef3&#10;f3jlrrtfvuP2j5544K17bnnrnjUvbxr9zdqh9x7Z+MKdq9pgbJJwMhatVyvmk+f5rJpsxGvTqS0G&#10;LYwbJpMlEk0NL1ze1TviD6UxZ8iC+ROJot0e9PsRKQ/P0ZFInc+XgsVQKBeA8dOX8eKS8f/GyPu8&#10;aa83GXAhRt6H0tmEHI4I5oh4PRGUWEgjb404e2OuxXWhFhgfNeKYWcUnzzeq1VajTs4iv/TwxuNv&#10;PPjeQwt/u7Gp2Ut5aHn43fsaXl6I/SbL2t4gey1Oeypc+ViM9nhS+kKL+60FuRMPjO7c1Jthk3yV&#10;pCSbWieVhJismICZknIajIpmq7Id0+R1ElUVqTcZemTVgoGQoV5EejyneK9J9V6a8X6C9lqQ/FsP&#10;/XZVect8UhuZtFhCmrize2ZL73NF5dUH+j7sdveSSO832bd2eraNhP745sbJx/t235p7Z6H72aLk&#10;rQ7day3KDwZtr3bqx+5q/u6dTT/seOT07zdsvbN3291DOx9Y9ERf+PADwz9vfeDwhuI7XaZ321Tb&#10;2hVbW6UHRj2zm0s7h1zvtOhOLAnv7ba+GKK+mxe8nmT9NkT5bYr1QJz+ux7Drvvb397U+crGjnfv&#10;7dv39Ojh55YeeX7Z1i3dW0aCW0YzH/xm/RN3DiwbTvb1R+I5rT+rKvX5Sj2BodFMc6Nu49Lwuw92&#10;H3y49fu3Bw6sNvyhyLvbXNlEIj0d1Z1YGf2gSbg1xXsrwhlfkvio2ztUS1oiKrsvrLo7rUvzSE46&#10;yS2uak36hzramkt1t21Y8exzDz/1xF3337emrT21eLR9QX+jXsrhVJBElRWKWqqcguTg+dUV7Ir5&#10;otoaMZUMvpRcK6PRJTQqv6ZaSEFh7wJyjaiWQjhSOk3BYoqptQBE0OOruFWVcgaVWUaCTVQCnpBJ&#10;t5n0dsyazaZXrFperC84XHZ/0Kc36lwe57JlSxYvXrhw8YIly0aXLFu6YNHCBQsXL1+xauXKlb/9&#10;3VOvv/bS+PjBibEDk2P7zk0dvXJ2/Pyp45dOn7h69uSl2ROfnBv/5MIEci6d+ubaWRT2jmvEIzma&#10;z89988X5Lz+b/fKTM1CIE/HTX147c+2TqSsXT56fPTozdRgwPXFwavzAuTPHr1yYvHpx+vNPzn75&#10;2fmrF08dPbxj29ZX3nrt2VdefOqF3zz6xgu/eeW3Tz1w+wanXluFq9aUk0g0MmU+aV4lLhaPq8cj&#10;Xn7OJz6IIMfpiCo83SvBbKASnJGnMegcHlcgEsKUnsEiuHck/Y3YVCod5vpQRKUx0Ao2m8FgEFw8&#10;OMSHSqUSIfPgE5N9GoqOR5oBDAYi5WH2guvbzwNUVM6rqi5jMGtFYp7ZpPN5nX6fKxjwJOLhZCIS&#10;DHl9fhcRgR4KBeLJWCDkh+/IBZ0CPNvXZZqbSu0tKJaxVJesLyA6vqE+39hQR0TKFwsZogSQzyWT&#10;iXA2E4eSAi4xD04um4zHYCobhYN63HY4rstpC/jdhDp8LBqEc4CjNNTXQR0ohNODx0SAw26xweTF&#10;cV2jBrObbZgJztPjdcCpAuBRV6tXqQwaeIaFx2KeRDAXHQ+WxWfzxHyY19XQ4FEYMfK1NAqVXltV&#10;W01l0SgM+FMDdYw2U0dve/dAV2tXW//IgDfko7HpvlBw4+Y74tlsAC5BKhFNJ6Nwlok42GQ2k87n&#10;APAfAnL/hZQn0RgUuNw8PlMk5qrUUrlCpDeobJgR5tkwcW9sKg4M9LW1tcAtAa1/y5Yta9eu7e7u&#10;zufzcNUxzAEP5fhvV602qxMeuy0WG/yTAikf/hmeSMzkCOeV11TX0il0xvzKCr5EwBaw4Iy5QgGb&#10;L6KzhAy2iMFkQ/OqoZBh5kqhQnOiAaCREfw7gGDn50h5Mq4mDw5Ug/qwCkoImp7OZEhkUtgWygm5&#10;G4KUn18+T65Q6Q0mmFSIxHKOAOYUcqlSpdTqJHKNXGVU651KjUuhdosVbrYQq2boySwjjWdlCu1s&#10;sROsUOl3hVr0WJYn83AkrlqOGQoBFJ6Fp/Sx5R6WzM1ReMHhqjwMMSbUePkqKLFZvRmNLWjzJuqa&#10;eiyuiAHzYW6/XKM3YS65xqTW2xUaK0esLadwa6jCsip2RRW7liaiUIVqrQNGMqPRxedIRXyZRKhQ&#10;SDUapcFh85gNmFFnJcLkofBfYuTVJqvFYTFhNqMVMQ5iiZrP14oEGiHXCv+okCMXsDw2mL2IwXGa&#10;9EImjVZZziJXV5NIzMpyvZAHHSK3bJ6gspxJQiLyADZh55E480mwilCZ17GYakatglKdsZvbE8GM&#10;w5Bx6Opchqwdqck32LVNdnWbXdNkkTXapIBWp7LNpWrF5G0OWadT0W6XddrlXQ5Fp1N+MzpccoKR&#10;j1p1KqGESReRawUsFkwwFdRaVkUlZV4FrYzMKa/lV1GFVRReWQWTQhebsZDJGlbrPHKVS4105H1q&#10;XcBsiVttScyOdORvZuQJqn2OcDfhgu8AvdEPdo6Oh5qwCcCKhYl4dnAstpDR7DeYfP8aFI+C5efi&#10;5Y2msEbr0xuCFmsMfHAIXt5oDqJod7Ud6tjsEY8vDTvUGTxqNSaXmxsaejKZ5lKpK5Go7+lZrFLZ&#10;9EavVu/WGXw6fUCl9snkLrkCp+bVHrXWLde6JBqHSO2UqJwyKSYRWiRCk1RiEcvNfJmBA1NToUos&#10;UmlFKjNLkNVbhlOZRcVC2mHWcBlSDr2zpaEun9Wo1Hq1yqbTONQKp1zgkrKcIppPznXK2HY5YuTN&#10;GpFIxGBzavkitkyB1FKEQr5AgNThJVIBEfAulQnBAYDD47OgnIiLhzqwluDZCcp+rjJ07olkxB9w&#10;szn08goSjU5msqhEZWI/4IOjUEpgKzgiIWJDgy6RVgujRXV1JYwWMIqQcTU0GKUIHhmGExhjCKcG&#10;D5MHB4YZYrAh2GdikAOfKIfKdBjDapFOFljYBG0FfQvYirLB9raH77xzcV9vc102l4wWs8mGYrY+&#10;G28pZkaHeu7ddMvTj9y/cvFQXTrqc6KcnkgFwmUh0ro6bHqX3ej32Nx2fciHUvnhsMPd5zRqgg5L&#10;OuTNRvwxj2vZ0MB9t92aDQfhfkwEvFa9Xi2XoThDiZjDYsPV5LI5NbhmOrK1ZD6PI+Kx9WqFGu58&#10;ucRsUFtN6gUDPVvuubO/qx3JQJtMEh5PyhdK4MJzeTwWm8WkA9gsBoeNXpjD5QIL1wHx7fiFAh8u&#10;BfGrAoKIhwpwrWCRTKHjQGw8/vaCRqfVMugUJqOWx2UIuAyJkGPWqeB/T8cCzaVsYyGdS4adVqNR&#10;o9TIZEa11mYwxYPRXDxXn61vLjT3tfcN9wz3tvVmY1kJV1I1v5pN41SSKgVMAaOGQS4jxwLw7H6d&#10;5zXDPWNH8pZuzOJzYk6b2W23YjYTkb+FGGLDIR+M0NFIABx4QoiHA8lIMBOPgE3HwnWxeC4SrYun&#10;ctFELhorJJKwKpeMNWRTeXAi4aQ/UBdOpd3RjaO3XBiDJ7cvZ8e/vXDqjzNjn1849c32tw5EnKmI&#10;Mx51RyLuQMIfSIeDsUAAhU77g0G3NxOMApKBaNwXDLv8IacP0eKuUMgRABtxhQExVyzujscc0RAW&#10;ijigMBS0+wMYqhZ1h6Fm2Bn027x2nc2hxwCY1mpWGg0ynU1j0cn1GqlWLVET0Eg1WpkWoOTLoYJR&#10;oVWLoGOXGWA4Uep0UpVBadDJdUaV0aQ2gQ+OWWs0qHQEn36DVUd6LE4LEmkhCHrCzknDw8W36s0w&#10;LhJ6NbCJzWAxaQzwjVh0YK0wuSLSt4Y8vngwnI7Gs/FkPpnOJVKAQjpbzORgMRNDejWZWCrsDcLh&#10;8CNaHQYj9DmYXusw6jCt2qZVuExan80YsJkiLlMyZMxGjS05R2fG2hvTb673HV07PLO458uBzq+7&#10;Wq71NV0ebJgZLE7118125c62p893JM72Zk8MF3cvbnthuGV1MbasrW5xd/NgR2NHfb6nsbi4t31h&#10;T3NzLhr3W4Mus1Yq5lBqNWIUHa+VyC1qg1aiBJuPpXuaO8IurwnGDxvmx+xBpz0W9IV9cEtpYGbZ&#10;3lQY7mnpa69vykUjbnM84PBiRo1cLGAz2PAgC08uZAaVQiMYeQrcQ3Nh8lUV4NVWV1SXz+MyagUM&#10;qoBOHuxovnP9ijVLBztbcw2lSC7tScUdiSgWDVnCAVMkaE7GbJmko7Mt0dYcbSwF2lujzSV/S32w&#10;rSHeXIyVMqFE0B71OQJOi8tsCLsdEb8nHvJHA96Q1xX0OPwuzGO3AIIu9F8TCDhNAJ8LIRZyhv0Y&#10;3Lbolz1WI07Eg73Oy/8rI48UbOCfdZg0LovGZzcQAfLpiAcx8nh+16jXHPNZEj5rUyq4sKO4aqid&#10;YMDvWDayecXCO1cuXjPcM9Ja6m3It9VlmnLJ+mS0EEPCNXNoiMeaU8mWdKqnVNeWTTWno30NxfZ8&#10;sruUHWiu62vMLepqGu1pWdbftqS3ZeVw+7rFSE2eIOU3Lu+/bcUAYdeMdgGIVWBvXzl427L+TSsG&#10;b1ncu35Rz4KO+vo4ouMBmaA35XfHPVjK7ww7jZmQsykbHmwvLuxpWLO4p68lm/Rbom5DJoTVxVyl&#10;pBdQn/b0tMa7WsL97cnRwdJob3GwNdXVkCymvAGXPug1+TxGAJHZNeQ2oXD4/w0jT4TJA4IuIwBV&#10;9ljiPlsm7MnH/MVkCFBIBMHWpyNNuTghYtOSSxBozSehpBALEKo16aA/4nI4jHqTSqEUixUwbvO4&#10;fDYLHsMFHDY4sCjkciQCvpCNfkTFZ6PkrphF73VYW4v5x++75/H77h1ub0/5AjaNVimQ1lZRqirI&#10;dBobnpVtGPotrFZjlEnhoUIODo8rksvUCvl1Cl4qgXLFHBePF2oVcr1cppNKNCKhUsCXc9hitcoE&#10;DpTzuFIoFAoUsFbAU8okeqlYJxGroQJsq1LqaykwAWIKeGIeB4Y7vlquMOn0FoPRrDcopRKDXmu3&#10;mG0ms16t0cjVOiXMOQzQN5o1ZrvRgdJZY36H3m5RwfOLSi2QyVg8diVVxhZq+AqDRJcNZnsbezev&#10;ufelJ1/dt/XoiY+nzp349MsLP30y/d2Zo58e339+4siV8cOXT+y/dGzvhcO7z+77cPrjD6YO7Tp3&#10;5OMLJ/ZfAUuw8Id2XRg78CkACgFjB66CPboHhdUf2HXh+IFPEfAo+BOHvwAcP/Q5LE4c/RIweeyr&#10;U8e/JljI6/IdN7OW/8rI/++As8C4cPl1Rhg5Z6d+vXDmb5dm/wF29hTK0oloXzycGefZr5PyCCdQ&#10;jPwcNUxUmMPM2Pdzii5zgBKCgidYeIKXv07N40o1c1w8QayfReLySNrlZi7+Zswx9ajC6b+cm8aT&#10;wU6hfV6e+vXq1K8XUeT7jxenfj43hcva4Mo2gIun/nYJ4S/np38mGPlzp38+P/3LhdO/Xp75x9Wz&#10;//nZuf9xdQax8Jen/3Fl+h+Xp/4OuDKNMtb+tyAY+f8KIiIeF7VHmJn48804PfH99PifiG/w+hdx&#10;4rs5CSDA3OU9g6eHnRn/5Sb8BWESF+rB10K1s+PoVcSFiZ/Oj/84e+yPZ458M33oq4kDX04d/ubM&#10;se9OH/767LEvTnx06uOXdnzwyAvvbX7wrXUbtq9fe/qxB39577XvXnt+z4alz3bm31neC9h/96qL&#10;Lz524fdPXH71pSOP/2b61e0z206e2jEzc+SLmYk/TY1/Pz39y+yZv589/Tf4ms5N/HBx4rtz43+c&#10;mfhheuJHAiiE/wYjT4AomaPj4d+cY+T/lZT/P7RbtPZfeHk8X8INRp4g6P97Rv7ftGsO31CtmSPl&#10;AZMnv7l47tfDB64e3HcZ6kCFg3suzTH4h/ehDM9H9316bP9nYI/s//TYwWtjx76aPImUhaYnvz81&#10;/t3J418fO/z50UPXwBIgfKg2MfYtnAmcFZwG7HnfrvN7dpzd8cE0QcHPMfJzFDzYD96b2Pb+5Pat&#10;pwAEHU/w8h/vwPl3PFJ+/66zgI8/PP3RB5O7PprZ+eEZKN+5HUnW4ABnaucHp6Aj2rd98tD28UNb&#10;j0zuHJvacWR6285jf/j9B1vufOvOW3ZsuWvfY/ccfvLew09s3nX/6t1bVu16YMVbG4deW9/32oaR&#10;9+9e/c6dazZ1ldqiDouEblfxk34M5iDwnJCKRXU6HcwFi6XmhaOrBoaXdHSP6IxOtdrq8cT8/qTd&#10;HgwG04lEMRTKxOOFVKre40kEfGmfJ+lxxQFuZ8zliAKczqjdHob6HrvPi/l8dj8MrehX4J6Ewx0K&#10;+II2tbzgt/UlPSMZX2/E5RMy8/CkIeB5tWarEma28jefvq8vbbprUfaBNfVdafmqduutzfoHirLH&#10;ktzXSorXC9J3urW7lvhObe66/MTqfRvan+0KPNsfbpKSvGUkE4lUJxaHmKwAixri0eIybkrJLxrl&#10;Hj6VTyINNeZvGe69ta8xzCb1q+b/Ni1+OcF4PUR+P8X6va/2N37ubZrq5nJSYxnp4+XF/WvyLzap&#10;Lz3QvXvAN1hBetbP3zcYeLvFsG3Q8Wq7btuAfWe/4+iw99iAa2ZV6Mzq8K4ew7Ye0/kHu398c9PX&#10;r995X07bKSO1S0k71jZ99+qdB5ant3dbx0dDxwesx3p0e5qlR4btu3pM7zdp9g+69nbbPigq3y/I&#10;nvFUPu2ueD7BeibF3eQj79xcf/L3K+/pDlrJpLictL7Tfu+y+EsP97/7+9WvPLPq8S1LHrp/2dBI&#10;KZV3JIrOTIu30B3MttgKJe3KhaEnby+980DbbwZsHyzFjq+3vtFI2dmtf8BS3TGP9Gaj9eio4/VU&#10;5Y4s54M46/ig+6NOV0c5aaWOs9gqivFJMV11d4N9eLiusy9fak93L2y9++H19zy89tY7Fm28c0mp&#10;K1lqj992xzJ4thGSK6Q11UoKVVxRJayq4FaVs6rmieg1IjqFX1MppdKUTCIetIpdXSmk1YroVDGD&#10;BuDDNLaWDI6ASoFy8LnkanAE5BpuZRlsy6ms4NWSZTyOUasi11Q1NJQ2bLwlk0unMkmz1QTgCbj9&#10;/b2jo4tGly5etnr5slUrR5evWDy6dOmyFaNLl2zZcv/zzz1z6NDOY4d3Hz+888z4wfPTx2bHD12Y&#10;OnZx5vj52aNXzp24dP7EhdkTVy5NIvL987Nff37ui2uz1z498+lVpBQPi3/86iLg68/OfPnJ9CeX&#10;Jy6cPTYzdfjMqUPnzhy7dO7ktaunodq3X1787uvLYP/41aVvvrr4+WezYMfH9rz9+nO/e3rLUw/f&#10;8/j9dz790H0vPvP4G79/rpiKV5FInFpyOYlUW11VRiLB1GD+jQ8Kjy8rA4dg5+FDwkPpYRoOM3SY&#10;lVNxfoPOZHB4XLAsDpvL5xFcPE/A53D5iEqFFUw2QcfDjAR82IQIkIcPwcITqV9hIk84MMeHPYPP&#10;5XIZDAaNQccp1jIS/oIAMS21VXQGhcWmGoxqk1nr9TmSiXA45I3HQslEhEidGkEKs55wxB+NBT0e&#10;VzCInFw+1dhQaG4qtTYVG4rZYj5RX7geF18sZAhSnoiOB0skek2norDY3FQkFsFPJaOxaDARD3s9&#10;Dpj1BwMej9tOzPfTqRicACCbjNVlkvl0Ihr0wZkQpLzNajSbdJjN5HZhDrvF6bLZMJPdYXG5EW9g&#10;Muv0BjXKdgQPl3h4iUgu5op4YIUyEZ0DFxkuLJvOpFGoZJwcohBOeU3F/KqyqppKGoMqloq0ek06&#10;mxga6e/t7ynWF0QSIUfIbe3sGF2+zB+NpguFcDKOSPkkAiElT0jW3MzI30zKk1gclI9MKOLoDSqz&#10;RScSc9kcGl/A0umVTpe1rpBeuGho4cKR7u5Ot9uJYZjf77dYLB6Px+8PWmCODdNSmwtgNmFeT6ip&#10;ub1/cABOqLm9q6G5I5lpUOswvkhJpjEryTVMHotMr6mkVNBYTAqdVU1h0Zi8GjJi4QluHRxoDRV4&#10;1lawBGBGS7DzYMEnyHfwCaaeKAQ7v7wMHIFICM0UWhUsEiXQtuaVkYQiCdzHeoNFodQKJFKpUgVW&#10;IJFzBVKxTGu0+jFnwmSNKrQBsdInUPjk+ihApArwZB6u1A2+xpJyh1uVxjgUssVOAF/uZYgdAKoQ&#10;I/MstQIbTWyjSzCmxC7W+TVYgim1Kox+oRpz+DLDo+szxc5MqS2WLgAwd1BnculMHhZPxRJoKEw5&#10;jamg0KRUuozBklOoIrnSZjb7tFpMKdOr5Dq1Qq9RGgBOzGs2YFpcskavMRPlsEjUgRL0XRhtRo3B&#10;IFdphFI1n68Xiy1KRMfrZUKVGG5cMo9eI+UxNBKhUSmjlM2rLZ9fTSLxqRS9RCCkVNeSSNC9Civn&#10;i6vLZeQaJbVWzaTruWyTgGcRCbwalVnItwoFLrksZbc0hHwFn6Mh5K7zWYsBa8apKXmNDW593iRv&#10;xFT1ZrCKJoecYOTbHco2u6LdrmjDpIiUdyq6XMpOp7zdLm3DJAgOaXdA0xWx4Iy8iMUQ11AEdLpY&#10;ItHVUthlZZT5lfT5FE4ZhVdBFVTUcMoqmHS2fC5GXqpwyFUumdKtUHst1sQNRj5jd6TmGPk5Fp5g&#10;3ueoeb0RBbaDQ5RDfYcrievOhx0u2BbqINV4o9mvN3rB+d8w8iG9IajV+cGazJH/ysirNA7Yyu6M&#10;+QJZ2DMAw0I2WzCdbspkmguFjkikrqmpL59vM5h8Wr1bpXGpNV6tLqhS+1Rqv1Ef1ijdGrVrjpEX&#10;KR1iiU0sMEtFZpFQzxNpOWItT6oVSnUwy1UJoKpBXcuyCcSdqXRjJOLUqBU8TjTgTcXiJoNRo1DC&#10;dbaqFE61xCKgexVcj5zjknPscq5NIzJohDgjT+OL2BKZkC/kiEQCoRBp14jw4He+gD3nAwRCDkGj&#10;i/FAeCiBmwwKodpcHZVaxmRRjSZtsZTjcGHYqK6onAc9vlIlJSoT1aA+QfQT+V0lEhGVSmGxGDCs&#10;UCg1ZUhKHrHtYGFEgU91dTWMZ+Xl5UQJLMIwRrDziETGGXkymUyUE4wzfKCQRmOgl35I2Ab9KKym&#10;qppGrmHAcvn80f6+LbffvqC7q71Yl01EMslINhVtLqRbipmlI32rRocfumfT41vubmusS0Z8YZ/D&#10;YzfZrTqCiwe4HSavy+LCdEGvNeK1hdyWsAflgfRaDQG7GdMpEQuJWQfbW+9ct6Yxk7IbtCatymE2&#10;q+UymUiokklhaBXw+BwWm1ID3V81WCY8zfA4Ag5TLZcoJEKVXGTSqzxOc1dr4z13bFyzfEnA7dAp&#10;FAaVSiGSSPlCEY8P4HJYsCGdVossnU5cFrgU8CEYeYKFJ95twAcqENcQOVR6DZmGUmyTa/FEMUjX&#10;vpZSQ6NS2Cwai0Zh0clSAVcpEZi0yojfXZ9PNhUzsaDXZTMZNUqdUqaRydw2e9DtLaTzTYWGzqbO&#10;7pbu/o5+sH6HXyqQVc6rolXRyGXQL/HYtWwJT1TM1AXdfovORNDxuDiPzo1ZHFaTC0Ovvg16tU6r&#10;hGEVBlcYbonX5n6fK+RzA8I4Ql5XBKYLfm/c60v4A3GfH5AIB1LREHybqZA/Gw3Vp5KIrw+n4q7I&#10;b+9/+qtzf5w8fOX0iS+mj12bPfnFuYkvn37oxYgzWZ9qKCbq6uKJXCwCW6WiiPHPJRIIeJ7SungK&#10;bDYSTYfCqWAEEPeFk4FoOpjMhFJ1kVwhms+HMilfAkrysXQukgEHkArgJdFsIZ4Hn1gEG3WHI65Q&#10;EoW6JxPBRMwfi3gj/4QvFPNEop4gERfvx9weiwPgs7k8Ng80OrfVDdZutOP8u42QnXFZHQA84B3x&#10;6QQ8mMvv9BKCM167Gy47AHy9UmszWKA+2LmdQP2AyxMLBNLReAr9Vi4EfioSyyeThXQ2E4tlYgmw&#10;yXAU1oINeXywCXz7TovFbbM5rahJGBRSaOpWncJp1rrNGo9FSwhq58L+UjLQmPc25O3dLf7B1sBI&#10;g2tNyfnagoZ9wy3nFnWd7WuZGWqbWth+eLjx0GDTyf7m8a7SdG/h1FD90dG29xe2PdJVWJz2j7bm&#10;l/S2jA509rXXD3c1D3c0lRKhmNcachodBqVWKtaIJQZ4DJNIzSq9TWsCFBLZ1kIjXEyjQu2xYMlA&#10;MObzhN1ON2Z22QxwHRvqUsN9HQOdje0N2VwULrgp4LTo5fD8xeQxGHT8bVlNFbm6ErHw4JNvCpOv&#10;qixHKCPBsxyDUsWmkRtyiaVDva2FVDbmS8fd0TCGkoL6zGG/JRKwxkJYIoqQTtib6sONpUBD0d/R&#10;Futui/e0Jzuakm0NyeZCPANNxIN5MaPTpA84bNClQ9uOBX0EI+9z2uDkvQ5z0IX0aogYeYKR97vN&#10;qEcK2EM+m89pcWMEHX+dkcdMehxIsmaOlwe4LDqAF0PCNWGPNea3J4LOeMCRDDlgbhb1WCIeU8xj&#10;rot5BpoyKwZaNy4duGPlyG2jg7cvGdq0fOGGxYOrBrtGe1q6G/KthUx9MloXDRJq8qVErCGVqAsF&#10;cwF/xuctRSOFcCjjcxfCgbTXlQ/6Ul57YzJciHi6iqnbli9Y2te2fnH/ukV9ty5DEvPrR7tvWdID&#10;IJxbVw4ANq0aum3FAOD2lUi1BoDSuva39DXmckEn7DCJiHh3wuuMOC0Jrz2A6eJea30q0NeSH+oo&#10;rBjpWNjTUIi7Ez4z2KZssDkXaq2LdDXGu1tiXS3hwc70spHGxT2F4fZcb3MmH3eFPEa/2+B1G3xI&#10;UB6usBmJ0viQfHwsZAcQjDwi5X1WWBVwGgj4HXBJDUGXMewyoTc9Pns65M7H/HXxAKCYDDVkoo1Z&#10;FBdPEPHgAJoysfpkuC7qh7sGqeEH/XGv220xmWGWIUXJXaVCAYdBF+OxMTwWk3AQO89kove1Qh6f&#10;zdBr5B6nNRH2r1604K5165b09WUCIbNSpZOqUEYYkdxmdZrMmFaHkhWJhDKxSK5W6eUytUwKo7VS&#10;IdfMBciLhHLCUSp0uIiNViJWi0UoLAAAPgGlwgAW1s7R9LimjgJ8KKHWctjwNCFSsFkCPhce/2Ce&#10;TqXU1FIpNJFAjJlsBp3eAk+3ViMG8w2zyeNwBr0+n9PrtDrMGrNNbzMoDXqF3ijXm5VG9GpTZ8Y0&#10;BodWj6n1NpXOrjZp+DKdWK3gyMR0saBWpOLqMJW7GG2CBvLwpme2v77v0K5Tk0cvTR2/MnHk8qlj&#10;V6eOfzJ59OrpsWuHd58dO3D5+L6LB3fOjB24evLgJ8f2Xjoz9jXhHPn4AliClx87dG3i6JcnDn6G&#10;QAhNHP6CkKYBTB5DMianT/5pZuLPZyYRpYvo+BvR8QRuZuQnbwiATOHK8oC5av/GyBOrTo//eHbq&#10;10uz/7h89j8IXv7cqV/nKFRCqWaWYH5P/gQW/BuU8b+AYOT/DVBI8PKA85M/XZr+dS7e/L+l42cn&#10;fj536q/Xk7XehBtZXpGs/BzOnv4L4Pz0L+dQqPuv187+xxdn/+Pq1K8XJn66OIlnl70hN4+/Bvj1&#10;8sSvFyd/RUz96Z8R8A3huHACF0//7TJKTvuXCxO/QB0AOIQ/90bh/0MQYjUAnIJHjPyZ8e/nMEfH&#10;I0Z+HP86EB0Pl/onwL9S8Dj/Pv6X2Ym/Ejg78fezk3+bmfwVAa9DqMEg6SGkU39dAgj/d/5xafY/&#10;L8/856Uz/wGrTh/++sT26T0v7Pjo0T+8f8eDWzdsHnvosalHH/vbro+uPPfMiwMdbyzu271xxdH7&#10;Ns785qGvt7517tVX9z727MmXd53dee7qye8unvoBNTloe6d/nT3z99lplEd3jpFHuQcmfwLMMfL/&#10;DfCXDYiOPw4N7/8XRp7w5+j4/28ZecCxGyleD+LJXQlSHjB27ItL5/9y5OAn+/egTA8Ea3+Djgcf&#10;nOuM/PEDsJNrRw9dO3n864mxbwGTJ/94avw7sGPHviK4+ONHvpgj5Y8c/OzwARR0D+cA5wanBCcA&#10;h96z4+zObacR+f7O+Htvnnj3jeNzIfNQ+P47Jz94b2KOkQfswHXqP9w6Adix7dSenTMofcXH5/ft&#10;nEUc/fYzgJ3bp2DVzg8mcCBn1/vjH289eXDbyaPbjx1+a9fYuzsm391+9PfPf3jP+m13LDvw4IbD&#10;j9x29JGNxx/feOSh1cceWX34wWUHH1jy4R0DOzaPfLR58daNI9s3LX33zhUrmpIGbqWUQnIoeDGn&#10;KeZ1JCMBjVppMJgqqyi5fH1zW/eSJWvuvPMBeKYzGOwEKe9whFyuSDxeiERyXm88FqvzeZJed4Kg&#10;4wlG3mmPOBwRpzPqdIZxRt6L8mphfisWsthDVkfQ5w1hWnXGbelJegdTvh6oyKkNi3lBkdhA5ypr&#10;mRm79a0n77XwSI/d2rlhUbo7q3twad1rt7Uf2zI4eW/XqTvbZu9pm9xcOHF7bvfyzHON2H1x2S0e&#10;1jo/e4WHt8KnTbKqg1Syn071M2v9PGrBqGhxm4ISlpNPE1fP76vP33vLqtefun9ZnTfJJq2z1bzZ&#10;rHojyXo7wXg5RHs+yHwhLtuoqeyoJH08Wrd3ZfKNHsMnj/UcW5VaSCY9HxRub7W936J/u1Xzdqv6&#10;wIhvbFF4T6P+eIflYJvm2ID53OrIiVHPu63ab55Z/L+2bfnl7XunHhj+6sWN3zx/y8FlmT39nn1d&#10;lvdS3JM9pjOD9sOt6r2d+nebVX/ICN4oKt7Ky1/PSF7JCF+rk7yaF/8mxn4qLXowJyGyti6vs8rK&#10;SFYeCZOS4m7alnt6Hnlk0Zpb2/oXF6N5e7Etlm8OJ0vudIMr3+zs7QtuXpt7/ZHeFzfU3ZEX/6HL&#10;+Gye9UKmYle39ONuyzoBaZ2YdHAkeHBI82EjfV+9cF9J8XGr4TdhYUcNaYVN2aoVFDDJg3cOP/rE&#10;mk0PrXzgd5t8dY5SX/Lh5+6888HlDz658d5H1rWNFMN5971bbo2HHfT5JH7ZfB5pvrSmml9RJqqt&#10;4ddW8mlVIjpFxqCq2RwiRp5TU8WtQoy8lI7oeCgR0VHgvIBKAcuvJQtx2WQxtRYccW2NgFyFQulZ&#10;DAmHlY6FPQ77ooUjt9++MZaIBsMBKwoK0qYyyeHhwYWLFyxePooz8quXrlw1ikfLL1y86I7Nm155&#10;9YX333/9453vnTi2e+zo7omjH89MHDo7dXj21IHZ04fOzx69eO74xfMnr14+9flnM19+fhbsV1+c&#10;+/rL84Bvv7wA+OLTmSsXJj65MHH57PGzZw7DVhfPjn16eYqIo//qGiLxv/3y4jdfXPjq2rmvPz//&#10;1Rfnv7h29tqnZz65MjUzdeTQvm3b3nv17Veee/e1F3e8/+YffvfM8089HnBgVSQSC2bb5eUoAm4e&#10;wXujzxwLT3xgMg4fqFJeXk5QFjBz53K5BBHPZKPfvHPw7JuwCA6DycYFbplMFofOYCHVEZRF7joR&#10;j/7gMfLgw07gQ4QkgmXh4fMEU8/j8QhOtbyybH75vPLy+dU15VRaDZNF5XDpWp3CYFTbHeZQ0EPk&#10;UI1F4aZ2ApKJSDQSQCHqfpfDgcVikfqGuuaW+pbm+uamUktjoaGYrcvGCjkkBw8o1KVRbrSW+vpS&#10;DnwiWL6psQA2m4lDIayC8mjED7uNhP1wIEKFBg5BBMjDEevy6RQefZ6MhhKRYF0mmYqFoSYRR28x&#10;601GLTwrEtF7Xp8Ts5sBbo/dhplUaplcIQarUCFGXqlWiBUSuVIGvlgqqqVRBCI+h8fGf46AwjVr&#10;KNXV5CpybU15TQVpPgmuD5RABZlCqjeofQE3NEhomVA5Go8MDg/V1ZdiqXQokSBi5OPpVCKTTuIB&#10;8nN0PCD/r6grFkgiCV8iF6i0MqNJZXcY9QaFRitVa2Qms9ZqM4TC3kQysnzFaP9AN1xrNeq4dX6/&#10;12o12/CP2WzV6QzwgJ5O5R9+6PE1azdsuuOeTZsfuOf+x++654n1tzzY0rYgEMqLZVo6m1dFIVeQ&#10;y6upVRQ6rbqWWl5VW1lDq65BwZfkG+rwldVV86Ax3EjcWlZRDoDFuZh3nBq6nvSV4OJx2r1ifnkZ&#10;FErlMp6AT6HWIpGm+fPAzqsEh8Tk8jQGo0Kj5wjEcCZsPswtdGK5ii2QsHhyqdKi1nmEEozG1jN4&#10;lgqqal6NDFDN0NN4VkK7him0e6PtbLGzkqatZmir6BqGwFrDMQCqOPpKtq6aa6gVWmp4RobUJjYE&#10;VNaYxZ8Xa1wqi1+p95js4Wyho9TUm61r8fhjJpvPF8p6gxmp0iqWWZkcbWWNqJauIFOk5FoxlS5R&#10;aRxGg1erdWhViHbXqU1GndVswMKBOFJkM9oJyRoNzEBwWRuAQWuBQpMR02uR4INBrtJLFEouV8pk&#10;yjksZnWZUsAWMCnVZSR69XwmuZxLJevlElpNZdV8EnQT9IoyMaMWelIJlaxiM4x8tkXEc0glSEpe&#10;qw4adGGTIWI2enW6iNUKi06FzCYRyGqrVUxyzmtLe81xp9anF8Ss8gymzJhlDU5do1NTtCkaHMpm&#10;h6rFqW5zaVocilZMDmixyToc8i4XSv3a7kSx87iyjbzTp2oPGmM2PcHIk2uFVKpQKtVTyKzy8tpK&#10;KreCxicY+fJqdiWZzeIptUa3zuQ1mINKjUehRnS81hCyWJM2LP1PRt6eJBh5gn//b0l5QqBmzifq&#10;2+A5w4Ui5Y1mv9kanGPkr0fE/2uAPGyo1fkNxhtcvDFkMiPtGoLuxx0v7ARzRD2+NGwFjl7n9riT&#10;mXRLS/NgS8tAa+tgPFYfDOTC0SIcVK60y+QOjTag1viVKq9W49UoHBqVXa5yiNV2ocohUrrEMkws&#10;sggFBp5AyxGo2SINT6oXyYwyiVEh0slYMrNYq+WJE05PJhAwyCRWrQq6sJbmRsxmEYsEMD/XiAQ2&#10;hRST8DxKkUuCM/IqvkUl0Ci4YjGTL2DxRWyBiMsTwKIQwBewhSIuSjDKg7WIbZfgCjY8PksGM2uc&#10;kRfciKMHK8VD4wnCHRwOlwF+a1ujwaiBmjAoQacP5dBFQgUoIWoS1DyhWgMgk6vpdCqLxQCLk/Jl&#10;BKEMYxUMLVQiKeuNAHmcbUYfKIQS+BAsM1hYCx/wiXLobqETqaomQzeEVuCMPJNCETLp65aM3rF6&#10;dX9rS1shn0tGI0GP32PPRILNucySgT7APbdt+O1jDw93d9RnkulYKBpAFdwOi91qsJl1YL0uS9iP&#10;IeYL14uIeG0xvz3ktHqthrDL5jbrvBZTYyY10tVRiEdDLocbQ8SlRiGXCPgqmZTL5vA4XBhE4R8k&#10;/rtaSg21lsyorZEKEauiUaIYeY/TXF/IPHDvnffccVvY55YLhRadjlATFuD5/XhcNhO9/KYiKXn8&#10;lwHw76P/FX9pQYz3cK2gBB4CiLWwSFwrdFlgICLXIoEwKpK1h0uGNq+qRsHytRQ2vRaOpZaJLXpN&#10;LOiLBb1NxUwxG4+HPC6byWrQqKQi6KeManUqEmsqNKCspPnG3ra+gc7BbCynlqir5lXw6LzqedUC&#10;pkAhVLBr2X6HPxmGHQScFlvQ7Q56nB67NeC2O2xGuKpOh0WtkopFXL1BpdMrVWqpDTParAY7ZnLZ&#10;zR6nlVDQDjqxgMMGCLudUa8bcaw+2BWu6eHFQl57NOCqS0QzoWDaFw1afX94/IUrk59dOfPdqaOf&#10;zY5/PTvx5ez4Zw9uftJrDiT9iHMvJOP5eCQbC2SiiM3PxMN16UQ2Gs7FInXxRD4Vv45kkmCo61KZ&#10;fCydCSdy4XQhlisl6orxfC6KosizMETjmU6JJKu5RAYAhUREOSH/AmvBQgVAPBiNBSJgifpwJbOR&#10;ZCYcS4eiOPsfjLh9gJgXScMTMe8An8Pjd3rx4HdX0O0NeXxhrz/iC4AFP+CCtW7YKuEPRT1+P+b0&#10;2RxgPRbMrje5zTZMZzSrkFCPwwBdlTNgd8ER0X8aj6KXEAn0gwOwuWgMLgKUx/3emNcHl9pnw7w2&#10;C1i7QWcz6sw6NTQAzKTDyV+dw6Ty2Q0RryUTdReTgYZMuK2Y7GnOD7U3Lu5rWdzfMNiZHu5ILu5J&#10;ruhLLqpz3N0Sen2k6eNFXbv7WnYMt21b2PHGUMubg23b+ju2dTdv727Y2tvwzkj78wOtd3WUlpQS&#10;K3sblw93Lh3uWDXav7C/tZQKR9zWsMviMKilXJZCwJPzuQq+QC0So8TufEnA7ulqbEsFY06jDf7x&#10;kNMTcrqgzUCDwRVd9OmEf6ivtb+7qZiO5uLBXDSQCvgsGhV0EdBRcNDNSYHbgVKDbiKkVIMHxd8I&#10;IaggUE4iwW0Lg6/DYuhrbwy5bS6T1mPTQbfgcmgdNq0T03mcxoAXyY4nIs5s0leXCWRT7rqsp5j3&#10;NTeEBrqz3W2JtoZ4KRtsLsRzcehddHaj2mszQ9cRCwQSoRAe1I/uF6/jOiPvR6S8OexBkfJ+hxFA&#10;8OnQLwW9cKdYiKywOPmOSPkbjDxa/DdG3m3VA3x2xMhHfRhByoMlGHkU4g3facjRkY+NdjetGGi/&#10;fTli5DcuHrh9yfDGxYNrh7pHWksdpVRrIdWUizdkovXJaDEezkdC2VAApXsNh2GEAj/qcnhMBq9B&#10;79apvQZtwGxoTESLUX9zOrp8oGOguW7lUOfSvtbVI92AVSMdaxZ2EVi3uGfd0p5blvfdugyBiJrH&#10;JWv6N4z2LeosdRVTBCMfshmiLizitEVd1qTPEcB0YaexLuYhYuSXDLT0tWTTQZvfpkoFrIR8Ddim&#10;nL+jMdLdEhvsyCzqKy7orAP0t+bSYfRawu82et0Gv9cU8JiCXkTHo3D4/8LII4l5nyXsMRMB8gQp&#10;P4eQ0xzzYqkg3GueXNRHhMmDJULjmzKxOTUbPED+OiMPDRIA8z14+NMpFNAhw/DBZ7NkIiGACJaH&#10;gYBNp8Fwz2cyZSK+iMeWSvgwfEC/unSw/75bb924dGlXXcltMMl5YniANJswlVqP0+5KlVIHD/kS&#10;sYKwSoWWYORluHw8WCJGXipB2jWEIxErAQRlD4UoHB6n4AmOnseVqhTm6io6nyeBbXlcsUgoFwqQ&#10;rE4thclhC8k1dC5HBGu5HCGNyqLWMoVwt8qUVrMllYw3Nza1NDW3NLU2NSCF0sZCU8wfS0fS8UAc&#10;HJSBwxGA+9qut2Aag8tg8Zoxq0pn15qNMo1DZ7MoTDaVxaKwYFq7WWEzya0aoV7CVJoVdkzvrc+0&#10;rVx0yyP3PPPmix/sev/woV2nTh48d/n0H8f2n586+snsyS/GD145vvfCYaTmfPrkgcsIB69MHvl0&#10;8sg1RNAfQKlcxw5dO3n487EjXyIc/urkka8n8XytuNQMyss6g6cPPX0SsZNztPvNIPjKuVUE507Q&#10;7jcvzoHY5NSJ789M/HRu+i8XZ/5+5dx/fnLhf16Z/Q+CIkeELy5ZA5hj5AGECAnB2s9hjoX/N9zM&#10;yF8+/Rci9evVGZTQdY5EJuh4AM7Io5D2m0Go0wDgJAmNHQIEI3/h9K/npn6GPX9+7n9+efZ/Xj31&#10;1wsTv6BY+EkkAQ+rCHWai1O/XDn1y8XJnwlBG8TjX98zegFwfupvl+B8Tl1n81G1iRsZaP9L4P//&#10;Ddev0g0fia0T3x2O7+HbJDA9jhK34pw1SidLpKgFEJz7mfG/EJiZ+Ovs5N8AZ0/9HYC/sUCXBa4b&#10;cVlmT/0FMDX2I2x7bvpvl2b/8+r5/3X5PEqQe+HMP85P/ePi5K/nj317ctv0oZf37Hn6je33P7N7&#10;y1MHH3lq+rmXDmx55IWRRS8sWPDRxlv33rnpwksvnHv11avbd2976IUTrx26cuTr6QNfnkfZXH+Y&#10;OvXn09M/zZz5y+z0X2cn8BcVk9+fnfjTzYw8YGr8n/I1BIjFOf79ZkaewA3OncA/2zOBmytMHv8T&#10;jn828huM/HVefuL4V3OkPMHIE6T8v0XKz5Hy+3adP3Lwk8sX/nr8yLW9u8/v33Px8IHr4jYH91yn&#10;4wkc2f/p8UPo9hw//u2pk+gXA5Nj302c+CP4YMeOfn304OdHDlwDe+zQFyeOfAUA5/AB9BoAQPz2&#10;BRw46N6d5+C4RMrWbTfyu86FzP8LI//BFGDnttO7P5xB4fAfTu/dNUvkiz6w5zz4uz86jYfGo4h4&#10;ANTBMb5j6/jeDyf3bxs7/MHRI+9+vO+F1w8+/9LUa68df+aRPfes2nn70N67RvdsXnxky6qJJ245&#10;/MDSIw8uOf7IshOPLt9799D+exeMP7527NH1uzeNvrqq//au3II6f86uYpJI7PkkDZ9Or5xHrS7H&#10;zCa1UsVicULheG/P0Pp1t226/e72th6LxY1hPp8vBnA6g/CUEYvlwHc7Iy5HGOCECQ0OBxbE4Inb&#10;EXI4Ah67F0WHYC6HzWPFQiYHIGB3wAOVOe2x9aR9w7lgV9geEDOLBlWAxzHXMj1iWcFm2vfykwFN&#10;zSO3tG9eWWqPyl+7a2TqhTumn1h+5tGFJ+7p2LEmuW2p+5mi4JG0+IGo6FYP/d6k8Kk20wfrG95b&#10;17O5FE2yaHmJMCpkupjVKa04oRW5hTSnhCmqmTfQlDv80TtHtr/2+oPrO2zcRj7p2XrtKwXJb7xV&#10;r8SYz3rJzweZLyVkt0hJWzs9H4443uxRn93SMnl7/UA16T4j5f1Gy1slzev18tfrZR+0GN4vKbdm&#10;xKeGPOODjqN91rER59hiz9iof2c/du2h3j89u+Kb3yy/eH/f4aWJnd2OQ72OE332E13GiR7Lhynu&#10;4R7rO03KQytjZ+/tfLvT/lxa9oeC6qkk7/EY+7k66VNp0X0xztM9tr1PL3j3sQVmDsksIjUmNAv6&#10;I/feM7zl0WXtQ/FCd7CuM5Jq9jX3JlN1WLbO1tLsWrow/djmrt/dXhpNcJZ6aI/UaZ9JSbf32N5r&#10;kW/r0L7XaF1US3rSyzq5PLK7U7C3k7+7XvJmnLejE1unq+zmVXZqJa0Ow5qh5heev+fxZzfd+eia&#10;x166d+UdI3Ud4SXrOrc8uf6W2xesvmUoXfKZHPKVq4aWLe6Vsam8qnJu2Tx+RRm/ukJCR4y8gFol&#10;pdcqWHTEyFOowpoaRL5X48I1tYhzh5m8hEaV0WhSOg3WIvK9FkXHiykUflUV2mFVOX0eiUupEbEY&#10;rQ3F5vrSgpGh9evXulyOZDrhcNlNFuPylctWrFq+aHThkpVLl69ZsWTFSsCC0WULRpcsXLzollvX&#10;v/b6H956++UPP3zr6OEdY8d3Hz+8Y2p8/5mJA6fH985M7p+ZPnhu5sjF8yeuXp649umZr7449+3X&#10;F7/79vIfv7r45Wezn18+/emFUxfPnID60yf3zUwePHfm2NWLKJr+my/OA77+/BwAidt8jij4zz+b&#10;+eLaLFjwr109DdVg7eXz4xMn9h4/vPPg3u0fbn19xwdvv/bSs2/94QWzWlFJIlHL5tPKy9hkSkVZ&#10;OUHE/xsjX4Zrx8N8ory8HKbhBHXO46FoYyabRRDxbC4Hj5FDoiBzdDxBzaPoeDaXzkA8+xznTsU/&#10;sCv4MBgMYqZPrIVJDHzAL6+suIGyiqryKlxVmM4gi8RcuUIEE22ny+r2YKGwNxB0BwMwyYTZtCMW&#10;8oeCXkAk7I/Ho21tLW3tTe0dzQTt3tHe1NxUzGeiqXggmQjHY8F0KloqZhsb6upLOQCsrcunwDbg&#10;eVyLeALYTDqGMrUG3IGgJxT2+fyuAB4aD4jHQoR8PBw3HY9kEtFEJJhLxVOxcDjkm2PkzSYdIVyD&#10;xOWdVkKsBhyzRa/WyJUqqVan1Ou1Wr1GpVLIFFKwCpVcLBbCNQPL43FYHCaby7ouIk+uAsA1Ic0j&#10;1dRUVVaWw/cjl0vFIh6DifQbhEI+n89taKrvG+jHCfcimtNn4UT/ycXP0fHg5G4o1eRvCpYnUajV&#10;DHYtT8gymdUGo1KhFCpVIqGII5HyNVq51+eIRAOJZKRUn4/GgnBL2O02jUZlNhv1er3L5TKbrR6P&#10;7/bbNr/04qt1+fpQOKHS2GUKTK3x+gMN3d1rh4ZvbWwa0Rs9ArGivLpqftW8CnJ5WXU5zFkramoB&#10;tVSkAg8z1/nlZQT/XlFVSbyoAQcWifK5hkKQ8rCKNH8e+AQdDw4swn6UahWHxyW2hVVw7eZVzp9f&#10;VcYXS0w2TK038URSgFiuEkjkAL5ExeYrZCqryRrWGkJKXVCpj6jNcYM9ozBE+HIvQKj0q81JmS6S&#10;Ko5ItWGGAOPL3QKFR6IJsKQOpsTGkKLQeIbUzpI7a3hGpgwT6nwCtUfnSMn0frM7pTWHxErMDxOr&#10;TFMm3xxNFHyhrM7kMWMhqz2GGFUcUoWDyzMw2So2V6PVu/U6t0JhsZndBNtuNmBgPc6A1eRQyrQ6&#10;tUmt0GtVSD6eCJAnSlAmWJ1Zq9DpZUqDVKni8cR0uphBk/OYCiGbXEaik8uZ5HLoFGQ8tk4prSoj&#10;lZFIlfNI1Ir5SgEb5qhJtyNoNvh1KgSN2qNUYFKxScDTcVgaFgP6UG5FBZ1EAnDmkxjQdVaSlBxK&#10;ez5Wn/KlfMaYU5XAlGmbIu9Q12GqvEVWb1c1YgoAzsirWmyIlG+ySMB2OlVdLmWHS0Gkfu3yKNvc&#10;8hafJmFHZC2uWoMYebFYSzDyNQxBJV0wj4J4+XnVrEoymyvUqHQOtd5lsgVRJgCVS67yaPRBizVp&#10;taUwOyLlER2PJQiG/WbafQ7/xsgDoCahWmOzRzAHFP6TgidUa+a4eAJzjLxG6zNb4iZzRKcPGE1h&#10;syVKMPJavVdnQFLyUNnujPmDOdgP7Nlk9FnMAa8H+qOBcDjf2NibiDfEoiVfIAtH0eg8KLJe7ZHK&#10;nAC1yq2W29VKTK5yCFUOvtolVLkkcrtIYuZyNDyBViDR86R6FCYv0krFRqXUopVb1VKjmCOxaoz1&#10;6YzThBKN2q26hYsG3R67RCrQaZVqmdikkNmVMrOAY5ewnTKuSyuxaUQKCUyg2WIJj6DjBSIkIAMQ&#10;irgIYh4Xp+AJtl0k5rE5dLBcHhMsQawTmGPkYStYC10hmVKZSseSqSiPz6LRyZVV85ksqkotI/YD&#10;24JFKV4FKL+rVCpWKuVIDR3XOKutJUP3R7zvhRGlChddgQ8R602wyeDAeEasIsYhYviBDziwCj7g&#10;4Gvo1SikFaWkQBtWIR15RlW1gse9Y+2a21asGGhrLcSh8/PCwBP0Ob02czER62ooLRnou/OWtfdt&#10;2rhmyaL+9pb2plJdOh7yuzzQ9WMmzKJH3DFm8LlMAY8l6LWCDXtQsHzYZfNjJrdZZ1ZJEz5PX0vT&#10;UEdb0u91mY1Wg9ZpgeEChgWUIE/IF/A4XBgm4QNnDudcXVVRS6nhMKhysUDEYytlQofN6LDp85n4&#10;ow/dt+WezclIUCkWA9RSqUwgICQL2CwGnjb7eoz83HWA6wMOWMIHC8M/WCisxCVr0FWthitFhTEe&#10;D5ZH1DxcMrj4bCaLy+bAl0eHO7OWxqRQuHS6UiK0m/W5ZLihLlXMwsjrDrhtJq0c+hmVVGTSaLx2&#10;ZyIUK2VKbfXtPS39Q93DNr2NS2dTyiksCotJZgKUIqWILQp5Av2d3X6n22YwEAxjIuxHaf5MWo8b&#10;0+uUEjFPrZHBPwmjlcWqNxrUVoseLjsi5e0Wl83kt1vhywIEHDbkwMBst8C18jjNboch5LXjuth6&#10;p8kAz5heo+v1Z165NP7J1NGrhGrB2ckvZ05eXbV4Q8gRDjq8MJ+I+z2EWEcu7s/GAsmILxMPF1Px&#10;QjKGfkIRD6djoTlkE9FcIoEHzsfzkUQhliklcoVEtpBA0i6pCAonL2Xz9bm6UrbQkC9k4+liJofz&#10;8jcyoCYyyTDsJEMw+Hj4eQovT+WTadhtMZkB5KKxTBjR4rloAhzYM1zhVATJxczR94kQimePB8ME&#10;wI/44IHKG3B5XCZrwO7yY06v1Q5OyOkJOtwAjVgGgLWpYATOGWzY5c1GooUk4uIJ5OPRTCSUCgUA&#10;QacdGrDbYgJYtWqLRuUw6u3XMw8jatiNGeEuSMc99dlwSwlJr3Q2p3paMr2t2d7WfE9Lrr+1blFv&#10;82B73bKBliU99YONsSXd2UWtseUN4dsbY/c1JO6ri95ViNxejK7LhtYm/bfHQpsiwU1R7+oAtjrq&#10;WxL3j6SDI6XE6oG2FSMdqxZ3L1vYgSdf1UV9GHzRKhEf+kSdTKIU8nHVGplKKINvtr3UnIumXCbM&#10;Y0EvJMIud9TjDTgwH2aB1luXCXd31A/3t7U2ZjNRf8znhqknptWo4RG1lsogk5nwNIz/hAXdnuiG&#10;Qfx7DR4t/y+oKIeORSOXtDYUXGaDTa+EHgA1Pys0Wq3NrIOmC/2G14X0r6JBBxy3mAsno85syp1L&#10;ewo5b1dLsqmAVGsSISuhFeMwaRA/7nbC2f4bI++xI4F4n9MCFQhGPuS2zDHy8YCDiJH3u+CmQMld&#10;8VSuN3PxRMg84uIJoFM1a+G0wRJ7gKuK9oO/ZUwG7OmQMxt2ZUKOxmRgsDk/0lbcMDqwfqRnzWDn&#10;uuGetUPdqwc6+xtyvc35rsZseynTnE80puMFeLYO+hNed8zlSvl8mUAg7fdHHA6v2Ri0mBMuZ9hm&#10;TXtduYC3ORVviEcaEqHGZLi3AUnZLOpqXNLbsrSvdcVQ26qRjtULOteP9q5Y0LZ2SffaRZ3rFncR&#10;sfO3Letfv6hr9XBHX0OmPR/PBZ0ZvzNo1cfc9qgLi3uwpM8RchgiLlMu4lrQ3bh0sHVBd31nfSIb&#10;tgcwdS7iaM6FSklvMeGpT3taioGu5mhvS6K/LTXQkh5ur+ttzmUiTvhG/G6jx6X3e03gBDxIRH4u&#10;s+vNqjUAKCQY+blI+TlePugwzWnKZ8IeIlI+F/U1pCL1yXAxHqyL+vMRHwGCkc8EvTB8ZEKBCMxE&#10;TAboZhUiEYwgXCZDIuDLUCZwtlQoAPBYTCmHy6ZSJXyOmM9RKsTQo0b87sH21ttXrrxj5cquulII&#10;c8Cjgklr1GqMSDVeIAVHKlEqFVq5TA2LGrVBgnK3EiVIIx6sBNeLJ4LlYS1RPrcKCvU6G4POl8ug&#10;0MDnycQiVWU5vVDXnExkNRodzIQwzAF7rq6qnT+vklrLEvBhws6pKCfDaCwSKmHb8jIK7D+dzNQX&#10;S/lsLhlP1eUKTQ2tjWDqGrtbenrbetvq21qKLa11zc25RgD0t5lgPOzw+SxOPNuH2SjTWVUmi9Jo&#10;UZj8Nl/QHjArTSaF0WvxuE0emwbTSPRKoYZPFzGq2VyqSCczx3359lL/yoUbn3jg+Z3vHTm4c3Li&#10;0KXPL/z05aVfL5/+bvrYtVNHPh07cPnIx+cO7z5/Yv+V8aPXTp348tTxr/GUnijsd+LYt5M4HX/6&#10;JiJ+LmXrHJ/+b7iZqQQQ1f4PuFENJeQ8M/HT7KlfLs78/dOL/+uzC//r6tn/vDzzjwvTfz13g5QH&#10;SzDyqATP0nkzbmbkbxDT13EOT4gK5eBcnPqFkHwhMrv+Gx2PIq//lYsnQPDOBM5NI6UaAoRqzcWZ&#10;v56f/gX2c+X0fyC1mYm/X5xAgjMXJhHDDqsunP7l0jTC5alfL536BQCngR8al765znH/FWfkf0aK&#10;N6d+Apyf/BHlib0hfP9fMff//huuC+4f/5Fw4NKhCPGT39/Ey1+Plz89gTAn8EKkq70JiJcn2Hbi&#10;hwK4Vs/1XxVcPP03AJEAgPgNwYXZ/zg/84+Zqb9MT/w4M/XLmVM/Ay6c+celM/9x9fTfr53+64Wj&#10;X0zvPDP+3tE9v9/64ZMvb3vsuVc2PfDmHQ/uePDp3Q8/s/+R3765dtOu+x87+uzLe555+Y37Xjj0&#10;2rGzB78+d+L72fHvJse+nJ78dmb6z7PTP8Ox0IlBM5j8Af1oY/I6I0+Q8gQjTzSqOUb+ZlYd/P8W&#10;Nypcb71zuGnVdfxfGXmClJ9j5Od4+ZtJ+UM35GsO7rt86fxfThz9fN/HF+YYeVh1cA+SrDmyHynV&#10;gHP0wGcnDn8xfuzrk8e+IYj4ORCM/PHDXxKkPODYoS9gESyUwIY4v38JDg3ncGT/VYKU3/3hzA48&#10;ayuBD+dU5t8dJxh5go7/aNv0zm0oTeu+3WdR7tmDVwAH917YsxNpx+Nx8f8Ewcjv2Daxc9vJj7ed&#10;PLDt+JEPDh17e8f+Z1/4+LFHpl747diT93y0cei91W0fbuj58Ja+jzYO7L5jaM9dQyceXXHs4aVH&#10;Hhw9+fjKyafWHH945YF7l+y8beHrq7pvbYoMxm1r29KNHp1ZQHYoeBJ6Fa2CBHNA6PFptVQBjy8V&#10;y7Lp3Ib1t95z1/2LFy23Wj1arTUez4dCKfBdrlAwmHQ7IwQpT9DxBDtvtwctFi+qY3H5bOg3l24k&#10;bRizueNGe9BkdXoc9oTb0hpzD9WFOsJYQi2IShi22jI7k57SqvMW5emP/jBUZ3r4lub7Vze0BcQP&#10;D6ZeWVJ6rtP9Up/riTb9bXHqplDl5mDlrY7qzQHW7d7aLRnhAznBhhD7ifbg5kIgUltRUoqzSmFE&#10;wi7Y1AEZGxPSrGI6az4JngH2b31579vP7n3tsZX17iZl2UJD+e/qlL+JMp4LUl4KUV4Mkt9I8H7r&#10;Yb5RUH00Ytq2SD/7YNP5h3oWsEi3achbWz3bu91HViQ+GsDebTO8mOK9V5K+kxPu7jB91KI/uTh4&#10;YUN2T4953yC2s9d0cKHn4yHn3kHnkYX+Xe3GjxqUHzcqdxfEk0P2Q92Wrc3avStiE1s6px7qH7+/&#10;d9uSxFMF5aMF2eYI86mS8oG0YGOY9c7G4r7fL9u0NNrVYH7ovkWPP7Z6w239/Qvq4vWuaMlZ6onn&#10;2vx1La5cwVzM64c6XLcuTr780MgjK9J3d5tCZFKRQuqkkhZzSZsNNU+HBU+GhI94pAPVpN/HRYcW&#10;OLY2MT9q5byZ5t2lIb3caF6qoyTJpKyU35MIrlnc89QzdzzyzO2/+cMDTz5/3+BoS2dfvqU93jdY&#10;WH/rou6+YrEU9Hl0uZTvgc3rNWJeNYkkppJ51RUiapWAUsGpmiemVcsYVJTolUqTkmsF1dUo7yuF&#10;goj42lqwwhqU3BUx8lQqrIVViKmvqYFVRGZXFYfJrCznkKvhaaOjuaG/u+uW9WvXr19rMhmaWho1&#10;OrXFZl40unDl6hXLVixdtX716vXrlq1avXz1mkVLVyxaisLk192y9smnHt22/e09ez7Ys+f9qckD&#10;42N7Th7bPTm2d/rkntPjeydPfjw9ue/czJEL545fujD+6dXpr744d+3TM5fOnTw9eXDqxD7A6ZMH&#10;ABPHds9MHrx4duzqxUkCn1w69dmV6W+/vPCnby5/89WFLz8/C9t+/tnMJ1emrl4+9eVns5fPj0Md&#10;PFh++tOrpy+cnTh8YMfBfTvee/PlbW+9/tj995gUchGNphEImFUoMxxMugk6Hj4EHT9//nywMAGn&#10;4oGGMP3n8/k8Hg8m9GwuB8BgMZlsFprS06gsDhscmKEzWShbHI3OJKh5IlgePjBbR39YLIJ2h0XC&#10;oeNh8nAUxIbgk5eqKhQPTTCu88vnAapqyukMModLV6okCqXY53eGwl6P1x6J+mECCTPxkN8V9Dn9&#10;bkc06MsmY/lcqrmpobe3u6u7rb2juamx0NhQ19ba0NJcKtUlESmfjEQj/kjYF48FM+lYXT7VUJ9v&#10;bakn1OQJBXkoTKeiUCcc8nph5wF3MORFkjg4F0/o1xNSNqlYmKDjAx5n0OsCEBr3Hrcds5nsmBnp&#10;1TisXo/DbNETCvJ6g1qtkWu0CrAqtUyrVRsMOgJ6vVYul/L5XIBIJOBwWBwemyfgMtkMKr2WQiVX&#10;k6uqaipJ85CYD5VKodaSxSIBfBt0Ghm+Cjab6XI52ttbG5oa0/DgGY3FUulkPgtI53O5YgFA0PGE&#10;A/9tsb5UKBXrYNUcI8/mMkRSnkorczhNRpNKo5Xq9HKpTKDRyi1mnctptVj1/oArGgvE4kHMboZ/&#10;w2w2Go16g8FgMpncbm9vb//Q0IhYLGXQOVVV0AaUTLahlqYnkUQkkoRM0euNUbMtwuRJympq5lXP&#10;I5WTSGWkcjKifMg0JsxkK6pQ+rMaXCweUImHxoOFcoJtJ7h4WCSIePCJPMWwCnHxSCkeyR7BWolM&#10;yuWjX16ADxathbZdRmJwuBqDUakziuQqsQJJ79LYPAZXwOJLaxlCnkin1HhEUjtHaK2maeaT5dUM&#10;LZVrYuI68nS+jSNx8eVei7soUgUYAowhsHIkDrAUnqmSqa5gqcoYyiqOli6xVrDUTBkm0Ho1WEKk&#10;9SmMQanOo9B5RQobk6Nm8VQanbOlfaCu2JlMNyUyzS5vRm8KUWjyaoqkplZKoyvpTEVZBYfL1+h0&#10;ToPBqZIbRHyZTKzSa8yEag1mcYFv1FkBRLA8lOvUJoPWopLrdFqzQWdWw4xIIFYLJAoOR0ynyzks&#10;IYNi0cq1MoFJKzdplQa1POjEjBoFtaaypmJ+bVUZrbJMxmU49WqzVKRg0iTkSoC4qlJYgd6Cskgk&#10;Js7CM+bPY5bNZ5WXcSrLOBUkVgWJXUNi1pB0Mrbfrs5FsbhbE7RK005Nzq0tuLR1mKLRpW1wqOvt&#10;qja3vsWpbrTJm+3KRrO02SptxeRtdkWbQ9Zql+KQtDilDS5FCub9EpTZlUKFvkskEKhqazmkMnIV&#10;jYdi5Kn8GpaYVMUsr2byRFq13qnWu4zWAHyJhGoNwGxJ4GHyiJRHdPwNRt6Cp28lqHkzHixPMPLg&#10;EFw8sTinWmOzQ2GIUJi5Qbv/Ox0PIFbBTnR6JGFvNEX1BkTHE9S8wRgiuHWdwWMw+dzeVDzZCA5s&#10;gtnCVkvQ502PDK92uxImo08qMQFgnzKFVaFyGEwBjdYnVzg12oDJGNLJHRoFJlPaBUo7T+Xkq10i&#10;hV0stfC4Wr5QJ5IZBXIjX6wXiPRSoUkutqiUDpFQr1aiX3sXshmP0+xxGl0ufX1jOhL3yZQCtUam&#10;U8lNKoVVqTSK+A4Z3ypmunVSl1GukLAFAgZidkWIkRdJUIC8UIjU5AFQKMTztQpuyMTz8cyu4CtV&#10;0jmangBRAdby+CzoDcmUSugZYVoN1WBVeQWpsmq+XCGeY+ShkGDkeTwklaNSKcCBLhL6jJqaKrAw&#10;aBH8OwxaMMbA6EIMKhQ8rSuUw2CDCLLqamLsIcY2+MAq+MC2sApfpNXUUKD3qSEjbrqmqrq2uopa&#10;XiFls+7dsOH2lSuXDw8VE7FY0IuCr91YxONszKR6mxtXLhi+Y/2aTetWb96wbu3SxX2drcVsEirY&#10;rQaci0fx2m6HyW5Rexy6SACxbIR2RNhlC8GubEarRh51O+tikXQ4YFYr5HyuXMS3GQxWo0GnUkoE&#10;fIlIDM/HbPx3Z3DC8CHXVOHCNSwprGYzFFKBUafELFoYFzdv2vDolvvgCQYzGjUypBWjFIsJNWEW&#10;E8ZeGLvREEKMx3A14AP/L9hKXKyGuCBQAj5xDYkS6JCrKOQaKg0Bj5TH37Iza6pggcqg0Bm1VGYt&#10;g8NgSvlCOKhWIfE5LelYoKEulU+HssmA3222m7VWgwYe+g0qjdNiz8ayTXXNrcWONUvWd7d0S/ni&#10;6nnVlHLor8lClpDP4LMoLLlQmo0ne9s7PRimkUswk96sU8HYDxfW7bKZzFqVWgpPCWIJNC0OtGGt&#10;TgEDltWkJRh5h8Xgg47SbPA7zCge2Wbw2E1eh9ll1wd9Nq/X5MR0FoPcixmhmsdo9RqdH7z03o/X&#10;frk6+8c/XvvHhelvPrvw5/OnPu1s7PPbfF6r3WNFWTSdZqXdKPfZdQGnAb7NZMgT8tqDHpTBCsFn&#10;DweckaALAKcaC/tS0VA6Gs1GAPFcOI5T54lUBJ5n/LFAIBOLwdpEKEJovOQSCULvBefQQ/DvEzYb&#10;j2disIog0wPJQDAdCmfCEVwtB0Wso/1Hw/hRooisjyfrUplCOgs+AHwoyeEK73AIfG/ouPhBYat4&#10;PpZMBsJhlzfocLvNNqtGj+mM4PsxZ8IfglVxXxAsVGupK6BEuJFQNhwkkkl6zEaXUe+1mOw6lKMV&#10;fJ/V7DYZADBXSwS8Qa+1lI91tuYB3e11A72lBf2NC/rrFw81jQ43LxluXjzYONJT39uaHWyvWz7c&#10;iWTfO1qXdraOdjSuHupe3N003FpY1Fq3vKW4ojm/uCE9XIwP5iL9Ce9IwDMa8i9KxruDvqFUrDcZ&#10;6cnFB5vzq0Y6lg23jA41FLMuDyb32pH0OTRLuVBo1euVAqFCwFMJReDY9ZbGbLGYzFk1RvC9VvQ7&#10;gIjbA1c44MC8NnM2EepuL/X1NMC/kEsF65JhuP0xrU7C5EqgZ6IymBQqjUwhV+IZXNFvTirQ7VKF&#10;Hl7meHkoAcA9CHduMhqKBD0w/oa8TrtRDUBZVa3QSxgxswGs02b2OGzQjficNmhR0G8kIs5MzFXK&#10;+psK4WLGl0u4fA61y6ICeGyGqM8R8bjgbIkWFfH5Qh5PwI1+beO0GuFOxDO7mm6o1iDmN4yrqYR8&#10;NvhqCEYeamImnQ39wu6fpPx/y8hbdQrMoCIofgARIw82GXCmQ85cxJ3w2XJBR2chMdCUW7ewd+1Q&#10;9y0L+m5fMnzHsgX3rl6+YfHgaH/bcHdDT3O+tZBqyMQLCRQjn4FW7fWiAPlgOO52B202LzxbGgxB&#10;zJr1++pCwZjDXoqGGhPRxmS4PZ/sqc90FVNDrcUFHfWARV2N0E5GextXDLWtXty5YQWSsiGwekH7&#10;mpH20e7SSFtdaybcnA6nfVja5wjbzOmAh2Dkoy5r2GnEk7s6hjvrlw62DrTlm7LBTAgL2jUEI19M&#10;eAgd+eaCv7sl3tuSGmjPDrfXAfpa8g3ZUDriIhh5n8foderBjwcwwBwLfzMjD85cgDyCSx90I4sv&#10;msIeLOZ1xH3OVNCTjwXr4qFsxI+L/AQAubA/G/IBwJkrgZsRbkn0qw4Y5g0GtVQKPT+LRhVyOQAY&#10;AghGHgolbI6ExxPz2Gx6rVTCR68wbaZUyL9+dPSxzZsXtHVGnW5MZ5YJpXQajOYqPk/MpHPEQhlM&#10;UsDqNEYpPEArddIbMfJKhU4h1xLR8RKkAo/odYlYIRLK4JhgoaZMqmIyeFBHKIByJYctnj+vZtHC&#10;FeMnpy9durRjx4fPPPPM66+//vgTT919z30LFi6G45JIFRKpSihU0unC2loegwEPgZqyMqrT4a2v&#10;b+zu7Glt7mhubGsstTbUNbXUt5WyTfX5xkKq2JBrbCm2tpZaO+vbW+uaB9r6W+taGjP1hXi+mKhL&#10;BRIBzOcyOjwwFBjtFq3FCg/SKqNWpgVrUBosagP0Bk6DHR73Ma1NL9WpBTolT8OvlQioMo3AEsJS&#10;TemertLIhqX3fvTmocO7zpw+/tnVmR8+v/DrF5f+Crhy7pezU386e+rP56Z+ODv90+zUj2cmfkDC&#10;MuN4nkw8tppg5OcAizez6oia/NcA+TkQ1eaUauYK5xanxogwbYSzU79ePf8/rl38fz49jyLlEec7&#10;+QsR8X1u4uebGXkCN5PyN7PSc1w8gCC1iUXwCR15wHW2/QYXTwBKUKD6vzLyBIhsrjeD4OjPn/71&#10;3DS+7fiv50/+DXBh/O8XJ/5xfgJx/XiM/C94jPzPlwA4I4/v/6/nUMj5P2an/kGQ8oi+n/zp/MQP&#10;KDHs1A/nJr+fnfz+7Kl/YeGJ/4vAzNj3/x1+ODv2M2B27NezJ3/5J4irhJPyNwHJEM2c+uHM1D8x&#10;M/0jgbNnfv6vOHf65wunf0XAeflzN72fmJ74Ec+5+vPsqZ8unIGSX2Ymf7x45i9IwOfEnz6b+vGT&#10;U3+8ePzTS2NXZg7NHvvw6LaXPtj24tY9r+088NrusbcPzG47sf837752xxOv3PXE7zY+cuDVw7P7&#10;Pp/Y/dnF8R9nTn5zdvqbM5Nfzkx9C43z+tuCqb/MTP00dQrR8QT7D7geKX9TllcCN7PqU2OwiEr+&#10;DTcq/EvrxQGFP9xY++91/g+M/BwpT/iEdg1Bys/JxB/ae/ngvsvnZn46dvgzcA7tvwI4uOcSrCLo&#10;+KMHPgMcO4iEpJCE1IlvTxz5auzot+PHvzt18s9wh06OfT9x4k9gTx77I+DEkW+OHfrqyIEvDu//&#10;HOzRg5/j+0H5YMfwtMxwArAIh0Bh71untr07QeADXFAeRcq/d11KnqDjd2w/TRD32947uWPbqd0f&#10;nd6zc+bjHdeF4xE+mNi9dWLHVhQXDxVw4Iz81rFD244d+2Df8Tff2/PUk2/euubje9Z/eOuiZ/uz&#10;j7b4Hm7yPdjkv6fkvrfec3+z99GuyAtLCs8vzr66quHdW7s+unP4wJaVOzcten60+aGBQn9QN5Kw&#10;LauPLChFA1oRzPVKyQCM71IBR8LneJ0OSlU1PNKU8nWLhhbeftvmdetvS2cKSpUes3t8/ggMzg5H&#10;wO0KAVzOoNMRcNpDBEGPB8ijGHmv3e2zIYFEu81ltgb01oAO85swF2azBGyGOp91MBfqijrSBpFP&#10;XOkTVWPsaiePUsKk+/5w78Prir+5s3V9r2c4Lr+zaH2iyfXbRtML3dY/jHp+N2x6vk/zYpfmwZTg&#10;sbzsoTR/rWPeLd6yTTH2fXXmFT5thFqW5DMiAnpIyspa5F4FG5MyjcJaEZn05Obl7zx7745XHt73&#10;+qO39aXX1TsbZaTb/JznC4qn/dUvhapfi1S+4CY9YSa9lma+28V7tZtz5pHGmYf6O6mkdVrmy/Xu&#10;fcuLf3xx3d7ViT90aP/Qrny9Q/p6m+y9Tsu2HueeId+OPtu2Du3Rxe5r9zd82KnaP2zZ3affP2A5&#10;OGD9oCTZ26GZWuh6M8V+NS/dNuw7/dSCw48P7L6ve/LZlWNPLNp/f/dba9NP9JjXxxgrA+THerAP&#10;tnRt/d2i3z4+cOe93Ss3trf2J5MN3ljRU+xMdQ7XldqDjS2u1mbz4h7nfavTj61JPLkievCZBc8t&#10;C20qiG4J8/MVSBC/RCI1kEj9DFInmdRLJXVWkt5sNO0eMGzvEmzrED/hpy+Tkm7zCRvFZUYSqTfo&#10;Gm0vblwz9OYbTzz0yPonH9/81GP3DPe09Xc09XaWsmk/5tBJJAwWmSRlVgjpFYMd9Ta9spJEYlEq&#10;mNVlKDqeUsGrmi+urZJQyYKaShGZIqwhS8hkGMKlFIqoulpBoxE+sQjglZeLa2qIRaiJAuqrKziV&#10;ZawqpCMvZjLam+pXLBm9Zf3a1atX2u02X8ArlUvMVtOtt21YunzJilXL19yyft2tG1asWbvmlg1L&#10;VqxesgIJyq9ct+q2TRve++CNw0d3f/zxeydPfDx2fDeyR3edOrF7auzj8aM7Th7fOT25b/LkxyeO&#10;7Dx5bPfRgx8Cxg7vAJzY/9GRjz8AHN2zbfLYntMnD8xOHgZMje8HzEwdPj+DFG8+++Q04JMrU9c+&#10;PQPO1cun0OLlCcDnn5yBwvNnT0yfPjw9fWRy8uDY2P7xE/u3vfv6g3ff3lbIS5h0eMBiVlTQyDXl&#10;5eUEEU985s2bVwHlNJpAIOBy0U/keTj3AbNuNpvNFwoI1RoGi0muRfoiPL6QyeLQ6EwiKJ6g5uci&#10;5Yn5PkHKw67Awk7mCqlUKhxr/vz5hDwOfviyefNRGPS8MlJZxfxaWg1MsXG9GqXVpovGfMlUCKav&#10;sXgQEPC7YKoS8bu9Dls8HChkU9lMorGhAGhrb2pta6xvyBdLKBYeUCql6+tRHtdcNpFMhBPxUCYd&#10;I8RqCEYekM8loTCdikYj/lDQE4sGgiFvKOwLR/yJJJKMj4T9AEIhJx4L5dMJmFIFPE633QqzJ7Bu&#10;FxYMeAgpefBdThs4sGjDTE7EG+gUSglAqZICNFqFSik3mww2qxm6JoBWoxLwkQ6QUMjnclE8qEgk&#10;YHPhatOp9NrK6gqY5c1H8iskmM3xuGz0A1R6LZfDqKXUVFWWRyKhpqaGNFyFVDKVy9fVNyRyGUA6&#10;n8uXinX1JbC5YgEssUgw8nMx8ki1RqNTYg6LH3pUl9Vi1eoN6NKr1FKX20aEIlqseqvNAFc/lY66&#10;3JjBoJPL5dBQVCqFVquOxSLw4fJEZDKrvIxJKuNRGFaWOCxWF3jyPFuUprD9VL5zPkVCqqDOgwkr&#10;pQox8hXzqmm1ZfBP0OkUOo0g3wFlFeVVeH7X6psSusJagpeHVkIA59mh2ZRBZbCkeSSCsgeHw+MK&#10;xSJopkQh7AHs/MoKGout1hsMFqvGZFLpTQKpgsbm0Tl8Fl/M5MrkasyCRWVKJ1tg5kntZJaewjYw&#10;hTaCjqewTSwRxpO5hEqvROUHv5KmpvMtUI0ustVwdJVs9XyqHHHxElsVR8tXuaWGoNISVRiDGmtU&#10;ZQyZHAm9NaKzBFU6p87ksdnDiVRjMt3scKe8gbzHX6fUeCRyexX0SGQJm6upqebJZCbMGkR571Rm&#10;Iq2rXmNWyrQWo92osxLR8QaYTpgcZgOmURrAh1VQbjTYbGanSWvWyJBqjZovlLFYSh5HK+GblBKD&#10;UqxTivUqmUoqBNjN+qpKaF2k8nmkahKJW1slpJGpJBT5DmCRSBwcvPko16uIUi2hURRcpl4i0PJ5&#10;FonEo1M71AqTWmwwSKRKRrYxuOyWvq6hfCpjzSUtmaAu59WUPNpWn7HJbWh0alq9hhantsGiaLYr&#10;myyyZqsch7TJImkwieqNwoKR12iXFB2qDHpAkNEoLBpNRKeLOXwFnSWcV1lbRRNU0PjVDDGDp6qo&#10;4ZRXsngircbg0ho9RmtApXVr9H61zidVuEzmGCElfzMdDyCYdyL+nSDlAURoPFGB4OXBmYuRN1uD&#10;YO3OGDgAKxbGyXQiav66xXl5XDIeV6rRG8JGU9hqi8OiWuOFErwOVPBBzUAon8m16Y1IVh6zhe1Y&#10;RK9ztzQPEg7YUDCfzbdDTancptK4VGoPDp9MimmVTo3KLlPahQpEyiPhGoVdIrMKxQaBSM8X64RS&#10;g1hulsig2ZhEfINIbNUY3EqNVSiSZdNIpUupFCbTgWjcMzjSbXOYhCKOTqs0aNQ6qQJTqzGF2MCn&#10;u3QyP6ZTQGPkUpEeuRi6fZ5EJib6KT6fS+R3leJZWEW4ag10c4TD4TIISh0Ai3KFGKpBZb6ADeUy&#10;uYjJomp1SqgWiQZi8VANuaKquqy8ggT1CU4fgJRtJCKZTCKVooOKxUImk87hQHuoJZOrwdbgqU4I&#10;7pggkRFjjXP0YGG8mWOxYeABH0rAh8pQATYEvxLP8kom1xIx8lCCGHmUg7GqtqzcYzY9cvddqxcs&#10;WNjTnY2iqGe/x+51oWjrZNA31NW+bGRw07rVML4+fM/mLZs3rV++ZKS/u6EuEw7AuGAwG6BP0Xtd&#10;Fp/L5HEYAh5LNOjAFR6wkNPqseidRg2mUwYwq89q9tutFg18LXyZkGfWa+C51Wo0CLkchUQqEghR&#10;Zg8ayjqL/s0a9DIWBgMBh8ll0vQauVYhCfkdLpth6cKhJx/Zsmio32k16ZVKuVAoFQrEfAF8HxwY&#10;hfEweehx4VIQ7yeIfYJDMPLwgVF5jouHq0T8XA760kpyDcpPWY0yfsCQD0M5eo2BM/JMOotBY1Kr&#10;a+lkGpfJQjoJQp5Ro/C7sFIuUZ9PNhaT6bgvErDbjGpcAcOoFEudFnshVUhHMh2NnYsGFiVCMS6N&#10;S6uiVZGqqJVUPoMv4Ur4TK5aqmytb+xubQ263Xbo5kyIPAr5XXbMZLXojSaNGr34EcrQWxyuEtqt&#10;XmXSqxBlj5kdFoPXYXVajW6r1u82u+169DMFr9XtQFrPDkzt95qsRgUeYuzw2zC7xvD0/Y+f2HPi&#10;4/cP7Np2cNfWA7u27juw83BzoVkrUYacLvje/Q7Ym9ppUfidOi+mtRvlTjP8U1oEi9ph1ThsWrtV&#10;g1nUNjOchsHjNPucNg88JVhMHovVZ8MCdofXZoESAj4nBo8ygDCueh8L+gJ4is6o3w+LyTDi38FH&#10;ZKvXF/Z6wy43IOL2RL3udCgMNu735pLROvyNESCfQvLusGEmhrTdUZB+MlmXuk7EE8jEI7AWWdxJ&#10;BoLZSBRs3OdPBUOwczhJOBwswiGKyVQCuiunKxUKhFwOs1oBzdVhUFs1cmi9LpMWAIt2vcprNfgx&#10;JEuaCftSQSSjUUzE2ku5ntbiQGf9YHf9cG/j6HArYOFAA2C4twgY6Sst6K8f6anvb88v6m+5dcWC&#10;1QtHFrS3L+noWNTaurS3B8lDDfXDxKCvub6/pdRRzDTnoi2ZcEPE1ejF2kLerkyiPZta3t25rLdj&#10;UVfTgu6mZSOdCweamosRp0UWcOgSfswgF8HNZdJo0E0h4CrEArVUCvdILpEppfJmFdyMSK/Gjznh&#10;Hw84MLfF6HWYU1F/e3N+qK8Zbut42BUNuODGt+nUGrFECPdTLQ0Az9PkyorK8gr0Jo9MQS+satAr&#10;PYKRh+ed6upK6Fegy4IOTcBnZ9Lxpvo8lVxh0iphV9Co4I6wW8x4pkoj3PUAi9lotRhwclwHB40H&#10;HIBc3BsPYFGf1WaSOaxKt13rsqjQ+yS7yYdZk0F/xAd3mT/k8wY8brhF4E5xWXQBpwUAXVAQz+yK&#10;AyURDXvMcFMAfDd05Odi5G1GJDSEjg53HAqWR8I10JVhFi00acyksRuVXqvOb9UH7MZ0yB332RN+&#10;FCmPguXhFnPoYk5jcyrYU5dY1d++sq/tlgV9t40Ogb1jycJ1Q30rF/SMDrYNdzb0NNa1F7JNmVQ9&#10;tNVwOOXzAZJef8zlSvv9uVAo7fVm/b6Mx5vz+bJeb8rjzvi8TZlEIRZqTEdb6+L9TfmB5nxfY7a/&#10;Mdtbn+5rSA20ZHsa4iPdheGuutGBxpXDrSsHW9aNtC/pKvYXE81xf0sqnHBbEm5bwGbI+Nxg4x4s&#10;iBlDDkMqgAH6W3OL+5q6G1PFhGdOtaY+5ctGHVDSkPPlE1hLMdBRH+1rTQ+210HN9mKiIRvKxjw+&#10;l8Hj0Pk8MDHQgh8NIkYekAjaATG/bQ4oF67PivK7OhEpH3QYoEvx2bQeG3p7BF8ZjBEA4m7KRQNg&#10;CQr+Zhb+5kW43RAj73G7zEanEfX/KNSHyRBw2DwWk8Ogw2gCPgCarlomhruASSVLRVyDVgGdZGMu&#10;09fS/PCdd65dNBpxenkMloQvVqDErQqRQCrkSwQ8MTzvA/CsLjIpHiOPC9qoFDAE3WDkxSI5YuFF&#10;EolEJpXKZbjcPAD2I5OqJWKlWKRgMngmo+Ppp5793W9fMugt77333qZNtxUKhd///vd33rW5p7d/&#10;0x2b33n3g8133QfjSU0NzCFFVCqfx1NUV8O0VEancRx2TzqZy2UKDcWWxlJrfb6xsdAMfUMz+NmG&#10;5kJLa6mtMd/UlG0sJgoN6cbWuraepu6OUnt7sQ1sS76pMVOfjWUBiSB0jGmwEV8oGUr6HB6XCTMp&#10;dYQMvVVtNitNVrUNYIF5ks4bcSZ9lrBN7faipA9xhyHksSRykfbe5qUrF9zx0N3Pv/fa/rGDF2dO&#10;fnVl5oersz9fOffLpZlfzk//ODPxJyKGeurEH6fHvkPB1Dh7i0pOfkcUAsDB8d2p/y0jj6KVCXp0&#10;jvfEC7+HQoKUR5H4k+g1wOypny6f/fun5//nJ+f+BxEjfxZXksEVYBAQL/+/ZeT/PUx+joJHYu64&#10;wDpi53FVd7BzO4FD3Iyb6XgiiJ4AwcLfFEL+M0HKnzn1I5w2WjX+C86D/xUAzuwEEceNjnv2FBya&#10;ADof+EfwtdfVYJAgzORfLsJRYC0RI49O8idEx0/9ROwBzn9mAifi4SqdRO9ICP/fLGLeT1zH6THC&#10;/kDY6/I++I8ebmCOjv+esDgX/+fZ0z/Nnv7h/Oyv52d/Pjfzy7mZn3A6/kdC/v7sFLqexLUirgDB&#10;yCMBn9m/w1qCkZ+d+hG+1otnfv109m+zx765MvXnT8/8cGH8q8un/3jp9NdTx6+cHvtsbP/5E/vO&#10;nTpw8cLRa9N7zp/Zde7Yuyf2vrZn7xuHDr57avrAlzNH/nRh4qdzk9/PTCJGfvbUDUYevo7pv56e&#10;/mV66sc5Op4ACpa/ERoP9gye3PUmwh21vRv4080WX/svTfcGrm94w0eFRLsF/F8ZecIBzDHyc6T8&#10;0QOIKz+09zJc88MHrh45+MnRQ58e2Htp/+4LsPb4oc+RavwNOn782NfoEHB/nfzz+PHvCEYeMHHi&#10;T4Cp8R+gBOVVxtcSpPzRg1+eOPLV8SNfoDSwJ787fuQaYucPfkJQ82Dh0ESk/IfvnyJ4eXC2vju+&#10;9d0xPEx+Ysf20zs/RDHyRPA7Eqj5cJrg4ndsuxERvxUwjttJPFJ+4uMPJvd8cHLf1qNHtx0+8e6O&#10;E6++tu/xB19fvXDXpqUf3Tqy+46RPXcvOPrwqmOPr91737KPNo+8v7Hv5RUNvxtOPzuSebo//khH&#10;6Mme5G8G8k/2ZJ4aLG5qDm1oDq0q+gbjluGsJ2mRDZTiA005l0GFGVRsGlklFbU01C8aHuqF/jKX&#10;7ejoGh5ZvGrluo7OXszmttpcoVDK5Qo57H6nIwAWs3kxq9+BBZFqjdVvNnssZpfd7CASF9ltLgvm&#10;N9qDepvf7glZTGaP2Zhymvpz4d60N2sRu0TlQTnZwiR5+RUr673bnlh14LXbntvctqbDsTSnua/R&#10;+dsO390h3n0xzo5b0zs3pY/eVxrf0jJ2f9eBTc37NzV/uL7ugw11ryxL3ZoyNMipEVpllEsP8ahh&#10;CTMk5zh4FEzMUDHKtZzyR+9YcnjHizvffuL9F+67ZSB791C6F2M18kgPxMXPZUTPhmpeDZe9EZr3&#10;kq/saSfpnRbW1kHZ8TuSM48MrNDUDouqf1NwX3hq9dQTw3vvKr4wbHsgz3qxS/ZCk/CtTuOHg95X&#10;m7Qvl+R7Fnq+fWbo5xdHp25LvdUqe7tF8lajcFu7Ym+Pfm+XZlez7PUc980Ow+zTC8Z/v/z1O5s6&#10;XNSMnPTcquLORxbtemLB7mcWvndf++9WJl/b1PrOoyNP3d/d2e3IdzgDJUtdXzTXGa7rjLf0pbP1&#10;ts4u74Je98O3Nz1zW+OKomJVhv+bEef400Mf3V54sEF+b0pyl0uyVla7mEnqqyL11JIGOaQRXuVy&#10;aeWhJeG3m4RvNtDeahHdbq5aZ2E/0OA1kUh2yvzfbFwz2lFa0Nvw4gtbnnv2/qcfv/f2Ncv7W5o6&#10;S/mQ3aSVsLm0cjaFpGaXxzA5puSEnYZM2AVzttoKkohZy6maJ6XVSClVwqoyQWW5sKZGQqNxq6pE&#10;OCNPkO8KGk3DYklxdRpBZaWguhqshEwW19QQDgqTryoXU8n08vmUeSSHUb9ydHTJ6KK1a1cvXrww&#10;DE84iahcKQuE/Lfcun7xkkWjS5esXLuGiJHHGXlEx48uX7Zs9fLVa1e8+PLvjh7fc+jQR/v3vn9g&#10;39apyQPHDn00dmzH+IldJw5tP37kw4mx3Yf2v//h1le2vfcHsNvff3nnB6/u3v76rvdf2/HuKx9v&#10;ff3AjndPHEQc/cnDuyaO7Z44sWdybC+Bi+dPEko1n1yZInj5q5dPQcmnl6euXT39yaVTF86NnT97&#10;AjAzc3x29sTZM2MTJ/bPTBzb9uYraxcvpJXNU7LZQniyYXNgrg0zcfjAdBum4VQ8gyt8+Hw+WAaD&#10;wePxCAZDIBCAgwRp2EhNns5kADhcPqWWBhNzJosDDkzSoQQWwWdzeIijpyPyHbaCTVFwPROp3CAS&#10;gI6oEsSgIiIeGdzOn1c2vwyFQZdVk6s4PKbBqPH6HHaHmSCB6wrpXD6VzsQLxWw6BV9IgBAHyKcT&#10;pXwmk4g2NhRQCHgx29hUhMcymIk1NxWRXnwhWSqlG/Bsrpl0LBEPpZKRXDZRl0/lc0lAqZjNwqQU&#10;D43HFeQR4olwLB4CZLIJOFww4PH7kHxNLBqMhP2pWDjodQU8zljI73WiDK4AqOD1OAhGHqwdM3vc&#10;dpcbM1v0CqVEpZahnK4qKTgOp1WvUxGK80aDDrNZTEY9PN0KBDyRSABP0BKJSCwVsbksGptOplPm&#10;waWaR6IzKNU15TQ6Wa2S+bxOi1mn0yo0ajnsJ5NJYZjVYDDo9fp4IpVKw9NlKpZBCV3zpWKhoZ4g&#10;5cEhUIISuFh5WJ2D61IoFUlmqyEU9nm8DjhjuOgWq16tgTNWudw2u8NoMqu1OpkN0/uCrnAUJVUw&#10;mUxCoRhl82UzBXyWQIii+uksYVklv7xKxxDEtN4RlX+ZzL1S7l/LNi4gq1pIfF+lwEKicklVNaSy&#10;8nkV5RUUSiWdVsmgVzEZFXh0PKEzA5ZcSyFo9PLqqrKqyvmVVaTyipsBDQhA/LaCALQeAGwOPl8o&#10;EIiEBEEPhahaWQVpXhmLzdXpjQajWWcyKrU6rlDEF0s4ApSqSijTaI1uMxYSy6xStYststB5RhrP&#10;yBJZOXIXT+kRKr0ilUei9hjtSZnayxSYBAqXQOFhiDGowJTY2DI7V2qniywMgZklxcQaj9IUMjiS&#10;cp1faQgasJjGHFLofUqjV230mWxBpdah0NhN1rDTk3a4U3ZX0uXNaHQegUjP42qFAp1EZNCq7Q6Y&#10;lGFBu8ltVFuteofXjvyQJ+ZzhLRyRMcT2jWEmg1Yq8mBy8pbwXFYnEa1XidVGOUKtVAg47BUfLaE&#10;TRPQyXwGmVyBZGpEXKbRoKZQq6GRVcwn0crny9hMIYXMrpjPr6mkkUgiSrWcUiuqrNKx2CaBwCAS&#10;GhVirYzjsaj9Rp1dInUrVCoWW6OUVLLKyYbavgdHOrZ0lzYW8qORaJMpElenw9rmKNbgMxYwTYNT&#10;1+oxNdm1DRZVu0PbYlG2WlWNRlmDQdxkkQEazdJGm7zOKs/aNEnMaFEoRBwBuYbO4spkKjOdJ0M5&#10;XckcClNaUc2vpUlrqmEtHy6axuDSGNxGa0ChdspVDoBC7TaZIw5n2mpDCV3tzoQVC9udMYcrTvDv&#10;BjzVKkHKgwMWqumNflhLFIJ1edKIlLdFHfY4wGaNWMwhgNkUNBkDFmsMNtQbgmBRLLwFEfFgDeaw&#10;AcpNIZ0xqDUEwCF8tc4DXzRxnoFIPp1vzZc6F42ub28f7ugYKRQ6WlsHGxp6mpr6+vqWBIPZQCjv&#10;9qbkSrtC5VCq3AqlSyZH1LxG7VIpMancIpIiSOQ2aLdCsUEkMcKlAIBD+NCQAByeWqW16Yx2Hl+i&#10;N5i6u7tVKoU/4I5EAx2dLTDISWF6LZPrtTqDGu57lUEuMin4JqXIblHLJVweD7p1mkDM4Ym5HCFb&#10;JMFD43GqnbBcHnNO/P1mSPFgeYJkBwsVoBpALpcymXTo78DR6pTdPe0sNq2ich4AujkejwO9oUIh&#10;gwpCoVAmkwiFSCqH+DERISIPowhBr8+NYRUVFTDAwCIMZrBIkPLEp7q6GkV04+MZBZepgbXggIVV&#10;4MC4hYYxYpOqaia1lgWrykgBB3bv7RvXji4aHexrLdbBkOO0mkJeFwD8lvq65QuGNqxa8vj9dz52&#10;3+ZH7rnjvttuXTLUP9jZnowEA16HXiO3WDRBn93rMEf8zpDbFvU5kgFn3GePeTGHQYnp5G6zxmcz&#10;pkNeL3qHhmLAlRIB3E12i9FuNuiUMjGXi2fhE1Fq0M+l4F9D/x2lhkGnIkUCPkenlBqVMqtB5bbq&#10;Fw31PLrl7ttvWRWP+K1GnUKCknTzuQIWg11LprIYTHxwR2MzXA8Wi8NgsPAXEugJAJy5iwmXhEyu&#10;hmtBAF0lKvpdG1wi2BYs+PBAAJWJy4g+ZAqVUsukM+CIhN6O1aANehz5RKijMddaSuMiGzaHSYWZ&#10;NAa1Qq9WBb2+VDSZT+VG+ocXDg1bDZbaKgqDQi8jzRcwBXIBfN9iNpXpwVw9bR2t9Y0uq1WnUPhd&#10;SKbf4zR7XRaPx6qQ8uRyvk4tEYvZShly1AoxXHmrSWu3GmCE9nvsfrc5FrKn456w35qMuvAwVSTZ&#10;EQs58SBfNyDqdWXDwcZMuiVf116qL2WzpVS6MZtrglEyGU8GfRGvfS7WOOK1BF1GL6Z1W9UAuE28&#10;LhRxbzOrXHY9OJhF7XYYbEY1AL4ai14N36xFr0FvFHC5EqdZ6zBpAE6rEeCwGAiZHatBQ0iXYGb0&#10;Gwu33Woz6nCC2ORHORYNXos56nUjTt9qcmMWL4wQXmc05I4FvdDS/B4bro/vDOOJbSN+Tyzog7YK&#10;iAa8cz58L9lENBkJABJhPzRXWBWBR5ygNx7yQFsNuFHCT6gGCCAdUJMXM8L/7nfoXRaV06gI2I1g&#10;wy5T3G+Nes2FpC8bdYFtKcS6GrM9zfm+1tJgR/NwV+twV/Py4a6VQ50rF3QDli/oWDbSvmxhx/JF&#10;nUsXd44ubAe7aKR1uLexvTG1ZLhzw4pF6+CO6+sZaWtb1Nm5pK9vUXd3X0tzR6nQnMvUp2PFZKSY&#10;DNXFffmouxj1NKWCrYXEQHtpYWfjyoHOVcPdi3pb+roaG0spt8PksRkiMInUaGwyuVEslnJZOrVM&#10;IRVAC5EIuB6Hvae9O+QJiDg8eNiBBgb/r99l9blQ7tNEzNXVUVg80tnbVmgrJvMxfyrshQsODUws&#10;YOM/GIUHl7IacgWgonx+VUUlpYZWU15dPb+8ev58dANB54Pk9dDPP6l0skjK4/Jo3T0trW0lLosq&#10;YNMNMqnLCO1E53NiVr0eMxodVpS70mw222wWo0HjsBihZ4AZrBv/6qEN+O1Wk0lhsSltFoXdooQ2&#10;6cdM0B6gU4oE/LFINBQKoMAQuxk6BK9ZG0RfnCUccEYDLq/TCG3VadP63Ua4FzwOHdig1+rGjG6L&#10;EVomNDCA3aDFTDp4eIUnQ5sVNoGzMmE2OFGN3qo2WZQOqypgUkcs2pjdnHJjWZ875XfDPRUO2EMB&#10;ayxgzfqxUtA+0pBZ0lZcPdC2GhrAQOetiwbuWrr4zqWLblu+YNlQ58LO5uGW+p5ivi2ZLIbCaY8/&#10;Gwxnw5Go2wXIh8P5YCDj8TRFo1mnu+D113n9CYcj6nJAb9mYTTTnE+2lVEs+1l1KDTbnhxozC1ry&#10;SzpKI825gZb0wt7S4sHG0aGm0YHG9Yu6Ni3uXdqaH84nOqG1JINxlzniMgESblvSg/mt+rgHg8WQ&#10;Q19MuoY680PddZ1N8XzC4Xcoo15jPu6qSzoLaXd91ttc8JcyLly4JtHeEG3M+1uKodZitJT155Pe&#10;sN8C1xYzKywGKVxeaEUBjyUVdM11+1GPLeKGpzoz3EGEDdgMyLebQk5kA3b0nsOPoUIkX+OyJrz2&#10;dMCD6PiAF4e/EA7VhYLFCLpEsNiQSmSC6AVGNhyCSxd2O/2YHcZxuVAogF6exuAxWDDr47HYPA5X&#10;IuALOUwxjwXgs2gCNsOkVUGXkvAHoLt7+O57Fg0OywQiAYcr4PFpNIZGoxMJxGKhhMvmAQQ8ISzK&#10;5UqJREaI2BCEu0yqUsg1RMZXeKQGh/DBEsHyYPk8MZuFYo+gP9v67ocfbd/1wnMvL1+66uWXX83n&#10;C0aj+Z133nvwwYdf+P3LPd0DkXDizjvuuf++h5gMHoXMYLMENCobRmY+T1Jbw1AptJjV6XH5E7F0&#10;Xa5Un29oqGssZEot9W0EF99SaO9o6G6v7wLUZ5oacy1gS+nGhlxjfbahmC4RcfRNdc3NhZa2+raO&#10;xs7WUitsWMrUF1LFfKIuGUqFoS90BPz2EMCHBT1Wf8gVLyQbi6mmfLy+lG7G0VpKtRVSrdlYY8yf&#10;DzkzMW9dfbqzu2nRhhX3PrT52dee+3D3+2Nj+y+cHf/yk9kfr1349dLsD59e/sul87+cOfP9mTM/&#10;nDr13eTJb2ZOfT87/u2FyT/NnPj2zPFvZsf+dObEn86cRGwpTnH+ieBDwZ468cP0yZ9mJn89M/HL&#10;6fGfwSeClGEV+GAJBZXpse/Azkz8+fIsEoH57OL/+OTCf56b/uXS7N/AzqI8pT9MHv3u7OQv5yf+&#10;Mhf6PTv287nxXwEzc1rzEz+DPT/+M8qJevKn08e/R+Q7nmEV2UmcQcaFaAidFoJnn9NPRyItiCv/&#10;9ewkUmshBFJunDzO8078iDjfm4Gk2An8U9QeAUnB/DAHOH+CW7/Oht/0LoEAnDYORKwTEfHEGwU4&#10;8xl8Q7Qf/ECERbu6UQ47JMoRbpwAcT6oHLdz+Ocp4XuYmfoJEfG4Ra8Wpq5buOxE+tnzZ345f/pX&#10;sEgxHwpvAFHz/4J/avvgIEqQjD5KZjv1w3VMf49+kDH1J3BmT313ZuLbsxN/PDf5/bnxP86c+Hrq&#10;yOdj+66c3P/p5OGvZ0/+mXgvgr67qR9nTv2AgM75+huRM6d+npm6/nuF6yU3FHgA17+vGyLyBAhK&#10;nWiiKLftSTzV7Q0fvWoishbfhH++Z4JF3P4rC38dE8e/ITB57L/BxNGvx498dfLwlycOfn78wLWb&#10;cWz/J1Mnvz159Iv9uy8c+PgiER2PQuMPoSSuxw5/fuLolyePfTN+/FsAkqw59h2AULS/6W0Ber9F&#10;/Kfg39C7R2Q9kpsfR+I2J44jrfkD+z85cvAzIvXryeNfHz9ybfeOWSIufvtWsCfff/v4B+8e3/be&#10;ye3vj+FB8Yh8h0W8ZHyOl0c5XXF2Htbu2jb10Xundmyd3LNtevf74x+/c+zItmMH3tpz/K0dB59/&#10;af9Tj+28d8PWDQv2bl66/67Fu+8YOvTg6MTTa6ef2wiY+u0tk8+sm3pm3fTT66ef3nDqyfVHtqzY&#10;vmHgD4uaHmyJrElY1xbdtzSHFqatCzP2Nr86Yxb1ZQMwgHYWklaNHJ6ROPTa9qb6lUsWrVg4snh4&#10;oFjIp1KplqbWpUuXDw0scLsCLmfQaLDrtXadBtOorPB4Aosmo8PnhZmy32b2Wk0urwMl3MZM8CCD&#10;2R1ek9WtN7nMZhdmstu1xqDZ0JONtIXtDW6thVsB52CjkoI80uMLC2/c0Xf4pdv+cFfPkoLhtnbP&#10;Q13BZ/uij5eMK4ykpTrSLZ75T9RLf99reb7P/exg6J0N7S8sb16bw9w0krmSlJbzAixKXMwNcGh+&#10;Lt3HoUUkXDePZmCUa5hlD25a9t7bv9u+7fcv/O6utQvqbu2KLgqp8hzSiLbmobji91nZcx7Sm+F5&#10;v3WRXomTd3aqXinyT25MzWzpvssrLVaTHqmzf/72vW/cnnhlU/jDhxoealc8UeS/2a55u0Wxrcv4&#10;RrPqtQ7juYcHPvndsvPPLL76/PLj9zS93Kl5vsh/o1n0TqNwe6NwW5HzSo65baln6rlFh19cubig&#10;9otIRgrJRiPd1pN88f4FW59b++ID/U/d3vbbO/vWjmTqS7a6Vn+6K5Luj6e6fKX+ULwe6+gPDS9w&#10;blwTfObu+vsWBW5ttGV4pH79vCfbLFOPDh+7r/3ZTt1TRcnHg96TiyMHumwfNWpfL2nXqUiL+aT7&#10;3dQzG5KvZGpeylZu79OuUpc9kMJuy3lN80l1RtkL927cMNpXl/INDbcuWda/eEl/Ph+FqZNBweXX&#10;kDSs8oxTvawrvWlJ0wO39D64ceSWpZ0hh5ZMInFqyujzSbzy+TJyDUBSXSWrreVVV9Erytk1SLIG&#10;FsU1NejHbmCZTCmVKvx/s/YXUHJk2ZYg6sHgzMzMzMzsHuHBzMwgZqWkzFQyM1UyZypZzJzMWJXF&#10;+Oq9ft090/1n/vxjblKUKqve6+m1vq2tq2PnXjM3v2Z2YcfxfbFIODy9DiHluVgsojLfgOjIQ2F6&#10;TQ34KbW1dDxWKRZPTozNz88uLMyNjg16vI5gyCsUcX0B7+r6ldHJifHpmdnFpbml5fnVVcDUwsLY&#10;zNTE3MzcysLiuoXr9m07ePj1o0cPvPXGMyeOvH7wneeOHX75+OHXjh157b23nn/njWePvPfyC888&#10;+OKzD7/wzEMvP/PwK88+8uozj7z81EMv/uyhl558+LWnH3vjhSdee+HRd958+tihV08cRdj8c6ff&#10;+uDS4U8+PP75p2e/+uICqh0PxhoQvZovLn712fnPPjr9+cdnPv3w1CeXjwM+vXzy08unPz5/6sXH&#10;H4YJDrmmRs0Xkmsb6WQKDkcgk6l0OhMh26lUJhMxKBQKh8Oh0KioQA2VTuPwuDQaDSXlEd69TGuU&#10;p/OIKDzMwmEiD258WVAeZuQAlJfHk5HA+QY8ASYtjQR8fWNdNRJiV4OpQVYoRQRLIK3EIJ4KDKI+&#10;gsHUIRq2DXw+1wTTbYc5Eg2Ewr54IpzJJqKxYCqViJVjIgDxWAhRdQ8HsplELptMp2KogS7Q2tyE&#10;0PHokq3pVDSXTZSac6lkBGxAOOSFYigRn0nHkokwePw+p8eNKNT7vA6wo5FAMhGBE6Lctd/nsqIr&#10;tdrNXo8DlZVHgYrV2G0Wh8Pm8bjcbqfFYjLDcNNmsVrNSqVcq1UrFDKRSCCRiGBXrVaqNXKjSXMV&#10;Wphvgwdy4YvDJpKIRRIhRwgWj0gn1+BqqrGI5kptQyWWUONwm1ZWZ7dsXV23fn54uBu+YFmHJ8Sg&#10;k7GN9TQqWSQQwqbWajwBfyQRD8djqVy2UGrOluXz81AvxULmqlIPqi8PfozT7XB77OgqtDK5SKmS&#10;mGE27rX7/E67wwBweyyomo3JotcZ9HK5kkHnwOi8saGOx2UIJVw8mYSpwGOqRVROQmmb0kS3Wppu&#10;VWduIxg2VEqnG9TjDYoShm6rIIsrsbSKamxVdX1NbWN1fUNFI6CuGgm+vKJUU12LxGLW1NUiTHpt&#10;TUVNNcLCV1VfAUrKV1YAoAAAPeTa+HqFSikQCcszYUTxBsmCOXFVPUxJZHKlXKkQikU8kZAj4DcS&#10;iAwO1LVMqjIoNFap0iJT2SQqh0Tl4sscNJ4RR1M20FRYhorAUBPoSjxVCllCuZ1Il+OoCgpHT+SY&#10;akgyLFWFp6uITA0K8LMlVqHKLdX4eFI7V2IRKhwAvswmVNrEaodS64QPUqhdWoPfYA7pjAFIrY64&#10;050wmJAQaYnEIIUZtxpZPsFh8jnNMFOzmbV2MPRKM6QOkwfheWRaBUyQ1TBHN4MhE6sAIj6isqWS&#10;6xRiJRJqTGdxyBQGDsshEWRsupzDYODrSXWVpIYqbC2GQcZLJXwCCVtbX4VvrCHX1UhoVDmdrmDR&#10;DSK+B04tFrjlCo9C6ZLJFTSaTSaXsZkqIUPCJskZVHpFJQmDacBgsOQ6DAPjnor2PjhVuLOr+dY2&#10;27A5OeKJN5mySUPcrmjxm0oeU9ogzRikzVZVyaQsasStRkWrSdasFRW1wpJBAmjSiQoGMRRLmlQx&#10;s9YoFgnoDGIjiUHncwVKHIldVUepaYA5Jr+xgUkiChvrWI0NbA5PLVNZRTITUrFKh0RuE0rMYplV&#10;q/dZbFE07N1kgdRvsgTAQOPfIVej8+qNCJOuVLtQRl6lQYTg1xh5OBxJzWGTMajX+eDNgtSg9+t1&#10;AbXKozcgYvEqtVet8SFcvBZZzRVJEVLeUybl3SgpDwADrg2BymawBKLJ0vT8pomZ1ZaOwUSiZLeH&#10;FQrLwMDM3r13tLUNSaVG8OgMXostLFPY+UKDQGiWyhx8gUUmd7K5Gi5fIxDphWKDWGoSSYw8gRbR&#10;q+Gp0TD5NUYenCyOgs1VsrgSAE8ok8pUxaaS0WyywNTd58lm04VCAZp4mUQO4LIFGoXSoJBKeQyT&#10;Vi4Tc0ikepGYTWUQ6SwykwezaSqbi2jKc7gMvoDNYdN5XIRnR3VmeGXBGTQWHg11BycKsAVCDhhI&#10;SS5bLBZCk0ejUcQS/uBQr0otI5FxdfXwPmMY5Z8LicViPp9Pp9Ph2gQCHgomExxUOAolgqHPWFuG&#10;tLG8EDl4wGgox3fXXxVdQfXQYYMC0GNB14X0W9AHltdKBQP6LeRPgmUmGt+ALOuKr6+pq8REve4b&#10;d+2YGRkc6elsby4kI0E7Is2stRj0AY8zHQuPD/VsXJi+fvuGW6/btn/Hpu2ryxN9PT0tzYV0Ih0L&#10;GbQKk0ml1UpdVqPfZfPZjWGPLe6zowSN06C06+RWjdSqkUc9dq/V5DBojVD7EoFCisCkRag6CZvD&#10;olBYyF8/KTiEOUck4OE/KpFAJ5MEDJpCwEUYNJXEa9NNDnXt271p++alpmxSIRGKoHWm0blsHofF&#10;p1HoYMN3b2ysJ5WD3NF0jZFH6wpS2C1vf2Pk0QqEykErFjXQ2kMrH3XChlwfjBKIJCaVJhcKjRql&#10;22xIhlzNmUgxFYh4zV6bxqARy0UctVyikknVKgXyo41IdGxouDnXxGVwKHgyoQFPwVI4VA6HxmKS&#10;6QwSzao3d7W0tRaanGarVi43G9ROm95mRhS3jTq5UsbnMAliAV3IoyukPKVMqFVJ9dDR6pQOi9Fm&#10;1nmcBr/X6HFoHRZl0GsJ+22RgD0RcUe89mTI43eYMlF/NhaAuxPzOy1auceqL5PvuoDTHHJbgy4L&#10;cuMCjkTQGfXZIl5r2GMJuc3lWNeyEpHLCPC5TfBBLjvycaiNrmIK7xGkYNtNGqtBA7ZVJ3MYlXaD&#10;wqQW69UinUqIyIgp+Aa1FAydWgJfSq+RoiHJBrVcL5fA1Meu1VjVSrNSYVEp4I7DdUIWErCsV5j0&#10;SGrUSfV6OEqKOLVyi16JfmhZk0SJXgbYDjOiIIR6UCUfL1STBsly23UmndTvNqTjHkhh12VDoqrh&#10;0YIvGwtYEiFTMmTKxz2tuXAx6etqjvW1pXrb4hODTSO9OUinh9tmRztmRjpnhrvmRvsWxgeWJ4aW&#10;RnuXRntQLIx1LY53L0x0z010TQ63AmbGuqZHO/s78t0t6YXJwQ3zU/Njg5N9PUPtrcMdbaNdHWB0&#10;FwptmVRzItaciDTFw7moL4Mw8vZcxAWXUSpEp0Y6Vif6N04PrY71D3XAyC3k8VjgOfE6rA6lRsPk&#10;qhnIn5OhWRNwaXwOXSriRoOBSCBoVOs1MpVOqvDb7D6bBR4At0Vj1ogCHmNne3pooNRcjOZj3kLc&#10;lww44WGwwA3jscs/UazFE2DgUlnfAAOZ6jIjX99Yj6+vaiBicYhqTW1dVVVVTU0NvFZ4XCM0lchi&#10;/nxGX19bR2ueQSUwKUQRk6UWC01aJTzMcAv0SqVBo1UrVTCGM5j0apVMr1aUtfgVJoXcrFRZFCqj&#10;QmkyaswWjdWktJtV8KA6DQhr77aZfS5nwO/1elxIYIhRgzDyOilC71r1XpfV57a47Mj60nBb3XYN&#10;vAvo6qPggfM4jTqbTg2fZSnLDYFtMGr08EF6nUUHWRqoTJVeoTBItXrJGiMfMGsjdmPcYY27LPAi&#10;eDwGl1vrdWqjTm3KqW8JOnrS/rGu/OxwJzwS8BhsHBtaN9q3MjUwPYysyzrR2TzclOvPZXrS6ZZ4&#10;PB8Op8PBiMcZ87mbyve6GPKXAv683V50OnM2W9pmTjssSbs547KlXebOZKg96utNhfsz0b5EaDAd&#10;nSikR/PxkWJitCU93IqsuTrcmpzpyq/vb50rpbuDrv5ksDsXjbqNHqva79D5bVqfRe23GFBGPmhX&#10;NyVdA+3xgc5EVymUjljcFknAoY77TbGAIR40JsKGTNySjVmKKUdbIdCS8+UTjkLSmU+601F7JuYK&#10;uvVQq1ajDKrIaVU5y4x8wG6IOM0xtxVSHzQsBpXHqAYDUhQIHV8Guus0yAEoKQ/FgjY43Bpz2+NO&#10;W9RuSbpdUbst4/MmXM6MB1JXLhyMe1wpny/p9fqtFp8FWUFPL5PzGAw2zO7IZVBpABqFSiMRaUQc&#10;h07mUkl0fCODgBMy6TC+TwaCo/397U1NDAqVQiDyuTzoaWGoz+Hwyj/b5bIYbAFPKBKIeRw+jycA&#10;v0goQ1l4SMUieTleXozS8bAr4EvKa8oKWDBuoHPYLD7k6nXmCkz1hnWbb9h3E4lAfe2VNy5f/HBo&#10;cCwaScLjtTC/AgcGA9H77n1ofm65WGiZGJ8BJ43KwuPIcB44CZXCZDOgwUeC9JVyjdvpi0dT2QRC&#10;ykNayiOseiaabU63tuU7m9PtTam2plQL7OZixWy0gOYmgslsLIcy8vlEIRfPA1COvqOps7Opp6u5&#10;F9LWXAccWEyW4Nh0ONdd6oNd1ANoybZnIvkozCiD2XS0WEx3tOR7WrLduVhL1JvxQ48BN00f9hgi&#10;EUcmEyi1pvrHuhZWZ3beffOTTzx84NUXTx4+8snFy7/68OPff/rxH7754q+fv/+bzy/9+ptLv//o&#10;1M8vHf/FhWM/Hn3na2Q92BM/IszmyV+fOfbjhVO/K0uN/xVdOPTv6XiUQPz1maM/v3jq1x+e/8On&#10;l//y/tnffXQBkXn58Zv/69vP/4+PLyFrh14qr/v6+Yf/DulH5//68YV/RQRhykQ8SsqjvPz7p36P&#10;ktpgoPZHp5GA+nIodzmGvUzarqFMwYPxtz8VAMC4fBqJdkeJ+LXcMsoMb3n50DVcy8iXo/7/hiu0&#10;71Ws+S+XifWfAJxXGfm/4cNTZYmeMm9+qcy5X4s1Yv0n+EkxwE/86O4VOh5l5K+iXFFXgPLsKPkO&#10;d2QN/wEdD7iWjv8bkPLl4Pp/BCqRBLiilXQWqUOURkdv+seXEOV69N5dy7z/U/yEi1/D1ScNJeXL&#10;N+I0sqrtP+KfM/InfkSNa3PXiPhrgTLyp4/8cC1OHf4eBTznZ4/94tzxHyEF/4mD3x579+uj73x1&#10;6M1PTx/57vghRO0dXYL12MFvjh/69jg4yzh57IfTx388c+KXKCn/v2TkUaDOsyd/c/r4r86c/u3p&#10;U786dvSHQwe/Ofje14cPfQM4Cul7Xx0/8s2Zkwgv//orl55/5sQLz5585YUzr7xw6sVnjz/zs0NP&#10;P3Hw+aePvvri6TVevszXI0z9m69dQrVrDrx8CfDOax++9cr7rz17+q3nTh966dSR5w6999hL797/&#10;yNF77z102763965/b/f8e7sm390x+ub24ff2TR26Yebg9ZNH9s+cuHnuBKT7Z8/cOPf+HRvO3rz6&#10;3o6pd3dOvbNz5p7h/LRfNRnTzeVtE0nTUFjT5VF0BbRFl0aAwxglnNZsQsCgVmMQTfkt61dGe7u2&#10;b1o/NzXZ3FSIRaKFXL63e2ByfCbgj5qMTqlYJxFpFTIjjBoUcr1KadTrbFqNxahzalVWs85qMdmN&#10;epNeb9TpzXKFVqu16rRWq8FukKptMllXPNAZtrZ5dWZOY0zNkldi8krSvbMtOzq9p5/c8+CW3p0j&#10;8dWSY1938OYu37aIbJufs8FBWLXjJvR1w7r6FklliIaxETDSSoyyASOqwqiwNUmNzEojxqQCP4dh&#10;I2N9DKqTRnDQCXpKg5RUuXFh8OVXHn386TvmZjsG2jz3bxs+fN/WNK/OW4fZGlLt8XIeDlMe8lTd&#10;acc8GMKem/M+nGZe3J775t6JVQsl2YBZcPIuPLSh2YRJaTFv3N338u7iLXnhPUn2nWHcM+3i2+K0&#10;58dcZ/cNfnTv0l197oN7+s/fOX7+pt7nJ6w3RnB3xvGPF2iPJAlPtvLO3dh+/oGZR7e3+eUVNl5l&#10;X9IyWvTduGn41utnrts+uG6hONoX6ixY25odzR3eSLMl3eULNxntYXZbr2V02Lt+IfzQzc0P7k1s&#10;7VOM+MidCryvGjOsrLkuLnh1MfntQwtvr8ZuDhEeCuJeSVOPtPLPDmnfXwp9tDl7Zil6as53qF96&#10;oJXxTI70dIu4j4a5szO2LuORVmB6Q7YX7r5+rCMz1JXr6shEYg69UVxTjxFwG1MhfXvcvGe+465N&#10;w/dvH7t718iNm3vu3DO9bbk3aJWyiVXkagwXV8dvqBfjsNzamrKgQi2jvo6ObYQOG+Hcy7o0iF4N&#10;Hi+hUMRUioBEhALUmmp6XS2zoZ4B5dGQ+fp6lJGnNzTQ8VidSr2wsLC6ury6fqW3r7O8yKdNIGRH&#10;YuH1G9eNTU1Pzy/MLi4hpPzKyvzq6vTi/NjM1OT87Pzq4tT85MTs2AMP3nn8+NuH3nv5yHsvnzvx&#10;1tFDLx1+96VD7730xutPvfDcQy888+BjD932/NMPvvDMQ889cd+TD9/57KP3vPbso2+88MRLTz74&#10;4uMPvvL0w4feev7E0Vcvnnv3/YuHPrx85NOPTnz52Zmvv0DC4a8s5VqWrAFcsT+/+O2Xl7/9/MJX&#10;n5z9+tNzkH7+/slPLx3/5MLxzy+f+uTcqdeefmKqrw9fUaHg8Ag19QSEmSADyroyyEYub2AgofFU&#10;Co1BB4DBgAkxpDQ6lUwhEYgIynQ8bGBQqVSYgDeUhWxIZCrKxZd/107GEpHweSKVRiARq+oQGXRM&#10;TQXKwqNAQ7+rahBOFSbyBAKOy2XL5VKrFVlG1Od3JVPRVBragEA8EUaJ+DIjn4Q04HfHY6FSc769&#10;rTmXhYxQNpOA3WjEn8smmpuyJZjbX2Xk87lksZBG4+LBE4sGEvEQSs27XVaUiEfh9zkjYV88FoQT&#10;plOxMmUdA0QjAY/b7rCbnQ4LGD6vEwWqZoPYPo/H43K5HDabxWw2oqS8Tof8bdBkMmg0KolEBIBv&#10;h5DyGrnDabbZ9Rar3mBUa3Uw+5IpFDLIpTMZYqlEqVZIVTKRQsIR8RppOEwdppFYX9dYEQg7VtbP&#10;7N67efuu9bfctuee+26+8cZdW7esVyokMP0jYhvrq6vqqqpxjVgmmyWSSeVKhVytMlnMdrcrEArC&#10;l0ll0tFkIp5MJLOZfLEAdQRpppDHwNzPbDVYkbWxzRotXKIMUrg+f8Dl9dmcLvg+SpNFqTfKrDZD&#10;+UtaYZxdU92A/IJUxOdLxQ0UJqaG2cBwye1TjsyNjta7TaUHbF3Papue4IXvwEhmMZzOKnYGgzVg&#10;agWVFdQqDLYKU1dVUV0F/2qr1lj4ynLkexUqDV8WpQFc4eIrrxrVSOT7PwUUbsA2GkxGNpeDMvLo&#10;2SoqqhoasCw2V6FUw1xXKpfxBHwowxOJGRyuCOpbaVBqbVqjRyAxMPlaOlfLEZsFShdf4RSovWJd&#10;QKj0MAUmvtSqMgSEEiuWLG4gSZlCC1vmqSXLsVQVlqogMNQklpbI1CDB9VwdU2TmSixwHqbAwBIa&#10;+TIbArlFqLQhdLzGodS41TqvzhgA6E1Biz3m9qbszphKZeNylQKeWqu2OW1Bnzui11jlEq0CWc3C&#10;plbAZNsFhoivEAvkEqECXdkViTotr+yqkutQNRs5PER8sYwroOPwhOoqJh7LwNZJWTQJmyZiUng0&#10;MotKVIj5ZpO2rgER4q+pwDRWYhQsplUqtSukDqVMy2MrmDQFjSInk7h19bzaejIGI8TiKFUYZn0V&#10;HoOhVldQ6qpq6hB1eV2rMXt9S/zmpuhNOcdGb2Del52KlnrD2YS1I+1rjzhLXmvJY2p1mwoWZVYj&#10;LeikKQU/reSnZdyUglfQSYp6cV4rzOiFKb0kZpJHLRqjWCBiMGlYEpvCEbKlFByjoZaMracSsWxs&#10;A4OA59Y3MutxLLhrUJ98sV6utqu0CPHNFxklcpvO4L8S5G4OXWXkUWoeCZmHVF9ex7WsJONGGXlN&#10;WVMeyqNl1hh5NEBeq/GgpDycGUoajGFk1Va1FyXl0RQxylw8GhovU7rEMrtE7lCoPXBJkKU3+yOJ&#10;Uu/gTFPrgFhu4Is1DIZELNZLJIZgMNvdPe7xJPh8NXi4fA1crVRuk8isfIFJJLYqlG4wYBdl4dG4&#10;eL5QJxDpkZD5MiOPOlG7HDKPMPJShV4i18mUOg5XmExlZufnoIGw262RSCifz1IoJKlYooPXXqow&#10;6fRiHtuoUWjkYo1SIkCi3ZkCEZdKJ60x8swyBb/GyLPLBP1aaDzYAHCyyuLyaJZAyEEJevAwGDSB&#10;ANG3QZEvpKOxoFQmJJKw8BySycRyAWRjs9k8Hg/6BoQSKK9/XQ7xJtTX1yJ6zeXQ+IYGRIVtLb4b&#10;+qRyj3KVbS8v7goeNAs26LoQ8rhcBvWj/RbK5uMb6htraxqqK+qrMB6Lad/2rQMdbe2FXCERC7ud&#10;dpPeotcYtZpIwBsNeIf7OrYsz+3auHTTzs3Xb12/c/3q9GB/V3Mxn4qHvE6VXOR0Gm02nd2kc1oM&#10;DqMaDZOH1GuB5kbm0CssaolJLfU7THaDSndl+VO2VMQV8pgmrcphNij4AiaZDP0wdMPQc+PxyEos&#10;0AHTYEBDIQuZdDmfI+OwVEKOSS1uzkT2bl9/2027l2Ynw36PUgon4/A4fOSvp+XlWMt9PI1MphII&#10;JACiPFOOc4csMK5l5Muh8bUoYIMCUJloJaOVBluZikc2pDavOpGtHkvA4TkMukTAVctEDos6G/O1&#10;FWLFVCARtMOuQS1FCD6ZWMBhQ2X63Z7h/oHRwSGr0QSjBnw9XBYRV4do14jYIj6Ty6IwQp7AaP9g&#10;Ppl2Qu+qVSGR73aTUafUqSUGrYzDJPE5VEgBQh4dnBajxu0wh/wuKOb32GNhX8TvjgY8qWgwFvR6&#10;HZawzxH2uRJhP9wav8sGts9pTUaQyPFsIgIGukwr+ANuOwDKR/zOkNce9Ngghd1o0BEPeVIxbyzs&#10;CvrN0bA9FnH4PIZQwJKIIZ5wwB7wWnwuo9dpQIEohJiUTpMKlZB2GFGRCgU4zXqJ3ayyGORgA8ok&#10;u8xiRAh9i1bu0KusWpVNjyyUqpUJjCp4bMQIya6XAQwaoUErMRulFpPMqBfDSUw6qUEjBoABBaxG&#10;5COMUKZswweB4bRq4JL8bpMNnkyHKRZyZpO+zlJicrh9YapvZqxrYbJ/ZrR7or9tvL9lrK802gtT&#10;hTxgcbJn3dzg/HjXymzvynTP/Fjr6kz3wnjb0mTHwnjH/Fj73EgHQrkOdpR5+Z6FMQRIgPwQEim/&#10;ON67ON49O9qxNNW/ONm3Mj20ONHf3ZwZaC+uzowvT41OD/WO9rT3thTa86m2TAJQSsabIsHmaCgf&#10;8BaCvlI00BxyF/yOjkRwpL0wNdIx1FNcPzmwONA23dXclYkaVSI7vGJWA7wFBhhcMdhq6FN5HJWY&#10;K+ax5CI+PEXxYNBeXsHSqbO49WanVh+2Wj06tVUlSfisXU3Jgc5Cf3exoyUV8ZqjPovLrNbLJSIW&#10;A0a1FBwBV1tfZt7rUaX42uoaeE3q66FFQv8oiKR1NbXwMDPwJA6BJGcytVyuRSZdGB2e6OuR8dhs&#10;eBGxWDK+Ua0WGgwSu0UND61Zr9FqVDKpWKGUaNRyvQZZ8RX5CYUe+ZEE9FIOnd6qRwBtkcukh0cC&#10;4DJrPRZjoPzbHb/LDu2G1YD8GcZqUCE68nYTysi7HUb3lSWmEUbe59K7bGr0eXCbDTad2qiUW9Uq&#10;s0JmVsr1ZeEai0ptV6jtcoVNITdplTodoshk1cmcOkS1Bl2ENuwwRZxmv8fs9hqcbq3LrQ04tBGH&#10;phBxFOPu9lKiv7c42N88Pty+PDmwYW5kYbJzcqg41pUdbk33FWM9+VhbIpjyO5tT4VwqmIr607FA&#10;cyramo7CjS76HBmzJm9SxVWirF7ebFI3GVUtFn2bxdDttPZ5kFUEJuLRkXBwNBKeSiYAi7ncfC4z&#10;U8wutBfnOnLL3U07hrs39bb2xb0D+XBbNuj36sxWucOlsdlUUBVBlyXoMHot6rBbV8p6+zvife3R&#10;zuZgJmr12mQhlzYVsiZCplTEkolbCmlHIWlvSjvbCoGOphCUb0q7mzK+QsqTibn8Ti0iJW+G100O&#10;NQwvHTR3PqsOzo+GyUPL7zKqAB6zZi0QHpyQgo38+cSogn4B4DQoAWjJoA0q2YLy8jAcyfi8MYc9&#10;HwykPJ6Mz5cO+BJeN6QpPxIj77daPGYLKlwj4fHYVDqy7DaewKBQ2XQGi0ZlUoh8Fh0ePxoRx6JQ&#10;2FSqWipNhEI+hwsKC7k8DoPJoDH5fCH0FJBCD8JisKET4XMFQr4IIejLojSoRjyXg0jToOw8GDyu&#10;CPzghCzUQAFZFDKDzxNXVdTms01vvfFuYz2+udi6e+dePI68b+/+8+cu77/x1vvufchmdY2NTgX8&#10;kUcf+dnqysadO/akkjkCnkIi0qAklcJEVldhC0QCKcyqxEKJWqnxu3zpWKqQLpbyLU3pppZcS09r&#10;b2u+rZgsdTb1ZCL5QqI5Gy00pVr624cAPS39w91jkAUGulvKtqQjmUQwmQqnoXAOOqtQNu5PJQJp&#10;OLA53dqa64DzgBPOCQXAgF0ohnD02bZ8sjkdLWZiTU2ptrZ8d2dTX2fTQFu+tzkFDUlnS6anEG+P&#10;eQsBeyroSNu0PrshYDfDICJXLAwODS6vruy94br7nn3szUMHzp1556MvL/3q55//67ef/PXHb/7H&#10;D1//H1989OfLZ395/uQP75/71eUzvz577IczR3+Oxr8jq4me+jVql3d/Bbtff/hvn5z/08Xjv0KV&#10;0D+9gIRFf/vp//nzL/8vSL/88L9fPv2nCyd+jwStl6PXL51CxGreP4MIwX90/q+wC7lXotrP/BkK&#10;g+fiSUSz5YNTf/rw3L+UifU/rjHsf8OZctaZf7l0+i8XT/35/Ik/IkD+WoBQutfSuyjReYXxPP03&#10;XOHlr1LtgGspeFTVZA1r/mspYPj6a0CZelR151og/qt8+rWftYZrefa1ktd6/tGPcvEo8/4TRv4f&#10;ePZymPwaHX+Vo/9JmTJ+ysVfxZUC6IHI2S4i4vuo/j6KtTIAlHkHIH+AubJy7N/O9p+Q8v+UjkeB&#10;3rvyfUQWK75YlmNCsXYvUML9Hxn5Nfwk9yd0PABl5M8d/xGl3X+CNYL+5KHvAGCfP/FLeBfeOfDJ&#10;obe/OPjW5++9+dnR975GuPhD3546+sPJoz9HgQbI/y8ZeZSIh++49n1hF9WXRxn5o0e+L9Px3x45&#10;/O3hcvT9O29++u5bn5w4+u1apPzLL5x57qljgOefPv7y86cPvHLhzdcuvf4yIiIP6SsvnAHj1RfP&#10;vvHqxbcPvP/W6xffePX8W69eev3Fc+8c+OitV95/6cnjb75w5uirZ99+4sCrdz/yzJ69r9+w5+Ud&#10;y8+sDL+6ZezN7ePvXTf1xo6JozevHL913ZGblk/ctnrqjvUnbl05edvq4T0zp25aPrl/6egNi4dv&#10;WHxp88gtfYkNGet4RNPnlYyENCNRXa9fPRAz5x0KIb4CZvT5WDDqdcH0B4bu/d0dS7NTE8MDWzas&#10;3751W9AfMBmMcqmqtdSxedOOttZuvy+m1Vzh4pUKA0CjNhthVGLwqpU2rcpsNNiMBqvJaLNYnWaL&#10;EwqD02V2W5Vai0jQ7LG0e3Qluzwgozp5WBsZ06Rl7R/N7x8vvPPAjn2zzcud/tmCo88pWoxob2j1&#10;3T8Yv73L8+BEZmfJ22HgmbAYIQYjqMAwMRhedSUNg9FSyRG13MaiBcRcJ5tsotSbqViAntSoo+IE&#10;OMzCSMv0VMfETGtHm+/m68Zff3DL63eu39QWdGAx/kbMoon5UFr2QJh6u6v2Nk/16SX/3UnyW8ve&#10;bx+bubGoDGExaQbm8ZVSXodxsjB5PebjpzceWErv81NuTZLvK7GfHrce3lG6dMfM0wt5XyOmS1l9&#10;z5Dn8j2z3z6xcnhn7pkJ8615+h05+uHNiYu3jZ27b+mG8fByt+u2rf2P3rr6wC0ry/Mtrd2BWMFa&#10;aA+UOgO5oq2jz9sy6go3S0ptqr521ZYF7yM3tj69v+1nu9NPbvPt6eHOhwibkpIoHpMiYWYt+F0J&#10;3kO95gv7eg4uxZ4oCl8pMt9tZryZITzjr3o82PhSgXOoT3lhyvheC/VAjnCghXt/jDHAwjw62TQd&#10;t9jYtTetDu/fMN6WcvptUrWMjG3EBPyqibHCddvGHrljw+O3rdy/a7grINo8FLl9W9/uldY963t2&#10;bxjaONcz2pPDIVwQhlNbI2hsEGEbkUh5HI7V2ECtq6OX12vlNjSICAQ+FstuaEDC4bGN9DqEsl9j&#10;5Gm1NWCjvDyzHmHkmXgcCVtv0ulXVlaWlxeXV5faO1v8MPuyGwVCdjafWV2/MjIxOT2/MLe0iuAK&#10;I7+IxsjPLs+vbFyemB3btHn5lVeeOvTey2++9tTpowfeeePZQ+8+/+rLj/7s8TseffiWp5+8+9mn&#10;733x2YceffDWpx6988lH7nj2iXtefPqBF5+8/4Wf3ff2S0+ePvz6RxcPf/7hiW8+O/vt5+e+++L8&#10;919e+PbLS999dfmHbz74+nMkIh5SRDX+iyukPELHf3kZzQJ88cnZzz44+dHFo19+cOarD89ePnX0&#10;tWd/NjM0iK+qVAtFDDwBptowo0fn0chCeRQK2ORysDxsRDIJXcqVQEJkaWAARCGRqeSy/szV6Hh0&#10;g8PhQCiGJxLqGxFmHtG0IVHqG/CVVTCdb6yqrq2oQChWDAYR9EYWj63AVFUhLCtMXsCAOQvC7hMR&#10;cWCRSKDWyG12k8/vDIY82VwinYml0lEwcvlUJBqIxUPxeDQU9vl9rkjYn80kCvl0OhVLJiKQppII&#10;4V6OBU+mkpEYlI8G0qloqTkH/ngsCE5UuwaF3+e024wupwWNi/d67B63DVKw4VSZNBKJD5+SiIfh&#10;/KGg1+OGAna3ywap1+NA4fM6A35EBtkfcDucFqNJq9OrDEYNpDCfQn71q1OCgerVyOQilVoGZeCJ&#10;sjtMgLIqjA4KlxdJVcjlUjaXxeVzpCoZg8+owdVg6jDV2Kp6fC1XQM83JQF9gx27927dd/0OeMw2&#10;b1rdt3engM+ugOqtqij/mQMJHke0gCorqqur4abAbYI7CAPoMv9mt9ptDofDHwwkEolsPtfU1NTc&#10;UsKYLEaXxx6JBc0WHY1OJBAbmCxEiwYgEDIRvRqnHuD2mhLJYDjiV6vVTAaXQmWSyPQGArmGSMbg&#10;mBisHCtIiRzL8tBeT8/PbN1P2nteMrS/qCk+y/TcWi9fwlBbMY0BTI22ooJbhSHAl6upqKyrqqyv&#10;q6qurkTj2a9l5BEmvRwF/xM6HoCEvZfLA1AiHi0Ju/AUavU6eCLRMsjfgsq6SEQimccXyhUqyAWI&#10;pRIWh83k8iQKJYcv0RrsKp2dL9bpzX6eSEdhKagcDYmtwdEVWIaKzNFS2FoiQ0HjaEyOhMkaEykc&#10;TJ6RwtEzhTYyz8QQmOl8E0tk5cmcfLkL0beRO8Qar1jlkmm9AvmVMHm+zMYU6gAShUWutksVdpnS&#10;oTcFzbaowRwyWAJefyaRao3FmtyIKGjE7Qo5bX6H1eeyB9QKo4ivUCIxc0bYBb9ObVHKtAA0NB6N&#10;l5cIFQC1Qm8yWFVStUIsV4qlTAIRZeQVXLaURZNy6FoJH4rq5RKHWW81aQnExiq4H1UIIy+ikCUU&#10;CjSg9KoKagXyQyQKBlGTp2Iwdq7gjXsffO2u+3ZNzojxBAGukUNsIJIqaVIc1U5qvr6l6d6O/IOt&#10;+s029bzRO+fz9ziFWjqPhRNRGx1SXsykzli1Bbuh2WEsWnQFkyqvk+d10rRKmFYLwMjpxCkVP67m&#10;x3SioFYUNCjMMoGUyaTW43hktoorF1NFHByb0cgg19IaaskNWGY1ll5H5AjlZrXeDTdOprJpDX6o&#10;VZ7QAKlW77uWkTeaA2Yr2JAi67WitLv+qo78mr2mIG+yhNFiep3PbEJ4eTBUSqdadVXZphwjr1Qh&#10;wjUorlDzVxl5ldYnV7lFUptE7oDd8kIFJrj1wWixq2+ypWPYYPHCgyeTmaRSo1xuttvDxWIPpDZb&#10;iMmU8gTafLGXLzSwOGr4LIHQzBeYpHJbWcfGiEIoNghECHd/bYw8ysujYHEUTLaczhJT6DyZUsfj&#10;i80W2+tvHBgcHrJazdlsuljMy2QSHocLjZZea5CKkeBlqZBn0ChlUiGifcyhM9k0mID/o2oNh03n&#10;8xDtGs7VGHkUaFw8gwnNCCJTg2ah/DuTReVwWHSY3zOR9V3pDDK0ib19nUqVFIrV1FY0NtZDn8Mu&#10;b5LyxuWyeTyOWCxksRiI9BkRj0PCxbHQxkEv0lCWg4euCCWLIcWXI7XBAwZ46svC8dDZoD0WZIGN&#10;9j3gAQOHJzZikTVO4TwN9bXI3zYrMTAqjXhcN+/Z3dVczMUiMZ8HRppWg9akVVn1+lhZg3uwq2Xb&#10;6sLuTcv7tqwDbF1enOjrGehoa04nfU6rXiN3O4w2s6asJK6zG8rqwDaDy6x16BVWjdSoEEJq0coh&#10;SyNFqHc+iwYQcBkSIUevkrvhYLGETaXymWwykYTHEsrkOfJHBRqJyKJRxWymjMcxyCQ+q8GilgSc&#10;xj3b1t28d9vM+GDE75aLRQgFUyZTCEhQPAkqtgwatIdQSXA2tE7Q+oGqK1cMsqGMPKqCjVYgbGgB&#10;OATd4ErQA9ecYCD1D9fZgCPjCWw6RcxjaRUin12fjrha89F8wpeKeQMes8WoMhvU0H4JOGyFRBwJ&#10;BNuaS52tbQa1HleHZVHZhAYiuZEsYotEHAGbyuQxOG6rs63YUkxnbSYjHGgz6S1GjUouMhuUIj6D&#10;wyTx2BSAUsZHI+itJnXA60AWgndYw9Cxm80AmwG5iQa1ArpsqF63zeR1WK0GRHceGkOjRgEesw6J&#10;TIcycNfK2i+IwrvHbg77XGVG3gHDQnB67EYo7HGaoiFnOGiNRRzx6BUjnfSCnYh60gl/NhlAl7eF&#10;NJcKFrOhQtIPyMUR4emoz4KkQZvPpQ/5zCGfCdKg1+h16z0uHQKHNuK1Bl0mm16OauY4jEqfHVmi&#10;02qUOSzKsnS13GlXe906t1Nrs8jdyMKSCnAifqsSdn0uHZwzFXPFQraw35yIOIJeUzruTsc98bAD&#10;rrCnozDc3zI92rl5dXzn5umt6ye3b5zes3Vhx4bZratT29ZNbl0e37Q4tGlxYOvK8Oal4a2rE+sX&#10;BjYuDW1c6F832wP+9XO9W5aHNsz3rZvtWz/Xvzo7sDjZB1ieHgCsTg+uTA0sjvcuTSAh0uunBlfG&#10;+xaGuwDLY32L430ducRkX8eO1cWNc1OLE4PTQ919rflSOlKIh5oTkVIyWoqFmyLBQtBX8LmKfncx&#10;4GyN+oaL6dm+9qWZAcB4Z360lOpJhcNWRPoD7ovFjCyyL+HxxEyWiscT0qkiNlUlFZpV6mIi7TSY&#10;dVKFTWuyqY0hm8sHzb3VgsQge2yd+eRod3Nfa7Y5E4n57cmQI+wxGZRCeJjZyNCYwiAyqDgqqYGE&#10;r8NiaxvLLwr8q0PWoIABTT2MvRD5LHxDIxNHEZKYYgJNSWFaeMKgWrs0MDBQLIroVCYRT4YhOBnH&#10;YGH5IqLBUF54APnrnRHefaNGaTPqoHeGhxxQZtjViKSMUuU22JC/IpjM0CKhykgI82tUBx3miMsR&#10;tFvLLZUGHmM4EIa5TpsRUa3x2lx25A9CAFS1xutEJFaueEx6q1ZlVMotKqVFKTcrkQuAts6uVrug&#10;V1NCCp0r8vchk04KjyLSghkVZpvW7jAEHcawwxTwmTw+o9trcHsQhfSQQ5fwWdJhR1tzfGSodWyk&#10;fWyobXa4c360c9187+ps1/JE2+xAcaQtNdAc686Fm2PeYsJfTAXKv6cJFaL+UjzYGgm0+Gxz2eCG&#10;pvBM0LLgt8w7TVMm9aRePaHVTOi1kybjjMs+5/XM+jxzweByLLYhmVwJhldCwaVYeDUbX8xGlvOx&#10;TS2ZhUx4MOJsD1ljLo3LIrNY5Xan2mqW+92mgNOMMvIhl7Y54+nviPe0htsK3phf6zKLg05NImCO&#10;BQwIKR815ZK2bMySiZqb0u62Alytp5B0FlKeYtqbjbt9Dg0SGl9WkwdYDPAOqvw2PcBn1UGKqtZ4&#10;oFO4yrZ7LdprGXnAtYw8anhNuoDVGHFaIU153PCgFkLBpNuVDwbTXm864Ev6PCm/N+F1B+22gM3q&#10;tVhtWp1KKIKHH/oODg36AAYSI08iQ7PMJJMZZAIF30glYBkkEvQvMoEAGkYGiSITialEEpvJ4nL5&#10;0EGw2VwGgwXdL5vJoVHoHOjYy+w85PJ4AmFZl4bHFaFAWXgWdPVlfXnIBQMKgB/mC+AHW4xw6DIq&#10;mZFNF/Zed8OmDVt37dgTCsa8niCkCrnmtlvv2rpl5/PPvTw8ND43u/SzJ56RSVXpVD6ZyDbCZINE&#10;hyEIDkuCVCnX6LUmhUwplyo0crVSooA+MBPPNqWbMtFMKdvSXuyAtDXX0Zbv7G0d6Ch2txe6RnrG&#10;x/omBzqGh7vHwJgenluYWJ4fX5ocnBnuGYHciYHpoa5RwGDnSF/bYE9LP6CruRcOh104VXepDwCn&#10;gjOj0ff5ZHNztq2t2NVZ6i2X7G0v9KBoy3c3pztzsZZCoq0l292W6ytlukrJjmKsNR1tjoeLoUDO&#10;aY9a4QG0hN2WiMsYSvmaCpH2ke6F3dvuuvu2Z1554cR7b166eOa7zz/6HeCLj3///Zf/9t0X//r5&#10;h3/46OJvP770m08u/x5SsD84/0sUF47//IPTv/343B8/u4gIqX964c/vn/rtZ+//9dNL/4ry8l9+&#10;+F8/Ov9XwAdn/3L5dFlW/gJCDSMKNuf/AruXTiGM/Pnjv0Op+Y8u/ivC1J/5E3jOnfhdORYeoeBR&#10;FRoEZ/96+RoNd7AvnvrzhZN/QrFGa64xvCjXieJceTnNv8N/wMJf67+WOl9jfgGoFj+KK8Hyf7dM&#10;628uXj0KPcO15/zJB6EF1j5lDf9LRv79C39cw7XM+BoQDv0fGPmf0Ojl3b/x5tfin7L8KNbOg5YB&#10;GxGgv8rIw7EfXrNy7NWz/WeR8v8RKY8y1CiQ2jj7N1L+Wi4esEa4/y/xEzoegDLyZ8saNahMzbU4&#10;eei7U4e/BwPNgt3j731z9J2v0IuBw08f+/nJI98fO/gNAIxTx36xBpSL/3/JyK8BfVxRRv7UyV8e&#10;Ofzdwfe+hvToke8OH/rm9IlfnDz2w9FDX6ES9scOf43ab7x68aXnTj3zsyOAF589+eqLZ1954QwY&#10;r798Hmwwnn3yKGS98MyJA6+ce/fN9989cPnAS+cPvHzptRcvvPzMmbdfOnfopRNvPPzSG3c//MiG&#10;9Y+vzjy5PPLIdMdjM20PTRTvGUo/OFF6ccvEm3vmD+yZe3PfPODdG5ZO3rnl/L3bjt208s51M0f3&#10;Lx+/dd1ji+3bivZ1Wctixtpu43Y7xSMhTb9f0xvUdwaMLSHLcGt2sKMEI4FqDMIGiPmcdCws5LKs&#10;RlMsEjXqDTQKlYgncdkCvc7S0d7b2THQVOwI+OMGvV0sUgn4crlMJ5caDHqvRu3UaGx6vV2nNas1&#10;Bq3ObDTZNWqzWqG3qs0utc4hFWYsqv6wtcen8YkJFnpVSEjQ1WNKRt5jO2dfvHPrvuXujcP5O9aP&#10;9Ho1bQb+hE+7peAd88odRAwfg2FhMGwMhltVwaisImMwtAokRUR0eRyXkGNlEQ3kBjuboMRiwNbT&#10;iEJstVPOzgaN65f6tm8f72hx3bZv6rGbZ998cMeD26dSSoapFpNl1O72iG8NcPe7Cbf48Gc3Jh9p&#10;F700b/380bGXNibuGXVf32F9eKHw1M7ekSg/r6+9eSxwcv/Ya0upvTnmo1PW17bmTtw+9tLWzmZZ&#10;VYqLibMw7arabU3qV3e2n7l38vidgy9szTy25H9lZ/H1PX3P7ey7c13bdfPFjVO58b5Qd5uzpd2Z&#10;63bneoOtw+nmnkixxdXcZmnqNfSPmddNOZ+7reuZG3JPbgk8uWJ/eYPz3R2+dR7M5iB11c12YzCj&#10;Gsrt7YYbc/xbi9Izu1o/3dPzZr/xZ5H6l5N1r6cbX4ljX8+zX8zQX8mS3iyQ3s40HsjgD3Yrt2sr&#10;plX1r+2a6Asq/WrybHesM2U2yQgsPMaspq1f7H7gnq1PPLzjgdtX7to3fsf2vnt39rS5aeM55S2b&#10;Oveutt+4aeC262Zu27N4301bZEwCs76C11grLNPxvPo6bpl5Z0JaloaHXXRBVwGBwMPhxFQKj4BH&#10;iXhI2dhGJKC+rGCDHFVe2ZWJx2Frq5xW24YNGxaXFwCl1mIsETaZtWIJr6OrfXX9yvD4RHlB1w0L&#10;K+tR1ZoyIz8zNjM1tTA3szg7uzQzMTl85103HXznlXfeev7wuy+/88azjz1y+3337Lv37r0P3HfD&#10;ww/e9OQTd77wzINPPX73Yw/cgtLxkL7ws/vefe3pD88c+u6zCz//8uIPX13B919eKOPSt19e+uGb&#10;D7754iIAjF989xGkCL778PuvP/juq/e/++oyqib/1Wfnv/703Ocfnvrk0okv3j998cThg6+/tHF+&#10;jtbYoBIIqY1YmGrDXAGdYlPKG6G8Bh6VSoUUicEjEQE4Ap5IRqLoCThEgRY2hDsnEtFDwIDZNxxI&#10;Y9BhjgJHoaiHYROBVF+Hg7S2tr6mqraxEVeJqUCZ0aqKSpi8AIgwLKSzJHyxVq0zGvUOp8Xjdbjc&#10;Ng9MeEOeWDyYy8djcT8MpwC5fNIfcEWi/lDYh0jZxMpK6bFQMhFJJaP5XAqQiIdRORpEPv6qHE0w&#10;4I5G/KlkBNJ4LAgFwECXePV67DBfs1kNTofZ7bL6vA4oDFmxKCJZA2cLBjw+rzMShgND4ZAPYd4D&#10;Hq/H4Ybpucfh97nWSHmf3xUIepwuK8q/rwFl4cUSvkjMk8qEcoUYCtgdZrNFZ7HqbXYjwGozIjw+&#10;Is2uEouFiL6NTCxDIiV5FrclmomGU6FcMeVwm/whmEGqjBY1TIJsdn1Tc7q5KTs40O1yWuvratC6&#10;hblhBaayurKqAvlLSGVNTQ3MEysrYb8SmS3WIAIPDBpdKEQko/V6vdPu8Pv9GLUWEVfX6lVSmUAo&#10;4kikfA6XTmeQ5AqR3qBQa0VWqzIYtGZywfbOfDoTE4vFJDKdRGZUVDdgarAYLBVDEGFoNpyig+3Y&#10;zHJdx/Zep8rda2x9ytD6vCL7lDT+GEW/p4IxVkUu1WD9tXWK+hpWXTW+AS6orhaP8GnVcHWItEwN&#10;Ig1fVRaiAVxl5FFcoeMr4Ctdox2PkvJrNolCVms18BTCxBiA6ttAUTTYRy5XKlRKqVwmkojFUolA&#10;ImXx+GKZWqE2ydUWtd4lVVr5Yj1HZOBKTUKVU6L1iDVevsLJldjYIhNPYgmEm9Q6L54qrceLMHWc&#10;apwYy9Dg6YhqDYWjXyPl4Si5IShUOKQaD6RrwjU8mVmgsAolZrnKKZRbRQqb1hw02CJao1dn8pVJ&#10;+bTfn3Y4Qm5nxO+LhfyJeCRtM7tQyfiyUrzVYfWZ9A6lDKbthvKs2axTWwxaG9hSkRpdANZstCnE&#10;SqlAopEpZFyenMvRS8UOrdqqUsh5TAR8mCfRlEIeTNprapG/WtRXV2CrKphYLK26Gro3RnU1FYPh&#10;1FRzMFXi6nppVf1yse23J84fvO+R/TMrVo7ApVAYlHyJlkHUN0RXwk13lny3hH23hcXzCs2swTfj&#10;F/kFNSQMrqESX4khYjB8XI1PLW3yOrI2Q1QjzxhVTVZ90axOa6VJtTCjk2V0kpRGlNSJo3qRV833&#10;62RWhUjOZlNqG0VEtlWocQh0RqZcRREy62iEWnI9llaJo1eT2SIF3Ds3X2SUKR0avQ9Sgdii0iLh&#10;6hZrHGXeTZYwGBYbpAgjj/LvkK4ZkOoM/rUUyqOHADRqt9EQsJjDBr1frXKtMfJogLxC6f4b1J6r&#10;IvJu5AJ0/rJ8vFOucoOtNfjhvsNdTuU6RyaWC6U+pdYhVVokYqPdFoH7HoKXvdjj8SSi0WJ//3T/&#10;4Fx755hG5xaIjEyWhs3RwUegIjZCsWGNkQegAfLliHgEZbGaK7w8i6OgM6VseAQEcp3RJlGoKQzm&#10;vhuuHxkbtdut0Wi4tbXk8bj4fD681zDqEgmEWrWGx2UbDTqlUg6dAoNF5/DYVBaNxqYCuHwW62r8&#10;O5tF4/Ou8O8o4Q4AP0rEo6w9mgLAg4TVcxmoBA2DSRGKuEwWFbJGRgegcaQzyA2NNah4mUQiQiPl&#10;oePhctkAaB/ZbCaBgCORCGX5mSsLsdbX11dXV0PTBrtQmFTWU0Nj5FGOGAqgBqSQhRaADentylsj&#10;Fo/IrjU2XmHkkVYTAyhmkvt2bU9DX+CwAVwmAwBeNrvRGPF7crFIT2th+7rFG3Zs3LNpZf+OTbs2&#10;rBvv7R7r62lKJUJeZzjgdjuMBq3MZtSatEpLWUPcbkBg0UrNGolWxrMbFLBr1si0MoGMz5SLeFIB&#10;R8xjIGsvC3k+m8Wq0UJjLOby8VgcHkuor0e+BXwFKpGAMvISDkvKZtq0CqNCGHQY9+3YcOv1OzYs&#10;z+ZTMZ1KyaLRKSS4hzTo3RFxOioJR8DSaAxoD/GIAA7UEwGpymsi3FH72hh52EXD56HS0Fww0KqD&#10;XfDDBka5UpECcGZwNNY3EAk4Fo3M51A1Cr7Lpk1GXU25cEsxFg+7EB7QiCyeqVVIjFqNx2FPxxND&#10;ff2xYJRKoODrCcRGEhVH5TP4xHqiXCAXMAUULCUVTnW1dEBJtVwGcFiMdrMBWjAOk8Ln0GViDpdF&#10;lolZPrcp5LeVxWTMJr2KQ2NIeCIBiyMXigESnoBJpYl4XB6LyaZThFwOl0mTCnlquUTAYSqlIpUM&#10;mk5IpYhmiF5n0qmhJiFXLhao5CLEaVBbjTqbWeeymX1uhOj0+Swej8ntNsLnhgP2cNAajzpjEUcq&#10;4cmm/ZDCd88mfc35SGtTvDUfbc4Gi2l/Nu5OR52FlC+f9sfD9lTMlUm6MglPOuFE0rgb8SAGwpsj&#10;1HzAmoTThmzgTEQcYb8ZjgIjHkH82ZQbDomFLamIJR215hKO5qy3lPM1ZTwoY9haCDVn/YCetmRX&#10;S3JyuHV2vHt6tHN+shfSlbmhrasTm5aHt64b2b1lZtv68R3rJ7atINi1Yea6DTO7109et2Fiz5bp&#10;3Zumd22c2rY6tnVldPPS4MaF/i3LQwDwbFoc2jA/sHFhcP1c//Jk79JEz9JUP8LIzwyvnx1ZnR5a&#10;Ge8HrBsfWD8xCClgdWxwabS/O5ee6eveAaPrqbGJwc6h7qa2QiwTdafC7lzUV4gH8hFfLuwtJcOl&#10;eDAbcBUjnv7m9GRPy1hPaXK4Hb7CbH9L3mcJGWQxh95v08Kt1+mVMAiD+8tnMqVctohFF3JoiIyS&#10;PxCye3VSlU1rMqv0ZpU2FQzBu+bQq4I2QzbkGWzPT/V3DrYVS+lYzGsLOPVmjYjHJCNrKZNohAYS&#10;rpbUUIHD15DwtYTGmgZoMBBSvjyGqW6oacBCg9MALyyutpHRQBKTWDIiQ0fnhpTaki+wY3pqsJBT&#10;sugMbAOpvoZMqKPS6+isOoWCo1UJYc7qNRphyuqF8ZlW69Qjv7CBJ81q0hoNaoNeBQ+kVWWwKoxO&#10;nclu0kPzYjEqPC6d16kLOI1hl9VvNbuNertei6xFYdQ6nGaX0+L3WAFOm9ZqVFiNMrdd43cbUF7e&#10;XabpkWUJyqo1CJRyE4wtoEnRKa1qpV2jcqlUDpUcGhlLmZFHfsmhV1qMKoMNhiP68ucaQz6z32/2&#10;eo0+D8LRB+26hNuc8lpbMuGR7mbkZxY9zTPdpdme5tGO5GRfdn6oaaor05cPdWf8vdlwVzZSivtb&#10;k8G2VKQlEWqOBNui4c5opMfnvLEz/cJcz7PDLa+Pdb450PlWb+db3R0HOjueb23+WUvx3lz6xkRo&#10;d9i7JeDe7HdtD3p2e917va4dAdf2iGtj0LY+bN0YtU/alBNuXZ9bW7Ap/VphEMa0dp3HqA47LH6b&#10;EVlt26bxOVSFlKu/K9HTHmnOuWJ+rdsiiXj0qZA1HjAkgsZEUJ+OmLIxC6TFlKs170cZeXi5mjK+&#10;fNLrd2qvagGpHBYl1LbTqvFZdSjtjjLyALDdV6Pj0Vw0Oh51QqfgMCqvQK8COA1qt0nrM+vhan1m&#10;Y8qPxMgXQsGEy5nyuDNBP0rHx9zOsNMRctj9Vgs8AAa5QsrhsqlUDo0GHQGVCD0fnkJA/pRLxDaS&#10;8TjoRMh4Ao/FVssVSpijcATQpcMTTiKQORwedPONWCKHLWDQmKhqDY/DFwhEPOi9BSI2m8svK8ij&#10;tDtfIBEIpZAChCKZWKKAFDyolA2bxQfQaWyhQMqgc4gEKolAxWNJxXxp1449t95y52OPPjk1OVfI&#10;l5QKrUKueeD+R/bt3b+4sApIJrKxaKq9rRs+hUSkwUmY5dAAkUCsUWllEjkYcPFaJYzsZRa92WNz&#10;Rf3hYqoIaEo39bT2DnaOzIzMTw7OjPZOLEwsb1jYvDq7YXl63dLU+nVzm7es7Ny2bvempe1l5wY0&#10;a2VmPaRQeHZ0YWpodrx/arh7DNDV3NvbOtDXNghpd6mvJdvenG5FhG6auyBFJOwzzYVUqZRrb2/q&#10;BnS19HW3DnaW+iHt6xjpahlqyXY2xVuQP8sGc6lIIRnOx8K5RLSQiSHa9MVka9SVSvpycV/ebU8E&#10;vTmXPZFJdBRT3QOd0xuXrrt+55237nvoobuee/HJd997/fzRty+dOvTJ2aOfnj/+5cWTX3547rvP&#10;Lv/q43O//Or9P339wZ8h/eLSH37x+b9/8+Ffv//s33/xxf/5q6//Pz9++T++++S/fv3hf/nqg38D&#10;fHbxLx9f/NOnl//y0YU/omIvqEz8pTN/+PjSX98/hyjMnD/9B4RYP/Wni6eQEHhIAZdO/wUJir9C&#10;xP8ristn/gq4dPpfABdP/QWAkPIIm4nw2mssNkqFnzuFAmE5rwVKiCMFrqHjAWsU+RrQs6G5V466&#10;hgVGI+Wv5eiv4Orhax+EYu2D/u6E11DzAPQTfwKUoEdJeYSX/99h5BFS/n+Tkf+nuJZzX9v96OK/&#10;fHL5X1HA3bw2QB4tgOInLPy1TpSR/0de/lqeeq0e0Cpaq0m09tbq8x/xk4WL0d2f4MyxH89exZmj&#10;v7gW4Dl1+IcTB787/t63kJ489D0AjENvfXnwzS+OvvvNCdgF5+Ef4DxweSjzfvr4r04d++W1+M8Z&#10;+Z/sni+v+Hrm9G9Pnvjx8KFvDx385uiR748d/QHsg+98garJv/vWZ+++9cnRQ18BwDh+6Osj737x&#10;9usfvvL8ueeePPHszxBN+ddfPv/isydffv70Ky8g+vIvPHPsxWePg33gpbMHX7/83muXDrx48ZXn&#10;L7z24qUDz59+46n33nns5cMPP/H8zq0Pzw7eP1baXXCvj+iua/bsafbtLAb2tkb3dcRvGcw/uND7&#10;5MaxZ7dNvLJr9o298+/uX3l738Jbe+cP7Jl+ZKl9b1dge6t3U4tvNKTpc0u7HKI+n7o/bGz36Qfz&#10;wc5MuDUdhXkKvr6mCoPB1tXKhDwYDNvNFi6bIxGJKSRydTXMj3AYTI3Z5EinCoMDYy2l7kg47XQG&#10;bTaf1eplsSQwXQWIpUalxqo3WLU6swYGI3qLw+61Guww7nKoVBY+y84htjqVTWZ+Ts+20asCfIKZ&#10;WKWoxzh4xLBR3JlydyQcd2yZ6/AazeRadR1GXoVw8eJaDKe6llZRQ8RUYzEV9ZhKPKaOWt3ArGu0&#10;iyVmNtMl5FiYBAO5wcEhqvGVNjbJwKaRMZiVobZCwBD1KrZtGOjr9N5249RT96x/5ZFduxZ68k51&#10;Ui3WYjBFet3ugPKenG6joe7lUedzY6bHx9QX724/eXvzpQcH39zVeseQf1u7++51Xfdt7b9ztfTW&#10;/slnNrc8uBp/ckfx1VsGD9w2ceNEbDgsWmoyb2h1LOR0e4aDT+3pe+6mocf2dD1+Q+9j+wcevr73&#10;weu6N48Gh1ss7Vl9W9bU3ebq6XT3DQWKPc5slz2WN0Tiqq6SY2UytWtT6c49HQ/tyN8+Zbmhg3dL&#10;O+PlWd2Z7YEne3nXh3A7vKx0HSZWi5nQEO7p1O7PM7d66k9szH68s+2tPv2rzbS3WyivZXAvJgjP&#10;JejPJxkvxPHvNdPey5GPtfOfywp7CZjtUemTWwcGktqutLEYVCiYGBW7cqQj/PAdW557dO8Lj++9&#10;7+bFx+5cfuy2uTu3d92zvW0wyu0OMBc67PfsHt2z0rFzsePh2ze/8uQdBglDQK5n1lex62o49bXc&#10;hgbOVV14gIhA4DU2CggETmOjkEgEQ0Kjoow8GiDPwWGR9QDBKNP39Lpqcm0lHduIra2KhMLbtm1b&#10;t2F1Zd1yOptIpKJqjUyuEI2Oj2zcvGF6fmF146bl9ZsQUr6M2eXl8dlZVLhmeGJkfGZscmrkppv3&#10;vPHas2+8/vSLzz785GN3PfLQrXfcuefOu667/4EbUVL+0YduBjx87w3PPH7nay88/O6Bp84cee3z&#10;94//8AVCx//49eVffHVpDT//+tIPX10GfPfFxW8+O//t5whBD7tldv7Sd1+9/+3X738Dudcs+vo9&#10;eBBl+QvffX7p/bPHD77x8rq5GXJDnZzL41KouEZsXUM9joAnUcgEEpFcloxHwtuvArJgQzj48oaI&#10;xJcj44lXxWrAic6+YZdCIeFwjbW11TBzh8k+nJBKpTfUNWIbcDVVtfBeV1dW1VZW1VfXNNbWwYAQ&#10;xnsUPJlNZcr4MoBepdNqVKhevz/gCkd8qXS0UEwWm1LxRKCtI5crRGNxv89vB7jc1kQyHI0EEvFw&#10;Bqbl8XA4hBD0YKeSUXTV1kQ8FI8FY9FAKOhB499RCh5ywQk2+MHpdlmdDrPdZkRJ+YDfBUdl0rFc&#10;NoHy7+5yOHwo6IVdNFg+Fg36vE6nwwJZYKCqNVDS63P4/E6rzQCPikIphqdFIuVDCjN/qUyAAvwq&#10;tVRvUMH8yOG0oES8AVnjwmA2GyE1GHQyGFzKpVK5SCITihWiXHOmZ7g7DcO0qM/psUZhdBZwmm0w&#10;zlbCTFOrU2i0CoVSArXHZNCQ5WC5POTPG3qTVCzhsNhQ1TVVyBK6yF9Bqmtqy/WPzBwRxVPkjjTU&#10;1TOpNCFfgDGaDfqyZqjBqIZLh7NbrHr4MgCDUWm1Q5YklfG1d2a7epoy2bhQyIeRekVlHdIe1pKg&#10;PcTU8TEML143TDRvqpKtYDgjldJpgnGrNHGfIHQfw35bnWRbg3C5htpdjY9V12ur6zj1dUS4Amwj&#10;IrGKsj+19TXVtVd4dhR/Y+Thi1yl41FGHi2wRsejHD0UZrJZSrWqEYeFfgP8qPQNlMbhCCKRRK83&#10;ypUKdOlXiUzKFyOyLlQGV67Sw0heqbUpNHYCRcASaJh8LVts4MqsXJmdLUH0ZxACXWpJpDu1Bj+N&#10;qRAhPLuNwtHXU5WoXg2Va2AKLUiAvMyJyN0oXXyZDQ2QZwmNbJGJIzbzZGah0sYRGeQqp1hpFyls&#10;GlNAbfTL1XaNwaPWw1MZ8QaS4XAWOjm/L+JxBtwOv8Xo0GvMGqXBbnHbLV63I2g1uY06u0Kq0yhN&#10;euj2NFaYQcMupGqFUSZWGfUWmVAKX08lkUl4PDmfK4OvzKRbVQoJi8ElE0UsOrmhlk0m+Jw2IhFf&#10;XV3ZUFONrapg4/GsxkZWfT00o2oaVUck28jMEFOY5MlP3f/Ep8+9fmD/XZs6R7IWl4oFG05gYjj6&#10;zL339sZvTgRui6i3GnTrDIYpo7HTgCFAx42I4RCqEH0b6MaJGIyWRcs5LV1hf6vX0ea2t7jMObMm&#10;qZOn9IqkThrXiON6ccIk92kEAb3CrpSpeDx6A15K5DgE2pDM6hUabGyVoJFBxzJwOEYVnlFNZgvl&#10;ZpXOhTLySo0b6lYid2j0ATXMhW0JlFhH4+Kt9khZuCaMqtNcy8vrDH7UgxooI4/moko1ADB0Wi+q&#10;WgNlUBH5f2Tk4QIUahe6mqtM6QLIVQhBzxXoJXKbWGZ1eBKDo4u9gzNtXaOT0+tnZzatX3fdyMhC&#10;MJiNRArt7cOxWFNTU6/bm0LZ9rIujVGrC3C4ekRQHtGxMQtEejQonsvXoMI1a3Q8iquMPHjkfJGa&#10;QhcQyCwihYkjUUPh6PziQqFQsNlsuVzO4/HIZDKpVGrUG9RKDUy8dTqDUqnmCwU8AZ9Kp8CEmgrz&#10;eAQUDo/JLCvFI8w7k8rnIcHvCDtfBtjXsvNCEYzlytH0XAaDSRGUpeQZDJpEIkKC5cvSN9DxptKx&#10;fCEtEvOIJGxNTRUej4Uy0LUIhUI2IlzDYTLpXC6bTqdCFvjhiUWZYthqy1tDWXQF6a6uMvIoTQwb&#10;GNCfrdmQBQXAA/0ZeMCoq29EliMvK7cQcHholGorK+C57W4r7di8Iex2ukwGhwERU4bUadT7bfZU&#10;KFDKJLtKuW2rc/t3bd67efXG7Ruv27RhbmRoaWqiu9SUigZzyajLbkJ4K7VcIxfD+6mXS4wqiVWH&#10;CIibNRKA16ZzmbVmjQzl5U1apUoqVEn5SgkP3lCv1QRPsJTDFbK5ZDxcN7GuDvlSSGdMwDEoZAGb&#10;IWTSlXyuXiIwq6QJv2PjwuQNuzbdtGd7Z0vRYTaIeFw2k8WgMeEQpHIoRAqNDD00suAfgQR1AH70&#10;i0NNlmsI2cBG22RIAbCL/HW3vGoumotWILoLx8IGBuqB6sU2EnFYUvlnDDgKAUslYYUcmlkv87mM&#10;TblwMRvKJLwAr9OAUHtGtVou0atVVqMpHo60N7dBH03GUegkBp1AZ5FZbAqbz+BLeVIBU6AQKpKh&#10;ZFdrZyoWN2i0GoXcZbPazQYmjSiAh41H53OoShk34LXEwi6/x2y3qJUyoVwoFrB4ZCyR1Iij4EhM&#10;MpVGIkPnB48zG4Y+MPKrQ/423FhbQyHgoVbJeBz6EwQOg85lMgB8NkvI5fBYTB6LDraAw4SUy6RB&#10;KuKxhUKmSiWQy/kSCUuvkRq0Eq1KaDHJ4NPdTq3PbfJ7jWG/JRFxpuOeVMxdSPrTUWcu4UG4+KS3&#10;JR9uLyWacqFiNlgqhpryAUBLUxjQXAhCCrtgFHN+yAUUc96yEWhtjrS3RNpKUbChGNgdrfG2Urin&#10;PQro64wP9aYB/V2J/s7UYHdmcrg0Pdo6PdoOGBtohnR+snthqmfdwsj6xdHNy2PbN0zs3DSxY+P4&#10;ro0T+7bN3rBjcf/2xZt2rABu3LZ0/Za5G7bO7t8+f8uuFcjas2V254ZJlJeHdPu68T2b53dvnN25&#10;fhrsLcsjGxcGN84Pb1oYWZzoB6xMDa5ODy2P9c0PdC4Ndq0b7YN0sb97vKPU35wthgOlZLSv1NSR&#10;SzUlQ7kootsecVvCLnPUY415bZCmgi5APubvKMQHOwpjvS3TQ53zY72jfS0TQ20pryVkUfoMco9e&#10;Fg84dGqJHCaUfJgg8rl0uoDFUsvERo0iGvDmwnEFW6SVKL3Irx7tfrfL57KbdYqI19qcCva1pMd6&#10;mvtaMvmIL+5xBKxIdLNOzmdR8UwqiUVlknFUYiMZV4PHVWIJ1biGqrr6ymp4fmB4VV1bUdcA7VI9&#10;DLLheaPWE7g4qoTMlFNYBi7fxOMXPe7rZqaGMwmfTKQg48RELI9YxyRWs6k1UiEN0SOSSz06XVBj&#10;9Cq0PrXWo4EuR+02aBCxeL0KWV/XqI+abDGjI2Qyu/Rqo0qkV/NNyCqvIp9dG3AafRYTIgpv1FkM&#10;WrNF7/bY/H6732NFFzlw2dQAt10DcFpVAY/R7zbZzYgqTnlxVwQIHQ9Nllqm0Uj0KqTJMikBIou2&#10;vG5BWQfJoleaDUqTWQ3jQ5SRj3jNIZ854DHDbsBuCFn1Ka894bbmIu7upuRwW268Mz/X1TTfXRxp&#10;SQy2RIdbk6OtyeHm5EgpNVLKDBQSvdlYdyrWHgu1hINt4VB7KNLmC/bYLXe0JA7OdB/oLrzXWXyn&#10;kDqUTR7OJt9LJ4+2NR/qLB3obHq1s/haf8sr/S0v9TaD8VZv67uD7W+NdLw12fnaRPubcz3vrRt+&#10;aabrllJkf1dmtSmSMoijZmXcpo9ZTFGb2WdFFoSA2vM71Sgj39sRLeXdUZ/Ga5PEA4ZczJkKm9MR&#10;hIjPxa3FlCOfsDVnPGiMfDHlasr4AJmYy+dAKhbgsCjtZuRnBE6rxmVGFnFFuXiUf4fUX17fFQUa&#10;IH8tI79GysN9v3Lr9SqvSecxaiNOe9BmyQX8iI68zxt3OlC9mrjHFXU5Ii6ElPdbLW6jwWuxqoQi&#10;JplMJxIpBOjtoDUmcpksaNlIOCw0dABCI1bI5cHYQi6WsGnIGuAcFnQZHOggoJsgkelMFg8Nk2fS&#10;WeBH9WpgLM3l8lH1GD5PLBRIRWI5CqFIhrLzXJ4IOi7IQoPlIVUpdXCIVKKUSVVSsYJKZtTXYol4&#10;+CQWZA0PjW/bumvXzr0P3P/IjTfcMjE+A3j4ocdvveXOvXtu7Osdctg9JCJNJJRRKUwigSoSiD0u&#10;r9ftQ36QLBCipLxUKFJJFB6bKxmOp8KpYqrY19432DU0NTQLQAPk58YW58eXyp75+fGVDQtbt6+/&#10;bseGPVtWdoK9bm4zFADMjMxPD8/Nji4sTq6szm5YP78JDDgK/BMD08PdYwMdw13Nve2FrpZca2u+&#10;ta3Q3tHU2d7c2dbU0VrobMl3dLf2tzd1o7Hzve3DfR0jA11jo71TA63D3cW+jmJvW76zkCrlEk2Z&#10;WCEeTGci+UQg3RRvSYcL+XipOdsVCcAgojkezJb/CpmwGXx2o9/niPns8PD64dlxGINeG7IbsCeg&#10;dUwE8tlIS1fTWEdhpDk5UEoNDrTNbZzft3V5/57NdwHu2v/0s4++d+TNDy+e+O7Ds7/66sM/f/fp&#10;v/741X/7xTf//bff/18/fvM/vv7k3z7/AGHnzxz/xfGD350++guEcj37h8vn/wK4ePZP50//AWHk&#10;T/8RTa/l5SFF9WrKQI2/Y+Sv5W0B/5SRP3vyN2sULUrpXou1rH/E34qdKntO/hLl38+f+CWKnzDy&#10;fyt/FWsX9p/nrn2Ra4GS8ldw7m9S8kjI/DX4G+F+DdacgL8v9nec+xpQYn0N12ated4vs/MoI//x&#10;pb9++v6/AVAR+WvLrLHw/xH+kYv/CR2P3tw1oHV17X35/wOO/xLFebjLZax5zh778fSRnwPARhSK&#10;zv7+6t+TfgcV+OEFePZ+g9L6Jw//cC0jf/Lojyj+c0YeNdayEM+p35458euTJxAR+cOHvgWgjDyk&#10;Rw99c/zIdyeOfg/pscNfr8XIH3r7s8PvfH7s4FcoNf/OgY/eeOXygVculPXlz7z64unXXz4LAOOl&#10;50688NTRN186/e6rFw+8ePHl586/8vyFV54++doTbx9+6sDRhx47dveth2/Y/M7O2Tt7EtMO0bCF&#10;16agdCoZIzbZYsSylLDPx60rGdeO9siNg7kH5nte3jlzYO/889tGH1lqv3kwvqVkW1cwb2kLzGds&#10;wwFVp00w4FP1BXQlh2og7WsOufwWHRojD9MfGAzzWXSLQe+w2TkwDCeRLSZzbS3C1EAzDkVwWLLH&#10;HWxv6xsZnh4YmGhv7+/pGWnvGs4Xe5PZjkAo53BHrA6v1mAVS5R85AdVUpFAKuOKHBqNTy11Cukd&#10;Hl2rXVowcn18bFhMUzVi9BSsTcTWCxGGV0iuRX+dL2uohM/jwCVhMLTq6kYMBoepJlY3UurwWExt&#10;PaYKi8FIKFS7SOgUcCx0ooNNtjEIRnKdhYYzUHEaJpWIwdy/d8NTd+z06pi9Jfdkf/T67UMP37Fy&#10;257JXeuHSwlPdzKc1MjMlZgUAbPOKdns5Gy04u4oCp+Zspy+Jf/xQ23Hb0wc21d8YNSzrdmxruRb&#10;6vZOtFp3T6c2DXj2zsdv39x83Vzinh3d92zvvW1j+wO7h29Z17J/uQnSG1aLq8O+2X730kR0fjI2&#10;NxEd6bH1tOg6S6axgeBIt7erydxTMhfT8mxW3tKinxgJ7VptvX1j74M7hm9dKI2EBbMR1u6SeH2w&#10;YWug5q4s6fFWzv1Z+h4nfouZVazDDPIbb87qb28W3F1i7fLUvjPt+/7mgaOTzldaGfc4MTfrMT+L&#10;kO7zkB+Pcp6KUd5pEb5RYL3dKn0iJy3hMM+sa93S7W0LyeN2rpSMiVo5d+yafv2J/QeevPnFx65/&#10;4JaVm3aO3r5r+L49I0/cNH7PptY+P3MkIuwLSXaOZ3dNFfctdz9y88YTBx5rjjrgFjDqMPTaCm4D&#10;sqwrt6EB4eUbGxm1tVIyGTx8PB4Jli9z9Fw8jl5XC0CUaurr2NhGZkM9ysiX7Vp6Yy21oR5fX1PI&#10;5bdt27Zh0/qllcVYIpzKxGVyoUYrn1+c27Rl4/zyyvrNW1Y2bF5at3FhdcPiuo3o4q6T8/PTi/Pz&#10;y0tD48PzizM333L9/ffffv89N991+/U37Nt88807912/6ZZbdz78yC0/e/yuZ5665/FHbn3i0due&#10;+9ndB1569PTR1z7/8MQvvrr0y2/e//Hry4Bff/fhr779YA0///IiysV//+UlANjffn4BdgFffXbh&#10;688vfvXFxc8/PYcq2Hz+6Vkwfvjuw2++uIjqy3988eTBN15enp6g4RqlbI6ExyPg8MifuQh4MpWC&#10;BsLTYO5bDopH+HQ6DRGrIZMZDAalLDEPbyIAZu7oBh5k0o3FIllIfD0OgIgQMGhEJAfHYjCJZdFC&#10;PpsDI8CGmmoY9SEL0RHJYi7fqNYiCxvafAlfzKGzua3OaCTU1JwrFNPJVCSRDKfS0Vw+CaOTXD6e&#10;hUlRwOr2mvwBh8ttdjiN4F9j4dFIdkA0EgCgRHzA70JF4YMBd7i8jitqrDHyUMDrgZmYFcqgxcCf&#10;TkVTyQjk+rwOl9PqdFgAXo8jFPQCYtFgLptMJiLwWeB32M0et93vc6F8vT/gglmP3qBSqiQ6vVKl&#10;htEpVyLlQwoPDwpwanUKo0ljd5hQRt5k1gEsFhPAaNRrtWq9XiuRiNhchlQu0hhVbd0tA+P9ze3F&#10;YimbLSSDMF10GD1+h91lNpm1coUYACNQcVlOUaNSyyRStVLjsDmdVpvb7vC53JCa4bJkcg6DWYey&#10;8xhMNaaivrqmoaYW0Fhbh62rRxh5lUauRQR31GqNzGY3mi2IprTTZfH6bBabOpZw55oiTa3x7v4m&#10;uCtkCr6uroFEZsDoHUflY7BsDE7WKEuzXfMky2aMaA7DHMCQWjGNTRh6f718hWLYhVNsqeJMV9K7&#10;KghRTL0KU0uvrMNW1dWia7o2IKGuNdXVlVVVFZXVKK4I0QBQth1FmZpHdOfXUFUm7pFYeGRdgmqU&#10;Q1yj48GJnKGyEofDyWQyi8WiUqlgSsHisAEECpVAofNFcqFEqVBbNHoHT6QVSPQCuVGmcahMfrU5&#10;INV5uTIrjaslMWR0ltITyEiVVhJVQudqaVy9UOkRanw8mVOk8ko0foBMF1QaI3JDsBwm74fD0TB5&#10;ltBI5yGSNSwREoMvUTnQGHmdJaTUewUyE3yiUusQy01wJRZ7wOuN+gPRaCSVTGStFpdSoeOwhRKx&#10;UinTW4wuq8ntsPqMOphHW016h0Frk4q0EqFGITXIJVqVXGcyWFFGXsThUXA4EkGTSiEAAP/0SURB&#10;VHSjGAyPQuZTKYTqKkp9nZjNBCiFfJi6N9QjQfLQDTdgMGImQysU6sRCk0gUkCmDHPGoxb/gjM1Z&#10;I09Obzqw8+atpd6QUEPFVPPIxAY8Biet7b2+u+mm5vANMesOu3xebl4w2cesDDu1kozBEethQsgh&#10;EdUCnlOt8hu0Xp3aLhVbBHyXVJQ06rNWYw6BAZAyqiJqSVgrihsUQa3Eb1DbFHK1UMQhUmVUvomj&#10;9EvMPpHRwdXx65lMHAePZ1YTmLVUnliJyMcLxCYZsnSqS6H2oMy4Gqa9zpTFGjeZoxYbApsjjhL0&#10;iAq8KWi2RvRlKXkk4F2PECAoIw+5KCMPNuSi8vGo3DykUBJl5LU6hPRH9eLhE+XlFVzBlitcqIiN&#10;TO4EoGo2CqUbyktkVqncJlfCaxVu7xxbXt2ZTLe5XQmHParXebgclUxmCgaz2WyH3R5OZzt4Ag2n&#10;rBRPpcsUKqdYYpNIkRh5kcQsllqEYhNkcfkaFkdJZ8pQRh7AYMlRERs0cB4KUGiiRhyLyhCyuBIi&#10;hUkg0lpaO8cnZtKZXCqV8fkCCoVKKITHCwk+logVSpXO6wsJhGIanUmm03AkolAmorHpFCaVyaYx&#10;ygu3crgMFpPKYSNE/FpQPLcsUMNH1hRmwy4aBQ9OsKk0IsrI0+gkOBY8aEksrk6hFI+ODUikAgKx&#10;EQWfzy0v5cqkUqlCIZ/NZkLKYjGgg0HWp6OSGxvrkR92lDe0o4J3vLGxsaqqCmWH14hjMNAU/NDQ&#10;rHHHkAvHImkDlkAkgxvKkAjImhy1lRXYutqZ8ZHtm9ZHvW6v1YysbahGVJWdekPU7Sqlkh35bF9r&#10;ccfq/E27Nt6ye+v1W9dvXV5cnhzfvAzz+ZGu1uZ8KmYz64w6pVGj1CllqDS/USVxmjRWncKmV0IK&#10;M2y3RWfRyl1WfVn3WaNXyQxqqUrKl/M5Np066HCaVWoBi0NH1nIhw2gYLpJIJBLwCKUiYDP4dKqU&#10;zdSKeGaFJO6zz450792+/oE7b56bHPXYLQoJ8tMrIV9Ap9OhivBEHHTS5QVkEEYeABZUBVQLWj/o&#10;BjZUb5mLh49DPhHV64e6Qsl3dASAbuXCyLFobcOG/E4OD6dFfshAhOEGrp5OwcolbKNOGg7YYyF7&#10;MRvqaEmBURZchjZNaNAojVqNy2ZtL7UM9PRC21WNqSI3kkkNJBFbTKwnschspUhFbqSoxKp4KNHV&#10;2hkLRnUqNRzltJrEAjaHSYFPMerk8BGRoMNskEtFTPhQmZiDrOTC4QnZXC6dzqLRod5oJGRcArOO&#10;xtoabEMjrhGLCo+QiSQqmYKGPJf/JIE4AWBDGUgRsTToPutrkaOwDeDEw7/GGgKhlkiAr11LJmGp&#10;VCydjmcwcFwWWSygK2V8JPbZIPc4DUgEvd+WjnjiAVsu7m3OhJJRF6CQCWaT3kImUCpEitkgoK0U&#10;bW2ONBeCkLa2hDvaY/09me6OREdrtLMtAml3R6y3PdHbEetujXW1hrtaot1tkb6OZH9XYrgv3d8V&#10;7+uMQYoagz2pscH8cG9ufLBpcrg0NlCcGmmbHm1fmOpZmRtYNze8Z+vSzvXTW5ZH9m2b3blhfONs&#10;756Nk9dtmLp+0/wNm5eu37S4b+MC2Ddumb9x28K+zbPXbZiB8ttWprYuT25fnd6xbmbXhrktSxPg&#10;gV1E4mZhBLClnKJK8StTgxvnxzZMjy4M9iz0da0O9093ts50dQw05dtT8fZsuhiPljLJlnQy4bIn&#10;nLaky55yOxAbDK895Xdmwq6E31ZMBUb6mqfHu8eH2wFzU/1Tw51Qn26T0mdTh5yGiNdsN6s0SpGA&#10;w+Qw6Hwmk8dgwRukVyrddovfZXfqTGqe1G2yBjxetwtGllaDCUY7moBXN9idmRps7sqHM35bPuTK&#10;Bd0I660Qy/hMMq4eV18DjUVDdT2xFkuoasBX1JBr6vAVFdgKDLEOsmpqa6vhfYFBFakOx8RRuAS6&#10;iMaSMrkSFtMgFQfM2p5MZN/ceKfHEuQx5JUYgBCDEVZiRHVVEipJI+RbZDKfzpg0OUJKbVSjD6lU&#10;AYUsoJAE5CKvhO+W8LwSQVAsjshkQYXEoxC6tSKPWeJzqAIeg9Oudjv0DqsBmh2A2aS124yBgCMc&#10;cAa8Fnj8nDYkdhuA8vIAv9vgdRocFmRtWKtWZVYrEG0c+MoGtd6g0BmkAL1ebDJIADqdRKsVG7Sy&#10;8urE5RbMoHKZyzrpdl3YZUZWPHZa4OUL2kwhizFoRnj5bNjVW0pPdDfP9ZZmuopjLemxjkJvMdGd&#10;jw80pQebMyOl7GAx1Z2KDeTTA9lMRzTSFgx3hKOt3mDR5u61WO8uJA4NtT+X8B6IB970u9/xOA55&#10;XYcCrje91jcjzlci9pfijtdzntey7pcT9ldTCF7L2V9v8bzbH3tnMH5konBxff/ZdYPvLfa9tjJ0&#10;60gJWT3eqopZdQkbIlVUjpHXe+3qgEtVSDt62iPdbeHWojfglDtNgohXmwqb0Rh5MDJRay5qyYRN&#10;+Zi9mHBmYzZAAUbIMWcsYIGT+Oxaj1VtM8kBVqMC6hYVm/I7DD67HgyPFVktGWxIIQsqsAwtskiv&#10;SeMwqqFu0eoFGzyIU49IBjn1Wo/J4DHqY25nxGlHxGrcrpTHnfC6UUYenBGXI+y0+61mn8XkMhm0&#10;UuSXZegrwCBRqHgilUiikch4LA7aOlQJjcPiyiTyvxHxFCaZRMc2Euk0No8PAwBEo4bD4dFoMCVk&#10;sdlcAAwVEJTXdBWKEPAFEi5PxOYIWGy+WKIAoB44A+IvK85TyAyZVAWnpVFZ4IHDtRojlyNk0Dng&#10;hBEodBwwDYcLAH9LqWN4aHz3rn1bt+x84P5Hnn/uZbvNDSeBMiKRBLlOMk0HL0gg6HG5oSNQSiUS&#10;AR9SjUwhF4rVUnnA5cvEUlFftCnd3JJtRyXjARMD04uTK0tTqzMji9PDC1ND8xMDs6O9M4OdE/3t&#10;Y/3tIwMdwyM94+P9U5ODM9PDcyg1j9pDXaPD3WOQOzU0CycBJxTua+/vbevrae3tKnV3NPeg0fFI&#10;gHz7QGdbP6C7Y7C3fbC7tR/Sga6R9kJfc7qzKdWRT7ZkYoXmbFtrsb2QbkKV7tPhXC5WLCZL2XgR&#10;5eubMsiytODpLvUNdo71tAy25buRWPtUWyHRko02xf2ZiCvqt4cCtmDQHrJrHW6jx2P0A2xqp9vg&#10;AyMbairGWouJDkBncbA939+U7B5on5od2bhrw217tt71+L2vHnrj0pnDX35y+be//uF//u7H//uX&#10;3/7PX/3w//3hq//5yeV/uXTmD5fP/vGDi38BlJVq/nQZWaP1D6iCDXg+OI+IyK+t2nrp9F8Q+9Sf&#10;L5z6w6VTv794DWlbBsLkokHHKBGP4uxJZOXMNT4UxRrze6V8ORclSa+lStdKlknhK4Hz1+JaVh2A&#10;csfX4trcNfwk61oKfs1ew5ViZ3578ezvUPyNpv97ZZsPrgHqQXOvBVTyP8WHF/76TwG34CcA50cX&#10;//WD83/++NJf18Lk14Ll0bOt0e7/FP8BBf8TXKkcAFpdP6n5n+AnxVB7zbl2KhTgOX0UIc3/xolf&#10;fQDAhouH7/XZB/8FvhR8F7gYyILvCwZcPORCGfT6Tx7+Bcq8nzn2m9NHf33y6K8Ap479+vTx3/xH&#10;jPw/BTyfp4//ePTI94cOflNWkP+urFrz/fFjPz9x9Hs0Rh5w5ODXh9/7CoAY73z57hufAo68+9XJ&#10;I9+fOPzN4Xc+f/eNj48e/PydNz545YUzzz559KnH33v2ycMvPnv8tRdOH3juxBvPn3z1hfMvPncO&#10;8MbLFw6/fPLYs2+efPTxM/ffef6uvefv2HbypvVvXzf/zKbRuydab+nP7WgKbMg412dd29uiNwwX&#10;t3XE+l3S+bh5Xda+vdW3fzB590wRcNNwbGeXb0OzZyFtGwtq+j2yQb+6P6jtCuh74q7mkCvmNKeD&#10;fr1KDgNjmUioUyn9bpdcKkPnSlKpFBpeROYTR4Y2vL4OB92ESKzw+sL9A6MLi+tmZpeWVrfsvO7m&#10;PTfcsW33Daubtq2s3zK3tDo2NTs2Pt3V3Z/LFYJur1Eu03BpOhYxa5Z1eDQZLdvFakgq+HpSo6i+&#10;2sDjGKRCtYjLJTXSazHcakSghoXB8BtxxKo6Qk09pb6OVFsNgy5cZQWMvggYJPbPxGV5BBw3j2Em&#10;NbjoRAcVb8DW2GlEHRHLra9m1mIeu2Hz8Wfu2TXT7tPQcn7FhpmWm3eOP3Lv1uW5bhg7jXS3rB/p&#10;6/NZbfUYVyVmW8Q0Jqtd1NW8uRw5f0P27L7AiV3ON5YtD/Xpbun1zaYMwyVzd0nfnFMMddmH2h0j&#10;7Y7JHu9AyTTSbpsb9A+1GCa7rSNthvFO61Sve6AD5jXGtlZ7e5dvdCI1MhbI5aVdHaa2vKItLp5s&#10;NS92Oq6bSd63q/uRvQMv3jb59t1L980UtmUty16ltxqToGMmnNTbOiz3dZluzQq2Oep3eyh3pXXd&#10;5MokBjMjIz094L8tQ70pWr/HWfFMu/zDXc2f7C6+0CnYrsbM0DHLHMyqEHO9jXaLi/pkVvrugPWl&#10;LuNePzNUg3nn1vntQ9EmB9/Aqkjo2U/ctP6Jmze9cP+ep+7a8eidm5+4Z9s9Ny48uH/xkf2zD+wc&#10;vn2pNJNQzyY17Wbmlq7QLQsdt672Pbxv6cRLD0y0Jek1GAm5gdtQw2pAtODJFZX0mlpuWTie19gI&#10;AFtIJHLxOBGFDOATYTZbTayupNXWsBobGPV1ADRSno2tZ8Jkqraa0FjX2d6xefPm9RvXzS3MRuOh&#10;TC4pEnMNRvXKumVwLqysrmzYuG7T1uX1m5bWbVzZsHlx3caZpaWphYWZpYW5pcXhiZHp2Ymdu7bs&#10;2rll165NN9103d69W/bdsOX2O/c+/Ogdjz5+5z333PjAffvvv/uG559+4PTRAx+cP/zdFxd/9f3H&#10;v/zugx++uojy8pD+8MWF7z+/CPjmk3NffHDqk4vHAJfOvPf+uUMAMC6dPgg4f+Kd44dfP/Tey2+8&#10;8ew7777w3sGX3nr7uYOHXj585OU3Dzz55oGn3337hSPvvfbai0+vn58RMmnIsrdUEhKUjK1vxDXg&#10;EFXaRpikE8pa8JDC9JJKp8Fgh1YefpGuRsSXqfhyjB0JZvEEPB4LgKkHjYYw8pWVmLr6KjqD7HBa&#10;+ge6Z2emrtu982dPPPbeu28/9tCDEyODLoulrhID0346kSjnCe06Y8wbykVTHqM94Q/lUsnmplw6&#10;FUvEw6kkwow3FTPNzel8Ph6Nen0+m9NpdLpMDqfRH3BEYz5UVQZSQCwaLCvYBMMhr9/nDAU9YABQ&#10;dj5SVqGBFN0FfzDg9nkdXo894HcBwAMfV8inioU0GJBlMeuMBo3NakTXcQ0FvZGwHz4im0nAFYKB&#10;hs+vhckjUfMui9VmUKokKrXUZNaqNTBA5UhlAomUDx7wyxUijVZuNGksVr3dYTJb9GazEWC1mu12&#10;q8Vi0uu1KpXCBB9t0grFyJJJfAm30JLrHujMNqWT6VixOQepw2X1Bdx2p8Vg1KjVSrlcajTq5Vc2&#10;2FWKhRKVQi0VSwBqpUqv1ZkMRhivhoMhr9ujUanFQhGNQq2vrasoiwgBaqqqMSKJUCThG806uFAG&#10;kwyXDl8D4PHaA0GnG2ZZUVdHT75/uHVgpK2pOc3hllWJiTQymV2PY2KqqRiclCBL001jWPVCjWQe&#10;g2vFYJswlHYMua2SM4xhj9YLFxpFM3Xc7ipqDINVlMPqGzC1VZhqRB2+tr6uurqyogIRN0LE8JGl&#10;WK/Q8Sj+jpEv8++os+pqND2a24jDiqUSMpWChsYDoBh8y7q6OniOFQpktW+ZTKZUKmHQjvwyhMWl&#10;wpydLWDzxHIV8hsrJlfB4Mg5AjVfZuDLTSyRnikyCpU2hc6j1Lu1Rm8gUlBoHFyhlsHTNZBEJJYW&#10;x1TjaEo0QJ4ttvHlLqk2INH6eHKHQOngK+wKvV9jDsu0XonarTB4lUYfX2oWKWxsoR4Moz2qMQV4&#10;EkM50NvJ5qtEUp0NnuRgMhRORCOpWDRlMtqlEhWLyVcqdFaT2+sKG3V2tcKokiP8u0Frs1u8Rp3T&#10;oIVptUMm1qgVep3GKOaJ5CKZQiSByZiYxWYS8SqRgNJYT6yppuOxpPpaIZPuMOjUUmlt+XcThJpa&#10;QnUNPAFKIV8h4Kk4bAOZ4cDSBkTmZbX/xlDr3a1jy/58l9knxDRSMQjF30ipap1vnrtvofPW7sCW&#10;kGnJrBlVJjdENXmpxMHlyeh6tUIrkZoUSo1IKKbToTmGNpdWXU2tqGBWIQr1InyDmccOauQZuynr&#10;NCWtupRNH9HKwePTawwSiUooETK4UqZYyZQ5hEaHwGBiqRjVNHojC49l1RE5WLpYpkF+5S+UmGVK&#10;B6rYDpApXVpD0O5K2+xJsyVmtSNAGXmUakcJen1ZpsZoDkGKMvIoNY8WQ8l3ldKp0yIx9eBXqJwq&#10;jRtshLvXB5EweUSmBuHl1xh5pcqj1QUgCw2cBxsATrClMgecAc4jU1jN1lCpddBg8mnUTrstolY5&#10;WEy5EB4thqS1ddBk8jndccglkgVMtkKmsIulFi7PIJM70V8F8gR6FkeNMu88gZYv1LHKSjWQghNS&#10;8HP5GvBALtg0hpRKF9OYIg5fRqPxpDJ1e0fv6NhUNlPM55rlMjXMjTVqg0oJ7YZZodT19Y9ArlSp&#10;acATJAo5kUphcJlkBoXOpNAYZBabxuOzWEwqACXcUVIe5eXRXUhFYt61jLxQxIWjUOeVeHkmRSzh&#10;M1mU9o7maCzIF7DJFDy8szhco1DIZzKZ8MJyOCwWiyESCZhMekNDHfQ9RCK+bCCK6qhkDRomD50T&#10;bCi/DCNIlCYGP+yCE7JQCh5htMucMjjhJDg8EU8gISLQ9Qgj31CHMPIUAn5ssG9ieEAvl5rVSrte&#10;67GYnHqDy2CMul0d+Wx7LjPY0XTdxuVbrtv8wK037N+xaf/O7RvnZ+fGRiYG+rrbStlE1GU1Wk1a&#10;nVKmkUv0KplcxFOLBVYdvLrIgq4Gpdhp0rgtOpte6bZBqy5DBc0NaqlGLjQopFqpCIaIQYdTwOIw&#10;KFQSgVxTg6ytCtcPvTiNSkbYFjqVSyZZVQqrShZzW+dGe/ZtW73n5r3r5idbc2kYW7OgHJFEISF/&#10;Y4cOm0RBloclkaDnJhGJiFYd1ADUA9TGtdtVLh7R34BtrQBUIJSHoQBCw19D4l+7NUARHBmHIwAQ&#10;0gfXiG+sYVBxIj7DoJUEPOZiNpRN+qJBayLi9LtNWpXUatRpFHK9WuW02no6OlsKJSFHQCfQSQ0k&#10;XA2eTeHw6HxIpTwZGCKuOBVNl/LN8VAMOkObyahTyTlMCnyE1aRGQ+M1SoFCypFL2AIuTcBmcOgU&#10;CR86LiqFgCVi6xkUIq6+BowqDAaPxdXV1EJHiFRvVW35hwHImpzQJCK/JquuQXl5KAA2KsAHfnAC&#10;wAmeGmRhbExtTUV9XRV0OJAS8PX1dZWNdZVUEpZJg56ykUpqYNEJUANyCVctE2ikfKdJhajDmxBp&#10;C5/L6Hcb4mFHOu6BOknF3M35MMrOl4qh1pZwa0uwrzvZ0RoGDPSme7sSg32ZwZ7UQHcS0qHeNKSA&#10;kf7s+FBhsCfZ3xUf6Eao+aFeKJOAAuBH6fiJoeaRvuLSTB9gdX4QsHFxbPv6mV0bZtCA950bxlE6&#10;ftfKJELEb1y6bnVu98rs3vULN2xeAuzbtLh73eyOdbObFsbXz4wBVqdG1k2Pzo8MgL11aWbr8tTm&#10;xfEtSxNbF8Y3z40uTw7MDnfNj/ZsmB5ePzE809sx1dEy39s50lwcbmlqS8YyQW9LOhn1uoIeR9zv&#10;iUGTbbVnHK6cx5NxuZIue9bnbI4FmpOB3lJquLs41FMc7S9NjnaODLR0tqZycb9Fi2ipI+vouk0u&#10;u06nloi40NLBM8QQUJkaoVQnVVh0hmDA57JZHVqjU2v0mC0eu8ViVFlMsoBXFw/oBlojU93J0ZZo&#10;T9rbFLLGHHqfUa2XCGQ8toTDgg4UpoLEqipSZSW7po6NqYJZoqCyAqaLdAyGWVcHubjaWiIWR2zA&#10;k+pwLCxFQKRJaWwZi6UUsJ16mVMtgHnvrbPDY25Tv1qcItanidhgXW24Ee/Bk7REgo6FrP5qF0uS&#10;GkNAIE5IJAkBL8VjF0WcTqmwRybuUUh6ldJetbxfr+pQibJSdlrJjWn4frXAZ0IWFbDbtRarFhVG&#10;tFq1boc+GnQEfVa0Zpw2rcUgNeslUNLr1F2NlNc4zFqnUYeExiukiJq8RgYwaMR6tcCgERh1fItO&#10;YNaLkQWENWJonUxaRMEG4Yh1Knh9y3roqoAdEasJ2c0R2xUEbSa/RRf3WkqpwEBLcrI7P9NTGG9P&#10;D7Zk+0q54bYioDsba48HulLh/my8NxkZzKb64tHuSKQnEm/x+Juc3jF/4L7W3KHR7mfT4UOl3Onm&#10;wvlC9kIhfbk5c6ElfaEtdTjvezNueztpeytufitiPJi0vJU0HUiZ3ik5Tg1Gj/dHTw7GP17q+mzj&#10;yIn53lemum7pThe1/JLHFLfpozZzANHwNvrsWrdVGfJoihlnRykAaG/2wyPhd8iSIVM2ZitL1hjB&#10;Rhn5bMRciDuKCWcubi8knc1pXzHpifhMCK3v1MPZ7GZFOUweGjSN32FAyXeUiEe5eHj9UToeDEih&#10;F3CZtXaDCnoHi1Zu1sgghV2UqXfoVVaN3KZR2bVqt0HnMxsjTnvM7Uy6XQmXM+pyJH2ehNcNzrDT&#10;HnLYAjZL0G51m40GhQzeAkS1BjptEoVGIJHxBETBhkyBHgFSFoMt5Iv4XAGNQmcwWNA10KgsKoXJ&#10;oHN4XBGZwmAwuVwun83mMplsoVAsFkthl88XIvI1qII8XwxYE6uRylQcrhAl4iG9EjVfFreRSpRM&#10;BpfDFohFctgFg17WsQEDAAacTcCXQBkCHsaG1QDoSmBMEgknQsEYXBVkwSiFQqHBxXDZPLlU4bQ7&#10;fB5k3mbSaQ0aNVyQUiw1qrWoOhm88iFPIJ8opCOZUqato9hdSDQ3pVp6WwcGOoYnBmZnRhaXptav&#10;n9+ybm7r4iS0T0uTg3MjPZMjPePD3WODnSNDXaPj/VMoLz85ODM7urBubuP8+BJaAKHj2wa7W3r6&#10;2vv7OwZ62/o6S73liPjBwe7R1ubens6h3q7h9pZeNFK+s6W7tdDZ0TTYkustZXsKqfZ0tNiUaS3l&#10;W1PRTD7eBJeHLkKbixVhNxvLFVNNcP2FZBFS2AVnMVkCoIWRxWYD6YQvHvfGAGAkfLFsJJkMROO+&#10;MBipQCIdTCb98c5Ce1exs7upq799aHV2A3wLuPjOpr7WXE9bri8ZaG7PDA51zrXnRjuK47OjW9fN&#10;7b1lz2PPPnHk9JHvPnn/T19/8u/ffP7fPv/w3z44/8ePL/3lo4t/XgvoRvjlcjwy6rn89xHWF08j&#10;Yu4Xr/KtV4Gw55Ci+E8YeSiGksJrWDuwXAzRtUcLg38NaG6ZY70iioJ+7k+o3v+XWDsEpd3XGHZ0&#10;F8VaGeSQ079Zw5p/7cArbPs1WDshAD0bal9bk9cC1e7/CfmOAs36CT66+C+fvv9vn3/475998F9Q&#10;BRvwoDHy1zLyP6lnFGv1+ZMaRnHV/7evCVirN7Tm/xFr1YUWQ230i/9TlL/ynz688JePL/0VBVw/&#10;+hXACblwr08d+RFuN+x++fF/gy8IV45eG2RBMSgMuVeZ99/+bzHy6HnQUyEnOfHrU8d+cejgN+++&#10;8yWka4z8ieO/OHf6V+fP/BrSMyd/PHvql2BDevLYD6ggPqSowv6poz8cO/jVkXe/OHH4m1PHvjlx&#10;5KuDb3/82ktnUOGaV58/9daLp199+uhLz5556fnzr7x48cShL98/+vnJF969b2XDC9s2Hr95x9u7&#10;Ft7YOXfsti2Hbt9x5M5dZ++77p3rl57ZNHrXVMtNw4W757tuHCkM+5TdZv6IR7aUNG9pdu/tidwx&#10;mbttPHNdT3hdzrGYsU9G9ANe+UhAO5dzj6ScaYssalLrRRzoCaQCmOmRFRIxDJbMJgOPw62qqqLT&#10;6TD4b2iAKRWhugrGtzhopXFYEoPJq6isI1OYPn8klS5MTs2vbti6/7a77n/k8QcffeLhx5+E9L6H&#10;HoX0scefevzxn73w3PN33Hj91oWp4eZ03qlL6IQli9TLJRjJDS4eW4zD6oVCs1IhYFCJtRVcXB2v&#10;GqHjqUhcPAb5SWJ1Pb6mktpYha/EYDEYcjWGAcNsDMbOY4ZlPDsNa6c22kn1NmKDhYi1EPEmCknH&#10;plIrMI9et3zxxfsOPbZ/sSPqlpFLUcPiaK6vLRAN6UdG2++9a/+9t+zZMz+UkLFc+OpAI2ZCTRkT&#10;VdyekhzdEH2yj3l/U+0TnbQ9wfrri7qbRuOz3ZaBHsPYqKu32zo1GJ4fSQ53uOdHov3t5rlR//SQ&#10;a2HEvTTmnRlwrk5GZkeDPW3W3i7X8FB0dCze0qwd6DZND5g3jrt2jrlunYs9tbXrwaXmvb2+63s9&#10;d01EDu4ffXlD2/68eYtLnmnA+GswQSwmS8VMGil7M6r1HtYNSe2Cjp2swKQwmIdL7jtSwtti2PtS&#10;+PtipDuCxHNb0l/f3nd/ln5PnHJvnDXHxwxSMf1UzAQPs0HfuNdL2+IgDkkxS0HBW3csZXUkIxHT&#10;4ZTcudL/wLbJl+7Y+uI9O5++a9uTd2978PYND9y2etfembt2T96zZfDu5a5+Bz/FrY4xK1vVjBuG&#10;8w9uGHlg8/jJZ+/eMdlNr8Bw6yuYNRUcbD0fj2fVX1GQp1ZVserr+eXQeCGRyKiv4+CwzLJeDamm&#10;ilBVQa2pRndptTUoL09vrGUSGrBVFSRcw0Bf/5ZtW7ds27y4vBCK+NPZBF/AMpm16zasAhZX1y2v&#10;37Bhy/bVjUikPKRL6zfNLiFh8tOLixMz00vrVmfmplfWLW7esm7jhuW9e7ft2btt997NN9+++657&#10;9t91zw3333/rq68+efDdlz776PR3n1/69Q+f/PYXn6GKNIg6zReXvvjgxKeXjn50/tCH5w5/cPbQ&#10;5dPvnT/+FuDiyXfOn3z7/XOHPrxwBPDxxeOfXDpx4eS7h9556cihVw8ceObNt559970X0fSdd597&#10;/oUHH7hv/523X3fXbfv279s23N0hZNJ4FDKHQkKUQmA+2lhXW1+DkvKoiA2ZSmnANpIoZOT3iuUN&#10;j8fDa4jSF6RyYB2k5Ug4LJkM83pk2l5VVSES8waHevfftO+RRx848MYrp08d/eLzj77+6tOf//D1&#10;55+8f/LYwddfeX7nlg16lQzedAmboxaJrRq9x2zTSxQxb6CYzRQLmUQ8nE7FctkkGPlcqqmYQbXg&#10;U8mIx2OBW+B0mZKpkMttjUYCKFEOCPjdgEjYhyIeC0YjfjgK3UWD3+E8kILt9zk9bhuqGg+7+VwS&#10;kMsmspk4lAkG3A67yWhQa9Rym9XoclrdLlv55P5yAH4ILm8tMN9TXuXV6bBYLQa9QaXTKxVKsVoj&#10;g+uUK0TwzKBB8bALueBHlWCsNgMAlakxGvVrMBh0er3WaNIqlBI2lyGWCtg8utlhDCeChZZcJpc0&#10;mnUenzMQ8trKq89ZLCaNRgXnUShker1eAf/JFDodjL6VKoVSp9GqVCpIYVPI5Gq1Gj5Bo9HAZzqd&#10;zlAgCJvNYpXJZNDSwmgdQ2fSWBy6WqsQCNk2u9Hrc9gdJkgBNrveH3L6o+6WrmL3YGv/aGepLScU&#10;cbBYLDTKFZhaTCW2oo6KqWFXUqxUdSdeOdogGq+h9mKwLZiGAoZQwtA7q5i9tZwhrGC4gVOqofkx&#10;BDkGS8M0NGLqajHVdYBKRFimorq68idYo9p/Qs2jwe9rWWikPNgEEpHGoNc3NoAHKVYuA2l1dTXM&#10;KoxGqC+FRCKBepHK4MuKKVQmzDdYXBFfJBdJNXyRUijRKjRWrdHl8Cflehedr+JKTWS2orqRRWZK&#10;BRKD15/W6j0ylU1tDLKERjJbR+UaaDzjmoI8V+oAmykyA1hiE1ti5kmtArldpHQiUNkBXLFRqnZK&#10;VA5IdZYQQKy0ckQ6jlirtfikShNPpHZ6wslMMRpLA/Q6m1plEgmVYpHKavH4vFG7zafVWNDlXjVK&#10;k0FrU0h18Ug2n2lz2QN2C8zazEwKQ8QVykRiIZdn1Rv1SqVGJhOwWBqYNolEcqEQUpfFoldramtr&#10;G+sbajEYYk1tPaQNDXQyCV9RoWogJ6miMY55tzq+x5TZ628ZNUeSUiO/lkCsqqmrrdQ51UObR7c8&#10;vmP2geXYStI6ZA1P+uIjfqGFQeU1CIV0BgErgKkgDk+uq8dWVDaU/5pNqawEkKGXrUB0bBiVFRom&#10;NahTZZzmnNsKCCrlSYvZrVbbtToJzPfYIiFbyqWKVDyNlCLh43jMBg6xjkEm8itraI0UISpWw+bp&#10;ZUpEKwagUPtkSo/WEHZ68iZzFGF4bAlIjeYQysuDgYbGm8rSNFq9D1K11oMu5aoz+FE6XqFygq1U&#10;u9AyUAByARqdFzzwQRp9QGsIonQ8pGodQtArVR74UL0BWfoVbInUjoTSqzxyBbJInkxhV2ncOoMX&#10;EE+2mK1BMByuOKRqrYvLV6u1TpsjYjD5nM6oweBh0KVcjorL0UjEZqnEwufpeAI9Ci5fx+FpIeUJ&#10;tAKRns6UsbkqGkMKBl+oZXOViIC2QMsX65lcJHCeJ9DQmVI6S8wVKMk0rkpl6uoeiEXT+VxJwIf5&#10;sNhosCnk0KAY4I3IN7XNLq44PH4skURjMelsFpPNAKC0O5cDc2sEHGTNOAq7rFcD4F5d3xU8kKK0&#10;O5oLKXIgjykUcOAoHszxGRQOmyYUsAn4emh8hwZ7BHwWDltXU42Bd5rLYXHYTD6PQ6dTWSxEfR56&#10;HSqVjNDRuEYAtEIINw0d0VXmHYaM0EU1lqPjwQm7YEPvBWXAhsJr5DI41w6prWsgUxh1CNeNHIIQ&#10;93U1Qi5nw/JCNOB1GHQWjcqm0fosVqfeEPf60n5/PhLqyGWWxgf3bl6968adj951y1037L559871&#10;s9Ors9OTg/0DHW3JSNBtM7msRo1copQITVqVXMRDgYTAizhahQgJMrXqHWatzagGWA0ao0YBfote&#10;qZdLABa1xm+z6xQqLpOF6shDJ418Iyx02VgWhSJk0sVMhkOrVvHZPrN2Zqhz37bV+269/ua9O8b7&#10;e9w2M5NKYbMYVDIFenSorfL3Rjp0QJk0R3YghUYAqgXdymT7FUa+TMr/7bcFa1UKlQUbWttwLHoX&#10;oBhUcm1NIwzW4fxwBJREOP36ajyujkrF8vlUi1ERjzoLmWA67okGrWG/xaRHlNnNeo1SKpKLRSGf&#10;f6h30GG28xl8Gp5GxVFxNTgKlsKmsCUwfqBA58gDI+IL9XX0uK12rVwOfTebRuIxySEvIj+ikQt1&#10;KqFczLIY5Ga9TCpkCLkUOrmeSW1k0vAEbDW2vgqG9oC6KkxDPdL6VVfWNNTh8FhSVQU0hJXwMFRX&#10;IwaijFZTh/4F+MofgcseFGBD1wUb9FbIwvVIX4P0XNBBQdeEbayFhxmPqweAgcPWEnF1AAYZL+ax&#10;pAKORi6GS1VKeOWfR6hMWrnTqnHbdQGPOZPw59OhXMqPkPJN4fa2aEd7rK0ViY7v6Uz296QAI/3Z&#10;vs44SsoP96TH+nMjvZmh7tRgV3KgM9HfEYcUdsE51l8YHyiO9zdPDbUCJgfb5sa6NyyMbl6egHTT&#10;wvjmxfGty+O7Nk5tWRjasTK2eXZg9+rUvnXzuxdnt85N71yaXzc2tn1hdu+G1W2L03s2LF2/eXXD&#10;7OTK5Pjy+Pj88PDs8NDi+Nhod89od9fS+OjWpbmNcxPblme3LU7uXJmZH+oabitO93Ug0fGDfYCR&#10;1ubRttJQc3NXNpP0e8NuRyYezqVjMCyLh/wFbzBn9ze5gzmXBxrurNPRHPC0x0Kt8cB0b8tMf9tk&#10;f2lqoGW8t2mgLZ2Nunx2o1YhgQYExogWu06nl2uUIhjvimgMMYmhoPM1XImaJw26vW6nS6/TWDVa&#10;j8kYdTvDLqtVIQgYxEWPeizj3NgVX8x7ejzqNrsib1eHDDKPXi6FdoxK41EZ5Jo6EZ7IqawUYDDm&#10;unozBuOswHhqKhzVVZaGOkllFaOyit6AJzbAPJXEwFOodVhuIwmaYJjRSml4j4YfUDLXNYeP799+&#10;f2t2p1mzVSnZo9OsF8uWJdo5nS3K5irwDVoGWUslRkWCOJtREnIndIoNZvUem/5er+sxv+dhv/uR&#10;iP+BuPfOmOumgG2bTTulFnaImVkpN64RBy0an9tktKiNdq3NadBqxZkoslBBNGhzOTQBn8lpVxu1&#10;IptJbjcrnIjQudrrNED7A3AaoZVD1rowyEVmhcihFFnE7JBO7JYyPDKmV8XxqvkujdillZrkQr1M&#10;aJRLoc3xGbRWlcxuQH7p4rZokj5HwKwNWfVxlyVgRZYz9du0YbehkHD3tSfG+3JjfZnBjsRwZ2Gk&#10;szTd1zbaURxtz4+1ZgZz0cFMcLwQ648HhlLRrpC3K+TrjUXaA4HRSOih8f4Di6OvjvUeGOg41N9x&#10;sKP5aEfToZbM8c78m7ngu82Rd7KBt+LOQ0nX2wHTW379gaD+YNZ5pMV/rD10qjt2vCPy1VzPN6tj&#10;52Z6D4x23NqaaFbzc2ZFyKj0GNUhp8Vn1YVdRo9FGXKrW/Pe3rZIW9GdiZpCbqXfIYv6dImgMeLV&#10;AmJ+PSJfEzLmY9Z8zN6S8aYjlmLKlY+7cjFnMmx3WRQhtzHoMkAlu2xqeJ0BXhsCj1VdBhIgD3WF&#10;EvRlRl6zFiCP/nAK2gFoxADIXz7KkfLIryB1aotKYdeqXQad12wM2a2IRo3TDkbIZou73bAbdtji&#10;XncERq9WMxIpb7foZGIpl63gCzhkGh1H5DPZyA+WCRToSgDI79AEIlSIhkymAhgMFgyi0Rh2SFlM&#10;nlAglcuVUAYAhdE1XVGDzRGgXDyXJwKAIRLLYXSJcvEcrpDFRsqguYjBEcIJmeVVXgEMOgdsNHwe&#10;Un5Zjx61IZde1otHw+fxODJcFZqFOqEAjUKXiKRaNTzY/qDXYzUaTDqtWi6Dga5MIJDy+Ua1Gmzo&#10;Or02b8wfKySLuXge0lK2pSnd3Jpvay90dZf6+ttHxvqmFyfXrc5uWp7etDKzcdu63RsWNm9e3rYy&#10;s35xcmVhYnmsbxIw2jsBmB1d2LS0dfv6XevmNk4Pz4F/vHdiamC6v30IiWHvHu/rGOlsGxwZnOlo&#10;GerrHmtvQiRrOordxWQJPr2t2JOJtuViXU3prmK6IxdrzsebmlIthUQz2M3p9kKiJR8vNSWayyjm&#10;IplsLJtP5IupYiFZKMYRlFLNbdnWcm42G0xnAqm0P5nyxwHpQCzuCSR8/pQ/nA3FMsEoIB9JlZL5&#10;tmxLR76tv7Vvy9Lm/TtvHO0e6W8d6C31tWe7Rrsm2lJd3cWBofaJUrq7JdOXi3YW432tuZHW3Ojs&#10;xPabdj9yz23PH3jp/EcXf/vJ5d9//elfv//y37/74r9889m/Ar78+C8fX/rdZx/8EXIvnf7VhZM/&#10;Xjz1SzAgBfvymd9ePPXrD879HnD+BLLg6ofn/3j5zO8AZer5D+dP/hblQ8G4ePr3Z4//co3PRWlf&#10;NOv00V9ePvvHC6f+cProry+e/uPls38+d+J3Z4//Fjxnjv0GPOiqs5BC1vmTvwcDjrqWPkZJ1Ytl&#10;Rhj9CJQRRqnha4F+Olpgrdi1uNaDEsdru2t0/LlTf0c3ozz7Fbb9Gqw50WJrJeGaUVocZczXcOHM&#10;H6/FxbN/QnHp3J8Ba7trHvSXDciPGy78+Se4fB7KwBn+8He4ho6HSkOB2mhNruWiTpS2XiuPEtmA&#10;U0d+hFuG3ru1o5BiZ/4zwAXAJQHg2lB8/uF/A3z2wX/9+NK/vX/uL1d+hFG+0XDr0d0Pzv/LFx/9&#10;9++//L9/8c3/8/Xn/xO+9enjvwHAYwBlAHAslIcnB1LA8YO/OHkYru23Jw6h2jW/OHPil2s4e/JX&#10;AOT2nfktqj508ezvwH/88PeH3/360DtfreHIe98cO/TdiSM/nDz681Mnfwk4dvSH48d+fub0r06d&#10;/PHE8Z9fPPdb9I9Vl8/ClSDrzaKLzR5978sTh785dvCrY4e+OHXsmzMnvgPjwCvnnvvZ4VefPfbS&#10;k0dffOb0G699ePzId+dOfH/+4MfnXjv+5HU37B8aeHxp4sXNM89smHh5x8KLu1beumnL8Tu3XH54&#10;78WH95y4Z+vrNy4+tn7wwaWeqZCmx8Kb8Ct3t4W2Fl27Wv039EbvmChsb/dtKfmmooZBj3TAK+9x&#10;SAcC2qGYLW2RBXVyo4SHq8SQsPUGlQqacr/bo1aqkKgaPJ7JZCLzDjyeRqPBRAnmWCQytRGLR1t4&#10;mOIrVbpoLK3WGEQyudvva+vqnJmb3X/zTXfedc8TTz8DeOCRRx96+NEHHnjgwXvveuTu256899aR&#10;UsYr57Q61T4e0URpdHCYEhzBIBLZtRoplyWgEpn1VczyIq4sTCURU9mIqcfWNOCrMZR6DKkKQ6nB&#10;kCsxjBokjt7Fp/kENCcd52eRAmyqlYSzkYluJsNKp2qoWAkW88adOz556b4TD9/4s12LXjElZpa0&#10;xi1NKXvAqxobb79h/9abb9x423VzUy2BjIZvqcUsOaWD/KoJbsWzXZYHC7RHmwgP5/D/P87+AjqO&#10;a1sXhUvYolYzMzMzM0mtFjPLAkuyLcvMzBhDEicOOokdcJzETszMTIljCOPGs/fZ595z7xtv/OPd&#10;N6vL0fbZ+5z77vjL31ieNWt1VfWq6lprfZr1zS2RsjVx4fYB//wuw0CbtK9d1tOiGmwwzpsUndrm&#10;mtrpmtxmmTXkG2zVjfVaB1s0o236uf3uKe3GSbWq6b3umQP+xdMSK8YSW+ZUbJ8ReG1++OWp9jX1&#10;0g0NxhZhQauoZFFUs67edG7jwKH5tdvq9esiUjiHSAESyEe8+YinEAmWI/1mzqKopZlHCCDIsJT6&#10;dqtre5T+coq0O47fHaHsDJI+m+L6+oW+Twas77bqry+sOzQ5tCUmHVYUtLGQBhqSwiPNQqSOj2zq&#10;8r67bNBORCylyBtzuhbUuVb3pt5dN37s9TXvbJv38qbxHRum7t45b/uaKVuX9L+waOC5KU19NnEF&#10;qyhMym1VshZn/K+M97y+YOjiW8+tGmqVlCLMfIRTXMDA4RjFxRy4T4qKKAX57LJSHh7PLy/HVGtg&#10;lVuOR1MoFeRRi3HleTlkXAGsUgsLaLhC2MoqLYExCq0MV5yDsOmUgYGBBYsWzlswt29oksfnDEX8&#10;YglPoRQPDPUvWDR/2oyZWR35ueOz58yYMx8Llh8dmzF5ytSRaWiM/OQpo2Pj0+ag0fMzZ89Befnl&#10;Kxas3bD8hVeee33PS2fPH3n06O533z148vD2t0/ufPvwzqN7Vx7cvnj32pkv71y6d+PMyc8+OHn4&#10;/WOf7D1+cN+pz96/dAoNov/i9vmH9y59effiw7uXH9+/CoDKt66dvnz+yLlTB0+f/PjkyY8PH/3g&#10;08PvHvps34cfv77v/Zc+OvjmyTMHzpw9ePLUR6/t3r5w7rTGqgoavoSHCvDhSXiYfWdfri0t/i1G&#10;Hp/VlC1HefnsAr87mL8z6Qw0iR6BgHkwRh78ZVmJWJhvkohlPC5zxfLFb7y++9DBD0+dPHLzxuV7&#10;968/+PL2vc+vfvno1vXrZw8f3n/8+MHPDn7wzp7do5N7fU4rl0Hl0GhauVwrkRrkilQsWpOuDPm8&#10;dZmqWCgYDQZqq9KViWgyEQkGPJGwPxvYjsrBAzA74HdnQ+OD4ZAP7FBWnQZKmNBN6MiDkUyEK1JR&#10;MOCDGE2PxchDmYiHqjMpQKYqCTYmZeN0mI0GtdGgsZj1bpcN9owx/nCsqnQSzilTlUrEw3BKAKhg&#10;0Kv1OlToRatT8AUsqUwABkAk5hqMagDYUOoNKrVGZjRpLFY9eDQ6td6oMxr1Op1GrVZqtWqTUQtH&#10;1BvUGq0C7jcmh8rm0bkCptGm11u0Gp1SIOIKxTytXmU0G1QapVQuEUmEYrFYIoHRsgwMgUDwNPhb&#10;KlUqlXKlTC6XQqlSKaC+BoatWhXmgYM6XPZQKBCOhqD0B30ImUoikvFqLfpHA7vDhIkHudzWrHaN&#10;xGhRR1BFxkR7b3P3QGssGaCzyCVF8HtBaQdUcCwfj+RR8ggqkjBRKmgo5nQWkNrzylqRkjqkrBoh&#10;N+BYrSXcjlJOUym3opBmR/B8pISYlf/KR3IKcnMwUiPnWVIeW/2vGHnwgz2xFYCeS24O3MFEMglX&#10;XDRRswBXWFiEckkw59Dr9SqVCtpLLpcLhGKJFH2vViZXaw1Wk9VlsnrUOqtcZVZpbVKlCcAV67lS&#10;g0TjFCptLIGGK4SxvdXujHJ4ajyBS2UoiTQlU2CeEKuR6YJQilRevtyF6cizJWamyMjg6wFMgYEr&#10;sYhUdqnWJZRbRQobV2wUyCwaU0BrDgrlZrZQK5CZxCqL3uzTGJwCsUahNnm9Ub8/7vNGzSaXRm3W&#10;62xGg8PpCFjMbpXSiCV3BUhFai5LrFYY4crWVbeEA3Gz0aYQy8U8kVqmgukRBU9SiqV0uMzFRdRy&#10;Isxb0BgivkCvVEuFooICNM9AaW4Bq5ysFAjddvgl2OqSqcmp2hFLfKk2uVgYWKWpHJMF5yRal04a&#10;G2homz4ypX+wd2B8aPHOFSteXz+yabxqWm2oK9gyVq/3yooISGE+qoFDzM2hFBSAUYLklOXm4XMA&#10;OcTcXHj4ckpL5XS6Qcjz6TUptwMQMus8WoVPo6q02zJOtwcujMbIYsJckcVgiBgMCYXAI5XCzcci&#10;F7MJRUwqSVxcwqUxVVkq3MMXmWVZuXadMaTSBpQav9YQdnoyZkvMZk+azFGUJc+mbMXEajAWHguK&#10;x2TlAVq9DzyGrIgN5oRSqXaBByrDVvjsROy81hBU6/xYgLxK+3QVtdVevSGk0fp1+qBWF1CqUI9E&#10;agcDjZ3PCuYoVHa+UOfxpeCOcntTHl+FWusCpwTuAamRL9SqNA63Oy4W66kUkVJhk4jNHLaay9EA&#10;hGITl69jcdQcnlYgMookZtgVi6Ok0MQ0hpRKl2DkO4enYrLlPIGGxpJxBBoGSw5+FkdBoYnIND5P&#10;qKJSuW53GG4nq8Wj1VioFI5SYVDI4cFkk6uMLm9oeMp4fXMbnc1h8bgoKc+gAhhZyRoWkzoBdPU3&#10;zh0j5QGYweOzJmwMfAGby2HAp1C5G7Skcjn0cnyRWiXtaG+CBzGRUIq9vyPgcyViIY1KptOpXC5b&#10;nM31OvGn4PJyNNS9LPs2ZXFWKR7skmzUNvZ3Y1jAgE4LxpFgY6NJlGnOcspYBWw1v6C4pBRNcwru&#10;3Fw0CzYcHWb3I4OTfE5b0Gk3KuUWldpnsbqNpqjbE3e7a+PRjtrqGUO9K+fNeG7N4td2bH5l28Yd&#10;69duXL504czx4d5uQG0qYdap7CadSatSSoQaeGpzWVIBRykRaBUoFQulRa/E6HiTVm6G3iKrbKMQ&#10;c2GTVioyqeR2vTZgd6ilcnI5AWPkUU4e/ZNEKb60jEYisqlUPpWil4gAQZuhOR1fOD75tee3bFm9&#10;ZMqkLr/dohSLOQw6g0KF+lQKiUIhYXR8VlUGbUBoMazdJhZYhYbBgL2LgDUabAIDSmhYrDExRh5a&#10;DFaxrXBRoC4aPpNtT6zZUZmXksLiojwKpVTApankPJdNm4q500lfLGRPxvw+t81i0Gazpwq1SkVV&#10;qqK6IuMwOojFRFIJiQn/SkhUPJVL44INJYvMohOpQbe/q6Ut5PGopVKtQqpXyVxWlGH0Oc1gVCb8&#10;Hrsx4DH73QatkqtXC0Q8skrBYTPL6JQSFp3AoOJJ5WgKWmjM/FzoTnClRQTo1KDPgK+Qn18IvQjY&#10;0N9g1DzaqTzDyGfp+Ilc5GgJNw/G0eciaGp1FLloIhcooRODAxTl5xUX5ENJwpfQCAQOA43f5zFp&#10;CrEA7goJny3kMBRivk4JX0di0au9DhM0VDhoScTs6QpPdZW/rjrYWBfKategejUdzdH+7jSqSNOe&#10;6mlN/DO6W5I9ram+9spJHenBrtqRvsYp/a2jk1qmT+6cN31g4czJc8f6Z4/2zZ0KZe+iGYMLpvUt&#10;mTG4dHxw1Zypa2ePLxuftnRsbO8LL5775NPD+97ft2v3ilmz5o0Mzx4aXDpz9qzJI4umz3ppy86z&#10;n514cP3u49tffPreR9P6BueOji6bPXPW8MCiseH5UwbnjvS3Z5KjHc2zByeNtLdM6+4Ybmtur6ro&#10;rM7UJWJxrzvocURD3lgMTQSUScUa45Vxiyvl8iYcziqfr60y2RALtqTCvfUV03oaR7vrR7rqhtqr&#10;26sjNVFnwKZ1GXQuq8npsjo9VpvTIJPzmUS8jMHQMLkmtlhN49vFmoDZ5bXYUb5QJvE6rPC7CNpM&#10;QYMyohENJdxLG6IbWxIrK1zz/fppdsVkp7rbY/BK2RYpT8ikkWGEjCuj5uMEBUXq3Lw0nd7FZPZT&#10;KeMc9kwBb4ZUOiiVBQlkDoKQkNzygpLi/CLoaglInqi03ECjq/AlXgEjLmcNejSH5o9eXzL+RsT7&#10;Xsj/ilG/S6t90WzfYvHONdrDdIqiBE1EZiEVVTHJ/RLePL1sV8j5cSZyrCJ0Kuw57rGd8NrPJYOf&#10;Rp2HEu6Dce/BitCBqvgWj21QJqiX8uM6uVklNJoVRrvaYFYEg1a/Ux33o+l/vW590G92O7UWgxRT&#10;rclmH1X/MyNvkAqdMoFPyA7zGEkePU4vSzLL42xChEOxkEtDMpFXJTNJhEa51KpW2jVo6lGzQW6z&#10;qRxGedRhiFl1FQ5Tym6ImtRRiypikYcMkohR3OA3DtWFxtoSU1sSY62ZvsrI5LrEtKaKgYrA5HQQ&#10;LkFv0NRilfd4jd0+S4NF3eQ0tnhstU5LT9g9Nx1Z21ixoTa5vb7ixfqKXdXJPfXpPXWp19KhffXJ&#10;D+pTHzekDjekPs2Ej6bDp+uSh6oCH1cHPqzy7Us43ks6P0g4z3fU3BjuOjvYeXS09/mO2gatsMIs&#10;j9i0Pgsq4O4yKtxmhVXNd1skdSlnW32wLm2viOpjfm3Eq8ai40NuNSDs0US82phXE/dpE35DJmav&#10;iFhqUqhkTSJgjvhMbqsy4NQDsL95wI/XbsaIeJXLrMwC5eIn8KxezUSAPKrdr0algQDgBGST7qJ0&#10;PMCuheGIzmc2BqxmlI63WQIWS9SJStaE7NaIyxG0W72w1WbxWIxht0Mh4LFIBBGTRccTSwtwLAqN&#10;UFIOMzgCnsjj8LlcPpPJhpJCoZFIFDRFDMz7spQ3AIuCx2RqpFI5nw9dMBMqC4ViqMnliQRCGD9m&#10;o+B/U61hwOMZRgxcISYlD6tMGD1kawpQKWExLxsvz2bxGWiGDpSRx4Rr4LhkEp2Yzd0KFaCyUCCF&#10;c5gg6LGtYMOnUHKfzpJJoE8Vw+zG63REAn6YQ6L5SHQ6q14v4fEAKokEDUmQqZRiud/hh3lMxBup&#10;imfq0w1YvDnGg2fi9c3VHZ2NfX1tw5N7pmI68vOmL1w4c8nSuStWLVq7ZM7yZfNWAuaOLcDSvY70&#10;TR3qHhnsGoZyqHPy1GwEPRpEPzijv2uktXFSV9vktqZ+MBoybXXppsaqFjhuBk2QVp+JNWUSzZl4&#10;YyoEE9+Khoq6pnRDJlpVnairq2iuTjRVxRqqo3XVsZq6eE1DqrYa/UNC5mmu2jiK2kRNfaoOPgIf&#10;r/AnUUbeH8/S8fGKQKwyGK0MhdOhWFU4DnbKD3aiJlZZm6iuT9UOdQ7OmTL7uTVbR3qGBzuGOuo6&#10;6+J1k5on9TT09DX19TT0NVa0NFa01cSa2qsn9bVOaajsSUdbaxPdjVX93c1jPS3TJ7XPnNQ1e9rw&#10;shWLd764/b39+06fP/XF57d/uXH5Gyi/efi3H7/+Hz989e/fPvo3sKH84vYf79/44/1rv791+Zer&#10;5368fOb78ye+PvnZl1BeOv3d9Qu/TPDRGP2NstgXf7509vuLZ74DD0ZS3776R/BjAdGXzqBMPQCM&#10;q+d/vXHpT5fP/nztwh9+K1EPRtdmefmnkc7XL/4ei7aeOBAWQY/pjF88/f2zJDtWAePisfIftk5g&#10;wvl3/z/FyGNf4VnceAb/sAnwW4M8pbCfBcp6X/wD4P+ckZ8g3/8B/xUjP0H9Y4fDyHRs9Vlgm7Ct&#10;AKwCxsjDhcDaHGt2bG/Q+JjxXzHvd278BTDxxwPs3ACXzsAVRK/mBOD63rryL5gmz70bf/v81n97&#10;cOffv7z7P764/d/Bc+HMz1cuwP7/BCXcAFDt/s1/A8AHL57+Gfb2lIg/Cdf9l3MnvkPJ9DPfXzz7&#10;wz8w8oDrl3938yqc8K9Q59SxJyeOPDp59PGzpDzYzzLy58/9gMrXwK174ccL538AXL70851rf7p5&#10;Ge7Dn86f/Pb0scenjj6CEnD2xGNUXP7kw/OnH188+9WFM09OH39w/NPbhz+8evTgzVNHv3yqSn/8&#10;y3OHbp7/8Ozldw++vnDxtsn9zw/3vD5z8r7F42/Mm/be0vFjG2ddfH7h+R3zz7+w8Mqrqy69uur6&#10;G+sOb5r10ljzjsHahRmXj4h0mdhL6zxzq2wb+lIz0miAfJdT1OEUdrgkPQFtm0/nlTFUDDyjJJ9c&#10;VAiDUq1ciSZj1RsoJFQRFMb2FAoFBvOwwCoMj2HuUFBYxObw9AaLWmMgUxgFhSVcnjgSTar0aq1J&#10;4/W7wtGQ2WqqSFc2NDX29E+aMn1s4+ZNGzas27Z5w2svbvtk7xsrZ01NWNQNTq2bTYDRhZVO1dFo&#10;9cFwQyqhEQk4xBIWDn0TkYUij5pTUJ5XXF5QRMjPpRSisX2EXDSkj5yD8EvybFyaiVJqJhW5GOUe&#10;NsVOI1qoJDOVrCGUyvB5agJy5bV1V3ev2jWt5dOtiz/ZuUZchriUzLqELeRVLV46sm7jvLXrZ760&#10;Y35LhaEloGm1isec0nVRQ2MRskBT9k6z4tUMfXeK9FaTeECIbGszHdne9cqKxLIR/Zox19oh/6o+&#10;3/wO65JJztVTQ0uH3avHgtsXpLfMjL+ytP7t1c37N3Z9uKn77VWNHz/XvW91495l9c+Pet6fH9jY&#10;zJkfKlqf5g3rSqOFSA0JmeeRL4lLjq1sPrGy7oVW9ZoQ88P+6Ka4ro1R6EPQYHktglgLkEp2abgE&#10;CeUiS5yCd9ssm9xFryZJe6vZa/TIrij98FT3j68Mfzrk2VOvPjYSerJ50oMt/RdWtLw9HBp3U9pk&#10;SBUbqREg++Y3bu5JWQqRqX7p4dVDA3b27JT+lbkde9eOvLVp6t4X5726c+au7TN2rJvy3NKB11ZM&#10;eWVeX59FkqLhLAiSohUN25Tb+upeGe+58sbWPctnSIsQbgHCKylkFaPR8cyyMmpREakwn16Kqslj&#10;pDwqYlNawsGXMcpKKEWFZBxc0BxqMY6JL51QraHhCkmFuaSivJJcRCrkjY+PL166ZNb82bVNdfFk&#10;xOm2sdhUq80wOnVkybLFM+bMnTZj5vzFS+YsWDhnwWLA+Ox5w1OnDwyPDI6MonT8zBlQc8as8XkL&#10;Zs+eN7502YLV65a/+OqOo6c/vXT1zI3bly5dPn3p0qmL545eOn/s1OEDJz7df2j/njde2vryjvVQ&#10;vrdn15mjB65dOHL/5tlvHqBqNoAfvrrz3eNbgId3L9+8eurS6U/PnPj4wplPr106fuva6ds3z16/&#10;fvr6zTO37py7fvP0idMfvrd/9553dr7z7otnzx26fOXYrRtn4Fjzxke5VJJGJCwvzCeWlcIEGQqY&#10;Q8PEvqy8FCPlCSQizPQxzh1K+N3RKFRSNqcrLFg8HDYxLy9Hw+Rhii0W8ZYuWbDnzVc++fiDK5fP&#10;nT1z/MGDW3fuXb73+eU79y4+enLrxo0zBw/u/fjjt99779VDH+/77OB7n338/vJF80Jep5DDJONL&#10;uAwql073OOzxcAgGVLFQMOz3+d0uKGPRcDDgC4cCWc7di8WnYxw9IJrVqwF/VlY+gMW5x2NBKMGu&#10;q0031GeqMylYDQVRHZtwyBsJwz4DGFOfSkbAiXnAcDrMdpvR5bQAMBF5V1aXBuDzOuG41ZkKOFym&#10;KlWVTiYTEbDdLptKKYUWkMmFKrUU+8uNUiVRw/hPLXW5rTY7PNIUOr3SZNZiBD0YeoNKb9QZTHos&#10;mysADLNJB1CpZUqVVCoT8PhMFpdGppVzBUwKk8TmMmgMMoVGpNJJdCaNJ+AKxQK0FApFIhGDwaDR&#10;aGKxGFZRnUc2SyDiA/hCHgCqcfkcDg8enGyw2VwWFucKq1K5xGIzB0J+BCaPZeXFChWawtho0sQT&#10;IZ/fmRWRt1usWofbEojCFXC397W1djcazBqoXFoMv5c8XEFRfi4uNweHIKVIIauEZilnxcn8lmJa&#10;N47ch5Q3I6U1OcTaEnYjnltfxk6V0L2FRE1OMR0pKEXV4tEXU3Pzkby8HDTA8CkL/0/IfYaRx6j2&#10;Alxh3jMy8VhZVFJMJJPgDoatKJ8HdbOCNiVlpUIhX6WUazQwPhdJJBKpVAozCqVSLZOrdXqzzmhT&#10;6+AS2S12H8bLKzRWnkjNEelYAg2BIaVyVXKt02QLKVQ2lyehVjl4Aq1QYmVwDVSOnsYxUaDkGel8&#10;E0NgZgotbLGNJ3cIVe6ncfEKh0Bu58tsXImFIzGyxahIPUAot0pUDo0lKNd7wM8SaeGIeCqfJVRL&#10;NRauUCVTmX3BVDCSttuDKpVFLIbbxalRWR22oNnokUn0colWIdVBqVGadGpUBlbEkemVZpPWolXo&#10;VFK1WWeBUiGW22COLlO5bS6r2dJQXd/fN6m5rinoD7XUN8ulitJSPCrUgOTI2Pwtq9ft3fPWtq3P&#10;vbR528pJ08bd1attdUsk0QWy+CS+e2XblF0rtmxesW7z5s0z586Zs3zh7v17tu17uW281xS3dU3p&#10;HB7vh8lacQFSCp1lDsLLPo6ldLqMxdEIRAaJzCSTWZVKv9lc4fX4DHqHSmkQCRUsOo9QRs7PwSMI&#10;gJ6b71Zoog6/2+Jms0RUulgg0VPZchJNRCDxySQBqVyAL+GQykW4fBaFJFdrfCqtTyJ3AGRKj9ES&#10;V2kDGn1Ipw87XVUWa9LuqDRbYhgpj8rKZ1VrNP/EyMOqUu0CD1QAA5wGU1CVFY43WcJmawRKiy0K&#10;pUbvU+tQnXqZ0oUp14MNwBRsMPJdoXTDiWm0QbUmoNWFlCof+GHyiB1IprBKZPDzq4I7yu6MwW5h&#10;FWPVGSy5RueKxGoNBo9QqKVRxVyOisVUikUmtcolFBiEYhNPoGdzNVy+DhOUh1knfEog0nN4agZL&#10;hgbCZ0FnSlkcBYEiYHAULJ6KTBfBVmhPApnD5EiZTLFAoBKJVCaTy6C3UykcAV/udATUaitKyiu0&#10;7R29Q5OniCUyvlBAZ6IZWSdEaTBKncNmcjmoXvxECPwEKQ8lnUEGD5Q0Ognj8QHo1qfx9TQuh46B&#10;QsbzuIzmptrWlnrYLZUC9w5SAAMvMlEo4LHZTACLBU86CplMhNPAui7CbzHvGFmMkcvQRYEBJUbT&#10;wwgStk6sYgtUgBI2YXZJcXleLg6L+4Bq0PPBof0+T21VWq9UBuwOvUyORcdX+IOA9qqqodaWsd6e&#10;hdMmr5k/c9PSudvXLt+5fuW2taufW7Nq8cwZw909va3NTZk0Svw5bQGHDQatZp1ag/5iJahSvEZq&#10;0MqMOrnNrHGYtRboJLKMvFEpU4sFeoUIoJOITAqZUS5zm8wamYJGQgMbof8tKoavWo6pn1MI5QwS&#10;iU+lQE21kG/VSJsqYwumD+3asnrL6iXL583MxCMes0XK59PJJHxZCYlYTiYRyGQqgUDK/qEdHWRD&#10;+0AjwArWjL8txRgdD4Ct0CzYVjBgFYYC0PjgmWheMLBqWT80LwF9+26CkS/GFRXnE2CAUV4E11ok&#10;YtnMqqDPGgs5AdGQ2wPPV3haGbRGrUbM50HPWRFPVKeqjGo9nUjF40oJxXgGiUYjUIRsPpfGVQgV&#10;PAZHwOKFPL66dDoeDHrslojfnU5EqpLR9qa6SV1tbY3V/d3t9dXxukzE61LHQjaHReG2qzUKDotR&#10;ymHhaeRiQllBcUFuWRGuMKegACksLyZCj1ZYWJSPBrrnQllYWAhGTk4eDlf8v2HkUUBXCHa2xIBx&#10;9NmeDdahu3wqTw8GDL/QRIskAo1EBGRzxjLgxmfRyHw2QyLgykR8jUIKDQLNYoPTdmpCPlMi4kjF&#10;XKm4ozLpylR6q1Oehoy/qyU5qbOquzUFBpSolHxzAmPhe9sqeloqAX1tVQOdNUPdDaOTWqYNtgNm&#10;DPfMGxucP31oztR+TOF9xkDHwrFJC6f2AZbNGF4yNnnxtNGlY9MfXrn+1+9/eXTt7veff/2Hr395&#10;dOP+qtkL5gyNzJ48Nmd4+tnPTn17/+svr3/5+M6Te1fuP7n7+POrdwfausYHhuaMjCyaNrpk+tTx&#10;vu6e2sxgc8NIW9vkttaB5qb2qnRndaY5XZEOB2N+ZzzgigXd8Yg7GfOn4oF0PO6x2aqSsZrKRFtT&#10;1dTBjv6uuqlDrfAVhvvqBjsz/e3pzvpEOmwPOXRuo8JjMrqt6BuLMOSSSrlSHgMmAAoSVYwrV+Kp&#10;Bho/oDW7dCa9TKmWK8x6jd9jd1s0Hq0sohH1OPWvD3eenDNycqTrZF/zgYbUvsaKXQ2Vy6vjfh5d&#10;zSKzSGhii5KcQk5hqQjJceXkz5arVvBEm1jcDWTqyrLypWTaQqGskyOwQIWiclY5GX4CpbhCCZGs&#10;LSc6iSQHriBOLe1X81+oDT9ZO//h9OFDQd8HBsMuLv91ueY5uXq+VOHPQcQIoiPmBjj4Gnb5UoP8&#10;7ZDng4DtQ4fmfTXvEwX3vEFxxaw5rZcd1Ygu+UwnrcqLHstph+mg2XCuJv1RbfWIRFArFXikXJNG&#10;4PLonG5tJGqNB40Rny7oNcL943XrHDYYKIgnYuSdVo3XacD+iGU3qOApY1YrLFJBUMRvVEoW+j1L&#10;beYlOtVSrXKxXr3Qau5XKlo1mqBYaBDyYLRh1Cl1cqFZLzPblXan2mmUpT2mjE2f0kgScl5GK05K&#10;mfU6YbtJ1mWUjLq1i1PeRZXe6UHznArfaMA8K+WaX+mZZJUuTnue78ns6ql+qbdmW0fF8qrAWMDU&#10;bVP1B61DCW+lRlijl9brZbUacb1GVCvj1orZrUpRm1IwZFTNcpmm6OSL3daXaipeyVS8UVu1pz7z&#10;RmP1y7UVr7VkXm6oeKu15t3WuqMD3ZdnTj07Y9rh2WPbeptrDbKoXhQ0K/xWtdesDDn0PovKpRMF&#10;HfKWKk97vb8maUmFtLAKCLvUUY825FZHvNpE0IjCr0sG9MmAMR2xxn2oEXbrvFaF367xWlEdeb9D&#10;5zQpAD673qZHmxpgNyswZFfV0Pg2E/qagt2ksRnVWBeAigWp0D5Cr5IZ1LAqN2nBr0T/UqKQ2nRq&#10;9K8mSjlGyruNeq/ZGLRbAxZLxIEqy4fs1rDLGrCjuWr9NqPfaoaaJpVCKeQLGUw+jckoR5P/lBej&#10;QmJkIoXHQel4Go2BycRDvwCrLBYHjYhncjgsrkggRlXmpXIGTBqyXDxsAoPF5sIkAwuEZzC5VBrM&#10;KjgcrhAj6MHAYuexcoK1x1ZFQtnT5K7ZUg49nkghEsplUrVcBlNUOZ8ngVkMjcpGRVbJTCaDR6dx&#10;oORyRAw6F/xUCoxFONCP8bkCCgkND5II+A6L2eeywwPTatA6zOh7aTIhD3sxVCYQcWgMtVRp0cEU&#10;zBhwBioiFalwqjKarknV1lU0Auorm7KB6vW1qaaWmvbW2o7u5r6elkn9HUPDvVNG+qaODc2YPXXe&#10;s5g1Ze7M0Tnjw7PGBqZPHxwf6BzpaRmY1Dna1zHS3T48NGm8u3WoraGvubqjNtXQVtPeWNlQn6qr&#10;i9dU+Csy4XRDoqY2lkr7gplgsCFZ0VRZnYlW1aJyNICGukQj2DXRTH2ypjaBcvHVyRpALXwqUYNF&#10;0MNOsAB5QKU/UeGLV/pj6UC8KpioQun4JCAdSlQG41Xhitp4pjZW3V4Nc7ieheOLVs5bs3rBuql9&#10;M/pbhzpq2nrqO3sbutoyLXVxOGhNQ7KpIdXcVNne3zo8qWW4o76/t2losHPaUNd4S+2kzqbJNan2&#10;kDvtMIZNaq9R5QEDVhPBuoaq7qHuWXPHVq1c+NzWta+8svO9va99dvjA5SunHz+6/YfvH/7bT0/+&#10;J4Zfv/m/v7r/t0d3/vL59T/cvPTztWwK1usXfr51+ZdsWP3PNy7+BLh1+Xc3L/2K5WW9cfGX6xd+&#10;wTJ83rgITjTD581Lv7t6FnVeP/+7a+d/vnXpjzcu/B5KdPU3KhllgbMK4xdP/3zh1A8T1PkEV47x&#10;5hOeiQoYKT8BzPmsf8IzAdT5T4w8BuxYGJ5l5J+tM1HtHxh5jPvGOG6UaH6GlH+WfMfwDx4sK+/E&#10;6gQm/Fj9iU/dfEYhB2PSb2XzxE54AM+e2+Vn9F6e5eIxVRxMWwYABgA8GAt/69qf79z4y92bf713&#10;61/v3/4bAPvLAWy9fhm+3e8wFaNL536+c+Nf7936t/u3/xsAjLs3/wbADDh/aI1L59A2wc4fXT37&#10;+/On0AB5aJxb1/4CNb+4/d/v3/y3W1f+5dKZXy6cQqXkoTx/8ke4Gf43jPyNK7BPOI2fMTr+2Gdf&#10;Ao4ffjjByINx+vhXZ09+g338/Lkfzp39HkrMuHjhp8uXfkFp+pPfnjn21cnDj0589vDkkYdnjj+5&#10;eOa7K+d/PHvi8bmTT/6OU48wXDj1+Pzpx2dPPTl1/OGJw1+c+OzexSP3bhy/dfPT87c+OnJ810uv&#10;zp2zsb97TXfLc8N97ywcO75x7tH1Y4dWjZzYPPP09rlHNs86snHGpZeW3Xp97dENM89uX7imJRRj&#10;5sU4BdMTpilxw5SkeSRu7PFK2+z8dqe4J6TtCOljeqFTzpXRCSoBD816pdLYzRZ4wBYVFhOJZBj9&#10;wjAexv8w2ocFxrYlZaUAKp1GodJhLkIio2/CIzkFNDrTajdV11WmKqJz5s4YHR0uLCpYtWal2+tC&#10;cpDG5rrBgd6+zta22vRYX8dgY8YlZlfoxQkF10wqsTPIsuLC6e0tn+19K2Q3svE4VlEOOzfLyKM6&#10;t/mkAhyxEEfIKyDmF5YhueW5+WiQH4LIKCQjh2nl0G1sipVBMFHLTNRyK5MKHhOTJC5E9Hjk8q7l&#10;Hy8ZeGm0/tCGOeffeXFRf4ugGDGJCZUR47w5vRs2zVm8dGj7tplDvaGMT9RgY033Snc1BSfzSuoL&#10;kbka3K5K0RvV0jdqlaMiZIYJd3Jt/aWdrYfXxD9dmfx4UcWZTd0nNncc39J5eEvngXXNx3b0f7y2&#10;9cRzAx+tbDq0svGD+cmXBk07exQvDag+WejbP8t1eGHo7X7F+mT51hre0hA7WYLACDBaiGypc88N&#10;sg7Mj53bUPtqn3qJu3iNh7KvyflJb3KFS15LQWLliCMfMSGIvwBpYyLvdns3eUvfyjBfDhO3uUrH&#10;2chyfe6eJumPu4Yuz828XiV7p156eU7k2pLYjTVVV9c3XN/WcXp9/Y4ezZYOzeXtowMmjr8E2dkd&#10;PLqyd15EMuJiLm+wHNwy5cjL897aOuWVrVOe3whzydGdKwdeXzW8a1ZHm4YVLkc8OCSML+jVCZdm&#10;gu8vHP1o1az3Vs4R5yK8/P/AyNOKiylFhYyyIm5ZmYBAEJFIMCzHlOLBTyrMBxAL8mglRUx8KZTU&#10;YhxsQoPlSwopZYW4XEQhF4+Pj8+dPw8mHIl0Mp6MmK0GvoBVlUlOmTY6c/aM8dlzADPnzpkxZ3ZW&#10;UH4BlNNnofry4B+eOgUwdcY0+Pjm7ZtefOWFrds3vr3vjSOnDp25cvLo6U8PH/v40GfvHzny4aGP&#10;972z56VXX9iya9t6wJ7dO84dP/jVFze/fnTn2yd3fv3xyx++uffto5tfPbzx5Mvr926dO3/60OGD&#10;+z5877WPD+w5cujdUyc+unj+8PWrJ+/cOnf/7sXr10/fuHX27v2LDx5eu/vFhXOXPj3wyRtvvr1j&#10;9ytb3tm768D+N27fOH/5zLGGqgSfSmbArL64sLwERygtIhJK0bD4LIgwVaeSYKIPswkaDZUZJJaj&#10;SYBIBGJ2Wo1y8djMGirDp3IQRC4TLVu6cOOG1efOnrhz+9rVq2e/+OLm5cun739x5dadc1evn4RT&#10;unDpyP4Db+z/8PV339v92mvb33zz+U8P7j340d5333ntuc3rmuozKqmQjC/h0GgSHs+q1zvN1qg/&#10;CPPxqlSFz+X2Ol1BfyAU9EcjoXgsEvB7/T5XLBrE6PhI2B8O+SYSvSay6jSVFbFMFSp6U1ebrs6k&#10;YDWcVbPByPqKVDRdGYdq0Yg/GHB7PXaA22W1mHVGgxpKm9VgsxphcoeldYWdY38PgEPEY6Ga6sqq&#10;dBL8bpfNbjNpNQpoBKVKAmM+oYijguG0QWWx6q02g9tjA8CqTq+0O0xZ+XgtwGzRGc0GFEaUlDeZ&#10;dWYLysjrdSq9TqlGWXGRQMhhsqh4QgmFBs9CPIkCV6i4qKQgNz8bOgoz/CwdnV9YgCsuKsDBJB8V&#10;HcL4JBqDCteRRCdTmDBupYKBgcygYB5qNjsjgUrEk8uJNBKsIkw2g0oniaUCg1EdCnuTqQicrstt&#10;dbosEinX5jQ1d7S0dbcvXDa/vbeZL+EWFuUVFBTkILlYaHpeDiqrm1NAysHxCkp1JeQIntmGo7Qj&#10;+FqkOJWDT+AoiSJaqIhszy1VIjg2kguPUPTj8HUKkdwi2EMu8n/OyGOALw8HBwO2QqNAi6CqZlQK&#10;KkkPm7KMPFYT+gyDXmsxGzFGXq1WGwwGrVZvMJisNpfL7fcGoi5vyGB2yZQGvkjJ5IjFcgOLJ+eK&#10;9RKVjSs1ccVGrlBLpAq1erfLk9DrPBKZVa5wCWVOoczFk7hQmRqBGUDnmzBqnikys8QWLC5eqHBI&#10;NR6Z1itWufhylJQXyExStV2udWtMAZ0tLNE42WIDbGLy1QyeiiXQ8GUGicIskul1Bk8wkk6lGj2e&#10;mFislUr1YqEGpmB6rUMuRXXkRXyFgCuTiTUKqc5idCnFWg6dZ9TAtzUV5uCg7GrtroynWxvaJvUO&#10;ZtK1y5euWLFs9bZtO5YvWz1z5uz6umYCgQTdLaWcDBfCqtKtXrR03dIVa5atWDtv6byWgQFTYrY2&#10;NV9dMYntHDFXbRxZvGnR2vmzFs6dt2hwypSpMDJ4ccem3S+s3bn5+TdefvPdNzduWuuymkQMmpBM&#10;0vE5DqnQLhX7DAa3Xu8xmDwGg1WplLPZHAKBUYr+XbQUQYqyAAOfiwIeLZR8HAEpKM8rFfOk8H1Z&#10;HAW0TBlVUELmFZazigm8MgIfX8anECWlhTwmTa3RBlVan1zlFkltErnLZE1gAfIGY9TuqLTaUjZ7&#10;hcUax+h4lJc3h/TGAEbHY4YGi3nPSslDCU6MiDdkFWxg1WyNWGxRjJQHp1rnVahdcDixDM0lq8hm&#10;dpXIHVBqDUGlyqPVPVWZl8ndEqlTofSq1H44AZncCTcP7Eejc0tkZl+gMpZocLiSgVCNUu0QiPQ8&#10;gZZIFmh0rmi8zmj08vlqKkXE5ah4XC2LqWSzUIMn0GOh8RPUPIujxJTiAUy2nMNTsblKMBgsGYUm&#10;Ekj0RKqAzpZQGEISlZfN7yqls4QcjgyuAwNuXLNbKtFQKRw2SxSNVJpMHpPJpdNb6htapkwdt9oc&#10;PAGfSqdQqASMW6czyHQaCcBk0NgslHzHgJH1E6ucZ2LkuTwmZqAeNp3LYbBZVB6XwUUJetgJlUYl&#10;wJO6p7tNIuaTSfjCgjx8WQmM9/g8DpfLZjLpWPZwEomA5Xct+U1NBQaI0DNhnDtKr2dXSdmlPLuA&#10;QSQSoTJshe4NbKgwYaM18OT8vKICeJTC4wOHEtDw/HA6bBXxmFGrcZvMZpXaBTeT21MTjad8gUmN&#10;jdP7eudMHlgyPrpxyZxtqxZtWbl466olz29cv23t6tULF80cHmmurgJUxSJBpx32YFKqoHuz6DXZ&#10;LK8StUKsU0ssRpXdosUY+ae6JUqZWsJTijgaKdeskroMOqNcZtNpVEIJuZxQVoKm1C4qLsWjgjNl&#10;+NIycjmeWl5OKS22qJQWlcKhV6RDnoH2uvVL57y0Zd3SOeOVoYBeKhGzYHCLoxIJhNIS6LzJZCp0&#10;LBgpD98e3VVWkT872J4g5f/OyE/4sXbDFliFNgcD2wqNCbsC5287RN85gE9k66JMfWFhPgD6jCJc&#10;HpNBViuE8PW9DlPE70ynwllS3mLSq/RqhUICjzNlyOdPRRKxQEQmkHBoLB6Dw6Yy8bhSajkZDC6d&#10;LRdKWRQak0x1W611VRVNtRmX1aiWidw2k9Wgqa6I11WlutuaRwa6B/ua25oqWhqSddXBWNgSCZoM&#10;OqHJIFYpOAIuhcuiQkdJgjaF4VAxAV9UjubVQGPe0W6uEE46G/+OBctP0PHPMvK5OYU5CMrIo3R8&#10;TiFgYhN0QtDTQeeWn1tQmI/DFRRlgVLzUKJ/p8Chf2MpLykllJZRiSQRD34ZTDadppLJpUIBj8XW&#10;wi2hEGpVKPXpsqk9Di0g4DHGQrZk2F4RtVclXI3VgbaGeFdLsre9Ek30Whdub4h2NaV6Wip7W9O/&#10;0fF1mFjN2FAHYHxy9+wpkwAzR3rHBjrmTOmbPqltwbS+xWP980a6l0wfmjXQM394+PqJ09/e+fKL&#10;K3e///ybL69/effi3W/vf33n/LU5w9NHu4Ze2LDzwbUHX954fP/Kw4c3v/7i2uPbF+59fuXevlfe&#10;ntLTP2/KlHkjw9P7uqd2tQ801Q81N/c3NQ62NHfX1jQm4r1NDQ2pRMLnibhtCb8jHfE2VEabM4nq&#10;ZDBTGY3FfM0NlR1tme7Omv6++o7WZE9nur87Pdibge8I36425Q27DV6rym/T+60WH/TlVpNBIRXS&#10;SBoWw0SlWyhMP0ccEitDSn3AYDbI5Gqp1G02euxmn9ti00s9amGDRb24Mnh2wfQvF8282d9+JO7/&#10;yG//KBl6NRlZm4w4yktkxFImjL7KCMV5OD4OL0eQKJK/VKLcTOfuxFP2kJgv4ykv0njr+dI+CkuP&#10;IAKkgFNGoJHKhUyalkAKUKhpEqWJTFrusWwPOz5pqfjzqvm/jg1fjEbekcnflCr3WV3zmOx2Gs1d&#10;nK8j5urIOXFm8XyL4m2f832D8gOl8FOt8KRRct4ouaQHyC7a1de85rNmJUbQX7cZLtnNp932g8HA&#10;a7HQNIOyWsWPmiRoHHfUHAzoKpOOeMQcDhj9XgPA5VDbTHKA3azIishrfS7js4y8RaO0SQRRHnNA&#10;LX+noX5fLP5hIPihz/uu3/9OIvlyZWZIq/dzWFAHfrw6nUwl5cNtaTRLXQ6lXy/KGOUNWmmfST1g&#10;kvcqeTNduuUh2/qIY1PY8Uo69HFP49HJnZ8MtLzUENtU4V4Xs66Nmpb7lEfHO2+tHru8cPDcvIEL&#10;i0YuLB8/MHPg46Xjr8wY7HLrG23qGrMyY1LV2XT1dn2VUVmhlyTVwiCfFuHSaiS8DIfRJOL1KeXd&#10;EnGfTDyoUYy7bb0G5YBN06EV9+lkA1rZFIN6odexujKxpCo+JeFPW5UJh9ptEruNUr9V7dHLHGqR&#10;Q8UP2+XNaXd7jTcTMaRCaCx8yKkIOpQxry7kVvvscky7JuxSJvy6dMQKiHq0YZc67NYFnRqnUQY3&#10;pNOk8FjVUDqMcr/DYNGi+v4ArOWxxndk1WysRvCr4PmPvSNlUEt1MIBTiHRKMNC3ZDRyWEXZeegX&#10;4N42qxV6ucQgk1jVSodOgyV6xRj5sN0edTkA8GsKOS0BuynoMPssJugUrFq1TiZRCUVqkZhFpJUW&#10;FJPK0ISu0J1yWFwaDWYGNDQ0HgbK8D+DxWZzBQIRbGIzOUK+CLp3JhMFbIKSw+EJhWIeX0ijM/kC&#10;CRr5noXot2yuLDZfIlVi/DubIwCAh0Znk8gwKWEAKDD/IDNgUkIop+DLSNAjEQk0AJXCYjJ4AA5b&#10;yOWI2CwBZkBJKKfiy2DIwQFkSXkWi8kjEahwegwaEzpr6ByhqlmviwZ9TovRqFFCV6uSihQiEQz6&#10;AWDADFMIgySJDCZlZq0x4o3EA3FMx6YqVgNIR6sz8dqGdHNjVUtTprWlph2j5ruaerFUrkPdI6OT&#10;pmEB8gAwpg5MB8+cKXPnTZuPpYqd3Detp21yc30voLG6sy7dAjusS9Y2VzW1VDVmIpX1icrOqkyV&#10;x5WymxtCnpaYvyHkrgOEw3XxCjQcHtWRr6mJ1denGmqimZpY1QQjj/79IIkCpePhbH9j5CuDyXQA&#10;QzwTSmK8fDqUAj+GqlAl7Ko6Uo2y7anm7oa+OaMLV81fP3tkYX/rcEu6qSpc0VxRD2dYn6htTNXX&#10;xmqhZnNVC1SGM6mO1mUitbXxpoZ0e31lW1Wsoaaiqa6iNR1vSAarY4GqoDPhNAf99pjLEoKHikHp&#10;1MvsOrkdSoPcZVEHgvZMHB7woda2msljQ0s2rHj5rd2Hjn1y7fyxL+5e+fHJvT9/88VfH97705e3&#10;/nj/5q93rv109/rPt678cO3CN1l8d/3i97evohz9zUs/A25d/uX2lV+z8jgorl/4GXDl7A8XTn4D&#10;ZZa+/xlFlljPhsCjQuFXzv1yPRsmf+nMDwAsQH4C2CrUx2jxCXr9/xNYzf9Q/8LTMHk0xeszjP+z&#10;uP4M/mETAPvUs6z33+n4c79cufB7wLOM/ATDjhkT3Pqzzgn/f1V/wo8x6RgwFh6MCT4d80wAPBMn&#10;iZH14MRY+AkPBqwOfJEJ/RwsCh7j3wHPxs4/y9ffufGvd2/+Dcpb1/4CJwlfHL7+5fO/w9oBAE7s&#10;u4Dz3Kkfr17405XzaMvcvv5X+NQXd//94b3/efPyn+/d+NvV87+/cOonLFI+S8p/f+7Ed08j3LOs&#10;OsbLX85K1ty79Re4gmdPfnPq2JPTx7/CYuQxUh4MWD1z4mv4IHwEq48R8Zh2zdkz31288NOVy7+C&#10;cebYV4DTR5+gOPb4zPEngLMnvjp74vH5U19dOP01lOeyCjanjz08ffzB6ROPAGdOoqQ8bDp/8tGF&#10;Y19cOnL35Aenz7x79OSeD8/teXf/ho2rertXd7W+PDb4zpz+/YsGPlo+DNi/bODY5hmfrpt6csus&#10;Q6tGPl019dy2BYfXjT83KV0pKq2UlU+Oaru98skxQ39Y1e2TtrklnX5VT8zcHDR61UIdn6EW8uFp&#10;aTOY9GoNAU8kEykwTSgqQsf/MOCH+REsufl52YlICY1Bl0jlZXhCXn4RgUgtKsaDt7i00O4yM5jk&#10;WDzU2trc2Fjf09PV0toQjvi3b9u0YfXS6cO96YDDJGTp2ZSgQlhlkKbVfBsRZygrVBTmeIXcuoBL&#10;RC5ll+ZzSvJY+TkMBEGRh2YBJebnl+cWEnKLy/OKiQWlYJcgiIbD1bGYWirRzKKa6AQ9pcTAwJuY&#10;JA21TEEosFKLXeSco2umvtgb2zVcdXbX0g82Lfho17pFA/VkBDEIS0cnZVauHF2/ceayZf1+F6er&#10;1rC0L7yjJ7anO7Ytpp9EQZpLkA+6A99smnZ1fstKB62HiexuVdzcWH98jmtHhrK5gr6jXjbPW7Ky&#10;krmtQ31kZe3Vnf2vDrtXp0WTlMg0Q/7aBGtXk3hvv3pTBf7FJvr+UdWn0w0bI0UbIoQVfkY7BwkX&#10;IGEcsiHteLndO2LMfXPYeHZd5btTjNvTrK1h+nNO6jJ18e60/sPBikUBcS0TqSxHAgjyQo12b4du&#10;qx+3w4/bWyVaIkemc5A3qsW7q/nf7eh7vLb77VrFh23KIwO6M2PGu6vDp+e5r6ytOLMycXhJ7OjK&#10;6o8W1NVzcmf5lO+O1x1b2b2sQj7dy5hkISxvsuxZ0vbe1pH3Xhx/fduUV7dOeWnNwOurhrZNbeww&#10;sMOkXAOChupXCyjDLs3cpPOTNXNemNaHMvK5CKcwj11UxCwpQemd0mJGWREHjwbIC4lEAMbI04tw&#10;WE5XSlEhgFqMw+h4sGFTVsoGYZJKSWXFOq2yra2trqG+d7DP5XfbnRYFjDgFrLb2xpEpw8Ojk6dM&#10;H585d97CpUvmLlyAyddMmzFzdGz6yLQxKKfPmjkMvfTwwOwFc17d88qHB/e/+sZLnx0/dPbqqRMX&#10;Dh869iHggwNvvbHn+Vdf3rZz+5r39rx86vD+e9fPP7p37asvbn736O63T+59//W9J19ef/D55bs3&#10;z169fOzCmUOnT3506tiBk8cPHD+KSsafPX3wzJlDUJ49++nli0evXj1569a5S1eOnzrzycnTH5+9&#10;eAhw7OQHHx18EyXBX9/24vPrN61b/PKOzZPaGjnEchYBjy/II+NLiKVFMHGgEMpJRDSxKxl+eBQS&#10;TNBhYk6BhUQmEdAkQAQU6Dvu8GOEeTdMI9EZejGOw6YPDfa9tefVo0cOXrx48vHje7dvX7558+IX&#10;X1yH87l6/eSly0evXDtx+swnGB3/xps79u57CfDRh2++/+4re996ed/br+7ctmHF0gWdLY1YQIOA&#10;xYJJk1yIzsf9bk9FPBELhaPhSATKSAgQDgUS8WgsGsT48WQigiV3xULmI2FfMhGeUIevSEVTSTRP&#10;7ARTj0nGT9DxHrfNbNIaDWqrRY9qkNpNTocZSrNJZ7Maszo5aE7XYMADtsdtTyWjlRVxOJbdZsJ0&#10;ZqwWA5QarVwi5cvkQpNZi1HZWIC8w2nGQuPtDhPAaNKAbbboMUYeTe5q1mHQ61DxepNRo9MqVGqZ&#10;VCZksmB2XkZjkFkwCGWQiWQ8lU7i8JhsLovGQMfOAAKJCI9ELBMvSkHnIOVEPIlCRKf3xDL00v4G&#10;Io00QdCDjRH0BCpaM7+4AI2RJ1HK2VyG3qCCEw2GPP6AKxT2wnfQ6mQ1tZX9g5PmLZi7acv6dG0F&#10;DKTRl/iRXATJL8grBBTmF+BwxXl5pehbRIWi4nIrjhTOKQsjJX6kxJdX6sotMeXgFDk4AZJHR9Aw&#10;6GI0/hUpKEDycEhOMZJTkIOma81Dk7z+J7x8bj4KjF4HoH8FyFLw0Cs8DZbPQYpKirN5ColQAfzY&#10;VqgJFcRSiUGvhYtqNMB1NXs8Hje6eP3+oD8QcXsCEbhPUhmzzcvmSQFShV4o0bJ4cgpLRmXLMc13&#10;udouksEV85uMfrHIQKXLqDQFlaVlCywckUOo9AgUbp7MyZU6OBI7gC2xohCZAFyJhSe18mU2FHIL&#10;xrzzpUax0qo2eg2OqFzvAadU6xIorDKdmy81c8V6pdYplpv4Yr3B5Av404lEvV7vVigsSqXV6Ywq&#10;ZEaxUCMRq5UKlJcX8uQsOk8hhUmIRi3TGtQmpUTdUt+2f9+Bd9/Zv2Xj9q2bdnS093rcweljsxYv&#10;WjF33qKly1YvXLRsztxFMHcikShFebhCJLepsnbjsjUvb965e9OOzXNXDieaJ3tqZnkbF8d6ZoY6&#10;1nTN2Tpv0+oF65YuWjtj9qIZcxeu2LB552uv73j1le27X35z375977378q6XEqGQTiI1ScRujdKj&#10;lHpUCotEomSzuOXl8MAl5+cR4E7NyyEWoHdMWU6WiM/LKYWLiCC4LIi4IjqeyGfwdQqTXKKn0UQ8&#10;kQ5aDEfiICXUnFJaAZ5dXMajkKX4IgGHrtXqQhp9QKnximV2jJFXaYJ6Y8xqq7A70hZr0mSOG4xh&#10;jdavN4RQSZksCz8BLF4eA2zCVg0m2ANqG7MqNxgjPxFcr9S4ZUo0JB9j4VVanyKbS1aqfsrIo7Hw&#10;2qBK7ZfJ3QClyqfTh6UyB8bIK1ROqdxisYUr0q2xRAPs1h+s5vC0AJXGSSDx4aL7g2mz2a/VOgV8&#10;LYspFwp0YPC4WoXczuMbRWIr7CcbHY/J16j5Qh3MNxkslIWnM6VUuhhAY0godAGJxidQ2UyepIzE&#10;IJBZTI6YL1LiiTShUMliC6QytUptUGuMEqnKbvMsmL80Fk3DfaXXWSpSmSmj0+vrGyUSCZNJZ9DJ&#10;TAYFU5th0FGwmHRU7f0ZCh6j3THQs/ryGIMPTzQwaNmUsLCH7E5gV7AHmIhTeFyYpeOVCnF3Vys8&#10;Z3lcJqZEhS8rkUnFXC4bwOdzoSwtLcboeIwKRlMgPMPIY5QxxguDjdbIxnHDAgZWAWyoAKtQE2zw&#10;5OcV4QpLC+AxhisuyC7wOPW4ncloxGm1WNQap8Fo1+p8JktrRVVHVc1IW/ucwUE0gnj66LqFMzcv&#10;m7d+ybxNyxeuW7Jo9cL5C8dnjA0MNmeqOxrqGtIVAYcNPq6TyvRKpUmLMs4GrUKrkhpRtQelzayx&#10;mtSokLpWjoZJquSabNpPjZRrVIgdOo1eKjGrlUqBGB7jJUWlhYVFxSVlBDQvKzQDHmPkRUyWiMWQ&#10;clkwCY44zR11qVULxp9bvXT9kgXNVZVW6Ft4HAoez6JRqUR4RsJXJmCqNdAG0BRYo0HjZFvrP2fk&#10;n/p+exEBKsOCttdvsfOE7IKeVfbEADB0wJc+5evh+QyP4uw4vrCoqLAQl0soLxEJOWaD2mHVhQNO&#10;QBx6ZZ/TatRBE8nFIplImI4n48GwRqbQKVRsKp1QXMogUehEMotC4zPZaqlcxOFx4V7n8806dU1l&#10;cmSgL5OKO6B/zTIyBrUC2ryptqqqItRYn2hvTvf3NLQ0JNuaKmqrQsmo0+PQapUCnVIsYNPppHIm&#10;mVySXwi9J5q1NZvgFYY7BVgPB7dETk5+dgEb7jq4EBOkfF5+IQI9FZr5FVWcB4AfZeqfCZbP7gaH&#10;AXaSm5uLitvAtvx8OAwcERobShh44eHmLcML+SIeh8ukMGQidGwkF/G0CpHVoHJZ9R6HPuAxx0L2&#10;eNgRC9kiPlNF1F5bGWipi/a2V7XWx5qrw63VkfbaWFdDsre5clJrVX9bZqC9ekpf09hA6/hQO5Rj&#10;A+0zJnfNHO6GcrS3GYypPc2zhzsXjk2aM9K1ZPrQjEldM/r7H127/eTWlw+uPfj86pf3rz98cOvr&#10;b+5//8XV+4vG5s0aGv/47Y8f3fj61vnPP7/y1d0rT25fevT5jSfff/nDwXc/6apvnTF5eMbg4JzJ&#10;Q+O9vZ3Z10qG29u6amraq6ub0xVNlanGimRl0B9zWMM2Q9RmrA26mmL+Sp81E3Wm4/aGKl9vW3Jy&#10;b2ZkUs3oYM1QX7qvMzXQk+5uS6RT7oDHgOl0B5xmh04bsNgcKpWEQNSTSSY8wVVGyghkw/5Ytzfs&#10;V2t1IpHTqHNaDB6j1m8z+lxGp0GesKhH477tLVXnZg5d62s9UxG6EPWdDrhOJCOv+9yr/V5bXq4E&#10;V0jB4eCngMp95BWqkdwokreQIXiOzNtVSNpbQnsTR3qFyNpI508mMZwIoi4sEqHZy3EaOkWfX+BD&#10;cmtycxfLJO9URt6OOk81Jv/n2oU/TZ502O3cZzTvNtkWi+SZwmJvKc5MLZOS8kyMon69eIvDuEeh&#10;OqbTHlXLDyr5H6v5h43SEzbVcafmkEv/sV1z3GG46DJfshoumXTXXdZLXvsRr+1A3Le7KjTZKOnz&#10;6yudisqwqTLpCAZ0FUlXKGAEeN06p11lM8ksBoktGyPvtusmGHkHjE2zjLxDyq8W80YkgvcScTjJ&#10;wybrCavzoNXxnse/J5Hu4QsjPK5Pn6Xj1WKTWgot6ber3GpOXMoetGqmaGSLLNoXU4F9jRUfNCY/&#10;qo9/XBn6IOI8FPWcq0vd7G65Pdh+YbD56ljnhdHmEz2VH9b5bk5v/XxW152ZXTemd16fNenEtK7j&#10;c4bfmz4wvyLY4zH3Rd2NdlPGrE9btAmjMqSTRo2ysFro4BCTEk6Kz2yWi9qV0i6VZJJe2aNXTLJq&#10;W/WySgWnxihJafkZkySjF9VqJa1WTb1JWW1VJWwqv00edGvtFqnTqgy5oI9XuLUSn1Ycscvr47bG&#10;pC3uksc9ipRPF7bLvRZp3KePePRuswyLlI/7tKlgVrImZI64NQG7IujUQCPY9RKfTe0wyjGNGjB8&#10;dr1Vh76R8A9AQ+PNKosha5g06N9iNTIsOh7NLaEQa2AAJxOppEIowYmx8wYY4UmEmJqZTaPCeHmf&#10;xeQ3m4NWa8Rpj7mdEbct7LKGXWZAzOtwGXTw61ALBRIWW87lsQk0cnE5tZxMLCXQKHQWgz1BxIPB&#10;gtkGncmG8YFQwmXzoIfnMblMOgsLosei4+kMFpvDEwjFIrF0gnAHMLkCAI3FJVIZxXhiGZFCoNAB&#10;5QQKvpxMIFLJFAaVxgLQ6Gyoz+ehwfICvoTHFdFpHDKJQSLSAYRyKoXMBA8NhglMPoPO5fMkAPDA&#10;pnI8jBb4UAEVlKexpWIZnCo8OQmlZTDTEfG4LpsVOll48kMvoFPK5CJ+VhAMmhFN5YLp2CjFYilf&#10;aNGZXBZH2BNOhpKV0TTKy2dVZRrSzbWphsaqFoyOB4DR0dCN8fJD3SOTe0b7O4Z6W/thdaATzQHb&#10;Udfe29wzqQPNATvYM9LXMbmjqa+toae+sgX201jZ0FzV2JCq7ahuqvJHJjc1bZkzZVFf7fTG8HDG&#10;1RZUVZl5GYeiIWhrSkQz0Vh9qjYdrU6F0nXJ+mxEPErHZxJZxZtULRpljzLyaEB9JpxOBytQOj6U&#10;qgoCEoBMCI2LxwLkK4PxikACUBlIQc36RH1DsqGxoqW9pmu0Z/qq+euXz1kzZ3T+cPdIdSzTmKpv&#10;rmrC9HBg/w0V9S2Z5ky0ujpW05RubqhorInVN6SaO+u7UKY+3Qz+qDcRccZjvoqUPw1l0lcZ8SSh&#10;Uwo6Y1FXKuKpiDiT0E1BmfBWhewJjzHkNYXtOj/84LK/OTs8v0POqvqK7qGumUvmbNy1Ze/7e46c&#10;/PTa9fMPH975+buHf/7pq3/9/tFfv3nw52+//JcHt3754ubP9679cO3c48unHl0/9/XNC99CefHE&#10;oxvnv7t54fvbl368f+33WNB9lrj/HeD2lafZUzFmHKPOJ7hvjEa/fPZHDP/AsGN4yrP/E/6h2gT+&#10;/2Pksc/+vQL6qb+HyWMx8hgvj9HQE2HyE0z6BJ6l1//B+f/pv3n1aTD7s/z7s4z8BDDPnWv/cvf6&#10;v9659lcsr+zNy3+eAKz+p8COBQe6de0vGGmOYSL+HZwA2Ap1AJfP/w7DpXO/Ypig46EFsL1BCc4L&#10;Z34+d+rHM8d/fHD3//rq4f8PdgUVvrz/P7998r/gU/du/O3GpT9dOvMTpm4PJRogf/L7CUZ+IlIe&#10;Y9jv3oRD/4Rx8WdPfgMAGwuQxzxQf6LyBCN/8cJPgLNnUBGbSxd/PnXya4x/P3fy6/OnvgGADZ5T&#10;Rx9hngunv8UANnjOnHx86uRXJ0+ipPzZE48vnHp86eTj88e+PHv43rlPb18+eufMgbPnPjh65s33&#10;jr3w8sFN618em7ypq3pNc2zXaNMHS4b2Lxs6vmXmodWjn60Z+Xj5wJHVU848N2fHQNXWgarFDf4a&#10;LTUqxdeZOV1+RX9UMxDTdgeULV55Z9jQFrG4lXwZk6jgcTQymctig8lcWQmeQkJfqIX5AozrYbRf&#10;WIQrLi2BYTwAfVO3tIjJZpWV45H8glICMb+oNKcA3ZSbjxQU5mi16upMetrIcHlJMZdJW7ti0fYt&#10;q3dvX//cygUNYWej394d9SRUgoiE7qYX6QoQa1muuSxPgCDSslwZuZRXjuOVF7OLCqkIQkYQWl4O&#10;rTAPJXPzcMS8EkJ+CbGgtCwHV4bkG4USPZcLgy4Tk2Kg4jVEHEbKq8lFytI8XRFSKSS+O6Nlc5Nj&#10;90jq+lurPtg6d8+m2a+unR4zMJV0JGwXNtZ4lyye3NIW9XoE80YrP3xu+toa84s15jeqTTuCwu5y&#10;ZIiBHOyrvL1seIGONJmLrHARz86KfNAm2+ovfr1OvsRW1kRApuuRTVXsI/Pj93b0vNFj3FkjmWfC&#10;zVAhMxTIc3HWlijllXrh9jTplVbay43UDaHyVW7amIaaISDBAmSWQ/x2b3RViLHQVfBqt/TcyuTB&#10;cc9Se/EGD3mLrXSNLm+pNn+Ftfy5pPiVFtu2tG6Zg74tQX+rib81kP92Le/lmLC7DJmrRD6aZH67&#10;RXF3Vf03m7o/6Tbuq+W/U03f30w/0EY9PiI7OU17er7z1KLw4QXJ14b8ncri6T7h2zPr9i9oXlap&#10;6tOWjFioaxut6zs8R3fOOPbKgg+en/7iyp6diztfWdK3rr+izyb0liPWYsRSmqfPR7ot8l67/LmB&#10;xvdXztKV5vAQhJWfw8YVM4vL6CUljLISbnkpgFNayi0r4+DLMJl4ZkkxtRhHxhVQigppJUUYHY8B&#10;ze+KUvP55bgcXC4SDvmWwLJs6bLVy8OJSEU6YbEZFUpxV3fryJThnr7u+uaWuqbmprbWtu72vsGB&#10;kWlTp80YB0yZPgb2+OxZM+bM7u7vmTI+dfuL29478O6be18/ePTAxZtnjl/67LNTBz49vv/jT/ce&#10;+HjP+bOf3r555qsvrv/49d2fv/n8p6/vf/fV3e+/xuj4G7Dp+o1TVy8fO3/hs/NnD507jzLvV66c&#10;uHfv0o0bZ86fP3zy9CcnT36cLQ+eOPHJmTOHACdPf3zsxIdHT35w/PSHgGMnPzh46K033tyx+6XN&#10;61bN37xmWXdTLYdYruRxiIUFbJiYF+MYZDRUmkIup5CJVCqqEp8t0ZduyUQSgFRGhJ9kaTHM1lGK&#10;g0QiEcrLCgvyykpxtTXp9etW7dv75ulTR6HvvHf7ys1rZx89uHnv9qWb109fvnz87Gk4t49OHv8Q&#10;vsLN66euXz1x5dIxAGy9fvXk5QvHr185fePquetXzp48cuit3bumDU7yWEzlxYUw7FOIRAYVDFlN&#10;AY87XZkCpJLxyopkLCscn0xEsByw1ZmKTBVsimKkfCTsi8eCqWQkXRnPVCWr0glMsqayIlaRisJq&#10;dSYFBqYmD36f12FF49O1TofZ7bJ63DYoHXYTplrjdFg8brvP68Sk5AN+N8DrcYDfZjWaszozVosB&#10;oNUpVWqZ2aJ3OC1Qmsw6u8Nss5uexr9b9BarAUq9Qa3Tq4wmrdFsMFtNVpsRnAYjmvpVo5aplBIo&#10;AQa9WqOWs1gMAgEPgCtCZ8LQmSwU8wwmrd1pA8AZGExGOAm5UqHWqpRqBYvD5At5MoWUDY9RIZcr&#10;4vHEfCjZAg6s8iUCIUzsFRKBVIjZEqVUJBez+GwSnYyQKEQYkKs0cq1OoTeowhFfPBHC/obg89ur&#10;ayrq62tHR4enjY2odfJcHKo1g6CSMMVoYGBOfl5OLvqkRsOdS5EcOlIgyClRIDh5Dk6FK9XjSlQ5&#10;BXwkh4qGxuehXDyC4HJyivNzigqQwkIkF1b+zxl5lKV7JjQe9WTZeegVODwudBUYXw9bsU3ggUYx&#10;GfV6ncpo0Pm8bo/HY7fbo9F4XV1DT+9AS2tnXX1LLF5phP5IY5arjAKxSijRypQmmcomVlrFSjtX&#10;bGRylQyOwuetsNsieh0qLC6VOfgSB0/sZAvtNJ6RyjVAyRCY2WIbV+rgyuwAscolUjoFcjtPauVK&#10;LCg1LzOjkBgAHJFOorLpbGGVyS9QWAFCpQ22ckSw1SRTOhQah1RpFUqNApHe76u0WkJqtd1g8Lhc&#10;MaXcJJPo+TyZVmNRK4woFy/XQcmmcWEq57S4jRpzPJR8aefuTw58duTTE6dPXRgZHgv4o3PmLoKn&#10;V//QlKUr1m7YvL2rd5DLE6NBnUheSX6R1+LctmrjOztfeW3NjpeXbNo1Z+2bC597Y/6W52ese2nR&#10;9s1zNiwZWzFvbNnc2SumTFswc87SeYtXLlq+eu2mrTt27X797X3vfXjggw8+rIgnJGyOBGZ5OBwx&#10;m8oVgEdQxTdCDgpYhXulJAtCfi4dHtxkoohBk3PZWrEQ1ew26J12l1ah49GEHJqIw5DJpGYWT0Vk&#10;SvKIrJxyRi6BicNziCRJaSGXRVVrtGh6VbnKjXLiCrfeFMUYeYs1ZbYkzZaEwRjF9NwNxrBKjWrU&#10;YDI1GMBWadxYdLzZimrNgxMLhwePxRa1OeJWewxgNIewymqdV65CQ+NlShcADv00TF7lAsjkTpHY&#10;KpWBgXLxak0Ai5GHc7DaErBb2I/B5I/G6+PJRpXGCXv2+NJwLJHETKGJS/FsuD11Bo/FEvB4EnDd&#10;OWylgK+ViI08rpbDVgtFFhRik0AE9wYGPUAoNkDJhnuVJYOSL9SKpUa4k8UKDVsgJsBUuZwEc+bc&#10;wmKYMLP5IoPRpjdYZHKN3eGx2T1yhYbHFS9ZvHJ8+jyb1atU6FxOX3d378DAgFqtxJh0THAmy6fT&#10;AWwWg8uBKfo/KshPAMvyCk4en4UZfJjF/6Zaw2SQWUwKlHweTMKJ8BCEZ3RjQ41cJiIRy4qL8otw&#10;BRw2k8/nstlMgYDH5bLxWcKyLJvZFf7DZReMFMZnFzAw7XiwiVnxNbChS6NQKFgdlDHO0vkTq/Ao&#10;Kykuz0cVSlBaH/y4wvxgwBcNBtx2m1mldpvMFoXKrta2VWZmDgzMHZq8Yub0jYvmr54zvnzWlJVz&#10;pi2bPbZ6wawF06ctHB8baO9oq6ntqG/oa21rq6upikUibp9ZpVVJJFq5HJMiydLx6glG3qRXmHUK&#10;m1Ft06mNKolOzgegjLxeZVLIzWqlhM0jlJYVFRYXFOBKSvEEIhnOHL4FysgTCQwSScplq8UCq07m&#10;MapjHvOMyd1vvrhl84ol/a2NQatVymaxiKSywsJsGtYCfCn61tsEIw+NA3ubaMbflr8z8nAgaCXU&#10;lW0clGHPqsljITOYDXtAKfksKY++eYcvRVPQ4NFBPNSHc4ZxOhwN3YC+2YAGihMJpUIuS60QQyO4&#10;7Aa/xx7yu0w6tU4FrSSXi0UmjS4RigRcHp/DZVBp+Ewmj8Gg4PEMEkXKF4JHJhAI2Wzw81l0q0Fb&#10;U5mcMz6ts6UR7dl1Omhto1oNgwkRn2XQyiIBe21VtKku0dKQ6uuqa65PgJ2KuZNRj9UAPbhIKRFC&#10;S7IoFJQ1xxXAt4QSOiCUSsdBtwd9U94/M/KAgsIi6HHQwPciqJYLACeUUAGqoa81FJXAtcuS/CXQ&#10;hNBisBPYJ7YraJ5iHKplX1JUWpBXCG1DwBNhIsRisEVcoYQvhu8o5rEVYoFeJbPo1XaTxmnRue06&#10;+EbxsCPsMcWD1mTYXpXwdDRVNNdGWmujbTXRZxl5DM8y8tP6W6YPts2Y3DVjcgfcsjOHO8cmNY9N&#10;apw93D5rctvCqf1jfR3zR0dvnr34xdX7X1x7eOfKl4/uf3/j4hef33hy//LddQtXTemZ8tr2N764&#10;9vje1a/uX/v29qUn1899+eTej1D50/cP9bd2jw9Nnj08PHtk8rSe7t76uoHmpkktTZOam3sbG+uT&#10;8dp4tCocrAp4M15nldta7ba1Bj29sVBPzNsUMHQn7b2V9uGGAGCg3jO9JzXcFultDPQ0hpozvrBb&#10;5zDK0UBjszbgsAbtNrda4xRLdQSSi0CKEql9Mt3SSOW8RFVarTEJeGoJz2HV+N2msE0XseoceoXP&#10;om7wW2ZXR59vzXw22HqkNnbYZz7nt5/x2I8EvS8Y9SusVmdurhpXyoLbtggHoCCIEkHCSO4MEns7&#10;XbS7hLG3hPFaPnFXKXUdgTmNwgwiOdr8fC6C6KhETVFhohTfgSfOZjD3+j17fY79YdvnAy1/XTrz&#10;y962Q2H/bodrKpMTysm14XC60mKniKPmkgzU4hYeY5Ne/5ZY8RaV+YFUuFfB32uW7XOo3jTJX7eo&#10;9gacH6fCx5Lhjx2Gz6z6817LJY/pnMd4JmQ7HHd+2pLaGLcP2WVtHlVt0FifdkfDlkTSGfDpw0GT&#10;y6G2mlE63qARmPUoKT8RI4+S8iaNRSu3alVOCb9GxJoq5n4QCu3X6o6rtKd1xqMm2wG3581ItJPD&#10;jUsEHr1cLudrdTKnQelSiqJ6SVzKnKSV7W7IHGxr+rQpcygTPZB0H0y6Dyddx2L2ExHbmYjjeib6&#10;ZWfd16Oddwfqbw7UXepO3RjIfDGt+ZdFg19Obb4/pene9M7rY50nR7o+Gx9clYn2ukwjVbGUWVvj&#10;sFSa9SmrIWrRRO2a2oCl0WdqcerCNIInH0mUFKTxhXWUkh4pu0/J7TeIutXcJhmjScvNqNn1Zkmt&#10;SdxgVTU6tI1uU33IFnXrnTa53aqwWeR+h85v1YTh3tBJQiZpxCKtCRrrYuaIXZJwK2IuVdAqdRqE&#10;cZ8+5jN6rYqYXw+IetQhpwKVsnGqAH4b+jcJh0HsMsm91gm9eKXTpMBytz7Lxf8GJQCLkYfHvkkr&#10;16skGCOvkgqVMqFKLkKp+Sw0cjE40fQSMrFGIoTSqJSZlXIs0SsqX6PXe43GsMMWcztDTgsg4rZk&#10;SXmrx6xz6DRasUhIZ/CpNA6RziRQqeXk8mI8ncqAPpxKpWMh8CgXD7MHBotBYwr5Ii6bhz6CqEy0&#10;S2fDcxetCRV4fCETZhssDpaHicXmk8j0klJCYQm+qIxQjCdCSYf6HD4MMPhimUSqlMpUMLRQKLVQ&#10;om+qyFSoR6YGSMQKoUAKIw2ZVI1BKJBx2EIGnUsk0AjlVACTwYNhiYAv5XJEVAoLAE6owGEKYIoj&#10;EojR174LCktxReUlxRRCuYDNMGqU0B0YYGSsUeqUMixFB7SkSiqS8DkyIQ86BbVUrpUrHSZbyB1K&#10;BBPpWFVlNJ0KV4BREa6qitVURjLpaDXYiUAFGJinvrKpra6zo6Eb0F7f1Vrb0VjV0tXQ2VHX3lzT&#10;UldZX52qr61srEs3AVpq2tsbOlqrm9trmhoSme6axppgZO2Mqd+cfu/x4Rc+/2TLrQ/WnH9j4Yeb&#10;RjdOb5zSFGpPBVIeZ10qXZ+uh5OpSdXWJqoBWToeZeSrkzW/xcijjHx1pAoLhE+HUCL+KSOf1Y6v&#10;CscB6VCsMghloipcAYi7o3XxmspQuq2mvT7ZNHPynAVji5fOWrFwfFH2PFsaM02w5/p0Q3dj18ik&#10;0RmTx8eHps8fm7dg+vzZo3NGekY74LvXtbfVtDZU1ENNQFUkk/AlY574RJn0p1KBCkDCWxH3oB1s&#10;2BmBTWAAkr5K8AedMb89gsbUm4JmlVstMgsZShZRxKPKpBytTm53mkJRX1VdZftg99iCmSu3rH3p&#10;tRffO3Ho6pUzX2BM/Q+P//WXb/77j0/+9uXtXx7c+uWrz/909+r31849vnL68bWzX1068/jGpR9Q&#10;NvP0N1fOfnf9ws/XLv589cJPl8+h0fEY3/2bVvtT0hwwQaljwDj3Ca4c8/wDFz9BoE8A9f8XqjXP&#10;4p8Z+f8MT1n4f8A/M/IYMEp9YnXC8w/+/9SJ+TEG/Fny/R8Y+WeBadHcvf4XjI7HGPkJPEvN/wPu&#10;ZGPeMSGaL+7++4N7/+PL+/8TgDHyt6//Fc4BvhfGsJ8//RN2euDBMHGq8PWhHSaI+LMnf7h07lfY&#10;ev/Wv3/98H89/Pz/unXtLxfP/gJH+e6r/wU1sfO8mk0RjPHy5058hwrXnPr22TD5CZL92qVfYRXj&#10;4jE6HpOMx8oJOh4ABuDZGHkwAGfPfHfyxFdYXPyzpDyGZ4n4CZw99fXpM98Azpx8fPr4gzOHPz93&#10;9MHFE08unf7u/ImvTx1+cGz/5TMHzp199/C5Pe9e3fPmqe2bjm9Z/fK03ueHWp6f3Litv3rPrI73&#10;FvTsX9z78ZJJR1aPfLRscEmNfXG9e2a1bVJI2RfVdvjl3SFVf1QzOWmA1faAqjtqaomYoxaVlEEw&#10;yCQOkwlG14SScugCStEXj2Eoj06jYDBflM1iVYovKSrBlZWXZrkjZjmRUAbzCyIpD2YnBCKMcAEw&#10;cs7PzdOrNWuXr0yEQtBzLZ83/tyaxdtXzd8wb8q8noaNUyct726cng4uaK14cbz/uf7mLT316zqq&#10;R2POBqdWWJYjIpcKSOXskhJabj4ZyaHm5tIK86goCigFBYS8AnwOyiiRC4sMAoGRy7FymSYmRU8q&#10;VpXlq8vzDJQiMw1vJpXIECTDJ742WLWlxbp3ft2ZV+a8v3V877Y57z435+1NM0ycPBEBifnU4ZDB&#10;59enKx2Lxxr2b57+clf49XrLqzHenpRgvY3SVox0lyMvpmw7YvoRQW4fHdmVlLxWwX2zQrDZze6n&#10;IW1EZJGt+NVm+aHpnu9eGjg4xbWzgrPOQ5rCR/rpSHMxsspJXe4gb4rQVwXz1gQLltnK5+vofVyi&#10;F0HiOOTldu/mKGe9r2yNr/C5FOnkwtj5ZTXPpQRbgqzlOmSLs3idHbdQjSyz4DYHmC+mZB/1uI5M&#10;Nu6I5D8fK9rqw68wkAYZyOlZiY+HzNuStIODtkeb2u4uq3q1gv5agvRJA+PNSN7eVOGuEPJeK/vQ&#10;VPPBWZEN9epGGTK3UvnKePWB5T2LKzS1bKSejSwIyRdElaub3HuX9+9dO/mlJT2AVxb3Lm+PdltF&#10;5iLEQsI1WjXqQsRSjrRZxD0u5bsrZ+rLcvk5CDsX4eCK2SV4elERqxRl5Nl4HA+P55b9nY7HVGvI&#10;MAHMStZgYJSVQEkpyAc/oTCnHJdDxpe0tjQsW7Zs4eJFcxfN84X90XhIpZEbjOrJw2iI8MzZM4ZG&#10;pwyODPdPHurs62poaa6qramszlTX14Hd0tHe1tXZ1dc7On1K16TueYvnfnhw/86Xtr/3yd5Pzxw4&#10;f/v43ceXH31368dfH3z/0/0//O7Rzz9+/rsfHvzy3effP7n9zcMbX9y9ePfm2Ts3zl449+mRo+8D&#10;Tpw8cOHi4Zu3zty7f/Hu3Yu3bp27ePHo+YtHzl04fPb8Z2fOfXr67KGTpw+dOHXwyJEPjh8/cPL0&#10;x2fOoQHygJNnPzp64v0LFz89dvz9zz7Zu2PrqvHJvc2ZlEUph6bgkUgKDodSXMQiEWhEPINCpFJI&#10;9N8UeslkMvwCYTZNJpJQ/cwiNOcZTLjh9wgLh81UKmROh2XJ4vmv7H7h0MEPDx364Msvb9+4eubh&#10;Fzc+v3vlysUTgAvnPjt9/KMjn7136tiBu7fPff/tvR+///z3vz75+ccvf/350R9+99Xvfkbxp9//&#10;8Jc//PTf/vzr//jr7/7yux+unTu9ffN6GEdhOjYwJXfZrLU1mXRlyu/zRCOBZCISCfsrUrHKinhV&#10;OlmdqZhQdcdi5GPRQCIeghKTqcH04rHQeCir0glwYsx7KCsu7/c5A34Xlu71NxF5E3w7DG6XDdOR&#10;xxh5q8VgNGiw6HgoAeAxm1D+3WjSWm1Gi9UAhk6vstlNYJvMOqfLOkHTwyaDUQO20Wyw2i0YZa/V&#10;KVRqqVqFQg7jcKXEoFerlFIKhYTHowQIgYCn0IhMDlUg4soUYq0ezctqdzrUWo3eaLDYrHqjTqNT&#10;W2xmm8OqM6jhjlXBHvRqpU6l0CrlMBDWqdQGjc6s15p0RpvJ4rRaXTaT3awxaiVKKVfEQxl5MpWA&#10;6cjr9EqX2+r22DRaucWqr0xHE8lwY0NdW2szGERKGZKHMfKoLm4OgkbH4/F4NLGsTMVgS/BEUV4h&#10;o6CECMAV04qL6EWF1II8VKY5S6mjYjJITiGSVwLIyTrz8pH8vKcoADs/9++ZXZ9B9uN/D5DHCHfM&#10;KCvHyxRyvlAAqwDwY8Q9gEgmSWRik1Gv0yq1GpXFbDQYDE6ns6GhqbOzu7dvsKd3oKOzrypTH02k&#10;q+uaK6oadEaHTGni8BVsvlqmsqmNfrnWLZHbRFKL3RZRKmwyqVkKq2IrX+IQSN0CmYclsk4I14AN&#10;YAhNNL6BJ7Vi0fFChUOkdErUbqnWhUJtl6hsfKkRDIMjqjYHoBpLaOSIzQCJyiVWOpl8PUugE0rM&#10;PKEBJg5ub8pmDcPRNRqH1RrUax0alVUMUwyJhscWiQVyndpk0JlFXLFWoXMYnQqhkk5idjR3zZ6x&#10;cFLP8KyZC+vr2qLR9ODw9K7eyc0dfQ2t3VV1LYl0HZsnLsxHX2Quzi9SS5UvrN3y5qbnX1m86a3l&#10;216et/6Fues3z1u/eGzZusWbF81ctWT2uiVz1y+ct37G+NLZs5dPn7lozvwlG7Zu3/XqG6+/u2//&#10;wYPLV6+B+5JYVkosKizNcvGMgjwygtDzc9lFhawSHL+8XEKjythMAPT9AKNcalLITCqFXi5FBU85&#10;TOjOcUUluUgBuYSmFRnEDJmEpxEINCSmOJ/EyiUx88mcIiKPRJWVlwqFHJNS5dHoAxK5S6H2ATT6&#10;kEYXNpjiBmMMYLYkdPowFq5utsR0+qBS7cJEaf4Bxmw4PJQAszWCkfIYI4/FyBtMQZkSbg8HFiMv&#10;VTgxHXkAXDLswglk8NsJSmUuucKDkfIKpVcosoklDrnCBbcNHNofrHa44jZH1GwNafUeuJ3A6fJU&#10;wDkwWHIOT93WMTkar1MoLCKRzmwKWMxBo8EnlZgEfL1YZIKdCIRmHt/IF6CkvFBs4gt1XL4GIJIY&#10;eQINky1ncRRUuriMwCwtp8Hzm8Zh4SmUMjLZ6nan6+rmLVq8ZMXKxctXNbS0CkUyvcGU1XgV4stI&#10;gwMjyxavaqxr12vMcEfVZGpHJg87HTY6jcSgkxl0VKyGRkX7DBToQmZz6EyYu/8mIg8lgMNlYDHy&#10;E5ugnNCR53IYQgGbySCzYSuUbDKTCXdNITyRB/q7bVYDmYQnEkqJBDx0OUIhn0ajcLlsBoNGIhEw&#10;lKBh8k/jtUuyYfLYKvRSYGAh82DAghLCv/HOEwv4MR4ZZe2JNLhhCwuLcnNRvhXqIwgCXU4qFvU4&#10;7D6rzaE3WJVqo1SedHlHOzsXTZm6eub4thVLNyycgzHyS2ehpPzimeNzp472tbS2ZKq7m5pRNDfW&#10;VSTDLq9Na1BLpSqJRCLg6lTyrGqNzKRX2MwaABgWvdJh1jpNGqtOIePT9QqBVSP3oIkglCqRgFKC&#10;h2cnmrcjvxBGu2V4VEAfviOxDE8lkhgkEhoDKOBqZbywwxR2Gvoaq97cuWnLssVj/T0xl0srFsm4&#10;POjY2TQyjUTMpmvHJGuyoj3Zv15gDYIt0AJoXPtvmV3BA3WghIOCgTUpZkyQ8uDBGhN2DVetvARX&#10;jkdF8TA/vpxYiCvOyy9ENcjgK5SgJ19YmA8V4GZgM8haFcrLJ6K+cACVr7GbDVqlTCuXV0SjlbGY&#10;zWCw6vVGjVIhFqikIhaFQsHj2VSqMBu3SSeVc+gUjVzid9kr45G+jo6ulpaOpha/062VK81avUIi&#10;xqh/o04J7Rz22xpqYu3N6e6WTF97bUttojLqDbmtNp0a2pBFJZXj4ZaCHw36NwmsP4JTzYGeJwdN&#10;eIKR8tgCNiyFRdCRIVnu/WkKk8LCwonKE9x9Xlb6BpoKmhHWoHJeAZqfHD6Yl5cHzUgiUdAKhcWo&#10;PFFBEYy9SAQqpZyMvhZAJHHIFD6NLuZyscBPmZDrsupDPqvPZQz7LSGfORKwNNREayr8EzHynfWJ&#10;7sbURJj8UFf1aF/9tIEmwNT+RijHh9pnjrTPmNwxY7gNMNJbM2OwaeZQ6+zJ3VN72qZ2d9+9ePXm&#10;2etf3nh878bjy+fv3bv17bePfn1y+9H8KbNnDs18/7X9j259e/XM/btXvr579ZtHd385e+zGH3/8&#10;23NrtjWn67oaGqf19bXXZLpqanrr66FsTKV6Gxt7m5uqY5G26qrGRLQ+FKhy2qqsxmqToVqnqTPo&#10;Oq36Lr1w3K9bnPasqA8sqvPOr/cuagnPqPf3p+ytYXOVW+vTij16edBm8piMPovZodHIqVQtgWQs&#10;LHEjBZ0MwSpndGuqfnYo5qTTHGqxw6ayWBRepzZh10aMKrdOVh1291UEp1cE1mQC73RU7k97D4at&#10;xwLWo17rfrt5s0K2QKN3IblKpIiVV4gvKigrhjkhKvXuQnJGqdzNHNlOIm9nHvGFfMJrdOEWlmg6&#10;nelHEGtRgaGsSJ2LOHJyGovxKySK10zW95zWAwH7BwHzD3OHfl487dZQ+weZxHy9JoAr1JWXmbgc&#10;I52lIlJEBLyLw8oQKQt4sn0a2x6B7HW9eqtOvNYqXW6Rzxazp7BoU3ncmWLRUrn43UTwaE3s07Dj&#10;eNB0MmQ44tccihiONAT2t8dnO2X9HlVLyJSJWdNVvkjMEQyZEjG7x6V22OQOi8KsF9vNCrddg+nI&#10;u22olLzLrIUnj02vdMr4MVb5qJj1QcB70Gg8odGc0mmP260Hg4E3U4lOIS8iFdg0YoVSaDarPVqF&#10;X8RL8hhr0/F3WxsPVFcdCAdOVUQu1cQv1YZPVThOp2wnY6bDPvWnHuWpmPVaa+zB5Pp7Q7V3B2vu&#10;Tq6ewNXu1I2hmqvDzRdGO/f3Nc+w60cCzvGm6pTXnvS5Ml53xuOoCbnTAXvKY0xY5Uklr10r3piO&#10;PF8Z3h0PvOC3brIq1xhFq+zirX7N7rD5ea9+hUU6VcnqV7HaZIx2jaBeKajWSes9poRL77dr3BaV&#10;x6wKmLV2qdAm5pqFdJeC49XyqgOG1gpHyquqCupSPl3Co/FZZSj57tK6TNKgS+U0iWxajk3FQkVv&#10;TGKMlI949F6rwmtVuc0KLDoe05G36eVuiyYr3C/DtGsw+RqrUQHAdOStBlVWPh4VjtcppSj5LhEq&#10;pSIAGLCKcvQSgVzEU4sFGCOvl6OjJrNSblUrUU15nQ4QsltjbiemVxP1WENOk9OgjnrsMLhS8nlm&#10;pUoMHXAxgU9jk2F+V4xnMZgcFptBo0PJZDLhOcpisdjspx4ei00nU9hUOhgEPBEetFhGKpFYKpbI&#10;qDQGdEO4orLSMiKJTGcwuRyBWChVAPhiND2TCI4plkGJsfAwxnhWUx4gFsllUpSXh1IokHE5Iox2&#10;B0jESrlMAyXmZzJ45XgKkUADAxOXp1G5dBoHxr0sBqp0TyZSCnPzSgpxeOhV8vOgO5AJedAhwkwS&#10;fU0KeluZSC7iqKR8eGaKeSzs+akQiWQCkVIsVYrlGhjo620BZyAVTtWnG9JRNP9qZSSTidcCqmI1&#10;zdVtLTXtE1I2sAo2ttpa19ZYWY8i0wiozzQ21ba01Lc11jQ3Zpqaqpsa07UNqaqmREVrqiLjD7y+&#10;dvGlN5ff2zv/0YElgIcfLfn6yMYnx3fe/OSFtbMm1UU9mWikIVOXTlTVVNZWJ6vT8YrfGPmnyV1R&#10;I1aViaaro+mqMBYjj3Lx6WC0MhBJB8OpgL8yFEiHg1mEYIeZaKwqEkVzUkXidalMbbKqJdPU3di5&#10;Yt7ytYvXTOkfa2/sbqvrxMru1knDvVOmj8yaP2PB4jlLls5bNmds7uxpc6YPj3c1d3c0drbVtNYm&#10;qiuCyaQ/nvDF495YKpCsjmXATvoTAPBEXOGQIxx2RiKuaNwdTXijWO7ZiCsUdYehQswTDdpDAVsQ&#10;Sqjms4WdRp/D4PVYgk6jx2XyWjROncysFhvkfI2cr1OLTRqJ2ah0BB3JulTbpLapi2et3bnxtd3b&#10;33n/zcPnjt66fv7xo7u/++Hxv/7uu//x3cO//vLNv//w1b9/8/C/Pbz3L/eu/+HW5V8wrZu71/74&#10;LJM+Qaw/y9Fj/glGHvNMVMac2CpmPAu0wj8x8hjjP1EH9TyL/yKOHpOpAUxw8djqBB2PMfIYSY3x&#10;1JjxnzqfBTj/2Y/R3Leu/QXj4v8rRh4j4p/F/Zv/du/G3wBgfH7rv31x+79DCfaDO/+OATzP4vM7&#10;/x1ThL99/a9wUDjVy9n4dyjhq8Hq388kC0zNZkJZHhOXv3j2JwDY1y//YUL9Boy7N//68/coHQ+7&#10;wnZ+9+bfvnn8/6Df8eLv717/y41Lf7hw6gcM5098c+HUd2dPfoMx8hOk/OXzaDIAKMGDbZ1g5KHC&#10;s9w9BrAB58/9dOH8z1h58cIvZ05/f+L41yeOP8GYd5Rtz0bHn84mdz155OFTav7kt+dOfHP2+NdP&#10;xW2Of/XZ4QfHTzy5cPabS+e+vnL6q4snHp0/8TXUOXn8O9jz6SOPDr934fCbBz/e/vJrc+et72xb&#10;Ul+1qrVuXUft3Er/0rrAq2Mt783ve3W0Zs9Yw/6Fna9Oq5ud0o8ldINR1WiluT0om5Qw9MX1Awnd&#10;UMrQHVJ1hbWTKuyNQUPQIJMxidCtmDQaDo2BLyqjUehomEj27WE0CAUdveJgep5NEVVcVl5KpVMI&#10;JGJJWSmJRidQqAXFZYUlpUh+HoxpUbUNEjUfybMbzYtnzV46e+bmFYs2LJq5dvbwC0vHN0/ve2HG&#10;4O6ZQ/tXzdu/du6L03uPblh4aMXM3VPa9i6asmGkXU3FCUklHGI5s7iMkl9MRPKISA45P4dWhLCK&#10;EHoBQspFM7uW5yBCUpmRx9KzqGpSiaos31COs5CKDPh8YzkMxgo1+YijtChMLNjc6N7UZHx7btW5&#10;N2Z/+PzYi6sm7Vre+9rqoZeWDho5hTxSXmXCW5WJNzUkty6b+ubigd2tgRcjgr1x6v5K+oFa5XN2&#10;TicOaStG3moOTuYX1BYjC/TUPXWmt2rMY3x8dS7SS0NWeZgvVIve7zd+/XznkWmOvR2aV6plByeF&#10;R/m51flIZS7SiEfGVMQNMc66EGOFiTtHzqtEkBCCrAiIdzeot/iKXkkQNzgKdsbph8cTR+ZktlTJ&#10;FthK1/kJyy25a5y4De7iTZ6yrV7iVjdlV5S51ZezPZKzJZC/u0rQS0KWmNm/vjH2waBmZxXrrQ7l&#10;rTU1j7a2vN0g2u4tPZDhvhvBvxcpeDeOezmEW+8t3JDmzYuxu5yli9qNz8+o+2T92PSgqk9DjxQi&#10;4TxkZdS8Ou3a2B7bNb35nZUje9dMfWfFlLW96UlOhZ2AKEqRrri3zq4WIoiFgMyu8b86fzgqZQly&#10;EXZuLreohFVcRitABeV55aXs0kIBgcAvL+eW41mlaEJXTEEeTeuan0srLUaJeFRu/ikjDzYRl1uI&#10;ICUFuV2drYuWLF68fNmMuTM9QW8sERZJ+OGIb/6CWYuWLJy/cN68RYvnL140Z8H8OQvnAmbNnz02&#10;c8bQ6Ehnb09ze1tdc31Da+Po9CloBP1w30tvvLRs7dLtL2/ed+j1y/dPPvnp9uMfbn73890n31z/&#10;/rtbTx5f+eGrW98+uv7480tfPbhy7/aZq5cOXz5/+PCn+06d/vjSlWO37pwDXLl28tyFw+cvHrl0&#10;5Tjg8vWTl66dOH/56KmznwHOXjh66crJK1dOnD376ZFjHxw++v6xkx8cP7UfAMaRo+9evPTZiSP7&#10;97216+VtG7oaM3wKQUqnGMUim1pJLylBYw0IZUwqSq3QaahUDY1GgQk1TLTRhK7lBPhJlhajIBLJ&#10;8FuE0ZrP657U17NyxZJ9e/d8/NH7V6+cv3X9ws1r579+fPfW9XMPH1z7/O6Vh59ff/TFje8e3UVl&#10;8R/e+fHbzwFfPbz59aNbUH775N6vPz7+9Yevfv4Oym+g/OnrL/78y1dQ85svbz95cOej9/cO9XWZ&#10;tCp8cWFxQa5cLPC50Fj1WDSYTKDpWBPxMCCVjGa148ORsD8U9IZDvmDAHY34Y9lMrT6vI+B3xWPB&#10;yooYODEReSjB6XJa3C4rGFAHAJ/CqHnMAI/dZsLSumLR8c/GxRv0apNRazRotBoFrLpdNtgUCPjs&#10;dqvNZkFztKKUrw5WrVaz02n3+TxQogI1pqfC8eA3mnVmq8FiNegNarVKqlSIVUoJGAq5CAzYs1QC&#10;tzAacVhSUgKXgUQppzFRyRqBiKtUKxwuu8fnNllQjRs4LZ1Bq9aqTBa9zqCWyIQKlVSulGGQKVAb&#10;PgIVNDq1SqPU6jUAWFWo5JgfgOrIU2hEqVyk0yvNFp1SJQHDaNJYrPpY3B+LB5ubGhLxqEIpRul4&#10;VK4GyjwkB31bPxdVg0fwhHI2h0dn8elMaRmBnn1YozRZXl5BDpKPhr/n5+YXICgjj+4hK1eTV4zk&#10;FSJotHs2Lj4fTeSI0R8T+K8YeYz1yCvIJ1HIeEIZ9AoymaS8vAzOpKgIfsvoAluLS0t4Ar5CpYRF&#10;o1Fhi0ajSSaTkyePdHZ2D00e6eqe1NbeXVPbGItXpKpqaupbkpV1gXClUm2XKMwKjYMr1NJZSonc&#10;ZjSHnO6EXGYRiwxiqYUrMDJ5RibfyhE5+HIXV+pgi20skRVKAFNkpvENQoXjaULXLNXOk6JR8GK1&#10;Q6JyKHQugMbkM7sTOltYILdDBajMFpkYPB2Tr+dJLAKZjSMyMDlqrkCv0jgNJr/B4LFag05nWK91&#10;8HkypcKACtfIUPKKw+JLRHKFWKmWaTxWr1qmHe4f/fSjw+/vO7B+zeaRoWl+X2TmjHk7n3952/YX&#10;X9+zb9fuPcvXbErXNheXkfKQfOhIcTkFY4Ojrz/34itrtr80f92rCze9tnDrprHl25Zu3bpq59rl&#10;W9eu3LZ148uL5q1dtmjz4gUbly3dvHDh2qUrNm7a9vyO3a/teX//S3vetHk8NAYdHiiU0mJ4/tIK&#10;83ilxUo6VcNiaNlMDYdjEomcapVDpdRLRBImnU8ls8rLyEWFhIJ8fF5uaQ76DkVuLoIx8oQiokak&#10;FTNkUr5WKjbQ2fISKh9H5QEKyzl4oqi4iM1l6VEhGlNYIndpDWEMRnPCbE3p9BGA2ZLAKHK+wKI3&#10;hDRaPyopo/Pq9KguDXgMpqDBiKrDW6xx8JgtMZsDFZ232KIOZwXG0WuzavJqrUcgNgHgfoCSLzJL&#10;FU6lxgslXCyh3C5WYhy9WyS2K5ReTLJGrQkArLZUuqq7b9Ls0amLWttHslx/2O2tRI+VDb2XyZ1k&#10;KjSKmUQRur2p7t6p7e1DyWRDbW2n15uUSo0CgUYmNfO4arHoaXQ8X6jjCbSYajybJ+cJVWKZnsOX&#10;MTliucpotLgd7kA4npg0uT8UD8Yq4guWLdmyc2f/yMiSFSvXb96ybNVq2ArTY5FYDhNmtUbH4wsN&#10;BlMsWlGRqhYL5HBHRcOxqVNGqtJJLo/B4dJZbJRVp9OpAAYDvdRgsDkwJ38qTYPR7iw2jctD1Wwm&#10;5OOhBCe2iZXNCisWcRl0EotJoVFR3pFOIzIZZJ1W0d7WWJVOwEOwpLgAnhZkEkEg4EHPJBIJMAX5&#10;4mwykyxZjOYRxchiWNBhY3Ex9GMYXwybUC74P2rKYzXBCZ0cVAY72+GVw2iTQCAVZGOWoeeDJw08&#10;9GKhIIxNA3aHUaF0G012tdpjMPTU1S0fH185a3z7ymWbl8xfOWfa6nnT548Njg12T+5u62ys625u&#10;7G5qbquta6mugYdLOhL1mG1Og9mqN1p0OrlYlI0Bl5r0KoNWYTGqAJhqjc2oxhh5nVwIpV4ukfM5&#10;9LJSQiGqKFWUjwqRo/Qvyn6Xoaeaj0a7U4kkclmZTMgzqeROg9qpU9g1ss6aipc2rdm6YtH8aSN+&#10;i8kol0m5bBoRTyMQiDB6JqA6dPB9SSS0v4dGgNaAAXS2bdAFDjDByANggaaDOrCgr9IRURV7+CAs&#10;0IbQYrBA44MT9ghbiQR8aQk6dsgGxKMtTCRR4BddXFJWhieUlOILUE12lIOGaiXFOAqhTCkTivgs&#10;aBOXzex3OwA2k9Gs1UL7V6dSYa/XZbE4zAZU+UejycoO8BkkEhXGeQwqgEUlcWBko1HGgr6g293X&#10;0dHX0dXb3t1S2xJw+WwGE9SHkYRBo+Sx6Do19IwCu0VblQz3djS1NFR2tFR3NFZVxf0VIa9FK+fz&#10;mBRqOYmMB+CK8qCvgw4I61ZyclA7P0vKY2x8llNHM5eg+VyKS9GnV24+XCNUzQYVokfvSiixVbDh&#10;7oN2KMAVQvcEJWZAA0JDwU1YjCvBtODKcPiiwtLiQjydxKCVoyltqeVkKLl0dpZIksuFYmgNaBO4&#10;bfxuU9BrifpstRXhZMiViflrk4HGdKSlOt5ak+hoSPU2Vw20V/e1VmCk/JRJDYCp/Y3TB9tmDndO&#10;62+ZNtA0a7RjpLduxnAbGLMnd4/2tM2cPHj5xJmv7j2+denu3euPHtz+9vb1r379/i8nPjq2fNbi&#10;JTMWbVmxBZWPv/H1rYuP71//7v6Nb3568qd9rx+oS9aHHb6I0xt1OlM+X8ThCNlsFcFAxOUM2m2V&#10;oWBVJNSUjLXEw1U2U0wuqVXLBu3mca9zWTy8q7XmlYbYvu7U0fH2o7M6P53RcmB68/PtkWUV5vGw&#10;vssqrdYIwlJuQq+qdNh9Br1br4c+xSrgWwgED660mUhfa/ftDFXuSFb3aw02MtGpERtNEodD43fr&#10;vRpRyCBLesyT22qnt1UPxVyzg+aXa4PvxGwfBUyfug2fWPVv61TrhIL5CpUbZeRxzBxcaV5OcWEO&#10;OQ/hIogVQaZwRBu4ih0E7hvlnN042qs0wWamcCaDHUAQG4IYESSYm9dQVLZBb9oqU7yt1x/zuz5y&#10;6Q5GzF/PHfjDpoVnhjsWWzUVxHIZgogpRBKugF9criTTWDicrKjElYubzJFsN7k3yrWLVLJOBj5e&#10;nhMsQ4I4JFZSWE2jNjCZvWJeH4u41ij/oML9ccRwKKA8nTAcS+hO1LqOdCRerPEO2qTtQUN1xJKI&#10;OcNRhz9gikdtTrvKapbZzXKjVmhDA+RRKXOUkbfrvDady6xFhZ91SpeMnxbSpspYbzvMn+hUx9Wq&#10;0wbNYZvxA4/j+bC/mccJSgQuvdJqQl9QcCkkMbmoQyfbXp14OxU/nExcz6SvV8ZOhOzn0p4jSeuJ&#10;jAvwWdJyMGY6knFd6EzcnFx7Y6j6yqTKm4NVN/sr7w9kHo6gHP21vurDrclTo93TtaIUtazJpEk7&#10;TRUBF5r412mLWQxxpyHhUKdtinqzZMiu3Fmb/KCl5nx/x5mW2nOtmTMtqX1h4y6ncJeVt88u/yRo&#10;3h91vJ1wvpJyrXFrFzrUvQpOl17a4dAnTHKfQWrXShxauU+vsUvFLrnALWUlNIKMXtAT0o1U2psc&#10;4nqHOG3iVzkVQaMwZJP5rUqPRR7x6G16vsssdJuEqF6NTRW0qz0mWdAqd+uFIQtaeswSu47v1os9&#10;eplZKfCaNE69zIkJ1FjUNosCroLVKLMYpBgjb4PBtkpiVIjhAY4GdEtFKplYIRfDM0omRuWqlBKB&#10;WixUCwVqPl8rFOokaNJvg0xiUcqhS3JqtQCHTptl5O1ZRt6YZeQtSb8X/Eap1AYTFpFYyuKpeCJq&#10;MZ6c1ZHnsnlcLipKA/M6Op1JpdOg5PF4qDQNlcZisGkUKvTVPGY2yytbwGCg8jV0BotAJJeWlVOo&#10;dEw+XixRYJDAFAIezAIRi8dn8wVcoUgolYlhUpKl4CVihYAvEYvkUolSKJAKeGIhXyIRKqQiJQwG&#10;pRKVRKwEiITQQyoAfJ6ExxUDZFI1OKkUGE4SAZiUDUrQ07hkIk0kEDNo9HwkpwSevwX55SXFmCSr&#10;hM+B3haekHaTXiHmGzUKtUwk5DCykfJC6CyggloqVUvRB6lcKDWodE6TM+gKJkPJikhlTbK+KlZT&#10;m2rAqHkwYLUh3TyB+somLB9sQ1VjY2V9fRpl5Buqm+qqGhprmptq2sCoTwPqm6rq6hKVHVU1ramK&#10;unDkoxc33j+w4cEH8x/sm/n53rH770z7/N3Z9z5YcnXfqjufvTa9s7o67K2OJypC8ZpUTV2yJpNV&#10;1MniKS9fFa9Kx9IoIx+pwlRrJuj4Cn+4wh/EHrCZaDgdRu10OARl0h+AoUgmlox5A3WpdHW8srOh&#10;dcmsReuWrFkwc+HowFhXS19zbXtDpqW1vrOnrb+7dVJPe99Q3/DY5Omj/VNmTpk1PjKjvaGjrb4d&#10;PaVoOhVIhJ3BsDOEEfEYLw8GrD5DzSei7khFMBlxB6KuUNQTjLrDsFoZSsFnYVPIEQzaA7CTgCPs&#10;MsFzyGnXu2x6u9PkchidUHosfvCD02Fwg23R2C0ap1ntUIn0CoFWIzGrREYA2vvZ44lgTVN192j/&#10;rNnTlq1b9vyBvScOHbh4/vi9m1e+fXjnd48+/+Pje394cOcPD+79GfDF3T/du/nH29d+d/PKLzcu&#10;/wzlrau/3rr6+xuXf8UC6jGAjWaUvfQLFmg/geu/xdT/Rw49S9n/RsejcdZZ/3/Guf8O9WfTzz6r&#10;sT5Buz+D30+UV879DjBBx08w8hgwYv0/eC5lJWIuPZV6x1Tas/jTtSt/vnr5T1n8C5RoNZQHRxOu&#10;3rjy+5tX/3DrCuApL3/76p8xaRoMd6//JRsaj9Lx2CZUZ+YKWt65iga537ryL3DQ7HH/CLh24Q/P&#10;4nJWgubK+T+i538RJc2fnu1vp4EBPFgIPMbIYyd/48ofMWDfIkvT//7KBSyz6x/u3fq3xw/+byzc&#10;Hj5+58a/3rz6L1/c/fcfvvlfcCzY1d2bf715+Y+YfPz5k9+ePf71/4aRv375d+CZEKgBnDuFStxc&#10;OPMjtooR8RiyMfIoF3/uLBosD6cEnzr22Zfw8ZNH0ISup44+On3s8YSOPADL8gqnAecwwcuj1P+Z&#10;b0+d/gZVrTn+5YXjD1BG/tQ350//cObMT6dO/XDk0BenPr1z+dDlAzteeX58/LUZYwszqQWZ2OyU&#10;f7JPN+rTDbvlS6udL/RXvjKcWdfk2dAemhHXzK91jlVa2tyiVp+szS/vDKn6k8bJFeZOv6ojoOtN&#10;2CudKpdGCB0WjATUcgnMEQh4VCcThrgwps0CgYkAGi1XXFiKL8ETykrKisuJaPY+NEyeTMmFeUoJ&#10;+ifaojI8AAb5aDYpXGlpAY6OL++srx3r61g6rX/pcNfm8YENw22vzR9+Z8HIm3MG98ybvG/JlLdn&#10;T9oz3rN37sC7S6duntLJK0CEeBy7pISOK8EY+XIEIeYiVFwOxsiT8xFqAUIrRLQcqp5F1dIIFiZJ&#10;gy8wlBeYiTh9cY6hJN9MKDYUFyoQxFeeP2xhrW80frKq/fTu8Xe3Dr29ZejF5R1b5jTsWTd1w6xO&#10;m4zGpeKCPntl1L16Vt+hLbOeq7HuTog/TDP2hUvejTM+qtWt1FAacpDnKxwztey6EqS+BNka0W6L&#10;6OrzkWoEWWrifTQp8nKN5K0O6cNtjXfWZ15rFL/bbvpsIPxei2eemtJOzokiSAaPtDGQ1T7pEpOi&#10;sSgXPKNS4t5O9xp38VZn3svBsu1+wqYA5dU24/lV7a/1uFbHefMsxSMiZJEJtzXM3B5kPh9mb/NS&#10;nnOXPh/BbQvlvpSiLjYWjgpwl5f2Xl5b+2qnYFc9d3e96Oz82KNtndcWZZ4P0/fEWG+HKW/5i/an&#10;yK/HSK9WCxZ6KW2qnKEwc3GP89VlPTtnty6r93coGP48JIZDUvjcWV7dvIR9dUvk9dnde+ZPem/J&#10;6Pbhxn6/xkXPU5bnhDW8Zo/OxS2R5SNJBX3PipkVWhEvF2HlIBxcEae4mFZQwCou5hPK2KWF3LIy&#10;NEw+y8hjofFQ0kuLiYX5DHwptRgHHlSypqQI89NKi4tzEBK+ZHh4aNGShYtXLBmbNd0fCSQrYkwW&#10;NZ4IL1m6YP78uXPmzV2wZOnshQvnLFqAYsF8wNyFYCycNW8+JlmzcOmS7kl9k6cO9w1NGp83vmLt&#10;8vnL58xYMrLj9fX7P3vjyJn3731x7vMvzn/15OqTh5effHH50f2L92+evnH12NHP9n784WtnTn54&#10;5tSBS1eOXbp2/PL1E2BcuHQUY+TBwELjAeC5eBnbdPT02UPnzn0GuHDx8KXLRy9c/PTsuU/OnT94&#10;8dJn164cv371xBd3L929dubulbPPb1qtlwgULLrfaAhZzCw8HkDDlzLJZDqZRKOS0azJVGp22l1G&#10;IZHLy/AlBcWEkvK8nFyYVcI8u66uZuHC+Zu3rN//4bvHT8ART6N5XO9f/+Le1Qf3r315/8qDe5cf&#10;fn71yec3Ht279vWDGxh+eIIK8nz31Z0JZZ6fvvviu6/uf/vk3k/fPvrhmy9+/e7Bj1/d++NPj7/5&#10;8uaXd65cPHvk3MnDBz/ct2X9aofVAIMrDoMKw1Sn1RQJoMx7JKsan4iHk4lILBoMBjwBvxtKv88V&#10;DLjDIW80AkOBEADsLMNu9HrsGAXvzqrTgB0KeqAaVAADVgGYmg1UdjmhDvo3AAAYDrsZ4+KNBg0Y&#10;2KpWowAjFIT9O30+j8fj8vu9VqvZbDZqtWqHwwZOr9cNTpsNBoYag0EHJQDqGFDhGp3BqFFr5Aq5&#10;SC4TYqQ8QKOW6XUqVLOBhKosZCkjlNwuLcdRaES+kKNQybEQe5PFmA2K1wLAA/vU6lUanVKlkau1&#10;KpVGqVQrAGBMAD6LGc9uAidCY1BpDDKTTRNLBSIJHw7DE7AlcoFGrzCYNTqjyh/06AzqUnwRysWj&#10;jCnKd2O0eBYo1Q6e/MIsR48qxqDMezYaMquxm62Wm4/WRO38AlSeBs0LCx/LhX3moLw8SnNgajPZ&#10;1TzYYd5/WHJy4UBooCK68/ziAiaPJVNIYcAvkcLQTFGOL84q2SA4NDEf2n/QaDSYIUALSZXQKjqZ&#10;XKk3mBxOd1t7Z1tb2+DgYF9fX09PX3d3b0Njc2U6U9/Q1NDSmqjMBMKVaq1TrrRqdC6ZwiJX2lgc&#10;pVRuMVsjMoVdKrdJ5A620MgWWXhSO51npPMMYMAqjavniK18mQMgUrolai/4MTqehdY3ofI1UhMf&#10;y++qsCqNPq01pDL5JRon5gRDpHRi+WAxgy3Uo5lglRaFxq4zeEKhKrs9qFZasly8XiyQK2VatUKv&#10;kGrAFgtlBp3ZZXVL+NKO5s5PDx757NDRc2cuPr9jl8funTU2e9OGra/ufuO9dz98970De987MDxt&#10;Bq4ITyullOfAs5KwfM6St3e+9vrGF99a9+Kelc/vXfni2ytfeG35jrc2vfba5ld3bNy1ddPzixfC&#10;CH71nGkrhwfn1jVM6p88a/aS1Wufe3Hna29sfG6H1eYgE0kygUDF5yqYNJOA59eqXQqZXS63SCRG&#10;oUjH4yvZbDGVyi0vhy6WVFCAR5Dy3NyybH5XeNiUPFU1KspH8mnldJVEx6GJJCK9SKhncdRlBH45&#10;VVxM4JVTpUXlfDxRRGUolRq/ShvA9Gp0xojBHAMYLXFY1ehDUAIUah/Uga1QylVerSEIdXTGEErf&#10;W6IWe8piT0BpdSRN1oTBjO5EbwrDx7N1gmqdX6nxYsI4IqlNKLFipSyrWgP3A/hhKxYyDyVsBYBf&#10;ofaIZXbweAM1bZ3TxmasXLthd23DABzIaAnDzjl8A9ThCU0Mto7OUpNpcipDDrec11+ZqmyOJxsk&#10;EoNKZaHRBEqlmcMWQ+OhrctXgofFkmg0tmAwqdYY6+qb5y9YEosn+UKB0+2aNn3q1m1b1qxb/dyO&#10;Tc9tXztl2qTW9qblq1et2bhl2sw5vUND2194fvO255KpShqVDTNhNgemz+iLOiwOm8cXwkzboLca&#10;DVapVD4+PpapTnEFdBaXQmUQKTQqg8lmoW+4M5gMCodNozPIPD6qXcNgUjCZGjBgFbpPsGErJ6tm&#10;g23FNsEqlUYEg82iUSmErAwOlUEh8lj0+up0T0erSiamEMqK83NKcYUMBjyaJHQmAwZ/eEI5iUIu&#10;RqUMi7KvT6LEOjw64AGBkcJwW+FLy+AmJJYTigpxJHiUZrlnTMoGKpRiYujwwSwfnCWKS8GGJRfu&#10;w5LSgpzc4oLChkyNw2QyKpQyHkfCYSkEPDGTrpeK22oy80aGl41P27Fq+c7Vy7YsnffcygUr5k2b&#10;PtTV097oc1obaqrqqzM1FenmTG1DZSYVjMB0NOwNOkw2o1qrUyh+C9+TaxUSi14NwAIk7Sady2q0&#10;GXUmrUou4gM4NBr2JlFRbj6cVVF+Aa4gq2qel48rQNlbGDETy/A0Ip5DIaJJ/NRKq0pmVkgaK+LL&#10;Zo+9vHX9moWzO+ozJrVULRNxmTQSHu3aGRQqGiafzRIDTYH93QLl4LMLZhdnM47CsaAEJ7QtOGET&#10;1sIwGoASPCjjnpWvgavwtPHxT9+ng1WoACW0P7ZPzI+R+NlDobuF1SJcAZNB43HZYpFAIhbabRav&#10;0+F1ukwanVmrT4ajiVDEa7G7jHA51GqpVKOQw+0BvbCIx4XhC4/B4FBIXCpZwmEalTKrVl0RCrtN&#10;9t7m7tHekUmtfW21DRXhYMjj0amUfC5PIpKKRBJxdpHLJCajNhJ0VVeGGzPR5upoc23M7zfLlDyV&#10;VkIgowriZXho9ZycXLS/KsQ97e+gI0O7NgQ6uWJoJOgXcYXlLKaQSRcJuAqtyioRqlRyHZ3CppIZ&#10;hfnFUBNXiP7BsaCwFMnFlZZTkNyC4pJymOJk4+JRKXnYMbGUUIDk5yMF+MLyAgSXh+CIJVQxVw4Q&#10;csQADp1HJ7IZBC6XKhIxhAa5xqxW6uTCiojPZzU49bqaeCLu81eGI3WpinQ03JBOtdRW9rXWDHTW&#10;9HdWDXZXDfdUj/TWoMHy/S1jA+2A0Ukt48MdM0Y6Z452TZ/cPjbUMXu0d9pA15JZM/a89PL3D7++&#10;d+Xu/esPb1188PG+4288/w50E4vHZy+eMW/W5BmXT155eOfrG+c///LWt8c+Prdt/a6KQJVdbU36&#10;YkGrs8Ljr/D7Ez5vVSwS83kiHlfQaQdUR8ONkUBXLNho1vZZdKMGxbqA89VkaH914lhr5cEm36m+&#10;2JVpmc8XtH2+oOXy9OqTQ8mPukIvpm3LfNohnahBys4oxGmDxq9RmMQCDZOqJxMsBQU+BJnOF7/o&#10;Db0eT++IJtoEIj+T5jco/W6D1ap2WlUBszrpNrVWhab2Ng40VHQGrMM2xY6E60DS/bFD/4lO865Y&#10;8oZAsk0onssTBBBEW1BCzykkFZYU5eYScrKMfG5eP4W1mSV+oYj+Do7+diH1dTLnOZZgnExPouFO&#10;eWEkpysfv5wrfk6u3GPSfWLVH7Zrjrg0VxtiP6+c8fXGBWtjri6F0IUvkRbms0uL2AQ8vbCQWVgo&#10;JpYrCAR9SZmfTBmxO9N0ujUf0eUjKhyiK8uzU0s9TDLASSOkZfwMlzJLK9xb5TsQMx+J6U4n9ecq&#10;TUcShlNtsXda4gNGfieqvvL/0vUX4HFc27Yw2mJWS83MzMxM6pZazBYYJdmWQbIMMsgUQ8x2nJg5&#10;McfMbLFFZnaYdvbO3tlw4N7/3e99983qSnzy33NffcPTs1atWlW9VL1g9KyxjAGXLuAz+TwGj0vr&#10;sCjNeolJLQSgq49ajUidOIxIwLhFKbYphTa5yClgBqmZizTCU2bdda3yukx0TSG+YlCfctq2+9y1&#10;XE5ELLJJRHqZ0KgQ2lUir5wTldNW5FmP5/tv+P1DgeBI0NcbDdws8V2qCpytDpyo9H9W6j5eETha&#10;5jtXmz/WOeXu9LLB9prBaSXDUwofTYiO1ofvFrsG6osuVkU+ClgmC2l1Cp6PQw4q+SG9wqOVBU3a&#10;sFmTb5IXqLnFAnyXT3esInwq4rkY9FwNem/k+++UBm+VeG6VOC74Fecc4lMq3mcS1gmD+LRTdcKr&#10;OxY07vNoP/LoZstZtUJygYwe1gkdapFZJbaplRaZ2CHjRBSsWW711urAzjrv7nr3cr9omV+6wCNv&#10;dclDcopPx0MId7PcqRdbNHyzgW/V80vz7MVBeKQ1kJhvU3rlzIiO41eTPSqST0PL03D8cq5NyPEo&#10;pS650CoTWnUKuZyv1Ys0Wq7RwNOqOQYdIl9jUUv8Jo1RxDVJhNDdyERioZDPYtO4XCqfQxZwyBIO&#10;U4r88M418eRqBk/NZuuFPCWbIWPQ9XyRUSQ3ylRGpdyuVbsNKrdJ6bVpvDYdsqs3OjVmm8yg4SuU&#10;HLGCI4ChFzMXj8/GpaVmMegc6McpZAaNzmSx+dBDE4jUrOwcMoUBHSYBT+HzhRQSnU5lMWLLq0L+&#10;3Fw8jPKhM4WWk4NsPGhIAdCiAgQIK4+0qCwOIpqJWDaDxWKheTgsLsrCC9giLoMv5khkfDmPJuTQ&#10;BCK+AlpLLkfCYYuRX055MoFQxuYIOVwRorXJkwj4UjiXSecwaOzMdGxMep5Go7JwOAKZSIEmPSMl&#10;FZrk9OSk5HhEAzMtKTEnPZ2CI4g4POhE4Hy1XAZzSD6bIRVwhRwm9IUS5P0DLoxUARKYJvAlOqnK&#10;KNcbZDqvzZfnCZfmlxXlFef7CxCtmILyiC8fUgpDRaV5JfVldVXR6rrS+tricYjGemElwssXVVUW&#10;1wLKimtKi2pLi6oL80ohvSpaUZZXWBMtqQxFKoLhC/s/fn5t58ixhY9PzHt+vO3l0daxPRNfn1jw&#10;6LNFzy9s3zpvUtigrAmHS/z5UW+kNFgc9URLQxUF/hK4emm0LD8YieYVlkfLEdbbEY7Y8yP2cNQR&#10;KnQFi9yBqMdX4PYWeH2AqM9f6A8AwMn3eCMuX77bXxzIL/JHABWR4prC8ua6iYvaOpd1Lm+b1j6+&#10;ZkJNaW1VcXV9ZcOkusnjyusA4DdUNTZWj68tGwc+ZCiJlIa9EaiNoCvks/sDziDA7wiAhRSoLrAe&#10;qxdsyJ0HiZA5djQQduUFXb9lfg+nyeW2eCC/w+hEYVKb9QqDVWcDmOHp1dvtBodFa33P0UM6mmjT&#10;Iw4AEm06p0VjRwl98K1al1FpUyGvedvA9zsL6ismt03vXLlo3Ucb9u7+5LMTR6/euj402PdqbPSr&#10;p0++f/Hs55fP//z6+S8vn/7y4slfAM8f/uXx8E9jg98DRnq+HO77arT3qwc9Xwz1fj3S/21Mpx4h&#10;7kcGfno4/Mujkb8+HP4bShPHiOM/jTxA8KD/B1TSBJVAQRcvRfPE+PQ/IYR1bKnS/ytQnvpBbyzD&#10;7xahsHt+edD9F4TRji1hOtD958H+v44O/xMsIMaw/w2cgT7I/Lfh3r+O9P78sO9Po7E3AEYGfwYM&#10;D/0yNPS3gYG/9vf/0t/3V3AeDPwy9OAvDwb/NDjw44PBn4Ye/Gl0KMbLI+uvxoRoBv6O4tGDf6Ls&#10;fEya5i+jA38d7kcu96D3r/29cDN/AQs3Bon993/uvfsTALnDnr/A7sB95KcF8GNAbh7OQn42ePB3&#10;uH+47d7un/t6/gz+o7F/jQz9iv5m8J6jR4HW2GDvz8hVBpALwR0+GkY0cJ6M/jvye8DIP3q6v4cT&#10;R4f/DuU8efTvX7773+Dfu/MdHII/Uyy4Hol/v3Pj7UDvd/duv+u++2XPva96738N6O/5tr/ve6iH&#10;gf4f79758vatL+/d/QZw987XUAI43fd+uH/v2+7738XI9+8RIv43vv6rvvvfwt8aSui+9SUaCA+4&#10;eeXZjctPAeDcvvbizvWXKDX/G269RXHn5hvA7RuvUf/+jdd9t173337Vc/t199133fe/uX3vm6s3&#10;3t669er+9UfdF+5e2HXgwJLFR5fM3z9rypH2yRdWztnRUvlBhadRQy2gJ3aGtR9WOddU2BcXGOZH&#10;dHMLjNP8qka7sN4liqhJFQg1L6l3K5vClkqrMl8ncshYKi4FxgYqlYhGJ+bgsNk52OQUGLjGxyck&#10;wXA3LiE+OTUFE5MChklTQlIizJtgOpaZnQVzRphPwYwM/JSMTJiUxCelJybBOD81Ow15nzczMR6X&#10;mmyS8jcsmrN1Yfv+FfMOLWs7snj6Z/ObTy2ednbFjOOLmk4uaj69tPVAx6Qji2esbRknyUgQZKay&#10;09PICUmkhBRySio2Li4Dg8EnxZPTkglJGEJyQm48EikvIuB0TJoEm6Ej5+iIWaqcZEVGvBKbosNn&#10;q3KzRCmJ8tREMQYTZSRtrLNfWdXct3vB5+ubTmxs2rWi5qMllZ8sbTywbsby2eVsPEbKxvvN0slF&#10;+otbZ+5otG8NsU+VsE6FcOcLiKcjlE/zeNNJmCnklKlsUnlmsh+DmSOhL1ZzK1MxFcmYE1Xes7W2&#10;g8Ws3cW4RxuiT7aUX5xu2xvlny5VnClVXKg3b3QySrIxgRRMJBlTlIopykgIJWAK0jF7Kk37y2Qf&#10;eXK3WbL3+umbXMQlxrQNRew7q6uOzQ5tLJEvsVEKkzHROMwyHWujS/yRX7DdS90RIHzkTjtQQN6X&#10;z5tMxnSZSE+3T7+63Le1lrK3in2wTHChxfbFtpbBJRXbArTDRYKrDfqeFts2awb4u4vEtTRMIQ3T&#10;nqde31p8aF3L5vkV0wKyKjHZFI/xZSUpMZg8evZ0t2pRgXl51HSsrebKitajCyYsawhUWFkmcryb&#10;kzHRp6w0cVVYjJYQv25WQ5VDTcFgKIkYemo8Iz2ZkpZITEmkZaVw8FlcPA6l4wGIZE1MmoacmU7J&#10;ygCLT0vJTUkCS8pMJ8ZoemxCAjYliUEhz++ct2RF19LVS6e0TgnmB/x+L51GKYyE16z8YOHChfPg&#10;8OLFHUsWL1i+bP6ypZ1LEUBK27zOWR3zZ89dMLN97uyOuc3TW5unT2ua3jxzzqzZ7bM6u+bPXzZr&#10;xfoFi1e2LeyasXPPunv3zz993P38Sc/owM0nI/fu3Dhz9tSBC2cOX7tyoq/nyvDInf6hm3f7r9zq&#10;uXin++K93svdvVcAff3XAP0D12O0+1XwHwzdGhm593D03svng4BXLx68eTX89vUI2Dcvhl4/f/Di&#10;ycCbpw+ejnQPd19/83jo6L5PHHqFgEoUUchCMpmcmkHJzCamQZ3kUHOQ1xMpJDJM82HQBeOcbJhG&#10;Z+WkJSVnpqbFx2FIJIJIImycULdpy/qde7afPnv85p3L93tvDo3cHxvrfTh6/9mjvtdPBuFyb58/&#10;eP104NWzQbgBuI13r0a+eD2K4M3wb87r0S/fjH397tE3Xzz+6u3DL16Pffv28Q/vngKghJG+m4Bn&#10;oz3gD/XcvHT2xPxZrXqVnE7Cc2g0hUhiN1vcLkcoFHC7YQTg97idDrvV6bCFgv78SF6Mr0fWdw2G&#10;XP6Aw+2xmC0ao0ljMKpNZq3ZogM4XZaA3wWAnGhQvM1qQIPlAW6X1emyOpwWq81otuhNZp3BqFGp&#10;ZRKpQK4QgwNWqZJCOhwFuD12jVahN0D5iHY8IkqjVYCFs+Co3WEGi5LvUAJYOKpQSgAwMJXKhAql&#10;WCYX8gUslVoK0OoUkAEO5eRkwyw9RoZAo5gIs/bsnAwcAUulk6RykQkubTVo9SqFSqrRKfVGDcry&#10;A8RSgUQpVWiVYoVErlEARHKxTC0HCykCqVCqkkEiOHwJDHtFHCEXw+ayGCwqm8vg8JhguXwWX8jh&#10;8BkMNoUnZCk1UoGUh6fkxkLjYwHyiRiEXv+Nkf/Nxv8OhDGHlAQYGicmpqYkpCSDg0mE5jwJTQGA&#10;/5tODeB3Cv49HY+2/gih//uWgCyCFysfZeST4hLTk21uu9VuQf5CehWbQebBHIZFTUlEovChJBKJ&#10;JBKJ2ByeRCqXKjVytU4oVfDFEqlMUVxS1tzcPH/+/La2tsmTJzc0NNTXN46ra6hvGF9dV19YCsPm&#10;Yqs9j86UiqVGgUjHE2gkMrPB5DeYggy2ikiR0jgaBl/PlVgEcidLaOaIrQy+kczSoHQ8iakmMlRc&#10;iQ0SYVcgt4uUTlRTniM2w4ms2PquNJ6aIzHKdG6+3IIS9FSuiiHQ0nk6yMMWmQDgIClcJUuo5go1&#10;EoXZ44+aTB6xSCUUKKQitYgvEwvkQp4UHKlIyeeKBGyhXKQQccX4bEJZSeXWzdv27t734Zp1ZYWl&#10;a1euaZ/RtmbF2s0btx05fOz6jTs1dRNyc0jJmMTcxCxSGq6pZuLudR/vXffJyumdn3Su39b2warJ&#10;89dOXbS5Y9WqOStbJ8wqLYHJQpnLHHGbow5r1GTJK69tap3b1bVm09ad+9es2+zx+GBKadWq9RKR&#10;jE4RkXECIo6Hw0FbjE9IzIWmNtatZiI9KyoGF1vfNbabi6Qkgo9NTqPiyTw6D750GqWJzZSwmHIu&#10;R0WhyrOxXCyOn53LyyYIMnK5ADxVKlW45SqvUGJ/z8hr9CGAzhiGFNSXKT0KtS/GtgchD6SAj+Yx&#10;WaMWe5HZVgi+wZyP5oFDKKEPmSVyB0q7o+AJTVyBEawgpleDAiXlAbHVZZFsaCKqNQ/5lRqv01Oq&#10;0QfyCxvz8uvcvnJIZ3K0kJ9IU1KYGhbXwObpqQxlDh6Rks/Igq+kEk9iZ2QQ+Xy5UKgkkVged9Dr&#10;CfkDkaLiiubmWUuXrWpqbj10+Oj2j3c1jp94+cq1CZMmMlj0cH5ey7Qpi7s6V69duWHz2q0frS4q&#10;CU5pnrjqw3Wr1m3a9NGO5hkzPli7ZvmKD3R6I4vJp9E5AKTt0SuyiVkkBkWuhkbTJpWpYR4+ZcqU&#10;2vpKvohJpGCJNAKejLyfiCcgL7kz6CQaDYdS7Sgjj5Dsf3DoDDIlJlnzPkCeREZUbgCQjjhUIpmE&#10;AwsQclnZ6SkahXRcVXk0L4DPzsjJSE2Ox+DxeC6fR6FRYYyYlJKMEvHgo8v9Z8TUVGB7TxBDu5mV&#10;kQlISUrGxt75yvpd5Rwc2LKzs2EoCQNKlJFPTU9JTkVUShIS4qC9TU9OwaZl+J1us0rNIVPo+Fwu&#10;layFL5tYIOMzyyKBBTOmL2tv271+7ZblCwE7169Y1NY8p3VidVnU7TCHgl7ojSL+YHGkoCgYzvcG&#10;Qp6A3+k1a41aOSJuLuHxVFIRQKuQ6FUysIrY2n06pdSoUUJvB3mYZDKAiMWidDz0xO+BkvLJsTVC&#10;ocOGGybmZDJJOQaZxKJSmBUytYAXcdnmTpu8c+Oaj9atnDq+xhTTSWdSSSgXDxaJrM/JzcXmQG1A&#10;/cAGFYhS5KiPMvJwOcSmpCYnJ0MaHILqhVNQRh4selasgN+UgiAdfIR6jzlobaOVjyYiZceI+PdO&#10;ZnoGAD4INiubiCdIRGK1XAHdplmrV0vlYAuCeRGPXydVKAVivRKm7DqJmM+kUtRymVoqpREIXAqV&#10;TSZyKCQJhwX9p4TNC9h8bqMrYM1rKJswu2lmU/3EisKK8qLK8fVNLU1tzc1t48dPq62dWFlVFy0o&#10;cTtdNpPeZTWGvdZo2F1RVVBRHQ3kueQqpG8WCNlMFiUzKyUtPTFGysdnZmfAw5ORmZOSgsVgUtks&#10;kdsZbmmas3b1Rx9t3v/x1oP7d5/Yt+vY0SNntmz8ZPXKdTOmtcE3l0xiYDDwibGJKdmYuNSk1Ky4&#10;+BREovw3lfmUnMysBEx8TlpOIiYpOzm3snBce+uCLet2QlF7dny2Y/u+nR/v37B6W/OEWROqp7OI&#10;IhqWzaNwtRKpQSG1a9XVhdE9mz/atemTwzsPHdl75OSRk0cPfvrpnv2zmieXRLz1VfmT66MoI9/S&#10;WDh1fEnrxMq25vo5U8e3tzTMnTERMH/W5PZpjbNb6ufPnDJn2oQpDdUrFi748vmrh32jbx69fdj7&#10;bNbkuXNa5q3uXNbV3rFw1pzFbfM/2fDxd6+//+b1j0+H35w6csGssKl4qqDV71Bb/GZ71OlBVRT8&#10;dmvQac9zOwM2S7HXUx8JNvpcE23GOR7r5qLg9qD90zzHxajnTrHvXolzaIL/wUTP8GTf02mR59Py&#10;hse771eYrxXqzxdaDocMp2qiH0UD7WZ9lUzs4bPF2AxZbpYuM80WH1eLzdmg1p0MFRwOhlfq9OVU&#10;SpjH9qgliFq6SWk2SsMuY0Wea3xlpHV8aVnAGlZwpxklu/KdJ1zaS2b1cTb3MJV5gMLeymAvZrLc&#10;GIwYk5SLiccmpmYlIt0TFYPRxmGaSNStdMHuFMKJBPzRhJxdyTmbcOQlZHopzPowca1Y2haubJ9Q&#10;vkck+tyovmpSXlTxrulFT8flv1049fzk8la1YLJBYcjOUOGwzOwMJNA3Iw2XkkDLzGBlpnMzM8gY&#10;jDw3h5UUx89I4aQmMlLiGWnxPGyqhJitoOJUtFwLm5IvoLdIWXvDlktFtuthze2A9F6e4m6+/l5N&#10;8ERteLqOW+dSlQYMYY8xHLD6vUaPS+ewKJG1cDUiFBat+D0j79DLrGqRXSG0y/hODiVEyVis5p02&#10;aG6o5NflgqtywTW9+nOHbYvbVc5k+lgsC59nkgiNCrFRzjMKKR4xvl5JP1aafyWSd8vj68mP3K4s&#10;OlMV3RF1rw2a55llU6T0yRJai5Sx0CzdVxs5O73y7OTog/aGwSnFd0ocr6aUPRxX0FOd92DquOvT&#10;6tfm2acYJOUqoV/CdopYBRZtidMaVElK9dJGg2CxR3NyXMHpoPWy13bRZDijVX+qlB5UiQ5rhWcc&#10;iqte9b0803BJ8IbLdM4kP6ETnTJJz7o0J52aw27dsYrQBwFjlYLhEpD9OolOzHWqVU6V3KvkuWiZ&#10;S7zay601V6ZGb88sujmt4Nz4wPmpJVuqfKUaZr5Z5NWLXAaJUy/1WORmA99uERb6zQGbJoAsVSnz&#10;Kdh+PqFcRY+KsAXC7Kgot1xIKROy8wXcgJDvFfJsYq5ZGVv+wSDRy6hODTug57uUfLuE5xJy81Vy&#10;B5/lkAoNMEXg8cVCEbRvcjFLzKeI2EQJmyZnsNUMnjiHZuPLlVSahsvQ8JliBs0skYvpbLNC49Dp&#10;LUq5TS0NOvRuiwph+S0Gr85olaiMApVeIFfzxUouX8Kkswg4Cp6MyyUxGVwiMumjE5DIdzoZjlDo&#10;yIqsOdA5EJEoeQqDRKTRaWwigZaclAEtFZlM5XA46JumMLRGGHmOkMMWcNm8GOHO4jDoLCYdSeZx&#10;2VwOk81is7k8nkDAE8PQlEnjshnIi7x8llDMlUv5SiFbCpZN5XOYArFAKRYp+DwZlyfmcEUMJo8v&#10;kAIEfKlIKOfBTCW2DFYulpAQn0KjsihkBvQzAp6QQaPDmD87PS0zFRGuAaQnJ0GnmZGUQsTi2VRE&#10;LgcGpRIBX8hFWHgBm8GmkURcZkz7iylkswUsloDOEbP4KoFCI1KZNRa7weG1+SK+fEBxuKQkUgoW&#10;UICEhxdWRStLQqVV0erqwprqwiqEiy+qKi+E/r+qpLCmOFqNorq0rrSgsjhYFPXlV+QV1URLavOL&#10;ty7rvPXphu5Pu558vuzFqQUvj7a+Oz7zzbHZjw7NeXxi1e4FjTUOzYSCUHUwWBHIG19U0VhYWRku&#10;Kw0WV+SXVZVUlEZL8nyhPE9eSai4wF1Q4IxGHZGoI6/QmVfg9iN0PMATAES9wfeA3Xw46gkVB/Kj&#10;3jxw0KVfK/NLptRN6OpYsnrpmmmTpk9paAKURyvqKxsm1E4cV16H/tJQGCqCzx4NFpYVlIOFOgl7&#10;IwFn0Gf3o8x7ngdZHRdSUDl+OJrvL4BEyOB3BDxWL1QmStlDZjQ/5AEHMgDgqNvicZpcUO0mtRmt&#10;f6vOGmPkbXaDPUa+2yxaCySiKQ6TDYXdaPXavJBuUpvQo5ANTodioRyb3m5UmTRSrVqsk3DkHAqf&#10;QxMoZXqDzumwBpz2kM9TWF7aOK1l3sL5a5d3bd284cBnB69cvTB4/9bToe43T4a+ffPkz9+8/PWb&#10;138H++bJz89Hf3g8/MOTB98/GvpxuPe7wZ5veu9+haiR3Hh3//aXA/cR5h1Rq+/5+kHvt8ODP4w9&#10;+Hl0CIm7H+z7fqg3FjuPyM7Egt8RRj4WtN4XixD/3SJcfG+MkY9ZhMLu/RmJju/9ORYp/xuvPdL/&#10;CxKZHlNdHx74ZbD/L0ODfx0G/8HfRob+geLh0D8RAn3gF8DYwM+/her3/wyZEQ598O+DA7+CHX7w&#10;jzFkkdW/jQ3/GbnbB78R9yODCOE+0vc3FI8e/AtKQ6LgH/yKpPf/eXQgFq7e/7eRgV/HHiCXA4xC&#10;gbFQfUQU/sGvyOf6PToeTkHD54d7/woY6vkF+XWh97e4/kcjSJQ9fBz41P3dSLD5QM+PcLcIflvS&#10;Fqk32EVKGPgF6gHqBCm5/y9QLCJPP4x8kCdj/xgb/fXxo3+ihP7Tx//xxdv/ff/ujwN9f+7r+dPo&#10;yN/6en+8dullf/d3j0f/dvfW2/t3vui+++7/HyN/5/ZX9+99e//u94Ce+z8C7t//AYAQ8TF1GrC9&#10;MSmbwV7kB5i+e1933/7i7o03CB1/5Tng+qUngD8y8u/j5f/vjHws/d71VzFG/g3KyN+7//Wd+99e&#10;u/nm7t23N6+M9F8buLz/6Oa2thMfdJ3uajvbNevc8ll3Ni/p+2TF1Q/bW53CCkFWlSBrplO0flyg&#10;q8Q6J8/Qlm+sswgqjJyImlRkYtW6pLUORa1dU6yTRTRSu4SrETHtZhWTRUrPSs4hYjNzsDC/SkhM&#10;ZnHYGp0WIXziMMj7oPFxyYisbBpMvrC5OTgCnsagZ2ZnwSGwiKJmZm5yWnZaenZ6OjILg2Y5Ceb4&#10;iXE5SXF2hXjJ1Ikb2poOLGnbO7/5+JLWs8tazy6demLR5DNLpx9fMu1wZ/ORrpkd5WFeEoafkshL&#10;T6cnpeBhVIyJw8bFZcZhAITkpNyEeHxSIjYOWfFVmJujZdDluGxZdroGn6UnZmlw6QpsmjwnTZqV&#10;LkpP5sdhJPGYElHOhkbvtQ9n9exYeGZD8/ENk3d9ULO1q3zPqvG7Vow/u2fBh3NrhfgkMSF5YkQ7&#10;2cNbHJGsdFGPFHFO55M/dcTfKmddLBUdDIlaGVmlqfHFaSkODKY6N6k4BRPCYOZLib2zyo4VSTaZ&#10;E3fkZd5f4nz1Sd2tDv/OMPNMqeRYHv1wiHp5sun4ZNc0BTYvERNJwoTTMU4MpkmYdrkt8kmEst6U&#10;ssfH2GwhrjDmrnSRFzqw15eX3lhZ22HFd+ixkzkJhWmYvHhMZTZmmZWzo1C2t0y8p5B7tEbRIU5o&#10;YWKebJ7ycGvD5/OMm8pyDlVzjtWI9xXzh5dVP1s3ZX+p8kMbaaCj9NHi6tdrJp5pdI6nYHxJmBAO&#10;MyfPtHdx86Z55XtXNLbl66skVEMSxkPEytMw7DiMkRA31Sef4xKtLTSebK862zV+eYOz1EBQZGFK&#10;tZSWPE1r1Dx/XLDaIW8t9U3Kd5HjMMQEDDUZQ01PoKQlktISyJmpNGwGE5uNcvGU9DRSagqyDEBq&#10;MhILH5OPJ2dloFw8Pi0lJzkxMx6TFYdIWnM5rMVdixavXLxs3YqJUyfmRUNut5PJoJUVFa9esXJR&#10;5+J58zvnLlk6Z0lX54rl85ctnde1DDB/8dKOzsVt8xbOnrtg2sy22R1zW2e3TZ3ROqV5clPLlHkL&#10;5n64YdXWHR+u2rBw5ZoF6zZ0fbBq/oLO6Ts+WjM8cPPp6P0r5z7ds2P90cOf3Lh2qq/nysDgje5e&#10;hIu/2Xvxdu+lewNXu/uv3u+53NN7pX/geve9iwN910aH7zx+2P3i2cAXb8e+/vLxN189+fZLBN98&#10;8Rjw9btHX74Z+/Ll6Lvnw2+ePnj9ZPD1owHAm8dDvTcvrV4yL+qHgblcLxQysVhSSjolM5ucmUPL&#10;JeAys/HZuKwsLA5HQH7ZysRmxqRrk+IwyUkJubisuoaalauWrdmw6tDRA2cunTx/9fM7968NDt8b&#10;e4Ro3D8Z63nxsO/Fo95XT/rfPBt89bz/9YuBt68evHs99B6w++blIJr+xZvhL9+OIHg1Arf61YuH&#10;cJMP+2+PxqoFynk21j02cLv/7tX7Ny6dP3G0a16Hz2oT0FksCk0mFWs0KqNRD/B53UaDLhjwRcIh&#10;QGlJNC/kc7usoTyv12fTm5QAg1Gt0yuNJo3ZorNY9Q6n2e9zBvwup8P8Po4eFa5B9eXNFkTkXR8T&#10;lkGZd3RXoZSo1DKwao0cEgFw1OFEOGF012DUaGJi8VqdEvLr9CpURx4S5QqxVCaE4TYcBR+Jjpfw&#10;lSqpVCZQqiQyORwSwn3CTcKJQhEXh8tJS0tJg/k68p57anpmSi4+m0wl0JkUqVxkMGm1ehVYtVYB&#10;DipZA4BdmUIs1yiUOhXKy6v0arBqg0aqkr3n5QEwQBbKRJATEjEsDpPL58iViOoNT8AWSfhovD04&#10;qE+iE+NTUAoeQXxiQoyFhxTEiYtLgH/oFh8fn4C8nI+8jB9b0A5ZmzshpvaO5IShNAyXY0TY/3H0&#10;PdCSwYGrJCcno+IAMUb+vza4EyKV4nQ7AG6P3WY1GrQKo06pVojN8HeSS7My0ykUikwm4wtEMLsR&#10;CH97oxZ8mUwRCoVamppnzZjZ0TGvpmYcYHzj5PKKmsqqcY2TmmrqJpRW1VudIa3BKVUYOXyFRG5g&#10;sGQOV4HBHELVw0UKB4NvJNCVJKaawtbSuHqhwsWXOeg8A6SzRRZIgaNEhgocdmxl1/c8OyJlI9Lz&#10;ZIgVKKwqk58rNeFoYhoPilIT6HIiQ0HlaACwS+NqIZ3OVdK4cjJdxOQqbM6Q0eiWinUyqVYh1QH0&#10;SrNaqleIVfBkSgVygEVlFjGE2FQsLgtvMdm9nqBeZ9ZpjNNaZqzs+qCxdvy4yrqq8nEVpTUatTEz&#10;LSc9IT0Vk5iCSQhY3S3VE+dOaG0tn7B4wuzVzZ3zaqavaF64ft6a1Z3rZrbMC+dXB/Mq/J7SgLfM&#10;7ysLhContnR0LFrVtWrjth37Nm/52OFwkfEEai4W2tb031dwzYpHnGwMBpuQkB0fj1Lw4OckJuLT&#10;Ulk4nIBGlbFYSj5PweEoeFwJm8ck02l4Gj6byOdIRQI1iykHIIx8Li8rh5+DF2Xh+YD0HA6eKkV5&#10;c5HUgTLyf2TbIUUdC5lH80A6ABLRnGiKyRoF6E0R9BSwKCMPR2VKD5woVTiRVVv/GyMvkTtQXl4s&#10;s6OH3mcTSqxoIqTA6e8ZfBpTBYeoDCWbp4cUADhsoRFRKGKpCWQkQJ7OgrmzhsNTUeliePY6O1d6&#10;vRGbzXfo8LFduw+c/vwC4LOjJ3fu2n/02Kmy8uo5HQvOnb+cX1C8avW6des3GozmsvLKWbPbq2vG&#10;lZZVTGluWr1mxcFDezvmznd5Q2XVDTPndDq9AZ3JzOYIxBIFiy2g0lgINc4gYJIwVBEhDZ9O4bL4&#10;EoVArGIyhdVVdS0tTdAg4IjZRDIuxshDN4GnUJDVWf8PRp76B714SIRdNB0A6URS7ntxG/QolUKg&#10;00hg4fosGpmEw5p06rpqmHlGiDlZ2WnJKQkYLBYLg0IGi5mDy4UWAxoQaD0A4MOgMMYG/xb5Dlt6&#10;ejpKx2fHGGE8Hg8OlJAbE1RBKOEcLJQDQ0kYPqLhHqnpiA44lIA0OAmJKQmJOemZdqPZptUhS9eR&#10;kOdZxKKrRHwJl14YcM+eMmnzByvWL1m4bdWSHetWbFg6b/XiOdMn1xaGfSG/y+2yIR2SPxgNhfNc&#10;3qDDHfIEPDaXWRtb9UMslvB+k7hF6XilRCAX8eQivkoq0sglkM6iUHLS0/FZWYCMpKT0RISRT09O&#10;yYD+ABEASwBAI5iSlJyZicS5k3KzGWS8UojoHhhkEgWP47cY2psn7NmybsemVW0tEwJOM1wI6haP&#10;zSHlEuEbSszFEXB4PHTsf2DkUYocKhBsKlwuLR0uijLyv1HnsXqGKoTKjHHs2NTYIqVIncfW1IUM&#10;UMlg4RA4kAiH4ET0EFL5sch6OAtSUCd2VRizIz8zZGdCKcj7DVQiicdiKyRSRDJOq/fYHPmBEFi7&#10;zqgUSyUCvsWgj3VkYj6TTcUTxSwui0hiEoj49Cwhg6uTaKg4moynFrPUEU/povaVh3edvH6hd3jg&#10;1cORr/p7Xj0c/fbl8z+/evGXsdGvbt8aOX/21rFPz27b8EnzxKlum0uv1wbzfNU15YVFkeKSApvd&#10;JBbxhAI2PO05uRmpaYnQBUFHCFMOBkPQ1DR76+bdxz4799mRc3t2Hdu/+9SnB89+tv/M7u2H9+/8&#10;9LMDJw7tPwY4fuzs+nXb/N5oWgpMItKzs0nJKZkpqVnIWixJqUmYxIzk9ERMPC4zJxGTKGKLN63e&#10;Onhv9NKZW3euDly92Pv5iWs3r/UA7lzrvX21r+/Ww11bjsj5uozETDqOyKNR1ELBorb2L5++7bvZ&#10;O9wzNtz38MnQ86cjT18+fv5BV1dJONjUWDFpXGHLhJLWSaXTJ5ZMm1A6Y1LV3JbGea2T5k6fMK91&#10;4tzp4I+f3VTbOrGyo3VCx/SJMyY3NlaU3b967cunr3tv9LwYfv3Z7pMd0+YuaJ29euHiFfMXzZ02&#10;e9m8pd+9/v7lyJtfvvn11ehbvyVkU9mcOlvY7guZHWW+YNTpKXL7SryB2oKC+qLC2vy8Or+30WGb&#10;YtatiYa3RvyHCgK77dojNvXFgLG7xNNX4Rlt9L+aXvjt7IovphU9qXYP5OvueuU3HLKrDuWNoOWE&#10;03jAa9sTDdeyaG58jpWEM2IzTYkwY0lfIVd95vYfd/kPeXzrrJYKJq1MLXUphWaNyKgX2yyKyqLA&#10;xNqiKeOKCtx6v1ERkrGr+aRtfvNJl+GwgHWExjhCYx2gsLcxOSv4An9cvCQukRCHrCGWk5xETEmm&#10;xERpmimUj9iiHWm4zxJzDmLSdiRkfJxLWkOkTsFgZiblbGLL9nEkx4TSwwLeWbX0slp0Scm7YZQ8&#10;qQ7/sGzm9abKlR5dESPXgc+C6SI9Kx2XlYbPyQBQCbmU7EwmLicLg8mNrbwCDjE5jpaVQkqLg8F4&#10;TjKGRchQc6hmPq1SI27gkj40SS4WWm/m63rytcMllnv5prvVgbPji+bYpPVudXnIVBSyRsMOr1vv&#10;cmjsZoVZj0icm9RCo0pgUPKtRiRM3mlSOA1yu0pkkwusEq6NSYxQs5ZpxZ/rtLfk8pty4XW54LpO&#10;fcZu2+p2VDIZQS7fLhSbFTKTQmaUCfRCmoGbU63n76sv/6yk6Fxl5amy0jVua7OcXy1kVEs41Qph&#10;hUJQruQVimnFQnKzSdLp0S53qU43Fg221ndX543V5z+qjzyZUDTcVP6os+Xa7Ilri/xtYVeVVeuQ&#10;cO0SXo3b3uAwQzmdHv3eYt/JQs85j/G623zdbr5oMB6VKfaJRAcV0iNq2XGN7IRedlAhPG5SXQ3Y&#10;rvttVxyGy3b9OZv+jM+21289MK5wWakvJKU7pSy3SmwXi7xSsU/M8pIzFlvlR6uCl8YHLzZ4ztc6&#10;P69xnWrM21LmjoqJJTZFsdcQsCEC9C6T1O+Qhb3qkpDNY5L5HCqXTuDhkSebZZsq/OvCprU+3RqX&#10;ZoVJ02U2tpmMVRJJnkzgkgssUpFTJXWJGCERtURArhDQxokF5Rx2KZtVLuJ7qAQrk2qQioVsroIv&#10;0oiEMi6NT8sFCGkECY0qpzA0dI6KxlAzqQIyVswiSgUsHouplSu1QqlFqoBzTXKx26R06GUWldBr&#10;ULiVUodE7JIrbTK5RsjXioUqKZ/NIDMoZBKBTKPQCQQCuhIHsr4rlQ59JvK2LHTteOjWGRwOj83m&#10;ZmfhSEQ6AU/lsAUweOYJ+NARs5D4HUQXHgYPSDA7W8jliLgcIY/DB0ujshl0Lpsl4HHFAr4cwOfJ&#10;OGzERwLhORI2W8wTxkYXHDESEc+VCDkiMU/K4wiZNC6TwYVCAHQGFw2T5/ElTAYPyuTzJKiaTWJC&#10;KjYbT6XSY+J5JOg4oAeBThE6kqy0dOgoY7Ly6cQcQuxHfxIf7jJWKBopz6IS+Swak0Jk08g8BiMW&#10;Kc8XIUL4YglXIuPLFEIFwGV2+ex+lIAuKygvzS8riSALq9YUVZeEisEpDhYV+qMVhZXl0fKyQhi0&#10;lBcVVBTml0cjFYCIvzDPW1AUKKwsKK+KlFSEo3kWZ9RmKTTL6j2SLTOivfvaHx6a9cXpjtG9k1+e&#10;mPv0xNLVE91OdkqpUVzh0BUa1IUGTYFeW+XzV/kRgh75ddPlKw0XFIcK8r2hQl8+olrjzM93RPKd&#10;eQWuICJc4/mNkf/vKA7kl4aiJcECcMAW+SNleYV1ZdUTqsYvnrtkTmtHy4SpUxqaasvGAaqKqwHV&#10;JchyrxNqJ8JnBB9l28GiMfIAlFgHB42OR+sKHJRzh92ivGLUB4ADh9AweahYcFBa32vzQQpYp8kF&#10;sOntLrPbYUSi4MECEAre6EAZeavebDNY/ginGSHoUVIeAGfBH85r85o15tiJTigNvRZcBW7AbnJa&#10;jC6LzmHSOyxGj1HnVErNAo5KLjaJ+ToxRyflGXQyt9dSWBZpbKyc3jalc9n8dbs2Hjl95Nrti8MP&#10;7r96Mvj189Efvn75z2/e/vsPX/1/fvz6f33/5f/z5Zt/f/3kH88f/e3101+fP/7z4+EfRh98Ozrw&#10;zcjgN6MD340++P7hA0j5fmwAEckBOzr446MHf3449GdUDwfVxgE7MvDTaP9PYMcG/jQ6+CfUf28B&#10;Dwf/DBjtQ7RuEFo8JjUDQMj933RdfgsnH42tpPrg3l+Gu/861v8rGt7+8MGvIwO/DvfH0PeP4d6/&#10;D/f+baT3r8M9fx7q+eFB9/ePH/z98YN/Phr8x6OBf/4RDwf+jmDwH0jIPCJl8xf0/QC4AfRCMaUa&#10;hHZH1ecHu38c6v7pwX3EjvTBx/kZAM6jB38BPB765cnwX5+O/O3p6K+AZ2N/h6p48fgfb1/8x7uX&#10;/4nY1//ji1f/A/yXj36Fin377N/Bf/f8P149/dfzsV+fjP4VUl4/+7eXj/75aAj5vWF04GeolrHB&#10;Pw/1/wSAe3s4/LdHI7++evaf3331v5+M/QsqpPvOd8MDvzx//G8P+v509+aX9259dfcmwsW/p+N7&#10;ur/p7fm2r/f7gf4fwd65/cWtm1/cvfP17dtf3bnzNcrFoyz8+xh58Ad7EakisL33vrl7482tqy9/&#10;w+VnNy4+uXbxMcrI37r6/HdGHsF7Lv6PdDzgzo23d6+/vX/jdc/t3xj5njvv7t/7+u7db65de3P3&#10;zhd3rj3puzbUf+728fVbts+evX/ezN0zJ5xbNffK+oUX1nTc2br47taFpxZN3jjOP8XArJHgJhlZ&#10;M/zqqQFVnV3U4JKWmllhDaXCKqiwSqps6mKDPKAU67g0k1xoUEuzspMTUzDZ+KzMHBjE4+ITkgwm&#10;Yzg/EpeACDSiCo3goxxORlYmgUSk0mnQaUAKGjKfnoH9PdAEaYSxGenYtDQaLgcb49DVLHJTUeiD&#10;prpP2id/tmj64bkTj86fdGRuw6nFLYfmTTq0qOXTZbObQ3ZeEoaXlsROT2OmpZMSkrJjBEJ2AkLK&#10;4xIT3jPyMFLiZmWqaVQVMVdDyFHlZiiyk+VZSQpsmgybKslME6UnszEYWSKmQk78cLz38qZZN3bO&#10;PbW5+ejWyfvXj/94RfWu5fWb55buXjJu/8qmdbMnKIlpvBRMvV02ScdoVWQcKRWdLaKf8qZeCuOO&#10;e4hHQ5L1ZmkYgwnGYwoy4vPTMFUETD0Vs69c82mRcI8n+2Nb0gZr3JUZxhdb6roXh7cG8PuDxBNR&#10;+mdh8jZn9oEK4empzp2VuhoyxheHKcvB7KrWflLEWW2L2xHM2emjfuRmV6djOhTZS120z2fljWxt&#10;Xh6kLrBlrCvmrskXTRSmuRIxjgRMIBNTx0vq8nG2lSvK8JhDjaqRDysGVoQP1zG35acfr2F+WsHY&#10;6svtXRh9vr7lamvRCgPtYJnl6cqW663FRYmYcRTMLBMbhrKLKtwHlkz+dOXkI10TZnlVlSKGDIMp&#10;Usiq/Q56FoaSgtGSMU0u7vygcEVUdmhWZO0E45wS2XiPYFaxbWfnlI2zG6YXOissivaqgjqfnQzj&#10;1XgMORFDSUOWDKSkp6CB8JTYaq4wfgYQYgNpVKMG5eXJkCE7k5Ceik1KyEqAgW5cLnTfcfE6rXrl&#10;qhWdKxctW7+ycny1L+Kz260CPrehdtyq5SsWLlg0b35nx+Ku2QsXLVi+bG7Xko4li8GijPzsuQtm&#10;tM+d0dYxo629eXprS+v05qlNk5smLV2+eNvHm1Zv6Nr08aoPN3Z1LWtfsXLu+g1d61YvXNHVvqCj&#10;Zdni2Xt2rL99/fO+nis99y8NIDI11/qHbt4fvHa35xLgXvel7l6EqR8Zuv3q2eDbl8Nfvhn76u3D&#10;mAjMI3CQeHNIeT0K+PJVjOB+MYRw4k/6v3w5+tWrsedjvU+G7w/1XB/uvfHg3tXdW9dtWL50+4dr&#10;Ii5HOgZDzcrKTkwiZmIpBCJMwJOTk+PjkXdTEhMT4zCYTJh8YhBhES6P2dQyac7c2Z1d83ft33Hw&#10;s/1Xb1+803tjaLT74eP+sbHexw97noz1wLVQRv7t8wdwG1/A3cZuCRwAJMKh108HwMJRSEdv+93z&#10;YcDYwO2eWxdGB26+fNz3dPT+SP+NO9dO37p86sbFU2eOHfps3+5jB/Z1zZ2nUyioRPhGYsgknFwm&#10;shp1ZUWFgJJoQVF+XkVJYTjP73HbgiGPy202GJUWq9ZgVGu0coS4jDHy0Hl7PXa/z+nzOlxOCyox&#10;b7cZAXCiyahBV2HV6VVmi95iNegNaqVKiobGqzVysHAUpeCNJhgiGExmKNaAxtS/J+XBqtQyKARK&#10;Awel8iVSgVQmBCuW8KFAOCqR8rU6BQAVbweg4fMEAi4rC6E+smDDZmZkpeOJOCKZAJYn4BrNMBAx&#10;g9XqNTqDFqBUK1CNeKkcWc0VwBXxhDJklVd0ZVfwIVEgFaJH+RIB+GKFBNKRGHkWhymWilBSX6WR&#10;yxRiiUwoliKaMDD2JtIIMRWauIQkhA1HGPm4hDhEQR52Ee78d8TDc4MqEqCUGSApBdGxidH3yE+s&#10;kIK22tCUg4VGHI6igJL+CEh5z8jHeHiE+0cd6BXwRIIv4DWbjaiQkEouMhvUVpPWbbdYzEYiAUen&#10;0yUSRE5fhCxZK2ayYRrBgRSFQhEMBjva5yxZtHjSpCk1NePG1TZOnNQ8cVLLhInN4ye11I+fUlxR&#10;ozM7YcIgU5qUGqtCbdEZPCZLQGPwCMQmrtgsVjrR6HgaV4+S8gA6z8CV2CCdI7aigfNMgYkntfOk&#10;VkZMSp4lNPJlNpHSyRLp2WJEU16qdSEi8mIDgSGlclU0rpbIUJCYSpSaB4fK0ZBYcipbTqALiVQB&#10;nS3Tm9wmq89gcCnlJqlIK+TJFSKNSqKTCVRCmN4wBQqhUsGR8UgcKpZsVBnrahtLiivMRptUrPB7&#10;Q3VV9Y3VjdMnT5/ZPGv21DYpT5aASYy9xRBPyyU11YxviFbUhYo7G6ctqGtZ2DCjo7p58eSOlW3L&#10;l3Z8MK1pbhQa3kB5KFiZFyz3+8pC4cqJTW0z5y5ZsGTl1u27tn+0U6fRI68PJ8VnJsalJ2AykzDZ&#10;KXG5yYnkjAwAITWVlp0tYTA0AoFKwDcp5FqxSCcRC5l0Bi6XmovNhZY6Mwt5Iw6TkByXkpyQzmIK&#10;BQINl6Pi8LRkmhyL42dieTiiJCOXiyUK07BslJFXqH1CiV2p8cdUaJCgeLUuiJLvKPMO6WBRqv19&#10;BrB6U8RsK0QZeTQDegpYKFYsc0rk/6VXg4a9v6fXIR18scyuUHuEMb0amdIFu5AZLBxFqXlIBAs+&#10;ml+qcMLpaIHgcPgGEkNB52pZXA2DrQLLFWpROp7GFHkDhSdOnN++fW9lVd2hw8dWrV6/dNmq4pKK&#10;bR/t2Lvv0ImTZ9as3TBrdseVqzfhAZ41e+4nO/bCY7x8xZrG8VNUakM4XEKmMG12d3VNvUiqobPE&#10;TK4sl8jC4shpWTkMJo/J4lOoLBqLS2aRlTZp07xxje2V46ZWa5wGZHEKvRX+UMFAtKW51WDQ4fDZ&#10;ObgsaIPIVAps0EgRCVhkadZYtDuqFP+ekQcH1ahBLQDy4AlYcEhkHIAFs2FIJ+EYdDKJmEsh4/HY&#10;TAA0U8UF4cJw0GE2ELCZqYlx0AZSaFQGi5mLx0G7gc3NgWYEmghoPdJiajMIqxvji5HmMisrMz0W&#10;Jh/b8Hg8mh4jkGNh2jlYKCcHl4uGySNR9lnp0LKhrHFaSio0VNiMzKDbq5fJZVwej0YhZKazSHid&#10;TGzVKcry86ZPGL9i3ryNSxdvWblk6weLN65cuHzBrObx1Q01FeXFUbPJYLdZTDq93+mO+kOIcqvb&#10;73N4XBab22o3qFQyqNOYZLBKKpSLeDIhFyzsKsQCuYgPYFEouRkZuMxMZJH15OS0hAR05bq0JOif&#10;ExAhsJhwDXTYOByBiCdQCLksKlHKZalEfAM0+AK2U6donVizZ+vaHRs/6JzdHA269SoZKSe2oB+B&#10;QsLhCTm5KCMPV0A/OFQjOChFDg1vChodn5SMUvOQDhkgG2xQjTgcLjc3F2oVdiE/yuND1cIhSEFr&#10;G2Xk0aPvT4cU9O/1/lxkNyUVAFfJycbC3w4unZGSisfmMChUiUAo5QutemPI49PKlUIGWyYQaWQy&#10;pVQiEwlVMikc5dAYFCwOmq+clExyFpGWQ+VQ+Ha9b+r4tmP7z1870z/c8/bZ8I9PR3+CqfKrZ78+&#10;GvlpbPhPD/q/u3f71YP+b0aGvu3rgVnQ41tXR69fGrx8/t7CzqXQZdjtztLS8pKSkuLi4uqqCr/P&#10;JRJyhAI2j8uMi8N4vf5VH6z7ePveo0fP7dtz9PDBU/v2nNi/9+SBPad3fXx0/45jh/ecOrj7+IFd&#10;nx09cubIwVM7Pzn0+alr587cWrpkPTRocXFQ2TCnSM/NJsZhEnMzccQcQiZCyiea1OYje47eunT/&#10;3PGr1y90nzl2/dypu2dP3rl07u7Fs7fPn7p+5ezdy6fvnj163ar1JGGSabmErKSE3JTk+tLKW+du&#10;3Dx3p+/2SO+dkYH7o723Bp6NPt+wel15QWR8TdnEmuKW8WXomq6zptS0NY+b2zJ+/rSJHdPGd0xr&#10;aG9BlnhtnVjZ0lDaNhWJml82f3ZLY+2CmTO+evbq3ePXP33xpwPbD89pblu/dHlXe/uKeQuWdixY&#10;NHvB0L0HP7776fnwi3uXexa1LbapLAGzx6O1eHXGiNVR6PQU2F21kWh1Xrgm4K8P+Ma7rHP8zo3F&#10;+acba45FA+fyfReC1ktB06WAtrvCPdgQHGnOfzar7M2MypG64ECx/UGhvS9oumNXjobtV3SSHr/j&#10;etB3rjC60qALpKe6MjNsKclODGYambpDbzrt8B3WWfbbHevs1go2tVAh9GokTpPC7dTmhx21lZGa&#10;slBJ2O43KT06aUDMrpcwN7n1u1WCgzzGfiL5EJG2G09bT6J2sTluDIaPweAwcTmJidmJMAOMp2Ew&#10;ujiEkd/KFn6ShjuUiN2NSTqciTtAom3Iyl2WnPUJXbSbLjpAZZ3gcU+IeRf1iis62XWDpMejfzex&#10;7MelMx91Nu0sck8U0jzYdD0ui5eTzSTi0tOSsDkZFDIxMzUJl5UOnWBOchI1O5Oei6Vis0jYNGJ2&#10;KmJz0km5GdScNCWDUKoR1/PIH1pl1yt9d4tMA0XGvnzdWE3gwcSim63jlgT0dS5VgUsVdGqcVqXD&#10;prJZFBaD1KARGpR8nZyrV/BQRh4SUUbepkQC5K0ijp1BLmUQ1plUZ3W62wrFHYX4hkxwQ6c+Y7Vu&#10;MBvLaNQQT2AVwshDiCztIuDo+AwdDx+U0mc4jR8WRlblBRr43FIBu1wlyZcK8iT8sFwckgsCKn5I&#10;w48axZNDlvkFvq4850Kz/GhVpL+psrcm0FfhGqr199UGuycU353RuLUkMNtjmVUYagj7fWq5R8Ct&#10;1SkbFcIdFeFLDSVnw47rIfttv+2mx34vL3QzL/9aJHq9qORsKO/zQPBUwHe2OHIqGjgVdp9wW887&#10;bVfczlNmw2GLYbfPuq3YX6/hhxUsi4jmkPMtfJZfJsoTsct4lLVu/WdR172mwpv1vssV9kvVnptT&#10;yw82FObzCX4lO8+qyHPrisKO4jxbxKMOWqUFbq3HJPPalQ4128vGLwmYtwetOxzaQx7D8aDjM4/r&#10;aEH+3tKSDoc1IGI5ZBynTOCTCsqVgg8rIluj3q1+5yfB0DZfcEswtMLrHifm26g4o4gvoDMUTJ6a&#10;zRNRiGIaTs2laDkUNYOiJBL1JJqJRtWQcXouWc2jcmk4Dpsu4LDVQpFOJLJp1HYdDFhFHpMyz6px&#10;y3n5aolfwI7IhEGpUEslyml4JY8h5tB4TBoZj2iVkkkEBo0e05EnQUfJZLLJFBqZTOVy+Ww2F4vN&#10;jf2KmhPTdhfBvEEkkrA4bGQszeXBmIHO4tNZQhZLxGaLORwJqjDD44phUMrnyLksKYcpAfDYEgFX&#10;BonQ4wn4UqFAxhdIhFIFgM0XiSUKmUAi44qUAqlCJJPwxWKeiM8VMBlcPk+M6NVwhAAWk89mCSRi&#10;JQCGjXDvWZm52Vk4Ao7MYrDJRAr0VjAnSUqMT0lAFN7AQieSmZKRnpQGXQmNRGZSKRwGXchl8Vh0&#10;Dp3MY1JhPIKASOTQaBKeAG5DxBYJmAI+gw8Oh8rRyrR6hcFpcjmMzqK84miwEIBQ8PnlpXklVdHK&#10;snApOCWRktL80tJoOaA4WlmYX14QLs/PK6ssri0vrEaC64NFxYFoZbi4Llo+Lr+gJuitculqbcJ7&#10;exeOHZk3enDqyxMzH386ffRIW/e+tk9XNO5Z3LhySrSzNrigJjS90NkYMJfadFVe1/hoUbEniIjF&#10;u/0wrijy50W9kag7UuCM8fLuPEj/IyMfi4tHHDRSPt/9G5CVYH2x9WB94dJwYV3puKbG5hWLVnbM&#10;mDu+ZgIAjfqvr2woh+lART0qZQOfHSoBpeBRFj7iy4dEsLCb7y8ACz44YAEo/45S8GDRsyDxPXyx&#10;EHuwqMqN3xFwmd1emw9q223xuMwupwkcNzgoI2+LRcpbYeqtM6EAH2BU6+1GK2QwqU0w5UF5fKvO&#10;ipZg0SLC9ADoWBF9G73dY/V4bV4oGVlJzuh0mF0ui89jCwRc+T5bnscSgznsMYYcWp9F6XKoPVaV&#10;yyC2qvgGNd9sVnlDtqKov6qurGVy3Zy501d+uHznvo8///z43duXR7tvP+u7/Wyo7/Wzke9ePP7p&#10;1aOfnj/68fVjRMX+3bNf3jz/BezLJz+/GP3Tk5Efnw79ACOT14/+guLVwz+/HPv5+chPyHBl6Adw&#10;AJDzj3g59pdnw396PvbXV4///urxPwEvn/zz2cNfH43+8vTRr4AnYwiejv76ZORvj4f/+mTo11cP&#10;/58Xo//Pk+F/R6TeB//x+MHfnw7/27ORf3/Y/w/Ak4F/Phn4x/MH/3gx9PeXw7++HP7Hk76/P+3/&#10;J4LBfz0b+NezBwieDP0D8GwEAZT8aOiXh0NIQP3o4J+ejf6KEOsPfonhL8+H//py9NdXY39//fAf&#10;bx//C8Gjf757/I8vn/4L7Ouxv70Y/suL4Z/BPh/5+enQz48Hfxjr+36k5+vh7q/6b7+6c/nJ1TMP&#10;zp8aOHey9+yJvs+P3b92dujK54OXTvUDrp4Zvn3pYd+t10P3v+y//QbOejoEtYSU82jgeyhnuPe7&#10;54/+/nDkL2MPfn408tdnY39/9ew/v3z1v1A6fqDnT2j8/mDvT333v+/v/mGo/2dEcyZGx/+Rke/v&#10;+2Fw4Kfu+4heTff97+7e/ebevW97en7q7kbo+J6YWA2gr/fH/r6f0GUD7t364vb1NzevvHiPGxef&#10;XD338OqFR9cvPfmDZM2r3/B/o+OhhDs3vgDcu/m2++abvltvewB3EKX727e/gnu4euUFoi9/bWz4&#10;+oOhc7c/nrd4VWPDpubxhxfOPv3BgtsfrbywpuPKh+0XV824trbtzqb5+2fXdJXYazWMqJTY6JQV&#10;6ZglJnbUwKjzKMe5NNV2TVAhtgrYFhHPqpEzKYS09MQsbHoazI1yswgkIsLz/Mb5IOwNTLvQMHnY&#10;BQcA0yiYT8GUEBwATMrQkX9WBhIcn56clJGSDB45N5eCzSGkp+ESMKy0REVu6sxC38bm2iOdUw+1&#10;NxxsH3d4TuOumeN2d0w43DWzOWTnJ2Mk2AxmagorPYOZlY1PQN6ez06Iw6Ugb9IDCMlJOfFx2RgM&#10;PS1NRiSoSTgdCSfPThWnxckyE1FGXpyRKkxLglGcNAlTIs/9YILn0kftFz5pO/pRy9GPm/dvnLB1&#10;ccm+5XXHV0/a11nV5BNsmF57aGUnDAvV2MRxakarjvBxhH2ymHYpijthj78UoV4oln3iljTkxnkx&#10;GG8ipo6dMEWSPFuTcmqycbsn82QR+bMIYY0K81mV6OXmxoHlhdvC+D15+L3erL3u7H0Bwp586kZf&#10;7p4q8eX2vC4r6ZNi+ekppk0B7N5i/LZA5u587iQ8piId06mjLnMyT0wNDG2YtKtRsyKI3zNBdWdt&#10;bc+myftbw602micX48ZhAiRMERNTRMFcXxJ6vqWqf5FdJeVpAAD/9ElEQVTnk2D6x77UQ8XkzyqZ&#10;61wp55pM/Uvq+hZN3BbSb/aq1zlFeRjMVF7acre0hJKiS8DMjuiOrZz6WVfj4Xnj5gX0E7RiAQYT&#10;kommNlaY9Dw+M0nBilNhMVXytEX5gs0Nho+nubbPDO1eOKGt3DspaDRQ0okYDCMO0xBwRo1qUhyG&#10;lIAhJyWQU1Io6cg6gpTMTBjHklJT0NB4XGICABxCWgo+FeHlEaSnEjPSclOSshLiYJiNS03OTkxK&#10;hOr1uNZ8uHrRqiWrtqwtq6+IlEQsFpNCLp3e3LJ86bKFC5EY+TmLlsxcMH/e0q6OJYvnLF4EmLto&#10;UfuCBTPnzJve1jazfc60mTOmTG1pbm2ZPmPapCnjV3ywdPuOLVu2r16zfvHylXNXfDBv9ZrOlcs7&#10;5s9pnjmtYXbr+M3rlx49/MnZzw9eOHfk+o3Tff3Xevqu9gwgdPyte+fv91weGrnz7PnAuzejX32B&#10;yLy8D4T/6u3D/8If6HiU/kalYx4P3fvixcijB3fBeTrSPdp/68mDez03zh/csW31ovn1pcVZ8Rhs&#10;YjwpMyMrMQmm3vANSkxEvn1IiHNsRbJUGNpgMNjszEDQM3FyY3vHrG07tuw/svfQ0QM37l6723dz&#10;YLRn5GHvyFjPw4d9Tx/3vXgy8Pr50NtnQ+/p+D/eG/pTAdzYf5HyL4a/ejny1auxr18/hDsc6r32&#10;dPT+k5F7fXcv3r3+OeDC6YPXzh+7f+PCzUtnblw4e+XM6YN7di5bssBm0+XmZPA5dINWUVZUUFqY&#10;X1wQBicS9CEIB7weu91hQn45txuNJo1GK9fqFKhwjdWGLOvq8zoiYb/LafH7nMGA22LW2awGh90k&#10;lwnFMCiMBbCbLXqb3WQ0aTVaRNABpdrREHg0Lh7s+wB5lJo3GDUoC48CTlHENGpQH4rl8pjI8ptS&#10;ASTG4u7FegPkVyhVErVGJleIpDIh5CES8dlIwCDCWqSkJSN8UYyUJ1NJUrnE7rTZHFaHC1FtsdjM&#10;iHaLxajVa5RqBSINHwseRMl3iVIqVckAKPkOAAcSwaLUPMLIQ6EAJpsBo3E2l8UX8jg8NotD5yIv&#10;l/LEUgGOkIs0yrH4dwzyf2J8XHJiQioGkwhPC/hISgxJCIueCo/Rf9/g3Li4uLSYrAHSXMc2eMgg&#10;MQFZ1PU3Xv6PgAcRWnw0QB6JwI9tCCUfi1GkUmFaAVPXOBIOq1VJ9Rq5SafWKmVGg47NYjCZTKlU&#10;KpMr+QKRWCwWiQSwq1YpVEp5fiRvXsfcjvY5c+bMXby4a8LEpoJoyYSJzW0dnS3T2ydMnjqppdXs&#10;8Ci0Ro5QDlMOGlNktedZbCGh1MgTGthCI1eMEO48qZ2vcHJldpSdZwpMYAFopDw4YCEPqlTDFBgA&#10;SMw7V8uRGEksOUOgFSptXKkJHFTHBrLBUVR0nshQoCQ+ma0gMiVYCpfOUwgker3R6/YWBgIlWrVN&#10;LtHDhIdLFwtYEglHDuDRhGKmRCdUy+kifGqORqSaO7tj+tRWg1of8gZryqqqCss+7Ppg8wfrVs5b&#10;umn5OilDlBGXlhiflJmeIecJZ0+YPKOybnK4eG5lQ0dF/dyKie2Vk+fWT18xu2vhjK7xVS3FBfV+&#10;T2nQX+r3Frld0WBeed346TPbF3UtX7v/0NHtH+006PTJ8XE5GanEnExSbgYhNzU3M5lNJEiZbCWX&#10;r+DwlHyeDiZVfB6XSqbhcnLTUnDpqelJ8dAGZaemJsVUkdKTU+BBgh4/NSWLCzM9rlIk1AvFJgpd&#10;kYMXoYw8FifEk6RgqQw1GsnOF1nBAaBUu0obQCPlwUFTwALeB86j8fKwqzdFwIIPhSg1frBogRK5&#10;SyC2CSWIEDz/d1EacGAX5dlRzl2ucmv0AZSIV2q8sAvpkEGqcKKJsItaSOTwDZAI50I2JkdLosro&#10;LDWDrQJQGXISVUKkCsl0MTUGEpUXLqhYvHT1zj2HOzuXb9z48aefnTRbnBQq84NVaz7ZsWdB55KD&#10;h46u37B167YdEyZMDYWKHI6Q2eyVSo1isR7AoEtZLFl2Ni0XzyZTRXS2PBvHIlIFbJ4U4eIpHCZT&#10;yOSIKSwWU8r8+NjGdYfmbzq2pHNLh9AspokEErWRy9eYTL6mKTMcDheBmIMnZCOyMzQKfPugkSKS&#10;cihUJPidSiOiYvEoI48CfCIpl8GkoLvgQAkoIw+WxYZSCODDWURCDomYCzYrMxWXneF3O6BNL4yE&#10;aERccjwGGg1sbg6FRoUBX1pGOkqmw8gvPRMRD3nP+UJ7ghDusdB42AUHi0WW44DWBsaIv9HxsMVi&#10;5AHgoAI4aRnIgkVwOpwYe7sjCebw+aE8dGVRPgtukCDiMnVKKSJs4nFOrK5qb2n+oHP+5g+Wfdi1&#10;ALB6ybxJdeW1FSXQD1ktpqA/YNIhkd0Rj99nhYmmJ+IPooD+SC4USgVcCZ8jE/LEPLaIy4JdlIuH&#10;FAQCAZNMphEIRCw2KyUlLSEBCdvPzAILXTJKkcMXFjqI3FxEfIZOJvCYNDmfo5dLLGqZWsQ1yLi1&#10;xcFta7v2bF3z4bL50aBTp5TxmWwClkjBU4k5BPiAqGoNfOr0PwjEoxQ5ysgjoeuIYH3y/8HIQzaU&#10;kX+/yischRPBQc+F0mCDbGixaMWCjzqQBzb0KOojY/fkFDT2H5z0VJgOZAAyUlLZdIZSLNXKlS6L&#10;zaIziDg8tVQuE4jAirl8IZvLpzGFDDY2OSMZk0jFUnCpeJfJv2zBmgsnbvXfeXrnyuho71cD977q&#10;vvluKLZcG8xtBnu+G+7/EWaSY8N/Hhr4sR8mYN3fDPZ9P9D73f07X9y49uj+nYfHj54vL6mViTUG&#10;raWkqDQSDBVGwpWlRTCw8HocSxYv3L1zz9kzlyDb0U/PH9h3/NCBkwf3ngLs3Xli/+5TR/ae2f3R&#10;kc8OfA7Yt+vY4f2njx25cGDP6QN7z352+OKSRR/icuhJCdkJ8GgnZyVhklMwKVnJWWBJWPKapeuu&#10;n79z8tCFq2fuXz5z7+Thq+dP3L95cfjE4UsXT9+6+PnNs8ev3bs6dO7YNTlfl4hJYhLIuLT07KTk&#10;qD9889ydwbuP7lx9cOPKwP3bI3eu9Q/1Ptq6bltVYUlVUXRSbVlLY+XMydWzm2o7WurmTq3vaG6c&#10;09TQ0dwwp3ncrCk17VNrWyeVT5tQOn/GhCVzpi6YOWXF/La2psk3z55/OjD8dPDRu0dvVsxfunzu&#10;3EWzZ3bOmPHBwkXzps/as+WTv373y7Ohp28fv/t09xGLwuTSWnx6S5Hb1z5xyvRxDVWhSGNRaUNB&#10;QUtx4dRIYF7Yd2hK/ZWpE241VF6L+vrK8sZq8werAteLLH0TQgOtRX1zy7vnVPTNqrzZGLlW7r9Z&#10;4rsSMF1zau7aVCNe8wOn6a7FeMpk2qbW1KRlumEKEZ9QlZL+sdZ0QKm/YHRecHpOhIJL9aoaCcsn&#10;oPm0Yq9VFfKZ62oLa8dFo/l2t1lhlLDtCqFPyK5gk1caZNtErF108kEy9TMqax+JuY3GWikQBBPj&#10;pfEJlORkmARmxmGw8Rg6BmNIwDSRyRsYvI8ycAdSsvfHpx7Nxn+KI+7MzP0kk/A5S/EpkXuSxT3J&#10;55xWCG+4TJctmvNayf2A5ae2SX9f0zHaVnei0r85ZKmm4+UYDCs+DllGJR2+O8hbfdCYwdyVkIOF&#10;Lz4FhxOy2fC9RsJ4mTREZEPAhiEvm0YQ0nEhOa9WSFvnVF8u990qND0osdwPqW+FdFeK7Kfq8tss&#10;4lKDIGiR+O0qh0VhNytsJrlVJzGqBFoZB6BT8U26/1KtseukVoXALuPbxFwXk1LDpmyzGs9pDbdl&#10;8m6l9IZMcEurOmc1bzKbKum0IF9gEYkQbpXLVvI4WgFLyyeZ+IR8BXecReXnUUNSbpFN69dIvSqJ&#10;VyXLM2j8BqXbKLXr+HYNK88sKTWpO4rCM2zaD/zmkzXBm3XB/jrvk0l5w/X+wcbIaMfEow3FLRpp&#10;k8fWXBSt9vtKDNoyuaDDpj9UVXChPO96keeCV3/BbbgWdt8sLzqZF9rhcK3WGOfwJbP54g65Ypac&#10;32lUfOgybnOYDzlsxxyOw2bzYbfjYElkZdhpJSa5FXSjlKoVUj1qsZVD93HIEULmepv286inZ3z0&#10;ZoXrRontYrHtYm1kf02kTEIrtshKfOaI1xT2mqEpLfHrAwZhxK7y2+R+jzrPJs3nEzpNst0W9RGt&#10;9IxBccmiPanVHHc69wT8LTJhVMF1SJhBqA0OvZxF2ltZsM9n3WfS7jeaDtqdx8KR3eFgh0HpIeda&#10;RTwhnaZhwyhTIKeSNUySjkVUEjPUOVmKtBR9RqYlG2vDZ1tIWZCoYhI1EqGQy1IK+Wqx0KhRmnUq&#10;nVzoUIsjRlmRRtigFxez8ZVc0jgJO49BspHxbj7bLhXCXw1dDZtJJVEIeAqZSKfB45ZDhB4dj0dX&#10;cMVicwEUCk0mU4iEcg5bQGdw6AwWm8MTCMUcgZjG4sLIgcFGlpSnMoR0OoBPZyCK8zyGiM+UilhS&#10;GJEqeEo5VybjSKRssZwnhqZbIZKIeFw+G8YcdBqVKGAzpGyOhMGSs7kKHl/C5gGgnecxufC887ki&#10;FpMnhMG7BMaMYgaTR0CEdDhwS0wGLz0tG5dLYrO5JBIFehOYKSAzjdgLZMjqZ7H3rsCBrgR6Tzw2&#10;Gz4si0bmInH4NB6LDj6i5JabC2BT6dA/8hgcIVyUxZMKJDABkgpkYo5Yr9ADgq5gNBgFoOxzoT9a&#10;WVBRFi6tyC8vDhcXRwqL80sAhfkwcgGUA0Ke/JL8ipJIaXmkrKqgvCRYUB4qLA9Eyn3hArOpwW/q&#10;+XTtwOEFo5/Ofnp0+sMjkx8em/b6wqJHpxc+Prvi0eerXlzY9Pzs+vv7ltzat3zfspmT8jzFJmuF&#10;N68uWl7sD6JLtiKKNO5Igbsg6okijicEQ473dDyK96Q8GhePBsijFgmZz0N+YMjzhKc0NHW2L5w/&#10;e8G0SdPLCsoRBfzi6vJoRXG4ZHzNBHBqSmvBB6cwVBQNFkIlFASi4Edi8fJQAsrCow4AMqAIuUMx&#10;/L/oeACcFY6pzHtjmjZojLzb4kGV5d8z8mAdRgfsor7diITJo3S8zWCBXfBNGgPsuiwOp9lu1hoB&#10;kG5Sm8was1VnRQl9KMFjhcLdRoXWqjG6TXaPzeU1/1Z+LIPbb/UFbH5kpVmjx2Pw+M3+PHteyBIM&#10;2UJ51lDAEghYoCcJeo1+l97v1Pksao8Z+UHTYZC7TGqvXRd0GIP53rLSglqYLk2d2N4+deGCtuXL&#10;5q/9YMnmTat2bt94YN/2Y4d2nz667wL07BdO3Ll6pufa2d4b5/tvXRy8e2W4+/pY781HfbceA/pv&#10;PwEM3HkKGLz7DPDg3nPAwO0Xg/deAfruvgYM3H871PvlUP9XY0NIDD66RO2jB38CPBxEItMfP/jn&#10;k+H/fD7yny8f/o/Xj//j7eP/ePfo3wDfPPmfXz/+H189+s8vxv79y7F/Ab56+K+vH/3blw//46tH&#10;sUNP/yfk+erpf3755D++ePrv757829tn/wK8fvKPl0/+/vrZP988/9ebp/98NvznZw9+ejLww8Pe&#10;b4fuftF7/eWdSw9vnBs++9m9kwdvHtpxYdeG49tWHdq0fN+GpXvWLdm1ZPa6xbPXLpyxZt60FbMm&#10;Lm6q62ismDmuZGpZeELEU+m3lvqsRT5LiddS6LeXQYrTEIGUsLuiKDgO8pTnj6/InwSYUDVrYvXs&#10;STVtk2vbpzYumDt95apF27etPfTJltMXPh8e6fse7vCrV//z5+/+95+++d+Phv724tG/jQ3+As6T&#10;kb8P9v7U3/0D2J6733bf/+Y9erq/7e35rq/3R8BA/5/u3/sW5eLv3PkabHf39/djofG9PT+glP1Q&#10;/0+DvT/03P363q0vblx9Afidjke0469dfHz1wiOw4N++9uLujVf3br5G6XjE+e90fIyRv3Xjq7s3&#10;v75/8wsYtfbdett/+13v7S97bn9188a7wYGfr158duvq876bz3ouPRi+MnBt/6mt7fNXjG/sGle1&#10;b8HsA52tZ1fNvbxu/vmVrZc+mHFrw9wra9surWnvqvYFhTnFGkaVXVThEJRauVVOaY1LW+ex+mQi&#10;I5djlcv0UklWWnJmViqOkJsRW7sVnWeBxcRhklNT4mO8PCYeYWzQoEk0PSUtFeZTv03HkLeW07Oz&#10;MqC9xWbEYqNSkTePoRHOzcrmkCmZGAwhHkOLw/CTMFtaxx9aOP1Ae+Oh9oZ9M2s/mV69dXr13gUt&#10;0yIuJgZh5FlpqeyMTFY29o+MPMrqElNSEBVcDAZGaKLcHBUJJ85IkWYmq3JSdYRMZU66MD2Bl5wg&#10;SE2UJCWI4jERceaqZt/FXR0nd8w4vL350MdT9m9s3NFVsXte+fEl9cvKNa0u7r6O8UdXdOxbPs/O&#10;ztVjMVPNpCYh5nAx+Vo58XI49aw39bg351Aee7OPtdzDWOxlLAuz5ztz1kZonzXK9kawn0VwB1zZ&#10;ux25eyP8l5smja2t2JaP252P25eXezBAPlHI3R0kbffjdhUzVtiSL7WYLk7RHy6jbQ+k7S3Gf+hM&#10;3uRnlKRhWjjp64KqLgfrw3zhyNbmS53RD/P5m0oE5xf47qwr7tte0/1xw/ZW2xQnrkSKseZgFuYT&#10;7q8vGlgROlBM2mpN3OfLOVTC7OsMbQjk7CjmPlzb8mD59MU6fh02rjQZM42bujGinmfm+dMwpiTM&#10;JCv/yKIJZ1ZMObusaVGeoUZGl6Zg7GJGWbErr8Bgc3JkgkQlEZMvSlxUJD3UEd01I/jJrMLmoE6Z&#10;m8RJxHCTMfKcFBIGU243V7gdRAyGFJ9ATkoiJiXDX4eclkbJzKZlZ5PTUkmpKfikxJz4OAA4yB8x&#10;togrWJhv58ZsdmL8b4x8UnJSHKaismTNhtWLV3et3LS6oLIwXBxG1s/Uqjva53QtXrJo0ZK5nQvn&#10;Llo0u3NBLDp+0bzFCzugrZ0/d2ZHe2t7+7TZM6fPQjBj1szWmdOntU6tb6ztXDRv28cb1qxbumnL&#10;yvUbly5bPmdRZ2vX4lmL5k+f3Tq+aWLl1o3L9+7euH/v5ssXjw4M3ngwdOt+DyIc3z94Y2Ts3vMX&#10;g2/fjX3z1RMAEhT/eyw8OCi+fffo+y+ffP/u4Xdvx759M/rNa4QBf899PxvrfvWkf2zwFuD10wHY&#10;fdBzdeDeleHeW8f27yjPD6bHYaAGMuPjcOmp8N2BcUxCQlxichJ80WCizWaz05OTDHptdVVFU9Pk&#10;5qmTF3d1bt6+adf+nWcuf371zpUb967c67/V/+De8Gj3k2cPXrwYefly9O3r0XevRr94jZDs37x5&#10;hAJ8wFevxr54MfLu6dCbx79p6cTkdAbfPR/+8s1D9FcEsKMD1+9cO3n76olbV47fu3EGoelHul88&#10;7HvzdPiLF49ePR198rD/2uXT9bVlTApOzGNI+GyXFTpIezQvEAn6ouFgLEz+t+VerQhXrtfplahw&#10;DQB2XU7o9W0BvytaEALHbNK6XVaLWSeTCtQqqUIpkclFSpUU1YJHOXe7w6w3qFGeXadXgf+elLfZ&#10;TRarwfi7iDxkgKNwLpoTjY4HX62Ri8Q8DpchFHEhBY2R1xsQKFUSVFoHURAW87g8JolCxOZmZ+cg&#10;AfJEMgFtHik0skDEh8fS7rTpDFqFSi5XygAandpoNqDLvYIvU0gBkI6u3YoCTQRIZGJ0iVc0j1Kt&#10;wEDRKNnP5rI46FKhSLC9CHm3k4wDwH0ga7fGtveM/G9cPIr4xJh2zW+PEJoT8qEE+vtd2JJjesSp&#10;f9hSUhDhGpSCRwG7aArqvC/q/YbBYKCcWMw9ohov4rEnj6/Xa+QcBpVNp+i0arFYSKPRRCL4KyJr&#10;ZYnhI0vFMqlYKhFpNarx4xs6F8xrbGysr6/3BwOR/Gjz9NaOBYumzWpvmjqzuXV2YVmlQKqwe/wK&#10;rVEsUyvUJpPVpzd6OQKNWGaVqFx8JOzdSOPqGUITW2LlyxxilQeACsrHWHgrnqYAGwuZN7NFJqHC&#10;wZfZWEI4akUZebASjZMp1NF4alREHpWpofN0ZJYKAJnhXES1hq8iMEUcsZYvMyi1DpcnWlhY63RG&#10;FBIkTF7KV8O3QMAQKwRqKVchZct4RDYnh8bKpUmY/Ik1DZNq6+G+25qmzWmePqG0anJF7cbFK/Zt&#10;2D5n4rTcuIzc5Oy0pGSoRqdW394wfrwvNKugdEXtxIWltQvKxs0pHddZP3XLglVLZywaXzShLjq+&#10;IjKuMFgR9BV6XJG8vNLSiobmaW2Ll36w//Bnmzdv9bjcNBKRTSMJ2HSNUmTUSdUygUEmVcAUi0Rh&#10;5uKpWVn4tNTclOSc1OSspIS0OExqAiYptmBwKjwqCCMfB09RclJ6ehqWQuGo1VaRxMAX6hgsJY2p&#10;weKEqGpNLkFMpMgJZBmLa5DFNOJ5Qkssnt2FEu6QglLwaMC7zhgGH3XgEDia3yPlwYc8ALQcqcKN&#10;hsaLpA6+yCqUIELw78PewYFdcN4v96rSImvDShVwCpIIQKPgwUIGlJRHT4EUpcYLiYLfl4FFY+Rp&#10;TBWdpWTztHyRUSA28ZClC7Q8gUYo1rdM7ygsqd20dfehQ6c6Ohbv2nVIqdKLxHKL1dnWPl+lNsjl&#10;eqPRmZqKo1B4RCI3J4dBIvJpVCmDLifg+RSyNCOdwYEHlamms9QkqozKkDNYMgKBweFIWCyJRGbi&#10;ClUMgYilYC7e2r7r8gcbTs5bsX+eKqRiqYUyo1UoNaqUzvpxTVazg0yG2TCiQkOCZoGIp1LJ4KPM&#10;O6SgpDzKyINF4t9j5DvkgV00iB5NRDMwYkI36CGUjieTcFQKAZuRatZryooKAh6nUiJMg/4oMRHG&#10;fDQGHZubEwtpRxZlfQ/YUB75Pe2LxWLB5sY2PB4PnRmBQAAfJeVhfAnloIw8+ICklERoYaEtglYl&#10;F5uTnZlFxhO8TpdZqzWoVCKoKT5HzGNzGRSDWu5zWiujha0TJ8xrnb5tzao1ixd0zZ25ac3S8eMq&#10;JtbXFBeEzUYTfAvUcoXNZM73BgAemyMaCgPCMPE0m2ONPBsgFXB/k7LlIJq2KEcvF/ElPB6PweAz&#10;mRwa1DeRnJuLy0beYkOZhdgQNyUrIzMnG4lVp1HJPBZSgpTLQtY1lYu0Eq5eyikOWj9cOmfvttVb&#10;1i6pLYm4TAYpX8ggMhlkFjGHAAXCJ4USoKJgg2qB2gOLViO0ySmx6HiUkYcrQgJ6CDJDJUOVQmao&#10;VfCh8sHChjbmkA1l2yEzbO8d2NASwL7PAw4UmJby29KmKI0CgE+alZaOtkvYtAwOjWHVG91Wu1au&#10;tBvNMZ03MT4Ly6bSOWQaNYeIS80hZRK5ZN6MKR39t8f6bj8Z7Xv3cOCr3psv7t94DfOZ6xefw5Sm&#10;+/YXgOH+7wfvfz3U9x1MXIf7fxzo/rbv/rcDPd8/6PsTTHiGBn5E4uWvD/XdfxLylUIDq5Qh/X7I&#10;5y+JRqorin0u+/59e+7f7b52+dbZ01cPH/z86KdnPz38+YE9J/buPLZnx9FPD549/dnlAzuP7/3k&#10;0/07jx7ce/LQvlMH9pzct/P0vt1njxy8ePH83SWda5hUcUYqPiUuIycDlxafnpOWk4JJlfGUp46c&#10;u3Wp59yxG5dP34dJ+82Lw6cO3z595M75E3eg2NNHLx07dPb6ufu7thyScJTpCXByJh4mPnGJVrX5&#10;3uWey6fv3rw4eOlsz+1rI3dvjvTcHt60dltpfmlVYdGkmqqm+vLWidUzJ1fPaR43b1rDvKnjO5ob&#10;Zk+uBsyYXDGrqQpZ8bWpasmc5uXzp6/snLV0bmtLfc3caS1j3b1fPX35/csvj+7e3z550uKZ0+e3&#10;Tps3bdq81hnzW2cf3nnw+zff9t/qfT70ZMvKDUaJ2q5Qt9TWHti8pXPqtHEFRYVOT03AP6Mk2uwx&#10;r4z6LrWOP1eZ/6CxtK88OFaT96SxYLAxfLvB2z2j+NL0yNn55R83uLYWW7eETR+HbbtCth025VGn&#10;5pbfOOS3PLBqP+cyjktlJ2zOickZU8nMurSMeXTm507/KaX+otZ0xek+X1Sw0mEoF1IcPGJAL81z&#10;6ovDrvqaaH6B3WaXW/ViGZNoEHLcPFYAm9Yp5X0iE2zBZe/MzN2dTdyBJW0i0brYbB8GI8Rg8BgM&#10;LiUBGSvHIYy8MR4zhUDeQONsS889kJp7ND3nQGr6vpSM4zjKoXT8yVzWGZrgMxbzuEJ40qw85zEf&#10;N6lOW9X3i/zfzZny5+UzR6aWX6kKfBb1bPbaC3OwluwcXlomA4eHNif2KyeFgMNTiSQaicyi0KAR&#10;gMZHLhQiv+Hx+dBcKCRCrUIi49NdYna1kLHarjpf6r6Rbxous/UXGker/d3j8s5NKJ5tk5SahEGL&#10;JOBQu2wqp1XlsChtemjKBWh0PErH20xyi0FqN8hsWolFzrfLEFlzD5tWy6J8YjOfVWpvSqTdSvl1&#10;Kf+WVnXeYt7udFQx6F4uzyQSw7gK2jE1n6/lc5x6mYJDMPKpIZ3YqxGVBCwOg9RjUkbM+qBOlWfU&#10;evRyi0Zo0nDMKqZHJyxxmuq9tqk+8xyneluhpWdWRc94371y00i9916Z/VpN6HhNwRKvdZLVWGw2&#10;55uMxXp1kZDdrpMfLgqdDlpvRux9Jd67RZ7LUffJAv9iEX8qg9FAZ1bR2WVMfqVYmscmF3CJ5SxS&#10;I5O8QCpcb9Bvt1oPFOYfbKzpCNgafNqgRWw38FxmsVcv8Yg5hRJOJYO43qz+PM/ZX1dws9B6PWK8&#10;W+nraao6WBmuEFEL9aKIReWzqfP91spCX2XQUuLSFHn0PqvMpOd5Dfx8Tk6biL5XIzklF5yT8a9o&#10;5GdV8s8dtoN5/hY5PyJlGbmkPJU4X8iuZhH3FgUOufSfOw0Xvc4LXs/5vMCRvMBKuzGAz7RwGAIK&#10;Rc8RGdgCBYWsIucqshN1WUlRBqWUTq9hsMKpaeX43FBmqj0jxU4jivE4OZstY7HUYqFUyNPIxU6D&#10;2ibmFMi4i6LuTWWBLfn2rSHrhx7DApNmltlQq1ToiUQ1hylgUBlkAotKwmVnkPE5LCadQacyGAwu&#10;l8tmc6GdTkvLYLE4XC6fyeDyuGKwNDob0Y7n8ukwMaCxmCx4PAV0Op9GAytks0Qc6MoQTXmBlCeV&#10;c6UqvlQrkGt5YgWTI6HQhUQiKzOTkZ5KT0sipyawsKlcXAYlPY6aGkdOSiAlxlNTkqhpiM4sDBG5&#10;ZJKQwRRz+SIen0lhIAMNuF8Snc3ii4QyAR+GN8hdsZj8rEwkQJNGY0C/hEiJxccn/S7shvZcmekZ&#10;0I8AMmDMmZlBwmEZFCLMFLhMGvJuGY0MPSwFh2OQKAAWhSHhiURcoUIsByvhS/kMvkKoUEvUNr3N&#10;Y/UEXYjKSsSXXxwsqiyoKAkVowHyJflFheGiaF5hQbg4GikpjlaWFFaVRauqSsahpHZ1QWVxIFri&#10;j5YFi8qCxYUO39SKwr6THw+fWjV2fP6j4zNenJn99NSMsePTBo5MfXRq3uPTC8aOzn1xevG7C2sf&#10;nlrz9b1j62dNrrS7avzR2nBZyOYIu5wFXneB11PgCUc90ainCGy+F2HkEZr+/07K54WdsAtHQ2ik&#10;fHEgv8CXV1lQjq7d2jplxtyZ8xqqGseV101paEKJ+KriapR/N2ssRpVJJVZrZTq9wqCT68GiCjMe&#10;qzfgDMLHRDl6dEVcVKYG0qPBaEEAoebRlFAsvv594Dw4UKUoL++2eMCCDykuswul0Z0mJ8Bn9/0W&#10;2G6y2Qwwi0ei498z8ihBDz4ATYRsaAlwCvzhwLHqrBatRa/UeuCo1mjV6O06o8fs8FldAK/F6dBb&#10;XEabx+gEeE0uv8UTsvrybP6QFeADG7T4QrYAIGBBVsv2WfwAvyUUsObFguuDLpPfYfAalRa1WCeG&#10;iRhNyKWKeDQxABwGgc+hiIVMhYilBAuQcrQKvkHGViu4WrXAoJdYzAqHTe22azwOrdcgRRrpWDtt&#10;h/Tf4Qw6ij3mqF2XZ9WGHIYCr6MsmtdQUdxUVToVUF3aOq5iVn1V2/iq9sbKtvryOZWFc2rKOsdX&#10;L2lpWD594vLWCUtbG5dMq1/UWr94RsPSmY3LZk9Y0TFpZWfL2q4ZG5e1bVkxZ9vyjvfY0tWxecmc&#10;DYvmrJ87Y1VH6wetzV2T6uc3VLfXVc+pq2yvLZ9dHplUHppQ7KuPumvD9kq/qcSpjViVQYsiYJb7&#10;AeDbFEGHKs+rj4YsxYWeiiJvZYm/ujRQUxqsRVESqPHF3ksAG7QVgHVofQ59IGCPVhXUV0cbagob&#10;AagzrnhCfekkOKs8r64y0lARrofTC6HMQE1FuDHsqSktaGqomL2gfcPej8713/3y27f/6/sv/r+v&#10;Hv9rqPfH3jtfjw3++fHo33rvfXP7+rv+7u+6739z/97XKFBGHpGGjwXC372DaMW8Z+R7en7o7v7+&#10;weCfB/r/1Nf7PWRGufg7N97euvb65rWXt66/unX15c0rL65f+i+xGjRA/s71l/duvkYZedRBufg/&#10;0vHILhR146s7t765fxvRo++59Xbgzhd9d77oufMlQtbffItE4l97df/a8+E7r/qujF47cunM9gMH&#10;V65d3DC+s7Zq2+zmA52tRxa2nFneembZ1NNdzTc3zju/pm1pbahARrazMotNnEqnsMoprrBJy2yq&#10;UpvBKuBbhGKLQsWnMZEpBgztc7JycDA5yoxLiMcTCemZGYnJSQi7Ex8HEzGwsIuJadf85sc4epSx&#10;gVkVjPGx2em43KzsrDQkyCAD0aWEuQaVQMlMTqVkY1nYTHZqvDw7eVPrxAMLpu6bXX+wrX7HtIpP&#10;pldvmVa1e15TU9BGwyCqNdzMDE5mNhlOxyDh8KhqDcrqEpKTcYmJkE5MSOBkZiiJeElmmiQjRZ6Z&#10;ospJVWARvRp+SiI/JUGcGM/HYELijM1zCi8fWHB8R+uBbVP2bR6/c2XlZ6sazq2atLxYPdWEn+Pl&#10;ftRUdGp1x5aOpk8WT/fyM6b5uE2qpA+sqRcq6Cc9yVejOSd9qfv92LX29A/DtA0lgg4bdrYhdWsJ&#10;b08ZZ6M1YZ8na7cVu9NO2h0S3GrPf7ix5kA9b5MvbakCs0yCORjk7A4w9xWwNnqytwaz11nitnvT&#10;PvEm7Y5kr7bFLbelTRUl5CVjDo8P7h3n6HJS14TZtz+oebh92r4Gw1J79uHJknurPDdXua5+4L27&#10;pXrscNuNbRM+mmY8syIwtKPyUrthVxS3P0j82J57doL16YaJB8bJtxfzdlfom1mpIQxmIimhU5mz&#10;wcfdX2NfaOF5EjEqDKZKSji5rPlUV+Oh9vJZLnERP0eWgfGq6TUV9rJKS7REXVWiml5lPLx84smV&#10;k/e3VyyuMFuJGFYchgpj4/Q4WhyGmYhhpyTUBrwumRSGyoT4eHxCIoLEFFJKOjkjCwmTz8hAGfnc&#10;hHhcYgLiJCOkPCpck5uShAIl5TMT47JSk7LSUlumTl617oOutcsWr1nqLwz6Ij6tXmMw6BYuXLhg&#10;wYKFi5Z0LOjsWLiwbWHnnMWdKCM/p3P+rLlzWttnT5s9c+qsGa2zZ02f3Tp9xrSp05umtTZPmNTQ&#10;Oqtl7foV6zeuWL5yXldX+/IVHatWzlu5vGPxgtZZ0xtnt47fuX3t7p3rd3y89sTJvVevnbxz78LQ&#10;yJ3Rh/dfvhr6+pun33/7/OsvH3/xevRtTPXl23eP3uObtw/RcHiw37xG8PWrYQAajQ7p714MffV6&#10;FFWA6bt7sfvWuZH+G8N91wGD968+enB/TutkNglLwaZDDaTEY3KzYM6BgS9jjJ4l6HS6WbNmrF+z&#10;eu+eXTvh/tau3rx1w87dH3+y5+P9R/Z9eurI8bPHrty6cKv7Wu/AneGxvucvR16/fQR49+7Jl0gI&#10;/2/45g1i3zPyX74cffts6NXjgZdjfc9Ge54Ndz8d6X7+uP/lU0Rm582zwTfP+h8P3x4bvPbqSfcP&#10;Xz3807fPfv7u+S8/vvnrT29/+ub5t28f//T1iz//+PZvf/7yn3/77tC+7U6rhozLBEgFHKNGURgO&#10;AjwOayToK4yGA363x40Ey5vMWmNsfVcA9OVOh9lhN7ld1kjYjwjHm7RWi16nVcikAq1GjorM6PQq&#10;U0yOBizgvSgNAKXmUckasGgGFCgRr1RJZXIRqhoPRYEjkQpEYh5fwBbEBBM1WgXkgXLgrvQGZCk/&#10;uEO4N6lMwOOzWGwagYSHVjEzG4aZiKAC+AIR32q3BPMCeZGQ1+8B3+NzuzxOi80MsDmsRjPclgrV&#10;sQELu+BodGrwVRol+DKFFJW1kcjEKF8vkgjBx8DFKDRyLj6HxqDSmTS4EhQE4Am4RDIB0nNzsVmI&#10;oHFCQgLCsMcGvohkDTTAyO+kcb8hHuFSEb4c8iX+QfwddeAsdMQMh2JUPELfgM3IyEBbc2jfAWiz&#10;DvZ9Slx8YuzNKUQqB4l9AQs9AAaTkYY8sikJ8Xazobw4CkPt7PQUhMHJzuRwWEwmE1GNl6t1eqNC&#10;oZBIJJDIZjNVKsXM2TOWL186Y1Zr89Smugn1U2e0ot/k+cuWLOjqqp80qWXmzGBBgVip5EvkEqVW&#10;qbPY3WGRzCiQGHhCA4OnYwkMAjkiXMMQmqg8PUdsJTHVdJ5BovaKVR4kdl7mQAPnASSmkshQoFLy&#10;VI4G4eVFeqZQJ1Y75HoPGiNP42rfy9RQ2GrUgfw0rh4cplBD4yvYIg1ToJIqrVq9x+2KejxRmcgA&#10;UIh0PIaESxVIOHIZEpQkV3KkYho3NzGDS6QGrU6nSht1uNsbJ80eN35la3vnxJbWinFLWma11jSS&#10;k7Oz4xFZjOzkRAGB0FQQPbt2/a2NH22um7CqtGpBJNoWyl9VP2UbNHs1TY3uogZXSa2ruDpUVeCN&#10;hj0FRQUVpaW1LdNnL1u5dv/hzz7a/kl+fj6yghYH+TWHQ8UziFm4tEQ8sgBiQjYmHpuALOWahsGk&#10;YjCZ8XHJGEx6PMLIZ6YkwmSJSiRIhQKtUiWTyJUKrUZt5HKlfL6SyZazuSqJ3MZg67A4YWauICOH&#10;jyNK8CQpiapg84wo5y4Q26QK93tGXh6TsgFAikzpQYPlYTcWER9CoTUE1To41wcABw1dR2l3sO8j&#10;3CERDqFHUSL+va/UeNG4eJR/f5+TLzKjKcKYoDzK5qNEPBwCC0c5fAOdpQaLBuCj14pd14osVyAx&#10;MNkKf7DUbA0azX67M4IubKAzutRqM5FEx2LJQqGSy5WzWBK12k6nw7RZxqDL+Twdn2egUmQ0KnzF&#10;7TyOEU+QEMgyqCsaU0NnKqA+4SwymctmKVgcJZkuFmv1GfTshgUVs7fWzdtdv+LT9uBkN03NYshk&#10;fKmRy9eNq2kKeMPUmHA8hYonEHN+Y+RpFBKJgMSQQwopl0pDqHlKTMQGpePRKHiUdn/P3VOgkBhl&#10;Dyf+FkFPhk4HidwGJzM1iceiF+XnFReEwwEvpENDAcM+GoOOI+ARmcLMjOTUlKSUZDRMHt2yYkHZ&#10;KOELu3AK7IITo4KRWTvkfM/Cg8Xm5rz3oRwYaCKB4SkpMIEHMChUl82ukSnkQqEQUb1lwy2x6RSD&#10;FvqYQGVxcUNl+dK5HR8uXbKis2NNV2fX/LZpUxprK0qiMJuwWH0er91scVptfps93+sLeTxwSjQU&#10;8trtTrNZLZWi5DsaKf+elBdxWbALELBYfCZTzOWKOBywcANMKoXLZMAXhEVD1mhIT03Dx4TgCQQC&#10;j8uOhRwyeEyqnM9RCth6Gdco50bc+kVtU/ZuW71p9aKp42sK/F4hmw9TRAaBjTLyMERGVGJipPn7&#10;uoLaA4s0zrEY+dTEJLDIbwC/x8ij2dCqzsnJgUSUkYcUcFAfG9Oueb9BHtjgRNhQFh42cOAQ5Ac/&#10;KSExNTkF+XkgLR2ARsoD3mv1pCQksmj0gMdbHCnwOVwRjz/ocAvoLFougZpDFNA5uSk5GXGZs5rn&#10;vXv6460LQ323n9+/9vTu9ee3Lj+7d/3Vnasvhnq+ffjghycjP75++tenYz+M9n3x7OGPj0e+e/Xk&#10;lzfP/v5k9C9DAz8O9CCSoDBPQ8j6wW/v3Xxy/9aTCbWtTDJfzJHIhVKjWp0f9BUEg82TJo89eHjr&#10;yr3uW4PXL/ecOXXl1PGLJ49duHrx/vlT1z/Zsn/7pr1H9p04tOfYyU/PnTt55eDu43t3Hvvs4KW9&#10;Oz7f+dGJvTtPfH70yvjaliRMRmYiNgmTTEjH41JzsUk5UV/hqSPnThw8f/747dOHbxw/eO3TPVcu&#10;Hu8/f6y779bjmxd67l8f7Lk51H9n9OrZO0wiB1ksJDObkJ2dGp8o5UnvXRu4d3345pWhS+d7L1/o&#10;u35l4NqlnlVL1zuMzoDLU14QrisraKornT6hom1Kzdyp9QumTQDMmlQ1e3LlzInlsyZVzJxYOqe5&#10;allH0/K5U1fOn75szrTFs5pLA64ls2b+r7///c3Yo29fvNrQtWhuy8Qls1o7pjZPG984c/KUCZW1&#10;OzZsezo49uBO7/KORSGby28wz53S9EF7+/I57Y0VlUGrtdzjqHeZplrVu2qi92Y09k4qHW0sHK0P&#10;P5tS8nRGZff0orOTA8en5q2u0M8ukk8OSab5VeMUzDxyRgkjt00nPDYuejbffsmmPiNmXVfJT0jE&#10;O/iSRSRWU3rujBz8RonklNZ0SWO8rNSeNxk/L8xb6tD4qRkBJbPYrasp8o2vjhZGnGoNRyAkq8RM&#10;u0piEPJMFFIhBdcp5W3iMT4m4/dgCTsz8TtzyFsojC4WI4DByJMSSfFx2dBDJWDwyRgGBmPEYKbg&#10;SBsp3K2puP0pOZ9l5OxLSN4bn3Iqh3IkFXcyi/Y5k7+Px95vlO00KTdrpesVgqMB++Ckmu+7Zn/d&#10;2fRyZs3nXu1nDu3HOvUcDs+ELB4bz8nKxaVlkrNzmWQqi0JjkCh0Ihmmx0qBWMYVSFk8GQcJH1by&#10;BVIOV8RiiLh0k4BWI2Wv95lu10fvlTh6o4b+QmNPofVKieNwhW+yhlmoYwct4qBLFXDp/G6D266x&#10;G2SoiDyysqteYjFIrWa51Sj7Y4y8XcLzsmj1bMYeh+OMQnNDLLmnkl8Vc29qlOfMps0WczGZ5GSz&#10;dQIBNIxiPk/ORZZ+kXCYeoXILBMo2GStlFXgNzkM0nyHPmpUF6gVhQZN2KD0acU+g9SvFebpJQVW&#10;db5BPNlvmOaQLnKJLjRHupsjY03hhxMDjyZHRqZWXhxfusxjDtGJTj6vyGopUMnq5OKlZv3V6vIb&#10;IfcNm7Y7ZL7i1t4uC5yIelsouXU0UiWPW6lU5UnlfrlUz6Y4xYw8KbeAx6jhsycJBR06zdbykqWF&#10;YSc9N6jjqyUkrZxuULHEdKxbygryqdVc8gaT+qjLeLfc31Pq7i1x9VeH79aXfhJ2RRk4B4eoZhHU&#10;QrpJKfBZVHlmWb5F4dGJjXK2iI9TMrPchMTZfNJetfCUlH9ayLigEJ5SSz616z4KWOqE1JCUbuSS&#10;fFJegYRXxSGt9+gPeXRnvIbzbvNZp/mU23rAa9vkt+UTsR4BV8fjy6hcDZOvIBO0hGx9RkIJnfiB&#10;27XR6dlqdW/RW1aJxJsMpjU2xzgWx4LFK3BENZ2pFQrlPL5RKQ9bLAExv1EtPjKpZm/Ueb7Sf7Uy&#10;cCrfcaww7+i46mWBUJDJUtKpKhEfOm0aEUch4BkUMoNGZzNZdDqTQCBlZ+FoVJaAD+M4iVAg5XGR&#10;RVapNBaZwmAw2TwBn8PjgsNi8hDQeWwGn88SitgiMVco4vDg+ZRz2QIqkYFNo6YkkBMx9EQMJyVe&#10;nB5vpuZaKVg7PQf+CgVSZpVBUixnh0T0Iq08qBD7pAKnkKuhkwS5WZS05Jz4OFJ6OoeCUPMKkUgp&#10;lXHZ0NfxRAKxXKIWcGUctpDPk7BZfDIJWZwWTyChE4TYnOO36QZsMPuA/gXpYlKSMtJTMzPSoNun&#10;EHKpRBwuGzp6Ip1Mgo4VenwqjE3wBA58WhY7pjvPk/DFfBZPxBVC46+WKiVciUFpMGvMHqsn7I2U&#10;5pcVh0sqiypL80uL84uKIoWF4aLCcHFRpKQ4v7SkoKw4Uh4NlZRGKqLBwspIeXleaVXMFvsL64oq&#10;Cx3GE9uXP7m2Y+TUsteXl/cdah46Ou3x521jJ2eOnpj15FT709Nznp/ueHS84+HpFQ9ObmyKuEpN&#10;9vpQedQRCVid0JgXIDIr7nxvKN9TUOAuRBZ69YCPBM7/d1IeUBwIQ0qhL1wcyAdbEiyoiBQXhwpC&#10;jgB8iogvMqlu0gdLPljUsaipsSngDNj0Np1ch/xlOWImicln8AVMRGofOhoZXwY+JAJYZBbqQAao&#10;IqvOGvaG8/350WC0JFJSlFcEJUMKABxILwgUoAi6gnCVYEzZBiXlAzGpd5SRd8f0atCodnD8Dpj1&#10;xvxYIDy6pisKi86EpsAcH2b6kMFtdVpjcfRGtR4cOArZIN3n8MAhp87kMVp9Voff5nSbrA69yWO2&#10;wYgiYHd5LXanzuLQmr0mR8juDdt9AbMrzxHIc/hCdn/A6gWAg/gWX54zFLQH/Fafz+JFg+tR5Hsi&#10;6CEA6riNLpvG6tA5AU69C6xd6wCgu1a1DYVFZTUpzHqpQSvWaURas9ICgETA+wwIlHajzGZROj2W&#10;vLC7JOIri/jgGasOucrz3BVhT3W+rzYaqCv01+V7akKuqjxvQ8A1zmspdxoLnYaIxxD2mwtC1sKI&#10;rTRsLQmZSny6qFMdtitDNkXQqvRD22aMBf7r5TadzKqRWVDoFQ6Dxm1Sew0Kr1EZsBoKXMYSl6nI&#10;Y456jTDezAMbtETD9uJ8ZykgbC+MOIqKfRWV4XGAsmA12PriiVPHtU6pamkomVidX1caqIzCR3AU&#10;hu1RcApcxfluBBFXUYGnpDxcU186sTxcVVNY11g+cVJ106TqlvEVUxrKJkE6OBOrmifXTG0aN725&#10;bsa0xtntU+Z3zlz6waIt61bsWL14+4qFW2dN6ZrVvHTlwo93bjsz2v9DTOgfEaxHdH6G/9J/79v3&#10;jPy9u2C/RePfUfT3/YRI0/R+19v3fXfPt2AHBn/q6//hweCfYKx4//aXt669RoLiY0T87RuvUe34&#10;99Hxf2Tkb119/j5AHhWuec/I/7/o+Bgjf/vWl3fvfN19B4kg6b39bvDuu/5773ruvIM8l88/QdPv&#10;Xns52vtN9+WHn33y+eEtB/et+ejIhm2bOuYum9CwsLpw95zJp5fP/rxr2rEFk08uadk+vaKz3DPe&#10;owjKyAVGTpGFW+OT1wUMVR6jSyqSkEh2hVonlhOycTkZyIJbMIDPwWEzszMSkuJz8Uj0EkyXkPjH&#10;mIAGahNiYfIo0EOoA1MqIkwHiTA3wcHYH50UoEtTZqdlwfCGmJaGj8MQMZg6p/7oinl7OibtnVW3&#10;d0bN9ubybVMrts8ct2d+c7VZwY7HcFMT+dlZ7IwsYlIqLj7h/cqu2DgMHhGuScIlJubGxeMwGFpy&#10;khiHVeCx0qw0UVoCQJqZKslMFaWn8FMS+DH5wXw5dteS6gt755z4ZPqRbZMPrKs/uLLm3NrJO6cE&#10;59pZi4PcuT72mRXNh5Y07185+9NNnSumVkwJKKfZuUVZmJ0Bxvli3slAzpUy6sf2hK3+rE0RSoch&#10;rU2TOYmDmS1L2BJgbLJgP83nbTUROpiY1VbyzjLpwNqyoy2qbfmE1dbUinhMUw5mhRK/zcPbEWHv&#10;idL3h3N3uZMOF+Rs96Svc+Pm6rOCqZhx3ITetZPvrRr3YRFrsTf33rqG+6trj01Wr7RhdhalH2ug&#10;3GxXPN1Y9Oyj+oH1Nd0ba0b3ThzcVXFpheXoVOEqV8JGe/aePGHvkglj62fuqla3iDDVOMwsQdpa&#10;u2B7SLY7ytuZz9oS5DRzkktyEu3xmHxq+v72mlMrJh5eWLmiyjTJzuInYuQkTHFIWJAnmNRoXbGg&#10;Yt+qqWtbShqtYg8tiwk1mYRREzLE2SlsGA8nYXjpyVgMhpWWysfmEDBxeEw8Lj4JQEhKpcCYNiML&#10;OnFqRgYqWRN7swGRks9NTnyvWoP7nZRHGfn0eEQmISsztW3OzGWrlq7Y8EHnykW+aMAb9qoNGpPF&#10;2NXV1dHR0bloYdvcjrb589sXLOhYCJjXvqBjZsfs1vaZ09tmTJs1HVGqmd3aMqN5SvPEiZMbW6ZN&#10;aZk+eeKUhpWrl3yyc+OaNYuWdbUvXdK2eOHMRZ0zOudObZsxoWvhzG2bVmzdvGLPrg0XLx29fedc&#10;b//1R0/6njzte/Nq+Mt3iEb8F7GI+O++ePzjl0+/eT329avRb988/O7tIwCyGwuTR6Pjf+Pl/yAr&#10;//Jx37Ox7hdP+h/0Xb959dTdm2fv3Tp358aZ/u4rN6+evnHxRGN1cTIGg89MhhpITsAkJmBSUhPC&#10;+cGDhw/cvXu7v7/31bOnI8MDY6MP7t67efvujbPnT588e+LitQvnrp693Xvr6p0rt3pu3u272fPg&#10;7uijvsfPHjx7OfLm3eMv3j5892bs7evRN69G3rwYfv1yGCziPB969ewB4MWTgRcP+56M9Twd6X48&#10;2v3sUe+TRz3PH/e9ejb45uXg21cPvvly9Ocfn//p2yeAH756+P2Xj37+7vlffngJ9fD6aR/svnnW&#10;/9M3z798NXL/xrm1yztp+AwujcCjkW1GrcducVpN0XBeOYyMwqFgwON0WZDO22ZAWW9w7DajyagB&#10;azHrXE6L02HWauQatcygVynkIhhZyhUinV6Jis6/BxSCKtFDORqtXG9QgR+LbVeh0fQoa6/VKSVS&#10;AapOg67gyhewUQiEHNiVyIQaJHxeCeVodQpwlCoJFAi7YgmPyaZR6SQcAZuRlZqSmZyckUShkVkc&#10;Jp1JI1NJ0NYRSHhwODw2gC/kcfkcgYiP0utCsUChkqs0SrlShhLxSrVCo1PDLkrWG80GvVEHMFtN&#10;BpMeMkA6wsgz2TANJEIrTGNQeQIum8uCa+AIubHmGIvH5wISEqDdxaAh6klJKX9k5BNj6sYAhLFH&#10;mmeEeUe3xJiyfFJSEhreDhv4KDuDpqf8HiOPNu4oF4/uIsQ7IlgGpf4XIw9AfwBAxM3gFjAYEi7X&#10;bbcRc2HijElJjoeeAO42G5srV6jUGoNKrZfJFIiCDWzwv1xS01A7eeqkic0TJrVMGN/cWNVQNWVW&#10;88qNqxasXNQ4beKUmVPHN02MlpXYPB65ViuSq402j1xt0Ro9ErmNLzLSuVqElI/J1DBFZqHKLVK6&#10;2SILpNC4ejJLA45A7oSjfJkjttwrQsSzRSYKW42nycBhCLQ8mVmotAkUVq7UhITJx9RsUBYesgEY&#10;fH0svwIsgSGm8RUsoRqg1DoFEoNIYjQafHqtS8zXCtlyAUsm5SqUQo2cq1ALVVqRQkBlsnAkKY1Z&#10;7HC55cqQQl1pcUzyh8d7gm2lVSumTG2vqS+yOdiZOdkY5DWZVAxGRaVsnjHz7tbtt1atPd46c3Wk&#10;YKk/uMgf2tUyfe+MOUtLxs3Lr1gQrmkP10wOV5d7C8uCxTWlteVlNVNnzF62au2uAwfWrF8HT1VW&#10;Zjo2IzUzMS4jHuk+MzDQg8blxCViMQkAeIygS6ZjsUx8bEFXHkfKZWsVUvgWSIUCIZdDI5GzMrLT&#10;UrNyceS4uLQcPIPLV9NYMkQviGdEGfmUTHYuQZyDFxEpciZHj0a7CyV2mdIjVbjR0Hjw5SovQCR1&#10;SOQulJFXavxGSwFKxCs1XoUa8vwX246S7JLfGXkUaAaUVQcH5e7Rc8HCrlThFMY0atDSUAdNgVP4&#10;IjOcBSlgOXwDnILmB6AaOHAtuHOxDDIj68fGfj9AQu8FYhOHp+XykZcDqHQZmSoikPg0hpTDU3E4&#10;Ci5XLpOZUIV9HlfNZinYLBWXA7saKkXG4+rFIgufZ6CQ5EyWjkRVkChKBktPZ2npTAWVLmEypUKh&#10;lsNWszk6uA26QJ7JwhVMCRS22SasDXd9Or1mYRFdT2drJBqrh81VVZQ1oIw8AZ+NJ2Qj3DqiWkMk&#10;QHNEIjEYNBySjiWRcaguDRoOj3L0kIJy8bBLo5PAkqkEGJjBKbDLZMFEOJdKIRDwWBIxF4/LJuRk&#10;MakkjwNmDCFovQV8dk5ODjQIeCIBXXwCxnzpsRckETr+9whslBRGCV/YhVEgGikPGySi5+LgGjEi&#10;/o+AFEiHISacAhdKS0mFVoXLZOX5AyaNTi5EFmIVcTgiHlspFRm0Cr/bUVFU1DxhwvxZM9Z2LV69&#10;ZMHSeW1d89tmTJlYV1VelB+xGk1mI8wOzXaj0WkwlkXyq0pKmsaPL4MZhxWmhRadQoGEu4oFYh4b&#10;lalBSXkRlwWWz6IrxWIpnw8X5SLBh2y4AT6bJebzOAy6TCRkM1kUEpnL5tAoVLhhOp0KR5DX8JlU&#10;uYijELKNCr5OwnLqxc0NRUd2bdyydknrpLqoPyBm8eV8VW4agZRLRBl55IWA3zeoN6iB1NRUtPZS&#10;k5GFxdOSkjPTMzLSkENoTb6vaqTSY9Q8bHAIrXZwICfqvD+K5oeBPqSAj2ZGHbgc5IcLQd+B/ACQ&#10;nJIdW6MPoeMTk5AIfehTkPXlkQ6AQiD6HK6icH5RMAwz58JAXm1J+bjSqinjJhUFChfOWtJ7c2S0&#10;5+29q09uX3rcffNNz60vYILUfftt9y2Y/zzZsGbfjCkLp06YV1M8qbZk8qymzs7ZK3dvO3br0vBQ&#10;37uHwz8+e/y3Z4///nD4F5jwjPR9j8h33n559+pYXcUUMVsm4UokPIGYy5UJBDCW2L/rwNjgk6vn&#10;b9+70X/z2v2rl26uW7OlsW5KYV65UW3n0AQUHINF5Yi4kmULPzh/6uqeHUcP7Dl9/Mj1g3vOH9p1&#10;5sjeM8cPnZcL9amYLFw6MTM+A5eam4pJ81tC545fvXz69qVT9z7dfeHiyb7TR+6cOXL/4Cfnx1e1&#10;RjylJeHKysJxc6YvXLN0A5PEwqZl5UJ9JsWnxMWxKexP9566e23o2sWBKxcHz56+e+Vi740rA2s/&#10;2KaR60wag9dqjgaddeXh5vqSmRMr25tq5zY3zGupb5tS09FS2zYF5eVLO1qql3U0dbVP7pwxYUnb&#10;lEUzp0ytKx9fWnTh0yM9V6/u/2jrirmzlne0LpszY35ry+Saqub6urrSMr/FMa1xUllegUWhsak0&#10;lcHQuoULt69YtqZzXlVRNN/jagh6a/WyxV7j5xPKLlUFRyYVPxxf8HBi/pOZ5YNtFccn+NYUaz6o&#10;sUzLl7fW2KoCinKz1Mun+visCq28WsGfpuR94tSedRuOiTnH+eyjMsVmJn8BnjkjkzyfRP7UZj4u&#10;V96zOO7b7N35oUu1JTOUrEIJqSFsrgiYq/JdNUUBq17MF5BkcqaASdQJuEah0M5k+rLSZrFpm3ns&#10;tempe3PIO9Jyt2fi1+PJ88lELwajSEwkxmHSMMhqKMT0RAYGo8fAzIq8mSLYmozfk5J7IDHzYHLG&#10;gaT0T9NyD6fjT1N4B2ns3RrFGrVwJoc0iZozmYJbZ9Pfamn4eeOyL5dM66kNXfHqTuqlh7XqtWJJ&#10;WUqGKT6Zm5JOy8gmpSPB8nwanUuHbzhNzOJyKXQhjSVlchG1Ny5fxROoBEK1WKgQc01CZrmAscws&#10;v1EbuVNkvxfWjVY6e0vs1yrcR6oDLQZuhVUUdasiPl3YZ8jzmz0OLcrIW7Rim15q1kuMWpHVLLeY&#10;/i+M/AQO64DLfVapvS6R3FXLL4s51zSKM2bjepOhhEbxCkQGmVQulgi5yF0ZhBKtRK4SitRcrl0q&#10;dKiEXq0gYpRFlLwqtaRCIqxUSYsVorCMV6AUlsiFZUphmU5cbRLXGXmT9cz5FvahcvOJQs1hK+uE&#10;jf2pkfWZW7knYF4ddFRJBeVmQ1ivKTVqSwXc1S7HxZLCe0HfUNBz26a8HzJfzDMfi9imUrDjWZQi&#10;Fi1fgrx9bxQLXFq5VcY3cGkmJsXPY3qpZFtWepBK8jJIVhbRICDrFQy9km3R8J1qgUNEt9Nz8kkZ&#10;H7nNpwP2z13qgXLv47r8zx2qY17zWqu6kIm3sfBKeq5RwtaIWQgvL2FaxEwpA68VM7VypoqZ5cmJ&#10;75SxDuqlZ1XCz8Wsy1rxWQty+uaQpVJAzJMx7GKGQ8jOE7FL2YTldsVnEfNxj/q0UwPP81m/9USe&#10;a1eBNx+f6WDStSyOnMHX8oQ6Js1MwtpS48bTiB9Z7Zskio/Fyt0i5R6+9GO++IDV3aXQ2RPTLLkk&#10;DZ6MrPjK4dsUioBMHmKxWlXSEzWF50s81wut18OGC179qaBzd8DbptF6qTQVg2bSKqEHhpEzj8WE&#10;rgSGzCQSBcb6ZBI9N4coFEglYgWdxhYJYSwholBZfAGyogedwaLRaCwWC04BSAXQJIokbIGEyRXT&#10;mXwKiZ2bTc9MYmQnsLIx/NwEFSXdxsH7RZRCBbNKw6/V8ZsdijafvsUqazKJWiySyTr+BIO43qKI&#10;yLnIl13I9IlZLiFLz6aICdmc3ExWThYuJQlZWZ3DEXDY0A/CU8dicBVSDcxxJGIl3KFYJOfxhQQi&#10;GfoNmHmgsw+YWcCWENugc4HeJCM9FZCclABdCwxQc7PSqUQci0Ym43G5WZlkPIGQk4vNQBw6mYJS&#10;89BewMSNB5+OKwTIkHdUDRqpRivTGpRGt8XjdwSKEQq+sDi/CFBSUFycX1IUKYnmFRWECsuiVfmB&#10;ouriccV5ZcXBorJQSVWkPOrJL80rK8mLRuyWYqd6zayq2we77h2c/+rah88vrnx0dvHwyfljJ+c9&#10;Pbdw9Hjbw+OzHp9Z8PTS2qt7l9Z5rPXBwnHhmnxHYWEgEvQ48kPOSMAV8QQj7nC+K5rvykdYeK/v&#10;vzPy/z+6/jLMjmNpFwVXc69evZiZmZmZsZm5W90tZrJkWRZYsmxLsmyRJVlggW0xMzODhRbZ3nT2&#10;OefOvc/Mn/k7Uau89Xm+mVvP+0RHZWZBV9XKjHwrKiIdQFLCFqJJkGj4+JQ/mg0lCtF0KhjLRTKo&#10;p382lnVb3EaVUSfXwWgCQ56UJwWIOWIUMr5MwpWgzLtcIIc2oCtFSgCsAqAWdK1MCw3gQkW8Edgn&#10;XKJ8Iv+BiM9EMyhHD0oiiASuAUS8UUCsGLsm5A6DHvaEo75oPAAlSASbkDsEAD3sDaIIeQJBN8zu&#10;faCgjvN+pxdWUZoedKhFC1GCHiXlQQk63F4L4iPvK2bl8jsRUh75CM/hjnr8cV8w7gnE3H6QCXco&#10;7glFXQGEnfdHE/4IKDFvKAZn6ArFPBFA1B0GmfDFAHH4FzyRsBN5hRCwFQPfm1xI8By93aqz2rU2&#10;s8ZiUhiR7wyUJpPabFEhcOodLoPDY3J7zQBkE7cR4IQS0P9/yl0Bmx828Zi86WCmMdPWlO2sS7fV&#10;pzua8z3N+T5AS6G/Nd/fnO2tS3RkI23ZaHs+3tmQ6W5GnM07m9NtjYnG+lhjPtRQCDfVRRCP9Vyo&#10;ORtsSoeaMuHGfLwRnttUNJOMpBPhFBIHGPRYNhJMJWN12XhTOtKYCjchew53pAKtmWB9OlAAZIJ1&#10;2RCiJ9yZiDOZ8uYS3nQ2mG9INDcmmvOR+pZ0W3/zIEhkNVyXgkfYk0p602k/8koJUQI5aFYXa2xK&#10;tcKptue7WrMdvc19PS39fS39XU29nXU9HYVukN0NfSC76nt7Gvt7mwZ6m4b6W4ZHOydMHJg2Z+KC&#10;+dOXzJ706aK5Xy6d//UXi9Z/Mnvl1LELJ498smDOmmMHbr1+8f98+vD/uHfzH/dv/RPsw6uX3l+6&#10;+P7iBYSU/ysjj4SsufDbxUvvAecvvL1w8e2ly9Ds7aVzby+efXPhzGuEPT/z6tzpl2dPvThz8vnp&#10;Y0+LePIBaNSaM8WcrheLwWounH7xIZr8By4exZ8E/bk358+9u3DhtysX38G5XbvwK8rIg4J42Z9/&#10;c/LYL2Cg3rr6+5mjT47+fHPfjrM71+/duHzDxmXfbF2xauWM6Z+PH1zYVfdZV/bznsymSe2rhuon&#10;JS3tdknBLCzYpHUuRU/S1BLU5ByqvNvk16qtcnnU6aXWEPGV+JpqPIWCzOlguoTD1xDJhMrqChKF&#10;jDpCwczrv5iZ//jII3xPKRIfAXGfL8FU12ABsDlMrMDgR5fq6hpCLZFKJFFrEHKWXYmJqUWb50/e&#10;+tG472cObpveB+e5drR55ZjGdZN7Ns0eSSp50kqMohYnxRP5WBwbW8vG1hAwiCWGxDkpxVArSlFG&#10;nlSKJMCnlZZK8LWyGqwaX6Ml4rSEahWuSo6tkGArZNUVIgxGUYppMNK2ftp9YO3Evd+O+/mbkZ2f&#10;95xdO2VNf2hBWDk/IBlrws9NSA8tG7t90fDWZRPXLRr3zafjP5vYPqven2eX9zIw30UlP+fEP6YZ&#10;60LY1ZHahc6q8XLMWHHZOGH5KA/zpZ+9ISr+0sGcxsMMUDCzTYRVeemVz5ouLc4tCdUu8eCnSEv6&#10;qZjWGsxECXa5n7U+zf0uQdmcIK4N4NaEqF9nVM00TJKE+brT9WjD2EOzg2s7hHN9lbvHBx6sGjw/&#10;y/91vHxrHrc9j92exe0s0Pd3qy/Mil//rP7CZ5kDc22H59u/KBCXJwhrEoLd7Z4f+3PzXKIuDmaS&#10;BjNbX7MmLt+c0X2fVWyIU7+J4L8KM3vZmDQWY8NgUqyaRW3hHz5u3zy3fnJK2mYlGskYnwwzfci3&#10;fH7L10v6F0wsTGryBUUEAQbjoFHMNIYST1DgqxXEKgmuQlhdyi4v4VdXMMtKmWXltJIySmkZuaSc&#10;UlrBqKrh1hJZtQRadTUTW41GkAeFVYOlVyFxINFQ8oibPLaKWFFGKC8lVZYDastLaqsr2Bz6J5/O&#10;/2TJgiVfLJk0Z4ot4DC7zGaHxeF1Llz06dTp0+Z8NHfSNCRS/JRZM6bNmTF19vSJ0yePmzIBxejE&#10;sUNjB/vG9I4Zh0R36RvoHhjTMzx2oLuvfcUXS7//ft1XXy3+YvknK79c+PmyeUsWzVqycManH08F&#10;uWzx7KWLZ61fu/zI0V1Xrh6/e//So0fXXr248/L57Re/3ASgrvF/f/MYJeJ/f/UAADrKzqNk/Z/x&#10;al7cefsMSan6azGt64vH1xEH+YdX798+f+vaqasXj549uffYoZ1HD+9Ew9afOLJn89ovBExiJTzk&#10;+CpsZQmuptLpst6+c/3V6+ePHt97/evzJw/uPn/2GCHlH9558vThnXs3r1y7eOXm5fNXzh4/d+zs&#10;lTPnrp49e/nk6YvHL145ee3mubsPrj5/ef/Vq/svX957+fzO06e3nj658RhOo4gnj66BfPbLTRRQ&#10;9R9cf/705ttX9/949+Tvvz/559+e/vNvT35/d/9v7+7+47f7//PvT//526M3z2+8f3X733/7BVZ/&#10;f30X8M/fnvzxBnn9cOfq6a8+m68SszlUvIhFN+tUEb8nEQmn47FkIhYOBfyB4rDtdzpdFpSR97ht&#10;FrPOatEDbFaD3WZ02E0AKNRq5ChX7nIj4W7QuPMerx3g9TkQNt/ngHKjSQPNoLZI3P8ZQR71ndcb&#10;1Cq1TCYXqYsh6cUSvlDElSvEsIpCo1OaLMi2sDedXgl7MFt0ao1MrhAxWRQylUBnUphsGp1DY/GZ&#10;HCFbKBYA6EwadI8gSRRidU1VTS30e1V4JNJXbS0BBygtR/pG6D/RuPNYXDXo0AaqPiiwB3RD2AlK&#10;tjNYdIxULqMx6HQmA3pekUTMZLN4SBpUIZkKnTMVDkCm4MForapEPNPR0O6o7wnIDwusImR8CRK2&#10;Bq1C6XiUcweJNkNXq4sLajGDrECzv8Lei507ysiXIdkdwLxGUFpWAd0/UlFeCSjBlJdiwM6uLB4Q&#10;w+dxqqsqALUIdVTF4bD4fC6DyVZrdGa7S6HR6/RmqUyhUmvVep3OrA8no8lC0hFyWv0Ws9/cPbZz&#10;dMYwYNycsfW9dQ09DY3dzcl8Vm+16iwWpc6kt7h0JrdK5xTLrCKpRax0SlQuqcYnUrqZIjNf4RSr&#10;PCgjDxJ0AOhciQ0aFP3lPQCR0om6yXPEZqZQxxBoFXq/2hQSyO1oIUrcwypbZEG4fpmDJTTzpHam&#10;wEDna6RaB09iECkscrVdqrTyhfD4hkwGr1xsVEuNMoFGIVDLuQqj3KDgyVRCiYzH4RKJKhbLJhRE&#10;5MqPO7vmNjRPiadHA5FP2jrntrYtGjPSHAgxKpFYbDBGQn86sVBY1t27e/K0nydM3NnXv7ZQWFtf&#10;t6ah4ZvmlvWd3es6e79p7f2muW9V+/DCjrFjC11dMM2I5Xq7B0bGTxo3bcb3e3YvWLZEqVPV1tbA&#10;janBYMhlGGoJhoLB8LA4ZlUNQECkqDgcJZer4nONcqlOImIT8SIGnU+nMvAEMg4HgEcHbi4SFqm0&#10;qqwMR6LyFCobT6SDK8/iGqgMdS1ZVkOUkKgKNs+IJ0mlCjCtEzZnphhexqszRjT6EOomrzdFFWof&#10;6juP+stDIbS0OpKo07qm6MOOcugSuQMtBICCkuYoC4+WQDN90SMeStBNUBIfdHRXaC1aoij6wgNg&#10;J0XOHcnsihL90AD2hgajh9UiL++WKbwIlB5Uwj8CZy6SIvHrlSqPXOESia0CoVkkMUvlNrnSIRAZ&#10;JTKrQuUUik18oQHKhSILQAxPXZHHh2ZQxeMbYSsO38QWmAEsgYGD+MjrxGK9WGRQypx8rokvsEh1&#10;dqqMZ0hquj/OJsbrPz84bXBpgzahZKh4CpNFLNOHQqlYNCUWCZgMMoNJodKQeClcLp/F4pBIJPjF&#10;kci1UE5nkBGHdzYN+cynSMRzuAwK9GjFrUCikWqgd6MxyBQaEXo6tD3qUM9mQT9EplGJHDbdYtAm&#10;ImDgp1RKKRwLfvpg4YGdRyARoQMCBQvjVTGCIUoBo8wvKCj/SyQSUYoZpYZRmxL19YBtwbgEBVZr&#10;CHhscVdQAhKxHSuRgC0cFtvtdJl0erVcgb4o0iikOpVcIRc57OZ8OtXX0TFxzOCnc2d9Omf6knmz&#10;5k2fMmV0TBv8IEJBr9PltNrcViuMDnGfv7e1eai3C1CfTfmcNo/dolfJzVqtTCBQisUqiUQtlWrl&#10;clCgBA1WIxPybEYd6ikv5nIRT3mpBI29izguKpTIl1Q86OR4QqFQIhFx2Ey5WKAQw4ZsnRyhjSwq&#10;gccka68LbVy1eN3KxXMmj9YnUzKuSMGTk7BkOglhHwi1eBKBSKPR4HLBhYIrBn0y6NA/oyw5XAdi&#10;McI7dKsf+HpQoA3cdFjg2tLpdGiPvvyABuhdAAkLXExojN4aWKAB9PTInov7gVV0E9BRCr7YeSP5&#10;XWuqsaib/J/O8uUVSD5bpDso5zJZXruzPpnLRpIRty8VjLTk6gY7ev1W386Ne14/+ceTW78/vfs/&#10;bsCU5uTLC6d+vXz27fVL77ZsOJgOt3JpCnI1m1jFEFDFAGo1Q8KU62TWqCc/ffzCM0fuPLj1x/2b&#10;f0MSgt3+Xzcu/v7L7f9998rvN86/XL9qZ9idCrnDYZdfL1PqlWq70drT2nPz4p2rZ2/duHRv5/Yf&#10;J02YikQ6jGY0cp1OaWCSmIj3Oo5SganAVeI/mbt4+6affti8b/vmQzu2HN615cgesMH2nBrbP4VH&#10;E9NqmZWYCmIFAVdS6zb4juw5eXTP2X0/nNq348yuTScO7rq0d/u5qLsRX84kVNJJ1XRCJRlfQeFQ&#10;+LUVtTBmV5ViaqvK8FVVVDx51bJvL566c/jA5RPHb4I8fODilQsPV67YIGCLjGq9y2RwmbXZiLun&#10;JTXUkZ841DxrHBKyZvb43gl9TZMGmqYNt4GcMdoxf8rAzLGds8Z1IaT8lJEJva0tqdAXC+asmD93&#10;3fKlS2ZP/mrhnMWzJk0bgclwXVs+m/B57VqdRaV26g0hmyNks03t7/960SdrF3/69eKFo/2d+ZCn&#10;L+Ibtmu/SngujLTc7MvdbIv+MpJ7MrH+4mj28Ljs112+0Yh8JG8cbfV1ZOz1AVNCowiIRBGVNqs3&#10;1muU7WLeHJlgo1m3U6fao9NuUKiWS1RjqqmTKNxFEtHeoPuAyXDZ474di1zKRLemvJOt0kazoDPp&#10;6GuItWcjGb/dohHKRDS1kqOT8rR8jkEg0BEIzhLMEI30OY/zFYG4HkdZj6V8U0P7koIw8skSjAqD&#10;YZWXESrLarHltWXIt7pOTOkwjr6GqViPZW+pZnxfQd5YUrOLwNyCJW8hMrexRd8p1EuNmgEBo4VD&#10;yzPIdXTqGKVkbX3y2bKPns0fd7YpcsSt3W9S7daqtlosYwhEDwajqqySEMl8IlHOZotYDOT9n0gE&#10;XYFSINSKJRqBSA1dtkhikEh0ErFOJtFrpF6NJMujfRX1nGxNXCh4r9W5rmbtFwuuMx3RzY3BUae0&#10;1a+ui1kyYUsm5gj5TLGQLejWB1w6t1Vp1YvddrXLpnI7NQAo9NnUfpPSr5M5pbwAm9rNZf4QDR/U&#10;m0+pVaf1qqM66SmzYb/HvdxhLXBZXikStVythI5ZYhSLLUKpRW6wSHROgSwolkaE3Kyc122S92hF&#10;/TLeFINqSCEeVEvGGNX9WuWoVjOiVgyp+WO0rFku+UK/colTeG1S89X+5K2e+M3W0LXm8NGcf3dd&#10;ZEU62K6V50y6gFYeUMuifM5YpXxnKnkmGr0RCx43Ki5HbCditoMZ75d2VWNtaZOAkVLwQzq5XSH0&#10;axROmcivVfo0CpuYG1BI4kq5T8Czs+lemcAoYFgV/IBZ5TPIfWqJnUe3M2vTzNpVAfuBVOBQ2LLH&#10;Kj7i0/7oVB8rJL702dNsYlTJM/EZRgnHo5dbVEKrWmjTiI1yuEF0GY+o59SGCGVz1MLvzcpDCCkv&#10;3WeU/mjXbg1YlgZNbSpWUMwIaMQ+pSQk5TfJWbOs0g0h/c8xxE1+n8+8N2TdGXWui/u6xdyYSGQW&#10;SJQ8kVmuNHLoHmptClu6QCXfYrTs1Jh3S/V7ROq9YvVemfY7mW6JTJeqwvvwVCuOamfwjCyBnSdK&#10;SpVpCn1FwHuoIX0waj4R0R/zyI+HjT+GnBtiobEGfYDHNUnEdrNBwGET8DgYR3g8AR5PLCutqsWR&#10;xBJ46GB4QRK0AngwZMg1fJ5EKJAK+PBIIuFtkNfDYrEGmvIFSi5fw+EqaDQZGc/DliqpNXJiqYpa&#10;ahfh/DJSxsjp9Cq7XLI+t2zEqxp2yMa6ZFM8qolO+TizBDDWJO7T8tv0wrScmZDQknJ2WMxwcUg2&#10;NsnMIqtoeAm5RkjCMWuraTXVTGItGIowXEr4YiEf4eXFQplSodWoDRKpksMVIs46YBwUvTgBiIJM&#10;TEpgHKmtgfkQ8pYXBn8YZmAKA/87trqSSiGxaFQOg86m05hUCpvOoBJJdDKJy2TAKo8FA6tEJhIr&#10;pTK9WqOSIN8BGJQGk9pkVBldZlfUF414I/lUrjHfACikoSvM5VMFlJTPJwoNmcaGdHM+Xl8Xr29K&#10;NzclGwqRXEMSVvOFSCTtsSas8hafamK9a0FfdM30lu2LBk9smHXrx0UPDy5/cnTZs+OfvTi14vn5&#10;tfvXf9Lgc7YnGxqjrdlQQyaKZE7LJkLpWCgdimYCqVwgmw9l8uEo8vFsBAlT81cuHtWTvlCxHIla&#10;U4imQQE0pguFWC4dScM/xSAyAFwal0fniTliPoMvZAlFbBFAWnSQl3AlAqYAFI1UAyVQrpao5QI5&#10;KFqZFkpgVSFUgAJXCXRo7zQ5I75QY66+IVuXjiZR6h/OPxVOZWPZkDuUiWaToVTQFUoEkdSvMX8c&#10;9ZRHY9QEiuHjUXYeJeVDngCKsDcIe476w6CDRAl3v9PrsjiCbiTcPKyiJT6HB+Xl0VWQqIs96LBt&#10;oEjc24uR6KEE2dDuSQYQ/h3l4hEHeT+CWCAS94XhWHHEox95WxDzx0BBHwMAnB6cLZyVHz1E8Sgu&#10;q9NhslkNFmuRcwBphoml1gISTVEADxLiy28pht8xu+BkEBLfbIcS0H12H2wOOpwqSLvWipD1RmfQ&#10;Hkj6E4VEQ09LP8rL55MtLYXellxPR/1Ac7YblN6mMdlIU32yvZBoac51dDR0t+ZaWrJN7YW2YhaE&#10;ptZsRz7SlIs25+ItmWhTY7YrGsxHgplENNfXPdRU39bW3BXwR0OBqBf+r2Ai5E/Eg+lkOJ8MFtKB&#10;urS/IeHN5cINiUAWkI3WFxJNuVhDNlRIhbLNmZZ0OJcKpFvy7R11nY2ZlvZCRyFWlw5m4t5E1B1L&#10;+JKgA7LhHPxAAFBbn2hoyra21XUC2uu7Oht7AB1NPV1NvSDhX4BCtBbK4X/vaRkEjOkYHekaBxIw&#10;rnfipKHJ00dnzRw3Z9LwzHEDU8cPTJ80MrevfXxvx6S2xrFLPll7/9b718//j5uXX9+8+u7KxTcX&#10;zv567dLvVy68v3TuPZL09do/L1747cL59+fPvTt39vXZM7+eO/snzp59cb7IwiMU/Ilnp44/BaD8&#10;+4nDSBJX1DseAKvHDz04dvD+h1DyZ/+T3BUF6lmPcvEfYsrDIS5eeHfx0rvLF95eOf/65uW3Ny6B&#10;Hfvs8tkXF84gtD4cCGzam1d+g53v//HG7m1ntq07uPWbPeuWr9/8xdoNi5aumj5lal1iStq3qC35&#10;aUtkatI+4FV1uxWNdmnOIs45ZU0+TU/KWe83Zl3m7nymI18HHQL88GEGVltDJJORT2/BLKdSqWjo&#10;ZNR6R814KEeNduhaUQ/L0mIUBFCKBA9C0/PFEk8oRGEwcbUEmOnB4AJ1MOOoLUM+l6dgMBGtdO3s&#10;CT98Mvn7mYM7Zvb9MKNv8+SOzZO71k/q+npc+6bZY6NSFg+DkVRXSWoJUiJZSKQwq2qIJSX4khIk&#10;4El5CakUQygtJZWXE8vKSKWltNJSsNN0NIqGjDfTyVoiTlWL1RBwwopySWWZvKxEVY5ptjB+XjF0&#10;ZM0EkAdXje5d2vfTnLZlecsCn2KqiTliwC1s0O9ZMrRj2dgNSwbXfTZm/bKJ3y6asHi0dYxfF8Fi&#10;JshrNyQVW9LC79KsrwL4WSrMOD5mirByPKdskgCzzMlYF1PPktd24DEDHMzKOtWSFO/QrOSD1f3f&#10;1kuXhZnfNRnX5PQFAqaZhmlnYT71U9ckOWuT3HVJ0TdJ1YgCH67CdMgqrq4curgsf2iG7asc4RNf&#10;6coM/9Xa4QefZdanKrdlcdtT2J0J/J4UbVeatz5G39Is2zVo2DvFvnuSZVmauihMXRWXTJHXdFAw&#10;TXjMTF35Mh9+TYS9q061LSn+LkTbGK35Lk1Y4q7t42G8GIwZgwnRa7NK8sJe745F7fM6TIMhTsFU&#10;s2RcbNXcptXz22f2hVyiahUWYyCU6Qk4M5WuItIltUQxtkpaWyknVMtIWAG2klmKoSER5EvgzpIw&#10;GOSrhfJyVk0NF4+ErIEnCXWQR6PJ06sqAYQy5D7Sa6pRH3lSZTmxogxfVlJbikRNwNVUGE2apcs/&#10;XbgUYeSnzJ7CFnJLq5Gk7QKpcO7H86fMQFK2Tpo2FVXGTh4/eebUSTOmjE4aNzxxeNzUcWMnjQ6M&#10;9PcP9gwO9/YOdA6PHRgY0wPo6m5dtPjj7ds3frd+5Ya1X67/9osN61Ys/+yjL5fPX/HZR18sm/fZ&#10;olmffDxly6aVFy8defT46q1b5x4+vPrw/qVH9y79cv/ys4dXXz66/ubp7d9fPfj7m8coF4/igyM8&#10;KG+LMW0Ab54jKVWRgOzPbr98egvw+P5l2NWjB5fv371w8/qpSxcOnzrx0+GDO3bvXP/9dyu3bFw5&#10;0tcGVguNiC0D06UUM37C8D/++dubty+ePX344vnjp4/vPX/26MXzJ8+ePwY8efrwweM7N+9cvXzt&#10;PJrZ9ezlkyfPHwWcu3ji/KWT5y4eO3P+yJVrp2/fvfTo0Y0Hj67fu3flzr3L9+9fffDgGkjAw4fX&#10;nzy59fz5vVevHiIhbt49+eNvz97/9uSP3x7/429P//n3Z3/7/cnffnv4jz8e/+3dXcAfb+8geH37&#10;A35/U8Svd949v/322a3nD67euHB06fzpTpOKQcRK+GyjRhn2+xKRcDKe8Ps8wZAXZdWdLovZogPp&#10;8zpMRo3dZoRBUa9Tmk1ah91kNKhBdyGRaqzoKI6+hIdtYSAHBRnXi7w8yKJrvB6VaPgat8eOBq6B&#10;VZ1eJRKDBSNUKMGGk8gVYpSRR4PhWB1GgMtrc7gteoNKBzN8jazo90imUPEkai2ZhicXDSOpSqw2&#10;KOVKCU/AVqplYqlAIOJK5SIOjwklFBqRzWWwOHQiuRaHryaQcFQ6CUChkWkMKolCxOFr0IBgaAAc&#10;kFhcdRW2EiRUgayuqQKJYbCYXD6PQCKSqRQ6kwESMbz5PCSSQzVC5JNJtSwmhULGVyCJfxHAUlF0&#10;ey8vL0c84RGfFCR8Y2kpBiTUgoYy73/yO1gs9NrQGCXrYQEd3RYp+c8bVzQYBXoMxHG+rKJIxSBR&#10;a1CAwV0J+6vGEwlUJNd3eRWZSKKSKXweRyDgadRKkHK5lM1mU6h0iVSu1pvkap1UphLJlGq9Qa5V&#10;8yQihUllDzqdUWeyKRkqBP1ZT64znWiOelLOWEs03ZZq6GqKppNWt1uq0ip1JqsrYHNFRTITV6Bn&#10;8rUckYkvs8l1AQBLbGEIYRUh0AXyP9O9onHkhQoXlaOjcfUsoVEgt8u0XrnOJ1a5YNs/o9YYAlDI&#10;FpnQqPHQTKiA/dgobC2dZ0CC1EvtUo0PCqG9SGVlCTRipVVj8Ci1TqHYYDD5g/6M152wG71sKl/G&#10;U0rZEjlXZlRo5UKhlMsSUMliIt5Ao46JR49+8eWpL7/aNWP214NjFre2bZv70a5ly/wqZdGBHelG&#10;PSLx5jlzvhkzsrGnb3NH5/ctrZsb6r9rrN/QULe+sWFDU+OGxpa1dc1rsk1f5Fs+aezrDeVaQ7nm&#10;ZH1nS9eYsROmz5+3+ruNi75YrtRr4eaScNUcAoGLw1kEQrtQbJfI3AqNTabU8fgqDkdKp0FfjH6A&#10;BhMtEsyhMBhcKZIpGDojGPNLMUhsIphSlcAssZYmV1qlMBHWergCI5WhxlPkBKqCxtSweUYyTanR&#10;h6yOtN2VLfqY+3TFQPCodzzoIFHHeZSmR1O5mm1xlHxHGXlQdMYQGjcGLQcJ5QB0FWXS1cUoNChA&#10;hyqUkUdLQEGj38CuUEYejREvltlhz9AYCvWmMMrRgwIlfJFZKLGqtAG50odCKvfApRJLXX9C5hRJ&#10;HWKJQyJ1yuRuucIDUipzcbhGJguupVkosgmEVqnMoVR5QErggZE5ECJeoOcLDSCLMWoMbJ6eKzYD&#10;mHw9m6fli/UiiVEk1PM5RpXCJ1d4+VJzNZPGNnLGfNoeGtDN2NC5ZM9UV4OZJKEoTEaeUKE3WKPR&#10;OPzK8AQsmYJnMGgMBovF4jCZbPjDZP4ZNR7wJ+fOQiLboKQ8SDaHDgCLD11FGXkAKNAYqqA96ilf&#10;7GqoIBkUYizkr8+lHXYzh8OBbgHN7ApA3eRBInQ8DmGKa/7jc40q0LGgRDCpGO4csSaLSVxRd3gS&#10;dGTF/dTU4iph6yIjDw1ghyChvyorKRXw+H6vz6w3aJUqlJGXCnliEU8q4ZuM2kjA31jIjx0cXDJ/&#10;7qI5s5Z/8tGij2ZPHDPQ3dwY9fvdVrvDYnaYTE6LMRHw9bW1jB3qH+rtKqQTfpfdbtJLBVy1VAo/&#10;Up0CfqtIhGjkB8vnA0BRiqGf52rkEr1SKWCxEBaExRLxuDKRUCmF6a9MKVfIJFIhHyFHYOFy2UwG&#10;RSjgSEVcmZCrkwv1CoFRwbdrxYWYa9XSuds2fLVsweyepkY5Tyhhicg1ZCaZzqLRKSQkKyyFQoFr&#10;Bf81SqCjC9J1FylyXFU1thi15s+KYvAZuKTE4gKXl8lkQicPOmwONwJqYRV0WNDbARLuCHp3oBC9&#10;HdAGrYUDwQL7h6OgFHxVMZEsSDR8EJKar+gjX43k3y8BvaqsXMoXN2XqctGEG/pmoyXqCaaDqetn&#10;7rx8+PfHN3+7c/m3W5f/uH/jf1y/+Putq3/7+YcrOpmXguXhSql8ukzGVvKpAglDouQqtWKdXmIy&#10;yB1RTz7srDt9+PbDG79fPvXi2rnf71//38/u/l+Pb/7718f/j8e3f581cUHYnWjLt8KEHGwDq94M&#10;8+Rj+49v/Pr7hnRz2BexQbcSTQJAD/tCJo0BRmkejM40VlVpJY1I37R2+57tBzdv+OnnXad/3HZ8&#10;z9ZjB3ef3vP9QbXYRMezqjFYchWJUE6kVFN3rN9zZM+pn7efOLDz3MFdF37aemb35pNGub+2jIYt&#10;IVRisLRaZm05mVhFIWFJ5dCB11TWVpXhKsvKMaXLF351/MCFY4evHD1yDWXkTx+/tvrL77h0IZ+F&#10;PEgmtTQdcrfVxboa4mM6C1PHtE8f6Zw23AFKEa2AGaMdcyf2zp8ysGDa0JwJffOnDE0f7m6I+RZO&#10;H7/u88VffjL38/kzPpk2dsXHM2eM68/Hgg2paMTl8JpNHpMREHE46mKRhdMmr1u26NtFC778eM7E&#10;ga7mqLfJoBg1yDelfKebY/e60y/G5O70hG+MpC5Mrt83uWF23jw2bxlsdKcDmohbE3ca0mZzXGMM&#10;ayxRlTEhkzdwucNU+laPb7NGt16lXqFQ91bg+nCsySzxYqnwSMx/JuC+GvZdDLqPxbzfZ3yzA/q+&#10;kG6gPtSc8Hr0SEAVtZChlXFMaqFZJVVzOXI6Q16FRaLQ0Kif83hfYPFrq8kbsPS1tYwvyKx5HG6i&#10;GEeehinBlpdgK0pheGIUGfmxteyv6cp1lawNZdSt1bTvKknbCayNtfSNDMEqvnieQJjHVobw2DiL&#10;mhJys0JBn1G7qq3++uLZ9+dNPJzz/2xS/qyS7NWod5lMn0okiYoycw1Oy2TIGVQpG3pEEpfDgN+2&#10;VCIScjkamcykVBnlMr1UopWKDQqZ1aDRqSV+naxezP4q5jraGDmfd1+rc13K2i7UuU53RL9rCY26&#10;ZM0BdT5iSofM6bAt7DUGvUa3Vem1qwEui8Lj0NgscpdDDfA6tSgjH9DLXTJ+kEPr47J2hkN7dcaT&#10;GvUpk+awXn7Mov/Z7VzudCTpNI9cBha2XIZ83ANDjo0rcAmUHp4syRF3SOSjGvlcu+7brH9XW/JI&#10;b/3x3oaf27I/thV+7Gzc2pD9IZfd21jY3RjbUec50B473p36Kee8NVi40hy62RJFMgoMNjyd1Hdm&#10;pH1FNlSQctwitk0uMIrYLh6rUy5e6fftcNl3qhXHbPrDFsVhj25vwHwgH/7cpR+j4EZpNTEZO6wQ&#10;hiSisFzmkoudKmnIqvcaVFYx362QRE26kFHlUEpsSqFTI3GrxH5ooBQl1YIAofSrgG1/Jng64z0a&#10;1O93Ko7HHAeykWVuc5JFiGuEdgnXLOE61GK9FEZNgUknNiKZ9NkqAc3MxscI5fNVoi1G1T6z4oBR&#10;ut8i32PTbPFaFrm1eR7BL6R5VAKvShKUCvNixlSzZFPU8nPUdjBk3ec17vdb9oTtG2OefjEvLhAi&#10;OV1FMr1YbGJTvcTKLkrtt0b9VrnmR7Fqv0i9jcI5LtX8zJPtkhu+twey5TVBAsVBpDmYPBOHb2Xz&#10;knxxC5O1KRY93ZA6k3KcDevOR/TH4T+K+zakoq1SUUKjdht0YpGATqNw2RwqlV5RUUUi0oQCqUyu&#10;AfD4ErEIyaeqkKllEmUxVgwSHV4iksqlMhizYCYiZjIYOCyfSODVVLMrS7llGHlthZGGTeuFdTZp&#10;o1PS5lc02fltTtFgQDHkkQ25xcNO0ahNOGzmjbUJJ9ll4y3iUaNoUMPtUNDbdNw6NaOgZNRruVkl&#10;Oyqm+/kUJ5dkZOIVFKyEiBWScGIagUnA1pZhaLU1MoFIIVbKRQo+V8RhwUAIsyyt3mDh8gTIHKGi&#10;HAZ0mE0gKIGZCDKfQL/fBaBxjWuwVRQyESSZRKAQkKSvdDKJQSGz6QwaiQglLBoVzQQr4vGFyEsI&#10;kVqOhuVByGiAUqQ0qU1+hx/hiL1B6PkL6Xx9tq4h19iYb2rMN9dlGvKJQn26oT7VVEg0NCQb/2Tk&#10;Y3lAXbzQmm3ozOVaY5F6ryNrM8S0sphalDXL2rz6gYR1QoNnbl942eTc6rmtu9bM+HzOcNLprAsX&#10;8uGWTLg5Fc0gTmexEBK1BgkTn8qHMoVwpi4cRhl51E3+r87ygLpYqhBNNqfrCtF02OHLBONwDvlY&#10;WiVQCFlCOoHOJDElXAmAR+cJmAKQIrYIpeZRmh6l5lHXeGiAsvPQABS5QA6bo4UcKgfKAdBSJ9fB&#10;eK2RqdLRZG97d1OuKRNFXPIbs425eC7mjyWLmWBz8Xw2lot4o2jo+WKI+T8RD8RRyhtxPAcUeXYU&#10;QbcfpeZBAcDQjMJbjCOP6ij5DhLao1UoNQ8lHrsbIc2LAN1tc/n/Q9mnAolUMBb3RFBqPhb4/8Jf&#10;WXgA6PCPfGDng54A7AfdLezTaXE4zHaAUWMyac0IHa+3Wg02JGitGfm23lXMTOspBsdHnfqhBBQ4&#10;DZAAu9EKDeDMoQHyf9ncHqM95onUFx+woe4xAx0jva1DhVRrR9NAS767o6G/u3kIlM66vvZ8V0u+&#10;sz7V0php6Wjs7Gvp6W/t7WvpBT0dyOViTXVg1yRas7HmdBxBKtYIyGVaujvGTJsyb/bMhUOD41tb&#10;egr5llS8gCCCBCzNBPMAJHtBuC4RSCeDGUAmkoej9LT0D3SMGegcbG/oaKtvb8w2NeSa4OYmI2n4&#10;RYThkkJjfyrhS6YC6Uwom4vkERY+3dyWb2/OtQFQLv5P5r2hq6WuA9Ba3wkApSnf1pRthQO1Fjq6&#10;mnp7Wgbhfx/uHDvaPR7kcNfIuL6x00anzpk0e/bEOVPHzpg4Zspo38ShrrGjA1NaCr1Ndf3JaHN3&#10;24RjB6/+8fb/de/mu1vX3t++8Y/LF97evv7PS+fe3rz6z8vnf7t65e/nzr49e+bNmdOvAGfPFHH2&#10;xZkzSJiav9LxHxj5k0ce/RUfGHmUqYcGqLP8+VPPUSBB54ukPOod/yHL64Xzby5denP5wusrF3+9&#10;ceXt9Yuvioz8swtnnp09+eTKhVc3Lr8/f+bF0UP3f/zh8rbNJzetPbj5270bV27dsmrz9pXf7lm1&#10;qs1j83FI81sTM3LesWHTcMgwEDI2O5UxPT+k5aQtknqPLmyUxh3GhNct5/H1Si2Pyc+k8hKRHKZN&#10;MCigdntFFfSliBcOYqX/5+NjkFAFJf/Fwhd5eZTMKa+oMlgdZrePK5Ky2HyYEzBodCqyrzISoARj&#10;E7E3LZz58+cffT9nzJ6PBnfM6N4xvXfz5I6NE9q/Hd++dlL3xpkjQSFNWIqRYqtFNbVCHJ6LI9Ar&#10;sfiSMhwGgy/FkMtKCWUII08sKwOJ0PQlpfSyMi2DriTiVUScoqZSVYtVk2oFleXcUiTYoLoK0+cT&#10;7VjQcXnL3IOfjznw2eDhJYPf9kTneOQrEvZ0NWaclbykw7pxfsfuNZO3rRxd//nQ2uXDXy4YXPXR&#10;mANffzIpYvZVYLrYmG0dzg0F+UJ79Ufa8lEWZgq3bCqvfIa0dLGVsi5pmm9ig9G4IqPePuqb7Kr5&#10;ftBx/bPO3YOu5TH22ib1428mHJzd1KuqzNAwOQqmT4T5Mq3Y0hH4ttGXwmOieMz342KnlzScWxj6&#10;cUSy1I/5NkX+rk50f3HTLysa93SKNmcoe+o426KUbVHavnrZtqzwyxDjUy95db1srpc4xVA5RoRp&#10;qMY0YzEdeMwiO31dmrWjgfdzk2xrlLk5QN+d4W+IYL+J4j51E3NEjK8a4yPhxRiMl1fdHeCtmZaZ&#10;22r6bDi4e/nw9iVD0zs8bmG5ohYjqcLo8aVWCk5RVSGrwmpoTBWNLoHLS8bJyTV8bCmrDMOpKGVX&#10;lNPLkID+lNLSootnJasYrIaOxVIqK3kEPKW87ENaV3pVJTwJCBdfzO/6IWQN6imPr0Acf6OxwKLF&#10;H8+ZN2PRsk8XLF0QyyTITCqTx4pnEnPmz+vu7xsZP250wvixEydMmjZ1zPiRkYljQQ6MDg1PHJ44&#10;Y+K4yWN7h3qGRvpQRh6UvsEuQHdP27Lliw4f2PPznm07t3+3eePqtd8s+3zZvG9XL1mzctHKFQs+&#10;njtx7TefXb187O69Cw8eXn748OqdW+fu3jx779a5h7fPP7578em9yygp/+75XdQvHuHl3zxCXOPf&#10;PHr/6v6vz+8gXPxLJKfr2yJH//rFXZSRR6LPv7r/27vHgNev7gFQ/f6DSxcuHj60b9vGtSu+XPqx&#10;gEmEaR2NiCXgKjd9t/b3317//R/v/8e//kAZ+ZfPHj15fP/ps0cvXz399fWzFy+fPHh859rNSxcu&#10;nzlx+tDR0wePnzoIyqmzR06eOXz0xN6DR/bs3b/jyLGfzl04euXa6Zu3L9y5dxlw687Few+uAu4/&#10;vAZ49OTm0xf33r5/+sffX/z9Hy9+/+Pp7+8f/fHb4z/x/sHffnv4x5t7f7y98x/+/dZ/4c3tty+v&#10;v3567c2z688fXH5w4/SvT25eO3f4my8XgZHMpNSqpEKfyx72+1xOu8ftDIa8NhjSbAa7w6Q3qFRq&#10;qcmogWHSDKOjCXlTbYPR0WoA3W4zBosO9QDUHR4dzoMhTyjshUIYMmEVFNQ7HiXlHcVw8x885S0w&#10;ZdIqxBK+SMxDo8bLFWI0go0JjmU3maw6i93g9FgdbovRpNHqFCIxF0+oJhCxtfgqArmGSMEJpDxP&#10;2O0KOu0+m9Fm0BnUXr/L5bFbYf82o0QmFIi4YqlABseRCYuuqkhkZhqDjCciXxpRaGQUTDYDQGNA&#10;F0shU0l/vvIk4VEFh4dOFouhMxlsLgchvAgkDpcPdi2dwWLCOodHpSGfL1VXVTDoSMQJMgU64ooy&#10;MGz/E6gRFOiOYfmTYS8vgU68uvgetbIScVGBBWqhp0Y3+cDLV1RUoNvCakVVJVjPKBFfXllRWV1V&#10;Vg7blmLKyqtr8bUkMpFKY3IFXKFEIJErVTq1xsjji6UwWxBLZTKZxWLp7GxvbG4Ih4MGuMUmI41B&#10;p9GZQhFceg20l8g1YNKAOc3gcXQWk85hUJrVloBF69S6Es763ny+N1fXn++e1Nk62lzfW5dtLdR3&#10;tILVJFPrjDaXTG2Uq206k0+stHNEJhpbR2SoWEKzWOMVqT0yfYAjtqLgSmwCuVOi9sp1AaUhpLXE&#10;QBEqHFyJhSe1okAD1AjkdrUpJNf5EIK+6CbPFpkYfCNTYKJx9WzRn1FxQEK5QueRa51Ijk1LQGvw&#10;y5QOqdxisYVjkTqvOyEXag0qi1amAwtYK1HqZUqZEAnjTq2ulJAIRjqtw+lYPTzyw/Tpu2fM3Dlj&#10;xhfd3XMbGz7p77UKuAxsGaUCw62sMFEoX44Z/qq3d1Vr24pc9utcdn1dfk0m8U02uSab/iaXW1dX&#10;t6GhaX1d01d1rSt6x47PtDR642lPOBlJtLV3zlzw8ZrNmxZ9sVxt1Gs0SNQmmFI6ZQoFiaqmMuQU&#10;hpTK4NTgCBjEdx7tmkGpLgJXgqFUV4LEwnBbVl5bVs5jcvl85ItpqUwtFqsNcOWlJjZXwxeZqQwl&#10;iSoDyeRo2Tw9naU2WqJOT97hzqHe8WiCVpSIB2m2JU3WhFoXBIBidaRBwiYfGPYPfuugyP+TwRWA&#10;MvLoKijQBqXmYRVl5FGeHS0HQAlK0KN0PGwiVTjFMjsaJh4aoLXoPqENFArElmItSsF7JDIvSJHE&#10;iQIKFSq/ROYWih0CkR2VHJ6ZyTZIoD20ETv4AiuXh/DyABZbLxCapTJ4NhA3eZHEKBQbODw1i6Ok&#10;sWRsvpotNDL5eq5AL5abZQqrRGbVqPxyqZvPt8P5CDUGgojWO6s9PugYWd64+tCCVH+Ip+crTXq+&#10;WKbVmQKBkEDAQ+l46BuQHoVCo5LB2qKRyUQWm0alwc8UURhMCoFYAzqzmMSVRidBCQD1oEf85VnQ&#10;r5ARB/n/JIOFWoTBpxIpZLyAzwZJqKnyux3xcCAS9vP5fJhoQ59Uha2GvgJ1kP/wdSR0NdDhgMmH&#10;Go6oQiAghDs0g00AJAqZXAwljzDvJCKOSADUEPDVtThYhXLEX774VWZVFRa6K7lUEfAFVQqlQiaX&#10;ScUKuVQo4PC4TKVCrDeo3S5HNBjobW//ZPaM+dOmLJo7Y+m8uVPHDo/p7syn4tl4vD6Tycfi+Xi0&#10;OZMa7GwbGegZ09eVS0ZdVqNeJRdymCqJBHWKV0ulOoVCI5PBKtKd8fkCFovPoislQptRJ2AzACIu&#10;i89GSHk4CeTLfYkIiacrFoqL2TLYbCabRRMKkFR1UgFHIxHqFSKjAokm77eqZ08c3LFh1ZrPF00e&#10;M2hVazRihYDFoxFIyEf6FCqFRIblwxVD7WyQ0HVXFwPIYIvJ8UBHzXFYUEsdGiNXuKaGRCJBBw7l&#10;xGLW3A+vQNCW0ADV0VXka6iqKmSYKL6vhVq4cchgUST9cdiaymLYelDQj58qyspBgo6GHUBOA5pB&#10;gwosnUiV8oV16SxcZ51UATP5s0ev3Lv68pfbf7996f2ty3/8cu//uHP9Hw9u/2vhR+vCzvqII6cR&#10;WOQcrUZolLIUCq4aoBboLEq7zxwZ3zt9/pTlQx3Tb5x7cefi+/NHX14+/dulU2/vXvvn41v/enbv&#10;XxtX7xrumTimc7ghWdeYLjRl6qw6ay6et2jsbApHLVM5LNaQzx8PR5LheCIUgQcgFkBe55s0GqVY&#10;yiTTh/vGnTh07sCek/t2nt659Sjg8M/nDv98JuJJV2FqiBUkLKaaiqVgMTWddT2n9p/f98OJvdtP&#10;79lyYt+Os0d+vhJwZGvKqDXlpDJMFa6CSMWx8BUUQhURbiWYsJSaKlI1MtxOHzvjxIHzB/ed3/vz&#10;mQN7zx0+cPH44UtbN/0kE6iQ919UukLMN2tkbosqHXb0tGQmj+mEJ2TSUMesCQPTx/ZOGQalb8a4&#10;nmnDHXMm9M2d2I/K2eN727ORaWO6v14yf96k4c/mTvlk2thPZk4Y7mqM+5y5aCDksvvtFo/F6DEZ&#10;AlZzez69ZPbU1YvnfbPk41UL507p7xiTjbVpZAs85pOddWcKgTvNkccd4Wtt3jNdwf2D8W86g30e&#10;0aTmwGhbMp9wRAIWt0XjVCqDGmPU5EgabAG2yI2pHKilrjO51unM662OWSJpfUVNH0PcUU38XC0/&#10;lvTDpbwc850Nu46mvFvygekedW9Q35ZwJFx6kxQGD6ZBzFULoCukyrgMMYMmpzOUWJwVg+nB1y5h&#10;MpdVYL+tomzAMr/FMZfiKAv5gjgGI8Ng6CWlpKpqPLYaV4ZhYTBuTMXYWvZqmmJNOX1TFXMbnvUd&#10;lrqZyNpA568RKWbzBC1EYrAWF2YxoiJBRCqOioUtRt2C+szW4c6Tk/t3Jn07dPI9MslelWqHVr3e&#10;aW4h4XSVZWoGRcmhSbh0Oo1IoRMIVDyNTZVKxVqNyqBR6pQyjUIK47pCKlDJRVqFKKiVtcj4q2Lu&#10;Q3XB83n39Xr3xZzlQpP3VE98Y2toyC1t9CmzIUMqaMpGHbGAJeo3+xwaAMrIO61Kq1nmdmo8Lq0H&#10;Cq0q1EfeLReE2LQhAfuHgO9nre64XnPSqj1gkB+yGHY7HXM1GmdVlV0k1CqkEgFXLxU7+QI3ne7B&#10;k+pY3EkSxRqf+1hL9nJ3/lJ7/FTBdbUpeKUxcLEpeKYueKIudDTjPxRyHou6DviNBwLa83nfve7s&#10;rabEw/bc3foo4FLcdTLuPNUU2xB3jzdIQyyChUNyqMVWo8ypEYe49AkG9Y50co/fvc9hPGTT7beq&#10;fnJod3n0m3ymbXWxuTZ1h4jeIGQ0yySNGk1EIXXJhW6jwqQWaoRsi1KsFbCUPIZBLrJqpFaVxK4Q&#10;u+TioEqS1Aq79IJvYq7DhfDZnP9oUH+zPnI2EziYjy31mNN8Wtaq9mmlFjnfKGJLWEQhjyoSMSR8&#10;poRNkdDxBjI2Wl06XyHcbtbs0Uh+Uot+1Ip/0Mq3Ok3LHPpGNskvpDsVAp9GEZKJsjzGZI14e8y5&#10;L2g54jUfcugPe0z7gvYtUe+whBfj8V0SuU4k0fJ5VgYpiC+fIeL9YLNuE0h/FMj3iZQ7WfxDItle&#10;oWyP2rjZ6ulisO3YGgOBqKExFAyGkkJ2E8mNFMp6r2ev3wH/yI8G7qmA9keHbG8q+E0yYquucElF&#10;ZrWSDcMGk0mnM8vLK+k0ttFgE/ClIqFcpzWrlDq5VCWTwJgn4rM5CokUiU4D4yAM/0wam4hnEWsE&#10;JLyESuLVVGoZZJ9UkNLLCiZ5VstrsAjqTdw6I6fVKixo6fU6RqeZ2+8QjfUqxnkUvQYOYIxNNOpS&#10;9JuFvUbhsFM5IWTsNgs6DNxWLadBxcgr6CkZLSwie/hEIw2roWEVFKyUUqNCLjWRhi1jEWppuFoW&#10;hQEDmYgrFPJFyDtrNhfmLCq1FuYsMOjDPAJmFjDEoJ/twogDRgKMPjDvgPkLMv6UIB/7ghFBhEEO&#10;yUNYC2MhnUYpxuWDEbGWBnMkXDWVWMum01g0KlwHMV+ABO6RK3QKjRp+i3yZWqK2aC0OoyPoCcRD&#10;sVQ0nY5lMvFsIV1Xn26oS9WjQEj5dENjCkFDsr4+UdeUbs5HkUSshXC2IZxrS9R3p5o6Y/VdsUJH&#10;JNMSiNV7PVmHOes05D26+qDRpeXkgo76WKq3aaA+2ZkI1iVj+Xw6k4wE0+FgNpTIh9L1oUx9OJUP&#10;h/OREBq4Jh9JfADKyye8YWic8kcL0XR3Q1s+kjJI1RK2gE9jS3gimUACl5TH4PBhroW8vuVBIegc&#10;GgsKpXyxQiQTcQRw5WEVBdQK2XyQoKPbQgO0DZvKhA2peDKDREP3JuYKYQ9uq7O1vrm7pTsZStal&#10;6nJxJBMs6hqfiSLZX2FUTYZS8UDir5Q3IOwJ/6n7QijQ2DUIPGGf3Qft/Q4/KLDqtrgDTiSUzV8Z&#10;eVRHKG9XwOf0A7wOn8fudTm8bqfPA8UOr9cdCLiDIW8YzgHOMOlPpINJ5Ez80WggBogF46gCgDue&#10;jKTioWQsmIj4Y0FP2O8Kwj4Dbj/iI+/0fmDkXVY3lNuM9uK3+H/CYXY6LS6oAgmrbpunGPkWZvoB&#10;0KE9yA/l0AZthvwvVpfTYI15ImCNwBXrau7u6xjubO7v6xgd6Z/clO9oqevqbx+uT7XkYg0t+c5s&#10;qNCSaW/LdSKsd13nYOfwcM/4we6x4/qnFZJtMX8dIBtrBT0eKDTluutTPQ25/kSgKRFpyqU6OlrG&#10;9HSMhYlxIdPeUOiozzQXEAK9EXmYY4XmTFNDprGtsaOzpbu1ob2juau3ox/0ukxDIV0PvwX4UcSj&#10;KbhckVAcfh1wAeHawmnDfS8k62DblkJrR0N3V1Nvd3NfR1NPe2M34gvf1NPW0IWy8Ije/F9oaUTK&#10;ixx9d1fLAOojP9AxMtg5ChjqGhnpHp40NGHK8KQJA+NH+8cCoBDh7tuGxg1N6Wkb7u8c29k0BP/v&#10;4k9W37v5+tG9f9y+9se5k8+uX/rt2sX31y//cevaP86efPlXFNnz54Czp56dOf4L4HQxKA2K/8bI&#10;nzj8EKXjUUYe5AdS/uyJpx9I+Q+M/AdSHsWl879evYTQ8SCvX3l79eKvF88+BVw488vZk49uX393&#10;+fzLowfvHDlwe9eO89s2n/xu3eFN6/ZvWfvz+i+/W7981aHNW5o8jpRG8uVo17zm5JSMZ1zc2eXV&#10;5c3SnEVa79amLbKQhp+0a1m4CjoOKxeKuQwOHkeyWpxsNheseHRSgEgiAXFjolBQ/xvUvIdyxH2+&#10;+E0tdK0fSB50QdxmSisMdi9HKIVuGUx3mFSQqyrxGAy1FBNQCr9fPGfLx1O2zx+3b9GEDeMaVvel&#10;1o7UbZzQuna0+evRlrVTer4c32Wh1QjLMbLaGiGuFjp0NraWUVVDKq+sLRIIxPI/GXl8WWltaRkU&#10;EhFSvkROJknwNfLaagm2QlpTKaut5pWXsjFIJlJ5GWYkqtz32cCFb6YfWjx0eNHQVx2BOQHNp1Fz&#10;phqTwWMGjaQlPa6dX45uWD604Yv+jV8Nbl49umpx9xfzuy/8vOqzcU1pOdFRiRlQ4b+u16/JKmdr&#10;qqdJShYbKMvszJkKzDwTdmuzu4WCaaFj9k7Nnl7cPD/OWN2subms/+SM9BcZwYos6+Cc8PWv+2+s&#10;G/5+cijHx0QImCAWM94qbBGR7KWY+Sn1pRWdN74onJxu3lRP/spb9l2U8oWj+vaczMvVfXv6zJ/Y&#10;qp4u7bgxM3mo2/RthLkuKfquQTvLRJxmoKYrMdkyTFMVZpIAs7PJtLtBty5M3Vmgb88Qvw8Tfkrz&#10;dyb4e/LSrwOEFSHqLDslzy7TlWACfJZDQOOXYQYi8k97vbsXj9kyr3dsxuTkVvDLMaJKjByHMVKr&#10;jWSsjU4yUmp1pForh64gYsU1pUpStZpSK8FV8KpKeVXl7IpyagmGgYT1LyGXlTKx1WxCLQuPY9bW&#10;MHBItnZSaQmtsoJVg+Xia0HiS5EkvWgceep/3OQROr6sBMzsyjJMLO6fMHFkaKRv7PjhobGDjW1N&#10;oXhYKBe393Z+umzpxOlT5y74aOK0SYDpc2bMnDcXMGXWtPFTJ06aPnHqrCnjJo/2jekZM9qPcvEj&#10;4waHxvQCBga7V61ecezwvqOHfjq0f/euHRvXr/189cpFG9evWLN68Zcr5i1ZNH3vT5sfPbh8786F&#10;m9dPP3pwBeT92+cf3LmA+si/eHz91S833z67gzDyrx8itPuLu6+f3UZ84YuE+9vXD/7+27Pf3//y&#10;/vWjt9Dg9aM/fnv6z7+//Pe/Xv/9j+e/vXvy5tf7z5/evP/gEuDe/Ys3bp6+e+/Crdtnjx3a9d26&#10;L1YtX2jWSMg1yO8qEQ389v7X/+v//J+/vnr65s3Tf//793//8/2Lp/efPX0IKDrLPwb5+Mmd+w9u&#10;3Ll79dLl02cvHD915uCJU/tBnrtw9PLVU9dunL1169yNG2euXz8NuHXn/D347x5cvn33wu37F+88&#10;uHT34WWQoN9+ePnJ81svXt9/+/7x7388RT3l37998O7NfQRv7757fQfw/tebCF7e+IB3L66/fnrl&#10;118u//bq5ptn1+9eO/bgxumrZw9dPnNo55a1Jq2cRsTJJXyYwmjU8oDfbTCqrTaDw2kGWKx6nV6p&#10;Ucv0OqXRoAZYLXoYHe02Iwx4wYAbcXCDMT7kcRWDyCPv0v3OcMQHAB324PbYoBbG+A+MPErHO4t5&#10;X40mrVojl8lFYgmfw2WIxDyFUgIlWp0SdZCHNmab3mTVGS1arUGJBLGB+ZUQntNqErkWT8ASyDV0&#10;Ftns1PeP7WnvbwF0D3Q2ttW3djXDYJmpS4FMF5LZ+nQyF09kY+FEEIwPh9fm9NntHqvZYTKaDQaT&#10;XqNTqzRKpVqBxoRnsOg8ARfAhfPiczg86HpZUEilUzA0Bh2sWJB4AqkGh4c+mEpjQFu+QARmLuh4&#10;PI6A+DhiUf93tP9FqBKEkEdjy4CGJPpAY84UV4vvS4tB5GFBGXlY/UDEoyV/7qoEQyAR4QSqa7Cw&#10;h4qqyqrqmtKyCjyZwhdLJAqlUCoTy1UcgZjG4rL5Ir5AKhIrxBKlxerU6Y0SmbSzuwtNeltMa2uh&#10;0mlw/iIxNJPLFRqpQiuUKuRqjVStFsgkYo3c5LHIzcpkU7JpoLl5sKl7fFfXuPb2kZbBqX09E3qb&#10;etu7h8ewhUKJUmO0ebRGl1LrlCrsfKlVpvEoDSG+zMEQmgB0gZGvQCh4kdINhTyp/a9giywgRUon&#10;GrIGjRRfZN71KCMv03qFCodE7YbVIlOPcPqwFVNgovMMqKc8VLGFep5IJ1VadSafWudVqF16o8/l&#10;STqd0XAw43YEFcWAj3KhVMTk6KQyqYArZNIMUjGnutLMZCzo6pgQjS5saPh+0oRdc2auGzd2aW9P&#10;XzhoE3JwGAylDEPFYDw8zvoZ0xa1tw5aTEN67cJoZFUh91Uus7qQA6zM5lbm86vr6r8q1C3JNcyt&#10;b5/a2N3ojabcgfpsXVt754yPPvpm86ZPli7WGg1IThcCgYnDc2pw7MpqGqaUhCnDY0pIgNLSIh2P&#10;AUCnTKooYZNw0B0z8Tgln2dSyI1yhQHmPCq1WCjhsPi4GmJlBV4s1srlZqncwhMaqAwlmSan0BUM&#10;tobF1XH4BqMl6vIWHO6cqRgpHqA3RQE6YwT0Yh7XlLboMg8KrBbbRFDHdpSRR0l2kKB/gPwvjPwH&#10;CSVoY1Ux2gzaAAVKyoOEQmkxXg00QIFuBVXoTtA2qPs8NBNJ/yTchWIXSrujAP0DO4+W84U2ACgS&#10;qQsh5cVuAZQIrCgjz+ObuTzDB0ZeLLWIpSaeQMtkK+hsGZOrYPO0bKGRLzIjrwHkNhk8z1yTVOxU&#10;yHxSmYsr0eCY1IbBup5ZLX3z6tYfWTY4u0tikgpVcvjpGYxmu9NBp1PJVBKLw4ZugUyiM5kwrWcx&#10;oA8pBohHmXeUdqfSiGwkBywSjgZKoAokAFaREiYF/ZwHepe/tqGQ8WwWDcCgk1k0skomdlpNqWTU&#10;ZDJBHZvLIVMp0FFQYPcMpHUVthp5X1hcUFoZupra/wRLgc4EdXtHfepRh/qaol98dS2OQCETqRSU&#10;mocGYHdCtwO11dDzlJbrNHqv2ycRiWUSqVQi0mpUUolAwGdrtEh/bTYZAh53b0frkvlzEQf5uTM+&#10;nT1z1oRxw12d9alENhLNxCNRr7uQiHbUZwc7mkd6u8aN6S+k4xa9Wi7ii3lsjUwmEwhUEgnqI49G&#10;p4ESACgCNgPxo5eJtQqpkMMEMKkUMZ8n4LBFPK5QwBOLBDKpGCASibhcmFKzhQK2kMsScJhSAUcr&#10;FZlVUqtG6rdqJgy079iwat0XS2dPHO+F85arxCwunUhmUKg0CpVMJIFhDQvCrxcZebiS0NFXVSFB&#10;5PG42poiCY4y8lCLEusgUVIeNgRjHfWagVW06r+x8OgChbCgm4CCHgUagALHQsl3OEpleUVtDY6I&#10;J4CC+stDOciyEsRvAgDlFWWVlSVVNWU1RCwOLqDbZM6EY7Mmz7506vq9qy8f3/wD8ZG/8Nv9G/+6&#10;euHNvVt/mzS6KGDLN6f68+G2hAf51Drmy0a9mbA75TaHYu60xxCJOHL1se6JfR9t//bQmwf/570r&#10;/7p//X9fOfP++gVkV09u//PH7080Z7vH9kzoa+kdD3O8nuGOxo4iBRAIukLIl3BSmYgHNodSI1PY&#10;DAaX1RQL+pKRYDTgTUejTrO9Md988vD5vTuPHdh99qedZ/buPnd8/5UfNu+bMjq7ClNDqiRiMdWV&#10;mIraUpyIId658acDu07t33kajrt3++mftp9a+dkmFkVUW0kRsGTlmBoGAWxmHKES+dwBX4GEVSFj&#10;qwgV1a25lpMHzx3ef+7QwYtHDl46tP/CkQMXf9x5VCHS1VTUVpVUkHE4BgEnZJGcBnkm7GrLx8Z0&#10;Nkwf2zd74uC00d5JQx0zx/fPmtA3c2z33In9s8b1fDJ9ZMG04XmTByf2tU4d6vx8/owlsycvmjlh&#10;+YIZw12NdYlgOuRNBT1Bp81h0HqtpojXngn7xva0LZ83/ctPZq1b/snG5QvnjfZPrk91KEUfWdUH&#10;62PHE85rBc/Vgv16u+9cT/jAUGJVq3dc1DCpKdIac6SDdpdD47LqAyZj3GLzaPR+mSrI4idx1Ik0&#10;0VdaxzKlcbZYkamsaqAymkjsTjx1bzZ+sTFxIuQ45DYe9ppP1kcO9Nd/lvcNhIwxs1QvZMg5NJ2Q&#10;bRByNFyGgkXnkggAMZmGMvJduNqlLNbnVbXfVFI3VNLXVNEWlOMX8oRxJO0qhl1RSanGEnE18FCy&#10;EB/5ipFa1iq64utKxtpK2uYa5nosZR2R9SWFOx1PbcDWOMowZizWTmfYWEyXkBtXKwajgRVjur4d&#10;atvYXtieDm03an9SKH6WKTcLhVvc1mEe3VRVpqISFGyqmEPhcMF2odbQavFMIpPHAusNeh6AUiFR&#10;FqNmqNVirVLgVwjapdxvEu4j9cHzBee1BufFOtvZRvfJ/uT2wez0tHUg52zJuPJhayZkSwZtybA9&#10;6jcH3Xokao1RarcqHDal26PzefRuu9prVfmMCq9G4pYLgizqOCFvp9/7o1pzwqA9bkNi7Byymnc6&#10;nVNlCjcW65JKjEqZXi6xK6Q+DjvDYjYzaZ977T/FIgd8jkMO7Um/5nrOdq/Jcz1rupW33230nIsZ&#10;TsXMV3LesyHzKZ/+lE93JmC4FLPfyYcf1iUe1ycfFuJXI+6rCc+JmONofXRLPjQ3YGnQiiJaqcsg&#10;1yj4FpXQyaPnuIw5Jt32eGSzUbfPbr4Q8+2zqH+yanbZdT/4revd5i+d+hkKURuVUmDQE3x2WMZz&#10;yDhmGdeqEKgFLAQibsBpDvscPrvea9LYFWKnlGemYxvE1C258O6Q7XDEer0heLc5cS4f2puLfGLX&#10;JbiUtFXl0UlNUq4SbhC5mssl8wRUAZsqRGKd1+gIlfHqsqV6xQ9m7S65YI+Cv0cp2K4Q77BbVtiM&#10;jQxCQMSwy3h+rTIslySZ1LFS3s64d7/PfMxlOmrVHXMaDwVtP8R846X8OIvrFcm1XJ6Jx7VTatOE&#10;yuVq5S6T+Qe+5IBEvUco3cxgHpBK98kV2ySK9XrzVI3OicUaKGQpjSxl0VR0sqsW10ohr7NatuqV&#10;O9TcQw75Zgl5s5a/xqTuopHcFLwNRjUuF8YcxCcHT5SIFVKJUsCXqBRahUzNZvIkfLFcLBGyudC7&#10;GpVypZAv5/FFDDqHROAQcUJKrZRBkjPIchoeiasj5UeUoqxe2mxTttikPR5Fr1c56NdMSFjHRU0j&#10;fvWwRznOp5wWMUwN6ycHtSNO6aBdMuSSD3vUowHdSNAwJqAddMrGeGR9NnG7kdtqFLSYRHVafkLB&#10;dvPJVi7ZxCaL8JXMSgyzppRZU06vqaRiq8nVOBqOwKGxxDwR2IpITlo6k0SmyhUqmA7AOA6TC3R+&#10;UQyogPj9oDMO9FtemKnAYAPAIxHskFyvVAqJRiWzmHQalUgl/snIUwg41GWeSaWxaHQZzDokUq1c&#10;DVCJVUqRUiPVaGVam9Hqsjr9rkDYF0mEk4V0XXO+pbWurSHTiNLxKCNfn6gDIEq8qSHR3JbtaM91&#10;Nifa6iNNdYGGrCdf56tvCDQ0huobQ7mGUKoQjOQC/nTA055P1idiqUAiE6nLxVvyyZZsIh/xh9Oh&#10;MEK+B/9k5AuRRCESyRUZ+Wwo9sFH/gNaMvX5SKoQTefCSa/JoRHK5RyRjCuSsMHqEApYPBaFAQOK&#10;iCOQ8ERwbbl0Np/JhVWoBQjZfJR2BwlVIKHqAzWPEvdsKhMkuh/QGSQaKNCSjCPCPuG6QSF0Y7l4&#10;rinXhIavgasESIZS2ViukKyLBxK5eD4dyaCu8TEk9WscjQ8T9oQBoWLIGtQpHnV7D7lD6McKIFHF&#10;Z/cFXUGUhUeJ+L8y8m6bx2P3+px+lJp3O30uh9dp94D0uPxBOAoSkSaRCCZTgWQ6mPrAyMeCcRQo&#10;Ix/yhgHQOOKHVShEAC2DHiRqzQe/e3g20MN5HVCIAHkN8B+S/QPVjjLvIJFTKjLysOowO9FN0Fqb&#10;EQllA/9IxB3IRTIthdbGbFNP20B/50hfx/BI/+ThvkmFVHNDtq23dag514GGf2lMtnU3DHTV9zZm&#10;2qCwpa6rKd/VnO/pbBrOxloTwYZUsDEdashGG+PeRDHQfGfa34Ag1FSX6IAGxcyxLb3tI2N6JyLH&#10;ahsc2zs61DHQ3dTe19LT1dzd097X3tSJfBeSqmvINdVnG9OxbC6Zh6vk8wQjoThCyocTsUgyGUFu&#10;NJx2e0MHCmTzlv4PdHxbQ9cHoMx7c0MnoKn+TwWAMvXtjb3drYPdzQNdTf3w/w52jg73jJ8wMHHC&#10;wPhxfaNjOofg3HpaewY6BwY6B3vb+mBXXS19ve1j2hp6BrpG2xr6cqnW+XM+v3vjLRiKd8F0vP43&#10;wL2b/zp24BGStfXECxRnTwGeIVz8yaenTyBcPADl4k/+JUzNh5IPdPwH/DdGHiXl/8rI/8VT/tWl&#10;879eu/wGcPXS22uX312+8Orc6afnTyOM/NWLL29ceX3q2P2De28c+Pn67h3nf9h6Ztvmkxu+3b/h&#10;mz1rv9q84Yu1P6/flDabExrFZ2O6ZhTi4+Lu0aiz22dssCsLNmXGKm/yGvVsgkcthgGRTSZymSy9&#10;3ujx+GA4ALOcRCJRqYhTOzIjgPlRMVMXaq6jhWQymVZcwJgH4x86VaSHRRghdCmtqiU5fREKg81i&#10;MPFVVTDTp5Vi2OWYhF6x6/MFO5fM3rFg0s55IxsnNG+e2PhFV/iL7vjGCa2bJnVumNz93czBxQON&#10;OkK5DFuqJOLFeIIAh2fX4FnYWmoVllBehivB4MtK8OUgS2vLEUYeV1KKkvLsqiohrga2kuKqBJWl&#10;cERWGYZbViIsw6ixmBn1tp8+7Tm2bPTAJ/2ft7k/zdmmOBUFWmW4FOMpwUwOy+Z32A5tmLV6Yc+a&#10;z/rWfTX07We9Xy/u+Xbp0Ik9K9YvnTyjOzMQ0tuqMJ0S7Gcx1URJ1TRZzbqkaWPWOENduiLG3TOU&#10;aCBjJprJZ5d0/zDOtyjJnO+jXl7Y9uirwa/SvPmB6h3jTCcXp44uSh5dWn9iRWenvrJOUpHmVYVp&#10;JQ2SyhOLOg7PDd76PL67i7c+gfs+yfg+xlqkwtyelX62cuDM7OwiH31zo/HOJ72Plo45N62wJqUc&#10;Ky6rq8IUKhG/+AEqZjynZH1Uur/NtDsv3BTC7Uzjt8aqvw8TtsWY6wOsXY369Tn5TBtpgp0dpGCU&#10;FZi8ReuUshxi0tz28KbZ3VML9qAIJ6vCqAgYLbVKhitXEWv0ZLy6thqgwJaIKzFacrmRiVMSK+SE&#10;SgURqyTViGurOBWljNISAL2sjFgMuoAy8szaGnpNNUg0Xg2nFgeSWlFOq6wgVZRBFQOHRePIk6sq&#10;PkStwZVhcNUl9fWpeR/NHDd+zMjo4Oi4MR1d7U3tzeFktKGtaea8udPmzJo9f87UWdNmzZs9bfZ0&#10;WIXCGR/NmjRjysRpEybPmDRx2viRCWPGjPYDBsb0jJs4PDI6AP3j4FDPqtUrDuz/ESXlf9q9ZdOG&#10;VRvXf7F1y+o1qxev/PLj3TvXXrl09NaN0w/vX7598+z9uxfv375w//b5h3cvIklZH1178fj6yyc3&#10;fn1y89ent2AV5LuX994gGVPvvHh269WLO69fIRHbX726//7t499+e/r7+1/evHn068t7L57dfnDv&#10;0s3rpy+cO3jsyK59+7f+vHfLDzvXrV23fMPGL9as+WzPro3bNn/97VdL4wEHBVcxY+LI/VvX/v3P&#10;31+//OX331/94x9v//77ry9/uf/u1S9vf3328sWTZ08f/vLL3adP7z17dv/Fi4cvXj4C5dnzBy9e&#10;3H/x6sGrVw+RnK5vf3n37il6GoB375CgNHBuDx5cuXr91I1bZ2/ePY9w8fcvgnL19tlrd86B8vDx&#10;1V9f3//9j6fvf3vy9vW9N7/eBbx+dectKK/g/7319uX1t8+vfcCbZ1ffvbj+8vHFV08uvXl2/cWj&#10;S0/vXbx9+djD2+cvnNy//psVdpNGLuGKRVynw2Iyao0mzQcuHs2katCrzCat0aDWIeyK1ukwe9y2&#10;SNgHY23A/6d3vMtthfE+GPLAkA8SLACP1253mNByVEdd7212UBCYzDqFUsLjs7g8plDEZXPoIJUq&#10;qd6gRrl4q80IbSx2g8mqU+vkErlAKhMiseZFPCqSag+HJ2CrasoYXJrBpmnpacy35Rq7G1q6m8HC&#10;a+5orG8p5BoyKCOfyieSuTjIeCbqj3idPrvL7wDTBNHdNrvTZrGZbQ6ry+NEs7miqVxB/5DcFWC2&#10;mvRGHRJHni8QgS2rVGlEYqlYIkMhFEkYTC6VxmAymShZA0tFRVXZn8FkKgGlZVWYkgqElEcloLSk&#10;rKK8vLKitJgD5IPzO8KzgyVNpaBZFiurq0CKJGKHy+kPggUUcXncbC4HtkW2qqjElMCGpVQmiy+W&#10;8URSkEyugMyAKYOQJ5SxuCKRVKUxmOHCSxRyjUHf1NaayqfNDgvoYFzDPyKVgf2sVCi1KjXi5ytV&#10;qmQaDUckILFpOrvJ4rdnWvItA2094/rGTB0ZmT4WJGBo8sjIlImxfE4kVzm8QY3RLlOZ1Xq3VGGn&#10;cTR0jp4pMLFFFqnOr7HGhFqvQOlCo9Z8CCIPCkdsZfCNAJRSR8PRcCUW1FkeSqQaj0Lvh1WW0IiS&#10;9UXHeScK2AqOwhKakWD0CodchYSwhxMAicYkQZlWnc6l1zrcjqBWoQczl0mmqkViCYclYXMkLKaQ&#10;RuETcAY2Y2Z784yGugGva9jvnZpKTM9lP+3t7o0EqRgMu6YC+lBOKabV41g+fmQoFm40ajvMxlGv&#10;a14m9Vljwxdtras7Or5qaf+8ufXz1o7lrR0L29rndw9O7eirCyChKtubWwYHBz9esHD1t2sXfPKp&#10;RCIpQ4PPVFRWFV3giZgyWkU1oRQ64komDsfC4/gUgpzDUPAZMi7NrpMbFXCD2TIeRyHgwZmTq7G4&#10;iiokTkVZVSmmoqy0RihUi8V6gUjP4evoLCWNqSBRJRSWgsHTCGQWrTlsd2Ut9hQAJeXRzK6gm21J&#10;ABpQHnWQhzbQQFN0clcVfdvl/2HeAcqidzwoH8h0tBBtBqugoxuihSigBAD7RB3koeoDI//XfcIe&#10;oBbKQYESidwhKPrIF4PbFCFxCiV2vgjJv4pEfucZUbC4hr8CSnh8M19gEQhtIrEdIBAipLxM7kTS&#10;tBYlk61iczXF5wR5VPgiNZuvgqsnENt4YjtbYOYJTWKpRavxiQRWmcQlFTuUagdPprAEbMMzB4bm&#10;dmw7tmHBqo8lerlYo5apdUIp8vNBUk3Q6CyeEH6UfzLyCHuOpHJFuXgOl4EGlEeZ9w/pXkFHmXeE&#10;dqcS0Kg1KCmPhq+BbaEZADpNIqGGTiNBh0jAY/1uRyYddzqdH0LWQKcB3QiRTAIJXQriKV/8Igc6&#10;qJqijzzYjijzDg1Qqh0kAF2FPSBhavC1eCgnEUFB3OSLIeYRwh4HvVxNSUmZQWf0un0qhVIpV8hl&#10;Eq1GJZOLBEIO+rrVoNcmo5HejtaZE8ct/mjmwplTF0yf/NGUSX0tzU3ZdF0yXkjEkn5fV0PdUHvz&#10;UGfTJJgqjRuqyyRsRi3KyCtEIiGbrZLINDKFErpcLl/E4Xxg5GVCHuKNSCNbDVq1TMykEKlEgpDL&#10;4TIZAg4bZeSlEhFAJBLAeINMlJE5MYPLpAnYDKWQZ5BJTEqJQyvvbcpv/vqLtSuWzJ40NuSwWVRK&#10;+InxmWwOg0mjUEkEIlw3WFByHDW7Kysr4UoWv+yvJuJqQSJ+68UqkEgV7s/ANah1DptDCUi4C7Cg&#10;DT4sUFIcN/78agoU5A0teohi+BpY4DQItXg4YkVZeU01lkwk4XG1KC8PJegJgA4NACWY0jJMeXUZ&#10;0kvAvAGupEmjaW9ov3Di6tUzD88duXv51LMrp1/euvzbjUtv7t/+beaUz9LB9oSnMelvSfhh5tkC&#10;s9BcvK2jcbCQbKtPdvqsCY8hFrbnW5IDP6w9eOvsq+tn314599uFk68unvr12pk3ty6+O/Lj5Xys&#10;I+RMxXzpjrr2jrq27pbutvo2mEwifEEoZtLpTRodmvrVotPJ+VyfzRLxOPPxaCIUivqDMPO8den+&#10;iYMXL526f2jv5QN7Lx3ae3HvnhOrPl9LI7AqMJW1FbWE8loumV2JqXJo3Yd3nzy089S+bUjsmt3f&#10;Hz964Mq6Ndu9zjgRy+TSpSyihFrDpdTApKOCBYZDWQmpsgKHKQ9YfCcOnIXdonT8z3vOwFEO/HxW&#10;r3BUYmrhKGQcnkGo5VCIcgFLJxeGnJa+1gZ4RMcPtM8YOzh74tCsCYOzJgwAZozrmzymfepI58dT&#10;x8wa1zOhrwkwf/Lw8nnTFs+dMm/qaCHqj/sQ/j0eANvD5DRpQGZjgfa61JxJY75YMOuLBTNXL5q7&#10;+pOZy6aMTsyEO1XC2RblrlzgSMZ5ud5zoWC90u493Rk4Njb7dbNnctQ0GLcnzTKfQW7WiDxWbcRm&#10;jlvNOj5HTSaba3ApPHUqR77GHvpIqe+g0kM11Vk2K1yOnasz7M/GzuaCpxPeU1HHqaT7bGtyf09h&#10;XtjUapLaBGQRuUbCpKr4bDWXpWEx1BxkZIQJA6MSKyott2IwfUTSSqFkZS15TQVlXTl9dQXtk9La&#10;hTxhAoPEkedWVONLymA4g+kfHcnsWjKAo61kK74hcL8jcbZReT8wxD8I1F+xxN0llb7yMgeVaGFQ&#10;nUK+VcRzygQJi3psfWLJcOf8hvjSVGB7PrnDYP5RpvlJqNjE4W4yaGfKBbaqUllttZRG5FBxdAaJ&#10;wibjGAQSl0qkk7kiJAofmIliCR+gUEuMJpVJLXaL2O1izvqU70RD+HzBeaXOfrHBdrbNc7g7sqrR&#10;02HlZR3ilF+bC1maU75k0BYLWCI+k8+hsZlkVqPUZpG7nRqXWxvwGRFG3q72GRVulcirFIVZlEkS&#10;/i6f+0eN6phec8Si3WdSH3U4djjd0+TqOI3plUoNUrFVJXMKuX4yqVfI+dQk/yFkPeIynjApr3n1&#10;95O2uzn7xbjmbr3rTp3zbr37XER/Iqy5mndfStnOxUxHfKpjXs1Jn/FyzPOwEH9al/m1tfCoLnEp&#10;6jyb9Rxvju1qz3yScNdrxCkkR6vca1C5NdKkVhnjMhsZ9G/j0QPZzB6H7YjTdtRiPO22HrLo9uiU&#10;u4yqfS7rVrt5ndczVsDNErB1IlZcxDRSajTkGjGhSkYnSNgUk16m10vVaqHNpLRrJW45z80mNHCJ&#10;68LOXT7zkZDlZNh00KXZapTtiPmmaCUuChba6IQMJZ8mZRC4FKyQTwaI2GQJHS8hY/W1ZcnqkmV6&#10;5Q9GzQ9S3n61eL9Ouksj3+m0LTGo0/iKkIhuk7C8anlEIY0xKUMC9q5E4IDfctRhOG7Vn3Doj/pt&#10;e+K+6WpJgs7y8SUmJsfNZTuwZe1UJGTNbo3uJ7Fyv1y7TSz5pBRzUKf5SaH4jivYYXMuNFnDRIKB&#10;TgabCs5Hx6b4SbghNmuz1bJdLd8sYm2VMbfK2Fv18lU6dTedasXXiMgEGGv4fD6LxRIKhXKpggdr&#10;XIFCLJcKJHKhWCkQiljwz/JkbCYbVy0g40Bya7Eicq2aRTYKGGYRy8ij6+FKsqlOAdvFZyTVwnaX&#10;tieg6/VrejyKLodsNGScFLVOjlsnRYxTIvqZcfPUkGZKWDM5pIbVKXHj5Lh5UtIyLmbu96r6ndLR&#10;gGqMV9lrF/e5lL1udatFlteLcgapW0B3Szh6DpVWhiGXw1S/klxZSihHfo/EyipSTS2VSGLSGfCP&#10;KBQKmLBwuHyhWMQXCmB8wYAhWoEEvwQF5YyKjPyfC5gKZWUlWJhwYavwtUhCGTA8EDqeQgDzg0Yl&#10;kIg4ChlPIeCKzvIENPsrjJtCjkAmlKqlSo1MpZaoARq51qgxOS2ugDuYCCZy8Vxdqq4YmAVxH0YZ&#10;+bpUPeoUjHjKJ5rrY4318ZZCtCkTrM+FG5sSnS2p7kKwuRBsrAs31kca6mP1ddF8PprNRVN18URd&#10;LNWSbWrJtzdmYPzKZaKZbAQh2fOAULIulASJ6NEI4L9FrUGaFT3lsyHYT6Y+ng3aPAqumE9hiehc&#10;IYPLo7LoRCpKnaM+7yhQRh4KeQwOh4ZEYINVlJqHKpS4hypoADrKyFPxZBaFATrKyKMEPdwmAKG6&#10;hkWhoS1htlKfKcCo3ZBpyMXz6McE8H+hSEcyqXA6GUqmwql0BFFi/ljIHUKYcW+k6DD3JymPMvLF&#10;QPMRn90fcAb9joDX5oPGAWfA7/BDFQBl6gG+or+8x+oBeGGa/4GUt3kcZqfH7vMihH44iuRojSV8&#10;8VQgnQogPvJIsJr/vBv4APQ8UQf/iDcadIXg0G6LG04STgwOBEBfBqAKFKJA3w18aAAn4zK74Hxg&#10;W9DhPEH67D7Ezd/ug1WoBYCOltv0NjgZuDgIr13f1d062Nnc39s5dnhgymDvxOb63tbG/vZGMP06&#10;Opp6EFI+1w0PWyKQT0cb6jPtyWhDyJeJh+tj/rpMtCkZqEsHcklvsjFeaIgk68OJ7mxLc6TQmWlp&#10;jNS1pNva8z3dDQNDXeN7W4cHusZ1tQzAbvs7Brqau+Amwh2Ee1dINGSjhUQgHQukkuFsKpoBZBP5&#10;eCgZCSbSiXxdrimfacimCw25xpZCS3djZ08rEjmnpdCKojnfgqIx1wpAQtMUgeogG7ItANBb6jqQ&#10;aDZFIJ7vjf2Awbbh0e7xE/onTx2eMXVk2mj/2P72ob72fjhPwEDnIBLbp3MQynvaBob7xg12jxSv&#10;T19zfd/UCYt+uf+vu9ffP7rzzxsX3wGunX936ugvZ4+/AJw5/uzsiednTzwFnD7+6NSxhx9w8uiD&#10;v+LPwr8w8qCgQIn7/7uoNR8Y+YvnXl86/+uV869vXEG4+KtIytl358+9Pn3qxbnTzy+ceXbv1t8u&#10;nv7lyL4bgL27Lu7edu6HrWe2bDyyaf2BLRv2bfp255avt3y/al3CYotp1HM7mqc3pKYWYhPSwYGw&#10;oztk6405u6LOtFlp5tPqAk6nTkXB16hVCq/fpzPoYRKETJ5wWCTfFhl0HOLQRIKZGLIUJwp/fh0L&#10;C4mEuNJDN1te/Ob1w1JSWk6isuwuv1gogV1Qyku4NWWsEkzeov5u/tSfPv9o2/wJ2z4a2fPxyLbp&#10;Xav64mvH5D/viK8b2wL4Zlzbuqm9c9tSqhqMDFsqx+PEeIKwlsDBEVBGnlhRXluKMPJgy+Irymoq&#10;SnGlZYDa0jJ8SQkRg+Fjq+UkvJSA41aWMUowrLJSUJgYTEBE/6QzdGjZyO65HcvbPZ802GYmDAV+&#10;rRGD8VVg4rSKLjPri9Hk90uHNy4ft3LxyPqVk79ZNLR20dB3n008sm3FltULx3XkhutiMMz58JhO&#10;IX5YQh7k4D6P2lbELSPyik9C3P0T6wfl1R+HBBeXdP0w7Poix51jq/p5jOfRFwNrcpJZ1pIl8dot&#10;veILS2I3V7de/Krt5qZJq8YEumx0YyVmSavx5jf9Fz4NHpmoXBks+cJZ9pWT8FO9boUZe2zQ/mrt&#10;0PmPCwv9nMVB+dkZAweGWz+2SxtrMPkKTAcRM4aJ+dREX25jrLCTf2zU7s4LDzZL9tWz13lKtsbx&#10;30Up34YY25qMSwL8mU5WmoHps/BjQqK4DJO1KrtS7o8GGxcP1I9ETTocRlyOUeIxkhqMuKZcRapV&#10;EfBKfK2RStKT8TpytYZUpiWX+iRUIxMPBpW8tgqa8aqQwDWs8jJuVeV/GPkSelUVo6aGUlkJ94tc&#10;UYF6x/MIeCSna3kZoxpxjWfgsIiDfHUlSsd/AKGyTMSl93Y1z5g6YXRkYGR4YGR0cGCgb3DMQEtH&#10;e1NH20eLF8z4eM6EaZMAM+bOBEyZNWP63NnTZs2cMBWJVzNh6vhxk0eHxw+hjHz/UDfqIz9muK+n&#10;t2PZ8sVHDu8/fuzgof279+zctOW7r7d9v2bnjrUb1n2+/tul58/sfXj34o0rJx7fv3L35rlb107f&#10;u3X+yYMrvzy8+uzx9edPbqD5XV/9B+jq86c3Xzy79eLlnddvHrx7//jduydv3z999+7p67dPXr58&#10;8OjJzbt3L9+8ef7ixaPnzh06eXLvwYM//PjjZsDOnRu++27l0mUfTZw4uGDetM+Xzl84d3o+Fuxs&#10;yL18fPf9r0//8cfrf/397W9vn7989uDXFw/evnr0999evHv99O2vvwDevX7y/s0vKN68QXQ46B/v&#10;n//2G+KM//btY+StwLsn7359+Nubx7+/ffLHb0//9vszKHn14u6jR9fu3Llw++6FW3fO37hz7vrt&#10;s9dunbl88/TVm6ev3zx9/+HlX57dfP7yzq+v77999+jdm4evX915U8TbF7ffPL/x5tl1wNun19/8&#10;cu3ZgwvvX956/fTa84cXAb/+chWqXv9y49enNx7cOvfo3mX4vzRKsDopUglfrhCZLTqrzWAwqk1m&#10;rcNp1htUapXUYTeZwIoyapwOMwzDAb8rAYNHIgw6tIdmTpcFhnyA22NDR1AoAaB8PUgYUF1ua5Ho&#10;V+kNaoNRA5YZX8CmFRkqoYgrkQo+hI+32pDgNharAWlp1hisOq1BKVOKZHIRNGOzaEiGQQKWziDX&#10;4CtFcoHVbWzoKLQNNjf3NYBS15Zr6WkEoHq6IYF4QOQjSTDU6uOgBxJeT8TpDjvcIVcoHvSF/cWX&#10;/g6QZofFYDVanFaQRpsJpN5i0Jn1IAFakw4DJizqF0+h0tkcHo8vZLI4oIPk8kRUGqu8vLLo1F6B&#10;rcZXV9ViMBUISioBpWXVJaVVoJRX1JSVV2PKq8qqqlHv1Jpa6NFrqXQah8fV6LThaMTj84L0BfwK&#10;lZJMpUAbMJ3tTofDZVeo5BQatbyyAlMKhyrFlFcgKCunsdh8sYwjEINlSGfzKEwOnSNgcsQiqYbF&#10;FWmNFoPFLpYrDBZzQ0tzMpeC/1AolZDpNJlcqdbodHq43xalChQjXyBicnkylRJPJSv12obOlt7R&#10;wZ6xgxNmTukY7Oke7p8yd9bwhHGTZs+aMHNGJJPL1DV5QwmNwSmQ6HlCg0Lt0ZljUpWXLbJQ2Fq2&#10;xCrWeLlKJw8JDf+ndzzKy4uUbjSOPOomz+DrAVyJRaxyodlcUQVl5DliM09qRePIcyU2psAEEjZE&#10;+X3QkbD1IrNQbJIpHYJiGk+eAKGnWRyFVGo0GJA3GnBXxXwBEvtCJAg4bGCR88lUHoEgoVAUNNJH&#10;Y/rWz5v9+YThqQ25wbBvQW/XvO7OJo8DRix6GZKOg1OBWT51/Ncfz+rLxpp8joLd1Oq2r5o4fvtH&#10;8/Z8snDfos/2Lvrsx08/2/np0h1LPtv22eebln0+pX8o7Q9nwrHO1rY5s2Z/993mzZu/X7JoaTad&#10;Q0JJJNMdTS0j/f1jBwcXfzTvs/kff/Hpwo2rVm5d+833a1f/8N03u7es2/Ttl5u/+fLrFYu++mzh&#10;/JmT61NxHo1Cw9VWYjDVpXDvS6pLK6tKq3HVRJlUK5MZlEorT6BlsFV0lpJMk9I4KpZAJ9O4tOag&#10;xY4Q8WhEGjRwjdESN9uSqEc8mtD1r5Q93EqUIv/AvKME+l/Zc1gFibZU/Zl/1Qm16mJQGgAoH+h4&#10;gEYf0BlDH3zt/7qHD7tFFQBUCSVW1E0ejSYPOuIsL7YUGXmUi9eDpLPUZBr8v0oaU0NnaakMNZEi&#10;R/O1IolexVaR2M7h6gFSmUMs+ZOXZ3N0AC5fB+VcvkYg1nD5atitQGTniZ1sgY0ntIhlVqXCxWFr&#10;pSK7iG8SCnRcgVxnMX257qsdh79ft2ft9AWzpDotTywXSJViuUqp1fHF8Mtiwa+PzZPSYMKFRK7B&#10;0+l4Oo1IItdCx4fw6SQchUoAHRQqjUiGBkX/dwCDSUE5ehaHTmdSUC7+AyMPnSYAaqErZDGptbiq&#10;inJMPBzI51KxWEyr10GPASYjmIiV1VUgq4pZLhBSvhi4HMxHsA7RBXHrIOChF8IWg9ugDD5sDj0S&#10;KHgyCXWNr67FoVFr8EQC7Bl6PDBAq6qwGEypXmvwun06jVatVMmkYrlMAt20SMyDDh2JQSaX5lLx&#10;nvaWMd0d86dOXDR7+iczpswcN1wHXXEknImE8vFoNhwc7GgebGvob6ufBVbCSD/MgbwOi1YhFfPY&#10;Uj5fhiRuFcqFYoVIIhOI0BIxF2bCTKkAcZMXcphqmdioUYIu5vPoZBKTSuEyGTzEKZ6LkvISiQjO&#10;ii+AnprK4yKkPI9Jk/A5SAZIiUjBZeYjvtVLP9nw1bKPpk6I+5xOvVbCYQmRNyl0KhkMbxJcOnSB&#10;y4gtvtioqKiAi1lbAzegkown4IqpVpGrWqTXYYHGYJGjDjKI1V7k4qEEbQOrxZvw5wK7rSomFIEq&#10;UKAW9axnsWCiz+Nyi7HwOVxW8Q0BEU+gkMhMOgN0DosN5QA0hy0oIKEZoRaeLDKushZ6ifLiUFRd&#10;WmrRWn7ctvfc0RsXjz+4eeH1+WOPz514cvXCs+NHbibCLdlwR9zbVBfvSYdbY76GeLjR60x5Xemw&#10;v+B3pJKhRr8t6THE6iMdezcdf/fofz67978e3v5fj27/rwc3/33/6j+un3t95MerMU+j0xD2WkMO&#10;ndNlcMLk2WF0hD3h9ob2nvbuLpi3JrN+J8yxnXAf9XKpQsDTyyUmlQK6ZavemAylrp27fe38/dPH&#10;bh07fOPQ/iunjt48cuD8hjXfi3lSOoFOqSXVllXXlFSyCExCOdGh9Z47fOXwrtM7Nx36afupDd/s&#10;OfDz6ZNHL29Zt3vlsvVfL9+ycul361dunzwyg0mgQp9JqcbiMOV6sfan7/ft3nF4/89n9/54ds/O&#10;kwd/vnDs4NWwJ4eroFZhwLrA15ZV1pRiapGIjWUSFjPudTekol2N2eHO5jEw1W7MDbQVJo/pmjVh&#10;YN7UkVkT+lYvmfP5x1NnjHbNGtfz8ZSRJbMnLZ03rS0fC7vMqaAr4rXHA66wx5YMeWJ+Zy7u76hP&#10;zhg/sGjOpC8+mf7Fx9NWzJ389ZypU/KxAbNyrke7qylypNF3ocV3qdV9byR1bSR5Y2731t741LB+&#10;OGxudhvCellAK4ubNWGVLK5T2UVcO5tuw2EzROpcpWmZyTvEE9XDaQvYASYlQ6EudblONmePx1xH&#10;QhbAqbTndFtyV0tinEHgpVbpaDVqDl0t5KsEPDWXo2YyZfDs4XHIfKC8QlxWYcVgumvxXwnEK3HU&#10;NWXkb0upqytoS6rIC3niFKZMicGwMGUkTBmlshpmFzBimqA9nrKCK1tD4W6kcNcR6BsIrE1c2Zc8&#10;eQOmwlCC0dIIWjbdIOZa5HyHip90aqZ15ZdP6p3fkpoTsK+PR7brbbv56gN85Q9s0Sal7FOVzFVR&#10;KikvVTMoAiqeRiWQGUQim0zlg+XEQHzkpWI0RBX80sVSgUolsqmlHj69W8rZnA2daAyeyzvO583n&#10;663HGmx7u/xr2v1jQqq2uLExaa+P2BsTnkzEGfYa/U6t3Si1GCQ2k8xkEFtMUptd6fUZXDaVz6Hx&#10;m2D8EwY00hiXPkXC2+1z7dWoj+rUB42q/WbdMZdnu8MzSaRIs7hWLlfFYVplQgudHKcQ5xhU6/3G&#10;H92aQzrJGZ30ql17I2S+VfBeawqeSduPho2n49ZTCdvRmPVw0nIwbtwXN+xPmA7EzMfijiu5yL36&#10;1K1U+HYqeCvtv5b1ni/4D9QHtjRFZodsdSpxs9cZt5pjFoNPLXVJBS42LSPgDqtVmzPp772eHWbj&#10;EaftgEmzT6c47baecJgOGdRQssWk31+X2ZSJzjFp2niMNIvaoJIU9KqgSuLRyqxGmVzOFQrpajnP&#10;IGZbuFQvA98lZnzjMh0IO88nPKeCxuuFyKlscGvMO0kjtpOqTAKaiFErZhFFDDyAR8cBBDScmFYr&#10;pVTra8vi2JLlBtV2o/IHKWe/WvyTWvSDVrnT41xo0GTI1UEhxSykOhXCgFwcY9E72dRtcd++oP2Q&#10;w3Dcbjjh0B/2mn9KeD82KpN0RpDLd7N5PjbTXY4Zy2duthj3qLT7ZJp9Cu0GoWAWBrNbJdurUuwS&#10;ynbprasdniQOb6VRRORaOBk9DR8l1Ezj838wW3fKFXuU4l0q0QY+a5NGtUgqLdTgPFwWj4xn02k6&#10;nU4qlUInLBFJYUyTCaUwBsFgxKfRtWBcsxjsmipGFYZVhABXIafg9GyKkUvRsYgqGk7DwJvYVIBL&#10;yDHRCXYWySegRuT0jJbdYhN3O5VDPu24iHlm1v1Rzj0/51qQd06PaKeFNfMy1iUt/k8aPDPS5hlp&#10;65yCa2bBOTVpnp5zjg1qO23iTru03Sar04tzOnGdWWllET1Svl8jUzEoXEI1m1AD03gYoYuekqW1&#10;ZeU15chLXBgv+Hy+RqsXiiRsLkckEcOoAqNPeRniullZWVleXGAOg3rKw4KBsaOiDElgUlUBNkIN&#10;FmQFhQw/QCLYM1QK8sqeTiNRCDhCTRWFgCfUYCkEIo2E5EXnMjgKkUwlUajEKq1Mq5ZptAodTCet&#10;BiQDZ8AZiHgRArc+3YA6gINSSNahjHxdqr4109qYaGxMtjSkW+uSzQAkH2a4ri7WXBdtqI811sUa&#10;6xMNhURDLlnIxfONqfr6OMLO5xP5ukQ2FYwlA+F0IJIPx+vDifpwqhivJo4Q8bEIoBCLF6LJD/Fq&#10;QMIqoC3XmAnG1QIZsxa6GjYfBmE8Vcjgskl0PpMrKfo9oWw7APWIBwWl2mEVLUHJeihEiXi0CqXm&#10;ZQIJ2hgasCgMOpFKI1CK7DxVzOXzmWx8FbaqpAJfhYMqaOCxemD0bCm0ZmM5uEpwfTLRLCggUUb+&#10;Qyh5uJhRX/RPdj4QifrDqERi1yAJYENRX8xr84EC8Fi9cP39Dj/ciFAxGSzKziMoUuGILLLbCCmP&#10;sPB/Oq37nAFAxIs4yMc80bg3lgqkk/5EwhdDGfn/RsqH3GEk37snAkdHAdvCKsrIowf6K/+O+vWj&#10;QAv/RPFkgnY/nI/f6kWIeAtSCBJKQo4Aku7V5ILzhxJoCahLIY9Ta31nf+fIQNdoZ+uYwd6JgDH9&#10;k4f6JgGaC535ZFNbQ1cmVig6y7dn401IytZIfSHX0dLU39k+3NE00JjpSPpThXAm4/G3xmINASRc&#10;Uspk6IyEhuvrBgt1/XUt0wbHjesZ7W8dGGwb7msb01rf3ZhrbanrKEaHz2aimZgvGfUm4v4Uksc1&#10;kosH0zG4a/BMpuqaCi1tzV1N9W2tTZ3tLd3NjW2dLV0djR3djZ0djZ3N+Rb0ZRXc9MZsEygIko35&#10;ZEMh1ViXbgKA0lxo/8DIg972lyjzvc19vU0Dfc2DQ+0jI51jR7vgVCd0Nw+01XUDuqG2daCrGaa7&#10;Xb1tfd0tPYD+zjFw8p3NvSP94zub+7tahrLR9llTlz+88/vd6+8vn31x7/rfL556BThz7Dng9LGn&#10;RRT94oss/H+j408cuY/iz8IiI/+BiEe5eNj2TDGz639j5D+4xn9g5K+cf3vt/Jubl95fv/Tb5fPv&#10;Lpx/e/bMr6dPvTyHtHlx+/pvJw/fP/TztSP7kJyuOzaf2rrx6Ma1B7ZvObZjy+HNa3dtWLlxy+qN&#10;jcFoymSaWJ+fmE+NT4fGxNy9IftgzD0Qd3eF7HGdXEXDN0T8YZcVj60E85pAIZdUlqLJBpFwCDXV&#10;qKc8dKdiCVhMFNDJZDKY7lAONjwY86DDAn0szBfQ7hRdSkvLmSyeVquH+aFDqxYSqqgYzGDCu2PR&#10;zB+Xzdk2b/zPS6aundC2a96YnbP7vh7MrOxLru7PfT1U/3lPZllPdvlg/aScX40rkVRhxNgqIa4W&#10;9ZFnVNWADYb6yCPmawUGV1mGJPgpKwMgpDwGQ8BguNgqUS1Ogq/hV1cwyjDsinJmOYaOwSS1ws1z&#10;evYuGlgzJj49rpqZNUZYGEM5JkittpRhwvTqYb9syUB852cTNiwZ+/WyCYB1i0a2LZ+0Zu7g/g3L&#10;vl+zpK0uMtSWntiainBrIkRMJx8XwCD5UdsFlDZ+1bK85ccJDZPM9C09vrPzmj+PsxYH8J8Fa7e2&#10;Kx8u7/mxz7kiwljixS7xYr7O1B6caDrzSezs501nVvecWTv2mwmhUyvab69pPz7DuDZbuSpY/k2I&#10;tC2vuje3/QsPfXWMd395z/0vhz+Pq8bJSc1ETCMeE8VgWgmYAQZmsZW2JsBbG+Kt9lBXuvGbYvQ9&#10;BcHeesG2OHVzlLwlxV7uwq9OCr/v8UxxcZIsjJOAabdLkkqWhoAZk/F+Oa1/fF0gKmXwMRhRKYZf&#10;ipHVliqIVVIcAKsmkuS4Wi2ZpCRg9XSclUvUkMr01EotFQuWhopYI6oq45WXwqXmVlUySsuoSDiE&#10;EkppGaO6mlFTQ62qIlUCKtDw8Wwc4izPqkHSz9BrqilVFSBhNEcZeTRkDRpHXipgjRvpmzR+ePaM&#10;ybOmTR4c6Bk7dmRk7HCmkO/o61mwbNHMBXNnzZ8DmDJz6syPZs3+eN6Mj+ZMmjZ17MQJ4yaPnzht&#10;wujE4b4xSFpXQHdfO6IM9YyMDvT0diz8dP6B/T8dP3Zo/8+7ftq9dcfWdTu2fbsVfjPrVxzYu/ni&#10;uf33bp27c+PMnRtnr18+cefq6Ue3L7745ebLp7deFRO0onj97Pavz++8QTzfbz19cv3ps5uvfr33&#10;5u3D128evHh175dndx48un7j1vlLV06ev3jswqXjV66dvn7z3LVrpy5ePHr+/OELF45cvnz8xo0z&#10;V66cOHly7649m1esWDg6pqs+F81FA4Dj+/a8eHD77fNHv795/uLJvWdP7v7zb7/+4/eX//7j13e/&#10;Pn7/69P3b569f/PLb2+f/v7uGQAUWP3nH6/+/vvLv71/Dvr7149+e/fkb++f/vOPF3978+SP14/f&#10;v3zw9vm9dy/u//bm8R/vfvnjt6cvn9958uTGvXuXrt88c+XaycvXT165cQpw9eapq9dPAm7fPf/s&#10;+a237x69f/voza9IWPz/MPK33jxFAtS8+eUa4OXjy2+f30DjyIP+4tGlX+6dQ5THVx/ePvv8yY37&#10;dy9+//23Xq+VQsVJpHyRmGu26OwOExpK3mBUa9Qys0lrteg9bls45EUi1QQ9IKMRfzDghmYutxX1&#10;hQe4PbZA0B0sxrEBwMiKDK7FdK8w1kJjNEy8UoV4MnF5TGYxuyEUGk1avUGt1Sl1epXJrEMd5LV6&#10;lVon1xhVSo1UIheIJXzYpBiLAVeDq6TSiKUVGJiRCZW8SC7cg7yPbmrpa27srAM0dBTAeKlvz4MO&#10;MtuUStbFYrkwIJoNgYkWSHi9EY/T53D6XDa3HQCK3eOwwGm67SBNdrPRZkKBEvRQgrE57EqVRiZX&#10;KpRqHl/IYvPlCg1fIMETKAwml80RMMFoY/EZdA6TwWOxBXQ6n80WKxQGpdKoVpsVapNcZVRpLUqN&#10;UaE2qHRGMWxv0Kt0WrVeZ3M5XT6v0+vxh0OgGK0WoVRCZ7OKXhQ0NJRzFbayoqq8sroKi6sBWfSp&#10;L8WUlpXC77nok4ty8QyugMUXM7hCGlvI4ktVevhnnGoDkilHqdeanfZALKI26hkcOGW+3mAyW2x2&#10;h8dgtEqlcpFIIpMpEEtdgNiT2bpCz9BA3/BQ39jRhra20YlTpsyc0zs0OmX6nLkLFk2cObt/7Pje&#10;kXFqk0NncptsQZnSgYRJ4ZtEcpfKGBGrvCyxhcY3MCQWhSWi0AfluoBY5eFJ7UwBEg6eLbLwZQ6U&#10;lxfI7aiDPEtopHG1JKZSqHCgiV6hHHQAbFX0pnfSeQYqB4lTT+PqYQ/coo+8VOFUaz0mS1ipdklk&#10;ViSiulDHF2q5XKVWa9VqTGwmJxYKrvhscVMhs2bFss8//jQfiMoZbFplJa2idKS5/su506d2t3w0&#10;2L188rjxDfl1H88tOGwwUkJPCtIh5V078uOhHRvHdjUm/baM39mSCH/98fyfv/5279ffHvh63b6v&#10;1+1Z+e3WL1dv/mr1d6u/3rTmm3H9A8lwtKmuftqUqevXrjvw0/7d23ft2vrD2eOnL525cOPK1bs3&#10;b50/f/7u3buXL1+8fvHitXNn7l69fP/6lesXTt26fPrBzYs3rpyE/u7Z4xvPHt96/vju9Uvn0rFQ&#10;TUUpsaaKWFlVC6NvdS2SrxhPk0o0QqFapbIJRHo6U0ZjKqgMOUugYwv1KoNHbw2bbYgXvMOdM9uS&#10;So1fow/pjBHUQd5QDGKDEvToKlShXDlcVQAoH9hzlDf/K9BatAEKdBWqoDGqoFAV88SijPxfy1FA&#10;IUrro4pIauMJTRI5cmc5fINAbBGITUKJVSgx80VmntDAFRi5Aj08cvDPUugKOguJAs+XWgHQGB4A&#10;IbQvAiXihSKLXOESia0SqV0oshU96K08eA45Bi5fx+OpeAINT2jhCexcoUcoRVLIwqHhV6JUOPQa&#10;v1LiUCvtGpWVwxXCDzbRkFZadHK9UaLUy9UW+IGrtCaZSsvkCXEkGpmOvBKDnoHFYnBZRC6XyPpP&#10;sBqUVUcd3hHmvRi+BlbJML+l4FFGHvGFLwauAYACQEj5ImX/J49PITDoZOgVqqvK9DpVd1dbKpVy&#10;ul1cPg9fTMdaXYMFibLtSBq3Ih1cXY0kIAIFVqEPgQYAEuLsQQIFNqwl4CtrsEiMmv/EkccWXeNI&#10;NCqcHBZPoNGZtXgiFourrKzW6QwOh0ur1qgUSplMIhIhPTXiqSoVqNQyAZ8b9nu6WpvG9vcsnjNj&#10;2fw5S2ZNH9/X1VFXaEgmom5X3OtJ+DxDnS3jettnThicPWV0wmhvOhYIehx6lVzCR9zh1VKpUiyV&#10;8oUwU2VT6QAegyXicKR8PhqpRi7iSwVcaG/SqvRqBZ1MYFDILBqVxaRz2Ew096NUKoYTEwjZKCPP&#10;YdNZFIqQzdaKJVqxSCPkJrzORbOnbv125dKPZuTCfrtOySLhOTQahUAkE0k0CvJ1Ksqwg4RLhy5g&#10;cOOKPvKEYgwZUBByvea/kuii5jgsqA4XH5SqqirE+72yEt0JtITdoFtBLZj1YNMzGMgXVyBZxQVd&#10;pZIpKBEPg41YKJKKJUK+QC6VQQmS1aTIyEMJlCtkco1KKxXIyLWUmsoqOplErsXWVpWbtcbtG3du&#10;+XbPvh1nju29cWjPtcN7r185/8vRA1d8rrRG5Bpom7Lpm5+P7L988tjNkyduHDxwYc/uYyu//C6X&#10;aU9HGiPuTC7UnPQUvvti2+v7/7x29uWd6/+4e+Oft67+7dHt//nHq//3lZPPbJqIWmR1GgMmldWs&#10;scBU2W6w6+S6kCeQjKR6O3ra6ts6mto66pscekMqFNDLpQaF1KRS6KQyMYvfmGk5f/zazUtPLp19&#10;eOHso3NnHl67/PTUiWs/7jpkMSIhZVVSpUwgYVOZNZhqXEkNsZyiFhhXL9lw+tD1nVuPH9p/6ced&#10;x7//7qd9u07+vOPkju+OHNxzYfuG/cf2nbWoTEwCmVSBrcKU0qspm1Z/f+TA+f0/nz3w0/l9exAc&#10;O3i9OTdQgSFUleBrKmpxFVhCdQ3yPryqilyNFbEYNo2qPhkZ6WmfMtI3Y/zQlJGeCQPtU4a75k8b&#10;XTRn0tfLPl46D2Hk507snzm2+6OJQ4vmTC5E/W6TNhlwh9zWmN+ZCHtzSZiOB/OJQGdDatrYPth2&#10;+YJpn3006ct5U7+ZP2N+T0uvQzNqEa1r8P3Y6j3TG7w5HLs1Er89qXB9VtuWztBYu6jVLIyr+SEp&#10;NyXkdqjVBQEvzefYyDgTocKBLe8SCj+zB6aJNdEqbJBKsjJrA3xal1y61GE7VZ8+5LecjjkvFQJX&#10;25Jn2lPrY456UrmjpkRPwWp5TDmfI2TSZSyWjs2Vw9yyspyBw7KxNUoszgZzm8qqzzn8FVXEb8op&#10;35ZSV5ZRluPoC1iCTGmFEoNhYkoYJZXMqmqYOcDszoTBdJLIy/iSlRTmBgZ3A0gS8zuO/BuZsRtH&#10;seJwCibJpBRpFFyLTmTV8RJu1bT+wuIJHbMbY+NM6oV64w86126W+ghH+zNTsl0i/VKtyBKJmspK&#10;G4etZFG5DCRwDYsPNheTxqCz2Ww+mwPdgkIiVsslCrlYJRdZFQIvnz6oFG7NhY7X+c/lHRcKlvP1&#10;1pNt7r09wZUtnj6/pDmiq49b68K2prgnG3WFvcaAS2c3Ss16sc0kM+iEZqPEYpV7fQa3XQ1VfpPS&#10;qRCENbIUnzlJwN7jte/XqI5qVfv1iv1m3XG393urcxxPkqSxjXSGjs+xS3hmEq5dwFkZ8mzymXba&#10;VQf1ytNm/UmLYZ9Zt9Nn3RKy/5AKbYt4f4j692bjO7PhzSnPxrRrTcy0Mqz5NqLfHLHsS/vO1ydu&#10;Nqdv18XuNIRvNAZPFdz7mwObG8OzgtYmnbzB5gjp9CG9OmhQOlViu4wX18ndNMKwRrEy6N0W8e/y&#10;On/2WH+0a7erxT/p5UjGV7P2uNv2s8O8zWraEwt/7XWN8titdGqSTAwy6V4J3yBmKYR0pYihFbNs&#10;Yq6Hz3SRKhtp2M0+x/ca6S6taL9FutesOBC2b08FpltUAQHVruTJeGTYSsohyzhkMRMvodeKaTg5&#10;kyBn1pooVRlSxRcO3VajYruMs0cp2Cpjb9HKv/c5PjKpcxxiQEw1C8k2Kc8rFUZ5zHo6fl3UtTtk&#10;2+syHHWbjjh1+9yGH+OuJQ5djsGIcLhBLj9ApyZwVR9rlVsN+j0K5Y8ixV6lbiWHOb+mfKuYf0Cp&#10;OCLT7BAotlg97ThykEwzUil6GtFJwjXga5fKFIcsrp8lii0sxmYBZ7/N+r3VOkcgCldUKAg1UgFH&#10;pZQKBWAIc5E3zQKhVCjSgG3MZElYbFZtLaO6AofByMg4LZuopNbYxQwjm2Bg1AJMLIKBhVdTqyW4&#10;MkFVibC6FA4qr63SEKu1pAo9tdzCrAxKSEkFvaBmdtkl01K2Rc3+r3oTm8bWrRtMrh9Kfd0Z+KLN&#10;s6LV+3mr94v24Oet/gV1zqVd8U+7UpOStnaruMkozGq4YSE1IKJ7+HQV7JlJMvAZEiqBia0klJXA&#10;ucFMnlRZjitBPsGsxGAqykthtCKRkM/mBCIYoyUKmF5pNDCyVFUWM5Eg4eQRN3mUkS8vxtIEpbKy&#10;vLq6EjavrqoAYwMA9gVYByQiMi8BAwGh5om1pFosjQQ1CCNPJZLIeAJIlI+W8ERqiVomlEthvOLJ&#10;FEKlXmFwGJ1BVzDmj+XiOTSFKUiUiwfkE4WGeF0ulMmG09lYNpfI5FO5QjqfiSUK8UxdItuQyjem&#10;CyALqVw2kUMC00dyzalGxMM9kWxKpwqxaCESaYjEwcivDyYbQqmGSLpQ5N8zsVg2Hs/HEP79Ayn/&#10;F6T0EpWQxhHRucxaCkDM4AkZXC6FDkYIk0yl4okCFkcuFIs4PA6NASVgk4CJIoPLyuZCCZfOhCqQ&#10;oENVMXU5AzaBQtgD8u0djQESGqAmDewBVmG4gRIagUTG4YVsftFrnsAg0UhYksfqacw2dTR2ttW3&#10;o+8tUuE0lIAOVy8dSQMy0QzohWQB9EQwgRLxgA+MPEKCe+IhVzTsjoXcCEEPCDiDIIukOcLI+4rO&#10;5igpH3b5Q05f4M+JvAtxVLf7AEhIHHcoFUhmw5mEJwbIBDIpH5LiNRkIoyleUST9cQCS/TWQKFL2&#10;8bg3FnGFg/aQ3+qLwHGdvqDDHXbBsbwhpydgdwFAj7h9AFCg1m9z+qwOQNDh9VldQZsHZMDqhm39&#10;Fmjv8RjtbpM9ZPeCDiV+m9trcgTtfni0mnLN+WRDe2N3T9tQT8doV9tIT8fY3u7xQwNTRoemjR+Z&#10;2dE6UJ9v72zrr880Z+N1LXUd7Y292VRDOJhJJRqaG3taW3q6Wvqa882ddU399fUtEd/0rqa5vQ0L&#10;BhuWjm36bHzL55N7Ni+d/dXcKYP1ue5Cobextan4tUcmVkiGswkkqXAqFkwgTvHBTNKXiftTqVA2&#10;Gy3UJRtbCx09Lf2dzb19HUNDvcMdzV3tTZ1oWJvmutamXFNLtqk50wg7bEjW1ScKoLTmmuviyCsr&#10;+IFkY7lcPA86AJSGTCP8cNBfEJxAc6apKd3YmGpoy7d313d31XUBeht7+xv7eut7ehr6eluHe9oQ&#10;d/6R/omjA5OG+8aN6R070j9+2sQZIwNjR3rHTRwzpbu5D05yTPe4rpah8UOzYr6mjV//9Ozev365&#10;/++Thx6eOvzk0ulfzxx9evrIL6AjQCPSoL7wR/4LaMn/HdCt/v/S8Sgjj7LwKCkPuHT+zdUL766e&#10;e33z0vtrF99fOvf23Jn3p0+/PXPm3aWLv0NL2M+RfbcO/3h9747zP3x3fNv6I5vXHdqy8cj3mw5t&#10;WvfzlnW7163ctHvTDzG7R0GhDqaSfZFAt9c2EHJOqotNro+3egwBKUtPw9uEHJ9eBfZbDbYCCWBQ&#10;U4kpw5SWl1BgvkYjIQk28ASw2FFSCPWnQU16sPZhsgALmO6o/Q+FYPmjpDxI6FplEjkY5zAB4eGr&#10;yRjM+EL0x88+2vXp1K0fje76ZMKOuSPb5wxtntb1w9z+lf3pjROa1442rhooLOtKLWyNzW0KD4TM&#10;emKFvKZMVF0pqMHxa2rRqDW06hpiRXkNBoMtweDKMTUVpVVlmKqyUpgE4krLoBxl5PnYamFtNbe6&#10;nF6KMPKMMjDhMDYOfv8XU74el/q8OzivweogYww1GA+jsskgN1RhHITykZB25bi6HYvGr/907NqV&#10;U5cvGlj1UfcPyyavGN/605qFXy+dOTpYt/brObvWz187qz0rLA1iMd0yaoRUpcNgvJWYehZuple1&#10;ss6xvsV5eV7rupx4hgaz2F06S4c5PyN1+5OOb2PSz6z47zOMrzyYjQnC3kHlgRnW/QsDOxcEL27o&#10;vbSq+dynsZ+GxWtS5auj2P8PWX8Z5UiydAuikSBmZmZmTlFmKqVkZs6qLGZmZu7CLuhiZmZmZsY+&#10;feC7986b9das9/7Nn7FQdNece76s3d4WHh6hkIfkbrZlsX1ZjHaiv/DruvFbG7yrM+aDnZnVJZ5u&#10;fl4aQWrISBsHmeakLCvgrS8SbkjyNsQ4S535S9x5qyKk7ZXCQ03aQ3WG3zKqHZWG5QnRshLV7CJF&#10;pQRJiZBqC8vHz6lyy/wiQkNQM6e3stWvtlERGYLYWRQlAZETEQuPrCTlGJhEC5tmoBDNdJqVzTKz&#10;aGY23S5gOYRMgIFOsjKpJiZVQ8bDPVJSyBICkYMgcK+ZSB4nD8/Dk/hkKoBDpLKJJCGZzM7P4+Dy&#10;WXm5WI48zOBSFgNKlJr/S0QelazJQW+u1aCaNnH02BFD+ns6ejtaezvbRo4Y1j94YHV9XWN7a9fg&#10;vr7hg6bOnj5j3qwJU8ePnTRu9MTxw8eOHTRs6IDBgwYNHzx8zLBhIwf1D+nt7mvvHdjZ2dXSN6Bz&#10;wMDuIUMHNrfUjxk7Yu+eHadOHj14YPeBAzt27ty4devqzZuW7dz+y52bp+7fOfv4/uXnj68/un3x&#10;4a0LL+7f+PT64duXd9+8uvv29T3Au1coMI4e6t+/ffDl09PvP179+P31+4+PHz+9fvP2uVt3Lt68&#10;cxlw6+4VwO17V+/cuwy4cu30uQtHL105ef/htXfvHn358uLt24f371+Gmj17ts6fM9XrMHkt+vqy&#10;1NnDB7+9efXp9dM/vn348v7lxzfPfv/65tO7p79/evHp3WOws5z7K8CPL69hE2XYv73+/ObRlw9o&#10;G7D//hXqX/34+Pzb+6f/+PzyX19f/9e3N//6/uaf317/4/vrP76+/Pbp2e/fX33+8uztuwdPnt24&#10;e//izbvnbtw5C+WdB5du3Dl3/eaZ23cvPH58/dWrex/fP8YYecC3D0++vXv4Fd74m/tfX9//8ure&#10;7x+fgP3u+fXPb+58fHXrx0c0if7Hp0d/fH3+/eNj6KvTJ/du2rR81aoFMIHl5CICIRuTkjeaNGaL&#10;zutzhIKecMgbLQig6m/F8WQiEo+FYtEg1IABkzSWBR+NBWPxENiJZATmfpi/A0F3MOSBXVgbqIGz&#10;aXVoqjv2YDGaxqSW6Q1qi9Xg9thdbpvdYcaS6J0uq8NpsdpNBrNGZ9YoNVKpQiiTiwRCDptF4/PQ&#10;JFEuj0miQsBMoHJJ1oCprqumtrO6urWqqqUSUNteU9NWDajrqMVqMnXp4qqiospCrEyWJ4rKCiOJ&#10;cLQQ3k84UBCEMhgN/WTnPUEvxs6DgdHxYCOBYLisvNLp9elMVrXeJFVqbC6v2x/y+kJFxZlQOOZ0&#10;eIOBAp837PFEAuEkuBbeQCKWLItG07FYSaigyB9K+IJxpy9idQVsbr/BYrU47HK1SiARa40GncnI&#10;5vNwJCI5K+KMCs3n5qCyNtmMeMz+U9zmL8UbHJ6I5tqTKAwOly+W8URSrlAiVqjlKr1AquTwIcLW&#10;cAVSmVpnstlVBoPRavGGg8GCCBhcoQBe0R8I+fxBAEwqBoNJo9GpVCqZQu7yuNPlFaPHT2jr6u3s&#10;6+8bPKy1q2/Q8NFjJk4fMnL86AnTJk6bM232/N6hI+raOgtLq12+mELjyK6nGpSoXHyJXSBFk9m1&#10;lihAoHTxFai8jEzr/6lXg8naQA3YUCr0fnl27VYsHR42NeawzlqgMgYFcjtWCWeAY+FAtsjClzk4&#10;YitXYoPDwZaqvGojlqAd0hr8ZmtEqXYo1Xa12iqX660WV3l55bQpU6dOHNfR2rB29ZJr506vnDu3&#10;wOY0isUw/Gn5nI7KTIFNn3AYpg/pndrftXTiqAFVpQG1gp+LJsjzcpCWVOzhhWMHt62ZOLIvGXT4&#10;rLrK4viahfM3L122eRFgxbalq7csX7th2Zq1K9asX71u+5atE8eOqS6vaGlonD97Dmzu3LJt+69b&#10;flu/4eCOnYDN69Zt3bR+/brV6zesWb9h9bZNv2xdv+rkoV0Pb116cPP83eunH94+/+jOBSifPbgC&#10;Y9/Te9ce37vR3lQH4aJUwNVJZVqJHHx3EVsk5IjVCqNEpDWZfCqVjcNTs3gqntAgUTkECqvRGXX4&#10;Uh5/qcOdChVUu30ZnTFitMSwNV3trmInuo5rCgwosQR5sy0Bt1JvQilpgDGrPAObWPmTPQdg3DrW&#10;DOrBVml9AIyXhxLqMRsA7TFGHgy1zg/tsdx5OAl2TszG0uGxU0kV6NMP2Ux5Dwalxi1TOsQyq0hq&#10;EUrM8Db5IiMYqC2xCGQ2sRIl7qGZyRLWGwNqrUdn8Gv1PoXSDcCoebHEIRTZoBSJ7VAqVR6RxKjS&#10;OJUav1jqEcn8an0cXTNW54djLeawRunRqX0mfUCncSmVZviKMbgCrlTBEShFMqNG59LoHSqtRaO3&#10;CGUqFl/ME6NfQDZHIBYLxWImh0Pg8hgwyMLgRaOTRGIexq1jBD0nKyiPsvBZRRoWmwa7wO3j8Jg8&#10;AVsAbURcsH9S9lBy2HQKGU+nkQj4XHANx44dXVySChdE1FoNhNwwPsAwgmm+U2hUGDeIZBKNQQdH&#10;EAwIy9GSzaLSadCGRCHDLmiGaddAnI0p1WCqNViyPJQwyMBoQ2ewCDBEoew002q1u1wei8lsMhhN&#10;JoNKpYDxHUZ5GK8NRo1ep3FaTalouKWqYvTAnskjhsybAB5BX1cDxAkliaAPdmWSkb72xiHdLdPH&#10;DZ88Zsi4kYOry4pjIZ9Zp9bIJTqFAgBxLMS0WOwKoSxAxONKBHylWMxlUCV8DjS2GrQBj9OgUSql&#10;IjGfA4A2UMrFIrVcolRIMBF5sQjV3xdwmCwaVcThGJVys1JhVkgiTvPYgV27N6xes3B2W3V51OMS&#10;sRgQJzMoVA6dzYc7R0Nz28Gxhj/wuXE4HOZkgxdOJVNIBCKbyQIbdmF/4JpDB2F+OdiYsw5HQQ3m&#10;tWN/cAZqVncS++NwOCIR+lAFlGL43GT//l9qni+AK5GKJUq5QqvWQAmzokqBKvKo5QqJQAifGwEH&#10;3h36GBdsykUKq8EGlVwmQ8hhwstrZKqNqzft3XZk37YT2zceO7Tr0v5dFw/vu7J/17nSZNO6pbsu&#10;HLt39+qbx/e+vHj64/GjL69f/e3jh/96+vjj0MET46F0Ol6FqgfEaw9uPvrx8d9ePfznk/v/QOn4&#10;x//r6b1/fX7z/39w/UtL1eB0rD7ojEc8MafJ5TA67AZ7yBPwO70FgWiyoLCltqWtvq21prENAt7S&#10;isaKypjPH7A7JGyeXWst8CbvXnl67dzj29fQRbpuXn978dzje7ffXLlwL16Qyj47H4kFwwH41KkN&#10;UraYTxGREYaUqR3QNnr96j3btx7/bfPhfbtOH9hxdt9vp08evHlw54WTB66eOXwFQlMSgiMguXKO&#10;iJ5LnT9l0dlj1/bsOHlo78VjB68f3HP5/KkHg3on4nM5JByHgmMQ80gQw9AIJCqeSMsncMgUBY8T&#10;clpiXndR2NdaU97TXNPbVDN2cNf0sUPWL5u7dPaksYM7x/V3TB89YOLQznlTRs2ZNHJgaz34jnG/&#10;qwjco5AnXVhQFAuWpgoyyVBrXWbs0K4JI7pnTOwfP6x91riBc0YNXDKyb1jKNyys39lVcro/fWt4&#10;2b0hJU9GVbyf2X5hUOkvpc5hFlG3WdpskE0vji8pLNxQXjHF6+nRa5NMSpCUl8Djhpss02y+0UZ7&#10;lEIukLC9clZD0NamU80P+k5VFB8O2y+UBK+UFZwtCe2Ne5a6jWUExI1H9JR8rYCllYqUQr5GIDBy&#10;+QoKVcFiyRgMEY5gyCeGEKSTRFomlS3GU9YR2GtymSsR5lKKYCpXWp6HNyI5PCQHIg12fj4jP5ef&#10;g7hycjpZvEUy9QqmcAWFsYUn3iFS/irVLlOam8lMD5NulgmcJpVGxbNZ5B6brDRmndRfP31gw9B0&#10;pFEjHSyU7HXF9orNZ4Tmw2zFfpV2jdHQKRJbc/NsLKaEQuFSyWI+TyIWcrlsLp8jU0hRGUGlSqdQ&#10;aeVKlVJu1CgcShH0wCCrantF7HRl6GqV70aN92qN51p74mRPanVzrDeqayyy1aQ8FQlnZTEMR85E&#10;2F4UdYW9Rrdd7XPp3E5NKGB2ubXxqDPsN8dDtqjT4NNKEyZNWsofLuHuD3mPWUynLYYjZu1Rl/lc&#10;uGCLy9ctkERoTAud6ZRKPGKeDY/0KCRro/7fgva9buMJu/Gq33OpIHw8GdueTiyI+Ca6reMd1pF6&#10;7Ui9ul8t7tOKBttULRpOn1001CEZbhRM0vLXe43X60ru1RbfrY7drY2dyXjPNBVvroyOCVjrLNpq&#10;j7vM6y/xOIImVIPLZZB7tLKwShoTsOvl4nFW88ZU4a7i+I6Q92DEfxRKq/m43XI+4Dpmz6b2J6I7&#10;ve5NPu/qULCJQUuQiVExFyWaFVyzRmSU87wKcVwuijPJ3UL2Fq/jiNd+2m8+YJLtsyg3m1W/Fccm&#10;+OwZoyzpMzlMMpdZaVYJ4SiLnG8Qo2u6avg0DY9sY+FLaPlLfZYtdu0ug/SQSblLJ9thN24t8I+0&#10;aQsF9LhG4FZy3SpxUCNPyASlbMrKuGdnwn0oZDsdsp/wWw4ErPuLQ4uDrmohr0QsSonERUxGm4C1&#10;0m/bZtLuVat3S1SHrc75PP44fP4eq3GPSnVaYzog1/+qdUyQ6UL5ZBeN4WLQgsT8RhJplcF42uXb&#10;L1fu02h2Gw1rVZrVVsdEky1MJNmkPJVKpNMqYQqTScXwcTJotHKhWMRkiZlohMwn5Bv4DB2bEtAI&#10;Qxq+Q0QNqjghBTsoZ/nFdDuXoKcgGiJiYOQ5hXS3iB1RimxsUkDCTOpExUZxREmLK6llBm6Vid/m&#10;VYwucU6r9C9qim8eXLVlcMW2QWVrOxJr2mIbe4o3DyjdOCCzrie1oq1oRl3B9MbCoYWuJpeqwiIt&#10;kDKMFERLRKQ5KEcgJ+fwchFeHgLXhi0cR0EQAD0vh47PJ+Xl5WeXGMnNzYXJCHseC6YUrVZvNKLL&#10;tcBMlJeXXdoKyUEF5LMLXMGEhRH0+ejSWDl4HErHQzhCJeWS8AiNjKMQ8xhUAsrIg4/AIHC5VBqV&#10;QCXiGBQylUBhEBkCpgC8UxlXpFNoDEqDTqnXowKkZpiYUGFSpzfoCaSTqepMdX1FQ20pmgiPlllt&#10;ltp0TXWqqrq0sqqsvKwkBShPZ8qKM9Ul5TWp8urisqpUprI4XZ5Kl6VKUTK6sKqjurUima5OldSU&#10;pCqTyfJotCwSq4gkq2MldcnSuqKy6iwFX1FUXFmMytRkNeX/JOJhszyBKkwqeRKNUK7gimVsIcrF&#10;c8USJlfGFUh4AvQzkHVCMMIdPAS1VI75J1AJJTSQCUQYC48l0QMw1+XnXvABsVOBwWeyUZeQwYIG&#10;fCZsgs3BDDaVyaKAE8ITM4V0Ah2m0da6tprS2kyyFAyMh8VQWVJZkaosLy6HToMSasqKytKJdCpe&#10;VBIvge7F8ugLI0Uxf7IkVoqlqBejampRjJfHSHaMkf+TlA9EEoGCZDCK8fJ/kvLeCOzCMvErCsur&#10;iitRyZqCkopEWVksU5pIZUl5lJFPFSQxRj4TK0lFirJA9W0wUr4oVJgMJOLw6n6Uiy+CSDyEUvMx&#10;CI//KhOBcDSA2hFfIOpFAXbY5Y15QhF3IOqGNhGMkS8MRAs8QYyRL3AFwi5/3BuuKCxrqGzsaOhu&#10;rm0f0Dl0QOfwQX1jRg6aNKhv7Ojh08aOnDFiyKSRQycP7BrWVN/V1oAy8oDq0vq+zoHjx0weNnhU&#10;c1NHY0NHR2tfd8eAtoaW3uam1kxyUHXy9v5fvlza/vnCph/XNn29vP7d+U1fbh28tn99cyrSlC6u&#10;TBZBP5TE0+nCUkBRNF0MPVNUWV5UVZqsqiqqrStrbKpqbc2u0drZ2NPd3NdS14GKzNQ0N1Q3tTV2&#10;NNe1VqSrWmpbq9JVcGdrSlDFmzr0N6rK6lRlTSn6pcjedJSRB4AB+A9GHrwddCWGkmq4R7XpuvrS&#10;BvRxk5Ka5vLmtqqW1srWVlTNpqO1vhfee0tdV1NNR1ZxvgMA19DR3DWws39wz5ChfcOGDRje3dLT&#10;WNnSWtvT3TKkq3no+eN3rl96cePSm6vn3mJc/LmTL7PI5ryf/mvh1mxG/P/LvGdT489lbbSENmee&#10;o/T9mT9XfL2UXQn2vzPyP/Pif5LyN699vXP9++0rn+9d/3b72rdrlz5fvvTl0sXPVy5/vXXz91vX&#10;vx3ae/v4wbtH9t3atvHkb5tOYdi+5cy2LSe3bz2567fjKxeu37NpV9zpsUlERRZDlcda7bZWuUy1&#10;PnOFUwejdFQtCMhFXpXMJpe4jJrcHCQvqzecR8zHE3Hg+FMpJDqNwuOAJ0JTKFRmi43N5YCjzmKx&#10;wOeHEvx5cPWxR1qZdAaqOZl9QBbcfszVB88cJhQYotUM0sS22kOLpx9fOvXo/LF7pg3aMrpj69j2&#10;9cMaNgxv3Dyi+bcx7RuHNizvKl3YkprXXDy5qmBA3FFpU+qIiAKfo6QQFTSalEoTU+gSKkNIpXII&#10;BGouQkDQNHlSfg7KyOfkEHPzyTm5ZCQHZeQpFBmFpKASRfhccNugFOQjwnxEko8sGFS1Y2bvrNZY&#10;k0dgpSJeYW6NRzckHbMSciI8aldIv2xI9Z6Fw3+dP2j1osHrl4/YuqB/55zBo8oDS4a3DmhIDhtY&#10;tW/vkuMHF904smjRwHhGgjSpqT1WRZWI40eQeD5SQkTaRXm725IHuyIr4ryFAfyCUO5sf86pIZGH&#10;s5p31DhmWQnrY4xVgdxfi2grEvi5yZxfByj2T/IfnlZwe1n1ydG+X8qoK5O4jWXCrTXGBzN73qyc&#10;sKrM00BDl2ytRJCKHGSihTnLx57tp6xL85dHiL/EyEtcyKYoZXOctipIWOrPP9yi31Gl2FljWV9q&#10;2lDjmhZXNOvyCwVIuZ40q7uopUCvyEc8ImJjxDykMlys41iJiCYHsdCJ0jxEikO0TIIMj5g5FBUx&#10;B82LZ9GsTJqWQrByGFYuW8ekWLlMA4Ni5dBhr4aMV5OJKhJJSsCLcHgRgQAdzsrJZefhOfkENp4I&#10;YObjaTl5HAgPcxA+kSCikHkEPLasq5TFYOHzAWwCjkXAMfH5NFwuJQ8h5iHlmaJpUyfMmD5p+uQJ&#10;gHFjR/b2dg8eOqi2qa6lq23gsEHjp06cPHPqsDEjJk6bNHXWtEnTpk6cOmXMhPFDRw3rHzZo0PD+&#10;wUMH9g/p7RnQgarW9LYP7O8eMBBFWXlJW3vTnt3bT586tm/vjj17tm7btnbzpuXbtqw6c2LPrWun&#10;Hj+4eP/2+cf3Lz+6ffHxnUuPbl56/+LehzcP37998OEdWmLGpw+PP3988vXzs6/fXnz5+vzd+4dP&#10;nt24c+/Czdtnb905f/vuJQwoNX/7wo1b52/ePH/jxplbty7cuXPhxYt737+//uOP91C+e/foyZMb&#10;16+fPbhv+9qVi9OJsEEpbqrMnDm87+alMy8f3Xly9/rbF48+vX3+/vWjLx+e//iYxRdUjgYj4v/4&#10;/u6P72/+/vX1H19e/fP7WzD+9vklSsp/fgk1f+Lzi79/evH7x2c/Pjz98enZH19f/v3bq799e/U7&#10;nOT7K8Cnz09fvrrz6PHVu/cvwrvIpslfvHv/EpY7f/vuhWfPbn3MLlr75dPTLx+efH3/+Mu7B5/f&#10;3kcz5d/c//jyzsfXdz++vv31/f0Pr2797cuTT+/vfXx39+2r26+e33h4/9KxI9sPH9y2efPK5ctn&#10;l5cnGUyiUiWxWPVOlyUY8sRjIYx/L0klSjNFhckCTLUmWhAIBT1ghyO+CKpR4ymIBqIxlJGPJyLZ&#10;jPhgVjselZLPLuXq9gfcsAl+mE6v0mgVmEyN2aLHRGwATpcVI+LBhhIzdAa1zoiuRiRTihRKCY/P&#10;ojPIXB6Tw2XgiXk08FcEsE3R2NSljaUtA2Emqa1pq65srqhqqaxoKi9vLINNMDBg9aX1mcKKJPok&#10;Y2kykU4UZYpjRfFgNBSKhQH+SMAb8kGJ5ch7gl6X321xWgFgILWNLeFYUqU3yTUGndmmNVk1RovT&#10;74ee8AdCHq/f7fYmE6lQOA7OQzRZ4Y+mgwXgDtXYXcFIQRIQjCS0JodCbxVpzTy5RoZKuOvkSgWR&#10;TAKggvLZBWBz/1wGFpxiHHjFmJ0l4GGMRW0qFQZVBBxlKpWKSk9QUc1oPrh6IgmXJ+KJpCIxutwq&#10;XyBl88RsDioxr1CqDRar1W6zu12+gNdg0mt0aiiD4ZDX74N6tVaDJc6IxFKIbeOJwsrahqEjxwwb&#10;PX78lBk9/UMHjRw/ZPTEIWPGDx8/afz0WQNHjB41furMeUvKa5oyFY2VtR1Ob9zhiat1XoM5JJbZ&#10;VVoflaVVG8JaU4FE6QFDqvGI1C6xxi3T+zTWqNYWUxpCqOCMysMRW7FEeKHSpjB4NZYgbKqNQb0l&#10;ptQFRXKXWOEWypwCqUOm9im0AY7QAjUqfQh2QQ2cnC/7qWbjlmlcUqVVqjBqtCanw1sQjjQ3NfT1&#10;di+eP2fU8EF+j7U3+2xeIuTRy4RyDkPNZbnUsgKz3qkQOhWCgbVl4/ta5ozu763J6Hl0GECF+XlM&#10;BBnd1XDjxO7D21aP7G3MRNwJj6WsILRu4YJ1CxeunjN//cJlm5avXrto2Yq5C9csXrFp1bqtGzbN&#10;mDSlpqxs5ODBKxcv3rVt867Nm/Zv37p60dwpo4ctmD7hl2Xz1i6ds27l3LUr5mxcs2DHpmXH92++&#10;cf7Ao5unnt8+jeHZrVOPrx9/fOv045tnH906/+Tu5SG9rXwWRcRlinlsDo3BobHykXxCLkkm1jis&#10;AbPRI5MZZAoLiSaicVRcqYknt5k9xXpbwhMsD4QrfcFyp6fE6ijEZGow/t2V1ZEHw+3LgGGyxs22&#10;BEaRY1z5T/z7Jthqnd9oKYB7/bMSY94xIv7fgZHy/94MDsRa/qyBE5ptMTgnVCo1XoXaA2eGzxJP&#10;aJIqnHI0Rx7VlIdKmdIlEFu4AiPswlav5fANUAm7wMYMeFE4FQbYzCbXo0Q/bEKDrNwNCmgPZfb8&#10;TpkSW9MV2qNryUKJXbnJXKDTB1VqL5Q6gz9L8Xu5Qg1frGOyFUKxQav3aHQutQ4+9ha5Ss8XyblC&#10;CZsjEIlEfD5XwGfx+XSJlM8TMlhcGofP4IvYAjEahHG4dAAYAiEbwBewICaDTQywiS7+BXEb3Gkm&#10;GUZAAJNJJ5EIdDqVQIDBAYEShoyFCxdOmDQxUhCD7y+BSCaSKHn5eDDwBBKORMSTSQRK1oukkMEg&#10;Z0XhMU0bsMGAesxAGfksiU8DB/KvTSiZbNbPo1AGP+tuWrJ/aII8uhKFVqeFUSS7kqpCplUqLAat&#10;02KsKE7WZUoGd7RMgQBoxJAx/b09zXV15anCaCDsc6QLC9qbaoYN6Jw6bsSMyePHjxpWV10W8Dgd&#10;FqNCIsYkAtQiqUYsA0BMC4GrDN4hurAjWyqEDkNLpVSilIqsRp3bbtFqFCIem8uichhUHpMq5DAl&#10;fLZSyNNIhHq5BGwBh8lj0dl0ikTANWoUZo3MrBB5DapBzXWbly3ctW5NW02V327NRs586HIWmUVH&#10;pdJoLAabQWPSKH961dB1ADyRkAWOQMJjfZJl2lFReAIBXegVTY3HE2gU6HoyugYskYQql2WXgcXW&#10;aCURiLALAM49lueOpbrDe4QSbCGM41ktGpFIIJdL1SoF9LBeh/7ggeZwCgUykVAmEEh4PAGLxafR&#10;uRQqAD4vqJStWK6WKxQSdLVbVBOfwVm1dPXaFRtXLl63Z9vRPduOb113+Miey1AumLHuzKHbx/Zc&#10;vX7++bVzzy6cfnTzymuIux7c/XDjytOhfeMKC8qKImXFobKSUOWutQfePfj96Z3fn9z957P7/+PR&#10;7X/cufr9w8v/a+em81WpnoaKAWVF9WF33Glyeawev8Pvc3hQOP0euzedyDTXtGTF5dt7mroaymta&#10;qhsg7Eeb2YIRT+HdK8/vXn1z9fxLCMYgWrtx5f39Ox9PH79RW95cWliaiicriopjfm/U60Oz5FxR&#10;MU1eFqtbOmfDji3Ht289evjAxb27ToN9eN+lfb+h1PzercfPHbs6b9pCJonFwFP4NDYeyZ0xbvqJ&#10;QxeOHry0b+dZaHnk4LXTJ+7OmbmGiOeC30vIpxDxJCqRRIYvUU4ONS+fRSDy6VQmEacSCbxWU2E4&#10;UF6UqC9ND+lumzhi8OJZk6eMHDx97JCRA1onjxwwb8qI+VNHz5syemhPK0ri+5zJkD/qc0OZSUbS&#10;iWBRgbexqnjk4PZRQ9pGDm4eN7JtSG/1yN7aKX0N46sKJhfZdrYlzvQVv5zU8Ghk5snYqtsjSm+O&#10;rltfbBsppcy2qDbGCvYUFR+MxfbFo+uT0XEWUxWdXk6hDpXrFocLZ3sjNWyen0GM6oVFNkWN29Bm&#10;0E52WveXxY8V+S6VRo9FXDtt+mUK0TyTpoqU7yPm2dl0tYClU4q1YqGGy7JwOLJ8gpYpkhJZinyS&#10;CclJIMgYPm8+h7WMTFmNp61EKKtz2cvJ0tl8bUUeWY0gfALKAKLP1eblSHJyPUhuF4W3RmZeS5es&#10;ITA20tm/CWVbtcbFWlMVkeykUewKoUkpMGpFeq3QaVVWxDxT+pontlUPLAzWG1WDdKpfTM69SttJ&#10;oeEIU44y8gZtr4DrykHk+HwhlS6g8VgEhoItgg88X8JjiFjwNQAHRikGv0qF5qzpNHYZPyHndhvE&#10;uxoKT9YEL5Y5rpU5btUFLjXGznSVLUh5BwQNrXF7bYm7OG4qzXjSxZ5kzJGM2EIendel9rk1Lofa&#10;5dZGCuwBnxHNkfdbog59xKiK6uUVCtFoKf9QyHfUZjhhVJ+2aY/a9KcioV9DgXo+rwCgVHhEwqCA&#10;XS7mTXQYtsWDOz32U37HZZ/zgtd6IeY/UVY4xaFv00vK1OI6m7bRrGkwKjrt+naHvsaoLNNJM0ZJ&#10;iZpbo2R3SJlzjPLLdem71am7FbFr6dCl0sj5muK9denhbkONWVVmNxc6LIUee9hmKLBbonaTX6sM&#10;aJURjcovFMYFwka5ZrLTvzFZsruwZHewYLfLd9DtPuI2H3OZjpi1l0Pe0z7Xrzr1Jod1qcvRzGHG&#10;GKSQRmjTifVqgVbCDShkFXpdKYs5gMfaF/LvNigOGKTH7ZrDNsNmg35LLD7MZHBzqWG72m1VWnQi&#10;h1qM0vEyroRJVnCZegnPJObYGIQqDm1FwPmrVb3PojyglhzQyHcbDRu9ngFaRYBJcnJoNhHbIhXZ&#10;JYKwRFjEpiwOO3fF3SdCjlNu02mf40jQs6ewYEU0WMen18rF1UJJhkKeoJeudWt32ZT7tIqjetsB&#10;k28UjjooD7/JZttrtRzXGHdwJfucoVk6SzAHH+Bw3CxqiJwPb2Szx7FLrzqgV25XyfY4HMu1xiWe&#10;8ACj1U4lO9Qis1Fq0ChhFtMqVUqpjM9G5SPZJDJ8vIUUnJiUY+KRAyquX8GKG4UBJTOs4Tg4uICE&#10;ZqEjDna+hZZrZ+WFpPSkll+oE7QELRmjqN6t6olbW0PaAUX2jpCmxa3o8mkGRU2jiu1TK3zLOoo3&#10;Da7ZOrRmXW9m6+DqjX0Vm/qr1vdWrO5Ir+nMzK+Pz61LTKsoGBg219lklVZZkV7oEZENbERBRQz8&#10;fBUjR0RA5KR8UX4euKxcJJ+Th6ciCIdAoOXlU3JRRh6Xg6BBBrb2FJJHwBFZTJ5ErJArtDKpioIn&#10;QxsSDg/IQf0KAsQj2CJYUCLZQ6E+D0GYVIRBRDgUIo9GIeYhPDaNSERYHByVgQBotDwukwbzJhmh&#10;sfBcBo4poHKlHCHM40oILqRqiAq0Wr1Go0Fzssz6gMeLaqoESioSDS0VPTWpporC8upMTWW6vjxV&#10;W1pcVl5aVpIqqsxUoLRmrLoiXl+TbKgrrq0pqqgtLq9Ll9ekKyqLymuKq6qLKyqSaM57bQpNh6+I&#10;FlbFi7OSNSW1CRSY/ROVsaLawlR5PAmoTWfqMxUKvkgvU8u5UiVfrkAfbuTKeUKVUARTqkamQBd7&#10;Z7IxYh1j1cEAnwQMANTApkIEjp4QnAeILaQCmYQvlWT15VFunQX9wFcKxDKuQMblyXl8MZcr4nBg&#10;4oZPl4gr5rME4BvCsWIWH15aQOfAbMXIJ9NxZBaRFvMWNFU3NVQ21JbVNVU312Tqa0sbGiqa0b5K&#10;oZImqIBPqhJsKEsLUVK+JJ5Oocu9pooKirEyFSuBMgqxvD8K3V5UUASANvEgusRrYUEiHoqGvcFo&#10;IBLxhdBKX0HEi0rEQHvYhHMWRgr/TMMvQBn/0ng6HU2VJTJgZHPhUyUFxRgwLr44XAi7ANgm1qwo&#10;hGbuJ8IxeKGfgAvIJuMHwl5/wAUBuC/o9ob9sOmN+MB2QxnzBQv8wYgb3YXmzqN2wGt3JwPxoCvo&#10;Mbng8uDDUFZUDj3T1TRgQPuQAe3DBnYMH9A5fEjP6JGDJ44bMW310k0rF29YtWTjlDGzW+p6YG9X&#10;y8Dq0vqO5q7+rv7JYyZPGj2ps6Wrsa69sa6zqb6rMlPdXlvTko4OrQq9OLriw/F5P87O/Xp6yoeT&#10;U9+dXPDuwoZzWxanXMb6oiL4+JVl1eEBJUm0/6uKK5vKmhpLG5vKW9vquntaBvS19UOJZsfXdbbU&#10;tMN1wo3DflyBywZgrDpKr2efGoFXRzn3rDRTeUkl2GWpCgBaU1JTnqoGoEZRFQD9APzF0WOUPZyw&#10;saqpOlUFPV9fWldVXJGOltRkZXBgb2myAj4w1ek67AKgHko4trGqsa2+rammoa2hpaulo6WuqaOx&#10;s62+Xa8wzJm24Pb1p2eO37549sXZEy/OHHtx+viLMyefnTn55Oypp6dPPz176iUgW4Pi7KnngNOn&#10;/yzBqTt16tnpE5j9+uyZ1xfOvrl0/t3Fc68vnQcDXRUWyisX3wEuX3j7U7XmJyMPxs1rX+/d/H7l&#10;wuvb176AceHsK2h87/aPm9c+nz725Pjhe/t3X9ux9fyWjac2bzgJ5dZfz2zZcva33y78tuXctk3H&#10;t/2ye9vqzZlgSMuhJh26QrumxKnLOIxFZk1cK4lrhAmdOKyRFbts9cXJqNcBAyOaIZmL5ONx2Swa&#10;eg6Sy2XzICigkmlMJpvBZLO5HIgCyFQSg0GD+AA8/qzeJQXcSJg+WNmHaLlcPvjpJDIV4gKIzWQc&#10;NhNBxrbUH1k29+iCKacXT9o9sWfn+I61gyo3DK1ZP6R6QXNi05CGbSNbNw6uX9FZOrsuPrUqOqzI&#10;2xqwVLsMOipOTSOKiXiUYWcwpHS6hEYTkklcPA7mKRoAl0fJy4HRnITk0PJxqHwZkgOTAjSQUElS&#10;Mh4l4nGICI9wcxA2gkhJSIlNtGPhqCWjmj2SPBMHqQrougoDnQU+Uy4SFzCGFrvXjG3ctWzIuvnd&#10;q+b2bl4yYseCwWtG1Y1MO8dVR9qKXFNHtB7ev/LggSWnDy9cOK6szk7uNNOGm4UTHbqhelkDE9fM&#10;yClHkH4hcrSzYHGQNc9HWBAhzisgzgmTbkwpOz+ycHWhcLY9b2NKuDxOX1nCnhcnLiiirKsT7+42&#10;3p6eOtht3lIl3ValXFusPNFXcqijbLicW41DKnKRXm5uvyhnQUC0LCZeHKYvj1IX+5FVBbmrI8gy&#10;L7I2glsXJa8JUdfH+buq9PuaPZtq3LOKdCPiynIzJaBEknbm6Lb42hn9rTGLNBcJqjhVQXOJUyPO&#10;R+R5iBhBdCS8Ap+rp6ErtSoJuWoSuqarjkrQUvAWNs3EpKBJ8RyGmUPT04jogq50Mqoyz6SrqCQJ&#10;AS/A5QlwOB4OB3ecDnNobi6av5KXhwFqOLh8PvFP4XgmLo+Rn4tJ1kAl3E2oYRFw5FwEPjf4PIRI&#10;yusd0LVmw+qZ82YsXrpg4eJ5s+ZM7xvY3Te4t6Wtsb2nY+a8WZOmT546c8akaVOnzJiOSclPnjpp&#10;0pSJo8YMHzx04IhRQzFjQH8PlB1drd29HcNGDO7sbtPqVdFYaMvmDQcP7Dl4YPeuXZvX/7Lkt82r&#10;Du/feu3CkXs3zjy4hSrVAB7cvPjw1qVXj29/fvPo8/sn717d+/Du4ZdPTz+8e/T+/ePPn59//PgU&#10;yldv7j96cv3eg8v37l26c+fC7dvnAWAD7t69CHj48Orz57dfv7z7+uWdr5+ff/vy/J9///Cv//r0&#10;+9/e/Pj99fffX3/69Oz541tP7107tn/72GF9TpPK7zCMGdq7Z8fGfbt+PX5417VLJ589uvn+xYMP&#10;Lx9+ev34+4dn3z+/+P3ryz++v/nj++u//3j7j99R/P3Hm79lefafgDbfPz//+vEplP+Bb5+eofj8&#10;5PuXpz++PvvxDS7s6bs3d58+vnL7zpnrN0/ffXjpzgM0a/72/Ys37py7eff8o2c3Xry68/b9w4+f&#10;nnx8n13G9i0qX/P1/cPPb+9+en/vw9s779/c/vTh4fevz+BsH9+jej63bpy+evnY8aM7ftu66siB&#10;rQf2bJo6eXgw6KQzCAqFwOUyhcPuZCyQKowAKkph1C7OpBKJaDDgd/l9zlDQE8muio4S7gFfIOjx&#10;+TxQhsNBKP1+LyoH7/eC7XI5wPZ63Var2WazGI16rVYNAMNiMQHMZiPscjrtdrvVZDJADRwCNrhq&#10;RpNWqZZJ5SKAUMJlsCl0FpkjZNE5NKaAyeAzcHQSiU0T6xTF1aUwudW211U2VNQ0V0NZ3lhR1QIT&#10;bFl1a01FUyXY1U1VFfXlGEqr0slMIl4SLypNRYvigWioIBkFhGLhSKIA04zxBfzBcMjhcjrdLvQn&#10;CJ8XqWtsc3kjeotLY7RrzE6lzqK3OMLxosKS0kQyVVyUKUyWhEPxeDydTFX5Ckp8kXQ4UeH0xsPR&#10;En+gQKe3iKQqmdIg05opXIlQpZcoUDFHJpuFoD/A5ufm5+FwhFxwgnPy8HjiTy4egNn5+eAWI9AG&#10;+wEW0zfIzc0lZ0XK0MRVGoPJ4onEcpFYQWdwJVLwJOV8gUQihZhCYTCajWaTy+P2+j3gD9udNjAs&#10;NivEsQaTEXbpjQaFSmmzO1ta25vbu0aOndDZN2jU+MlTZy3o7BvSPWjEsLGTe4ePHDt95rAJk5as&#10;WTdl5vyG1u6+QaMnT18wbNTUqrpOozWoM/kkcpveFDRZowq1R67yiqQOgzkqkruUhoDCGJAb/BKt&#10;R6zxSrQ+pSGkMReoTRG5LoDJxHMlFqHSJtO51eaAzZ3SW2JyjV+KrrTpFcqcfIkdzgMGlFCvNoQB&#10;OnNUY4yglL0CpfslKheDo5DIDTK5RiSS1FRVD+rrrilPV6SLGqpLq8uKkzGfy26QS9hSIY1HzxfS&#10;CAYxl4fP0fPoBi7NLmXXJQMlPktjusClEcuoOF5e9jkvYv60od0HNi3ZsmL2+P6WmsJAKmCviAZX&#10;zp6xZt7cZbNmrZq34JfFS6Bca+Y0jAAA//RJREFUOnvO6vmL1y1ZsW7Z8qljxo4dOnj3ll8P7dq+&#10;d9vmPVs2HNv72+7Na04f3H7j3JEb5w7dvXL06Z3Tz2+ffXb3zMu7ZwFPb524f+ng7XO7757bff/C&#10;3gcX990/v//mmT0Prx5/BEPh9XODe5p4dDyDjMpDZ5FLwVPJ+aiMp93iR0Ug9G6VxsET6ehcNZWj&#10;YYssKlOB0VHoC1cGI1X+UAXGyGPruGLC8S5vGjYt9iSU9qxkDZTGvxZl/cnL/zQwG3Zpsunzap0f&#10;NnVZLh6D9i/d+Z+0OEZtYwdiZ4BNaInVYMDqVVo0v/4nI4+x51BmP05ujFWHUqpwYpS6QGyRyB1Q&#10;Ym0wRh5eDo4FYK8OBhyLHQ4NMBYemkENdh6ogUPgzD+bgQ01cFWwCYYue6lYb2BvTSy1SGRWnkAP&#10;pQY+sVqXRudSaW1imZYrkApFMoEQTXNGszg5qECNQMhmcdFRjMWlcQVMACf7iDJEYxgpD0BTpLIc&#10;PWZg7Dxms1HZGBQEAnzd8/LycgDw9Yc/GBbGjRt38NCRcCTKRnMvuPk4Arh9RBIFhgWMi8eAJ4PP&#10;+Cc7T2PQidmlLDDJGhK6Yiv62x7UwybGv8MujJcHQA36+19Weh6jnm02mxX+zCgpbzYZDHqtXq3S&#10;qZRKqUSjkBvUioKAN+i0tVRVjOzrGt7TsWDqxCHdbYO7mrvb6xpryiCqA9+/tam6p70RfIOZUyaM&#10;Gzmsoboi4HFaLSa5TGLQoGu6auVKgEGuUkvlGB0vFot5HK6QC71CF/G4UqFAIuDr1QqX0+6wmxVy&#10;sVTIY1CIbDqFw6CyqCQhhyHiMkVcFodOgTfEZjOZTLpAyFHJRUoJz21QOTWypuLE+nlz9mxYP6yr&#10;K+hwZhPZRCgjT2Ggzwig2j3QaxQa9Ep2+SboCugx7MdUDOCnY2Q9VsIf9BL6yCocQqVhzDuWUE8m&#10;knB5+QQcfG8pHBYb3guW/I4JzijlCpVC+ZOXx/ZysxqVfD5XLBIAJGKhVCJSSMQAKR8N7CVsDkDB&#10;46uFIgAM/SwKTcQVQh/C6A+lWq5QShSNNQ0LZi/cvH7r8oW/rFq86czR64d3X/p1zYG9284c23P1&#10;7OE7F048OHv07rmjD8A4f+rBjcvPzx2/nk5WJ4LpiuL6TKSyyF92ZNuZ13e/3bn86cbFT3ev/Xh8&#10;558Pbv7x5un/uWHFkXSstSbTXVnSlI5XQOSfCCXQONnmwhh5QIEPXRSuOJqqr2joaepuqWquR5+w&#10;roOwsKqkvr9j5OdX/7p9+dW1C6+uXfwIodfdG99uX/8A4V99ZTsEkB1NLZWpos7G+rJkYTpWlImV&#10;jhow4fntjzfOPTt+6MaJozeOHrp6ZP/lnVtPHdlz8cqZh/t3nDpz+NrFEzf3bz8i5yokLLGKLycg&#10;uRWF5ScOnD+678LBneeg/aG9l0+fuL1m5XYKWZiLUMgkBhGP3iMqHk/BoU/7sogkDoXEIOBkPI5Z&#10;rfRazeiatMFAXaakr6VpWG9Hf1vDqAGdw3qap4wauGjGuDWLZsyfNnZUf1cmHi4MeZMhfzzgjXic&#10;Mb8nGfZG/fbGquLh/a2DBjT0dVf1dpV3tqTa6pMjOsu6YqZpJc6DfZlbo2ruD808HFbyYFjm8Ziq&#10;i11FS+2i5Wbx0VTB6cLEmWj0YkHBQa93V2FsskZVldVtn6Gzry1Iz/CEkySiT0ArdKkAlS5dk041&#10;K+Q9XFdyqMh7pMC126bfrJYvEfIXG/XtLLonF3Hy6Co+UyXl6+RCEZ0sJeRbOXwTV6bE0bVIbgDJ&#10;bcLlzxLyF9Fpy4jE5XmEFQhpNY67giafI9BX59E0CMLKRWj5CIucz8DlSXJyHQjSSmQtFRlWkPkb&#10;Gbz1VOZaJnudQrlQZ6ghkz00slMmsKtERiVPpeDYzfLyqHdMR/3o5sreVLjaoa2RcBYYTbt0tv1s&#10;5VGucp9Ss06vmapXuxEEYh4ehcomspR8BRdHVcLXWMimCOksKV8sl6mEMq1Eqdeij/v5VdJiBb/H&#10;KNrRED9e479Qbr9abrte47vQED3RVT4v5ekLGlvj9vqMt6TYkilzp4qd8QJLLGgOuDQep+onIx8I&#10;mkMBcyRgifrMUYc+ZtHGjcoymWCMTLAv6DnqMF1wmq/4rCcdphMFoQ3hQKtakZBLoyplSCIqFAtb&#10;VNJFIdfOaOCA13HSZbnid1yP+c4l/Jsjrj6tqM1rKnHqSgO2jNuQMivKzapSi6bErE87zVGLKmmR&#10;V1oU7XrhbJv6dHnh5Uz0Tln8dmnsWnniYnXpnqp0v0NTblKUOk0pr620wB93W9ElXk26uM2U8NjC&#10;DovPoEel2Tj8IqagT2WY7w2viyZ+jcV+iwS3Oo2btZLTLutRvWa7ULBfr9ttNW9yORb53FUchotD&#10;0gqperXApBabeexiuayCzRrAYe/yO/eZ1Ucs8mNm5SGTfq/TtcLm6hbLggJmxKHx2tVGlUAnYSt5&#10;DINSKOPTlSKOXiY0S7hONrmOx1wVcK43ynfrpQdUwkNq+X6jaVswOMikjYk4AYnArZC4NUq3Ul6g&#10;lBZyaLN95n1F/mNey0mn4azXdSIU2F+c/CVR0CKk1wuZjQJhA5W22Knf6tfudch3a6R71eZdJt+A&#10;XFobgl9hNu1y2I9oDHtFyoPO0FKbu5zBsiCIj05Ksen9fPYGh3mrUbXLrN5s1vzqdq6PpvoURj+N&#10;FdZpnSaFQsFTycQqmVQIsy8Fhm8yOR9PRBBqDiIk5aqZeK+UWaDmhOS0IqMgqmEXGvglJlGxlufn&#10;E5zMHAcdicsZZSZxe9jUn3RNqiscXRGaUp+c2pAckXGPrw6NqwhMrSmYUB4Yl3FPzLimVfgWNcVX&#10;daXXdKV/6c6gXHxf+Ya+ShT9tev6audUx0bFbaOTriFRW4tLXW4QFao5CR230CqI6FkOGcHIz9Uz&#10;c2FoE+cgYiRPkotnZ3PkuXg8EyJ/Ao4EUQQEGigvn5uP5OQjefgcHIVEZ7MEHK6IzREa1Hq5UAou&#10;JbSB2S4HQYjgaeTnEvJQkHG5LCoRPE86DqHCN52AesVCKpWJx7FIeA4jn8PKlUmJEM1wGHk0PMIj&#10;M3kkHgvHYuEYfBpbCvM1nSbj8tRSpVZtMOiMer1Wo5WrVCKDRhnxRoqCmYpEQ2tFT3tVd1N5fUVh&#10;WW1pU2lRdXVZVSqZKCtJJaOx6nRDXUlbZbypurCptqimtriyJlVaky6rTlWi0jcl1ahRWFZRlKlJ&#10;lVcWZkoLisrjRehSrn9KyQMyP8u6okxVvLg6kWqpqKpPl1YUFtm1Oj6NKeOKxEwhn4HmQoiYHDEL&#10;nVvFLDaWECDhocny4B7Isyo0YGR/vP8z7V2clawBQ8QRiHkSmUQpFymEHAFKx3P5Mq4ATijnCQHQ&#10;FQAJjyficPhMJofBhGZ8FtryL0aeLaRxADK2UEBlU3IJgLAnPKBjQE9rb2tdW19bf1dTL8btNlSg&#10;BH1VSW11ug5VGE+hZGtZUflfq79mSuIYO18CJUy+8exSroWRwmQY5uLiknhJMhKPh6KY7jwY6MKw&#10;2ax5uDWYUg00BkBjNFk7A45bRSaZAZQVlZUXo9r9pVlq/icdDzYGsDMxlLjH6sHGEuex18Je9991&#10;5GPBcNjrjwSCfrcHyoDHG/b7Ah53gd8fdLv9TieUBf5gNBCCZn6n22t3h71Br80LqCmt6WjsgMtr&#10;rGoa2DF0QPswwODuUUN6RoMxtHfMlDGzJ42auXLh+g0rt82atHBk/4T+zhEtNd3N1R393UPbmzrH&#10;jxg/a+K0nuaOuvK6ppq2snRdbVVrKpFGRZAKnJPaE/+4vumPM7N/HBvz9eiwH2cmfDs37/ervx5Z&#10;MaXca20uRtcEhp6pSFfVVdY31Ta31bf1Nvf0Nw/sqevuaRzQ0dDbVtfZWtvRUtPeWNkCdwqTr8GY&#10;9Kp0NXbXwAakC0szRWWlxeVlqYrykko4Z2Wmuqq0BiXis3ZNOSoij8njpOKlFcXVAIyOx+h1ANhw&#10;92tKa+EGwZ2CNwWdU1pYCgbcNTT7vhzl4qszNQ2VjbVldfBpgU1okAjHoHsB0NsBlwtg05rcJrte&#10;qQ77QkcPHL9x5fGFM0+vXvhw/vQbwJkzL86ceXb69OPTp5+eOvkScPrUy9OnUdr9P3Dm9KtTJ1+c&#10;PPEcGpzNMvIY0OT6M2jKPODC2VdZLh4l5f9dR/4nI3/j6pebVz7dufH59vVPVy++uXLh9b1bX+/e&#10;/HLx7Ivjh+8d2HN9+9bzmzee2rT+xMZ1x3/dcHLz5jNbtl7YsfPq7h1Xd2w+s2Pt/t9W/lrodsuo&#10;+S4FK25TlLgNcYs6qlcWmtQZmzpl04R1SqdM1JxJNVeW04gwdqJ/4NUHg2GZVMWkc3KQXCqZBo4i&#10;xEXoU7A0ah4uNx+fhyfi8Ph8cPzBaQdXH6YPfG4ezCBcCPayeTlQz6RS+FSKjs+Z1NV2cu2yg/Mm&#10;n5g/ae/EAXsmdq3rr5zfGJnbGJ5dH55ZHTw6c+iWoS2ruyoXNCanV0UGRcw1FkmNU1diUglzEBWd&#10;rGIz5EyGiEbjk8mo1AkBzyfieGQ8KZsjT83PRQGubF4+CV3VEEGFa/JyBAQCn5DLzUGyOvKoBoCY&#10;iAjxiBSP9JWH9q+dNqihoDKiG9WRGVQRbw+77AQkxqcOS7m3zerbvXrwL7ObN87r3TSrZ8+C/mEp&#10;88hiO+xqKbBPG9Z+7OCG9eunHdw3b9W8tpYwt81IGKohj1BQxhjZM7zySWbOIGFOYz4ymI+sSSjm&#10;ehhzAvR1VdoJLvyFCaVnR6dWFEsnWXF72zzHh0UnefCTPfgFUcYUR/68EH1Xk3VpjL88KloRlc9z&#10;CzoZSHUO0khE2mnIZKNgVUyzpcy0KaVY4CKsCJJ/LWSsDuaujxLWRnDL/cjKMHF5mLI0wl2f0e5p&#10;Cy1JGcf5xfVaYsZErU+oOxsCHY2htfNH/LpoXIGOB1NneyqY8hj40DP5iCA3R5qfryYSlIQ8HZVo&#10;oJPVJJyGjAcDNrUUvJlFxdh5E5MC0NOIsGlgUPTQkkbW0CkaBl1Bo/BwOCq6pitCQxn5HHY+mr/C&#10;yM/l4PKxTS4exyWhC7qyshnxbAK6iS30imbKZxl5OgWfl4tIZMKJ0yev3PjLnEXz5i1ZMG/x3DkL&#10;Z3f0tg8ZObippb6to3nm7BnTZ06bOXfOlBnTMUZ+0pSJk6dOmDJt4tjxo4YOHzRqzHDMAPQP7hs8&#10;dODAQSib39XTHktEovHwb9t+PXhgz/59O7dv37hp/cqjB3ecPbbn3vWz92+eRcUbsoz8/RsXHt66&#10;9PLRrY9vn3z79PzDu4cf3z/68gll4T9+fPrm3cPnL+88fnrj/sMrd++juH//8t27FzFG/sHDyy+f&#10;38JS6b9+fPq3b6/+xz8+/p//89u//nj/9x8ojf7791dwqo+fnnz6/PTDx8e/f3rx+dXjjy8eXr9w&#10;YtHsyeNG9e/fvXnvzk2H9m07uHfr4f2/nT6+7wrErtfOvXp8+9t7VDrm++fnP768+PbpGRhwfjgn&#10;lFDz+9eXUP4EbEL9ty/oLwH/Hd+/PMXw4+uz37+hm18+Pvrw7v6DR1fuPbp8/faZKzdO3rp34ca9&#10;C1dvn0XLm6fuP77y5t2DD5+ewGVDh3x6/wDw4e2dj+9QUv7Tx/sf3z94/+HBl0+Pv31HHx24eu3E&#10;iWM7jx7+7cihbWdO7Dl7cu/B/ZtHjRrIYpOlUi66JpbLnMxOxhWlhanCaBnMDSXJZCwUDLgB4ZA3&#10;HPKFI36v1+3xuKAEBAK+UCjg86HsvNvtBDiddpPJYDYbMS7ebreCYbWaMWCMPADaYDUYO49R82q1&#10;UizhS6QCvpDD5qJ5pXQWmcwg0jlUIoNI5VBZYh5DyKHw2UyJIFRU2NDd3tTRUtda19jRWNtSW91a&#10;W9NWV1pfXtZQUdlcDXZDe0N9W31DK4rqhqpMZTpRUlhcVhJPJSPg6hXFI4kCcAICBUF/OOTwuP3B&#10;QCgS9vi8Xr8PM5D6+u7STFM8VmGxhU22oNub8IcKXd5oNJrOlNSmiqoSiTKTyROJpU2WgFxtt7tj&#10;UqXV4Yl7/YVWR1Cvt1ssHi5XymKJVFqLGFUa0AiEYgaTnZuHQ3LADf6Tfwdg6fA5OXkAMPBoLIDy&#10;btiUgCZowheVx1EoZKjcK5GQj8fl5eOzKfb5JDI9S8RLpTK1SKyQSKErFVKZwmS2mizmQChYEIuo&#10;tSqbw+rxubV6nUQm1RsNUrlMrdfBO0+VlrV1dbd39w0cMnzkuEkDhozoHTRi7KQZQ0ZPHDlh2qxF&#10;S0dPnjZg+CjA1FkLqhvaZs5bMnLclAGDx0ycOq+jZ3iqtEFr9GY5cZvWgPKwWYTkGj+aBW8MqC1h&#10;pSko1fnFGq9MH1CZI0pDSG2KSDU+ocIhUjqhlGpdRmfU5CzEFn392QBsocLF5BkFUgdbYKZz9EKZ&#10;U20I600ocWxyxJ3+QoXKrtc7LWa3QWcuCIYKAt7qdPGSudMXzpo0ddywpfOmtTSUwhe4vrrYqpMo&#10;xfS6TLynvryxJN6aSfRVZ0Z11M0Z3d9dXdhTlzZJ2MwcBCZeQV6uRcidP37Q0qlDl04dNnlwW0Nx&#10;IBWwVsR8y6ZPWDt/1opZ01fPnfPLogVr5s1dPmfWL/Pngb1p5fLZE8cvmjnl9KG9x/b+dnzf9tMH&#10;dxzfu+Xg9rX3Lx99cOXYjTN77l48eOPs7uundoFx6+zeO+f337t44MHlQ4+vHHxy+eDDC/vuntt9&#10;79w+2PXw8rGHV08+uXVx5MB2Si4qDEoloAt2Mcj0fATHoQlUcpNO47TZQgq5VSg2wGdPJLXwpVaF&#10;NqAzx2zukkC4MlRQHYxUYfI19qxYzc91XKEGy5THdplt6PqrmKQM9C3GRP87bw4GVMLNhQZaQxBs&#10;KDGS/Scw5hqr/3dAJcbRYzT3T8Am1GNUOMahQwmbGHWuyDLyGO2OkfKwidVDM4kcTW8HAzbhJPAq&#10;0AY2sRfCToIl2mMGtIfyp41twrHQGHu/ur8uBtuEtwlXCCfEzgn1aq1HqXZJ5TaVBqXjVRqnzgAv&#10;bdebnAy2gEii0ejosj9CIZ/HZQuEHBjOhBJUfwYA4xqXz8JEabB1XDERG4yOx7h4kZiLRn5ZsRo6&#10;g0ym4DEuHr772FCAx6M/0ZGzAoVFRUUdnd3hSJQFR/CFMKTgCSSwYVjA8t9JNCrGyP9MmccR8Hm4&#10;fAKJSKWj/DItu3ArnQn/Y8AmVvOTkcfoeAxwCIxB4IOiY7zdbtBrtRqV0aBDE7ezjLxKJtUqFTqV&#10;3Gkx+mzm6lRRd0PN0K62CUP7h/a097bUdrXV1ldlipPhTCpWW5XubGmYOGbEhBFDAa0NNW6HWaOW&#10;y6RCjVopF4s0CjihHNWjUKrkUplEIsn+zoES8RDNSlApaT6PxZSJhDC/+LxuuBKRSJClx4lsNhPG&#10;SZTIzmrAwBukMJhkJoDO5HKgUi4W+KwGp1pR4nUvGDdm1+rVCyZMrIwldWI5nwkeER5cajqVBm40&#10;nBD+g9f9k5HP/iYBnQB/2TEZZeShEvuD14Y/NJcGGv/FyMOpAHBOsGG8ZjJo8MHgZpeO5cB1woeE&#10;z5VKRGAAYC9U8nkcsCViCPHRBHkY8JXZzHmsRimVQIdrZDKdQmFUKA1yhVYihUEfY+QlPIGYL5AI&#10;hFKhCLoO+hBCgjwk12a0d7f1zp66cN3KrcsXrF+1ePOaJb+tXrztl8U7dv96cs/W04d3Xzpz/N7J&#10;I7dOH7t16dz9Q/vOBt0JMVsl4ajT4YpCX+mONQe+Pv+vJ7f/du/m7/dv/O3hrb/fvfb91eP/Y+WC&#10;XcUFDfFARTJSWlyQLi0sQ0O7UAKiepSa94RQuEI+uz/gDBYVFNeX1rXVoMuXtde2QlCaDJV0Nw1+&#10;/ej7vWvvHt5G1+y6c/37tYvvr1x4eWT/5ZAnadZYKkrK2hoaSouKmqtqW6ubJwyd/PLB51MHbty5&#10;9PbSmWenjtw7duDW8X03r59/fmzP1RXztvyy5Le1i7YtmrZqz6+HTFIbG8/lE3lEBNeQaTi2+8yx&#10;/ReP7Ll49MCV/bsunDx2c++u0xyWHEEINCoLAi2IwWgEAgAiGSaBSMvHUXA49EcgDkcjljgMuqDd&#10;VhQKVBQmmiozQzqbxw3unTi8b+7kkYumjlk0Y9z8aWNHD+quLI4XhryFQX9xOBh2O/x2S4HPEXSZ&#10;6isK+zpqOptLO5pKYDrpbEnVVkU66wpao4YhYfW5cc1XhpTdH5p5Parifl/i4cDi8zWBLS7pnqDx&#10;QjpyMuQ5FfAedjo2G/SrLaaBJHxXfv4ii3O1O7zSHxuuNYZJuKRJVplwFvp0FS59lVw81e/cW5HY&#10;5jduMkjXywQbJMKlPN5Kk2GETBTG5fgEDKOEIxbQlTK+XMSBcA7iByWBbMIRfAhSieSNxlPWCsSr&#10;ybSlOXkr8eTl+ZTlOOZCIn86S1GDUIwIBC2oXDUpHyHnIfwcxIIgDTTWAqVxEUuwhs1ZSaEso1FW&#10;ikSzFcoKXJ4zP8fKoVuELKOUaVTzY0FzW1Xh6K6G3triqgJ7oUPpp+eOVcu3mu2/scSHhepdCsUG&#10;rXKRRV9JJerzc8VUCptE59F5PDJdzGNzJRyGBF3iVSoVq3giHVesl8pMEnFMp0yr+AOtsu31saNV&#10;3rOV9ouVtvN17hMtBYcGlE1LuzvD+vqkrbbUW17iLCv1lhQ5YxFzgd/od6o9TpXfo3U7NR6X1ufR&#10;h4OWaMgW9ZljTkOh3ZA0qkql/Olm/aFo+IjDdsFlv+R1HLUZjofDGyPhNp2qUCkPy2UhsTDO57bK&#10;xasL/NsDziNe+3G77qLHfD5oPZX0b04GOjTCZr+twKKJeS3Fflvab60MWNMemK31EbveZZCFzbJi&#10;o7hZL1zgNZ0qS15KFzyuLblXkbxekbxUV76juqTXoc1YlcUeU8JvK/TZCj3WhMMQs+miDr3XqjLr&#10;JQaN0GdFOfqESgEXEyUT0kxKv1WzJFWwtzx1JF5w2O05brWfMtsPqHVbZcpf9foNPv8IncaMIDIS&#10;ImYTaPmIlJQH3e5FkFY6ZYvHvs+qOWpX7teLtitEv+mN20KxVhbXQc7Xckh6JVer5GkV6C+dCgVP&#10;LGbKxCwNBBVilptFbOQzVnosOxzaw2bFcZ3suE5xwGzc5vcO1MkjfHpIJnLJxR6tyqWQheXiCJ04&#10;Si/eW+g74beddptOe2yHPK69sfDGZEGvjN0iYjYwGV1M+oaQdadfv9+l3KmT7dJbNhk8HQilFslZ&#10;oNPsdjsPKrX7JerdJucap7eByojhCRkeO5GfN0LI3+L3rjdp1pm1W6L+eR5HhkAr4kqjaoNeLDXq&#10;lFQagUEnwwgMwzWaMI4j4nPzYLpl4vIgStezSSE5J6Hlx1SsMouoUMNKqplFalZKy6mxShtdqo6g&#10;cWRpaFiJf2pjanZb2azW9NSGwtkt6VktqUk1kSl1UcDUmoIpVcEZ1eHpVYEpZZ5ZVYGV7cUb+8rW&#10;dpUAfulMrelKL2suBCxuLpqU9owtdg2JWgeETJ1+Q7NDU2OVl5slJQZeysSNaxm1flVHkaPapy+x&#10;KGMaqZFBUZEI/KyIDR1B6Pm5hFwsgeNPRh7VQ0bycHkQPVAhZAB3hc3iC3himGSYVBq8Zxoe/UYz&#10;cAg9F2FBmYPy+5xcRERE9akAcFoePoeTl8fOzxMQcaxchAnIQ0QUhItHZDSagEhh5hPp4IlAPSmP&#10;QyKI6UwZWyzhSpQipU6l1mvkGqXIqFF4LXafxR+2F6QCEEpVt1XXN5VX1xSjUvJlyeL68kwqUVBe&#10;UpRJZmpLGyoLayqLqqpSZTXpTFUmU5EprUhXlqWrqjJ1KF+Z1W/B+Md0FNVRKYunyhMlFcl0VVEp&#10;uu5rcbYszDSkqyqTqUxBojJZVJEoLHB7+FSalMWTcVGZHRGTJ2ahQjTggvGZTLkQpeMx5RmMmleI&#10;IHyQgoHlxUMzrBIMDo0BbRRieXbBIIFMhKbS8xgsAZ2F5sWz2Aq+AMuOl/L5UHIY6OI3PBa6Tgy6&#10;KC6LDY3Z4GxQ6Dwqg4jkKgViIYPLITO4NG51BmaNXhSNPe31Xb2tA/va+rFU66aq1p9lXVljTab+&#10;T3a+qKqssDKTLMUYeUBhpAhQHE0lw4WpWCqraVMIczSWMv8zdx5LjcfoeIy4hxIDHIUBpvgq6Px0&#10;VXmytCyR+e+kPEbB/zuwejgbHA6ngpPHg3F4IXT5Voi/vcGIP+xDZe4iPpc7GgpnSflAyIPmxWcp&#10;eKfX7vY5PH4nbHo9Vg+cJJ3IgL/RXNOCpX6PGjx6/PApI/vHDe4e0d85bED7kPb6ns7GviE9I4f2&#10;jpo0avrk0TMWzlw2YcTUrqYBWLNhA8fUVzYPGzC8v6s/FSlKJ9I1ZQ1lxVUA+ES1lJVWRWzTOhI/&#10;Lq7+fHD89yMjPh8a/P3kuE/HZny7sHbjpN76iKuvqrqjpqG7sbO9ob2jubOzpauzqau7saujpgP8&#10;jaaKZvj0VpXUwh0BVBRXwwXDvajM6s9UZfPTs59eVB0eyspMdQX0KnySUxWlxeUZ+DxnlXBSiTQq&#10;TJ9dFRZLxoe90AwOwY7FgFHzgOpMdW0ZeNlV2G8n8L6whxsSkTj0c8Dt9zp8LrPLbrBbdVab3mbW&#10;mM1aY3YFY4XdaDRpVQqxQC0TW9S6dCzZXFtbns78smLtiyefTh27e+X828vnP1w6/+78+Zdnzz49&#10;c+bJ6dNPUS7+1Kszp19lafoX/07Ho9nxp16ePPH8JyP/k6A/dfzJz4T682deXr7w9uqljz/xJx1/&#10;6TPg+uUvN65+uX7pw71bX29ceX/x7Itb1z4+uIOmzKN0/N4bv205t3Hd8Q1rj2H4dcPJbdvO/7bj&#10;4t79N/bvuYkx8ttWbIrbbDJynlvB8ijZfrUoYlAW2oxppznl0CYtymKXBYKCvoZ6cN5g2KRRyRBt&#10;afU6p9NtszmkYhk+n5Cfi2PSGRQSmc/lwfcY4gIm/LFZECJBeEUEt59GhU00I55IEnJ54D1mB1X0&#10;6SUtizJnaO+OuZMPL5p2ctGUvRP7907o2Ty0bsPgysWt8WlVvpFJ4+q+8n1TBmwd0ba+v35hU+HE&#10;jK/FISuU0dIGaaFOJsUhOjZdSiOjy4FSKCIaDVwjNM+aiONTCOj6rnk5qHBNNkcedc+QHHJOLi0H&#10;TbgWEolCErqgq5iQIyfnSQgILxeREnN0jFwFEemr8h/bNmfljL7BTQVdGU9X0mXKQwqFxDFlvrVj&#10;GrYt6Nowq3HX/M4DC3sWDyiaVOWt1LIHJrx1AeeI9oZ929efOb1z/76lS+Z0DK+1DvSzR9loE62U&#10;MSZknAUZZ0Bmu2jTzdQmHNJOQsbrGLubE9cmd81P6Dc2hm7P7b0wuWGyj72zO/RkWc+LVQOPj0yv&#10;KDPMCklHGmjD1NQGKtLORDIIUotD2mjIBCNxaYQ3y0namJYudpMW2HJXe4nr/ORltpxf3PgNfvJi&#10;M7LIhlsZZq9KiJcVq+cklRMisvEJTauZXqXEdwZlgypcwzvivW2x1vrIr8unjOmudknocZO8yGWQ&#10;kHOhi0RkAhtBNDSGkohXkXBqMl5LJWLQ0UioQSMYWRQdnaih4vUMAkBHxxuYKCMP0DJQUl5BIUvJ&#10;RB4Ox8pBVYNo2R9F4C5gjDzEmaguTVZEHmwOEY/x8mDAJsbUowYRT81HF7nKy0WCYd/8JQsWLl88&#10;e9FswPwl8xYuW9DW0TxqzHAoASgdP3vG3PnzZsyaOW3WzKmzps2aM3PGrKmz586YMm3iyNHDxowb&#10;OWHS2CHD+gcO6u3p6xw2YvDQ4YM6u9vGTRg9eOhAwMYNv+ze9dvWLRs2bFj564ZV588cPn/6wK1r&#10;p29dOXHn2ql7188C7l47hzLyT+98fv/s07vHXz49+/zx6bt3j16+vPvw4dU79y7ef3glS8ej6fD3&#10;719+8uja86c3X7248+7Ng+9fX/zt26u//3jzj9/f/uv3t//88eaPry+/f3z68fX9189vP3149cG9&#10;i3dvn7t67cSly0evXTl+5sTeh7cuXD135MrZw+dP7Htw5+LLp7du3Tjz4N6l2zfPXrt0/MqFo5fO&#10;Hb549tD1C8duXzn1/PH1T+8e/fH9NUbEQ/nPv70DYDVYJVwD4Mc3VJfmJ0GPJcj/xO/fnv/4+uzf&#10;SXm05hvKpL94defOvQvXb56+ffc8liwPuHLj5PXbZ+49uPT0+U1ogyXLv311+/OH+5/e3Pn89u6X&#10;jw8+f3j4/u29Lx8f/e3Hy7//7fXTx1dOntp19NhvZ8/tO3d+/4WLB2/fOXfx4vHW1mohj2rUgUcq&#10;jwRdpcWx4ngoUxSvzKBp8kWJSCjoDfjdfp/L53UGQ16X24atxer1OQNBNE0ebGxpVrvDbLEa9Aa1&#10;2aL/qUgD7aEl1gBbzRVgMGpMZh00A9tqM4Kt0SpkcpFEKlCpZSIJn8GiYkoP4I4weXQqB+IxCkPI&#10;oQvYODoll0J0hkPNvT2t3Z3Nna2NXa1VzXWVTbU14JU01pQ3VGdqK0rrKkury9OVpWXV5VX11dUN&#10;NZV1VSVlpanSTDJVnCguKixJQVmQiMcKk+GCiD8YgLIgFg2EgsFwKBQJuzxupKphYFX9IE+4whkq&#10;kxqDIp1PZYvI9D6zOx6IVgZjFXZ/kbegVG8NGu1hs7NAY/GrzT6LJxaIlsKm3R3Vm9xKpVkh1wv4&#10;UqPBqlTpOFw+kUTJzfvTSc7Lx+dn0+SxpHgCgYSyAX/myCM5OQgOl8fjwbhPIcMATyKAkZ+fCz41&#10;HEEiUwlEcl4+zAIsHl8ikapkco1Upga/VyJVKpRqi9Vutdsi0QKPz22yGP1Bn8NlF0slApEQppls&#10;VgdfopB39Q1oaGntHzqib9DQgUNHjho/uX/YmO6BwybPWjBi/NSuQUNHTpwyf/mqQaPG1jS2j500&#10;Y82GrQOGjJo0bf74yXMmT180f/HaytpOqdLKFxkVajRV2YBmGXvRNHaVS6rzKk1BjTWithQojCGp&#10;zg/gSe0StVem9atNEbUpJNN6NeawxV1ociakGh/sgnpMfR4g1XgkSo9C55OoXAKZTaRAuVShxCoQ&#10;mzQ6t90e9LjDapVBI9c21dXPmTJp9OCBw/s6t61bsX7Z3EWzxqdjvt7Wqg0r5k+fOLQyFYaodeKQ&#10;7rED2kaAb1tZ1JqOju2unzCwed6Ewd21JWJqHp+AMHPQ8KPApFs0YcisUV0LJwycNKi5ORWoKHDU&#10;Jvwrpo/fsGDGL3Omrpk7bd2Cmb/MmwnG2vmzflkwY9vqxUtmTVy3aNaZ/b+d3rft0rFdF4/uPLLj&#10;lwNblt0+t+/myZ2AR5cP3Dm7C/Dw4sF75/bdPbsXw72zuwF3Tu64cXzbg/P7H106/ODC4ZunDzy7&#10;eWHq6EFcUh6fhufTKVRCPoVA5NC5VPQJOanXk9QZ/CZLWCyz8oQGNk/L4RvUGp/NXujxlnoDZRgp&#10;DyXYzqx2PAaroxA2sUqs3mhB1d5/0vE/8e+MPMbFQzOdMYTZYPw7MPIdo9oxG4Mqy7P/rIQSoP4r&#10;lR4lu//KasfYdigxMh0gU6LLumK7oCXshauCU2HcOpwHLgw2MdIc9mLnBwM7EOProYSPDZZiDwbU&#10;Y42xa4D2cAYMcPHYtYENhlzlBhteEeqN5pBG51Vp3NDn2UULHAaTX6Nzwdecw5cJhDL43vF4Ai6X&#10;y6DR4WsrkYhQORU6mlFBZ9LYXAaXjy7ZyuPDFxYFpsnF5tDYnD8z4ukMMtxjIimfQMyDuBa+7NmE&#10;eASVdUUfl0FlXsEgEAiVlZWdXT3FqTSeQIKhAEoYN8Cg0VHJeFJWrAaA5cgTswQ9xryjZD3symqw&#10;gAGg0mn/nYvHEucxRh5tliWjfT6f2+3WalRqlUKv0+i0ar1ahXLEMMahX0JU1T3sdhQXhCoLE4M7&#10;Wrrqq+HL2N1U3dvZ0NlSB1FCXXUGRWVpf2fboM4WdG9zQzTss1oMWo3CZNTDyWE2kIslMJyplSqZ&#10;TIYKrItFQoiQeVweg8Fjofll1GwqikIiNRtNXrdHqVQKBALwieH6eSIhvGVwi7k8AfQGgULHkeEG&#10;oIy8VCrVKKQmldyuUaSDvlkjhu1eu27T4iWdVfUmuVotlzHhdjHINDp0KY5IxOPx+TDwYoQ71gPQ&#10;81lGHv3RA9xx6r/9YdQ8GDBUwweARqECSAQiDPFUMpprDx3M5bCyi+lSwOBx2fAd5vM4IiFfLBJg&#10;BL1QwMNoeqjhcFgAqIc2HDaTyaAJOGyZSCjh8SCwVwqEWolUL5MDtGIJbMoEIhGPD50jFYr4bI5O&#10;pbaZzCadnoInMykscj59SN+odSu3rlm6ee3y39av3LFz0+EdGw9tW39o77ZTR/ZfPnrgytGDl04d&#10;u7p10z6D1mFU2gB2ldutC2xfvff2+efXzr65dfXr7Svfbl3+euvyl0+v/68NKw7UZLrLihrLimtK&#10;k2h8CHFgJpmBCBBi5pA3HPSEAuA5uMMAn92f8McbytC1y6Bsq+tsq+ueMHzGh+d/f3Lny41L7y6f&#10;eXvv5u93b3x79exfN6+8KgimdQqTw+hwmCyxYLgyXV5XXn/x5I07l1/cu/L27pWP5489fnTnx/Vz&#10;r8EYN2Q+AyeXss1svJSKcFn5fBFVziMIxVQJN4/DzmVo+bqdG/afOXzt6N5LgP27LsD7PX7kqlJu&#10;ycuFbwiNgCPm5+ZRCHhy9tk0KIm5uVBiHL2AzoB+9pjMEZcz5vWko5Gextq26tKu+koYnxdMHr1g&#10;2tj5U8YN72svjvijXkcy4Iv7PPBdsOnUAYc14DQ3VKZa6zJ1FYnG6mRNWUFddayuNt5YGS628Dq9&#10;8t2DKi6PrL3cW3Svr+hWa8GFSs+ZUs+RmPlQ2HQq4T4Zdh722XfazPuDgTVG3ZBcZCqbs80X3OAO&#10;/BIsGKzRVqmkGa+pwKfzGEQQW1aoJJMC7s2FwfVW1Uox5xcBe5NYuIzNWqqUjRHywwhiyUWsPJqS&#10;TxWzyEoBU84gy0n56hzEhSAlCDKcwlhC5a8hMJYiub/gKSuJlCUEyhI8fTaOOZkmqUEoFiQH1crA&#10;5zIpODohh5+P6BGknEKdJJVPp9GXMRlr2YwNQv56pXKBWlVLwPtJeBef4Zbz7EqOScWN+owdNcVD&#10;O2tba5JFYZPXJDCTkTYe/Rez5TeB/IBQvkMk/lUu2eKyTzZqdQhi4HGkHD6PyTXIUYkqnpTLkrG4&#10;cp5UJlTzhXqOQM8XWITcOHypFbzhLs3O+jjKyJfbLlXZz9d7TnbGDwwqm5RxthToaxKmmoynIu3K&#10;lLjSxa54gSUaMAVcGp9bE/TpfzLyBUFrPGSL+yyFLlPSpk8YlOVy0RyX7VAiesThOOOwnbVbjliM&#10;x8ORtf5AjVgYlYj8YpGfLwhSKdVsxiq/d6vTfNxnO27XnHVqT7r1J5LebalIh0Zc5zIXeqwRr7XA&#10;Yy7y2zJhR0nQEfNawh5T0KEvsGviGkGdmrskaDuaKjgV996tiN0tT1yvSF5uLN9Zk+5z68sc2oTb&#10;FHGbok5j1KGP27WAkE3lt6t8Hq3PbzQbJXadNKhTFBk0ab2iUCmIQMzJI7XxmEvs9l/tzh16y36N&#10;6YBSf0hr2qU1rtOblvu8aSbFQstTcYhCer5FyLbSyJ5cpFfM/9Vt26QS7NLw9utFe3WKfQ7HGpuz&#10;nkKNCdg6Llkhoon4NJVcpNcpRWK2WMqSS9gaMcvAp3vouDYBY7Xb/JtFuU8nPqIWHtVI9hm12/zu&#10;AVpJVMiIqCUuhcSjUztV8ohaHmNR+qWcfanQ8aD1rNdy2mU96LLtKQhsSUaGKXntPEoTlTRaKtwa&#10;su50q/Y71Tv08h1W11yJvhYhQMQ+WSrZ5XHvl6sPSFVbVPp1dvcouSqNw6dIpDSBMN1sWu31LLeb&#10;1kf9E+3GBAlfodD6hUp2HhnmXgqZCJMvTLXgb6PTbZaRJ+bjiNlHy2XkfAuX6hPR42puiY5fY5Wm&#10;NZxiFb3CwGt0ynrDpuHFnrFloRnN6al1RfM7Kqc3FE2uiUOJMvLNJdMakuMrw2Mz3onlvkkV3lm1&#10;4Tl14aml7mkZx8La0Kq2wg196bXdxet7Mmu7SubXhmeV++fWRmdWhcdnfEPilv6IpS9obHdp2tz6&#10;gVH7kCLX4EJHH9Sn7F1xc5VbVh/U1QVNBSq+W8TW0YlwtXQEYeSj+ZIYI59NkEdz5LMyDHloLg+e&#10;CA5DHgFiBwbMmzAnMkl5LoMkZBaU+KWtJfrGpLKlWNMYVZU6pV4ZQ5aPZuKjusNEhJ+LiHIRG5dR&#10;6TZEVMyImmrlIjoGyu+wcxAxg0TMQSBM47NJbCKeSyRziEw2kcWn8mQCiU4pQ4Xj1Ap0QRfw6U2e&#10;iD0Yd4cqi4obysob0rV1qeqaVGlZYaImk6pIF1eUlJVl1y8tK86UlxRVl6WrytLl6UxpSWU5FueV&#10;1WZJzIoKiPaKy1CuOVFcmkiVJUsqijKVReXlqNh6OZwEUFVUXlVUivLyhSXwKk69gU+liZksNDkd&#10;BVfE5AhYHB6DBW6GmMsVc/n/TsrDJmYrRBJoA7vA5jPZ2EKv6FEsdHaWZdcFgk20MY8PE4eIyYLZ&#10;GU4oYLFkAjSrgE2nCbkcmP0BXCYKiPGYZDIAFaAj0/g0pghiXyKVRWaLOZK+jkGDeoZ1NfX2tg4c&#10;3D1sUNfQjobu1toOKOvKGuvLm6CsLW34D0a+IitlA8By56EElMTTMEGnE2mMGf8PxLNL76IZ9FlS&#10;HpoBoD10LJTQh2BADWb8u3DNvwPLnceMf7fhtBjAPcDy8VEEC0LeIEbHex2eWCjqd3vADvn8iTC2&#10;Xl045EG1cMPeIFweHAs3FN5Odaamqbq5ta6tq7l7UPfgUYPGjhg4dvTgCcMHjBncPQIwsGNoT0s/&#10;oK9tcGdj39ihk9av2Dxp1PS6subu5oGN1e21Va1l0F3p2lSsJO6LJULJwnCqOJZJxUszqPZRrMJv&#10;XD6i5l9X1385NOGP4+P+fmrc305O/Hx85u8XN6wb39VflpzQ0z2is2fUgKH9Xf3dbT1tje2NVU31&#10;FQ31pQ1VxdVwI6pKauGmYE8zYLw5XHZVViUGSgB2U8BxgndUGC1OFhQBEpHCn4BNjJQviqWwXVCC&#10;DTXZ5XlRYGsD/AX0p46QO+S1ecF3MmvMRpXRpDYZ1XqnxWFAfxRToyv8KTQqiUIrV1v1ZoNKZzea&#10;wcuyGQw2o85h1keD3obq8r7Wtt6WVvjSladLGmsa7t1+dufmu7s3v1y5+OHyhfcXLrw6d+5ZlpR/&#10;hnLxp1/9OxH/v+HUS4yCx5qBfezokyOHH504+uj0iadnT6FK9JgKzX/S8VlG/vrlLyiufL555dP1&#10;y++uXHh948r7e7e+Xrv09sSR+wf33tj528VN60+sW3Nkw9pjGC+/ZdPpXbuu7N577dCRuwf23vpt&#10;/Ynf1uzdsmxD1GLRsSluOcev4UVN6kKHqchpTtoNKZexLGj3qGQCEr6pvNRh0OFRvS4kJy/X60ez&#10;NPV6I4/DLy4sEgmEMH5yWGzwFdl0BvpUMgRdVCqBQsVDSaPlkUgILg9cfPhqw9jLIRCUTCYLQaxc&#10;5vwhnYeWTjuycMruKUMOTx++ZVjT+t6KRQ3R6RXupe3JMcWWUYWmvZN79k0ZsGtcz6Lm1KzqSJ9P&#10;3WARlel4RRphTCXSUPFSEk5EJgjJJAmNpuBwFCwm2DxCPo+M55KJ1PxcAoL+sAoAg4SgAowQGWLC&#10;NTx8HozSQhwiISAiNBMcEeYhBgbOKSKp6UhrxrppydBVM7uHN0WaIxpTPpKWk8dkHL9ObD64YvBv&#10;c1oOzWtf0OIZlzYMLNCYcpGlg7vqA36/WjOgrXHntl/Wr5s1oCM+viO8alDhQDNusps0xY2MtyKL&#10;wqQZtvwJKmRFUDpUkNOQh0y1Si+O7lqYtE90K7Z3pXb1lsxJaAcbSYtTugWF6nlxbZsAqSIjlSQk&#10;hiCNdKSBiozSUub4+CsS0l+KxcsKqEuCuEU+ZH0BeW2AuNSGrHHhNvrpKx2k5XbqSi9/ro21IqGf&#10;6pd2aIjFXCQpQmJyXK1HNKu76NdpPaumdU8aVtNaGx7QUbptzZzGVNCl4EVMCg4OfZiAi89j5eTI&#10;yVRRHk5GxCnIOIyU19PJ6PLvFALKy9NRjRotjQC3Q0vD6egoL29gEg1MVLXGwKCoqAS4TWIiXojH&#10;c/OzP5CjM3IuE5eHicVjLDy4FgBMMh7dzAJsZm4Oj4Du/VNEnpiXn4dU11YsWLpwzqJ5sxbOmrtk&#10;7qLlCxevWNTR1Tp85JDO7rb2zpYp0ybPnD1j1pzZ02ZMnzpzxsx5s2bPnTVj1tQ582ZOnzkFS5Cf&#10;OHnc0OGDRowaChg8dGDfwO7eAV39g/uaWurhPKtWL9u1c9v6das2bly1Y9uG61dO37hy8vrlE7ev&#10;nkSFa26ef3gLTZB/dv/6u1cPv316+fnD8+9fX3748OTFizuPHl27devczdvnHj25Dnj89MazZ7eg&#10;/t2bB58+PPnx7dU/fn/39x9vUKH2Ly9+//z894/Pvr599Pbprad3Lz2+feHp/cuP717EFo99cO/i&#10;nVtnH96/9OrZ7Sd3Lz++c+nh3Uu3rp2G1/r88Smc7fXLuy+f33759BbgyYOrsOvS6YNnju6+cObA&#10;nRtnXj69+fHtwx9fXmCSNd//Spb/k5T/8frHt5ffv7749gXNpv/v+MnIY/iTjscI+q8vPn1++ur1&#10;3YePrty9d+H23fMo7l8AXLt1+sq1E9dunEKfA3h1B+Xl3z/69vnJl3f3Pr6+/fntXVTE5sNDKL9+&#10;egz1b1/fuXXj5Lnz+2/cPPnwyeXHz64+e3nj5s2zF88dLU4GeWySQSuz6JVhnyNTFK1Iw7RdmEkl&#10;YPQPh3xej8PltAJ8fpczq/+OsfBemER9Ttg0mXV6g1qjVSizy7caTVpMHR5KaPaTuIdNq81osRqg&#10;gcGowXh5sLMP7YslUoFMLoLDeQI2iYKnMUlsHh1cEo6QxRFz6Dw6jc+i8ph5VBJCxJm9nprWlvbe&#10;3q6BAzsH9Tf3dDd2dbb09oDR0NlR29Za195W39pa09RUXd9QUVObqagsSmeKM6VZFj5ZkIhHkwlA&#10;rDCZTBWHCyIYEQ/wBfxg+4MBeM+Ir7yndvCsTO9kXaJR4MlQjVG2I8m0xCT+tDxQLveltaEyQzDD&#10;03mV9pDaGdG6I3pv3OBLaDwJf3GtwROX6BxiuUkq1VrNDp1GbzE7BEJpbh4MlfngFcNgTiCSYTxn&#10;Mpk0Gg2Hw2GkD8wEGA+HRgj4HB6fxebQhSIulBQqgUzB5+FyMd2bLAdHV6n1coVWpYabYFSq9Bqt&#10;USSWS6RyvcFkdzpCkbDVboP3A+/KYDJmFyjiy5UKiUzK4nFjxYWt3d3NnZ2dff1dAwYNGDJi0PDR&#10;I8ZOHjV+6tBRE2YvWDZh6kzAuMnTO3r7p82ev3TV2tXrtyxYunrR8l+GjBw/ceq8WfOWT5gyf8iI&#10;yYniGquzQKqwCyVmvSksUbnkOp9U55XpfVntGjRNXq4LqowRgdwFwJaBlWn9Uo3H4kqanQmF3i+Q&#10;2/kyG4AjNouUTrUxqDKgHKtc5VSoXSqtRyK3CURGAF+oEwoUagV4GFr4KLbW1Pe2NnfV1/Y21TSW&#10;F5YnA81lyQGtlTGvOR11De1ubKtL2zQir1nZWZMe0VU/srNmRFtFazo0urN63rgBq+dO6K4tkbOI&#10;MHUxIfbA48sCnsUTBy8Y37t0Uv+k/voBNcnuynhneXTJpGFr50xYNWPM6pljf5k9ftWMcVlj4qpZ&#10;Y1fMGD177MDFU0ds/2Xurl/m7d+4+Oi2lef3bzy/b92zq4efXT34+NK+J5f3A15cO3T39Pb75/bd&#10;O7v37pk9907venB2z6Pz+55fOvj8yuH7Z/Y+On/w+dWTTy6ffH7t3PpFM+uKCmpLEqWJUEdzfVtT&#10;Y2d7z5jRk0ePnt7RNVKWFWzhi8w0porF1XG4eqXC5XWVeADejC9YHoxUAf6dkff4S23OIjCgBhOX&#10;d3nTYGB0vCGbF4/R8T83sRpooDOGLPY4lGZbDO4yBtjE+Gu4EgBGc2PA+HEMcAZsL3aIUuMFQD1G&#10;jkOJkeyKbC68WGbH+HSohxKz4XA4Fs4DJdYeauDasNNiDDv2imDASQDQTCS1wdmwpHgAHIXt+snI&#10;Y4fo/lLUgRcCwCZ2ZqjEfn4wWcJ/acr74dMoV9sNloDW6DGYPQy2CH0ahi0AT4zD4XFYXAh02Ww2&#10;XyiQymUyhVQgEjLZDAaLyeayBAIen8/lctksFgPNvYYvNZn4MyMeo+BzcjCgf/n5+TweT6FQKZXq&#10;nJy8/Hw8Hz79cBH+IKZRSKbQmCwOh8uHUYVCpRNgFMkS8RgIFDIqwZJd0/UvGXQC+S+NeCabRcsq&#10;yAPAwCh7KH9S83/aWUo6Eon4/X6TUa/TqrEceaMWhVapMGjUBo3SpFO7zcZMIlpbUtzdUNfXXN/X&#10;2tBeV9neVNPWWF1TCXFJSVVpETSAkLu/o3lge8OAjqbSkrjLaYFpQKVS6HQadK1pGL+kMpVCiSXI&#10;C8UCkUggEYmFXB4KjoBLZwOUYjlEFF67G6YkCDYgwmUy2WwOj0pjQF/zWTwOnU2jMClkBvoeIOil&#10;MwQcphOiDr0q6XeP6GrfsmrVpuXL+9u6AnaHXCZisCkUOoFIySdTcCw2jcGk0OkosQ6AXgbnG+Xn&#10;SWBDN/1vdDycHPsDG2Pk4TiMl4ej0FQ4uCwuWyTkY1nwYGDsPAtdAYoKNbAJu35Woo8x0NBXh11S&#10;iUgugwFbrJRKdCqlATpIIoHYXiESYYw8RP58Gj27yARDwuOppTDK82CvlM/XKSDOELEoDPSpfKaw&#10;s7Fn1aJ1a5dtXj5/7cqF62dPXjR/xorJY+YMGzR58vh5UyfOnzJxztRJc4U8uVZqMKnscpY65io6&#10;sfPcxaN3Lxx/dv3i55uXvty89Pna+XfPH/5jzpQ1xdHqmrKWhqoWCERrSmswuVIIMtOJTDQYD/sK&#10;Ao5w2B2N+hJea8Bv9ZUUpCqLyqtTVY2VLQ0V7dPGLnhx79v9ax9vQfR1/sOT+/+CuOvx/R8nj9wK&#10;eAqD7phZZ3VZHBCQ6+S6GZPmXD5z58WD7w9vfL554f3ze/+4fAq8sh8zxq2MOsvUfDsjT0BBmESE&#10;ysxlCUhCTi6bipAEOA4ToWo5mhVz154/dvPI7gsHdpw9tPfi4X2Xzpy8FfAVkogw5MM3Dw93ipif&#10;B8EYMR+Hqinn5VIIeAqOQM7H04lkEYcDXW1WKwuDgZKCMHy86zPFDenkuP7O2eOGLZw+bvGMSSMH&#10;dhZH/EVhX1Eo4DUbw06HTaP2WEwhl72uPFVZEiuO+jLJQCxgiwQsiZgrk/Ck3Jq2gHZhXXRnV+Z4&#10;R8nFjtTZ2oLjae+RpOtA1HY04TmTDh+Kun616TbazJtstrk83mQSca1Sudvl2e4LrYuEW0WCVrcl&#10;FbCGA8aIRx+zquNibqtcuNhpWq6WLuLQV3FZv0pEv/B4a5TymXLxQAkvnIfYSTkOLsXBZ9nZdC0u&#10;z4JHXDlILYswiE6dSqEvxzE34TmrckhLcnCL8IQFROJiMn0+hTudI6/JoxmRXF5OLkR6ZFwOIRfh&#10;5CP6PKSSxZyl1y0Q8heRies59K0iwSaFfLFG00qjJZhUv4jjktCdGo5ZxY54tV11Jf3t1fWV8YBL&#10;ZdaxLdz8YiIyR6XYLlHtYvK2szk7RMLdBtNMmdyDIEo8jkuhwpgAn2cel8EW0lkSJk/KlcqEOpHI&#10;xBeahXyHmBdWCIul7HEB096mwhPlngtltmtVzkuNvtOdsX0DM2NT5paYripurEw5KzPuTJEDY+Rj&#10;QXPQrfW5NQGvzm1XA4J+U0HQGgtaE35rymuNW7RRraxaLZtmMRyIRY46nWcctnMO+ymH43Qkutzh&#10;LOdxQgKeVygICIRhKrWGyVzl9f7mtJ302U7YlOdc2vNB84mkd0PU1SLj1Vh0aa896rXFvJZkwFYE&#10;HwO/NeI1B12GsNOQsGvjKn6TWrA66j5Y6D8eddwqDd2tiF0tj15pKN9elRrg0le5DUmnKWQ3whkC&#10;ZlXEpk469X6z1GUWW01ClYJpMojtBpnXoAjqFEGtzK8W+TSiApWwRMSvotIW2F2/uYNbFYYjOusx&#10;tWm/QrdNpV9ltg7Ta+x4RMPIt6uECireSCFYEaRPJtzqc+4yKg6ZpAeNkp0q8TazaZHRWEHEJRV8&#10;k4SuU3BkYpZKjq6nLRQy5XKuWs4zyLhmPs1Lx/VIuOv89q0WxU41/4CKv18l3KVXbfTYOpS8AiE1&#10;qBCaJXyLUm6VicMqWZxL6xTQdiR9Bzz6Mx7jGbf1hM95KBbcURgereQ0U5BBfMYyp3FHwLzTodjv&#10;VG81qjbZ3X1EVkkOHkL3IWzWDo9rv0JzWK7aolBvcjjnmSyFCBJEkEoabYrVPtflXhoJjXNZSqV8&#10;F5uhobKFFC6byqdRucQ8Ai4nNy8PZlzwqXPAtUaXccqqsTNyED2H5haxfQJqoYpdquVWmQSVel69&#10;TdzmUgyOmQfHrOPLghMrwlNqE7MbUwvayua1lM1vLV/SWzenNTO5Jg71k6pj02rjU6qCE9LOiWnn&#10;1HLPtDLPrArPgprg4obQ2o7CDd2pjX1lK1uTc6oCgNnVoekVwQFhfbtP2R00DAybe33GgUHLqELf&#10;2BL/yELX6BL38LSjJ6Zr8ssagspyF7p4bIGS6+LTDEyiEIeIaQQmIReXZeTzsviLl8/Jy0XwML4R&#10;cXkkHEJAmGwam0F0GiUrZg6bN7p2w+yWRaOji4Z714wrWDex6JexmZWjquf0lA6vCMZ1VAMN0RCQ&#10;jIm3fEjd1ikdW6fUbZlcuXRIZFqnZ1i9qzysDNmlTDLCZhMJBISGy6Xl5TPyqSwCk0Pi8qk8KYev&#10;kYgsGqVBITPKFV6TA+DSW5OBYGVhSVNpfWt5S0NpdUk0gS7EWpKpzFRUpMsrMqVlJWjCcFV5cXVZ&#10;GurLU9VVmYaKElR3uyJdVZYqx1j7TLy4NFFUliwuL0xVFJVUFpeWp1CUQvBXiGbKVxSW1Wdq6tKV&#10;SX8Y4h8Bjc6jULlkCptIEjE5EjYPJlA+m4P9pM1nsgFC9p/UPGbLhWI2lS4Fxw48LhoD5lawYVf2&#10;ATUem07h0mEvHx2pGAwAGNASjoKToNy9UAQODIfBRNML0GfjmBhQIX4amUmlcGg0eC0agUTBkehE&#10;Ko/Oz0NwqXjp6KHj+9r6MQzuHtbbOrC9vgtdJrSmHYx/ByaT0lzdhinbAGpL0eVzUda+rK4im46N&#10;KdtgEvOAv3Tni5PhJEa+YwT9T0YedmFEfEm8BAzoTPTHj79S4zNZjZqyRAbj6LHEeQBW89MuicPZ&#10;MgAw4BWxlygqKIoGY8mCwpA3DKXfFYiFogE3mjUf9kUC6KJ0QWhQWlxWX9XQUt8G7iSUteWNjdWt&#10;HU09/d1DZ0+dv3ju8uH9Y8cMmzR66MQhfaMGdA4d2DWsv3s4lIN6RvS0DRo1ZEJHU9/Y4ZPbGnpC&#10;nnhDVRuUAU8yVVhZWFBSGC2GPgGnpaK4ujqdFXIpKq1PxtuKfPsXDP1fN3/9cWzG/zw343+cn/7H&#10;qan/vLTiH1c3rx/bOTAdH9PeNqABos7W5tpGuLzaijosS70O+jxdB72NuUNVqCxMGfQ2ADqzvLgc&#10;SgB0JtYJ2K8j4C8BIv4CeONYNgOG7MJ7brfNAyXYNqPdarBZ9Fa/w48uxmP3eW3ocwNuixuDy+wC&#10;r9iiM5k0Br1Sa1TrYdOsNWoV4KvrTDq9Xq0BmPUGm8Fk0elMGo1BrXAa9UGnLex2lMRDrXUV/V0t&#10;EFDXZEoq0kWVpSUlhUVnTl56+ujrpXPPr13+cPXS+4sXX56/8PTsucdnzjxBU+NPvzp16hmG/2Dk&#10;YS9af/IFRs0fP/b0yOFHhw89PHkMFaC/eO7t5Qvvr1z8gFHw/5Ed/x+M/OXzr65ffnf/9rcbV96f&#10;OvbwwJ7ru7df+nXDyXVrjgA2rjsOWP/L0W2bz+7bd2PfodtHjz84uO/21rXHtq85sGXJxojBZBNy&#10;nFJOWC+JW/URky5mNaa8toTb5DcqzDJBYcDX19LstplhHoCQB0Iql9sbDIYh4JKKJR6HM+DxmvU6&#10;2AueITE3n0mmcxkcCJPywEmk0nEMJkImIfk5BCqRkIfwqWQ5lcxBkLhGuWrkoAPzxm0b371/6qBd&#10;47r2jevcNrRhfU/ZgrrQ3LrgpIy90yVcNbB877S+nZO61g+um1MfG1Nkb3fK2ryqZo+mxqlLaCQ6&#10;OoztOVo2U85kyJlMBYslpdOwHHkRncwlE2l5OaQcVLiGjsPD5IXx8lCiTzvh8vkENEcenR3wKBcv&#10;xRNF+XlGBllJQtR0RMdFhrWH1y8acGDduMaw1IxHaoz0caW2bRObds5p+21a3dahxVOKVDMqPTFe&#10;joOCrBo5ZP2kSVYBPxMODBvQ2tlR1lofmTQotW9B74gIp1+PTPUgU6zIPFfuYi9xjgW/zMuZa2VM&#10;1pB6mEgdnJyANDCRRjZSRUNKcEgdA6klITV4JI0gVQSkkYE0MpEeCTLeQZzgwK8sES+JMZZGqctC&#10;5MU+3OoIda4FWeHNXRsmrvQRlrkIS120eRbaHDt/rlc5wSnrN/IzAryfibj5OW0pZ12RdVRPyc4V&#10;4/esnrRt5aTNq6aNGdo8qLt6bH+rUy2S0Qn0HPQ3bDYpH/qKhiBiHFmKR5dmlZHxWV6eoGWQASoq&#10;AaBhENV0NC8ey47PJsgTwTYx0cR5NRkPbdQMipJOFuDyUEIpNwe8CGZ+PoCSg9Dycv8UqMHnAcDA&#10;lnIFoL+aEPCsnFwegcDMzaXnwgSKPutGwuW2tTctWbZ48YolsxfMmr9k3qIl8xcsmjt0WP+o0cPa&#10;O5ph76RJE2bPnjlz9oxpM6ZOnjpl+sxpWRH58VOno+XI0cPGjh81YdJYjIsfNmIwRscPHzlkyLD+&#10;to7miZPHLVw0d+u2TStXLP711zV7d225eunkgzsXr106jibI3zhz/8a5BzfP37t18dG9qy+f3nn7&#10;8sG7149evrx///7VmzfRVVvR9Vpvnr1/H9WOf/Lkxrs39z9/fPI9KyODrpUK+Pjsj8/oSqpf3jx8&#10;//T228c3AW+e3Pzw4u5nVHv9ESZl8+3Ts8/vH4Px+9dXn98/+fTu8Z1b575/ffn3v737/TuqL//u&#10;zYO3r+8D3r99+O7V/eePb9y9ee765RPnT+8HXDp36M6NM29f3sWIeDjbj28vMRYeyr/9QEn537+j&#10;yfJwSX9k8bcvL/53PMPwx9fnf//2AsPv355/+/zk6+cnnz8+evv6zpNHl+/dP4+Ky986efX6yWs3&#10;TgGuXDtx+eqJm7fPPXtx+9NnVOvm24dH3949/PLm/te3D75/fPz9/aPPb+9/fnv384f7b17ffPDw&#10;/KOnlz58ffjp++Nnr24+enAFenvTuiUWg1TEo9oNiljAVVTgLy1OFMcjhbFIKhlLxKN+nwfCSpfT&#10;6vbY7Q6T02XxeO1Qgg2w2Y16g0qjlcsVIplcqNUpLFY9tsvtsfn8zkDQDfD6HHCI1WaAecJo0uj0&#10;SjgEFRVUS+EosYSXBV8o4jJYVDKVwGBTOHwGV8QWyvg8KY8lZLGFXJaAQ+WxiSy61mb1x2OVdY3N&#10;Hd3tA/oBrb0D2voGApq6eho7u1G0dda3tDe0tDfCvN3WCWVNQ3N5dU2morqkrDxVkikqLilOpQHx&#10;ZKIgFg0XREKRMCASLQAEQkHE0zlxxMbjbYu3ZyatpBbU5bjSmvqh3OI2eWWvpWW0pWGYqrhNW9Rs&#10;KKyXBYoN0UygqknkDnnKGwO1Xe6K1lTHsGBZk8Eb1ZocGo1Op9Gq1VqZXM0A74vFEYokMoVcKpcZ&#10;zaiGpUwG8QyfyaQDuFw2h8Oi06lMFlUgZEPPcnkMvoBNoRIgYGCxaUazwRfwur0enoDP4QrVGoNU&#10;plYodUoVSs3DS/D4Yh5fqFRpvH5fMBwyWy2YQL4OJmi1Co6ClzZYzLHC5IJlS9p6eroGDuzpH9Le&#10;M2DG3IXomq7Dx44YOxnQ2Tdk4bJVUBmKFQ4fM+He4+drNmyeNnvhul+3L1m5bvKMeWMnzho3afbM&#10;uSsWLdswZsKcdHmzwRySKuw6Y0iicsm0f9LxAInWJ1C6JGqfyhhRmwrAECpcUo2PLbLwpHaru1Bv&#10;LdCagyqTX2XwybVuicohVTtVWo9C49DqPVK5RaGyafVulcqmUIAX4TLqXSatuSRRHA2EWqprRvcP&#10;rEunGjOFo3pbB7XW1BZHKhLe0qjLa5RCmYo4VAKKScEDOxN21Bf5BzWUdFVGG4u9pSFTe1VseHdt&#10;1KWDeYsOU1c+wsvLmTywa+G4AYsmdC2a0DOup2JkW+mYzophDSXTh7ROHdA4ubd+Sl8DYGJ37aTe&#10;GnSBvp7qqUOaJg6sG99XM7qrYnhLelR72ejO0qmD62cMa1g8rnPdrKHbl43bu3raia3z7xzf/Ojs&#10;jicXDzy9dBDw/NL+x+f23j2x7dbRrTePbHlyft/Nw9senN3/5NKxe2cO3Tt7+M3ty99fPPz7p5c/&#10;3r/6//7XP//x4+8/vv/rX//8/x06es3qKhZIHQyugcU1SOQOscSmUXt97pTHmfL5y3zBcn+oAkq3&#10;L/NTqcb5l2rNT44eNs22hMkaNWQz4jH+HQPYGMD+D0YeawyATe1f6jQYMKb7J9mNAVpimxilrsrm&#10;wmMlRrjLs0Q8lsMOhlThVP4laAMGnA1eEfslALuen+eHBtjJwQBAPXZa7PzYqeDk/w54CQDsxS4M&#10;e4/YqXR/JctDCefEbDCM5pDeGFBp3BqdV6lxK9QugyUA0Bk8BDKHSuVn/R8cLp+EQ32h3LysrlRu&#10;Ho5EIaOMeZZ2ZbJZbFTXnE6jUUgkAi4rEJ9NfEd/gcOM//gD19AE3rVGJ5HI0LNw+TQaA4cj5OXh&#10;oIYvEMGhACxNHkpM5RxLkMcka4hUCjnLsGO0O0bHQ4mx8wwWE6sEYOw87MVO8rOSlP1LJpPhcNho&#10;0GnUSm12TVejFjx7HUoTa9RGrcqs1zgMukwi1lpV0dfcOKi9ua22orulrg3ip4aq2qp0bUVJQ3Vp&#10;Q0VpW111X2vDkO6WoX0dhfGgPvvDrEIll8jEGo1GIZPDNkAiEgt4fIGABxDx+Dz010mUi+fQWBwy&#10;Q0BHRVp1UgUMAhadQaNQgt9MpVIFAgGMolKhAOJhdI0+6P2slDyHTZeIeRCv6FRCp0nVUl22dtni&#10;X9esGjFgYHEsZjJrxTKIkqlkGp5MAe+aQiLj8vNy6FTanzo2KClPBdDQhw5QlZyfefE0uCXZPzoM&#10;3GQKgAA+MYnMoNGZdAaHxUZ/DECX/OXCldBpFLg/ePiUEHBgQ41ICCE+DysBGP/OYjFgIoBK2FQq&#10;0OkC05GX8HgygUAuRNd3lfP4Cr5ALRKj8jVSVIBELZXyGAyNTAaTMthGmHXkciaZymdyuTQuJZ86&#10;bMDwxbOXrV68dvLoaVKuIg8hkfOZhDxWLqqZTKJTuLkIMQfBsal8DoUvoIqdGu/qOeuunnx4ZO+d&#10;YwcenTz05Oq591fOvbpz/d24YbNLC+uKoqW1FfUttS1N1U1N1c3NNS2NlS315U1VpTXlJZWJYFHE&#10;E4MyFoiHHEFAcbiwvrSuoaK5oaJ906pdH5//6/alt49u/+3xnX+8evr/efH4f/3j9//71tXXiYLK&#10;kkSVzxHSyrQaqUYpUe/bceTBzdcXTjy4dfHd41u/3zj/7uaFtw+vfxrWM7Uh01VV1GBVOHkkHhkh&#10;MHIpDHgvCJGbS+fk0NgIlZvPmjlu/vljNw/tPHdg+5nj+9EHAi6evVdT1U6lQNAE9zkfbjEhLxef&#10;m0Mlkgh5+cT8PAisKDgCjUCiE8ksCk3C5si4PJtG69TrqouKmspL64qTA5trR/a0TR4xCNDZUBnz&#10;OSNum89iUgl4VrXKKJd5reag014UCQZdFpdZ63cYXGa13azCZNyDBkVAwuzw6UeHzb9UxX4ti25N&#10;BXeWRH6L+7Yn/HvSBWv8loky1mg+faJYNDAnfwiCrFbId1kse92ug4n4ioB3gEnXGnT5jAqbReGz&#10;az06qYfLKOOxJqhkCxWSeWzWUhZ7o1C0TiDYpFWt0mtm6lS9Ym4ROS9MyEtxmQkaNYAghbjcBiZu&#10;nIY/TcibRWEuQmgbSPxfiOx5CG4RmTyfRFxMos2ncKdy5NV5ND2Sy83HsUgEJoVIwedycYg2B8lQ&#10;KVOUitks9komfSOTsZHJ+oUvnK9StzEZUSbNwaUYeQSnhu3QC4rClsHt1QNaq6syBVaT2KzluiS0&#10;EIKM4rA3SxRbyaxddO5+geSgSrdIKi/B47W4PCGVqtdp4Ossl/C5YiZfzuHL+GKpQCsVa0UCvYBt&#10;l3C9Em5CSJ8asR9sLDpd6rmStt+tct9qCJxtj+7uLhyV0LfFtbVJc0Wxo6bUX5Zyp4s9GCP/U0fe&#10;aVUCQgFzNGSL+VGuvMRni1u0BRppnU45120/nIwdc7nO2KxnLJZTDsfZaHypzV4p4Hm4LDefFxSL&#10;E1xeHZe33OXZ7fUccZpOOdTnHJpzfsOJmH1nkXekSVmvllTY9aVuc2XIXh1xlgfNpQFLcdAa85r9&#10;BmXCpCrWijqMkvWFgQNJ34mE43Zlwa2KyKWy0KWGzObSWI9VVe0yFNlNBQ6Tz6pzGeQxm67Ea07a&#10;1FGbMmxXui0Sl0XmMitdeqVXpwzoVFA61FK7jB9VyKwIks7JW2S27XX5dyl1B2Xq4xrjfp1ps802&#10;w2UNU/LsHLJDzldS8BY62UfM65UKVhnUWxSC3UrOTjlrm1K4x+NY6XVmSLk+HlnNJegUHBhL9TBu&#10;8zkiLl0r4+klPJuUZ+fR/ZT8PjlvQ9C5w6XdrhUc1Iv2akW/6ZXr3JZmCTPAIzlFLB2fhd4+ocAr&#10;FUbY1BYuZX3Qst9nOO01nnZZTngdByPeXXH/ZAWnnYhMVQm2F3j2+Ux7bIr9Tu1vTtMyu6McyS8k&#10;kMII0k6j/Op2HlDDm1JuVao3ms1LbNZ6AiGZn9cqk81PFs0IF4z2uFNCjk/EQ8UJiXQBS4I+R46Q&#10;KDkkIpID332YbWEKzs/Ph3k4H8mh5ucycxE1jRiQcqIydoVRXG0UVRq4NQZeu1ve4ZIPT9iGxiyT&#10;KkNTqqOTqwqm1yYB02oKp9UXT6ktHF7i7084Bxe6ByVdQwtdo4rtw2MGwKiEcUzSMC3jWNwQWtEa&#10;W90a3zyofMugqgV1kRmomk1wTMLc6ZQ02EV1dmGzW9kTMg6O2IdGnSPj7uFR56RMcFzaO6LINqjQ&#10;3F9k7orpmiLK5oiuzCaLqngOAUVKROQMIpuUj0Mla/43Rh4MeGvwRsE3wdNwCPwj5nCYBCYeyYS0&#10;yyc1T+nxzh/iWjHKvnKUbeVwy4Je05KB7g3jMuvHVexd0L52XGmDm7ZqSPGaQbEtows3DPPsmlqw&#10;a2Zy64zUjsXt25YO7alPEHIQPp+OJ+TQSTgKPo+CI9HwdAaOycDRuRS6hMPSSIQmpcQEn0a1yqrW&#10;2NXasN2Z9IUykVRbRWtDaS2gNJ6ugn+JdFVpZXk6U55GVTyqSotqMiXVJeU1xTU1qfpsxnE1qldT&#10;nKksLq0oKimLF5UnCwEVhUWVRcWVxWlAeSoNDQBVxRWl8UwmVlKbrjZI1fQ8Ap9KE9DoQjq6UgUM&#10;7DC8sGh0Ppcnk0jBZwAb5lMAj8ESQMjG5gIk4Ilk8+jFXD6AS2dCKROIODRaNvOdJeKyuAwqxsUD&#10;oCUcJc2m2KOH88WYGyPkog/DgfUnL89iwuEsGhVKmG7gKBqBImTzWVQ2lUCnk5hdrT0DOwb3tg5s&#10;q+sc3D1sSM/w9vqunpYB/Z1DOhq6fwIqMToepmAwsj97wzzbDNMxoK68vrKkCvu9HCPli6OpLE1c&#10;iuXOF2W1a7BMdoyOT8VQ6jweRFXmYReWQY89c4BR7ZguDdwvAGyWFBRjBuBnJTRAqfnsi5Zm0/b/&#10;AmyWFsdTyYLCdGEmFoqnEiXRYAyrwR59wPTT66saG6qbGmuaoWyoasG4+JGDxw4dMHJw7/BRQyYM&#10;7x/b1zFkQOfQoQNGTxozY/rEuWOGTervHj6oZ0Rv++CetkEtdV2JcEk6WVlT1pSKl9dVtGSKUcn4&#10;qgyaJg/XVhgpwp4wqCmpbq2ob02nhtWVXNg054/Lm74cnfPPM3P+x6WFfzsz73/e2PTh9IY53VV1&#10;AXtXWWl9cbouXVlRUlaZqQJgfVuWKIVPWnlxRVbBPwGeDwBV6fEVQAndmAwnoT/BDrqCIU8g4o2E&#10;3KGCQDT7I0QQVZXJku92kwNg1lmsBttPIh6zod6gNOgVeoBOrgMfSStXg5ukkakw/t2iM2G8vFVv&#10;tEG0r9XbzRa72YTBZjLaTHqX1eR32T12i9tmSkXDTdWlHY3Vfe31gKbqNLjodWVpcN2rykuKE/FD&#10;+489fvDx5tV31698vHb5w6VLry5cfHbu/JNsmjyqVPPf6XiUqf+56+QLwInjz44eeXzk8CMoT594&#10;fuHsG4yCv37lMwBj5DHj3+l41Iaai++vX0aT9G9d+3jmxOMjB27v3Xll84aTa1cf/mXVIYyRx9Lk&#10;t289f+DArYNH7x079fjI/ru/rT+xe93hTQvXeRQqu4jrU4m9aqFPowiZDUmPM+626qUcWh7CIeOi&#10;Hteg3q7G2hoIycCZjxTEBEIxxFzSrOhwb2dHX1dnPILmblqNOhaRwiLSWGhGJZtMZ+SRSDng1sM4&#10;RyERSfksEl5MwQsQpN7rOLRozt4Z4/ZN6T+7aPS6AZXreyv2jmtf2hhf3pyEWWB2bajDKZhY7j40&#10;e9COiZ0bRzSs7iuf2xAflbQOihi7gromt7o5YI2pRFoaQc9hKGgUKZUqpdNlDIaERhWQiAISXkIj&#10;C6hkFgFHzUWFazAdeXJOLkrH5yC0nBwuHick4YX4fDEhT47PlebngtcrRHL9MpEKj9iFeRo2omIj&#10;Q9uD6+Z0z+4vjoqRGgNlVp1v15SWgwu7t02omZHSzyw2tZr55jxEk4t0xcPnfl0/sLxEyyJ31qeH&#10;DmpsrCnoby44sGr0qCJVv50wTIdMc+DmecjTjMgyH32eDb/MTV/mZS32spcERL1cpI+PdLCQZjrS&#10;ysptZeYMEdMb8ahA/EyXeJQGv7JIuToln+0nLY7S54eIC0OEZVHSYh9utgVZYEOWB0jLw5SpFmSO&#10;h7QiIZ0fFk9wCbqV9CIKEqEg6LK0CnZT3FEZswzsgKjTP2VC++5fZ25cMXbjqsnbNswbOaipPBkI&#10;mNVSBgnCHjKCLolEzc9hopw4gYEgGipbQsBDX0lJODklS8TTSQAwtEySioYS8UYWCePlwTDQUUbe&#10;QEdlbcB9UlKIMgoBehvCKlZeLi0XYeTl/WTkmXh0+SUOMR9NycfnM3F5AIyR5xMJnLx8Pp7AyMmh&#10;IAjczXwE4TJp3T3tY8ePGTNx7MChAwaPGDRkWD+gt69zwMDutvam1rbGCRPGzZkza8682bPnzpoy&#10;berkqZMwEXnAuAmjR40ZPmbcyLHjR4ExYtTQ4SOHDBsxeNCQAYDBQwd293YMHNQ7Y+aU1WuWr1yx&#10;eOvWdft2bz13+tDDu5duXDmJqdbcvXYG1ZS/fenRvauP7197dP/arVuXbt68ePXq2UuXTly8fOLC&#10;peOXLh27fv30/fuXnz678fb1PVRi/sOTrx9RhfdvH5788fnFj3dPPr24hxLxj258fH736+uH3949&#10;hvo/vr788enZTyH437++/PuPN29f3vv9++uL5w9fv3ryn3//8O7NgzdvHvz48eb715dfPz///PEp&#10;ivdP3r9+8PLpracPr92+fvr65eOXzh26fP7wrWunnj26Bq/+z7+9+8cf7/74/Q1GxAN+kvI/Gfn/&#10;wN+/wfU8/9uXZ79/fooBY+e/f3z87cOjH5+efPn46P2bu6/+H77+MziOq2kTRAto77333vtudMO0&#10;b3Sj0fDee5AgARIk6L0VRYpGtCIlURIlURS9RFL03nvvKfuab76Z+XZ2Z2P33hv3x424WV0S943Z&#10;iUU8kcg6dcqd6jonz1NZmY+v3L195tz5Q+cvHL1w6cdLV45fvHzs3AWUlL989adbt88+fnjlzctb&#10;UP+XVygp/+vLO7+9Qgn6P97d++3NnV/f3X396sbjZ5dfvL356ufb9x+df/Lo6rVLJ25ePTUy1K4U&#10;oWmZHEZ1rNiXjoeTkZJULFyZTqbLkyXFQa/H5XE783FpjA6n2eVGFbNFB909KAajGqBSSzVaud1h&#10;8vmdGDAuHh1v8oz8+62MJo1Wp1CqJHKFSCoTSKR8sYQHUiYXCYQcDo/JF3KEEq5IyhPK+CK5gC/j&#10;o5ldBRwGj8UQoqS8wmhQm60mu9tTVBIIx8pSmXi2qqKusamrt6Wnv2NgGNDVP9w9MKlvcGRo8tjI&#10;6Iyp0yZAGZg0BdDdP9Tc0lHf0FRb11CZq67IgsmWjicT0XgsEouWRcKl4TKQiKp3YWj+NknnHGX/&#10;ItecTZWbD1RvO2ye/mFm/TfNO49FFm4vm7G2bukOY/2Ap3Woed6KWZ/sXnvkxN57z/fceXHi3X9Z&#10;9NUPzly7sSRp8IZMNrtCoTBbbHaHSyyRgSEmkogFIj6VThFLBXDlQhFXKhNyeUxQ0Ng9UgE0CotN&#10;VanFao1EKGJBY0EbMVkUn9+VSMW7ejoz2Qq706E3WKQylViilMk1UpkaFJFYzgczki+UyZUlZaW+&#10;gF+lUcMNBN1qtylUSjg6KPHyVEtH+/DolK6BAcDQlLHOvsH+SVMnjY4PTRmfOXfx0lXrxmcvnDFn&#10;QbamoSxeDg26btPWb/cf/nj7rqnjs2YvWLLjsy9Xr/t43uKVcxeumj6xaN6iNS0dw/5QSmv06owB&#10;tdEv07llBo/SVKSxFquMIanGh+Zi1fhA15hLxAo3mp1V6ZRpPDZPXG8N6SwBjQml4AFqvVuqtPCF&#10;Wi5fzecrlUqzw+4vLUlk0jUVmdpsura+qjEZjjdXVQ92dFbGog2Z8ul93V212abyyGBz1azhro6q&#10;eNxnjvnNU3saGjOlKh6poyYxMdQ+1JRpjPv662LtFUW9deH2bHFN3BMPmAwShpCCQF8MszWrmL9w&#10;ct+ysc5lo41LRhrHO8pHW+IT3ZUTndmZXdm5vdWAef1Vc3orJ7oys7rTeaV8pKlspCUy0VcxrTM5&#10;3pmcN5ib2V0+2hoFDNUEJ9UVT64vHqgK9FV6RxpKFwxWrZzWtny0bemUlqUjjYuHGxcN1y2Z1LRi&#10;atvCwfoFQ40rp3Wtmzt5xfS+1ROTdn6waMfqhft2fXz+6P4rJ0+8egi9xr//9ut/XLn+Ip3rdXjT&#10;6GcHcpdE7hIIzXpdwOtK+H3lwVBVUTGKQCiHpXLFkrtifvGgQCHmO291xEzWsNURwbhyjO/GXObf&#10;s9VYieEvRv49fQ+6/i/OHQCLWInur9jxmILp2FqMMcdIc8xpHUu7CotYYBnlX+HjsU2wvYEC54Cd&#10;JBz6PTUPUOv8GGkOCmwLwOh4WMQOhB0RyjFqHiuHHQKwrWARjgI7wfbzflegwP7hYtHDmYMmS0il&#10;9ah1Xm2elDeYg2Z7yOEqi8Sqli5du2jRqgXzly6Yv2T5stVLl6xcsnTl2nUb12/YPGfu/FxVnd5g&#10;4nDRt3EUCo2U94cvLCz8k4z/6w8WsW9l6PmI5GDqAZRKNZfLh63ANMShXyXiWUyeQq6JRuPJZDkW&#10;QYXF5hKIqGs8I5++FY0zk09DikWnwdzkcQQ8xrADWBw2APN/h00w13iMfMfKCSSU28f2AItYtJZU&#10;KhUOh40GnUopV+dDnBu1GoyRfx+1pshpjwYDTdnMpM72/rbGvtYGsPJbG6q62xrammvqcpnaynRd&#10;RTmgu6l2sKtluK+rtCSgN6hNFr3NYdXqdVqtXqvWmbRGs9aolcNIIVPJpAqJWC1XKCUKGDIkPJGM&#10;KxAzOEIaS8JiK/k8v9WCet5plTqtgs2h0RkkBpNIIiFUKkIiIyRqAZWBJ9MQKqNQKKVLZQyAUS+u&#10;rY6vX7P86927po0MJyKlBr1KIGRzuNCYNDYLJcqZDBqT+hcoDAYZ9X/Pxw8jo2Hi/2Lk4e89I4+5&#10;yUMJEU/AnOUBHBYbZfOpZAK+EGVDcAWgQNPCIcQigVQiUsiloOSn6DwALKKB46ViuVyKsfNymQRK&#10;5GLUEU/E4yqlEj10imIxF45FIHApVAmbg0WzcVksGpnMpFUpJUKFWKCSiqQCrkWnE7LZVDwR5vnk&#10;QuKCiQXTJ08XsUXkAjJM+Mk4agFCIuEZJCKzACGiPpSFJGIBmYSQ2USOS+/dsfazs0euHzt49+j+&#10;e4e/u3Xm2JMTR24fP3K9tW7A5yiNlaRg5txU3dRS29JW3w5ore1oq+vsaO5C3dmyTdk46pQHc/5E&#10;KB6FEbsogjIjsVxVqvHrXUd+efYfty/9/Oz+f331+L8/uf8fT+/9xx/v/t9XLzyvrexprOqC+XNZ&#10;MIJ+mecs+eKTfQ9u/3rh1JOLp15ePPX65uWfr5x/9tPh633to01VnT0t/TMmTW+srLZptDAPEVLp&#10;dKSQh6eIKUwqUihjipfPWn32yNUDe04e/vbMke/OHTlw7typ231dU2lUbgFCwOEIcENJRDwAbhwa&#10;Ti6fAICEw2M/AAqByKUzRUyWRiTWiITFDkcuFkkVB3oaayeG+lfOm7VoxlhLdUWqtCjotHjNRrNS&#10;7tBpPSajxwyzZ4PDoDOp5AaFFKRFo7RqVQa5Si9RKNlsi5Ab1al6in2Dfuew0zLVZpztdsz3uBb6&#10;vRMuS6uQXU5BKim4Njqzo4CwXKHeV1Kyx+n4yuv4Ph3bEC1uN2qzdrPPrPU4LU6jziwVqUk4VyEy&#10;LJGsMZo/kCnWCsRbhOKPebytUskmhWSZRPCRy7rEapymlE6XK6eLFHPE6hU6/RKVaJGEPZ9FXy9V&#10;r6EKliD0lYWsTSzxeiZ3DZm2jkj/gMKZz5NVFpBVSCEX+hUcjkJAvYr4BfmoNUzGUq0BjrVbJP+c&#10;yd9G5XwslH1gMLVwOSEO3SFkOhRMj0XoNokTIftQS3VHdXllPOS1aSwaoVNIL0aQATJ1u0i1my7c&#10;yxQdFKm+Fio2KXQVhXgTDiel0uDnjb4REYO9JJSpJXylkC9FUw/JQRUxTAqOR8ENi+gLy1wHG1Kn&#10;Mv5r5Z6HVUW36orOtYW/a49OL9P1xUxNCXtN0tWQC1Vl/BXl/ljYHglZ0TjyDlXApXHb1V6nNugz&#10;RUtdsZAj5rOmA464wxjWKxoMqo/LQj8mYz+4nCdsthMWy1G7/URZ5COnq0YsdHOYbrEwKJOWCQWV&#10;LM5Cs/3r4pLvHeaTXvNxu/qYS3W0yHC8IrQ16pluVXVAz6MT1xpE1UZRpV5U7VBXe00phyHhNKUd&#10;xqxJ0WtTbk0W7Ym6DkTsJ1Lus5VFP2WDp5srPkmXdpkVNQ590maKum2lXhQlJnWpWhJVikok7KCc&#10;E7GqPDqxz6j0GdX5pKlqr0rjUqmdSqWJz0bj3SPImEy62+/bKVce0OkParWfy6Q7LeaFNmOYVujl&#10;U008OlyLX8Dz4wv7pcIdFuNBi+6oWXFQL/lKJ/vCbVlu0VbQC4vlTJuKpZOx1RKOUS5TcvkKLtMo&#10;4RkFTJeY6+HTAxSkX8bbXOT4xK7aoeJ9qRd9qZN9atRs8TtaFNxSGdshYVvkQoNMYpJLPXJJmYDZ&#10;LmFt8Jv3h+zHApajLvMRr21fwPF1sXOJmjNERtZZZN+UOA76zQdc2m89xq+K/fPNpjgOH2axgiRC&#10;FRG/0WnfqzfslSu/0um2mfSrLcZKBAkiSJNeOzMcz0nktoJCLaFAQiUxyAQWmYVDSASEwiIwYerL&#10;QL/xRwh/ktcokQ06TJ6hspKCL9OIkzpxnV3eaJc1WESNVnGXD3WQH03Yh8vMU2L2yRH7cNTeEzT2&#10;hiz9xY6hiKe32N4VsvaVObuLbW1+Y7tfP1BsmFSmH4uaR8OGSUHFWFi3sMK1vCbwUUtk11DVrqGa&#10;lXXFCyv9s8s9HTZRpYpeZxe2+pWdIUNHQNddZBosdkyLF82tjE4Ju4dKrH0lpr4yY0+poS2kAnSG&#10;DU0BXdoiKZKzlFREzaVwKYVwIcTCgvyL/kIA9sb/T8B1whUS0bf5oLKIaOD4YgN9QX9469z0xzMD&#10;Czulm6aZv1wUXD9iXDtkXDdsWd6j2Trdv2N6cMdU33fzyr6Y5ji0uGjriPqLub5ts0o+W9oSsbKg&#10;JYUs6HApPPRjL7BBCKg/fgEBBhoGjsYhUwQ0CodcoJOwjXKeWSlwaJVOtQoANp/f5EyFEs3ZxrpU&#10;XUdtdzqSy0Sr0Bgs6aqqimx1RXlNOlVXnm1K1bSkmpqSjbXJ6vqK6rryXFW8vCaRro4nqyPxmlgM&#10;UBuPV8fjNYlUbbK8JlVek8xT83kOuj5TV5OqUgtkPDJdTGfySBQxkyGk00Qwu2Sz2XT0Qzoum8ek&#10;s7hMFsbIizg8zMNdwIJBFs31I8+Hm4dFbC3qWc9mS8A+YzOwiDcYcS9kc9GMr3wxAAsxD7M9lJSH&#10;Rb4Azd/O4/DAKOShn9CBkQBHBIh4fA6DyabB77OQz+KxqGwcgndaXL1tfSN9ozDMDXVNntw7tb2+&#10;q7OxBxYBva0DgL62wb624d7Woe7mgc5GNOh8S017c/WfL8hRRr6yGdoTACMymhQUrLBYrjJRXZOu&#10;zzuJV1bk3eExN3mMjsf4d8wpHgCFUAJ1ML4eW8QAa6E8WYYGZMcW36/CaoINgDHycKyqf4l7no5X&#10;ZFO58limsrwKZC5dDYvVFbWwCLO89sburpa+zuZeQF/H0HDvlJGB6aPDM8enzFk0Z8Xs6Qt72ob6&#10;OiZNGRwfmzQDKjTVtNVVNlVn6pPhDFgmFYmqSCgBerQ4GQ7G07FKAJRnk/CDqsukarEvLSqTaEy8&#10;wc5Jk3qmTOkdGeuf3FVVPbuv/f7R3f/1zuF/v/z5P89t/tvpjb+c3PTHhd23v988rT5ZG/J2ZrPw&#10;A6vL5JsumQVAC8SKY/FgNOIviwQjQXfQ7/AXuYpCnlDIW4SS74HiIrcfi4nvd3rdVqfH5vDa3S6L&#10;w6K3mnUWAGr66sAcNlsNFpvR6rQ4XFanw2yHcr1KZ1DrsQoOkw3gNNv/ghWkw2RxW+3/CjAIMV94&#10;MNHBPtcqZXazwWUzO6yGoNeZjpdWZeLtTTWTetvhd9PeAG2XbK0pb6tNQyPWZOI1lfHKTCwVC3/9&#10;1d47N1+dPfng0vlXF8+9PHf+yZmzD0+feZAn5f8k39EINn8CW0SBMfWAH364f/jQvYMH7oD88YdH&#10;Px17chYMuXNv0RjxGCN/9t2FM28xCh6Uf2XkL5x9c+7k8/d0/MF9V/fuOf/5zuPbNx/avHE/xshv&#10;33J4x9Yjn35y7Ns95w8cuH742O2jx+8f2nfjyx0/frv90PaVm+0iuVsm9qmlRTp5yGIMWS1OnUYp&#10;YLMpBZRChEMhViRjs2eMg72Nx+OFYlGuqoYLD7hIolZqLAbjNPjp9XTbTPrqbHqguwOsbjKanAP9&#10;5IgDfzwwDxl0dC5Fhm6VS0BUtMJp9enT2z7cu3jGwcXTDi4c2jWpdn17Ylt/5SdD1asbSpdVFy2s&#10;9DUZWSOl+q/n9e6Z2/P5zLZtU+o2T6qelrSNxm0wZLT7NTUOeZVT5xUxdTQS2IoiAk5CoShYqJu8&#10;nMlAY8pTiAAJk86nkpl4HAxkMEukFhTSCnGYpzyUsAsL+IRCfiGa2VWGQ6SFCB8p0FIYBhrVyiJ7&#10;pFS7qFDLQ9QcpCWp+27DtA+H0lNi2mUNvr3zWnZMz8zK6Bcl7X1mUYCGeDhERQHSHvHtXjZz74fz&#10;prWkREQkHbUPdGdba0u+2jhnTmNJhRCZF1SOG+irg7KlLuYSG8qkf1xM/cCFrLAh28LMtX7yKhd1&#10;U6lsc5l2qV30Sdy+MSTZFpau87E3hPhrvMzldtISC36Vm7yxhP2Bl7wuRFsTIAI2ltI/DBBWFZEX&#10;FNHnl4nmlUmHXOw6DSlAR7QFSEhBd8kZ1WHn0omBdStnTBtprq8tKSvTL1sy9MnWeds+nr1z6+Lt&#10;GxfNGu2piAQ0fHToZ8FU5684PzDi8wgEMY4sgCkDiSzGo4y8ik5WUogaOgVzkzexqRoq3sggWtgU&#10;A52AKhySiUUws8hWDtXCpWsZZDkJLyYWSkjoWxCMkWcWFsKtoRcWwCGYRDwDV8Aj43mEQhYedc/n&#10;EPE8MlFAIvKJBD6eICKROTjUv56BR0NhmPW6kZFJU8cmj0wd7hvoHp48MDTcN2nywKThvqlThgb6&#10;uzs7WkbHJs+ZO3PhwvmrV69cunzZkmWLlyxbuGL1kkVL503MmT5j1tj4xOjY+Mj0mVPnLpiYNXd8&#10;/qLZc+bPhHKQs+fNgFULF81dtXrZ7s8/+e67Lw7t//rk8QM3rpwEXL14DHDt0onrl1FG/vb1c9cv&#10;n7p47tgPP3x/4qfD586fuHDx5OnTR06dOnz58olbt849enD56eNrL57cePns+tvnN395defX13d/&#10;e3X356e3Xz249vT2xWd3Lr19eusfPz/5T789/+cvT1Gm/u3D3/LE/W/vHv39j+f/+NuLX39+9Pzp&#10;jS++3NzX33j6zEHU5fyXR69e3332/ObLV3ewsDDv3tz/Nc/jv0Gd5W8+vH3+zrVT1y4dv3j2yOkT&#10;35/5af+ta6deP7/9+69PYJ///DtKzf/xt+e//f4UgPLyvz79x69P/wc6Po9HgD/ePfj97X2MhUfd&#10;29FMs3d/fXXr9zd3fntz5+eXN9++uvn8yeUb149dv/HTpcs/nD1/5NyFo+cvHzt78YdT5w6fPH3g&#10;ytUTd+6eff702puXt/Ku8bd+eXkT9gDy7fN80tc3t169uf7i9bWXb66/en3z2eMr92+eff305pnj&#10;+7KJEJuC6OR8v8OUKAkmIyXpRDSTjCXi0dKSkN/v93jQsDMmsxZgsepBGk0aq80AA4BOrzQY1Rqt&#10;XKtTOF0WdLDxO0EGitxFQU8w5AXF47U7nGZsQ6iGuca/5+IxH3mJVIAyIVyGUMzjCVkCMUcg5bH4&#10;DK6Iw+ShH/QRaCQKi0HjsGR6nUxn0JpsOrNTqjKIFTquRMUUyIQKnUCuVRpsRofPXxyNgyFX21LX&#10;2FHf1Fnf1N7bN9w/MHl40mhP72BDY2t9Q0tdfXNFNocy8umKeDIBgAsuLi0JBgOlpcUIvn4aUjWi&#10;mLrGs2J3cO238mlrdbM/Dq39Nr7lsHnOFt/CTxLLdsfmb1HWT4pMX9y9dsvKg8c3n7+2+NCJOd8d&#10;G/38QPfaXZGhmdbyGpJEQeXyrXZbJBYNlRSLUE9Igd1pCxb7rXaTP4iOz2aLJt9errJwMJEsRemH&#10;Ul8kGkymymx2vVDEgiaGCl6fY2Cw56uvv/xk145srtLl9ro9AbFEIZGipDwaSRiFHEr4AolYIist&#10;i8BxNTqt0+0KFocMJqNKozZbLXCd6cosPNADI5MmjY0NjIx09Q8NTRnrGZw8ZfrEjDmLpk3MnzJ9&#10;9tJV6yaNjlfVN7d29Y3OmL1s9dq5i5atXrdx9oIl0ybmjs2cs2LNhlVrN82av3TKtLmTps5qaht0&#10;eiMsnsrhjsq1brU5ING5RGoXGk3eVKzQF0nUXpHSzZXYtKYSidKjMgTMzojJUeryJo2WkN7oVagt&#10;IqlOrbN7vWV+f8TvKy0tSURKEzW5hppsLZjmjTVN1RU1YPdUgaEYKsuEI3Xp8tryVEOmvLe+ZqCx&#10;pqs63ZgKj/e39dRlkgFrNuyZ3FlbGfEmiqwVJa6pHdULJrfP7KvrrAz110XaK4PzRzsmJrXUpYrY&#10;RPRNKQ86x0IkU+RaMT68bGrrvMHcvP7Kaa2xoZrgaHNkbl9uRkdyfm92QV/looGq+X0VczpTc3tS&#10;C3rTc7qT8wYykxtDs7rL5/anZ3QkxtvjIOf2VUDJnN7Mgv7s9JYIYLw1OqmmaKyprKfC01Xh7qnw&#10;DVYXjTSEpzaFx1sSE+3lE12ZpZObpzYnpjanJrpqpndWzeprQOPdD7TNHuwabKqvKIuNDk5/cO/N&#10;q9f/Uds04grk2CKrSOkRypwSucPlTnjcMb8vWRREHeSDJdUALFKN3ZXAvOMxl3lY9PgzoFjsUZsz&#10;bnNGMZ4dgPHvoLxnvbESfT6OPMj/KSMPOpSAovsXFv79WnWeNwdFqkDPE2PMQZEpXSKpDfOIh0Wx&#10;zI6tgs3f7xDw/kzgPGERVgFAByj/CkEDCuwN87IHHdsP6CChAixCIbZnWPxXFh4DRsSDBB2rD4cA&#10;gILqpiKztRgLoKQ3wR58IC32Up3BX9fQ+9NPVy5cuHXp4s0zpy9eunjtzOkL+74/tGHjlpEp02A6&#10;6XL7pTIVmQIGQGFhIT6fwPlPCh6HwxHyf3Q6Hew6oVAozf9JJBKxWAqQyRQajU6pVLtcnspszfRp&#10;E+vWbty65ZMffjjW3d0Le0O/msQT6QwWzIAL8Thy3r0dA8aqYz7yoLA4bLAaoRqDxQSAAosY546V&#10;5G1K1H0eCjFSHk9EffzRz/iJxDRMr6JRu82i06o1aiXGyFsMep1KCQBbH2XkPc4Sr7smGe9prJ/U&#10;3Ta1vwts/Z7W+oHu1vYWeIQTtZXpzsa6vrbmkb7ujoba9pb6WLTUbNFL5RKpXKZWa3UadMoBswuP&#10;2eHQm+w6PcCoVqvlCkD+1aRQzuNLuWwhky5mM5QijlzMMhqleqPEGTBYvBoSt4CnpnO1ZJGFJbZy&#10;RRYO38gkSQoK2AhFhHCVRJWFozCwS8L26dMHvv5yx5wZU3MVSZNRKxBy0KS7MD9GM60y6WQKg0LF&#10;ZN4vnooB4+Ux13iMf8feoMAilUrF2Hk6lYYFrgEFJvmooz2DhtHxoGC0u0opF4sEgnwqVwD2ngP1&#10;hc+XC4UwcRfCcJH/uIIDJfkwtWKpUKCUSrRyuU6hUEulcvjBcLhiFlvKR1PSwSKa+lWt0KvkaplY&#10;JkRJTLtJL2ChwWppBAIVTwwHi3UKFZ1IpeLJMO0nIERcQR6oSw0eX0gqgNNEYB2FXkgzyIxbP/hk&#10;/+7j3+w+8/031/Z/fe3E4ftH9187euBiRbxeLtT6nIGgtwimmslwvDpdXV/ZADP/lpr21vrO1ob2&#10;fLz47saqJnQ2Hs3UllfDZDXoKIoUxavLm77edeS3F//t2d3/lGfk//c3z/+Pd8//z4e3/3H2p/uD&#10;PROtdX2ZeHVlqgam05FQ+tDeU7euvrl24c2V8z9fu/jrpTMvbl19feH0/XhJZSSUqq+sr85kB7q6&#10;upsb3WaDks8V0Kg0pIBDoPDJdDlLvG7ppgs/3jj87ZnjBy4d+vbMD/vPnT99a6hvOo3KpZAZaGxl&#10;IhHLgkxGI0ihnziAikcK0OhyRBI8sXQiGWZdMLhqRGKHRlPidMKMrjYVG25tmjbQs3TOjMp4WSTg&#10;NirERrnUqlbqpRK7VoMl4FWLhQaFDKAU8hUCnozLkzCFGr7CLNMqmByLRKJjMWF25KBRi5isMIub&#10;FcvTArGfSCxl0dMqaYTDrGHz+vnSdW7/rqLgLrfj+1RkX23FunSk2ayLG7SlDjvMugV0hphOh3mX&#10;vgDJkMizNIYlSu1qmWqjTLZZLPlELtsul21WyzfoVB9qVB+bLZsMlo1qwxaFcTmDu5RJXSPhrxBJ&#10;lgkV4zj2HAJvNUv1AUPyIU3wAZHxEZm9ji1ZLFZX4MjS/NQFfS5IFBg0BQiiQ5A0lTpPqV3BFW/j&#10;SDaRmGuJzI8kqiUmaxWb5WZR7TKOXkx1mgRem6wy5p/S0diYiib8HrtGZpQJ9DRiEI9rI9PWSXU7&#10;BZovBapvpdqv5Pr1amMdk20nU+VwXVy+kMGEBpRJhTKFmCcRcEQ8sVQERqRUyjZr+W41r1hEWxD2&#10;7m8o/ykdvJr2368O3qwJXeiI722LjZVoBhK2lpSzOuFszIWq0/6qdFEi6owW24rcWq9dGXBpPA5N&#10;wGPwuXSJMneixBX1WtIBR8ptiRpV9XrlpmLvkXDxEYf1jNt92u046nQcLStb63RWSYQuLtOrkAYU&#10;Ch+fW0KmTFbpdkei3/t8J/zO407t2YDxqEdxtNR8KO3/LO5Z7jXMc2nm+nTzSy0LYq5FmeJp8aIG&#10;tymTTyEbV/HaDaItKf/ect+RlOd4uftE2nOsInCmrWJHtrTNJKl2aBM2Q9Rt85g1Ybc5olFUqGSD&#10;bnurQRnlURMKflgrKtJKPEqRUyZySWQ+hRrglsp9MklYKgzjkGEhd5fXucdi2KtT7lXL95p0282G&#10;D4pcIRzi4lDcEp6Nw3Yx6AFc4YhCutNq2q9XH9JKf7SqDlh1X7rMHzrNNUx8sYBgk1K1fIpGyLYo&#10;FEouV8Vnm8Q8A5vmFXKLeIwScsGQhLfFZ9tl125T8nfrpDvV4i0axRqbMcujONkEq5BhkQt1MrFB&#10;JrGJ+UEuvVXMWu3U7C2yHPGZj7qMxwKOw0Hn3pB9pZw5gkd2OFWw6ljQeshj3OMxfxYLDakVxRSS&#10;n8NykXGRAmSl2bTHYPpGrthrNu4w69Y6rBUFSILDqNRqUzKVnUxXFhaIiXgWCf38hYAQqAiFgpBp&#10;CEFQgOPmv4/kEAvh9wydIMZrwJRYSSdbeYxyizKpE+ZMogabtNUj7/ar+0uNQxHTYNg4HLUCBsos&#10;/WXWSoOgQseLSugxOdNNRywkxElHnMyCiJLT6NU1uxVdPsVQiX6kVD+lVDceNc9K2idipnnlzpV1&#10;xR82RzA6frBIl5VTclpmo1PW6le3+NTtAcNAxN1f6q63obmLcwZphVaQ0XLL1cyEil5tFbYFNIBq&#10;u6TcIAwpWXoOziRhi5gk9AVDQSEOdbPDGHkcyD8ND+jOCpFCElgfOAIe7fe5ZERAQDQMpC7E37Gw&#10;euvsyAeTLRtHbWuHdR+PWTeO6HfMsG+eYtw9w7V73L5jSLNnumXnZNU3czzbx1xfLq6KG8l6FiKh&#10;EkjQjDQGvhBHZ5CoNAKRUECElsTheSQSn4hjFyJSBmIU4VVsRMlCzCKSFboFKcunltgVYujEkv5g&#10;YyrXVtFYl6jNlGaaKptzqaqaiqq6TGVNeUVdsrK5vK4t2dSUaKhLVjdW1NSnclWxVG2svCaaqIlE&#10;a6Ox2ijIaG08DsBI+drydG2qojaNBpRvrW52G52MQiq9gCSiscBykrCYYjaTy6DyWHQRGt2dzWLy&#10;hHyRgMPlM9k8NBCcSCmWwkUxyVQ0Ok3eNR4APRJGu4MCg6+Yy5XwOSBRhSeAamiqLjasEovYIhFX&#10;LOFL8/5XCrlIJoHJL1+MJqHnYKnoRTBeCdh8ft43H7U6SDQwOUCy6QwCgqfgyWWBMIykWBLX9vou&#10;GGEBtZmG5uo2UGBVPtD8pMHOEUA+eHpfW10nBqwOyPpsE+wBtmrMtWAKlGDlMEBXlVdlE9k8e45S&#10;88myJLQYKOl88PfySPn7TKEgsQoArAJGuwPeE/EYif9+Fewfc5OvTOaq0QSkaDgXUNAkpenqfPSh&#10;KlBAVlfU1mTrGqtbAU01aEy892iubW+sbm+p6wJ0tQyAbK7tBKWusiUTz1UkqjAiHmQqUpEoS4NS&#10;Hs2CUptthM2zyer6XHNfx1BP28BQz0hv++BQ76T+joGh7uHRobGRvtHxyRNdTb2jfSMtmaqhhrr9&#10;Wz84++W663vX3vpuzZ3v1949uPH+DztPf7FhsDrRnIx2VFVVRpPxUDjoDvqcfr8LDSATdPqK3QGA&#10;24pGEXBb3Bjhjjmte2wui85k1aN+63kPRYNVbwQYVBqb0Wo1WCx6s1lnek/Ko0FmNAY0wozZbjdb&#10;QLGZzABQsG3zLvCWfCB4i8tic5qxRZAmgMdm8zrgoKh0WIxel7W4yBMpLYpHissTKBdfV5Xs7WyY&#10;PNgx0NnYWpdub6joaMy21qba6zLNNem6bLy5Pl1fU14ej6xc/sHTx79eOPP44vnnF849O3f+ydlz&#10;j/Kk/MNTp56cPPn0p58e/QueADBG/ocf7v/44wPA0aOod/yB/bePHnnw04lnJ48/PXf61Z9c/F+R&#10;av6fGflb1349e/LJ999eAnz52cnNG77fuunAlk0Htn58EIC5yaMO8nsvHz5864ef7v14/O7BfVd3&#10;bzv6zbaDW5Z9bOHLvEqFVyXxa5UWmRR6JOisKPgCOqmAQkQYVILTaqqvqxGJBDDr8QX8Pn8RzLkM&#10;OiNMd7rbO5YsmD82Mlwa8s2dNb08VgbdGhh1YIdTiWj6ETadAo+/CPoQOhF6uaBOunn2yLHNKw6s&#10;nHl01cSX492fTW1CufjBmnUt8eV1JUtrQsNBdb2OPhoxbZtS/9Wc7l3TWz4db1neEp5fE5hd6Z0a&#10;t7V5VX2llq5SK8bIW7lMNZ2mpNM1HI6Wz1dzuX8x8mQBCQ1HLqCSeRSMlEdzur73kYdBjYUvFBBx&#10;QnyhmFCgJBYqiXg1lQ6Wm4PHdfPZLj5NSkA8arpJhGg5SHVA8sWivk9nNK1pL/lyZt30lHJGUttp&#10;FgQIiImAlKj4RjYuZhFtGu/4cfO8o5vnTq4vNsnJibClJhNYOK1r15KpPgaS4+GHDPwZDumKUs3K&#10;oGi+FbfKi1sbwG0uJaz3I+t9uA+dhRv99NVW8qaAaIOPt7WYsyVEX+8lbvRT17oI673kD53EzSH2&#10;xgBjbYDxYYCxJsRZGWStCLJXFHPmBDjTi6WNJnqFmminI1YWknDLM2XWiqS7IhNY+cHsXZ+vXbVm&#10;1qaPl0wb74jHbKOjjZ9+uuzL3as+3b504az+jrq0UyPjwq0vQNsHHf6oJEoBmshdQCAKC/Fo1Boi&#10;WVhYIKcQ1AyKnIRX08hGDl1NI6KR4ql4A51kZpH1NFAINjbFwiSZAGwymvSVTdOx6WjUGjIBfgnQ&#10;8nAIemEBxsiDzDPy+fyuOAR1n8cjKB1PhZuIho9HGXkKhU8kom71JDKhAAkFA7NmzRybNjI43Dc8&#10;eWB02siUqcOAwYHuqVOGpk4Z7mhv7untgL5sbGzqihXLVq5eteqDlUuXL1r94fKFS+bOmDU2c/a0&#10;8YnR0emTQcEwZ/5MwLyFs+YumJg9bwZg1uzx2XNm7Ptuz8GD3xza//Wxo9+hSVPP/XD+9CEAlkP1&#10;zE+HTh7bf3j/V998tevrPZ9//c3uw0e+P3nq6KlThy9ePHHnzoX7Dy49vH/p6eNrr57fePvq9p90&#10;9qu7757dfPPk5rtnt395cRfw26v7f7x7hDHg/8hHqkGD1by5/+rF7dcv7zx5dPXCxR++3//ZN9/u&#10;WLtu0dlzhx8+uvLzL4/QpKlv779+cw8AlX9++6dP/S+os/y9dy/uPLl36e7Ns/dunbt17dSlc0cv&#10;nDl85cKPqK/6q7t/+/3Zv/3j1d/+/uK335/+/scz1Gs+z8hj+IuLRwEn/PtbOL0H793k0cU39//+&#10;9t5vL2/9/ur2Ly9vvn5yJR8d/tbTRxfv3j5z5eoxOMlTZw6ePH3w5NlDZ/LU/Onzh89dOnLz1qln&#10;T65CU7x7cQuNKf/8Omz++5s7sO3bVzd/fnfr1curz15cfvf2Jpr99cm1V09uPLx9/uTRvQ6jXCli&#10;WXWyoMseDvnjZcXh4qJgkR9+DMFgMBDwudw2LEAN5hRvMmvtDpPLbcUk+nmUVe/zO4uCHkx6vKhf&#10;W6DIDRKrgPH4ao0MoFRJMAd5uUKkUIplcqFEKmAwKRweUyjmcQVMiVwg10i5IjaNTaWyKBQWjQRm&#10;CptJ57LlBr3SaDbC0Ob06sxOq8tncRfpbE6T0w9SobdKNHqhTMMRSllcCYsrQlOBieQCoUwKR9aa&#10;ZHINhysUCKUSqZLLE/H4QtR1lcvhCwUAGoNOoZDYbCain7Ud1zDLv/o7z8o9ofUHAmv3NX1/s/Pw&#10;vZJ1+9VjG2yzt/tmb3VOXR2evc7WNU1b110xe0l6zhJP/6h3cKZ/eHZo0tzI8GxbpoEoUanNtqnT&#10;p02fMV6eSTHZjLJIcVdPe3df+9Dkno7upp7e1r6B1oHBzoGh9v6BjsHhjkmTe6eODo6ODU2a3A/N&#10;Bw0ELZgqj4aK/b19nd8f2Ldj5/aqmuqiYLFOb1ZrDFhO13xaV5Nag2Z2hcuz2hzRWAIGbqlc5vK4&#10;QyXFXr/P5rCXhsvUGh3YAxVg/1RVtvf2Thoba2jtGJg8der4rOGp0yePTSxe8eHItFmdfZNydU1D&#10;U6b1Do3MXrBkxZqPpk3MnTl3IejzFi+fMWfBlOkTS1auGZ89f8acRZOmzqqqaw+WpiUKs0RhMTmK&#10;dbaQTOdWGLwqk1+idst1Pq05pNT71UaUq5Wg3tA2i73UE4jbnWGTJWCz+VRKvdPhi4ST2XR1XTVK&#10;vtdkaysS6Vx5trW+sTqTBbu8taY+G0lUhOPZaKwyFs/FYx11tblYJOJzNaZjuUhRssjZXpXqbagM&#10;WjUVpd5MicdvVfc3Z9srIvVR3/zJrTN7qucM1LemvW3ZorlT2hZO72vORdlEtGumIYiWT+uvq5g3&#10;hLquzx+onNNdPr0lMlwdmFwbnNmWmNuTntcNSM3pTEy0hWe1hed0xuZ1xUHObA+PtZbM6y2f6IiM&#10;NZWMt4anNZfObI9i+oyW6PQmVM7tKl/QWzGvNzOzMznWEpneFgc5ub5ktDk8vze7aKBqXn/lqmlt&#10;s3uyc/qqZ3ZlJ7qrZnZWj7fnpjRWjDbV1JQU22TKmD9y5tjV//xf/n8DkxepDKVitY8hMNN5BpHS&#10;aXFF3b6EL5DyB9GoNaHSmuKyWtAxRt6dj1Tj9KTeAwptzjgWtcbqiNicUZCgYxQ8LGJsNcaGYzq2&#10;CBUwRhsjuKFEZwxiJDhGxL+n46EClEvVbrHSKVI4hHI74L3Cl1qxRVgLgGoKnQ9+JLD/98cy5J3Z&#10;AaBgJ4adLQA7DTgERuvDmcAJwOGUf4WmkSqcUAKLsBbbA1SGTUD5nwLWYhcFOwGJcfdwDhq9z2hB&#10;E8liFwXHBeiMAaXGbbaHvv3u2I8nLhw8eHzDxq2TJ40m4mmzxSGVqag0FoXKFEsU0OkgCJ5I+pOU&#10;J+TDugNoNIZAIJLLlTKZQiKRAaRSOQCj42FRLlOLhDKT0dbfN/zhmvWrVn64aOGyWRPzpk4d8/kC&#10;mJc77I2MOm2jfxjDjpHpIIlkEhwKSlgcNgX1p0czu8JGTDYLdIyCx+j4fyXl0X6QRoU9wHwddgLz&#10;dthzRUVFLBZzOmw6rdqg18qkYrVcZjUaNAq5Xq0ymwwmndZhNnit5rry5KTO9kndbQtnjs0amzS5&#10;r2PyQFdzXWVrQ017U11rbVVtJtXZ0tBUV12ZLYfxRaVRK5Rqg8GkVuk1cq1ZY/YY7V6Tw22wOPUG&#10;gENvsBkM+bAtYjn6fRFLLGCy2XBdCLQoR0qQmJimUpU7awm1eMuHY2X9oer5lTWLc7VLamoWVJVP&#10;T/g7PIqEhOEgMiw4thnPVCF6j6ijN/fVnq3LlsyEmShcB0yO2SyGgMeHaTCLyuTQ2WQciUqggI5x&#10;6ygjT0MDyWMhbN4DK8EKWSwGKHweByb3+eakkcACo1NRfpdEgHKpRASrREK+WqUQiwRyuOdiIehK&#10;hQwj5QX5VwJQgcNmYmQ97ARqQrNDuVapgGbHoJGhgFmBQaUCKeHxdAoFQCkRauQStUysVUgBBrUC&#10;FgVsuCgSqQClSKAmCYeHIZWMh+kEStbkiRs8/DJBRz3FCwj4PGkl5yrWLPjoq23f79xyaNe2Y198&#10;cnL/N5f2fX1m71cnIsGMSqLTKfUGtd4JM0ajtchVlChNxotT2XhVdaa+saa5o7Gzrb69s6mrq7m7&#10;qbKhMVtfncyVl6aCrpK6itYvdxx88+jfn975t6f3/su75/+vF4//t7vX/vHw9j9+PHhjqHdOU3V3&#10;daaxMlUDE+lssv7HA+dvXH515dyraxd+u3jmzdWLby6de3r10vN0ot7tCKER5+3uilSysSbX2dJY&#10;7HFxyBQ2gcIlMUhIoUlh/Gbn/mP7Lx7ffwVw8JvTP+w/d/rEtclD4wwqh0KiwyWTCEQiHv2MAfu+&#10;AfORR3088QQmBeZrlHzkULqEzUPT6kolNo3arlUX2a29TQ2tVZW5RLi8LIh5x1s0Ki3cOC5PI5ZI&#10;OVytRCrn8SVsjlIsFnO5PAZDLZJK6AI1T8EHm4fBkYJBwuXI+VytUKjn8LQ0jpHGNdF5VgbXLZQU&#10;KZUBkSgjlLdLtXMcnuVu16Zi/7eNVZ825pZmYmmlPAYzdoVaSOMwcRQagocuRoQgfhyxTSSbY3Es&#10;0RmWiyUbpNIdCuVWsWibTLpRJNqu1XysUOzSG7YrVB/zJVuEko+4/I1y5Qda0xSmqLOA0YZQl4lt&#10;80mSVQzJUgJzNZm7hMZbpDaV46kKmH+imW/xpAICowAnwRHUCFLO5EwYrbN50tVc6Udc+TKGYIXa&#10;NNvprlRIvTKBQycxq3kui8yulzRURIeaG2rDYZdKbZXLtHyeSyTQI0gYQVZZvDtsgTUi5RatZYPK&#10;sN4balUbVAU4LpEs4HC5YAGSyAIWC/oB9G0XhyuSScFeVGqE8GRY5Ry/kLY4XfJFbeJgquh8Zcnt&#10;pvilpsjhprL9w7mREm1fyt6YtFfFHWAaVKf9FQlvWbE5UeYsKzLDiQVcmmKfye/U+t360oAlVeaJ&#10;+K3lQWfaZw+qxXV62SeJ0OGw/4TPfcrtOOV1H3I5DoXLVjsdUSa1VCVzSMQ2iahIrijlC6pY/F3p&#10;ym+Kw9857Eecpp+8+hNu+cmg5kzccSLhPlruPdUY21vuOdAQOdSVOzjQ9HFteZdNHzcqUm5DVMtv&#10;Ngp3ZIu/Tfu/LbP8kHCcrgwcSnmO1sfWJ3wtZknGoY67jWG3OWjVJu3GpIg/pzi0tSKzLlI8pJG0&#10;qfhpOTOlF8UN0mKlKCASoNHtxZJigaCMz83w2RkEmSHifGIzfG3VfqWWfKtXfKqVf+KyLvbY/IUo&#10;I2/hMJwcnpNEDRUWTpFJdplN36pkhwzy43bdPpN6p1611WUdEDCqZIyQmOIUUnUCulLIU0lFIi5d&#10;yWMYuHQTFe+l4SM4ZJpU+InTtsug/lIn/0qv2KVRbNGoV5iM5Wyym0+xitgqPlMjEcq5bAOPE+Ay&#10;6wSM5U7t3hLHXpv6sBtl5L+x6X6MBZbycLMoyB6v7kix/XubZr/L+GXQ+WHQHaeSfAyqlUO30Ukh&#10;HDLM53ztcH6t0uzRa3eadBs8zmY2LS0RujksGHolCF5CIsGUm1SIQB9IRgo5hRQensJFCpQUvEPI&#10;dEr4cPISEoGNoN9KcgoK+PncdzYuLWNTxTXcGpu4t8TU5JZ2BtQjKfuUctdw3NZfZukqNlQYuAkV&#10;PcjDWSlIf9QXFFGLJczB8pJKu8bGKKxy6tpClnItK62mdfvV05KOiXL3tKh5clAzkbBNJOzzMp4F&#10;2cCctH8sam+xScvl1Eo9p8WjavaqOoL6Opey0ad3cnAaHKInIyocYiQjdnqBk15YIqT6WAW1Vmmj&#10;U1lpFGYt0lIN1yGlK9kkERP6cNQdnoCmxoAuH32rDt07UlhQiEf5+MICEg6h4BASvoBMKiTScflP&#10;6YmIhISk3OKVo1UrRmIbZsS3TJRtm1Wydsi4abJ+24h+x4jh06nGPeP2z6ea98xwfzLq/3x2tj+q&#10;hw5HDN0jQiAjOHhOqUQcHB5MDDIOYZMKmQgiJSN8sK7piF2EtMbUbQlFR0I+nDP3Z4xdEW3GzknY&#10;+RY+UmoQ15UF2hKp3sratkxtXayyKVvfUFFXlaisSVU3ZhprYtXNycbWdEtdqq6lqrk6nsuWldfG&#10;AMm6WLwmEq0qC4NSnSflG9IVtcnyXAx1rq9NZyuiiaZsrZInYxMYMC7A6CCg0UUMuohFF3IYfDaD&#10;x0KjzLFZfC6bl+/qOUqBUMxiA9DsNEQS9vIbAH27iMmCK4US6NthrMFKREwODBBirhCmtzK+TMgS&#10;ApQilYwvF3PQWS0UitgiCVfCoXKkArQCj8kXsFGZB5dNYwGYdEbeXiDC0A+2B4VAhA0HOgcbco2t&#10;dW0wmLbUttZl69sb0M/ROht7QLbWdmAu8xg7/x5YNBsMsApj5/8i6Ftq0o11Fc0oO19ZX1/VgAZD&#10;r0BD8wMqktnyWDqbqkxFyxPhJMh0PAMlAFiF0esYz44FSQclm6gEmSxLYXoqXJ6OZirzGWXTkSwg&#10;/21cLQBLP4t66Fc0YEM8GAx1lU212UaQjdWtzbXtDVUtAEyBtTUVUN6eK69HM8knazPx6vJoLhnO&#10;xkszsZJ0WVEsVpICJMrSIOOl5dgOu1v7O5t7MQoe9PbG7oGuSYDJfSND3cMDnQOA7ha0Petzzdjh&#10;0Nce8NtLpRtT0aZEUVvS3Zv1T64vG6wpndqandycq42VJoqKEsHSSKDEaUJjyHhsKLwWp8ds8xit&#10;AIfeZDOg5DvGuVt0BrNWb9Lo7Ea0BFappVKw2Sw6NOovrHWY0Agz+U3Qyhjb7jSbDSqNw4QWGtVq&#10;q14PgE2gHOxhuxHqGDHy3WkxQqHLCjX1dpPebTMH3A6Az2n1OqwgA257OOTNJMqgrRtrKlobK7va&#10;avu66vvaa7tbqtobKuCJaq5NAkBpqYVWTrQ3QJ3qykykMp2cP3fRowfvwNy6cO4Z4PyFJxcvPblw&#10;8fG584/Pnn1+7twrkGfOPDt9+ing1KknP/30Z+wajIs/fPgO4Icf7h87lvegP/705PGn50+/wRzk&#10;L+YD11y5+AssYl7zAFjEmHrQz556efncmzM/PT568Oa3X51Dg9VsOvDx+n2bN3y/eeP+bZsPbf34&#10;4Oe7Tuz+9KcvPz919NCto0fv/HDszqkzj/fvvfzljh/3bNm/bcUWEzrVFBnRN8cCFY9HzvtYQOcI&#10;3SGPywgWeaurKtPpNE/AF4okbn9AqzNotXohX2QxGFvrG5fMm7dg9szmuqq5s6YvmDsOTVpfVVGR&#10;jMr5HAYeZXVh1BASEKeU01Tm3j53dO+q2ftWjB9ZPWPP3L7v5vfvHGn6Ylr72vbMzIQb+vluryrE&#10;QAaLdev7c98tGt490fHxcPWu6c3zqv1zqz3j5fbBEn13yNBepIPOH0YQJ4+qp5P1bJaKwVAyWVI6&#10;XUShCMlkMZUiIpF4BDwLXyhm0ND8roUILR9QnoAg5MJCaiF6blQY0QoR1L8epeML1WS8BI8TIIiT&#10;yzHRyCYayi8bOESbhGbi45QEpDmg/myifddY/YbeyJycocvHC9AQAxhpBll7ptQkJMZt/HVTa46u&#10;G7v42eLTu5dNao0FnDK3VdpRn1g/f0qdz1DKI/mJSISB9DvEg1bWLC9/3EJY6CJ9VMz80EfYXELb&#10;4Cdu8OA/chXuCDE2+UgbfKRtZazNQdpqOwLlW4NkWIXWCdHXl/FWlwgW+Hmz/eJxn2zYKWnUs8NS&#10;klNQoKYhxVZRqszS2hSPxO2JykC2Ob5i44I1Hy9e9dH8dRsWfbBmdrrcB2vHptbv2r5gznh7LuqK&#10;+6zFVgO0CRNXgNI+OISGR+g4hIsvEBEIMJAJkAIpAQ9QkEkaOk3LoKppZA2FpKORNGQ8tI+NyzAx&#10;KQYKwcqkQuuBEaJnkKxClonL0LGpUjJewaQISXhGPog/6r8Cw23eDR8NhUcmckhoElchmcSnoDZJ&#10;nrJHOAQCn0wWoHeTwCcSYSv0xhEJba3N06ePTZs+ZeropNGxySMoCz80MnlgeKh32thk0Ht70FeL&#10;sHZwsH9iYsaH69YsWrJwycrFK9YsW7hs/vRZY6MzpkybGAWADpgxZ/qs+TPnLpo9b/EckHMWzkL9&#10;5WGqPnt877df7tv35b5vdx/8/stjR745e/LgiR++BfxwaM/h/V8c3v/V3j07d21fv2XTh9u3bdq5&#10;a+uhw/suXDx55cqpO3cuPX968/HDK4/uXXr66PKbZ2g6UyxOy8/PbwHePr319vntX1/f/9vPj//t&#10;9+d//+3Z7z8/Rln1Xx6/eHbzj9+ePn5y7c7d8w8eXj5+4rsjP3x95tzhG7fOHP3xG5C37px7/PT6&#10;qzf3Xry68+r13ddv7mGh4d++vIu61f/y5N2LO4A3z249e3QNTuDuzbM3rvx08fzRs6cPgrxz6+zz&#10;F7d++fXxH397/re/v/j9DzS/6x+/PPnnb8/gTP7x69M/3j36/e1D2A8sYiz8394++OMNSsRjgMW/&#10;vbn7+6vbv764/vOLa4B3L6+9eX7lxdNLz59cvn/vzOUrP569cOjs+SOA0+ePnDh76PjZA8fPHzx1&#10;7sCFy0fv3jv36sXNt69uv34Km9949/w6ihc3fn1zE/D21fXXL66+enLtH78+hgqAF4+urVo8IePT&#10;9QqBXi6xGbVoZ+5x+n2egN8bjUYtFpNGq5DJhRiZrtHKsfgzTpcF84LHmHdH/rMp9M2w02y1GTAF&#10;agJs+aBmWHwbGIHQZN9o4DMFKFgQG9Q1HuwSMU8qF4HhIpLyBFIeT8yhsakUJpnMoFBZNBqHxRLw&#10;RAqFymBQag1ao0VrsmlNVoPVaXV5bW6/yY7S9KBb7B692aaHYc1g0WhNCqVOLFII+FIWk08k0Dhg&#10;XmEJ/2hsAoEEAGsVNViJRAqaXRX+45HgBwecC3dnPjndvPdm9e7ziS0/Fn2w17PkC930TZaJbdrJ&#10;a11j64PTNyTnbNI3TtbV9MjTDdqadm/fNHvnqKNztGRwTmpkvq+mXekKhssrFixcvHzlslgijCMg&#10;6WxicFJv/1BnR3dD70BrT19zZ3dD30DrtPGhhYtnLl85b9UHC9d8uGzpsgX9A11l4RC0mttjj0RL&#10;dHpVY2P9RxvWLV+5IltZ5XJ7NVpjHiad3mI02U1mByhyhVatMZSURmPxpFqj0+p1CpXS7fXY4Qa5&#10;XfFkIhKN52rrSqOR4mi4pqmpqKxsbObsoSljdc3tfcNTOvsmzVu8sm94tKg0XhJNzpy7cGzmnMGR&#10;sbmLls1ZuHRi3qLps+bNXrBk6aoPx2fPnzQ6DiXzl6yYNX9pz8BoqqJRa/TI1XaBxKAxBTSWIqXR&#10;J9W6xGqHWGmXqP6MDm+2lRgtIZ3Ba7GF7M4Sh6PY5SqOlCYiZVGw/3LpysrybFW6ElCXqWzK1dSm&#10;M4BcPJGNxsBOqi/PVMUSbTW1gFRJcVNldrC1NVUcjLgdLdlkKuiJeq0OtThgVicCDhWXYteKa+Kh&#10;lnRxyCgeqo8N1kW7Kouqy8ypgHa4rWJaf7NNI2LgEAEZ9ZNyKfmzB1pm9tQumVy3oD8zrzczoy02&#10;VOWfXBuc1Z5AneK7kvO6U/O7E3M7Y3lE5nSEZ7aVzGgrm9ZcPK+3fG5PYlZnfE53cmZ7FJRpzeHx&#10;1uh4c2S0vmSsvmyiNTGno3xWR2p2T3pmZxIwvS02WA2TEGtj2FBXom1P2vtz/q60Z7A6BCbgSGNs&#10;qDbSX1nSELQXqyVmHtsilPqM7uvn7/2nf/v/LFm23eYtl2oDTJGZITRJNR6bN+H0J5yeRCAfRP5f&#10;GXksao0rHzseg9OTgsL3jDxGc4M05yPDYKSzIe+o/j+FOu/2DnjPdANAB4nR4pq8HzoAFLnWK1W7&#10;RQoH2EUAnsQC4IrNQrkdI+IxoDmB/3ptA4Bt4UwA2IHgfDAF07FFOCIcTvpXMtj3dDxI0N+fG9TB&#10;dgiAkvcKtrf3JVgdrD4G0KGC1uA3mFH3eagJwM4qv0mRUuvM5tpKwmmt1koiwyiMJ+ApTBYP5mgS&#10;qVKp0ml1Jh5fDOU4PJkP9h4US+UYCw9SqVSr1dr3jDwo/8rOK+QasUjOoHO4HCGfJ2YxeUyYThJp&#10;BQU4MpnKYLCg48xHwqFgXRiNgYagwbh4ULBFjHyHQko+oA22CAqsBYCO0fFYoHmMl4c6mJc9KLBn&#10;Op2ey+VisRjmI2/QaxVyqUYhtxoNWqVCr4aLVIO0GrRFTnt9pny0r2dKX+eiiWlzx6dMjA5PGxno&#10;7Whqb6prqa+uz6aTpcWZZKypsb6srMRigT5aD5es1RhhxwalwazSW1UGq1JrlCvMSoXHZCjxunxu&#10;m8tpsTsMeqNMomBRuAU4FoI6wjs5xriyqN1Tt7BqYHP/lC+njn071rWzu/rj2uymXHZ9Lre+pn5T&#10;Y8uW1raPW9rWNzatqq2cmSjucAVqrTX9yc1ffvDRlmWNrVmH28LhsWkM1Mmdz+ezmRwqmYZ6WlPo&#10;FDT5LoVBo8M/GBsAoLyn4EFiWVgBLBZsiyYCkYiF0IpYsHi4FVwOS8DncthMkEIBTPzRlK3QgFBN&#10;LpOIhHypRATQqJVGgw4UzCke7gZUhrWwOShYilcsm65JpzVCe6nV72FQqWC0lQkEVDxeI5foVXIW&#10;lSQX8eGOSAVclVSklom5DJQiwWMRCwoL0KgjeQ6agINrglEQfj7EQqQAZaULCAQETyugaETaDcs3&#10;oYz81gMwEfpi54mvPj3x2Y5Du7Z9Dx2tSWPTKdFvGmAOqZbKVRKFXqG36ZxoQtdAWbwsWZ2uqcvW&#10;dzR29nf09zZ397X01KGpz+rysW679uw8/OrBv1098/KXl//nq8f//d7Nf3t4698e3fnnto3f11fB&#10;PHlSU01Hc20nzLfLo9XHD128dvHFjUvvbl3+2/mTr8+dfHnp3MvXz/+Xjz7c7bAVG3XOUKDM54Ff&#10;n8ttd9TlaqMlMQaRSScwOBT+5rU7fth39vzx26cO3zj8zbmfDl89tPfUlQv3B3qnkvA0uL8AzDUe&#10;A+gA7HsIkCwqk0qgUPFENEABgy3l8FUCoUEmtaiULoOuIlKWCBWVeh1uk9aqVmokQimXrZWKdVIZ&#10;n0bXSqQAIQN+DUQWBTVmODSaSiiR0AViGp9NoqO/NCYDRyEQaKQCsN2pDDSnH5kjpfKVDIGBLzWL&#10;ZVa+yEPnJznSXpN13OtZHi3e1lT9QU1mNBKKKRVukVRGZXPwDDaBwcRRKAgO+iAZgnhwxHqhdJbZ&#10;vtJsXS6WrOZyP5ZItshkILdrtRvksk1KxUaFfItGvVWv26I1b7A4x2SaFEKMIsQ0Qp8msUxjqRaJ&#10;dIt48mUi5Xy5ZsJkj1DRjBkwVWCQaCx4JhAcG0HkSEExi92rN45pjDNEirki1ShXPKrW9zns5XqV&#10;Ry02q4RaOdtlUQSdhoZMvD1XWREqdql1doVaJxLxCwv1eJKrAF/LEcIhxtWGRTbnMndgfrC0SmdS&#10;0RjQ7DwOn0NjcClUDpnCgweOzIT+EO222Aw1NLSE4dKJggr2nEzJnv6Gwy2ZH+tiJ1sSx7vKj47U&#10;fDop11msbE/a6lLObNyeS3iqyn2xEmvQrwsHLUGPzu9Uo9HkHZoit97n0oX85kSZ+09GPuAI6qT1&#10;RsXmWPCbEs/3but+h/mAy/6Nx/FtWXiRw1bGonqlQpdC5tFoPCqVhy8sItOGtMbd0czBcGyPw7zP&#10;rjpXaj7pVx5zy+5WBi+nvFerQucqi87WlR6uLj3YVP5lbcVkuz5jU2cCloiW36jnb00Fv4l70Kg1&#10;CfePUcexdNHZ9tz6uL/NKqt062JeU8CsSriNcbWoU6/alIztLCv9Nh75IlW2IeKd8Om7LbJqFTcr&#10;ZWfFvCyPk+Vwa7jcRi67lU6ZTKdstRj2OIzf2/XfmlQ7pLydRvUWr32m3WBBEAebahWwNSSyuQBf&#10;hCBTJOJPLebvDbr9Ovk3KsEXctEeo26H2fCx11FNQoI4pFIvcYjgF84ViWAYoihFDC2LbKUUBohI&#10;JQFZqdNs06h3SsVfyqV7lMrP1KodJvNKuy3Fo7sFdD2PpuQxtFKRSsAz8Dg+LqNGQF/q1H1d6trr&#10;1h3yGH/w2793Gk5E/Kv5xBXcgq/d6sNF5m8tysPF3u1FzrkuS4iMd7DpagbJKeJ4cUgzjfyl1/u1&#10;wfSpQrHbatlR5J+sVoboNBOVLsER+XgSl0im4/AkXCGDRGIXEMHYQx8TMr7YIG2L+/rKy1pK/XGz&#10;ziMRwDychSASfIGSVODgUnIuXa1L3ehVdRUbmj2y9oBiMG4ey/oGY9ahuGNK2psx8mxURI9DXEyk&#10;O+yeWZ9ysglJg7RYxtYQkFmtueGKULmW5aEjGQ19RsY3r6q416totwjmpt0LK/3zMr6xsK3fp2t3&#10;Kqq03JiEXK5ktPl0aQ0nqWJ1R+wDmSK/lDZUHR2oigZUfBUJGa2pCKtEugLEy8AnFXy4ETVWedoI&#10;jwDTKWPohQwFn0HNR6QpQArznz3lI/EU4FCgEfPxOIRCQGgEjJQvJMEQAGMBjB1sIp5HRLRsfJmJ&#10;H9FT6nycKVXaLePRz2aVbJ5s2TXm+GKaY0On5NMplp2jzi0j/oGIVF2AKPE4PkJkI1RWIYWJL6Th&#10;EU4+egOPgojJiJKElKppU3KeTxe1n9g29dznY5f3TL1zYOLOd+M3vhq9983M8zsn/7hlcO20xEjO&#10;UuuRZC3SxiJne6yspzJbn0xmI6nW6pZcsqY6UddZ212fbKhP1lUna2rLa3Lxyrry6oZ0ZXUkXlUW&#10;riwpqQ6Ha6PRmkikKhKuisUAMHGoSSXrM+nO+jqfxcrEkSRMPgXBC6hsHpUmYNB4TCqfReOx6DDg&#10;spksDgsNJIN+jQc2F5ki56Ff5wjoDINcAf05bKISiiRsDvRFMi76tRMUillsKGHgCTA0qEVStANn&#10;8bQyrYgtErJECqFSypMJmAJYFLNgb1wpWwxQ8uVStkTClYg5Eh6dx2ehbvJcBoeZT0VDg7En/80W&#10;GoCQSKDiqPGSRFN1c21FXX1lQ1t9e3tDR2NVU2OuBQbTpny8+I6/0rpipHxv60B/+xCWDxYULLjN&#10;e0CF9vqepqr2xhwa2SYfqL2lqba5vqqhtrKuJltbXVGTS1eh5HuiAoAp5bF0KloOsjKZA2QTlRX5&#10;kHQYMvl48SmY8eYD1GCMPCjoqmgl4H3AHIyUB1mRQF/eY1w8RscDaioaWuo6QKlK1wGgQmWqJhOv&#10;BlQkarLJWgygY7x8eTQLyMRzUHlkYGz+xOLJ/aMdTT3drf39ncOT+qaOTZoxa9o8LLIN6iPf2ttW&#10;09Ja09hU2VCPuupX12RqsGPBDkE25Brbaps66mphtKoM+7Ol7hK7xq2VuHUKt0ED475dZ/TYXA6z&#10;06Q1GzUmg0oH02yDXGVWqmwqjU2jRUPK6gwmjc6o1gLMWv17nh1j1c1aLcanmzQajGrPw5in2s0Y&#10;224zwuZqu0kPikWvcVqMDrPerFNjOsBlNXnsZoxz97tsgJDPVeRx5HULyIDbWhLwxEoDyUgom4o0&#10;VGfamnIdLdXtzZVtTdnWxorWunRzTaqhKlZXGanNhkGiyEbrKxO1FbGmuvLaKjS569jU8ZvXn165&#10;+Ozq5deXL77EGPlLl59euPg0z8W/OH/+JeDcuRewePr005Mn/6+oNRgpDwDlfXz5s6deoo7w596e&#10;P/P63OlXWEB5kNev/H7qxDPQr176FRbPnHwBuHnt9zM/Pf7x8O1931zcvevEji2HN2/4/uP1+7Zs&#10;3P/xhu+3bDqweeP+ndt/AHz6ybH9313Zv//asRP3Tp99cuC7K1/vOrFn64G189ZJiSwti6PlsRmF&#10;KDdKKyTxmFwwd8F6d7qsNdW58fFp7Z0dKo0aTQWdLMeh9jBZzEM/lwkHi9euWj7c1z3Q3T460r9q&#10;+YLVKxbOnzNW7LVOG+puycZhvHAI2a1lgS2zppzc9uGRdQsOfzD70Mrp3ywY/G7R4MfD1ZsH65Y3&#10;JObmSjtcqqyKVcIvGC33bp3S/PlEzxezez4db984mAOgjHyVr6dIPhw119slzX5NV5mjwW+BYUiO&#10;R3QsppRMVjJZajZHSqfziUQBiSQmk6VUKhePE9GpfAoJY+Sh88cYeUoBGrWGXoDwcLi/4sjjlRS8&#10;mICIChGPgG9nMh0slpXNMnLoFiGrSCuxconaQqTKxN8x2nhwaf/yNn9CiWhxiEfC6shGm9LFShZS&#10;rKNvndG0Z0HHqa0TJ7bPu3Xy87XLRxNhq1JEypXaR5szIzXxjFWuxyOGQsSOQ0JkpEGKTLEw5nk5&#10;m1KqtcXc5Q7cR0XU9UHKh57Cj4rIH/gpqwP05S78mgB1lZMwX4escOKhZImHsSosm+nljfqkjTpG&#10;Ukp20RCfkGzg4m0KdqrUPn9iYOOGhZOmtHQO1gQillRd2ZqtSxesHF/78ZKdn66fMXOwpSnT0Zpu&#10;by5LlGlDDolBTK4u87vUMhYe5cGhfWg4lI5nFSDoO3g86mIiKsCBDYCR8moaVc+iA7RUsppM1NOp&#10;RgZFQ8ajUeNpJDWp0MllWdg0LYOsZVFUdKKWTZdQCWIqCe4Ih4iHxodD0PGFDAIOAArcHXQx7z4P&#10;gOGSSyYK6VSYxrNwONQsKSgAhYErpCAFTCpl0vDg7NkTU0cnjUwZmjJ1GGPkMVJ+5ozRaWOT29sa&#10;BwZ7Jo8MDgz0zZgxfdmKpWvWrlq0fOHSVYsXLJ03c+749Flj0yZGx2ZOBTk+exqUzF4wgTHy70n5&#10;BQvnTB+f+uUXu44e3ffjkX17v961e9fG40e/Pbx/95EDXxzc9/m+b3bu3bPzs082bt6wav3aFdu2&#10;bty5a9uRo/uv37hw9+7Vu3cvPn549enja48fXHz+5Oq7F7ewYDW/vrzzy4vbgNdPb/78+v7ffkUj&#10;xvz2y+Nf3j389edHv/3+9OmzG4+fXLt1++ztO+cePrpy6fKxn07tv3n77MPHV0+fPXToyFf3H16+&#10;cevMlWs//f635ygv/xcjD3j36t6veSb919f3AT+/vPsqT8o/vn/53q1zN66dvHLp2MXzR69dOXH3&#10;3oVnz2++eXsf4+X//o+X//zjxd9/ewbb/u1nNJD9e0/5/4GR//31PZSRf33/j9d3fn9+8+dnV989&#10;vfLu+VXA22dXXj299OrJlWePLz24d/7qtePnzh85efrAqTOom/xPFw+fuHTkp4sHT144eOHy0dt3&#10;zmDO8m+fX/85H74G8MvLm7+8vA7Kb2gwnHvQaP8FTuy3J3Ahzx9enTU2JGSRNFK+XiWzmfR+t8Nq&#10;MXncTrvdbrWa1Rq5TC5UqaVKlUSrU9jsRoDbY/MH0BjxDqcZFk1m7XvyHUreF+oNKoNR/X4VJjFO&#10;H2PkYbdSuUgg4r5n5AECKY8rYnOEbAaXjtLxbDqdy2YJeHypVKJSiWRyiUIpU2nlWq1co1cZDHqL&#10;3ep2W5wei8uFhmdzuR1Or93hstndVpsrn9DEpddZ5DK1UqGVSpQSsUKhUPH5+ej1+T8Wi4UGBOOA&#10;ZCHVn5wNr/qO0TKP07GI1Taf3jirMDuFVjdT2rXUPb7VMrTGPbAqOrY+PrraVD1kqxtUp5rsdX2l&#10;veOZsaU1M1c3zfog0z/DGasye0t9RaXFJWXhaJnb66DSSWiUvlxq+syRvsG2/qH2voHm3v6m0WkD&#10;K1cv2Lp93bYdH328eS1g9QfL4dmDxhcIOWTUuEX/1Gq1TCF3ub0+fxFcld5g1aIju9VsdoOUy/US&#10;KZiLcq3OVBQsdTjdYDqqtRqhWGQ0m6x2W6AoBCNNT29/V19/JldZ29xo83gcPl8qW9XU3jVtAp7U&#10;+ecu3/xq78HGtp6G1u7Wrr6RaTMXr/hg9bqNM+YsWrB09cJlqwCjM2YvXfXhmvWb5i9ZPn3WPACs&#10;HRqZGY5XqfUuly+q1rsFMpPa6FXq3TKNQ2PyQYlYZpWpbAqV3WwtcrhKXa5ir7esqChWVppMJipS&#10;0WRFqjwZjifDYGFlGrJVgMpYvDFbWZMqr0ok68vLq+Oo8wvY6OXFxRWR6EhvX1NlLuzztlZXdTfW&#10;52KRmmR0oLURrKhYwBUrckT8NpAhpyFk0zbGA80JX2XQWBnS18fsbZlAayYYsioiHjMb5iX5l5ns&#10;QiRX6lww0ja9Pb10pG7RYHbJYOWczsSkKt+U2qLZHcmJtviC7vKFPWnAgp4khnld0dkd0YmO2PT2&#10;yJzezLyBDMi5fRUY2z7RVQ4Yb4mN1BYP5YLDVSGQA9lAf87fU4kGrunMuFqTtlxQlXSJALUlhsaI&#10;pbsiMFhT2pMtak954naJV0azc4gWJsnO54YMprg//OjW8//4z//fz3f/mKsbJDHVbBhGZVaxxh0o&#10;q3IHM0VlfwaRD5XWAHxFWYx8xxh5kBhAf8/IYwT3ezoe46kB/0pb/w9Q5eO6QGXdX/HisUIMGB0P&#10;FVA6XgU/A5dE5RDKrXypGYNAZoFFsdIuVTvlWvd7KHQepf7P8DLvuW9QsKPAIUB/DyhR5oPVwBEx&#10;p3hQoAQLGQ9r318LnAycCZRgWwH+9dJAhxI4ItTBqoEOe4C9YTX1piLAX/XLAAYzelZOT8xkC7K5&#10;KhyRxWAIxBIldC5yuVKrM4glMF9Dv36WyhRKlUYilYN8z8KrVBqQoEPnh7nDv/eL/1cdekGZVIV1&#10;WGKRHCT0X1jnpVZrocsikShgODKZbDRCDQWNaU4ikTAHeWo+NDydycDYeawEA41Bh+qw6j0jz2Sz&#10;MLxn5DFQaFQcGApMZi6XKysrwxh5vU6DMfJY1BqjFk30ioavUco8FlO6rGRSV8fUvp4V8+asXDQH&#10;rIIZo5OnDPX1tTUD2mtrcsl4VUWmuroa5iOK/AsJuCKj3qKRa2FuY1KiUxq30eBBZx06l03rcul0&#10;JoneJpMbuFwlWWxl60oU/gZ36+LGhiV1LetbW7d21H/SWr6xOrYxm/6kNrmzKvV5VfST8uKN0cCH&#10;pSUfRqPrk6mNFeUbKmo21zVsru/a1tG9sXNoY//2U1s+Oba1bijnCjvlRgVHxiOzyBQmGoWfw+NC&#10;l0uDqXH+Lx+ghoJGkacSKDQi81/yvVKpZJAYOy/gczHanUGnkkkEaD9oUZGQz+fBRJ8lFHAAIiFX&#10;KhHIZSKQSoUEoFHLZVKhRMyHQjT1GwfdBPOU5/PQ/G+YolYp5GKRVqnIp9L9k5eHuwAbqWRSTOcy&#10;GQIOG6oJuSwRjw2STiaI+RwtDJf5LwzYdAoebHQygUIohDMkE0n4QkJBwZ8phuFeo5HuCwpxSCEJ&#10;IaiFmvXLNu746PNPtny/ZeO+bRtRan7P58c+3bHPqHZy6UI+S6CWqfRKNYzjGplKKVIalEa7weGx&#10;+9w2D/odtzuYjqYbqxobsjWA/rbuyd3DNWmY8dUf2Xv29cP/hMWRv3f9n/du/tvje//54d1/bln/&#10;XS7dVVvRhk65o1UtNZ3JcO7rzw4+ufP77Utvr55+e/PSH0/u/a9nT766cfWPh/f+bcNHexpqB2zm&#10;YgEPWsisVpgZFFEyWu21lUZDFds2fHnq6PUzP94E+cP3l47uu3ji0JXzP906dfxqPJItRIhkIgVu&#10;ICnvI5/n4inQIGQ8gUmlcRhMLpMFkk6msCg0LNEfn4n6SMr5XINCZlTKXSa906hzGLRYpHiViC9i&#10;MaQCrkzIQyNW51l4OpEIYJLBkqHz0aD/IotSi3rKC/gCER/PJIKRThMySWw0wBSbzeXReUIaT87g&#10;y2kcCYUuJVAtNJ6HKUhIFDmVstVqmFJWNDlW3AmzbQFfSabxCqkcPINRQCMjRFIBgY4jcgsJaiIp&#10;wGA2K5TzHM5VFtsHSs06uWopl7tcKPxQo/rAqF1t0a+yG9YVOZe5zIutzmG5rphAUSGICcEbkcIM&#10;Q9Ih1nfy5Z18aRtP2CQW52QyB43CgYcC/aSikEmm0xA8AykQE4kyXIEGQWwIUoQgEQQXLsSX0ekh&#10;Id8l41sVAo2YpZGyTWphsdtSUx6rTsSiPp9FpbaqdDqpTMRgcgoKFQSCNB8AJ8RkOfCFLlyhnUyW&#10;k6lsEhUaBJopH0eCySPThTSOkMqXcaQcKodNZ6iUEpmIadeKi3SCzhLb6ubyTfXRrbVlu1pin/Wn&#10;Px5ML+9PNaeMrdXe5uqihqqimnI/IFFmDwX0pQGT36kOefUlfqPdLA/5zT6XLugzxUqc4YA1FXSm&#10;ihylFlWtVbMlF/86VfZNqX9PwPVl0LuzyL0jXDZusxYx6ehrconEodGABeaSyQNcYYYrHhRpPo9l&#10;9oRDWwySfR7VTyWG437lxTLT2ZDhbJn5WrboSn34x1zx0YbkweaaUbshohYmXfqEVjDo0HyVix+I&#10;h46VeU8UO8/GAqdSxWfqK1Z4zI0aYcamKvdbS+yahFWZ04mmOw1bS/37SoJHS4sOlnr3RryfxX3b&#10;E/7NqeDGWNEqn32BXrNQrVqp1y+VSnfabJ/qdN+aDIfsxi9V4h0Szjc2wzazdltZoFcnMyKIgUlU&#10;MSg6Gs3DYEXwuDGZeLNOvUen2mdS7zXId0vFn8uku5Wab13udSZ9bSESJSJFfLJOROPxSEIxTcjG&#10;i/GIh1ZYhkNqEWS70fS90fq1ULJPqvhaotglVW7TWxfoTUEqXkNDdFyqgktXiwVqoUDP5/v4nAoO&#10;dbZJsc1j3G1VfWvV7HcYUOk1LiIhyxnId171Xqf6oMf8bRH6jUiLiBtgoh79Gj7drRA6SUiWjN9s&#10;d35hNG+XyD41GD7xehfYbFYEURYQpAQ6C/2YCk8uRFM3wwyZkXdp1HEYJRZVwqOq8Khag/buUm9n&#10;ia+jtChtNckKESWhQIwgdjYhbZE1BXTNfk1nSN8Z0nYWq/sihoGoZaTC0x+317qkxWJCREEtkVHc&#10;HMRORzycQm0hIkcQDR6xMpCwmhtWMCMycs7I6w7qe4u0LTZxs5nX45ROj1gBc1K+iaRnUsjc5lBU&#10;aflpFTur56fk7JSKZScjZQraYEUgqGaaBUQVHYEWdko5c7pak0atmVRoxiFeGrFMyKgwSlMmUUQv&#10;CGr4ZhFDwaPSChEaEUcqwDHI6EtlNE4NxsijseUJRIRKQqgEhASPMprSBrp7fAEAHdBIRLCH9SKO&#10;mIjGpJIgiE+AdIa4uyaSX85ObBlyfD0rsGVIt22qdeeM4sUdfkUBIsMj0C1wCkksHI5FQEQMPJ9C&#10;kjOoSjKiISLDSfPB1X2nNgwdWlF/amPz/uWJfUtDP6wNn/ooemFj+fWt1de3113/vPnh/qEnB2ac&#10;29r/5dyGJW2l7cXaSreqPhqoiUVz8Wzek7q2sbo9WZqurajLparQmCfxbDaSSpeU5cLh5nSyMRXN&#10;FQdyZYHaWHFtoqQ6UVZXHq2vSEKfk4uEehuq4j4vHSlk4clsAo1HZUGXzqFBJ0/lsqhsFg1GajSe&#10;O1sgYAuFbJSOx5h3IQMNVgaLYhZbKRAyCUQ2iQwTLdBBgQqgCxlsAZ0lYfMAHBqLS2eLOWIJVyJl&#10;i+VcqZgp5NPYIiZPwuRKWTwFV6jmSRVskZQlUoF5yBbDWiGbjyZgZ/EYFCoMPTCOM6kUKhFHI+EZ&#10;FCK5kGjWmPs7+ltqW2A8hUlkc01zbUVtXba+IdcIEtCYDxZfn0Vp+p6W/s58oteOfOA4QHdzX3/7&#10;EJRjZH1f22BPy2B7fU9rbT4ZbF1rY00zoKG6qS7XUF1RW5WpqcnWVSQrsXgy2VQuHa8oj2UAqWg6&#10;EU4BkpFyWMwksrAWqgFAx0pgQ6iG6aj8K7krFkceRZ6ax1j4hqqWlrqOjqaerpa+9sbu5tr2bLK6&#10;IlGViedAyZXXwt2HRYx2B2AUfDpWWZVG49u0NXSNDIz1dw12tnTPn7Vw8/qtILvbertaeyYPTOnt&#10;6IcrAjTVtoCEi0ID2aeyjRVVzVX1KGqaoVXrc81wlLrKlqp0QzKcCRdFSvwhn8PhNqOGaMjtcBh0&#10;Np3GZjCY9Qab0eowO40ak9VgQ4EmUzU5DWaXwQi2qkOndRpQbh1j3kGCjnqym1E63mbUmXVqh9mA&#10;hgLO0+ugY7Q7SseDOWE2Oy1GUKwGDdRxWgxmnUqvksEiag9bjV6HpcjjAIR8rmK/s7TIGw55I8W+&#10;aIk/FS3GkE4UZxJl2fIyaMf66lRTdXlzTbqlNtNSW95aB0p5U3WysToOQOn4bPQ96itjYJw15JJg&#10;e9VXJ+qqUzWVmUlDU25ef3r14guUjkfTuj44f+HR5SvPLl95ceHCq7NnX4K8ePE1yHPnXmCMPBbB&#10;Bsvs+mM+cA0omOM84NSJZ+dPvbpw+jVIwMUzby6dfQuLZ396dv3SLxdOv7x09jWazfXs6xuXfz12&#10;+N7Rgzf/lY7f9NF3GCOPhY//ZNtRzEH+m6/O/XjkzrFj94//dP/06cfff3vp289Ofr3jyNIZK7g4&#10;qprLVQt4IgadgSfh0ZeU6MfKXq+3q6ujs7N9eHhw5qyJolCwKFicTKUtFptULAPjlk4k97a0L58/&#10;d86MaZXl8Y7WujWrFo+O9gcDFqdJMT7Q7lLyPTL2hhnDn82fvmfh+NcLRz+f2f/lrIEtI02bhmu/&#10;mNO1eXL9yraK+TWxKQmfh4pYCcjs2vDm0bbdc/s/ndH12czOLZPrl9QVL2ksHY2bh8q0PcWqFq+0&#10;I6jrjzmagqb6gLVIIdRSiSYeV8tmKxhMMZkmIlGldLqSzZbRaDwcjkcoFNJIPDIRY+QBRAT7Ggx1&#10;kGfi0OSuUjIRDYxOIijIODEJERMQl5DrZLOdbK6dxTOzuBY+T0khOgXMkJTloiFRYeGqzviZ7bPn&#10;tZWm3bLaqKshXVQZdUioGCPfunfxwIWdi49tnfvV+ol9u1ft/XJtU03IIME1JN3T++tacsW5iCNX&#10;Yg5qOS5+gZWEeElIkoW0q0gzPYK1Sf3SkHBNRLwhKf0oKVmdlC2PSZeWSVbGlEuDkrku3jyPeIqJ&#10;1atlteqYYTYS4hUYaYhfRQ87ZamQuaGiLB3xTYz1bP146fw5Q8uXTVv1wYxsrihR7v1g7bztO9ds&#10;3b7mo4+WtrRUNTZmhwaaKxO2eEAW0LNnDTR8MHuqhgumMvpiBmPkWQUIrwARFCASPE5KADMGp6RS&#10;ZCQiABQtgw5QUdHwNQoyQUMhQRvaeCwbj2NkUj0iIehWEc8shLtD1/LYYipJQCVDmzPxOFoBTKPy&#10;nyng8TAcU/AFILlUMpdIFFKpABYBDWLDIhG4ZBKbSOAQCGw8ng71C1HfKR6XiXLxU4fH8sFqpo4O&#10;Tx4ZmDplaMrI4ORJ/Rgj39HeNDJlaPLIYG9/z8BQf3dvF0y2p89CmfcZc6Zj3vFjM6dOHR95z8jP&#10;mj9zzsJZ793kAQsXzZ0+PnXXp9u+3bv7q692Hjjw1Xff7ty3d9fePdu/+3rHt19t//qLrV98unnL&#10;xtVrVi2E3//Hm9bt+Xr3mdPH7969+vzJ3aePrz++f+Xx/cvPHlx69eTaLy9u//YKjU7z68t7KF7f&#10;/+3d419/fozmZf3lyc8/P37z5sGLF3eePLt5/+GVO/cuPnh09d6Dy7funL95+xwsQvnjpzf27f/8&#10;yrWTUHj56k83bp19/fbBy9f3Xr++D4D9/O3XZ7+9fgj4+9snf3uDBqOHo7x9eff189svn958+vDq&#10;g3sX794+d/HSjxcu/nD5yvE7d88/enLt+cvbb39++Gfgmt+f/fEL6iyPvif4Fc31+ts7NIL8/8jI&#10;v7r3+8u7v7289fOz62+fXH3z+Mqbx5fePL38+snFV08Bl16hzvJXHt6/cPXaT+cvoBluz1784fj5&#10;g8cuHDp+8TAoP57+7tS5A9dvnXzy9Oov7+7/+g6NUI/F8/nl5c2fn9969+zmuxe3fvv5wf07Z395&#10;ew99tfDkxo8Hvo6G3AI21aRVquUSp9XksFtNRr3RoHM6bGqNHEvfCtJgVLvcVrfH5vHavT6H3WGy&#10;WPUYvY5Fs8HgyKeBBdjsRlhrtuicLgsAVr0n5WFXmMu8SiMXSwUiCV8qF0kVQsxNnitgsvhMKotC&#10;gvkwk8rgsLlCgUAiFcnkYglMaoVCkUQkk4rlColCrtYbzHab2e7QGg1anQHO22SymEwmq9Xucnls&#10;FidArzVp1QaATqPXqLRGvUmj0clkMnH+TyQS8fl8Ho8HEnGNb9UMrMSXDxYk+ti101m1o6quBdbh&#10;Ve7Ja/TtC+wdi8qGV0UHlhZ3zg02T7Omu5zZrpLmEWe2wxRrcmTa7PEGhSss1jo1ZrdOb+GikXHA&#10;/CPiCKhhrNbJM5Xx3oH2mvp0Nhcrz5QBspWJXFUqL9N19VWBgK+kpEQul2u1WoVCwYVd8Pl0Op3L&#10;E7A5qPstmcLg8SViiVIoVEokGrFYzWQKuTwxlGh1JqPJJpUpAGKpRKVRy5UKg8kII00kGp86Oq2z&#10;q2fS1Cnzly6eOmNGtra2vLI6kkxXN7TUt3TsP3Ji07ZPG1q75y9ZtXTVh6MzZo9Mm/nRx9tmzFk0&#10;Z+HysZnzVq3dMGv+YigcmwlP8tIVaz6avWBJz+CUjt7hWKqWK9QoNHAPUC5eY/LJNA6h3KzSuQyW&#10;gNFaZLEFAW53ic8XLgqES0ti0UgqEU+nEuXpWKqppi5XnqlIpHKJZDYWr0mV5+PSJFAnl0SqMZNp&#10;zGQrI5F0sCRRFIr4AzXl6UYo8AfiwaK2mur2mqqGTPlAa2N/S53XpCn1mD0mZVNlfEpXU3dtaqgh&#10;tXByy+KpLaPt5eM9lfMmt473N/U2ZHViLoeIZtjg4BEpHTfanls0pXl2X8XSSTULByqWDuXmdiWH&#10;c97J1f4ZLdHR+pLxxvB4Y+n0hrJp9cWgzGwpndUWnmgLT2+JTGksm9Yam94Wx+T0tuRYS3ygKjhY&#10;HRrIFfdlg70VRf2Vof7KEtDbU666iDHtkSfc0qqgtqpE3xyz9dcW9+VCLSl3b2VxZ0WwNeHpTAdq&#10;is1pjzrnN+Z8lqTTkvJ6t6xe/19+/6+3rj29dPFhd99MocIh1XiEKqdc53P4U0ZH2F0EjVSNkfKB&#10;UA4LHO9wJzG/eMxB/l/peIsdjU5j+ssv/j2Lbch7jr+nrbESDBZ7GKPgoYI6H6kGAOUYJ/6ejodC&#10;KBHLUNpdrLSLFDah3AoARaJyYPhXRh50DO93gh0UjoVx7rBD0AGgwFqQUC5XuTECHSrAyQBABwkb&#10;Qh1YhV0aVAZAIbZn7AyxOu93i22L7Rz2hulQbjDDtuhWsCuTNWwwl+pNaINAHX8oZbYWCcQaNkfI&#10;46Nf+6BR4CUyePQU0JcqFTK5Ep5EeHIBGCMPUChUmAIlUqkcI+ihEBQAKAAokUlVErFCJJRJJUpM&#10;B6mQawQCEZsNwzoZc5CnUul4PBHsS+giUFdnMomST+6Kke8EmGPT0IA29L+C0mCMPEa+/9/peFgL&#10;G2K8PGyFw+HYbHYulwsGgzAq6HUajRpORoyxwGjIGj30uFq0XC6BiUSpx93dWD/S07Vy/txNH674&#10;YOn8eRPTZ4+PDna2AerS5dl4tKY6V1paqtboMAd59ONQvVklVUp4ApjfGpUyi15pNcstNoXNpbT6&#10;lM4yXaDCXlrnCbf662dW9XzQ3riioXpVbWZ1Nr4mU7auPLQ+6VsfDWyOl3xaEdpZXrQ9UrQ1HNhU&#10;FthQWrwxWrY5gWJTomxjPLaxvHJbTeWGms5Penbc++Taf7+258aegcWDEqeMpmAUcgkUIb2QQSDS&#10;yRwhl0QhQrPA5VPQPxILWojFoFLJ7+l4lKMnE0FivDyPy0Yn9mwmn8cRCaGDFgoFPAEaiIYpFHAw&#10;Ul6pkKhV8DsQy2UikZArkwpRol0IoxtHKhEAxCIebA4bwm8HFC6HBfsBCTqfzZKJhGo5mvAWffkj&#10;lYh4XBaNSoc7TsBDoVapAJ1Np0mFApjJs+kUmYgvFwuEXJZGAfdLxWczYJJPxhfgENRdkkRAoxkU&#10;FPyZzwDj5QkFhZiPvEVl3r72k10bv9ixee+WTd9u3fjtxrVfbv/42zUrtwnZSi5dyKKyFWK5SiKD&#10;0RyGdYNKZ1QZtTKtzWi36K0WrQUWPVZPrCRSXhbNJcor46nels7airqmqvbzx28+v/v325d+vnnp&#10;1ztX/37n+j9uXf398vlXyxduL4+1NFZ1NVa3V8Sqm6pa/fbi2dOWPLr167O7/7xz+bdHN/794ulf&#10;H9393x/d+2/3bv37i6f/660bv3z71alli7es/WDXxo++WLF0y9aPvzlz8t6Vi8/AaDx2+PqZE3eP&#10;H7x86Ntz547fPXvs1oFvfvrq84MmvYuIQx3k8/cQ9YvHbibmMcqi0QUcLnorWGwGhcqlM+VCsRae&#10;WaH4z3A08AiIBDIeWyMRSjhMpZAHupDDkPA5PCaNTSNLBVwhm81nMqV8vkKCJvSDHcLeYM8cGg3K&#10;JWK+RCaksMnoO+H8B8Y4Cgl98GhMLp2tYItUbIGCwdYwuRo6T0dlG+ksO5sVkooTBk1UpwrIxTom&#10;g1+AYxcQOUQmFSHj8wkAaEQqk0CWM5kaEtmBw9fwBJNV6llKzQKVZpFGs1ivm2/SL3RZZzlN05yG&#10;Ma+pQcYvZzBdBXgpgkgIRA2DyUcQDYK3IEQzUmgpKNQhiK4AJRkFef8yMgkHPxs0wAKBwiaShHQq&#10;mqgKj8CMBarZCUQnnWZl0jRsippH00nYaiFDL+Mq+Ay/zZiJFJeXFhd7XHqlEhpTq1SJ+Twxl8sm&#10;E2E+KaFR2TA1IhYomDQhDX0LQkatPwaTxYEq8ONnEohyeLAoPAGZK6YLeVSWgM2QiZgaCdNvlETN&#10;0jq3ptUpHyzWTYoYhhKm7pSxt85Tl7XXVLqqKvJpXVOeyri7OhMsLjKUFZn9TnWRW1vsM9jN8uKA&#10;xe/WB32mcLGjrMgaDzqSRY6IQ1fl1M+PFq0p820qDWwO+bdEQptiZVsy6YlQsFgksEvFVrnMJJPp&#10;JKjiFEuLWPxqjmy6wb62OLCt1PVpwPC1X32oyHCixHIh7j0TcV3KFZ+pLv2xPnqsPXe0p3lW0FVt&#10;12U8xrhKMOTUf56OfxXyHS72Hylyn4yEjpQVHculV3htXVZNxqKKuwwhkyKiF1VphavjoW+yyR9j&#10;ZcdDviN+216X4Uuv8YuAdXfA/qnX9pXPvT9UdCBYdMDnO+B0f2eyfq/VHdTr9qrlezSyPUbNpxbD&#10;ap1iZcCV5lCs9EI9h8rFIRo6zVhYGESQ2Tr1drNht0b+uVq8Ry/fLZftlsr368zrGZzvA/41Jk07&#10;HR+jFxipiEXGlLPxJgHFSkZ8CJJEkDEG7Su98Quu6Du+ZK9Aspsn/USi2mF2ztRoA3SikUsxiJgK&#10;HlXO56oEfJNIVCQRxOn4ISnr02LH3oD1e7f5kNcCOOK3rGUX7lCz9vu039jVh4Puz3zOpW57mIz3&#10;8VkmIUsjZKs5VDMJSdPJS7W6z632Lwymr8zWLVbbAovdjH7AgecjFDKCJyKFFOjrChBiARqUhosg&#10;FiGrzCpPOKRJM6/RqZwU8U5NlfaG/Y1eh4FcqEAQLQHx8qlxDb/Bo271q7uKUSK+N6wH9IVNPaWG&#10;Zq+82asEDMWdwynPUNI7XhNuD5m6Su0tAWOdS91Zau8us3WXWUaS7rG0b0rS3e1Xt9slvW75lGLD&#10;eNQ2J+FZWR/7oCW9IFc6VGypN0kyKl5cxsxqBEMRT7NHkzYJwlqGV0LQ0BErn2jhESu8pjKdEk5P&#10;j0MjCbjIuBI+LaUVpkyilFVWohdZxUwtn8YoRNhEvIBGVQqEYi4funW0ny/EIwVo5BpiAYmE5rbF&#10;wxBQUIjOSlACAI/gCHiwHqD/Z+AJXBKBgSAiMIwLES0RSRvw26alt42WbJvi2Dlq3TJFv3XM8dnC&#10;THOpWFSIiIgIj4BHI/PiECYe4RcWGpl0GYLMqg/sWdCwc7Ts6LLsD0uTBxeWnPowfnpd6Y+r3KfX&#10;+c+uC5xdXXR7e/mNnalrOyuubq26sb3l6TdjD7+eOPphz8cz6jtSjuoyb1Ml6pFdk65PRSoaq+tr&#10;s7nGylxtprwqFqtLRKvCoVyJtzJkD1vldWFnVbE5W2RKeDQRpzIVNFaGHamgqTMXaUoWS6gEFnQv&#10;FDSUmZgr5LN4MFCyYI7JRBl5GLW5bA5Kx7OgY2FAuwkZTIyOx9zksfA1XAoVi13DJpGhXA4TRhod&#10;FDGLy6cxYUOMW+cxOCAlbAEAVqFEPI+v4HAkDIaERhOS4FkjcgoJfDKVhSPRCwgcMB8IJBhlYPhG&#10;s+OCOUYH2w5Pp+DpZAKdSGaS6dWZ3FD30GDXYGdTZ1dzV00GDchel60HWZOphfapzuduzb/wrn6f&#10;uLU201CVp7/rs03t9V2AznxW2N7WoZ6Wwa6mfGSblu72ps62xg4sJTvGzjfXtWK8fHVFbUWyMh2v&#10;AAnIJLJY5HdQMJoe4+hjpQlYBEA5tgrTURmrwJzo4T7mE8nmMB/5xurWmooGmPJiPvLZZDXGwkMh&#10;LFZn6mERiwuPlQPQ+XGuuammrbW+E3OE720fHOwZHu6b3NPe1981CKjLNeTS1SDhPBvAgsjUwCVg&#10;i2jC2Ib2gfae7qbWxsrqdCwRLQ6X+kuLPCGPLWA3uq16p0Fh1ikNZh2aW9VhsbrtNrPeYNBoQVqN&#10;JqPeYNSbTLBeg4bs04PNk/eCR5MeaXVWpdIol1m1arMWClFYdDrMBd6i15i0KrfNbDPqXFYTmMp6&#10;lRwklGDMu8MM0Oed3zHAKoPPaQ64rcUBNOxMpMRTFnKVBp3xsD8RQT3fU7FgOlFckSrNlpdVpkuT&#10;0aJ0IliZDldnIzWVUUBtLlZXFW+uSTdWpeorY7UVkZpMGEVFWW02XJ0prUqX5FIoqspLq8rDeUSh&#10;XeqyybqqZCYVTkTCkwan3rv95sKZx+dOPzv104MTP905feZe3k3++YULr86ff33+PErK59n551jU&#10;GsCJE39S8Mf+yu/6np0/cfTRuZMvL597d+ns24tn3gDydPyLS2dfnz7+5PqlX0C5cPrltYs/Hz9y&#10;/4eDd7796tzuXSe2bz708fp9mz76DrB5w/dbNu7/ZNvRHVuP7Nz+w+e7TmBB5I//cA/O8KefHpw5&#10;++i7ry/s2Xn86x1H5o8uYRXSlFy+jMPWw3xMoqBT2IUFJDqNDfMskUhgMOg6Otpq6mpDJcUwKzGb&#10;rXU19XQSDcyweKh0xfxFqxctHhsaaK6rWvvB0uVL5oYCdqtR5rEoox7jaGvV+hnDm2cMrh9u2zyp&#10;bevk1g39dVsnt3w+0bN+uG5hU3hxS3wo7Ayx8VY8ktFyFzSXb5/Z8+WCSTvGO3ZO71jbXflhR/ns&#10;jHc0busLqdp8kmaPqCOomd+WnNkQqfVqq9wGr4SrJuMNHDbYZhomG2xCCYUuJJNFFIqIROLj8QIS&#10;XkjO99g4NH0oHV+Ivn7Oc8Goj3YhwicSZBSSikZVkAlSAiIhI2ISYucxbQyGnc6x0tgWJs/E4XkV&#10;Ui2NoCMiPg7BRUV8LOjAi3avmLR6oqu7IdKSC9YmHUo6EpSTvlk25fM5PQc+mHZq1/L92xd99vGs&#10;bz5ftv/rD6Z0xu1q8vhI8+Sheo9dEg4ZaiuKpnRV1UdcZVqOjYS4iEgARhM+0qTED9qZQw7mkIvR&#10;YSa0GPDtZmq7kdakptVKyTE64s47ebhphSYa4lWxW7LFo0P1kyfV56pD2UxJPOxZtmh86aKxJQtH&#10;N61f+OHqWU31sWTMVVcdGZ/WM3f25KGBlmymtKIi4nOoSmz8hEe0fvbANxuWTmqqpCIIj05kUghk&#10;HGp3s8GyLUDEuEKMjhfiC3kFCEgpNBqJKCeTFBSyhkGH9jdyOSo62cTlqGlkBZmE+s7nyy0igUMp&#10;QwMicdhgx4oYdBYBD40PyI+r6CcLGEiFqMs8rQBGZwKfSuFSySwSAfWax6EQUqlc6P/xqEM9BV9Q&#10;HPIvWjxv+oxRjJGfMhWNZT0yeQAwabhvxvjUiZljA4Pdw5P6+wd7hiYNjk6bOjJ18oyJaVPHp4zN&#10;nIphfPY0TJkxZzroIDFSfvaCCQAatQYwb6K9o3nJ0vn7vv/qq6927t372fffffrZrg17dm/OYwvg&#10;s082bli7bOWyuatXLPx407ofjx2+dfNKnpG//frl3ScPrty7de7p/Yuvn17/9SUWsgal439//QCN&#10;CfPb819/ffru3aO3bx++effw+cs79x9euXHr7K17F+49QpW79y89fHzt5u1z9x5cfvr81tnzR0+f&#10;Pfzzr0+uXj916cqJO/cuQoXXbx/A5j+/ffjbu8d/+/XZ3949+f3No7+9efz3t08wRv7dq3tvX97F&#10;cr0+eXT14f1L166fvHDxB8D1G6fuwLEeXMJ4ecxf/u9/PAf88dvT339+jOH/zsijdPyLO788v/Hu&#10;6bXXjy6/enjp1cMLKB5juPjyycVXT648f3L5yaPLd+9duHHt5IVLx348u/+HcwdOXDj008XDx89+&#10;/8OpvafPH7xy/fidu2cfP7z0+sVNLGA97B8aCuS713d+fXcfykH+8cuTX17ev3zmxw0fLDFp5UIO&#10;Ta+RWwxai9loNOisFpPVYjCZdaZ8Zle9QWW26DAu/j3hbrHqMXodo92h0OE0gwLVAG6PDXOZh3JY&#10;BMVqM2CMPOwNYDRptDAyKSUyhRggkQvEMr5QwmXzoL/8v6LWMLloBHiBRAqQyqGGgM3l8AR8sVQi&#10;lsskCjkWh1epVml0WpPFbLPZLBaLGfpWs8Vhc1rNNpVCq1XrNCotDKYqhVopV+l0OoVCIZVKMV6e&#10;w+FgmfkQy8Ayffd8QfUIu6JfXDOiahz1DC4OTloe6F/saJmIDC4NNE4rqpsSbR3PDS0sqhp0l3ck&#10;m6cUV3Z54vXmQLnM4OHLTVKlRaY0yOQo1wbnRKVT0MiOhQiehMiUApfXEir12ux6gNmCBulXa+Qa&#10;rQLGBpPJpFJp4CoFAhGPJwDAHoRCMcq+kenwgBNJdBKZIZFoAEymmE6Hib8YnmUuTyyRqjRao1Kl&#10;4wtEKrVWKlPo9EaRWKpQqr2+QCye7Oru7e7p6x0caG5v6xsanjR1tKOnv66p1Whz2T0Bd6B08tjE&#10;ktUfdQ1OGRobn7dsZW1rx8DUaX3Do0tXrRuYPG146ozps+bNXbRsfPa80RmzJo2Ob9q2c97ilY1t&#10;PYl0PVyyVGnVGr06k1djcGuNHrXepVTbjWa/yxPGuHift8TvKy4OloVLI8l4KpVIpmJxMIxQp/h4&#10;qiqZrimvqIgmQM/GkpXRZDaSqIqXZ8IRkBWRaNgTqC1Pg1LscufisWw0UuxypstKGyvSTdlMLOCp&#10;ipeGbIaQTefRy9urkqPdTUMtualtlfOGGheONE1pTU5qTo60Zaf1NjWmI2oBGlEOAEOaWcQY7aic&#10;6K4Ya4nM6y2f151Y2JeZ3REfzvkBU2tLJuWKJlcFJ1UFQI7UBMfqSlBSvjk8gYaDj09uCA9Ul/Rk&#10;i1oTrpa4sz3lAaU14WlLegEtcXdTxN1Q5qwJWSuDxqoSY03E1Bh3dFYWTWqK9daUtJX7O7LB7sri&#10;uqijJemvjThryxzt6WBXtqS7srSuxFFX5imz6OaPjDy7de9vr/949uDNrRvPaup6DeYgT2LiSIwm&#10;R9jpT3mKsqHSmkAoB/AHK31FWbcv7cjHkX8v38ersdijJmsYgBHu/0rKY7y8IU/Hv9cxIhsjpjGJ&#10;sdigwFpQNHkfcwwYu41BpnHJNA6p2i5R2QBipRUD6FAo1zoxgA6FIoUNi0IDO8FodOwoqrz/OwB0&#10;KDT8xafDWpCwFoDVx04AqwBr4fQs+cy0ALiQPMP+57Vg9d8DO2dQYBXGyGOH1uezuYKOtoM1rDEW&#10;A3SWYpc3abaHNDoXT6gQCKXo5JfLBQtPIpOKJEKZQi6VS/LUukooFqHZKvh8ATzVoj8Tt2Khad7z&#10;8tgi4P1atVoLlWELWIQ6mPs81DfojGhMFRrqUYuH/oCUz+KKhqShksloKHl63jUeijHyHSPo3xPu&#10;WCHoACh8T8q/r4CVw1awEwKBAOdcXV0dCATsNotep0GdtWUStVymV6sARq1Gq1HBaGFUq70Oa8jp&#10;QGNJtbcunpixYfWKD5ctXrd6+Ycrl44N9Q93d2TCZRWxSFlpsdfrdjgcRqNRyEcpa70aJfetRp3F&#10;qDFoJSoNT23m6TxinU8s9bKLm131E5mxLcMjWwfaP2xpWtdYvbYmu746uT5b8lGyeGOiaFPM+3E0&#10;sD1RtCPp3RIu2xEv2x4r3RwNbigtWlda9FGZ76NS77oS97ri4s3x2PZMeGOqblfLrJPzvv7tuy+e&#10;7pnz1YK2RZ2mChvq7CcqRAT4Qi4BbFuw19Cxh82CliSR0BceMEJQKKT/AXQ6lcVicDgsLgdaE/W2&#10;gztv0GuxNK08LlshFwN4XCaHTZfLRGqVDCRGysukQj4PNmSIhFysmoDPhhaBXWExbWBvQhgEuGzY&#10;M8b1o9Qk3D6UrUSJeJRbLygsRAooJLJIIJSIxGwmml0WZZpJaPB62BudRoFdwW1SKmQatZIFvwc8&#10;yqtClb8YefRG43CoszwBZW5wFIRklBs2rdz88ert6z74ZP3az7du/HrH5r1ffnpkxZJNNDwfj1Cp&#10;BDqXwWNRGBKeQCtXamQqNGGMGgwGi9PigtEfFo1qvd1o9ZhtpV5f0OkK+4NV5VW1mabjBy68uPf3&#10;q2de3rz0642LaHT4x/f+8+P7/5w9vqYsmGut68sl6+oqmtvqOiti1fXZtgfX36Bx52/989GNf394&#10;83+5c/W/Prz9325c+vujO//1we1/e3DnHw/u/O3apde3r/9y6cKLq5dfv3z+HzeuvTt25M65U48P&#10;f3/p8PcXf/rh5unjd44fuXr5/IO2+n44fx5TwKQwYFhlUMhMKg0sDRoRBZ1MYdNpYr5AJhILWBw2&#10;lY66xuez/MGVqqUgeTqlTC0TS/hsvUomFXCUEoGEzxFyWVIhj89moMm+BFxYIxHw4UcglYjgPqJP&#10;IZmCL8RB43OZ6B0XiXkCMYfMhPbOG+x4BJ44MhFNnCNl8ZRcoZrDN4hEOr5IRmdxCgp5OJyGxTIL&#10;+ToWU0TAqZlMDg71xKFCJ1BIJOMoVAKNiBBpBAqPQhURCCpcoYtEKsLjUlRKp0zeo1R1yBX1ImG1&#10;VJQUchJSbkLBN5MQC40mwRGYcGb5+QMJQYRENLIHTF3o+Q+fWdBYCMIgFOLwCImCJ1NJBHwhHYdn&#10;EvFUQgGNjGPCD4JBklBJqGMRnSqlU3h0KMFJGQQ5g6gXoeRpyGWNBD0hn8vrtGnUcvS3TafBT5FB&#10;p2JJj+EJwuMLWWwagYSHdkCtPxKDALeDwWJzWUwWlULGi8Dqo3IFZK6cJZGyBGIeWyHmygU0v10V&#10;siqiTmXGq2qJ2ZrjlpqIvj5tban3N9QHqqq8ubS7qbqkMRdqhEG2siTg1RT7DEVurcemCLg0brva&#10;79b7vYYiv6kkZCsN2mIhRzzoiHiNabeh2qhq0akGTLoBg3bArB+wmad6fa0Wm5vPc6lUdrlCL5bm&#10;k/dKzWKxg8cP8+UxGqdHr14RD2yMe7aFnV/FA9/FivZFiw6Xlx2rTx5sTPzQV394qOXLnqY5sZJq&#10;uyFuVEXkvEGPdUcmuasktDdS8n2k5HAyui8ZOVxfs9Tv6bab0mZ1wmmK2PRRk6wzYF2ViW6Nlh5M&#10;RPf5nHttuhMl3v0eywGvdb/Tss9i2m82HbHZjtgsB0ymQ0bTPrXmiMF0yKDfo1bs0si2GtRrdMr1&#10;Rb4RvcZDRHRUnIxJENAKYcKpQZASBJlv0m3WanbJpbsUwi918p0y2Sdi2ddK/W6Z6hOlYqfV8JHN&#10;0MUiJakFzkLETUBClIIEEanFI9O4jC16zRcy2RdM9l6B6HM2bxtbsFWm2mCw9PAFNiKi5ZB0ArqK&#10;S5XxOGqhwCAQBESCEnJBF4+6tcj2lc/0pUW9x6SCK9rn0G8UkL61yb51qPb7LHv97s9Ki/sV0hIG&#10;2cVjGUVcs0KEMvI0QoxBmSGXb7faP9eijPw2u2OaSuVEEDWOzEFIdDRICw4eK7DAcTADJ+AEOMQl&#10;48ctimqvpsmjrDcL51QWL2vOTIoFesp8xWKOHEHcLGJUxU8bhM0eTVdQ31tiGoxa+sOGwahpUsLa&#10;V6bvDKomJez9YVNPsRHWjleGJnIlCxriy9srVnZWLmyKL2xOrOzKzq0Lz6ktGUt7BooN3V5Vt1Pe&#10;65KNhgwTUevK6tL1beVrmlNLaiJTo65Oj6beKktImRmVYKDE3Rkwj1YEBlOu9rCpKaTLuRVBGaNM&#10;zU8ZlSVyfomYFRTQ/SxikEdKankxHS+mFxapOA4J0yHjcHEIswDRC3lWlcIgk8JDDWME+sIVDWSD&#10;fgiVBwIPfAH+X4BDCMQCEhEP44taJGbg8Gw8EU1NgUMDwVfa2ZtGkx/2GD+Zbtkxptg4Il0/Zvlo&#10;ZqlDgsYp5uARBh7h0gqgrxDjcWIEaQ4o9yxs/npu8qvpvu8mfHtnuvbNdh1bUfzjysDBJfbTa0MX&#10;N4TPrSm9tiV1cVPk6vbknV1V9z9tuvtJ88PPe57unXZn7+yjW8bBoo557OmSSLo02Vbd2JjJVEaL&#10;myrKqmPuXLGtIepsTTiGa4MrR6o3zWr57qOx79ZP3b9xfO/6sU+X92+a17p0csWkej/67WnMo2bi&#10;4TyFJDSzK5vCZtM46KduYO8wKUwGBWwfLuoExgWohBIhg4k5yIPk0+gKvgAUFpEEipjFZhKIUChh&#10;cwR0BgYGnsCj0qCET2NK2DzYg4DOEjM4EhZbzuUouVwZmymhkQXkQh4eEREKhHhEgCsQoAlvocUK&#10;udDt51NNotkmyQQmFQZ3AoNCRB3k8QUMEoWIFBpUmtpsdVtDS32uFmRLXVN9ZX1dtg5kHg2Ahlwj&#10;pmCpU9EvCVJVAPQteHVzXUVjbaYBZFNVKxZQHkNbY0drQzsA4+UxZ/mm2hZQQNZXNb73mgclm8ph&#10;LDzmBY/50WOARYyIf8/FA6ACFmK+Ip/Z9T2qylH/9+pMfW22sSpdl45VYrlYK2DCV5Ioj6SxkDiY&#10;ApXhEuC6upq7x4anzZ+5YNHsxXPH502bNH1y30hnU1dbfXtzTUtLbSt24aDXZethsbulBwvy09HY&#10;icb5qWpqrmmuTmXT4VgkEAp6fGCl2E0OG0zEDQ6rzgawqMxGFZpeFaBVawBmowVgNZrQrKoGo91s&#10;8TicXqfLZbHB5NaiQ2PUOPQGl9HkNhoANp3GokdhNWhR53ejDhRYNOvUPqfVaTFgnLvNqPU6LB67&#10;GXSPHWAG6baZQPpdlqDP6nebQIaL3YmILxULlsdRwj3PuZfmMmW5TKSq4k/yvTYXq81F66ridVUo&#10;BQ96dRZWhfOFsary0tp0uC4TAVmVKq5MBCsSRSjiwUysqDwe+hOxkhSaSb8kWRrKxiMVyXCktCjg&#10;cU8anHrr+ovjR2+e/unxyeMPT/x099Tp+2fPPTh77tHZfBz58+dfXrr05uLF1+fOvTiF5np9fOLE&#10;w2PH7v+FP4n4H364j+H08WeXz727fumXqxfeXTzz6vypF+dOPj99/MmZE0+h8PzpZ4CTxx78ePj2&#10;6ROPvv/20qc7ftz28cFNH323cd1ewHsf+V07ftyx9cinnxx7z8j/cPj28R/vnD39+NwZlJH/6pNj&#10;X2w7NDF5PhVB492JOBypUMTniqgUDp3GMxntJaGwx+Uuzc9HYDISjUZNcIcNpnBphENnSznCsf7h&#10;8aGRwY7Ooa6OWdOnjk0ZmDd72uwZk0f6W8tLPRYZe+5g8+a5U9ZMap1VF55XF13SlFhQF/mgq3JR&#10;Q2xaxg8jQotLaUQQGw7JGYXbpvfsmOjdu2La7vkD26e3bhio2tRftaIp2lekHi4zDpSZau3CRp98&#10;oqF0cVdmem1pe5m90qkz0AmYj/x7Rl5MpgmJJICAQOAUFIgpRCy/K4uABjxhEHBUPJ5UUACg5JO7&#10;cnCFYJtpGHQlhQjzGyEZhYVLt9LpNhrTTKWbmRwDm6UgE1xiro1NcnPJQQHFRkWCYuJEe/m2VWNr&#10;Fg4MNoVbyx0GOhJV07fN6N69YNL+dXNOfLrymy1zDuxevO/zRbs/Hj+ye/mklnB52Lx43lAooM2k&#10;vePTO1YuG1uzbGzeWFtzyhs1CzN2WZmC5mIiDjriYCBmMioBOhwCtqiVjBiJSEDMjuoVJTpFtsiV&#10;LHJ0NJSvWIo6wi9dOTp/0aSe3tqyEsfIpPYPV81bvnjGhytmrVw8vT5b1lqb6G2tzES96YgnFXFr&#10;5cyQV9/TkFgz0bFksPLLVTM+WTYzV+zikQvJBDTjOXSt1EL0gzlRAU6OI8oI6OsN6JBh9ISeWUzE&#10;g40tQAP+gE1L13E4EhJJTiXbJBKYfht4PI9K4VIonEqlhgemiAxgUsiNcpnHbIGuwJLnF/OuJ3KY&#10;Aoi4LC6DSiehTD2HRKYiaHB5ClIAAweNQAAJgwsa1z4PdLxGkNq6yllzx0emoW7yw5MHJo8MDE/q&#10;AwmYNLl/xsxRkL19HQODPXPmTXzw4crlHyxbuGzRgqXz5y+ZN3/J3DkLZ2HMO8bFg/6ekZ+YN+M9&#10;KQ9YvHRB30A37PaLLz/57rsv9u79bP++z77+atvXX2x5z8h/umPD2tWLli+ZvWbV4s8+3X7h/OlH&#10;9289uHvt+eNbL57cfHTnwv2bZ5/fv/T26Q2UyH6dd41/8+CPt49///nJb788+fXXp7/88uT12weY&#10;a/zt+xcBN26dffDo6rUbp+89uHz//uWnT29CtTNnDp88ffC3P57/7R+v7t6/dPHy8QuXjj14cOXx&#10;4+u/vHsE+O3d4z9+efqPX56hDvKvUVL+97cP4VhwxF/ypPzr57efP73x5NHV23fOXb5y/PzFHy5f&#10;PXHj1pmbt8/eunf+/sPLGC//7ueHv/3+FICFwUH95bGErlj4+Nf3f395948Xd355duvdkxtvnlx/&#10;9fDSywcXX9w/9/LB+ZcPzwFePTr/ApRHF14/vfr6xfUXz64/vn/51u2z5y//ePLC4RPnDoLElONn&#10;D5w6d+jk2YPXbpx6+uzGuzeoR//b57ffvbgDp/3qxc2nj6/8/PbBy+e3njy6Bi326N7VLz/b0t5U&#10;QyUgGqXEoFXIpEK7DaXjDXo0krnX53S6rDa7ye4we7wOWATFYjWYLTCSmQCgwCLUcbltUB/gcFqs&#10;NiNIf8BdFPT6/K5AkQe2hTrYKoNRA4BhT2dQqzRygEIlxeh4PsxfuTQ2l8HhgZHEBqC0glDAFYo4&#10;AiEHdUVkMpl0OhPqsHgCLofHBp3JRlkRlBjJf/GvkEvVKoVWqQKoZHKxUKJSKAFGvUGjgjWoLoEZ&#10;d/6Py+XS6XQsPgHiGVzsHViQmPGhrm6yPNsT6p8XHV5Y3D3L3zRa2j6ztHmsonuiberSvok1DUPz&#10;KzqmOyIN/mSLszTnCmWs3rDG4FSo0fDuGq1Jo4UR2yGRyslUCo1BRwoRzFOezaOTaWACgwWMwCQd&#10;ZtJ5WodFozEIBBKDzoGL5vPEErGCyxHyeAKZVAWLNDobKSBQaWwwDtlsMZ3Op9Hg1OX/f7L+KjqO&#10;bGkbBktSMTMzMzOqQFhiliVZsiRbaJmZmZndtpu53W67zczM1G73OX34fWfWmpv/Zq4ndmUff/3/&#10;o/WsUOSunVlZCXtHPBkZAWMFny+XSOFnauAbdXozHEuAWqNTFo4rKIFguKKyOpMt6+3r7xscaO3s&#10;mDY6Vt/c0trZPTw+I1dVGyvNTcxZlMhUllbUai0uk8sLhtCk/qktXVNaOqbMmrd85txlM+YuxtLK&#10;r9m4ZcbcBTPnLdq2e//2PYfGZy1IZmolCrNS6+SL9TKVVSw3aQxuvdmHGHmLNxgsDYdLQ8FkMBCD&#10;WTAeTcQi0dJUoiKbqcxkMvFkOhyL+4Jl8VRdWWVNtrw6natMZcBsysWS1amyVDBSHkvDpzF3sKWq&#10;tqU6X5Uqrctlq0tTuWikKpWoSsZr0ols2GvXSgJmtVXBj9p1PfXlfU1V4931+ai1rzY+qze/dKRj&#10;pKOyORscaK2xK2UyFotZjIezwi7G1SV88/ob5/SWz+pEYe9zOpPzu7NzOkvHGqNDtcHh2jBgrCE2&#10;3hifaE6ijPCduTnt6VmtpTNgQq0KTaoItpa66uOOfMBU7tPXha2VASMgH7bWx51NKU9rxt+WDbSm&#10;gy0ZP8xMLVlPc8bbXh7sqYlPrk305BOTa5LNaV9D0t2WCzemfHVxd2XQWuYxlto1dXFnyqX1aWWH&#10;tmx8cuv2nUu3nj149fjhL2vW7JDKLSIpgsEcCYSrsAquGBfvDVR6/BWwiFHw8BHGyP+ZjsdysBj/&#10;GwVv+v+LlAcF0zEWGyQA46+hG0itIWh1JKFRUQiQVxcSzkC7Rh9QFhK/qHVejIiXqu0fSPkPLTKN&#10;Q651KnQukKAXGHmLRI4qtWKrY9sEYDpG0/8/+HTQoR36gP5h96ARdht2BtsfTMHWgj6Y8uFTrD/2&#10;RVjLh2+E3dDo0a+Ar0BrmWMaY0RtCGvNaB+0Rq8/mNEa7HKFRorCngUAgYjPF/IkMrFaq7I5rGar&#10;icvnwQjAZrNhoEGc/H9J+Q/MOxYmj0ksgh4ktAP0eqNWq9dodCCxyHq5VEGnMohEMovFoVBoXC4f&#10;FBhWyGQyhfJHOhpEppOIGB3/IUYe2rF0NBhZjwHaMQoeY+QxQDv0gS38mZEHv8Sg18LYqVLKtUoY&#10;WxUaBVI0aiW0G9Vqh8nkMujL47HJLU3zx0c3rVq+de2q7ZvWbVyzYqi3u7e9pSqVrMllYAhIpRIu&#10;lwsOBMpFJhGpZFKTTi0WsJVKvsYgVBg5KhffWa6vnlbauaxxyddzRw73Tz3YO3lfV8vOpqa9LbV7&#10;Gyp212Z2VyV2ZFN7ykPbS10bw94tMf+2RHhHMrwtHt2WiGxNRjYnwpuQEt6aDGyNOTcEIrtLU/vL&#10;UrtzrZ92Dv04uvXJti///tXWmzt7dw6MHprRsbpbk9Oj1/W5uCIeAc8hlTAIRBoJHTcqlVRIMk6n&#10;0rC4+A+g0SgwG8HEA73gEML0BIcIY+QBhXkIBcVzOQwOm65USLSFXDMSMR/aVUqpSMgV8Nl8Hgsk&#10;NBakEOPfxSKY3FigCOEw8TiwcTaLwYUTRaMyqRQGhYwx8lhJ0iIcDnZPLBQx6QxQ2Ez0hIBGJWMl&#10;ZDFqHraMvd8ggQU2h0FDb1fAlVOEguaLSwp/RPiPKybgCCqBcu3C9RuWbt278+Otmw6vW7V7y/rD&#10;h/d9u3ThJg5VSsWzS3AkRODg8FQ8kUNjCNlcrVxpM1gsejN4uR6bC3S70Qpeq0GuAAQdTqtGb9aY&#10;k8H0Nx+fenr7L3evvL9+4d3DO/+5fe2vj+//68Gd32eOrU4EqltrerCic1XpmnxpXTZcOT4w/1+/&#10;/l+Prv/++Ma/Xtz7/9y79j+Pb/+/b135x63Lv8Pq4Nrduvb+7s2/gi939dLbB/f+dun8q/t3/n7j&#10;6q8//nD7/OlHP31/4+KZRye+u378m8sH9nwhZKlg/wVsEYvKxBh5Fo1OJ1PoJBpGzcPhFXJ5crFE&#10;whPA78LoeFD4TKZcKATzWiOXKMQCEZeplolUqMgoShMk4DC5TBr2XgKTSkKPU+C+o1EA+JKikmIc&#10;oQQPpwkdZPjDw+2FL1wVNDiLYAaQSAS4hdFbLkQS7AabijIXozQ4HK4Mzj6Y7MUlbCKJR6KIqVQR&#10;hSygkrlkIoNMIBJQtCu+mEApplBwJDaJziVTRBSKjsW0czlGMtFQjHNRyCYczlJcYigqMRNJmpIi&#10;M51iZtGkhGJ+cTEFh2NQiDQ6iiMmFOPoJLgGCvQcBdVOgF9BLi4GCYskJonMIoMZw2PSJBwmi0pk&#10;0og0KgGcHB6FzAaXhkzg0Ml8PlUuZqi5FKOAoeZQPXplWTwU9TlsNp3VZtDplXAv8NkMCY+HjjyV&#10;hicScCV4OptDYjBwVAqJwxUIZQL43Uw+h8WmsihFRGQ1wX0hZPPlbKmIJpDzxGqZGI60SEAx6USo&#10;RqtTmYmY63Pe2oyzvsJdU+mqrnRVVTjzVd7aSn99ZaCxKthQGciXBXxuFRYd77UrAy5N0Gv0OrV+&#10;ryHgM0ZC1ljEnoo4UiF70m9OecylZn1CpchpVCmJMCLkBrjspFAU4PCsfKFHo7XJlDq+yKxWauRi&#10;o0JsV0hdfElYIInwmVFmSbWQPOZQr45414e8+3LpT+rzR5srd9eld7SUr61PzywNdnosNS5LqUlb&#10;adUOxQPb66t3lpXuK0/tL0/tycYPVOc+ammY7nXWGjVZq67Mbct5bBGDMiBijQY8m7PpPZHwEb/n&#10;m7D/gF51WKc6ptd8Yzb9YLV+bzR9odV+adYfd9s/Vim/t1hOOGzHNIpDOtV2jXy9QbU54F3q9ZTT&#10;qW4GSUEt4VJwKiFDSSM4qMQyJmWJ1bhJIj6skH2iU31iUO+SiHdJpJsZnG8cLlSmVSk56rDsspm2&#10;B/0jUmEvnzOJShlhMVfKpTt16kMq+T4m7bhK+YmQv5fF3i4UbVWrl6s1VQS8AocTUnFyJkHFpSoE&#10;qPqxms1x8zlBAq5byNzmsx4L2j51mz+36792m792GnaJqF9YFZ9YlV/6LF9GQtv9/laxKMRiuEQ8&#10;vYhjUYpNUq6FTQmQS4Ykkt02526Z6qjFvt/v6xXw7bgiZQmZjSNy8EwSihosLiYVgacLnrCYWJyx&#10;GRp9lt4IqqfapGPNzDpnlQdanaoOv7lcL1XicB4WIa3i1VpkHT5db8RYgH5qyjyac0wOqIZLTUNJ&#10;83DKMlJqnVcTXtQQX9WRW9NRtrGnGrCkIbGsObGqPb2oJrSyrRQ6AEZT9v6Aut+rHI/ol1b6VtaE&#10;VlUHt7TlNrfnVjWkpqdcPV5tj89Qb5JVaURNVvVoJjhRFZpZExytdI1X+UYrfNNrYj1xx0RNaV/S&#10;3+ozpRScjIab0/FLVeyEglmqF4aVLJeE7pKxBSUovN2lkDhVcodKCXd3we3AGPlCVrISVNG7AOyv&#10;qASP7ncKuQS9SVCM4zDoLAqNTqAz8BQyDqdmEXg4XHdSfmBW6bZB/YFx5e5x2dZR7ZEV2aY4j1nI&#10;Gs8g4pgUgpBOFRYX6Sm4fXNbP1tae2Sm56t57sPDmm8XuL9dGPhinuerpf7j6xI/ro3/uCpxclXq&#10;+yWRM5sy57dmr22vurWr5trm3LVtlQ8Otd883PvsxzXPzxyeNampN1/TkEhX+INd1dmOsmA+pOrL&#10;Oxf2pvcu7jz30fxfL+z+39uH35/f8vbk2tc/rQS8/Gnlq5OrXp9e8+zEyptfLjlzZHnerxWj4NAi&#10;KsztJIaYI2EzeciDRH/wO8HnorLpDA6NxaOyxCwuDLYSNodDpjAJRCGDiVHwMA5jYfIiJgs+hcEZ&#10;dNSNQuJSyUImyikPnQGwBRRKz2QJ6TQxgyYqTJY8Ak7JJpmEdIuIZpcyzUI6jI0aLk3FpSu4TDap&#10;kPcZX0Qn4anEEgCbTgGQSoppBEIhxw7DbbUHXD6fw5NLZuqratvq25prmlvrWjubEOnc0za5t6Ov&#10;u7Wno7ETY6gbq5tqy+tQnpZCTZfGqpaGymZAc76ttVDltb0elYftnTQF0NfVP6V7AOTkzj4AtHS2&#10;dGEcfVtjB6C1oR1j5wF/TmWTS5Vnk2WZRA6UD4HzHxSU06aQdB6APR6ARZAYI4/FwldmaqqytaDX&#10;VTZVpPNN+WbY4cpC8VhQ2hs6pkzqH+obnj02Z8743HkT80FOnzYx0D0Ivxo6Qwdsyy21rXUV9fCr&#10;JzWjV/Emt/dCSzKUinijMX885A57rF4wP1QShUoi0xeCxRxmuxUsFp3Jqbe7DA6P0enU2WxaE7Jb&#10;zGDwmiwms9eJ6tPYTGazXodi3gskeyHnOyrTWsj/bnIajC6jCeA0ojh3LBcNSCzhOwaHWe9zWl1W&#10;RLtjaWdAum0GLBY+5LWHfdDoiATs8bALfN10wpuMukrjHlBA5kr9NZXx+nyqrjpZwAflD1SVRfIV&#10;seryaGVZsCzjA5Rn/ZUZf00uUpON5jORimQgF/dkoq5M3J1LerNxhNK4DyEWAKSiwWQkkAohpOPh&#10;0gTso3v66JwbV1/89MOdn3968vNPjzBG/tz5h+fOP75w4dXly4iLv3btV8ClS2+g5dy5F6dPP/3p&#10;p4f/xR90/I8/PsQY+QunX1+7+P7mld+uXXx3+dwbwJXzb0FipPzVi2+Of3sbcOXC6++/vnlgz4+7&#10;tn2zbdMXWzZ8BvgzI39o/8n9e348evjMJ0fPf/Hp5RM/3IPdO/Pzo4vnn5878+irTy5/cvj00X0/&#10;TB+cR8PTwaCiFuoDMehcKoXDZcuikXS+qq66Mj80bXDVqhXZbNZsNhsMpmg4loomFSKZXqauzZRz&#10;iFQmnpCNRfq6Ono6WtYsX7hj4+r50wf7W2uas8E1M/v3L52+aXzSgvbMtKxrZj48VuadqAhOLw80&#10;ORQRHtFBwCX55C6P7pNFo58tG/tq1cTuiY7tw437prfs6K9dmA/OrfDOyHl6QtpyHasloN4yo3Pz&#10;aPPMhthwVaA75UrpxAY6wc5nq+k0E4+vA1uUxpRQ6HI6Q8VioyTyxYht5xNLBCQiB4XJI0aeDjZk&#10;IUweDSk4VCRPRCZoGHQ1jQzzAp+ME1EQI++AmZTFtlJpNhbTwKAYuTS7mGXjUWxMooVW5OaSNQSc&#10;loarjpgObpp9dNPMofqAhYYrVdO2jXdtm+jeMb//xEdrvj+y7JM9s746OO+LvbO/2DH7x4MrRzpy&#10;Ax25mjJvZ3tm5erxTVvmbdm2YMP6WQOT8yGnYqK/adn0ya1lwahVGrPJqyKWcp++MxvIuNRVIUtl&#10;2FYedgz1NE9uy7fUZnOlgWTcNWfutMVLxuYvGl64ZHjB4pHOSTWlcC/UlM6ePW3Zkhkb1i3qaKls&#10;ayqvr4rFfEajisWn4VQi/KT6xPolQ3tWT3y+YdaSrtyyyTVbZ0/VsSlgAIDfgicWgdlMLSpGUVgF&#10;Rl6MJ7DRI40iLh6cv2IAHFUxlaJgMdVcjobHNYpFXr3Oo9MC0JuRErFLozGIRDaVyqpWmRRyi0al&#10;k8q0crlCBP6CWCWR6JVKg0YNsPy3/INVr9fLlHKeUEBH5cEZJBQVRcEVgW1PLy5iEvEwm5BLcCw6&#10;aUp/9/iM4dEZwyNj06YND2CM/LShKYCBwcnTJ4bnzpsBfTomtc6cPX3luhVLVy1ZsXbl2k1rQF+5&#10;bvmi5QvmLpo9Z+GsWYUMNrMXzPzAxX/IWoNh7vxZ02eMdnQ2r1q9+Nix/V9/ffTjo7u+/PzAF5/s&#10;/ezY7k+O7Dp2eMeeHetXL5+3ctnc7VvWfv/dl1evnH947/rjB9efP7714M7FezfOPH949c2T6395&#10;fe+PAPNfn6As7b+9+PtfXvzjb6/ev3/68vW9x09v3H94BSWoeYDw4NHVW3fOI47+0bU3bx78/feX&#10;166cPHni8xcv7vznf9//89+/vHh19/zF45evnoQOT5/e/LWQsuZvvz3/x/vn//nLq3+9f/GPX57+&#10;892zf/yKqrP+/u4x4LdCsPzb14iUf/zk2q3bZy9f/Qlw/ebp23fP33t0+eHTa/cfX3n4+OqTZzde&#10;vbn321+e/u3vL//++4u//vb0b3958n9C1wvR8b8X6Phfnt18+/TG28fXMUYekfIFRv6XZ5cBf+Sx&#10;eXHjzUvArdcv7zx4eBm+7tyF738+983p89/+fPE7jJQ/c/mHi1dP3Lpz7snT67+8uf/bL49/ffPw&#10;7ct7sAOvXt9+8+ruX94/eff24fOnNx/cufzp0b3LF82JhzxUUrFcwjfo1Tar0W4zuV22YMgbiQb8&#10;AbfX53R77C63zeN1YCw8wOG0QAtIp8sK7VgH6ImR76DAugCsBesJ61ptxkLovQ62oDMg5lirV6m1&#10;CqlCiCq7ijksLo3FoXN4TI6QyxXx0Ev9Aj6Lx2exuQQCAeNAsLQBFBoZUCjRWkwAz7QYB39gVSKv&#10;jkEHgKEF4LI5IoGQz+VJRGK5VAYAHUUTohTBhQ3BrUEmg47Lja8rH12ZHlxYNnWxvbbPVz9or5jk&#10;qejOtI9PGl01aWR5Q9/M3hnLJ40tKW0erO6ZiFR3+3PN3mSN1Rd3eMMeb9Dlhl/vdvn8do9fZ7aJ&#10;5SqBUFwMXiy440U4hUpqMGnBuaVQCWAEo/1Ffxgt8sc7LhQyk0Zli4RykPgSskKuBZ3DFeEJVDKZ&#10;zWaL5XKjSmWRy81isVYm02k0Fq3ObDCC2WA3GK06vVGuUClVGoVSLZMr9QZTOBIrr0BFS7p7ets7&#10;O9o62ru6J3d0dtU2tnT29LkDkZ37Dm3fc+izr48PjM70hJOpqrzB5fHGk95Iyhcq9QSSdU1d8xav&#10;nDo60dU3OHPeovlLVsyavzjf0NLRMzAyMbc0Vy+Q6NV6t1xtB1NHIjNJFUaNHjzwgN+fTKeqqyob&#10;sqUVpclsNplJJ2De90eDvkwiihBPZuKlVdmKinRZaTSZDMdBgp6OpRKhWEWiDAzQTLg0FUkkfLGy&#10;eLq9tq6xorwqkahNpyfV19Zl09mAv7ks01SWAg9Ny6M35WI9NbnygK0q7MxHbN1V4bhVmHJImlLO&#10;jopQUyYQdxhhPAVPg0dkwIzFLsINNFXO7qsZa4vN6IhMtERmtcdntSdnd6RmtZeONkSmVgcKdHxy&#10;elNqRkt6dntuZmtmuDY8pdzXnXVVB/QVQSPMKzVRe33cWRd3tmUD9QlXazbQmg215cJ/QhRkQ9Jd&#10;E7fXxB2A2oSzKeNryYUa0/7ahBuQj7qzXnPOZwkZ5WGjPKCT2GTMkE0Rsmr9NuPcsfFXT15cOnvl&#10;9o3HO7YdZjKlErFRoXJarPF4ot7tKYtE633Bqj8z8li+mg90PMbIm21JjI4vhMn/3yLiP7DwHwAf&#10;YcA6YHS22RZHlLQhiCkYf40x2tATWkBXIlbdg8Lh1VapxgYABdNlWjsm5TqHQu8ECTp8JFJYpAo7&#10;yj6vdEnkDgAoikKaeIwTx/YHvgUj0DGOHhZBAQkdsG+HRgB0+BDtjvWBRvj0QwcMWAu28x82ha2L&#10;rQ5Q6+CjMBYgj2AKoVq4jojTExVKlGyOAG44s9kIQ5vVbvL6XcGwD6TTbYNbEFw/Do/NK/zx+UKh&#10;UCwSSQCgCAQiLpfP4fA+gMXiAArsPR8kjycA1xEAK0ILWlcgRi8RoehSRnExnkSCwYtCIKDxi1r4&#10;A4UM41+hxCsWDk+hUTGe/QMjDxJj5D8A4+KxzlgfRBni8bAfNTU1oVDIZjUbDTqMaFbLZUopipRH&#10;pLxGBcAiAsAuibpdHXU1M6YObFy5bPv6NQvnzBgfGmirywPaa2tqy7L5ilwum9Jp1XweRwbjmlik&#10;UUi1KqnNphHLmUxRscrFT7R7Oxc1TNs2edqBvsGPezsPtLTub2o+1Nz+cVvj0eayPZXZvZWlu8oC&#10;6yPRjfHYpkTp1kzFzorSjanommhwQyy8uTS6OR3dkAqvSwRWR92r/I6V7uCWaGxnIrUrldgcr9ub&#10;7/6odfGpWZ+9P3r4l49ad3c2bm2rW900sHOoekYdToArEuOJYioqxEPGw8FhMFgowwmejKKqKShl&#10;DTZrYOz8HxMSlQy/SCjgyaRipQK9tmUy6gtvFSAKnM2icTkMpUKi16kUcjHMaACZVIhipYVclBWb&#10;TpaI+SqlVCoRwUawrYmEfBaTDosClP2GjW0fkexiERw6MZ8n4LBJBCKVDLY3ml6weHlyIQ0LRtPT&#10;qTSpGIXbw1ro4YcShWwAYHtw/VDIDBKRBgY8XEIwCZUUGHkCDk8n0PVS3calm3et37t25fZNG/Zu&#10;3XjgwJ4vjhz4fsbYUjZFQsVzycVMcgmVhqdRSgg0AglVTaRSZQKRTCiVi8AwVeuVWpfFFvL43DAt&#10;6bUWtcamNagl6upM7clvLt08//zG+TcXTr1Abtild7euvb9z4/3COZtToZp8tqm+oiWfrqnN1kxu&#10;6W0oawZHcrxv/v++///+/ur/enr7f57d+X89ufWfW5f/eufyb/dv/n757MvbV9+dPfUItnDhzNPz&#10;p5FX9uzJf148+9+L55/+/NOd0yfvXrv84uK5x199ekYtd9AIPB5DxKFz2TQWi0Zn0VCSd/DZWFQm&#10;h8EUsAGtSpwAAP/0SURBVDgcGk3M5YJJLReKAeDAK0QSiYAPpggcczadwmczGFQCWEs0Msr2SyzG&#10;UQjFWOZfEY8Np5XFLGQ6p5PhnoM7D3tlgYjuJ1TkGaZ4EoHKINMlbJ6cx+eQKWy45ShUdC+TqSQa&#10;nUhFVRzgZmSxGAQ8DrYJZ5/HYvMYHBaRxiMBSGww3+lEOoNEICPbAc41BUfi4Gl8AlUMPhuTqeKw&#10;dQKuTsiW0MioehUeLySSpCSaispSkZkWNl9JoIhxJcISCrXwrhiVUISqQBbhSHgcmVJSBL8KX1JS&#10;hKcVoxBOehEB/QTEDxFxRByLSuSQS+glODaZADqLih4VAPjwe2lEHo8iFdLktCIjl6Ln0aMOU1Vp&#10;JBKwW+0ajV6m1cnYLKqEg56Iy9h8egmxBFcM9xChhEyjs/FMFonFZVP5bCKHQ2Ry4ShwaRQeGUBk&#10;QBNPwEYZk3gcvlAEB4WqN8rMVoU/YAr4jGUpTz7nryh11lcGEQVfHQLZUhttrYs110Ta6+N1Ff7K&#10;jDcZRilrwl59yKUFJRKwBDwGn0fv9RkCQXM86khEHMmwvTRojXstMZ/bbTSETKagXu/WKJ1SSUih&#10;DsiUPp3epzc5pEqDQGyCe1rE08mFWgkfXGWbSOyU8txielhMi/OpKQa9jMFsk6kmqVUtKkmdSlCj&#10;Fze41DVOXY3HnPc74yZt0qopNcgbLZoOi6rDqui0KbudmoGQfWYu1u61Zu36lNsStugDRl3IbPBI&#10;JDEOt1EiHdcbVths+6KRY9HwF9Hoxy6UTv2YyfKJ3X7EhdLXfOS3feazIw7dajhg1mwzqnZ4bVsj&#10;gdlmQwWV4sTh3Hy2VsCAk6WWsJQ0vJVUVEopXu1x7NfqvtYaPlWpPlLKd0ql+wz61XzeeokQNrJd&#10;xt/EpGxhsfZJVdtFih1y3X6N6bDGeFCu3M5hHRLzDrMZH3Hpe3mMTVz6ZpVknVE7SyHLEIqNNJyc&#10;S5TQipUcipzPVYvECgbTyeUE8LguEXODy/BRwPK53/aVx/qt1/q107BbTDumF33u0H3sNH6VTCw2&#10;GutFQjeT7pGLTFK+RsTU8OlmPs1JwLWz2Ht8gcMG28d21w6/p5lLN+BwcG2zcERGEQ3uNURCU/B4&#10;WglY2PxiXEqjqjVqxiLeAauq28JfUhtc1pSanY9Or4hOCtutZJydiiuVs5sd6g6PtjeoH4iaB6LG&#10;6Tn39JxztNQ8PWudFtePZ6xzyl1L6iKLa8OrW0s3dOQ2dpatboqvbyvdPrliS1duS2dmU1duRVNi&#10;Rplril81GjfMyzjmZ+wrKn0rq/xr86H9vfmDA407e2pmpj2T7PJev77Nrqw3qZJC5ljaN1HmG4jq&#10;J3L2BbWBoYRpNO3o8ena3Zo2j2Yg5apzSOtc0rxdlNNxk0pWziRCYfJyhltCExXhdHR8UCtzyYUe&#10;rYIOd3TBtUBzA+ZklBQXFRNLiqko4S2OScTRiUVkaGaQCRQ8Du5GBoUIEwQRT4FbEgYWGh4npeDM&#10;dNzGKdF9Q759U3V7hzU7R4w7Z4VnT/IrmSh9PAkNQsWkohIODtcUs2ydqNw64tk7rt8zLPl0jvHQ&#10;qP7AmP3ovPBnyzPfbaj9bFn5xwuyP2/qvLiz76dNTZf2dl7e0XJ1e8PNHbU3d1Y9PNRy/0jP9cMj&#10;z37Y+vXmpTmzYVIi1ZmItkVdE03xDSNl5w9Nf/PzurenVj/7eu7jz6c//XT4zoGuJ0d7nx6b/PjI&#10;pIdHJz3+pPf+xz23DndcOTjl1per1k1vlRNR3i0egYBi5GlcFp0HQw0adGkw5iBGnkNj8KiIkYfh&#10;CK5MAZ0hYXMUfAGLSAIdS1aDNYJkEohSDlclFIHCoZBkPLaAQS0oHCGTDo0iFkPMpMMIySUVCSmI&#10;AtPxiD6dMGqRxIyCpEUY0HJ8Wq5HwzdJmEo+VciAsQ1HIxZjGYcpBDybTgP3FRQ4sFQ8KoRg0mgi&#10;vkDY64cpNeDyhL1Bn8MTcocSwUQqnCpLojpl2Xi2vrK+o7Gjv6t/sGewv2sA1TJt7GzKN2Px4zW5&#10;ekA+WwezMMjasoa2xo72pv9bpHxXWw+GSa3dILvbJ4PEqHksmw3GyP85O01ltjoLO5Ctxjh6UKAd&#10;U6rg03QlyHyuEBpfYM9R2Ht1Y3VZTS5ZmYmXYwHyINOxsorSyoaqBtj/eRPzVixcsWTuEhSXPDJz&#10;cvvkzib4IU11FXUA6IM9kICf1lLbij2HqMpUZ+M5+JmAsmR5LlGWDKXigUTAGXRbPF6bz2F0+J1e&#10;j93tsjrBVDdpjUaNATHyBpiaTD6TzW+2AwJWp9diLSSOR+S702y2m/QWvdph0KLcMkYdwGU0ecwW&#10;j83hc7gAXrvdbbW6LBaMfy9Eu5t9TmvAbceA5X8H+F22aMAVD3mCHlvIa4/A+I8oeESOpxP+QvKZ&#10;SFVZtDIXKc8Ea6sSzfXZhprS+ppEY12qtjr2B6oSNVXRfGWkuiIMqCoPVeQCoMBH+cpQVXmgssxf&#10;kfNVpH35bLgqFcxGXKmALe63JAJWNLVFnfGALea3hv22sM8RAofF5wx4nAG3IxUMRb3uRNifTkTd&#10;Ntei+SuuX3l+6sd7J398hHDq3ukzGCn/BGPkL116c+UK4P+krzl//uXJk48wRh6Lkce4eFBgEey9&#10;S2dfYyw8yOuXfr1++ZcrF15fOvfypx/uffPFtXM/gwn35Jsvrhw7/PPOrSg0fsuGzzav/3Trxs9B&#10;/yOJ/M7vsaw1GB3/3dc3z/789MypJ2d+fnT54suTJ+58duT8Z0fOfrTn+6G+2XC/C3goBgW9CVoM&#10;tgyJx5GXZevKs9WZ0mxP96SR4cG2thaDQWfUG2rzNRF/OOj2u032yc3t0JtWhGju6rLMzi0b5s0c&#10;7aivTnpsC0b7Ny2cWDXRO7unes6k3LIp+a64qTtuGkw72nxqP7vYRsBVaiWjmfC8qvhHM/v2jU/a&#10;P7Pr6IK+nWONm/urFtUHYdIZimhnZp29fk1STOhPO3fNH9g2u2fnrO6JushQpb/cInFwiGYW2cCg&#10;iPElGgbTwOWDsaFicSUUKkBGo8npdCmNzCeWCMkkHuWPnCdgisO4QSgw8ujtRpjyCMUqGlVDp8jI&#10;xTAciemIkXdyGF42y0ojO7lME5usphd5lGynkGpm4O0cqlfEdgm5DiHbwMXHjLy9i6d8vGpoet7r&#10;pOFWD9RvnNG1fLzth2Nr9m4e+uLg7C/2Tfx4eMHx3QuOrhpbOa2+PqbLx/TNef/8uV0rVo0sWTG8&#10;YvX0sfFJ8YRtcKBx2eKRJQuHOjtyLrdyyuT63euWbV+xcM5IX1tdNhV3tHeUL1s9PjKrc/bi/trW&#10;pN2jmDylYdHi8Y3rF69fvWjurOGhoZ5sWbS+sTyZDqYyEYDdpXd7DVwegU7FZRLWsYG6nWtHvzm4&#10;/OPts08cWPLFqrG59fFZDemgnCXA46gwA8KUhseBKU4tKubiSiQ4PEBQVMIi4JkUArUIxyEWi+hk&#10;BZepEwutKoVTpwE4NAg6kUgvFqsEfAWP6yjkqjLI5HqZXCOWmJQqnVRhUGlQqWeNVlVIWQtumlQo&#10;UIgFKqlII5doZDKDXAV+kMtosegMaqlcyOai+m9FKGoeXZqwa0U4vU45On3a6MxpKOfMxMjI2LTR&#10;sakYHT84tbdvSufIaD+09Ezu6O3vmpg1unjFolXrV65cv3rVxlXLVi9dvmbpgqXzZsydPjFnHIuR&#10;B2CM/NxFs+GjhcvmL1q+YPGKhYClyxdNzByDTS1bPn///u3Hj3/+8dFdP3x37AMjf3j/lk3rly1e&#10;MLF21cKjh/ecOX3i6pXzd25eun/n8oM7l29cOXXrysmXD6/88uzmX9/c//u7JwCUUub983+8f/nX&#10;X5//9uuTFy/u3Lt36fbt83fvX7r/8Mq9B5dRgPzj63fuIPn44dX//c+vt6+f2bx+yevnd/7zn9/+&#10;8vur//zvX169eXjx8smbty/cvHn+2bM7r57f+/23l//462vY7L9/e/3vX1/96+3zf79/8c/3z/6O&#10;ssAj/P7+6V/ePX739sHb1/eePrtx/8Gl6zdPX7l2EguTv/fo8oMnV+8+vHT7/gXA/cdXXmBFX98/&#10;Afz+2+Pf3z38oyDty7sIz2+/e3rz9eMbr55ce/342usnV1CA/ONL755c+vXpxffPLv364vL7l9cK&#10;meWvv31+/ddXd359e+/1i5tPH1+5c+ssKvd6AdHxP1/+/tSl736+9MOJc9+cOPP1xas/PXh09c2b&#10;R+9/efrrLyiFzoNHV0C+/eXBm1f3rlw6ceTQzs8+3r931+YlC2fJxDwui2ox64wGtcdtj0YCwaA/&#10;Gg0HAr5QKOD3e51Ou8fjcjhsqOyr1QyK2+2EFvgI+ni9blgsJEIPRyIhWAVrhG4Wiwn6gzSbjSgR&#10;W0EajYiR1+pVmFRqpHKVWCTlsbjgIVOY7AKRJeDyREIAkwtGFLOkpAS8VpTHl0YjF0LKYJgFCe1w&#10;XTPAzGKywHUFz5pBopCL8QIO6HQhl8NjMRkUVLseHGTsDXLkJZNI2BawjcAirnzqovKBecHGfn9d&#10;rzlVrw1VesvaqjpHBmet7pm6sHd40dRZK3rG5ld1Tss0TSlvmxav6fKl69L51kA8Z7a5XW5vJBb1&#10;BwP+cMgXiegsFrFcweaAQ0mDgQAP46aY7wv71QZVMdx5MDSAKMaXoAAeQnERiYCn4ksooIDvz2Tw&#10;aFS2gC8FnUHnMpg8AJ8vVygMGo0NoFbbpVKjXG5Uq80Ai9Wl01sKjxzAVpSIxFKd3sjh8gtZa0LJ&#10;VHZS5+Tevv62jvbeKX3NLW31DU31zW3JTNnU0Yl1m7dv3Lbn5Pmrc5es6h4YmTpjVl3HpNLqmkAy&#10;my6rq8i3BCIZlz+aLq8urcyHS7OhVCaQKI2kc1V1LfF0hVrvojIlHIGGL9aLpUap3KzSOPyh0oaG&#10;SYBspro0VZZO5WKReDIaS0YjYb8vFvLnUvFcMlmWSidCsVwykwyDlRIAPRaIgATjMh6IZ2JgZFWD&#10;0Rn2hEsjpQGXLx2ONJSXlcdjuWiks7a2LV9VlYw2lKUqYwGjhOPRSad11E+qSk1pzLWXRbqqYr11&#10;8Zm9+aa0q708OKUx05gNO9TggaLzwSgqgenKrZGPtOdHWzMjLZGZbbHRhsBES2S8KTLRgpLSTKsN&#10;9ZZ7h+sS05sz403Z6c05wFBtsjvjawpb8n5jTdhRE/PkI66WbKS9LNaUDrVkwhVBe3XYWRlyVAac&#10;5QEkK0PumoivNu6HbvVJP6wCfdJuM/o05AIlYlbHbTq/TuZQCYMGhVXCcatEdiXPKKXKeXgFj6oW&#10;8GwqzfQpU1fNX7pi3vK+SYN+T1ylsGnUznC0yu5IuT3l/sAfAfIYI48BY+RBfmDnMUbeZE2AYrah&#10;MHnDfzl3DB90rB1bhJ4WewILisdi5FValM4FALqpUOgVI8oBGEGv0fsUOhfGuUs1NrHKIlKaQf6Z&#10;msd4eYyvFylQyL9YZhdJbXyRGQC6XOX+QMpjOwMKbB8kxq0XaHQUmK8zov2EDhilDsDC7WHfsLU+&#10;cPEYC/9nYJ+ChLWwzjKlC1b/ELCv1hW+pcDIq41Biz1mcURszpDN6UOUo9Gg1aqNJq3OqDLb9Eaz&#10;TqNTAjg8JtzjBBIehphi9MQQoRhu+RJUVBPTsadxILEWACgFkrQY6waSQIDJGnVmsThMJptCooIE&#10;0MEBJJAYDBYMiAwGA8ZEGMUwbp1cyCbPZLNA/jkpDbR/oOBBAUAHwAcdJAXGSAoNtszl8uvqGuLx&#10;JHozymhSyhUyiRRjhBEjr5arlCgMXK9WmFVqq1oTcjhbqqumdnUumTNz9bIFPR1NnS11k5rqR/sm&#10;r5gzZ3BSV3V5hd/rk4olelQkVgx7p9FKxXImT0qWGBjeCnPL7Jqh7VMG9vT27O3q+ai79aPmni+7&#10;Oj/vqD1U13Csqe5IQ2ZPeeWhmrL9VcmtpZnt2cSGeHhlML46El8RTqyL+1aGfetigXXx4JqYf1UE&#10;4F0T8qwO+NcFw5uiuV3Zih3Z5n21PYdbZ387fOT1vo9+Pbjlybb8lrr0yorylbWN6zs61vfS/VyU&#10;Q5eDknfgKSV0OFp0FoPMpBJoMPfQ4SAVgFHzcGi5HBabxZDDQRHyBQKeWCxUqRQWs1FdkNAOR5pO&#10;I4mEXDhWSoVELOJBIwCLjmcxqWRSCWxEJOQLBTy4kBCTy6RLxEI2myngc1mFIrGcQmIc7Oswvl4q&#10;Qdy6Wq2G70d8S1ExoYSIOFpcMRGPCrcWo2jIYpgUoT/soUKOzh2cONhNGoWOkqGRKNjVBdcWGVYt&#10;QfkMiEUkEVu8cGLB2qUbNq7bvmH99tUrNu/deezooW8mRhdx6VKwbElFtBK4rovJeFwJGU8oTK4k&#10;AYdLwZPZNJaYJxJxeHKhGK4Km07js1lCDrtDb3DoLeAtnzl++fGtd2d/vHvz8tvb13+7evHV7eu/&#10;Xrv4oqNhqkZqz8Yq89k68LTL42V1udrq0nx9rqU61dDbPHLhxL0X9/91/9r7e1d/vXnh9d0r7+5c&#10;eXPn+i83Lr8CnD/96O6NX27feHv9ystrl1+8ePqvu7fe3b3x5tbVl6d+vLZgzlqVzEon8vlMsZAj&#10;YlIYfDZHxOPC4UcpC9gcIQdle9eCIc3nK0QSUJRiKXrGIBAJWOiNAzqZBAYEoQhHK0QysmhkLLcA&#10;nD6QVAqBy0RnGRQ4p4XsUAS4jeBUwikDwKlEBeS5IpjiqSQmtYRKwpXwyHQRk4OC8TkCuItRihYe&#10;n8xkwi0NZxq+gM4gCwUcEkosRGAx0LuDQgabQ6ZwGVS4lREdT8SRqegZDLmYyCbQRGSGksXVC8Rq&#10;Pl/MZoi4TJmQKxVwBCwWn0aHr5NQWQo61yKUC4vIXFSgtRilMy5GBcEoKEC+CAyTElT3loAnEuhE&#10;Ko/M5OFpHALKIkimEsgsEp5WwmaQWYQSejEOlih4WAvPKMGLmSw5XI8s6h+MPJNgk3LNEm7EbsxE&#10;vImI2+O1ypQChVIs4DLYZKKARkcxaLBJCoNJYdFJ6PkQicWhgglHgW1whTQel86kwagGlxWTQBcy&#10;2VwOHCX0WEok4fE4KIhDzJYreX6/2e3WZ9P+mqpoZcZbVxHI57xt9fHmfLi23FeT84Bsb0hUpl1V&#10;WV9lxu+1KwEhl95jU0V8JhQm79Z5vPqg3/SBkU9H7FGfxe2CGVaJeBmj3m7Sm5UKh0JplyusSqVO&#10;IkYB8lIpXOEqqdCoUSiFPLtWA+16Cc+q4LvkgoBSHFcqE1JlWqpKKxRlOk3eaaxw6fJha9qlS1h1&#10;OZ89YTdURNxRiyplUlTY1GmTNKYXJozioJIb1YqDhTf/wi6zU6dwGzR2pSKo1wdEorREUi+X1XI4&#10;fVLpPItlsdG4weHa6fbudnl3uNzbfd5NftcGr21nwL3dZTkY82/1OTZFvAs9tm6FOE0nh2nkAI+j&#10;59AUfIZWKVBLOC61xMNlJMjFa4LubTrdYZXmI436Y4tlu1a9TqPqLcJNIRat0EpXy/ib+dyPJLLP&#10;pdqPhcojQsVhnvQgg/+ZQHaIwfxCLPpaItpJIe7gs9YIOav0itk6ZQef48ThVBScgFYEV4WSQ5Oy&#10;mSqBUMFgunkCP764lc9c6zbu91uOekwfO3RfOPVfO3UfafhfObRfeczHPPYD0cAMg7aUTfcKOE6Z&#10;CEw4gIZL8yhFbgYpXYTb5PYetru2KjUbvK5GIVeDw/FwODrKE0mgoeLKZJhX4eKC+ZWHL0rp1DU6&#10;1fSgZ5Ja0GUWLK4LLKwLz6zwtTjkFVquj1WUkDDKVNyugBkx8gHDcMoxVuqYUxkYSVlm5RzLmyJL&#10;64LLG8Krm2KbOjMgAWua44urfTsnl23pLF2R921uS65rjCypcs8pcy7K+xdUeVfUh1c3RFbkA+vq&#10;Iqsq/Rvqovt7qg5Oqd3dWzO/zN/v043G7b0+Y7NFMRBxtFqlwwn7wnxwLGmaX+lZ3hBZVBOaU+6b&#10;Vx2ZVRkcTDl6osZaB8py0OJWZ5TsnI5fZhZjkfLiIpyBURLTy11SgV+r5JSgSEkC4uELxgUcAsTI&#10;k4oR084i4lgEHI2AIxFRQq0iKqmYWIJi5HkMFh5XTCOQaMRiBsq1glMU45a1BY5MTx0YtB0Zte0c&#10;NOwaD2yaXmaVIN4HvUZDY0J/XjGuLqA5uKTx2OLknhHVR9NVe6dJDo1bdo94VvV6Km1FLh4uIMLF&#10;FbjOoHik3Di/w/vR8pZv1rT/tL7t8rbWi5trLm3PXz/Q+ejLuUcXT+qOuyanE+2RUIPHvmhS5ZMf&#10;tv1ycvWbH+c9/Gzo2Zcjv3w/8eLzqa8+6/v1m6mvP+t583n3s6Ntjz5qfnqs7eFHzQ8ONz34dODu&#10;VytGGkN8HE5KQuQUk0BlUdkwztDBZAKDp1CVnVWo481jcAR0mBg4TAKRR6UBsJquGBcPkHK40Mgi&#10;koQMJhYyz6dTxWwml0qC0YxDp/CZTBEH5hEmh0IUgrkAx42CM4moPg0vbpOl7IqogVvpVVT55Cmr&#10;IG2XpOwyt4qlE5BVPBKXjDL/wAhMRK8pFMF8yqLRYWKFaxdOFbWoWC0SOw1Gi1pj0ahgLHKbzFaN&#10;3qm3B2y+sDOYCiSy0VTcF474QshpAj8tXdVQVjupvr23rauvbfJA92Bv50B3W19HU3dzXSvKQlPI&#10;O1+Tq6+vaEIZ58sbaisam2pbMOa9q627s2XSpNau7vae7tbuzqZJXS3dvR19oEAH6FZbSDFfVqj4&#10;WuDfy6pysFieTeYqMihAPpMApaoCFXetqExXgh+XL8TIV2f+KO4Ka4HekG+qytaWRnPw7UNTxuZN&#10;zF88c9Gy+cuXL1gxe2zO5PbJTfmmxor6tpqWlmpQGpoqG0FprmluzNfXV9WWl+byZVXZRLo0mgQP&#10;EXzGgDNoVJmcJpdNb7dorQ6jw6qz2vQ2r81rN9hNWqPdZHOY7Ra92aw1WvVGp8Hs1BtcOoPPZPEb&#10;UYFWj8notZoLlLoNxnOv2QQtdi1YMoiU91iMIZc9YHcAfA6H12732+wBhy3kcoTdzpDXFfF7EmEU&#10;Zo483FQsm4yikPNYAPzbdDwIMhZ0A4IeG8a/l6VRUngsL3x1eaKuOt1Ym6nPpypz4XxFrLEuVZeP&#10;/5mRR1x8RQwj4ivLghW5AKA864dFQFnGl0u6Myl3NuFKxxy5mDcbcZcGHUm/NRm0ARJ+G8xryYAz&#10;HnDE/M6I340h7HPBzsd8HvghIKN+v0FtXL5k/fUrz098f/v0yac//4QY+Z9PPzh95uHp04/PnHl2&#10;9uzLs2efX7jw4uLF1wAsXv7SpTdYmDyqs/qn+q6gnzn17NzpFxfPvLp09vXlc2+uXXx38wqYf2/O&#10;/fwUy1Rz+qdHp3588NVnlz468NPend/u2/Xdtk1fbN34+Qc6fufWr/fu/P7g3hNHDp0GfPf1zR+/&#10;vws7duXim/Nnnp/9+emNa78c//7W0UOnPv3ozL5tX0xuH2LTuDKJXCISo4JbeDRWUck8q8WjU5u8&#10;bl9tvqane1I0GpZIJKlEMhwMwU2HDD+uYNbw2LTuHizZ5tIFc3Zv27Rp7fJMxG9TS6d1Ns4b6p47&#10;2DqtNTtnch4Vjav0TW+MV5j5dQ55m1ff7jOsndy8elLdoRm9B2f0fL54+LOlQ5sGalZ0ZhbWR+ZU&#10;eWAemRbRJ7i4EBM3WubdPWvy1lnda4abF3aX95ba26NmMx2np+DsPLoEj7NLBBoWS83mKJksKZUh&#10;oVClVBpIAYEgpVIFxBIRhSykUTBGHuw08NzwhfpEYNfBD2YXF8loNDWTrqCRJPQSGQNv5NJsLJqT&#10;RbdQSW4B08qnWIRkE59oYOHdYmZAytOQSxx8toFBMfMpWgbOycOtHaw9OLd7WWd6QXvpymm1I63x&#10;T3bN/WzfHBQgv3viq+3jl46tPLZiYH5LeP1wTW1AkY/pF8/uWrZs6tqNs1atnzk40hqO2/oHmhcs&#10;HJ27YNqMOf3RtKurFxXLnTk2tG71ov7+tkjc1jmlenxu9+BEa99o09ylQ+kyfyLlWbhwfMXSOfNn&#10;jyyaN97eku/paS7NhLwBu1QtJDGKuAKqVi+sqY4tmDtl79YFB7bMgR37aOPoJ1vHPtkwcnhh7+LW&#10;TEfYoqejpGEwD6I0YGDiFhXDoMrDFQtxJQKwgWFqIOLBqJZwmHqpGG52h05jUSlMChmYfACrWqUW&#10;CmA0cBn0Nq0O/BqVUIS9/mvR6YwKpVoqlfKFOgVKyiETicEYVEpR0S+dCkXKaxRSjQxF0BvVWovO&#10;ZFBp4FNwMexmi8MEiyowZ+HbYfCnEItSyeisudPHZo4MT582Oj40PDI4Mooqu2KR8v0DXWNjA8ND&#10;/b19k6Clp69z6vCUletWrNq4asX6FcvWLl25bvnCZfOxyq4YLw/K7EKkPGLkl81ZvHL+klULAEtX&#10;LV61dtnEjNGeyR119VUNDZWffXbwmy+PfPzRzs+O7fn8yO5PD+/cv3vT2pUL5s8Z3bR+2Q/ffnbh&#10;7IkbV8/dvnHx5rWzN66cunbpxJ1rPz97cOnt85u/vbn3RwKZdyjh+19/ff7u7cP79y/fvX/pj9qt&#10;9y8/fHj16dObz5/ffv705ptX916/vPvbr0+uXTn56dHdVy+e+Mv7p//61y//8z/v//nPt2/fPbl7&#10;/8qlK6euXDt99+7lJ0/u/P7by3///Zd/vH/5r/ev/vnry3/+8uJ//vLqH++f/5mR/+uvT96/e/TL&#10;m/svn996/OTanbvnb9w8ffPWGZS15v7F2/cv3HlwEXDr3nnE0T+49PTZjXdvH/z1N7Tib+8evH+N&#10;qq3++uI2Slbz9Obbx9dfPboKKNDxiJF/+/QSCo1/fund8ysIL67++vL6+1e3fnt9+9dXd969vI3w&#10;5u7rl3fu3b94+epP5y8fP33lB8DZqycApy8fP3Hum5Onvz138QT8uhev7v/y6+O//u3F23cPYSfP&#10;nP3my88PfPfNEZA/fPvJpvUrmuorOUwKh02zmHUetz3gdwcDnkgUEesgg0G/w2lBtLvH7nTaUTyo&#10;1YyC4r0oNU0oFAAF9YyEEolYLBbx+TwYC2+3W0HabBYARsQDDAadRqPSGcCBUYPEguXVOjk4WSwu&#10;jclGiWu4fFRgTSgTCSRiBodNoIBPSCbiCQBEqVMo4KWWlJTg8XhoR/FniJHAw4gKoBZe/gY/Gswb&#10;GolIKikm40uQTgVXsxi6koh4tAkKinQsOLywpSJcqm1aoGZSpL470dwXq58UqGiu7Jja0jcxaWD2&#10;pP4ZQzOWDs5cWt89NVHVWtnSV93WX97QXd/e3zhpIBTLeUOxQCQeCke9fp/L47a5nFang8nlgOtc&#10;RMAXkQg4QonVba9raaBxGGgR2cf4IgL4wngiiQYSUwrpUzmFNIYsgVCG/FYSGGZMBkOgUpkUCoNM&#10;hkh5GSoqZpKKDXKpQSLSasFUU5uxuFUOW8DniZUKrUyqEgqkLqe/tqaptroxm6loa+vo6enpmNRZ&#10;XllRXVdf09A4MDy2duv20dnztu4/OGV0RnP3lHroMm2se+poZWPbxOwlIxNzp02f0zc8NnPhkpmL&#10;l04eHumCgWF0fMOuPQuWr23rGSirajFY/DZHtLa+u23S1LqmnqGRecOj84eG5kzpHS3L5BPRdDKS&#10;SoTj8WA4FYkAYoFQIlRg3hPpZDiejqUAMX8MLKpEMBH1RcG6CrqCVZkq0MGQSoVT8FHQ7Q+7vAl/&#10;IBOJRjyuXDTSXpuvL0+XJ4JBm8Gpl9VnIo3ZaGdlsrsmhcLSywL9zcmx7oqOfLSlIjS1o74xFzfK&#10;RFwSAQ43j1Aso5ZMrskMN+VGmxH5PqM1Oa3aO9YQmNEaH2+Kze4sm96W66mIDNSWDjaUTW0s76vJ&#10;dlUku3Lx1mSwPuyujXirI96yoKcq5KuKBsr97rTXkXbZYnZTwmaKWA1xqznhtKUctqjVGrdaEw5H&#10;qceZctswwEdRmxGQcFqCJrXfoAQZsetDZg3o+YQ/4lDpZEQ+HSdnkINavVesaY1n9q9cs272/P7W&#10;yRKOXCm3aPUelzftC1Y43WVub4U/VO0NVLp95R+AJa6xOVMub9bjL3N6Mhb7H+njMWIdYCqkrDEU&#10;+G5QMHodOlgdSW0hEB4Uu6sUPgUF61ngwf+ITIeesE1YBWtUarzQCH1kSseHlDVY+nhMB4gUFpXB&#10;A59Co0LnghbQoVEss0oVToncwReZOXwDT2gCHTaoVHkMxrDFFjWaQxqdV631aPU+nT6IRa9r9RGN&#10;PgRSZ4QdC0OjUuMHqdIGABjnDvv2Zy4e21WA3hAymiKwca0uoNK4lWoXQKFygoRFmcIOXweAfYDO&#10;8KNg3cIRi1gcEZcvrrc4NAaYV6GbWiwV8AVsAJeH0ofg8XCHo7+iIuw/KIhfR0NVSUkx+sMXFxFL&#10;itHoBBJ0BGgsUPYFOv6PNaErGp+KikgkCgNGRxoD5b0gUQppNugk9Iix8L5QAdDyAUwWByR0Q2vR&#10;mVgjrAjdoBFaCvHBaCPYIoFCBRCptCICuaiYCKNHc1NHNJR02j0GHSpppUWDNBgdEqVCJpMKNBqR&#10;QsFTSAVWjdas0NiUhlwkUV+Wmz6tb9mimYN9rX3dzfNnjGxesWz9gsWLp89tb+pUKfVKMGDkEhjr&#10;JSqeWMPUuoU8IzHV6e1d09q7fVLH7vbWw53Nx7rqjrU3f9pWd7i+8WhTw7Gmxk8a64/VV+yvqDxQ&#10;mduTy+zKpLanElsTsY3RyPpwZF00ujHuWR0Ib0kEN8Z9a8PBDbHA+qhnddC/LhLblExuLs3tLM/v&#10;qa7dU9uyr3HwsylzTs48+uuhLQ821myvS6zLhtfmIusqEqurgnPTkmoFTleME6HYYyKlmMvm0EkM&#10;8LJRehMaBQcTCYPO4qC6r0IuR8zlKsQw5DJ5AjZbxKZzaDB1FV4jUKBnGDJJITMayjivVMq1OiWi&#10;WUVctUbO43Fg+mEyYXiHiwIPPcViISorIBGhjGwcFgO9yEUFSUPB6MUwUWFXRHExjsGgwezFZrNR&#10;NIZUjpUbgRmEUEIuKSJSyYxiFPGMkgYTCm+RoUc16EEMTVhIgwNXCVw06EkBhQozYDHKfILynxRQ&#10;QiomqqRK9EpTKlddWds9qbemqqGjtTtfWY8vIuPRI2S4uAmw8cLbaUSYd4l4mFJJoKPypEwWmJhy&#10;EV8jEWJ2rVWlyIRD4PpmIsmvPv766tlbJ745f/HsvQunH1488+j2tVc/fXupPFUvYMnSsbKIPwpe&#10;fV1FXU1ZTS6Rq6uoB0/eaw0EHNGl89ZdPffg9ZO/3b324um9X5/f/+tdMJluvbt9+cWtqy8f3Hh7&#10;88qLG5efP7j97vnjv757/Z8bFx8e2vNpR9NkjcxAJzF5TD6YyxIBXyIA0wJlCmKzaNgxgaOikEjF&#10;XL5Jo9PI1UqJQiGWy4RS6A8/h0YiA8CqoBIJVArpA9UOOjqzKC0xOpSYPQEAHU4UbJnHZVMKi9CH&#10;w2KLhRIOi8uhs9k0Ftx1LBqdx2Lz2XCmmTwOVyBARXLg0sKqO4DzQKURGXDX0uD6KIaLBL4HNgUW&#10;DFgzFDIePmKzwTCgIUYeZaUksQk0sJWUPJFGJNZJxAaZxKyU2zUqtYAH4JPJEgbDKJXzyHQ+mU7G&#10;FdFweHpxCa24BPw3DBR8ERWutJJi9OyhGBUe5FMYXDKFA2DA6EEgU/BkEkqtQCEUg/9QSCVPZNNI&#10;Qg5DxGeJ+AyxgCnm0+Q8pkbMMcgFHrMmEXRHAy67Ra9SStBLIfAjSMRCgiA06FCpKMEWAoxOLBaZ&#10;wUa5+5g8HpPLZnJYLBaTx6KDQcRjwaCF7ji+SCxEOa9Q9ieF2GHV2S3qUMCSTfmqK8K5tLupNlpX&#10;FWzIh1CYfLW/oSpYXx2srfTny33lpd5UxBHyGHwOjd+h8zu1oHgcGp9L5/Po42F7MuqMBCzRIIol&#10;DHiMHqfJZtYV8v+aUHZgrRq8MpNCrpNJjEqZVioGqGVilVSkUyjAK1PwBVqJVC+XqgQ8o0xilct0&#10;PJ5XrQ7q9SGDLuWwlLrMuYCzMupJuE1pvz0bdGcCrrjLFLbpYnZD0mGI2nURmzZgUvqNCjAD/CaV&#10;16SBY+g2qV1GldugcWmUTrk4qJSG5ZKoWJgU8sNUapJGLaPSW3iiGVbXPKd3rt29PBRbGgwvi4Rn&#10;e1zzAr4Bi6laIigVsAJcppvPtvPZFhHPrJDYDSqHWW81aMARNbPpSSZ1eSywxmnbaNRtM2jXKGRb&#10;HLY1bnsDhZTC4bqF/BUu51qtbotI+pFQdlQg2c/hH+DyPuYJP+MIP6Nxv2QKvuBIDrFFG1n8VVLF&#10;ao+7UyLyFOF0+CJuEU5EJ4ppBAWbKuewZAyGmsFxcgSOouJmMX9tyLU/6jro1h1zqj93qL7z6j8x&#10;S7/2mD53Ww77XWv9ji61OKsUeiV8j1LqUsiccqlZyDXyGF4+PU4qmmc17bQ79zrc60KhWAneSiRy&#10;0chdRMQVM0toRFTftVBuAXwAHC7tNOWtmm6rrtso7/OoljRGBiKa3oAqr2XW6DhNNmmpjFapFTS7&#10;NN1BS0/IOi1un10RXFATWVAdWFIbWFrnX9+e2Dm5bE9vBWDn5OyWzuSm9vj6lsjqhsCKWu+ahsCG&#10;xtCqvGdhxrqwzD03bV9ZG15ZF1pa6V3XGIHGldXejQ2RvV0VOztzm9vSq+piwxFTj0vV69d1ezQg&#10;e7yaKUHdSNwyM+tcXBteUhdZWh9dWh+fXxVc0pBY0lQ6Uebpj5ua7JJWm6JSza82CCqMgqSG4xWS&#10;VQSckojL2AxWES9mMTEKkXdwLyNGHoYkGN9LimGCIBaRSTgACWwOjKwvwuNgKCcRiHDLC4gUBYUK&#10;x5CDaj7j5CWovHNPRHRsdtmObtPHY579g5Ztg/Y9c8tzHg6rBEcuvKZDJ5Wwcbg6n3L3jKr9Y/6j&#10;46Yjw4oD0zR7h23LOx0+IU5KwImJKDe9AIdT43FiHE5AwGm5uEkZ65bxhm/X9J7fPnhqW8epHZ3H&#10;t/e3RuU2NiHvdXaWxqudukVd2QffrHj/0/xHx7peftn/5pupj471PP+8/+WXg/cOt9/a33plZ+21&#10;3fU39jZc2l5960DDlV3VVw9OOnt4dtLMFpagfPd0HJ5RAsMVCcZhGLTRUEYiwMhJo9AZNJjgEdhg&#10;MpHJGOHOo9JEYD8VeHlwxhBgDCSReRSqgEbnU2lcMklAo3JIRCFMw2gGYMK4BHMrj0nl04qZOJxf&#10;y8+4lGm7pNKjSlvFVT5lY1hb5ZHkbIIanyJjF0QN7LhVaJOSZUycgILjkHHkIkQbUdArVSSYoGFo&#10;ZRBQPUBmcbGKz9UJuEoOTSdka4RcVEpUpnFqwTJzuQ0Ok0zlMhg9ZpvTYHXrHH69y6+zlbp9EZst&#10;6QuF3OFwoLQsV9PR3tPdPXlyd29vR19NpraporWzrru7sbelprO+qrWhtq25ob25sa2hrrG5vqGu&#10;Ot/e2Dypsa29pmVKy+T+1t7upq7u1p7JbVMAbXWd9ZUNNRV1ldmqTCKdjpfmStNlabAZMrlMRXkh&#10;cL4uV5OLldZW5POFHPTVMJmna6vSdRWpmrJEZVWqsrmmeaB7cPbYnKXzV69evGHJrKUT/RPdTT1N&#10;lc2NFU3NVYDG5sqGnsauhlxdXWltdbwq7o6Cb5SKxPwuu8dpcdpQWnarQYsqrOrMNo3FqjZb1RaL&#10;yuwxuVCL1gCHxarXO81WOxrOUeFWm8HiszpCDqfLoA9arVGXw28xBW0Wl17rMevCHpvHbgw4zV6T&#10;IWAyhWy2lM+XjYQz0XAyEIz4fIBkOOy3WyMeZzYaSAVdpQFXzGsrDQeiAW8yEsyl4tlEIpOIlpXG&#10;y0qjmWQgVxpIJ7xl6SDIimy0EAsfr8+XFlLDJxtqsvVwdKrh6JTWVCbqqpMV2VBDdby5NlWR9lVl&#10;A435FFaOFWRVGaweBKBkNWWRinSgOhfOJb3lpX5AOuJMx1y5uCcVdGQjboyRj3stgKQfLgZHxG0L&#10;2a2pgC/kQM8SAH67BX5I2GWNOOFQ2KA95g3oFYaVizdeu/j05PHbJ47f+enHuz/9dP/UKVRA9ezP&#10;T0+ffHrqxOMzp56Afv7M80vnX125+ObqpbcgL194fe70s5M/Pvjx+7uo4OrPTwHQcuHsC+gPysVz&#10;L29d/+3GlXdnTz05f+rpxdPPT3x7B3DpzIvjX9/as+O7/buPH9jz46Z1n2zd8OWW9V+A3L7p611b&#10;v9uz/YeDe04eOXDmyMGfv/3y+uXzr25e/RXkxbMvLp17Cd9y7fKv8I3HDv989OCPuzYfaahsZxDY&#10;coGcSWFJRHIwmiRiZSZdkYhnYNGgMzpszmAwbDSa1Wp1KpG0mi0wEIJRqFcrpvb17Nq6cc7E8Kzx&#10;aft2bdyzY/3m9Us2rV443NvWWpuZ0lk3c9qkztrU3g0Lti+dWDvRN9RQ2hIx95Y6Z9bHFzantw21&#10;rOut2TTYuHWoZe+M7m3DrbNro7NrIouaS2dWBAai5ggbF2Tj5tRHdoy3HVrUv2tO18Lu3HBNqCmk&#10;9wgJMHBrKDgrj6ai4bUsipxKVjAYMhpdQCLB4CwkUUEinUAQkUhcfAkLX8whEcDoZJOJWFEKfGHk&#10;p5UUUXA4RkmxmM6EaVdKIyroBKuAraeTrUyam8/R04hWDt3Gp1u4VPg6p4hlYVMMdIKDw0AR+jyS&#10;VULRM3BWBm79QP3+2R2bh/Kr+rNtCeXn22d8t3/Jp9tmH9+36NsdEyd2ja2eEh6v0n2yvGvjcGNC&#10;x23O+ubO6Jq7sHf6/K6G1mQsaevqrJkY7Z07a3jhwvFsVay0MjJ9zsjYrKFla+YtWDIeL3XlqgJD&#10;wx3DI10zpw/OHJtaXZaO+N2VZcne7ubmlvLmxgxc6vGATQUGLBkH7o4/YGqqTy6ZO2X3hllHdi7c&#10;tWZk//rxjzZP7Fs77dD64SNrhzcMNYxXBascKgUFFUZCFFvBYaHi8Ux8CaekmA1DKxjqxcUwhhdi&#10;2BU2ncasVoIJZ1IpjEoUAm9WqU1KFbLrZHLwcxH/LhIDNGKJSiJTyeTgzWoUSr1aAxIWdYXU2DKJ&#10;VAK+hggFySrkUnAupEL0DjFyLqQymCmgJ3QDXS2Xifk8lVIOzgKNSmxpaZo7b+bA1L6ZMydGR4Zm&#10;jI0OD06ZmD48bWrfyMiU4eG+seEpc2aODfR1jUzt75/S3dvfNTJj6ujsoTnLZq/YtHLVxpULliNG&#10;fmLO+LyFs+YumDlr7vTZc8bmLZyxaOmcxSvnIqyet3TtgmXrFq5YuXj+vJlluZRIyDEYFKtWLfri&#10;08Nffnrwy2P7vz524Kuj+3dtXLN0waw5M0cO7tt+4eyJ65fOXLt06saV01cvnjx/+tvrl396+vDq&#10;y6c3Xz2/8du7B69fosKqv/zy6O3bhw8fXr1998LFqz/df3zl5t1zN26defDw8tPH16Dz6+e3AX95&#10;9xj0B/cuXrrww/EfP7l778K///PL//z7l3//881//vUWNoIC5G9fuP/gxs1bl27euvLkyZ13757/&#10;4/c3//rb23//9RUq6/ru6d9+Q6ls/otnfxDrv9x/+/LusyfXnzy6+ujB5Xt3Lty5c+H+/cv3H165&#10;c+/irTvnQULLtWs/X79++tGDKy+f33r39o/CsG+e3QL88uz2myc3Xzy4/PLBxVf3zr2+fx5Fxz+/&#10;8uuLq2+fXX7z9NIvL68B3r26/u7lzT/j7aubb9/c+uXN3Vevbz99du32vbOXrv10+tL356+dOHP1&#10;+M+Xfjh18fsfz379w+kvT108funW2TsPLr359dGLN3d/+PGTox/v+urrQ198eeDrbw5/+eWhzz7b&#10;v2/3Jr/HSiUVa1XSkM/t8zq9HkcqGakoz8RjwWDA4/XYQ0Gv3WZ0Oa0OO0pr4/M6oFs45E0mIoBo&#10;LBiJBkAGQ17nf7PPo7zzFhMKjbearHaLyWI0mPQ6g1apVmj1Or3RoNZqoAUW1VqFSC6kc2gcIRtA&#10;YZIFUr5UJaFxUIAikUaigr3EZIPvhp53EtAikYje2gZrEOMTMKWkqBgUjIsnFxfDbYioLgJKkwgA&#10;b5CAx4EnDp4yXP8FBc/nsYhgtjrT9dZkVap5cv2Usc6xeZGKplRtR8vk0ba+8a6BieqmnuqWyWVN&#10;XZVN3VXNPbA4qX/6pL7x+ra+RLpaZ3aqtCa5WicQiuEW1Oi0IKl0GpFEQbR7wRpO5jIDI0NsIRdH&#10;KIE9BYe7uIQAPj7sNlhiBDwFT6AwmFz0dE2u5nBFAqFMJFaAgsq3cqVSqVYi0UileoXCJJEYhEIt&#10;jSJkMyUigVqlNCpRJSe1Qq4Vw1EUSPU6s4AvkcvUaoU+Fk7ZzK7WlkkDA1PbOtrjyURDS3NVbV1Z&#10;Pj8xf+GUsfFdHx0dmTOvZ9rY7CUr6zt6OvuHAN1TR+vbursGpi1bt3Hm4qXTZs6etWzZ0o0bV2/f&#10;Pn/VmllLly9dt3n1ph0Ts5dNG523aMlGwJ4Dn61cu2NoZP7I2MJtWw6uW7M9X9kcDSUj/mg0GIr6&#10;g/EgIBwLhOKBOOLfQ7HSaDIejKZjqVQYkfJpUP2xRDABn4Y94agvCjLoCsKn5WDyhaJRj7cyVVqT&#10;zYXdzkTAW5GKe206k1wYtOvqM5GYS5d0apoygea0L+PVNudcPY2x3pZMLmyty8XEDIpFpeBRCShf&#10;TQnOJKQPt1XOmVw7rT4x1pSclg9ONMWnlDlAGWmIjzSVzujM9+ZLa6LulN0AvjR41Em7OeOypZ3W&#10;lN0MMgvGmc3q1+vdWo1TJXdrVSGzIWw1BU36gEkfNBqDZlPIZPYbjQGDOWSyJhzOiMUCLYijt9tB&#10;hkymgFHn02tSbls+GW6tzAAasrHB9vrO+mzII5NycRJisYXN8/Elo9X5PfNn7126cOn4dLPSKBcb&#10;9TqfN5Bz+3JOd1kgVIOVdcVC47GU8Rg8/jKXN2t3ldqcKYDFnjAUWHWMmAbdaInqCzQ6pmCsPUiA&#10;w5022+LYiqB8gOm/GW+wTcF2dIUw+Q/VWQuM/P8p6wr4UOVVIDOBjij4QpVXTIFGidwhlFixAHmR&#10;1AaLsDWAWuMzmiJma0RvDKi1Ho3OqzP4tboACl3XhQFqbQikVv8HI48x9ZiCPSrAwvax34gBdABs&#10;FqA3hHR62JT3z6Q8QKN2ajWImgfAL4ItwHZgg2Zb1GgNOr0xvcXB5osYHC6DRUdlMRFtXiDRC7Qp&#10;LBb496IP7+MUFlG8/B/M+x90PALGyGNcPKxdYO8x4h79YdvEyHcaDIMs8CvBQ6SV4IkYww5AWS8K&#10;+EC40xksCoxBdCaDyf7AvGMt8BEG0DGgzgw6AcZFKg1PRmMRDCONda2RUNxmcRr1Jp1Gr1HBCCOV&#10;SVElUoVCIJayNBqRxagxa7VaidKps1QlM01V1SODk2dPTJ0+1jt/9tCi2aOrF85fNXvexJThltoW&#10;g84Mg75MLeUp2Rw1TWRjOav1zXMrBrZ3jhzu797f2XKgpeFIS9Whpsze6tpD9XUHa5uONDYcrm/8&#10;qKHxWEPNoXz+YHXVfkTKl+4oTWxNhDdFA+tDgOCmiG99MLAx7F0XAIQ2R0EPbIymdmazu8rL91bl&#10;D9Q2HGqo219bszfffKhx8qeT9r3a+cnvH3V/3htck3CuillXRgIbc75lycoNDeGRKMlCxPFwRXQc&#10;jUFGOV4I6PV2sNdZHDYDVf2k0el0xPDyeAI2g89jCsQcjpjNFDAFIkTvAgqMvEwgEHA4HCaTzudz&#10;5QoxXCxMFlUs4bNYDDKZyC/8MRgM6CYSCQqFfsVCMRxbEQArlkKiEOGqgXOLh/+o+iWByWbAOefw&#10;uDQ4ZUQyh8uHtWEnKSQ67CeVhNKAYKQ5AK4fuJbgCmTQqYgy4LLphRTnTAYNzjpcKHBZkApp1GAS&#10;RZHyhRm0kPocxd1TyTQs7p5OZaB0xH9E3/+fR0cfABuAiRk2heqj8tgaidCpU7n0anB0nToUYOK1&#10;2NOhVC5RVlPeUJqorEw3AkojVelYhcsS0Cr0bpvHoAbpAgsim0jVlFdWZcuyibTP4dFINdDBZnSU&#10;paoWzVn27ecnTn5/7vjXZ86dvHbl3J2T31+48PMNUEBeOnPjq09+WLNs0/jgDJ8tKGAKmSSmRqZQ&#10;SSRiPkchEYr4LKkIFdTlcZlsFgNsZzCdwYZWShRqqVIqkKhlKpVUibLlsTkCDrcQQ4qe86NHMoVb&#10;C7u7aDQKYmIKB7GQMgrR8QAaFW5nxMhz2EzQQWEVKgGIeHyJQKiWoyo3MLuzGNiqaFMArNoE/PF4&#10;PLi0sJEEpXjGeHDYbIH0x+OLSUQ8mfRHDD6NguocAGD34AYWs/gYI2+Uyq1Kpc+gT7pdXr1GL+Tx&#10;yEQFj6MSCOkleFRuoggRlJSSEiaByCST2SQUXUVB1BwO7BKUiYhEBguLRUQpiTgwphDgCKB0VoVv&#10;LwGQELFXTKXguSwyj00BKeDS5CKOQsyV8NkSPtOgFDutmqDH5nOarUadSiYWcNC1ByMU9ocybRXe&#10;0QGgvPssFonB+GPsgkEJFPTyD3rRB4DCWhlwYOg8DhduLo0CbiaBRa/0uYzxMIptz6Tc5VlvTVWw&#10;ripQXx1syIP0g/KBkQePLuI1B12GkNvosardFpXfqQV4nVqfSxcNWmEjsZANhclHnWG/OeAxw/47&#10;LQa3zWQ1aE1alVmn1qvkOqVUr5KppMJCLQGRUiIs1DdGpLxWLsfYeZtWZ9fp1WIhuHZxr9tvNfus&#10;Bq9FH/fYchFfwmdN+m0Jrx0Qdpj8Fl3QZgBg5LvPqvPb9AG7IegwAkCBRa9Fa9PKnAal26DymbVu&#10;ncKhlAR1CoydDwj5PjojSGf6ieQwiVrOF+W4giSTmeKxIxyWnUJw81hOEUfPo3v0So2Q69CrnEad&#10;TibWySR2rcYol8lIRD+dOhb0zg2457tsq7zO5S7bPKe1RyHz4HDe4mI/Hl/FZC+wOba7PVvEsh18&#10;4QGVcrdYsJ8vPMQVHqCydxEZOyjsjSzhOqV2rkrbJZP58cVSHE5BJkhpZB6hWEgmgA0mYzCkVJqa&#10;xrYxuWYcrprLWeyx7gg5Dnr1x9yaY2bpV071FzbtZw79MY/9o2RolkOf5ZGicm5Yr/Cp5SaBwCEB&#10;40BklXC9IraPiOvXyDY6nVtc7kWegA9XpCm84MSACayExCYwaDgyHUchgsFdhCMTcAYxq9plrFVL&#10;W3UoFH0oaR1N2wYiuiolbUpQ1+PTZWT0WpO0M2DqizunxJzDafesyuD8fHhpfXhtW3J9R3Ln5LID&#10;U2s+mpo/Nlx3dLT2o+H8zt70tu7kxvbI+tbQpuYIYG2Nb1mFa1m5Z0NzckmFZ1mVb2WNH7C80rm2&#10;zr+62renK7drUtnGluSSysBI1DgUNY2mnFOjpoGwodevAWU4Zp4a1s3IOOZV+hbXhpc1xBbVRJY1&#10;JJY0JGZX+KdnXANhU5dLW28Q1ZnE1UZhRssLSukmBs7IJgQ0Uq9K5lQqUUIqlD0ehy8pPG4tKTzd&#10;L8IT0FMKlBSFWIJD2XwI6B0CNHqXENl4op7LnNFSNaMp05Wypg1sBxvV3Ovw0j6dnz066tnTo9k/&#10;aNo+aN23oCwf4rPxOAoekR10Ak5ExMU19F3Tqw6MRw4PGY9MUx4ZNewdsm8ajEpwOCUVxyspQdGd&#10;xXguWOA4HJeCICjBwWJQRFg6KfXV+t6T+8cm2rx6Jk7PJvlVyqZouL86OVjlvPPFooefjrz8cvDR&#10;0d5bByY9ODLl6RfDjz8bvn1kCrS//mHWvY8Hr+zruLa/48LOhrtHe64c7j+xf8LMxwnxOAmVRMUR&#10;aHgam8aCYQZcPiqFwKJREQvP5LEYXDQTwrhDInHpdBjx+DQ6AAZAMYsNCpdC5VFpfCqNB0qBkcfA&#10;JRIlLCY4mWB7cdk8mFRRlRciiscPGITtGU9XxtkWM7ZGDc1hXWNQ05Wy1LilbVF9S1RX65PnfbKY&#10;gemWEa0iooqFE1GLaMUofQHKV0NAL4OT8DgqAcchEYRkErsIJyxBwf5iAk5Jx+l5FJNIZJUqtDyx&#10;miPU8Lh6iUjG4+ikCrPMYJMYfGqjVSTxaDRmudJt8Zj0LqPB4fEGvV63x2EPuUNBeyjiigZswbg3&#10;UZ1BydzzlY1g7/V09bW3tnV3dHY0tbTk61qq6rvq2ifXdTSU5nuau5vyzahuamsfoH/S1L6u/qba&#10;5saahkwyVZ7J1lZVZ0rTyXgql6mozFblMxXV6XJw8eoq6ioyVSF/Ipesjgcz9RUtU9r7x6aMTAyO&#10;L5y1cOWiVdOHZjVUNjeVNzRV1DdVNrbmWzrq2lrzzfXl+epUWdIX85vcLo0TfpqSJwNTEwxOGIGt&#10;Bo3VoAJpM+rcJrPbZHUZbQ69xaW3gi0KizACOww6j8VUqKFqcVoBNp/DgeoemQw+i8lrMsTcdp9Z&#10;H7Aa4x5HzOtIBtzxgMsLo7HL4jZoMn5PXTZVn8tUpRLlyXg2GcvE4+Wo/GlpeTJWnY43lKUayhPN&#10;5cnGimRFaTQVDZanE/XVFdVlmUKAfDARcSejrkzSm0u6K8tQYVVUnTUXBVlTGa/MhavKojWVqXx5&#10;ab4iCajMRXKlfuiZLwtV5/wgG6rjDdXJfFmkPBUAVKZRiVdEzWdDZSlfLglesD8bc5cn/JWpYC7m&#10;BaW6NFQe92XDXphrMmFXKmCH6QZkacCV8ruDNkvYbg85nB6TOeHzwnFI+r0Rtw0mIJhZgnabz+rS&#10;SPSbVu++eObB8e+unTh+B/Djj3dPnEAZ21G8/I+Pfjr+8Ph3d378/u5Px+9DC0a1Xzr/6vKF11cv&#10;vQUJi9AIH5068fD0ycfnzzyHxRtXfwXAp2dPPfnph3vHv771+dELIE98e+fbz68d3vvTgT0/7tv1&#10;w6Z1nwB2b/t++6avt6z/AuTeHccP7T119ODZTz668N1XN86ffnbt0lss482FM88BVy6+uXju7fff&#10;3Dl6CLr9eHjXZ3CZUXE0OoHBo/OZNK5ObWpv666rbWpuao+GY5XlVQP9Q02NbXq9UaXS5KuqLSaz&#10;WqUwGjRV5ek5M8c2rV8xMTa4eP705YtnBTzGmeNTdm5evnT+KBz57rbqGUPdc6Fl/dKhzrrVMwfn&#10;9bdMKvXMm1Q1tzW9YbBh63DT5sH6pR2Zha3p4TLPQKl9emVwStw6py7ZaJfbSTgnBbewufS7DXP2&#10;z+k5tnRg98z2mQ2RwYpQqVGkJuLMbLyKglPRiq1ClpZDlVFIMhpNxqCjqZPGlNFZEipDSCYLCARo&#10;Z+JwYiqKx2Hiiz/EVYAtDtYdDE0o905xCY/KkHHYMAtjjLyOSTExqTYuU0shWDkMC5du4zOtPIZD&#10;yLawKXoayl1j5VDNQgQ9vdhAwVkpuKGcc9/slvG8tdJGWzVcfenzLcfWTv9x5/yz++YfmV8/v14/&#10;L69Z0ux69OX25b21XgW9MmFraYnWNARaO0tr6iJwqU9qzs8Y7ps3e6S8Op6uiDR21o3PHVq0Ytb4&#10;zN6a+nhlVaSpLtPXWT9vYnhqT1fS74v7vaWxQCRk0xt4QkGJgIGTsAh2o3RyR3XfpOqDu5Z/fnD1&#10;vvUzDmyY2LdubPPiKTtXTju0aca+tcMH1g8f3Ti2bXpbo1etKMZxi3AsAgrXRT46rhgMYEohUQwL&#10;j5NzWCaF3KTRGLU6MOFQbJlKbVQoLWqNQa5Q8AVyHl8tEoNUCoQasQQk6NAOfh2i5wqOnkqGSHmQ&#10;KPgd/kMj6KiUGCLfhXwBWPugSMUymUSOtUjFEugGOnwEDoiAz9XpNOAhlpVl+/v7Zs2aMX18dPrI&#10;cG/XpFnTRwf6ewYHu6cN9c6ZM7Zo/ozFC2b3drcPDfRNHezr6m4bHJo8bWIKHMklaxau2rhy6Zol&#10;sxfMnDF7DDAxY2T6xPDsOWNz501fsHjW4mWzl6yat2TN3GXr5q9cv3j9hlWrVy3NZhLgavD59Kqq&#10;9NdfHD24Z9vXnxz+/Mj+j3Zv27xq6byZo/PnjP94/Jvz53+6evHklbM/Xjx7/Pzp7y+c+e7WtZ8x&#10;Rv7p4yvPnlx99vzmi5e3Hz+9cevO+Ws3Tt+8fe7m3XPXbp0GPHl24/XLO9Dz3cu7CM/v/Pbmwasn&#10;Nx7du3Ttyk/nL3wP6/7nf979z7/f/PsfL//1j9e//eXpw4fXb9w6f+vuldv3rl+/cen+g1uvXz/+&#10;619f/eP3Nyih/G/P/vn7y9//gorHfmDkUZj8+0e/vUMlXp89ugZ4/fz229f337y69/Tp7Tt3Lt25&#10;c+HGrbMg7927dOvWuZs3z965de72zbP371549uQ6YuRf3Hn17NaLJzdePr7+/OHlVw8vvHl4HvD6&#10;8QVU0PXZ5V+eX3374uovL6+9eXnt/0HHA359e+f1qxsvn8OPvYWqtr68ee/BpSs3Tp0+/+3J89/8&#10;fOH7ny/9cPLCd9+d+fK7M1//dP770xd/uPPg0t2Hl74/8cmxT3d+9uXeL7/af+KnT86e+/bkqS+u&#10;Xjp1+MB2lVxEp+BNOnXA4yxNxZKJcCYdL01Fc9mkF6Y0sw5kIQLcAtLvcwb8rnDIG48FY9FAKOwL&#10;BD1YNVe7w2y1GUHa7CaLxWQw6PRGncEEgx9StHqNQiXHiGu1VqMzaCUyuECFfAmPLWDxwKFTiuwe&#10;W11zTUN7Qzwbs3ltTB6jhIAH/w1cfhaLhRgvxFMVk0ioaAf4aBQSin8nlKBoeSqFhGLh4Y6joDJ4&#10;NPRCNKp4CF4kMk1hsCIUkYjFDDqZz2OKRVw2AzxKGs5f0do4dWbTtFnV3dOquqY29o4ma9pjZY2p&#10;qtZEWUNpZXOublJ1S1/nwIyO/ona1v7OKeNNHYMtXVO9wTRfrGFxJRy+hMsTYSVVFUo1ncricYQs&#10;JhiiBBKJEo1Ga2pqpFKpXq+32+1up8dudXgdPr3KYDM6vO6AUqEViiQ8vpCD3hAQSmUqpUpHZ3BY&#10;bAHc9UKhUiBQyGQoTF4i0QkEKh5HzudBJziiZoBBb9HrzHCMTSYLVihSLJYKBdJ0aZnfF46EE/l8&#10;bTQeq6mtn5g9p3/a0ND06eNz53dNnTZvxcqFa9e29w/OXrZicMas7qGRzsFpQ7PmLFi1pmVy3+jc&#10;+dBh/spVw3NnT1+0YPvRwyu2bFmxeevsJSuXrN44MXvZ5P7pM2evGJ9YsnDpBsCCRevnzFs9MGWi&#10;v28sX9mcLa0IekJhfyAeDGOMfCIUSYaSgIDLl4okQGLUfNgbBBn1QzfE0UN7yBNIhsFA8kV8YJ1U&#10;1uYqstFYLhavzZWlQoFcPNJSUxX2WOwaGbi4+WQg6TXGbMqsz1gbc2R9uqhNXJ2wViedzRUxl17J&#10;JZXwqWTwPOhFiJHPeEwj7VXT26v6qkIjDfHBfGig2t+Tc06rT4y25qY2ZYdaqyZVpSrCHhT27rRE&#10;beawxRi3mqNmY9ioBxlz2AMWS9hqibocoIcdNtALgRVGFHNhNnuNRp/e5DWaA0aL32COWh0hkzlo&#10;tITNlojNFrJYfAaDR6f1Gw0xhzVsNQVMeo9RC6hKRmuzUb9NLoCJmU5UEYu1eNzktG+iufTgqlnL&#10;x4fB6FSJzXpdIBCsdLlzWNYaLFm83ZWxOkot9hRIWCxEymcwPt1iT2DcOhYIj7HVBnMES+1iLATO&#10;f1iEzrAInUEHxepIQju2EdABoGOkPMbOY2th1Lwe5Zf3SNXOD4w8KHItWhQpLEK5WYyVclXZQOdL&#10;jbDIkxjEMjtPaOLwDRgjD4uSQjZ5vTFgsUXN1ggKV1e7tHoftGh1ASxAHsXI68IaPfwcxMiDotIG&#10;ChKx8NjP/PDAABT4yVgjADai0fqxoHsAxsiDVKicUrlNq3Fp1CheHr4XfhGsCyj86rDe7Hd6E1ZX&#10;gMrggrNLIKGnbng8Yj8L5PmHP2yxEIf2B1COmgIXTyouQigkcP4vikqKC6lsCkCc3J8j61lsLnIb&#10;C5w7SDwMKmQqgwme4x9cPAA+wph3ACiwSGewPjDyGAsPixg+MPKoncmgsmh4CoFEIaItkckymayx&#10;viESCqM8Y0Y9jNWFvCtimVQgk/FUKhjoRAql2GwymPUGlUShV2rDXn9tRUVjTeXUKR0zxvqWLBhf&#10;sXDmhpWLV86fOzE40NfWrlcqxRIeXUQhSgh8Dy82JTq4e6BrW8fkfV0du1sbtueb9tS3HWlpO9LW&#10;fKixcU9N69669kNNzftqm/bXth1pbjhYV3+gtmZ/vnx3RXpHNrUtHd2SDG2OA8JbYuEtkdDmcGBz&#10;KLojHt+VDG4J+zcF4zsSgNLdpZUHymuP5GsPV9ccqmo4WtvxWeusczMO/n5w4tzs7M7q1M68a3U8&#10;sD7rX1lqnxlILizLziwr0RNwbFwJC6y4IgqFQocJBM4fHr2iQKTSODzw5OlomkHFPBlcHoPFpaFc&#10;12JUwxeMLTDLJCIxn8cBsAqpg4SoLAqbTiOJRTwuB6zEYpiWEGPLQFlNBAKeUIiYehKi1cmoUrkI&#10;DrVEqZSLxULAH5XN6VQUQV8Ik4eehQsMvYkJ0x+TwmBRUYIdFMpcTCyGZvQcGi47FAuJscNs+DLY&#10;bxqFAdthM2HfsFfPCq+LEWE72OtmePhf4GiIhcqjhe0Uk4kUjI7HGPk/A65TfAlcNYggZlIpAjZD&#10;KeTZ1HKHVhmwmsEJRDFZdofbZLdoLT6n32XxGdV2tzVo1bth+vPZ/T6Hx+90g8PssdksOlRLzW40&#10;GtWoDlvQ7XWYLC6LxW21eu1OaDFpdG6rHXvFCox2QHlpDhZdFgd0rs6Vd7V2djZ1ZuNZ6KCSoLdE&#10;1VKpmM8RcllSIU8pFWGFdrH8PxKJCAxojVytBSGCC1wi5AjgSMJxgjsKDg78KDg+2N0FAAUAxwVO&#10;AVr4b3Q8AHQ4zhQyEc44BjjRIDFGnstkcdkcMMfh6+DyAHMc3XsMJtoGXGB0OpxgNpsNJg5sFs4B&#10;HtU9RSAQSqCFVsiVhOWmB6CCEYWzhjHyVDxZQOdIWTwFj68TScBKgMkl7fNmA36nWiVh0vVSsZzL&#10;o+CKKCUEOpGM3nEG26hAtdOJyEhCpDwBTykpgUsdrkKsnUWjssHyIpOIcDUgFH1g5KmkYjqlmEUn&#10;8DlUIdzWfIZUwJLwmWIeQyZk61USFzq7BqtJbdSqFBJUuBh2Hh2eQootrKwF3BhwLZLhrmAwiHT0&#10;Hg8MVjQYrwqx8/DNPAGfwWKiR0lcDqwIJ0UKdpKAr5QIDGpp0GuJhewosD1mL2TR9RYYef9/GXkE&#10;jJHPJlzJsD3sNaLQeJvKbVWCDLh0GCMf9pvjYXsi4kjFXIBIwBL221w2bSFG3mg1aI0apUGt0Kvk&#10;BjUi5eHbMUYevQ4iUxQyHYmx15NVEolBpQIohXytVBx02j0WY8BuirhtmYi3MhXORtzpkDPld5YG&#10;XHGPLewwhV3mkNPks+o8Zo1NK8Ng18ntBoXDqARp08tNajFI0J0mlVEl0sp4FrXIpBSouFSTmGOX&#10;8d0KkUcuCiqlMZ3KI+aFFUK/hBuQizxSvk3MtUh5WgFLyWNYNXKlgK3ic60qhUUmlVAoYgLJwOIY&#10;qRQPi+EklLiKcRFySYpJKZfwyxSykEhspTMdDLatmOjH4XrEshUu9xa3a5VKuVmr2mUwbFdrtiiU&#10;W7X6DQbjfLVqSKMqY9JMOJyeUKwiEQRFOAmJhKL5wACjEYVUqpBEVVCZBhrTgMOlKeTV4cCusHu3&#10;Tfux2/CJVf2xUfGl1XDMZjwW9G2P+NtlnBSfFlHyHHK+QyYCG8whk1llYotU4JZwPNSSFhl/Yzi0&#10;MRQctTicxSVqfAm7GCXghvuGgiORcHhGMZVURIBhCz09ouBSNm2DRVuvk04OmafErW1uRZNF1G6X&#10;jSSd9QZBuYrdYJb3hKx9cWd/0jle4Z+o9M2q8a5oja/tSGzoTO3qLd8/mD80UHVkWs2xsbojIzVH&#10;x+v2DpRtbI+sbvStrfOvbwhuaY5ubUtuaUnt6a3aNyV/cLBubVNkdV1wVd6zIG1aXxc63J//dLT1&#10;wEDtytrotJCux61oswjHU/bppY6xpGV6qW00gRj56UnrrKx9Ud6/qjm+sjm5qiW1oimxuDa8MB+e&#10;yHqnRq3tbk2zU1ltEWb13ICUYuUR7EKaTcgJ6rUKFhOFScLAgXLVoBABGKRRoADMFAW+hlAMcxkO&#10;ZR0uxqHwIFTOmSyklGjYuGWD5VtnVm2fkd09q3z37PzKXv/8RumOacZ9g9qDU3X7phq2DFr2L65s&#10;Tis4BMQBkUtwtCIcHYfzyClbJ2qOzM1CnyNDmoMDiiPjzmPzKoICnAyPOGUGOP94xMjDF7FIiBYR&#10;kIs1TKq8BCfB4aJa8uyeZNjINPDxIYNOzWB5lYrBunR3znz28OxXP6569vX8K3unXT88dvvYrBOb&#10;uo/Mq946FFvZ5ZrXoN8yLfLd+rbjGzpuHhn7cWP75Y8m9i6dxC9GefCF5D8YeRjSSUQ8iwkje8Ez&#10;JFILDzqZLAYbfEgY5fgw/haquQrA7yoEyPMKdVxhUcRgYtHxIIWFRQmDwaOQJWwOjYBeyhZzuXAo&#10;+NQiHY/YnvF0JKz1PkVbSNsZNfRmnV0p61hNqDOm604a2yOaJr+8JaytdklzNpFfxdTzSuS0Ig4e&#10;RytwagQYogl4Bp3EpOHRScThSh3GtpQH+pcaaW4hCqFVkXFSIk5CxGk5VJdSqBMybVqFUaG0Kkw6&#10;ntIm1RpFcp0IPZ3VynRKsVYslCGeSCqS8DlaidIo1xsVaphGjeCCy1Q6pd5hdgXcoZA3nAgnYT6t&#10;Ka/ubGhtrmyoz+RbyxAvP6m+vTXf3NXS3VrX1lbX2dve39YwqautZ3JnT32+prq8ojyTTUSi2WSm&#10;uqyqLJUti6crU5l8WRU4dOAD1lc3DvWPzJ+1EGWnmbN4wfR5U7unNObr87l8XSE1fHdzW3N1viye&#10;CHk8bpvZZTV57BawGRx6k9tgQcVX9Xab1mTRGax6vVmnNmv1Vo3epjVAB5fRAnAajHad3mUywHiL&#10;Er6btR6r3mPVBpxGt13nd5siARjh3TCwx/z20ognHfZUJCOAslgkGwkl/d6EzxNwWGELMZ877rPW&#10;V8TbGnLV2Ugq7EzFvOXpWEUmXpVOlidjNdkkQjrRXF7aVpVtrymvyUZLI66K0mBTPoveAkhHqrMx&#10;WMyjYPZQedJTXurNxV2wWF+eaKnN1lclaitidRWJ+spkbXmyvrIUAN9VlvI15hP1VbGqbCCfDVek&#10;/JmIu6o0BKhIBsoTfsTLlwagHQBKVcpXHndXJEB60yFHadCeCaC4eJhfkj4HCo2H3+sxRd2mmNua&#10;9LngN0Zczqjb47faEj6v26gP2q0uo8Zr0oC15rNYLWoDTC97tx09e/LOt19d+uarq4CvCvj2qxsF&#10;3Prmy5vffX0TdJDff3Pr+Hd3fjp+/+SPD7C4+AtnXwDOnX72IY4eLZ57cfXqu9MnH3/1+dUvPrn0&#10;43d3Lvz87PSPD0/9cP/417c+PnRm99Zv9u36Yff2b9etOrJ14+cb13y6YfUnW9Z/sWf7D0cPnv3i&#10;4yvffnHz+Dd3Tx6/f/3yL9cuvT1/+tmFM89P//QINgWbPXXi6eefXDl66NRH+384uvfLilQNDDDU&#10;EhpYT3QK2+sK+n0Rh90DiEXi/X0Dw8OjlZXVDocrn6/1e316rc6g15qMWrGALRVxVy1fMNDXuXr5&#10;vLGhyTBg5koD61fOnTdjAE7oYE/ztJ6W9cvnbFuzSEjFjXc17loxpynmmNlWMb+zYqI+Nr81s7g1&#10;MysfHsv5esOmWTXRaVl3W0DrZOBMZFxAWLx5pO3YstEvV098smR452jrut7qkZy3yW9xC+h6SrEY&#10;hxMX4ZwSvpnHVjFoBh5HzWZr+TyAnMnEICCRxGQyzKpiKoVTUiwEWwk8kUKkPMbLwwiPSPkCmASy&#10;lM2SUEkKOsHMY+pZVBOTambRdCS8jcs0c2gOIdvKYyBenkPV0/BWFtnGpVkEdBOP6hYw7WyCg4FT&#10;oxLfxqMrBnpyxvHmwPWvtny1ceLnnXNPbRja3Z/c2uFZUKbe3B39buXQia3zN82c5FKRxVycVIIz&#10;GBjhkC7k0cFNFA/YwAaLhS25skA07qqtz5RXRpMpV1nOW571Bt1ar10ZdBn0YNioxTqVUMynCHl4&#10;Eb/E71G21CVXLBzeuGxs59qJofbSlePNe1YM7l4+sH/d2J51YzvWjO1eP7Fv04ytS/s3zG3bNKt1&#10;aU9VpU0hg5mFjN4VIBQVk0tQVA2cTSYe5YtXC1gWpdwOJ12jU8vBgVXrFCq5UCzi8GQCkVIsVYgk&#10;IKV8oZjLBwmAjzAdSaFILpZgUKLE8WKJQKgoRMeDYf9fFl4CAF3A48ulMlCEfAG0Qx9oBwntsAK4&#10;ISoUMy8Ha16v15aX58bHR+fOmbVk6YLx6UMD03pGxgemDvcMDHZPzBhavGhud0fr0ED/xOhQ7+RJ&#10;/QM9g0OT+6Z1j80amrVg+ox5Y8MTg8Njg0OjsMoUwPDIwOjYwPiMabPmjsxfNLFoxZwlq+YtXzV/&#10;+YpF8+bOHBuf1trWgLyMYtz08aFd2zd98enhY4f2fHp476a1y2dOn7Z06dyLF0+dO3fi0rkfL5z5&#10;4czJb86e+vbGlVOP7l1+9uT6i2c3AU8eXX385Nqjx1ev3Th94dKPV66dunXn/K07565eP3X/waW/&#10;vH/y/u3DX17c+f3to19f3H3//C7IV4+uP71/+e7Nsw/uXfzrb0//9z/v/vPPV//82/N//v0VKnn6&#10;6sGtOxev37p498H1m3eu3r53/fGTO7/88uT33xAR//e/vPjX315/YORh8Z9/QTT9398//tuvj35/&#10;9/jNs1vPH19/+/Lu+3eP//L+6a9vnzx/fvfRI5TK5vadc0jePHPz+s9XL5+4cO6782e/vXblp3t3&#10;zj96cPnxwyuApw+vPX149dXji4iLf3zp9ROEt8+uvHtx7deX11H6+Jeg3Pwz3r28+dubO69fXH/5&#10;7Oqblzfe/3L313d3Xz6/8eDhxZu3zly4dPznM1+fPv/t2Ys/nDr/3fGfv/zup89+Ov0Vwqkvvj/+&#10;8akzX1y88sOFi99dufrj2XPf3rp99sbVM999fWzd6mXgZPHZjIDHGYsGwxF/NpdKpuCWiXh9DqvN&#10;4PbYXG6rw2kGxR9wBYLuUNgbjvhAwWrAYqVcMS4eq+ZqMGkBJosRABe+SqNUa1UgZQoppoAUiPgC&#10;EZfFZ7IFTKGMb7Bpquoq4LrqnjKpZVJD31BvY1u9P+iz2+2BQMBut9psNpRZF6wnAoqRByA6Ho+U&#10;DwC/Em49ANg2ZHwJACwx6EOjk1BR4yJki5JJiK8AQ91oUOOitV3dM5c0D81u6B+v6ByobJuSrGl3&#10;xysDqXzXwMTkabP6RhYC2vrG6zoG01Vtmer2ZK6puXNqIFKm1DokcoNUAaO6Wac3g3ev1Ri5LCGH&#10;zgODD0sg4HI449EYGvd1erfTZTOZPXa3RWeyaC0us8vn9Gu1er5QADcyRpZJZSoNmFViOV8ghc2K&#10;xWqAWm1VKs0AlL5GbZaIlWpw/ZQ6+DqLxabXGw0Gk0ajUyhUZrPVZLKA9Hh8Hncglytv75jUO9A/&#10;dWR05vz5IzNmDIyP9Y9P7xsfnzJ9+rTZs+etWgVyaPbcbYcOjS9YNGfFihWbt05ftGjWsmXDc2dv&#10;2LNr7Z6dQ/PnjC9ZOHflyn2fftozNNI6eWBsxuLxmUsWLdk4PLpg7sI1oC9fuW3Nut1TesfnzFre&#10;2TYlGkoG3MGwL5QMR2OBQCyAlGQomQqn4JrBMshH/WFQIj6U+gcALWDDJUIxuNjC3iB8BAoi9H3+&#10;qMfrt9nT4Uh1pjTu98Dhs2qkmbALbJGaUn9LZbyu1Jf1GesTrrbyYD5pS/o02ZAl4jJoRRxwCGEg&#10;ppegKUrJoQy25ce7a0faKqY1lvZVhaZUh/vyYaTXJjvKUTnWqrA7atPHXZaoHXHuYQd63S/mQOR7&#10;zGZLuJxBq9Wt16Pkg0Y9Bq/J4NJrA1Yz6myz+c1mn8kSsNiCVrvfbA2arCGzLWKxhy32gNHi1eu9&#10;OiNIm0IRMJlQKL3FEnU6YS3Ygs+st2slciaBg8OFVLysiduTMawcLl8z0TjcXuvSmw1Kp9WYCAdr&#10;PN7ygK/K6cr6/CiDvMtbZndlsOh4mzNd0FG0O0ajA7BFgP6PHCx/ZK3B4uIxnh26ubzZDy12Vymm&#10;YIBVMBYeA7R8IKxBgY9gszKlQ651yzQO8X9T1oCOBchjLQBogUW+1AjtPIlBKLEKxBaQIqkNFL7I&#10;LFO60LMBW9TmiJutEbXWo9K49caA0VyIai8kq/kjRh50QxgLjccYeXUhmzzGvMOOgYR9wwD7jO2/&#10;wRiG7ciVDiz0HouOx3h5mQIljsNi5LV6H+wGti4ch0KkfMDujgWjWa3ByhVKkC1nMEkkMrlcCbce&#10;SClM5WKpRKyQSVVikVwklAkFUj5PzGELUb1CKptCZpJJjALoGNCDQxKFWHizp0BxwtD0xx8KbSsp&#10;+UCyY+Q7tvhfthBFymNkFtaO6dCIGK8CI48pfybisc7YR/AhlUUj0ggUGhEAloFarWyor/X7XEaD&#10;BuxUjRrR8Wo1io6XyXgajUSnhd8o1KjUALA2wKKwGIypWLS5Lr9wzvRF88bnzJi2ZO74iiWzp4/0&#10;Dfa1T+vtVEo5Mg1PbOUzHYz4tOTwkbG2PZPaD3V1Hevq+KitaV9d097apr01TbvygNbdtYDOg01t&#10;++qb99W2Hmpo2F/bcLAuv6+6fHdFdldZ6a5cancuvjMDSOxOJ3elEjti8R2J5O5Eak8yuj0S2RaO&#10;74yVHy6rOIRQebis8mC24kCm+nBZw9H82JnRza+2Lrq9ou6j1ooDTe6VMfeqpG91aWpTdWhJpnRh&#10;ReX8epqdhWPiilkEChvlDyGTSgr5ZNBrClyeAA49nAw4eSwaljqcyOMhYp3L5wmFQjC5wN7CSHAA&#10;g07lchg8LhPmIaGAgzHycI5BwpmDcwCTGZvN5PNRyhoAxr9jwfVcLhski8WA7QPAlAPLjkolw3eJ&#10;RALoCXtSUlRMKsETiwikYiJKP0SggA2KzYWITS/C/Tm2Gsu+AvsAtiB89YesNWh/SvBwPUFLIR6a&#10;BDMXiUDGyH0KiQry/8HI//cBUuFpBcyzxQS4/oRstlosdOq1XpPObdAlfR6fxQxIh2Nhrx9G/nQ8&#10;Ew8lg55wNBCDGwkG/0QIBv+A12G1m/R+l81lNYIMeV3QEvQ4fU5bIuyP+J3RgCfidwc9jrDPBR67&#10;WibGvHerQWs1aHxOq8OsB9nd3tzV2lqWSqciEZTtUa2WCQRSIU8tl6hkYq1SBlc1QKmQwRGAY4gM&#10;YrlCJVXKRTIhR8CkMOAAYsfhA+uNgfLfB1/QCiAXPv6gw0mBY4s984D1QeHAeSyEycNhAcCJBaMc&#10;LgyQYJEDWAwmovTJqL48FjnOZsPpRsUDkPtQOIVEIp5eKDCA4uoLpw/ODbGQaOIDGCSagMWTcQUq&#10;gdAolRskErtSAbNVLhiA+Ugj5OulEgmbQy/Bk4pK2FQ6j4VC+ME8gu2ARLtNRW9OwPWMLhV8CbQw&#10;KGR0zZDQD4FucK3+l5EvBtDIRUwankUniPgMiZCFwGcKOTQRl64Qcw1qqctusFu0eo0cDjhc8/B1&#10;cHwwOh491ioUoKYWng4B8FQqKt5fGLjofwqTp9Co0Bkk3HcMBgNuBnCB4LRpFRKzXuZ3G/xufSJq&#10;SycdVeW+8pyrrsrXkA801nwIk/fXVQXy5b5UxFaZCUb9ZrtRikXHO83ygEsHqwNCPlMsZEtGnamY&#10;KxFxhP2WCIzxdp3dpCukdtEa1AqdUqZXyY0aBXy1QszXyFHWGqmAq5LINDIFWF1mrRa72AB6pdKg&#10;kDkMOp1MYlIp/FZz3OdMBpylIXcqYE/4rGDWJH2OmNsasqNYeL9Nj8XIey1aLE0NylRj0XisWp9d&#10;D3CZ1Q6j0qqT2Q0Kk04KXqteK1TIWEatyKARKqUsIZckYhNVYqZJLTTIeS6tRC9k6IQMrYAu45C1&#10;ErZNKzOrxCalRCPm6QR8o1hk4PEUNJqSSjdx+DoWW0kh6+lUK4dhppN1pBINBRx4to7F0bH5Ro7Q&#10;SGO7aIwYg5WhU1v43Dlmw1KbeaXdOk+vGZfLhpWyHrm4kkP3U4rNJMTASklFEhJBQiLJyVQerphD&#10;xHPJRC6ZxCGQpFSGlsLQ4YqiRPIsh3V7IrLTaz3stXzstR2xGb7wOI96XBvslmV+Z6Ocn1YJwnqJ&#10;Ryd1KCUOpcylUlnlEr2IYxWxXRxKpYS3Lp1cEYmUMTlqHE6CL6EVDG74o+DJNDxKXAP38h/3UTFO&#10;xSQ2uKyVGmlPyN4VNEa4JdVqbq2O12yRtNmVlRpuvUXeHbRMjloHSh2zakMzq32zqlyrOuIbukq3&#10;Ts4dmFpzeLj+yLSao0O1WIz8/qkVu/oy23tSOyaX7upKb+9I7mhP7pxUeqi/dk9v1eFpDRuaYxNx&#10;3dJqz7Jq15bW2JHB2q9ndHw3Z/LnMzq3TaqYX+6dnrRP8WsGQ/rZZe75Vf55lT5Q5pS7FlR5Z+cc&#10;8ys9q5rjGzvL1nfm1rSlC6R8dGaZdyTl6gma2r3qvFWU1XN9YpJDSHZImHYJz66QckqKSeDb4PHw&#10;uwsmBHoqW8haU3jmWjgUyA9HxDwBBrmSYio4SyJqsYKGm1Zv3DYjtnGqbduIY92gc+uIZ+d0295x&#10;/Y4+8cER3e6p2g0Dpn1LqjvLDZwCF88owYNkE3AyKm5ed2LbWOKjCd+BaZpPJix7+tX7h/3bhpM6&#10;+BSPU9KLGTgceEQoqJOEY1OKGEUo3zEXVyTA43glOCEFJ6HjrAq+mst1qQ0OmcwmYWW94vUzar/d&#10;MvLj1pGPFnYs74k3ujlhES4hx9mouLAE5aYPCdFiUonbPlF5bt+M84fnL59WLSbijAIGu7iITaCx&#10;yCw6CVUSw2LkYWQDA4gOEy96YQw9Z+XDrE6hiJgsXiGVvBhmYBIZVeCg0gR0hpDOwMLkMVIe8fJU&#10;BFA4ZAr0YZQUwe9yyLn5gGm0Pj4l4xjI2mc3hCbygRn10fGa0Fild7TSNZixjFQ4p6TN7SF1W0hb&#10;ZuGXGgVuKd3EI6tZJAkdbhAiFYeyhxGIMOzjGASU6Xju5OZvtiz6ZEXfpys6P17evGUsM1prKzVR&#10;3KIiPQtn4BZpuSXsEpxeKjZK1FaFyaY0OTVmnUSqFkkVPJleodfIVGqpFIYsnQxGAA2i47UqvQoN&#10;aChEVK1VS5XQx6zSm5Q6jVBqU+ttKp1TpY073ICw1Qr+TltNbW2mvCXf0Nva01Be31Lb2lbfVl9V&#10;29na1tvZ1dbUjL3WVpWtqEiXlSdKy+IpcOW62yYNDwz1dU2ZN3P+wjmLpvYONObrq9PlrTX1nc3t&#10;NeXVMX/M5/Bo5XIYV3VKKUwcBq3MqEMjLQDbQ4Mc9l+uU6hgaIV526qH0dLhNjrdJjvAa7H7rDa/&#10;3eqxG312Y9hjgQEz4jXH/NaQ2wjS79DFApZU3JFOogeuMBHUlsers7HKdKQmmyyPRxM+T9TtTPp9&#10;CZ83G4t0NOZrqxItjaWNdalsqQfml1ypHwW2l8VgrWzUV5tL1KRj+WS4pTzbWpGDn9FSk84mXBXp&#10;QENVqioTLksGYePlqUB1OlxbFq0tCzdWxUGpr4jnM/Cl0BKtKQ/XlcfyuWh1OlpTlqgri8PqsJ36&#10;qlhZygOAT6EbbKGxMlWZCtbmYvVlhdUzkdpsJJ8OlcU81UlvRcKTTwYAVXFfZcxbGfOVRzzZsBcF&#10;xQfsWCr5mMeE0fQhhy1gs/qttqjbE3Y6QEevC1j0Di2Kn3AZjHoZmPmGQ/u+OPPT7S8/Pf/1l1cA&#10;XxbwzZfXC7j59Rc3QPn6i2tffX71y8+ugATAIuD7b259CJy/fOH19Svvrl3+5eI5VPT1m29u/vDt&#10;7RtXf7126e3Xn1/9/OiFH766+c1nV48e+Png7h+3bfh83aojG9d+DNiy4TMsX83ubd8f2P3TR/tP&#10;Hzt07ouPr3z35a1vv7x+8vh9wInv75768cHpnx4hnHz8/Tf3jhw6e+zwzwf3fHt412chV5yCo0q4&#10;Uq1M53b4VXIdmyXgsAVGg9Vpd3W2o5wBZWUViUSqrq7BYjJLJaKA34tlw4uGvKNDfZ1t9csXzzq4&#10;d8uCOcPrVs3fuXn5rLFemFt72mp622oXzRz66aujs4Z61s6f/smOdWMd1U0xx5SKcE/GM9GYmprz&#10;za1Nzq6MjmR8dRZRkIcz4HE6PK4xoF7UU7lnbt/+ef17Z03ePtK+rK1sLO2ZEnPmjEoNoUhWjNOQ&#10;8X651CrgCouLrGKhRSRSs9kwX2vBgaRSATIGQ0AiCggEMZnMI+BFFDKbUALTK6OkGEx5CoyuJag4&#10;ECK/cKhwKK2YgCr9MKgqJsnEZRgLdLyJSTVQiE4uy8KmucRcC5du5tDsPLqJScIYeSODbGZRbSzw&#10;gShuLtkvoihLcGV24fTWWH1I9sOuuSd3zLmwbeYXs5rmRaXrq80zguJ1DZ6PZ7ac3Dz9xK55B9YM&#10;zxmuSUfVHhvPoKSJ2OiNKDoOxyHg1CKykIUTsovFfLKIT+AzcSwKDjpIuDgeE8em4gQsHDQ6zeJ0&#10;zFZXFZw91rll7eyNa2ZuWTtry9KpO5f0DZSbZ9S5jq3oO7isd++KwZ2rh3dvnLFt3cTO9dO3LOvf&#10;sXTyvmUD0xtKQzK2sBjHLUEPJygEbMYrohFL5HwOeA5Wjdwol4J5BvakmCcSgyfPE4AUcXhSvlgu&#10;FIMssPOSQk0pCar5xOaLuXwJT8RnsrF3XsV8AUAmEkuFIlBAigRCHnLv2HwuD8x7LBYeY+ShBcx+&#10;rAXj6xFHL+AhE5hBA69AqZSDcwcOnUIhC4a8PX2dE7OGhyf6B8d7h2b0D4z0Ll+1cOmyBf1TeqYO&#10;9o8PDw0O9E6b2jd1Wt+Uwa6BaT39w5N7+zu7e9umDPYMDvUNTOvtnzp5Sn83oH9q99DolOkzh2bN&#10;HZkzb3TO3PHFi+bOnzert2/SnLkTtXWVMN1YrPrlyxYeOLBj165Nhw/sXLZ4zuho//r1y89fOHnx&#10;4qmzP393/vT3p3/6+uLZ44/uXX759NazJ9efP70BePXi9uMn127eOnP56knA1es/X7tx+vqNnx89&#10;vvru7YPf3z99//r++5f3/v728S9Pbv329M67p7ffPr758uG1p/cvv3159z//ePM//3z7r7+/+Off&#10;nv/99xf/+NvL9++fP3py8/adK3cfXL/38Nbte1fv3L36+Omtd+8e//33l//426u//fUFhr//BeGf&#10;f3leIOWfYIz8u5d33z6//ebFnbcv7/36y6Pff3sJPWFPnj678eDexds3z1y9fOLyxeOXLvxw7sw3&#10;P5/84vSpL8+e/vri+e9vXDt17/7FJ4+uwU979fTS62eX3jy/8vbZlV+eo6zxGB2P8fLvX/zfGHlE&#10;yr+4AUBKAW9f3Xzz8tarFzfh4Ny9d+HipeOnz35z6vRXJ39GRPzJM1+f+PlLUKDlp1NfnDrzxZnz&#10;X1+89P216z9BZziY9+5cuHD2+FefH4mFfSwa2WoxBAMej9cRjQV9fpfLbfX6HJGo32Y3Aqw2g9Nl&#10;8fmdGCMPAB1j5KEzKLAiwO2xO5wWcLBNFj3GyOsMWrVWpVQrJDKxTCGVyiVCMVzTKPueQMxh8RkC&#10;GUdjUgTj3nxjRVt3U8ukhmnj/XOXzkJ6W2NHZ0tvb09vX9ekSR1t7U2trc119dUd7a3JRKQsV1pR&#10;nqmtqWxprk+XxpMwpNrtmXgcjBAagYAyxoKTWYKy1mCWObi6PD7LZNSUpqKTezr6p3TjWqbN7pu9&#10;vH7K9HhdR7a1t6q9v7SuM5lviVU21nX0N0wanDK6aHTO6tq2qcmKtkSupbSytWXS8PylG6vrJulM&#10;Xo3eoTc59Xq70WRXa4watVEh1VBQqgAWiUAllBCrKirBcNGplACTTquSSQ0aLYwFepXOZXWaDGaN&#10;RsPlc8RSCauQFUEokrDYXBqdLZGqzBanSmVSKo16vVOttmq1dlTTVWUQCWVyGfxGuUym0Gr1CoVK&#10;qVSqVCrs5XeLxQKLTqezvr5xeGRscHhkfPbsuYsXTxroH541c/7KFTMXL1qzY9uGPbtmLF+yaOO6&#10;vhnjIwsWrNyxdXD27OEFc0cXLpyzesXSLRu7x6bNWb1s3vqV/XOmD8ydaB2csmjdus6BqfmWzrZJ&#10;UydmL1u+ctuMWctnz181Y87yBYvWw+KCeWvWrEJZa0oTuZA3HESFW+H6CUZ8BcUXTQQTsSBcXdFE&#10;OB7yBuOhWDKSCHp9yWjM7/aAEguFfS43KOlEMuwP+J3usMsdcrqCDmfc589EwzadWs5jxry2dMhZ&#10;Hvfmwvb6bKgm6Un79bUJZ0su0F4dyYXN+ZTPY1LaNQqwmMH0pxaqkEcdhqntNZPrUj3VsakNqYG6&#10;RF8+OtiY7a5OVoZtaZ85F3RE7Ea3QRO0g71iLlgtiFEK2Rwhmw1s04jDEfd6/FaLx2QEuI0GkOB1&#10;F4ACQoN2h9cMn8JaVr/F4TPZvEar32wPmZHuMVjceqNbb/YYTD6TJWi1W5Vqi0rtNpqwVWD78O25&#10;gHtGV8uuxaMfrx/6Zse0z7dNPrShd6wrD90sWr/LlouGG/zeylCg2uXO+QNVWMoaLFIeYHOmC6Q8&#10;ylfzZ0YeY9UxihnjprHIcWiHT0GBFugJjdABFrHO2FqIyP5v4hdMgRbQsQh0bBEUhdqlMqDirpL/&#10;5qXB4uWFcjMsCmQmUKAFY+RBAYmFxssKVVWxfDWwA7DzdmcCYLKENYUk8hgjrzeE1IWCqxgF/0FX&#10;avzYboOEXcKkspAIHnYM23mQf/yQAiOvUDlhswCMkQf5h6Kw6XWIqYePMEJfa0BHA7ZgcybM9rDL&#10;lzTbvFw0C8vlCo1CrlGr9FqNUac1we2vURu0GpNeZwFdpzWDYjTYTEan2eQwm1wgTUa7yQgtNrPJ&#10;DgDFgL1HpDMAtFot3MgSMAN4PAZM1zQaViaaUOCxPjDyxSUEjCHEGHmMz8JA/2/WGoyCZzDZMJ5g&#10;+oc+AKwDYurZLCqLxmDRC4HORUaTtq62ym4zGg1qg16lVIgVcpFWI1erpKCgeHkU56uEUUskQU8f&#10;tHqNwaDz/P/Y+ssoOY5uXRis7i5mZmZm5uquhmpmUjOzWszMzGq12LItsyxZsiVZtmRZtsAgNOP7&#10;nnPPh2t+zbfWNzM/ZmZHpa3znntvr2dFR0VmRlJkxI4ndz7b7cwmkxMDfbNjw5NDPbNTg2tXz6xc&#10;PbVt54pE0skVFDJkheYSbeOahgWHehuPtjXMt5Uerq7O69I0nWpom29oP1Hbfqyu+2Rz67G6ukOV&#10;jcdqm47XNczV1p+orT5e1XCmsWq+pvxEVemJytL5qpKTucyJ8tTx0szx0uIj2czBVHJfMrE3Ft8f&#10;Lz5anDtVXnUm1/BqXf256pozFZUnS8uPZcqOJnNzmaqT5d3v9C66vXzrsz3dbw9VnWgObE56Nyc8&#10;m1PuDQnbipBneSK4KBMcSlHszAIxHkfDgalLoRFZLEZBQQGZjOLr4nA4EolEpZCoxCJiAYpyKeQi&#10;xhw6cMS4cnlgtLHpKKQJgAF2M50CgyuPRecyUSHySkaa2mS4kXlOFsnKA5A6OYuB8fJcLlssFoKV&#10;JpdLwdbDUgCUwwDG5tCFAo5cJpIKBbAjqIrHYpMKiuhEJH1OLCwqQr4hiJ8qKkTybdgLajq0IHwR&#10;lYjGRTGfB/cec5OHYyDkVWsA+VESY/IRigqQWDzmJA12LcLfjPxLUh6mAEh8CQc1k6DJKgQ8h06D&#10;iEiPozjkS/q9mVAwGfSHPJ5YIJSKwJyzJOj2QwYaTCoSQZ+EJyIRvzMWdKdhDa8d499DXmc6FoJF&#10;qZg3k/ADIBP2OVxWvcOs9TnNXocJVva5kB9cwGO2meQBj3F0sHNmfLi1oSYe8sWCXq/DKhfx4SrJ&#10;xSKlVAJPo81qzgfglcEcTCoTwoUF65lJZ8ElF/JF8CzBFSgE851CRd/j5V+JEfKiPBQKiZY3oBH5&#10;Dk9e/kuFl4w8/MQc5MkkAlxKWv67BOyLBHZebQpMcLDIwUCHPAZYDlce6bFA0+FwIIO0Wljo7iPJ&#10;4/zuXjYMxMtDZ0CF6onYlw35Q0DvBdhUJp/JFbO4Cr5AL5XpJGKjTIK9IU543QaJBIWMp9LYsHJh&#10;Idx6OCTsaFH9qIPBWiEi31GN+TOFpUjFnlCE3k7k3wFgHxhSER1fxKThOUwSJh8v4NIAUhEbACUA&#10;vUbqdhgxBXmpBCnWYPuC6wV9GKqaTELviChkEo0KF6iIQiHAmWHvDqFHgp4oT8r/5UcP68BDlO8J&#10;of+C41fLBHazyufSe53akrSnOOXMZpzlpe66Sn9DdRBj5DHU5gLV5f5s0pmO2oNurdsq99qVPocK&#10;Ur9THfAYAEGvMRq0pmJIZCAatGGMvNdpsJsQKW8z6owapU4pg1SvkmGMPKQaOdxLrlIsVUvlColY&#10;o0DCNRoZssmUYjGmQwpTPrNa6TUbwy4rpkUDRgsg7rGloLV7bS/VabwWrc+qc+gVAOQgn/eRxxzk&#10;Ie8yyJ0aiVkpsGslNq3EohVbDHKNgi8W0KUiplLGVcl50BlrtWKVSqBWcqViuk7FV0pZcjGK4CoX&#10;swQcsoxPVwk5BrnIKBbIGFQpmaxmMnUstorGMHCFKhbyxVOw6AIqXswiy7gMJZ+n5gslVJaUwlJR&#10;WQY6y0yn6fAFDnJhhIz34XB+sKYIBQE8zoHD2Yg4K4MgIeV5VTaFS8FDX8nHk0SFJEEhkUcmckgE&#10;NjwdBCJUqKQw9XiSn0xplcv2lGUOpeMHgu4TseAhr/Oo17PX69lXnBpzWCIcik/Msko4No3Ya1C5&#10;tSqPTu1QybUSrlHCtvIpET59aSo2Gw7ZCpBIDhePAhTDo1uIL0KPI55MwBVBk0LUM0wAKIX0Alyx&#10;xdAacNdZ1ENxb4JLKZOzyxWsYhm9yigs03JrHcqOsGVB1DJc7FxeH1lW419S6dzcGtventy1IHO4&#10;r/xIf8XRnuzxvrLjg2VH+7PHh8uPDpYeGyo7MZo7NVw1119+oq/8xEDF0e6KkyP1u9tTi1LG5Vnb&#10;+mrPkrTh5FDlpeW97y7tfntR99tLeuYG6lflAiMhQ7tF1OWSTqdtK3OBDQ3RTU1xwObG+Kqcd1mp&#10;c11daFtbGrC1NbW5ObGqOrQw6xlLOntCxg6/tsoqyhp4XhHRJ2d6lTyvRgp3Fqxcct4xEDpzGKfQ&#10;AAC9NIreSsIXotDfSOKzqAjsh0KknEkiEhgwOvDwOD0bN9vh3jsTPjJtPzxp3D6g3z9hPzipPzCm&#10;2NPLPzKqPjis2TpgOLiqvCtnZhcic5qNJ8KNZhPhduPKfdIDiyt3DziPjZnOTJjnR/RnpjwXlpdu&#10;6gkHxUhEXkTKk/h4ZIoz8UU0HJGOo7LxTHoR+gKLQcKJ2EQi3EcSTUBl8wnkfCxfxlRXybG1I7Mt&#10;6Rqvoimqrw/psjZRY8QAmUqPosTKrw+rK9zCjIkOWNuf/fTVnWtG64QEnJZHhyNkEWl0Ah29ockz&#10;8oD8yEvFvipDPR80TuhYyEipBjpJzC8eC/SKidjkteMpGCMPKYdElsEwjyeK6UweiSSkUbhF6COA&#10;7tJIZ8I2UuaZqfSuaAyvao4uqvYurPItrQ8vrQ2tbIrAzyW1/okye1dY3RFSVloF5VZxWM50iWgm&#10;HlXDpohpBGY+NiONjr685FDxHByuNe56e+fCc6saX1lVdnpZ/J2tube3N55eW3NwaU1zVGLm4Awc&#10;nFFIVHGpHALJJNeq+HIRk6eCXoor1IgVFrXBIJNrxUK9jG9UQe9hMKu0NjOYqoj+NmmVVi3MPpQG&#10;mVQvFpulEqdKnnDaAkYN+vJGJfJqREGzAgCTrrjLEnc6colUQ2kul8zWl1e3VNctaGnrbGjubG7u&#10;b++oL6/IhGMVqeLSeKq2tKK2onrJ9KLVy1b1dCLKvqy4JBWLRgJ+v9PptlrdJitMmy1qnR6mPzqd&#10;WQd2s8KglZn0CivM2ixah9VgMWgdFiMsNWiUkHFakR48bOuzePxmr9/qDdhdAZcr6HGAGRAKWBIR&#10;ZybhiYftxUlfWSqQibrLEsFUGOxSd3VZEFCZDVaVx6orErnSeDYdqilLV5emytPRXHG8qiRdnopX&#10;F6db68qrctGKXKgk682kYWRxV5aHq8vCuZJAdTZSGvPUlcZrs7HaTKStMotQk60pDRdHHRXpQGMu&#10;XZNNVaSiuVSiPBmpziTqS1OwfnNlpi6bbChL1xQna0sStVlE09eXIZq+KhPG2PZcJphDLvC+6myo&#10;rhzR99Ul0YpUGE6hOhMD1KTzK6fDsOu64kh9SbQmFazNhOsy4dp0qDYVrkmGqmHlVKgsFsgE0dvf&#10;dBA5zse95pgHLAF7yGHzWUxhJ5rAYhNbj8ngMeusKonHqLVptDCqGBTWM/NvfnTlwWvnr7/+6i0A&#10;xrkDXnvlk1fPfwq4cO7jl3j1/C0Aln/l7M3XL3z69huIfMeo+SuXHr3z5r2LFz+7fBlp3cDS187f&#10;euPV22+9eufUsSuAYwfeObz3zZ2bz25eP79r2/l9u17bv/v1w/veARw98N7c4csnj109O3/91bOf&#10;vPXa51fee/jW65+9ffEuACr54NKjW9efw15ev3B37uiVM/MfzB99++ShCzadm4yjqCUah9HptHn1&#10;GrPHHXQ6vMFANBqOhQLhYDAcjcZjsURjY7Pf6xMKeHYbTNbkY8N9+3ZvW7F0urGuYu/ODUcObN+1&#10;bfXenes2r1m0eLzPZ9U4DXJoHgd3bRrpbj2ya+OZgzune1sPb1oxWJdtiDkbovbmqK0j7mz3Gxfm&#10;4sVyloWAs9NwVVbJRFVoVWfZ8RWDh2a7D832butvWF5fsqapfGl1cZ1Z42TRNQQ89JBJva42GJQR&#10;CVomyywUKmkMEQlJySuZTB4BD5DQqEIyiVtYyCsq4hQV8qHvLsSxCUXQ0dELC/6VkScV5DXlC4oE&#10;NLqaw9RxGCYuy8ikm1k0C4NqpJIcHKaVQ3eLuGYODTnL8xkWNsXGptjZdCeXZaJRbQyam8cy00gu&#10;PkNSgAuoONPtJSv7yubX9nz5yoZP9kzua/RvSxlGVcQuedH2Gu/bK9pv7Ju8uG3o9b3Te9f0ntq3&#10;ZN2ijpVTrRsX9Ux0lHdXRipD5tqYPeNWl0Wt6ZC5LOEsiYIJpIy4VRVpR2XWWZm1tzdGV852rFjY&#10;vmnVwM6Nk6tmunZunF6/dnT9yr7tS1rObOhemjMOh3gHBtMXNw+c3TZ6ePPYgR2z+3YsPLBtauvS&#10;BXuWL9i/tLunOKjAI0k0uCwUXAHMSmD8g1mSSioyKmVmlVQr4atEfLDTFGK5WCgT8/K8PE8i4gqF&#10;HJGQI4CUx+RKBeirWUhhqYAthKUirphNY2GallgsKMxfHlIAzPswhxtIebAChwsZcZ6p58ImPD7m&#10;qgXl2DpQqFaqYJaHeVxBERj5aB8yfiDmaVpQu2Lz4j0ndnRPdCxet3DDjrVrN62eXjgxNNjf39cz&#10;Mtw/MT40PjY4NT08NtE7Mt4zMNTR0986MNw1NNozONI7NNo3NNw7ONQDGB7pGZ8YmJgcnJwcHB/v&#10;h60WL5paODsxNT06PDoQiQWhrTQ21ezavfX43CFIZxaOQ7U7d2269uF7n3xyDWPkP7zy5ic33v/m&#10;q9vPn37x5Nu7z57c+/qb289ffPnV159+dvfq559/dPv2BzdvvnfnztWvH33y+8/f/vbTNz+/ePDL&#10;8we/PX/45/NHvz25/+u3X/z8zT3IfP/13Rdff/bnz9/+b//2w3/8+eK//fH03//x7B9/PPvz96e/&#10;//7i+x+/+ebbLx8+unv/0WcARMo/+OTx03u//PL4zz9f/OOP54ia//35f2Xkn0BtsK8fnn4BO/31&#10;+0e/fPfw5+8f/f4zEp3/45fHSOT96d2vHtz47NNLt268dfP62x9de+PqtYuXr7x66dKF999/9aOP&#10;3r792dWHDz95/OTudy/u/vDis++f3/khH8T11+8+/+XZZz8+/vSXZ5D5/LenKMXwc56O//npnV+f&#10;3/3tBfz87Icnd75/fBvSH5/d/f7J3WeP76Cd3n7/w6uvvXfp/PuXL1z78I033z79znvnLl2+cPkD&#10;RMffvnv5q69vffPtp7Dr6zfefvTgFlzwwwd2rlw2I0aTe6LTYXE4LRYYEK0GzPk9GgvaHWaTWWe2&#10;6J0uiz/gCoY8kagfMa0hDwr1HvbCOvFEGNJwxB8Ielxum9Nt08M0Rq0AqDRKFGlYLmFxUCQ8Do/J&#10;ZNMYbAqdRRZK2AIxy2hRBuPuupZcTVN5rq6kd7hj14Etpy8c37BtTUNzzcTk8Lbtm7bv2LRk6cL8&#10;i5/ukdH+gf7u/r4F01OjM9Nj0MYgXbJ4etWyxetWrFg6OTU5PLxocnJsqL+jpbG1paG2JldalrHZ&#10;TXQGuSKX7e7pGB0bLK8oiUQDuNKWgURNZ6ymo6prpHLBcG3XaLaxu2t8cevgVCrXNDC1fHLZpqGZ&#10;1bnG/tq2kb7RFe1904PjK5at2dXeNabQ2HUGj90VVqlMZrMbEehqA48rppCZSKGiCGaatMrKiob6&#10;WhOMeVaj2YRSQMDvjkXDVZUV2WxxJBY2mPRCsQCuDsxCRRIxncGCWbxcoYUK9XrEwms0NpXKkodJ&#10;JJQL+BKZTCGRyAQCEYCPfOwFFArN6XRarfa8PI4TVggEQkPDo6OTUwOTE5t27+oZGx2ZXbhy6+aR&#10;xbPr9u7acfxIx9jg7Ia102tXICJ+1dKZdauXblnfPjrUOzsxvX5ldXdb42B3B3QCS2f6Fk12jA0v&#10;mBgdWbRkdHZZazc87jO9/TOr1uzcf/jM8tXbhkaWLFqyce3qnevW7CxJV1WUVifCyRBydY/GAkhN&#10;HjIhdygRTCQjCShPRZNBTyDsC0Em4PEmo7F4OJKAG+LxpmJx7Gd5STbo9UU93rDLHXF7TCqFUsjT&#10;ygRmlTgfwcZVFncnvcbymCMXt2dDpsqorTbjaa2M1meDbqPcoZPC3JJRVIAceUiFEia1vizRWBZt&#10;KAl2lEd6quLjreWtJYHGTCjlMYct2qTHEnVZYP6c9HtRGP38TkNOl9+G1PcCNrvXbPJbLT6L1WNC&#10;/DvmaACFbqPerlWDiQOFfqsNY+Qh9ZpsgECel/cYLAC/2R60OiGFvFNrhKUOrdGpM7n0ZoBNrfeZ&#10;kSSOXSEdqKu4NL/9s7d2vHdi/NLJ0bdOLtywuNdtNJnUXo+jIhKqczuzfl+p11eKEfGYX7zTk3V5&#10;SyGFvMOdseSl4U3WmN2Vhp9WR/IlPf2SkdfnOXdYEwpVWh+UACAvV7kx/XTIA7ANsW1hE4yqxlh+&#10;KMRSKDFZI1pzUG30yrVOyd+qNS/d5AE8iUGksGDsPFbIE5qEEqtM6cL2DvVDbXCodmfCao8ZTEGt&#10;3qfReSHVGfxIuAa9RfgroGueK/9LRx7ziIelGCMPPzFneTgq7ICxpVCOJGs0PsxBHmPeMS4e4+Ul&#10;YqNG7YRClcYNm8CFMphjehO6VnBgehPcwKjHn9AZHfAwmswOg96q05o1aiNGxGNcvFKhM5uQiKdB&#10;b9dpYQUEvc4GS/PUPOLiLWYHkri0OM1mq9H4l/CU3W73er2BQCAcDsdisWQyKVeoSGRqQSGejJzY&#10;KXgCCTIYq07Jh3iFQsxZHkowkv0l4Q4p9CTQ4778iQFbDRYByHQGBSlas5BcNL7QbrfW11VZLQaj&#10;QaPVKJB2vFwMGYBKKVUp5WqZSqvQqdVqiVIqUkjECpFcKbNZzaWpTEtV9VhP78zIUG9X0/Box5K1&#10;o/vmN5XUB5UOdqTJOby7d+zkaNPBlrq5lpqTzRXzNZWnaqtOVtWeqGqaq246VtV0JNd6vLrhWHXZ&#10;/mzuUEXt8eq6+dqauerK41WN55trzjZUnqnLna6tPFebO1tTcjKXnitLH8umDpYkDxRnDpSkDxUX&#10;H8lWnqlper2p4bXG+gv1da/U1ZyrqjxdUTlflpvPVp0srzpTlTtZ2/v+yM7vD0zdXFJ/qj22Mxve&#10;WeLeFHdtjkf2Vrg3JOObKiq3NvsHYjgpDvmu0HB4JgGuNA6Hg8skFcuQThG+iEQiIN/hQhyDTBCy&#10;2TwuevPBzEf4FfMFPOjC83R8ngQvopHwHPQ1AhlpzlLgnhGgnEYiw21AleVBo1GEQr5EIkJGnJDP&#10;yIuVAygUEpfLZrOZGFnPZFGpNAKbReOwkb+zgAOmIUsmEpIL8VAhgFSEB3OckI/sB0AZsM6LCmGn&#10;kIcUNhHxuBgTS6ciWXnI4AuLCEV49E4mrxpPJlKKCvAYF49R8xgjX1DwX0h5AJ4AzQ/mAnginsAk&#10;U4Ucpl2L3mgmvM50wAN9aWksEvd7kDpkOBiBDBIxC6Jw31Ho/IOxoDvsc6Ri3ljIGfCYo0FHJuGH&#10;EkAxGg9cIZ8VSuJhl8eh9zpMAbcVo+MjficsgvJYyB70mgIeQyRgzZVGB3qaRgc7qytS8ZDHbtLp&#10;wArX66RCgZjPg6fO5bQbDTqsVavUMrDEwUSmkKhwdQFwBTBGHs4F8VkwsckHyIVbgLHwALjvRCIe&#10;A+ShBG4cGNMMOhXaALqmeUkiACsvXwNGOewC7HXMOsdscbjs8PghYp1K5cP4LRRivDwL/THgXsMd&#10;R/f6bzoeCqF+qBwODLtNcPugEjgoFpXJojD4NKaEzVHyBTqJ2KyQWZRygN9q1oiETHwRi0jiwY0m&#10;k+G+w4FhLxWggWEvGLAzIud5czgdaIr5MBjoTQPs7CUjDw2LRi6iU/BsBpHHpmAO8pAKeXSxgIll&#10;oESvkdrteqtFr0Sxj9no40QScoLH6Hj0KQGFjColk4hUCplOw1OpRDjDfG+GBOahZ6PSYT1cAQ6j&#10;7wFMJnKThymQQaOWCdkOizrgMYZ8pmzGm05YU3FLZYWvLi9Z8z8w8r7qcr/bKvXYFLGAyWWROc3S&#10;sFfvd6r9bn3Qa8w3GwvGyEP7iQZt0AKDXovTorMaNHaT3qLXGNQKs06dJ+JhFveXj7xMyEMxviSS&#10;vLMFouMNMB4gt1O1FbEbCotGBXAZdCEHzDzNYZc5HXJHPdYkNOyQJxmAUcQacVtCThPG17tNao9Z&#10;g7HzHqvWaVJZdTKLWmKR821yAUqVQqOcp5NywP7Rynh6hUAp5SgkbLmYpZbzVHKeTMTUKAVKJV+j&#10;EcglbJmYBSmsY9RK7AaFTi5UCtgyNh0gpdMEJKKIRJLT6SIKhUMgiBg0qYAlFcFWHJgJSPgcPpWm&#10;5Ao1bKGKzjby+XouU0op0HFIMEvXFuAARlKhloCTFuDEeJyIghPQoUPDcZgkLoPCJhI4hQQejigl&#10;0XjIQZ7IoZDYRJKYzpbRmHoa00Gj+8mkBrm4TcwbVErW+J1LbYZlNvPaYHDS4yoWcAN8VtKq85tU&#10;cLIWudChktuVModWblIKzGqBVcJy8qi9QfdgKGggECXwOEAfVwDPLQr+gNovCiSFPqTNP8zQfyF3&#10;OTmF0BzyVRuUM8WRKrXIS8Y5SbgQt9DLxGV13FqnqjVk6IwYESNfE1pZ7VtR4dzYENjbk93XW3qk&#10;v+JwX/nRnuzJocozEzWYas3JceQpj0j5gYr5wdyZ4epz43VHuksPLCidiesmI+pV5faNtb4dzZGz&#10;k/WvzbS+Pt36+lT7u8v6XptdsL21eFHaNRTQ9PmUSDs+Y93SktzbU76tLbW1ObGpIboq511d6dtY&#10;H1lXF15fH9nYGFtZFVxc4R1PO/vj1gVhQ7VNXGrku/hFfgXLq+T5tDIa9PN5OgZOHOn3wL+CIlwB&#10;9PrEonz8ZnxBPp58UV4ViwjXhUAm0WkEAgOHc8hIe5e17F9csnPIvLVHtb3funfctWNAeXzGfHLG&#10;dHBQtX9Yt23AvH9pSXelhYuCpuI4RUWMfFwKDrlAzsAtXhDbPR6fXxzZ0Sk5N2M/OWY52G85vbj4&#10;zNqm/pzJqSiQMJCGL7sQh7gkHIlWQKUU0IkF8JRDHwADCYxNRZQiEovAIKHv0/BMIo5ZiBMRcE4Z&#10;w6cRVAStgw2lQ41lkA43lc/21A83Zyc7KxfkAuNtJX1Vwc4y55tH1m+c6WTicBIqAY6NXkgl4FBM&#10;FOiTWUzoLokUAp4CrYWIQkxjvTSDhF4ks0lkAZ0BgK5SyGBiIvKIo89HdsVIeUhZBKII2jCLx8YT&#10;1VwOrwBpyHRlw6OV0YXVwZmca21zdH1LZFW9f01TZE1TdGN7alNHGgo3tiaWVHmmS23jWeuCkGJB&#10;RF1tFyXUzKCUbuORdCyijFrEQhQSjkxBn3JT4CoV4UpMkvf3LZ5fWPrqysylzZmzy92XdpS9vb3y&#10;9JqK9w8OnFrfXGwmyIk4fiHOLOGL4VlmcuC/kCPQyNVyoVTFFyu5XL1EYJALdFKBSYk8zXVqiUkv&#10;gz5BJ+da1aKgRRM0q1wKnk/FtwvJdhHRIyf5VCSntMDMx8Fds4hxcJo6Nk7PxRv49IARvR5zG3Qw&#10;yid86HV7VUlmsHNBX1t7Yw7R9M1Vtb2tHT3tXRXFZdFgKOj1oG/SJEK1Qgz9JAzHaqnUoJDZ9Vqn&#10;XmtVq7DYGw6z3m0zwLAO8NiNLrvJ67SF/Z6Qzx0OuGEsT0R9Aa8j4HbEfeGEP5IMhJPhMNgPUJ6I&#10;euJRZ2lJEFCS8pcVh3LF0fJ0uKo4UZmJVqR9TTWJxuokkmUvj5eXhCuySIUmHQtAWpNLt9VXAJpr&#10;Stvrylpqs9nSUCrjSyTd6aQLxpfyjA8h5cVUYqqLg7XZaH1ZvKWqGNBcmc5l/Nm4qyzpqy6J12RT&#10;VZlUbbaksaKstSrXUlmGKPiSREUiVFOcrC9ONZdnECNfEqorjUGmujhSm401liZqSiKVaX9daaQp&#10;l6ivSNSVJdpqyxc0VrXWVDTnyusy6dp0ojGbqS9JVCUR+d5cmmwojkFan4kiIj4RzkUD5WFfZSJU&#10;GvXD+JLyO1MBeypgS/qtca8l5ramYL5ts5REwjBvDTnsDp3WYzJY1UqrSuYxas3QNuR6m879ypl3&#10;r15CPvIXzt949ZWbGOf+ytmb505fP3MSAfL/HWDR2VMfzR+/AumFcx+fP3PjzMkPT89fgxRK5uau&#10;AI4fuXTqxNWzUH7i6vmTH509ce3E4UvzR94/sOv1Levm9+589eDeN3ZuPXdgz8V9Oy8e2P3m3OHL&#10;r5795L03719+59H7bz+89NaDq+9/9eZrdy69/eWV9x6+8erty+8+uH718Ruv3Tl/5pOjhy6dmrs8&#10;f/Tt00des2icRBxJzJFYdTa7xe1xBkLBeGk2V1fbtGjh4u4FPYFAyOcLtLd31tbWyiRSp8Nmt5my&#10;JakNa1fs2LqhuaGysjy9ad1SsCFPHN0FZgYMuP3tdVwK6lozUe+m1Yth4K4rS+3bvLazpvTQltVb&#10;l09uXzp2Zs+G+e0rj6xZ+Mau9eu66x0MXLPfMFYe3thbu7Itu2+qY/do8/bB+oVVsUU1qRVN5R0h&#10;R6VZFRJy5DicEIdz8gUNkUjOF5ARSA6JVAnPMoksJKIBWsViiShk6DNFFKKAhBcSiey8iDx02jC2&#10;0tG3SigQ9L+q1sAQAPYr+iaSRFayWSYBxyzgGNgME4NuplNMNBTi1cZluIQcK4+BpOT5DCuH6uDS&#10;bCyaiUIJSSQuDstAIXoEfCOdpiTi+TicS0Jb1Ve5d7r+07kl56ar1ye1x6uCXRxcKxd3rCN1vDf9&#10;6YHpt3YMvHVg5uLhFfO7Fp47sOz0nkVzG4bX9Fec2TT12o5l57cvO79n9bn964/tXHF427JD25bN&#10;71t3ZOfyQ9sXH9o2PTtQvn62afuK9s1LWrev7N60rHvriqGNKwe3bJo4vG8WxqbTyxvX5fQrUtKl&#10;KcWRkfKzGwb3r+7fvnpg56bRIzsW7ljRc2Td8K7ZrohGJMLhZGCH519OwIQIbG+TUa+WS8CE08oE&#10;CgFXKuDCjAmmchKYvEpUedpdwmcJOHSugC2EnxK+FACFWCrkiLAMl8ER5j2uwBYFSARCKVj1PD4U&#10;gmEPO8K4eIydB2sfM/jhJ2TA/ocMh4Wk0gBQrlIoYQOpVAzmsUwmgTzMR+gsskQlwJFx/VNd/6//&#10;3/915c6lrokFG/duXLVx5eIVi0ZGBwYGe6ZnxmcWjk9MDEzNDI6Od01M9Y5P9o2O94yM9g4Md/UP&#10;dY+MDwyPIFIeMDLaD2tidPzYWN/swomB/q4lS2eWr1jUuaB1cLjP43cIxJym1rrd+7avWL1kYnpk&#10;4ezYtu3rr3zw9p0712/f+uDW9Us3rr1z59YH+ZioX7x49uV3z+8/fXbv28ef3fvio9t3rty+/cGN&#10;G+9+8snl50/v/f7zt//47el3jz//7pu7f3z31a/PHvz2+Mt/vvjq12+/APz+9MH3X9/98dt7//7r&#10;0//488W///7sv/3xFPDP35/98duTP39/9vvvL3748ck333557/6nD766++CrO188+OT+w1tPnn3x&#10;86+P//GP7/7554v/kZH/xy+Pf//+qx+ffPHjsy9/+e7hr98/+v3Hr//86fEvP3z1y48PMXz37POH&#10;X3509/b7H9945+qV1658kMeV1y9dfhXwwbU3Pr3zwYNHt56/uPvdD3e//+6z754h+fhfXtz99Tmi&#10;3X97iuh4DBgjj3nHIzr+6Wewwk9Pbv/05DPAD0/uAF58e+f5N7e//erW1w9v3r937fYn73149eLl&#10;S6/c/PjdD6+/9f6VV69cff2jm2/e/eLqV1/fuvfFtUdffQKLPr31/huvz7918czc0X2NdZU0KoFK&#10;IRhNWhSa1WqI5uO1en1Oh9NituitNqPHaw9HfJGoP54IJZLhWDwIKSCdiReXJBPJCEyh/TBqOi0G&#10;k1alkcsUUpFEyBNw+UKeEOZnQh6Xz+ILOTwBTH+pVAaRL2JK5LxgxDk82Tu7fALSwfHu0el+yMws&#10;HVu6YmZ20fiOnZvfeffixTdeOTF/ZGp6FJri2nUr9u7Zvm3rho72pory4kw6VlKcaG6qzSSitbmy&#10;xlxlZ3Nzd1tbY21VVXm2va1pduFkfUN1STa1es3yTZvXDY/02+wmsYTv8TpwjliFLZJtHV20dPO+&#10;6TXbG3rHhpesXb3jYGPvmDNcHEjlEqX1uYau8UXrl6/fs2jFto7e6YnZ9eu2HGhqG1TrXVq922D2&#10;KBQGnc6m01scTq8nEA4nk3qr2eSw+COB2qaa+qbqts6G1o769gWNvQNtA8Odq9YuWrdxxcbtaw8c&#10;3XfsxKGVq5cFQl7oG5DHYSFMLIrAMpTJNSq1Qau1ymQ6mPfJ5UZIxWI1jwsXUiISyqQo4IQUHnYR&#10;CkGBvoaHfgDyfIFIb7Do9OZsaa61s7t3aHR25eresdHB6anh2am2wd4lG9Zs2L9ras3yLUf3Di+f&#10;ndmwYvvcoa7p4f7FU1PrlrWNDaSbq6r72roXjS3evq5+aEHrRP/I6kWYm3z74PDo7LLRmeVLV24Z&#10;Hl26dPmWQ8fOr924Z8myzRs3Hxjom26s784kcyXp8pJk9m9GHqnJQybgDCRDyUQ4HvT64uFI2B9A&#10;hDsy2nyRQDARCadi0YDHnY7HIBP2+0rhxoaCCX8gE46kgwEwAdVCvsuogUms0yCPuo1xr9Fvlked&#10;6oQbIWyTxV2quFsbsqnA1rSppWoRl4kvhNkajFJuk7Ypl24sjbfl4j21mc6KaE91Mus1xuyGkFUf&#10;NBuiLpvPjDzfwWQBG9FtMntsNuTQYbUGnXaA325FTL3TFbAhX/iQw+mzmL1mU8BmBeTJerPfagP4&#10;zPY8He+ADEKexEde8GZ7wOqE1Kkz6SUKs0prUuoceotVY3QakJAfbGVVah0qlY7DMPLw6yer7l7e&#10;euFw/3vnVm5cNmhSasB+Dniqw8FapCPvzXj9Jd5AGaZa43CX2PKRXTF+3JqXgNfn1VpszpTDjbzm&#10;MQ4dY9jzXDPKYCWwDrYyAFbD6GxYJ8+AI14b1sGAEdwafQCj9bGtML7bbIvqrWGdJaAx+ZR6N0Bl&#10;8AAgI9M4ML0aicom1zoxBRuRAunVSBVO5d/+7HAYADgkVFWejscYeWXehx3x8v/1YABQAkerUHsg&#10;BWDMPrYadmr/uuZLRh7qVGncGC8PNUvlNgBkxCKDQm5V5HVsYP38hjGTNaE3oXOEQzJYAlY7HAA8&#10;9SZEwuT5d4Vcq1YZMI94g96q1ZjgZ15ayqhWmbQai0GP+ECL2QlL9TqzTmuC9C9P+bzSlNVqB9jt&#10;TpfLA38+ny8cDicSCXioCwrxBCIZMkwWB+PfMV7+JR3/kpF/ybxDimUwRh7j35FH/N9cPIvNRQwy&#10;C2aaLBKZQaYwCSgcPRH2XldTa7NYkWKNXCaXIqd4lUKtVmo0Kq1GrtUr9DqlXiaTISJKJ2OLWEIx&#10;z2jQlcYzuXhJd33b1MBgd3dL91DzyLKezSdXu6uNxYPhgV2dfQe7Wg+3Nh5tbjjZVHqoPDdXVX2q&#10;unq+qmauomG+pvFkbeN8TdOpuurjueIDmezB0tKjpeXHyyvmKsqOVuRO1lSdrsmdrKqYr8TS0rnS&#10;4qPF6UPF8YMl4QOZzLGKinMNufON1a+3NLzZAWndxTZAzWstFefqS+eriufKio9XZOdyja+1D3ww&#10;vvbRlsWfrmw53x3YnIzsKnZviTm3xlzbko6Ncc+6RHBFKrOqom59M93DwoE1ysRRORQancQko0Cv&#10;iKKlUQtJRQQSnkImUokEKOKwmXCD0OcIdLqAz2Ux6diEn4hEP1AMEzKpiEFH0jFkEgH18XnhGi6H&#10;BfYaGGSFSN63kMGgYd7xcK2V+Y8RhEI+LGWzmdR8EFESiYAnFjBYVJlcxBew2UhKhw67KCrEkYrw&#10;ZDwBBTL6W4sGgNwjC9GoQioqpBAQU8+gkCUCvojHBSMSGgQRT4DVICXlBXDQURXhAVCC+Jy/AXv+&#10;q87//g+qxMNOCpD6PIodKuQwXQZ9wudJBzyVqVg2FqzMxCtS0criVFkyVhILl8QiFelEKuRPBN3l&#10;6WhZKpQKuzNRRIkGvaZ8uE4nknwNOVNRP6AiE8smQvGAK+A0u80Gp1HntZoiHqfPZvbaDBGvPegy&#10;eazakNuYjniqS2Pjwx1jQ+1NdSWpmDvgtlr0aptJr5AgtUebyYwatkGnRLqPAoUSjGQui8WCKwsp&#10;3FZcnskqQoTeX5pReGLR308YkUgmwB1/ScfD7cB4bezLBrhHAgEP7jjcEbitkOYl0PNPGpuDWeeQ&#10;h8cPbHFMSpJOhXuLBG0wAx2j7OGOQz1gnSMWPv9WBmoGIG6eSsXuF9ximHHAtlQyBZ5heM7zn9kK&#10;FHyBUSl36nVGuQzGSiWfK2ExGYQiNpnIpZKhafLZ6AiQXkNevwjSPDeORI0gkyfAkY8/ADLwM8/F&#10;/6dqDZ2CZ1AJbLDbOFQuiywWMDHXeAGXxmNTeDyaVMrVqGVmkxYgV4hYbFq+0SIuHgNUioFIpRDp&#10;1DzoJAai4+ES/8XZUyBF/RmAisWApaJCaK551RqRzaT0OnXIHTLlLk5Baq/K+asrfbXViIjHJGsA&#10;eR15b2WpN+RVBVyqiE/nscncVmnQp/d7tJhkTdBrjAQs6bgHY+Sh+UUCdoDTojNplTajDpOSB2jk&#10;YsxHXiUVKiVCeP7UUqQdr1UqYLInFQpUMil0mJDq4dEVCvX5L6NNKjk0VJ/dGHJbM2EPmC4RtyUZ&#10;cCb8DkxEHlOt8VoQBe8yqzG9mpeMPOKjVUKHWmxXiZCnvExgEHNtSjFkjBKeTsjW8jkqDtMoFlhk&#10;Yr2Aa1PL1RIe8p2X8PQqiUzIluVj7Uq4dJiLoumokC3m0IQcmpjHEHHpAiZZxqALSEQuBS8VMmRi&#10;Fo9N4jIJIjZVI+SzcQVKGkPH4QiIRRo+3Shnc6k4ARUvoRPlDLKcSpSQimQUgohcxEDfyOP4DBKP&#10;RmaRCEw8QUilK5g8dgGeRyJxyUQedGIkspjBEdEYajZHx2R4hTw7jegg4iJMUk4ujDHJUQY5I+CW&#10;SMVRkSBh0NjkAqNMgKLa6hRujdwiFzp1CrNGZNNLLSqBSUArMarLrUZxUSEHe2ILcAToiwF4FLCF&#10;RoJOCU3KyQxSISKkkZp5sdnU5jT3us0LS8ITaW+1SbQgbCg38/3iokqXvDGg64yZRortS3K+lRWe&#10;dTnPlrrQzo7Uzs70vgXFezszBzvTJwYqTo9Xz4/kjg2VzY1UzI9VnhyvOj1SfXKocq637HBX8Z6W&#10;xOoy5+oK1/xo7enpprNTTRcWNp+bari+afzmlsnLq4beXdZ3YaZjV0fJ2urwqsrgdNo2FtNPJowb&#10;G2P7ust2daZ3t6d2tSW3NUXX1fo31AfXVPlXVwfW1oaWVXiWVvrHil1DKXtPzFRtE2cNPDsH51Ow&#10;3EquUcSG/gsMXegf0DvUIkKejkc6PuiBxlGKcLSiQmpRIRmFfCXiiqiFBZAlok6fgsOZpazpBeXL&#10;uzL7prMHZzInltcfXlS2pc96cMx2aNBwsE99YNC4c8i6b1Gmt8rKK0KMPKuggI4rRNEp8Eix1yTC&#10;rR1KH1pUvHvQur9Pe6hf8+qSwLEx1/GZ6OEl2T1LKxvT4ridJiXgeDAM4XBcIpWGBJDR2wE8EUcm&#10;57/rwhXSCQwyjgQZchGORS6EmkXUAqSrwyYb5TytmOVQiyoT/sqkd7K3oa+5bLi9fKitbKQtO9aR&#10;ffXopumuag4OJ2NQuSQaE0bsIgoYQ9DjkYiFFDKeSaVx6GwudNgMJp0G3Q2eRaHwGP/pF49a6d/+&#10;8oiXz/vFY4w8RsrzyHRaQaGEwRCSkBt7qUOzvCM3WeFfVh9cUevd3BrZ0hbd2h7bsSC9viWytim0&#10;rjkM6baOJJZZWR8cSGi7I6r2gKrGKS2zSKJqnlvKMvNpUhKOA6ddiKPSipjEIgEe5xMz5lb0HBhL&#10;vbq6+JVVvldXuc6vdF9YEzyxNHh8Sezc2rJL+/oOLW2E6ykswql5NOjqYSzgMblMCoPPZAvpDBmb&#10;aZAKdVKBViqy6AxGrc5lN8F46DQpwk6tzyg0CfEuWVGpg9cSVazuThxYUntqQ9vFPX2v7OqY31x/&#10;eE1u16KSzePptoS0MSJLmVg6Ji5sELpUXLtSEIKeyqjWiHkakdBlMCb8ocpMNur3xwIhvVJr1hpR&#10;bG+N0m5Bapt2u97hMPhc9pDXBcN30GEO2LQw8wrZXBGnP+71gc0AozxYBalQIBWJwDQwk4ijaHVh&#10;TyruK04GihMhMCFymRQAzIlcNllRkijPxspKotksIFySCZRmwtlUBFarSMYr4vGa4nRJ2FuTjdVk&#10;E7XlaJN0LJBJhgBlJfH6mmxbS669uaKqPFZRGqyvjKYTTqiwpDhRko6UpEPZdKA8HawsDtWUhBBj&#10;XhYCNFcmO+pKWmsRmqtTDbl4Y2UiLzITrSpO5FKJymSyoSxbX1rSVJFtKku3VRY3ZOMN2WR1KlKd&#10;ClWnoem6Ia0rjuQd3qNNpbA01pJLtFanW6oy7bXZnuaqpgo4Yzd6m2u1Rp3u4mAwl0jUZdINJcVN&#10;pcXN5Zm64nhjaao2E8vFg1WJaC4WrohGqjOp8ni0PB4uiwVKY95s1F0a82Sjnvw7YLfPYiqJhEMO&#10;O8xw0ZffDrtTr3XAMKdWmuRqo1zvMvnfev2j9968/dbrn7x0kH/9AnKNf+XsrQtnPr1wBnnEv3L2&#10;5vkzNwAYF396/tqpE1cR4X7qI6wcSk4cu3xy7gMoOXz43WPH3j984O0jB985fvi9uSOXMO/4I/ve&#10;OrDr9V1bzm1df3LPjgv7dr22Y8tZSI/sf/fU8Wtvvfb5h5cf37z2HNJLbz14+/V7b7x6G3D1/a9u&#10;XHty+d0HV957CCkcycm5j44fuXxq7vKxgxfn9p+z6dwUHFXIEtHwdLVCLxEqHHZvtqRieGh8Ymxy&#10;oG+wpqYO+siGhoampiawBsEcolGJFeUly5fM7Ni6IRJ0ycSclUsnt21aeXj/ttmpwf72uqnBTq9N&#10;VxzzrV228OSRfZUlCZWY29vaMN7XMTvcO97bOtxWu3529MTuDYc2Lj+xffXKgZZKn6Er7V3WUrZz&#10;qHl9R/nKhvSiyshw2r2iITuQ9g+WxhYkg1YOVVaIUxIKYIZR7fUMVFZUBvwSfJGWydKy2UomE6Bi&#10;sTQcDqQyGk1MIYrIBFE+OgufSBBTKfQC3F9S8gQ8PPvkfP9PKUJvSQnonXQBrbAIBncDj2MR8I1g&#10;J9BpeirFwqBamTQrh+4UsB1CtlPEsXEZFjbNzWfb2XRY5OSytMQiv1igLiJYWFyvRGFgs+QEXJVH&#10;fWpt7wd7Jna3hdck9G0sXCkO18wpON5ZfHIwe2vf+IWN3ac2D85tn5rftfDopsGz20a2D5ZMZHR7&#10;B3IX1g7PrRw6tGbkwLrxg5tm9m+a3bF24sDWxVtXDW9Z2r1jeVdjTN4al+2brT28sm3LTMP66ab1&#10;i7v2bFu4Zcvozk1D53eOvL66fTrA3ZBWLY8pVpbZzq7uu7Bz4ZHNYztW9RzYMLJzed/R9eMTTaUq&#10;UhH0h2C6UHEFMB8R8fgKuRQMfhGfJRdxwHgDE07C4wmQyS0WCqQokCWHLxKIpWKZWCjJ0/RSDosL&#10;qZCPaVuKsRSW8rl/idXAbAJqwLh4ft5rHvO8AfMe7Hkw46ViCZSAVY9Z+5AHu/5fPeihBNbk8/ls&#10;NhusfTD1YR8wGZTKhDw+k8QoovGIq7at+PE/fnjv1qU983vX7Fi3cNXsyOTQ5Mzo7JKJqYVDeSK+&#10;Z2Ssc3yia3y8e3S8a3S8Z3DoL0Z+cKQXMDzSNzaOvOOnpoYmJ/snJvpGx/pmF40PD/VOz4xNTY/V&#10;1lWuWLU0EPKK5MKB0X6ov2+wa3Jq6PjcgbffPn/nzodffn7r0xsffHz90ud3Pvr64Z0XTx98993D&#10;Fy8eAD777NqNm+/c/PhdTJP92ZPPf//18T9/f/bT8y8e37/5w+O7f3z38Ocn935/cv/PZw9/e/wl&#10;wpP7Lx7d+fnJl//x+/N/++3pf/vj+X/8+ezffnv8b8j5/dnvvz75888Xf/zj++9++Prh15/df3T7&#10;y4efQvrFw4+/fHTr8fMvfv396T/+QFo0/8rI/9svTwD/+Onbn55++cPjez8/u//ri4e//fDVHz99&#10;A+kv393/+cW9X7774qfnnz/99pNH9z+88+mlax+8eun9V97PO6oD3nv/wruXL1y9/tatO5e/fHTj&#10;m2efPv/+8+cv7n7//C5s9QtsnveO//3J/4SR/+UZouN/fPwpIE/K3/7+8e3vvv30u8e3n3718bcP&#10;rn/71U3YL6Sf37l8/cOLl94/9/4HsOvzH1x9NR/Q9Y2Hj24++urj25+898nH77z1xsnLly6cP3N0&#10;1/Z1WzauCgbcMPOCmb4/4Ha5bT6fJxIJud1Oh8Nmd5ihJBjyxuIhjIhPpZHQPCDPyMcA4YjP47Xb&#10;7Ca9QS1ToKitUrlIBK04z8LLFFJMuAYKxVIBm0ens8gCMUsi58WSgZNnDm/ZvqZ3oK2zu7Gts6Gk&#10;LFFRVdzSXtfb1754yeSy5TO792zZvGVNHutev3j+3ffeuHzlndOn5g4f2rd3z44tm9dv2rh28cxk&#10;T0drV3PjgtamqrKS8pJ0XVVFOOQzGDX9A93/y//6b1u3byotL9bpVQ6nJRzxQ4orb+lr6p2cWbtj&#10;+eb9I0vXTazYOL16S//Miub+CUTHlzfUdww0LhjatPvIhh2HV6zbNbV4/ej0qprmnmC0TKGx80Vq&#10;Jkcsk+nUarNWZ65vbhuaGFuydsXUstkVm1bNLJsZmhxs7Gho7mro7GsemeobmepZvHJi54ENe49s&#10;2bBj5evvnPvmyf2zr5y0OcwCERfm/wQSkc5gwaMqliiFIrlSaYSJNocjE4u1fL6Sx5PJZRqYbotF&#10;Co3aqNNb9AarwwlnCHfIW5GrHRgc6+kdqqyqX7J01bLla9oX9C1atWbTnr2NXd1DszML16zoGBtc&#10;sX3T8TfOzWxYsWr35oUbV/YvnthydO/yHRuyLTXt4/21Ax0d00NtkwPNY73L9mzoWDjYOtHfOTM8&#10;tmrJ7MZ1vZOT8Oi39Qxt3n5g1565rp6J6UVrV6zZvmHT/kNHzvV2T5RkqnNldclYcTZVGvB4Y4FA&#10;xOcDEy0eDHvtbqQUH4lGg6FYKBwPR4JeH0bH+90ur9MR8LiDXg/kQz5vLBSMBgOJUCgKlfg8eYkY&#10;vdOA/MiKI+5s3BP3GsFIyoatSa8+49dXp1wprzZolQcsCoOM4zaowAxFCvL5V8cwV6wtTZfGfVWZ&#10;UMpnSnmMJT5jacCcdhl8RnXa6/FA5TpN0G4DYyXi9vhtdpfRhNHxXqs54EBihT6bBTIBG2LYMVLe&#10;azbBgQVsVtjQb7XAT2yR3+LwGK0eI6LjwVT1mpHvvMdkhrxTZ3JojXaNwW2yOg1mm9bkNqHIRZCa&#10;VXq7zgjbGqVyq1RmlXCs0oKNi+suXVj99rkNk4OtCpHMbUslIo3hSG0gnPMFS90+5Avv9GQBGCNv&#10;dSCxGrsrbf47HCukprwEPFaCkewAjNc25t3eVWCc/82tY67xmrw6PMZxIxY7j5dMNwaoEFIogb1g&#10;ebMtarBFjPawwRbSWQJasx/Slxm9NYh5zcNPzIkeoFB7YEM4KjgMSOF0XF44kZTRAntHpLlWj/zZ&#10;ZQo7ADJwPNhhvAQcmFLjBUAGO2DsBGERVIgdP/zEVpOr3DK5E6BUu+RKh0LlxBh5sdQCgAyi4+Hy&#10;59l52BY2Uah9WgNcmbhKi0K8mqwRkyVoc0QMBo9Wa9frLAa9FSPiIY8p1UA+r05jz3vEO0xGZ/6n&#10;E1b7S6lGb4HUanE67B6n0+1wuPIkfCAcjiYSqWQyGY/HE4lEOp1msjhFeCKRRIFuAdOuodGZ8DPP&#10;mpIgQ/5buAYyL3l5jH+HPKQc6IAR+Y5KMPxNx0MJpHwymQ0gkRn4IjIcSa68EsVtVWsUKHy8UqVQ&#10;y5FzvAbFOJRptWKNRWeSSaTQxSuNMolGqNLKtEpFOhCrSedac/WDnd3jE0Mji/oWLGxedmy2b3fX&#10;xMmR0dND9XvrGw7XVx2uzh3OVRzNlR0prT1RVX+yBlJA5Vwud7yi6kQloPRwcfZIceZgpvhQcenR&#10;0syBkuKD2fLj5dkj2eyhEtiw/GgW1ik9kIZ1MkfLwgcyKdj2QnPVqy01r7c1vdPd+HYX5AGVrzSV&#10;nq4tmavMHKsomasuO1Fbdaqx843eiQ9nN3y1bebm8tjObHR3iWtzNLI3a90Y8myNh3eWOJcGo6vS&#10;2fVV/tG4MKVCpDwNx+bQmBQiA0+Ay01j0HGEAjyVCBe+qAhR3mw6WFSifHxOBofNpJCRchkYXzQq&#10;GV+E3MsLwFZGUrZ5YRAyoo3wRSgcOZhitHzoTiyDy/8RCEXIYyJvBnI4LEiZTDqRiIfpOg5QgKNQ&#10;CQyYduf5fagZcabIszmvG5xPoRCjbmH3cHiQUgiIZYfjlItR5FloLmBcctkoxCu2FaEID0eHEfoY&#10;5wsliNPPs/OQQTX/9394XAGshaIgEPEkCoHIolAMCpnXbMwE/ejD7fLittpcLh2D7rehMluVTZan&#10;4rVlJRWZWEk8mI54ANmELxlyRALWRMQZC9n9bkMy6gF4HaaSZDgbj6RC/rj/r9hr0AOH3U6PBZHy&#10;UBj1OcIeWyrsjvpsIbe5tjwx0Fs7Ntw8NtyaTfvDfpvVoLIYtHDKKpncmI/mYrOatRoVj8sEk1gi&#10;FcDlhQtOhCcsz8gjSYd/+SsiwIkVEcko9HH+8SLD/YV7gXHlkGfnv13APmIAexoj4gFMBg2Z3hwW&#10;WOdwkSELGYxzB6OczfyrHFsEPwGYKw2mUAR1QuVQLZjwkKdSyUwmE9rHyzclkCETSQAm9AdkCsbI&#10;S9gcnUxi1aqVfJ6UzYQZGotEQFw8FfGk6GVRPmQrtDoAHVpdnoiHJgT5PGmF3OHhJ2SgEQDgJ0bQ&#10;g10IrZdBITJpxHxMfApAwKXxOVRIxQImgMejCQQMjVpm0Kv0BhVMLeh0JLsPnRbUi3nHv9Srycd0&#10;pRGhATOZCBQaeitEIJHJVIx/h4PDFRbAhvCsoV80Go/FhtbrtED3KrWbFcmYHVCe9eTKfNWVgaqc&#10;t6bqLy6+NucDVJf7Kks9mbilpgIMCeiFRUG3OuTRuOyKkB9J1kQClpDPFA1aMwlv/j2QJR52QJvB&#10;GHm9SmLWqS16jV4lByAtZqUUpnMAuQhBK1eiaK4atV6tUEjEKpkUmplMJDSokHYz3AWzWmnVqvx2&#10;Cwrx6jSXJcLJANKrSYfcgLjPHvUgQRuvRQvAQrn+K2x6uVUnMykFAL2Ma1YJjQqhUSawqiQmKd8o&#10;4RnEXLNEqONz7FKxSyEz8rlWmVgr4ZvUUrmApRCywQRS8FkqIQcAJWIOjcsgITd2LpXDpbLYZDYD&#10;OjScjE2XcKliPk0ioAIUQqaUQ5UwqSIKUcFiqjhMJY8hE8DtLhIL0XsXBp3EopMETDKfRuRTkO+e&#10;kEyADJ9Khv5LQKPyKOgbBwmDxSNRuEQkIs+n0bkUqpjF5dOYci5PymJoWAwdmxrRyv0KgU/KC8gF&#10;UZ0iIBdFlTK3UBAyaPQSnkOvcBlVcLJujdyhlLj0SqNKYNGK4VKouBQDl26Ap5hIZJMR+Z4XYkGK&#10;H5CH7g59J4SHngwHPSCk8Ngw8QQtg94ZcNTpxC02RV/E3OJWDpW4m/zqrJlX7VI0BjXdcctYiXtJ&#10;mWd1pX9rTXh3c3xXZ3rXgsyB7uzBntJjvaVYZNeTo5UnRnPzYyhF1Hw/0qvBGHnYZEnKtLk+ND9a&#10;Oz9Rf2ykenN94EBX5sRQ9ZuLO1+f6Tgz3nS0v3p9bXhpqWdZmXdFpW9R1jGdMq+u9sO+9veWHuot&#10;29ORhj1ub44B1tX6V1X5VlX5YbUlOd9Q0tKXsHRFDJVWQdbAs7FxQTXXpxFJ6ETEyKOXqtD75z9m&#10;KiIgOv6vj5uIeQEzCnTn6Fpg5A0JRwT7GK4MpYhNQCLvWlaBiYWLKon1fuV4lWv7cPTk4uT+PsOp&#10;cfvhfuPeQdv+hen+SrOAgBh5WJ+GAsYWwhBILUBKwVoObs1g4uBsZt+I69CQZW+P+viY9eik4/ji&#10;8LGV6RMbcnuWlE7XuyvsIhUZJyjEMQrRmxIWo4BAwOELcHQygVJEIuJIZByNWEBG32kVQq6QDMdb&#10;kCeb8DgBhyxkkdgUnJRHkfLJPpsy7tNnY9amimBp1Dzamcv4jNwinITBoOAKUesuJEEfRqUQqBQ8&#10;jYokaxhkOiDvI09hMSl86FcJBA6ZQi/CMwlETLUG2irYQ5BiYjUYI49JyXPINA6JLKRR2DhcSCMc&#10;q4lPVgXXdaTWtUa2dUa3tUcAOxckt7bHNrdGtnentncmdvdk1tb71jX41zaFlla5ZiucAwntgpCq&#10;2a+q86pLLOKIlu+QMBUUHLsIhxRWUVsthLMwskibhutPr245tihxapn/2CLT3CLz+dW+4wudp5YE&#10;Ti8NnVgUPbe2ce/COocIx4eLQy+io6/xmCx43OhMMYut4KJgzhJ43OQSt91hNOiQ9otFFXRqYk5Z&#10;xMKqDArWDSYvHxm/Pjf2+SszN4713jrRc++Voesn2m/Mt9+50PfJ6d7PL4zfPjP29p6uC9u6l3dF&#10;EnpiuUdS7JZHLJKkW4do32gwG42kgiGfw+V3OgMuV9jrd1vtQbc3FvS57IaAzxQI2IJBezjgDnmd&#10;cZ8zG3Lm4vaahDvj8ZQGgrlooCziyfhtCR/6Rhl9TufzJSLhdCKcSQaKk75sIgAGQ3EMpSVxpGKH&#10;kAyUpENlJdGK0jhkUnFfeUm0LBWBnjaXjJaFAzWpeEUsUJtFwi+NueLGqtJsKpKJI5Y/EfVVVaSa&#10;G8sa60sySVdJ2lVfFY5HrMlIIBWLZuKR4kQEqqrMRCvToYqkvyLpba5M1pdFW2rSnY3lDVWpxup0&#10;fWWyIu1rrESO7TXZWENFSW1JqjKVaCgrri1J1Jcl6oojTWWJ2ky4sTReXxJtLIs2lUfqSgKQaa9M&#10;tVdm2nPFXbWlPfXlHVXp3qbyjuoS5HqfK4FL2lxZsW3N2l3rN+9av3XFxKK2qrrKZLq5tKItl6sv&#10;zjSUFDeXlVYnE2Bopf3+GFxzuzPh85eEQmWxSHk8nI34SiKIkS+L+0pjXrgmcNlLIuGEzwsT1RBM&#10;PExGi0rpNuh0EpFRoUbC6+bQ5Xc/vfjK9Xfe+OxfRWleOXsL8OrZ26+f/+z8mY8xIv4lMI/4Uyeu&#10;zh+/cnLuA/gJgPzc0fdPHLuMHOSPXz5y8B3In5r7YO7IpROHL2F6NRtWHdu15dyhPW/s2nZ+/+7X&#10;jx9+79ihd08eu3rxlTtXL31z89pzSN+5+AXg/beRgvz1q48/vfndxx89u/zugzdfu/PKmRsnjn1w&#10;/MgHJ+eunT5x5eCeV/ZvO27TuTkkrlKkknClQp5UwJVwOSKYZ4VD8bqa+qGBYZ3OwOcLYWKVyWTA&#10;PIP+UqtRdLQ3jwz2TE8Md3U05spSO7asdtt16bhv59Y1Cxpzg50N4wOdy2ZGDu3eevzArmP7d65a&#10;PHV+/shoX2ddRXrnhpWHd2zasmp27+ZV+7asOn1w6641M8Vu7Wxn9UxjdmVbxbr2isVV0fFiT1/M&#10;NpjytQZtTWGXR8qFDgT6QEkhLqySDlVX9OdKKwNeGRlvEQlkFJKez9dyuRgpDxmMlAdIKBReUZGE&#10;RuUUFXJJBDDfmYXoiyIw8KBTJxWg8OYvGXlIYURWs9lmodDAYevpVD2VYmXS7GxEwTsFbI+U7wWL&#10;gkM3s6geAcfBQY7zehrRzWe7+RwTg6kmUA10rppEUxIKTDTcSJnjwpquvd2ZEZc0i8eVFOGqmQXb&#10;ayIHOmOfHJz+8OiS1/cvPLF79sTuhSe3D7+3b/TIYGJlsXJLrevN1QPv7Fl6fseik9tnjm9fOLd3&#10;5Z4tMzs3T+1YO3J449ixNX2zNa46I3FFtXV+ccPcygX7V/Xs2zS+ZcPInt0zm9d2vbJ9bG6qemFQ&#10;POsW9GipixKmkYTp2Irus9snDq3tPb5x7OCakd3LhoJg/eAKuIXoUqgFErCDJAIhosaFXKEA+Y6I&#10;BWwxnwPTHwFPKOBLxCI5zHDBIOdzMa4csecyiRzMcqlY9rIcS4V85OTOz4vVAIRcHgYRD4V7BdMd&#10;A0a7ozXzAPMe6oRCqBOWwrFACQB+KmRyDoeDMfJg9sOWYOrzWEw+jyUUcRlcGkNEr+uu/9//7//j&#10;f/l//u+7j+9dvHbJyPTwxOLRsZmB4cnuycUDE4t6Z2YHJqd6RkY6R0cXYJ7ygyOIkR+bRIFex6eG&#10;J6aHJqeGJqb6xyZ6kR/9WPf0zMjU9PCi2cnxscGe3s7JqdGRsUGz1dDVv2BmyXRndyusf+3au2fO&#10;HLl6+Y37d2/d+ujyx9cvfXH3xktG/vHjzx89+vTyZeRmfv3G29c/fPObrz7955/Pf3zx4Mfvvnz8&#10;8OMnDz7+9cX9X55+8eO3d/949vCnrz//4+mD357c/+XbL57e/+TnZ/f/488X//z1CaT/yz+e/+OX&#10;b/7bH8///c8Xv//8+B+Q+feff/nt2bMXD7948Mln927cf3T7wdeffn7/xv2vPnn+3YPfMSn5X1Fw&#10;V4yR/3fI/PLkl+cPfnzyBdT8+/df/friIQKSr7n/+w/3f3p294cnd757fPvFt58++ebW/XvXbnz0&#10;xuUrr75/+QKmHvNXtNWP3rz68dsffvL25199+OyHz7//6csfvr/343f3fv3ui1+f38O4eAz/ysj/&#10;Ffr16Z0fn97+/ptbL775+MU3n8COnn718bOvb0H69cPrD7+8Bvj64c1vv/7kzmeXP7zxxnuXzl77&#10;8HXA9RtvfvHlh7fvvP/prXevXrlw8bW51189/ubFk0cO7jg5t3/LxlV+n7OgEGezm/wBt8ViCoUC&#10;Pp/H7Xa6PXavzxmJBhLJSCwejCdCGCMPGYygh9TjtVuseq1OKZOLFCqpQMTl8lkiCV8JczSTVm9E&#10;IY3lSplYKuILefS8lp9YxgdEE/6VaxYvXDza2FJdmpeiS2bCsWTA5jT4/PbSsmR5RbqmtqxzQVPn&#10;gpau7rYlS2dWrloys3Bi3dqVWzavPzF35N133njzjVfv3fnk4b3Pbt/86NzJubUrl61atri5qS4U&#10;9i1ZuvDBw3vQ8ORKCTS8QNDjdFkBwZAX1zOxvLVvamDhypmVmyFt7Zto7hmtaevLNXX1TSyBfKqi&#10;bnR2xaadB9dvOzA8tbxvdNHIxLLK2janO84VKDl8BYnKYTAEUplaqdJnSivGF05u3bN1asnU4MRA&#10;10h3TVttVUt151BHR3/z8HTf5t1rtu5bu3HHskMnti9aNbTn8OZ79z+dP30sFPGTqYSCIhyTjXg3&#10;OoMjEivkcr1abRUIVEKhWiYz0OlCLlfOZAphR2q12eEIRCKZsrLa2trW7u7h1o6+0+cuHp8/39U7&#10;snDxqmUrN3R0DTa19wzNzI4vW9Y+NDSyeHZk8cyCieFVOzet3rNl0ebVs1tXDSyfnFi/ZNn2tUu2&#10;ru5ZONw01FnW2bBq/7beZeO1Q+1Tm5f3LB3rXjK6YOFI+/jgwg1rp1aunF6xqqVrYMmKjavW7JiY&#10;Wjk1u2ZkYsnS5Zu37TjS1jIwPbl8oHessqIGE4iP+v0hL9hnXjDRvHZ3MhxPQUvxeqLBQDwc8rmc&#10;GPnutlvAcPO7HV6nLRr0RQJe+AlpwO1wGHRmpSKMJGIsdo0i7rGBeVEScaWD1mzUiSRrEq6oU12V&#10;8rTkYtmwNWTV2DTikN3IpeBZhCIYqGB8Mmtkmai/PBnIU/nmiF2XdJtSHnPcYQxZjEGrNWRDQVkx&#10;fT3Es1tMPpvFb7cGHDawXQBByEOJ1eI1msN2d8Th8pksgJDNEbBYnFqt3wyVOEI2FyZTA/Aa7G6D&#10;xaHTu0wGqNBp1Nv1WrtO7zQYXUYTwKE32Awmh8liN5rNWr1FZ3AazCalxqU364QKl0ZjlLAdWvaO&#10;dUNvvrJ/qKtDKVG77KmgvzIUrQrEciZHxBMq9fhLXd7Sv73jk/ngroiIN/6LzozJGoNCjI7XGUMY&#10;X681BOEnQJ/Xn4EMRsq/ZLoxqLQ+DLA+VAXAqG1IAbA+ABbBtlCnwRzSmoMak89oD8PhQUZnCZid&#10;Ub01CCWQYgS92ujF3OcRTW8K2/Iu/NgRYq8QABo97NGvzLvGY4y8RGaFDBaRFQNG1mP+7FAOPyED&#10;65vMUaMpotUFIAPHps47zmPpS0ZeKrfByphYDVYJ1A8lapVDJjWLpSZE1ufPETYEGMyxfCBZONOw&#10;xRY1mPx6nUevd2o1JrPJbre5Mc93o8Gq1RghjxWC3WsxOyzmPPPu8EEJkqnJL/L7woFAyO32ejy+&#10;SCTm9wchjceTUJhIpFKpTHFxNpMp4QtEOFwhkURhc3gYw87Me8qT8z7ykNL+JV4rRtbDCiw2zCIR&#10;U8/h8sGWeEnHQ+YlsBIGzDFJDPQekM4pwOEDvmBNRbVMJDZqdRoFouM1Kq1KoVXKNWqFXqvQa0Qq&#10;s0qLgtiqJGqjXKYBo0Yk4nE9RnttprI8nh3tH6xuqOydWTC4rm/lKyt6j/UPnBtsm+vM7amqOFBV&#10;fay26mhV1bHKqmMVFQezNcdytSdqKo7mcnNVVafryk9UVZ2oKDuUKj2YLDuYKTmYBpQeRkR8xbHy&#10;4gOZ8kPZ4r2p7L5kamckdxCR8mXHypouttecb6y70Nz8ZmfD621Nb3QA6l5tTR0py51pLDtZlzmS&#10;KztRW3Kkunq+ofFUc8vZttHLk4s/Xbn0ztqWCz3pg1X+7UnbuoBvW8y5PuDdEAmuj0c3ZtxLQ9FV&#10;Wf9khuBk4lhI+JZOQu7GZHwRg0UnsqhFTDKOWID0yQqRGgyYZWCBsVkMDhduE4VIKsQTcFQa0uTA&#10;1E6KigqgMO9ujhwD6Qwyk4UodQadyoE7w6TT83FBMRoU40OhBKYNUCeVQkLl+LzHOx7R7SQKkUwm&#10;FxUVEYlERB7nXd2RrzqBBIuLimB3hCLEmOS5l7ylzqIgAkLI5Qg4bJi0oxbAZNGpNDJSC0dyKLA+&#10;5PF5cv8lNQ/lkPkL//0fLIfd4WFfSMSlCM8kk5VCvlWrinlcVRmYncZaKstaaxBgSlxVjGatuXSs&#10;NB6qSEXLEsF0yJ0MuWCOnQg6AZCHNBpwAWJBdzzkSYcDmUgw7veEXPaQywGAPjn/xZIlEfBGfY6Q&#10;2xrz28MeS8RrLc8E+nuqxkYaertyddWJRMTpdZjsZoNGIVfLFTaTWafRGvRamVTMYlIlUr5AyIG7&#10;QyAQ8Hg4fwKcT57Pyp8mHi5BAVxtSDFSPh/HgQRGM2ZxI+s5r/8IwF6ZgEkNNwtuGdxNsO5RS2Az&#10;BdAm8s7y2OsZxMfzOAR8Idx0uONwu2Eptib8RMiz/FDnS66fRqNxudCk0McZMJrBFS+AiRaJDE87&#10;3LW8mg6ZBTM0Bp3HYCjFYq1CKuGwxLA5hYQ5yHPoFGiPNGIRgEFBQYkhpZGg3RRQCHgmlQIl8BPa&#10;MGQAJCS6h2SOkMNxUQEcZL4Ex6SSmDQik0Lgs5CfNZ+FtGvAlmMwCCwWSSTkiEVcjVYOUKqkSF4J&#10;vSik4GAvNCo+Lx+PMfIYKU9i0MhMOpnJLCTDg4D6NGi6sA1cewo8B1QK0gTPx4CFRg6nDnMhOEeZ&#10;kG0xSCMBa3HKHY9Yc2U+QFXOnyt319UEG2tCecmaUEN1uDYXKC92lhe7ytLukEfjtkpDHp3XrrSZ&#10;JUGf3m1HwjVQTyxkj4cdqZgbAA0mFfMGPGa7SWMzql+q1uSl5CGVqmUilRSsMbFGLoGz1MrlMhFM&#10;+fgKiRi6REjhZ/71D6wpRoS+RmVQSJ1GXcwPbduD0ryDPKYpH/VYQ06T26LBKHiXWQ3A8k6TClKj&#10;VmLQSvR6qU4nUakEKjlPreBrFSKdXKiR8mVchpzDkLHpGiHfrJCZpRKLTKoV8SxqmZRD18uEGiFX&#10;yqLBUh1MCtkMAA+avZDD4SJ3GL4I+n8kQMRlEsR8Wl5xnshj4RE7z6HIBQw6GQdXWypksJmFXB6B&#10;ycKxuXgaBwYYMpVOotOIXCqJD02ajLz2RBSU4VOQRzwmUwNAb4PIJB6FjDkgc+lMAHRBIhZDxmGp&#10;+GyDlO/UyPwmTdhmCJi1LrUsoFH7VEqvXuMyaqwauVUlc2vkHi1yk3frFDatxKwRAXRSjopLV3NZ&#10;fGgheHhQUZeIPbDQbUFzha4Q9V/ITRz5HUOejEPxRWMKXm/MlpSQyjTMGrOg0SWrsQrTCkqTW9ER&#10;1C0I6keT9iVlvtWVwc21ka310R3tyTU1voM9iCg/2Jk+P1F/bqru9Hj1qYlqpCA/kc8MVJwcqjw9&#10;VHW4q3hfW2p5sX1Nzr25KTIUkBXzcGUiXLeNu7s1fXygeldLek9b8a7WkomosdctHw7rxmL65Tlv&#10;n1e6vj68qxMR8Uf7yw50ZfZ1pvZ3ZWC/W5qjy8pdKyu9K6tgLLKNlji6o/oWr7LaLkoo6TY2LqDi&#10;WiUsKvTz0PvD0ILOmYDEahAvj7zNYcQgFqKPn/LXCAYsJDZfSEO0DZFeSCCjsYaCR8EA6QUw0OGY&#10;OBy/ACcn4OJK3MGJ2JF++/EB49E+/f5+476pSF+FXgBdQRFan4EnEZGDO+KAOGQUsckiwa3qT+1f&#10;mNk/7j8y7jgwqJ2fsZ5e6jo0ZT68yHlsSfDYbPzQVPFMvdMjQnIrIiqORcZxaDhqEQ7FJ8TB4cAN&#10;ZRJRxBO4sejVINxKAqT/FTQSAo9eKOIQVCKqTkrTiCk2LU/NozILcPTCIgaegiRxoJ1CF4neheMp&#10;BOjTSJiIPJ1ModNIXA4dBizoWNkk1ES5FCqLiPLQVjn5zwZlHC6bSOKQyFI2h4orQEZVYZGAQeMU&#10;4eS0orqwdbY5tbQxsqo5tHVBbFtneFt7aHtHePuC2I6u+Evs7E7s6Utv7YisbvCtaw6ubQlPVzj6&#10;4vqepKkloi9zSErscreCaeQR2HndCSoBae7D/ZFTCJvGu+fW9+1fXrlnUfjgYu/BRe7jSzxHp+1H&#10;JqxnF7lPz/pOLUqdX9e0ebjExMOx4BoSUGAbpJVPpsIpiBh0NpGglYphBNRqVDDlCjj1HrMk7VeW&#10;hcSrBqPvHOp7Z2/LZ2d7Pz+94Mah6s9ONN2db/r0WM29M81fnG357GTdg/Mtd+br755s+eq14fuv&#10;TNy7sPDcxuYlbe5yNzvrFpT45Bm/Pum3wfwo6vG6rVarQQuzOa/dCfMaFGPNYnRYNRaT1G5Xu916&#10;n9sCfSDM4OJOTdzKz9hFJW5t0qbIuGQlHlncKsx4NMV+W8rvTgb98ZA/GnJHw/ZkFFkI2UgoDYUB&#10;B/qZQkJ2iQiKPRPxo8/pYH6H1on5EfsccZfHXJVxT3XSV5Xw1qT81clAfUk0lwom/LZ0xJVJeLPp&#10;QEU20lCTaa7PJqK2shJ/rsQXC1iiXldpPFGWjIP1gkThk+GGsnRlAtH6bTXZluqSurJEQ0Wmuaa0&#10;qTpbn0tVFgdyKV9NCQq7mpegSWGe7zXpUENppKEkWJvxNGT9zeWhlopwe1WspTzaUZVsr0x1VxcP&#10;NVX111d0VZV015V1Vpf0N1ctqC0baKnJRgLDne3ffH7vsw9vfvPZV198fO/Rpw/ufnR7w9LV1amy&#10;BXVN9dmK6nRxR01dVapkxdTs0V0HTh46Prfv2OzoVHWmNOHxwbXKBL0JnzWN9F3dxWFXJuwrjvhT&#10;AX/E5cT8w5x6JD1kkElM0DYkSq1MF/MVX730+em5S2++9ulrr3yCucMDLpy59crpj8+d/Pjs/M1z&#10;J2+cP3UTAJmz89fPnPgIABn4eXruQwBkAKeOX5s/+sH88avHj19GbvKH3zs598HJ41eOHHj70J43&#10;jh14Z8+2V3ZsOrN3+4XjB9/ds+PC/t2vnz99/fjh987MX7t2+etb159jQVwxX3jI3Lj67Nr73354&#10;+fHVS9+8+erdv/aOhHRuzh29Mnfk3fmjb+/bekwtNvAofLlAIWCCOS4zaNFXy15P0O3y2yz2oB9m&#10;+bZkMtnS0pJOp2HQgIcik463tTb2dbdHQ97WpuqG2vI92zd67DDg80cGOurKUtND3b3t9UPdLbs2&#10;rxUwybOTw/NH9x/YvbWyNNVSX7l+xaJt61cehmVLptYvm9m5efnx/Zv6W8ob097B6vhAeXC0IjhU&#10;4h1IOjvCpiafMWOQWrhU6GNFhAJuAc6vFnWUBEfqS/tymVKPVU4p1HKoChpJSacCtFyujEZTUOk6&#10;NhdSOZUqoVCERCKfSBCQiEhWnkTgEAjwjJPzUSjIhYXQgSCbHwV3QrLySGW+AKdgMHQclpJCNLOZ&#10;bhFPTyNpKXg7j+mB8VfEgQxi5wUoY2KT4fBcQhaUmGhUA5lupQttDIGVTlficCkV9eBU44a2ZKWC&#10;6sHhyji0DA23Ius61Fd86+Dsx6c2vHpg+dzB5acOLzu/b/iDff07qtXbi2WbMzoYIt/bM/vagaUn&#10;dy2c37Po4K6Fh/Yt3b19evfG0TM7Fp5d27+01DRgo0/5BPNDpfOLW06sH9y3ZWz7tvFdOyeO7J6+&#10;sGNiY1tsfYW7XUGL43GTUctEyr6uI3NsSdvhJa1za/uPrR1bP9Gr5zI5BXgqrlBEZ+tlSrlQDEYj&#10;Itp5LA6bxucxhQIOAEqgjJ/3kefz+VKpGP7yZrxYJBLAH9jzWAmTyQQjH/4gD0Y42PKI4s9DDLMH&#10;bt7XnoM+OAb7HXO7wYD5yEOhWCTIvxLgo1lAXlD+5TpCvgD2DrvDJCuhfrSUI0CRZmG5iM+X8QUq&#10;Yc9E3//5f/8/zr3zyvSqhYvWzA4t7O+bXjC8uKd9pG5ied/4dNfUdPfEZPfUVN/k9EDfQFueke8b&#10;mRrAMDzZOzLVNzaDvIEHxjoHxxdMzPQNj3Yh0ZvJkaHBnv6+rsGhXrFU1NnVtnX7pqHRvtVrlnzw&#10;wdtvvHry8ruv3rt9487H127funb/3icPHnz65MmXL148evjw9vXr77z77vmrV16/8dHbX9798Ifn&#10;93/54avff/72u2efP/ji6g9PP//HL998/+1nP3zz2Z/fP/r5yb0/nj38xw/ffH33+jdf3Pzlu4f/&#10;8c/v/+2P53nVGpQC/vHb03/+jsK3/uMf3/35z+9++e0ZivJ6/+ajr28/+vbO5/dv3P3y+lff3Pnx&#10;p6/+8cezf/vHiz9/fYJx+v/tt2e/fffojx++/unpl789vw+7+/XF/d+/f/jnj1/9/OyLHx/f+e7b&#10;W8+/vvn06xtPHt385tENRJE/+PDOZ5dvffLupcsX3n737AcfvfHhzbcxRv7Kx2/cuPPe/a9uPv/+&#10;i19+evTrT4+gqj++e/jrsy+xFwxwRj89+ezX5/d+fv75j08/+/7xJ989+QRL0Y6+/Rjw5Jubj+5/&#10;+NWDjwCQgQty/0uEB/evffX1zbufX75x840PP3oNw80bFz+59daNj9548+LcxdcQzp05+ObFk9c+&#10;uHj5vde2bd1gMmokSIdA7fM63S6b3Wbxed2pZDwKnXw6nkUhWgKAVDISCSMFm0Qy7PM7zRadxao3&#10;mjSInxFzZQoxX8hRaxUWm1FnUJutBpvDLFfK8jFdRTBBhfYGeQ6PKVdK9Ca1yaozWTUur80bcDo9&#10;VrvL7PE7bE6T02XRG1RenyMY8gSCbkwYJxjyhsK+TCblctpDQX9xJhWPRSrKS6sryhuqc30L2kcH&#10;eidGBgd6FpRm06vXLL9+42pDUy0chstjd7isXp/TZoearclUFLdu20FAx+B0dXNvpqp5aHr5xNJ1&#10;vWOLhhYuOzh/YfmG7RUNrVXNHSvWb+0emmrqHNi29+jKtdumF60uyzUqNVatwS5V6CVSlVKl5/LE&#10;bk9gcnZqz8Hdk7MTZTVlpVXlibJMrrGmtDaXrixeuXnV2q2rZpePrdm8eNmqsca2kp1713zx4PaK&#10;VUvhSsGcH5nTeWVelRrJ4PD5Sq3WrtM5jEa3Xu/0euNKpVmlsjidwba2/qmp5Z2dQytXbt64ce/g&#10;4MLlK7e+dvGDA4fOTC9cs3L19tkla5tbBxb0jvWOTdcv6B6anW0dHmjo655at6JjYmBy7eLdZ49s&#10;mdvbNtm3at/miTWLmoY6l2xdXdHVUNXbunDrmv4Vk03j3c0TPW3T/cv2bOhZOtYxMTS6cvHgwoUj&#10;s4u7hyYGRhYuXrpxdvH6Cxffn1m8pra+q6a+Y2hgetPGnadOnGtqaM3EkeZMLOgLeV1Btzvi80V8&#10;gVggBIV+tyvs90Em4HFDJh4OBL2ukM8NqcdhjQZ9iUgw4HV4nBaLXq2RCMFosGvVNq3CqVOEHPqE&#10;z1IctqcCKK0t9lelPHUlgbTfmEu4MiGbUc7zGNVqEZeet27zH+yTcsVxQCbqjXktAOSI4bHEnOaI&#10;zey3mAIWS9BqhfQvOj4ftRXTosn7vyMEbBYMQas9bHeH7U6/GTaxQQY2dOl08BMWBSwOr9Hq0pk8&#10;BovP6PBbHDaN1mnUu81G9GpBrQTYtDqnwWjX6QE2g8luNENq0RnypLzObTJrJXKHxqYTaUxyNYtQ&#10;BLPQK29faGtqNuqcDnsyFK6OJqq94TKbL+0IFDv9yEEe84632FOQWvOhXPX/Iu1issawQnPeTR7S&#10;vK/3X27pkDfmVW6wDBS+5Nkxzl2X90PHiGmM1wZACazwck3YCjbHGHm7N2m0h7Vmv9Udx3h5iyuG&#10;0fEYNY/B7IzaPP/pvw8HAMcGeewYtAa/OE+R640BTFJGo/PKlQ6l2oUJzmBEPPzEKPV/VaFBojRa&#10;P0Cl9sKhKtQegDLvR/+Skcf4d9gWo/ihHiyjUtoxRl6msKqgtr+/D8DoeLgUcL5Gc8hkCZtNAaPR&#10;m5ePR/ozmBCN0WA16C12mxsj321WF9iCHnfA6fBCxu8LwzMBBiKUQD4YDPv9wVAokkikotE4pCUl&#10;pYCKispkMg0l4XCUw+XDHBtmgpCh/61FQyJTCdBfEMlEEgVRVn8z8vnPa2BeiZgwjHCHDTG3eoyv&#10;xzbHAHlYgUql0vJ/MPsFC9VsNEEHbzebYAony39tJ8t7yquVGp3GqFPqXXqrnCNAoQ51SoVapDUo&#10;JWK+xaD3WV1mlT4TS2WzxbmW8r7lvTvf3nX03rHF7y/vvThUfaSh/GBV1Vxd7lhN9mBZ7lhl7khF&#10;+aFszVx1w6n66hM1VfM1Vafry+Yqa06UlR9Mlh9M5Y4WVxwuKT9aBsgeLAUkdiWz+0vKDpbWHq+s&#10;m6sq2Z2EtG6+uvmVhqbzjS2vtbS+3tr0Wkvjq80lR8uLj5XHD2TK52tK56qKj1ZWnmwon6vNHa+t&#10;m6vtONfWe7Fv5vriHc8PLL27LrGvIrSjOLaz2L7KE9gc9W0I2Vd4/evCtuW+xLayyt3t6kY7jo9j&#10;K2gsFoFBxsN1gQtMF3GoInZeCBcRH4QCHIfGYMHdoCDvdSYLrjmJQiVQaSjsJykfApRAKCIQC5BE&#10;OernUZxxOoOM8bCYxA3G5GIULT3vwkzNq4vATy4HxeTE4wtxhThEsRQg+glTa8D+4N4R8YiCJxLJ&#10;RUWwjzypnOfiwUynFBXRCASMkcek5zFTEkxGKpmSp/oR8w7AOF8MiNHK+85DijHyf7HV//JXhNgY&#10;xMgTCCRiIRLHl3F5BoUMpnmpgK80Gm6pLOuor1rQWNVeVwFoq821VJfXwbCIePkATKExD3eYaWOM&#10;PCAWdL8k5YtjgWwilAoj8j3icYbdjpDLDmnYA1NrH2wS8VrjAVvEa476LGVpb2dbdny0fnSooa25&#10;JJPweBx6O5gQGqVaLjNotGqlymQwatRKAZ8tEHJI5CIqlYwp1bxk5LHzQhcUQyFyvyVR0PcQ8NzA&#10;TXwpVvOSkQebnsNhSSQisL/hTsF9hFsGNxQj6CGVScVymQTuJtxr+AmLyHmtGCKhCNbECuHWC/Me&#10;8Zj3PY1Gwdzk4QmFiQGLxULe42REj8MdoVNpsAfIwx2EW0YjETFGXsThKMQCgAyODQ6ASubTqTwm&#10;jUUlMcjQev/i3DFGHqPdMUYeSzG+Ps+/I5kj5GucZ+QhDyX5FYhQlZDDEHGZQg5NyKMLuHApSBwO&#10;RShgi0VcsYQng5mQhI8x8mQqCSPWMSKemM/8xc5TyQQaBU6yiIJeIqLXHSQKnc6E2wEnSqKQUbSG&#10;vIwN3A4iEU4QxWaQCdlmvSwatKXj7mzGm824q3NBpCNfE26oCzfWhGoqvFVl3ryCvK+qzFeScKSj&#10;1qBb7bXLQx6dz6Fy2uQBr87nQgj5zBgjn457AFBtJGAPeMwwIXeY/6LjASatSq+SaeRipQSuLR8u&#10;r0oqQqo1MqlCAtM4npgPUzW+TCSEEoNGbQXzWYZejejlUotGFXTaUiE/NFdoxqmgKxP2FEe8mKx8&#10;wG5wWzQAp0kFeOkpj2XgTPV6qd4o0+olSrVAoeIjXl4lUskFWpVYLuIApAKWSipEhycRaqUilZBj&#10;VIhlXAbyiwfzmsfUCPkakUDKZiqR0yCHz0HBvLk8Bvo4mlxIIuOo1EI+h6oQcxVCZp6OpwlZFLiz&#10;ZDJOJGIJRSwWh8gX0jgcAk9AZQoYDD6DwaWz2DQOk8KjkXkURMRjgDwALC427S8wCEVMIp5NIkPn&#10;w6LQ2FTUSqEXUgr5KpHAKJdawSLSqDxGrc+s9+jUAYPBpVE7tGoncl9QOnUqr07pVcshdeV15I0q&#10;gUknNSiFahEbzDw+PGEkYv4VIuqk0PNbgAJZY4w8lOSBvu8B85qCw5n4xMaIocIuqjDzSrXMnJ5T&#10;Y+LX6HjtTuVI3D6WcPQHjZMJx7KKwJqq0J4FpRsaImtr/UcHckhKvqv4zCgSkT83Vff60tZXZhvP&#10;L2w4PVlzvK8MMJen7Hc3JZdnHQsT+vGoutPGadRRalWEUgFuKqpbk/MuTdtWlXkW2ERJFq7Vwm/Q&#10;s9ptwpmMdTym29aWOtCdPdxXenywArC3I7mjObKjJb65KbKi3L04a1+UdUxmbIMpy1ipqytiqHVI&#10;0xqWg1sQVPNMQiYVh8Yg6J//lZGHS0HCI4IGRgK4JtClowtUhCNScHjYAI96NlifgKfQqQzovWFN&#10;GCkouAJGQYEAjwurcAcmEgd7Tcf7tEd71Ad6dAcmQ/05nYiAGHno92kECqWIRCogMEgUGHIETDKr&#10;CHH6k83ebWPxuaXJI5POAyP6w6PawxPauUXmI9PG+Vnn2eWR0yuzhxaXDVVbzXy0PpeAYxUi5ohe&#10;QCDi8CTkFg/HgoMhBW4cAubp/y8gFiFeHpHXJByXVsCjgamPk3CIMg6ZUYheFdAJdBIBelwqmUyE&#10;cZZGRtFc6GQKcpCnMNCnRTQSk4HoeIyR55ApAMgAwIQCCKHDIRChYxLSGZhqDRNPgE4VbHJmAa4+&#10;6Z1pLpmsCSyu823rSW1qD+/sju0bSO/tT+3oim/tiGxfENvdm9o3UAwZwLbO6Ma2yJbO+KbOxPKG&#10;4ESZfUFM3x43tsTNpU65TUgw8vAiEop8CyfPJVP4BDINh9Pz6EEDJxcRLerx7ViUOrK6ePekd++Y&#10;fX7WfXhAfWbadm42fGQyfOXgYHtarmTi2EQch0KEMQMGfRir4CxETJZGhr5i1GmVVpPSYxYFzczW&#10;Mv3hDc3Xz098+krfJ6eabxwuvztXdftw+RfHq748Xnv7cO7usdrPT9TfOVZ1+0j2i/nKpxc7Pzlc&#10;+dlcy+ene768MHHjxPDehSVxPS6sI/r1DKOUblaJxWwmjD4yMU8FXZ9cqZYq9TIl9H52s8puVfg8&#10;ertVCf2q26R2qPhdVZGtCxuXdEUXd0TH6z1D1caBKm1bRt5WbEg5lXGnIen3JgJe6I3DQTS+Q7eZ&#10;8vnibnc2EXDbNdBFg50QD7jADPDbjCGnKRWwl4RspSFrWdCY9amKvbJit7jEI0nahbmwvi5pbyh2&#10;lUct6YCuPOmoLvGXp7yZiL2mPFZbES9JeCqzYWwvpfFQcTiYCfrLYqHKVKy2JIHE3zOx5lxJY3kJ&#10;is5amgYDprW6sq48W5NNNFYkG0ojzeVJJE1THGssidemUMDV+uJQa0WspSJcV+ytS7khbSuPdtcV&#10;99SXINSU9NZmBxsrAQMNueHm6rG2uv7GqpGOhoGWugX1tZ/fuP7w07tf3330+N4zwC9Pfv/67jdP&#10;7n27c9224lCqrbq5uby2JJy8eOrVX5/9/MXH9768ff+LTx48efj028+/WlDX5DWay+NRFOU15CyL&#10;+8rjwWwsmAn7Yh530G7DZFTtMHVRyI1gF8mkOqlKIVAXRyqvXvr83Mkrr53/T4F4AEayn52/eeYE&#10;yrzE2fnrL/HK6Y8hxYj4ucOXAZA/e+rGxVdvv/POl+++9QXUc+zQu0cPvnP84LtH9r21f+dru7ac&#10;Axw7gNRsYNHpE1fPzF97/537dz/96eaHTy+9/eWHV755902kV/PxR89uXnv+3pv3Xzv3KezozImP&#10;oHL0MuDk9RPHrs0dvYLpyO/aeEgh0FJw0JcxSTgyGDtOm9frCcFUq7mpva6mnlBE9Pv9dXV1DQ0N&#10;lZWVoaA/W5LRahQN9dU9C1pL0rGB3vah/s5tG1evXDK9deOK5vry+lxmw/KFYJ02VWdfP3tiYEFL&#10;Jh48fmjPprXLkxHfnu0bF04M7dq8tquljoTDVWXjqxaPnT66a+f6xTUpb03cXhe1VHs1vWXe5oi5&#10;vyywvKtODaNqEU5OQVJvAb2iuzI+VJueaa/MBc1eNd/Ip0pgBSJOSSeLCEVSKhUgp9BkZKqgEA8p&#10;kqzB47n4IizcK2TYeDyHQEDv8MBUKypCIvIFeQf5fB9KLcgLf1EoajZbTacZmXQbj2ViUk1MioPP&#10;com5DiHbzmMisJGnvENEN3JJNgEVhXtlUK10pp0hMJOYHg7XJ2BIcLiZ2sj2wboApyDAIkY5NA8B&#10;Nxm37uxMv7lp4MqRVRcOrpw/tHpu/8LXDgy9trZqZ4V0X7Fse1y1qcJxdm3fmd1T5/Yvnt+/+NDe&#10;hbt3Te/ZPXNg28SpLeOnlnQsS2i3ZEyLXfxlYfn8ZMO5rePb1vYePbLsyP5Fh7eOv7V/yebOzFTE&#10;XCOiBfG4GL1wMuMZS9lW1Pvml7btn2raOd0ZNanhgpBxODGDpxEr5EKpRCCUiyUSsRDsaoyLz4P3&#10;l4BMPgojGNgwy5XBLFcKq6IgXnw+9y+veD7MxNCXr5gXDvbFqlQoEvMFmF4NpFgGZlK8fMhWSPlc&#10;HlQGE2cOTMXZHGwWkH8rwIFFUGu+4r+OQZj/4/F47PwfrKLky3kUsOtksDlPwOVKuGQuNZSJVLfW&#10;btizqX2offWO5Z89+eTm11ev3X/37KWjuw+sGRvvmFnYPzzSPjjcOTKG6PjBke7xhcOzKyfHFw0N&#10;zvR0Drd0jbcNznZNrBicWjk0s2JkavHQwkUjExMDvV1tU2PD42NDcI4Lujt3792xcHZi29YN16+9&#10;984bZ6+8feHOx9dufXT5k5sf3Pvs5hdffPzgwaf37t28du3tq1ffeu+9Vz6+8e7nn1379tGnP3//&#10;CPDLjw9fPL3z/MntH5/d+/nFlz88vvvjk89/fXEf8Md3X/387P69W5e//vLmLz989e9/5in1PCP/&#10;335DjDwAMfJ5Uv5PhO9ffP/Vo69vP3iEdOTvPbj5+f0bXz74+MnTz3/9+Zt//olUbqAGzEf+Hz99&#10;+8cPXyMH+RcP/oTDeP4l7PG37x58/zjvt/7VzaePrj95+NGThzce54FI+fvXHzy8cfvOlasfvnHl&#10;6uvvX33tyocXb9x5//rtS1c/fvPDm2/euv3el/c/evLt7V++u//HT19BnYCfn33x09N7Pz+9i9Hx&#10;L7799MXjW88e34L06bcfP/vm5uOvb3zz6CPAo/sfAh5+ee3BF1e/uHcFw5dffPD5vSv3H3z45f1r&#10;n95+98bNNz66/vqH1y58cOXc+++dPXNq77kzBy+9e+6ja298fOOdWzff/ejam1evvrNmzRIYXNUq&#10;qdtlzaTjiXg0mYiVl2UhTadiUBKLBpKJcCYdi0b8bo8NI82VKolWp1BrZFKZAKBUy/RGjd1p8fpd&#10;voDb6bbpDGqxVCSRSWG+ChCIhCww6GlkoZhnthrMNr1aJ9foFQq1RCjhShVCtVah1as0WrlOr4Sa&#10;YRcms85o0uoNao1WYTDo1GqlTqu2mI1ajUqllOt1sG+xWi4R8dhuu6WmuqK7qx1a2oOH91LpmFwp&#10;gWMwWfQen9NqM2aKE1CYLU3jVm7YNTS5rLy+wx8rbekZ3nXwxLrt+4Yml+w9dnLb3qNjC5dVN3V4&#10;o4lYSVln/+jaTTuOzp/btH3vgaMnh8cW6YwukVQjEKtUKpPV6pUrtHaHZ2BgYMGCBR0LOnM1tbF0&#10;SaK0IlVWna1p9MaTIzOzx0+f3H9k39Fj++bn9y2cHbh48eQHV9/r6etWqhVEMnTphXgChUpjKxQG&#10;i8UXCGSKi2tTqaqamo6enomxscUmk8dmC9TUtI2MLJ6eXjU0NLtt26FlK7Y2NPWNjC0bHF48u3Tj&#10;6OSKRcs2LV+9rayydWrJuuGZJa39gz1TUz3TEw193cu2b5xev3xs7aJDr5/cefpg+1Tf6JqFQ8sm&#10;Kxc0tI31tE70VnQ1NY72tEz0L9m5YWLj0pbJ3qW71/csHetfPFXd3dYzMTGzcnX/2Ez/8Exv//TI&#10;2NJDx87u2Hu4vqmrtWOgtbn39KlXL5y7WF1ZU5JKJyLhsM8d9Di8DmvI40mGo0G3NxoMhP3ICz4a&#10;9AW9Lsw1HjJuhzka8gZ9Tr/HHvK7gj67w6pTywQmtdRr0du0CqtGGrTrAjZNyKpJ+81hu9pnkkTc&#10;mmzMHvMYMJd5px4meCKnQQkzUuzDXEi1CgkMoqXpaDzsCrnNEbcFuae5bCG7NWA1+83mvP77f6Hj&#10;84y8JfhfYMoDOcUHrXa/2eozWQIWG+R9JpNLp3Nq9WAGQQnAa7SiUK56mxtuo0rpMCBS3qpVGxQy&#10;mKIbNUqrQWvSaKx6vd1otBkMkAGYtVqjWq2WiQwqlU5sVPENKr7WorUyydSKbGkmWeqwhe22WCRa&#10;HU/VOv3F7nCpzVtsy0d2zRPxfyHvJp8y/Es4VlOekbc5kfu801Osz6vEwE9YB8sgljnvIP+vzDvG&#10;X2NENgBzM4cVsJVf8vIAyGDsvNbgN9qjxryDPKR6a9BgC0FGB5fKFTM7o1COASPlAS5vCcbI211p&#10;yEA9sBfYL0bEq7Uegykoz8vL6PIu8yqNU6NzQ6oEw14DGUTKa3ReWIpR6lgGCrV6n0xhx84CgPHy&#10;MqULY+RhEeLu897x+WqRlz3KK2xymUUiMwMUUDNy1UeHpMtr4MCJwzlCzXBUJqNfr3dbLS6b1eVy&#10;+hx2j8PhyodWNtpsDpfLY7c7nU63zxfw+4Mejw8QDIYjkVg4HMXc4ZPJNKTwMxSKwCLY1mAwqVQa&#10;tVoLtoJUKocMlcaAOTOJTGUw2TSYS1LpGBGPJ5CK8EQkCZH3lAfAIlgZUijBnOj/u5/YOlgGW4o4&#10;fCYF5umIzyXgyKTCYMANz6bDYrQadXq1SgX9uQi9zwcjQwl/coVaJDWhuGFCo1YFtqxCLpZKkCSI&#10;zWBy2x2hsC9RHq/sq9r22rZjt4+vem/t7OWl3a8NVB5rLD9aW3a8Jn2wPH2otPJUbdnRirLD5VVz&#10;1XWn6mvm6wDVJ+tyxypLDyZTu0PJXaH0vljmYKr0aGnZXGXpcYTssVzZ0VzpkYrk7nTF0crswdKm&#10;M42N81Utp6s7zjd2XGiqm6+sPVVVf6YmuS8Z3hVNHcxUnKoCFB8rLz1RWTZfVXK0PHekou1MS9er&#10;3UPvja19sHX7s4P1ZzqKD1Q5V/n9G8PxnWnXGk9wczS8JWlb6fVtSPpWp8s3N2qqDDg+jsjCsThI&#10;GIEn5hYy0HwXafNS8nQthSSgs/hM9MkhExHzBMwdHlCUDzEIKWJE8CjMIJYSiMhNHhlqbBaLBjcG&#10;saKwtYjHFfN5UIhqypez6TQBB0l2IDKiCCmbITkCML7z6iL4vK5IUZ6RAUMcI9NhlxilTsXjGXgC&#10;nUhEiiUUChITZzJ5DAbYkQAOg0nLK9UACHkhJACWByC2Js/IY1UBXv7lWWv0hxh5dCwEPLTGgkIy&#10;niBiclRCkVooCDvt6YCvoay4u7F2sL25r6VuuLO5qSLbnCuFFMobKkoac9nqkiRMFxNB90u8ZOSj&#10;QeS8XJz0JqPOsN8c8pmDXpPfbQh4jIBo0BbywU8UotPr1PrcmkTU0tQQHxupmxpv7euuriqPwfow&#10;jkBbNem0YCnkgyIo4Zoz6GSBEM6eQibnvzAoLMTDWRYWwqnBnQIgd3S4vIS/nOUx+RoCCc/8W9gd&#10;TFgAhUIiEIqgEhYTOWPCtSOTCDwuG+x+KIFWAXY8gMfjCIV8xA3lY8BSyMS/+Pe8Ez3mIM9mMRA7&#10;/7cqDpVKptMhg1zj0WszChUee0D+awYihQQldLg1sC4UAWDv0Fqg2chEfKVUJBfxJXyOiMsS89gC&#10;NoNNIzPzZDpUBy0B8wyFtoG1CshjKVZOLiwEwFLEyBcWwU6hB4E8jUCgk/BQiYjLFLDpcP14eVqW&#10;w4ZZB53LY/IFbBabJoRpDhfaNHQvVLhi0Fyhl4IuCHHuNCo8KngyCdouAHH0dDpca+iL0Ap5Rp5A&#10;IFGgp6LBtkRIAXBr4CJgjLyYxzDppB6HNhVDkfeyGXdtVbimKlhT4a+rDDZUhxtrIg3V/4nqsmAq&#10;YvPalYCw1wjwOTQemwpakdepw5RqoCElo66XjLzfbcIiu1r0GhipzTp1XrhGBoZEXkReoJQI/5WR&#10;l4j5MOsD6xMgFsFsjSvkoiC0Zr3OZtS5rCaP3QzGZ9hjQ++W/mbkIRP2WHx2PcbIu8xqjIWHFMtY&#10;DHKrUWHSg7Gr0GqlajUYmiJIlUqhXM6HVCLhSCV87BUIWN6QymVChVQAxynnc6RcloBBhYycy5ay&#10;mWImHTIyHhtx6Ey4jCwOHdGUcL/YHLqAw5TzufBgiOl0HonEo1HEfPSMiKQ8AJfHEPBZfA6dx2Ww&#10;uQzoPjh8BptHZ3NoiNzPg00j/CtYdAQ2jcShoz7nJfg0uoDOEDKYSr5AxRNY5XKnWu1QKAM6XdJq&#10;i1ksIZPJqdMAXHqtU4fCSPr0iJRHbvI6BVLsUYvNeplBI9YrBHqVRC6Ch5kKXQ+egHpC1O/hEPtM&#10;LCxCFHP+cx8MSGALh2OTcFGHtDFt7yn1DGd9U6X+mRLfeMQxEXWOhmyTMddY1LaoLLCqPr6sOriy&#10;NrixOba5OXqkvwJwvK/s7FjtqbGqCwsbz07XAf4i5fM68vOwTnfJXF/VztbUyjLXkF/R75OtyHl2&#10;dGS2NCWWlDh6XZKpiHHQp2q3iAaDui6PssUmaLXwJ5OmJaWO3V15YZzBiiN9pUf7swe707taIzta&#10;opubImuq/MvKXUvKXAtLXSPF9tGssztqrHdIY1KKm0dImRRqFonykpGHoQWN6HnhGlwBmZBXMECX&#10;BX0tAL0aPHNoQMJBT8VgMWRkgpBQwMYXUPPq85Cgvh2qYhbigtqCfZOxfb36+SHt0W75/h7l/knf&#10;UJVOTMJ85GFwIbOpTBjN8gNaIamggM8gcUiIZIdtl3Y451eWnloaOTJlOz5jPrXEMTetOzAi2j8q&#10;Pb3Me2Q2eHJ11YEltTmXUE3DcXE4XlERHYcT0lhIAr8QR6FC1wE3Du4qdNH/GUs831sXoiGvEEfG&#10;F1DwBXRSEYuEZxAKhQwyl4KHS0GEgykkE/EUWBFOlUojUPOfB7EoDAaRQSchyTdo3tDHQI+HhkVM&#10;NT7/JQekGDsvZrHphUUYI88mkiBlEfBcMlHCJLtVgo6SwHhNeEVbcsdA6fbe5NauyO6B1P7h0gND&#10;2V09ye0LYpDuGyg+NlEJ6a6+9O7+zNYFiQ2t4TXNoeUNwUU1vpEy12DW1RQ2ZEzCmFGQsEoUDByf&#10;hGJI0nGFdByejSdTkUg0jkXCga1hU+KmOjyHVtUcXpQ8uzx2YEBzZto2N2KbmwocXRSbW1sXNhCE&#10;FDTlgWtCgYtJJtEIJDaVLmBxoMuSS9giLgrCPNJsP7m9+dyuule2Z17ZGn5jq+/SztDFNfb3Nvjf&#10;XRd6d230rTWJd9ZlLm8tf39L8ftbwh/sCL+60np5a+Ta7uJ3t6be3ZZ9fVPpx/ODpzc2lDnJPBzO&#10;KMLDTdeKhTqlTCHlKWVCpViqEMmUAilYAioZV63k6LUCvVbosRv9Fp1Tydq3qv/J9UO3X1362euz&#10;d1+buPfG2FeXFt69uPDK/HRnqdWvF0TdqMNEvbRbF3QZIm5bzO4KW+xRrzvgtiO1Opc17LAk3NaE&#10;y1jsNaRdqriVHzUyUlZapY/TGBe0pAXNSUFbRlrqYcZMxIoAvzYmy/oElVF1c9ZRl3YkPZrmimh7&#10;bTYZcKZD3oTPk/C70kFHzGMqDbtqM5HG0kRTWbomHc3Fg9XJWF0mXZNK5mLR8ki4LByujMcbSmB+&#10;Hq2O+Rsz0cZ0HNBWlgK0l6ca0sG2snhHLt6ZS/XVZgcaciNNNRMdDdNdjROdNVMLUGaqo3GyHdKm&#10;iY7GhT1tYx2No53NbbmyjUuX/vTts8+v3/np8Y9PH/747Rfff3Pvu/u3v33+4Pub739cma5qrW4p&#10;DqbPHDn9/OGLK29d+/C9j7+4/c37b964/v7tG+/e+PazRx01DSaZrDIVS3jBBnNFXZbSeKgkGkj6&#10;fWGnA/ORd+j0VrXKpJDrpTK9VCtiSWuyLR9evv/qmeuvII34m2dP3Thz8vrpeeQFj3D8OgBzhP8f&#10;cfzQ+/NHP8DyZ+evXzhz6+Ird9547e5bF+9euvTw7Tc+P3Hs8v7drx/a9+bR/chNfs+2V/bvfO3w&#10;XvRzPi9oc+7UR++/c//W9ecfXvnmg0uPrr7/FYbrVx9//NGz9968D3XCYUD9p45fA0Bm/vhVTEf+&#10;9Ikr80ff3r5uv1ps4JC4MGaqJRqT3ibkSZ0OX66iZnxsOugPkQjkqqqqjo6Ouro6t9ut1aiCAZ/b&#10;ZWOzaB6npb6mIleWam6oPLJ/566t63dsXjs7OdzX0bB+xUKdnN/TVnf80J5VS2fGBrtPHNn39uvn&#10;3nvzwsE92xZNjUAhrDw9NrBm6dSpw7tOHdpxbNc6nYgiIOPkLNx0T9XxHYu3LxscbEwvG2qui7mt&#10;QoaoEFfmcXbnigeqk2NNxb3ViZhZqmXj1Uy8Rcw2Cpg6DkNBo6gYDDWTqaIzlTSGjERRM/KC8mSy&#10;gITc5Ln4Ik5RIVKtKSpC8V2LkPMNdMKYRwUa+/IRpKAHZOKL5EzkJq+hUwwMipXLNLGpZg7NymPY&#10;+Ew7j2XjMm2sPCMvYRq4eCuf4hQwLQyKncl0sbgWItVKplioBFUBrsGvn6xPeQQkLYykcq4Rh1vg&#10;VW9bUHx6Redb+5ad3jl7+vCq1+ZWXD4xMT8d35YW7klIxuT4FTHdwem69+ZXnts/e/LAkmMHF+/d&#10;NXH4wOzxPdMXdkydWdS+Lm1bYhdP6ZkbEqad7ZkLm8cPbZ/Yv2vq2J7Zue1TF3fOrm5OLSrxV8p4&#10;XmKRg1iQkjAXBLTdPumKWu+JpV0ruqpkFAIVV8CnMTViBfQ/Ep4A0fECIZjEKHSWkA+Wdt4a5/6r&#10;Zzoi34UopCqkHC4DM2J5fBZkIIUSZM3ymLAUforFf4VyxfyZ/pWRhwkymOIcFluc/1Qao+aRE9zf&#10;jDzsHQAZLhvmDWwBksH5T0aelf/jsLgihlDOltLwKN6JSCSC/lRj1DIFTBqXVt5Q0TbYtm7P6v/1&#10;//3v//i/fv73/8/v/+f/99/+8b+9mJ7tHZ/sHh7tmJwemJjqHxxZMDE9MLN0bMWGxTuObrlw5ey+&#10;c7sWbp/qWtJW2V/aMl4/sWpgdEnv8FTX+GTfzOTQzORIZ2sTTDoWLOjYf3DP2nUrDh3cc+XSG29f&#10;PHP5rVc+uX7l4+uXP/v0oy/ufvz55x/fvXvz1ifXPrj21tWrb1279va9ux+icK+PP//lh69+++Hh&#10;r98/+P753d9+fvjDi8+ffHPrx2dIh/3HZ/d+/xF5mj/96pNbH7719YNbKPrrH89+++Xbv9zk/2bk&#10;86Q84uWRds0/v//tt6fPn99/8OiTe18iLh7w+RfX88FXv/zt9yeIlP/t6R+/PP5nnpf/44evf33x&#10;EPmz//Dolxd/ObA/++rjZw+vP7n/4eMvr317/9rjB9efPLr59KuPH3/98bPHd757fu/bx7fvfXHt&#10;1ifvXv3odcCNT967fuvdD2++/dHH79y6c/nuF1cfwvqP73z//N4PT9GJACDzw+O73z+5+93jz559&#10;fevJNzcff3sTKvz2m4+//ermV4+uP3r40cMHHz64fw3zi//i3pV7n1/+/O77dyHN52GFb76+Cevc&#10;/vSdqx+cf/utuddePXT+3L5Xzu9/562TNz5649Nb734CB3Dz7U9vXfro2psfvH/xwN4tShnfbFCX&#10;Fifqqiqa6qqb6mrLS4pLUnFAKh7KJCPpRNjvc3p9DrvDpNMrVWopRscLhGyhCNorU2tQGs06m8Mc&#10;ivhdHrtKA5NhuVypgPYrgjmMUMDmsrh8Dlj4UrlIZ1DDCgajxmY3mS16AOT1BrVWp7Q7zEoVVC63&#10;2oyQDwQ9wZDX6bDpdRqH3QoZs8kAGZfTDvA6bQ6LsSKbWTQ7NT42dOezW8lUFOoMhn1avcrltqnU&#10;Mrvd6nY7YfOVK5bh1m/et2nbwfHZlTOL1/SNLpyYWbF0zaad+47sOnh8+ZpNrd2DCwZHRmYWJUor&#10;+sYm9x+Z37H38Jad+w8ePdPVO2ZzhvQmt0aPnNk5HAmfL9cbrFWV9fv2Hq6pacmU1mfKW0LJWrO7&#10;RGNPap1JudG7YGh63eadq9es27BxzYql0++++9obb7xenquAJxWmDHkFAIJYrK6r66iubm9o6K6q&#10;auvpmVi0aN3Y2NLKymar1R+Nli1evH5gYKa3d3JqctWa1TtHx5f3DSxctmL7yNiKgeGlK1bvWrpy&#10;69DY0r6h2ZllG4amF9cv6O6dnu6fna7v655ev3xg+XT/sok9544s3LJietOy7kXDdX2tA0vGESM/&#10;2j2zedXQqtmGke7VB7Yv37O5oqexZbK3uq9tYs2y5Ts21Xd1tQ4MNHX2rd60Y/e+4wt6RhcuXd3W&#10;NbB81cazr7w5Nblk9aoNRw4db2/tKM2kkau72x72uXxOW8DtyMRiAZcrFgrGw6Fo0Bf2ewIep9Nq&#10;ghuGwuh7HX6P3euyBrw2r8us10g1SpHVoAq6UCQ0l1Hls2rSQUS+J71G5A0RsSU8Or9NngqaHDqR&#10;36r0mpUaEdOkFPFpREb+o1o6vlAp5JdlEti3jbGQM+a3+x0mr0WPCHe7DVN491uRHM1LRh5SyP/P&#10;6HjEyAetiIv3Gs2Q+s1WgNdoBDg0Oo/BhDnO+812r9Hq1lkdWiNyitdp7HotZPRyqUEhM2qUMMk3&#10;qFQWnc5mMEBq1mohNWmQZC36NF4q1Uotcp5RLbLKhXqNXMdicK0mr90K1lQiGquJJqodvow7VG7z&#10;Zi3OzEsHeQxmW9JkRc7m5r994TEPdJszBandlTb8TcRjFDMsfZnq8z7vkMHy2rwg+0tg5LtC7cEI&#10;boyvV+ejqmKkvFrnNdqjGpPP5IiYnVFMl8biimnzOvJYarCFYNF/EvTWGGwLhwTHAzuFnxZ7QmcM&#10;qfOiNC8Jd0gxDh25rmucGDBKHRZBCnlF3mseWxlKdAY/ouy1PjhIjI7HjlmuQKQ8rAxrYlthpDyk&#10;sAuF3KpU2KRyRMrLlA44IzhrrAbIaA1+VKLzwq22WcN2e9hqcdltbg9ME1x+ryfo9fodDhekbrc3&#10;EAgFoePxBTCB+EgkhrnDQwrr6PVGpVItkykkEpkQfSQnZbO5AugbJTKNRqdWay0Wm8vlIZIo0DMQ&#10;iGQKlQ5TQkgLiwhQCLNVDJizPAYoh8kslsf4elgfABmMhX9J3/8FKmyOo9ILqFQcKS9g2tRYU5pJ&#10;ysUinUqpVSq0SpVSKhPlv8JTKpUqhdKg0hgVaovOoJBIxTyR2+bSKbUwApiMeovNKDWIStuLx3eO&#10;r3lt7b7bBzZ/uq3/1eEFr/U2nG4rP1qdPlyROVJefLQiixj2XPmxXO5YZdVcdeXx6qq5mupj1fCz&#10;5mRlxbGS8qPF5cdRcNfssYrS45XFh3OJ3dmyIzXZA5UVh6orDlS1nmrvOLug9lB1y+HqhgNl9ftL&#10;a/dnS3cls3tS5QdKknsSsG3piYriY6XpY9nksWx6vjx7BsV3rTiaqzlWteDVzt6LA6PvT+98enD5&#10;7fXVRxtL9uT868K+DSH3Wq9jlce6whXelgpvywQ3ZkJript2dJAcZJISTxHiyewiPK2okF5E4dEI&#10;LBKBTkCfHNAoDBIF5vZMmPdTiogEJFBDIiLhGgK+kISpvROKkKZ8PtArpEWFOCoFjzHvbNieAAvz&#10;Xi1EAvyEajgMOoBJpUAec2GGqvL1oNoAiH/PEzEAUiGOXISAEVJQFawPGUbeAZBJRoDD49BoADaV&#10;ysnHEGDTGXQyJU8+Iy4eDvBlCsBY+P8pI//yL8/DIx95PJ6ICCA8gUtnStg8nUSKelGrtSwW6ayr&#10;GevuGFnQNjPY29/a2FFb2Zwrba0qb64qqy1N59KxilQ0FfYmQ55E0B3/m4uHNBKwJ6POTNKVjNkj&#10;QVPIZwp4DD6XDgvLGQ1awwFj0KcP+Q1+jzbg1SSiprqa8PBg7eRYy/BAQ0tjSTLqctr0Rl0+DrFK&#10;qVYp1EpVnpGngnVOo6HvF/6iePKMfD6DAFchfyH+Ajxq8FSRKER4RmApouDzPvJgyNLzVWFO8VAt&#10;pKy/BYjyhDNy0oQGgNb5W2se7iSRUIR9A4H5yMNWmGc9lUqG1WBlqJlKpRLhzuDxSEg9H8cVQCHB&#10;DaPSqQwatIg8QQ97gQqhbUDLEXDYcrFAlhc6lwl5AKmAK+QwXzLydOJfsYjzfA2BRkLsPOShHFoL&#10;lMBSNK+DCR6BQMajdzOIxYMeBE+g4olQCK2Ix4QJA0XAprMZZKQsz6Ky2FQGkwJTF0hh9gIXB84C&#10;+p5CfAGJQoZGAhcR9Ut5T/kieDCgJM/IF1Eo0KChX0J9FBn6OCaJhE4XU59HJwYr5+8OepdIIkoF&#10;LKdVYzFIs2l/Ou4uzwZqKiMNtbE8/x4GNNVGG2uitblgVZmvqjRQnvGFPDqnWe62Kn0OTchjiPhM&#10;Qbfe69QBYiEkiRD2WyIBK2TgZ9hv87tNdpPOrFNZDVqH2WDRa7QKqVGjwNzk86Q8gkqC4rgqFTK5&#10;DAxaJFcKkEpESqkk/4GREDLITT7P5gM8FmM2ESpLBEuivnTInQoigSYwSEJus9+BPOUxIh5zlrfp&#10;5Wa9zGpUWPRKkxZqkOiUYoBWIVLLBHIJVybjiUQssYQnlHAlcoFMLRHJBVIFIuVl0C/zWUIOg0Mn&#10;SwUcuE0iFl3CQaS8lM0U0CjwU8ik0YpwcBOhVcHN4jORvLtGIFIwORIqA/ISHo/NosFMVSjmoaAL&#10;XBYftuIwOWx6fuKKSHkWl8bkUAFs6FPoeDod/xcRzyC+ZOSh4UFvgwEjOjFVbjmbq+Ty7XJVQGv0&#10;q7VRvTFrc6at9hCYYSad12SA1KVROtUKr0HlN8FgL/PolU4kXCOzaKV6tcigEdtMSjCPpEIe8pMn&#10;FMAjgC/6yzeQlH+nCB3XS1IeeifUWxbhjGp2a2V0ZkH15uG27QPN2zvr1teVLimOjYWdC9PB6Yx/&#10;OGYbTtlXNCXWtSd3LCje0ZHCIrvO9ZefHaudH8mdm0JcPODCoiZIUeFg7lh39kBH5kB7yd7Okj0d&#10;xZsaossr3MsrPCty3kUl9pm0ZSJmGg3p+jyKHo+yP6jr8qmarMLegGo6bVtdHdjZWbyvJzs3XHmw&#10;Ow3Y0x4DbG+OrK3xoXpy3qXl3smMbSzrbA+oFoT1tTaxn43z8IlxvZSbj84KfTT6QOC/MvLYQIDe&#10;VuDwTDI9z57jeAwWuYBMAgMZx8Qjv2omqYCGVoZlUAkMTzA2FeACOtyeyejuHs38iP5or2x/j3Lf&#10;hHekxiAiIn92Cq6IUkSCLWgE6EOJHDobdgw/pVwWOR+7Vc3ApY0F07Xqg9OhuSWhI9OuQxOG08vM&#10;xxdpdvSL39icnFsc2z4UPLGiucEnU+JxUgISzKHCtiQSGV8AIxycx1+M/L8C4+WRtQJHivZILsRT&#10;8XhqQSGXSubBQIyYfOhfyBQyA4kqF+AYTHLeQZ4EVwBj5Blk6KKR8hL0ftB4MckaSAV0BqQsIgmA&#10;aHoyBVOtwTJ8KoqjKCIXtGSCfWWBJS2JTT3Fm3uSW7pi+4ayewdL9gwU7+7P7O3P7Bso3j9YcmAo&#10;e3C49NBI2bGJymNT1fuHy3f0pLd3Z7b3l23tK5utjwyXeTpT1qxNFFDS/Sqmll2IJHfQ6xA8GVfE&#10;ItKIcEHg5sFNpMBdw8kYuP5qx8bB2J5R36nF/v39yiPDphOT7j2jtv2z8W0LKwQEnIBWANcfLiDY&#10;DFQChYInww2Cm8Kn4xQcXEeZ8sz2xmPrMic3RC/uSpxdZ7+0K/zqOvub6/3vbohfWB65sCx5cU3F&#10;xbWVb6yreWVl8ZnlgdfWBs8vc7+3OXF+iev11YFXlntfXRt5dUPm/f3tR5ZXljrpWjZOyS7SifkC&#10;BhUF+uazpEKRSqzSSzRgBugVAoNGoJAx9WqBTi40y3gmPmHrVP3V4xOXD7V/eLS2fRY9AAD/9ElE&#10;QVTh5nzttWOl1+cqb53uuHtxUVeJPqTnRex6mPr5PIiRR/Jibkvc4Y7aYOJuQCFkfE6fGaYN8ohJ&#10;FtHzonpGlUc4WmPfO5t7bceCdw/2vXe4+/Kxng9PDl4+Pnjt5PjF/T3H19dvmUzNdri6ssoSO702&#10;omxImaqi5ozPWB721BensuFwyG4ui7jLovaWXALQgFRoEjXpaH1JoqEk3VKebcpmGkvS7WXF/3+6&#10;/gIqrq1bF0ULKIpyd3d3oajC3R2ChuAQHBLixEiIYEFCXFdWkhUPERJC3D0ry9eve+9j98g99753&#10;7mvtnfva3a+Pmvmz/7PPvbSvDcYcNWpajTlm79/s8+vVmanLUhPLEuOq0hOWJfrrMhMBVSmwGFeZ&#10;HChL8q3IS6jNjq1MC9Rmxa8sL+itLu+urOioKO2sKmwpz2qvyO+qKV25rKizsqS3dll3ddnKyuLm&#10;8qL+xhVVBXm7Nm55/+TVpxcfH9998fHVrx9e/vZ86f2P7/7w6v77j88+dzf15KcWAG5euPXq0fvX&#10;jz89vPNq8cbz189/frDw+sH1J2+WXm8f3OzUGoN2e4zNlOBxJPkcfrsp6LIGnQ5wb81KlV4qM8jk&#10;JoXSIJPqJFK1UMmjCUvz6m5ff3nm+J1TKEHr4ldS/u8ZeYwNP7z/BgCjxTFA/cThO6eOLp4+du/b&#10;kw/Of/P47KmHsJLTJxYPHboxs+/i5Ni5ib3fAib3IIzuPLVv79lDM1dnJy4cOTD/3bePLn/3bOnO&#10;D4+Wfrl++RVGxM9feX331qc7Nz9+c2IRVg6bgN04eeTuV1L+0NyNY4fvzk5dOXLg2uH9F7et26OV&#10;mlQCdYI/sbxgWVZ6XnFBuc8bBL9MIdfAdBKOi8jOzi4tLS0oKLBarTCBuJx2uUyUlBgbH/SVFuUu&#10;K83r7WrZtLbf6zApxNwYj41GwBVlJ6fEetb2tU/sGS7ITu1srT84M35geuzkkf0Xvj0xtG6go2XF&#10;6t6V61f37Nm+4fSBqdHNa05M7wk6tQwCrnl57r49a04cGp4YWbVrU8f6rto0r6EsJaaxILMhO70x&#10;N721KLU6MzrVqbKKKEp6uIYVZRIy5TSCnEpUoWwrDAmJJI4iySk0OZkqIZJlFIqYTBaQECnPicRj&#10;jDwCPgLFyOPCMEYepj+4/aG7XuhuCO28UJi8gkpUkKPMbLqeQdLRiQYmGZHybLqJSbUwqBY2zcqj&#10;aZmRNj7dKWAaqUQzjeRiMy1Ush4foY3Emah4O4e4PD1g5ZOCeglUovmUTDWzJ9u+ty376tTaU3v6&#10;D+/pPbqr/eS28l2V5rFc3ZBLkI/Htdsk/fm2qfXlpyb6Tk0PHp1ZvX+yd2685+CejsuTgwc7y4Yz&#10;vJ16fjEJ1++Ur89wHd/UdHi058BE/8G9fafHVh/f3NaWbG+LtccyybqwMF1EuAGP87EilntkK3zS&#10;6Z7K6gQ3BYdT8EVqqVIuFPPBlWawRDx+KOqIClYxn4dYcjDBWSwWh8PhgiGOLHKkDwn2DPoMSdQg&#10;2wZamCwqi8VAjDyLASYQfMoXIJZdKOBhMfIYIw8r/0rK87lIaoZJRxE1IujC5lDJFCgxLh62jtHx&#10;CCG+/kuwfOgPezaAguTpLDFTKGGIuDQuhUCGXxBJVnJZdA6DyWNROdSUvOTu9Z2jR/fceXfj+qtL&#10;H//p1aVbJyuqs4e29K9es7K7t7m1fXlzW23XQOvw6OaBoe5zt7/5x//jL7//t9/+/H/+8a///A9H&#10;HxzZdGhD06YVK/qrGnuqB9a0NzRUdLQ1GrUqcEaKiwtHx3eP7Np+6ODMuTPHMNWa+avnb9+49HDp&#10;1r17N27duoxw+8rdxfnFxWtLS/OvXix+ePfo+/ePf/3x1Z9/ffOX397+8ecXf/j15eePD96/ufvz&#10;p0cYI//Hn1/9+vnZ2+cLizfPf3jzAEXH/+Xzn/6AErp+EYLHFOH/Fin/j3/+AfDXP3/+7Ze37949&#10;ev787rMXd1+8WITy+cu77z48+uXXN3/+y/dYmPxfQ6T8X35596ef3vzpp1d//PHlb5+f/Pzx4ee3&#10;9z68XHj/7Ma7p/MAqMDip9d3P79b+vHDgx+/f/LT56c/fn766fvHH98/ePb81uK9izduf3v7DqLj&#10;AbfuXri5cPb23fOPHl9//Wbx+4+Pfgh95YdPjz9D/f3Dz+8efHx3Hw7z3duFt2/uADA6/uWLm4Dn&#10;z+YxLv5fAC3Pb0C3L/I1rxcePrh08cLB48dGASeOj928cer+vUt3F84v3DoL5b27Fx4sXX704Pq9&#10;u5evXDo5MbrdadPbLfqczJSivOzy4qK8rMwMuG0lxSfFo4QrcQGv22HWaRUYEQ+uAZRS8BdUEp0e&#10;qdAg/RmnxWw1OFxWg0kbSvQqQnJOcIEI+CwOUygWSOWIjopLCGCsvVQm1OqUGq1CrZGbLXqTWSdX&#10;iHV6FQDqNrvJ7jA7XVajSRvtc/m8TrvNotepLGa92aTTaZVOhwWrNDetWLtu1e2FeRhdeoMavmK1&#10;m7zRLvgirMfptAeDMb09XX/9y59wR0+cHx6ZnJg5NL3/6NyRU4kp2e3d/UNbd3b2ra6qbVi7aevE&#10;3KG90/vLqlYA1m7cAahv7q6sbUtMzpfKzWyukidURUQwYNJjMsVisdbtStw3eaKmrj8+tcodV2Hy&#10;lynshSpXCVkcG8F24EgqlsgqlFsNZldZaeWmTZu6unvdHh9c3chZiKCEh1Ot1pihoT093RvTUotd&#10;zoSiwuXr1+9sbR1wOuMcjticnLI1a7bW1XWsXDnY2bGuob6nsXlVc+tgU+tg9fKu2hU9W4enV28Y&#10;Wd7UOzQ82dG/sbalY3l7R3V7e3lzQ01n+/Ke1obBrl1H9o2emOnZvmbt7s2ta7uXta3YPLmrZ8va&#10;zMqiuv7Otg2rCxpqGtd0tw+trlvV0bV1bXFLbeva/q6htRklJamFhcWVdbsmZnftnWls6ckrrigs&#10;q9wwtP3ilRvHjp7u6V61Yd3QsrLy7PQUuMn5nNb4GHfA6/S7HbAc8LoA8TG+oM+N9OU98KMbHWY9&#10;dIh22eD+F+2yWA0qnRJ5XHq1yGpUgL8abdPaNOJoqzrJY07yGjOC9mSfIcmrR6S8x4BSvKb4bTqx&#10;XSfNiPcGXWYFn0UKQ6pqUHosppT4gMduhFssONuwCbfN4DTq3Saz12IHeMw2j9kCizA6XAYjAGPk&#10;vWaTz2L2W80xNgsAKtEWE4qpR9w9kpvHePwv9L0VadBDHeVu1eocWiPAqTO59GazSm1Ra6A0yBV6&#10;mdyoUEIdoFMoQkQ8XCxQVxlUGqho5XKTWqoWC8GwMMhdYo5OxFexGFytWicRqvRal9eTGozN9wez&#10;ndEZFnea1ZNhdqRYHSmWv+PljZYEvekLEY/x7FjdFNJnh8WvjWZbgs4Y0IRSs/69NM3f8+/Qji0C&#10;sD4ypUsktUEpkTvkIUYeK0N9vHKt2+SI1Vn8Sr0bSk1INd5oD0IFAzRifD2UUMcU5K0OJLYDm8PA&#10;E5qkchQCLwnJx0NdLLVgOjMiiVEqt8gUVoBSjULmscpX4l6msKu1HqhDZ6hgR4Tx8l+gcMnkX0Rv&#10;AFDBYuoBsDmJ2IjC5OWIlBejEHsnAKPmMcAxqjROgF7nsViQ8JLHjd76sIK3YHN73H6H3eNyQrsv&#10;xh8XF5cQDMZFR8e43V6z2apSaSQSGcqmIZGJxVKoqNVavd5oNJphijIYTDabAwATJ3SGCrQQQzkP&#10;CSF1GjqDRaHSwQmFxRBrisLk/xX+nqZHnmlEJJSwEixeHipQYqo1UIe+JHI4jRaB0fHgvRfkZMcH&#10;giatUavQqWUaJBwvVUvFCplEDnsrFIoNar1cpDBpzVqFnksVaKUGhVglEUn1Ro3KpuCaObndOf1H&#10;+4fmN29a2NJ3bVXjmea6bxuWnajOnitI3Z+bcTg/7WBu7ERSxoGc7AO52XNZgLy5XEDuTHb2TBbK&#10;6TqTnLY/I2suJ3N/Ttb+/OzZwszJ/KyJwtSdWQUTJSXjpaV7i4t25lfsLancU1y9t6hmtLhqrLhm&#10;qrz2QEXJvsK0XSmpY6nOzZ6Y0fjY6dSEw5nxRzIDB9MST2Sln8rLPpqXNp1RcqQE9qr1Ysfw812T&#10;P+6vPd0U3J7k3RJMGE11bvW7tsV4tsa4hnz29d6YrQkxmxMTN6ZnDxVSXQycEBfFw+OpYZHkCCqD&#10;SKFHRZEjKDQi0qiJRD4/itojRrBoZBaTSiVGRoQjuhwRpqGSFIloekoUHlHz4DZH4lDgHoUMgO8S&#10;QirxqCc+AuooKjmKAO1QQh3WTyZEQjuUYGQDCGEIlAgUVQdzHfjhUAEfnopH0aDUKHxUOA5RYKEA&#10;QKgwkHBE6LEBImFJSMmIRKagXLMEjJTHh0dAiZGwAIzJwoitL6zW//SHJ0TiUBJBpMMOHWDMMcl0&#10;HpUh5wiMcnRlxjocJWlpreCO1tasaW9Z29Xe1bC8YVlJTVFeRV5WSWZqcVZyaU4qxlQiyRqvNc5n&#10;i/NZECkfbYkPWpITbIlxlqBfH4g2RHu04J/7XCgzZ7Rb/wUerc+t8Xt1cQFjTqa3qSGvo62srbm0&#10;uiIrKc5lt6iNOjmMZqVUJBELZVL0fioY0GCREwjoKRZG2yEHBnvhIHS0cDRwRjC5IexdB7iYACRS&#10;FJlMBGDJXeFT6EmhkDBiHUoAlUIKMckodB1WBV8BW1siEYEXACY+mYTOOJQ0KlyKKKUqWMPQEz3K&#10;IRKQCc6GbiwajUYikSJCmWax/cS4eCKBRCbCBqmhOto8rB92AwdDIiIM9gGsf5GQL+RiUipsAYfJ&#10;ZVBRdHxItQbGEmwLStgBGFGwJ2jQRiHyHb6OBh4ceDgiN9Fgg3ooJJ8YAZ0JZDx60wIJOxAJdBIB&#10;8fI0GLpEBp2MdCHgJLAZdKSIQqdSyXByiERiGPiHRDLMS9hEhILlQ6cGgCok2CFKOBG96IOmOJTA&#10;FY6aAkAPK+AsfnnaAKOTAAMVdlUh5qMYdrMiM9WfnuzLTPPlZEYX5gUwFj4v05uf5SvMDhTlBItz&#10;Y0vzE3PSYhJirEGPKcZlcJoUAJ9d67VpPA5EymMx8gGfGY20UGJhj0PvcxndNpNFrzaoFQCjRqlX&#10;yb8y8nIRD8vsKhMg4Xg41eCzhcLkuZhmaEgfSalXq6BUy8QAk1YFRg7YQokx7vQ4X3KMK8Fnj/NY&#10;YahjGYl9dv3fM/Jg9ph0iJG3aKUWtcwklxqkYr1EBNCKhSoBT87nKCUCqYAjFbGFQqZQxBLLuHwR&#10;qsAim0Fk0Ul8Dh1KEZ8FFRGXiZ7QcFgyHodPpwrpNCS/jsNxKCT4rWHyEbO4GoHEKJLL6BwBkSJh&#10;sKAb/LgcNp3DpsH4EaIoe4aExRSBj8pl8FAQGY3OIpMZMI9EwTRIphEoVALKKICI+FCYPBnPIBNg&#10;yKHHgSSkLA8b5VHIAgpNSKXL2XwFR2AWyzxKrU+lCWr1ySgNjjHeYfVatB6j1m1QOTUoLt6tVTl1&#10;KqtKYtfIrBo4IRKzRqRT8bVKnkEr0arEaoVYLGDTSCgvAkyeMAshrjY0kPHhMJDRvITmri9aYShy&#10;UC1iFqX4N7ZUb2mq3FJdPFRRUBdtbw64G4PO5jhnT2Z0Z4ZnQ1ni2sLo3bWpe2tT9lYm7qlI2L8i&#10;/VBT9kx96pH23JO9xYDj3YVHO/OPteUfbs6Zq0ufrcuYXZ61tyJlZ0n8tuLYocKY9Xn+jQWBoaLY&#10;nmRrX6pzTaavK9G6wqtqiNHWBw0rAtqWWF1nsmVjgR9j5A+25sL6AXsrgoDh4ugNua612a7BLFd/&#10;mqMj2dKcZC53y2uiNdl6TqwgKkZIcQrp/Eg0+X9h5OH4Qox8ODpcFPQe0l2HaTqKFE6iRhAxjXI6&#10;LpyFI7LC6OwwFgVuTTgkQEwioO9EESPgxkQJx7mVuJ1tvh3Vyv1N2plG5Vi9au9KT2uBkY9HvDk5&#10;DE8MR4lDSHh028LjwmgoXzMRbkxI0RiHYxNwvEicNAqXYoxctcy+tzN+ojcw2efY12s8PGjft1I7&#10;1WE6tjputid5bnVxZVDNxuF4ePRFFPBOjiRHhROjYPqEaQl+2H8VJo+eAUMJPy76rXFofoHtgkHD&#10;paNX1GDChm/BZALzDMbIw70YJjQKHoYqgwa3XAKZTIpk0L+8HoRujiEFebhRQkmNwEMLQhSREUlg&#10;hyp0fCTcMDh4nEPG6SrP7ClO3F6fOdKQMVwbP9aUOtORM9matbcpbW9D6mRTxlRL1lRz+mRjKhYm&#10;f6i76GBX4VxH/vTK3H1tuROteTvrMzbXpHfnx6xItec6ZX4l3SkhG3hRLDxi5Mm4MDi9pIgoOLHo&#10;Jw09f0AHGIYTRuGa8+2TAxmj7faROuWuGvlct2NypXlnq21iTU5ujBh+XBYZPU6HiRPuUQwyHQX4&#10;k8Lgg9wAb3pd5vRg4NCm4OFN3kPrLIfXGA+sMhxZ7ZjrcX2zIePc5pIzQ8uOrys7sKr44JrSYxvL&#10;z+5YNjeQcGVX0an1CUf7PN8NxZ1Z77u4Ne78tqSTm5Ku7Vu+py/TIsApmTgVl6oUceQStkiEVBeU&#10;IpWarwQzAGWZFtHlUqZSyhHQSVoe3S4iTq5eBt+9OVV8fTz1/sHMpYMpUN6ZK7g1tyLHwfIpWB69&#10;0mXW2q1Ki1XusCjcFg16I9lg9dvsPovJo5dHGyUBPS9BT69N1uzuSLt3uPvhkZVPjrU/P9X24nTr&#10;s5ONj44tXzpc/eB4w+NvWh6eaH5xtvPDlcFX3626Olk33pMy1BAsC0jK4tQFAX2231KWGpcd9Mfa&#10;jYkeQ0q0MS8lOjVgi/eYcpKiS7OT6ktzK3NTyzMTSpIDy1L8dVmxTdlxrTkJ3cWpK/MTV6R5GjOj&#10;61Ldy4LW6iQHLC5Pc67IcLcXxHeXpvWUZfaU5nUXF/SWL1tTVzvYVNVZU9BRWdBeXtBYmN1UlNNe&#10;XtxWVtRZVd5cXtRSXr4sJ2fH2s1//uEPrx+++f71r2+e/vD22c/Pl95/ePHTD69+fXX/bX9Lf05C&#10;zrKcZQ9uPny29PrpvTdPlz48XHh37/a7ezde3b/25MWdlwf2zpqkmhirPdHrDjoscS5btM0YdFkx&#10;1RpwUZGYqlbn1BsM4JPKVEq+HIz58oL6m1efnzx88wQSq7mD4djhL7o0Jw7eBUDlWChQHQCVE39T&#10;sMHE5VG3w3e+PfngwrdPoTx66PaRgzfGx8/t3XV6cuzc7L6L+8bOTew+s2/v2Znx78ZGTh+cvnLq&#10;yMLFc0/u3vq0cOMD4Pb8eyhvXnt76/o7aITy/JmHxw6FIuJn57HHAFgFtn7k4K3DB27PTl05PHf1&#10;4Mx3mwdHXKZou9bhs0eX5pXlZhW2NXfCrRgmJzKJDjOh2WgpKioqLCxMSIjzet1wv/Z53S6ntamx&#10;LjUpNjMtcf2a/m2b16fE+8GcopMiol2WorzUvKzE2srC3s7GY3MT7Q1VzcvLTx2eri7N5dEJ2zas&#10;ri7Nb6uv7m1vjI92bl8/cObA1NHJXWs7GmqK01dU5MyMD50+tnewr3ZN7/LhDSu7G4orMoOVGXHV&#10;qfGlQV91clxtRmysUexV8hS0CCkp3MRnCgg4BY0ko0SpGDQFjSYhkSRRRBmJrKBQoc7H43mRkRi4&#10;BAROJJKSZ0URaJER5LAvMfLo4XQ4Mh1h9kPWLMyBEeFiKgUp1JMIehbVwCTrGSSMkTcxqToq0Ugl&#10;WZk0a0hK3sYN6cjTSWYG0cEmW+gEG51kpEQqI3CaqIhst7k43p0TY67PibPQIqLZ+L4C92hH5tV9&#10;q87u7ro0MXBjetW+lUlbi4wjOfZiBi4BhysR0YfKovd0Zp4d770wt/HU9KpvZlcdGe04vLP1+tS6&#10;3TUZQ+nRDRp+chiuUsboijXv61p2YXrdwV2dR3f3nt7df3B1bWNAs8wqtUTiLDSakc5Q4iNMlIg0&#10;Ba0p3lgba9TRwsQMmogrlAiEPBabw2Cy6TQ2lSriIJ0ZdkjkHZHhbARO6A/jxzlsJnpRlYNecxQg&#10;SW0kJgM2OUamsxhMAR/Mdg4Sgg/R6JiC/NfQeIyUhxaRQIhFvsMKGDQ6dAYvA0psK38PHpcNawuF&#10;7H8RqwGDH/YHmf2w21SmENZKZbLAvGKgQB/4SCgUyuVy8O+jqISErPixw3v2n5s6uXDsh3//4cXn&#10;Bx09K9Zt6mntqO1f1Q7o7mtp627YOLx6YEv36dvHfvgvnz7+758u/3Dp+X99+dM///Tmf3v97N89&#10;bdlcX9Nd3rumtW1lbVzATSagXGjp6aljE3v2jI4cPrL/5MmD588cuXD22IVzJ69e+nZh4erNm5eu&#10;Xvnu8pXzly5/e3vh6r37848e3X71YvHdmwcf3jz45fvn//Dbu7/+/u5Pv7z8/H7x/cuF79/e++nD&#10;g18+Pfrt+2e/f37+47uHb58vPFq88vnDkz//jrh4RKb/8ROKcP/9b/gbL499+pc/ffrTHz7+/OOr&#10;928fPn9+9yXg5b0XrxZfvLn34dOTX397+w9/+QHpzv8xlOj1t/eAP/30Cjb388eH379ZfP/i5ttn&#10;82+fQXnz3fNb718g1ZrPb+/9+OHBz58e/fL9488fH/zw6eHPPz397efnP3x+9OrlraXFizdunr15&#10;+/ztOxduLXx37ea3V+a/uX7r7MK9S6/f3Xv/6eH3n58APodI+c/vHnx4uxRi5O++fXMHC41/8fzG&#10;82fzSJ3m8dXHj64AoILp1WBM/Yf3d1++gA7XAHfvnDl/buab0/u+Oz93/drxhw8uPbh/ceH2maV7&#10;38EXof5g6fLiwvmH964+Wrr29OHNg7OjqQkxcX5PVmpiSX5OQXZGTnpKWmJcQiA6xKm6PE6LXi/X&#10;aKUKJRp9AJ1e6fHaA0Gv22f3RDvcXgdGyuuNGrVWoVDJpXLwHHihV0rYfCEvioRncxk9/R2bt6zv&#10;6V2JqdJ7fQ6DUe322CxWvdmik8mFeoMKoASb3GGC9UO7Qa+yWvRajUKnVdisBqNBrdcpzSatxazL&#10;y8+EVc3un3z46J7P7wanKDrGozOoYU+MRr3ZbAzERNdUVz59+OA//ft/h9s3c3hq9sjRE2fPfndt&#10;ev/hzKx8uyu6rLx6RWNbX/+aw8dOnz53cef4vt7VGxrbuvOKqhJT8ypqWjt61ldUtag0jnA8i0oX&#10;s1kKHk8llRrpTBmLbRDJoj3BCntsjT2h0ZvZL/c1SL2NPFuNIrqeocnCc9w4ogoXKaAwJHSWUKHU&#10;qdR6iVQVHk6OjGTg8Uyzyb9qYOvWLePlZY011e35edXLazuKi5dbLH6NxlFV1dTXt6G2tn1gYDN0&#10;q1ve2dq+tqVtTe2KnrKK1pb2tWs37OletaW1a93Q8OSK9v5lK5rXDe9c0d1d0lAHd5u63rbGNd2X&#10;Ht06eu1Mx+aBvm1r+7evGxzZPHHiQPNgd1ZVccGKquV9HRUdzXX9neXtjW2bVm2cHMldsSxvOQqT&#10;b+rtbVu1qmJF48D6LQePflteuaKhtWNkdHJw3dCJ0+dOHIcRdun+vQe93T1ZacmxMR64pcX5XbHR&#10;iJSHcRPn98ZGexLB9Anpy8d4HOCmgvcbqpidFh0ARYQpBU6rBhxvl03ttajteoldK/aa5dFmecCm&#10;iHdpPAYRmE25ia5kvyXRZ0qLc7nNCota5LPqdFKBkEEmhSFySiUSJMX44mNgo86A1w7ONnpr0mGJ&#10;ttndJqvbZPfbPS6jDeouo8VpMDr0BrBRMFL+CyNvQXT8V0Yeo+BdRhRQ77GgutOoR+w8Epo3Qx0x&#10;8jq9Q2tESY00BrvOaNXoLWqNSakxyFFKTKhb1DqTUvV3LLxSI1NACS1auVwrEyiFfLAquBSpTmFT&#10;SHUyiRSmeyFPqlFaoj1p8XEF0f5sX0y2yZ5m92Tbnek2ZyrA+jdqHiPldaFAeH1Ikx2rYwQ9xr/D&#10;IjRijLxK64MKfASN2Fewb2n/piCP0dnKkHILFjgPdanCKZbZZaHoeCgBIe7bLVU7lXq3yuCRa51Y&#10;+lZYxIh4DFBXG70AaJdpEKcPa/jK9UMJdYkcqbpz+Tqx1CJT2KEiFJuUaleInbfIlTaZwiqRmUPC&#10;NXal2qHVo2h6rd6HsepYcD0megMrx4BtCNav1vhUaqQ8gzHy8BXoiYEvNIhFBqnEhMXIi6BRZgVA&#10;RQX91XCMbjUcncYJO6BSoQQPblcgxh8fG0zyeYOBmISE+JQYf1y0L2i1ODVqWJVSKBTzYarjCaRS&#10;uVarxyh4q9XucLgAGPluMJig1Gh0Op1BLlfKZAqVSmMyWTDVmhAXh9JKYjQ6CmULUe0YBY9VMBYe&#10;a4eeJDIV6lhwPXwFWjAFeVgbJh+PhdsjXiwSRyCgCDpwUEsLi/o6+5OCaRadSyOzcOlSSiSHFsVj&#10;M8RIp0Gk4PMkZBKDxxXTojhSrsascAppMplAAwfFlfNIUqI937Zytm3V+YEdj3cO3Fzde7O/4Xxz&#10;7Tcryk9VFR4tS92fjQLkD2QjGZm57JxDOSE6PrvwUF7BXE7WdGbGTHru4dzsg9lZsDibkzWVkzdV&#10;UDhVWri3qGhXUfNsY93uSn2ezJ6vcuQoGHocXYMjSHFMU5jUT9eliT1V5tgWT8pgfNVMZfncMvhu&#10;0lha/ERKylxW0qHs4ExyYDop/Whu+sGc7P25lceq2863d1/o2fN6fPOj4ZzpEuOgK2ZvimM4xrzJ&#10;7d8R59rg8W+OcaxxJo6kBIaSkrfmBrvTcBLwd3FUAQkP5y2k8xOJRxQGhYZYWpQvFTz/qHAKIYKO&#10;xJRRaB4xPBwxCihsDaXWhA50EgFsICKc86hwjGqnYDrgDDqUiCHFo8R2yLCGeSwC9cHIJqgjBoEQ&#10;RY3AU/HhZHAbInF8ShQ9Asci4NhRYQAeNVLCpggZRAmbxqOQkJI4BYlFsFG2ty/B8qEQaRJGx8Og&#10;wQYQxsjDMIJFjJHHqGqs/Qur9T/+hSEuPhyH9IiRaA32dQaJxiTTBVSmkieyKrUBmyPNF1OVm9tY&#10;VjbQ3NRRW9VZX7uyrrq+vLimKK+mKKeyMKskO6UwIzE7KZAS60nw2+KjrfF+S6zfGow2B6INCbFW&#10;QNBvDPhM0W49plrjtmvg7gBliFqFitrn0sX49KlJtoa63K6VlStby6srsuJirFaz3GZWaZQilVwk&#10;lQjEIgFMp2A60+l0pFf+t8OEo/7KyIMjExUVSSR+yQEQSUDRo2GI5kIvOmAgEPDYp1i8PCOkUUMh&#10;E2khXRo6Db02gUhBAp5Go2DBOFChUslRBPAPv5DypFAcPUbNCzihHLBMlOIJKcbDhUsi4UN/ERFo&#10;D0M/DSIZ4Uuw2dC6I6En7AbsM6JsIsKgB6wNvAsukxECjcOgsmlkFB0fhYdRB5uDzrAPsNvQGQ4k&#10;xHgj/hJ5bqH3A+A8QB1aQhsloi1GRJEjSSFGHuks0yMRIw+rZdMpDDocLAkx8jQynYlyGlOoMKrQ&#10;qYM9h1MJU9C/zFEhLh4DIaQmTyBT8GREx6NZDs4HEQ4cAc4IOimh9wiwPxiudDJJzGPZjOoYryUp&#10;zlWYm5iW7M7LjsnN8pfkB4vzAoU5/oLs6IKsGEB+ZiAvI5iV7A96TD67NsZl8Dv1WL4BWIQhhJHy&#10;fo8xPmBPCDqCSLLGHO02IcPDarQaNCatyqhRGtQKnVKmV8l0SikmXPP3jDy4WODxSaARfEEBDy2y&#10;WSIeV6OQ61RKjVyilAi1CimsymbUgvmR5EcK8oB4rw2LjvfZ9dEOg8usxoRrUIC8QY4x8maNzKyU&#10;G2USjI7XiYUaIV8t4Cn5XLVYIOdzFGKuRMgSi9lSGU8EpZQrFjA5dCKDGoUyuDIpPC5DwGchXp7N&#10;EHJZIi60ERE5TiWDD4/e8InCM6kkKYerEYlVPAGfTAX3XkCj8pgoQwCfQ0VgoaywIgZdymSKGKjO&#10;Y9PYLKRaQ2PC1U6iM2AARNGoMOMhLp4dAouMZ4UGCYpBBheXSobVwkpEDFgJU8zgSFk8JZdvFIud&#10;SpVfp4szGpLs5hS/y283uA0qgEevRLy8DqV4tWlRdLxBLjAqhFadxKgVqeUclQKlutVrpFqVmM+h&#10;kyJDCV3DMO2pUGprAKJ00RUNFwgA/qAPHS5eHM4oYKY6jPFaGUzqMhyuItrWV5DWmuJdVZDQnuIY&#10;yPRuL08YqUwaq0ubqE0dr0nZvyJ9ZnnqVF3y4bacmca0g23Zh1fmHusqONVZfKQld//ytNm6jKnq&#10;9PHq9L0VKdvL4rcWx28qDG7IjwGsy42p9yjX5wV601w1bnlHmqMFZqo4U1NQ355gRIx8bepYbfpU&#10;Y8b0irTpFSmjlbE7Sn2b8zybCrybCvz9abaOJHNvhrspwdKYaKn0KFPl1EKTNMsoiVHyo3Xy/wdG&#10;PowEBgPicuESJuFx6JbBJ+G4eFySTWHmU/hhOF44yjHIj8KxiehpbhQSZw+j4sPo4TiXHDfcGtxZ&#10;q59uNk416fY06Het9LUWWXihBwC0CDiHYdAZD+eTjLhjAMwScDdAb8GEtkoOqd/QYaPhuIAqsqPE&#10;vqM7dmzAP7Pac2DAfmSV7WC3aaLZPNUZd3J7XUlQCTvGp4ZyhYci5dE6/x+eBMOcBdMLzClwjGAD&#10;wV0MZmhKZBSbSoWJAqYsWAdMKeiBcRgSwIHbLrqrRlAYUWw6iUmOpMD0y2SgeyLGyKMHjSE1ebi9&#10;0vCRHDKFT6PDYWJ6NYiOJ5KoYTgNm1KTHuwry1hTkbq5Omm0OXOyNWu8OWOqPWeqPW+yPXeiJXuy&#10;KWtfU8a+htTJ+pSDnXnH+0uO9BTPrcyD8mhf+XRr/kht2kh99vCK7KZUe6FTmmLgJul5LjFZRsbJ&#10;mEipBlkL4XhSJEz0KNcIzMYwbqEOJ5wdgePhcFvb0zryhMMN2h21ip3LFaMt2m0N2r19iZ0V0Uwc&#10;jkHAUdGhR8C9iAUzdHg4C4fzKiOHO5IPrEs5MZSwf8B5aK3z8KB9f5/5xKbgocHYb4YKdjUndGSa&#10;MgwUOxNnpOIsLFyMPCLPxVm9zDvdl/PN5uKDvbEnBmPPbwwe6bGgSPmN8XODid+MVK9rSOZH4iS0&#10;cB41QsAjcTgUHpMrYYnlbKmCK1YL+To5VwqWooip4HEsYo6Whhvvzb85VXVlV8qdqYy7+5Jujvnv&#10;7U9bnCm4Ml6dZ+emWFUOldKiBxtYoTeKjXoBXPIO8H41OrdB59DKPTqhS0FJMdPH+nJfnl1/d3bF&#10;3allSzOlj/YXP5wtejBTCOWzQ+UvT1Q/OVZ1/2DZw8PLPn3X+vF826OD1U+PNrw/v+rN2TWTPemt&#10;2QYTA2fhhyU7VA45N96hj3caEn2W9FhXnNfks2pQ1jGvBVHzca5MvzE3xlCVaq9LsVYFlE3J+g0V&#10;sTub04eb0w+urz61venQptqDG2umB0t3d2ZvbEgaqAi05blac7x9pemDFfmrK0pXVZd3VhS0lOW0&#10;leV3VBR1VBQDOivLOipKq7PSGkuLavPyC1PTuxrani0+vX3l/sPbLx/dff3s/vuni2+fLL5+df/t&#10;83svWqtb85LyqvKrrp259ujW84UrDxdvPL97/cW1i08W519f/2bx2a1XB/ce8ugdsQ6PW68H7zXo&#10;sHjMOq8F+apOvc6uRbCqNWalyiCTG+QqpF5NEdaUtV698OjQ/ivHDt08fODmkYO3QqlTQ3T84Tsn&#10;Dy2eOnwPY+SPhKLj/56R/8rRnz5279zpR+e/eQyVQ3M3JsfOjY2dhXJ68sLsvotYZleMkZ/c8+2p&#10;Iwu3rr7F6Pib195iMjXXLr2ERSy567enlk4fv3vq2B3Y7qHZecDX7ULLgdnrB/ejXT08d3V28tuh&#10;1TuzkwtyknJtentSILmmcgWLzqOQ4YKAKSqSTKQE/MHi4uKEhIToaG9WVkZOdqY/2pudlUYhE0oK&#10;c5rqa1b3d01P7h0d2RrjscFMWF1eODW+Y8vGgaK81OEtaw5O7UlPiF7d3XJsbiIrOUCNxHU0LW9v&#10;qGmpq1zX35mbljC6feM3h/adP75fSMcHXPpvj+3bs2313uFVbAqOR8ft2txdnhlsKc/qrCrM9dtL&#10;Yj0ZDkNQL7MKGTJyhACPExFwagYizc1CvobFUDPpCpSRlaWmM6TEKBWNDnUuHi+IihISiQA+MQrA&#10;i4piEwhcMOwJeAoYbBHI3UCzP9zt0FNoZJzDIkyq7KhIETlKRiZo6CQ9AwHTrjHQyToq0Uyn2NkM&#10;J5dlZdJMDLqZRTOzqBYOycLCG2g4Ez1CGYnTk6O0lCgLh9FdVTTQUJjn16fqZB5WZGeOZXtj3LWJ&#10;zrv7V93Y23VysLw/VbE6VV2lZQfCcbGRkTEE3KpM89pi28ntrVcPDJ2fGrh0cO3Zyd7z471Xxvo3&#10;liT0xNuXKbnROFyQgFud4V9bnHBoY8OZvf3Hd3Sf3N6xtzG7LV7b6Nfqw3E2Djvb57cKxUIczk6P&#10;SNdyfEKimh6hEPAEPD6HxQazkcdiivnI4AaIODyYjkIyk2w22EGIlIc/JpcDnizi0BH5Hgpyh6+H&#10;UkHxmXQGLMJHLAYTWyeK4GGi8HYhl4cBY+S5TFgjIuXhK0K+AHrSqTToBhWshQ1bZTHAsAfLEGP/&#10;AdACK4Q+DAYD3JCQeE4oWB5aKFSlVAa3M/AgBHwuHAv0hFWB6wDdWBwmmUFKyIo/duXo3mN7Xvz2&#10;9P6rhaaO6lXrO7v6GgfXdnX1NHX1NvevXblnelv72sbZi5OnHp0cubTzwLNDr//722v/5ubb//7h&#10;7f/x/j/8878dHOvbMDKQlZcA7j+DTgIHJzExfnZuanR89/6DU0eP7T9z6vChufETR/efPDZ3/vzJ&#10;s2ePf3fhzMVLZ09/c+TipTO3bl9ZenDj+dOFt6/vf3rz4McPTzC5mJ8/Pnz+6PLrJ/M/vFtC9Pf7&#10;+799/+yn948+v7n//vmdFw9u/PL98z//+u6vf/yEOPff3v/Dbx/++ut7wF9+eQeLWMD7P/7xE1RC&#10;lP33f/rDxx8/v3jzaunl87uvXi29eLX47NXdV2+WPn1+9vvvH/7658/Q58+/o1UBfv/8/Ie3DzA6&#10;/tXjq2+eXn/77Ob7F7c/YNHxof356eNDTE7nh/f3f/zw4KfPj3/+9AhKaH//5i5Sb1/4DnBn8dLd&#10;+1du3rt45da3F+dP31q6sPTo6tOXtxE1/+HB9x8fff/hIWLk3y2+e4vEarC4eCwc/snjq48eXgY8&#10;fnQFFjE6/tXLWyHcePd24c3rWw8fXLgxf/zqlcO3bp6+t3geo++X7n0HgK9A/f7SBSjfvLz9/MkN&#10;wI2r3zy+Pw+zkFYhKi/KK8jOKM7Lzs9KT0uM+5Kt0xVSGXGbPV4rxp7rDSqH0xwIemMCnvikQCDO&#10;F4CuPqcWnBmFWCThM9k0Dg/GMVwTLDI1istnURlEjV6xd3xk/9y+TUODXp/DF233eO1en62gMLus&#10;vDA9I0mnV8KaFUqxWMLzx7jzC7KKirPz8zKzspIyMxNzc1NTUoLx8Z7U1NhAwAX9129Y3dffCYOn&#10;qmYZh8e0OcyYkD1SpVcpLBZTRnpqT3fn//u//q+vnz/DTU0d2rNnatfu8TVrN5Uvq1kzuHHL1h21&#10;NfUNja1Dm7YdP3Hm8IlvNmzZuWrt1rbO1enZZUlphRu3jO4ZP1RV065Q2WkMOZevEQoMfJ6GQhbi&#10;o4Qkhsnqr8ip3pxbtzulend02Uhs7bSvcsJVslsc7Jb4W1nGYoIogKMacOF8MlvB5EgFQhmDyYuM&#10;pOHxYLtSFHJre9vapsaBimWtO3fMrmxfk55WYrUE9Hp3MJiRkVFUVdVQVdXU0tLb3buxrr6rvWNt&#10;Z/eGiuqVy+t7yyqb65v76lsHWjrXbtw+VtfWU1rb0LlmXce6deXNDb1bNnVuWp1RUTh6dPrI1TMr&#10;VrUPDK9fs2to96Gpo5e/rWhtKG2uq+5oK22qL29pbBzszVtRVdXV2r9zU0VnY8NAV2F9dUt//6ot&#10;W0qql5dUrWjvGmzp6Dt36drS42ebt40A9u6ZmJ6aW1q8v37dmvTkhNgYT8Br93vMcHuLjXYHfe44&#10;vzc+xpcUGxMaGDYYQ2gYOUweuxF6Cjk0lYwL/cErdljULpsa/GSPWeWxKGNdhqBTG7Cp4pzqgE3h&#10;NQpjrPJ4l8ZtlPosCqOSB5YTeLYSLoyocHIEeFwRHAox6HMlBNCzI1h50OeArTgtBp/T6nM4XBab&#10;0+T0oo3bnGY7lA6TxW40Ow1GgMtocpvMHpTK9Ut+V0AoOt6IaHezwW02Qgl1u0nvMkGps+u1NqMO&#10;+9ShN5g0GrNKG6LjdQCzSm9UqI0KLTRC3aTU6BQoQQIGjUyllioBeplcLxPqpRIpW6IQaAVs9GaJ&#10;XCaUiHko6kSmd1iC8cH8aH+2P5hvc+XY3bk2R9pXOh5j5LFIeSwWHmPeMSEajJGHRawdWjAKHlqw&#10;Pl8rGOeOEdnQGXpijDkA2rHoeKnCKZLaoIItimV2JAijsMs0Lp7EIFHZZBoHX2qUqu0ak0+stEIL&#10;RtBjTL1S78aAceWwEoziBwglVq7AKJZaODwtlF8ZebnSwRcaZAqrAlausEhk0GLDSHkw1LG4degD&#10;/aH8l0qIiMe2AiVi/LXRKrVXb/RDB4ACxd2bYc0A2KJIqBcKdHyhTiDS80VGHrSLEDXPE+kEcFwK&#10;i0LjUGtdGp0Lrkej0W23+Rz2aCj1OptOa1WrDDyumMMWSiUqmVSt1ZhsVpfT4YXSanE67B409Cw2&#10;g8Gk0xk0Gp1SqcYoeIVCJRZLVSoN1LFFvd4oEkmIJEoEnoAxVljkO8bIYwzX10pUSI4GSviUHEri&#10;in0EdRodPE3E5mNcPEbHwyKJTCVRyCG/lEIEL5TCPDB15OdPf747/+zo7MWt6/atbFhfUdhWktNQ&#10;kL28IKcmL6cyK6usoKAyJ6csLakw2paUm1iRHih0mPxyhYar5tmzbANH+utnamoPVrZfaR+4N9B0&#10;tWXF+YaKb2qWna4uOVGROpuVMJmaPpedezg3czYjby47eyYjeyat8FBO/oGs9Ok0aMyaTs+cysif&#10;yS3ZX1Sxf1ntTFXNaEXllqKkFT6mHsfT4BxersfBzk7UtlcnNZcmdi8vaCrPKsuNc9klXGEYkQ3T&#10;Ko5qxClSeZ4V5sLt2SVjheUzJaVzxblT2cXHSpIPZmadKMiayy05ULb8UE3dweXrbqyf+DDdf3c9&#10;v03N61TH78+1b/db17v8m2O8a52BLf6YrX7P5lj/5pTELfnqMnuYIhLPwtFokfSoMDY5ihySoAHf&#10;P4KIjyJGkCLDUeg6+M94HJdK5oNPgJ5+kLDoFVpkBIMcxUTRyoiuYpC/5MxEVDuJiMI66DSokEP5&#10;NlE4c4iUBwsbs7NR5HuIiKegmJcwqHBJETohW0yL5BFxQkpESLkyCiBiILlbHpnAIf0LI4+RDoiO&#10;D0Uco+FCiMLkHWAMAaCCwq6xIRWi5rF6RBiKuAH8/V94iJEPB2cnlCEQPR4K0fe0KAqVQBbRuVIW&#10;D64Wn8niN1py4+OXZWQ2lJa0V1esWdm0ZaBrU+/KVe2N3Y21zTVlNSXZlYUZxVmJWcn+lDhnUtCe&#10;GLAgURqv0efRxwassQFbDNKosfrcJo/T5HV9ETeDOlSwFr/XAn2S4u0ranNXtpa3t5TVVGbHxVjN&#10;RqnNrOJzqCq5SKNGwjUKmZyDXJtQ6Hno6LADxKIRI/EonBb+wsORQA3i3wlIg4hEjqRQEfdNCEW+&#10;IwY89CmRSKCFxCJ5XLZELARHAKPawaSmkInQgRTSmsci68EtYPwtuStUaFQyimQkEYl4JHMMm0Zh&#10;Mmw2CQYMmUylwg+F/uBUw88BV3hUJOxwFIUEX6NAHYnLI/YabQX2Fj02AdeLgAfTHlYOm6CTowAs&#10;KolJIcKQg8EJews/GdpzjDAP1aGEg4IS1oBiT8NR3mBYJ/zB5iLCCEj6gEAmRUQizis0kBB1RSKx&#10;aOi1APREAUCnIFKeTsVOEVohimJFvFkEnEKYu9AmCVBidDzGyEdEEWGfsKkMPoIPSGhWosKnRDIJ&#10;9SGgAHn4g05wRQg5DLNOkRBEmu9FeUnpKZ687Jj8nEBuuq8kL25ZUVJFcXJFcWpVaTqgoji9ujQ7&#10;OyUYSgNo+xqT7rZo3HYdioW367xOQ2KsMz4AhooxLsYW67dDi82otRo0VoPWrFPrVXJMteYrIy8T&#10;ojB5uVAsF4ukEpFYwheKuEjghccBf04uk+i00FGIsimGtL9gDRa9xmM3x8e4k2M8qUFPapw3OeiO&#10;j7bD/mDwWLWwVzaTEuPioUQVjcyglmsVsF0Ua6+RiJRCvlLIQxlcYQf4HLWEJxchXl4p48vEHCjl&#10;ApTQlUcnQjuHSeFy6FIJn8OlM5gUACUkfgTDEsYGh0GnROEpxDASKYzLosrEPDGPxaGTeUyyiA/O&#10;K1EgoPD5ZCGAR+WzSQImWcik8WlEWDmXSoKesH60CRaVy6BAC49C4pJhzkG5Xr+meIU5EEmCkImh&#10;AHkSn0pGCYdpZDaVignuw5m0aFROvdZj1iUikX1HwGkIZQxSu/RKp07h0KssWrlVp4DSpBQBLFqx&#10;Xi1Qy9kaFRKn1qlFOqVYKRHwwZ9F1wKatMJgGoYp80tINRrSuBBJQUBqLQRaOJlFIDNCieBIOJRZ&#10;lIbD+XWiloKkugRXb05wdUb0mnTvnmXJuyqS9tYiyZrxmpSZ5anTtSkz9amHWrOn6lMwOv5oZ/7R&#10;1rzJqsSRAt+u4sCekvjx6vSxqoztpYlbiuI2F8cNlSRuKUveVJy0Kss/mBPYUpa6MsleF6PryY6u&#10;jzW2xBmbg9r+NNtwRcLe6tQ91Qnj1Ym7y2OGizxDefZ1Gba12Y51OZ6uRGNLrK4jzdGabG9LcxZZ&#10;RLl6bnOCa3msqzjaETCq/mdGHo8LvSwA13IUms5gNufAVYXDyZm4+iLrzoGsgeXuZUmiJBNJz8ap&#10;mTirHC9l4egROAoujI4LZ+NwLknESHvKSL1rosk+3mjZWW/Z0R5oLXHwCShGnhERAWUErJkQKiMQ&#10;h45HLXg6iQkjKwwH95QouJexiBEsPDrDUgrOIQ/f3J44tSpxqttxqNcw2y473Gfc12EZ7Q6Mry0S&#10;UxGJz4B5AoeDgckis+Cg4GgwhMEh/Q04OKaQrA0qQw8joQFupjAjgXEDYxzuxzCDwEQMfcgU9HYa&#10;evKNpyJGnsimgr2Dnp6izBkAmM2w18iwWyS2COOWGh7BJMBIhqGCIuV5UYRUp6mjNH3VsoyJzop9&#10;ncXTK/NnO/MPdhXua8vd15o/0Zo30Zw72ZQ12Zg+3ZCKHtuszD/eW3q4s3B/e+7RnrJD3SW7a1PX&#10;5vsaYtS5Oqafi0tVM9KN/ByHPNuhTLIpjBIeIyoS9gEltsah40I/K/r5wK2B04uH0y4h4VLtjLE1&#10;6b0l4pEm0/Byxdblkj0d5tHe+KG2FD0vghaBY1Cj0APjSCL85nDmZWRcY7b58Mb8qS7/gV73XJ/r&#10;QL/zyGD0/n7fTG/s8U2FnVnGRAXBwcYZaDgzD+9W0JUM9HuJI1GLkYQb68y7OFJ7dij71OrAxc3x&#10;FzfHHh/0ndyUcnJbyem9rZkeiZYbKWYSpGKaUMgUsPkihlhIFQppHCGdKmASGZRwLi1SwWXreXR5&#10;JG68O/P2ZNnFrbHzO5Ovbk84t9E5vzvpzkTZ+eGqNB3HIeDZ5BqzVm80qbRGkVbHMWqFVjVK+GyU&#10;85xqnpqFKwiIz+xuWDy8cn60aHE6//lcwaN9aUujiQ/Gk5/P5L2cK306XXR/PPfevtylqbw7ExlL&#10;+7Lv78sDPJopuT9V9mD/8ucnu16e3bihLpBqpSVa2EEj16vlWVRCl1ETcFqSg960eH96QnRGoj/R&#10;Z0nx6eKtwmQrqypBuaEqero389LO6qfHer6/vP7Ft70frq77eG3987O9by8Nfrqx8f21dW+urntx&#10;Yd3NgysPbSwfqk9ZmetpyfB2FCR1VuS1luc2FmY1FGTW52dWZaQUxQcKYv1lKUnLMtMqs7LTA/F+&#10;q3ds+/iPb//48tGnu9ceP118+/rBx/dPPr++//bB/IPKnIqi1Px0f9rk8OTrBx/u33wOFvvC1We3&#10;r7+6e/314qXnj+dfjm/ZpxeB6WVLiY6OsVkSvU4kWeOyxtht0VaL14ySuzr1BptGa5ChBLwKnpxN&#10;FrQ3rLp8/uHhuat/z8gfP/K3KPhDiwCMjsei1DFyHMPJI3dPHV08c+L+tycfQAU67Bv9bnT3t3tG&#10;To2Ofjs18d305IWZyQvTE9/t23t2fNc3k3u+PX30zrULL+7Mo9D4qxdfXL/86tb1d0t3frh57S2U&#10;i7e/P3l04cAMejxwcPYqtl3YjW+OL50+dg82AS2zU1cOzN44euj2of1X5qbOre/blpdWXFVYbVKb&#10;zRoLg8oJvT4KthEyscE+SkpIrq6udjgcZrMxNjYQHxeMDcZYzHqRkJuVnrRmVc+6wb65mYmpsZHp&#10;8V07t244fmhmdt+uNQMr4wPOkoL0sZ0bc9OCbfXLrpw7dmx2fF1v+8HJ3UOruzf0d6xYVliWm7Zv&#10;19Z1/W3bNvQZVLy8tMD07s3fHBg9NrWzc3nRiuK04VWtfoM4Ri8uSnCD4wQVm4QVb9QkWYwcuAfB&#10;zEwla1gMA48jp1IxBXkJCUXKK6kUESFcQSEr6VQRiSShUaVUKqZdEyLliWwCgRUZCc4FBT2bRKQ8&#10;TBpws0NzB7Ji0eQIUyY1HMeJDBcT8So6UcskaRhEHR3BQCcbGRQbi+ngsO1MtoPFMdMYBhoVhc9z&#10;CFoGTsfEqSk4DRFnptOkuDDonGRWHNs92LUsOcugVONw5dGC/iLD6aHS+1Ndi7vbTnfn7y51rUkz&#10;RUfh/BRqCk9qxeGWGSgbC63jKwuvz2ycn113Y27dtanVt2fXHVm7fG1xXG+6303AOSJwLgKuUCeo&#10;9qrmBqovjw58O9J/dqR3W2VcR7yyMUahxOFMLFphYkqi0ycjU7k4XKyCG6/hi6JwKqlIKpWy2UwG&#10;2DAsupjP4TOZaG6n0GA6olNZTDqHxQSLAyPlmRw2SvolEghFAjGPw4cGJCnPFQh4QiFfBC1QBzcB&#10;FkN5oLgsBnwNcfFfA+QxRv4L0JuhNCadARVws7EweTYTsfAYMEYerGWwzKGEbgAW8gcYTCZsgMPj&#10;CbhcLnwEEPC5LCYV9hB8CnDTYP0spBBJhXVywZPhUONy4me/3b/0/t7tp9dbepZv3rGmu7+po6uh&#10;b6Ctf1Vr76qWLXvXt29oPPvw1PN//+ybD9/c+V8W3/3zp2v/6db9/8/T7//5h3f/r7ftw82d6xuF&#10;CvA3orQaOZ1B9vm9Mwenx6ZGJ2fHZ+bGDx+enprYObNvz+TYzql9o+Nju2ZmJw4dnt03NXrk6OyV&#10;q+cW7l55/PDGm1dLn948+P7tw18+Pvnw/PaL+1ce3T336uGV718tfHp554c393758PDHt0s/vL7/&#10;5smtZ0vXf/384k+/vP3r7x8Q5/7bFy7+Tz+9+eOPrwFQ+Xtq/p/+iHK9/vHX9z98fPbu1f3XL+89&#10;f7349M0ilK/f3v/06dlvv7z9028fAL//+OoPP73+8d3D98/vvH9x+83T6y8fXXn3/Ma/hMa/v//T&#10;hwc/f3z4y6dHKHL/8xNo+fnj/Z+/f/Dj+3tQ/v4DouY/vHkABzU/f/by1dNXb5y5tnDu6p1zVxbO&#10;fjd/6tKtM9fvnL2zdPHxk/k3r+6+f3Pv3WuYmhdfv7zz4tmtp4/nnzy6/vjhtScPrz19dP3Z42uA&#10;50+uv3x24/WLW29fLQDevLz94vn1169uQnl/6fzC7dP3Fs8+fnQFo/IxlRsoAQ8fXAK8eH7j0f1L&#10;L57Ov3t9596d7+7eunDr+vnmFVVahSQlPpiXmVaYk5mZkpgQiA54XTEeRyDa5XabXW6zP8YZE3B5&#10;fY6YgCcu3u+PcfuDHl+MKzrgdnqsOoNaqZbJlRKhmMfmMsRSgUDEJZIjmRwqX8S0OvQDg1179m7v&#10;7W+F9QRindF+h89vjYvzpqfH5+al2R0GrU6m1khUarHXZ8vOScnNT6moKCwsTK+sLAAUFWWUl2fX&#10;1BTX1pZ0dbfsHR/Zsn1jZ08bbNHnd2NPBXLzMrOy08rLSkqKC8uLi65fvvSn3359+/IFLhibVFlV&#10;t2Xz8JrBjevWbjp44Oj5c5cOzB3Jzytub+sa3rGns2cwv7i6Z2Bj3+qhytq29Oyyhpa+VYPbk1OL&#10;iGQBmSphcTViic1gjjdaEpIy6rLKB7NqhpcPnGhYd6Fg5cmWHfc7x9+Ur19wlM9EV8/p0jczrXVM&#10;QzFFlhzGsuAoMgZHLpWpqWhugZsHONhcmzVYU91et7x7RV3P9m1TXZ3rk5MKHK4EhdzqdMYFg2lF&#10;RdX9/Ru7u9fX1XdVVLWs7FzX1bOxpq67dkVPZ+/GlpWDXQObt++erW3qLq9trmps61izpqSurqK1&#10;qWmge+WGgcZVnf07NwB2HppYs3dLTW/zqfnzlx/czlte3rKmr3Vtf0njirLmhp4t6ys6mgubqqu6&#10;mys6G/u2bWxc1Z1dXlrT1lbXunJZXUNqZlH3wLpvL1w5dvrbHbvG9k5MrR5cv3Hj0KVLl7o6V6Yk&#10;xyfERscF3B67MdplSQj4sDB5+DniY6COUux6HRYYRvCp06KzGlRSAQs80mi3yWXThtxUk9uichik&#10;MU5dVoI7LWjPjLXlJbnTA6bseFuyD71dGGNX62Rsg5wHTppNL+cwCAwynhiB6DCLXh3n9yTHxWCR&#10;+Cg03mULheSbnWazy+JwW9wAp9nusthg0Wm2OkwWAEbHY0Cx8P8j3GYjrMFjMaGMbSaDy2qCFnDd&#10;HQYdYuQNRqteHwqBV5hVWpfRYlbprRojwKTUGRVaAFbRKTQamQqAUfMqiQKglyl16M10kUqgQIFf&#10;UrVUKGCzqHKZUCqWyCVqvdoVF8jBGHlvdL7dk21BejVIIN5sS/pKx6P3v63xWDvGuX/l36EdFjF2&#10;XqP3Qwl9lBovNMKn/4p/x5RqtAaUtVWjR4tKDcahIx15scwqRVLyzhAjj+pShV2ksEjVdr7UyBXr&#10;ZRqHQuf6SsdjFDw0wiIAukGpULskchtfZBZKzLAGKDl8A1egZ/O0UBeKTTyhQSQxQ8nmangCrVBs&#10;kMotEplZLDX9rYJEZtRYHteQdg2meKPV+1AUfCiwHUrYYXko0l+l9iqUbugvEBkxJRxYA1aHzQkF&#10;Oh5XzeGpYVvYbkApklpEMpNMZVNqnXI1krBXqu0qpV0mM8nlepFIBb+YWKRQqwwmo91idno9MU6H&#10;1+P2u5w+s8lu0FuMBiuUWo1RrzeqVCh3KxYRD6VCoZLJFFqtHhOxgY8A0MdkMikUCvAqwyMiMbYd&#10;460AsAglRtMjJisUCI+J0nyNqafSGACsD8a/wyKdwaLRmdAHFhFZD39UMikUe6uSGw7Onn797NfH&#10;9366v/DDm6f/uHTrxzvXP0F96c73d26+Xbj5euHWmxu3nt2Yf7K08PbejTd3r768f/vV7Vv3YzOS&#10;pB5FYnNK/b76hmMNK07WdsyvbLva2n69vfVqe+23dViMfNb+/IwDudkHclP3peRMZ+TPZmVNpqZP&#10;JObuz8iey0ibScmey8rZl1U4nlO+r6hqrLh4KCu5xWdMFbM1OJ2VVlWRUF0YmNjU/t3E0Mktfbf3&#10;Dd+d2nNv//SNfRO3D8yeHd0xvqZnQ0dNOfg3fgVbgqMrcHwXQZrETOqMXjG1rGJvYdFEfvpcTvax&#10;ovxDxWWHllXOLms+3tT9XfeWh9t3vh1bcakdlx8ZsYxu3Rxt3+jzbw76h/yOQZtno9u9JRCzI827&#10;MdXRHhtlpkZww2l0Ao2A49MpDDJ6zwB8fiRsgsdRCBFcKknMZkhYDD6VzCYSWOBgQ0mKAosZKhwK&#10;iU7A0wkR0AK+Ny0qihQRQQiFxaHIuNAr/+j903AcIxLPJCBiA8CIjGDBtyLCGPhwKg7HDMfxo8K5&#10;ETg9hxprgguP45KxPSqeRUSzy1laPknNJclZRCkD8WI8CpkLe0L+QsdjjDwRH4lC8P4GYkiRHB9K&#10;4/mVkYcSQ0RIuwYQouL/5S8cDwC7HwcVfCiUG/HFBDLMwRK2gEdlqQUSm0pnVapTvf7c+PiStNS6&#10;4tz2mtI1K5s29a4c7GjurK9uqS1tXV5WV55XUZCelxHMSPKmxruwoHgkR+MxxAZs8UFX0G8H+L02&#10;n9sCpddldtr0LrvB4zR9rXhcuuREZ21NZnNDUUtjcV1NTlK83WKQmFEYmECnlknE6O1T7H1S2Nuo&#10;KCRZE6KtUA5bqIALg5E76JKAgwkxy5GEMACRhKdQEbceFRWJxyOaBPrBL06MiqBSoug0Eo2KXpIA&#10;g5tKISHzn80kwdmEX59Jp4fywWK2ODEqEgAfQTd6SHoevAQGhRxiSAlwGYN1jrI8hZQlYQ/RTob+&#10;4KqGnYoIw3+NkScTKbAbVCQ4T0aeF3rI8CXLK/Y8AFZIJUYiCW8qiU6CHz0MY+QjYC0EROLDb4ee&#10;LoRi/7E6xshDCatCK0SMPB5+U2oUJSoCH4pCpQOYMJ8QiHQyBXwPbCqBgyQSibDn4AnCPkdGohWF&#10;RjcKVUYjLkTNQ4li4ckkYui9HxwMq6gvSS+wGHk6jQ1HD6uE+QrNVCEtG2x2g7OklAjAokhNjAYn&#10;OScjNjs9mJ0eKMpLysuKK8xNhHrAZzJqRUopSyqkCbkkIYfGYyKWGcBlkERcukEthTWAvYGp5AFg&#10;VZh8fEqCL+Cz+pxmJG1nMZh16pAKvNSgVmjkYrVMBFuXCbkSPlvC58gEAplIKBbxRGIEiVQgEaM0&#10;1wCZVIwka+QyuH1DH51SZtIq7SZdwG2N8znivbY4ny0+2p7gR1LyMS6T16bDAPaPQSPWq0WmUFpX&#10;o0b2JQUC3PtlYjChlUK+SsTXSIRQKoU89EadhKcQcwFiARMsKAmXruCzhAyyWsLjMalCHlOjlnG4&#10;dL6ATaOjN3vA9UJ5g0mRMERJRDydTqBQwvh8ukolkkjARSRBC40WQaXiOJwoDpfA5xKFfBiiJDiB&#10;AiaZzyBxaVEoPSyFyKYhXp5Hg+mFJKBRYLrjU0g8RL5/Acx1PBrKlgnzD1REDJoIXGU2U8BmMGGS&#10;BJ+Zx5IIuCa9yqJXWgxyJFflMaO4VI854NA7tHKzQmTXKZ0mjVkjcxiVToPSppWZ1EKtjKNRcODS&#10;tprlaiVXIWFrFSIwmEQ8NgwVGLdhMMr/hY5Hb5BgjHwkjkANh5k7EiX/DIuAK4JChMGOo+BxfDKu&#10;oyyztyStNyuwKt23JtW9syR+T1XKzor4rcX+kbLY8erEydrE2Ya0/Y3p+1YkH2jNmmvJnF6RBu07&#10;C/3D+b6x8qTRipSxqrSRZSlbi+O3liYMlcZvKIzbVJywLj+uO8XVk+pelROztiCuNzu6Kd7ckmht&#10;jTct98iaolXr83wjlUkjFfF7KxO35rs35zq3F3o35bjWZNrWZrsH0u0didbuNGdrsr0u1pij59cG&#10;7T35ac2ZyVVpifwo9GgBUbcwhyGgSxoOF1Xx6MDRWz4hB8OtZ3Yvj93aGbdmuW6oST/S5drTFzPU&#10;4h/uSt27pri7NklAQiHtDIyRFxN3tmeMNHj31Jv3Nhp2LjeNtMV2lniFhJC2TCQePXuG8xiO6HjE&#10;FsMmwsJIeGKI/4kMDwO7BO5j6P0wGj6SjMOxInBMPE5CwTXna8e6o2e6DIf6VOON3H3t6j0r7fsG&#10;MxoKnIyQ4k1UWCQtkgnTEuKU/u8Y+fBIBDguJM2DRHnQwUYRUGJtZP0QKfDTh2Yb6I1eZSOEowQt&#10;9Cg6plqDMruS0Bts1FA6Dbgnwu0YiXER8GAzcWDeCSW4FjLYdHwkLQLPI5FgXtNzmekOdXG0rjbe&#10;0pBg7kizrSnwbimP21GTON1eONGcu7c+c8+KjInGzOmmTBgb+5szphrTDnUU7G/NGa9PHV2euqnI&#10;1+iTFxsYmXJiuoKcqWYUOSUZBk6pX12TYM12q2NMajhRdDwSoEAJWiNDd95I9FgUPeEIgwNDZ9Iu&#10;j9zSkbiqUrOhSjPSaNzZpN3RbNhcb93Tn+tSUODEgRME8z/c3eBi4BIiojW83b3Fk31pB1clHOzz&#10;TLaZDva59/e6Zntjxjvjq2J4DiYKvdczSBo6SRiFk9DwbDxOyY6U0yI1DKKcgNMSca3p+rPbKg71&#10;BY8P+g92WU6s8h4dDM4MJB7bXjFYl8jB4QwiOpcezmbAzMDi0nh8Kk9ARzJZPDpRzKEJGChrtIgY&#10;pqfh5tYU3p4ovrg5+N16/43h5MubApe2JFzeUXByqCJVw9VQSGo2TykQymQ8sZQhEtEkIppKyNEK&#10;GFYFw6EgVGfqT4wsXzjQemOy9P7+oqWJ1KWx4P3xmEfjcQ/Gk+6PZiyNZi+N5T2YKFiazF2cyLyz&#10;J/X+RNbSaMatHYmLezIeTuQtTRTdnSq7NbX84Ym+kzuWFwUECSZqjIGT4DLGuRzRVkuC15MQ7Yn1&#10;WtPjPOl+c6ZPtbLYN9qbc26k5v6hla9P9bw61v78SMOjw1W3Zwqfnqx98c2KewfLHhyrfHxy+Z1D&#10;lYC7R2oeHG96eqbn4fH+01tr1pUHqmP1yzOiK1Jj8gPu3Bh3aVJceUoCygebnlyanFiampqXkFCW&#10;lROwu10GZ1FWxa7NkzcvPrg3//TulYd3rzx49+jd3s27YyzekvSC/KTs7LiMy6cuz59buHP1yX2w&#10;zC8+Wbj8/Pb5hw+uPmmvaHPrHPFOv1uPDsdj1MbYTLEuR5zb6bdZXQa9TaO1qjUWldogk6v4YiVf&#10;wSLxV3dvufLdwxNHbh4/cvvoISRcc/LYIsKRu6GY9LsYjhxcOLwfZVVFjHwogh46I9b+COLlEVE+&#10;eXl05Mzend9MjJ6fnPxufPzc1MR3+6cvA/aNnRvddXr3jhNQwTK4nj/z8MqF59cvv7p57S0AWu7d&#10;+WHhxoez3zw4eXQBPRuYu37kwPyRuZuwoTMn7gOgAouAgzPXZ6euHdw/f3D60okDl/o7NsQ443OS&#10;ckVssZAjZpCZcMlEoreh8GBEKOWq/Ny87OxspVJuAs/d5UhKjI+L9YO5oJCL05LjdmzbpJAKEuP8&#10;43uHjx6abqqrXL+6Z3TX5qYVy6RCBtyOj8zurSnLWdfftm/Plq6WGlg8PLV3sKd1Yufm/IyErMSY&#10;4wfGdw2vy0jxF2bHj+/aeHDfzokdG6Z2rj++b+fRieGcoE1GDddwCB61sKE4zShmwGKqy1YYG3TI&#10;JHw8XkIiWcViLZutYbGgDhUFjQKQUUhSMkHDYkhpZCGRKKKQv+Z35ROjBCQSlxjSIgOEo/T7RJj5&#10;YFYMQ1MgyluFDFs0I6PHqGE4ATFCzSAZeQwDhwrXu5YWpacRMR15M51mIJEcbK6ZydLTqSY2VcPA&#10;K2k4Cz9CTcUZmQQVEa8lk6CECaEwaNq3pmWottROxmVbSO2Z0lPr8u6PNV1dXbK30DWc7yrRMPQR&#10;uKBU3pCSZSESglTc2hzLhvLY+X1rHxzdenNm9fxk/63p1cN1aasLYostcnMkzkXFm4m4WB65xqvZ&#10;WZ15cVvnhZG+SyO9Y/XpHQmqAi3FQsSl2/XpPl9WXIJNobCKOCl2nYIWJmNGyUU8JOJOp4pEAjDy&#10;YfYDX1fA4nDobACLwWUzeRy2kMcV8XgCHvyFhN0FPL5cKpOIpKEAebGQL+Bz4Z8oxM5DF+gqxOLr&#10;ocRoej6bg7HwGCnPYTBZNKpQwAODCix8LpuDouyZTDCJUdg7mwnbBmC8PFbhw46ESHz4g55gM7PZ&#10;X/LNooyzXAY4CyjTLJMORwGbkwhgh4RCjoBCovL5fLaAQ+XTq1pqfv7Hnz/94X1tc/mqjV1dA83N&#10;HbUru1e0dS7vWd26dXRDx6bWb+6ffP1f3xx/f+rSP1658G8vH/v1+Ld/OPfgvzx8/V9e5rVkKu0C&#10;npRqsan5PKZAyDGadaP79o5PI0Z+dGLX7OzYgdnxuZmxybGdo3t3btm8ftv2Tbv3bNs5svnQoamL&#10;F7+5ffvSg6Vrb17c+/j6/odXS9+/Xnq2eOXO1ZOPFs6/fnT9w/PbH18sfH69+OObBz+8vv/D2wcv&#10;Hlx/dOfyL98//9Mvb79y7n/99f2ff377xx9f//755W/fv4AS4+VR4PzvHzARm3/4/dPvP7/54d2T&#10;1y8XX7xafPl2CfD89eLL10sfPz796afXv//67vOHJz9+evb+5b0Xj+bfPL3x+sk1wKfXCx9eLnz/&#10;ZhHTz/l7YIz8L58QEQ/lL58f/vb5EZKY/x5t5f6Dawt3L9688921hXOXb3+L4dKtMxfnT16+fvLW&#10;nXMPHl599vzW8xe3AU+f3Xz8ZB5aAI9g8g3R8a9f3MLw9tXC+5CyzbvXmND8zSePLy/dO3d/6fyj&#10;hxehjgXRQ4nJ2mASN69f3ca06aECX7m/dAFW++TRjYVb35375nBvRzO4J8lxMbkZKTnpKRnJCSnx&#10;QVhMSQwmJ8XGBFyY2kww1hcX709OiUtMCgbjowFun11vUssUYr6Qw+YyODwm+FhQCsAvYqIXXrkC&#10;uifa1reqY+v2tU0t1f6APTrG5vGZA0G3z2fLykrKy0/3xzgVSqFaIzEYlS6PMSsnMT8/FVBYmFpd&#10;XQBlUVFaaXlWVlZcbV1pT3/76rV9Pf0dsGmn2+ZwWW0Oc0ZW6rKKkobG5aUlRV2dK48cmPvh44dP&#10;796iGPlgIGHXyOjs9P7dI6P7Jqa++ebb7767ODU919TcnpqWlZ6Vn5lb1rtq88Gj54a2jXX3bqyt&#10;66iqacsrqDaYfEZzdGJqYX3rmt41e1ZtnO5aNdm94XBhy1h281Rx+9FlXWcrur8bPvLbkTv/rXP0&#10;VXLTN8HlJ5zFs4LoNWRdLUWdh+O4CBw9kSEiUtjg84YM5ig6S+z0xGXnVqzsXNfdu2nb8L6mloG0&#10;jFKjNUajc1tsQaslUFRQ09u7sbKiZUVd10D/FujZ0ra6tq6ztX2wtWPN8obunoEh2OGaxq7lzV29&#10;6zdWNDVVtbT0bx2q7Wyt7mwaHNm8atem/p3rZy8cWzu+taxj+cTpuUuPbrWs71mxqr1j4+Cylvq8&#10;5RWrdw7V9rXl1ZcXt1QD+ratb1nTV1hTVdncnFdWUVxVO7xrX2tn/8CGofH9Bzdt2zF78MjRk6e6&#10;e3s2bR5asWJ5bJw/NSU+2mN32oxBnwsGUHyMNynWH+d1+Wxml9Xod9sdZr3XYXKYteB5GrUSv8fs&#10;Mqv9TqPfqXca5DEOvV0ndZnksT5TUowlPd6ZHmfLTfGUZvqTfbpYhyrZZ3DqxV6ryqpDOdA0ciGS&#10;vySibFNyCT8u4IWbq9sB3rUJ/rmsJo/dEm23+qw2TEHea3FiejV+uwMWnQaj12L1mBEjH22zYzLx&#10;GP6ekYdFlwm2q3MYdGDZIFLeoHfokYI8Er3Rmew6o11jsGr0NjUi4mHRojOYNDqDSoPJ1OgUSLJG&#10;LZWrJDKlWIoSxP0NsKiTylRCkYIvkQuliIfno6xxUgkUIi5HRKMJlGoY2Ym+mMy4xBKzLcHkiDc7&#10;48y2OJc33WiKt1iT7I5UqJgt8Vqd3+ZIMFmCKq3PiOLi4xGMQfhIp4/RaKOhgurGgMkar9Yh2h3q&#10;+r+TrIFGqdop0ziUeq9C55KooOJW6DxcsV6ksIkUFq7YKFZaBTIL9BHKrUK5WSAz8SQGKKEPX2qU&#10;qGzQCD0xHRvojBH0UrUdKqE16DkiHUdkgG/xJOi7UMLXWQINfCqUGhk8FU+kQxS/UMviqfhCg1Bs&#10;EkstEpkVC3KXK1By1y/q8HInVJQqD0ChRFlblWoHQKZAUjYARNmrvWqNTypzCIRmgFiCROoFIiOL&#10;oyZTJQASRUxnKrh8HYenxZRzFCG5edgiRvcDVBpniPe3KdQmldak1ZmdLp/D6XXCFGWymMxWvd6I&#10;hcArFVqVUoegQGy7SqWSKVDwvEqjVqiUUMFYeCjlciV8UyGTS0RihVwKXVQqBYWG9GcAJDIVI+Wh&#10;hHqIRA35niQKVBCfFQqEJ1HIYIeRqUiImcFkg2uJkfVUGoPD5dPoTGhksJjwKeICyUi+HHw2YgRJ&#10;IdWdOXn9+ZNf7t7+fuHmD/PXPwGuX/t4/fr7m9ff3Zp/j2Hh5sdrl14+uf/j7StPH9578+z5m40j&#10;W8UumanAVrazsmyyqvZ4ffmBiqbzLd1XOjovtbdfbF95pbPsWGX2/vyiY+VZc7k5c3kZ+9LT9iYn&#10;7Yj1rLWn7k3Imc5InkjKPpybfyAvZySjZqwscyA+WG1JLLOZPCynk9/fWrK+vfLEznULhyZvTIxc&#10;2rbhxo7Nd3Ztv7Vjy42RbTf2jtwa2z2/Z+fVvTvmJ/dcndp1Zmzr5Jbegiy33S3Quhk0PU6ZyMnr&#10;Syndnld1qDZ7qrDsSFXxXDnsZ83R2vbvVq67u37X6z3rH2wMbovHZeM5dSLXpoB3S5xjg9/Yb43e&#10;EvRsjbFv9AU3J8f0JeI04ZHiqAhaOINJpjOiKJQwOh3PYUaB28mjkIR0mpTNlHEZGiFbK+KoBHQl&#10;nyZmkbm0KB6NzKGjMGtw+8H5p4ZHsKKI4O0zI0m0sAjwG6iIs4hgIpFfHDccJ4wME0bgzDwm2M1g&#10;HEvCcSIAAQcbF+Fx4gicgRoZlHOyzIpcuzxZy07QMOO1TLeMrGOHqVhhChZeziIq2FRmZJiIQZPx&#10;2OgBADGSTaWSUW5PlEYAER9EKjmSFIYLxzTKCei9VzyZgGRtKFFEGFgoeBwXBiXg7/9CdDyKlA/9&#10;YeQXPiSIQiLhyTQincfgyLgCnVQBc6PfYkv0eHIS40uzUlaU57bXlfe1Lt/Q17ZpYOVgZ2N/W11X&#10;Y1X7imVF2Ykpcc6MlOikOKfHqYr26mKizV633u8zJcQ5AbExjmi4Tdh1NrPKYdU4bVq3Q+91GaEF&#10;EPCbk5IdeQUxjQ357S0lK6oz0xMdNoPEoBGrFUKpiCsWoQAYsD7pDDK4KoQoRNXB3v/tkEIx8n97&#10;KQEfgQSMI/EhlickL4MqpCiM9YZ6JB69Dk0ihLEZZCoJaR9Dnc9mkIh4CpmARYvDhqA/GOJgrsPJ&#10;RJcriQyGO5KyYcFVHAY9eSw6g0KE34VDQ6+xwB+JRAIznUqnwSbhOo2MIsDehIQaCIh1D8WbIzkO&#10;aEMvzeDgMkc67SjMHD1BgZWw0Ybha0j+iEFBSg5ojsDDwYGTikgr9EQBh4N9g0NGnFpIGyHku2GB&#10;tki1Bg4T/eihdwgAcNzUKAqDTGdRmVBBstEkGExwKCgcn06Fw2LAKPoykNBJioqMIMJ4+Ht8aYFD&#10;iCCCwxwBAwYpPJPJJDqVwgT/OTyCCLtPItKiCBRoD70DQCGh5+zhTCqNQyc7jGqXWeu26JJifTnp&#10;ibkZSRnJsdEum1jAJkSg3AxsOoXDQDLoUKGTo6AOJSkynB5Kkgy/LCkSD/6TWi4z6zUehzUhNjo+&#10;6PN7bYFopJ4X47HZjGo73LOVUoNarlfJQ4y8RCUVyYRcMY8FkAqQkrtaIZZJhUIBStsFLhkKlxeJ&#10;pUIReFByoVgjU8iFUBEaFDKHQauXS2K9dkBiDFinxsykYHLQG/TYAE6TBg4HDgoqNr3SDOaQSgKA&#10;ilLIw4LiAVDRSIQ6mRjqYFRjMfuwSwAhj8lj0+AMwPlRCLgiFtKOhz6wkyq5CNrhUyoFJbXkIMEZ&#10;GphJcEIYVJTckkKOhANBV4eADe1MGpHDJDGokXwOVcClSfhMAZvKpkQiIp5KgFmOTYsKacTjOaE6&#10;i0rgMkgYL49oenIUi0SACp9OFbAZIZs/ik0jQwWR8iyGhMPk0ykScDTpZCmXBUekELLhqB1GZYzD&#10;mJngj3dbfWZttEUHpVOnsGllDr3CrpPbtBKrRvwVFq3YrBHp1QKrWa5V8mQiplYBZ4MNvzWTChPa&#10;l8dsaPoKTVAYQQ9XTSQOD/MeApYhA657GP9hOBYel++1deUkrc6JG0jzrsmOXp/n31wU2FYau6M8&#10;dmuBb1d5cKImYW9F8GBLxkRN3Ex96tGVefsbMyeq04YLA7vLEvdWpIyUJu2rz5uoy9lemrijImWs&#10;MW/38pyhsqSNJQndac62BGtvhndtQdya3GBfurc3zdMSo2v2qxt9yq5E85aS+J0VSdtL4kbK4jdl&#10;OXcUxWzL961Js2zI8falWDoTLF2pjrYUx/IEc65dmWpUZHmcWdHRYjoSV0HEe0goHyY0FB2JGHm4&#10;2JGEHVzncNgMYrhJwtzaU7muPmFtrW1rg3F9tWhns2JPu25ouXJHi32yP3FLe6JJSoK1cQmRvAic&#10;iR0+2lOws9mxu1Ez2qgcrpLtaQysLovlIMma0FQB0yfSK0eh6lQSmgwBVGIkbA5d/IQwuBiJePS0&#10;gxERyQqj0HAk9I5XOI5PwK1Z4Znq9051ascahVOtqqmV1pFm76aGVBkF3QejwsIIEWSYhtFP9zdG&#10;/l8Bfkg0N8GkHQHHiw48Cm5wIbkwmN+wJ8owewMIsJNYIhY8SoYBNz46EenVgPEDsxyTAZcFnhGF&#10;Z5HxtMhwuDWTIiLg9gdTKJVApsDdHuY2FGZOSLYo0yyCHLsw1yrINnFzjdwCM7fKI21J0q/Oc2+t&#10;iN1RkzhSHT9enzzRkLK3Jh4wWpsw3ZIxtiJpd23i6lxHvp5UbGLmG+mVHlGJnd+QqB+qSVlbkdCR&#10;4+or9rXm+XIDlni7gYmk5HGkcKRrF3rAQiBHUmDcwrGiEYzDSei4/irPxhrz+krdUJVuqFq7dYV5&#10;U515d1dakpnDABMiPBwOkITHwQULP6hRzNjRWzvaX3Rwdcpsl2Ou1z7bbR1rNU52eLbVe1xcnByP&#10;E+HD5BQGD09l4PBcfJSIHMUjhIkpBG4kTkwK44fjZBG4TXUph9fnzQ3EHB/0nxqMnllpO7424djm&#10;rAMbS+08nJiA4xHDYQaAiRruBQwaE+57MNPCPIC9qCegUIRROCsHt68v++pIwYWh4LVtsZc3+W9s&#10;Tbi2NeXKrqIDawv8MoKWGalmkdU8hkrM1ChR9hcRhwPWlIaD13FwJQmSk7srL01W3Joqn9+TvTCa&#10;dn8i6cZOx5297oW9/oczWZe2Jj+aq76/v3JppvThbNGt3emP9hUsjeXcHE5+NJ63sCPl0Xju7V2p&#10;d8Zynxytuz1Tc/tA+6mRmppURYyaHDDIkuz2JKcnMyY2My6mODMhw2dbkR17cEPjjamuZ0dXLu5b&#10;9mR/3cPpqmcH6l4dXfF4ruThbOHjA4VLs3lLswUPDpQs7S+7f6Dy3v5lT04sv7e/bOlQ1b25Fff2&#10;t96e6Fhb4lsWo8xxKjLtpmyvpzg+riQpIT8hUJ6VUpqelhUMlmSml2SmpoPvHBuQc2VxnrRTBy/e&#10;m385f+7O88U3N8/f7GvqirW60L7FxHqN1gRXcHnx8tGt+x7cenX36sub5x8tnL934/R8VnSKRaKL&#10;s3ljrQ6PToeeMVhMLr3WZzb6rWabRmVSyM1KBZQ6iVjO5Sl4Mj5dsmlw5+XzS0cPXj198s7JY3eO&#10;H79z7NgC4MRRDHdPHL139ODdw4fuQnnk8N1jhxeOHFk4cvDGwYPz0P/YkRtQPzB7dWL07K4dJwBj&#10;e85MTV3cv//q0aO3p6cvzcxcnZ68NLz1GJTnzjy+eun1lYuvLn334ub1Dws3v79949Pd2z/cmv94&#10;+fLrk8cWofPczLUDs9fnZq4cmrt++MA87ANsEXbj2ME7MxNX9u+7dmTu9tzU9bnJK8cOXj00dXZF&#10;ZXtUGIUaSSPgCGB/chkcmCTQ5RMRCfOh2+0tLi7Ozs4E8y8m4DUYNW6PHSrxcTFw/SfEx0yM7zYY&#10;FBqNZOfOoePH53xuE5iaO7duqC4vjHabOlqX7x3ZWFmWPbZ7067htbmZscur8o8fGB/ZvnZ0x4ah&#10;9T3r+ttOHp2CSm1lXmaqf9O6ru2b+g7P7t69dXB675bNazqDTq3XrGyvK6kry2moyB1oqe1pqGyr&#10;LkmNdlqkAhoOZ4JbPItuEYmkZLKRz1fQaCoWS8fjyel0OYOqZLPEVIqERpUxGEIymRcVJaZSBSQS&#10;E49nEwiUsHAACRcGcxd67xYst5DUFZoZQ7cGxMiH45iREawInIgcqWPTtQwkJQ+ehZVDt7BpJibF&#10;zKLqaURjqN3AJJvYUInS0MJ1DABeTYkwsijKqHDoKY3ACXC4ruKM/YPt65ellHs5HZmyw70pr/a3&#10;T5bad+faBxJMLjLOxmcmOG31xQVJYE3hcHUe9frSuKMb6h4e33Jjuv/JiS3z433bK9HbYwl8qp0a&#10;Uegy6UlhegKu1KbsT/acX9t6ZVvHzb39e5andSab0uQkbQQuxSzP8TsDVm1WvL8oM0EppOlkbAWf&#10;xqCEgxlDpaI0aZify2JxkM4LnQUTEYfDo1LpTDoHC4cPBb/zuSEVGhGPK+YLxHwemG0SAR9RLjwu&#10;0iDksMGcA3fha3wMnQ4FipRnMdhgY4MJI+RyYH4DAx6sTShDcfcsPp8PFiELOoaStiINSQ4LzGK4&#10;MQn4KNsQmMuskHYN3HrAdAS7GYvggYmOx0Fh8vAJP5SKFvMXYD/BfYBFJKTDYuEJkWCugYf24u3z&#10;959eN7fV9a/vahtobOxe3r6qqb2nHrBxZE3Hxvab3996/l/enP3l/K3/deHaf75y7i+n7/8vd379&#10;P3/48//3V3+2Q6CkKTQ8nUEqErE4XDqdRd65e9vM3OTE5J59k3unJvbM7BuFcnpqbHR0eGhocOPG&#10;VZs2DQwPrz92ZPL61W/uLVx6sHjl/ct7gB8/PHn16NaNiycXrp5+uHDh+f1rrx7d+Pj87qcXix9f&#10;Ln16dR/63Lv13aPFK3/8+Q0WJv9v/vj9H354BYuA3398BY2/fHwG+O37F9D+11/f/uWXN4B/+O0d&#10;9PynP338009vPsNWXt978Qbh2au7D5/eWno0/+jZ7Zdv779+++DtuwfPn95+8vDa66e3MOH4H98u&#10;/fTu/k/v7v38fumXD/d//fgAyp8+LP3wbvHHj0s/fUIB8gCofP649MOHe98j3P/+46P3Hx48f3H7&#10;7tLF6ze/uTJ/6uqN0xeun7h049Tlm6dRef004OqNM1dvn71577uFB5cWH1xeenT10dNrj0MZXN++&#10;QbHw794ufPp478P7u7D48vXN169uv3q98Ojx1YePrjx4eBlKrDNG6/8rvHi58PLVnZevoH4T+kD/&#10;xXvfLd2Hb83fXbh4+eKJpvoKk15RmJeemZaYmhDMz0pLT4pLTggEYjzpaYkwp8XFRickBmLjolNS&#10;4zOzUvxBj9VhRNmxtAqlTsERwthF4In5NDadLxFQmGQCBS+Q8sw27doN/YPrehuaa2LjvL5oe2ys&#10;x+O2xfjdGelJ2VmpmRnJOp0MIJNxLBZVYqKvsDA1Pz85JyehuDSjvCK7sDittCK7pa26Z6B505bV&#10;sDZ/0OXyWuwus8Vm9Ae8ZctKc3Ky2tpalpWXzkxO/MMf/vD927cfX79+/vAhzunw9nYPzE7v37F9&#10;1+zs3MkTZw4eOtbQ2FpT27Btx576po5gQuaW4YlT314bXL9jzbodG4f2lJXV+XyJmTmlazeODKzZ&#10;vmVk7sS5pXXbj61cPdu8+mBGw0Rs1WhF/4W85pM9w092H/99y8Hv+ydelAxejas/binYJ03YzHG2&#10;cywVDHUSTWyLoolwEWA0g9WEGPkoMsvljW9dOTC0ZbSnb1Njc19z64A7OkVr9MpVTm90enlZY1ww&#10;KyuzPD2tZGX7mrVrdqxo6KmuXdnesba5ddWKpt6SZY0Da7aNTh4uq2lpaO9bNbRl/c6d9V1da0eG&#10;1+3aUdvd1rK+b8PEcN/Ihj0npncd21fV27hmbMvEmQN1q9vqBtpKmmoq2hubVnflLS+PL87o27G+&#10;aW1XSWtNXW/bwPDG9rUDmaXFaQWFw6MTJ7+9OLhha+/aDbCRwQ1Dp89duHbz1q7RvQcOzRUWF/hj&#10;PNE+V4zP6bQZMbF4v9se8DoDLjvGyHvsZqNGZjWoAGadIvTyOHqEE+MyJfntXovaZZA7dFK3WWE3&#10;Sp1GSZzXEHSpfVZZqt8AyElwOg3CBK85JegAX86slyEtrBA/Ak6my25KT4n3OC12i97vdtiMOpfF&#10;4rYiOh5j5D1mm9eE4DQYo22waHHoDVhcPEbN/9/S8W6jAenIG/QOnRaAGHkEo1OPVOOxhK4AqNvU&#10;Xxh5i1oHNyOzVo/BoNJo5Uq1VK4US6H8m3y8UiWRKUQScOO1ErlaJJUJRFK+MHRv4MMtQSRAifok&#10;YiWbLSZSuDqDxxdIN1nhfKUhOt4ZB3WnJ81gjDOZE2z2FIs1yWqJNxoCdmcixsgbkExNHECt8RlN&#10;sXpDQKONxnh5TUhZPkTZIykbjIsHhNj5GJkG6cxgajNStR3KEPluxuLc+VKjSGGBUqy08iQGbFEg&#10;M2GNUIGvQB0AnbGPAPB1DNAHvhVi5HUhLv4LoM/Xj7hiPVTYQi1LoEF1gZ4vMAmEZpHYKpU5ZHKn&#10;RGoXS2xQYow8NEIdSoXSrdF55UqbUv0l+ysWDo99RavzyxUuWA+Hq+fydQAmW0Wly2gMOYDD0wrF&#10;Joz9l4byvsJ3oaJUu2ANIokZWqCUyi0ypclocTqcPrXGYLE6FUq1UqXRGfQSiUQkEkngZ1Wo1Got&#10;QKPSq5UapVIpV8pQoVbIFHK5EknGwz+xWAqdhUIxj8dTyhXwXaGQz+NxwKMOsQqRhFA4PFS+kvJf&#10;AYsYQU+ikMEaIZKjaAw6mUrBBGqwaFOoY4w8ncECcwXFqIKNEBVJIUSgMG08WSU3nT9z68Wz3+/c&#10;+jx//dOVqx8uX3kfwrsrl/8FFy+8uX3rx9s33y3cfjW/cP/8jauGBKs0UZGzsaBqti5vX2nB/tKi&#10;A+V139R3X+lq/66t8dvG9ssd9eeaMiazsmbzYnclZkxnpY6l6ru01l5j7FB02khizlh6yf6CnPGM&#10;ZVOF5UNZCVVWtZ+uc1CzMi3rupadGh1aPDr97PShxZmJq8NbL27eeH3L5lvbtyxs23Jj69D8zq3X&#10;R7be2L39xsjw/M7tt/aM3N675/LItqtjI4++PTx/amrv9u7GxoxAkkJtoyijGZZyXcXYsoaDK3JH&#10;8ppPtdSfbCqfW9Z7vX/9vY07X+7qmx9w9LtwQZykQR2zNcm3NdG7KWgYsJnW2P3DscEtSd6OGJTf&#10;lYOL4pCoLDKVQWCyI0UCilRIUwtYJolQw2ODJ2mV8RPt2uyANd1n9Gj4YipOREWSMuyoMAY+FCoY&#10;jtLrgePNCgvjRERwI8OFBLwoKpIfgeOH4WQEnJFBDMh58Sp+rk2da1GWeQ3xMqaRjBPjcLJwnI4Y&#10;7hMwiuy6xgR3fdBWapcWmPhlLkmikhKrIPukRKeEHNAL9VyyRczWC9hiWpScxxSx6OTIcCYZ6XFT&#10;IqNIMKhweFoUhYwngrePIqojCYTwCAIuPBLGXCgYES3iI2FswRDE2Kuvf+GhiPkQ44EQoq8JiGDF&#10;k4gECiEsikGmC9lcuVCol8osKmW02ZwW8GfGRVcWpDdXF/e21G5e1T28bmBooGtjX8e67rY1nS2t&#10;yxEpn5HoS0+OTox1eN26gN/i8xj8XktswBYb44BFcJOcdrVJL7OYZFaT0mFTuR16aIEyGGNJSnYU&#10;Fse1thR3tJU11uQWZcU6TQqzRqJTSkPpN9E1xWLTsHjhCDxic/Chv9AhfXFdAOhg/qbdjx0SBqhT&#10;yIiKJkWGR0WgB8AMMgFuPQI2lceESzGCTSMxKESwzrkcBhjocCESoyI4DHoo5SCFRaOHkjmQmSwq&#10;jw9LRAYTEcdEfBgNj3JgwtmOikI8FJRwhcLlHkUiRkYRQtc9ouP/npFHi4haJEBXABHmirAIsOBJ&#10;USh6nQTtEXgK1ElwuOB1Ig6dRqFHfVHIJ4dUcyjws4Ldj6aY0LsRiMaCXxURXIiyh60Q8FHY0UdG&#10;ENGvDOcGBwMCZg4YTaQIXFRYiPvDgH2KAT5CsbNhKDQfq3xtge8CoAJroBAZcHrYLAGTISCTWCQS&#10;OB0iLgelrCAR6XyuKBJHkPDFTAqDQaFqJKKA2xof7UyI9sT5PTajVsxjhxIzRDKpFPh91SqFVq1R&#10;KZQKmRxKmVQcevqphHa9VgcfScUwNYtDv2Qkn83SKORapcxhMcYHfYFoV2Iw2u9GYfJmHZglKo/d&#10;opaJVVKRQaXSq+RahVQlFWK8vJDD4HPoCgncl/ngSklhvg+JkMpFMr1KB/d0uIObtVqNXGLTacxq&#10;BUa7Y6R8gt+VHPTCUfid5hiXxWPVQyXaYYI+RpVEJxdCaVJLDUqxQSbRSURQ6qVIkVnJ5yoEXBmP&#10;DfsgFXBgHwBiuMAFbNgZJO9OI0n4bNQYemwA9ZDwPQej7LksKodJYdFJdAoBwEQ5LlHSSxGPLeaj&#10;PthHDGqUgE2HlfCYVKiI2FQ+gwSl4G+vGrBpUQCs8oWRZyLpeQ6dzKLCeIsEMFEQPXJTmUjihsKH&#10;K4JBFXKYsPPogQGLzqdT5Fy2VsJXCTlwlg1ykV0nT/DYUvyuRK/da9I4dQqPUe02qW1amV0n/VeM&#10;PEbKaxRcg04EpVLK0quhwpfwmXC8dLgg4JoOjWGYndD1Eg4GdojgRVw1mt/CkdoKJmeDiwzFD2Za&#10;DKsLMwdzE/szfP0ZnvWFgaGiwFChf7gsOFwWs6PEv6cyOF4du295wmxDyt6K4FRd6syKzInadBRN&#10;vyx1d3nK+PLsXRWpuyozJuvz9tRmD+b4e9Nc6wvie9M8UG4pS12TG2yLszZ6dS1+Y0ectT/NtTLO&#10;UO9Rtgb0g1m+dbnRgxnudVmuNWm2oWzXpixnX4JuMN3eGa9vj9W3J1qakqw1CdZ4tYAdeoJLCycQ&#10;wwlUIgkRt38HuGzDw6KQUhpS70Gv18DB03G4jvK0HR2Fg5XOgVLZ2krhcKNse4N0Q6VwR7Nhose3&#10;uSkm2SOihu5NvHCcmROxvSV1R7NlrFUx3iTa16yZaY9fUxIUhghfND+EI94HaakRcBmJjpSAkUvB&#10;0fE4NhlJmdMAUegjKlLCgb0lkEI5a9DrCFG4fD97R4tje61kslkx1ayabDSNtkSPtGTYBOHwQ6Bn&#10;DEgHjYh+sNAjw/8ZX54W/h0jTyDgQy8MEREfH8qNAXcm+OFhJkd0PCESybVFohJmWgZKTYF6wnzO&#10;IEchRp4YAaBFhkMHmLlpJDIxJCjPJUSKCLgUi6YsaCn1qyqDyppYbVVAW+FVlrlkZU5xuUPYFKtu&#10;T9QMZlt3VgcnGlLGViSN1yXtqo6dak4fb0wBdKZom+OVHSnG1mRDa4q5I8M+VJOysyln24qMHY2Z&#10;W+tSB4q8HQXR1eneVLdRRsZzQ2L9UTBWcXi4meLRMwj0B/8i8TgeCddeYNle795Uqd9cpdtYrt1c&#10;bVxfpR/pTEo1czmhsUEOwzMpkTARC+gkJgElD1hdl3FwXeG+zujdDcapTttoi2Gs3T47kJZpitJR&#10;cCI8TkSiMnAkIZFNxxFgtPAiI0k4HJ8SySVEiIhhAhwu2y7av65gblX84QHf4R7HsT7fyXXx072+&#10;MzsrlgW1PBxOTMRzySSwMdB7TaE/OL1gb7BJdDaJyiNReFE4Mws30ZN5eUfB+Y0xlzdHf7fBfXVT&#10;7OVNyZd2Fuxfk+OTRejYEQYeRcMmK3hUmMHYNBY4RFYF3y4lBNS4EzvK52crr43nzu9NvzaceHtn&#10;0vVtvsXx4N3J+CsjCVd25zw6vPKbzSX7V6V+s71wti/u4kjx+a15C2MVD6aq742X3B8vvD+W83S2&#10;4PH+gjv7cq7szvxma8bS0ZUPTqwq9vNTLJJolTTHH8iI9qdGO2sL0pMdmpkNrc++2f7seO/DuWVP&#10;DxQ9P1hxZyz/zmTh4lThrb0Zi/uynh0uenwg/95M/uJ0/u1JWG3J4kzJd9vjb06kL87mXh5JvbY7&#10;//5M0+JMx0hLWrqJk+PQl8fH5kT7sqLdBYnBjIAnOz6+MDU1Kz4ABlJarDsp2psWTMlJLLx+/t7i&#10;9ReLVx9d+eb61dOXvAZ7ksubHRubExeX6vW7tBa72tpa1XH/+vNbF5/evfx04eztsQ0jPq09zuKJ&#10;MdljTNZoo9Gr18U67T6z0WPUA+xatUWlMMikWjH2QrZQyZcLmZJtG/ZevfQQY+QxLv4rI3/8S67X&#10;xSOHFw8fQqT84UN3Dh++DThy5Bbg0KHrgMMHrx2cuzI7dWnf+Pmpie+gcvjwTQCsZHr60uzstbm5&#10;+cnJi6dPP7h48eX8/Idrl99cOPds/uq7xYUf7y/+8uj+79eufjh18uGhQ7eg5/T0FfjKobnrB/df&#10;O3b41rkzD08cvTs3c2128ur+fdcOTM/PTFyZm7wyO3HhxIGrx+bO11e3R+JIpHByFFKRJCIxRfQK&#10;HnozD0yjuLi4goK8zMx0q82YnpGsUstsdhPU3S5rYUF2UmJwWXnRzp1DGzYM7NixaWZmdHR02+Bg&#10;5+7hoeK8jJUttZfOn5ga375lY1/3yuXnvjmwZqC1elnO9MT2fWNbd+9Yv3lD78zkDigzU/2piZ6B&#10;nsbkeJdKxtqzc/2G1e2zE9t3b1+ztr9l59DAt8em1/Q0wWxcnpvc21KT4LWImVE6IVvBphpFfL0A&#10;3FGuhsUy8HgKGk1KpcpoNAGJKCSTxAyakEaR0GgAAYnEJ0IjGSpsmKwIBEYkgRaBB18RZkwEPJr6&#10;YHKGexsAWbNws4iMYBIiaeE4HiFCTiUaeSwzjxlSrSE5+Aw7j66l4C1cqpVHM3MoABufDqWRRYJG&#10;JSlMQ8XDojwKJ4/EWdiImofrPVnFH++qujTeN7emaKTWfaA1fmu6ZnWsMomBMxJwZimrobqotiy7&#10;IM5piMBly+nri2P2NqUtHVxz/9Dg02PrZztz1+S44N7nZ0RYKLjl6QGvnKWn4pwMXHeKa1tx7KlV&#10;VfenVq9M0sK0ma6kaSNxcTpBbsBWmZvS27pczKcJuDSlhMcg4/UKEdiBYDtSwbamsUIyrawQl84J&#10;ZXPl0elMJDvDR/HvHBYXSnCG+WwOg0KGWwMligDTFNiQABYNSeqFSPb/IaqdxfiyBiRog0LjUd4v&#10;LhNl6AEbHkwd+A7qjx4EoLg3VIZkauDLYBp+Jd/BTIVFaIS5kfk3mRr4FLYCBiT4J1gEPWwO7HMA&#10;7CfYluDDE4lEOB5h6A/8FZ/Pc+3qxf6Bjva+psbeutZVDbVty9q6V3Svatm0Y7Cxv+7Gx9v3/+2T&#10;fY+n7/5vd9/88/PX/7/Hv/5fH//83388Nj/DVZNsXjWbGyUQMLRaqUTKJVLCB9f1jk2O7JvcOzM9&#10;PrZrx9T43unJvRPju/fs2bZt2/otWwaHhlbt2rn+zOm5kKz59WcP5lF0/NuHb57duXnl9NXvji3d&#10;vvBk6drz+/MvHtx49+TOx+f3Pr5c+vzu0cfX9+/fvXzn5vkfPz3786/vAH/66Q2Kjv/5ze8/v/nD&#10;T69/+wHFyH8Nk//zj6/++vObv/76NsTIf/x3f/7+n/7w4c+/vvnw7uHzl3efPLv9+PntB09uLty/&#10;envpyp0H1+7ev/rg0Y3HT24+f3r79fO771/e/f710s/vHv34dunHt4tfgdj5jyg0HmPkMfwQYuRD&#10;dPy9Tx/vAz58fPjm7b2nz24u3b98c+Hs9ZvfXJ0/dWX+1OXrJ7+7dvzClRPnrhw/f/XE+esnz1w+&#10;+u2VI99eOnzx6vHbd8/ff3T52fMb7z8uvn93593bhbdvUIT7qze3Xr1eePHy1pOn1x88vHz/wSXA&#10;w0dXYPFroP3rN4uAV6/vAkJc/J0XL+8+e3n76YtbT17eePJ8/tHT+fuPri4uXbm7eGlh4eLhw/ti&#10;Y11Omz7od+ZkpqSnxKfEB1ISgzF+T2wwOjEhmJaamJQcGxfvT0gMQMXltZmsOiO4NBq5XCPjgGcu&#10;4vAlPCafS+OwBFIhi8+ksSlihdDltazftGr12p7KmpKU1Fivzxbtc/qjXV6PIzUlITcnPS83Q6+X&#10;63Qyg0GhVgvBE19WllVYmFpQkFJRldvUUrFmXeepbw88e7X4/PW9//hf/vHt98+X11fYveb4pIAr&#10;2uEPeJevqK1vXFFbWz23f+af/vLn//wf/v0P799/evMGgKNR2XKZpriovKG+dWx039o1m0pKKxsa&#10;23bsmpiaPbJ5297O3g3VdSurlre3dgw2tfSv7Fy7vH5lbkFFfVMXtLR2rNk7dWrH2KmKhg1xmS2p&#10;Jeuji7cm1c2W955Pqz1YO3CpdcutvrGltQef1++cT2jeb8zfYcjarIzr4tlKOdokAkcbRgwFyIcY&#10;+fBIulimT88q7unfMLJ7tr6xp76xd/uOKZsjTqVx+vwZBUUr+vs2d7Svqa5qs1oCyUkFK+q6Sssb&#10;W9pWt60c3Lp9IjWzZEVTT2Nrf1PbAOzzmqGdg5uHS+rq0oqKVm3f0jo4UNpc17F5sG5gZd2qjvbN&#10;A21D/eWdK6DSsXX1isGVDYMdZS3LMyuLOjauquhszKguXD++fcWq9twVZY2rVrav749OT4rNTM8t&#10;X1bf3rl7fObQ8TNzR04A1g1tvXjtxp2l+xevXrmzuNDd3RkM+GxWY4zX5XVYE6K9qbGBeJ8n6Ha6&#10;bSaX1WgHdyuUxNVqUGHxaAlBV3pyTKzXHHAaUmIcfpvWoRYHnYag2xDrMwVcWp9N6TQIXUZRjFXu&#10;0PAMEppKSPKYFClBh8ushqkZjFewW4mROK1KGvS7Y3xOl90EAKcaactYreBle8woravP6nCbrB6j&#10;1We2u01mFBFvsaJ8rWYLFiOPKv8TEY8BRcfrtHatBkqouwx6RMdrdSEKXo+yuYboeKtKZ1UZrBqj&#10;WaU1qrUYKY9FymOMPEAjUwCwYHkMUNdJVVqJUiGSgD8v4vEBMEfzOFyxSM7jioVCJRW8Y4bEbA24&#10;PCl2V5LJEfuVkTea4o2mBIs12WJNMlviTeY4uzPRbI3V6P2hyHdEymt1fmg3mmJ1+hgALGoNMWZb&#10;AiZr8694ebXOK9O4vtLxspDgDEavwyJAKDeLlVa+1IjR6xgXj5VYI/TBWPivbPv/DIyR54r1GKAF&#10;W8PXRfiUJdBgffhCA0+AeHmBCGnNS2RWkcSMac7A4leEAtidKo1bINJL5ea/pYF1KtUuOGS1BuV3&#10;Vao8XJ6BzlBx+TpYA4enZXM1IW0cPSaAAysJRdm7oIQOsGlYMxahD40Ajc5tMvk0GptWbeNxpVqN&#10;SSZVaTS6UGpWFRKDVyh1Gq1BpwfotQa9VqdUIDpeLESad0KhmMvlS8QKLkdIo7O1OhNfIKEzOAw6&#10;Bx8ZJRJLaXQmiUzFRES+Mu+IqAvVCSFFGixAHusDH5KpFBKFiMXIQwNUoCdGyoOBAGYKslRCsbdI&#10;lB7FrIazqVRiBEmntl06f/f1yz/dufX5yuX3V658+oqrfwPUL1z7dOH6+wvzLy/dfnJp8V5lTwPN&#10;zknrzyrYVZI/XZq+LzdlMjNrf37xsfLO+Z6V17q6bvSWH6+q+7ah+GBJ9r6c8mNl6g4VrZwqa5Eu&#10;O7oseywzd1dmzVRp3URZ0cbU5BU2Z5CXkqxe1VX0zcymy3Mj89O75sd3frtp3YWhDd9t3Hh927Z7&#10;o6P3R8duD2+/uW3r7ZEdl0e2ndux+eLI1ss7h68Ob5/fsePmyO7rw8NQOb9p/fW9w4sHJ+4cGb97&#10;YuLA1p7CdKvcFMV3EdNagk17a5pmVtQdqG87s7LxTFvHpZ4tj4cnv58pP1DlHvDh3Dh1oz64KdGx&#10;1m9b57Gud7mHYpK2pwV644lgOTJxBGYUhR7FYpPlcrZBJ9LKOGoewyBkWUQMm5iaalNUJrvq0jy1&#10;qY7iGG28hg2GLDi0wnCcJBInJ+BkkShHrCIKJwbvOgwHLrQoAifF46ThOLBHgwp6tlVaEaOvjbe0&#10;Z3obE63NybYqr6rUKcs3SUrtumqftSHW2ZUS3ZcWaI9z1LpULUFTe6KlzC4ptksKbPIMoyzPqYtT&#10;Cd0STpxJrWQQOQScSsjhUkmEMCT4S4siUQlEagSREkkihhNQ3Chy3sNQdDyBgDEXYNZjrDSUKDQv&#10;IqQz/j8CvVMfCjVFpDx4AXgCRvgyyCiEBCYxlURiUihhwoy2WlJiopOj3cUZKRXZWVW5OStrqle1&#10;NK9d2b6lv2/HmsGNfT1ru9qba5blpSbkpMYC/B5zMNoGpd9tDfisAa891m+H0m3XeexGLFO3y4YS&#10;ZtrN6D7idmp90fr0DG/d8tyWxuLasszS3CSrRqqTC/UqOXofFb0LyqJQKFSUQBdJIoSFhcid0NGh&#10;A0RccsiB+duBw0mgROHp5CgalQhAIjBUMNyRCAyATSPBKWUSI/l0ClLZplMAAgZVxmOL2QyVmMum&#10;RZEjkTIygE7As0lkBokEawu9+0onhp6KYOQ+h0wRcThgf9PpdETHE4lwnYZ0XOByp2CyLpGRSIod&#10;Y+QxnjEcvE5cOKLmAeGR4bgI8EjoJLgbEghh8DEBZWSNRA9IInB4PCLN8eFIogYpS0SEEUhRVDhu&#10;OAfYdzFCD+osBlspV5mNFoPO7LR74mOTMtNzCnJLyoorayob6pe3Njd0tDR2trf0dLb393SuHuhd&#10;Nziwcc2qTf09a3u7BrtWDqxs7YU+0LO2qrG6or4wrzw3qzglMcvvjbeZPTq1RS7RCnlyOGckAgMf&#10;Rg5DEQkkJB+CGDkq1CPCqAyqANppRAYJT4b9h8GpFPJdodwtJpVCzGNTo/AcOkUjl+hUSpNOq9Wo&#10;kJQ/lwcOjEImR482Q2+YwXwLLRgXjz3hhmkZJmchF/lj8GuCT6VTycFacFoMVoMG05F3WoymkKyY&#10;zWAIvdAmlguFSKwGIOQhiPgwWcukYtgWDC0YXzKJXMIXw+DXKbVKaegrIj5Ar5KZNTKPVe+2GRxm&#10;bZzfFe2yBH2OGI8NShjeYAiZtHK9SgIAuwjqRo3MpJZqJXwFn4VBwqUDYFBpZQKpgMVnUXhMMpQo&#10;+SoHJWJl0ghcBkXIYQjYdDGPhVHzUgEH6iIu4qmhwqGTmZQoFhVpzjDIBKjTSZHQHzpjrDq0wEcc&#10;OlHIoQEkfKaYx4CtiNhIfQLWD2sAQB9YCawBEGLh0eWAmM1QRmssKB7FyINfSkMvf3DpiJEXcZFw&#10;PPxwCgGK/VcJeFqxUCcR2eEOqlFF24zRFgNMEakxXqjYNTKXXukyqmxaGQAu5K/AFi1ascUgtRhQ&#10;oletkqdVCjQKONvoMCXg2NLIcP1+ebCE/iLDkYZLaBE9dUOMfFgojB4uezQr4nCJGsWG8vz1han9&#10;GdE9qc61+f4txcGh/OjtpYHdVfHDxdE7Sn1jNbE7y7wjpdE7S3x7K+M353nWZTiGcnx7qzNGytOG&#10;S5K3FyetzfA3e9S1Nlm9S9Xk1da7NQ0eLWC5Q1lhEi8zSmosiuU2VbVVVu9WN0RrmgPGjkR7b5qr&#10;J9k6kOrYUhiD1pnr3pTjWJVsXJvp7E02dySZV6Y6l/nUVQm2eJ2EG4ZeqIpCulOIHMeIeAwwiYUY&#10;eUIo4yk5LJwAVzqXzgQfg4HDJZiEa5en7OnO2Nrs3tJo3tpk2FinXlen2dbq2N6ZXJcXLYxC9yMe&#10;Dmdl4XZ3pI00G8ZaxFOtwn1NiolGz7pir5aIExLwhNBppOGjGHickIjrX55yYGtdV5kz1UxVUXDs&#10;MPQAgBqOo0ZCH6SowAzDcyPJsA8CYiSsPCDFzfQmjjcZxusV043a8RWWsZbgWGeeT0FmhuNIYTi4&#10;rcBvFhaGOHeMdgdg9S+TNlIk+vLRV0Ye0fGhp20YHf8VpEgkUEMjobj4r4w8lBjtDrcEpN5OwHNI&#10;UUgvjhwVFRFOiUISczwy0mG3iejLM2JWV6RvWZGxbUXacEPWpqrU/nx/X45vIM/fl+kayHF1pRr6&#10;0427ahLG6lN31yZONWeOrUiZaEgbqY7fUhq9vsjbl2VfCb9mcbA9zb6qMLCuPHG4PmddZfKq0riN&#10;NWmrSoPtedHFcZYEq1LLJHEjQjKmkTgq3CRwcLZRgD8avXByIpFy3bI40eZa68Zlqs0Vyo2lik0V&#10;mrXLVDva4lNMHF44jhMVSuQLvzwOPW1ik5B4h4yKK/SKxjszRlfGba7SjbWYdyxXj7e79vUk1yYq&#10;kH2Cx7FwOFZYOA0XxiUQ2PgI+L04RDxsjh2B0vMa6LjRnoypnpj93c79XdajA9GHB/x722xndi7r&#10;LUUvT/DxSM4IjAe4S6EXtuBeFYXYLhaRxiJSvjLy490Zl4bzz66PvrDZhzHylzYmXRwunOrPcghw&#10;KjqOH4ETk8LVQoZOJhZxBAa5QsmO0jJwnXnKO7PV1/aknd3knh+OXdydfG1zYGEk9dKW2Pk9uTcn&#10;a0aaE0rcolQDW03EWdk4Kxeno+DSTPSOXOtkd+bi/vYbe0vmR9Lfn6p8dih3flfgzkTalZHkSzsy&#10;nx1r3VTlsLFxAQ3PImTb5CKjhKNkR9qk1PIk3YntlTdmKq+PJ96dSbo9mXJtb/LtqZzrYxm3JnLn&#10;RzNuTmTOj2fcmMhamC64PlEwP1l4cXfa7ems8zu9Z4dd10bjnx5bdnu88OZY5eKhnrXVcSkGfrJR&#10;lemxpnmsWQF3dlx0gtud6PFlJ8SlB6NTg76cpESVQLl51fD183fnv1t8dOv5o9uPawsrPXpbhj8Y&#10;Z3MGzLYYkz0zmOzU2rcNDj+69eLc8RtXTt++9e18VVaJV2NL98b5jbagxZ7kdgcsZr8VgBh5u0Zl&#10;06gtKqVRLtNLJTqJ2ChXqIVKKVexe9vU9SuPMUb+6NHbGI4dw+j4f2Hk/4a7GCN/+PDNI0duHThw&#10;FWH/5dnpCyiJ69SluZkrAPg6dDh06MbExPl9+y7s338VcO7c44vnn9649nb+6ptL3z0DwOK3p++f&#10;On7vwrkXczPzs1PXDs3dmp68NDt1BYu7P3Jg/uTRhcP7bxyaRQo2B2euI+Wc2fnDs9fm9l04MnNh&#10;/8TJ2mXNYCpQo2jYWzRg/4SuZvTYlUqlFxYWxsYG5HKpRqtgc+g5uRnpGUkOp7kgP6tjZXN2drJM&#10;xmtvrz916tDBgxNzc2Nbt66RStmlBVlpiYH62tKDs6PffXt4bnrXmZOzh+f2bt7QU5CT0Nq4bO/I&#10;hqYVZbWV+dMTw8cPT+7cNji6a+O+sa111QVws+lqr+3rqKuvLti+qW9NX/Ppw5MbV7Wb1QIeLTze&#10;Y7KqhRIW0aGTpse43TqFlEaW0SlaNtvI50OJdOQpFBGJJCARkWQ8hYQx8hgRDyWfCO0kXoiUZxIi&#10;4bpD4mB4PAnuCxFo0oM5EKZMAHocHRYG9icrikCDyQEfpmZSFVSimkY08xk2PtPAROHwFi7VyCIB&#10;oG5gEjE6XkuLhEUdnYBC5mlEC5sGpYIQBhUbi6aOwGkJuKoEy77B6tPb6vfUxV3esLzTrwjScCYy&#10;rijJWVueUprlrUh3WEm4ABW3Mk6xpyb4zWDp5zNbP5zcNFYXN7wskCzA2Yi4iqB5fXPpsnSXjIiz&#10;cHAdOa6ebOvkyvRvhioHC2yNiSo/D5eiZ1WnenqXF5ekJ1IicGBj6FRqtVzBY3B4VBZMFEw6Cjhj&#10;MFBIOxPR6UgtEr0zymQBMMuQw0IR7kwqmPMk8HrQKcKhyBuYVxHwYQCwKkOGDQqv4TCoALh3gCUD&#10;3+IyWQIOF2m7hxh5Nh1akNOOTB0mbJyGkfewVSjBOIRFcMqxuHgosSxT0MgNZXuCRhqVDHWsBWN7&#10;YAWw2yh6DoXRw5eoUMJHXC6Xz+fzeDw2my2RSNhspsdtnzsw2bO6vW9jZ9/Gjqaumvau5R1ddRu2&#10;9a/buaprpPvOHxYf/ufH1/7x8pEP+6/95fzjf3t39zdbI0U4howgkNO5fJSIm89jKpRiMiWyorr4&#10;0NGZyQkUIz8zMTozOTazb3Tvnh0jI5uHhzdu27Z2aGjV3t2bLl04vnDr/ItnC88f33r3aunDmwe3&#10;588ePzxx7cLxh3cvP3sw//w+wptHt989ufP++eLHUPbXR0vXrl4++ebVvX/40/d//f3Dr59fQPmH&#10;n15j+MrI/+H7l3/8/OrPP776h1/e/uPv7//ht3eAf/rDh3/600fA50+Pnz2/dW/p0t2li3cWL12/&#10;dfby9W+uzJ+5ev3M9RtnFxevPHty6+3Le5/fPfrp4+Mf3z38+f0DDFimWQCmYPPjhwcorevHh4DP&#10;Hx98/+H+p/dLgI8fvuDD+3tv3t57/uL2g4dXFxa/w0j5S1ePX7hy7MKl4+cvHQOcvXzszMUjUJ67&#10;ePS7y0ehz8LiucdPrr17fw/W8P2nB5+/fwh4/2EJ1nN38cLVayfPXTh0/uLhi1eOwdpu3P729p0L&#10;cBSAhbvocBaXrty7f/X+w+shzC89uHbzzrlrC9/eWDh7Y+H81RtnLl49denKqWvz544enxnZtaVi&#10;WbHdZkxOik1JjosPRMNg8HkdgRiP22Oz2Y2xcdGpaQnBWJ8/xm0waVUaOUAqF4EPw+DS2eBBSHic&#10;0FsbQpmIJ+bSwY+QcH0xjrUb+nv6W3MLUrNyU5wes8Wqjwl4nC5rImwoNb6wKAe2olAI5HK+wSBT&#10;q4XJyf709EB1dcGqVW1jE9v2jG5uW1nb0VN/6Njk51/f/J///N/+zX/8c9fqlVaXOSkzsby6LCM3&#10;vaSitLW95dWrV//8f/3zf/qP/+HPv//2648/fHz7BsfnSbgckV5nSU7KqKqsb2/v6+9fv23H+OT0&#10;kd2js6vXbN+0dXTjlr2JqQUOT0JqenFjc19n9/rhkcl1G3eUVTat7N3YvXpHQ9tQVf2G/g0Hiup3&#10;xJXutOcOJyybzl5xKK16prz3ZN/43eEz7zun7hQMnvRW7rblb9IktjE0aTxdHE/uwOEZ+Cg6xshH&#10;EBgWu78RvNyetduGJ7t6NnT3blo1uN3lSVKqHXEJ+Z0dG7Ztnaipamuo7+nv21xe1picVBCIzcov&#10;rN28daypBRHxQ9vGQnR866q12/vXbW3q6q9uaSupb6hsbS1rbmpbu7pz87qq7uZ14zvWT+xc1tnY&#10;s2PdtgOjNf0tbZtW9QxvaFrbk1+3rGGwq7Stzp7iX9axomV9T2VXQ2lztSMpOrkot3v9YFVTY0t3&#10;7+CGzeuGtp06e+Heo2ebh0e279p78eq1PaN7jx49XFiY7/U4rBaDz2V3mA1BtzPgcqDcpzqNw6wH&#10;d9esUzgtOnBNwRfFMrvq1SK3RZPgs8Z7LUnRtqDT4NJK49ymtDhX0GsMunVpcY60oD3gVPlMEq9R&#10;DKVTK/RZVF6rSsqjMYg4OimCSYkUC9helxVg1CmdNqPHiej4aJcdfN7/P2d/HV7H1qWHg0dwmJmZ&#10;+YiZGSyy2EKL2bYMAouZ0bIsy8wglmxJBpn50sfQX3enO91JptOdTDLPJHkmmZ5Vp+513/6S3++P&#10;0fN6e9UuOHXqVO291ltrv9tuRATiUUbew2D21Jt9zXa435xZ8xZENd7JyIOBSMn/jIX/KRcegU2j&#10;RoGmyTvZeS2iyqdESPmvjLwTSI68Ra0zqDRfxWq+4isLj6bGQwm2RqbQiBHIhVIRh+ccUYWU0EBD&#10;qM9kcAV8qUikwrrRuFylv1+M0exvtgeZPUIMZkS1xmKNNJnDjaYwgzHEaAo1W0JtjjCzFZnNVWcM&#10;RHPkUaZepw/Q6vwNxiCw9U59eZXWFzb7Sspr9P5KjQ8iv+7Ugpc4Nd/R7HiexCDTOFBSHkoAVAqd&#10;ifAiBSJcAxuAgbLqXxl5hEx3UvYArlj/lW1H7a+M/I+0u5PNR48AG9C5SqiERQZPxXNOwYoy8gKR&#10;ERV/Rxn5r/UoHQ8lrHLq1TjkSptMgdDrMoVdrfGVKzzRFHsWW0uhymEXsdSCEv1oUrxK46XWeitU&#10;HqjWDewIB4R9wfjK+MMuUolFrbSLhTqVwqqUm/g8mVikQPTi4QdHpmyVScWSn8OpWCeCksPiigTQ&#10;8ggoZAaXI6JQWRyOxN2dwufLiSQ6icwg09gu7kQWT+iORTL7kInasHhnYp8bmsyKEvFQEohkp74I&#10;Mr6NREHgZN2pYEBISqXToB6WoaRQ6UQSBUmNJxKcAatzAkbwz+g0vCvBpPdcX3n+8f2fdnZ+ePjg&#10;8/37XwAPHnwDeHj/O8DKg+/vr3x/c+2bW1vf3N39cGV9t7Gvk20Te+b4pPdlZM1mpy6kJZxPjj6X&#10;EDMXf2gpo2q9rma9Pu9a8dF7FcW3j2ZdzIoZi8EmuVEPUx2nHVEjUYcXDqeNp+SOpOd3H0qq8PeO&#10;lmbn+A2eLrwz3vpoYWhlpONhT9vjob794aGdnr4nQyP7g8OPB4a3e/s2u3sAULnV14Mw8r1n7/V0&#10;rQ70rff2b/b07/QNPuodfDk69XRg+HF/305/9+Ph3oPZ8TeLU7sLo3cW++LizEoT2RIuDS/2ze7O&#10;qF2uy50pKL9WPfh2fObbcy07Zw9P5xCiyG6huMAzod5tQT7dIdY2b9MpR2h3ZHRLHEYOQSqGwacz&#10;WRQmkygWUjUKjlbK0gmZdhnPJiB7i4hpPqqjUbbiMENFpKUm1lEeYT4SpElziJPNgjgDJ9EoyPRS&#10;lYaa6xL9yuN8CiJsh/21qZ6KQzZRopmf5aOojveAvZqSvI4lep1M9WmIsTTFWRtizCcTPY/FeJ9J&#10;Dm5NCT0V598U4dkQYq8PttUGmRtCLeV+mopAY6mfPt9Tl2FRxqvFqTZ9TqBngqcpxKgyCpgSOjKz&#10;IoOAQzhpLJ7kTqC6EwFgUHAkNKsaoggI4MGnh6AaGf3qTDAE/Atn/a+BMvIo3OGuwuLxWPBzEaaD&#10;RkIoDxaVJONxNCIkz9eqVnroNPEhQZmxsfnJybUFBc0VFS21tX2nTgHONjZ2nDh2pr62NDsjJyUh&#10;Myk2PiIo1A+Zl9vfywo9BZRBvg6EkXfSmmgPAqVT9VsL8HbovTw04aH2vOy4mrKsktyk/Iw4m1am&#10;V4i0CqmAgyo8sggEEp2KpJ84uR3kn5uTlIcYBr4vwalvgMQw4KPDdcC7I5IyTiEUAJLqSyGxyURE&#10;lIOOCHFwKGCTGQQsh0RQ8DhSFoNPIUhZNAWXblaI5FyKkI7jU3BckjuPjBfRqWImkr8sE/O4HDqF&#10;jHNqiRBIODcImeDKI4k9cFcRiVgsFh5heFThKYYnG0fAQ4mMZnFeZJR/x7njoQbaBIhAwEBoOGde&#10;mBt4FSQGHBvRJkHeU+NwLgQakcFjCkR8hVigNGhtft4h4SGxgOiI+JzMI8UFZVXldSeaTred6ezu&#10;6O/rHhroHRnsG50cm5+dWlw8d/nCwpULC9eWzl+/vHT3+uWHt66t3by6euPKCtjXLj24unz/6qW7&#10;AFiE+tvX1+/d2npwZ2fl3mPA6v1dFGBDJeDh3UdQ3r+9DfteOHfj3MyV2cnlsZHzw4PzXWcnGuvO&#10;1tWcKSqozc8uT0nKToxOOZySZTc5JHwxNKxSLpvi7sok4mUCgVIiRIly+HGlQoFcJlHIpWqlSqvW&#10;KGRyCMCUChkAmlyJSIy2wAC5FG5JrlKuUMsVColYJZPy2QwKAQs/tM2oc5j1NiMyK4xFp4Ou2ao3&#10;mrVGo1qPwqDSQTcN9QIWh01nwGEhwIM4kMfhC/kiPlcg5kmUEgWPyTWo4b6TaOVyOCa4PQoB12FU&#10;B/t5BPrYQwO8oAQbBbhAALNOoVdJwDUCaORCtUwAiyoxV85jasQ8o0KskfKlPIaESwfwWRQ2jcBj&#10;ksFgUHEANoPIpOHRxHaAkMNAiXgo+SwaAE2Zh1UoHc8g48k4VxoRC5Hn11Uo2w4bgzcl5NCkApZc&#10;xBGwqeBZIXQ8khFP+DmhTyXAnYaQ8gwyAcJXdA5hlJcHG8JaCFORN8xORh6eHRGXhb6ikPO5arFQ&#10;xmHDI6MW8s1KOcDXYvK3GkM8bRG+nmHeDl8z+FQI/47Kx3+l4wFfF81a6H15erVAp0LoeISUlwkk&#10;fKZcxBPz2HAC8CxDvI1w1hgXeKZQ6hblKeAJgs4Ugbsb3hVhkEOU0tPpCe1pcc3x/sdiPI/HeXSk&#10;+vekB/Zk+I/khw9mBvSme43kBvakOYYy/UbzgvozAuoCVBWe0iKbqNAiztFxj5jEGUpWipSermBl&#10;q7i5Gn6OTpCtEeYbpDlaUa5OWmhWHDErM1SCRBEjVkBOkFEPG7hl/npo2I/HetVHWk7EOLrSA5qj&#10;TS2x1pZYc2OY+kS0pS5UXx1mrAi3FofbsoJsBg6ZisFQXdzIrlgyjgRf5Cspj9Dx0Jq5InpQrm6I&#10;8wBdP5TQLHCIVKabG8cNkT7zV5Hyo5Snin1byrxby7w7qgO6akPaq6Jrc2LpGISWFbpivATYwero&#10;jnzFbL12rJQ7VCAYL/FqTfeTOdPtidANksgEjAsFgwnS0/tqokeq/GYbAq60JrflemYHKfxUVAEB&#10;ThJDx2JYOGRYGAMOi3OVYZGRXgl697Eyz8lSw2SR4ly5abzUNlzqP30800OMY7kgJD58JRfkD+Hc&#10;UdodgNpo5f/OyCNvGsEn+lmCPFoCnC9WcSgjj6bJo6+l6UQq0Q3PIiIznzPxOADatiDyblQSHedC&#10;c8HYJIyjh4IbMsJ6ypJGqpJHq5KmajIGSxKaD/kDOjJD2zICOjODW1K9TsSae7L8h46E9mYHjBdH&#10;jhVFzFYm9OeGnD3sVxuub07yrI22FgVqzmSGdxcmNmeEdRYmDpSnt+fHnUgPrUnwLoq05kd5JXgZ&#10;rDwGzw0RrsFhMARXdzKWSEQaduQ2hn9EnAvDHZMXJuouMLVmiM8eFreli9uzlacyZT3l/mE6Bhu5&#10;N+DGoCB0PA7RIoNunUfHw30gdsdEGxg9JSFDFX7jFZaxMu1QsWq8yvPcyaTmrAAtDSPAIgMaWO5u&#10;NDckKKU5SXmoAXBdkQkezxb7jdf5zNRZLxzzPFdvm6mxzDR5LrYmNqb5C12QO4fsAufs6hx4hrw9&#10;JhKQy84kUOEi80gUnpNum2yMQxn5O+2ed9vsK2cDH7aHP+xPm2qKN7MwcrKrgopX0sliBnS14JwQ&#10;lHyulIqJNlPu92ftTaRtD4etdXvuDQc/G47c7gl/PJj0eDxre7K4Nk5vZ2BUeOTutQjoOi5ZRifo&#10;+AyTkK5muNj5mNpD5vNn4jcm0m+0+6z0eu8MBaz1eO2ORG31RW0PJj3sP5xkJZu5GA8pR8OiGYQc&#10;OZOg4xAMHExXVdDmubzVyYi1qeDV8ejVifi16dSbAzEbk5n3h1Lvjx5amUhbn85am8q+P3J4dTJr&#10;ZSz5Vn/Y44WE7Znw9bGg212eT+dTtsZSduZLtxYa80K0UUZRWqA90c8RZNGGedhCPb1DPX1jAgKi&#10;/H29TYbYkNCogOhbS/f3Nl5s3Nt9unEw2NbvY/AIsHhZZWo/g9lXbwqxeYV7BYd5Bt9euvtm7+P2&#10;3afPNl+Pnx0yChShVp8Ag81ba/DW6QLMJn+T0aFVBthMvmajVaVA9WoMMqlFpYTSqtEq+XKFQD05&#10;dH595cXy4tq1K48vXtz5SsqjjPylJUQ0ZunC7vLF/UvLTy5d2lteRtLkL1xAVGuWl7cvXtxaXFid&#10;m0FS4y8sbCxf2L64uLW0tL2wsD43tzI+fntq6h4Ys7MPL1/ePT+/hia/A2DLq5d2b1x9cuv6M/iI&#10;mckVwPzM6vTE/XOzK7B26fzmtUu71y/vXTy/eenC9vLi1vzUCmBhdmVx9uGlxdWriytw8jnphWKe&#10;lM/iuTtHP6JijADwl4RCcWZmJp/PhUaDhczBSTAYNXKFiEojREYEG/Sq3Ny06OjgU6caurtb8vPT&#10;BgbaJyf7S0tz8rJTvWyG+Oigm1fPX12euX55bm6q7+7NxeH+loaawomRjvKSzNBAe1Z6bH11YVF+&#10;akdrQ/uZuvHhs4O9p483lEJZlJtMI2AiguwDXc0VhRnRwR6FWYmAMw1lRjlXQMP6mFUaPlMrYHmq&#10;FWoOU+PUkVcxGACpM01eQqOKKGQemcinkMRUKpodLySTuXhkWlceicTEYulubnQsMgcGDfsvyTSI&#10;x+4cRwRtKXSCJCzSstHdXTk4LA/vLiXjkaeMgtexyNDgWLh0PYOAQkfHG1kkC5cKpYaKBcgJGBOb&#10;rCK666gELQUvccOAoSPhTRSKCufGxWAkeMzhANVAWeJsRcrDjprZmpxT2dEDJ0uKs4Ir8sKOFUTE&#10;qAlWF0yCGNORZBg6bPu00HSnOflEpKQuVOogYkKk7sfzIsozAiuygjVsjIqOCdVjy+JUJ9JMZ/O8&#10;Th12tOcHncoJa86NKYwL8FQKqa6ICI9z6CSTQ+cxSBwpV0HBgqNCp9MoKJftJMYRRht+b6iBRS6b&#10;A0B+fuglIGZxyjRCf/KT2+9KxrmhCmZw6yBiawRXJsmdT6dwqRA3YUUsBjoBOHR8bCodAR3cGwaD&#10;QmbR6BwG/Ssjj5DyDKeCDReZ8B8l3NF0ez6PIxLyqRBE/FRDo5KhhB3hzGFbVKOGSka+BboINoRU&#10;Ah6fjUwAy4UAQSgUcjjILLQ0Ej4yMrDxZPWJtrqmlqqK+oLa+qKKytzTbXWtA8fr++u3fr397O+f&#10;H/zj88d/v/mHf/7Fo9+vJVVGsfVkaNAJFAydjhWCE0lwY7Oo0LOIxNzzi9ML56YvLM5dv3xxenxk&#10;fm5ybHRgcLCzt7etq+sUYGqiZ23l2sGz9XdvHr9/u/vh3d6Lp+vXr84tzA5ur998uvvw7cHWhxc7&#10;gC+vdgGfXj3+/Hbv49u9/d0Hd24tvni+8fvffvrLP3z721++/8vfffnDrz6g+MrI//67t3/4/t1f&#10;/OLdX/3641/Blr/5CEAUbH7/+a//8OW3v3r7/u2j/d17W9s31zdu3H94+d6Dyw/Xr6+ug31lff3m&#10;kydrcGI/fPPy1z+8/cWX57/65tmf4ZdfngJQRh4FolTjZOS/+/Lkmy/7Xz7v/ajh/mn//YfdN293&#10;Xrzc2Nu/v7N7Z3ML4eXX1q+vIMz41Xsrl2/fX763hujYPFy/BpUr61d2Ht1GSPnPe99+8wQO8uJg&#10;ZWPz+t17F67fmLt6beb6rXkUN26fu3Hr/M3bi1ACbt25cPvuEuDOvYt37i3fvnvx1p2lG3cu3Fm9&#10;fOP+0rW7i4Ab9y7evLt0/dbS1RuLl66en5kd7exqTc9INpm1MrnQ28vu7WWzWQ1IPruPHeDr5wHw&#10;8rZZkBhGp9EpEckalVSiFPPEXL6EJ5ILhTKRWCFB8owkPAqTxOIz/IM8T7U0VdUWx8SHHEqL8/az&#10;GYxqH1+Hj69HaFhgYJBP8qG42JhwnVYhFDL1erleL42ODszLO9TSUn/6dG1ZWU5RyeHs3KQjhWkt&#10;ZxtHZ/u2D9b+83//h3/6H//w9M3e6Y5TWQVZpdWluYV5125f/6f//J/+6Z/+6d/+27/5q7/8i7/5&#10;yz/99V/8ESPgy+UynUppVKvNjY0tlZXHjh6tP9s52tE11nymN7egqrisMSouIzYxOzO3/FBqQXnl&#10;icrqk8OjC7MLV/KLavxCEgrKmvNKmuuaR6eXdhrar3oltPunjzaPvK7p2s1pvNm5+HHi/m8uPf93&#10;i0/+9tTSm8SG8z4ZZz0SGoSmWJbcQWRKXNypWCx413iI/cHLNZm8W1r6m5raqyqhMWuor2vNy620&#10;WoKTEvOPNXWdOtl//Fh3ZcWpmuqW1pbhhvq2jPTi3PxKQERUql9AzJHi6qbms7WNZ/KKyk+39bX1&#10;DOWUVBRU1VQ0n0wpKMivremenig92VjRcmLq5qXZO5ezaktPjnT3X5jOqCrKa6yq6z5z9HRD3JGM&#10;9Ir80lO1h2sKASnlOYlFGakl2QGJ4blVR5u72o9UlI/MzF24fP346baZhaX9g1cjE9MTM/P9A0Mn&#10;TjZ3dLRnZR3W6zR2m8XLbrGZ9P6eng6Tya7T+1jNEJraLVqTXuGw6qCrQxLEvEz+3mZ/D6OnWe1n&#10;0xoVfJWAblWLvPXyYE+jv0Mb4meOCLCF+hrDfBAEWOWeOkFsoM2hESSE+fja1CI2GQAxFcENg1Dw&#10;NqPDarCZdRa9xmE2eNnMUKJZ8ABUtcahN3nowEGxe/40iSuscugN6DY27b9Q8ACHTvsVf8bIg4HO&#10;kPN/xcibVX+eF48y8lK+UC4Uo5VfeXmohHASIOYKBSweAJnQg8NF3srCIk/MZvBZTCGdwifiOSKB&#10;1sMRavUIcXiH601BNo9IixUBysgDrLZwiy3EbA02WkKctDuiI/+VjkfwI1OPZMSDDUBT4xU6X4BS&#10;76M2+smcM7L+GSP/db5WqAdD+FNePNRACdugBpSwO7oBSrKja8FG+XeuMx0eJeW/svNoJQA2Q3dk&#10;8FQoI8/kq1FGHs1Y5/KRlHmUjhc5teBRRh7hyp3UOawVS01KNcLIS+UWqIdKmcIOJZdnEAjNNIac&#10;RIHGSQdHQPeFHRUqD63eV6PzUaqRCWABEpkVDiUQGQGwL2wDq9Rab7XKU6P01CodBo2XRmET87UK&#10;qUGrMsslarVKr4DGTyoXi6XgDvJ4Aud8MnwWg8th8ckEOovOo1JY4AmQyWx49l2RtCeiK5ZGpHBp&#10;TBGewqKyBFgSjUCho8w7kUSBEkmE/2lCVzdkWDeSOovWAJCX7whzBzE4gUDCu0IUSkX2gn1hPyKZ&#10;RKKQYQPYCZnozRXRXYXonUmlQPzr7RG8vfHq3Zs/oIw8QsQ//HZl5QcED37x8P4Pq/d+uP/wF7fW&#10;v72y9u727rvrO3v22GCRvyLpZPKRidzM6bTE6fiIsfCwiYjQ0fCU82mF10sLrpWUXC9vXD+Wu5Qf&#10;MxxDSCK4RGMMdYbkiaTk0YTk/rjc/tSUhojARG1BQfhoZ/X6wtDezNDB5NDuQM9+f++L4ZH9rr6d&#10;lo6D/tG9zv693qHHvcOP+4b2B0efjUzsDYxsdHVv9/c/7Oxc6+zZ7h3Y7hp41DWw1z203zO8e7b/&#10;7ej0y8HxF8Nj35xbeDk2ttfX82lp4dHMyM7Fyfn+k+nJvhY/oU+SPrf9cPVcZeVCZd2VxqFnI0u/&#10;vHziwem47iSMF8Y9jOjTGuzdFao5bvZo9QtoDYk5HYfT4jAMDNJ7MSk8NkkqpBnVXLtW6KEW+WpE&#10;nmKyt8At3VNaHmmsjNA3xVmbExxNMRbAsXj72cygs4dDWlIDurLDe3PDe/LCp2rTJmvTRiuTB0rj&#10;egoi27KC2jL8u3KDOrMC+o+E9WYHdWb4dKZ7jxSE9GX7tSbaOg75dhzya0v0PR3jfSra63SMb3Ok&#10;V2OIpSHYXOmnrQ+xVgWYjvoa82zaQypJvpflsJchya7xlXEcEq5NLuBTCBDkU9xwJHcCHoMnuxBJ&#10;GKhxJ7rhIfKHuB2Z7dAVFrEAMGAR7jOCOxbnVK3534HyHV9JeWSkBhYH7iMTSUIh04lEFpUk4bCQ&#10;fFghTy8Vq/l8f4slzj8oJSwyNyG5KDWjKif/ZHlV94kTvSdP9p062X6ssbGsuOjwodTo0Jhgn6hg&#10;7xBfW6CXOcDTBAjytkDpZdHY9HKHUQml3aCARQ+TChYdFrWXhyY40JqeElZbnl1RmFaQGWfXS4wq&#10;kUYuFnCY4NSCqwynh7jpJHC5kaR4iFtQj5zg7gJBCzjlqF/udM2xDDKeTSNxGRQekwqllM0U0al8&#10;KtkJCkAA8RKDziUTGVg3JY8lZ9IERHc1h+qhEAQalSYh3SKhGwU0o4BhErL0AqZexNFKuAoxl0nD&#10;uzsTXOFxpBIJDAoVnHsKHIdOJRLBH3Bx6i/Aj+CGjPx3TvxAJBJRogMA0RYWmRLYOZ8jfA9XdwqJ&#10;LuRL/Dz9g3xD4iMS0hMzinNL6soaj1U3n6g91dxw5lRTa+vpnpHBmemJxb7uMcDk2MLY8NzwwPRQ&#10;/xSKwb7Jgd4JKGEzcMgBE6PnJkcXnbgwPX5xburqwuwNKOenr52bAfvahXM3L56/fenC3SsX7y8v&#10;3rt04f7lpQdXLj5EATbUXL+8dvPqxp0b23dv7ty//Xjl3v7q/SeAjZWn2+sHz/Y+HTz5srvz4cnu&#10;N8/2vt/ZfP/08ecXT7578fSb969/+PLuF/NTCz4OX6VEAVGQmMuV8HiIMykQiTgciQD1KqVKqQwg&#10;F0skIjEKsVCEGigLjySwCyUoby5DBNi5sC8ALjuPxZSJhCIeBCYku0nv52kXsFjQKRtUOrVUKeFK&#10;lCKljC8TscUCiIZYIglXKhcpkanXRXK1ElEkgysP8RefK5IK5BK+FKBVaKBn5zOZVr1ep5QZNQov&#10;m8msU/k4LOAF+XvZPa1GqAn08QADKq0GjVYhUYgRjXgowUbGmIoFiEYNlwWPj4zHFrF+lKOBu5FJ&#10;IXCQJoiGiM9Q8FwWFSDkQICKiMOIuCw+iw4GADVgFZRcBhW+I4NMYBBwyO1NQAAHFzCocHAOBVGn&#10;ETDJXBpBxocPYoq4dDaNQCO6OaVpSHQSDp4L2N2ZRIZHxok7WfivjDwAnnoAk0xmUShwYRGhVTod&#10;IGSz0R9OJZHIuDytVKzgcTUioVYsMoIXLhFbVIpQL3uolzXK3zMu2Dfcx+6pV1o1cg+D2qZVgGFR&#10;y/41JCaNQKdgGdV8MDRSNkAr40m4dIWQDZcRfmMOg0rGuyPEjAtC3aIE7k/NF6peg7Cc4DrSMJgI&#10;rbI+Lqw9Le5MMiL13hBlbU3yHsgK7UrzHcgOHssLHcj0Hczyg3Io2x9wMtKYpaUlitw9XTHebphD&#10;MlqWhhfDwSXyyPk68RGtOFVIT+SQkrk0wCEePVXESZdwkkXsaBY5lIoLproF0DC+VEwYz/2wSVAR&#10;bGiKsTfHepyItpyIMjZHG07GGOvDVE1RpupQXUWYoTTUlOajiTDLxAQXhiuGCu2tU7zd2QI4yet/&#10;zcjDegI0cs6UUfiW7hhXHMaV6opjurkKSC4sVwwHizFL3WJ9JYdC1MnBqtQwQ7hDiTLyAB0d01IY&#10;1lfhNVJlGinTDBRpp2siO/MjVUgHiKFBs4nB8ChUcFzivXgzJ6Jna63TJYqZEu1Mmf3i6eTOktDC&#10;WH2kB9dDiddxMRoGxkBH2FIdFhOjcOvMsSF58UWqmVL1UJ5sqNDcX+Q3ezLXzHGFj0YYeeRb/Ui+&#10;o78a+vMBoPLrImpDCX/otNtO/Xg3AMrLo6Q8tPCIag0Bj8xZ4e4OcA4FI9CJVDqOTMOSuCQaE0dC&#10;JnchIFOvU7Fu8AgQMRg1i5Ad4WgrTWotihqoTBw4Gjt0NG66Kn3saHJbesipZP8zh/waoy3H4+yt&#10;ad6nkh2dWX7jJTHDBRGAkcLIgbzQE7Hmk4kepX7yskDNsUSfY0kBJ1KDGxICTmVG1SUGFYXai8Mc&#10;BcHWLF9NiocyzVcfa1NZOVS+G4aNw5BdMfDURIdG8qgMlJGHa4J1xfDJmNI41ZnDyrZUQUcav+UQ&#10;rzVD3Jwm6irxDlZTWdCPY1zdXZyaP8hcL3CTOOc7IWJEBGQ0XkGYvD3f2pkjGyqSTZdrR0uNZ3NM&#10;w1Wx3RVpKpobn4Cw8DSn4j/CrWMwdBye4oL86DIipjnHMX08aKbWvnTca67WMl1tXjjpN3U8rCHV&#10;R0nEIGJKroiYNdb5hzLycNlRRh7RkSe5WLmYqab4lf7kO21+109bb54232vxvdcS8qAvdbIxzszC&#10;aJkkjgtGQaOIGRRkChwOVy3gwJmXRClX+g7vDiVv9gbu9PtvdHiutnrt9sffb495PF58Kt0uRQZ2&#10;EPRslpbLha5CwqbwGAzoFAxqhUbM0QoIWiYmQI653Jl0fzD+Xk/Qs6nolQ6vze6gvcG4By1hKz1p&#10;I1WRIgwGSQRmcTQcrp7Pl5BwCiqmLNl0ZyL/9mjCvfH4zbn8h5MF1wayl7oy+yvDz+T5HDtsrk5S&#10;H42RlscqmrM8Jhpi1yZLr/ckPRiNuz8cfr8/YH8ufmMwYmc8+d5A0vPLDeNNh9L9FFEWSZRdE2hU&#10;+eg1AVa7r8kWZPfwMRqDPT0gPq3Irz54/G7r7qP99Sebt9fjQ2K89TY/k0eYwyfI4hHtExjpFeil&#10;s3ceb99ffbp1d/fhtY3HD/YyIpP1PEl8QGiw1RFq9/TR65EEeSOSHR9ot35l5A0yqV4qMymUWokU&#10;QlQxU6gUamZGl1buI6o1Vy//qEXzc0b+8sXdS6hw/MXHy8u7ADDQ/HfA0uL6hfNrC3OraIK8U/l9&#10;e/Hc5vnzGzMzD36c39WpKX9u7gFseXl5e3FhdWH+IVrOz95fmH2wtLAxP7VyfnYdyumxe3OTDy+c&#10;W790Yfvq8s6Fc6vXLz++eG5tDo4zdmt2/O785P3p0Zsz4zcWZm6BQ9LfPZmWmCkTyqFnp5Mp4H+S&#10;cHiUkcfjiSKRJDEx0cPDLhIJkpLjgoJ9AwK9qTRkDh5fH0fKofgTJ2rPnj05OHh2bm6kqCjT19dy&#10;6lRda2sT9PoCLi0+JvjK8lxfzymFjFVdmXf18gwgJyueTMSAtxke6lldmd96pi47Mz43M35xfnh8&#10;+OzxhtLq8ty207UjfWfyM+Mrig+PD7bFhno5DNL25uqBjhNnGsq8TQqKKybMx+Jn0siYZL2Ayydg&#10;ESKeTFbQaGDIaDQplSpj0CU0Kp9CcjLyFB4BjzLyHByOi0dmdv0zRh4aN2juvqbR/NgvQAvg7oIy&#10;8ix3N5YbRoBzFRJcxARXFZ1o5jOMXJqKhtczSM58eURH3sSmQqml4PU0IjwRNi7DzmNaOXQdlWBi&#10;IurzIheMiUqXYrFqBknFxMvIGC8hIURCPnEoZLw691r/iYX++vPjx84N1U53FJ7JCjjiycq3EI6H&#10;CwbTjRtnMyZybadjJMkqTJQck+TBqMv2K0iyFqc4DoWI4wNYJamaoRNx48cShquiF87knsoJqk72&#10;i7XLoRViYZ2jr3A4PkvA54hpZA6TzCe7gWfPAf8QGcBKQkAnk1BVGUR8hkZF/BAmwp5DiwRdpLPb&#10;R+h46C7A+UdiH1cMuDF8OoVHJUBry8K78Ck4IY2g5NDg13EuEoQ0ZHpqJh7nHO0KHg4NTZanUZB3&#10;ACj4bJbT7aHx2U65m5+IeCgRQUk8Fk4BKgFUCkSRiCEU8JjOeVzZTBaawo+K1fA4XPQVAixC5ALN&#10;KYVCoVKpIpEIj8dTKCQaCU+nETOyko+drm44WX78VGVDY0ldTUF7R9OpzrpTwyde/uWLX/63X/7y&#10;f/7iN//r+0//6fWrv3l2eW8xNj8Mz0HGuOFwyFQliIIkoouJweIw7WdPX7l8AcHFxaWFucXzs9NT&#10;o6OjvT09rZ2dyAOysDC6unr99ZtHBy82P3x88vLV9sP7l2bnBs6fG97Zuv1sbwVl5D++RBLkAWB8&#10;fP341fPN9dVr167MPnp8D/b6w+8+/8Ufvvk9miD/yw9/+MV7BN+/A/z+u7e/+/bNb795+fvvXv/h&#10;+zcIfvH2L371/i9+8+EPv3r3m+9ffHr/6ODpyqPtW2srV+/eu3j3/vLq+vX1zVv3H15ZWbu+vX13&#10;b2/l/dvdX3z/+hffvfj+0z6KHz4/+eU3z3717XMowUaNX3x5+hWwzTefEC7eOf/qow/vdwDv322/&#10;e7Pz9vX265fI3K1P9x/s7t3b370H5aPHd7Z37txbufJw/TrgwdpVhKZfu7yxeX1v/z7s9enD3sf3&#10;uwfPVjfWrt+9feHGzQXArTsXbt79F9y6t3T7/jLgzoNLd5HU+8twwPurV7/izsqV26tXrt+/ePXu&#10;hev3L91+ePX63eWlq/NLVxcGR7pHJ/o7e1qy8zIMZo1aI/MGh9nDYrPpjCaNf4CXr5+Hw8McEurv&#10;6WW1OcwGk1ahRUTkZWqElEeygBUiEcRLSilfwgOQGUS2gBkU4Xeq/fjRivzYhNDD2YeiYkMcXhZA&#10;YLAfICDINz4xJiExGo5pNCoBHh76hoayk8erS4uyoOWsrCwoLc0pKskqrzxSXlXQeLpq8uLopbtL&#10;X3736Y9/94df/eWvf/EXv7r+8GbvcP/jp7v/9b/9v//jP/3j//gf/+Mf//Ef//3f/7u//7d/h1Ep&#10;jSajB4nEgqdMo7H5+EQkJOXkF9QcSi0ICkvy8ImIjE2vrD2VX1R7tnu8tX04ISk3M/vo8eauYyc7&#10;ouMPJ6QeSco4mlfSXH1saOrCds3pxZDUriPH7gwt/7r09Epe462TYwcXtv927dv/uf7D/3di9fdH&#10;Wq4bo6qljjSmwk8gtzO5MgyG8HNG3tMzuLNztKysqezosf6+mfKy43ZbsFbjXVV5uq11pKmxs7Tk&#10;WHZWxamT/cND508c7zqcUTI6vtjeMRKXkBURfSg5LS8jpzAhJTM1M7+lo6/p9Nkj5TX5FVUDc/O1&#10;LS35tTVD5+cbe9oBF1bvLDy4WXq6obbr9JnxgbKW47kNlUXN9dm1pUUnagqOVSQVZxacqKxobwpK&#10;j/ZJCMkoyztSX55TVlzaUFPe2DB7cWllc6d3aLS9u+/G3QfL124uLl/affqkb6A3/XBaVFQEdH7e&#10;Xh4Ou9li0Pp6etiNcJNoTFqV3aL39jDZzBq7RYvoDFj1HlZNoK812MfqaVYHeRq9zSqrWuRrUfsY&#10;FGalwK6XqKVMo5Lna1P72zRmJdeq5MYG2iJ9TcGeOk+DjEd1Z1OQMe1Ed4zdpEFUcWxG+BRPu8nH&#10;YYXo2qLXeNl+lKP5KRHeijLy3kYr1PyciAcbaqyaf6HgUfwsI/7n2fFqq1qFMvIoC/+Vkf+qWmOQ&#10;I9nxSPL7z4CK1aBcPEAhksgEIglPIObypTwpxP8ijkDI5ou5QilfLOYjpDyfxQPwOEKIgjlMEUTE&#10;LnC3OEKs9mBP30i9KchoCTOZw622KLMlwmgK0xuCbfYIkyXIbA222MONlhDYQG9C5nRFs+MBSo0P&#10;QKP3/zMo9X4qg7/K4Ks2+in1Xgqdp0zjQCFWWkUKy1eeXeIUrgEDpdF5zix4KGEtWo+S+CgLD6vQ&#10;tSgdDwAbXfXztV9tlkAD26CkPKpaA5VfWXgoUf33r4w8CjRlHqXOJTIrX6iTyi0yRE3ejnLxaO48&#10;m6NjsbVkqoRIFrE4avQgcqUDzYVXqj0VKg/YEiCV22AVlLBKLLWglT+S/kKjTGxRSKwinp5JlcjF&#10;JpkE0RLnsMVMhoDF5HM5IqFIJpWopDKVXKZRKnQKuV6jshp1HoH+UZHhSdHRKRkZRYDyyhP1jW11&#10;Da1QtnUOZeaWKrU2BleMJf6oWoPDE13dEAYBLbE4Aprfh66FEqlHEujdodqZRAsxqyuSY+tk7cEg&#10;Ucg0BngRJBwBC2vBH4HYFVwT8A9cMdjw0ITdx+9fHvx6Z+e7lYefNzZ/2Nz6xdbWrzc3f7Wx9qu1&#10;lV9sPPzV6uovtp///tLDg8dvf3G8u0/uZfDPCEhoiDvUGpvQFRXXHxEzFJ40mZA8kZS1kH1koaDw&#10;fGHZpbKsqayc2VxpnhQb5e7RYE8bTzk8llI8nVs2kh1b7JOS69vXUXFnfmD3/OSj0aH1jranvT0v&#10;BwaedvfutXcf9Ay+7B3d7+h/2j38pHdkt29kp3tw/Wz3alvnTmffft/wXu/Adkc32Hvdg7tdCPZ7&#10;RgHP+scedw486x99NTZ9MDzxamzyw8z829mZD4uLLxfn39xY3lyeajtR7Ouv8os2pFbFnJiubZit&#10;GlrvX/pw4eI3y2UXqgKaQjCBOOIhVkBPpK3V17cjKKglJKwxnKgjYIgYdzyGzSBLhQydguNpFgdY&#10;5b5asZecE6igB0gJWT6yighjTYT+ZLy1OcZ8MtZyNsW7I9VvKC+iJyu4PdV36Ej4TFnCbHniRGns&#10;XG3KhYaMpcbDy8eyluozZiviJ0ujJ4rCp0oip6AsCp8uDJ8tDp/IDxnK9BvPCx3ODO455NcW59ka&#10;63Um1qc50qMxxHIiyqM10b8h3FodaKoJshV7GY7Yddk2XbJBUhrhG6kTe4hYWg4VIm0GDitmcRlE&#10;BtmdzMQzGDgaFUdlkGhUPJmCIxHd8ACSO6JmAyXYOBcsFpGyxQJQ+v1nQO4/wFeGC2y88x0RhYA4&#10;xAwSiYmkkFMAIhZDJRJAm+lnNod5ecUGBiaHhKdHRRUcSqs5cqShuLjr+LG+Uye7jjd2n2pqP15d&#10;V5pbnJUcF+oT4mvx9zAGeBqcjDxCyvt76L2tWh8bSsTLnYy8wqqT2fRST5vK30eXEOVTUZxaWZya&#10;nRpm14s0MpZKxhXxWUIBB9xfRDiYTAKHHodBMjFxiA4Awr8jKjQkPKJUQEWy4NlkZKpeREGbiUhp&#10;CxhUAZ0kY1DVPIaSzYDoiEsiiCBYQt6RIvESG+sKa5UQzHNpdik7RCcL1gk9xLRgnSDcIIm0yKOs&#10;Kn+N2FMpNMt4SgGTQydymBQGnQTnA0EC+gwjCT7OcarwbJKcf/BEw8NLIBGRgS8kiLb+hZGHCw4x&#10;BRnJl0XGZdssHvGxSf1dg+OD0xfnLi/PX7s4d3Vx+tK5iaW5scX5yeXzM1emxi6MDy+MD58fHZxH&#10;y97OicHe6f7uqYGeqcHeGbAHehCAPdw/B9ugmBy9OD1+aW7q6rnpm4Dzs7cBaDB8fu7m4vytC+du&#10;Ly3cuTB/d+ncveXzDy5fWLmytAoAA3Btef3G5c1bV7dvX9sB3L3xGHDn+qP1BwfrD59B+fDOszs3&#10;9h/ceb7+8C3gwe1n9289+fj2N8uLdw4fykN+OraQgidDtyjlC50ZHgLnC2yRSiaXicQiHh+ZT1Uk&#10;VjrFar6OSYJSyBeg1DyfK+Bx+KgMqByaZefc6RKBUMhFpvNysvOIIo2AxYLwLDI4tLzoaFJ0UkFW&#10;QWxYXGRQVIBHsFntUAi0QqZMwJAKWDIhWw7RIN6dTCYw+Rwp9Ms4NwoWQ6TimWQclUqg8Rl8pRjR&#10;pgMfwKLTqaQig1rh7+UAhyQiOACMAG+PuMiw6LDg8CD/yJBAWAQfSauQmnVq8Ft0SpmXGZxeuVos&#10;VCAv5JlCCN7gYxAdeXAJ6BwGxJk0Np3CgvNw2nwmk0OjyQQCCY/HolC4dDp8HSGbLeYiw0PYVCpU&#10;AuDBhJASbnIWiUDDuUk4TLjzkRf+dIqITWVTcAImWcZnCjk0ADpHApQsKh4eE4IbBs0ghtIp3ESC&#10;EurRRSRB3knHw2fBp6OjuRHJGhoNPQ04MaVYrBaJjQqlWijQSyVOLl4JLYOHXhviaQv3sccEeseH&#10;+EUHeAV7gLeG0PH/OyNvVknNKrFVLzaquWat0KQRqCUsgErMFrHh5OlyAUshZEsFHAGbzqASCO4/&#10;TlwMf2go7uoUNEAWMMjMrgwXTILFUB7mdzoxrCMjsj0j/ES855kEz96MoM5Un+50vzFoe7ODBjJ9&#10;R/OCxo+ETBVGtiY6iu2CUg9xlo5VYBWfifevD7I2hXi2RAecifI/FerXmxA5kpbQEx/RGR3eERV2&#10;LMC72KTJ0cpy9YoMpSSGR4sWEn2pGG8yJkJMyPeQNkbbTid4N0WZTsVaTsYYTydYmqJ0TTGWmghD&#10;daS5KMyUHebhoxbSMRiqK5JAjdDtGKRBcHGqu/xIx6OpkdA2IzJUSODtnMgZ4+aCg9vSOWgGEUAh&#10;uSKELx4iEKRTQDLZSRCBIFQskhDNdMVIKa5HYj0GmhK7yv3GG0LH66PGG9Ib0sIFLoj6DY9KgIsG&#10;T4qIha/O8httDBsqVl2s1S9V6S5UmYYK9JO1/kvth5Z6M6dbkrsqQ1ryvVtzfboKggeKg4aKPCfL&#10;HPOVpolC6USxcrRE05Vn6C7y765I1DKQbHo4DTgy+nVQFv7PgDLyLuiIh58YeWgQ/+8ZeQA09UQ3&#10;t6+MPKKmgqfT3Ig8MpPuTiBh3DhkGtk5uICJw7CxmORAS11WeGNm0GhdymhN4kx9xnjVoYmqjIny&#10;tL78+M6siNaUoGOxjtpww8lEj/YM3+6cgPGSmMmjcSOF0cMFUSOFkW0pXg1R5powfbGvKs9LURFu&#10;S9Tx0uwKT6arhYLx4RI8WVgwHAy3IBktRMU87GeOMSgUeOQiww8hYrJSYuK1Ygn8Xjisi7sb8pOL&#10;6JiKBFVDPKctVdCewj2VyD55iNeYxG05Yg9SUdiuGJIL/DiIc4iwceCt4J1Te2MwdFdMoq+04bCt&#10;/YhlssrSly8azJeOlRhHjvoNVcb11+ZFexrgp2fCZUTS85EXVrAf0Q1Lc3eDeqE75kSu12Rj0FS1&#10;dbbGPF9nnauzTtZbp5qCW/JDFURErYgKlxruSBwO7/wjERGxIDqOyCSQeSQSyshPH0tY6U++3epz&#10;q9V2p9V2r8X37pmQ+72po7XReipGx6QI3N1UDIaASuaQCDIOW0LHq2iY7qPBGwOZu0PJ270hO/3+&#10;62c99oejdvrid0fzxitCNa4YM91NQXDXsjgyFkvOo4N7hkzvIRTqNFoOnSLnUT1VLL4rJt2Hdq07&#10;6X5/7GpP6FZ/+O5A9FZ3xEpbxGZ/xsOR0nAVQYjBOERSEZEuINKkVAbfHRNh5l0ePLo2X7HYkdJd&#10;HpYXrgpSE+1CVxvHzcTA2LguFjZGR0VeOKkJGAcHc8jOXpmovNWfujZ2aGM0bq0/bHsodmMgdmcq&#10;7eH44fujpem+Ah8JIUAn8NPJ/U1GP4PZ22DRCESezsywrOT0l3tvVm9vrd9ee7Kxl5eSadeYvPU2&#10;f7NngMkOCLX7OtQWT63t3vLt/dX9zdvbn198W1NYYxAqfHXGAJM1yGr1MxrtSiUc3Eev87MgCfIe&#10;Oo1NrURDV5NCaZDJoR3WiGVMElMtNc6NX4Y+99KF9auXEQp+eflHXv7S0g7KyCOk/KU9qLlwAeAk&#10;4p0y8VBz/twK4Nzsytz0g/mZh1BOT9wfH7k9OXl3ZOTG8PD18fHbMzMP5udXYbOF+Yez03cnx2+e&#10;m3tweXkbsLS4fvE8grGh67OT98aHb/R1LQ30LA33Xxruvzg6eGl0aHl64vrkyJWZ8euzEzfHBi85&#10;sdzfNXe84Wzl0WMlhZUh/qFCjkAqFCHxMpsDLiiHxYUWEIcjWK32yMjIQ4eSMjLSQsMCQ0L9vX3s&#10;NruRw6Xn52U2NdZ0dp4eHe2dnOzv7W0pK8sLD/c9ejS3o6PZw6YPD/EtLcpaOj95eXlao+J5e2rv&#10;3r5w9fJMTVU+tK9xMf5nTtXkZCWcaq46nB5TXpI53N8yMtA6NtR+tChjfPjstYtTt6/OD/eePtl4&#10;9Gh+6qGYwNhQr7z02M6TtUdzU0wKvoJHtSpE4FU6lDIFk6Zls20SiYJGQ3XkEeEaMklEIcOzwCMT&#10;wXDKyiPCNVw8Hk2TRwSmcDgmFh5SLLRdiI68K9LiQdOHtp9QQitAxrlBd49w2S4YLt4dffMqJrmp&#10;6EQFFcmX1zCIOhbZwCRrwKbitTQCUlLwRgYZSgOdZGJSwAZDTcICrByGjkRUEAhCvJuA7KYXMhgY&#10;jInuLscgA4njTKKMEENrTepIW+FiX+WVrsqd6VP7M8efTNXvDZU/GTq61pG72l1w/vihpbP5F3rL&#10;rowduzTUdH385Mpi+9pS+8WRivaq6LJ4U0GELkiOt7ExcixywnxolgnOHHY8ARmSKJQxaVxwf0Qc&#10;GQ1PY5Ao6BA9gDN1HZGU+VFVhsOCEjxt6A7gaqCAC4PELG6u4NXALiIWXcKmCeBqMElyJkHDo8KX&#10;csj5dhlPQccLya48vCt0T2wCjkchM/AE+DgOHJvKcDLyKLv+IyPPczLy8NGoP89k0AR8rlQiEgn5&#10;XzVqwNsHA1ahfD3sDOcIFWhePxwK1ZRHk/opJGRmDjqdTiAQoBQIBGw2IjoC34LDp7V2NZ9uqz92&#10;oqKpoeT0yaozLbUDkx3FJwpe/dXrt//+/ebvtnZ+v/Wb//7LL//w8d/+81//l3/+x8HZTokcGkVE&#10;YxC6WggkyHh36CNiYsMXz88+uH9rcX7m7s1rl5bPn5ufmpoa6utr7+4+PTU1cPXq/MbGrbfvdp8+&#10;W/vw8cmjx/eWLk5MTvVcWBpfXbv2ZO8hoi//dOPV/tq7p5sARFP+xfbz/dUH95avXJ3d2r797Pn6&#10;L3759q/+9P3vf/0Rmdn1Vz+R8v9Cx7/+zZcXv/3mJZSAX3/z4jffvvzlNwfff3r6+e3Opzfbbw82&#10;nu7d31q7sfLg8oOHlx+uXl1dvwFY37wFgNPb21t5937v+29f/uK7F3/GvANQdh7K7z/tf/dxDy2/&#10;/bD76f2jjx9+xIf3O+/ebr15vfH65earF0j58mD95fM1sN+93n7/9tGHt4/evdl58mxtZ+/BysaN&#10;eyuXV9evr25cXV27gpDyj+8+f7oCewEOnq3vPb6/vnEDTvXWHZSFvwi482D57sNL91evPFi7eufB&#10;JRQoL/8VN+8v31m7env1ytW7Fy7dWrxyZ+nyzcXFy7NDEz2zi+NzCxN9gx2AotJctU4qVwisVm1Y&#10;mB+0bCaz1tPLarbo9AYVwOYwG806uQaZuBJRx1ZLIXZyQgTgibkAEp3AETGCIvxOtDQWFGfGxIcc&#10;zj6Ukh4fGOJrsur8A328fBzRsRE+fp4pqQmRUSEGgyIxMbK2tqSurrQcovWCw9BmQuNZUJBRWppT&#10;U1NcVnnkREfDyZ5jJzqPlTYUD80N/eHv//Bf/9f/67/98//Y2tu5t/bgP/zjf/x//tf/An//9E//&#10;9I//8B//9t/8DYbPl8vlei5XSqHwiBSuweRr9wjxC4iNjM0IDktJzyqtqDlZXt187GT32e7xc+dv&#10;Hi0/rtV7hYQlBYYmFB1tuHhtpfZEV0h0dnP79OS5tfKmiZjMjqTCicPli9lVl0qO30kqOX+0de34&#10;6IvKnkdFLfcKTlyzR1UL9dFCpbda70lncOFZcHcD/xO8YoKbG9XHJ6yxsS0/v/L0qb7RkfOHkgtk&#10;UquAq6ssOzk3fa35WM+R/NrKilMN9WePNXXVNbQVlTSMji/29k+XVTadaeubXbgSEZscHBHn6RcU&#10;k5iSV1qec7S8pLGprrUtOT8/p6py7OJibceZ5OK88WuLQ8tzjX1tNZ2nqs4213adBqSU5ScUZpac&#10;rKtob0ooPpx8NDu2IM0S7hObn1rVciyrsqiquSmvojQuPW14dmb10e74/MLkwmJ7f9+x1pYrt27s&#10;PNm78/DuqbbT8YkxOoNaKOJqtAqlQqLXqexmg82kN+nUNrPO08NiNWktRo1RJzcbkGldvWwGb6vW&#10;qpM59ApPo8rXog7xMoV7mYM8DAEOvb+H3teq0cnYGhFDK2bKuWS9lO2hl4Z4GeVcCpOAgQAM3EeI&#10;JAN97M4cNISItxl1EN96Wk0mjcbXgaghofiaDo+Q8gakxq7To6S8VaOFEmoQav5fE/GoE4Pi5zVW&#10;tQqRrFGp0Rx5FGCbFRqzQmdS6vSyfyVWA0AZeTDguZALxVK+8OeQC+RijljIEorYIglPJOYKf2Tn&#10;eSIWlSnmSVhUDpuGzK8GcZZCatDpPD29I5xaNKEGY6jVGmM2R5nM4XpTiN0zSm8KMFqC7J4RZluI&#10;0RLyVSDeSdCHqLS+TkbeV6X1Vqg9oURZeAAYSr2PQuet1HvJnDO7AqRqOwDNi0c5d7D5UiPYKL3O&#10;FmqhBBsq0RpYhSa/o/nvANgGgK6FzaBE14KB2rAKSoR8dyrIo/UMnorJVyPUP1/DE2j5Qh0ADNQW&#10;ig1iKTLPKgAMWBRJEL0apdoB0OiQPHe11lsqt3F4Wi5fh0rGM1hKANSghD6shc1kzilbAQKREVbB&#10;ljxnMj4sShB+H0nAh23kSjisj1LhUMk9ZWJLgG9cSWFjxdHm0pLGyvIT9fUtXV1jvb2TIyPnZuYv&#10;LS/fvXL9wZ07Ww8ePN5Yf7G2+nxn8/Wzp19eHHz36uUPH97/+sOn3377/Z9ev/3Fn/7qH/7N3/6n&#10;0YmF0IjE8KhEiVxDpjAIyHTr0B1TUe14tPy6CGvBhhJZJODJVAqeiCNTSQQSYiN5tc7pXsGg0mls&#10;LovOpNEYVApEne4YHB5hVeGIcC+lpeTBKT3d/257+8vq6qf19S+bm99ubX0H5ebat+srX9YffrO6&#10;8uXOw1f3N17eW9/3DY3wiwzMrsosbTmS1hQbWx8U3RR46GxM1mBqyXRBwWhewXBO6VhhTs/h9LMp&#10;3BiuJk8b2RqZNZqRP3a4ZCz78LFISzC3qTH13lLfkytz2xPD693dj/sGDsbHtjs7H3V2PRsY3O/q&#10;e3y2e697ELDfN7LdNbDV1feod3C3f3i/b3i/d+BZ7+Czrv79sz1POnqfdPbtdfbvdg3s9Q7vdA/u&#10;Dozuj0w8GZ3cG5vYH5/cn5zYmxjfGxt7MjrxdGzy0fjE84vnX9+9sjTYXlN4KDhQGxptqj6T23W+&#10;eWpz+MKb86futebPljLTxBgHRlVpDuyO8GoJCDodGlgdiAy5J2EoVKyATZXyKAoB2aRkeOl4vhqB&#10;v4obpOGEqOi5AZqycFN1uP5ErPVEtKXjkG9rgmdLotdwftRoQXR/duh4UfRseeJ0WexsWdxizaGl&#10;agSX6tIu1aaeL0+YL41dPBo/VxgFOF8ad64weiIrcCondLEkZio/aCQ7oDfVuzXO1hxlPRFlb452&#10;NMd6HI/zaE0NaIy2VQYZakKtpX76PLsy06Io8DXG60QxemmEQanjMMC5ZxNJEKaT3MhuGCweQyK4&#10;EPEYAtGV6I7BYpGcCQTI1FiuRLI7GQAGLOJc/s9wd0UEzQHOdJwfpVQIOCLZKYNDJ1MAzgGeVB6D&#10;oeALNCKhWsj30Gsj/X3jg4OTwkMPx8XlpSSX5WY3V5e3Ntaerqtobao8XX+0uijzSHpcRmJYdLBH&#10;sJcpxMdJx/sYg33Mwb4mL4vK24bQ8Q6TzMem8fNACHooPazKIH9jXITH0cLEuvKMnLTQAG9odZky&#10;EU3ApfB4NAaDgExrScTC9wfA1ybjXBGGkYTnUIh8GlHEoIlZVAGNImSQxQyKlEN1qnjTZVyGlEUB&#10;T90sYpuFXAWTIqIQJUy6nMOCUkKjKtkMDYum59ACddIANS9cKwrX8aMNosP++ix/Q16IPT/UkeKt&#10;j7GrgkwKNY/GJLkyyFgqCQtBArjm4H8jIQOZhFAYFBIy8ahThAHjzICHR/tnjLzzz/kWBNxxcNYh&#10;5iITKT4O37SkjOM1J9ubO/vPjgx0jA92TkDZ1z7a2zbS3TrS1TI82DU12jc32ncOFvs7psYHzg12&#10;zfS2jw10Tg90ToINGwx1z37F+MB5wMTg4tTQ8szI5bmxq7MTNwDzU7cAc5M35yavz08heWooL798&#10;/sGlxdXLF9a+AhYB15Y3b1zevnX10c0rOwAwbl97fPvazoPb+yt3n67cfb52/8XW6tutlfdr996u&#10;3n21v/Pl09s/nqjr0MqtWrlRKVGTsUToEJViuUwgcfLyYrlQikAsgfBbJZMj2fECIQTkErEQ0Y4X&#10;IhOtSmEtMhcLmAIWg81mcqAPBXDoXAlfzGfxuAyOTCgV8xHaVsTjizg86J2FbK5OoTk3NffXv//r&#10;g/2XH159ebH/7vnuuyfbbx6vv1i/9+T2lY2L87fnJy4N98/2d0+2nxk4Vt/WUHMGUHn0WGFeVU56&#10;YXpSVnRofEJ0kt3k8LJ5+zq8jWq9Wau36o0mjc6iM4ADAD0++noePlfCE0DJpTN5DBacAJ/JZpIR&#10;Ah0ZaEKh8JlMAYsl4nCghKdJyOVA1AcBJ5NKAaAZYVCDaOlQ6XBYOALs7pzAiQsHFDE5XAgaCWQA&#10;m0QFGwAGi4CnY91FELWSiEI6FW5+AYPKJOKg/HEKWS5L5BTJ4THJNCIydgQJ3nBuTAoRZeHBQBcB&#10;EN2h7Dw6ygRs5/RoiII8QMRliXlsKBVigUYi0sulCh5XKxYp+TyTQu6cSN8QaDeG+ViiAz3iQ30A&#10;UQEOP5vWppXZdXIo/0WsRiUGmJQCnYIDT7dBwQaAi6iXcwxynkbMUvBpMj5dyqNJnJn+Qg6NTSPB&#10;g4/Mc+fyYzQOcAblCJ8LX4rlhknxsB4N8akP9+nJjj17OKI1LbAt2ac9ybsz1QfQe9hvMCdoMDNg&#10;NDdkKDd4OC8EKpujLAM54YM5UWfifct9dW2JwZ0p4WN5KTOFGePZybN5aQtHssbTk3rjIqZz0uYL&#10;c4cPH2qLjzgZFVwf4lPqYyry1GZbJJkmUa5dWuKjaoqxtyT5Ho+xNEebjkfqTsaZGiI09ZHG8jBt&#10;ebghJ0h3KNAiZRCQaMEp4w7trXPSPiQZGmVeAD9n5N2wGAIJEZuHb4qI5iM0Ph6PoxGwFGiusRhk&#10;5mcKAU9wdUUYWDcMleSCc3K+VNjK+SkKtqtFgg01MXMirTWHY4/ERwjJyAlgnVeSRIVPw6REac/3&#10;5kw1Biw2el6q95gpVV9r9llosI5Va4arNOO1ppkGj7k6v5ka35FS23yD70ixuieLM1spnzwqHsjn&#10;DRQruwqtnUdDMkN1IgKGAe6Ic7SWm4tzckInqYT8ai7/io5HiXgAsp2r85WDmwsej+im4XDuKFBe&#10;HnFynDO7QukcC+VUsHGq1jAJVKo7UrKI4BLhqe54eCgorm5sAo6Nw+h5lPxo37qM0Opk767CiGOH&#10;PI4le1dH20qCjIW+2nwv1RFvdXmQsS7SVhmsKQtQtKd692YH9OcETh2NGSuMGsgJ6czwOxZtLPaR&#10;ZhgYlSHGPC9FmlnYkhkdp+MrMBgr1VXlipFhMLFGcaCULsVgfHn4I0G23ECHj4jJdkHS5IV0WoR/&#10;kILHh58D4dec6a4ytkt1srY5VXomRXA6iXMijtWcxK9PYJ/OswcqyWzkRYsbAUvDwIXBYeEXhjsE&#10;9mKTMYnBytbK0J6agJY8VXeBrDtXNFyo68jUdR0JKAw1cZxTwnKh5wcfBwe3FgauH3TobuAwuLhz&#10;8e5cV8yxXM/Rev/xastEhf5cvW2uzjpabZhtDmkvCpdjkTx6MtwV7oieGvwRkFfJCCMPF5aBRxQ2&#10;BCQXGw8zfSxuZSDxdqvPnQ6P+51ea53Bqx1R64OZYzXRKgJGSSGK8UQp9UdGXsyk84kYL7HLXHPi&#10;/kzhen/cek/I/bMe99ptW0PhN88EX2+JT9S5WykYAxUnxrnJaDS1gAWOmYRHEPHI0O9DJ4soxXFY&#10;CjZZSUPm7zmWZno0e/RhT+JaX+xmb/SDtrCVruh7nQkrwwUVsUaFG0ZDpnNc8BIKT0TiiEhUKdE1&#10;P8qrOM7uK8UrCS5iNxcNg26Xiu1iqV0s8VJIbGKuTcjzkAhtPJ6FTVfhMCFy/O3+4rWxvN3pLDjn&#10;jb64naGEncmkO30xO3NlTenWIDU5UMP3Vku8dVpvrcFTZwqwOwAGuSL7UNrs2Nzrp2++vP7Q0nRC&#10;yROFefsH2r18zfZQD39vvc1LZ/fQWO9fuv1y52D95uqb3TdDHcMmmcGu1ofYPLw0+mCbzcdo9DEZ&#10;QjwdAH+r2VOPxLPOYd8Gh04PcatRrtCIJQq+iIanG9X289PX797Yu3Jx+8ryj7O5XlpC6HiUkYea&#10;q5eQGV8vXkS4+AsXNsBYWtpEZ3NdvrB9YWHj/DySJj8/83Bq/M7o0PXhgatD/dcG+64OD1yfnriP&#10;kvXoBvOz92em7jjz4tcW51eWFzeuXXp0eWnr3NS96dGbw31LZ89MNjf2N9Z0VZedOVp4vKrs5NGi&#10;pqL8uvrq1oaatvzsquyMsoLcmuyM0pCAOC9HUKBfqEalpTvltqGzR4dCQndPIVGFQnFkZLSPj49O&#10;p/H3901IjAkM8oFuDCJwk1nr6+Po6mw9e/bkwEDHyEjX8vLsxYszw8OdnZ0nW1ubKo7mpSZHtZ1p&#10;HBvuGhpovXRxanFhZGlx7OrlGTBONVd2tDeeaq6KiwlAtWsKcpMnRjrOzw2dbanPORx3vKF0cXaw&#10;MCepvCjjaEFa24mqktxDVcWZkYH2mtLslNggm0asl3L8TBoJnajlsTVcFpIaT6EgdDyJJCaTATwC&#10;XkQBX5SGCNcQCeDDI7LyBDyAi8dxcDgegYAkbmOxyMswVyQXHgCtHDR9aPv5lZFnk4lUNxeqKzJp&#10;CjzOCL/sguG6YRR0gopJkhDd9CyqgU3TMSlaBtnAoOhoJD2NaGHTtESsJ49lppN1JJyDz7Jy6Cqi&#10;O1TamGQ9DS/AY/gkVyEdB32TnOxuZhA9OSQ9GaMkYYR4jJ6L8VWQvfnYVJs0x199KiO4Ozt8pCDu&#10;fHXmVHn6zPGCwbrc3rojLUezTuakHstITLVpA8QMLwHeynaFJkWAwShxGCURmdpETiHwCYiQK97F&#10;hctkySRS6OfAbSYhCUDIgDxo1cHrQBIOKBQ2nYYoyTil5NlMFpfLhdsDC12Cs+eACwIXByld3aCB&#10;4jKo4OGr+EydkKkXMgw8illIDdCKQs1S8NgTvfWRFrm/Rqik4aEhFhDdBVQiE498EIfORpx3KovB&#10;YNHh06jIhyJKfc4kCfDN4G4UCnjg4UNLyKBTOWwm0ykoj/L3fB5sjswHC4At4bvA2aJ0PMrFA6AG&#10;nHzo1sD/53A4NBqNyWTC1yGCZwjb0CjQv4vkgvqmyp6+lpqqIyeOlbedbRyY7GgePLb3m/17X1Zf&#10;//27rV/t/O0//82f/udf/M3/+st/9//5m1ffPD1+olYm5kG3wqPSoAQXCK6GgM9ubKjZ3Fi5de3y&#10;nRtXL19aPDc/NT01OjjYOTh49vz5iTt3Lu7s3Hvzbvfp8/XXbx/fuHV+crp3aqZv+fL0/QeX9h7f&#10;f76/+mJ35fmjBy8frwDAfvV0/cnjBw/uLV++MrOydm370d237/d+9ev3v/31h7/4zac//vLD7394&#10;97vvv3Lxr3716cWvPx8Afvn5+fcfnnz7bu+bt7uf3jz68Gr73cHax1ebgNfPVp7tP3iyd3/3ESIm&#10;A4fd3L69uX3nR1J+6/bjvYcvXm59+xlRh0eV4hFRmk97Xz7uQonanz88/vT+EVp+fLfz/s3Wu7cI&#10;wEDs15tvXq6/frH28vnKq4N1wLsXmx/ePvr2w/53X5798puDH749+Pjp6YtX21s7d+AE1tavr65d&#10;WVm9vLF59WuKPeDj+90vn54AkLlbP/+Idx93X7/befF68+DVBgAOcvBy69nBxt6TlZ3H99Y3b6Kq&#10;OHfXrjzYvH5v7drN+8tXby9evrlw5ca5y9fnL1yampztnz8/PjE9MDB0trv3TFFJVlCIJ4dDMhhk&#10;Xl5mi0Xj8DDb7EaNVu7j6/DwstkcZp1BjWbKq/RKqUoi18ikcglfyOMLOTwBOD44sYwbER3UevZ4&#10;fklmUIRPUnpcYlpsUHiA1qR2+Njt3jYfP8/Y+Kik5NiIyOC8vPSTJ+uPN1bV1xytLMuvrykpK8nJ&#10;yUzKzUqBVfn5GcVHc0rrC/KrsrvHOz//9uMv/+qXq/ury7cv5ZcXpGal5xbl33344C//+q/+9m//&#10;DvB3f/v3f/jdHzFms5fR6KHUmPkipVRh5AlVCpUtNDIlJOJQSHhqefXJo5XH8wqrj5/q6RmYqWto&#10;S00v6uye6O6dLCytzy2o6hmaa+2aSMmqMnnGhMcXRyRVFtZOZJePHS4Zj0rvDkvtTis9l16xlFN/&#10;7cixW76JZx0R9VRxKEvo5eUbF+Afjsyxhsy4gyTqOb1fgkplycgoqq4+OTgwNz11KT4ux9MjIiI0&#10;tbaqZXbqalX5qdKSY22tIyeb+06c7CmvbD7d0t8/ONtwrLWy5sTw2PzU/FLDiZYTZ9rPnO2urGvy&#10;D4/yCA6NzshILy7OKC2KzT6cWpJfeKz25HBXU3/7qdGetqnB9umhirbjdd1npm8tF56oSSjMrGw7&#10;DojISQpOiztUmp1eUZBWfqSoqSq3qqSkvrqsqS4pK7O8seHKnXuTC4vzly/dWn/Y3Nk2ND32cGe9&#10;b7SvsqEy+0hWVHyk3cOSmBznF+AtV4jVGrlaJQMYDRqb1aDXyI06pdmgtprUOqXUrFPY9IgEgUWN&#10;hF4+Jo2nQe6AO8mssmilnmalQ69QCugQgAV56L2MCodOEmDX8ShuXIobA4+h4jBSHsPHZvAw6rzt&#10;FofZAECz4z2tJriRbAYk893bbPFyZso76XiDh8HsJOWNFrXGptXZdXqzSg0lbAk1X2l3FF/p+D9j&#10;5J3QAr4y8igdb5KrTXKtUaFFc+RRIh41UKB58QC5U0EeFpGpXNlcuUAuYov4DL6AiRDxPAYE2EwA&#10;j4mmyQu4DB6PyaeTmAQ3EoXIkkqNDs8wqx1RjTeZw222WJMp0mAMNZhDHV7ROmOgc9LXSLMtxGQN&#10;RWVq0Lx4vQmZ8dWZFO8rVdjVOh+AXOsl03g6Z3P1QlVrUMkalJQXO4VrALyfsuBRRh7qUUqdjaax&#10;O/l0lFgX/jRBK4Al0DD5agAYsAp2h7WwCyxCCTVft4ESjoYeHF1E65EjO7l4gUiP0u4AMGBRLEWm&#10;bwVI5Ra50qZUOxQqO2oAUA5dLLWwuRo0HR4l5UUSs0bnA4ANYC2aAs/l69ApXmkMOZUuY7CUYKOJ&#10;87AjbACHgkXYCwyjwZ9Ok6WlFn/88Lt3b3/98fMfvnz+I5SfviDl+4+/e/fxD2/f/e71u98C3n74&#10;/fsPf3rx8jdv3v7h3fs/vnn7e1gF+PDp99989xfvP/56dXU/L6/MavWz2/0sFm+N1kQi01GNeFS1&#10;BmXksTiCu1NWHgAG1KDsPNQzWEzYikIjQx2NQUdJeUTcjk6DksvnsLksp4IOB0dwQ4B1w2MJbq6E&#10;/Nyyly++3dv9tLP1cW3t/cbm+63tjzuPPj/e+byz9Xl7E+o/P9r+dO/u7vb2i5LiKg9Pb2idTQ54&#10;HsSWMLUhXCH0oasjxI40fdaplPSmhMym5NzmtMTq2KB8f3OqMaM9/Uh/7pGBrPLh/LBcW0quV193&#10;6aNr46uTPbsTQ9u9fc8HxvZ7hh719u8ODjzq693q7trrHdjvG3zcPbDTM7DZ2YsIxPcjW2539z/u&#10;7tvr7H3c3vG0s+9pO8LI73f0PursgY0f9w1t9vRvD45sDQ1vD43ujI0/npjcm558OjdzMDf7amb+&#10;xcTs63PnD+bm92amnl44t7s021NTmB7hER6krWzKGFxuufZm+dLnSzVXGqO6kslxbIwnxuuUv/dJ&#10;f996f78SXwwTg2VgKBR3IYsi51O0EqpVxfBSs33kLF8ZK0jDCVbTD/upSkMNDdG2liTv5hhrZ4pf&#10;T3pQe5LPSF7UeFHsYG7oeHHkbEX8XHnsxepDl2oPLVcmA67UpF6qOnShLOFiWeL54tj5gqjZ/IiZ&#10;vPD5/EjAXF7ETG7IfGHYVH7QQIZfZ7IXyvKfTvA+Ged5MtG7Kc7WkhoAH3oszqsh2jPbIqkIspb4&#10;W1JMsnQvo7eYY+Ay2Vh3cGdLc4qLcopTEw6nxmUkRCSH+UX6OgJNWgtAKzXIeEoOhU/FMkiuVKIL&#10;hYAh4yE8/78AFgPh+r8AAgGcO5HoTiJhyQCCGzKtKIvC4NBYAAGLZ1KqxGymWijyMht9rbYgL4+4&#10;kNDkyIi81JSS7MzG8qPtJxq6zxzraWnqOFl3prGi/EhGWlxodJBnhL892Mfs59D5e+gDPA2BXkYw&#10;oGuwg/9hUXlb1WB7WFUWgzTQ1xQVYi/Ijq0rz8xKDQsLMKrkDAGPxGOT2GwynYKlk9zpBFeyK4aB&#10;d2VTcBwqnkcl8GlEcLIFVLyYRoDoSMogyZhkuBAaPl0vYhnEbPDUtXyankO1iBh2Cdci5qg5dNhM&#10;zqSpuSydgOurV1mEbCOXEm1RhKh5kTrBIYfisKeyNNxaEGQoCjEVh9sy/fQp3toYT41OQGXiMUyS&#10;O4NKYNGo4JeDRw6eOBkPz7YblUIi4LF4nDuFQsIjJBMOAA/ynzHyEHBB0wBuNAEHpbvN6Cg9UlFT&#10;Wj/UNT7cPTXSMz3aMwsY650DjPTOD/fMjfUvQAn2UPcsGE46fmJ84LyTi0eArh3tOzfae36kZwGl&#10;4ycGlqaGlqeHL82NXZ2bvPkzOh7sG0jK/NxNNEd++fyD5fMrKAuPAhYBly+sXVvevH5pCy1vXtm5&#10;c30XzZRfvfds5e7zB7efrtw9eHj7xerdV483Pq8/eJWTUcmjy3kMiVFjphJo0DlKnapuYq4QekYw&#10;JDxk0j+FBCHl0ex4lJcXiwQoIBBCxDeZLAFPKBZKuGy4ylwRVyxgCyV8KXSjAuerbuhYhRyBmC+A&#10;GE/M5fOZbClfTMGRuDTuQOfg62fv1+8/2l59uvUQ8PzR6uu9jXdPtj4B9jc/Pnn06fn+54MnX6BE&#10;DdQ+2P3wYu/jk53Xj9af7m4+X7+/vbv+ZO3u+s7qo9tXbt+6fGv53PLF+YuzY7NTw1Nj/WN9Z/tO&#10;NpysLq0uKyjLP5yfGJUY5h8W6hca6BVoM1gUIhl4AgwSjUmmA+DcCG54KoFCwZOJ7gQAQq3iSCIu&#10;fEkJk8QE5wFOnkVmOZV2RHQCnUNisYlMBo5Gx1LBFtB4XDKbgafQ3LEsAl7CYgshfEVIeRqPRuFQ&#10;EKUptVgg53PFbAabRmJSIGSlOLXj8XiI5wlYCDihhEUWlYTy77AI+Dkdz3DOiibkslDxHFRBXsLn&#10;qKQirVRsVMq1YpFVrUJz5H3MJrtWHexhDvEyRQU4kiMDUqKDYoO9Aj0M3maVQw+eITq/q8jJyAtN&#10;SpFRwTeqAVyjkqOXszQSJkAtYoKvCJDzENkKVNJQyEGoeSlYFDyRiPSUOOfbLOTP+R8431ycS7q3&#10;rTzMryzA2psT15oW2pUd3pUeeDrW3p0W0Jnq057s2Z8VMJiJYLwwYvRIxFRx/Gh+1HBeTO/hsLOp&#10;wegQpaYwj7PJoT1pkX2HIqZzkmdzUruig89GBAwkR41lHhrKSGxNCKsL9iz2MuTb1IcNgmyzuNhb&#10;Ux5gqA4xQWPedsj/eJT5ZIwZZeQbI/UoI380zJgZoAs2K6HhgrOFgMF54q7uWKKrG97JvzsHKjlf&#10;jToZeYR5wGIxbk5pLOTdHkI+EHA4GubHzHgsBpm6wh0h9DGwP8ENeV8BSxgCiejmDhvAb0pBaHp3&#10;JHGe7vxcuFtgZ4hYXN0wOCIGUa5xw5DcMcE28ulin9kTUaPlXnO1nqOl6qkq1XyDaq5ePlUlnypX&#10;TJbqJkr04+X6wWLZcIl4qkrZlUMfKhaOlKnOFqh7KwLOVsQYha5Up4g8nBP8RsiHOL8FyryjgMWv&#10;+FrzlZH/UUf+J0YegZORh3YVgDLyyIgoAjKSwzm/KxnvguWQGfAsEDDuLCKFSSDT3N0Yri48LCbK&#10;rknwVCXYxCkOQYqFmWigBvBcPRgYEw6jc8XoXTAOIiZGRi3yURb7yNN01LYUr7GiiMG84Au1KQtV&#10;SSMFYd0Z/pWB8gIHvypEW+glTVRSTyQFDpamn0yLVLlglM5k0iAx7WiMX5xelGyRFoda6xIDauKC&#10;Mv2taoYrzTnJtZ/FoeDwEB7K+VO6OXPkS+LkJ9NkJxJ5zYmcY/GcE4eEtYn8U/l2PyWFifmzHHlX&#10;nDs8mG5yHrapOOh4obm1SH8yW9RdIOsvVHUf0bfnOvKClBwMhuOKISFTDsCtgIed4ZLicMhtQMRT&#10;4EAcHJblgqnNsEweC56stc04c+Rnay3TDdZzp8NP5fqrCD/myJOR+WSQPyRTHoe8C/nKyAvJGDsf&#10;M3M8fnUw6U6b78022/1Or63e8EcDSbuTBVMNiXAQGYkowBL5eJKQirwalzDpYjIm1ky92pm+OpSy&#10;NRq/MRSyPuC3ORRw+6znzkTaQLFnIB+DSNaw6Wo6k4vFKbhM8M1EbDcuFSMXIG8Z+YjWHE1MpwsJ&#10;LjI8Js2De3eg8HZn4uZw8oOOsNut/ltD8St9CZvjheM1CUYyRuiCkRDJfDJdTONquCI5laqikxUU&#10;rMANo6HzVDSRgiGS0BG+XseX2eQqFZsnp7MMfKmeLVFTWFYOQ0vAHI1QPRw68qA3eWf40NZAwnpv&#10;9NZw9PpowpPzZRfbM30lbh5iWrjN5Gsw+BjNVrXGodND7IkIu4ulaqkyPjL2aF4+BKe+Fquf1eah&#10;M8GdYFXovfU2T63NpjYfScudHZravrexMDbnbfIyyfVBdi+TTOGl1XobDL5mY5DD5mcxBdgsgXar&#10;p0HnbTL6WS3wKWalCqCXyQ1yBUSgDCLTYfKFHvzujb2ryztXnYw84P/EyO9cvLgFAOMyIm6ztTD/&#10;cHry9rnZlemJuxOjtwCjQ9cH+y73dV/s71ke6r82Mnhjcuzu4rnNxXPrC3OrUM5NP5idvnv+3Mq1&#10;S4+uX3586cImfOjlpa2ZiZs9Z2cbazrKi5vzsiojQ1N9PMItBj+JQCcV6oVcNR0acoZMxNPAzyvg&#10;qMR8rVigFvKUGqXBw+4NfT3cbGynQgiTzqBRqEQ8CXp8JpOtVKpVKhWTSZfLpZ5eEK/L6QySw8Ns&#10;d5iO5GfVVJdVVRXn5qZ1dJwqL8+vqiq8cGFqcPBsRkb84bS4Q4kRzceqqsqPxMUEDA20Xr08s7w0&#10;ceXS9LUrs+fPDc9M9S7MD59qrhruby3KT42P9j/ReHR+ur+/+2RfV/Ng7+mkmAAmGUMjYHram8b6&#10;WgY7m6HMTYspL0iX8chEuGlVwkCrXsNnWqQiOYOqYjAMPB7cbyICAZGsodH4RIKYSpGyGFwSgYvH&#10;CckkHgEPD6OARASDjQWDhEzu6u4Ojx60XTQc0gUT3RApeWj6oG2EJgBAdHeBzprpnMKa5obonrHc&#10;EOEyAA/vKiHhlAyilOSuohI0dBJARyMpiVglwU1LwTs4DAOFoCfjPbhMWFQR3e08ppGGV7ljHByi&#10;momXMQkKLp2JwyhpJDUJJ3PBmGhuOrqLjuGqpmIMTDcdCaMnY0xsrJaMCJeZ3DG+NFczHqPEYkTu&#10;GCkRI8VhVO6uOnc3M9YdGkYDyVXmhpHjXOFJVJFIfFcXvps73x1HRvogItENkceUSERcLptExLKY&#10;VGRKXxIydA+8DqRtJxEZFET4BdGBYbNZLA6Xy6VQKHA50B4FLghcHHTsFBcuu5CjFrC0PLqnkg/N&#10;frBOGGtX5kZ45Id7ZAaac0PtWUGWZB99hFlm4JHEJCRZnuaGYZOJfDaHQWPSaWwGnQMxNnwEHVHs&#10;RKaEZdFJaPI7QMDnioR8VMQGZeSdaXIkVGWey2GhvDzHqRoPQE6byaKQyKheDRwTeb+MxcLxIQqA&#10;7wKtK5Q0uD34fOiyGVx6WlZq07HqMyfr6uqKj5+qah8+XXCy4OS5ttMXzzbMNlePNZw+39Z+6eyx&#10;iaYLK/OX7y3WN1Q01VbJeULoWZg4kpTPl4tFKqXUx9uxcG5m9f6dW9cuL188PzM9NjkxPDzUOzra&#10;u7Q0/eDBld3dh2/e7aIM8ty5oaGRdiivXJu7e3957/H9gydrL5+sIUT87urLvdXnuw+f76/ubNy6&#10;fefC+Qtjt+8uraxd291/+O793q9+8RZRkP/h3W++ff3rb179+vPLX3168cuPBz+8f/b9u33At+/2&#10;Pr9+9PHlNuDDq+0PL7Y+HKx/82bn27ePPr3e+vTm0ecPex/ePnr+dGVj8+bWDkLHr23c3H50b3P7&#10;zsra9bWNG7Dq/Zutbz/vf//N028+7aH8OxgoHf/h7Tbg47sdKGGzt6823r7ZfP1q/dXBKuD1i7U3&#10;L9dRUh4+/ePrHfjEb97vfffxyfefngK+/fz0yzfPPnzef/lma//Zw929e7t7d54+e/Duw9a7txsf&#10;P2x//vTos1OS/psv+6hC/cdPu5++2f/m26fffP8Mys/fPvnyzRMov/n2+ZfvnkP5+dtnyIyyHx6/&#10;frP94vXms5fre89Wd/bubz2+65zGFpHHQRVybtxZfLByZWPr1ur69cd7Dx6uXBkZ6SgqymAwcAqF&#10;wOEwqJQSi1UPgFbOZjdZbEatXqU3auRKiUIrlyjFco1MrpRx+Ry+kMPhMyh0gkYvS06NHhrtKirP&#10;9Q12xCZHxiRFBIUH6C1am5fVO8ArNDzI5jAnH4o7eaoJWsvm5rpjDZVN9RXHGsqrKwqgkawsyy8t&#10;yikpzC4vL6ioLDrWUjd/ZerLbz/OX5k5XJihtWskOqnDzx4SHZKcfqiopHh1dfWPf/zTv/mrv/m7&#10;v/37v/7Lf4PJzMr39gtW68wSuUai1LN4conC6OkbEZOQGZucW1nfUlLelJSan1tQXV59Mq+g7kz7&#10;0I07W9dubbScHWpq7iw42hifUhASnRmfWhqdXJqed6yt72pL37Wco73eEWW+0XURKW1R6Z2xmX1h&#10;h84afIo5yiiVMUatC0iIywwPioQ4CpxOxFFGJs/DY7FUHk9R19BaVXOqp296dv5aYkJecFDSsaaO&#10;hvq2E8c6iwvrqqtOnTjZ03yqt6yqubt/uqtvsrr+TG3jmer6U0Pjsz2D41X1J061dc6ev9g9MJxd&#10;VFJaV19zqjkmMz0gPsozKiQgMfJwVdHJ4Y7Wid4jTeX9ixPDyzONvWdaxnvGriwcHzibVJBd0FB1&#10;qCg3qTg7o6zwcHlBfl1FY1drY0dLWnF+xfGmujOnsktKi2tqOwaGzvR0D85OXl+7W1hb5hcZnJJ3&#10;OPdofn55wcLV8xeuLpZVl45MDkXGhcNN4PC0Gk1agFIlhVKtkjnsZrlYoFVJLXqNRg7hmUyvEMkh&#10;WhNzbVqFSsgSMSmeRpVRJdEo+AohW8giSXk0f7vOppV5GMCTEPBpeDGLTHHDMIhuZrXC06S3aJSo&#10;drzdaHSYEAre04jo1zv0iI48mgKP0vFQb9MafCx2WAuroAZRqnGWZpUajK8K8igF/zVl/isj/7Ue&#10;uneTQvkzsZqv1LzepNRZ1DqtXKmWIkPXFSIJQOXUq9E4leXRHHkJT4BK1gAglka4eJYQwKWz+Uyu&#10;kM0Hg0NjoQE5GGwqE6JuqnMAMpstNZr9HJ5ImrzdEYOkydujVZoAvQnJiAegafIAvSlIawhQaX0V&#10;am8AGGqdn1O4xkul9UaJeLSUqGxyrYdC54nmwoOtNvqg2jVopjxU8qVG2EwgM6FZ8FCJ6s+g5DtC&#10;nTuV5aESbCZfzeCp0Dx3WAubwVoo0c1QKh9WoRnxsAEqHI9S9rANytejhkCkR+l4AF+oQ1Pm0UWJ&#10;zIzS8SqNh0JlB2j1yOysaq23RGZFJW5Qtp3JVkEJNpo7r9H5QAmLUA/4mkEPJQD2EoiMMoX9q1gN&#10;HFOp9pQrHWCjDH5QSPKzg29fv/nNq7e/gfLlm98CXrz67cHL3zx9+dtnB7958sKJg9/tP/8tlAev&#10;/wIWD17+DrZ59frXr9/+6uOH31y7thIaEmO1eIYERtgsHn4+gRq1AXp6iLcJRCq4FhB7A8BGInBE&#10;3BtZdHHFAX5aRDTiqXQajoB3cXPF4ggkMpXOgIeERqGBmwAmEwDOC4EEW7ogsjcurmQiBRqfooKq&#10;1y+/e/P6l7dvPd5Yf3Xn9qPGho7CgtqmhvYzp/pmpi4tLtxcnL8+PTZbkJ3v6/DWg48rkQg4THAV&#10;RFKWUMmSmYU8LcMeqneEGWzB2syjCWnF8fH50YmFcdFHInKPH849np5eGXOoMKCoLGp+4vjD8707&#10;8wM7w73bPd0HQ6PvxmYedfQhhHt/73Zvz2Z31+O+gUe9/etnO6Fyq6d3s7d3qw826EFY+97e/a6e&#10;/e4uKPd6egFQs9PbA1vuDAzsDA1tDQ0/Gh3Zm5h8MjGB4tnExPPJyYPJma94MT19MDPz6tzsweLM&#10;vZHOBG91qK+86XTO5O3ehz/c7dvszx4/4lXjj7FjOKn8gBNBEc2RXnmeZBXBnYIhE1zELKpGxDBK&#10;qV4apr+eG6DiBMhZYVpelIGbH6SviLQ0RNtak33akr270wL60gM7Dvn2pAcOZIVOFsfMVyTMlsUs&#10;VMRcq0u9UB5zoy7tWk3KcnkClEtH4xYKIxcKoi8Ux83nR87khJ07EjWXFzGVFTKbFzqbFzye5TeY&#10;5jucGdyZ7HMqxt5+yLc51n48zn4y0aM5ybMx1tqc4FEbbsqxCIt9NTl2dUW4X4rDEGczBuhUTDdX&#10;tUDSfrx1fvz85ODc5PD8/OTSaP90f+colH0dI/1nx0Y6p84e720sO1lfeqIkqzIlJjsp8nCEf0Kg&#10;R6SHIcCi9jYqPLQSq5Sj5TFkVDybgmOR3Bl4F2iOyAC8C5noQiG70bCIQj0Rj7D2BFhkENgkNzLJ&#10;jQQNGkIL0lh8BjK7jFqiBochwOGTFpdYln+k9mjJ8ZqqM031pxvrTjXUNlaWFWZlpMRGBXravS1G&#10;KH2sJl9kahC93aSz6NVGjQJ6FatBA4BF8Dq8HObQAK+MlJjK4pzc9Dg/h04p5UiELLGIy4SAhEoC&#10;35ZNxDOwLiy8m4RJBshZFDmLxCe4CIiuWg4VIhOLmK2g43VsioeM75BzvdXCQKPcXyfyknN85KxA&#10;nTjMqrZJuSo2xSiCiJ2mFzADjcoQo8JbxvSV0CO13EwfdVWsV0W4tSHOuzbaXhvrqE/wKo+21yQH&#10;ZgSZPeRsMTw4TAqHTqaTSXxw1CGEJBPRCIGMx4GDToKAkgTBB57BoOFwODIZGbXqTIZ1JRAI4JFj&#10;ENcBoeFIWCIWg9MpDaVHKhorm3tahxFGvntmtGd+rPfcaN85hI7vPoey8MM9M4Ch7mnAYNcUSsT3&#10;dyAGmhc/2Dk31DWP0PH9Fyb6z08OLE4OXZgaXpoevjQ7emVu7Or8+LXZiR/xY4787I0fhWvO3QNc&#10;XLj/Z7i0+PDK0uq15fXrlzag/LmIzdqDpw9u7z+4/XTrwauVW0+fbn9ev3uQkVhMwwsVAr1OZiS4&#10;EHgMlkIkcmqeiOQCuUKoQOTdkKmJpOBeqqRKlJTXKJTgYUgEfBGPKxUKoORxuE7VGiRvXiqQyYRy&#10;KMU8iYCNyOD8COeULQDobaGrBYND5XBpXDqBwaZw5ibOP999s3Z398Xe57U7yEluPHz9ePPj6t1X&#10;26sf1h+8AkDN5sqbzZXXGw/BhpqXGw9fALZXDnZWnwMerT9/vHHweOMZYHfz+f72iyc7LwFg7G0d&#10;AFAbVj1af7q9ur/5cBew8WBn7d4W4Pry7XNTF6ZH5/s7h0/Un66raCrOKzsUlx4dGh/sG27RObRy&#10;o0puEPLkDBKHSeYyiRwqlkFxp9PxLBaJCwCDhmNS3WhMPEtAEzJwTD5VgIhWYclcMkVAZQpodCGd&#10;IWGxJWyOkMHk0+hqsVDEZFGxbnQSHlWNZ/6UF49Q7TQylCSsKwBWgU12TsAANroIgI0pBKzImRcP&#10;ixI+Ry1DRjRoFRLw9HQysVrI10lENo0KhVUj97dpQ71NEX7WmCCP9LiQuBCvMD+Lp0nuZ9d4mRV2&#10;ndSo5HkaFQ6D1KaVGBRcs1pg0Qj1co5GwoQSMURMJZ8GkPOoQgZewiWL2EQJl6qV8YQcmkjIFYl5&#10;EKuDw00kwFOF6Mi7gyOFwciouOwAr/Iwv6oQj7pwR19+fEdmaPfh4DMJHtCGd6X7tSd7dqR492UG&#10;dqf7TRRFjxdGjRyJmilLGi9MGMqNHilIaDsUeCzKURtsaQp3nIr2ORXh1Rrt2x0X3BkTeCbU60yE&#10;T3tc8OnogGp/S6FdlW2SpmsFuSZxoV0OuxyP8oJ9T8d5tST4HAs3no6zHovQn4y1nIg1V4Zq6+Md&#10;R4J0WUEWD5UYTtUdgyHgsQgJ7eKGUOcuWFdXhHqB3vwrnH/wzQA4gBsGD9/YxRWPAbjhnHMfohn1&#10;SAa9K5J7Dn/OQwOQDYgYV6KLCxFiEzcXZBI8HCJDjxwQIfxdXWEvFzgGDoMnYogEDN4FI6RiChMt&#10;LSWhY42x003BU9XWyUrlZLlk/KhoolQxUaIfLtT1FShHq/S9BWJAV56gNUfQX2E7W+rZ1xAfauPQ&#10;3RC9GvhibkjLhv1JjefP//6sEqFXfvpDxxUB3J1UFCwig43cXaHEwSp3N7R1pRCcidvgTGHdkdk7&#10;cMjIfWhk8BgXNpFEccHI6BSbmBMEzb6MESwlx2gZ6TZBlqcsWsP15pFVrhgFBhOj5ldGelvwmFQj&#10;L88hOh5nG8gLniyNnDkafeNE5sXa5IWKuImiyPowVaW/rD3VtzpUl6AgVYRZqqM8TqeHJRsEPky3&#10;AAEx00uT469LsUrqk/xrYzy7j8R35CTWJobZhRQaksqKM0rlKp4Ah7ylQPh1+C31ElJRjLQqlt2Q&#10;wG9OETUlCRuShTVJwpNHvHwUZLqTkXd3QWSykR/XBdkRdg+yiRvzbC2FulM54pOZ/I4jkjOZks4i&#10;++k8P4cQz3XHUFywePjRkRcuzkxSN1f42cE5xLlD/+JCd0Eo+6pU80xz2ESNdaJCP19nPtdonW6w&#10;TjYFtBWGqAiIrAQ6syvsjnXy8vCUwTVn4EkUN3cWHitjYC0czFxz4spA4p02342hoM3h4EcDUbtD&#10;h3YnC/qPhinxGCWVIqHQVWwBNE0SFkPKonHdMPFm8pX2hLXhuAf9futDfmuD3oA73V4bY8mD5b7B&#10;EjeZC8bKEahofLY7WcpkcynQxWN4RBcZk8whEPgUlpDG4xEZEhJJgsMEiN2ud+Xc7U6+1x3+oDPw&#10;QZf/2kDQg97w+70pC82HvLkucjxGQsMquHQ4ARGDLiST5HS6ls3WMLkqhgwZdMfkceD0mFwZm6/k&#10;85R8rozDVnL5egGENCJviUhPxaR7si+1p6wNpx7MZa51heyPxe2Oxa30R+/OFd0ZKI63cKx8kr9O&#10;46XRe+mNVrXG06C3apG0ML1SadJotHK5RaMyq5U2nQZiUrvOiIzqNtgcWrNBqnVorRKmUM6VpkQn&#10;RwaEihgCb7PDKFdYVEqLQmGQSU0KOYSoHnoIXTVQiYa0dj0SBSMfIZOrhCK1SKoUy8nulEDv8KvL&#10;Kzcu79y4snvt0u7XHPnlC9soUFIemcF1eePy5UcXLmygEvBjI9cG+i4ODVzq713q6jgH6O0839U+&#10;Pz58radjsb/n8szkg4W59XOza+dmEVmbxfm1Sxe2b19/sry4ceva7pWLm4Cry1vzU7fbTo3lH65w&#10;GAMsWh8pXyvkqhlUAdaVyqTxOUwRi84DMKgcCpEBAFcOmUTcnUbCUhg0hPakUckMOhniGyqFxGaz&#10;mUwmi8URCsV8vpDL5YtEIqiTSsUarUKtkRuMGqGI6+llKyrMra46mpwUGx8f3t7e7O1tYbPJIyM9&#10;o6Pd2dnJWVlJR46kNx+rOlqcnZQQMjneff/uxaXFMcCtGwt1VUdiI31HB9sBU2PdAz2nayvzSwrS&#10;+rtPnpsZmJ/uv7w0WVOWA20jh+Y6N9GzOD0w1tdycW64OCc5PyMu1Ncs51JkHLK/WeulU9jkEhGZ&#10;APeYnsuVU6kAVLVGREEgoJKFNFREnohy8ajNJxLYWHeGuzsTi2XgEHUpspsL3hVRRUdf4Lm4ICUA&#10;aqCD5sDuNArdHSGU4YlmuiFgubvwCVgJlSAl4RBKnUHRMqgGBsXIpBoZFD2NZKKRAWYW1cSkaMg4&#10;FdEdEa4huFgoLiaKi4bmJqNiRVS8mEpSUMgqEkGNd9PgkYcIoKW76+h4A4Wgo+JMQqKRh4VHw0jB&#10;IGpdDFct3cXAg29NVNMJOiJW5+5qcHUxYF3UOIzEDSN2c2NjMHwMTowjc10JDAyW7oYnu2JJODy4&#10;djweh0IjImqbJFcqyYXNcPLgNCqDQkVocRodmh8ikSwQiilUuBs4iLKrq7tTrhLRq0EGS+HcKO4u&#10;Ug5dI2QbhCwPOTdQL8wMsWf4G4uiPI+EWkoi7BWx3mXRnuUxXkdCbUciPA+H2EOMMhnVje6KETFo&#10;ZCyWgwzIIDEYLAi3aTQalQohOEnAZ4OXQSYRxCIB3JDg23M5iJPPcsrKo4so0HQc2AZNykE3AP8f&#10;StgejoDy9RAOQHdGp8PhkVCAA5UMBofDg+9KoNGgwbZ5etTWV9XWlNc3VFQfK604XZZ5IjertTDu&#10;WAYgu60ooT4l41RmTHl0XU/t8r3FsvKikf6ejLgkDpHKI9NNSpXdaDRo1B4OW3lZ6dKF81evXJyf&#10;ngAMDfaMDPdNTw8vLk6urF3ff7r27GDz3Ycnl67NDo93Gc4YsAAA//RJREFUDI62T831X74+/2Dl&#10;6tP9lVfPN98833z5ZO3N0413z7feHmy9Ptjaf3T/zt2lxaXxqzfPbezc3nx059HufYSU//7Nb394&#10;+/2n57/85uUvPh18fr37/Ydn37zd/+7t3jevH396tYPS8YB3LzbfPd/4+GLj08tNhJR///h7VHDm&#10;y7Nvvzx7+mzl0eM765s31zZurG3dWt28CQB7c/3a7qM7r19ufvn05Ltvnn/z+Smarv754/7H97vv&#10;3z56+3obUaF5s/P21dbrFxvPnz14cbDy+sXaq4NVZ2r86rvXm5/eP0Jlbb77+OSHz89+8enZ9x+e&#10;fPd+HxbhOO8/PHr7bvv1m81XrzfevNv48Gnn05dHXz5/xeOf49tv9r58u/e/l9982f/sZO0/fd77&#10;9PHxO6dmDhwQcPBq4+nB6v6zh3tPH+w+uf94/96jvbvPnq9Cuf/kwfODtYMX66/fbL96sfF45/bC&#10;/HBUhI9YQNdoRDqdTCEXOewIHW+G2FgjN5q0cqVEKhepNHKxjK/VqxQKGR8ZVcSmOKMdpUZcUV14&#10;YXmmvKogKNQrOTU6KSUmKNTP5mHSGVV2T3NIWKBfgHdFZUlXd1tzc92JE7WnTiCkfE1lYV11cW1V&#10;ydHi3PyctML8w0eL8zs7T1+/u/zrP31fWlMgVvO0VpVnoN0r0NPhY/PwdcTERcbERc/OTv/217/5&#10;D3/39//47//j/+Pv/gOmoLg8MCRSptZbPHzECg2ByuaLNWy+ymwPTMs+mppVGhSWaLT6V9e3zJy7&#10;Njiy2NkzfeP2zuXrq529EwUldWU1pxLTCsLiMlOyKtJy65Izayrre8fm7qbm1MtN4daAdKN3WlB8&#10;tV/k0YjkeqNnamR8kY9/gkZjiwmP83P40SBmcUX8XTcXHA5LcnUjyOX6nv6J1vah4dHzpWXHFCqP&#10;kuKmnu7J6qpThzNK6utaa+pahscXaxvbGo53jE9f7BmYrmk43dEzOjQ+e7q952hVQ2tnf0fv4PDE&#10;zMDoRGlNXftAf9tgf9mJhsL6qoK68sPlBVydJLkk6+jpOo+YwOzaYjCKm6sjshJbJ/pTS3J94yKk&#10;NkPU4bSU4rySYw35dRUZpUWwe13bGbjGwfGxRbW1UYdSEjOzkjOzA6IiQxJiKk81Judl5FUWnx3q&#10;OVJZ1D81dHf7/vLty1kFWcmHk8Pjwg/nZpRWHq1uqAmLCA0PDzUYdAI+F0Jku9kEz79SLLYatBqJ&#10;CCJAJG1KKlIIuAi3rlEKWRSpgMN3liI2FRZ1cqFGyrcbVAI6CRYhOKHh3MRshodRB/CzW+wmvYcF&#10;oeMBnk6NeKtGC/CxWMEL8TKZnZ4Nkghv1UD5I01v0+rMKjVaGhVKVLXGqRGvhNKGTN+qBIDxlZFH&#10;gTLyZqXq54w8iq+qNUoxItyEUvCoXg1qK0QSqVMSFyDi8FAI2Xw0QZ5H57GpTA6NhabJsygMOhGR&#10;e0ZT5plkupORx+HxdI3e4fAM0xn8LNYIvSHEYApDYA41mIOdCEThnNz1R15e89NUrmqdHyJWo/VW&#10;6n1kGk80R16isqG58AKZSa71kGkcUCN0qsajjDzUf6XLweA41d6/Uuf/OyP/NckdSpSRR48AgM1Q&#10;Cp7OVcJaqBE5FeoBcDSEgnduhh4Boe9/kqlBIZIYJTKzTGGFEmXhwZYrbVD+xM57iaUWrnPWVqHY&#10;xHJmvqO0O1TKncLx8JTBZgIRHPxHbXoGS0mhSVFNG5HEDGuVzlle0YR6MGAXFPBBPJFOqrBvPXp7&#10;8OqX+8++ffP+D/tPf3j68rd7z37z+Mmvdp/+9snBH56++OP+iz/sPvvDs1d/9fbTv9va++XH7/4d&#10;bPP46fc//OLfHrz8fnp6mUkXwZ3r4+Vv1lmsBouPw9thtquUOh5fzGByiSQaEni74fEEChIduyAx&#10;Mizi8GQCkYoCVmFxBDcswjJAJESjMyG6JDvJeAYT0a4D0JkMCo1MJBPwRHc8EZmEk0KCCA7b2HBq&#10;e/Pg1Ytv11ae3Lu3Mzt9MSQ4ms0SqZR6ndas1ZjEArlcpJBxeQoeVwUPMIXKo9KQV0pCkQhcHrEQ&#10;HQ8FD4NAzKCzsVYPtcVTE54UkleZVX2qPK8iPSEjJD7Jt62l9M7y4Ory8K3htvv9rfujg89GR/Z6&#10;+ve7Bp4PjO309O0M9D0ZGX7U37fR0fWot39vYAgqf2Lke7Z7e3Z6ex739Ox2dwEe9yB41NcLgFUI&#10;mz84uDM0BHg8MvJkbAwh4scnDsYmXkyMA56Ojz8bn3o+Mf1yavb11Azg1dTkwdTEu0vn95emChL8&#10;Y8L0pfUpM/cG1n/54OSl5iODR4w5RowR41vtE90UGVcTjRUgCr4MMlbIIEoY7moezi6j+KsZsSZJ&#10;sl152Beia01NrKMx3uNEvONsim9Hind/RkBPqi9gLC98tiTuXFn8+cr4hbLoK7WJl2sSLlfFX6tN&#10;ul6XfKkyfrki7kplwmJx5GJx9FJp7PyR8Omc4Ln8sNm80JnckHMFEYsFkVA5lRM+kx8zlBbcFud5&#10;Ntn3ZKy9I92/9ZD3mUPeTTGW+khTfaSlwl9dHmAo8belWzSHve1JntZwq1HJZJpkiv727om+yfH+&#10;mcHOib720c6Wwa6W4eGemZHe2aHOmen+pfHuhZGOudnB5ZmBi6M9CxP9F+bHrqKYG70yNXhx4OxM&#10;67GB49XtJ2rajtW0NlSerixuKs6uyk8/mpdekp9RmpNalHWoAOzctOK0+Jzk6MNxYSkhPtHB3lHh&#10;/jE2nY+nxd/fM9zPI8Rm8LXokBkcPcw+Qd7BkSFRqfGpR7Lyqo9Wnmw8cba55Xh1Q0lOQZhvkF1n&#10;9jTaHHqLzWAxQnurN9uNVpPWqFdqtQqNDqDUCjkimVAOGyTFxBXnHUmJjwcvUyWTg4Mu4AlZENwR&#10;KHQckeGOo2AwQhLeJOYYxSw5Dadhkw08ipzqZubT/DVihHM3K3wVXJuA6qvmBhvFQQZRuEkaa1cG&#10;aXipfuZkXyP45f46Ceyl45BsEpaHlOWnYEUahIlWaaKZn+EprYmxt6WHdGeHdxwOaT8c2JEVfPyQ&#10;z8nMsMJIjwA1T8kmsfAuPBqZDw8llUQl4gh4hDCiEPBkPA7iCiIBmRYP58yURyl4LBaL5sejBsJG&#10;OUML8CKgL9Aq9BXFdW0neoa6Joc6p4a7pke650Z7EG59uPscysg7gXDxP9HxPzLyA52w+CMjP9Q1&#10;jzLyY32L433w65//ysijwjXz49dmxq/+yMg7p3hdmL12fu764vyNC+duo1Lyf8bLo4z81YtrKB3/&#10;lZG/c2N79f4TKNfuP9+8f/B0++PWw+dellAqjqcUG7VSA9kdCbikEFVDUM7hIDI10BAJ5FKeVCaQ&#10;KEQyhRjaJZmYL9AqVUqpDJojlUwq5vO4TAZCykPThAjYiBAFebZQzJOg065y6Fx0tBmfhYxFE3EE&#10;KJD+l8mV8WVcGpdD5bIpHDcMcWn++qsnn9fu7jsT5D9sr364f/P57ua3D269XL37Zu3ea8D6/TeA&#10;tfsvkcX7L1fuHqzcfb5+92D97rONe8hX23zwDL7a5oMnWw+fIhz92o9kPWB7BVahOfhPwf4XrD5d&#10;v7+7s4YYUD7ffffyycenj94Anj1+u7v54mDv/etnn/e2Xm6tPFm59/jGlZXlhZuj/bOnGs7WHj1e&#10;WdRQkFkWE5Js1/s6DH5G6Ow4Gh5ZzCEKCRgqxYVJwJDJGALVFQEJg6W44NkEGo/K4tPYLCIF2nHo&#10;2FRCZPQek0yl4olCNpdOJKJi9FQIdt3cIBwFA0qoR1LmiUQa9ClubkR3FwaJxHWO2uYwqPDDwc8n&#10;E/J0SpkKHDwxXynkmVRyo1yqFQvNSjmKAIfZ26T0s6rDfCyxwZ5pscFJEX7h/tZAT723ReljVfnZ&#10;NTad2KIR6mRsk4pvVPIMCvAVhRa1CBbNKqFexlXyaTIOWcGjQiliEsQsooCJB0h5NCGXIuCz4BaR&#10;8DlCNlsmEnI5DCzOxQ3R3cYI8JjC8MCG+LDyQFt1qK23IKE1Lbglybc7I6gt2edkrK0t0as92RPQ&#10;lxk4nBc2kB08XhQ7fTRxrDB29EjcQG5UZ3pwV1ZYU4y9LtTYEGqq9NGUWCWlFgQnQuz1/lCjK/FQ&#10;5hhFWSZRrk2Wb5cXeyhrg8wtCQFtycHN0Z7N0Y4zcV7NUdaTkebGMO3xKHOpn7wkUF0SYiwKsyZ7&#10;GwRk6N0RUhx5IYekPrqhL+adjDxU/wsdD9/KycgTcc4XpXAbu7rgwWdwcXVy8XAUrBNORh4l5ZEL&#10;gRzd9Ssjj5DyrniUlEfjFBRwZGQXN0TZ3A3RwcGwGG44NwzBBcPHY2I9RceyffqO+p0/EXLpdNBc&#10;nWPsqGW01GukzHew3Huw0qs1V91VYhqu9hmo9OsoD6rMsAeaGAIqQuvD6WKRDH8sDkf4/4ORR6Xk&#10;AWgGPZRwNOS8sW4E/I868lBC20ojEVFSHs4fSqQSj+fT6DRXVx7ePVCriDKp48zyKDUnQkFPt4nq&#10;47y7ChIyPLV8DEaCQRj5luzksjCvRC03WkZuiLL2ZAWPFITNlsVA537nZM7N45mXag9NFIS2JJhP&#10;xZraD3kdizaX+MoaYzxKgwxHg411sV4nU0Nqoj1rYr0aEv3Kwi3Hkn3bMkOGSpNHjh5uyU5M8TPC&#10;PUmHO5NCY+GQMQ7I1XbHkAluBgmlIknXlCqrTxQ1HZLWxgtqE8UVCcITRzx9FFTw5/DIKxfknQ38&#10;RvCTUrGuVDdMnJ+ircj3VKb89GFhW664NUd0OkfRXeFfesgiJiMvpWAXdzeyiwtyR4EbiXiSzhsC&#10;Lh4W44KMG3DH1B22z54Mn6qzI4x8tXGu1jRVb5k5FnS2MFRH+T8w8nDZ4ZpT3fFMApFNwElobt4S&#10;14XTh253Rt1u973d5Xmnw+thu/9qR+Rqf8bZfD+ZO0aEw/KwZAGFQXXHMok4PoXAccHEGfFX22O3&#10;xmJW+3zW+n0e9jrudFru9vjuzma25Zq1WIyvmMPCYGQktozOo7thGVg3KZ0iIrpyXDFKFldIYXOJ&#10;bDVPLiZTxFiMiYK5cDp5pT95vS9ytSvgYafXgw7PW22+97oT548nOZgYsRtGRMFIuRBmIpEmi4AT&#10;0RgqtkDNlirZKiVfIRPxJUKWCJlzm68UcWRCttopxqUTySwSuZdC4hCS/cWYcyfjVoeSH3aHPRqK&#10;ejQQvj0Q8aArfGss5+5QUbJDZOGRvVUqk1jmpTcitLtBC6VZqzWoVAaNUi2XWPTQ4kE9MsMZRKwW&#10;tc6iNiBxpUSj4MkMMp2CL+GQGWIWXy2SG+QqiF4NCplOIoYzMcplsC9EqSaVAmyLRgWGTiYxyBUA&#10;nRSiUSm07WqpkkqghwXEXb+0cfPKo5tX925c2Qdcv7J/9dLu5YuPvpLyl5zZ8YsXVi9c2Jiffzg3&#10;c292+u5g/3J350LL6UkwersXR4au9HdfGB++NtCzNDJweXzk5sToranxe+fn1y4sbCzMP7y8tHXn&#10;xtPb1588hC7y3osLCw/Ozd6Zm77VVNtt1gWKOCqSO4PkTiNj6TQyCxnoS2OzmTw6lcFmcrhsHvTj&#10;HBYXFkkEMgGHDMQElw8WoS0kEfEsJhXiG2jV6XQ6i8ViMtlcLp/N5jqpeSGfzxcIeAwmBaBSy4Qi&#10;rsGoCQ7yq646Wl9XmZwU21BfVVqaFxbmNzDQsbAw2dLSeORIel1daaCfLSTQIzzUs7gw/dzc4JVL&#10;0xfOj26u3ygtTLeZZJ1tTTMTvcnxIUyqa1VZTn11wbH6kovnx5YWRhdmB68vT5ceSS3ITpwYai/N&#10;S5kb616Y7Gtvrq4uySo7kpYcGRAb7JUcFnAoPFAv4MroFCOfLyWT5VSqgkZDZ3ZF6HgSEZGsoZDA&#10;EJKRkk8kAFCDg8MysQi+MvJEJ/+Oc4pcoYw81jl7OQXv7mTkqVwSgYXHwhNNdQpVQcl0w/AJWBEB&#10;J6cQVHSymkHR0EkGBsXMogEMFKKeTDDQSaimPEBHJejI7josxkjA6ClYFZWgoCFiOzISWYbDqfHu&#10;WpKbmuCiIGDUFHcNFasm49V0goaD17LBRqZbMNLctFQXGQWjZOAkZDcVDa/CuSlcMEY8Votzk7pg&#10;JEhTgOe4YLkYPN+dxHYl0MFLQYZmYVk0OpfNodOpBBKWSiPQqAQqyY1OgXok8RzReKVS6XTklQyb&#10;I2CyeBQqE4sjQXOISLchPQMGeklo2uhwQYhuMibZoRKGWlQxdlWqjy47yJDuqaiO8z6VEdp5JA5w&#10;+nDYidSg2gTf2pSAmpSgusxoLwWLhkHmmBUzkdx4ujOxXSKRgKPOYNAgJIaP4PNYPC4bj3NnMelg&#10;oHQ8jUr+SrhDSadR0Bx5KIUCHhiwGVQCYBfAV6aeTIIO0ZVMJlKpZBKJwIRKOp3D5ROpDCqLi4He&#10;GU8IDA46dry+uLwwvzK3/GxlcEl0w4WWyWcXx3bPb/7xyc6fnqz/emv+0bnd7x/9t3/+rw3Hqlqb&#10;mxvLqhRsEc0Vx6XQNTKFSadVqxQKuXR+bubi0uL1yxfHhvpnZ8anJkcmJweXl+dv3r744tXOwcvt&#10;5y+2FpcnhsbOAqbnB5YuTz9Yubq79+DF842XzzZePll7+2zz/cH224Otdy+2H2/duf/g0vLl6as3&#10;z61t3dx6fHdr586Tp6tvXu18/+XFd58Pvvv47Mu7/S9v9r7/8Ozjy0efX+4APr505sU78f7lFiwi&#10;dPzLrW/e7Hz3DmHkf0BmbXXmqn96cvBifXvnzur69ZW16ysbNwBrGzdXVq+urVze2rj+ZO/+65eb&#10;797soPjw7vF7pxD829fbb15tvXqx8epg/eXB+utX6y9fIAnyb16uv3218f7N1pePu4jizc8Y+V9+&#10;fv7Dx6fff0Ay5T9+ePTuw9bb95tv3iF0/Nv3G+8/bn38vPXZiZ/x8gi++fL42292/wxQ6QQYu18+&#10;P/786dHHD9vv3m68eb32+tUq4ODlw+fPHjx5dvfZ0/touf/0DpzkwYvVN683EFWcD3BwZE7at282&#10;9x7fv3JpJiE2hMsi8jlUmYyn1ShMRq1ep9LqlNDcyRVipUqqM6jFMr5ELhCLhVwum8Ygs7g0Mg0r&#10;ELOmZoeeHmwfa64OCfeJig2CMjTC3y/QS2tQBoX6hYYHHWuuHx0b6OhsaWqqglasobas+VjNUH/7&#10;QG9rX3fr9MTgyGDXmZMNjXWVjx6trq7dOZQWI5QwPX1MvgEO32BPL1+7t5/D7mHxC/AODg4cHhr4&#10;7S9/9V/+6T/99//63/7zP/wnTCaE+pFxRpunWKGR6YwUtpAllFPYYoDRERgSnRIQEh8Vl3H+4p3Z&#10;czdPt46eX7p3f+Vpz8BMUkZBfmndwPhCS+fosZaBM52TOUXHDPYIgzXcKyAhMDyZJzfoPQIjkjIP&#10;5ZSl5lVk5FcVVTQlHsoICQ1PSkh0mCCIkEPsh7izzuGZ4Pe4uROtVp+B4Zn2jpEjxXXe/tEShaWh&#10;6WzfwGxRSUNZxfHu3snaxtbC8sacourS6hOt3aPtvePFlY1n+8YWLt0orzueVVgyMjN/pqu3vL6p&#10;pLouI7+g4czp073dOWXFNS3NJ/vO1rY3JxdmNXW3DJ6fqGk7VnaytuR4VUBipCHAQ+dn94+L9IwI&#10;jcpINQcEgJGYm3uoIM/o42P08fKNjPQODw9LSgqMifOAnykxuf50S355RXFdzczVi5OXFpfuXT93&#10;/eLpvrP1Z45fuX994cpSRGJMxpHs0tqKwrLi5tYzI1MTqYczkg4le3h4GAwGKXgDIrHJYDRqdXw2&#10;C5wDrVwOYRKHTpEKuAAI57gMCgnnRiG6E9xdqAR3FpXIga5CJoJ6NpkAXQ4y5x6HKRdBsM0w69Rq&#10;mdj+kyg8CpR/Ryl4sL2cqvEAlIUHAxGo0emtGq1JqQIbZeRh0dtktDll4tHMAqdevMrToP8/MvIW&#10;lRrNi0dJ+Z+r1qCMPErEo4qxUEKNXCiWCUQoFw+B7lcIWDwegwM3BkrEQ4nWQEhMI5DoJBqLynR6&#10;FAwqAVEChdtGJFZYLL5aDXzFYKMpVKsPNlsjtaYQnSUYoDUH6Iz+AJSOR6XkvzLyYCj1PgCFzlui&#10;ckjVdpSCBwMl4tGZXVFGXqy0omvRxHmoFDiFa9BVfOd0rCjJjhqojTLyHKeCPBhfeXmoR1dBCVui&#10;kjhwNNjlR/L9/yQrLxAZUW0ZVO0dDKncBoBKhcpDrnSgNTKFHa1XKL34AhObo+PxEV14MlVCporY&#10;XPgdEMV5udLmNJAD8p2zxYolNpncA4VK7aPW+Gp1/iZziE4fgE6KCzVKlTccVq5A0uQVcJXUVjj/&#10;7f0PL9//9sW737z/8lfPXv3m+evfP33x+ycHf9h//sc9J3af/eHx09/vPP3d1v5v9g5+//L9X8E2&#10;bz/96cu3fzpSWCsWax12Pz+fwCDfQLvR7G2zBXh5+Xv7eHp6W6xwJnqUl2ex+QAqjYWHX9+d4Ayw&#10;EaCBEwIXNyKJAqCBO8LmIlnxLB4YbA6PyxNAwWSzaAwqgEonwYY4dywEqm4YfH/P6A/f/n574+ns&#10;1FLBkTIvh59OY1QplBpwXSVSnUYr5gsgiIUnjk5w5VJJ8ITCbYxkqvJlRo1ZozQo5RoWkwder0Ip&#10;0eoUFqtWoRYZHYaM/NSa+rK8vEOVJZmjnSfWL8/enx+6Ntj+YKJvY2rwQX/Xw87OxwODT/pHHnX1&#10;7/UObHV0bLa17/f2HfQP7nf1bJ/teNTdvd3TjRDuTuz0dj3q7vyKxz1du73dj/qcGOh5PIDo3jwZ&#10;GX46OvJ8bPTl2NirUQRvRsZej42/mpx+Pj6xPzyyNzT8ZGjk2cjYwfjYwcT4zmj/7tzo6zsXm4+m&#10;RYcZSyoTb22fW3t/q+PimeTj8QRPd4wOE9cYmVQTB94rg0diUnASNkXJJVrkNG81PUjDSvfWFAab&#10;Ia6uiDAeT3CciLefirOeTbR3Jtn60rz60nwAk0fC50ujzx+NWiiNWCgJvVQVc6kq6npjwpW62BtN&#10;iVdq4pbKI6/XJ14oizhfEnHhaNS5orCZ/KC5glAUi8WR89lhc1nhc9kRi0WJC0cSpvNipo7EDh4O&#10;Racf7Dkc0JbsfSzS3BRprQ0yFnqqKkJ8CgK8DtmMWQE+GSGBEhIhysdnZmBkrHP43Mi56f7ZsW5E&#10;26S/Y6q7dezsyZGeM1PDZ+d7T092nhjtOTXR1TzW3jQEdsfxERRgd58c72+ZHu1cGO9d6mmZGDg7&#10;M9J9brRnYbRzfrx7Ybp/8dzIpYXRy4vjVy/N37l6/v6l+XuXz92/vPBgafbO0uy960sbF+ceXF1c&#10;u7m8ffXixtK5hxcXEFyYv3thBlE+uXrhwdUL925fWdteffr+4NtPr354/eTT7csr56cuL8/fACzO&#10;XgUsL9y8cuHO8uLti+duLM5fh3Jp4dby4r0L526fn756denug1tb1y7emxm7MDZ07tTxroiQJLXU&#10;aFJZVTwFB09jYnAWkcgu4UbY1VYhzcgl+cg5Vj7FX8GJd2giDeI0X2OsRerBJ/hKqGCkeGsPB5iS&#10;PRQpXqpkh+pIhGdOiCPOoUrw1PjKmX4KVqCCGaxkROk4KVbRYYckz1dRFWFqTfbrTA3qSg/ozgzq&#10;ywluy/A/mxdVnewXoOLouWS6K4ZPJUNUTyXi6BQ89HRIDjIeYeSZ4IkTkWnx8Hgs6oK7OZk2RAcA&#10;j0d5KCwWEXN2d0WTXbFSgbz0SFV3C3hH44Md00OdM0NdSGo8ioFuRKkGod07p/41oAbBcNfsMGz/&#10;E+AHHf/KyA8sTg8tzQxf/P8x9hfgdWxdeiB8JB1mZj5iZmZmS7LYsmVbtiTLJIuZmZmZmcEgW2a2&#10;7/2wu7+GJJ3M9Ez+6WSSziSd7iTfv/YpX9+bTibP6HmfrVW7dtU5p2Dvvd5a9a6B9iksTB7DQM/s&#10;P2HkkZr84CoA4+UxOl4vLr+F5Xqdm9wF6J3/w5X547mp7fXlE6QGs3v+4fmvlqe23e39RCyYSeqk&#10;XIU+VRdTL+8mhoFeLhTKxRKVnoVXSqDnkSnE8m+LUhkmXKOWIzpeKhRgJZbxVZ+1VSITSgGYao1M&#10;ryYv48ukPCk2wmIvn4Eh5YvZFLY+m4tULdFw6WIeQzbYNfX66Q/He68Pd16vLz7dXX+1ufxid/3N&#10;9uqr/x4voNxaeY6w+gywvfZsZ/0csLvxHLCz/nR382xv6+n+9rNf4p9Ugg01OxtPNpdOtldONhYP&#10;V+f21hcOoJyb2pyd3Fic3ZmZWJ+f3gJMjq5Mj6+tLOwDdjYe7W+fwcE83XuOAeyj7acH64+3l44X&#10;xjeGu6Z7Gocq7teV3qnOv1mcHJ2SGHkxKiDSy8HTSmOp5Ct4FA4VaY+TGUY0kj4LKNmAjKWXYJFZ&#10;cDq4dJQ/jUYgUYwIdCKZQaJQ8bAWDUJgwNULJZ1I5DPZMJ0TcLhwMevF8dkcGk0hEhkrlTBh00hE&#10;OpnERCbVikXWWrWVRqUW8m2MVV72lt6OFr5ONiFejmE+zuG+Lr4u1j7OVu52pg7mKnszpaVGbGsq&#10;szGROlgoLbUiU5XAXCMyVQj1SjV6vRoR01jKUQsZKgFdoSflJVyymEMSsghSIYPDBEeFBaOYlMtW&#10;y8RKKcw9GTw2RUAnGHOoWaG+d8K9r7tb5vraViQGVKcElkZ7VMd5lUa6FIc7VMW6lUU6FoXaVsa4&#10;IB2bWLfuzLCeq+FdV8L6rke1pgW2pgdVX/S6E2h53UV5xV6SZilMNedfshJdthRdVLMuKBkJGnay&#10;mSDVUprhoL7qZnLN1eS6k+a2t2V5pGdVjE9puGtpuHNFpGtpmMMdb5NbHtocT90tf8s0Z026h/md&#10;uEBzPoWkjx8nk9ADOcTIQzegT/Zu+I2RR9DT1CiGHWp+YuQpSF7sp9j275OFn6YMiIvH9oDmEkbf&#10;JhX6mp86FyxwGsEQC5OH3ghsqgEKOEQODHo8gKNSUbJpFh4xs6Z0XLApNcNLmh2ivR9vV37Jr+pa&#10;aEVmYPX14KI0r5JLPvcT3VL8dL6WXCUMqXikw0M0wiESGPZkiCeSKFBCL4d+zH//908qYfH7H5bW&#10;nkjEY4y8IXx51G0ilh9j5DHVGoyRp5NJLCbUGQg4TA6dQoYLGL48DueuU14L9cmJ8L0X41sQ43M/&#10;3C0v2CE30C4nyOlebECCs0WoqSzGRpvp43DF0/qap0WunxWc9KZUn57MgOk70Yv58dtlaXuVGcv5&#10;8X2X/RvineovOFfFOFXFulbEANxzfSyzvcyvuRvf9Da/4q6DYaIswasyybf5cnDblZDOaxH9ucl1&#10;GdH3EkOMuejJMR1nCECTPPhR8ItwOD4Zl+orux7IuxUhvROtyA4VZYdJroeJ76c5OigRI0/G4UmG&#10;ZHTi9BJA6E1iPO6Cp0l5inP5RdOaZF11qqYoUVaQqKy86Xo5xopNRrtFl4IR2QBPMSCg+Ho4dFAD&#10;5xxvSMIYeTEJdy/Zvq/AtyfPtuumcf9N074cs+48y4EH3uXpXsbUbzryZLh09I+NYagiEZFSENUA&#10;z6PSeGSimIrz0lHGymNmSz2XK52mS6ymCswXC+yWCt0XK0KLEmxkeBwPpQ4msPBUkgHiFnlkvJ6R&#10;JyxXR+w1+h03uR/Wux82ehw0eWw3+DweSKlIsnDiIRF5JYGsorO5hoZyDoNNMGAb4RRUIykJp2Qy&#10;ZSweE0/nkelaPkdGxlmzcGOFodt1IRvlbmsldgc1LvtVrvu1/ntNFyeLLjpwcVLwLmk4MRcGYkMB&#10;lwIjtJTDVQskaoFCwVPKYRyRMqUymkTI0sjFKhlXLmWaaMSmGpmpXGarBvdD4iBjmNJwAw+CDzrj&#10;Fipcjlv8d2vddmu8Nqv9dtviN1ozLzgpzDhER7XaRCIDXxKLQrM2MzbTaCx0OlOtSqeSWxijYHkr&#10;ExOo+aULqZOq4DuYqKBSp1NorEzMzDQ6cCfVUqlGJtNKpCqJBIXAKxTGMjnYOqnMVK2GReiBATCe&#10;ogZyOezKztJexJFFBMUvzhzMTx1Oj+5PjR3OTjwEYGHyk2OHgG+M/Pj+yNDG8OBmf+9qX89Kb/cy&#10;FhoPZXPjZF3VcEvDZEvDeE1Ff2/nQlvTdF/XcmvjVH/32tTYfk/HYl/X4vz00djwxuzEXncbSiRb&#10;WdKRm1UKMNM5UwgwCoulArmALYTRWSqWcdk8tVIlEgh5HC6U4MZw2Rw+l8dhsRk0lHqHRqR/Z+Rh&#10;pkSlEQlEAzIFT6PReDwem80FP4dOZwL4fL5QKOTxOHI5nDuxWCyUySQeni4wdbCxNk+Ij0lPSwwK&#10;9MnJvtbcVNvd3dzSUtPX11ZXXXI5/WJ2VjoSSs67kpeb0d1ePT/dPzfVt748vjjd31RTMNzTVFt2&#10;L8DTPtjHKSk+BBoABnsbh2B63dMwNdKxtTIxPtiadTneyUo91FU/OdjWXF3wIOfy5YsRcaE+ge52&#10;iWEB6TFhNkoZDYczEwiMuVyMlFexWAAZgy6lowB5+J3fReS/0/FYsDxSlEJyND8z8hgpD/c+9MxQ&#10;QtdNwRtgjLyIQRfRaAIq2hax+UaGTD0pD6WYQlQxaDoOQ8emaxlUgCmTbsZCkfKmDIo5iwb4nvfV&#10;lEq0pOCtKCQzCkVLpaqpdDWdqaUzdTSalmhkQjUyphhqKDgNDaemGAA0DCIANtRRCVqioQmFqKUS&#10;FVS8nEoUEQw0TKocbyjB4YypNC2ZIjTAyUhECYnEx+N5OEOuoREfT2KhB8UGFJwR+LRwScBZJpOJ&#10;3xRgsC6dRoEZMplMplAoZDIVPF+BUArOMnjN+tHOkACjm94iGhpgHb6STTITMt2NJQGW8nAbeVaw&#10;490Y94ILXlWpgVXJfjWpAfWXgmvTAusvhdakB9+JcLoT416cGlqYFh5orYKeSsdnMQxxbPgaZDKb&#10;TmPBtUanAtgc+FCkTiOA65XLppCJcPmKhHzoD6EGA0a+w1quPkYeADUYcQ/1mA2/CBrAIqzFwygG&#10;HwQ2g8aCix7mVFw+g8MXylRUFhdcAZ5InJ17Myvvem75raza7MKpitEPi2v/7Pjo/zw//Zvz9d/v&#10;nv+frz787Yd/8Y9/9eTzo5y8a8111Q+y83wd3Jlw0+AMlQKxraWVTCqGa8bfz6evt7uhvrqxoaap&#10;saa/r7Ozs7G3t/XoaOP8/Pj5y+ODo9WhkfbW9ipwJgeH24bGOja3556c7bx6cfT6+dGrp/vvzo/e&#10;Pz9+++zw9bODk4OVnd35haWR+cXhrZ25w+PVg6OV/cPlw6MVaP/+7aOPbx+/f/3ww6vTT28eIRL/&#10;2f43Iv4chcZD+eHF0adXJ59fnvzw6vTrm5Mf3z1EMfL6MPmvnx7/+scX7z88ena+e/xwdXd/ET4C&#10;vszWzjx86Ob61NrK+NbG9NHB8rOz3TdvH376/AzK129OMbx4efT02d75072Xz/efn28/e7r+/Hzz&#10;7Zv9jx9OkeCMXnT+xy9nqPz4+Fefnvzw4cmXd48+vYGvqte9eXeoxwHgw4f9jx8PMDr+06d9zPjy&#10;6QjD18/H/wTfV3368A0f3x++f7v/9vXum1c7r19uv3y++fx84/nTjWdP187P1s+frb94tgnlsydr&#10;L19sv3219+71/qf3x58/nOjx8O3Lk+X54ZWFUXcXayoJx2YQ1XKJVqOAXs7EGCX1BBdIoZRotAqd&#10;sdLKGsYEJXSD4FzRGSQWm6zWSAaHOz58ep5fcNPe0cQvwDUw2CMo2NvL2xkaR8eE3cy+2tBYXVx0&#10;v6Agr7Otvr+ndWSwY3Ksd3kBPPbpxbnRseGupvqK+prSycnBiooCExP4ILmnl5OPr6u3j4t/kKed&#10;vaWfvyd0vICQ4MDyspK/+NM/++N/++O//t//5q/+8Oe4S1eyktKvRscnBYTHBkZcMLN1Fip0GnN7&#10;nlRL5yk8A6KCwy/WN/dNz+0ODC9V1fYVl7XfyCnJyLxXWN48OrPWMzzb0D7YO7owtbSfmV3i4BZm&#10;6+DvH3zBIyBYZ23lHxF6ITUpLO5CfHpa6pWMkrLie/dziory4mKCBWy6rbm5GG4nEoUBHo3+QSaN&#10;ygoKjmhp73tQXHMx5bq5tbtKZ3evoKamoScmPuP+g+rWzpEHZQ3JmbmVDV0PKhpv3im5knMv/dqt&#10;6qauwYm5/NLqzJy8urbOpq7eWw+Ksm7fa+zuza+ozMjNruvqKK6vvnI3905lSWVHc0VnY2lb3ebZ&#10;0cLhZlV3c9y1tISsy7fKChOzrjyoru4aGyuoro1JSytvagEjNu3Sg6qaW0UlecWlY4vL7UMjcWlX&#10;yhub/+Sf/2/TaxtlTU1to0MV7S1VbS1Le1tjS3PX7uTeKsoPj4+NSoxv7OqsamhITE+PuXgx80ZO&#10;UlrG9aycyorahvqWu3fvtzZ39Hb3OVjbO9o4mOvMrM0tHKxsHGxs4cqRCPgKiVgtlwHAa7IwMYbZ&#10;iUaBVDJgVsFn0cHBY5AJ4PKJuCyYW9iYm2gVUitT9MYfinDXk/JQfjds9KI0GBEPAAMj4rFFMKx1&#10;xhistDrUWB8jb6VRQ/lPYuS/k/KYjWV2xeh4W/gVGhNLlc5CqbVQGmM68t9D4zEuHouOV4qlcn0m&#10;t1/S8d8ZeYCAxcMIAixqD9xgFoXGprEwOv4nRh6NMRQqE6ZwZmYOltZeNrb+JuZe5la+xhbeJlZe&#10;JlYeOgs3YzNXnamLiV5EHoAR8d+BMfIAjJHXmDlhgfBKY3sMUIPld5VpbOQ/hc9DG6naWqgXlAdg&#10;jDmU0AYLcscYeUyFBqPdMQNj5Hn65K5Q+b39d2BbwSowMHYeGoMBgG0lMkuMahdLLbA8qxg7L5Vb&#10;6SPW7cCAGpVeUgZsidQacfECMzZHR6ZKSBQxk60QiIz5Qh2UmAYOxuZj8jVyhZ3O2NXM3NPC0tva&#10;xg9KYxM3E1N3K2tfKDEiXqN1hjZgwwfJVFYipTkckK2D5ydnn5+9/u3Dpz+evfjdo2e/fXL+p09f&#10;/AXgyfkfAGCcv/qr52//+euPf/3u0796+vJPX7/7w8Mnn2MuZNjbe3t6BNjZOttaO9hb2Xm5uTvb&#10;2gZ6e7s5OXp4ePn4Bnp5+7t7+Hh6+QFc3bxcXD2tbRys9IKQao2JSm2s0Zoam1gA9CGhcgaTjYnL&#10;A6g0Flwh4N9SaTCJZaJMW2iuQiKSCcjhxeFg1guO24N7xV3tA2qFqVKm5bIFttZ21pZW5sYaY41c&#10;KuSp9OSFWibSKcVqmUAlFWoUUlOtzsLY0kRloZYaa2TgM9gYa8xlEiVMmmH2wOOCxyLQmKolSpFO&#10;q4gNC8iMi7qTdrEi63Jj3s22+7md+bfabt8cryjeaUMiMw9bOw7qGo/qGh43NZ01NT+paziuqHpY&#10;VfO8ufVpQ9NpPQqN1+vS1CN2vr7mpK7uuLb6tLbuYV2tXrim7lFj/eOmhifNzWctLc87OjC8aEd4&#10;1fYNz9u7zjo6AU87u847Uez80472J+1tz/p7jrta9ntbjia6hxoLQ30tMtKD1neHZ3b6K4YeOF20&#10;JFridEHylIJ4ez9LQzKORcXrAzCNLBV0Fx3Lz5Sb7GKc6qS5HWKbH25bGmVfFmVbEWVTHW1bH2vX&#10;mujSmujWctG1K817IMN/5Frg1M3QiesB0zcDZ3KDF+6Fzd8NXcqPWrgTDovzt8MmbwaMXvMbu+4P&#10;5chV35FMf8Do1YCJa8Ez1yMnL4ePp4dPX42Zu3lx5mbC8JXI1os+zRc9GxM9W5L9GhJ9KqPdC4Kd&#10;czwsLzmYpDlapbo4pHm6JHu6Xg4J0LJo4a6uw81t3VVNfXWdHRWtLWXtbZXdLRU9zVX9DeU99UU9&#10;TaX9UNY86IQSUFfY3Vw20FjSh6GhuLe2oAvWQgmrUGX5QGvFUEvFQFNZX2Npb3N5f2tlf1vVUHf9&#10;6GDr7GD7PGCka3lycHNqaGuoc2125HB+7Hhx4nR+7HR69HB27HRl7mxu4mR+8nhx+nRj+Wx348XW&#10;6rPd1Wenu2/Pj798fvmH3378608v/uzd0999evWHt89+d3b06cWjH589+uHpw69Qvjj79avnv3v1&#10;7Lcvnv722cNfvzn/s1fPYPF3P37669/9+Def3/3Vm+d/srvxvLyoIy+rOCMxS86W84wYcgrLXq5I&#10;8HWJcDKx4hN9TMXxbpZuCrarlB5qKQ8w5sc6aNJ9rC44qn3UzBBzYZyTJtJGluymi7WTpbibZvrb&#10;3ghxuhXpfjXI6ZKv9UVnLaxKdFbF20ov2kky3NVwJZRd8KhP8G2Es5Pk25zs3ZLmXZPkUZvuf++C&#10;p7+pyJxPEZJwYhZVwKCyqEQBm8qkIfVtFG5MQe/ewp0K03GYgsP8nkIhoSBWA4N/wsgbGRjqn+jj&#10;DXFE8GYzkq+jJK6lbc1VvU3Vvc3V3yRomusQmur6UfrW6m/4XzDy2COWrsaxzobhrsaRnuax3pZx&#10;jJTvb58Z6JjFePn+7hk9Iz873D83OohI+ZEBfZbXgZVfkvIYIw/4Tsp/Z+Q3Vx+uLh5tLiHsrBxH&#10;BMSKWFKlSGWmNufSEEUOYyJKn8VkqmViuVAo5guUEoVWoVHLVHp6HRH0xiqdWq6QCkUqGUwSlGI+&#10;TyoUqGQoBBraQ71CIkWUvUShEMsxRh6DlCcFwAgLwy4Mshi4dLZCqGCRWWqJRsQWM8lcuVCrEJls&#10;LB4+PHwHF9LeJtKr2V59tbfxdmvl5S+xufxCDySIj5Hy+mD585315z/hfHfjGaZpg+Fg+wVgb/P8&#10;l/b22tnG8qO1xdPFqZ3lmT3Ayuz++sLRxuLx2tLx+vIJlMvzB3DoVhYO56a2F2Z2sfrF2T2oh0rY&#10;ZH5iS/9wa3NhcntxYntlem9r8QRwsPJ4c/Zwe/54fWb3ZPPJw+0nJ5uPdpcOlifWJvtm+lr622s7&#10;CmEOl/3gctLVqKDYIK9QV1sPpVBDJzAAZAMygE6gM4jIJuAIRHTtcelEKsWIBCWLwoBjCBMY9GIf&#10;lUnBk+HwKkQyIRuOpBgjlcxVajmPbyKT6yRiM4UcZlOWapW7rbWrlZmfs723g024j0eol0uUv2dU&#10;oFeQpxPAyVJnpZXppBxLjdhKJ7bSSlRChkbKNVWJLNQSgKVGaiIXaIRstZCh4FGVfJpSQBfQjURs&#10;ooxP5dENJVwqfAmFmI9yRTJoMh5bJuRKRWyllAON3UxkORF+WX5Oef6OtwPtcwKsK1MCmjPCiyPd&#10;iiJcqy54Il4+zL4s0qk4zK48wrEi0qk5xa/9UlDn5dDea5FdV8K6M8Ob0/wbU3wrYlzv+Vvc9jF9&#10;EGRdGGSX52ma7299y9M0283khpvxNWfNdTfjm55mNzxMi0OdS0NdyiLcAKXhrkUhDrDhTTf1LS/j&#10;6y7K6+7avGAHGFmuh7pf9LJj4RDPgkfq8AR9gDzOABHY+uD2/zkjb0jAkfQgEgy+ceuGerUZNHP8&#10;xsWjrRGtr1fOhO4ESn1QPGpP+Cf4BSkPgPPONKKRUUpwNJGALwKzCzyeSMWTWUYk+LZ8HE5sgJMY&#10;4qQEnISI4xvgrMRUGxFFQ8NJjHBcPf0tJOA4eBwdb0BCdLxeDx58ISMCgYhIYey3/C/+oBv85d//&#10;yMjru020Zzg0JCNDjJHHIuXR20hUIpVoZKQXWZZz2VwjnKtWdj3MtyI1ujI5tDoxsDYxoCEluCkt&#10;tCEtrDo1tCDW936s3zV/h6vetqlOuhs+1vlhTsVRLuUxjgM3wyduRawWJa0XJS7nx22XpC7cjhnP&#10;CmuKd26Mc6mNcW5N8W9LD4QBujrOqzbBpyTCuS7Zv+NqeHtmWEtGUGOaf8eVkMGc6IHsmMHcpNr0&#10;8IpMGGrYTByOhkgoHAVngB57wM/B4RhGuEtBmlvhsuxQ0a1IVGaHSa6GCG8n2drJ9ao1OCOSIZFo&#10;iB6pEdEeUKx9nKdJQaxtY5pDbbJ5aYKyPFX7IFlVlGl/PdGBS0fP3FBQPJxbpGsE1wdO/xYWHEkY&#10;YFA2RRStT8LdT3HovOvWkW3ecU3Tc13Xm23adcuiP98rP95RbojOKd3QAAXY6xl5OBEkfWZYCs6I&#10;SSCyCUZ8Is7bmDpWHjNV5LZQZj9VbDn2wHQ+32ahwHmuNCA/1lxB1NP6OCO6EXpxgWSI41EJIjwu&#10;xo621RS3Xe31pMX/qNbrqN7vSUfITr3vaffF5kxHVz7OjmtowSEpKChTJc8IJ6HglAx04cnhwjNC&#10;eSw5ZAqDYKQVMBQ0nA0bN1IQuNsQtl3hsV/lftYceFjltVcTdNR2abI0xYGDh+tWRDXkMwh0Co7D&#10;oaAM1SyWhC0QMQQ8mpDLZLG4BiwuTsRnSPhsmYgplzJVcp6xSmKmVJnJZE4alZ2EbsXG9dwN3O2M&#10;X6v12axy3ap03axw26z222qMWm/JiLYXq8g4e6XSHPpDtdJELdcppRYwl5crzTQ6YzVi5DF23tLY&#10;1EJnApXQeSJfUgPjkcRUrVXCcMYXggF+JZ/Jht4VBkopn68Ui2UCAfjIsAhfGwxY1MhkAPRUWwi9&#10;MeLlwXGGYdTO0l7Ill6ISMEY+Zmxo9nx4/Ghg4nhw/GRfcDY8B4AjImxPT0Xv9zfu9rVsdDZPg9o&#10;rB9vqBvDePnO1rn25qnB3pWGGrBnOlqmG2tHCu+3lBd39XUt9nbND/Ytz8/s9/fMN9b2VZW1d7SM&#10;Xrt8x9UxQCYyoZEEAq6CQ+fBmC5go4Gbw2JTSEiyA8Ul6AONsWhiqUTE47LJJAKNQkVvPVIYHBYi&#10;PWk0aG5ERJMjHIVC0efAZJNIsDFyeBgMBofDgRkTxmbCnApKMzMTrUbl7+cF8PJ09fP1tLE2Ax+s&#10;rLSgoryopqakqb4iItSvovTewuzIxFjX1sbM0tzQ8vxwd3v15Gjn8uzgQFddZ1NF8oWQgtvXEmOC&#10;NApOwb3rKwsjna2Vxmo+n42HBpPD7cG+jpXFtwryMjsaSoe7G1priy5fjAjzcYrwcw31dkqLDr0U&#10;Gx7i6iSjU0z5fB2HgyV3xWLkZQw64Dsjr8/mShD9IsUrlFgl/Dwm3gjdgP8DI49U2vAGTDiMZJKA&#10;RhXTESmPhdvDthgpr3/4h8TlJVSC+iftGgsOy4rHseQwzFCWVyQu/42OZ1GMaSRLOt2SzjSlMDQk&#10;qppE1VLoxjSmCQ1sIxMKkrVRk1FSVhXcjCSchmqooxL0evRkLaylkI3pVBWdLKcQlDSShkmWkoxE&#10;hjgFmaCkkKVEgpxK5hNQfheOIY5jYMDH41kGBuihKZHCZ3NQqgAm4r/BrYUrgUmlcRhMOpWGlNxZ&#10;LCjJFBqLzeXxheD28ngCOBJ4GByMYOTSS/og8XRDNYvkpBEE22qS/Ryywt1uR7uXXPQrjvdoSAtq&#10;vhzckOpXl+zTlB7QmBbQkOpfm+JbdMGlON6tLMmvKCngTlxglJMZdFZKOllMJdEMEC/PRqmg0Fut&#10;fD4XLjAOmykU8FhMmAkx9KpKDIlYCF8XDCxAHkq4dAHYIlaDkfXQHhb1rvS3tag7JRH0XDx0QAwu&#10;l0uHaq6AK5SwuCISjWlAILp4uN8tvfegpfB21/2P//Dr5//wceWvd0//7vnp3549+7fP3/+nT7/6&#10;z7/9q//6V0fv9osr72deSs1KzUgJv0DGGTIMyVIOUqGF0RA+GkaZ+LjY2pqKhvrqlua6rs6Wjo6G&#10;wcHO3d3lZ89QgPzq+tTAUOt3Rr63v2lze+7xk+1XL47evDh++/zow4sTAMbIPzpePzpYXt+YWloZ&#10;29ia2TtY2j9cxqhzsB8+2nzz6uTdm4evzg9fPjvAGHmMiMfw/vnhx5fHn1+ffnl1+vX1wx/ePPrx&#10;3cMf3uvx4RHg47uHnz48Brx6ffTo8RbseWNrdnNz9mBvcW9nfntzZnN9amNtEozDo5UnZzsvXh6d&#10;Pz94/uLw5atjMKAGvvmz81191PnBh/dHnz+dfvn8+OuXJ1gOWCi/fnoMxqf3p5/fPnz/5uTDK5QJ&#10;Vi9Df/jx3dHHD3r8d3T8N0b+88ef8enDwXcDw8f3+4B3b3b02AO8fb37S0Ye8OJ8AwO2+OrFFuDj&#10;e/3nvjv64fOjH788/vrp4a9/ePaHP3l//mT34dH6rZvpEcG+Ai5NzOcIOExjtcLcTGdirIbSytJU&#10;q1NqdQpLKxOVWsYXsMH5gbuCy6M5u9hMTg8cHK37B7o4OptdiA8NCfMOCvIKCvYO8Pe6eu1SR2dz&#10;a1tdY2Nlf3/79MTg+Ej36FDnUH9bd0d9Zdn95oZyPSq7upr8/NxsbU2dna2dnKxcXGxcXW0xUt7V&#10;zcHD09nH1yMkNCA6KqK6quLP/+wPf/wv//Vv/uW/OtjZxWVkZl+5fjsp43ps0mUP/3C1hb1QZaqx&#10;dBJrLIkMEY0r9w++MDm7MT612dY5ce1G8eWrD1q6pupbh0uq2qYWdgYnlmpb+spqOgrKWpIu3Wrq&#10;GOsbXGhq64+Iv2jpZOsV4pN4KTEiLiI0KuTKtfR7+Tcnp7q2tyYKC64mJ4aHBwegRApyOYtGlYsl&#10;VhbWXp5+17NyK6qbUi7dcHDxN7Zy8QyIKqxoKqpsvpZbUFrZ0jc6W9HY0dgzNLu22zM+W1TddKuo&#10;AmoaOvta+4bvllRWNrUvbO5NLq82dvfOrG1Mraw19fT5RUSWNDSUNtYnXr2See9278xkcVNt0o3M&#10;8bXFttGB+KuXsgruVrS39EyM5ZWU1LR1wCZ5hWXpN7IrGtuqmjuKqhtgtzfuFjyoqB2cmu+fmM0r&#10;rqxs6fjL/+PfPP/0w7/4v/7NH/63v+kaGzt7++7f/eN/+fEPf945OBwYGe3m7ZeUfrmtu7+7b7ix&#10;pXt0Yn5n/3F+YUVdXdv58zebG3sT4zMrixstTe1hIZGX0q5k37iVnnrJwdpeLJRoVForC0t3V7cA&#10;P//EhIueHm5Qent5ONjZa9RKpBFGo7JodPC6vdzcfT09PF3dPF1dHK2tbczMnCxt7FG+VitHC2tb&#10;E3MALOpf90NKfAA7fYw8xs7bGJtgvDwGjJHHbIx2h9JKowZg5Pt34ztskLKNDmPkbXVmmHbN9xj5&#10;76o1AMwRxdh5KDH5+F/q1Xxn58FxFbA4PAaLQ2PANEvA4cL8j8eEGcc3Oh6TSIOxB4kI49GYK5Gq&#10;7OzcLKzcrWy8TS0QjAGWnsaW7joLN4xwxxh5cyvv78I1WnMEWKU2dTaxQklcNWZOOgsXpZm9VGct&#10;M7aBEiPfMY4eI9/lWlsA1GDsOVaDMeZYA8B3bh0qMS5eKDf/JWAVNICWWBusEtsJACoBsBUAW4tp&#10;0KO1EnOp3AogEJkCwJAprDGaHhOTgUWwlWo7qIQGQpEFm2PC5uhYbC2FJqUx5HyhTiQx/a51I0GJ&#10;YS2w0HvYm0rtiFHwpmYe5hZeZuaeYIOBhcnrjF2xqHmwtTqUD1YDx0FhodI6bO0+e/nm928//OHp&#10;89+8efcXz57/Ti8T/2eAF6/+AHj5+s9fvfnD2/d/+eLVn37+4a8/ff1nw6Mr/oEXPD2D1WpzC3Nb&#10;ezvnQP8gS3MruPJ9Pb2c7Ow93T2cnFzc3L1d3bwAHp6+zi4edvbOmB0UHB4eERMWHh0VHZeUnJ6W&#10;fgXKm9l5sEr/gh4eSkxoXh8TgNLAIh095Lwb4cELBQ8bZq5kIpVMgQvMRG1spjU311mAIwezYQsT&#10;YzOdWiMXm+sUWoVEJRXKhFwoxTyWTi3TKNH7/gIeX63U6DSmUpHSWGWqlKgkfMSRIZkIsVAk5skV&#10;YplaojFWKBViE4VUw2M7qBSuOpWtROhvYxHp5hTj7lSZlTlaWdZ37+5cecVKVfVOTc12Rflpff2r&#10;zq7HtfUnldXPm1oOyyoe1iGlGqRpo8dRfd1JbcNJTe3j2sYntfVntU1P6xufNjQ9a2w+a0J43tZ+&#10;3v4zvhP0gKcd7WftbQh6Xh6Aiduc9XU/7u8+nxo5HOnpKrnla60sf3Bl/2S2e7ruVv1llRePoMH5&#10;pnh4hbsy2AS5hKsU0CVsAxMxwd2UneCmzQl2uOZuejfIpiTSoSTSrjTSpiIKoTbWvjnRtTbOueGi&#10;W2eab2e699CVwNncyNns8Nmc0Lk7YbN3w5cLYxcfxC7nx648uDCVEzJxM2gsK2j0euDoVRQsP3o1&#10;cPx68HR2+ExOxFJewkJu3Fw2wmJeMmD0alRXqn9bsk97GvL26xP9ahOD7ga5XHWxzvSwv+zumOHh&#10;ku7lmurlluLrYc6m30lJHG9snmppH2/qHKrrGmoY6K3pay7raqnoayzt7qwZ66webS0fbCrpayjq&#10;qX3QWZPfUV/YDWVdQRdUtpQNAJpL+2FtXWF3bUFPfVFfUzGqhK3aKobaK4fbK4fA6GuaGu1YGu9a&#10;Ge1eGelaHepYHu5Ym+zbmerfnx06mhk+Whh7jEj5kdOZ0ZO58YcLk4/nJx4tTD1cnn2yPPtoZfrh&#10;+tyT3ZVXj/a+vHz0+w/P//LL63/x4dU/O3/0u/3Nd48Ofzg5+HK09+l4//PDox8eHv/46PjHk8Ov&#10;hzufz05/9+Tkt4+Ofv3y6Z+/Pv/Lh4e/2t14v7Hyort1vqNhPDczn4vnMHB4NZ0Z5mgX62oZ72bu&#10;pxOEWsoTXEyi7VRxDqpYO0WsjTTBQXnFxzLDyzzaWhRlJUx0ViW5qNNctckOykxPs+wA23sRrkVx&#10;nlDejXC6HeaQG2iTE2B5y98yx9f8VoB5cYxzY1pQW2pwW1JgR2pAa6pv2yXf+lTPhsuBpSn+Kd5W&#10;plySlIaXselcCp7LIPHZJBbNkMekftPsZlDRvUkh4fGG2EQcDCNExhkRiXD3oqBWKHE4HIFAQDQd&#10;jsSlC6+k3miu7W6o7Gys6mmq6m+uHmisGWiqHUSo6/8FI9/3LYgeYRDwjYuvGcHQXjvaUTfW2TDa&#10;XT/c04Bki3qaJ3pbJvv0+V2/k/L93TP6MPmZob5ZLEx+uH9hpH/5Oyn/nZH/JSn/nZFfnjtaX0KM&#10;/P7G4zfnX4rulLNIXBlHqhbJeVQWj8pQi6RyHl/AYskEAoxTwOh1LJsrCnsXiZVSmVapAkOjUEKN&#10;RCCEtdAGOjFoo5CI9cHyou+QCaWIl9dz8d+Van5JyssESFmeRWGwyCwpT6aWGrMoAgMczdM15Nmj&#10;L4iR33q1s/Fqffn57ibGyCPyfXP5/GesPN1YPsMANoafCPpnO+tP9zbPMXwn5VHs/E9M/S8ZeTg+&#10;WP5bwOrCycr8MZQA7FWDxZkDOIxwMAHzU3tIqX9mf3pie3IMHW1MGghbNTe2PTu6tTJ9MD+2vTS5&#10;B+XixO7ixPZE/8L00PLsyOr82PrS1Oba3O7m4sHW0uH6/N7e2unBxqPd1ZOdFVjcmR1aGGwbaaho&#10;Lbxddj09JzE6LdQ3ysPB18HC2d7cSSs14VIFWBZoigGdjmfR8HQCDkYgJhFHpRMYDCKTQ+UIWUIx&#10;R6yWqJUCKZ/GhPmSg5m5qVxhZ2LqbGnl6+zkZmUV6evr7+wc7e8f7OEGiPD3crQwRoI2VqZOliYY&#10;826uEtqaKK20MlOVxFwjM1NLARZqmYlcpBJyVEKWWsQ2lvEBIiZJyqNpZTwxh4IJUMgFLCWPBfed&#10;hE2T8hhSAUslZquFdG9LZXa4T7a/0/0Ql3shTpfcNHmh9q1XIisTfMsueJVEu94PtMkPskbJtMMd&#10;ioJtKiKdAA0JXm2pAdD3dmeGdV4OaUr2BaPrSigYjUk+LeDGx3sWhdo9CLLOD7QqCLIrCLF/EGxX&#10;GOpQGulWEuFaHOpYFOLwINAW6dVEugDgI/J8THM8dZkuquveFinOmgw/h/RAVwkBxychgWD9qzKI&#10;tsbBYE5GkfJGhG90/HeRd/jD2HaMWP8GWNRLzWDQU/bfiHg9KHpgdDwe+hQiBr36AWb/j4w8DWUK&#10;wZMN8ZigCvpWOALeAOn6IkEkAyOWPjcpDRG1KHqagcOxDRERzzEwALAMDJiGhmQkn4Oyyhqg7wQF&#10;2h3q1v5nAfLYH2Lf/2d/GCMPQK8N6Ol4DESCkSEcKEP0egGVSEC/2cgQk6zhMmkoCzERz4RvhcPF&#10;uVgXXwxruRw1eDN2LDd+ODt64HpUX1Z0x9XIxvTQ2rTggmi3O6FOd4LsiqLcymLdqy64t18K6L0a&#10;PHM3Zup21OKDuNWCi0v34w4qMjcLUxfy4ruSvTsSvRtiXXsvhfRnhnemBnVfDmtI8K6J82hLR5ne&#10;Oy4FDN2Mms1PXCxKhXL2QcrYvdTa9LDSjAhXnQCOFR0HhwjR3OhphRFSJWIRcFfDzO/HarKC+Lnh&#10;otxQcW645GowP++ipb2MzDbAQXs8OtvotQM4LTRDHNMAF+NuUnLRpS7NvjReWxgrrbpkUn7JpPSa&#10;47V4Gx4ZB5cSXD2IwTMkwtUEp5JMwcMQg7h1A0MSDu1BSsIVpju25jp23DBtv6ruvqbtvmHckWPW&#10;n++VF2UtweF46GmB4f/IyNONUIpYppEBF49i5McrYmdLPRdKHWdL7aaLbZaLHJaL3RYrgu/FGKup&#10;KEaeaYhnkpGrw6AQhQyymIRL8RDstycfNASfNgUd1ATuVPjuVPlsVnqddsZWJ2nc+DhvGS7CinU9&#10;zKLsqnfVDd/KrICSK94FqW43Y+0i3HQiCk7MIisFbOikFDScBQs3eC9wqzZ8rcRjo8j1oMJnvcBj&#10;vSRgpz5l4G6cJQUngN+il+SC789k0NDzGyJ6bYhhBJ0bh0ZhUuk4Ch0nYDO4FDrMihViLpQqqQg8&#10;PhVf7AyupYzrIMK13wpab4pbrw1aL/fYrvLYKHfbqPJdqw1bakiKthcrKDgrmdwEveYlQulNJHwk&#10;uSaUa+RaLDMKDGQwrmnkaihhmIMauVgEXrBGITfVarAhDwY1GOxgBIRNmFQaTObBZ+QwmDQSmUIg&#10;MihUsPlsDjQAwPgIe1DJpADYCezZxtyWRRfEx1yC4WNmfG9q5GBq+Ghi+BBhZH98eG90aHdkcAep&#10;wA9u9nYvd3XM9XQttbfOtjRNNTdO1teONjVMNNaONddPDPQsN9aO1FYOtDaNFz1oqa/pv3Or6ub1&#10;4pjIyzk3Svt7ZgG9nRPD/XPd7aMVJU1JCZfFArUBjkIlsUV8hZAn5XNR6hcAOBCIctWHP8MsiEA0&#10;YLJQ6DGAw+FQqVS42QlGeCaFQcGT6VREfVKpZLhiqXQKhUYmUyk8AZ/OYBH1dDyARqPBtiqVisFg&#10;QNcAJxb2I5WKLcxNPT3cXJwdAwN8PNydvb3coiJD827duJ13s6oSRVG6u9gW5efcvXW1s7VqcXao&#10;r6NmbqLnanrspaSIvbXpmpLbWenxNzMuLk0OuNgaQ1d5NSNufLgdcCHKTyllDvc2jg205F5Prq+8&#10;n3UprqOhtL+9puRelk7CstaKnS01ydFBwW4OlgoRkqyRirRsto7DgVLNZMrpdClKhkyV0mkiOhUg&#10;Z9JEcEeQSVilWC8oj/HyiFj/iZGHnhZj5KG7Rg9WUTdugHJ0E4zYRH0udzZbwmCIKBS4yDlGRgA2&#10;Hs8mGNENUP/MJxjKKCQVjaph0I1ZiJc3ZdJ1NIoxnWzCQCXK+8qlQamn4FnGNKYxlaGjULVkkppI&#10;UOBxapKhhmykIhqoiDgtxVBNMVAQoRJnTEIpW80ZRGMaXksjaJkkDQMPd4Exm6Skwo1pIKOiZ7RS&#10;ioGShgeDh8cJiOgZG98QbAMUy29gIKQzeAwWokHYXPQaBI1Jo9DZNBYXieQhjRcmkw4XA5xo7I/H&#10;49FQ2CuS8QJnmIKNRzichkuzEFADrBRXQ91uRrrdCHG4E+FUGONal+rbkOzTlhHQdSW4Ld2/Oc23&#10;MQXVNKUHtKT7tVwOaL4cXHzBPT/Gsyw1IthcAb9XhMdJaWQ4QfBJPBaKfKfRKPAVhQIedGI0KhkM&#10;+GKYKDyshZKnl4kHG65waAM10AZrDy2xElvEGgAoFBL0qPDreDwOm83k87l8Ph+9Bs8T0RkcKnoU&#10;awg9U35VfvVwbV7v3bN//+LRP7zc+w+na/966/jfHZ/+m9Oj//34zb999xf/7S+3X23dK7lVVvSg&#10;4n7h9YvpDloLOo5IwhmQ8QQYNWAYAG/D2soi79bN2poKuBE62pu6u5sBe3sr5+fHjx/vzM0NDQy0&#10;dHbWdnTUgNHVVbe+Pn18snb+dO/186N3L44/v3705dWjj89P3p0fnT/aPjla3T9Y2ttf3N1b2Nmd&#10;hxLx5juzy+sT65vTh8erZ093McUbPaF/8Ob8GymPxGpeHn96dQL48ubxlzcPv759hPDuFPBFj7ev&#10;Dj68P/ny6ezTh8evXx4+frJ5eLQCn7W5PrW9ObO3M/8zNb81A59+dLx6cLh8cLRyfLoOgE8HHD9c&#10;fflq/8Onk89fH737cPTu7YFe+f0JpgkDgI949xYlg33/7vjjuxMMn94fI3w4+vTxGPD589GXL8c/&#10;8fJ66IPfv7xH+PBu7xc4eP92H2Ph37za+RkvdzG8foFIeQBGwWOASlj14e3hD58fff308MvH01//&#10;6vw3v37+4w9Pf/ur5x/eopcMdtdmRnqbW2rL46JCzHVqpUQI3hN0+EqpyFSrsrMyt7I0tTDXmZtp&#10;razNRGIel8dgMKHzNLCxNZ2bG7lz57qBAU6h4AQHewYFeYQF+4SE+FzPTB8bHRge7h4a6lpemFxe&#10;GB8f6R4b7hrubxvoaRyCC6CjprriQU8nygCM8spqpVA6Odq4AJzt3FwdHOytHB2svX3c3NwdPTyd&#10;o6JDA4N8m1vq/+Iv/vC3/9e//tUPP2Zdu47LzLpz627JlZt3r996kHIl29Uv1NjGVaqz5kh1GnNH&#10;kdJcY2KfnVdcVNpy5Vp+cVn7xPTO5Px+RV3PyNTG+u6TocnlmMQrSZdyGtuHC8pamjvHx2c3GzsG&#10;bj0ovHE3NyohKjYpNvlSyvUbme1tjX/5l7/64x//9n/7Vz+8gqP85ri09L6/n5eVqU4jl5ho1F4e&#10;njdv5mRczYqIjnf3CbJ18QmOSS6obLqcfT/nXlllQ0dVY2f7wHhecWVRbfPgzFJz38i1OwVNvcPd&#10;Y1N3y6py8osbu/qLqhuqmjta+wdv3Mtv6Rvon5zOKyoJjUsAu6yxGb5HcX19XU9PSnaWV0TErbLi&#10;lqGhkqamGwUFfTMzrYODV3LzHpTVdA2OF1XWN3cNgH3zTlFda2/H4ERtW29OfmlT91BlU2dhTRN8&#10;dEF1I3yHxZ2jo6ev4aM7h8Z3jp8sbuwlpGX2Dk2sbO7fuV8yu7D56OzN/OLu/uH5n/z+Xy0u7paX&#10;N9bXt1eU15eWVCVcSLW1coyNSsi6mlNSWHH1SpaVha2nh2/erXspKWnhYdE5ObcuXIgPDw2LiYp2&#10;tHdQK1VUMkXfQaEHoCkXE+/l3c69cbOqrNzJzt5EpbKzsHBE0vBm9maWYFjrTG1NzB3MrfSGqeNP&#10;WV4xXh5j5KHeSqvDiHhMuAarsTNBaXYczEwxKfnv2jUYCw8lxtfrY+dRmDxGx2OMPCZcY6WG/ZhZ&#10;aowxCh5KLLOrRqbAYuS/k/IYMFJezOULWBw+kw1DDkDE4cFkCyZYfBYP06vRP0Zl6HtyGF5h3oui&#10;ivgCiYODh7mlq7mlm16aBqPjvzHyGPRZXr20Jq4YNMYualNXPSnvqjFz0Zo7q0wcNGZOYChM7WTG&#10;NnITWyhhEZOpkeilacBW6LVlsEqMnQdbrKfmYdV3Pv07KQ+ASmwRq0HEur4ZLHJ+SuiKtRTopWm4&#10;YmOoARsroebnZlILqdwKSoyRx8h0kcRcrrTBVGsU+syrYEhklnyBmVBkRaYoKFS5QGgO7fkoTStK&#10;DCsUm0jlsC2Kkcd2AhvKFNZKlcN3zt3SygeDja2/sYmbmbkntggGtMG0a+QqW5HMTCyzXFl/+Jvf&#10;/83nH/75l69//eHzP/v85V+8fffnz85/8/jJD48ffjk8eru99Wx15WRudn9sdLWne7KsrMnZ2dfU&#10;1N7e3t3F1cvN1cvVxdPe3tHFxc3JycXDw8vNzcPX1x/j4h2d3ABu7t7OLh5QBgWHBwSGRkXHxcUn&#10;RcfEh0fEhIZF+fkHw1qpTCUSy2l0NpFEwxNg7gEeO1wmZEMjpCEL/pwBOFsEPJFMgmkrTBqEApi/&#10;0IVcjg4uTz1jBdN6mKmDa2FtpjNRy8HT4DHJchEPfAaZkKdTylQymNajQBWYQ8DMGK5DmO7Dxcmm&#10;0gE8FoqQh5kHm0WDvp7DpfP4dIWUp1VIrI015kq5o7HOSiE3l0p87Kzt1ApHtdJFrXKVy5I9PbKD&#10;g3pzbm7UVC6Xlm6UlZ7W1x9UVJ7U1L5o70CMfF0j4Dspf1LbdFrb8KSu5UldE+CsvvlZY+t5UwvG&#10;yD9tbgGctbQ8bW3FGHmkTtPV+aytDWqetLU+bm153NYOeNLecdbR+bit86yr68Xg8El353Fv18ul&#10;qfGqouRg19amB7sPpys6byXeCZe5cF1j7GPSwwViBodJEtCNpBxDHd/AUUlMcNfcCnbM9bO5E2hd&#10;Eu1UFG5XFG5THm1XHG5VGmVbHe9ak+AGE7verMi+6+HDWZHTeRfmb8Uu3oldvBc7fz92vTR5qSB+&#10;vShxozhp4mbIZHYYYORa4EhmwMiVIMDUjYjF23FLd+Ln8uKW7iUu5afO5CXM301avJ8ynhM7khPT&#10;nOLTeimwLNa9ONqzIMo71dk8wlgeZW58xcvtsqdrqpvjtUCfBDd7aza9q/B+Q25OXlx8YfqV6qx7&#10;3aVNI/UD3VW97RW9reV9GBFfX9gNJQaoaS7txzj6uoKu2gedAKxBY3FvQ/EgoLGoHyPlEVlf3NdU&#10;1NtQ0N1ZPTrQNDPctjDRvT7euzHatTHWvTnVuz3etbEwdDw3fLwy+WR56snC+MOZ0ZOx/j0oZ8aO&#10;wCGcnzxenn20Nvt4fe7JzvLL/bU3B+tvz05+/eb8z189/bPnj39/cvDlcPfj0d4nME4OvwKO9j8f&#10;H3xBvPzJb06PfrW/8+nk8McXz/78/OzPHx7/9vHp7492v0yO7jVV9Yf6xvCILDbOSE2nXYsMzArz&#10;iHfWhluhsPd0L4tvRLyX2VUv8+u+5lc8ja96m2YHWl/1Nr7iqb0dZpftb1Ec7VoY6dyYHtxxNbIh&#10;1b/1ckj1Ra+yKOfSSKfKWLfaBK+6i95NKf4taYH1iT4tScGNcT6tSb4tiR4tKR71Se4N6f5lqQG3&#10;4/wskZ63gYxNFzEpUh5NyCJwGHgOncyh6yW5qSQUy0kmIo5NT8oTUHdvCEBkFSxgUaA4nJEROFx4&#10;vAGZxxBlXb7VUNlZX9EBvxTQUN3fWINIeYRvjDzi4n9Bx//MyLdWD3+HnpQfa68d7aob6a4f7Woc&#10;+07K9/5EygN6O2b6uqb1kfIz4GaPDCwO9y39f2HkMbJ4afYQytWFkw8vf9ta30vGMcgGFK1EKWHz&#10;pBwum0SGUiOWwMiuUyiEbK5KIoMOCeMgoFRCZ4c4dynYAMzAOHrM1pfQp6EweQwSgVDCF0sFEqVI&#10;ieWGlfLF2HtpAhYPwKGxoEYmkEh4IgFTAOAxBWwqXyLUgD97J7f8/DFcbG/Xlp6sLz/b2dDL1Kyh&#10;iPjvzDuG74z8z7y8nqn/zshj5DtGxwN2N559rwR7a/UJxsgDsEcXcJTAAKzMH0OJsfP6qEZ0JL8z&#10;9QuzBxjmZ/bhUMPBx07B3Nj2zMjm0uTe1ODazPA3IanZkc2V6YPlqV2oXxjfmhvdmB/bBGNxYntz&#10;4Xh1Znd1Zn99DgHsLXBqlk/21x6d7pw/OXh1dvj66dEbMA42Hq3N7W4vH82NrQ52TrTV9VYU1N+5&#10;UZiZciMxOi0q5GKgd6SztYeJwlInM5Vw5HrWnswhsYg4QxlbqBHKhTSOgivUimQAW62pj4OLm5Vd&#10;kJsHIMrP71J8XKi3l4edra+zI8DRwhhgoZZYaRW2JmoYUyw0Sq0UJf/XSQXGMqGJXGSpkcu4DKWA&#10;qeAz+DS8gEmU8elQsikGXBoBbjcFiy5n0iRMqoxLU4pYagnLQs7zNldkh/vcDnG/5Wd3P9Txhr8l&#10;9AB3Qp3qU0PrUkIehDvfD3Z4EGyXH2BTGGJbGmZfe8G9LNwBytYU/+Yk364roZ2XgvuvRY5kXxi+&#10;GQsYzYkbyo7tvRYJaIYOITWgPSMM0JgcUBfvU3PBpyrGqzrWE1Aa7gx7Btzys8hyVWW6KK67a6+4&#10;6y57ml3ysr4c5GotZtFwOA4ZkbJw10MngN5vI+q5FnTzo07iOyMPYzxGx+s5dz0X/wt8Y+QRT/1L&#10;Ov4b9DHyKEAekTj/PTByBwFJ1WMfhGRmCDgiGUwcDulFkIlkIs0AR9In+qaQDYlIwEQfEQDfDa8P&#10;vSYilXNEGethpI/HxuI4UdA+UuCBvRkZQt+mF5z59gfdHfx9W/hfMvJ4ohGBhEcxB2hztBMACfpR&#10;Q3R00GNOPSMP35lJpbDpNJSpmIzCtzk43EVv54brSb25KZN3k5ceJK/cj5+5FTmZGzVz/+Lk/eTB&#10;W3FDuRd6r4W1QLefFlAV69qZEdiS4rVWmjZ1O2rmTtREbhiUmyUpW6Wpp7U39suvrt5PHs0MH74c&#10;2n7Rqz89ZPha1NDVqMGrUT2XQttT/DvTAnsvBw9eC525HbuYfxER+gWJC8Wpk/dSatNCC5ODPUzF&#10;WIz8d0YeDhX8MLoRLtlPnR0muxHIvRMuzAsV3ooQXw/m5sVb2EkJbAMUI49HZwx+MjqyFANEQoW7&#10;asvSXcsumlYkG1emaksT5SUpmvpsj6wL1lwinBFE22FJApBfASedgE43Ohv6Uwa7VdBwZZluLTkO&#10;XdnmXVm6nus6jJEfKvS9FWmjMMIJDHFMvBEVT0S7gJOgZ+TJeAMmAakbsfCGHCOcnxltuiZhvtx7&#10;qdx5ocJxocJ5tdRltdRjtSb8dqRGTUUcHIdERjwyzB85DBGbKibhskI0++3J+82hm5UeB3Uhm+W+&#10;8w8cVivcDlqDcv0NnZm4+5GKoYLg7e6MjfaLp6NXHg1nPRrNORnOPZsrq79zwVRgJOeSZWz02FBK&#10;wrnJDWarEg/bkvZqQzZLvQAbJd67deEbdXEd2cHGRPR6B8OAABcwiqslIUqYjCeQDcj6x408OoVL&#10;o+NpNAM+jckmMERMllTA4bPoUj7fGMYo5K4ILQVsaw6u917UVkvKSlXgfn3QdpXnTrXXRrX3am3w&#10;XF18rDM4NkQLiUTJF8AEWyJkwbwaxi8RVyLlK/XvcomEHAH2KhgAhjMRj89hMyViIZRiETiGaLIN&#10;BwqcRBjaaCQyk0pjUKhUIolkhAeAwaLRueAtUmngRSL9Sg5XIoC9S2CSb6xWmYG7ambDoPIupWTP&#10;jO9OjSBGHiZjE8OHkyNHk6MHgLHhvW+M/MB2T9dSZ/ssxsg3NUwAGurGWpunO1vnWhomWxsnmhtG&#10;SwrbiguaO1onMtLyYiIvJV28lnn5dmV5a1NDb2N9T21Va2rSVR/PIDiG0KkY4UhCvoTLFlDJNIlI&#10;KpfKRAIhlAAe1PK54Eogb0IfjEYiEaBbwOY/cHVRKDS8IQlcDzqVAScIqXkwKUQygc6k0eCw8OAc&#10;MVEmLRoD/BQsHybcO2w2WwBHjsMBQyQSubo4Odjb2lhbBgX6JyfFR0aExF2IKi7KLynOLystuHEt&#10;PQ68qyBPGLRMNMKVhdG5iZ6VuaH2xtLkuOCWmsLm6oLCvGvDXY2RAe6JUYFF967fvXU5Ksyrriq/&#10;tbF0oKcBGs9P9t6/dTk+yi8xOmC4u2FqqL21tsjJQqURMWx00rhQH2uVhI5DMu6mIr6WzVbS6cZc&#10;rprJlNFoADmToWSz5ByWjM1Uc1kwcknpNBkDhjAkMY8FyAv1+jNsPJ5paIgx8tRvyV1RbwodAcnA&#10;AGowRp5DIsrZbBmLJaXThWTYnAQln0zmEolI+oZgADcpD28gJuJlJKKKStIyqGYshjGdasKgmDKp&#10;GjrUkI3ZFA2TrGGxNEy2lsnQUlHYuzEZjxHxapKhloJXk8A21FFRJlioREo1eJwOjzOl4TUMopJq&#10;BNDSCCoizoROkBFwSipOyTQQ4HESMk5Fw3P1b1BBbyAi4oR4HEf/KJeLNxIzGej1B7o+fSsKH0cR&#10;ijwmFy51Oo3CZFCI6P0gxFzT9RmY4EKCPhAdDTTuIMV8AdFAQSe4GkvjPKwuephfC3XKDnMqivdq&#10;vRbZkhHUcSWo51pw95XArssBrane7en+HRmB0OF3XQnuzPDtvgKdv1//zejmjPDyxMDGa0leCp7c&#10;ACc0QJo/cI4EDBoMK4hUZ7HgPsW4dQadinHuZBIBKsGAzg0rYRUAKgHwVcEf1/d7SLgGFmFzWIt+&#10;pP4Chok/JiLPxhIsCDjwMyUSGYvNxxuR0YtlRri0myklfcVXO64f/O3po/92fvCPJ8t/u/Tsj492&#10;/vXGw3/z+Mn/8fQv/vhXi4/nekbaUdbWqrrKO4UKJvSLhlQDPAPcDhj9oeuArg6HUypkOdnXiwrv&#10;dXW2tLTU1NeXP3myDzg8XJ2e7h8cbO3paejoqOnra+rqqltaGjs6Xn12vv/2NeKFf3h39sObJx+f&#10;ozD580fbD49g7rhx9nT35HR9b39xGwnLzK5uTs2vjS2sjM4vj8Dik7Od58/2X50j1Xgsleu78wMs&#10;Oh7wEyP/GFtEIfNvTz7r8en96cd3J+/0GvGYQPyL84NHj7d2tma3NqY316fA2N9dAMDnAtY3phA2&#10;pze2ZuBzv2Fnem9/9un5BqLjPyA5mk8fkUQ7Jl8DAOP9u2PAh/cnGD5/ePj1PVK2+fLxFPBNLP4r&#10;Kj9/PoJFxNF/RHz9l/dHn98dIhb+PeLi373dR+o0+oj4N1hQvL58/UrPxb/S0/EvEEEPld9j56F8&#10;/+bgw9vDT++PMTr+y+fHv/7V+W9/8wLKX/3w/E9//fr54639jbm58d7pkb7BrpYrackiLgppAh/K&#10;0lRnZWZsbW5ib21hZWmi0ypEYh6FSuDyGHQGicEkurnbt7XVREb6MxgGKhUvLiY4+WJkZJh/RlrC&#10;YF/n0f7W8cHm2trc8sL4yGDH8ED7xGhPX1f9YG9Ta3N5Y31xe0t1Y12pu7u9SiVydrFxcLR2tEVC&#10;C1qNQquRKxViJMYtYLm6Obh7OEVEh4SGBdY1VP/jP/7nP/7xv/b19bm4uOCy84oLSurvFtUUVjU3&#10;94yWN3TeuFMaHndJYWKvNnUEsPkqIlUQGJJ4I6ektLq7d3i5pWuqe3C+o2+mtrk/+27p1Zz79W0D&#10;w1Mr1Y29zZ2j86vHjV3DSZnXHlRWFFZVJmdkZGTeKC6pfPfm7X/8u3/z9//xb/7z3//Lv/5XX1++&#10;2cu7d9XK2linlGoV6PVqBzv7Bw8K7xUUl1XWlVTW2zh7B0VfvFVQeenmvZ7Rmf6J+fzyurzCsuK6&#10;pjsV1f2zCzVdvalZOR3D4wPT8/crai7n3gG7c2SisqWjorn9bllVdVtXRWPb3ZLKa3n3M3Pv3ioo&#10;jUhMtXRxC74QHxwXF5WWPru9vXnysKG7935FFaC8sTknv7i0pulG7oN7BZV1Td29g1PXcguy8orG&#10;ZtcbO4YuJF+9U1xT1dyTW1DZ2D1y417phbTrUNPaM1bb0nfl5v2ImGRP37CquvZ3H3/z4tUPfX1T&#10;y0sH7W0j9XV9U5Obh3svOtpH8/Orqqtb798tM9ZZuTr5FhdU5t68d/Vy9pVLN8JDoiMjLjQ2tA0P&#10;TeQ/KC4tqx6fmKmurr1wIV6nM4HOjccTEAgkKpVOJlNTklIb65sqyip7unrrqqrdnV0sTEztLKzs&#10;TC0sVTo7Y3NHMytrjQkYTubWKIBdHyxvrTN20OvLYwYWL2+p0WJKNRgjDzVo8SfyHYuRBwOzMSIe&#10;Sr2CPGLkbWAT+Ghjc8B3Xl5PzZtbaVEqHmOlWqd/2RAj4jEFeazESPnvvLyekecKWKyfgN7ZlwpF&#10;MA/jsnnQYzPpLAYNvZkFfT2TySQSYfaM3smFaZi5ha2ljaultce3EHg9I49x8caW7iZWqB6g1Diq&#10;tE5QIhg7a8zcMEYe49axcHiMjlea2UOpMXP6ZXT8d0ZepA9dl+nl4yUqK65e+R0MqPzOtmP8O4bv&#10;i9CAr9eUh1IgM4PdQnuwYQ9soRYANrTEdgiAyS1UYruFrVAku8xGLLESiiwAIrEl2ADZT/rvao2T&#10;sYmbRusMlQKhOY9vTiLLaXQltBSKzfTcPYqLlyksNTp7vYi8pVhqwRMYQ4n4egkKk9fqXL4z8uYW&#10;XlZ6yRoLS28wMB0b+BQAfAqmjcPhaS9dvlNY1HI9q/ja1YL4hBuREZdCgpN9fWLc3cKcHf1tbDxM&#10;jR3USguVzMJYY22itTHRWnm4+jg6uDnYu7i5enl4eNnZOQQGBru6efgHBGHMu529s4urJxYj7+nl&#10;FxQcHhEZGxObcDExNT4hOSo6LiAwFFqaW9golFouT0SjsxVKnUyuIZJgggf+G4FAhFk6AwxD8HyR&#10;a4beT8eDR6pn5JksKpr+Czk6FQom1crlCpHI2tRUKUYpqnQysZTLglIF00SpWCuRwsX5/YKU6xMm&#10;MuBeRDne0K7hA2AM51CIdBKeRsKL+RyxgI3e6hUyZDKOQinUGCt4QpZKKbEw0UKnZ6lWWchkDhqN&#10;p7m5g0phK5W4aVUuEkFz9rW56srFyvL9xsaDhoajuobDWhQdf1rXDHhY3/INtS2opqHtpKHltLH1&#10;cWPbk6b2s2YowW6BEgPUnLV1PG3vxPC8u+tlb8/bwYF3Q4Nv+gdf9Q6+7h4AvOsbedHdf97V/6iz&#10;+3x4ZL+z7dn0WG/J/XA/27Kqm88+bVf23rELM5HZ8VJvXtSawIEhc2kGpgqmjZLmqqWmeJncDnF8&#10;EO56N9i+PM6zKNK5OMqpPN6tOMapNMG9Os2v/nIIoOPGhb6c+JFbiZO3k2ZvJ60UpC/cT1wrTt8o&#10;zVgtSoNyuSBlKjt68mbMxI3owcsh4MmPXokcy4yazU5YuZu2eDdpNj9xrhCQPJwbNXIreux2bPtl&#10;/7aMgOpkj7KLHjcDrS95msXZ69ykXFsOw4pB81NK/BWinFC/rBCfZHd7X43kblzkZX/vzAC/nMjo&#10;Sz4hubGXuktaBmoHOsp6uqqHWsoGvhPxiHDX0+71hd11BV0YC48R9ACsQX1Bf0PhQHPxQGvpUHv5&#10;UEfFcHfFSGclQn/jdH/D7EDz/ET35nTfznjPzkz/7nTP5mT36trE0cLw7sLw/vTgDsLQ7szw3tLk&#10;ydLU0eLk4crMCWB58nBp6nB19nR14dHy3OnO+vPjvXcnBx/On/wacLT37mDv7eH+u4PD94D9g3eH&#10;Rx9OTj8fHX0+OPi8s/P+9PRXr1795dnZn+7tfd7d/bS9+Wp/59XM6Kq9qR0PT+Ib4kw45LRA51Qv&#10;q2gbSbAJL9yMn+lrVRTvcz/S7XaYw+0Q+4JolwdRzkWxbpVJvoWxzjmB5reDLAvC7YvDHdrSg2CC&#10;3n05dDArGiV4vBzUmebfcSmgJzOk72pEf1bUWF7CSG48NOvLjO1ICe7JCGlP8W5J8ai56FSZ6FaU&#10;4HHngp+3qUxOw4tpBBmbLhcwxBwSj27I1tNDFJQ3BUkeUykkIsEIAL4oxshDCd0+uKPfqCnEzBkZ&#10;4PAEQ4qQJ7+V/aCmtBXQUP0zHd9Q24ehsVafvlVPwf+Mnyj41uqRlqphABhtNaNtNeNQdtWNddeP&#10;9zRM9DZOdjdO9jRN9bXM9LfO9rfP9bVN97RP93RM9nVND/TM6tXkkWTNSP8qYHRgbWxwfXxoY3Jk&#10;a2p0GzA9tgMAt39ucn9+6mBh+hCwsfzk8fGHqeFVd+gkTeyZJKaCL1JBD8Ogg9+lFgvVIrGIw4GR&#10;UQnjJJuvZ+RFMF+SiYTQZSmlElgEQD3qlMQS9AxRHzCokSnEXL5euIYjFQr0zfThhDyE7xo1ADEX&#10;JVSH8RcGYujfwODS2WwqE+q5NK5cpBSypRQiR8BRgVc43Lf0/Omvt9bOH5/8gEj59efba0gvfmv1&#10;6ebK2f8LvtH00GZr9cnOxpO9racHO+e/xC8V5JF8/OrD9eUTpOez+hBTp8HkfdaWkM4PlHNT24uz&#10;ewszu/PTO2AAoGZmYnNh9mB6amdqfGtuem9x7hAwr4+dn5vcnRnfXps7nh3dWpzYnR/bxnj5qaH1&#10;mRGU1GFxcg/D0tQ+wuTe9NAqNFgY31oa25ofXscwN7oFG471Lg12zA51zk0Nrs2OrEPLmWFkrM3u&#10;7a0+3F97BDhYfwz2t3S1m2e7K6fby0dLU5s9LYMtNZ11JfX3bty9lpSZFJkQ6RcW5h0Y5O7r7eDm&#10;bGZvq7G0VpmaSTU6ocJcrrY3sdBJpMZSGcy+zJUKJZ9rqVbqpAK1kG8ik2ilImOV3EKjstKpYUw1&#10;VyuMpWITuUgr4QNUQo5GzFOKWAohUyVmS3k0lZClFDA1fKaSQ5OzKAouXS3haKUsSzknyF6bHeF1&#10;J8ztho/13TDHO+GOOUE2l92MC2M8yy/6F0W5FYa73A+xu+NneT/QqjzKqS7Bsy7OoyHBCzx25LSj&#10;QOnQyVsJgKHrUb2Z4QPXo/uuIjWb3muRfVmxXZmR7emhjYn+ldGelZEedRd86+P8ikIcoD95EGx3&#10;O8DqTqB1to/ZNTfNdQ9dhqvmiqdxmrtJRoC9n4UShnABFY/CHo0QNw0dgP6+xyG2W8/R/08ZeYzi&#10;Rsz7L/5+4tO/5WjFGFj9Gv0mRog212+F2FiCPiIea29ogOnLo5ftfgaBCO3wRBQgT4BNcTiiAYFK&#10;oNGIdOirDJH+DNoPSqxqRCHgiIjQRzwR2jN8dwLOgIjDk41QIDWRSDY0ggr9Z+vD9FDo/09/8Kvh&#10;79vC/zsjD98II+UR9C8VAcBAPwB60W8EsRHqWvWqNUwymUYg8ChkJg6nZpAKUqLbbiTOPMjYr8k6&#10;rrpyVJ6yX5K4U5a8WZYGYy4MuAPXAnovew9eDehO9+m55DueHQaYuxezUhS/nB+7WhC38iB+pzx9&#10;oyh1qyRjo+DSZmHG5PXYkcsR3Yn+A2mhI5lRkzfixm5cmMiOG74WBZjIjp3IiZ7KjlzOR4/k5+5f&#10;mLgdM3oroTLJvyApyNNMoqfX0eQKDhQ65QZw9slcCi7FX5MXpcoL5d8N5+eFcG6FC24Ec+7GWzjI&#10;iBwcjg4nxoCkP4bYSUFUVJibuijNtjhZVXlJXXtZXZIoKoiX1WW53YpzkJH1rzIYksgGFCMcnoje&#10;pkQbokclcAb1X4BjiFMxcNU3vFpy7HtyLXuzTQeyzfpzzbtuWYyWBOSEWynxOKERjkXA/5KRJ6PM&#10;roZ0IzzVEMcmGLAMcOH2/IXGpOlit5Uq54Uql6Uq19VSl5US9/W68JxQmYqCkzHwQiZSCedy2QIh&#10;R8xmCIm4uxdstloT1hq85ivsdhr9Vio8Viud12qcN+tdqhLpNUmid7M31moDNhv891v9Nmrc9usD&#10;NqsDpwq9ToayKy57mXFxai4S6JDRKQIjnC0PN1IUv1ITs10XslbpOVtgO3HfauKB3VpDcNN1Fx0R&#10;JzI0oKMXQdDdARee/lfgKUYkqhGNbsSnEvlUKplOI+m16dlCOgO+sJDDEPNQklUFWyQikZVUI3MG&#10;bqQ4Ya8jbanC96AhcLPCbafac7PGZ7M5bLo6OtKBZ8zFa3hcKYcrFXAEXJqIxxaiFGJyAYq5l/NZ&#10;QiFPKpMoxUKZRCRVwhgHK1kMsUjA5TBUSimXw0JXNYEIoJCo+kzwFBKBrJ8yoKchVDK4iyxwHmEt&#10;knbhcNlMWOQIeHzYiUwqlksVSrkGJh03r+XDoDw3cbQ083h27BSLkZ8cPZjQq9aMDO4M9W8BerqW&#10;OtrmujoW2lpmWpqmAE0NE1DT2jjV0jDZ3T43N30w2LecdbWwvqbfyT4gJCguL7c4KiLR3TXA3yfU&#10;ytxBxJcxaVy4rPhcETiz8PVg4GbTGWq5jM9m8ZE+OP97jLxEJGazmQAajQIHnEKh0Gg0JosDAJ+X&#10;TKbSqSypQMLnCph0BmzJYjEI4H0wqAzwj1kcpOnB4ujVxskMBo0CRwH90eGcwp4YDKTEjSXK0qiV&#10;Pt6e8XGxSYkJMdHhCfExD/Lv5N/Pe3AvJyEmzFgtsrfWJUQFtNWXTgy1NdUUlNzLSosPrSjIyUyJ&#10;ri2+M9HXOtLVOD3Uebg939NR42xv7OJgknnpwtxU32h/8/xk740rCSF+ThmJEbeuJbfUFMKG/q7W&#10;pnKulUacEO6XGBaQFh0a6GSPArdZLBuZTMfhgKFgMBBYTBWHreAiqDhMJZshZ9JkDKqcCQZDTKXw&#10;CHiMkWfhDZlGBnS4dA0R/042wsFFC0MGyQD6AgOaEVKt4ZCIADGdLmUy5UymDKniIAipVC6RSDeE&#10;rgMJynONcEK8oYxE1NApphymOZtpyqSbs+lmLJqaRlRRCWoGUUEnKHksBZ+lYlPUdIKWijOlGZow&#10;jEzoBDXFSEcjaalULZmmo9CNSRQtkWBCIpkY4TUGhloqWcNiyCgkCYmgJpM1BLwWb6jA4RQEAwXZ&#10;SGyEkxGNNHiiAIeTEA150KsgGGIqZ3ALw8wQbjc2/VvkOEZnw8WD5QVh0Ek0KgHuTTYLGujDzzlM&#10;6ADpMKk2RO+ZwazbmEP1MJFHO5snuFtcC3YsTg6suRLRfC2iMyui53pYX1bo4I3Q/quBg9eDB7JC&#10;xvNiJ+/EwSS/Pd13INMf0JkOk3mf4Zy45vSw6uSwmoy4CCsdD84dkypFl5eBlM9n0Ohwuwn4XOg6&#10;REI+3Kow9IAB9x3cpdhzJh6XLdRnfAVAS2jDZKDMtFAJq6AB2AA6jQIN0MMGvXANuACYcA10Aki8&#10;mEyA+4XL5es9AyIMnKZO2rLh0tsjt578/dP9vz9Y+r+XD/7L9tkfjxf+xeTCXywc/cvjt//67fyj&#10;2em1idaW+q2Fxdr8YhOhgkdkkHCGVDwZRnwYOWHsgI+G0sXZvqy0sL2tsaKioKuraXd3+cmT/Z2d&#10;hZmZgcHB1r6+ps7O2v7+5u7u+unp/t39xSdnO29enXx68+hXH579+Pbs4/OTN08Pnj3cQmqJDzdf&#10;nB+cPd4+PV473F/a2Jxe3JiYWR2ZXxubnh9YWBrZ3Vs4Olh+crr55nwf8MsA+c8vUYz859ePPr5+&#10;qMfJTzgCfHmHGPm3rw7evNx/++ro3ZuTN6+OkC78s/1HpxuIiN+cwah5jIvf3p3fO1iCb7u5Pbu2&#10;Nb2+PQNY25xY3xg7Opl/8Wrn3Yejt+8PX77efflq//Wbwzdvj969P3n/4RRKwIePD8FGUfkffxKX&#10;18vafP308OuXRz98fQTl93ytGFn/VS/1/vHDMUr9+v4b4//m3QFK4voWSeV8s+GzXh+8en0A5ZvX&#10;e29e7yLu/h3aBACbf/4Ee378qx+f/fjD09/8+vmvf/MK8LvfvwX8+scXb5+jBxj7a7Mzw11by7Oz&#10;YwNrczP3sm8oRODU0JUSIcyWjTVyawtjU51SpYT+lUdnkEViLpliJBaz/f3ds7MzwsO96VScWsmN&#10;CvMNCXBPjo8aHeh69uh4d2NlcW58eqJ/ZLBjdKhzZqJ3aqx7qK95ZKB1Yqzr9q3LV68k2NloZDKO&#10;paXaydlaqZLwWCgVKJNBQdm22VQYwaQygbWduZunU1B4QNzF6Kr6ir//h//n//o3/2dCYryntweu&#10;sLy1urmvsXu0oWukvnO0e3y5qW8mr6TJJSBebOwsM3bSmDvKVJZiublfYHzsxezMG6XR8TcCI9LS&#10;r9+v7xy+mV/SOza7uHU4Mb/Z0T/ZP7pY09Ifl55V1tjcPjxcXFuXmZMXHpWQm5u/t3P4H/7vv/3j&#10;f/t3/+7//os/+bNXX3543NZR5eXtbKpRoFFcJHR2dIqPv3glM6t/aDLnTkFIdGJm7v2Q2JTIixlF&#10;1U1l9W2XbtzKzL1b3dZVUNd4t7LmRkFxXnF5VWtn78TM/Yqagur6zpEJuKyK65pul1T0jE839Q7e&#10;L6vOzL4Xn3o1Mj7NIzAiOTM790HJlZw7Kddv1HZ0DUzPdgyP5ldWt/QOFVU3ZNzMq2hsq23pyS+t&#10;zcoraO0ZGZxYultUc/nGPaTMU9ve1DlcUtuWcvXWvdK6hs6hkdm1a3mFdwtrZ5b2BkYWrt7IT7uc&#10;e/XG/YamvkdP3j08fdPfNzMxvt7bM1OY35ialNvZNllc0FhUULu0sH3j+t3EhMuDfZNz02upSVc8&#10;3fwvRCddSr+akpxx915hTW1jQWFpRU19b9/Q3bv3VSqNWq2l05kwEyUSqCKhrLysem5mcWZqfnZ6&#10;AcrGmgYzLVxgWisTFB1vqTEGL87B3MpSpbPSmoBtrtKCYa0zNVep7fRh8pYa7fdg+e+h8WDY6OXm&#10;rbQ6BzPT7+Q7ZvxExMOiDkqsgZ6ph0oz+JTvjPxP7LyFtc7cVG2sQdrxiJRHhkSuk6JSI5apRVKV&#10;UKQUCDEo+ALox+VCoYjHFbLZAhaKkRewOAKYRdEZMKmCThh7PwvmFBgjTyLBOGsAsw2YpssVWht7&#10;DwcnfzNLD52pm87CQ69Igwh3Y0tPEyuU0xWAVpm6aE1cVVoHhc5JbeoMUBqj3K0KnZ3a1BFKscZS&#10;ZmyjMLWTaBGHLlFZYWtlGhuMWMdodFilNLbHFnkSE6wlVo9VYotCvSINXy9BA4CWGB0PldBSIEP5&#10;XaEZ1hhbhHpYi3HxWEtsWwnsXIaIdYxbl0iRzoxcYadSOwIwllxn7Gpq5gGLAqE5h2vMYKoBfIEZ&#10;X2jCAGdcZKpU24ilsAcThQo2t9CT8tZiqYVSbQeGSu2sM3Y3MfU0NUNKNQAra19buwA7+0BrGz9z&#10;Cy8TfXJXrc4FA/a58B3QtkpbrcZBp3XUqG0VckuNxgZdJvqUBGamtpYWdjbWjnbWTi72bu5Ons52&#10;Li5O7j5e/q7OHt7evp4evl5ePk7Ort4+fi4e3g4u7oGhEa6ePiGhkeERMRGRsZFRF2IvXLwQlwg2&#10;RsRrdWb6LK9sNofHF4hkcqXO2FStMVEotUwWj0SmE4g0cHgNwRfGUwhEKuZCw6QWZqJ0uJ2YKPMM&#10;h03TqGUyEV+rlJlo1Fq5XCkWm6hU0HHrlFKZkAeGXIQuS7VUKuEJlPp0xHBlivkwj2YRYdpH0M/8&#10;9EEZFByOTSagqQ+ZANuyaSQek6xViaGvF4hZLD5DIEe8l1wh1iikGrnEUqk0kYpt1SpLlULCpJpJ&#10;+TYykb1MmOzj0XU3b+jOnbE7t09aWnaqqo/rER3/EyPfCnhUh8rTxm942NT2uKUD8KgZ7BaMmsc0&#10;5Z+0tT5pReHwj1rbtsrLlh7kj97I6k671JGcOpiZtXyv8KC89qyx/VVX/8uegQ+jE2d9/U+Hh5+M&#10;jRyN9jcVZKfG+46P1/aOlGbdi1VZMMNjPKJj/LRKHoeC0whIZmKCu5Zxyc/ipp91XoBdrp9NSYzH&#10;vRCH/DCHkjiPBzEuJYleVRkhpSmBt6NcH8R6VqUEt16L7b1xceBmwvS99On7qVtV2SslV1dLr66V&#10;XZu9mzyTlwju+khmZF9a8NClsIlrMVNZFxZuJS3fS0Or7iQM34nty4lqvBTQcT28Jzu67KJHfrRj&#10;WZJfXqRLgpMqwJhvyyXpyAbmdIqGYGBGxIUay7ICvTJ93a74u/uqxVmBHhlejpfcna94e7mLFYHG&#10;tk23KkYbhluKOtqQHE1f7YPOuoIujI7H8MugeKweFjE0FvU3lwy2lQ0DWksHAG1lg+3lQ11Vo/2N&#10;0331M32Ns+P66PjBtrWh9tXFof3p3vXN6dOF4d2l0f350b3F8aOlicPZkf2FiYP58X3A0tSRHodr&#10;c6eLM0cby09W5h+uLz1eXXy8vnz28OjTk9Ov509/8/Dk8/7um929Nxgvf3Tw/vDoA7IPPu7svD04&#10;+Pz8+R9evPjzo6Mfd7fePX3ym92tF6tze/bQrTFYbBzOVkzLDHa65GeZ5mma7mGa6KC44mmc7W91&#10;zV1bEG5ffsGtNMa5KsGj/IJrQbhdZbx70yW/ukSPxove3ZdDuy8FDl4Ln8iJHrsZOXUrFjCdE9Od&#10;7teTHjh6M3roelR/Znj/tajBLKgMa73o25Ue1J7i3ZrqWXfRuTrRvSzROzfMNdXb3opPF4L7QSfJ&#10;OTQph8ok4bhUMhd8T4KhnpE3AB8DKSDjDcGZRFGf+rdbAEZGKEDeEDxLvWqZAc6QRKAqZcYl+VV1&#10;5e0Nld16Ln4IQ0MtIuUbMUa+ZhApy/+yrB5uqRluqxltqUGMfDMi6MdaqscwRl4fJj/W0zABwBj5&#10;3uaZvhaMkZ/tbZ3qbtOHzHfPjPT8TMf/Lxj52Yk9jJHXY29t8fRk90VC1CUpXy3lKqQ8KYyMAjqD&#10;T6cqBFwxm6mVirGeB8ZQlUShf/UevXcPkAoFEgEfDI1CjoXGI8KdLwBDLpbo6XjUEppBZyUSCGER&#10;SqlYppApJXwxFoEoYPMBQpRNnQebiDgwCotpBAomYoP00NlCIUckFihZdBGFwJcKzZYXTs+f/Hpz&#10;9fn+5huMkd9BhPs/YeF/iW+MPGBj+dHW2iMUEb/1FEXEb+uVarZR4DxK5bqO6PjttTNos7nyeGPl&#10;FEokDT93tL58AiVi5xeQWDwKk188gnJuahtJAM3tL84cQIOF2YO56T0Ms1OIhcfEbaCcHt5Ymtof&#10;71/BouOnh9YBs6M7c2O78+N7CxNwA37D4uTBwvjO4sTu8tQ+GHNDG0tjO8vju2DMjW6hDQc3oX5p&#10;4gD2MzW4BjXQGOy5UWiwMT20OjW4MjuyDvbs2Mbc+ObaLIrEB2wtHu0sn+ytnR5vP352+OLhzqPT&#10;7YdPD89Ot0/2Vna2FjYOVvYme8cXRub6W3qaKxqqCyrys+/lXL55LSXzZsa1xKg4GBp9HF1haqfk&#10;iTRiCQxMKpkUi3iAmZVMPyJKWGwJiymkUwU0ikrAk3EZPCpBwWdJOXQhiyKgk0R0qphBgRFHJWQZ&#10;y7g6CUPNNop1t8qL9MkLdrsd7HQ3zDEnwDI32Bo6hKueZrdDHIsveN8PdbwdaJsf4pgfal8a6VR9&#10;wb05xR86BCRZczm0Jdlv8Frk8LWo6VsXR2/GQg8wnhM3eTtp6EZsz9WI7szwzsuhnRnhHemhjRf9&#10;6uN9GuN8amI9yyJcyqJc7wXb5vlb3gmyuelteslRnuYkz3DXZniYXPK19reQCIxwXAKOhseB741E&#10;ao2+6cMYILlkEomARGZ+otfB0BPWRvqH5Hhogwb976S8voG+MWLF9fjGyH/TsUF8+U+MvL49ADXG&#10;NG2QeAnK+6pn7fUlCnJF9C36PhQi7AtHIyEpGPRUAD0nxOHBy9eH5OMNSdBNwXdGXDuK7EdPD6Bz&#10;g8ZgY7wn/IcFAlI70b8bhP0Y/R/i4/8/MPLwE+AXf2fk0XMF2A8K+EZ6NRQyeiQAC2BD10rGG5GM&#10;8HQjPMMQJ8DjMsN8Jipuj9xN26m9eVB95WFd5nnT9efNWY/qr+xVXlorTVktSV64GzOeFTCS6T+d&#10;HTZ2LXDlfpxeNR5x8VDuVqRuFCdtl6WtF6Zsl14+rLyxU5I5djWiLzWgNzlwMD104FLoTM7F+byk&#10;lfvpgIU7iQv3klcfpED7rdLU5YKLi/kXh25GDOdcKEvwKkkJ8jIRcwwM9MkMMYYdDjQ6qBw8Ls5d&#10;nhOmvBcpzQ8X5QZy8kKFN0OE9y/aYow8GR1yFFOPHkvo40PphrgYH9PCVKuKdFXhRWFRkqA+U1uW&#10;oqnMsL8T76ShI/V2hgGBok/mTDRAow8BBcjjkB4R2iGS+9ewcLU3/VuynXpyrIdyLUbyrEbu2vXe&#10;dhgrCb8RbCXDIe6MDU4aHo8NWz8x8ngkWYM3gsuYhcPFu0tWWpJG8+1WqpznK52Xq91XSp2WipzX&#10;G6KygqQKMk7Fpcp4bAEKYmaKRTwJhykk4gqTnNaaLyzUuS432K/Wus0W2R11BG7UOK1W2e42up+0&#10;h2xUe27Wuu/Uuew3OB81up7Uex3U+p52xu60JxUlO0rxODnNSMagc4yMxAScl4Y6UXZxstB/qcxr&#10;pdx1tthmpsRhptR1sdqvMt0GPVrAG1Jh9mxAQKI7aLRFlw0BPZIiEXFMsiE4XxQalQyHS8wQ8CkM&#10;Npko5rGEHCaXQldwhSoWV4LHWbNxw4Vxm41xi6Wea5XuW9Ue62VO61UeO63RY6WRfiZUKRmH5Ec4&#10;SPGGy6KC68djckUcBY8hkfBlXLYAIBJIeRwhnyuQSeRcNgeJTHK+xd5CZwDfgU6lkYkkcAzhq8LX&#10;JBghdp5KhkpE0NOpyHkkEchQCnh8DovNRNrUKKkUm8mSiKQSoYJMYN/OKYGheWJkd2bieHRgDwXI&#10;jyFGfmx4b3hgu79nvadzpbtjuat9qaVxBqPjmxsnW5unoexsn+/pWpoc3VmcO15ZfDjQPR8Vlmqq&#10;dVLJLORSE6FAQSTQeFwx/BboTOhUFt6QgD0qEPIF0H3Bt4FfxKYjOXD4VhwWF0r4kgQjPHoXXK9A&#10;QiYT4XKC2Q44v0wWB/wdAYpe4wt4QvjhNBqKUcMi6I0IhjBBggMEnhHmHIHLA10KjYay5FOpdDab&#10;i8cT4fRBJwMbItqUx5eIhQq51NbGytzMJDjIL+NSytXMS1cz029cy0iOj3JxME9Lir6cHNtQWdhc&#10;U9TfUddWW5IeH16en1NVmJeffflWZnJHXWl/W22Al11aUsToYKudlerB3WsbKxMZyZEPbmfeyU5P&#10;iQ/paCh9cOtK7tWkgrzMrLQLwZ72ge52/q42VkpxftblhCB/PsFQx+HIqVRjLhfTrkE68j8JvgP0&#10;RDyi46V0ipyJyHpYxcUb/ZKRZxggRp5mhEh5GoFAMTJCAfIGhnS8IdybPBKJTyZL6XSAhEYTksli&#10;KuyNLsFIeTKRRybyKQQhmQBfhmeAg3MmJRnpmAwdk2bCZgDUNLKKimTfVUy4+EkSNkXFIWvZRFMm&#10;3pRpaEw31FABeBMGzYTBMKYiaEhULYFkSqWYEikaI4KGTtNxWPAzpUQStkqNM1AZGEhxOBFKOoJX&#10;EokqQ6LMAC8lEjiGSLIG7kfoOqAzhPMtBteVQeUwUK4yNotGIeOZDAqfjRSuaFQ4+YYMul71UT+L&#10;5jEYMKlmwm8nGPAJODWLpGUS7MX0eDfLNB+7GyFOhRd9K1MDW7OiOrMi2zKDBm6G92QGDd8IHb4R&#10;PHU7ZvpO7Pz9xIX8pJEbUTDhH7oSOJEVMpDh33PJvzHeHYb1rmux1ckhtZcuRNsaSw1wMjJeymIw&#10;CUSU4UB/hfP0OQ9Y+kytcIVjzDtf//SIx+MAGPoHU2Bw4NLnsKANdoMzGTQwYEPYHHYC9dAfwo0A&#10;vRG0B5vDpgt5TAEXxeBjD9sIMBzDCMjCBV32L50r+fDHd2f/9cn2323u/D/rD/9x5/y/nD79t48/&#10;/YePh78+aJtsHpnpn5mGadxyc3k1HYeHToyEM0DPyPV0PAyb0KvAcAnHNiI8uL6usrqqtLm5en9/&#10;9fz8cGtrbnZ2EDHyA81dXXX9gy29vY0jY52Ly6P7B0tPn+y8eXH8w7szjJF/++zw2cnm6f7yo+P1&#10;Z2e7Z4+3nzzaeniyvrWNJGumFgeX1sYBWN7XhcXhg71FFCn/fP/9y6MPr44B30j516cYHf/h1ake&#10;+lV6Rv7t870Pb48/vUepVl+/OHj5fP/ViwMMYL8433t2tv344frp8crpw7XHTzYBz17sPTvfPTpd&#10;2d6b3dmfA2zuTO/uzezsTR4czp8+Wjo8WtjcmtjanTp+uPz46cazFzsv3xy9gY/49PjzD8++fH32&#10;6fPZl09nP3x++uOXM5T69evZ1y9Pvn5BdPx/h08PAT/qy08fTz58Qnj/8Rgj/QHv9Iz8PwGWMBZj&#10;5D9+ONZH65/C3n784emvf3UOAON3v33529+9+fWPL379m1e//+2bH7+ewwE52VvYWZvaXpk62Jzf&#10;317ahVn/6GB9TbmPp4tGKZGJeVIRV6WUSIQcsYirUEoYTDjPBnQGSS7nBwR4VFcXZmWlODua+nrb&#10;hwd7RYR493U1PjreWpkd31mdnxrrnRxHYjULc0NLc8OLs6js62m4f/daVLifUsbVasWOjubWNibO&#10;LjbgQcFNKOSywGHl85gSMQ/lSFFJ7Byt3DydAsP8o+Mja5uqj08P2jqarWwsbe1tcDWtYzUdY439&#10;M3Xd0yUtI+UdUxVdc9eL2nwScrTuF8RW3mKtlURtKpSaiqRW1rZBvkFpOgu/mNS87sm1xaOz5tHJ&#10;4aXVtcPT+Y3dewWV17Mf3Curv1tRd7+6emZ7o6Kl6fqduwkpl27feXBydPoP/+nf//G//dv/+Hf/&#10;/C//8O5XX5821BV5uTuopCKVBL1kbWZi7ubqdflKVmNLd9SF1NiEyxlZdy9dzwuJTvQNiUnKuBEW&#10;m5ielVvb1l1QXR+fcTW3sBSMqtbOyvau4saWkqbWgbnFieX1/Mra5MwbFY1t98uqoxLSw2JTk9Nv&#10;wt5iky4/KKsbnlpKzcy5cfvB5MLa+sHp3ZLK8obWtt7RjsGJ67cLSmpbWnrH7pfVRyddaR+Y7Bmd&#10;K6xqvldad6e4Jie/vHNoenhq5W5RzbWb+f3Dc9PzW83tQx09ExMzG5lZ9yNj0weG5lvahiOiUmMu&#10;ZGTfLLx7p6KleXh8bK2itK2suKW3a7rwQW1lWePN67dv5xbWVLYUF1Tn3y0LDYnJuJTV3tbT2zec&#10;efXmzVt3isrK0y5fSbuckZKWaqzVqRRKjI+GOT2ZQM+9eW9hdm1lcWduem15dn12fDHv5h1bC3tr&#10;E2sTFcqBY2OGkrta6HQo1N0M8e9WJibmWq2lsTFAnyfHGOoB1qY/p3i11ud0hRKTssEyu+opeGTY&#10;Guv0QfFaW53K2cLEwVRro1U7mJkAYC1q802G3tTGGD7d0s7UCgCGmcZEKZYbK4xN1cYqoUwrUpjJ&#10;1eBMqgRCrVii5PMAUjZLxKAreBwFzC+46IUkHostglmCQAilEJxMHp9FZfJZKEweem8GCgCA8YcF&#10;IOAxZRKiUKi0tHG1d/SzdfC3sPb6SbUGwczSB6DXl/fUmrsqkDQ8St8q0yCNeLWpI8ahy7W2Mo3N&#10;d2ma7wQ9RscDpHpdGgC0x1rCKmwrWIUBI9OhEqPmAWz4oXoD49YxRh4j37HGUMKG2E7AFijMeTJT&#10;jkgHqwBg8MXGiIsHW6DhiXRgY4sKla1caaWQW+u0jhbm7lqNg0xqCYuYZA2XZ8Ljm3J4WhpDzmSr&#10;xFIzqdwCS+iqD5O3VGsdNDpH/U5stMZOZhZIL97c0k9n4m1i5q019oAjZm7lqzF2sbD2Mbf0gAYW&#10;Vp6m5m5KlYNEai0SI1UctdLZROehVjqZm3k4OwU4Ofk5Ono7O3vb2DrZO7g4Ork5OLra2jkAHJ1c&#10;3Nw83Fw8XexdvVy9fT383J08PNy8/XwCvT39PNx9fbwDfP2CvH0CfHz9g4JDw8IjIyJjw8OiLyak&#10;ACIjYgP8Q2xtHMVimD4xUY5DvlAuV0qlUoVCodVqodTotDwxX6FRMzhs5LgZEeHCwBOQZ4E3IhOJ&#10;KMYEJgQatVKpkIlFArlMooSuRyaUScUqpRyAyS5jJZKmEQqw91sBMGcV83lauZxDoylEIrVUyoaZ&#10;MnjS6PpDDhsAvZgMvoGhEZOIR/M/GhkcKg6XIZbwmWyaUMwTiLhCNB7AjjkKqUDIYUgFHBOFVCnh&#10;AUxVEgWfpeVzHJTSJA/3mvT0sXv3x3NvH9c3P2pofljX+Lih+aiq9nlr935ZzZOGNgDUPGlsOtOH&#10;wz9qbn/Y1AZ41Nz6rLXjWVvbs7aWt309R/U1B3W1HenpRcHB1+zsb3t4VkZE9l3J7ExLb7wQ35Oe&#10;0Z9+uS8tY/Rq1sK9/Bf9/e/Gx58ODZz297xamN7p7yy+HJ99MbC5JLMoNzbUWxPoqbuWFuzlqOOR&#10;cGouwZhj5KPjX/I2z/KzyA9zuhNgWxTmXBbj+SDc+W6YY3mSX+FF71QP43ALfrSNJMXdONPfNjfM&#10;9UGcX0VyaMu1+Pbr8WMFmUP3LvVmJ4zeS526nzp6K34iN376VvxUdiw486OZ4XN5CUv3kqFm9m7y&#10;wI3owVvxNYm+dekhNWmhhXE+2SHON0NcM3ydXKVMTyXPRcJU4HDGRAQHHsVTTI+1Vl8P8LwVGZbp&#10;7xOokV/3d73sZp1gqQ5ViExxuACFWevtisHqgfqC9vbqYSw7a0NRd11BZ31hV2NxD2bX5XcA6h90&#10;NhR0NRZ2A8Co18fO1/0UO/9LKfnO6tGe+snehpmeptnBtpWx3q2J/r2J3t2p/t35ob2F4f2ZoV3A&#10;/OjBwujx7Mj+3OjR3OjB7PghhrmJo4Wpk8XpUygXZo6X5h4tzz+EcmXhyc7Gq9PDz49PfgA8Ov56&#10;dPDxaO8DlCcHX473Px7tvj09/Li39/Hw6McXL//q/PzPD/c+7W9D5efHx5+XZo/NNQ48MpONw3lq&#10;hTfDXa8F2ia7ai57ml73Nku3l95011REOpVF2NXFu9TFOzUlubWnIya9MdEVyoFrQcPXQ0auBsO8&#10;fPByABhT2ZEzudGzt2KmbkQs3UucvRUPJ2smJ2EwM2I0K2bsRuzo1aielMDOFL+WRK+2NJ+qC461&#10;F93rU/wKIlxyg5x8ZByVIU5OMjQRcrgUPLprwEskkMCPAl+CTiZQiUZEAmKUcIY4Eo1qRKGg916o&#10;NBzOEG5nmDdj8fJGBobgcttbOVaVNNSUttaVdddXDdSU91WW9lWX94HdUN3fVI1yvbbUDDbVIgoe&#10;KxtrhpqqBqFBczXYiI6HsqVmpKl2pLV2FOGbgs1oZ/349xh5DChSXh8sP9A2N9AxO9y5ONy9NNiz&#10;NNS78hMjj6nWbE2P7YwPbc5O7E+ObM+M7y1MH86MIyn5lYXDg80nva0jHIqQTxdJeTK5UIoSmFOp&#10;Qg5TI5eoZWKYIEFvI+EJFCKJ/sUysZTPlwlgUQSlHCWp+1n8DdOlEfMFADBgUSYSK2RyPpcHvaUU&#10;WoEnz5dIxAoeFxlCvkgv3YnyyKGhls2XsERiphAgYiIRG+i2uEwWh8GkUZh8jphBFdDJkiDfxBdP&#10;fre7/mZv4+3BxsvNxceH6y8PN1+tzJzsrqI8rlurTzeWkeyMHmAg4ZqtxWebC6h+c+Uxpl2zu4EE&#10;arByZ/0caqAeEfH6bdEjKCRNc7oyfwwlouPnMOEapFqjf8NgH8r5KfSEQy8EhCTjwfgOWLX4U+T7&#10;3Nj2/Ng2oshH1ueG1gCzg6v62HbEzsOqhfGdXwKLo4dV3/Etpn5wbXJgeXJgFUo9p4+M8b7Fif4l&#10;MKYGV7BgeYyaRx83urUwsQuYh31O7i1MbgOWZ3YAa7N7Gwv7W0uH28sHu6tH++snh5snRxuHTw/P&#10;TnZPT3YeHe8+Otk7e/bw7cOD54BHhy8eH7w43To7XDndnt9dGVudHpzp7xqorW4oeVD24HbxjYyc&#10;xMikC0EXUqKSwr0C/ZzcPG3tXSwszOVyDVwwHI6ARhWBt0wmw6UCIxePSRMwyRwSzkRENeURwmzU&#10;ueE+9yN874S4wu15N8Qqx19309s0x9cyw1WT7W+lFxBHb8/cCrKFrr78gkdjckB7emhHeigSB08P&#10;6csI68sIhY56MufCeE4soD8zvO9KWN/ViN7McEDnpZCWZP+mRF9A7QWPsnAkIl8c7pQfap/ra37V&#10;XXXFVXHZXZnpob3kpsnwMo93NdHS0Tv7aHgl4EhEw59gQNAriiCWEKXkpOJhvSGNYEREbLURDPjQ&#10;NRjiCEbfo90xYDHvBH3wL+wPI+X1we+IhQfoOXEjA/1mepacgB4DGpGhDcDIkGSor/m5hJXwX/+Q&#10;AAmk/ET56wl9Pb4p5ADQn4H+QQIqfwL8BCj1fDvSY9GXP+Pn/fwMbD//8z/YBHpL/YtE32S+YBPY&#10;P5aHA4DVQyUBb0ghE6GEnpZliHMzFtbfSBgtvDRXlLZRnrZZnnpUm/mwMetx4w3AUfWV3YpLe5UZ&#10;u2XpK/fj5/OiF27HLN+L2ypO2S5JXbkft/YgYac0dbcsbe3BxdX8hI2ClN3SK0dVWRsFaWv5KQPp&#10;Aa3xHu0XvfovBfWnh8zfTVp+kLZwL3kpP3W5MH25IGW5KBkwfz9x+nbi0I3Y5hSfmmTvu9EejiIm&#10;F2dAha+Pg96eRDRiwomm4PA8Q1y8hyo/wTrLl5sfqcgLEudH6u5EmtwMs3JSMrhGOLi84XzB1AzO&#10;rBEOxyQZcIm4RH+z/HiTukvGxfGi6kvKqgxNebpxYYp5ToylhqZXb9cH1zPwFAqezKCgAEk4rUQ4&#10;54ZojsfC41RM3INUz777wX05DiO51lP37MduO/Zku4yVxOWEO8mJOB7BEAVnEAwJeBwFvStBgZNC&#10;IRD5NCYVhzKsqii4OGfGYkP0dInDQqX9QoXLUrnLUpH1Tr3vWmNsipfQQkhAmZn5DDUK/QBXiC7j&#10;sCQk3K1oy73ulJlq+7Vmh8Uqu9Vql4NGv61K96VC271aTyiPW/w3qx23ahxO2ry2apzWKxx36n3W&#10;GwKOBq88SHEW4tFjLfhJSPWCiPPS4KYqIudKvJeKnBceWM/ct1op814oDZwrC+u6HS6noDuOTsJj&#10;mQbIcLvAdYpeT0FXF6LpDUhwcREJRlSiPpc1kcIhU9g0EhKdY9Dhx0ppTKEBzp6DGy+8sFEftVTm&#10;tlaNgvq3q13Wy922m+KGCmI8VXQZCSckk9gksoCDsjuCn4tYeJZQz8XrlSsYTPiDCT+ViqJokAwG&#10;jEio5htPjZ7Ifcsrg0SosPsPLn+YD3wPlkfUvBGJRqQyyHQASoVKZyMdVDYPBjUuR0IwYt+/Uz0x&#10;ujU6jKRpBvs2kUzN8O7o0O7w4GZfz0p352JnG0JL/Wxny1Jr02xD3Vhb21x7x2xD41hb+0xP79LI&#10;0Mb8zGF/11zB7Wov52CKAVvAkhGMyPoAdhaNQhcJxODFwx1Po1DBE4ErFH4Ig8HAmHGoxEKFsBIq&#10;cDiUoBUWwSYQUF4I+MFgQD2Hw1EqlVwul8ags7kcKp0GBwYJcjPocFbAPwabTKWw4WBxubB/2Ap2&#10;BUeJRIILEv5DBQlKOJ7gQAkEAp5emFssFoJpbKL28fUIDvFPTopLuBAZFuidFBd5IzMtMz2x4G5O&#10;V3NtXXlhXfmDpuriuDD/i5EBxXeywB9Ijw8f6W5KiQuNjwlcWRjp6agZ6GlYmBmoKMpOiPa9nBJR&#10;cOfKaG9TZ2NZb0t1fdn9rLS45OigCH83a51USCNkp11Mjwrn4Q3MwZOn0kzBfeVw1XSGkk7XcThC&#10;IlHNZkupVC2Xq0SB7XRMWV5AJQPA4BOJcPNCKaBQ4MBRcEigBq5h8MXoRigai25oxDAwgLU8Ah42&#10;hx3KaDQBgcAzQo+pYG98CknKYghpFAmTjvTQyfpUsUaGbEMDPtGIY2AgphDVTLqKQVPRqGo6Tcug&#10;Q6lmUlVMko6NZOVNmGRjBgmgoeJ1NJIxjWRCoxpTKRoSUUejgK0h42ERbICKSlLCDslEWKsh4FVG&#10;hnJDA6khTmyEE8MdijcSGRkKDQ2EeDwfRmojI66hIUOfiIJHIfPpVA4dUfBwwuFU6882ioWnUeFC&#10;x6MweQqRisfDbcUlUzgEioBIgc11HIaWRfY2lUXYqUPMhVd8LXJD7CqS/SsSfeozAnuyY4ZyL/Rn&#10;RfReDxnICpu4FTV3N27mdux0XszC/UTAzO24hTsJ49fChy8HjmeFjWSF9lz267sWMpQd3Xo5uDYt&#10;uCo13E8nEuFwMjoFPpdKgEmtiI/+0HsfXLi7uVzsYmaxWDweDz1MgCudyWBxmFw+h4XmmijyHX4I&#10;Ry9fg9Hx2G/EuHjoDigUEhYjr+8a4D4hcTkMARKTZzCYcAsRjfSnn2/Fye+58+nfv33zH56/+fvz&#10;N//12dv/9vT53z189FcHf/Gffr/xbLmms2JkfGBiZHh1Zr6pvFpAZ8BoAZ0dcueNDCgkGG4IdCoL&#10;DaFwuzGoN65lFBbcbWmp2dtbOTvbW1mbXFoZGxxu7RloHBhq6eyt6+lrGBppm50fWl2dPD5cffH0&#10;4OOrR19eP/nw/PTN2eHZ4cbZ8SbCw+1nj3efn+0/O9t7/HBze2dubX18aXVkZX1seRUj5UeWVsbX&#10;N2ceP9l+9+bh29enr18cfHh1/OkNIt8xFh7w/uURkrV5fvDm5eH7NydvXx29fX2MxcW/ON97/mIf&#10;8Ox89/zZ1ovnO69e7r18sfv8fBtbBPvp2cabt0dvXh88O98GHB4trG+M7exO7+5MHezPPn6y+er1&#10;wcb21MR01/r21MbO9O7hwv7x0uHp2vGjjUdPd89fHb/78Ozz1xefvzz9+sPTH358BgDjy9ezLz88&#10;/vrjk89fH4Hx4w9PAD98RVHzP2JAa6H+MdQgZZtPJygf7Pv971rzXz8cY/jhw+HXD4efPx5/+XTy&#10;9fPpD18e/urrk1//cPabH5/+9lfPfvfr8z/57Ys//d3L3//u1Z/89tXvfvvyV1+ffv7w+OX53uHe&#10;/MPjlWdn26fHK0+fbL18dXxyuj462tnWVhMU5EGhGHA5dL6ALRJyoeTyGGwelUI15AsYUhnvYmJ0&#10;dXVhampscKBrRJhXkJ9zfXXB7trMxuL44tQAYHtlanq8e3l+ZGNlcm6qf2VhdGy4627etbiYYJVK&#10;pNFIHJ2sHBwtbR0sQyMCmSwKDDwcJoXHpolELKGQqdZITEyVNvZm7l6O4VGB4VHBOXlZ6xvLGZdT&#10;VSqFRqPClTQOFbeMlXZMFrdO3m0YvVLUGZtdE5fXmJDf4ZVeInGJEls4cWTGYrUNX2LN4psrdR6W&#10;DsGdo6vzB2fzR4+HVjeHV9f7ZubvlVbdvFXQ1Tc+vbbTPTW7/+L51tmjpsG+26XFkQlJ9wtLtjY2&#10;//Hv/+6P//n/9/d/98//2R/e/ebL076u+iBfdxtzEyywy9LcKigwLC09M+5iuo2Dp52T94WLVwpL&#10;63Luldy4XZh8+WZgxAXfkCj4oKLqhqu37zd091c0t98uqcjIu5uee/vC5athSanhF1N8I2ICo+Jy&#10;H5TkPSi9lpt/+35Fz8BMUVljcvrNhpb+8emVy9fy4KvOrmydPH11r7iytKapb3S2uWsoM/d+UXVT&#10;VXNPfkVj+o27eUXVgDsltc29Y4XVLelZd8rqO0amVyvqO7PziqtrO0fGlrp6JqrruyNi0sKiUu4+&#10;qK6u7Wpo6r+ZU5RfUHspPfdWbsnO9tOHp+9mp7bnpndODl9Pjq/6eYd5OPmkJl1NuJBuY+ly9XJu&#10;c1NXbU3LxMTC9s5hZVVdW1fv5OzcjdwcqVIhFAugK1NIpDCKM2hMvAE558btlcWt1aXdteW9pfmt&#10;/c3TmbGFmLB4jVxnY2prY2pjY2aB0e5WJiYYEQ+2rbk5BhszM6jESHkoYa2eRkdcvKVGC0Akvp6R&#10;x+LfocSM74y8nbH6OyOPxctbazWwFrbCgKWTRdAhyRpzlbGlxtRErtFKlGZyrbFEoeaLtUKpjMVR&#10;cHhSGFzZTBgIxUy6ks9VCLgiHnTd0CGzOCw2n80BCDhQqY/j4wjYTCSZB704Tf/KHgBvBBNg6EtJ&#10;XK7U3NLVzsHH0tYThclbIBhbeJvo6XiMkTcx99Cau2IsvJ6RR+Q72N8NqFTo7DBGXq7XqMFsrJT+&#10;JBwvUljAJr8ERscDJHppGizgHQwo+VJTrP47BY9tDpUYuQ+rsK2gHtby5WYAbMNvYfJiY5HMTCQx&#10;FYpN+GKdRGEuU1khKCylcgsUjY5i0q01anutxkGtspMrbYRiMw7XmMvXcfkaDk/NE2hhW71kPOLl&#10;FSpraKBU25mYuZpZuJuauwHA1upczC39TM39jE191Fo3E3P0YoFS42hm6aXROaq1DjoTZ4BS5SBX&#10;2CGRHIWdRGilVjgq5LbmZm4uLgHOzr5Ozh4urp7uHl6ubh4ubq7Ori6u7m7unh5Q4+Hh5eXh7evh&#10;4+3m5eXq6eXq7e7q5ebs5eHq4+8X4usT5OsXFBIaGRd/MTkl7WJicnTMhQsX4v39Ay0tbCUSGZvF&#10;ZzBYfL5QrVbDfFQsFkskEqlUDH0ZTCKhlCnEco1MopYQKGTk+OJJer0aJCIPHgVMZ2GMF4sQya6S&#10;SbVKhbmxTqNWyuQiqUSkVEjU0CcqpGq5TB9zKoRmCokYU6cRweRCJBAKOEIuS8BmIIJewCeChwIf&#10;YGAIbgnGywOYZCqDRGJTqUwKkctA2nkwx1Vr5FKZUKtTqlUymVSIpKDFPKGALZfwdWqZAklmcjT6&#10;x7YqqdBMITMV8a2EggRn5+7snKWy8pXistXC4sOq2ieNLQcV1SfVjectXY/qWk5rG542NAHOmlr1&#10;pHz7o2aExy1ILB5wWl+7Upif7eLgy6THabU33Twmbt05bmp9NTD8bnT048QE4MPo2OuB/tPG5qP6&#10;utEbWW3JSeO3bz8b6D8fHX481P9oZOBmsM/9hOAbEa6ZYXbXY51CnGRZF72TQlwspTQNy8iST3IS&#10;UeLtVTlBNvdC7ApDnUoj3YrCnAsjXUvivDK9TX0UZGsGzkGAc5MRHQVGdlycs4jkq+FcdDXPCnK9&#10;G+VXdSm6OiOqODGgKiW4/lJoe2bE6K2E3sxwFHB9LWLkavjY9cip3LiRG1ED16Nq4r3rkgLrU0Pv&#10;RXjkRXgmOJqEWChteVQd2UBugDOjE5RGOCsm0ZFPDTFTxNioU1xNrvk75Ib550WFXw3w81fKk+zN&#10;4i0UnkyDaLXIny+IMLZuvlU2WD3QWT3UVDHQWNqLMfL1hV1QYox87QNEx2OMPIaGgi4MiJT/KXwe&#10;k5vHGPkOPSPfUz/d1TA90Lo83LU+0r013rerz+y6Oz2wByVgZnB/duTwO2bGjgDTo8iYHT+emziZ&#10;n0ZYmDldmnu0OItIeSyj5uHux8cnv3r2+HdnD39zevj1eP/z8d7X0/0vj/Y/PD7+vLf38eDwh/Pn&#10;f/X06Z8d7n062Hm3u/7q/NFvluZOLbTOPBKHi8O5K7g3Q52vB9lmeJvcDLC6HWh900N919e4Ntqh&#10;Lsa+PtauOcGpO91r8HogoP+q//D1oKmc8MnssKmboRNZIWPXgqCcyYmYvxU7lxc7mRU+f/vCVHb0&#10;dM6FmZyE0ayYyRsXxq/HwOnrvxTUkxHUlubXeSWgJt65Ks6lJsGjPNrtQajL3RAPLwnbmkM15TF4&#10;BEMpTMbxJCoeuRMMMgH8CjIJURsGMFEmk3CGcIPh8WSKoRG4lzS49eC+M9BrO1AIMG82cHdwL39Q&#10;1VDeUV3cgej44t7y4r6qsv66yoH6qj6U67W6F4z6Klj871BX2d+I2Pmf0VSLSPnmup8Z+Y66sa6f&#10;w+SnvzPyiI5vmxtsnx/qWBjqWhzuXv4lIz8+tIbFyM9O7E+P7S5On85NHoC9Mn+sj/s+2ls7dbZ2&#10;o+NZEq5UyBIqRDIpX8hnMsU8tkIsgFLC5yhEIrlQKBOIUNg7jydks/U6NsiGUiGSfAf0KzKRGCZU&#10;GBcPi+ANoTczOeAXCWUSuUAgEgqh25TxeWLEzgtEPB6aYyDKXp8MA6UeZX5TkOeD38REadVZDLZI&#10;IKWRwXWScBhyooEADtrO2svjrXf76y+2lp5sLTw52Hi5vXS+uYDFwp9hrPovSfmfGHkUNa9n5M8x&#10;6Bl5faD9+rmekce2faJn5B/qGXmE5bkTPSN/DFicOfou+4OkBhAjjwCLv2TkMSr8GyH+P2PkAd8Z&#10;+X+ChfGdudEtjIjHgNHxU4Mr36GXtUHh8JMDyxgjj5HyeqIf8fKAycG12dGdGdgPfArsE77D+ObS&#10;9O7i1A6UyzM7K7O7q/O7awt7G0sHm8uHW0v7Bxunp/tPT/fPj/fPTw5eHOw83d18vLl6sr3+cH/t&#10;ycH645PNsyc7z5/uPn+8/ex09+zJ8YtXTz98fPnDp1c/gpf09vH7V6dvfnz5w4cz8ObQS9In64fb&#10;c+vgQi6MTg9293a3dzTWNFUUV+Zl51xOunj5YmSIi7maiktwtcwL980NdLsT4pof5nQvxOJeiNkN&#10;b11egNUNL7MsH3PANR+z3CD7W8EOd8McH4Q7F0W4VsR41sV5N8X76uHdnuQ3nBU5fC0CSuix+66E&#10;9F0JQ515RkhXRkhnWmBTok/tBfeqaJfyCMfiMPv8INv7wQ65vuaZruoMZ9klJ2maszTDXZ3uqo62&#10;kcQ46GRknJCM49HxBEMUJk1Euito3DUwwOENcDQSkU5iUIyQaDtMj42MUJQoCmlG1DsBZ2iEUeu/&#10;oON/ZuR/Cn7H5Gh+ZuQNvjHyKLIedgjA47E4+p9rfgL29zOB/h2/IND/PwGvp8v/yU4A/6SZHugP&#10;49//xz9oAPshEIwwOv77HsDA6rFKKL8twlHA4VQc8pUwt+67yeMFSVP3YlaKEzfLU/drrxzWXTtt&#10;yHrUcOOk9tphRcZR5eWt4pSNgpS98kv7FRkbhUkYFu/EQrlwO2Y6O3zuVtRsTvTi7bjd0iv75Vcf&#10;N+Qs3YmHcaH/UkDzBbeORO+mOPeZvITlB2mL91MWH6QuFaQt5CcBZvMTpu5eHLoW25EeWh3vXJvq&#10;VRDv6yBk8HCGJHSqCTDJJyBGnsgwMBLicYne2psR2htBwgcxituh0rwwVV6EaW6Mvb2MTMXpBWfQ&#10;rA+9pAADBA2PpG/ivHW1V50fxIqrUpXlyfKKdFX1FZOuOx73E8yNaTgxEqUxYOnVlmEiB0eOQCBg&#10;bxvg9DtkEnAKBu5Bim9XXvDALZfhHKvBbJORPJuebKfhwpjSND8VBQebc8kkJhHPpCCxGqIhjkml&#10;wISQjMOZithmHCTkUp3htFQbPnTHbLXaZbncfaPae6vKcbvOe6U+JsVTbMwzknHIGjFLxqcLOUw+&#10;i84lEwVGuLtxthvtF9dbfZbq7eYrbFYqHNbKXbarPA9qfXcqPR+3h8LiXqPfRq3nWq3PUWfUZkPw&#10;RkPYTGXQekfGnUR3ERHHJqL3ODlEPN8Q52eCm60KnS92Xyl2Wiqwms+3WSv1XiwOWq1JKE31EBHQ&#10;u54UogHMa5FzZQCXjf5NEP0TKxQABQfXyJBIMKKRyEgXkkRhk8gsKpEFdyOdzKJR+WQ6H4dz4hpM&#10;FFxYrwlbKndZrXJfrnRaK7OduWe905QwUnjRQUiQkXBKNgsODofBZAGYPAAbSgabyaAwGWQmk64n&#10;8eAQUkhEGpmEJFuJRJjLI24au4bBQHehoV6eRH+xkwhk9C41fDUCGZoAUPpTEjiNdKxkUcGTZHPo&#10;XB5bxGXLjAyYxQWNk2PbI0Mbg32b3d2rgN7e9b6+td7e1d7u5e7Oxe6OZUBH83J12Uh9DYqOb2gc&#10;a22b6uld7O5ZGBhcHR5cm5s+eHCnztXOTy02kzDlHCoXsf968RmxUITF8kMJv5SqT81KoVDodDqU&#10;TCYSBBfAqKv/gxpoQCQSWSwWGKgHQ67Gt7dnYBEqkRY8j8visGkspgEBT2UyYGwXSyUUfZg0mUrB&#10;EwmwKxj44SPgcME+4RPRbaGn49GJxBmy2VyhUAh7Y7NhpGfLZDCn4AiEHI1WoTNWuTjbB/p5Otma&#10;+3o4ZV1JTY6PyUi52F5fU5CXQzHEBXq5mCklAe4O5fk597NhGAnoaq5cmx9dWxof7m8GjA62jg21&#10;9XdW591ILrhzJT0xNDE6ID/38mBHfX3Z/btZ6bHBXqYKvoJPU3DpqTFhSaFBMjrFhMdTUKhmPD7K&#10;fkamSAhELZutYbGUdLqERFLpQ+alKKodMfJ8CgmuZ4CAREJSM3hk0HAohzYK1jPAUXCIkWcY4Zl4&#10;pDIvpdN5RkYiEklKJqthlkUmCwgE2JWYSuGSCBImXcygITqCQRPSKAABlQwfAR/EMTLk4o34eLyQ&#10;SFTQaBoGE6CiUVV0spJG0NBJOua3vK+mTCoy6GTEyNPJWipRRTJSk/EaCkFBMEByNzQiVEKNGupJ&#10;RhoCXo03UuKNFEaGcCFK8AaIjicYoQh9vIHACD0MQDAyZKAcFYYcCglcSxaNzGWilypY+thzDJjM&#10;C9w4yAMlkYU0lpBEF5GoOjbXTib1NFG7aySR9rokd9NUd939KKeKJK/6NP+m9ID2zNCB7KjhnJjh&#10;7MjR3Ojp23Gzdy4s3E+Yvxc/dzdu+X7SSn4ySt91L3GjIG0u98LCnbjVB0nz9y7M3b8wdfdCX1bo&#10;8K24uvQQ8ONCLVVsHE5EIQroDJifY98KxbDzONh1DhckGDQGpqjEZnBRdCWNTaVzaCwOEqVhMmiw&#10;FUbE82HmyuOAWwD9ABX2w0VRcHAVU+AgMOmwCEeAw6ajdwU4dAabQmWB22CI+noWLv1Byl/8pz/9&#10;zX/8+vHfvX7yN0dH/3L7h//87k/+7sv//g9/dfJmr3OwZXh4cHp8Yn9zt72u0cbcBPp8ChHHYVLQ&#10;M3L04hqRSmFBX4f59TIR/2JCzJ07N46PN09PNx+f7U7P9o9NdXf21rV31wyOtnX11Q+Pd4xP9kxP&#10;9y8tjOxszZ093H7z7OjV4/2zw41He6swdXtypOfl9aT80ye7jx9uPjpdOz5c2ticnF8YmFsYWl4d&#10;X1qbmFsamV0cXt+effxk+9VrJAr/6vn+uxf7n9+evHq6+/b5wYdXpx9fn7x/efLyfO/52d752TbM&#10;8/QR8XqlmheHz1/snz8/ePps58Xznefnm+fPts6fbTw/3371cuftGxR7/u7t0ZfPD9+/O37xfOvp&#10;2cb+3tTqytDO9uT+7hxs9QY+6O3x5s709Hzfxs704sbY5sHc1uH89tHS1sHS1u7S5s4iYGtv4cmz&#10;7fOXu2/eH3/4/OjT1yeAj18ef/zy8Bs1/8NTVP5CwebTl4efvz7C+PofviJeHsM3zv3zw19/efSb&#10;r49/8/Xhb78+hPI3v/qZgv/9b57rWfjXiIj/zUsw/uz3b/78T9/94U/ewuKn949ePNt9+njz6GDx&#10;7PHmy1eH5893Xr85fPfxFL7kycMNOLxjE72pafHgR5HIRuhxDoPMFTApdCOYDsoVAnsHi4LC29nZ&#10;Vy5divfzdvJ0t64svbOyMLq+MLYw1be2MLI6P7w0M7AyN7Q4O7g0N7SzMdvTUVtd8cDD1UarlZqb&#10;q03NNOYWOgdnGzdPp5gLkdCR0qgEDpPEZZGhpNPxQiFTJuc7OFp6+br4BrjHxIZHRYempF60s7cS&#10;CvkcDgt3q6KnoHWqpGuxbGC9fHg7p3k+9m5HSHZz+J2ugNx2z4wypVsURWop1DmLtM5MgZlQbq0y&#10;capu7ls/PNt69OJOZV1VZ19D73Bz38jg1PLBk9ePXn/cePike3JyYn2lZaDvdnFR8qXMu/cK1lfX&#10;/us//D9//M9/+/f//q//6s/e/vjx8dhQ+/+ftr8Ar2TZ0kPBLWkzM6NgbzEzc4lZqpJKpeIqMTMz&#10;MzNrixmqpFLRYbgHL/Xttv1s9xt77Jl5z37+xp7xjF/Pip11dKvP7bb7fTOzv7+iIiMjQZmRESv+&#10;XPmv8CAframKjDeRCgUBfv7Ozq4BgaEe3gFihRlfrHH1CQmOTAyIiA+MjLOwd/EIDFPqbCWmOhtX&#10;L1e/4ODohIjk26kPniTcvf8gr6ikvrmypSO7pLKyqb2jf3R0Zml4Yi63sCq/uK53cDa/uD4jK6e2&#10;saehpT81/dHTnNKB8Xn9/nlJdXNpTUvP8HRDe39hRVN+RWNRdcuDnNLmntGs58W3EjMe5pU39441&#10;do/AqicFld1DM12D0529E939UwVFdW4eIRExtxtbB+Aoj56V9A/OjowtLS7vffLZj/v7l4WFtaMj&#10;S4cH15Pjq/r1k72dl1mZOe4u/qFBUaFBMY/u56anPWys6ywqqH70MKewoKJ/YLS0rGp5ZaO7p88/&#10;MKCwuCg6OprL5sAUAswLsCoeP3h+dvxyf+f0+ODFwe7Z6tLW0c7Z2OCEn2eAlbm1k7WTudLUVgtN&#10;AlHtGPOuVashb6fT3bDwWMZWi1zpkZu8gY7HgLHzGLF+Q8T/fUYe6dW4WOmcdFj+z9VuKjtYaO1h&#10;D7ArtamNxtRSobFWmZlLFBqhVCtVmokkag5fwxWoeAgSFlPKZsk4bAmHJedzEQEhQCJ6Ag4iAgB8&#10;NgeLxiPkIIKATmXApWAwWBgjj3gZY7KxEZgXJBqNZ6FzsXPwsbBys7D0MOjVeCJS/hcfeQtLH3Md&#10;iuOq1jprdC4YES83tYeMwqBI8zER/3EGqwaQGjzZISP+xUceA8bFY8BWiQx0PCxiLvBQAhmeITQr&#10;5ikPq6AOpL+i4wUyRMcDIMMxRHOFw6nNHaVKa77QDBHrUi3UVJraKzRIfEYk0cplVkqFjVJhp1Y5&#10;KOS2ErGlVI6EaCQyawBshRHxApG5UGwhV9qoNI5KtYO51g1goXM3s3A1NXcBwKJW52XQq/E1NfNU&#10;KJ3NLbzMzN1lcntYhXnHI9be3AWOIpNay2V2UomNRKjTKB00KjsbK3cPt0BXFx9HBzd7OxSgFYO7&#10;u6enpzeK1Oru4+7q4ePlG+gf4O3p4+HmGRQQGhp8KyQoPCY6IToqPjUl/V7WI0B8QpKvX4CDk6O1&#10;rY1EJkXv0ulMMDdValNTczOVRi2VS+RKmcZMDTA1h2KFQi2BjJmFWqNVC6R8mCsYE0lkCsMI2ejI&#10;tQ3aDIfDEQn5EjFfLhao5RIzlVwlE5sqZXKZUCERapSoBAtroZFLFGKBRiGVCnkAsQhBY5Bw5vKY&#10;EilfrhDT6NDqsIku+t4cUjCUoQQsZrAq6GAYsagCPlss4goFKGUxKZBRSAVqhVhnrrLUmWrU6NAy&#10;qYDHZfB5TDmM+Ry6UiKw0agkNLKNRGRKJduzmcMFeeu1dUdNrRetnWcNzZetHZ/2D503tmCq8a9b&#10;29+0dfzCyH8Qjn/d2XPV3r5dVnbf1sYRhwvkckvCwo+7uj+dmft2ceXd2OSrkbG3E5Ofzc59Mjl1&#10;2TfwamDgy8mZLycmv5mchnQhL78/M3O5tPTFYP9saXFOeGBxXHDt3cjyO8HZcW6FqQFPE3wyIz19&#10;LKUaGs5RQHXkERJs5SXR7mWRLlVRbsjnMcS+JMK5KNL1jpsq1JwVYcW3ZePcZURnEd5NSnERUbRU&#10;nAUFZ0nF2bOJXjK2v4YXbiXJ8LJ8FuJYGOFWG+/bnhrUmuQ7kBHWlerfHOfRmRYAaE0OaEoJeexr&#10;k2SnCDcVOrIJ5kScDIeTGuFEOJw5DS8zxnnIeRF25knuNtEOZsnu2lRXTZaf7cNAj4LoyMKYqGhL&#10;81hLVZxWGq3hxZvLwmTyDDe/4fK2vorerprhhrK+1srB9sohjIj/mJFvKfngJv8xNY8x8hhuSPkP&#10;jHz95EDzbH/TXF/L/EjnOkL3psFNfn9mcA/SueEDDPNjR4sTJxjmJxHmJo4Rpk7mp0+X588BGC+/&#10;svASsLZ0pV99vaN/f3Lw9eX5j9cvf3t1/tsXJz+eHX53dvDNy8NvLk+/Ozn5/vTs5+u3/+LV9V9j&#10;jPz54dfvX/1+R//aUuMiogl4RkY+akFBnO+TUIenIdYFtxzLIp3KwmxqI+zaE117U90H070HM31G&#10;7vuPPURc/PTT8MWcqNWCuNWC2PUiQPxaYRyk+pLErbIUfVkK2OgbpWCjJ68WpehLM9ZL09eKkMrQ&#10;cn7a7LOEoXuh7ak+nem+9QkudfGurWl+NTFu9YmBOcEuMTqlu4SjIOLUYLUQjWEeRTM2oZiY0El4&#10;OplAJpnAfBpRbEY4MljfNLC1kbkMljhyaYEMjcQg4yFPwRl5ObrVFtc0VLS31g3UlPdWl/VWlfXX&#10;VQ031Y401w0hKZv6Qcg018HiB7Qg9/kxA8Y/xg0v392IgDHyfS0z/a2zGC//Zx/5X3j5sZ6Vsb7V&#10;8f71scGNiWGMlNfPjG/NTuzOTe6ND+mhfHH6ZHZib3HmSL9yvrX24uTgdX15C5PIUYpUCuiEeCKl&#10;WIrFUJEJeSqpSMLnQEYjk6kkiHCX8JBTvCGaBeLisYxMIEBAajYImJv8jYO8iMeHFH1nhhRsEEEv&#10;4KERlstGfkuY9xJWCOBzkUrABy/FD46KAg5TwGTwGHQ+ncYT8015LAWFwOcw5BuLR5fHX5zsvD/c&#10;ebe79mp/6+3+5nv98tXh5tsD/WtE069fYsAY+Z31Nwh/wchjpPx/n5H/FR2PMfIYlueOl2aPMC0g&#10;Q/7gBiszHwHR8Sh26w0j/4GXN/i/G1Yh/v1mEat/w8X/QscjB/kbRh6j4DHMjqx/jBtefnZ0c2Fi&#10;Z94gWI/o+L/PyK8v7N8AY+d3Vi62ls5Odt4e71wf7b0+O3q7u31xdHB5BtO6o8uTnRcH+uP9tYP9&#10;FRSga3/p4GDl/Gj18nD1bGdxb3thc29l+3B1D1btLR3tL5/tLb44WL063Xx7uvP2DGaCR6/PD0+v&#10;zi7evnz3+vzd52+++ObtpwfLC6YcipyIywx0zYsMeBboVhThVRTuXBhqUxJhm+2vzQ+xyw6weuBt&#10;lu6ivOumfhJo/TjAKi/MEUmThTlXRLjVRLnXx3g2xHoAWuI9ezNC+jNC+u6GArB+uz3Nvz3Fry3V&#10;D7r0hnjPygin4mCboiDr4hDbghC7glDHJz4W91yVWe6KDDfZHRdJhrsy1UmW6KwMNBeaMk2Yho/P&#10;xHwOzMZhcCWRCDQ6kc40IZEMbuaoQ0ByNGAhYwQ0GpQJJDyBamxMNcRr/cCnw8qPgHxpUfUPP8Tj&#10;I/zyw0oR02f4/dMZedgVdg7/hwBnf4OPy7G9/SU+nOU/8EOHNtCU6MSgJqSwT+g2IYVCbHPIwKIx&#10;eqWB3Ba8LJU1jxL6c5Kni5LnC2M3K5I2ihO2ypKhb9+pSDuquXtYnbFfnnZQcRsyu2V3sJKNwoSt&#10;kmTI7JSlLudETz8MGbsbOPc4Yv5J5EZB0svm52f1j8+bHu+U39koSl3JS+xMcG+JdupM8h7ODP3A&#10;yBenwnixXJi8VJC0kB83nxs/+iimKz24JsG1NtU7N9oDDAyW4e7D1YbbY4zU3XE0pIaMy7ilexKr&#10;eRolyIvj50YLnkeKsqNVBalOTmoik4AofDwRNkGMCvpM0hgNFvEBliVpNg1ZuuIEQWOmqvGurOOR&#10;aXOmuiXLsirNKtqB6q4h2itoGhGNZIK+XUDXDRoQhQzWHSKgUYxZXFakbV9h6HCe62SBzUS2+UKp&#10;/ViBw1ChT1dusIMISd9w8XgukcgwMaYZ4fhUsoCO6HhzIU1GxmnpuJq7XqMFQfNlfhs1vlt13quV&#10;HmuVLlu1Dlt1HhvNMWleIlOOkZmErRIy+AwTCZ8tF/HZJGOeMS4v3nq2JmSp3nOjyXW7yW27wX2j&#10;0lFf4XzY6Ltd47VR5XXWF3s5knbUl7bZlrjZmrbdmalvz9rte6rvK3yWHCogGrT4jdALAyERF2pN&#10;Wm2MWS7z1le6rpfbrpZb6WvcV6p8dltTihKc+MYoHhIJjyPAdTOGKRaeRCCbwDALDc8YqTQZ4qai&#10;J4pMJFGJJBqBwiSQ0Ut0g4A1i0blkSgCHM5XRl6oSNxqCN+s9wSs1zrvNboslznuNCd0Pg4xJSHZ&#10;fSWPY3DGp9KpNDqNjQK10tgw0aNSCBSyyS9e8HAL0HeuBDyFYAhbbGDhUfOGewR3B/2wtb8oyMMJ&#10;Q3qTp+DJNCIVABksTyeBCc8A05vDFMFz0FQ/sDB7ODm6PT68iwnUQDo0sAEY7F0b6Fkd6FkfNDDy&#10;dZXjTfUz3Z2Lrc2Trc0Tvd0LvT1zM9M7LY0j9TX9Lg6BFkp7R2tPEUtqJjdXy1RiGIglKGQrDLUc&#10;FJCSBX8QmQyNAlo1nB/6W0iGH9XwIQCPx2MYfhh9idVEDzYOnlxjrD78aDQaB1MtYTHhekArZbCY&#10;fKEA6X2wWZAnkJDr/Y1jMpaSSOgCwtOEXUOK4ZUA/KBrhSuKXW0en6WBKZVSApMtK63GxtLM3srC&#10;y9XR0cYyITpitLerp6XRw8FWJeZ21FdV5D99di8lKzXG1cY0JsxnaWZgdrJ3cXZwRz87PNC4szl9&#10;eboxP9ldmp9VVnC/OPveysxgX1t1Z2PZs8zkYE8HNgmnFjEtpPzoQO/k0CB42MVEIhKRZzDFeIKa&#10;zpASSUo6XQMWEYWiYjAwRl5CoUhoVJHBR94Qi9VESEaRMNjGxjwCgY7D0Y2NkHgUUq0hsYgUOpiU&#10;UIjDIb14IlFMJkMqp9MxRl5EIaOosLATGgULGAsZg3YNCXbOQnovJly8CRv2CU+3sbGIQJAYOH0Z&#10;hWTKpqsYFA2TClBSiJjbu5KI11BIyP+dQgKoSAQVlaSmkRVkAlRAeUMdJd5EhdHxxkZyYxOFCV6O&#10;x0sJeDHeRIg35hMQ4HBwTeC4HBNjlokJmMfQeih4IywoN5VCQvy1oVEBKGQiLNKoZCp0QRSqiMHk&#10;4UliMsVOJvO30YU5WYbbmya4mWf6WT0Ntq1O9mrPDO64G9z/4Nbwk+jxZzEAjI7HuPi1gsT1wiQA&#10;ZPTFKZslqWgxP3nxWSyUbJWmzedETT4JmXgSOvowpC8zuDnZtzUzsvl+QrSjhYSAE5KM4QLSiCZg&#10;QTKgMyEaC8DQNFDqYGgyWHQmG3nHM1hUOoMMTyOTTYPJNZw8tF94TjD5eENDpsOfCS2URqMgCp5O&#10;hQcfnmpY5HBYsC2LTWVzaJCyuDQAhUXA3OS9I92//9dfD2/3T5yODJ/2TVwNnf3x8Md/9/Xi0WRe&#10;9bPS6sKuLmi/dd2tnU/uZoEhjWKNEHDQQTDoSAjLxJgE3REZrAzsXZ8JDuYcubmP9Pr516+Pz1/s&#10;zC+ODI92jIx1dvc39A42jU52d/c3jo53zc0NIUmT1cntjdmT3ZWL/fXzvbXz/dWXRxtXZ1uvzrev&#10;LnauX+5h2jXv3hy+ud4/Od3Qb86srE2sbUytQWYDBXpdXp/Y2p47v9j69P3JF5+dGzTiT3/zxdU3&#10;n738/P3F+9fHb18dQfrZu/MvPnvx9jWSjH/z5uT1m6Pr66Pr14eQojixiJo/ePvu6P0nR599fv7Z&#10;56cYVX15tfPqeuf8Qn90vLR/sLiyOrywOLi5NX1yugbVvv7m6vOvXhyeLC2tD2/tz6xvT2zvz+8d&#10;LR2erh+f60/ONm8AhfvHy0dna6cv9BdX25ev967fHb759PCzLy8+/+r8q2+vvvnu6rvvr3/46fqn&#10;n9/99Lv3P/723Q8/vwV8/5PBp/6Hq998f/ntdy8xb3oMP33/6qcfrhC+f/Xbn98Bfvfb97//3ScA&#10;5BH/+y/++IfP/uZP3/z1X339pz9+BSnkofC7b998+v4MLil2VT/97OzzLy6+/s0rOIe3nxzDmS+u&#10;jo1N9DY0VuYXPPfydoVGyeEy2FwGlYFiD3B5DF8/j9y8xw8fpsfFhbu72N5OiZ6Z6N9YmdQvTWws&#10;jq/OjSzPDK0tjOysT+9vL26tzyzMDNZU5MZFB9taqSUSjkYjsbHVWttY2Njr/IO8E5JiJVIBDGFM&#10;GpHFRM7yBAKOTsczmER3D4fImBDfAPeo6DA4qKOTrYVWIxRxYWTCPakeLupaKezXP+9cfdi+mlI1&#10;FV4wGJI36J/T7587FFkyHvSgSeOTIrAKYimdGEKktsHiyR1d/e5kPk1Kf5hy79nC5tHq4Yu1o5c9&#10;Y/NL2yc7569KG1ruPn8+NDfT1NeTXVp298GT3LyivZ3d//p//49/91//l48Z+YgQP+jxlVKRRi23&#10;tbUuKyvrGxo2t7QJj46vbGjrHpmeWt6sa+97VlS+cXS2uLk3vaJvHxitae1KuvvAPSA0KvnOg7yi&#10;6raurtHJ/qm5nNKqBzmFXcMT/WMzzwvLHzzNK69uKS5vLqtqe5pTUdfUV1bV+jSn/NGzosratuKq&#10;puqmrtGZleXNw47+cfhbSmvaWrpHH+SUJmc+Laltq2jsynicn5DxuG1gsqqlN7esHlDT3NvYMdTW&#10;NTo0tujrHxWfeG9t8+T63ddjU6uzi5szc5tTMxs9fVOv3357dvZufHx5YmKlr2+qsrw1PDTR0d7X&#10;wszRxzOktKj6aP9le0t/U33X4d6Ltpb+nOelA/3jba29oSGRLq6etjaOiUkp/v6BHA4HY+QpJGpt&#10;dYN+bWd1Sb+8oF9f2dlc319b3j49OG+saXK0cdKZah2t7S1UGq1abW1ubmNhodOgvJXBWR5SRL5r&#10;tTeu8ZjvPCr/xbcdgDHyGDtvb4jaipHsN4w85J0trZytrCF10mmddJZY4U0dyEBqp9HYqtU3MBVL&#10;dDKFlUKl5PLVfKFOLFOyuGYiialQLGVz5FyOgi8Aa0WOvppHYjVIIY8v4LM5PBZbwOFChgNDCxMs&#10;C4ODPBUsFeiXoY0jM8PQW4LJQiISmaYW9nYOPmY6F621u1rrqtF94OUtLH0MdDwSkdfo3NSGkMUq&#10;CyeMZ8fId6nBYx0yMo3dTUZp7gipRGUDKVYHqw8ZKAFA5leABwQqCA1BX2FzWMT2gK2CVPyLQg62&#10;W2wRgJHyApmOJ9MCsJ1g+jZSWCXTSWSWcjiEoZrS1B4gMnjNy6SWYpGFVGIlEVvyeWYctponMP8g&#10;NI9E5y1kCmu50kYsRXtQaexNzV3Upk7mWjczC1fMRx7j2TVmzmbm7hpTVwutp1rjplA6Isl4C1e5&#10;0g5SqI+5ySO5eUTH26iUjkqFnVxqqZRbCfkapVznYO/u5urt5enn6xOI3OF9/Hx9/QFQggq9A/x9&#10;g/x8/AP8/H29YdEvNPhWeGhkWGhkVGRcQnxKUGCYg6OrmbklmK9w81GEFzpNLJXIFFK1qUapVogk&#10;QoyIV6ikWkszM61KLBUoNVJTC6VCLZEqhAw2RawQ0dhUHEycSWQyhUEg0ihkMFD5bDYXxnIOmy4W&#10;8RQSoYVGqTNTa5QSuYSvkPJUcpGZUgpQy0QKMV8m5EKKIk7zOdA7mankapUMzFPoNNk8ukQu4As5&#10;SK0GzfrQvOTDtA0JjsKcEWxdExKFSGOAoUBn0vB0Co5OMqKScCw6el8q5DGVMiHsWqOWCQVsPo+l&#10;kIsNXvN8qZAnRG6oYKGKeQRjcy7bR2v2NDJ8q6Nts6HxpKX9RVvHaX3TZWvHRWv7fk3DdXcvxsV/&#10;YOQNAV1fGxj5i+bmRw72QSx2mqXlXFHxV8srb6fnXgyPvRyZPOoZfDU+dT4ydtI3+Hpy5t30zPup&#10;mU8mpl8NDP1mduHTkdH3Q8OXXd1D97JO29rWaqtvqWVBMnaMTpTlo3sa5pgb5/k8xutxpHeih7WL&#10;iO7EI7vzyQm28jxYFWhdGuZYFGxXHe1ek+CdG+pw31d710eb5K6OcZQFWrAdBXgbDs6OY6IhISbd&#10;jIyDaZvCGKfCI1iQcI5so0gLwRN/m9Jbri1J/u0pga1J/g2xXvVxHq3JATVxPo997XwEZHMcTkfA&#10;KWGiCwY9CeeuEPqYKyOdrSMcLENsNGAR+pkJgyxE8c6maW6mjwJsHwW6F8VFlibGxFiZ+YrpITJW&#10;ok4SKGB6sTiFEcmLLWOD1QM9daM9DRM3LPzHPvJIweYXRr6pqAdj5FsN8jUfhGsMwLRrumrGMEZ+&#10;sHm2rxGR8sMda0Ptq0OdG3Ojx3PDB9MDu4DZof0P7PzIwceM/NzE8ez4EcIkIuWX58+X5s4wLM6e&#10;A5bmLpbnX2ysXG+uvdnb+vTk4OuXpz9dnv18cfzD6eE3p/tfXpx8e3ry08WLP7x688+vXv3p7Pg3&#10;Jwdfvjr/4ezgq+P9L+y1PmK6mIPDeSkF+bE+z0LscsNtSyIda2JdmxJcO5PdB+54jWX5Tz8OmX0a&#10;NvMkdPxR0NSjkIXsyNUCjIKP3y5P2qtKBexWpm1XpW1VpOkrUvUVt/fq7u3WZO3U3T9sfgbYqX28&#10;Xn5vMT91qSBt6nnC8KOI4SeR7Xd8amKda+Pc6uM9a2O9a+IDCiN8Ut2sI+0ttFwK2wh58NHxxjQT&#10;IzDlMcka5OGGvjwnweMGs1KCEQ7NSWDmRiVBfej6BVQi3QjHxuO97Vwrc8t7GgfryzorCzvKizqr&#10;SvpqKwcaa4aaaodba4fa6oYxIh4WARgjj5HyLUi75s+44eUxH/m/JOWHOhYwT/m/5yzfuzLWtzY2&#10;uDE+hATlp0b1BuEaxMgbxGqQEhFk1pfO5yZ3tjcu5qf1WqUVncAQsoS/KLmjKQt0OwI2Qy7iQ0Yq&#10;4CKtGQ4Kcm7QrhFhdDwUQmUA5BEMfvEYPmbkIQMpjKeQygQiAYct5vKFXA4WoEXI5d1w9OhFuEDE&#10;ReOtgM0RcrgiAJcjgS3YTAkA5r9shlgsUEtFpiQ8KyI45uzg6mgPSc0YIru+2dO/21l/g5zlN/6S&#10;kX+F0fHb66929dd7m2grDBgpj2UghbXb60i45p/CyP/CwiNGHsPizP4Nlqf3l6b2MGAMO+a3/jEj&#10;j3HuSx/5wmOMPEbNw+JHXPwm4EagBlLITw+tYiXYIgZs8QNTP7o5P4485QGLsM+pveWZ3V/oeMTI&#10;r83v3WB9/nhj7mx1+nR7Ba7bq/3tK+Qdv312dPhiW7+/s3mwv3W4rz840h8CTvQwj7s4Xr08XLo8&#10;Wjk73Tg72zw62Tg42zx+uXN5snF5vvnuZO3d8fq70+33B5uX22vH+1sHe+urB/r14619tJP1g83Z&#10;FXulUoTHWbLxj8I88iO880LdyqO8C8OcSm7ZF9+yyQ+2zgmwyva3NJDm6kx3zQNvi3Q31WM/y+xg&#10;u+JbLmURbuW3nAFVkc410a6VEY6NCZ6ApkQvSGuiXWpjXCujnKpjXCCtjISajoVB1s+9zZ55mSKl&#10;Gg+zx97aTBdFqoP4trM42Z4fa8mMt+FFW/LTPCxCdDIuDub2OD6NCFNiIhKeYxjYdhyRjCNTcSSD&#10;vjiRgIRfDTQ1GpQNP2OwCQHGSP/9AymPUfAIxsgDGlKMnkbCMiYG8tbgem/gtT8w8vAzcO5/ZuQx&#10;fMTI/8Ps+cfl/xQYiMV/gJT/eJ8fAzvJv/zBXw5bQYeJGEvD5pASiWCsoD/tZofYIaA2jWjMJOBS&#10;Qzyanyd3PY6eLUxcLopbL43fKEYxWteLIE06qEo/rE4/qEw9qLh9Undvrzz9uDYTMjtlqdulKfqi&#10;xKkHwf2pHqN3/QbTfMYzg6YfhK3nJ162ZJ83PHnTnb+UE3tYc19fnNab4t0e51rsaz6YEbxSkLpa&#10;mLZckLSUn4jo+LyEudyY+dz4kYdR3RkhjaletXf87gU7wDiF4vLDTTV4Z4Oxb2SMIgowjHCJgea3&#10;Q6VPEyRP4rhPY3gPbnEyw0VZURZmAhzdBFHJJvDPwMjDhSCbICELPztF7RO/ghRl0yPr8hRJdYqw&#10;9a60IYXf/cC086F1x1PXttzg3qr0jFhvInqBgb6kIKAvMgyaLXAmZDyPhIvxVHUWhPXluo4V2A5n&#10;m43laYdyrHtznabqYp5E21pwiCwcTsViCUl4OgxSFGMhAWfKMTJn4Wx4uLp7Xot1iYuVYWsVQSul&#10;3js1/rtNgRu17nsNbvut/rtdqYkeQhkVZypgqAQ0Ls2Ix4Q+lw43SErFVWd57fWlbTQFHveEbjd6&#10;bVS7HsMmdV77zQE7DcFHXYmz5SHPQiRR1nhPCc6WiXMTGjnycW5Skp9OYiMX0YxwTDIZEXlEAhOH&#10;i3Zib7QkLpX4bVZ5bVTYbVTZ6mtdVqq9t1sSylLcBCZoYCUhKSj0OoSCWhMR2bUENBZTCEQKnkwy&#10;fG5BMMEDUMRXPBHGayoFT6Wio3BIZKEJLtyCu1KTqq8L3WrwWq/3WK12hANt1nrsNCc0ZfpbMXDQ&#10;87AJ6O07jUSmAMgMKgUppMGEFy48kfDhOfrw0BmTCHgK9AHQD8APa8OQEpCz/AdGHiPi0cs5wys3&#10;yMAimYhkiKgEpKRBhokBnC2BQifRaEQqC+YEVL4JjtbdPgHDx9TYztTYwejgNmAEgDnI96z2dS33&#10;dUG62t600Nmy1NY819u9PDSwOtC7MNS/ND6yCmldVXewf7yQq7E2dxZxFAK2yFRhJhZKNCq1qVqj&#10;UiiVcgUMsmwmC7385vO5XC7P8INpPovFgtksxfATi8VCoRDWQiGsgr8UeiF4tLHuCKPRoZBMJkMd&#10;Co1KYdBh9oFx7DBpYnHYXD6SBAGTCWrCTjAuHpMKgfEd5s6wNaYjj+2QzWYbDg5XBArxNDoJqTqI&#10;eaZmSisLU2udqZOtlaONpb2V1t/L/UlmRk9LY0tN5dRQ/3hfZ3NV6eOM5MKnmdVFz2rLcvY351YX&#10;R1saSh5kJnS2lTc3FIb6O/Z1VFUUPRzsrp0cbJse7hjtbeppqXyQFhsf5uvpoM1KjbmfEleW/agm&#10;97mMThETieZcrpJKk5HIBj90upJOVzEYChrNlM1WM5kyGk1MJosoZMyNnU8hGRRmkGoNC/mSm9ww&#10;8gyCCZNMBVBwyGuPisNJmUzYUEKh8PF4SEUkkpBIhBIBiYi+HaGQOCbGANgVmJSY9z0Lbwwp2xjF&#10;ZAZwjIzgAQfwjY2lZLKYiBficVKSiYJKVJAR827KoGroFDWZKCfhIYUSrBwKsfwNa6+8cY03wkng&#10;3IyNZSYmEoNejcDEiE8wFhDRawDD34WD02CYGMNfBIYxyRjHoKAvUagUEnKKN8RFgBSeIMhAIYWA&#10;GHkhncHF42UUirNK5mupCbU3i3RQJ7hosvyt8iMca5M82zOCerPCRh5HT2bHTefEz+TGLeYnrhYh&#10;Fn6jKHklLx7LrOYn6ItTDC9Wk3fLMrZL7uxXZOxV3VkrjJ/PjVzOi17Mi5l4Et5/L2TgQXRtSlBu&#10;pHeknUZigpNSjCRM9LE4+l6cSeOxkOc7k0lH7Z2DXOOZLCqLTYNpMkzM2ZBnQnOGu0XCuHjkGm/w&#10;lEcEPYMG83fk10ynQkMlo0cavVKj0YlMFgVj5JkcBDqLTGKYGFFwAjU3NiPyXuHdzKL05NyE1MLE&#10;+OyohCeR9/JT7z5LS0tPunc389mDJ5UFpb4u7tDFEw0x4WA2z2ah4ArQn8CJ8Fk8ExyOjIdOD8kB&#10;wYS9paXm/fsX7z99eXK2OT7ZMzza0d5d29haPjTW0dFTNzjcNjs/tLY2tbo8vjQ3vLY0vrcxd7y1&#10;dLq7/OJw/epsC3B5vv3qxe71yw/c8ZvrfRTr9eXO/sHy6vrk8urE+tbsxvYsJmKzoZ8+PV59//bo&#10;80+O3785/PT18WevTz95c/r+9QkAMu/enLx9ffz6lcHp/urg5cu9y8t9yCBe/vro3fvTt+9O3rw9&#10;xnD9+hAOdHa+Cbbj8cn6weEKYG9/aX1jCg6EFPDfHHz9zdU3311/+/3ryzc769sTO4dze8dItebo&#10;bA1weLp+cLRqwBqkJxebULh/vLy9P7+5O7u1N4ep3OwdLR2crByfr5+93Hz5aucDU//J8edfX33x&#10;zasvv73++rvr3/zw5jc/vv3h5/cAOBzSpv/x7Xc/Ig2cH396iwEL3Prb333xu99//vs/fPWHP375&#10;x7/6BvBXf/r2z5k/fvvTz5998cXV6zdHV6/2IQUYnPePP/3iHNLL6104T/3OHNydto7a5paaJ0/v&#10;h4cFwY2GwYACNhC0VZkgOiY8N+9pQf7ziIjA5ITI0aHu2cmBlYXxff384dbi7vrs9ur0zvr01urk&#10;/vbi8vxIZenzqHAfjVKgM5dZWWk0Gom9g5WNrdbeyTomPiI8IkQg5EBzopKMmQwyCZmpODIZGRVe&#10;3s5hEQEh4X6RUaFBwb6OTrZyhRgeBKGIi8ssH7xTORpXMhSc0xtSOOL7rN/lQZfH8yGf/AnvvHGf&#10;vLGw/InARx1uCQWOYRlWHqGWTp5yjQVM2IQiuc7aKSnt4dbRq72Ld0PzG0Pz65VtfSn3nuSWVQ9M&#10;Ta8f7G8cHlQ1tTx5nl+QX3q8f/Af/i//9u/+X//r/+M//qt/+Tdf/fa71xMjnbGRgRamMqmIKxJy&#10;HR3tW1pa5paW45PTapvahibnR2aXXr7/qrFnaGh2+f33vzu+flfb0ZNdUt3eN/Y0vzw184l/WKzG&#10;2skzKCIsLjUyKT3zcd7zwsquwcnm9oHE1Ky7Wc+Ly+orazuf59YUlDQMjS1V1LSn3HlcXt3W1TdZ&#10;Wdt2/3H+/Nr+/tmbgfHFO/dzOgemJub1ZbXtSemPCyuaWrpHH2aXxt1+UNvW39I7ll/RODa/0Tsy&#10;d/dRfubjguikzGe5Fbei09q6hs8u384ubq7o9y6vPx+dWBybXLp++9V33/1xeHh2bGyhuro1Ie6u&#10;Uq7z8QoP8ItITbrX1tw3ObbY2TbY2tR7tP+yo7Wvu2NwW3/YVN9hZ+1kYW7l4uSu01mBbSHgCZkU&#10;BnQKz57kTIxNw6xsb/toZ/MIKm9tHOxuwRTrMPP2PStza3OVma3W2tpca65UYiy8pampTqOBDJa3&#10;1Wohc+MmD8CI+xvXeIyLt9aYWqk1lir1rxh5SA2hXLXOVrb2ltZOljZOllaOOmsHrc7Ay+s+MPJm&#10;ZvZwLLXaRqWyV6vsTNX2ZhqtVGqvVjtoNKZ8vplAoJPJ1Hy+kstXcFAUMkTK84QyLk8mEIk4PB6L&#10;Db2hgMPlMJgooKvBUx4ycBEEbD6HxTV01GwahY5mZ8hHngRdJxjtJiY0pcba3tHX3NLV0tbTEL7V&#10;1dTCHWCm9foFHmqtKyZNA8AyUoOjOuRNLV3VWmelQanmhjG/4dMxjv6GkccWsW0hxfIYYFcYEX/D&#10;yEMhtkNIsTqQERuc6DHAKlgUGoTjBQoEKMEKEeSWAESsq20Vageh3FqmtJOr7EUSS4BYasXlm/F5&#10;GpHQXCLWAvhCMyZbweaqYBOAQmWr0thj0Jg5YkQ8pBozZ1NzF0yyBhZNzdwQBW/qamXpaW7mZm7m&#10;Ym3lpdO6m2qczM2cNGpHhRwFkpXIrAVCS5HYWiqzg0U+Xy0SaXgcuUqpdXP19vUJ9PMN8vHx8/Px&#10;B/h4+Xu6+7g6eQI8Xby9PHzdXT3c3Nx8ff2DgkK8vX2dnV2trGzkciWfLySTqUZGJnBPhSIJMmIR&#10;C68SSYQyhdjMwlRjppTIhEq1DOPihRKu2kyqMpWZWsjlKiFXQBfLuFAolYtYHGShGuZR6GNnMokO&#10;ZqhULOHzOFIhIt9Rh8NnSfhsEZcp4TOVUo6pQmSuEGmkfCWY0kK2XMBSS3hmSqlKKjTXyFFUbrkI&#10;BmMCEWZoxiw+k8qioK+oDbNEIxMUSQmJz4FNDB0vGBQ0qgkZj77sxaPv4BCVAFNfEo5JNaIScXSY&#10;pPGYapXUytJcIRcL+ND7oUj0YG1Ay+az6GI2g0XCw5moRVwwIj0tVPeC/NeaG68Gh87a26+7e/dr&#10;6l519Vz39p22tCIKvr33uq3nAyPfhlzmX3d0Xra1rRQU5fv4T+bkX09MHw+MbHUPtD/JyYtOeBYe&#10;nR0Rez8w7Fl4ZMO9B5NlVRejk5fD42/GJz8Zn3o/PPbp0NjPc8uf9A2eNbfuNtb58ZnhMm6kinPX&#10;SfPE3+aOizon3OVhoNM9P8dIK6UdDecrpqY6Kp8GWOcGWjcn+1ZHu1ZFuZREOj4NsHwaYv0k1O6O&#10;rzbVyzzKQRpmI/XTCoN0Uh8zkS2HaMujm9FIEjyOj8MJYR6Lx5kScVoizo6Ci1KzcwPsc31sKsJd&#10;a6I8CwJtKiLcnvvbRluI7enGliSc2hjnJub6aqRhtrpkX/fMsIAnsWGPokNuOZgFaiX+5oIgC1G4&#10;lSjBTnLf1/K+n1N+VFBRTHiig9ZXTI/TiSNVvCAJJ8rUrO1+zlRtf295X1t5X3P5BxYeUe0Gzr29&#10;fLCjYghSzCn+Y0a+o2wAlX/MyJcOdFQMY5Fd+xqmBppm+hpnB5rnMUZ+pHsTY+RnBvduGHnIzAzv&#10;L4wf/2OM/MrCy+X5F4uz5wszZxgwXn596fXa4jWk2+ufHO1+fXb43cXxD8hT/gAJyp+d/vb04o8X&#10;l3998eIPZ8ffI4mbsx9P9r745M0f429lCigCEZ7oLuNmR3pkh9oW3rIuj7Crj3fuueM9kuk3eT9o&#10;/mn43JOwpZxbyzlRizmRK7kx+qJEg0Bw4n5NykH97aPG9MOGOwf16fv1d/fq7u7U392qubvb+HCv&#10;8cl23cOdxqfbDU9WKjIXS9OXS+8uFqePPYsfeBjR+zCsOzOo7bZv5x3/pkSv2hi3iiiPwlvuaW7a&#10;RBdLbxXfnE3i4j9E5TIw8jDVhrk48iPD+CMGmcAlmTBwOGsRJz81vjg9OTXYR0pBEpk0HC7A0a2z&#10;pq0qt66loqc8vw0x8qU99VWDjTVDBlJ+sKUeEfEArOSXcoydH/0YN7x8Z/14F4r1OvGXbvKYfM2N&#10;gg1yk+9bHetbGx1YHx/C3OQ3DMI1O7MTuzPju/NTB7MTeyvzpxvLF8tzh1cXn+c+L1WJ1QqRTMDi&#10;KcVSMZfPolA4NBoSCWXRZUIuxshL+XwBiwVrpXyhxKBagxHxIg4HMjKDmjzGv38MuViikKCQsLAV&#10;VEOK83wkg6MC003El/OQ6I2Yj+h45LrE5QPQ6284FE/I4ooAbJ4UtuOyFQAGRaSQWvAYEpXEjMcU&#10;sKhsqUCyvbl3fvp+W/9qR/96f/vd7gZykz/YeLezerW/9grwCykPmT8z8jtISh6R8je8PMbFY8C4&#10;+BtGHuPif0XHY4w8Rsd/TMovzhxiwILoLkzvzU8huRjA8i9e8AbafQuAMfIL49s3XDwGjJHH8hgd&#10;Pze6OTuix3BDwUMK+anBFUhhESu/oeMxYIvzY7AhymNe85AuT+2szuwBVqZ3MWCLqzMHC+OHy1Nn&#10;q7Mn+xvXBzuvtjdO97ZPEBe/c7y/e3S0e3y0fXykPzS4yR/uLx/vL10cLL84Wbs437w405/CDGtv&#10;cX9v4Wh/8fx47RqAqPndi0P97tbywu7GzPHWzM7y+Mv93bPt/av9i4KsxzwjnNQEF2aleBrumhfu&#10;WhzpWRblWRiCYreWhNmWhtln+2sRKR9g9cjLLMtTc8/DNN1FmeoghRQWoRDw2MvAsPuY5/ppi4Jt&#10;ikNsy8IdSkLt8oOti8Pt84KscgMtYT/Z/pawq2e+2ocemvtuqgcemoee5g99tJnuqtsustsukmQH&#10;QbwNL8lemOQgi7QW+6h4MjwS+GYT8TAlptOZBCKNSmPRGDAjR2FiCDDDISJhGsSZGjRbYMzFCHeC&#10;CRm6EGMjEvpOzhjp0hh4vQ8KNhgwLh4jqbHMDfP1P/wZ6Hj4faDOb4Dt7VeF/0Pg/yE6HvDh3P4C&#10;iH3/h35/ycjDDolEvGENIuWxQ0A5/JAbOIy8dOPnKeGNj+OGchPmCuMXC2KW829tlSYANooTNkuR&#10;QPxRTcZhVdpRVfpJTeZe2Z2DijuHlem7pal7ZWnrBfFjmf6t0XZDMHzcDZh7igKK6IvTDmvun9Q/&#10;2qvMOKjOXM5NmH4UMXjHf+Ru0OCdwN4U3/nshKW85MW8hIXc+OWCJMjMZUfP58b3ZQa33wloSQ+o&#10;uxuc5mvHMghQwLkjH0UT+NvQGxeyCY5hgksJc36W5pYZrXgQL3kcL8+Mkt6NUD5IsDcX46gmyPKD&#10;mkYEsjE0FJwxwSBtKaLhHiQ4NGT7VN+zr83QdT2yaUoTd2fKmpK5bRnyrsdWjfcdax77JoVak2Cs&#10;YaAXAYjoJKCvLbGdwL5cTJnDNbc7c70HCpxHChyGc21Gi9z68t2Hy8Pa8iIzbnkqqHg2DsdDnB1O&#10;QsSBeeMkwYXZURofeiw2xi7Vhq1VhywWee3WBm9V+W3W+a9Uu+80emw3+OrbU+JceQo6TsYkqgR0&#10;BZ8h4zOlPIaUQ1ZzcCXpLvrO5JXagP320N0m/41a950G7/Vqr+Ou2K3m2OJYMyc2Mp80JOTlIDJB&#10;KZhVXByOY4zE8fE4YyL8JYYX3jwTXKKHcKvt9mJxwHa1v77CUV9tt17rvFzjudkUlxttC2dOMUKM&#10;PBG9yTCiGpTZCbA1mUAiEagERHCTTWBnqJFBgyWhC40Hm5dMMiaTkQnMxJvAFYixFa3Vp65W+2/W&#10;e67UuK5UOq1V2W/UeG41JTbe9cMYeaaJEZuG6Hj0I9ERiEhtBmPkf3ki4EAEmOshpXh0S/B/ychj&#10;M8EPBQbXeAyQh8IbRh6ACcrDzBpSJCxD5pKN2UN98zCOTI/tgOk1PrwLGBvaGRnQD/WtD3St9HUs&#10;9bYv93Qsd7UuD/Ru9nQs9nUtDg+sjg2uTo9vjAzMN9T03k154mbvL+WbwhCplpk62jiJhRKVQmlh&#10;Zm6q1ijlCoVMLoThlcFEzvIcjsjww6h5jJSnUqlMJlMul2Pa7hiTjnU18AciyhyuPoFA/0VrHrYi&#10;UynophLhgcdTaFQmm0VnMqAEpiSohIKk5KEyZGBXkGezuTDVYrE4BuEa1I1gFD8cHyYgcASs96BS&#10;ySw2TSIVyER8MZ+jkknN1SqMMXC2tY25FZr9IKupqryzqaa+oij/ceb8WD+MYZvLk8uzg0tzQw8y&#10;E6LCvceGW7LuxtAIuPnJ7rqK5821+Z2NJW11hfdSowqf3X2QFpMU4Z8cFXQ7LuxpRkrRk6z8exkq&#10;NhKO1/L5pkyWms4Q4wkqGh1TrQHIqVSFwUEeMelkEiYijzHyHBMTlpER29gYcKNaw6GQKCYEOhEm&#10;lsbw5DKNjeVsNtqQRIQ9iMlkgJRKxXTksV1x8cgdngmVcehdEQBpxYA5aiD06QZSHlZBd8A1NobN&#10;4eFiG6GwqxISQUYiKihkNR0JzauoFFhUUshQAhmAnEySElEdyCjIJDlUJhAAyC/e2FiCM5Ea4aV4&#10;IvzJIhOkHQ/7R2dibEw3nDk8UGAYI28VAoGMN2FQyGw6DSPiGfA/mcKksxg0FG4BFhkUKmLkqVQ+&#10;kaCgkZyUIm+tLNROFe2oSHFTPw2yqohFH6r2ZgYPPQgffxo9k5swn5u4Upi8VXpnp/zOdkkaWPsb&#10;hQmbxUlYZqcs9bAqE0UHqbi3U5quL0SFAH1J4mpezMyT0PWihMG7/t3pAQ0JXpUJftmhrt5SmoqE&#10;kzOIKFguhSRk0jgMpKhDZyCNeSQdxaSwOXQenwUzawGXwYYS5J+OXOMh/ZiRRyI2TDqARqPQ6fCU&#10;kNFnL2Qi2hXdhM4iMjlkBhv2jHH0JCoNeT3D3Nwn0KukpvBJ0cPnZU+flj7MqX6aXfUop/LJw5zM&#10;rPsZec+zsx9mFz0t8HP1ohq0yWDUQH0O8mVGAZbhyHBSYr4ATgkeMtgl9G+eHs7r6/Offf76+s3p&#10;5vZib39LR3dDV29Tc1t1d19z31DL5HTf0tIYYGVpVL86uaefBZzsLV8crV+d6V+dbyK83L6+3Hl9&#10;tfvm6uD6av/t66M3b49fXu7u7i+t65Gg/MraxOb23Nbu7Jp+Ym19fHdv/uWLjdev9t6+Qhr0GAx+&#10;8YiOf3W5/+rV4Q2ur49evz5+/fbkzbvTV6+PLl8dXLzcPT3fOjnbPLvYfnG5ByWwiNw3jtYOj9f3&#10;Dlb0W3NbOwtQ4c27ky+/ufz8qxeQXr3d3TteOH25Dtg/WQQcHC+iMLCHCIdHq4fHa/vHq4CDkzXA&#10;3inCzvHK9tEyADIYdg/R4oeSo1XA3sn6/unG8fnm8cuts5fb55c7bz89e//5xadfvvzim1dff/fm&#10;2x/efPfTu+9//vSHnz798efPfvrtF7/9/Ze/+8PXf/irb/74p9/81V9/B3lI/9m/+Anw+z/+5qtv&#10;Xl++OoK/CP6El1d75y+2j083IIU9H52t7R4uLq6OjU529Q+29PQ1NzZW1taWVleVurs5wb2GHg96&#10;Qidnu9tpSdnPHyUmRMfG3JqfGX1xtr+jXzg/3trXL64vTBxtL+2szRzsLO3o5zbXpgd6Gp8/uWtp&#10;Ibe1UiPYmnt6OtoYJEr8A7zSbif6B/pA8wYTCywX6KSJBCMiyZgIpqgJzsfXPSI6NCo2PCjYNzDI&#10;x8HRhi9gs1k0hVyMSy7sC8/p8X7U4fO8P7hoOrBoxjNn3PX5qHvOuHvelGfepG/2RHjBpFdGnWvc&#10;UwuPMInWXqWz5golYolSobAIDk1o7x6fXd1v6Zu4m11cVN8+tby5dXgOTWDn9OTk1VX/yPiDh8+y&#10;7j0+Ozr+v/7bv/27//a//df/9Lf/6p99/fNvrseHO2IjA60tVHSKsdZUZW9nk5WV9fjJMwtLu+f5&#10;pRX1rcU1zXceZt95nOMfkZhw73Hqo+zA6MSwmJQHz0vuPsqPTcnyCY6JS70fFJEUlXj3/rPiiPh0&#10;QFFl89DYYkVNe35hbXvnaFvXWG5BfUVNx+SsvqNnIjwqtaSieXh8qaNntKisfuf41Ys3X82u7GY9&#10;Lapq7B6ZXoU0Pu1BS/cooKy2vbFjqLSmrbKpe2ByaX3/orKhyzMgMvHOo+XN41X98eDoXP/IVHvP&#10;QGffyNnl6z/86V++/+zbx88KSsrrkpIy3d39AwOjlEqtu2tAf+/E0sLW9ORKWXFdeUl9Q21Hxu1H&#10;Oc9K2lv6Wxq7CnLL8rJLfDyDnj7KCQ+JEgmkLAbXXGUGcwQ8jtDZ0vXi/Or44BwmZmfHV7tbxyeH&#10;Lw92z16cvV5f0ocFhttb2Vma6SxNza3MEPluoVLpNBpbrRaAucNjpDwUQgrDKpTb6XQOVlZONja/&#10;Equ5oeYdLMwxRt7xg1iNhbOlzlGrc7JEX2bY6awcrGwwvXgoNCjVILf6GzoeUjuNBhatlUoHMzNY&#10;tJTLreVyc7FYzedDKmdzFRyehMmVsfkyrkDC5kl4AiGby2OxOSwUTY5FowM4YL4YBOVRCH4uCrjP&#10;ZnKgr6aDTWXQkcesNMOkiySWmdo5ellYuVrZeZnr3A2kvLvGHFJPwMeMvNxArGt0LkpzR7HBSx0W&#10;Mcd5yGCMPMabQx4yMoPjPKQYbrh1jDfHKgAgA/VhJ9g+oQQyUIiR+Mjb3eAjD4BVsIjtB9shJlkD&#10;qUhlLdHYckRmUPjBnd/MQQH7VyBPeUTEK2zEMmsAxsgLRFou30zAN8UgFlmIJFpMON7U3Elt6mBg&#10;4Z0tdK7mWhfImGvdUBBXay/M7R2DSuOo1riYmrmZmTrrtO7mZi4W5q6QgRTyKqW9qcZJrkQUvEiM&#10;YsYikXqeBYujZrPlIpEGoNPa+/uFhATf8vMNcnf3dHNxB3i4eft4+fv7BAN83P1cnT2cnV1NTU3F&#10;YikTRZdEmq1gK4J1yOHwZDKFTmdlZ+dgZW2r1pjJFHKJTGxprVOopBKZUK6UKDVSDAq1RK4SypQC&#10;oYQtVfAVahHkJXIe4uWlAsPnEzDCIsocmgeJSIOZPBjBNIPMpVTEVcLeJMgRXipgiXkMlYyrVYnM&#10;5IiOB2jAppYJEEEvF2rkYuTPLgKTmU6lwNwMRySbUOkkIxi9DXNdzKgFixn+FGOYEFCR9DWJQjbo&#10;0JpA50slIS4e5r1MqhGDDJMGNM9hGNQ2uRyGQb9exjd8zoqU5gU8MKRoJlCTQCUZw9nKhGx7jczf&#10;yjzYTNP/5Mlnk9NvBwZfdSGl+E9HRl92dr3q6nvd2femo+91R/ebtg4Mb9s73/X2nre1fzkz//Xy&#10;+nxNQ35sUoKzd7p/WHFqZntO8UBpTXdRRePj7FTvAD+1RZqHb3d23unQ2NXIxLuxyU+Gxj/tH/li&#10;YOy7yZmz9tb7znb+XEq8hv/EXXfPQXXPWXPHXpnhrL3nYZvqZGFLxvkIiRkups+DbEsjXYpDbGtj&#10;3WsTPGsSPauTfPIiHe/5ae8HWWX4W2YG2T6KdLsX7v4g0icv+VZO4q1H0SEpQX7Rnq5Btjo3jdSa&#10;T9HScPYcE28JOVRBf+ype+BsWhzkUBHhluOrKwl3eextGaYReAjoHkKGj0IQaau97ev24Fbg84SI&#10;9ECvKCdrL43ISyNwFlMCzHleSkaElSDRXvws2DY71L0wJrgwMijNydKdbRKu4QRJGP4CVqq901Be&#10;1VBp50DVYHfNcG/j5MeMPOCGkUcCNR8J16BVpf0dKL7rrxn5rqrRnprxgaaZ/sbpgeZ5FNy1bWWk&#10;cx3TkceI+I8xN3r4MSP/K9UaTKlmae4C8gDMRx6wuvAKsL4EQ8DrjeU3W2vvD3e+ujj+4eXxj8hZ&#10;/vT3x2e/Pzr9w/Hxb8+Ofzw/+v7y5KfXL377m6/+tq6sV0yXysh0FzEnP9q7MNKhPNquLs6pPdVj&#10;9H7g7OPQxae31nJjVvIi1wqi1/JjV3KjMUZ+pyRluzR5oyRmozxGXx6/UZGor0zarLm9XZexVZe5&#10;Wpm+XJ4+W3x75Hlc/5PorvvhDam+jWl+7RmhnZnh3Vnhg0+i+x5G9D0K77zj35zkWR/r0priWxfn&#10;VZfkX5kYkOVne9fH1klIk5CNmCZoQsUgmNCJRBI8Q4hLM6GRiCwSiuLNwuH8dar2nAfduQ/qs1KG&#10;K3Kfxd+SGcJheVraVD4rbihqrs5vri7srC7uri/vb6hGtHtD9WBjzQAmWYNR8BhuGPmmWij/gI9J&#10;+Y66MYyU726cxBj5gbY5wA0pfyMrf+Mj/zEjbxCuQYz8yvzp3OT+wvThxvLF7MS2fvVUv3osFanp&#10;BDqbSkdBreh0MZfLopK4DCqPSZMKOHKR4YsZg468wS9eiDHyBn95nlyI8jeMPOYU/zE+UPMCEWwF&#10;I6wKSrg8CYelFguVQj6mEQebC/hcJFZjcI03iMMJMVKeyRHCcbgcOL6cx5ZJ+Wo6ka0Qq9g0ODEZ&#10;7B+6QK257uTo9enJZ/q1l9sb15srr7ZWr7eXX+2tX++vAf4+I2+I74qx7bt6pF2D8fIYI49lIP2n&#10;MPK/ko/HGHmMiP+YkZ+f2gUsTOwAPvZ5XzDov/+KkccqYFie2jNU+yBWMzuinxnewBj5G84dMtND&#10;qzcEPUbN36zFKmCLHzPyAFi8UZnHMstTO79Q8/vL00drc6cLE3ubS2db6+drS/u7W6dbGweb67tb&#10;G3u7+v39jaP91aPd5aO9peODldOteVg8hczO4t7u0v7J+vGZ/vx47eRk9fBkdf9wefNgeflwdfZg&#10;dfRwo/90p+/6dPTycPwN1FtfvBebAE+TAIdzljLvBdo/M0RtLYtyLw5zLgxxrI31LAt3KL/lWBBo&#10;VRxinx9s+9TH4oEHYuQf+SJZeUgf+pg/8rV47m+ZE2idHah75m/xyFP92McUgPLemode6qd+5pke&#10;Csjc81Te81AbOH31XTdluovcAGWKozTJXphgy4+1YsVYMuOsufG2wlg7cYKjxlPOERsYEKaxMYNE&#10;MQJ7GLlfGCOqFI9DYlUwAhvhCDDoEmnIh9cESYISDKQ8HglsmBiMQ4NMvIGON/6IjkeM/Adgvw+U&#10;/T/9B4eD6dz/X/HLGf4aBvr9H/z9mZG/oSwRe2mwVeCHrcIIerzBV0DBJuWmhNdmRYznJ03lRi7m&#10;R64XR28UxW6WfPCU36tI26+8vVeefFBx+6gq46AiY7c0VV+QsJ4Xt5Efv5QdNXk/qCPOcTjdZ70w&#10;6WXrs+vOfAMXnwnpRlHqZkkqpEPpAYN3/PXFacMZwZ0JnlOPoxdzkxZy4+dz4lYKkyEz9eTWbHbs&#10;8MOw9jt+DXf8S5L8Qm3VbCMcFQn5GqM4IgajC243EZqECS7IxToz2utujM2zO05P0xzuxVrdjbF7&#10;etvPWsmEPwqFc4WtCFRjAhX5uxubwFYkHM5aSax6Hv4o2qog0ar2jk11gqIpVdZ+R9aUJq5KlrQ8&#10;dqrIcksMsWSRccjtmIS1MGOSQbsc+kcW2Zhtgovx0dQ+8m167Nr13L3jqfNwSfBwWWR3YeRwdeZE&#10;a1lL0dPslOisqIBIFwt/S979MOuKu54j5RFzDZEzlf6rdYErVX6b1YEb5b679aFbzSFbLYE7TT6L&#10;lV5ztbEJHhIXM76VXCjn0MykPFOpCNmiMq6UgUsNkDY+cl6oDV6q8t7vuHXSG7PdHLxeH7TXmVoa&#10;r3MT4pQm6NWayKDZQMMZcYxJDCPE6MGgSTImI0sYfkS0KMTj7vjIdjszFgoDd2qC9BUum9XOa9Uu&#10;KzU++ob4NA8xxwjHo5GJhpcgDDyBYlBmR0ruSEAGb3AzR9Q2hUQlGH6oBE9AXigELNIDnok34eJw&#10;Sa5yfXP6crXfZr3ncrXLaq3rVr3LfLHDZmNC/V1fhQlOYIxDauAsRCkiQp5IIxKoRDwF7QN2ZQjq&#10;bngQECOPnmUcwWBuQxuGkg8vnBAdDz8DI4/eHBjwMS8PGTjDG1KeTqIxKQwWlckg0/kMAYxrPIZs&#10;cmgF+ciPbk+PHkwM7Y4MbA33bw72rvV3r/R3Lvd1LPV1rPR2rgz1bvV0QmZpsG+5q3VyrH9xbny9&#10;pqwlKjiRiGPKheYqiYVMqFDI1CKBWK1USURiTFEE+xZNJpFihVKpFOZBcrkci4YFKZRgqUqlghKR&#10;SMQ0xH2Fv5RIJFKpVA6HA4twDyFls9ksFgtSLJQrxshT6TQ6kwGAXhJ6RGi9UBk2hB9kaDQaj8cz&#10;hHpFb98ZDBZcN+gv4MrB/rGYmahTwCGRbljk8phCEVciFvLZLB6LqYUZoI2Nj5vbraAgZ1tbB60u&#10;wMMtJjTocWZafHjQRH/HwvjA/ETf1Fj37GTvQE/DkwcpOc9uz033tDUUDfXUjQ00pcQFhvs79bSU&#10;RwS6xd/yjQ/zSYrwd7HW0E1wkf6e9SV5NbnP7VVyMZEop1I1DKY5m4NE5JksFYMBJcg7nkIBIA6d&#10;RkPi74wPwV25JALHxASAMfIMI+TVwSTi+XQqzANpBCQbBX8bFMK0E9HxBjd5MRmlsCuMkceUaqAQ&#10;wMXD3ox5BDzGyAM40KRNjOhgl0Le4EcP4BojN3Ye3khIwktIBHj0JAS8lEgQmRjLSESwSNEi7NOg&#10;C49VEBNRTViL2HkDkEyNMV5iQpDiifD3iggEIR4Pe0bO+EbonNGbAAMXj2Tx8UZUIgG9nCaT2HRE&#10;x3NYiLimUagcFpfL5sHUF4V6pdJQtGQqWUgyVjIITgquv6X0lqMyyl5820OdG2ZTFevalR7Qfy9k&#10;5H74xOOomaex0A+vF6bsVqQfVmUeVN7dLk3ZKkmGFMN+5R1UXpFxWHn3qCpzvxxF8IbpwG55qr44&#10;bjE7fPJ+oL4kaepJZE96cPvt4O5HsY3pt/zUXBkZucnDDWKYGAnYDBEPxYeg0og0BhmeQDYWzIFJ&#10;4zApXAYF7F4uk4FCr/G5LIPnP/xtmGoNg0HjcFg0GgX7mAPGLzKZyIFt6CY0pgmDTaKzyLBbeLwN&#10;HnFkAHQOtrbWOXnP6hqqC8sK6ltqH+ZkPczPKqzJK64ozM5+VphT8DTr6eP0h446WyLOmEGBPgjR&#10;7rAhEoxCEo48uVhCNDZRKeWwW1gFVxbSZ08fHB3vfv3NJweHmwND7X2DHR3dDU2tNW2ddd39jWNT&#10;PcurExsbM/r1KcCOfvZga/7sYPXlCaLjry+2AK9fbL++2gVcv9x7c3Xw+hIp2Fxf7V+92j86Wf8l&#10;xOvE+ubk1u6sfnNqZXV0a3Pi5Gjl7avDN1eHVxe7FyebF2dbVy/3AC/Otw8P1zAcHa0fHKzu7Czq&#10;t+Y2NmfnFkYXlyeWV6dW12fWNmb1Wwt7B2tHJ5uXr47OLnZPz3cAx6dbB0cbUHj+Yufy1f4XX7/8&#10;7MuLTz4/u36//+7z4x9///6r7y4BX/4Gys/efnL46nrPIHezsn+wuLO3uL2PsHu4jNj5s3UMB+cb&#10;CGf6/dMNJD1/sr57ur53BiVb+6ebeyf63eMNjJ0HbB+ubB0sQ7p7vAb1Dy/0xy+3Ti63T692rj85&#10;A7z99Pzt5y8+/fLyk6+uPv/61WffXH/z3Sff/PjZ9z99Aeknn1+dXR3sH21s761s7SzsH4Lha5Bu&#10;PF7dO1pZ35paXh9bXp8Ym+oeHu0YGmmfmRnq62urqCi4n5Xu7GQHPZ5KpfDx9ci6l56T/TjiVvDU&#10;1NCn7y6vL0/eXB2fHupPdtd21uYONhe2Vqb0q1PL8yNjQ+1PHqT6eDpolAIbS5W7i7Wvr2t4uL9W&#10;p3F1c/Dz97wVERwQ5Mti0/AmRjCHhRRZpAQsULxRQKB3VGx4ZEyYf4CXt48bJlmjVEjEIh4usXAw&#10;In84OH80qHDKM2fUI3vMu2DWt2jep3DOu2DaK3/KK3s8uGAq+Fl3ZE5r4O0cS68QM3tXnljJFcg1&#10;GiucCZ3CEOvsPW8lpD8rrjm6+vTi9ec9g6OnL1+9fPNmcm6xtav3TnpWRWnN4c7B//Lv/s3f/e//&#10;6b/953/zt//i2x+/uZqb6o+JCDBTigE6U5W11sLV2QXmnmERsXCvlvQHBZVNTwoqm3vHyhu77+eU&#10;xqc/ir39IPH249zC2pqGnnsPCwpLGy+uvjg4ebO9fzm/vJdfXJ+dX+0bGBMSlhQbn+kXEFNb31NZ&#10;0/00uyq/qBFj5OOSsgpK6vuGZtu7x9LvZd9/XNjQ0l/X1PfwaUllbSfUaesararrLKtqffSspLq+&#10;a35tf2Z5J7ek7mF2adbTovQHuSl3n5bXdSzpj8ZmV4cmF999/vXC6kZ+SUVFbcPc4lpjS+fdrMep&#10;d+49eZLv6eUPA4Gzi2f6nQcV5fV7u6fjY3MdrX1T4wv6tb2q8oa+7hFYtLFwcHPw0plaxdyKS4xJ&#10;ttHacRk8AVtINiJbW9j0dw1+/u7LteXNo/2Lg92znc2Tg92L/Z3zbf3hq5fv5yYXfNx9Lc10ZkpT&#10;C5WZvaW1rRZaBdKrsbGwgLyVQaPG2tzczhDT9YNfvEHHBoDqGLh4FMpVq7vBx5FdHbVIlwZSFytL&#10;J52li7WdnbkVdGHOVvb2ZjqAI9RHuvNIPt7W1Oxj2GhMdQollmrlCmulGlKNSGwmkSp5Io0QpQAZ&#10;VyBksMUsLp+JyHcuk8VhMAFsOoNFo3PpTAELCdeIDPFdwZBioYjcHEy4BmwzZH7jKTgjIrRJG3sP&#10;rbWblZ2XhaWHgZT3+BimFkjNxtTSVWlwhIeMwgzFVsXodcgDMBYeK4FUZeGEZbDCG+Ydq4DR65C5&#10;Kb+phrHtAGz/GCkPKVYTqkGKFQKgMlQTKawQVNZiNVrENodVEoNwjUJlq4BDKOCg9kKJJV+khVQg&#10;1vEE5nyhBZevYXGUVLqEzpTxBKYiiVaisFSbO5hrXSx0rlj4VnOt2we9eEsPTKYGUsw7XqlyEkts&#10;+AKdUu2g0jgqVPawFvKQgQoSqa1UZieS2gDEMji6rUhqJ5E7CCXWcCCZUicQa1QqnbOzt5c39DEB&#10;7h4+7m7ezk7udrZOVpZ25maWUomSReeRCOglCoVG5fC4YqlEoVKaWZhb2Vhb29rY2dlZW0PzNAcj&#10;FexRmUwGhqlGowIzVamSmpopLLRqM3OlTC6USLkqtViuECiUQrVGAoscLhXA49OlMp5KLYNRGUxM&#10;NE8gU8EANVgqHLFIwOWg9/ACLk0p4clFHB6TzKSYSPhMjVxooZaaKkRQrpYJMPkaU4VEwmcrJUKJ&#10;gCvksmBbmOfDRARMBDoNTCP0Dp4Cx4GZHkwZ0IfVeJIxESwBbCZghDySYP6DJoZ0ijGZgIPJHJNG&#10;JBGNjA0+X9BBU8BWEwm0FmYw3gsFPLBCwNhCiodGOLBd4HDoczw2GSaFCUHenQU5t8xNR589/2R4&#10;7E1v/4u2jjf9fa/7+l91D7zuHnzbPfC+s/d9R9e79va3bW1v2jo+HxzZrKy5Gh4fyi1JdvUuSMnY&#10;m1j66vT6n3/1w7/73d/8n37847/57Z/+w9/86z999u3a4Fj5vccRDi6pnr57PQPfrOkv+4e+mpx5&#10;0dxx1da5W1dTHOKXYqFIt1I8cjJLNuXFKBgpWlGqlTzD0TzDWevNJ3mwjVLs5I/9LPOCbSsinJqT&#10;fWsTPItu2eeEWt/30WR4qh4EWyd7aNJ8tEleFmkBDvGe1reczKPdrF3VEmeVxF4udtXIAm3Nolx1&#10;CV42KR66VFez207KLBf1Y3ezokDbHF/dMy/T/GDbTBdVlFYcqOQHqPixDhb+pqJYZ6sIO3NbPtVT&#10;wUczUhzOko7zkDEUOJwTH5/kpIy14jwO0OWEupbEBhVHBT0NcA+Q0GO0klQH81tq2fPgyMny1r6i&#10;js7irqbiLqQgb/B8xyh4TJcG8pB+WCzpay3ubS3qA7QV9wNaS4daSgZbSvoBbWWDN4z8UPNCX/3M&#10;cMvySPtqf8vKWPfW3PDRZN8HvZq54QOMjl8YPVoYP/4VIw9YmDrF3OGX51/cuMnPT50vzrxYnrsE&#10;rMxfYT7ygJX5a4B+5f3+1ldnhz+cHv1wevrH47M/Hhz94ejodxdHP18cfg+4Pv/dp2/+2crMsY+D&#10;H9+IYMum50R4lce71Se7dWX4jT8OW8iOXM6JWs+L3SyK2y5J2CqOXyuIXsq5tfQsYjUnersgcRes&#10;86qUndqU3brb23W3d+oztuvv6mvvrVRnzpWlD2fHdT68VZPiXRbvURzjmh1qC2lJtHtuqN3zYMvC&#10;cNu8IMu6JHc4Vscdn+50v6YE97ZUv7Jwp6o476pE/2dBDjG2CnsRS0pDKjQ0ABF9KwrPF+bhSMMh&#10;2VkfM0lJckR9Rly8tTTWUnzPz7En72GMk7WCYGLFl9Rkl9bmN1TkNDSU9zRU9DdXD7fWjjbWDNVX&#10;DdRV9zXUDjQZxGow/MLF/5MY+Y+Du2KM/Mee8h+0a3qW/zEf+fmpg5nx3YXpw/Wl84XpvRenn9RV&#10;dRCMaRwaS8rnmykUXAYSq+Ghj3wJkELnA8Cc5TF3eAyQxxzelTB7N+SRiLxAIOYLMFIeUsjfQCaU&#10;IoKeb6jP4YpZbI1IqOTzZDyOiMuCHaL5D0+I4rvyobpIIBCgb9vZMP2BKTmfzxIgRR2WkEfniTli&#10;BonGY8BpoDcBFioVj8ktKKg6u/h8U/9ya+NKv/JSv3y1s3J9sP56bxX5yO+vXwJ+xcj/ipT/pzDy&#10;v6LjMUb+V6T8P8TI789N7mGM/OKkgZr/RYIGY9sNXPwHThwDRpQDMPYcI9A/ptexPMbFYxQ8tjg1&#10;uIKR8h+XA2ZHVufHYKtVABwLgDHyAGz/kPmIkUcS86tz+4tTm0vTW0tzO6uLe1vrJ9v644OtC8Ax&#10;Cu56ebT+cnfpfHfhDFL90iFU2NOf7a4d7a0cHqzu7S9v7i4soMi2S6Mnq30v9N2XO21vD1q/uOj4&#10;6lXX+xft330283J/JDbQEUVuwKGAljFO6ifh9tnhNiWRDuVRzsXhjqVhjpWR7pWRrhW3HEvD7cpv&#10;OeYFWT330z311d73Mn0eZP0k0PKhn0WWtynggbcZFGZ6KFBQVlcZpEgL3k2W6iBOsRdluCoSbPmQ&#10;prsp7rjK05ylac7y2y4KQKqT7I6rMtaaH2fLS3QQxtqwE+x5aa6yZEdpvL0szl4VrJWJjXBSMhFR&#10;KkaErtbOge7+wtycpKSoqKjAkBAvJ2dbtdpUKtFQSFwTYyqaTRvjYJBFXweboHEWkdeGkK3oHflf&#10;8NoGXh2PNG2Qsg0F4X9Ayv9q8w8+vDcwsIf/P8CvjvKXwNj3v/zBKjgNjIwEQOYGN6d3kyEa4xh4&#10;nE7CzE0OqckI638SNfE8fLUgerMkeqMoeqc8aacCSZMdVn9QrTmuzjgsu31ec/+kMmOvOGWnJGUl&#10;O3rojndbjH1HnGNfivt+1d2j2qyZZ9HTTxHLs5Abv16YMvc0euC23+yTqPZE99IA8/pI+6YYp4lH&#10;tzAH+fmcuOWCpNnnMaP3QyceR4w8Cm+77VufFvAs3MNByGHjjOBOGnRr8DgTFEsU2XXGeGgPHBwK&#10;sSgg4UxFBFMBXish2yo53nbmEjYNpgRwASAxMqKgbaEtmKCvFsl4HIuAs5RRi7KiKrPC259G9j4L&#10;bk63b7itbb9vU5KgaHjkVnbfNyXMkYZe+sBm6DNcMCZJJApihHFossEh41x1oseJPvej7NIDNbGu&#10;ggh7XoyrPNxBEe9lE+/nUHQ/oS43Y7SpcK6zZLote3ukaKb59mhl+HpH/EpL+Gyl91F39HSh82Zt&#10;wEKZx0pt0EKl31SR89Bzl46n/q5yY2spQ8FlqjhMFR99oCTlsuQCmpiBSw3W1D9xL0mSPw+lVyZL&#10;Oh9bTZZ4b7Ylr7Xc9VMRBDichiof7asAAP/0SURBVE5h4wg0HIlhRCPiiHQiFS4c2QTpvOHx6KUU&#10;HsZTsgkVHigS7q6/fL8rY7HQf782bKPMdbPKba3CY7UqcLk2NsVNzDXCcalk7LMEJoFINyFSCTRE&#10;lxsYbjLaDXKTRxIxhh/kkZQNAdai1z9QB+xWnhEu3Uez25m5XO2nr/NYrHBZq3NfLLWZLnLYbktr&#10;uBugIuBERBwH9oI3opDI6H0BgWrQgjcQ69CM0T1HTRouPjp7FBSKAE8o/OCgWDM2tG3kI4/oeDzY&#10;1Ei4BjbFYktAnkKiIvyiI39DxwMgL2CLqHimSqKbHF3DGPmJkb3Rwe2hvnWMju/tXMLQ34lUawAd&#10;bXNdbbOjQ+sDPbPDPTNdTYMJEalUHEPIlKjFZkKOmInCbbKEfBSmVSaRYiLyfC5Mf4hwyjQajcPh&#10;KBQKmOAg8RoYxMViGHNFIpHU8INFKMQYeTbMdA0pl4tCsEIKm2M+8vCDVVQ6Da4NUvqgoKkVgUSk&#10;MxkftD8MQpqwFlHzFKQyLxChPWDO9TDQQwa7kobPE4iYHgi6roaujMGgSSQiOHMahQrTcBuY+zs4&#10;AnzcPOwtLd0cHOwsLaKCAzydbAK9XOorCiaHurIf3r6dHHEvPW6wt7GuKi8lMbik8H5PW8XMWMfc&#10;RFdVyePh7rqelvLU2MAQH/uUmKBQXycLOY+Ew3nYahvLCjqrym3kEhiSVAyGms4wY7FVNDqkBsV2&#10;xMUjEXkKRcFgKJlMORPFXxXRqR+Eawh4wAdSHo/H9NYFDBqDRKERSPDYQncAfYGAhthh2BDJ0FPI&#10;YirSo4cU8IHcNzbmGwhxLt4EEfc0tH8s0CtG/WOy8piaDRKxMTFmGxtBZSGRKDDoy8upVDhhEYHA&#10;NzYWGiLBQoqFhAVg+4e1N0BrjUwExngAzwSPolDg8ZhrPMbFQ1+HYAyt3wi6IZgkkvEoojLcFCad&#10;weMgIp5BY7KZyGaD+4ykfcko0rKBkcepmHhnFcdfJ4hykkXa8O75qGGUr4p27MkI7E/3H84MHX8Q&#10;Mf8sZiUvUV+ctlt2x8C5Z+yX3z6sTId0rywNMsfVqBAA/T90/qj/L0vdLk6CmQJgpzRRXxA/dT90&#10;5G5QV6p/S7JvU1pwRbxvdoSXv7WZmILnE01EdDIdb8Tn0OUyEZmC/6BaY/DwZ9OR+zwYukKkOP9B&#10;Rx7p2zBoYInyeBxMeAn+PCqVDK0UAH0CiUQA+5jOIjPYJJgpA5D+O43EpFJYNOSUDB24RCSuKC9t&#10;aW5sbm7Mz8+tra+qbCyraamsrq14+uTRg7v376bcvZ96z9bMErpKjUIu4LNRt48aPwpYCFeSzUSv&#10;BpRyBXR2sAr6N+iU+DxWbV3lm7eXB4fbk1NDff2ddfXlXb1trR31bZ11g6PtC0uj+q25zc05/fo0&#10;YuR3Fi+O1i9P/0zHv3m58wv2EB3/YvflxTYi5V8fvrjcPTxe2z1YWNNPLK+N6rent/dmNrYm1jfG&#10;9JtT25uz+7uLh/vLRwcrJ0drx4erW9tzS8uji0sj8wtDc/ODs3MDk9O9w6PtA0Mt/YMtE9MDc4tj&#10;qxuzmztL23srgJ391d2DNVhcWZ9ZXpvGUqig314Ew3Fjc+bgeNngC7+wtTv94mrzx9+++ea7l7/5&#10;4epbQ0RWFJr128tvvn7x5Rdnn31++v6Tk+u3By+utk/O1w9PVvaPl3cPl3cOlrb3FyHdOljGqHbE&#10;vJ+s7Z6u7x5v3GDvRL9/unlwtgU4fLEDOHq5fXy5c3K1e4ODi83DF1tHF1uw6uQlWnV2tXf6au/F&#10;6+Oz68OTl3u7p/r1ncVF/cyyfhYy8Fds7Sxs7y/twkEPlvQ7c0tr4zMLg8PjHQMjrUMj7V099d3d&#10;jT09Tb1djaWlueFhQdAp0qhEyNzPyoiNubU4N/n1F2/fvDq7enHwyZvzva2ly/Odq4vd7dXp073V&#10;3c3FqfG+yrJcbw97hZRjrVMqlUIvL6eoyNCQYD8wR0NC/T08XULDAr19PWh0kokxDvpgZIiiAQmB&#10;xaaFhQcFBPuE3goMDQuws7eEVsflMJQKiUwqxEU+7wl81huQN+qTN+aRPeKTP+VXiNzkvfPG/Qqn&#10;vHJGfLJHPJ/0+Dxqiy7oSS3uiLpfHJKY5R4YZe3kxWBLeEIFnSOisyVUjsQrMKKjf3xFv7ei3xmd&#10;mn2al1dR21BQXPHkSX5Rftn60hpi5P/rf/zf/8u//Z//p998/+2VfnUqMTbUUiPTqeSWaqWLnV1Y&#10;YKhGZZ6dXXx0ej00ttg9NDOztLt9fN0xMB0Sezsp89mdB3m37+Xl5NfdzSqKis2sbRhcXjvZO3xX&#10;XNb64HH56MR6dV1/UuqT+IRHwaHJtyIyLK0RM2vr4O/hHQl1bt99nowI/Zqyqtb84rqqus6Siuaa&#10;hu7cwtqWjpGegZmSipaauq6Zuc3F1f28olpYNb+8Ozi6EJmQ4RMcU1HfOTK92tw1MjS53NA++OB5&#10;UUN7b3NHT31Le1B4pF9wWMitKP/gsMrahvXNvZ7eISdnj+qaxuGRyfq6lvtZT0ZHpqA/yHlWtDC7&#10;Nju13FjX3tM5lBR/Jyo0LiMl68HdRxEhUVQCnc+CBsLF4/DONs6rc2tHO2en+y/Ojq831w/3ts8O&#10;di9gena49+Lk8OX5yauGqhatxlIlVVtbWFmaaq3MdLZaS1uDXrxW/SGmKyxCHqPpIcWIeIyaRzS9&#10;wUceI+U/xg0jbxCrQamLlaWzpZW7jYO9haWzzs7Vys7B3NLe3MJZa2ln9iGg6wcuHjnaa6015pYq&#10;U0jVIrFWroByjJ2HyhqRWMEVaoRSFV8MkLH5fBpTzOAIGTC2fKDjeSw2m46GFjqRzKLQYFEiEPJZ&#10;PAaZDn01jD2YHB7YZ9DakRsHjsBiiSxtnHVWbjobd621O9x6C0toAAjmOk8DI++q0bmZI5V55A6P&#10;MfKYK7rS3BEL9woZzIke49lh8SYDhZC5SaH8Lxl5SKEEqwz7AQhkOiiHRTgQtvYmA+VCQ+hXrAIU&#10;wiqh0kqgQAFgYUORIUKsRGElgrxEi8K6Sm0wRp4ntEB0vNCCwzMVinUcnhpTiheKkY+8VG4lV9to&#10;LBzNtS6W1h4fe8SbGuK4AlQaR+TzLkESNBjnDlCo7KUKpE6jNKyVKeHGeopltlKFPaQypZNC7QJQ&#10;alzVph6QgZ3orNxNzR21Vs729p5arb1UasrmCAFMBvR0LDKJbrAGeSKhTCHXWFpbObu6YHDzcLd3&#10;dNBa6qxsrKGRWlhYmJqagp2qVqvNDT+1WqnWyLU6U5VaKhJzpTKBXCGSynhyhUAs4QgMcatFYjaU&#10;aHUqaxszdw8n6OwUSglYlgbXDzIa9tHIDmYqTcBnCbg0PocqFbAkfCafRQFgjLxWozBXSUwVEoyO&#10;18jFCjGfTacopSLoKNUqmUwuQlM0sJBoaLxHFCH6Ht4EGh+0TzD78DgwmAhsKhPzxIG+l2RMJBs+&#10;Ewa7wQgmeAYfNRjswfYFYwLZ7Ew6zDpgh3KZRC4WiXiGOI0cLhNPQPFwhByYRpFpeETlm+BSA/1a&#10;Hz9M1Fmul1V+OTH5fmDok+Ghy67u657BNz0j73qGPunq+6Sz+31b+7t2JFxz0tj66fjsam3rHQ//&#10;9pzSd7tnf/z0+7/68qef3n31xfnrLy/efHv96ZvDi29effIvfvjD1y/fLA+MpYdGJnp4b3R0X41N&#10;XvUPfTM1f97SdtXbXRMTHiHhJGpEz1206RaiYI5xCI8QKiRFqjgp1vJIU54HG5dsL8sOdsgOtquK&#10;9aiL82hI9qmMcX0eoH0WpHsYoI2149+y4gSYMex5uEgHZZC13JpP8rGQahh4oTGaH1oJ6F4W0jB7&#10;dbybeYaP1X1fy6Jw5/tuqopbjo0JXkVBVmW37MsjHLJclYm20iitMNnZLNnJIsnZoigxvOF+iqec&#10;rcbjNASc0giX4mH1/JZniDnXR0qJsxHBCVQmepTF+JTGBOSH+zwPQox8hKkg0kwaopBWpdydru7q&#10;LWzvLOppLettKUMUfEfFEABj4bG0paTvw6KBkW8p/DNuGPnW0oEbRr67emy0damvfmakdWWsfa2/&#10;cWm8Z3th9GSse2uyb3tmcA/Trpkd2l8cO16aPMVIecDHjPyf3eEXLwGQWZi+wBj5pdmXG8tvMDpe&#10;v/JWv/J+fent2uKbjeV3B9tfH+7+5vT0j2cX/+zo5K+Oj39/cfTz+cEPlyc/vTj64d2rP3325q8q&#10;cmt5xmQbLvP5Le/aVJ+2DN+xZ5FLhQlrhfFr+bGbhYiL3yiI2SiKxbCeF7uWG7OVnwAm+EZZgr4y&#10;aaMqea0qZak0cTo/vv/xrba7QYURTve8NMkOkggLVoQFJ8KSF6nl3nZV3/M2h8J4G16akyjJml0Y&#10;rGtOdm9KcquJsu/J8K+Pc21N8a2P965N8C6+5ZJoLwu1UloKmGAXQ4dOMzGi4vHQxVMMTpE8Y5yr&#10;nPswxLMsPuiBl+VTb6s7dvLbjprGjLiShEgRDhdm71r9rLTwQUlrZW9rZX9r9XBb3RigsWaorrK/&#10;tqq3vqa/oXrQ4C//Z9UarOQfY+Q76z8I13ysWnPjI48x8jek/HD30j/GyE+P7SzOHM1PHcxN7i3N&#10;HpwdvQ3wicQbkeVCMYtK4jFpMCFhUYlcBkXIYYh5LKmAIxNykVcRF1H2N37xAhaLz2RipDyUoB7j&#10;L1Rr/h4pD/0uRyDhiVQSmYwrkHK4phKpSiQAKARocyyUOmLkeTC+Imd8CYclYtCFdBpATKdLGAz0&#10;QROaJeKVfIGQzpCwOUqBEKa4LCrMAyU72y92ti/3tq/3Nt/sr7893Hi3tfhib/XVHqZd848w8oD/&#10;bxj5j93ksczS7NF/h5EHoPCqv8jBY6S8wTX+zy7q/xRGHtLpodXJgWUARsFjXDyGj8uxTaYGl2aG&#10;YdXS9NAy7Arb25whPCwmNI8R9L+8D9hcnt2an1xdnd9ZnNYvzW1vrp2sLu7rV483l0+2V88O9Zcn&#10;229O9Nd7yxc786c7iyc76yerSzurS1vb67t7a1tbiwv7y9PnW1NHy52nay2fnnT+8Lrvx+uuH67b&#10;f7hu/epF01ev2q9PWoJc+WIKTkzAyUg4JRGX6q27H2ieE25ZEedUHu1QEeFUEeFiIOWRLnxVJCw6&#10;5fppcwOtC0PtH3ubPw2wfOKvexpk9SwYUfMPvM0yXBXwgKc6CpPsePE2HECSPR95u8OD7yyNteLc&#10;dpHdcVekucoSHYQJdqJkR2mKE2LeE+3FoRpahJaRYC+IsWYlOQqgGlSAriDBUROiVYqNkEQAtD0y&#10;mMS2jiPdPdur8y+ONw5257c2Jne25ldXlsZHp0YGpxpq2548epqYEBcY4G1tZc5h02DIRuQ1CtmK&#10;MfIf/2AV9sN/oONxDGMcDbHz/73fnzlxDBh79ZfAKO//o/jVzv87+EDA/8UPdgJHJxBMwMbAPJox&#10;Lh7xpEjxAnnHw+ZYOZgxDDzOSS0sSAuvvxfRlRU8nRu5URKznBu6mh+xXRa/W5m2V3X7sDp9v/L2&#10;fkXKcXXGQWnaadW9ncKkjZzYvbK07eLkqQfBg7e9miKsmyNtlnJimyLtYqW4B3bc6lDb+gjH1hjX&#10;jni39jjXpkiHOxbUTCtmU4xTZ7LnxKNbS/mJi3kJGCM/9SRyICNgOCukLcWzNsGj/nbo4zBvCwaN&#10;A3+NQUsAZ4QczNB9RMyaEQ9PYeCM+UYkg7gEoq44JgahCTz6cIJqQoU/Ee4pYuSN4E+FDPoqgACl&#10;yOkbJ6QYhTpb3o/wzon1rLrj2/TQr/aeW1mGU3mWV16Gb2yQExlGHArLBIf8IgFwP3kcPp8rUEpl&#10;1ham5jK+lYLjpOG6WwgA1iKKg4JnI+XpxBw7Fd9OzbaSkrxthBkRjuUPQwYqU8br01a7MvuKAhYa&#10;oiYrAkaLPJbrA2crPafLvUeKfXpz3Adz3KYrIwaK42zFOEspRyPkW4iEGoFAA6lEqJFylQL8vRjH&#10;xuyg1ufeLU9d6rOss6PEeTEKOO26ByFqIk5GRMIaLCMm0wSuBDRmRP6SUFtGfnnI2d/YxBhvRCOj&#10;b0zEJrh7AZKD7tuLhX77tSHrpS6bFe6r5V6rVaHzFVEPQ7VCTD6eYEzGG9FN8BwyjYKnkghUaDZk&#10;ElindJiokozJ0NwMhDyRTKQgIXgykUwxxFElmXCpJK4R7q6f2V7X3cVKr7Vq15li++Uqt8Uye31D&#10;wFZLWl6Mg8QYxzcI1iOSkUiC/RDwFLwJGW9sEII3fMWCEcQEArRdkokxCW4FTPfAtjdIuKDmbQB6&#10;UYMx8lDX8EYAAc6KCmdOokIeY+HZNBaAy0CfXHPobCiE6TbBmGautp8aW4cRBIvsOjKw9UGvxqAg&#10;/wspj3zku9uX+ntXO1qnhnoXR3pn68pakyPS+FSBhCXlkNgkHJlBZtIodGTrw99FRbreEpGYxWDC&#10;yXJYMBmhk8lkiUSCvfmG02YwGHyY/tJoTCZTKBSyYdZrINyhAtUgYgNrZTKZSCQSi8VQiInbwJ8P&#10;KVRDd9YIR6XTYIrF4rBJFDLmNY8R8eg7XbwJFFJoVExiHts5HBoORCKRYBF2iN5XGWYl2GlDm4Fr&#10;TjME0mQzWTwOVy6WMKk0AYdrrdXZWOjcHJwcra3NFIpAT3dfVycXG8v6iqLpkb7Brqbx4a6Jkc7R&#10;wbbSwkd3b0ebqTkJUb7jg831ldkKEaWnpXxlpv92fHCor0NmSqSNmRgumaNO6e1gVZn3dKi5wUYu&#10;EeLxaibTki9Q0xkqGh1SGYVizuWKiUQlnS6nUjFGXkKj8imkGwhIRD4RecrDH8MjkbhkEptMFDDQ&#10;t9IUEwI0ZjAj6XhjAcxI8SjiKHKxp1IgBWDUvJTFkDNR2Fg52DwGYRxE01PIPNgPFaUiOoolyyUR&#10;kM4SwQRKAFAHDo2BZ2LCx+PhPOFPkJLJkEdhY0kkRPHjTXgElMIYAycAGQyGQjzbGCnXA6DdMIyM&#10;0AdhhrjQ8GiADQwnD40eUpIRsoeRliOKyI0YeWhOcHega4JJLkwo6dAi6BzI00k0LoUqZlDEFGMN&#10;B+9pIfS35MW6yKNsuY+DtNVxbrUxzgN3g/vu+I3cDZl6GLmSl7hdlr5Xnr5bdgfj4k+r7r6sf3BS&#10;kwn5s7qs8/r7kL+ozXpZd/+sKuOgJGW/NOWwKg0GhYOK26f19/RFiUs58YMZwVPPE3syb9Ul+Xc/&#10;TsiJ9H4aF+6olPIJxkIaiU+FpwPPZFDQQ8hi0Jk0jGcXiwRSoQDMWgaJJOCwOWwmRsojsRr4C+lU&#10;qAx/HrRFeNhhEx6PgzVXCpXA5TEwEXlIDWL0NA66BHSSCQoWbYLD3U5Na2pobGpqqK2tragqL6su&#10;KSzLLy0tfvzwUUZqemZqZnbWM7ArCEbGSO2HToWOA4YKeDT4XJ5YKEFBDYUiqViCXhlCn2pwp4P+&#10;DSb15RXFO7v65ZW50bGB7p62lvaG5rb65rbqlo6q/sGW+cWR7e2F3d2lXUg358BiuTrbur7Y+ZiR&#10;R57yL3axWK+vL/evXu6+ON968XLn+s3R8dna/tHS5s7Mmn5ifXN8e29mZ3dma3tqZ2tmb2dud3se&#10;MgZqfnFnd2FtfXx1bWJxCTHyc/P907P9kzPdk9O9M3MDs4vDCytjK+sza5uwq7mVjanltenl9cmF&#10;5YmpuYGJ6YFJVHlwbmkEypfWJrZ25uGgmztTuwdza/qx/aOF3/xwBfjh59cIP11//+Orn358g+HH&#10;H15//92rb39z9c23r77+5urLr15+8vnZ63eHV9cHLy53zy93zl5uH7/cOj7fPDjTAw7PN0/Od47P&#10;to9Otw6O9ftHGxh2kb/8+u7xGlKzOUfVDl9sHb9A7PzZ9f7Z6z2U/n2cXO1Cnd1T/ebh6vLW3Pz6&#10;1NLm7AZc7YO17d3lnYPlvaPVrb2Ftc3phZXRqbl+wMzC4Oh417p+BqzksbGepfmx7o7G7OePJGKe&#10;TCq8nZaYmBBdVVX06bvLr794/cWnV+/fnL9/fXZ5vnOws7S2ND7QWa9fnZoa662rLgr0c2XSjC1M&#10;JQCtVmlvr/XxdgsLDYiIDAkI9PYP8M68d8faVmeMR60F7A9ke8B4jEdjsUjMi4oOj4mPuBUV4uvn&#10;IYa5mZCrkIulEgFi5CNyegOe9vjlDPrmDPvnjXs8GXB/3O+fOxKQN+zzvDcgtz+4YCi+ejqjZflh&#10;+2ph/1b9+F5R+1TKkzK/yFSNtZOdsyeDK2SwRTyhAnoMNk9q6+Du7Rds5+x29+HDwtKKssq6tLSs&#10;rLtPFmeW/sv/9r/+3f/zP/yX//AvkY/8d9eba1PJ8eH25qZauczZUmchV9horTUqc62FXUpKVmV1&#10;e1vXWEVdT1vPVFlNV1za4wfZFTnFzU/z6oLD0oJCb4feuhOX+KS8qrutfTo27kFE5L2c3PqHjyoD&#10;ApO8vONiYu+nZxRaWvmYWrj6BsTFxGepTJ3snPw8fSOCwxNjEzNjEu4+fl5672F+RlZOWsaz+mbk&#10;KX8nM/vJs7Le/pnT809Ky1ue51TkFdW6eYXCJj4BUSUVzc8KKu49yc8vq0u4fT8wMsHB3Tc+5XZT&#10;R8ej7OyDs7OrN2+Lyysysu6n33sQGhZZUFh68eLV4tJaZ0dvR3vP8tJ6c1PHo/vPaqsaIfVw9XG0&#10;c3V18nx078m9O/cjQ6MVYhWTxOLR+WBBBXkHb6/uXBy+ONq5ONl7ub/9YmPlENId/dm2/nhr4+j4&#10;AObAJ/fTH1uodWZKCzOluaXG0lxpamlqbmmI2mptbg6APOYjDyW2Bh0byGC8POTtdDo7cwtrjSnA&#10;3gKuPso4WVpZqTV2ZqYAJA1voOPhBgEgYwMVdJYOZjonC52dxsxaqXTT6Qy6NKYAOzNzgKXK1BLu&#10;o9rcVK7UaczkQrFSIIZCjVhmJlXYW1hCaiGTm0mkaqFIJRDCPF/G4UoYLAmLjXyXqTRsvOFAj036&#10;wMhDnsdgibhCIUfAYrCRaBqYWFQ6GIUAZMYh/2u2vZOn1tLV1NxRZ+OhtfLE6HhLG18rWz8LradS&#10;46jRuSnNHc2t3W9Ic5nG7mNGHhYBsAirMJd2KMSodqgAm2CUukCmuyHZsUKsDgC2gs0B2OYYoCbG&#10;/kNNrL5Qbgl1ML94WIQUE67hybR8uQ4yfKkWA6LjDYy8QGIhkduJlfZ8qSVbaM4TWgDYXA2TreIJ&#10;TDk8NXKNl1kKpVq52tZU66Q0tVNp7HVWnmpTJ5HEUq6EReT/Dos8vpYv0AmEYPnoOFxzAGSQOrzC&#10;XiBDRLxU7ag2c9VovZQaV7kBkJepXdQWnqY6b4WpG6RQApcXrq2Z1k1t7qi1dKMxJFSGUKmxlCpM&#10;oUFZ2zjY2jk4u7j5+gX4BwR5+/q4e3o4OjtY21pZ2VhqLS1UGqVcLgWYm5vKZBK1WmlmplGpFDqd&#10;hY2NFWTkMpFEzFcppZAK+CyphC8SsYRCplTK5fFoarUYMiql5FZ4UIC/V1Cgj7uHs0CIBmywO2FA&#10;RdYJFYZqJp8HAz+Xx6ZwWWS5hCsVsbksqkTI0ZopkeijUqZWiGUiPgCx8FIRn82QCPhquUwug/+5&#10;sEMYp5EdTKYI+QIqijMHFpKBkTchsogUEsz80GSPxCRTDQ5dOAoeefrA0I65rkDfDFYypGAfo89L&#10;wdCgUqGb5vNQ8FjMQQBJSdCZ8BSAYc5iUik0IpkGMxwc1QiJdTy+FfrA2wt6+k9GRz8dGX3T1/t2&#10;YPC6Z/h178j73uHPegY+6+79vKv7856+T3oHzlu7XvSPPQ+N7smr+Or41W9efQ7D5ebsWl1+2fM7&#10;97Pi7qRFJt1PujvQ2nu4vvfj5999/eYzGLmiPX0fRcautXVeT0xf9g9ddPe+7OseepSZaCq9Y6l8&#10;YKu5q5OGcPHBXHyUnBEioUSp2QlWYg8uLsVJ8TzY4XmQbVWsR0uKX22CZ32Sd2Wc27MgXaanMtqK&#10;HaimhOu4t6zFBUlBBcnhATqZLZ8sM8EBXOXse+GeEU6aYB0/xlGa7Ch97KetinWruOXQc9t/4nFU&#10;z21fmKg3J7oVBGkTdJwUe8l9b12SnfR5qNNA/t3JiidVabeCNVwbKi5KK34e4pZgI4u3lmZ5WBZG&#10;uNUmeQGqYv3KYwJLowKf+rncUvGSbFURppIEO5v6u09GSlu7izqac9raS3ubS7oh7Sjr6yzvB3SU&#10;DbSX9mNoK+lDKO5vLeprKextLujB0FIy2Fo6hKG9ZKCzbKincrS3dqKnZnKgYXakdWW8Y328c3Oi&#10;a2uid2+qH7CDcfHzI4eAhdGjxYmTP5PyU6eL02fLsxeARYN2PEbBry68Wpm/Wpp9+dEi8otfXXgN&#10;WFt8A1hfegvYWv1sb+vbw8PfH5/+9cnZX5+e/vHi6OcXRz9dnvz24vDHN5d/evPy593lY61AYcGg&#10;FSaElcS6dd8PGngQMl8Qv5Qfu1oQu1mcuF2avJoftV2etFmatJQbtZwTvV4QvwNWeOWdtZKE7erb&#10;y6WJc4Xxg4/CahM88kKsE2340Aa8RSZwC1x5uEAV3UdO9ldQQ83YYRbsBDvRHVd5pociy13+2ENe&#10;GGTeEOdcF2MPN7Qx3qUxwb0xwbM21r062j0vzPmOr6ONiGnKofKI6ENjmFYBqDicgGikY5NjHcyz&#10;Q11TbaUPXNQD9yJbk/yTzPlVCUFlceHWdGqYrXPts9KavPrWyt7O2uG2mpHW6uHmasS511cN1Fb1&#10;AyCDASPiMTTWDDXXjf4lKQ9orx3rqBvvbpzqaZoG9DbP9LXMDrTND7YvQH6oY7G/dQ7y471rkB/r&#10;W5sY2Bgf0k+ObE6Pbc+M7xiARORvHOQnhtd3N19Oj6/KxGZ0ChsJxPNYHDqZRSXCyMdn0TDveIyU&#10;F/PY0C1AKuKyoE/AKHipIZSrmMu98ZqXw6ho+IZMKZUBpEIR5KG/lAmlAp5YLJSJedDVIV5eJhDB&#10;cKwRSzBWHbblsZjmag3MRgQGZXklmyWD+SrJRE4x0TDJVgKmnYSN7giLDNaJkIRXsJhCKlXG4klZ&#10;Aj6Db4KjPMjKuXr5+fE+tMDzndWrI/3b/bVrjJHHuHgM2x/wa0Z+zyAoD8AWMS4esLV2CcCCu2J0&#10;/F9y8UsfxXQFLM4czs8cIBi4+NmJXYOCP7oLWGxVjI4HzI7oscwNIb5iEHOHdMkgJjMzvIYx5hix&#10;fpOfHFr5FaaGVwETg8sf42bV9NDy7Mjq3Chylr/ZFUb0f0zKY87yS5Obi9Orq/P69cWdtYXdtfm9&#10;jcUj/eLpxsLZ5sLFxtzp5sL57uqL/ZXz7cXDrbn97cWD1fmtnfWDnfWtreXFndWpndWBo42u18c9&#10;P34y8sevRn563/nj69bvrlp//67vm7PW378f+sNXUyPtGQoGTkHDyUnGfBzOSci4F2gPE/WSGIfq&#10;eKfyCDvoeGtj3Gpi3CoinMrCYNGuMsKxPMKhONy+IMQmJ9D6aYBldrDN8yDr3FC7nBDbh35m0Mnf&#10;cZUm2fPhSU9xliQ5imJtuBFaRpQlK8aaE6ljQj7OlhdrzQ/Xsm7p2IBQc0aQhhpuxgjV0GCASHYS&#10;JzkK0lwlmZ7qJAdJkoM8wUEdZC6XmuDYBhUOmjGJjDP2c7afG+mYHq5bmWtZnG5cme9cnh9emB6f&#10;HB2bHpuaHp8YHR4Z6O8dGR5sb+/MyMiMiIgICAhQq025XD4REzDBw1AORiPMktB8CXnjold+JCMc&#10;DW9EhwokEsUgsmxsbIyHDPwHlWEzA9+NfmhDgyA7Rn9jFDm2iAhQEyMSiYAtYiVYIeCm8L8DrP7/&#10;EIhi/od+2FqigX+HwwEIBBMogT1jeewcDHtARA/NGBfspMtPDStN9u/IDJzJi1rKjVjNj1griFwv&#10;jNKXJBrc5G8jar4y5agq/bDs9lH5nYPStN2i5M3CxLXc2Lkn4eP3Appu2bbHOA3e8b9rQQuk4x47&#10;iHLd1bnuyhI/i+cusvJAS0jvWXHyPFTVobYTDyPnsxNWClKX81PmnsePP4joSfVrT/LqTvNrSfIs&#10;j3KuTg7JCvSUGRRnaEZwdxDrit0vFg3pRCO1JSNjkQmBa4z0oxlI2Rk5kzJNKESobEQ2xpENjBYZ&#10;UflGJkjoCK6MwZECdoRYYByOTzCGbs1eRnczY7iakaJ9VeGeivQ4T393Gzgkg8zC44g0EpHHoqvl&#10;CnNTsEzBSrUwU6llIqGUy1KKOKYSLkAF3TWTwSVT6HhjugmOS8XJuEYKLk5CxZlycRGuksJ0396S&#10;5MbHYTX3fR/fUt0NYNdkWT2NZrc8t2956j5QENr7PGAgP7Lktq+dnGomYcu5HDDozUQSmBZplXIh&#10;hybnkzKjPYoy/YszvSofe1U+dC9Mty9Is8tNdnoQ5WLOMdFwOBI6j4Xn4pG1iKRdkHwTasUo3AIO&#10;D7ccUdtIgh+HE+Fwz8IVWy1RC0WuG2Xu6yWOm5Wuy0UeG1Xhi1Vx6T4qeOIwXycy3ohJIIJZSyNS&#10;kfs5iUCB4ZhAIxtiuFIoNNgpmLgkAplBRsoz0MAoyCOdwCAYc41xj8OsNpqTFyu9ZotsFsqdFytc&#10;ViqdYXGjOeVBkIU5Hd1HBgG5/ZIIH1h1ABEL0IpY5Q8PDpyLiUFHHlXAxKmQrjpy6Ia1ZDIZEfRE&#10;GpXChA3hPOGhppJpkIF5Io2CXLi4DA6VQBGw+TAOcuhsPosHJZCCyU8mMG2tXGen9TBwjAxtjAxu&#10;Dw9sDfSt9feu9nQtdHfO93Qt9fWs9HYvd7XN93YujQ5uDPUuTo6uDXRNJEam8Ch8AY1PM6KyCAwe&#10;nceksOC4cHpwYohGZLIMH5whaREmnQGXCMx+zFEdI8ThzOEHsxVYpNFoyFvd8GOz2VhNzH0eUj6f&#10;L4SBngOzGzJcK1gL9aFN44kEjHAHwFwDKXiRSXDBoByj42ERaX8wGSjoq2GHcDjYD4vFwg4Ku8LO&#10;AboFuIMMBg1OHjJCIR/OnEZBsUMBXCYLjAowMCzNP6jjmillbo62fm7Ozx9kzE8MDXQ2Dva2zE31&#10;z08PDPQ09HfXR4V75z29PTHU0tZQFB/pM9hZMzfWWZKTFRvm/eBOrLWpyFIljAnx9rDVVhc876uv&#10;8bTSQvvU8vkWHC7mJm/KZIkMvudqJlNJpwvx+BtGXmiI7Ir5sPMIeCGZxMXjGUZGHAKBRcDTTIw4&#10;FBIDOnNo+oYvZZAcKMGEiTdmG4K4AsRUioxBB5NGzmRI6chxXkqlwlFkNBoAyqGQSyIAMDoeAIeD&#10;DTE6HjJwLB6JxCMQRBQKpAISCXokngmeY2TMxhkJCCjkLBK4x+OhGowu6NNPAygGn31D/4ZSLE83&#10;hFCiQudl6KOIBoUuAMnICAOdSISGAs8mjUTGJAQQT2KIrgcNHto5PAJI0deEJGaxxQwK1wRnI2P6&#10;WUt8tZwwG368k+RRoEVFtHNzkmd/RtBAetDE/Vvzz+JWchL0hakHFRnH1feOK9JPKjNe1N0HnNfc&#10;A1w1PnrV9Pii4cHL+gdXtVnXDVmHpcknVbfP67OwWN/nTY/3q+4t5aUu5qVN59zueRDXfj+27X58&#10;xZ2owtvxUR5O1mK+msuCy0XHG7Hp0FqJNBoF2iG0PWiHIoHwJmQgk0GDRwUm7JBimRsHeUTiG0Tk&#10;sRJoovDQ0+gkLocBVizMlzEBetgD9okIDBbQ4dvZ2ZSUFLW2N1XVVFY3VJVXlhSXFmVk3Em/fSc9&#10;5U7W7awHGVmezu4wqEMLFwuha0QmApPJlIpRTGaFTA6nB48wjJzQD0GnhL2ygp+pqTozM6Oru21k&#10;dKC3r7Otvamxpba5rRZNPwZaJ2cG1zZm9/dXTo83tjfnDneXTw/XXpxuXl3svDzbOjlYvb7Yujzd&#10;ePNy73Rv9ZM3py9Ot15d7l2cbb683D2/2Do5Xz86Xd0/Wtjem9FvT25sTUCKGHkDtrYRQb9/sHh8&#10;snx+oX95uXl5tfPipf7ixebp2erR8QqsXd+YWFodWVobX9VPbWzPbWzPrmxMLayMzi4OT88PTM0N&#10;jE/3jE31TMz0Qh5KoHx+eWR5bRQwt9gHx13fHD29WPnx59fffvcSUsDPP73+6cfrX2Dg5b9//dP3&#10;r37+4c8c/Q/fX//mu9dffPnisy8vPv3i/N1np2/fn16/O3719ujqzeHV9eHLq/3zFzuYrj0AMqcv&#10;tk/gT77YPD7XH17oIXNyuX1xtXt+vXfxev/8egcyL94cALASyJxe7Ry/3No/3dDvLa5szizrp9d3&#10;5rcOlvcO1/cPkTL+7v7y1s7Cun5maWVsfnF4ZW1idX0Sbsfe3vLu9sLC3NDi7MhgX+vTp/fkcr69&#10;nWVcXPjzJ/e+/uL1t1+9/ebLN68vjz5/fwH3ZW9rfmyoLT87c2ygZWVhtLm+LC46VC7hcpgka2tT&#10;2FapEPN5TDNzZUzsrVsRIYFBvknJcUPDfWpTBeJ8oM0Y/DJRazRBjLxEKoiLj7oVEezr5+HgaC2T&#10;C2HCplbJxCL0YgAXk9cbktsXlD/ol9MfkDfsn9MfmDcYXzV7p2XlQZc+Z3g/d3SveOKoeuGqYflN&#10;3exl/exF9/LL0c2rmp7JyLQst4AgawdnCytbFlvA5YkpFA6TIyZRWa5evk/z8p5k5z3NLsjOLr6X&#10;8XhxZuk//Pt//3f/+f/23/7zv/m3/+qnH37zamt9OiXhlp2ZRiuXIVdrK1szuZmpSqtR6gIDY3Jz&#10;qkrKmtu7JnuGFmqahqoaBvpGV6cXD/qG1xJTnpeUdzW2jOfkNwESEp/GxT9OTHqWm9fU0joJ+Tvp&#10;BSWlnWXl3QmJj2MTHtY29PcPLT7LrSytbJ1f3lvVH9/JfB4RczvlzuOyqtagsAQznUtgaELWo8Kg&#10;sMSgkITo2Awvnwg3j1Cl2tbKxiMm4a6Di39oRHJYZIpfUNStuLTmrqEl/UHH4MTsyubU/NLq1tb0&#10;4uLXP/zw7rPPy6trImJiG1pae/uGEpPSRkYnZ+eWysuqV5Y3Pvv0q77eoe6O/scPnnt7+Kck3gkL&#10;jkxJuu3vFSjiigk4EofOI+HIdAIjI/nu52++ONk9Pdt7cbh9jj5J3jzfXDve0Z+tLu1sbRwd7r3Y&#10;2TzZ3zn18wiyNLM2U1rIRUpzhbmtFtqIEvOOhxTLAG5c4wHYIqTYor2F1tbM3FpjamdugcV0ddDq&#10;EEFv4OIdtRZOOi0mXGNnZmprqnG1tPawsXOy0LlYWACcTU0B1lKpo6mprVIJsFYqLeVKS4XGSmlq&#10;IVeJGEw5l6cWisylMgkLbE2emMkyFUtg0UIm1QhECg6yPlU8npzNlrKRAyBSp0EKYUgDDgZUFgV9&#10;eobx8lh8V4N7MYvJZNNoDDDUUA9pBKYZmUCk2du7W9u566zcLKzcLG09rWx9tFbemGSNVoc+mDDX&#10;IS5eo3NRGDRq1FpnjJeHVPZL4FYMUA3WwipTS1coB2B8PZJ6N9DoUAfzbYeaWOZmc6gGJRiwconK&#10;Bqphm0MeAHuAtbCIAdsnZHgyLUdi/itGHnnHGxh5gQyq2fEkOrbQXCDWIfkaoQVPYM7iKDk8tURm&#10;CeAKTflic5nKWqq05vLNYK1IAuXWQrEOKrO5GhpDDqaOwdrRMJhqyAiElnKFg8bcDS6UubW3ysLN&#10;1BIx72oLT62Nv5mlD+Q/EPGWnmZWXlABaio1zgq1k0zpoFQ7SOVWFjpXH7/I8Mgk34Bwv8Aw38CQ&#10;gMDgoOBQP/9AV3c3GztbnZWlqblGoZLLZBK5UqZSKZRKOaQajQqmO5DCIIdlUBQkuRRSU41CqZAI&#10;+Gy5TCgRg1VKVyqFAJGIpVaLNRqJWMzWqGXQpcqkAhtrCwutBmxIgwMKsoPpVBqMpiIhXyTkioQc&#10;qYgNnalSxlfJRaYqqaW5BrpCqUQgFfIkAi7YChSYnROMqUQTMG3gqEoFrBVxOSww82HmDfYrZrlC&#10;J8ukou82wDxCRhKewKVQ6SZ4mAGBIQWWE5iAMHTDKI6mRDCvJ6IY2yYkmB8ivXljE6SrA+YIDPBM&#10;KknIYQo5DJjjCelUGYsFjwwTjG6DCwAYHOhDYxOclIYUBuJsbTIcndYrq78Yn3jXP/h2YPBN3+jb&#10;/rFP+0c/7x38vKfvi+6eL3r7P+sbeT88OZ5X1vIw/09vv/nq7O27o6um8nofR/cQT//kiLjE0OhQ&#10;j8D8B7n3U7McrZwmh6Y+vf70j9//dqJnIMrDp+Ju1qfL6wcdPS8GBk+72g9bG566O8bI+PneTimm&#10;omRTfqKGd9tKmmoju+ducc9T6yPGpzor8yJcCyJdcgKsKiKc6hK9quPc65O82zNDGu74l8a63Pcx&#10;u+tpmn3L9UGQw2DJ446ce6ZEnAOP5CQgPYv2LksLTfO2CNNykp3EUDkvyLI+zrUj2XP2ecxqUdLU&#10;k1tDWYEtCc7PPCR3HfiPPFUPPFVxWkamiyInxL4i3rcp41ZlYsCzIAc4n9uOqkSd6L6bRUGwc3t6&#10;OJxJS3pgQ1JQaYR3eZR/SWRAkrUy3koZrVXednPtfFo8VNrekdfelN3amN9em9faVtKDkfKAPxPx&#10;NzAo1XzMyDcXD9yQ8jeMfF/1+AdGvnl5vGN9wsDIT/XsTfbtAjBSfm74ANHxYx8ka+ZGD+fHjuYm&#10;ECm/NHMO+JiRX5m/AkAGyxv0ahD/jmFj+R1Av/IeYfmTHf3XBwe/Oz7969Pzvzk//9PV2R+uz/9w&#10;efLbV2e/vzz73esXv/3yzU9PU+87yRT5CWFNmREt6QG9WSHjz6OWC5MX8+LWixIWcyLXShJWi+OX&#10;C2NX8mMMvvNxG4UJu+VpULJemTr0KKQm1vGJt8ZfiNMZ4WxJOD8pyV2Av+NpVRgXkB3hVZwY8DzC&#10;PS/G81m40/0Ay3QP5T1PZW6wZUmYdWmYZXmYVX2sQ0uSa2O8S328M9zruli3hnjP8kj3h0HOPmYi&#10;HY+qZJFFdDKK6GjgX+RkozBrVW6kd7QF976zosBPt5Cbqi/LSrcWp9srux+l37LUxrv7tpU0tJR2&#10;YA7yLVVDgObKwaYqxMjXVSNS/h9k5AEf0/EYPmbkuxomuxunMGCkfH/rXE/T9GD7AsbIj/WsDsNc&#10;vXd1vH99bBA5yE+Nbn3MyI/0r63Mn0Lh/tb19sZFY203PNBcsJpgkslhcOhkzDuez6KJuExDxGk2&#10;FtlVxGVBikh5A/kOqdgQ1hUgMejIAxCTLpUpJFKZSAxzZhg9AZCRi2Q8jlDAlUj4UqlAhoJxiOUK&#10;kUzKF6qEIhTolYUCvYqYLCmHay6Xmgn4KhLBnIz3kPLT/ZwrM+IaHiZX340uvR1ekBwaZqfxUIvV&#10;DBJMmBUMNteEqhEquTQu9E8bS9vba8dXp58fb79bnT460r/dW321i3Tk/2FGHiPl/zFGHiPlMUYe&#10;cMPIf0zK/yUdD/gVI4+R8n/JyM/+EqbVgPUFQ6hVzE0eo+MBmCc7xsID/uwdb6Daf8W/A8YHlj7G&#10;TTlsMj0E6fLM8MqNd/wNfsXIL07ol2Y2FqZWZseXZ8fWFia31uaO9Ivn+sWL1enjjbnT7eVzpBq/&#10;dry/drC3vLO9qN9d2dYvLC9ODK9O97/Ym/zy9eyPn83+6bu5r151/vCuB/Dz+4HffTL+N18t/v7t&#10;7L/6bueff7cb5iYT4nEaJpWPMxLjjD3l4kdhHo8CdRUJLlVxzqXhNjXRTrUxruURDtUxLlWRDgY4&#10;VUY5lYU7FIba5gfb5gbZAHJCbHND7fLC7J8F6R74mj70NU13k91xlae6SFOcJQYVGi6GSB0z2ood&#10;Y82JsOSEa1mAEDN6kIYKaaSWHaXj3PMxTXOVpTiLMjwVcdbcO67KFCdliot5gJnYjEoQo1B7xhQc&#10;gWqEvuWvyL493JEz0vN0aap4ZiR/Za5uqKdkpKd+rL99YrB7anSwt7Ojvraht2twdmpxdHhsamK6&#10;v3eoo723KL/iVnicjbUjg84Bu9HAACJi3hjJZFNJeIYRDnGCqMAA7PtLANQ0MjD4MFeHgdtAEX6Y&#10;lkMe1kAeMngDO4/9bupgq7C1GBv+j+Gm/j8FBvr9H/hhazFGnoAEPRCgBDs6dgJYHQDBCL31dNXK&#10;shORak3f48jBBwHTz0IWs0PXCiJXC6LXi+K3ypK3y1O3ylIw1eCdkpSD0jQAplqzXYxC/K3kxiw+&#10;i64OtGiLdelMcK8Js2tP8GyKdisLsKoJc3hoJyj0Ni32Nc/zUEFaG24/8zR27nn8Ul4yYC4nYfJR&#10;VF96YEeydwdSPPApCXcpiAiIsrUW4IyZODwVT4ZLT8DjCAQcn2OslpAUbJy1hKRlG4uNkWMpxxgn&#10;IJqwjHAsExO6EYGIw9NJTLgGBs96g3P9L4w8CixgZExAAQiIJCMkj37DhSGzDfLGOBrB4GEOe6Oy&#10;FWKlRoac4h1tbawstFKxRCgUIklF6GlhQSzkchhEAuwde7WDp1HJHAaVQTZmEHEcKo5Hw/EpOBkd&#10;Z8rBeVoIvcwEDmKigoSz5uFyU2yyU0yT/OnP4izHqjPKUjxinUXx3jpnc+iWWdAto1eeTK6CK9Yq&#10;1CqpSC3huOpEnjpe6i27e/Gu9xOc7sbYZAKiHW5HuGjFDAmTLmLyeHQ+nQJjJgluLvpjYW6Eh+YL&#10;zREP14FgQqTgjWAwFRvh8mM1q43BKxXuOzXuW1XO+grn9TKv9cqwufLYGCch1CEj/2r0AgOMWxYR&#10;adQgV3hDu6LgqWQTCjwyFKQIAusQgW6g7KHNIUaeQsazyMZ8Y1xOjP1GS+JSpedCqf1iqdNSpfty&#10;uctcmed6U+ptL4WMgJyCqdAOUctEykImxsgRngBTuY9Uawz4ENkVAeWRbz4cCE4GmjQ0dFhEE0DE&#10;0qM3Bxgw3QkG+kYWadRQCTDCCiR8MZaKuEKARCSnEFmuzn6L8zswcIwO68dHd0YGt4eGNvv61ro7&#10;59tbpzva5nq7l/t7V/t6ViZGtgZ6l6bHN6B/bqxuV4pUNDydTqDTjakUYwqTwkKSqgY/dzzRhM6k&#10;0ShUg5vvn4NwMplMgUAADQnVY7Ph6oGxjznowCLL8IM6HA4Hrgm2CqPjsbWwCiYOUAg/tC3174FI&#10;JmEO8nD34NZABt0MIoFKpwEwRh4OfcPLw6XD6HjsWHCp4QoymXRDb4c6DZg9AQQ8FOsKpjwAjJRX&#10;iEQAaJkaucReaxYZ5N/eUAXdb1drvX51Znq8b315Ykc/N9DTMDvePT/ZPTfRtTDV09VU2liZMzXU&#10;3lJTGBPqFRnkfi8lOi02NOlWUGtVSVNxgaNGaSkUKmg0zEFeQaEi4RoOx5zLxRh5OZUqNzDmiD1n&#10;oWb/gR//hZFnGxvzSCQOiYjId7gexkj2kGjwMYdnHL1pMzHikAgCQxxXPpEAEFMpGCkP+4RDIMF6&#10;Gk1qOBDi/ckG7p7xZ9l67IiQQp6Nx3OJKK6sEKnP4wUkEs8Ez8cTBAQ4JQIUiigU6JegGgcuteEE&#10;oMEDIPOXeRpcf7wR2QRHMv4zoC9C34mamCA3fwMjD38Ll878c7A9g4I8NHL0LsygWkMwMmYRSVyS&#10;CZ+As1dyfCwlYfbyEGvEyN/1UhdHOHSkB/akBw9nhk4/iVnJS9YXpu6WZZzXPX7Z9OSy4fFV46PL&#10;hodYCnjT+gxw1fLkuvnJ68b7gNPK25eND67bnl40PTxrfLRfe3+v9vFhU85ScdZM4b2xwsy2R4n1&#10;mbHld2IeRgSFOFgG2ukseCwkO0mnCpk0BoXIhYeSQoV2ZZikM7A3Cti7K5hus1kMTAseMkhzlsNC&#10;j5DheaZSyejVFgMpaKHHm07msOlIkJaFnnPDiyfEyMPzD20YwOExC4vzOnrbG1rra5tqmloaC4oK&#10;76ZnZGbczUhNT0++/SjzQVJsIpwMNHm1Wi2RSKDlwyNmpjGFPh71+XwBHNAwbBrB+AlrIUdGarI4&#10;OLGgoID8guyW1oau7jZAZ09rY3ttS3vdyHjf2Hj/ytr09vbS8eHa3tbSycHaxsrk0d7y/vbC4e7S&#10;yxP9xdH67vrs8c7y2dHG0d7K2ckG4PRMf3yyur03t7M/v3f4AbsHsDgLONif29+b3YP0YP7oeOns&#10;fO3l5ebVq+237w4wvHt/COnrN3uXV1sXLzYuLrcurhC7ffZy8+BkbW1zErmKT3ZMzfWPT3eNTnaN&#10;TXWOT/dA3kDN907N9kzP9U5Md2xsTaxuDJ+/WP3t79/9/Lu3P/32DeDnnxAp/wveAn7/4+s//PQG&#10;8DuEd4Df/ojK//j7L373+89/+7vPAD/9/MmPv/3kx5/e//DjJ4Dvv//k+9+8+/rr1998df3ll6++&#10;+OLqiy8vAZ998fKTzy7evj99/fb41WvkaH/5eu/qzf7Lt/uQuXi9++LV3tkr+EO2j15sQh7SnYOl&#10;la3plY2pte25vaPV4/PNF5cHgIuLneNT/e7+sn5r7oMiv356a2f++Hhja2t+f3dpfXVycrSnq602&#10;OeGWh4ddfPytZ88yP3334p/96cdP3l58/cXrrz+/MojV7HS1Vd1JiXj6MPX6YmdipDMlMYrNIFqY&#10;ymwsNRqNhMmEpxNFAxYI2dEx4YlJsY5OtiWlBTOzE3QmCmIMazE6HhokshKMcFbWFpFRYaFhAb5+&#10;Hja2WqlMoJCLMZdTFNk1qWQwqWIssXoqrWnpQc929tBB8cRJxfRZycRh3oA+d2CtYHg9u28lb2Cr&#10;dPyoaPiwcGCnYe586uiLvbffT+gPnhSV2bl5qMy0HK7QxtYJqVXwpGaWthn3H5XV1JRV1z3NLkhL&#10;e/D4Qd7y3Oq/+9u//X//p3//d//13/+f//XPP/zmFbTL9NQYW3ONjUbtZmPrYm2nECpiIhMWZtdG&#10;RxeHhxYyMvMiojPzi5o7+uZ6h5enF/e2D99WNwyX1/Trt693D95vbl3fzSyuqu7f2n49NLA6NqJv&#10;bBorr+hpaBzt7lno7Jp7+Ki8vKq7b3BhdHI1v7gesLJxdHH1eVvXaF1j16s3X56cvVvXnzzLLh8e&#10;XTw+ffv0eZmLW7BSbefuGRYRdXtgaH5kbLmxub+gqG5z+/yLb34/MDLb1Td+9f7r60+/HZxYePn2&#10;81fv34/NTOWXFnf09WRk3buTeffy9Zsvvvn25PS8rLxybV1fXVNXVlZRVVWTn1/o5OQSFBCqs7Bu&#10;bmybHJ+pLK+JvBVlodZyGRwYy2lEus7Usr2p43TvdH1hfWNRv72yt795urV6sLt1erB78eLs7cXp&#10;m5fn706PLj95+9Xa8rajtau9laOFWge2o0qsMleaqiQyrVptZWZmoYJFJWSszc0xCv7Gax5bxFZh&#10;kjWQYj7ylio1lsHCujpb6gxiNTqMlIcSS7ncyczMTqWyVypdNCpntdJVo3BUSJxVMhsx30rAtxIJ&#10;LHg8NZutZKI3zEIiETLYO2cY+TQ8LptgopVJYHhTC3g6icRWqYC9qbkcWCs3uAEiQoHF4TH+P5T9&#10;BXhdS5YmiB7BYWYmMTOzJdmyWLIsW5ZtSZYsZmZmZmZGS7Isy8wM19cMFzKzOqu6Gmp63sybftM9&#10;09M9K872Vd7KrO6v3/5+hWLHjrMhdsBa/16xgskkU0Hiw7h4kjZyjIjNN8QYeejE0dijg63FoYtm&#10;LOIppqa2FtYuZhYuyEZe47jGwNjJ2MTNxNQdQn0jR4Bc3xqzf/89Na9v6giJGAsPIWbMLtF4fodd&#10;mcZHDURgFw5BHGPYMcIdI/Sx82Bnxhj5Q4ofy4mx/xgjDxE4CpeAo3AII+WxK4rVFiIV4usPIYJD&#10;8CspCgUyM4HCHAT1Q0aeyzfg8PR5An0OTw0hgMVTsflqCCkMCZurR6ZKmGwVT2DIYCkBHK4hnaFi&#10;MNVMlh6XZyQUmUllViq1vb6Bk4ExWgLXzNpXbeRqbOFtYOwmkdsYmrgr9RzVBo4ypY1YZilXWUvk&#10;FlKFpbGpiyGUrSY0N3OztHCztfGys/MyNra1s3OztXM2NrGQyZUiMbJyF0mEcqVMz0DN5bJZmilp&#10;QiFfIRcrVVI9fYWhkRr6KejLTEwNVGqZgYGeSqUQwEjI5zLoZJGQ+52O54IsSxeL2WIxk8slA9hs&#10;BBCura1Mj/h4nDt7+tTpSB6fhfmbA+EVNhjQBXwudHlCAVskYkmlXImYByeUw1DLQmM/BWRQ5NOG&#10;wwVxl0Jm0ah8NksuFukp5FKhAEZ39HEctG7Nmmkg6dKZDCRZ0yhQC3ksOodOgV4ZmWCAAIw0IBwF&#10;rw1yFQzdaI4bKMmgK5Ao2pp5pKiqgkYBUiLIWGQyCM9kvDaLSuLTKSImhUvBi5kMAcgbJDyFoEMh&#10;42lUIpWkQ9VFTrQtJYJASzNnHqfxTOyjwcFb7R33uvvudPQC7rf3YF5rEFo777b3HrQNzFe2vLh0&#10;4/H2zb2FSzlJmf6uRxJOnzsZHHYqNCIu6kxvU9eTG4+e3XlaUVDt6uDeWNP84OaDL28+FCVnnPDw&#10;nq5pvNo/vN3Sut1cf6Ortf5ESJCYE2uijLfUC5HSTxoJY60V5+zV6X42WQEOxw3ZMY7qjKP2KT6W&#10;OUdti4Mdm077VEe4Npzy7LkY3HzWt+6UV36gzWlbyUkbSYKnaYK3VVaIZ3aoT7i1XqyrSYK3RbAJ&#10;L9JKdMJKcMqKl+tnkuOtXxdu23/OcyEzFBT+ufTgqdTjnTGuRX76F+x4iY6CNHdFlo9hzQnX4mD7&#10;JFf9eEfleTtlrLUsxlKW4GiQ4mKSe8S26Khj25mA1li/hhifylDPwgC34kCvvKMeYUaSUGNZkLH6&#10;vKdXT05lV15LQ0ZDQ2ZzdWZjVUZdQ04roDG3DYDFG3LaEfI6GvM7m/K7/8pMviEXUnqaC/owtBT2&#10;txUPdpQOd5YhRn6gHtnIj7SujbStj7ZvjbZvDHcA1ka7NjAn8hgjPzW4O9G/PTmwMzG0OzWyNzO2&#10;/3tGfnbiOkDDxSOjeMwcHguX5+6vLjxcX3yyufzs0uqLnfVXl1ae7268ubzz8cqVb/v7P1298vX6&#10;3sebVz7e2Pt4++oXiB/s/fD68bfJnjE/a9s4Pw8o//JoT/TRItKlJ+H4RGZ4X/yR/gSfifTA8bTj&#10;Y6kBE6nHZ7NCl3IjVvNOrBZEzWSHtp5xqYl0yPDSD1QSfcX4MFPhGUfDBG+bghN+eRF+9RdP1Sae&#10;LI0Nqk6ISA9xSwmwywlzzg11yDhqnuFjnH3EKM/PqPiYWUWoVf1Jx9oTCDURTtXhjvWRbhWhLkWR&#10;XlHOpgYMHS6yYUQaO4QWYq6zkp8b7nvWySD3qHXuEbPmKI+uGN/JtKjW00cuOhn1ZVw45ewYcySw&#10;OruiobgdsfDF3TUl3bUlnYCakk6Mka/UUPP/IimPsfA15X0YDnn5xvLvpHxL1TAAo+YxY3kIuxun&#10;MEZ+oG0eY+QHOxcxRv53ZvKIkZ8dvzLUuzIzvrM0e2V5fjc0KJpJ4wr5Ii6DymfRWFQixsVz6GTY&#10;PSTlIdQ4sWFhZvJiHghYaDnWv2XkQU8GYL5rZKjPRdS8gM0X8iXwUz5HDBEBTywTSpUShZSP6Hgx&#10;i82jIPsyBYtpLBYgfUkb52sgK4sKGi9MmyhOnixJWqhJW6nLXGnImqtOn2/Ig5d70tXGWsjl47SM&#10;uGIVUyiisdgkenp82t0rD3ZXr28tXt9aurU2d21z8S+28BggBUs8BErUsPCHvPzvGXkAxsivLlw/&#10;ZOQP8T9m5CfHLiH8zkx+chBhYmAV4XeMPGa0PqvxXYPR8dMaZzUYe35IxAMwpzTD3QsAULUAg51z&#10;/wOgPN2z6CddswD4OZzt93Q8AGPkD0l5zXUXpoeWF8a3lqcQBb8wtjs/ugNYnby8Mbu7MXtpdXJ5&#10;bXpxe2l5d2VpZ2luYah/e3bs1vbMqzuLX16ufnk59+bB0Ms7fR+fTX56tvDt5frX59s/vbzyxzc3&#10;v744+PuPj6c6avjaOCmBKtJmiLWYMm26h0KVFeyb7GNZHulSHIwYeWiMFSF2+UdNKsPtqsLtKkJt&#10;ykJsy0PtSoJs845ZZvuZZx+1yPS1yPa3yvA1zQ2wyvI3v+htmOlnluipf8FTH7HzmvCssxJwxllx&#10;0k6MGc6HWXARzPmBRqxjRsxQS8FxQ2akpTDeXf+UnSTWSXbOBa38cdZZHWUji3E28VDwzDl0NZ3G&#10;0tYm4pD9IJ+EMxRo9TbET/YnDHWeWJ9Pmho8NzmYONGfMT9WOdRV2tlY0tVc297Y2lTVXlXSVF/V&#10;UFdZW5JfVlPZ1NUy0NU20tk2WFFak5yUEhQYYGZqCEIFAY8IKKQ74UGDwmO8PMiTOshzLxrGATo6&#10;yO4Y2zQ6+XcOEX6p4QQ1UY2EQCTiqVQyRnljgETAYbZ/Eb/P/z8DDf3+L2yaQ8jQlUQiQIgBzg9X&#10;B/zVhXQ1/k2MxKysU4EVcYEtFwK64n3GUo7OZwXNZQYCFrJDF/MilwuilvLRfKn1gqi13BMb+Sc3&#10;C6IBW4WntotjdspiARsFp/tiPFsinFojnTtOegDaIj16TvsOxB1vCHPpPXu0NcqzzN+qJsihNdpr&#10;Ii1yLuf0bPYpiAwmhfTFBbSc8q6LcK2P8mg86VMU5JF53N9NruQgHw468A7Q24GH0sY5WAnORdnF&#10;RZinnrSIDzQ446t3NsAizMPIxZgrYyIZiUXECZl0zTuD93EIbEMn0RQPOgpFgmhfHVAcQEDDUala&#10;BAKOwdCmU9GSP0opcv+lliuM9Q0MVEqVTAoCIfIuKJMgB98sOolCBBDJulBNiBQdtK4wWRsqC1r+&#10;FHlU16bA4IVHHnKYBByHqIW4QpwWG4eTUXX5eJy7JSf6uGGYjzTa3yTG38LPTOCiZtuqeQoeDAd0&#10;PZnCQKwU07gSppBLZ4OYKhNypWySmk+WsAgmKq67nTrQyyzC3yLMzxIiahFZyCLBUMKmM5h0NCsU&#10;HgrJq/CcuoiX10L+XpBYStXGM3E4sTYuO8JgqsJ9tsRhqcx2pcx8Lt90qchptujIeGGIu5rE1MYR&#10;oWR0kJcGqrYOmgOKJ+HxyCZdw8iTEClP0KyxSEb+xxEDrkNEhYkYXhKJqMMm6XC0cLkn7BZrQ6eL&#10;HGaLrCdzreaKHOfLnCaLXNdbzkU7y8U6OLR2pa62xlMEvChkWQWNDvNaQ0SrBqB6q7koGYB5mScQ&#10;kMd5uBBUbDikqd7o8xpa21mHBCohxsXDj5DJMIkKeiJSGMl0KoGCjOI1RLyELxbzRBDKJEoSnnbE&#10;K3Bhbnt8ZH2wd2V4cLO/d7Wna6mjba6xfrS2ehDQ3Dje0TLb2TrT2jA2O7E90DnZ3tgfcixCF0dg&#10;UdlwZqIWnqClKRkiWoIV+ZyhkaGGwOvA3giyjidBeUEGEqRQfvNIAyE8DgGtVUBkgsqrcUcDG51O&#10;hx4GEmk0GofDgXTYIBE2ZK6jWbKVSqXCTyADpGgKBPnTh2JEigdURk3N1iXA68dBCMWGzOSZTAFo&#10;Vjwe3CScEIoOQjgVKkDNbcD9sDVLaGLsJ1qxjQ2KDh3UKOxZ5GIJaOgSAR/ahVzEV8vEchHP0sTA&#10;0cbi2BF3M0NlXVXhlZ2V0cG2mYne1cWxquLMga66sYGW9KTTVkZSP3ebjMTTmUkxp0P9hXTdU6H+&#10;VoYyzGtNS2mRr70NtBEjHk9GIhuw2MhejEY35HLVTKaERFLS6QoaTU5HvmWkdJqUxQDpBbNhh/bF&#10;xSOvNYgWJ5P5VAqbTATFCh6eoK0DdQl16zi0rAIdr80k6rIIuhwSAX7IwuvwCHjE72v82GCMPGYm&#10;DxdCDAaJKCSjtV4hlDMZKg5byWZBfi5eF2ovxshjrnLg6oiRx+N5BIKARMJM5nkkEhyla2lhXmjI&#10;OK1Deh1uBvREjILHItBEMeVRs+gFwuFRSIeWwiTiGXgC6JgcqBU0GmrvGt81bCZ6UVDzyWQqWmOP&#10;ROZqpg4omBRblcBRj+dpIjxiLojztUg7blsc7tIU6wudbff5Y1NpEQs5p1bzz2wWn71affF6XfL1&#10;2ouAa5Xxt2qTALfrLt5vSrvXmHqrIfVuQ8rDxouAO3UX7jen3m1Nv9OaebMtd7sm9VJNxlZt1kZt&#10;7lp9QdvFU0UnA/Kijh4xlvgYSgKsDe1lPAsR25jHEJKQQ3l4BdAfcel0qEjQgqGF8rkCaLBQu6Cm&#10;sTVea9BnNHi5bCYA6h+a+UKGtoB4edC+AZDC1Kz7ygbxAE6hAexi9RZaI9LGoa/XwZ1PPNva01LV&#10;WFndVJ1fXJSQeCHu3PnU5JSstPTi/ILWxqb+7h43F3cY0i0trX18fKGFwjCBGbUIBbzDKfJoCNEM&#10;/VhE0zzxMIzCFe3sbOLiY4tL8qtqyvOLsqvryhtbavv6Ozs6G2dmRtbWZna2ltdXpq/tb66tTBzs&#10;re7vLm+sIMP5q5dXrl5eg2ayPD+ytDA8PzswMdk5M9u7tDy8ujayuT25sze7d3XhysHid+zNYNi/&#10;MnvtYOHmjeU7t9fu3d3AcPf+5r0HW4A79zZu3l69fmP1+q21W3c3Hzy+8uzltZc/3H7+CnMsc2lr&#10;Z2Ztc2x5bXRxZXB+aXBusW9ucWB+qR+wujG6sTl+4+ba3v4snPPD+7vv3t7++OEeBtj98P4+4N37&#10;hxB+eX/v67t7394//Po7fP6A8OnjX/ABi3x4/OXT86+fX3z79AILYRfw+eOzD+8Qcf/+wyPAh4+P&#10;P3568unz049fnr798PDHj/d/fH/v1dvbr3+8++rHu89f3XzwZP/6rY0r11Z2ryzsXFnYP1i7eXfn&#10;/sP9h48PHjy4eu/elds3t69cWd3cnF1ZmVhaGgOsrk5ubMzsbi+sLI1tbcwsLYz0dNQ31pZERQSE&#10;BHmdjQm/eX3rzev7r1/effr4+v27e7eube1tLzbXl4QFeZ89HXLj6ga8ozPRQcYGcrlM6ORoY2ig&#10;FAk5EDc3M7S0MA6PCI5POGtrZxlz5mRbe1NYeBDGv8PQhr6Q4nVodBKMxRQqwdBEHRhy1NvHzd3D&#10;ycBQKRJzFXKxTCqUifggdeAy25fzB3eKRq+UTd8smTzIH9rN6lnP6FrO7l7K718pHlnP7VnI7JhJ&#10;b5/L7F7LG9guHL5cN3O9f+vB8OaNjVtP1vdvNnR0p2TmWNs7SRX6cpUhiy8l0lgCqcLD1zfmfEJR&#10;eXVYWEzC+bSF6aV//Ls//5f/7z/9t//rf/nXf3r78c3dq5eX48+esDLSN5RLbYxNLIxM9BUGvV2D&#10;C/Pri4uXVtcP6hoHok4lB0XERZ9Nv5hRllfSlJxZXtcy0tI1NTS6tn/t+cTkpYzM6kvb9/evPttY&#10;v1VW2t7UPLqweHVqeqexaaS4pK27Z66+abC5bbS6vvtcQlZr58jo5MrW7q2mtsHOntGxyaW1jYPe&#10;/um+gZmqmo7S8uajAVFpGaUFRfUlZc1DI4sPHr199OR9Q1NfZXX7rTsvtndvt7QPdPdPDI8vdA1O&#10;9o3Ovvn086t378ZmptTGhjFx59KyMpNSUxZWVm/evTc8MraxeWl753J+QdH58/FWVjaA+PgLx/yR&#10;XTwgNDjMxckVOhwugwOaM5/F8/PynZ9auLy1t39p/8bejavbB7f2b1/dubG/ff3a/p0ruzeuX717&#10;6/qDgys3Z6cW+7qHTkbGmBqYGSgNZUK5QixXiVUKkUwlkRkqlSYaG3ksYqpZxPX3EWO1+pCUN1Gq&#10;MFIeXgFmJg+hOVqUVfW3jDwymdfXdzAyslYqLaViW4XEUSV1VklclBI7MceESTKk4Y0ZZIApi2oj&#10;5jopxdYijr1MYMggyYjaADlFl6eDUzOpag5dn8eWM2kwvJlKJSYSsR6Pq9a4xOUyWWwqXcDiCNlc&#10;iGB+ukHupeLJTAqafogx8tBjQy+NMfIgkpFIFAKRamBoZmbpYGrhaGTmZGDioG/kaGTqYm7hBTAy&#10;dlXq2aoN7BW/uZSBECPQsbhMY8yOJWJ5MKN4jFsXaxzUQCKEkA0SIY5x64eMPJYOGbBzYimwC4B0&#10;7CjGvEMcAD+HOF9qzBEZAHgSIzjKlyNAOhzFMohkJkIp8hGPHMrLzQUKc67YmC00xFZ25fD02Vw9&#10;JltBZ8oADJacyVWy+WoIyXQxjSEnkIREsohCkwIgs1RmJVfYiCUWGBFvaORiYuoOMDB0Vus5yFX2&#10;yBZeZa/Uc5QqbPkCE4XSFnLK5NZSuYWBkb2puYtabalUmhsZ2enrW5sY2VtZuNpae1hZONtYuVpb&#10;ObGYfJFQjnzHM9kcDo/N5YD8x4O3yqSDAA1vDhtoxSIeYuQVEoBCKZGhb0oSvgBEC2ThLhTyQW5E&#10;qxyJeWwOTa0n43CpAiFT31BCY+gwWDpcPkUiY5uaq3yOuJ6ICr6YHF9ckldZVRJ9KgLGUyJJB+RI&#10;TFoFWRguSibpCvgslVIiEfNAPKdRiUwqhU5GvuF0dbTIJAIIAVwmgoCDXDajuRpsNgvkZjJBkxOt&#10;W4XGYZDqKEToXpG2gJyN4gVMMouoTdHCsUlaPFC3aHgAnYBmTdNJ36l5ROpDLdX4ksdGdNigpwaR&#10;i0rUZVIIICOCDsOjE0GQ4tPoSLmikeHSVIIOBa9F1cHRtJGlsJuhnqOQf0QinS8ueTQwfKu962Z7&#10;N1rctaXzXlPL/aam+00td1vab7b2XGkf3Ooceb57987mtfKsEg9bVxh6Qv0DIoODz0ZHx0aenBkc&#10;f3X/+dvHb1ZnN475BPl5HV1f2nx88+Hq5Gyoi2esp+92e99ee/dBR/tBe9N8fnaivWWEUpTmYhVj&#10;IjtlIj5jJT9lI0/0NEv3tz1uyI60kKT52Wb42eUesysMtK8/6d1yxrcz/lhfYlBbrG9LjE9ZiH1V&#10;uEvmEfNsf5vsY47xbmZxLuYx9vpwkhg7+Tl7eYqXYe5Ri6YYz+ZTbu0xbkNxvguZocgELyt8Pi14&#10;IjGg46RL2VGTQl+DTDcZhHlHDLM89Qv8zYqOWeX4mFaGOuX7WeT6WBQfs8vyNC077tByyncwKbw/&#10;KaTtrH9NhE9ZkGfxMY8cX9coU/kJC/1wC5OUY4GDRU1tWY316Y3NOR21mU11OU0QokhWMwCL12a2&#10;ADBGHrORPyTlAY15PU35vS2F/YdoLRpoKx7sKh/trUKM/HATYuRH/zkjP9K5jjHys0N7GB1/yMhj&#10;NvJzE8iDPCLlx/7iPv6QhT80jUd0/NLjLcTCv75y6cf97bdXATvv9ve+7COXNd+uXP6Mea25eeUT&#10;ilz5eHD5x0e33m/Obga7eHjoK7z1eAFG3Bh7VVGwc6qncUWYY8lxq864Iz0XfIdSj42kBQxcONIX&#10;7z2eEjCZEjBw3qsl2rEyxCrPz+iMJS/ckHnCQnzSWp7gbZPi75Lk55Ry3POUq3mUk0mYrTrCXj/a&#10;xSjMWnLSQRplK4i0YMc5SHN8jAr9TQr8jCtCrRpOOzfFuDef8Wg87VF3wqXhhHtlmHNesEuCn701&#10;nyTQxgnwyP7RgEtz1ZOE2xsnH7HNOWqb7KxKdVZNpEUOJAQu5J0ZSQqrDHOviw1PDw6sSc+rza9r&#10;KuupKuqsLu4C1BR3AKqLOypLAN0VJX+h4/+KlD/k4g9xyMj/npQ/NJZv1zix6WqYxDzY9LfODbTN&#10;Izpew8hjfuR/M5NHTuQnh3eGelc09t2XF2YuuTodAVULRn8Bm8FnIQ/yXAblMCLmsTREPBNCSPw9&#10;I49R8ADonQQsZDgPnZWUj5Z1FXC4PBYbIOTyvruVF0ikAhmHBToFdKgSCCUiuUqqFHF4KqFIzGTA&#10;mCujk0R4nIqGd1TySs9GbLdV3h1qujfUeG+49uV0y8uZ5ocjlYA7w1UPJpuuD9YfDLXN1JUl+B+R&#10;6+iKtHVFeKKYQufgaXNDM7d271/ZuLO5eP2QUsfodQx/y8hjGQ4ZeSyCZT7M8D/PyM9oPMj/FSN/&#10;SMr/LSM/3resAbJ/xwhxjI6HOKRgwOj4Qx/xw12zGBf/t3T8QMfs73GYPtQ5gwF+DqeCcx5S8Bh+&#10;T8oDpofWMUP+meGNudEtwML41urUpdWpjY259a351c35hY25mc2FyfW50dXp/ge7Kz/cuvTtxd6v&#10;by7/+uPWT6+Xf3mz/qcPl//w9uCnV9d//uHhp+f3Pz1/+Onl48+vnnx99STCy0uoS1GRxXwcS58i&#10;F+NoQRZW2SF+0HsXhzgVB9sXB9pUhzuXB9sWBZpWRdpWR9hXhNqUh9pVhjuUhzoUBljl+FvkHrXM&#10;0jDy6d7GuQHIlU2qt1HeMas0H+NkH6Mkb8OLmjDeXR8Q56Z3xlkRbS+JshWFW6JFXMPM+UHGbECE&#10;pTDMjBfjoDhhJThtL41zU511lp9zUcU4yCItxLGuJi4SprWAacRlcvFoMU9ESWjjWLq4AHfuUOeJ&#10;ycHgqUH/4S7vmaGQueHTEz2xQy3xY925Y92VXQ3lHbWNXY1tDeUVnc3N7Y2tzTUt1aWN5YW1dRUt&#10;VeUNVRXVba3NrS31RUVZFxLOhgQHGBsZaAZoGNXxGPeHxTURRMoDdDTGuRgXD5tGHPjOwkMyxndj&#10;2yHrDYB0DBgn/i/i9/kxaCiAv048BCZC/EsbujpcSENaIh81Gsry+6UPf45dFDHyumiJjuTIY2Xn&#10;g0qj3HuTjg0m+k6m+E+nHZ/KCJzJDJnPCV/Mi9Qw8lGrBSeWcyIwUh7j5ZHH4aq4g9oLNxtSr9cl&#10;L2ZHTVwMWsg6OZdxYjwxdCIpbOBsQGuU11BCcE+sf8sJj/7444De88cm00+Maej47viAjli/+iiP&#10;qjDn6gj3ygjvkjDfrKDjVjwhCDwUxKjA4+AoRBxJG+dsw4uPsozy45zyZcYF8HNOmSQEKlMiTJMi&#10;rJNPubpYCKCSgOhF0PluDKHZ/hkjD4XymwAGxaGLgNfV1rCWZCqBTNHlC1hKhVhfT2Fhbqyvp9JT&#10;gHwqhd5VKhSoVQoAl8vGE5H7QZDeyCwyhQ3yJZHMJpDZumQGkUSk4XVBGITr49DCuRQ8yJBMMpVL&#10;ZgtBsCUjy3cocFMV28tJaWFIFVGRUyYDFt7VWK7k00CYpFHJZDxBxhVJWSIlXy5goXU+pEKegE6S&#10;85jWZkZKmZBL0xWwdI2UTBdbtZezsaGSLRXS2AxkDw3iLgCxAFrIV43Gdw1BWxvkR7quFoWE06Xj&#10;cGJdXOFZ64Wm47PlLtPF1rPFprOFZlO5VtNFXuMlEVYCVCU0pufI8wNFS5eBxxZxJRFIeAAyxQWQ&#10;kbcTIpmA2DECmaiN1lMl6CJGHmRjEIY5OFzpGeeFquCZAvvFErvJHMv5YqfpIoexfJeN1vgQWwEP&#10;h2NpHHSgwkJtRguzgscYeeS/hqgD8jmJRKBQaAAoWyKBCooebNAMoQJDo4N6DvUbdkHjgKZKo9Ch&#10;AKhkGtwSxCGi4feQgxrMTQ3muEbMQ4OjHPRlqZqoSw0PjF6a2xkdWBnoXRoZ2OzuXER+5LuXu9pm&#10;25omARDp61oe6F6CAWWoe3ZzaT8rpcDUwJxKoBG1CXAVeONwL3BReAy4PZFIxOKwyVBMJLgNuB8o&#10;FDiKAHFQcgQCgUQikcvlkBP0FI19OlrpArN8h40OxarxJwOHsA4H3gfsQiJEIAXSYRey/VYa6Oeo&#10;lqOqj8gg9KEJaqnGVSbGyIMyDRsb9BqNSxw4CfwEI/fhHhgMBpwNDsHtQsHCzcPJ4PpwI/AWMDqe&#10;w2IbqvVEPL5MJFRIxAZKGZNC1JNLTPSVpgYqI7VcLROlJp5rqi2vKMkGJJyLrCnN7m2rGR9oa28s&#10;NVHxHS31ToYcyU+P83O1MZCwTwT6HPd2UgtYqedOjbQ25cSfE2hcsSMins3BFnfFFnQVE4kKGg0O&#10;iUgkMexSkbk6U1ebro3jEBEJDvjOhlMoAhq0OBIoUHgtbQJy4Iy6ESK0ARIeVC3Qp6haOBZBV6BZ&#10;r5VHwMP4wicS4LQSEklOpX6HhvoXkIgAicbjPFxUpHEuj9H0EOdqOHc2XFdjI39IxGMm80wdHTjE&#10;0EaOtqBmaPCdkUf4HQWPRf4Cgg6ofjS4VaQAfk88ZOQJyFeqLpNM5qOVAegw+EAdA2ESfYgikOhU&#10;Gii2PBpFRKfKmGQzMcdSyvYwlXoaCaLdjFOP25ed9Go5H9B+LmAsI2ou5/Rq4dmNkrjLlUk3GtPv&#10;NGfdaUoHXK9KuFOffLch5V5j6oPm9PtNabcb0yB81JL6pC39WVfOg46sW83pdzpy7/aU7rfkblRn&#10;zBYldSdF1Z0NTj/uesrJNMzOwFuf72MgCrLSA+ndz0Tupi+1ELHFJC0xlQQlzyERKVraQjayJoGG&#10;QqejGsjQ2LlDi8W4eIhgjAFqQhrreJpmZVeokxhBD4cOfwIhZEONjkLSwYOejodBW5uI8/DzaOps&#10;LKkuqWmuyS8uysjMzsvLy8/NK84vaKqr72prH+jrDwuLgJarUukdOeKnVqqgAUGFASmaq5GeoaGg&#10;hgUDp4aI1wwfqM/CRlJN5/V9DhabQ4f+RSqXuLg5urk7BQb5R0YEX0yKy0xLqqksKi7IrK0qLC/O&#10;Ki/OyE5PKMhJjj974nRUEISlhWktTaV9PfWDQ01Ly8Nr66ObWxPbl2f2ri5cvb58/dbazTsbt+9t&#10;3bi+BLh+bRHCQzr+wf2tF8/3Ac9fXgU8e7H/5Nnew8c79x9eunN36879S/cf7T56euXxs33Ag8eX&#10;7z7Yfv7q+tMXBw+f7MGhew93MEAcgLj7Vzfef3jw9MllOOf7d3d+fHPz08f7gN94+Qdw9P2HRx/f&#10;P/ry7sHXQ7x/rGHkH3+DQxp7ecCn9w8gPwBj5D++ffzp3ZPP759+/fgc8O0T4uURPj/7+vnZty/P&#10;f/r64hBfv7349tPzn395+dPPL758fQq7P/386tPnpz+8uQt4/uLGo8f7Dx9defzk2pOn1x8+unrv&#10;/t7jhwf37ly+dnV959L8+urk8vI4YGVlYn19GrCxNrW6PA6YmerraqutLM3x93UKOu4xPzv4x1/f&#10;fXz/9M3r+/fv7L94eufalY2BnmYfD/tTJwIP9tZvHlw6fybC3ERppK+wtTH38nQ54uMeFOh/PMA3&#10;6kRoRHhQ5InQ4JAAL2+36ppyAETIIEIisQJ9FyeR0eQKAJVGMDbTj4gKcXN3dHaxk8mFQhEHM5DH&#10;HCbj8rqWioe3i0Z2snvXsnpWIczvX8vrW83tXcruXsjqnM1qm87rms/ums/omM/qWoSjdVOXBy/d&#10;nb7yYO36k8u3Hu/euL+0eTm3tMLOzdPQ0kYg11ebWjAEIgKToW9uWVJZHx5+JjYmaXJk+h/++Hf/&#10;9T/+h//2n//p7//wBt7crWubCeeibMwNFWKBu5O9vlLhaO80P7e8t3ezpLwhJa1oYGRhcnazf3Rx&#10;fHbzfHKeub1XYkZxQ9tQZ//s0MTa9OLlju6pxpbhy1cePn766eDqk9KSloWlK7fv/rC3/6igqLG+&#10;aXD78v2xqbXK2s6Ikwnj0+vT81t9Q7Pt3SNbuzdu3H4yv3QpO688KSU3PjEz7kLG0YCo1vbh67ef&#10;P372uaiksaVt+PbdV+8+/GlkZKG5uX9+/tLC0u7gyOyDJ2/2rz8oLK1r7xlaWN3sGRry8vft7O99&#10;+vrlwspyS0f7+PTU6ORE7NnzBYXQ5IssrWz8/I5GRkbV1NQBQBPIzc5j0lkgD/K5PBjkoCEL+YLz&#10;Z8+tLq/cv3Xv2cOn+ztXAY/uPrl1cOfJ/Wf3bz08uHJzdGiysrzmQvzFkKBwKwtbCzNLBo1ppDZU&#10;ShRCDsiLIoVIppbK9eUIGBdvrFYbKJATG4yI/1sgjl6ltjYyxmzkLTU+5SGEuPVfVnM1PnRZA6G1&#10;Wm2hUJhLpRZivqWIa8GlGRBxKm2cLZvgKWWedjQtDPerPhNaExtWdy6i/nxkyYljBRH+592tA00V&#10;LjKWPglnwaMYs0hCHZw+h6rHZUioJBmDbigUGEkkhlKJTCCQicQiDo9DYyDH8WwuREjaulQ8SMsk&#10;GpF6uDgPPD7IQFCMUOmhrwT5hEiiyRX6xma2ZpZOega2RiaOpuZuZhbIOt7A0BnB2Emph1ZbxaDQ&#10;sPAY+Y6R8hiHDqHKyA6AsepijTk8Ro5jNDoGOAQpGDWP0fQQ8qXGkIix8JAHM3IHQByx7VJjzBwe&#10;S4QIW6iPcfFwCPNUw5EYAg7zoHSxIU9kIBAZCrBschOu2BB+JdQcYvPVABpDzuUb8IVGbK4elSEn&#10;06QQMjlqMlWCOa4ByBSW+oYO+gZOhkYuRsauUCAQx6Cn76hSOyqU9kqVnUxpI5VZicTmAIUc3jlU&#10;AUdDAzs9PStLcydbazdTI2szYysbSwcrcztXB3dzI0s7SwdXBzdHGycADJEweHFYMJbBO0IGHSCV&#10;gqgHAycI8nQahUmlsGhkPpsh4rFFfJZAs8oSj8sAkVkk5CjkIrGED+8YRl8enyWUcBlsklJPzOaR&#10;Qe6lMrVINJyVnX5gqHd2flJlbX5dY1lLe01pRX5uQXpBcY7vUS88SYvOIGtmutFAvoRhG6R2Ko2o&#10;UkuVKgmDSaaQkYYBfSToD0ju19UBYR/uCnmQYCHyS8CgidlMPp16ONsRAOIdh05mUAkg4pLwOBpR&#10;i4bHMfA4GZNoJuMai1kKFt5QSLNS8fX5FFANRRScikuBo6DecIg6SBrT0kxChFEcxnXYBRmLhAfQ&#10;Sbo0og6DqMWhE+noAwCJQ6eARAUiC0NXh6qDGHkA6HkSKsFCyLHhsDKP+j8YHH7YN3inq+9OZ8+9&#10;ts4HyEC+BcK7rV0323v3OoZvTK7+cPB0snPsiKO3vZm1u51jSIB/eEgA4LifT2l2zt0rNx4c3M2+&#10;kOlk4exk43YxPuX53adXljZTI2JCbRx7M/L3O3vXq6su1VVeqi4vOup92kgdrhCmOptHmYhCDTih&#10;xryzzup0f9sIc1GYqTDF2yb3qHOmj3VxkHPtCc/uhMChlLCBxODBi0Hdcf4dZ4+UB9qVHLfJ8jbJ&#10;9bctCXVP8bBI8TS/6GyQ4WlSFuhY4G9Z4G8BOVuiXLpPuw+d9ZlPDl7PjrqUf3qrMGY+PaL/7JH2&#10;KNdyP1NAY4RjbYhtgZdRib95ZaBN2XHbTHeDIn/L0gCbiiB7CLti/YaTQnrjjw+lhA+nnOg6F1Ye&#10;7FXg51oe6p/ibnfB3e6sq3NRdOxQaXtTRmN9WnNTdntNRmNddmNdemN9RhMGSAF8Z+Rz2htzOw4Z&#10;eQ16MOt4jIJHKBwAtBcNdhQPdVeM9VVPDtTPjzQvj7atj7VvjLZvjXVsYq7kx7o3vy/r+s8Z+UOv&#10;NYeM/Mz4tZnxG4D5KeSpBnNNszx3f2PpKeDQNP7y5g8YI3+wA3h39fJnRMrvfTnY+3T98oebu+8h&#10;hAxXL3+8fePr43ufJ3qnXYwt9alENQFnzdG2oCK3Mz4S4glTbpCKVBBomX/UpCrStu2sB6DltGtv&#10;nM9AvG9btEtlkFmuj16mlzreXhLnoLjoZX7Bw+Kin0O0vbGLiG7F1jGm4MypOBMSLtbd9KSj2ltN&#10;9lYSfBW6wfrk0+ac89b8i47iXB+Duiin9vM+7Qm+gJZY74aTbo1RHpVhzvnBTqnHHD3VXGO2roys&#10;LSHinPTExy31LhyxS/GxLAqwiVCRQyRaJ/WoeV7GbdE+gxeC2mOP5wV5V54/O1jb1lze2lDeU13c&#10;rcFfGPmK4vaK4q7y4q7KEoS/JeX/io4HYIx8QxkCRspjjDzGxbfVjGK+a3qapnubZ/paZgfbkYE8&#10;MpNHjPwK5k3+kJEf7l2fm9xDrPHE5nD/rEpupI3Dc9kc6HAEbAaLiiwc+SzotwhsGlnIYUIvJOFz&#10;IAKQ8NkAjR8bZBQv1LiPRz/8jZFH9vKa1VyFXB7mQf4QIBvAWCniChVipVgok4oVMqGURaEJ6Qw1&#10;lyOjEPRpBBEOd8LBdKur+s5Yy4ORxueTTY9Hah4NV76aqns5Vv1spOztbP3z8don43V3h2qu9dVu&#10;tJRtdNQWnAxR47UMaBQpkUTH4YLcfXcWd3aXD3bWbq7MX11durG2fBOwvvKdYd9cvLmxcAMj2Q8B&#10;u4ek/H+Pkf+915pD/HcZ+TGEydFtwKHvGsDU0CZAQ8qvj/evIGgY+cnfeYrHrNQhMqZZlxXC39Px&#10;GP6Wi/89Qf+3jHx/+wzsYnkAw93I6fxY/+Lk0ApgYnDxn2N5dvjSRN/aWNfCVN/Swujq6tTG6vTK&#10;2vTy+szC4vjY/MjQ4tjABnQQmwuPb+6+e3Lt7aMrn5/t/+HH6//q480/vb/2y5v9by+vfXp289ur&#10;5x+fPP/y8sP7p28/PH/74eUPf/j88entWx6WdhIST6zLV1KkKopQjCMkBfhlBHlmH3fMC7AtCXGC&#10;Nlge7FAebFsZYVMRbl0ZbleOGHmbynCHijDH4kCbPD+LXF9zCLN8zTI8jXL8LXKOmKV5GUFKho9J&#10;qq9Jso8R4uW9DOLdVAnu6gseeudcFKftpWcc5dG2aJFnQJgZB3DCShDroDznpD5lI4531YtzVZ5z&#10;lsMPT9qIIi3E511NXaUsGyHLVMASkgnYvH4iDidj4URMXG9r4MpM6OyQy+WlY4tDrqujvpemI/bm&#10;4ramU0bbzvfUx/c357ZUZHTUF7TVFdeXFdYUl9SU1tSU11WX1pfkl9XV1FdWlFVWlNTWlDfUV9fV&#10;VjbU1ILOkJ9XfDwgVF/PhMMWEvBUGKg1tpW6BAJJRwevrQ3a+HciHuO/NIr59w30dowH12jv/zIw&#10;Kvxv8fs88PND/D7999Bc+l/c0J3ACbE7gQjGxR9e5TAFnUcLGY1CkQa7WtelnC4/5dOTHDiSGjh4&#10;wWc8Bc2OmkoPms4Km8uNRJbyGHIiVnIj1/KjAOsFJ7c0foQPai8c1CRtl5xdzT21nh+7kB49lRQ+&#10;k3xi6Hxgx4kjreFewwlhI4mh3bFH+84fh7Dz7NH2M36d5491xQV0nD/Wfta//qR3VbhbVaRXwXGX&#10;vBCfc14eSjKVoiHR4IGQJxrkgwZnoUeOCTI8E8BPDOUlBrLj/ekXAzmpYaJob9b5YP3EaEdrEwYS&#10;2PAa83BUUH+7ISNije0wep/oOwtcAAQzEkUklnL5PD0DfX19tUjMMzBUSaQCkUCs4eGVIiGfy2SQ&#10;iDq6UGIkHQqNDIIsmthMJxAZBBJLh0BDwiKcmqhLJSFfhiQSQSPu0ll0KotB5XBoAjqRTcAhE1ep&#10;gCMXM+iaJYJoWjgBUVfNZcl4bKlEwGSipT7JOLyQxpGwBRKeSAxaO5vJplKFGj/LXC4bJGcQm+kk&#10;bQGTaKonsTJTK2V8Ho+GHIkjE3Wogtq6OJBviRomF0K6jhZNVwuZDEOdFhNxWaesF9uiJkq9J4qc&#10;pktsV2vdpgodV2qCxktPGLOR/Qeiuwkg9qLVkkD/+o2R1wGQobBIVESRU8jwkCBgkwhUSMbrEIh4&#10;5CGapKvFJWnztXG1F7wXa4LmihxXyh1n8+0XS9FVRvLdlhpjfY0YXOT3HznlQG9AM5cUm5uCR67k&#10;iWSIkdBCshqKDTHyRAII3xS4DYxEhhoOhwC6Gl9SZBJdR5sIN0aj0BHBR2Uc0vFcNg+ziMcM5DE6&#10;XiGWg+6sJ9eHl3nu5IXlme3RXrQk+0jfRlfbfHfrPISdLdNtjRMAiPS0LfS3z8+ObvW1j7fU9aQk&#10;ZLCZPE0tQ98D4L2jN06iQMWiUOlQkUD1QOw2VBM6svyFQtN8tsNDBFHbmo3JZHK5XJFIJBaL4aVj&#10;FDx6FjKZwWDAzzFeHloynBqrvnAUHh92IYQHh0PYhpo61vihW9IsZI24eI2XeShYeFNEKoWGKHfE&#10;ymPnhPzwKzgP7GJlCBE2Gyoa4jXh3jQfH7VBFwPtCZ5B8x2GCI0BTR7mchQSsb5SoZZLeEyagVIG&#10;OguTQrC1MMlJT3Z3srMy1U88fzoq/Nj4QMdYf+vCZH9/R11lQXqIn9u5qKDirCR/N9voYN+wox6e&#10;DubOFkanQ45VZqVnx52VU6mmQqEhmyMnU2QksoJClWl8uyvpdDGRKCGRJBQKxsgLNeussgm6IjpV&#10;SqeLKBQhmQwhn0zmkkksAh46N12c5subRuEi6uBAvWJoFjmA9sDQ1Yafw0lEFDLmvgadlkiE60rJ&#10;ZASN7xqR5ooKBgNb8VVAIPDxeAghDimIr6eixV3RFwLi94VeIRE7JwOuorkQdGWgANK00UrTVG0d&#10;mo4ugq42Ha8DgMhvQK0Ubg/0QSZRFwO6W7y2xipLCx4KPRf6TqZNJxJ5DAborVCpsM88GtaaDCHo&#10;s1wqFAJRQMIb8Vi2CqGLgfSIueK0p1VOpHfZaf+KaBC8w6bzzs7lxa6XJmxXJV2pTb3Tmn2vPfde&#10;axbgTlP6g7bsx205gCftuY/gUEvmw/ash63pTzqyXvQVPurOv9WWfbu78KAtf60yZSonriLcO8ff&#10;KdXX7ryreYSNOtRGleBnn+RvF+1kkOBje8bDKtja4JS73VELQ7EuTkrGq0Du1dVlEUnwFHDPiI5n&#10;MPg8DhNaC42C2bxjruG5HBaqfr8x8lA90VdA6I00nQ/EkbG8xss86nOhq9JMYKIzaTi8li5ZR66n&#10;qGmsrqqvLqksTc/OSs/IKikpKS4urqos7+xoa29r6ezsPHPmLFQTDpdvbW1rZWENnQbUHA4DzaHn&#10;8pjQvLBhFzaMkYeWCHEsAs0OGh+RoI0nfG+CkAdCuBno2sgUPIj10JXBwCEScuB3fA5VxKfRyNpi&#10;AVNfJTY1kp85FVpanN7eWjEy1Dox2bmyOrqzi3zE719dvHZ95cbt9Vt3N+/cv3Tv4c6d2xuA27fW&#10;ARC5e2fz/r1LD+5vP350+cnjvadPrjx7ug8h7D56uHv/wc7tO5t37116+OjyYzj0/ODFy+uvXt/8&#10;4c3tJ0/3AZD46PEedujlqxtw6MPHh1++Pv3y+SHgxdMrP4Aw+f7e108Pv3x8BPjN4B35ovnw8Sng&#10;y7tHX98+ghBF3j/VkPJPv3148vnDY8CXj08wfP30FMO3D8/+Fj99fP7L55c/Ab48ByB2/tNT+NUn&#10;OMnHJ98g5ctziHz9/Oynry8+fXj6+uUdwLMn1x/c2wM8eXTw4tnN509vPnt0/e7N7YO9lUvr02tL&#10;Y4D11YnN9emtjRkA4uhXpgFLc6PT433tzVWJcdFJCafbW6p//enduzdPnj2CM9x8+uDW3RtXFqZH&#10;QwKO+Hu7jg12H1y+NNzXZWqgsrE0cXexd3N1CA8LDAs97uXtamllYmik1tNXuLk7HfH1PBkdERcf&#10;GxR8zNTMEF49mjZF0EIz1vA4ACZp+Pi5BYX6u7ja2tqZidHojvw3iIRciYArFfJwJb3LpYPrRYNr&#10;RUPrGiJ+BZDZOYfQNZvaNpndPpvfvZjXtZDXu1g0uFw4uFA7uT5y6dbM7t3Vqw+Xd25dvvno8u2H&#10;OzfvtgwNh549J9YzNrGxl+obkjlsU1uHvOLKwJDo2Jiknva+P/30yyEj/9PHx3duXIqLjbSzNpGK&#10;uPY25kIBx8vLa+vSTkV1Q1xSenf/xPV7z6YWN8fm1/onFouqm0rrWmOTMi5mFscl54afSjh1PnV0&#10;cmVqbnNweH537+7o6GJJScPA0NyjJ++uXnuUnVvZ1jV6+er9vYOH5y9kl1a23nv05vXbn2cXt4rK&#10;6rv6xhuae2LPp9g7eZ+NS+0bnFpZ34uJTRkeXXzw5N3dB297+qa7eibXNq4tLF3u65va378/NraU&#10;k1MxNrn08ofPd+6/yC2s8vYP8vY/7uThcfr82befPz5/83piZvr67VsfvnxOTEn28z9mYWltZGya&#10;k5sfH38hISGxvLwyP78wOzPHysJSX63HYjA1Jiw6vj5H5mfn3v349gdoEFdvPLn/+NnD57cObt+7&#10;+WByZCo/qyA2+oyXh7dSroKeCt4pmhsIvTmFKhYJjPTUMCjC0CgXi+RCsaFSaaxWY4w85qMGIljc&#10;REPQG6lUmHU8FkI63KK9mbmFvoG5nj6Epiq1laGRjbHJ71dzxRh5DBYqlaFQYCIWmPDZRkyyDZ92&#10;RC04YaWqjw3sTIyYLojfqs3arMlcK09eK0+FcL0iDVKWK1Inii60XAg/5WgQYq02pOIUJJyMhFMx&#10;Sfo8ppyJnMGJ6XS1UKSSyJRSmUwg4jNBNKCzKDTmdz/yFIouclbIINNZVCaXAZ00G4Qbjf7yvRMk&#10;kekCoUzfyNLSxtXY1NHIBOAMMDRyQS5ZDJ0NTZyRmbyxvdLQFvNOI1VbYtQ8JOqbOmJG8QC5xvMM&#10;X2oMoUCzBCtGqUNEovEOL9I4nMEYeYymx36Ike+QiNHxGLGOcfQY7Q67EAHAIWwXywbx7xmUZmL1&#10;dz82WCJPZMAV6vOFBhCBXa7UiCXQY/BULJ6KzpZTGBIIaQw5T2AoEBkj8l2z4itPaCSSmklk5sam&#10;LlAIan07U3M3gFrPAaCh4O0VSlu5wgaATOBlNhKpNbKIl1voqe3VKhtDAwcLMxdzU2cbCzcHGy8L&#10;UwcHKxdHGyc7czsHKzt7S2s7CytjhRLzdGRrYgqAugeyHgyxoJEQQCbU0kYzF4ggYePJeAKdTGJQ&#10;yCAuUEHOIBOYNCKLTgJAhMuhY0DsPJ8lk4uUSrlYKqBxSBQOnsDQEiiYDh6WQVG+51Oic8uSOwYb&#10;Oocaa9tKMwsvpuYmZBQkF1cXFFfmB4cF0JgkZBkEXeF3z4xoqEbOcAxVTBYF+kQCXgcEF9B2AcjJ&#10;oLYWBYQnEolLp8t4HACPQmbi0eI/oL2AzkDXEAEgBtF0cEIWhUnAMXVxXAJOTNVWswimfJqLnvCY&#10;jX6AtX6km8VJT+tQJ5MwF7MwF3OQgdyNZQYckppFwgy+4ITY7EXon6EE2HQKaC8UvBaLSqSTdOkU&#10;PA3qOgVPJYBAhpYM4hAIIIExQDLG4XhMKtwGn6ClxOuakYg7Dc0327vu9Qzc6+570NH9oL3jcVvb&#10;o7aOe23dNzoGttqGbs5den3taVNJo4+Tt4W+iZeTwxEPF09PR1dXWx93ZycrCy87p9NBkT72np62&#10;ni427qfCztzdu/3w8o3KCxlGeEakqV2q25HN6tr91qbbXW39F85ftLeOVInPWeonu1qctpSHmwpC&#10;TbnnXfVj7NXRVspUT9tMb7scP/u6aP+m0/7dcUGDSaFjKeHTmSf6zx/tO+fffda3K9avPtKtPMip&#10;MsSt4KhdqotRga9VjrtJgbdZ8wnPgYTA8eTQmbSw1dyTKxkn1rOjt/POXCmO284/N5kU0hHp2RTm&#10;1B7p1nHCvSXMuTXSteuUV9tJjzJ/i+pgO0BrtEfpUYvKQKu2U+5DiQGAqYzIiYyowYsRHbEh1aFH&#10;ivw8ykL8Mn2ccwJ80o4drbuQ2lvQVJ9a15TZ1pjVVpfVXJ/znYtvyGyG8Dd7+VZAfXYb8l2T+91M&#10;vim/G/NRg9HxHaXDyFNNCUJX6Uh3GTKQ76+ZOmTkxzs2xzu3xzu3xnu2D1d2xRh5zGsN5kcec1kz&#10;N3EwP3ltbura7OTB/G8ruC7N3sMs4gFri482l59trTz/PR1/defdwc67Gzvvru2+u3r54xUNKX+w&#10;9+na7ntI3L/0462raPfW9S/3br6rzKtTMfnGHKZIC2dAwTkIyVYMnD4O58TC+SuIflLtKAvmGRtO&#10;lp9hXbRj02mXjrOeAxf8+hN8m087ZXii1VmzfE3P2cnOOxsk+9jEupr5qnhGBJwUh3OT00/Y6TuL&#10;CBVnAwaL4otOeUQ7SXwVuifMWKnuqiwvg6Kjps0x7h1xR3pTjnclH2tP9Gs6610f7dYY7VkV7lIe&#10;4ZHqb+ulZptx8QoiTknVDrQ1TjzmkuJnU33SK8aMk2DFP2PMOMrFXXRQ1IS5TKaf6IkPzQ/2qb0Q&#10;31pY1VDaWlPSXV81WFmiYeSLuqqL2quK2v+Kkf8rUh5wSMQf4tBG/pCUb6kaPrSOb60e6WqY7Kyf&#10;wOh4CIc6EB3/e0Z+uG9lfGhjYnhrbHBjZmxvemxncmRrZeFKSmKeFo4oFspAiYI+R8BmcBlUCIWg&#10;oVOIbBoZdkVcFvJRg1aYQO5rNKu8Imqez0RLvGKk/KGxPAAzjUcf5jWLu8pEYtiFRDGXK2BxxFy0&#10;yiuapC+USvliHpUhotEM+By+Fs6CTaq/cPLL3tzN/ur3a31PJ2rfzDe9mKh5NFD0fLjszVjVq5HS&#10;V8Plr8drHg+U3+0pfTRSf7Wr7HJH+c2RltxwX3jjEm2ckkwV4amtFU0/PHy/PLN7aePOytINwHdS&#10;XsOtb87f2Fi4sbn43ewdwyEp/3sccvFYToyR/z0p/z/yI//PGflDUn56+Pek/Or4b2byUxqLeIyC&#10;n9TYqsPuaM/8IRePAaPjIXJItR/if5KRPzyKXNn0zo8PLGmw8M+xBLc0PbS+MLo2N7w4PTg1PTQ6&#10;PzqyODE8N9q3NDlwZX32ya3L757d/fz60c/vnv/p8+t/++u7v//68s9fXvzp49Off3zw0w+Pf3nz&#10;6turVxou/v2XV98+vfz68eWn96/e//0f/rAxv2ChMpCQ2RIyV8UUi3XJBjRKdtSx9FCX3FCH3ACr&#10;0lBkp1x63KEixKE2yqks1LI8zKo81KYizLYy3K4izL402K7gqFXOETMIM72MAdk+plgky9skw8ck&#10;y988zc8UkHLEONFTP8nL4KK3YYK7+qyj4rvxuyU/woIHgMgpG/F5B1WMtfSiu2Gih2GsozTOVQmI&#10;sZOetpWddTH0UXEdJWwrMU9CI8O4SdRC60zCIChg4EpzbUe6nBdGHNYmbNfHrK4ueKwO2q0Pexws&#10;ntyZiVkePjM3GN/dEN1Wd669IaWzIb+9rrQJOZKtri6priqtLs4rqq6sqqmuLC0pKistbqhrbKlv&#10;rSqva2ns6GjvHegf7ersz88rCQuNsrN10tcz1lA6oISDAo4UcjwejwxZyWTEP4J0o7GhO9wgjinw&#10;//8CfvhX+KsMh4B7+O9s6AYQQfA7Rh6j4A+BpaCTgDRCROVpxKeXxEdWnQtoOuc7lXtiLDVgLPkY&#10;ClMDx9OCpjJDZ3Mi5rLD5jJDlrLDl3OQB7P1gpOAzaJT26XITH637Px2ydm1vDMrOaeXMk/PpUYt&#10;pJ+aT4ueSUGYSo3uOxvYcdp/ID6oLwGh+bRPc8yRxlPe9Sc966K8KiPdAbWnfAvDPDKDffzMjNga&#10;iUtXB5W6NmLWkPG7o4kwIdz2jL/wlDf1wnFOdrj4oj8xLYiRHiE5e0wcH2lxMsiaqosy4/87jDzm&#10;Vh5j5EFKRGfWRf4DaVQWnydRq4yMjSwMDIxkMplEKpAi43iRWCxlsTiIGsZrE3XQYqdMRAzRkMNj&#10;Lo/GYiJqnkEkUrRwyCgZRyHR2UxEttI162cKBAKRSMLl8vF4tDApXoeAUYTwZEzkVeO7zYeYyTJU&#10;q4QiLtw9hUYGMVDGFQgZaIEQPT09iUSir9AzUKkVCplMgZzYC3h8yMMgUUBL4jIZErFQJOYJhXwu&#10;l00lU+Dp4cngWlAhdJDDJbKWxgM7XBfakZCMSz5hN14f3ZfvN5zvPZTnMF/p2Z9mM1F0dCA/zJiN&#10;JFUoQpDZobYjOl5Lh6AL8jtJh6SNJ2qT0EqqVI3XcjxUfjqNAhIrWRet9UoiIK6cTNBiE5ElflOS&#10;z1JV4Hyh42qZA4QLJa5zpa6TJd6T5VEOEmRED6I1ok1R/UR3hzHycC2MkScRdRCTTIVWRgeg7xx4&#10;ChTjb60PGcNCiDHUaFlXApohgHHx8AogwmXzIMLjIAduMAJCKOIK0SCoMZAHqCVqmjY1Iz57ZXob&#10;+t7R3pXRnvWB9qXhrtWR7rWhrqX+9vm+Nujkl8Z7Nyb7NwY7ZvvbxktyqiU8BQt9U0Cf5dDcBDwR&#10;3iqBSKbSGEwWh0ZH/md4PB5H44QdQngpUDiguaNpBCQyVAyhUAh1AwthF2oL4r+hiuJw8ERQjBh7&#10;rlFh0BKsmtaNeh7YICcoWBCBzJCISg8aNtb4f2PkkY28thZe400eLaZJIZNoyMsNKjji9wWr4Qxw&#10;HrgQl8vFPhJABDLA2TQhmmNBZ5BJZF3QSjBGXiwSKORSU0MDqVAANVbE40oFXAmfoyeHKirVV0ic&#10;7ayiI0JioyPPnorwdnM45u0cftxnZrR7a3ny6tZic1VhiJ9bUWZiiK9rwqnQ/LT4jAsxGfFnMK81&#10;XtYWSjpdQiKp6QwpkaSk0vQYyF+NlEzGGHnMn4yQiEzUMT/yAipZSKNIEDmOnLaLqVQeqHJkEpsI&#10;9RW1MmhuJF3kuIYAlU1XC/Qs0LY4FCJDY1/PJuiKqRTM+F2kuZCCQsVM8hFBr4GcTsd4eeQt5zea&#10;HjIgdp5I4FOQybyUTkO3pPFyg4FHwMP5QeOj6yCXNRpGHqBD18UzdPE0HV26jjZodqBp0nS1GbqI&#10;l4ecNF3E4DMIOiw49M8ZeTgJZAZ9EEUIRDaJjOZwU8h0zVcfAGp90CBIBEgXMukCGhVuT8mi2ygk&#10;dkqRj4V+tKdtfnRAdVxIzdnj3SnRk3nn5wvPbVZe3G/IvNacdac9/1577t2W7LuIfM952l3wrDP/&#10;aUcehE/acxFB35mHSPn2rCe9hQ96Cu/2Ft/qLl4oTuiMC66M8E50Ns7xd8j0d4xzM0vytY3ztozz&#10;Nk/xs07wMErwNKs8HVCfENl08UxdYky4g6WKpAuNB4qRpYvW4OVBHdew7VwOC/oTAGYjT4OWTCWz&#10;WQwGgwbVVvN96vtXQNglEHRhFw6xNBnQx0goAjIBOic6k8ZkM9BXXS0cjUEvKilu7+zIycstLq/I&#10;Ly6Bgb+6urKutrq2trq0tLiyuiK/oIjOYFGodHMLKwc7R7lUQcWjLghNpofqgibioKETNS9t1FlB&#10;CG0HIqjFach3IgHZhkLDhJYLLRBrm5AFQjSOa+EoZDxkIBK0mDSiVMQW8RkCLo3LIrs525QVZ7W3&#10;Vvb3Ns7PDqysjq5vTGB0/PUbq7fvbN6+h+zcMdy7u3X3ziYAo+Nh98H9bcCzp/vPn119+eIa4MXz&#10;A4yXB6A8kOHh7sNHlzE8erz35Ok+xr9jeP3DrR/f3n33/v77Dw8g8vHTI8wc/sXTK29eXf/47u5P&#10;Xx5/+/zk66fHXz4//vzp0cdPT5CP+E/PPn569gVj1d8//0uowef3TzFSHvDp/aNDaFh7BCzbTx+f&#10;//zpxS+fX0II+OnL81++vfz1p1eHgJSfv7749Qsyov/507Nvn158+vHRDy/uvH159+XTm88fHjy+&#10;v//47t69W7u3r25e2125cmn+0urkytzQ4uzg2tLY9sbM7tb8zqX5rY2ZyzuLG6szK4sTs5MDk6M9&#10;dVWFp04EFuWnfXj77M2rh8+f3P3589tPb18+vHNt79J6WWGuk61Vd1vzmxdPZ8bGzA0NjdVqa3MT&#10;F2f7iPAg3yMeNtZmpmYGxiZ6Ts52jk62Do42AAtLE7WeHAZikCsoVAL0nNDxa2njyBRdGp0IVZHD&#10;pZ6IDvHxc3N2sTE10xNLeFIZWtZVLOKJ+RwArrR7oaR/pahvuaB/ObtrPrt7IbNz7mLTeGLzeHLb&#10;VFLjWGrDdHbbYmbrdFbXZNHQbMnQVPXYbN/qztja1YXt26u79/ZuP9+4dm/n7qPbb95eundvYHre&#10;MyCQLZXxlQpTW4eL6bmnzySnpxY117X+8vkr8lrzn/79v/7T258/Pblz49KF+Cg7OxM6g2BkrBZL&#10;BaZWZoHhoWXVdR0Dw3NrmzvX72xdvZlXWZtVWj2xvA6YXNmYW9+tbun2D44KjIhJuJhdUFJ7Ni71&#10;YmrewPDM6saV5bXL/UPTTW39i6u7U3PrEM4v7waGnqmq65ye32po6T9zPsXF3f907IXSivristqL&#10;qTnbl6+/fv15amqlo2NoeHRxbet6Z8/0xMzG05efxyfXSstbxseXHz9++/Dhm87O0Zqatsqa1pLy&#10;htOxSYVlNXcePh0cHx+fnR4YG4mJO+fm5ZmZm+Pu7XUy5nRre1tFVeXi0kpv30BjY3NHR5eXl4+1&#10;tS2LwUQCGfqAra1WKRrqa9/++MObH149fHDvxfOnTx49Xl5c6esZDA89YWvtIBJIWTQYQfDQnpGo&#10;B30QHskodBpJwGcbGaqVUpFKJoZQLhYoxYiRN/ltTVdTzVKumHU8hFCf4ChmMg/xQ0bextjE0cLS&#10;QrO4q5WhkbmePsau2hgZYrDWuI9HXLwe8vhvplDA0KViM0wFyHwpwsGk6mzIbFnqeM7ZhaLzuzWp&#10;1xozr9Ym71XE75bFg4y+XXJ+q+TcQt7pubwzM/mxXUnh3RmnC08di/WxtxLRxQScik1RsOhomRQy&#10;WUBnqCQyiUAo4vAkPIGQzWVRaGwSlUdlYIw8hAwSjUGmc0DWZXJoFBib0NxM6PWgc6RQmSy2QKY0&#10;MrdyNrNwMTR2UOvb6Rs6GBq5AAwMnfUMHVT6dnomDhgFr9I4dsdCAGYRD4cgBWPtMaqdC+VqaIsx&#10;8pCOZRMpzA7ZeciGce7YSSACmSEFwkNANqGGrId0OCFfagxxLITTckQGLIEeAA4JFKYiFcoG6Yh/&#10;1xjIIwj0uUJ9llDNFKlpHAWZKaUwJASKAEBjyTBn8UyOmic0UhvYG5m6GJq4Gpu5H7p6V+nZKlV2&#10;CqWtTG4tkVoCMPc1KrW9Su2oVDnIFXZwSF/PzsjQ3sTQycLMxdLc1cLECWBuaGusNjdSm9iY2tia&#10;W9qamEO1MVUqzNVKO2P9pJgTeamJyedOAzztbZmaz/5MUGDgjeiiuXVoGQAQQ3VBUKAhGYJEopPw&#10;GmtQEpdBgTGJwyQxqLoSIUss4gr4LLGED5oJjL5Esi6VS3Lxsz9z8WRlS/H40uDs5uj4cn/7cG1d&#10;V1lGSWJhbWZ5U2F1W1l9V1VBde6xMD9DM320kpUWDmkOFDI0MxibQYeBc4JUDpIlakjfpVg8sqYB&#10;DR/0FV0tDoUkYjEUIF8ymSClgZAnY1DpOBxDC02tZWrj5CyKikuVUHX12GQjLkiKeFsx099UcdxM&#10;dcLO+JyHdVawR1GUf26Yd37EkcrYYIif97SK93XwM5V4GYsNmdp8HRxPB8fSQcw+ErNIugwKjOPI&#10;WF7jmFQbdBoSHaQqHVBpQCbjaiY/8ihkHjIZoBDwOCYNzyLiZGS8HIcrDg59Pjp5v3fgfk/vw66u&#10;hx3tT9rbH7cjJ/LX2gd3e6ZuLV6GEbaxtNFQqm9jbGamp/Tzdjri5+Ll4+jt4Rzi7xvs7Rdx5HiI&#10;R8AxVz9PW8+ClIKDlcsvDx60ZZWl+oWetnBqj03crq67XF97u6N9taQgy905ztIkRM5P87AuOO6S&#10;7G0RZMQKNmZHmolPmsnSPGxzfJ1zfB0rwr2aY452njs+dDFsLuf0cv6Z+czI/rNHOqPdxxKDWqM8&#10;S/2tqwKdyo47NIR71AQ6d8ccG7sYvpgbu1JwbjY9ElT6hbSIpdQTK2lRW5mndwvOb+acnUwM6zvt&#10;3xHl3Rjk3B7hAeg57dt3xr8rxrfquF1zpGtXjE93rHdDuMNAvO90RuhkWvB4SsBiwcnJzJOtMf41&#10;od4VQV7F/p4lAd7pXs4Fwf55YaEtqbktmTW1yXXted31GS2Ijs9pqM/UQMPLY/byGB3/nZHP6WhE&#10;pPw/M41vLxnqLBvpKh/tLhvtKR/rrRjvr5rsr5kZrJsbbFgaaV4da9ua6Nie6NqZ6Lo03rON0fGY&#10;y5q54SuzIwgzw3soMn51fvLa4vSNpZmbCzM35qevL2uWbMW4+M2Vp1uriIgHYIz8zvqrva03yDR+&#10;9/21yx9u7H28qeHfESO/h7C/++5g5+21Sz/uX/rx9sHX/SufDq5+vL7/Q0N5h5XSyNXQIMDeIsLN&#10;OuGoW2qQR+IRmygbeayTKsFN/7SdMMKckeAqKQ6xqomyb411H0o6CqgMtSgPMc/3N872N8nxt7ro&#10;ZR7nahzjbOLMJ5ecCvTV4xvicUZEnDkN15l5qjEpJD3QJuO4ZVG4Y1vc0f6kwPZYn85zPuNZ4YOp&#10;QcNZYb1pgR1J/hgj33DSoyrcJS/AFoT4o0Y8S66uEUPXUkiLcDJND/EoCHVriPYq9DeLVOpesBZk&#10;uuolOsgL/C07z/p3x4UUhfk1pSW3lda2VHZWlnTVVQ1XFHch3zWFnf89Rv6vSPna3zmRP6Tj/4qR&#10;//0Sr3/FyHc3Tg11LIL2jjHyw32rGkZ+dXxoc3Lk0tjgxvggCqfHtne37thauRJ1qRKRnIgnIMtH&#10;DlrPHLN5h10uAwGzjucxaZo4A/NgAxE+k3lIyv/efQ0aNH+zkdf4WACRQKIQiRQCnoyHsgk4yIUu&#10;IuUFEimHK2UxoDsyZhAHC1OezPV8WB98N9/xdr75zXzd0/GyJ6MlP0xVvRorf9ST+6yn8MNE7cuB&#10;8sc9RTdbcvbq0u8PVFxuzVmuvrjRXNCSfI6Pw8nxeIEWQUzm3dm7v76wt7F6c3nx+uLS9ZXla6tL&#10;1zBufWPu+vr89f8xI49x8Yd0PGBl/try3AHGyGOk/ML0lfmpvf8xI/+dlNf4rsF4eYya/ytGHoD5&#10;jZn4nb94jJ2H8JCFxxh5zBf8Ifn+t8AI999DkwhVAvC7xK4ZwEjv/GjfwmjfHEL/7Hf0Ic82c8Mr&#10;s0MLI11Dw50dsyO920tj17Znn9/bfv1o7+Or27+8f/rnz2/+/vOHP3/6+KePH3/5+P7Lu3e/fPj4&#10;8/tPH1+9/fTy7bc3nz+/+vDp5XtkGv/87fsXb358+urNk+f/5o9/6mio05gTgsTFFFOIAh2cqYCY&#10;ddIjLdQmN9S2INSuPNy1Msy9LNC5MtSpOhIx8iWhlmXh1uURdqVhNhVh9oDiQJtcPzNoesnOqiwv&#10;4wwPw3R3g2xvkzQ3/Sxvk3Rvo1Rvw/QjJmk+xknuehjOOctP2QqjbQQRZtxQYxYgxIgZbso5Yy87&#10;YyM7Z69McjO44KJ33lEW5ySPd1bEuajPOamhL/LTF7gquA4qsZRBAlGPpK1L1qXQiDp0Ei490Xx2&#10;1H+ix2yiXX513ubqrPWtZceDOdudCdvtKZfr6yG3t08tj4fPjsd3tZ2tq4ipKomrLc+uKS8uLywu&#10;yS8uKyyFsLS4rLqypqq8rii/ojC7sjC3uqK0obKioay0trysrrWla6B/tLOjr7qqvqS4IvFCyrFj&#10;x01MzOh0JuKJEf6yge59aEkHCjwo4UgP/41APwSW/j+Pv/r5IUCA+Rc3OASbjo4WiUTATFyxGwNg&#10;dB8AIxfQSZBnFR2yFg7knDBn08Ior+po954L/sMpx0eSA0ZTjo8mB42kBk9mhMxkh89mhc5mBC9m&#10;hQFWciMxRh5Zyuef2iyMgXCn9ByM3bOpERv551eyz8B43R7hOZYQPng2pCbQNcfVuPyYfWfM0bYY&#10;38Yoz+bTPvUnPSvDXEtCoJq5lYS6loW7V0b7FEV6pQS6Wwu5FI3VAvI3AU8E4pw2mYDTFpF1Q1xN&#10;zvrrnfeXpgSrko8KcoJYFzy10gK5qeHqmKMGUQGWXBqORvrOyMNT/h7a2rogh2rrkNBar+isCFQi&#10;gc/mgHCrLzc11rdVSk0lYrVMquIJ+BKZlCcSM7k8XV0CaBkCDlMi4PJYTOhLKSQ6nyeRSvSYTKGu&#10;DhkyMBgMoYDHopHpZMTOAEB143AZTDaNTMOzeXQ8XBYeR/Na4W3oaCFQyTQKnkzVIlPxZC6Xy9cs&#10;DwIaDmSk6+Kp2ngRj6tQyIRikVyqkotkaCE4lVillOup9KU8mYyn5DOlIo6CwxTweWIxWkBEwuHw&#10;qFQ6AdqKNuKM0FvHIf88yE4FpE1tHI+Eq846MdOaOtuQuNIUP18VvlofMVtyfLHmZFPyMSM2MkCB&#10;4tfRJYGeSiEQicgbOfwn64JArWHkMQN5PAxjGsoMWiUFT0UuXPCgp1FAlGXo4qQExMgvVh5H1vFF&#10;NgtFTjMFjpOFjuMlXl1ZR43pOLbGcBjeMtwg1FSQ1ZHLGvTRAtnIk1AC0nkpFHQ5BDIDOa4hkqFm&#10;w0YmE7FKTsZ8r5MZVAoTRHoGjYnZxQN4HD6Az0UTcaUCCYR8Fu/w4zQMhQqejK5FLckoW5venuxd&#10;HutZGetZBwx1LI90rY50LcOwPti+MNy5NNmzMdW7Pto5uzq7HXgkTAeHp1NZyGCfTNK4KieAIoqH&#10;G2GAEsql0ZEjGmQFr/H0AiFVs8Qrgwa3R2cxEMMOr1uAFgoWC4VCyMnj8eh0OjwLFAWEsNE0DuIh&#10;hDjkh1cJTwspqKw0jDnkh5eLbd/bP+oyECMP1Uwb6peONtwg3JguiahNQJ84aDQKtH3oDbBOAEoP&#10;zslms+FmmEwmlCJcDuPr4fxQvFBniCRtLeg3QG2hk+gMMpNBEwn5KplUJhIiV05yGYRKqUSA/O/R&#10;QZNysLaoKC4ozss6dzrSy9XexlQdFuC9MDkYftzHx9mmpjinNCf1/MlQdxuzqOO+KedPlueldtSW&#10;A5pLCo862euz2WomU06mqOkMzHGNlEwWEQgYKS8hkUQkEh+P/MxgXDyXRED6GpnMIxAwRh5ZMpGI&#10;XDKJgtfGbOTx0BJ0ESOP18JRCdosKpFLJXEoRNBVGTpaPAJeSqchMp1AkFEoKhryVg8RzHeNBCJ0&#10;OmYjD1cX6OrydXSEeLyMhO4HubvRMPIyBl1IJompFMzcnqWtBYdoGiKe/puZPE0bx9DFM/EElq6G&#10;jtfWRgy7ri5DV4cFd6KrDTcDmZmIoNdGDnk0uygFdGodNLsFElkEPE1bi01GVvAYI8+mIze+GB+t&#10;6VZwTAqRT0d+e9g62vBQBhyWvUpmrxS5G0rCHIwzQj2bL0b1ZZ4ZzIiZyI5ZLb9wuT7jekv23Y4C&#10;5IWmLedee+6jzrwn3QUaCj4HCx+05j7qQNLg4678h71FdzoLbveUXGnJ7U0MLQ5yTveyLA5yzT/u&#10;dMHNND/ItSLaL/O4Q1Gk+2D2qf6sE8u1Gav1OYs1WSMFF6vPRoLQmHTMR4DDiQnaplIRPBq8KS6H&#10;gfHvdM0KbRgjDxHYhUQmkw4PyGIxoAJjRDz2vFQ6icGiQh8LfSZIBrBLg26AhqaYQOuAbhB6F+i7&#10;EuIvtjZ35GQXFJSUFpaWVVRVVlSVl5WV5BdkZ2VlFBTlFxaV8MUS6CcNjczsbOxNjEzpRPL3j4JU&#10;NMMefb7VDJ2oZ9RsWBcJNwJVC1LhDy0ni/6jSSmQQCZTse4XGiXcMzRJAhHZ0UvEfD21TKWUiIQc&#10;qZR74cKZ5ubK/v7m0eH2pYXhrY1JwKXtqct7cwfXlm/d3rhzd+vuve+M/N3bf8H9O9sP7u48un/5&#10;8YO9508OXj67/ur5DQBEYPfZ46tPH1/FWPv79y49fLDz6OHuk8d7GHf/+tWNNz/cAvzw+ibEf3xz&#10;++2PdwBvfrjx8cO9Lx8ffHp/79Xzq29/uPn+x9vfPj/66ctTwLcvz79+fvb5ywvApy8vP39++fXj&#10;C8C3T6+/fXqJhViKBt99xGP49OEp4OPbJ4BP755+fv/spw8vfv748pdPrwC/fkH45fPLv7DzH58D&#10;sPRfP6HEn94/+/jDo7fP7r56fPPxrb3Hd648vbP/9N7VJ7ev3Lu+e/PyxtWtxUvLExsLw2tzw+uL&#10;o9trU5cvzV++tLC7NX9pY35rfW5jdWZ+ZnhqrHd0sKOiJLuhpviH5w9//fr+p08/vnr68O2rZ29e&#10;PLl742p3W7OHs0Nhdva7V68WpqZCjh031Td0tLb19zni6eEScNxPpZbpGyidXezt7K08vVzd3J0g&#10;bmCogkQ2hw41QiDkqPXkEOrpyylUHTTJD4/TIeBs7M0iTwZ7HXFxdLJSqkQSMU8uE6pkYrkYOUgS&#10;cNi4krapkq754r7FkoHV/O6F/L6lnO75pIbRxPrh5JZxiFyoHMptnc9qnUqu689qGSzsGa0bnR1a&#10;2V28fHf58r1LB082rz7YvvV4+dqttZu3dx482rv/aHF7r7i2PjAq2tU3ICW7OCgkJi4urbGm+aeP&#10;H//z//5P//U//dO//tPbb5+f3L25nZp8xsHBTCbny5QiaFEYI59dWJiYAa2kuKim7kJWXlx6ds/4&#10;9OreAYQ17d2FVY31Hf39Y3OdA2MTM6t1zZ2+R0McnL1ORJ9LTssNCIqMT0zvHhgbm14sKq+Niok7&#10;GnjS1TPwWFB0cHhsZHRcaWXTxqWDscmFze1rc4sb80uXZuY3xiaXmtv6b958fHD98eDwQmZ2xaWd&#10;24+evL9x63lFeWtv7+TOzi0I4+Iy0tMLIyPPBgdHN7X2rKzvtvcM5BQVXcxIORFzytPPO/pMzPnE&#10;uBOnomsaa7Nysju6OvMK8ssrKzo6Oo4ePQp9BGww9EI/olYp4uPOXdraePb0MYRX9nYnJ8ZqqiuD&#10;AgMM9PRBpEAzb5AOgsRKKoXAZFAIeC2IYCHswosEqFVS5ISIz+GzGYiUl4oMVEpDtQoLMc7dVF8f&#10;4+gNFAp9uRwj5QHYUXNDQ8xG3tJQ387MxNoYuayxMTaxMTS1NjCx1DMyVxmYKlVGMqm+WKgn5JqI&#10;eSI8zkUtvnDMsyw2fKQgcb0uZ68x90Zr3s3v051Sb9ZeuFWXcK/p4p2GxBt1iXeaUvar41eLTk9n&#10;RvReCGiLO1Z37ljhSZ9odwtfC6Wtki+lEfkUghgUHQIREQ08vojD4zPZYi5fLhSLWVwagQQCK4BB&#10;AqmARiWgOYkgdWkcpKDFE6Djgy6SwWDRaWyBUGZsbG0ED2Fsb2yK+GgDQ2elnr1KH61cqjJy0Dd1&#10;lGmIeIxehxSJykLPxEmJXNnYG5g5GZo7YzS9hmS34UtN4SjEMUYeSxcrzSE/xsIrNIw8hAqNAxyJ&#10;PiLfhSpTOCo1QDn5vzmrgQtByBLoQQg/1KSbYRApLCQqK4BQbs6TGGGm9ByRAUeg9x08NZurorLl&#10;ADJTSqSLyTQpiSais5TIobzQSKGyVurZKtQ2+sb2ekZ2ENc3cjQwcpQpLJVqGz0De4hAHn1DBz21&#10;rVJhpVbZaPh3R2MjJxNjZxNjV1MjZzsrDyd7L3NDaysTOzNDC32ZvrWRuZnawNnSysXK0sfR1tPO&#10;wt/Z+mSAd/LpsOrci20VuS1lmTV5ydV5qRXZFz3tzThk5PKVoo2jEQgMECgJJDKI6QS0Qi8VT+RS&#10;qADMDhRxTDwmEpY5FLTsqpDDZFE4XLpIyoN3bmJmmJAc1zbYPLU+urw3N7Y82D/T0TZcX9qcU9ma&#10;X9VWUFyfXd6cfyHrbMjpABc/R2M7A5GKzxawNDOGdUCRw0RP6Baho4Q+FKRJ2IXWB1UFJFeNrZgO&#10;suUHjRSvI+NxTBRodoCFQm4o5JnLhFZKiYyqK6foGHGoxlyalYRtwiHaiBgeasFxC1WotUG8p21O&#10;kEdRuHfnxei+lFMj2WeHM2KH0mPGss/1JZ9sOhvYeD6o5syxlKN26UEuEfb67kqujYimZuJFZG0R&#10;nUjVxRF1cRqtA4+mHoLIS0VrhZGoukwakUcjo9mXRCKfShFyGFAsiKkna/FZFCFeR4TDBRsYz+SX&#10;3B8YftA3+KC793FX99OuTgjvdfRd7xi60jv5YHX/ze3nIx1D5nrGTjY27g5WDjbG7p423kccvNwd&#10;jnq6+bq4hvj4hx0JOuriG+Dmn37m4tO9u/dXrkxWtlxq7rvZNXq9pXe/qWm3ruZacxOg/Uz0BVvL&#10;ZFebi25Wmf6ORWHuSZ5msQ7qGCtFuKEwwcE01d2mKNAVJLPW2IC+C6Hj6SeW8mIWs6O2is6s5UXP&#10;pYUOn/cfvRA4eTF8IC5wKCF4PjtmKfvMat65nbKLa/nnQI2fuhi6kHZiNSN6OS1qNf3kTv65/eKk&#10;S3nnp5PCe0/5NYe4dp/0aQlxaQ5xaQ1zawiyH44PmLgYAhhLPD6eFDCZHLheeHoq9fhE6vH5rNCh&#10;C/6DSSGNJ30rAt0L/Zzzfd2qI4LyAo7khhwvjo5pzyxuSK2oSanpKOyuSa2vy26syayty6hHSG+s&#10;TWv4jsyW35HyiJFvykWMPPJOUzqMGcgjOr5irKd8rK9yaqBaw8XXzfXXLQw2LA23IEZ+vBMx8pPd&#10;iI6f7NvG1nSdHUIs/PzY1YXxAwjnJg4Wpq4vzdxcmbsNWJ67uzR7Z33p4cbyk63VZ5fWnm+vv9jZ&#10;eLmz/gqwvfZ6d+PN3tbb/e33V3c+HOx+PNh9D7i6/eP+zo9Xdt7v7X66evmzxkb+3bXdHyHc3367&#10;v/vh5sGXe7c+7q3fPB0U6WVlFXvU56y/R2KQT0XciZww74xAp+wgh3Muing35UlrzlkHfpaPfnmI&#10;ZU/8kdmciIn0wJFk//azrhWhFnm+Jhcc5CnuJllHHSItZOHm0rwQj4Iwr2Az4RE1LSPIvvHC8eIo&#10;F0B1rFfDWa/mMx7dCX7DKcfH04LG0oNHM0IncqIG0kO7EgObz/rWR3vUnXSvCHPMDbDKD3UOtRCb&#10;UHGgtLsqOSddzDJD3Eoi3JvP+PQnHi/yNS7wMS49anXRQVFyDLknms07VxjqX5uU2FvTVlfaVlbY&#10;XlHWU17cVVHcWVUEaIcQ4pDyP2bkMfyejq+rHGisHKwv768v7YMQeZOvRo5rWmpGWqqGOxsnO+rG&#10;e1pmeptnIA56e1/bXF/nAsbFY7z8xPDW5Mil8aHNKY3J9s7G3frqLpXchEFFc7zYdAabiszhMead&#10;B+IBnQJqLWYvj6UDRFyIY4w8oukFLBafiUh8CDFeXszlCrk8xLlrPMjLxRKAxrM8W8xjy/lcyCDm&#10;CmV8mVwgl3EFcjZbQSPZipmLLSVf9mZ/WOz+tNzzdqrp63Lbm+mqF5Plz0dLXoyUvh4tez9R+3a0&#10;CtSwF33Fj7sK92sugjK2XZu0XhV/tT1nrvRCf3b8OS8nhTaOh8MJCYzh9uGDnXvLC1eWF69jWF26&#10;gbBwfX3+xvr8dYxtxyzff8/I/y0Xj2X7PR3/P8PIT2voeDQd4TcbeQwzIwiYpfzk4NqhN/nJgdWp&#10;wTXAeN/yIe0+qXFcgxHxWORwddZ/wRy+fX4Qwt/Q3z7T3zE10DmNYbBzYaBtbrB1erB1EmXQ/BDy&#10;wNlGumdGeiZHeydG+scQ+iZgd6x7crJ3cqJ/ZGZkaHd9/tmDq+9f3Xr74trPHx/+3ddnf/72w5+/&#10;vf37b1/+8edf/+GnP/zd11///uc//fzx558//OHnD3/6/OZXDX5+8/Tdp1cfPrz88d3T1x+ev377&#10;7OX7F6//4z/9L82VFXo8rphCFFHxYpouVwdnwMHlRnskHzfLDbGqOOFSEeFSHOxYEeqCfNeEOpSF&#10;WCMD+Ujbqgh7zHdNVYRjWYhtnr957hHTBDtJpqdhiosakO1tctFJmellnO5tnOZjnOlnBkj1Nrro&#10;bZjkrnfWSXbKVhhpwQkxYoaZsMNNUSTKUpDkZnDeTpnta33eXh7vpIKcZ2xFkBjvanDeWS/ImOtv&#10;yHVXc5z1RTI6gQJChS6JgEOzyjh0XHWp59yY38KIzcqI8caI/nKv6NKocndCdXPN4va2w+Ul2yvL&#10;bje2Qq5snF2ePjc1eG6oK66zMb6uPL4s/0J5QVpZYW5pfn5xfkFhfklRfllJYVVFUV1lcW1pUWV1&#10;ZR2gqqK2uqq+sqK2qrKuqbGtrqaxvrappam9qaG1pKj8YlLayaiYgGPBzs7OUqkUtG7QzyHENPbD&#10;DcQMjRqP8V+Ir8d49v95wE80QFf4PTTk27+wwSHYQLLRkHgg6aDVLzFgjDx2TrgfLA63S8Frc/A4&#10;KwkzJ9yz+UJwdaRLX9KxoeSAoZSjw5qlRCYzgpA3+ezIucwQDSMfupwTrnErH7WUc2IhKwKG+PnM&#10;yMnk4JW8mNn0yNYI9wo/qyJ3k3wXw0IXk1IPq3xn0zQb9QULWayxIN5aWnrcoSzYqSTEqSjIoTjE&#10;pfKEV2mkB0QKw9xTg1zO+jupGRRkIA9FimxckdENiPkMIpOK05FSdKQEnIMUl3BMPzfCINmXVhQh&#10;uOBLSwtVJIQYx4bYKvjIzzJe6zc6Hh4WoKWNR6Y7BBwADqK3oQWiF42Elwj4xvqgTRsbKMz0ZGYS&#10;gYFIoBaLFBwun85gkeGPx2cw2aC7CfhsDgMkNTyTwuAhj2KYt2rkkYbLFoDWBldBTggpaEF+xFeT&#10;dEgacY6CzCy0tJAfGRyBjNwNw4bs6vEURM5rEZA9O04XdEM6h8GXIF9jbDoNhGcQmzlspkAk5An4&#10;MolSrdSTygRiCbKFV8iUCpGensyES5dSQUgk8xh0LowAAqFYIpEJhWJQjkDE1TC5mtesrXH+AwKn&#10;Zq6nlZrlYS4MddFPOG4T72+cHmJReMqp9Jx3wbmj+lzkV0cLfaxBVDyFhCzW0dqqJOQ1Hpmgoqkh&#10;dGR2TUJWq3QasiShEpBehhh5MpFG1mbicXIqrjH5yEJV8HSh81yh3VKJy2SBw2Sx83T50bYMfyMG&#10;cp5D00x80ZjHoym12tpQR7EVdxG3CC9O80kJ2XEjI3gyFdnmw21o1iDFrGWhhsP9wAZZ4Ci8BSad&#10;JeAJuWyeSCCGEOKIlGfx5CIZh84GbUPCR94C0KJrQpmEzmPhiI2ZZXujKyvt08ttUyst01tdS0st&#10;M6udC+vdS6vdK6udSytdyyu960v9q5cmNwuT8gwk+nQSg8MC8RwZ6hJIeFQyVAqUBZQS6KF8vpDJ&#10;4kC14XL5PB6PiXwOUaEKMbGlraD46HTYhTYJjwCJbDZyXwNng6NQNVFxg/DP5WJcOeRnsViQCEWB&#10;kebwWzgEiVAOcBJo+KhKaTocRAmi142s4wHITFgXLZKLPhgQkaMPyAZVAgoWoOkZCHCHQqFQc5/o&#10;NrAbg9vQnBEx8ngCNCRk9QlVGt4Ln8cRiwR6arTiMcTlYhFE1HIJsg6UCPUV0obqiumxoaHezvys&#10;lBPBRy/Enqgqzra3MKBq4xLPnKgsyIw/FS5jU+Oiw4oyLwb7ust59KL0pIGm+prcLBBKedraCgrV&#10;gMVW0eiImmcyERdPoajZbCmVCqGKw5Yx6BImHVvcVePkHdnIi0GaotHYeDwTr8sk4qFqkeDZUT8H&#10;tVmzVqpmlVQGQQcgYtDEUFc0pLyIgtzgcPG6YjJZxWAo4YpMporFkmuui9nFo4jGdh75sicQICJB&#10;XuP/GSMP52HraLO0teg4HByia6PpJmwinktG7D+LgPh3uD3EwmsjRh4iAORuHg7hdTAWHhnv62jR&#10;tJFRPADi8ENIhDiEyEZeRws0VuTXlIZM3KCvoEFbIOIRl01F5m4alzUkOCHcDJ9IUHOYKgbNSso/&#10;amvmbaoA7fWCv1NagEtRuGdN9JG+pLCZ/HNrFUm7delXG7OuNWbebsl63FP0tKfwUQcyjYcQgFHz&#10;PwyVv+gvedRXfL0l81pr3kbVxZYz/sXH7StC3cpC3crD3JvOHOtPOzmUGT2aHztXeeFSc+ZOc9ZO&#10;c/bVzsLt5vyVuuyNxqL56tyJitzS2BPmPAYbh9PjsYXQLIi6LBoV+8DApqOV2xgUIpuFqHkGHcRl&#10;NIkEq6JQaaEq0ugkChU5hGGyaSw2DRFDdBJEoClBpwTNB30ZJEIXgZaECQuJLCupLMgvySsqrqyt&#10;qW1sqKyuKCwuyMxOy8hKz8nLzsnLtbN3hGYjlyoszCyd7OxpiGxDIw+BiL6tYow8NBloE9Bk0Pih&#10;cVkDG9QwuCUSUQdaHprcQ6aiL7ioYaHFITTNDYXot1rosxaMI0qF2NREX6EQmJioqqqLGxvLx8d7&#10;5+aGlpZHV9cmVtfG1rcmt3ZmLu8vHtxYu3F78/a97TsPdu89vHzr9hYAY+Tv3dl+eG/38YO9Jw+v&#10;PH20/1ekPBZ/9vgKcl9zDxnXP7i/DXHMv82zp/svX1x7/erGq5fXMUb+3du7gM+fHn37+vjLx0fv&#10;f7z94unVd29ufXp/70+/vvzl23MA5t7925fnX76+/A60RuvLnz6/+vblFYQQ//rxxeePzxA1//kv&#10;C7ceMvKY+/ifP2pod0340wdEvmMsPOCXzy+/s/BfXv3h62uMoIcM3z48+/TjozfPb798dOP5g2sv&#10;Hl6H8PGdK/eub9+8sr5/afHy2vzOyvTO6tT2yiSElzdnr+4s7u8uXdlZunxpYW9nZWVxAmPkp8f7&#10;Brpbq0rzn9y9/q9+/vT3v3755eO7rx9+fPvq2YPbNy5vrcecOFGYnf329Q8/PHsRGhikkijMDE3t&#10;LGyc7R3s7WxMTQycHG1dnO2sbcxc3RwcnWxsbM1NTPWFIg6Xx1AoxQIh29TMwN7BytfPM/pUWEjo&#10;URh54dUzmEQHZ6vQsGOubnZ29uaQTaRZG1YqEQD4bBabxcCVtk1U9C6U9swVdc8XdM7mtU9nt0xk&#10;Nk2k1Q+n1QymVPWfL2hNKGi7UNKeXtNf0jbVOLLav7A3vn59Zf/Byv691Sv31q7eXbt2d/36vY0b&#10;dzdv3lvZv3b10dOr95+2D03kVzZVt/RGn7kYe/4iCLLvfnj9n/+P//B//5//9I9//+lPv755eP9y&#10;alqsg5OpialaAh27gG1lYz08PrGxfbm5o9vzaICrn39KfmFQ9Jmwc/FnUrIi41Kc/IK9j0fmldbn&#10;FNeev5hVWNoQfSbxWOCJyJPn3Tz90SLnPKlUYejqcSQiKsbC1tHE0v7M2dSauq6xiZXc/GqIPHj0&#10;4/OXnxeWt4vLmxZWdp69+rx+6XpWXmV9c9/T5x+fPPswOrpYWdm6tXX9yZN3i4s7czOb46NLYSFn&#10;bKzcDfVtWpv7igqqT0adjY9PVatNLWzsPY76RsSe8ArwHZoZWd5cLawo3Lt2pam9sbyyrLm1yc7O&#10;xsrKwsTYEK+rDcUN0gOPx9EzUA4N9y0tz7W0NjQ118XFxzo42ghFXCqNiFaH0HxPA3kaAP0OdDoA&#10;AlGzRA8BjY7QpPkCtkwu0jdQyhVigYAHo6NUIgIo5FJDfQMDPX0YK40NjcyMjEHWNDc2AhiolIim&#10;1zixwczkkacaQ0NrU3MbMzNLQ31rEz17M0NbE33kpsbAxNbYxkxlDjCWG6kFEpD4ZByyjKFlSMWd&#10;sNNviAubKExcrkg9aCl42FP2sAP13Y86sp90ZD1sTX3QknK/Lflu28XbLYm3mpMOahNuNCStF50E&#10;zGWHDSUd7U061nj2SGGEW9Hpo7F+jr5WhsYitqFEwNasoskFSYfJgAoKEo1EIESrl4AQQiDRQOLC&#10;g6ymC10z9LYgxoBwgvV3IAoT0JrdiKYX8yTmRpZmxjZWFs5GhvaGxk4m5h4qQxeFoYvK2FVl5GRq&#10;4Y6oamMnPUMHucpa38gZQpW+A6Qo1HZShSWkQwalnq1K306qttUzcYFQqraGdEiUqSykSnNopEp9&#10;a4WeFcTlSisZQGEpV1vKjazFBmYKYxu5iZVAacJVGAhVplyZIYCvMIaQIzWACIAnN0IOalQ2QgXA&#10;CsCXmrMERmyhsUhqxhMacfgGbL6aw1Nz+Wq+UF8o1OcJ9IlUIaQzOWq+yFgss4S4SGohV9lKFdZw&#10;D2oDe7gHkcwYIJDoSxSmKj1rfUM7pdoKoFJaGhs5qFVWhvq2UJmtLd1sLd3NjBzMjR2tLZxtzV1t&#10;zBxsjKws9I2M5QozldLN2jzYxy3+RGBOQnReQmRl5tnanHNVGaeacmN7yi/2ll9sL4rvLkvuKk+r&#10;SI0pSY7OiYuM8HdBU/PwyFs6iOYwaMHLYUCVJeJBHmLTyBwQXxho9AXBCMZdJNWTdaF6k9FnFgJf&#10;wrW0M3fzcTqXGDO9OD69PLa8NzexPjS61Nc51lTfU1HXXV7WlJdfkZpVnHgqPsz7mJNAxiDStXgS&#10;lkpfwhVxQFXiSUR4CkFHFwdSKJGIE/BZCrmIzQEVh8rmckDHgHEX1Ayk5MGtEnWIOJyUy1IKeVI2&#10;S08ktDPQt1SIXU3UDnoiV32Rm4rrrRb46vFP2BhE2+oneVmk+lpnHrUrj/ACaaY7MXw86/RSaeJ2&#10;beZGVfJy8YWFgnNzebHT2acnUk8MJoV2JQZVn4Sc3ll+1qdtlP76PE81V5+OU7IJdCJyeArtGh4f&#10;RF7QJEDYxUw5QHCUcFhypOdRkasKPp3NoVAZeB5yHqoLlV6sgxfhcFWn4272jtztG7zd0f2kf/Bu&#10;W9vjnp7bbV23ugb2u4bvz21+uf9ytm/UxdrG3srcytzAxsbI090acMTT4YiH0xFXZ393r0Av/wA3&#10;vxCPY9PtQ++vP7kzvTGQVbrb3Hu5vnu3tnmvoe5qcz1gt65qq7Yq76h3XsCRnGMeFz1sUn1ss3wd&#10;klxN4+wMQ/X5MTYGyZ62ecec8o/Z10V5tZ/1H0gKnMs+AUr7Sm7kSnbEag6EJ+bTw2ZTwxayTq7l&#10;n9sqTljLPbuafWYj79x67pmJhKCFtBPzF8MXUsJmEoM2c09fyj+zX5q4V5Y4mxzec9KrJcy57rgt&#10;hI2BtoCOCJeJxMDBsz5jCUenLgbOpAYu50QsZIaOXzg2kxaylBU5lni85+zx5pNHq0K8igPccvzc&#10;cgJ8coIDkwMCqxPTmzPL6jNqKpMr6jLq63OaarPq6rLr6zMbGrKQaXxNaj0AIk3Z7YDGrLb6jJba&#10;tOa69Jam7I7Wwt6uoqGu0pGu8vHuigkAFumrmh2sXQAM1S321c5jjDwi5Ts2p3p2JnoB3w3kAVOD&#10;ezPD+3OjB3Pj1wGLM7dX5u8dYm3+4erC/bXlh5trT7ZWn1xae7q7/nJ79fnO2sv9rXd7W++vbn85&#10;uPzTweVvBztfr13+cn33E1rT9fLby7tvr+x83N/5oklHjPzBzpuDnbeXN3+4ffDL9trr63tv7t94&#10;tTgxe9TNJcTZKcLZ3oxJchTTHUWEY0bMBC/9rACLFG+9VC9Vqrsi1UWW46GeTAudywjbKo2ZzjzW&#10;f8G9+aR9nrc62VFRGeJSHe59xkqe4GiQ6WuTccQ81dek+IRTQ/yRmrOe5Seda055FIfY1EU7did4&#10;d8e7j6b6LeSFT2cET6VFTGdEj6ZGdZ0PbDnt13jKuzbKrTTUoTDYLuOYjZeUaMfGWTBxfkaCU86G&#10;GYFOOcftu5OCp3JOVQbaFB4xKfE1y3EzKPG16I/zmy88Vx4VVJeU2lXR1lozWJLfWl3ZV16C7OI1&#10;jDygCzOQ1zDy3YeoKu2pLus9pOAhDsDimKV8XeUAdrShYqC+arCpaqixZrileqypZqyjfqq1fhLC&#10;zubZnua5rpa5vtaF/q5FwGDP0nDf6ujAOjKNH9oEIF5+cGO0d+nK1u2UhCw6icmiwjglAg2Ez0Ir&#10;uAqh32JSeUwam0ZiUtB6FQI2pNAwXp6rcTGPObGRi/gSPrYeLCLu4ShmKS/gsIVcjpjPAwh4fIBI&#10;IJSIhWwGGdl1MrlMEvQnCgVHpmTwRDraJnTthfqcH9Z63i61fl7tfD/X/G2h+81Y3Q9j5a9HS18N&#10;lYDeBXg5UPq8twgzmLrXmnWjMfVqQ/JuTdJaefxqacJ6Rcpo9vn+7AueSqFEG8fB6ZwJPX17/9HG&#10;CmLbVxZu/HPcghDj4g9xSMr/nov/PTsP4SEvj4WYy5q5yb3fY3bi8sz4rgbIm/zcGApnR7f/guFL&#10;gLmRbQBEpgc3J/vXJ/rWhjsXpwY2FsZ2IXGsd2m4C1nEYybzgNG+hZHe+eGeOcBQN3I4A0CMvIaI&#10;R1R7+/xw28IwhO3zIx1zgMGO6YH2if628YGO8cGOyYH2mcHmqZGmidGW8eG2KTj/YM9yX+fCaOd8&#10;f9PwcEffaG/3yGDP4EBPT0dnf0f/UGvfwvDUwdbms/vX3/3wEGkv317/8ee3f/fT2z99efsPP339&#10;t7/+8Q8fvv3dlz/+8uUPf/r57/704ac/vv/2rz7++cvrX39+/w/vX/384Ydvn95++fTm06dXH77+&#10;8OnDs3efXr5//+yHf/fHP9cUFKnobBGerM/nM3RwfALOTEBNDXIrCHUrDLQtD3cqj3QuDXcsiXSC&#10;sCzEviLEoTzEujjQojLMtircrvi4OQBSSo5bFR23zPM3zfDST3FTJ7uqIEx1009210/xMsz0tcg6&#10;Zp3ma57sbZLkbZzgph/rpAg2ZsY4yCCMsOBFW4ti7KSQLcFZP8nFONHZKMlVP8ldL9FVP85Ffd7Z&#10;IM7V6KyTfqSV6Kgx3deE7WEsULNIyEJQhw5DOp2iA+NjS43n5nLA1pLz0rjR1rTJ9qj+1ohiY1y4&#10;syi/um1664rDnW3366ue+ytH91dCb27H3NlLmhuJbKv1b6+Pqik+VZZ3vrIoo6I4vzA3Jz87p7K0&#10;JDcno6qsuLQgp6q0qKasrLK0rKKsvKaqtqqiuriwrLKkqqK4ElBVWlNb3lhX3VJf21Ff11ZTVV9X&#10;U5+TlRscGORg52huagYqvcabImKCEA+KNhTq6CBiERR4EIoOlXksoqtxO4ulY5vmV2jDlHk4AxJy&#10;NRv2K+zQX8UhAjsYE81hsUFU/m7Ep4noaiOmkwiCsi78DPHTiJ7TwhEJ2mQcjoHDnfV2qI0LLwt3&#10;b48/1p3oM5Dm25XoNprpP5MTNJsRDIPsclbkTOrxxezg5bywmazgkeSjyK1NRthIamhvwrGJzMj2&#10;0z7J9rIMJ1WqvTzbSV3uZVHpalrqaJxhpkgzk6dYqKPk7BARNdZMluZmlnXEJtvfrjDUrTTSKy/Y&#10;JS/IOT/COznMy15PxNHWISP2WEOp4zVPhazaQXSjEHG6LC0cXxtnzsNlRhmnBIhSjnMSjtHjAtgp&#10;kXpJUbYKlg5NC0fReEOB38GT4rU1fmyQPEhGe9rfTYxpNIqhgR68MtCYlHKVXKoScCU8rlgiVkA/&#10;CvoFny+kUOksNlcoFGM0JYNOlYjEQr4ADtGRZxKqhh1lIRNNjU0xlUJC/BGHhdQ3jVEnhJhHBXgK&#10;eIeYjSe8NTwe8a6gwsDP8Tog9CEvixweVwBqOmxIPUcW31QqVSSS8HgCmUzjsEYqVSqVfD4fUkA8&#10;ZDN5EqFCKJDRqCwGncNmI7NrmUyGcaxwAagS2FcZ9AEGkfJaBDwqSgK8dx0cRQdH1UZrFNF1cCwC&#10;jk3GcahoPUmoKuhTATJzIiJnO7oECOFW4WbgnCQS6GMMKpUOhxG/TKZgAKEaahcqZTyOrovT4+C6&#10;ik4MFQeOl/jMlblPFdqP59uP5Lv15/t25YaacnFcDV9J1qXoaJMAOC08vGwCCbHtUJnh5KDoQZlD&#10;sUAKhFDC2BUhjvHRUPSwCxvkhA1uj4RZpmuIbygEzPQbyoTH4QJkIrGAA1oCT08sk/OEKr5YzmBL&#10;tQmx1i4dJ853hJzpCjo1EHxmNCx+LCp55FTq1IXiqeSKlaymlYK2sez6ieKWztTC45YOhmIphYCH&#10;dwS6KlFHG8ZfOo3Chwtw0ZcbtIYWh8dkwaiLvpKTKTQuDxQQHo2OzOfpTAaAyYaQBkWrWYKSqEsA&#10;TQlHppKwEtZUTlTa8Cxw8/AIaFFWkP0pZPgti8NmsJgQIZJJUFyYRTyEaN69xlMNRsrDm4BfYTnh&#10;1UFOyAAlifU2UMLYVeCGoaCwC0kkEoyRh0tDNiwn1Bmo2ESNF3ysVsMuVFCRCKoqX19frVYpLMxN&#10;fY94mxjrW5oa6Sklzg7W0SdCWxpr6mtKz56KSL8YNznUdTL0qIxPry3LS4s/dTLYV8QknAj0TYuP&#10;MVKKqbq4mPCgroa6msJ8fwcH5KaGSAYoyVQ5mSImEuV0uhJkHiJyJSqkUYRUKp9MFpLJEhpNSqdD&#10;KKYiV/IcAomlS+BRqCwilAui41F/qA1VHS0ZTNLWpmhpU7V16DraHBJRQEHn4RAIdC0tHokkptMh&#10;RUShqLlcOZMJJ4dQyWYLSCS2jo6SyeLq6PJ08QICkYXT4uMJCgZTSqWxdbSldJqcyRCS0QqxsAsd&#10;KQaOLuL6oW2jVUyJyIMNhEy8DjLMx5h3zVFI5JIIkIKBjlZwRb5rqARtBB3k0oqKvNlAC0Frm2N+&#10;2yBkUShUPJ5NpQLIeDTfmkrQgXTs0aCgRJCCwwnJBCg6BZOmZFGtFUJnA7mthOMoYXup+J5ylp+S&#10;mehpluxtURjk1H8xfDL71Hppwn5d2t22HJD6HnXk3mtJf9CW+agj+3FnzrOevNeDxS/7C5/1FezX&#10;JlypS96qiO+I9Ws9c6Q+yqPnQtBQWvhiadxWTcp6ZdJ69cXLzRnXO/IuN6Zfqk3erku52p6zUpW0&#10;UnVxpS59oTZzqCg5J+q4mYApIRGgqLlkCptE5dPoCgEPqp2YxxLzGHQKHsRXaEVMCovDFADoVBYF&#10;rYkA/YA2laoFEQ4X6jhVA7pQwIN+EyLQCUMEq+3Q4Xt5H6morK6prW9sbioqKy0oKS6uKMnKz07P&#10;TMvMzsjJySrIz/V294C2xGMwDJVKJxsbkL2hU4b2BJ22ZuyFpoDYOTgfnBU6VWgRmnMjB3HQhCFF&#10;cwht0E19b4lo5ELjP7RugI4uWvpVLhMaG6n19eQmJioPT8e2zrq2jtqBofaxid7J6b6xqZ7x6d6p&#10;uYGpuf6pxcGZ5eH5tbGVS9Obews7B0v711Zu3UWu4W/d3rh+Y/XunU3M8h3w4vnBq+fXXr+4/uOL&#10;G6+fHrx8vA/x50/2nz7ae3R/5/6drXu3NyGE+JOHlyHx2eMrkP/Nq5s/vr4FePfmzqf3D75+egz4&#10;6cvz9z/effH02i/fnn/7/OTXn14AECOvsZQ/NJbXrMWKeHkIP3958fUzsp2H+NdvWPzZX+HLp6c/&#10;fXz686dnv356+eun5798fPHLx2caFv45JKLw6wvAoSt5wKcPj+FXgPdvH7x5fefl8xvPHl17dO/K&#10;/du7d29u3zzYuHZl9crO4u7W3M7azKXVyY3F8e3V6f1Li9eurAGuXl7Z217c3prbvbS0tjy1ODO2&#10;PDcx1N3a1VR/4/L2v/vTH/7tH38F/Pnb12/vfvzw6sXrp09ry8tzMjJfPn32//zf/7W6rAoEAz2F&#10;0srC0t7axtbSwtHG0sXeGvo3L3cHJycre3tzBydztb5IKKWzeASlntDRxdLb1zkk3D8x+VxuXlp5&#10;RUFOToqhgRKvi6PTiI5ONpERwc4uiM2HmiCTi6Qyjbs55ByCzeOzcIUNwyWtk3nNYzmNY+k1gxdK&#10;OmOyG06l1cRk1CXkN6eUdhY2jVR2zbSNbg0uXBtbvTu5cQ9h89bKlUcr+/dW9u+sHtxZu4ZI+Y1r&#10;9zau3dm5/XDzxu3tW4/u//Dp4P7L/onFU+dT4y6kNTe3/vjm9X/7v//jf/tv/8ff/+nj549PoHBz&#10;8xLt7Y3VehKBEKQfromJSf/A0MG1W529AzWNLVNLK/dfvt48uJ5WWHouPfdUUmZ2RWNZXWdabnl9&#10;28DRkFPB4bFFZfW9A5OFJbXHAiPiE9On51ZbO/oHhicycgsDw05Enjp36kxiTGxKQmKO95HQ6NNJ&#10;FVVtnd3jcQlZPv7hqZklV2887ugZjzmXChidXBkZWyovb56d3UxLKfT3jzjmH5meXuzlESgWGwp4&#10;6rS0ghMRZ+3s3E5GnQVZPTMjb2Xj0uMfnifnpdW01VW31sYlx03MT9S31HX0tk9MjZ6KiVLryQlE&#10;aJc4LqjcXCbyjq2SpmUkO7s6WFiZgqIMzRUGPGQ0oWm6RJIOTTM1DKRo+CGBqEUi61BpunQGgcEk&#10;Mphk2CWRdUGhx06lVMoVCplcLpVIRDBAQiiXyw0MDPTVenoqNYTGhkaWpiZGempDtQpC49+5krc0&#10;MLQ2MjYzMLIwMrI2NrAzNbA1UlnqySz1VBZ6+hYqMxcLFxOFqVqg0BOIVFw6dO42clrDhbDp0sS9&#10;toJr7QU3WvMedBY+7Sp61pn/oivvZXfei67sp52Zj9tTH3ak3u+4eKf94vXGC1frEm40XrhUGr1T&#10;fnqjOHo+N2w6N2w0M6LlQkBDYmj2iSOx/s4+1obWehIOWRdZBbKYLBqVw6CzqXQQnkCEYZKpDAoC&#10;yHwgG4AYAbIIyDe6GpeCSLzAaUE6nUxh0eh8JlfIEpoZWthYOpkaOxgaOxibuauNXNUm7gbmXmpj&#10;Z2MzV0MT5FNe38hZbeCIhRK5FWQzMnWTKW0UahsDYyd9I0c9Qwc9ExdjS0+loaNcH5mcqwxslPrW&#10;AJnKAsXVVjKFuUJlDZArkbG8QGHKlhqI9MyFajOIcGSGPLkRR2qAeYeHEHNKAxG+3ESgMOdKzBh8&#10;YypHj8E3ZAuNAVyBMU9oJJSY8kXGfKEBQCg2EkmMREJDzHENXF0Ol9NYxMtVCDyhCYtrQGOquAJD&#10;oRSj4w1B4JQpzORKC3MzF1MTJwf7I5bmLgZ61qZGtvY2ro42zpZGlsYqYytDM2sjU32JHMRTM5Xa&#10;Rk993NXhwonQopTzzcVpXVXZvTVZAw2ZYy05w/VpQ7UXB6oTu4piOgpOdRfGdBaeac46VZcRXZ4Y&#10;UZQYVpcbX5VzwVwt4lCR0TeTiRY4AjkSlAGotGwYXTWqEVEb2SlABEQlqMPmlia+AUdi488kpCbk&#10;l+WV1ZYWVuZlF6f1jLT3TXZ2jbd2T7R1jDbXdZdXtpXkV6fHp52OTTqRlBFraC7XuAnEaeNxBsYK&#10;tZ6My2cxRUKGUECkQXXQIhCQEToo8EwGUhdAJKXSQFKCxqZNBdUB7gSUfAKORcSZKkRqAcfaQE/B&#10;ZVqppUGudv52Jo5Kzgknk3Br1UkbVYafXbavXWmIe+0Jz+aYI11xaJ36mZyYzcrkvbp0aAi32wpu&#10;NOdeq8vcr067Up28U35hs/DcYu7piYyovsSg4eTw5tM+OUesYm2V0bZqH0OeAUeXS8Gx6dqgNCFD&#10;MC0cclRKQp/lKbq6oBQJmXQxcjCNvPqQyVrQCQhFLCJBi6yLo+FwMhJFoUOxY4t2W3vv9g5fb+28&#10;19l9p6X9aV/frdbOO119+52D14dmXu5cf7hzNTYi0kitcHN1MDJS2NsYe3vYe7naezjbH/PxOe7r&#10;f9TjSKCX/9mgkz8c3H916caD6fW5krrdhq6rjT379S1X6uv2G2v26qs3Kkou1VVP5mblHfUuDwtI&#10;9bA/Z2d0zs7ggqNJsqtFjJUqwcksw8chzdsy/7hD3SmfxtNebWe8J1JDkA1dVth6XtRWftRmQfRW&#10;Ycx20bntkvMbBWdXss9AuJwZvZRxcjE9auL88YXkiJnEIMBCSthu0bmr5RduVCdfKY2fuxgyFOPT&#10;c9KjOdShLcK54bhNlZ9Je4Tj8Lkj0xcD59OCJxMDpi8GLKSHzaWFTiYdn04OmkkJHTx/tDs2EBnI&#10;H3UpOO6RH3gkO+hYRlBwTuSp2uSCuvTy2ozqqpTK6oy62qzfkF6Hea2pTWtAhvPpjQ2ZrQDk1iaj&#10;pS4doT6jtTmns6NgQOMyfrynchLQXTHRUzHdXz03WLs0VLc8UL/cV7vY37A42LQ80LQ80rauWdN1&#10;a7Jv+5CRnx66MjO8Pzt2bX7ixuLM7aXZOyvz91YX7q8uPFyZf7C+8Ai5jF9+vL727JCRv7z6Ynf9&#10;1cH2hytbn67ufru29zMi5Xe+Hux+vrbzEWPk9y6/29/9dHX7y7Wdr5B4cPndweUfL2+/Otj7sL3x&#10;470bv+5tvlye3nv95HVDSUmYk4MhSdeORzEh4ey5uKMGeDsGLsNfnuDEuOBES7SjJNqS0h1ovbE2&#10;Q+cd5jK85rO9+s5bdZy2aDtp2Rhp0x3r2R9/rCHKNe+IcdExC4Tj5pUnHGqincsj7CoiEa9XFebQ&#10;E39kPDNwLM13MvPoUkHocl7EXEbEdHrU6MXInrig9thjLTFHaqPcIHNJmGPOcduT1rJQM4GzQCfQ&#10;hJ/obZEb5FwR6VkS4rBentRz7mi+p2G2s7LQw7jcz3w8JXAwOaw29kRrRm5bSUt9cWd5UUdFeWd5&#10;SSugsrCtsrCjvKizDENJF8QrNLw8xr8Dqkp7YLemvO+vGHkI66sGsd26SsTIN1QjRr6xehTQWj8J&#10;aGtAjHxXC2Lke9sXB7qX+joX+ruQmfxI/9rYIHIiPzmC/KXMje0sTe+sL142UpmRdamgrMtEYuiF&#10;NEbxNB6TyqGTsRA5OUVxZB2Pce5YKBUgh61sGiLrJXwOAHQGxMuzWGIul89m/RUjL+QjhZnPQ54W&#10;FGK5kq/gkXhyqlCqS7HiMLY6q365Nv3TpZ6Piw0/rba9m6x9O970drTxx5HKN8OlrzRE/POekmfd&#10;xaCYIb+indl3WtKuN17cr7+4W524Xhq3Why3WnphJj9usz6/5WKsBIfj4bSczWxv7d7dWLyyPn+w&#10;unBjff7Gyvz1lbmbKws3lhdvLS/eWFlEzmr+lpHHuHhs9xCwC4cgG2Ydj5nJY/G/ouMPGXkoZwyH&#10;XPwhC3+ImaGtqYGNib618d7VuZGd2eHt6cEtbHdyAK3sOtG/hGGs/5+R8hpefhq5nelcQKbx7QuH&#10;dPxw+6yGkZ/5CyPfPjHQPtVeOzrUNjPdNTveNjHYMtbfMdXTOdfVOjnYMjrWNjDT1zvQUdvaWNrR&#10;VjU22Le9uPr6zmMQjX95//bvfvn85z99+ztEuv/y5z/+4U8/f/2Hn3/6d3/4w88/vvtf/vSP315/&#10;+uOHP/7dxz/8u89//Dfv//Cf/vz/+zef/+nry7/7w6d/8+3dH969fP/u1Y/vX7z58OL9pxefvv3w&#10;5dPL9//hz/9YW1gsJ3NkZKaeQILICDxOTsalB3qVhPuUBjlXhiE6vijcriTSAVAWjLzJlwXZlARa&#10;VIXbVUfYlwaZlwSalQVbFR4zzT9qkutnlOltkO6pl+aBePkLzso4B1mKp3Gat2myt0m8q95ZR0Ws&#10;E1rTNcpaeESODzJiIN/xdhI4BBnSfcwuuhumuRuluBokuaoAF1xViJF3MjzvYpTgbhLtqDhuxgix&#10;E3uZCuQUHY4Wka5FR7QVVYtLw3U3eyzOuKzNW2wtmC4NSfemDC+PKzdGBcujrOUp7vaS6s6G3ZPL&#10;Pj9cD368d+z25pF7u4EPr5x8ei3x9m7aZM/plrLIyryTxVlnq4szinNSKopzK0tzivJSq4ty60qK&#10;6krLygtLi/NKSgorykurKsqqa8qra8qqqkoqqoqrKkuqK4pqSotqkWV9aU1pcUVFWWVzY0tvd19X&#10;R3dVRXV2Zk5qctq52PPHjwfZ2zsqlWomk62DqGVEvmPsOYSgumN2rxCH7bvSj9R+RLtjiaDxYxLL&#10;b0BHIcR+pcmONohj6Rq+HfFQGtNm5LEa2UNoHFgDkO0xHhF3IHrpanxWUKlkyEzSUEgGdGJWmH/Z&#10;Sf/q0z5tF3ya45yXKiJ6L7oNJ3vPpAdOJAYsZIQvIt81x6cyAibSAoYvHutPPNYe61MZ6lgWZHfa&#10;lO3Dwh1h4E7p0aPVtFNyyikpOV7OzLdUJeoJTono5/UkIQKaGwkXKKaftpCdspBlHbMvi/LJC3Yp&#10;i/atjjkW72sX6m6p4lLJOC2aFpmIIyFyEYR7JCzCw+kiXw44KlObzNfFGXFx8YGqC8fESQH81DB+&#10;Uig3Lkh4PthYyUSPQ0QLqCLPvjq6GjtHbS0ijkLUoiJfLhqSV6JRmUBdwjapFDQplUQi4/OFQqEY&#10;c/xCozFgl83m0ulMCoXGZDIhp0wmo1KpPB6PwUAsPGxwNtjoGiKerrEWghCjiSEnvCmNXSfaSCRE&#10;uUIG7H1hiSwWCzJj54Gf8HiI7hcIRBCBagOXhjjcg0gkEYulGC8PgF3koF4kgbsFwP2j7wca8hru&#10;DW5SqVRCHK4D4jcWwobFDyNQoIhU0hzCtkMKHmPh4ZYBEEH2+iBAaz4hQLFA+D1CIgOwDZ6OhKRs&#10;kK7RHFlzBXWoLnm+PXWx5dxMTfhUmf9MxbGRkoDJ2pjGzHA5RUPH47QIWuh1aeuQdHRJcE3k3x/d&#10;lcbEVGMOjzHU2AYPCCGUIRQplBtsEIGNrdmwRHh/XC4XIlA6fD4fXhMcEgtFaB11DhfUSRmoWAq1&#10;vkhmwBeZ8gUG2jpe2pQoIjuOyk2h8pJw5DRdViKOfl6LdZ4giMELz5Hl8Sz9U1yD00oLDzrfiEA2&#10;EAiIGqoOrbLL4QjoDDEfNFUmh03ncdGCLmwmiwE3xRcxOFxdEpnJ4rD5ArTwALIug5pFYbDoADzo&#10;QohM13xv0sZBwWtoPl0oRyhc2OBBBBov86BGId5Rw7ADYBdORWcyUHFruD/EtpOIJApZc37kUwiO&#10;gv4lFIsAUKfg6ojE10wvgEtABIoLzg+1RSwWQ0FBqWpKFH3nwL5kQE7oVKB6YB91IATAHZLJRI1R&#10;Pxs9vkjA43EMDPSOHfM/etTviI+Hm7Odj6fLifAgfZWUStLpbKkb6G69tDLT0Vg51t/eVl+eFBsZ&#10;7OvKo2rHhB+Lj4kQsakssk7CmajB9tZwf1/kmR2Pl5OpUiLZiMUx4fENOBw9Hlez2hxeQKMI6VQx&#10;nQ7jl5iKTONlNDpABC0aiotIZhGIXDKFgSdAb4tsnNEEG0TNIx+q3+l4XSaegJmoc/F4HjRAXV0u&#10;kQgnFMBJGAw5mw0hXELGYGDOcBDXr60DPaSAQJTTGSISWUymwEVhV0ylyJkMCDEunqmFiHh4BAgF&#10;JCKHiEfMOJ3KpyCLdYh/t5RH7uORpxoAm6CL+HqNdxqMi6fgEcig6xE0u9poDjcAo+bh0aDVwOPQ&#10;YPjQ0oL+hU4kolVemTQ+XIhK40APQCYKyQQRGX28lNLwAFs9qYVcYKeWOOnLHOR8X2NFlLN5rJtl&#10;pI3yvJtxvJtJkqdZaYhra4z/0MXQ7YrE6w1pD9pzHiIb+UzAw/bMJ105L/sLn/fmvxoseNaXf1B7&#10;Ya8qYbPs7FhK8ERm5GppwnZd2lbNxaut2bv1qRuVF662ZGFE/H5b9tX2nBvdBbtN6XstmVsN6au1&#10;KRstedNV6VN1BSVxJyV4HF9HRwr9qw6eQyCpBHx4xUySNoOsI2BT6WQCi0bnMflodiidx6CxYURj&#10;0El0ug6FgqNS8NAsqBQCjQpKP5FNp4ESTdG4dwYVH7R+qLHQOuwc7BtbWzp7eyqqKvMK8rPz83IL&#10;CzJyMwGFxQWlpcVlRYUxJ06IWWwWkWQgk3g42IHKjBqlpv4DsMEZQmj1f2HkCTraulrYFBlNr4ka&#10;CGpemmXDsUb9F0BL1zAeRoYqfT25Wi22tTM7FRPa1llXXVdcU19S31SO2Pmehp6hlu7BZgj7Rtr6&#10;xzuGprpHZ/smlwZnlgen5/tW1kcu789fu7l689b6Lc0qr7durj1+dBm5o3my//LZwbtXt96/vv3j&#10;ixuAN69u/vDyxounVzFe/uG9bQBEMF4e0uEoRspjjPxPmrVVf/n28v2P958/Ofj2+dmXj49+/vrs&#10;kIuH+C/fnv/h55d//OXVH//w+sunp58+P8UId4hg8S9fn3/99gJCwOGhj5/QSq2/fH7+66fnf/j8&#10;AgPi5TV0/K9fXvzh63cP8nB1jJcH/PwN8fsfPj5+/cOdp8+uPX5y9fHDK48e7N2+een6wfre7uKl&#10;zZmttSnA9sbMzubs1tr07tb81csr1/fXAft7K7vbC5c2Z1eWxpYXxtGarmMD/R1NMyOD/9s//sP/&#10;8e/+zX/89//2//r//If/9R//4R9+/fmXDx/XFhbOn4n98dXr//J//T8f33/isnlSscTW2sbc1MzM&#10;xNTFwd7UQG1rYeJgbersYOnoaG5hpW9gJJapOHpGQktbvaOB7vFJ0aWV2Z299d19zbUNpSkpcadP&#10;h/se8eBy6FIJPyT4mJ+vp4+3m6mZIZNFlUgFMC7xBWwIxRK+SMzDJRc0x6bXRCaWhJwrjEwqj81q&#10;SCzqyKoaLG+f6xjfHl66MbpyY3zt1uTqnYmV26OLt0YXb0B8ZvP2ISO/cvX22tU7GNYPbm9ev7t3&#10;/9H89sHWjQfrV+70js3HJeeGRpyura1/9fL5//m//9N/+y//2//67/8IL/KH1zfz8i94etoaGyvl&#10;MqGJsSE8dlBQSF5u0dDw+OLqxsDoxPU79+fWNsvrWuo7+ndvPNw6uLe8fW3p0n5b72jvyMzwFERv&#10;3/l/6foL8DiWLE0YLnGVirmkYjGzBbYsiwyyJEsGMTMzMzOjZVlgMTPasmRmZr58u/t238aZ2dn9&#10;Znb7P1F5W3Ond/98XoVORkYlREZGnHjz5Dk3HlbUNkcnpI3PLN1/8mJueb2ovBqwfnn31v2n41PL&#10;4ZGpAUFxPefHuntHPU4FGhrbnfIOzswuj4nLMj/geNYvMimtMDG14Li7r6auhUTTSCjRp9P5mjqm&#10;Xl4B5/zCdXXN/YOi19f3xiaXCgurRyfmx8fnY+JTyitqx6amk7IzOvp7dm9dq22uvzgyCOlJL3c7&#10;h4McHhuxbLKXySQYRbjsXzxh0Unysm8U0VaCItwMOoNMJKmo4BUgBeUZ+zQMUijJYlMpVAKFqkKm&#10;4AFEEmxCNvJw86QaQr6AKxCogzKppgYzbyYcAoUjUlPXlKLvySQisVQi0tKUGuhoa4pFmI28jkSC&#10;zOQlQl0NsbG2ppmunpWJmbGuPsjGmlJjDZGltoa1nq6Vnt4BfWMtnkBEZdFgHFLCaVAUIjzs2rLD&#10;5uszr7Tn77TmXW7IvN6cfact515r1pOOnEetGU/asx63pT9oTb3XnHinJfFmc/z1xtjdupit8ojt&#10;isj5HN/5PL+pzDMjqV4Xk08NpPu1JZwpD/NIO+cS5XnkrNOBI+Z6ekIu9MUc6HRhyCcRyIpKmBdy&#10;0KLw0MHKgbaIJ2Bh9InoCybQzzBGHqYYSDVUVoG+m0NjUfFUDaGWoZ65PlyK7gFdvYNSHTsNfXsN&#10;/UNibcSz6+jbygh35McGUkwQa1iKpBY6+gd1DewwytvQ5LCGnrWu8SGJjpVY2xJkiY6Fho6FVNuM&#10;LzYQaRgLJIZqQj11kQFATWDIFxlzRIZ0NR11DVOexJgl0IcU80jDVEMOath8fQCsgsxS14MUClO5&#10;WjSeNltooCZGhaEkQxbKlcHRYHG0eer6YpGJhtQUuZqRmqiL9EXaxmJNEzg0T6DH46PjUhlSNXUj&#10;FluXp2YoFJlh3vM1NSz0dG0M9O2MDREkIkMRX8dE30yDr6Elkkh5avpioamWyFpf6nzA6Myxg3EB&#10;HkVJodXpcV1l2f21Rb1V2d1lqZ0liW2FMa2FkY25IZUpZ2rSfdrzQ1tzg1tyghAdn+KTG3I8P9K9&#10;Nj2oIjmgPCW0KCnYUMolKSHzJKToy94SwxDFYFIkAjUdTdFBa8tgfx9Pt2OguoWGBfac7+zr76lu&#10;qMopzE7OSs7IT49Ji41Nj/GP9EsrTC5rLG7orq5uK8soTg6O8w2IPnc60M3V4/Ap3+Nn/E8yeCRV&#10;sjyFjmewSQIxD30vAho4X02VBk8LenelrIyM0JUVkGcYmBxhdjcolUMTBhUcjqGEkzAIFlpq7gct&#10;LLUFh4y0tTlUQ3XGYUOpl52RqwE/3NE8xtk0wdGkOuBEje+x1hCP9pAT/fGnR9L85woiF4tjkLOm&#10;2vSduoztysStioStsngMGyWxawVRi7lh4+n+3THuvdGe8MNyb/sMV/PYIyanLSSHtDiaTEUBA09R&#10;wZHx8qB7Kcu4eBjEkUGH7KUFhaDEohK5LDKFoszmULg8GlSnGosG+hYDhxMrq0rllEvOBd6/MHy5&#10;tulKbf2NhuZrdfW7tU2wulHXMZRf9WrjxvOd2zuLGxb6Rnwux9TEQF9P09bGwuGgzSEba7sD1gdM&#10;LQ9Z2Hi7eFyoaX22ffP25PJwUc18ReNyRcNaed16efV2ZeV6afFKaclcft5ySfFWdVXdudPlXifL&#10;vU7kuDnkeR7JcT+U6GgRYCwJNdWOsTGIdzBJPWpecvZwxbnDdX6O52NOjiShWHCzGecAc2k+M+k+&#10;s+n+s5kBU2n+Y0nnptMDRhPPjiScGYr16g12vRjhNhjhNhLjCVjMDFzPDdsujFrLCR2N9jwf4Nzh&#10;c7jWw7rCzazIxSDrkEadl3Wbn0N/pBsyio/1HI7zGEnwHkk6fSnReyj+1IUo946Q440BJ4s9HHNP&#10;Hkl2tY87cjj+2NGUU2dLo5IrEgpK44pK4kqLE8qK4soxUr4ksRRyyhIQLw/AGHkMpXGQ1lQk1pXF&#10;15TGVZcn1NaltzTldSFSvrAPI+X3GXlAR7kMFROdlZOd1RM9ddO9TXPnm+cHO1f/C91rw70bGCM/&#10;cWlvbOjq2NDexKXrgPHha5PD16fHbk2P35mZvo95rVmeebg0/WBl9rGMfH+zufJha/Xj+uq7jZXX&#10;GysvN5afry8921h8trn0YnPxDYaNpRcbq8/W1p5c2Xk3O/dgbe3N0tzT1YVHm4t3rq7uLg4Nu+ho&#10;HKArndCk23Nx+vK40wZyM2Ve6w3nliqOrVa6rlU4r1ccWS2xu9t+8maj4932E7v1x0aTTRp8+KUn&#10;6fku9KLj3AZf/Y7wAy3BlhWn9fOOaxadNKg6Z1117mDF6YO1/k79iefOx3n3xrkPJLmPZXnNFJyd&#10;yTszlnFqONnzQvzJrogTLSHHGoNda/0dS71tc0+a57hbJjoZhsmMZO25Sm46TPRVipNJ8WmH7ONm&#10;nWEnu8NPFroaZR3SSrGSnI9w64/3bI3wqA7zq4xLrsupKc2sLcptLMpvKsyrxxj5wsyG/KxGRMfn&#10;NObnNmGM/L51/D4jX17UuU++/1r+dSZGymPYZ+RBu2uuvdRSN/JrRr6rdeLXjPzA+YW+9qnZsY3h&#10;C1NGOmYMMotDZ1NUiQIel0FWZVJUGWQCnYSHhx1kGhHGPjyXQVVj0TE6HgDTLcyhDeRjORhglSuL&#10;7PprRh5zKM9mwjSciTzawa8odClHICSxDNgC6Dou5GfcG21/MdX2+GLJy8HST+O1z84XP+wsetlX&#10;+aQ773FXzoP2nLsyL6K3GtOu1yVfrYrfq0u4UhW9VRm1Vh61VBwxnR08nhk0mhk8kBJwITVkID/R&#10;29KQr6zEUSYMdly8vn1vbnRjZmRzZnhr+tLW5Mj2xOgWouPHf2HkMVIeE6b/wchjq1jO/uqvbeTH&#10;fhXW9Z8YeYyOH/y/6Pj/JyO/byB/oW1q5PwyxsgPdM4Odc8P985d7ETua/a5eIyO/4eB/GBn60Bn&#10;6yC6xU1jnQ3jXQ2jMmc1g12NFwHdTRgjP9RePwzoaBjpbptEjmtqznfX9fW2Xuxs629uPN/e2N1S&#10;XtdWVtbXWDbSU7O+cPHp3Z2vXr786ePXv/vwzW8/fvvj119//90333zz3Zevvv/84Ycv777/7tN3&#10;P3z88OP7l7959/x3r199uf3w9fa9z1df/PHxly+7L+dbp19uv/nNyz9+9fiHD08+fXnx6cvL9x9f&#10;vH3z6PXbx2/ePXn74t6z33/7Q3FmloTEFpMYAhpLQKOpEfE8RVz0Mfs8b6eiU4eKvWzzPK0yPExz&#10;vC3zT1sVehwockeMfN5J40JPs2Ivi3x3o7yThvnuJjknDLOOG2Qc1Ut31U911k121I2314yyFodY&#10;8gPM1EOsROE20jA7jRAbSaCV8JwJ95QeHVJvA2aonTjwAD/MRhTvqBtqLYw6JE121Iw/DAIv0k4t&#10;4iA/3FYcZq0VaqMXaqd7zlzkZsg8bS21kTLpOBwdeRKHWS9FWQWnxsZ11NtNDVtMDYkXxiQLF/nL&#10;vcKtC9IrQ5LNYeHSgNr8Bd7CeeFyv8bVSZM7K7aPNo882Xa5u+x4fc7x5qLX3rz/5cnIyZ6wqmzP&#10;iiz/vMSA7MTwosyk/LTE3KSEwvSM0uyS0tya4pyavKzKvGzkyiY7PSM7PSU3IzU/M7MwO19mL18s&#10;Q1F+VkFBdiGkaYnpCdGJGWmZleVVMMcvKiiuKKusrqwpKSpNTkzxPed3/OgJmwO2BnqGbCZHQQ6p&#10;SJDCFB5SZUUVRaSYYAyAAgCT5RCtBCou4uVlHxwiy2VkTyub5SvKll9TqnJoA2IPlJG5ijJBFlQf&#10;VtG3dzI6XhEOJvsUT2ZQKwc5SOXA4SgKyNOCtZibG+iR5nWwNMChPvxwW5RDT7zThQSX/vij52Nc&#10;h1M8xtO8BuNP9MUePR99tCPcud73UMFxkzgbiY829bSIEGGknmSpkWQhTTSXZB3QSTAU5NgYpJhq&#10;JZvppFgYxJnpJx4wjjlg6KvHDzKXhtroJB2zinUxSzlpk33WOfGYbYzbYWMhjaqIzocop4qXQ+H3&#10;YbqEGHl5qCwlZUW6Ao5IkJnJ6/FwUd56AU7s2JO8iBPUoKOkuLPSqNPG6jKqVwmuWA6PovAqIh4E&#10;MSk4AoAkYx3V1dX19PSkUqlYLBYIBCKRiMtVwxh5CoVGIBBl/DuykYccWFVWxrNYHIyvp8uss2Gh&#10;yJZ902yY3FFg5kJHVtJYAUwmEAggwz0iyayeVVRUIJVxnXKyX6myZQtGIkN57KAcDg8j4slkKqQw&#10;32EwWEwmWyLR4PHU+XwhnA8UAAEKwFb4lYyj58D5wH5gb3BdMoaass8fYRQ8IpJkvhegTjCyCYBa&#10;jGyRfUAAajLi5TFgRDycKbYq48NhJot4Xzg0XhlF+4RmBo0N/QwmsjBJVUTBCdSoyoEnD0efdkwP&#10;dMnwc8gPdCgOcyqKdIVJRNQZB6YKuk14RSVFGReP3hbJuGJ0kgpysDe8MlFJAXmQh91C1SG2Hw81&#10;jDhlODDU2349wwJVjT4sYDAgE6tJWNTU1Ph8PnrBoqamzkMQ8wV8NlfA5Ig5aupUpoBEFuLkdXG4&#10;aKFmiY5JComZR2JVUrgFiuRiPLOYwCmmCQuowkKKqISlnc3RSpEautJ5BiSKBtQzCa+gJE9nMjRE&#10;QlCt1XgsmMhTaUQGncykkqgUxLkjX0eyCFEw90dG8WSoMmhacB3KcAsIstCUsjpH75rgwgFwdyAT&#10;NpFIqkQicp9NY8CPSQDYFTKiJ6vKvk9QpcBh6Mh3ENQb3DSoP7wqgUQhwymhgZ8NSgCHq8ZTF/AF&#10;cIZCAQjonY6aGo/HgyqCGsMqCuoWKg17zwQCLHB+0HKgkuHc4MSwdgJn9cvdkZ05nB60doyUB4HH&#10;45iaGtvbHzzicFAo4Lm6OAQH+Xp7nhALuNVlBRXFub2dDRwG4ayHa1ZytIW+xNoYebDRFjAPWxkb&#10;awkTo0KqS/JqS/ITw4JsDfR1OBw9FoevQhDhVdWUlFnyyPUKC7QL5IxFhYFXZuHxAA4ez1ZR4arg&#10;1QjItp2PjNxJTIIqxsiryMkpyyPAfAomVgCighyAqqTIUFamysmREIEux1RSYigqYAQ6T/W/Gd0D&#10;WMpwXMTI8/AEpoIiouAJqixFJTioiEIFwIlhHm9AYCopAugyrzXobPEqTDhVmVE/CJg5/D4jT1dR&#10;wjzVYJAFfUVfq/wTI4+ZzFOUFclK6JnCGHmSgiJJGYUgohIIKCobdCnwjKAPLZDtPBRmq+L5ZFU+&#10;SYmngtOgq4gpilYaPFsd9RNW+r4OFn6HjIMcTMIcTUIO6kYfMYo6rJdxwirP06by3OGmINeOsBNz&#10;eWFrJVHIDqMx7UZj8vWGpGv1ibeaUx90Zt1tSQP98G5bxk517FZFzHJJ+Gxe8EJR+HJpzEpl/HJF&#10;3EJp9Gxx9ExR1FJFwlxZ7GxF0lxN6lB+xEBWyHhRTE+yb3OUZ3dqQF2kV2dGeHdeQm1SeOJZTymJ&#10;QMPhuCoq6OUHXoUDNUZSphAUeEwyhahMVFVm0hk0eBKodAQyhQzNj6gMoNNIMgf0KLYidEQkIvpM&#10;BwQKmQhdErRM1NfJ4aDxF5QU1zU1JqUkJyQlJqenZeRkZ+Rm5hbllVeWVVVVZKen+Xp7cylUGHpE&#10;HJaFgZ6VqRGHQYV+cb+fxATYIXoQlORlbyoR+b7PyKMcLGSLMgIaX2UxlgEwEmGkvKaWWFdHqiGF&#10;QYdjY2sWGu5TUpEFqG0sbmwt7+ipg7Slo6qzt77zQkPPQHPfcFv/SMfF0c7B8e6hia6h0Y7BSy2A&#10;kfGOmdm+tfXR3b35O7I4ro8ebgMePth6IiPZH93fAjy8t/ng7gZmKX/n5srtG8sAEDBe/tdm8i+f&#10;7b15eePdG2T//uXT4xfPrt+7symzgr//1ecnGCD/4/sHiIV/dRvw9vUdWP304SGGfZ82/wQsH8On&#10;NyhAK+Ll36F4rRgd/+HVHRD28QEOKrORf/f6zuuXt169uPn86bWH9y/fvrlxbXf5yvbc5vrU2sr4&#10;ytLo8vylxdmhxdnhpblLy/MjgNXFsbWVia2N6ctbs4iyX5tYWLw0Ozc4MzswPNzV39fc29XY01H/&#10;p5++//33X/72+9/+6acf/4zS3/z2u6/fvXjR0lC/srD4L3/+y3/8+/90dXQiquCRRzupxgFzMz0t&#10;TQsTQ0szQ3NzfX19qVRDXVtXoKnD19DhmdvoH3Y5EBx5rqQqp6mjqrW7vq6lIis3KTDkjI2NqZGR&#10;lp2tJYWM19IU+fmePnTwgLOTvZ6+JptDE0v4PDUWi01jw4SQQ2cwKbiQmMKotJq43KbcmoHytsnW&#10;wfXeiasXp64BBqf3hmau9U9cvji9A/LA9B6WPzR7fWTx2sTqzYm1PYyRn1pHkJHyO2PLmyvXbsLq&#10;1u3Hq1fvtl8Y9Q2Jc3Q5WVxc+uL503/7y+///h9/+fv/+ds3X54+eXwlNzvG1dlaV0uooymyPmBp&#10;Z2NrZXHAzydwdWVzfePywKWx6vqm7ILirr6Brr6hpc29xY3droGxmNSs1p7BxY2d8bm1osr67IKy&#10;/uGJSxNzPf2X5pbXq+qbM3IL65rbl7auLK5d7uwZCo9MHRlbevDo3c7ug4ysstDw5M3t23vXH88t&#10;XE7NLBmfXlvbujk0unDspI+e0YFDDsdFUgMnV8/Vjb29Gw9b2i9U17VPz63nFlQmJGddGBhbWt3q&#10;7OkfHBnfvnotu7Cwoq6mtbs9ICyo43xXcWXpQUd7HUNdePbgERVJhBwOC3QtBoMGYzD0DjCSkSkE&#10;eCzRh2AEFGkHZMhRhU6HhDbtyxSqKozusEokKZMpyjQ6kcWmMlkUEhlt4gu4GpoiSPl8NYFAnSX7&#10;XE5dnQeyWCiSiMRCvkBDgoh5GIsxLh70Bk2xCAvuCj/VkYqMtTXN9fQtjEzM9QytDAzNtLSMxSIz&#10;DSmkulwuDIocFUVNOlmLpuJiJGrOCB0uT1ppy91szr7WUXC1JWu3KfNed8HDzrw7zWkPO7IetWc+&#10;ac8APGxLu9+SdLc16XZzwo2mhGv1CdsVkYCl/IClwsC5/ID5opDxvMD+dL+eNP+KcM/U004RJ+3P&#10;HDE/bCg2kXAFVAKHiMKgw7gLgxBNBcYbAgO0ESIVRUAikFTxRLwy8mwI/TI2FQHVFpt7gHpHJqhC&#10;PTHJdB5TXUsKY7u5gQFyJa+pY6Opd0iibSvWthRrmGvr2Ug0LSSaVtp6dmINS7RVBqnWAYCWrrWO&#10;vi3m1kbmWR55n5fqWmJ+58WaiBYHCCSGkPIEumpCfQBXHaPajWhcXXWJGZtvyFSDHBMGT48rNIZ8&#10;kDFBTWwKAhTgCg05In3kwUagy+SjIK4A5JJeZokvkBipCwwBQoGRgG+orqbPVdNhq2mQWQJQJuls&#10;CZ7EVVblUGhCOlMDCgA0pJZSiZmW1EJP2xpSLQ0zicBAV8tUrKZpZmhhomuiJ9awNjJ0trE87Wqf&#10;Ge3XUJDYWBDXVhLXV5vaV53cURLTXZhwviS5uyC2NSeiPS+iszCyszC8qyiiOTuwoyAM0JjpX518&#10;piLhdHm8NwDKVCacLYv1Loj2yok8nRPj6+FoddDS8PQpNz/fM8XFhR1d7fX1tXX1Vc0N1ZVlhbU1&#10;FXW1lQX52fEJ0UEh/nHJsSmZyclZyZUNlYUVhW0X2mvb6+o761LykhNz4uKzYoJi/f0iz50O8HA7&#10;7XrK1w3gfvZYUISP8wl7PEVRCY8M5IUSNS0dqVCkBlovR11NEVReVRVlFWQIhphuBZyyEnJ9iJoK&#10;DkdQQsHrSXI4lhLORMA4Zqkd4HLA19HSyVBiIWLqs1VN+TRDNv6UlXaIo0mYvX6W58ES78ONgcf6&#10;Y85ejDozkugznxO+UhizXZG8VZ50vSF7ryZjpyp5pyLpSnni1bLE3fKkvYpkSEHeLo1fKYoaTjo7&#10;FO89FHemJ8Kj0c+1xOtIootFqJO5k4HAWosnYapKuRR1uirMT0D3gtNDb/hh4Eff8+JA52BQQfdV&#10;ZjBUmUwiqPcsmH/hcEw5OTUFZQ0FfLidw3Zjy05D825tw9Xqmr2qmqvVdTvVjdu1HeOFtRfyah6v&#10;Xnu2d399ZsX7uMcBcwsrM1MDHW0YZkwNjfQ0dPhsNS9Xj4newYcbe0/Xd8drWuarm5erGpdLqm80&#10;tm+WVG2VlS/n562Xlq4WFy8XFi7k5C7m5tSfPtXgf7omyLMm0ivnnFP4YQM/M2mklW6yg3mKi2W0&#10;g2Gm24FyX8fm0GPnYzyGE7ym033mMv0Wsv2WsgLm032nUnymU31n0wPRZwQpPiNJZ0cTz/ZHurf5&#10;OXQEOPYGu47He08knF7ICFjNDrlSHHO1KGY5LWA8CpHyzWfsS4+ZFjgZZNhJqj0skWP6sGOACxEn&#10;+iJP9IYf64s8eTHGszv8ZJOfU925IzlHbTKO2mccOxJx8ECss3NJSGRtfGZ7TnVVcnlRTHFhbFlJ&#10;QiWkRfGlpUkVRfHFxbElJXGlpfFlCHEVZfGV5bL4rqVxVWXxiIgvjasujqmEtDqlsT67vT6rU+ZH&#10;/gLgnxh5ZCYvI+W7a6fON8yeb57vb1vCuPiBjhWErtV9Rn5y5Nro4M7IACLlx4dB3h0f3Ju8dHN6&#10;/N7c1EMUzXXq3vLMQ8Dq3JOtlVcbK6/X196sr77DwreuLT9bX3qyvvB4a+HZ9uKL7cVXm4uv1hdf&#10;ri09X119vLr+aG7p/urmi/W1l4sz97aW7m7OXLm6sHp1YjjysKEdGedvTMzz0Mg4yposcPz7q84f&#10;1lI/zYR/NRf87Xzw9/MBn8ZOfTN16vVFp3dDR7+a8H07dPZx98mbza47lUcWcg+MJhsNJxj3ROg2&#10;+WrUndVqD7I8H3GkJ8S5J+z4QIx3b6THcMq58Uy/iexzM/l+MwU+49mnRjM9BlPceuKOtkc6tYU7&#10;N4e61vo7lHrbFrhbFXvZprgYxzkYQCvy0Gb5W4jjnU1hNfOoWe4J8wov2+KjZsWuxpUnLRdzImDn&#10;vbFePcn+JYG+hWGxDfn1ZVl1yFlNQWNhfm1BXk1Rdm1hZl1+VkNBdmN+Tn1BboPMgzzyV4MBs4sv&#10;lTmowch3DPsm8/sFMF5+31K+trwfgBzXVA9hZvKt9chrTWfLeFfrOGYjf75z5heXNb3zQ71zYwOL&#10;JXk1ZBU6k4Lc2qpzuFQiPM6/GMgD2DQSpBSCElUVZiPKTArkq9JJkE+GYrDKY9Iw03jkdF7m0wZW&#10;1ZhMHoOBMfI8FhPAlcV3ZaOUAcqBlKcGI4SYytCk0tVxcrl+5x6M9b+e6Xs72fZ+tP71YNnri6Uv&#10;ewufdOQ96y2635Z5rzXjTnPGLZkL0et1yXs1iVerYnerYy9XRm2VR66XhS8VhExlB4yn+4+mB4xl&#10;hQxlhE6Up9fFBWuT8Cw5harckt2V3YXR1dmR9ZlLG/8g5bcQFz/+X1T7PjD+/df5v87BTOknLm1i&#10;kFnHryC/NP+XgfygzH38r7n4X/ArLh4w1D3/a0b+YsfscM+ijJeXMfWdU1hMV1nY1V+s4/9Bx8sY&#10;+bb+ztaBjmZ0r7saJ1Ag38bBrqb+rqY+BMTLIyK+o36svW4UmkRT3VBL/UBHbW93fWdXS0drY1ND&#10;XWNHU9Olzrbd+fHPj69+8+rmxxfXv7x6+P2r1z+///YPH3/47cfvv/v8zZfP337+/MOnj7/7/O6P&#10;X978/ut3P3z79uO3757+9On5v35+/+nKjc/L9ybyui+k1Ke4RrpJXU9onQhzivrqznd//PjHr55+&#10;+OrF+88v3r249+zl/RevHrx8eu/pH3/7U1ttg5jCEpMY6hSagEYT0ylqSjg/O9MSv5NF3kdKvO1y&#10;3C0y3U1yvSwKvBEjX3jSstDDIt/dBJB30lhmIG9U4GEKyINiJ41z3EyyjhuluxoiUv6QVoytNOyA&#10;ONhS6G+q5mPE8TXm+pmrB1gKAq2EITYSH1Ne2EEJxsgnOOlF2EmSnHWSXaUJDvzIQ6wIO3aELS/c&#10;VhRuox1urRduZ3DWVHzWSnLuoL4JnwzTdYYCniinKidHIBBwh8zkRztdt2Ztl8ck0wOspSH15fNq&#10;672CzfPqW/3q6xfV1wYEq/2ilQvCy+O6O5P6uxO6dxZMX2zZv7h85PmWy/PtUzfnPF9cTbo8GT3V&#10;G9ldE1qW4Zud4FNbmFyRnVSUnpyfklOUXlqYVZObWZWdUZydmZebCfP3tPys9PzMzPzM3LyMnJz0&#10;3Oy0nMyUrNSEtOS4lIzkzILswuK8krzM/NTktIy0TEBmelZudl5xYUl5aUVFWSVG0FeWVxXmF6Wl&#10;pMfFxIcGh53y8HKwP2JhZqmrrcdl80C/VVJQlhHmyN7uH3Q8gjzygY6IeICSkopMQAtmcA0pWuTk&#10;QRmWmUSjkIbKoCIpI8IUY+QhlZdDfP9/yTicihyKn4pYHjlkKe9zxCr1rHOym2VtmHNdoF1ntGNz&#10;sHVPzJHBlOPn41wGk05eiDvWF4cM5Bv87AvdTTOcDJLsNHKgl7aSFrhadAWd7PBzaznjejHEezTa&#10;ryfIuzvoTOO5k4VHDyfYmAXqa/jpicIs9SIPGSUds4o8YpR00i7B7WC0q03M0YN2UjZdEYUexeMU&#10;8bIgO8pySuizQZkdMfzJOCuCCk6JjMMZCpRiz1qknDOMPM6LdGOGu7NC3dSDPQwkTOSHEFliyOPR&#10;L2QVBj9XVCACCHgyj8cTi8USiURNTU0qlYIggImTukBNjU+nM2V22QQymcpmw/QK8d1MJpvDgS4W&#10;eQOHlMFgkMlkRD3LDN4pMlKeREL+y2EWpqqqSpMZbkMzhUyQYSsUg3wQIFNZtsCNgskLrEI+RtzD&#10;T2CR/QRmc2w4Ey4XJuscEOC4cFYUCg2ODmcFmXCqPJ46nLNIJAEBIONX2XyYEKrBr1iwH0TY83hc&#10;LlsZOclBRBJSgGUCxi7tA1ah3cisO5FdPMYzYXaekGKMPGQSZD7cMb7+FzoeOWtAFqnQwNB3F/JQ&#10;Gq+ipKqEU6QSyHgcDlGNOBxbEQfKN1cBxwWFFofjU3BsImrKJLwK7A27PYrKiIlG9xt5m1SAKZ6K&#10;IlEJ1RB6hwGXAxJUOCZgrDHIWKVhtYeR8myoIC56awKZUA9QCVgOTJFhwJVAjfHURWyekMXl01gS&#10;MlVHWcVGSTmMpZZI5SQpqOYpk0rkCFWKxHIFYoUSuYLEqiRzaoicWpqgjCVI44lcSHSJvCJo4Cp4&#10;FPRWUeZJn6iKpzPIyIc1gwSzdRJBnkbDM5gwGVWEmTsIDBjFVRXh0mDWj33+DnW+z3FjlS+rf+RW&#10;XkVmhK6K4tlCAyMQyaoAzMuNMh75xyBRiIigZ1JVqSAgjzRKMm9BkIJMpdMw03g2l4Oc2HPQt3Jq&#10;fGgsfADcNqzFQstEX1jIFqFQCLUE9QmbIMUqHBaoajgTaDDYGWJvC7BThXw4NxaLQaOhNw3Q+OGn&#10;KLyBUE0sUnc74ZKcFJubldraVJubkdRYUzY/PRwV5nvG3SXYx1NfwrU21qIq4yCN8D8NiAzyqSsv&#10;rC8rrCvOL0xO0mKx1FUIbDkFiSpJSFAVqKqKkRsZvBqFxJaR8shljYwx5xIIPDxh30aeSySzVIl0&#10;FTwZ+j14vhQUMEYeEdbKyiTkKwa5bmeqqGC+aDBgtu1MJUWWshJTSQn2CVtBgBTtk0BgKCpyVfAc&#10;ZRU4kJTOEJIpfCJJRKGCoE6Cc0D+amjycrAfjNn/5f0BXoVFQKQ8RsdTZG5qMNc0VJnvmv1MqsxH&#10;PIICwj8x8oB9Rh6FZ1NQhKuDxwauSGawiOK7InZeVYWgKIeYehIB8SdKODFF2Uid4matF+nhkBHk&#10;mR9xui4ltDUrsjUtqCXFvz3Ztzn2dE+yb0uUZ0fc6a5Yr85I956ok/2xp+ZyglYLw3aqkJk84HpD&#10;0m5t/F5D4u229NstaY86c241p95oTIZNOzUJ25Wxa+UxgNXyuI3a5Kn80BmY82YGNYedaIr0yPdx&#10;Kg46URJ4PPKIoY+ZMPyQXoitduABjfijFsGHDFJPOSWecq6KD6tLjTPlMdRV5KDDhWpnqCip0yg8&#10;GhmZqtCIVJoqmUKgUKGrRI85mYg+gYfegwHPBIVEo0KvrkhEUS3QV+aKCnKQoo5fDoVYh9YLjwaJ&#10;Qg4OD0vNzIhLiE9NT8stLCirqqxuqGlsa2rraG1vb4WxOS8r0+XgIRg7GKp4Yz1ta3MTMgF9ZYV1&#10;j/uAHUL7R85qZEE1MCIecfEqimj1V4w8GmL/QcpjJvPQaYglfA2pQF9PUyzmOjrZZecmFJdnllZm&#10;1zYWA9q6ahpby9u7a1o7qzp6anv7m/qG2wYuIUZ+aBTR8eNTvcOjbQPDzYOXWi6NtI1PdM0vXFxb&#10;H925Mn3v7vqTx1cwUh7Sp4+uvHi6++zxDgiPH2w/kJnJ376xjFnK/9pMHrZCGcTIv76JSPMPD798&#10;enz/7taV7ZnbN9fu3FoH+dWLm69eIwcyb94iHzJv39378PHx5y9PsPKfPz4CYKQ8xsL/w6fNf5Hy&#10;GGuPWcFj5vDffHz81afHSH734OsPKBPDrx3XvHx+4/nTa08eXX1wb/vWjfXdncWtjem1lfHF+WHA&#10;0tzw8vyl1cWx9eWJjZXJjbWpy1tzly8vXL2ysHN18fKV+fWNqaXl0bn5oaHhjv6LLQP9rfW1he9f&#10;P/rjT9/8/OPXf/zdd3/94+9/+5vvAF8+vJ2dnAD8r3/7H3//P38vKShUxMkZ6xsY6emaGxvZWFqY&#10;GhqYmxkZGulIpGrqMH6o07X1hIddbHyDTxVWZtW3V7T01Hacb2jurC6pyguK8Dlga8wXwSBO5fFo&#10;bBZVUQFnZKjj6XHcyfGQ9QEzvoAD44JIrI6ZxqvzOXwBl8Nl4Crrh+raJpt65zsurveMXL44sTc0&#10;fWN48vrA2G7/pe0Lw1t9lzYujG8PTe4Oz9wcmbsNuDR349LctYmVGxMru5NrV6fWdzFGXoYrs1u7&#10;M1tXRpe2FnduzaztNvcMnfaPPOl5rqio5PmzJ//zX/749//9t//49z9ApT99spOTFe102EJPU+hg&#10;d+CQjbUl+jrASI0r0NLUO+V5JjIqzsX1WHfPhemZxaGR6caW7o7egarG9vrO7v6RqY3d62Ozy8mg&#10;71bUrG7tAOqa26Pik6FFb1zZ6x8eq2lpb++52N41sLR0uadnuK9vtLSicWhk9sLARG4BaMXN/kHR&#10;NfUdcYlZx9zOOB89dc4/YnBk9uKlydCohMa2ngtD4/klVfUtXTfvPRmbXiwqr700MXN+4FJ4THxe&#10;cdnA6GheScnYzMz86nJJZam3z2kDU0OeUA0GaWz4ZLIZAhEfBk7QJmG4YjBo0DuQSDAaI/0Xnkwi&#10;CZGGbA4MH0iGfBiqSWQ86ncYZCaLCgO8KlGZQiVggzqbQ2OxqdA3wSaJVAD3UiDkIUt4sRAGQoBM&#10;GeNKxRKASAiPvVhTLBLz1TEDeSxFBvIyG3k9TQl0OmYGBkaaOqY6htaGpsZSbX11oZlEaiQQGKlz&#10;dJhkvgpOl64Q7WbblOw3UZGw1Zaz15l3syvvYV/Jve48wIuBkqfn8++1pj/szHjUnv64Iw3wsC3l&#10;QWsq4H5Lyu3mpNtNKTCZ36mO2SgNg8n8SmnEek3CbGnUhQz/rrSA4uDj8e52IS5WntZ6NlIWjB/a&#10;LJKArMxUxqlRVHkUEg/Ge/QGWEVFHoU/UoTphgIer6CiqkTgsdhQQaDPIQsOZVBJlEh4AoIyjE9U&#10;No0rFmjrapnuM/JaBgeRgbyetUjLTFPfRqhpLtS01NS3g1SiYw3Q0LOV6tqItH5h4bEAsFJtcy09&#10;K0gBQqmxmlCPK9Kj8zTUJAbqUkOeyIAr1FcTIwGzhecIjFjqBnyRKVfdEKAuNJE5fEfm8wKxCWYd&#10;j4j4f9jI86QGahr6fC1jgbYJX8MIdiuQGIo0jMWapnzYrbo+V02Px9Vns3SYDC0aQwpbWTxNLl9H&#10;XaTP4Wlx1bRFIgMNDRO+mg5AW2qqp2VhqG1poGWmI4EeAPmlMdTWtTOzdLS1DvDyLM9JK82Ir8lL&#10;rM+LaymKac2PaMoNai8I7CgMbMvzac3yaUo525h8rinpTGu6b3ducFdOQGuWb0duQEP6mY684KYM&#10;34Y0387C8Nbc0LKEM+Vxp7ODXfPCjhdEuJUnni2MOVOaEtJQlNpYkV9TXtjUWFtWVpKcmpSTk5WT&#10;mxEVHhQdERwTHRafEBUXHxUY7BccGnDl2uWvvv/y8sPLz99/3rmzu33zckNXY3JuklfAKa9Aj5M+&#10;x31CzpzydT8b4HXaz9PzrJv76eNuXke9zri5Hnewsz9gc9DS1NxIW1cD5lOgyyJLIzYDxkLQTRSV&#10;EP8OSjB0hdA4GDQ6DI4w8wS9B2Z9AoK8OZ/mdUAvwN4o0d3urLXOcQPBYSlTj4I7wCcZM+SOG/BS&#10;PG0j7XWLz9i3h5/si/CczwhbzgpfzYncKU3YLU+6XpW6V5F8tyH7Zk36taqkO3XpgNu1abdqUm9U&#10;JV+vTLpWkbhbkbBSED6d6T+Z6jOZ6tcf4dkReKzunFOJ15EYB1MPI/ExI7Epn2YsYGiySdDmWURl&#10;FWTRD+M48vIJCgGVpIJIeTqJy6FDSiPj6SQ8aKVqoIfhcOo4hYyTXiPZeVcbW67VN20UFt+ub9wt&#10;r7lR27xZ0XSlsbc6KGGhZeDp5q3HV+7uzG0WpuWdPekF7eGgle1xp6P2Fgcz49KuLqxfnVu7u7S1&#10;2XdpqrrxcmvPZk3TYmHp1aqGK2VVsM/l/IK14rL1kvL14rLplLQ7DQ19EaG5xw+nuNklnbGP8LTy&#10;ddTzPagdYCGNstWLczQNO6ibdNSs8PShGn+ntrAT56PdRpO9RxO9ptPOLWcHAhYzA+fT/WdT/KdS&#10;/IbivS/GeQ3GebUHOjefO9zqe6Qn6OhojPdcmt9yZtBGduhucexecexmduhSis9ohHunv3PZcbPS&#10;Y6aZBzVzHXQ7A13a/BwHY05djPG8EOXeG36iN9KjL/pUR6hbg69T9VlnOM/M445Jzg7Rhx3yzgW2&#10;phbUJOQXReZVJVUVx5QVxVWWJFQXxJQWxBYXJ5QVxhUVx5ZgKIkrLYn9xUy+MqmmNA6ZyQOKYyoA&#10;IFQlN1SnN9ekt9VldzbmnccY+c7Ske7yCUBH+Xh31VRHxQSgt36mr3Gut2nuYvvyf9Hx/8zI3xgb&#10;2hsd3J24dB1kzEZ+auTWzMTD+ekn85MPF5C/GsTIr8w/3l59vb72anXt5crKq5XVFyvLz1eXnq4t&#10;Pl5feLy9+Py/GPnlVyvLz1bWHq+sPZxbuLmx+Whh9trVtdvXlq5cnZz+cGPr9njTZNHpgcQD98+H&#10;fL2Q+m4q7PNc6NfzAV+mTn83e/bzmNubfocn7Qdu1erfbzC436D3vMPiVr3JvaYD95tsH7QdetV7&#10;9GXfsaddLk+6jz5oO7pZZDOeaDgYYTgYbjUSeWQy9uR04umhWPfpTN+ZLL/JrHNz+QFTuT7Dae6D&#10;6W59Sa498U6d0Y5tUY4toY61fofKve2KT9lkHzNNPmIQe0gv+pBugJkozFor6qBezEHdTBfTZHud&#10;MvcDOUd0i5xNtsuSxpL9J7NCL6YGdKWGZpzxKo1Oqc9rKMyoLc5vKMyr/78Z+YLchn1GHsM+L7+P&#10;EpnJ/D6gDObiBttUVtiB0fHVZb01ZRcAteX9DVWDGCnfUjciM5Af62wZ2/das8/IX+pbWJjcDDgb&#10;gZcnUVVpMMsQ8JBdHQd5hCch51QUVQ4dzUDIeEWqqjIKz/XfGXmQuQwqzLtAVmPR1dnIfTxXFtlV&#10;nYXIdwwcBh0DyGpMJh3mqzSGmErjq+D58jhnTdGV7qbno10vhppe9Ne8uVj1srfwZU/B+4ulkD7p&#10;yLnTnAbTLYyOv1abtFudsFcZu1sdhzHym2XhqyWhi/nBGCM/lhE4nOJ7IdH3Ul5MU0KI9wETnoJ8&#10;dlTC7a0/VVnqAAD/9ElEQVQbi6PIYGVueGPm0sb0pY3JkY2p0c3psa1/It/3sZ8Jwsw//MgD9j3V&#10;YPiVmfw/28j/Pxj5/87FY0CG8F1zgx0zA+3TF9umBrvmL/UuAS52zJxvmehtGe1rG0V+5Dt/cVnz&#10;a0v5ntahjtYL7a0X21tG25snOpqm4I53Nl3sbO7tbOlGadNgZ+NoZ8NkR/1Ue914e91oS/1Qa01v&#10;V317b2NjW315S0PJ6FDXrZ3lb5/f/eHl3d+8vffVy5tfvX30u68//vHzd3/+9BvA7z/+8P3n77/6&#10;8v2XL7/98vnnr97/6zdv/uXHD3/+8urzH3746svzez+/fv77O0+m0tsitU8lWgaGGJ6ONA+NsApz&#10;0/R4OPfo51c//fj8629evP/qxftX95+/uPf86b1nj+4+/sNvfj85eElEZqoTqFI2V51CEdMpHAWc&#10;g1StOvxc0RnHotOHcj2sstzM8k5Z5HtZFrhbFbhZFHpYIP4d0fFG+e4mIOfLkOduIiPlTWWkvEma&#10;iwEK62qvHXNIO9xaEmim7mvMBfibqgVZqoccEARb8UEItxVH22vGO2gnOuqi1Ek70Vkc48CNsmNG&#10;2rCibHkRNqIIa02MkT9tLA6wNzhpqalBQaQJESdHViSA7kcn4GJPa61d8FgdMF4aEkz2M+aGuWtD&#10;orV+/lovb62Xs3qBtzagvjEoXhuSTnfyNi/pXBnVWesX7AxL784ZPFwyebJu/W7v+NcPAl/sBt5Y&#10;Cdxdip8ZjCjKcMyIP5Kf6FWQHFSSnliUnp2VnJ2WkJWTnltWWFqYnQ0oyswrTM/PSc3JSsnISEpJ&#10;T0zOTskuzCoqyi5GhePTM5KzcjPy87MKAHmZ+YDcjLzcDFB/cvIyc/Oz8jLTc7Iz87IyckHIyyks&#10;La4A5OeicLIFeYj6T0lKj46M8/MJPHHM3cHeydzMWlfHCAUapXPJJIaMlIdaICvKPE8rYo6eZd+J&#10;Yl5r4E8eJyfj0OQxLh6mFohJkxnI/xMjr4DDKePklWVhRWH+CfuiKCuIqPgwd8fCILeU42Y1AQ5V&#10;PlaNwbbtUfadcYdbIg52xbh0RDl3RLo2hR4pPW0FrSL3hFn+CfN0R6NIU0GMmaTY9UCdp1ODp3Pt&#10;ySNVbg4V7k4l7s55R+0T7SyCjbV99CUhlroJTgfiXSzjXa2ij1qCAhZx1Cb6xGEHTXWO7MtF9IGg&#10;gooy0oAUleTkQYWDq0LWS+i/ihKOSJQjkORxekJiqJdFyHGN2FMa0Z78yFOCuHP6Psd0oamQFeQV&#10;cfBTFXSp8HN0kVBJZCVFElGVKhKJMBaey+VqamqCjLhtgYhOZ6rKvLqzWByZvTkyUefKPNgAsBwS&#10;sk8mMmU+PTCqHVswihOjwjHTY8iEMpCDFWaz2aoy62gCgaAgczcEKdw+jF+GTVAefguCzPIbWYPC&#10;ScFB4QRgFU6MTKZijLxUCmetDSlsgsJwklAACst+iKzFeTweRsfDQYVCIexW/h/xBrA3N5BCdcDR&#10;sRcD2JnAApnKGLckY+QBiOWVOa4BwDlgjDzkYzbykIkYebgmFVXZOySY46qqKBIV5fBKstsH2rci&#10;Tp6AQ6+PkM8NmAvLiEX0egUH54Qaszw0T3QQBbjFcK8JynJEFWWY38F+ALABagZqCascFRUVqC6s&#10;xiCF68VuBMgYI498tXG4bJnfGND5WQwmejPN5gjVoDbV1FkcgIjNAwjobKEqSYzDmeFw/mR6Eo2d&#10;S2WW0pjFisrlisp1RHItkVJNptZQaPVkWhOLU8dXy1DjHZRXMFAlkmRGdUQaicSgUWUO7UkUAoWu&#10;SmcRqXRlsqock6bCZhNJFAUGA89iqTKoUHvyKGqUAg6vIk8m4clwNfBwKiPIPlxBL9KgJqEGARjN&#10;h1dVwYzi923kVWB+C5dOJUJKZlDgBDBfNASiKtwruDNwQ+DOQA6DxcTczQNAkH1fwQJALcEiq0L0&#10;MQG0EGiikMICbQYqEGvMUNtQ1VC3srqHE0KuhODEYBVSaEoYKc9gQDtH8RiwTzFAxhMUKVTVA9bm&#10;0BVGRYZkZiSHh/imp8ROjPQN9XekxYe7u9pbm2r7nz4eHXQmwt/LzdEmLtQn2MezKDu5rrSgIjez&#10;JC1VC55ABSUBXlWHwdKk0rXoTC0Wm6eqiuziiQSZSxZkzA6ATMyBDAiQySYgOp6EolDIIRt5WbwE&#10;vAJ0a4o0vDIVnn95OYq8PENZWZ1E5KkSkGMZRfTSCDoNLBwrXU4e8xePpbBzAMiYJT7oUZpMlphO&#10;h4cNgxpRlaWsJKPyFWEPbBVlyIHdcgl4AJwtWxXxyzQsaqs8Cs2KOahBpLyiPEbH06Hq/v8w8iRF&#10;jJRXICog9zWIlJdDruTh0pB3U2Vl6E2ISkoMaIlkVRoRhRcFxY9GUOCqyhsLaQc0mMfNRHGnDtYk&#10;+rVkBPcWxgwUxw0VxUxUJCzXp603Z63Wp69Up8yXxS9XJs4VRU/lBC8URMzlBK0UhG6Xx+zWJF6r&#10;S77emLpXn7xbl3SjKe1OS+aDzuy7bRmAO63p1+oTd6pj10sjYetaecxSSfRoZtCFpHM1/i6gTqQc&#10;tzppqGYvpjtrsK05KpryOBumkokqzttIcMpA3UNPPfiQUewxu5gTB/OCvMKO2tqI2VKKqohC4ZNJ&#10;UG9sdEUqZJIKlQaPnCKRogQCnUGmkKEV4ikEMpOC/EtQKchTDTxQJCIBUpjsYwKdhiJ/QP8GDwWR&#10;TPLw9sovLqqoqqxrqK9vbgI0tDQjobGurq4GRuWUhPizJ92h5ZBVVMwMDGzMzalEVcTs/3dG/hco&#10;ycPjid5I/oqRR6uyBR5GDPukPIzK8opy6nyOjq6GtpbYxFhPKuGfPeeRkRWblRdfWZ3b0lYB6Oiq&#10;aWopa22vBKH7fO2FgabBkfZLY52XxrtQOtY5AsJIB2BktBPSgcGWwaFWkJdXRnb3Fu/e27r/4PKj&#10;x1cBjx/uPH28i8Vuffhg697d9du3Vm7dXL55YwlzPY9Feb17Z+3B/U0ohoV1/fj+wfsPDz59fnz9&#10;xgrsc2t7evvy3JUdRHDvXV+9dXvz7v0rDx/tPnl249Wb++8+PHr95t77tw8+fXj8+eOTL5+e7gNy&#10;MHx8/wh5lv+Hi3kohvLfPYJ8LP2IAsM+/PxelimTAe9f33/78u6bF3dePbv19OHe3dtb13aXdy4v&#10;bG3MbKxNAVaXx5cXRxfnLy0tjKwuTW6tz+1sL+3trG5tzW1uz21uzq5vzqysTSwsjUzNXByf7BsZ&#10;7e7pre9oq1xdHvvx27e/++HD25cPfvzu03fffvnqq88//PDdk8cPF2Zmf/v9D//nf/5/HU0tdCKR&#10;RaHoaWgYaGlZmZmaGxvo62kZGetq64mFmlwTKz07J6ujno7B0X7p+QmVjUWtvQ0NHdWl1fmJ6dEe&#10;Z04YmuvyRWyAujpDQ0OdqKpEpxHtD1m7uji4OB/W1ZFyOXQWkyISwiSQCVBXYwlhtOcycf3DGxdH&#10;Lg9OXB2bvT06c+vS1I3hiWtD43vDY3tDozuDI1dGpnaHp64OjO1eHEXpwCRmO787vnwdMfKre/+d&#10;kZeR8ts7c9vX5y/fmN+8PjS94hsS53LMs7S0/MH9u//2tz/8/T/+8pefv/n68xNoAUkJgeYGEl2J&#10;uvNhO2szFMrWwticRmGid+RKqjBaw5gLqoaGpu4heycOR+QbEJqaW1DZ2BIWlwhIzs5r77lQ19ze&#10;ef5i74Wh+paOtMy8sur6+aX19cu7Z/2DXU54NLf1jY7OV1Y229sfO3ridEZ2iffZYNtDrvZHTpw6&#10;HQir/YOTVbVtdY1di6s7JZX1iWlZE7OLj56/LiqvLq9pGp9ZSMnMDwyLGh6fXt7Yrmtum19dvX73&#10;blxKylF3d+9zZ/VNDARSGNkJMFjKyUxbWRwYC6kMFh1GUxWCMjyHMFCBMgYjGahw0KFg78lViSiq&#10;EijFIMAqRsfLjOJVMBt5BpPCYtMYTLLsxTvyWkOjE5ksCl/A1dXTFIrURGJ1iUQkEICmyAKoqXFB&#10;ExOo81FkV4lILBJIBHxNsUhXU0NDJMSgKRRqiUQ6UpG+ltRYT9tUX99UR99YS99Uy0CPr2Es0jSX&#10;amgxaDpMsh6L4HFAuzUrdKg0Zq0161pX/pOL5S+HK5+cL3rWX/S4J+9Rd86zvoInPdkPOtIfd2c8&#10;ak/dZ+QftqU9ak8HyHj5tOt1CXt18VdqYreq41bLYzbqUqaLo7oSzxX5OfnbajpKyYc16Af4qiZc&#10;FSMO3kxAN5dwTEUcM6m6lMPgUUhkRSWSMp6qSkFVrEwExUBmSKFAUQUZVDvQ6FDAH1BomFQajURW&#10;VcRT8CQ2jcNjC0R8LW1NE00NM4nMLl6kZSHWNkcW6NqWfKkpXwqylSxqq7lY+4C6xAxWNfRshZrm&#10;amJjvtQYFdZA3uEFEiMAl6/DUddWlxqyBTpckZ6MhdcDqIkNuULkjoYrNFQXGgklppBigkBsggSp&#10;sbrIAPaA/QTKYyQ+HALFgNWB1ESsZyrRNRdoGsNRGBwphSEi0QQUmhh0Eg5bG8Dj6gv4hhwe8iaP&#10;3Mqr6wiF+pqaxnAzBWoaOlI9EVekKdA0kOroSzR1hBIDqYa9hfmpow7RgadTowMbS7LrC9MKEgIL&#10;EwLKUgKq0/2rUs9WxHlUxrlVJ7pVxx2tinVtSHLrSDvbnnqmLeV0V+bZ3mz/9oxzHZk+F4pD2zN9&#10;WzJ9KmLdy2JONqT5l8aeSvN1zAxwKYs5VZN0pjzWqy0vrLMkvqU4sTovLvTcyRNOdrY2FrZ2Vta2&#10;lg5HDjo72Zub6ENPBF1SZVWJp9dJd88TsfFRj188evvpTf9If3NXc2pOSnxanJO744HDFsY2RjZH&#10;LExtDMytTfWMdcwsjYwtDPWNtI3N9E0tDGHV0ETXyFTPwsrU3NLExs6aq8aB54vLZcNTA88R9roL&#10;xkEYEAEwMlJBPcbjkTKEw3GVcGY8kqeZRoSjcfQRo1J/lygHQxcJ2cNQ3ZCEOygkHuSruOmz0twP&#10;5J+yrg90Hk7ymUkLWsuOvF6WtFMYC+m10sRblck3ypPv1abfrkoB+U51KgCTb5QnXiuNB+yWxV6t&#10;it8ojljMCVzODp5K9LkUe6Yn2K3Rz7UuwC35qHWog+kxI/FhXXVjPlUNj4NzQ8HIsHm1nIyRJ+Kp&#10;JBWxgAt9N/TaqiryLCpRymWD2seQl+crKPhb2yzV1G3VNlyprd+trL5eXXuzuuF6VePdlt6r9d0r&#10;Ve3FvlFtacWPVva+e/zhxxdfXt95fG318tbsyo31nec37r+6+fDh5rW9qaXNvkvjVY1Xuy4sldfu&#10;NrTsVNWu5xXfqG7YKa3aKqtcKy5bLi7dLK1YzSvYKSubzEiBSXWQs5H3cYOjrtquR6QeDpqe5oII&#10;e4OQg7qRR4xS3azT3KzyTh6o9XfqCDvWixy7e4zEe04mes+mnlvICJhP959MODcUjXzL9Iaf6A49&#10;Vn/mYGegy8Uoj5G405PJvivZYRsFEduFUVeKY7Zyw1fSA9cyAmYTznYFuDSePtwR4FztcSDbXrvO&#10;y7bK3ao39HhXkGt7oHNroCug0c+56uzhYg/b3OM2iUesYxxswuxsE4+7V8ektGSU1SdXViRUlCfU&#10;lMhQHF+FMfJF8cWFmB+bf5DyxTFlAIyUL42rKomtxOh4EMriqysS6ypSGqrTWmuzOhpyUYjXtqKh&#10;rrLR3sopQGfFRG/NTIfMTB45kW+Y7W6Yudi+PNy9PtS1hlnKD/Wsj8jo+NGLV8aHr+0DI+WnR27O&#10;jN6en3y8OPtsaQbwaHXuycrso5X5x5trL9fXEBe/vPIcsLIMkNnILz3ZWn2+tfpyc/nl1sorKLa5&#10;9nRj7cHG6p2r2/fW5y9fXdq+vrj4cGny+fLFR1N1T8ezP88l/GEr6cfl8K/n/H67EvC3nfA/rJ37&#10;l53Af98N/s/r4X+/HfP3ewl/vxn9n1eD/m3t7N+Wz/znbvj/3A7926r/n5d8fp4/893oiXf9h99f&#10;dHxz3vHT4MmvR3xfdZ/eKXReTLafTzgym+CyWei7UuA7mX5qNMVzNsd3Osd3KMWzL/FEZ7RjZ4xD&#10;e/Th5vBDDUEHq87ZlnnZlnjaZLoaZ7gYZR2zTHUxS3A0SXQyjrPXT3M2Tnc2zHY1STukXXHywHxO&#10;+GiSX1+010ROxEh+bGW4b8ZZn8bMsorMmuyk8pL85pzMqvzc6rycqvzsmoKM2vysBgSZjXxeZn1+&#10;VuM+yY5x7pCTm4HyC7L/y63NPiOPkfL7jDyi48vP15b3/5qRByDHNY0I+15r/kHHIz/ygz2zC5Ob&#10;WiIjohKVRWWrsTkwd6Ihth3ZyDMpyJs8lwEzDGQjL/Ngg0zgZXz9L3Q8TLcgBRlyfvFaQ6OxqVQA&#10;CPt0PJtOw+h4HoupzmKJmFwBmSbAE6xF6roEucGCpG83J96Nd7wdbnxzsebLcP3n4ar3fSVvegoe&#10;tabdaUy+3ZR6synlZkPq9brk3eqEKxWxV8uj9yqhH4u5UhG1VRq+WhS8kB8wm+0/meU/kREwmR0y&#10;kOp3ITWkMzW8NiFCXR7naGh2Y2VnaWR54dLq3PAaxsgDMEZ+n4LfB2YFv786PXZ5dmJnbvLqPmZk&#10;ruTHhtZHBlYBo4NrMnkNwz4jj5Hy/09Gfqh7fh+DXXNDnbMYIw8Y7IJMKLBwsWPmQvsE4J9s5P/B&#10;xWP4L0a+o2kC0N400tnc39HUg+j45r6OhiHkyqZ+uqN+oqPuUnvdQGfd+b6Wnv7mpu7akuHz1Xev&#10;T3/z8fbX727/4cOTP31++dfvP/7u67c/fvPxp++//92n735+/8PPb7//3dvvvvnwzaeP33z8+N3H&#10;97/58urnr1/+/M3rn79+DdOHz1+9ef7z+3ff7T0sdo7PtYpOt4hItoiMMg47p+FzWufs3Ut3/sf7&#10;v3336NP3Lz9++/rTh6dvnz948ez+8we3H3735dvtpVXQ8diKqmImm00gCChENWWcARWf6X0sz/tI&#10;8WmHAi+bHHeLvFMWBZ4W+SctCtwsCtzNCz2R4xpA0Skk57gZ5Z40zjpukH3CMMcNhXjNPGac6qyf&#10;eFgn/pBWlJ1mhI000lYj+iCSQw+Ig634gAg7SbS9JqSxDtoJR3SiD0rjDmtFHxLHylzWRNlyou24&#10;0bb8aFtxhDXsQTfEVu+MuYafvaGNBp2tgBgTPA5HlkOUB08O1xh9+OVszLXBQ6t90sVh0eK4ZHlI&#10;tDYkujIsujIoXB/gLV3kLVwQLFwQbV7S2xk1vDqqvzOsdWNM9+aE9uVB3s4w78Gi/ottm28een/9&#10;KOj1zdBPj7Lu7yTf3EgbbPVrLPIuTDqVn+RfkpVQlp+en52UmRKXlZqUk5yWm5yXm1SQlZSflZyV&#10;nZqanZacGp+MiPjEzOyUnJzUXEizUjFkZ6flYMhKzcxOy8rLzC3Izs/Jys/NLoA0KyM3GzmwLYRV&#10;jJ3HmHpI83OLigvLSosrykoq83OKC/JL8/NKCgvKcnOKIiPizp7x8/MNcnZ2tbd3OHjwoJ6enra2&#10;NpfL5XCgG6DBVAOUB1CMFeTksXibSgpIpwAVCICRA5BiXIGSHA4vjzhT2AgahzxOQVVZiSiHMxVx&#10;o90cCgNOFHgfzHM3aw5zaAixrfQ3aYqwawyzrw2yqw6wKztnletpCij2PlBy2jb/pGXuccvEgzoR&#10;JsIQPV6ylW66rWGqrVHyQdNQE40QE61gY82zuoJIW6OUo3ZhdkYJRw/EHLWOPHrgrJ2R3xFLJwMN&#10;Kg7HVkasEzo9ORU8nIucioy6xSkpIXUIFnkcHtFTOERI6UmYIaft4n1sQo5rhLqJQt2l51wlnke0&#10;mATUVGAfOABSAeVwUFpBXk5eRUGByGJxJLJFQ0NDLBZLpVJkx4SsqpFnGJhvYkboiL9kcQA0GkMo&#10;FPP5QtiE2cvT6XSMdgcBUeCyhSqz1MZYTrgRsAlSzGUKdmsYDAaapMgIZUhBxuORjwNIYRPsAeP3&#10;CcjFDQPOAY4FM18uVw2zfyeRKDILZpqKCgE7N8ybPIfDg2IMmG3KTOnhWLArOAcQ4LrYbLZIBGU4&#10;sGeMcIcFY+H3l306HmPq97l4ZeT0Xva1qcxAXlWVBAKWKbNbJwCQ1TxMXvFEgIoSXuZTFM2ElRVU&#10;leQJKkqqIIACq6JIVMCpoImbIgGA3gcpwm6pSniyvDIKCAb3VQUvD3dZRRFHxCuQ8CpEZVW8Eomg&#10;TIZDQ83AUeHiMQEjlOEWQJ2DvM/Iw4XDKpPOwCh42dfpKKQKjwPTAo5A5rJGxFMXq/HFHDUelcFW&#10;pbDlFfVVlK1wuBieKI8vSVYi5CoRqojkehKlhc5sYbCa2OwmLreZxW7hsuuF3EQGxY1MtmWxoK1C&#10;y4S6QQa6sjc0RLIqnqxCpqnQmXg6RYlOlqfTlRgMZSZdiU6Fuaoci45nUPHKCjgSQZHLYdCoZBQE&#10;mERm0JBfbIIK1DUKk0YiqQJkNa0k+yYBsX4kChFWIVWlIkC9yinL48kEIo2Ece5EMoqshr1Akd0f&#10;VRKFjIEsCySLAVbhnmFvhrAqhTOHBdoJZi8PFQgFIIXqhcdN9qLoF+4CY+ShkcIqyLAVmhLUPRSA&#10;TMw3L6xSaUR4YrV1pN6nPexsLWlU1dAg3+qKwobq0pHB7qbq4ozEyKBzJ/1PHw/18XBztDl22MrO&#10;TDfgzMn0hIjakvxy6CXj42z19Ph4VU0qXUwk8xSVeUrIVwzGyLNV8Rgjr0YkYiw8bFJXRWFdYZVN&#10;IDKgAnByKrIQBUqy13vIU42KEp2gQpN1bjCI0JEhPJ6HfNQQOXgVmrwcBrhmupw8xstzlFUgRZ2S&#10;krKARBZTaQDMUw1mOM/Bwx6QsxqGogLsSkAhw6QMdgigK8jDbhFkjDxGx0NKlkdvpDAzeeS7RmYj&#10;D5v2/cj/mpGHuR4CciIvj9HxJEW0CtdFUVLGrP6x4K4AmNsSFFF3SSOR+VwOWRknoCo7GIlO2eiG&#10;uZpXxZ1uSPQ5nxc5VpU8VZ06WZk4XhYzURI9URQ1mh8+WxI7VYiczCyUxM7khc7nh48mn5nPDV4t&#10;DNsqi75anXC9MRVwrSHlVksGFu3/UVf+/Y6sW40pezXxl8ujNssiFvMCZrL8LqWeHU7zrw90SXQ0&#10;KPVx8jUX66riThhJTplp+1obHlIja8vhkk8c9DPXOipmWJBwR6XM08bC+OPWmacdc/2ORp84eNRI&#10;m47DCYnIERBJXg7UXSaVhCcokKjKqmR5IkmRQiXQaRQGhcogMmhEOlwvg07F+Hd4ppgMGsggQGdE&#10;QaEP0QKPBpvLOe1zrrf/QmNzU1NLc2VtTXF5WVFZaWFpSWFxQUlJUXlZSWJsTIifnzqdAbWqr6lp&#10;bmzEZsEkG42L/zcUlRWwZ/PXjDx6bGVhXWFw3cc/zORR3GZTM0MLSxNDA21dHamWpighIaKqJr+q&#10;Lr+to+r8haa+/ubR8d6ZucGllbHZhYGF5eHVjfGN7antyzPbO7OXryBsbk2trY8vr4zMLwxOTp0f&#10;HUME/cho5/hEz9z8AGzau7b06PHVZ8+vP36yC8LDR5cBDx5u37u/effexu07a/u4eWvlxs3lW7dX&#10;IR/KPHu+9+r1TcwXPMbIw96u7MztXVvZu7565eoiYGd3aWd3+crVpSt7y1evr+7eWLt3b+fho91n&#10;T64/f3Hrzau7GEH/7v1DxMV/evL545MPHxEp//7DI7T65RkIkIMBiu1jn7h/9+Y+AHb18ulN2O3j&#10;+1fv3t66vrcicxw/u746ubI0trg4CunS0tjy8vjKysT6+uzW1sL29uLly0tXrq5s7SxsbM2ubEwt&#10;rYzPLQxPTvdDrQ4MtrW1Vw4NtP3w3dsfv3379uWD77568+r5g69B0f784fXrl5sba29evPz7f/zn&#10;7tZlmFLxqDRtgdBIR8fS1MjEQNfIUMdAX9vUwtDcxtDUxsDF3cEnxDsyJaykvrBjoPn8cHt7X1Ny&#10;ZqyDq61Ek8fkkGlM9HaWySKpqTNAxWAyyHDHTxx3PnbU0f6QtUSsLuBzZCw8l82ictg0FpOixmOx&#10;WTTcwMjWpfHdkalrlyav73PxgJHRvZGxq4D+S5uDY5dh69jMrfGZu+NzdyYWbk8s3JxavjG1sju9&#10;ujez9gsjP7kG2Jnd2Jla3Rxfuby4c2t59+7Q9IpPcKzLiVO5eQUvnj/9X//jz3//j7/8f//j93/4&#10;3YdbN5fDQk5xqEoiLv2QtYWdpaW1hSWHzkZ0vCIBuncYAmCwgEEJNEzAYXvnk+7eDi7HBVItDV0D&#10;OwcnlxPubp7e9o4u+sZmVgfsrGwPuXt4nzrjc8rrrM0hB0eXE57ePsePnzYxsT18+HhRUU19faef&#10;X4Sl5eHq6tb1retPnn9o7eivqG7pH5y8dvNRZU1rYUn1wPB41/n+6Pik1s6eje3dxdWN8qr68em5&#10;0ckZQ1MLd68zRWXlPgGBEi1NqbaW7Hs7pDPCKAUPJAgwMEMmlU6BJxYbU0GRUyVBL4qDFGlcMrdv&#10;eBVQjnEwMIMAXSmdQVZWkQeBKPNdQyKDlvKLsTzGwrM5dB7cPxkLD6lYwhcK+SJQyQTqoE+C9gGa&#10;CQyKyDaCzcTId6lQANCSiPW0NDXFIg2hulSgBgABY+SNdLWMdXVN9JCZvImmvr5A01SircNk06BD&#10;JODOHDLuLoi+UBSx2ZF7u6/oRlv2nZbMjyO174cr3g2XvuxHXPyjrswHHan321MAD9tSHrWnAh60&#10;JsPc/kl7xtOO7CftWf9g5BN2auPWK2KnC8JmS2N6k89ln7LxsxQeVFfSV8UdUFO0UlM+rEF11GF7&#10;2Oh4Hzb1OGjiYmGgq87iUVVhNKVB3SkihQ/aBrJOkPncpBJB+QPdG1RtpD+SVIl0UMxUiSi+K7KR&#10;R4G5OUyBVGwgkRgJxUZSLUuhxJQvNRZqmqqJjdUlJgAQ1MSmbL4hQF2CmHrIZKrpQirSMmPzkUca&#10;nkCPKxPYatocdR34OU9kAJuQz3e+HltogJzFy2K0Ipt3gZ5EywyKQXmRhglPoKsuNVSTGPA1jIRa&#10;JgJNY4BYxwQg0jaW6JqKtE15Yn06T4PEFFIYQhpLTGdLABSaEMBgSTk8bTWeDpejpcbTEwmNBXzk&#10;xEYqMRHy9eA26mgaaQo0tUQSbVgXCawNtY/amp05ah/l554Z61+TH1+WFVKZFVyWHpCfcCY31rMy&#10;3b8w1rM04VRx9Mna5NONaWcak72bUr1b0850ZPqcz/Xryfbpy/G7kOt/Id+vL8+/PeNMa5p3R/a5&#10;jmzf1izf+pQzBWGuid52gKJw95as4Nrks535IV0F4b2lsV0lsa3F8XV5cRF+7haGUm0NvoYURTsQ&#10;CdWg65GK1I4csUlJjuvpbQ8O8UvNSExIjvENOHPC3dXBxZ6tziTDGMulkdmqfClXoMUVaHDoXCJX&#10;nakmYEukfKFEDVINTdghB6CtIxGKUHBjLo9paKQLEzh4WNT5HNnDAsM0HnJAg4TJDxZgAFQWJgHP&#10;UpFTV8EZ0ZVddbkRDoZpbhZVvkc6Yz2Lzxw8rcc4a6p2kKtwVJvmoc/01KcnHjVsiThxPsZjKs1/&#10;NTtsOyfyRkniteKEm+WJN8oS7tWk3K5MflCXdrc6GXC7MvFOVRIIkIJ8szweoTJhpyxmrTBkNvXM&#10;QprvdOLp6cSz5wOPNngfrvI+nOxgEmKr42ksOmYktNfhmfJpXAKOQlCArgA6BzSvRp9a45Tlceow&#10;Q6SSNER8NroyRfTZpsxRIBPmpaqqFzKzpotLrtQ33Gho3KusvlVTf62idqe0Zq2w6lb7hY26zrqw&#10;xJxzYZfKW5Y6Bu/Mbb64cvPlzq17y9s3ZlevjEyt9A6udPYtNXfu9VxcrKi92tB6tarhTl3ztdLq&#10;G+W1exW1l8trV0oqAOvFZevFJeuFBSPpCactJFF+h1MKfJLK/VJL/TLyzgZ6mIe6mATZ64UfMUo6&#10;cSDO2TTJybDE267e36klwGkg2n0o2mMkxnMszmsy8QxgNMb7YoR7T8gxQFeQa52X7YWIk9PpAQvZ&#10;4Ys5Eav50WsFURv5UZsF0cuZQfOpfkup/mMxp7oDXfvC3EcSzvSFu1WftKo4bl7rYdV0FrH5bQFO&#10;HSHH24OP1551LD11sNDNNs3JPMHJJv7okXCHw9nnAuoSckqjskujSyoSa4viqsqS6wGF8chrTWFc&#10;SUFs4S+MvIyIL4kth7QwqqQoGhnLY1x8UXQ5AIRSmVv5sqS6qtSWmsz2htzepvy+1sJBGSM/cb5q&#10;sqty8kL9fFfVVHv5eF/jAqCncXawc3Wkd/NSzwYAhNG+K+P9V8cGkIOa0cHdyZEbmKX82OC1qZFb&#10;c+N358buL808W51/uTb3cm3+6frCs9W5x6sLTzBGfnnl+cIyIuVXV16srjzfWH6+sfpsa+vVxsYL&#10;wPbG852t57sbj6+u3b66fPXK3OqDjfWHS5OP5rpfzNQ8GEp6OhDyzXz4T2tBv105/dcrvn+94vPn&#10;Ta+/Xfb+ftrxLxteP82d+MPcyd/PeP5x9vRfFs7960rgf26G/8d2xF8Xff447/2H2VN/nD/1pwWv&#10;Py16/mX51L+snQbh+1HXLxddv/S7fdV/+puL/q9bz+zkO80m281nui5ku81ne01nnR1O9roQ53Eh&#10;0aM5zKEtyrE18nBDyMEaP+uqc7aV0KW4H0h3Nky01053MUtyRL5r4o8YxhzUTTysB/mpDnqp9trt&#10;ocf7YrzH0kP6E3174vy60yNzfE+XRSfVZ1SUplXnJlcXZNdnpVfkZCHkZtTkZtTlZdYjZNchZNYX&#10;ZDdhDDtmEb/PyGNc/D7/jvH1mADAPNvsM/J1FRcxrzW/tpFvaxxpbbjU3oS8h2Mua2R0/C+M/PTI&#10;ip6GCV5BlU6C+SuZRaMKeGwmRfXXjDydhKcQlGAV812DUfCYjxqMnRdyEXvEIJHoRBT8nE2nAZhU&#10;CkbHwybMal6NyQQImCx1GFTINGMem4fDhR42eTPfd7e37MXFqpd95a96Sl/1FL/uLnjamvWwKflp&#10;WyqM2jcbkq4D6pKRgXxF3OWSqCulkbsVMbuV0VcqI7bKQleLghcLAudyAqayAyYyAlBQjczQvpTA&#10;/pyY8wVpx4z1TNQF15e2Fi8tzI+szo5sTl9CXmtkbPumDL8w7wCMiwdMXNrEBMjEGPn5qV0MS7PX&#10;F2euQQ5swqzj/8HLg/wLL/9rM/nh/8txPEbED3TOIk/xMi5+n44H9LfPDHTOYUz9QNd0f8fk+daR&#10;rsZBjILvbhlGcVz/CwPtLX3tzf3opUvjRGfDeGfjSGfjhc7G811NKI5rZ/1YV/1kT/0k8i9ff6Gz&#10;tn2gpbOpIG+4qfzh9uinJ8tfvVr7zZfrP3/z8I+fXvzhw5ufvv7q2y9fffn87bff/OaHj9//7v2P&#10;v3/1/U9vvv3u/TefP3796dMXSL+F1dc/fv/6t3/45i/Pn7569/Ltn7/5bWtqVZjBuSSjiDSzmEzr&#10;5DCt0CijGDc199Sjaf/787//9OLbL49ff3r65u3j10/uPn3x4PWz+8+//fjti/uPjh86wlRU4VNh&#10;aCXCpJePlxcp4U5b6mV7HSk+61Ry9nCRl3XhKcsCd/P8E+aFJy3z3ExBRqbQbkbF3pZFXha5J43z&#10;3E2yTxgCso4bZR4zTHMxSHbUTXTQTrDXTnE0jD+kE2OrGWWnGWmrEWEjjbKTJhzRDbcWgRB2QBBp&#10;K449KI07pJHsqA0/iT4IBSQxdpLYg+I4O3G0rRj9ylYr7KBeiIPRGVtdPbYyQx7HVMaR5XEMBZxY&#10;HmeJx3X52z5pD3zS777XZ7M9ajl/SW9uUGN5QIz81VzkLg+oLQ8LV8d1t6ZM1od0189r7F4yvDNp&#10;cX/G6vol/c3z6jfGxNfHBbemhU/WDN7uHXxx9cg3j8598zj43e3QR1vht5ajVy+F9zf6VuadzEk5&#10;kZdxuiQvoiA9IS81KzepOCuuLC22IC0uMzUxIT0lPislIyshE5CbnJOXng/ITcuDNCs5OzsFcvIK&#10;Mn+xl89Jz85KzczNyMtOy81MyQZkpebkpKNVjMSHnIzkrPSkzLTEjJT4tKTYlPiY5ITYtLTknMS4&#10;9Nio5CTIjE9LTc4oKigtyEPhZKsqqkuKSmuqqrMyMsPDQo4dddGQSJGlrZIyYuEVlUBDBsUYfWz7&#10;D3M9SPeBOHoZt6ioqAhatKoqSQ6HPDyAVi1WVcoL8s4555LpcSDLw7T4nHllkFVV8IFSf8tiX/PC&#10;c2a53kbZnkb5py2Kzx7I97LM8TBLctKLO6iZesQwzEwQqM/z02EHGvK9pfRgE7GfvuCMFjfYDH39&#10;EGqjF+diGelkEeZs4WtvGuvtYq+vQcTh2CrKyJIaMcMKCjgVROnK4+HcAEqy7x3RawZ5vKIcMlCG&#10;TD6X4mSre9bVNOikWYinUfhps4Qgx5AzDnS8LBCsPB4x8vIKiJGH0vIwbVClUpCpu1AoVFNTg7kT&#10;xsVjvCRG6cJWAEa+Y2S3zNZcnc3mwlQUILORR8FX8TKXNRj9jQyMZY7gMYIY2xtLFjATZIbMyw1m&#10;300gEECGhSSL+wqpkpISxshjBWChynzjwAlwuWp0OuwcvS2g0aDLR4eGo2GvCtTUYAIoEYulfL4Q&#10;MgkEIvwE49+xHcKhQYYTg+sFGQ4EC9xojKWSky3y8igUAeTDBAoj5X/tqWYfGDUPmQBE98qM5X/J&#10;R94jZABZGX2sDG0PQQV5O4ED/TddVlFJTo6AwxEUFMiIMpUn4BTweAIZDg2TYoyCJCHbeGWSClEV&#10;dHYVMuwWW6C6oG5hgUuDFFYR/y6rXhBgAQEWNS4PpgTqPDUeh4tFOAcwaHQ6Cr6KDOSFXDU1GpOO&#10;J7JVKerKeDEOZ49TCMUzE5Vp+arMMlVGCU65iUxvojCamOwGNqeRx6ul0itp1GI2LVgR56FKNFdS&#10;pONwRHkcmYSHE4GnjEJCxDQRWQIpk8lKDMTIK9LIikyaCpUoz6Qq02QxKtXZdDqFAPNSMZ/HZjHo&#10;NAqcG5wwm8li0hkARNDDucKoT1LBqyqRKFDZykoq8pAqKsuhdyIkZYC8CmrSijBTIEIxOC40DeRQ&#10;Hm6I7J4QIJXdJWgvJAAI+4D7Ao0Q4w2hAUNDhQXqE2RojZBijDxUMrRwWT5i5Pd96fxCu8NVy1zu&#10;wFYKip2AyAcQ0CY6RUFJnkwhwKTMyFjP/rBNWWlBd3fzyND5gQudPqdPuDra+HodjQk9l5ManRDp&#10;72pv7nvKpTAjvjwvvbIgu6owp64gXwKHx+GEqiSeorIAryql0PhEkphOF1KpAgpZSKWIaDSZjKzU&#10;hWSKgPRLFFaOKomFVyXJ/xLEFfoTImK65WnKSjD7oykpQN+BxhEVJehtOHgVPpkEO+SoKDIV5djK&#10;CmwlJba8ImLh5RX5eGQaT8PJcVXw2CEQHU+jAeBYbBUV9C0OnCQVZGXkUYeoylRShH3CDjE/NrCK&#10;vT/4L9pdxsiTZb5rMD/ymNcaEDCmnvSryK7wLBBBWUREPIqnAQIFKhy9aUT+aiAF/NprjaqSvKoy&#10;slMEbZBBUDSR8tys9XztDSOOmhUFHauJ8e7OCBoqihkpjR8vT5wsTwBMlyVMliCMFUSN50WO54ZN&#10;5IRO58p8Eqaem80OXCoI2SyP3qtNQpby9Sl3WjIfdhfeakq/355zsyEZGWpURK3k+i9k+64WBC/k&#10;BJ6Pdis9ZVN8yqbK/+hGc+FKc2F1tI8RVe64rvoJHXVrhrK7tnqZn2fkQZMAc+3YI2b+5hopxw6E&#10;2ukkHbMsDnAJczSMPWmvSZSTkJREJFWGoiKLSAJtVpWghMIoUpRggCKRUShXFo3OJDHJeAoJT8Be&#10;bpHgAVTFYzIAvdxSlX3foYKeEYCxuVlSWmpIWCjAJ8D/nL9fEMgR4WER4XFxcQnxsfHRUXEREaBg&#10;QxfJZ7PNjAzh0UFvtv/BwoMMfRoGJRVFzOIWBIyRV1RWABkOB08WNtZikBnIo+ivPHXuAWsUJdTI&#10;UEdHW3L48IHKyvzzF5pGxrsWVy5tXp7e3Jra2JzEOPcrO3NXdxeu31i6dXv1/r2N+zJHNA8fXX78&#10;ZBfw8NHOnbube9eWoPzM/EXYw9BI++ClNkjnFgevXlu8fW/zzv2tB493nr64Dnjy/Nqjp7v3Hl6G&#10;/Jt31q/fWr1xe+3azRUACFDy/qMrUObF61tYONbPX57AzlfWJja3Zy/vLGxdntu7vrZ7Y+3q9dWd&#10;vTXA5WsIO9dWti7PX95Z3N1dgQLXr69fv7lx8+bmzdtbjx9ff/z0xrNnt54+vwXp85d3Xr25//r9&#10;w5dv77/58Ojj52efvjyH9MOnpwAkf3z64cOT9+8fA969e/T69f2Xz2/DTu7e3obdXr26fPnywubm&#10;7PLy+NzcyNTM0NTUIKRzC6OLyxNLK5MLS+Oz8yNTs8OTM0OXJvsHL/WcH+zo6Wtp765tbq+sby6t&#10;qsnv7m2A3f7009cf3z396tPrL+9ffv/Np7dvXn3zzTdff/nqw7v3f/vTn+/fvG1laMRUJUq4PCMt&#10;DQmfp60hNDDU1tAWmFkaObgePOHt4h91Nik3tqQ+v6GjGlBSkx+bGnHYxcbYTFuiqc4XsFhsMoCn&#10;xuRw6UwWBVIWk2JlaeLhfuzYUUdLC2MBHwYnOsbFMxlkkEEQCXmQjxsc3R4euwoYGt8DXBq/Bhgd&#10;uzY2fn18fG988tqliZ2RqWuj0zdHpm4MjyML+pHpm+PzN6ZXbk6vXJ9Zu4Yx8pNrOxOrgCtji+sL&#10;23uzW9dWr93buPloZu1qVHLOCc+zwSFhnz99+Pv/+ff/73/84e//+68/fvdiaLDJ29OBw1Dhc2gH&#10;D5gftD5gYmAoEUkPWNry1cVyOEVVAnR68qAEgKACg48yiS+QSrX1+GINsaZOUFhkRGSsr1+Qq8uJ&#10;wIDQosKytNSs4qLyjPQcP9+g+ISU6prGisq6nJySqKikpqaekZGZxsbujIyChoauwcGJhuaeuMSM&#10;7vOX7j96uXn5Zm5BeVRs2tDI9Nj4dElp5fCl8dGxqfN9A7Z2h6Oi4xMSU095ndU3MFJUUgH1AlMy&#10;4AmEZ0wo5CM6Hp5BJXj2EDsPAxIAe8sNegtkgiqFve6GTAJekcWkQgoqiJIiDkZSChU5yaLRSUSS&#10;CmjOIMOQzGRRMQpeQ1OoqSUSS/gCIU+qAbIYUlhVV+dhpLwsOpEQBkUYHWGYh2k5n8sR8LjIR41U&#10;IhUKdDSkuprI7TxGymuJBXqaEkTH62mb6OuYGUB70zbW0NHgqEsZXAGBqEFW9XOyrksJ7iuOnq1P&#10;vtFf8nS46sn5km8nWt72lb3pK3p5PudFb/az7szHHWlPOtMfdaXea0t80Jos81eTfL8l6WELmts/&#10;b89+2gHFcpHjmtr4tZKISyln6v2dKs4djj6k7a5NO6ym4Colexrzkjxskj1tCwKPFYScyPA7Fn/W&#10;+ZyTpauVromEqwFtmoiHEYhMQAFdoQZBhwTND7pHUPtAR4dVaCTYC39YVcTJoT6aRIYGTycxWHSe&#10;hlRfU2okFhtKNc1Q/FWxoUjLjCcyEmiYAbhCQ77UnKmmDymFpUXnavOliK9nqevJOHc9FD1VBvgt&#10;i6vDVtPGKHuOAPHvLIE+R2SormHKFRux+IYg86XG+sZ2akJ9saaJlp6VukhfZvmOkfIGahI9nlgX&#10;Uq5Ii6kuYQu0lMlcIkOAgrjyNJlcDYyOZ7AQWBwNNb6uSIJOns/XFQr1NTRMtDXNNaWmuprmWiI9&#10;TYGWhppAg8e1MzFws7cK8nRMDfVKDfPIi/NuKAhvKoqszwtpKQ5tLw9rLAzoKg/vLAvrLAltyQ/o&#10;KAxqyfYFNGeca8vw68oJ6sgKaEvz7cj07cny68vz78n26co83Z3j25Pr15Xt05nj050X0Jbh05rl&#10;WxXvme3vWBHn3ZETVpfk010Qer444nxJZE9RZHdxdHdZYktxYm5i8PEjVlZmui7Oh91OuADOnDnp&#10;5XH0lLurn5+XnZ35AStTPV0NaNi6ehoCIVedz5ZqCHR04bEWQqdmYKyhpSuQaqlp6vBFYi7ka2kL&#10;hSKOrp7EwFBTIuXDrwyNdKDhwq9kEIIqDI8MdH9MJlFdHYZwmF3IocEYGgYJNGcCRUmZKgeaFs6Q&#10;qeKiyfI1F6UfN6/yc2gPdWnws28LP1YX5JzlZnnOhHtCi+ShR/PQJScc0emJ8xxP95/LCFjLDL5Z&#10;mrSXF7NXGHO9OO5aUfTdyqTb5QmQ3iiLu1WRgDHy92pS7lYnw+r10thrJTF7pTGbhaFXSiPX84PX&#10;84Lmk8/OJp8djHDrCTraF+FZ7+9acsYp4Zilr7XuUUOBs6FQj0dEb5yQJ030jTE2i4FOhU2H6QQD&#10;UgGXJeAyuVQSUuwUcSwleZGigpuuTl96xl5750pJ2d2mlqvllbdqGm/WNN6obd6uqNusbrna2jdb&#10;3ljuH1UVEl8UGJXrF1YcElUaFgNpc3LGSGn1RGnVSm3LSmX9Tn3L5fLa7aLK3eLK7czCy1lFV4uq&#10;1nJL1grLt8prlvOL5rNzdmuqe5Mij5nxY+OOJ9UG+Zd6hZWfzaoP8/Wx9j6iHeJsGnhIP/SwUYS9&#10;fvwRw1wP63Lvg3U+Di1+R7qDXfrDT8DlXww73hfs2hvg2uHnBFXRH34SUO9tdyHi5FRq4GJOxGJe&#10;5ERq4GiS76WEcxMpvljc14FIj6bTh5rOOHQHHe8NcesMdKn1sM47rNt02q7G3bLFx6HJ53Bn0PGW&#10;wKNlHnb5J6yyj1rGHDQItjGJcj4cdMi+IDCyLauyKq6kMrG6NLE2L7q8Mq2pPKWhIK6iMK6kMK4o&#10;Pya/KL74nxj5/IgiQEFkcUFkaWEU5P/Cy2OkfGliTWVqY3VGW112d0Nub0vBQEfJpZ6K8d7Kie6q&#10;qf6GhS6Z45r+5qWLLcvnm+cv9WyM9W2Pnt8CgDBxcXdqEHmnAYwPX5sZvw1AZvJD1+cm7i3PPFqe&#10;frIy92J98fXGwsuNxeebS8/XFp+uLD7ZWH8NWF5+ubT0YmXl1doqiuy6tfpye+3F5cuvtrafXN58&#10;tLf14Nb23XtbN+6ubd1bWngwP35vsuv+SOXT0ZznQxFfzYT8dTviL5s+f906+/Omx+9Xjv1u2eXr&#10;Cbu3Ayafh62+GbP7esT+u1HHr4ccvww4fjXo8tVF52+HjkP623G3P855/svK2b8te/95wfOvS6f+&#10;suT++5mjf5w/9vPc8T8vePx++uSXfpfPfUe/7vf40ONxs8Z5u8RpIfvIXObxqQzPkSTEyPfGebaG&#10;ubRHubZFOjUEH6rzP1jn71Bz1r7E06bQ40D8Ia1UJ6MkR2NoPymuZknORvEOeukuRrG2UkCpt935&#10;+HMDacGt4d79WdFloX5ZAYEtueUFsQVlGY2l2S1ZqdXZGdWZaeVZ6RXZaTU56XW5GfUIWbWAf/Ij&#10;v4/CnGaMdt/n3yGFkphbeQy/ZuTrKwcwYHT8L15rGscxG/me9iksrCuGC92zs6NbNaWtijhVHlOd&#10;qkpjUKh4RQV4ojFGHsChw5hFRl/p4hUZZILMcY0inURgUogUgjJVVQXm6ZBiX1Mio3g6MofH3Mer&#10;sVkw7mOMPEbHq7NYAiZLwGAKKUwNKp2NwzlpccZK4p+PNr4ZrXnVX/LmQsm7C+Wvu4ve9BS+7i54&#10;0Zn1vCP9dn0s9vp8ryZxtzrhanksxshjU6+d8vCtstC14pDFgsD53EA0bcsMGM8OHcoI7kkOHMiL&#10;a0oK97G3ERNJy8NTGCM/M4JR8Ptuav4fjDzmIB6TAfuM/ML0HgDkucmrsLpvLI/5rsEYeYyU/7WZ&#10;PEbH7zPyGB0PuNgxA9gn4gEX26YAF9owM/n5/vbpnuYRwPnWkb620X1G/p9IeeSjBrmmGUEe5BtG&#10;O5FRfH9HQ19Pw2B3/aXu2qneuune+tHehovdDW1d9bW9VWWrAx0fbi5/93Tj9Z3J799u/utPT37+&#10;8vBvX7//06cvP33922+/+u1X3/7++29//v7DD7998+0f3nz3u7ffffvhB+RH/tOHrz++/fHd69+9&#10;ffvDK5i5vPn04fPnj1//7vNvhmouBhqcyz2UkW2THqMXlW6VGWUUG2oUcUrz1IPJ2//66U8/vPry&#10;9csPH569e3jr0fP7r57cffr55ccPz1/5e5ziqKiCbiFlMlmKikw5HF8R56illu7lWOTjXO7rWHr6&#10;YPEp618YeQ+r3BMm+SfNso7pA4q8LIq9LQs8zSAtPGUu4+WN01z0kh11k47oAEBIsNeOO6gdf0gn&#10;8bBerL1OuLUo7IAwyk4KQqStJMpOEmkrjrGTxB3SiD0ojrIRRdpoRdmin8APEw5pwiYoFman4W+r&#10;Ge5iftRExCfgqDjEyNOVcSwczkAeFyCi5BnSi4wURoIk2+UH9i46LfVarF003byod6Vfc+eiZHtY&#10;ujGitTKmvzKid3VU/+qA5s1RwxuXjG6Pmd2fsrw1ZvBgTv/+nObzde2bY6zb02p3Z8RPlvQ/7th/&#10;f8/jy02vd9d9X+6E3FkL2ZwMGOo6XVd6NCfZqTAtIC85PichJyu2MD06Py0uOzUlKTM1KSMpDXHx&#10;Kbk5ScjLDWYmn5GYmZ9RkJuWJzOcz8nLxPzY5Mk82ORnpmSnJWakJ2ViFDzIqYjbT8MAMgbIB8RG&#10;JWdnFGak5sVFpyTIOPqYqPikhNS4mPiEuMSoiGhrKxu+mrqCnLwqAcXYpJIpoDkgKwQ8gUhQVUZu&#10;nxWRTwxlRfgH2DeWByBXjzKGFrEMykqgSIOCrYCTV5WTZygqaJDx/octMs45Z5yyzfAwLw+wzfLU&#10;zzttXHDWBGPk0aq3acEZ8ywPw/Tj+knOOonQEpz0gky4MbZSaABR1pAahJuLw82l8QcNEhxMYu1N&#10;ohxMIhxNY93sfO2NA1ysbXWFDCUU1RBmViryyojCVVJBLuARD6+sLI88vCBGHaZdiNlFZv3KCqpw&#10;+kryOFUFHFUJxybg1Cg4HhknVVO2NBQRFHGwH3lkJquEgrrKPAbAjIzN5Ohq6wmFyC6ey+Wy2WyG&#10;zO04TeZQmy9bxGKpQCBiyYKm8mTG6erqAiyMKo3G4HLVIB8EAF1GB8MCAkYQw0IikVRVVWHnGDuM&#10;EeIgKMq804AAkxQoAOVlXCdyawOrGIeO8aGwk32DdzgWmUyFQzNljuwxUl7GSyOHNpCP+dKBs4LT&#10;VlPjwwwTbZN5rcGuCztJHR0dmCLCzuFYoBLLDOEVEckqY+FhwRj5fyy/xHEFATOWBxnOS05OAXJA&#10;RmbYyJMMCu6KtsLcHE/+ByOvImOioGmhVyEARSUcgaQE9a9IlIXrVYb5mbKcHEyGGTicConEUlIm&#10;ysvBeaBgsNgwR4S7q6xEQl58kFccWaoMlQMLXA7ULVwjXBoscGlQddgC+Whhc7hMFmLrZJbyHBYb&#10;Hg0hX6DG5UkEQqGaOk2VRMGrUmBeLqfIUCFy5BVN5JSdcErxFF4WkZOpQKogMOrw9HoCrZ2p1spW&#10;r2dxaxjsYiVCIR5fQKeEKOI8FJUscTgBDkeTQxdEU0VBRFlEEpmAZ8LtJePxSji6qiKPDgM3nkZU&#10;oqjICZgUFlGZoarCZ9KEPLaGiC8R8LW1NMTo+3Y+nCSNQmWzmXx1HovFYDApGCMPoDHgbiPv4EQy&#10;PMzKAHkVOUWCAkABL6+kqgir0LAJRGQRT4RZjox5BGCMPGIoZTJ2S7Fi+4w83HcQoFahVWAL3F2s&#10;brHGjLVP2E6Afci8xmNgMGh8PjwILPgF7IYii+8KDwENhSUmKWG+O5TlqDSiUKTm7OJQU13W1dnS&#10;29VcXVHIoKD+xs/7WNC5k5lJEXnpsXlp0SU5iU2VBTXFWRX5WdVFuTmJ8YeMjZgKiprwxCkoSUgU&#10;EFiKSnwi8lHDJ5NENMSMY/FXIRWQyJgFPVNJialCwBh5ABmRNTgKtCtFBbqKMsbIE3GIkWfiUThW&#10;tgryXSOm09SJeJhJqamqiGlknpIKcphDIIqIaLdCMkVCo4MgpTNEKI6rCjzMsmCwKIWDwn6gq1Qj&#10;qsJZYXbxkEOTl2MqKUI+cr2iiqcoyMGhQaDKrOOhr9tn5ElyODglVEBGyqMIZzJGHm41+liEoLjP&#10;yANoeOQKHx5gxIegnlqBSiCAQMHjQS0kqYDeqEojEWGVQVA8oCs6bq7ld9go44xDY6JPW7L/+ezw&#10;3qyw9pSA1iS/pvhz9VGnayO8MHQmB/Qk+19IDRpKD+iN9RpKPjsQ7y0j5f1Xi8OvVMbtVMfu1Sbd&#10;acm83563XR4H+uFWacRWcejl0vCJxJPD0a5TyacW8wIGE70izdRSjuiVnnZoivSeqcxoTwlMdLP1&#10;MuT7W2h76wnSjx1MOmJV4OmY42af73k445h1goNxjodt6lHTOGe9FDfTuOMW4UctDqhTufI4KZVK&#10;kVdkqpJ5LDYBr0giK6EgDSRFClEZLpNOpJLxJCqRxGLSZc1fFdo7nUbBqHmY9cOoB+1cQUEBc+Vk&#10;YmEel5QYHR0dFRMdEhYaGBoSHh0VFBbq6+8XFBQUEhwYHR6WkZRkb22N3kkrKuhoa9KoZIx/x7h4&#10;GEpRVyXzK4WZ26oQlDHTWwA8iSBjjPw+HY96Qxkjr0oi6OhpW1iaaGgKDfS1TE11w8P9L17smJi6&#10;sLw2urY5gbA+vro2dvnK7PrGBGBre/rqzsz1awu3bi7fu7uOeYd//HAHI+WRXxpZevve5s7ewubl&#10;6fmlIeTTZqxzYvr85Ezf9PzFlY3xta3J9Z2ZK3sLOzeX926u7N5evXZrFVKQIWf3xvLenbXb97fu&#10;PL7y6Nne05c33ry/9+79/S9fPb1+Y2Vze3Znd+n6zfW966uIi7+2cmV3FbC9t/oLI7+3hozl91Yw&#10;/GI+f3Xp8i5KsU3wKwD8fO/m+rU7W9fvbt95tPv45e1nb+49fX0XAMKrdw9evr3/4s2956/vvnh1&#10;9/nLO0+e3bz/cPfWne3da6ub23NLS2Mzc0OTk/0jY73DI71DI7+kgIFRlF4c6RkY7u4b6r44cv78&#10;YFd7b3NTR11tc2VlfXFZZV5xWXZ1bdGLV/e/++7jq1ePvv3qw+cPrz+/e/Xhzctvvv7y5z/+6eff&#10;/fTTj795ev+h17HjdDxBqsY11tbUlgj0daS6ehJtPfFJ72Nng7wTMqJTCxKqWkuLanNzS9NyStKj&#10;EkJcTzpoGYgMjDVYHOgwVTgcCotF4rLIIj4HOaVRZ6nz2UwG2f6Q9SnPE85O9qYm+mwWVY3H5HEZ&#10;AA6bxldnQw6kkIls5IfHrmI28iNTN0anbyJb+GmEyekbgLGp66OT10YnbwBGJm9BgfHZ2+Oz1ycX&#10;b+wz8jNrVwHTq1enVq5Mr12e39rduv346oOX1x6/mdvYyyyq9vYJCgoO/e7br//jf/7173//1//z&#10;Hz+/eXkjOcHfxkqTzyXyuRQHuwOO9ocO2dgWFRSPjkympmWf8jxjY2uvzhcrq0CXBd24ohzyCaZM&#10;JNFAPVNQVJaTVwSNRCLROGh7KNA/KCEuuaaqPjgwDLTV6sq6nu4Lba1diQlpkRFxXZ19Q4MTDfWt&#10;KcnZ+Xklo6OzI6NT+fnlOblFT5++3drera5uLq+oXVnfgfyU5IyYmLiEhKS8vAIHB0fQOUANgiOC&#10;IgLKgUxHUYTRC8ZOqVQMQw4bBlE6dIzI1Rp6UGUqMKRYKFdI4UmGIQqNUrK3akRVFDka+he8igKk&#10;MIzSaSQGnUwio+AwMB5jXDxfwBVL+Dq6MGyrS8R8TQ2RVCIQCdUg1YDjCtQBMISLhHypRKSuxoW+&#10;g0pBfROckDqHDZAKBUI1nq6mhp6mBKAhVAdtQMLnwS5hFfNaY6KvAwBZxGIL6XQY23RYjJPWptXJ&#10;4UNV6Qtteds9BTcvlDwbrH49UPOhv/6b0aYPA2WvzucAXvRkPGxPAjzuTLnXEv+gNRmj4yF92JL6&#10;sCX9QXMa4H5L2o36xO2KqEsp3i1BjiVeNjD1CrYURjvo+1uJCv1caqO82tOD2tL829ICKyI980NO&#10;JJx1OHPYyBOGZQFVg03ikJUpBCUGBfW5oE1CDwuaBMwiIIV7AbcGtQcF6CWRgQbMNVSVVaCbZpDp&#10;bBqHSeewmGoioTby7iI15gsNUMRUDRN1iRFfaoyx6kJNSzbfUE1syhEYcYUo2ipLXYfN1wUweFp0&#10;liaPb8AXGQslpkKJOZunS2dp8/goOqtAwwLAE5lwhMbqUnOhlpVA01KsbSnRsZK5xDGWWdwbwd64&#10;Ij0qW8pU15JBg0DjsQVaHKE2jSumMsV0tlTmL16HzdWSQVMg0NPSMhOL9UUiPQ0NIy0tI6lUX0PD&#10;QFfHREtqwKHzhHBILX0LPd1AL/fMqOD08LNFiYGV6YGVqb6VqWdb8oPai4LbCoN6SkN7y4MAPWWB&#10;gO6SoK7iwK7i4O6ikK7C4M78EITc0M7c8I6cMBlCevKCunL9O3P8OnN8QOjJD+wtCAK0Z/p25wb2&#10;FYZWxbgneVq2ZAR0ZAWh8oVh54vDhqpiz5dEdhVFtRZGVmaE1OTH+3o42pjpuDjaWZjq2R4wMTXS&#10;NDOCVswWqtNFfIaIzwJoiHl62iJDPak+mjJwjY21tbQEWlrqIglbKGZJNNjauuqammra2nzIBEEk&#10;YunpibS0hYZGWtBRGhlrAzS1BCIxqNw0EllFlajAZpN5PBpeBX3lLDMDIYOarsZksvB4eIy1iIr2&#10;YrqnHifV1STPzbw58MhQwsmBuBPdEcd6Yj1aI92yT1qEWgvPGNBPiJTSXPQuJHpPpvsuZQVt5Ybf&#10;Lk+5W5ZyszThWkkM4GZ5PGYOf6siAWQQkFyFcLMy4UZF/LWyWMBWUdiV0sjNwtClLL/5tLNzKefG&#10;40/1hR7rDHbtDHerDzqW5obim3lZSNxMRQc02Wo09KU2dHYEmLkgUy/kBB8AsxQuk8ZlUNVYdA11&#10;LodChOkoh6jCU8CFuzoNFBasNDTstbRfqardq6q7U99yu675Zl3Tbm3T5erGzZqmjdrWy42dOy3n&#10;r7T1TZfVLde1LNY0zVfVTZdVrdQ1zZdWLJZUbFc1XKmou1pWu1dSs5leuBiTDliOz5qJSl3OKNwo&#10;LF/Oyl/Kzt2uLK8KOXPURphS4BNe6xfY6Otd7JbaGhaW4OrhouPvbOxnqxN62Cj8sEGso3HaMbOs&#10;oyalp2xqTh9qD3TuCHDuCnA5H3K8zedIg5ddu69jp4/jxVC3Hv+jdZ52TWcceoLd2vxdK0/ZlZy0&#10;yXM1rT5tX3PmcJO/S81Z+4LjZjlOhpmHdMtOWJYeNS92Mc0+qFXkZFhx3LT1nH2LjwPsv+GMQ6m7&#10;de1Zx2L3g3G2evEOJuEOVuFO9oH2DhVRKZ159fWpdVXJ9bWZrZVpTRUZzRUZTSWpNUUJZflxhfkx&#10;+XnR+fmRBQWRxRjnDmlBZGl+RMk+CqPKsMy88GK0GluB2dpXZ7TVZnU05p1vLxnsLh8DdJSP91RP&#10;99bOnq+b629eGu5YH+raGOhYG+xcHz1/eWpgb2bo+uTAHsLwjemRW9Ojt2fG7gBmx+/OTdxbnEYR&#10;XNcXnq0vvgRsLD7fWHy2voSwsSJzWbP8cmXlzcLCi+WlF1c3P17deDc/ers4q/2Yk5+VmcNhS3tH&#10;c6uc8KDplsrHc/2PxhofXSp/OpzzeiTxm9noP25E/stl/7+tnfzDvPO3k47fTDp/O+30/azTb+Yd&#10;f7fo/Ptl159Xj/+84vanZfc/LXv+vOj+06zbjxOu31xy+GrI/l2P1ed+u2+GHL4fcfpp6vhfl7xk&#10;1LzHvyx5/DThDOkfZ479cOnIn2ZO/njp6PNWm29GvR63H98sPLRWeHQy7dhkmnd/nMdA4tnOSPem&#10;YOfOqOONQUfKvK3r/Bzrzh0p97bPPmaafdws0dEgzkEvwdEo5ohBvLNhkrNRiqsJ5qK6ws+pLfZc&#10;R2JAdZhXeei5LL9z2SFRdZkVFWk1hSl1JVmtGcmV+Vl12RmV2RnVuRn1eRlN+ZnNAGQmn1mPmcD/&#10;mpTHVjEKHlvFLOVBhkxIMS4eI+X3GfmGqkEM9ZUDkDbVDLfWj7Y3jjfWDLQ3jWI28vsG8kMXliaH&#10;1gqzqlTkyNB7E5VVKeiLLhKbjozi923kIWWQCRgvD/lkvCKLSqIRYWKPZ9PQ3BxZyv/DUw2LQmHR&#10;qADMTQ2PxYQU8TrKygImS8TmMGEayeYi4zKiqg5RPt/v2O3+ys9zLU968z4Mlb6/WPq6u+BZR/6z&#10;zlzAo9a0+83x91sTbjcn3WxKudGQuludIKPjo6+WR0MPJmPkI7fLIjZKw1aKQxbygqZzAsezQy4k&#10;+g5mRjTFnGmI8WlICo/3OsHC4UY6z69Ori9PXZmd2JkY2Z4auwrpxOjW+MgvAVr/yS88BoyXn/qH&#10;K/m5yasYKf9PdDyG/6eB/MD5xfH+VYyOx1h4ZBf/D081Iz0LgIH26QstE/2tkxfbpiAd7IJisxfa&#10;pjAn8j3NI91NQ12Ng90twz2tl/Yju3Y2DXY0DrQ3XOyoH+xsGOpqGAH0NAx31V3srO0HNJf29TfN&#10;dlRMtJYMXmgcHuro66wv7arNWR5ue39r9S8f7/zmxdVPjzd+/HDrT189/d27J7999fJPn779849/&#10;+vDuu0+ffvz+m5++f/XVn97/8Id33/3+44/vXnz93bc/ff3Vx28+Pv7t25t/eHvjty9u/ebNoy9v&#10;n35++/bnr3831Tp2Wss9/WBygmlCll12tH5CqnVWkF64C+9obVTVn9787vuXn7+8fP/h2bvnD168&#10;vP/q7eM3n198+PHjVwPtnXgcTl9dyCdReXgCR1Ee7pcZjxLuciDTy77M17ku0AWUtEJ385zjxsWn&#10;rDJdDbKOG6U46aQ66xZ4mmE28iBknzAsO2ud42aS7KgNZRLtNaKtRRkuhjE2kkR77Vg7jRhbKWh6&#10;IIRbi6IP/mIdH2+vmXBYK95eGndIEmcnjjuoGWmjE2WrF22jFWOL6PhoW2HkQUmwrSjcycjfwViD&#10;okDF4Ug4HJeAh2mASEnOjoAL4ih32Gk3GFCKNHAVVriLEdLlcus7va43Oq2fDdne7NLd7dO5PKC7&#10;NqS/eUnv+qjkziXB/VHte2P6d0eM7k+YPpo2ezxr9GBa8/Gc5MWC9MW8+PGE4PWs1qNLoldzeq9W&#10;jN5dsf3mttuHm97Pd8892Q3ZWwoc6/Vurz5TkOSdGxeeE5+WFZeRmZSVlJCYmpySlpCSlZCRm5yd&#10;k5SFGctnJeXmpOTnpiJGHrOXL8gsKMwqRMbyGfmYgTxmBb+P5LhUSGPC4xKikzKSs2Ij4tOTMrGc&#10;lMSs1KTstOScyLD44IDw5IT0zPScyPAYmPKYmZgzaEyCCnJTAwD1V5WgQpR5rQFNmEpGFiryODmY&#10;lCggb+zIgzyUwThT0ChgFUWYVEKx8eUVZTaAyBxQQRGnoIRToCqj7091OdSzjhYxJ+2S3K2zT9lk&#10;e5rle5kWnTXL9zbO8zLChGwP/dxThrnuhoWnzYvOWOV4mKUfM844bpLjbpmPXu1Y5h4zy3Q2yXA2&#10;S3MyjztsHH3ENOaodaCDmZ+T1UE9ERuPA20eL68oj4w+4cjKcAoyW3i8Mpw7TPNkjDymC8lmgkoy&#10;vh7xJKAqIT/RcF3I9Tz6mlAJo+8xVzVyykrKqsh2SlGey2EIODwxXyAVS9gyHx0cmZMfSDFLecgR&#10;iUSYuxiYV3I4UIAnFIphLsXjIkt5psxGnkZjyIzpGaBYgsAExZL1i29uWMjIfcovfm9gJxiDD/NH&#10;PF4VUiwTBCgAe5CXR05ZQUeFX8FOYIHOm0qlqqnxoRiVSodDQAoHhR9izDv8lk5nwq+wo/D5Qsjc&#10;Z+ShDPycSCTCruCi4HzweLwscif8Fr2BgJx9Rh4WZZmhNAiQCQuWI5vh/jf38SAD4GxBJhCIAJhq&#10;gQwXRVAlKeHJygQKTNIVYX6LyH0FZSXkVBRzIQ9ARlLopsl8CCEfSdACCRiUlYh4JZKqCoWMp5BV&#10;iFQCkaaqisx+iaoUssygm4Dc7pOJJACyH5dR7QDMtBxj2zFSG9sEAo8F1wnzaeTXAnJoFJgWk1kM&#10;poCnxoVhkafOoTFYRApVmcAmUdlyCiZyisfklJNoavkUXimJVU/n1qpQquQIzWRWPZVTpkorVCKW&#10;Qw6FlUuiRCoqBpHJRxTkNXE4nsz5OECNoEpXUKApKzHI6Ms2spI8l6RKV5bn06kcJCiqk4gCOpWB&#10;V+FQ0PAtgPbE48LMXdbu2AwGTV2dJxCp0egkzFEt8R9+azFntiCQyNCAVBSV5eDJxFIA3BNI4Y6R&#10;SKpQ7QBo5wBYxWiHfSICo9R/zU7A1AJSjGFXVcVj9r9QEspASQqFhOXTaBQ+Xw37/ANLIYfDYWlo&#10;SCCfSiXDT6AklCeTiZDCtexzHQpK8qZmhoCM9KT+C93tLbWJceEidTqHQTjuaC3mUTyPHizJSSzK&#10;iKsuTK8pzmqqLKgsyE4IDzpx+JAWhw1jEx+vCjdISCCCAPXMVlLGbOTViKogiGg0dVXivr8ajiwW&#10;K0MZT1NEzzx0KUQ5eRCoSooAhrIyTAAxBpyiIMfEK3OIBHUqMreHvfEIyupEvIRO0WTR0Q6JJICQ&#10;TJHSGdpsjhaLjUh5IhH2D0dhq6ioyoYkpooKTVERbj3kY150sEizLGVlhqIiVU4O8pGbHQIBStKV&#10;lKAwVUGBJI/DbOQhJcujk6HK/MhDDspEQVwVSCoKRGUUdUBFEbmsIaC+DDHyVBUlBvKNpAI3DPoU&#10;jJpnQodFIMAqaIkUAmLqmUQCXKatrtjZSOx3yDjH17U05GSB/9EUj0OIHDeVBNgZnLPSPmOh7WWq&#10;EWhr5Gkk9NDjJbhaVAW7d8X7XEwN6IjyaAtx7Qo/Opvtv1ESuVYYcqUiaq8m/koFcmJzpTIBlEOY&#10;0m4WBG8XhU4lug+EOV4IdbxcHtXkcyjKlJtz1DTvpE36Uatyv6OFpw/XBJ9ojfJuCfOqC3Cr8z9R&#10;H+DW4O/WFOjeHHSyKfhkQ+CxGn+nKj+HSv8jVcFHigMOp3hahTmaWPKoQiUlKYVBlSfQ8WSk2eKV&#10;yKoKADpFhUpS4TFAWcZTVAnwhBOhyasoQSrjgJSh8RJkAVR+4Ytkn48QqRQPb6+4uLj4xAS/AP/I&#10;2JiAkOCgsFCQo6KiYDSPDo/ITU+PDQ8HpRq6J9gt7AKeFyxqAjR1jJfHHi6snWOGttBHKqI4rtBH&#10;oq4Vjoj1oDDQ4uThDOTh6Nq6WkYmhgaGOkbGukIBV0dHVF6ePzZ2fmt7+tr1xRs3l6/szKxvjK2t&#10;j25ujK2vjUB6eXvy2tW5W9eXbt9Yvntr9eG9zadPdp48uvr08bXHT649erwHePL0OgBWb9/d3r22&#10;srI2MTndPzLROzp5fmyqDwkz50fn+qYWByaXBiYXLs6sDi9tjs9vjEK6tD2xvDWxujN95cbS1Tur&#10;N+5v3n+2i8zkPz74+OXx7XubsMOHj/fu3Lt88/YmRqxjBvKAq9fWd69v7d1A+Vf2li/vIhZ+H5tX&#10;F7d2FiAFeUu2uiFb3dxb2thF6da15e3rKxiu3FzbvbVx9eb6zo01SPdurl+VvQDYvrq4vD45PT80&#10;NnXh0mjPwKXOi4OdfRfbLwx09F/qHhjuHhrvGxjt7YdNo30XRnovDPcMTvT3DZ9vP9/W2Fbf1N5Q&#10;WlFYWJLd0FhZXlGwsjLzpz/95vOnt19/9eHz+zeAb798/M133/7xtz/965/+9r/+5d8+vnh9ob2D&#10;z2ByKVRjbU1dDbGGWN3UzOD4SScvH/eQ+MCCmrzSxuLqtrKaltL0/KSwmICT3q5mlnpiDTU2B/pJ&#10;Jo2G57EpUhFXnctQZ9PF6hyBGkssUmOyKHx1tovz4ZNuro5HDurpatBpRCjP4VDYDCKHSYJfqXNp&#10;fB5dqM7EDY1dHpm6NjZzAxHxiGpHmJhBGJ++ARidvDYygWznkWf5sevIrc3EtWGYaC1cn1q+NrN2&#10;bXr16vTqzn8x8qs7c5tX164/2Lr9ZOf+i/nN6/kVjT6B4WHhkV9/9fnv//t//Pu//O7vf//rN18e&#10;BwccMzZQkwrpYj7j8MED7sePnTzh1tLccf/B01u3H+xduz03v9zQ2BoTm+h28pTVgYNSiR7MPWWf&#10;IiFTDsSSK4CuqUhQhPkqS8KXyjy+UPU09d1cTyYnpjnYO9kfPHLK80xFeU1CfKrXqbO5OUXney+2&#10;tnVnZuXFJ6TCzqdnFptbOhIS00rLqo65nbKxtbcwsxTyRXI4ecw1CgxVoPXCgVSU0Icw8JwzGTQO&#10;m0khE0BhAM3jl+5ANpjBIAfPKjYKYiMiCGg4JOJJFCL6FJKMQm/Acwo/hJ/TqMgPFodNFwqQ/w2p&#10;hhAL2QoQCHkAEKQSgVikriEVammKQZaIUchWiVgIIzqPyxaLBFqaUr46+ggOezeAWcztM/LIQF5D&#10;rCMVidQ4aiy6gMvSFPG1JULI1NeS6mtJdDVEUjWOgEHjk0l6HJazsV5tekxTRuRUU+7W+fJbQ9UP&#10;h2qeD9W9Gah/fb7mZXfZu/6S1325r87nvOzNfNKV+qgj+WF70j4jLwPyHY/QhIS9mrj1krC5HPT6&#10;tDvSrTHYteiUTZabZf6Zw5WhJ0ZK4gYLo7szgjpS/TvTAkpDj6eesY/xsPY9YnzCUsNKg2WmwTbS&#10;gBarrKqEo6iqQFXLPiBCujlUOnS4yG0QqChKoHOgcB+gluBlIV7pJJoai8digHZEhWYjFuloa5pI&#10;NU25fF2eLByrusRIXWLCl5pKdW0EGhbqEjOeCEVeVRMbw1YoA+AI9ERSM4HYRE1gzBeZSjStNLSt&#10;pVoHNHVQAFiJjrVY+wBfag6/FWghl/SwH47AiKmmT2VrU1hakJIYEgJVSKSL6VxtGkeDzpZyhLpc&#10;vg5fw4Cjrk1lijg8bS5HSygwkIiNRSIDgUCPz9cWi/W1tY01NQ01NPUAAqEUVFAaHVRqJqiboNhJ&#10;eJwzbq5Job7xgZ7ZUWebCmLqs4PbCsNacgKaMs+25fqhMK255zoLfbsL/bqK/LC0qygAoTCosyCo&#10;qyAU0Jkf0p4f2pYXhqE9F3H0HfmB7Tn+sJPOvMCufEAQoL84vDs3sDHZuyrGLeqoYYrXge7c4L7C&#10;8LZsv6b0sx25Ac2Zfo3pfg1ZQZXpwdV5sSnRPqa6AiM9sVjAlApZxvoiPS01cwOJjpitr6FuqCUw&#10;1hGZ6knMDbTM9DWNdKXW5oZWZrqGuiITQw2AmZmWhZmWjY2hpZWOtY3+AWu9I0csDx82d3d3snew&#10;1NYV6OpJAHr66B2mhiYf+kQ8QQ5AJSnQyCjSOgCeRngKQTUXstgiGlmkqqBLxLlKaNGHdCvOHmoO&#10;PHIh+uhoksdCti+0z/EM3944z9pAp9yT5qFWfE+pcvZR/UupZxfzQ7eKorbzIq4VxV/Nj7pVkXCj&#10;LA5wuzLxXk0KZhSPea25XZ0E+DUpv1cet1MauV0cvlEQspztv5DhM5NyeiLBcyjmZE+I64UYz44I&#10;9wo/p2wv+zAHwwB7g6OmUjNNdYqKbAojMwkDwMwZZtGgHNBIRKR+wQwGxSlSohOUGQRFUFVP29t1&#10;5eWOVVRuNLXttXTsNbTt1jatF1VslFZsVlZvVtdtVtVvVDciVDVv1bfL2Pn2hdLqmaLSlaqamfyi&#10;9cqarfKazZKqndKardzSxfjM6fCkAe/gVsdTgx5BUwFxs5Gpc/EZK+n5G4XFC4V5uedOHLTkRmS5&#10;B9WcDekMDmz0zbmQkFrie8bLLPComa+dfoiDEVxRjKNxgotJsrNRgbtVlfehBp8jjWcdGs4eavU9&#10;0nD6YOVJyyo3y+FIz24/504f53Yfl7JjlokW0lB9boAe11tK9dFjRx7QSDxskO9unehoEH9Ix0tC&#10;8tGghhlyIg25CRbCdBvNCjeLOi/bdn+n5nOHYec1p+0Lj1tlu1ikOZpFWmmFWOuGHbbyO2gdfMSl&#10;K6+qNau2Pr2+OaezNKmhPL2pPL2xPKO+NK26JLmsMAE5kUc28iiaa1VZfHVJbGVhVFleeHFOaCEg&#10;N6wIgBHxAMjJDinIDC3IhtWYipLE+sq0lrrs7pbC/vbiYUBryUhb6Whn5STGyA+1rw13b470bkM6&#10;1ndlamBvevDalAwYIz81cmt2/C4K3zr7eGXuCWBt/inCwjPAxiICxsivLT1fW3q5uvxmfvbZ8tKL&#10;ve3PsIfogCIttrWEYcinCpmKKhKyChuH01LCVQbbPh8reHkp7f1I/I+LSX+7nPhvlyN+Xj713cSh&#10;L8NmgN/MHf3tgttPy25/WHX7efX4H1aO/rTk8rtF5x/nHBFmnX8z5wL47YIz4PcLzn9ePv7baafv&#10;Rx2+Hj786YLdux6brwYc/jDj9oeZE/95JeCnCeffjjn+afbod0OHfjfu9PPsyWftls+7Hb6dDNyr&#10;dJ1IOjSWfPRi9LGhxDM9UR7dke6N/k6NQU41Pg5F7gcqvQ5Wn3PMPmaacdw02cU4/oh+vLNxnJNR&#10;tINurKN+zBG9SHtdH1P1Qh/npnifivDT0a52J031ztgfKUzIqs9rLMtoLM9qK8luK8hoyE6rys2q&#10;zs2qzctskNHxrQVZLTIf8Y0YI49x8b8GZhq/T8pjZTAz+dKC9rLCDiz9v23k/4mRb6kf7mwZ72mf&#10;6u2YxgzkL/bOD/cvzk9sJURmKuGIbBqXjCcxqRQ6MmiCceoXRh4L64qtYmbyMhm5rIGpPqSYvTzG&#10;yCM6nkKBnQAwXp5KVOUw6OosFuiUYg6XT2cw8ASYtWrSqXQc7qCIcX2w4f5AxeuRyg8j5S96st70&#10;FQFeny960Z3/sCX9Tn3C3cbY+60JNxsTrjegcF47VfHbxZGXS6J2ymKulEZer47frY7dLAtfyA+A&#10;3nK+IHQqJ3gg1W8gI7Q1+lxT7LnWxOAkT2cf+wNqSorZMYlL46uTwyujQxvDgxsjw1ujlzYvDayN&#10;DCEX8Bj2ufX91YlLyIJ+Whb6FWPkMS4eA+TAVozNh/L7BvIYKY8x8ghdc4CR80tjF1b2qfkLMvId&#10;0Nc8DkABXWX28hdaJga75vvbZ3qbx7saRjobhrqbLvW2XOprG+1oHEC28DIivq2+v7XuQkttX2tN&#10;f0fNYFfdMDKHrx/qrh/oqrvYXXexp+7S+fqprsrxC/Wzl1pmemu76gvzuuuyr6/3v7w59+Ora3/9&#10;6tlfvnr+1x8//O3HL18/f3R7dfnBxtYf3n/17buvf/zup2+/+vHLq0//9umHn5++/eHZ2+/ffv3t&#10;x9+/f/PN5w+vf/h87/fvV7/cufD5+oVv7k3/5u3uD6/v/OnTuysD01FWvokWEUkWcfHmSbEmKTGm&#10;SbGWSUFmIQ78Q693nv/hw4/vn7x59+Tt26cfXj14/eHJu7cPXn558ebK4rIamazB5DAUlMVUGltB&#10;QUpRVVfAHdUXZp91rg51rwt0gcGx2te+xOtA5jHklybNRS/VWRfSjKN6GB2f72EKQrG3ZfYJ43RX&#10;/QJ386yjhrG2koRDmkmHdaIOiOIOaiYe1gm3FEQeEMUc0gi2UIuwQbx8wmEt5NzmsEa8vTT+oCT+&#10;kFaYlWb6MesQC3GMrTTZUTfCVhDnrO1nK4j1OHBYVw1GNyoOx8HjSSiyK06boORClYvm4wuFxAuW&#10;gnpNpWod+SR1XKY+rv6w4laK0a0Ckzddh18POdzqM9vq0b96Uff6RbX7lwSPx7Qfjxs8Gje+OaRz&#10;85L241mjV8smj2c1Xi1oPRjlvpqSvJ/VfD+l83pC+niM/WiS+3Re6/WmxYfrzl/un35/y/felt+T&#10;q6mDLWdKU0/mxp3JTY7KTU1OSYjPTE3LTs3MTkoH5CRlAbITs3JS8gsyivPTi/LSCvPS8/MzCgoy&#10;f6HjczPyMlOy05MyMaP45LhUQFJsSmJMMiYA0hIzYsLj4iITAFAyPCQ2PibV3yc0L/v/x9Z7wFWR&#10;Zevih3RyzvmQMwIiIJIkB1EUkRwl55xzBgmSRAkCkpMEM4oBxZxzbttuO/fM3Jm5M/fe9968/q99&#10;yvb1u+/P73O7ateuOnVOVe291lervl1RUlixa0fAls22KFFSmTWORUDgKTBodAhMwOfBq2uAzwCx&#10;CI1CxRLkwStGhpKeBy/iS3Y88ivw8A+xpaoayF+CLZUMOCLl1SDIUlEh4nByFmn3NvMEH/s4Z3Po&#10;kHN9zPJ9jEr9zSv3WpX6m5XuNK3YbV4VYFnuv6kpzL412vVAlMuBKLf6cOfKQPvKALuq3TYNe7eV&#10;+m4p9LKqCHAp9Hfa72IR6rAp1HWLhZzNUkfqH0Q4IES1E9TwNOWhqKuogguH5ovCGHn08EADsSFK&#10;bx/lv6MjVf4CamjyLtj8/zhLKPBSJ6vA4asSIFqEYIFOJkH4oy0WKkQiqViCSbtgefEikQgWMQUb&#10;FhJ/h0pEcwuV8jWIEGcLeFwRh8NjKyfHhFKZd/7FQH9f8rW5aB5XlM+OEeVgQBuqUgIeY+ShEjw4&#10;sGHPeGUSOlWZGg/bwh4gPuShP0ToQwOs2RdGXiSSwN7AhhqmMk8fWmKHCscMnwUNlEnNSr155SFB&#10;SSAQ4KjgOyoU8O3h02lY9AR/YGB/GC8PBuKSlIw8RsojVul3Xl7J+1GgXlUV2uKhBiXFkygaJKo6&#10;gEhCajfKmPczI6+mZOSVb3li+fJKuup3uSR1JD1K0EBi8Yh8JjKpqmQGnsIg0ehkCpqYkYbiZQCc&#10;FA4L4lomk85Agi5MlI0NNSI0aZoA04jnwa/C5oAhEYnFfAEAoiRw+7Gt4NaAkoxmG8Nz6Uw2lc6i&#10;0JgEMpdC56mo6uNw23G4TI6wgispwFPL1IktZFa9KrlGlVKLp1do0EtUyOU4chWeVkKhZ1Co4QTC&#10;DgLehqQuh1sDr6rDpEoJeE0ylY/Hs5QpMnyihoJGkZKJMgZVk83S43CMBAIdDkdCo+nA6aIzmGQy&#10;jNdSCZw4OK18FpvGZNN4QhaHzxDLUMY8g4lmm+NwGV/enoeSSFJHj83gJ8WrADQIqmguXDx6hoax&#10;7Ri9TlRS5HilpAxUwuIXYAQFOkF47AVitBYWYXOyMtsdSgC2iJgOIh4M+GXhLlEoZFCi35oPVzgL&#10;zg6cBgCbDZcZXKKIqYdKaI+DLkiZL0yiEEVinrGJfkx02MGOlorSvNAg//DgXXt2uu/1c8XjcG72&#10;Fru9HfftcIkI8C7PS1XKgqV4ONhCn2Mql/HxBBGeyMGpiPFELTpTQUW56jIGA6JlbS5Hm4umV5VQ&#10;qFh2PAwQGBXO0iBgjDxFRRVp1+BU6OroYQkH7gIlI09TxWHCNQAemShnMrQ4bC02Q5NFlzOoMhpN&#10;j8dHc7cykE4Oxs5LqTQ4dxwNDYaKCpYaD4MRTUUF0es4HNQwoYdRKthACTYi4vF4OCp0SPChsKGa&#10;GgAMNh6PMe+foZSsYSgl5qlwYEjyHmXEU/CqVIIaWSniRMerKaFOgzbqSFCeqIp6ZioeDyVFQ4NF&#10;gbvmMyNPI2pAeMinUpiquK16cldjzQAb41iXzWF2xkHW+jZ8goOUscNEM8zBcquYYc7Cg7HbQi9s&#10;m7muKm6biFy8160m3LsrcW93/E7wyZv3bRtO3jWfH7RcFLZWl3CtOfVSXcKlhlTAtaa01YrYU0Vh&#10;K/nBEwmeR6Oce4Ls5rP2Duz36o5wH80MPpoZdiQleDAzFFzEYzlh43kR0/nR88Vxy2UpiyVJs/n7&#10;R9NCj6WHHcsMBYxkhYzmBI/lh40XhXUkeLQleNZGeaf7OdtJhXwcTkygCYg0hgaeT6ei21gVJ2BT&#10;pQIWOMlSIQ/6djr0FTDaUUgA9E6IUqgNI+ehQ4PODdNrUsVrmFqYZ2RkxMbtj0uID4kIDwoLDY+O&#10;2hcclJ2bU5CX31BXHxkaEhcZ6Wi3VQ2Hg72h98mUj6+wng3uNSixu0yDgB5BKp9XQneoBp2bkohC&#10;/Sp8IgxF0HdCiSciUQ2JTLx5i+UmCxN9Ay1NLRGPR7O1Nevubj5xYuriJUTHf2HkT5w8durksZMn&#10;Rs+cHj93dvLShblrV5auX125uXESMfJ31+7fvfTw/mcWHsoHD9cBYGDU+fq104iXPz01OTswPn1k&#10;9vjwzNLRqaWhmZVhKMcX+icXB6eXj04cHzg2h5h6rIQaaDB3cnTl3NT5S8evXDtx7cbpcxfmbtw6&#10;/9XXT96+f/jm3YPnr+8+fXn74ZObdx9cu3n70tXr56+sr168cvrKxpnL105funrqs6bN5RWMgj93&#10;aRkD2CcvLJw4Pw8A4/SV5TPrK1CevLS4srawdH5uZRVh4dTk7MrYzOLo1MLw2MzAsen+4Ym+vqGO&#10;o8d6Bke6BoY7oRwa6T06emh44sjYzNDoFLQZHJ7qHxzvGxw/cmT0UN9wD5T9o/0tnS01jdV1zbWN&#10;zXUV1SX5Bdk3bq7/9OOnH77/5u2bF69fvfjqzetvvvrw6euP//m3f//Pv/z7P//0t5++/nZ2dNxU&#10;W4eqpr5ts4WOXLzV2sLd3SE0Ym9qdmJ8VmxibnxJU3FNe1VJTW5o9J4du9zMNxtI5RyZgisUMtFk&#10;NHyGiEuXCdlyEUcq4GhJhXooB5orRtnVfKvNZp4e2z3cncHg85giIQd8ELGY/YWIB8glXIWUhzs2&#10;tTY+uz61sDG5cAMwMX8dYW5jfPba2MwVwMjkxaPjF4bG1gZGzw+MoHLwGCyem1y4PLN0eebEpemV&#10;C4CZE2uzJy/OnLgws3J+/sza8sUbJy7fOnP1wfzpy5VNnUGRcdFx8U+ePPrX//j7b7/9/bd//fnV&#10;843APU7aCrqxvlhfW7TVepObs4O9nUNhQeni0qn19dvrG3dv33t8/9FzKK9ev3P2/PrExEJHR19q&#10;StZu/0Brq60cFp9GpJPUyUQVIh69DqdKVMUL2XyiGvLkwAEAAwYX8CTA94A+SiZTQOhKodDQI2qh&#10;2NLCWiyW4nDqHC5frtARiiTKiUCQkwc+AQXGI7jjwHPAqZE1SHTwEEhk6A3AQURzHxHgXkdzyWug&#10;SWpUkGurDs4uotrBKQR/lkBUo0LviFfBnnJDDZQwspIpeC6HwWPR+WyGRMCVSgQALPNdIuajxd+J&#10;eIWmRFMLyXFoKmQweGPMu5amXC6TQI22lgJqhAIeLIINBhfGRTYTOiEY7AUwVvF4WhKJQizQ15Jj&#10;jLyuQgpeKVZjqKNprKdtrKdlqKPQV4g0BUweWV2bQzUTc8D5jvPZVpcY2JS8t78wZrEh63x74dXu&#10;8ntH6h72NdxoK752IONmW7oSqZ+14w9m3O/KwrLjlXQ8NMjcaM240ZoB5VpD0lJJ5Exu0HDa7iOJ&#10;O7vj/Q5EerZEe/Vnh3WlBfZmBh/KCe/KCD6Ytq87M6QqwrMkzCPe2yrQTtdej2mjxbTR47lvMTCW&#10;s7kUVSZFg8OkQOSA/YELCOcLzhq43QQCnB4kKw+/NUENnSPkfqGp9nkMGptF5wn48NOhTHmZwkRb&#10;f7NCx1xT10Jbb4tC21JTZ7NM0xxsLV2rz9CzxIDawKLOZm09G32jbYYmDkamjroGWzF2HgAbCsRG&#10;PCHKpmfzdOksTTbPkM7UAzA5+gy2Hourx+bpQ8nk6EIzodhIokCzs3IE2jyBrqb2Jm1NE5lEHyCX&#10;GkglOhKxtlSiBWAxwTXjgjNJIlOhW1e+eEUCX00uZunJmDoiWqD31oyoHQmB23OjPBtzgg7kBnUp&#10;2fPOguCuwhAoAYhPLwzpKgztKQjtLgpTMuyIjkep8aVRXSWRgI6SiPbi8C/A6jsLww8Wh0IJ+0SN&#10;S8I78pDETUd2IOyqLNIlzsOoOtajMzeosyCkJXNPa/beluyApoyAptzgupzwuvzY7PhAhy0GVmZa&#10;Wyz0LIwU9tZGZgYSEx2hmZ7YSFOgJ+XoiFkAPSnPWEu8SU+uLWLL+HQxhyLgEI31JaHBvon7g5IT&#10;Q+PiAxOTgmP3BySnhEdG7U5ICHVxs2GyNdAEShwij0+HEU6uEFDAkYHxEo9jUNU44G6TkOsJfxCt&#10;0YlkIZ0mJeON2URbAXGvmbh4x5bmIPvD8R7HUndMZe5cKQk5URa5WIxmmT9eGT+YHpDlYhBixCjx&#10;Mj2WufdEafRadeL50tiLZQkXSuIuVyRcrNgPuFwVf7U2SYkUjIXHGPmr9WnrdamAK7Upl2uS1yoT&#10;zpXGniqOOFEYtpi3byrDfyJt52S6/3DijmNpe3pifQ9EeNSEuKd6WaX5bQ3bbmmtK+aS1MgqOCpB&#10;hUJEXwD7gwsbYlDw5jl0ChkcSg1VFpVIUQcXEOe3betYW8fayPi10ekrfaMX2g9f6x26cWhwo+fw&#10;5a7eC+2d5w60n2s5uHqg+3xrz8XW3o3uwdXmjrONbRcOdCxX1swVly2XV56tqj1TVrVWWbeQknto&#10;Z0iDvXeFpVOjtXu3vd/Mnv3TQQnT4UkraQXHc/IWygpDthq5OWlF5Hjvq9oZ0ro3tDkwqzO2qDE6&#10;cLdVhNfmUAfTSCfTGGfT/c4mcc5GiY4G2Z6bin2tyv1sKnfYlHtvrvG1bvTf1hLg2LbXeSDGbyDS&#10;90jkjp4wryrfrSk2eglb9LJcLPN97LI8rBPsTcKstIMsZHtMRaFWmj6a9HhrnWRb/XhLzaQtWln2&#10;+tU+W+r8bJv3OLTt216/277W3yHXxSLeRj/R3gQQbWca6WAduNU61t3naF1nW15zW8HBnqrBpvzu&#10;5uKexuKupuL25pK2psKWutyGuuz6htzmqrTGmowWQFVaU1lSXXF8dVFcFSAvuiw3qhTKgtiKwv2V&#10;UObHlKNKJQr2V5clN9ZkdjTkdrcUHGkrHuyoONZePtpZPXG4ab6/dREw2HniWN+50UNnxw6vTvZf&#10;nBm6MjO8PjtyFSXIK3Pk5ydvLs3eP3n88anFJ1CenH+EpnKdv3/i+P0vjDxSrTkOeLQ49/DsyRcb&#10;l75uqR3fuT2Kq65lJtrCwzE1CRQJDqeJw0XbcaeKPZ+NxT0d2PvNdOi/n43/+5nIP634fz3p/GLI&#10;8sWw5ac55387u+vHJe+fl/1+ObHj15Pev57y+mnF9ftF508Ljr+cdP/5hMePy27fHd8Oi9/Ob/tm&#10;3hbwcdL6u1n7XxZc/7Tk/afjO76f9Hp9xOFhx+YXh2y/m/D8t8Vdf17Y8eu814/Tbh9HHb6b2P7T&#10;vOfDHqsLVUZfT4RfbfQ9lmS7mL+rO9zhyH7vg+FubSGuDXsdauFiCHJpDNpe4b8138siy8Ms28sy&#10;ZbtpsqtZsvumqG26cBXtdzKMdTJ2kVN2bpJ6GUutxQxtkqpYQzUnJvFQU19tfmtZ5oG64r6izNYy&#10;NHHrgaL8BqQan9NalNNelH2wOLejLA+t+iMjj/HvGLDKypJOwH+rh0Ws/o+MPCYiD/jCyCMd+Zbx&#10;jpbR7vaJno5JQF/XzOHu2SM9s0ePLMyNnw7dG0vRYIGHRsGT2XQag0Jk0UlsGonLoGAlk0KAkIND&#10;J0OwAfEVxsVzGVQAZkANIuJpNNgcA0bKY4BFCMw4ZIqIQZcwGJpcri6XK6do6FJVK6P81/pq7gxW&#10;PR+tfnW04sVA8ZNDxc8Hyp/3VzzsKbrVnnX9QOrN1hQY06+2pV5qScEY+dWKhPOV8Rdrki5UxZ2p&#10;iLlQm7BaG79cFjGVFzSWvQ/iqIGMkK6k4NbEoKIA1zRf+4AtRvbaEg4OlxuXfHLmzMjgwtHBlaMD&#10;p4cGTowOnxo8vDgytDJwaH6wb2Ho8PGjRxYBw/1LmIGR8l8S5Of+78ld/5gmj5HyGCOPkfL/TbVm&#10;uHcBSsBg1+yAUp3mcOt434Gx3ubR7sbhnqaRQy3HYPFI20R/++SRjmnA4fapvraJ3tbRngMj3S1D&#10;WI48plfT3Xq0s2XwYPMAoLNpqLN2qLt+uLfxaG/TYE/jke6Gw4cajx5uGutrmOytOdZZ0T/YPNhT&#10;1zgzcPDp9fmrZ/tf3j357cubv354+eNX77979/Hnr3/6E+Ddp5dXb//88u13b999+uqr77969+nR&#10;k3enz//27pv/+vjx+zdffXjxw/uX33396vnH5xc+3jv8caP23YXiH643//PV1F+fLv327tbz2ZlC&#10;h8DUTYHpWxKSrdL2myZHGcYH60Yk2if7m/r1lB784fm3L+48e3Ln+dunX7+6//bj84/v77/8+OTl&#10;oxs3fZydxHSmjM4SkZTJgBSSIY9uxiPFedpUhXq2Rvk0hbo0hjiV77XO32GW42Gc6qST5WaY62mS&#10;6aqX721SsWfLF+GaAm+TXA/DIh/zAi+zzO2GGc4GSXZaydu0ldnuSJ1GqUKjiN+mleykl7rdINPV&#10;CCnbOOombtNKsFU2sNeL3CJPsNeJsZFFWYv2O8mjnRQJvmaOhhyMjmepEpgqRCmFxcGpahNwxT7W&#10;4zGeWQKVMh6ugoUrpuLqJLhWfWKDFFfCwh3apHY6RHGj2OLDsO+zYacnYza3h/TujRvcGTW4NWrw&#10;cMby/qzlnRnT+4vmt6Z1b0zIny0bPprTej6v92RK58W03vMp7Q8n9N4saz6dkz+Y0XqwYPBgxfzF&#10;ecf3N3ffPe39ciPh9rnUnnqfvCSXovSw4uyMgqycosycwoxsQHFWfkFmQU5qTlZydnZKzmdGXknK&#10;FyIuvrgguzAvE2XHp6dkpyZlAlISkRBNUnwaICp8P5QJ+1OgxNRpYqMS4mOTi/LLwIbS32+vALoO&#10;pHxAoFNZZBj8VTUIGniMPYPQAoAoaZwK0qjRwEMllAAingDAgzuEopXPejVgQNgCgYlSSwTR4ChP&#10;SJmMCQENNNFQw0MohObYVENk0xYZL87DPtVza6qLWb63ebarca67ceWeLeU7LUt8TZtCtjUEbe2I&#10;djkY447kyPZ7t0W51+y1L99lU+lvXexjXrVnW1WAc4abVbL7liRfhyi3rVYKLlspZEJQZh6g5Hfw&#10;etQp6FDg81XV1dQgfkKMPBw2HKqyDfyBP4TSFTTUIawiIrF4lGEPgNhNGQ783kBVjQgAm0QiCbkc&#10;JAgrkygE4FTTZDIZnU7nKQXWuVyuWCwWCoUKhRZHmQUPsSGbzQUIBCIexA08MY8rYrP4SoUwBCaS&#10;rEHy7lgzsKFGybajPHTYA1TCWtgPrMLEvOl0cNyosCgSSSAghWgF2jAYLBUVNSyviPX7bKVwPFhq&#10;PABawp6hJXZUEK5ih4TtGZrBWrCx7Hgo5XJNkTLvGrah0WjYIwcNDQ0GgwGVYMMuwEZpn8rZXMGA&#10;P4id4BigxFLmv1Dwf2Tk4YABX2wSCYmUo2R5IlkNYl0SCUo0QcHvnDu6wFRVIBCDmBhOIlyxUAER&#10;M9hENRyApK6CkuTViRQ8lU5gMAhsJp7BIbE5VA6LCqeIzmDRWXwmehSCXnPmcVhsNorm4AzBAlfI&#10;FyhkcqlYIhJA7MuHeoysBwMaY5UYHY/YfOVvC4sALIOeTWfQCCQA9DB6OJwnST1DICxgcsvorDoG&#10;+5BQ3kpjNREZjSRGDZFRpUapxBEBhSqEDA18pJraPjrVVh1taC1kO+sotknFTtoKcwFHRlTTZVEU&#10;ZA2JGk6kguOr4eRkkjaNaquttRkCdRJJm82GcVlAo4rhWGlkBp3MF7DhSFlcNBMgjUmgs4gcLp3L&#10;oQv4LACbReWwabDIYJKZSJcET0S/tCqaBRePgh24Q2hIXYb0+VmIkoinUsko80+ZC4iR7GBjgBqs&#10;GYGgAb8OS/lyP9YG6qESDKgBA0rYLRhwy4GBMe9wcWlpKQBwx8C22BMFWAVXLoMBVyO6hFkcNpFM&#10;gssHrheo3OXvC3duZNi+8qIcf1/3hKigrOSYfX5uwbs8PB02WxkpxEyUXOnv6VyYkZiyPyI2ZG/U&#10;3j2eW22hz5EQyQoKDSAlUQBaLDZAAY4NE82wKqUivRqMLpcxGCIKhYvHM9XxDDUNKk6VpqJGV9eg&#10;qalziUQ0YwrcDlQqj0LmkIgMDXXoKMkwuCiVZARUNB2rBE4KFU2sIqZSkTY9A03fiqW9A/hkMkNN&#10;jaaigoGuqgoAg/r7exJf6Hi2ujqApabGIxCQxA16SICy47H2APhQDF8YeYyUx2ogisVUawBYjjz0&#10;kCQIBlH6vBoGBp7AJBApcKvicGR1dYyOR9o1JDyNqAENOEQ8SxVnrS1xMVLstNTbZanjKGNaMNW2&#10;Cmlh28wrY4J6C9Mzd3vaSVhOmnwXHZGdhKmtigvfZlIbuTPJZVP5Hqeu+J2NQc4tQfZDiX4TGf7T&#10;mXtOl0ZcqIw+XxFzuS7pUm3i1YaUtaq486VRZwrDZlN2jsd5jez3GI33Hk7wHU8LGEsPPJLofzje&#10;H8LbkfQ9U9mB8wWhi4WRJ0pjz1UmX6hJA5yvyVitTj9Xm3q2JuU0oDbpVG3S6frEsy1JJ5vi52uS&#10;O1ODs3e4umhrinCq4FJq0lhwRjgkAodCZFM0BGwqSR3HZpBpJDyVgtLkAdhQqHy7Aym2wdgHvRxc&#10;zVToSFkcFQ08k8uLjo6NT0hKTEqJiImNTYhPyUiHpfpGcOP6JsbGq8rKC3PzMlKSjfX10HCJdqCq&#10;AgOlGgxF6B0UuCPg/kJ3nFI1HgPGyGOA+wU+HmpUYDyF86eK09bVsrLebG65ydjUwNhEz9BIS09P&#10;Fhm5d3Jy8PSZmesbJzauLV1dX7q4Nnfu7OSpk8dOrIwAwDh9auz82akrFxeuX125df3U3Vur9+9c&#10;eHDv8qMH648fXgU8fHT18ZONR4+vgfHg4frtO2vXb64CLl05sXxiYnp2cHJ2YGy2f2x+YGppeGZl&#10;dHLxKBjTyyPjC4NgA8AAQCVWf/zUxNLJsdPnpk+dmVlYHN24ce7rb569ff/w/YfHXzTfX76+9/Ll&#10;/Wcv7j57dufp8zu37166eXtt48bq1Y2zl66eunB5BeXFKzPizyoT5BFB/3tS/Or6iS+AmtMXP5P1&#10;GCM/vTQ6eXx4bG5wZPrIsdkBwNHxQ2NTR45NHh6d6AMMT/RBzdHxw8MTR0Ym+z/nyI/2Yjgy3N03&#10;1N1zpLul40BbR2tNXXVRUUFBYc751bP//Mdfv/nq/btXL7/98NXLp8/evnz1px9//fuf//a3X//t&#10;v/78759ef3jz8KmXw3YFX6AlFMlFfCd7Gydnu9j48MLy3JKa/OK6gvLm0tzqnOC4fU7uWzdZ6ktk&#10;bG1dGGphOCXoaIrEPIaEz9YU8jRFHIWQrS3h6cmFOlK+Qoxy5HV05S6uDrBDVxcHSwsT2ERbW8xl&#10;kTlMEoDPoYq4dNgDBtz4zKXJ2auIkZ+/Pj63MTZ77ZhSMl450etFwNDY+cFjqwOj5/tHVvuHLwyM&#10;rA0eu3B0fHV87uL04iUsRx4j5TH5munl1YXTa8vnNxApf+nO9KmLNQd6gqPiYxMS792/pVSt+fu/&#10;/scvTx5e8vG02mQi3r5tk5mRprWFsZ31ZjOTTeVlNWtrGw8fvrxx+9HNO483bj5Y37h77cb9uw9e&#10;Pnr05sGDVw8fPFu/cv3MqdVjIxN9XYerSqsTY5P8vf193LwsjDfpa+rqa+nx4M5jcskaJBh9wHMF&#10;Lw18C1VlsgXmSYABDh+UMPKDV4HcOBU1uG+R/wR3MqLW0cuPRORuEFC2iCr4Ezg8uHjqsKxK0lCl&#10;ENQxWQmMhddQx1HI4PYi91EdelKiGhHuWYIqmYLH1OGZLCqMvlwOg89myER8uRh8K7aAz5ZJhVIJ&#10;uH0sA31tXR2FppZUJheJJXw4yUIReHnQQCwWCaBEqnMSEcbOAzDVGljEEuQx/Szws9kw8DAYEh5P&#10;UyxWiAV6mjJDHU0DbYWuQioT8qQCLvim2jIxLOoqJFpSoYBJZuFxQpKqEI+zkjF2bdEJdzKNdzeP&#10;3Kab4Gyc57ulbJddxa5tB4LduyK9D4a6DMZ7jqX7Tqbvmsvdc7Y84mJtzHpD3K221ButKUpSPvNm&#10;W/q1A+nKCeJSLzWlrNYlHS+NnMwNHkje2Zuw41CiX3e836HkPcP5EQM54X0ZwYMFUV1pQfUxvlXh&#10;HimeFqF2utu1qI5aVCcduoep0M1U7O9g5mAqM9fi8yiqfPBmoZeDWAEcb3DTUS+IV9cgEdH8P/+H&#10;kQdvD04ilUgCR0LIFwl4YiaNy+WItLSM5Jqm+sY22vqbdQysjEzt9Y22AvQMbTHoGtjo6FvrGSHo&#10;Gm4B6Bta60KNoa2WrpVYZirTNNfStZbIzZgcbRZXh83X5gh0+GI9kcxQKDXgifQEYhM2z5AvMBGJ&#10;TfkCI4HIUCg24vB0pRIjmdRYKNQVi/XlckOxWFco1NbSNJRJNOUihUwoh1IqgJMJQJks4EaBf8Pl&#10;snkCLjj/AC4f4gCyTEzRkZKMtKgBnhZx++yzoz1Kk3xyI52qEr0aM3YdzA3sLgjuLQrtLQzrKQjt&#10;KQjvzg8DIKMooqc4EoAYdpQaH9FZEgZoLwlpLw5tg1JpdJWGo/rC8INF4VAiUr4oAtCRF9Seu+9Q&#10;UXh71t6WNP/8oG373Q07c1FlY9qupnR/QH2qf036nur0wPK04Irs6L2+9lIuQchW59JVORSckKnG&#10;JeMENBU+VVVAUxPSNfhUNTYRB4Azy1DH0TVwPKoaFY+Ti+nhwTuiw/0DA9wC9rqEhnmHhvlGRfuH&#10;hO6Iid1rbqlLoeGw55OaWiIY4bR1JGQKRHE4PAHHYhFEIgaLTVUOpeiVbXBWkNKfBs6MpRFgLs31&#10;3twZ63Vov8exdL+ZbP/57F1L+QGLBcHLJeFnqhMvNmVM5YXkbtcr9jBuCbKbzNp7sjTycl3KWmXC&#10;leqky1WJ6zWJl6viMTp+oz5FibTrDekYKY9x8V/oeNhkrTxutSTmdFHUicKw+VzEyMO9A+V4+q5j&#10;af5dkR6t4e6NEZ7ZvtYFAU5xnjY2mjxNBlFAVhUyiDw2UgdE/Ysy3x/+hz5GCPEWCX1dCh69zwjO&#10;nIFImB0ZW56Q0Zxa2JFe3pZceCirvCU2vSk6uT46sSEmqS0+vS+9cKSgZqq0aaGy5XhVy2rroXMt&#10;Xacb207UNJypb1qpqFoqKj1bWnWpou5kRsFsbEb/zrBKi+31lm69djvGPUPH/SJnw5OXU3KOJSSt&#10;1Fe6Ggr8d1tGFewIrPTb1+gf2bQvvS2yvjszItwxxNMicrtF9PZNUc5mMY7G+x2N452MUl1M0pyM&#10;8j3Ny/1synZYl3lbNe516onZcSTefyQx4FhyYE+Ed1uwR1fUzoYgz0Jvu6KdzjF2xmFbDMJsDBNc&#10;rCLsjcO3Ge02l3tpswONxbFWuolbjdIdzYo8ret2OzYFOreFukMHVR+4vSZge5aLZayNfpydScxW&#10;0zBr0xC7LeHOTrnBUaMNvQM1hw9XD/RWDx1qGO2pO9pZ299T33+osb+39khHeXd7SXdH6aGmvIPN&#10;+Z0tBV1Q1me31WS0VKc3A75Q8FACYPEz9lfmQU1sVVF8bWlSU3lKS20mbHu4rWwEY+R762cONc31&#10;Nc8faV862n0Ky5QfP3xhevDy7MjV+WMbc+PXAfOTNxembi3O3Fuee4DhxNzDE/P3l+fQVK6njj8A&#10;nFxEKfMnFh6tHH907tTL1ZPPe9rmLfRd2GpiDo67Vcsy0tkr1cMh3EpUG2x240jki9GQP5+K+edq&#10;zH+thvx50e/bCfu3I5Yfpqx/PeXx9wu7fj7p9/Ws+0/LPj8te/20jMj3H5a2/7Dk9P2iI0Bpu34H&#10;WN7+acnx28Vt3yxu/XbB9ofFbT8dt/9u1v7jxLbvZzz+tLjzl7ld3xzzeNJlfSqPd7NJ/+2g3dej&#10;Dj/Nevww5fr9lOufFr2+m3b9OOFzpkT//bHQe52BRyKMj0TZ9EXZd4baNwdsbdnneCDEpSHAsTbA&#10;oTrAvsjXKtN9U563dcp20yQX01S4nOx04rGnO67m3kYCLxOZKZcItzMbh9skV5RkFh6s7y3JaCjL&#10;aWuuGCzOOlCa21JS0IjlyBdmHyjIai3IbC/MbivJaSnJQao1/2+aPCxiNRjz/kdSHqvHSPk/MvIN&#10;Vf2N1QMYL9+sVJPHGPmDB45hdDyWKa9Mlp8e7JubGlkJ3RtLxbPFPCnGyFOJGhBRsGkkDp3MohLB&#10;wLTjYREMCl6NRSVBlIUx8kwKkc+is2lkGN8R/h9Gns9mcZkMFpEkYrKkTCZE/tpcroREkBNxzjq8&#10;EwfLrx6pfTHefL+36Fl/ybPDxY/7ip8eKX3YV3KnK//OwRyE9szrB1LXD6RdbE6+2Jj8OyOfeLEm&#10;CQnKVyecqoheLAmbLQydyg89lhsylBl8KDW4IymkJnxX1DbTXaaatiK6BY8qUFP1c3Q9s3B2ZHBh&#10;aGB5cPBk/+Gl0aGTfT0zQ4eP/5GRH+5f+oLRwZWxoyexNHmMkcfwJWUeyi8i8gAsOx6j4//IyI/3&#10;r2AK8kd75o90TB1un+xvn8To+J6mke7G4a6Go+01/a1Vh8EY6JjqaRk71DpxuB21PNQ63nNgpKt5&#10;sLMJ8e+Ajqb+tobDB+oOtdT2Qtlae7izZri7dqS7frCrvq+zrvdgbW937VBv/UhvzcihuqNDLUOt&#10;pbUnRofe3Llw4+zo24dnf/348JdvXv/88ZtPX/341Zuf3r/++bs3P//p/Y/fQYxz+/5fvvv06d3r&#10;714+++37705U141lZn+4dPbXl8++fvDm5zefvn91/+dXJ15dKX27uv/juZgfziX+9Wr5n9bqf7s7&#10;9Xasq9rBK8d8R5ZNbNym/Slb0qMM9ydYJWc4Z8Q6RafvTvrq3rsf3v7w4sHbN8++fn7/zfvH79/c&#10;efb23uNPb96m74/lk6kcdYIOhy+l0oRIP5ekRVP1NpXn+zseiPGtC3aqD3EsC7QGZHuZZLoaZLsb&#10;5XqaZLsbFPiYYgryWKZ8iZ95ka9ZrrtxjptRnodZvuem5G3amdv1k+y147cq0pz1sblb012NMtyM&#10;M91hDyYZLobJDjqwNt5GHmcrj7WVR9vKkhx1c73N09yMUjyNU3aY77KR67BVkXa8BoGhSgIHXUQi&#10;KagaRnRczBZBg4/BfJhDv630sBmnU5tSx8E181QPyWiTppIjWqQGAa7TAje8g3Ql3/BWk9mzAdvn&#10;Y3ZPRrbc7je7ecT0wbjVw6nNd8aMns5b3hnXvT2q+XTe8MG41qNJnQfHNJ9Mab2c1Xy/qPtuUff1&#10;ou6LJf2Hs9oPFgxerlp/te7y9ILL3dOe11dClkajm0v3Zu4PzEtJykyMz0lOyU9LL0jPysvIyc9A&#10;E7oiQfmM4i/A5m7NzcjLSc/9IxefnJCeFJ+WGJeasD8FTdmalhsfmxwdEQclxtrHRiXExSQFB4bL&#10;JdpooksNJCPMZvI01IgEDaIySRzHoCG2EVxfZd4xSpD/TMErp3UFA7nEGmgZ4+JRhKKc3xUx3RD3&#10;IHEXZe4tpvqiTD4HXwriI3UNlIkPUROXREAEmTouwMYk2t4sztE4x9umZJd9oZ9NZYBdQ7BjTcDW&#10;9ijX3gSf7jifgzGePXF+B2N96oOca/Y6lOywAlTvc60I8sjdtT1nj2eok7Ueiwg7JKEICx0M8m9w&#10;6oiOR+n66BBRIvbndGp0pMqUXjTfPR49ZUA8uwqSq9FQVapT4FRoqigjFhH0iASGcA19K5SpAy0Z&#10;DJZMJIQwWxciKR56jVgikXA4HJFIJJPJMNUaKDG6XCgUK7PnEeVNU86tKuBLuBwhxshDR8tkfKbg&#10;MUYeI/HB4HKRZDwT/SFZG6iEBrAHiEpgEY6BQqHBhrBnrBLWwiJ66qBUOgafDjaAPzgSKpUOO4FN&#10;sA3BhpZf0uSxXHjYP0bcY4sAdKiCz9PVYto1WMY97JlKhZgXTdcJXwxKjHxH2Sq/p7tj1DzyMFVU&#10;IDpGQgy/8+8YBQ81cI7AxtL24SsgOh7aEEiqeAIiifHokY7yMQrsBs6dGoTeEDUTVIkEVRIeR9bA&#10;kTRwFDyKjHEkdVhWIePVKAQiDIVUAp1OYFDU6FQNGg1Pgxq4bhGpRidSmGQ2XO4cLsbII1EavgDi&#10;Iwh/BTw+hi9p8rAWDIyUh0psK8TgK+V6mHQGIugZTCYVpeGjj9ZAk3Nq43B+LFqmVJ5KoJYwONUM&#10;DmLhVYnVapQyHKEIRyjBkWpx1CocqRCnkYpTj8ETw7nszTics5AVYmvhb2kUZGXma6S908LQWVfi&#10;ZarlbiR3VAgcFKLtupouhjqexvr+VuaeZkamXLYuiyYgaoipFC0BT8ik0Uh4cAJodCKJrEqha9AZ&#10;BCpNg82iYkmUUGJ0PI/LAIPFpNDhVyejtxEoVDyVRoBFNocGQSJFOYEllBiHjhHuWA3GHiKeUknH&#10;Yza2CD8on8/FctuhPbrflPnyYMPtBgYmhsNiMTDCHUJR7JETGAB0XpQ6NnCm4BOhhJawCBcLBCyY&#10;lAdsbrXZwtbKoq66rL25NmTvzrC9O6w36e8P3b3T3X67jekeL8cAb2cdETNir19Ffsa+Xd4O1uaB&#10;Pl4uVpu56hpiAklKJMvJVDmFpkVHLDwfT5DT6dpsJOkuJlNg8IKSTySKqUhinofEYQgMNQ3UI6io&#10;MfEEABuP55PJAC6RyCEh0NWVM76qIGDJ8pjsOzbXK5KGV8rTwybKHWrQoXOBblaZ5w4GJlnzmV5X&#10;U8MYeZaaGhePF5BImHgOU1UVagDQAPaApcljDP4XRh5BHcLez8B05DFGHm4QNBmGOg6vhlKvoAbN&#10;T6uBMuUBVDV1Ek6FrK5OVFWFEtORhxLR8UQNLpkopJEkVIKdvsLZQOZiIN6uLbBkqTsruA5S1j5r&#10;45LQXTWxQR2ZcQX7vO0l9J0mCldNbpC1fqqnTayDcaKjUcVex879O6r32CoZed9jKbuOJe9YzNu3&#10;Wh69Xp90rTHlUk3Cpco4ZQiceKU6/kxh2GJmwGy6/2ic11ii72z2von0vWPpAQuFUYvFUbC4WBBy&#10;ujz6bGXs+cr94Exea8q42ZpzvSXnWkvO9bacWwfz73QX3estu3uo7G5f0e3e3I3urJtHSs+05J5p&#10;Kx8qytxraa6N1+DjcBwVFQGJKGHSqao4NkVDzGNwmCQySYNExGOMPAx2cPlTlJI1cOGjp89qamiG&#10;BOh72VzUG+EJXl4+tXUN+QVFlfBfS3PrwY6OzoNHR4aPjYwODQwe7uktzM1LS0rc7b8TPf6FcQmH&#10;wxh5uMixmwh1TSSkywT4Y478Z6BQXfmQWRVNXmJobGDvuG2bg+3WbdZmFkamZnp6BlIzM52KipzV&#10;1ePXNs7cvnXm+sby1fWlK5ePXzg/c+b0+ImVkZXl4aXFIcCpldEL56avXl5U5sifu3/nwsP7Vx4/&#10;vPr08QbgydPrT5/dgPLR42tgPHt+89GTjbv3L9+6s7Zx49z5tcWllfGZpZGp40ehnFs5hpXHT03M&#10;nxiDSgDi62f7wZhcGIIS1p5Znbl4ZQm2XVweg528ff/w2Ytbr9/ef/36/ps3DwBv3z58//YhKt88&#10;RuX7x+/eoXlZX76+9+LV3Wcvbj95huTg7z5cv/Pgyu37lzfurK3fXL20cWbt6qnzV0585uiVOjYn&#10;V+dXzs4unZ4GHD85OX18ZGJuaHSmH9Huk30jk4eHxnqn54/OLAzPLx1bPDGxfGpq8dTU8skZwNKJ&#10;6YWlibnjYxjmF8dnF46NTx0dHTva1dPRfKCpvKI4Nzd7fGz0t9/+9f03H3/67tM3X73/+P6r7z5+&#10;8+1XCH/99W9//uHPf/rmx0+vPxyoqtMWSfVlcm+37Tu83VJT9+cWpJdUFRRX55XU5KcXpewM8bV0&#10;NNc2U0gVXDpTA0ZpqZQtE3O05AItJfOuLRYAZHympohjoCnWEnOlPIaOXCgUsI2MdXfu8nZxdXDZ&#10;bm++yYjJJGLZ8QCpiK2Q8rRlAgywK8TII3WauatjMwi/c/GXhycuHR2/ABgcPz8wtto/er5/dA0w&#10;OHZpaPzi0cm1sdm16cVL8yevzJ+8NLuyBpg7cXHu5Brg+JmLS6vXVi5cX7pwc+rkWkv3YHRienxy&#10;yv0Ht//3//7nP/763W+//XXj0qKnm0VYoHuAr+MmPandZlMH2y0G2vplxVWXL924fv3hjdtPNm4+&#10;unbjIQAWr19/fPPm0zt3Xty9+/Te/SfPn7159vT108cvHtx7/OzJy8f3nmxcvj4xMjk6ONLU0Fxb&#10;XZcQlxgdGbPVxg5GaDoVzfoAXgK6NykUcETQCK18pIv5IuDZIkcVvZyCaC8AuLNKXxZ7I1IV3F/Y&#10;HHm6BOTyogYaKuBrgB8C28GyqhqOSFInEdWhHkDAq6IH4DwWACkYSgQSMR8MoYAj4DDlYoGmFHwo&#10;rlQ5zYtCLhYJuWwWDU0hDYOxmCeW8DW1pLr6Wjq6CqlEJJOK5TIJYmqFfIUc6chji5oKGZTgjAgF&#10;PHA0oR+i0ygYIy8TCBQikUIs0JFLMEYeDAmfgwnXyEU8LalQWybSEvHlPKaJXMjA4fSZqoF2+t5G&#10;3N1mAj9D5i5D1g5tqr8ua68RJ9iYl2SnXbHTpiXYoSPcoT/efTRlx3T2njMV0Zfq4q42JEIwf6Ml&#10;9VZr+q32jButaVdb0i43p6zWx5+sjp0tDhvJCOhP8jsY496137M/dfeR1N39GYFH0veOFEQO5Ub0&#10;Z4e1Je6pDvPI8Lb21WO7a9FtOLhtYo2dZsIAK8WuzTJ/a10nI6GTiVRCw4mZBKoGejUB/ezodQQ8&#10;xsiDg4h8ROVcr+DCw2miEgk0EpFFowvY4KXxaBQmuBBamvo6OmZGJra6+lZ6BluMTLbpG9rqGdjo&#10;6ltr6WzW0duiqW0p1zTX1rXU1DaXKUw0tTeJ5SirXaG1SSIz5vJ1BCJ9mQLZQrGBUKwvEOvwRdp8&#10;kSZXIGdyhFQGn8PTYnEUQqGuTGYkkRgoFEa6OiYKub5UAqdNVyHTBsB1riXVlItk2nKFllRkrKe1&#10;2cxoq5W5jaWZ9WYzc1MDJoOMnDA2lcEkg8fGYFN4QpZYxpcp2HraLIVITV9OcN+mFeJrnh3tVpzg&#10;VZboVRy9vWy/W0PSjtaMPR3ZgV15od35YR3ZIZ35EYCuAqQX31MU3V0cjTHsnUWhB4tDlAiCsqM0&#10;uLMEoas4FNBdFAYNOgtCAF2FoRgO5gd3F0U0pu0GNKT6hznrlsd6tmTuac7a05yxuyndvy5lV02K&#10;f3VqQFnK3vyEgNCdjnIBgUvD6cmYAiZOxFQR03FyNl7G0lBwCFpcioJNEtPURVQ1EUNDxMAziTgh&#10;U4NNxekoOOEhPlERO6Mjd0VE7oiK3RUVuzs8amdE1O7g0B0iCZ3FIYLzis1nraUtlUj54KoCGEwi&#10;k4nnctGPBuMo3OkwNoMrw1LFidVwRlRcvJNJY5jLcPqeiazd4+k7JzN8p9O8FrJ3nCoOWquJXa2O&#10;O1+TeLIs5kiMx3ja7qmsPSdKIlYrY641pl6uTbxam3SlOgFK5JHUJFypS8LI92t1qV8Y+Wu16Vdr&#10;0gBXqlIuVyYDLhTtv1ASe644eqUgdC4ncDo7YDLTfyzN71iq33Diju4I94ORnh3RO0r9HYoDnBM9&#10;tvhs0rGAPppFFtIIfBaFw2WAd4tylQgkiJfQxMV4PANPIKviIDBF3hsOZ66j11ZR31fb0V/be6z5&#10;6JHy7gMZda3ZdU3pFVXxeQXhyem7oxI8g2Kcd0fa+yW4+JfsjcnyCjiSXXIoPX+koOREQ/Px8qqV&#10;iqozZVXny2sWUrLHwhInQhKGdkUNeob2bPUdcNw97BU8F5Eyl5Q5kZk+WJTmbacdEeeyv2xPRH1A&#10;WOOe/c3BKY0htd0Z4WEOga6mMW5Wsa4WSLjGwSjOySTJxTTR0SDCSpbkaJDvtbnYx7rU16Y+cHt7&#10;pM/BaJ++/X6HYnf0xvp1x/m3Re0qD3BNcDLfa6YZaKHrrs3fKqT5m+vuszZ00eJ66AntRTRPTV7Q&#10;Ju0kR8tsd9tSf+cKf+cyv20lvluLfbeBXbLLKXX75ngHi3gnq3Abs2Ab80CbLVEuHu05FVMdw1Md&#10;U2Ot04frRo40jx9pHjvcMtrfNjrYMTbYNn6oYaSneqineri76igAjK7KoY6y/gNFh5ryuxtyO2uz&#10;2utzDgLAqEo/UJ7SVJbcCChPaShLrgejIrW5LLm5JLGxMrW9Iae3saC/rWzkYNV4Z/VEd/304ZaF&#10;/o7lgYMrw91nRns/M/Jzo9eOj99YmLwJOD59F7A4c+8LlmfuL8/exXLkTy5gQIw8kpVfenrl/Luu&#10;A7O2Zp76IjMpWZgRFHV5cubB8Ylvzw4/HSu6cyTy2cje7xYC/u30nh+m3T5NOnw1Yv3DrMOfT2z/&#10;ecXpmzn7D7OOPyz7/dvqvp9XvH9edv9pyeXHJacfFh2h/GnZ+edl108Lzp/mt3+34PL9cdfvF12+&#10;X3RGTP2S/XcLdt/O2X437/jzssePx72+mXL/dsLjx1nfXxZ2/vXEnnsdJmdLuBuNWm+GbP+86Pvd&#10;pMv7o3Z/WfH7aW7Hq8Ht1xo2vziy80V/yGiCWfteveGk7a37rFr22rYGO9f4b63b61C206bUzzrX&#10;wyLP2zrJCc1DkOpuGWWnn+RqAddSoLWOp5HEzVCmSVXjqyMVC7etDuAu1Za1VhS0led1VBZ0luYe&#10;KM9vKcytKcirKcity8tqzMtqzs88kJ/ZXJzdhJB3oCS/FSPl/xsw5h0DRsf/EZUlndjMrnWVhxAp&#10;X9WPkfJ/ZOSRcE3rGEbEAw53zyoxM3R4fuLoUlRIojqOyGPymVSaiMdVymJq0EkaTAoBwGVQWFQi&#10;LHLoZFjEGHkIsVBe/B8YeQ6NxqEhZkEJxMUzGeA50JhUCpfJELEYmkK+hMGAqFJPINCikxUauPq4&#10;3Ws9VY9GD7wYbX7YU4J05w6XPjlcomTki+905d05mHO3I+fOgcyNptSLjUkwcK/Wxp+rTjhbFgc4&#10;X4nmdz1bGXe2Kn6lLHoyN/hoZuBQZtBgZmhvWmjeLqcEF2s3Bcuaq7GJruKoLTAT8jZr652YOQlf&#10;eXhgZeTo6YG+pZHBE4cPTgz1zv4xO/6PODZ0YuzoyYmR01PKyV0B08qpXzH+HQBrRwdXvgDj378A&#10;E5FH6J4b6JxBwvG9C5guzZG2iS90PFZ2VPe3VR7uqhuCVT0tyglam491NY10Ng4rhWuG+9pHsez4&#10;/0uypqm/s2noYO1wV93RrvojB2t72msOtlV1tVcdOVgz0F556GBNZ3ddY19LzZ21pb988+Th5eW/&#10;fHzx84fX3755+/Wrbz++//Xj13/7+NVfPr375ad333///P3Prz98ePH609t3//7dN//66u2p8rKF&#10;jOSlqrz/9ezefz5//aeH9//87MJ/fDXz092Cry/s/fdrET8u7vz7yYi/zO//y0zu287sIz4eOfrb&#10;kk13x5pEJFrExxjFJG1OLvDMHy4ZbEytu7p09c/f/NuzB2+eP3z/7N7rF/deonDpzoNv374eGzgC&#10;jouQSNHlCqR0OoS4DFWcjIIzFxLTfWyao3dUB9ofiPWoCLUr2Wdd4GdRtGNztrtRhot+rqdRvrdJ&#10;npcxmtPVy7jQx7TcfzMg39M029Uwx80IyjwPkzQnLUzlJtFRK2W7bpanMZSp2w3SXY0AYCQ76CRu&#10;00repoMMaOOql+Som+JimOtnnbd72z57XR0WYj0IOJyAzuJS6AISno/H6TJxgdt4QZbqkUa4Xj/d&#10;QQ/tw1vFa0GO4zZaTXz1EhxuUMaaMBIPG3P6TEjVctwRO7XJ3czVTOP1is1vj/h+Orb7db/rm0Gn&#10;98ecn/VbPTps+nzU4sW4xYdF22dTps/njJ/MGbxcMnk6of1qWv/llM6rOZ2vT5i8XzF9saD//LjB&#10;w1nNV2dNX63ZPj7nem1x71RvUENBYG58cF5qXEF2BiArJSUjKS03LReb3DU3vRCQl1EEyFXO4Jqd&#10;lgvAuPgvjDxGx8fHJsdGJUSF7wc7Kz0PyrDgKGiQkZoTGhwh4Inx6iQmnQNOrPLVfCqTzsKiEkyR&#10;A5wcZe47IugBSsINEfFggEuMpcwT8BCboDR5jI7HSlVwpKEOERcqar9rjGBMPewIvGv4CA3YXDkd&#10;IlMFvbKwiU8NtreIcrHaZ62f5GZVFuRWHexWG+Jau8+pJcLjQIRHc5hba4R3U5hHVQAMx/ble5zK&#10;ApxS3LckuNlm+Hvs3WZlwKVzNZBYDR4+Annxn914HIRfGiQIxNDBqKlhrC4GiMsQw6H8ehgjjwnX&#10;qKuQVVQoOESUQSX2NEEpH4AoflVVPEmNQObyBDIJynrSlAjFPLZYJODz+RKJRCaTCZV/AoFAqRiD&#10;BNyFQjFXOa0rhwNRFAvx7FyRUhWMy2Ly6DQ2lDwetEdKMr8T8UhkBjYBg6lMaYcSagCwB1iEejAw&#10;Vh2AEe5gQMCigeaeRFEnRKawJfyhhGdlBjpsAs3oSsl4zIYPFSiVcOA4MUIfgO0fU9qBryCVSuHr&#10;0JCcPYptwYAGsDmWUC8WS2FbaKaGtBxQjhqUBAIJSox8h5ovdDxWidHxcEhYzhMcPOwKKtWVyjbQ&#10;AFHweA0AXEXoQlLHI0CtGlyTaA5eDSUjDyDgqASIktU0yOrqFALi3clo/mEK/E8iUFlUDpPCZpCZ&#10;TAqizhkMOEwy4I858hjnDpCIxJgtVArXYA0g0scYeQCcVrFYjPjj34X+MTEfGgVx1FgKLRlPYKuq&#10;KXA4DyKtUMekgKsoYYjKafwyNVoDiVulwS5VpRfgKEUqtGpVeoUKNR9HSlMnhqrhPVRwhjict444&#10;0sFqr5Vh4nbbaLtNIbaGYXaGkQ4mca6WkbbGEVtN41xsw+0t4l23png5xm63tZfztUnqEryKJp3M&#10;I6qK4NuS0StxLDqJSlWnUNVZLBKdjudy6BIhRyxg89g0LosKJZ+DsuYhHgTQaUQalQDhIYNOAkA9&#10;iwW/FPpWGPmO8ekYt06GH1dJwSOe8nc+EZrR6VRsLUa1Y5nyX1KAwYDbHxrDtlCD8fXQWCDgSZSa&#10;8hgXD2sxahLbOZRQw2TS2VxwT+hwVcMHw4lxd3OpKitubqjOy0xurCrZYqIroBOi9/kF+ro4WRp6&#10;2lnEBe3KSYwpykxpq6tMigkz09cM2uFjY2ggIpEF6ngpkaRFoytoNC0GQ0ajiUgkjJFHCjbKOVeh&#10;FKLpXmmYag2mI0+BKAmnCjaHQGJpELhEModERuw8kcAlk+jQE+JwEEChSVNVVWhqv3PiqioALpEI&#10;zZhwiaqgMQgaALCcemQrGXnwPAE0FRWWUqCGo5zoFQA2j0DgE4kAxOarqdFVVeFmwxTkoeQQCF/o&#10;eLpSrOYLI09Tgw9CqjUALEeehEdQ0vFQCcbnNHmqGtLkgr4DA8SDGCMPHiOa3BVJ5GtosSkOxprb&#10;dEW2MqajgrtNxrAVkH2MpBBGxW63zPZzyvCxy/SxzfC2KfR3qo/0GyqI70je1xbnfyQtsCXcrT3K&#10;vTnI8WCEy3Cy30iS32iS72z23tMlkev1Sbea0zfqk9er49drEsC4Vpe0VhV3piTybGnUycKwU8UR&#10;J4vC53ODpzP3zmQFLuSFLOeHQOQLlasVsZdrE9dhk8ZUwO227LsduQ+6Ch4fKnneX/FioBoAxsuh&#10;ykeHSx4PlN8fqLrSWbrckNufk+CuLdoi4PBxOCFeXUQhi+hUFgkPPxGdghLk4UrEnrchgg5PUN4H&#10;ZLgn0AiiQYD+k6Cc8QKRdCqq0AeWlVdW19Q1t7V3Heo72NPb23eo78jhzo6DPV3d7S0HUJp8fkFO&#10;VjZ0pHAzKGmEzzny2B0EJQBj5L/Q8coBBwEJwcGSOo5EwWtqy/bs3eXq7uzt62HnYG1qrm9gqClT&#10;cK2sDNraqy6sLW5cP33v7urtGydvXDuxsb58+dLCubOTJ1ZGlpeOHl8YWJjvX1w4evrkxMULCxtX&#10;T96+iaZ1VTLy154+vv7syY3nT2++eHYLSli8c+fSE6h5fvvhw2u3bq1tbJy7cuUUmmT1wvETZ6aX&#10;T00eXxmbWxyZXxpdOjmBYfHEOJK1WTgK9QCwF5fHVk5Orp5fOHtubnHp2I2bq++/evT8xa03b++/&#10;fnkH8ObV3bev7717dU9Z3ofFL3j1+u7rN/egJeDVm3uIxFcaz1/fefry1sOnG3cfXrl17+KNOxc2&#10;bq2uXz9zcf3E6sXF06tz2OHBgU3NoaT+iXlUTh0/urB8DCpPnZs7d/74xcsn1q+d2bixunHr/PWb&#10;5z+n5F85efHyqbVLJ1cvLJ9fWzlz7vjxxamZ2fGho4cbGmtKS/Lb25p/+Pbrf/7tLx/evPz2/fuv&#10;Xr16//L1X3/50z/+8vf/+Lf/+B//+F9Q/vXHP61MzZnpGliamDnabY2JDq+oLC6tyK9uLC+vL0rO&#10;jguODtjubS/XF7EEFJ6EweZQuFyqVMSWCFlImkZTqhBwtdDzfhGSqeEzFUK2npZQIWGL+TRdLbFY&#10;xN1mbx0cEuC8fZuRoQ4sCoVMiQR6eKVejZCNIGICJAK6iEfFTU5fmpy+opy+df2PdLwSa4Cjk2tD&#10;ExcGxy59AcbIH5u5MLN0efHMtcUz6/MnLyE6XonjZy4vnr1y/Oz68vmNhXMbUyfXeoYmMwvKElJS&#10;r21c/te//vHbb3//n//4obE6uzAvpqkmJ2SXq66Y5WC1ydd1+yZD0/Kiyqvrt2/ceHT79tOr1x9c&#10;uXZvfeP+1asPrly5t3Ht8e3bz2/ceHD9xt07dx/duf3w9q0Ht2/BZfH+xbPX3378/vtPP3378dPL&#10;56+Wji93d/fGxydqa2vDIA2uHIwaMOLAOAFOhNK9Q38wSEMJi+B7IAcUqaAgEShw/H73btHNqK4K&#10;NZ+dXfBrkSdBgi3QREl4DRyWBU8ia1BpRC6HwWHTGXQyi0nVVEgM9NG8rCIhVyYVQgmrhAKOiMfm&#10;s1GmvJDLEnCYXCYNGsMqKGFDHp8lkQpEYp5UJlRoScVSAaZRA5ApZ3PV09U20NfF8uUxRh6GPfAy&#10;WUw6iYhn0ajgWvKZTETHi0TggwL0teR6mjJMtUYm5EGpKRHoKiT6WjJ0DTGoHBWcCY+cF+pbFOJW&#10;FuxYH+1eHritIdytYq9j8c5thX42+V4Whb6W1YG2ByKdeva7Dyb7jGfvXShCTz4vVO+/VBN/tSHx&#10;CyO/0Yay4y80Ji5XRk4V7OtPRVx8a8R2QNd+z8PJft1xPl1xPoeS/HuSdnUn7Grb71cb6pHhtTnE&#10;StNZTHCRknfoc4Ms5RneEJ45lIW4FwS5xvvYuBiLdZiqOjyU0Y+cd+RxYxP8oumbMEYer44Sar4w&#10;8soUQvBqGZjeHZctEApkOjpmBkbWOnqbAbr61pralgotC4nMFIAZQrGRTGEqlhrxhbpiqSGbr8UR&#10;aArF+mCLJAYAsDloLlZ9kVRPLNOVyHWkCl2ppo5YrpBI5VKZlhTNpa8pBVssU8g00ZsPMimazEcs&#10;0JaJFWK+tlggF7AMtSSbTXRsLfVc7M18XGz27HD293Hc5evk42FnoCfic4l8PlkkYco1eZo6Qi1d&#10;iUJbpNDiSoQELSnRRI/hbqcTsWtLSqhz3O7NWWH2+ZFOBRGOZTGu1Qnejcl+bTlBPQXhHXkhB/PC&#10;DxZEdP2e6v6Ziy8M6SxSojjoC7pKggHdxcG9RQg9hUHK+V2Dewo+0/FIXD4/tLckqiVzL+w5bbd1&#10;lJthfap/d0k4pl3TkLa7OnlXZfLu0uSA8oywgtSQAJ+tQpaKjI+XclT5ZJyYjtPk4uVsvIShJqar&#10;iqlqIoqqmKYuYxI0+VQRQ4NHQ5EZn6O+x397eKhvROTO8KgdoRE+YZF+gPjEEL9dLiwOUSYHJ5ym&#10;0ISfXKStIxNL+ASiqvIeJHA44OCqIscfjx5roxcmcDgRUUVBwDlIyBAcwuXXn+gzmrZjMN5jPM17&#10;KtXjeJb3qeLAK/X7L9cmXKxJuN6Ssd6QAsb5qtiLtfEXq2M3mlKv1CVerU28VBl3sToeXBAoL9Uk&#10;XFYqxV+p/j/CNRgjv16d+pmRr0i6WLj/Ykn8hZK4kwURx/OD5/L2TWXtxhj5wTjv3gi39iCX9jCP&#10;6j2O5Xu2Z++wD7Oz2KYl1mNThBQNHpOMXohi0eEah0sdIiK4wiHcBJ+MroEnqaD3GSGk22xgMj0w&#10;fnVl/eryjdunHz29/PbJpTePLr26f+n5g7Un99ce3lu9f/f0vVvLt24ubqwOLS93HTuYVWkn0rdm&#10;SfwMNk2WVx+vrlssr5rKyl0tr7la1TwdnXp0T9REUOLRHWFH3YNGvULH/aNmopPH4lNmygrjfe33&#10;+m/Zn+23v2pPeN2ewCrfiOrdcZV7y9uSIqOcA7Ybx7pviXW1iHI2i3I0jnUySXTZFOdoGGWtFbdN&#10;N9nJMNttU9kuO4jY26J926N8O2J8IIw/khbUnRRYunt7SaB7ioetFUvDjKa6iYnX0cA5Kni7Nxsq&#10;VHDOcp4lk2BB17AXMf0M5KFWhllejoX+28v8XYt3OmZ7bi3Y4Zjt7RDnaBHjYBHjtCV0q3m4g+0e&#10;K6sIF8/DZS1jLUND9cNHWyZHW+f6WyaONI/1t44Ndowd7ZwY7pgZbJ0aaJo+Uj99uH7icP1YX90x&#10;wKHa0Z7q4c6KwY6y/raSw12Vnyl7WGwt7msp7G3K767JPFCf096Y1wV2fU5XbdbB2syuhpzeAyVH&#10;O6vGe+qmu2unehpmkHBNx/LhtsXR3nNjfeenBi7NDV89Pn5jafLW4vTt41O3MDr+S4L80uz9pel7&#10;SzN3Tiw8wBj5E/P3Ti48OHX84emlp2dXnjZUjpjru4hoWpu1zWd6jry+fOntpTMvTx59NVv1/FjC&#10;h7mo7xYD/3p2769LHt9M2n8YtfluxvH7OYcfFh1/OeH86ymPX054fb/g882U+0+Lnj8tuf2y5PLT&#10;svMvS84/Ljn9uIjmd/1lxfPHJc8fFtw/zbt+mnP+dt4J8GnB8fvjDp/mHL6Zcfh2Zvu3M67fTLt9&#10;N+Xx/bTn+xGH9yPbfph1/XBs25li1nSK6q0DOt9Obv9h2uPDiOOHY04/znq/6ne4UKH/aTr4Yc/O&#10;47k2Lf6KrjCrA/usq/zM2yLdagO3FXiZl/pZF3huzvO0SnY0TnY2S3Y1j7E3SnA1T3KzCtis42Om&#10;5WqsyVdD3BARh9vl7dfa0FVe3IQE4nMPFGWiLPjygqayoobC3Grl5K6fGfmCrJaSrKaSnMbS3JYv&#10;pDzGy/8xa/6/cfF/ZOcrSzprynv+yMh/oeNb6o4eqB9uaxztaB47eOBY78EpjJE/0jOHMfKDfXMj&#10;R+bC98URVCgQWbNodB4LwmJ1BpVAJahBWM6mkYQcBpdBwWw6SYNOwrOoJEy7BoCJyCPtGjoTegQk&#10;yIbAgDGOQafSaWieWCaVwqNRxExEx0vpdD0eX5dB3iajnWgr2DhcfW+g7lFf9Zuhhqc9xa/7Kx73&#10;FT/pL3vUX3q3O/9GawbESNfroBNLXqtLOFMTe7Z6/2o1ouPPlO4/Vx4PxnJRxNmq+FOV8eM5IYMZ&#10;+wYyglpjdhbutA/cpGXDxuvgcI4iSshWk4w9njuszHU43OnByYXJ08eGT06Mnh0eWBkfPjXSNzvW&#10;vzB65PgfiXgMIwPLE0pN+S+Tu0IJ9hc6HmPkjw2dGB1cwbj7P9LxgM8i8keWBjpnDrdPYgnvWEY8&#10;oKN2oKdpBAyoOdRy7HDLGKCv+RjYh5oRHd/ZiOh4hKYhlCDfiFLjAa31fS21vc01PRgO1PQdrEXC&#10;NQdre9tqDrZVdxyoOtha0dtWeehARUdHbWNZTtLs8IG7l+b/+dPr3/7884+v3v7p/Q8/v/vpu/e/&#10;fnz/69s3P7569c2HNx9/fP/dz28+/fnjLx9efvPxzTffPH3x27cfHx3qanbdOhaz+69npn57cu8f&#10;N8/979dLP96s/uZy6M+X/f58xuN1n9nfp73+NR/686GAP/Wl3MqJqTCzydi0M8cuMc0yPt0qOc44&#10;uiOy7dsLX91bvHVi5MQPb396cu/N4/tvXz7+8PL+q3cPX719+PTFg3s/f/Nhh4MzH0/SZvO0OBwx&#10;ky6kEWQMdTkRF7rVoCnWrynSvTXeqzzUDlC8Z0uZv02Wm2Gyg1aOhyHGyJfvtiresanI1wwrc92N&#10;s10NARnOetlu+pkuupmueoA0V/10N4MsT+NMD0TEp7kYAlKc9ZMddJLstVPskaZ8srNOopNuhptZ&#10;oqNR7k77GBdzLTJOSESMrZCDnDfw9LRFZCkNt3+35vWFvP6irakOKlEKXAwP1+MsObhFcCrQ/mqo&#10;+7ytYQNVJQeHq2Xg2hTE4c28Lh3VWgGuzVy9cRNuyJW+EiI/FSa5sF9+J9fwbqH+p17nP415/TTp&#10;/nbI+qsp25dT5i/nNz2c0P3q+JavF63ezRu/mNR+NaP9ds7g3awRlC9nFa+WtB4vyh+fNHt23u/a&#10;8bCJjojqrL2F6TFFuZmFORnZacmZyanZqZnZKdlp8ek5aZ9JecAXOj7zD4z8H+n4uJgkzIgK3x8a&#10;FBkblZCVnpealLnFcqsKTp1EoNKpLAhDKCSqgCekUxmIKFfDU8k0OpWG8e9gAMhE8AiQiLySJdOA&#10;RTCwXCLwICB4UVNFc9IgLxlTsAEPWpWgrkJUU0NEHlLCVc7DCQaJhBTY1VTUyRokoirisABMgipL&#10;HUk0gH/ib28R6+MY426T5G2T6+9QFOBcGuhcvte5ZLcDdAuAPB+7dI8tKe6b07xs493tolzsdmw2&#10;06ShNx4YGuoE5ZEo4zAktgtuO3j0iOFFdDzK5UdAh4cYX3B+cPAtqDQUg6FkHFV02DiiugrsjKCm&#10;RtFQJ6NvoQJfFkmyoHANfjgiicJg8yFsksrFQpFMhFKaJCIxm83GJFxYLBYXKb9zGAwGny/E2G2M&#10;SYdFsVgKBsbIs1l8DltAo7IY9M96NSxlpjwYnN9lav64BwBGl2Op6xifjjHsNBoD1sIqAoFEodDI&#10;ZDIcBp1Oh8Pg8XhgwIfCWihhD1h7sKEEGzaEvWFPDuDjsEOF3cKiRCIDWwpxBkT8ShF5CoUCe4Ow&#10;CFoCoBmUcrkmlBjPDicdDORV4omwSKXSwUC/NroYlES7kq/HnhAAoA00+AJooEyy/6x+g+Iu2BCd&#10;LCKac1edCEAzuCqpeWWyPJGoBk46hYL0yeFz0R+RTEKEP4lCJTMQvYan0kk05SNmlLtNpZIxLRqM&#10;kccS4aEU8tFTFil8aZEYbFiLhG5odGgD8T40gPMrl8vh5MJPAb8jjUYDA1HzSu0a7GZB843hVHVU&#10;Sds0GClS0yKpWSpZmE0WFlHEVUzNYqoknyzMJPIyNJjpOFoqjpSgQorGkxP4Ijc1NXcBK9LeMs5t&#10;a5STZdJ2y2xPmyyfLXn+tpneloU7bTPdLHI8rUsCXLJ32JUFulUEedWE74p1trKTsXUoKnosopSi&#10;zsHjOGQNHp0I4z6HSaKSVFl0AptBFPKYUhFXxGdhdDzGywu4DCx3HkoWkwIGlPBjwSKmG8Ng0DBW&#10;XUlvqMLvSoA+QkkdYjXonoJ7QylNA43p8P2VPy+ULBYDjM/33e8tYW+wCvYDjWEtALHtbJTHCDZF&#10;mX2P7Rk+AuPloTGsheuRzmTACriv4WbdHxtdXV5SVVq4y9Ntt4/bTnfH3V7b94f473DZmh0XVpAc&#10;Exe0OzU6tKG0sKu5rjgnbZeXyy43F7tNpjIaXUAg6jJZBhyujEKRkskyGk2LxZJSqUrhGhZAKWLD&#10;xERmsOR0jJGH00pXVccYeQCPROGSKWwiiUsm8akUFokAvSR6yVhNScdrqCNCXBWlulOVzPsXUFWR&#10;DD0AmoG3SVHBMdXVMRUaADZbrIBEwlLjeQTCHxl5NrRRittgmzB+z5fHuHgMXxh5OjoSBExH/gsj&#10;T9T4PKfrZy4eydqoMvAE9JK0hgZi4ZWkPINEApusgdTnKeo4Fh6nzaXY6kmsZGwLPslJm+tlLHXX&#10;FWT7bw+x1U/xtGqI9oNeumKv41hxzHhh7LGi2MHM0MHM4NHcsJ6Ena0RrocTfPvivA/He42k7BxK&#10;9B1N2TGXE7hYEHKuPOZKdfyNhpRrtYmA9ZoEWLzakHK5NvF8RSwExWi2oZqEter4C5WxZ0oikNph&#10;adTZsti16kRYBU7m1Ybkm01pdw5kPujIfdSZ/7Sn6Pmhkhd9ZYBnvWVPe0rfDlY/7St9NVT96HDp&#10;zd6iqz0lN/rrB/L2e+pKpDicCZ/DU1ODUyNk0rkMqhBu6N9vfLivv3DxABjy4FqG7gu6VRL0XSSK&#10;igYep4JmoIyMihk6OnKwp3dwZLRvYPBw/5HevkN1NbXVlVVZaen52TllJaUFefnQbyhvHjQxJNwU&#10;qqo47J6CRVQSNf6YII89BUalCmL+wdbUlgWHBu4LDvD18/L0cbV3srbdZmlta2pppR8R6T89M7B+&#10;9dTNW+ce3rtw/87ZOzfP3Nw4eXV9ae3C7OlTY8tLR5cWhxbm+xfmBleWRs+dmb5yaenm9TP37lx8&#10;cO+/M/IAsJ8o8ezZrZcv70J5//767dsXAbduX7h+4xyU9+5fvnP34u07a1jN2sWl1fMLJ05OLi2P&#10;La+MLy4dO744CsbJU1Onz8ycOj2NMfJffXiMcfEvn98CvH5++82LO29f3gW8V5YfXt9HBP3Lu1Bi&#10;TD3gC0f/5u39t+8evFMq0b9+c+/lqztQ+fzFrcdPNuB44Eg2rp+9sn7y0uWV8xeOnzozc/rs7Lnz&#10;C6sXjq9dWbl2/ezGjXPXb56/defivXtX7j1Yhy8FBnypGzfO37x54dr66Y31c9eunL104cTltZMX&#10;zi0tLIwND/cNDfXW11WWlRacO738H//+l69ev/jl+2+///rrb969+/uf/vKv//iv//mP//rtf/32&#10;H3/7rz//8Of7G7cDd+zaunnLbr8d6WlJGZnJtQ2VBzobaw9UZBam2LlsYQlgHFVjcUkiCVMgorNY&#10;JG1tsVjAlEu4OnKxVMDRlYpkPLaWiG+kJdeR8iV8pracp63gyyVsLS2Bjq7U28dtb+CurXZWUgkf&#10;emxNTRiFYS1SjdeS8jUlPE0pB6CQsOViFm5q5vLE1OUxhHXA/8vID01cGJi8MDBxGfA7Kb82OH5+&#10;ZPr8zMqVldUbJ87f/J2Uv4wx8gunLy2cuXJi7cbCuY2JlfP9Y/NFlfXJ6Rlnzp74n//z73//66el&#10;2cHY8B2X12bnJw9lxods0hI5b7Fw32ZnqK2fl1lw5eKN2zefXLv2cH39Poar6w8BN649u3nj2Y3b&#10;T27fe/rk+bu37z5+/fF7JND/4dPNG3eXFk/m5RZlZmZv3rwFBmCMZAdHA25LcM+wlBDwQRGzDr2t&#10;UjoNDLiD0TKid9HLKXCnKW0YupBj9/tbfdASbku0CvvDE1SVs69QxRKeVAY/OnqLTiTm6ukqAHKZ&#10;UEdbpqUpAcglfBhcAWIBWyLkwFiLZWoIOEwxnwMdCodBZTIoPC4TS6JHU7lqg7MhkMlFWjpyqVyk&#10;o62JMfJamnIoDQ30DPR15TIJQMDngosJBpRsGFahN8JrMMlkPo2uLRYCtKQoTV5PU6YtE4MtFXDh&#10;ApIJuQBNiUBLKtQC/wWP12PTi6L3deXvn2nMONeVf7ot82RT+mp7/rnWwlNN+Sv1WQu1KRNlkUcL&#10;Agbzdo/k7j2WGzhXFLFcGnWqLOp8Vex6fdL1hpTbLRm327JutWdca0290pJ6ri5uunDfkVSf1iiX&#10;un32zWHbWyPdmkMdK3ZtLvQygbIhyKFqj11LhEd5gEOGu8VOA7anFt1Xj+OjzUpyNAOHvj7cpzHS&#10;pz7KJ3/3tmhn4702upsEBH0uUURWg6ERBnyUPoPe39LQAA9P6TIivlIFpf/AiaYQlM8nUBYhk8cE&#10;B5nHZfA4TIGApymRGMhlJro6lro6VgBDA1ttLUuZ1BRKqcREJDRUyE2lEjQfj1hqKNMyFiv0eEIt&#10;Dl+hTIdHEEl1BAKFQCjjCyR8gQgBTebEF0v4fAFLJuPBXaerK91kom1jZeyw1Wy7g4WdlYGegiXn&#10;kyRcdV0JVUdM2aTH3WIqcrHTd3XQd3cw8Pe23ulp5e9ru3e3o421jr4uT1OLJVMA2BIFSyxjizW5&#10;iJpXcPQ1uQYKtrONXpCPTUqYW06MZ1nijqIYl8JIp7L9blWJXjWJ3i3ZAUhTvii0PX9fe2EQmuu1&#10;OKSzJBShCJu1NbQLScz/X+gpDOotDDxcuLevOOhQ0b7egiDAocLQQ8Vhh4rC+4oj2nODe4ojD2QH&#10;t+aElO/3iXA1yAl2wOTmm7P2NKbvqUjYURK3oyBuR168f0FqyP5Qbx0xCfoZOU9dzlbV5KhJGDg5&#10;W12Ti9fiEbR4JE0uUcpUF1JxLAJOSFfl01UoGjhdLXZkhG9M9M6QUK/QCJ+gcK99od5hUTsjYwM2&#10;bdYlU1WEIhh/yfBrC0VcuF/gFqCQ0ZtrTAaZzSZSKCo0OpFCQxkceGUuuSaDYMrUSHA170nZ25+6&#10;qz/RayTVdyDBYzpn5/Ecv5MFu04V7jlfFrJWEbVaHo14+eo4uKov16L3Py7VxlxrRPaVOuRnXKkD&#10;G+XLb9SnYKnxmGrNRl0G4LoSG7Xp12rSrlanXq1M2ShLvVKSsFYcd7Yk5kRJxPHCkJm8vdPZeyYz&#10;dx+N9xmM9WkNcGra61Qb4FQd4Fqx1yNhu62LrtxEwJQxiRw6kcdnwRWsjmZMUiNTaOAJIzkmNXVw&#10;y8ChJIBrQmcYK3QOtRxaW1q/uHR7ZWz97Oyd5cmbi5Mb85PrxycuL02tn5zdODd/88LC3bWF25fn&#10;Nx6dfzjZMepmYmcnM9rMkQhxuM6ktFONzUtlVYt5JWtldacziueiUlficubDUuZDk+fDkxdi0ueT&#10;s0bTM/uLMl2ttfeE2EUU7Ayt2BlUvcu/1CO4bEds+Z6ilrj4JG9ljrxl9PZNsa4WMc6mkdsMkOSI&#10;k2GSi2ma66ZkZ5MMV/Oy3Y7oNfYA56p9zhV77Qv9tuTvsE52NYt3NisK8kjy2mZIxmmr48yYREOK&#10;mrWQ6WGgkONwZlQNA7yKAVHNhEqwYlNsuBQ/A8Vec51QS4Ngc51YO7OYbWbJ7ltjnLYE25jtszXf&#10;a2MRaLNlt5VtTlB0X0lrX0XPwcKensqjwy0z/S1Th5s+M/IDbeNDbdPD7ceHDywNNi30NUz31o13&#10;1xzrqR07VD8BAKOrerSl+Ehb2WBHxdH28qG28v7WsiMHSg+3lPQ1F3S1Fve2lx7pKOs/WD7UWXEU&#10;TetaerSvYfZI0/zAgaWhtpWjB08Od54a6jo52HkCU5BfGN1Ynri1Mn0HsDR9b3Hqc4L88tyDlfmH&#10;AMTLz9z/AyP/4MT8/RNzD08tPD6z9Pjs8mMPh3AZx8TO1NGAL106fOjlxeV3F2evH6u6cTj6zVT4&#10;Xy8mfb+869XY1rdjtt/Mun6YdPlu3uvTvPunBecfFh1/Xd7+pxW3Py16/TLv9fO8+0/z7r8suP18&#10;3O2XBTR3608LrlDz45wHmvR11v3TrNv3M27fzaGZXX9cdPt6yv7bme3fTLt8mHD6dsb956UdPyx4&#10;vh/bBvXfzTt/NbH12YDpj4uur0esZrPUTxcxXx2x/X7S6+tRpx9n3N8M2Fxv0r1cpff1+O53x8Jb&#10;d/PbAvV6Im0bAqzqArcWeJlV+NsW+cAAYZXjbpnqbJrqYp7ovCnWAT3XCdmi62eq8LPQ27nFXIxH&#10;s2yRcOq7fHbXVh3IyarITKssyT9QWdhRmttUnFtdXFBdkFuRn1uVl92Ql9VYkNVSkN1UmtP43xj5&#10;st+z4/9Iyv83VJV2YaQ8GBgj/1m45v+PkUdp8i2jPR2TvQenAH1dM0opecTID/ZOebvuZpIhvmYz&#10;IRwm4akkdQjFMb0aDp0sYNPBwOZ0VQrKI2FQNo2M8fJgYCWHxuDSmRgjD4M+k/GZkYeRDsY7MZsp&#10;ZbNkLJYmmy0ikXk4XF6A81x18r2hhneTnc8P1z7vrXzUUfi4q/Bhb+G9noI7vbm3DuZcP5AOHdp6&#10;ReJ6VdKF2oQzVTFnK9ELQxgjDzhdEnuqdP/xosixzKChjL0QvHXE70p1MXOXUW2YapY0laitJpVh&#10;vkmetsm+znsdbMRE4kB73+nja1PHTs9Mnp8YOT177MzM0cXZ4aWpYZQI/4Vn/8LCfwEmJf9Fowar&#10;wfDHNl905MeHYW//R1Z+7Mjy0Z75/oPTh1rHO+uHDtYNdjUchbK3eRTx70oF+YG2yaGOaShhsbth&#10;5GDDMKCzcRilyTcNtdX1tVT3dDT1Y2hvPIKx84COhoGDtUPtNf1tNV0Hatvbag4eqO1qrTp0oKqz&#10;va61u6X2QG3aiYW2O1cm//7D609P3/7HN//49dmvPz/75bsXP31699O333737bcfP371+uuXrz4+&#10;++qHN798/f5v337990+vvvnfH799Mtg7Gux9Mtbvp8M1v10/9V9rR397ceTfbmZ8uuD192se/7qy&#10;8/shy38/6vC/Rn0+NTp8U7/rTua+UiPDFAPXOKOAFJOI/fphKWaxx9KG7gxf/fXujw9XH3z74odX&#10;jz8+f/zh1ZOvn9x5/vzW45d377958uhvP//QWVNPx6kYixTaHL6IQedS1CUMNREeZy8lF+1xOBDj&#10;1RTjVh3tVLffpToUQvdthb7mWW6GWW4oTR4TrindaVGszJTPcTfIcvmMbFfDZAdFjqd+uotWqrMi&#10;18cky9Mw1UUv18cMS5D/zMjb6yZt00lx0EtzMoi1lWd5WuR42Rb5uyW6bLXi0fg4HFsNJTCCC6em&#10;ihPxSEwSztoId3UlZW1q74O5iCfjkZMZm7PMcYEMXIa2ahwX17VNMeVucjdh14S9frcRt1lBbRDg&#10;e6X0dg6+loarouIambg+BW7anHx8C2l6E27YCDdojLsRIf+m3uHnQ+5/mfJ+d3TLV9NWHxe3Ph+3&#10;eDtn9e2Jzd+cMH03p/d+Rv/DtCng/ZTB+3nd5/OSF8sGz087PDq159pMwnh7fFF6WFZqfGZKQlZq&#10;Um56Zm56dnZaTmZKdnZqPkbKQ5mdlpuVmpOhRHJCenJSBiAxIS0+LmV/bFJsTCIgKjIO7NSUrJzs&#10;wpjohC1WdtpaBmQSg0nnqKtq0Ch0LptHIpDBxcXINDCUWa1qBA08lUwhEYgQ2SC+WkUV0aLKd3zJ&#10;RBIY0AbWwn9EAsQ/iIgHG+IgWERzbiEtEYoajoDeEkZeNcp2QaQ8SjhXVUfZfqpkdTwJtlF+AHwq&#10;lULQALdKBacnYblY6e/cZrLPyTRll32ij22a39Y0X9tE183J7ltSPGwjHcyinTeHOVj6bzGzFPFY&#10;ysRSJoGsJC4+50LB56qofE6KxyK1L6n68F0QLa+Ch29JYbBNLSyFUglHwKcgR4hOVKXCYSu/EOJ8&#10;lbPRKql4VeXeESNPYPL5fLFMAHEYhFIigViMpNXhT6T84/F4XC5XoBTjYLO5dDo0F0pRy886MBBT&#10;CPgSNouPqclTKUwalcXlCJkMxJgDOH9IlodtYVEI4Z0yKR4j0KESSqwZiUSBSrAxNp+mlIlHoYty&#10;clcwGMo/LJ8dAC2x/UB7aAz1YMAOMUYeDg8+CJpBmy/PA+Dz4Hth73+zWCwSCTHv8NHQANsPRuXD&#10;JlAPv/qX8FZNTQPj6L8AWwWVcNjw0WBjwGqg1MCy7JWy5ABETaHrDklDIOVWZcitpqEKgCXlO+Vq&#10;JCIeDWtEJonMwJMpAAKFTITAlUaFL06nMlhUFKwJ4Rz/ng6PEfFcpYK8UClQA6u+GBi+NIBK7JxK&#10;pVI4yxg7zOKwSRS4hDVgmISjhy8D9wvcRHC9UVQJUnWWv75NnK5dmqZ1DEM7hiLfT5LEkkRRBEEY&#10;kb+PxAnAM/dp0PfiqTtJZG8i0R2naovD7dSVJ3s7Zux2zfR3zPKxKdppW7DTqtB/M/R40DeW+FpU&#10;77arC3JujPBsjfIq3rW1Ksi1MtQrwt5Uh4CDQVlGURFDl0snMgmqTJIag6BOUseBDyDiwtenCjkM&#10;KAFiHgu8Ag6TIuQxWXQSlFjKvFzCl8BvxGXIIKRXasjAtc1iwRWCMuKxrF7oGv5/oaamQlWmySMK&#10;U6n8DiVsCPc1ADbEmEcynBYqXJA0jJGHRdgzNIOuB6Pyscx6OPdQwlqichpYaAwWXE5sNhsOBe7C&#10;iPDQzraWQP8dKbFRZfmZVYVZHtu2BPm42Bpre22zzE+KTosKGentPHSgsaG8qDAzLSJwT2TAbltT&#10;Y0OhkI/Hy0hkTSpNTiXrsBgKJk1CJelxOLpsti6Xp8PhYto1WHY8l0hkolR0DUxKnqVB4BBIYIPB&#10;xhNZBCWIJABETxA3UZWzpH5m5JVyNAC6qqpyji44IxoAJBGjjmqgPcbLs4kEJEZPIPBIJCGVCiWf&#10;SBSSkfo8ADsSLGUeU7OBHbJR5j4eDNT1wRH+gZH/nB2vnGwWq6FpIFDwquTfdeSZRA0WCc8iEeBg&#10;4IDhNyWrQMenToaPgItZQ+OLlDwZtiWqc6jqPKqaDp9mockxF1GtRFQvE9leG/2Y7ZYZfvblwR5d&#10;aUHD+RFLdakn6pKOZgbMFUfPlsaMZASO54QMJO/sinYfTPXrinLpjXU/st9zKNF3IN77WMquudzg&#10;xcLw85X7V0siN2ri16v3r1fHX66Ku1KdcKMl42oDkrJZg8W6JGWyWvy1+oRLVTFXG5LPVsatViVd&#10;qk9fb0aJbhBcX29Iudeeeb8t89HBnGc9Ba8Ol7zpr3g7UPl+sOarofoXvZXPeyreH62915X3Yrhi&#10;ozvrVEPSiebsY+XptiIGF4dTUKiaLC6PyiApBWrgRsYS5MEAQA0MdnC1wpUO4yD8KtD7UeDOpzOJ&#10;VBp0TQQCyXLzlsGh4b6Bwf6Rkf6jw719hxqbm+pr69JSUmMiIpPi4nOzc9JT06Bbhg4E49+xGwcu&#10;dbDhNvnCyAOUTzChI/ysWqPUzkWvc3n5uMfGRYWGB3n6uFrZmNvYWVhvNTcz191koZOdE7e4dOzS&#10;5aVbt1cf3D2vJOVXb10/tbG+vH4JadecPjV2cmVsceHo7NzA/MLQ8sqxs+dm1q+eunX7wv27lx89&#10;uPrk0QZGymM58hg7D/UP769DPVRCCTY0vn7t7MbVM3durT1+eA0DNIN62ASMWzfOw1qszbX10zev&#10;r8JHYLh85cT9u5c+fniCMexfvXnw/vX9r17def/y9rsXt94+v/n26Y03z258fP3gA6q/917J0b97&#10;ceft89uvnt36gMRtHrx7cx/b/OWrOy+ewXFef/n05vPH1x89gGO7dPf22u2b529eP3dj4+ytG6tX&#10;1k/Ch0J58dLypSsnrm2c2bh+9uat83fuXnx4H81hC1spN7wMXwcd+ZXTN66evb5+5uLqIuDcqfnZ&#10;yaEjh9oONFVWluUfOdTxzfuXf/31+18/ffzu/Zs/ffft+2fP//HrX377X78h/M/ffvsfv33/8Yeu&#10;1oOWZps8XV3S01Iqqko7etoa2uqDowMdvbcZmGvTOAQOn6KtK9LURBy6WMDU1haLRCwdTQn0xtBR&#10;6yrQbJ2GOppyEU9fS6YjF8rEHE0ZVy6HMYip0OIbGGru8PP08na1trEwMFBgE7ry+XSpiA07xIh4&#10;gLacp6PgA3DTs1cmp68oSfn/H0b+6OTakfHV/vE1JX6n4xEjf250+vzs8pUT52+eWru5fO7a/OnL&#10;ypld12ZPKnHm8onLt46fvza5tNo/Nltc1ZBTUHj69MnffvvPU8uT+/zdygoSfvnu+bW1hbTYYFNt&#10;0XZry+021hYGxqV5pdcu3ry58fDa+r3r1x5sXH145dLd9ctgP7q18eTGxuNbtx7dvvf49p2HZ86u&#10;DQyOFJdURETGGpuYgcMEIwHmW8D9gL1vBwZ4e4iIRx4mSh7BHEu4wWAZ7jFUC16s8rEwAEYjRLj/&#10;Tr5/ftILdxm2AvZA0CAQ1dgcuo6uQlNLIleINBViUxN9LW2pSMzVN9ACyORCXT0F1EslfG2FGIBI&#10;eS6cPyaDjOdQ8SwqnkkjAhh0ModNB4cCnAupRMTnsbCJXsEQiXnaOnKFpkRbW1Mhl2oqZLo6Wvp6&#10;Ogb6umDIpLBzcBDRe2F6utoykVDI5Qg4bCQrpq7BIRG1xSg7XkeOLheUIC8V60hEmkK+XDm5q0yo&#10;FK4Bm8s0FnDcjPVqE8Omm3KXmzPX+wpXD6RfOpizeiD7Ukfx6oHCM805q+25p1pSJitCRwsCjmbv&#10;GUjzH80ImMgMnEjfs5QXjOjLmoS7bRl32tG0rtdaUy83p5ypiR3L2dMZ61a5Z0vZTquWsO3tUe6l&#10;O8yjLbihBtT0bYoCT9MEG2mctcxbou6rSd6hSQsyE8XY6qW7bGoI8+qM292TuOdQ8p6OeL/GSK+y&#10;YJfMndtspRR9ppoWk8gho9cZIFCBcwxnHHpHLNkEzi9y4pVv5tJpFAaFDOAwmHw2mi+ITWMhIX2e&#10;pkioL5cb6+tv1tW1ABgZWWtqmsqkxrraFnKJqURopK25SSEzFgm05TI9qUxbqqkjlcFp1VZo6orF&#10;UvBoweGTiiVwFrTlEj1tmZG+lrmp3tYtJo52m1ydLXw8rX3dt3i7bt7pbQ3Y4W6509Nql/dmW3Ox&#10;pRHXVJdhKKNImDgjOdXKkO+8WeFgIXayku3x3Lzb22qPr214kKu7yyaFnCyRkuUKhpYOT6HDlShY&#10;Uk22jp5QX0cs5JIUAvIeb7uoPU6pYW5VaQEFMR7lCZ5l8e61Kb71aX7VSd5NmbsPFoZ0FAQpGflA&#10;JR0f3FUa1lUa0lWMSPme4rDuolCMl+9WTgOLZcQfKtp3pCjocEkwIuULgwF9RWF9JeEd2YGHisI7&#10;C8JQmnxpbHteWHGUR6zXphhPk7bc4N7S6I780M7CyMbMwMrUPeWpgVXZ4Ymh3l72JibaLC0hQUjF&#10;aXLVtXgaShDkbHUJQ0XKVNfkEgEyloaUjRex1JlkHJOG22QiDgn22BfkjhDiERzhHRTqHR0XGBK2&#10;UyJjM5hEuNd4fKZUJhQIOTo6WnB3gK+vhDqFqEKnqHK4dCodxk81El6FoY4z4JDN2erl+9x7E/17&#10;93sNpfhOZu8eTvKeytwxl+mzWhZ0vjz4fFnIxcpIcCOu1cZfqdl/vT7xemPSzeaU9dq49fqEi9Wx&#10;4EysVe0HtwN5Hkr5mmt1qVdrU7AE+esN6TfqAZkYMF5+ozrtVk3WemnyhZK4CxWJ4J0sFYfNFQQt&#10;FIXAvTOcuGMyI7ArzKM12LUp2K16j3NNkGeun8tOU52tCqE+jw7+OkS/KObisJUZS2gaNzIeTekD&#10;IKmpASiqajpiRU9z38WV62sn7i9P3jy//HQBzRF6d3H+zuL8rZWFOycX7506/uD0/IPTc3fWFm5c&#10;P3WzsaDJVGy4TdfChC10UuhaMphNkVEX2w6eqahbyi6+VFy7mlV+Lr1kJSH3eGzmbGz68dS84wXF&#10;k6X5jenRPh6muyLsIop2hVch1ZqAQs/AHI/gdI+YdO+dfpuC3C2iXCwjHMziPaz2u2wKttGJsTeM&#10;czKJtTdMctmUuN0MyjR3q5htBruNhP5GfAe+irc2zV1BdRTiffR4AZbafqZaLjoiKx7FTsJxkPO9&#10;jbWDbcwB5nSCKUXdiKxhyqBYsKhgWLEpm2h4c5q6CQlnSsBZ0DUCLAxit9sG21mG2dtEONvvtbXx&#10;32LfWVh3qPxgd2lnd9nh9uLDB8sHkOhzw+iRA+P9LeN9jaOHmyaGWueHDyz1N8z1N88dqp/oqh7t&#10;rBrpqR3rrRsHu6PiKFYDRmvpAKC9YgCj5pVE/BHYp3K3xwaapoea5w83zhxtWx44sDjccXL80Op0&#10;/8WpI2sT/RemBi+i1Phj11cmb5+auXdy9t6Jmbt/ZORRavzvULLz91cWEU4uoNN3au4+Ko8/PL38&#10;aHb8oqFiszZbKiNq+JrJHi10P1loujua8Xo65tNiyI8rgR9m3N5MbHs/Yf9u3OHTnOenOa8fFpFe&#10;/E9LLj8dd/xp3uFPx93+suj5y4IH4Od595/nXX9ZcENYdP910evHOQ/AT/PegB9h21l3ZUa886dZ&#10;NzCg/G7O/eOU67tj9u/Htn076/Rx2v6rCZv349YfJ23fDFt8nLD7ftbpepPmuWL+7RbDDyOObwa3&#10;fD/t9OOs6+Uq2f12q9cDvq+Ggg5H6NbvUhwIssxz1S72tSjwscj3NC/y3pLttinTZVO6i2WCvUns&#10;NpMoO6PQrUb+5tqeJtq+mzfx1dUpOBUIpz22exUV1FaVt5cWHSjKbS7MaSjKri3Nr0V0fE55Xk5V&#10;XjYSrsnPaizIbizObijJaSzO+2+MPJQIKMu+oLX89zT5L2R9dVk3limPJGvK+zDUVx75Qsf/N0Ye&#10;05HHGHlMtaa/d364//jwwPyWTQ4sCo9KoHEhviYT6BQ8g6oBXh2fRYNoHAABFURiGEFPR6/lqrKU&#10;UvIADp2ClSwKhU2lI15eKaaAqdagh5FUNN4J2WyIGPlksg6Ho8/lWoq5nRlhz+a6N3orbxwsfdBV&#10;+aS36lF32ZPesns9hRvtmVdaUq+2pt84kHmtMfVKZeLFivhzVfEny6NOVURDZ3WqLGalKBqwWBh5&#10;vCh6KjdsPCfsaEZwU5hHvJ2+r4K6XaDhLaenuVhV7fPI9tma6mlTsM/bz8qUhcN11jReWLowd+zE&#10;/MSZ6eEVMOZGlmaHF6eGT2IJ74A/MvIY4Q7lzPgqpiA/O3EeW/wy0StWiWF6bHVm/Px/A7SfHjkz&#10;MbQyObQyMbg8fGhusGv2y8yuAx1TADD6mo/BvT/QhgRtOuuHDlQfaa7sa6k63F6PdGkwHfm2hsPt&#10;jUcwOr61vg+ASPn6/rbagQM1fa3Vna3VHe213a21KHG+ufpgY0Vld2tJZ3Ps5bMt19cO/fPnZ7+8&#10;+/jL67/86fW//+ntP3558+u3r7/58PbNV+9fIUb+zZsf3v7ww9u/vHvzb99+/x/ffPzht7/++evV&#10;uXb/bQsh219Xxv37QNXlTLc7bS7/vB79t3Xvf7tg/9u6z6/Dll/Xa/3SZP5D7ZZvyra/yPef8nMp&#10;NHPKMg/INAtJMYlI3hRzumbpt+f/9ffnf/n+2adXD14/f/L+2ZP3Lx599fzOqxc3Hr+7/+zT6/fv&#10;njx+9+C+m/VmAQmvI+RyaQQ2RY2Jx2kx1PTJuFAbnfIg58ZYz/ZU38Z4l7Y4r4ZQp7p99hX+1tlu&#10;+lmuevlexmDkuBsUeBsVeZvCYp67cZaLQaazXrarYZarTqqzLMtdN9fLIMNFN8NdP9vLKM1VN2W7&#10;boqzfup2w2Qn/RQHg1RHw4ztJpnum3J2bEl2syja4x682VhfAyfB4XiqOLa6Go9KI6jh4Abh0HFm&#10;+rjBbv+Ns+Frc+7njzqf73V+MRd96/C+2QKH7K0aUVq4/TJcqhSXr8DVGRN7rEXD9vp9pvJJC4Mp&#10;U4N5C6PFzYaHBMRGDdygALdsTFs2oqyYEGd0cJMGuG457qw/+4cWl3+O+f045PDd2LZvJhzfjtt8&#10;mLH85rjZV7MGH2YMPs2ZfZw2/Tht9HHO6OWk/MmU1qOZTS9WPN+ci708ldjTEFNREJOVFJaZFJ2V&#10;mJSWkJKekJ6dloPN75qTkg/ITMnOSM5KTcpMS85KTkj/kiAfF5MUG5WAYX90Ylpq9p5d+4wMzQRc&#10;iYY6iUXnEfFI00NDDc+gMZXEF4nP5dGpNOLvojQo+V2pFw+rMAoeo+mhErkKSmICgBIG1VSgBZat&#10;gjHyyF9SJ+JxJMTIqyBm/I+MPOLEkY+hQVYnYgS6BkEdVSnJchUlaY5XQbw8m4jTZGs4mijsDcU+&#10;Vvp77Mx2WBnstDby3Wy4VZO/ScCQkVThnHI1kIAD+C1qn3PhUVI8ThVl0EBgBQEWkaCBMfKIi1cC&#10;RW0qaipwTCoabI4gMCR8X1BIeERM0L6wkH1RQbsjfNz8Hexcbay2GeiacFh87NUBiNrQLiC+IxC5&#10;QglAKJLJ5JpKJROkUaOtrY0lpGPkNdSDgTHdGHuOGSwWRyKRcTlClBfPhaBMTKUw6TQ2GBw24tzZ&#10;yhR4aAzbAsCGbSFA4CkV5DF+HwCV8MnQjEgkYzuHtQAOC+nbKHPPiXQ6nUAgwMHA4ZFIFNgzfDoc&#10;A0a4w1awN6jHbPggjI4HwCK0wdorHwbwNDU1uVwuiUTCVBcwPh3Tf4fG0Ayj5qHEUuDhqLCoGVqq&#10;qqrDqfkCbC3UKw8SPTuAXcEibIhR9tAAfnD0XEcdLkj45REjj0h5OLnoUkN0PJjodVUCXH5qZBKB&#10;QmaSiRwiiU4gUjVIZFgmI7qMhv4oVIyRF7DhV0NyNBKRWMDji+HMCIQALCNeoGTeUQKbko4XCpSq&#10;8VyURI9StBlMLpuDktoEAvjm8JPCb4KIagIB+5ExnRwqmQaXGFGF6LzJabFreqlu6HjRweN5rZOp&#10;lQMROQORWW174hp3R1XvCqv0C67xC6rcEZDj7pW4dVu0iVm0mWn0Vsu0HU7Z/k5ZfltLd28r9rMq&#10;3WVV7GdesduqMdi+ad+29nDXqt02LeEuSrg1RrhXBW0vD3aPdjJz1ubq0XFyMk5B1WCp4pCCDZ3M&#10;IqqxSepsMoFJ1AAHgEUlChhUOZ8jZqM358Q8lq5CYqij0JQIJHy2QirAkuhlYp5MKpSI+VCCDwC3&#10;NoGAdDY+c+twpympeVjEKyd9xehFjFWkUEgMuAwhTFZy7hjVDg3U1FRQtwKxNB5NEgs/K0bBM5Uz&#10;wYL9hZdH/ZFSBgeAsfOIHoFfmEyG+xYxKmoq6WlJc1PjdZWlrfWV9RUFhWkJDpYmDuYGNBxOQFNz&#10;2GyUl7y/q7G6AVyuhury3OzIvXuC/XyNJGJNJpOrrq6g0eRkEl9dVUGjaLLoWmw0rauMRtNmczBG&#10;XkZDCfJCMpKJh+6FpqL2hY4H0FXVeSQKgE+m8qk0AIdEpkOHiVMh4lCvxyLgwV/CtqUqnxdCPVVd&#10;FSm2Kyl4hoY6h0SENgBowyEQwLliqsNuSVI6HUuHF1EomJA9F49nqalhIvKYmjymWoPR8SwNDSGV&#10;ylLqxX9h5OlqKlhiPhLJUarW0DTg09XAFUQJ73hVJG1EQFw8dlRMIp6ugaeqqUPch1h4dXWIAf/I&#10;yLPI6lyyihaHbCqmW8uZ3qbyBG+bvMDtRYEuDTE7R0riJ8viZkr3L1bFzReHnqrZv1QevVIZtwie&#10;XmXcdH7w0dSdx9L8e6O3DyR4jqTuGM/YczTBFzCWsmsqI+BUcdSF0qjrtQmXK2MuV+6/UhkPUfDN&#10;pvRLlXHXG1IvlMUog+JkjHO/eyD9fnvO7fa8a01Z6w1pNw4gmZo77dl3WtPvtWY87sx+1pP3srfo&#10;1aHil70lgNd9ZW8OV7w+VP36cNX99tzbbRmP+/JXa6Ju9eRd7syfLE1qTQixETIlaipwYTAJRCGX&#10;B5ckjH0wIMIVSlFmx8OVq6YUMkaDIB4R8AwGg0iiQH8MvSBckTBUstjcqrr6/qPDB3t6u/sONx9o&#10;SU1Pi4uLC9i9JywouDi/oKKsPC52P/Si6JmxUgAKrm0w4DqHax67oQDKR5D/V4I8ABvWHJ23JSTt&#10;Dwj037nL293DebuL/RZrs63bzDdZ6FlbGzU2lZy/cPzqtZMPHl6+e/v8g/sX7t1dvXH95LWry4Ar&#10;l4+fPzd7+uTE8uLI7NzA9MyR+YWhEycn1y4ubVw/e//u5Yf31x8/vIaR8s+f3sQYecCbV/cAYMCq&#10;Vy/uvHvzABZfPr318O6VuzfXAHduXHhw5/KzR9ehEvD04ca9WxdvXz8Pq8AAPLp35eXzW89f3Hj9&#10;5t69Oxfu3bn49jU4jrffvLr7+vltwNvnN9+9uPXVi9sfXt75+tXdj6/vwaISiKn/8Pr+12/uff3m&#10;wVdvlfnyr9Amr1/chD28enET9vzi2c0nD64+vHv53i3Exd++vnrrxuqtjXM3r5/buHr68sVlwNUr&#10;J9evnrp+49y9+5cfPFx/cOfS4/vrT+H7PrgKh6fc9uKtDdhq9eqlkzcun762duLcyvTpxamlmdGj&#10;fZ0t9ZWlBVnNdRX3b139x7/9+vM3Hz69e/Pp7buvnr/67t2H//zzP3/7L8TF/+uf/wIMHOr39fTa&#10;7uCYmZHW1tpSUVmSmBy3xW6zTE8slHPFmlyRlCWVgxvAEnApchFHS8rX0RRhZLqBrgx6Y7mIZ6At&#10;V4j5KL9ZmfCurRBqavKFQjpPQJZr8mxszXfv2WG3bYuWtlgq5YrRG3pkuZyrzJFHqfGYZA0YKLNe&#10;zsPNzl+dmlkfn74yMr6GoJzNFYBlxw+Onx+cvNQ/eRHKoanLQ+NootehsXPDk+cmZtfmVtZXVm8g&#10;Rv78xtzZyzOnL06dXlu4cHVk+ezc6pWVKzfnz12ZOXFhaHKh58hQYWnF/Pz8n37+Licj3m6zYUNF&#10;7l++e33l3HxKXLClsaajjYW7g52duUVRZt762SsPbz65ceXOresPbm48vHf7yf07T8G+fvn2+dNr&#10;XQd7s7Nz/fx2GRubgluDfDlVRKWDNwCl0lAHbwG5kEjOSU2Z6g4t0C2qlKBRysErH2NhzisY0ADR&#10;7eAOKuXwwE1U3lqwGXr5ERvh4J5kMCkCIUco4hgaaGtrSbU0JQb6WoZ6coWUZ2ioKZFyZZqCz+oi&#10;2iIWmwwngMOkkNRxPCZNIeBJOVyFgMujqlE0kK4eh0NhcqhcEY/OZkF/gfxFkUAuFCpEIrkYAdHu&#10;UrFcLgU/Ui6T6Olq62hrmhjDuCxXSMRSoYDPZon5PAMdbdgKQnH07pK6BgVCGhJJxuNIhByRkAOD&#10;t75cYiiXyThsEYMpoDN0wDsV8bVEfAWPI6URdWkaO8116+N2j1ckXuzKP9OcuNGds96Wcbkla605&#10;+0JL7sXW/HMtGcs1cVPFQSM5/t1xXm1hLs2BDm1BDp0hjn1hTlMpfqvlkesNcXcPZtzryrrTnXW1&#10;LfVUVcxUXlDvfq/6ALtKP6vuGI9Dcd4FboapW2X5rkaZDjolXpvyPUwyHPUTt2om2Gpmbjcq22lT&#10;H+QM7stwdghgNDdkLD+sP21Pb7J/S4xvQYBT5PZNlhKanKYm59E1VJG+EPYHvSU6p8rZaeBkwQWA&#10;pUKAZwY+A8qt4PK4TJYyWZ5PI4GfZyCT6JuZbpZJteRyTX09Y5lUWy41kIkMpEIDhdBQU2yoEOjC&#10;naWAk4DmzuUrJEJtuURXS6qvJTHVk8EV6+5g6elg4bfdYpebpY+DyV5Pq90um0J9rff5WO3zsQz0&#10;tgjw3BTgbR7oa7nHd5O/t2mQv5WHvaahXENXpGEspyM5dQbeQiGw0uLZ6PBs9QQe1vq+jma7PLaE&#10;7HHe6Wurq8PQ0mZqajFkmgxNHbaWDk+mYGlqc7U1WXIJWU9ODfSxzorZUZMV3JIfWpu6qzrFtybZ&#10;pzrFpyZ1R33azmalsAyaoLUwpLsk7FB5VF9FVG9ZJNhdxUgjHmoAUAOLSCa+OKy3JALQmRvUlReM&#10;oVs5SWx3fkh77j5MtQYagNFVGN6cEVC53zdrr/1eW0W4s0Fl/I72vLDO4pjeyqSG7PDqzLDyjLDC&#10;lBD7TXJDKVXOVpcyVbX5RAlDRUdAkjM1xFQVKLX5ZC0eScJQQ4I2THU+XUXMxYsFRHNTWUTYjvAI&#10;v5BQn6Bgj8gY/7DwnZHRAbt3e8MlzWJSZFL0YgpfwBKJuRaWpuB+g9MPNzF6xEVFD73IJHUWl4Yn&#10;oRfIuAScpYixz1Kn1N+pLcKjZ7/7UKrPeMaO2ZzdS/kBxzN3XigPP1uMGPmNurirNbFXq2PAWK+K&#10;Bpfiej16NW+9HmnHo5laa1Mu1iRdqk3G9GrA/wBH5CZ4G/WptxrT7zZn3qhN26hOud2Qeas+43pN&#10;+q36rOt1GZcrki4BqlPOlMcvF0culUQul0bNFISNZ+8byQjsifWGo2qN9EQzoQW7FO/Zvn/7Fld9&#10;iS4TfD4KOGGYMAXyADRwdBqJySAT1HAENVWUQoiDqFjD0tSqpa5rdeXGqfkbS5M3Ty48OD51a2nm&#10;9sL09ZWFO7OTV5bnb59efjQ/cWN1+SGM7Pcu3C9OKjKTGTiYWBrxhdYyma1IkODsdLb1wGJp5Ymi&#10;itN5Fau51as5VcspRSsZpQsZhfP5RQtVpcOVOXlxfnsCrGIyfcPzfeOqA2MrA7xjbX2CrQJCbFyc&#10;FNs28cPdt8R72u93tY5wMIt0MImwN4zeZpjoYp6w3SLWwTTazjTDxz7QQteSqWInoFix1UwpuM0s&#10;3DY+fqeRJMBCN9jaxNdQ7qIp2CZieuhKoh23pHo7A2Kdbdy0BEYEnClFdRMNb81nYdS8KZNqRCVK&#10;cTgZDqepgtvCYwZYbQp3sAveahPp7Oxpah7o6NVf39Nd0XmwpKOz/FBHeV9nRX97aV931dGumuHe&#10;mpHD9WMDTdODzTODTXP9DTOHascO1Y4CYFVP9TCgt+YYVHZVDndWHO0oPdpeMgToKBvsLB+Byq7y&#10;we4KlBoPdl/DZH/zzEDL/FD7ImCk68T4oXPjR84jIn5kfWF0Y37kGgCMxbEbK5O3T8zcRYz8zB1M&#10;uAaM5bl7K8rZXAFLs3cX5u/OHL8zv3Rvef7uyZk7Z2fvnUJ59PdOLN07d+qup9NONk7FhI5z5uPW&#10;u+IeD0Z/vxj382LITwv+z47YvDtm/+2M65sR2+/nPX5a9P7xuAfCoqtSlGb7T8edAT/Ob/9pzu3n&#10;Wbdf5tx/mXP9eR7g8vNx15+Pu/047/LjHKLdP816AL6dVmLG/Ztpl9/hDOXHKaevJx0/TG77OAGw&#10;+3p869fHbJUAA+F+m+65IsbtZu13g9bvBm2/HXF4fWjLerniq0H3T+N7L5Rbt+xit+zTr9hpVORj&#10;XrDDKt/LItvNVFlapDhtSnG2jNlqGmpluMdcx8dE081Ea4/TVjH4xTDMURm+Hn7lxS21FT0l+c15&#10;mbVFefWwWF7clJ9dlZVWXlLQmJtRV5QLq+phbX52TWFOQ35WQ2lBK6Awp6mmvLu0oKWs8EBdZTeg&#10;oritvupQcV5LRfFBlBFfdqissB2M6rLuypLOyuLuhpqhiuK+5rpjtRWDdVUDrU2Igu9un+hoHG6q&#10;Onyw8VhX83hPx+Shzmk0revB2e6O6cM9C23NIyNDK/2HJ7UVxuoqKDOVpKHOopF5bBqLTvpCxwMg&#10;FIfwm8ug0kl4uMsBTAoRgNnYIozgQgaTRSSxaYi15zOZDAqZTqYw6QwynoAEbcgoPjTkcyVE9X3b&#10;LGcacm+NtKwdLL3WU3Gzs3yjtejmweKNtrxLjRnXD+Zdak6/0pJ2sTF5pTj8TGnUanXCSknM6aqE&#10;U5XxJ8tiTlfsXymJWiiMWCiOmSuOHc0OG0wPaYv0ydq+aY8201dC2m+pWeVnV7/HqS7QFXrXLG/b&#10;4mDv/Z72UnVcUVzC9VNrx4/OnJtbnRmamxs5Pj+6ODE0Oz6yPD76e5r84MmJoVOTo2enx1Ynx84C&#10;psbPTE981pGfPYYwPXYOo+xnJ84vTF/EeHkosTZfAM2wfY4NL40OHR8+PDt0aHqwd2qge3qga6q/&#10;c/JIxxRgoH36SOtkX8v4oeaxPsCBscOtx7pbhg82DrbX97fVHfkCWOxoGIDyQE0fAKtsqelrrDkM&#10;ZVN5e1tVZ0dNT3vNoYqCAx3NfU21lZ0tWSdmcy+eyN44V/71s7m/fPfux/e/fHjz5++/+vt3L7//&#10;4c3HHz98/eHtm48fkHDNpxffff/21w8f//zg9Yezt66curjQXJ4Y56Rb6ah1Kcnnbtz2KxHGq+nS&#10;/30l9F9Xff921u63i65/n9r8ppT/7wc2f1tg/CFn84/lO67v92iysCne5JWg5ZllHRVuHLzUcPx/&#10;vvrnDw8+fvvkzbunL549ef7k8ctnD95AVPXu5quvbr787vnXbx8+/uH907hwbyEbx6bhFCIaVTmn&#10;uoxJkJFwumRcgrtVTbh7e6JXS5RDe5Rrdwxy+ap3WdcE2OR7GOW66ZXvNAcU+xoVehjAYp6Lfq6b&#10;UYGbaZ67cZ6nXo6HdqaLdpqzdvp2vQwX3Uw3nSx3RM1neRpnbDdJdTBNdTBL3ga+n3mB77YMX9u8&#10;QNdQewttAk6qrirGa3CUb/cz8YiJYBBwMi4uP23zpTNxZxZdzixYnR63OjWy5ezwtvNHndeGvC71&#10;+0xXWNXvZRY64Iq24KptCIW6uCw+rl6fVi9nzDhYLLvYXN3tcXuf5+xm+QEmromEO0jDjctUp+Tq&#10;01r4CW3VI2LcsgPlXabVjzVOf+/z+cf4nh9HXH6edPx2wuKbGePvl40/zuu9nVR8mNL7OG30bsLo&#10;6YjB02ObXszYvV72fHkm9MTRsENNIYUpPrmJQTlJCVkpGUXZRalxqVmJaZnx6fnJuXkpuWlxmWmJ&#10;Gelp2UmJaUn7U9KgVVxGdGhcQkxSYmxy0v7kxNgkKD3cvMU8CUQtFDyVzxVwGTwiHjGeBA30JB5L&#10;7AWflg13v5J8x9LhsUAG1iKKQB38YiT2AmthKwoJ5dRjeSrIfVAC1mL4vT3KR0Ip6qgK8aeITdVA&#10;UY+qCpaljvDHP6wGSbYrCXwAQckoYaQSQ12VhVdnaqjRVBHTBB01AGsG7VG0hWKzz38qyj+0zz/8&#10;ITIR+6DPfygSIxFp/rsDd/oF7AuMCAyIDt4XF7w3PiYyMyQoPi42MyoiJSIsKTY2LSws3tc3wM7O&#10;xcJiq0JTjy+QymXaMommVIwmbZKiSUEVQr6Ix+GzmRwmnQUlRmoDBEqVdljE6HiowRbBhlVYDY8n&#10;YDHYyomp6AIeOKNcsAFwvqAeaoR8AXTFXOWfSDl5LA+2EQggEAeDz+VhxDGUEJKgA2BzMZobds7h&#10;8hlMNoVGBTBYELHARkgoBP5YyrlJaUiQgQ4fpEziEsCno+NncWERawZ/2MMG+HQGNP9dZBmCIA6L&#10;TadC1WcVe4yRh1gJ//vMrgTl3+/XBSLWNfBwoWGPe5AoKAACK+wPWsImiLH6XesfAyLlfwd28pRt&#10;0B4x0GlsIoEKJVmplkNV/sG3gx8ErmEeiy3mC7AkKk2pDMmAiiUSgRBOHJQQxwk4XPTcg8WEmFci&#10;gBMJwR2LD9+fx0K/CJ/LotG5DI6QI+AxuQwyHb4vAKPglSpPDLIGhUlh0Yh0DTUiWZ2+PzRz5diF&#10;oYaRYy3HZg5Ojh8YGa0fGKruG24Y6K3oOlzdO1h7aLi2a6T64JHiht680orwsGQP5+xdrgUBzqV7&#10;HMv8ber32dfutm4Icqjda1ez174p1KU13B06zNbQ7VAejPFsjfRoi/JsCnMD974hwrcixDPF29ZN&#10;X2jJIxkwNLTpGgI8eiuIS1Bh4VURXQs+P5kg47D4VDKUEJTamBhYGeuZ6sjFHBqPjt6d5bMoEiFL&#10;LGCKuHRtmUAqgi+O8s+wp27gZEBApIFXvuGijsMT0WMT5d2tCieOBCcSrrnf/xgMBlw2cBawywDu&#10;SiihAVwYsIqlnNkVgNH3iPukkuHkQwlXFzhiKF8YzvbvOfhwb8MVA8uwH2iWm5PR39fV39vRd7Cl&#10;uiQnNyl2i7GWl+MWD/vNXk7WYXu8IwN31JflZiVGN1YUF6anRuzxN5RK6TickEiU0SliIl5Bo8go&#10;JG0mXYfF0mQydTgcOZMhodGkdLqcyQSAt8PHJGvU1VmqGkwVdQBbDc/DkwRECjanq5BKFVAoMKyA&#10;zYOvr1StIavi4KdmaKhDpYhGg51w8Xis1wJAD8YlEXhkIpQAEZ0qIBEx8Ah4gIBAYKurwYfCRyPJ&#10;eGVSPKYmD4C9MVRUoB5qwIA2IgqFRyDAhmyCBgD2ySbi6eqq8FnKnH0VmoYqHj0ngKNCU7wyiRpw&#10;hCwCnqoUu2fiNeBQocTmp4VKLpVMVVelEtTBLSTC5kqdQw4Rz1LFaTNIdjpCewUnzn1zdcyO6kiv&#10;noygkaKo+Zrkk02ZZ5szV5vSz9Shef7O1ietVMYdL42eLwifyw+bLwidzgocTPAZSvQdTvbrj/Uc&#10;SfIbS/EbT9pxoiD0bFHEpfL9l8v3X6mIgxKhIu5qdSISPKxJAgOzISK+05x5vzXn8cGCB+05Dzty&#10;Hx3Me9yZr0Qu4Gln3oueQsDL3iKMlH/dV/LmcOmbw+Wvj5Q/P1Ryrz3z9oG0O+2Z1xqT1qrjLzWm&#10;naxKOdWUn+SyRVMdJyWpcclEpnJ6SDqZBOAyGSwaFVFAKMtWBXsmBOMMdKTQbcPFDJ0DXKUw/KA8&#10;XVWV4PCwQ/1Hmttaa+vrsnKyo2KiQ0JC0tPT62pqmxoay0pKoyIi4TKGCxxjC7F+EPBlkaKc0BiG&#10;Kijho0gkAoyjaOgk4ERSTlxi9L6QPXsDd+3w9XB3c7K3t7K2NnNw2KylJfD03NZ7qAnlgF8/++Dx&#10;lTv3127dXr1x8+z1G2c2rp9ev3riyvrK5Ssnzp6bO3lqamZ2cHyib3pmYGZmaHFxbG1t+cbG2ft3&#10;Lz15dA2b3PX50xsvniHK+9mT61BiojFgQCUSmXl5B1u8d+cibPjgzqWHdy9D+fThtVdPbjx7cPXx&#10;3csPb1+8d+P8nY1zD26tPb2//uzJtbdvbj1/urGxvvz8ybVXzzdePN148/LWm2c3MDoeZccrgaj5&#10;V3dev7j59tXNd6/vYOX7N7ehfPXy+uuXt6B88ez682dXnz6++vjRpYf3L92/uwZHcgfR8RduAq6v&#10;XlXm5kN55cqp9fXT166dvX599dattTt3Lt2FQ7135cnd9ef3rj1/sPH0HjpaOPh7sPYGeopw9dLJ&#10;yxdOXLt85vTi1OL0sZmRgY762tqS0rrSsrmx0R+//uqXbz9+9/bdT1998+2rrz8+//DNi29++8/f&#10;/vU3xMj/5cd/u3rhqoez2xYLy8T9sWVFhXlZmSHBe81MDbkcOl/AEAqZWloiTU2hRIJy3gEyMQtK&#10;qZChpyXUknHlYqQ7rScXaom5RtpSA02xQsLWlHK05Dw+nyqRsHg8iqYmf/v2rbt2eltYGMJ+BALo&#10;afFiAV0ioklFTIWMpSVjKyRMmYgOJewTMfLTs0hE/tjkJcDohJKIR5z7+aPjF4anLo7OXO4fXzsy&#10;sTYAq6Ywsv7C2PSFybmLs0uXF05cWTq9vnzu2uK59bmzl+fOXpw9d3F46czM6pWVq7dPb9w9u3Fv&#10;9tT5C1dvnb98rbmlvaWlJSYidIu5keMWs5HDbX/57vXNiyupiWG6mjwrU13v7Y5bN5lX5Ba+uPfs&#10;4a1Hb5+9e/H41dXLt+Znlg40tEWHxdhvsZeLZAQ1NPkqeIQwuoMPCe4d5tJhJWYgXxIDFIiVh5Ya&#10;6P1HZe6FOg49vEdJH797qDCkwB9sC+2RQrxyogYVNRjJNOhMmljC19aR6+pp8gVsQyMdXT2FWMTV&#10;1pLq6si15CJ9LYlCytPRkcBZFEs4Ci1w5ghUqiqdoqqMczQUXKaYQYOOkg5jAA6nySX6umxOjAl0&#10;sLPgCpgEKpHKZCDZEz567C/l82UCAUAqFIiEfPDvZDKJWCyUKlXjFXKpkaG+tlwmF4v4bBaHQRey&#10;2TrQgscTgwsG7pqaurLTJ7CoRBaTgqa+FDIVAq62kC9nc+ELiJgccGXkSkZexqZrs8gWPLKrNqcl&#10;wX+8LHa+MnqxIuJCY/yZqpgLdckXGjLON2afbcg8VZu0UBZ5NH1HZ7RT1c7Npd7m+U76pe7GLbut&#10;WwOsj8V7XW9JutYUd68z/UFv1r3erOvt6acroyez9vbEeDQF2tX6b2kPcz6S4NsV7d4Z5YYoyDCX&#10;AyHOHRFu3ft3HE7afSR5D6A/JWAwPWA4a+9Sxf7F8ti54siZwnBY7Eve1RHvB0eY6W/vaa6lxVDj&#10;KfN2kKY/GbkgGP4bIw9/8JNADMNSSsmDJwdOHrhiWnIjNl3K54j1dPR1dbR0tOW6OgrwqeHHh3BI&#10;wpXKuTItgcJAqmmmpbVJV3uTgcLCSLHFTMfBytjFbpOXo+UeD9sQP4c97lb7PK3Cd2yJ3GkT6mUe&#10;5bdln7txqPcmQIj3pmAvsyBP031epvt8N+3zNQ3wMQYE77I00yFq8XFaPAJLHcfDqzBwOB0KQZei&#10;rkNV36zJdbPS3+Fsucd3m7frZn0dto42U66gYYy8pjZXpmBp6XKgUiLUkAvUd7qa5u7fcaAwsqcy&#10;7nB17GBtfFdxaGPW7rr0nS1ZgR35oV0FkSifHbHwSFWmswjR7j2lEYfKow5XxnwxMLujILglO6Ax&#10;wx/N2pqypyl9T3tu8Jc5XXuKwzvygtpz93UWhLRm7+0qDIc9t+eE1ifvLon0sJWo2crwO61le7fp&#10;Ju21L00IqEgPqcuNKUoK3u1mpStERLych2cRcRI2ko8X0VSwkk9GCVY8Ck7C0uDTVbSldBsL7S2W&#10;2ls26+ze47IvyDM8wi8m1n+X//9H2F+Ax5ElaaNwCYtRVaVSiZnRFjPLYmZmZgaLmW0xMzPZsmXL&#10;zMzQbqbp4d35Zmd2vt2+cSrdnt7Ze/8/n9fhyJNQqcwDEW9GxrF1djE7cUITejQiQUSSyyIRxQQx&#10;8pLyCnx9Ay02hwF+HpqSSlwYrFgpQY5FElUcJ4ImAZahidmp8pPtTtQHO3ZFuyJGPsV1Ms11Odtz&#10;Pc9nK8/30umoCxXhx6ej77Qk3ayPu1YTfb025lJFxM26pKs1iTfqURTA1QZEx2NTuWI4rk29VpeG&#10;ctfUp92oSwWLBCTYInebc+40Zd9syL5Rn3W1JvNmQ+5xbeblmoxLNRnnT6eeq0o5OJ2yU5m4XBQ1&#10;nRU0lh4wlOzTE+3aFGzbEmTXGe0OJnuxv0OEtZESUVhSFMclE8HqYlCIFAI4QDhsWidxMRQEJvC0&#10;RQni5ILcso2Vw9WFo/3N+2vzt9YX7qzM3lydu7m3/mBp7nht6frG8u2V2Rt764/PbTy8untvbmA+&#10;PjBORVJBmS1ppKCgz5c0keLknHJZr61ZLCjaKqk6KKm5UFp3saThQnH9YUn9dlHVUnHJakPVmdKU&#10;AFfdhETnxGyPlLKAlIpgjwhTYzsFHX2WmRHPQo/rZCQXYmUY62Se4GgWZa0XYaEZYaEeba4eY6GR&#10;7myc5WqRaHcy2tzAXp6jJIxTFcOpk3An2WKW0hQHBba3joKnloK3jpKLCt9JScpTS9FTXT5QX91f&#10;V8VLQ95dje8gw7TiUfSIOH2qiCmXbiRBM5Ph6XGYyiRxRTFhHg6ngkfzdLlpqoVZmAWbmXnpG3qf&#10;MOspbx5vH+2u7D5b09dW2tVc1NlzeqizfKCjbBDQXTl2tmZqsGFurHV5smNtqnMVyyCPJZHvq50U&#10;ADHyIGHP3qqpnspJxMVXTZ2tRoX9NdMDtVOwCTDQOD/UvDjctjr6kY4/mB85Why7vDJ5dX3mxubs&#10;7Y2ZW2tTNzCsT9/cmLuN5ZEHrM3fRsrSvc3l++j7hqV768v3VlfuLa7dXd64v7V8b2/h7rnF+wdL&#10;9zdX7m1v3D08uBvkEcAXwRkzcVM5Tl/Op305E/Tjku9XM47X6xV/s+ry3aLDsz79P2x5/Hbd5dsF&#10;2x/WHQRpZzDY/bAOJYiURxT8qsNvkbT/aQ2VfCLrf1y1/27FASPlv1ly+t+k/FcLdl8t2HwxZ/X5&#10;rOVXs1Zfzpp/MW3x5bTZF1OmApiD/v2C1eNu1QtlEk97dN4PmgB+nHG436h2s0b5/ZD9F1N+q7k6&#10;NR6c014qZZ76xaeMSryMc5x1s510Muy1M+wMMh1MYs30gg3UoXq4aMmdMlR3M9angOdDIIL34uZ4&#10;qrygvrSguaays7qiLT+7MiutpCDndGlhY0lBQ3JcUX5WbWlBa2VJOwqfz2+CPcuLWgVKa1Ntf3V5&#10;V3VFR0tDf2lhfVFeHRxVkF0H5Y01AxXFHSX5iJovL2qvqehF07qW99WdHq4uHyrMbe9snevrWW6o&#10;GaytPFOYU99WNzg9vDHRt9bdPNFeP9LTPj3QszLStzF4dmPgzOr0+MH4yGbN6Q4mnc9mSSKTA4dj&#10;M1B+WBadxKaTJWgkLpPKYVAEyWpQphoAlSCGAWPnMWoePC4Ohcql0lgkAodKBsll0sAzoZHIkhwe&#10;UZQgyZTgM5jgNKpKMHkiOJ+T2v2FCZutxfOV6cuVaavlaRsVqVtVqdvVqQcNWYfN2ZtViTDUblXF&#10;b5bF7FTGb5XHbpTHr5bEbJQiIn4pN2i5IGS9JGqxKHI8K3gsK6w30S/HQT9Eg+unxMi3NxhKChxJ&#10;8OkJc+6IdKsNtC/zty8McKpPiVSjEpRIJFstfScDSysdUxsjm5yk3IWJ1aWZjZmJ9ZnJHYw9nxvb&#10;mxs9WJg4mJ9CdDxgbnYfsCBIIr80cQ42LUxjjPz55bkLqwuXfh0m/y+MPOwmiL7fnhpbHx9eGRlY&#10;HD27NHJmcbh3Yahncbh7cahrYbBtrq8ZZaoB9DejDDYDnYCpXzDT1z7V2zLe3TSKEtQI5CeCHtBe&#10;P9RcN9RQ2dtU1tlRdaappKOj+mx7XX9PW197Q3lfV/rl3bybF1JvH2W9eXT2Tz8+//7Lr7/64vff&#10;fPGn71999ePrL759++Hztx++/OK7D++//+bNj19//rvf/f3nrJZ6p4zQ4NKY7KrYIFctDylcoYLo&#10;oaf2sjnxVobSz3uBP1/0+vuO1X+ds/n50OWrWumvi2V+KFD7Nkv7h7yTXxa430qMKFbQLTdyzz0Z&#10;7CFtP1k28bd3f/nx8dffPHv34enz10+fv3zy6uXDN6/uvfns9psPd16/v//yzcO7b58erc41WxhL&#10;SnFwfLY4DY9jEoTArJIiCPGEcDYKnEw3sxxXvdYou44o+8YAszOxzmC8gVLppd8QYFzkolHlo1fh&#10;pVPmoVXiplXsql3kgiLlc1ESeYUcB8U8J9V8Z41CF50iV93iUzol7tqlXrp5Lmp5zlrZTtrpdlqZ&#10;9gaFbpb57jYFAS4+JzXR1+gkMZ64KBmHA2sZjXoiOAkSyiZfVexw91rh4Z737qbR7qbWxoL6xpzm&#10;5qz20qjGzBnljSGjy3OON+bdX21F3B72fDjo96DLbypKs1hXOJqBy5PBNajS52x1l+20L/lavkzw&#10;WDsh10rC1eBw4zz8pgZnR1tyTgG/rkNZ1BQaV8Jd85F6la3/1yHvv4w5/9uM7e/mjL+YVPluSfPH&#10;dd3P59S+Wdb7fEEfJbdZs3g1Z/hkWvfNpuO7o8TLi4mdFV4lad45SZHJUbEZSWm5abk5yRl5yZmF&#10;Kbn5ybnZiVlZydkZadmpyRmJMcnp8VmJkSnZyXkZiZkxobGZSZkJkQk66rqCuHNh8HEYZDpBBM+i&#10;Mil4Mp1Ko5IpIMGORaasIGEuWfBtPuYEgQQXBlaRIyP6cRIsWAWd8KvAI1jFgK0CQIFVxCPAAYgE&#10;/4j/WfKvC2wR+5/AktwARFD8O8p1A+4VAErgYpB79j8XARWPFmz142l/WbDVX2+CBXQcTphMoqck&#10;Z/t6hwUFxIUFp4QEJoEMCkwMD0sLDUmJisyMicsOj0yLjc/OyCrLzi61sHDgScpyOXxEx8sqKvBl&#10;2Gh2UERkA9gsDiZZLDaKWJcARxrFuXMEieCZgnlTMR2Lhcfi0DFGnsWQoJJpHAku6NhJeFwpUKQk&#10;+R/DugXTiiKiWUCpS/6yYMw4OCPgboBkUhHVScSTwD8VE0xCyEEzxHLQZK50uKSPs5LSYAONjtUE&#10;8HXgp+G34A/59F6BTkVB5hRB9huQaH8Gyi2OuFRBMgeAoAqhq4W/FP4WOp1JJCLWFRb4bZCY00Qk&#10;UbC0y+J4IhbtjnIxCGZ8FQAteDC0BUeBq4WR7xgX/2speM0D9U0wPawYCrdH84ySUbQ+6PBXowSM&#10;YgQBY06BKg23BRTw0eDOoMfEkpCV4oMO8hMjLyXBAYCrC26vlIQEOMvITeYIXlIxKBIw5Ekiyl6S&#10;yeGxuFwGG1oQlrMUFGhTXCaHLE6hkxhEUTKbzqWRWRymfFFu09TgzmD3Yl/HXHfjVsm9JwAA//RJ&#10;REFUOPoKqn6oq2m8saqvs3GsCTr5ss6Wkrbm/Pr2gvq23LLC8LCcwFNlIR6VwY6NofYN/uYtQRad&#10;IZbg4baH2bWGOXREOoOX0RPt3BPl0Bvt2B/vejbOpT/BvSfOtT3CqTvOvTvJpzna/XSoc4GPbZKz&#10;iaeBig6bIIvH8cVxHFEcXQgnQUC8sByDqsCiK7OZhkqyOrI8C221E2oK8iwKmyhCE8Nx6XhFPmJw&#10;lKQllGXYStIcKbhrVBKDgm4oogvxwiSyGIVOAD8IzbYmir5xAReJSCTCs8N8ZKgzgnpChzqD6HYy&#10;ynqDVQbs+UI5B1oJPB4G1CioVoiXBwWLi8dIecHnByigHkAAb0TQEaFeSEQIOqrklLjJscGBsx2j&#10;fR2tdeWZ8WFOFoa2xjp5qTGTA51J0YHJ0QEejmbQA7bWVOQlJzqZm6pwuXATOGJiAkZeVJ5KlKeS&#10;wZ5R53AEc7oyZOk0GdpHYLliOIIc7gAJUTxbjPAJsMoQRTnfYR8eiQS7wf58Go2JR6maSMI4sKDo&#10;eJQXnksi8UlkOQZDikxiE/HYO0UJMVEAl4CHQhkaFcwqHoEgicfDtXHFESOPgrUFEfEAupAQ6BKC&#10;uV4BLMEm+EX4aYymhwsQXAaRLS4GJ0cB8oIJXbHc8RgRD1eFwuQFs7wy8WKwgwSRgBHxLAKeBX8g&#10;/CiJCIU0UREsJz6DIA6WIRkvCoBVuABpIh7GUxNplrehcnGAXVWY49kM/8miyOWqxJ2G9HMt2Rda&#10;si62ZFxsSjlfn7hfhxj57Yo4MPnWiyI3iqOW84Inkj2mUlEG+f4oh4Eoh9EYx9lk9928kMOSqAsl&#10;UUdlMRgpj+FaddKN2pTLFXEgbzWkA8ALftCW+7iz4FFH/uOOvCeduYCnXXmAZ935L3oLX54pwhj5&#10;T3jdV/J2oOzNYNmr/qJnZ/Pvd2Tdbcu4355zszHtuFqQnr4xc68uY6EiXZ8uLCmC45HwXAaDRCCi&#10;eDUSnkmFDgVN2QzjIgwiUHWJZKjrBBoDugAGVFGUZEmQZwt9a05EX/WkZKRX19akpqf5+PnGJcS3&#10;trYODw93d3YVFxZlZ2a5u52CaixgAdGghkY9EfC10YtwqPXQU0E3RyEToZJ/jJcXzIkiIoYGwvjU&#10;6JT0OG8/N18fd08PFxvLk1bmRsZG2uYm+toa8lFRfksr45ev7V67de7Bk6v3Hh7dfXAR5IPHl0He&#10;uH2AJVXfP1g6d35le2dudW1iaWlsZmZgbm5oe3v++NLW3dsXHj04fvLo6otnNzG8enEb8Pb1vc/e&#10;odlWoeTxwysP7l26f/fo4f3LX37+9Osvnz9/euPRvctPHlx5/vj66+e3Xz+9+fLx9WcPrjy+e+n+&#10;zcN7N84/vn307MHlNy9vfP7h/ttXN+/dPnj3+tb7N7dfv7gOePv85rsXKE0NAHQARsojsv7tbcDb&#10;N7dAvn+HVt+8vvn61Y2XLxARj30BcP/e+Xt3z927c3jrxrnr1xFu3DgPQIy8QMdSw9+Fi7l//PDh&#10;1UePrj0WfAfw6uGN149uAl7cvwZX+1QQX3/v1oWbVw+uH+9dPz7Y21rcWp5dX5hqra46XVhQkJ7V&#10;2dD6b7/53R+++/7ffvPTH7778Zs3n79/+u6b1999+fK7v/zmP//62//73bsfH99+FugVqKuu6WRn&#10;GxUW6uvpoaelyedKgF8my+doqCrI8iVUlaSV5FEWGhTMLstGeeEFYewqCpIAZXmuiizqfhX5LJCg&#10;qyvwYKuiLAp+l5fnyMiwTE11vbyc3U85qanJcbk0Ho8mKUmVk2HweRQFOZa8LFOOT5eVooEU8PIM&#10;NLPrwtLx7PzR9OyFidnDqfmL04uXAJPzF8dnDwEoTH7+8sjcpfG5y4igX7g8s3hpcfnyyvqVje1r&#10;67tX13eP1/evrB0cr5w7Xj44Wjp3tH50defqrbWLV1bPX75468HM6tbdJ6/uP3nee6avpLgwIjRA&#10;S03WzlTv7dNbv/v61aNbh7npkebGmlbGus42ZmZ6uuW5eUe75/u7+quKq6JCo7XU9ShkhqgwXlxI&#10;DPt8kiR4Q4VZlgDMvoMBBuQvphuKdhfDg0VBAIktqFCQtQYAlqLAjkRxpmKCl7rYSaB1QbuCcQUG&#10;HikpSWUVeS1tNV09TZBq6kqaGsqyMpKqKvJSPAlpPkdfT1NZQQqemYwkU1mORxDDUUlCNJIQ/BJd&#10;DM3ELc8k8PE4WaKwIlVciU6wUFfIjAjoqy+7d37t2+d3L+0uO1ieoJPBUhFDgRAsMJUEhhqbLSuJ&#10;IuXRNERSkgBs/hppPk9Whi8vJ6OjramqqKAkJ8tjgznGhP2VZGSkORw4ikOnk4VFJND04mJ0Cp7D&#10;ZUjLsPnSKHG8Eh9qAg29vGEw4EA0vytXQkJMmCeG02OJm/PwddFuvWk+fSluo+mnxlKcJ9PdZzJ9&#10;5/PClgqjl4pjlkuiZwpCehMcqv0MCh1V4w047mxcgKxItYt2f6TtfKrH1caEm61JD3oyHvVlPx7M&#10;v9OTs1cVPZvldzbKvjXYvDnQvDXY8kyM01ia91SWP8iBBLfpnMDRNG+wVM7EgsniNpLqs1QctVub&#10;unU64Xxj6oXm9J3q+I2K6JXSqMnc4NGc4L7ssPIwl1gXcz0+nQV3W0yYKCaK+kcy9L2oIwa7D54g&#10;PH+QcFfBTABTA7P26AJTD24vmGUUPI1FZXOYLFkpLjw+aBvmxlqOtie8Xa39PeyDvZyCPR1DvBwj&#10;/Jyj/BwjfR1iApyj/Z0ife0ivG1C3C2C3EzD3E0jvSziA2zi/CwAMT4m4e6GUV4ng110wk/pBztr&#10;h7joBDlrBzppBbpoB57SDTylHeCmFeCuHeJt6GQhr8wTVuESNfhMHlEUhQDgxTToZGUyHgwytgiO&#10;TxM21VX0drPQ0eSrq3LlFRjyCihAXkaOKSVNk5VnKikwZfl4JWlC4CnjuvyIs9XJZ6riB6oRsT5S&#10;Gz9cB3pMb2k4Co0viRyoiMXmce0qCgEFY+EHqmIw+Ymsb88PbMjwqkvzqE/3bMrwbUj2bE7z6c5D&#10;c7piIfP9JRGAvuLwgVIURN9XHAlbO7ID65M8ahI9SyOd4t0M/S2UgqzUbLUl9Pl4PzudOF+bxqKk&#10;tEhPLEaeR0cOtpwknkVALLwEERHxXApOki4syyEoydDMjFROGiqZnlQ1PqFiYqru42/v5Wvr7Wdn&#10;Zq6pqcU3NFLR11dVUZFhS6BPSgBsDl1BUVpRia+rp8ZgkqENQ7MVFxOii4lIS6AZkKgMojgeRyHg&#10;lJh4V235PHfLxmAnsJUHklwxRn4lx2st13unwP+oMux8adDFitDrdfEoRr42DpQ7zWn3WjOu1yXf&#10;bEBz0VytRbnjr9enX61NxeZuRUodSiWPksg3ZNxtzUUJ5Zuzb7XkXWnIvNqcd6er9FZH6fWmgqsN&#10;eVfqc4+qM8+fTr9Ym3WhNmu3PHmvKnWjJH4+O3wmI2Q43rsz2KEryKkz3LUh2KU8yDnPx9FGma/K&#10;ICuy6GwCgU0BUxtMaSEqSYxFJxHFUOw/OL2CybJIrvY+2ytHBxu31hevb6/cX51DpPzu2sOFycsb&#10;Sze2V29vLd/ZW0E5Uo62n55fu7Y0tmKkZmSgrGOirmMgK28oyXXTVBvMydpvaVwvLzuoqN4rqdwt&#10;rNzOKdsvqFpMyD4sr1srLZ8uzW9Ij/CwUs9I8S4ui07J8rNx0pKVJyorUtTlKZZ6ssYqbEtVyRAr&#10;wyh74wRHkyhrvVBTtVBTlUhTldATiuHGqtFm2jGW+t5acjoknKIQTpuMM2QKG9BRjLwRDXeSIWxE&#10;EzZjEywlyXbSLDdlvqMs+5Qy/5Qyz1me7SjLsuPR7PhUa0mKNY9uIyNhyCCqk0SlcDgFUZylgpSV&#10;vJQekyyDw1nLSYeYmwaZmtopq2YHRYy1nO2vP9te2t5T1dtZ0dtbPXi2drS1pLezfADj5bEU8L2n&#10;x/rrpoYaZwcbZgYbpgAD9ZMYKQ/yVxw94uUBGE0/UD87VD830rgACqwONi2MtC6PdqxP9u4sjVxc&#10;Gkeh8YDVqWvrM4iCxwLkQS5NXAWsTF1fm7kJz2tt/jYm19AUr3dBflSW7i6u3F1du7e5dHd3/ta5&#10;xfv7i0jfXr+1t3axJC1NRgh3Jt3l2WTy28ngn9ZCXg1aPOrW+3rO/sWA4ftxsx9XnL+es/1pzfmH&#10;ZYfv1+wFpDxI+x83MAUj5a0BP60hCfhh4yO+X7MRwO67VbtvVx2+WbH/ZsXx62WHr5ecAF8tOn65&#10;4AD4YsH283mbD3PWn89af5ix+DBj9fmUOeDDpBng82nTd6OGb0cM3o2evFgheb9V49sZ+2dduj/O&#10;Oj1u073fYvj9fNCDHvezkcplLlKVHlql7gaVvqb5bgY5zrppdjqpNnqpNkbhRhp+uooe2gr2qnwn&#10;HSV3UwM1HoeIYuSp4UERbQ09hbmn6053NNZ1VpXXNzd0Njd0lxbWFeZWlxc3F+UKouNzGguyG0oL&#10;WssKUWabytLWxpq+wtxab/cIa3M3Ob4mjJAcpgKbIS8rpXHSwD4qNLOtcbimoruh+mxlSXtz3UBt&#10;ZU95UXtFSRdgce4wKjxLX8eazYJD5LgsBSkJRQMts+ig5KHe2bW5w47m8cHe1a6Wma62+dHBraG+&#10;9fmZc2d7J+lUnhAOmfXgRZDERaAho8ywDAoWGs9lUhlkPI0ohgKdBJO4gqNFE6Sswbj4jyCTJahU&#10;CTKRS4MDSVwmjUmlwQAHQxtJjMhlsHg0Ko8orkgjKRBFEtxsS0M9OlJDO1ND2xMD2mJ8msNOlXlY&#10;Fp8yKfM0L3E3BtQF2bRHufTEe4xmBE1kBs3mhE2k+68WRYCTtpIfsl6ClJnckMmc0LOJvhXelvGm&#10;ainmmsWupl0xPn0JMJqHgqz0siz3s60McU52MR2syHXWUQefUIHMYItQGcJ0mggzNjRpeXZ7YWZr&#10;cmx9egJN9Iox8liYPMoFP4UwM70LmBPM8rowtj8/vj8/dW5u6tz89IWluYvL85cXZy/MT5+HElB+&#10;jYWZQygUJJTfnRnZnhzcGO9fGz27MnJmeaRnaaQH5PJw99JwxwIKkG+dxtLKD7bPnm2bPNM61tsy&#10;DgC9r32qv2MaIEhfgwpB6W4axWRn40h701h380RXzWBP7UB7Ze/ZpqGelsGG0zVt9Xlj/Sk3L2Tc&#10;uRR3/XzM3ePy33x5/P2HVz98+cOPn/34m+df/PbVF1+9eP/hzecfPnz35rPvPv/8x7ff/jh7/bJ3&#10;ba59bbJjTUxES0pQvJOrMjVdltytSt9zkFuwFf3TWeeft3z/bfzEPzasfj7n+ocu9S8LuD/myP0+&#10;S+WP2Tq/zbH6PD+0x1C3QtM4U9s+TM15v3Pz35/98Zt7X3776P1XD199ePj63ePXbx69evXgxesH&#10;z948evzi7vWv395592Lv5ePVxelqvBBOWZqmzJdQkWbz6URJgpAqkyQvivPWVamO8GqJ8ehL9eqM&#10;tW8Ks6gPNu2Kc2gIMTntq1/po1ftf+K0n1GFr0GZt16xl26hp2a+u3qum2qus2qei1q+M0prk++g&#10;XeCoW+KkX+ZqUHJKo8BVodhLMfuUTLKjdJH/yYpQ5xRXK2tFWRlRHE8ExxFBgaKyDBIJh5OWEGcQ&#10;cAwyrqzIZHszfGfbeXvL6PyB/sa6/N622uqi/Oqi4uaKxu6q3s6K3vaCwfqU3taEwaUFmxtLzrfn&#10;Pe7M+DxbilyrMc+3wkVL4mKpuDp1Ur08vluJds3T5nmI15ahRp0orloINypD3tSTOjgpc8lCbl+P&#10;ua4hNqOKm9bE3fBn/1Rt+vdhx5+3fX83afrthP73i8ZfLBq8mdZ6Oa39Zl7/7YLhm3mDV0vmT5bc&#10;nmzGnp9IqM50yk8KLMpOTYiJzcspzEzKzE/NzU/JyUvMykvOzknKSkvMAOSm5SVGJaUnZCRFJ0cG&#10;RWWn5Pie8qVBuxclUfBULpMjxeaBjcNhIBuVKCbOoNExCgALkSYTSRgdD90IuD/InRHQ6+AQYRLz&#10;cWiC+EHYHwphVWAdo3LAJ1Iec6CwFWFhRJ9jwEh5ARP+/7LAlv8vCM6BnClQMKDV/7UInC1U/vGE&#10;/3NBHyYLCQIdf7UIvDMxYSFxEpEeER4f6B/j5hIYEpjk5hzs6RERHJQQGBAXFBgfEpwIelhYEsDJ&#10;yVtKSlGCxZMCXwoR5TLSkqChTPIcCS4W1Q4KimoXZH7HgIXJY+S7hARHEG6OMsNgwfLYKkOQSQYO&#10;x04FwPhxLOIe9oAjuVwuk4k+fQZLlM1my8nJYYw8lvRcisPF+GVsRhDBtCIkOpUmBVcoKws7EBD5&#10;TYQnjl4YMCToVAZWJaB6YO8DoPxXgFU0OS0sNBqN+s8FRTRDHcDoeDgbALwh2BkuA+P6yWQyRq8L&#10;mHaCmBiKoxYRFf8UHQ8gCrLWwD6wJ7Yb6Ii3FUXULSLfsYj4/yXhJHhxspg4Cc3vKk4iEeHiWCCh&#10;kEqmUUhUIp4ECo0CF8aEPwSkJIsrzeVjWWvgFoHLJiMpDSUgARgjL8OF+y6JKTLgJXPQSw4GnQp/&#10;Dvxp0Hy4DDZ6M83mAsA1Rreaw1VRUKQSKEqyyrI8OfABuQy+CA5vZeYy0LvY246yzHW3TbfVDUP3&#10;DrKpduh0WU9jVd/porbWqt6m0taa7MqO4vq6tJwMf+/CMO/yUM/KYMf2aNe2UNu2ECvwc/viXPri&#10;TwHAmQX0x53qj3cdjHMeiLHvj7YFeTbativMojvS9kysc1esS3eCe0OE8+lQx5JA+xxv6wQXE1ct&#10;GSU8jiOEQ9Mt4JCUJgirs6jmqnInFfmmKnIWmkp6slx1HpNHFmGThCQIwkwCTp5LleFQlWVQ2gQO&#10;E80YL8FiQGtnglVBEiOQRUlUcSJZHDoXIpkgJILe/KBnJ3iaWLA81BmoOfBYYRUaIEbWw1aK4NsF&#10;LFMNBrJgQlcAVAEsZQ042tCBQMsXtGjUdYgJIUYFOiO0D1nc189jYnTgbE9rdWmuq51ZTKC3r7Ot&#10;g5l+ZIB7Z0NFWX5qVlK4t4vl2bb6yoLs0qwMP2dnCx0dSTyeKy6uwKTJkMTlqUQ5CklVgqnCYsnR&#10;aAgMuhzi5VGkvBQZ5ZHnCiZWRRAncvEkDGwxAoqUJxIBfAoF9uSKI34cWhdFWEjAfQthjDxNWJiJ&#10;SHY8nFCaSpGkkDgos5L4J14eI+VBIlKeRITL4xEIUvC74ihNDRYmj8mPLwYEUfMALKcNdoXop9FW&#10;2FMETotOjnLjCFNEhTBGHmWQF/pIx4OChdJjMfI0OERcDCSALiaKpdPhkEmSdGhRH7+hBJOSSURh&#10;+1xhIXU62UldvjbWrynOuzfFb6ogcr06Zac+7bA5+0JLzsWWrEvN6MvIo8aU/bqU3ZqkvdPxuxWx&#10;26VRgLWC0KlUr+k07/Ek99FEl6EYh8kE17WcgIPC8F+IeJDxlytiL5XHgAT9ek3SzbqUW/WpGG43&#10;pN1tynjYlvMvdPyvGflf8/Kv+0pAosKzRc/P5D/pzf3IyLdl3mhMPq5OOK5LPm7MWq9IvHSmNv2U&#10;hSIZJ0kQoYqKUQhEMIaReUylUIkEMokAwx5UYDSuiIpAv0WhkdlcCehioPaiuZzFhRArKEhnzZHi&#10;Obk4p2Wk1zXULywtjoyMDA4OVlVUZmdmlZWUujg5Y+Q7NtRi+Dh6CkZM0ABQ7aEVoNqPE0xCKYQz&#10;tTCsqi8Jjwr0D/L09nZxd3dwsrdwsDUzN9EHGBio5eQk7OwtHl3ZuXn3wr2nV+89unT7/oUbd85d&#10;v30AuHZrH5vR9NzhKmBnb2FtY2ppZXx+cWR5eXxvb+nCxfXbdy48fHTl2fObb989ALx6fRfkm7f3&#10;33/26MPnT0BCyZOn12EfbDbXl6/uvHv/EAqfPbn+4N4lACgvntx4KSDlH9+9dO/G+U+M/Kvn196/&#10;ufni6ZX7d869f3nzs1e33j6//ubZtY8x8i8Q3j+/BfLDy3sYI//+zV2Qb1/dBiCC/vWdNy9vAV49&#10;v/Hs8ZXHDy49uHvh/p1DwL07h1jWeAAon3D39oWH9y8/enD8+OGVJ4+uPn18Da4QfQfw+PqrJzfe&#10;PLn56tH15w+vPr1/jDHyd28eXj/eu3Pj8Pze6u7G0srMZE9LY1lO9umi4o6mlh+//v7Pv/39D199&#10;8/Vnn3392effvv/y89dffPfux5++/vMff/jrn3/zt7/96R993QMwrKgrq5gbn9RQUWYz6NKSXC01&#10;ZXVlBUU5KRkptpI8T01ZRllBUk6ahTHyCnIsRXmUW0ZBRkJFQVJNSQrj4lXluKDISdI1FKXkpVnS&#10;kjQ4RJbPlJNju7pa+/mdsrMzg1GdzaZIcanSPDqch8clSUtRESQpMjwqxsjL8Og8Nhk3v3h5Zu7i&#10;1Mzh5NyF6YWj2aXL04uXJuYujEwdDE3sAUZmDoenz4Mcnz0U7HC0vHa8tnllfet4Y+fy5u7x+t7l&#10;1b1LS7uHizvn57bPzWzuLx0cbhwebx9dOX/11sTC8p2HTx8/f9Xe3h4SHGhnbWZ2UvvhjYu//+7N&#10;n398e//GXn5mtIWpxgkdJQfLExYGeiY62lqKKkQRvCgOjDwUrA5tS1SQcwZx8YIYENCRqSd4c4WM&#10;NcFnVpi5ACMNDCow8ECDRPlnBJuxQlAwGxE0OvRlEmDF0MA3ZjLQGCbF4yrIyyoqyutoIwpeQ11Z&#10;SVlOWUlOVU1RTVVRSVEWi4tXVZFXU1UwNTG0tjKVYBBpRBFxIZTTmSKGo4pCZ4rj4NG3SwZSTAsl&#10;XrS9eWVs0FBl3uHE2Vub0w8Olt/cPPfVw2t//fbd1vTISU1lBkGcAF0tjQ6tHToXAJ1IZFDI6I0f&#10;jQK9CZn6cVpzsMShBKw/NVVleWm+rBT6ZA/+BCkJCRU5OXkpKQU+n8tgCLLWQIcuQqUQJLh0rhQY&#10;njQ+h6koxZVjS8hzJSWZTCkOS0FaUlVGkksUkRLD2alww8xUu1L9OhPdziQ5CaLgtdqCjNtCLM7E&#10;OI2m+c/mhc8UhPUnu1d46SSacAKVxcI0SKFKhARdZpOXwUSS63qu3/nK8JutSfe60h72Zj4bKrh3&#10;Jmf/dMxclk9ftENXhE1PlN1Agst4us9cXvBaWfT26YStqvjV0qjlkkiQKEavEkXq7ZxOPt+YfqEh&#10;9WJj2tXW7IOaxJ3K2J3q+IXCiNmiqL6MkNpoj0xfJ0tVPnhuMGiBkQjOCQ1sBeg4SWD8oW+I0FNG&#10;CW1EUMYvgV0LBi6YvChWgskCsKhMsOT4bLa0BMPJ+kSIn2NqnF95fkxhZkhFbnhlbnhxun9ekldu&#10;ont2rEtquF1WlEtmuEt6qENKiF1ysC0gNdguLcQ+PdQuKcgq1tc0yutk2CmDcHfDYBcdQICDBsDf&#10;Xt1PAH8nTX8ndV9n9cBT2t7OGqesVeWYOCkyToVLpeBwfHExPk5InUrRpNMUyASuGJpeBuXllKLr&#10;aclrqvPl5SUUFTmKymCT0nl8uowcU0GOLiMlLs8TP2WjVV8QOd6aO96SNdeRO9uWOduWMduROdeZ&#10;NdeeNdGYMlgZ11OEguIx2h3DJ4K+vzIalI6CoPb8wKYsn5qUU7Wp7s3Zvm2Z/i3pvu1ZAT35oWcK&#10;Q3vygwGflL7icIyRh61ducHNaT7NGQFN6f6V8R4FYQ6VCV55EU4+FqpORnKGCrRwD7OkUDdTbWlF&#10;HpFFxrGpOBoeJ8kUUeBTdNWlzIxUrEw0zE+oGunI6WjyoRMwN9WwstA2t9AyOKFkaaNrbKYOsLTS&#10;sbYxsLM7qaAAbg6NQQfLXozLQQHygkmVZU6c1AHnBlo6euB4ETCz+Cw6h01nsqlUmjiTKqzEEPfQ&#10;Vcr3sKoPtOuJdh5L85xIO4Ux8qs5XhfKQ67VxRxXR16pjkHJauoSrjckAW41pd9tzbrZmAYK4Ho9&#10;mr74en3qlZoURMfXpF+pRhnkbzRkAK7Wp99uzT2uzzhXlbRdFr9eErNelrBdlbJbnX6hNvu4qehG&#10;a9mV5uJLDQWgH9bmrhUmIBTETyQFDkZ7DUR4AIaivLqCndsj3WtDXSpCTmV4OdprKMtTwKQjgJXG&#10;pBDIBBEaWRxR82KiojghcSExvDBBUVq1sqhxZ+V4e/nq2vyN9YXbW8v3l2euL01fO7/9ZHf97trs&#10;FcD+yr1Lm8+2Zq9uzBzEBMar8FROqOmfVNbUYkuaSvOrI8PnKsrWqyqW8vM3iks280t2isq3Csr3&#10;Sk4flTesZBWulJb15aRFu1hE+9llJgV4njKxMFWT4YpzyEI8kpAMWUSVRVZlknxNDaIdzaJsT8bZ&#10;n4yx0ws1VQk3VY40VQkxko+z0go3Vk2wNnBX42mK4U6wRNzUeac0JF3VOKdUOW4qbA91KYCnBt9D&#10;le+uIuWiwLFikwAWLAJIJxmGiwwDZMQJTS91GXdVGWdlvrW8pJm0hK0S3++kjoe+ioOqrLEk3U5Z&#10;PtDkZJiVTZqP/2BN02jzmfH24eHmwb7avoHGof764Y7yMz2nh1qKe1qKeluKzgLaSvq7KobP1kwI&#10;GHlEx2OMPEbEDzbMYEy9gJSfwTBQDyVzQ43ziJFvXgRloHF+pHV5rHNtsndnYehwZfIYsDp17RNW&#10;Jq4tj19dnbwOyuL4lYWxY5DLk9eWZ26szN4UfNZwa3X+9icgXn7p7vLSnbXV+4iFX7i1v3hvd+ne&#10;9tLtvbXrV/ePUwI8/Q3YT+cLX06G/WYt7GHPice9eh8mrT6bsHw5aPTFtNWPK87fLtj/sOzw44rj&#10;92v2AthhpPxHRn7D+sdNmx82LD/h+3ULAawQ1mywPb9bQ/h21e6bFXsBHe/05YLjF/MOgM/n7D6f&#10;s/8wa/thxuazaWvAu2mL91MW76bN3k+ZvZs0/WzS+PNJk88nLJ6d0btRp/i4U+ercauXvQZfjlpd&#10;qVJ52mPzbjTwqMG13lum2lut0lu36JRerptejotBqq12gpV2jKl2oJ6yv56Sm4YsPOJThuquJ3RO&#10;qMiDFUwXR2Gk0lxZNpPPZvIkGJLyMsoyUgraGoYFuRWlhXXlxY0FOTXlRa3lRe0F2Q3V5T3Fec3N&#10;9X2piQVGerYyPHWCqAT6fBmHvvdFkUloDKeR8ShSTV/boqayvaSgrqGmt6ywBU7SUH22rrqvvWVU&#10;Sd4ABnzw10SESUI4PJXEFMMRCcIUohCNQ5d1dwgZ6V+dGN4aG9iaGjvX37syN3VuanzHyyMMXC0J&#10;JhesF2i/bAYVmrMkmy7JQulmAFiwPDRzcDAAKGX8L0nkURAQBaWpwRh5FoXCppC4NArsw6Z9ZOSZ&#10;FAYiLBhMSTJ6jccTwalRxZNO2eQFuOX62CU7nPTVknVXYHkqsV2kyR4KDHdFurMMyU+Dm2Kjle1o&#10;kONkWOlj1RLq0B7m0B1pP53ht1YcvlYYtlEauVYcOZbu1x3jdtrPKs5ENdJQIc1GtynUbTgjYjAt&#10;bCovDvS6EJcyf/t8H6vKSK+WzNiy6BA1Gk2Lw1diSskz5RhiEiV51WtL56Ym1iZGNybHNqfHdmZH&#10;d2aHEWZGBBjfnZ4AbH/i6xfHUfj83MT5uanDhZmLi7NHgPnpC7OT56fH9zBeHgAKBrQ6eTA7sj89&#10;tDs5sD3evz56Zn3kzApGxw91LQ53L412IQx3ogzyKEC+bQbx7A2DWGqa9rpPqeQREY8x8piOMfJd&#10;jSPN1QOdjWNdNcNDrVMDzSOtFW1tNa1D3S0D3fkH64UPr6U+vhFx91LYveOsr18v/+H7pz99/cUP&#10;n33908vP//Dm2y9ffP7Z2y/ffPjm+Wdfvf/2N7c/vHMvTrOuSjpRF69VEmBdFRFTGRtooRlEFxk0&#10;VL7qbjRnKPp9senPMwF/7ND/+4LNz1tO/2fI8JtS/u9ypP89W/Ev6Uo/JWl9n+P6IiN4wtEuT1U/&#10;UslstuTMHx5895uH335z//1X9998cf/V5w9fv3/08vWjpy+ePHz57O77FzdePNz98v3u04dTt64O&#10;B/sYcak4KQaeLo6TZVHA0VWgkWREhbk4nIuGQo6HdUOkY3WASVu0fWe8Q3u0bW2gcUuEVUuETUOI&#10;RU2geaWvcYm3QZG3brGvTpG/VnGAbv4pzWJ33TJP/QpPg0r3E6fdjWs9Lep9zGt8DEvd1Yq8lYsC&#10;1IqC9PKDTEOsNHU5ZKioLByOLYZjieGkKKJsEk6SKsQg4XgSuMhQ3oULsQfn3c9ftDh/0eDgnPb5&#10;c+rn9lQ3VmVWFmU2V5X3trTP7xsdHZodX7A62Dq5v3Zib9l4Z954e8J4b8r6YNL+YMB+ocAwWh4X&#10;wcTlSePq5fFjevJzRho3fV2fRPgNKLCa6bg+vtiELGFVhbGrIbGnQT+vy9jTxs8p4tb1cTuWQj+U&#10;m/48F/Sf8+4/TVt+MXniy8WTny8aPZvQeDOtA8qLSd0nYyYftoJebqWN1XoWJTnlpYemp8RnZWRn&#10;JGfmpechLj4+LT8lJzcpKyU2NTUuLTYsDpS48HhAZlKWj5svi8wiChPFcOIykig6XgQnLEFjAfAi&#10;omC4MumMT4wqFWWMQLlrQAGX4RO3jtHrmIRCUMAwxhh5zEtC5OkvZP2no0Ai5Zf5HgUsPDKeMWBU&#10;OKI2/uci2PefLPwnYOUYEQ/4pCOL/P+Nl0fs+/9asF/4F0YeOwN4eOIosBX8OoKTg5e/b5Src4Cf&#10;T5SXZ3hgQJy3V4SnR5i/X0xYWFJsbGZERJKdnRsXfWksKyOtIC0lIy8rh76C5UrywCn6JV8NRm1z&#10;BIHwILEQeIxzx1K7YCUSgjw2oHAFeeFZLJT/HY7lCGLkMX6fz5PmoqQpkjweDyO7GbCw4AQo3ApK&#10;QIL9yhfEesNlgA8iKyklz5WS43BhIBOFEUVcHIsQlxIkSQdvFx40my6BVQbsVQ2fgyLx4afpVKgV&#10;WLwyimBmMQRx9Oiy0AKKgJpHLCpWebB9QGKkPPhE8GfDArthVCzmLoGnDDcZxbIRyQA8Aa6CiBcA&#10;Kgra9qt8NahS/cLI/29g8x6KihFFRAnC4M6LEUlkOo0uQSLSUNYawcVjaWTgTwDArYO/C2Pk4S9F&#10;LDxPisfmgAJ/NcbI81jsj0S84O4hXp7DhX2w9xzontNQIDybxuCzuYrS0gAsByyqB1KIvpflyZHF&#10;qRJUSQ4dNqnDED85tt3WNNnTMdvWNN7WONbaONZcN1xdcaauqq+iuLOysLW5ors6r6Y2p6IhpzTO&#10;zTPRw7UozLsq0qspxnsgLXAgxWskxXMyDUnwcAFDSe79caeGE06NJLqNJDjPp3tOJ7tMJjpNprhM&#10;JDuPJbkMJzr3x6NPjnri3XqTPOvD7PM9jfO8TPM8zRMdjQLNdK1U+LZq8opEnKwwToWIUybgdFlE&#10;HTbppDTbQIpprMhTYZLA5JYi4KSporISRFk2WZkvoSwDt47F50IV4sCNoFAJRJIYjUmis8ii4kLw&#10;TIhkErQhaGWf2BKQ8OihDnyqNtDcYAcoh+cLm2Af7EsLqDcSEoidRxWIToXKgkXHo+f/S74arA8h&#10;Ct4Rom5HRIjBpETHhE1PDHe21WspS5NFcVryUjmJ0dmJEVWFGTUl2c01xakxwf6n7CoLMkuy0zLj&#10;YoLd3AwVlVjCwhwxMWU2U5aMB8iQCEoMmgKNJkOhyNFosnSUr0aWTpeh0TC+GwOKlBeExnPxJJSv&#10;Bk/iiBOxuHJsBx4BRcqjfDJiohRhlLUGm76ViUcTw2IcugRBnEMi8KhkKRoFJOgcvLgEGGziYiAl&#10;iQQ+hcxHAfUkafhpwWsAOOGnVwKfGHnQQQJgE/wolmWehsOB1cgQFqKLCgvYdjG6mAii4AWMPKLm&#10;hREjD6CBxycuCvtgMfJwhaCABB1j5GmiIiwCXopJZxLx8FeAcUjBi6JADfh1HE6LSYl1MKsOdx/K&#10;ilwsTdyvzzzfkHmxMeuoKfuoKfOoIe1SY/rlxlTAxca0w/q0C3UpaAKh8pidsui1gtCZNO+xBLeB&#10;aMfheKf+SNvJeJedfBQgf6M25WFbzt2mjGvViRdKIg8KQvfzQ84XhV8sjYKSo7JowI3aZNgBcK85&#10;81H7P7n4T3jWjbLWgILlrhHkkS95eaYIyhF9353zsCsLzUrYnnm3Jf16XeLl02jytgu1yRvl8es1&#10;WWOlqXaqMky4k2JiTAKRShADa5nNoNNIUB1FBXGZaFSDkUcQqomX4EAvTIcaS6UJkthC1RQWYnE5&#10;RCqFxqA3NDWurq8NDg9NT083NzenpaTGRsekJCWbmZiSBLO2YIMmACPlEUEvmIkBq+0YKQ+rWFuw&#10;trUorcjPzE8OCfcLjwjA2Fgby5PWFifMjPVMTfVNTHRq60v3zq9cvnFw++Hx3SdX7jy4ePv+hbsP&#10;j+49ugTyxp1zV6/vX7m2d+FoY3d/cWVtYnZ+cGLq7PBo19BQxzBYrgtDO7vzhxfWrlzdvXf/0v0H&#10;l2/fuQDywcPjh4+uYCz8nbsXb90+vHnrPAA2YfT9m7f33725//zpjccPr2CM/Ovnt988u/X0/vG9&#10;G+fvXj/3+PbR0/uX3ry88dnbW88eX3547/Dt8+uAdy9uvH+JAuQ/MfIYBIz8vU+MPMbCY0T88ydX&#10;Hz+4BHh47+L9O4d3b527fWP/1vW9m9d2796+gHLH3zoE5d6di1gU/6MHxx8p+Kc3PgX+I/3JjVdP&#10;brx8fB1LsAN4Ishac+fG4a1r565e2ttZX1xfmhvu7SrPzy3OzOhqbLp19ebP//3zFx++fP38xe9/&#10;89Offvrdd59/9+NXv/nm/Y9//OGv33343b//9m93rt9TVVADv0lNSVFVUUFDRVmQdwTMAwlpSbaq&#10;kqyashwWb62sIIm4eFm2ohwH0fEKaC5WLOe7sjwX+z5JVe5jsLymEl9Rli0rxZCXkZDlMzU05Ly8&#10;HF1cbIyMtGRk2FJSTCkulcdB0fF8HoXNEudxSVi+GpACMOT4TNzC4tHM3OHUzLn5xaPphQsTs+eG&#10;J3YGRjcBQ+Pbw5P7Z4c3AX0jWyOTu1Pzh4srl9Y3rm3v3FjfvLyxc3lr78ra7qXFjfNz63sIm7uL&#10;OwfzWzub5y/tX7qyd3S8uXf+/NHxyup6S0tLYkKMgix3f3vhv//627//+dvff//qu88fNJzOdrDS&#10;O6mjaGOs42Ztbm9qLMNmgXWCF0JfYsKoDw0MGhFATAgB9fUfp1lFxCvYfbBgEltgbMDKhcC2FUXh&#10;0tBgsE0MOlWaz4NnYKirZaSrpSIvoygjpamqpKupBtBWV1FRlpeX5qEE8QLmXVtDWUtTRVNNUVlB&#10;Gh6SnraauYmhv497WLCPk72FFIz8ZDGiMPq0limO0sCpsqle5kbpPi5jpwu3uhqers1+OFx/uTf/&#10;fHfuwfbE3c2JpxdWnpxfe3HlXGlKrLoUF/t4iklGX53TCCQqHk3bCO66uMBkRh/MCP4ubLIjIgwV&#10;bJaKsiKYF1gGPQYFhcupyMmB5aEAdgudThODLlscLDwKGU+m4akMIpNN5UuyFHgclJkF+hhRIRoZ&#10;nH+iPJfOJeBk8Th/Y+WSQJuh3ODBDO/hjFNnE2ybg4ya/Y1KnFTzbJSzrVRz7TTzHTUzrBRiDFgh&#10;moRwTXKKCbfKVbsjxGwkzmk1P/CoOvZyXezNpoQ7HSn3utKeDOQ96M05rIlfzg0YjnPpDrfsDLcc&#10;TnadyPAeTTq1kBu4X50AOKhJ3D4dh3Hu+9VJ+3VJl5qzrnfmXWvLudKcebMj72Jdyl5F7G5F7Hxe&#10;2FRu2GB6SGOsd6a3o6O2ooQwyk0Jww/qiAWMPPTG4Ihg1js8eqgyFAqaMQl8ErDV6GQKW5C3kcNk&#10;gUkHRiiMZHRxIVtjncrcxJL0sPKMwJI0z4pMj/LMU8XJDoDKTLeqHM+qLM+qVI+KhFNFUY65EXY5&#10;4bbZYTbpwZYpAWYpARaJAebxfqZxviaxviYRHoahbnoBjpof6Xg7NV87NR9bVW87VR97NV8H9WA3&#10;3TBvIw8rVR1ZkgJDRIGOlyaK8cXF1KkMgII4UVJYiCssxBDCMURwkjQ8NG81FZ6MDEtRUVJJRUpa&#10;liUrx5VXZMvJUOWkCfI8cWsjuYr04LGW3ImW3PnOvKnWdMB0W/psR+Z8R9ZsW8ZUY+p4XRIWC99b&#10;Gt5VFNJZGAzyTFlEf2V0e35gW14ASCgBWZ/uWZfm0Zzti9HxXbmBPYLo+LNFYWcFU78CegqCUE75&#10;nACMoO8rjjxTGN6SGVgS4Vid5N2QHlAY4Zwb7pgV6hjpbuJlpaXOE3Oz1DZQYUuzROQk8Qo8sqwk&#10;EUpPGirZWOo42BrYWulamml+4uIxmJiqa+pI6xsp6hkpGp5UhlVtHTlzc13o4CQl6eJiKO2UtAxX&#10;Vo4nxWcZGmlZWp1UUJQWFUPPnUREpokki8ZgksEYpdLE2VQRFQY+yFij2NOqIcj+TKzreLrHeKrb&#10;WLLTYqbncpbHepb7YVnwpdNR1xsSbrek3WhOv92WBbh4Ov56U/rNlsx7bTl3WjLvNGfcb8u+UZ9y&#10;oy4dm7X1moCXv1abcVybflSTulcev1UaN5MZOBDv2Rfv0RbudNrbrMrLvNHfvifKcyojYqEgfqko&#10;ca0sdbkwcTw1dDI9fDotfCQ+oD/CayDCazjadzTK90yYW2+0R0uEW02wW1WYV7jVSS0JKlcUxwWz&#10;Q1yUShClk/BgguBF0IfheJQoEm+gYbw0ubOzdGV97nht4drm0u31pTubK/c2Fu+szd/YXrq5u3zj&#10;0taDw7V7a+NHF9ZuVebV8RnSptrGJup6xgqqykSKr4HhdFnZVl3dVlXlRmnxdlnpWmHRRnHJcn7R&#10;Ym7RSnbxQk7RQnlFYYD3KWOdmABXXzdrRT5DV0nmlJVJpLt7tJt7bmhoTkhIfXbW9jD4GtZhlgaR&#10;Vvqx9vpRVpqR5qqRpiphJxWjTFTDjJQBNlLEEzScqwoz+IRCjJVmuCCCPthQPshAIfSEcqSpeoKl&#10;frKNEcgYY81YE63okxoJ5rp5rubF7taF7lYZ9sYBmrJe6jIe6tK28mwnNWl3HUUvfZVQC33QTfms&#10;GAcrbyN9KyXlvNDI0YaO3qqWntMdo62D092Tsz2zgw1DrSWdvdWDHeV9CGX97aV9rWV9HZWDPTXj&#10;Agp+crB+cqhhCiRGxw83zY00zw81zgL6G2cGmmYxDDbPAYYa50dblkaaF4dbliY6N6fP7M4NnFsd&#10;v7w4drQwenFx7PLyxJXVqWtr09cxLE9eW5q4ujh+BQAKrC5OXVuavv4vjPyvwuRREpvNpbtbi7d2&#10;lz4y8udWr15Z387wtZ2r8n84Fv75QsDnMw63WpS/mLb4MGlxr0P92wV7QYC89e82XL9etP1mye4T&#10;I4/hEyP/PWDTEvDdhsV361a/wAbw/QaKpscA+2Px8l8vO3y1iOj4z+fsf4Hjh1m799M2gHdT1m+m&#10;rd5NW7yeMn87ZQr4bML0yymrp72638zaPztjeFTO/2LU4v2gydfjNg/b9J/1WL0d9X3aHzyfbVJk&#10;z8qxlcq0V0x30Mhw0Em00Y631o000/LXU/I3ULGWZTlryrkbabib6GryJbhkIgxzBBE8URTN5geO&#10;PZaVDgxvIZwoXpRsZmyXkVKUlVaenVZVkN2Qk15Tkt8Kio2FhwiOKi7MFBeGjhbZ89BtiAqRRHBk&#10;MWE4FkZIihAOPFeKk71n3emOytLW02XdjTUDKNFN/YC2hqUwjkan8nE4vKgI2P8kZJYLEWgEFgFH&#10;JYmyKKJSZidODZ1d6eteGO7fmBzdy0qrcXYIEhGisxjSVDK0YzQtOYUgxuMw6BQ8DE7QrmlEMVAA&#10;GCOPBT3BxZHFRQCY14GR8iwKBcCl0jgUKoz+TDKZQaEiRp4Mq3QmHjmQCjQSB4dzUJeLdTANM9cJ&#10;N9dIsjOIOKkaaaQSc0LNX13ST40boisboMWLNlPNcj2Z52ZS5G5a5WsNPWRLsPXZWOexZM+5TD+M&#10;kV8uCJvKDjqb5F3laxlzUjnBXDPeTKPC16450rMrIaAvPbI69FSOu1mBr3WstVZhkGNvYXJ9crQa&#10;lajOlDiprC1Dl2JTpEvzauemdybHNidGNyZGtyZHtqaHt6YHN2eGthBGtn9h5BFQ+Pzk/uL4/uLk&#10;ubmJ8/PTRwszlxZnL4OcmzqcHj+AuwoSw8zEudnJg7kpJGfHz00P7c8M7k/17070bY71bo72ro30&#10;rAIGOuYBg50LgKGOucH2j5HyXY0jvwZKFl/T31Ld19U4JAAq7BSkMmivGwS01g501o+2VPbVF7a3&#10;V3b31vecaWpqr8+dHMi4ebHw1kX/u5fdbl5wfXAc8/Baw2+/Of7xu1fffvnh29ef//j+uw+vv/rw&#10;4Yfnn3314uvvHn322dHrJ4ENhTb1KeoVYVqnI61q4/2LotzNtJyJuEYV6T0rnW0j1i1Hzs8Nzn+t&#10;M/77hP3P5wP/MWPzVRn/93nSf8mQ/nM892/pGn/Ks/ptif/r3Kg+K7N0NcNG/6Q/3//yNw++/Pre&#10;uy/vvf7y3isUKf/o+ZvHT54/e/jixZ1XTy+9fb775sX847v9b5/PTg7masqLM/A4LkWYR8VLkVHo&#10;nwpTgicsKi2CC7M2KvSxrgt1aI871RSOZilsDLFui7BvDUNTkUNtqfa3LvMxKfE9UeqvVxqkWx6i&#10;D0pVoEl9iEVzqE1zkFWjn2Wjt3mDl1ljgEVDsFVNqE1JkFWcs76tBleZISxFwDFFcVI0Ehg8HIoI&#10;myJEEcHJcHB0Es7OCnd0lHjluv/GtsHqhvLOvsbWtvq5fZ0LO5qX93UuH+gf7ekf7ujtrGtvLGuu&#10;LaovzqhsrerurhsujKuszuiuTxtOn9VYHjDYP2u+02BSbo+LkcEls3H16rRePelpC+0LAXavMkIu&#10;+ZgNKpPGFUhDHKGzeNy2EvOchuQVfZktedI5TeaaouiKptBFF+YXxSf/Ou7xhxmHH+Ysv5o1+jCj&#10;92FG57NJrbcjGl9MGr6bNH+74v9qO2O8OSg/ybkoJy4pLjo9KU3AyGfmJKYWJGflJKanRianRKVi&#10;AfIJkYlp8enBPsGiKGe7OI2ImEQUAU1hoMktmSwWjQ7tmsuS+MSoggL2O0jQsdg9vCBBPMaGf6TX&#10;fwmWx+L7YGdsBwC2A2z9tCemYNYy5jShbbAB9v7Fn8I4cVgEXPn/n+Xjrr8sH08hWD4W/WoBt+5f&#10;lo9n+RUjD5cBgDNhJxMVBT9OVFSEyGTwTrn6e3kEOzn4eHqGursHu7oGgHRzC3R29oMSH58wTQ0D&#10;CRZPmq/Ak5ShUxlcNofH5shLy0gw2bDKpLO4bETES/wy2SkoKGk2YtDZVBqDzmCxoITBkmBJAlhM&#10;LoctJcmV5nL4oMAqnAEA4w5GkUuBO4+lkWGx6EwGlU5jsSU4klw2HCcg6CWYLJ4gBwuCpJSCJF9J&#10;SkZVWkaayZAgwuCBl2ExFcGkZbOxXp1FoYHDwmWw2TSWILZKii/B5zHR9xOCn0YpjDCCFJ4yPGtw&#10;dshkMl3wN6CXAYKsNYhIRenjqWQSAZxfLKKeyaDBAbAqwWJgr3awlzdQZ+AkxH+mjCeJixMQ4S54&#10;NFApoPJgtBRWi0D+wsgT/jfQB5wieMFeiM4iEMlYsD4Fxisy/DiLxeDA1QnC4dALBuxTg4/TurJR&#10;YDuWrwaLcP+oSEjy2TwZLl+aIyUrCU4AIusBcPNR1iAJ9D0BiruiM+EOq8rLg2usIM0DyElx5aUQ&#10;g08WpxCEKSRRhiRDQZGvMza42tM129462dE2VV872FAzWFHWW1PZX1Vxtry4u6Kkq6qorSizqiyj&#10;tC6vIjMk0llX19fUKMXDrjLCszc9bCQrdDwreKEgdC4vcDbLD3zb+ZwAxM4nuo8lnkJTYiYiLn4i&#10;3m4s1mY83m4y0WE4zq4/yqovymY40bk72q4rxrEr1qUt0qk53PG0n0W6vW6as6mfoUqoiY6NDOME&#10;U8yAJqyJxxkxRA2ZoqZSNGtFroeBqpUKX4OFVyShYCNpqrAcmyTNIHGpBC6NLAGg06DekSl48PZp&#10;DDKdScEyyBNIRFFxMXjEKMpXBKXqBR8Zqyo0Gg1VUQkJKMTIenjioMOeJBIBQKNRMDoeJIBKJeN/&#10;SRILLRTOR4BqIYiXFxG8AsQaP/RlsXER/Wc6ezqbVOW4ZFHcCQ2lpPDA4oykmpLcjPiI1rrS4pyk&#10;jMRwWC1ITwpydzNSUTFSUmYKCXFFRdXYLAEdLy5DIijSqQo0mgKDKUOhSFMBVMDHyHcBGy4piEPH&#10;GPlfR8pjueMxRl6KiPLGsMURr00VEcbC5KliImwSEcsjj2h0ASMvSSHx6VQZJh2AouaJBAkxUZao&#10;CBhXPBL8EAqWlyLD2dCZ/zcdjykAligchVLWYFHzDGFExNNFhanCuI8Au1BMhEUQB4UClqWAi8cC&#10;8z+G0uPF4QrpeDGUoEYQJg9XThbCgQ7g0agMgjjKa0omgJUoQYY/X1gChzvBYxYHurdE+65UpF1o&#10;yrvWVnClKfdqY9aVhkzApYY0wJWG1CvN6Yhvack6bsq4VJtyriJmrzRyIz94OtVjJM6pL8JmIMru&#10;bIjleKzTXmHY1eqkZ91FL7uLnrRn36lPPi6POpcftJPlu5nuBdhI8wRsZ/oclYTfbUh52pEDuz1o&#10;Tn8MiiBG/ll3/r/geU8BFiYPEuPo0c7deY86cx52oIlhbzWmXK2Jv1wVd1QZd74yfu908mpl6lhJ&#10;EjRAOg6nwpXgkFEmfTCV2WBKE8AtRlwZLNjrQ6jYRCIeukGosVA5aXQSjLXQBHDCKFIe+nhQ/AMD&#10;9vb2Jicne3p6SkpKMtMz4mJifb19dLV1oA7DYIi6PmwyDPQeC3GJGP8OOrQLHIxQooLZXIVwWjrq&#10;iSmxOflpSalR0bFBgcEeAQEeDg4Wpqb6lpYnDA01Abb2JqMTZ4+O945vnrty6/zVe4dX7xxcub1/&#10;fGvv8s3dC5c3d88trW/PrG5OTc8PTMycHZvqBYyOdw+NdPQNtPScaejqqR8c7piYOru4PLazt7h3&#10;sLy7v3RwfvXipa2jy9sgDy9uwCps2tqZ39ye29lbuH7z3ItXd16/vf/q9d3Xb+5hEfTPn954/fLO&#10;mxd3nj68iuWRf3j74tP7l16/uP7+zc3HDw4BLx5dfv7w0svHx6+fXn3z7Abg7fPbgHcv7rxHs7wi&#10;vHt1D8Pr57dfPbv18unNZ4+uPbp3+e7Nw3tw2lsX0MSt18/dunYAEnDn5sHdW+fu3zl8eO/i4weX&#10;nj+5+vLZ9VfPb7x5eetTiD2aDPblrdcvbkL5y8dXXzy68vzhMaL47x8D7t8+unXt3PXjg531xYPt&#10;9f6ezvqKspLsnOKs7P3N7b/+5T9+/PGnp0+f//Y3v/vH3//v3/79P374+sevP3z7m6/+8NPXf/yP&#10;P/7fn//2c0VxJQw0cnxpWSkeH0Z0rgQKU5aRUlFAXLymmqKCLE9JHkFZQVJJnosx8koKbCxGXkNF&#10;WlmeKy/Ngj5NSVpCTpL+iZRXkJGAclk+E44yN9H1cLO1tjihpa4gmMeVw5ekSXGpcJJPYfIKMlgq&#10;eZYMjy4tSQOJW1y6NDN3ODl9ABif3Bsd3xkY3egfAawPjG4Ojm31Da+fHVoDOTqxPT13bn7pcHXt&#10;8sbW8cbWpa2dy4C1rcPF1b3Zla2F9d3l7b21vXNLWzvbBxf2Do929i/sHBy2d3TFxcXFREc62VmH&#10;+Hv+/I8///fffvfzz3/8+799+eDm7unSVPMTymYGqtYntZ3MTwS5u+ipKCHLS8DCI4CXjBKFixLR&#10;VPyIjhe0OtTjg+2ImY8wNoBtgFlvnwxKMBXIVDRFOIcjwefz1NVVzc1MrCxNTxroGuhontTX0VJV&#10;0lFXMdDWAEVVSVZTRVFdRd5IV1NPWwVNay7LleWxZaTYMpISfEkWnSTu5mwXGuTr7eHi5+3q6mSt&#10;JCtJEcPJc5kBbk6xAV4tZfnzfZ0Hk4NvL+8/3199f7j5enfxzd7C693ZR5vj9zZH7m6NXV0Zur+/&#10;snCm3UxNSZIoLstk8sDoA0tFnMCmMZhUCo2EXuxBg4dmL04QQ9aOqDCY3mAEgRUjJyutraWhICOt&#10;JCcrw5NE0fRksrKsrJKMDBgcYMkRRURoYuJkMTHonQgkMTqLLMmD+oFy1KhK8zlU5Pyz6UQZDlUR&#10;Kgcep8PBV0a6DuaHbDWnnW9P366NWq8I3q0On8507w63rHLXzbJUSjWXz7RQzLZVLnHRqPbWawkx&#10;rfbU7Qw1n8/22SmLOG5IvNORfr054VZz4v3OVMDjszkPe3OOG5J3isOhZx9Ndu2LcxhP95jO9hlJ&#10;dJvO8Nkqj94si9qG3v90/Pm65KOm9OPmzKvtOdfbc2925t/uKrjRkn2rLfdKQ/p+Zdx2WexSfvhE&#10;ZlB/alBTjHeOj5O7kYY0QZiGMfJgSpBQ4hqoIVAr0FP/hZEnkUjo5b8gMIRCIEpKsCXgVoOfQ6LA&#10;UTISbBhrldhMH3uzxsLEqoyAmlyfulzP6izn8jSbslTr8lS70mSH4nj7ygSn8hj74ijbwgjrokib&#10;omjb/AirzBCL1ACTZH/TBJ+TsT4nEvzNIj2NYnyMI9wNwpx1Qp20AwXUvJ+AlAf4Oqh72ij7QomD&#10;9gkVpgJDREWCDKYGXxyvTKCqEGnqFKY8kcwTFWMI5ofhUPBK0hxVJSmUu0pRUklZWlqGLa/Ak1fk&#10;yslQ5WXIyjIkI3WJlGCHhvzwtsLI3rKYntLIwZq4yZbU6bb06ZY0wEJ79mpPwVJ33kJnznRL+nBN&#10;fHdxaHO2b0OGV326Z0uOHwAj5aGwLs0D0Jjp3Zzm05Ed2J0XBOgRRMdjXDya4rUIpa+BwrNFYV25&#10;sE9IZ05Qa1ZQY5pfXapfQ3pAQ0ZQTXpAVYp/eap/Yby3u6WGlb6cjISwqgxVR5VjrK9oa6Xr7HjS&#10;0d7I1lrP0lwLAAqsQqGDnaGpsZq6Bk9NXVJVQ/KkqZqJucYJE1UTU3UHR2NLS0MyWQQvLkRDoR+i&#10;XEkmH7o/RSkbW1MTU32wzREjL4JjMigcBpopER4zg0mk08WkmOJabGKYqXapF4oA7Y1xGk5GWWvG&#10;U5yXs7038vwPy8Ou1MZerYu7Up94qS7xYnXC5cb0o/rU251FtzoKoSreEKSsuVqTeKsx7Up1wrWa&#10;1Ou1addroTAVBcvXZx7XZ1ysTdssioGKOpro0xXpDD9U4WWSYaOZaKoUa6gYf0I53VI7z8Go2NW0&#10;0su6xs/+tJdNra99g69Db5TPUELQaELgcIxfT7Bbb5hba7B9W4RrY/ipMn/HbG9HDwN1MLBkaUSw&#10;3gRT8ItBGwdHBy8sThAiiOPwsUFJCyMbOwuXrx8+21pEOWqWZ66iOV1Xb2/MX1ubuXRt//Hy6P7e&#10;3PGTK+8LkyoV2aryErKGitqWGnon+HIu6jpTZZU7Tc2LRcWrRUVrxcWbZWUrxaVr5RUrlZXzJWWz&#10;+cXjuQVNiQmZAT6FSdHhfu5J0aEdDbVbc3M39s7d279wf+/Co/2LNzd3Xh5fnW5tjrQ1DTbXDjXT&#10;jLbVjbPRjrZUjzJXjjBVDNKXibfUijRW81LjRJuqpTjox1lpFnhbYkqkibKflhQg1FAh3fFkqbdd&#10;fZhHY4RXe0xgXfCpcm/7Ch+HolNWOY4m2XYnQnXkvVSlXBQkzCQJpzT5wSbqIRZaQWYaHnoKAaY6&#10;kfYWzjoaLbm50+1d8z2DvVUtVRkljQXV3VXto63Dc71zM71zPaf7+upGztaO9lYPd1cOdVQOArpO&#10;D/fUjA7UTQxipHz9DBYdP9I8P9qyABLx8i3zw60LgJG2RYTW5dGWpYn21dG2lbH21anenbn+g4Wh&#10;w0+M/MLoJYyR/4R/oeMxRh7wiZHHuHiMjhfg/vbKg82luxuLd7aW728v3t1euHFh+eLh9ORaW971&#10;/rgXU4GvJ+1utCp+MW/xfuLkw26N36y6fD1n+8283U9rzt/M23y7bP/96j9j5L9btf2Fl7f5fsP2&#10;u3WbbzasMHy7Zi2ALeB7lHTe8TebTj9tIfxm01HAy6P0NV8t2X8xL4iLn7UTwAHwbspWAOs304iU&#10;fz1lDngzafZiwPDtsOlX07Yv+ow+jFs9P2t0WML9atzqVa/Rgzadey1Gj7rtng34vhiOqvPglLvy&#10;sxzk0x00ku20Yy014230wsw03TVkPLTl0HsXQzWPE+p+1kYmqrJEHI4qiieLEaEhwIAvcAKFxdAs&#10;iASUGUYMsepgOORmVlSWthbm1GenVZ8u67Gz9MOLsERxNKIYio6HHYRxJCZNiiCGJtMSEyYL4wjC&#10;OHEygU4UpwrhxDJSCxpr+sqLOqpKu+tP9/l5J4iLcCkkHrhyoiJkHE6MQYPziHHoUjAiieLIHJqC&#10;JF0lOixnafbC2a75kYHNU86ReBE+HMVmKVBIHLg2GKXEhYWYVBKZIAJ2BZaphkUlYnnksbduGPkO&#10;XhYNrgP+GLwoSCiHEhaFAoO+JI3OoVDR8Ecg0MkUAI/FliCRpel0BSaNjxfSYpIakiM7M2LaUgJb&#10;E3z7M8O7EwMG08LGsqKG0sJgMB1KDz+TEgjoTPDqiPM+m+zXE+fVFe02mOAxm+W3mBO4kh+yWxm9&#10;fzp2tShiNi+0NcIpzUozSEsqxlg1zlQTWmi5j21NsFuBl11ZkGsImHAc4UBDuXw/m+oY3zOF6YWh&#10;gQfTU8sDY+M9I2fbh2Ym1uem90aGVyfHtgGIjh/emh3eBsyN7CCMISIeMDOJJGBhbG9+fG9+EguQ&#10;vwxybuqiIED+YGpsf3J0D8PU2O70ODpqBqWs2ZsZ3J8e2ANM9m+Nn90Y7V0TYGWoa3Gwc6G/fa6v&#10;bRaLjseARcF3N41i+IWCH2yv62+r7cNi51tr+ptPn0U5havOgNJQ0dN2eqCusL2zsmuwpXuwre5s&#10;S/ruUu6LO4V3L7s/vubw8Njh9f2Y24e5v/tq98cfn3z73Ycv3332zWffvnvzzWdf/Pjw1fvXX3/7&#10;7MsvH/74VURbuVF+qGphkE5VpH1TenBlio+jcbyOUhodv2djdNVC5ZI++Tdh6v8oN/9Tj9XPu8E/&#10;r3r/sUXnuwzun1Ik/yNV5j8zVf6cofNVktEfKsOvx/g0mZieCY79bO/498+//Orh288fvPnywesv&#10;Hr36/PGLt4+fPHv68NmzO6+fHb99vvvqycSH16MvH5999Xi4Mt9bURKnyBFT4TNkmFQULSiMl6FQ&#10;wRSRJ+C8tBUr/JxbY3yq/G07Y0+1Rzk3BFo3Bdi0hbg0Bzs3BDnWBNic9jet8DeqCNIrD9GvjTCt&#10;D7doDLNpDLFuCLJs8Ddv9DNvDLCAAbE11rshOiDO0dxMUUpSHM2eR8fj+BJkkjiORRMDW5pLE5Lj&#10;4UhiuABv9tGFlBu3IlbWdM8dGu6f197eUTs4MDrcM7q8Z3h5W293SWN9RmV7UXtnSWd1Vn1hQmlu&#10;TGFlRm1lWmOomzs7pDI9oDzSIb87Zbo9ZHhl0u72uMfNM77tnlLxPFwcA1elQWnQop81lroYavk2&#10;y+9ZtPNlJ/1VLcl+hlAdDjdIwu2pSB/rKB2q8/fUJUY4uDlt3MME1b+Nev19yevr4RNfTxh+Nan/&#10;fkj9myndd2cVv54y+nzR4d1GyJvD4tnuqKRwm4KM2MyUxNz0zLzUjOyk1JzE1My4lNTI5OTw5KSI&#10;xJjQ2MigqLz0fDGcGJ1Al5GUpRJoKE2NgI5kUZlkPIFKJDEoVFDQZ6DwLAS5a8AtQKQmlQYK5iWg&#10;uCMB2y4qLEKAzk8EJcUSFxWDnQFwFKJNBRz9Jwoew6cSjFPDHCjAJ1L+1wviyf8/lo97/Gr5VI5Z&#10;41ghtmCbsAVx8P9z+bjhF0ZeoP/TxYMdUFAuHjp+cA3FAPJyal4ewXZ27s7OPq6uAZ6ewZ6eod7e&#10;ob6+4U5OnupqejwUGC0rKSnF50kpgvXMlqBRyZKcj2Q6im0XMPJYjhoAnc4EMJCXAE4Di8lif2Lk&#10;GXQ2W4LHYUuBjjHyGIPMoMGRbCyxO5yTQkEh5xQaovQ5klxJKR6bi1LhcLlc+F0emyPF4cpweYo8&#10;aRW+tKqUrAqPr6+ooC3LV+FypBk0Ho0ixaTzGDQ2mSJJY3IZLA5dgk2Dn5eU4cjISkhz6SidCxtl&#10;wP9IygtClmkALBU4DAifFtiG4p4FNQdcJCacVoIpASV0KoBOo8ApoHbBMweJKeBni4iIiYqKY18k&#10;/AofJwfGqhNWTQQKei39iYX/NUTFUKYalPRG8LUGSNDFxAkUMoNKYdIocN/gQcANRJ8pwBWxBJ8s&#10;QOWHu48Cp35h4WV4UuiTAp4UQJqDgIh4Ng+j5mV5MgAeVwq9DoE7zUGzv0pJcOR4POQU8yURF8/n&#10;yklBoQSTTGWQ4a7yZSVVJRlKTafPTo/ttDaPd3TO1NcOlhZ3VFf1F+V3VpSeLSvuLchtLy/uLM9v&#10;Ls2qOp1XkRoSZaWmoS/JMZFm+5toZ3lad6YG96UFj2QGLhaFLxaGrBSGrhaFLReEzGf7Tqd5T6a6&#10;T6UATs2kuM6lITmV5Dye5DQcZzcQYzeS4NQfa48+H4+x74lzRu84w+1awh3qgmyqg50KvaxS7Y0S&#10;rLQjjZTAWvbRkHRVYPpoSPnpyoI5lOhkGmyma8KnadFFVenCcjQhRQ5RmiYuQUBzaDEI4iRRUcFL&#10;D3ikYkSyOPj8guRD0HRQsg54lNiCKqpgygFBuiOUtQZTYIFyMUFmGzKZDE0PI1Ww/gGaIPpOh0wE&#10;HQqxNg4KVAjYE+kCRh56HERcEEXdPVxqwHjqaMxOiYGu3tPe0tfZNjcpprY0r64sv/F0cUVhelt9&#10;WWpMuPVJ/ROqKsocjp6cPAWHU6BRtKUkMUZejkJSpFPlKTQlloQgiTyi4z8x8hgn/hECFp4jTgR8&#10;ZOeJRN4vu/FJaG5VupAQRRgBY+QBWLw5bEJZ6QUpa7CMMVwykU+nwi9KUylcAp4tLoaBKSKMxctD&#10;IRwl8UvKmk8KWxAOj5UwhIXhF6mYX4/HM8REMNod5ZEXKDRRYSxlPAVFdv4zTw6KpkcR9OjNAVEw&#10;FS2akBaltYE9hThkEhMvDlKCSKDAqcRFEWuPF6PjcJIiOFsV6cpw74WKjMOmgqsthbfa8m+35t9u&#10;yr3ZkH29EZB5rQmQfqMl80534Y32XPBzr9SlHVbGHpRFbeQFTSedGoq06w+zBjke67SS7nNUHnuv&#10;Oet1X9nLnoIX3flPO3IeNKffqI6/WBy2k+W7kea5nuoBylaG91qK+/mCYNj6vCvvflPag9bMR+3Z&#10;WET8i97CT3h5pggj4jF2/hNl/7Qn/2FHNuBea8a12oTLVTGXq+IulEfvl0Zul8VuVqeNF8Y3pkQq&#10;U9AEAzwqGSo8so3JJKKYqIgwSpcEYwcMFqLQChgM7GUSm82CekujQ/8jBMML9HDQvaG8E2QStIi4&#10;uLh+wZKSkhIaHOLn42ttaaWsqATVGDpP/C+LoNH8c3yEJoDqPwxMAjpeSUU+LSM5ITkmPikyOS06&#10;NNzHP/CUp6eTs7O1g4OFhYWRqam+rp6al6/z8ubswdHW5rmVtb353YtrmwcLa7vTS5vj82sjs4tD&#10;U3P90/MDoCyujs0tDQNgdWik40xfU8+Zho6umq6e+t6zTSNj3fOLI+ubMzt7i/vnVg7Or547XDt/&#10;Yf3w4gZIKNnamV9Zm1xcHpuZG9jcnr1x6/zzl7dfv7n39t0DkE+foVB0NCXsizsvn958cu/y/ZuH&#10;D29ffPbg8stnV9+8vHb/zv6zx0fPHl9++ujSm2fXXr+4/uYZmuL1zbNbr5/fxoj4z17de/vyLuDN&#10;q7twHhTV/vj608eIjkfB77cvgkSM/K1DxM7fuQjlzx5de3z/+Omj4+dPrmJcPEbEA96/uQv47O09&#10;wSSxH4PuX7+4+eLpNdgTDnnyECXBh5PcuXF49dLe4d7G1uriwvREY3V1eV5+elziRP/QX/7wb//2&#10;579evXbrq6+++fvf//GffwP81+N7T3/67nd/+P7PP339+5//9nNTdbOitLxg2nC+kpy0pqqSggwM&#10;LhxleRk5aS5XggZSVUlaQZYLUFHkAVBeeBkJjElXlGVrqckqy3Pl+Ex1BZ6yDFuWS0MZ5KUloH9D&#10;AfLSLBkphraGvJuzlaOdqbGRtqKcJI9DE0zETYNNcBKArDRdho9C47E5XRVkJGR4dD6XiltcOpqd&#10;Oz85tTc2vj0yvgUYndgcm9wBOTy2OTC8BjpWPjG5PTO7P7ewv7x0fnXl/PYWouO3do82dw6hWq1u&#10;HazvnN/cO79/4dLlGzdu3Ll/+dr17Z2D8fHJ4sKSrLT0pLjo0ACf9ubT//Ufv/3vv/30+x9e//XP&#10;n794fNQLPom2tK6ylKO5gbOZkbejramuNouE3tKiL1CwYA3o+WEsERMCIBWcYDERPPo+BVqfYAfB&#10;Ak0FWiBGwcvI8NXVVQ0M9HR0NQwMdQwNdLS11NSU5FUUZXTUlU/qa+urq+iqKp3U0TyhraGhIKuh&#10;LAu6oY6aiqwk3Gu+BFWCLs4kidKIIiBZVLwsl6GvpWJrcdLF3jLE39vT1dHP062xqnyos3V5dGh7&#10;bmJ1YmB7ZvTi8uStrfnrq5O3VydvLY8+2Jx+sDl5ee7suemOo8W+47XRBxc22sry5FkU6GcZ4mLg&#10;V9MIJEmmBEqDBd2EuIBMx76CETDx8JfC/9DRgBWlqCCnpakOZqairAxIFo0KQy9ULAU+H+wPNNOF&#10;qCgBvbRD7y1gPGYwyWCFSrEZcmyWApfDo1GpYsIsspg8F4YZcUkh3CkdmemqpJ3WjEtncm8M5B+1&#10;JR3WRx01xW6U+q8WB87k+oymegwmuQ8kuJ2JczwT49AX5zCc4jKW4rpWEnKtPfNuT/6dzqzb7Wm3&#10;W5Lut6c+7s182J3+6Ez2ozO5t1ozL56OX8n2H4x16IuxHUpwHE91G089NZ3ptVoYvF0euVcVc742&#10;4WJD8lFjypXm9JtduXe682935d3pyL3ZmnW9OQMGjIOq+M2S6LXi6PH0oLPJAfXRnvn+ru5GGjJE&#10;EQ5elCoixCATKAQ8SfDGErMPPhnxYL6DbYFFiIA9CIYalrsGsfNMDotI49NYMHjLkon50UEVyQGV&#10;KZ6Vqc6nMxxrs53qc93qczxrMjyrUk+VRNuWxdiURNoUhFvmh1nkhVvkhJqlB5lkBJumBZsl+Z+M&#10;9TFMCjSL8TZKC7VCiodBpJtuuItusLN2gL2mr42ar62qv4NGiKuuu4VilJeJ80kldQ5RTYLCFcHx&#10;RcX1JHhKeIoygSqLJ/FExdiiomCOkIVxMhy6mrKMgixbSYmnqMzjyzBBysqz5GUZ0jy8DEdEloVz&#10;PKkY7WmSE+ZQk+HbVhTaVhTcUxY2WBM71Zw625Yx3ZQ6Xpc4XBM/Wpc43pAMAGWgKuZMWQSWuKaz&#10;MLgtL6Ax07sm5VR1slt9umdztm9rhk97lt/HGPnC4O78QAwdOX6As8WhUNhfEoHx9Z05QU3p/g2p&#10;vvVp/jXJPiUxrhVJ3o054RVpAbnR7qVpwf7OJzUV6KZ68id1Zc1PqFqaaZoaa5w0Vj9xUs3EVNPa&#10;Us/GSt/MRFNfV0FdlaepzldW4aqpSykpc3T1FQ1PqOobKptb6NjZnTQwUKPT0dQIUKVJZDElZVlJ&#10;HkNTS8nOwdTohLa0DFdEFAfDLQcsfBKeShQHP4bDpbGZBBVJ2kkpWrSZdpmneUe4Y0+UQ3+841SG&#10;x1y252Zh8EFZOOCwMupCddylhpTLTRlXWnJu95Zd7Sy61JS3VZa4nBe+WRS1VRCylRt4oSzqsDTy&#10;YlnMUWXcparEy6cTrtSkgB1zXJ+Gvucoj5/LDpxM8xtK9mkNc2wItq32t8xz0s9xOhFnqh5uoBBh&#10;qAgWdoyxaoK5ZpKFVpyJWqyRcpGrabWvXXv4qcHEgPZQ595oj84Ip+4Yt85Yj7ow14qQU0muVmp0&#10;vKQ4jiLIr0EQQXQeCj0SEsPj8BRhcmlG5a1zD1bH9y5t3z23eXt/8+7l888Otu6d37137cKzmxef&#10;Xz/3cH/hUmdFr691gBxZTltK1VLLyExZy1JJw4DJrY6IOdfZO1dQslJcvllasVZUulxSOptfNJZf&#10;MFtVOVFZsdbReTAyfLQ4tzc/de1w7+rR+cf371y/dOlwa3d/afNofe944+D8/OrVjZ3jtY14L/cQ&#10;qxPh1vph5lrBpqqR5mrRluoxlqqASBPlRBvtRAutWHONLBfjDGejWAvVVAfdTBfDDGeDbGfDBAuN&#10;qJNK/pqSAZpSgZpSGXYGaTZ6OfYn0610E03UUy20ASnmWt5yDBce0ZaDd5aj+2hLx9nph1tqhllo&#10;xDgY+BurRtieCDDT9zDSW+zqXTwzuHh2bG10fqi5t7W0riqjpLmofqxtZH1sY6p7pr9h8GztYE/t&#10;UHf1cG/t6Nn68f7GycHmGcTI100DhurnsLw0I82Loy1LwwIgCr5tZbRjFcNY+/pE2/pUx+Z4x8Zk&#10;1xai4wfPLwwdLo8erUxeXRy7vDB6aWn8GPTliSugAAR0/DXA0gSKl8cY+QXYYeYGlkp+/ZdU8hgj&#10;v7GAGPmN5btri7fXl+9tLN7anrtycWH/zsrMzbHKaz0Bb6c97/XovJ82/jBrdrtT6d2k6ferzj+s&#10;uXwxh+Zc/WbJ7ttl+x/WnH7NyGNA+rrdNyu2X6/ZYfh21QEgmM3VAQ757brL7zfd/rDt+odtl99v&#10;OWOkPJzkm2WbL+etP5+1/DBj9WHG5sO07WdTNu8nPzLyWJj86ynzV9PmrybNvpizez1k+tm4Fci3&#10;I+afT1jfaVE7X8z5esL6qzHbp13GD9rNH3Q5vh4LHY5WyrUmZNpJpTuqJdlqRZmpRVho+hkqOShJ&#10;OGvwbRW5p3SVnLXknY1UTpnpSYjjaFhqO0F2OxKBDOOkEE4U+YwCMp1MoIsKkYRwxIyUouz0ivSk&#10;sqbaQX+vBFEUlUungO8mwtTRMAkNio2NSi0prI6JTLKzdsGLksWEwf0Ro5DoJOiT+cpVpV1VJb2l&#10;+R3drbOGuk5COAlxEba4KEtclBkcGFNRWl9SUFuWX+frFqWnYkUS5jOJCjUVvcP9a2e7FwbOrBrp&#10;OVMI8nhRSTERBonIhCsEex6aMFFMmM2A8QglkWdSCGxByhoaUQzLIw/jGgp2+yWbPLgcAJogoTw4&#10;GQwSBTpCCSqVA86zuDidSKQRCChknkgC11EK/jAcuGRSgyXpUxVpKzXpC6Wxy2XxU9khM9lh01mh&#10;kxnBaDbpWPf2CKeOSEQHnI1zH0v1nUj1XcoPXcgNXi0K2ymPOaiOO6xJOKxL3CqPncoOagl1SLFQ&#10;jzmp7KHItOeTvdV5gVoyESdVPdSlHBRZRjScIQ1nysKFnVQcKIitjvGvSYh4uL+7NT69t7i1vXww&#10;NbY6PrI+NbE7NYYwN7Y7P763OLG7PL4LEgAlM+MfSfmPeeTHd2CfhenzS7MXlmaOQJkdR5niBcni&#10;96ZGdyZHtgFTo9vTYzsz40giBWyxQYSZ/s2ps+sTvasIZ1YAo92Lw53zKDq+fQ5DX9tMX8vEmaYx&#10;NGtr3WBH/UBX41B3y0hP62hbfX9LbW9L9RlAU1VPQ0VXY1knyObTvRX5jW2nB7rrBmpyqyy1tY3V&#10;JM42RFzeTH90Jebeke2DY+P7lyze3Q+9shXx4dnI9z/c+f43n3/52YevPvvmzZuvX7/76srNuw9e&#10;vHoGJf/n3yvnhm2K4vULQ9WzfY3zQiKrUt3s9T1kaek8yoAa76aV5v2TUtfVce98eB+KdH5eDPh5&#10;Oeg/uiy/TOH9KUPh/+aq/p8U+b9kqP4+Q//PxZ6fZQdNOFmeKy68Ozn9hzfvPzx79fb56/fPXn/2&#10;9PVnj1+9ffD85YOnLx/ef//s7tN7W4/v9t+8UvnwdsWz+/V/++NBgLs8NBUFSXE5sHuJBDaRymfQ&#10;WQQcD4/j43AWLEaxt0tXYnBjqGNziN1AoleTv1VbkGNbkHNrsHNjkH19gFVtoHFNsEF1qGG9gJGv&#10;C7NuDLNrDrNtCbdrjbJrjXFpiffJ9rRzUVeVEyNQcYiOB0OURRMhE3FEIjRIESkOiUbAMUg4Dxf6&#10;9Ut5h/t+x8eum5va2ztaFy6cXFlUOb5ovbdhdG7N4GjjxMGiwda0zuaM/uqEztygOmC4lTfazj9T&#10;w6jJxnWWUjuLab2lEsM10jOtSjNNSlu9prem/Z4tJF1o9u0MUK00p6cr4Gr1KC361A5t8rAhd9VW&#10;9Vqg9atk/zuBzsv6KpU4XKc4blNJ+oqR2nVTtTU1Yj8f9yxO8986nX/TZflVr9GHMzqf9Wl8N673&#10;+znDN2cUfrdh+/mK093pU7eWE0abwvIT3fPTY3LSk7PT0zJSklPiElJjEtOjUlLDU/JT82LDYguz&#10;Ck30TYjQb4kQEQtJZUoIkpOAjcqi0Vlg5RDBlUFfzTME6b+xyBKMmgdgWwHCOCGMWwcFi5oHXUxE&#10;FHYgCKahExFE0MNWKPzEqGL6xwN/MZgBUCQA7IGiaD8tAnIcFlEBXf7/a/m446+Wjxt+2fTxjL+c&#10;8+PKP38C9gen7uMLgU8XBgALH/PywMZnMiWEhcTx4mApixmftHKwP+Xi5OPo4O5g5+Hh7u/m6qOr&#10;c5LDRqlK+DxZQeg6/OPypSTl5WRAp1DQDKiCTOuIwmYK5l/FFpqAq8ayzSByHv5D80+B58RiMbkA&#10;KoUJkslAAfVURGuDi4EYeY4EF34IDmMwGAKeny0pxeNIclGwPBxKZ0hxuIiOl2ArcCVVeHx1aWlN&#10;vqymtLQym6kmyVLncZQ5LAUOEzw1aHpsMoVHZwE+MfLSbGm+BJ9L53LBeWEwoSZgdQAkxqtiofHg&#10;8oCO/V2wCj+NUp7CYEajMBnoj6NSSOA2SkqwsC+GyVBnRMDJpZLF0eyyMOQR8OBRIaAU8KJEUREC&#10;AlQcxLJCtUATt4qLgruFFMA/d/ifIAgS0MNtBoCCx6MJRcXE8GQSHe4hhURlMSSYdBadymCzOHAb&#10;0TsQqOSCDGzgpsEV8tgoAQu4t/AgAXJ8KVnJj+CxPmaK/5hfXhAjL4mmXeOjtD8SHGkOR4bLlWIz&#10;pbksAJdJZVIp0pI8FpXNovBEcJS4sOypoa3O5um2lonWtomqit7C/JaKst7Sop6Swt6i/O6KkjOl&#10;hZ0lOQ01RY1laQVeFlZaLIYiQUSTJuaiIRtwQq08yPFMWtBkfsRyeez26TgUZ1Yavl4cupofuJDl&#10;O5PmMZvqDnI63XMux3cqw3MURQK5oZQ1MY4DCS7gTXdG2PXGOPXGu7VHOrRFOnVEuzSDKxdgA8h1&#10;NChyO5HnoJdpq5XvbJBorpbjZJjhYJDpfDLF8USCwwlPHVkPPQVXXQVTFa6REkeDz1RkU6QZFA4Z&#10;5fEg40Xx4sIUKoHBgkpKEsOLCongRMRE8UQCNCt4flB1yIIKBKBSyQzBrK3QxXAE87hiIfBCiL6H&#10;zgAa5cc3diCx0GAiEY9JWIVygKDDgHPjUI0SfLsDO9PoJLdTTk31p09XFLo7WuZnJLjbmrtZm5Zk&#10;JpdkpxRmJNaW558uyWo8XWiso66tJGuorGStr4eywYiJ6UrxjORkpYliAEU6VZlJlyZTlFgS8kyG&#10;AExZOv1Tyhps0lQEQbKaT5HysMoSTOsqiSfwCERZKspyg3hzAh5jusGfAmsPBiNYZQgLcwkw9qEw&#10;eaa4KF0UEeJYvDyARyJy8OICCl6cJfqRNAfA2bB0N1g4PKZAIYxx2CYaDgdnBgklbHHUZ1GFhBiw&#10;s7g4UwylsIdVkLBKFxGBS8UC6uFK0HnweCYRTwRDVhhHQdPACjPhGihk6I/4NBqHiKZ4hVWGuBhs&#10;RelrwMoUwSnQRC0VOI1xAQulqZfbii6eTnvcVfqgLf9+c+7d5px7Lbl3W3NvteTcaMm81ZZ9v7vg&#10;dnvOzZbM6/Wp4NIelkVv5gROJbj2h1r1hVgOhFktpnudK4k4Ph1/vyXraXvey56CV72FAMTLt+fd&#10;b8y4VZN8rTIe5O3alMul0ZtpPpupnpdLIu43pD5syXjYlvW4I+cTI/9SEBSP4RMjD1v/hZGHQ+63&#10;ZFypir1cEQ3yYnn0+dKo1bywpeKYhYrUwaI0By0FOg4nTSVxqCSo8NBhQTckKiKEMfIwfoEUdPAo&#10;cxfUaqiu0BzwBDQdiag4SmdNJJNgM4FAUFBQOn26pqWlLTY2PjgwKDI8wtfbR4YvLYRDocBQ6WFB&#10;HZ+gnqMKj9JxwVkQJ0mhEUHqGmhm56VnF2QWlebkF6Unp0YEh3oEhbg7OlvY2BnbO1jo6aubmRvq&#10;GWokJEctrM0sbcxMLo7MrIzPr09MzPdPLQ7OrY4ubkwAQJlZHgbMLQ1PzvYBxqfP9A+39Q21Do52&#10;gOzpa+roqRsa65pfHl1en9zaWzh3cX3v/Mr+4erBhbXzRxsAUKB8ZWNqYWVseX1ien5gdXPqxp3D&#10;5y9vv33/EMsp//L5LQBKXPPizrNH1+7duvDw9sXnD4/fvb716uXVa1fXHz44/+jhxSePL6GI9Ve3&#10;Ubj68xuvnt16/fLOu1f33799+P71g3dvHrx5de/lSzjb7cePrz9+ePXBgysP7l2+c+fo7u2LIO/d&#10;OcLk/fvHaJrWF3Cqu+/eoPw5GN6/hZPcR5z+q7tvX9/7VA6rsDP84vOn1549PYbLePwQJbe5d+fi&#10;lcs75/ZWN1fmlmYn25vqywoKCjOy81KzPrx4+++/+/ftrf2d3XM//vC7//z7f//83z9//v7rb7/4&#10;/qdvfvsfv//rf//lv754+bm+hj4MHJrKyspy0roaKnxJlpqynIqijLyMpICLl9VSV1BWkJKX4chJ&#10;s1QUeapKUhh7riCYi1VBRkJVkaeiIKkkxwFFWZ6LlcCqvDQLW4Wt5sY6gb6uDjbGetoqMlIsDovI&#10;41AwRh5OBZDj06UlYUiigIIx8rKwSRAjf2Fm9tzk1M70zN7E5PbI+Mbw2OrY5Nb41Ob41PboxDrI&#10;sYl1wOT01uz83sLS/sryubW181tbR9vbF3d3L+4eXAKgcPj9C9v752cWFvsG+rNz8gICApydXXW0&#10;tHU0NEP9/eOjwlzsLbtban7+73/7+R+///m/fvr7X7767PWNtvoCc0MVfVVpNxtjb3vLYA9XB1Nj&#10;FomAoiCgdWEcq8DzxtLCIylg5KHHB+sMdGx4YLNZSkoKeno6hob6IHV1tbW0NNQ1lLW01VRUFZSV&#10;5NRUFXW1VA31NA201TVVFIy01HVUFHVVlbSU5FE8shxPkc+miOEYRCEaHscAEIXoBBxZFOWIpxOE&#10;mSRRDo3g6WwbFugdFugbHuSXlhjb0VB7prlxtLNtZWx4fWZsd3lqc370eHfx2t7y8ebM3XPL17dm&#10;DheHj1ZHDxYGtufOHm1N7a9OZidFynPp4tDgRYXAwYamDVYISRwFwouLCcFQCs0eAAsMhpjhAzY1&#10;xshrqKuCmaIoKwPmIQoPJ+BhVY7HU1dUlJWURGno4WaAPYQXgw6ISiPSKXg+i64pJ6MsKanIZZNF&#10;cOB6KXGoinQxFSKuKNBxrTH18pmc4+6M672ZDwZzbnYlXWmKvd2Tdq42ar8meqcqar00bKUoGMNy&#10;YeBqceD5uthr7Zn3egueD5U+Hyh50pv79EzO4+7MF325j3szn/RmQ8ndjqwr9Skb+cF9UTZDCY6D&#10;8Q6jyS4zWd5gmsxmeu9URIHDf9SYctyUdrkRfTx1qzP3dlfu9bbMu515MEJcbUy72pJx7nTCelHk&#10;WmnsSHpgf3pITaRnrr+rjZoMSwjHhZEfnDoqiYwXh34TbhdmEICEigEgkUhgD2I+DNh5XJYEhUAE&#10;cw2cHwqeLMeWYYrT5OhcBk7IWkulKMa/tSCyPtunJs21MtWxPNmxON4+L9I+O8wmM8gkL9Qco+Nz&#10;w8zzwi3yI6xywi3Tg0yyQs0zQi0AuVG2SYEmINNDzOO9TwhIef1wF91ABy2MkQ9w0Ahz03O3UPS1&#10;0wxyMjqhyOGJ4eTIeHkSUZ8tJS9KVMCT+aLiLByOKXidThHBQWWDhi0vI6GkxFNSkZKRY6qqyygo&#10;cWTlGDJSJCVpspyE0ElVlrUu95SxbKSLXqKPUUawaWmcQ226e1uef29p2GhN/HRT6kRjCsbFA0Zq&#10;E4aq4/oro8+URQDOlkdiUfO1qe4AFCCf7duY7tWU6tme5XemMPRscWh3fmBPQVB/aTjGxYPszPXv&#10;yQ+GHbrzgroKQluzgupTfKoSPGuSfWrT/OrS/RuyQ2oyguvzokrTArPjfO2MlQ01pCxPqliZaJic&#10;UDlppGoMiimi5k1OqgOMT6idMFTRVpfW1ZZTV+WpqvGUFCT09BXNLXQsLHUtLPQMDdUNDDRkZNh0&#10;BolKIwgC5DksCbKWtrKltZG5pQEo4iiHixCdRqIQxKgkMQ6XweFQ2VQRTWmGtSIn0VqvwtOsN8q5&#10;N9p+IMFpPtd3pSBwuzj0oCzyYk38UX3SpYaU49asi40ZO6eTV8viRzOCOsKcUA5cd+OReI+FdN/F&#10;dO+d/JD9ojCwDA7Loi6Ux1ysiLlQFXdUnXCxOuGwKmGnLHo8yXM2K2A2J6Qj3FFArJ8qdT+R53Ii&#10;xkQlwkghyUorw94QkOlglOV4otDdItFSM8NOP95UpcjNuC/Fvz3SrSv2VHesS0uYbUOwbXeiX3W4&#10;W2Ggs7+pDthYNCEcYhyhVxTCgRMlhhMRx4kyxei5MTmbE9uAlfHtmYG1qcG1ga7Z8f6Vjobh/LTK&#10;wtTKMM9oO317LUktSWEJazUTQ76Si+4JE2kFc758U3zyQWfvalXNTnXDcmH5Rln1UlH5csXphara&#10;+dr68yMjF2dnz83Pn1teurK/e/3w3PG5/cuHB+d293Y3dnbXdvdXd6+dO760de7G/oVbB+fay8o8&#10;TxqEWZ2MczKJsNTx0ZMONJSLslCLs1ZPsNXMOWUSa6GebKWT7XQyyVYn2U4755RRhrNetrNhlpNB&#10;/injTEd9cDnCDOR8VCScpAheSixHHsFViuTCIzpyxAG2dCEbGs4Uj4PCU3I0Hw3JcGPlGBttPwPZ&#10;SGtNdz0pRMqbaASY6YfYWLQWFK0NTiycGV3on1wfW5jpHe2pbu2qbKnNqeqrP7s+tjHdMzPeMTnY&#10;Mt7XONLXONbfNI7QiOZxFTDyswgCRn64aQFLSgMYbVsba18d7Vj/BIyLn+jcnOzZXhg8vzh8YWHo&#10;cGkE5auZG74IAAVj5DEsjl9bGLv6L4w8AMsmvzZ/e0NAxH8Mk1+4s7Vwf2v5/tryneWl2yvLd9aW&#10;rm/PXjia37wyceawM/nRcNC9XrNng4afz5k9HtC9f0bz60X7rxbsBHS8zXcrDt8u2385b/39quMP&#10;64hM/zUjjwHFvK8iYHO3frfiBPhh2eGnNVeMkf/jDgCR8j9tOWHpa75dsflq0erzOfPPpgGW76es&#10;3k9aY0DUPMpdY/V6yhKR8pMWr0bM3oxZPBsweTdhBXg9ZPpu1OJmo/KNOsWvxqxf91nebz3xqNvu&#10;5aD3wzPelc6UBFNSsrVsoo16uKlK4AklVy2+tQLDXVfWXUfRWVPO10QzyNbwlKm2HPgfOJyjlWOI&#10;f2hyQnpSfFpqUmZUeIKqkia0D7woGWwEUSGCuAiFTpHMTi8ryqvLz6rPSa/hc9WJYmwNlRPJ8XkN&#10;Nd3tzf3lxQ0NtR1N9V2Nde2WZvaCY8G2EBAQwuS8zJqqkt76qsHain4NFUsYc2hkGREhuoqS/tjI&#10;YltT33D/wtTQ5nDP6mDHSnRQvt+p2IHe+Z6O2dHBjYmRXX/vJKK4NJMmTyXzoAUzaODugbOLstYw&#10;KEQaCS/Jov2SPh5PJ4mzqCg6/tcUPJa+BnQmhchhoPf3AIyRB0kRF6cRCFQ8ni6Ol0SRXGKSojh1&#10;Gj7d0360JG2+MnWpLGaxMGSjNHK1IBy93i6MgCF1OsNvLNW3O8qhJ8oBusSzUY4dgeadgebLuUHn&#10;a5L2T8deakq91poJvSLIyy2ZK8XRzSH2SWaqaTa6TnySHZfgJEtz4JEs2WJmbHFLPtlejuypzo4w&#10;VijztTqTGTZSnNyRndhZmHNpeWV3bnVzfmtxamtuem9qfAfFs0/sL0zsL0/tr00drE3trU7uLk3u&#10;zQxvYLlrMEYedsCY+uXp86uzFwCLkwcoZH58DzaBRDuPoFj7mZFNwOzYxszoOijzwx8xO7g+3b86&#10;eXYZw3jv4ljPwkgXwmDnwkDH/NnWmd7mqTNNE72NWHT8UGcDIuVb6/paans7Gvtb68601iBSvvl0&#10;L8bIN1d21pW1tVR1tVSeqStqbiquUePRJYRxS4Nxd8+n3r/g++yq7bPrJo+PTT48DLyxHfD6bsv3&#10;31z5zU9ogqmv33/z7vWXz1+83ds/d3z9xuMXb55++c3Oy6eWWXEaqb4GRaEnc4P9i6KCfK0CtHgJ&#10;fHKTDO2ikdJzU8VH2pRb+qKPImR+Xoj+ecj7t2UGP6Qq/jVX8y9pKn/LUPk/Gcq/TVb9Kd38mzyf&#10;e1kRv1uefrez9fDixfevX7169ebtizefPX/z+eNX7+4/e33n8cu79189uP7m6d7d663HF9KuXYp/&#10;/qjg/fOWH7+ciQvTZhFxijwim4w+k2eR8EwSenmlRqHK4HC2MrwMZ4uaEMemMIeeeLfmIKvWYHsB&#10;HJsDbRsCreuDzRtDTRvDBQHykXZN0c6AhkjHiiCbfG+TdHdjaMKK4jgGDscnENgEEkVEFCo8m0kg&#10;U3BEEg4aM52Ck6DiwgPU7984vbfpd3hgv7etd7Cjc35P58KB4bkdo+01vf3NExtzmuuzWvMjKvMj&#10;6utTBksjumNdysPtCh1ljLM1kr2VEr3l7P5KXmsObfS0wkiVfF+59FK30WybwUSDwVSdeWe6xnK1&#10;83DKyTpX6Txd8VwV4XItYqmiWKUSofOEVK+x3I6f3fPMqBvBp3qlmT1MwpQMY0GOdc5Adl2HPiSH&#10;WzAVfpCs8qHh5Hd95t+PmL09o/GqS+G388afj2t+uXjy7ZLtq43gB+tZp1NtSzODc9NisjOSU1OS&#10;4qNjEqPjM2PSUiOSUqOT48LjfE/54nF4UZyYJIsnyeIiLp5MB4kxkhjtThVkjcfSiYBCp9JAJ/8y&#10;sysAFIxVFxGkiYDdAOKiYrDpUxw9bBVYx4g0A4kBI+WxY9F/cLwgEhazn7HwWOR+CNKFw/ILY/6v&#10;Gd6xBaPJseXXq6DDMYJd/gcdj50TK4EFK/y4AteBMnVinh26KrgeDHBiwUWjBXYQRRlshMVEiWAQ&#10;yUgrWlo4eHkGup/yc3XxdrA/pad7gicpK82X50hwpST5SgqK8rJyPEnBHKCIpEbh5BKCBVY/SQ6H&#10;8ynhDIDGoKMcNhKSbI4UjcpCLDxNgkiA7RKwimWZZzEkuGxJKpnGZnHgtxjQLUsw0VyCDDqWeZ7J&#10;ZKIs50wWj80BB02FL424eGlpbWlpIwUFExUlI0W+jrSElhRLS5qrzmfLSaBEGXJsCfQVrwSXx+Jy&#10;6HBeNo/J44K3Qv7IXGNvaKCSoFrxq9B4xEH9QsdjbxpgP5TymyBOpZAwUp5Fo0rA30BnAIiiBLww&#10;jDJMMpFGEKOw6FwiAdxKOkgCnooXp2Ag4CmiwngMYlChRKGaEUHBVkVFUOI4eCK/lngxAspSjkex&#10;2eKiKOIeqitcF9xAMnrbTWbSWQwak0ahw33DGHk2S4IFfxGZAlfIYSJSHnN10ZcOUjx5eJxS0gCM&#10;kZeS4EgyJbhYen2etAxfVkpKGouRh60Cyp7JZdJ4EnSQGGcHO1MJdKII0/dUxHj/2pnWhfbG6Ya6&#10;oYa6wdrq/tLijqL8zsK8jvycrpLC3orivuLctrLcxvqSxqzIxGg39ygnOwt5njIeZyHDNOYQoi20&#10;OhN9pwujFkujd2uSdk/HbJWFbxSFrBcGL+f6z6Z7zqa6zaR5TKZ7TGb6DCefGkhwAQUwkOB2Nta5&#10;J9qxI9y2I8qxK8a5PcKpM8a1M8qlLtCq1s8CdacBViCrvEyaQ23q/C3LPU+WeZws8zSuDLDN9zQt&#10;8rWJtdaKs9MPMFHzt9S11JTWlWbKMwkSYigpigSZQBITJomLkEloblVYIZIJ6CFAB4DHGEb0agWe&#10;DZVKhgoEvQxJEEqMlWA61C3oJkAHCftDD0IgoOhADFiTxM4DwPqQj4AGKXjhB00YDrF3sD7b015c&#10;kO1mb5kSG2p7Us/LwaogNb4iP6Ottry6NLeqOLM0LyU9LtzR7KSruZkWny9DIkkI4QxlZQzl+JJi&#10;QjxxYRUWA2WwodJU2Bw5Bl2BxVRgsWRoNC4B/mSUsR1L1A7g4kkSonimsBhIHpEiS2NKkclyDIYM&#10;hconkeEMcAgix0UQuw0GJF4YAdHx4iiYHc5GFxUGEw3j5eFmgoLpWES8FJnEp5AxHSQH/8/UNHAs&#10;4GNqGgE1D6vIlxcQ8aAjLh6HY4iK0kVEABgXD4WgMOFYPB4kn0LBgu4xRl6STAY7lyCCkvSiMHkh&#10;HBMvzmcI+gcGg0tCYfLoBR6JSBEWYlNIdDERCXGcDAnnb6bdkxN9obP8Qn3Olfrsu805T9ryHrXk&#10;PGjJe9CWD7jdmnurNetWW/a9rvzbbdm3mzNvNKRdrU46Ko/dzgmainWejHcZi3EcirDZyAtEH4jX&#10;p77oKnzVU/y6t+RlT8HzTgRBScnr3tI3Z8re9VW87C6Gn7helXAuJ3g30/dycdSj5oynAjr+mSBH&#10;zSdG/nVfCbaKlYCEVdjtSWcu7PmwI/tRe/a95vTjyphL5VFXT8cdVURdqopbLwybyw2fKYqfrMgK&#10;szbiCOGkKWD0ksFCpkO1FRcTF0bpnWE0gwoNC9b7Qa3GKjOZgqdARyCGaEQRMVEAdJIw0sE4Ym5u&#10;mZ2dm5aWkZqcEh8bFxwYBAMFnIpMImDDE9RwDFDDYRgUACcGVUcIJ68kHRYZFBMfkZyRmJQRl5oe&#10;ExbhHRHl6+Xj4HrKxtbexNLqpNEJbW09VYMTWkUVedOL49PLYxMLwwvbs6MLA4vrk/NrY4C51dHZ&#10;lRHExa+OLm1OrmxMziwMTs8PgESJayZ7Bkc72rtrus40NLdX9Q21zSwMzS4Or23N7B+ubu7OX7i8&#10;dXhp8/zRxrmL61Cytbewujm9uDq+tDY+Nnt2YuYsKBeONp4+v/n+s0fPnqMA+RfPbr5+fvvdq3sv&#10;nty4f/vig1sXnj46fv3qxv2H5ze3xw4vLhxeWLp0ee3W7XOAJ0+vAlBw/cvbr17de/PmwevX9wEv&#10;X959/vLO06c37z+8cv/+8b0Hx/fuXb599+jBgysPH1978uTGk2c3nz279eLV3bdvH3722RM49u27&#10;B+/ePQIJJe/ePwSJcum8ugcSTvvm7X2Q6J0BnPnFrafPECP/+NHRowdoTtpbN85fOLextb6wPDfV&#10;29FaW1GBhTsM9/T//Lef99b3xkanNjZ3//THv/z83z+/efnZ1x++/f33f/jT93/877/81zdvv/J3&#10;9ZEg0WFs1VJV0lCQVZThqSuhNDXKCtIY5KTZWHS8vIzEJ0ZeWooqJUmWl2XKyTCU5bmKsmw1JSks&#10;d42SHEdFQRJK5KVZWHJ5aUkalFiY6Pp7O1ua6mmqyMlIsbA5XWX5TACcCk4ow6NiAfIKMkxZKQYf&#10;dpCkyfGZuJ3tq3OzKOx9Yenc3ML+zNzuzNz29OzO1MwmSNChcGJ8dXJibWX53Mb6xZWVg/XV8wd7&#10;x8eX7ly+fOvKlTv7BxdnZpf6B0bKK6oDg8JMzc2gAUB3jLUNGFnNjIz8TrmG+XkHeDr922+/+vkf&#10;f/zvv/3083/99I+/fffjN0+GeuodLQ0czPT8nKz8nW2D3F1cLM0l6VSUyQzFxYsge4IIZiSyOsHc&#10;w0h5AIolx4tw2AxtLTV1NSU9XU0jQ10dbXVTEyMDfW01VcUTRnpQrqqioKmhLEjVL62tpqSroaKj&#10;Kq+voaSlKKMkxZZikLlUgiSNCJJNFmURhSVIImyyMJciwqWKYiUM8BbEcTQxFNSjq6qUm5qUGBkW&#10;ExIYGxqcFhOVFhE+3N5y++j89aO9OzePrl8/d+l459qNc9dvHNy8fnDz6v71490rR1uXL2wcX9w6&#10;vrS9s7MQHx8sLQ19qRCJKAZ2ElgqYDSDzURAVoyIuBh60Qd3T2Ako78XVuFvB3tcVVFBR0Odx5aQ&#10;luRCH8RFnx2ikAd1ZSUUECLFU+DzpcDQQjl+0HhMoxKht+LRqKqSkgBFLpuEw0kQhJU5FA0W3klN&#10;5kxG+FF37vXezLv92Y8Gc58O5jwdyHzcl/nwTPqtjuRrbUmXGuP3q6MOqmKO6pOuNaddaUm52pp6&#10;vT31VlfWwzP5zwZLng+UPO8reNqb/aQn6/nZnJf9ea8GC1/0Fz7ozD6uTtwtDh9PdOmPth1NdBmM&#10;deiPtptMdZ/L8IW+da8i9rgp42J1AvpyqjPnXnfezTak3OzIuddbeL0t67AmYb8qfr0kaio7aCwn&#10;tC3RrzLCPS/olLuJNprZVTARChlMRCEcOChQQ6CvRH4A9K/C2EsaEtQbsFmRES74EBJsNVBgFSwz&#10;sG7ZJJY0TVKawoRhMsbLsassuTbLvzbTKy/aOivcItnfNDXQKsHHNCvUMjvMIifcMi/SuiDatjDG&#10;riDaPifSKjfKGiSUw1ZAhiBwPjngRGqQabyPYbS7ftQpvQhXvRBHrWAHzWBnbcTL22v6WKt7W2q5&#10;GqtrSlK5IjhFClmVStUBtwEnwoXOnUxiCN7YQ31jkUVQm4fWrsiRV2QrKLGlZRmy8ky+NFWGT1aS&#10;oahIk1QkxTV5oieVKNaaDNcTPH9bxVBHtQRP3fwwy7JYh5Ys3+mmtJnWjIXOnPmO7Mmm1PGGZJBj&#10;9Ul9FVHDNfEjtQm9peGtuf5YpHxtqntTlk9dimdzpl9HXmBvcdiZknABQAnrKggCtOcGdBeGdBUE&#10;C5QwQFt2cGm0a32a/+lEr4oEj8pEz9OpfhXJfmUpAaVpgVW5MT5ORie0pM2NlMyMVIz0FYwMlE8a&#10;qRmfUD+hr2J6QsPESF1HQ9ZAR1FHVVpVkauhIqWuKqWlJg372FobOjmZWVufsLY9qajE50tLgAcK&#10;Jqa0DFeCTWNzqCdNtM0tDQAqKjIkoiia24UgyqASJBiCT0O4VDkuWVOS7KkjX+xp1RhkO5To2R/v&#10;PJjoPJXttVocfL46/qA8GqrZblXclbbcq93FK6VxfYneLWHOZe4mxS5GJa4nGvysBuI9Z9IDZlJ9&#10;lzL9twpCDsoitwuDQB5WRu2VhAPOV0TvlUZuF4Ut5QRC3R5P8hxJ9ByIdesJc+qLde9L9O2N9x3K&#10;CB3ODGuP9QH0Jgd1xvvVBDkVe5jlOhslWqik22lVB1m3gF0e59YWYQ9mOhjoTWFOdZGnmpICUz3t&#10;9Ph0qBhQ58niKMAWvXITRi4pS4ymQObr8jTNVYy1+Vr6ikbqfG1dJSMp9ApWniLEZIpyOHiuCltR&#10;kS5tpqJvrqRlIavkpKJuxpGqjojZbulYra3frm9aLC6fyyueKygbTM1dqm58sr77bP/C8fLahdWN&#10;g62to4uHxxfOHe3tXDt/eGX/cHtpdXl2cWV+dX/3/MWDCxf2Do52tucHzgbb2/iaGkXanAy30A01&#10;1Qg2VgowkA0+Ie+rw40yV06w1kq00U610Uuz1U+318901M9y0st01AWZ42KQ5WSQ42KU7WiQ5aAf&#10;aSgXpiftq8r2UKDbskU9FZnuMlQnLj5MWy5Ine8lz/BRZEUZKUWbqiXa6kZZaUZZawQaK4SYqUTY&#10;6IRa6XkZabrpa0e4OB9ML0x2nFkfnlkdnJo7OzrROTjVPdxd1VqTWzHeObIzvb04sDTZOzPWOTXc&#10;NjnUOtHXODLcinLU9NfNjDQvnq2Z6q4cG2qc729YGGxaGm5ZGWpeHm5ZG2tfH23fHG5dB4CCcsf3&#10;7Myd3Z/rP5gfOLcwdLgwhIj4pfHjhdFLWIw8Co0fu7wyhiZ6XRi7+k9MXEeYvAqYn7iC8fKCSPlb&#10;6wu3NxbvoEw1C3fXF+4sL9xcWb27uHRrcfZof/H8pdmF4+GmrdqgR0P+d3tMv11xeT1hfPeM7tsZ&#10;629WHL9Zcvh60RZLH4+lrPlhzem7VZQF/hfYfrti882y9ddLVt+tOX67inLRfAyNF0wD+7t1p99v&#10;uP5p2+2PW66/33D6w7bLn/Zcfrvt+OMGynXz9ZLFt4tWX81ZvBzSezNy4us52/fjFp9NWH6YsP5s&#10;3OrNmMXrMbM3Exavx81fjpq+Hbd+M2b1esT61Zjly1GL16Pmb0fM349aXKtRuF6r/OW4w6s+69tN&#10;J18Nur0a8umLkkkyFU+wlAw1ko40V/PSkzGTJjqpc+zVOC4asj6G6t5Gag7asi4nVJTYZBcLm7aa&#10;1obTLacrmk6XtwBqKtsbarp4HAVB/hlxgBBOjIRnhATElRbWF+U2lBY0R4SkAipKWqrK2ory6kCW&#10;FcHhrRUlTfXVnaVFp8kEOhZrL4QTBkc+wCe2pX64pqK3sWZAXsYQXCq8KEdMhKmqbDDYP9PRMnim&#10;c7qhsm+oe62vdbWrca67eRJKxoY266sHRgc3SgvbpbjaGallivI6MJJz2ZLIqsfhwGGmEsXZDCri&#10;JelkFpWIBcjDKgvNhEHHouNBgncNfgR69ywuAiUUAlGCzmCCq0ZGs8iwaTTwfTl0Oh0vxiERlCRo&#10;0nicBkWoJMRtoTZnoTJ5szJutzJ6ryL6Qm3y9baci3UphzVJ81n+Y8meZ2Md24PM6731Kxw1ql00&#10;B8Ksp5NObRSFXm3LvNWZ+7iv+EFvAXpT3l24VR7bHuqYaq6eYKzqrsAI0pYN1VMI0ZX31eT768mF&#10;m6ih1m2pWuJl3B3v0ZPsO5gX3ZYaqUYWNZSRLkxKnx6c2ds4mp3cGh/ZnB7fm5s+SIzM83YOjfCN&#10;iw9JTQhNO9M6MjO8MTe2OzWKwt6Xp8/PjGwvTuwujG/NDK+N9M5MD61ODizPjW4AVqYPFsZ3pgbX&#10;Vmf2Z0fWJwcWF8Y3Vmd2p4eWN+f2l8Y3duYPlsfWN6Z3VsY31ia3FsfWZgaXxs/M9reOj/UsDLbP&#10;9jVPj3YtTZ7Z6KkfF2STn+hqHOqoH+htGW2tQVx8R1NfS11PY3Vnb+tQfXl7dXFz8+nulqouxMiX&#10;NLbX9LRXn60uqK3Jz9eUIhop4m7v5T49Snh51e/RRbOHRwaPLxm/u+P56ELI7f2snz47/PM3b37/&#10;4cvvX3311esvXz1+9fD+g8XF5er6jrzqlqMPX1vnZmhnhurkBxsVBTvnBvr7WflqS0VKEcu5+H0D&#10;xcdGiu8MpG4pC9+wIf/cH/6PKrvv41X+mqP/10ztf0tU+UeW9t9z1L+Nkfkpy/SrQq/7BRE/X9v/&#10;/uaVe8eXXr58+ezV6zev3r57+uLN7Ydvbz14c/P+i2vXXty58PbFxq1rFcdHMTeuBF295PfwdsqX&#10;b5rfP++zMyPKSeLoBBxVHMeToONFcBIkMWkChYsT4uOgUuF8DWUqw21b4pxqQiyrA8yaQu3aIp1B&#10;1gdZ14dY1YdYVAeb1YbYt8X5tMT7FPha5frYRNsb2qhIcqGKwuAFjUcMTfBOEcehk9NIDKo4iQye&#10;LY5BxbEZuCBfjWtHNed3Ii/undpY1j7cBajvrivvbajtb2huLqksTMtPjcmND8uMDshNDCsP9siN&#10;nlWb6tduKGNUZePLM0SbChmT7RoL3foTzZpTzdojNZpTjSYzLZZ1GbLpAfjsYEpnvvZolfVCndta&#10;jU9LoE5P0IlGF/UCI26cnGikFK5EX7LTVrPTTHnaxfB2it+YiUIDR7iLK3aWR1jU4k6r0+cNqGOG&#10;IteT1P807veh1/KbCdt3w8Zvh/W/mtH7ck7nw5zBm0Wbd9txe/2RQ42JGYn+SUkRMXHR8fHxqQkp&#10;uUlZ6TEp6Qnpbo6ubLoEWZwkLiQGtqgsT0aSxcVmg8AId4yIp1GoWEAJSEGiiH9uAvmJZxf4Ch8n&#10;UwUdSrAdYGc4EPE5v8zs+mvAsXAGEoGI8WsYGy6gHtDyKwU2i2HR8RgjjwODGwPmnABQXDu4K7+U&#10;/098ouNhQdzGr37ik44tWAlmw2NHwYV9Yv3gT8XYfoEuDlthH5RcRQzsZbD92EaGppYWdk6Op065&#10;eKmpaEpy+LL/D11/AR831qSLw21qNzPa3WZmZjtmZmaOmZkdxxRzzMzMzHaYmZPJZPBlfnf3Ln67&#10;O1+plcmdu/f+9XtSKR0dyZL66JyqR6U6sgpcNg+Jm+bxGTQ6i4kATcoBC5renQgdKR3JoM1ks+hM&#10;BolCZnHYIEXZa+h4JIUomUpjEUk0AJPFodGh06Wy2VyQJBIFDsLhcGBvGji9JDKsEgg4ngwX1hgi&#10;1hz+ogwHSZmiyOOrCwWqXI4Km2EgJ7BUVbFRV7HXVrNSE5oocQzl2fpyHA0+Q0OWrSrDkWczZRlM&#10;BS5Pls1FJwhhkGgEKTyTwkBy1FBI0FBQhh10+IvwYyPhRxQKSHB8UEYerhQk0g5EFZAgaBoyiSoa&#10;HU+SJkIjpBJoWDEcEUcXx+AkxUhSEhRpLAUnTcXjkC+6QMIquJISMBJKEhB2XhJGIQL6JZkEBiHo&#10;YaCUlgLrmyAlgZPCYKEEJwG+LBGaN/KlNzLVIsIJg0NGwSPzuEpK4Ah4Chogj35hgEz0JUq8AzcM&#10;SbdCIiJ5gpAofjKPRQcp4LHBvQWfV57PF4im1pVlI6lpABwG+MLwE/OQzyC4fPi5GWS6DItDlsbT&#10;CAQmNAsaGXmfAJdEoLCobBqBZW/p0d0+Ndy32nJ5urN54UrDeHP9SNPl4UtVvWVFXaWFnRXF/WWF&#10;3SW5neV5bSUZlxpKGqvSc5O9vUujwqLszBxV+DpUMW0ixoqDTXXQa4p2Hc8N261L2auNXykM3iwN&#10;3SkNW8sPACzn+8/n+M3l+k9mId+agxzP9B9K8RpN9x1I9uiJd+tP8hxI9upL9OiOc0Wo+WgnkEia&#10;ryCr5hCbS77GzSFW9QFmTcGWjaFWDSHWjWG2l0PsaoJtKgPtctyNky/oXHQ2jLDTddAWWqnwFSiS&#10;fIIUjyDNIuCo8AtJSxLwUniCFPwe8BCJXm4hjzosoAPgOYJfBe0pQIEWSyaDhkQ3QlP5osNzhwIn&#10;yqAtihSEYyBvyKAQ6qCr6HOKSCS7EdhdSFg9PK02thYDvZ1V5UXhAV4ZSTHeDtYxgd5uNmZmumo1&#10;xTk1pbmXK/PrKvIK0hO97G2MVVUUaDS2hBhTDGMsL2euogA+sjwJp8KgKdOpqmwOWworSyYpMhny&#10;dDpAhkQCyYMfWsTLc3A4Lo6IhsmjAF2BweATiQISGQ2TlyWToTIDJ83E4whwEzCISwWryIypYmIA&#10;ZJCSlERmDRUloGdKS39ZZWCRCWDRQhSgI3/05yB9lExnYbGgAKAEtoICW0HSxJEwfDga7EURF4du&#10;CyQACqEmQ1IS6kB9lL4HHY4Pf5EGT5EoZQ1ZlMGGRcDLUqlwBD4ZCZPnQT+GQ2ahgMsBiKaKxXCx&#10;mHAH4+68uKO2ssP67KOKpMctuS/bCl53FD5tzXvQlPXoSs6Dttz7rTkP2vOedBU8as153JZ7tyHt&#10;9qWL51Xxm9lBs0nuG/khR5Vxsyme+2XRN2qS79SlvmovfN9dBvKbkdpPw7Uf+ivfdBa/aiv+qqfq&#10;++H6j73V77rK37SXPGnIOsoL38kIuF4ad7syEWHk23Nfd+a/6y760FuC4n1P8ZuuAlAQcr8zH5SP&#10;/WVQ8rQ1+1kbQsc/b8+9e/nijer4W7WJ16tjrlXHHZfH7FbETGQEThXGztXmJrlY88UxynQy8lkA&#10;EUeEkUBCnIBFkmpA20P6PLjnbDaLxQBAI4cmCh0BFariYOxAxhEYRKCfhNYMoxf05HY2F8pKylOS&#10;L+Zm5yTGJ2hpaCLHISAMPrRkdOiBg8Du8AegR5OENi6GkZXjWlibuHo4hkcFegW4hUYHBgZ7hIR5&#10;evs6uLpbOzpbWljpm5jqmlsY6BlqOLnatnQ1js8Oz61NTiwMT69NTCwPz6+Oo4w8YHEVwcLKKIrZ&#10;xaGVjcm1remllbGNrZnt3fn5xeGZucHh0c6BobbJ6b7V9and/aWjk/Xz6zs3bu0jrOPdI5DXbuxC&#10;IfIN++785u7cxs4sHG1ipnd5dfzWnYM37x4gaeU/PHr77sG7N/e/ev/ow5sHzx9fR8LkH5+9/3Dv&#10;weOj5bXhrd2p7b1pwNHpyv7R4t7B0un55u27h4+eXHvx6i7Cwr++9/T5rVdvHj59cffRk5sPHt94&#10;8Oj63Qfn9x9ee/jk5uOnt569vPfm3eO3H56++/AU5IePz7/+5tXHTy8/fnr+RX719bOvvn4BErZ+&#10;+Pj0i/7uw+PXbx/Bn3j55vbzF9eePb/+6PHp7TsH+/vLh3ur8zOjfV1ttRWlpfn5idGxjVV1v/74&#10;49PbTwa6Bnt7Bm/cvPunP/799Yv333748Xff/fEvv/rzT//y0++/+U1Pc5c8k8un0lRlZeQ4THWh&#10;rKpQRkWeryzHUxJyv0BRgMS5KwpZvwBDQUBHoSTL1FDko3Hx6soy8rIMFQUu6FDCZ5NU5TgATSUZ&#10;X7cLHo5WlqY6mqoCKOcyCXIydCGfAkdQVeSgBxTwyCiPDxK2ysuwAJhLtR3VVa2lJQ01lzouXe68&#10;0jrQ3Tt5tWeitX2oo2t0YGhuYGBmZGRhampteXn34ODGrVtP7t5+dvPGg8WFjcaG1sSkNGcXD2UV&#10;DbBasNLQm4kau4hExkshwQwUHM7GxCg2NCjAwzUxKuin//j7Tz/9w0//+def/uN3//JP3//tz18t&#10;THR7OVk4Wxl62pp62VqFerm52VgJWAzYEZ4xxNITHVJSAqFfwYmlkfBsFo3JoMgJ+Rrqyjra6sZG&#10;egb62oYGOvp6WmiJmpI8bNVSU1ZSFKooCrQ1lJE5WlUVAYp8DpOEpUhhqFgxOk4CXA4WEQsSwCZJ&#10;cchYtoiO55IleRQpDhHKJeg4qCkGFQhiGD6d0lRT2VBVDmisrrxSUz1wpXlzeurtswfPn9y99/DG&#10;o7f3n318dvP5DcDt5zfvPLv94MXdhy/vPXpx79HzB6DcfXqjrL6YxMLDrcIRkBFRlB4RGdgQgJEu&#10;iVwsXLgkRkwEpIuBEgV5oYqCvJKcUFEoACMPrA02nUYGo4lERNPKy8nw5Xg8Bp5EhMERCaRF3pPT&#10;8dLQdyuz2TpyckocDh6DpL/g4zBCKUywkeZOc+ndnsIng7kvhgvejBR8GCn8arTg42jBV6NFz3oz&#10;H3Sm3WxOPL8cf7Mx6UFb1vOr+c968p5+RsHznsKXfcWv+4rf9Ba+7il43Zv3pi/v3UDB+8Gid4Ml&#10;L7uL7zVlntYkzmf5DcY7DMY79kTZdoZZdkfYDcQ4TqV6rxdF3LySfa8171FnAeBhZ961+ot3W7Ou&#10;N6Xfbs0+b0jdr4nfq0lcKYsZzw7tywhsjPcpDHbMCnFzMlSlSWAIEhi8JPJWBu7M/2DkQQFLAmxu&#10;uLFgWoCpRyEQmVQaTxSrwgCbnEICuw0JPCEzNQRyNHExpjgm3M28PDUgM9IuK8o2NdQqJdAyydey&#10;JNEzK8ohO9o+J8YhN9Y+P965ONG5KMEpH/RY+7wY2zxRvDwAiZcPM0sPMUkLMU0OMI73Rkj5aHd9&#10;NK08INRF289W1ddGLdjBwNdGz1xVVpGC40pi5AnS+jJcRRKRLY7hS0txpMVZ0mLQPqHhqSlxVRTY&#10;KkpsRSWWojIbzlQoT+fJkPgyJKEMUVlA0hAS9RXItrocL0tFb2vFAFslXyt5f2u5CAfVCHulBFft&#10;wnDr+gzvvsqYhY7ctd7ixc68qeb0icZUABQO1Sagk772VkR3Foe15AUi073mBncWhveWxQxUxvZX&#10;xFwtDm/LC7yS7QeyPT+oLS8ISnpKI0H2V8T1Vya25UeWx7lfSkHC5Ksv+tSk+NamB1am+lWkBVak&#10;hzSVJieGuRhr8fU1eBZGKsa68oa6SgBjfRUDHUWAvoacqhwLoK0io6HI1VTiQYcFMNJTdrA18vKw&#10;dXS0gFGNy6OBE0Ei4xhMiowsm8OlygpYdvamthdMbOyMDQw06HQ88v6JQmDR4YcXZ7ORN5AMKYwq&#10;VTzGUrvSx3Yg2WcwwQ3NvDST679UHLqSH7pZHHPSkLFeETebH94V557vpJNirpxhq5V1QafAybDU&#10;3aQx8EJ/gtdMZuhSXsRGUfR+ecxeedR2CZLu5rAiaqc4dK80/LACoeY3C0Ln033m0nzHkz1G4t0n&#10;L/rNZ4ZsloKZHrdWenGzIm2xKGkqN3ahOHm6IL470b89xqs1xr0hzLHU07ja37I5yhHQe9GrM86p&#10;K96576JXd5J3a7xnW0pweYRnsI2BoQIPiekAS0IUKU+WlGJIE2kYKV22EhdDVCLwBFiGGk0oJHI5&#10;kjQZAleJIa8np63GUdTiqejyVYzlNcyVNO3VtT21dK25/EsR0TcGR1frGxara1dr6udLqhZKa/tS&#10;c+5NLHxzdvve6s7tjf0b20dnMLKfnu8eInHx1/aP7h2ena5tL4/NLo3PbiyvH+4fHe4f7G9vHK6v&#10;zlxtD79gFWZlFGNrFHfBINZWL9RUyVebF6An46XGDDEQhugLYsxU0+z0sp2Ms52NRIy8Qa6rQZ6b&#10;YYGHca6rUYGHaZGHWYWfTYGbCSiF7uY5TkZZDoa5ziaZ9gZptroZdoYJphqxxsqJ5upxpqrJtjqx&#10;1hqRlmpx9jqR1uoxdkienAATtQAzbRcd9Qvq6oP1jYt9I8v9E+vDM1uTixvj8xvji8tDM4PN3V21&#10;rVNXxzcn19YnN9YmNpdGVheHVhcGV4ZbkZlde2rHBxvm+i/P9NVNj7Usj7Qg2WkGGpeHmldHWzcA&#10;g82r/bB6ZX20bWuyc2eme3e2bx9B/8H84NHc8Ons0AmasgbwRVkeRYLl0Rh5FPPjtxBM3Jgbvw5Y&#10;mLz58xSvn4FQ86LV+bnbC4u35+auzU/t7c2uH48NzFbEdkZr3ut0/mrK7dtFp8d9+ve79b+es/9h&#10;0UkUJm8HQEl5lGr/9cqFL/jCyAN+LrH/7ZrD71cdfrdy4U9rjn/ddPlf+17/fOD9ty3Xv+24/fOR&#10;z5+2XWCXP+24AT5Om303Z/P1lMXHMdNvJq3e9Bl8HLH4atQC4eXHbb4eswZ8nLT+atz6/bjVh1G7&#10;9yO2b0dsPmPU6t2I1Ydhi3f95idlMm97LL8ecrjfaPi80+abCb/zyza5trhIPekES4VAfYGzKtNM&#10;RspRneGsyQkw1ggx1wmx0Iq0N3QxkPe2Nuypv1KUUVxWcKmuuj0/uyY/61JRbn15cVNuZjkeS5cU&#10;w0kgqeSlQNpZu1aVNRXl1VWVtl2u6SorarxU2VVR3FKYc7mssBlkcf7lytIrFSWNlWX1PLYcyjXA&#10;cwZKsH9sV9tIZWlTZ+uonraNGIZMwLHBC5AUJ4eHJs1NbfZ3z7TVjzbXjLbXzXY0zHY1T16pH2yq&#10;H+rumBsb2gRlemJ7oHdOSUFbQhzHYXGxksjoLBqgMVQkU7wUk0JgIO/OsTSitAgIEY+mrKGT8GgS&#10;eQoeS5BC5rAi4fAMZDYUAsI4gHtJJoNXyaPS+FQKj0xUYVCEWIyFDPVStPdqY8FqdcpBfdp5U9p5&#10;Q/r1psw7bXl7lfE7FQkbZbHzBWFt4bY1XgZN/iZ1HnqVjqo9IZZrecHg9txoznjQkft2pOrVYPm9&#10;tuy77bkHNRf7E7wLnfQLnE3gAUy20E600EJlqqNBLjy2AbY1AVad8e4TOWFjOWFTxcntaZHaFKwK&#10;lUIXl5ZjCDqb+mdG11cXzmYm9yaGN+0tvQhiDGkMiYAhkcVp2YkFCyMbC+M7s6JcNCJGfnNpcm9h&#10;fCMtJhvMV2u9CzaGDhqyOrFBSacbNyb75pfHNuaGV2b6FxfH1lYnNkevTnU39GfF5wS7h/o5+fk4&#10;+IR5hQW7B6fHpDdWNo33TEG18Z7Z4Y7p8e7FgdaZ3qaprstjY13LnZeHOi8P9LVNdDT0t9b19LaN&#10;dLcNtzZcbWvs7Wjubaxub73c3dHYV1XYUF1Q31zV3lnffaW6ramyrbG8vruhiofHVKTqP9y7+Po0&#10;4s25x4sz8xfnRs/OTD498Hp7LfjR7sU/vF75l1+9+Ydvvvvdu++/f/3p5YOnX7198+jRk7rGbmVj&#10;R6voFI/KKo20cPmLXroFQb6VsT5+Vn7awlgFZj5Telld5qWpxlsN7jtt+j096b8lGH7nI3hhR/xT&#10;tMpPhRb/lKrzz5m6f0xS/Hue/g9ZZo/TLrxvy/+3Owd/fPnku3fv3777+OLN+7cvX719/Ojt7dvv&#10;b9/6eO/uh/vn7x6vf/1u8sn9wjs3w+/f8r5+4njnzO/ZveRffdPy6W23ky2RTcMoCQkwehKwGCzC&#10;GmBpYliWuDhTDKNAxJgKpfwMuZleRmWhtuUhtuVBdqUBNiCrwxwB5UH2Jb6OqQ4WoSYaDso8Ez6N&#10;J4ahYjB0aOpYDJsKzjPyQLIYGCYNOTgZj+hcLoZBw9TX+t08q9pbj95fd99aNtlb1dhdU9hcktlY&#10;5G8sCJem+DMj7KlR/nA/d25GveEyvq9bMD2hO9Cl0t4ovFIrU51PrcqltlUJh1p0prpMBxp1azJY&#10;BTGUxhyt0jj50nhhXgSzMIZVl6lUFMPvKrYYrnBeuRLVlerUlex8NcGl3E3nsp9Jsg49ViBZpMdq&#10;uaBSbcCY8TXai7zQrskqJGAG1HiDapxxPZl1V/VmbczTygs/DPt9M+b+ftTl49SF3yxafTet9cO8&#10;9o8rlu+WPPe6PNYHMlKiHaIifBKSEEY+ODAkJSYxNznD1d6ZiAXrVVyWIyPgylLwZBaVyaZ9nuUI&#10;jYLHI9NIIVNoAhDzVUTNo6wlACXc0TrSUlgpxAQGJ+kzIw+AcqSTkZAk4JDPR9ESWP0fQEl5lHEQ&#10;8XSfGXNYQP9Mk0tiUVIeBRQjJLsEEov4hYX/pf5/Aw6FLuiRPx/1Z/4dli86Wg214b8w8gA4PYTp&#10;EyWqBoCCxf483ShsFpOg09jgIQF0tA3c3bxtre0V5VVkeEI5gTyPw5flI4w8k0EDn4nNQmLhYXeQ&#10;DAaDSqWCJEBHykQyrDNYTCKZBJJMpVBoVACeSKAzWGyODLi3ZAqSWR5+BxwOifUWZa0ho3HobDab&#10;B54XDVwLMpfLRsLkWQzUS5PlcgQcjrIsX4nH1ZDha/A5Ony2maLASUfNy0jX11TP20zTTJltpyVv&#10;osTTE7IV6AQNWTDpmDwKWZbBFMIfp9F4DBaHxiBhceDIoHO0gheDBrwjzYWAg78LVwEnAwucFfg+&#10;SL4YMhnODWVXAaBAffB96GQKk8KAJifLEViZ2pgZ2yjKacry1RTldYl4Lg7LlBSHRxZ8+c+QEEMS&#10;ZmAlqQAYWIk4JgnPIhPYVBICkjQFL0nESRBQKS2OJ0iRKDCaSRHJOAooRCwJL0mAVUSRJsHfp5AZ&#10;TDoHADqaQZ5OhX8INY8MbeAK0WksGpVBIXMYVPB2wbHls1kcBl2GxZKFWy1KWQM3BMBlsliiLwbg&#10;J+Zy+UiGfAIFTfVDI1JxklJkPAFuGjxicLFYDMFY13p6fGNyZKu1YaK7dbmpdqKxbqTh0mBj3VBd&#10;9UBlaU958dXyop6S/K7S/I6yvCulmbWlqUWFsUmJnu4FIQEV0YH5Qe7OKlw9MsZJnuqnyUkwV+xO&#10;8hrL8Du8nLRVEb5fEblXHrZeELia57+U5zeX7btUGDyX6z+fFwBOx0xu4Gxe0FS2/2xeyESm/2R2&#10;4Exu8FR24GiqX3+iW3esU2e0Q1+i2yVf45Ywm6uxTh2Rto2Bpm2RNg1Bpq1Rtm3R9lci7Rsj7GtD&#10;bEt8zLPdjDLdTaIv6Lpoy7joKVgq89RZZAU6iQsmAgaDhsnjcZLSOCTBrwjIAp4y2nGgwKI9hej5&#10;glXYCm0JWi+NRoFqKOcOEn0SRY8ekrgDgDLyUAd9MNGHFKmDfF8I/yMPMpGId3VzHBns6e5s6eto&#10;Li/IuhgZ7OdsJ4BGhMEEejh2t16+UldaXZJloK5AEsPwCNJyVBJLHCMgYD3Njc2UhSwxjAabiiau&#10;kRUR63wiQZTYnSxPp8vRaMpstpBK5REIUIIkscER0QzyHGmCDJEipNChHGHMcXgOVhoAOlMKmROV&#10;Lo0w3WA74SXF6HgRoy2i0b8EsKOh6zRJSVCghCwmBhJl50F+oelR/h1l3tHQ+C+Ja6AQAH9RhkQC&#10;wEmCZIk4fTgmCYNBOX2ojAbao5VBIqS8aBOLgCeKIdHxcLvIUhJg48mzWQIajUskylAoUAGqcQgE&#10;qAZXxMAhAeMMHIYhiYl1sxyuSNtsyN+vy7zVkPmkNe9pc/aL1rwnLbkoI/+oNfdBW+6jjvzHbblP&#10;2/MetWTfb0h/0JhxvSphOcV7Jy/0Wk3S06tF63nBp2Ax5oXeq09/WJ/xvrvs03Dt9+P1r7qKoeRF&#10;S+G10oS97IiHl3OeXyn6w0znq5aSZ015j+uzN1P9jvMjHlxKhT+KMvJvrxa+7ylG6XgAuooy8mga&#10;HKj29Ermw6Z0wJOWrDt1ySgjf14ZdVoReVgatVEcPpsbNl+WNFuTE3PBRAYajDSGiUc+ISVhkdkT&#10;seJiAGjdMD5SRAvamGG8hBZLA2sbbG6Ei5eEli0lJYV+TgTPBAxzMjzZkKDQzPSMtJTU9NQ0dGZX&#10;FhO6UyK0ZtgLHgToQkGB0RojBsMtRkNbxc3TKSjUz9vP1dPH2dHdzsvXydHZ0sXN6oKDiaW1nqm5&#10;jr6hmq6emp6+uq6BekR00MBYDxIjvzg6Njc4szI+tTQ8uTAwvYRkjV/fntk5WDw4WT0+3zi9vnXv&#10;0ent+0cPH58Dbt89vPfg5P7D09PzzeXVicnpvtHxq3MLw7v7S9dv7j14dP70+a037x6+ff8IAMqL&#10;V3cfPbl+597xzdsHt+4cPHp2/c6D4629+akZ2LFre3f+7fuHb97e//TN8w/vHr55dffr94/fvLjz&#10;9OH565d3Xr29c/fRwdr2+P7JAmDncHbvaHFjZ3pt6zNWd2a29hb2TtZOrm2dXt8+ON7YP1oHeXy2&#10;fXK+AxJwem33xu2jO/fPHj65+eT5neev7r988/DN+yfvvnr2VsTOIzT9V89QvP/4HABbAWg5KK/e&#10;Pnrx+sHz13efvbzx5Pm1h09O7947un59d2dnaWN1brCva7Cnq6KoKMQvINQ/+Hzv+A/f/W5maLq3&#10;vbettevd24/fffrVb3/4/R9//Mvff/sPP/3TT9+++rQ6sajCleORKBoCgZos31BdVZnPVRHwNZUE&#10;qgoyynI8FXkYAmXVYVWUi0ZOhq6iwNVQkVVT4isI6KLcMgw1Ja6ygKUiZMNWJTk2bIKaAKipIGCy&#10;aNKyLISUd7AyCvF1dbEzM9ZRUZPnooHzAJSLl+WSUF5eXpYm5CNA53SVl2EpyLIxcXGZvr6RFy54&#10;GRraamgYCYXqfL6yqqq+jY1rcDCYklnl5fWtrX3jowvzc2sT4/OX61qCAiO1NPVl+PKibwbBnoLu&#10;AuwhcWkcgUQhI/01VhyLEMrIB0GwTUdFycnS3FxXOzbE96d/++t//esffvqvv/7nv//2H//26Z//&#10;8bvx/iuOVvq2xlou1kY+F2zigv297O3gTiHfE0lgYEQhEaXJJBxYrEI+3CausoKsppqikryMuoq8&#10;ga6GhqoClKgpyynK8QFQqKetpquhAnXUleQUhDwhDywPGJ6l8OKiedzEEFAkkHmuWXgpPgXHI0tz&#10;SVgAm4Tw70w8hoPH8BBeXpxNFIdVhrQYXRQjT8WKUbASJjpa7Q2Xt5YWRvr6FifHN2anb+zvvn3x&#10;5PGz+9ceXD+8f3L07ObZm3snr+4cv7x98uz22dPb157eO3t85+Terf27p5vXdy731gu15Sg8KrjX&#10;YMsSSEQsTvrLtzASABjTfmbkwXWHXgRupoaKMkDIh+YiJ+BxwUZhgnmFkwYLBuHiZfhgu4DxxyJS&#10;aNLINBfSEuLQSbEIRDkqQ5nJUWSwlTgcurQUHSuOMPLimAQbk+O2qqdD5e/GSr6erPhmsuzbCQTf&#10;TZR9M14Kq2+GCp92Zz25iiSiedNb+K6v6F1/8buRsrfDxa8Hi1/3FYro+OK3ovJXV3Ned+e+7s17&#10;21/wfqDkbV/Zk/b8W43p28URExfdB2OdrobZNPsaN3gaNXoZdwbbzGUEHlQnXm/KvNaYdr8t90F7&#10;3kZhCGCnPPrwUuJBDdg3sWvlsTOFYf2pfm2J3rXRHuneNulBrjbailRJhI7HSmCkEFJeCqxS8Dzg&#10;joGVAIAOFHpP1DBFfRgaiQx2Gx+ZW4kJbUko4IJbg7zSoFKFbCaXgpdn4HlETEKgbV6ie1q4XX6C&#10;W3GyZ36cW3KgVXaMU06sc26cS268E5QXJSEoSHAqiHNASXk0Uv6XjHxqsEmSv1Gct160u26Um06E&#10;i1aYk0aYk5aPpWLABc1QZwN3c3UzFZ4Kk8jAYGSkxcDmUKaRYHThS0vIECVlyFLgvrKI4vDQKsuz&#10;VJU5ikosJWWmUIEKkFdkyikwBDJEBRmCuhxZR55iocnyslYJdNSM8jSI8TZK8DFK9TONddYMtVKK&#10;slcNtBCG2ylf9DIojrK/lOLVkhvcUxYzWpcCGLl0sbc8tqMwvLMoAiSguzS6ozCyqzgSFKjWUx51&#10;tTSiqyQcBejthSGIXhzZXhDWVRzdWRTVXhBVnuBRlexdmeRVk+J7Kc3/UgbCyFdlBJelBjUUJxam&#10;hVroy6nKUUz0FLRVuRqKXJR/B2gp83VVZDXkOepybE0FrroCBwBblQUMHQ2hnZW+u6uVK/zgOipc&#10;HoPDBVcCz+Ux0ZQ1mlpKXj6OLi6Wjo4WVlZGHA4FGj0VCbvD8dgUBhXLoojLkMR0mdh4S63mcNfe&#10;OI++WGewhodS3fqSnCay/caSvYbiPRr8LRqCbS8HWpe4G6ZaqMQbyyWaKl20UK0LtG8Kc7oa4zmQ&#10;6D2eEjCbGbyQFbyQHbiYg5jaa/kBiM2d6b2a47eeF7Cc5TOb4jEQYTMYaTcY5QCYvuizmhu2Uxy/&#10;U5x4UJ66U5y0kBm1kB29VZqyXpw8mRE+lBQwkhrcFe1R52vZFGR3JfRCU7DtcKpvV7xze4zD1QS3&#10;3iTv9jj3xjjPykiPdD9HQ3k2RRJaBZZJxFOlkCyEYB0okuiq0nQtHMeEJS/AYFWwNEVpBGbymrrQ&#10;UxI4RgINE6G6uYKGsUDJzdDEiM11EAp7MjI3mpqnysqXLzVstbQP55VMldcs1jb/6sb9r05u3V7e&#10;eXRw/fHZ7Uc3Hty+dmd372h+YWljae3mzuGj/bPjmZWl3pHNibm95fXT/cPD3Z29zdXD5YWZjitR&#10;Nuax1qbRVgZxdvpRVtpBRvK+2rxgQ6GPBttfmx+gIxNmpJRorZPhZJTpbJxir5tqp5Vur5PralTs&#10;bZHnZlzoaYbKTEc9QJaTIaDQwzLH2STD3ijbyfSitX6MsWqihUachXqspWaas0mcnW68g36YhVqI&#10;mQrAXYPvoiETaqUfYmlqpaRQn527NTq10Du83D+xNTYPWBqcXB+bWxmduXqpdbStf29uc3t2a2tm&#10;c21qY3lsfW/xaH5oZbZ3fbxjabxjZejK/EDT7GDzXF/97GATEiYvouY3R1rWh5rWhpvXR1s2x9u2&#10;p67uzfQczPYeAmb6DucGjmeHTgDzI2do1hoUCEc/fIaw82M3Z0dvoJgbu4lg/Prs2LWZ0XMRKX9j&#10;afrWL7EydWt17u7C/J3FxduL86ebczunC/PnYy1H7RdPmrwf97p/mvd6NmRx0qD0cc75m3nn7xYu&#10;fLdgi+L7Rbsfli78uGwP+NWyHeALKY9CRMpb/2bZ8ner1n9Yt/3jGoK/bNr/fcfpL5uO/+vA4y9b&#10;Lr/fcPqnI/+/Hfj9dt3199veP6y4/m7T9/sFl3dj1t9MX/hq3PpNv8l3Uxc+DJl/HLH8JKLjAVCO&#10;Rse/G7YDvB2xezViDXgzLMKQxbtBq3uNmqdl8l8NXHh11epatea3414P2p3aw+V8FDCRBlxnedIF&#10;BZK1PMFBneKgSvPUEnpoyvkbKPoZKbkZyFlpCAKd3NsvdZbl15cVNmen1RTlNl6u7s1Oq6ooaZQX&#10;qH9h1QHKCpq1Vc2FuTXoLK8F2XUF2fWFOQ3FeU0VxW2VJe1VpW2AwtxLNRVXFOU00fld0d29Pfw7&#10;Wnsv116prmjMzS6TFIdxhSWa1hXMEpa+jnnDpa6R3vmxvtUrNcO9rfNt9SPd7VMdVybam8dbmkaH&#10;+lcGeheaG3tleMpYKeRTfXAYkFgeDELKUwifM9XQSQg1jzLyFDyW+vPkrqgOQHKJSonDKrjb0A9S&#10;8UQAuBp0IhEnLs6j0thEAhePlSNKyYhjnFXYl2M8l2vTlyoSl4tjdquT9mtTjy5n3Oko26tOWyqK&#10;G88IaQi2q/QxzbBSDlEmBMphcy3leyMcZjP8jmphUE6/25r1dqj8/Ujl857ihx35hzVJk2lB1Z7m&#10;NX4XCl1MC5xNM+0N8p1M8lxMMxz0CzxM64IvtEY6j6QFzBVETeVFThUnj5amq0hjFMkkZRafIk7p&#10;aOg/3LwzObI1PbE7O7Fjb+nBJssocpUU2fJ0KXpTZcvS+GdGfnp4e3HyYGZkc3lqf2F0LS4oDpmJ&#10;WtlAka2oxlOP9I3emdufG1ya7V/YXThcHd9oqepIi8zUltcVgAMuTqGIg9PLAEkWIzKwNFAIGJwK&#10;TynCJwJay9zg8kjHdF/T+GDLDKC/eWqiZ6m3eXSiZ2G0Z3aif6Gs4FJxbmV5YXVteWN9dXNP+9Bg&#10;11hjdWvbpav9rSONFa0ddV1VeVVwwu11jW21uUuj+fszsS+OYt+e+L05cXh1av7ymsnTU+OvH7h/&#10;fTfk8W7U13d6/vWHR//0/ac/ffz+h3cfH96+++HNy/cfPm7u3xXqOmM4mlR7N5P8dJOyBIOCUK/S&#10;2EB/J19NxTgVQQYdPyRgvbLQe63M+V6X/1BR8oGq+DdmjAfqmD+EqP/TReN/zbT4fYLWH9J1fldo&#10;8SzN/Ieu9J8ebv/nhyc/vnr18e2nN6++efPy41fPX3z16O6HeycfHx5//ejo7f2Vx3c6nz+pvn87&#10;7vZNzwe3XW6cWt86tr97zfvF46Rvv6r+9uPVqFB5GgF59cujYqnSkhQcAWxnkgSSy4kuiWGIYxhi&#10;GDU6Ro2KsVKgexso+Rmru2vJX1DkWsgwTNg0ZQxGHoMRYDBcOIIkkkWXhBEHixRaO42EJNPkcfAk&#10;PIYsjWGTMQwSEh2vpoppaXG6czNvdurC8rzlyqze4qTS2pz84gR7doQMmBmmjffTRnvoo72ckT6Z&#10;sUH53k7+UI/SxKDu9LBZbQm3vkJ4tVmnr9WwsVKt7ZJed5NZfZlmTiInwBnjYYnxMMME20tdyTMY&#10;rbcdrbfur7FqzNPPjVaKcmOnBWlEO8uleWm2pLl1Z3i1x1wotJKPk5eMkcMUmzGzdQnNLsrTIdbt&#10;VqrFAkohm9ihrzxspz3gpDgaoPSyK+j1YMCtdudbbZa/WnaF/vM3y4a/WjF7O2d32u881xaSGGSU&#10;FB8QGxcZERFRWV6Vm57tZufAJFOJ0gi1KuTLSEtIgl0KjzPyRIuYd5RqR4kykACCKGUNysij8fIo&#10;ZQ/lKOEONUVUGDK7NUrKoyUA2Ao1YRUUtOSX+EzNixaUFhf/OckMLJL/Z1rwL0BY8/+Tu//l8nnn&#10;nxcMEh/zvxcRFf95+Vz08/JlX9gFVdADijYibKC4iOcDiNhDZEH3wiLx8pI4HAGLxYlhxGX5AhMj&#10;U5SLB7AYbCRpDJMFN45OpwLYbDYOh0MD5KlUKpPJxBHwVDqNSCahQfEgYZUuyiMPwINTS6UTSRQA&#10;OtcrmUphcdhoWhg4Dkp5IzlrOCwej8PlssFpZTIofB6LTiYIuCxZOk2BzVTjsdVYNE0OzVxBxk1P&#10;PczGONza2M9Yw01XzkqZ6WmsaihLUWcStHl0UzVFLQFfkcMSMhngnvBoFD44L0wm9Pbg64GzAyfI&#10;YiJTu9JpFDSTEVwdk0mn0Sh48IRwODg3BoMBHhDoVFHDAglbof1AdSRWHU9mUlgybEHaxbyhgdnh&#10;wfnhoaXBgaWqyo7ysiuFBZfT08piorO8vaLMTF0U5HUZdHlpKaakOE2Uz4MtIUYVx1DEMWQxDFEK&#10;md4IvDECTpxCkERABDMcB04zkSRNoeBpIAFUAp1BZtEpbDaDz6BzeWyBLE+ew5Rh0NhMOgd+Ji5b&#10;lAuewUFD+JHvwMgU8NE4DCYaCC8vK0BT1siweCjnziDRkGldmVwmnSWQEXI4cKvodBKDIEWEq+My&#10;eGQchcXgEkUh4zCcOth6TY2t9naCrTrZ3712pX66rWmuoWaovqYfzUpXVdJTWdxdUXS1OLctJ+1y&#10;XlpteXZdWVrx5eyC/LDQRCf7khDvgkCXyihvLy1ZGx4u3Fgx2Vq92N1wJDNgtSRspShwqzhkpzRk&#10;syh4ozBoozhstShkpSBgMdd3rTh0KT9wrThssyJquShkpyp+oyx6uSRiIS94OtNvIs13Is0blNm8&#10;oLHsgKF0v54kt+Zwm5Zwqyth5p0xtj0JDqA0h1u1RNteib7QGGF/ORxBVeiFLG/zKDsdD115CwWW&#10;NpeiwkQy1/HIeLhmEl6ShJMCtwj6C6TLEL3AQxxk0ZxbCFOPk8Dhkc+OSWTYiHzdAICfjUaHNk+A&#10;cgTQy/yfJD48gHAQeB5Rdh5WvzyboEiL8uwivrjoWTYw1Gltvny148pQd1tlUU5BaoK/ywXw33EY&#10;jL+b/aXy/OKc5KriTBVZFlkcYeT15AV0DMZIXtbLzFCHR+dIYLS4dFm8lDKdKkMgKNBoSiymIhNJ&#10;WSNPp6OSRyCgLDYXj5clUYUUuoBMkyFSeHgSF0eErQhTLwqQB4kS6DSsFDK5q6Q42FRErARZSgJK&#10;UHYb2SouDuYdmk8GTSyDAk34jhYi5eLIKsq/o1w8FSrAXhgMqqDlv6TmZclk5E/g8Sitj542WpkF&#10;dQgELpEICmwFFw9OCYCHvyshBreLgMHI0ijQk4CUY9I/Tz+Lw/IoJAAo8IuDeyhLI8CphtobDZWn&#10;LtdkHjQgUY/nlQkPLqc9ac541Jx1vynjsSgo/mF77uPO/CeteS87ix5fyXnanPPsSu71qsTpWOcb&#10;Nckvu0teXC0+KovZzg89r0w6Lo69U536qq0YKj9szn5yJX8jI6jT0zSaJ+GAwbiIYUKpmP2cyHdd&#10;le+6yh/WZa4l+x7nR7xsyXt2JedFW87/zch/SUYPmwCvOvKet2Y/vZJ5vyH1Xn3KvcbUG7UJ51Wx&#10;12vij8vCD8vCDitiVvKD5/LC50oTJysygky1FHFisgQJPoVEwUqSpaVJWCwY1VhxMfSNNQV6PRLS&#10;K0LPjH5HRqUQcNIIuY6OmqDA4wD9IhGsGzHkNZKainpKcmpRQWFK8kUdbSRGHkZiaMPQqmG0gU4e&#10;I4Y8OCAZTIqZuWFoWIC7l7Obp4O7lyNIN88Lji5W9o7mAGtbIxMzbX0DDYSL11PT0VXV0FbKzksd&#10;n+qfXgSndGRmaWx5c3pla2b3cGn/eOXkbOP6zV2UeX/w6Ozh4/P7D0/v3Dt68PD0/oOTm7d2ANdv&#10;bO0fLG1vzy8sjExO9s7PD+/vL9+9e/zy5d0PH0QZYD4+Awn627cPnz+//fDh+Z17x3CQJ89uwDFv&#10;3Tk4v769uDw6PnF1fWPq7r2jj18//fTx6fu3D7799Pzdm/uPH569en335ds7N+7vr2xP7p0u754s&#10;7RwvgtzYn909Wdk5Xt48WFjdm13dmQG5vje3tju7c7SydbC0vjv/BZv7i1B4fH375MbO6c3dL4DV&#10;4+ug7J/ePERxcuPgC46v76M4PN/dO9naPlzf2FtZ311c25pe355Z2ZicmOodGupsb28ANy8r7WJo&#10;gK+DtXWgh/fS5Nw//uGv96/dHuzor6uom5qYffrk5Y/f/fbrd9/85Td//5c//+vvP/1+f2knITCC&#10;JoZV4XC0FeTUZPkaQr4ci6HI52gqCVTk+WjCGVVFnpoSH81C8zPVzgYoy8PqZyjJMgHKApaiDBLe&#10;DpCToUNNUGAvLWVZYx0Vfw8HbxdbG2MdWOUzCHJcKo9FBKBHkJelwTGV5JhyMlTYV0HAlOMjEPAZ&#10;MlwaJju71NMz2M3Nz8srxN3d398//GJKZkXF5abm9q6r/QODYy2tXWnpObY2zkKBEpgu4mJgq0uJ&#10;i2FFabigWYNpJA0mEQChk0XJasTFkC/GET5d9H7PUl8vwM3FRFstPsz/p//4O5Ky5r//9t//v9//&#10;7c9f/eWP72fHu5ysDWyMNN1sTfwcbWICfR0sjBV4bHBNOUyKvJyMspJQWUlOQ1VBW00ZIdllueoq&#10;8rCqpa6ko6miqiRUkpcBqa2hrCIvCxWUhHyUhQdHF4C8BRVDQqqJkgirTpZEuHgAjAp0rDgYDgAu&#10;CSugE7kU6KkxLHAVcBguQQzAIoh9YeShZ2TipbHgZtAo5vq6C+MTI319w1e7txbmDzfXHj64/fTV&#10;45vP7py/vHv25t7mo9Pd5zf3nt08eHr78Mnto8d3Dx7ePrh/c+fe+d7j09GtaXM3G5osEwxzuF9Y&#10;nDTcMjEJ5LUbCugC4B4idLyIkceB+Qp+jqyMjgZcHxIOD7osl4PYZzhp0ZQ10HrkVBTk+WwWkgqR&#10;QIJdYEckCklCko3Fo6+L1WQEXDDJxDEsCYy8JCbT2Xa/sfRxX8m7sZIfZmt+nKv9cabmh8mq7ycq&#10;P42V/Gq+5pvJso9jpZ8myr8Zr/g4VPKht+htb+HH0bIPwyXvh0rfD5S8Hyh711+Kxsg/78h+2ZX9&#10;sjsHdCh8P1ABHfrd5pyTmsTlvKDxZI+eCLsmb5M6N/1aF11Af5TLan7EjaacWy05L/srn1wtmkp2&#10;7420WcoP2q6I3q9N2qiMXSgMH80KvJrk3RDrUR7ukuxhkeLvZKImS8eJEcEOh75RHAP2KPgx0HUi&#10;qyIgZoG01OcgETCtwY6m0cGq4zKROAs+j8mgg+sjLZDlMpDZ8wiyLAqHLKnAIShxsGlR7oXJPoUX&#10;vcrSfJODzIuS3LKiHbPjnHNiEeTFuxYkukNhYaLrlzD53GibnAirrDCLzFDztBBTQHqo2cVAE5SR&#10;B0S4aIU4qIU5aQXaIYlrghx03czUbLWFBvJseQpWQJQQECXlyFgFOgEgpOFkaNJcihSXhlVV5Cgp&#10;MFWVOQqKdCVlppwiRahA5QspskIqjyMty8NryNO05CjGakwPK9X4AKvMKMfsGOfsaMfiOLfKJI9L&#10;KX6N6QGXUrwKI+wuehkkuuumeBtmBphlB1nkBFuWxzlXJ7nXpXo3ZQW05Ye2F4Sh6C2P7ymL6ymL&#10;uVoS1VUc2VEU2l4YAmgrCAZ5JTcAUQrCWvNCuoqj24sim3PDKhI9y+LdQVZf9KlN9atND6hK8b2U&#10;FQzjZnlGSEV2tJu1toosSU+NryykainzlQUMDUWEf1eRZaB0vKqACbqKkInGyyMVVPiWploXbIxt&#10;bExo4CiRsDw+EyxFFVUFFVV5NodiZKLp6e3gilD2VnZ2ZrKyTCIBCz8rm0GkkSVpFHF4vGQIGEsh&#10;tczXriXUaTDBYyjRdeiia+9F57Fsv9F033of02I7zTJX/XIPozxH7RQLxXRrlUJngyofy8ZQx9ZI&#10;1/Zo9+5Yj944D9h3JNFrPMlr4qLnXKbPcr7/RmHIap7/Srbvel7AWq7/QrrnVLxzV6DpQITtzEWP&#10;5czAvbLYo6rkvTKwJ5LPqzJOK9L2Sy7uFF1cyY2bTgsbTw4ajPPtj/FuD3O5EnyhPdyxI8LparTz&#10;REbgUIpPd5xrb4L7SJrfQIpfR5JPXbRnQYibj6WeBh+cDDxYZgAwGbkSkgmuXiNFtb3pxc0xqWX+&#10;4Rku3t6a+s7KWrZyarZCDSuBhh5NYMJRMOLK6dA55kKFQBOTxoSk5brLK/VN83X1k1WXBksrJmsb&#10;bs4sfX1+98X+2avTu6+vP3h87f6zO0/u33p4cnhtanp+aHBsc27l1vbh3Y2Dw4m5xatDu1Nzu4ur&#10;pzu7R7tbRxtrp8vz8+1XYm0t4q1N462Noq30AgwU/fXlggyEkebKAToyfloy3upcLzVOoJZcrLlG&#10;qr1hhpNRlqtxvrtJlpN+iY9loadZqa9VkZd5sbdFritsMsxwNsx0Mcp1N0++oB9rqRlvpRtjrhVt&#10;pplkpxesLx9jqRlrqxdlrZPgYOSlLQC4qnGdlFkuqjIBxprBlkamAl52SMhy78Da4MTq4NT68Mz2&#10;+MJM9/Bsz8je/NrK6Mxc/9jGxNL61PLmzNr69Pr88Pze0t7e4tHi0PpMz9pE59Jo2/xo28Jwy9zQ&#10;lfmx9mVRHnkkcc1g08pIy/p42zZgtGVzunv/Mx3fczDdezDbfzQzeDw9gEgUoKNAyPrB07mR69PD&#10;1wAzI9c/k/KiAPnpkTMRKX9tYfLGLzE3erI4dX126vrc9Nn89M7G9NLZTP9xf/Ht3sQng0HvJv2+&#10;WfC+0aJzq13nD9v+byesvpmz/WbO+tt5my+kPIofl2z/b0b+1yt2v1m2/PWS2W+WzX+/ZvXHNes/&#10;rdv8ZdPub9uOf9l2+suW6192vP+84/f7rYA/7UX89TDmj3vRfz1K/G4p5M97cb/fivh60u37eY9v&#10;ppxedBu96Td7P2Dx1ZDVx2Hrr0YQvBuxejds83bowpthBK9GbF8O27wctnoxZPlq0PJVv9XXow6n&#10;5UqPmgw/jTg/bjF+3WvzpNNhtdjUXwHjLSdpLyNtJ4e3USDYqxLsVSgB+spBhuoxltrBpspBVmoW&#10;qlwKRsLFwqMkt644r6m04EpO+qX05Mq8zLqaijZ9HXPEMpHAgqkNAwKXJVtZVl+UV1tW1Fic11Bd&#10;1l5e1FpR3FZW2JqfVQ+7A6rLOkVJbK7IyWiA2QL+ppQ4SCkvD9+rHX2VZbUNda1NDV262mZgydNp&#10;PClJEgCPpXKYch6OgW0NA32tM13NE33t082XB67UD3dcmehqn25vGVuY3auubKGSeVgpIomA5JGg&#10;EPCo80AT0e4sKhGsHZK0BAUvRSVgURYeJJqphk7CA8ARAJ2Kx0MHgPB3IkaeTiRScDiCpCQM62Cc&#10;CGkEIUFCBY/x0xM2J3hPF8VMF4Qvl8Yul8avliYsFsVtVaWuladM58d0xHpW+lqmWqkGqdFdORhP&#10;nliGiaAjxG4+M2i3IuZWc/rD9uxXMNwPlL4bLHvZV3pel7pVltAV7twR6dEc7t4Y6lrjb18f5FIf&#10;4tIQ4doW69F/0W8iM3QxL2opP3oqO3I0O2a4ON1BTR68a5Y0xd3Gc2V6Z2Zke37qYHXhZHZyQ11R&#10;F4uRYhMYMlQuWZzQUt2yMrm5NLYzN7IzNbQ1P743PbyxPLU7N7wc5hWiwBQYqSKjh56idlZs5un6&#10;2cbU5t7C4dXLvR7W3nyigIAh0sTBP5dV4ihpCtXlGAJdRW0DVV0hQwaOzyOz6ViwtHAyFJmchIKx&#10;runeppGr9YNDrdMDVyZ7GodHuqYK08qtjByUZDQJkjQGiUPBMXDiJC6DL+Qq+nkEtV5qG2gbvlza&#10;2N3YW1/c0NvY093Y3VRVebUpu+uy74P9lEe7Pu9O3d8cWb8+NX95bvbw0PD9HafvHwU+3g14fFD8&#10;D9+d/uOPb3/78eOPX316fP/B61fPXr1+/+r9n5wDcymazuLatnhba6OsWNOcKN/CxJhQXx91lRgl&#10;uUwmtZNJeWKq91pV8LUK5xsd3ic99gct6nMd8h+jzf6W4/zri1a/zrT7scD+RY7ttWzHv293/vvz&#10;4z+/fvLpxZtv3v/q/ctvPrz86uunj97ePXhzZ/XrJ6sfn64+vdt3/0bZ3VtJN6953bpmf++69e0z&#10;i1sn1rdPL5zs2965Efj4Qfq7101Nl7ytjCgULEaGIUUmiEki04kj32YRJRATGh19mJIYtiSGJYaB&#10;nxjAxGDYGDEuRkxOTEpFmiiQkKZgMDSMGAtHoOPwOHFJsMSIBGj50nwWBVo/CYuR42L4LExCjHB9&#10;LWJ7O2B/z31322phRmVmXDg5xOlrw/V3YAc7pQa7sGM9lJlh3vyo0lS/4mS/0kSf6vKEyeSAfnez&#10;Wk+z7qUiha4Gk+Yq3eoi9fpKo7w0hZyLCrUlxnmpaqkxCt4ORB97kpcFxt8KkxXELI+Xi3CWiHQn&#10;JIUJ0+O0gj1kA1xksyJNkn0184IMWxKdmkOsci2FYSpSiYa0KE1sshE9UZNSZadZrK9coCGfIcvK&#10;VmQWajMjuJhyG+pgvNZysfVqudGTAfsP08jbzY/zpnf79V+shJzNpObHWWYk+mWkJmZlZNpY2crz&#10;EbYEHl6wReVlBQSsNPLJpihxNhSSiSQRuSqizn5OLINSYSChHOFSRZQ9SsSjjDxsgmqSIkZeXJS7&#10;BuXZoQSOAFvRo/2Sgkf1LyWwfCG4URINZcPRoPj/QccDfmbJPy//YxUWKIEFIeREy+fSXywiQv7/&#10;YOS/1P9Cx6MLeijEGxJF28Cp/0z/ScAJw0GgDg6HpPpFYn+RcFJwRKXYotzxSGJxZMJP+Mfnclgs&#10;Jp3NoXO4DJSLp1AoSFy8KKIcHCYimYRGx+OJBAqN+mVmVyghkakUKjgM8CtRyBT4AYkA2CRivWkc&#10;DotKhWMQUeqHL8PmchhsFg2kDIfJoVNURNy6MpuhwWFoc+hWykIfI82oCyapbjZJDqYBhkqBpqqO&#10;6hxXLcEFVZ4um6jJJmmwqUbKcipshhyTrsLnKvE4ilwOeMRsaAHSkkwqCa4FzVfDoFMBaJugwCoD&#10;yVQDjg8sBFHSTlBIopldYSsN4eMp0JAQlhVGImmKppphRVnjxPj67Mze+MTu2Nje3NzZ3PzJ/OwR&#10;YGHuGOTUxO7Q4HJP92zbldGK0tbMtMrwkDQ7a19jAycDXTt1FVNVRSMhX4NBFGLF6VLQPYhRiZIs&#10;ApZFJ/IpRA6NwCET2BQci4RnUfFsKonLZsoxaLJshpDLkucwBTy2nCxPUZYnz6LzOEwZPktGho1M&#10;1irkCUDK8YXyMnJIpng2X5Yjw6VxAXwGn01hyzBlaHiaHF9eliMQ5eNhEvAUOo1Np8CfY1DxTCKO&#10;DqBTuJJiJC5TMSosZbh/obdzZmRgvaNlpqaiv6djtaF2vKFmqK6q91JFX3Vpd3lhR0VRZ3lhV1HO&#10;lYLshoKM2tKs6sKLBXVZ+SXRMdEXrLO9nfL8nRqSQwoCHD00+B6q7IsXdNLsNNpjnOYLQlaLQtaL&#10;g7dLEDp+pSAAVpfyA1cLA9eKgqAcVjfLIjYrotZKIkXRZtHrFTEblfGA9dKY5cKI+dygmdzgseyg&#10;xfK4ibzQniS3wTTPgYsuHdE2nTE2vYmO3fH23YnO7XH2DaE2DeEXAOUBFtURTgkOOuGW6iGWumZy&#10;LD0ZpiqTysRJMnBgSCCf1pER4KBbgY4COgIkQPhn8h0UFCgRD8DhkZh6VIeGQqZAE8KjTQhNboNS&#10;8AjPI4HMEAuA1S9+N0gJjLi0FA5UqAOPBvwfFuTfVF/T0XSpLD8zIy7CSl/T3+VCsJdzU3XJpfL8&#10;1vry6tLMSH83FT7TRldDm89G4+LdTXSN5XnKNLwSFadEJyjTyYoMqhAJjacJqRQegSCkUmVIJDka&#10;TZZMBsknIuT7l5Q1oPAJZFkSlYvHCygUJF8NkcTHI/ltoBpdGkuWEP/CyCMvmkgIG87G4+E4DFFc&#10;PBod/0s6/peAEuhuAJ9z0YiLo8Q6WcTIo8qXwi8S4d8lJBiiEHgkxP5nEh/ZhMPBXwegKXSQcxPH&#10;AHAwvIqYd5AcIp5LIvApJHkWg4WXRqacJRNZBBwCsCQJ0lScOBMHJ4OJdbeeqM2eLkter0y+cyXn&#10;9uWUO3Upj5Hw88wHjRmPWrIft+U+ac973lX4orPo9dWSF635r9oLnzbn3Km5OBPncutSyrP2gsPS&#10;6GxdRqKSdIWFwmSMy35O+FlZwll5HGx92JjTYK8Zw5cMoWNCGRgfPCacjhn0t3naVPDwctZRXuRJ&#10;QeTtyqRHl9OfNGc8b81+1ZH3pqvgS+IalJRH6XiQL9tzoc6zlqynVzIfNWfcq0+5fTn5tCL6qDQC&#10;5EFxyH4Jki12MS9wOjd0qiR+rCzNRVMoj8Mo0vAyVDL8fCQsFg/DgMioRro4PAHN2QXdMnR90BYB&#10;In4AJ41MagHDD1g1YkhCLRwRhxVNdCEpDQOHtaVNdmZWfm6epYWZhGjuRtgdGjYsMELCQyEhiVFT&#10;V4pPiM7LzyyvKIqKDQmN8A8I9vLwdvLwdnBxt3VysbK9YGJpbWBorIFGx2vrqGhpKzu62HT1tCyv&#10;TW9sL2zuIJz1ybWtsxs7aPD7w0dnj55ce/zkGhIU/+gMAPqjx+dPnl4HPLx/hCRzv7N/erZ2eLSy&#10;ujo5NdUHWF+fvnZt58mTG2/ePEAysIvw/v1jWEUZ+bt3j6+jf+LByZ17RyDPr22trU/OzQ8uLY/e&#10;uLn78vmt928ffP3Vk9cv7zx5dP7q9d03H+5fv7e3tjW5e7K0dTi/c7x4cL66d7qMpLbfnl7bnV3b&#10;n1s/mN84XACAsrm/uLG3AABl+3B5/3T9+Pr22a09Ef++jQJ0wNG1rYOzjaNroOx9weH5LoovHD3o&#10;u8ebWwdr67vLazsLC2sTKxtT88uj3X0tV1rqqipLCnOzYiPD/Dw87K1sijJzvn71/g/f/2ZqcKyp&#10;+nJjbf3N67f+/Oe//vH3f/n9r/7499//86+/+t3GzEZSaLw6T15LVk5LIIAhVV3Ak+fQVWR4mopy&#10;aoqyKCP/BQhFLgqQV0SywyN53pXkmAgXLwdmGw1l5DUU+YoyDCGfBjV5LCLshZLyUG5tohPm7x7k&#10;7XzBTF+Jz5Dn0WRZJDQWnsfCy8lQ4VCyXCihiKZ1RWLtkTw5smwBn8FlkTFlpbXJSZk52YWFBRX9&#10;fSOTE3NNja3FRRW5OYX+fsHKSupsFl8aCxa4FLi4P4fDgw0n/cVcA6sI2isYSqInAkPAQ02kNpKX&#10;TlJchkGzNzNxsjQ30VaLCvT66d//jqSs+e+//fSff/jHf/jmT79/u7856etqaaGn4mpj7O1oGenn&#10;4WBhqKUsVFWQ0VCV09ZS1dRUVFUSqirJaijLw71TVxIAtNUUQMKVwA3VVEFuqwybyiRhWWRpktTn&#10;uVhxYoik4aQoyCzVYiAZ0hIyVKIql6Ul4MuSCXwiDoYuqiSSWp1PwbFJUBPDwYvxCGI8orgIElyC&#10;OAsvwcJLQa8Hrgjy8EtIyrBY0BrmJqZ219cXJ8dvnZ/cun3t8Nrh4Z2Tw4fn2/dP9p5cA+w/vb7/&#10;+Preg/Ode+dbd043b59s3Tnee3y6++gk71KxlqmuQFGIfFAgjgR9oFw8QsP/gpEXFSC9DAErJSfD&#10;V1dWUlNSRKZyleEj4d54HFEay6CQQYdyFQV5ZDIcFodOJOMkJaQlxKXBYBV9d8zFkdkEihIfzB0G&#10;3BOWFEYggUmyM9uszb/bUfB6qOSHmbpfzdX/aubyj9N1P87Ufj9V9f1M9bdTld9NV4iY+tpvRsu/&#10;Hij92F/yYaj4/WDR+4GSrwZLPw5WvO8rfdGR97gl/UlrBkLKX81DGfkPg5WvekoftOZfr08/qIhf&#10;yAoeinXtDLZr9bdq8jarctSpdtK/Gmq/khe+WRJ1uzX3fmf+ZkkEYKMkarcyHmXkF4siJnLCrib5&#10;1oS7FATYJ7hZRLnZ6MixmQQJIg6ZoAOaHhijAKwU8vJT1BI/M/JgqYPZDX4gADwfAItGZ9GoXCaN&#10;ySAz6CQOG1FkeUw2g0zEYjhUaQ5FwkJfoTQrPDPGKSfOMTfOLi/+QlbUhawYJGsNmrsmL84pP94Z&#10;wWdG/kJOlG12pE1muFVGmGV6qFlaiGlKqMnFQKNYL+0ody1AhItWsL0qIMBWxctS0dNCyctKw91C&#10;00pTXlfAUOWSoL3JkCSU2CRVHk2RS1HgkOU5ZCGHpK6MzHGqqsyRk6cqKjHklegCeYqMHFVWnsbj&#10;4wUyRHUFmpqQpCVPttaTDfU0yYpxrcgIqkwPqM0Mas6P6CiIacuP7C6NvVoS1VEY3pwdeDnNp/ai&#10;Z0W8S3GUfbqfSWaAWX6YTWmMY2WCK5TD1rpU7/rMgKac4NaC8I7iiM6SSJAt+SHNuUFthWHtReFN&#10;OYEiBDdmB7XkhzXnhlSl+JbEuxfEOJYluVdc9KxK9a5J869ND7iUFXwpJ7w42b8iOzrCx1ZVQNZQ&#10;YKrJ0dUVOAp8Ksq8K/Hh/FmqAqayDF2eR1GSpSvK0KDDUlFga6jJWFno2FoZXrhgDr48/NZgOJLI&#10;OHkFWR6fiSSRN9GytzdxdDRzd7exszNTVOQj34yQcSw6gUqSYFIlZWiS8iSMh6ZMU7h7T6zHaJL3&#10;TIZfZ4xtf6rrdEFwjZ9xipEg11oty0atyte8IdiuKdS+O8FrMNV/8KLvSFrAWFrgULLvUKLncILn&#10;ULxbf5TTQLTzSILrRKLrQqbPSk7gco7/SjaC+TSvyUQXdHp6kGt5wdvFUYc1SQdVyVslsWc1qee1&#10;GadVGcdV6YcVaWv5nxn5ofiAzlCX9mCn7kjXzjBHQG+MS2ekY0+8W1eMc3eMS3+CR3+Sd2ec1+UI&#10;t8JApygnS20eXYFCEFKITDEMC4NRlMbl+AZM5lcuFtbuXmrZrG5aLKlarrg0W1Jd4OYfrmcVqGlu&#10;RpO35ipb8hQN6NwAE4vx2rqVptblxpap6rqhiqq51o7zuaWba9s/PHv14vz282v3Xtx88Oj83sPr&#10;9188fnnn1v25mcX+nuHRvtHjtd27O0fnC2u7IxMLXf3b45MHiyvHmxuAk7XV4/m5+fYr8XY2UWYG&#10;KQ4Wcdb6AbrywQYKocYKYSaK/joCgI+mrIcq10OZ56cpCDdSTbDRyXAxLvC2zHExLve3y/Uwy/ey&#10;yHE3BQWQ5WYSZaYSYaYcoCv005b11YLdhUH6yqFGKmFmqoGGClHWOlF2BpG2+j4GSheUWKZsnAWP&#10;6Kom662j6KWr7GOgZcRhJLi57o1OLPeNrg1NA7bG5ud6hyc6enemF4+XNlZGp5aGp7ZmV3bmNw5W&#10;d9enV7fmNvaX9xdHVpdG12cHVmb6l2f71yauLo61L4x3LA02I9T8cNPCUMPiSNPyeMvGROvmWNsm&#10;GiA/03c41bMPmO49mOo/BHxh5NHVL4z8LELH3/glKT87dg0wNXw6PXI2O4aQ8l8wP3E+P3a8PHU+&#10;P3VtfvJ4ZXJzd3LifLzhqCP+rNVrt8bgx7XQNxPO+5eU3k9f+G7e4asp80+zVl/PI4w8SsqL6Hgb&#10;wA9Ltj/+zMij8fIiICzSD0vmv1o0/+2K1R837P60eeHPW45/2XL53ZrrHzZ9/+Eo9t9vZv2vs9w/&#10;7KZ/mk98PhL+bir+yWDIbzezfrOZ+pu1uD9uxr0edHg9YPuyz/J1nzng7YDlu0ErwJtBq7dDtl8Y&#10;+ZfDNi+GbZ4PWSNANl1402f7utv6qEThcYvx9xPu9xr03g26XWt0TDESv0DDuMkRbGUkTXiYCyrS&#10;njosL3V+qpO5pyo7xEQx1FrNUJbCksCTMLRAr5ia8o7cjEs56bWVJR0It15+xVDPEmXkwTMUx0iA&#10;q1+YV1la2FCc11CQU1tV1iLKKd9SWtACjndVaWdNeZcoWL61svQKmy4vhsGjeXLB63Rz9ups66u/&#10;1Ha5tvVSTVtH2xCfqyKGIUkjAUxkCpGFlaBQ8WywVkpz6vo6Jtvqh7paJ5ovD3Vcmei9Ot/XPTc1&#10;vhEUEEskMPA4smiwwlOJBHRkB2/5CyMPYzaauAZl5Mk4KToJ/z8YeWQSVzyBTqJRiSQAg0QiSiFf&#10;7HIoJDYRr8KmyUpjDNn4KAvVqyn+fRe9umIc2yIc64NsB5P9RjJChy4GdkR7NYW55DsbxhjJO3DF&#10;HNmYEHValpXyJU+jvmiX9cKog4rYO80ZL7oL3vQWw2gO8l1/+cP2vP3KpIEYj7ZQ59Yw15Zwt8ZQ&#10;55ZwjysRbg0hTi2Rrn0J3lPpIQvZEfM5kdM5MYOZsc0Xo3srSipSMw1U9DLj824cPx7oXFhdOJse&#10;25qb2tBU1uVROEIGT0BjCaicjro2aNuLo5uzw9vTg1szI9tTQ+vLU7szg/Nh3sHyLJ6BqraWvLoS&#10;RyH/Yv7x+unCyNLO/MHF8HS6JFtToMuUZnOJfEW2sixVKEuVpWHpPApfkaugzFVUYIENzKVjKXgM&#10;loNjUzDky0X1Uz2zPfUDA81jY12zFdm1Ftq2WAyJgmXjxZAYTzGMNJorGYclSmCkEF5CklqYXtTf&#10;0t9a095a1dbb2Ndac6WrqW6wPWuyO/jhQeT7c98Pp06vDyxeHpk/PzW7t6f34prFj4+9Hu+73NiK&#10;+u3X83/+9dNPb5+/f/3m6eNnH969f/vm06dv/zW3dJQgsMdwDDHK+hw7O8v4uNiCvJTwMF8V1Th5&#10;+Xweq5GIPVYRftRXf6/EfavC+qQreKxAua3B+Km/5He10a8yPZ9meX3TkPjjUPGft7t/enP6h6fX&#10;f3j1FEnO+eLbj88+fv385Zt7x3cPx+4cdb56PPj+xdiT+81PHxbcvRVx94b7nRvWd84t7pyZ3jg0&#10;Ods3PtrTv33d4dH94GePUp/cK+tr9w3y4PHpGDYdg8Mikew0MHwxGBxGnCJFoGKJeIw4AYNk3SWL&#10;iTEksPAwMsTwdAyWgoGxSZwhLkUXR8IAqVISiEEujWRfJElLQkNlkiTB75BlYwz1MAO93utrfjdv&#10;BG3vWC0sqo+NcQb6yAM95NE+xvQIb3KIMzvCnxsTzo3IL4yrLY7rTfdpj7SprIxYTHQZDF0x6L6k&#10;lxlFSQ2lRXnjnc0wXvaYMB9aYrjwYrRyWa5FfblzSrRmfKhygAs90IEcaIsNtpbIDOSnBPBSQoQZ&#10;cZoRgXL+njKmOmJOppRgR0GSl3pnrn9Xqk+Bq26sKT/SmBOqS/dRJkTqcuIN5ZP1lHJMdS5qKSWo&#10;ygTwpIIFUsn6tHIXuQI7aq0X42a768txz6Mm9bMurZMeo/MR992RyNZSn4Ik3+KsiwZaWlIYSZwk&#10;8mUMWPJgrqN5sRkUKo/FlpbCclhsdKJOsmgeVyhBSXkAyshDIUo0oEC5eBQI0fZz4hrE8xLpkiJG&#10;HjahW2ETyC/HBP0LwGuTFJHyCLX2MzMuUiTExWHr/+blUR3qwwIVvlRGj/Bl+WWF/+eCVvjlAoVw&#10;HMR2/38z8sgCq+jB0Wro3xKVY5Bs15KI14neHLwUFqx9GQ4Xbi8Y/ywGk0olI0HidBISp81iiXK5&#10;UBBenkYlUcg0BjhMSIA8h8clkIhkKoUoAo5EhI4WygFIghgoJJNwBITdJMF2ERHPYNDYHDqPz+KD&#10;/0kjksjSVApeTpZDp+ChV5dhUIUsqpBKUmJS1FlkcwWev6lOrL1pnK1hsr1RioNhnJVGgJ5smIVa&#10;sImqlZBqyCZYKHAMZVh6smxtHkuZRVfjspRYdDkmXY5NQyJhCdIsGpkDl0cnI2mRRVQ0mUQgiObk&#10;hJOBiyKRYJ0A7g8ej4dTRKl5WEBB6SdRSDQVejkHW6+rHRMjQ+tDwxsDQ9udXat9/dtjYwejo7sj&#10;IzvDw9sgAeOj24DJ8d2xka25maOlhTNUhx2vdsy0XRlvb5m4Uj9SVd5ZmNOQmVYZG5Hr5x13wcrX&#10;QNdORcFQKAOXokqnyDMo8hyWEonAIxP5dLKASZVj0xVkOCoAOllWlqfM5yjKQHfNkuMxZQB8Fjhn&#10;MgKOApPMBfAYAj5dIGDJy3HlZZiyfIYMGUvhMvhMCpuIo1JJTCKBxuXIEXF0BlWGSuKS8Mh39Qya&#10;UFlRv7ykebBvcah/pbVpvP3KdEvjVNuV2eaGycrSnrrK/pqynurS7srirpKCtpKClqK8lpyMOkBB&#10;dl1RZlVxWgGMYkXR0cnuzqkeF7J97HN8bKpjfPP87MHEjbNST7JSKfcyHEv3Xi4IWs733ywK3CgJ&#10;WS0IXisNXywIWsoP3CgNn83yWSoMXiuJXCwK26pJWi2P3axOXi2PXyiJmy+OXSiKmSuImi+MBn2p&#10;MnmqMHqmJGa5MmGuOGwq128o1e1qjN3VWNvOGJurcRc6Yu1bIu3aY507412bIh2qgq3zfMwjLdWC&#10;zNRctOSNBSwBXoKDl6BJiVGkxcCoIBOkKARpCgFPhL5CNFkrmlz+CyMvhRWTlMJAIZmCh5YBoFAJ&#10;INE6RCK0IuS9Dk6UxAYk0oyIeHj4YBWAvsj7AiTtrrjoYSQSuVy2k/OF0sK8itICL2c7Z1vzCF9P&#10;fxcHFyuzjIToxqrS0ry0svxUKxMNPRVZT3tzd0sjWYIEHYNx1FMPtrcMsDUxlucokLEqTJKQKA2O&#10;D5K4hkKWo1EFFIoikylLJoPCJxKFVIR55+BwTElpGIxAsqSQnPI8PAlJPU8k8aSkBXgiD4eniYtD&#10;NeQjY5w04edEDjAqKfA4imy2LJX6mdwnkfhkMgOLpYhS1nyJiyeC5SeORMd/AVM0oSsaI49S8wBU&#10;R8upovT0MCwCoOTziCmKnUcrg4JkvMFiv4TGU+BnkhLHSSBvwRFGHisJPYAihwVPDoeIhzsgQyLK&#10;0igyVDJYfTSsJAWsRDyWieSTwiLxoxiMp5FaV278QnX6bl0GMnVQecztSxcfNaYB7jekPr6S/aQt&#10;91lH/qvu4jfdpa+6il93FL3tKnlYl36/Lm09PfCkLP7V1bKlNL9gDsaPinHHYjykMc32Ordr084r&#10;4k/KY+5cTltN91vPDBoJt+/1s1pK9jstTdzNjbxRfvGsOG47I/isJOZOVfLN8nj4i89aslDmHWXk&#10;v+orRXn5Vx15aPmLtpznrdkg0aw1ty8n36pLOimPOigNPyqP3C0K2S4K2SoOW8oPms0PnytPGStL&#10;M5OhcDEYeTIemXeXiMfDGAQ/pYQ4ThIZ+GAUYNIZbCYL+kZojjBGiuLixaHPxMMwLAkWniRsQgPk&#10;wczDiqaqBsgLFXKysgvy8tEYeQlxDINOhQEVdheNshgNdeXgEL+y8sK6y1UVlcVZ2Rczs5LjE8Oi&#10;Y4NCw30Cgtxd3Gxs7IytrI1NzfRMTHUNjbQ0NBV19dQKi7K2tpf3DlaPTjbPrm2f3dgBeX59+8aN&#10;vZs39+/dObp37+ThfYQ6B/ng3jFIwKMHx48fnjy6f/Tg3uG923s3rm2en27sbs/Nzw5Mjl9dmBs8&#10;3F+6f/foxbObX71/9PHDYwAo798+eP3yzrMn1x8/PLt35/DuvaMnjxCi/+7tA6h868buztYs7Lu6&#10;PHZ6vPbowenTx9eg8svnt169vvv2/cObdw8Oj1dv3Nk/PF3bP17ZOVjc2Jnd3l/Y2J/f2J9d35sB&#10;gLJ9tLB3uoxuOjhZPYFzu7lz7dYuyLMbcIHbp9e3oBAACuD4HJl19vB8GyDi5ZGQ+ZMbe6Ko+X0o&#10;PDjb2j/d3DvZ2Dla2zoQBcjvLMwuj0/MDfWPdtU1VFZVF+fmpMdFhXu5uVqZmEWFhN08Ov3Xv/7D&#10;7sp6a11DXGhEd1vHp0+f/vM///Pf//U/f/fjH/7t7/91/+xRU0WTuZaJLJUJT7cKn6sq4CrLsDWV&#10;BHJ8tpqiUEWer6rIQzPViCj4/50yXlHIUJJjgiLkU0Q532kINS9AwuTV5LnyPJqAhwS5c5kE0V5M&#10;IZ+moyr0cbUL9HD0crS21NOQ51ChmpCDUFsAWRZBUQYJkIejoYeF3QFCHgMJk5eFAY+OGRwY6+ke&#10;vNrVn59XEh0Vb2vjoCCvQiRQRRnhEbMMK0VAqF0RIw8QOZLIJtQ+Q60lWFA7CemUoYYE8jm2NHQo&#10;GAz0dA7mpq42VkaaKsFezv/9z3/+6T///tO//+n/92+/++f/9f3f//b1wdZUgJetoabA1cbI19kq&#10;OtDDy9HSTF9dV01OR0NeV0tRS0tBXUWoqSow0FTW11DS1VDSUpU3NdAy0lVXVxKgXDz0qmQsEthG&#10;hIcNrF4JhJSHvw5jkoBBk6VTFblsVVm+Ch/J0KfKRWIW5MFGoFP4FAITJ0nHigLhcWI0rChAXpS1&#10;BsAlIEDoeLwUXVqKCc8lBjksk0xlUWhJMXF3r9+cn546Pto7OTu8fu/6+cPrO7cO16/vHjw42b17&#10;DNi+fbhxY2/5ZGvxaGP+eGPhZGP+bG3zzv7+3ZPy+kozK0s0oRXcwC+MPADRkTspDgUowIjXUlOV&#10;k4HWo6AkJ5ThsNl0cN6xYN+De8+iUdWUFKEcqslyeXQyBfogpBtC8gqJUSWkuUQqHUfkM9ngBvBZ&#10;NBmyFAeD8dVUXCzPuN1R+Ga4/LuZxh+mG7+frP9+su6HqUvfT9cAvptGeHkkfH6q5tuxim8Hyz8N&#10;ln0YKHrfL8pg04fMlP28PfdBY9qt2sQHTSnP2rPAh395FZz50vf9la96yh+1F95qyDy7lLKaHzGV&#10;4jsU6w7oj3Jr9DIvtFQtslJr9DLtjXDYLU+43Zp780rm/c78w9rk3cr4rbKY1eKo+fyIydzwzgTv&#10;Il/rNDezRHdLH0s9RSaBgRdHGXkwC+A3gSuFThMaHmoTQGMU2Q1IXkXRx500lJEHgP9DIRCRm8Bm&#10;Uch4JJKFz6ZSCAoCPg0hPrDQeKL8HPKSfZNDLIovOqVHmGdHWuVE2eZG22VH2gBQHZUooDArwjot&#10;zDojFKRlSqjpxRDjJH+DOG+daA+ElEez1vhZKwTaKfvaKntaKXtYqbuaqdnoyBup8HUUWAKaJJ8k&#10;waNIyrGIKrIMZRm6Ap8KT6yGCl9JgaWmwhXK0RQU6fJKdFk5sowiXVaJISukygnIykKyAh+vwMVq&#10;yZM9bDSj/Cwzo91yYt0KE7zqMoPbCqLb8iMbMwM7CsN7y2P7KuJAdpdGtxeENWUFNGb61170rExw&#10;LYt1KoywK4l2AB1ZjXetSHSvSUGo+ebcoNaCUEBLfggAlPpMv8sZvnXpfrWpPiArU7zyY5wLYl1y&#10;Iy+UJ3tUwAFTvGrS/C9nBVem+l3Oiyy5GFCeHpEc5qYmQ1KRoWgosOW4ZLRjgh4KrlRNyAIJq3DJ&#10;0APKyVBVlDiqylwdLTmHC8aOjhZOzja6ehoEIjKhishwlBQTxwjlWebmura2hvb2Jm5u1nZ2Jmpq&#10;clwOnQjWJ1GSx8Jz6VJMaYw2WzrcXK0x1HkqPXgi2Xss2QOs25FMnyo/o3gjXraVaqG9drGLfmu0&#10;y1hWKJjFG1UXt6svblUlH1xKOai5uFkau1oQtpgTNJXqPRjj0hfpiEyBkOy5khO4WRixVRS+WxK5&#10;WRCymOE7m+I5Fuc0HOOwmOm3URy5Xhy5XR67W50Ex9kqi9sujdsqTdouS96uSNksS57NjOyJ8WoP&#10;c6v1tKr1tEBIrlCH3jiPmZzw0VS/0dSA8fSgyfSA0Ys+QwnePXGeLVFeNREeCS5WFoqy8gRpIR7H&#10;kxCH51dRQqLUP2ittG4xs3Q1t3wqOWs6LXcuu3A2s+ikqWe3rmOp7EqxR6Q1Q8FFXivXO2i6rmnr&#10;au9EdcN6e+/hyOTLo7O3t+599ejp+8fPH5zfvnd+6+mdh9f3z5/ee/rwzqOjg9Mb124vzC0PXh2c&#10;6Bu7tn10e/fgeH5xe3xyoadvY3T8dH39aG0NcLi8vDs5tdjRnuTkHGKkl2RnlmBrGGygFG6iFmKo&#10;GKiP0PEhhsr+Ogp+2vI+6gJ3Ja6rAttbjR9urJxoq53lYlIZaJ/naQ7PeK6HWaarcZqTQbytZpSF&#10;apCRvLMyw1WN66Mt76Yu46kl9NaRd9fgB5io+MIBTTQ89ZTAibVT4urRsMYMvLMS31tbyUdHOdhM&#10;z0KWHWlnfTg5udSLpJJf7B1b6hufvjow1dW/Njq9P7eyNj6zPDK5t7ixObN8snl4sLq7t7y9Nbex&#10;Pb97unl+uHK6v3S8v3SyPLY107sy0bk03rE43rE00bY81rI83LQw3Lg02bYx330w+/9i5Cf7DmYG&#10;P6evQQPkYXV+8GRu6EwUI/+/GXkEo+fTI2coIz89AvIzZkbP5sdOF0aPlydP5ifOV6aOt6fXTqZH&#10;bk1UnHUGbVcbPh92+mE14PyKzs12ve9XXN+OGf64ZPNp1uLjnNUvw+S/W7AGfGHkf7WMxMt/v2AN&#10;+GHR5vsFq+/mzX9csPjtis2fNh3+suXyl033P2/7/Hk76B+OEv79RuGLkeArgZxkfUykGsaFjnGi&#10;YcJUMTEamHpv5vFlh0+z0X/YiP847v2y3/Z5j+XzLtOXPaZv+i1eD1i+GRQFyA9ceD144fWQ3fMh&#10;22fD1k+HrJ4NAmyg8FG76dcjrnfr9U/Lld/02Dxo0n/V5/Cgw6MpQGiDx7gKsHayUlYCcVcNko8+&#10;G5pTqIFqlJlaoL5soJmCg7ZQgcxMCU8vya7JTC1LTy4rzmsqzGlIjMm/0tBrYmglKY4kahAXQ6aX&#10;5zBlcrNKSwsbinLri/Mvg4ImnS/KbczPqi8rbC3KbSrJb64p76gsvQJuvASGKI1k6ZAUx2DdnP2a&#10;67urylo6WkZqq7o62ybaW8bUlE0w4JphyDQyDzx/giRNEkMiS7KrS5ra6ocmhte722e6Wqc6WifL&#10;iq9oqpkT8RxpLEUai74+xpPxOHAewJyCP0MlSKN55GE4BylKX4NFE8fTSXiQNCIOgBflxSdKIYlx&#10;aTCaizJdsCgUArh8eDyLRADfTJFB5olhnDUEhb424NX3Jbq1hFpf9jeP1+NGaTDDVKj+QoKnDDZA&#10;iRaoynDmY51lJGMMZPPstZqDbOeyQnbK4m80ZDxoy73dlP7wSsbrnqIPAyWAtz2lTzsKbjZmL2ZH&#10;9MV4dEW698b79SYGDCYH9ScHjWaGTeREzuZGruTHLmVHzWZETGbGdCaG9RZkL3Z1PTy6sTG3OTW8&#10;vDh5MDW0tbpwvrxwuDS/pamizaOy2EQSXUpagcVrr72yOrk+P7yOMvJTQ5tTQ+sr03sTA7N2plby&#10;bI6WvLKWvKqmnFptYfXOwt7y+Or80PLqxKYCU4WDlxHSFCniNBmKINA1+GJkRkVubU5SfkJoclxQ&#10;nJGaAYfAQnh5MpeJpbGk6UwpRlFK8XTvTFt1Z09Df1JomjSGRJVkkcF9Bk9NDIeVIEiIgS8sCR4a&#10;BU+VwEiSJUjSGFx2QnZ/c19HVWdv40Bvc3f3ldq2y1FrkxGPDoIebVl+dWb3at/4xaHZsxPTu7va&#10;Dw91v3/k8PTY7nTd8+2T5j/++s7Hd09fPn329PGL96/evX31zce3/5yQ1MpT9GSrutFUrTA0OXGe&#10;WnJ2SVpwqL+SUpqKcoWQd4WMnaXhPpnqfKUh90KZ/V5X4VyW9rtY35+OZ346mfqH+Y5fjTX917W1&#10;n56c/PTx7p9enP/u7ePfvH/3mw8//PDm2/f3nn14eOfFnZUbxx3nR5ce329+/bzryYOaZw+zb10L&#10;vH/T5eEt23vXzB/etLh7bnHtwPD+TfOzI4P9HX1RNpu4Fw8Kn94pbbl0wdIIwxDNxcokIXPbMAlE&#10;iiSsSQJw4pJEcQm8GGJy4zEYKkaaJUViSkszpJHZNhHyQgJDx2EYBAyPJsEiYWSYSESPkIPRUsNk&#10;p+scH6UdHAQfHbkuLWvNzCoODzO7ewgTY+ypMe7UKH9tUXNqRG5+XHFlTmduRH3oquJgu1J/i/Jo&#10;h05TqUxbtWpvg3FFhrytHsbeAONihonwpAc4Uy9GqHrakQzVMe62VC97JiDMTy4pQq0y2667zj8r&#10;TCvciZMRrpUXZ5yTYBrqJRfmpRjsrmCjhzdVEvMy49qp4OOctEvC7eMddPIDbCrCnEIM5FzkqJ7K&#10;LH81mSh9lUJnqwRjtRQzjWhdYbKxUpwu66I+0Y+P6YxSutMfsN1sutygs95mdG064MFm7lBdSEVa&#10;YLiHI1w13Csw48FYhaeeRiIa6uoI+TwqkYSTlOJxuBQSGcxUKpmChsDjRaHxXwh0aVHCd5SaByCU&#10;mihMHsUvGXkArKKMPBSChFXYBQ4Cq+ihAOgqWiLxCz4dJcdhERHfiPf3hZQX+XrIl9Bf6iA8nIhA&#10;B/3z/qIFKvxyQSv/P5fPNf6vA6ILWgjLlzrowUWOJhImj/45uBJYRd9SwP5wUTQSmUmlycsKQHJY&#10;bLi9DAYSLMli0xAgk68SQJLJZDyRwGSzCCQiRZQ1Ho2RRzKvEgl4MglApFJgVRQcT6XSaWQqhUwl&#10;UekUBgtJEUOm4BlMChwT/gKbQ6dQ8TQqgcOkKIOTTcIJ2FQVWY4sjSBPIxopyjjpqAWa6yU6W2a4&#10;22S5med5WJT4WJf4WEaZKoUbK4YaKTkrs9w1hMZckrmADZaeDpehyWFocFhKTJoik6bEoiMBZAQp&#10;OgVxWzhsOvgv6PfBIAFwPnQ68pYArg4kLF8i5REmFf1dxOD3xpKkYdhicZhyvt6RA/2L4xO7g8M7&#10;Q2OHw2On/UOHPb2b/f2bw8P7o6P7IyMHQ0M7g32b/T3r4yP7g/3rQ/1bQwMbvVdXQR8b2RkZ2hob&#10;3pscO5wcPYAKs5NH66u3t9fvieSdlaVrywuny4tn0xO7bS0T5SVtuVl1qcml0RFZni4RJvpOaoqm&#10;yvIG8rI6LJo8ONlSYjS8BDhhLAqOxabKyrIVZVgKAo4KQFFWU1moLWSrcKkCHk0og4QeCjkUWT5T&#10;nk7kwijMZsgS8SwAlcSFcZVGkpHlqmmomRTlXx4bXuvunO1omWqsG2m/Mn25Zvhqx1J1RX9xQcfl&#10;2pGKkq6Kos7K4q7y4s7i/Cv5uY3ZmXUpyeVJCSUZqWXZF4sqcsou5RVWplxM8fEItzaOttHN8rLK&#10;9rEDpLiYRJoqRxkJClx1O6PsptI9p9LclrK91ooQIn6lKHw6J2Ayy28mN7Ar+kJ3nHNLmF21j1l7&#10;rFu1v2W1v3Vd8IWWWK/BrIipwnjAeF7MaE4UrM6WJy1WJC1WJs6XRM4Vh83k+i8UBk/l+Ixneo6k&#10;uvclOXXF2ndE2bdF2NeHWLcluOd5GsdYqQUaK5rwSFp0gjaHzidIIWHyeEkG4fPMNBRkBhokXR50&#10;QOBGAbBoyn8yDslhRMGDhUGhEgCgo4w8lACgMyKRoEVBW8JBrwSryJMmmtAVxefPc35m5GEnUfwx&#10;8jgLhbI1tRUNl6pzs1J9XO15dGJucryuktwFE4PkqNArtRW1ZXmXynNl2XgaFnPBSMvRWIeMwcgR&#10;JS1V5XytDMOcrIzlORockjINLwOXI4GRJRLlaFQVDluFw1Hj8QQUJKE8WxpJ484UMeNsLFhanyPl&#10;mZLSdHEpupg4S1KKLS7JlcQyoXPAiNFFDDtVShKd2RVGegoWeVUsz2Qqc7kKDIaQSlVgsWCVjcfD&#10;cAYSjZdHQuZFLDxZQpwiKYEC/jqAJZqO9ZdgiLLDgwJ/7kshV3RAJEz+561w5jwCgYHFotHxKB1P&#10;xEpIg9khYoMokuJUSXEZKlmexeCKXmcJqRQOThpKEDIaj+SOZ5MJSJIiaQn4ueEGciUxbjrKV1LD&#10;p4oT5wujwYc9qYi9VZv8sCEV8KA+5XFj5pOWnBetea+6kAD5V13FbzqL310tfXAp7cHl9NOi2J28&#10;8GftRefVyQ2uumF8TDADQZuzwUjohc2cwJ38kOs1iXsF4deqEu/WZ96vzwHcrs24W5dxXBC9nxu6&#10;lRGwnRlwtzr5QR3yGuB5a/abroK3Vwu/MPJo+hqUkQc8vZL5rCXrRVvO/YZUJH18bcKtuqTzqtjj&#10;iqij8sidwuAtQHHYanHEXFHMbEVKZ3a0Nk2KL4UBi5csgUwDIC2GvPKH5k2URgY40SskIgt6ZzJR&#10;QhxDgDZMxEtJYug0eAgkUEYeRlCwxkXza9BxWCJUkZJAGriXh2dZSamDvR10sAAk9QIGqQ9DgY62&#10;enPT5eqasrrLVbWXKvLy0zMyk9IzEi+mRufmp8QlhAYEuXt6O1xwMLO1M7O2MbGxNTU00lJTl7ey&#10;Nu7uaT082treXTo8XkMY+WtbJ2cbZ+eb18+3b17fvS0i5R/cO3704PQLHt8/ffzg+MnDEwAo9+/s&#10;3721e+1k43B/aXV5bGqie3qyZ2tj+vbNvWdPrr9/++DDu4coI//uzf3XL+88f3rj6eNrD++fXDvb&#10;vHfn8MWzm48fnj15dA7y7GT9/HRjZWl0aWEYjgDY3104PV47OFxeXBqZnO5d35xGYvafXn/68taT&#10;ZzfuPTq9dmv39PrW0dnq7snS9v7c2u701t7szsH8+c2d67f3bt89vH3/6M69I5CgQ8nd+8eofuve&#10;ISpv3t4X8fVIBpvzG/snN3bOru8dX0eSzoME/fB88/Bkc/d4dfdgdWNvYWV9Zn51cnx+qHOg5fKV&#10;mrySrPyCrPiEaA8XZyszUzsLq9ryyu/ff7xxeLI0OVOak1+Snbe+vPIf//Fv//nf//Uv//wff/zd&#10;X795/0NDVYudkR1DiqrI5suzWQocloqQq8BnqisJBHyWvICrIPs5Xw1INDpeQUBXlv88m6u8LBgS&#10;CEBHoSJkK8kyETqeTYb6sBca/w66opB1wcIgPiLA28nGQl9DU46nIsvikLEKfCTeVMghqcrBX2cK&#10;+RQ4OBxTToYKewG+MPJI1hpHB1c1VS0KmUEi0sDmQdl2SUmEJoaBHPpgUQzEZ4MMNdFEzPHPk/mI&#10;Fuh8UQnmIYkojcdBbYRHpuGwJjpaZjpaDuamzpamccG+P/3rXxFG/j//+u//8pt/+Punf/rHb492&#10;p2LC3Ex0he72xn4ullEBbj4uVgaa8nrqQm11ga62vL6uoo6GPOj6Ggp66vJwB9k0AoMohZLjaEQ8&#10;GYuko0GT0oDkUvBybJoij6mrIq+jKK8hlNVWkAMosZgyJCIHJ0UVQ74qoktgYNxi4aVg6KLjJFhE&#10;SS541SgjT0Ai5b8w8mwCFnpG8DHgLzLwBBIWJ+DweAxOcnzC5MRYV3dnV3f7xPxE32jvwtbi2YOz&#10;7fPNtYPVtcNlwOrh8srR6vLx2vLp+tL5xuad/fnD5aO7p9NL09GxMbJ8GTCL4fYhoxrcMrQbRkc4&#10;0f1Fy3gspr62loJAVklOqKqoAKtsOk303hsLfQyY+GpKiugcOFwmC+x7sMHggOi+RIwkVRLHZ3J5&#10;LGTSISaNiHzZhMGYsyiDmbFnTTnP+0o+TdZ/M9XwaawO8O3E5W8man+Yqftutvb7mervpqt+mKz+&#10;YbL2h5GabwbKvh4o/qoP+taCl+3Zj5vS711KuV2TcKs6/n7jxWftWa+6C19eLXjZXfy2v+JNX+XT&#10;rrLbjTlnl9LWciMX0oNnU4IQpIX2RbjVOhsVWqpecjccTfI8rc+43px11pi6Vx13VJu8VRazUhAx&#10;kxU4kuI7kOLfFOGc4WyY5Gic5m3voKXEw4tTsWIEZGoZZLaN/8HIw4Iy8qIkYkzolBk0Olw4AO6M&#10;gCsrYAuIkiQOnS0Ek53OQFh7JhO6Zg6LC6Y8DMwsgtgFI8WSFO+CRPvsKPPcKKuCKOu8qP+dmgaQ&#10;HmqRFWENyIiwTQ+3SQ21uhhinYIAYeSTgvTj/fVifXXjvPViPBFeHmSIo0qoo3qkh36oq66HlaqL&#10;qaqjibqltpyuIlvIlOaQxMFxlaHjVOHB5tHRHFUaKnxlRba6Kl9OjqGgyATICCgMHoElS+TLkgVC&#10;sqIcWV2BpqVI01Gha8oRTDWZPnaaSUE2ebHuVSkB9Rmh9RnBLbmhV3KCRElmIvsq4gaqEvor43vL&#10;YzuLIqCwozC8vSCsMdO/Pt0XUJ3kfjnD/1Kaf02Kd/VFL5C1qT61qV6AikTXmhTPyiQPKKxL94Nq&#10;DVnB1al+OZEO+fGuWeG25SI6HlCd5oOmkr+UE16eFlyaGpYR46MhoKjIUFSgsxMgrxOh84JeDC4T&#10;gHzUw6FAT6ehIgsdnIaqAKClpeDgYO7san3B3sLM0kgg5NEZZBFIAENjDWtrQycncwcHU0dHM3t7&#10;My0tJQadhMeLcVlEMh4jw8LJUDC6HFymm3lvcuBIku9cRmBvtB0Sb5LglG4jn26tfNnPpsTJoCvO&#10;YyIvfL06Ze9y+mFD+mHdxf3qxMPa5KPaxIPq+P3ymK2i8OXsgNlUn8kkj4lE9/E418V0//Xc8K2C&#10;iL2SmPW84JkU76lkz+EYp7Ek99XC8O3KhI3K+M2qhM3q5MPGrLOO/MMrWadtRTeulp+0Fm3XZc4U&#10;xHbF+zaHu14OcrjkZ9cc5tQS6tAV4zqRFTKc6j+RETKdHTaVFjAU79EX7dIe7lgXaF8W4Jhgb+6i&#10;payIl5LDSgrExRTExQ1IpMsh4bOphdu51Vs5FbMJmXuFlYdll6YSsjYKambTKqbSqwrtg6p94/sy&#10;yjZauhfqWw4GRq9NLv728Ztv7j374cW7V/ef3rtx5+2LNw/vP7lz6/7181sP7j188ujpzeu3drZ2&#10;lxdX1pfWZoamRq8O7K9snG/vHiwtbc1Mz/b3rU5NnG1t7S8vH61tHC2vbU9MrfYPpvsF+hnqR1sZ&#10;JtoZhRgqh5uoBenLB+gKA/UUgg2UvNRl/bWV/LQU3ZT4jnIMF0Wmr4ZskJ5clIlytqtpqoNevpdF&#10;npdFjihAPsFOK8leN8xM2Vdf6KrJd9eQtVNkGrHw5rJkJw2ui7aMhRzVgINXJ4mpEcVtFXh2CjwL&#10;Ls1Zie+lqeChIR9grG3MoblqqS20d+xOzC/2Tiz3I5i+OjDbM7Q2NnmwsLwzu7A5Nbs1t7QyMXO0&#10;vru3vHm8sbcxu7q1sHnn5O6to9u3j+/cP314vnXzYPl0e+5oY/Jgvn9zqmNZRMovjrUsz3RsLPcf&#10;zfUezvUdz/YfT/ciRDwaEY8Gxf+SkQdlYej0F4w8gl8y8qicHjmdHDqeGDwCTA4dzgwfTPdtzfRv&#10;T/btLQ7vbIzMHgy3XetPP2h0XC4U/mYj4MWo7WGj2odZp2+Xnb6eMfxmWv/rWbOPc1aAr+etf+bl&#10;EUYeDZNH6fjv5q2+mbUAfDtn+fWUxadpy+/nbX+z4viHDdc/bXn/dSfwHw6i/+NGzo9LcS2BDA86&#10;JkCACVMSD1PBFztppZnzMyx58TpS8TqYEAVMiT3mcY/XdwsR70c8XvTZPOkye9Jl8qLX4lW/1esB&#10;29dDdm8GLrwasHs5YPNs0ObJoOWjIcsng9ZPB6xf9tu+7rf/MOjy1ZDzjRqNu/W6b3qsX161e9bj&#10;uV5i78XBOLIxjnJYF3WiryHTV48daaIeZawZqi8Hzqe/iZyTjlyYo0dVTm15fk1uZnl5cUNeVnVJ&#10;fmNGSml1ebO+jqmkOJLHDDFSMGJMGrcoryYvs7Ygu74ory4vqzI/u6a0AMl1U17UWlXaWZzXXJLf&#10;XFnSWl3eymMpiXK248VEM7t6uYV3tkzWlvfWlPWAM19bOVBW1DE1tp+SVKYgNBDHUMl4HhXHo4Bn&#10;JMkGpSyvsa1ppLVxdKB7sbSoRV6gL4Ghg1eFlSJLSeJFITnS4BzAqI1OvU6SlmSQ8UwKgU7CfWHk&#10;qaLc8eBIQ5eGKlAoLY7BS0gQpXHgODMoVIRvotGgBOowiXhw1eSoBGWSZJKrxXBh/E5jzlxB2HSm&#10;32RWQJ2PaZ6NWpw2O1aLHaZCDVGiRmmzk83kE00ElV4mLWF2fbHOC9mBO8UR95oyX/aV3mnOuN+U&#10;9rwz76vB0k8jFW97Sp+05t24nLlXmjwc79MZ5nQ1yqMnzrs/3ncwGZkMYyo7cj4ncrUgbjErcj4z&#10;ZiYnoSMxojo2arG7d31qeX58bWZ8e3Jke33x5lDvytz0zsjgjKJAmYEn8ShkLpGoypcdbO1enVyf&#10;G15BGfnpwc2Z4Y3Vmf3x/hlna3sFLk9XRV1bSV2eLawpqt5Z3J8dWpgfWdleOHQwcyOJMcBOTI3O&#10;Gr06tTS+vr98vrNwsrd8cvPg/unWjZ7m/vjgeIo4SUiToYgR6GJEthRNgSY70jo41TU51jneWt3J&#10;xsnQsRxJDJ4gTmaQWapKmnyuQE6giHxoJyEtiZHCYeDX5UhjpJrKGqe6Znrq+lqqW64217TXh9/Y&#10;S3t84PXhusP7Y/NXewbPD42fn5rd39e+vaPy7UOrl+cWN7Yu3NpP+fXXez98eP7m8YuX91+9efDq&#10;w9Nvf3z/76+f/JuCop8EzoAhayGrascSWiUnlKR6BwQoyOZrqdTKcYfkmEM4zGtDtXd6im/0lO5p&#10;CHeUZD6lxvx0c+PfHh/89Obuvz+7+9vrJ7+9f+c3z+599+zOH795/+t3775/8vbdzQfvb996d+/g&#10;+aOZe3fbr12vvHm77OnjutdPa58+yD4/8r973eXBTds7Z8ZPbls9umF1+9ToeE/16SPra6cGJ4dG&#10;d6673T73uX7o/fxu0vlubG2xnoMZRkjHMKQwNAmEfCeLY1lEEgUrgRPR8STRxK0UCSSEEAxOgjT4&#10;xhgKQcTF08VYOAxDGsxmjCwD42yLLS3UWlzwfvoidXPP/ujMYWvbaHREdnFBY3Zara+HOzjAmxqT&#10;21rT21zVnZ1UWZnV21mzWp42mRjSmhrSnhzS6+nQ7OswWp31LUiX8XLAJEfxynIM8y7qVhfYFKWZ&#10;pcfpRQcoR/krJ4Ro+znxzbXFLHQxgAvGRA9bblKwaUaUnYsJL8RZI9xFPdHPMNJFLS3IrCDWKeiC&#10;uo+FsouxvI4Q52yq4GOlGWCuleZmVxcd7KbAD9VV99dSDDNUizLViLPUSbM3STDTjTHUuGiimqbP&#10;KLJi5VhTCt3p4xUWp5Mh633ON1di723kTTZHVSV7g6WtzGQJGRywxskkAtjtDAoZzHgdDXUmlQJd&#10;ARjyKKmK5noGfObcwYrFIvS61M+zsH4BVPxlCehQR1IcIcdABwk+BZSjO8KBQUc5eihHATqK/3v5&#10;4uv9kpH/UgIH/wLoWhGvRfQC4P8LXxYRu/4/l8/bfkHKI44Pgs+M/OfNSAXkTNBQ/Z91uAwpAgGH&#10;fAYlAl4KC8BJSoGpL+TLUAhEsP7ZLGR2UyqVTKESqDQilUqFG8tms8k/M/JEMolCoxJISFoaNKc8&#10;jkQkUikUBp1Mp9FE+drReV/JVBKRTKDQyFQ6icYgA5gsOC6OSMKCUYqwyDJsDp0ox6WzKTghi6rI&#10;YSixqZpcpqO+hr+5QbiNYYytQdIFQzB4irzMCz2M81wNLtpoZDoYptob+msJXRV5ljyqi4aSHoOi&#10;zaTq8VlG8rJGCgJzVUVdOT5HWpwATisJ9wtGXlpEGyHZjsAVotOp4N+RyUS4QLgzIOFiUTr+881E&#10;kvBLE6QpVBJbSozq4hjUc3V+bu5saHi/rXO9Z+C4d+hofOJsdOxoeOhwaGhvcGB/YGAH0N+/3de3&#10;1du73t+z2de91nt1vffqKih93Rs9XRtXuzb6e7ah8tjw0djoycTo0djY0czkycTE0dT40fT06ery&#10;za2tB/u7jwGHu48AR7uPdjfuLs0ejw2uI8NrRWd2WlV8dHZ4QJKXc6iFoYO2iomCjAaTLMsiCxlE&#10;WRhYieCpY+jSGCpJgsWhCGk4LpssoOA40NPgJBnSklQkKk+SDlBXNfZwCykpbOjvmR/qX2m4PNR6&#10;Zaq9Za6jdb6labqrfbGitKcGxvGSzoK8K8X57YDSQgT52Q3ZmXWpcCYJxRdTylJTipJjMwrTCy7l&#10;F1WkXAy3t/HWV7/oYpbjY1MY5JzhaX3R2TjZQS/Pzbg6wKIj0nY6w2ss2Wk2zXU+23s8zX0k1bMz&#10;GpkRqj3WtSbAqsTbLMZI3leVGawrcBIQneWpjkKyizwDfvdoM81kO8NMF4sCL5tUO53ulKDBjJD+&#10;tIDpgvCl8pipbP+V0vCZbJ+pTK+xVPehi65DF937Ely7YwjIGhEAAP/0SURBVFy64l1bY50uRzrk&#10;eJpEWKi7agj1OCQtDlWJRpIhgV1C4NIIbBqJSSGCkUAjEBDGgIAlEKV+CWi9JLI0SCqNQKHi0RKA&#10;SEHS1MAjRkRfeYnoeGhQ8IR+fq2HPOH/m5EHRRIjgYybSGwbJiwsJCDQx+mCTXJCdHiAV2VRTll2&#10;uoedlau1uRKflZuSEBfu7+5oZmagFOLlEOnjrMKmcLEYAV7cQMC211R0N1I3VUQYeXmSlICAZUmJ&#10;K9ApsmSSEoupxGIps9loHnlZMlmGRALJIxDYWDxTUhoACheHTPTKEJegi4lzJbFscUkEUlg6mExS&#10;SB55ooQYXlIMzCqUSmJKS8uL4u7haAoMBoCNx/PgyFQqA4tlET4z5iioUpIAiqQESqwzfp7TFQWs&#10;0sTFQaL4wtpz8XgweBD+/ee3CCA5BAKcD0gmHoek05GSgFNCqRucBJIqmYOT5hHwAC4exycSAKCg&#10;eeRhK59K5lJJVGlJvCSGLCUupJL4WIy5gFkT7T9XnrZenrScF7JTEHpeEXevDqHI719KflSf+qQ5&#10;41lz5su2/BcdhW+6S193FL3pLH7SkHOvNv16WeJ6ZtB2btidhsx7V/LvNudt50bsF8bsZoVvZYXc&#10;vJR8UBp+qz75TkPaaXkc4NaltOPSuOPi2Nu1aQcFURuZAbvZQWelkY+bkJQ1IF+2577rLnp7tRCA&#10;RsejCsrIw9ZHjWlPr2QCrlfF3aiOv1Ydd/Ny0nlN3HFF1GFZhIiOD9ksCV8tjlgoiZspv1gW5q4k&#10;jVGh4aE9IAkw4I6JiUnB7ZKUIONxJAJR1CMSkAQJdPiVxNEweayUGPToBLyUlCRY9shbI9gCAy+S&#10;8ApHBsuFTmVBExbKCkqLS9LTUhBSTgwj5PPcnZ2iIsOrqyp6ujsa6msb6msu11VVVRVVVxdXVBYW&#10;l2ZlZiemZ8YHh3p4+zp5+TjaXTC3tjGxsja+YG9hZIxkk4+KDp6YHNzdW9vZWTo8XD052Tg5Xb92&#10;ffvGzd1bN/bu3Ni/d+vwwZ3jR/dOEBb+/umTB2cgnz04e3Lv6On94+cPT0E+unNw/87+jbOt8+P1&#10;3c3Zuam+qbGr68vjN8+3nz269tXbh58+PPn247Nvvnr68d2jd6/uvXlx5/Xz23Co29d37906gIPf&#10;vrkHePLo/MWzmw/uHR/uL60sjSLh9lM9gInJ7uGR9unp/tHRrq2tuefPbz99evPp81uPHp+jqXUQ&#10;PDq+B3h4dOfB4f1Hh4+fnT59cf35q5svX9168frW6zd33n64/+Grh+8/Pnz77h7o7z88+PD1o68/&#10;Pfn03bNvv3v+zXcvP3x88u7j43cfHr/58PD12wcv39578eru89d3Hj+9cffhyc3bB2c3tk/ONncP&#10;l9Y2pueWRoYnexs7LpfXlKZkJiclx3n7uFuZmVqamkUGh758/PTxrbunO/tjvX3leflFOTm/+u7b&#10;//iPf/vvn3764cdf//d//XSwdRIbmqSrrCegycjSWLrKSgocljyPoSzHUxByVJTlAHKyLEUhkpHm&#10;C0sOEo2OBx0NjVdV5KgpcaEEiW3nI6S8HJcKgB1F+yKJblQUuJqqAk8n6/AADx9nW2sjbXUBR0WW&#10;Jcsgihh8hJFXFjBA4dGlBWyiKECeiqSsEbJ+ZuQ5sjwmhsXkiSZoBWMIzJ7PFg9iFokWkYWEtEyE&#10;5xSFSCBmGdhDkkjIKjJ1N/iVsAOygEWEVAUg0fHiGHAjlWR41saGhupqYT5erjZWMcF+//zn3/z7&#10;P/7+p5/+4b/+4w//+LdP//Fvvzrem0pJ8DXVE7he0Pd2NIsOdIfe2VhL0UBTXkOFj85my2MRGUQJ&#10;Kg5DkUa6Trw4QrsTxTF0nASAIIaBsYdPI0IvrybL1VSQ1VOWVxVw5VkIKc+jkETh7cjrRCJ4C4g7&#10;geTBpMHuWHEuCSegEwV0MnjVHKIUhyTBEdHxyASbIvCIUgCoxsJLQ6dMkZQCV0RBRqCuqMok05WE&#10;imGhwbNzk1PTY51X20YnBqfmJwbHe2eXx2eXJ6cXRycWhgFjC6Oji6PDiyMDC8MDSyMDS2PdY31D&#10;MyPtnW1WVlZwnwkEguge/xwSj+hohwD9shiViAyl6spKGirKCgJZRdEs/lywESlgVCKJa2ArGiOv&#10;LC+H5kyEERRGSthdSgwJzyGISbKpokTqbCaXRZWh4sE/kBfHFHg7LJcn3mzJeTtc+3G87uvRS9+M&#10;130nYuS/mar7dubSN9O1303V/mrm8m/nGn4zcUkUJl/ysb/oTVfe46bUW9B7lsXeqIy9U5uI9Lyd&#10;+e96S173lLzuLXs/WPV+sOZVX/Xt5tyjmpTlrLCFrNClzPD5zLCV3JjJ5MAGD/MiK7UaV/3RJO/9&#10;6mTAjSvZ540ZOxUJGyUIIz+R5n812rUtyuVSkH2ag0Gio2lWgKuFipAJA49oKEU9HHBjwFAA20Bk&#10;FsAVIwuYEWCPIhnkGWCjIl+w8tkclJGHZ4RP5fEZSF5C6LJpFCo6ARSLypZh8Wg4LNwcZTYuyts8&#10;NdQqL8a2IMq6ONq2MNo2L8IqO9Q8I8QsPdg0Jcg0LQTh5REuPtgiOcg8MdAiKRBRUsPMEgMN4vz0&#10;AAm+BrGe+nFeBgk+RlFuOt7W8oGOGiEuOm4Wyu7WGp62OmZaMjrKLAEDyyZj2GRxBR5ZTciS45KR&#10;F3FybDVlGWVFtpqaDMLIK7EVlVh8WTJXSOXJ0eQUGPIKDCV5mpYyU0+Vo6fEMNPm6yqQTVQZrqaK&#10;wY468V5mWWGOJfEezbkhDVn+V3KCrpZF91fGg7xaEtVbHgt6V3EkmiwetjZnB7bkBl/O8AfUpQdc&#10;SvMF1Kb61KR4Vya5lSe4AGpSPKuSPaG8PjMAqtVnBlVe9MmNcixOcM8Kt61I8apK9a5M8apI9q5K&#10;8b2cE3opM7Q6M6wsPTQvKUhfma0pz4QLVJKly8sy5GTofDZJUYahKscBqakkA0+6npaipppQT1sJ&#10;pLq60M7OxMHB3NPLyczcUEtbzdBIV1NLVUcXmSlFV1/FykrPzc3a3t7E1tbQ2dlKV1cZ3FsCQZzL&#10;InKoUnyqFJjqjhrc2kj3jlhPUfIZ1+FE59E0j5ZImzIvvQJnnQo3o954r8Xi2JWyhNXy+PXyhM3K&#10;pJ2qRCS2vSZppyLuoDpxrzJ2oyB0Kct/Ls17MsltKBqJkV/NDt0qiDooSzipurhdGLmQ5reQ4T+W&#10;5D6V5rNUEL5QGD6ZHdib4N4YanMl3OFSsHWKjXKiqVySpXKEDtdXmRamxY3Rlw9R5yabq2Tb6dT6&#10;WbdFucGZTGaHTuWEzeVFzeZGTKUFjCV6jyZ49Ua7NQQ5VgY45Xs7OSrLqRGktakkGQzGmE4N1dNp&#10;DguZTs4ci0icjUndzixeTM6cS8qcjE9vcA8usHCrcgpuC82Yyr28dvnq7cnlV4dnD3eOXp/d+fHp&#10;u3d3Yah9+OHZu3cv31+/dvvxkxf37j9++PTF/QePHj16srK0OtDdv7W6ubm8vjG/MtDRszI9c7i5&#10;vre2sjY3PdHXszI1cbq9tbO0fLy5dba+tT+zsDs+VRQWFWBoFGNtlGJvGmqgHGqoGKwvDwjUFXqp&#10;80MMVSNNdcKNtfy0FN1VeK5KHPBG7GWJAH9tvpsSzV9XJlBfEGSkGGKi7K0r66sn76rJ99JXtFNi&#10;WckxzGWpKniMiQzZTEDVY0mbylI0KRKKWIyZLEOXgTeXYZiyiO5qQn89FRdlGU9NJSMmxV1HY3Ow&#10;/3Bmeaytf3FgYmN8fqZ7cKKrZ35geHdu8XBpdW9+aW1qbn16/nzrcGt2BeT6zMrO0taDmw8eXLt/&#10;//zekxtP7p08uL1/7/r2rWtrt1aHN8euzAKm2pem21fn2tcWuncQRn7geG7g5AsRD0D12f4jwHTv&#10;IQAqLAydzQ8iWWtmhs5nBq+DMjdyfX70GmBu5AyVM0MnE4NHY/0HY/174wP7U4N7s8M7c4PbUwOb&#10;S8Nrm8Nju32XDjtiNqvNXo46fJixf9hvdLfX4O203fsZq1+tWH4Y0/p6xvyrWcuvZyw/zVp9mrX4&#10;Zs7y23krwOcw+SXbHxZtvp21/nraDMGUxbtR04+Tlj8s2P921e0P615/3Az4+170/zpOv9XskGeK&#10;CZbBpOjjLupRs8zkqtyNS5z0Kj0Mih1Va7x08m15FS78PAupRC3M8SXrT1NhbwZdH3dZPukye95j&#10;+bLP+lW/DeB1v92rAbtn/dZP+q0eD3wG6E96rZCw+m6b551W59Vqdy7rPGs3fdvn+LjL42F3+EVD&#10;ghMHYy+L8dIkB5vygk1kw42VwXENM5QL0OMFm8lF2htmBkdeLqgtyCjOyy7Lz67Ky6rOy6xNv1jS&#10;dPmqva2ryKlBZrkBi4VOYVeW1acllUKF0sKGvKzKwtxLxfmXczNqCnMaygpbC3May4taywqbq8tb&#10;hXx10Qw4MHKCMURydQgZ6lmrKulprBmvqxqprxm7Uj9dWzlwtX2+t2shPipfVcGEIMFm4AUsogCL&#10;oajKGbQ3DnY2DzfX95kaOoohyVRlcFg6HkcBQ4tCooKzihUXgyEb/gCYSSQ8wsgDqATsz5BG53QF&#10;gC9NxkmhJeCnESQlCVhpCp7MoFDZVCqXQSVIiUMdJhEHJoqQJGXIIVdEeG42FRw05a5XxGxVxM7n&#10;Bi3khY6leF/2NmoJsr4SbNMYYN2b4Nkd594cYtMX7z560QtG29vN2XeaMx+35d1vRXKMvuouft6Z&#10;B84SOE7vestedhbdbci5WZ8znxbSHe7SHeHeF+3VF+cznBw4kho8nRM1nxO5nBczkxo2fjF0ODW6&#10;LtSvOjZqZWBwfWp5dnRpef5ganRncnh3dmJ/enytp2tESVaJLCnNo1DBQVXm8meHJtam1uaGV+ZG&#10;t6aHPzPya7N7Y33TF8ysVQVCfTV1NaGCqqzypZK6tent+ZHV9en9hZGNq40DFbmXxrpnNmb3ViZ2&#10;lse3F0cRzA1twNbFsfXdpaPjjbOM2AwwygVUHpfAJGAkmRKUeP+o/saesc7RvuYhQxVTIoYW7BFW&#10;UVB75XJ7b8fgQPdQe3NnXma+okBJCiMljQEDkk7E4Kz1Lbvre4ZbBq7Wt/ZdKZvoS7h9ePHBnvOr&#10;Y4u3h8av9vReHhi+OjN+fKR9a0vum/um766ZPT1y2p/1+frpxK8/PHj39NmbR2/fPnz//evf/fD6&#10;X873vw3yqaaQrPmyjgIFJ4yESlpsSbqHb6CQW6avVqPAWdJXGyaKPdRQeK6tdF9N7rGF4ZSC8FFm&#10;6k+Pbv3jm0cfz/f/9OrpV3du//rVq1+9ef7br16/vnfj1e0bnx49en/71qdHN9492Hj5ePjRw6bT&#10;a9nHp6mPH5R/enflzbOyGyfh96573b1mc+1A995147vXjK4f6dw517t2rHnnuv7pkfbZkdGtc9ub&#10;Z3bne7a3jz2f3Iq/thfX3+aanaBva0Bm4TBsAoaGw9AIGLgpVDyGJIlY41QshknEUIgYJgNDoyDp&#10;bqgEDIeGUeJjzPUx0UEyI70+58fxz55c3Nu329o1WtlQm54XzM4JhoeZU5MKy4s6o8NKYyOKOxvG&#10;q4taGyv6izNaq/PGK3NmI72a/Z0qgPZm+cEek84rRsU5ct4umEBPfEG6XtZF/egQxYIM65KcC4WZ&#10;tkGe8l6Osv6uSq6W3EB3VRdrroUewUAdZ6JFNdZgBLkaB7uZGavQHQwEXpbKIfbaPhbKaUH28T42&#10;TobKnra6zrbaxjoy7la6tpoK9ioKIWbGHuqqXlqqfnrqPvqq3noqYZb6gYZarspCH3WVQHWFOB1u&#10;oj4t3Vam0FepMES+IUun75LlyULCo72KpauJyd4G6nRJvrQEl0gWcrnSEuLw7POZTF11dR01NTke&#10;DzopOhnJPYKQqiKeHYAy8qhvBVYtGLewifh/5qvB/pxoHoB0KT+T7JLIh7XInHVgGEtJItMswlaU&#10;QEccNQkoQOh7AJLWEs5HEqG20UXkxyH8O0q+g7snKY6sAlDXD3FJUA8QZdt/wc7/fwHlPhBOHa4F&#10;jgzHAXxm4D8zI5+3opt+pvZgM1qOnht6GqJYMWnUS4VCLBbcQcRNghsHdwpOCS4crpfP44CThLz/&#10;YDHAIaJRycinslQiKHCzKKIFyVpDoZCpSEJ5oiiPPIlCJpCIKEdPEoXMo7HzUE5jgC+BpCQmU/Bo&#10;9hsGkwKSSiNK4yRIZJyMLBuZcpTLAO9aSZatIS+jJstW59GttZSc9NWinCyj7U3T3K2z3S1y3c3L&#10;/W2qAsEKNSnxMMq0189yMEyx0btoa+iuxHUUsoKNdawFXCd15QtqiubysvoybHMloZE8Xw78UII4&#10;iyzNY9PYDDhjaSqFwGTAKZLwcFFkJKCfSEDik+CnB48Sdc+RVyYwFsL9EiUmgnsmjYW2xpITaMVE&#10;57S1T3d1Lff0bnf37Q6Nn/cNH/f173X3bF3t2ui+utnXuzPQv9fft9vbs93bu4ng6np352pP1xpI&#10;QO/VTdh0tQvkzvjY2dTk9bHR07HRk+mp6xMTJ7Oz1wGTk6fT0+eLizcXFm5NTh4vzF6bmzpdmDlf&#10;nr+xNHO2Mndtc+Xm1uqtw50Hmys3ABvL1xcnDyaG1we75povDzRW9xTmXI4NzQ7yig/wiHe08tNR&#10;sVQRGCrwdNUVjIRsLQFPU0PFVFvD0t7WNzYqq7igvrtzeqB3oa97oaVptKVxrLF+tKFurKFu4krj&#10;TOPlSUBt1WB2RmNZSWdpcUdxfmtRXgvIwtym7PRLGWk1KamVCYklSYlF6anFWSkFZTkldflFuVGR&#10;jpoqDqoyZmysqxIj09My2ckow8Miy8M0wVqlwte0KdgSocvjL0ykuMxn+Y6nuI8ku7dFINOnl3oa&#10;w89d7mcZZ6YUri+MNlXx0eC5/P9Z++v4OLolTRgsUTEzg5iZwZZki2wxo8XMzJLFFjMzW0wWM7OZ&#10;X7jY93bvNMxMz8w33T3T9ztZ9fY7vbP7x87ulp9fOPJUViorKzNOxJORESKSFQtjTEWaMTBWHJK1&#10;kGanxH6qxgswVIywVIt9oAnWrwuxH07zHUv3ms7yeZnpNZ3hOZrwdCjWaTjuSU/4o9aAB+1hdrWB&#10;D8p9rfLczMIfaNgrszRJcC0WEXgCLCycSUCySWgWGcsk4sTA08EpjAGnChLESkBiMXDoqWIckkgA&#10;cbQsdL8KqryEBJDUlIfq26DgABC9Iy6uK3nqApxO0J2eX+6OQYw8sDrQaSYNPa2Cw2DBVWliYlRZ&#10;WZ6Tne7t4ezh6hD5zD8uPCguNNDP2ZFHxrOImJTosPiIwKgQLw0FpueTh3oqfBoc6k1CgsHs9dUe&#10;ayvYaorsdBRFOGk2Aga+kZCEVWHRFWhkFRZTnkrlE4l0BJqDJTBRWDoSyUKhATgYLBeL4+HwQGEg&#10;0FRZBB2OIEvLcJBophyCBUdysVgwArwOIhxq0in7C0MCFfjFSMuQkSiymGGXUPwUBIJDIAiAgQAK&#10;icgi4OnAPqCQvySzy4pz7cUFavCw/1VBXgIxIy8h6KXFjDy0WaBIuHuoog4aDT5LkpNj4LBgs1B7&#10;UjmoxyxKFiKXITpeVoqCQZERcjwCnovHsTBooAAJNispIs/EYX6pWiMrTUDIQmnyslJUlBzYExU8&#10;ItPLvj8tdDIjZCrJeznNZys36Lgk8rw0GuC6POa2Mu51Zfzb2uQ3talfOwvfN2QCvKlNOymK3MsP&#10;nU9wn4l1GQyxXUr1HY98MhPvvpMXdlAQeVQUfV4Zd12XeFYBKVc1iVfVSReVCSfPY87L47aywZ+I&#10;OiwKPy4Kva2OPX8eflMVc1eT8KEpXdLK9ZO4uaukgvw3cbnj941p93XJ5+XR19XxV1Vx2zkBx88j&#10;DopDj8oidotCNnL913L8ljO9V3MD5jJ8QGQ9WxQ1VRwf62DKhMEUCVApDzISjgT+uowMgMSvJhNJ&#10;4CSkiTNTJTnyUjCouLE4Ux4CmC/AzAiNQPOspLcTZDLB+Qv8czBRaKirFhcVeHq4REWG1lSX9/V2&#10;tjTX9/d1lZcV19VWvqgpL8iH6Pjnz/NS02OSU6MSkyMiowM9gQcZ4Oru4WT7yMLqgfGDhyYOjtYP&#10;rU2dntjW1pWPjPbOL46vrEwCLC2PAaxvTG1tz+1uzu9vLx7uLp8crJ0fr1+ebl6fQ9Q8iDzvL3dv&#10;z7dvzzffXO/fX25fn25enW2dQQz+q93NuZnJ3tHB1rnp/sPdpfvr/c/vL75/vvnp2/2PX+++fLj8&#10;8Ob0/esTgI9vz17fHFycbJydrEuK4UjkzRVUvP7kdB3sw6v16YWl0anp3onJ7smpnoGBlsXFsaur&#10;vdPTzctLaDUJLq52zi82Ti/Wz87Xz6827+733384/vGn+9/89vXvfv8e4Le/ewfw82/efP/h9jc/&#10;vf7p59dAghV++uEOjPz4/fbb95sffnz9XYxvP9z/b/jw6fL+zfG1+AbA0cn6xtbcwtJY32BHbUNV&#10;SVlBXHxkYJCv9UMLY309e1ubyeHhd7e3W0vLy9Mv22rrspOSq0pL//T73/3lL3/57e9/9/d//x+X&#10;F9eyUnN0VHWVOIoKbIECmyfPZipwmFCpcwUuh0MRCNkCPkvIo4sk5eP5UKoon0sUcMgCHonDwHPZ&#10;eDAiL6QqChlAisQ1bVg0rIqQKS+uJg8WwWrgXSURE8iHFvoRQV6uDg+tTXR1lAU8Kk7IIEJtXUko&#10;SeEaHh0rqdgsYEJp8uIcfGgLDDKWyyApCFmKIjYMg8FJnBvgPP1KqUN+mLglGrC8ECUv828Z8WJI&#10;XCXwEchZFN99EvtVULlz4LKBoBFYEywcTsNhwCEw0FB7YGzo4eRgZ2Xh7ez0d3/67V/+6R/+8s9/&#10;+6//9Kf/9Ldf//Wf/nC0OxkX6QKc4Cc2+i42RkGudoEuDpoiHjDZJBScCMJRhCxSCkrMgVLgxR1Z&#10;oSarIMaFywKrpMCki+hUdQFPmcMCUoPHBYtQoTESgY3FAHOGBdeejBSIsJFiOh56nBZMGyASloKR&#10;4DA6Ro6JlwOSipaiIcVF5MUUPBeHFBChpDMmSpaOkGaCPYHBeAQCFib9wMAkLzXL7oEdh84lovFC&#10;BjPIy2N0oHdqfGh+bmpouHd4rP/l4sTs0svppYnByb6ekc7+sb7O4a7W/vbusb7u6cGOib6eyYHB&#10;lyON3c1mDy2k4NJwDAIcSgQGDR19sKto6B4JADiWCOA6S0lx6XQDLS15LlfIZgvB6cSgMyhkSboN&#10;DsT6aBSbDs4qHp/NEvC5Ys8MyrABGwO/EUoOakKNlJbFg2mJTIbK+ODQDDkpMgzmZaTRnuB90pL9&#10;trfwc3/x196CnweLf+ov/M0QRM3/drz6x9GKH4fL/zhZ/VfjFb/vL/xdX8Fv+vI/tmVcVcccFocc&#10;FoQA43tVFg3MLnTDsyX7XVPmu5asrz3FPw2Wfxt4/rmn9LIxezEndDLRZyLJZzTWazzeZyrJfzDS&#10;rd7DqtxRv9nn4Xi818sU34XMoPWi8NWC8JmMkLmsUCD7o9y6I12anjmm2xtE2+hF2JtHu9orU4kc&#10;EL1ISwFPHMxewBZDd+OhcxK48tCZCp2Z0jLA1AJzLOnmyqYzOAwmi0ZnMZhgkYzFc8g0LoVKIxCo&#10;eDydDFWZJwHTjUCAU4VFwInoRBEFbauvlBT0NCPEMSPQuiDMLsXXHCDZ3yLGyyje1zTc3TDUVT/C&#10;wyja2zTGxwxi5D2MotwhRLoZAvyqR7gaSRD8VM/nkYaLlWKAk76zlbKtsdDZWl1PmaypAEBV5GDZ&#10;RFkyGibPJghYOAUuGVyxmup8JQWGENgCBTpPRAGSL0/lCsk8AVleEdgIiqoSXU+draVIM1JjGaky&#10;NLgoHSHugRbrsSHPwUTo9Ugz3M0kN9ypIsXrRZpvY15IS96zhtzgjqKIppxggIaswLoM/9p0v+oU&#10;iIuXZL4DCSW5x7kWRDjmhz4uinDIe/YIKOAgFIbbl0Q9rUzwqEkFH/EtjfcojHZJCXhQEu8a72WR&#10;HvSoKM4tO9yxLNmnKM69LNEbKIXxXsVJ/rkJARb6CkImRp4L3YTksYClIymJ6OrKHE1V6FEYoGir&#10;C9SU2AC6miKg6+ko2Fob2j8yf+JgbWdroamhrKIsUlVTUFIWqqnLq6oLTE01bR7qmxipPrTSBWvq&#10;6yhTyDgQqOCQ0uBy5uBkqTCYt5FCRYhjR5xbZ6Rjf9zT/hiHnmhH4DqXOBvU+Fg2Bj3uj/UYSfCc&#10;zQpezI2YyQ6dy42Yz4+azY2YynwGMJ0ZMpMZNJHkNZ7gNpXgOhzp0OFvOR7rMpXgvpoVslUQuVsQ&#10;dVgSt5EdOhLxFIz3httPpXn3xTq/8LUqczNNtVSJN1MqcDEP1BOY4WE2DIS2DEwdBgPSGAMzRcOe&#10;8nBRRgoZttplrhbdka6T6RAXP5EWOJLkOxLnNhzr2hfm2OxnXeFuVehunfbExkNXQw2LFMnCVBHS&#10;ZlRssq1Ze2RAo4d7rZNT1SO7hieufQGhpbZOSUYWyabWxU+8eqLSVooaPr9cf7+488PZ68+3H97e&#10;vvty9/Hr7cdPV+/ent+/Pru7v7i/vX59ffP68vb12fXd6eXN/MJKU0NrS23L5vyr9dnllZdzbQ0N&#10;o4MDS3MvV+ZnZiZG+9paXg4NL0/Pri+tbK2+WpqcWh+b2h+ZTHVwC9DRizAziLYyCDZU9dMVBerK&#10;+2vzfXX4nlo8f0Nlf0NVHwOVEAudQGN1FzWeiwr7kYBgRpPTJ0kb0xGWXJwVj2ijwLRVZhtzCbo0&#10;tCYVqUXD6DLxGhSUPLg00DB1MhLoynhZDTwcHAcFOMyYTdAgylnK08x5hCfqHG9dRU9NBVc1kR4R&#10;Y6ssP9HcNNs9ONU1MtLaMz88NTM4OtLRNdDStjI5KSm5MzcwvD27cLD0am1ibmdmZXZwan1x/er0&#10;8vzg/GTr6HLv7GL79Grj7Gb97GLp9GTucLpxqiSquDG7eapxdq5teappcbhlZbJvp79ldbhrfXJg&#10;t79tBWC0C2rxOtW1M9ayMdK0MdWxN925P9VxMNt7OtG5N9KxNdy+DeRYF5REP9G7C7Yw0rk50bs9&#10;1L7W17o80r0x2LHS1TLf17E41LvU1z7Z3TT8sn9iurl+o6t4uzF4vcLyvvvhD9OPj1vUz7u0342Y&#10;fRox/Txo+G3Y8NuQ8fdRKO1dzLkb/Txh+vOU2W+mIVIe4KcJi28jJl+GAIy+DBh+7jf40mv484jF&#10;38w5/s3C07+Z9/iPr579z5OsxUydVENYmjEy7wEzzYiWYsRMMWIXP1YrtlctdVQvtlcpcVDLtRbl&#10;PuQW2wvybchpJrCFTIM/zUfetdpcN5jdNBi9bTe/aTQEuGs2fN1u8rrT4r4DIuLveyzvui2uO0wh&#10;Ur7T/LbN9C14q9l0I0dwXqn7vv3xVb3jbbt/f6zRYxrMVQXmpUsMNOX56HN99AV+hkI/A56XHtPH&#10;WORtqh7p5FiVkZeTlJsUl5OTWpYeX5KRUJocA7Hzj22cZWWQsnIIiBGSBSEoJTOtMDk+LyOxODWx&#10;IC2pICkuNz25JDmuKCu1KjOlKjejVlxWvroor1bAURfXkcfIwBCyUlhPl/D2xunyoq4X5UMlBZ01&#10;laOlRb3VFSN11aOVz3t72mernneb6NhT0AKCDIOMYBLlaKW5lU3V7fGRqXgMnUrhIOBgLgJRIQLs&#10;D4hmMRgMSlyVEvobCFkQIaPgUkQQJGMlD5hD0xCIxMDsRkTCyWgkgCRlHgscIVkwtWFA2EAlYIFr&#10;RCegyDgEmAQZBCybgGHKwkxY+J6M0MPWgoP6tN2q+NWiMAmWC569zPAdSXAfTQQWz7073KEnwrE9&#10;5NFYgsdiTsh2aexFQ9Ztc+5VQ8ZFbfLbluwPrbnvW7O/tOZ+bcv70pr3paPg7kXmUXHCfGJAm8+j&#10;Nj+HFj/7rmduPZFePdGeQ4m+owm+Y4l+UIeMaP/OSP/n/u5FoQELvT0vB4aADzQ5vDA1tDbauzLe&#10;vzo5tFhX2UTD0zlkBgNLpGMIqjyFyb6xmaH5oc6p8f7lwZ75sb6lsf6FxenN1toOPVUNFR7XQE1V&#10;XShSYInqnzctTGyO9SwPdSwsTuwNd81MDS4CDHZMT/evjXctz/Svzg+tzwyuSUj5sa7ZxfFXC2Or&#10;1sY2ZDiRiaPhpdAA5lrGIy39PXXdY51T6TE5FXkvxntm2mp62mr7xnpnW150t9f3TQ/PhwdEYaTQ&#10;BDkcThaFk0VQMfjn2fm9jY21RVmdNUmzfaFXm6Hv9pxebxrdLmt8PTB+/UrjfkP1y6HG2Tzz857G&#10;zydWH9btDiZc7vfLf/N589Pbm28ffvpw88O3t3/1+e7PC1NXbk75JJIdmerA5j+FY9TCfWMznrr7&#10;cBj5BhpF8qxVS9MRGvlUKPqoqXmjqbalrdmspPLngZF/un391zd3//Hjuz++vf5+f/n7L+9+++7m&#10;pzcXXy533p6sf707+ni19/bs1bfXyx9vO15fFR3vhR8fhJ8eJ318V/7Dp5o31+lvbkNf37icHpqc&#10;7GudH+me7Goe72gcbKvtb6kCebCrfbhrsLdptLNuNDeluLdpdrJvd7D1ZG/D+9WCT225ob8H7qEZ&#10;zFgHpioPEzCh5HcWEcbAQZVtSGgYnQRT4MOM9GHuzoT0ZOX2loezUy7He88O93wO9513t61fTqtO&#10;TPBnZvmDA/jxMfLQIGF6kr84pz7Yyx3sES7NGk6PaS681H85rj3Spzo5rNfXpdHfpdvboRsfKZef&#10;zk2JZvq5IH2dCanR+qmxZt4uCvYPGPFRlq5OIjsruokORktRTlsR9UCfa6rFsjZVMNBiPLJQ1VGm&#10;AQBf66GxigqfYKrJNdPiWeoIjFSZTpaafk6WNkYqD/SVTbREagKKkarAXFPBQJ5jqiR4oKYIYKWq&#10;YK4klEg9LkufxzaXF5rxWHYimo8ON/aRWrAFO95ZGO/G9bdFNuVZzneHrQ2lBjooqzKlVNkEPoWg&#10;wOTSsAQCQo6KReuqKqvLC+VZbAaJBDxS4J1CFWxkoEwSABCLAQ8WGApxcgkCis7EFBgYxKIxEgCb&#10;AlbDodBQeWgZWaBABXKhyEwOBGsoFAIHtgeD7vkBowHWRCLRclCRSzQwjFBkB0IhaejGI0Say8KB&#10;kYQgZrzBn4NcaXHsICdm1cWutYSi/4Uf///wBYWHwIyKuXJpGaiWPkwWAZOBw6D69VIIuJScNDCy&#10;UNADXig0ASYF3ViA/rT48SbJC8SbCAQK+ttiUl4M6CUnTvmX3F2AbjDIQQ8LgGUcDgP1BuUyqDSo&#10;wypw7okEHJVIwCORIFyi06BSBjgsGkrGAYESBsoxh0rQiOtyAAlAIOAoNDKJRCBRiEQyAYBAwhOI&#10;GCIBQyHjwTYBaFQyiLAoFBKTCWIIAhjhsGlsBplJwSkLWIosiiaPrsEiOOkp+VvqJj21TLQ3TnMw&#10;SrPTz31iVORmWuppUeRukmKjmffEIsZcK/WRaaCuoqsCO8hAw0NT4YmqwEFZ8FRL6bGKyELIstNU&#10;eaSprE7BsREwNk6WS8OAGB6FhL4p9IAvlJWEBMEgEYvCIaHiFWBagR4dFpeSB1E5Fgk9LgaCcwBZ&#10;JAL6CWAoRWWD2rqhtrbZpqbZpuaFzt6NlvbV1o619o7V9raV1palFnHyu4SX7+xYa2tdbm5aACON&#10;DXOVFWPVVRNAqa+bAQDrd3et9/ZsDvTvSDA0uNfftz08tA+U0ZHD8bHj8fHDyYlTiJqfOJ4aPwKY&#10;HDuEuuOMHEyN7U+PQ3JydE+iTAztTI7uzIyDEUjOTh2+HDuYnzqaGQfK3vTobkvdRG3FYE1FX03F&#10;QG3VQFPdaEfby76exeHBtf7uxe72+dbGqYYXoy8qB6vL+6vLgQQrDwEApaK0D8zj+dktWWn16cnV&#10;makQctJfZKfVpMQ/T4gpjo8uio3KjwrNTInNzYjNrsgpLoqLD7R98ERLyYSBNSRKq8jA7ESkKGvd&#10;ZxYqEQ/VIh8oxj9ULnDRbQu3aQ226o14NBBp1xtmOxL/tCnAvNRFP81WNf2RRv5Tg2gTQay5Qryl&#10;SoSJor8OL8hY0VWdbS0g2srTLPhEYzb+oTz1iTrPXp5sLyL56vIynxi2RjuPZPpOZvlOZ/lMpriN&#10;JziPxjuOxtgDDITbtPmZdT17BGKZcm+rJHs9O2WqARevxSGwMDABDcOhIAV0HJ+GFTFJLCKGTcRL&#10;suaB20DBwoFkUfE0Ihr4HmQCmgLdeIJKeEA3/cS1m8B/ULkDBFwOKnogC4cjgeMB3A85GTjwYuTg&#10;SCjuRsjAwD9ZGFwOyoBAAikNAxcOuGxDw4IKC3LsHj/MSE3ISI3LSU/0dXNQ4FINNRSFDGJ0sE9S&#10;5LOM+Ch3B2sjTQV/N3s2EYGFQfUJuGiYqSLL2VgNXDsABjwyHyPLQcsoM8g8ApaLxzBxKA4OJyBS&#10;BHgqG0VgIfE8HJEhJ8eQk+Fj0XwQIhFw8kQiXUaOJgcHUKTSWAgERUqKg0JBXbhkZBhYNAWDBKYJ&#10;mBqww8BqAPMC/Q+TRcMgaoiKQkB8NxrJwmN5ZCJYX0AlAx0MAgnGoWcx4LJEORmwMk4aej4M6ADg&#10;43gYjIlG0ZFQb3OKnCxJBkaFyzGBCycFg8h0KTk6HMWAYykIFAmBJCKQwC5hkVBNIVnIXEuhZcXX&#10;J0yKisawcAQuFsfFYnk4HICkgjwdg4La9gIvEYUgIqCCATQsgoySxcpAtSLQcjA6TpaHkQp8oFsb&#10;6T6Q5DufFTId776S7n9QFHVWFntcEnVREn1XHvu2IvZtVdzburR7CKlvGzOuqxNPSiFKfTHZYyra&#10;aTLaaT7JHWAxxWs9O3CnIPSsMv6iMuGqJlHSIRZIiXJeHnv6PPq4JBzg9HnkeUXkRWXUZVX0dU3s&#10;7YvE1/Upb5tSPrZlfOnM/tSe+b4lDegfWtPft6a/bkg6r4w6fh4hRtRRaaREPyyN3C8O3yp89io3&#10;cCXLbynTbzbddyE/fDI3bOp5sq+xGhdEwRQ8HQE9qYABvx+UByxNxGLwaOiONfRAFA5PJVPApCmZ&#10;u8AJCeyk5FEPyU1f6I4SXBZMr9DjRQgEWBPMKcBmgrmAw2ElJSUUFxe2tjU2Nr1oa29s72gCsrau&#10;sqKyqKq6pPR5XlFRFkBGRkJmZmJqamxsbKifnxuAm6uTg73N0yd2Ls4O3l6uQYE+iYmRnZ2NExN9&#10;s7MjS0vjAAuLIwBrr6a2d+Z3NuYOdpaO91cBTg9fXZxs3lzs3l7uXZ1t313tA1ydbV2ebt1c7IBx&#10;oIDxs5ONy/PtpYXR0eF2gPW1aTDy7s3J18/XXz5dSarJv397KsG7N6dv7o9vrvYuzrbOTzdPT6Gy&#10;8heX27d3B3evj27u904v1ncPFl5tTa+8Gl9cGZmbH5qa6F5aGDk6WDk/3QC4ONs8O1m/PN8CHwTy&#10;9GwDvLV/sAwG7252v345/+nHq59/uv3xh+vv3y5/+vEG4IfvV58/nL1/e/z+zdGHdycfoH04ent3&#10;BPbn7bvTL19vfv7Nu2/f7376GeLr3747/voNyqkHb11d756fb19e7p6ebm9tLS4tTY+O9L+oLMvP&#10;zoiPjgjw9bC2MjXR16kuKznY3jg/2l+eezk7MVFVWhobHt7V0vbn3/3hz7//09/88a9//vZTfXWd&#10;m5OLIkeowOaxSWQ+nSrkMKAmrgKmiM/g8+k8Pp3Loykp8RQUOGCQx6Pw2BQOhyTg0vh8qoKQxeWS&#10;wbhEV1bmgnEhj8pnQ9WkOQyIrBewqQBcBklFnqumyH/80CwuPMjB2tzSSEtdgQPVYWaT2RSMiEfl&#10;MgngIyI2kc/AASkpXwMg4BB5LDyTigGbZdKwulqK4DTFSpwncM4Ct0ni3MhCNU4h9l18mkrJyEkD&#10;Rw0YZeAUgWHJ+Q05amJzJisjJXb7pIAfgAZ+HfQQqyyXQlXkcFWFfD01FRtTM68nT23MTKJDAv/h&#10;z3/8H//17/7yLwB//V//44///R9/OtwdCwuyM9BgOj7U9nKwCHK1C3C2l2dQgKXDAMhAzxZBVlIa&#10;RpQDVk+KhoADY6fCYqqyWRo8rpaALyST5KkUYARZGDSQYAVg+IjSUDMN4NICpxMuBoiwCQiosBoF&#10;DZWpAaBh5Zg4BIsAZ+PkWFhZBlqajpKhg0AXKcdAwVloOSYKSm+BgJajyEqB7SNhMNfHdsNd/SG+&#10;IQK2UMQRUNAYEYuho66cn5XW3dG8sjy3urYwtzi9uDa/urk8MTPW0dvWPdA1OjUyMTM5MTcxtjA5&#10;vjw982p+cXtlavllUHQIk8+GQVkp0nAkMA/Q5AcOL/CTwQJQUHKyOARCwGJpKgNPj8VnMiXVaZhU&#10;CvAEJYw8sERcJkNJJFQQ8AV8NtT3DZgeFEJsi6SA2wp+KeC1E9FoAhx6yklEIbPQCBIMpkXD1EV7&#10;7jVlXbTnfOgr+tSV+/NA0deunN8MPf/NcMVvxqp/HKn+PlT+25HK3w2V/b43/7fducCqvm5MBgb3&#10;qOSX7Pj76oSPjenfOwp+6i7+3l30pavgS3fR98Gyr/2lb9rz9ysSZ9IDh2LchmPdJxL9lnIiFjJD&#10;e0OfNvs8BBiKcp3PCJ5LD1jMCl7ODZ5O9Z1MD55KD51IC+qKcG4Osa/0fZj8WD/GzjjK2dbRSAfM&#10;SZJq/tCz0uLnziBGHnINwEGD7mGIZ1YpsYf6S2o8h8EEYFCoNAoVHCgCCsUENpdCAuDS6RwajQb8&#10;bQyGRSKwSNCteypKBpwM8lSMtY5SQWxAWqBdRqBtVvDjWE+TOG+zJH+rcHfDxMAHkZ7GABEeRkBG&#10;expGeRhEuuuHu+rGeJpFuhmHuxgCGetlDhDpZvLsiX6go663rbrrAxWvx1pPLZXszEQOVop6ykRt&#10;JaqEkedSZOl4KQUOXsDCCTgEeT5FU52vqspVVmbLKzK4QrJAgQakghJTKE8TCChsJriM8eryUJBp&#10;osExVKTpy5NNlKlWmkxLLfpDXZaTuYKHjaqHlSLY87xIx7rswOaC0IbcYCDrc4Kqkr0qEj0kKIcq&#10;1UDV4YH+PNG9OM6lNNYlP9xBwsj/GxfvJO7+6laV6FmV7CNJkM8Jc0wPeFgU9STB2zIj+HFxvEde&#10;lPPzJO/SRK/iWPeazKDyZP+caI+sWF93B1NNRYaQjVcQUJVEdGDU1JU5AGpKbLAIBgGArqnK09EQ&#10;ApgZqT+xt3B8bGZnbW5na2Ggr6WsJFRQ5AtFLGVVnq6uop6OgoWZpqWZuu0DfVtrQyN9NTodz6AS&#10;cHIQIy8kIERoWLi1Vl2US2e8a1skxMV3RzkMJbp3Rzm1hti1hTl0hjuNJHmPJ/tMpfmPxHuPpQSs&#10;lCSuVaRuVGVddFbuNxQOJgdUez144f2gwduiI8h6NNqpJ9h6NM5lIhFi5HeLYw6L4o9LErdyw8ej&#10;XbsCrYdjnfuiHNOs5AOUcD4K2EAVauETs9qgp22xftY0uYdUWSc+HiDT0bTY07bM07Y+2Lk3zm8k&#10;OXA02f9levBcxrOp1MDJ9CCwV8PxbkMxT3tDHZr9rKs8H5Z62BZ4P32iIlJFwRXlYJoomXAL3aZI&#10;r3RrvUh1kR1cyg2PTdHWSdE3TDW2HEhMXauu323qvB96+adXRysVLfczm3/15od3dx+ur97eX715&#10;e/32w/W7txevX5/dAdxdQqT83e3bo+PzV+vb/X3DLypq2160bM6urb9cWp9dHOvtG+jueDk+8mpp&#10;fm58dLC9Y7J/YOXl3AqURD83PzYuZuQn8tz8fNU0I8wMYh7ohxqpBerKB+kK/bX5froCTy2On56i&#10;r76ij4FKqJVeiJmWh5bIVZVjy8eDgMSCg9WlyKlhYSoYmBpOWgUro4STUSUg5TEyAIo4OSFKii0D&#10;48rBgC5ASmvTiLoUnA4Ro4mHaxLlNEiyVgpkSxHeTZfvpSV0V+W7q8kbUvAP5Pkv29sgRr57aLyj&#10;f3F4YmFofLSzu6++aWV8fGt2dmF4eH5wZGN6dmdueWdu9dXk/ET3yNbqxuXJxdnByenOoZiRP7nc&#10;PL7ZOrvdOD+e3/+4/26oeqAgoqA5t3Vn9GCmbWm4eX6i89V416uJ3s2R7lfDXWv9bUv9LctDLSuj&#10;retjLRsTzVtTrTvjrbsAkx0HU127UKZ85/ZI28ZQy9pg8ypYE2CkDejL4IMDrSvQFtqWulsX2hun&#10;WxrHWhr62+t7Bls7xxsqt7oKJ/LtN6sevOm1+TT64LhF7W7Q4PWg8ccR828jZl8GjD/3G/0wYv7z&#10;uMVP46Y/jBr9MGrw06Tpb6bNodz5EQAzaLUhkw99Bp/69L8OGv1x6uGfZx7/adr+b5c8/3bZ/7/v&#10;p04lqiTqwjJM0TnmtDJ75ed2KuUOagBNXgbN3oYv3HWafU0BSuxU8q3lq1zUK5wU0s3QcVqw5VzD&#10;37989qbj8WWdyX2z6Yd2i7tm45tmg9sWw5tWk9s203uodo3VXZfldYepOFne9K7T9Lbd+E2H+U6R&#10;0ka26F3bo6t6x8sG963KJ95KsEA9OXd1eKAx199IFGymFGgiCjQVeOgxPfR5znpCDyO9suTU0qyi&#10;tIScwoyKrMSSzITi3JTSopzKp44eGDRB/CQfxDhRKayMtMK0hDwQYyfH56Uk5CfG5qQmFiXFFmam&#10;VGYkV+Sk12SngbC8qiivVsTTkDDy4jR5hONjn/amieK8ZoCqsr6CvJby0r7KsoHnRd2NtWNlRe1V&#10;z7uGOubVhEZMrBAqaC5DigqMnhx8+fiBIwFNohAZOCwJhcbLykGMvDgAgBJykFCXF2noz6DlkAhp&#10;EBXjMVCCPFS1Bi5LwaBApEFGIsgg9kNBvV5xSDlxdVHoWUbglRHQCDwCRsXJAaDlpMDMBZwWPgKW&#10;7Gy12ZB/1pK3V52wXRazXhyxVRYJsF0e9ao4dCE7cCErAMQ24wlu4/Eeg5FPwbR7UJl0/iLzsi77&#10;ojbrujH7uj7jbUv2+5acd83Zn5pzJPjaln9fm3FQFPMq/Vl/8JN6V8vKp+Ydgc7dEZ69MV79cV4D&#10;cV5DsV4jMf590X5tEb6VwZ6Fz/xnu9t3FhenR6bH+1/2tU/2Nk8Pd81NDi2+KIcYeRqGwiMzKUi8&#10;vorORN/41NDcUPf06ADEyAM51Dc3N/GquaZNXaQspNO0FRU0RPLaippd9b1Lk/uj3asA470rQ51T&#10;L0eWRnqmZ0ZWBltnxjqXBpunBlsmBlunp/vByPRo59zKy93poaWC1GJlrpI8XUhDkzEwBJfArC+s&#10;bq9q667vHeue7m8Zba3u7m0c7Wsaa6vuA+iqH+hpHFyaWNVS0ETA5PBykNcBPNtgb8/BjsYXhYlt&#10;5WGH8wnnq973W4/eH1i82dR7t613tajwYUf9+5HG0RTpco7z85HlDzsOJ5MO569Sf/zw8uvHq6+f&#10;fvx4/9Pn1391vvuhv2PN2+M5g+HCYHlzBZ5ogk6AZ1RZWGygmlKYkmAlKvguKnxYIDxQ0TxSVF1X&#10;Unzr7/cvky//cvP2by/e/fWbTz9fnH0+3//27gzgr768/v27y/vdhdfHK9/eHl+frH683fl0t3B3&#10;XHt1mHF9FHl5HH6yH39xmvP9Y93ry5yb89DrS9eLE8vjA52Tfa2DbbXjHc2jbfXDHdWjXbWTfQ0w&#10;frRnfLBjuLGmvDQvWJoXra9q7W6YHmw/ujz1+fgu4e4y/mArYmbcp7vlSWOVfV2ZfV2Fc2O1G5C9&#10;7X6LM9EHuwkXJ7EXZyFnJ14nx08P9h69WjMaHRQMD3Amx3gTI+zJMcbMFGtyjDY1yVpeVFmYVZsY&#10;URobVBnpVx7tVxvqUZ0c1ulpVR7s0e1o0myp1c5MomYksApSFGOCWEVpxpmxRtHBBqF+BuaGVANt&#10;vJEuUUcdbaiN11JGqYoQqjyMjgJNkY0XsfAKPJKaiM6hIJX5FBIKxqOh9dUFYERHhWsCfl15pp4K&#10;z1BdqMAiqPAoWkKGjjxbS8hU41J1FTiGKgJtAVtfga/F56ixGZo8tq6Ir8XjSaBGo6qTsKZcEph9&#10;HqniXA1Jz+zZUa5cP1uc10Ns8FOeuzXXRA2vLSLpKvCEVKgdApdMYuKxOkqKWgryfBqdisFScMD/&#10;xJGwRCqBgkXjMCgs1IwUh5cTFx75lZGHFv+fS8lDifBwBA6FBhIAi0QBYwdWhIF4R04GRGQgLgN2&#10;A7JiUI1PEL0hUUgQLuCQcBSIKQgIOSgt8N8YeSiBHYR4kkAPvGBSsv/GyAMdivvEwd7/0QvEhiD+&#10;+jdGHgEx8jIoCSMPgkiELJQKCswXCgmFPDCoqjMARJOB2BLsiORRV+gbiR17MRf/vzPyCBA2gRXF&#10;uqSSBg6PYnHoLDaVQgVWBkq3oRDwNBIROPnA1YdCADyWTCJQKSQKmSipww5GCAQcFouGsuDFvCSZ&#10;TAQjRDKBTAWrEskUPJEEsZRUEpZBIYLPksRF6qlUKvSULYPGY9HZNJKSkA097smlKNJxj/VVbdX5&#10;7obK8Y4mxb52OU9NM+318p8alntbVfo+qA16VB1ok/5YK9POKO+JRZaTWaylZrC+oq8m31WZ7azM&#10;Ag5SsLm2m46igxrfWVfpsRrfmENWIsjy8VI8CoJNQRGwCLCf4laueKj8Jg5LxCCJSDmIlEdCnQwl&#10;jDyYMqAsYATEPsIxCChIkoETqTwXt2e1dUO1tePt7UudHWtd3evtHasdnRDz3tqy1Ny00NQ4DwAU&#10;sNjetiJh5AHq62bKy0YqykerqyaAAtaB6tX07/T3Addxu7dnU8LODw7sjgwfSOTY6NH42PH01DmQ&#10;E6NHAOMjhwBjwwdA/sLLjx5ODEMd7MeH9kb6t4EE+tjg7ujADpBgBCwCHYwvzV7NTp7OTZ8ATE+A&#10;7ewO9q33dq10dywB9HQsdbbOtzRM19eMvagclhDxEi6+qmygorQPTNzF+R0FOa05GY2ZqS8yUqrS&#10;UyokbkByXGlSbAmQiTFFKTGF2QkFxWkFNTlFuRGhEQ4P/Mw17ZXoTkoMLSTMW1f4PORJrrd13GNN&#10;P31m0mP1OAt+U8jDpqAHjf5m/RGPByLt+sIftQVZFj3VyrJTS3mokGWnkfJQKcdBq8jZCJwD5T7W&#10;eW4WhT62BT6PUp6Yx9gZPnug46LFB/6wNRdrw0U7KRDDTeWrgmwH07yGUj0mxU1iZ9LdJxOeDITb&#10;9IdZD4XbQjLCvj3kUWOIfYGHhZ+xwmN1lrECTUiWI8NhTLy0kI5lEeS4ZBSXhBFQiSw8mk1CcylY&#10;DhkHgYpnkjBUAoZBxlOJOHAKgQtBYnPAVYEU95OWQcAhm4GEHsrBIjAYOBq64uAoKN1BDrqZBp1U&#10;UtA1C5cSP5YIrmsUHI2BZ+ekNzbUqKrIu7vYT08M9nU1kvFyBCTEGuuryceE+FYUZLs8fqitxI8M&#10;9ApwdwJ7JaRgiNIwDhpmKKJYqbAtlRghdmZWKlwOAsZEwGhwKQ4OLaTgeAQsVOqdRBUR6XwchY8h&#10;8TEEIR7PQkDFbTgoOQAeBsVBokUkKhONpsjJUWRkeRgMXVaWjpClIeBMHAZcKcBCQiQXxMRDfpmc&#10;LEpWWg4nI40R11HAy0hJqHkwafDIRAGVzCHiuSQo15OBRUM13MVZoRJe/ldSHihEaSkGCkmFyxCk&#10;oMLIZFkpGkIWuGdQkWQZiJFnyCLpchgKAkWEIwiQ6QZ7Aowv5G5KsuNRMBgNgxVQaCIyjYfD/290&#10;PBWNhLh4uCxQJIw8VHgZIYOXgfomouBQjQo8DPZUTzHT1XIyJ2Io1nMhM2gpPfBVVtBm7rO9grCz&#10;kqiLovDrorA3lbF31UlvGtLv635pB3j6HOLEF5PdtnID1rN8N3L9VzK8FtK8ljN91/OCj8tirmuS&#10;b2qSr6uTLisTLivjJbw8UG5qEi4qYs7KI07LwiU4rwi/rIoGm33TkPqhJfNdc+rrhqS3TSkQF9+S&#10;8q4l7U1Tyk1t/FlF5OHz8KOyiKPnURBKww9LwvaLw/eKwjYLQl7lBq5mB6xkB8xm+C3kh69WpHan&#10;hRrR0BRxuXxwYMEshoXDgZUDhxHYeYgQA1MqVK6GSCaSwDQBTkkweUhJSSFQ0K0mYBHFD3zAZGSk&#10;wEkNFiUQrwY1JgSTDrD8ISFBpaXF1TXlrR2NLe11Tc01La219Q2V1TWlNS+ePy/Lz8tLKyrKys5O&#10;TkuLi40NjYl5Fhjo6ePt5u/nGR4WHBzkGxX5LCkxJiU5rqamtK+vbWKib2ZmeGFhdHFxbG5+aHZu&#10;cGFxZGV1YuPVy+312f3tRYC9rQUgj/dXz47WL0+3rs8hFh7If4/zk+2TQ4iRX1uZnBjrGhpoWZwf&#10;OTpYvb7c+fr5+odvdwDfv95+fH/+4d3Z29fHb1+fvL0/e313dH97eHu9f3m5e36xdXa+eXW9e327&#10;f/t6/+pu9+RiffdwcWt/ZntvZnllfGlhZG1lYn938XB/Gci9nQWA7c3Zna05oBzsQd1ld7fnxfrC&#10;8dHixfnK3e3mu7d7794evL7fvb/Zvrveurncujh9dXa8CnBysLq/vbC3NX+ws3h+ugH++vsP51++&#10;3nz7fvPjT/efv1wCvH13fHm1c36+fXKysbW1uLr6cnp6uL29vrbyeUZyQmJMpLebs7mRnr2NlauT&#10;3auluW8f3y7PTR9sb3Q0N+SA3yAiYmF65s+/+8Pf/OHPf/jxD0szCzFhUUpcgTKPL2DQ5NlMHpMq&#10;4jL/Fx3Po3F5NA6XKi/PFolYYITLpXI4FACggHeFQiaURy9gSHRFRS5QeDyo3rKCgArR6zyqPI/B&#10;oROh3rBCtrqSIDzY1+PJYwdrc+ADiPPisRwqGioFwf2l1rw8h8Rn4IQsAvACAZT4VB4LrwRcUwbU&#10;4lVJnqWswIYBUwtOVnA6SjwxoAFA/pM4Xx5yzKBTFTp9AYBrCPxCEBBCL3GlQgwCDsw1CQfdYqWR&#10;8CwaWYHHUxIIVOXlddRVNJQVlEV8bWVFXVVlKyODxMiwv/ndz//8j//hL//jH/7yz3/93//zj//9&#10;P3+/v1qNfOaor86wMVXxtDcPdHkc6umsyKIB60ZGQjnyAAwcRsSgqfG52goiDSFfic1U4bKBfaSh&#10;oXJawG4Cs0iQlYZIfPEdTgBg1IAOrCSIb7HiUlNUNIpDIkCFhGgUHpVAQ8MB6BgEAwtn4xAATIwc&#10;xMhjEEwcCmLqsXAADlaOi4NzcUgWGqLpgcHVEAlzklNC/AJYVCaTwtBWV8PjUFwOXSTkaGgoVFYV&#10;v1pfGBzqApdxR3dTXWN1WWUxuKpnF6ZebaysbCwvbi2/OtpY218Hyv7Z/urmSkdXa15BdlBQgJWV&#10;BXD0wCEHv4X4qENtmoCBJmOxKiKRuqKiIp/PZzL5bBaLRoU8MCwGHH+4tBSYTIDHCcaFXI6Az6aQ&#10;xdkfaKTEEgHPFfyUYIvAJQWOOR2LlqdSuDhx+j8MFmCssFSe+Ko8/hYqNVP4U1/x18683wyU/m6k&#10;8oeh8u9Dld8Hy773lfzYW/Rzd/7X1sz7+sTzypij4jAAYNkvy2Lf1qV97yj43lH4rb3gW1fR546C&#10;D+0FX/vKAO5acrZKYqZSfAaingIMx7pPJvsOx3g2eD3sCXMCi3OZwYs5oTPp/nOZgbMZAQMxrn2x&#10;nj3Rnt1Rbs2hTrVBj4u9rJIcjOKeWgTbWyjS8GAeQstB7DuwwngUnAiCEejBVXCowPeDGHkA8GXF&#10;ZyZSUmyXSaWx6VANfQaNDkw2m0QGQRENi6OgMSwKhU2lAgmOKhWLVuAwqRioao08DQdmU20eLcHf&#10;OTfCLTXANjvUMTnAOtbLHMgod6PQp7pRHgZQUZqnWgBAiXDTC3PRAXq0h2mkm3GEqxFQ4rwtwEci&#10;XI2fPdEPcNDxfazp9UjT3Ubd5YHK04cqj8yEBqpkHWWampCkwMYI6AgOBa7AwfOZWD70vAxJUZ6u&#10;qMhUVmaLFOgCEVWgQGVycWwuAUAopMoLKSoKDENNgYm24IG+vBVw5nSFjw1Ejw0EDiZCFytlt4fK&#10;blZK7pYKgXbqMR7GBdFPqtN9azL8gHyeCOXCPxeXpgGQVKcBEgyWJrhBDVojnXKePc4NsS2KcCgM&#10;ty+OdCyNflIW61yZ4FGd5FWZ5F0W71EQ5ZwT5pgZZJMbapfs9zAzxK4ozr0gxrU03rMyxa8i2fd5&#10;kndBtHtBvE9RUvAzz8fq8jRVebqEjgeQEPFAKsszgFQU0tSVORoqXABJpryVmbalqdZjG3NHuwcW&#10;5kYqyiJgOoGJFIkYenpK2ppCMyM1a0tdACsLHWMDdRoNRyYgCWg4uKL5ODkVonSsvUFzjHtvokdv&#10;rHNf7JOBmCfjyV6jKV79sW4dYY4twY+7I592R7rU+9mMJPm9KkuayY8eywxvDnOPMVHyVqI8YcP9&#10;lYgR2sxgRVyCLrPW3ag98OFonMtYvOtKZvBeSexJaRLATl7ETJxnX/CjvnD71oAHRU7aVR5mTYGP&#10;K1wta71tC5+YNT5zBqjwth1KDX2ZH98e5TmeFdEb4zMQD91/WsgJn88MBRfCXHrQdKr/VEbwaLKP&#10;mJF3kTDy1V7Wzz0fJdiauqkrqqNkFWVgelhZb01h+iODCD1hpAY/y1Q3gE0LFgoGo+NOWto/zS19&#10;WV7/u/P7P+6cDacWzpfU//3Vl7+6/vL54t3Z3uXp0eXl2e391Zt7iJG/f3N6//bsNcDH63eX++fb&#10;S5vDnYOt1U39LT07C6+25lbXp+YWxyb6mppGOzvXZ2bmR0bGunrGu3uXJl4uT8/OjU0ujI6vjk1u&#10;j4xXRMa5aWiEmxvEPjQIN9EI0lMI1BX6afHEOfIcHx15Lx2Rp65isLnuM3NtHz0ld3WenYhiTIOb&#10;szG6FDlVDEyTKKtBkFXBymhS0eoktCJGVoSWVsBCkgeHCREwZQJCgIRp0fE8GEwFKaNDQulSkZby&#10;FActro0y5akm01OL56HGe6rENaHibZRE022tM1190+0DAIv9o6vDk9MdPX1VdWsjE5sTL6e7+15N&#10;zq7PLKzNLm2tbsyMT48NjBys71wfnZ/tHp3uHF7sn5xsHwAdHJmLvfPr/eud+e13R2+XBpYS/BJf&#10;ts1cLF2/GtxZ7N2a7lid7Fztb5gZ7Vgeal0Yblseal4caYVq2oy3bg7ULffVrQw1rY+0bPbXLw81&#10;rQ43rw00gMHFwcYVsBrAQNNSR/V0d8N8f8tyZ8Ncd9NCV/NiQ/VIXVV/XXV3U3V7W8WL4Zri7e7C&#10;tlj9kxaHd/02b/qNj5pVP0yY3/UbQoz8sMWXXuMvA6bfh81+GjP/ccxEDGMgfxg1/jpo9KnP8HO/&#10;0bch8y8Dxu+79T726n0fNvnjjM3fLDr+8aXj/ziO/YfViKEIbpUTrsKBVu+uWuOs3uip3+xt3Oxr&#10;2uhj2Oxn2OCt1+Jn1hZgAeQLN70yR/VKZ7VqZ+WiR/RKR2qCDuyywfE344HHlYZXDcZXdQZv2syu&#10;mwwvG/TPG/SvW0zuOqzuuyxvOsyvO0wluO8yu241fNtpdlKjNRlHuKm3uG60O65xuOn2z7LDhejL&#10;eWkgAo04gUbyvnp8P32BnxHbTZfqqsv0NFF+oqOcFxlRnJ6dl5Kbn5xfmFoMkJdUUJJVamvxCIRa&#10;YA4FHrmUlAyJSE9KzMxMLkyLz0+Ky02OL0iIyU2OK0qMKUhLLAMA0XhhTkNBTk1pYZ28QB2isH7J&#10;JEX4eUU01w2VF7eDH6KlYby1caK2ZriirLumoq+4oLmuqreprr+xsvuZTwwZwcCDPyVHyYjN7m8f&#10;cn/iDZdCEnFQrTsQ7CGgHFVJeV+owSsaBTHyIHZCwKFcURxaDoOUwSJkgPkCHgsRCQeRBpASBQfx&#10;LCAelgUTPUIOKpRJxqFJaGkKVpaIgjq+UjBIDhYhgMMa4wMOWosuWnLuOnPv2nMum9L3K2N3y6P3&#10;KmJ2yqJW85+tZActZwUupPstZgAZsF8Wf1mfeVmbdV6TcVKZeladet+Y9bYl+11LFsAnqOVXFgCY&#10;2d835e7mR65nhI5FejS6P6h4YtYR6Nz+zLkr0rUz0rknyq0vEpgsv75ov+ZQr/rowERXRyN5flV+&#10;/vLM8sTAzFj/3Hjf0uTAyvjAfE1ZMxFJoWOpEkbeQs9ssn9qcnB+pHdupH9lqHdpfOjVYM/8y9G1&#10;xqo2PWVtFQ5PR0lZlSfSVtTsrOubGVkf7lycHtwY6Z5/Nb87PTw72j3S1zw4M7T0cmB5qm9xaWJ9&#10;uH16vHtuon95uGuur3VitPdlQ2WrPEdBxBDyqVwamkyQxT7PLO560VmVV9tRC1HwjWWdXXUjvY3j&#10;QA60TPQ0DlUV1A21j9qa2mCl0ThZBAIGPdjubm830tlclRPZWR1yt5Nxtuz2esfm6pXWm029+3Wt&#10;i3mRhJG/mGccT9J+c2L+077t+azN/vyz728Hv30+/fj+0+e3P39588ey/KbFl2eOdhlEkgOV7sET&#10;+sFk1B7bBkZ7PzPncpvjY/5yd/mXpcVFB8d5HYMTa9sJLbW/zE//5e7+T3tH/+nrz//h+29v9zbv&#10;jl59uNv56fPZX3+//+nu5OPp9teb40+3J+9ujj7eHX68Xbw7rj/fS39/lfrmKvnqJOvqrPDL2xf3&#10;Fzmn+0HHB04Xxw9PDg2PdrSPdzTF0DjeVTneVwY43Fc/3NM63NM52dfeWVdeWxAtzYsWpkTT4/y5&#10;KeW1Jf1XSybbm9Ynh843l773t8G318FX54HnJwEXZ6Hnp8EnR167O49XV43nFzTm5pTm5hV7u0gj&#10;g8yxQc7ijMr6svbitNLMGB9sbXFWaWlWdXFGY6CL293G624VtNSxR3q1ezrU6qp4Xa1aDVXqVcXq&#10;+enKabHyRZn6rdWOGTGaMYGqYd7qvs5qzo+UjbSpinw4gIoCUlsVryJCqSsQNeXpOkpccSlPMoiC&#10;AGh4WQ4ZJWTgVQV0ILkUtBKXoqcq0JBnaSmwtRU5ylyKgZpQU8DQkedqCdmqHJq2iAOgxKCqc1na&#10;Qp4Ki67OZusIBLpCob68vKGioqG8UJtF12WRLJWZ9rosTyt+arBhTbZD23P3mZ6EjqrACG8dHRFc&#10;R56kzqOCyEWdz9cQCUAMoqkoAjGRkMEkIpAMEgULR9JJNAaZjkKgQZgFMWEoqOoIFgsRZMBoADsG&#10;gi+IgBaXtQH+LUTHI1FIWTkCBqyEQsjI4tEYOFS2BQnCNfAucIhRclCXKaCAFcAGwbj4LSTEs4up&#10;HxC7gVgPYvzF6Vb/GyMvIyX9/ysjLw1VEgAbBjqUIw9x8XApabi0NBSS4NEIYAPBbkjCTikQUKJx&#10;4K+Lvy4Ygl7gryKgqhloaSmwJahMhoSRl4Si4GuiZBAASGmofDwwj2D3sSCCY1E5bDqdRgIA0RCJ&#10;CAGPRkk4RwqZCHXRxWHEpWxwOCwaKJLsYBzUDxUFdKjYJZlIoZHpTBqBSqRQCVCbQCySRMTSqGQo&#10;6Z5MIZFINAoVSpCnEIUchgKXqiag6yqwDeSZulySm4mGq75iuI1+gd/jLFeLXGez3CdGIKLpivNo&#10;jnjaFP6kOsA21VYj29GgxMMy39kkyVYz9oF6gC7XRYUaYCiKeaSb9NTUXU/gqMFy1hHYa7AdNHhG&#10;fLwaAyqqyadjqAQUAfzkGKhxKw6DFZc2RYDpg4hBQAdWzMhDtWtkoCeroB9eXIgIjsbApODKqoaV&#10;Fe19PYt1NWMtLfMN9bNNjQvtbatdneuS7Ph/z8hLMuUlafJAr6+bqawYq6ocf1EzJcmU7+5aHxzY&#10;BRjo3+np3ujqfAWkJEf+V0YeYHLiFOgjg3sAwwO7AEAZHdofG94DkBDuI/3bw31bgz0bQBkb3AX6&#10;r+MSyh6MgEWwQlP9VGvTTEfrfGfbAoC4qL0YLTOtjVNNdeP1NSO1VUMALyoHAarK+ipKe54XdZYU&#10;tBfntxXmtuRmNmSl1aYnV6YmlUmQFFucHFcC+QMJpZkJhdnx2c/T86rSM/LDgtJ9nOKfmPoZimy4&#10;2Fhb/eHCxKWG/NXmwumKxAQ7jWgL+RhTfomzXp2feVvIg9G4J9Mp7kMxdp3PHla4G7zwM6v2MWkI&#10;fNgcYtsUalcXZNMe6dwe7TKcHjiUHjicHTrzPGGqOLYvK6Q/O6w381lFiGO6o2G4icBPgxxtyqnx&#10;Nx9JdZvM9JxIdRtPchmJdZIw/kPRDkB2P7NpC7YG2yxwNw+zUnuixTHiE0UEKQUKXImBVuEQBGSU&#10;iAqR3QIqnolD8GlEPoPEoxO5NAKXSgJgUgh0Eo5KwJBwaDIegxb3ZgPXAnT/D4WQQ0hjcFA/euj5&#10;PFk4Rg5cbnLgWsPhcOJrVhZyYsSuEgGDxCBkwQkJLtvklPjunva21oaa6rLerua+7paC7FR7GwsW&#10;GWtppGNvZZoNjnVWamFGcmJE0DMfV18Xe0UOlSANw8Ig8t1YgWalwlYmSAXbGNtpKdBhMCEOocag&#10;8AlYJkqWi0OLSCR5Mk1EpAMoU1hqdLYqnS5PxCuSiSIyQUAAIDLgWKIUnInCkmXgVFkED4cXd3aF&#10;EaSkJOXaIeMjLraDgMsC8wjd2pSVxclAPBJOGgIGrCwrTUNDJYs5RDyAhJ1n4bEAbAKOgUVDHD0e&#10;R0PASTJQmRoAMREvDUaocDmJQkcifnkLBqNJy9Jl5CgycKjWjbQ0dANABqplD7w4DFwGykCVglFQ&#10;SC6RyCcSOTgoQV4CNhYD5ZuCnRGDhIIDr4+AkMXDZUjAV4SDPZcCOpgDoOYBcBiIoerighsjPAaT&#10;A4bjPWZS/YDXt5Thu5ETuF8UdlwYfloUdl0ec1MVd1ebdF0dD7VULQ47Lg09LHm2lOK6kOIyn+y8&#10;nO65mOo+l+KxkuW3VRh6UZ14WhZ7URF/WQnhujrx9kXyTU3SVVXC6fNICaF/Xh59URl1Vh4BcF4R&#10;eVoeBXBXn/yhLettc/q7lrSP7ZnvW9N/oeOroo7LITpeQsqfVEQB5aA0bL8kdLcoZLsgaD0vYC0n&#10;YDUncK0wbDzdf6UyNcPFQh0rpYiD7ruAoyH+HWWhZwvgcmQ8DkByw5VMJOGxOMkkAk0nUlJyCDga&#10;Cz0IBc5qWWiKk7QbhEwokGDSAXMqGJeQ8nZ2j6qrK5tb6htbapta65pb6lpa61/UVpSU5pc+Lygo&#10;zM7ITE5LT4yPi4yJDgsJ9ouMCImOCo2NCU+Ij8rOSk1OigXIykwpLcnv6moaGuoaH++dmhp4+XJg&#10;erp/cqoHYPpl38zswOL8yPLi2NrK5Marl+tr069Wp7Y3544OViU4OXp1cbYFcHq8DnB+ugl0yeDW&#10;xuzURE8P8FaH2sCnzk83vny6+vbl5tOHiw/vzt6/Ba7m+dvXx29ujwDe3h2/vju6uzm4vty9ONs8&#10;OV0/Pdu4vNq5f33w5v3x7ev947O1nf3ZzZ3pufkh6D7B5szO7sLe/tLm1uzaq6lX69PrGy8lCngL&#10;ACira5Mrq2Ora6Mra0Nr6yNbO5O7Oy+3Nie3t6b292YP9hb2dub2d+ePD5cllXYktezf3B9dnm+B&#10;Pfzh293nj+cAb98dX9/sgJ3ZP1g+Odk4PFybmxudmOjr7W0tKcmJiwyNDgt+am9roq8tz2MZaKv3&#10;tDd+enuzu7G6ubo4OzlaXpwfGuiXlhh3c3b2j3/3D//l7//z1srWUM+AjcVDJa6ATSILGDQulQxN&#10;0HymooitIIRIJKGQKRAy+WLlVzoeSAkdDyQYZLPJv+oiEUv8FgUi1vlQQ1chlyLkQG1jNFVE6kqC&#10;Rw9Mk2LD7R6YWhhqQz3HqVgmCSFkEVg0rIBD5jIJfDbUQ1HAxINBCTUPJIuGBqBT0BwmQV5A11IX&#10;wcB0Ds5N6IwVc/EAwEKB8BGYY+BOQfny4urxYAVwBovXhJI1gLMIXBqokT2VwqbThFwWAJ/NUBBw&#10;Ffl8AZvBZ9G11ZQBVOQF+uqqemoq5vq6gZ5uP35896//1z/85V//07/+X3/1X//h27/8158+vN5K&#10;iHI10mLbWWp42JkEuT0K9XwCPGkwcyjzOQBKPDbwYlX5XGANJc8QMcUGEdggYDHRsF/K0QCJELPw&#10;YJyOQbHEzakVWAwBjcomQ4lqAGwiHowDc0aQk8HLSBFkISqfioIeKQJgoOBApyBl6TgkA4+gi8vK&#10;s7CyTIyMuKCNDAUpDT0fhEawqCQGieTw6HFfT29UdBhfyGFxaSQqTllFIBSxdHRVg4O9o6KCk5Ki&#10;UpLjwBULLte42IiszNSi4rzymue1LS8a2xpqm140tzY0NtcVl+THx0XFxkTFxUbbWFky6FQ6mcRi&#10;AmeSCKyMHJiiyGRNZWUVkUhZKOQzmVwmg0EhU4kECgEP3b2WlQFuN1iZx2LK83lCAYcBPk8EUysS&#10;8oOhpHHIvQUuOFS7FhwfJFx8j1eOB6Y3WZgBWWaqMG69KvWyNf9Td8mXroJvXYUAP/aXQrXg+0oA&#10;PnbkfenI/96e+64uCZjdvcKQvfxgoFxXxN9VJ72rT5c8235Tk3xZlQis9tHz2OOKhOOqxFeFYROJ&#10;7s1+D8qf6AGUOenXuJl2BDkMRrmPJ3q/TAtYyH42kxkE9PFkr/FEz+7Ipy0hji8C7F4EPqoPsX/x&#10;zL7I1ybZ2Sz6qaWblQH4LYhIiMgAXxlMokBC4QN0hP53Rh6cwCAIoRCINBKZRaMzqTQqkQR8bOC2&#10;0sFUSiQw8AQWkQQiIg6NBn5KcFTBpQvekmfSOWQw0cLpKCkwqxkqsNweaCcF2qcE2ycG2MT7WEW5&#10;myT6WSb6m0u6tgY6qAU5qj97qhXmogMx8k90wpwNIt2Moz1MJdR8uIthmLNh6FODAAcdf3ttf0c9&#10;t4eqbtZq7o81rQ25hmoUHQWKMg+vyMEKGUgeDSliYflMrKS6C5uJ5XAIIhFNpEBXUGIqKDGYXJxQ&#10;nsYXUng8EpeNE3Bx2sosM12RjaGinZGSg6mSvZHIyUzex077matR0FN9n8fqgfYagXbqoU90kv2t&#10;CqKflMS7lia4AVkU9eTX3q1AAl2yWBTrnBvhkBtqlxlkkx1kXRhuL0mQL4t1roh3rU7yqkn2rkzy&#10;fh7nLmHks0MeZQRapwbYZIbYFca6QYh2rUr1L0v0rkzxK4n3zo5yz4nxTY/20VfnKQmALaOqKDAl&#10;jTJEPLKEoJeMSHh5CSmvrswxN9Z4bG302Mb88WNLK0sTZSWh5H4mMIs6mgoGOoqmhqo2VnqWploW&#10;pjpmxlocJnApZUhYJA0ty0LC1ClyCU7GzTHufQleA/Gug7Euw7HOE0lek6k+Eym+QwmevdEuPVHO&#10;rSEOLc8can1tMh/p+KrQHpJhJiiopIyeNMwMDct6rPtMg+5IgkVqUKM1KNUu+mPxruOxLkvpgQfF&#10;vzDyewVRC0m+/SGPB8MdXqaBjXsPxgLX2W8s0W8kzm88NXAg3nsiLag3BuqC2Bnh1hDwuCnQrtn/&#10;cVsQcKndJpJ8ZlIDVrJD1nJDF7OCX6YHj6cGjCZ6SRj5Fn+bKs+Hz91tMx0fRloa6eIQung5Dw1h&#10;iIFSuKEo/YFGop5CvJZ8nJaKN489X1D4z2/f/9X51X/58sNvjy+7skvqolL/sH/z5/MPP568+XT+&#10;9vLwZm/76Ojw/Pzk+vrs9u78/u3Fm3fnb96e3r8/ubvZOdtd3Bxq7Wuraupv6nw1s7Q5u7KzuLoz&#10;tzzTN/iyp3dtfGJ5ZHS2b3Cqu29ueHzt5TzEy09MLY+Mr4+OtRcUu+hoBZnpxlgbhJlCCV8BOgJf&#10;Ta6PNs9TiwNlr2vy3bXl/Yw0AozUfPSUPDUFT5SZugSYMR1hQEfqUuR0qUgtkpw6Aa5DxagRURJG&#10;HvhekjR5IQKmgJVVI6N1WSQlpLQRg2DJp1rLM0Ck+lCR5KBBt1cie2ny/LXlH3EoxhTcUx2NyZbG&#10;l+09E63dL9v75roGVwcnptt6eyvrXw1PLQ+OLwyMbS+sgK+5Mre0Mr88PDgyOT51tLl3sXt8vLV/&#10;tHNwvHe0v7V3sHd4cnS6vbl3eXINDtfhysHBwv5Cz0x+RM7L5sn75bv75debQ7ur/ZtjLbPDrbOD&#10;zTNDrXOjbUv9DTP9DQtDzRAFP9q6Ptq+2d+4MtAALQ42rvTWLvS8mO+vXxpoXOyrn+9+MdNWOdlR&#10;O9NVP9f6Yrqt9mVL7cu6ypG6qoEXZe01RXV1hSU9z7O2u/LaorXvB9zfDVjf9xocNSt/nLS46zd8&#10;P2jysdfoS6/x92GL78Nm34ZMvw+b/DQGdXD9NmT8oUf3U58hwJcB06+DZkD50KP/ud/gx1Gzv16w&#10;+z5i+T9PYv40H9gZQCqylm3xlm/yUmsPMKx3123wMGgLsOgNt+6PtO6LeNgZYt4TatMVYi0h5eu9&#10;gD3XrHVTK3filzymFlmjcy1g77u9fh73e9Nmc1imeVWvf9NsdF6rd/ZC96LR8LrVHOCqzfymw/yy&#10;1eSq3eSm3fiq1fCuw+SyQXcqHr9drPK6xe642vas2WUwSc9PAxZshA8x4vgZ8Pz0BUHGCn5GbA99&#10;+hNNqr+F2hNtBX9ry/TQ0Jq84vyE9KLkrMKErJRncVV5ZT7OHiB6hMggaajUAgaFjwpPyEgqyEkt&#10;TUkolHDxAAnRhSAwFMfhRRnJZZmpz4vyqkV8FSkY1JkemjSl4I6PPVsbhwpyamrKu1ISSx5Z+6Sn&#10;VrY2TzQ3jNZUdleXt9dWdbS86H76yJ2BZTPxLJw08Zlv5GDnyJPHrmgEHosCMaAsiBSQKBDMQokM&#10;YkYe/isjD3WPhUthUbIouBSIpiBKRczC/woopQAh+wspj0TISEHsPlRZHgMlyJPQUAlRBg7DQsiY&#10;8qjrTcX3gzX3nQV3LVkAl/WpACdV8UcVsQdl0Rt5oSuZgevZwRs5Idt5EUel8Te1meeVKSdlyeeV&#10;acfPk/aLYu4aMt80Z75tznzfnPW5JUfCyP/QWfi5Pf+4NHYnP3Iu2b870KHaxbzZ164pwKEj3Lkt&#10;zKk70rUv0q0/0rsz3Ksu2K0hJshZT52PQQCv7HlByfjg9MTgwtTg6nD3/HD/fFVZM0oKy6Fy6Vgq&#10;FUV6ZGY7NTQz0T8/2rs43Lcy1Ls8Mbwx0L3wcmS9obJdlaekxOLpKKqqcOUNVPR6Ggfnhtdnhjen&#10;B9fnxtbCA6I0FDWEDK6GSE1NoK7EVlfja5toWhWklI93z/W2THY3jfa3jY/0THc29qkIVRk4OgVF&#10;wkmjUTB4flJOX1PfYNtYU0VHe01/f/N4W/VAc0Vve81gY1l3c0X3QOtoR223lYElRgqFgMkQEWi0&#10;lHSQh3tPU9WL/IiZnoTzVzHHi3YfjqxP5hVuVtVfb2rdLCvdrSl82lX9sK14MkX9uqf1fc/4Zsly&#10;Z8bj6+v2Hz7tvr27/vz2+w8f/zQxuOTiFKGt5cMTeOIIT+gcLyLVRiB8GB2e5ufsebS4+N8+vv/L&#10;3f1ftnYvo2JbVNX6LEz+srX6z5cX//jpyw83b7+8fvf7b+9PdufuLpa/vNv+7YeTzxebX692v90f&#10;353uvb89fXN18PF+7cN1x+1h7pfb7PfXKe9vC799qPnypvrTfcHFccj+1qPjPcvTfYPjbd2zfb2j&#10;bQ0JI3+0q3CwLdrbEu1tKu1tqh5uaYIVDja0NldUtldUd9e1Xi0qz4xzluYUFmcVf8G80vKiyuqy&#10;2qsVzbk5tfl59cU55flZ0ctpxuQkZXKcDLAwy1uZU1hfVFubV53oZ08PC7eXdVZnNRZnNNYW9JZm&#10;9CYG1fo7lZprOfWVrO429c4W9ZQ4ZF46I9Qf4eeGCPKiFaSYl2TY5idbJIcZeNjxbE0YDwxZ2sok&#10;IQvBZciqyBOURXgRF8WmyCjxyCp8mgqfpchmsik4IYsCJIOIBjEFA48CUBNy9FQVAAzUlbQUBRpC&#10;rgqXKaSR1AUcQ2UFTQELSEMVkRqHqcykAaiw6EoMqohCVKBQlOl0RSoVKCoMhjafr8ljawvY4MQy&#10;VaF52qoaKclqC2A5sZYj7fHjnSllWZ6WejRtBYKBCkeVx9BVEukqK6oJeGoivq6qkhKPQ0QgmWQq&#10;HokmYYlEDIFCopIIZOiWG5EEXsCBhwqPAKshfoFwTJIYDqIzIIEdEHPuKEnhGiChQl3ScLiUHEoW&#10;KQOTBgpYlBUXrkRKS0OVdsU9DLFwKI8KLQ7xIIhf/56Rl4LiBoiLlxPT8VDOloSRF4//H73AV4DC&#10;EBk5CCAWgf4MADB9kAMvoePBatB/UJtYMYEi/h+sg0FhcRg8CoGVgkE1Jf7fMvJIaThGGmLkUTII&#10;YPMRMtIYBJxCxrOB3w9iMgpBUrUGL272JylWQ6OSgYJCwsniTHkCHqrjL2HkJQTNr4w8jUZhsOhk&#10;KolKg0h5EG6BrYGPg4/QaDTwGSpUGJMMZcdzaepChq48w1Zbwc1U3dVQKdBKK9xGv9DfriLkSYaT&#10;UZmfTZW/TUvEU4AXQY9rAh9VB9hW+D5sDHesDnz43Nss20k7yVYt2JDtpUGOf6ye5Kib6mIYZKEY&#10;YKEQZqMZZKniqs8z4aK0WUglipyQDPUTpxGxIO4D3wXsD9g3IphscEggQegHInSIUEVhkDIIcFaA&#10;4wnOGXBsUWg8CJStHj4tL2vv7V5oa57thsrErwJ0tK+1tUK58L+S8r/S8b8ONjbMVVdNlD0frigf&#10;rX0xXV83A97q692S0PEAvT2bXZ1QS9jOjjWwCMahvPjxk9GRw+GhfYip79mUYLBve6h/R0zK70IY&#10;2BnoXu/rXOvtWAUY7NmQUPNDvZsSfWJ4f3xoD6zT2bLYXPdSQsT/ysW3t8yB79LaNNNcP9FUN97w&#10;YrS+ZqSuehhAQspXlfWVl3SXFnb8e0Y+M7U6PbkyJfG5BMATSIkvBp5AVnJxccbzotS8spS00tjI&#10;0ojA0lD3JCcDf0O+mzrDR5ffEOszX5u91lJ0Od44kBMa/1Al47FmrBG3+IlOs59li5/5YJT9VIrL&#10;WNKT3ii73hinzgi7jki7zkjH9nD7lnCHrliXgWSv/iTPqdyQ2cLw8azAmYJnr2oSlsvjJvJC50pj&#10;ALriXMu9TCp9TBqCLCo99QZiHfqi7fpj7AfjHPtjHAZiHQfjnPqj7IeiHYdinnZEOFX6WWc4mwRb&#10;qD5SZeiyMBpMtIggJSLIiIhwVTZJgY5XZJMUWRR5FpXPIHFpBA4Vz6WShEwaOHslLeUBqEQcRKyj&#10;4VioYo0s5KWgZdEYqG4NcFckqY1oWSgzAEorlobyjoHRAI4NuGKBOQLXLDjHTE2NS0oLmlvquzpb&#10;urtahwc625pfdLXWWxjr6qkrhgV4OT96kBEf5Wpn7fDAzMnaLMDdycpQCycL0fE8AlyNiX+gwXug&#10;ynmgwnI1UDUV0lWISAU8SkTACEl4PgEtIhPkyWQhkSQgkEV4CEIcQYlCEYPERqPpcAQPT+LhKVQ5&#10;NBuDlyfT6HAUWVqOLA31XEVDHJEcxOSKnyIC1wb4asC5wqPE2Q8yUmJqSBpAwssD6wM+QoLL0tBI&#10;NgEHwMRhuCSCkEbhkYlcPE5S3h1KvUejJLy5OEdeDkiSjDSQAERpKTACrj2wb1RZOYKUFE7MVuGk&#10;pLDSEFBiCguAJCcnoFDkqRQBiaRIp/17Lh4CBgUgYeQBJIw8RGeBvZWRwslJA+8RKGDLIrSsk4ao&#10;PTmsJyFwJNl/NNFjPtN3Kct3Md17IwdEr+GHxZGHRREXFTEAp88jJRnuuwWBW7l+q+kea1leq5me&#10;G7n+q5ne86me4FMrWf77xRHnFfEXEOLOymLOy2OBItEvK8EgJC8rwWDMSWmEpIjNRVX8Wqbfdl7w&#10;bV3STS2UzXlRFXtRFX1blwDkcXm4hJE/KA0DOC6PlLDzQN8rfrZTGLyVH7iWA+XIL+eFjKb6L5Sn&#10;OipSRXIwpiyMKK6iISkfL/4RZQkYNBGLgaqQEXBEPAGckNB0AqYSMSMvC350YMJxUMMW8YwqLScu&#10;cUYiEYDZl4yAlYF/DlYXCvnZ2Zl19dXllaW1DVWNTS+ammurqp8XFefmF2SlpiXExkUEBfsGBnjH&#10;RIeFhwXFxoRnpCeVFOeVPS98XlpQWVGSl5tRXJTb2lLf3d08MtIzPNwJMDTUNjjYOjDYPDTcOjLa&#10;Pj7RNTnePTbSMT7aOT3ZCwAWZ6b7lxfHAFaXoQz6na35vZ1FgP3dpYO95cP9FaAfH64BuTA3PDTQ&#10;MjrcvrUxe3m+9e3LzY/f74H8/PHy4/vzTx8uoMI1ryG8uz/5lZS/vd67udo9Pdu4uNy+vtm5ud29&#10;vts9u9zY3ptZWh2dnRtc33i5tT23uTW7vTMvId/BooSRX12bBBIMgpGd3YWd3bndvdmtncmNrXGA&#10;rc3Jne3pw4P587PV89NXZydrAJfnEBF/e7l7f73/5vYQ7Nj97cGHd2dfP19/fH/65v7g+nLr5HTt&#10;4HAFbHZ9fWZubrgdBFVVhTk5KcHB3p4uTqYGOkpCrgKfbWaoW5yX8f7+cn9rdWl2amX+ZU97c1pi&#10;bFRo8MbK4s9fv/7D3/zN73/87fToZGx4tJqCEptEpmLRbDKRT6eIuHRFAVSoXUHIEolYEJUkgTjL&#10;U8LF8/l0oAMpToeHuHiJIhmXjHCYBBGPrCzP4jIJkpI1WqryhjpqESF+gT5u+hpKSnzgc2JYZDSD&#10;CJfkyIM12XQcn02SVK2R55AABEy8Ig9iwygEWT6HrCBk8NgkTzf7f3tSAykDIkMcFgkcDhI4qdFI&#10;yEES+0ZgBXCC/hJJotDAtwHOInBEeCy2gkAo4nEBlEV8JSFPnseGFBFfns9RFPJ0tVQVRVwWHeyx&#10;oom+tpmejv0Di0/3N3/5l3/8yz/97V/+6c//7R9+/J//1+++vT9MT/DTV2fYmqnam2v6PX0Y4uVk&#10;oCaUZ5FFbCqThCFiECwSnksmMTAYGjQPQD4luBTB1QasGFoaMpcYYEZlZchoJBOPg34AYM4YNCGd&#10;JqBRWQQ8DVyokkYcsjI4GWnwKbAR8ClgucA4GQmnohCSp5CgB5HQslQcAsS6FLQMBS1Fx8rQMNIk&#10;BIyKkiGjpMEHoXw0OoVGIPh5eXZ1to9Nj5bXltk4WguV+HwRdOMF/NiaavLGBuq2D4293ZyC/TwC&#10;fN28PZ64OTs4OT6yd7B5YGNu9cDUxhbiGU2M9cxN9B9ZW5gY6FqZGdtZW9nbPnxgZvzQwvShuYmS&#10;QEDB4UQcjrqiopDNludyuXQ6j8WESHc89DAmCNElPij40SSkvFDAAc4ohQwGUJCNEfvEQAJXHtgs&#10;4AQDVx0cNDD/MXEoIQGhCIdluTx4VZ1z1lJ4/iLzdVP2l478z+15X7oK3rflvO/MA3jbkgVC9HcN&#10;qVcVMXv5z7Zyg/YLQoHxfdOQ8bYx8119xofGrPvajJ2c0FcZgVt5oetZz9ZzwzYKIuYz/QejnNoC&#10;H9Z5mlS56JfYa5U6aDf4PuiNfDqdFgTwMj0YKpwd790b7dId7tQcYv/C37bSz7bK/9GLZ47lwXbQ&#10;g4FPzYLsTPSBN4GWQcPBd4EBTxN8M3BOIhBQ/AB59WJGHpyxwJkHUQQOOJ5ojKSIPDhR2XQaODh0&#10;MgkcTDoeC04JNpHEIVP4NDq4aBkkioDFYlEoPCYNvMslE8GRoSKk+CQMSQZmqsqK9XOI9X0c5mYR&#10;7/fwmYtBkINmuKtu6BOt0CcaAGFPNSV0fKirPoSn+pKSNRGuRmHOBiFOusGOuiFOehAdb68d4KTv&#10;+kBFwshb6jIN1SjaCiRVLlaZhxfQETwaRMpz6WgFHonPJjDpaA4HSocXCMkiBZq8Ip0vhFq8Qow8&#10;n8hl43hsjIYC3UJf4aG+/BNzdWcLtadmSh4P1SLczRP8rWN9rKK9zaM9jBN8zDOfPcqLdMwOs0sL&#10;sk4NfJgV+jgzyCbn2eOCCEcJES8h5YuinhTGPAWrgbegFYJtiiIcAMpinWuSPV+keNWm+gJUJnmX&#10;xrrlhjtlhthlhzxK9bNKC7QFel6Uc0GMa36kc3mST3mSN5ClCT75sV65cT75ySHmuopqCgwJI6+m&#10;xFYVZ8oDHYyAL6sopEmy5sFb6soc8JaxvoqttaG5ub6VlRGAhoaCsgIXmFQBl6KrqWCkp2yiq/zQ&#10;QtfSVMva0sDaCgTRbCwKhkNKU5DSDDhMj41Nc3vQGuvRF+fRH/10ONplMhHqWDCd6juV4gMclO5w&#10;h1ofq0In/RAthi0Z5sCU9VKmPKDANKVgBkiYORYWaSifbqOVb69X4qBf7mzYGmDd4GU6meQxGe+2&#10;lB64XwTcjqTzspTj4ri19KDZBI/hSCeo4nyKz3Sq/2x6yMvU4LF435cpgQNRLr2hTv2Rzu2B9lXO&#10;pn3hLi2+tv3hT0djPeZTA5ezgl/lhG4XRmwVhC+kB4CLYjw1YCzJezjWvSfMqcnPttLNqtDZMtnG&#10;OFBf1ZiIsGYT/LWFKY/0cx0Nc2y1Ms1VUg2VE/RUvYTcsfzcv7t//cP55c+394ONLQl+IfOdg785&#10;f/v15PXP91/eX7072D7a3Tre2z093Ds/Pbq+Or97c/PuzdXbN6f3787ub/YvdufXumpbmstr+5o7&#10;FydnNxaWl6ZmFsamVsYmF/uHF/sG1kfHX42MLQ2PLQyNb8wurk7NLo1PLg6PrY2PjzQ1PdHX9jHU&#10;iHqgF26mFWSo5K/N91Zne2ly3DVY7uo8FzWOh46Cr6Gqt76yhJEHI+YstAkDac7GmbCxOhQEgCGL&#10;aMQmadPwKniEIgaujEMCKKDl5FGyClhZRZycCgmuT8NZ8umGFLS1As1JG2Lk7dSoT9Rp4G/5aPDs&#10;+VQTGtbLWHeuvXmus2eypftlZ/9cz9DK4NRES+/Ai9bV0ZnZ/rGNmeX12eXl6fm1hZWX49N9Pf2z&#10;kzNHm3sn2wd7GzsH2/v7u3tbW1u7+3sHh8cA+7tH57un90fXr3cu7laOBkpbKyPzlhsnP67e3i1e&#10;nM+f7E7urY1uLo1uzQ6sDbbOdNePd9VOArRVjXe9mBloWulrWBpoWB5sWO6rXeiunu19MT9QvwTQ&#10;XTPXWj7eUT3dUjXZVDHeXD3ZUDFW83y4vmq0rryvorClOKP8RV5hZ2HKWktaT6L+m363t72Wr3sN&#10;TpqV3w4bv+k3etNrdNei/a3f9PuwxbcRs6/Dpl+GTL4NQXT8536jd126n3sMvg+Y/Thk8bXPBOjf&#10;+o1/Gjb/aczyr2Yf/2n+6d+tBM0kKxbbyNW78epdlFt9DNr9zRu9TVr8zPrCHw3F2I0k2I8mOowk&#10;OI7EPplK9hyOcep+Zt0eZN4ZYt4VbFLuKF/1RL7kMT1eC9bmy/55LPis1uK6wey+1ey20fiizvDs&#10;hf5ZveFZg8lZg9F5s8l1u9lVG1S45qrV8LbD5KpF77JZdy2PPZlAvG95eFr7cLvCYq/eKUgLFmKA&#10;ijTn++py/PT4AYYiLz16gDn/iSbZ21Tey1jVWU/VQV8rPSQ43sf32ZOnCd5+aUFh2dFxHo8eAfdA&#10;UuYFzAhYBC49MbsgqzwpOheE3EnxJYlxxfExhQBx0QXxMfkA0RGZifG5BXkVigpqMtJQ80CxKy/n&#10;7RFcX9MFUF7S7OMZCZehE/BC64dusVHZL6o76ms6qyuaSnLKGEQmGYS00hgCgpwUlT7cPeZo60zA&#10;UmRgCGkpOAZNQCKhpFfgRAEXBgS6SARUVgKqLCEHw6DlcGg5LEoWh5QF3g4ZhyagEUQMRLv/QsQj&#10;/o2URyGhKq4IJNDJGMhFIcChFAQqSo4Ag/mYaB13Vd33ln0aKH3bnvOxuwCavttyb+pSr14kX1Qn&#10;HpZG7RSE7hdGHhZHn5bFX9ekvm7IOa9IPi6NPy1L3MuP2c4Nv6xKvK1LeV2f9rYx7VNL5sfmDCC/&#10;dxR8bM1525R1U5u5nhsxGuVR+dS0ytms3s+25ZlDW5hTT5QbQGeYe2OwS1WQS0W4j6eZPk0GRpCT&#10;RcsiU+MzF2e3etsmxvqWRgcXC3Or0NIELo1Hw1DwsljXxy5TQ3PjfQujvYuDPUtDPavjg5tAmRvf&#10;elHaIqIJFOg8PUUNdYGSteGDse7pmcG1+ZGtpfHNtOhsFZ6SpoKyEofLp9IYWLKQymcBVxHBzE+r&#10;ABvsb5vsbBjuaR7paxt98bxRnqMgB4MjpZAYKeAQEvKS8sa7J9tqelqrelsq+9qqBzprR3saJsBl&#10;214z2FzR3VHbN9o1paeiT0VT4DBptJQsRlomzNenpTKvtTxyfzF7Z9bzcNHyw6H57Yba1YrKmy3t&#10;u1WVy0X+2w2FLwfKJ9Pku2X+l13N+1dGm5M27y6ff/+4+vH+/Ou7bz98/OPPX/4cHpJFp5vzhe4c&#10;ni+T54cjPmJwbf1Cs0Lj0odHJv70/cf/cPv2n89vjwtKup44Tz4L/Jfj/f/8+vVff/ry44evH9++&#10;++Hj3c9fLj++fnV3/vL7m7Uf7tc+XC59vd99d3t4f3305urg69vtH96NvDkpeneeensU9e4m46dP&#10;zz/dF/z2S9H72/DDrUeHO6Yne/oSRv5kW/N0F0D1aEdxf1O0syHYWVfY3VDZX9c+eKV7tKF/tGVw&#10;uK63u6YJsPdKa2lauDjFm5/iisEGmBlnTI/SlmeFAEszvMUZ1tIsc22JvfVKsLuhuLmqsL6guLWs&#10;sb2stTShuPJSZXdZf25UaW1OZ3XecHZcZ2HKsK9DuaqE2lwn39miOdRj2t5kUJStmBzDD3CnPX1E&#10;9rQXPvPQcTBn2JhQn1or6ioRFNgoZT6JgZdTFtAAFAQUAQecVxhVEUeBwxQymPIsNgmFUOSyABgE&#10;LBWLErHoynyOqpCnJuApc9mqfK66kK+lINKUFwJFX1VZT1lRW0FgoKoMpApYgcdRYjMVWQwFGlWe&#10;ChElSgw60HkEPAeHFZJJKjyunoqSEpuqr8o102ZbG7L9nDXBHj7z0C7NcI8KsHC1VVXlofSUGPqq&#10;fFUeQ0tRoKeqAHZAS0leU1EexCwglAB+KRGLgx7rxJEYZDoBRyTiSWQiBQ0lp6Ik/DvAr4w8sABg&#10;UJImDxH0snJoqF80cI+hJzngMFk5mBwcsi5IcMKLSflfSCWinBROXD4ejABvGZgi2V/yrsQlSWVl&#10;pOFQ7RopmV+iBmA8Af6/ZuShj4B9kQUuuTgSEfNf4rsCIGaB7hmA7cLBFSl+Shv47hAtAuy2HOTT&#10;A4BvBNx68Hk42CcoDAV7KQfwvzPyUig0sLHSCKwMHCElhZSWxqNRLBqVQYGKyEOMvJhwB4BS4NFI&#10;qOYMEY8T930FOlCgfHkyWOmX2jUSmgboQFLpFBIFouMBwHYoFBINBBNgA0Qyk86AimEScYocuiqH&#10;oskhPTFR8zZV9zVW8TVSDDZTTrQ3LPSxznAyyHM1LnIzrXtm1xnr1h7t0hnr3vDModjNtCbApinM&#10;vsLXrNBVr9jDMPGhoq8WKdpCPstZP8lBK95OI8paNfyhcsxjjchH6m46THMO3IiN0magVKkYFlqG&#10;iJCGqpyhoXaFBDz4FigQwou5VIheAmcKOLZQWwKYNJh2QLQE5iBxXSCUi3Ng+fPO/t6VzralzraV&#10;no71ztbVtqYlSLYuS/h3CSSLksryneIWrw31szXVk7Uvppsa5zvaVwcHdiVsO1CGBvckafK/MvJg&#10;RMLIgxXAIli/t2tdgv6eTQkjPzK4Mzq0O9iz0d223Nmy2NW6BNDXuSbh4ge610f6t0cHdno7Vtsa&#10;51rqZ5rrXkJK48vmhumm+ikg25pnJYw8GPyViAeQ6LVVQzUVAxWlPWXFXRJGHqAwtyU7vS49uTIt&#10;pTI58bkESfFFqQkl2SklOSmFBSl5z9Myi4F/EOpbExtYG+WR4WIQ+1ApwlLFS5sTY6NdE+HWFO/b&#10;mx1a+cwp1EiQ/FA1VIte6qTTHmTd6m8hYeSnU11H4p/0RdsDdEeBidKuNfRxZ+ST9nBHgM5Ix4l0&#10;77m8oKl0z4U8/53KiM3yiL365OXS8KWSsLXyiIXCwJEUl44Im0Z/0wY/k7YQq4FYx6FE517gfUU5&#10;SJ76HY57Mpbo0hfr3BjqUOZvm+xo5KEreCAiWYko+kyUNhOtRkdqsKHWaFCmPI0gz6IK6CQJKc8m&#10;E/h0CodOpuDRvzDyJCwBeEtoOSIOCSQeh5QQm3LAS0HK4OEyWFkpFIAcZCfAZQKMCLjGoeYE4IrG&#10;4sFFQSQSIyLCkpPi4mIj42Ij+vs6e7uam+orc9ITKXiku9OjiCCfAPenqTHhod6eAipRS5Hn62Kv&#10;pyoCm2BiZNS5FBU61lBEMRVSbVU5XqZaD1V4GlSsAC0nwCKFeKyIgOFj0Vw0mofGivBkJSJNHkfm&#10;ItEKBKIqnQ7Ax0O58GRpOSYCx0Li8TApFhxJk5YFko3GsTFgRBorLUOAsv+hPEU4sIeyUhgZGF5W&#10;moyES/LNsRJaScz5Ah28JeGLwAqSdRg4DNSQjwj1XBVRyAISEUwHXDyeRyCwsVhJqRwGCkWSkQE6&#10;AFlWFiz+2tyVIAUVVQYSypSX3AOQgkrNYMSl58V1mElgsyosJtg+C4OBPgWHU5FIKhpFQSGJSOhJ&#10;yl8h6ZUIAJUIg8GgNWVlKTDYI3Wl6ujg9qSQ7gQfcIa8TPdazPSaT3WXlKDZyAtfz312UhZ9UhZ+&#10;UBwC5PHzsK1cv/Us79VMz/lk17kkl6UMn8V078V0n9XsALDy0fPYi8qEi4r4s7LYk9JoIG9qkl/X&#10;p79tzASD5+WxYOSsLOb0eTTARQXU+vW6NgV89lVWwEl5zGlF7ElF1OWL+KvahIuamJOKiKOyMCCP&#10;yyMlefEQF18Wtf8cqmMDcfTFITuFget5ASs5/qtFEQvFMX3pobpEKSWcDAMqYS2DAxMf8NSlpSQk&#10;GLDtwJKLb09iMCg0mNfArAIml18YeVlZYLeBnZekwwOAd4G1p9OpaDQSTC1gLQAwC4DJFYwEBPhl&#10;ZqWWlhVV15ZX15Q9LyvMzklLSo6Nig718HT2D/AC0s/fE4wkp8SBt0qK817UlNfVV4GVGxprgKyt&#10;q+zsamnvaOjuaenubRKjAaCnr7G3v6lvoLl/sGVoqKO7u7G9vbajow7Ilpbq1taazs76wcF2Sen5&#10;+fmxlZXpra3F3d2V7e2l9fWZtbVpIFdXp6an+3t7G7u66ubnR05ONt6/v/j67faHH18D+fbd6es3&#10;x/e3B+/uTyR4ewfly7++Oby72Qe4udq9vd67uNw8PXt1db19c7t7eLS8uDQ8vziytj69sjYJlKWV&#10;8eXVCaBv7cxvbs8Bub27sLO3uHewfHC0enTy6uh09fhk+fxy9eJy/fziFcD1zdbt3Y4Ye2Cbdze7&#10;97d7r+8OoTryr4/fvz396dv9b398C6SkCS3Yw+PD1aODld3t+fW1qZnp/u7O2rKy3OTkyKAgL2fn&#10;xzrqiroaSiIuXZ7HMNJVHx/qub86OdhZ2ViZmxrtb296kRAdmp+Vdn919t//8T/+6be/3V3fHujq&#10;U1dUFbK5bCqVSSHyWfRfEuQFLIiO5zN+zZGXsLWSNHkAoEDjYlJewsJL5K8jPB5NXkDnsogCLoXN&#10;wIMNKos4aop8exuL+KhnNpbGVAJKwKaK2GQWGa0mzwYKh4EHYNGwfDbEwvPoWAkjT8PLsshIAYdI&#10;I8E5TALYmoICJzY2FEYFTgmNSCLjaFSoDQ6VQoAehUMjIcdH0o8YnOXilAEmk87jcAU8vkgglBeK&#10;VBQUARQEfCGXI89ji7gsIdTHlsVj0TlMirICX8LIKwg55kZ6dtaWZno6jyxMIUb+n//z//gvf/7L&#10;//wP//JffvfP/+Xnr+8OslOCJIy8nZmG31OrYE97c30VEZsIvgmNiKYRsRzw14GLigChlDRUVhUu&#10;C6wPxMhLQe09wYjkToiAQVPgsOTZTMlzCnQ8FlguEgIOwkLoWSRpKSDxsjJgEWwBSPAusG4SG0dG&#10;IsD2wabEMxOciJHDo6UkD4bTsHJUjCwZJU3DQ3w9CJsdH1nnZqbV11SPjY0svFrYudhb2V2taaq2&#10;sjZR11DQUlcAP5WOhryOqlBPXdFAU9lYR83cSOeBmZGpka6BvpaxkS6ApZmhiaGOmaEuAHjrobnx&#10;EzsbVyf7p/aPrC1MLYzBiuosKkmey1URiVTl5YGiwOPxmRAdD9xNydMJFAL0MKaEnaeTSVCJeR6L&#10;y2FI0kAkyTXAHoEXcF4hF1wOypdAy0mDyRXEJ4o0vAISpoOTGsqKOW0r2y1PuW3MedMMPbH+oS3n&#10;bUvWm7bs+5bMu4a069rki4qYw6LQ7bzg3YJnwOCCoP1TWx7Ah8YsYJR3c8NmYt0mI5/OJ3ktpPqv&#10;ZAavZIcsZvgPRjkAj2EkzqXr2aP2INu+CKeRBM/RRK/JlABJH8uxtICBBC8Q2Fd7W5V7Wjz3tCj3&#10;t60KsgOOTqH/4xQ3iwhHMxcLLRpGCosQ9y4A8xb4blgMiUKm0KgSRl4a6uwqyWqUBn48AYPFodDA&#10;02DTGXw2h8tkgMMF+egkqHw8m0hgE4Ek0XF4Bp7AoTFEHB64esG7PBDYE3A8Ckke+NooOQ4eycZL&#10;6yrSg90exvg9Dne3TPC3jvE0CXXWDn2iEe6sFemqE+GiDRafPdUKcdYNdYXo+DBng2dP9ABCn+oD&#10;GWiv7Wur7m+v7Wen5e+o5/pAxUUMCx2GiQZNW4GkxsOpCUkSRp5DgfMYUAdULhPHYWAVRDShkMrh&#10;4tkcHIBQnsri4Lk8gpBPUhSRFflEXTWWrbHyQ32Rs5W6l622t61mgINOrI9VUpBNapBtToRTYczT&#10;knjXqjSfsiSPnHD7ZH+raHejOC/TNP8H2SGPCiIci6Ke/MrIF0ZC62eH2eWF2ec8e5z37JGkXk1V&#10;oruYjveuTfV9keJTlezzPM49L+JJ1jP7rGBbsKn0oEdAzw53gkj5KJfSeM+KZJ9c8WJJkn9+gl9u&#10;YpC1iaqOChtEzkoiqHaNJCNenv9Ldwuok+2/dXmVlK8x0lO2NNc2N9d/8NDk0SMLMzM9TTV5SV9s&#10;bXWRkbYigKWp1gNznUcPjW2sDHU1RTgUjIyRYeBkGXIwIw4+3cWqJdpzIM5zONZ9LMZ1IT1gMSNw&#10;Lj1gOtlnKMalxf9hoZ1WjCHPT4UUqElLtFRNsdGMMlOOMJKPNlVKsdYteGrW9OxJY6DdSLz3Um7Y&#10;cKzrXIbfXKrPTLLHenbwQXHs2fPkq8r087KkzezQkTCHlwkeM8lei9mBe6UJ63nRC2nPtgrjN/Ii&#10;ZxK9weUwGOo4GO4EdmMsym02yWcxDbg4YfulccfPEw5LYwC28kJfJnhNJQdMJAeMxYM9dOsOdWzw&#10;sS5zNs9zME2w1AnUVbTjkfx0RaGGCjkOBpXeD547G6cay4cq0xIMVf1U5VsT4/7Tp4//jy/f9pZX&#10;Rzp791e3vl6//XLx9rdvv7+7eP3u5v3HN5+Pd8+Pds72d04PDy7OL25v797d372/vX799vrt/cnV&#10;3tJGd11rV20L+Pjc2OTa7MKrxeWVlzM7swtbw+PL7T2vOvsX23umWzuWR8Y3Xy4sT7ycGx5dGB5e&#10;Hhud7u52MTVw11GOtNKPMNcOMlTy0+J5qjI9NdiuagxnFcYTZaaXnpKEkQdw0+A5q7JtRWRzNuah&#10;gGwtpBgzcSYcwgMRy1xAN+XRtWl4NSJGlYAGkPDyakQUDwFjy8K0SShDOlYdDQMftFNnPVKl2CmT&#10;/AyF3upsV0W6qzLXgkUMsTZd6e1c6O6d7uiZ7R5cHBxfGpkeau4aae9bmZpfHJ/bWd5aGJ9bnJjf&#10;Wno1OTw+0j2wMDFz+GrneGNv/9W2mJE/2N7e3jvY39nbPT4+XVt5dXN88e7k+n7z9NPu1bvV47LQ&#10;tOeBqfvdi59eXd+vnl+snJ2unl1s3+6tnFzvv3v1cm+4fa6zdrS7bmqgeW6wZbGn9mXvi9muqun2&#10;8qmOiumemrn+usW+2oXeF/NNpSOd1dNNz0dfFA/Wl4/WlAw+z++pKRusKOh8nttQkFxSk1vQVZS8&#10;3BA3kKJ/2+P0utv8vkf/ol39ts/gdZ/RTYfubbPWt0GLz4PGkmLxQPnYa/ChR1+Cr30mPw1bAnzp&#10;Nf7cY/DTsPnvJx7+ZsL6xzGbfzmJW8xUKngI6wxQavfX7Q22avM17wiy7gm1HYp2mEx2Hoy1G4qz&#10;H44Hltx5IsETXD7DMU4jcQ6D0cCePxyMsG7w0Glw1y6y5pTbsZL1YEeV9j8M+x5WGVzUGd41mV3X&#10;Q6Q8wGmt0Umd0VmD0UWL6XW7xV2X5VWrMfgil836l826Ry/UBsLlzl7oXzZY7lWaXXS45TgQ/DWk&#10;4iwFgXocX12ejw7XVZ34zFLoqkNx1WUGmKl7m2r6WRr4WBoF2li6GevZq6uoEwk0GEyXz9YW8jgk&#10;AgWDImFweBQh0PtZemJ+fkY5CLmT4iGAWDshFurhlhALkfKxUdnxsdnZmSUCvjLsl5Ke0tJScJcn&#10;PvU1XXlZFS8q23W1HshJUzBoNpRmKktm0hV0NE1UlbTRclgGkSnPFFJxNGW+WmdjX0dTzzP/CBmo&#10;pCoOgwaRF4gBwEsOouPFxSYQcGmkrBQaLgOXg6FRsmiEtISRByBhUVAKPA5NxCAlFeSxCFnoiWYQ&#10;DyMRYr4Ii0fJUbBw4JPgZKGO9wRpmDxG7nmY12VP5XVr3pe+4retGR86st+35Xxozb2rS7utTQUA&#10;0dQpCJmexwNcVSZflCdeVaZelCeflibs5IQvJwVsZIQclURdVifc1Sbd1yV/aEqXMPKf2rI/tGR/&#10;bMu7a8hczw9/meLf6v+4xt2yysOy2tOyIfBR2zOnrkj31mcudcHOtRFehUHulko8LFQOFY2SkeMy&#10;+CMDs2P9Cy9H1yZHl+OjM/FIKjhibCITAZMLdA+YGJj594z8aP/6UO/y4tRuaU6NEktJiSnQEqoo&#10;s4T25o9nh+an+5fmRzZeDi46Wj3VUdbQVVXWVpTXEAkVWTw2gSGgytMxnNyU0q7GkcGO6a7Gofb6&#10;vuHuifqKJmWBCkoaRUQRCXJ4nAw+ISyx/UVXY1lne82gJDu+rXoIoKVyACx21Y2U575oq+nWVdaj&#10;oMhoKaiTHYjPY4MD26qy26uenayl7S88vXhlerOpeb+lcrMmxrLS5SL//ZbS10OVqwX69SLj867i&#10;6w3ttVGDq93kH97P/PDh4of3X76+/+33z3+1v/OGx7ciEC0pdBe+MAhHdGDwnzx0i4/IKh9ZWP/p&#10;5z/8p9/+9b/+9Mc/re3cdXT/PPfyP1+f//n1uy+3b374/NP3T9/+9JtvP3w8+fhm9c315Puric83&#10;E9/ezH15t/L29fbH96ef31/89OngN58mPlw8vzuIvtz1uzkJeXMZcXUU8uVt3Lsb/6OdBye7xqf7&#10;eie7Omf7Ome72md7WgAnO2qH20r7m0r7W8oHm2rbS2q7K1qH6zqn2wYAR5vaACfbusdbOgfrmjsr&#10;qlsrSjsryjtrKrurSkBuL4tT6VdVdtaUdtcUt1bkN5aE64vCVwuiV/MKC+OC1ZdKO8ta67PqG3Ma&#10;28t6m0sGq/OGU8MaS9Om3S1KJfmkjmaN1kbN5jqdpFhKsC82M0U7OUbf303Z3U5FhSdtqUs3UCM+&#10;MlU0UOewSUgQ8yjxmSDi4tCJIBYCYRufRVMUQMEYj8pSYAu0lZQlD5qAuABEB8p8rqaivKqQr8Rh&#10;K3M5agK+prwISMkiOIvUeDwTTXUdRXkBlawh5OspKyqyGCpctpaAr8ZhK9CoinQaUFTZLKAosVi6&#10;KqpqCgpcKklFSDfQ5JrpcV3sNX2d9cz1qEaahNggm6c2qmp8rJEmx0hDYKqrpKXIM9ZS1VAQainJ&#10;66mpAG+TTiQyyWQynoBBIGVhMmg5FAFHlJOBgwiMQWNKyHcJ/w4X926VMPISLh5I4PEiZeWwSJQs&#10;TAqHQGGk5dBSsrIwWWAzgIGBelXAZIhQ/QQYCylFk4aRYDAKHEaQk0FKy6JkkVChGzHRD2IE6X9j&#10;5CHmHejgBRM/PC0lBVQpGQj/Ry+ovZOkUo0MRMdLGnpBEPPsUjAQY6KAjQV/Ajj2ctK/ZImSEXI4&#10;GIwoK0uFKGQpEPThpKGrDyElA/YWQJLXL2bkkQhpJLiooao10nAoRx5YWikZLBwOvH0AMgkHVa0h&#10;EYDRxBGwGBwU21IpJElqvIS7AcEEmUSQrEMAQizJ4jryYJBEIZKpJDIFD2JkECzT6VQaTVw+HgyT&#10;KVw6nUsmCikYDTbxoSY/3ME0xs4wwkoj3FwtxEQxw8moxPtBppNe3TO7pginrjjXtijnusBHndGu&#10;zaGOxS7GLWFOTcE2zWGPK7xNm8IfZ9lrhujRK/welHhblPhaFXia5XmZpT7RTXbSS31qEPFA2d9I&#10;5KbLd9DgWaty1ek4BvhBsQgq1G8WhyegsTgkCg1VRQMHR3yTAxxhOcltDHCgoJsfcmgCnorDMVyc&#10;A3u754cH11saZ5vqZztaVprq5gB6OqCqNf+ei5fQ8RJGvq93S5IF39O9AWR/37akHM342PHI8MHw&#10;0L5kcWhwb3BgF7z7/zrY1fmqD3y2ax3Igd6tXxl5gP6uV50tix3NC0AC9LSvDPZsAIwP7QEM9W62&#10;1M/UV0801EzWVo5JcuT/fWp8Y91kTeVweWnfi8rBmooBAKBI6Pjq8v6K0h4JF1+U1wpQmNuSlwUV&#10;kU9NLE9NrkhKKAUQM/IlaUnFOamleSn5BYkZFalpJdFhpeG+TfF+DZEupb7m+e6GyXaa+V4PQs0U&#10;fXR5IaZKz0yV/HU44SaiBAuVRDP5Uie9Fn+riUTX5Ty/qZSno/H2YwlOvRGPADpCrZuDbeoDrBtC&#10;HlX7WbWEOwwleYwku4+nuC3m+q/k+6/keG89D1l/HrZbG7fzInazPGz/RcxJYyJQJlJd2kIs2p89&#10;6I+xH05yGUp07U9w7otzgZpjhdn2R9l1Rdo3h9nXBtvlupqDE89JmWJMkzVlosxBhMjC6HCImhyS&#10;toipIWIqsigiJkWJy5Dn0JhEHIuE59DJUB15AoaER5HxGOCHYJEQF0/EokhEDJmCAxeVrAxM4p8A&#10;K4MEbg3UylUKiYCIBUkiHJ5MAYZERVU9MDAwLi7GzfWJg71tYkI0lCbf0djZVt9SX5WZEhcfEezr&#10;5hTm5xns5eps89BCV9PO0uSxhaG5nrqGPIeFlcXDgJmCqdIQFgoMbSoiyNrIRV9NAS2jiEWq08gC&#10;DJoqDWPIyXBQCD4WK8TiFXBEFRJVnUpXIhJUKWQgNRh0bTZHiURWJJJVqXQNBpODQLJk5IRYHBkm&#10;RZOD0xFooiyUDv8rIw++EZTAIQ0sjwwFhSAjob6pWGnISEqoeZwMlMMOABQA4Ab8St/TMSgBiShh&#10;5Dk4HAuHY6LRDAyGhcEwsVgGCgV0CRdPhcNJcnJQpRopKQCitDRJRuYXah6YOxiMgUCw0WgAPgEr&#10;JBN4BCwbi+Li8XQ0mgyHi5NHwb5B/T+wYPdkpaHESjkZMLUBBXwXSEJ7KEuGQ3feqLJyVBgswMqs&#10;IyOmPsK1L9FtItl1NtVlKdNjNdt3KQMgBPhyu4Whp+URe4VBW7l+O/kBm3l+G7m+q5ney+meC8ke&#10;Sxk+C2neAEvp/kvpULblZRVURP6mOvWmJvm2Ju2+NuPuRTpYBMqvAIvnZQmQn1mecFqRcFAWfVQR&#10;e1IVf1gec1YZd1ETd1weeVYVdVoZKcGvjDyUGl8aAbD/PPzweehRaeh+SchmQdBKXtBCbsh8SWyi&#10;vaFQGsZFSlHlxAV/5MSVyqSlkLIyGAQcjUJImoIACaZLyb1k8IJOU3FtDwr0Iv2azQmDwYA3Dqw6&#10;kGAEml/lZCQuOrCiLi5Pc3KycvOzKqpLq2vKiopzE5NiIqOeRUWHBgX7evu4+Qd4PQsNAIPpGUkV&#10;lSWNDTVtrQ3NLXUNjTVV1c+BBKhvqO7qbm5prW3vrOvoqu/qqZeQ8p3dde2dL1rbqxsbK2pqisvK&#10;ciUoLc0uLs4sKcmqrCxoaChva3vR0VHX19cyOdk/MzM8PT04Pz+ysDA6NzcMMDnZOzjY2tHxAihH&#10;R6/evYOKs3//4f7zl+v710cSvL6DSta8uz95//oUKPe3hzdXu1cX25fnW1fXu5dXWxeXmze3uwB7&#10;+wszs31jE11TL/sAJqd7X84OzMwNzs4PzS0MLyyNrq1P7+4vHZ+un19uX93sQbjdub7Zev129+27&#10;w/vXe3f3u6/f7ANIGPm7+/039wfv3x5/+nAhqXH/0w+vv326/sNvPvzw5fbLh8tP786P91eW50dm&#10;X/ZPjHX29zbU1hRmZ8ZGRPi7uj5+8MDYwlRPXUlgoq+ppsg3M9Quyc98d3+2t7W0ODs6NzXS39WS&#10;lRpfWZp/erDz93/zV//1P/7d7sbaq8XlEL8AZSHEl0J+II0sz2MB/1BZxFGS5yiK2JI68hDJLoYk&#10;R15CuAPlV1Kex6NJ3pKXZwOAd8EikPICOouOE3ApQAHbFHHpuhpKYUE+6UkxpgZafBZFRZ77bzny&#10;SCD5bJKEkReIyydyqGgRmyhg4gEkFJ+QTwYb5DAJbm4OWVlJMMnjeCBmlfDyOCySgEczGRQuh8Hn&#10;seRFPHmRQEFeqKggApAXikRQXjwfQEVBUR5qI8riMoE3TOEyqEAyKEQ2i0qnEZUUBZqaiurq8iYm&#10;OrYPza3MjcwM9Z7a2767vvjLP/2nf/1v/+Ev//If/ud/+8M//5efP73ezU17ZqrDd3ig5eNkEexu&#10;G+D2yFBTpMAl08koEhYOpgqIbaczlDkCNYEQ6EwKkU7Cs6gk8Ed5TBqfRQcKWARHX7IoGZHsFZ8O&#10;gUsls0gEOh5Lw2HoODxwgjlkCvCDWUSo/gwA0JlkiJOlkwkUMA8R0BQiikqAQCegoCdeGSQcUhrs&#10;DJi9Arw9Whpqu9vb5hZmd872Tl9f3H2+P746WttYKCvLd3tq+8BER0uZD+YYfTV5M311A01FHVWh&#10;vpaKsZ6Gga7aQ0sjK3MDC2NdcJLZPzSze2AK8NjKxMHa/LGlmZ2Vub6WGp2E4zGpJvo6+pqamsrK&#10;ykKhqry8kkAg4nCAoynp6UojEfFoFDBJQOJQSAIGzWMx2SwGl8Ni0KlEAg4tLrMOjBFwjoEEBggB&#10;7I40VMARi5AhYhACKl6DigU2Lv2p9WpN7lFjwUVT7lVd+tWLJOjR9daM26bUq/okAGBGD5+H7xVC&#10;tb2OyiJuahPftWR87sz/0iXOnmvMuK9LAwH/cWn0YWnUUXk8wG5p9EZB2E5Z1H5lzGK2f1eIbbPf&#10;g54wh6E49+F4j+FEn5EUv+Ekv954r5awJxVeVgVPDAucjQpdzcr9bcuDHSqePc3ze5zo/tDPxkBP&#10;gUnFSGMRUsAPgHLkMWg0noAlkjAEPMTIA2cTeP/gBVwDmBRw2fFoDI1EFvd0pUtOUQYFnE4kqLkT&#10;DkPDoPlUmiKbw6XQOWQal85kkCgAQjZbQtmDE0YyMVMxcBJSioKBPbUxivJ39LbTD3ExjvW1DHXW&#10;jnDRjnTViXLTlTDyIU80g5/qPHPRC3U1fOZiEOKsDxD6VD/YUcf/saa3tarPIw0vGzUPG/Un5gr2&#10;JsLHRnxzbbqYkSeAgE1TCM5whJCJETDQUPtTHglcrgAKIpq8kCrgEVlsLIUqy+PjFRTpInkqj4Pn&#10;stBsKlxVRHpkomJrpOjyQMPfwSDAQS/ESS/R72F6yOOsZ/bFcS4VKV7lyZ5VaT5Fsc5ZoY/Tg23i&#10;vEzjvc1S/ayygm3zwx0KI52Ko59KatcURT3Jj3LKCbcvjHTID7crCLMriXJ6HvP0RYoXQE2yZ02y&#10;N8CvjHxmiF1GoHV6wMO0QFuInQ9zzI18WhzrXhTjBt4tiHIuSfDMinBOfeZclhXl7WiuwMEr8alC&#10;LonH+sUesekYoCsIqAIOUUuND6CtLtDXhorSAH/N0d7cxhbC48fmjx6Z6esoi3hUZQFDTZ4Nrilj&#10;HRVLIy1bCwO7B4Y2pjrWplocClRvik9CMWVhxmxs2lOztmj30QSfiQTvsSiXhVTIq1jJDlnKDJpK&#10;8h6NdWsLtm15ZjeRFQLQl+TTn+TfGuVWF+TQHuVeG+jYEOzYGeHW9gy41C7jid7gI5uF4fNpvvNp&#10;3sA1OSyJOy9Lua3JuqxI2cwOnY51nUv2nohxmUpw38yP2siNXskI38yLWUmDOuospfq+jHNbTPEB&#10;ykZ26E5B+H5xFJRxUJ18XZN6XpF4XBq7nRs6n+I3keg/lug3Guc9GOXeGexY7/2w9Ilpjp1hpp1x&#10;mKGKLR0VrCdKeagFLpZCJ/2SJ/qFttpRmpx8R3NPFf5AQd4/fvt+ubnzw9vPf/j2ux/ff/94/e7D&#10;xZu74+vXZ3fnB+ene2d3R3dXB9dH+xf7++dH59dnr99evX1//frd1fX97cXNwfpOd0NLZ23jYGv7&#10;ZG//4sTk7NTk4uTUysDo/sD45eD0Rf/Eaf/4Tu/ISt/I6tjk8sTU3PDo3ODgTG/vQn9/uJOds4Zi&#10;mKVuhKVOsJGyhJH3UGe5qjGeKtMdFGju2vKeuooeOgpeekrOqmxHRfojeQrUzEpIAbDgkY3ZeEMG&#10;QY+OM2JTdKg4dQJSFQdXwcopoWUAgKKAkxahYHoUlK08w1ZId1JjP5QnWomwTzUZ3nocTzWGmxLN&#10;WZFpxSRk+bktdbfPdfdMd3RN9/QvT7xcmJjpaumYGp1eWlhdnFtdXng1NzG3+nJ5Y2Z5umf4Zffg&#10;2tjs6erO2auD41f7pzuHx7uHhzsHRwfHO1u7UAWbzd3rg7NbYO93Ti+Xd96sHXZmV5YEJA7l179e&#10;OrxZOjhd3D9cOTjZPN9fP9lfPzvZud5/dTkzstbxYuRFUUdTWf9g01x/3WxP1WTH8/HOsgmAtpLR&#10;puLh5pKR5uejTaUjtYUDVQV9VUX9FQW9JXkdpTntxZlNz7MaStJKK9Mze0uSF+ujexI073sc3/Wa&#10;X7Wq3/bo3PTqX3fqX7Rov+s0+j5k+WXI5NOw0YcBozc9em+79N91G3zoMQT4YdD0p2FzIL/2GX3t&#10;M/l5xOoPk7Z/mHb4+/XgpRyl/AewriCFTj/tXhD4+Vn1hjr0htkNxjiOJDhOpblCMtV9OtX7ZZrf&#10;VJLvRILnQCSUAjaR5NQb/mAoxq4r5GFngFWrr2mGMbnoISXFAHZeZ//HueCzOuPbZrPbRtOrBsPz&#10;Wr3TOoPTekOA41p9caa8xVWb+W2nxVWr8UUzGNEZikFtFIquG02OaoxPm+1HUgyCtWBRJvRQI16Y&#10;iUKwschLh+ZnxPLQp7to0d11uD5Gyt4maiHW+vFPrSMem6W4PE7zfGKrwheipMhSMCEFZ6iuKmKy&#10;hCxhdEhcWX51ekJBWmJpckJxSmJJfEx+UnxRbFRuQmxBXHRebFR2TFRGanIBh6UI5kkZKClKTgqG&#10;dHsaIE6QbyzMrZaTIclKE9FIOhHPxaAYUG4TDCMnjQH+ApVAl4XJysLkPJy8K4pru1v7Y8MTEbIg&#10;yqXB5dDiOn9iRh4prlcjZuShMjXiPu5IBJSfikLKgEWkHAyHgoOQmISD6gL/miP/KyOPQiAxCIh+&#10;k+TIExEwOgYBNT2ThnWkRbwZqPnQXfi1O/9jW8anrtwfBorftWTd1aaA8AnEUeLHjeMvK5JAsARC&#10;ppOS2NPShKOi2P38qJVk/6kIl5Vk34Pi8Kua+LvapNsXiW8akz+0pkNoyZTkyF/Xpr3KC5vPCB6J&#10;8+gKfVLhZlb61KjO17rOz7Yt1BnYzBchLk1xQcluj9lwKOcLhJFgeiWgSQVZz8cH5icGF2YmX/n7&#10;hGHhRBqeziWzETC5qMDIiYHpX6vWjPSvDvUuD/UuLU3vZScU8MlcPompxOLxSDR7i0cLo0uzg0vr&#10;L/fGul86WDlqipQs9fVMtTV1lRU5BJKIzoemFDzvee6LqcHF7qbhttq+oa7JnpbBoqxS8BfhMDhG&#10;FoOUQpFQ1JKciqF2qFJNU3lfe81wT8NEe/VIS8UguFq76kbaawZ7Gof6W0Z0lHThMFmcLIoAR4GY&#10;PDsuorcuu7s28HQt5mjp0cW63u222sWq4HpV8XJZ8XpJ8WKB92Fb+duR6rsN3vkc8cM2/92W6sa4&#10;1vFK8Jebwd9/vvjxw+dvH37z7v6H5aXjoKBcItmUw3MXygfhCI4ckYeGeUBEdvXJ258+fP/jH374&#10;099/+/3f377/29PLv7u8+Jvb2z+++/Tbjz//9Om33z98/5uff3xzun53PvPxzczFQfP5bvWHu67X&#10;N32Xl+MfPmx/+Xj8w+ft33wY/35bfbsXcnPgennsdHZge7BlfXXieHVkc7xrcH6ge36gc7andXGg&#10;c74HkfKnO1on25pH2xqHW+oSHG9pHG+r768rb6/I764pHm2qH26o7awo76+oHKyqH65pHLzSPnql&#10;vb+mdbCqubeqvbuovbWgtT2vubmgvruosbOsvruiAbA+p7S9pLY2o7S5oLa1rLE0Lb84JVqbVVmb&#10;V99Y1F+ZM9hetZ4aNmqqVWqt16goUUiKpeRkKocG0gO82RHBmmZ6WAN1nJEW3UidbqLNe2yu/cBI&#10;k0sjACcWePtUIk5BwFVTktdSU1aWFyjLi/hsDgi+FHmKJAwO+PZYOBwtK6vM4ytxecDzB1KSQQ9G&#10;VAVCeSaLR6GKGEwFFlOVzzNUV9MQCXkUsgqPCwAUdaFAhcNRZDLZeDwDg4GqCtDp8gyaEocNZcmw&#10;WZoqiuoKPODbaCuz9DVYjy3VbMwUVQRoQzWaPBuhKgBuD95IS6ihwNRW4uupy2sqCQC0lSEqH4Qt&#10;IKKBbrYhoQatJByeRqEj4ShpmAwBRwTXuwRIOAJKZhentEsW0eLmrmARKABAAZYBLwfHysCBIYLL&#10;oKWlUCg4ThYm/cBAr7uyeLWvZbQqP9zeQp2CA9cmEgYDpzRSWhYYOzlxXd3/xchDXVShTHmxT/3/&#10;B0Ye6FB2/L8B6ND9ThlxQj9MFiUHVWAABpciDXugpmgBvDxgamEwhjSMAoNRQcACg0mKPGCkpJHS&#10;UM4N+LLAqMLhSDg4GHJQt0m4lBxUoUVaFgALR0JhHQUqLyNh27FYNJ6Iw+Ag8p1CJkpy5NEoBJRW&#10;KU44w/1bBXkAIhFPpZKBhBLnCWgQGkuy7Ol0KgCZTKaBFwibQRxBp8ozSIoUlI0GP9TOMOGpWeJj&#10;g0RrnTgrzTAj+SRbzUJXk2IP06Yw+/+btL8Mj2PL0oTRFCsFyUzKTCnFzMzMzMzMzMws2bJYsmWL&#10;GS1my+zjw1TQ1dU1Pf319Mz9eqhh6q7IOHW+eubeH3eeq+f19oqdkZGRkRF7r/XGineNpvtO5ARM&#10;5YU8Sfd7VhAxmRHQHmj5KMFjNNHzSapvf7Rze6hNvq0o21q1NdS+wsu42s+yLtCmOtAaUOlnXepl&#10;nuukH2PMDzVQ8VCnO4voRkxlFWUpNk6WgZenEBVwyvIKirJy8lLiLKxfGHmUlIczS1J8nOHY87gi&#10;kcgoJbl4ZHR5cHClv29tZHjn0eje0ODWyMDW6CDCvKN0PErEj47soICeyYmX02J1mvm5C5RtR5Pf&#10;n85foovPnl49X7iBFuXo0RZdeWb6FFZA9G0mXk6NHwHAQKXk56aPZyaP0Bz5x0ObaKY8tFNj+ygp&#10;/2Rke3Rgva/zxWDP8nDfalfrUzAG+5aG+pdRRn6gd7G742lb83Rzw0Rb01Rr4ySgvXm6s3UW2ub6&#10;8frqR1Vlg4DK0oGKkv7y4h6xgnx7QU5zXk5TdmZdZlY9tDmZdeAeVBY2VOdXdlRUdxbmt2fGjxQk&#10;PMqN7Evy7I5zrPE3KvMxznTQSrNVL/AyzXU3yvc0yXHWz3fSrfAwKXPSqXbV7Q62WMjx262JXi8L&#10;Xir0Wy7yBwepP8Kyxl2jxlOvxFW71F2/zMOgyEWnxEW3OdCsL9puKNpmLtNjtzJ8uyr8ZUvSeVfG&#10;aUfaaXvqRVfGy5aE/YaYs46UldLAuRyv6UzP2TzfpwWBgOlc/8cprtPpHjNiBZuJDN/RVL/uWLdK&#10;H/N0G01vNaKnKtFVlWTKUIBTRZOmoMkiqtHxOjwGnLHqbKqIQ2WRlRkEZRaVSCUoiyu7KiAPjGBl&#10;kIsCjzw4grQERWlZCWkkbwCuN0RnT14aEQmB0wugpKSE9ErJkCk0KWl5DU2k2p2mhqg4Pyc8OKC0&#10;KHd95flgT9twX8dAZ3NtWUFVYU5siH+QhxtFQR7GH3MdDSGT4mBuYK6nbm2krcEiwTWuxcDpMBSs&#10;BFQXLU64tYGLpoohnSBUkGXJSHKx8kw5GbYSVkjAiYgEgaKyipycSFFJn0LWVMLqk/B8aYyKrIQ2&#10;UVmIlVGRkRbIyfJkJBAZemkpbQKeIy3NxSow5LGIXIyUpJz4kR10XJL7i2oC9BPlfqG/aUqKYMCk&#10;Dy+hwjKKEsgb0dx51IBvoSwhgZeSIsrI0BQUGDhlNh6vQqVwCAQmHgc+CV0ZR5FXIMnK4+EoyWHR&#10;28N4GWlYnyQtjfDyEpJUSWkSRoIlhxUQiQBUCYeLV0JcO+yvCaOwV3IwvCtLyyjBFCCWIFOUQeqa&#10;Ijc4xfotMn+RfyBIyyIfKinlYWxQFOY9kh8zkRv8NM9vKd9rs9BvtzRsszh8oyh2tzxpvyz6vC7h&#10;oCJyryz8sDIKWsB2adhKXuBybuBWScROaQxErIflibvF8QdlSafVqRc1qWKnMfm4PGmvMGYtMwRc&#10;x8UU/9WM4N2CaOi8qEm/qsu8bcy5b82/act/6C1+019615UHeNNX+Ko756I55aY9406cLH/blo4q&#10;1QDOGpNOGpMBpw2JZ00JF40J5w3xRzWxO1Wxq1WJz2vSwkxVVeWRmq7IYZeWUcYqIE/Bwo8oLYk+&#10;SoacuspILQSxmjEyc0EL4yHifMvIEJE/PMydaDo8zKZgw9QAABuZARHdGkQ1BAx3d9fR0eHZucmn&#10;z2ampp8MDPaUVxSnpScBkpLjEhJj0jOSwc7KTisozGlpbYAVxicePRkfGRru7exqGRjs7uvv7Olt&#10;H3syODTc3TfQCugfbIO2u7ehvbOmubWisbmsrCK3pDS3qDi7uCQHjNKyPADaA0ZFZWFlVVFtXVlT&#10;c3Vbe31bRy28q7O7rqOrtre/aWik/fGTHjCeTPQdHK1+/OL2x58//fDTx6++eXj34fLDp+uPn67f&#10;vTl///biwzuEmn/7+vTu/ujyavfsfOsvyjOrJ+frpxcbL09Xd/YX1jZnFl48mXs6CgDj+eL4i6UJ&#10;tGd6dgiM9c35g6OV88udV69P3r6/ePfx/P2ns4+fLwAfvkBsaD9+vvr05fWnL64AX3y+/vzlzZdf&#10;3X/9zQNyt+C7t7/54cPf/ubzj1+//ubT7YeH09OjtY2VmZmJ/r6u+pqK3OyM+LjoIG8PextLA1Mj&#10;TUM9NSM9NTQF08/LcWfj+fdfv1tamNxam19fnpseH2xpKH868+jbz+/+5b/+029/+ObV9cVof7+O&#10;SKQhEPBZLDJOkcugcpgUVT4TXK1fJBbE/DvCvAuYKnwGqkXzK2ARpebBRtPn1dQ4AOhRVWUjZD2H&#10;zGbgVfl0NQFSJ1aFQ/X3cstOS3J1sIGBlE0j8JhkEk4GqdpPwqJy82w6jkVTFnApCAtPVRSKReRR&#10;+gvWYdKUGVSchoZKamoskiNPo5NYbBqASiNCq8JjqamqaGmqqYsEQgFXVcgTClQEfB5fhavC4/A4&#10;XBUuT1WFDy/yOVyGWEceIYiJOAAM6xBJEvAKBKKipiZfV1dNX1/d3d3e083RwtTAxtwkNMDn9dX5&#10;n//nf/nzv/2Xf/9vf/ev//z7f/9vf/gPv//YUJluos0G+Doah3rbx4V5OljpCbgkKglLJSkyaURw&#10;WJkEIpdC51EZajyekAt7SgYgh5tOAY8cbDUV2CEqkwIHhYz6uLAo4nPhVQGHqcpjQws2QMjhiAR8&#10;Nb4Kn8PmMpFCqQIuT8gXqAqESCvk81XYAPju4NwLVVgqHDoAvi0PNo1TFHBZ+toalqYmebnZxaVF&#10;Q5Mjh9fHO6e7l3fnHz89vHlzfXd19GSoqzAj0cXaREfINtVRszTSMjFQNzXQsjTTtzE3tLcysTYz&#10;cLI1d7A0tjM3tDLW9XSy8Xaxc3ewsrcw0lLjEZXk4TRysDaHn9nZztpYVxfNlBew2QAWjYpmxyMe&#10;p6KCgqwMtDhx2SIBl0OnUdgsBpNBA9dTWVlZXh48WOQPBhopKSl58OolMfAzSYFHLoOhKslxsAjV&#10;ZUSQ60wOO+2vP+kofjVQ/rqvCIbO94NFD73Zt53pMIbCAHpSn3BaF39UFX3Tmva+v+DzUMlXI2Xf&#10;PKr6erTy81DZu56CLwbK3vUW3bfn3HflverOv2zOOqxJOG5IOmlOhSH1aZbveJInYDLNbzoraDon&#10;dCYfoeP7EjxbwuwrfUzLPI2qfM3qQuxaYzyaYz2aE3yrYn1zg928LHSQpB555IY28mSttKSsHBZH&#10;Iivg8LIKiigjD18NBl8YfSXFqjU4BUW0piucn4iSD4etwmbBDw1uOvLwhJIiBGB8Gp2mTOCQaQI4&#10;C8hUNpUOLZdOZ1OpcLKxSAQuFdE+YhAVSYoI8WGuy48LdEwLd8qKcEgNNEsNMkkLNAKk+COSNYB4&#10;P6PEAJMYb8MEf9PkIIukQPN4b6MoN91wZ21AgJ3I11roYcF3MeHY6tGstMnm2iQTDaKuQFmTqyhm&#10;5GXUWDg1Dl6kQlbjkXgsPJI5rkIGqKvRhXwylSzN5igBuDycChenysdDmGeqwwpwNfax14lwN04O&#10;tkkJsEgNtKhI8mrKDQK0FYa15Ie0F4X3VsTWpPtkh1mnBZrFe+kn+xlnBprnh9v+ql2DlnVtzPRH&#10;xW1qUjyqk92rE93QHPnO/JCeovCuAoSORyu71qf7lyV4FEQ5FUU5wEZ+ZeTLk70bs0Nq0vzrxLI2&#10;dRmBlemBpSlBDcVJkb728O1UuQgdD1BhE2BIopPlkUcBxCVetdXZGqoMHQ2OnhZcenRjfVVXZ3M3&#10;d3tbOzMbGyN3V0tzYw1YU1PAFLBIxjqqFoaatmZ6brZmnvZmLlYGIR42RiImXUGCT0Iyqe34pLIA&#10;20dpQXNZoU/TAhezgrcKolbzwjcKkXYhM3AlP3whN+RpQehostdYmu9EZtBQks+jtIDH6YHt4Y49&#10;kS4jiT4TKQGL4HMUx66XxBxUJ6/mha4WhGwUhb2sSrysT79tzHvXWfbQWnBYEr+RG7qcFbiY4b+S&#10;G7JRGHNUkXJRn3tYmnJUHn9YFrNfEnNem3pWk3Janfy6o+ChPf9tV9F9ay4YsIjS8btFsGORzzLD&#10;57PD5zJCJ5P9R2M8ukMQRr7M1aTM3TzdUtObo5RoLMyz02r0s2wJsGj2Ny+0Usu30UwxU0+zM9ka&#10;6v/bN+9/ev3xu4fPn+8+fv36S2g/Xr+7P7m5fXn18e49AHo+XL+7u3h9cX57fvPq5u37h0+f33/x&#10;+dOHL7798MWbk8uprr5H9a0zbV1rI+MXSxvHqxvXm9u7g2M3Q1Pfji89dD65ah3Zqu/aG3qyNT67&#10;93xp/dnC0sTE3ODQ9uR0VVyst5Yw0cY4xc441lwrUp//KyPvp8lwExB9tNk+WlxfbV6Qgaq3OsNd&#10;SHEWkFyEZFsO3oaNcxTSbXlkcxbeVoVuSifqk5V0iQo6BKw2Xl5dUVokLylSkBApS2gQJLWVJBz5&#10;ZNiOny7XTZ0SZMwNM+N5qOGCNGkRuhxXFs6GptyTn/5ioOvF8NDT4ZHnj8d3lpbXXiyNDoysrWxu&#10;b+6tr24tPVveWNw4XNvZmH2xMDS2+nj66NnK7dbJ/f7F3f7Fq+Obu+Pru9OrV+c3pwfHB1t7b69f&#10;3Rydvzm7/fr+/Rs4nie364/n2tNLamIyz59uvdo+u907v9w/Ozs4vzq9eQluz9Ht+cHdxcGr64M3&#10;u4snkwPPh1qmhptnB2on+msmh+pnhhtm+6un+2pnhpueDTU/66gcb68c76iaaCx71FQ51lgxWp7X&#10;XZXb2VDU3VzUVJuZNV6bvdGZNJIi+jjp+eWk7XWP2odJ47cTJndD+jd9et9P2/0wY/vjU5vPU8Zv&#10;R/XejOh+MWbyzZTl1xPmnx4Z/Dxr/cOUxXcTZt9Pmv8wZfXzjN0fFtz+bjnwtMmk1gXzKJo/Fqc3&#10;m+LwNN17Ktn7RX7YUlHIYlHAfI7Hi0LfZ7l+mxWx62XxSwUxi3lRm2UJi/lBiwX+z3I85zLdFvMD&#10;nyQ4P4l1HQixafXQrnFgVdorFZhh3j/y+WrS+22/zdsBK5SRv+s1edVvcd1tctamf9Flct1r/mrI&#10;5n7Q8s2wzf2A6V2/yWIBaaWADCuftRmeddqedftkWMjGGSimWPBijDlxFsJQQ5q3plKkOTvaWhBg&#10;wAo3E4aZClKcDTJcTAp8bHI9LQsDHOvjg/JDPL2MtZnyEqpUkphoExhoGkYExBblVJUUNBbk1hXl&#10;N2SlV+RmVaenlGelV0GbkVoGqChr0dOxYtDUWAwRXpmlIE/18Qhvaxqsq+qGFlbQEJlIS5BkpUlK&#10;Cgw5GZKiPBnJJ5Mj4rAErKSCj6tvQ1VbW0NPf+doR1MPh8mXkZKX/UtBVwgK5OWkILJFVWsU5CQB&#10;crIS8nJIAqkCVloJKy0r9Qsjj1OQQ+qkyUqhkjWoAbM8TG1IIUdJDAGLqBYoSSGJXQQMxl7AXGws&#10;ehitf+jJ/9iX993jUpidv3pUDrPzx94ipMRLa/Zdc+ZDW87bjsKH1rzr+oy7puybhuyXZYn7RbHr&#10;OWEQVq3nhFzUI7fbP/Tkv+3M+dCbizD7SCUumOsrPvQXfxiseFmX8iI/Ail0kR3aHmzbEmDVG+3S&#10;GebYH+/dGu7eFO3VnRUd62ROhZAVg6EoYKl4ogxGtrq0cXF+c3rs+cqLvQDfCPjSDCKDgacoS2PT&#10;Y1NfTD1/Pr02P7H2dGJ7fmpnamx9dmxt88XL3KQChjJVhUzX4qrwKTQ3a+cXEy9mhp6tzW73NY/w&#10;KCoGapp2JsbqHJa5rs6T3sH+lp7+lqHm6q6x/tnJ4WeAieH5qVFoZ9PiMmE38PJ4ogJJSRrPIHB7&#10;WoaHOseH26dGO+fQ1PiR9rnhttmBlsmBlvFHXbM9jUNTQ/MCupAgi1OSQuJegqx0VU7yRHfhs+Ho&#10;1y+TjpdNzlYF398Z3+9wX+8KX++ovd1Ru1pifNhT+eZM9cuXvOM5qQ979C+PtU5f6F6uB311O/j7&#10;ry9+/vKrn7/9w/df/2F15Xh94yYxqZFKc6XBAKmVRGF5UwROiUVtN1/85m/+wz9/99Xf/Pjhux+v&#10;3vx0cfvHt+9+8/Dmd59++M1Xv/3h8+//9PPf/fzxw4/vL7/5uPv1p6XX172vLhrvLutvr9s+vJ99&#10;/Xrxw/vtrz6s/fRp6jef2t6eR7679npzY399YXp9bn5zYXF9anh9pvfqyuD+Uvf2VOvVhe7dGZIj&#10;f/1S9+pI7+JI9/xQ5+xA8+xA4/xAdLYvBJwfqF4cqosX1RHsaVzua17t61zs6pxuaR5vqL9cFx1v&#10;aJ5s6J+sG55uGpxtGZ5t6R9v6R2ua+2vahxtaO6tqO2vig42tNaf83dWRMc7eqsLKnvrWoebCCO/&#10;9sJ8dsJ0qFe/s1m3tkK9MFeYk6maFCvMTDa0t1C2NCZYGTNU6JJCpgKXqqCnxuYziVSCEvj/4ONp&#10;q4uEPK6GqlBHQ13s7HEQFXECTVleCSevgGTekMkAA3UNXVU1TRW+nppIiy8AA4Uqk6VCpYnYHDUW&#10;W19NVYPL0earaPK4PAqZjJUHd1FHwIdOXT5fncX6hY6n0fhUsiqTwaVQIQLU5PPUeWwNPkODR9US&#10;0FTZOD5d3kyXK2Bg1bjKPBqWTZVjkGR11Fg6ahxYTUvI0RQgVbI4FCLEKRBWgA8vFp9E5GtkpGTl&#10;ZbFKCsrSklL/GyMvhei/IA+8ykrL4JSUYRFsMGAFhJeXlcFKYBQkJOWl5CSQTHQ5nCIJi5GC0e30&#10;2dTp7NDlVP/FZN/jynxPXU0SopAg8xeOWwKGIEmxlPxfM/IIP/H/ByOPPLoqiZRyRR5d/ZWOR4kP&#10;KfggecRbx0giDzFjkILtDSmRM43l670tPdlJyU7Wdip0LgbDwmDoGAzsLYxyOAwiNo3FSKB5/ahu&#10;DQB2Fz5LVloO0WYRMzVK8nJwSCHewYsZdmVlRTJSihURjseJNeWRfrxYYl6sII/q1cCaaGo8rAz9&#10;SMo8DguhMRiKilgGnUoTpzpRIYigIMEmkiBPVLBWZye4mecH2JUG2NYEOlR4WZV6mJa4G5V7mdYF&#10;WPTGu45lInT8ZLbv06KQ6Wy/+ZyA+Sz/sTi35aLIZzmhE6m+s5khtZ7GZU66j5L9HiUHDCb6dkV6&#10;dEV71vhaNwY5NAU71gfYNYc45Tnq5TkbhxsgJXnctdiWfIo+h8QnK9DwcnglRPIbYeTheIjTsCQQ&#10;JU9pWRkFaLHyymLxNAKEieamTv1900/GNwaHV0dGd4ZHdrq6l/t61x4/2u/tWf2Vjh8d2Xk0uvv4&#10;0R6KudnzF89vUZIdDLRMKyyiRDxKyqPp8PNzF+jir4w8YGb6FGwkcX76dGbyGAXY8zNns1MvpycO&#10;ZyeOfhWRR4VrJh/vTT85gEU0a36gewnQ3faspX5qpH8NFasZHVqDtrdroaN1trVpCtDSMNFcPw5t&#10;W9NUe/N0a+NkQ83j6vKhsqJeQGlhT0lBd3F+R1Fee2FuW0FOc252Y2Z6TVp6TXpGbVZ6TWFOQ1VR&#10;Y11hVXtxaV1SXFNC2ExF+mxxzJOsgJm8gOYgk1p/00J3/XxX3Qx7zSRLYaGHSbaDbp6jToWrQYmD&#10;Vn+4w1pJ5GZ55FZl2F5txHpZ4GKu90KWx0CEeYWzaq23Qba1apwhM8GYm2zGhzOk0tu40sugNci0&#10;O8x8JM7meYHfQkHAYXPyy9bUw+bE697sqx6ElD9tT4Z2sypsuSToRVHA0zy/+Vzf2Vy/2WzvqXTX&#10;yRTn8WSXsSS3kUS3gTj3lhC7UjejdCv1YC26uwBvy1W0FZINODg9DkmbSzFR56nR8ao0nIhF4VGR&#10;+q5wGhMU5ZGix3B+wAmPPIWHCD0piP+wigpwbcnIiRViURJTzCFISmDAQMcHWF9aRs7O3tHT0xu2&#10;EBLsP9zfU1yQHRrk++TR4NTY0Eh/50Bnc3tDVXFWanSQb4CbC01JwdfJIdTLzdXGXFeVY6KtqiNk&#10;m2jx7Qw1TIQMLZq8Ok7STYfnY6DmoatqzqUxMBihgjxLVkaAV2YqyLHkZYU4ZR0yUYdI0CUo6xOV&#10;zWjERAfLTA/HPF+X+rjwluSYjtT4rsyE1pToutiwWBtzKxZdICUhkJNlyUhTpJEahIjQgpSYlIeB&#10;UqzlhRXfp1QWCyoQZGXoykow/qMcPU5aCmXkoR9sVHEBWuiBFq4xACLAICdDxMrRYSdhqFFSYBNJ&#10;NCVlioIitCRZeQYOHA8cBdFPU0C0GeTkKLKyDHksT1FZk8oUkshqFKqATKLIysDukcTaOAh3LyeL&#10;MvLiu63ScKzBQBl5BfgiYo0v+Bby0ggjj8o4y8FoKYOF70KWlkj0tG9JDniUFThf4P8i1+NFhut6&#10;fsAunKXFCWsF0TvFEfvlEVuFoYeVUae1iZvFYWsFwbvlUXsVMdsl0QeVCfsVCBe/khUxGeX1JMx1&#10;PMwZxViIIwCMJ6FOYAx4W/d5mfe4m3e5mgLAGPK1fRziOJvkPZviM5Ps+SzDb6c8+rIt474LSfG8&#10;68x63Zv3tjfvrj0DZeShPW9KPmtOPW5KOWlMPG2MP2+IP66PPaiJ26yKe1oa1xLnbUiWIWIwTAXk&#10;NglJCZxfhIuXwGBkZcCvlkMZeRjY/z8ZeTQ5FYf8Idpl4m4MVjytyshIwfAOJzb0wCJArI2NcXCw&#10;29raWF55PjX9pH+ge2Cwp6u7rbausqy8KCc3A1BYlAttQWFOcUl+TW1FS2vDo8dDY0+Gu7pbh4Z/&#10;SZYHo6e3FdDWUdvaXtPUUllbX1JemVNcmlFQlJpfmFZalldeUVBZVVRVXVxdU1JXXw6oqS0FGzpR&#10;Rh7asvJ8WK2qprCqJr+5taKhqbSlrbK3v+nRWHdnd93AUOvE1MDl9f4337397of3H7+4uXv18upm&#10;H1GYOd0CnJxsvny5vn+wtLWzsL4xt7w6vbwy9ez52PzCyNPno4DnS2Pbe8/Or7bgLavrs/AS8uqz&#10;RwsvnrxYQhLnkbesTi8uT8IiGLCdvYOl/cPly5udy5utu4f9tx9O3n86e/P++O2Hs4+fr8RE/O1X&#10;X999/c09mrn/088ff/vzp9/99Omnb958eDi9OdveXJ6em+gfGWipKMlIjA3ycLF0djB3cbQwNdI0&#10;0hdZmeuZGWuZGmrYWRnaWhpMjvV/99Xbk8ON1cWptaXp+enRqScDIwPtn97d/Mc//vYf/u53P37z&#10;efLxsIu9ja66OrhkLCpJU5Uv5DI11Lg8NkLKC1V+KeLK5VJVVOgoI89kEv8abDYZfZXFIgkETD6f&#10;oa7OE4m4YEALPap8Oo9NQlVrYIO6WsL8rLT4qDB9LZEqj8WmETj0X5Li+bAOTVmFTYIWelRVaAIW&#10;gUtTUuUgyfJUoiyPhYdN0SmKGhoqbm52qamxkZGBGFU1FQ1NVYC2jrq6hlBNVQWgoS5EGXkuhyFS&#10;E/JVuKhePHi6APhc8HdpSE0bxBumk0lUIo4ivssKBo/LUINdF7LUNVRsbEwcHS3trM0cbC28XJ2c&#10;bC1fXZwiOvL/8p/EOfJ/+2//9W/+/m8+D3RWmmhx9dUYge7WEX4usaFeNqbaNLIClaoMbjWTSoKP&#10;AK+aQ6bx6SwOjcamI1rqADDQWwIcBp3HYsIimhON0q/Qgpsu5IGDjqwMi6oqPDW+CnRyOSw+T0WF&#10;yxOpqmloaKiqigDq6og2jIqKikCgoqYmFMFrqgL47rAyh03nMmlwQMDdp9MoiEq7giK4yHBtExlE&#10;ayfr8JiwhcW5k5Pds+Pd0/31F9OPp4Z6hjuaKvLT4kJ9Ar2cXB0t0DMMzi0bU107c0OUiwfYWxg5&#10;Wpm4O9k42piZGWozqDgAHDobSyNfOGq2sIquSEUFVa3hs1iwB/CV4YsTlBSRQhYwacpBDI84oMjX&#10;57JVeBw2i0GjIh4oysiDfwaz6a/3AGE4kpOVRMQHIcjHYEREBXB5Aw1Fm51V50P1r0bqzttzbnvy&#10;bruy7rozz1rijxviThrjz5qTL5pTLlqSbjvT3w7kfRjIf9+f92mo+PNI6fv+gg8Dhe/7it72FLzq&#10;yAG86Su87cg5qIrdq4h+WZ941pS2UhQ6luA+neb7LC9sNNF7LBWhPkdSAjoiXcFzzXLQynXWLfMx&#10;qwt2aIxwaU3wa4j3ywlwCXc002IQiLIYJQgQEEYeKWlAJlNxeCKBSFZSxosjCYSNR/x/seol6pHj&#10;5OVZFAqcLXDmsGhU9IQRsNlsEpkDpy5MjXgCl0JXoTHZVDqHxuAx4NRisCg0NHj7BRQkfYBGVKTi&#10;ZFkkOU9b/axYn5Rg+9RgRJ89NcgkI9Q8PcQsyc8YQaApINbHKM7XODHADBDtZRDhjjDyATaqvtZC&#10;Bz2qgwHD2Zhto0u11aPZGjJMNIj6ApwmW8FEg66pglNj4TRUSHxo+TQhD65nRRUuUaBCphCkuSxF&#10;eRkMgyanKiAZGfJMDFW8PUzLC+K6mvKrC+LCvcwj3I2TgqwzQmzyohyrU5ECrfXpvm15IW2FqKR7&#10;KHRmh9om+5omeBlFOmvHu+tnBVmVxrpWJnpWJ3vXpfk1ZATUp/uXJ7lXJCMJ8gC0pmtLlr84Oz64&#10;uzAMkazJCW7JCYE1S+PdC6Odi6IckDT5GJfiWNeyJK/qdP/adP+aNL+aFJ+KJK+aNP/ajODqrLDq&#10;vNjcxGBNPlnAxjMoWBU2UrEaWgGXxOcQASIBTVeTq63OhhZVmbc01bK3NbR3sHB1s7OxMXKwM3K0&#10;NdIRMWFcg7BWW5Vtpq9prqfuZKHvZKrjaCByNVYzE1K4SpJCnAxfBmNBk4PoCIlwYj0n4jyXskN2&#10;imLAt9gojNkqRrBZFLleFPEsJ3Aq3XcyzWc8xWckwWMsxW8yI+hRks90etB8TshyQdRyQcReecJR&#10;ddJWYcR6XvBmcfhWScReacxNU9ab9pL37aVvO0qPShN2CiOfp/mu5gTDaksZIfBBV/V5L8tTzmvT&#10;rxoyLuvTz2tTwYB33bfmvu0qemgvfNNZfNeaD7hvKziqSFrJClnLj5pODpxND5lODRqMcB2Kdu8L&#10;d65wNqzwMClxNc6y1gwVkX058snGnAo3/So3vbYgq6YAyxJXwww7vfqowLOZqZ8vb//m4YtvL959&#10;c/n+2+svPp69fnd8/+H84e3pzcPLSzA+Xb55e/nw6uz+9e2b+9vX97evvvzw+buPn394/fH3bz59&#10;WD/YaB9YqGrZaOw+7594P7vyemHtu/XDbyeWr0rb9yILXngkjNgEtVj7LZc1n0zMb0zOrj+DWfvJ&#10;04GhvYnpx5WVfroaYSbaMRY6CVa6MUaqwZqMUH22lxrJW0T1VKO4i2hemkyEl9dm+2mx/bU5nhoM&#10;6LFmKdpy8E6qDAsmzpAkb0JXMiQrmjOJBiQFPYI82urh5TQUJHWI0jpESRs2zksDtsD10qR769B9&#10;dOl+ejQvEd5PSPTkKvursuyZxLHq4pWRvsVHI09HR1anp/eWVvaX1ycGRvaWN4839w9WtzcXVjaf&#10;Lh8ubS4+nnk+/GT1ycz+06XrjZevdi/en7z64urd25P7+5fXgJOto+Oto7uTm1dXd69vXt1f3d1d&#10;3r6+fXi4uD15sTlU0fhyYf3Dxf3F3vHD9f3ZyeXx0dnJ0cXp4fnJ7vnZzuXV3t3l7t3+0uni+NZI&#10;y0xf3ZPeqjEU/TWTvTWTHeWPu2umuqon2yqeNBaP1BYNVBX2led1F2e1l6S31uS11+bUNOTkTjXk&#10;rXfGP8nU/Dzp9dWU3U2vxsdJszfjJnvNgldDRt9N2X4zYflpwvD9uO51r/CmT/WbafOvp8w+jup/&#10;M2ny86zl3yzYfTGi+5s5m98/dfpxyuFPKwGfH7k2uUv3hXEexejNpNou5yO6TBBSLhYGr5QGr5QH&#10;LZb4LpUGbFZGrZZELxXEblWkrxbFrRVHrxaHLYJ/n++zXOS/WBgEF9Fkks9guONopGNPoGGZLT7P&#10;DDMSy/xpIerTY9c3/ZafRm1vuo3u+0xf9ZtddRve91ucdxoftxietpk8DNnf9llfdhtD51GDaCpJ&#10;5s2A2XGT9mmb2e2AX6UbIUZHJs0SeTA8wogVpEcONqSEGtNCjZFHIsKMeeEm3CR7zXRn3Twvk6oQ&#10;+7JAu0Jf29IIr/wQT1dDLQhIhDSaGpuvxlLlM1T1NExCA+OL8mqL8+ugzUwtyc2sKsipTU8uyc+q&#10;K8iuz0mvLsptrKvsrSrthOC8tKClsqSjqqy9sWagvroH+lsaBuNj8ll0TQpBIIXBQTimIEtRliPT&#10;CCwPJ5/m2s6Opr62hp6+7kd52SUUIgPmKwqFBlMTRAvIs7SykhA/4RRlAQpykoryUlh5iCWk5eWQ&#10;fgCSKa+AlH6Vl5NCpIEV5BRkpZSxstBipSWQEj9IFq0S2Dg5CQpsRwaDk0IySd01eUf99Vddxfcd&#10;mZ96sj/35X45XPrlSAWSI99T8Loz91V79l1L1kN77uuOvNvmzLOaFBiOrhsz90ti1rJD13PDZ+M8&#10;NnJDrxvTkZvrg8VvunJgCz+M13waKPr2ceXn4fIPQ6V3XQX7tUmzGYETqb5TmcHdkU59Ma7QDiR4&#10;NYbYN0d5NMT4lEf5WAnoVEmEO8PLyNIIFAUpxdLcqq2lw/GR+cWFTV+vYGV5nICtQlPGQehjrmf4&#10;bHx+dmxhdnxxbnx1aX73ydCzqUfPF2c3POzc8dLyWlyulgqPpqQY6hUwPTQ59+j584nVlvJOshxZ&#10;V6ChQqXwKRRrfcON+aXn48+ePXkx9+T5/PjSzOPnj/qmJkeeDnePTz966mbnCQeYTgDfiiaNkbMy&#10;sh/pmRjpnh5qm0TEatpmh1pnAIjRNj3YOgEY7ZoY7njEIbHFlV0lFCWliLKSTUXJz0aK9p4m3uwG&#10;Ha/qXm3zv7zQfr2rcr/OebsjvF/nXryg3q/Rf77Vfr/LuHyBvVlV/vZc7+y5xs2m/8fT5r/75vQP&#10;3377w+efX99/sbi4e3v37fHp13p6ITS6m5p6FJnuKq2sHZNeeXzz+buf/sOP3/7xuw/fvz+9/Xx2&#10;/fPbt3/z+csfP37/3aff/vGHf/i7H/7utx8//fj++scvjj49zN8cN335rvPjQ+PlWfX79+MPr2df&#10;3c1+/WHhd189+XCR/+k64ssHz/NDrVc3+vdXBggu9e8vde8utG4vNO7OxTjTvjnRvj7WQXPkYeXz&#10;Q82LlxoXL0XnR2pnh6qA0wMhABG0ORSdHqidH4gAp3uIOs3xjiq0p7vqhxuqhxuio031XwGLBxui&#10;7WX+ISxuaextqG8sCjeXVHfXNFcX+CvPBJuL2rtrlqsL1o8HjRurNJtqjIpytWPDWYU5phFBAlcH&#10;qoMV1VgPb27I0NegsMmyVJw0i6zIZZCYFALEXeDeg5NPoxIhchHwOUwGBXxgOpWmII+lEkkK0tI8&#10;BpLHA74f+M9cOh0cQqSHzdFU4UOrymKrQ8hGIlMUlfh0Bk9cWwh5dhaHJ4EbCSewMk7IZKlxWCI2&#10;i4nH8WlUaIUMOodEFNBpcPpxySQRm6mnKtAWcHQFbAM1nq6QqcGjkhUk2CQsh4p4jxCScRh4aEW8&#10;X+h4IZsq4rMAbBqJz6ZDmAMXO+rPg6MrJyWNh6tDRhYCDXTokJeTQfhmWWmUgEABi9CvgJVD+QhZ&#10;SQk8DB1SGHgjkgMqJY+VU5LHYLIiQubaqveHWlabiva6q4+H2xeaqywYVJakJElSElZQkJGUFYcG&#10;yC1BVFBeXItVTOz+4l2DKQ4i/o/+kIqs0pJyWClEzlwGti+BQdR9wZLEyONghEBMggRGi6CY5+M0&#10;X5W3WJe3UJX1rDLzeXX2aHZsfbh3pqulpybXmKoMQQpdEkOUhBFPAieLKM7LSiOC1rApJDCAz5FG&#10;1GwgBFDEKqBAyXesvCwepwRRGywSCTiw0Rx5eAl6sFg5AIGAg28HLZVKhkXcXxLnYQUqhUSnkQh4&#10;RQhv4TQTCXgknCJEB1wqiYNTVCcrBVhqp3maV4Q6VgXa1gc6VnpZlXuYlbkbF7sYVHob98a5PErx&#10;HM/0XiwNWykLf54fuFQQvJDjP5PsDv7nbIb/UnH0WKJPs79lf7TbeHrQWGrQ45TAvmiv3hjvrii3&#10;Oj+r1iD73ij3Rh+rUif9ImfjNGvtKGNBuLHQXZvjoMXWYeNUmXgyXhZ+OqRogCyS4QnHAX4r5Chj&#10;JLHwRRWV5eWUmDQuAU93cvAdGpwbfbw69GhrYGSrd2Cjp3+9p3e1q3ups+MFYHhoC63sigrUwCKi&#10;NjN+NDN9+lSsUTMvFo4H/MrC/38FrAYrwGqoZA2aXz8zeTw7dYIC7OkJhI5HGfm5yZeTj/fQ1HjU&#10;eCTWsRkf3YF2oHtpqHelv2uxt+P5SD9CxP91gnx7y0xL42Rzw0RD9ZPGmnFAc91kS/1UfdVYdflQ&#10;beVIZelAcX5XQU5rcX5HSUGnmI5vLcprzc6sT0upzMpuyM1rTk+pzEgur8qvby9vbM8rrI2L7EoJ&#10;ny1NmsmPmMsLHkty646wbgg0L3LTzbYX5bvqZtprFnsal3oY59lrV7jod4fYTyZ5HdUmnjal7FSE&#10;nTTFHtSGbxT7L+Z6D0Za1HpoVrrrxRkwPLkKNiSMG1ux0MOsOcqtL8VvMNm7NcymO9KuN8ZuOMF5&#10;LNVtuTxivyX5oCnppD31qifruDX5qDFutyZysyJ0ozJ0vSJkuSTgWZ7XXLb702yPuUyP2XTPiRS3&#10;x/EujxLcBmNd20PtytwM8p10U6zVPUUkRxHFRkRXJctqMHGqVCV1Bh5aHhHLIytzKXgmESHllbHy&#10;RGW4qmTk5eWVlHBwYeJwBDk5pCa0rBwWOYsQah7JfsNisSihKS8P4w1CJsClhMfjnZ2dq6srRWrC&#10;9OSEiccjNZUlGcnxk48HJ0b6xga7m6qLM5OishJjwv08bY30jNSFccGB5joaAe5O6lyakabA0cLQ&#10;2dLABbwBFaqILCNUwhgwFJzU2YFmutYCFksCw5LEcOXlBEQiTVZWRCbq0MiaeEUjGt5bV6002Ksv&#10;M2G5qWKjvfqov/nlQNN+T93ZUCu0m51VL4faVtuqx0tzaiKDnVV5HAyGisFQZJCCgsoySF09OYCE&#10;BFYK0SVXlkJuEIJbAq8qwXAqIw2jPZosj5OWIsrJoqnx8BK6ArQK4OqIZWQUpSTkxAIyANgsDKqw&#10;HbycDElBHo4sRQELGyHIy1IJyrAmbIqFI1BlsVxlgjaLq4Kj8AlkFTyJraxMxWJJ8nKIojIcWDHF&#10;D++C7cPuEeTkifJYmJVwcPThJxBXEEGIafGtWTCQfH9J8dMxsHswiUhjrESc5rSQ/nS/+fyAhSyP&#10;xUy3Z8mue6VR24XxGwVx63mhmwUhW4VhexXRu+XR22VRe5WxG8WRO+XQRu+VJy1lRQz42fV4WT0K&#10;ch3wsR/xd3gS4jLsZ9cPPYGOQ762Xa6mYLc5GrU7GTVY61QYq1aZiuqttBttdJsd9Kts1LP1acXm&#10;nMFQ64VM362yiPOm1Puu7Iee3Lf9BW/68m/FIjaXTcln9QkHVdEvG5MBJ42JV+2pZ00J5y0pOzVx&#10;2w3p8+UpOd42XEkMUxYpt4tI9EggyZdSSHET5OYQDPIAgvh+Khwb+INhEDlNxby8jPgxVTh1CQQC&#10;nOEwr8EIKX5uVQ4WFRSQIk/QAyuDDS28XSQSTU9Pzj+dnpp+MjTc19Xd1tff1dRc19BYU15RnF+Y&#10;k5GVmpWTXlSSD8gryC4pK6xvrOnqbevua+/obmluqwe0djQ2tlRX1ZYACkuyC4ozABnZCZk5iflF&#10;6XmFaXn56RWVhQjbXl1c31DR0FjZ3FLT2FTV2lYHBvSg1DwAjNr6koam0ubW8u7e+qGRttHHXYPD&#10;bT19jWjW/PPFibOLHcDewfL27ouNrWfLqzPrm/Oo7AwqCr+6idDxS2sIvb6wND638AjwDALgp0Mn&#10;Fxuv3h7fPxxf3ey/PFnf3n0O70Ip+OeL408XHqMp8wDohLfDZgHr23Nbe88Oj5fPr7aubnev7/Ye&#10;3h4jjPzXt998//D9D+9QLv7n33yC9sfv33358ebh+uBga+HF3OhAV11DVV5+dkKQn3NooIenq02g&#10;r4udlaG9jbGrk6WLo4Wnm62/t5OZkWZMhP/ru9Pby/2djWeri1PLzycW5h7NTw8vP5/6+z/+9J/+&#10;/g8/f/f528/vivOy9DRFZoZ6fDaDB7Mdk6bCofO5NFU+k8slCwR0Pp8GBkLH/0U7Hmw2m0yjwbyv&#10;zGAQOBwK+iqLRdLRUVVT4wiFLJEIHEeEpgdbwKMCYINsBlEkZDs7WLY113m6OYr4HB6TyqLiUYB3&#10;ymUSGBRF8PrQlscigivIoysLWAQ2RQE6YQU6RVGoQjMx0UlIiIiIDPbxdcfo6Wvp6mlqaYvUNYSq&#10;aip8FS5fhQ1+raqQBw4ukicuUhUKEBabz2FzGEwWDXxHcEtIDAoVDDRfm8Og8lh0AZclFHA0NYS6&#10;eiJNLQHKyLu52TnYWni4Oni7OTtYW9ycHIkZ+f/853/9x3//b3/7v/77H//tn//UXl/kYKZja6wZ&#10;5GEf6GEfF+5vb20EB4hERsrykIh4AAVcCSKZRaGh8iPQsuk0DoMOn47eFQAbgDLvaE40aoCzzuMy&#10;uRwWuOkC/i8p/1wum8PhaGhoCIVCHl9FQ1NbqIqUB1MTaaiqws+gpq6uDhckotPDU0HWZcO0RWAx&#10;mKiSPvSDQaPQ4Y9EIUrJg8sJziBGX0e9IDu1ta7iyUDneH9nf1v9477WydHuno76tqbK9pbq+pri&#10;isLM6pKc2rKCisLswqyU3LSE5JiwEF93UwMtdQEbkcohKsB54OpqC4fOzdXB3NhAT0NDpKKCAs2R&#10;h6+MMvIQnP/KyIPBpFLg2yEBCY2CqCVSKDBTwogjHp5gYEIYecRAfHoJrLy0oixSBpMpL0HEYIRy&#10;mFxv+9NHrYfdZR+mWi66cw5hQGxPuenJPG1NAofguCHhZX38RWvyXVfGu8H8twN5Nx1pd+1pb3vz&#10;3vXlP3Rlv+7OQeTm27OvxXph0B7VxJ82JB/VJAA2S6Jm0/wgmJ/PDhtN9HmSFjiU5NcQaJtlq5Fk&#10;Ich00Cr0MClwN64MsGmP86mL8qqLC0zzdvI01VMW3/JFbgjLSiEJKkoK8Fvg8UhtJcRXAKdAzMjD&#10;H3wzcEPBicApKJKUlKh4PI1AQGQ6xZr7cHrA0UO5eGgh6FKhMfl0Fo/B4rM4f8XIU3+h48WAIwz+&#10;CpIpj5VUYxFCPKwKEv1SQ+1SgqwSA8xSAkzTgy1SA82S/U3Qyq6oZA20sT5GYa7awU4agbZqXmZc&#10;d1OOnQ75rxl5OyOmhQ7VTJOqwcLqCYjaPAjzlLSFVA0+DRWZQkh5hpKqgKKnzQ7wtUuM8y8vSW5r&#10;LqooTWprLujvKmuuznj2pHVpsjPaxzze3yLBzywrzLY00aMq1as6zbsx07clJ6glL6whK6gqxSc/&#10;0jHJxyTGTS/WXT/OwyDJyygvzK4y0bM21bcuza8+3R/amhSf8iR3QGWia1WSW22yR2O6T2t2QEde&#10;MCol354b0pIV2JQVBGsWxbjkRTj8b4x8FWwkza861bchIwDWqUrxLU/yLU7yK8uMKMmIsDFRZ1Ox&#10;Ai4JwGXi4AvyOUQWTVFTjanCJqAVXw11BQY6fF1NrpWZtpO9ma2dmbOLjYOtiYuDqYeTmbmhmq6I&#10;rafO0VHjWBpp2ZnqWRtqBDtZ5Eb5lMf6Zfo7mLDx4LoZ4CWtKNI1/jYLhTGPYz3Hot2eZwRuFUTt&#10;lSTsFsfvliGVh/fK4w4qE/Yq4zfLY9ZKIl8gxVT9xQicSvWZSw+Ens2SmK3iqIPyuKPy2O2CsN3i&#10;8I38YPBg9oojbxuz3rUVvWsred1WfFiSuFccu5wRsJIdtJEftpwZvFcUf1Wbe16dcV6bft2Yed2Y&#10;jdLxdy059625rzsK7lvzX3cUvekquWvNv6jPPK5KgR1bzAyfzwiZSPIfjnIfinQbjfNqD7YrdzGs&#10;87YodjIEvz9CgxypSUoxZKcbc6rd9duCrGp9zcu8LZKsdQbz0353ffmbm4ffXH/45vztN5fvP1++&#10;e3V4fbV39nB28+7q1evTm3dnt/eH59B+uLj/eH7/4eTq08n1j5evfzq6/oer93/YPvv8ZPGycfCk&#10;tP22pvfLzqkfBxd+frLyqnZwNSB9TNf9Mdt6gGTYQzPpENnPReW8n105nHm6Oju/Nje3MDSyNTJ2&#10;MDLWkpTgxGdmu9kG6wrCDZAceQ8BLkCL5qNO8VSjeKjTvbVYvjocgL82J0CHa0mXd1Wl2HNxlgys&#10;JUNRnyCjh5cxImMNKVgrLsmUjjemKZoxCBZMvCWLYERVMKTJWXAUXdXovposb3WGjwZskOalRQnU&#10;gx6StwrOlYkNUucG6aotdre+GOp9MTa6MDp6vLh8urSyP/V0qW/0bnH79sXWxuDE9cLG2dPVg6nn&#10;q6NTy6Pja+PTt7svb3bPXh3fAu6Oru9f3rw9f3h1fHOwunu+e/Lq7O7V1d3Dzaubm7ur69u7+4eb&#10;q9sf333x+eLu/fnN9eHJ+dHx5fnFycnZ5eX18dHZxfHl5cur872Ls+2L083Lo9XT3RdHyxPb413P&#10;emoedZYNAXqrxrqrxltLRlpKH7WWPW4ufVRfNFCR212a1VGY0Zqf0lSU2lyZ2VyeVlaTljFRl7Pc&#10;Gj2epfVp3OPTE5uLTrUvpq1vhvS3G/ivR81/mHP4NGr8cdzg9aj2da/w1aAWomAzZfbFY/3vps1+&#10;+9Tyy8e6P81YIJVdx6z/cTPy51nfJjdMdwB9MtF0Idt1rShgoyxyvTRqszJ6oyJytSJ4vSp4ucxv&#10;qTRgvTxypThmMT9urTgVZeTXSyNWi0OXiwKRTPlcuGR8J5N8FrLDn8R79gWbtvuqtfoy0w0x6xVG&#10;v12I/PTY9b7X8u2w1Xmb7lmr9uthy4sOw8tu09M2k9M2s7t++6tuy8su87s+y8N6jWeZSq+6DS5a&#10;dM5aTe4GvDpD2ZEamCRTapKFSpQJJ8SAGmSAkPLBhtQQA2awPiPanJ9kJ0pz0Mxx160KsqwKsS0L&#10;tCsNca6OD07xdTXgMoUUioDGUWMJOVQui8Sl4FjeHsEpiTklBXW1le3F+XVpSYUlBY3pySVFuY0F&#10;2Y35WY21Ff3tjROAjmaI7Yeqy7rqqwbqq/pqyns7W8YGeudbGkdK8puz0spjI7Oiw9Ny00uba7u7&#10;W4c7mgbAqC5tfvJozt8nVEEOByEVxLfwB9GCshKiIA8zL1rHVV4GeUwNzZEHyMrApIwo2MA68nII&#10;L4/cMldECvchdLyMpLiyK/JkLl5RASstoSwjScJKIzryYkY+wsrgoKf6DIaXtowPXZkfu7M+9BV8&#10;Hi5HbpN356OM/E1Txl1L1n0rTNAIF3/dnHVWk7JVGAHj1UKK32iIHYRnF3UpH/qKvhur+TxU8vVo&#10;OeBVe+abntx3A8V3XXkX7Tk71UlPkr17Ihz6Y916opw7wx16Y927Yzxao9x70kOrorzLovxU5BG5&#10;ahb4J3LyFEUCA0evLKx5Pr0yO7bwdOpFgG+IDEYG5lkWgcglk2BmT4qMW3+2Nj/+Yqx/tr9jbHz4&#10;6ZPB6WfjCxocNSGDaaalxSUTjTTUcxJTt59vjvfPzj9abq/q4RJh0qARZOV4JIouX216cHxmeGa8&#10;f2phalnMwi/Mjr3obh6YGp0vySlnklgkRbKClKKiFE4OoxTsHTU5/Ky7aXSwdWqobXqodWawZRqA&#10;8PJiRn6gZWyofaynsZ8DMbKUIhYjpSiJFPlvLUlYGss5Xoq92fE8WlS93uJ9caZ5v8W5WWE+bPLu&#10;N1iXS6SbFdKP15qfj7g3y0rnzxU+HoguF9Uvl13eHZb/6au9P373+cevfrq5fP382cbJyatvv/uP&#10;tTUTMjI6QtUANY1AMtMkIr5waeP481e/uzh7eH317us3n3/31Xe/+fz5N19++/PXv/v567/9+as/&#10;/u6r3/388eNXD6dff9j7+v2Lm+Omz69bv/+i6+q08s3roZ9+Wvnhu6XvP09+/77t3UXKh6uAD7dO&#10;1ye67x6M7q91EFzqooz83aXm3blIDI2bU/WbE82bE+2rY52LlxrnR2oXL0ViQx2l4H8FLJ7sq6I2&#10;GCe7wpe7guMdASIcvyU42hT+BWqHW2oHm6oodtcF26uCvQ31vXXNnQ2trVWdpWdIZdftFbPtFYfZ&#10;cavWOr3SPK3yQvPYcLXIIJGzHdXFjmlhRNQWyVuZsC0MuWpcZSZJnkVW5tCJXAaFTSOxqBALEEg4&#10;RYhJqBQCkaCEU8aC6wsOMKJPgseBS6zCZHLpdAAPQi6IvSUk8FgsOIGqLLaAweSQKSo0OptEpiop&#10;g0/4q3OI1PzH4aETVlDn8sz1dZEnJnHKAKqiAoBNJAAoWDkeQVmbw9bhc7R4LAM1vrGGqrYKW4MH&#10;W8YxSUpEJVkcVgqCNAGPqcKhqrAoKgySBp+lKWCL+Czw+flsugqLBtETkwrhDuLP4xWVCEgmn5Ii&#10;VkFaCsYHGXB6xYSzBMrII4kpf6HjYWBREKuvgAHjBgwpMmIiQkJCSloGq4hVAudZk05oyYhd7ahY&#10;qstdq8/faS3b7qh5OdyjpSBHwiCqCwqSGBhhpCQxsvB+Mc2GMvKSYjVIZHPIBtHw4f/gT0pCWklO&#10;WQ6D1pv9pZysBPwnhXLFiAKGsiSGJYVpSghbbyrdrM9bKIqdzQmbzAh6WhC9WJGy1ZR31F293lIy&#10;XpbRnZ3goauKpPZLYOhYWaSyn7wMkqcjizxKAAMoHCApGbEgvqQkVk4eSX8XKxhAixeLC8NhRIl4&#10;WAQDJehR1QI0Rx6h4HFKJBIBoKAgj2RcEXBkEgHOMfh14GdikPHQskh4DonAI+O1GEQbESvR1Tzb&#10;y7zQ26wqwKo51LXSyyrPXrfE1bAhyLojwnEkyXMqy3ezNm6vIREm1rWSsNXC4Lk0j7kU97XC0LXS&#10;mKXiyOmMgMmMgOdFMbN54aNJviOJPqNJ/gAw2oLtGn0tOkLsOwJtmvwsa32sS1xNM+10U+10Iy3U&#10;/U2E9jocfT5ZxCXhFRElNGmxsjecGGIVBxm4HmDKgZ8Pvpy8LPKoVaBvdD+iSrjUP7zePbDW3rPc&#10;1rnY0v68te1ZS+vTttZnqHDN4MAGWqAVbDAAKCk/N3v+K36l5qEfNQDoS1OTx9Ci6fOwGgDWgS38&#10;Ssf/ysjPTB4Bpsb2Z8YPx0d3Jh7tTj7eQ9tH4kKvYEM73Lc60r821Lsy0L00OrD+eGQD8Gh4Hc2R&#10;b2+Zaaofb6gda6wZb22Y7WyZB7Q3/aJaU1MxXFXWX1HSW5TXnpvZkJfViNR0zW0BOy25IimhNCWp&#10;HJCaVF6QU1tb1FCfV9ZdWFQZFtCfGj5fHP+0MOJpbuB0mvdwrGNzoFmFl0GJm16Fj3Gug2aRq16F&#10;l3G9v2VPqOPT7JCN4uiThpTjhqStspCD2ojtiqCt0sDn2Z5zmR7DcfblHnqROhRfAcFUGaMrhyDT&#10;xag90a8r0Xe6JO5JTmh/omdvnFNvnMNYuudcQcBCUfBGVdRhY9J+Q9x+XfRuTeROddhuTThgszJo&#10;tcjnRb7XXKbLbIYrbH8mzWMy2W0i2WMswb0vwq4rzK4pyLrS3zLRRjPYTNVVT0WXhTNVZRoL6Hoc&#10;Ep+E5eHleURFupI8WVGepKxAweFg8IERFMJnGHzAgFFIzPMiFQiQuvTyChBuyykqoeMDSl+ioxNc&#10;1NpaoqbGWvCo6qsrRgZ7+rrbhvo7Hg/1TDwamJ8YHe5pK85JCfVzszTQDvRwjvL3VmfTTbU0YMw0&#10;1VETMklmuiIfZxt3WxMbfZEOl8TGYnRpWKEixkNXEOlork1UYEpgNPDKbFkZkqSkDputRsCr4RXc&#10;9dQLgz3HynKWmst2OquvR9tOe+svh5puhpvO+6svB2sP2osvhxr2OyqOBxqO+5tWmis3uho7MxI1&#10;lBCNdbq8DIyNRKwcDE3w9QkKSiRw1aRlUOocLyONFTMPYMAiGSsPLUleDk2Nh04wYBEnK43S+sjt&#10;RvH9RTkphKkAA7nNKYFk4qMFV+FdihIYKoxI4jR2opwsHiPFJ1K0GDyypDxXicRTJvPwJISmV1RC&#10;Khpi5cgwUolVbgBg4P+iWgNAxWrgJxGXyIaPlpATVwqET4dFeWnwGBFlG/hcnrJMuq9dW5LPeLb/&#10;fLbP0zT39bwg8PTWciIOysR5ZoWhq/nBG8XhW6WRuxUxhzVJW6XRe5WJCxnBA4H2dfZ6FWYaZSai&#10;UkNRkR6/wkjUaKPbZKvX6mDY72Xd62HZ5mjU5Wo26GP7JMR1Jsp7NtpnJtL3UYBLp7N5k71+nYN2&#10;o6t2f7DlXKrnSn7wbmX0eVPyXWfW2/6CV905913ZYF+3pB7XxB5VRR/VxL5sTIFB8qQ59a47+7A2&#10;dqcqZrM2aaMpezgvxpJDoEpgiFLIL4KTl4ejrSALwz1yKxadB2EShOEakRrDKSF0kPgPnb9gUpCT&#10;k1NUhOEd3vr/MPIKCjD4w1yrLCMjg1BIEhJwXOElaLFYbFtby+Ox4cGh3q7utvqG6uaW+qbmuu6e&#10;dlgsryzJL8zJycvMK8jOzE5Lz0yBNisnPTMnNbcgs7gsv7KmtKK6pLAkNzMnOSU9Lik1Ji4xIjUj&#10;Nis3KSM7AVqUkS8qzq6uKQE0NFa2tNY2t9S0ttWBAW1HZ2N3Twugs6sJeuobKmrqilvbq1A6/tFY&#10;16Ox7rHx3snpwdn5UTBeLE1u777Y3F5YXZ9b33y6tfMc7O1daJ+tbc0DVjZmF1enni9PvFiZhHZ6&#10;fnhu4dHU3ND0/ODKxvSbD2cfPl+9fX/x4dP156/uv/rmAdp3Hy5v7g7PLrZ39l7Apja2nq6uzyJE&#10;/Ob8L3Vf9xd2Dp7vHy0enaycnK+fX21d3+29evPy9buTD19cfvPt659+/vi733/5m99+AfbH95e3&#10;l3t7G08nRjs7msoqi9OLcxPzsxMSYgKT4kKD/FwDfV2C/d3CQ7yDA9wjQn2g9fV0cHEwX34+9fHt&#10;9f72i4W5R4vPngCezY6uLk59++Wbf/jTb/75n/4e8GzmiZ2lsZ2lqaYqn0OnCDgM8LiEKgw+l6au&#10;yuHzaWpqLFVVpooKFaXjWSwSk0kElxDNjgeDRsPR6Xg2m4yS9VpaApSvRxXkUahwyHwuhYiTEwnZ&#10;FqZ6+TmpVeVFetoicEcB4N3xmGQmBQfgMgkIC8/A/1LWlU3iUBUBfCaeS1OCfk01NmwN9sfa2jg5&#10;JcZdTG9hRCJVoZDP5yO6NAI+UrUVacWLPC6by2HRqGTUwWUyaAzwXJksHgchtFngy7LYYsqbq6rC&#10;QSHgs7W11HT1RBqafJE6D2XkbazNXF0cvNxcbS3NTg52//yv//XP//7Pf/7Xf/r3//6n//U//+5/&#10;/t9/bG8sNddT41GVPB0sQ/08woP8rC2MESEdOoVMJgKoFBJCqlIobCpCRsMuMehUFpPOZjEAqAG7&#10;By3sMEq+Ixo7sJdshIvnQCeXzeNxVFS4SGI8WDyuUE2VxWELhGoidU02h8fhC4TqGiwe8gwAh6vC&#10;4/G5XBUABxYRwC8Kh0kINovFgVcBHDbSwp+eno6mpjqFjIehkE0j1JTmdzXWDLQ3POpt62ut62is&#10;7O9u6umo72itGR3qnBsfmBrpHuvv6G+rryvNS4sNc7YxU+XQwGXHK0jLSWPUVXlWlibOLnaubg7m&#10;Fka6miJNoVCNxxOpqKjCDjGZ8JMA6GTEfUc9eCWxBqUyVp5GIqK3HOBQwE9Gp1NRzxJ94gz1qsV5&#10;LohvLQMTibSEEswfGIwaWYkpg+FJYUpDPfYH65YbMq5HKk67so/bUo5bE/cbYk7bky87M46bky46&#10;Ui9ak28601/1Zt/3ZD30ZqO3Ot/25iFxe2/hW3FG3kNHDkT+l41px9UJp/Vp540Za4WRA2F2zd4m&#10;9R7GpY46KYbcaB1mnCE3004710k/y1E339OsNtylwt+2IdKjKTEoN9At0snGAM5rGQlk1hQ/lgUh&#10;FnKngUSGwRR5ZFUGwiv0eyF/KCOPyvjQiUSysjIcVPS04dCQhyfgN2NTITZD8uJ/VaphkCgsCo3H&#10;YIn7qbD+r2CSkbMOWpgOIbhSY1O0VKiultphnhYJgXaxvmax3sYJ/qYpAebigq5GAFiM8zWO9TGK&#10;9NALclT3sxV6W/JdjJgABz2qszHbzYxnb8AAOJtwHAzZVtp0ba6SnoBooEpWY+H0RAwDTR5ctyya&#10;opBHphJl3JzMasszp8e6ph6397aXd7YU9rQXN9dltdZnDnaWjHQWN5TEJYfYpoTYxvmYZIfbVaX5&#10;VqZ4ApqyAhAhmuzg2nT/wmjnZF/TKBedCCetWHf9tACL7GDr0ljXX1PjUTq+KgkRkS9LdKtIcKtK&#10;8qhL8WzO9GvLCezIC27NDviVkW/MDKxO9oZt5obbo6o1xbGuAFRHvirFpzLZuzbVuzrZE2Hn0/3L&#10;UgLK08PLs6I87Y1VmMpqfCoAZeQBHIayhipDVYWiJWLpanJNDNQAelo8c2MNZwdzZ2drN3d7VydL&#10;d2cLGLJszTUNdFQEXJKGKktPi29jrAM+XGFcwHhD4URNxmBBbHVcgDkNq6+AsSFKVHmZPU7w7g+1&#10;X8gMfJEZtFkUvVuWCNivSDyoTHpZlXhSk3xSn3zelHbakHJUnbRflbBbEbdTHr9XibL28bDCcWXi&#10;SVXSUVnMRk7Qdn4IeDMb+cH7JVEoI/++vfShteiwJHErP3I5Mxhl5DfzInYL404rMi5rcq7qc5As&#10;+JbCmyZEVu9VWwGaHf+uuxSxO0quGnN3ShNgr/bKUpayIhbzoqZTAvpCnRBGPtan2c+m3MWw0s24&#10;2Fm/0tM0zVglRpOcrM9MMWCWOmp3RziXe5hV+dtnuVldPZv80/t3P92//urs1fd3n96fPXy4fX9/&#10;+/rq6ub65u729vb68urV+dXZxu799tEXB2d/vHr7Dxfv/q+ju/977+6/rJx+anq8HVsy6xQzYRn0&#10;xMh31tT/qVnwhJ73tKHfuLrLFNdmiWu/x3HepNosMWyfa7rvRRb8PLtx8GhqcezJ9vPny+MTi519&#10;Gz0DXRnpJiTlOEvDdEeLJCu9WDM1HxHJV53sLSJ7ikjuIoqXJt1Hmwnw02L6a7Nc+SR/PZ6bGtWa&#10;pWjFVDKlyOkTZDQVMGqyGD28tB5eBlpDkrw5TdGGTTClYy25Sq5atAB9FX8tpo86LUCb5afL9NKi&#10;BOjS/DRI7mwFV4aivzov2cFqfahvaWRwdXJya3r24sXK6eTTh+nFz3Nrv1s8+DA0/+XjF795vvf9&#10;4u7N+LPF9r710SeHi0tnu3vXZ1e3Nw83V/fXZzf3F/cP5/dnu6e7i9vXhxdgQ8+r64fb61fXV/d3&#10;d6+uL2+ON3c/XN9fHh6d7O/fXF1fiP8uLy9Pj8+uTq+vT24u9i9Pt05PNs+ON07FpPzx8uTO7NDS&#10;aOtMR8Vwc3FfU1F/fX5PbV5vXX5fTX5vRXZnQWpzbnJdVmJNVkJ1RnR5XlxFdlRWSVzCWHXm88bw&#10;6Ty9jxPe70asTlqEn6ftXnZo7jQK3j+x/mHO4aFf++1j/esBtes+0Ycx42+nrb6cMPlq3OjHOcs/&#10;LNt/GNH5btridwuuv3vq8w8bcROx5BYP7ESi8XKB91ZZ2H517F5N/HZlzE5N7E5t9HKZ/1plILSL&#10;Jf6rpeFrpXGrxUnrpSmrRTEbxZHrpRHrpeErRSHPc/3nsnxmM3yn0/yXCqOm03yfJDiPxJjXe7Jy&#10;LaTKHCTuut2/nwv5csLr3ajDq0Hzm16j949trroNLzqMT1uMT5pNLtqtLtotbrptHgbsT5v1n2Yo&#10;v6wVnDdrnzQZvOr3eJ5vlqgnmWnNjDVmRhixgg2pfvrEIANyiBEtzIgdqs+MNucn2qplOGvmuemU&#10;+RjXhFhXhzqUhjhWxfqXx4c66WvzCQQhjaWOSAgK6ASGjrqehkBHX9PY2zUwJS6rpqwF0FDZWVXc&#10;WpbXXFHQXp7fXpzVWpHfU182XFnQW1vRX1Xa3Vgz3Nb4uL5qEOya8r66yv6u1onejsmB7pme9onm&#10;+oHayq66qu6muv6Gmu7G2u6O1gEtdQMFOZyCvLIiVklGCkluRZVYZWXERdIUEPFjgIz0/0PKy8kj&#10;kJWTlIZ1FOXQ59hwylik+Ji0BF4RYmKEhoOJHoIwrDQGJ4tUHlMWqy3n+TnvtZefNmY+tKd/6Mp8&#10;35lx3579bqDkTXf+66489E75VVP6dXPGTUsmjHgXDekndam7JdHLOcEL6QHTCZ4DQdYruWG3rTmf&#10;Bsu+e1L39aOqHybqAR/6i98NFL/pL75oz3rZlD6fE9QSYFHnY9oaZNsZ6Qzoi/NoCLarCrSvDncv&#10;CvOIc7MiQhyLiJlK46TkiHJ4Mpb0bBx8aSSBfWNpx8LMWklWAaZmAZ2GqoIQ5BRCvYNfzCyvLWyv&#10;PN18MbO6Mrfq5+KrQmGpMlkcEtFIQ0RVVOiob3kx9Xxq6OnCk7XexlEOUUDBEqkKOIYSQRkj11bR&#10;ujKzNj08N9z9aKx34nHP+FD7KHzoeP+UiZapspQSXkYZK6mAkyUqShEyEvK7W0b6O8Z7myf6W6cH&#10;2mag/Ysx1dc63tP8qL/9UVNVO4PIVJZTlJeUhGPOwEm3lkWuTaZdbUZdbzvsP2Pf7PA+HGtcr7Gu&#10;luh368yHLdbVMvHihdK352rfnglfrZNOn2HfbKm83tA6XTB/s5P5x89Lf/z23c9fff/6/v3W5uHl&#10;xav3b7+7PP3SyjyMRDKn0C05Aoue/um+oamXp3d3Nx/ePnzx07e/+fzu00/ffPPdV1///MMffv7+&#10;T998/O13n3788YuPHx+Ovny389W75x9uer591/3l69b3d62/+X7+h2/nfv/z3JfvWt9eZry/jHx/&#10;5XN/anV5bHh3aXh/rffqSqxXc2F4f6l/d6Fzd6l+e6F6cy68PlO9PhPdnGlcn6pfHAvPX6qcvxSc&#10;v9Q6O9Q5PdA+2df6a7zc1Tje0/wFuxpHO+pH26KjbdWjbeGvONxCcLAp2N8SHO2qbazy1pZ52+ui&#10;/W3dnU399WXdled6W0tWy3NW06NWpTkcLwcJe1MJH2e2lSHRUEvZ0pjhYKVqbynUUSOJeDgjLY6G&#10;CoVBVESDHzoJRyUo0YiKNDKOTsFzmBQwKEQlIg78YfAA5SkEZYISlkbCowYJp0gn4ZXlEd4Ch5Ul&#10;KSswKUQaEUeANZUUyIpYnKw0+Jmo4iUKKkGZqISFlsugCthsCOXJCoocMoVNIvOoNAGDSVdWEpAJ&#10;alQAiUdQ5uAUNZg0I3U1Yw2RiM3kUUiIPLqMhKKsJOyVCpuhymerC7g8JlVLjaerIRBy6Xw2lUMn&#10;0klKfC6Dx6bhFOSwMpLg5YJXLyspAVe6jATCOwDAgGsfK85LlQV3XvIXXh4lI/4CGGcksAjhICEr&#10;L4cQC9JIaidcjLYCWmtKaEuU10hq6EpNzkp17uvJ/s6kaDoGQ0RlGbBIiiXyJ4EUapKSlkUEciSl&#10;pSVlxMk8CJkOn4jSHP8//sHqchIyshhJOYyEgrS0tBSSII8koMpg5BSkYKNEeQmGLCbf32WlsXgy&#10;M2KpIGYuw3epIHitJHKvJnGvNmW9Iu5FceyTzOCB5ICe1JDljpqWtBgjBpEigejYINITCrIIEybm&#10;96VkJCWkMOIkcSTJkUQiKSspwEEj4eAEgBVlIFzCi6u5EgkIWY8a6M0MRUUsQFlZEYBGnbCIiNUo&#10;IIIeZJwik0LQ4LOETIqIQ9fg0IRUvDpV2YhLsRPS4+z0C7wtSn3MumI92iI8av3tC50MGoPsRlL8&#10;hhM9+mOdRhJdFgoCYRrdrIw6bUk7qktYyPJZLwo7rE86bs1cq4pdKApfLIteLIsdzw4cgKE4wbMn&#10;xhUwluY/luY7muj5KNmjJ8ymxsOgwtWgwFE/x1Y7y14nyUYz3EwYZKFuJiQbCGgQQcO5RCXi0Du4&#10;WBlpRTlEk0FWXgaCJkU5ebIyUYXBh1lv/PHio8erg6PrPYPr7X0rrV2LzW0LrW3P2qFteTo4sDEy&#10;vD08tPVodBc1nowd/FrNdXrqZGb6FIDmvP810Jd+ZeTRddBEe3gj+q5f6fi/EpQ/nJk8mvyLRg3K&#10;xYOBMvIj/WuPhzZHB9bBQFPm0R60suvwwEp/z4u/zpFvbZhuqp1oa5zpaJ5rqnvSUPNYLCLfX1na&#10;k5fdkJNZV17SWVPZU1HaAair7qut6q6u6Kyu6qmp7m2oHehoGe5v7euvb+ovLqgJ9xtKD5svinlR&#10;Ejmf5f8k0a0jyKwt2KLW26DESbPSy6DUVa/Ky7ghwLI/1mUswXOjNHa7LGa/MuaoJna/KuKwJmK7&#10;LGivMvR5tudMuttogmOdj3GcAcNfRLYkYoyVMUbKmEhTtVQHgxJfm66UwNYYj7G8iJEM//4k155Y&#10;x8EEpycZXvP5AS+Kgl4U+m9XhW9WhG5XBO9Vh+7XhO1WBW2V+a2X+LzI9VjI8niW6Tmd6j6e6DyR&#10;5DoW7zQQYdsWYFbjZVjspp9gpRZsInBUp2tSsHocki6bqM3Ec/GyqhRldSaZTVDiknAcEoGigAyD&#10;bDIR5ZqVJCXAtYCWiSf8ei8NrjFJKRm4hpVxBLFoOQYuHLFeioSvl6u+jnpMZEhTfVVcZHBmStz4&#10;aP/zmSfPpkYnR3uHe1o6GyqLMpPszfQzEyK9HWzMtNW1eKzqgpzSnFR5DEadS3MwN9BXYzsYa8GZ&#10;LKLKGnLxujR5d32ht7GmBY/OkcZwZaTYcrICPJ6HVxLgFPzMDeuSI/rzk6YqMhaqs3fbyk57qveb&#10;i47bi657yi+7i2/7S887C0+6itfrsvZaC192V8Kgt9FcdtDfOl6R76IpIGAwJPCjxPI1SjBqgNOC&#10;VSTJY8HTIPxFmkZBLGIDLfIgEawvTl1HIT5EEjCYyUki5Lui+KKTg/FHLE+PlUYkceDQwQqKEoiT&#10;hpdGtgOARWhx8HESEmoUujqVrcPio4w8F0dmKOEoCopEeSxMRjA34f9Sx5UgL4tmyitISCpKSqGq&#10;NXBRozW9ATDUI7dUZZBfSl4OoXtgN/AyUvBBRmxcY4L/VHHsi9IYOJOnEt3X8sPWcyMRFIRvFUdt&#10;FiFJ8RD8blXErhZFTSR61jrr1jnqFBnzi4wFHW4Wg/6Oj4Lcn8YHzUX7P4sPmI70mghzfxrn/yIp&#10;eCUtfK8gcTM7Zi0jciEhcCbKG14dD3UDTEV57pfGX7VmPvQU3LRnXzSnnzelImLx9QmverJuO9Nv&#10;OtKu25Geg6ro/cqoo7o4JCO+OuakOfW8Pe2oKXm3LmmrMWuuIqUi2peGPNkgVhaSlERmE/hpYH6U&#10;lpSTQzQhFcQVQWDEhpZAQB7yQCihv/yh/LuioqKSkhLKyEOnjIyMggKi0QR/8BIyYYmrLcIKsBoY&#10;5eWlg0O93T1tff2dzS11tXUVlVUl5VXFpRWF1XXlxWX5hSW5BcU52XnpgKzctKTUuIzslMSU2Pik&#10;aLATkmOi48JjE8JTM+Izc5LTsxKhzclPgzY7LxXNly+ryK2qKYS2srqgtr6kuraooam8pa26tb0G&#10;2ubWKkBbR21PX/PQSOfjJ30zcyMvlibWN+cBKDm+vDqztDINWF2f29h6trXzHOXiUaxtzW/vvzg4&#10;Xj06XQccnqztHi5t7UHEPjE5O/hs8Qm0EzMD+y9XPn119/r9+fuPV+8+XL55dw54+/4CFj9+cfPp&#10;8+1X3zx8+fUrMKDz1euT2/ujq5v988ud04uNs8tNAGpcXG8Dzq+2zs63Lq927+6P3rw9e/f+Aoz9&#10;g6WVpcnHI60DvXUtDSWNtYV1VfllRekFOcmpiRGxkQFRYb7hwV4JMcHR4X7B/m7QGRnq4+5sVZib&#10;8v3X706PNuenhyGKWF2cevF0DNrt9ae///mrv/ub7/9f//gnQIC3q52lsb2VGYdOVmHREOeKS1Ph&#10;UFksEo9H4XBIfD6Nx6dyVSgCARPway48R6wgz2aTmUwiLHK5CGUPK+joqIIBnegK6Dp8LoXNwDOo&#10;OFU+08vdaXSoN8DXQ1tDyKQRWXTkYUcAC5EC+4WRZ9GUkbKuDAKASZJHEkpoikyqAvTTSFglrKS6&#10;Oi8qMiS/IMvK2kxLRx2DktQq8A+lork8FFwOi8WkMxk0GpWMEOJ0KsrIsxhMlJFHVxPLwiDKMKoq&#10;HDU+ojuvpamqo6umJuIaGml5ejp6uDs5Oti4ONt7urpYmZnubWz8+V//+5///Z//17/8p3/9H3/6&#10;87/8x//+X/44+6Tf28laxGM4Wpr5ebqFBwc5OdrDZ8MHE8kkEoVMgT8yEU2NR/LlxXcI0B0DwH6i&#10;Oi0oEY+y8CgjjzD1TDoberhsFByEoOewuRx4mS8E75gP31uFL+TwBfDt+QJVWESOBLws5uURDRuB&#10;qlCo9msP2JoaujraBtpa+traunp6BiKRSE2oCh8KsTP8Hs3VFeODPY96Ox71tgEGOhsBjwc6Bnqa&#10;GyoLizIT4kN9fBytLXTVeWRlRZj2pDBkJVmSIlL7m0ZUtrM2c3dztHewsrE119XT1FRTVefzVblc&#10;CAlUmGLKWJzuDUcDzZHHKyrAwARQkpejEPCwG6pCPgC+Pnx3lJGHAQs8M/Eg9UvZCtSA6RQJGJAi&#10;4xJsJTmOvIRIQaIqynezu+LlQMX9eO31UNFlD1Lt/aQt5aw946Ir46wj7aA+Zrcm+qAmar86+rA2&#10;FsbTy5b0Vx05p7WJB+XRgKPy2JOqBMBBKRhJR5UJi+mB9Y46CULleDVCpgEnRZ+TbMBLNVPNstXK&#10;dtDNdjLIcjHM9TAt9LEsD7SrDHFpSgqNcbHSZZLB54ZJCOYeCFHkYY6Ul6MSCVQyRV5WTlxDG7mx&#10;+evg+78x8hQcjkX5JUOKx0AenoDjRieS2VQ6i0JjkCjidHgq2CpMOLZsMSlPR2SRqNRfAasBIABj&#10;kQgwK0MIYamv5m6tG+FtHeNrFe1lFumuH+dllOBjjDLycb7GMd6GgHA3HX87VV8bgY+VwN2U46hP&#10;s9MhOxoynY3Zdno0Wz2avQHDRpdqrEoAGKmRTTUZ2gIShJ0m2gIBi8CgYHksPBkv5eZkVlOW0d9Z&#10;PdBV1ddZ1tGY19dR1FKXUV+eUJkXEelr6mEpCHM3SPQ3j/c1zQ63q0hBqrMCGjL8ADVpfpXJ3jlh&#10;dvGehtGuuoBEb+O8CIfyePeaFB+UjgejOtm7KsmrMhERkS9NcEUZ+YY075Ys//bcIBRdBYiIfFOG&#10;P7wLVi6Mds6PdCyOdkQZ+ZI4t5IEj/Jkb/i4iiQveDugNt2/Pju4KiOkLD2kLDPSzwXOepYKmyAS&#10;0NT4VPiC6kI6gMvEaaoxdTQ4AAMdvqGuQEvEMtITOjuY29mZOTpaOtubuTqaejiZAGwtddWEVA0R&#10;U13INNUR2uuplsT6t6QGN8W4dyb4DOfFFXhb2xAl7PGYGk+T4Rj3gTC7kQiHhczA1YKIjcKYzaLY&#10;vfKEw6pktLzqRV3KbWvmbXPmVVP6XVvuTUv2ZWPGbWvOVVMmvIqKv1/UJh9XxG1mBW7mBm0VBG3m&#10;B74sj71ryn7bWviho+yhteioLHkrH/yb8JXsIMBqVshaduheYdx5TfZFbdZNc/5NY95lXfZ1Y/Zt&#10;c+5dS96rtoJ33aVgXzflXTbk7JcmruVHreZGL2dHLuVEzmeE9Ic590e49Ed5NPpZV3uYljrpFznp&#10;FTvr51qpxWiSM0x4KQasGA1ST6Rbpad1obv1YH7aH1/f/fTq/pubV1/fvvv67uPHu/f3V6+OT84O&#10;EG748u7V/eu7+4+XN1+9PP9ibe/D7PK306s/jbz4WD10HF02bxU6oes1qmI7yrZ9zLYeJpmMEo2e&#10;chzWRO5rfJc9Nc9jNa9zFbcrhtMZxe4l3X5T6HrgnfpFx5PTkcnt6dnFycmVicmtkbHtfgjgBmOs&#10;LIL0NROsjfw12YFaLB81sq862VOV6K5KcBcipLynBs1Tg+KjSfXVojlxlb1EdHsuzoqBtWHjrFnK&#10;5gxlfYIMtFZsggUTZ8lWtmQoWtAV7HlEG7aSFU/RTZPmr83yVqV4Ccl+6lQfTYqXOslXk+QjInnx&#10;cL58qreQVRbsu9TbtT01vvz4ydHCi5uFlTdTix+G5l4WNu0llb3wS1nwTNiNKbosabtuHj5o7r+b&#10;fvF+a/9ya/vs8OXp6enVxfXd5e395e353unu8vbx5uHty6s3F68ezu7eXD48XD3cX9zfX91dn16+&#10;Or96d3N/fXr+6ub26uLy5cuXt7e3F2fnN+fX8Or10eUF+C17lxe7F4drx1vPd5dnNpenthYnNqb6&#10;n3fVjDYW9jQV9TYXD1RmdZZntBenteQn1WXGV6XFlKbElKRGlySHFaVH5KcEJxdERz2uynjeEDlf&#10;ZPJxwvdhwPK0VePjhP1Gjcpxh877J9afn1i86tO6G9Q86xbcDWp/nrL8PGnx6bHxN5Nmv3lm8/WE&#10;8VfjJj/N2X81bvdPO0kr+aIyS8xskv5Kvtd2eSSSIFMRvV+btF+bsFcXv10TtVQasFoRiAjXFAcu&#10;F4eul8VvlCVvlCRtFEevF4WtFoetlYQtFwY/y/aby/R7mh0wnxWI4mmO32CkWYUjsz1QmGmIaXCV&#10;/82zhHfDnp/HPV8PWd/1m9wPmF7ScyfqAAD/9ElEQVR2GVx0GJ+1IYz8y0aj4ybT6y7rV/12F21G&#10;K/m0vQreTYfBabPhTZfjUaNLki4myYQYZUgJN6IHG1L89ImB+qRQY3qEESfMgBNmxE60Vcv10CsA&#10;uGuX+5vWhNlXhTuXRnhUJoa7GiCMvIjJFjJ5amy+gCVQ5anpqOuJ+BoiFS1TfUsXOw9v18DS/NqG&#10;ys6S3PqCjNrKwo7GiuH6ssG60qGG8pHG6tG6yoHKku6K4q7qst76qsGm2pG2xrGG6kFAbUVfdVlP&#10;Y81QR/OTtsbHtRU9jbV9vZ2PC3OrqSS2sgJRHCzIwRQFU62cLKIaD0AZeWgBEEGhJBpAHisF68rI&#10;SkghNL2kuNyrmMcXl1NTlJOGVg5JjEUyYSEOQ+ZuKSTYo0hgKsN9d1pKThvT33RmvutA2vOmtNvO&#10;/Ffd+aiO3F1bFsrIX7ZknNQnH1Yl7pbFosWoZxK95lN8x2Ncn6b6wRj4caD8i6HKN90Ft61ZJ/VJ&#10;u+XRO4Cq2LXSqPmcoGZ/8xIn7aYg64EEr5EUv5YQu9Ywp6Zwl5pwl8JAp+rEEGMemQixIsyVMjIE&#10;GSxRFpcamXy0djQ5ML00vTo9Nq+naUAjUAhy8hCasol4opwsVVGJIKNMVaTEBMVmJ+dlxGVaGVjy&#10;yEwNDl+draIjENKUFKODgufHZrdebD8fX38xsbU8vWupZ0+WIypLyjOVyHQFshZbs6uuZ3Jo6sng&#10;5NTQ7MTA9JO+yc76LjsTe7wMTgEDIbQCTlpZDqNgrG0x2jPVVj/YVjeMMvKAvpapv2Cyp3msq3Fk&#10;sHOsqqieAvuFSDRLy0pgGHhMS0nA5nTc7V7o1bbl7jz9bkvlw6HWxRLreplxs0p/s8u4WSMcz8t+&#10;PGD/dCF6vUk5f658t8r44kDnZF77fi3yt6/Hfv/F1Q+fvjg7Ot/a3D87uXz78MU3n39flNdKp5sQ&#10;iHo29kGn52+nZpf29k6//OKnz198/8O3v/n6y2+++errb7/+7sfvfv/DN3/71Yefvnr/9def3nzx&#10;7ujLd5s/fbn0u2+e/PxF1+1R4e1xyd/8MPnzd4//8PPQ57dFD2ehn++Cv7j3fji3eX1td3Npcn9l&#10;gDDyl0b3FwjuLvSQNPlLtetzleszwfWZ6u2Fxs2ZxuWJ6vlLrpiU1zg70vqVkUcpeDCOdtRf7mr9&#10;iqMdzcNtjYMtNTEpj+Bw65cE+X0xdjaFm2sqm2uCzVXR9obe5qr+8oLuyoLp8qxda7VqdhIl3E/J&#10;1RprpiNnZ8KwNlZxsdX2djGxMlIz1VXREtA4ZAURh8pnkjkUIo9JY5AJJGUseMsMMlIXi8MkcVlU&#10;NoMMcRGdTCAoYcEVJyqDYyyLV5Qn48FJlofLB4eVVZaXUZRFcqtpRBxJWQFsAA6uKTF1gleQIyph&#10;YTUAoq2shEWJe+QhaAYDnEk4aUlYBSxGgk9nAFgEvAaTJqIRNRhkbS5di81QZ9O1Vbh6qgIhgw4e&#10;I5IjCdtXkIMrF3ZMQ5UvEhfgglZTlQtBowqLwmWQkNQqNg2pU4VXgpWhVZSTlZWUIOGUwbFHeFUJ&#10;jJyUJE6cNv9rXioAbJSmR3KiEWoeYeTl5BGFGTQzGpx+ZRkpkhSGLY0JMdPOcDauC3aayos5bC+7&#10;6K15OdDipiVSFnNDWHHKC2wEYc5lpKWkZSWRpHxpGSlZaUmE3wHIILHD/8EfeONIqVWMpJIsUo8a&#10;9gfx1WGfIPqQQJQHGLKY8mjf5eailZqM9fKkg9rUg5q486bkl7UJO2WRG0VI2Z6titjtmqTVquSJ&#10;nIjxwvix4uShotS8YA8TFpmrIIWVxMiiZbEVZMXZoog6MEJDy8oi9ViVFeHgQDiARkkQHxEJOACE&#10;kCg1T8BDt6ysjJQiHFhpSXgHGjHhxeoHiHYNHkJrGpNCYFNwempcQ3Wurgpdn0tVUZYyYBNcdfku&#10;6ox4a+2qEMeGYLueeI+x7IjOKI8KT9O+OI+Z3LCn+eErFbF79clbVTEbFVFrZREww66VhI8nuqyW&#10;RG5WxW3UxL+oiFqsjH1eGTNbFDFTGD5bEj1dFDma7t8T5zaS4vs4w2802WMs3XMg1qHRz7g91K4x&#10;0LrGx6zS26TAzSDJRj3F1dBBRDNSIavR8ZoqLCGXScEric9zSZhfZKQxBLwCXAtMAlFfVUODo1Zb&#10;XDc+/HR48Hn/4HJn30p7z3Jzx/OmtqetLU/b2xY62p8PDW6OjuyMDG8/Gt1FDZSORzE58RLl38FA&#10;FyfGj1CgfD2aJg8t9MDb0XT74aEtWERy6sWp8VOw/tjBk0d7gPHHuxNjSFL8zPghSscDnoxsg/1o&#10;cGO4b3V0YB3FY7G+PJo4/9d0fEfrbHvLDACMrra5loaJjpaZ7vZ5cX1XwHhNZV9VeU9dNbQdhfm1&#10;OVkV6anFocGJjvY+NhZueloWqgIDVaGxjpaFg5VbQmhsXU5OQ3JsX0b0o8ywmdyQuexAcHIWcoMm&#10;07xG4137oh2aA0xbgsxbg616ox2GElzn8oKXiyIPa5I2isLW84IOK6P2y8O2ivwXczyeZ7k9z/ac&#10;SnV5nOQ8GO+WbSsKFJFcOIquXFxbYuBcTQ7gWX1+V3JQWYBtV6LvaGbAI/jF07yGUzzgd3+c4j6b&#10;7bNaGrZeFrpaErhe4r9VHrhbEbxTEQDYrQzcKPVfLkCk6mdSXJ4kOI0nOgOGY+xGYu07Qq2qfU0z&#10;nXUSHXSDzTWt1ZimQoaIoqDFwHFwMnyiAp+sSMNKsXHyCOAMUZQnSGCYclICnAJ4FHxlObo0cmed&#10;Ji1JkZWBqxcZdGCclFfAYCRlkPxySTkpcFKQQcbexjzI3yM0yHt2YrS5riIhOrS/u2l+YvjxQAdg&#10;qLu5taa0PC+dTyeE+riGerkRZCQs9bQSw4LcbM2gU51LM1BXMdHiO1vqm2iwabIYVYKkLk3ehEsw&#10;U6EEWRur4rBMaQlVuBgVsSx5aS8z/cJI/7rE4J7sqCfFCc8q0zYa8l62lxy25J+2FZ63Fxw3Z523&#10;51x05J51FV0PVh13FJ90llwP1L7srNpuKV1tqVjuqs8N8qaKJbMIMlJEOXnxY3AyFAXFX3PkoUUN&#10;hFIX8/IoRw+LaD+sCXMHwsWL+Xc5GIvEejWwCDZOVoqMlaMqYulYebKMJFFCQgm2IAZLUZ6jrIDD&#10;YIR4ohBPZmKVVHAUnjKZrUSkYpEnC/FyiL4NKneDMvJgIJ8lJQGzDwoY37FSMlgZWZSRR6qMIBph&#10;yOgKEwYyXCOFfORx4puXmb6OfVlRozkRM/kRYyk+kyneCxnBa/kRK7kh2yXg4MXuVyVsV8atFkfM&#10;pft3BVikaJFzjTlFpoJaO93hQMfxCK/ZGP/NnPitnNj9wqSDomRoD4tT9goStnPjoN0vTASAcVAE&#10;/clbOTGr6eHr2Yi+60VzOgCG9LPGlKvWtLPGpJe1cefNiSgdf9IQd1gdAz2Ag5qYzcrok/YMiEF2&#10;a+PA2KhNWm/JGylIcNdXo0gid0QQ3kd8yinJSSP3P2SkYLhGb6bCiK2kpACDP0wBKC+E/sFMhKrW&#10;yMvLo+Q7mhEvJQXvRRh5JfFzrMjEJ2bksVgskQg+LCY+Pra5pb6yqqS2rqKmtryquhTa+qbqlvaG&#10;qtqy4rL80orC8qriotI8QEFxTnpWcmZOanJaPADstMykpNS41Iz47LzUlPQ4QFpmQnpWIrSZOcl5&#10;hWmFJZkFRellFbnllXn1jWXNrVV1DaWNzRUoI9/Z3dA/2Pb4Sd/s/OPF5ZmNrec7e4uX13uvXp+8&#10;eXf++u0Zyowfn25ubi8sr84sLk9BC/bWzvO1jfmVtVlo9w6Wjs83b+4OX709Rd71/vzu1cvTy+39&#10;w+X17acHRytrW/MbW0/v35x8+nwL2/zw6fr9RyRT/t2HSzCg8/NX919+/erX3Plvvnvzw08ffv7t&#10;F7/53Wdov/7u1eevb9+8P7243kZz5MXK8jv38Clnmxub8wvPx6ZnBp+M9wwOtfR21/X31vV0VTfX&#10;FwOa6opLC9NyMuJTEyOy0mKz0+PSk6NyMxPyshIzU2PiogKN9UW+ng57W4uv706nngw8GmrfWJnd&#10;3VxYXZzaXJ37/OHmn//zn/77//0f//y//sfU2JCeptDfy4XHpIJbiHpWyCOJHKpAQBcKGaqqTDU1&#10;lgp4kjwkBZ4rLugKhqoqG02E/2suHiAUsnR11TQ1+dCJZtCj3D2bgeeyiHwuTUONm5oU293RrCni&#10;62qpcZgUcD7ZNBJ4d6iaPKpXw6IpA7g0HIeqzCJjmSR5BgVLJ8sjKfNMAuyAp6djSmp8YJCPioAD&#10;fi2Gx+OJldNVeRwVNpPDoDHpVAa0bCYL5eg5YDHpKM2N5sWrcHnQj/Lyf3mVLuBztDTVDPS1RWoq&#10;6iLka9jYmAQF+ri5Org42zvY27o5OZsbG60vL/35X//Hn//9v/37v/7Tv/yPv//zv/3j//jnv594&#10;3OfuYGVjYmhvZu7j5hEbHWdv50yjc8h0FoDCYFIREZZfxGqo4qI6ACqZglTXoTNgl9CdQaXhYRHd&#10;eYCYkP9lBeQ2A5vDZiN6NVwuchNCIBAg+fJI/rv4oQAuF+359Q9dRyhUQ4Tm1dQBInVNDU1tdQ0t&#10;ANhCVZGamrqOjg68LODzwHVjUYmeLg61ZQWPB7rG+rse97X3NtXUFecWpMaHeDobqfONRVw2TgZG&#10;SbIshqkkS1WQhskJC9OekgLMeRpCFVdHOzdXR3sHaxNTA309HXWhAM2O57MQDX0mGdHNR1RpCHiC&#10;kiKa/YFDCr5BEAKxBw5egW8jFPLhm6GZ8mi1FvA7YbwWD9mIoywpHsGR4QwCBoj5YWaSleYqK7Pk&#10;pFQVpKpi/Te6yu8mW4568k+6c6/78i+6sw+bUy66c162piJ8TVHwTLrbYITVQLjldLLrcm7gYobv&#10;k0i7AT+TXm/Dfm+TYX+Lx8E2j4PtpiJd+n3Nq8xV00XEVA1KqZVGnatRmaN+rpVmlrV2JsBON8/F&#10;pMjbqjTArjTIvirUuTUltCTCJ8zJEpGMlJaSg5ETxl8FRRxS9gq5CQHfiIDDy4nl7eAP5eIBMBmB&#10;0wDDLVHxF9UaOGJcOh3iNw6dosJCJETpZAoLLjFxIQQqkQSAQwrHFqDCZAIg9IK3IGAghV75dJYq&#10;C65BEkVJgQcnHE6eIIcx1OR6O5pG+dnF+dtEuBtHexom+pok+Rol+hhGexlEeRmgjLyfrdDHmu9n&#10;o4qS8q7GLFdjjosJx9mYDbA3YFjrUAz4ylbadH0BwUhENdRgmOnx9dTYqhxE1wUuXYISxt5av64i&#10;a6Svoa0+v74itSgrNDbUzsdF19Ne5GGn5m2v7mev4e+oHu6qm+hvnhVmWxDjXJXigySni9Xhi2Nd&#10;i2JcMoKsEr2NAQleRmkBFtADLzVmIvoz9en+SGp8vHtZnBugNMEVZeSrkz1RyZq2nECUke/MD2nN&#10;DqpP9alJ8akQl3UFlMS4lKJ0vJiRL0vyQhn5+nTf2lRv2JOqNL+KtICS1KDyrKhQH1sDLa4Km4AS&#10;8aihocpAJXpEAhosaolYOhoc6NTV5Drbmzk7WLo4Wrk4mLo7Aox93MxcnYy1NdkiVbqmGttYi+9i&#10;JCoMcct1NynzMOyJdBlKCXmSHe1OlzHBYIpt1AcjnfpDbSeS3GfT/J5lBb3ICl3KCd8pjTuuSrmo&#10;S0NU3cXayvfNOWC/asu7bc4WK79nXdRloGXlz6qSz6tTjividvNC94sjdopCtgqCTqsS7pqyXzfn&#10;v28vvm8ueFmeclAav1MU8yIzYCbRYzrWfSbW/UVywG5h3MvytMuGvOumvKvGX7h4+CzAdWMmfBZ8&#10;0Flt+kl16lZB1EJ60IvMkPnUgKlk375Qx4FI175I9yZ/mwZfm3I30yp3kzxrjRIH7TIn3SJb7UQd&#10;ZrwOozPCs9rHKc/d4WZh9ncPtz+8efPx5u67t5/fXN2/vXt9i7DKd9f3d7fXN/dn5x9OLr4/vvzt&#10;1vHfvtj9unPiOKniqUXIpJrzc1W351ynFb7rCs/pOdP+BdN2g+O0wbBbJVvv0u1PWS43PPdboced&#10;wP21ivsbvsc103GFbL5vF3Vf1H49Mn0w9+zFxMT67Ozh1PzO8Nhab1+Gm2uArmaUqS5S39VMPViT&#10;EazL9FQluAlxbkK8mxrRHUmWJ3mpk701KE5cZXchxYGHt+MoI3Q8DQvtL9Q8DWtKkbNhK1kysGY0&#10;aUcVnJOQ4CQieOvQfbVoPmrkABHVX43ipUb0QRh/QoA6JUjECNHg+anxRgpzF7q7DubnNiZnj+cX&#10;3y2sfz29shJXUE7X6+dbzWq4LGi5TYmcBtVsV3yS3tYO/Di5+uXs6pcbB3fbu9cHR6/PLu6PT+8P&#10;T8+2Dg9Xtu+OLh5Orj9c3L87u/14+er9JSIBBLg5Or9+eX60c3C8//Lm4vL0+ATwcP/q/hpRnL8/&#10;u74+urw+vLg6RHj5/fWjtYXt9ed7yzOb4GKNdk61VPTV5nfU5HVU5bSVpDYVJtXnxFdnxVamxZSn&#10;RBUnhhfEh+alRpSkR+SnhqQUREcNl6UsNcfMF5q9G/O567O87NK/H7FcLGfdDJu9emR+26f1alDn&#10;slv9rEvt7SOTr2ftPo6Zv3tk9O201c8Ldl9OmHw9afHdtMPfroZ+GPYqscB0+9HnU6y3SkJ3yqNX&#10;ikI3yiLFdDzCyG9VRa+XR2xURAJWSkKXi0PXSqM2SmNXisI3SyL+wsiHQ/+znMD5LP+n2QHTGT7P&#10;8gPmc/1msrz6Isy6Qgxq3fl1Hux8U8nZVO3vZmM/jvm+f+xyN2B23qF7129y22t21WV61mpyUKd7&#10;UKcPxkWH6Wmz/kYxZ6uYfdtudNFsdN5sddXtnWuJjTNQjDGmRJoxw0zo/gakAD1SsCE9VJ8N51WI&#10;PjvBRpTjrpvnppPnqlnmZ1IbYVcV7lwd51eXFoMy8qp0JpNA5lLofBZPyBbqqOmIeCIVBl9dRUNb&#10;VQfcMBMd88jAuPrytpbqnor8pqaKgdbq4Zqi7uri7oqinvrK4YaqkdrywbqKoZqygYriLkBD9VBz&#10;3WhT7UhNeR8sVpb8kjtfX9Pb2T4SH5ulrESRl4FJHcI3DExY4mquiHC8ElYaWhTYv2TH/2+MPJLH&#10;K4FBDGkkuFKSl4FpGoI9rAysLAU9yBtlkCeUFaUQVWWUkd9tLT5rynhoT3/VnHTflgb2eWvuXWcu&#10;csdRjOvm9JuWjKum9OPqhL2KmPXC0MWswLlkryfRTmv5YRCezSZ571ckXjRlXzbnHFQmLGUHTSW6&#10;TsS7wvj5PC94NiugP8axzEW7yEGzKcimK8qtJdSxzt+62s+yOsihPMQRxuHCaD+qFIYsjSFJS5Fk&#10;5eUwkoFufvOPZmcGp+dHnr6YWBrtHRepaEljpBl4Ekkey8bjdflCDpHKp7LVOSKSPBlAkSex8HQV&#10;Mp2miAcXmkthavFVuxrblmYWp0afTY0szYyuzT5az0woZuJZ8CoFi2coUxUwWFW6KNA9qDy3rCCt&#10;MDc5L8AlQEAVyGPkcZJKNEUyFiNHlCOwCOzi7IqB9rHmmr7+9sm+lsn+1imUke9tngT0NI13Noy2&#10;1w0Od48XZZXi5fHykkhxXfhNWCRMW6nn9mzE3Z7v7Y7p3jztdpP/8Uj/8gX7aolxtUx+s0u/3VA+&#10;mpN8tUH+6UL0bod+tUS4eE74fKB+Oqty+cztq9PG7x42vnp7f3r0cm/n8PXtw8n+y6/ffzc5usBj&#10;G1ZU9k7NrF9cvb++fnd78/bj++++/ernd2+/+O7bn7756uuffvj5+29++/XHH7/68MOnNx/evz7/&#10;/GH/87ulbz9NfX5o+vK+4sN1/sNZzvefWv70u4Efvir/+BB3d+L87srpzaXdq3ObD29cb28sUEYe&#10;SZD/CyN/e6l5e6V2daECuD5Xv7nQvD7XujhRE9PxKhcvVcU68ohqDSJQA9gTAY521ZC8eISX1/gr&#10;Rl79aEsLcLipebipfbChdbChsb8JEO2sCRFsaG4sa2yvGmytGM9PaM48Mqwt5mbEkFOj2BkxWlF+&#10;GsbqSkYwtruYO1sbGGjyLI20jHVUdYRcPTUVNhFPVsTyqIiuIFlZmUbE8dl0CMCoBCUKXhF8PDaN&#10;TMErIUkY4PhSyCScoviqgctHDiVkFeVkAeAqg08MXiKa+6kgLY3HYgkKyEMbPMSBJ1GISnglOZyi&#10;rDIW1peGq4+ghGVSiEIuC9aE9WUwGDThg0slc0kELl5JhYgTsWjaKlx1DkuNxdTgcoQMOryqIBab&#10;IijKYaUxDDIevHlVHlvIZYr4HFUeS02FyWOSGWQkgEQNMkGRhFeAT4c9h88lKiuAuwtOPuy2vLQU&#10;fAX4LnKyiN8Oo4okDBHSMHQg6YHy4pJ0CLC/1GCEP1mEj0XkYpTEpIw5j5LmZlngbT2aFf6sJOFl&#10;R+FuW1lRqL8yBkOVQRg3+GqwNYStkESKpqKMPKJMLol44ABY/j/6A58c3guAWAP2Vwxxpr8kcsdO&#10;jSiV42+/1FI4XRi1UBi5VhqzWx23X4sUrNqDeSfPfyHDcz7VbSHD+1mGz1Jh2F5j5nxRzFxJYm9a&#10;aFtSUFNCiBFNkSZ+xhciAfTXhJ2EkRYOjqystJhYx0OkAMcNfnSICOBIwrHE45RQRh5AIuIRbSCs&#10;HB6vDEcPTbEEA5WywUK/InJLho5X4pBxZpp8e3HlSVM+VZ+h6KzJDrfWDTQUJFhrNkW69sR6jqYH&#10;zBXH9MS5V3gYjiR5TmcFLZdEHTalHTdn7FQnwBy6WBC6UhoNmMkO3m3KXq1NXq1LWayJX6xJnC2P&#10;Hs0OGs0NfpwfNpDh35fm2x7rOpjiO5jq0x3rPJDoOhjv0hVh2xhoVednXuVlXO5uUOCknWqtluli&#10;6KZOseRThESsCkmJS8EzCMqwwyRFGRxWioiTU5DDMHBKQjpVQKREewUNtQw+e7I80r/Q1/e8q2+p&#10;q2+ls3e5o/NFd8eL3q4Xfb2rw0NboyM7gMeP9sYe76Ptrxh/cvhr/jsYaPo8CpSgRzPlwYAtoIn2&#10;YAz0r48MbyNvFCvVTIwdPB7ZGRncFGN9dGjjycj21Nj+uLiy69jwFpoRP9S7gibF/0rHI1z8wDpC&#10;0w+tDfUv9/e86Ol81tk219E6i6K9ebqx9lFHy1R3+3R99VBVeU9T/VBL41BddU9RQV14aJKRgTWF&#10;xEXKZEoryUgrwDUkLu2JlZJQQoCRUZaUVSUo2XDJbfF+I2n+L0oin+YGzmX5zGX7T6R6zqT7Pc0O&#10;Gk/xGkl06Y2yf5TsNp3tt1YRuVMVu18du5oTsJrte1AWtlMSvJbnu5zns5DpvpTn8yzHezLdYzTJ&#10;vchJO8WUn2gmTLPWWqrPPxxsOBpuOH/SdjzUsNlePJAeWOlrUuquW+qm0xRs/ijFcybHH3yq5/kB&#10;S4UAv/XiwK3yoN2qEACaLL9THrxW6LuY6/00w20mxWU21XU6zfVJkvNwjG1vlG1DkEWeq36SvU6w&#10;uaaNKlOHjtOk47XYJLaSDAMryVSQgparJMPCStKlMSqK0gwMhi+DsRfSo2wM6+ICy8N9qiMD3NQF&#10;LAkkpxuGMzhY0pIIaykhIUUkksHSUBUKuCwLU72AALeczISBnubqkpzGqqLmmpLpx/0vZh8tzjxK&#10;CPeLDvKMDHB3tjRwtzVxtzHjU/EiFiUpPDDSzyPUy8XOVM9CX8PTwdzf1dpaX8glYIQESSEeo06Q&#10;ctDi+VsYqBOVOFgZpow0V0FWi4KPcbEqi/GvT/B7VBg3U5Y0XRizUp2+31xw2JJ/3JL/siXnoDH9&#10;ZUvGWUfOy478q4HK0+6So9b8/abcnbqc7caCldrcFw2FE9UFvkaadCmkZDQdZgeMBE1BCS8lRZGX&#10;Zyor0xUVyXJyJFlZoowMtGDjJCUBMNoAYDUAGSuPsOeycsrSMoqSUgpiOh4RpRHT8ei4pITBUCQx&#10;NGkMBQ4gBsOSQYZiaNXwCkK8ojaNqoonaFLpbEUcgKmgDJ8OH0eQlSHKyRKxssoykrApaMHTQ3L5&#10;pZHHF2CsRhl5gHjcQxTV4XdBGB4xIw9TA8wgcpLi28ziwZ8hjcnyd6mPD5iuTJvMjxrLCJzLDp5O&#10;8VnKDd4qReTjARAFLOYjRaFGYhybPAxqnXXrnXS7vC2fhLvPxfs/Tw5eTg07LE45Kkk5KEraK0jY&#10;zY/fLYgF46g06WVZMrQHxQmHJYnH5Smw+LIsEULsy8Y08DzP65OPa2Ivm5JvWtNO6+JfVkedNMRd&#10;tiZftCQd18f+NSO/UxN33Ja+VhGxWx+/05QyVxy92JRfHuUD4zxBRkpRBuY2cMSQi1ZZHkmTx8pL&#10;K4sfbIJxm0jEw5gvKYkkm8LsA2fpr39SYtUaLBYLM4KysjLYyA1jKSnoQRl5BQWY/ZAbztApK64B&#10;C/OgubkpysiXlRci2fEVRaVlBagiTVllUV5hFpoan5AaFxkXHhoVHBjm7xvk7R/iC3Z0QiT0J6bF&#10;A8BISItJzU7MzE/NKkj7FbkFqSVl2eWVOSVlmZXVeXUNxTV1hS1tld29DVMzQ8+eP1nffHpwtHp6&#10;vn1xtXd5vQ+4ut67vTsEgAG4uT04v9g+PFrZ3n6+sfF0c/PZzs4LsMHY21s6Pd16eH3y+u3ZWzGD&#10;/+btGbR390dnF9sXlzto+/JkHTbyxZd3sM77D5ewDhjv3l98+Hj16YubLz7fQvvx0/Vvf/cZ8PNv&#10;Pv3w4/sff/oAxm9++wW0KDX//Y/vP3y6vrk7PDnb3D9Y2tx6+vzFk7n5kcmp/vGJXsDEZN/UBILR&#10;4Zb+gYa2lvLW5rKmhpKykoyC3JTcrMTMlLj8rJTCnLSM5NjUuLCs5Oik6OCIQM+yoswfvnm/tDA5&#10;1Nc6/qh7e/3p1tr8xsrsxcnWP/3D7/75P//pf/7X/+s//OFnD2fb6LAgUwMdirKcKocm4rP4bKoq&#10;n85m4Pl8GkCgyhCqMVUENK4KohTP5VLZLCqPy/iVkQf8NSMP0NBQ0dTkQw/6KotFgpZKVYb1KRQl&#10;R0fLqvKi5IRoFQ58CpnHpjGoBACSLE/Fc+hENo1AIyJi8RwGnkNVBnBpOACTqgQg4mSYNGVtbWFM&#10;TEhySpy7h5OOniadScHQaDQ6xKtMNofFZTHYdCpDLHbCYNJZsMhmshh0hA9nMelcWEOcGi/kCwQq&#10;fJT15omVbbgcBl+FraEu1NPVFCFi9Cz4brDHAf5ezk62Ls6ONtaWTnb2ZkbGy88X/vxv//PP//Zf&#10;/9e//ed/+5d//PO//2c4oFNjQ2Z62nqaIhszqwDvwKjwODMzOzZPg8lTY/KETJ6AweHSmTQGncym&#10;UzhI5jdS9B5adGegZTGY0AKQWwhiRh5a1ABAJ5+ngvL1KDWvoqKiIVLncrmqAqGamhqsifbweDw0&#10;lR6A0vGqv/yJhKoiPiyJSXm01dTS0dDUhpdIJAqPxwdfDgJvdaEKjYxzsbcuyExOj4t0szbV5tIF&#10;FBxVFrlBSpeXgGCVJo9BZkFFaZqcJF1BmqkoT5aXhuEGLyPlZIWUwLW3trAwN9bW0tDT1VbjI/Lx&#10;aGUqNE+HLlbSRxl5Mh5RfwMDAH4nuJjwS/H58D04yMMBYlUf8D5RRh7cdxTgKEtJSIK/jgB50BMD&#10;fqf42VIMU1GRisFwJTFFQc7rHaX7XYXHPQVn3XmX3fmIZ9maud+YtFEVtVQUMpvp/SjWYSTabiLe&#10;eSbZcyzK8VGY7aMQu8eh9qOBNoDHATajflYDnqYtDtrN9joD/rYTMd6jUR4t3lalDga5ltrpFhqZ&#10;1tr5bib5HuaZLkY5nmZlwQ4V4W71SSHB1vr6XCqSIC8L46+ktDSi6gW+NZreAl61OKVFWnybE1GN&#10;/JWRRwIwmETFjDxSDVhc2RWCN4jWINxiksksGp3L4EBLI5EpBCIZjwjNw2ooHf8rKY+ASVNh0YVM&#10;Dp/OUoOziUjiUqgqdKqSDEZeAmOhL/J3tYz2s4vyNI/zMUv2NUv0NIz30o/00Iv01I/2Mvg1R97f&#10;Vs3XWgjwtuR7mKkAPC0FHhZ8J2O2rR7NVESw1mGgwjWmmiwrIzU1NkmFgeNzEJVcNl2RScVqqVIt&#10;jARWxnxvZwM7Y467rWqAm66vs5a3vbqblcDVnBPgpAGfkuBnlhFinRNhX5nsXZPmV5HgUZXklRNm&#10;lxlsneIHe2ia6m+eFmABPaXx7g0ZAY2ZiP5MXZpfZaJnaaxrMVKm1ak4zrkk3qUiwa0mxasx3acl&#10;y78tJxAVrukqCG3NDqpL8a5O9i6Pdy+KcQHAG8GGDf41I1+V4oMy8mCXJ3tXpAWUpgWXZ0WG+9lr&#10;qzFQFl5VhYLK16BlXaGFTm11tpaIpa+tAgbA0dbE083e08XOw9Hc3dHY1V7f1cnQycFQV48rFNK0&#10;NTnGmjwPE82aGN+2aI/+COcnCT7dEa5zBfF51hpuREyprWgw0qHeTXs80W02zW8+I2AuPfBZFqL2&#10;eFSRdF6beteU/ao1+74l67YxC7FbcqG9rM/8Fdf1WcflCftF0dt54VtZIQclUXtFoVsFQWfVCbdN&#10;GQ9Nee/aim4bkQqum3kRm/mRKMM1E+fxJMJpLNRpPNxlNt53NTt8ryThsDzxvDb9sj79rCoZtnlS&#10;lXTfmgv7sFMYfVAav1cSt5odupgVOp/iPxrh3BNkNxTt1hvhVu9jWeVpUe1lWedtUeFqVO1u1Bpo&#10;k22mmqTPbQl0aAhwKnC1G8jN/P3D7bd3N189PHx69fDh5vXH2zevz2/vTi9eX958vLn76uzmN8e3&#10;/3j29l9P3/+HyfXbnLppM/8RjuWokuFjaa2nCkZLONPnyqZ7PJdjNe8joceJwGOfZn9Isr3nun8S&#10;+D5wXK+4jhc8R2hv+S63POc9lv2OSdCr7IZXQzO7EzNrc3Ors7PrYxMbA6M7o4/78nMdVVihBhop&#10;dsaRRkKUkfcRkTzUCEiaPBjqZA8Nkpc6yVuD4q/N8hLRHXh4Jz7RgUu0ZCAlXgH2PKIFXR7gJCQ4&#10;8HGOAmV/PVaAPttbh+5vwPbXovurUYI16H6qZA8BzleD4qVKQKrIarLDtPgJ5sZb/b0rgwPb0zOn&#10;i2snc4sfn2297ZnsM/WsVhKt63pvq7nu8Z0P1T2mqGbdeN2nFkG/bZn45+dHf1o8/HH98MeDs9+d&#10;3XxY37t9sfFq/eBmbe/NwcX709tPVw8fLu7R9uHl5auji8vd44uDk+vTy/vL27vL24ebV6/v7m/P&#10;L69Pz19f3j2c3dyf3NyI0+SPd0/2N1/urh9uLO2tPN1+OrH8uGequby7IqepJK2+MLk2P6E2O6Yy&#10;I7o8M6YsLaY0KaIgJigrwi8tISgnMSgzKSg+KzSkIztytS1+Js/k7SO/216r626T8x7jpXLuw5jN&#10;RZ/+Wbvw9bDeWYfouk/v07jtl9N270bN3j8y/X7W9sd5ux/mbL+asPjdks+PzwIHQgn1zkozSWZL&#10;ud6rhcE75dGb5VEIG1KfCA7xbm08tBvlMQgLXx6zXha9UhK2Vha+WR65VhqyUQIIWy+NgLegFMPT&#10;7IDZDN/xVLeFgoCpDI8nKU7TGW4DURbtgfqdgTpN7pxkdcx1h9/3czFfz/i+HrF5NWh222d822dy&#10;1WV83m6yX6e9W631skn/qFHntEV3vZC7msc4b9S5bDE+aTC/HwhoCVCJM8RGG5EjTBmhxrQAQ3KA&#10;HilQnxqixwrRZYcZq8TbaKQ6aqY7aeS761YGmleH2VSGOELs0ZAaY6epysPhBFSqePRG9Mo0herq&#10;KupaQi0NvgaHyoFWxBPxmQIORUVXzSAiILampLmpsquxoru5qr+utKuxcrC2fLCqpK+mbKC+criu&#10;Yqi+arCl/lFNeV9lSXdVaU9jzTAsQttQNdJcN9pY19/WMmhiZK+AJcpIYmG+hakWL37CS1YGoygv&#10;pawgg9LxqIFy8b8y8qhqDZLsKYGBFtF5gOhOQU5RThq52SwnDduRkUa2g5WVkBU/Lo3myBcHe+y3&#10;l542pt82pV7XxV83pZy15Jy25tyIy7qguGxMBZzVJe+XRW8Why9m+8+neM8mec4kepzWp1215K4X&#10;RC6kBzxN9RuLch4Otx8Ks+sPsx6KtOsJsWwPNG8Ltqj2NKjwMGwIsOqIcu6L924Nc6rzt670scz3&#10;NMv1sS6J8g60MyBLYkjwTcXhKI/M3FxY232+83R0fnF86UnvRE/LoI6qvgJGHpwNJYykBpu9Ojvv&#10;YGLBUCTRFChqDDUTLWMjkYEGR2igqqHJ4Ruo6sliZGKCojefbzyfXnk6vjL3eGPu8eb0yNrq031v&#10;Rx+ctJImV5VLYmmyNBQwCvIYOUUJcGbk5DFYJYwS9KjSBfIYWZyUIk2RDJuqKaod6nrcXtc/0DHV&#10;0TCKMvIDbTMoI9/TNN7VMNZRP9Ja0z/cPZ6RkK0koyQnIYXDIgUzVdmyvbVehwthN9sud3vG+0/p&#10;Vyu8L18aXS/xL17Qzl/gHnaItxuKL+clLpcUfjxX++KAe7eGCNd83GNfPmOfzlq82cn98ubp5zcX&#10;NxfnG2ubr66uPt6//nT/4ebkfmPl5Vdf/uHLz39zfvb2zcOXH95+8+X777/59NOn9998/vT1j99+&#10;97uffv7ui+8/PXz55euvPtw9PFzvfXq78cPX6998evz9h/ofvyj+dJv8cBr95ir19jT64Tr09aXH&#10;3YnF6zOTu1OT+3OLNw8O52cGd1fa91daSGXXC6O7c8NfGPlrIcLInwuuzzVuznVvzg0uT3TEIvII&#10;/pqRP94THu+qARBG/i+kPIrDbdHBlrqYi9c82NAQ0/EoIy8C7K6r7qwJ99Y115c09zbMt1csH/UJ&#10;+5rVcxNp6dG8nASd5HDdSD/EvdEWkDRUKLoitpaQoSlg8plEPp2kyqSrUClaPCFNmUQjII8tcul0&#10;8NBQ7RqmuAI/+Gxo1VYhhwfuMVxzclIIewRuoaKcLMLG/kUKhkVDagUhniGBAI4iuIsUHI6srIzH&#10;Yok4LMLFK8gQlOVJOHCwldAWKy0BbiRal4jPYtEh+sdikS0oKdCU5cF1V5aSoOOVVNkMLQGMJEIh&#10;iwFxBQWvpCB+DhXOIUT2RMgTcJgaQhVNVb6aCqpgQ6bgsUg+F3j2eCyZoEglKcNHA9DUfnDsmVQK&#10;lUhQEifGwzeCryUpgQwLEpi/FLXDyiEijkhiOPJsvpKSEnjLEhKIsrAyVgG+vhJ8awzGWIVZHhNc&#10;FeX9qCB2KNVvsSz2cqS+PjESj8GwFBRgGIFLEtmmlIysHFZGRg4MGYw0AglJhPER893wsf9nfygj&#10;gvwnKYmyIlJSMDgwJDCxtgYbnWXPyuJelEaddmTCpPOyOQUmmrWSsOfZ3gsZns+zPJayPBczPabi&#10;7BcyvJFJpyrhsC3/SVZYY5jzaHZ0Q0yAMZ2A8E0yElRZKZIcouQAQ6K8nJQ0jLwQUuHxZDIZYeEV&#10;FeD3hZ8eQiEI02hUMrTQDwGFkiJWUUFeCfoJODiSUuL6rvDzwhYgyoAIi0EmsEh4XQHb09ooxNnS&#10;1UjV11zTU1/gayiMs9NPcTBIc9BtjnB9nBGyWJG0Vps2kRPU6G8ykxO4Vh571Jh22pq1XRUPc+VK&#10;cdSLwvBHSV7NwTa59hpVvhZFHkbl/mY5LtoZzprZrnoZLjrZ7oYF3hZ5nmZZrkZZbgZVgbZNEU4d&#10;0S6DqT79iZ6d0c7w3qYg60Z/s3pfkwo33cL/N2V/ASVLlp2HwlmUWcmVzFjMzMyVxczMzMzMzMzM&#10;zIy3Lnb3bZiGmbFmNBpLlm3Jsp8lW9L8JzJ7+s3zv9Zb68X66qwdJyKjEiLO2fuLHd920MhxMQg2&#10;5FvxycoEeSEJx6cQmAQMTQFFRMsQUNI4lBQJI6vCIPEUsNbqmt7mdpPtwwvDK6O9S309K13d6z29&#10;2719Oz3dW32d6wPdmxBF3r83OLA/NHgwPHQ4NnoyPnY6OnIMWmBLVif+n2nyv+CXTRKxmt6e7e6u&#10;TXAocEBggH8xMnw0NX42MXoyMngA/lFv12Z3x3pP5xoA+Ncj/bsSXRrwTjpblrrbVtqbFkDb0bwI&#10;Wui9ial50HZB9w/m25rnfoGElG9umK6tHGqqG22uH2uoHeponRrqX6oobfMQBYMZGYcFoS24dhBY&#10;DEEsugIuI2h8QIBQWBohBYPLyiCRspBcOBct56WrNJofM5jsvZAbMJvhCQLe1fzg5dzAhTS/pYyA&#10;qST3iSTRWILrYp7/Zknobln4fknYbkHgZobXVqbnfp7fTrb3dpbXYVHgdoHfQob7UrbPQrbPULxr&#10;jZdRmcggzVIpzUIlw0azzNN8Kj/msL1wuzF7vTZ9vSp5PDOw0sswwYiZYsyscNPuDLMaiXMeT3Ce&#10;SnadTxet5fnulgYdVQRDgvJlgYflECO/lee1ni0h5V2nkpwmEhwGo606gk26wi1bwmwLPYzjbDR9&#10;DJQsFRlqZLQqFadIxbGxcCoCxsEhlEgYHkaOLgtTREtxpWG2PGKWyHIgM6IvNbg1yr0z2ns6N6E9&#10;Jrgy3NeQjgdjCEZcBxVczVDoLSWLkYduf6krC/193MLCfMpLM8eHu+rK8/PS40tyk+vKcxcm+/NS&#10;Y2KCvUqyk3JTon1drP3dbFMigw3VhCaayukxYeU5aU3lhTXFOSHeriI700BPewcTDQ0OVo2O1GAg&#10;VUhyHqZaNhoCTTqRJLkrAIM5aimleNrXJQY2JfpVhTl2J3pO54bN5kaulyRulSZvlyftV6ce1qYe&#10;1aecNKXv1aWDS3KzPOGsKeemtQDi65tyj5ry1qqzpsvS1ttrfIw0WXApcHAwKClIS4MWKyVFQSKp&#10;KBQdg2HicBKKnCAnB1HwCAQwoIf/ZCGVeQlQMCmsjCwejiDKI/AIOTARoMFbBaMHDFLFocOlmQgZ&#10;hqwUOPmYUhC14qat5GOkrUslqClgFHFoppysAIujycKpcAQNIU+Vl6cgEESEHAEuC2nOwGUU5OVA&#10;i5SCAWChiQa6K4CEQbw8GJMBwOAMl5aBGHkZ6PFK4ECCHwhMWBL9evDmwQ9HlgNvQ6o+M64yxq8+&#10;xnMsJ2ws3XclL2Qh3Wc7P3ivKGy7KHQ1x385C3oidi7Ne7soHIqXEz0Xkv2WkwLW00J20sNXEwI2&#10;U0K200N2M8P2skBQHL6bCeyQnYzgw9yIs6Loy9K428okEEQ/1KTeVMbfVSdeVsRcVkVfVEaB9rYu&#10;/q4+7qY2BrS3jfGXtdEAV3UxF9UxR6VhhyWhx5BkTeRBdcxuRcRxQ+JGZexyZeJIYZwZnwx+ejRU&#10;6ARcthDtA2ZD6NuQl8ZhIW0xHA6quwJaMGKDSRAM3eL5RlpCsotnIBiYe8AMABYUCiXJkQebQCda&#10;LGUD+oENdhPTSlJgHxwOx+Wyff08g0P8vH1EoAXw9fPw9HHz9nO3sbewtjMHsHO0snexBXB0sxd5&#10;u3oHePqH+AaG+QdHBEbGhSelJ6RmJSdnJKZmJ2YXpmcVpKXlJAE7JSshOTM+PTcxPTNOQsc3tZQP&#10;DrfNzA3uHSxfXu9d3x7c3B3+30T8w/HD0+nj89n9w9Hzy9nLm/PHpxNgg/bp+RTg/v5Ygru7o6ur&#10;vcvLXWC8vl69vr0EePd6CVHzL+fQnrcHF5fbN1e7N7f7F2ebV9e7799effnVI9jn89fPX31+klDw&#10;AKDzm2/f/Or7dz/8+OG7X70FhgSSYq0//vTx+x/eQ6s/fQT4/M3L08vZ8en62vrk3Pzg9Ezf7NzA&#10;4tLIyur40vLozGz/5HjX2Eh7X399d09Na1tFe0dVa3N5dWVuZVlucUF6cV5GTnpiXmYyxMunxSVE&#10;BjpYGgZ4Om2sTD/dnfZ3N40OdqwvTxztLW+sTO5vL/z43ft/+Pu/+k9//M0///f/VFdZ7GRrHhsR&#10;QifhuTSChiKHz6II2FQVRSaDimUyFTgcEpNNYHNJUII8nwKcM4iUZ9N4XIYkU57Pp4MeSe48MAQC&#10;hqIiS9IPWkkP68+yNpJs+oAAj4TYCEc7SzaDTCPjmTTiz3Q8MEhYBhknIeUhOp6OZ5LQAFwaeHuQ&#10;rDykY8MmsRkKhoaacXFhoWEBpmYGSioCLB4FI5OpVAqTRmXRqSxxKjwXABh/TpaHiHgWkw5t4Pyc&#10;XQ4WiMJnQZy1UAjR81weky9gq6gKtXXUdXXUFYUcA30td5GTt5cbaJ2dHKytLCzNLQz1DZaXFv70&#10;7//r3/71f/7bv/3Tv/7rP/zp3//x3/7lHzaWZ13sbXTU1KxNrJ0dRCJXfwsLJ76SLoOvQWELKUwu&#10;hcGk0il0GgkAysoXZ75Lkt95HPCGmVQyRZIm/wtAJ9gNtHw2R8jlKfL4AMCQ2OBdK/EF6qpqwAY7&#10;qyurKAkVeSw2pD4j5EJVbZX5qqrK6uqqGhpq6ppqahrqAMqqKuqaGhpamgJF4POD6J6OwxPk4PJo&#10;DBgP8OALAd8XeIcMOgm49UQsAg1CZaQMRwFFlYVcRkUFjBA43xg4DwcX4BAcjCwbLcvBIVkYJF4s&#10;NMZUwPm6ubg52pkaGujr6UBp+UrKSnyIjv9FtQbEIXQyCTjoIOQgQJVY8CDSAAYAlAmCRYOfDPwu&#10;vzDy4IugkCVJNlBmDVwWuKlguJICwzfw10ELesAqmFxlYNLgLSNh0nwcjiUD48BgmW5m47nh552F&#10;h/Vp+zWJ+5XxRzVJO5UxG6Vhm8Xh26WROyWRu6VRW4VhS2l+q+kBmxlBR/kx5yWJFyWJV8WJF/lx&#10;B5nhO6nBKwm+K/H+W+lhSwkBre6WOUYqKbr8JH3FPAeDYjfzdDu9VHu9Il+b6gi3ygi3+gS/3EAX&#10;a1U28BhIaKQMiARk4fJINBqLgRJeIGeaAHxosewbTFoWouOhsfUvGHkwsoIoC4RYEP8uVoFn08gg&#10;eAMtm0ol4RUoUCUCKplIoZHIdDKkAiTgsDl0ioSCBwDGz3Q8k84hUnlkOptE5VLoLAoNA4cDjx+6&#10;BccgmOkpu9voBTgaRnmYRrvpRzhqxrrphLnphLhqQ62Llp+dCoCvjYqnhdDVmAPgqM9y0GM6G3Ml&#10;avIWmmRzDYqpGkVPkWiszjBWZ1kZqfJpODYFTVaQY9OxSlwinQgnY2BMkoyWItHVVivEy8jNSujr&#10;pOHvouVuJQTwsVcNdtPxsVEC/zTZ3zwnwqEkTgQgYckzg20SvU3iPAxBm+xrlhFkXRTjWiFOkAeQ&#10;SNYUgz0jHPPDHUCbF2lfEO1YGutSkSCqSXKvS/GUkPIS1RpJjnx5vHtJjKtEqaYoyhnYRTFuhdGu&#10;EtWa8kRPcHzwcjEp71mW4Fme6l+cEliUGhIkstTX5Kkq0gFUhDRlARVAkUfWUGGBVV1NvoGOorY6&#10;F7TAljDyjjZmEKwMXGz0Xez0nB103VyNrW10dHSEOlp8AzWurRa3NNBpLD14KMJ5MNRuOMbjsCZr&#10;JTcymIOMU1foDDBr8zMZiLCbSHCXVG2dT/Vfzw7ez4s4L40FfsObuozHqpSn6vQ3dVmPtRkPNcCZ&#10;yLyvzrgqTwFnMjif11L8VhN9NlL815J897IDD3IDdrN87yriXurAa7M+thQ81maBPTfSArYyg8Wp&#10;pkHbWVCxxKlw1z5vy34/67lYz+2M0KOCqJuK5MfatPvqFOCsXJbFgPa0KGIrIwBgLy90Jyd4Jc1/&#10;Ksat28+q3deqI9C22c+2xtO8xMW41NWk2FGvws242F63ztMi21IDoDvcM9fBOMfN/mZ++nef3n37&#10;7uX94/3nt+/eXT999/zxu/vX769ffn39/LvT+79eOfkP/atfF/TfBRWduidNqzv24XQWyaYHZOst&#10;eYNNOb11Oe1NBdMNsukOy/ZU6HyjLLrmOl1TbG6I1u+YTi8ch0d10Z2W6FzV8ULF8UbJ6YhvN84y&#10;OwvP/Ti8cDA2uTEzszg+tjU2cTQxvd3bv9PTK1JVDtBRizDWCNUXBmow/bUYXqqQtoybMsFVlfgL&#10;3NRIImWKHRtnTkFYs7G2HII1C2/HJ1hzcI6KZBsuHhj2QgVrNtKOj/bQpDop4R0Uce4aFJGQ4MrB&#10;egqg1oGNFCkRfDVoQZosP2VmlJ5GdXAgiAj3Rkb3pmYuljdu5ta+mt89yq3v0HKY1XC61PPaIhrc&#10;sm1PiSZHFPN9rt0Y0XBe3e0+MO+7ou7fdk7/zfTmvxw9/nHt+JuZze83jr/Zu/jh8vnLy4cvb5/f&#10;3Ty8vXl4vri5Pjq9Ojw52z262D95unh4OLu7Pr18unl4c//8evv0/u7l7dXj6+XDm4vHh9Pb68Or&#10;072zg92T/Z3TxenVuYmV2fHVsd65ttqBqsK2koyG3MTKjOhSiIsPzQdICM6N9k8P8UoKdI8PdU8M&#10;FcVGeYUneHuVR3lstyZMpBt8GPF5aLe8bTU8bdbdqFR6GDQ7aVa9blV67tO8alV7GTL5asr+06j1&#10;u36zr8Ytf5yz+9W05Vejxt9NWf3HneCuQESJJWw0Qms5xWUxxWMty2+/OHyvNOKwIuoIuMJlEfvl&#10;MZCAb1H0Wm4kaHdLY4Czvl0ctFcWuF3iu1sUsFsUtF0UIu6M2CyMAGEqCFmn00Tz2aLpdOfxZPvl&#10;PJ+uULPxJJdmH71aF0GRhUK+uezHkeBPI+5v+q0+jlhdNKred+jdtOpcN+sfVantl6uC9rBS+apR&#10;+7BEaTefd16pft9kfFppeNfuPhirE6QMC9NTCNQn+eqTfQzI3rokHy2qvyYzSIcXbCCMtlSLtVKJ&#10;sxJmu2iV+BiXBphXBDtWRnoVhvlq00lcHE6RRuNRaXwanUsHzgRTS6ghoPH4VK4aT0lHWUOFI1Rm&#10;C0An6FHnqWkJtY01zDJis3ubhkqya5qqBitLuksL2suLOqtKeyREPEBhTjOUJl85XFbQJcmjryoZ&#10;KMhuqq3qLi9twmEYCDiUJgVVRYMjwOQKpeuCFgHDoaEceQxSVgErj0PDISJerCCPRMlKGHk5sIqU&#10;hfRaIclWGKRdIycNXg5ayEBCaqESGXow34HJCCPWkU93tz1qLjytjH+oTbiribmuib1szDhryLip&#10;T76tSbirTQS4qowFAdIJmLVzgzYz/VZTvWZiXFZSvPcKwl/act+0593WZ5yWJ21mh41Fuo5FOU/F&#10;iSbiRGMxrm1+Zs2+Zn1Rzo3+lk1BNm1hjo1B9m3hbiXupkUuRkVuxnkeZqVhrtkhImNFGpi4QSwq&#10;hqw6W7G3oXO2d2qkZXCifXxxeKmlpttMz1pPRVeNo6jJU3Qxtdicml0am8qJz1BmKOKkcQqyODqa&#10;wsSS0TApBRkQFdOL0ks3FnYnB+eWpjanh9bnRnbnRvZnhrZnRzbnRuYt9MzYBBpGCsElslWYKnwq&#10;j01k0dAUBpamSBHiYFicFJqGIsvDZJUYgoay+sn+qf72sZbqnq6m8YGOebFqzWRP01RXwwSw/8zI&#10;9zVXdfe2DsWExgKnCCUri5WXRUjDdFUVxtsCbrdDb7YtXo50T+Zo5wu0b85NnzdUrpcoV0vYpx3c&#10;4zbqYkHmYkHu+0vh12f8t3u0i3nEux2F53Xm2bTm3Xr4x5vRL9+cXZ8d721tf3h6eL68eL2+//z6&#10;5cvdu8vzl/OTNw83X3x88+3X77///uNvvnn7w199/9d/9cPvfvPNr3786ptvXj9Dqp73Hz49PHx6&#10;Pvri7fr9RdftRdlPn4v/8EP267X7y6XL1x8iXu+9H67t3t5bfnww/nBv8Pbe8N2jyZs3JhfXqk/3&#10;yk93wsdb9ccb7ccb3cdbzYdb5Yc7wf0t/+5a8f5K++HK8P7C5PbM6PpU5/ZM++ZU6+ZY/fpI4+pQ&#10;/fJA7WJf9fxAWQzVs30ViUDN2b4SwMm+4vEepBp/si043uIfbwmPtsGqIuiRACrruqW2s6JxtGG2&#10;NW/WXc9tq1LNiuGnR6kXpVpF+mg5mLIsdFkm2mx1IVGRg9dSoXNoIIzBqnJpXDKRicNR0XgSkkDH&#10;gcuZxaMyoCqseCyHQlJkgcgLB5w0JoEMrnEyjoiQksEikHIwKTRCXl5WDodCUwhELBIFEXAysgQs&#10;TgG47GgMEYMj4xRoBBLw5sELgbsIwioCAamAhRNwCEnGOg6FwMjLEXHgCBAjLyH9gaGAwkAtWp6i&#10;gCFiUQDAh1TkshS5TBUBR8hhAHAoRCwcSuDAIWAUnLyQRWGQCWA3FQEX7KPEg3bmMclKPIYSn8Zn&#10;k3hsCpdFBkEdAItOopOhx4IlKTgAKLicRLtGDhKc/L+VZCR0PETHQIsc8JURcvLQvUCoxB/UghMY&#10;AYOR5GVjvVxyg0VF/rZ9KT7jGT5LpXHtmfF8NKSfAKVzysgi5WThspAwAPC6AeRgsrIwGegZEbg8&#10;OAg4FHCz/78swEWHXg8DMYcsAiGPlZGCQyQRDOaqwhvPjZ/ODj2oTVjO89ssCTqoi57L8V4uCFwv&#10;Ct4sCj6sjDiririojDgqDpqLtev20RmNsNkpCAEzzmZp7F5dxkRmaH2oW4m/pwGJIITLgDGQKitN&#10;kJGGhB3EVWrF8gVQCiSRAKXy4MHHRCFBBCFROpVw8eDLRCERSHk4CCjweCwKJS8r1q4BEBP60FO5&#10;UEIPAa/NZ7oYawc7mbkbqfibqQaaq/kZCRMdDcqDHAs9zJvDXCazwtbKEraq45cKg8tc1LtDrVZz&#10;gy7qk64aU05rEkGgtJIXMpsZXOVlmmSm6CXEhxrwIk2VEm21Qo0FAXrsIAOenx7PV5fro8v31gEG&#10;3wfMbvqCcENhmp1OdYAd+Bdtka5tEU7t4Y6twdbQ/VFXrQInjXRrtVBDvhWPoEVGabHIGhwah4yl&#10;YuEklAwZLU3DydFxchwcwkpd2VKo7GNmF2znNdQ4PNK90N0+19a20NG5CtHlnRu9bat97WtDYuH4&#10;Xxj58bHTqckLSea7hIIHAJ2/EPSSnr+EhKwHm8Bxujo3ACR0vCRfXqJXMzyw39+z3d2x3tW+1tW+&#10;AtDbsTYkVo3v79robltpa5xvb1poqZ8FRlPtNLDBDgBga1/nOlitrxmvqx4DbUPtRFP9lESyprlx&#10;sqtttqF2oLFusKG2LzEuX1fbEoOiweWwEk0mAHBuQ5EjVGkAUoQTE5riG0bQAxzQzScCQk6JKJ/h&#10;bTOcGzGa5rOUH7CY47teEDSb7j2Z7L6WEzKX4jOZKAJuz0ZxyGULJOV63hh7XhN1WBp8kO+/l+Oz&#10;k+W1ke6+nuaxneO7kes7ny5azfPfLglbzQ/ujXKo8zJONGDkWKvU+JhVeBhlWinn2Krl2Wtk26gW&#10;OesUOmtmWfLzbJXKXLXA71vlqtniY9QZZDoQaTMW77iQ6bVVErRfHrZbHrxXFrxfHrJfHLiV57OR&#10;47Wa5TGf4jyZaD8SY9UbbtYZYtoZYdkSbl3qa5pgp+1joGSvwtFmEFVoChwihkfEUJEy4KxQo+B4&#10;aGllrAwbBgswUGxP8G+L9mgNdeiNdBmNdxuJcRuN8eyP8looTU2wN1YlwAnSEC8MRdloDBgowFep&#10;pqTo6mSbnhIbFxfS0lTW393Q3VJVlp/qZG0YG+Jdnp9SX55jqMm3M9OuLc3ysDcV2RrbmWjHBntF&#10;+nm4WZvmJEYXpSf6ixzc7S0CPRzc7IztjdWN1ehcHEyFIqdMlDVXZlqqci1UBQToAocxpGE+RurJ&#10;7laFQfYNse6tCaL+VN/hVL+5vKjNsuS96oztitTdqvT92rSt6sTN6sTlsviDpuytquT14tjd8vj9&#10;8oTjmvTTxpzTtqK12uzJ0vSOrHgnTSUG9IgACg8V1ZCBRkIxL09FobhEIgWJJMjJsfB4YJAQCNAP&#10;tuJlZIAhzpSXw8CkwUvAsIaCQc/0k+ThVDSSDEYkWSkOUp4hK0WGwTiyMHMOM8bBpiklaq2jdqun&#10;KdbRUiAnxZaB6bMZDDlZmpwcRQwyXI4kJ0uUlQLAy8IUENI4BFTGHy0Dg4oGyUhJVP7BrwAGOnlp&#10;aTBYg0kBQFZaRjwNSCFRkM6hnPhWAV4OriALDbngHQKXTINF7anIr4zx6U4P7E70GE5ynUp2W8v2&#10;3SqEEm5Wc/zmoZtP/otZPkvZvosZvquZ/mtZQRvpgbs5EUd50fvZEWdF8fvZYSAcXknwXo732kz1&#10;O8oLPykM30zz2c8JOsgNPsoPPS+JvCqPuSyLvq6IvauNv66KuakGRux1VdRVZeR1TfR1TeRDY8JN&#10;bcxlbfR1faxER36/KHS/JGyzJHQT2DWxe7XxK2UxsyVxiU7G4KcnIuSQkLacHEwaKh+IkUdg5KAp&#10;VQGPxuLBXC7Gn0l58CWIr3HoHgVYJNS8ZC7A4XDAkDD10GQpJwdWMRgMAcz6SPAlQdn0oAU2Ho+n&#10;Usl29pbhEQEidwcAV3d7J1cbNw8Hkaejp49LQLCXd6C7u6+Lb7CnT5CHh58raD393P1DfIPCA4Ij&#10;AsOiQ6ITImOTokEbkxSRnBmflBEXnxqdmp2YVZBWUJZTWV/c298yvziyvbtweb33+Hz2M+3+ePIL&#10;BQ/a2/sjsPXsYvvkbPPkdP38YutanN4ugSRT/vn5/PX16u3b66enMwk1//h4Duznx5OXp9O3z+dv&#10;31y8eTx9uDu8v96/u9l/uDkA9uXp5pvns0/vbj5/+fj508OvvoWKr3756R6sfvv1y/ffvZXgu2/e&#10;/PCrdz/98OE3P30C+O2vvwAt6P/q89Pnr5/ff7gBbwC8q/2Dpa3t2c2tGdCurU8uLY8uLQwvzg8t&#10;zA3Ozw4AY3lxZGa2d3istaunrr2zuq6uqKoqr6G2pKq8oLQgC6AwJy07LSE1LszP3cHN3nyou/nu&#10;6nBpbrSno35xduRwdwVga2365eH0P/3xN//tv/zhT//+P776+GRtZhDs56GtpkTGo3l0IpdGYFAw&#10;Qi5FWchQEtD5fLKiMp0vpAkU6TwBJCXP5dGYLBKNSmAyIGl4SWq8hHz/hX9XVuZIZGokPUIhE+wJ&#10;VsEmsGpiouPqautoZ2mkrwW8RB6bBvxGGhkPfDZIO1FS2ZVOBADvhEXDMYgoOgEpyZGnk9Ggh8cm&#10;gffm5ydKSYlxcbUXKnKJZDwAjEZjMBlcBp0jLt0KkfJ0KgPYNAqdzeRApV7FyuxcDkvA40vSxvl8&#10;PovF4kJVTSFwuAwAZRWBkbGevYO1nr4mX8BwcDDz8nJ2c3Xw8vKwsXUyMrUzMnPUM7CZX1r/9z/9&#10;6X//27/+25/+9V///X//67//2z/81/9eXdVgYmypp2dhbulmbuVhaRegY+iqqmPPUzGhcdWA701j&#10;sZlsBosFgcvmgHci5AuAIeHcOWJ1HQkLL+HowaqEkZes8sUsPHiVpFXiCxQFQmWBEGyCOHq+AKLp&#10;BUI1JWWhgKeiLICgKlRTV1JXV1VTU1FWVRIqQfVSqXQamUpRIBLkUUgAFAYNXFYwDGIUCGi8AviF&#10;wW7gf5PIeDwGgZWXpuNRDJw8Ew3nYuR5GHmOvBwPJadGxvIxclyUDA8jx8PAORg5KhhzYTAaBqXE&#10;pHs42lsbGxrp6JgZGWqrqwm5HFUBpFojoeMl6dtMKgV45xSCAhGHBS0Jj5OQ8mCQAh4nDoMFv45A&#10;wIMU81kMADqNQiYRJE48Qg40ECMPWmBLiGw4lH4nrYAjYOUxOHkUmIdocjI0GEwZAbNjY/pSA7dq&#10;Undr03aqkncq4zYrojYrInYqYwD2KuIOqxMPKhK3CqI2ssPWMoK3MkMPcqMuShKfa7JeqrNuS5I3&#10;U0K2UsPWkoMX4gKGgkQ19kZZBkrpBoq51lr59gZFrqbFXpZl/vaVIc7lwS5FQS4ZPo5uBqpMpBSI&#10;H5CyYp5dDoHG4HB4Ao1BJ5OJwEsGvhQYWIETDYbOP3v+UKgAvCsoYpGXl2Q8SRKaWBQoTOKz6CAW&#10;YtEgsRqoHAIFHIsCICblSWw6jU0jS0j5XyBOkGcK6QwlcIJT6AAMEoVNpYMfRVxxRVaZTTHT4ntY&#10;aoW5GIc46IbYqMW6G0aJ9ENddABCXLSCnDSCnTUD7NU9rRTdTLhuZjwXI7ajIdPVlA9sJyOOnT7T&#10;TJ1spEy01OE4mqqCo9kYaQigh1ygisx0sjyLggShqYYiSVOJbK4n8LTX9XbQ8rBV9XHU9HbQCHDS&#10;9nNUdzMXgtbfQT3AQS3Z37wozq0oxrUw2gW0OWH2eRGOid4mCR6GST6mKX7mueEOVSk+9ZmB9en+&#10;tam+Ev0ZCR1fGOkE7NwIu4JoR0gCPtG9JsldkibfmO4D8fJZAfWpPhUJIonKDTgUODgwimPdimNF&#10;BeA4EkY+2asy2bsyxbMuDRKpL4mDcuSLEv1LUkJCPKztzXWEXJKqIl1bnavII6spMYChIqQBw0BH&#10;0VhfRcLIS6h5R1sTVwcrABdbY5EjgKGzg76bq7GTs7GxqYaejtBES2iiSElyMh5LDx6Jcl1M9hmN&#10;8dguSXhoL65y1skz51e7aHYFWXQEmQ9EOY4liKaToUz5lYyAnezQsxJIeeZdY/ZzTdpLbSbAVVni&#10;eXHcZWnSeXHCdkbocoLvZJjLoJ/NVITzeqr/ZmrAdmbgfl7QTrbvXXXCS2P6a1P2x/aix7rsy7Lk&#10;g/zI3fyI/cKoo5LY88qU66q0/byo2RiPWlvNHm+LiXCnhXjPXfE/PS+NPSuJOi+J2s0OPMgLOy6M&#10;3M0O3soKBH7PdKxoIMS2xcu0zdeqzt2kxt2sxd+h2sOizMW41NmgyEG3wEarI9hpMM633s+hwt0q&#10;y96sJjL8u6vL79++fPH8+Onty1dvXn96+fj9+f3vTx7/09HDH1aO31T0rHkkrVmEn5vGXOqH76iJ&#10;jjU9T4WuJ3S7U4LVFdHmmmS7BddfReovovT2mXa36p5XApcLlv092+mJ5fBCt33Dd3zUFF1quR6r&#10;2F+pOd8qO+8wLWY5Vrvu8W87xw4Hx/bm5rfm5o5m5te6B7b7Bg6Hh0uDA52F7BB9tVgzLT9VWrA2&#10;y1uNAmnL/JmRd1EhuKjggeGsRHJSJNvzCQ4CogUdY0yRt+HibXkKZnSkKU3enClvxZI3p8s5C3F+&#10;OkwHIdaWh3LXoHgokdy4OE8h0U2g4CLA+WjQoo2UwrT5fsrsNBuzseLCo7HR/emp4+WVi+WNp8Wt&#10;L0eW572T2tmmy4oOexzbRyW3W6ol+GiXRPNzivURy35P4LzIsVlUcl7Qcjt0ifl1Sc9PNYNvi9rf&#10;1vZ97Jj8fm77d4c3vz6/+3x68/7s6vHo/HRrD+Boc+/y6PL2DNKLf3f75s3Vw8P5zbv7lzc3j6/X&#10;jy+X949nd5Ic+bP9892tw631vb2No8Xp1fHB2YGuia7GofqyzoKUqoSQrKy4stTIwsTQ3LigrCi/&#10;tFDP+CDPOIAwr4RQj5gYn/BYT4/8EJedjpSRVIMPI34P7ZZXTXpHDVq7dapX3UYH9YoPXZqPXeo3&#10;HWofx8y/mbZ/P2Txrt/sV1O2P83bfz1u+sOs7W+XPS8bDAosYO1+7KkEy/EY+6lE0XoepCC/WRSy&#10;Uxq2XxG1Ux6xVxGzXxm/Vxa/nh+xXRxzUBG/XRSyWei3U+q3WeS9Wxq0WxoCejYKg7eKwndLozaK&#10;wpZy/Vby/ZdyvVcLfaZSXaZS3aZSRT1h1t0h5t0Bxh0+GjnGcp1+tG+mAr6Z9LhrM3juMXrqNLhr&#10;17trMzquVt8vV94rU9ou5p3Xa+4VKm7mcPcLBQ+NRhdVBo8dbmv5VmFqsCgDfLA+2c+A4qNP8dIm&#10;e6gRwRnlr8kM1ONHW2vEWavGWgqynNQK3HVKfEzqIkV1cf6Zfm5cNIJHUFBhc3hUhmT05pAZymyB&#10;CltJS1GNTaIL6BwtRRXxU1B8NZ6SOl9ZU6CuxlVVZAitDW1SY7Nqyzrqy3saKnqry7qqi7tqynvr&#10;y/sqirtqK/rLCjtK8ztryiCt+cri3urSwea60aryjsT4HDyWDpfDysAQaCQIo6SQ8rJoFBwO1XSV&#10;VsDCJTnywEnAIGWR8jIS6WckShZAkiMPh/LlZWHiFD5IeAKa12AYeTlZEG5BEplQPUOoKiyIsmQg&#10;VVMiDBbvZHHQVHRQFvfUmPrckHxVFXden3ZSk3peHQ/s29rE6+r4s7Ko4+Lwg4LQzUy/rSx/gNlY&#10;57284KemzNfO3PumtJe23NPKxJPypL2iqP3S2K2CiPlU36kEj44Aq85gm6W8iKEEz64o17Zwl8Yg&#10;+84YzyI341xHvXR73UxX49wAew8jFaY89JS0ggykWsNAo9WZnKWh0ZXhybne4emugemewY3Z5YXR&#10;yY2ZuaWRkcXh4aWh4dXRsbWJie2Zxem+0azYtDCvEB8Hzwjv0GCRf35SzvzIytLk1sr0zvLU9tTg&#10;yvzY9szQ9mT/1vLYwXT/Kti6Ob9VW1zj4+zNUuDiZYlkJI2MoiBhGBKCgoHh0DAsXoZAkCN42Hr0&#10;NvYOtg/1NQ/2tox21A+11Q13NkIsvFi1BpKPB3Znw2h73XBL9UBbbV9Py2C4fxReHo+TQ2FkpUE4&#10;aK6jsDIU8vYo/HrD8OVA63iOeDSt8O2l0ZttiJG/XMQ8bmOftrCXi/DTaZlvz3jfXPDfH1LP5qQe&#10;19EvG4zjSeWzBa93Zx1fPh7cnBzdXdw8XV28ub36/Prmzc39892b969fP9198Xzz6ZsPP3z78cfv&#10;P/7mN59//+vPv/npqx9++PT5i+eXLx7ef3X/4eP1m6+fn3/16frrj5vff557uS1/vI78/D7kq1e3&#10;lxuLl1ub13ubN/dmbx+M3t/rvlypPV6qv7nXe3jQvblVfbxTerpVkjDyUDr8jcbDjerDrfL9jdLd&#10;lcr9lc4vjPzNmf7tqe7Nic7Nsfb1kdbVoebFvjrA+YEqwMWhGsTI76oCAONsX+n0ACrrerTNg7DJ&#10;O9wCBh/geAfSlAft7jr/cEtte1l9b8VoYVy/o5rf12hclWfs50wJcOV52PGNNAgaQryeOkNdkQJA&#10;wEopcUF8hSWiZYR0KpdMoaLxLCKNoUBhk6gcMmghKUIhk04jECB5dxk5JEyGhMWDawhE1cAALSTb&#10;AuXFo8RPkaKAk0zAAocZDxw/PBINQFUg0ggkCnAvCSTgCpKIOBzwg8WVHgg4pCRHnoBF4dFQyjwa&#10;AScr4PFIJFTJSYEoeURVsgOdTOCx6KAl4dAsKlFVyOMxqQIGlYJFoWVhAHi4FJ9O4dOpbCpVU6io&#10;pghiQCqkYMNhCthUAZOsImCpCtnAZtNAUKfApBDAp1PkscX/HcVns2gkIngD4J9iwLAij4A0ZMAH&#10;FMvKSxIDwR+UuoLCykjJ4rE48NnFT9RA0jFIGUhFwclAJ8XHsTjIqSbEpifWYTzTf6ggxV5ZSILB&#10;iNLSGGkZhBTE8MtIweFScuD7RMEg3WSCjDQdhaAiZTDipEvgZoMxDWI2xQAWlGwsJe4Hxl9sggDx&#10;nD/nyENa9zAYGSZlxqI1Rvrv1efulsfvFIcdVUUuZnuC6eOgLvasMfGyKfm2Je2lM/OxNfm5PfVt&#10;R+ppWfBKskt/gMFohM12UeheWexKQcRURmBvnE+2o0WOm31/Tkacg602hQBGQijLVR66bQm+FvBm&#10;EDKywOcHwKEgkU/wY0GRMxOEUFgwimIxIJKTE0uKyWDQCApZQQGPRoiHXzDSYnFI0E8n4YUMoq6Q&#10;4W6hnR3hmRHokBPskOFtFe+on+ZmWhXqkuNi1BjitFQUtwcCpeqE06bkJl/9vkjrndLwy4bkg/Ko&#10;g/KY1dyQ0Xj3/lhRmcgw10Uv2lgQba4SY6EabqoUbakWZ6MZba0Vbq4WaKTspc11VaU7KkI18L3U&#10;Gc58HPB2YoyVsxwMqnyt6wKsGoMsmwPNASrddSu9DLPtNVJttR0FFC2CvCoZq0wn8sg4FhFNh7h4&#10;WRpKioWV1mIQ9ehkOyXFGDvnNO+g3PDkmb7ZwY7ZrrbFrs6Nvq7t3k4oM12sBrMr0ZEfGjwAGB87&#10;nZm+kpDyEkjoeID/Y/X/wOjI8fDQYX/fbnfXZm/PtoTfH+jfmxg9GRs++oWR72xbhaRyxIy8RJFm&#10;oHtTwsh3NC+2NsxJ7K7WZfDewD7gTfa0rzbVTjfVTzXUTtRWjdZUDdXVjDTWjzc3TrY0jbc0jlSW&#10;twb6x/K5mnIyCpAQDZRSDKXWQqen+JkN0MiIz0mwIh4ioJNWLDSNBKvgJFchyxcEO7XEuU9l+68V&#10;Bs1neK3k+i9m+++URC5m+E7Hu80ki4DXtFcaft2c9NCR+tCafFkbeVDot5fnvZfjtZ/rfVwYCLHz&#10;+X47hYH75WFreb5z6R5L2b79UTbNvkZV7trNAWYtgebVHnq90Y4LecGjyR6D8SLQ9kY51PsYNPmb&#10;dkfYdAZbtAeZ9IRadAaZ9oZZDkXbzqa5rxf6Awdsryz0oCL0pDIcSsPP8V7L8ljJdJ9NdZ5KcRxP&#10;tBuKsR6KtesKt6wPMC3xMk6w0/bWV7RXYekwCaoMBY6CvDINx0ZLKRIQpgKyjZAaZq5RGuTQHufV&#10;GuHSHmrfH+nQH2aznuO3mOIxG+8xEee1X5XRnRDgpS0kQ6MBpJSClANOCoKAV/D380lNia+sLGxr&#10;rhobau/vbmiuKYoL97Uy1vR1tynLS44L89ZT4/i72yZG+mXEhbjZGJloKQa623vaW+oocuyMdW2N&#10;dEK8XZ2tjM101UK8nb0czbX4ZDZOioKAfgg+TtpIwLTWUiJJwSBSHszCXFKmr0NllEcV8EOiXVui&#10;XHsTPEdSAlaL4g/rcnerMncq0/aq0zYrk7aqkrdqUjerU7Yrkw5rU4+rUw4rE87qUo9qUg5qM05a&#10;Czfq8lYaStoy4oQIGBMGo4Djw+FYaUgJEEz34LyB0t7lZEHLVMBTMWg6BkOWh9LYaUgkUVaWBOXL&#10;I/AyclgpGQwMonGA8wPR+uA4MtDR9GhEXyO9LF/35pT4ifKi44Gui6H27daKo76mrY76iqggJXlZ&#10;pjSMj0axkEgaAgEOqABmK3G5fvAecFBBVzmUnBRwBiU68hhxOVmcLCQyhpWVA0DJykI3XGWgNHlx&#10;FRBIawyLhMrA4uXgklsFODl5OZgUTg76aLpcWlGUX1t6aH92aH+y12iSm/jM9FnN8wfGdIrbCnDm&#10;c/2Xc/xWcgKXMv2WU31AcAoC1YOc0L2s4IOc8J2MwN3MIOip8cwgELoe5AZvZ/rvZPsfFoQcFYaC&#10;9qI88q42/rEh6bkp5bU19b4+BuChIfa6JvquPu6+OfGmIe66Lv62Kem6IeGiNva85uc0+a38wK3i&#10;kJXCoK3K6JWymOmimPJgFxU0jCoHfQq4LAJcpmg8EYPDwuVkwICOR8FxWCQazI94rIICDotFgxaD&#10;Ab8blOoOWrBIS0tLKrWCBQl+NSIRGOBSh/95AZ048QI6wfgAXggWYItfCDc00klOiYmIDIyKDg6P&#10;CgwM8Q4J9/PxF/kHecYnRcbEh4VGByalQjx7eFRwaFSwT6CXX7APADAAAsP8I2LDYpIiUrMTC8py&#10;iivzS2ry61srW3sbugdbR6b6VtZnjs+2L672b+6OQbh4e38E2pu7w9PzLYCTs83D47Xd/aWtnfnN&#10;zdmNjZmtrbn1jan19endvYXTs43rmz1JpryEkQftzc3B7e3hy8vF27fXry8Xnz7cfni9evdy8fJw&#10;cnu5e3GycXOx83h/9Hh7eH97cHm6+f7t1evLOWi/+uLh4/ub7755A/Crb18lFPyvf/wowY/fv//+&#10;u7dff/UEDgh2fn45gwj9q53zi63Do5XtnTkJNjanATa3ZsCbXF2bWFsZX1+F2uXFkYW5wdm5geGR&#10;tt7+xu7eeoCGppL6hqLW1sqayoKKkuzq8ryc1PiU2PDEqBAvkV1ogNfd5fHZ8c7M5NDYcM/22sL+&#10;9tLGyjRo/+Z33/2Pf/yP//Xvf/+v//xf46ICne0sArzdBGw6mKmVeAwWVUHApagoMrksoqoqR1LN&#10;VcLFM9kEBkuBzaEwWSQ2iyoQMLhcKptN/qWmK09c7hW0qqo80CNZBf1gN7Aq2d/ISMvGxsTQUNPe&#10;xlxDVUgmYFh00i858iy6ODWeRuDQiUwKnkbEsOl4FhnDIKK4NDzEzlMwHCYBvENDPdX09Pi42Agr&#10;azMNTRUMDgmJG4rJdj6DxuYx+Wwai0VlchhMMccOgc/iQZt5HAEf4rW5bB6HBTogfRgWg8kADqWA&#10;o6TIU1bia2mqhoeFuLg6KKly1bS4ji7GQcFunl6u9k4iS8dgC7cEC1GqkUNUx/Dqf/nnP/39P/3b&#10;f//ff/rP//1Pv/79v5zdfJ+a1W7tGmvuHKVrG8bT8+bq+CpwHal8R4GaA0fRkMoSsHh8rlDAYnOZ&#10;LI4kNx9SfudC4jNCoRDYbDabwWCAFix0Op3JZIJNYAE7gx6wj4qSMnQvgSvWhedDYvECHh8SpRGr&#10;1oCtYJG04Hjq6qoAAgH4ScDBqASSgjwKAXmWYAKXhknLiqXngKuJkEGgUTgiSR748CSSApUM3D0C&#10;lUhnkElEqOQUk4Bh45FkORhDXgqAg5FjyUsJ0XKqOCRDCqasgOZjEVwsnI6UBU4kA4dS4zFtTY1M&#10;dDRNdbUtjA2UeGzwJjSUlITgI7DZihwOh0aDsnjEgwqLQiHjcAooFAGNBsDJy2MRkOghlEUulpLn&#10;8cDuFPARAMCABZx4FBJy4qGoXlzLSGL8XBhEnDIP+kAPlHGPRFDl5cDbA5OKiwqjLdF/siBmozpl&#10;vyl1py52szpytz5usypmrSTypCnzoCbtrD5rqzB2IztiMytiPyfyMDfivCDmqijmLD92LSl0JiZo&#10;KSliOjqowcmyysY4U0+50Eq7zMmoxMmw2se6zNuyKsSpMsS1LMg1RWTjZqQtIGKhm8PyICSABChB&#10;jIHFgegHuNtkKo2BxxOA8ySRuQSA3H/xXVBo8AURCBx8CRgASUVWBokEvijwRQAwKD8L/kD8OxV6&#10;wBls4jEYfCYTfL1cOl2yM4iXwJcMepRBSEUmK4HTjkLl0+hCcMKToEKvLAoNRIAULFqRQVOiEax0&#10;lCNE1iFOxkF2unHuZtGuxlGuBhHOemHO2iHO2qEuOsEu2r4Oau4WfEdjpqspR2TOczBg2OvTnI3Z&#10;wLDTZ1to0q10uSYaTGt9ZRsjDRUOWZVPVeGTQVCqp8ayNFIy0eYCuNvoiay1vey0QzyMfZ10vOw1&#10;vR20/Jy1vWzUg1x0fe0gUj7KwzAz3KEozi0/2jkvwjEf0qKxyw21yQ22LoiwL493q0vzacz0b8oK&#10;aMgIqE31LUvwALtlBFmnB1plhdhCLwm3K4x0KI11qUx0BzuDPcH+klc1ZgdXJXmVxIkqkrwk2feF&#10;Yr0aiJGPdy9K8AAojHcvTBAVx4sqkj0AqlJ8qlJ8C+I8SlOCytLCwr1tXG2N9DX42ipsXTWujipH&#10;T50HDNBqq3P1tYUAeloCCSNvaqhmZ2Xo6mTt4Wbv6mjm4Wbu4Wbq6mToIbJwdjGzAa6clrKJtpKF&#10;GjvcQnuuOGEkwWsmyWskxm23NO6qJWcgyjHLlFMj0u0Nt2nxMx6Isp/P9J1MFI3Hucwmuu/lhZ4W&#10;R79pzoZ05JsgYXdJgvx5MVSs5qI4eS7aazTIqc3FcNDPZiMNymE/zA/fyws+LAzbyQm4q0t+255z&#10;WZlwU5P81JgNac5kha6mB13XZtw1ZB8Uxl9WZZyWpUxGeZRZqjS7GY5Huo5HOs/Fuu/kBG9nB+3n&#10;h4GjHRZGgBduZodAShHJ3tNxnv2hdu3+5nUigxo3oxpXkyYP2zYfp1pXqwoXM3C95NtqFdho9YS7&#10;NQc4FDgYZVjrZTvb7vcP/fD48uXT08vN1cfnx6/vHn538/wf92/++8b1f2iZugzO3rAI3jUM2FVx&#10;36HbHzOcDuh2x0z7R0XPK5bTId7iAGe+Lqe3LKMzB9NYlNNZRuhdsJ2uuC5ndPtHoeiCYfPIs39R&#10;cb1RcnzQcHtQc73h2T/zXS7YDms8u34Vu8eqrqfxhcOJmf3p2YPRmeOx6a2BwfXensmaikB97RA9&#10;9UgjjRBtnp8qzVeV4qVKdlclALipkQCcVQiOSgpWbKwNl2DHJ4EW0o5noM3ZOCseAdKOp8Dt+Xhn&#10;Id5VrBTvLEBDnD54oRAv4uMAXPhYZz7WTZngo0GP0VcK1+BH6Kj1Z6VsDfZuTU/sLi+ebm9drm3c&#10;j819bhwb1XQbp1oeK3mcCdxO2Y53bKdbmt2VguUT2/lF2fNO6HYpdDlmOxxznbcZ9pt8x0110YqW&#10;aMXAc8HEa1jP+Tgq57cjS79Z3nu3sPGwtLU3ubA3vQicpbvL+zcPb58vH59O795c3D9f3D3d3D3e&#10;P9xcXT/d3T9f3d8dX17unZ3tnOxtHqwuba4tbM2MzPe3j3Q09LfUdDdVdpXn1ceFZqTGFEYHpSdF&#10;5sWGZIZ4J0QGJIf6xAe4RwR5RgWKwkI9gqI9PVM8rBdqYsbSTd4O+V03mdy3G64Vs6679I8a1Q7r&#10;lN/2G163KL70qn+eNnk3YPCh3+j7abtvJy0/j5l8O2n+/ZzD93OeNSKpOndCf6TeSJztfJb3dKrn&#10;QpbfeiFUYm6rPGKzLHKjNGyjNALgl6egtopDtwqDd4uCdosCdgr9d0rDdsrDt4D3XBy6Uxq+XRIG&#10;UfNie7MoeDHLG7j1IIKdThGNxDoMR9mNRdv1Buq1uHOLLKSXM9R/sxDyacjxod3wtcv0tkXvpcv8&#10;ttV4v1x1t0wFYLNIuF2suFMkOC1XvqnWuKjUvq63uG0SZZrBw3UQ4YZEP12Stx5VpK4QoMf0Uif5&#10;aTH89flxdrpB+qwkS8VsO5UCF/Vqf/PqUMeGhGA/CwMODk2URyqzBUwyHbg3KgJlZZ6iuqIym8oE&#10;U4Aihydkc5V5AtCqChQ5NIaGkorqz/uo8hgcFZ6Kh6N3dHBCZWFdfWU7+LFKcutbawbL8lrL8toA&#10;GsqHKvK7AKqLeuvLBiWqNVZWbmAWRSHxCDgaTF7A6ZeDS8ER0jg8EhKuQcmhkFC6KQYN4icYsJFQ&#10;WUI5LAgT4NCjaqAT7C+PAPGVDAIuC6nMSbgDaSjMkEHIS4EpG6oeBsPIgvAMYhBABOhrqL3dXL5d&#10;AinS3FbF39YknFcmHVUknNbEn1THXjckXdYl7BWGbGf77+UF7eYEbGf5gSBqNcXjrCzqvj7luTn9&#10;vin1tTv3uiXtti3joiF1pzjitDr5rCppMsZ9INi+099mJTtiOiWgO8KtPdylKdgBRO85zrrx5soJ&#10;NppZnuZ5wc7JPvbx3o61WcmrI71Xm0u3WytX64sfzw++uDz4cLb9w/PFp6udl5PV5+O1+72Vo8XJ&#10;s9W5s5WFlaG+ldGBhcG+kbbWpbGJrdmVtamVzdnt1YmtxdHN1ZnDxYnd2ZHNmeGN2cH12cHNuaGt&#10;xZG9mb71pbG9hZGtqb4lsNvixHZDeVewV6yPS5i1kbOxlq25tr2toWugW2RuYmldcctwx2R/y2hf&#10;61hvy3hX40hX41hP8wRo2+pGOxsnepqmoQT5mqH26v62mhFJmnx/+5i3ox8ShkHAkDR5LHDS3MyJ&#10;J7Phj5vudxv6TzvKu+Pyh9OoH+70n7c4F3O4ywX04wbhZZP0uEY8GIU9reK+u2B/c8m8X0ddLsjf&#10;r7EuF7RO5l3f7Nd+dbv+enFxc3T15v7+LRgmbk7fPN69Pr57uHp3f/nm/eOnbz5++6svv//+y59+&#10;+urXP33140+ff/Xdh/cfHu4hRbL7d9++fvHjp0+f35799Hn/N98tfP7Q8HQT9ebB6+nO8uFa992z&#10;6eu90eu94eud3vON+ps7jfdPuq8Puo832ve32k836gDPt1rPtzpQWdcbbbGt9Xit8XClfn+hdX+h&#10;fX+he3euc3umeXOqcX2ieX2sfXWkdXEAoHF5pH55BKXJQyz8nsbprubZrvbZntbpnvLRDudgi3W0&#10;DenFH2zyD7eF4pquyse7aqf7GofbKrvrwq0V3t6m1t668eSQdl+zVledcUGalr8bzcGcaKCO0VRU&#10;0FZmClkkRS4dQFWJBQIYLpMA/DAOBdIMpOHwDAKeSYEqaEF8N5vOpJKoBBydTAIumUSxkIjDystC&#10;ZU5xKCS4aoCXCy4oPA5DoxKZVAqPRQcuHwmLBc4z8ACBAVoOgy5JbZGkTuNxKHCtIeDSBIWfi3/S&#10;qGRwJYJjghbSHEej0ChImhy8CriU4AgAAhYLHBM44cBgUUmQA8nnqHBBuEeUVOcDTjURJc9QIEAu&#10;JZnCoZCEdBqXSlJmQaQ8D6wyaWLRG64qjwNexSRCTwAwKUQem4ZHy9PJBGDjUSBqk8KhEMDhB58X&#10;AHxG4Lqj5KH8PkjMESEPlTiVhbLpwdAhcfhBvCIHg4GxQpVCiHaxyPO1Hc0N6Ut0HkxxH8mNyfdz&#10;Y4nlIFAwWby8ghwMiZbFIGHSJBkZmjTMz1w3K8ClNNK7Ms7XXU/Ax0ACOOBjgn8Ok0JIy6GAAw4X&#10;K97Ig38hC+nbQCSnNAImh4YAkwOxBXDkZWHi2hIwmAZGtjLYY7k0dbM0YackeqcgZKcw+KA0/LQm&#10;7rIx4aY+4X1X5kNjwl193FVdzENL0k1DzFVd1Fl5yF5RwHCEeVegyWKm32J24HJ+5FRWSKmHWYGb&#10;2Xxp5nBuSpq7Mx8N1Z2Eqj6IvxyUlKyCHJKGUWCT6Gg4CvxeIEjmMHBshgKVhEGjZTBoOB4HIiNZ&#10;kgISi5IR3y6VgkptQzdHZRQIaCJRnk5FcSjyqiy0s5EwydcyK8Qhxdsi1cM80Eg5xcW0Kda3UGTW&#10;Euy8VhR7VJ12WJ141pAyluDa7Gu0WxoFBtKDilgwve6UxUxn+PZGOzcEWReLDDIcNdLs1VLsNdKd&#10;dFMddNOdDXI9zLLcjONsNCLNFSOtlCMshaku2tFWimHGnBhzlQB1RqAaq8jVtN7XvDXIojPCujXM&#10;sj7IrNLbqNjVMNvRQKRM01KQUyGjOArydJwcj4JhYeR4OLgSFclGwSyEdH8jrWBD7Rx3p3RX+xw/&#10;n96ympHm4Z6m2eHe/e72nfa2DUivpndjYGBncHB3aGhveHh/dPRwfPx4cvJ0aupsbOwIGADAAJ2g&#10;B9gjIweSxHkJC/9LdrxEcX546HB05BgY/X27A/17YFWMo8GBg5Fh0H8sIeV7OjdA29u1CQB6AHo7&#10;1jqaF/+cJj/f1rjY0bzc27HR3bbW1boKVusqx2sqhmsrR6rK+msrByrLugEGeheqKtqio9NVVXXl&#10;5MBJKicniwKAxgAok1hGDGgBcaLkHpJkYgWAw+VBRAk6wMWFgcGUFOTyA+z7Uv3H0n1B1LCWH7ic&#10;5bucHbCc5T+f7D6X7LaVG3BRHfPYlPyuMwMA0uKoibysCj8qAtOr936+D2gP8nxOS4OOyyHe/KA0&#10;WFya1X86ybU3zLI7zKLV36Q9xGIg1nEyzXM2x28u138+N2gpP2gx2x+4T2NxLkPRdqNxjqNxDsMx&#10;dsBbG461GY23m08XgYMAZ+ygNBRgF/hj2d67uV4bOR7Lma6z6U6TyXbDsVZ9Eeb9YZajsc5dIbZF&#10;rnoRxkJnFbKNKs1SjalGRWnQMYoK0gIMzJiJ8NSmpzrptMa6tkU5DSS6jyV79EfadYeYj8U6LGS4&#10;L6aJZhPdJmNdNnMiJ1NC4kw1ueIHXPCy0mhpGaQc3NjYODs3Kzc/q66uLD0hoqW6qLG2yMHGwEhP&#10;2dvdtjA3KSc12sZU29nGKNDL0cJQnY6H+4vsInzd3W3N/VzsdBQ5TuaGwAj2cnGyNLIx1kkIDzDX&#10;UwVjGV4ORkFL6fBpXAWEDodiqSGkysCo0tB/12Ni41zBBWhdGeFeGyFqj/NpixQNJwUu5cetFyXs&#10;lqZsFiZsFSWe1GaCS3K3OmWrIn69OHqrJGq/POa0JhHguCr+tD4djD/rFRmrlTlrDeUFvu4CGEwy&#10;DPKIGCxwq8RFeuDiG41QsqO8PBWLIyDkwenBQKJ4WCxNTg6ALA+GSimyPIqNw5GlpdlIOTIMpoyR&#10;M6TiMr2dhorSF+pK9rvrj/qadttrDturT1pLr3tqTtrKDzpqNpqrs33cNYk4uow0HQ6HNHkQSDCQ&#10;AmBlpHGyMmgZKay8HBYJVTQBQy5aDlKrxwBIgYFVFicnD8Y3nDwKj0SjZOHgHSLloORKFFyGiMEo&#10;oKAK5ODNg1MfIlKg7A1ITgdcGObK7Kr4kIGC1NY4374E0XiK20Ku31J+wFymF8Bijq84KAifSfFe&#10;zgxcy/DfTPc9Lgg9BnFrpv9+TtBZSdRRQdhuduBhfigIhw/yQo6LI0BofFoadVUFLoSEu7ok4E++&#10;tKY9NiW+bU16aY69r4+8qYsE4/l1Q8JVY/J1S+pFYzLAcU0ssA/KI8HJvFcYtJnns5jtvl0ZMVcQ&#10;Npofle/vbMAgUmSgmQVMMWCRk5PB4NASlTbJ1AxaDAaFxaDAFA9aMEHLQBf3z9c1WMD1Dt1qEy9Y&#10;LBaPx+NwOBnxIi9eJKo1YAFbYTBpiHP6M0CnhaVJZlZKYlJMUnJsckpcVnYqMPILskAnQE5uem5B&#10;Zm5eZl5hFmhT05PCokNDo0L8gn0BIuPCE9PiMwpSS2uLaloqGztrWnsbOoabByY6QQg4uTg0sTA4&#10;NjM0vzq9s792fLZ7dnlwdrkHjP2j9Z29ZYDt7cWNjbm1NYiC31yfBgbA4vLY6vrM1s787v7S5fXe&#10;08v5/ePJLzo2Elmb17eXH95df3x/A9rXl/PH+6O7m/2bq93ry53728Onp7PXl4ujo7XL8+2XlwuA&#10;Dx/uvv/+AyRBAxHxEH741ev3370B+Obb568+P7x9d/Hm9ezp+fj2bu/8YuPwZHn/YGFvf353b+5g&#10;b/5wfwFAsrqzOwuwtT29tj6+sjq6uja2vDIyBz7vVNf4RNfgYGv/YEtHV01zexlAfUtBTX1ObV1e&#10;bWVuZVFGYUZiYkSwt6u9nbXJ7Mz4py/ebm2v7exsLS7MPNxe7O+sri1PPd6d/tM//PG//cNf/8u/&#10;/OfFuVFbK0NnOwsVAYtPpwgYVCUBk8kkMhgEnjjVncOlAggVWWwOhcenM1kkANADbAAqDQ/6Jbnz&#10;EkEbANCvospTBq6b+CV0BoHJooCwkMtjgEBRXU3R2srUzNRAX0/T1EhbwKXh0LIMKh6ASVOA9Goo&#10;GOCyAseVScUq85lkPFJSIohGxAADuBlcFpHPIXNZZC8v59ycdAd7KwNDHTaHDhUBkofD2Eweh8Vn&#10;0sUUPJMFcd4MMSkPbDEpL0mQ5/2s0i4A4HGgTHNx/jVNSZEr1qjRdrC3DvD3tbI2o3OoAlWWi5uF&#10;h5eDk5uri1eUhVuGpVeFhW+9rlOBoUtKTFZreeNUZfNcaHyTnSjf1CHH3CXfyCWbpu2PV/GhaIdR&#10;taKkSM40JT+OsojJN2Fw1Nh8RSb4PtgCgVCVzeby+RCZzoO0WSBSXsLCKyoqSlaVlCBmHWLehUI1&#10;NTVggx7JIpGEB4aqqirYKrHBIsn6p1AoBODWw6HkCPDViO+mQ0+3SclAFzfUgkFBzMgDX08aISMH&#10;PF+MPJagII/DyKLk4cAm4Yk0ApVGZNBJHKoCk4DhEtAMlBwLJUOWgdGQMDZaRoiWU0LD6eLiHmyk&#10;DEMeSkIhIqToeIiRtzDQNdHRNNPTMdfXVeNz1QU8VYFAicuVFHdlU6kg8JCkfgMAG8QAeCQSAIQW&#10;0L0/eQQYmEgkAofD+lm4BvxMbCboASGExDuHg6FGXOIV2OAjImRk4TDo/ipE0UO5MbJgT0iSHgF5&#10;02RpGEsWpiQPy/SwOOqrWKlJOmnPWK+K3G9M2KmNv+zK269NOapLO2/IvmzIOapI2SuM282J2MoI&#10;2s0MOcwK280MW0sJm4z0Hw31aXO3LzXXq3O2bHC16gtzb/C2aQ11qvG3rQ5yrAh2Kg9zr4728zHS&#10;1GRQiPJwlDSkgwYHXj4cQSKQSSQKiUwnQDV9GVgcEXqcFkQc0KeBHj762c2CGHrovgIWiSJgcSwK&#10;TUygQ8ESk0wGvy6DAqXDSyIxcGmATgn5DmwODSr6ymcyJXr9kscRJOVeldhMLpXMp9GBzaZCwjVi&#10;Np8MxYdYDBEho8YiWWrwfW0Mkvydgmz1wxz0whx1wpx0w5y1gxw1/R3U/RwhuFnwHIwYjsZMFzOO&#10;kxHLxYTjbiFwMxM4mwisdVg2+nwrPaG1vrKptqKGgK6nyjU3VLUyUXO01HGx1bUzVTPXE9gYqDia&#10;qvs46IN5yttex9dRT8zI63rbanjbqvk7aAY4aoW76SUFWOZEOORGQiLvAGUxLqXRzqCtSoAYdohY&#10;z/RvyPCrS/OrEhPr6YFWCV7GcR6GoE32NcsJgbj70liX6mRPsFtzdiCUGp/uW53qW5XiUyhOjS+K&#10;cQVtVohtcSyUj18UBzHyEBcvQYIIoCxRVJrgVp7oWZ7sXRTrUZ4WVJ4WFulj6w98MQM1iIJXYWso&#10;MnTVuPoafCPwqVVYOho8XU2+npZAQs0Dr87STNfV1dbDw9Hdzcrbw8rL3VLkaubpZSsSWbuJ7I2N&#10;tY20le31VIIttAayI2Zzw+YzAyeSvFbywkD8M5/p3+xrUuWq3RJoCtAVYjmRJJpMcJtJ9gBOxmFx&#10;1HFxFFRetTbttTnzrir5oiT+sjTptAgqEz8f4z0T6dHhbtbqbLCY4HNelnBZnXRfn3Zdm7KdH7qS&#10;4XdSEffUlnNZm3pamXhYEr+Y4j8S7jqb4HtUmnRRnXlYkrSVGz0R5d3qYd7gYtjhZ9kXaNvuZdbl&#10;azkW4bSQ5L2bH7aTHSqudB+0lOY3l+gzm+A9Ge85FOHc5mdW52FYKzKudTNv8rBr9Xasc7WqdjGv&#10;cDEpdTbINlfti/ZqD3Yrd7cqcLOtDPH71cXND09vn47Pns7O3p2ef7l3/B8Prv56ZGVLFLek5zHF&#10;tVpkWm2y7faZ9kdU20Oi5S3LGeBF6AnaI6L1gYLlKsJwQVpnG2u+JKu3Atfbwpic0uzuBe73iqIH&#10;RdcnJecXNbc3mu6Pqi6Pis6viq4vXOdLtsOBitsgz+IgNv9N78TF8NTJ5NzxxPz53NJ8e/vBxNjh&#10;6FCGyNVTRTFcXzNMRzlcTylQm+uryfBQo0AJ8qokZxWigwrBXolozSeasvCGNDSAMQNrwsQZ0TH6&#10;ZLg5G2fOQDkIiI5CgpiUV3DkoqHysEoEKwYcUqXnYiR0vJ8O01uVGqTMSjHWidTS2G5t2R8fPVlZ&#10;uTk4OFpavplf/nZuYz8gY5Jnv0F3uBJ6HrCcTliOJxSbM6L1Jd7iLcftCw3/96o+r8ruD1yXB7br&#10;DdP5mud2oSg6EjgeKzudaon2tVxnlWwG1Kx2w9J/PbHyzcL21ejsy9rB8/7F+/u3lydXHx7eff0C&#10;/B9Isub++ub68ur6+vrm6vbm7Ory4PR85+R483BrdWd1YX1tbnN+fGmkZ7K7eaC1tqexsqOyoDEj&#10;viA2JD3CPykmOA20oT7xoA32ig71iQ3wCA9wCw7xCIoUeSS4Wc9URk9kWL70+963Wdy06mxX8M9a&#10;NffrlM9bNB86dO5bVT8M674f0vli1PSrEfOvRiy/Gbf69YLDd5M2v1vzHYzA1btjByM1B6JMp1JF&#10;0xneE6keC7kBa8Vhu+XR2xWRW+VRm2XhABulYdtl4bsVkXvlERAFXww9T3pQGr5bAvrDQL+Ekd8t&#10;A1vDgbFdAvYRK1HmBSzn+EnauXTP6RTReJzTeLx9X4hukwej1hn53OH62u3wod/hrsX4TbfFabXW&#10;bbPRVZPBah73pFZno1CwVSTcKuAdFgtuazSvqzSvqgwfWtya/VgharAoU5KXJt5Th+ylTfXWpHip&#10;E4L0WSFmKiEmyrEWyrkuOrkOakUuGjX+ljVhLqURXjpMEguLoeMh4WkmhSXkAFdFoCZUUuLyuXSm&#10;hI4XsDgqfCGHxgA26ASrfCZbXVFZR00D7AYMFpGmxlXxdPYK8AiuK2tuqenOSS6rKmwry2utL+8v&#10;zm6uLOysLuptrh7OT2tsbRirLG8VCDQRcBwCjkHA0XA48BWkIfEZORgWB2YzKRRaDikPTcFYjLw8&#10;AuLiJYw8BuwrByZliJGHy0GMPFIeukEOYgwwz0HzNTgMmKtlwHQtA+IuEC7i5KDYGJI3lZXSoSjM&#10;VORslacclcVcVMRcV8WBIQsMUMdVscdVMWe18WfVsQfgN8oL3M7238z0XU31XEoSbWX5gfDpsib+&#10;pT3rbU/ebUvaY1f2fVfWTWv6eV3yaXUyGNzA0NTpY9XlbzedFLhRkNgf413iZlLkbppsqVbiZ9We&#10;5L/TWfrl/uxvHw/+9qvH//lXX/+Pv/rV337zHuDvPr/74fHs66udr6+2fvNy9F9+dffHz+f/9Nvn&#10;3308/t0Xl3/8+uFvPj/97uPDp6uDs5Wpk+XJx4O1vfmJ7dmZ9en5+aGZtcmtpdHNuaG1yYFVgIWR&#10;rZWJveXx3cXhnYWhbYCpvjWA2cHNib61ka6l2dGd3dWbjfmTpcm91ZnDzYXTlemDxYndhfGd2ZHN&#10;wY7Zvtap/rZp0HY1jgF0N4kz4uvHupome5tnoDT5uqHO2sH22lGA1pr+0Z7ZUK9oVbaWiaqFDk9F&#10;AQYLdaFfLIberTrerWk/7SoeTCF3J2R/dav1dp97vYi/mEc9rBLebFGfN6inU/C7RfnvLphfnFCe&#10;NjBXi6j7Dc7dmu7BpM3jduGXV/Nvz8/vjq+fb+9BpHF9sf/4cP3m4e395dvXu/cfXz598/GbH7/+&#10;8bff/e7X3/yH7z58++n53RfPT+/v7z4+vHx6fPvN64fvP7798vXw3cP0919N/PR128tdzP2t6P0b&#10;h9cXk7ePBm/u9V7v9N4/Gn580X//pPN8p/5wpfp4o/10q/dypwuJyIvp+MdrrYcrTQkktpiR17o7&#10;17w907g5Vb8+Ubs+Ub851bo+1r481Lw40Lg4VLs4VDk/UD7dU4b04rc0Tra1T3e0IHuHf7jFPdhS&#10;3NsAEBxsCcQK8qrHOxqne1rHu2r7m0rb68L9Lc2tVYPZMf2xHrP+Vru2GieRPdFUF2WgiVfh4BTZ&#10;RJ5YY5DHpoHoBQQ8PDaJRSUyKURFJouMxpBwKBDe/JyCRCOSFaDHQ0l4SJMEeL/Ax0Uj4EQCnkoh&#10;sZh0RSGfx2eBMEZFWaCpoaKqyFfksZV4bD6LziQQaTg8cP+AX63E5wm5HCaDBl4FXGJwuYFQn8+D&#10;ekCQD2J+4BKDYwLPWR4hBzYBH1tS0AhsJaDRUH4GHg95mCQScMKBZw5ayZG5FCr4R8B7JKHQwJvF&#10;wxE0jIISg6PMYqtxeZICsCpspjKLocZlq3JYAhpFSKcKaFQWQYFNJNAVcOCzE/EoNoNMJeHwKASb&#10;RkbJQQ/HIGVkcPLyICiBS0N68WBwQKFQEPUgZuSRcrLgqwDDCBhMwMcBw4W8WCKZi5GPcDQtDHAY&#10;ygocTHEbS/fsSfQbzU9SRULSCmw0ASOFhMPkkDBZAgymgkNl+Ti3pYYt1mXNV6cO5IQM5kXkBzkq&#10;46HnRaRg0nLyeDgSXBYQj4mEcjZ/LjMIl0NJy4BdEBAdLwXHIbEoKWmCDIwDh3nqKIF/t12bt1+T&#10;uV4QvZodfFAScVOf9NCc9tiW8aYj874h/qU5+aw09L4hcbcgcK8oYCvPZzvf96Yh5r45/rQqYjrB&#10;sTfEYizOZTk/fDI9oDdWVOCkN5gYPJmf3JIYbcSikeQgOS+EDJT+DN4BCiaNgcFBxM2mcVg0Ojht&#10;hCwoYFbAwsEXq4BHYVFyFCKWiEUQ0XI0BRQZi8Cj4BjxTVOEvAwOBycT4VScFJ8sa6JM8jARRLka&#10;pHhbxDgZxjgYhJiolvg71Ie4NAXZbxTGXDRkXrVkXTZnjie61brrrOUF37RkHlTELmT5LeUETaX7&#10;DMaLWsNsG4KsWyMdO+NFbTEuvQmeHXGirgSv/rSAoczgvjTfzhTPzhT3jhTXrmTX5hi7hnCb9iiX&#10;llCncg/LUmejRm+TjiDznmi7nnjHzhiHhhCrMneTXAcDH3W2JlZanYKCkqBJSCUaXp1O0OWQNBhI&#10;UyHBU0cxxEA90VyvKsC12NuhwM+1NTNjun2ov3G6t22jr/Owu3Ovu3u9r2+jt3cToK9vq79/e2ho&#10;b3T0cGLiZHLy9Jd2bOwIdIIW2BBf/2dG/peU+bHRE0mV1z9T8IeD4iKxkqz50ZGTwYGDoUExNd+3&#10;29+zPdC7A1pgi28JQPhLRr6rdbWvc7OpdrajeXmwZ6enfb2zZaW1Ya6pbrK+eqSuarAov6WyrLOt&#10;eSQzvZTNVBUXKZCTg4MzTnwyijPg/0zH/wUj/2dSHlzvUDQsBeJ9SK4CLSOFl4YZsAkloS6jOWEg&#10;ppjL8FnI8F3K9FnK9APhw1K653qW93lF5GND0ktT0ru2tA8dGW+akx8aYm9qIo+KA3ZyvfbyIBwV&#10;+F5UhJxXhF/WRp9XR55VRZxXRW8XBEwmOA9F2w5G2Q7H2I8lOk+nuc9l+y3mBS7lB63kB0A+VXHY&#10;ao7/QrrnUqb3QpbHTJrrTJrzXIbrfKbber7PfknQYUnoUWkYwH6B/26ul4SRX8x0nc1wnEy1G423&#10;Gow0n4h1GIl2bPe3LHc1SLBQA86QvQbdRJGoTpU34iro0BDWQmy0jWppoEVXgntvHFSfdjjWqS/c&#10;qi/UcijSZjLRcSHVbTbJcS3bdy5JtJoSsJAa2hQkcubTmdJQ8ji43pV5Ak9Pz7Lq8tSslIrKwgB3&#10;59TooNqyHF9vexDHJcUFV5ZmhQd7hPq5glE9JtRbhUchyMMMNQQ+TjYBbg7+rvY2htrxIX5gNS02&#10;zN5M387UICU6zMpYGy8PU2ZTtBTZJDj0vJ0Oh2IoZBrwqXyMDF0WIs3t1NjJ7jZlYZ61ER5lPvaD&#10;ycF9sX7zOdGbJUn75Wn7Zam7JclQW5a0WRq/C2K06uS9iritovCN/JD1vGCA/fKEg8qUs+aixcLk&#10;zdqS5aqSUANdVXk5ZQIK4j0QUhSUWCleFtIMBCcGEQeGNygtnYJGEWSkGUgkWx5Bh8OJMnAWBk+F&#10;Q7YAg2RKweyVuJ0Z8WstFRcjbdcjrUfdNafd1Wc9NaddVde9tRetRedNBdddlYfNJcuVudvt1YMF&#10;mb7GOgKkHFkKBg5LgMsS4XCcrAwKJgWGL/CvweiNkJFGycqi5RA4OXkABTkkVlqeII8FNkEejUUg&#10;5aXBVjmElBSYHRDgB5KVxSIQUO48RFZBAPMjXApGRslT5KUp0jAbVUF+kE97amRbrHt3rEt/git0&#10;WyjbbznPfynbFwxcKznBc2m+WyCUzgvdzg44KQw7Lwq9KA4DxlVl7HVF7EV5NDDOSiMP8oMPCkLO&#10;y6NvaxMfm5KfmlNeWtPedmS+68x405b81BTz2BgNcNcUe9+ceNuUdNmYcN6QeFwTe9OadlwTd1af&#10;cFIbf1oTt10UspLns1LkP5Xr15Xo3ZAQ6K6vAWYXrAw0ngMHGFyrCHlp4EXLI2Xl5eE4HE4BSoyH&#10;HgoDLZiUMWikhJH/+QL/mZMHwwH0/Iu8vLxEtQa0MuIkTtAPFjBvSuh4PB4PBgMZGTlpiOMDO8iC&#10;fm0d9da2hrz8zKrq0pbW+obG6u6etvqGKmA3t9S1tjW2dzR3dLZ097R3dbc1tzbUN9ZU1lWUVpXU&#10;NtX0j/SOTY9MzI7NrU0vrs8ubc0ubs5MrowMT/f0TXb0j0PoGepo72lt7Wru6u8YGe+bmR9b3Zjf&#10;2V/b2Jrf3F7Y2lrY3l7c21s6OVoD2N+HOPr1zbmtncW9g+WDo9XL6z2xrM2hRL7m8enk9e35+w9X&#10;AO9ez988n0Da8Q/HN1e7l+db15dQdvzT09nLy8Xp6ebu7iJooWz69zdffn7+/sePAD/+9PGnX3/4&#10;8fv3n79+hALal5Pbu4Pzi42r692zy42j49Xdg/mtnbmt3ZmdvYW9w4X9gyUxNb+4uyfOkd+egrLj&#10;N8ZBD7CXlkfnFgemZ/rGJjtGRtuHR9r6+pr6Bpr7Bpr6hhp7Rxs6Bqqb24obGvMrSjJqSrNzkmOC&#10;vdxcHWyK8rO++PLd3/6nvzk9P/nq6y//8R/+y8P99e7W6uXZ/qf3D//0D3/8wx++/6//9ff+/m7a&#10;2oqWJnoUBZS+qrKmIh+qxSom4nl8ukSdhsEksjmQUo1QkQVaCSQ7gE1cPoUvpEkqvkoYecme4CAk&#10;MgbsAHbjcOl8AUtDU9nSysTK0oTDpmlqKBsZ6gh5dDYDeKHQ3X0aGUun4GgkFJQCz1AABpWI5LGI&#10;wFPlMihMCh44GDw2hUJEE3ByKopMExOdjIyEhPgoUxN9gZCjQMCgUOD8RMM4LD6byRMryEPaLzwO&#10;l8OGtF/EauxQOjxYlTDyYOtfMvLibQwQ46oo8+1sLUJD/EVuTnp6OnwlZR0Dw8DgAHdvP0t7HxPb&#10;aJZmNEMni6ZXoOvaYuhaGZI6XNa8H5U6bOZYZuZUbe3Zou9UydZPluP5YtUjMKrRWOU4BaUYHNef&#10;pujFFFjTONoMtjKTKWSxlHk8VR4P4uI5HA6TyWSxWHw+/y9ZdbAIxAubDSJsrrKyspqamoR519DQ&#10;UFFRgW6gEIkkEolKBa4uRGKDa1Vyx0xWVhZcn9ATbTJSYpkpiI4HBrhCJRep+DqFqHlZuIw8CgHx&#10;1lgkEofCEnEIjDwcjSDSSBQakUJWAOEEl6LAJmDZeCRJFkZHwGhwGB0pTZGFMWRhbIQ0aJkIKajo&#10;BxrOwMBJ8tJUrLwKj6GvrmKsrWFmqGekq6WpoqihLFTh8wGAc89nMiV53MDjpxOJZBwkagkiARAS&#10;gI8BDBIYVMSVi0C0AGIJ8AOJi+5CPx+DTgURBQgnQGgBhi3giIDoApwBYMQCgzVw7iUJNQgEGLnk&#10;wGAH9gFHA1EBxGjApcEUyITBgs3VN1qhWq/XPQWnzRmnLWlnIG5vST+qTzqtTwZ+525pzF5JzF5h&#10;zHpG2GJSwFyMz0SYaDzUbdDfYSTItdfPod3TdjDMozvAuTvYtSPUtTvGqyHcrTHGqzjIpSDIPc3L&#10;wYhD4+DQZBSSII8E0wkcJo1FY2gUOolEIVNoCgQSkURBY3BgCwAYecUq82C4hhZgSFTy0Qh5AsTI&#10;U0BQJGHkJfw7gyKG2AYAXyaPwYD6SSRgSFrJquTRBAE4u5hMAZsBydCDnVnQnSo2nQHAJFPBVhAv&#10;UdBIPgWvSMVaagvj/JxCXEz8bDXD3QxCnHVDnLUjPQ2DnDU9rIW+DqoBzhruVgJXc56LGdfRiAPg&#10;ZMy3N+CYa1AMlQjGajQrPaG9sbqDmY6zlaGbrYmDlZ61qbqFgbKZnqK1oaqtsbqNkYazuWaIu3m4&#10;t1mQyNDfRc/dUsXXXivQSTvUTV/yHyNcdWM9jVIDLbPD7aEE+UinvBCbgjC74minqiSPXxh2YNSk&#10;+JTHu+eGO6T6W0CyNl7GEqH57GCrwkiHigRRbap3Y6b/L/vXZwbWpvuXxInAMYtiXPMiHLND7cR6&#10;NW6/MPIFcSKAwgRRUaJ7aYJbSbwr2L8syask3qs8LagsNTTK187NzthAU6CtwtZR5YBWT50HAHrM&#10;jTXMjNQNdZUkjLyxvoqNha7IxdrF1dbd014ksvb2tPbysPIQWXh523l6Ojg6WTk4WJgaaphpCm1U&#10;GRXhrrOlMcMpXuPJ3lslMZvF0dPp/g2+xnk2ivU+Bu0hFkMxjpPJ7mOxzlOJoqUU3+3csN2csIuK&#10;+LualMf69LOSuKOCqP2cyK3M0JVEv24v8xYXo3pHfWDMJXhv5YSfVSU9NGUflsZuF0eB4GqjKOqg&#10;Kgn8l6WckIXMkOkU/55Qp/4I175wlzY/uxYfmxpXk0Ir7Wpno2Jr9b5Qp+FIt54g2/5Qh9FIp7kk&#10;r7WsoL2CyM3c0NXMwIUUn5l4r9Fot4Ewx+5AmxYv0zo3ozp3k1o38wYPm2Zv+1o3y2oX8xwLjVJH&#10;/WJHg9Ygp64on8ZQj0wX643Olg8nZ4+HJx/Or7+5vP3N2e3f7V99qh2YtQqcU3OdppuvMaxPFF1P&#10;ha6XQrcrgdsxzfaUantGtrphOl3RHU7ItmdU+128+TrScBtruiijvYUzXUUaHFFtXjX8r3mub9S8&#10;X9Xc36i6fdDyuuPb33Fs3ymL7li250ybHa7tlMB62MD9c9v4U9/U9dTi7sjU1vjk8ez8bGvr262d&#10;4pAgLw21UEPtYF21QB3lAF1FLy0O9Di2CtVehWKnTLYWkCx5BIiCZ+AM6VhjJt6UTbDgkS35FCs+&#10;2ZSFN2NhbYVkewHRQUB0UiQ68RVcVUhOigpOSnh7NtJDmeimqOCiiPdWpYZocuO0VAJ5rCovr/eL&#10;S/eLy3fLGw9LO7eTy8+j80913YPqjgscu0tl71slz12K9QnL8YhkdUG0vsZbvDCd36t4v1PxflX1&#10;vBe63PNd7/iiJyWvF1WvB0XRncD5hud4zrY+AFBzHeVbTph5vano+MPW6R+unn+4ef7u+f3Hh9c3&#10;Vw8v1w/PV/eP1/fPt4+XJxcP1/fXZzdnh+ene6dH20e7a7ubS1vrCxvzEwtTw9ODnSNtdd21pS0V&#10;BfVFmVW5KaWxIemRAcnhfonBXrEh3nGg9XOLCPGO8XcPC3ALDnYPDnNxj3a0GCsOn8tzvO/0fOq0&#10;vmjU2KtW3K0R7tYo3nUbXDaqvnTqfBoxee7V+27W8bXX5Ksxux9nXD+P2P7Vot9VvVG1o9RUnOZM&#10;osVCqstabsBMiudqfjAIAjdLQvfKI/cqI3crInfKwwG2y8J2SsP2yiNA/05pOMBuCQSInRf3/0zT&#10;l0Xsga3FoaA9KI/aL4MS6qGEsjz/xRxfEGqOxrv0RTv2RNt1R5oPxBoX22P7InhfT4W/9rnetpjd&#10;NZs8tptd1uvctRkdVqpuFPA3CrgAuwX83XzOfZ32bZXWaanOU7vbYo55mAYs2oToqY720ib76TPd&#10;VQneGsQQI26EhWqoqVKKvVa6nVq+k0alt1FVgHVJoD0I2GiyMJYCjkWkENB4FpXNZ3IBVAWKkruq&#10;Knwhn8kWsrkaSirAAOGlmlBJkcMDNthHYoN9dNS0lDhKTBJLladhomPp4xrc0zxSWdBcmttUktNc&#10;UdBeltdamttaU9JdWdjZWDOQk1WBQBCgGQyBRaPwYo9CSg4O5ioYGgOXR0ijUXKSXHgsRh5ESRix&#10;lDzoBPiFkZeQ8gi4tCQtF0zNICABAQbwPxDywGNBgigRK1aQB9EjiBtxMBhVCtaaGrFTn3Vcm3xc&#10;EXVWGQNR6jWJp5Wx5yDsqY49rYg+KY/aKwzZzAlYz/LbLwrbyg3cKwq7rE28qE967S0AuGxIvm5J&#10;e2jPeurMu2vNuqhLu2rIOqlKm0r0G48P6I3wKHY2iTdSqg9xnSpOejPX+9PJ0v/46uaPz0c/3Wz9&#10;+n7vt2/Of/1y/tPz2Y9P5797f/ft9f6H49Wvzze+Pl972Rt/3h39dD7z4/Pa331z/o8/Pvz1x5PP&#10;l+s/Ph7+9afLb++2P99tff9y8DffPPzt92+/e709W19ZGhpeGZ1ZGJpfGl1bHFmd6V+c7luYH1qb&#10;H96cGYCIeAmmBjYAxntXB9rmOuvHh7vmB9pnhjrnJIaEgu9sGAU9wJb0dDeNS0j59rrh1tqRzsaJ&#10;3uaZroaJjpqBtqq+1uphgLa64caqru6m4ZnBpZG28cGm9obCuN5an+uVsKsly6tV9fsd4ckCbmME&#10;9vlK/cOJ4u0q8WQGcb2EfrNDe91mXC9gTqZgX53RvjgkvdnB3i6jH9aZb3b09saML5aTPl2Mf7g4&#10;eTqFKm/fX19cnR+8PN683r99vHz35eu3n999++2nb7//6vsfP//mV1/8+MWbz2/u3ry9e/z49Pzl&#10;8/uvXz998+7t918+f36/c3Xc+s2Hnt//1PnhTeLVhdO7F/u3b0xf7nTfPxu93hm8fzT+8tXk44v+&#10;w5Xqw5X6y73e442umIjX+H9C6xd2/v5SA0DCyF+fqF0dqwLcnGrcnGpdHUN0vFiyRvlsH1KhOdpS&#10;OdxQAzja1jje0TjaUT7cVtrfVNpdF+6u8/c2eAdbir8w8hdH2gdbytvrSluragvT6vPjxjMjDqO9&#10;brkpej4uLCcrOoi+eVSEgEnk0yGxdQGXAaIdBhVPJaFwSDk+i84ikpTZHBoRJ5HsJClAWjFiQFWU&#10;8Fgc8GZR8kgykQS8XDKJoKwkBK6vsoqAL2DzeSwAHosu4DDFGu5cXRVVHpUmZLOhlHYalc9mgZdA&#10;z4zKw8FxQEunUYAvDS5A4DlLGHnQD65EsBtwsGlUMtgBRP8YOFziewOHXPIMqwIKBUAjEIDTrgLi&#10;KYm6DpVGwWDhMBgRiWIoEEAP6AcOJA2PFTCoQiZNXcDVVhaq8TnKHCakbEMmChg0YLCoRCoBi0fB&#10;6SQ8DY+hK2CJwIeXhehGLAKMEBDbImEf0Gg08IHl4QgIkEAMGDqkwTAC3iRwkYE7jRJn2ITYGpaG&#10;uPSkeA+nuY9neA2m+I4XxPvrqQAPHwwjZFkEAElKiiMnVZsQUR3l3ZkSuFidstuas90G4WKkric/&#10;Xp2Kp2ExUlCOkixoIdoIBgNfBWTIwCHBbmk5uLQMBnjjUhB/R5aBueqpVcUFT5SkzZemTmSGrxbG&#10;bBfHHFfF3zWlPbSm3zWnAgDjtCJyO89/JNxyKNyq1Uu3L9is2UN7OcPjvDpyvzgQUpavjZ1Ocm3x&#10;MWoPtFjKC+uNdu2MdOmO8h7PTujNSNAmYGlgOBXLKENxDfhQ0nCyPIaIQCNl5YVcHo9JU2IzwQmG&#10;kUdQiSQaiYyWQ0C/EZFAx2GZeCwFBdX2xMMR4OMoYNBgNwIGjOZSQgrGQEgxV6H5mKnFgGHQzTzN&#10;2zrSSjvL3bQm2KHGz2I+N2SvIm4HDLwt6VslEc2+RsPRjiAsAtgqCl/LC17KCZhN9x1Nch9KcJ/M&#10;ClgoipovCNssj9mqiN2uTNiojF8rj10pj1qtiF6tiFyrCJvN953O8hxPdR2McxpLEI3Gitp9LToD&#10;zLpCzbsirTqirdujbBpDLCo9TfKc9CONVczoaHWqvAodC94qn4hUIqDMlBguurwIO+1wc40wfeUM&#10;a71qX/sCN7MUe5OyiLDZ9uH+xqmOuoXB7sOhvsOu9pWB3o2urjUJxAT91tDQ3i/k++jo4cjIAegZ&#10;GNjp798eHt4HnRIiXsLFSzLiJRgbPRkaPJBw8RI6HgCsjo2eDg5A/ZAqTv8ewIjY+DMjv9XfA0nJ&#10;93as9bSv9nWutzUuDvbsSHj5ge5NiZpNbeVIQ81oVVlvS+NYR+tEZXmrob6NWK8IKQvdDULIQJLT&#10;4KyXBQExHA7sX0h5aJFcLxJGHhhQUq044Q78oaQhCthKhVUQ6NCb4jeZGTST5gU8paVMn7XcoLlU&#10;j41c/4PikPuG+NfW1NeWlA+tae/b0980J9/Xx1xXRxwW+e/keu3mee/leR/m+1yUBZ+Vhl5VR11U&#10;QhURrmtiT8ojVjM8J+Psx2Psx+McJ+KdphJdFjK91wuCNgqDge+0kR+0XRC0nuO3muuzVRS4VeS/&#10;UeC7WeizU+K/Xex3WB50XBlyVAbhuCR4v8Bfko+/nu2+kOEyk+4wlWo3Hm89HG05Fe80GGHT5mdR&#10;42maYqPhp8dx1mSa8PD6TIwRE23CQkVYqZYGWtWG2gyleA3EufSG23QEmPWH2SykeKxkes8lu8wl&#10;Os+nOE/EOoCezYyQ+ZSQ5kCRI5dKA5cz8D1gMBoOb2ig5xfgGxYdGhkVVFOcV5aTXFGY3lxfnJ+d&#10;UJibVFuZJ3K2CPJ2SosP7WyqKMlN9hc5mGirmOqoxoX6iWzMwn1EAF4OVlmJMXamBs42Ztkpce6O&#10;1moClqGGoquNqRINT5GHKRJRAgV5R31VQwFNlYLUoCEtFWlJHjbFYR5FfvZVwa6NYW6dUV4TqSFr&#10;hfE7JckH5Sn7ZcnbRfF75VCh162yxI3CmOXc0OXskOXsIICFjMCZFN/96rTVovjdurytusLRrMTq&#10;YG9zGo4rBzH+bLSsmJSH42SlMQhZ4G7Jy8qA0YCMx6BlIKJcQU6GgYTuRtLhcBYSyZCTVUQjBPIy&#10;2X6ipabyg56G4766457qk86K447y887Ks46K0/bys/bSS7DaUnjbVX7eXrxalrRUmrRQmtKfEV4d&#10;7mnOUgDfLfjvDASkMAbOWjBZYOVk0HAIUE1XWTmcHFxCyqOl5QjyaDwciUUgwQiGlJED3iUY8VDi&#10;+5FgdoAq3snC4ZCUA1RBEMxlGHk5ElqeAJfGgrctC7PksVLd7Vri/Vui3ccyg8bS/KfSfWZS3cEZ&#10;OJMsWs30XUrz2s4P3i0MBb7ieXn0ZWXsdVXMXU3MbXX0ZUnoSVEQwFFBwHFh4HlZ2E1N5END7FNT&#10;PMBzc8Kb1qQ3rYnPzfHPLYlPzQn3DbF39TGgfWiMk+C6JvJNZ/p5TQyIHbZLwtYKQlbygtbLImaK&#10;wwdyQgqDHA2YOLxYrx8hBRU7lIVmFCksBoHDQoksYIIGMz4BDzHyeBxGcpschURIniiF6HtxdryY&#10;GYKk4cHMiEAgxHQ8pDUPjgY2SosXSZo8FotXUCCCceD/YOSZTHptXeXwSP/gUO/E5Mjk1Cho5+an&#10;RkYHBgZ7APoHunv6OvsGunv7uzq6Wts6WlvbW4AxOj60trG8vbe+tbu2fbh+dnlwfLm/d7K1vD03&#10;MTfUN9be0dfU0lXX0FZT21Rd11zT2Fbf3Fbb2lE/ONK9sDy1tbO4vbsEpcnvLm3vLhwcrBwfr5+e&#10;bl5d7V1c7ID25ubg+nr//uEIKtb6cPTydPr0cPh4fwDaN88n796evn939v7tBeh/uDu8ONs8OVq9&#10;uNx+fDp5fDwFLwQH3NlZ2NlbPDxeu7jafXg6ff/x7ouvnl7fXb99f/327fXD08nl5e7ewdLy6sT0&#10;bP/kdN/UXP/s/NDCyujKxtT69sz2/uLOweL+4cr+4bKk3TtYBj3gmFt78xtbs0tr42D/iZne8cme&#10;kYnO0fEugJmZAbA6NNLWM9DY3lfT0l3Z3Fba2FRSX1tYkpuaFh/pZm9pZ2m6v7f573/6l/cfX7/+&#10;9vM//6//+ad//9fjo73pieGj3fW/+5tf//anzz/++CkmJkBfXzUkxEtVyFbiMfhUsoaQp6LIlujM&#10;SMBmkwEksjNCIRNskijPsFgk0IJ+Pljl0Xh8usSQ2JLMehpdgc4ggB6BkKmppWRhaWhkrK2hrqQo&#10;5Jga6WqoCmlkLPBRqSQMhYj+mZQnoyXC8VQikqyAADZFAUUjYugkLDAEXAqDigXQVOO5utqWleV5&#10;eboaG+kKhBw8HouEHo+BQYy8RDteTMEDz5UjEagBNpfNE/AgsXXQKRZB4Us4eoiah6RsWCwmhc9j&#10;GhnqiNwcw8MC7e2slJUVKQy2lq6Rh4+/s8jfxCZI3TSapBpP1ikl6lbxLJsEZhUROet98z/kVJ+5&#10;BA0bOrWpWtUILatIepmyipEojSQYPwJGC4KR/GBEd7LAm6XkSGHqUIATxVbhcFTpNB4kX8/nC4VC&#10;CfMuMUCPmpqahoaGqqqqZFVRUREYbPAyFRXgcpNIJCKRCC5IOPAawUUurqr8/75IS0PUPHRRQ5M2&#10;DFynsnAwtsmAqxW0KAwSrYDB4MBgCFUEggpKYOWJJBydQeZz6GqKPCUWlUvCszAIMKxQZMAcBuMp&#10;IBXJWCUSRo8DfHkYCyWjJ2DT0XJEhBSTgGJT8LpqQkNNNXN9HRN9HTVFviKXJWAzwOdR4fO5dDqL&#10;QpGQ8pIEebr4kVsAySoRgyGg0WAVRA9gbKJSoBK44GeSkPLAlsQVACDCB58JuOkIhBwwgEOPlgPe&#10;s/gZTyQChQIDFBwM3wgZaXA04JuCqZeNlWcjpQkwmB4ZXhvuuleffdicc91TdNyScdebe9OV+dCd&#10;fd6UdFwTd1QZt1scvZIVtpAaPJsUMh3rNxbq0udrNRzkOB7hPpvgt5YdPZsSPBznN5gUAObR2ghR&#10;fZx/cahXqpeTIZsKQgIwW4jvwENRBPCQcBgsDcp0J1OodLwCEUAeiQZjJVgkjDz4NSEfS9wFBm4A&#10;NEIej8YwSCQJ+Q6+NzYV0u6U5MiDHoBfmHoQOEm4ePDdgu8ZRGgSiRtJxhN4FfDguQwql8mQMPJM&#10;Ko1BAYeisukQic8g4JgEDIeEAk6wkQrL214/2NXIx049VGQQ6W3kZ68a6KQRItJxs+D5O6m7Wwmc&#10;TTnOJjxnE4GziSKAo5HA1UzRwZBvpcu1NVS2M1JzMNNxsjQw11O1NtW0MtEw01O0MFC2NlS1MVKz&#10;NlQ3UmM7maoEuxsFiQx9nXR87bXAPwpx1YvwMIoQ6Ue6G0SB1k0vzssoPdg6X1x5tSzOtSLOrToZ&#10;UnVvyPADqE31rkryKI11KxDr1aT4mSf5mAIk+5pBQvOhNiUxzmD/+nTfRrG+DWjBq0rj3QEgij/C&#10;sTDaRWIUx7qViKvIFv+Zjpcw8iUJECNfligqS/AoT/YuTfAuSw0sTQmJDXD0drG0Mta0MdV2tDIA&#10;cLYxcrDUB7Cx0LW3NnCwMXS0NXKyMwats72Jh8ja3dPe3cvB3dPWy9vO19sWwMfXwdvbyT/Aw8nZ&#10;1tRI28lCz15XEG6r1ZLoPVscPZ4esFUWt1oY2Qc+u7N2rrWw2kOvJ9IWSpBPdh+JBk6w63S8+3Iq&#10;VIv4uCjmvCzhtDh2OzN4NydsNSVgLMJlJMypydWg1l63yEy5wkZ9NMJlJStkKSNoMT1wOtmnN9Kl&#10;JcimJdB2INZjPMV/KN6rOcCuxEk/yYCXqM+P0WJFqtPjdbmx2uwEXUG5q0lHiMNMasBIrEdfuHNn&#10;gG2Vs06Th/FwpNNUgsdUnGgsynk00mk40qU32K7Nx7zV26zOVb/GWb9eZFLjalInsmjwtqkWWVa5&#10;mZXZ6+VZaeRYaTYHuQynRtSH+9bFBH91tPfx/OzLq5tvz66/3Tr6zfz2QXxBPdtoUctthWO7QbE4&#10;pNtechzPWY6nbPszjtMpw/aW63zLcrznuN4wnU7ItocEqy2MyZKszgnVbhdvvk+ymoapLcF1LthO&#10;4FWf9ELfani/URW9VRHdcWxvWdaPfIdLltUp03KXZbmt6txFN3xJr/m6d+Z1euV2ZetwcWVnYmq1&#10;f3BvZHyzpy/M3MKexwk1NfDWVvHQVnbV5DuqcezU2ADWygwzPtmITTTmkEy4ZBMezZhLNWCR9JlE&#10;QxYBdJpzSZZ8ip0S3V6Z4aBMA3BWprqp0xyVFJyVFZz5OJESlDvvqU7102CE6ygm6GgEK/KHU9O/&#10;2tj+tHP4Ye3gcWz9+8XjH8dWFr2iJ5QcdhRdbpW9ThkOaziTXbLlNsb4FG9xijS6wJjeUG1fhO4f&#10;dfzfafo8K4keha5vlETvVTw/qXi9V3R/YNmeE03OyRY7BKMdlvW6uuuWY/jX9X3/7fj2t4cXXx2c&#10;fXf/8vbi+v7k4u7i6vrs6vH6/uHq7vH8/ur46mT/9GDveGdrf2N5c21+fX1hY3ZsbnxgYqBjuLm6&#10;raqovjS3Jj+9rDCjMjUmP8I/KcgzBiDAPcpfFOnnFgEMP7cwf9egIFFQoJNrmI1xX1bAconHZbML&#10;xMg3aG1X8FeKGXu1Sg+9Rhf1aq99Rh+GLV/7zb4Ys303aPH1pPPX4y5fj7t9MSRq98L0BXJWM2xm&#10;E203cn0XUz3nUr02CkI3CoO2S0L3KyIPKqMglEdKePbdkrDdsvDdsghJIvxfIAzsAG0tCZPsDAyw&#10;/14ptBvwrdeLglcLApfyA+Zz/MdTvabyQkczAwZT3PoSbGt9lNJMZXcrHd4M+F02WoCPcN9uetts&#10;8NhpvFcmBFhIJ63lsPaL+bs5rId6nesKjeNCjccWl5Na1zRzdKiOvI8WzluX5KtHE6kTfbTJoca8&#10;CEuVeFvNdCftFFuVIpFesadRWYBNcZCTs7YiDQ5jERTIOAUqgcKhsxkkmhKXr8wTMMlUFoWmyOEJ&#10;WBwhmyvJmucz2Sp8IdgKbLAJGNqq6loqaso8RR6Do6umq8JT1VMzVOVpaSsbJUVmNVb1lOY11JZ2&#10;VRS0luQ0lue3QFrz5R2+3hEgmMJiiEh5LBZDkINqbQF/Q05GFibJjkchZRFwKHcVg0agUfBfcuQl&#10;TL2EiwcRBQCwwWQNAAIqaLYT8whQzCAFpUFBejUQpECcRkDASdKwBDfrtYbs/Ya0vUqoSO9ZfeJe&#10;eeRpRfRVbcJZZcxRacRJedRBMUTEb+UFgXBrpxh6sgGcA8fVCdetmdfNGe8GSh/ac57bcwGu6tIO&#10;yxNXssMHIt06Q5yb/Z0KHY1bwz2+XBn75y/v/+nj9evSyA9nqwB/eD78z1/c/t2n679+e/H71/M/&#10;fLz920/3f3h3/YfXi5/udj8dzn1xNPvF6ezb/dEPR2Pf387/1Zv1H26X/vrt3t9/dfHbx51fP2z+&#10;9mUL4Hlv+Ivz+U8XC19eb/3u092Hs92N0cHVkamprpHp7rGVseXV8bXpvvnpvqWVib2lsZ3pwc3J&#10;/vWpgQ2JIbFBODPaswgw3DUPILGHOucGO2YljDxAT/NEd9M4wC+MfDfETI21Vva2VPQ0Vw42VQ21&#10;1g6Bn7i1preveaSzpne0rXOwNXe2N+pmLfhiwfR6Tf1mi3O2hFsfhn11qfbFucr9OvlwUvZsFv6y&#10;TX67w3xYJewOw153FL4+pb3bUXjaULhZIr470D6ZMzqcDnp/1vPxcv/l9Ord7fPz7e3d5enT7dWb&#10;u9fXu49fvPnmu08//PTNTz98/uHz+6/fP356vX/7ev/6+vD0xcvbL18+/erD52/evf3u0/13X+5c&#10;nza+f6r77fcN336Z9ubB4/0bh5dH46dr3Y8vZu/ujd/cGLx/NHz3oPdwpf76oPvu2ej2Qv3pRhPg&#10;Fzoe2JKU+f9/Rl6SI391rArs2zPNq2OIjv9zNVflwy3BwYZwf11xf135YFPtcEv9aFvjcEttd01p&#10;Z02wvcrdWeNApVy3lY531U52NUG7t6F4sKN+sK0zO6421qdTV6aSFssJdKfEBGsHemjpqioocxS0&#10;lCFKGvi9HAaVRScJuDQCDsFn0ZgUiMUG/hifzWAzyAxwSRNwZAUsjaRAJRIUoHJuKEmquDwcAeJz&#10;GpXM47LVVJWhclAayqoqQi6HwaKReSy6hJE3BtcxmwNcPsjTo5CV+DwyiSBJsgNesTxCjqCAAy2I&#10;8EHMD64+cD2CfgqZCOIjElEB+NjABn4yCi4nyYnBI5HApQRHA24zBY8HPjkweFSaKpfHpVDJaAxO&#10;DqIGARQQ8qBfjcdXZDGETLoKl6XIogsYVHUBF0CNz1FiMwUMGtjKpZKZRLyQw8DBZVgk8P0waXgM&#10;Vk6GgESAo0EkOHDnIW4BEq4BDjAYbYAhYeSR8nB5BJQmL2HkofRJ8K9hMF8znZJg55Z4t5F0j5FU&#10;9954t4G0gN6MCB2cjEBOCjj5JBhMl0poSYvpz46dKIo/bM+/7i/bqks+6y287C/bb805GaiqTgxh&#10;IiVJyFIoOEJ8xxAMTHJS0nAoPRkmLS8tjZGC/h1NBhZqZ1SbHNZXmLxUlzddlDCaFrJVnrRdGntc&#10;nXRWm3BeE3dZl3AFBqvi0Llkl5FIK4DJOMfhKNuJeOexWMcMXVJvkOlsgtNuof95deR1XfxReeRM&#10;sqjRU3880b030mk0ybcl0LE52H2sID3CxkyFgmMooJGyUsC3x8kgwBeOk4azSVQynsSi0XkMloDO&#10;AOM/FoGmKoAzikmAY5g4IhONY6ExfByOi8HQ5ZFkMKhKy+Fl5AjySAoaRYbLqDGIFmpsBy1egJVO&#10;uJ1+vItZlJ1elrdVlrtJjoteQ5DlcmHYGhhdy6OOG5KPahJ6wqz7wmz2yqIPK2L3SqP2y6JXcgIX&#10;MwMWswNnMgIAFvLCV4oiIcm48oj9mviD2oTDusTDhqS92vit8oiNsuDlfK+tkoD98pC1bO+ldM+1&#10;NK+5RDdIRSTJdTTJZSDJqT/BuSvaoTHQutzDPMVa21WFpkqQ5WBhyjSMQAHOx8gARyvGQa801LHU&#10;37ZEZF4uMitzMy1wNk62Mcrx9Z5o7O6rH2uvmx3o2hvq2+/pXBns2+zqWuvsXO3oWAFtd/f6wMDO&#10;yMjB+PgxwODgbl/fFkBPD0TcAwPa9Gfh+JHho8GB/f6+XQCJRg1ohwYPQL+ElAfo690ZGT4e6N+X&#10;bJIw8sMD+6CVZMpDdHzP5mDP1i/o7djoaV8f6IakbNqbFjpbF0YHd9qapjtbZ+qqB3o6Z+xtvcSp&#10;7Rg5GRwCjgNzo4SL/8sc+f8XRh6KhUEcKSbgICVucQRqp8GriHRvj/MYTfWby/CbSnKfTHAB/tJC&#10;uhc4S08roLqUr62pH9vSP7VnvG1NfayPv66OuKwMOyoO2Mv32S/wFZPyXidFAVcVETfV0ddVUZeQ&#10;EXtdE3tcErqV7TMVaz8T7zyX6LqY4r6ZF3BaFXNeHX9cEXVSGX1SGQnlv5cEHZWHHpYH7ZeCcyDo&#10;vDbipCr0tDrsrCoMUsIphRj5g3z/gwLfvTzvtSzRYrrzTKr9ZIqthJEfj7HtD7PqCrJp9LNKsVL3&#10;1WY4a9BMORgbIdmYLu8gwKW56FUGWtYGWg7EuYwle4zFufSH2UzGumxk+69l+s6Cz5vovJrhORFr&#10;Nx3vspjgM50Q0BLk7qnCYcNgTISMgEAM8vAM9vczNtF3ETm0dzRsr8zVFGa72BqvLY3NTPQ21RXH&#10;Rvp5uFqlxAZ3NJaP9Da31BYvTQ7Vl+UHeToHe7mAjeE+oih/z7hg38SIYHd7Ky8Xu+SYMEMtFfAT&#10;qnIZhhqKFtqqPCKKioBxsXJGAqYuh6RCRhkKKM66Qn9L7QxvuyxP69aEgHJfu45Iz55or4XcqJWC&#10;6PWCmIPylJ3ihN2SxK2ixOW8mNm0oIlEn+kkv7nUwJlk//EE7+Wc8J2K5J3KtM2K9M3q7N2mosXy&#10;zLIAN3M2mQKDMeRgfCyCiYZT0QgKGgnOChoRr8RjYxCyBCSchkUjYVCtUZKsFBgteQgZHlzKks9o&#10;TY/d6Kg96Ws866+7HWq87Km87qm66a286Cg5ays6by8+aSk4aiwAxmFd5mZ5wnZl0nIhVA9jOjt0&#10;MD2wPlKU4GBoSMNwkNJsFJyOgv6vmAyBZg3wnSBhUmhpGawsAqLgYTIYuDwWgUTJQsw76JEw8mCc&#10;h5xDOBwADtXVhoR8sdCNRUjmBY9CoGXETwDIwmgwmD4Vn+XpmOtp0xjlOZ4VOp8bNp3quZjhvZ7j&#10;t5Htt5oBziu/7fzgw9LIi5qEi9r48yroTL6uDL+rjHioi3mui72tjrypiririXpujHttgTRqQCsx&#10;3rYlQKR8e+pjS+p9Q/xtXfR9ffRzU8ybxqiXhsjHhqjbWugmKxRrlEcvFYRPZ4cMZwe1pPin+9oa&#10;cQlUOZiCOClTRpy3Li8vj8HKQ480YaGyH8B5FrNuPz+vBgA+HfiMkmkaXNdgAVe6mMmDDGlpaQQC&#10;gYcWLIGAh4NZHlz74gX0Sxh5PB7MfhCTBCDh5ZFINAoln5WdNjc3Mzs3ubq6vLg0u7W9Buyp6bHx&#10;ieHRscHB4b6evs7u3o7e/i7QDg4PTE5PLK8u7OxtHp3sn5wdnpwfnF4c7uxvbGwvLa/Nzi9NzsyP&#10;jYz3dPW2NLZUl9eUVtVXNLTWtXQ2tbTXNTRXgbanv21uYXRtY/bgaP3kDCroen65c/94AknDv15J&#10;KriC9uXN+fPL2dPz6cPj8dPD4cvT8ds3Zx/eXX78cPHh/fnrm+Pnp4P724O7m30JI395tfP4dHJz&#10;cyDOtZ8/OFiBOPQ9KN1+e3dhdX1qZW1Solm/vDo1Mzc4MdU/Otk9NtE7NtXTN9jWP9w6MNwxONo+&#10;ONIJ7N6B1p7+Fsge7Rwa7Roc7wYfaniyF7TAHp/qH5nqA/bQRM8v7chE1+Bw29BI+8hYx9BYe89w&#10;c0d/fVtHVWNjaU1lQVZqvMjJxtHGrKw477/949//l3/8u9//zW//+X/9j//9r//zf/+v/+v64vjs&#10;cPvzxze//+23f/z9DzdXe+bm2qGh3ppqPDIeqSZgGWuqc6mQxyih2iVEPJ9PFwqZAnE5VgkXD3pA&#10;+4tGPNjKAZ0ChlCRxRNL2QCbySJJqHkGkwigosqzszcPDPIyMtbmcuh2thY2liZi7XgFDpOEQ8tC&#10;2fFkLFhl0XB0MlrCy4OWSkRKNOWZFDydhKVTMCQFhIoiU0udn5QUlZGRoKmhrCjkMhg0LLg28VhZ&#10;WWkYm8lh0JhMOovP5bFZDODFKikKhAIeC7wrBlvIV5To1fA4YlqeDUnJQ6uQxWQxKSoqXHd3Bx8f&#10;Vx9vkYW5MYfDUlJRdnITefj4m9mK1Iw86ZpBOM0UtHYJ3qCB59gntGsOLzhonfopufzMIXhC3b5N&#10;xbGNY9NANC6CKSfAVBJhSjEyyoky/EgYwQXLFTGVHWlcfSpdictTEvBVmAwQOkMUvPDPi7Kysqqq&#10;qpqampKSkkSjhsPh8Hg8YKuoqLDZbNyfKzb85cUJnNe/XAUxM1iAId4EGtAPMfLQfTk5GQQSjsIg&#10;JXnxSDTwc8FwCMfg0ApEPIGkQCLiyCQ8BQQHOHkQWpNJOAEX+Nk0AZ3EUsDwCTgODsnCIAjSMNCq&#10;MEhKNLwGh6LGorBw8kw8koSS4ZDxFJw8g4DTVlPS01Q1NdAx1tMGo78EyjwewF8y8sDRlPDIktyc&#10;Xxh5SaY8Aao0BVV8lST+8FjgZ6KDX5ZKIdFpFCJRAYNBgfAFABLnAf478ELANyCmv8FIh0YBPx5K&#10;pScRiBh5JB6JxsjI4uVkCQg5rDSMh4NzYLBsF6uFyqzjrrKbgfLzruyrnqyTlri7rtTrtpSr5pSz&#10;uuTd0rj1vOjlzOi55OCZOM/hYOuxUIfpWI/5lKCF9LCp1ODRlOCexAAwDVSEe2T5OQdaGlmqCKiy&#10;0jQEgopC4SGnXhYpI4dDoSkkMjg56XQmhUoHwy8ai4F4C4iWgIgJaPz9cy0O0CEnIws+ExaJApAQ&#10;7kyxNI2EZGdSodALdEpSmcB3Bb5GyQ7gi5V8q2ATj8EAPQIWS00IPaDAplO4TBr4GgGYdAZ4P2Qi&#10;hUahclhsEArSyQQK+JUZBA4ZTUDADNTYjmYqfi56QSJ9bwc1XwdVfyd1PwdlX3sl0HpaCV1Nuc4m&#10;PFczZUcTZTtDRVsDgZ0+10KTbqbJtDNSsTdWtzXWdDDXszBUNzNQsTbVtDBSszHTMtFRNNISWBmo&#10;qzBxTqYqsX5WIW763rZqIa56MT5mQY7aESJ9gBgv4zgv42h3g2h3/WR/85wwKE2+MtG9KsmjJsWr&#10;NtUboDrZU1ya1bUoxhVszQ61ywy2AcgKsQVtRtDPcvNgz/p034YMv0YxKQ9QnepbmexdHOtWEOUM&#10;kBfhmBvuAI7wCyNfFCfKB1shG2LkS+Jdy5PcyxM9K1J8yhJ9SpL9S1NCUsLd/d1tbUy1rU207Mx1&#10;bc10JHS8k7WhvbWBs72Ji4Opq6OZyNkCtAAeImsff1dPHydvX0cfX4dAf8fgQGc/fydfX5eQUF8P&#10;Txd7G1M3e1ORpY6PlWaql1l/TthMfgQIdeZyQluCrCpEepXuuhVu2n3Rjv2RDsOxLqPRLnMpPgvJ&#10;fstpgUupATt5kTvZ4RvpwctJfqvpQeAU7fG3bvM0LbVRyzXhdwfa9IY4tvpYtvtZt3hbVDjpZlso&#10;Z1ip5ThoF7kZVnib1wbY1fjbFroapVmp+ysTvfkKQaq0KF1evJFSsplalq1efYDjQILPcIJ3d7jz&#10;WJLPcIx7ka1quYPmaKxoIMJpIMyxJ8i2K8AatG0+5g0i40Z3kxoHXYA6N+NqF+NqkWm9j1WVuzkw&#10;Smx1yuwN8qx1OyN9q4I8crycbucmvzjce93b+/bs4qed498tbN9l1rRwjBrgSitMqz2a9Q3T4Z4B&#10;YPfAcb7hOFxyHO+VXE+plud06yuWww3H6YLhcE63P6M7HJKstzAmu3jzLZzpFEx1VkpjR8H8iGH/&#10;rOH3qOb1pOp+y7Z94EA58hdMyyu+7SnH6phjdarktCl0PLQN/6lx/KvR5YvZlc2p2b3p+b3JuZXe&#10;4YPx6ZLwaDM2y0NXy11fy01f01FXzU5L2UZTCcBKTWCmxDHhMWw1lazVhWAVtNYailbqQgsVnqki&#10;20qNZ68hdNQUQFDj2KuwnNTYzmpMZxWyEQkWZqzswMO4qlAS7fT81DmReqrlIuextJTBrOwPW7tf&#10;7J18WNn/du7ot2N7H4o6BlRt1pWcD/lOZ0yHA7LVNtnikG69izO+JFmdIo12pbT24HpXdLtXda8n&#10;ZdE7ZdEHRbd3POf3fBfIUHR95DrcsWxvaTaPLIdrus0x2+5Q22PHOvAhteQ/r+z/59P7z9tH317d&#10;PRyeXOwfPd89nR+eXh9eXu9fXu5fnB6c7++dbG7sLS+sL04tLo7PTw5N9nf097T21pc3leZWFGdX&#10;5KaW5KeXZScVh/vF+4siAz2ifV0j/dyiQrwTwKqva6ifS2CgW2CgoyjAwrA12WujOvCo3vGhw+am&#10;RW+jiDWdgT9uUr/p1Lts0njtNXk/bPNuyPapx/ibGecvJxy/GHX+3Wr0dIKg04c+HWe0nGq/U+Cz&#10;le8/nyLaKgxZyw3YLgndKQs5qAg/qoo8rooBAeFReSQA8ML3yyKhzPeKqL2y6J2yKOA371VG7ZaE&#10;HZaFHZSG7peEQLuVReyLGfntolAoz6sgdL0wdCE3YC7XfzY7YCTNpz3JoyvNryfdtzPBtTXCosZf&#10;PddO4WUw4rnP66rV6qrJ4LpZ975N77hKaa+Ut5pJXkwlHhYLtjLpD3XaV+XqJ0Xqtw12F02iGh+u&#10;iAfz18H56pA8tUjeOjR/PVqIMTvGSiXBVjXLVa/Y27jIyyjTRbc83Dndx0ZJAcFAy9MVcAoYLJPC&#10;YFHB1MlU4QuFwHkRS/Px2RwlvkDA4QIbtKAftMoCoYpQEfSAVR0NTVVFJS0VNRW+Eo/B4dF5ylxl&#10;NYG6noYRj6FsrGudFJ1dU9reXNNXnFNXlt9YXdJWXd6mqqwnj8Bj0AR5BAaFxIGJCfgTwIuAI6SR&#10;YvIdQCwQLw1mW3HF158ZeQwayqAHgMtBZMEvjDyYjgEgXl78BBjwY8BMDcIztJQYMtANdQISgZeC&#10;mfApIyAKbc7aqY3fr405aUo8qIw6Lou8qoo7K4s6KAjZLwrdKwzZyguCfqw8qDDvZmHYWkHYVUvW&#10;TWfeaX3qQ1fBm87Cm4aM28bMnaKY+bSgvnCXAhudfHuDljD316neP/3w7p8+3P7V1c7z0vDng+Xf&#10;Pxz+zcvRf/t890/fPv79p6s/vj/7248Xv38+/O589XV99PP+zLdH8592J351Pv+7l83fPK//1Zv1&#10;3zws/+Fl49c3C3983fmHL87+w+3aD+dzP17N/XA5+9Pdwo+3Cz/dr7zdHXnZHv3pYefj8fr12jIY&#10;UpYHxuZ6RxcHZ5ZGFhdHVudHVkc75ycHVudGdmZHd6YGNke7Vwbb5/taZkZ7Fif6V0A72DE70D4j&#10;IeK7m8aB3dc6JWHke1sme5onADobRjsaRruaoOKubbVDEka+pWq4uXq4urirs3GsqbKnobS1u753&#10;uLW1ryljbTzhYsX3Ysn4ZkPlYo12tIjZmIB9can68Vz5YZu2PyV7PCP7tE16u8t63qLsDMFuluR/&#10;dcn5sEt+u0s6nUG821O53zDdGnF6e9z46XLr5eT89RJ6sObu7OT+/PTN9fPXb7/56u1333/502++&#10;+833n797//Lu4fr+/uru6e7+3cubDy+vXzx//Pb9159f33719ur7z3uvj51PNwWf3mZ++1Xyt1+F&#10;fPnB9e2L2cutweu90bt746dL3Te3+m9udR+u1N896b9/Mb45///x9RbgkWzXuWiLG9SgZuZWi5mZ&#10;mZmZeUYwGjEzMzMz0whG0mhGwz4MhhgSO7m+iZ3YcQyJ5+3qOp6cm/ve6+//llbtqm51Vdfee62/&#10;1l5L49UzvZe3ui+utZ8/1YJzyj+TZZCHATPyECn/RBMm5S+OJU/PNIB+cSQ93RMf7wjhMq37m4Ld&#10;dd72KoBgFyLltQ42dAF2ViWgcWuFvbnC2F7l7G0ID7bUD7c0T/a09jclBzta+1sGM2NaI30Gj/J4&#10;UQHECF9eiJfU0YKlKVDV4FO0RBAfLeKCHgox8lSSqkTIAiYWj0kVMphkHI5GIsD2NpmkBnvjwDOH&#10;u4YilNYJimv7WD+Jy2VzeUyxhK8hFQHPh8eiA3NOwGZoiPhSLu8jIw9MOzGfp4pBgY4G+hdWFU1U&#10;w8MhLIqyNI/Q8zA5KECegMcy6FQalQwUcDwUwqKshFGBgqmxKCQOiQRWJUzHg14JmZpkCp9G1xII&#10;eVQaXlmFiEIDcxqFkCOoIKEMPBgUm0yUcJiaAq46l6Ul5El5bA0+B0pWyYNy0HMoJBGLDlpEDBoF&#10;g2LgsUDBKshTsBjwXuDDgH+NUlIEYwUKqQzOH1rkqqQMkfKyQQMeZ2BGHgC8EY9AOOkI8vxta6Kc&#10;x3IDhjM9euNdBlP9ZkoSigPs+AiECRnlps7qzU9ebyqaL0097yo5bMraqU09bsnZbUjfrEk+b8+9&#10;Ha4YKkzQpSLJSgicoiylAIC8CkJOGaGAQsijgPMEhiYcAqFFkMvwNAcHjxQmTJWmjuZHDmUE7tVk&#10;QnkFH8Wd1aZd1KbuFIcvZfsuZXuv5H4nZzM9VvIDZzK9l/KCZzJ8G7wN+sOtu4NMN3L9jksjjx5B&#10;lOhJZXxPuGW9t0FXhF1PjNt4WkhDsGt9pG+WpwMXo8gBvpCiHI2I1xWJtQVCMFqCL0clQrkv2VQ6&#10;m0Tl09hk4MChcEIaR0Ck0ZVQGmSKBoEgRKqw5CGuiiGH4KFRQhyWqqJIUVagKyG0qFg7daa/qXqi&#10;m2mCs2GOr3W8nfZDf+tif4tCd72aQNPpHP/JDM/N0sh92dPQiVT3/ijbjUIoyHS3OHI9P3g+3Xsu&#10;zWcxJ3AxN2Q5P2y9OHarFJpYwax6VJPypCX3aefDy/aCg9q0jZKozdKIlYcBK7nea3le6zneK5ke&#10;q+nuS6nuc6keU+ke45keoxnuQ6muPfGODUGWpR4mWfZ6nhKKJl6ej0VoUJE6TJwZl+yjLwDzY0OM&#10;82BG4ECKX1OQ7SMng8ce5jlOZnn+vn3ljT21Iz2N871tGwPd24O9G0P9Wz09G91dm50d6wBA6e/b&#10;HR46HJMlpQE6XKa1t2cbVgb69+Dgd3AM2AuO72hfA/h42NDgAbwL6ADgM/u6t3o6NwZ6d4YH9uG4&#10;eCBhBezq74IC4WEuHii9HWuDPTudLSt9neudLUtgs6NlvqNltrVxoq15rKG2T1fbEnQCAo4hW6Sh&#10;pAClU4JudgVFJBKFhQg9GZ2nrAx8XIhok7n4skCuvwGaT2Ux8tBh8tCiCqysj1TEejfFug+l+U9l&#10;+I0luo3Hu86m+q7kBO0WhT6pjn3WmHLfnP6uNQvgVWPabW3iVVXcRQWUtWb3oT/AdoHvdr7PYWHg&#10;6aPw87Koi/LoJ48jAS4rY8FhR8Why2luK+mey2keQG4XBD6piL2qTj6vjLuqgconPKmIPi4PP6mI&#10;OKkAMvysJuqyLvZJdRTAeVXkyeOwk9JQgIOiQACYkZ/LcJ5Kc5xIcxhNtBuKsx6Jte2LtOkKs20K&#10;sc201wzWZ3hpU624KAcezpKiFKBNz7DXfOxr0hnnMpjkPhzv0hdm0xVgPhrttPsg7PRx3N7DsCVw&#10;m8XZQ8x+uOV4lMtsWkhXrH+EkZSniCAjEHY6OiUZGbYWprY2FoUl+VPTw2vzk12NVUnRgQszg+3N&#10;FV1t1TkZsRkpkekJYc01JcM9TUBJjQmtLsmPCvRytDD0c7ULcHeIDfIL83aPDvIN9XEP9HTLSIgN&#10;8nJ3sDT2dLAWs8hGEh6PiKYoI9TpeG0mUZtJ0GUTJRSkn7Wum4Ewys6gMNjlcahrVbhbY7h7U7jr&#10;woO41eKEuezwrUdJB+XpW8VJy/lxKwWJCznREynBw/F+wwk+g3FefdHu4ykB83kxm2Xp29XZuzX5&#10;O7X5a5VZi+XZme62mqqKUKFXOQRNHiEkQHVCeWQCh6TGo5EpWDSU2AqYaggETgEq4grGCokKQqSE&#10;aMuK3Wqr2Gp9fNFXe9rx+KS1+KAh77TpwZOWwpOG/POWwqcdj8DmXl3eWlnaemnySkn8woMwMAKs&#10;F0cPJHj0JXnXRTiVBjumuJi76Ag5aEU1eWgI/V6QIrSAA0BFDhrPoTLmSsoYFTDGKyLlFdGK4BaH&#10;bndwo+NQymD8AxMQGJaRiko4VShVCwaDAbMDHofGIqH1IwR5aL0UCQGdZo6/Z2V0YH2Mb1+y/0pR&#10;zFiiyxaw5PP8N/IDVvMCNh+GAEfgsCL+uApaanlRFXtRGXVTE/cCpt1leNOW/ro1Dci37RmwDrff&#10;t6Q+bUy/bsq4aUy7a0x60Zj0qjHuvibitiLotir05FHgXknIdmnU/IOI8bzIicLEpvTQ3HBPIRkF&#10;rq3seZq8ihI4dUWiGhVM6wQ8Rg2HwmEU4SrralgcHvNdoRdgBoBZG8zUoD/DxjNM7slIvu9YPhUV&#10;FQKBgMdjiUQCEqn8keWD88vLUuAQYUYezGWKCkgw4SspgfEA4erqvLe3t76+urKysrGxtr29OTMz&#10;NTk9MTE1DuT45NjQSP/AaP/Y9Oj07MTUzCQ48vBw/+Bgb3dvc29/C2Bza3VhcWZmdnxyagRganp0&#10;fGKgf6Crs6ulpb2hobmmpr6irrGqpb2uu6+1p78NyIHhjum54e295dPz3cubg+u747uXT169uXrz&#10;5um7dzdQvdbXl6/unzx/dgyVab05fP7s8MXd0csXJ6/uT1+9PH7x/ODZ9c7Tq82LJ1sXlztPzrfO&#10;nmxeXe3f3Bw9ebK9swNFsh+drO8dLMvy0QO5sLg8ATC3ODa7MDozPwb++9TsyPjs4OTMMJD9o929&#10;w+09Qx3dg61AAr1vpAugs7+1Y6AVll0DbUC29za39jYB2d7f0tHXArd3DbVDcqClf7BlYKhlZKxj&#10;aKy9o7++ubO6qaWyuvpRaXFealKsuYm+p5vj8fH2X/7z9z/6uy//9ff//Ic//u7Dh7/88Nsv93fW&#10;P3nz/Nd//5MPf/3D73/7q8clue4u1s4O5toaPOCeiTk0YBoJmTSgi/gMIY/O51AFXJpYwAQGJCwB&#10;QCPYBcBjU0CjQMAA4HAoQIrFbHgTAI6g5/OBDQmVezU314+KCqqqKklIiHC0M3d1stZU58F0PIWI&#10;IRFQcMoaNgPKUUNVw1DUkGw6Hs5dAxP0HKYaXVbQlUHFgn9kb29e9rjI18edziBTaUQCAaesrIjH&#10;48GtCDHyAMD2E/C/S1AjEvKBzmTQGDS6LC4eymbDZfP4XNAsEPCEUE1U6GCaRMKxtATfNSAQDKVu&#10;dsZGuuAfCERcL39PFw9PbRNbvoEnwyCKaPIAaVCqrF9Fte+iWtfGVpwP7/w2u+GZmX+f1KVNP3CU&#10;Yl2HNi5GGj5AGz9ASJIQ/DgEI0iBE4Biu5GF9myxOZuvzeNLxGJ1dfF3/Dt4AUVd9gK6lpaWADjX&#10;HA6VCoxhAui94NzAHAt3SPgFdTXZC+6oQAEt8C74BR8AEb2y6HjIiwZusCw/CgDMy6uCkQ2LBsAR&#10;sESyGhQQo4rEIBUIeDSJCMYFDLgsWhIBFPbCpHCIODpaBYynZBU5Nh6lw2Poi7mafIaOiGmoIRAy&#10;iA6WhsY6YroaRk1VmYhFgTcaaEtNDXSMdLUkfI5UyNOSCAWyZD1iLhdmioGVD9Px4DxhHebiwSbQ&#10;gcdCxGGBu0DCA9eFCDwNPhv4NnTwy4Jhi0KGfns0GqmqigajM3TKUIYyKDQAXCngi6CQin8L3EOC&#10;0Q24OuCclOTk0coq4DPRygp4JQWGopxAEWFKw1fE+G93lJ4PVxx15l725Z93ZFx2ZD7rzn/e/eCq&#10;Oe+4KmujKHk+K3wy2Xs01hlI4N6DmXI4JXAwLawvPawxzr8pNexBqGeks4WpkA2sXrycHF0Vx8AT&#10;sIoq8JRDUMWq4aGBkkgkkyk04M4g0aAZ+gXBj/tx5AW/Ghg7oZ9PXgGNRIFhGotCg4sDg/m3MHkW&#10;jcqm00ALuJJcWf4fyBmTRceDiwx8Mw6NBnRwtcEmuOAA4BjgwvHZUIA86BIcBpNKBleRQqcy+Fwe&#10;SY0o4LBZNDLohyI2mYxV4tOxIraqi42mv7uRv4teuLdhiJu2j40wxFka6CAOsJd4Wwo8zEXuFhJ7&#10;I4GVDs9aj+toxLPQodoa8JzMNCz1RTpihraYaawj1NNgG2hxgTTWFeips6Q8sjqbhFdAOJmKk4Lt&#10;4vwtQt30Iz2Nor1NQpy0EvzMIt31gUwNtEzyM0vwMU72N8sKscmLcHgUD4XJV6R4VaX5VKZ6A6Us&#10;yQO0FMa6wnHuQPmuOqssKXxJnAucsgZm5Btzg5vyQgCaH0TW5YTApDx4Iwzw3v8vRr4k0Q1m5MvS&#10;/B6n+JekBpamh+fE+8OMPADMyDtaGThZGzrbGLk5mbs6mjnaGtlZ6dtbGwAFtPj5OAQEe/gEOPkH&#10;OgcEOocEOUeEeQYHugYGugcEeAQH+fp6OdtbG7nbGoa4m4e5GGT5Ww3mRMw8jF4oia/yM8+zk1Z6&#10;G5V56HdFO3RH2kOkfJzrbLr/bIr/UmYIwHpe5HJmyEJaIMBUos9ItFt3qH21q36+Ob/CRXc40XMk&#10;0acvzrMtzDHXQj1Gk5pkxI3RZyeYClMsNRLNJEnm6qlWmkCPMxaGaNJ9hWrhOmAvaJemWWvnOBo+&#10;9rbuivcdSg8eyQiZzA2fyAxpDLQudzdsCrDoi3EZjHXrCoO4+PZA6yYfsxo3o3pP01ong1oXwwZP&#10;8xpP0ypvi9pA2wofC5iRzzfXeGhn2BDhWx8XVp0Q/enB3meHh9+cnn2+vPHrjePt6OwmptGyhusy&#10;02aTarmNNbmm298xHO+o9vdslxuGwxnV+inXGeCG73rDdwc4ozvuq1kdku22cRbHVIcnTJd9su0q&#10;2nheUXdSTnMCoTGCkOyzHI85jgdkiwu23SXH7pBqdsq3OeFZn3BszgQOZ+oeq+puT8IffD24tNc7&#10;sju7sDO9uD4ydbqwPtHYPt7YEmRjZyURO+vrORvq2ulrWWmrm2uIzKRiU3WRuUgIYCzgmIp45hKB&#10;pVQEdgEABcBKU2inq26rJbLXFjtqCR00Ba66IlctnrOIGmmh6chXCzOTpriYRlrq+Khz8lztD1oa&#10;FyvLxyvLX+/vv9zafz6z/uvNm7dlA4tWIdMi2x2+MziLPZL1Ptlql2a9RbbYIZhdkG1P0ab78nr7&#10;yobnVLtbkfsl1+GtyOMLiffnYu+3Avd7vstTtv0Z0+aC43hKsXrGcrqm2R3iTQ9YVksc8yGByYyd&#10;72VB1b+dPPty/eDV5t5nt88v9o7O908u9oHZc3p5cHFyeL69dbCyvLk4tzo7NjvWMzLQOdBa19rR&#10;2Fn1qDov7UFBRmFu6sOclMKHmWUJ4RnBXrEA/m7RAe4x4X7J/m6RgR6R/i4hQe6hIa4+gVYm1fFe&#10;O43Ru9VOt+0OUGXXQsZAotJFm/5pk/ZFk/bzbpM3Qw73A3bvRm3fDFt/OuH009WwqybHeg/cdKr5&#10;1kPfjQf+O6Xhaw8D14qCdh5HbUGAUsPvlkUfVkE290lFwlFZHMBB6X+T8jAjv1UOMfL7pVFHj6MO&#10;SyFS/qg89uBx9G5JxM6jqI3i8IW8IOBjLBZGTGSBQd5nIM2nPdGjNd2vNMqpLNy5PNyxyMuoNtQi&#10;QkO+OVz93VjceYv9ZbPpk3qdqybdp826mw8YeyXcmSTMYTF3PZNyW6v7pFTzrFTnss7qtM5pKEXf&#10;hYEI0UP7aeN9tNQCDZmhxswwE1aCjTjRRpjnqf84xCrX0/BRiF1Vor+9BpOJkmPisdByKDKFSQED&#10;N01TJBJCNWegYZzHYvPZHKlILOYLwC6ga0rUuUyWkMsDLeAYoEgEQhaNLuEJ1PlCDaFYQ6gu4giA&#10;Facl0dGW6HPpYj5T3czALjU+t66iraq0qbW+Nz46E4sGcy8ZLuuKRKJhMwPYEipIBZSspivMyMty&#10;xCuqKENJbGBGHlbAAWDvR79CSVEeTMRwpLyKEjBGlMB8DVwyFJisZQB+C5i+obSh8gimCqIk2muz&#10;9cF+U+ZOddxRQ+JRTdzR45jz8vgT8FM+DNt+GLpdFLZZFL5VHLFSEDqT4btWFLVeHHtYnX7WVHBc&#10;k31YlbnxMGYlO2w03rvWwyTPXBQqxBc46r+e7Pzw9f2Hn3/6k7O1n17tfH6w+MXh0i9fnv78bv8P&#10;X93+8sX+z2+3f/vJ+Z9/+Pzfv7r657dH//vl/r+82vvl09VvDyY/2x7+ZHvg3c7Al0+m/uHV5j+/&#10;2/vfb3f/8fn6T87nvzme+tXdxm9e7/7wdPLzvaFPd/ve7/T/5GruZ7er92t9l3Md7w9m3x9tvznY&#10;e7q+tjMxtTwwtjg4PTcwO9kzO9m7ODW4Nta3PNi5MNq9MjeyOzO0Ndy5ONK9MNa7NNQ519syOdA+&#10;M9w1D0fN/w9GHkZnw2iHDO21o81V/VCAfCVUEqCpcqStcaK+qq+5pq+zrq+htKGt4vFwR87CUOTx&#10;gsfZosHlmuhslbI3p7IxIffmRATwYo91MK18PKN0s054uc2836YdT8ofTyI+P+b84Ij1dp96NKlw&#10;u8a42zFe6Te73Sl5f7F6f3J6/+Tm9uTy6uj49snp65sXP/r0h3/3+c+//sEPP3n9/tWzZ7dXl0/P&#10;nwD54vbm/etXb+/fvH/x6RevP//s/t2nL59+/eneZ++G7m8fXJ2FvLwNfPfK59Vzu9fPzV/dmr54&#10;avTi0vj5hQHMyN+cazx/qnP/TP/mUvryVvf+FqLjAf7Gy2vLuHgNgOsnmgDfZ+SvTqVPzzSAPD8S&#10;n+yKjrYFh1vCg03B3gZ/Z529tcrcWmHvrAn31jX31/X31/VgRn5zmbWxTAdyZ427vynZ35BCWWs2&#10;pJur4tVFjbEhjZkxm9pS3exE9WAvnqWBmo4Eo8nH86jAfKKqC7hQFAWDyqAQaWQ8laTKZVCoalgp&#10;jwOFnuAwOCyKqIbH41RB7wDAoIC1qgIkMOvRaDSdTqfRKGw2k8/nAkUgBB4MjUYlsphUAYcJPpbL&#10;oGqI+DwqTZ0D1WeCIl3YLABZULkS6G5UCujCqmATmMHg80E3hEl5oINeCdppMisQq4oGRjUOjQIg&#10;qGIAgEelhsHAgTJAB8Yk+C9kjCqQBlINTb6AjifQcHiKKpZLoQrAIMOkSzisjwVd9aViHbEAKKCd&#10;SyWL2Uywl00kAKizmboiAZ9KBm4nZMoryBOQyjjgm8hIefhBAhLY7FDKGGidKDxowIw8+NrgywML&#10;H7wLOCOmPHKam3l5uP14ftB4rs9Uts9Elv9UQcROU0FXRmh3RvjL+Z71uryt2qwXI1U71YlH9SkA&#10;e7XJa4+jgdyvigeNIwXhDanB+jSMGvhYeQQOCTGhCspYhDyU/RipDDxLhDZZ+VGY83JVxmRB5FBm&#10;0EpZ0vKjhOXimKOajPXCqIPyhNWC4PkMr5Vc392SsKPySICDx+HHFVGbxSFQSrTy2JUHweNJ7rMZ&#10;vg0eep2+Rl1+RospHqelUWflMacVsXPpnk2+Bn1Rjn2RrqMJ/j3Rvlk2+i48KlcFgZdHEJHKYGxU&#10;QSB4FCoJqQo9LlCEIo3AjABn9geOBl5JWcpgWKiri3AYdSzSjEFyEDJ9tIVeOmJnCcdOwDJlkgzo&#10;OHWCggVXLcBEPdbBoCDQtjLGszzCpTLKrSzMIcdZtyrQqiXCscJTrzfSri/adiHXf70obL8iDihD&#10;sQ4L2X4rOQEbBSHzaV5zaV7z6b7zWf4reWG7jxMOK9O2ShPWSmOXiiIXZHEkwEQczQyeyY1YKYnf&#10;rkgEs+1aYch8hsdChttqlud6FkTNQ7Gr+YGLBQHTeb4T2d4jqR49MS4toQ4lnmY+UooJA6nHQErV&#10;FIzYOC89YZAhH8yMnYlu07khYyk+7cE2Fa4GZV5m6baGhYEBPY/r+xtGhzvWetvW+7u2Rgd3RgZ3&#10;oIw0vTswgQ6Ugf69YVkKmrHRE7AJ0/RgF5AAoGVo8ADOTtPTvdXettrasgwAFICuzg04Rh7sgpn6&#10;ttaVjtaV9pblHrDrb3HxsOxqX4PQugzQ27HW3/XfuWtg2dY0OzKw3VQ3Xl891NM501jXTybyMSiq&#10;ClQRUwmpoiqrXgxufShrDVBkgKLjZbSazDv8f2PkAWSEgCyIXnbDqCkiXPXFxaFuzXFeIxmBUL6g&#10;eJepJA+Ykd/IDziviXvZkvGqNRNKWdOc8bIBSij/tDr+vDJmvyhwM897PcdzNct9Lct9O99nJ8/v&#10;sCDwrDTivCzqIzt/UhIGZ/zYzfffzPbeyQ0Am+fQTB19URFzWR1zXhF5VhF+URl5UR11WRP9tCH+&#10;piH+qhYqjwk2n5RHnJWFnz4OOyyGYuS3C3yXs91n050mUx3GU+1HE+0GY61G4xz6o2zbg63qAy0e&#10;uOjGWwqByWTPQztzVe3oSkmWohJPo0o/k/ZIu9Zg8+4w61Zf4zoX7WZ3veFwu8VUr83cwPVs/7lU&#10;t6Fo6+4Qs7EY1/nM0I5onzADEV8BIVZFRrg4N5WUZMTFZqQm1DVWTU4Nba7OzI33T411T452AQz3&#10;t+RkxPJYBGsTrUcFaS21j7ycLcHlDfdzN9YS4ZQQVKxyiLdLZlyUnbF+oIdzsJerl5N9XFhwdHAA&#10;gIe9FQ2HoqkiRVQCHaVIR8lzVJXU6XgDIU2XR/Y013YzlngaibP9HR8EOBYH2JUF2teGOE7nR6+W&#10;JE5nh648AIZr2s6j5I2i5NUHSTMZkYOxfv3RXqOJARMpwSPJwYMJARPp4SOpQVvlGccND5ZKkjYq&#10;MnbqHi5WP+zMTjSnYvnyCA2ssgCtyEErishYU3WBDo/Bp+BJSHkhBa/NpYOvxELK6RFVoiy1pstz&#10;t9tKt1serdfkblRmXnQ+umgvAjbVk+YHF00PzurzgDyty10rSdiry5kvjF0pTVx/nDSW5jeS6jWV&#10;FdSf6NUe61YX4VQV6V4e7VcY4Rtia26pzmejlWlKCkQFBF4OGmbBAI5ShIqCgMEcIm1kzAxUxlxR&#10;Ca2orCIH7EBlAhpNxELVTVAK0JIlLEYViq1UVcVgVVVQEPODRinBKyxBtyHKyxMRCA0CIdTC5FGo&#10;d3tiYFeC51i6z1yWPxi4gKG4URgGbMXtkkhg3oMx7bQm6ao+8aIq9mltwl1T8vPmlDcdmZ/25X/W&#10;X/C2MwvgXUcWaHndmv6yNe2+JfV5c9p1Y+ZNU9Z1Q/pNbeLzuvj7+pi7ytCrR/5PHgXsPvDdKgmd&#10;LwjtSfZrSvSvTQyJcrJgYpUIKAXwDSFbVxmjrKKqgsTKyymDEyHgMXhVFSxaCdgAZAJeDQtF24Ah&#10;HU5cA6esAZM1PFNDxNDfXt9n5HE41Y+MPAAwz8HFweOhlDVEIhleK6MgD0xwaAwBUkUF4usnJyeP&#10;jo62trZ2d3dnZmaWlxdhRn56dgpgdGpkfGZsfmVuZXN5e3fj4HDn5ORo/2B7Y3Nla3sNyLn5qanJ&#10;0Ynx4fGxwY+YGB+anhqdnhkbnRjs6e8APmF7V2P/UOfIeN/oRP/U7NDM/MjS6tTO/srpxfbV7eGz&#10;+7MXry/evLt+//72zZunL1+d3z8/u70+eHq5C+Tb15evX569fHH2/NkhlL7mdhfOYHN6tvHkfOv8&#10;YhsAOKVnZ1snJxvHx+vHpxtHJ+vrmzNzC8OLyxMLS+Pzi2PLq1PTcxAdP780ubgyPbcyNbUwNjo9&#10;ODzZP7M0AfTJ+dGJuZHx2WHQODje2z/a3T3U1TXY+RGdAx1tva0t3c0ArT0tQAdo72sD7dABA219&#10;A81d3bUdXTWNreWlFXmFJdn5BRnJKXGhIf66OlI+h56bm/rq9e3v/vDrz755/9cPf/zw4c///vvf&#10;fPnZu8/e3f/Lr372z7/86Z9/9+vFqSFPVxt3F2sdTT6bjleXMfLaUBwDW8ihCbgQ+BwqzL/DBL26&#10;iA0ltJHR9DBfD9p5bArQYfIdDqUHADqbTabTCXCsPWjx8nIqKckbGuoqLMz283axtzFl0dUAuCwy&#10;EY+kkbFkNTRMyjMpeBpRFWbkuUw1OhnDZ5PAJrACVRQRLDpexKdpa4sePMjMykzR09VgsqgAeDwW&#10;3IrwcmoElJSGy4PA48CR71C+RShPOwt4r+CPLCgeGLciAU8s5APJh6LleSzwdc3NdYODPSMjff38&#10;XFxdbXW01Rl0koYWzxWMpvbWYn1ToYkP3SQGqZ8hb1iMsqynuHQwnOqSm297tv8xvupYw61By6dD&#10;5NXNdesg2tYidHIRmukIcSJCHI9ghyoJghVZrgSBPVvDjiMxEIg1pRpampqacGp4bW1tLS0tkUgE&#10;7G8cDhiESOD6wt0PnBV0YrJ+CE5SGeLUv2Ph4Ub4BetgFzgAdDuY0gUtSiqKKihlFAYJ5aXBooEC&#10;WoA9CyWOR6vApDwWr4ojYAlEPJlCYDLI4Meg0fAsFolCweJwyhQCms8g8ahqTDyGglbGgDleWZ6M&#10;UWaTcEwShscimhhIK0rzN1amB7pbpUI2RhmhhlPhsqiGepqmhnpGeto6GhLgPHCZNCChZJR8voZQ&#10;CBSIX5CFfgMJ7H4gv8/Iw41QGJGaGrxyFrgEIh4XOBsCDptOowBPAzgSJFmYvOyMoQsFPH1oJQDk&#10;+cuhlORVUYpg1MNjkBQ1AvAxiAQ12NUBfghWtiwIKw9VMiHLy0tJqtZiamtuxFpL7ouZ2pvBkpve&#10;B7c9D+56Hly35l025Z7W5OyWpU5kBAwne49lBE7kRMw+TBjNi514mNKXF9f3MDXd18FawuRilcDc&#10;AK4SDYujqOJJaCxaEamMUMSjsAwyHTgg4CfmcrkkEunjzwR+OzAdgd8QADKw/vYCgzhKBYlDA+8I&#10;Cy4CfK1gRh6ASYUALhRklMuu5MddMEEPJPDQwNUWyIq7irlcqUDAA78CG2LwwRXks8F1ZIALyWIw&#10;6VQahUQG1xb8THQSgQVcPiqRQURzaBgeDe1kqRHlb+vnpBPmph/na+xjwQPwtxbCjLyHpbqTkdBa&#10;l+9gLLLUpQE4mgCFY6DO1BRQhSw1XXW2kEsC0BIxNAQ0KZfCVIOcHrwSwt1KM9zDOMbXIjHINs7P&#10;PNrbJNRZO9bbOMbDIMnPLCPEOjPUJi3IKiXAIjXQMj3YqjzNuyrTrzYnsC43CChlqRBXXhgH5auB&#10;Q+PhUPqiODeoRmu8++NE98pUbzjFTYMsjzycSr481fdRoiecr6YgyukjFw8DZuThrDXfZ+Shvcne&#10;pcl+xSkBJamhOfH+vq5WcNYaJ2tDB0t9RysDW0s9GA42hnDiGjhrDYC7q6VfgLO3v2NQiBvEyAe4&#10;hAe7B/sD6RUTGRQS6APGR293O39PWx9nE18H/Xgvc+AsDeeGLz1OqQ6yzrQWFblql3not4TY9ERB&#10;pHxXmP1QnPtgtOtUit9sevBSZthCeshUot9sSuBgtDuUxt3foshO/aGdOnjLcKpPb7xHd4x7f7J/&#10;a4R7sYtxmrk0xUw9Uo8TrsOONxFnAw/N1TTJXOorJHpwsF48fLAGPVKPG2csAnuj9HlAKfGwqAyw&#10;rQm0L/exqAuya4tyaQ1zbA93bAiw6ol06Qy3bw206gp17Ai2b/azag+0bXI3A2jxta73saj2t6wL&#10;sa30Na/wNKtyNXlgqZNsqG6pppLoYLna2frF6cm79e1vVrZ+s3l8llw0qOkwQjMdVdVZI5vvUMyX&#10;kNqHaibXNJsXdPt7hsNzpsMty/6G7fCEYXfBcTxnOzzlu5wxHQ4p1mcMpyOK3SHZbpdgtYYxWVDS&#10;m0BoTMlrzSkZTCrpTGP0FwhGG0STA4blEcvqgGV5wLU85Fmd8u3OBA5bNKsFju2wjtvLqr5nE4s3&#10;m3uXm/tHi+vNJRUFsYkhjq6mQrEuh2sqVTfR0jDSUNeXiHRFAh0+X1cgMBQIjUViY4nYTENqqa0F&#10;pL5YqCPg6Qr5BhKRoYhvKhUbCNjGYp6FlG+lKXTS13TSlvjoqYeZ6gSbasc4mKZ62iW4WHpriVYa&#10;q18tzJZGhi30tt/s79xt775e2vq7qb3DyIfjIrt9Dddjgcsh02YVbbBOMFomGM4htdbQejtogwMl&#10;vQtVs2d0h1cCj9fa/q80vd/w3b6W+Hwu8XnFhxYW7NEsV8km2wybI7bDIc3qkml/RrbYJ5vs0s0W&#10;afqTPJMedauFgIRfrx7+09nNi5WtN6cXz44vr4+vnhycX54+Pdg9mZtemgBGztTizNBUb3N3f2dv&#10;a33zYNdgfUV9RmJmdnJednJBRkJ+XmpJVuLDUJ94f7fIYC8gIVIe6CGeUX7OwYFuYWFuAf5W5qWR&#10;rgctidsVzrftDlfNRmtFzLZwxHWX8Wm95nmj1vNuk9eDti+HrD+dsX/WZ/jFnNs3y0FtoaTeSPX5&#10;HNfDypjt0kjgzK8UBq6Vhs4/CFgvi9ooj11/HLdZFr9XnXJUk3JUlXxYkXhcnnhQGrf/CFprvw92&#10;lcVvP47dLIOi+Q5liVDgOPrj8vi9xzFQTdeS6OUH4aNp3uOZAWM5Qe2xrpWBFo98TfK9DKKsBDZc&#10;ZXOqghVN0Z6qGChVCxYrBwgQM7lm7ycjDqr1r1uN7jqMT6ol5zUaWw+Z00mogyL2Shrhrl7/tER6&#10;Vqp1UW12WmO7UmLtL0CE6qL8NFUD9amBevRQU3a4KTvJTpzupJHnqV/ob17ga14V753mY8tGI5hY&#10;FSaRwKJBMwgYrsG4rS2RgIEdtNDJFDCSAwi5PHWhCNZ5LDZo58jK2oN2qUgMWoDCoJClIqG2VB3m&#10;8bUkmmKeRMKXAqjztfQ0jMRcDScbj8To9KGeCW0NQxVFrCpGDYXEAXcCjVYFBgaYmCCmDEyvsgfe&#10;wCOCGXkgAVQxymiUIoy/UfPKSooQHf8RstkZothQSopKsiShUDAUAoGWk4cyh0IF5lWwCnLAc3PR&#10;5c1UZu41ZW9Xxe1XxRxVxZ4+jj0tjTl+FL1fGL79MHSnGKLjVwuCVx+ErRSEb5XEd4baldprP7BS&#10;L7bRrPM0q3E3yTbiRQpxoXxcurnoqLXkw9fP/+urZ98ezp+PNr3fGpeR7xe/eLbzzdnSz242//7Z&#10;5i+fb/7qxdYvX6z/w+3yr56t/ObV5p9+cPC7Fxt/frcP5P+6XvzR8cQX+8PfPpn+7GDkm+MpgH+6&#10;2/yH69X36/2vlrq+3Bn92cX8T8/nfngy8dn24N1s85cH498ezz4Zb3o62/l+d+lmeer55soXF09e&#10;H5+sj81Mdg7PDy/Oj6yO9syP9izODEMpa3qbp/taZib713uapgbb5wfa5gBGupaA3tUw0d042d86&#10;C44BEgAcAwA2wS4oTL5uuLV6uKmyr7mqt7Wmv6VmpKlypLaiv6a8t6m6t6Ohv7O2vav28VhPztpk&#10;5MGcw8mC9ukK+3SNtDOjtDEhd7fLfXUkennAOZpFHk0rXixh7tapL7ao1yu43RHE7Qr+q3PRmz3a&#10;yazSybzq5ZpkZVD/dDn19dnM69Pj+yc3VwdnT49PXl5ffXr/8seffv3jT3787tnbp8dnpwe756cH&#10;N1dnz++uX94/kzHy7z55+eWnL7747MUnX7x58cmrrU/eDLy6y3py4n515vT0wurphdGLG2OIjn9q&#10;eHdpAPD8ykCWkQYKh39+DeHZlfT2Uh3g7qnGixstgOdPtZ5dwnS8FGbkITr+TAPOWnN9CqB+eaJ+&#10;diA83hEebQsgOn6dt7vB2V5jbq3StlYZW+v8nQ3p7ro+wPa6OtjcXGatLVI3Fmk7qxxZZhvR3rr6&#10;9op4c0V9fUlvfFhnpNc8M5ER5EFys2PoSbHaIoKOkMql4IRMmpYEeFU0Eg4DTC86Cc9lUPgsGgBo&#10;IeNV6WSILlfDEwBUlJSBvQetC8XiMRgM8KtBdwMmIhwjz2BStLTV9fS1gAR+DZNBAeY0RMrTKeCT&#10;eVSaiMmCLT1gxUFJbehUYBsDD5+Ax0J9DQlViIXJbhhAV8Wg4KA8IMmyVPVEHJZGImJUlHFoFJw/&#10;B1jjahgMsCoxSkpoRUVoGSsWxyKSBHQG+KfQEARsTiqJRsQDyWfReUyqpuwxoFTIlfDZIvBVKWpk&#10;PIZNI4tYDC3gm5GJFDRSwqQDScWgtAV8IZ1GBDpOFa0kD1w9+EuCQQaYxsAGVlKAKk+AEQOMORAj&#10;L6PpwRFQhisEQoeOTXI1LQuzG8nxH8/1GU1zn83zP2nKni+Onn8Ud95deticf9VTctqUfVCd8LQ1&#10;66Q26bw5fa86Yb8uZaU4bL8CmgWmCsJakrx7HyYkulsxlKAoTuBxqSD/xsgrKgF7PsrBcLE2e6Yo&#10;eiLLf+Fh+HRu0OLD8L2KhJWHYVC5kYLglVz/zYLg47Loi9r4y7q468bEF+1pt63Jp7Uxh5VRYOxa&#10;yQ+ay/RZzw/tDbbqD7boDTCZiXfeyg2ECglWJpxWJg5EO9R5GAzFeEwmBcxmRhU5m+opI3SJKhKy&#10;qq6YZ6KjBXwKjJy8qoIi+CHANcHj0MBnZlPwLCKWQUCRlBF6HGqAjbGTlO2uxY60kKY56hf62TwK&#10;cgDyoZ9dhrtJgAHLiIjw06M8DDAHF60xwa05yaMlwb051rU3xbfIRa8hyHo40RNYcb2htmNxLuA7&#10;rz0IXsmHePOlbF8w3q7lBsylesyney9k+Cxn+y/nBYOBd7Uwcj43uC/BvSbYJt/NIMVaM8FcEmXA&#10;jzIQFriYt8b51Yc5d8Z7jGYFTGb5jqa4jshyjk8lu67m+K/mBSzk+Uxme4ykuQ4mOQ/EuXRHu1b5&#10;WcWbiR2FBGMGUosgZ0BV8dHhJNlqN0c7jWV6z+cGTqR4jiV4NPiYPnYzzXexLgoJHanpHGufG+vd&#10;6u+CCquODO4BwPT6R8BB7nAgPBwjD8e/wyHwMGUPh8B3dqy3ta7AjDxQWpqXOtrXwC5wALwL3tvW&#10;vNTSuNDZtirLUQNjo6dzrbVhrqV+trluBsiO5sWe9tXeDoigh0LjO1ea6iZrK4c6W2caaof6e+Yr&#10;y1slIgPglaKQBEUFFETEQ1UtFZBINES+Q4ulIUIPZuFBo4xo++/X9+l4RRl5B5xJ0A46EVT9UkXO&#10;RU9UFuXdmRIwkRM6muw5FOc8GOPYG24/leSxmuP7pDr2RVPaxxj5+6a0l83pt3VJl9VxB8Uh6/m+&#10;q1mei2muC8nOK+num9ne27m+Z6URUALu8pjritjbqvirsuhn1XG3VbHXFdGXjyPOH0UACdpf1CW+&#10;akl705HxGiI0k+6bE2/rY69ro28aYu8a44EC8LQm6rwi4qws7PRx6EFRwGae91q2x1ya00SS7Wii&#10;DcBQnHVflPlAtG1/lG1LgGm1t3GJh0Gmo0a0Oc9djPOTqAWoEx646DZF2LVH2rVHWDf6GrX4Gz22&#10;FZXbipvcdPuCLAcjbIajbAcjrHuCzcYTHPojrPpDbSaS/Lrj/KNNNYRKCFMuPcXHK9rTvTAjrbqs&#10;JDcvY3xiYH56aGa0d3q8p725orezbny4ozgvxUCTB2R0iFdBZmJOamxWYlRlUa6BlI9TQqhzqESU&#10;fGyIv4m2uiafZWWo4+FgGxMS6GJjaaKjCZwFdQ5dRCfbGeuaSAV8EoaJURRTsQIKylDCsNUXOhkI&#10;7TSYIVbaD0Jcsr0sC32sywNs26LdJ3LC5vMjZ3PD14pith4l7ZelrxbED8X5Nvra1PrYtIe59cX6&#10;9sUFdEX5NAQ41fnblbmb9cZ5H9bk7VVlblXmbNUVTz/KHnmYHmOup4VCSDEIthxCi4zSpxP0mGoa&#10;ZKwIj2QjoTrYBmxKZqD7RFne1VjL1KO0zYaC9ZrcrZrMJ+1Fh7XZZ015RzUZexUpe2XJu4+TDipS&#10;98rT1koSlopiVx8nzT2Mhh72ZAZP5kcMZgS3xPo0xvk2xPs/CvVM97RL8XSId7OPdXNw0dcS41XZ&#10;SBU1OTlVWaQ8UgGq8gqRzgqQYYnFqAKoIlEAaEVlEhYP5iAwQYLJCCKVFRTBTEVSI2MwWKRsSSaQ&#10;KJQKVhWtqgIF1OOhOshyVGUVppK8BkYJ/PeGWJ/2OM+BFF9gya89ilkritoshta/guF651HkSWXs&#10;WXX8eW3ii7bs932FAF8MFQO87cr9pO8BwKe9D37QW/CuM/dVe9Z9a9ZdS/az5uzbpqynNSnQo6aK&#10;yKfVkVflYcfFQbsP/SeSXQeS3NsTvauivBJdLV20xSQwf0HLraAgS9CRFZVQwLYFvVtNDaoNQ1BF&#10;4dHKOBTEyINpVxWNwf2NkQcbYBKEHjzLomkB4E4NJHhBXV5BQRkYyeDK4FSJJJwKmDHlvou7Vf2u&#10;rKsaiUQB1wwq8iwrSA4AbHg4cD4iIur4+PTJk4sN8NranJ6dWVpZXlhaXFhdXFxbmluen19ZWNte&#10;39zbODrZ39nf2N7d2NheWVqeXVyaWVicnpwaGZ8YGh0bGB3pHxsdGB8bnJwYnpudWFmeW1mdX1tf&#10;XN1YnFsEB/X1D3UOj/VOzgzPr07OLo/PrUwsb87uHK08ud5//ubyB58/f/Xm+s272+f3F09vDi8v&#10;D46O1vb3l09PNy8udp9e7z97dvL8xSmUmubpztmTzaPj1Z3d+a2d+d19KNX75jaU3v34dOPFy/PP&#10;v3z5yWfPX75+ent3dn17cnK2vb27tLm9sLmzvLI+N7c4MTU7Ar4GkEBfWp0B+vTcKNCX12ZXN+bB&#10;MQvLEF8/Njs6OjMyMj0MY3hqaGC8v3ekp3+kd3Csf2h8AEhYAQCnNjjc2ttXNzDU0j/c2txWW1nz&#10;OC8/MzQswMHRWktboqUl7Bto/cf/9XdDYx2/+fd/+v1//O9//8O//OlP//r21e23X779zT/+9MN/&#10;/jtAmL+7o5VRZKgPjYSWiphSPlNTyBYxKUDhMkgAPCZZwKYCO1LEpYt5DHUBCyhAgpaPAC1sBhFm&#10;7WESXyBLbsORJaBnMNSAhMl6Ly+HrKyEsrKC8HBfawtDUyNt8EYaGcuiq8Hp42FGXg2nQiFiQCOD&#10;iofYeRoBSAoRRVZD8tgkLouoqc7T1hDY2pqmp8f7+rizmFQymYgH1qaKCrjhFZWVVFBIhEggFPIF&#10;XDaHw2ZCMfB8NjBNuVy2SCQQiURcLlckEMugDqSQLwL2ITiSxYQeHbi6WqakRPj7O7u723p4OEjB&#10;GTMppqa61jZmekbGXA0ToWkwxSQBoZWGs2+QN6smObcL/Tozul81Lv4kveXSOKxLw6dNw29Q5N1P&#10;sq5FSHMUtfOg3DX8OAQ/EsEOUGB54gWudHVHtthcpGWioW0gEqtzOBxZGU4SXMgInkphBe6EYBPu&#10;h+AF2r/TZEw92AQSPgYo3z8S/hBlZXBVwFQOxcXDieOVkUoAQEeiVUA70DFYNBYPZZAHUo2IJeDR&#10;OJwyFqtEUEMRCFBgBviRrM0MNAQsgoo8Rh5BUVUB94qeVJAcFzUx3PvV52//7d/+8U9/+s2HD384&#10;OdkBPxteVQmphOCyqHra6iYGunpaUi11kUTABc6DmM/RFInU+XypQCAGvwqVCjPIwMqHaXfI3Jdl&#10;rYEpeHBdyDgcXZZiHih8ODc6lwPz8sDBAC4HALw8AIxKsrNWBgK4McAJARdLRRGBwyhDQKuoYVWx&#10;KCj1PPBAIDoeqQyARquCQQ+loEBQksMhEFI1BT9DXn2C11FX8UlH4UV38XVf6WVH4UlDzlZZyows&#10;OqYnLaA/K2wgN2ayNKMvL6E+OSzT28HHUJ2EgAre4qFnv3J0PIFJptPUKHgUVlUZyrirpkqgkmnA&#10;GVFTU6PTwTkRv/9w5SMjD/+g4AWdgmzFLhaFJuK+ezLBlCWlAQAKcJzAdAVfQ5iLh9PXAAWKnZTl&#10;roEPBpdaxOEAV03C4wGXScCGVifI2vkCDheKsmSxGTQ6kMA/5DIZkJdFBaMA5EAyiKoCJlGdQ7bW&#10;F4V6WES4mwbYaUS66gbZSMIdtYJsNbwtJe5mYltdjrmUbq3HMdEg2hqynMwl2kI1DT7JSIsn4ZKl&#10;fKq6kCbikXUkLDJWgYhCAJDQCmE+Th3VefkJ3pFepjG+FmGuhlFexlEeBgCxnobJ/ubZ4Xb50U45&#10;EQ7pwdYpARYAULb3RLeKdJ+a7ICPjHxRvEt+pCNAQZQTADgGDngHKE/2rE73/ZhEHgAoYLMmK6gi&#10;za8sxac0yQs+sijODbz3IyMP8JGRByhN9gD/SxZ97/koybcoya8wKSgzxifY2wEm4p1tjIACYGup&#10;B8fFO9hA2eQ/JpR3cTD18rDxC3D29XcKC/cMDXYLC3CJCvYMD/CIDfOLCvWPDAkIDfDydrcDB7va&#10;GwZ5WoW5Gmd4mtdGewzkRXam+FX4WxS66ha76tUHWjQGWjYFmDX5mXeF2XeH2k8k+UylBADMpAYP&#10;RLqPJfh0hTo2eJs/ctRMM2JW+Rj3JEB2SV+K70BqYGuMZ7G7eZ6DQa69QYweL0hKC5XSI3Q5QI83&#10;EaeYSWONhPmORnnOxtm2eolm6pnWOuk2OglGolQrrSJPy1QrzWTg7Fmq5znqlXqaPvY0bg6x74hy&#10;Hk8PnEz3B+7cRLL/SLw3+AI9YU7tPtYAHYH2jX5WNUHWdaF2FX7m5R6mpQ6GyVq86gCP4YdZ230d&#10;T+am7lbWvto6+Ke1/fPU4gEN+y681gLZdJtuuaSqt04w2CQa7ZFNrzkO91znG6rNHcMeKFcMWyhA&#10;Xuh2xXMG8pztBDPyBySbE5rjnpr1AcVuDWc2Kac5jtAYRWgMIaR9CMmIstYG1XKLZrHLtDwROezx&#10;LPdFNptMs32+7QbbdkHi1KfjMuSbcDkwM1jVlBeb7Ghkrk5jS0H/UMUbi6WmmpoSDksq5KkLeVIR&#10;H0gNHl+LL9AViPSEYiA1eVx1NkfK4YJGbaFIky9Q57K1BXw9sVCdxdDgMPT4HEMR30pbw1Jd6CAW&#10;+BroJLg4xDraxrrYu2irT9VWvl1fPR0efBQdsTLad765cru+/tXa7nFOzZCe+5LAbpNhecS2W8UZ&#10;TMiLlwmGWwzLTar5PsViD2d8pGJwT3P8TOz7TuLzUtP3pdTnrcjjBxLPO47jGdX6kGa1QbFYJZlt&#10;s2y36dZrBJNtvPEGRndPzeipwP5caHOkbr8gth7TddoMSvnhwNxPd5+8XNt5un14unN4eXp1efp0&#10;c2W7r3Ogu6VnamByvHe0raals7m9qaZhpHekrrwuNiwuITIxOTotPjwlOTorL7UkxDvOyzEkwj8l&#10;wD3GxzkCSivvGevrFBzgGhbqEeRnZfkw1PWwLX2zwuW63fGsTnejhN0YgLjtMX3SqP2kQfNFj9nr&#10;Qeu3Y3Z3/UafzTt+Pu+2X29Y7UuYy7OH6rWWJ6yURC+XRm3VxK9URM4WBS+URq9UJC89TlotT9mu&#10;zjioyz6oyTioSjusTDssTz4oTwA4qgTuROJeWfxeRcJBdcJhRfxpZeJxefxBedyhrH2zOGbzUexy&#10;YXR/sk9XgmdzlHOmvaavGGdHlzMhIEwoCD0CwoKuYIJHONHRPgKCAxHhy0GkGiNeDYddtdk8adS/&#10;aja4aTU4q9XaLuTMpmD2C1nLqWovGoxPitVPSjSeVBqcVlkc1DrF6SMidJQCNNERJmw/bUqICSvC&#10;jJXmLM330s/3NnwUalMe454b4mCjzhCQ0CS0Eo2Ip5DIwCEBRguPxYSXnQm5PBqJDIZxPpvDpNLE&#10;fAEAnMeGx2KLeHwwvEsEQtAIJhEgwdTJYdBZNDAgC0A7eKOQIxBxxQK2UCrU4LOALtEUa0uFmtGh&#10;8RQiA62CgyJrlDFgOgKOkMzMgMgyJUUEUkUBh0XJ8sJ9l7gGhVTEYcEM+zF2Xl4Vo6yKUVFWkgMA&#10;bwE+BhzyI4t4hfJjYJFKqmATTN/y0Apl4DcoyckrydLXEBUQdHlER270Rl3OdmXSzuOog0cRMBd/&#10;UCTLV/MwZKcYinuazfCeSfObTPVp8jHzp8r7k+UDqcr+ZMVUbY4HQS5anWqlgihxN/2X660Pf/f6&#10;D59c/uLpxpuN4VfrQ98+WfrVy92fP9v45fPNn9+s/uhi9lf36796vvzz65kfn4//+MnIP1yN/+vz&#10;hT+9XvvP1+t/uFv8zeXMH19v/fJi9vVS65d7I18fjf/sYvHHp7PfHE5+ujX07eH41/ujz2ebXy91&#10;vFxo+wocsDf+i4ulf7rb/sXl+o9OF99vjH77ZPWTg6WXm3P3m0uv9nae7exuTy2MdgyNdU1MDyxM&#10;Da6M9S4BzAxtTQ9ujnQtDXUsAAnz70AfaJv7yNH/34x8d+MkFCZfP9JaPdxaM9heN9jZMNwBZbAZ&#10;b64db6gebKntb6nprC+taa8unBnIWhz135+1PpwVHy5Qz9aJ29OK62PyTzcYLw+Frw65R7PIwymF&#10;k1nl62Xi3Qb5fpuyNYg4GFP64bXOyx3q+SJqd0rxYI6+Mqy9NxP2fL/v5cnO/en5+e7h9fHh++fX&#10;n7188eWb16+u7q4Ozo43N053t54+OX5x+/Tl3bP7F3evn796/fzNJy+/fnvzg09fvP3q7bOXt/Ov&#10;njXdXcc+feJ8+9T+5tLi2aXRixujmydQpdbnVwbPLvSA/uxS5/5GD2Ler6UvbjQ+MvJAeX6tefdU&#10;4/ZCev1EAjPyUIIaWUQ8wMURFBd/cya9PlW/OJac7n0XIL+/wd9d48oC5BmbK9T/g5Hf0APK9oZg&#10;a4W9tkhdX6Bur7B3V/k7K4LtFdHWmmRrVXt9yXB0QK+33Tw2hORhi3eyZOpKiFyKMp+O5dLUmEQ8&#10;XEhfyGGC/ivkMNigu+IxDDKBTiKQgMmNVQU9AqmsooYnQGQEGoNCYYD9DtuBwEQEfgEGgwLGraIS&#10;QgFYs3i0OuioUhGNCkxJHBR3T8ST8aowPw7+EbD6gBVHUSMA81heDgFnpFVWgmrHoVEqwNYEjcAG&#10;Bn0QKGAT7FLFoKCnAgQcFYwvBDybToP4aAV5JpWCx6CBg0VAo/EoFAAYBYDOIpKgGn2KSkABe1WV&#10;lQkYJB6tAs6Iy6AyKWpSIRcqPcVjcehkCZ+tKeYDCa4Al0pmqeE5RIKYQRPSKEDR4LBYagSqKoah&#10;hmeR1IDZiYEKD0LPD4BVDI0zCooAfxs3oKIUUMgRMIwVoGwywGLXoeNT3CFyuTfDazjTY/Fh8H5N&#10;4nxB4G5N0l59+lp5/GlL1kFt0nFN4nFt/FFV7F4FlEEFHLNVHgflOq+M2ymPGcvwHcsLHSuKna3N&#10;6XuUZsKnYOWhfNzgK8groRURcgQ5RFGkR2d6wGC670SmzzgYcHIDlgpCVh6GbRSHL+UHQmutyqOf&#10;VMVf1MY/bUi4aUp81pR42xh315Z03Rx/1Ziw/ShksygMTDRzKd5rOcHrmf5TMU79QWYj4dbL6d4r&#10;2X67xZHz6b49ITbtfpZjsV7AipvKjI4xEguVEQwVhJoygk1Ww8hBeUxQCDm0IjR+YlVV2HS8gIGj&#10;4hRoWAUaCmHIU0vwtIy208nxNC0Lsa0Js2tLcO9M9upI8urLCmxP86kIt3LlKyRYc1tT3HuzfIfy&#10;gwazg8YKwgczA4B30x3r1hZs1xPhOBjt2hVgPRLlvJ4ffFyVcCrDekHQxoPg9bzA5SzfpSy/6TTP&#10;+SzftcJQcB0Gk9xr/U0KnLSSbTWc+VhdFALAUFXBACNvQ8X6aXASrbQTLdSLvU3bYlyawm2bQs17&#10;4xwnUt0XMr1X8wJWCwOXHvjP5viMp7lBKUdiXCo8TR64GbsK8Tp4hDFdyZAs7y2lVYc5VfgagzfO&#10;5/gt5viv5ARVuxvkWOtUBPsWhUZNtw5N966M9G1BmdwHoFD34aFDIL+Pj4z86Mgx0GHyvad7C+bi&#10;QQuQQActH2l3gPa21ZbmJaDAxD0cOw8z8h2tKy2NC+0ty71dmzAj39u13tm23NY431I/21gzVV81&#10;0Vw309G8CNDaONPePNfWNF1dPlBfPVRfM1hV3tHU0Mdla8J0vCwuHo6C/87Zl4cigyE6D5YAwMMF&#10;8vuv/5uRl1dUUARdBfRiOTmKiqK9trAkzLMh2nMw1X801Xc82as33L4twGI6zXsl1/+kIuppbdKz&#10;+uR3HTk/6Mp72Zx+15DyvDnttiEZ7NotDt7K91vOcJ9PclpMcVlJcwPYfxB4UR59XhZ1VRZ9XRF7&#10;URp5URp+VRZ5UxlzWxV7Ux59XRb1rDL2ZX3iq6bkt+0Z77sg/KA780176suWhJdtiXeN8Td1MQDX&#10;tdHnFRGnj0OPHwXvPfRbyXSbT3eeSLIdibMcgmDdH23RHW7WGWLWF23bHGha6aVf4qGX66yVYC0I&#10;0FbzFWEidSjZtqJKP6OuWPvRFNeeSOsyR3GJFf+RJb/aUaPV26jDz7QjwKQ7yLQzyKQt0Lgr1Lwr&#10;yGIg2r01yiNAi0NDIOwkfCsh39vcLDU8rDg3y9fXlURWHRlonxvvn58emBzt6u2sG+5vyU2LSY0L&#10;yUyKiAn1jgj09HWzy0qMGu5qjg7yNtEWG2kK8cqIYC/X6CBfNgmnLeQ4WpolRYWH+/tEBfmHensG&#10;e7obqgst9bRMNYRSJhn82EQlhJRD0hZQvO2NnY3VrTVZjtqcJA/LHH/7h/42RX7W+S6G7TEeS4Vx&#10;09mhAGtFMZtFCasFMUPx3hUuxpkmwkwzyUM7g1IXs1IX8xof+2pv29Yw1+Ygp7ZQ5/XCpK3H6fNF&#10;KZvVBUtlucuV+bPleQU+DiFGGg58ioOQbkLHcsD4iVMWKiLM6ITO/PS5ukfLdQ9XqnNXq7LXKjNW&#10;y9K2qzM3y1P2qtJ2y5N3ypJgbBbHLeZFzmaFTmYGj6b7TeeGjGYG9af6DWYE96YFN8X4VEV6FgW4&#10;FAV5FAZ55gd75Pi7xzlbxbnaBVga+5ib2GpqaFCpFBVltOyJEbhNFeSh1WAoFIpCoZDJZJwqVhUJ&#10;1XelE6FSeTAjj1aG1lNiUGjoiTWOACYzMHthwC6iGpgqoVkMTAwIBF5ZhYRCQyVqFaBnD6HmOhUR&#10;Xs0J/n2ZoXPFCbMPolaKYrYfxaw9AKZjKLAnn9QkndYkXTdlPG/PhXn5z4Yeve3Kf9ddAACUN515&#10;961ZzxrTntanXdWlAsDKZXXCZXXck+rY/dKI1YKg2bzA7kTP2giXHG8bXyMpC4zYsrhMZRknB6Zy&#10;RSUVOXkoxhJab6aCBNPc3xh5ZZiOR6mgcap4YAOAuRhsAwsZXBZojob4of+DCQS2AXgpqSir4rBQ&#10;1pq/MfJgP+j+8JUE/4VEooCJFI6OlwdXSBGFVVWD+bHQ0PCDg6OVlbWNja29g/3N7S2A1fW15fW1&#10;te311S1Ibh/s7Bzu7h1urawvwJiaHRsbH4Qz1UzPQPrIcN/42OD01Ojc7MT83OTiwvTW9urO7vrh&#10;ye7x2f7O/triyvT80uTK+tzs8vj86uTSxszy5uzSxtTq9uz+6frls6Pb50/uXpxfXB4dHm/s7K4u&#10;r07NLYyubUwvLk8srYyDzeVVSJlfHJlbGJ6dH5qZG5ya6ZcFwo+BTdD+5GLnmx+++9FPPvny69fA&#10;lPzks/tPP38J2ZTvnwE8v78A/+LZ3cXd/cXzF1fPZDpohPXrm7OnN8dXT0/OL/dPTncPjrd2jjY2&#10;D9fWd1bXdpZWt5aXN+fnV2ahgPr5iYXlqcWVWXA6swuT03OjE9MjI+M9Y5MdPb1QjHxza9Xjsod5&#10;+WDODrezt9LSlnC41NT0mNOL7YaWsvnlkT/+9bd/+fCvHz784ZNPXtxdn/zTz7/98Md//fDn3410&#10;t9ia6ILBxEhbxGMRIdCJIjZVyCCr8xhA4bMoAjZVwmeqC1gwHa8p5oJGePMjwAEcOpHHpoj4DAGX&#10;9jFeHs5US4k2/QAA//RJREFUIxQyaTQ8nG7eysrA2trQ3d3W0dHczFgHHMag4mEiHihwcVc6BaeK&#10;kifikfBHwUy9bC+BRceT1ZAcphqFiFEXsfPz0/NyM3S0pZAziEEhkaAfKmOx0DMzAASfxxHwoNQ0&#10;UHp4KDcNiy+AdIGAJxKJhEKhrJQrlLKGxWCzmRyhgKcuEejpqZuaaqemRgYHu7u7W3t5OTg5WTHo&#10;JOCwmpkam5iYiSRGEn0Ptn44ySgDaVqKMKpUMK+nevTyvbsTmu769v45q+1W06dJ06dD7NHHde4l&#10;mNWq6JbIqefKibIQwhSkNB3BCVfmBKJ5PmSRF0/LgyOyxODAeKgCVVmF5tn/C5DtDO2E1mfKWqAD&#10;FeU+bgKATRjwYR83PwI+WFEZ9F4oLh7oMC8PdsEcvQrqO8oeVpDAl8YoqWKV1IholCpURQhPQGpI&#10;he4u9ib62kRgcxOwlcUPd9aXf/aTb/74H7/78Nc//enP//bhwx///Q//8pf//P3K6jyNqkanEbkc&#10;urYWcPk5uprqWuoiAYcp5LJ4LDocIy8VCOAYefbfUqJTCQR4bawaBgMA0/FwIw2Hp2JxwAEgoTEM&#10;EknIZsuW6kOZ0DkMOuFvKbcgrwa4NSrfjXoq0PkAWwYY1Ai0EgKHUlJVUSDhMGqqKDACgqEQB90w&#10;iqpYyE1RAncOGqmGBf9CgagIsQACJUSyo2lzUtDM44yN+gfrNbIpqjpnqjS5PSu8It43L9Ax29cp&#10;y885wtbESsCUEpB0JSgLG5himWqqdAJO9jiBRicxlOVUFBCKeDSOz+Ix6SwahQ5eYOLByarywiz8&#10;xycpYGoBErR/548pKoEZiADlm1cl43DggvAYDJosQTzwu4C/BMW5M5mQD0YkwiQ72AWOgeKkmEyY&#10;lwdOmoDFAhcZbpSwOcB541Kgg7l0Jo/BApJFA9+MzmOxYcmhQZ8APwAAnyxmM9lEgoRO9LIxjvKw&#10;CrDVCbbT9jblJ3iZBtpIvS1FnhZicw2KhSbVRpdpokG0M2I7mok1+Wq6EqaOiKnOo2mpc6QipohH&#10;JeIUkIoIKl6FRycAw2VqoL29Oj81wjXC2yLcwzjezyrCwzDCTS/KwyDGwyAtyCo33F7GsLtkBFkn&#10;+pqmBFikBVjkhNkVx7tXpvtXZwZWpPkB/UG0c36UfV6kHUBBtENhnHNxgitAUTyUsqYqzacmw+9j&#10;mHxdVgCUhj4r6HGyN0zHwww+xPV/r7IrQJEMcIz84xTPkjiX0gSP8lRZ1pqUgMKkoNyEgGBvB2sT&#10;LWcbIytjTQdLfSdrQyszbQ8XSwcbQydZWVdHWyM4Rh4oPl52gYGuYWFewYEugb6OUcGesSHewJ6L&#10;C/WLDPCODPKJCvYNCXD3drdxdzT1cbOI9rPLC3F9EOTQnBI4XpI8nBfVneRb7mvaEGRZ72/eHGjZ&#10;EmDZ6GvW4m/dE+7cH+XWG+HSHebcG+HaGmBb42lS6WmcZSEocdNvDLfvS/XrTvKuDrVPs9ZIs9aK&#10;NxEnmEqATDQWZ1hppZqpp5pLEwwFicaibBud9ljfwbSwznj/lkhPoNcGOdWHulb62VUFOD7ysUm3&#10;1U221Iw24KVYqmfZauQ7ahU4aNUHWo1nBs3nh48me0+k+E6Cfxfu0B/p2hVo3+hm2hfh0hXuVBts&#10;3RTpVO5n/sjNtMhGP0lHuFj68G5h8mR6bHd0+GJy7pul7Z/1TE+benYRdWappptUy0280YySdAWv&#10;N4fV3mVZHFDNj6kWL0XuL3jOFxTLZ3zna4HrU6HrFdjkOJ4xHU7odsc0W4ATmsMp3fGU6bypZjmv&#10;oj8przWK0BiV0xqR15hA6izijdYopptM8x2+9bbAeoltui6ynuaYLmq7zJr7dVj6PrLyDNa1MOWq&#10;S+kcHommyRHoCcUGYnVd6CEqV1dTQywSaGqoSyQisVioLdXQEIolbJ4mXwSkmMUGUoMnhDZ5AgCp&#10;QCSgszT5Ai2+QMJiSlksbT5Xj88z4POthRIzNsdVVzfExsbfyrKj6OH9xvr13MxBX29RWMjZ4szd&#10;5uqblZXX3cN9ph5zWq47YsdDru0GxWQRp7ukpr9MNFggGCzhDRZQ2idU61ua/Wu2K8TIi73v1b1f&#10;SL3vpZ7P1T2ecBx2KObreJNNNYsjmv0BxXaPZL1Dttwim22SjfeZFpdih2dSp2up87mm24rQdoBr&#10;dhCc/veTmz/ZPr1aWL8+PD3ZPz7cP5kcmmyvbe1t6hruGBhs66ssLK8qrWiqaQDt9RX18REJAAkR&#10;yQkRqbGhKdnJD6E6rp5R/m6RvtA6kHg/1wh/5/Ag9whfl1AfB59IN48EF4uTnty1UufLFoejKu3t&#10;Um5bKOKiTf+mw+hJg9Z9r/mrAavn/ebvJqxfjVp9uezfEIIeSNJdKwtZfpSwWJIyX5I4+yh+rjxu&#10;pjxuuix+ojRuripjpjxjsToHDNdrlVm7tbnHDfmHVZm7j5NOqtLOatN2HkGJaw4q49eLwo5rknYe&#10;Rx+UJ5xUpxxUJO6Uxm8/jl96GDWS5t8Z614fapfroO3EULCmIMxJCBM1hBUd4cCVB3ATqobpc1Ms&#10;tHPtDbKsxBHqSsF8xEqRxW23y0WTyVWr8UWjwUmN9nYJbyYZvZ5NWk0n3dUZHz4UHTwUX1TpH1bo&#10;H9fYFtgqBvARiWbUKCNGuDEnwoyT5CDJ89bP9dQvDLSojPUoifaIcTcTE5E0tDwJgyQT8Fw2h0ym&#10;0qk0iYDPZ9GlQh40XMuep0JRCCy2rGgOX8gXgBYggREE74KNIjaTBWZlAYcN3i4VgfkZipqXisQS&#10;vljME+lp6mpJNIUckaZYS0uizaZxsRgCUhkDbHooiTxaFbIY5CEyHZptVaBUEhj0d4Q7UkUBiwIC&#10;ShYPJlYMGirUiFSRB/Ms8K7AAcC7ALvBG8EMByTsbKgiVVCKclgk8LWgoFSUkjJSEXwARM0TlKG4&#10;VJYiwlFEny1N26/N2n8UfVActlMYdvQ45uBR1HZRmCy/UCSULCLLdyDKaTDaudJBO16i9sBEWGAk&#10;iuOTkjTY/iysGx05VZj050+u/vPL2z98cvnbH5y+2Rr69nzuVy+3f3m/8YvnKz88n/z59dwv7xZ+&#10;+37jP77a/df3q7+8m/j769FfXg///Vnfn94s/vXN8l9fLf715fKHV2v/+XLj3+5Wfnkx+w9Pl/71&#10;7f5ff3j14UdP/+Fm6Zujsc+3Bz7Z6P1qbxgm5V8tdL5fHXiz1P+rm+1fXm9/czD3s8v1H2yOvtsc&#10;u1scerowcrs2/+706HJjY3dueaJ7ZLRzdKJ3dlyWwWaiZ2mqb2W0c36oY2GwfR5m3mH0Nk9/pOD7&#10;WmYAYC6+q2Gis34cyO/QONbZAJHyLTUjzVWjNWUD9VUDTdXdrdVt7dX1nTX5o53RG9MBe9NmB7OC&#10;w0Xy4RJ2bxa1NIi4WmO8PBC9ORIezSIPJuVP51SeLqldrxBe7lAPJxT3xpTfHPBf77NuNok7k3LL&#10;Q8jFIdHqiMf1dvOrk7VXZ2cnGxsXexvvnp199fb28mD9dGtjd3Fxd2X+8mj/5vz89fNX97cvXz9/&#10;++LmJcD7F5+/v3v7g+fPPn9zfH/Td3Gc+fTC5+bC+ubS4vrS+PZS/+YCSkED8OwS4uVl0IbyxT9V&#10;f3YlkkHy7EoK4/biv3H9RHp5Ij4/EgJ5dQp0KC4eKE9PJFfH6k8OJMc7wsMt/uGWEMpXs8ZdW6Qu&#10;TBM211jbG7zVRc7Jgf7Ouu7WqubupnRtmb25zNpeY20u0XfXuAcboq0l3s6qeGmWd7JntjitOz5o&#10;OtzjEOSJszfDmuqRNQRqAgZOyqVwqAQKFs0gq1HVcCwqCYBNIzEpamqqSJQiAtz2NBIB9BqoO8jM&#10;VmDAAl9dlhsKuM2QUQikErQuFso2qaQMMehA4vBoFpNKoxKBHUvCq4LPB4CD1oGBB+w98JnAOIR7&#10;KHDvcVgMHHkHOh1ogYl4uCfCLcB+BlY0zMujUSpAJxEJ4O14DJoqSz8PRh4o8ElOTlVZGVihQgYT&#10;GJAEFSRFFQqUwSgpEbFoFXnIzAanRsKhwWkKOTTgNEqFXAAugyLkAKeRxSIRmHgsn6jGUyMAiOhU&#10;CZPOJ5PZRDWGGp6sisajVcgELEUNB40CclDiGiiZvrwC+J7QiAEVxYOuCXS55BUwClBxV3Uiqijc&#10;/YGveXWY1WiO90S2N1RHtDRy43HUfl3SQW3SUW3iWX3KUU3cYWXMbnnkTlnETnn0dgWUtQxgpyxu&#10;vThyOjdoPCdgKMNvqih6sTazOSvCiEtCIhAYFBTSCJ2gAuJBuEdHRtBIVlBbhO14hu9sXvBifvBe&#10;RcJuWcyhjLC+aU5/2pB03Zh4U59w35Z6XRt735b8tjvjuinuqj7+tCoGLmpy8Ch6rzhyNz/04GHE&#10;QLB5t5/RWpb/Rn4wlEKkIGw21bfJw3g8ym0hPaQ92GXxUYaXFoeIQOAVEXhZHChOCamqANU5RCkp&#10;YpAKUj5VV0JnEhQZWARNBWElIVcm+VfGulWE2zbFOvaluvUmQRVT+9M8e1M9RvIDRx4EVUdbV0ZY&#10;d2f5jhVHTTyKGXsYOZofPpwVPFcU25cAJTYcSwTDqRuw2QbCnTYKQk4q4y9qkm+bMrcehGzkB63n&#10;BY7FOsymeUwku64Uhkxl+wynebREWmfbCYp9jeuSfF016A4iio+eyFHEEisjXMWcOBtjNyHVmYtL&#10;sJLURTjUhdnWhVj1JLqPpHqs5ARAiWsK/BfzfedyvKYzPIfjnDtDbWp8zB55mQbrsawYykYkhLYq&#10;ItpM1BLn0RXjPJjgOJXqvpzjN5vq2Rpgk2erXxcV0ZieP9czMz24Ody3MzJ8NDB40D+w39e7MyiT&#10;/bLKqzAF/zFS/iP/3vu3nDYQ+rYAurrW2tuX4aqwbW1LQLa2LgIFtHd3rwO9pWUByObm+ZbGhab6&#10;ud6uze6OdVgO9W53NC+2Nc43180AAKWxZgo0tjRMtzXNdjTN1Fb0tzaM11b0tTYOdbaOWJm5KCuo&#10;go4oD3mr4Db/XplWyD+U+fYyAH9eBugFesHH10c6HkAJyraNUEaqgO4DNsFMSsWo6DFJBQGupYEO&#10;XQmew8ne0+kBsH3eHmg5FOtw8DgSTKmnZdF3DWkvW7LeduTdN2e+6y64a0q/rE06KY/ZKwzZLwrd&#10;yQ+ciXecirVdSnXdyPbeexB4Kstdc14W8bQq5qI88qYm7qo84rw09LoyCuCmIupVQ9IPOjLftaW+&#10;bU153572g47Ud52pr1oTXzTFwXjZknRbF3P8KBjgpDR0p8B3OcN9MtF+NM4GoC/KvDvcpDPctDPM&#10;vD3EtCXQuMpDp8RFs9hNJ9NWGGPEiDakh2jgM60hOr4u2LQ/yWkk2Xkg1q7UXlhkzS+zE5dYCVt8&#10;jAYi7Jp8DVp89duDTFr8DYE+EOHQGeJQ5msVpMdnIhABlobO2lItGqnxUVHpg+yQEB9w9cpL85vq&#10;Hi9ND04Mtg/3NAFUluRUFGfHhvmlxYfnpsXpa/CTooP72uuLslOMNIWBHs7eTrbJMWFezrY2pvru&#10;DlYuNpYpMZGJkWFhft62xobejvZ0PNpYS2Ig4eEUIK6Aq4aSckiGUpazubaFFsdOj2enzY50MsoO&#10;sM/2snwU5FDia1nqbdaT4LVYGDOfHzmR5reYGzKe7LWQF1bqqJNqwI3TZibp8bOtdLIt9Wp9nZqC&#10;XFuD3XsivNuCnEfjA4fi/CezIpdLUlfLshZK0pYfZ61U5i6W586WZfdnx3dlRNtSMFZEZIqN0UhB&#10;2m5r9Xpt8XJFDjhysTR1ozJzpTRlvyZ783HydnnqfkX61qOklQcxCwVRS/lR8/lRs7kRk1mhUzmh&#10;o+l+o5lBg+kBwDlti/eri/B6HOz2ONQz3dW6wN8tP8gr3skqxtEi3M7cw1DbTlPdUiI2FYmkDDoJ&#10;hSRggFUoD009UCFSAplMhv7iCbIZEkFAq4KpB1q/RYDmTNAvMCg0FotHojAIRSWIKFFFY9XAURiI&#10;jFaQw6FR0MCooICRk2WWV4BK2pqwieHWBjUJwT05MWMP4qcLYpYfRK7kB23m+YO7+qQ8DoxvVw1p&#10;d205z1uzXrZlv+7Ift2Wdd+cDvCiKQN0itv69Js6SD5ryADKXUv2dUP6VX06cBx2yxMXi+Nqgu1q&#10;oz2yPK3AP7KT8lgoKFs8CnRDMMMioOJJKBlNCV4YMBWjVIC5C+ZuVRUFcPpg6gRmME4VimpXVkZC&#10;T+XBrAPMbTRSAXRgGckuU6DXd3azvJyishI4axwBj8GgyGQiMA/AkZCRoKQADAhgM2AwWAKBqKIC&#10;voW8kiIKHC4vpwwkVlUNzGjeXv7ra9sbG1szM3Pb27sAe/uHO3u7AJvbW8urKwdHhzsH+3vH++s7&#10;q/Or07PLkzNLE5Pzo5Mzw2OTA9Nzo+NTgwCTU0Mzs6OLS1Nr6/PrGwsAu3sbJ6f7F5cnl1enF5dH&#10;T84P9o8217cWl9em5xbHphdH51Ym5laAMjyzNLK4Pg127R6sb2yvLK5ML67Mzi1OzMyPLa5MQhHr&#10;s0Pg303ODI5N9gFMTA8AOTLWOTreNT7Zs7g8trA0ur278Obd9edfvvz62/dfffPuq6/efvnlmy++&#10;eA3w+eevPvvsJcCnn7/4KD/77P9dfvLJ3fv3d+/ePXv97vb+3c3965vnLy/v7q+evYAqI90+f3J+&#10;dfT05vj65uzoZHNjc/H8cn9nd3VlbXJ6pmd0rK29o6q+/nFOdlpIaICpmaGOrpTFpegZqj+uzJuY&#10;769uKrl4tvcff/2XP/3Xv/zdzz5bWhr75O3Nb//p7z78x7/840++cLcxc7E2sTTS0hazgcnEZZA0&#10;hWx1HoNFxEj5dA0BQyKgi3hUqYgp4JCF4GO1BOpCBo9F5LNJYBNIDoMAJGgEAG8XyEj8j8HyPDYF&#10;lnQKjs0mS6U8KysjOzszPz83Q0NNDQkX5t+JeCRZDc2kEUgEFJdFZtHVwCZo5zBJH2PkwZEUIopO&#10;USWrIVl0vJaWEHxUTXVZfFwkm0MnknCQwaYIRXur4jAoDBrcpQgmg8bn8iD/k8MSCvk8Pgv4pEDh&#10;87kcDkcgEECZbNg8iUgdrvKqp6vN5dDNzfXDw70TEkI8vWxcXS29vR3NzPSIaliputjEyNTIwFog&#10;suBr+dK0Y8nGhTireiWLZoRBFc1jQOzTl9L8omfnn7PbnxmH9Ui9W/lObRSzRrplE0b3kZwgS0Gc&#10;jWDFyQvjkZJEpCBSTRpJlQYTeU5IvDZCgYpQwMlsTIgr/5/4/2bk4RZ48yPzDuNjy8dGcCTMyIMW&#10;oH9k5D/uAjpMzSsjQSdXIahhlJAINFaRyiCokTEcPs3SysTM1EBPWz07LelXP//Jh7/++a9//o8P&#10;H/7yX3/905/+8oe/fvjz7/7wz3/98Md/+t+/qKktV0HK6+tpmhjraWlK+Dzg//OEXBacuxyOkdcQ&#10;CsVcroDFgqlkIZsNLemVhcYD4x4oMB0P886gkYTGABBRaDJGlUkmw0lvYFKey2RQyEQalQwvzgUD&#10;GfAaoLogwFgFJyNb5QocBQJGiYxHkTBIKg5DxakChYhFgZtHTVUZj1dB45FIvIoqHip7TVJVJijJ&#10;URQQbEUEC4HQwChZMImhJtp5fs6Pwr0Kg12SXM0DrHQ8zTRMBVQuWg4YymB4AwD2OhiCVeUQYMaF&#10;0mhyWQIWh06i4VB4FXmkspwKGU/iMbk0Ch2AyWTSaDSYkQfGEzC64JEXKECCYRcOnAcSuGcAODRU&#10;9AN+RAFT5DBXzqJReSyIi4dS0FCp4JrAF5MnW3MBFHCRwS74isFXG+wSMVnAoQJSzALHc/lMNptK&#10;pxPJXCYLgEGhsiG/jg2+vyz0nsqiMKhYIpdM4RKJLFUVCykvwtU8zNkk3ssy2E47yFbL11pqpUmx&#10;1qI6mwjMpGQnM76lHtPKkK8lIGoJaUbaAgMdERhQyAQVYHIC8FgEN3vzxqqShfGh5qri2BDXQDeT&#10;cB+rCG+LGF+rOF/L9FD7BD+zeG/jlACL7FBbGV3umhvukBZkBaWv8TNLD7TMDbcvinODsrqn+JQk&#10;eIBjCqId8qPsAYDyMNapKN4FoDDOuSLFqzrdtz47EEZdVkBtpn9Nhl95qi+c1gZ6ryxrzcMYl9Ik&#10;LxiPkr3hrDUPEzyKEz1KkjzLkz3LkjzKIRLfuzje62GCT36cX2qER6ivk4Wh1MFS39pEy95CD8DM&#10;SPoxd7yLg6mTnfHHnPK+nnahwe7Rkb4RIR5QgHygR2SAe4SvO1SmP9AnOsg3LjQgJtQ32MfFw8XS&#10;x9U6ws8pNcg5N9ipLNa7MSWwNSWwLtI1205aF2RdH2hV42NS623c5GcO3JKWQJvOMMf+GPf2EIeO&#10;UMcmf+tKT5MHdpqpprzGcIfOBO/KYNs8V/1MB50YM1G0oSBSn5flYFTsZVUT5NQe49WdEDCUHtqX&#10;HAxkf0rIYFrYcEbESGZka5RXe4xPR6xvS6RnTaBjT1JwR0JwY7RvkZdNqDbLX0wKkBATTXgpZrwC&#10;B03gzo2n+w8lecGM/HC8R3eofU+wQ6uPVX+kK/h6dSE2wB8Djlahi0mpk0WUhmC+rOTZ8vze5Nju&#10;6Oj9zMqPpta3g1LGJbZzLMtViumaqv423ngFrb2oqr2A19lkmm3RzPbpFtcC56c8xzOG9TXf6Urg&#10;csl3vuQ6nbMdThn2J3Q7GKd0xzOW8wnDaYdss6xqMqOkO66gM4LQHFfQGpXTGESIR5GaC3TTRbbZ&#10;DNtkkmfaQdEe1LDtMXIpkZhFsrTs1dj6eKaFRNtUU1dXqK4vUdcRigB0xRLQmzSkErFIIJVKRBKh&#10;QMRXV1cXC0UiDk+dLwQSdCsAMZcv4YmEHAGAmCcSc4UcGgPs1RGJQdfjUykSFlOHy5UQqcZckRFH&#10;aC3VNOLyp1raXm7v3K+sLtU1tKWl3a8ufbm/e9c7OOAeOK7tuMCx3uPabVJN57DaM1itRaL+gpre&#10;DEZ7BqW1TjACF+Ge5/aJxPcbreBPNfzfavrda/leid0OmDbrZNNVvPEyxmhT1XQXbbaNNFlV1FtF&#10;G60STbeZVicCh2sNt1eaHm+1PJ/yHJ4IHZdZFj1043G7wF8t7j+fWnpzfP7s9GJ3fbu5qr76YXlv&#10;bXt/U3dPY2dVUUVR3sPHhY/W5tdaaluigqMB4sISo4Pj4sKSs5IehPhE+7mGedgHeTuFBnrEBrhH&#10;+TmH+DiH+HtE+Tj6h7p4xbpa7rXnrJd7nTc5PKkz3CrhtYcgrlr1r9sNL5t1X/ZZvBmyezlk+9mc&#10;27tp95VSnUpf/FZ18HxJ5FRBwlBWbEdSSEOsT02MW02se22cV3Wc94MA+/qkwM7MyKEH8StVeavl&#10;2YslKbtVmfvVmevFsbuPoRj5w4r4k2ooNOa0LuWkJnW/PGm9MGr5QTjwc2ZzQyeygjvABwbaWmER&#10;1gSELU3egoTwkpJCTfnJDlpFgaZloRY14Y7VYS4NYZ4Noa61fpaNQcZpxsp5VnJfzsae1JteNJnc&#10;tFuc1OjulgrmUtErGbiVVPJdnfFRoeTgofi8UveoXPu+26Mnhh8kQETqYOJNOWEGjER7cYabdp6X&#10;QUmI5eNIp5Io16JYX206mo6Wo6iq0Ih4IgFaXEUikVgMpkQs5DDoAg5UFAdsUskUYPaAm1BLQxMo&#10;TDoDtEtEUFV7qHA9hwutA5Q1Crkc6GkShw3mDqCI+RCnryGWCGWVYDXFGgBgquKDGYzKVoDyXRIg&#10;g14ZiQbGAfxShsqxKkPTK8TIA4B5FgzuwK9AKkLUPOq7cq/yKspgUx6NUoJZexREtwN/QkauyRgH&#10;pIos+wRSCXgsUGIKaL8C8MSAT6UCZlVFBYayPHCYu9Ki9uvzNx+E7z0M2yoM3S2N2i6J2CgM3SwK&#10;W3sA0fFTqR4TCR5tfmazKYEd/rZDEZ59Ie4jUf6F1npxBoKDzooPP3z5+/cXv3i68c3pwt1y9w8v&#10;5n98s/i/P9n/+d3iP7yY/8Xt5L++X/3wi4sPvzj709eb//Wj7Q8/P/zw0/1fXPQ8G837+X7rr/bb&#10;P7xe/PBq+a/3Sx9eb3z45PDDF2cffnz74ad3H352/eGnFx9+fPaXb47+6W7+852eL3Z7/+5s8v1a&#10;z7uV3k83hu9mOp+Ot7xdGfzl9dZPn6x8ezz79cn818cLdysjl/MjL7aWzxbnvri9/eGrH0z1jk30&#10;TMwOzo92TU/2Li6MbAy2Tg93LsKh8TAdD/Pv/4OOB5vdjZP/g5TvbBhtr+tvrelvqhpqrBitLR9s&#10;rBxorupurWxur6zorskc7w7dnvXcmTI4mOUfLJAOFlX359AL/YiTefL9vvjNkfh8mXA4qQQz8s/W&#10;Sa92GWezqM1hpYtlyos91tUa/nQJvTGBWRnhTXebn62UPt0aeXmyc7m7+vJi+/2znaeH03PD9SNt&#10;1WuTA5cHa+/unr58evvi6f3tk/v7mx88f/rq1e3r1zcv3j27+cH94aevZ18/rzs9DHl6bn99aSyD&#10;4e2l3rOnshzx15rPLjUAZHQ8xMhDRPxTAQQZIw+FyX+Pjr85V4cZ+Ytj0UdG/uJYAuT5geDiUPzk&#10;QP14R3y4JTzcFO9t8LdXOeuLjJ01/twUfW6KsbYo2lnX3t/SA3JvS2Njlbu1woYZeVnWGsHGAk+W&#10;skZjf9N4clS7v8uov9M5MohtbYyXcNBsMkrEVGOTVDlUgohFJ+EwDLIakBQClk7CMylqADQiDmzK&#10;2GcCFqLBkeDOB11DSUERi4WSwAK/WkG27BWYgrCVCMfIA0AegxyCRiUScRhgUHHoUNIYLoUKjDqY&#10;kSeoYuhkEsy5A6uYClWHgsrEgX73kaZXI+DIJDVgOYPuDAAz8uAtYBf8LgIei1RUwGPQ4KOAna2q&#10;rAysSrjWK2xASrk8YJPjURAJAjHpeFXwBgJGRVPM57OgZdRsmhqXATxMCoNM4DGpUPoaIp5PIZGU&#10;FFURCDoaJaRRwCaPRFJnszgUEg2PBR8CLhQYEOBBQwUJ0fEQ4Gd44MQBZC/gvqgqKOJkjPyDELcC&#10;X/PqCOvxPP+Z/MDNsuiNx1FbFdH7tQmHNXHHtfEAh9XRexURm49C14pD10vC10uj1x/HAexVJy0X&#10;hY9l+A4me4xn+Uzk+k8UBC9UpXcXJYMPR4ExSh6qHKhOI+YGu4EppiXapSPKfjY/ZLUker04crcC&#10;KhUOppLL+uTrppSbpqRnLSnX9XFvujJftqfdNSddNya8aE87q45dzfMDA9dRWdyT6uTL2tTLquTL&#10;iqSVdO9WT91uf5OFNN/l7MDl7OCDR0ndgTbtHqZTsd5zmRFn7eWTFbl2Ghw+CcOhECngGiPkgdug&#10;JFvEgFRC2Jhq60sYLLyCkKjEVEHYqpOrE3zq493bEz3a4xw7oq0Hk5zH0j2G0zzGc/yWymKnSmLm&#10;KpO7s4MrIhxa0wKqYzzq4z37csJHC6JGc8Kn8yOXimKHknzGU/x7Il07Qmynk933SyJPyuOeNWed&#10;VSZs5AfNJLuNxTsuZPuOJDpNZXotFYe2RFpn2nGrQs3nKpNu5jrTPM1jbQ1S3W0yPezpCESYqV5R&#10;kIcLn2ymhrAkIcL0KCVehk1R9r1JbmPpXouZvpsFwZvFISsPA6Yy3EbiHYej7QejnZsDrEs8DNPt&#10;tBy5SDsuypKK8BbiBtIDJjMDJ1O9JpJdFzK9wXu7wp1ybY2rwiOGypoW+pdGela62le6e7bauzZ7&#10;+3ZHx04HZFloPjLyMIZl1Vm/o+BlfD04DD6gq2utp2cDyI6OFZiRb29fhol4oMONbW1LMBobZ+Gs&#10;Nb1dmz2dGzAjP9iz1dG82Ne53lgzBYfGA6W7baWhZny4f6OrdaaherC6rKe2sqv8UVNqUi5U+wxa&#10;IfY/6XgAGff+36S8jI7//2XkwUdA+4Ffr4SA3H05cKtQMSghHpkf6P7Ax6Y+xKE33qM3ynUsxWco&#10;waPBz6QjxHI2w2u7MHw9L3AzN/CoOPKqKulVe86LlswXbdkvO3IBruuSdx4EwVVbJ2NsFlNc1rO8&#10;YEb+SVnUZUXUbW38VWU0kDdV0VflEUBCpHx55Iva+Hdtqd9D8tvWpJctCTIuPuFpdfh1TdRNXdzp&#10;Y4iL38z1Ws5wnU52HIq27I8w64006ww1ag02bA0yBmjyN6zz1Sv30C511yx208qxEyeYMGINqTF6&#10;5ExrQaWfEbjVxzM810rDQQdvDjDqDLHsDrPuCrFpC7Co89Sr99Fr8TeqcpXWe+nWe+lXueiNpweV&#10;+dvpYRG6VGSYkyVLWY6miEgNDynOy+jraxufGAj0cyXhlZtrSiqKsz0czfMz4jqbKkb7WrKSo6tL&#10;C/w9HLDKCAtDzdG+tvKH2Y4WhslRocCDS4oOTYgM9nVzAHC1tXKzszbX19ES8rhkYqi3J1oOIWHT&#10;gLtnJBWw1TDaArqxNl9TQHW3NbQ1lNjqC620WNYSWoKbeWGYW0W0V2mwwyM/q9Yot/Hs0PmC6OXC&#10;6Pnc4NFk9+lM//n88JnciMYg+3Iv6yAByQGnEMQlFdqb1Pk4tfi7NPs79YZ7d4S4Ngc5LBUmrJem&#10;zubFrpamHzYUH7eUPumomHuY0hrtk2Wl1xblt1icuV//aK00d+5h2urj7KXSjLnC5IXCpNm86OWi&#10;+JWi+O3y1PVHiQArRXHga0znhE9mhU9lR0zmRg6k+PUmeg2k+fck+zRHudaGudaFu9dG+hZ42ZeG&#10;+TwIcI+xM4txtIpxtvEx1fcw1nPS07WUSg0FAhGNpqYClWwFdiOYdMhkMEcS8XgoXRsGhYZMQYQc&#10;VHiPgIO4HTRGZjwq4GQZWZSUkQoqSHkkUhnswOMgRl4RetIMpjaI/laC0tOrKsphFaEodTwCwVSR&#10;M+czM3xd2jNju1NDh9MDt0pi90uiVjK99h5FHpXHXtSl3DRn3rVkvu7IfdOe/bwx9bYuCeBZfeoz&#10;qIhr5m3Td7huSL+oTQVew1ZpHBgth7IjOjPCCgKcw6yN9FlkoiwVD7BdVeTkMErAKJZDKytgVBSh&#10;hV9IRXhSw2OQOLQKHq1MwkEp8sEMC04CeqnioEzyqpA1gEaD+R8iN0F3hns03NM/MvIKwCjHoLF4&#10;HIGAo1BI8HM48JIHUzwSiUKhkEjo0YVstQ24NmAmR8rLKaOQWARCEY8jUcgMDltgbW0bHh6ZmZn9&#10;+HF5Z1fPyur65vbW5dOr69ubs/MnUOz83tbO4dbC2szE3MjM0gSch31qdkQWIQ7R5QuLk+sbC5tb&#10;S1vby/sHG6dneweH2yen++cXxwCXVxCFfXl9cnZxsH+0vrYJRcrPLI1Nzg+OTPUMjneOTEEp5mfm&#10;J6bnxidnRmcXoPDz2YXxpdWZ6cXxsZmh0enBjxJ8B/AfZ+aGp2cH5haG1zaml1cnDo/XvvrmzU9/&#10;/sX3GXmYlP/881cyUv4FwBd/k59/+vwjwOaXn7748vN7OHPiF588/+yTu8++uP/0SyjK/pPPnn/y&#10;2T2Qn356/+mnz3/wg+fgE96+vX379vrT989f3J0e7a9dX+3v7c8vLQ/39jY+fJgR5O+lqSHmchiG&#10;RjpSLV5uUUrPcGNSVmheSeK//9c//vHDr//Xv/x4YrprdW3ixe3xH//1Vx/+6/dNFYWmWuIgTycd&#10;EZtLwwvYVDGPIWRR1HkMDR5dyCKJ+VA8q5BLAQC6REDXELNggp4LjEw6HublQQsAxM7TiRAdLwNM&#10;xLMZRA6TBCSUgF7IZLFI+vpSd3f7+vpye3tzODqeTsEBCSsUIgaOiP8YMg/vBTpoZ9JwYgEdSCoJ&#10;LRaz/f3da6rLeFwGh8sgkfHwTasE7nYMUgWlrADmNCh9vMwF5XLZDAaNL2BL1AVcPkcgEko1tIRC&#10;sVgoEfJFMjqeD3xXdYlAR0ccEuIVHu7t5W3r6GTi7m7t7+9qbKxNpajp6+rpaBppaVrzxY5igyim&#10;QSbFrBxj2aRg1qhs2YKxbuS6tpWMfD355E9xFSdaXvVaPq36AYM8+xa6RS1a+6EcL1VVO0fiWqfj&#10;3UAzyVHghipzAgnCICzLSQknY+Tlsf//jPz3ASbl71PtHzf/X1u+3/iRkYcPgALdZBJsgp4sY4G/&#10;e7yGQiuhVJXwRIwySh6NR6qRsQbGOkHBfvZ2VlZmxhkpiR/++pe//Mfv/+1ff/PnP//x93/43X9+&#10;+MtfPvzpN7//5//88Oevvv0sIjKYRieamhjY2VqaGurpaEh0NSQaIr6QwxTz2Op8vqZIJBUIYO4Y&#10;gCcrScqmUulEIlUWEQ+DJsuZDlPPdDwBrh9FxUJpW2DGGbyLSaVwGHTgKgAArwbOvaUMnQZKTgkJ&#10;rfWTLYZSUUSoqsjh0YpkVRQFg6JhMQAkVWUyVomKV1HDyqsR5QkkeYKaAhGnQFJVJKNUKCoqNEVl&#10;IkKOBKYEBFSHnYRAQMuglBAccIAKgqqqQELK4xUROAU5MOKjZMApIVhELJcKxUBxGVQhm8sk03Eo&#10;LLj8KBVVBo0J7jc6lQbAYDCIRDATocG9Cw+jQAGAX0p/KwCgoqICzUPKKmhlFRKeAOfWh68AfMXg&#10;K0Ajkdl0qNAflHyGAUW7c5lQBBWcTRhsgkYA+AA2lS5mcT9CxOHAEHOhQrsA4BgGBXRsDpz3APpk&#10;EpNJoPMpLDGdySXgBUSsvZ56rLd9gK1+sINhuIuxu5nQSpNiISVZaVPdzIXG6iQrfZazlaaxJkfM&#10;VmOR0WpYRaQCgoBV5LFJtpZ6xQ/S+jsaxgc6ygpzAz0cPR1N3O30gzwtovxtw73MIzxNEgOtwl31&#10;k/3NoTzyQVYFUU4PY1wLopxzwx0ygqxTAkC7KZBZYbYP41yhlDIJHlDOmb9R8EAWJ7iWJLrBgMu6&#10;NuQEwdHxMCMPUJrk9VBWzRXOdVMU5wY+BDSWyRj5Elke+aIEDwA4Rv5RvGtZkkcF9ADA82GM+8ME&#10;n4J4/5Rw9+hgD3MDdeAXAcBZa6xNtOzMde2tDWCAU3a0NQJwsDH087IP8HEIC3KLDPKICHSPDvKM&#10;CfaKC/ZNCg+M9POI8PeIDvKODvEJ8nZ2szd3dbQI8rJPCnLNCvd4EOVVFOnRlBrUnOSf5aDVFOHY&#10;GGxT52dR621c42VU6a7/2Fm73EW/xscMoMzN4LGrwWM3wweO2iXuxj1pAXWRrlmO+glW0jB9brAe&#10;O9/DsjkhcDAvfqwgYSw7ciInYjgtdCQjpC8xYCgtaCA5qD3KszXCvSnUBaA+yLEl3K0xxLnA3qDE&#10;zSLPyTTLwSjNRi/PxSTXyTBUixatx0gy4eTba/QleAJ/aSIjYCLFeyTBfSzBo9nXvDfcuSvYEUpq&#10;H+7UEGZXHWpb4GpU4GCUZaqbYqx3Mth7s7o419W53jtw0z959qBu0sx7gG40QzNeIRmvoHV38Iab&#10;WP1VnN4yQX+NYrxONdmimR1z7E+5Dicc+3OB8znf9QnP5ZzjfMZyPGXYwzhjOgBc8lyP6Q6HDIdt&#10;ss0SxngeYzQqpzGKkEwgNAYQ4l5F8ZCa3hDNqJdlPCC1qROYPOTrR9HFbmSeq1DTXl3HgCPSF0kN&#10;pFraQpEGjw/TEJp8KN2WUMADU4hEIgLTCl8I5UODsqXJimcKOQIBG0w7MIRctgCAzxVoSTQ1RFIR&#10;V8hjQI/rdERiPYm6Jo8vYXAMhZoaNI4Og2cikIpwpFAr+4WG1s2GtrHsBz/c3HnTPzoZEtuta3No&#10;4L1KNgHXAYqLJxnMkfRncdqTSPVFnP4R2+6E6/Bcw/u11OczzYAvtYLeS3zuxZ7XIrdzocsC1mAB&#10;Z7iMNVxDGe2iTbfk9HcQ+isIrXWU0Q7D5kTscqXl8Vzb650WeK/vG6H7M67TrcRjhWMzpeM64Rr2&#10;d8s7r5Y3rze3l8YmyrILKnKLBurbR1p7misb8zPyH2Q9KMwpPNg8aG9oD/ULjQiMSIxKig6OiwqK&#10;TYvLjg9PC/aO8nIM8ncL93WRwSnYwz7A3yPK2zko2MU7ytl6rTFrq8b/tMHhptVio4jTEYp42mYA&#10;cNNu+KrP+q7b8s2Iy4sB5x9MhbZGsqby7GYeBvalBpX7u+S52cWa6/lIufZcvDlVxVhNyVBN0YqJ&#10;BQpo8dGgB2qxcpyMelKD5grj18pStsuTd8sTDyuTDsrjZCVeY9Yfhu4+TtgpS1ovjgV7lx7GdMe6&#10;lbkbxenRrVURtkSEt5DgzEF7iomloU7NacENid5dmX5N8U5NMS41wQ5lPjblPlblnkb1AYbFjoxc&#10;C8XTeuf7Ae/TBrOrdovtUslemWghXXU+GbWUSrqpMTou1DgslDyp1Dgp1zirNemLZoWLEAn6uAQT&#10;VqKFMMFGmOOln+9r8ijcoSzOsyDM1dtCi4FECGSRttBQT6EymVAZEmDeQKS6jJGXiMQAsM3DpEMF&#10;ugU8vlSizmay4Kh50A4HywPIVnRAmfp4sptSVkEHWiYIIObzpMBGEokBNCXqYp6IRqSikRgsBqcM&#10;lVpEAh1ahKYERa0C20RRtlIYC2x8YPwrKkABmyrKkC8E1XeFiHgMWglIMAUrK8nhsMBFUMSAmUy2&#10;FBd2K8CHAB8LSlCjoggsue9eikrKwKuRR+CAD4FAqMnJsRURNky17dqHy3lRu8WRa4Wh6yVha4Uh&#10;qw+D1x4EL2T7Tie7TyS4DEY6bj2M2ngYt5gVMRzjMxofOBDlN5sb/35l+NevTn9ysfZ6bfjd9tj7&#10;nfFvL5d+9/XFbz49+OXL1V+9XPzh5dCPzvv/+uO9//p2589fr//HF8vPF0r+8MnCh7/b/uFh07fb&#10;df982fdPh52/uxj+8HLpw+vV/7pf/e3V7K8v5n//avc39+v/+n7tn17O/Mvbhd++X/q3T1aA8vPL&#10;sb97MvrTJ1Ofbw98tT/+j8+2vj2auZpoer858OXB+G/fHd6v9L7dHPnmfO3N7swnx2tPV2c3Rvtf&#10;nZy8Ob9aGJyY6Z+c6ptZGl3raRyaH14f6V74fpj8Rxb++3T8R0YeoLN+HEZH/UhbbV9LdV9D+VB9&#10;2TCQjZV9rVVdbZUN7RWPempTpnsDdmZdtqd0Dma5+7P4g3nMwTx2rgexPYp/sSt9dSC62aAfTiod&#10;TSuez2Gfb1JebtGeLuO3R5V2JlAvDzjXG6TrLeLOlOrWBH+yU293KuVmu+t2b+pqe/rZ0cTRevv+&#10;UsPcYHFfQ+bhUu/ry83Pnl++urp7c/3+2ZN3EM5fvHr2/PnV6eu77U9ezXz6tv3T93nnZ87Pnlrd&#10;PTV8dmVwe6l/e6l3e6X17Eoqi4iXxcJDvDyUJh5i4a/4EP6bi9e8kVVzhXH9RHp1KoEZeZiOh3G6&#10;yz0/ED05UD/akhxsQNhdF2wuc9aXBfNT7NV56eay/s668e6m0fqy5uGe/u6mxuaqYHuVA6W1WWZs&#10;r7C3l/kbC7z1BeHJvunMqHh20qi71Tg1junhoGaiS5DyCSa6EgGTyGeQgFvFoRKAQQjcbyaFyKFT&#10;gGUIJNApBCxGGaKVAYDjDvPjeNlydZQKEhj7oK9B/vj3clHChrqiEhQmD3qQGkFVDYsmE7DAwGZR&#10;SXwaHUxPcAJDNawqjUQEPRSAgMdKxEIKmSjriRBhAfod+B+gBV5gigHOv4oSsJ9hoNGg2yHAN2Ex&#10;6bBRLSs6pwosT9Ax4VAPHpWmrw5cQhZFFctQw3MoJDWUCsSnq6JAzyVilMBZs8g4AAGTDNxLNllN&#10;wKBq8DkiFl2Lx5Ew6RwigY7FMHCqXJKakE6VsBjAcgajHIWgSsZjkErQOhtwgmDo+Ji1Bho0gP8C&#10;IHt9ZOQFeKW8IJfiIJu6KIfRPL/ZhyHrZVGbZdHblTH7suITx7Xx+5WRexVRW48htm6pKHipMGSp&#10;OHylJBpgsTBiONULQprHRLb3aIZHf5LTQmlsW3qwEA0llMfJywMjn4tVfhDm/TjMuSHKZSjdd7k4&#10;ZuNx3G55/EF1wll9ynVrxmV94k1T0kVV9F1T8n1H+mVd7EFp8LOWlIu6pKumjO3SyLls393HcQcV&#10;iac1qcflic8aMk8fxx2XRA2EWNQ6qnf6mw1FOa3lRuwWxZ+Upba4GvUG2I3H+Vz3VB/01CX52Ksp&#10;QkQPHoVRgZL3QM8soWwPCIQ/sBS1hGyssjoZzVZGOIipNbFeLfGeHXFufQmuPVF2vdH2I0luI6le&#10;fcmeHfEeRb42SXYGriIamChNaap6BCUdVYQxUcFfh5HmoP3I13woM6grwaMz1q0uyLotzG4gwuag&#10;CMoVdl6RcFGZuJ0fPJngPJvmMRRrP57mNl8Q2JPkmGxGS7FgDeb4bTVn3U43z1Vn29CUjPEIPSTC&#10;jo5x4ZKizdSTbbTzXPUfuOtVBpp1J7h0xTt2x9jPZPus5wVu5AetPQxcfuA/k+UxmuA0FGU3GGnf&#10;FmRd6Kyb76rvLcW7CVUd2Iq+IixE/8W6jiS4gsOmU9wmUzybgmxz7cxaUzMn63qnuhe6W+fb2pba&#10;uzcampeaW5Z7ZVw8VNy1b6u3dxMGTLiDRoCBgR0AoIDGj/x7d/c6ANgEh4FN8IEfdQBwDGj5SM13&#10;tq12tK70dW/0dq33d230dqwNdG92tS431U4P9W7XVo401k50tSx0NM0B9Hcud7fNNNcNtTUNd7QM&#10;PyqsVUCgMEg8RLh9n46Hle8IeYiAg/F/v77rCzI6Hn5wBTovcOSh3iL7TCWEHAOLpSkiYh0sHoe6&#10;F3uYVvtbtoc79sV5tIba1/mZlbtqP3ISdYZYjsU5TSe5LaZ6LaV5H5VEXVYlveosuG3KPCyNPiuP&#10;OXkctZbpPZvgNJvkuJrluV3gv18UfPI4DOCsLPyiMuqmLv6uMemuPuG2Nu5ZXTwka2LvGxL/Fh2f&#10;DgAz8q+bk141Jd43J15VRVxURl5VR58+DtvK91tMc51IsBuKtu4IMW4LMgRo8tNt8NVr9NOv99Ov&#10;8zEo99Auc9cq89QuctXMdxBn2vCSTOkPnNQBKn30OmNsemLt5gr8d8pjwH1V4aJZ66k3HO82FOfa&#10;4GPYHGTcFmxa4Sqt8dBtC7Js9LFoDLIv8rN2kdJivawzI304aAUeTiXM0zklNnRsrOfy8iAkwF2d&#10;R2utK81OidKRcIBR29FYOTHY2VT9qK+9vrWuTEvEKs7LmBsfrCsv9vdwSouPTIgMTo4JiQv393G1&#10;BdCR8NzsLaV8prmBVrCPW6ifh7WRrrGWxNnK2NXG1ExXbCDlWhhIjLX51sYaNkbqtoYSQxHVSsqI&#10;cTWPdzbN8bEtCrR7HOzQGOHaEevZn+w7kRU8mxe4XBS+Uhw1mOjZF+9V42tV6Wld5maZY6Frg0QY&#10;IxBBXFKtt2N7qGdXqNdIQnBXmOtQku9sbsRiQdx6ScpR7YONR+m9MT6PXczitTmNAU5LD5KbA137&#10;YwPns+LnchJGM6LGc2KG08JnC+JXipPWS5PXHyVtPk4BcrUkcaU4Yb4wfjo/eiI3ejwHHBk1UxjX&#10;k+zXEO5UF+pQF2xfG+RQHeDw2Num1Mc+3dEsw80mxc0u1NLUw0DPTkvTTkfHWlvbQCjUYLMFNDpB&#10;BUnGEdSwOAIOj8XKguPxeIiaxxMgO1BeTkVBnkgkQhw8FgcmRNCIxaiiUCgFJUUwCoLJTBmNQmGh&#10;Kq9INJQUAdz/oKOA+RQGDq1CwCBxyopQ5XB5OQ5GxddEtzU9dvZR+nh26GxmwHaJLFi+KPy4KuGi&#10;LuWsMg7gshrCRVU8uO1BR9grjoCWNBVH7hRFbBVHHVUlrz2K2a7OmC2K70wLzfa28zHU0KYRwEwE&#10;xmcUQg6HREIB/rK4dvCNwRfAIhUB8KoqBCwSliQCBotUAjYAHpyMkiI4KQwGo4JE4/BqQAHGMAAw&#10;tWE6HgB0atCjP9LxAOAKqKCAda4KXuCKgY+RWQiQxaCiAq2zA5+Dw+FQKAyw3oFEAvsdiVZTIykp&#10;gf1Q4DzAR0VRUZnBYLFYHCMjk5CQsKysnLm5hefP7y+fXm3tb+4cbi2uQclb5pemZxeg6PWxyQEg&#10;l9dm17cWd/bX9g7X9o/WIQmR8gfnT44uzo8heXl0c/vk7vnls7uLm7uzw5PN5bXpiemBgZG2noEm&#10;IIE+vzS5ugHlnV9anQP/ZW55ZnphcmZxanxmdGh8YGC0b3Csv3+k97s07qM9YxO909P9GxszR0dr&#10;29vzT55sf/HF66+/fvfNN++BhOn4r79489XnrwG+/OzVl5/ff/HZ8y8h/h2S/wNff/r8q89efPv5&#10;/def38Py8y9efPbFi89lCpBffHn/1Rcvv/ri/usvX71/+/SzT+4+eX/z4vbk9Ysnn767PdpbOjpY&#10;7O6saqx/FB0RqAM8KC5LV0fKZKvpGgorGnJLatKTcgJ3zmb/88P//sfffnNwujgy3rK0PPyLn37y&#10;u3/+2dXRpqe9mZ+zrZhF5tOgZDUwI89lqol4VChkngEpOho8IZfCYxE1JWwAOGQeSHAYaBTzaWAT&#10;DpkXcMjQW9hkoACAdiDhNPRMGoFGxmpJ+RoS4DxyK8pL1tcWxWI2DqNIJaLIBBWKGpKqhqERVTlM&#10;EhwpDzPycGj8R0aeiEfSKTgCVlkq5hgb6ZaXFRcV5jPoZBqNgsOpAv8N3K5KULYVqEwpEq2EANYn&#10;7IuyWAzgffIFbDabKQRfgc+jM1g8vlDIF0klGloa2ppSDT1dbQ6b7upqGx3t7+vn4Oxi5u1j5+lp&#10;6+FhBy4rnUaSSKR6Ouaa2g76xmE2HqU6LnVsu0akWT3CqFbZqlEQMGIUPu6Xu1nU+7ag+945eULo&#10;Ws11rGVa16C1C9T0i1EamRjNdI/0Kfu4Ab5DIYLphyC5Izk+eK4rjmEqh2RCXfh7jPxHDh3gfzDy&#10;H9u/T7UD/f+GgpI8zLl/xP9g5GEFenwhSwgLzdsKcqD/Q4w8SgUMFWpkYJurkBlEFpemb6Dt4eni&#10;5enq6mjHYVCtzYx/8+t//PDhvwD++Of/+MuH//zLh7/8/i+/+/2f/m1otM/AUFssAe49x8RYX19b&#10;Q1dTXU9TXUsiFPPYIi5LxOFIeDwAAYslZLPFXC6fyQT2PUwxU2Xp42HAjDyQQCehMcDuh5bHyjK3&#10;AJcDvB28F05cw6JRqUQ1Ig4LfAY88C2UZVmA5JSgMQtaWa+AVVUh4tHAyidhkMBtgBJWAs8Bo0xR&#10;VaLjkSSsHBGPIBERQBJVgS+hQMGgqGhVkjKWrIKjIPEALAKZgSeoqSiDXXQClkFUxSkrwKwBXlkF&#10;KkaHkAOfTMKggNchYNPZNDIckE7CqqnIKyshlHGqaiwGG4BKptCp4BtTwRwDLjXMyENPDr4beaEX&#10;zMjDA6sqGpwSGLKViTgopQ9whyh4PLgCMCPPYcCPJSDenEGhAjCpNADQwpVFu7NodLBLxOMD8Fhs&#10;vqyO63cBvCxIgisJ/yhQKgOg87gSgRC8FxwPpJDLE/NEAqZAwpUw1ah0rJqAQiGjVHhEVT8H8xBn&#10;S29rvUBHI19bXUstmrUOw9lEYKnDsDHkOJqJ9SRUFklZyCAA11TIoZkZanu42sRFB1U+zhsZaG2o&#10;LI4O8bG3MDLTlxppC3TEND0pzc1WJ8rfNjbANiPcOSfKJTPUNsnPLNXfPCfMLi/C8UG0C0BWiG1G&#10;iHVqoEWSnymQORH2D+Nc4VD3R0n/B0qTPQAep0CB7VVpPnVZAXCA/EdS/n8w8nCMfEmCx+NEz9IE&#10;j+J4j8J4d4BiqJSrFxSJD6WscStP9n6U6FUY6/EwwacwITAzxiclKsDSSAPAyljT1kwH4uJlkfIf&#10;y7raWxvAZV2BHuDjGB3qGRvuHRvmExXsGRHoHubvGubrFu7nHhfsGx3oERPsExsCxcgDP8vNyTLI&#10;2zE60DUxxCUt1DUt0KE6JbA3L7rA3bgq0KbKz6Ix2KYx0LLGy6jcVbfCw6Da27TKy6QhwKrMw7DK&#10;x7TCx6zcx6I2xPGRn024IdeNh/PXYiba6BT529fH+TXE+9fH+NZHetaFOjWEOtYE2NQG2dUH29cE&#10;2gK9OsCmPsix2M2k2s8230Ev3UySawekNF5fEKbFiTPR8BVRvPkEfzHZX6yWaiHJspHk22s0hdvO&#10;5IRM5wTCjPxEkldXmG1XuFN3hPNgtHtnmGN9qG15oGW2g26WjX6asX6Bs8PJ2Mjx3PTG2MjVzOJ1&#10;8+CwU+isoecgSX8Mr7OA119B625h9bdwBjtE4zU1g2WC/irZaINmusWw3GfbHvMdz/hOT3guHxn5&#10;MyYUJg/kE5bjOdvpWuhxQLc/YTsfsZzXiJZrZKtJJZ0hhHAMoT6sotWF0Woj6rawjBoEZuVi0xSm&#10;ZiBN5CvWsRdr6nL4ugKJvlhLV6wJpaPh8cCAI2ax1TlcTb5AKhCAmVco4AkEPL7sJRAIwEwj5ssS&#10;c8u4eD6Yalg8DosPAJPyLCpTKoSITi6DI+byod5HZ2jyRXwam09haTIFhnwNPY5Im87lKKsaqNE8&#10;OOrHDZ0/ml+bCEvoMnMZ17Hf4FhvEo2WsDqzqlqjaHWAGazWEl5vh2J+wXO6kXo+1/Z9IfF6o+7z&#10;XuLzggvVcT2iWx8w7UblJdNI7XmU7qKi7oaSwTJCuonQ3UUan1BtrySe11rez7S97rW830o83vFd&#10;r4mWl0SLE6LFMsFwXmBbS9Ndjc360erOxdjUWENzWXp2dV5RT23TTP9YTUlVXHjcg6wHlSWVO6s7&#10;LbUtgV6BEYERyTEpceHxEQHRiZEpaXHZob4xPs4hQZ5RPs5hEByDPB2CvZ0jfFxDA5x9QmzNl+oy&#10;DhrDj2rtX3TZrj1kdYVDMfIAd10mrwZs3o+73vU5frsSv1xsVuJGaQozSjHjJphKHKlYWzLOkogx&#10;U0OZEJGmJJQZGQ1gQUVbMzE2dLQtHenAQDvSVLyFuDgTbo6ddDDNZyoraD43+KAi8aQ66Ul18mlN&#10;8lZJ7EZJ3Hx++EJBRG+8xwN7jThtqhsV4URCROkyA6Skhz6W7RAX71uf4NueEdQY61LoafDQwwg4&#10;t7kOuqCP1AVYVnjqlDixCmxUW0KYLwcCXvS6H9YY3LRbnjfoLmfhp+IUl1JJ19XGx4UaR0Xq5xWS&#10;03Lxq277tQd6iTqIbEtqtC4p3V49y107z8ewPNqlJMr1cYJPoo+1LgtPVELQcCiqGo7PZnFYbHDH&#10;ccG8KatdD2ZAcBPyOFwNdSkwZgCA5cNiQHVfRQKhRCSGVgqyoCB6cAxQGFBVWLpYKAKHgbeLhOAj&#10;GWAHMJkEfC4Y/LXUJepCERj8wW1MJ1MwymgcCotUhlLAoYGFj1JVUVIGbgZMFgDnByLy0CgsCgnl&#10;fVZSRCsroZSggupKUIp5eTDzolEQ/66ogMCgoeRwQEKrd//mOAEDB/xFKgLnAprvoEge4EiggRUH&#10;5UqGkssjEHgFJTwCwZNHVIf7bjxKXSkIX3wYvFgYNP8gYOlB4HJB4GyG12Si61SS20yK12p++HJ+&#10;BLS2uiC+M8KjO9r3F4eLPzxZ/Od3Z18ez//wfPnX709//f7437+9+l/v9/7hfu2b87Ff3E3/+GLo&#10;Rxe9H36y+5/fbv7XDzf//PXatydtQH740fZfv179t5fjf3/c+eGTlb+8mPnwZuWPt7P/djXzy+PR&#10;n+4P/exk4tP1jk+2W39y1f/b93N/+GLlT1+vA/m/Xkz/+HTw75/O/O4HB1/ujXyxO/qnry5/+Wz1&#10;fqn9B1v9b9f7fnyx9GZz5N32+KeH8z+9O/jxzfH54uTGcN/F+vrm5Mxk1+Dc4PRIx9jC6Op49/xI&#10;98Jw5yKcOB4m5T9S873N0x8ZeZiU/y5fjSxS/iMj31gx3FA+AmRjRW9bVUdHZV1H+YOB2oT5Pq+d&#10;GbudSenhHG93Grs3izmYx892I1b6UPd7mndb/Oc77P1xhd0xxNGEyrM1yt0a6WZV7WAauT4s/2KP&#10;BXCzSd4eQ22OMed7tKY7PG526m53em73Bi62mkfb4mf7Uya7E8baEy532l+dz7662Lw9Pn599fr+&#10;4u3Tk7vbi6uXNyevbnde3Ezc3zS9vS968zr8+tLy7sb4+bU+zMjfXOjeXGreXopvL4XfJaj5jpHX&#10;kuWOF95cCGSM/H9z8ddQNdfvcHUqgcPkL44l50diGYSne+zzA8HZvhTi4lfFANurvPVFzvwUd3Ve&#10;e3naaKJfZ37C6PLEY3NVb3tDe3tdHWbkt9dY2yvMrWXW1hJva1F4tK07PylYmdUdHzKoeaxR+tDE&#10;342jzlXREtI0BCwRm0pXw3BpamJg3ULh8KosWWEeAZvBoVNAd8ajVdBKciqKCCIOQ6MSBXy2VF2s&#10;IZVoaUpB56WQyHCcINQvQIcDPUVBDg6aUVKWU4bKM6iAboXHIEU8Np9Fp5MIYHoSAXNYZjMDY5iE&#10;x4GOBlPtoHeTSWqgu8F9Fkg0SoXJoMF1mMABKrKiDqBvqmKgTKBqanjowQBSWY2Aw+Og9S0UNQIw&#10;OwloNEpBARjhHDKFT6NLuTwesGZxqkImXZ3L1hLy9aViHfH/Q9hfgMWxrekCcAeXbqDdvWnc3bUb&#10;d3cLECAEC+5uIUBIILi7Q3CIZyfZ7jvJ1jN2Z/57586cmTMzR+ac/X+rKzuz79z7P389b1ZWrVpV&#10;VFXX+uStr74lJGmrClkUAIeKZiGiENRJWupssp4Bn2Mk5PEoJCm4Zkw6Ha9F1lATUMkGXLaIAeai&#10;HlFTjUTQhNuli1fX1lAGiQGSBK7i/83IX1JCudRR/COuKEpWnyJvS/O9fSVotjR6pTJuvSphuz55&#10;pzYBcNiUvF0bi+j4qpjVytjlitil8jjA4vXYhbKYrfq00SuBo/mhI1cCb2V4jecHzpdGzpTFXg91&#10;MNDCCQlq2jgc+RLOlEHMCfS44mvbEu89fjVyrjhu+XrcXn3qQUPaUWPqWVPqeVPyRUPSWV3CeX3i&#10;XkXkXlXUSUPyQV3q4xulJ53XbiT65DsKb6UHPOgt26lJf9Jdct6Uc1yV8qAxa+VKcE+gVb2HtN3P&#10;eq0wfq88fbUg9m6Md6+/3Uii30Z1zsOJGyPN1y1ELHA6NJRUVHBKGkpq6soqqpdwmio4fzcnP0cb&#10;EVFLStLmquLcBKSGhIDO5ICueK++RI/+BI+OUJuuSMeuaNdid4NkC1aAkOrM0PEWMozwKlY0XbmJ&#10;xFPM5uFwvmJSa2pQlpu0JtyhPyuwN01eH+HYHOnYG2m3Vxp7XJW8XxaH+KnS2PmcgLls//FM31tJ&#10;rsulUbezZFecuOk2tAJ3YWWQZQvY5P6WhT5mee4m13ysS+R2rfF+Y0XJg5dDxgtj7uaFwN2eL46Y&#10;Kwydyg1AdFgxSky/WhK+Uho+Xxg0muF5J951KM5tONWvMcS+xM8i1VHoL9L2oONyncU98V4rJckz&#10;V8JGkt1H071nr4T0J/oX+7h3Xs4fa7k13DXd3T7V0Tnf3bfS0jHf1DzT2bHUd2N9YGADcEOReQZL&#10;ONPRMQeAel/fKkbTYyHw0NLePgslovV/yVoDq1CHEqsAsJQ1sBUx9b1rgMGb64BbfW8x0Lva17WE&#10;ZaoZ7FvpaZsZ6lvth106Z/u6JtqaBrvahiqvN4oFRpeQC64GfiumVd8SbqgOz/vbiPh3NNz/c8HG&#10;AqLjFQBZAYICKVfkUKLQWQ6JSFXG+ZtJmpLD4eeoCrBrj3TrjPZoCLJvDnPsiHaplpu0h9jejHHu&#10;j3LpC7Nvk5vVe0p6Q623SqIvWi7fq046qkSk/ObV0PFE14kU1+UrftvFYffKo09r4+Fpv9+Q9Lgl&#10;7Ulr+rP2zOftme+1ZWB42Z75YVf2h11ZH/dkf9KbA/i4B+pZ0PK8I/0xmtM1+aI+4agqZq8scqM4&#10;dDbbZyjecSDeoTPCAuPimwNNmgJMmoPN6gPNmkIsq/2NMZT6GGBEfIGrIN+FX+lv2hppi96o5QWu&#10;VcVtVScuFIXfjHVp8je7legFzshgEgwEt64o29ZQizpfk3o/i54oj5tpIfF2IqEWzpSDr8hPrr96&#10;uTY/y83SuPxq9tz08MrK1I2uRk8nq5y0mI7G8vAAr4hA7+m7A3PjQzfa61fnxqAycadvoLt1sKet&#10;t60hLT4yRO4JLq2fpyPYvolRQcEyNxiwJhKev5cL4Gp2WrDMw5DP0ufQbYzF5vo8ayMBOMjO1gae&#10;jmZQOlrq25sKbPRZrsa8YCeTVF+HK0FuZZFetbG+zfHyriT/W1lh00XxC6Vxc0VoTmkwZUcuh5V7&#10;W2RZ8gscjBL0GQn6rACqlg0O50dUv2pv2p8QNpQSMZUTN5UbNRDvdyPaZygpsCPUrczFGFBgI8k0&#10;Zpc4GXdHeI9mRK+VZt9NjxrOiBrJiR/LTx7Ojp28mrJYmrFQkrpSlrFWkbFelbV8PW2uNHW2NHWu&#10;LGO6NG20IOlWbmx3emhHcjCKi4+VN4R71YV61Id5X/d3ux7sXRYqvyzzDLO39rO28jK3tBRKLMT6&#10;Ug5XSGfwqDQ+jamrqU3W1VMoGYKOjp6uLhGPx6NoRS1teKTBsAR9REB8vA40gkIERYA+8UJp3NTA&#10;agSlpeiBGHlYQGEhHaGEg44amioqqm/TxWiipO0a8Lc0cTgSDmdO1UlwMGlJChzJj7mVGQSSfDwv&#10;dKYwcr0qaacmdbsKzfu6URa7XhqzWhK7UhyzWpawUZG8Xpm2XpmxVJE2VhjbmujbmCCPtZM4cvQY&#10;l1CwJgH+KO6SBujrSyoYYQcDU10d5X8DRa+noaqnrU7S1SDpaulgpDwezGY1orY2Xk0NDGCCNor8&#10;18Jrw4VookQPqhgjj0xtGPdI/6ND/pccUFaCy1fTUNdEr9M1iER031QUk8DDnYH9sVTyUILpDlDM&#10;/6IOwON1AIpzQ4nmMbIe7jxWgb8BFcWrXiUajWFrbdfU1LS8unR0cm93fwuwsbW6uDK7ubUyuzA5&#10;OTO6vrV4dLp/enHv4uHRg8dHUNnbXz89+T8Y+YePTh4/OUN4enJ0ur22OTc5c2dopBuE9dTc7c2d&#10;xfMHhw8enzx8dHZ2/wClnj/YWt9aRtT84tTE7Njk3Pjs0vTc8szC6tzyxiKahXV9Zn9/+f3373/x&#10;xfMXL84//vjxDz98+ebNp++i4zEu/h0j/80XL7754jmGVwrOHcObX+Hbr14Cvvv6/TeAVx+8eo3w&#10;zav3X3/zX/j2mw9g69efv/fVZ8+gfP7k6Pmjg72NmeGhtpzMWB8PexGXziLpchkUsYApkTIycsJ7&#10;79Sk5Ae3DBS9/pv3/vkPP/z9P349MtZ+d7xjde3um1cvP3l5VpidaGci8nWyETFJHLKOkQilfuGA&#10;0Sigi3hUKZ8OgIq+kIGx7Ub6HEMJG7YCUDg8Uw8aYSv0gQqUqMIiYYw8dBDzadAiYFPh3IQ8OpdF&#10;hnOztjCMCA9aXZlPS03Aa6sxyAQmFU8na1GJGmQdBCxGnkLUghKLjocWqGCMPIdJYtH1sEw4yUmx&#10;RdfyzM2MaFSijg4eHlowU7EYeXVNBE1tNTSzK4fD0dfXl0hE4K1KDfWNTY2EYpFEqm9iaq4vNTQ1&#10;NrOxsra3tTMxMjY3M7G0MI6PD42MlAcGufnK7CIiff39XT087AwNROCsCgUoITCFbS4xC3UOqjb2&#10;baa5NCvb1CvZNxM8Ohiybrv4uz4Z01e7n9Te/dQ3d9IkvFPHtlTDvBAnuqxlck1VchknSAgsmHJL&#10;6+O4X8Vxg3GsIHVeIIHrpcexV9KiK7hjsDHfMuy/hmJcI/y3doxS/7+BEfH/N3Cql9Ac1b9kqnkH&#10;hc5+my8FbqIiSE0FxIGWtpqK2iUtvDqNQSZTdE1Njd3dXHw83H3c3ADWRsZXc3LevP7mj3/8/V9+&#10;/vN//Ofv//TzH3//5//4y89/Kii8YmVtZmpmCA4GT5G5xUgiNJZIsKlc4VfR5/MNhKgFxWIrsqxI&#10;fplxFOOaAe9IeQCsgvUPYosEYhqPPo8FlwDaeQwGtiNAyGazKBSsP/QBIQ5miGJBU8mhTPHaagQt&#10;VYKGKuxOUFdHQT16RPAiaDraDKImhaBMJuCoujiKDo6oBVChErSpeF2Spg6FQCHjyQQ1gp42kQwa&#10;QUcXTZalo62rpYZXV9ZWU4aT0dHQAAEMAMFK1SPwmDRwusDjwq6IoK6tdglksS6FRGXQmFQyjQR/&#10;mkKlUEgEAohIdJIYMB8Dfi00pb5iATkLvwcoIdBVWmogwQmIgqfT4YbAbYE6ejPB5bBoVDaTRafS&#10;sGTBAKjAKjTyFZkK3lVYDCaqMJgCNl/ME0kFaK4/AYfNYdCZVBKMKBhTVIoenYZShjJodAqJDMeB&#10;syXi9RhkOpfO5tJR9nkmUZdO0GbqaYb4OAd7O8qczLztDe2NWTYGdF8nA3cboZM5B0oHc76Xk2lU&#10;oFdMqDw2Iig/N/1qXvrwUE9tdWGAn0ug3MXDxdLaRGxlLLI21zeWsnkMvLUxN9rfMTHENTXEqSjF&#10;rzjZF6WpCXfKj3YriHEvTvQpS5Ffi/cqiHPPi3HNiXTKjnC8Eu1SmOD5NlI+Q/6OiAdg9erLKNvM&#10;uzzyGC8PFWipzgrCGPlixUywZYps8tdT5ZVpfhUoXl5emiwrSZGVoqlc/asyA6sz/CrTZIivzwy6&#10;nhpQnBpYnBJakBqakxzpamfiaGUAcLYxcrI2dLE1RhU7Y1dHM09XKwCWu8bNydzf1yky2BMh1Ccm&#10;Qh4XFRgfHZQcE5QUHZgcFZgQIU9EpHxgVLA3GHa+ng5Bfu6JUQGJkbL0aHlKsOu1OFnv1cSqSI+K&#10;YPuGcKfOGPeeWPe2cMfGIBuUwSbErjHEtiXcoSnUrjvBWzGNqndLnDzWlONCUXWhakRbioqC3K6H&#10;e1+VO5UEuVdEeJUEOhXJLMr9rUp9zfLdpGW+liW+FlecDArcTYo8za/72RZ7wSbbUh+bbAfD1ihZ&#10;uZ+jP0c3zkTgSVG318A5auFkDNVse8l1uUW5zLwhzG6xJGH2WtRYZsDtZK9bCe5gEIMTdTPRdyhR&#10;3hft2RrlWhnikOdudtnRLNnUsC0x6f7C/NHi/Pro6Fpn39qVijv2wbc5DqMky1ma3QLZelHbbFXb&#10;fJNgta1rs6lrvUKwWCGi/O9rFIddltsJ3+eU53PGlwOgcsL1PmF5As7YHoBzntcjsXyf7ora+bJt&#10;utsu23NBx2ZCxbgPx+9Rl/YxrFs41jVi+2KxXSxDP4xr6Ezn2Qul1lJjY4nUDBSFxFDA4hlK9PWF&#10;AhA4RgKhkUAs5QpQgnixPgwfIV+AAQtMhhbFmELfpsAo47NAgSBgjDxU0ETibD6TwuAz2YYiCTaX&#10;hom+gYTJNWBwTdlCIxZfSKKbs/kSTZ0AoVEEz2AyLb/LNWDQVj5j6rPJc70Qy+a0Ted1zMfxxmOa&#10;hku6lgd05/scr8cC2TODwCeGgXDJL6RBH+gHPeX5wk3YJNluEu1HceI5DdMFDbN5FeMlNdNFnOEe&#10;we6A7PxE7PfSPPy5UeB7Uv8PpYEfCf2eMzyeMT3OKY7HJPtFLeNpsuWapd+gpdfT2o6Xt8cGC0sq&#10;UtKbiku665vnRqfKiyuSYpPzswoGugdX59Y6m7rCA8Jjw2JRKvkElLgmOTotMzE3VB4ldw8J84sN&#10;8Y0Jk8cFeUaEyuJ9PWKCZXERsrBgB+vp+stHvan3Gt2e3/RYL2XfSsLd7zIHPO93fP+262fT/g8H&#10;3H/avlruoxMpwkWK1f1YqtFGzBAxPVjCCDfkRZmJEmwMUx1NMlzMwaPK8bDMcjVJtBFFmjJD9cky&#10;joacqx5lRIw3JbfGuAymyUdzgtZK4zavJ+yWJ22VJy4WxSwUx88p8tX0xnkVukguW7MTjSn5rvpN&#10;Ue71UW63C+K6s0Krot0bEuRQFgXYFvpaZrsa5rmb5Dob5LsYVAdYV/kZ1fqJrtioFzoqXXQGPL7h&#10;e9Hu+F6f6/1289VrpLtJuKVc+nmd9b1Sw6Nyg7NayVGN8LTe+Kje9qo1LttCO9eRU+pvWRfnXBJm&#10;Ux7r1ZIbfS3Oz5yjIyBp0rRV0WtgChElqEGvdxAXj+h4FhukNFaHBWwegUDABWXKR8qHwWDQ6XQo&#10;oc5isbCtQnhgUU+eWIzy9cERRIo58EE3SPXhgUYvmcyNjcyMDGkkMngXoHegBNdASwO8GS0AVDA6&#10;HXFkSsqwijHy2upqCjoefS+sINEQIw/KF7SxuhpSxOqKSV8V3+2qg4+EkfJwHLBB1JWV0H/gZyih&#10;iejBxSBANyWUghMUOuhWXVU1yiWcv7Fgua5gNDd8oSxmvjRyrjhssTh8qSh89krgVJZsNjtgLi90&#10;viByoyJ1tTL9Tk7kcV/NDwfz3x0t/PHNs3/64uJPP778/XdP/+XL85//+uWff3z24+OFnx7N/c17&#10;C6+Ob/3V4/FXx/0/PBj683fbf3qz+ftvNv7ls6W/fz7xr58u/eHrjR+Obv7Dg5Gfv9j4+dO1nz9e&#10;//en8//8YPpvj0ffbA1+szP44UrHi6Wmlyv1H643/P3zsX//cul/fzj9L58s//bjlX/9dOcf3lv7&#10;20fLb46nvz2Z+l/vb//0aOHlWt+HG3f+8eOTv3m28+PD9a+P5j8/mP/+8e5fvTh7b2thZejmeGfX&#10;8sjYWM/t2Tuzi2Mrw70TY4NLo/3L2BSvvybl33Hx73h5jIj/L1IeTfF6u6f5dnfj3a768a6G0Y6a&#10;gZ663r76hr7awpG25KU7fttT9nuT0sM57vYkYXdG62BGd3FAebFP/eWuybMN3gd7wsNJ1Z0R3MGY&#10;6uNl0tNV0tN18umc1upt3Nk84aMD/uM10t6E9sYd8uJNydqQ34u96i/OB55ut+1PXx2olw3Ue88N&#10;RM4MxBwtlz3c7fjowdyLs73nZ2cvHjx+8fD+ew/3nj6c//SDxacPus4Prz6+n3Jx4v7gHGWqeXxh&#10;8vgCSoDZkwfGzx5Knz0SKcLhJYpYeBMFoCIEPD6XPj43Bjw6M8Lw69lc7ytSyZ8dCDGc3uOdH3DO&#10;D/gnO/r7q/pbi6LNBeH6Ind1jjc/Kd5edh0btB/osJq67fbsImlj1XZt1XhzTf8dI7+zyt5cYm0s&#10;cLeXxHtrJmsLxrNjhmN3rPo6HIvzLT3tyeZSso2xWJ/LAqDshRyaiYRnIOKIeQwBm85jUsE4ZNPI&#10;KDhOS52oo8mg6vHYNAGXAYpBIuBKRXwTA4mxVB8GO1hf4KjDQEH03CUU1Q7uPQBP0FBHWaHQJ/Bg&#10;Zgu5LBJBC00pweOLQSaQSGB5knQIMCphiKmqKOkQtFlMOth1sArjTFkJTeuKIt/JRCaDBpvgyNCI&#10;uHgtDRiY4AVQqWQowS+ADiihvIoySq2jqcGkUjSUlNQvXeLT6PC3REyWIYgfGoVNJnKpZLAMwag2&#10;0xcZCFhoOjImmUcnorAvFgVuhZCJOHeSljqfTgEDkqqtydQlsPR0uIoYeQBdF0/BaxLxGihMnghW&#10;r6qKYlIKuAQkLRR+CsbIX0IvKRALqamMPqOhquCuRvo0ZwS3p8uGcgOniyMXr0evlMdu1yRu18Rv&#10;18bea0qCcr06drUqbqUyDmPkMToeJMlSWfRojh8K2c6U3UjxuJUlG78a2pPime9lYqSBPpAlwZ/A&#10;4WxY5JIo/9IQl+Zot6miqNWKhK3qxNPmrLOm1OO6+JPa2MOqqIPKyL2y8MOa2OP6pK2KmI3y2JnC&#10;yO7kgGRriQvxkiEO505WOumpWK3OOm67etp05Vl34dO2KzvF0eNJ3s1eho3uxtMZwatXEw6rsjby&#10;Ytu8zEcT/ZdK0ra6q6c6arztzHTUVNQvqcI9UJQoQB5EpbmYH+fvY8Gh6etoCNVwjgztuhjE300X&#10;xQ+ly8azg/rjXLujnGoDLKPE+BABIcqUWxzkfbss303ACLYyvp4UXRgZYEXVLA5z3+6pLPAxTrVl&#10;N8e4DmYH1kc4Vvqbt4dYz2UHHFQl75Un7JfFbRdFLeUETqR5j6d63032XCgIn84LGc7yH80Nvp0Z&#10;AOq1N8G9M8Z1KCNwKD1oLD8aLnat5vJMccJsUfRUYdhEXuBMQdBaWfReddK96qSd8rjVq+Fogu6q&#10;uK2q2IWrQcOpbrfjXIbj0byjNXLLAncDOKVEa2aYPr43RbZVl33SUrhSHHc3xWMkzX06J2gwObAy&#10;UNZ/tWyidXiofaKzdaKpaay1faqtfbalebajfaG9ffbGjaWbN1d6ehY6OmYAnZ2zgNbWyfb26a6u&#10;OWgHQAU2tbVN1dXdbWwcb2qaaG2dxnj5ri7Yikj8trYZOBpWwQj9zs75m70rA72r/T2oBAzeWIM6&#10;lG/j5W+u9cIJdMyNDm1Hh+Y31gze6Brt7x292TtsYWqnqgT6VE3hiP/CtmG8vIKOR647APn8vzBx&#10;/68FGwvvGHk4FLiWyLUHX1JZA3bmUah0VWVvA0FFtH+Jn0NNiHOlv21DmEtzpHt1kO11X7P6IOuW&#10;UPuOcPu2QNtbse5TmYF9EQ51ntImX8Pb8a7rxZH3rsej3z07ADHySS4ruX57pWGHFVGnNXHndQkX&#10;9YmPmlOfNKcBnrVmAN5rTn/ekvF+++UPOi+/7Mp8vzsLSsAHPZc/7M1+0ZH1pDn1XBFZf1Idu1sa&#10;sVEculQQNJHhNRjv3B/v1BVl0xFm2RZi3hRg0iA3afA3rYYyyLJKblLtZ1rpb1rqo1/mK62QGZR4&#10;iip8jbrjXJtCLDui7IezfGcKQ4czvPvinTrDbK+7iutl5uCDTOUEDcS7lbhyC+yYxc6iIkcJPDbV&#10;QS5XAhwS5HYRctvEKJ/M2MC6a9nZ8eGleemTY4P9N1o3lyZyUqLjIwJGBro6m6qSooOHbrStzI4O&#10;93divHxXc3VzzfXOppqRgZ7CnHRnGzMrY4mNBYhvGjh0tmZidRyOjFeRezhlJccC8rNSvJytddRx&#10;BgKGzN0+yNvJ3kziZGlgayLycbG0NxfbmQg9bQ2tBDRvS0mit32Wn0txuFddvH9zYkBXSvBQdsxY&#10;QRyM69XK1MWyxNmi+P5kv85or4GkoCQpI9tCHMYk+FPUQ1m6rho4N01ctcyxJdSrN1Ze423V5O/U&#10;FyNvDnAuczEttJNmm/EyTDnpJuw8W0lLiNutlJDB5OC2MI++hKDexODbWTHTBSmLJVmLpRkzhYkL&#10;RSnLpelLZenzxSlThclTRSlTxemj11Ju5cb1pIe3p0S0p0XXxQZVRviXhfheD5FXRARdkfmkerhF&#10;O7sE2tpbCsRsHSpLj8Gl8cQ8CdiWALIuYhV0NAk6aB5TXbwWQVsTr5jXVIdMRG+j4TEGfYQSCaip&#10;gvmpo6OnofGWkYeHHJHWqspaeE2CLl6bgFKua2qqg/JCQwnGjOKbS8RlaaHcxTBGYBeUyFhJRUdJ&#10;CeQ5UwnnxCPnBbh2XY4eLkkdKUkeL029W5Q0lBd1Oz9yEoTV9ZTp0qSpkuTJ4qTRa0lD+fFdmWEN&#10;cfLr4Z4FQa5e+nRzsgZZkTVBF/Tppbf54tXUwLRFjDbYsfDX0csAVSU0casWShavR9DQIcAFaxLw&#10;KO4EKVxFRmJdbTzSyARtPSJeG68Omhcj4uASkMJWXBGq/CIEkBz4hZHX0NLU1iYQiWQFzw56EfbV&#10;gJuD+H0FKY/x8lCqKJIwwIkpg9LUUKSz/2UBCx8EiLqqBvwKVDL6LpZEIDPpHGWcCofFdbR3qKi4&#10;vrAwd3x8uLOztby8uLuztbQ8t7G5sn9v6+T04OT03tHx3tHxzunZwfnF0dHh7unJvYvzo/sXx/fv&#10;HwIuLg5Oz/b3D9a2d5fWN+eWV6cWlkYXl8e2duaPTzePTrZOz3cfPTp5+t7Ze88fPH//EZSPnp7t&#10;39vY2l3Z2V+7d7S1f7gJ5cHxNlR291cuLnZRCpqvXn7w4sHnn7z3/ZvPXn/9ERYXr6Dg33/1xUdv&#10;8eUHr758CXj91fuAN19/8A7ff/0h4LuvPvj2y/cxQP3N1+9/+/rDb19D+Su8egn45stnb7558c1n&#10;Tz56fvLBs6OHpxsnuwt3b7VduRzv42FjZy51d7DytLe1MBTRKBrGJszS2vTu26XlrWknz+d/+Ifn&#10;//jv31w8WW3vLm3tKHn63u7rV+/NT/ZHB3sFezs5mhnwabp8GlEKrhtFh8MkScUsIcpRQ5WKEPmO&#10;paaRiphiRWoajJEX8ag8FhEAm2DVSJ9jIGYhjp6lJ+aA0aUnYOqK2GQAn02CzkyarojPkAg5Zsb6&#10;Lc31mxsrIiEXr63GoRPJumpMKp5B0QZARRevSvtVUDyFqEWn6LLoJDqNSCHrcFlUbQ1lFpPi6eGc&#10;nBSXk53BYjGIRDSfAYw1JTDY1JXU4XFTu6SsilPVuIQzMjDU19c3NjaWSCRmZiYmZsYAGztbK2tb&#10;C0tbRycXOzsHBzt7AEoELBXFRIclJIQFBLrK/Rw8vayCgt2Dgz29vByk+gKhgMfliYzNnTgSByP7&#10;eOewBqFHPd6mCmdeqWTfqGxXQ3Zv8cqal2fOlvd/2L30k0/OlNC/me3TfMkwT9nw2iXJFZwgXUmU&#10;ElgwFVI0SXfKw3FCLnHDVNmB2lwfEtfpkgYDp6z+fzPyv+bZf93y6zrGtmONv275v4EIY1W0Fev8&#10;67/1jpGHEqQAlIgmVsGRKbpg9BPJOgYG+gI+Fw6gz+cH+/h6Ojj6uriaiiXpyUl/+P2//+nPf/zD&#10;X/74nz//6d/++Lu/+bvf+Mg8wVugK7JbsukUCZ9jaoDoeEORyECIUj1A3VQqhToWQi7mckUcDhYm&#10;/46Rx0h5rELR0cEIaKyOUep6WlrQGfbCSHk4MaizqVRoJGprQx/0aRMY8YgXuKSuhrgAsOzhWkH8&#10;aatp6WnD0YjogOAA6GpTddRouqp0PSjVyXg1srYGWUebTNCFbpoqGkQ8iapHY1IYDAqVokek6Onq&#10;4TX1tNXJOlogZ8E5ARFPUNeEA2KR/uBuAXhMGotCwT4vVVdSI+mRaRQ6gwbeDUpZQyVTQPhiDg/c&#10;cJCTClGJrC34tTBGHhOpGCNP0iNighvuAJZEHq6UQ6PBVfPZLPCUWAwmHJNJZ7CZLIx5B1/uXQX+&#10;IsYYigRCEyNjqUQfzgd0HplIIuoqEpgifgRFNcJdAoDAhwX+Lh6PxyQ1ljlHoTm0tNRUiQQ8i0qi&#10;EeH8cFbGIkcLQ5mbdYCXvb2pwNaEY2fEdjbn2Roy3GwMEiP9wIhJTYzIu5xacCXjesmVyDC5l4eN&#10;u6uls70JWC0WhgILE5GBhG2oz+Gz9QyEZD93i/QYn8sx3jV5MaXpgVfjPfOiXAH50W7X4r1Kk2Vl&#10;KfLCBE9AfqxbbpRzTqRTXozrtUSvsjR5ebqsMtOvJjuwNieo+nIABqg35AQ35oa8Y+QxOr4mE83g&#10;WpLkAyhGWXF8y9P8oHzHyGN5cq4lehcpJn1FCW3S5deTvctTZCh8PsX/WrJ/cUro1bSw5Eh/VzsT&#10;ZxsjLFkNlG72prDq6miGwcnO2M3JHAD1AJlzYrR/dLhvTIQ8Nto/KtwP7klkuG94sFdMmE9sqE98&#10;uCwpyj8m1DfQx8nbzcHH3RH6QOekKHlCsGtqgGNtekhDgrwu0rU1xr0t2q0n1r03zqMj0rkh0Lou&#10;0Kop1K49yrE12rEj3r0hwrkjyb8tMdBfQLHGX3KkaOT6OOTJnBLtjRNspBEmPLmQmGKvn2jJynQU&#10;lMrMs13EjZFut65EtsfLGqI8p0vTjm5U92dELNcVvHe3+05+4vnNxpW6oo64kLoQn3AR1U0X5653&#10;KYinnecsbYv1aIl0aQl3WKtMnrsaOZbpN5jg3h1u15/g1pvs3Zciv5MiH0zwbo1yqwy0y/ewSLcz&#10;Tbe2nqyovDczuzYxvj4+vtTSMR6R3sm1HWM6TOpZzpBtVhhOy2SbWS2TFS2zbV2bLR3rNbzFsp7V&#10;CtlmjWy/S3c5VQTCn/JkGE643ihMnu31jpF/IPQ9YLofcb1O+LJ9ttc9ns8azXmKaNWlLOjQM+6R&#10;OFeI7TIF5tE8E1+WxI6OksZYSIwNRFJTAxNTAzMDrr6FkZlUJBbBEOKwDXhCA45ASGNJ2WgGV6kA&#10;pakRKxh5LAwZcfRc3q8ZeTBoMEaeyxZIJQYCntBEamxmaCpkg+jjgeyCEQ3gkClsvK6YTOORaAIK&#10;TUJlmNI5DhS2K4Eu16I1O8g7jd0mzWSjFKsJDeO7yuI5gtkc2WpWz2KLbHef5fGCL/9IEvTCMPiJ&#10;YeBjg4CXJqEv9QMfsD3v0ZzmNU3mNEzHL+nPqBnPqBjNqhkuaJosaZsdsl1OeO7PjQI/Ng//wDj4&#10;Q2ngp4bBH4n9n7I8HnM8NzRMdnSttim2G3S7ZaHzvIV3v5XHi5Yb3fHJ18Iju6qq+js67w6NZGXk&#10;JCem5aTlzozObi5tdbf0RAZFxoTGJMekXE7JTo5GYfKpsVmh8qhA74hw/zhF4pqYEG94ohN9PWL8&#10;feIi/CL97axuFSWc3sy41+D+tNd1o4wzkq56v9Psfpf5iwGnD+64vRh2+2Qm9KDdJ8EIJXi5bM/L&#10;dzOsCXOti/Koi/Kqj/ZuipXDQ96TETaQG3MnP+5WbnR3ckBPWnB3alB5kF2Bt2mel2GaHSfLSVDg&#10;IWmOdBzNDZ7OC1u6FrVXlb5RmrhTk75QHD+eG3Yz0bvO37LC27Ql1LE/RT6QHtiZ4N2dLOvLCmlN&#10;9K2L9SgNdsjzMY+3ESbZS0INaGFSSrwZK8GUnmXHvS4zuO7Nv+5BTzXCTeWYPe31f9jldtxkdtZi&#10;tFZEvBOPWyvgnNZY7hVLjysMT2tEx1W8i0bDD/rlexWeV+31avzNWmLdrodY1ia4teZGlqeGuptw&#10;aao4ijoOGWrwHFFJYj5PyOVgMe/YIwcSHuQ8j8djMplEIpFGozEYDCE8g/DQsdnQCBWRSMTn8zF2&#10;HhpZoG25fN7bdDUojw0ckMthwRMu1UdZ542l+iYGUniMSTq6WmpoVhZwDQCgVMEXAl0A9XfOP/hB&#10;GB2PlRoodw36WFhDkUEeo+YVvDx4Veh7NShB3WgpfCeMaANtozBDcMpK6uBngeqBdoKGio76JW01&#10;pIvUVLWgo66yMg2Hq4zyGS9JmCmLnS2LnC0OWygKWyoKn8sLms3xh3IuL3irKnmtKuX2lbD1jqu/&#10;//riT98+/dN3z5+uDPz2q4vff/f0f396+M+fH393f+Grw7F/+/rk5//x4vdvjn+8P/7XTya/ORr4&#10;8qjvb19M/MPLmZ8ejn6w3vZyufmbg/5XhwNf7PT8zyfTf38x9nenI//8eOY/Xi7//oO1f32x9HcX&#10;k98e3fnxYuzLvT7o+el2xw8Xt94c9X2w0vDj+fD/fD7/v16uf7kz/NHq4Edrtz/eGHp1OP7h5sCn&#10;u3c+2h55uXbn9enibx5vfnFv+tPdiQ83x394tPvXL8/P5yfOlxdmbw7szi0vjMyO9I7O3FmavL06&#10;cWttfHB1tH95+MbCu+h4jI7HGHms5WbbxI2WsXeR8n1to31td260Dvc2j/U0jXc3jrVX93fXdvXX&#10;1/fXFY53JK2OyDbHLfam9A9mOVsT+N0Z/L1pneVB9fle9WebBs83RR/ui87mtPbHcIfjavfndZ6u&#10;kp5vUB+sELZGcJt3cB/t855tUM7nSXtjtKUb3JWbTqezaT897z+czhtp8WktMq7KYC8M+C3cDpi8&#10;GTAzGP/4oPvp8czZ3vz9w9VH5yv3z8ZOj7s+/eD20we1p/uZD05jD3fsH15YPzo3fXRu/Ojc7NGZ&#10;BZRoZtf7kl8S1EjQLK/QeGaKIuLPRAgoNP4tHY9x8Rgdf6HIGn9xJD47EJ7s8wGn9wQn+9z7x5zT&#10;fdbBhnB3WbK5IF6b5a3MclZnRZtL1mMDFvMjId21zpUF4vv30u7t+G5vWW6uGWxtiDfXuFurrJ1V&#10;9voCY22Ovb0knrnL3F23Ob3n21rPLSsQlOTbGgtxxkI9C6kQBiwWEi7m0Lg0PUMxFxwtGFQcOplG&#10;1AFQ9QhgZ9LIOjw2zUDCN9QXgNaBipDLEnCYYNcxqRQw58BCw16DgccO5hoN7DwyaiOSEN8OlraJ&#10;gYSjiLjXF6Dp+rkUZAaDZQhmIZhqYAmrKILi9XQJMMbhCMpg/ONwYPXBGARACxwQi45HsfAKph4x&#10;HeCkq6mAmQhigU6j6GhpgtUH1i+MSDC/8WpqRA1NPg3lrjGT6BsKeHC9HAoJKsYivpjNELGpbIqO&#10;sZiLfSvAoerSdfEAuCcCBlXCYaJoGB08n0pm6enQCdpcMlFIpxI11aAdhA4MfB1FGM0vRiniU8BU&#10;RlBROCzobR4SDurKKJ8MVQV3JdSjITWgLc13pCB0qihiqSx6pSxqsyp2tx4x8nsNCVt1ces1CSs1&#10;8YuVsfPl0fOlgEjAYlnkQlHIXGHIjRSPwct+o4WRA5cDbqR5t8a5lgfbX5FZ62vi2EqIkTfCq+T5&#10;uZQEObbHecDuB00ZB40p581p91tSHjQnvuhO/3rk2vPOjAfNyeeKKWQPG9MPmzO7E3yMlHGSSzhj&#10;9Uv6OJyFJs6ZrLRQeXmt5vJpW/7T3mvnjVk7xdFr+WFd/hblNtzbUR6bxSk7pSlrudG3I12bvM1G&#10;MsOXmovaCtMEZIIqipFXA59G45KGIlgeZR+na6qlhsi9TA2kuupSLZw9Va0myrs3NWCyIPJ2hu9k&#10;blBPtGOtv1mBk8CLjHPRwblRlEpD3A4GWytig5y4JLkx34VPNtLEZXtbNCfJr7iKsx241UFWvSk+&#10;Ff6WYE/2RDrcjnfdKI7exWjZnMC5TPlMuu9STtBosmdfhMPK1ciditSpnJCla3FrpUmLhdGb5cmb&#10;5am7tVkPu6/v1F0+aM7bqc+cKgidvRqyfj1mryZhtyL2oCb5pC5trzxhpyxu5zqaoHuzMma5KHT6&#10;su9IovtQjGt/jFtbuCOcQ6GP8WVXUYQhvjbY+rAl/6DuymJB1Fia11iax3CKd0+cb0NE6GRN80jT&#10;7f7msc6W0YaG4ebmUUSvN890tCL2vLt7/saNJSjb2qaam8dbWiagAqvvWHhobGwcra8fAVRX36mt&#10;RWVd3d3W1mnYvalpAuPoa2qGob2+frS5ebKzE3ZfgA59XUv9PSs97fNYynhYhTq0QH3wxlpf53xb&#10;w9hAz9Lo0LaDVYiTbVBLQ19NZYuR1OISShyvij6D1lSHh/kt2/ZfjDxsVfv/y8gj11HByKNhoVDK&#10;iMtXRn4++JJKl+AIiJEnq1yyZVOKwnzzvG2uelmW+9vVhDgCwBqv8LeqDbJtDnPsT/IZiPe6kyTb&#10;KEpcyo/cKo3vDbNr9TMZS/VeuRK8nBu0lB0wm+49mey6nh+4XxZ+UB55XBVzUh17Vhv/oDH5aUs6&#10;xsi/15b5rCntveb099svA152XsYY+RedGVD5oOfy8/bMhw1JsBcWHb9dFrFREjGVI7uT7H4n1aM/&#10;0bk72rYjwqo11KLRz7ROblwtN6nwMayUGZfLjSv9TSv8TMDcKvOVlvtKSzxF11yFTaE2zaFWdzJl&#10;88URndF215xY5R7iXAtathklw4h02ZR83VVc6szPtSRdc+SUuRq0hrr2xMlrwz0KIz2Sgp1K8uM8&#10;XE1CfBxyEsLTYoKLc1P7epqpJM3RW13rc6OzY7dy0+OrSvLmxofGb99YmR3taa29kpGQmRQVGeRz&#10;o72xpba87GpOUnSor5uDqT7XQMyICPGOj/ADHzAi0JtB1GSS8FnJsXmZyTlpCSmxoQYChpmU5+/l&#10;FODpkBDu5+NsZWcq9nAwdbY2cLaUOpmKrcQMFyN+kJ1xvLtVQahnTUJga2pof3bM3cKUscLElZqs&#10;meKElfL07brc2xmh170sq31ta+WOG5V5T/qa9xtLAeuV+TUBLuW+9vlOxo2BrjXeNsWOJsWORlBm&#10;GrPj+HoJEkqaMSuSr1PgaNAR5V0pt6sNdOpLDuqIkXfHB3bG+o/nJsxdS1+tyF6rzFm9nrlcmj5X&#10;lDxdlDRVmAznMJKXMJAd3ZsR0ZEWXhMTXB0XWhQsLwkLKYqIKAiNvBwUEWjnHu0TIiBzGQS2gKHP&#10;oIhEAjN9fSsKhUelMOl0Jh6vo0sA7YbHa4HOQVBVVoNVaKSQqLoEHUzMI+JdDUxGbS1tAor1VtcA&#10;bQib0DtaJRysEwjaKO+6Qp1pqqJGpOHgoVdSAi1GJumB7oNNoEYBuopZT7RBJ+JwRCUcUw3HUsOZ&#10;07QCLcVZfi65QR7Z/s75IW6FIe6Xfe1S3S0Snc3CrCW+hhyQk2YkTYEGjnEJZTAGpQO743E4PTU0&#10;1TZmwcKw1dREEf0aaAIYLD2DhoIv0iDh8XqgXTVV4Ty1CVp4HW1FahoNDTV1lPxAF03lAlv1dLW0&#10;tOF6EReHtD6IBTguHBxdDg5U3n/JAWUlMKkxRh4Usq4ukUDQVQIBoGDk4drh2Hg8irvXUSxwYqqg&#10;TtGipK2tqYj2VIEKdIAmuJ9wF7H3IlqqmiQCUUtVG5v+EK9O0FAG6aSkq6UTHRkDTt/O1vbFyenx&#10;0cHqytLi0uzW5urF/ZOnzx7ef3CCMfInx/vnZ4cP7p/cvzg+O9s/PNza31/f2VnZ3F5YWZteWplc&#10;25jd3V86PF4/Pd++f3/v+fOz9947ff/5/Rcvzp8+PX34+OjiAtH3sOPO3vLuHkqJA+X23vLO7urW&#10;zuLR0Tr0//bbT169+vCzj5+9+urD715/+u2rT97Gxf/CyL/+8mMAVN58DXjLwn/7zYeA7159BPjx&#10;1cc/fPPRfyPlX3/1/quvX776+vnrb14A3rx6iQCVb178+N1HUH771fOPX5yeH64c7sxN3ulKiQsI&#10;9HV0sTVOigypKLwS7O3JpekIucSCwvjRudbFe30rRzc/+uHeZ98fPf9s+9bduu6+6wsrgxcP1r76&#10;8nF6YmCQj6OVAVfMIEnYFAMek03T4zJIUjFHxKcJUPA7jcfSxXh2fSHDSJ+DBcJDXSpiYnUsLw1U&#10;DCVsLLO8mEPS51FEbCLGyAtZJGiEPkyaLptBNJIKPVwd5uemaqrL2SwaiYgXcmhEggqDok0jaTKp&#10;ePhbRB11DpME/QFUkjZZT5NJI7IZZCpFFwAVPocu4LP85F5NjbUyX09dXQKFQoLHFR57UFZqGsoa&#10;Wqoq6jhlNZyaphLO1NjEyMjE0NDQ3Nzc1NTU0trCysbS2NTExNTc3NrOzNzS2trW2tLKxtrSwtzU&#10;08MlNzctONjbw9Paz99R7ucQEOgaGSn38HBg0GE4E2EUq+uyLhHEbJMwS3kV27lGx7FJzbFZ26tX&#10;06WFJevxylx0T5go6nq/ffYn35x5aXAv06sDJ7mqYlSpJC1VkRZegsGePxdaukR1vIbjROJYkUrM&#10;MF1BME3gg1Nn4VRQHvl3FDlSvr9w8SpqyhiN/g6wFcY9VN6x7Vgj1oL1ebf13SoSGApSHpWYwPrl&#10;IFBBN1Ex4NH7DUWwPEgHkAI0GiUiIszJwRG8ALyGJpfO9HVxTwiNlDm7ezm6SHiC2cmpP/7xj3/5&#10;+c9/+Mvv/+2Pv7t3uOvu6ULQ0SQRCWRdPPgVBiK+lZEBFrmjz0EOA0agQwmQCgRQR+ngFZwUg0R6&#10;R76/Y+SxOvgARG1tAFRAnkI32AsLuuczmVIuyiYhoDPAG0ETwOLxGsqKiXJUcJpql0DMgVjUIWij&#10;yCI1EEE6eC1dIp5E0SWDKAQ3A1wjLEMOANwY8DrIujoA8FUQpQ0PoLYWiFSaDngUKKKHAhJWUxmc&#10;BxDrIIu1lVQp2jo0vbcsOYtKErAZ4B2xqVS8mgY2BReVTKNS6bCwFIueng5Gx//CyKMF+6WxH1Vd&#10;kQWMSCQi+a6Nx+6/Hh5lHCMTCPBXuIpM+ujjABoVhhScJsbFkMlkCoXCVSxCoRCGgFQqNTExsbKy&#10;0tfXZzKZsFXx19CDBUabwpZTnIYKykyqqaVC0NHQ0lZDaYuIumQq3Es89uUUSl2qggM5rqPz9qMq&#10;GIQ6BE24yXCD0Dc1TKKZhO3tbGEpZcmdTR1NOa7W0uTogKTo4LTE6PSkuOAAFA9gbSE1NuSYGvPM&#10;jflmRjx7CwNLU7GBAd/AgAvt+kKqvbkwJcIrK8qnIjuiJC2gJNnvaqzHO1K+KMEb5XBPlRWnyYqS&#10;vAvi3N+R8lfjPcpSfSoz/WpzguqvhECJUfN1ucENOcEYF4/R8U1XQuuzg2oy/SvS/bF8Nb9m5FH2&#10;m/+TkQeUKEj5qnR5eYrP9WSUPKc4UVaUElCcEpqXHBzp7+7uYIYlq/F1s/FytvRxtfZ2sfLzcZR5&#10;2ft42Lo7W3i5WUPF19MuKsw3KswnLMgjKkIWGxsYFRUQHR2YkBCSEBcUH+2fFOMHIj49MTQ1LiQu&#10;XB7i7+0vc/f39wwLk8WE+aRE+KQGuV6L9qmK8aoOd26OcsUSfQ6kePcne/XEuXbHud9M9ulN9ryZ&#10;5tMe59aR4N2VElwb4ePHp5pr4OyJGmHGQg8W0YWuLReQfXnEeCvRXF3e4JXIwbzwk/7qnc6SRyPN&#10;b3bHn4527HSW/dXR0j8/PzgbaDq/1fLdzvxaU+mDoY71xtLuxPCuhLAcR5NoKT3LTtoW59ufHjxa&#10;EN0V79UZ47pQEjueHTSe5X8r0eNWgutwui+4doDbybJbiT7NoU6lMutcF/MEc4NMe4d7A7eOFpbW&#10;ZqbXxsaWG9qWYy6PGngu81znda1G8aazFNsFht2snsUywWJT13pLx3pDxwpNT6pns0Fy3CO7nFE8&#10;LmheJyyfI67PMcfnhOv7a0b+jOt5zvM65nocchApf8j3Row812OcaTfAsWnn25aLrdMF5oEcqRtP&#10;6qxvaiYwsIDhIjGRcCVGIiMjvoGYxjfmozwe+mKJkMsz4IkNuWIpU2DC00cVrkjA4om4QpQansUT&#10;cgQSPgqBx2ZFFihmYuAxuRgvz2KwoQOYNaroY0wtJpnKptKxD//1uWwehZwcHOJoaGQpkbJJKFGv&#10;PpNtSCBZqOu6a1CdcaoNJm43TTyH+S5TTMcxTeMpDZNRDaMZvPkR3e05z+99tu8zptdz/cBHUv8H&#10;+n5PDAPP2W5bOpZL2iZ3LwkGcdxhJdEdHP82jjelLp0jGC+RLe4J3R4a+z03DfrEJORz45BPDALf&#10;1/d7DLeL4bxDspvXMJ5TN9ik2OxxnPYk7vN8+xkr76XwpK6QqPzAoKH2ttE7t7u7e6MiYtNTLpcW&#10;lC1NL++t7zfXtIT6hcaFx6XGpV7JuJIWnx4bFpcQkRzuHxPuHweIDEgM8IwIl8WGyuIDfBN9YRD4&#10;RQY62tYly077Lx82eT/ocNqu4E/l4i86TB/2WL4YcPpw2PXDKfevViMHM/gZNkr9GZ7tcR43MwN6&#10;0v1uZMl6M317MmRdqbKeVFlvmvxmurw/w68/RX43J2wgPaA3RTaYHdyZ4lsX6dSS4NYQ41QiM4Zx&#10;MZofPpodMl8QuVmWsloUN1sQcSdNdjfTvy/OrSUYBYsB+pK8exO8BzMC+0AsyMzzXPUTLOjuFJyV&#10;Ns5SC2eogvNkEfxEet4cdRlbOVigfsWJm+9Ir/LlZpnhih1wn43EXbQ6PWi3edhpvlZEHIrFbV7j&#10;H1dZbhbqH1YantYIDitZJ3Xi+60OL/vimgPF1XKjtni3uhj726WxPUXJXiZcmgpORNFm6mgwiTpM&#10;ChFL0SbicaFE4PLYTBaTyWaxOKAhqVQqqAAQ+yDk0ZTnitB4kPawwCqfzwe9w2azFQmWBIoptaAb&#10;TySSwEF4HK5YJABlx+dxJGKhkAtmHweeeTqZooYFFikIO6SclFXAqwEvArwD5PzjLmkp5jiBPlik&#10;/DtGXvEi/JIa+moYfaYGWlhB0ysjJaKuCg6SqoqSmqqyuqoacjQULg2K5kMpKJDHoa2G04R9VcC2&#10;U8cpqV1SBZWOI6vghKq47uyQsWsR0yXhGCO/XByxeDV0Li9ooSBkqSRytSpx/FrEo4nmf/7s4D++&#10;f/zj+9ttRdH3Rhv+x8vtf/zk4O+erwP+4f2tP72+//NfvffzDw/+9un8m/Ox12cjr06Hf3o6+dlB&#10;35v7I2/O7/70eObvni18fXD7x/uTr49HPl7rer03+Kcvdn7+av/nN8c/vzr4+YfTf/1k/dOt7o83&#10;Ol8d3PnxbPzbozt/dX/sH99f+NdP1/7l443fnE//7uOjn86XPl2/+3Jp6P3loX94ufcvXxz99bP1&#10;7x6u/fR0+8cnm5/vT311NP3jg7WnC/2f78/++Pje6/v7X5wfPtxY356e25xZHe8fnx1GjPzk0Dpg&#10;fHD17s0lLKH8O1K+v30SI+UBWBL5m22TCihi5NuGeluGepvHepsnbjSOt1fd6KlpH2iou1WfP92d&#10;uHHXe33EYG9Kf3+atTtBuDdD2JvUWbutNdut+mhJ/HJL/P4O/+GizsHYpaMJ9eNJjWfLxGdrxMer&#10;OsfTKqsDuOcb9CcrxEeL1Ptz7JU+xmyr0flM7D99cevZxtWZLs/e69KaDOJ8n+PeTOBUv/tIr8/5&#10;TsXjw5uPjkdePpl/8nBkb7d2a7vw2eP6F48rnpxdeXqWfLrv9eTM9dGpKaLXT80fn1pB+ejU5OGZ&#10;+OEZ/xdG3uTxmRkA2h+f6SOcG0MddTsxBjw4NsKi488PJYrE8eLTe4LjPR7gZJ9/vM++f8w62Cbv&#10;LHN2lsRbi5LVGf7yDGd1VrI6azvcaz3aG3ot1SQ+QG9xNOzpg4TtTdvNNaPtTenmGn9zmb2zyl2b&#10;Y67OcnZXDHZWTGbGRHf6hTe7TYry+PERXHc7hpRHNNUHh4WiL+CIuEx9AcvUkI+CmPhMFpUIxhIR&#10;jyxYGNE8Jk3IY+qLuMb6fOimCKKngudDJ+uBUQcmKJRgoGJUOLgidBqFQadCRRuvTiKDgUoAD4XH&#10;Qh840km6DLIeh0yhEVDQhoFQCL6LurISXhul1sXIPjBokT+jmL6VQibq6RIAGMUPLRgdDz1RXZcA&#10;hjLYqCSSHkvxxSVXEd/BYzHBQgZ3HwxRGKhg/YJVbyqWWBlIzSViAY1qxOdZG0r5VLKISTEFpcik&#10;SLmg4JhQ4VH1mHqIhedQiCSU21cdxBpDj6CngT4AErHoPBoZ2nXUlDXBbgcpoYrTUkcv9tRUERGB&#10;CMdfglcASioowxV4LWpKaBonshIuN8S9ITWgNdVnpCB0ujhyrTJ+9Xr0ZlXsQWPSTl0cYLs+fqM2&#10;cbU2Ybk6fqEiZqEsar40cqE0Yrk0fKU4ZOqKb3e8c0usS0eyT0uiV1OsG5TVUe4tqaGxjmZ0HE6o&#10;gpNL2TmeNrXhbp0xzjMFQYcNKftVKC7+QVPc4+a4L25deTVS+MWt/L9fa/9hvvmkJevpzdLTrkJf&#10;poYQh2NfUmHgcEwcjoXDGaohUr4lxnM4M3C9NOa0PmO/LG6/JG4kxu26Jbvb33YmK3yjKPFhff5R&#10;edp7XWU9sV5JtmIPfQZZDQSjMsbIq+BUNJXV4ScGyYjH4SK9HMJdbUzI6obaOHuqUkW4Cyi+21my&#10;ifyAqbyAmwlODUGm1zyEiebEKAN8ihUl0oiQ5SLK9jJxYqjKDcg+It1QI1qhr3mZn3lDsM1QugzQ&#10;HeNWLbPoBW0b6zIY77J2LXKzJGa7NHYpJ2gmXbaQ6T8S47KYFTCR7LNwOWgtL2q9MHa/PH0iLXA6&#10;K+hOks9Qgs9UThhYfXczA1dKE6fzwlbL4paKIlZLo7bK4/YqE47r0s8aMg+rU6A8qE5Bc3SXRaNs&#10;8leDJ9N9b0W79EU4tYc5VAZY5XlIAem2zBp/i6XSxJ3KrLF0/9sJLhMZXmMZvv3JAS0xkcNlNcP1&#10;t3rrh7vbxlta77a1j3V2Trc1TnY0z3Z3IOYdgMXFNzTcra8fgRLQ2DgKaGoawypYY03NMMbIAxoa&#10;xgDQgqGi4hYAKvX1o62t011dC52d8z3t831dS+1NU50tM4Cu1tnWhonejoWBG8tdbdM3OuZGBje7&#10;WqaGBzay02ov4chUooBG5qhc0tLSIKBHW+GRg358y7b9io5XMPJqCv9c4bnDtl8tCvft7YIGyDso&#10;uqFBD6oTBwJAg09h6OFwEm21/ECPKz42Wc6GFUGOZf52hd4W1cEOgOtyi6YQx6G0gNH04LvpAbO5&#10;EYsFUavFMRNZ/ncS3IbiXG5F2g+E2w7HOE0kuc2meWxdDTy8Hgk4rog+q457UJ/0tCX9veb0p42p&#10;L1ovv9+e86wp473mTKi8aEV5bF52Z7/sREQ8ls3mcVPKeU3cSXXsYWXsdnHERlH4enHk5GX5UKLb&#10;7RSP3lj7tkirtjDLlhDzej+TOrlptcys3Muo3Me40t+8ws+kTG5ULjdEMRA+4nJv/cZgq+ZQm+Yg&#10;i5vxrj0x9nEiZbkOLs0An2tGbZKbN/tZVbhKypyERfbsIntmqTO/LcSxLcytNzGgSGYX62bUUZsb&#10;EeqSkR5aU5pdlpeGPuQM9a2tLoyPDZwfG5wZuTl++8Zwf+fYUG9fR0NafPjC5J258aG2+vLK4vy2&#10;+sr5iWF7CyMWmXA5Jc7B0jgyyCcuyh/8O39fJyszUbDMJS8z3t/LSe7h4GpndjU7BexgWzP9AG/H&#10;8ACPELkrdAj3c3e3M3W1MUaltaEpn2YrZVvwKAF2xnEeNvmh3mVRvrVxfoP5CUu1BWt1V5ercpYq&#10;szbqrsxeS5ovThvLjumJ9Nmpyvt0vPejuz2fTw18NTt01lO71Vi03VR81c0syYAZJ6Jkmgqu2Ogn&#10;iOnRfGKChBYjJAextFPNeOVy+5ogl1Jf2zJ/h7oIz+Yon/7U8OYQz7HsOMB0fuLq9ctr5Vmr1zPn&#10;ipInCxPG8uJv50YPZEb2pKFkNc1JoeVRgVVxkVdDQ7ODw0OdfSyElmKWmY6mgKAtptItqUxrbT0p&#10;kWbM4FrSWSZcoSmLiwKZFLEcKC4cgFcnEDR0dLX0ACiCXB30jxZKkKh8SUePoKKhqUlAU55qamrj&#10;tbTxGppgDYIBCYNFXV0VtCGeoEHAa2DTpSJLVVXBBSJaDeW9gUbFxKpqoDEwmxP6gLJDlqqSIvOw&#10;ipKeEpovBFQJSTFfCFcLTU9CV0PvevUuIQELmzQVU7ZqKVKlaaqijGFwGmDxwpmAQQtAfwHN1IJI&#10;J9BceE0VgpYqKDJdbS3w+DRBaWqpq2lpAhSZdlCGd/QGQktHB12UKkrkoHVJQwMH9vU7Rl4JRj3I&#10;h7fcoBISEIqRjTHycLWKrDVaYCboEEjKSuoqKmrqitTwioo6Ho8H7wBKuJPItFYwTiBGVNWV4HYT&#10;SQQdHeiAkviju41TAl+VpkchE4hUHSqTxISSqEXUUddhUdkUAkUZpwJ1Xw+fppqGseGR7fWN5aWF&#10;taXF7a2Ng3t7hwe7x0f752coWQ3g7PTg6HB3d3d1fX1+ZWVmeXl6c3N+bW0GsL29eHi4dn6+8+DB&#10;/qNHB48f3ntwsfPs0eF7T4+ePj588gSVJyebu1uLa2tT6+uzm9tzsMvu/tLBwfrBweq9eysfvLz4&#10;6YfP37xCQfHfv/ns1VcocfxrKFFEPMLrLz9+89Un3331CZTffvPxm/8T0AL47hXahLZ+/dF3X70F&#10;Iu4VWWtev/nwzbcffffmo++//RhKAEox/+nTD987fXp/b39ztru1MikmIDbcNyMxfGa0/2hrtTQ3&#10;20oqEjFJPm4Wd0aav/rx4q9+++Knf3r66W/uffhqZ/9irP92Rc+N6/PLA2++e/7pJxdeLibRwV5W&#10;RjwemSBkEI2FHA4dGYqG+jyxgA4QCShctq6+Imu8kT5HIqALuRQDMUsqYhpK2FhSGlhF/Jticldo&#10;hz5iDknKI0u4ZBGbCCWs8tkk2BGzM20sTarKi5cWZ40MJfDogk1nIAKPUZdN16GTtQAsGoGsp0n/&#10;ZZZXClGLStJmMsgMOolMItBpRCpFj89jGRqIC/JzLmdlGBroUygkFovxdl5MGAIayhraKqoa4Ldd&#10;0sQr44SKxcjIyNDQ0NTU2MzC1MLK0sra1trGwc7e2dnFw8PN3dnJwczU0M7WIi42IikpQiZz8vN3&#10;9vaxCQh0hkpoqK+NtZm2lhoMCpySOk5FD6ct4tvE24Q0sd0bdF3alGwacbaNGo5NXFmvW+q8e8JE&#10;Sc9HjePfyXKXDEP7mV7dlwzLccISJel1daMSHDM5+Np6aMkqw6UMJ0hQ4ieosqN1BaG6HA/cJdol&#10;DdL/L0ZeFY2vt6S8gqpFE7HCBWOr7zZhu2Bbf707tgntAoPxl4MjvY6GNOqG1bG3cDBQYfyjj1nw&#10;6iIh1z/ANyw8KD4h2tLSnEohgdUOXrqDlY2/t7ens6urvb1UIPJyc/35Lz//7nf/8pef//S7f//t&#10;jb4uKfy2bDqIP3ASTKRiU4nIxsRIyuWJWWyMl8ei2qUCAUbKY5Q6FiBP1EYx4BgF/xYkIgBcC3BO&#10;wCdBbgmBAN2gBK8DS4COqHkFIy9kMPk0OjbNFDaTBghcZNEgEYkmswKJo3gBS9LBg1dCppNoFD2U&#10;fZ6BooroLAqDRUWp2OlkCpVIgr/LoJBpJF3wjqh6BDaNxKGQUBp6UADKSIiDHax5CQcPIElTC0vv&#10;Dicj4aNIRgCbRkY5y5RVdTUJ4Dpx2Ty4RBKJRKFQ4EKxV0lwqzH5qPx2UcV+bLClkOzW0FBM/YoH&#10;WUmjUEEJKV6l6ujhtdHbCwoZvQBg0KHC56Gvm5lMlJEGjk+j0aRSqSJlkwQqGEcDC4FAAAGtra0N&#10;x9fCa6MZuklECo1KZ9IYLDoDRe/Djdbh8pgcHpMn4EIjm8siUylkKokC3hQLXDddUBLaBC2CLh6O&#10;AJpAV1cXzh+98ADtCQqMhDeTCswN+CBiHCwkdqZibxcbRysTSxMDM2N9qZhjqM+Bp0EqYZibCgzE&#10;DEtTob2FgZmRwNwcxBjLzFgoFdENBeRwP8f4IOf8JPm1ZHlpKkpTcyXSOS/KNTfCuSDGvTIjsOpy&#10;UEVmQFma/FqiV16Ma3aEIyAn0qk4ybM8XYYR8VC+i5GvuxzYnBfWdjUSy1fTmBvSkBNcnx1UnuaH&#10;MfJQYlx8yS9ZawDXU/0QKZ/sW5IiK0Nx8X712SG1WUFV6f7FiT5X47yvJfsXJgdejpaFyZy8XawA&#10;Ho7mMndbjJFH1LyChZd7O/h62mHsPLSEBLgnxATERMgS4oISE0OjowMBUElKCEmKC0qKD0iNDwak&#10;xYcmxgZFhclDAr2CQ33i4kISYgLzM+OK0iKLwJSM9CwNca4Pd+mI9ehL8OqNd+uJc0VlrHtHtEtz&#10;mG1/urwr0XsoJ6wrJbDEzyHCiOtM0TRRRRNtGSnj9HE4M3Vcvq/D+PXslZaiw4Hq2er0T5YG3pvs&#10;fDHd/bfnS2+2Jz6eH/h+b/ZvT1e/3Zm5P9T6YqJ/o6lsvbF07GpaXbB3bYB7gYtFibd1a7Tv0OXw&#10;W5nBSxVpI9nB4GTOF0YNpfjcSfHtjXK+leA+mODZnejZEe/en+DVF+tV5W99xc001d44WJ/XmpR8&#10;f2p2/s6dhYmxlbHRmeqG+Yj0KSOfuwTzJZLthK7FHS2jCT2zVYbDNsNpSdtsS89mk2S7qmulYOTt&#10;d1Guc+dzquch3eOA6XXC8j5l+5wpGHnAMcfrhOt9zPU44/sesT0POZ6HAp9drteK0GtY6Dps418t&#10;dYyhigN4Bp76ppZCqYli2lURV2xuYG4pNZdyJMZ8AxOBoSFfIuIKpRJ9IQekllDKFUnZQkOumEdm&#10;ipg8Do0FRgx04DG50EFfIEEZ5FkcEQdFyvNYaG5krGTR6CBwaiurBm70RYWF2phZgDCkEXRAsJAI&#10;WoPdnbNDQ2sTE5uzs+21Nb0trcmRESZ0Zm9B8VZTT7aJQ5gGo0Jo2yVx7aVZzTAd4J6s0B3htpyz&#10;vJ6wvJ6zfT4QBVzwvQ/5nsc8zxOe54aOxZSyeFxNMoDj3MRxx7SNbuMEd3C8JaL5FtN+X+B8buTz&#10;nmXQC5PADw0DPzMK+Ug/4AHbfYdkt6ZrNatuNKNpvKhjsU6x2aTbHkk8dww9BzkWDRLLnpDIguDA&#10;4d7O8bG7dfWNIUHhV7LyW+rb5iYXdlZ3iwtK5R7yuPC4jMSMvMy8yynZsWFxkYExgd5hwb5RgKjA&#10;pECvyEi/+ECv6HD/dB+XyAhZVKizS2Go00l/9kGz7KzZYbdSPJ9PvGg3f9Jri2Lk73o8H3N7b0Je&#10;HqjWn2HZEW8/kOl/M9OvK82nLcGpM9m1J9WrL8MXWvoy/G+my/vS/LoTfAD9aQGDWUE30/0HLgfc&#10;ygm6ke5zI827Pd5lMFM+kh04kRO6WBi7kB+9Vpw4XxDZn+AGT2xXpGN7iO2NWNf2MAcYVj2xnn1J&#10;vrUhdpVB1jczAlviPQu8TeUCgo2usgiHKw52b0oKCDOiyLgqAVyVdCtqpdywykd4zUEn3xp3VO/+&#10;/oDfSZPFgw6LtSLyrTjcTonosMJ0/Sr/uNLgtEZwUMF82GT0pM3hotH3tClyINmhNdbpdlF0e26Y&#10;rxmXiMOJSVpkNZyUTUfxtlQqR/EhFA8eKi6bw0afWymyijHYTA4m9slkMpUK+hPNiwUVliJTDZFI&#10;hDqfz0fT3CsW0AUoCz1PwGCgLmg6YoGQzWJwOSyhAM1XbGpoYGIgBbUISgccCQBoT5D3CusAhRqB&#10;xwMuP6yCNaGpqqaurKKurPRrRl4VJZpAFAOWWEPhn4AKhlXkFMHRsAqYgxi5D0dAJonCZEGmCKhX&#10;VYyjx6HQejVNnCqK+sGr4piaOCee9s38yLFrUVNFEbPFYcul4cslYQvXghcKQ1fK4yeuRX841/OX&#10;757881enP32w1VIU8Xef7f3u9fk/f3bwhzf3f3gw/+XeyG8/uffHVxd//uHRXz+e/6unc3/7fP7f&#10;vtn//ZvD/3i9/4+frf32q50/fHf68189+V8fbX11OPLqZOybw5EfzyfeHA7/3YOZf3qx/Kcv93/7&#10;wfLvP9/6pw+WP9nsfHM89M3ene+Oxn48nfz2aOTvn8795c3xX96c/tun+785h/rjP3798Df31+5P&#10;dX6+N/7bz47/+fPT7x6unc303p+78fr+/NfHU5/uDT9fvvlkse/T/dm/fn7yfHvx6fba452d3Zml&#10;5bH5iYGpqcHFqVtr00PrE7fWRvtXsJzygFtdMxgj/46UhwoWHY/o+FYUL9/bcgfQ03S3p2kUytaq&#10;7s6a1oHGqqHGnNkbMZt33VbviPYnxfcmmbsTugczursThPU72jNdSmcz7Oebomcb7AeLevtjSgcT&#10;Kvt3Lz1cxD9aIjxaITxcJqwN4O7P65zNaJ9NE54s8zcHabNtgovZkNdnpWdT8RPNtq151MbL2kM1&#10;3Kles5Euk5Fuq93FhK2F3KOdmpdP+06Pa9c30tfX4s5Oct5/Wvzy0dUnpyln+/Lzew5nB0bnRwYP&#10;jk0fnVg+PrNQhMNLH1+IFdnkpf8HI39q8PBUqqDvFYz8qSFi5N8mq5Ge3hNhueNP9oVHu/zjPQFU&#10;jvc4F0fMvXXSxjxte1m0syxdnRUtT4vW58xmblvO3ZFfiec2F7lN98b2VNs+3I/bX3fdWDbY3hCu&#10;r7A3l9nbq/y1Bc7aHHd/w3hz0XBv3b6tnlxfwSm/ZujtrCli4sylTAMBC0xfIUpgSAHHCbwm8JfA&#10;KaLq4ekknbffONIpIi5LIuCCwmBRdal6WgwyActdI+SCl0QCNx6sUxhWelrIwgTbD4w9Np3GoFNJ&#10;JD0tbTUYrYoQJ10WWJuKzmBIgwkNZqGhREwl6sGYgmEL1i/Yu1AiZk5dFYsZxEpdHbyAjzJWwXiE&#10;PmDkw9gEBx8GIGyCRizdDfQxUMw4oa2uZoQm6eKA3cvUI4KxrYbD8elUS6m+EZfrZGZmLOBLmHQT&#10;Id9SHxQlw8pQbCbhG/CY4GpaG0nM9QV8KpmG16IStPS01Rl6BABNR1vAoOpzWXRdPKzCAcGSBAMe&#10;xAgMf3DBAEqXkEwAExn8PUWgHwqYR6vgEuHQZHp6OFxOmFdzZkg7GB5XAuZLI7dqk9fKY7aq4w5b&#10;Unbr4zdrY3caEtZqYldrEwArNQkrlXFLZdELJZGLxaHLRcF30lyGs2W9KT510S6tKfKWZFlNtNv1&#10;UKfOzPCK2CCxGprHwoygVBLoUia36opxnsiWHzUmH9bFntXHPutIedwa/8WtK18OFXw3UfFBH5ri&#10;9UFX/mRuSI3cMpinC8qCjMMJlFWFqiosHI6Hw8kEejHG9ExL5lCS57OuqwflifslcZsFUQ2u0mYP&#10;o84A292y1PPa3PX82PcH6larcj1YWsxLiBXSVr6kAh6pEghIxNugOCv4lXE4XxuTeF8nC4aWoTbO&#10;kXqpPMT2Tl7o7Wy/ifyAwTTXoQz3nniHSrm0Ocq6K8m5I8auLdauJcaxIsSqI0NeF+fWmuR983LQ&#10;eGHUdHH0cJZ8uSRmsTCyP869LdS+I9SuK8JmJNUTTWxYFntak7pdFDWXIZtN990oCFu6HLicHTSX&#10;GTCb4b9TlHBWc3m/PHW/Mm27LGG3PGUxL2K7LGm3PGnxasRhY8Z+Xeppc9bD9txHbbmPW3IeNmVf&#10;NF1+1HbloinrrCFjvzZxvSxyuSgUm6n7brL3zWj3nmjXmkCba95GVz0NrnlKe+I9bsR7doa7NMgt&#10;bkbYTmV6Die6d8d4NsdE3q1uHmsbvdF0t7djsrN9HNDdOd3eMtvTvdLVtdDePg3o7JyFsqlpDOPi&#10;a2pu19UNQ6W5eRwaoV5ZOXj9+s3KyqEaRSw8Fg7f0DAGZWPjeG3tCAAqsFpVdRvqiuj7xc622d6O&#10;hZb68damydaGibbmqYbqEYya7+te6OtY7GqZ6mmb6e9ezMtq1NMWqinrXELxbxqXFJ9/ICWIcfEY&#10;/ouRR6Q89MRaMSAm/pcF4+Kx5deMPHj0aCua0lVV6ZK6jqauiMnRgaGqoZTkYVsc5nnNz77YD9Hx&#10;1/1sy/3tKgJsa4MdexJ9u6I9uiPd7qYHjKT5j6TIlgojV4uj5nICx1I8J5I9RxPcplO9N6+G3iuL&#10;elCf9Kgx5bQq9vB65L3S8IOyiJPKmCcNKQ9rE99rznzZlv20Mf1JcwZUFKlsUp+1Zzxvz4TKw4ak&#10;B/WJZ9WxsMt+aSTGyC/k+i/mB09l+w0lut2IcWgNt2oMNgM0BJnX+psh+FmU+xhX+JrUBFlV+JmU&#10;eEuvywzA3Cr3ldb4GZd7G9QFmLdF2PfGu/Qne5S584uc2dU+BjC4Nq4nLBfFDqfKeiLs24KtusPt&#10;mvwtOkLdxnLiq4NcY61FDXnxLTW5BfnxdfWFjdWF17KTa0vzCjITxoZ756aGFieGshIjAn1c7g52&#10;3+xsDPP3tDQSQqW7peZabtqdm10bi9NL06NRwfLUuIiS/MtyDydfNzsLE4G9tQE4egEy54hAz6hg&#10;b/BzpXy6kYiVFB2cnRrrbIO+qA4P8Aj0cYIO4DDCVg9HSydLIzcbY1cLA3sjgZWYZcmnyq0N0v1d&#10;84LdC4PdWpNDhvNTbufETRWlrNXmzZVlTBQkThUk9icH1fs7NgY679UXPrpZ//JO55P+5vPeuv22&#10;69tNxYOZkS2hXldsDeLEtFgRFRAnpiYYMpOM2dfczPOcjWsCXa/LHXJdTa/JbK4HOZX421+208+x&#10;k8wWpq1cz4FysSRrvjhtqSxztiTlbl5cf0ZEV2poR1p4W2pUQ0JEeXRYUWR0jLuvFVcqpYlpBIGm&#10;Ko9MsSbS7HWpDup6VniqLZFtT+Xa0riWFJYxV2jGFxmIJVKwJdXVNRGvo0PUVMdraWjj1QlQ6mmj&#10;xDVg3OoSdOBJBi2Fu4RT18br6pG0tKCbpoI7RjnckCUJe+K1dHS1QGHp6miBHoR2ePIvqWoo2C6U&#10;Rx6voQqaC6+ByHrorK6ufkmR8gUxLioq6IDKKjBUNJWV8WpqWLJELRyOoAi4BOUCpifKjaaiqqYC&#10;B0Op2GEcwplgQY1wBBh9cGTYRsAj1amlpkzUAaMZyWhdvDqRoAWGNNjManBwRMTjVTTUFenvCbq6&#10;RD09koYa2krWxZOIcHIgF3BgWav9krVGGcbzL2Qd0oggCkCvwxqcvroaCpDHa2Mz4uLxMMQRVQ8X&#10;CLY0ykWjoaGnpweuAZRwHLiZ6uooSF9DC00VCbeCQNAGWwJAhJurh2Y61FbTIuuQWFQmVJgUBovM&#10;0lHXoepQtdXwJG0SrKK6ijaZQAR/Odgv6HpxydTY+P72zsnB4fnx0cXJ8dHh3snx/tHh7v7e5ubG&#10;8vLy9MLCBGBpaWppaWJ9fXZ/f/XkZPvsbPf0dOv8fO/Bg/0njw4eXOw+fXjw7MnR44f3nj4+BJwe&#10;b5ydbB7sL+/sLGxvz29uzgKgDjg5Wv/ko0e/+fELNOHqlx/8+N0XWJj8619IeSjffP3Rt998/P3X&#10;n37/tYJ5f/UJlBgXrwiZ/+/4NSP/+huUQf7Va0TNY8AyyH/xyZMPX5y/eHy4tTJRX3G1OC+tobJw&#10;eWb4/GB9dKC7saLEw96KQ9axMRa2NF776a9f/Pufv/3xfz365m+O3/9m/ez59MGDiRuDZdOz3V9+&#10;8eBPf/z7qvLL7o7GTlZSIwFdyqWIWWQJly7mMfQFLAGXYiTlGhvwBBwiyufMIkpFTAMxiwWji0M2&#10;lnIxIh4LkwdgSWywwHmJgMpn6Ig4eiI2EWPkhVwUI49IeQ7NUJ8XFR60sbqQm5MJjxL4kjSSLkVX&#10;k0HRppO12HQd6IaMVQ5KcYPlkUeMPJXAZlFpVD14RBl0EodNFwm54WFBjQ01Xp7uMPT4fC6DQXsb&#10;Jo9lrdFQVlZD78U0tJVwYn2RUCyAUiIVG5kYWltb2tnZ2ds7urh6Ojp6mplbW5ibujrZ6ovY8THB&#10;SfFhfjIn/wAXH19bP39nX5lDWITcV+ZmZKxPJhPRU3xJA6dOw2mKqCbh9rGdZOdaTccmTedOLadO&#10;DdtGnm9v4JUtt8SJgs4XnYt/65uzKA3oZbm2qUrLlMTFl4RXL4nycKJM/4LFuJodoXeVsihBTZyk&#10;zotWZ8n0+J44PB+nQcSpqKDodQVAjGBkOkBFDSV/x7h4hRn6Nuc4DEiQJjDwsJxQcJJQgqmKlSAj&#10;EMWOSHYkL6CEIa2mgaheaIQS+kAF9oUFVjHfGAY7CBQ6jeTkaGNiKvHwdPSVebi4O1jZmBPJOiwO&#10;3djUQCQR6huIZDIfVxcHWxsrK0vTRxfnP//8J8D/+Pu/TkyIQfy1YsYqFpVkrC8y15eaitGkiBgL&#10;L+HxwJqHiqFIBBVoB4AXwaHRACA22FQqlOB4YFwznUYBwO+trcjcAgIaZW7RI9JIZPBqeAwGn8kU&#10;sFhowlgem8+iwx9lkPWgpOoRKLrgv+NAkqJwHhVlkMh6ePRyVQ8Pvg2cJImmh6aNhb8Ix+HSmbDK&#10;IKFQfWgEfwkq4NvAVix2HpHsUCfrgXglgPRFM4Cr4NU04JhUXV0DsYDPZgg4TDEPfS0MJyNgM2Ar&#10;CH6iBoFBomFkCpZVRhHxj96Xwu8C9x+kOchN9Bspog7hFwLZjrLEqKvChYNHBJ4SjUrWAfFN0EGk&#10;OEGHqcjtjiZxZTChgmUwoFNpQi5PX4xiHmHV1NgE6nwuD3v5iSUHgOOTSCTsfRWPxwGw2Uwi3FeC&#10;tq4uQU9PB31BgL0yhX+KBfrDLwMjDXpilA6bzYYSGjGKH6/4MAq0GiJrtDTgnMEzBIfKQMSztTC1&#10;MTe2MjUyM9Y3NhCZGApNDfkWJiIobSykVmYSkClmhiIAbAJJAQLISJ9lKKI5WYui/O3TI1xL0/1L&#10;U2WlKd7F8e75kc4Fka4FMe55Ua4lST612SGVGQHFKKWM95Vol8xQu4I498IE92uJKFK++nJAfXZQ&#10;bRaa0xUqDVfC63JCYRcoG/MiAPW5YbBaqpjTFY5QkuJbnOxTlia/nu6HUtKno/B52Ioy1WQGwp+7&#10;Fu8JFWiszgoGlKb4X0uQF6UE5MXLk4JcAtwsvJ0tZG7WPi6WYF0B3JzMfT3t5N5OMi9ExPv5OIJx&#10;FuTnCgiUu8RHByTFBSfGBsXHBibGBwOSEkLSkyOgMSUhJDUxLC0pPCUBMfJxUf5REbLwUO/kxNDL&#10;mbGFOcn56XEl6bHXYgOLw73Kg51vpPrdiPfujnIZTPLqT/DoinbtifVsj3DpT5EPpgbcygwdzo3q&#10;SJAXeFqm2elHGDCttXH2OkoAfRwuzcFk6vqVxYbCo8Gavb7Sb/fHnk93/M3pwp+/uPif99fP+urf&#10;H7vx087cUUfVXEnWanVBX0pYY5jXrYyoG/FBpe6W1z2suqK8+hP9R7JCpwtixnPDpvMi5gujpnLC&#10;hpJ8BxO8ATejPbvDXfsSvGr8LXrjvLpiPK96mKY6GEbbGoWYG003NdwbG18eHx8fHpq8c2u+vXM5&#10;6cqIsdcdktUCE+WWGdcxX2c5rVLt5rSNN8jWK7rmyzpmUJ/VMpnHm60TbQ7ozqcszz2a2xnH94zp&#10;fU73us+RnbF8DthexyK/M/3Ae1zPE64v4Jjne4/nc2TgPyvyGLEIrDfyiqFKg7jGnlILM5HU2NBE&#10;IBRLpYbG+kYWEmNzsZGp0MBAKJaIEEQCsYgrBEj4YmiUCkRiLl/IRrOz8lhsGHcSAWLkuQyOgA2q&#10;icNlgrIU6gsFIh4XRJmYz6ORiCD3rubk7G1snB0ctNTX3LpxIys1SUtVyc3RLj05obez472L+0fr&#10;m40lJX4OjiEeHjwdXQmRXBgd15h2uTs9x12THEcVl0jsO4xc7wgdF/mOezz3A5bzBdP9I6PQJ2K/&#10;p8bBp1L5fePAI67HCsFiVk06oiTovcTuVubcVOW346jD6uIZXdM1qvW51OeJsf8z44Bnhn7PDf2f&#10;S/2fCeUPuN5HdJc1bavJS9JRnHhW3WiL7gg44Lnt8F1Xxa63hHbFHKN6eVBtRjr8WHfuDBUVlSRE&#10;JlzNzO9p711f3ZqfWshMz/Zw9gz2C0lLTC/IuZqakJ4Um+LtLAvwCg3zi/XzCI0JTAr1iQ5AeeQT&#10;Q3xS/d3j5A7BEa5e2XLb/RvZB63+T294H1QaL+XSn/c4vbjp+v4ttw/HZI9GvB6PBxd4K3UmG91I&#10;d7pzJaAn2bszybsp0rkp2qU6xLY21KEi2L413q89MbA6xLMq1LM2wguF/IS5tsZ6DGQGDmTIBtO9&#10;+5PdxnP8RjPkY5l+c1fCER1fGL9RmjydHXIr0WM0XTaY4N4b6dASaNEWbNMaYtMR6VwXaFPiY7Ja&#10;l/356tCz6a6yMCdfPsGGoCTA4QYKkpoS/ZJtuKESfIoVozbYujnMtinItE4uKrRVr/XR+mYq4bTZ&#10;9rTFbL2UfSdZ9aLBfKeIv1PEPazgn9eJdkvoZ9X6FzWmD+rsPx6IGkg27s1wuX09LcjGgI9XFVN0&#10;pQwqh0gQMWh8OkbH09hsLoPJRpwcnUalkEAdsOmgd7hkIgnkP5qehESGEgOoG1iFElsFXYAluoGS&#10;QWNywcxjsKGdy+aApoCHHKU1E/I5bKahAdhPfDJJD0AADwiMeMWXwgBQxKCSQNZjNgOiDVSUoANo&#10;aGjHa6u/i4IH/wQjATEeENwk0A7o83yFpsAOCCXoJkSrIadGQSKg1G3IdAFjEcXGKrwILBoIWTfw&#10;53A4cDvchNSOjLChgoipkvCpa/4r10MWSwL3mtLGr0Y+Gm79+fWLP715+Q8fHQ9Wp318NPLz37/3&#10;b6+O//2b099+fvD3Lzf+9r3V/88HW1D/l68Ofnw0+Xcv5v74/cFffjj607f3/vTtwe+/3v35p9M/&#10;/nDypx/O//q9hc8Phr4+uvv6dPzNydiXu0OAr/du/esn27/7aON/Ppv97QfLn613vLk38Prgzlc7&#10;Qx+v3kBY7/3+dOzfPt8DfHPv9l89mvnPb8//6dP9R3Md5xOtPz5Y+e3nF3/zYn9/pOVspv35xs2/&#10;frn0+fHQ+XT9g4WOpysDPz3b+/Bg+enm4vO97bPllZOlldmBu3MDS9P9a2M3liYH1sYG1u/eXB4f&#10;XLvdMzfcM3ene3qoc3Kw/W3u+L72yZsdU33tYwpM3mid6mud6G0e7W4e7m653dU82F7f1VZd31NX&#10;NNyWOtcXuH7HeuuucH+cuzdGO5qmH89St0bxm3e1p7pwe+O6Tzf5z3f595dIB5Pqe2NK+2O401m1&#10;+4taj1b0Hq+QD8a1todVT+d0zhf0Dqb0DiaZk216k82895aj13vdR6oMO/OILZeVhmspd5s4I62C&#10;5btW69NuK7MBu2uJLx5fPznKXFz02ViTHe5GPTm//PJB/vl+7NGux4NTx9Mj07Njo/vHpoCLI5Pz&#10;I8OLY4D08YUJymajiIV/cPwuQY0UTd96qn9xIjk/Fp8dSjCcH+k/PDOBHU8P9I/3xcf7kqM9sQKC&#10;43323ib13iZvd104P8GanxSvzFqsTjpMDzpV5XAKE1izvWF7Y8k7I9HLA95nq3731o2311hbq8yt&#10;Fc7WsmhjWX9zSbSxKNxYMLi35jDYKa0vFV1OYrnbqzJ0cZYGDD5N11jIETLIYg7FSMQSc5CTA94O&#10;iaDJoaNYCjAywew0NZCIuCwhh0nXxfOYVD6LxmPRwZRkMihgiuM1VLXUVBHDTqZQ8QQ+jY5mP9LT&#10;47NZYBPS6VQejweGGZhqyO4ioPEHg50B3RRTN8MwB/sNhg2y8JVQYCAYgTAAYQjDCINVsKjhOHwe&#10;h0ImwgDU0yWAsU0i6kIj/F2wmcGLALOZTaeBLjM3NDSWSMColgp5BiI+GNgEDVW8uoqmyiUKXsuQ&#10;w7ESi8z4PCMex0IoMOSyDZgMc7HQRMCzMZRCaSYSmAj5IMqEdCqbqEvBa3IoRCzPPktPFyBi0KUc&#10;NkFVWUcN7Go1NF+rylvpgThLBZCRrIKoFKggUXAJp34JkSaal1Am37QA1/acyP4s/7u5fivlsetV&#10;CVt1SVt1KFkNQn3MZl30Zm3sRl3sek3CalU8CqKvSFgoiZ0tCJvO8R+/LOtPdOmIc+lM8evOCq0I&#10;d2lKlDXEeDSC7RTgJlbFsXE4K7JmodyhPtQZDK2Z3ICtiojTpvj77YkP2hKfdmd8PFTw/s28B61p&#10;hzWxM9k+bUHmJU6iJDGp0MUyVJ9vgdfg4nBCZZxEGedIw8db60ca0NIsmLdT5XsVqQflyed1Wftl&#10;iSOxnt3+1n1BdjOp/idVOUd1+Rc91U9GeuIdzVhwmYo4TcxNhBvz1rm7hBpt9QUx3i6WDLwVRcWN&#10;pVbsbwG34na2360Mr+Es3+HLPrdS3G6nuY1keg4mu47nyKfyAmevRaA0+tdj58piZkujZ0qiJq8G&#10;j+cHLpREjmXLJ3P8QRt2hdv1x7kOxTuvXws7rEg8q0s5r03ZKYpYypJPpXis5AUu54cANoqi1goj&#10;9q4nPWm/elyXedKUddGW+7Ap+2F91qOGrIf1meeNmRctmY86cp505L7syv+op/DDzvynzTlPWnKe&#10;deQ+bb+8Xxl1ryp2+3rkYmHwRJZs5krIaIZ/X5xHW7hzjZ91hdyy2NO41NukNsC6yNWg1Nu82FU6&#10;muw2m+HeE2h+M86nKT52pKlnoGW0u3Wyq3Wst2Oiq3W0vXW8vWeluWOprX22owMlrunqmmttnWxp&#10;mQBgpDyU9fUjdXXDWFlVdau8vL+ycrCiYqC6egjrg22COqCm5jasAqDS1DSmSHoz19u12NE609I4&#10;0dw83taMDt7ahNj5ns4FaLzRuYxC9ZsmassHB3oWrM28lJW0QMVhAVhI2Sl8QMw3/9UCyg+DgqdX&#10;RkF1CkYeARpQGyLrkMKEEuPiFQr0EqIaQX2i19vwiGhS9WgsIgX0JkMV52nIqUgIyPW1KvG3r/B3&#10;LPO1rfR3rA12bgx37Yj1BPu8NczpRqz7SJp8LEM+nROwVBCyUhAKP/F6QdjmtbC90tiT6pSTmqSH&#10;jWn36+FhSAIcXI/eKw49rYq9Vxp+UZvwuAkllH/WmvUU0JL5vD3rUWPyRV3saVXMSWU04Kg88qAs&#10;4l5p5E5R2E5J5HJu0EIumpt9IM75ZoxjW4hFQ5BpU5hVbaBppdywxt+swtfourdBbYB5mZcU6lVy&#10;k0qZMVSgxCpgpFXKzG8keg2k+nTEOAyle8EzvFOfulWdCFgpjb2V7NkgN7kR61znazKSHrRantuX&#10;Gh1mxAu3NSxKC+9sKq6pKqiuLPDxsGXqaWYnRrdVl20tjM+NDmwvTSp4c5fBnpaB7ubs1Ngwf8++&#10;joaIQG87cynUx2/fWJwC3VqTkxZXkp8J7b5udk7WxknRwcH+HuD9RYXJLU3FhhK2l5utraVBTIR/&#10;RmKkl7O1o4Whl6OVlaFQ5m7P55DhV3RztPZwtHY0M3IwkpoL2XbGEksx25RHDnQ0zQx0z5Y51kT7&#10;3c5JuJEUcjMt5G5B7HRpykJ5xkxJymhezM3UwNogh+Zwj77EgMn8hLvZ0QvFmTNF6cPZsSM58UMZ&#10;sV2xQflOJtm20lxHwytOBqU+VhV+DpVyhzJv22J3m9ogjwI3ywx7aawpJ0ikI2MrF8nMxq8lzJZl&#10;jRekTFxNn7qWPlWcjhJC5sV1ZUVUxgQURwRXJiQVhMQFWHlYiewkbEsG2ZiiZ0IhW1PojkSqI4Hs&#10;QOa4UXluRIYdiWFNoptQ6IZcgYVQYsZk8QgEgp4eCTSUurqmgmnQQ2yUijrUkJLS1qZQKFj4IAwN&#10;NYVZqaurSyKRENugpYVsTyX0dhZKxELoaEM7gYASoyPtoKoCBiayRGGMYDnTNbVQVhYdHfgjYHeC&#10;MYkFocP4UVGBkYTTVFUBrQcDBgaZurISrCqiOS8pQkyQMkIUGdI9KLIT42qgArYsBsy+xSoKgEms&#10;rkMAqxiFsOvCNSneH8CZYDw7qGG4HLhAPB4P5wyr6PM1RSY6JWUsOhYFZcImBb0OsgKJeljQCFcs&#10;aJgrK0MHMACIoMkVgfCwi6I/kiTq6ujVNWLbibpQh0vGgIXe6+oiFh92hz8Et+XdEYi6emA/YOYE&#10;+BTgZICXgeU3ZtNYDDKdTqJBqaulR8STaLo0Do0l9/Ttbu082N6/ODo52t2/t7N9b397bX1xYX5q&#10;eWl2avz25tr87NTI0vzE+srs7tby8cHWxen+g/OD85Ods7P9hw+Pz8/vXVwcPLp/8OThEQaoP7y4&#10;d3a2Czg4WN/YmFtdnUSk/Pbc+vr06fHGF588/eHNJ7/5/vNXX7///befQPnm1Yffvv4IlYq8NFiO&#10;+B+//uSHbz757quPvkXU/KffffPZD7/C919//N8Anb9//fH333/29TcvAW9effD6q5ffv0b5bb78&#10;9NnLZ6dnRxvT4wPtzRV15YULk3ee3z863l5Zmb7bWFHk42wj5dNZZE0/X7vn7+3+/k8//P4vb37z&#10;Dw8/e7P90VcbD57Pza12jYw37e5P/vyf//vLDx/5e9p5OZlLuRQRU89CypXyqSI2SgevSERDMdJn&#10;GYgZ+jyKoYSpL6RBHSARoE1QQgvAxIADpYBDFHJJ0C7ikaHENkEL1u3tAXkMfRHbAixOIacg9/LW&#10;5qqLsz0YmeAxMlFWD7qASWbT4CfW49CJXAaJzSCy6HoUopYuXpVM1qbRdABUmg6JrM1g6PF5THsb&#10;8/LSwqKruYpM9OpcDgvAYqKsMjCaVNVQyiZ1DbDWUPoNHDitdA6NI2RLpEIDI4m+vlgkEgkEIhqV&#10;RcCDsUtUUcYJefTQIO+CvJTYaD8fL1tXNzNvH5uQUM/wcF8fmbOllQmbQ4eHGyk7nDpOWQ+nxiWb&#10;hNnFdZLc6zWdWtWcujScurQdWri+3X55q86JI9mtj5pnf/DNWTSPGOK4t2ualKkZFivrX1WW5OKE&#10;6bIrM8mNBwb+DTh+LI4Ti6OHaLIDSCJfZZIBTpOMXiUo7CzAOzoegHHxb/ELHY+gCtvgxN4uMPxg&#10;ebvyyyoMWhixWDuMTPRiDaf4BlzBxYPGRutgc6NMUtqubo5xsZHpGcmJCdExseERkYFyf7fwiICY&#10;+DBPH1cPX7fB4QEvfy+pmVRiJLaxs5T7eQf4+9JppKS46D//4d///d9++/VXnwXIvNWVcUwKkUbU&#10;4bPoFsYGRgKhIR/llsGIeAxg2RuJxRIeyqEMAM/kHSNPBZmLx9NIRCaVAj8tSAIyGU3gC1IDxAdi&#10;5PEERTJ3Irg0fCYTOzK4NPDnOHQKAMvhziAhtl1TWVlbFc3mCoY71HU0NLAc9GQCAfwcLB4fBSvR&#10;UM532IVNpQKgEQBeEItIercJHZCMctpgDIWGMlyokpaaOlkXRSTpC3lcFhUg5rFoRAKDrAeui6ay&#10;KkFdk64DDhhdwOG+Y0zgWhRaAZXwA8FPAI8Z1EG+a6ipgzwGiY0JdyyICQtoAvmop4PuAJQgMTks&#10;NpQY1YKiJhW0oBhuNY8vFoqMDAwFPD5Gf6ipqMK+WCp5CzNzCwsLLpcrEPBATKOnQrEoHip0JnAa&#10;ILlB+kMFtAWoOExhQAs8SJgCgBZYQF8KBAI6nUmh0LAZV7ApTVRV1UEfwp3R0dIW83kONtbO9jZ2&#10;1mbWFsbmJhJrc30bCynYJVZmEgsTEVgqZoYiUwOhkZRvqM8zNRIYSlkSLtnKiBPsa5UW5VaWEVCZ&#10;FVieLiuOd8+LcLoS7ngl0u1qrMe1eC+MHy9J8ilO9smPdcuJdCpK8s6Pdbka71aS7FWRIa/NQhO6&#10;1l0ObMgJbrgSXp8bVpcTCiVWr7kcDLuXpcgwRh4OAkCZ6DP8r6f7XU+VA67FewKgT3GiN1RQNpuM&#10;wLIU+bUE34JYr7w4n6KUgMLkwKwon0B3S29HU19XK8C76Hi5t4OfjzPA39cpQOYcKHd5x8jHRfkn&#10;xQVjSEkITY4PgUpqYlhCTCDWkp4cAcB4edgaFeGbGB+UmRZbVJB5NTulMD0+Ly6oONq/MtKzLc67&#10;O87zZrznnTS/wSSfzig3FNib4AO29UCK/2BG0I1k+c20oIGs8I4k/2xnozx3sxI/hzgzbriUkWlv&#10;lGFneCc/caw4cTg/Yq0+505u+Hpt7v2+uu3aws4oWV9cUHuYT2uI12BSGGA4M2apNPt2emRzsHux&#10;i0m5m2lnuOtgonw0M2Q6L2LqSvh8QSRg4nIISlCTABa2z40oz54I944wZ/CsOqPcmyPckiz5SQ5G&#10;jhxiTUbi/sjwcn//1K1bM+MjI7duTrU0L6dc7RM6jTEdpog2kwTzeZLNGsVhUc9yXsd8nWa7RrVZ&#10;JkHddFrLcEbTcEXHcpfmeMT23Ke4njK9TxleZzTPh2zZOdv3kON9LJDvMNzvSwJP2T7nXBnUjwwC&#10;NwzkS7ahzUZeoQRhGMfMR2xuzpcaGRhzhSKBRN/Y0MRE38iULzVki/RZPBhNIolQIhXzuQIsNY0E&#10;hheXx2dzYERjGeTZMBgZTGgUclAfAJfJglUw78i6eCpRh0UDNckR89hsGjk6LDgqNMjeyhxElo25&#10;CQirnIzUpw8vSoqveXq4FeXlWRkYEpDjpK4HWkxTi6WlRVdVNWPQhcqqFmp420taIURumdR+zi3s&#10;JsVoR+J1wHF5yPF6aYDSx18Y+p+bBJ4b+h+w3VYIFpPK+kM4bjeO1anM7lPhDagJZigWS1TrHbbj&#10;e2ZBH5iHPDf0fyaRvTAIeCENesD3OaC6bBBslrSs5tXNp1QMF7TMt6kOO0znY6H3nthrSeLeRjfO&#10;pUuagiIGqiqWpyf6+/uSkpISwuKqrlWM3h7b3tybnpyLj03y9pT5yQLTEtOvZOVlpWYH+4U6Wrr5&#10;ugaEyKLl7iGhPtER/gkAuVu4zCU2Sp4Z6RkbZO8W42i43X35vDfirMVl77rRai7zvU7H9/tcP7rj&#10;+dlU0KeLsXeKpDnuuLtFLj2pDt3Jbq0xbpUB1vVhjqUy88oQu+tBdvXR3rmeVlc87a/K3RLsjEKN&#10;OUm2+igQzNOkOcrlRqLH7Qzv4TSvqWy/yct+87lBywVRq4Ux26UpG6XJc1fCh1O8Jy8HjKTCE+tY&#10;52PYGmQNTiliBCKdLvor/+5k7u8frP7mbKE5xc+DpeFK02xOCBm6mlToa5npKEiyoNUE27ZEOQ1n&#10;BvbFufTF2FZ70PMscQ/aZe/d8H52w2WzXDCUgBj57WucvWLWSaXgrEZweJ17v8boSYPlkybrRy0u&#10;R60Bt664h1pzqZdwbLymgEo24LAENIqARmXqEeEZE/CERBKFRKPTsFw1LAbKI8FgYR9hgBZQJJZg&#10;Yq9pwYaGEtMU0AIV6MBlc6Cu6InAVsz4jZF3UEc9mXToLQEVIuSjIHwaBdFzmuqY9gHlC44NKBU1&#10;bPosUByKWD5YhUYw77DUNGqql0CXAVBYkAKYakN6TZERG+rYViixRtBE4EUAQBO95RiQGYNasBI6&#10;YH1gVe0SCon1NxX25Mf0XvabLAlduB663ZiwUBZ1MVD983fv//zjZ//74wdzHSUX8z0//8+Xv3tz&#10;9C9f3Pvtp7v//uXx71+f/9sXR//82b1//fLod1/f+93Xe//4yeqfvz/8yw8H//TR8u8+3/j5u+Of&#10;vz/+x0/WPz8cfHV69/sHk5/tDb05GfvpwcwXe0OvDkYArw/ufL038NVW3+cbXV9sdn213fvtvaEf&#10;z8a/2bvzdLrl8+2hf/pw618+2f3dZ7vfno5u9V19ttz++mz0xeqN88nmw+HGpwv9TxcHn67cOhqt&#10;/+xo+G9fLvzDpysf7veezTZ8vH/34/2pH54efHhv7WRm/OHK0tnS/Obdybn+ubmBtZmB9Yn+1elb&#10;W2MD62MDqyN9S3dvLAz3zNzumrrVMfE2Or595mbHVG/n3d6OXxj5lpne5jEFI3+rvbm/vamzs7G+&#10;r+Xa3c6EuX6f9WGz7VH+3jh7d5R6MEk/mKJsj+quD2uOd+A272o+2mA/3xM+WKUfzmrdm1DZG8ed&#10;zqveX9Z+uKz7cIl8NkdcG8Rt3VU5WyTemyEcTFOPZySTrdSVbvOxGoPeAlrnFcJQGb6vRGWgSme6&#10;h78xbrQ0brg85bA673W8H7O3E7yx4bq/6727IT8/jP/gUf5nL/JODzyODyxPDk1Oj4zPjk0A50eG&#10;Z4cGClLe6OGZCQAlpUF8vRTwNhz+9L8z8udH+udHsJcB7Ht6ID3aEx/uSA62xfe2RPe2Bcd7gr0N&#10;1t4md22BNXaHvL5otrXkND/qUF9EbyjkLw35DdZadhSJJ9tse0u4+5POO4sGW8vs5Tnoyd5aNVhf&#10;kq4vi7bW9LeWDFamTMYGrIa6nErzDAO9iVIuzoCny9JT12fRTMUcMwnXWMzkM3SoRA0OQ5eqh+cy&#10;KGBkgmEJ5quBUAiGq4DN4NEoyGqlEMkkHTqDTKHq6elqk4hoalawY8EQZekRxUwWm0SmEVCIPQxh&#10;lAORTieTyVgEHCxgrWGpq0hgrCoSJGIdwEtXUVLVVEfJpmAgw3CDQQZ1MCZpVLKAzwWrFMYkDG8Y&#10;7GBtoqlcCQSwk8Fm1lBSAhMazgEMdUdra3MjqYTPAfMeNBdm5xMRt04S0anmAr4Zn6dPp4mpFBGF&#10;DBVTId/aQN9EgGh6Yz5Xn81kE3UBxgKehMMUMKhssh6LpKvPZlkbGtiZGFtK9XXV1PXUkZWOCBGF&#10;6ACbE0a9mtIvjDzmCykpqSrkADgz4MZo4HA6yri0APeuvJjBbP/ZotD1qoSN6kSMkd+uT9xpSNhu&#10;iN2si96qj1mvjl6vjt2oSVivSloqQ1N5zxZETOb4j2b6jGT6DKT6tMR7Nyf5N8TLGuJ96sOdrnqZ&#10;X/G1F6mgbDPWFK3iAMfGMKdbyd7z+cE7VVFHzTHnrfGAB+0pz/tyv7hb8f1c01+vtn0+Ur5aHFVs&#10;L0gSkoucLNKtjLLd7OKtjcw1EbPvwdZNsTdIshRkmLMr3Y3nssMPqzIOy9P2rqesFkQv5kbeCHIY&#10;ifWevxJ72l5+0Fmzf7O9PD6SqHgZqakIigdBCHcDmeVKyLWDO0BRU74cERhgpe/A0nKiKZUEWA5c&#10;DhjMlA9l+o5fCZgpCJ7M8ZvO85vNk09c9pnIkk3lBswVhCwUocRfs1eDp/ICJnL95gpDoL5cGjWV&#10;Fwj35FaC680Y54E451txTuvXwk6qEi/qUk+r4reuBq/nBazlBSxky+ey5fNXAlevha8WRtyrSn6v&#10;q+h+S85FW+7jzrynrblPGzMBjxoy7jemXjSnPe3KedmT93nfta/7S76+UfJxZ8GL9ivPOrIfNKXs&#10;l4fvV0ZtX49UZC/xm84NHrsc2Bvn1Rzi0BjsUC23qvGzLvc2y7HhXXM3vC6z6UvyvRPv0uTOq3Xm&#10;3UkJ7svLu1HV1ts61t0+1dU6dqNtvKN5pLlxpKF9rqp5pqFlEnHlbVPt7dNYBvmOjpnW1kmMWwc0&#10;NNxtahoDQL229k519RAAi6DHSHlsd1iFRmwVSiwTPRyzp3OpoxXlmof25mbYitLgQL2rfQGhdb6x&#10;5m5TzXBj9RCcW1NdH5PBg98OdBxGKSpcMOR/KRz3/778Fx0PUGhArA1BsQdWYnQ8GiMqykg3I5pR&#10;CU3NglPTUtZi6ZJJKsqUSzhnCbMw3Dtfbn/V2/qap+V1X/vGUI/mSM+OWO/OaBQxM5AsH0yR3U72&#10;uZsuu5vmPZcbsFIQulkctXs9DrBXGntQnnBRn/GoJeusLuWoIvasJvG0OgHLYPOgPglwvy4RoT7l&#10;QUPqRV3ySXXseV38cVXkUXnkYQV0i9gvC98tCtspCtu+Fr55LWw2Qzae6nUnwa030u5GlH1HmFV9&#10;sHl9qGVVgEm53LDS37TM17DMS1rjb1YlN8FmdoWywteo3MdQwcub1gfZNobYo4ydSZ79yR598U59&#10;8Y7z10LXymP261KmrwQOJXnWy4zr/cxuxLpP5cXdyoxNtDB0ZupFuFi6WkpS44Mb6ooLC9K83e38&#10;3B1KczNqr12Zu9O3OH5rcWKo9nr+9cJscLt83eyCfF0He1oqinLNpDwPR8uMxMie1tqFyTs3OxuL&#10;rqTbWxh4OVuH+nlEBHpHh8hiIwOC/NxlXo6ujhY+HvaZqTHx0UGRobKs5GgXW1NtJZyQQRQzSLCL&#10;vj5XV0/D0c7SxcbS3sTISipxtjAxFfNAgxjyKI7G/HiZQ6bcuSJcNpybMpQZ3RLt25ceNFmcslR9&#10;ebo4daooCcre5MAyb6tMK0Gxm2mVzLYt3Ls7xm8wJWwsJ34oLfJGUkiln1OJt3W5v12pzPqalzn8&#10;+tfcAdZX7M2uOJpnWBvGmfAiDJhZzobVYU5otp7yzNGCpMXK/JnS7BvpUbeuxPddia1PDqpMCK3P&#10;TCpLTI11D7Lj2rC19ZlkCzLJSo9oqUO01iHZ6VAcCVRnHZqzLsOJxHYm0mzIDHMa05TBNhZJrPT1&#10;zdhsLmgrXV1dPB6vpqYGpY6ODsY+I1pdwVMTiUSowCMNHWATlLAJ1By2FzZesCGjrqmhTUABkGCA&#10;ggLD6xDADAUgikzp7dspjNCAYyo4aMRZg6mpAZasqjKsYuEjiDEHk1TxDhhKsHthDGERJ6AfAYj5&#10;UcSaYKsK5h1BYf2iUBWUC/9t+gDE4QCgG/SHRqi/648dBx0B+mhrwglARUcHD3U4K7goOFuMIIIb&#10;gnEvGC2DRvevFmiBy1HcE7iZBDgIXA5mKoN5DUeDFiwEHupgc2P2s+KtAFrAMIDDwgJ1uLdwc9CL&#10;EUUCTPReBI8H4wFWoR3sBDIJMfXgU9BJaFZFsg4YKTQddR0GkaGroStkCa9l528urJ7u3tvf3Fxa&#10;nB0duz01eXds9PadW32TY0Oba/P7O6sHe+vHB1snh9uAs+NdjIhHpWIO2EePTh4/Pn32+Azw9NEp&#10;4P596LB/eLixuTm/sjKxujq5tjYF5dHB6mefPPn+209+8+MXqPzNV99//9kPP3z+5s3HgG9ffwT4&#10;/vXHP7z55KfXn/zmzafffo3w3TefvQPW8i5eHiqA71598v3rT7978/Hr1x998+r9H7//9G9/89WP&#10;rz969fl7n3/w6IOnp6eH67dutrY0lC/O3n1yfu+bT198+Ohib3m+NC/TzlTf3IAvYOoKucTSotTf&#10;/Oblf/780//+l48+f73z7MO5o/t3tg8Gp+bb17eH//F/vfr5j/+0PjVsYyQI8LA3FjJYRA0DAQ0l&#10;meGR9YU0jFg3EjEUHD0RSqmIjgHj5bE+fLaegEOEurGUDY1Q5zAI0A6rEgGVRdOGFiN9FEfPYxG5&#10;LLKBhKsv4gbIvdZWF/PzsnlcJo1K5HHZDDoZ2aU0PQGbCuDQiQzy23w1ANhRT0+DwdAjU/DaeBUO&#10;l8pgokz0bs52PZ0tMm83Oo0EgOMAwJjksJnwBMMzr3gdhtPUUsUTNNA8y8oaKhoETRX0dQvaoABo&#10;PhVlGF9q2mDvOtiaZWcmJCeGhgS5B/g5+8rsgoJdvXzs5P4upuZiHh8ePzIMCTQ1iqoW7pI2TpVB&#10;MgqyjuogezarObcrO/cou3SpOtRRvJt8ri44pwzldDxoW/hRnr1oHjHIl3erWZTghDk4XgZOlIHj&#10;J7lm3E1pOjT0b8bx4lT5yUqMSE12CIHtrU4yV9JkosldMe8WRhyc4/8Tv1owhYx9eoNFo6FGBbf7&#10;TlS9W2A8w8WraCI9raSuTNDFKyanxoskYntHh+jYqJq66sKi/NS0xJj4CFs7Cw9PuBtuVwuzF5em&#10;Onuar1cWf/ebN3/6+Y9T85MhkcFUFsXV3cnL2y0wwNfB1kLMY50d7//8859qqst5LDqVqMMg67Fp&#10;ZGN9kb6AaybRNxEh8h2LiMfS1MCqoUiE0fFQx7LWAMDTwIhyBoXMolEpirlHKRQSkYhe5YHIwOLE&#10;FalmUGYb2BEcGyxGXggmPpuBfBsmFf46Ftuuo6GBQR2k9qVLGDtPwuMxzh0AB8EYeeiPVQDQCB4I&#10;l0IFYC2wCRpRzhxdHRCsIK/VlVDKLQ0VVSpRT8znSQRcPocu5DGFHAaNiMLzCRqqmsqqVF0ih8YC&#10;sBSzuWIEOlwIeuuriI6HHwt+HRCssGAMBfbqFfQBiGzwkTCAmwQyHUqUWkaRrAA7FByTw2LzuTC4&#10;WCIe30AsMTU00hdL9HR04Whwr0h6RGNDIzMTU5EAxcVzOBzw1igUiuJheSudQfbSaCjXMMo9z+Xy&#10;+Xws1zCPx4NVFBWviIuHHUEXQgmSWvFYwb4aoFXJZCqLxWEy2bq6RFVV9LUUXAoBvD5FgBWdTOKz&#10;GTaWJu4u9jaWRo525lbmBvbWRmZGAoC1ub6RhGciFRjq80BeGBvwMEbeVEL3cTaKD3LMjfOsyAyo&#10;yQ6sTJOVJHjlRThlBjtkRzjlRjiXKNLLoGQyGf7FyT5X4z1KU2VYNvniJM/SFG/YpTYrANHxOcHv&#10;AuQxRh4qVZmBsPu7GPl3jDz8OThgZUYAAA4Of6Ucpa+RQwU6X0/1K4zzzI/xvJbgi5LIpwXlJ/il&#10;hrqHeNlgjLzc3Ubmbuvv5SDzsvf3dfL3dQmQuQbK3cAyC/Z3A2CkfFyUf3J8SEpCKACj3TEiPiMl&#10;MjM1KistGgCVd5viYwMS4gLTU6JLCi+D5ZeXFpsdHVgUH1gS7lEd7tqTLLuZLBtM8buV6t8V7d4T&#10;63kj0ac3wXskO3TiasxIbvjwlYjbOWGdibKhnKimKM+WKJ/OeP8KP4cKmf11H7v6AJfWIOdmf7u+&#10;aJ/ucI9bcQEjyaELOUkb17LmcpLuVRXuV169aK183te8V3V1ODm8XuZ4zcmk0NGwytOiO9J9OC1o&#10;LCt07HLwaFYAOLcTOcG3U+UDid4DCb690R4dYS6d4a6tYU5t4c5VMstSL8scF5NgQ1aIlXS2q/ne&#10;3ZH53t6ZW7fmxkZu3+ger69fSSro5zveJVrN6Vgv6dkt6FjNaZuvovlFHeZ0zJfJNotok/m0tsmM&#10;tsmKjvUezeWc63NAcTume57QPaG84PqguV7ZXvd5vhds7/tMrxOK+z2q25F+4K5J8LFXSgPHJpVp&#10;6kXku9LELhJTI55IAGPHwEgsBoUlNOCJTfhiU4HEkI9mbeXw2Awuk8fhC9h8IUcA4LHYHAaTz+bA&#10;VokA8e8AgWIeV9gKJZvOoOjoZaWkFOXlhQcGgpwBKQdSEcSUrpY6VY9AxGtK+BwSQcvRxnJnfeXD&#10;50+jwkJhsOioqgkoNFPorKFJVlaBYcbW0xGQiEJdXbEWQays5kpmmuNUr0it95OvfplXu6zvdWwg&#10;f984/InQ/0PTyKfGoTsst0Vd62lVozGc6A6OO4jj3lTi31Dm31TijuMN19n2O1ynE7HnC4uQl6ZB&#10;7xn4vTQMfCaRX3C97lEc1/HWi5rm8+rms+pmcxqmq7o2+wznU77XichnV+S5IHGrxPMyyILO6ISF&#10;nu6VqYmmxvrgwKC0+LS+1t7JuxOry2uD/bf8ZP6AQP+gK1l5xQUlORlXvN18bUwcPR1lgd4R/h7h&#10;/h6R4X7xUAnyjQ30Sg7wiA90CY3xlMU4Go5XRT4YiL/X4Hivwmj1CuNpu937A+4fD3t9Ohn4wXR0&#10;bZROoY9mf5Zte5xNZ6JbZ4JXW5x3ia9FeZBdlrMk1VmS7WmW6W5uqoWTKOGkKjg3prY98VKMBSfZ&#10;mlPsa9IZ79oeaXMzwflmnONgoutUtv9yYcxORepJY95uZcZ2ecpsXvh0TtBt8OhiXRpkxq1BluNZ&#10;/jW+xqnGpOGcsOXqjJmK1MO+yrulSZ0ZoR3JCHme5le9TRsinWpDbFqjnQdSZUPorZjHUJLzjUjj&#10;IvtLw8ncj24FP+hw2KuSDsUqP2gw3ynk3Stmn1WLjio4J1W8+zUG96tNDkskj5qd73cF5rjoGGji&#10;eFo4vh6BoUPAokclLDaarZEKKgRxbVQ6jc5kUOkoTQ0i3GksbNZx2Ap4R8ED4KmGOkbEvwuQhxbQ&#10;BdACFawztMNWqEAJNTGMBi7KiYNi8CkkLG81qCTwKQDgX7xzKsDuAIMFLCtwWkAtYgHyatj0rSrI&#10;NcAAdUy1AWB32BXzU7BNUAe1jgXvgCOB0Q0YsAUZO/8nQLPQNFR1cTgvA8ZgSWJLiudUecxEUfi9&#10;roIv1279/vMHf/7ug4X2srWbVT//jw//7dvTP3x3+uP96b95tPjHr89//vuPfv7+yX98dfKHb87+&#10;8Ork5x/v//zTKcKPJ7//evc/3xz8/NPFv32x88Fa93uLbV/u33p9PPL9+eRPF9OvDkZ/PJ95tT/8&#10;1c7QZ5t9X+7c/O54+NONrq/2bny03PLVdu8nK51f7Q5+stb/9e7IH748/cubh//84d6/fXH8zcHo&#10;yVj90d3qs4nGh7PtL1b7zidaT8faH8x2P57vPJtq+KunM//509n/+GDp1f3JR0u9H+9Pvb7Y/vps&#10;78HS7KPVxff3trbHJ+cHZyd6ZiZvLg73zE30r97pXcAw2rc40jt7p3v6HSPf1zaNiPjO8beMPJro&#10;dVLByN/tah7qaOzvau7qbakfaMsf7Y6Zvemxdsd46y5vf4KzP06/N0E7mKLsT5I3RrTG2nFrd9Qe&#10;rCFG/tE683hO596E2t447mRO7XxR82xO6/6C7pN1+voQbnkQhxj5Ka17k7qbt6nTbcTFdtG9W45T&#10;deLaRFxXLm6gRLWvTGX2Bn11hD03wl6cMp2ZsNpY8T26F7K16XR85LO97rmz7ne2F/XJi/S9LZvN&#10;dcnRPYOTQ4OLYyOMjscY+fsnxg9Oje+fGN2H+pHhBXQ4NED1Y+n9E+gsBZwf6Z8dQom4eNjl9EB6&#10;fmh8dmB0vCc92NY/3EHl/qb49J7h9iqi41dmOWuL+jNjotU5y+4m+mifydFK0PFy0N6018KARXka&#10;7koUrq3s0tac8fG25do8f2mOs71mvLliuLEiWl3kb69IV2eMliddJgY9yvINvJ01xUycAZcooOqK&#10;6GQLKd9ExBZzKBwqgayrJhHQ+SwaGwYxHg9WJZjHYCTzmGjmIT6LjjhuKgl8JBodrDZwflCEna62&#10;FvpYUxsPEkCskAM0gg4YseAhw9iEEiMCYDxiPj+U0E4i6gIURh16b4e8cVU1GGUEbTzYhNBRGfG4&#10;yjAGwcDGDgIDEuxMqABAfIABDHY4FrwCJagwTWVlOBMbcxNbC1M4W7C3QX+BLkMgaJsJhXZGRjYG&#10;BgZsNo9M5BB1uSQ9AB2vxaOQTERcMQvOn2os5PCoeiihPFGHTdZj6BGgImYyDHlcEYPOIRG1Lilp&#10;KynD30IUPDg3ijBwGPL/vxh5LIpJXcHIp/q79RTE9WfJF69HITq+NvkdI7/bmLjbFL/dEAuVjZqY&#10;9epY2LRelTRXFDmZFzFVED6RE3g7zXM0y2/4ckBznFd9tGdnamBtpGtTpPP1QNsCPwcODsdXwdkz&#10;dPI9Ldui3W+n+i5eDd2riTlsikZ0fEfSk+6Ml/15n9wufTVZ++1s3bczDR/drhhK8Cqxl+ZbSQuc&#10;LK95O9WEya/6Oifbm8SYCVE8hI34mpNBqaNk7nLY/fq807rcg8rMjaLke9W5dV4Wdb42axVXdlsr&#10;9m60nk7czosI0VPkUlDDKSKj4Qd8G7elpnxJRRN3SROH87YySpI5BppxXRgqFaF2XcleGCM/clk2&#10;nuM3kS2fyw9YvRa8UhiyWRq9VhSxrJh+A83AcS14tSxiszJmqTh0uSRstTQKrm7yst9QnMtwovut&#10;WOf+SLu1wtBHTZkf9Fx91pp1ryh8JUe+kOWzmh+0lBe4mA/HDFvKD90qjb3flHtan/GgNfdpZ/6z&#10;jtwnLZefteW815nztCvnvZ4rz7qzP7yR98XNom/6ir/sKfy4M+9ZS/bDxrSzugSMkd8pj9oqi4E/&#10;Dcp3PDuoL8GnKdi+Ldyl1s+6JdSpytciyYBYF2ALduxkYVxHoHmLj+RGqF1nlKw9O2ewsa+heqCx&#10;bqS14U5v61hPy0hn61hH70pz12JzyxRGkWNMOpRYjHz9L9HxWCO2FdqxRihra+9ACY3Y7tAIgHpr&#10;6ySgs3O2u3u+o2Omt2u5q32utRXR/a2tcPAxqCA0Tg30bdzoXESpbBrGGquHaspvlBQ2sJh8zGGH&#10;xxtz2N85g+8WzMf/b/h/LApi4O0mBXugrKqCx2spWpU1wJvEqWpdUiOraxMUqZMcuZQMX/uKSO+K&#10;YNdSX7sSL5siT8tqf4cbyf59iX6d0R4YIz+U5D2hCFCA32IuJxB+3PWiKMDq1fC1wvDVq2GH1Ykn&#10;dSkHFXGHlbEnNQlntfHndQmnNXHHVTEAqJzXJj1oSAWgZPEVkXvXQ/ZKQ3fLQndLQjevBW0UBK0V&#10;BMLzs5DrP5bieTvBZSDasTvcpjfSriPCusbPuCbApFJuCKj2N4ayQmZQG/iWiAdgYfLlirle6wLM&#10;6+Tm7SH2/XHuA3GuiNMPMusIMhlNdR+KdxxL82qWGVW5inojXG7GePXH+swVptSE+jhTCa4CqpsR&#10;TwMMmEu4xvoSP1+XxJiw4tzMhrLCKLlnaW7G0uTw/MStztaq2utXm6pLelpr8zITy6/lHO+u9rbV&#10;2ZrpX81OWZsfx7LM32ivryy+ImKTPRwtg/09LqfHebhYuziYR4f7JcQEX86Iz85MyM6Iz81KTEuK&#10;hA7GYjboBSGDaG0iNjeXWloZybxdrIwl7rbW9iZG9iYGNsb65vo8YyHDlE8LdDRNcLfJ8ba/kR53&#10;OydhtCC5Jc63KzFwqiR1sihtrDBxojClJymoLznkqotpvr1hnp3BNWfTOn/ntjCv657Wlb425b42&#10;Ba7GmTbCa17m1wPsi3xtKvydLtsbpVrop1nohwvpAVzSNV/7uhh5bYTXrcsxd68kTl1LnyxKH8lL&#10;HMiO6cuK6syMrI4LKokJzAqUhzq62AksBDoSEcnCTOQtYLtw2M5MlhON6UxhuJAYrrp0FwCF604X&#10;eFDZdlSWJZ1lxmQbCoVmPJ6URKJgpPM7Fl5XscCqtmJBbI+Co8eYaGiB/hgLRFQs0A6jRk1DXUVN&#10;Fa9DAMCTDyYpVKBRXVMD2rEhA8MBq2hooTlkQRuCItQA5aeuqqWYvRwAChQ0IKLIFZYtxs6DPn3L&#10;m2Pfd2pr/nqrgnV7S+Jj+0Ll/0vYX4DJcSTp43BrmJuZYZiZmbp7mJmZSTMa0jCThpmZGcQMFtuW&#10;QeYFL+MtnG/t3dU/qsvW+e733fPV8z45UVlZWV01CRFvRUW+LQnp21PQqkD+cT4qY2WRCbS0NFBK&#10;XVUWzRg0YfThwD2CALcPPRt9DtCnQUa6tmy4gBx4JrInp0kg4ODuZEWQlw1QCdwj3CxaM3rLiD6N&#10;0P3IWQglj4SxRzYV2QaZ8GBxONxbIp5MJoMMCgiVQgJVAewLEoEIZgGFRCXjSDQilc/gk7XIBA0c&#10;VlUTq6RupmuUl5ox0N29urKwtDw3Pze1uDC9ujS7MDsB6frK/O7W8tnxzq1bZ7dvX7527ej69eNb&#10;t06u3zwCWeYjf3b31uW7t05RvHWWv35l/+RwY297aXMNKpleWZm6fLr5/vsPv/zygy++ePXpp+9+&#10;8dUHn3z2LuDLn3wIMmR+/vn7X3z6HuDzT18g+OR9FF98+goFuvvpx+/KIIss//rl55+8i6wQ+9nL&#10;Tz55/vkXL7/47MXrD9757IMnn3/49OGtk8WpgfHh7pOD9fee33/9wdMvPnr3xun+8cZKfEiA1N2B&#10;Q9ZCV1INCXQdvFT7l798+rdvXn/06cndR3N3H88fnA1s7vctrfXce3jwz29/99XHz6z1eNGB3iYi&#10;pjaLqMMmwYkGQjqPhRdwkCAzkOoIqCIeWcQm6vIoxvoc2EWZepnbOxlkAJQHGS359uhbyh4EOMRH&#10;loelCXl0XRHb1so0OyP58tmRi7M9lULAaqkRiNB5VGSsKY5K0CDjQKlTA4FOwTKo0BLUSSQNJpNI&#10;p+OJJA0KFUtnEJgsEo9NC/L37WhtEPFZOKw6nUbSFgns7WxcXZyMjQzAdIOuAY0ZWqOauhLiI6+o&#10;rICRl4P+Ce0MWidomaChymxCsAY14QSoKC05Kisjxl/qIvax93Cz9PG1lfo5i6XONnbGsvcA0BAJ&#10;0OKRt9JyyphzahgFClFXahrURHJvUXRok3PulnPuVHS6SPSp9yxccEgeyO682bXxM7+cDePAAapL&#10;o6J5KUY3H6OXq2SUhxElWcX0x9QeavvUYljhqvwEZVYElhusSXfVIJrKqdD+L0Yepti3QDfZxItM&#10;vcgoI3vPgACOw0QsG6TQDVFeZVM+IivKIa73yueUNVR0DHUd3Zx8/Hyl/pKQsGB3TzdzSxNnV4fE&#10;5LiQ8IDwqOC0zKT4hKi8vLTIyMCenpbjk72ff/3lv97845///sev//Cr0gslQm2evYO1i6uD2NfD&#10;w9VBh882NtD28Xbn81gcBlVJDgOmBSjuQg5TX8QXMVnImqsMBgANVgMw0tFB6XiUo+czmXAUpdcp&#10;Mjd5Mh6JII9+PwsDFgwoGjJPbRhOwaIgYnE4DcTJnUkmg+UAJ4q4LAGbwWPSwE6AtkUn4cB4gENg&#10;+eDV1bWgEcjB3Z+D4QpkMDBQ73iUkacRCFCYTaVCSiciVD78DNjlkClMwve7cAhKErFaBMT6QSKF&#10;KcNgiDmHVdegEgnafA6fzRBwGUIeE8wtCl6TgtfSUFaAy9GJZK4slgUSm55IQvl0AoEAgyD6z0JH&#10;WxCQf6ls9XAlBSREAPpiFq4GTwCAPgrE0MIhi7hCVSj5wqQzhHwBm4mswqcrFLHpDC3oATKaAwro&#10;iLSNDAwhBQh4fLguPAn0uvA4YQTncFgikYDLZTOZ8CvZHA6HSqUymUyubEPpeMiUhbhB2Hl0Axny&#10;YZiWvalWhB+uoKCExeKpVDqFQsPjiWDKwS2BmqmhAi1OWUXhHJiaRvoiI32BhamegS7PUJejJ2Lq&#10;a7NA0BdxTPSFxgZCJF+Pa2zAN9Jjmxuy3Wx1QrzM4/ysShK8q9L8qlPFVSmSvAjnJKl1aoBdip9V&#10;brhTcaxHeZJvVYZ/RaqkJMGrNNEboePjPUsTPEri3csTPOEsNF481IBUko5Q86izPOxWIOHgEef3&#10;H0etQVzyUxDfeagZZeQhLY33KohyzQqxzwlzyo90LU0QlyRJsiLcU0Ocs6O8CxICwnztPe2N3zLy&#10;Eg87NEyNzEHeUUbHu6KMPIrocAlKx78NUIMy8gDYTUkITUsKT0+OAKDUfFyUXwwSYj4oNysRVLq0&#10;2JDkUN+cSHGWv2ORv11XsrQr3rsr2n0wWdIV5QFCR6RzX7x7Z6xbd7zHRG7wZF7IQIq0P1nSE+8z&#10;khE0mhY8nRPZEeZe4W7aILYfjQ9cSA3byIrZL0y+UVNw52LpcXHGQUH65fL8KxUF12tLr1QVnVzI&#10;X8tLHosL7gzwOO9glG+lfd7VuEFs2xvpMZkWOJMVNJEmmUyXzmYHjib79ES6dEc490a6twc7NvnZ&#10;Ngc5dIS7XvAyLXMzzrARZTkbe/EIuUFeW8M9CLc7NLgyMjp5qXe4s32uvmExPL2baTVNsJxU0J9V&#10;Md4iO2wQbRY0TZHFXSnW83hTAMgLmsaL6iYr6qZ7OJsziusZ2eUy1e0y3f2M6XaV4wm4zvK4w/S8&#10;RXK5T/e8Sfe8JpRsafts2IQNWkri8AJvMt+Vp2fF1tYmMXTYPH1tHSFfpC9CQsbrsYV6LJ4OgyNk&#10;sLnQ2HlsLnRwLrJwK4vKhL6MOsj/GIiDPJSU9XRIoUBZQdHcxER5UZG3qyv6PpLLoOpAPSw6DI80&#10;Ik5XwL1YWb63uQYozM2CYTArJWVjbn5pbGK2v3+4ra22uDjCT6qlJK8uj7jFORoaOmtrkzEYJzLD&#10;QVkrja37uPDitlP4toHPGd/ngY7/bb7vNa7XLs1xSll/GMMfwQiGMJwhDHdAjteDYY8qChaxRvtM&#10;u2vaHvcNJQ8MJPd0vB/piZ8ZBtwVeJ1RHbe1zFdUTRaUDReUjedVTJZUjXdJdtc57vd1JFe47jsc&#10;pzm+fYESNZ0mGs/I3RkanOrvy8vIkIoleRk5Y/1jK/PLWxvbrc1tTg7OXh7efhL/jOTM3Iy8jOQs&#10;safUxsQRYeTdQwH+npEStxCxe4jUM8LXNUrsEil1Cojw8Amw4I+U+t/oizxtcLh20Ww5g3yvzfrl&#10;iOfzEY9nE+IrXV75bvJ1wazuJIuWSKvGULsST6NcZ71EK44jARNmTOnICNroPF8TL/XRoQcY83y0&#10;KfoqGF8Bri87ItfdMN6MWhtg3h3rNJkl7o9zvBTtMJct3SqNulKfdbuteL8i+bA6ZbciYSU/BCy6&#10;S5GOrf7mrQEW48nexXbcQjtOc4hdS7hzY5hjTYh9bajDxXCXumC3QjezuhCnthiP2gDLxlCbpmDb&#10;4RSfmayAhZzAgUiboWizNimtzA7zbCDgnT6vk2qDgXD523Vme/nskxLWtUruQTHpSiXndq3+iy77&#10;m1WGtxts7nRJ60L5ZloYoSaGjVPjUEg6LKaAgaySAnMQi0bnMJjIyE8lA4hEPBqRhklhUAkUloyF&#10;hzEfnRdQgcNiw3SD5sAcAbtQBmRUgBSmDzgKKY8Dwz0M62w6jSIU8NgsBofN5HJYDDoVgMMiQclQ&#10;H3kwZGBiQs0SmXqCaB+QykwRJdRBHmQFOVmI5/9JxwPQ2U1mFn1v3UCFUDlYR4inkjLMJojGgtAR&#10;ULNMRg0MREK0GpkHvYyWoqoqaUG/4BNqE8QtyT4DOcGv98c+Pph885Mn1ybbJ2sy//LRzf98ff1P&#10;7x//+b3Dv71/+rf3Tv796e1vP7r+iztrv7i9+vd3T/7r1ekfn2z++9PLf362/ptHC399b/t3j5c/&#10;vTzyYKnhnZXWF1vdP7s5+9Obs6/2B1+fjH12efrldv/vH23/7uHGz2/Nvb/b94s7c/98fQznvtxu&#10;e33Y+/qw78ODgT8+3v3qyuInR7P//uThH945+cWdrV/c27w53Xh9puHRereMlG+5OlV/e7797mLn&#10;/ZXOa9MXby82/Orx2mc3pv786uSjy/O3lwbePVp5vLN4PDF4dWH6ZHrs9tbm2dLuVNf0TN/CRO/S&#10;zMDGaM/KxKX18b618e6Vse6lkc6FoXYklHxfyzRCwQPaZ2SMPMhTPU2TXQ0THQ3jHQ0jbfWX2htb&#10;e5oq+9vSxrsC5vvs1od0tscYR9OM42nK8TTpeIZ4tkjeGVefasOsDsjdWKc/PBDc2WKcLWCPphQP&#10;Js6dzStcXlA8nZG/uaJ5f5tyNKW8Pog5mlEF7E2onM7S1npJ/SWKa+2io0HLgSKthiRMWwZmoEJx&#10;tkNr/pL6/BBucYI3PaqzueJ881ro1qbN7o7tzobj5qrj/rrn84dxN644nR4bnh3rXj7RuX6mh7Lq&#10;CLEuY+QROv7/ZeS/j2kDhVEiHuHivz/3WO/GmeG1E/2TPeHhtuB4V3Sypy1LdQ+3dPY3RKsL3M1l&#10;vcVp0fqC6eqs5faSy+Vt6cmaz/Vt6d0DydmK/WwvsyYXU18qtzlvvLdptLEs2FjW2VgW7W/r7G1p&#10;762LDtZNd5YdJy7ZVJXoudjK07EYQz5Vh0kW0cm6HKqISeLScBwqsmqWrgBZ6JVKwIKRAoolTAeg&#10;IcO8gCzaTCUxqSQWjcyGfs4ga2GhTyALMGiqqoBSqqWoxCaReVQasnArDqepLPs0k0nns1moYQ89&#10;FGxm6J/QNaBfQSbkgP2CjhVg8ENf01RH6Ag8FokYC50OcqA7g5kNJVFaATRMlNwHPZNDQ0j5tws7&#10;wfQEmjOMQkwK0c7SDH42zGJ4DVWCphr8eJKGGlZRgaiqwtDSYhHwPBJJBKMW/Dwq2ZDPFdKpAjqJ&#10;TyNqs6gADhknYlIoWuo0nCYVqwFg4nEMHBZOFDLpyhhZIBq5c4qyiBwoIw+9/v9i5EGXBcBooCmH&#10;ifay786P7kr0XCwJ3rwQvVsTv3cxXha1JuawIe6oKRZBI2RGb1fHANbOR83lB01mBk5m+Y9niAcS&#10;3YdTvAbTfDvivGrDnDuSJOV+lgWu2mU+plmeljoqGNY5jB0DV+Bp2RrhOpbks14UclgdcVIfdr05&#10;+l5X0qPejGeDBe/05n00VfXBZPn7Y+XPhsrXCyMveljkW+iUu9sUu1hW+DqXS1yKvexznM3SbXQL&#10;nU1KHfSrXY1nEv23C+KuVGdfvZi7VZx8v+fiRHaM6TlMkrX+xajAhtTYrEAJAYPByoOViFE8J4do&#10;3XJKmHNIlHCEkQfLD4MhKCuSFDFR7jaR9voBBhSY9drjPAZSxTArjaV4T6Z5z2WK1wuCdkpDd0tC&#10;NwsCdwpCtotCd4pDtktCtoqDN4uCAHB0vzxipzR8qzh0NsV7OMpxJsFjJMJ+KtF9vyT0dn3Ks878&#10;xy0ZV85H7Of5r2V4r2b4LqV7L2VKlnP8lrP9d0oirtdl3GzMuN+S/biz4J3O3Ift2U+6c19cKnz3&#10;UtEHl4o/7Cv8rL/ki/7zn/WVvu4t/rC78Glbzp2G5BsXY08vhB9XRsLVd8siplK9RxO9J1LEQ/G+&#10;TYF2oEDW+FpAWu1jnmPNHUiUrFSkr11IaQ+0rHUVtgfYNgR7teUU9DUM1FcP1NWMQtp6cbj14mBD&#10;7VBd/VTZheHKqpGKiv63qKoaqqkZqawcRMl3lHZHATIADU2DHgXUyxZ9hZxGWbh5lLtvbp5pa5uX&#10;Ra2Z72pf7WxbaW1daGmZBTQ3I0cRyr5loa97s6N5obVxuqNpuqait797wds9WEH+v2PUoAK08/+2&#10;7mUbSiOigA2ZD//nhuT/QA4gxaAmWQ7C7EOPUFVRgFRBVR2jhJVTNWXxKBi5IBuLSHvzWDujfB/7&#10;Qi+bEh+bQjfzRBNemoWwIcilJ0bcGuraHeUxnCydSJFOpUknk8Uz6ZL5dOlipnQ9H/kMYi0vCARI&#10;jypirtQmnVTGHJSG7RUH7RUG7hX5o3Q8/DcBly9EnVVEAg5Lg/ZK/LeKxZuFkq0i6XaBdDXXZzXL&#10;ZynLezbFYyrZbSzeZTDG8VKkfVcYsmJBa7B5jdiwSmxQ6auPAqXmEY7e2+C8h265px7KyKNyrcSk&#10;QWze5m81mypezQ2cTfGCasdj7Jq9hJeCzXuDLdukZuOJ4vEkv75I74Wc2EJnUxeKFvccpjI5sjYv&#10;xcKA62BjWFqUKfV1sbcwsjTQbqkq83WysdDldzZUrc2Pri6OrS9MzI5dWp0bG+ppWZgc3F6ZQePI&#10;p8aFDXY3T4/0wi7ISdHBpno8B0tDqY9zYW6Kjmz1xfjooMhQSUJsSHpKdE5GfHJ8WFpSZIDEzc/L&#10;ycZUV8gg2loaMBgEoYgl8XE1FHFcrCwczEwM+CxrEz1jHZ6RNtuAR3E04InNRJE2huUB3p0J4X2p&#10;EfXhXoC+tLCelJCexMCJvPjpgoTJvLje+IDWEM88W/0wLj5aRMkwEyTo0bKs+AUO2vlOOrHGtFRb&#10;UaqtTpgeLUyX4c8jm8hh/FikZCvDOHPtTBeLArHdhQDXuaKMmbzUoZTIkazo8YKEztSwulj/2viQ&#10;vGBJlIe7rdCIj+PxiQY8siUda0HUNOdyXOgMewLZBk+2IzFcaBwPCseDxHLTotqRWfYEmgWZYcJk&#10;mXD5Jtra5lyurpqaBrR2FRUVDQ0NdXV1LdmGk5HTCM+joYGVOcLDIVVZdF9IFRUVQUGEU+AQkYhE&#10;GoAcOdnnIMqqKhpampBqYrXwRAIIKmqqSkjMYNmbKlRJPYesSCQjoxFvdBmfhPinq6goQc+D6U9T&#10;5tsOaq2ibJlWmFVhWkTfUoOM5gBUYe6U+cijOXAUJk3A/zqEHkVnZ8iBFMpAYfQQyFAzciKksh+j&#10;icTbQULowCYj4RVQrgZS1HcTctBej27wTGCDAvAc4KHB6bL4dVqKivJQCdwRjAEAlJSHS0ABlCEF&#10;yAQF9FxN2WcH6AYPlkQiIa878HiCzHETNpSRBz2BSMARIRuHh78IKY9HnOUZRAabwmaQaDQChapF&#10;xClrMPAkKxOz1JSkicmRmenJudnJhZnJo/2ts+O9W9fPbl47vXLl4OrVw2vXjiC9cev45u2Tq9cP&#10;UI7+/h3EQf7+HRAuP7h75eE92L0CMsrLXznd2dteWlueWl4Y39tbefnewy9/8uHrz9795PP3vvzp&#10;R1/85MMvv3792U8//PQnH3z25atPv3j/08/fQ2n615++/Ojjlx+/fhfw+pP3AJ98+v7/gKwYAE75&#10;7DMEX3316rNPnn360ZPXH7zz/OH16ydbJ7vLlw/WHt27+uydW599/OL9Fw9uXT482Fwuy04P8HDx&#10;83C0MdYRsggiDqGsOOn509M3b37186/vv/Ns7faDmbObI+u7XRu7/Udns3/48xdv3vylsijTx97c&#10;095Mn0vR41I4ZA0+AyeLbYhH8ZZ51+GSdXkUIz025HAYWDQWDcgA1GUedrlMHByCHCTms4gOwttK&#10;2HQtGkkdRhldEdtIX+DuYj81PtTUeJGJuDzjQNvk8VlMBhlsSBpRk4JXpxI0GGQssqwRQR2vpYzD&#10;qWhqKnI4YEZiSWRNNhilZE0mi2RladLR2hAbFaqppshigsGJfGqZnpaSlZnu7uYCPQg6HDRjMOjQ&#10;wDUYPBEH7V0Li9fUlEVKUlH6fmXkc3LQqvT1dKS+bkUFKeGhPl4eNr7edl4e1hKpk4+vfWCwJ4cH&#10;CrEqiQyjA/ppjJwcTJ8II0+l6AWaBbbQvTqVHDvPOfWcc+pQcmugB7R5FC9Yx3XF1e41zHwYmLtl&#10;4j9IcmxQsaxUMDqP0Ss8p5OL4SWahLRHV23r+FTJcYKV2CHKdD+adhCZ54Kl6GPkNTDyyCc2b/GW&#10;kUcm2v8xTf+wydZofQvE+1826EBvRC1Y1OkMnggWlHU6BUfGGlsZmdmaWdhbWNlbunm7SoMkwRFB&#10;1g5WICSmJRSXF/b2d/YP9dQ1Vl6sqxge6uvpbvvwg5dojPhv/vG3f7/57j//66/3H97xCxDb2Vu6&#10;uNpLJV4+3m72Nqbw7zQ1MVBRlqcQsGRZvBpDHaGekAcmh5FQhMaRR13jQbPnMRh8JrK+qy6fj+YD&#10;UFIeDV+D0N8EPBmPQ330iLLANTBYwPABgxtWUwsP/1h1DSS4jYxP59LpAjYDLAQGmQApEouT/n3w&#10;GTAnoBjYEmowwKGrc8jJaSgpvQ1cg5LyYHtAeQBcGlL4GcgvkUWtQXMghTIkHBZl5ME2UJZXwGlo&#10;ysIF0EU8NodBFXGZPCYYVzgSVh0MFTVFOTCc2FQqj4EElebIGBOyLAo8NEj0WyTYoIHBPxNGYcTG&#10;kEUog3uEKQBmCBjNYdRGnZjgOYAAJhMcoss+HUJJeS6bY6CnL+QLQICaoXnDUAwWl7ZQZGJkrK+r&#10;h3o+wtODK6LPECY5kQgeP4vFYvB4HG0oKhIJZRuPhzjSs9lspmzjcHhcLuxykdX/hEJtbW3Uy57D&#10;4cApINNoNNQ1Hh4wQF1dE2QikUyjMdRlq/8hD0oJWVZFTUkeq6EM7URbwDTU48PQBYI2j6EnZJsZ&#10;apsaiNAgNiaGAjNjkYWJ0NpU6GarF+RlESuxLohxL0vwPp/oU5kqLY71SA9yyAh2TPW3zgy2zw1H&#10;AspXpvtVZfgjNHqSD0LHJ3qfT/L6MSMPqE7/b9RkBECKBr0pjHYriEJIfDgXOTHZF/WRh8uhgPpR&#10;73gomRFkm+JnBcgOcymM98mP9cmO8syLFefH+8cGuvk4mXk7W/i6Wnk5W4rdbcVejgAvNyRwDeoj&#10;j3rH+4udAyQu0eGS+OgANFhNgiwuTWyk31tGPjk+BPWURxl5ABQDREf4pyRGJcQiml9ciG9qqHdO&#10;qFe6r3VdjE9bvE97jEd/srQzxrMr1rM92qkrzrk53K4pzHYw2XssQzqcKhnPDJjMDB5PD5xKDxpN&#10;kIwn+A1F+1TY67b52kyE+R7lppwWpF8uyrxeln+zvPBaecHl83n7+WnbOcl7RRkbecm9oV71XjaV&#10;LmZp+sxKN9Nmf7uOEOe+KM/JtMDpzMDxDOl0TuBEpl9/gkdbqENriH17mHNzkH29n01ToD1YUyUu&#10;hue9zFIshX58op8uM03suj8xtNrXszY4sDQ0PNrRPtzSstzQNBucXIfT71LWmdUyn8NaTKoZz2HN&#10;lig2gHmy1QLJap5oOY8zX9A0nVUymj+nvyJvtKNicUZ2OaG4HLFcj7jugBOO6zWm622qy32yywOG&#10;1z2B36G2eNM2fMQ+OALP82PpmNNYjqbmXBKNS6Hr8oU8FttY11CbxTfgautzRPpsvi6LJ+Lw+Fwe&#10;T8CF4zwOEiYeZUV/oOBZACaVAiMA5HCZCFOPkPVMJJRNQVaOs5U1j0qLDgr2cHJCBz0YQ7hMBlZd&#10;Terjfbi7c+fG9b6uTgGHraGiDOOenalZVkJiUlhEfHBohMQvwk/a393R39M5PT7SVF+dGBmWFhFO&#10;lVfQVtcSYuQ9ceRsbZNuC689j5hr1pHXDQJv6gWsE2znNcwGzol6Mbx+eeElDA8wrKA9qiha0jLa&#10;pVlf4bncMxA/Ngl4ZCB5qItEkH+oI77D97zMcN7GWc8rGY1jdGaVjFdx1qtYiwOq402e5yNdP2SR&#10;WLbjKMMiXQ6fxtTZrLp4ODrSW18XExIUHhxSVlg6fGlkZWl1a2PzQnmlg52jm4t7cGBIWmJ6ZkpW&#10;VmpORHCUvbmLl5PE3zPc2ykgyCcG8ZR3D/H3jpC4R0vdI/1cAyI9vb0N6H35PtcvRZ41OV2tN1/M&#10;IDzusX8x6vlsxOPd6eCV8xYpFpiOaL3BVIe2CNsaP6scB50oA2qIDrHEz6Y3J2y8PGl/oLY+Ndhd&#10;hxxmo+fAUGdiMCX+DlutxZ3J0vNi0wQz4mCK52ye/6V45/44p9kc6Wph2MnF1DudxUc1qXsXEo9r&#10;03bPx4/EeQ5EO7cFWIC1P5Um7ot0XMwPXSgMG0oRj2YF9CWLx3NDhzKD2iI9RjJCRjKCuuM9hpK9&#10;p7L9oNh0umQpN2irKGwwynY83nY4Si/XFLOSZ/R80P+k2mgwQuH2RdP9PPblUvblctZ2HhZxky/n&#10;Paw3vlzC383n3W73OG0PsSFgdDQxdA0FJoUoYICmS2CSqVQ8EY2ZBlMATAd0GhJJngnTCovLYnAp&#10;JCpH5vwOUwMApeZhggABlSH9nnCXkfWQ0ihUNAfOghRkqA0yocHDbILq31QKiUGnCmQu9DAroYw8&#10;SqyD6QFaF1g6MMKDhgICaofAtAWAKRIl4gFo+beAHDgXZgeZmYOYMGgmaikBQGlBqAaZDgOQzYwI&#10;0O2tDMqemoKSxjkkjINIFRPvZHxltPmT08XfPzv566vrIxeSHmwMfPPJrTdfv/Pn946/vD7/m4eb&#10;f3iy+837l//89ODnN1b/4/H+vz689rfn+//xZOsf70POxIcHve/tdT1crn+02vx8q+PZesdPrk9/&#10;cTrxyfHYJ8cTn51OfX1r5fXR+LO1ns9OJ35xZ+F3j9Z+eXf+9+8s//nZ+t/f3/7VnekvzobefH7j&#10;zVcPvnnv+u8fHH9+svrthw++/fDeL+/tvdwZvjHVcG26/sZs/dWp2tsLTVfGaq6OXzwbqXq40vZo&#10;tfXdw/4vby3+CVl79sGN+b4H65MfX9u/Pjd2ONa3eantbG7q8en1md7xsc7xqf6FqUsrI93LUwOb&#10;oz0rY13LY91LsmjyC0OyZV17Wqa7m6dkoeSne1omupvHuxpHO+vHOusnO+pGOxsGuhpbepuKB9pi&#10;Jnu8FwYs1oeFW6P0/Qny4SThaIp4OIU/XSBtj6nMdGDmujDXVmWM/CbrdB57NKV8OKlwNq94MisH&#10;uLWueXNV6+qixt6Y/OYgBg7tjSpuDSidTNKXW/ETlZoTF4g92cpNSZjubMzgebm5dvXZHoXpfpXp&#10;IdL8hPbOhsvZoXR3y2Fxzmhz2WpjyXp7xeHBraAHd7xOjozOjnWvnmj/GNdlUWtQnv3Gqd71E923&#10;QHZ/cKVHvemvnxqgrvFXjxFS/nRfZ3+Tt7uORI0/3hUh2Nc72NHdWdeZn2JOj7ImR3gleZjWOsrk&#10;oNlYj9nsgPXxinhjwuFgzvnKutvdfelYp87BqvPBluXmiu7aomhtUbC5yltZoB8ggWv0d1Zs5sfs&#10;upotQ6REHgUDVhaPjNVmUIQMsg6bJmJT+QwSaDt8Fo1NI9GIOKyaMijJANBXOcjqr1To7HQygUUj&#10;g6UESiKy6pqmCgE0XTVV5FtPGSMPYBKQGPSg04L6Sicjix6BMqqmpIjX1IBd0E5hVxksCAzSHxGD&#10;Hwx1Ih6OgHKoqa4B3Q16MejUIEMHZzHpMJLASAHHNGVOSzisJqp2glINei9oyHh1ddCWdXg8mLxA&#10;e4cfbGVqBIo9/GA+i66uJK+hrAC3g1VSVjsnpymvQFBTIaurkTTUKBrqkOpyWQAeKH4sqj6PyacR&#10;uRQsi6jFhUEMqwngUUh8KgUh5Qk4GO405BXUFRXBWIO7QN/qyTTk733k5eQVMQrIqn2Itixj5FFS&#10;HmEe5TChLpbdRbGt8W6zBQFr5yN2quMO6hP3LsaijPxJS/xpawII+3UyOr48fKk4bC4/aCoraDzd&#10;fyRNDDrSaIZvf4p3d5JPbahDY5RrucSszMugyNOgNMgpxsmEq4BxYOEbo31awp0nUyUbxaGH1RHH&#10;daHXmqLudiY+6s160p/3arziy6XGzxcvfjJX/bi/9GpDdpOvdbmjaZGtQbmrZa3YuTnE52KAe5XE&#10;sUbqWGCnV+5kWONi1BvoPBDqvluccqetYqc8e7++5KS30UgNWQCWdQ7xa6aDHYcsk4YBg1DunJIc&#10;4r+lhJFTxJyTxZOXVwQTEKsoD4Oh1MY40sEo2dkgzoLVmyK+lOwzmiaezpQu5gVslYYfVcYeVUQd&#10;l0eelkedVURfvhBzVhF5XB5+UBqyWxS4UxgA8uWq6MOy8L3ikNlEj7Eox9l4j9EI+7kkz/2S0DsN&#10;qS+6C5935Nyuib9cFr6VI1lJ91lM81rMECOkfJbfdlHYlarkO42ZjzvyX/QWPestfNyV97wn/1Vf&#10;0UedeZ+3533ZlPOzlryftRV81VHweXfh697CF52595pSbzckXKmOOqmK2i0L2y4Jm0zxGknwGkvy&#10;GU4Qd4Q4NUqt68WWkF70MW8JsJvPj5orils+nzib7t8eYN0b6dGZGNFXVt1W1d3ePN3UNNtQO9JS&#10;P4Iw8jUD1dXD+QWdJSXdRUVIWlbWW1HRj3Lr9fUTtbLA8T8m62EXTrlwATkRpeahDMrCo7w8SsdD&#10;Dhr9BkV7yxKgtRVZNlbGyCN0PKCteb6lcbalfqarbaGzeaa6vOdS17yu0AL5WF8eXYARmc8gRblF&#10;1N7/X4BNTvafhvQtL//9UZh6UYAsYwDgEJRBgj5hMDglZRVk0WNFG6G+v6VtjJNLaVhwgdQr1too&#10;z9P2vNSpPsyn3NchQpsarUvLtBZVeFrUSmxagpwHEyWzGSFTaf4TSZLpVOlUimQmXbKYEwjqDaQr&#10;+UFzmZL5DN/lHL+t4uCD8xFHFyIOy0L3ioMOS4NOykMvV0acXQhHQtOUBO4XB2wXSNfyfFbyvJdz&#10;vRBke81luM2kuE4lu4zFO43GOY7GOQ9EIxHkO0OtWgPNmgJMGgLMav2MqyWGgEpf/QpvXRQ1EpML&#10;stjxVb5GkJa4igAVnno1nga9YY7bxZHX6tNOq+Kv1gBi13PEE/HOo7Eu+xWJs1mh/XF+l+IC8xxN&#10;9TEYPgbjwGe0lGZ3XTzf21bb1lydl50UFR5gb2FUUZDdcbEq0s/XUk/g7+2clRYNpllz7fn9jQWU&#10;kc9Ni6soyspMiuptqxu91A7pcG9rf2cj5AhZJGcbEwMh09xIJyk2XOLl4mJvCdXGRAbFx4QmJ0Tm&#10;ZiUX5KaFBYpjwgOl3q4G2lwzfaGFsS6BoKahoeDuYmtnbuhgZuJobmpvamxuIDLS5kJtxkKGMZfi&#10;pMcNsTKKsTHL83S8EOTZECmu8HcpFTvUR/heSg8fyYm/lBI6nh07kRM3nBZxKTG4NcSz3N0yxZgb&#10;xsNGCjRi9bDxRmRv2jk/nqYfH+9JV/egajniVC2UMf5cepSRMNZMlGCtn+djM5QTt1KWv1yQPZWT&#10;PJmX0psW1ZgQUpMQkR3kF+nu42bmrE03ZeCNaERLItaCRnE0MAhksVzINFuUkSfSnalsdzLbncRy&#10;I9AcKGwHIt2SzDBhsU0FAhORwJhB52pqYlWQL+wR13iEjNfSQnl5vCyqDEoTa8gWqIMU7SlQHqVN&#10;oCQchV1VVVWUbVdSUdbEasEcpoXDguaKsOCy9U4VlZXQPoUUk6UoHw16JqQqSPAWZRnnjyiuKCOv&#10;LPN8R/l0kFE6HuEPZaw6yrDDUdB+AVASTkRJdhBQKh/KvC0GQHRcJQXIQadjNOdtVZow8yJBepDw&#10;MqAKI6otEnsACbkD5eShF0O9ykowOKAu/+iNACAHjkImXEZDC4lXQyAgsWvgBmFEQdk/kKFODQ01&#10;PMKfwZOENoZQ/7IrIl8hQAqPFO4fffJQiEgkggC78IRRAd1AMQDTA5QH0BFkpDyegieTcSQAk8Kg&#10;E6kUHAlNwVQRsrlgSjg7OSQlJC7Mz54cHx4d7m5vrV25fHT92ing5s3TW7cv37h1fO3m0Y3bJ7fv&#10;n96E9Pbp3buX3+L+/asPH15//PAG4Mmjm5DevwUV7OysL64tz6yuzT198eCTz189fvng8ct7T189&#10;fPbBo3dfP33/0+eADz598eFnLz/6/P2Pv3j1+ssPAJ989eEnX34M+PSr1yg+/+qjz7788PVn76OA&#10;qlB89vkHn33x/uvXzz589fDdZ3ee3Lty+2z36sH6o9unX378/ItPkEA3rz988d6zh9dP9trqqwI9&#10;XZPCgyP8vfW4ND0+NS7CF+z1v/z5469/8fDj16c37kzffTS3vN48NFaxtnnpnScn//zXn569c8PR&#10;Qj9c6m6mwzbgUfk0rB6XImQRtDkIC4+y7SgdjwiQyUFyeLJg8SgLD7to4Pi3JWEXADLqFw/5XCZO&#10;R0A31udBKuRSyAR1fR1uekr8tctHHu5ORIImjQr/MIKmliqZhKWSEBaeRcUzKTgKUYOIUwWQ8GpE&#10;ojqdjofRiUTSIJE18QQ1OoPA5lDS0xLrLlaKhFw8DjRJxMse9EwLc1NbGyuwFqHtgY7KN7wAAP/0&#10;SURBVNYGzQ9aMsxGqmqKGDJcikgmk6k4HAFMTQIYk2qqJBwW1DgyXivA37eiLDcuJsDb09bT3drd&#10;1cJf6uwf4OrlZWdlY4gsFKt0jkIhybo96JlKSsoaGIw6Rp5O1w+wDGzmi3vVHTrk7Towds1ydpXs&#10;wDbvojnb+M7Q4sX89pvi5Hldrza2R5umdbW8QRFGmKWgm6Wkk6LjU+UU18lzzlEXBqlyJEpkFy2m&#10;oybZQAVLBy0TodXR2fdHvPzb7vf/bujsi7jvK5xThGFKCexXWQ4G6Y1aWhp0OlUo5JuaGru6Ovv5&#10;+4ZEBvkEePsFS6VBEjtn2/NVZROz43HJsVJ/35zCrKbWuvuPbr98/+nS6lxpef7e/voHr168efPt&#10;n/7423/+67/eMvKA3/zul3EJ0Q7ONgGB4sAgSViYn4WFgbY2WyTkCAUcJhWaCEtPyOMxaYY6QlDZ&#10;RUyWDhtxEeUzmdpcrp5AoMvno0Hk0cA1KFcFKVsWuIaDLLIK/zyE/qZSZB/LkAjwv0BHahgetTTA&#10;SlEHoJQ62AkI640Eq6GgQeRRRh7qIWOxcBSKaamoaCgpoXQ86imPxq75MSMPKUvmGo+mYPYgoXuJ&#10;iM0DMhhFUAZ+Eg7GURguYTg+J0cjkUU8rgxsPpuhzWPBdVlUaOqqmiqKaopyUL/sxr9n66Adot5J&#10;imiD/dHHRyArIVHYkQ/5UZICBmuwi1BGHgwq1EEeBnQ0OjCkZCKJw2JrC0UCHh9kOAX++fBwdETa&#10;ZiamxoZGcAiuSKfSYEJBpzF4lAKBQE9Pj8vl6uvrCuBMPhdZXuGHDQwukUgEZVAveBaLw2Sy0Yg0&#10;dDqdIdtosg2O8fl8KMzlwl/4fwvgmcH/B2YJ6DLQ6Rg0OtwsqiUqy2NUFM5BqqmmyGaQLUz1zIx1&#10;DPX4+iKOsZ7A1sLIUIeHrvhqYigwNuCbGHDNDDgOlsIAD7MYsVVGmHNhrMf5RJ+ajICKZEluhFtm&#10;iFN2qGNmsH1msF1ehHNJgldFqizcfAqyDGxZks/5JK+yRM+3UWsaspHVXFHX+LdcPFSI8uwAOAth&#10;4ZN9IUXrQT3o0TLFsR7oKwEomRXikOBrFu9rkRrskIPQ8T65Mb6ZkT5JYd5iF4SOl7jbeDpZ+LrZ&#10;iL0cfT0dUEZeRse7SH0cAf5i50Cpa1SYGPQ8ABo4HpUTYgJTE8NQLh4V0FDyibFBqXEhKbGhcZHB&#10;CbFhoN4lxobER/ilREhKkkKSxHb5AfYXYzw7EsU9SeK2aPeuWM/OWJd20HGT3PtTPLtjnfqT3MfS&#10;JYNJXvO5oaPJ4oWskNX8yKFI9+Eoj54Ax4tOBq3uVovxobvZiQd5Kfu5qduZiSsp0QuJETOxIYup&#10;0f2hvo0+dq1+zjWeViX2BjWeFjVeZu3BTn1RnmAyTWciIWug8qFkb0h7Y12bg2wv+lnUB9gAaiVW&#10;gHIP03Jv8zQrQbg+zYelJdVjpUhcdyYG1wYvTba1L/UPzvZd6q+rm71QOxuc3EAx7sMaDakaDKro&#10;T+FM58lWE1rGk3jTDZ7LCsN+iWKzgLdAGfmZc3qL5wzXFc2OCY6HRMcDtusB32OX63zAcbzCdLpG&#10;tn+H432X43nAdl83ls65xySzTbwZQluOwFikTSYTkW9HOFw+m2Osq8+nsfXYQhGdq83g6bH5+jyh&#10;ngCJp82FrsBgchhMLoODcvGQynh5ppDLkdHxTDRwjZDLA/CYMKax1OXk8SqqDuYWzdU19mbmMAoh&#10;wxSDgS47MTk68uDO7dTEBBhJkFFc9vU9nKIhJ6+loIhXRFYvUZbDeLo6paQmDI/037p97Wh/6+HN&#10;a35uLlgMhi2vABaFrZKaM0ahgKK77hC2bRowoGYwhTNvwTBbMPR2DKdTjteGYXZgmKNKuss4sz2K&#10;9Q2B+z0db2QpVwPJE0O/p0b+t/nut7jupzTHbZz1irrptILB2DmdKUXDRQ3zbYr9LtXhGtP1rsDn&#10;jOWyxXXqJOjFY7Ti6YKd+qa9gYGm4uIwiTg1PrH2Qs3w4Mjy4tLC3Hxmepazo4uHm2dkeFR6UkZW&#10;anZuRn5CdJKDhSsSR94rwt0O0igQxB7BwZKYQN8Y2JU4S0Lc3R142LZ01xtDMUeNDie1xovZpMeX&#10;HJ8Nu7874ftyKrharHnBmzSa4dCf6NgZ6dgYaF/uZVnkZlLkZV7sa9mbE7bdWbbcUrTdW1UR42vH&#10;VDdQxaS6mMxWZbYl+xX7mGU5CvzZ51rDbcbSvfvjnIaT3OZz/OazA7bKom+2FVxtygGc1WfulSeA&#10;8TmdJr4U6dgZbD2R7D2bIZ3L8t8oi5nNCwZMZgeM5wQNZ/iNpwfO5ISNpEigtY+n+gwnuC5k+20U&#10;R8ynS5ez/acSXaeTHQfC9aqcVSsczz3slR5VGo3GqN6qNTnMY5+VsE6LaVvZmqdljNu1undr9DfT&#10;scclgutN9o9G4wp82BY0jIimARMZTGeyloO8B2LTaaC60MkEUKToZCQAGo1Cl8WC51DJNAKOCLOA&#10;LJMKzRUd+QEoIw85aAQbNAfAls1HqMCF5izznedzebALMoVMZDJo0PLZLAaUgwkI5hfUNgEBUkRQ&#10;UkDNElBS0Devby0QSGEWe4vvOXdZHBuQUUA+lEIBMsyB8Ae1TKA0KHMoUHYegKg8/y1Dp4FjSupy&#10;imRlJYYcJtXX5YPjtXcP5t789Nnlmab51tw3v3765ldPf/1456e3ln9xb+3Pzw9+/3jntw+2fnZj&#10;6evrS9++f+XNp3f+/mz/mxf7nx5eer7W/NnZ0M9vTf364cJf3tv904utbz86ffOrRz+9PvfJ8div&#10;761/dDD67tbAe9uDX12d+/Rk8v2d/jdf3nzzy4f/+f7+n56u/fbh4r8+Pvzzk9Xf3lv+r3dP//T4&#10;+IvTlc9PVj/cnXu+Pvpwoe/RUve1ibrjofPvHQ799tnmJ9cmvrwx+3Cl7fZcw1ZX3lpb1mJj6t2l&#10;9j88P0YWfX1wtD/U+nhr/qcPrj7ZXdrqb13ra39yerYyOnOpqWeid2q0a3agfW68b22wY2m0E8FI&#10;x+Jwx/xQ+9xA6wyyjmvzVC8IrdPdLaNdzUOdDUMd9cPtF8fbL472NA72NDVeas4Z7gyb6XNeGjbe&#10;GBFsjVL3xkmHU/iTWUixJ/P4nXHV5UuY6XbM2SL54YHo3jbv8iL+aFL1aErxbE75ZFb+bF7h5pr6&#10;yYzi9WXc8bTKYhdmZ+Tc3pj8/pjyzoDaRjd2vEqxNw/TmSnXkXquIQHTkY1ZaMct9KpM9SrNDlH3&#10;ViwOtzw3lt3WF2wXpow3l6121mzXF62Od53u3/a8cmp+5Uj38pHw7FAA6ZVjkYyURzzlrxxrA64e&#10;/W9ckwWLRw7JwtS8ZeQBZwfah9uC3XUOYH+Td7QjPNnT3tngb67ylmZZa4ui4z3bCyWY5BhMfvo5&#10;Pw+MozlmedxjadjVxwYz3m76zlncQr9V2wVWw3lCXzsByh9smxzuGB/s6O1uio62ddfmeHvrVltL&#10;Lt2tponRDCOhkj6XzCFq6jCpQgZZj8sQMMk8GtlAmy9g00FHZZAJeA1V0FdBAIDuCt2cSSHSSHgG&#10;nUyjkxAHeTVFsJRweA1QOMl4HBq1BmXkQUEFZRV1EwEZlExQZRFXejLo3sh7YlBTYTaBLgm2PHRG&#10;0BuR7ix734Yoz7LYNdABQZmUrQ9NQkl5xN6WWd1EAo5JRUJBQv2oUwsMQTowrcniQOoKuBbGBqDh&#10;wy/X5rFRNhymKpyamrqiIijYoF1ryCuoyWGwyoqgAvLpFDM9bR02jUvBs0lYDhmny6FyKUg0eaKq&#10;Mh2rKWLQeHB5dVXQjLFqylCDChJwVLaa6w+MPHT5//+MvAJCRvcUJbTFe47nSpZLQrerYw7qE/fr&#10;EAr+uCnhrC0RgDLym5VRy6Uhi0WhgLn8kImsQBjSZwrDp3ODBlJ9OuI9q4Nta4Jsqv0tLoiNijwN&#10;cn2tMiWODAzGUFOuIsCxNcJlMl2K+sifNUbcbo9/2Jv6pD/35UjxJ7O1H05VfDBZ/uVy/Xvj1Y/7&#10;yzsCHCscjeu9bGrcLavcrdpCPJuD3OukTh1hnnU+1lUuRs0+VkORXu0Sh84g9+XC1L2LpVf6WkvC&#10;JCJ1BYochqmiQFRAItLAgwUTEblXxC/+B0ZetitjczEaCnJaGIybkTDZyy7JxTjTzbA5yqU30et7&#10;Rj7Hf7c08qQy7kp13I3axKcdee+0Zd5vSr1dl3izNv5GbfytusS7jSnXqmNBuHwhZq8weDbBfSrW&#10;ZSbWbTLKaS7R7ag0/HFbzoeD5e915T+oS75WEbWZLd7Mkq5k+q5l+S1miBczJGu5gfvFUTdqUt5p&#10;zX3RW/S8r+hpV/57PQWvOwq+qM/8yYXUT7MiPs+J+qI4/svqtC/a8j7uyn/eln2nIfl2Y+KV6piT&#10;ypjtkpCNgpDpNJ+JFPFoovdAnGd3uGuDxKrZ37bOF9RO0/4Yr7m8iJXSpNnciLWCiLEk8URmRFdK&#10;XE/5xc66Sy2N0w0N0/U1w811MlK+YbS+fqykrKesrLekpLu0FBHOn++rlsWCr6sbv3BhAHYhH9Ly&#10;8kuAysrBi7JVWwFVVUNQAHJqakZQl3nIgRMbGiYhbWpCosZDJqC5Ya6tGVni9Udu8sj6sQ0XJ9tb&#10;Frpalzpb5zubZ7rbplMTSlQUCNBsETNetkFjhvQHix6x9/8XYIN/848Z+f8+Cv/5H9jG7zeZhx70&#10;PhUMhga9EoOxZAmqU7LKI+OKg8Pq4mIuBPslWBun2ZkWe9k3R0nrgj0zbPWSTflxBsx0M0GBg36h&#10;vX6Vl8VgnO9iTsRybuRKXsR8ZjDoRZPJ4vFkb0hnM/1WC0IRUh7++7n+yzl+K9mS1RzpWrbvTr7/&#10;QQniLL9b6HdUFgwAeafQbzHbYzbLbT7TbS7DdSbNZSLJYTTOHjCe4DwS6zAU69QbbtMRYtkWZN4g&#10;MWzwM2oIMEPp+Fo/Y9RZHqXmUSIegIavQRn58x66tRKT/lg3UNX2L8RerU85qow+vBB1Vht/ejHp&#10;qCZ5sThmKD20KcrXm4EXYDA8WfSetFBpaUZ8XKjkUnfTxeqSi9VlGcmxjdXni7NSs+Kjpe5OlgbC&#10;6rK888UZGWlRLQ0XlmdGetvq+AyCnbn+heLsiECf3LS42vKCSx0Nk0Pdo5faWy6WWxgKLY1EZvp8&#10;SxO9otx0N0drGDclPq5uzjYBUs+87JToiMCSwiwVeYwOn8mi4mHgcrO3DJR42tiYGBtrOztYOtma&#10;O1mZWxsbOFtbmBromBqIDLS5pjpcXQbBXocbaG3iLmD7CNnBhoJCsXOx1DXTzTLdyQxQ7ONQE+J5&#10;MchjPDdOthZr4nxRymIJsrjr2vm0Swk+3TFuTaGOqda8BAt+pBEn1IDnJ2S6U3DmShhfFjnGRDvR&#10;Si/V0aghRrxVX7pSljubk7ZQnDNfVtAUF14VG3U+NsHFwJJPFJHUhFg1AyrZgcHywJMdtEh2VLYr&#10;helIYzvT2W4gk5muRLozgeFCZDkzeG4coRuNZU1jmnDYxjyeEYetjcOSNTQQx0QtGREPG8oOwy4a&#10;FBdl6tEUMkEdVJF508Mp0MBR+fu4LjIGXVVdDWGlNdRRIh5klKcGZRTtJjBAfk+myfgx0DBB1US5&#10;eDRFvddRrhxRc2UU/I+5dUhRyh7yUYYdPYTmw2SK0jVQEj2E1oYCnYghE4qhlQBQAe5bSxY+HlGC&#10;lRVRHhP5SepqAPjZKPMOKdSCCugdIf1dRtPDZaBSqAddcBFqgHuEUQDqgdtElWo0zgSo1vAIQYAc&#10;eLZ4GQUPN48+T8gBAWHfZZ8pQIo+fJzswwW4NeSFvRaWiKxkBToCnkqgkHEkMIq1VDWJmng+YvZy&#10;2FQmWCtUWSxluCF4DJbmFoX5BVub68+fPbl/79a1qye3bl+9eevsyvWjy9f2j67sHF3Zunr78Mat&#10;41t3Tm/fPUNx9/6VB4+uP3586+nTOyiePb79zoObt6+dnOxvbmwsLK/NPn754NUnL6/fvXzlzvHZ&#10;rcOjm/und46Obx2c3D68fPvo6t2Ta/cuX79/BcWdd24D7j6+gwoIHt0A3Lh3BXDz/lXA7Xvf4869&#10;y7duHT24c3LzbOdsf/Xx7bOvPnr+s8/e+/zDp5+/fvnlp+/BL9ndWt5YnC4vzB7v7TyfkxEq8WAS&#10;VPlM7IWSlFfvXf37315/+tmV9z/Ye/Jy7fDs0vJ669hkzdLKpb/+7Wdv3vwtISbYy9HC1drIQo/L&#10;p2G1WUQ+A2dpJBCxkUg1KNUOgohHBujxqTpchJr/cciat/w774eoNW/Lv6Xy4RCHgecyCWw6Qs1r&#10;C5hhwZLRob762gvqaooMOih+oCqqg57JZJA5TAoMR6B7UvDqJLwagExQpxA1CASElAfg8aoUmZs8&#10;maJlbmHQ3tYYGRHMZtE4ULtsxSNQ4qBfoJMYbND2ANDkYF8JFEQk0CpckcqikKhoKA9Q9UAPJhM0&#10;ba1My0vzMtOjvTys/SROYh97NxcLLw8bT09bW1tjGgOroIgBlZVGo0CLhN6A6pyg8mEUGEzdACtp&#10;rZ5vB96uWd2mRcW2Xt22UjuwzTd7yj25L7p0KaN2X5I0oeteq+3dQHO4QLIqIZjlUyzzCEZJVNM4&#10;vH6QutBbneumznQ6hzXCqPMxSkRQMZFg9+j8+gNQOh7B/7HJiHg5VXUlDS1VLF6DTCXw+Cw9fZG9&#10;g7Wnl2tIsH9MdHh8XBQgNiYiKjrMP0gcHOkfFhkUFOrnI/Goa6yemB6JT4p2dXOAQ7/69c8++fT9&#10;re3l6JiQ9Y2Fv/7t92/efPv3//yPN2/+9Y9/fPOvf3337T//8d2/vv3bP/7+zzffzS7NOLk7BARL&#10;xH4eYol7QKCPkZGIw6aZmRry2QwDHaG5kT4o7oY6Qn0R34AvMBKKQKFHfeS1uVwBhw1mA+zqCQSI&#10;0w2VyqXTUZccMDBA6QdLgIjVwmsiXjxgIcBYA0MH+spUNrBoqSurwD8UrAWUc4fyYN7wWXQhhymL&#10;XUPl0MlgUcBRqA1SGHVQg0FVHolQ+TaaPBgbqJc9nYh4IHIYdPR9AKTwY+g4PBK4RhYYB70WAQZU&#10;ZRkdryCnqarGRQJJs3UEfBGXBcaJDh+eAWJZQTPTVFHEqSMf+cINcunImqt0MgUsIvjxCDEhY+Rl&#10;7RaGTmTdEtiF0RAhJkDXlvEXMF7DCAjj4PcPQUMNUpSRh4dAJVOQyNfaOnwuD0wsUMIU5RW4bI6R&#10;gSHK0QPQFwBwCXgAXC5XW1tbT09PR0dHINtYstDwkI86xcMuKoMhhjDxHB78cPgLKZ8vFIl0IB/K&#10;wyHY6HQ6WIXo0mEwgxKJRHhI8K8DgAjTqwLSGRXh6mDvwS9HeylMiIoKGApRS0+bZ21hbGdtBnCw&#10;tXCwNbM00zc3Ftla6llb6Fsg675qW5sK7c1FPg4Gkb5Wif42OQjt7l2Z7n8hza8o1jsr1Dk33Dkz&#10;2D4jxD473CkvyqUkwas8RYyy6ggjn+hTkYxEualOlV7M8GvMCUIZ+ZqMgLdUe0mcZ3GsBwAEOAsl&#10;4itSJVUZcBVpZaq0NN4LDhXFuOdFOBfK1ncFuTDaPSfMKT3IIU5iGepmFOFlkRnhWZoamhIhEbsg&#10;dLy/l72Xs6Wvm43E28lXtqyr1Mc5QOIGeMvIB/m5Rf2wsmtspB/qKQ9IjA1Cg9gkx4f8OHANICMx&#10;Mi0+PDYiKCE2LDYqODEuFM5Kjg0sSotIC/VIl9oXhzjXRnu0xHq1Rnu2Rri2Rzu1Rdh2xzoBWsKs&#10;e+KcJ7OkgLEU3+XC8PFEn6WckPl0/8lEn6lESVeAQ1+QW7uvY6u3Y5fUbTjSD9AfLhmKCegN822S&#10;IkR8uZsZ4Ly7SZmb8QUv01qxZXuwI1hH4yn+09nBY2l+l+I8e6LdQO0DNAbZnfcyLvc2rZJYXvC1&#10;LPM0zXPQL3Iz8efj/Pj4YH2GRJeZGypeHepZ7Osda25Z6h8EjNQ3TpZVjvrHtXCsmtV1+jT0RvEm&#10;YziTUU3DaaLpEs16nmyBpnMEi3mc+byG2ayS0YKy8bqq+QHOfo/ocMBzP9Dx3uI573AcTtlOZzS7&#10;K3TH67q+s1ynBeeIVLaprSbVSdtQl8NlsllkJp0n4EMn0hOIdNg8HSZXl8Uz4ApBRt6i0REWHqXg&#10;BRwu6BmQI2BxhNAjmEwYIgAgwMCFfvcDgjaXD4BiABj0BDS6DovNIpKYBCKMJDDOgFHt6eoy3H/p&#10;vZfvtja3IK+sMOegn0LPNdbV93RwdrN1MBbpmoi07UzNYLaEqQA2EgWvpCKfmpbY0dK4u7o8MzCQ&#10;ERFhTKPqKqtYKKq5YNQDMRrDlr4jeq6tWN2ac4xGRXarMrdVkdMux+6R505oGmzTba7z3R7oeD3Q&#10;8XmkJ76vjcSreWLgf5nheEZ3Wtc0nVXQm1LQnVI0GFfQm1AwmFYx2mU4bZNtrjFdb7DdDyh2ayz7&#10;aiV2LEYrkau7UVs/39RUFBcf4+eXn5bZ3tQ2Ozu/tbU1NjYWHR3t5ubm6+0TFhKaEJeYlJCak56X&#10;lpjh7ujrau/t7xnu6xIkdQ8P8IoIkkRJPEM8XQNB8HHydjMz09PCdGR7XB+KO2hwPGswW8oh3+2w&#10;ejzo+sFc0EmzU6opZizddrXUbzTdcyTVtyva/WKAfW2A/QWpdY6rfm2Yc1WYS0uydKIidbW1tCHJ&#10;vzTAEUyLi1Fehd6mRd7G1YHW3fFuvfEui0XBc7l+i3kBmyXhYFVulkRebcy8XJ9+r7v0ekve3oXE&#10;6XS/1fzw+czA8XiPiQTPtbyQqVTfjeKI9eKIjZLIpYKQ8QzpTG7QbGbAWJLPfHbAVLrPQrZ0tSAI&#10;TFMkkG5JxEq231Km70iMdbu/oEXKyLfEnNQ4HZQbT8Vjb1WbHuSyzoqYR/mk7Ryt0zLarVrtR80m&#10;SwnK+4WM4yrD273+a7VBfAUMB49h0bBsOoWIxYHiS9DC0khENoPMhWZLI1KRb9EIZCKFSmZQKUxk&#10;7CVRURYedYEHgN4MDQxSMrRAOgMAMwkyJstmIo4scA3K4IMAmVAAjW8GmXAW5ENddPgj29dQU9dU&#10;1wBTRVW2ECtMVeiojs6GYO9AilodYKKAZgYFUKD8O8rI/y9APtSG8vtKYCb9T4cjqASAmlEAEN7K&#10;MGkqq2uAYqYip6SCwXBV1e9vrb3YX33z9Qc/fbB3a7nzPz66/Obrh3/58OzzGws/v7P6s5vLn12Z&#10;+fzK1Ne3lv/4ePfb9y+/+fTOm9e3/uvZ3h/vLf369sx3H+7/+7OTXz+Y+8nN8Z/dnf7p7Zk3P7/7&#10;zQfHP7u18Lt3EOf6X9xd/d2jnS+uzL3aH/7oaOzFRs9Pb8z89eXePz48evPFlb+/t/Obe3Mf7/V8&#10;vD/w16cHbz66/e8P7/3xnZMHcz2PFnruzLTenm56Z6X91nTdo9XWP73Y+eajk399evWjo6Frk1XP&#10;tnpeHQ59fnV2p/f8+4dTf/vwznuH88djnbcWh6/MDLx/uv70YHG1r+nW9uqVjc2hls6x7pHx3pmh&#10;rrnhrsXRnpXB1oXB1rnBltmB5plLzVN9TZM9TZPdjZN9LXMINd801NU00N7Q31Y/0FY71lEz0nWx&#10;r6fx4mBr6mi330y/1dKQaH2EvTVK2R3HH07hLy9Qj2fwR7PYvUn1nXH1yVbM3gT23i7/wa7g6hL5&#10;aFLtcFLpbE71ZFb+dE7+8oLSwYT81UWty3Nay92Y1R7M3ojc2YzGZq/8WqfyRBVmoADTnIDpTJVv&#10;ScbUJ2CW22gLnZoz3ZqbU6KTDeeNOZelSeelCdvdFZetJZuDDYeNBYuDTbsHt8XvPPC4cqR7esA9&#10;3mMDzg4FV45Fl49EpwcCSBEc6gCgzFugdDwcghR1k0c5+msn+se7gv1NDuBwm3ewxYX0ZE+4t83f&#10;XuetLrKXZjkbKwaRwZisNEx5kWaILyZMgslPwqWHKxkwMOlhilNdThFemGgpJtAD01gjv79luLOp&#10;v7zAWZxhri9z9ze0NxeFexvm2ysO/Z0meek8c10Fc22qLpsopBGEDLKISeFQiDwaBfRD0BJZVBIA&#10;r6HCppHoJByLSgStlUbEMWSMPLLEFgWvpq6krKoANoiKqgJOQx2Aeof82F+EoqkF4FKobBKZrKEJ&#10;VgpeXR20Ol1Q17gc0Gax6mpqSoizOcoCMChgxbEgBdVaAzqo3DlIoWbQaWGiQb9JBQFStCQo6qBX&#10;g4aMMv4w04G6Dgo8j0mDG9ET8kDXBa0bq6asoaygriQPijGo5UpySMhQMLWUwCQ7h9FSVeIyKNo8&#10;loku38ZU39JIR8iisIgaHLIWm4hHGXkOCeZFFZyKEh2PpeC14HSAItrlwcqRbfI/RK35gZFHFiuC&#10;PSgGhUGTVj53TkMe46zP68iLaY3zGM32XSkNQxn5g/r4o8b4y20pV9pTT5oTj5sS9i5Gr1dErJ4P&#10;WymNkLnJh0xmB43nhk4VREzlB/eneDeFO9WHOVT6W9YEWJZ56ZX6GOeCFuphw1fCWFM1LgQ6jGYF&#10;TKRJVouCD6sjrrfFPupLezqY9Xyo4NXE+VfjFZB+MFn+xVLd88HSe+0F/RGeF5yM6tzMm7ysL3pa&#10;13pZN/s5dYV6dgS71vtYdwY6tUlsW3xsmyWOPZHS+iDvCH2eLVlDqKGkjticSOB4dflzcJsw2Kqp&#10;aYCm/2OAoSjDORhOweiAwdCITsiQusba65X621YH2HTFeo6lS6YyJLMZ4vX84P2yyKtVcQ+bMx+1&#10;Zjxty3jekfWiM/tZO+ym3WtMulOfcLchEeRbFxP2CwPn4l0XEt2nop3n4t238wKuVMbCic868580&#10;ZzxqSL1XlwRlVlK951M8ltJ8Z1O85lJ9ljKlm7kh16uT79SlPe3Ie9Fb9KK78OOuwq+a839Rmvyr&#10;jOivowIAP08J+0Vp0tcteZ93F7zXlfuoPf12Y/LlquiTypitYiQiylymZC4rcDje81KMe2+Ua5Of&#10;TbO/bb3YssrDuDvcdTItcKUwZiYjcDJZ3Ci26onzb0uKHahu6mkcbLg4Xlc3WVM5VFt5qaaip6qi&#10;u7KiLze3qbCwo6CgHU3z89tKSrorKvrLyy+hjDzqOA8yoKZmBPWIr/shoE1V1VBl5SC60CsIKB0P&#10;hy5eHINM1K2+tmq8sW6muXkODSWPOtEj3P3Fya725fZmxG2/s2VqsHfJwcZXWR4ve5H0/YawbLLZ&#10;FOz9H2a4/wHE3v8/GHmkH8hYAugOKgrI0mWqsmV+odloYTAUOflIN8/mzLzyyPiayITKkPDK4JCL&#10;IcGl3m5lvi4XA72awn1LfeyTLYTFrualLmbFTiZ5droZZrwMM061h/lgnO9cZthKfjRgISd0NhMJ&#10;TTmRIp3JAuXHazTJfTLNeyrVaxiMiyRX0HmWs30286RH58N2i/w388QHpUHbBdLlDI/VXJ/5TPeZ&#10;DLfpdNepNJfJJOfROPvhGATjCa5D0Q6DMY5dIZat/qYtAab1YoNGf+M6P5NKb71qX4OLUoSRr5YY&#10;XvQzq/I1KvfUA0CvLPHQKXbXLXJD0hIPvfM+RmU++mVeOoMp7qctabe782525py1ZJy1ZW/XZS5W&#10;ZaSDiolTFChiGOcwNMVzbJxKflqsqR4HelZFWe7AQGd+Tnp9dYWno52IQTPTFYT7+WTER6wsjM9M&#10;XdrenF1dnFieGRnr74gN88tMipoe6fX3dkbWbg3yLc5JmRjsaq4931pXAXJqXJiVsXaQ1CszJc7D&#10;1c7extTH00lbwAwOFicmRqamxhYWZhrq8Y30BXwWBa7OouL9fd09PR09PBzAFrYy1bc3NzHX1zHV&#10;FZkZ6pob6SAxXXU42kyCtQ7X29zAnse0oROduWRPIc1DQJUacIOMhX66zDBjQaKdYZ67dXOMX32Y&#10;T0es33B65Gxh8mRu/GhG+FJJ7Exh+FRBZEecuCHCG4ql2Jv7sKkeFKK9hrIbUdOFoBokpFUHui9U&#10;ZE4WJW3XFu/WnR/JTr2UldGelZvpF+5i6MLQ0GbgLKhEOwrNlcL0pDARR3g8y0mdZKmON8dR7MhM&#10;Z4SdZ7kRma4ktguF60ZhOzD5jhSmOZVhyOMa64hMRXw9EoGqqIj4vGtoaKA+2pqamojDpYYGgUAA&#10;GQTYQEDpYCXZhub/mJFXV1f/niWTl1ORremqpqEOIFHIkMK0p6SiDB0E7SNoZ0G6m+z7S01NdSxW&#10;EyWsIdXQQJZ7BUFNDflSE2SUrId8SN8CMkGjVVSUR6l2AGiqqNaKEu6Qg9L0KCMPAsq//5iUR2dk&#10;LS0NUMfRC0GFyCu5H5xO4BIoc4/eGnoLUB3oxPKKCui9oPmwC/lQEu4FZeQVFL7/nhR5jS178QD1&#10;v71ZyIFdSBEVWhluEFlBFx4sFoswbJBCDpqiXDzIZDJZxt0j9eOwmmALgEGBMPJkCsLO4/BCLo9O&#10;oqkrqaGR5akEioDN57J5TDqLjawpgzD5ZqbGVZUVN65ffvzk/rvvPb13//rJ5b2bd07vPLp2/e7x&#10;jXsntx9evvfoyv13rgLuPbx2/9H1d57efv7y/uMnd58+u4/g6b3Hj+88uHvtMkLJL88vTT94dv/l&#10;x8/Obh1fu3f56t2z09sngINr+4DD6wdHNw5/wDHg8PoRAJVRnFxHcOXOKYJbJ5dvHp/dODq9fnh8&#10;df/0yu7Rwcrp4dqN0+3nD69/+eEzwKevnv7kk/d+8vmr9148uHX9ZGN1bvRS53Bv+9zwYG5SnDIG&#10;o8MhZqeGXjmef/Pvn/3pjy9//dsHH368f+PW2PWbY2PjFRUXop8hoWz+Y2lu1NHKKCrQO9jH2cXa&#10;iEvR1GGTRGwiDa+MEu5cJk4gCyKP7uqJ6CjhDjLk8NkEKIDS8XAIUij8dvdtDpdJ0BMxAdp8Gp9N&#10;0hHQ+RxqbFTw3vZaoJ+PhroSHqeuoa5MJGgxmBQSUYtBJVBJyGquDCqOwySx6NARoeXLA1RVz9Fo&#10;0BKUaXQ8gwk2JzY8IqDyQqmtjTmJiIWJC1o1tFboZMgXlhoa0OCgfwGgMUNLg6YIzRuDECB4UD9p&#10;DDKdQiAiDs5YDRJW3dRABD/rfEl2TJSfp7sVwN7WQOLr6C91kUhcjYxESsoYLSzy5gp+kaoqKEVy&#10;MM2dO6cqL4eTU6CztH0svYqNPGqo1uUk60qKXaW2d4N1WKckZcAvtS+tcimvYScid8LGv8ZYXKbt&#10;lsezy8brRioyfDFERyW6vRzRGKMhOofXw2iKMIpMjAIJo6AJM7ECaK+ogQv48Uz8fzLySEkKjWhu&#10;aeLi5ujq7uTm4Sz18wmPCI6IDImKDouKDA0PCwKAEBkREhYaEBEZGJ8QERoW4B/g6+7hlJ6RBM/U&#10;38/Hw93JzNTAzs7MxcVGV5fL4VBevHj45s23//j272/efPfdd//49p//+Oe/v/vnm3/9/dv/lKV/&#10;e/Hhi6j4CFcv54AwSWh0YGxCqIurra4O30Bf29RQz9zYQFfA1Rfx+Sw66O66HK4+jw+qPFgLoOUj&#10;fvF8HoBLp+vweKDoM3+IEoO6/MAu4p5DIYORQIWmQkBiB6FRa2CMQPloVUVk4VAagQBA2XMGmQDm&#10;gYDNEHFZIi4TADWDLQGmCxnGGlmMGi0VFZSUh1RTWfktKQ9tA4qx6TTE11Vm86AUG2ICkciQQ8Hh&#10;4HQoCUaOMoyDiF/CORaNrisUwSlwL2CloEvLgmUFzQzsELyGKpWAxOKE02kEEpfJQh0Y1VXVENVK&#10;tsF/EU1hmEQZeYSYkC3HCoDGDc0XBjPUQR4aPRpJgEGjw2gIKSrAKSpKyiDzuTxTYxM9HV0umyPg&#10;8WkUKuTDUdSlXSgU6uvro1y8np6etrY2GqMGUpFIBAJKx8MGOSCjrvEsFgcAAtiAKFMPG8rLo070&#10;UDPswiGZkUgmIWsN0mQh9wlaGpoKcvIw9yD+T7I4P+jKy+rKCgSsmqmRroerg8TH3cfTxcXRytfL&#10;2d3ZysfD1sPVxk0meLlZu9kZetnpRYvtYiXWyYF2OREyT/lk8fkkaVGsN+ojnxXmCPk5EU4FMYif&#10;O6AiVVKW5FOe5FuZKq1OlValSGrTpQ3ZyLKuPw5W82PndxDKU8SV6X6oo311ZkBVBhLZBspAPYCi&#10;GHcoiZL4eREuGUF26UEOqcFOyQFOSYFOyUHO8f5OyeFisYuV1MM2yNfJx9Va7G4r9XF+S8cH+3sG&#10;St39fJ0k3g4oI49GrXkbpiYxNgiE5PiQt2FqUDf5lIRQAJKfEJEUHRwZ4gfDV3REYExMSFRUAJyV&#10;kRCclxCcEeqZLrHL97OriXBri/GqC7ZvDLXrinFsDbNrDLbojEJ4+e5o58Ekr8l06VxOEFg7gOXc&#10;0LWCiMFot75I174Ir9YAl7ZA94vedo0Sp3qpU1OAa3uoV2uIZ6W3VY3Y9mKA/QVfywofs3Jfswof&#10;084I154It/4Y0Mul4+n+Y2l+w8nioRRxV7RrT4JnY4hDiadhiafRBanlBbFVsbtxrqN+vCnLT4AL&#10;1KVIBZRgE0Gy2GV5oGuxr3e+r2++99J0R9diz6WlmuZOj9BKpkkjVq9RkTuIN55l2Y3iDCexRotU&#10;qxm8yTzJfJZgOos3nyNYIDFtVIwmlQxmlYz2sXYHBIcTvuexnvcO32WX63jKcz5iOR4JXJf4jtPW&#10;0jyOiReZ68DX1WMjCyooa6rzdbV5Aj6PwzUQ6QgZbB4VCSivzeWDhiGSvdPS5gtEHB56iEtHXv5z&#10;aAw+kw3jAwwv0LVhyIIhCHbRHKQwwtezoRJdNodLpmgzWTwKlYbFwWCipqDgam9/tLfb19VZVFAI&#10;fRY6CAwIxsbGzo5OLg6OPm4edhZWkHo7OXu7unq6uoAeIxDwBCI+iUKEzkPCacZFhvW1tSyOjWxM&#10;jpUnJ+irqxvJKTkrqPsrYAccxRfIosJzpAvytEoM+SKG3KMsmMAZrFKtzwRuyDqu2l73hV7PjQLe&#10;0RXfFXo+1JOcMh238ZbLakYzSvpTinrjCnpD57THlQzntSy2GI5bFJsbXI+rLNd1vMUcxaIQQ4pT&#10;JBSY2a7UXBw8X5Hk558QEFiQntHV0b2ysgZbW1ubVCp1dXUN8PMPCwlNTkzJSMvMSM7KTssN8A1z&#10;sHKTeoSESmLFrqG+LkE+boFBkghfzxBXe29LfXNXM2NdHKYx2flKf+xRk/PNdtvFXPJpnf6TIbfX&#10;SxGj6dzmYOZioc9MjtdyUdBMbgC0t9m8yNHM4EtJkt4kMTSzUrHZeT/rC4F2JX42gKpgl9ow9+Zo&#10;b+gO/alSZDWFLP/JLP/F/ODZLMS3a7s4fKck6qA87kZj1lld2tWmnJttBWf1mTMZ/it5YdulsRsF&#10;YUtZAfPpUhBWoMtk+q0Xha8UgF3qt5Drj+zmBy9kSGZSvRbSvVeyJdtFoadV8buFofNpPrA7FGXZ&#10;E6Lf6MPIt5Br9yftnzeZTSLcrDI5yGZeKWQe5OIO8vFn5+l36/UeNBmupahuZGKv15ucNjjcuBQX&#10;YY3VoWJYFDU6CQfaC4vBRtzhaWREVaJh6STZ2ulkKpvGQRzkZYw8UxYLnoUGmpeFqUE1ZshBP6WC&#10;o6AZw+xJl7nJwwSBuslDMQDCv8uoeSgGNggJuSiM7DQoAZMOTEYwMcm+gkVWg4SxHdotmvOWkQeA&#10;1QGaGYz2kANH3wIl5eFEANTwNudtJsLLyz4EBltDSWbtoAYMZEK1MOHCxIFeAtWPEG0PisrIO5Ki&#10;SnV65p315d++uPfnV/c+u7X2ZG/wJ++s/ur59qc35n52b+1XD7Z/fmvll/fXf3536TcP1//zvePv&#10;Xl35+7P9vzzc+uujzW9f7nz3au+fH+396v701/cm//pq+0/vb/7+xfpP7s5+dWfus+szv368+e3r&#10;6//67Na/PkHwu3e2Pzwc/ex06qOD4c9OJ14fD//k+uS3rw4Bv7o5+2q79+Va78+uLvz2ztarndHH&#10;y11PV7vvzTY+Xmm9M1t3d64ecH+h8S8v9/78fOdX95efb3f//un2394/fbJ1aa4+++Ha4M/u7f3m&#10;2dWrM72Pd2euzV86nep6frR4e2NiZ6L//uHuYFNTf3PXaM9Yf/t4d9PYcNfSpabpvsapvobJnrqx&#10;7noEnfVjXQ0Tbxn5zsa+toae1rq+ttqx9pqh9qq23vqK4fa4iV7P2X7jhUH26hBjc4S8NaK1N651&#10;ZZFyOIXdn9LYnVDbn9Iaa8KsDSjf3uQ92te5vkI9nFDdH1c4nVU5mVE8mj53OIVEqrkyj722SNjo&#10;x8y1YrYHzy13YPaHlLf7VKZqMPO1Gu0pmLYkhYvRmMYEzEorb6pJa66LeDhvtjtnN9ZlMjNod7zp&#10;d+9qxOqs+cai2dK0wcai8dGe1dkx4iN/ss852GYc7jBPD/iXj4SnB4KjXS7KyL8l4v8bMjr+7FD4&#10;Y0YezdzfYu2sMQ+2uEc7fEhRan53i7M4R9pc5S1MM2Yn2XOT2l0tlMFe3Y15951lyWC7SVedXn+L&#10;WU0+vShZszhVrbuOlx6D6WxW3t0UbazydzZ1t9cQ7KzoHG4abywZbixZrsw5N9WamethbAzJJtoU&#10;NlFNQCeImBQ+naLNZnIZyKecoB+CpkojYnlMKhmnAR1cm8dmUojQuykELAGvqaGpoqCIUVZV0MKq&#10;qakraampqisrMQlEAOjMqKoMyhbMKQw8QchgCqDjU2kkdUSVhXzUn11XKAAVWlNVRVVRAU6HLgOK&#10;K4tGBX0VDW6Dut4DQAa1FlIaiQinQAoFUN8URCuWzXEqsk9LQc2GXTTwPUrKw+3QSWDZqYB6hxCC&#10;aO+Wkycg0UI1EG93eYymiiLcpjZo5myqoYhjaaRjwGfo85g6LAaLgBPQKCIGjaypjgCHvFdQlP1U&#10;dCiQk/uekUfIhf+DkZeXMfJwLfVzGEsevTkzsjnGfSjdZ7U8Yqcmdr8u7qA+/rQl6XpXxtWOtKPG&#10;+Cvtqbu1MesVERsXIjcqYpCVXXODpnKCZ4ujR3KCRzL9exM9agNtWqJdqwMtK/3NSzz189z1z4d5&#10;JHnasRQwThxiVbBTa6QT6FGrRcFHNZG3OpIe92c8Gch8fCnnxXDRBxMXPp6pfHe0+NXE+WcDJY97&#10;S9YLYxs8zdt8bTr97TsCHJskNl0hLl1hrk0Su+EYX8BonF+jr32jv0t/cmSmo5WBIoaNcvFyGFXZ&#10;RwBwg/A8EDoeA9bD/+DiUYoWAKq+mpKihhyGrICJd7dJdDZKdzFsiXJrj3KbyPRbygtdzgvcLgo7&#10;LI28Vhn3qDXjRWf2y64cSJ93ZD1pTX/UlHK3IfFOfcLDltSnnVn3GlP2CwPnE9xWUr0nIh2Xkr03&#10;c/yOyyLu1CFx5N/ryn+/u+BxS8Z2rnQzS7oE01+GZDrJYyLebTLBfSbBa68g7FZtytOOvHcvlbzq&#10;K/m8u/jndblf58T+MirojxFBvw3x+3lM4C8L4r9uyP6iC2rLfdKVdbsx+awy6rQqdqs4eDU3cDHH&#10;fzE3aDDW/VIMgmZ/20apNaDKwxjSsWS/8UTxpQjn3mDH9kDH+eLUzrTkvqqm7oaB+osjCCNfM1Jb&#10;PVhV3gOorOwvLGzLzW3Jy2stLOwoLu4qKemurBxEXd2rZQFqACCg5DukkN/SMosS66ir+8UfFoCF&#10;o7AL50INcFZZWS9UWF4+cL6kv6ZyDC4NgJIA1MW+snyw+sLwxarhtqap3o7Z8uIWIpZzDlkYCG3a&#10;stjQMooNJjlo1G9t/x8DNsRs/P/FyCNfkMgOKZ+T15JXximoYDHy0HjoSioSS+vqlPSq+OTyiNjK&#10;sNgScWBTdHxtUGhdcHCl2KvMy+VioE9zhLg60P2CxOGiv0tfbEB7mPcFT+syF5N8W91sM36BtajK&#10;zRSa61Rq0Ep+9GpR7FxOyESaH2A02Wc40WMkwWMg1qknzHowxnEs3ulSqOVYtO1Wvt92gXQ9x2e/&#10;JHAj13cxzW272H8hy2P2B1L+x4z8aJzzYBQICCPfFmDWHmje4GvQEmDaEmhR7WtQKzFCqHlZKPlq&#10;sXG5p955D12Uji9wEeQ5CXKdBAUuonwXUZGPQaI1PUxXLc4Ml2FHbwyzmC8Jmy4KHc0PK/Gz8hTg&#10;ddUxVAyGCFq0kiKMFU7WpmFBPpFh0tBQcVdXU01NWXdHc1pirBIGA1a6s5Wpl7NtkNjtUnfT6HDH&#10;pd7GmYn+7ZWZpenhicGu6rI8QHZKTGFWUl56fGdT9Uhf26WOhoqirNrygrT4cLyaHE5dMSc9MSLU&#10;j4BVsbUyNtIXODlZ5eamJidHp6TEpCXHxEWHOFibqiogzvJBUi8TQ5G+DtfB1szeysTa2MDB2txE&#10;X9vK1NBAl2dsINQVsLRZZHMRx8lQ5KIvctbh2fEoFlQtY4KqNV0LYEvX8tZG/JykOoxoC+0Yc+1i&#10;H7tyiVOFn2NDqOel5ODOGM/WCJfWaM+aYNfKQI80O/NES2MHLXUzeYylPMZJUzFKl90ZEzBdmLRW&#10;lbt4IWuuLHOmPG8gL7srtyDNN8KApM/CGrPJDjSKC4HkjKe4aZCdVAg2mjQ7HNNejWxJ5bnTOG50&#10;rjuD50HjeVE4HkSWM5Fuz+S58ETOTLYFnWnA4xlpi4wEXB2cFh7arbos+IyabNPS0lKWbXhZpBQ4&#10;hGbCrqamppKSErR5yIQNJgU4BCeqymKtgOKIhHOBcVJFmUgmqWmoQydS19QAqKqrwSF5WWgXpLMg&#10;PBvihA4A1RHl4kGF1ZR5qSMkOCi1sg80ARoaSICXt5mqMrIeAAJK2aMsPEq+A1BGHrRfVACAgGqw&#10;6C6UQXfRwiBDzXg8FlIASlzCNAe/B2TkxYDsHJRzR+8C9ZEH+fvhQvaCAc1HCqsqw13Ab4bTkclY&#10;5iMP9WCxmuhdgOoPu+glAIgDqGyDxwgpPHn0ecLTBiUCBKxs+9EusiwNyshTSGQCDg/2AuLugyfQ&#10;SGQkcA2JRsGTaUQqgIQlEvEUOpUFj5ZMpLCZSEhMrKaWl6d72fmi1bWF67cuH5/tHpzt7J9u7p5u&#10;XLlzeOPB6c2HZ7cenF2/fyJzbz+99eDKvcc37j2+9ej5vacvHqC8/KNHt85OD6CG2aXp+0/vvXj1&#10;7Oja/rU7Z5dvnxxfPzi4sgs4vLoHmbB7cuPw+ObR6Y2T45snx9cQRh7kk1unl2+dXbl9+eqdK4Dr&#10;dy/D6VdunZzdODq+uo/8pKPN/cO1s5ONB3dO339657MPnvzsk3chff3e4y8/fe+jV08+eO+dteWZ&#10;idFL188ODjaX+5ob3azNjUVMMz1mY23Or3727LtvP//Xvz773R8e/uJXtz74aPf23am9/b65ueZ/&#10;/NfX3/z9l1FhUl83u6hA75ggHz8Pe3M9LpeGLAmLEuu6QhqkIh4ZBNQpHqXmUXYe8FZGOXpIoTzq&#10;KY/Gq0EzUS6eTcfx2VCeYqzPc3G0mpkcqigr1BVxSUTk7RWXw6BSCKBkamqpUCl4OgWLAqXmkTA1&#10;JGjQcpDicCpYrDKVhsPiVHR0uQWFmelpiRrqSkQCtBjkbRM0aWUl2ff+GAy0JUihHaItDdohpBgq&#10;lU4m0qhkBovK5DFYoM5StDT4LIq3u11pUWZyYqjYx97JwdjLw8bb09bXyzE8RAwjJpNJVFRCQtZA&#10;g2IwGOrqmojmp6ACdqi8PFZBkaqoLlQhmuO4PlT9KJJerCY/nGGUaONVbumWL4mqSy8dqezYyKmd&#10;dAzKNveM4ln4aLCsMRq6mHNMjCoXo0zFKBAwykSMCkVBg4tRoiGvseU14BIow44uWYRYnzB6yCM9&#10;CvKhd6GdlsViaGsLGQwapI6O9nYO1u5ezn6BvkGhfiGh/qFhAZAGh/j5Sb1Dgv1iIkPCQ/whBQT5&#10;+8ZGhcbEhKSmxqYmRSfFRwT6ecHQ72hnDimXRYanD/OHlqq8kS6fhFW9cfnwXzI6/t9v/gX455t/&#10;/ePf337zr3/84813373519+++9sfvvnThboKayerrKL0ogv5ZVUFAcG+QhFHJOTCPGKkpw36urEs&#10;Ba0dCSLPYotkUePBVNAXCg10tIVcjoFIxKJQwMYQwI2RSGAAQBnIoeLxAISOJxJQHz34X8BYA4MC&#10;gYDQ8ZrqGjgNTVD6wQJBPdwhZVFJfBYdZcZ1+GwhB4mEg9YGRxH3dg0NLIw4Kiqg9EOKylADAA5B&#10;GSaVAvYJnAK/BwwP5PcwWWDqwCH05yGe9epqYBjA/werpYFEq2AwoDD8bADC4FNJYFmBBaIsh0Eq&#10;JJPBtuGzWWAIISGAZRHkUaMFJhXYYE4ChQxSmGxAgFkH2jCM23hZoC4iAYd+bozE7ZG9nISLIjwK&#10;GG44PJ1Kg2LwS2Cm0BaKjAwMjQ2NDPT0QWYxmFAAnhI8Lhb8vB82bW1tHdkGslAoRPl3lIvncDiQ&#10;CgQCOMTl8uEvny+UUY50Op0JdyZLGRQKhQw3BTsyFh42qJ9Kpcr85ekoKY/FwhxKBBkOwX8Nbb0U&#10;CgmmCvi1oHACwFjTUFe2tjILDBC7utj7eLpIfFx9POy93W28Pey93O3cXaw9XCy9nS08HQz9XU1D&#10;3ExSguyTAmyzwhwLYz3K0wIq0wILo92zQhwyQuxzI13yolzzo93gEACNYIPy77Xp/nWZgQ3ZwYC6&#10;7ODqdP8LKZIfO8hDCkDy06RlST5oPHo4HYQLKdLyJDHK2kMqY+fFZQk+eREumcH26UEO6aEu6SFu&#10;GeEe2VG+mZG+iaE+vs6WQT7OAV6O0L0AqF+8n69LoNQdADKk/mJXP1+nQKlrXJR/0g8ruGalRWem&#10;RiGO8CmRIEP6lpRHeXmEmo8NTYgMjgr1ByUPiVqTGBkXFxIc7JUQE1iYHl2QEJjgY5Mf4FgR4lIb&#10;4lIXbN8W5dwaZtccArBB1qUMte0Id+qOcp3KQgKngpEGmM0Lns4JHE0Tj6RIhtKCLiUG9Mb71Ujt&#10;yzzML4htSjzMSj3N850NASCXeZmVeJiUehlXii1qJBbDCeKRBJ/RZPFIku9gos9Ymt9kdtBouh9Y&#10;gM0Rzud9TAvdDS5IrUvFFrnOBjlO+skWAglHUyLA+3C1Ik0EkVYGztrM9BBpV2XFcFPTXE/fXHfv&#10;Um//UkNbl39MMdOkBq/bjtXrJxlN0C0mSabjmgazWMMVisWMlsESyWyWYDqNM54lWkxiTcbUDBY0&#10;TdeUTI8Jjkd05ysir8sirz2W/RHPeZvnuGngOazvfF5oEUjh29G5RmyeDk+gAcMJDqurqwv9hc9k&#10;6/OEuhw+wrwzWGzZdyDQL6BTMChUPo2pz+aLaCwQRBzkPSIMBTC2AARsRkJ0RHlxAQx0MA7AQKQn&#10;EMBYgUSlZ7B02RwehcoiEIV0BptEximrxEVErc4vFuXls2h0GMdgoBcKtW1t7R0dne3sHDzc3L3c&#10;3F0dndydXdwcnPx8xe6ublYWlrZQwt7WycmBzWLAMIK8GlTXMOBwwj08ShPiJ1oaY12cjVRUjDEY&#10;qSo2ncTOVaOVKVMvytMuYggjGjpLZNMdhu0VnstdvscjofdTXclTA79HOuJbXPcjmsMW3nJR3WRc&#10;TnsEIxrCCMfkdSeUDafVTNZpjjtslyOu6zHD6YztukG2bpVn52JIsSqkXHPb1br6+pS0MFe3nJjY&#10;6pLSkaHR5ZW11dXVkpISLy8vqVTq4+UdEhSclJCcEJeYlZoD8PNGmPcA73CJe7CXo7/UI0TqFRwk&#10;CfP1CjLWMzXgi1zNDHVxmJoE+xsjKTt1Djc77RdySAdVOh/MB7wzLLngozCUYrZQ7LtQJJ3OlayV&#10;RGyUxcznh8/nR05mBo+m+l9K8BlKkU7lhU/khA6kSAfS/PtTAnoSJD3x4p54Hzg6moqsOTybGTCX&#10;6beSEyT7fj9+ryT68Hzc9bqM0+rk4+rUe92l68VRU2nS7dLYtYKI5ezA3dLonaLIrYLwjfxgdDWz&#10;pSw/wFp+IKSzKUj83JVsyXKGz3aB/9H5iJ3CoP2ikM08/8U0j5FIy75Q42pXaoYR5oKL6n6Z2VIa&#10;/axE/2qx9rVi9la62l4u9rSMdq2S/6TdbDtLYyNT8/A89+SixYuZ1GI/rgCPMdahUHFqMKqyqGzQ&#10;a5F1eBhEJlWLjFNjkAksCo1JgbmTS6exYazmsNg8DhcUX5hoUG4dUlCdhXwBzAgCHh8KoP7yKAWP&#10;vt9lMmiIgCfAUWj5UAxmFg01dWifUBVUAudCJQgLIGOFlGVe7TLzBPT87yl1mLYU5M+B1QBqGcrI&#10;g4qGGjJwFMXbU6AwAD3xbVUI4BSZbQPVQW2KCnIgIOcjtcvoOdmLcISHkxH0crJIaFhFBSuR6MrC&#10;wq2luTe//+lvn175/M7qp7cWvnqw+Prm1Be353/xcPOnN9d/dW/rlw9Wf/lg+beP1v70dOvXd5Z/&#10;c3fpL4+3vr429Zcnq28+O/72w63/+nDrPz/c/PbTg9+/XPnk+vCHV4Z/93LzN882v3609s3ra//+&#10;6u7fX13+2/tnv3u08/pk4uPDsfd3+j/aG/x4f+Ddja5f3Jz79Z1FqPPV9qWny+0PZhvfWWh5vNj8&#10;dLn5ncW6l9tt9xdq3lmpP+zLf7DQ+Gix9ePj0T893/zt49UPjga/vrf8p3ePt7pLcyQWJ6ONj9aH&#10;39keOxxpvrc+8nR/5my268p8z5OjhcuLw7d3l2e62yd7eoY6+nsaLw20Tox1L3TVjQ60zoy0z7dU&#10;9LbXDPQ2jnU2jHQ1jA+0LLZXD/e0DHU29rTWd3a3DjVXDV5qHO+sbhxqLhtqC1ka8xxsoa+OsleG&#10;qBvDpK0Rjf0JzaNp3MGk1vEcYX9Ka2dMc7QBM9OOub3Ju7PJu73BPpnWOhhXPplRPZ5WOJ1V2hvD&#10;XJ7XOJpUPZlUvzyDW+3ELLVhtvvPzTdjdntVlpuUxsrkuzPk2pOUq8IwVeGYpSbhTCNlc1i0Oqwz&#10;0sad6bMc7zI/WhXfOgpYnTZem9VfntVZmhHubhrt7+gdbLN31ilri7jTA+7RLuf0gH/9TO/sUHi6&#10;LzreFQBO9kDWAZwd6CL+8sfaJ/u862e6V45FgGunOrJTdOHcvU3G7gZjb5OJpvtbLBAg3ViiLs5S&#10;psYIizPszVX91QXD9UWztQXzjSXrnVXH/Q2XvXXn3VVHwOGm89yw3vQQZ3WRtbpEWVvh7G7pba7o&#10;bq/p768b7q8bbSwZ7m3Y7qy7DV2yc7E9Z6KtYKpLMOSTdTlkBl7NENRgETI1wPRBxmlSCVgWlcim&#10;ERhkPJOCuJKA6gg9mojVUFaSU1VTBBtJSUUeBBVVBQ0VZeiioIgChAwmpKg6yiKSKJpaYNcg2jXM&#10;WdCvtbBkDU28ujoosagGC1ooEaulpqQIQN5d4bCo+zzKwiOzCRbxMoH6caCQycuhWjeqskIlcCHQ&#10;jQHI58XqyDepiLuMzEdem8dG6XjQeBHaXfbNPcypoMZC39TSQILRI67rMkaeStBi0+AG8XSCBoeK&#10;59GJbBKWTcRrM2gcEoGkpkLHY5GvR1XhphFGHnRs6PJIT/9hAzXyvxl5eSWAzDdYFrgG8cpHwnRo&#10;KcgZ0QlNWZEN0a7TBUHHzWl7F+PPWlNPW1LOWpNvdGdebkOEg/r4/bq49YqIlbLQzQuxq2WRc/kh&#10;84UR4zB35EeMZQe2RDk0Rji1xnlUBoL2YloTZJPppn8+SuIopHOUMc58Sr6naVec+0iS90Zp2HFd&#10;9NXWuEcDGe8MZj7qzXp3tOS9UcRB/t3R4udDBSA/7S+9Xp/bF+LSF+zYHWh/KcJ9MMa7xc+2K8S5&#10;J8R1JFY8kejfE+bRE+5dH+hWGyLO83HhYjAUGWULdwf/NRn3ImNh4S5l+N43EhkUEd95eDLwv4Oh&#10;UR0GUThXGRPqYBLrqJ/mbNAWgyzyP5YuWc4Pm80QH1+IOyiJOCwKfdae/bg941lX9rOurCcdGY9a&#10;U+82JABAfqctHQ7daUjeLwqaS3SbiXeZS/SYTXBfzfDdKwy+15D2uC3nWWsW4FZ13FFJyF5+0Fq2&#10;BPWRn03xHo1xHg53XMvw28kNunoh/mFr1geXSj9qzf1FQ/5vi5J/nxDxu1D/P0eF/Dou5OfZ0V83&#10;ZH/VU/hed86znpy7zamHZaFHFVE7paErOQFLuQGTqb7Iyq4J3q1Btk1+Nu3BjhclVlXeZl1hrv1R&#10;niMx7p1+Vo1eppOpIXPFmS0pSaONXZdaRhovjlZXIwux1lYP1lQN1NUOl5f3VlQO5Oe3AQoK2ouL&#10;uyp+iCOPUu0odY4y8igd39Y2396+1Nb2fRQagMzzfbahYbqlZb67e62raxVy6uunamvHKyuHAWXF&#10;lwClpX3l5Qi//5asL8rvLCnsLi3srK8Z7GwZ93AJUoRZS05d9kLl++37/7EMiOMSNG3ZhAcbNH6k&#10;AAb5XgSdhSGFvqYo/318APjXq2LOwf+dqKDM08QTMHIUjKKdQDvJR1oaHVcZl1AeEX0hLOpCYHiZ&#10;JKDGP7Q+MLQ+KKjO3++iv299sLg5QnwxyKPc27bC26Y9zLs3WtoX4zcUF9gR7F7pZl7maJBvKahw&#10;NmiS2PSEuY4l+y3kRizmh8+ABZGGfHgxmuw1+H0IeNveUItL4VajsXazqW4buRLQiDbzpCCs54hX&#10;c8Wzae6AmVS3ySTn8Tin0RiHsVjHiXjnwQi7oUj7wQj7S2G2vSHWncGWrf7mDWLjeolxta9BXYAp&#10;EqzGx7BabFzqqVvha1jmZVDioVfoqp3jyM92EBR66Jd4GmY7CXPcdb24CmKeUqwlJVRfM9GanmjF&#10;jLNkhJsx3LgaOhoYqjzy0QBWXh6npoHX1AgOkjo7W7u72zc313R2NLe21GelJyXGRBiJ+CIWPTEq&#10;JFjiGRUsnhrrmxjtZdKwQX4eN053J4e699bnW+sqLnU0TAx29Xc2DvW0DHY3g9DTerE4J6W+sjgu&#10;3J9F1jTU4WUkx9tZmmqqKIi93UKDpHa2FmmpCclJsdlZqckJ0dERwUH+vhSiloE239/X08RQRCVp&#10;2lmbWJkbWJsZAWzMjU0MdYz0RYZ6fBN9oZE2jPMkfRbFVk/oZWlkp80xoGgaUrWcdVk2HJIlTdND&#10;h+nEIbpySc5MbJAhWyIihRqyspxNk230cl3BHDPKcdLNczPNc7dMtDSINNS211QzlcOYYTCmGEyS&#10;sWgyO2HjQv5KedZqRfZcWebCxaKO3NSugqIk33Adoj4Xb8EmO+G0bNQ0bbAkJ02qoybVgchxIfNc&#10;cEx7DbIVgelE5blTOAgdzxD4EJmuBJoDg+fG5DnztV1YHEsqXY/DMdDVMeJzReqqGoqKiurqiP+2&#10;iszhXU22tB7kYGXO2rBpyjaUF0Y4ezU16AhQHoopyGLwoueqa2rAcAg9QU1DHWw62FVQUtTEwgyH&#10;kPWKsmjskCKdC2HVvvcfhw3mFJi04MqasrjqoJhC3bJa4QqKcAj0V9hFc9BdKAwAWeFH8eJRnh30&#10;XpBRahJh22WhbEBGi6EFIPNtYSzMkZqyldbVVaFjo0Q5pPAzIBOuqKqupiRbmRaAMvIAuAbI6P1C&#10;PuoyDyncOLqhj0VJthIsPC6UVkJ5dtiIRCI8ash8WwZ95ui/AH0XAhvUAzLkw1H4R1AoSLAQHE6L&#10;TCaivDzYFRQyEe4CcRglksBYwMs+vUWDZxLxJAaYJiQ6FNTSwJMIZJwWHopBGbA1NDRVvLxdO7pb&#10;9g439k+313YWVnbmNw9X9i9vLe8trO8vrewv7l/dWz9cW95dWtlb3jvbvnbv8pOX77zz/OHjZw8e&#10;P7l/dvlwdWNxeXXh6PLBex88v3nv+u7B+uWbx5dvHp5e3z+5tifDAYKrR8fXjk6vnZxcPzm+coh4&#10;xN9EuHgkvXl27c7ZrQfXbtw+u37r9OqN49Mr+/CTNneWd/dXjk+37tw6evn09ucfPv/43Xe+/Pjl&#10;zz579eGLh5+/fvnu84c3bpyMjw2ur8w/fXh3fX6mIDXZXEfAp2v5+9hsLPd/982Xb978/LvvPv7m&#10;H+998+3LP/75nT/9x5MXz3d/8fMn3/ztpzMTve4OZjGh0phg30h/z9gQsQGfJmDi9fhUAYfIpmuJ&#10;ZBFpdLXpIgFCrOtrM1CqHSXiQQag8ttdLhNnpMdGCX0DHSaHgdVGoskzeCyiiEfls0n6Ig4MIJFh&#10;/rtby2HBEk01eQoZTD8ykQC9RJVGJ2poKoNMpeAJeA0cVg0EKACHtJCljECZU4aUTMKqqSrQacTA&#10;IEnZ+UJ7O0vIJOA1UUdbaNiyPoVwm2+JTXTGghT6GoYJG53FojKFbD6dSNZmMw0EXBMDfllRenFh&#10;qoeblZeHtbcnQscDpL4ubs5WOjocFWVEv4MuB20XGqIash60wjk50P/geipwXQxGAyNHwigyMIo8&#10;jBwfgxFiMDoYBQOMnLaJdWhybnP3+EbjwKxzYKSJkytDW19Bk4LEpcFonFPEYeRVMQoqCORUlNWp&#10;AAwS9w95nwBDADLZovOtTO8CAW4DOqdIJLCysrC3t/Xy8ggM9A8ODoyLi0lLT4qLj4xNiAyPCg4I&#10;lgQEioND/ACBAeLIiOBQGRcfHxOeGBcZGRYY7OebHBfl7+vu4+5oaiACSwCvpqAqh8GqyGkoYoga&#10;SiRNZYCmEoasoUzHqW/MT/37H3//9rv//O5f33735p//fPOvb9/88x9vvkPx9zff/Okf/3F881Tf&#10;0iC9MK28/nxFY1lqdqKRsa5ICE9YV1fIE3KYerJUX8Q3FAhRRl6Hx9PmcnX5fF2hAJR+yAH7BFL0&#10;81g6kYhGfgCAOQFGAtgPqIc4DAQAGFBgdAC9HQYxhI7HIZFkUOIbOQUJH0/VFXDhuto8lp6QC9VC&#10;hXCUJgtcA3YFTk0NC+OnzLoAoI7zANTYAOOEy2TA70F4aCIRMXvIFIAQCTtDhzKKGMTwUFVUwOO0&#10;kOi6FAr648HygVMELBb8ADC3AGBXwOlwCDFsaFQmlQJ2DoxHMDKDIoVQCrIN2i46YsLkBCkMf8qy&#10;EL3oQA3jHYtJp8kCfUIKF4Wbh8Gdy+bQ0dDwcvIwFPI4XH1dPSMDQ0N9A22hiEIig7oGNXBYbF1d&#10;XZSC19bWlnHyCCn/VhYIBP+LkQdZxtILuVw+h8NDveNpNAYAed1ApSLLMlCpqI88nU6n0WhoCpnw&#10;zCgUGhwnEskA9EMnOp2Kx2OheUPbhgEdfj+YEWgzh7mSRiWaGOt7ejhLfT18vRB3com3g5e7HfRE&#10;D1cbd2crGLl8nc3FjoYRPpbZUZ6J/japAXYFMe7laQFlKQhjXhTjkRFinxpokx3uVBjrURTnCUd/&#10;zMhfzAioywxEUZsZiMarKU/yRXn2IigsY+Qh/0Ka9Hyyb1WGf3VmQGW6H+Imn+ZfkSwpS/BGiXsQ&#10;yhJ8SuK88iNdM4Md04Oc0kNd0oJd08PcsyJ9MiN9UyIk/h52wb4ufh72Eg87qae9v9hV4u0Eqcw7&#10;3kXs5Qgp7Ab5uUWE+CTFBafK4sVnpETmZMRmp8eAkJkaBWl6cgTKwqMFUCEnNT49ISo+KiQmPDA6&#10;IjAqKigqKiA6OjAxLjQ1Nqg4NaowWpriZZXhYVIV7HQx2L4xxKEt3LEj0rU9wqk5xKEp2LYt1KEr&#10;0qU/3ms8M2AqJ3g80w/xGs4LmsgNBEN0KCOwPy24NzmgPtS10N0k1ZIfa0hPMGElm3MTTZlpltwc&#10;e2GBs26VrxnUOZDgPZYiGUsSI2mKZCRFMpkZOJkdNJjq1xjmWBfiUC42L/YxK5NY5nmYJFrzo03Z&#10;AQJ8gIgg1SYG6NECdRhh5rrBdiZ8LWWKsoIeje5mZhnlJc4KjSoMiii0887hmTdo23bwrTqYZu1E&#10;g0s4w0my2TzVcp5itkyzXmXYzpPMJ7QMJ7Emo+oGw6p60+pGSwpGmyrmezibfYrDNZH3FZHXkchj&#10;30S86RA8YC8JwrNcaWwHHT0umYJX0SRo4PhsjqGuHuLSTmPqMLlCBoxRPD0R0jsoNCqdyUB6Co/P&#10;pdCFJLqIzIACUBgdUmBMgJGnq7Xp0w/f315b1lJVMhCJANDcYTSAekRMjg6LTYKRSkUVrqipoOhq&#10;Y/vinSdLM3N0MgVGd+ie1pZWvr4SQGBgsIeHl4uTq7enl7urm72tnaOtncRX7OXhaWlu4WBnb25q&#10;Zmtp4eHibG1qaq6nD3WSlVRJmHNRHu5z3V03NlfrMlNjHe1MMBh/dWwWnlGF4zaqMGdpZoskk02y&#10;xR09n1sC9wci70dC7yc64ofaPtdZLvtk6w2s+YKa4Zyq0cg54cg57aFz2sNyOpMqRnNYiy2m0zbb&#10;8ZDvdsx1PeG5LVIs6+QYWXKkKDVSozR4orS8JDwyQSLNT0hurq5ZmJtfW99cWlpKSkqyt7f38fHx&#10;k0jDQ8MS4hIBmSlZ+VmF0GY9nSUS92CpR4jYNdjXNdDHzV/iGSDi6nDoXDNdPStdrlAL05jmfnM0&#10;7bjF40qLzXox+6hW/4O5kN0qy0of9bF066lcj+XSgNXzYRvnI3Yr4/cuJK4XR8k+pgbr3W863Q/k&#10;+dzgmQz/6czA7iiPnhiv0dSAueywhbyw9eKY/YrEgwtJOyVRxxUJJ5XxgMuVSVeqkq/VpF67mH6l&#10;PutmW8FmaQzUtpQTspgdvJYXslEQtlUQvlMUuV0UhmI9L2g5S7qWG7CYIZ5P81nPkW7lB2zlSveL&#10;gg5LwrbzAjZz/NYyxbNJLl2BRo3e/DovTrENLsMQs11svpUnPC7Uu1woPM2jbaWrHeTjr1Qw79Tp&#10;vtNqspujtZyidFLO3jkvvNMXMF/pay/A8EnnuGQNPg20IDoRj/DrMBHRyBpkvArMd3wmTJw8DosP&#10;Yy9MEqAQM2RRaIh4AirTKDBkg+aMUPBsJoskW84RCkA+AYdHuXiYXmFyQT3iRQIhHEJnWLQSyIfy&#10;kMKcAooJTF5gm7z1GUKB8GLySHgZsEZQgwQmKeTr3f/J2qMySse/JeXfAo6iZgxq4YABggKlnSCF&#10;+mEXoaBkFBUI0IlwqufUMJiO8pLrS7N/fvX0v14//er21s8fbHx4bfLd06GvH6389un2z++s/vzW&#10;xueX51+fjP3pxdZf393/1b2lPz7Z/OnVqefLLb+5M/vvjw6/eX/9w/2Wz670fHza/fqs5w/Pl//w&#10;7urv393426cnv39366u781/dXfz02uyrg5GPTyZ/dnP588uzn59Nf7A3/GKt6/2tvo93+1/vDTxb&#10;6YDdT49GP94feLrc+uFe9/O1pne3Gl/tNn15pfeb91f/+mL5Z9fHrgyWnPSV3J9renXQ99nVsZPh&#10;sv949+Bv75+9OppM8TDO8DHfH657uDm8M3hxf6Th/StLr64un8503lwZuLM5eW1l/O7uWnt5WWVO&#10;YV9Tz+LIak/j4GTfck1Ra3N5z1DbZH/LZHvNQF/TeHfjxEDLfHv1cOvFns6mrpa6jo6mPjjaWds7&#10;0t4+d6mir8FzvMt8pp+zMEheHqSs9OPWB1W3R1SPZ/CAk3ni/pTW3gR2ohkz2YK5vEi/s8G/vcE+&#10;mpTx7zNINPnjaSRkzemsGuQcT6idTGpu9MitdGAgXW7HLDVh5uvkFi5qDuartieplAVgqiIwa236&#10;0/X0hU72RDuzvQo31Cyc6jFem7I9WndamtRemuKuzPA2lgW7m9rb67zNFQrKyB/tso52ObJo8tqH&#10;O5zTfdHJnlBGx4vODnRRUv7yoc7pgeDsUHDtVAdKAlBqHoT9Leb2GnVnnYby8vtbrINtNgiQLs3g&#10;1xdpa0vsyRHi9Bh1dUG4uqi9tqSzsaK3vW64t2Wyu2m8vW6wu2G4v2lyuGG2uaK9ukRZnMcuLdDW&#10;lvlQfm1Be2GCvbGgvbNmvL1mvr3usLcdUJija2umYCBUNhTgRSwsVUtZwKAKGDTQGEEXZZAJNCKW&#10;ScGBHs5lUARsOp9Fh0wqAQtQU0L898AGUdNQxuE1VFUUQOeEuYZFRNRRGApQwDQkZDC5FCrkM/AE&#10;OKTH5SGh2AiITwTMQQAoA/MRCSxsNVVQHxHH83MYOpkE6ihWXU0BgyFoaVIIeDgKmSDgNTXgEAio&#10;BwlosKD3gtqMastaKirK587BL6ERcaDowm/m0Cl0Eh5+uaoCEgAHerS6uia6khDIiAarqgIX1VRR&#10;ZFKIAOSDALwWg6hJw6uzyFi6lgZNU51LJlI1kQVgORQS/CRVRZnbu2xdCkRRlm0yA0/u/2LkFSEP&#10;npgstIsAr1oWJWmO85gvCTtsTNmvS7jclnbWmnrWmny9KwPSt4z8xoXItfLwzQvRK6URc/khi8VR&#10;c6Vxo/nhI1kB3QmezVEu1cF2hT7GpVLzEolZRZhrkLUeVR4h9SyoGmUBdt3xHqPJPtvlkbuV4Vda&#10;Yh/2p9/vS306kPdypPi90fPvj5e9HCl6MVz4auL8i6Gyh12l82mBA2FOw9Fug9EeUyl+gzHew3G+&#10;YwmS0XjxZFLAUKxkIN6/Kdz3Qog40taCisHg5WSu8d+7QqJ0PDwNhe+5eAUFxPMMHpHsxtEPC2C8&#10;hAeifg5DUsQYk1WzxfaZbsYtUW6DyaCh+a4Whq3lBR2WR59VRF+vjn3ckva0M+tFT+7z7u9J+QfN&#10;yQ9bUkBG8+81pe7k+09EO4yE20zFuswneS6nee/kB96tT33SnvuiPedlR+6DhpRrVTE3qhP2S0KX&#10;0nxHoh3HYl3G41zHolwWk31m49w3s/zhck878j5oz/tZc8HPixN/khjyu8TwP6VG/zI98mdF8T9v&#10;zH7dnvOkJfVRe/qNurij82H7ZeEbhYEruf5LuQFTaeLJdHF/rEdXuFNbkEO9n3W9n02Dv21riNNo&#10;gnQk2nMqUbKWH7t9IWelumyo7PxQfVdrVS/KyKMB3wG1taMVlQOV1UMXL46hfu4AONr0w6KsjbL1&#10;WtGjkA8yshxr23xT0yygWRaFpqVlHuXlUYK+t3ejr2+zu3sNRVfXKqR93Zs9neudnSsdHcvt7QtQ&#10;f03NCBLQpnywsrz/QhnirV9d3qknsoTugvx7/w9GHvmvy+g2+C9D40fNpe+nTjl5VUUltMErYs5p&#10;KquiKw/BJMjTxBtRWfo4itjYoiI6uSElqyY+pSom8UJ4dGlgcJk0sCoorD40qj4kvM4/qD4gsFYq&#10;qZF61wX5QqurC3a/ILYrcTOvFTt0RfgOxAeOJoZMpUXOZUUDoHG2+jtWuhqVO+mfd9a74GZ40de0&#10;JdCmQWpWLzGt9TFoEBt3h1r3R9n3R1gPRNqgjPx6jngr328zT4piLU8yJ6Pjp5JdxhMcR2McRqLt&#10;IR2PcxqOcgAMRtj3hVh3BVp0Bpi3B1q2+JvXS4yrfPRr/YwrffWRwPFioxIPHZl3vF6Ru26hm06O&#10;syjLUZDnqgNItuFEWdBc6BhfrlKMOS3MkBBnyYgyoYUaUd056jZ0dR0tBRIYoXLIqwt5jBxYuz6+&#10;Hmbm+g6OlpNTQ/V1VVmZKYF+PtERwelJcUlR4dVlBZlJMU52ppurM23N1Ub6vOL8tJ3VWcDB5uLC&#10;5ODceP/UcA9gduwSpN0ttTXn89vqLzTVlLnamQVL3MMCpTUVpaEBEg1leStzo4TYiNAgaUJ8VEx0&#10;WFxsRFpyXERogJmxHp2CJ2qpaakqerjaWZjqWZrpQ2ptZmRmqGtqpGthagCpkb4ICVyjJzAQMg0F&#10;TGMBy5jHEFGxZgK6pYBhJaRb8ahOOkwvI4EDl+QmorsLaY50TUeqqhtD05uD9RORA3UpfjxshAE9&#10;ypgbpsf1F7GkXLqFIsb8HAashnwH88XijN3akoWSjMncxNmirKWassHyopGLF5OkYSR5CkVVV8Ry&#10;x2paEymuWkR7AtuZwHZUp1iokszUSZaaFFs81Z4u8GSKvOl8b6bQl6vrB7s0jhtb6EnnOLJ49kyO&#10;OYtjLBIYa4sMWAyupjriEa/6w6ampgYpQq/LNg0NDRwOCVYD+SBryuKbo56LaEm01ygqKkK+orKS&#10;ipoqdBwYF0GJxBHwarJo8uqaGigXj3xuKVsZFfoUlJFVgzDysEEPA0VWQxZABtRTAOiskPOWi4dD&#10;kIMKkImqsOgpMOG9ZdtBccXKgsijLDzqXIKqsm/LoCkcQhVdKClzM4UTVN4y8vB74BIyUl0Z9N23&#10;hLuquhrcCzLwKykierAscM1bph5SuFkSCVlqEZ4ejBvo3cHoATI8PQKBAA8TDkEKj11248grDZAh&#10;hQJwPXjOWCwWUpDRfwH6H4F/BJlMRnxhcVqoayyIRBngLmR8nCZOCwsGBZgJSDwb+Pv9cTAcqGC2&#10;oMtc0ShIRAcEcKKGsrYOPzUjcWJ6ZHN/dX13eXV3aWFrfvVgafN4Y2xpbGRhBNA32Tc0N9Q91j04&#10;PTSzNru4sbC1v3F65XD3YHNlfWF6dmJw+NLhye6T5w+fPL//6Mmd23fP7j+8dvf+FQT3rt25D7iB&#10;4N5NwMPHd+89vAW7kD56cg/Oeufp3fuPbt67f/3mnctXrx2dnu3t7a/v7K6eXt65e/fy8+d3Xn/0&#10;5NOPnr/+4OlHLx99/OrJV5+9/+nHLx4+vLmxsbC2uvD+yycP79yYGOhztjCj49SNtJlSL6tHd3ff&#10;vPnVX//y6ptvXr158/nf/vPFP//98Zs3X/7xDy/fvPnNb375YVpSmMTDLjEqKD5UkpMUGR8mFdBx&#10;enyquQFPR0DlMLAiGSOvI6IJ+UhEeD0RXfijmPL/C1AAgDD4QhqXiYPToSS6qydiinhUAYcMgo25&#10;oYu95erSdGlRto6QpaqEYdBJKO0OKZNFweHVtTRVyCQsAKXmQcBh1WSRbZD4NiCTiFo8LsPRwTq/&#10;ICstPdHYSBdOAQUVZeQR60y2oQobKkBHQyY3lJFHXMaYXDaNxaLQNJWVeTSytYleYmxIcX5KoL+b&#10;q5uFh5ulxNfB29PWx8vOT+yqLWDCVZGueg4D/Y1IJEIDRZZ1lbHjoP8huiAGuo78OUWlcwpIrDZ5&#10;eayKMlVNia2pyqOQDHx8YzLyK/rGJwfmZ4ITIq1cbNgCjryCCpixMAFDX4PKYS5VVIaOJK+oqoEs&#10;zoNBFqxQgCvARAz9CPn0Rh50cTxBk8Nl6OmLHJ1sXd0cg4L9oqLDYuMi42IjY6LDoyJDAwIloWEB&#10;4RFBYeGBIaH+EeFB8XGRiQnRiVAGRnwoHBESIPby8/Hw9XAx19dhEnE4VXmylgpWRU5L+RxBVY6O&#10;U+WQtcBa4FFxNKwKWUOZgdcAi5yJ01ocG0FIeJmP/Hdv/vntm+9Q/ANJ//nNm+/+881/vfP+EwMr&#10;w+D44MqWytqO2uTsBEsrE20RT19boM3niLgsXQEXUgNtARKyhskSstnaXC5KYaNcOaQCFrLcK5qi&#10;RDwYLUxZNHkGhYy48BCQt2rQh2Vf9yBjh+ydohpBSxZFVxZEHmXBkLi6OE0hhwng0MmIm7wsjgRc&#10;CGqGCsGWwKmpgV0BjYEIg5TMZR5yADCMwVGoBC0DhfWFQkhJ6ho8Kg2MKKgH7BM4Sx2GSAwGhiH4&#10;VVA/+svRq6A8PtSAFFNUBKtGm88DCwcE2Yp8yNilpqKKMvJoq4VhUQkGeNnbJEhhfETpeBjjAFQK&#10;CQZxuJCWpjqMfSg1z6AjZAqUgZIUEllPR9fIwFBfV89Q34DL5sCYCA8HzmUwGDo6OmjUeNEP3vEI&#10;Qa+nK9LR5gsFXD4PJeVRRh7d0NjxqLs/nc5kyYLIg4DKVJkv/I/C1Hy/ixZGWCFZKHmUmofuA+M4&#10;PAl0MoNbgxuEpg4DOvIBC+Isj0yLWpqq1lZmPt5uoI74etqJvezdXaxdnSw93ezdnCxd7Ux8Xa1c&#10;LbVD3M2zo7wTAmziJJZpIY6F8T5FCb7lSeLzib7ZoY5JEovMUAeUkS+O9ypJ8C5PkVSl+VWn+9f+&#10;gOpUJC78hRRJeZJvWYJ3SZxnYbQbyshDitD0KeKyJJ8LadKqDH/UU74qzf9CirQ03rsoxqM41hME&#10;AAj5ke5ZIU7/LyOfFuUX7OMU6O0kdrXxdbOTeiL8O8LC+7gFSb2C/DwAoYHeYUE+gKgwKeognxwf&#10;kpoYhhLxKP+OUvBosBqUi0eRFBueEB0aHe4HQILIx4dGRQWFhfklxUdkJkWUpMcVxPrHuBgnOOgW&#10;eJmU+ZiWe5vW+FnVB9lfDLCp8bOGtDnEoTXMqSfWczBNMpYdOJoVMJrlN5YbAABDdCgjcDAt6FKy&#10;f2+itC7IMddBJ9NGAGm+vU6ho16tr3VXpPulaK+BaK+RePE4mHlJ4pEEr5EkX8RNPsVvIiNoJM2/&#10;K9arJsCm0s+mVGxR6G2e626caKcdYkjz5Wt5MVW9uRreAmyYKTfKVBhva5IfImWrKbA0NBgaGkR5&#10;JaqSBlNFi6+k6YhnB5AFcVRRPsfwoo5Nh4HTiKH7lL7bOMd2kGA4QTKfo1jNkSxniRYLJKt5nPmk&#10;mvGsmsmqmumaiskh0X5Lw+KM6XbEdltlOiwZ+sy5hKbQdd0JDBs624ovZIMCjFHSpXGNuDoGXG1t&#10;BkefIwDwaUwBhy0S8rl8DplBodKRtYt5DJaIzjZgCgyYPCjDkoWxMtXRpeOxWUkJHzx7UlNWQtJQ&#10;0+Gw9HgcBgEHAx2XQjXgC4QMJkFFNTU6pjA9g6iqZmlgPD00evPy1erzFTDlafNEgf5Bvt5iAAhe&#10;nmJ3d09vb18nJxdnZ1dPT2/Id3Z0cbR3cHFydoU5wNLKxc4BKjHTNXCztncytzblCU3IdBrmnC6e&#10;6GtpsTc79sXD284Mig0GE6tJbGDqd2GFC2TTM77LAcnyuUngNZbTXb7HLY7rXYHXTR4SF34Lb7lB&#10;sF7UMhtT0u3DcIblRaNKuiOKOrNapht0hyOh1xbLYZ/vus912eQ4Dmnpl2GIaXLEaA1Kob1rXWx8&#10;opd3YmAg3F1nczPCyK+tjY9P+vpKLC2t4UaCg0PDwiLiYuJTklJTktIz03KjQ+OlXoFij0CJZ1CA&#10;b4Sfd0iQb6i5kaWxnom1qbmprraLuR5PHVMUanF9OO16j/9xg9Vepc5+lf6L8cD+OHpzMH0g2bo3&#10;wXauQLpxIXypMHCzLOKwKhEJBF8YuZYXspodspwZsJQRuJQVAMJcmmQ5P2IuM3QhK2wlL2I5N3w1&#10;P3ynJGa/NO6sKvlWfebV6pTTioSbtemAq5XJN+syLtdlntZl7JUnQMmZND/Aam7oXJrfYrrfRl4o&#10;ioOSyP3iiJ2CkP3i8O2CwN2i4MOSsKPScEgPikP3CgI2s8W7BQFLqR7jMXY9wSY1ruwKR3qRLSmG&#10;h1nI0D0pNzkq0L1WoneSSz3I0jopJt+o5t6p17tZIzorJW9kqZ5eYOyWcK62uNwciA23wzHVMbp0&#10;LQ6JSMFTkXjxVDKTSaSSVQlYJYQLI8GsB9MCAwZbPBFHoyBx5CH9sY88VRZTHuYFSGEXBMhBj6Ix&#10;pWF+YTHpkEJFuto6MLmoKCmDho2WQQl9mG5gzgLNSkFOEQwWsFZQth2h0ZVVQDFC6XWEMpDR6KjJ&#10;gVLtALQkAC3zfUk04o28AiojxX70FTDUgJwvY+ThwjBZoDXLrCpkV0URo6GI0VLAOOjzr6/MPNyc&#10;+/eX7318uvT1/Z3Pb8x/cXv29+9u/ddnV/7wbOerawtfX1v51a3V3z5a+82j5Z/emPnq2tQXVyae&#10;rrW/t9n57Qd7f36y9Gq35csrvX94Z/ov7y5998n2bx/N/PX9jT+9v/nH97d++2z1l+8s//zB0ufX&#10;pj88GvvkdPKjg7GPD8c/P5784mTq/a2+dzd6Xu8NPVlo/XBn6PXR6LOVjlfbve9ttb/caHm6Wn1n&#10;uujFetU/P1r75r3F394b/+bdjW9ebn+w1fvlydjjleZ7C3X3Fxo/vTz978/v/P7ZUaKrQZgVtzjc&#10;ZW+o5sZSz+l068uT2Z8/Pry51Lc71HB96dL+ROdXj29WZSZzsTiikqYx39jd2rMss3J5bKOnfqC1&#10;squ3Ybijtn+wbbK7fmSqd629Zmikd3K4d6StsePihcaSzIqitILMqODei/EzfZKhFu3RdtJYh/rK&#10;EHV9hLzar7w+oHg8g7+8QD5dIO1Nah5M4WfaMaMNmO1RzXtbwrtb/MNxzZNpjeNplcNJhcNJpaMp&#10;ZUSeUDkaVz0YVd2+9P/R9RaAdRxZuvAVXUmXmRnEzMzMzMzMzJItWWwxy2JGyxRzYjtO4thhcngg&#10;u7M7szS7MzuQGf+nux1v3r73tz+VT1dXV/ft7qo65+vTp3R3B7XXz+N2BrQW23GLrbjNc4zpGsqF&#10;bFJ1KK4tCfGRn2ikjbWQh5r1u2q1xnq4q1NGS2OyrQWDlWn+yhxne0Vw5VR9cig92OWvL5OPtrl7&#10;68yzA9H1E9ntq+qrJ7KjXf61EyXmI3/9VHX91ODaiRoA8tmRBKPgUe4e8ZEHoA7ywsMd3jHqHQ+4&#10;fChGQtbsinbX2AebvKUp4vIM/Whbsb0iXJ5hbawIdjcl+9uSoz35yaH86FB2sC85PJAeHSiW51mX&#10;Fhjzs9orK8T9XenxgdHlQwuEqd83P9oyvnxgfbhjubFqfrDn191hbW6EM1ZqGEoJYg6eSdAA9VvK&#10;ZYP2C/ohh05hUYlcBknIpUj4TLmIhzibM5k8Jo1JIRLwWvBHpugDGHQynYa4c7IoFAGdIYbRh8mC&#10;8QULUyPhc2BH0LGxYIkAELBwkUZKGchqmRjKQD6VoAsHBcUYr4HT19aAo1D08QQdTRBIutpI5ahD&#10;DJwbCKBUYxo46NWIDox+QgpaMWjLoNaCqgy1gaaNcfFQOSjeUKe+DjJvBBQBFV1HRwdR7UgI3Y+5&#10;b3MYVPSgiLM8AipJzudwSQSwNQQo5HwuMiupPh5l2F/S8WDFIYrySwPv/+Ejj2yCIi8dh7X0NXBc&#10;PC7Dz34gN2y7Oe1yV+bVnsxb/fkYKQ8CSs3nXO5MO2lPOWhO2m9K3GtI3KiKXimLXK+KXyhPGMkN&#10;Hc4I6E/z7k70bI5yqQqxr4tyKQu2L41wsxJQkUggehpWPEp7og/iI58TeNiYuFcbeaMn6dFozoOh&#10;nPenq55NVD0br3w2Xv5ktBjwbLLiycXKdy82ntZmTCZ6LmcHT6X4LeeGL+WFL+dHrBVGz2UEzWWE&#10;zGWGTWfH9iaH1UYHealkCHUIXR9qymI2rQbqvoOYCfD70T5TF1K4ID9j5OGaIYQPXHkczttYmu/v&#10;UOhj2RnjOp4ZNJrksVoUvlMaeVAaea0uAZnKtTnprd7cdwcKng0VvTdc/MFo6fsjJYBPJirfHSh8&#10;Olh0rz19tzBwIdVtLtllKc1rIzdwNdtnvzj0flvmW+cLn5zLf/d8wYP2jJuNiWeVMWe1cWc1Cbul&#10;Efvl0QcVMWvZQSvpvpdSvTey/PeKw+93ZL3fX/KLsfpf95X/Q2vhB+khX+bHfluZ+qv2gn8Yrv5i&#10;oOTNjozXO9LutqfcaIo/rYvZKgnZKApZLQyZy/KfzfYfTvAYTPDoi3HrCLPvCnfqDHPuCne5VJy4&#10;VZa6V5l9taNmpaposrxsuqn9YvvQQNckyshPtbTONjRONjZNNbfMQAqrGBEPwJh3zEEeC0rzcgrW&#10;rgUARsdjPvKYm/z58wg73929DABhcHB7bOzw4sUDEAYGtqAMRtZfOL/R37vZ3785PLw7Oro7MrID&#10;W2H3oX7IX+0/v3yua7q6vINOFurjqQgb8P/HyEOCWISolaSphXz3AOMeeqPxsAVJcSQtbbKWNgEN&#10;bWTCFca6e+UEh+f4h1RFJ9bEJJYGRVaHxVaGRJcFRjRGxbfFJtaFRDSGhLdFRDcEhTT6BzUHBjUF&#10;+DcH+XVFBl1IDL2QFNQd41XhblblbtYe5NQb5dUb7jESHzCbHjmRBA9nxMUE/wsRrudCHFt9LMrt&#10;JVlG9BQFMU6inSDDpyr1Ci1ZrT7qgSgbhI5PRdj2pUyvjYJA5NvBwiAQAOv5AZeyfZazvBfSPWZT&#10;XKcSnQCzia5zSW5TibDqOh7vPBxlNxBuC7gQYdsbbtMRatUSZN4abNEcaNYQaN4YZFHtY1TlY1Tu&#10;aVjmhaDQXZ3nosh3VeY4yZIs+dFGDD+hToSKkmkvzbCVZdkrkizFceaScFOpLZtoTCPytLUY2tpk&#10;TTyDRHNzcQ0LD+LyaEZGsrW1+anx4fycdE83++KCzNyMJFMDGZtGsLcycXeyuXqyZ21mAN314LnW&#10;O9eOOpuqLvZ3Lc+MTo30Lk2PrC1MjPR1NFQW9nY0tNSWdrfUDPS0WBhKqXo4KyN1dHBAUW6mnaUp&#10;3DWlTJiXnVaUn1Vekl+Yl5mTmZIYFxkR7B8VGmhrYUJGSSALUwMPVwcXRxsHWwtHO0tI7azNHKxN&#10;bcwNLYyVxiqJoUxgohSbyEVKAVMpoJspeMYiprGYbi3jWEuZzmqBt6nEx1AUbq0OMREHGfKCVBxv&#10;IcVHRA2U0d3Y2pFqboiCE6oUhitErjSCMQ4XKuJUeTlcTI9ZrcxeLM2cK84cL8jsTUtqiIvtKCx3&#10;N3dSckzkXBsh25lJdyJQ7Bg8NxrfgSq0JfEs9NnmFJ4tR+QmkgWI5YFCuT9X5s0SI7O5siWeVJ4z&#10;mWlP5djSOFZUlgmLayKWWqiVFjKpmsPik2E0QAlfSAmodzzIxJ8i1cCC6LR0OqzCgAICxhrj0QWT&#10;MT4BdgQdkUgmQYo1HDqTQaKQQX2EFPIxT3NtzK8cbV/oey5oW8gCwwpopRj/jpHvGCGOceWQg3IX&#10;SA5GZYAMaqs+Gh8G1NFXPDum8YIMKbaKqbIY//6/GHlM0YVVOEEqhQQHhfMBQM1QP/Y+AAQ4bYyF&#10;hzMHGeqFFIC9V0D0YISVROLLwypshdOFBc4SLhF0KfAj4RIhfQuMDjrIS1xY4LohozMaJxkKgACZ&#10;cA1hFTZhu8PVhotPQ2dthEuN3Q5YhRQ2wQVBRRKVCncBCU/PYNDYbNgD8b6HhQW6BF/I4wkwFh5S&#10;IV8EAp+LhMcEm4JOo8AKVKKrr21jZ9l5vv3o7ODo6uHelf3N442dK3ubp9srB2s7V/dnNxd6J/oB&#10;50b7esf6+8b6R6dHpxemRidHhkb6Lwyc77vQc+Xq8edffPT1N58CvvjivS+//OCrrz5E8THgy+ef&#10;PP8S8Cng2++ef/f9F99+9zlWGGTAN99+9vz5+0+evnHnztmVK3unp9tnZ7v37l19+vTBp5+++/yz&#10;Z4Cvn3/w3VcfQfr8s/ffe+/xvbuvTUyOQPrJh09fu3JSXVxgJBIp+Cw3e9O4aJ8P37v9419+8eLF&#10;L3/8+/M///UzSP/y1+cvXvzir3/9xb//25dD/c2Bvo45qdENlfkDnQ3bS5Mt1UVqEVMhpKvEiIe7&#10;SsZWytlyKVOt5IIAqwYKxHceyUdndsXi2GDe8ZgABdRoKBuZiI4FoEcd5BFGXiZCPsSUi5ApW0vy&#10;M6+c7mVnJPLYFCZNXyLmYSQ7k0GmM0hUGgEEDpsGKcbIA+g0eD71oRjIJCKeTNKF8tFRoS3NdUGB&#10;PiqllEohQLPTxYNmgmhr2EP18+XliAZqDPRuQgFPKhTx2QgVC5qrpZHC38Ohrio/NTnc2cXM08sm&#10;KMAZEBrs7u/j7OFqRyWB6ojMPAkLPG0MJIg8dAF6Lxl55JUUovdBs9fAUhgvcRr62mAb6unhyFR9&#10;tp9vaGlZxeT89NL2YnJegqu3o4GREixY5NtrDWhJCBOJxKQBtZigyeGxkbd5BD0GEx5QqkjEEIm5&#10;akOFm4ezp7dbQKBPbFxkdEx4YlIsICExBhCfEB0bExEfF5WUGAtpQmJ0UnJsckpcYlJMbEx4eFhg&#10;aJBvSKCPq5OtjbmxoULCoZP10PGboImj6elQdBAXeC5Fn0PW45DxXIqugKrPJeEhBXCIumoBx0DI&#10;J+Jwwx3tL/7wXy/QkDV/Qxn5H//+kpT/09//8vs//dcfX/zly19/7RXi4+jtNDgzOLc5l1OSaWll&#10;CjfJSCU3VMowwwBMArANjKQytQjhx1/R8SDIhUJMwNx5QIACYACAMQD3C8wDAYeNuJajX8fQ6VS0&#10;Q0Re3EG3BmBSaRgjjxWGGjDbAOwQhVgARo6xSvaKkQdAASjGJJNfUfBgYJDweLAxKHp6kA9bwfaA&#10;o2OQorEphAymmIXEuIcTgzJIeV08k0qRyyTwdBkrlQqEs0NeLcD5w15QA3YIHoMhEwklAj78BLlY&#10;JObzaCQiiUCEDh90LAC2QOcIveHLh1dTE1bJRGTqWuwjIPjhNCqYZBQBnwudO/TdSoUMhgEwQkAj&#10;F/IF5qZmZiamJkbGBio1n8vDeHw2k6WQyY2NjQ0NDVVodBrULf7lojJQK9UqOVSkkMNWuVyOEvES&#10;jJcXi6UCNHY81qUKhWLIwTzl0bDyArjMsPChQ/3JXx4yoTAUgPIYHY/J0C/D8mpgg7aKdfrwG7GR&#10;D5oPACwwLofh4mzn5YXQ8T4eNp5utj6eDj6eTqAeuTtbeTtbuFkpApyNsqI9MiNc0kPtU4JscqNd&#10;y1L8yhEmPbgy2acoxhWLWgNpTUZAVZofpA1ZQU05Ia25oYDm7OCmrCDIwYC5vVckeUGKOcvXZQTU&#10;ZQUC6rODkDld80J/FrXmJSNfmx7wk4+8N+YjnxvtnhPpkRvjVZgQkB8fgDHywV6OQZ4OQd7OIb6u&#10;YUGegPAgn5jwwNjIgLiowMTYkPjoIEzAwsdDmpES+ZJzT40CZKVFY/hfpHx2elxxflpeVmJSXChU&#10;khgXmhQfkZIYlZUan50SU5wWW5URkxfkkuSoynJR1ofa1vhbNIfaIfx4iG1rqH13tGtfnHtvrNto&#10;RuBwuu9YdiAyO1lJxFxpxExx2GRB8FxRNBaVe7YweiY3qj/eZzg5YCQpYDjRfyjOayzZfz4rDKzH&#10;6dTAhfSg5azQlfzwSwXhl4qiAEtFMUslsdP5kYNp/i3hTjWBduV+VgVe5umOqlgLUagBy0dMDJBT&#10;/GXkUCN2pKkwzc4o1d4sw9fNSswVkIgiGoOjS5IzuHIGX6RLsaIJnWh8Vwrbi8wKpfKTWPJCjrpO&#10;aD5g4LJsHTSr9lhQuM+JnOa49gtsu3mGzRzZYo5oPqdrtIA3Oua6HDEdrwi9T2W+x+ZhG46RjQaO&#10;zjiin9zQSiQxFohZOnoiIt1OaWomVhnwZQYCiYXS0ESKxJlRSMQiEfKYS2Ri5AsSKTK/q1ogUXEl&#10;MhZPwuQay+QvowcI+UYySZCXBwgWBipjuVTO5wIMJVIDsQQgYXMMRGJvR6cQL++misrXb9zKTUl3&#10;tXfU19KR8MVIVx0Q7OvtFxwY4u8bEBwU7usT6OHhBfDzC/D19Q8KCnF39wSzwcXJ2cPJxdHaNtDD&#10;28PeycPW0cnc2sXS1tnE0l6kcBKrxLoElqZmUnDApZG+ubamSKXCF6dVxZRM8S02OVZ35N5PjEPe&#10;VAc+Ngx8qPS/K/a8I/G8JnDZJllc0jde1jed0lJNaqkGcKJJvMG8vsm0jsEa3eZI7HFV7XskcTtW&#10;eO5LXFf4dud0pSU4Sp4eN4Mtq/XwGywoyo0IL0pJ7mluWZydubS0vLq62t19DovAAycfExMXFRWT&#10;kpRamF+Un1uUmZ6TEJ0UHRof4hcV4BUWHhgfGRxva+pgKDM0QiJkiuR8jquFmonDFYeZ3RjNujMc&#10;cb3H8Uqb2W6V8tFoQGcweTzddDLH5WK6y2pF+HFz8k5V9EFN3NWmtIPK+OOqxP2y2MOy2P2S6K38&#10;sN2iyP2SyI3coJ3S2OXsYMBuWdyV+ow7HYUPzpc/7K243Zpzpy33ZnPW9Yb0u625b3QW3mnJudeR&#10;f+982a2e4mutuTvl8bPp/tOpvgsZAZOJnksZgdtFkTvFUZCe1SReb0i93pByqyXjRlPyrda0W82p&#10;NxoQx8MrNXEn5eGHpaE7BQHLGe7j8bajMVZt3tJqZ16tuzDbRGMwknm93vq4SHmryvA0l35aQL5a&#10;ybrVLH6j0+hGveRuq/igWP+4nHq1Qfqg3/P2YGRLqrkRE2cpRpxJRWyRRCQHxReZV4dDYNH1oIfF&#10;GHkeEkSexeYy+DyOSADjEkLEw+gAAA0YU4JZP7m6M1BPFsz/nYfS7ZC+cpaXiMSwCawGSKE8ACqB&#10;kQUGXOirtRBbRgcPCjziSPQ/DDuUhxRGJRjXdNE4MxifDvlYsf8b2I46iEvQTwQT5IBBgu6OGTOQ&#10;YvVgbvKg10GKlUFSbRxJC0fTxuXHBt7bXvjd+2/87tntX72+/5vHB1/cXPjhra0Xv3793z86/eHB&#10;5m8fH3x3bfkf7mz88vbSf31w/M+Pt3/zaPP5tekvrk799wcnP9xf/PW92X99Z+VPH+/95o2Zb64P&#10;/eG9rRdfXv7rJ0cvvrvx96+v//jl1T9+cvKbxxtf3Zj95GTi4+PJr28sf34y88XpzLfXlyD9YG/4&#10;o4PRT4/H397o++zy1NtrPZ8ej3x1bfz9vZ4nW83P9pp/fW/kjx+s/Ns7C3/5cOv766N/erb//HDk&#10;s/2RZ9u9HxwOfntz6dn+6He3N57sjCc5yQuDrdM9Dec7cm9eOnc207E/2vDpzY1Pb25enTt3faH3&#10;aKL70f7yza0lAxaDgtPUw2lTNEm6OF0FR3WxZ3KwfXS0e3L8/Exv88js0NpYz+Jw10xccKKhzEjE&#10;lehrE4laFIqmNlMLlxosXxsPWB41nu1jLI1QNic4O1Os3Qnizpj2lSXazXXOjXX26QLtyjJrdVBj&#10;uhO3NqT9+NjgzWPVlXnK9WUyxsWfzuKvLiITvQIuz+KPJrROJgj7w3rLnbjNPu1LnbjZRtxCE2Gu&#10;nj6QR6oOx13II8w1ci6U6fRVafVU4843aU5dYC1PiBbGuPMXmQvjtLV51v46/7Urqr0dztYGbWVO&#10;/3CLA7h6JLlxKr95pjza5R/u8M5+mp0V5eVVV46UZ4eKK0fy0wPRjTMF5k2Pesqrbl0zgEwkRs2u&#10;6GRPDAAB3VdxvCvZWmbtrHA25pmbS9yNBe7aAmd3RbR1ib+/KdrfERzuCY72hYD9Pf7BvujwQLy6&#10;zNhcYy0u6m5sUA/35dsbsp11xdqS5HTXePuS9HDb5GDHbGfL4uqVwO3N8IQYhq0FXsbTELI0WSQN&#10;Hp2oEPAMZDKE+KZTuAySiEeVCOgYI4+w6kIhm0amEnT1tDVoJLCCiATENYnEZSJRGfk0upTNAfCp&#10;NCGdAUqpgA6GFh80XqhNwucoJUKMmhdxWaAAg70DAuYTA7KAzQBVHGQ4BJNCpJP0iXgtsp4Og0wg&#10;6WpjWjQADgS9CpdOhxSUXkghRwxKHp2uq6EBai3kIB4tejo0oh6LSsJeA8AJQG14TQ1EM0d85AmI&#10;LovToJIpLBoV8nU0cKA262tr6EGDRXYk8mhkZKpb6M2oZAGNouBxOBQS/BawvYi6P81LgWjJLxl5&#10;DWR5SdP/jJEH8w/JwDRJTZwWcpIauBgn48nyhP32rMtdmTcv5N0dKrrVnw/Ca325aPianCvdGcdt&#10;yQfNSYBXjPxqRexSZdJoXtiFVJ/ueLfWGLfGaLeKUMc8f+vcADtnBUtE1KbgcDRNnBmH2BTn0Zvg&#10;MpMbtFsbe1Affb078eFw7puj+c8mK56OV74/Wf3eRMXTsdKn40hY+XdGKz6cbr3XXQajyWpe2FIO&#10;gkt5ERvFsZslcSv5kctZ4ZfyY2Zy4gbSY2qig8xZVJYmjqL9/2Dksa4SLgwArGDk1QVihCJ0PNiu&#10;UJygp68LJ6mBS/d3LQhwzPUwbYlyGssIvJjsuVIYtlseuV8adqMh4c2uzDuNCY96Mp/05783XPzR&#10;WPnn0zWATyerIH27L+9BV8ZpZeR6tjcyZWue/2puAIJsH9j9jS7ER/5Zf/HTC0UPOzJvNyffbEq5&#10;XBN7UBG9WxpxBUbG9mwYi5fT/S6leq+keS+nex+VR99rzfhwsOyroaofxup+M1z7LyN1vxms+tVA&#10;xTeDZU86Mm5URV2rjb7VknizJfG4JmqtwG8NxtCCwNksn5ksv5EUz6Fkr64Ix+4I5/YQx8ZA275Y&#10;r4Omwt26ws2a4t3WhoW62onapsn2gcG2kf6u6a626aamifqGidq6MQAIdU2TzS0ITd/ePou5w2OM&#10;PEbEvyLlQQD09q709a2eP494x2Ou8RgjD6t9fesYBT88vDs0hBDuGCAH8Ys/vzHQh6zC1osX90ZH&#10;dwcHt2HTQN9a3/mlwb7lkcHlvKxKsP51tYlw6/7/GHkY88A2xKFPNfwH9xeP06TCoIrTJGviCTgN&#10;soYWR5cgIVIdFYaZASEVsUl1iWnlYbFF/qHlIVEVwVFlfmHVwdE1wdFVgZF1odENYVHVfoGAxuDQ&#10;ppCwxoDgliAUwf6dEYF9CSG9CQHdUZ4tgQ513laNPjYt/vYdAY7nw9wHo3z6wt0Go736I926g+yb&#10;PE0bPAybvU2avIzr3JSdgRY9YVbnw6x7I6z6I20GomxGY+1nUl2XMr2waXUAGBcPqys5vosZnvNp&#10;7rMpLx3kUbgCJuKdx9GQNUMx9oPRDgNR9hcibLtDLTFGHpnKNcCkPsCs1t+00tuw1BN1jXdXF3kY&#10;5Lsqsx2lmQ6yVBtRjDEzVEYOlhBjDZhp1rJ0G3mKlSzORBRlIvWRcS0ZJBM6GdRLAg7H0ie72jvn&#10;ZmbFx0WmpsY2N1dPjg2Mjw5cON8ZGxUcHRGYm5VcXpILl93H3bG3q2Vv85KznYWuJq62LO/OtaOR&#10;vo6c1NjSvDQ/d3syHtdUXTw92peVHD0+2NPZVNVYVXS+vd7GVOlkbWptbOBkZZ4WFx0bEWJhrNbX&#10;xrEZ5ITYiJjIkOSE6PKS/JzMFNgU5OsZFujrZGupkos83RzdnO3srM3sbcwhtbE0cbK3srcysbM0&#10;tjJVg6KsFHEMZQJThJrnIWEuhHQxm6DgUQz4NDlTz4hDcFbyrHgkNxk7xEweaCgINxZHmoq9BORA&#10;OStQyvTgELz51CAxx4msGyLmtYT67rdUHXdUzRWljGRGjWQnDGanDuRmNcUnJ7j6uVt6COnGXLo5&#10;l2lHodiw+R4ckZce3UqfbUngmFFFlmyZA0/qyhG4U+lO2rpWOLwJDm+IQN9Ei2SuSTTTIZrqUc1I&#10;NFMCVc1iG4sk5nK5qUgop5JByYSBAqEF9FGPbN2fJneFlPKTNzes6ujoQA4WjEVPTw9WoV0gTBCR&#10;CK1GG2WcQVPUJxKg4WBUNZFMwnJIFDJGyoMeiTHyCIv9sjt96beLkeAYMIoZBBKJADIRdVQnEOCw&#10;/0f4eCwH2eVnPvIY8w4CpruCDOnPGXmQEWdSdBNWEssEAapCqEs0Xg12FEhR1xXENR6j4OH8MW0Y&#10;UvgJiAasow0/GaPjsa3YlSShM+ViFwcuL1wuWMWuGCywFbuGsKCUDLJAASzFBCiAXWqMwQcZFsx9&#10;Hr01cDvI2CWCFKN3kDg2KCPE4XAwRojF4vC5Ah4HjBGEi8dSsETAxABzQyIWipFI1QzY3cBInZ2b&#10;Nb0wdXT1aOtke3lnZe/awcr++szG/NTa3Ozm4vD82IWpocHpkaHpkbHZsYn5ieHxoZGLg4DFpdm3&#10;33n4/S+ef/31J9999yngyy8/+Po5ho9QfPLl80+++vyT5198DKvffff5L7/74ptvPv3qq49hFwCU&#10;/+ijt99448aVK3tXr+7fuXP28OHNZ88efvbZ06+//ujzz599+um7H3/8zrdfffTNNx9/8MHbH3/y&#10;dH1j+dLK/FdffvrBs7f3t9aCPNykTKaZQpYUHeznZbe6PPzF5w/+6Z+e/enPz1+8+P7Fi1/8+OP3&#10;P/74y7/8+dfffvNuRkqEr6ddUXZiSS7YzlXrcxdrS7JN5DyliCHmkDAHeaUcgQp0egDqBf9zCv7n&#10;pDy2CvlGKj5GxANAMFTyINNQKVDLeUZKsbWZga+H08z40OCFLiGPjoQoJ+MxF3guh85kkGl0IoeL&#10;OMVjrvGQw2JSMIFBJ0GKRbARCthQoKK8qLAgWyYViEU8EqhrWghnjjHy8MBgChssyKj2P+Maypxz&#10;GMh0naBHYnw0dJHQjeZlxSclhAQEuAQHu4eFeIQGuyfEhrg4WqjkAix+OzRbeFjp6II9lFA7bIBH&#10;H0S8riYeFEItBPC0E3Q14ZSoyAShFAJe18vDs7a2enFpZnl1Nj0r0dnVwdTcjKBL0dYg4WEYxulC&#10;+8Aj0eGRN918EdPSxtTewcrB0dLL2zYm1j8g0DMiMjgtPREj2SHF4sInJEbHxkXA+BEXGwFITooF&#10;wGpSYkx0VGh4WGAIPAnuTmbGKjGPxWNSiXhNuj6eQyFyqSQaXpuircki6HFIBIauFlNPm03AA1j6&#10;WmyCNo+sK2GSOfpaPKIOEYejauDUXA5TR3umv//Fn/77xz/991//+ue//Q3xlMfY+b/+7S+Q++OL&#10;v/3bH/7jTy/+lJidrLJQz6zOLm0vBkX5GxopVUqpsVphqJRhEeQhBTPAUCIFYIw82CSAV1w8pGCK&#10;gICR5kJ0TlfMU57PZvFYTA4WRZ2FBpBHF+jWAEjImp8YedgLGjdYIFgYd3TWKbGJWm4ol0PlGMsP&#10;KZQB04IFVaBu8iQ8HmPk4fZBPfCoALATwKwRKR/5OphDpkAOHIWORq0BA0MmEhqolTIp4vIPvwX7&#10;CdheUA9UyGUyDBRyuVgEPwEKA9h0GhZnE3XyQ/160EcWI+Wx3hCeNJApJDIdWgqZAimTAc2ABAdi&#10;MenQcWO8CewPm6BrM1QbGBkYKmRyLEywrg4eukboDVXoolarTU1NzczMDA0NMU95uVIhgbqkEqlc&#10;plSr1IaI7zxcIbgPsEilcgDGxUMKEArFIAsFUjFYiwIph4NErkF725dhal4x8hgLDwABAHsBoGvm&#10;Qm/MY7M4TAJJH34pdOtwhvAzQYBGCa0MGpQuHhqUhkIu9nB3Cg/28HS19HK38/N2cnW19XC183a3&#10;c7E1drVW+zkapoe7Z0W6ZkU4pQbbZkY6FcR5lCf51meGVKf6IXR5ZmBZkldhrGtVmh/mJl+HkvLN&#10;2cEYHQ+ozwz8OSOP0fEIF49O34rN6YpFkMfc5BuygjFGHuqHo7xi5EvjvfIjXXIjXHOi3DBGviDe&#10;Pz8+ICchJCrAzd/NNtTHOdTPDfGRD/CKCvUHxIQHQhoR7BsVhiAmwv/njDwAI98zUiIxUh7j5X/O&#10;yOdmxmWkxmSlx2WmxqQkhALSkiLTk2IAGcnxRZkptQUZ5anR2YFO2V7mOW7qBAt2mY9JbbBtU6hD&#10;Q7BdY7BNe6RTd7QLAMyb4RTvyeyguYLQhaLwS5WxK1UxICwXR6+Uxs/lRSwXxy4Xx83mghC3XBAD&#10;mM0InUkPWUAZ+cWM4I38qJ2S+O2yuK3yuJ3q5K3KRNhxsThmMjf8QpJfc5hzdYBtsZdFppNhnKU4&#10;zIgXpGL5ysj+MnKYMTvBXhFlJsp0NM10tkp0sbMUccRUsMn5AjJLyuALaTy2HtWIKTKm8tRUhjGN&#10;ZcPkubPF3gxBEEWQyJYXSczrFNYtUutzMvthhfOEzGVK7DzFtZ9gWo/RzcappptC50Op977Ya98w&#10;+LJXxoRDeBhJ5MWWuquMTEVSOZurh8MZ80UWYqW5zNBAKFcLJEZShVwolgpFKqUcdAUpaA0igUQA&#10;LVesEkoUfJGSJzESy8UsroFYIuWyZTyOsVzKAWVCIpRwmFhqJJNAvoTDMlHIeFSamMWGFJCXmvHu&#10;gzcHu8/LuAIYOoyVhqEB0GEHBfuFBHgH+vsGAVydPYICQt3dPT08vHx8/b28ff0DgpydXR3tnZwd&#10;Xfw9fQEu1g7OVvY2xhZOlnYWahNnCzsvS0cHuYmbsaUpTwC9t4Ohqreq9KC/L0koy8AzlgzcdkWO&#10;DwyD70u9bwo93lD6PVQH3ZJ6XxO6H3OdNinWS0SzOT3Ti5qqi9rqfpxkQtdgRt94Gq9apVseCJyP&#10;JG4nMo9DhduW1GWGZ9WsI8jHUQup4lyhQaWbd31sXLS7W3Zi/Pmuzq3N9c31jcX5hcLCYmsrez+/&#10;gKCgkKiomFeMfFFBaVZGbmJMcnRYbJBPmL9nMMrLh8j4cktjczMjYwdrC0sjhbO5XEXFJTgLrw1n&#10;3RqIuNXnfrXdfLdCdb/Pt9mHMJZmPpXlOpfru1ERedSQeFifcFgbf1qXdFaffLk66bgi/rQi6bgs&#10;Yb8o6rgs7rQibrsgdL8kcrMgfK805lpjxv3Oggc9xfc7im415wKu1qZDerMp57XG7De6Sl7vLL7b&#10;WXSrq+hWT/GV5uy1wsiZtIDpVP/ZFP+5NL+FNP+N/Ii94qiD0pgrtUmvNaXfbEy/3ZJxqzXtbkfm&#10;nbasm83pN5vSrtUlnFZGHpeHr+d4bub7TCTY9YUYtfso6tyEVc6CTCONLn/izRb70xL1nRrjoyzK&#10;WRH1Wg33Xrv8YbfpvTb1/XbpTo7WbgESuObNQY/X+gL3+2KcpTgrvr6KzZByhCKBlM1lcQV0Kh1P&#10;o+GFXI6EJxJx4VEVc7gMJgcJ78ZDZ2fFWHgACAAOiy1GZ3AFVR/MB8iHHDKRhLHwPOjI0VTA59Jp&#10;FMiEoQT9Jg0ZhrAKYcCFkUtXRw8PiRYMY3qYUxGMaBiZjo1rkIJtAoWhcsz6wEh5KIABVrEcLBMj&#10;5SF9WQnoV/8nKY8BrBrIB2MKgJVBUi0cURPH0cMdL448vbb1hy8e//bpje/ubv7wcOfbu5f++7Nr&#10;L3549MOjjV/cXf79O0f/dHvtP988+Mt7l188v/2L1xa+uT7//c2lL6/M/Nez479+cuXF51d+fXfm&#10;13enfn1r4vurI7+6Nv7Djcl/vjP3p6c7f35/78ePDv/wZOeHWwtfX5n+/sbiL28uf3t18bPjqc9P&#10;Zj7aH/v0dBrw2eWZ//7o2lc3Zu8ttj5a7Xh3p/f5lYu/fXP1+dnAD/cm//B09T+fLP37W/P/fH/q&#10;H+9M/PHJ1i+ujH9xMPjuatd7W72/fbD9q9trHx1OlwZahxkx0l1U1TEOk/XJRxdr39i4cDLe/Ox4&#10;/qs7uzcX+s7GO/aHmt8+vPTdW3dTA7wZmppSGpOM02Xp0qiaJBOR8WDb0EDbyGA7El9+oH08M7qI&#10;oskh4igUXaoOKJ8augQYe9GAGCUpxrN9TpeGDVYv8jcnWJsTnN1p9uEMdX9S/2yRfn2FfWONe7bE&#10;uLbC2RzVne3CLfbiHh8bvH3Z8MYl2rUl4uV5natLeiczOlcW9C/Pa12e1ziZRuZ0PZkgHI6S1s9p&#10;L7Xj1nt0J2pwgyW4hSbWQAGpJgo3Uc0YrSZ3F2mcq9BoK8X1teCmBylTQ4SFccp4v87CGGn7Evdo&#10;S3TlWLq0oDs3o7U6TzjY5JzuCW+eqW6cKq4cSnbWmUjYmX0JhrNDGTZT68mh/PRIdnqA7HuyL8Rm&#10;dsWc6KHYyZ74aAfB4bboYEt8uq84O1Sd7sov78j3VwU7C7ytBcH6LH99XrC/It9bFe+vi6EYUn5P&#10;crAjPYBiO4r9XfmlBcbqMm1uDr+6Qt3ekGyty4/3DA931HvrkoNN2eGmen1JtnHJ4GDP5WA3tKxE&#10;5uVGFTBxcoGugKHDoxPlfC6i2XJZfBaNxyQLOGQhlyLk0KQCjlyE+H/w6VQBm0EnE0h6YMZrUykE&#10;EY8t5iPqq5TDNRCJ1aBZUWlcMoUP2i+JTNbToRL1GBQik0risegGCqmpgRL0bdCB4ShiNgxMIqWQ&#10;D6MSwMJAJWDTwUDgMqgMMoEJ1gGDyqKSQAZQCbqgGMPpwWmAqsxjMADI15FsxK8fBFCYQU8GrRjU&#10;YChPJ+ljNcAJYy8SEFJYBw89BjRwsKCgRUPzJ+np0khEKpEAW0F5RiZ61dTEXOyhA1LxuSx9XQUY&#10;61QyjJsUfSQwFh5t4xgdjzDyKI2CAGXkkRyMkdfU/RkjjwC6B6icgsOF2RvO1qZut6SfdmbcHSp6&#10;xcjfQAPKA66dy8IY+cOW5P3GpO3auLWK6OXSqLnSuOGckPNJnp2xLsj04BEuJaHOqZ7WEY7GXB0c&#10;RQtH1tGC5mPA0G+MdR9I85zLD1krCztrS7renfjGYPa7U6VvjxY/uVj+HuImX/50rPTZRMnTifK3&#10;hss+mml71F+1lh+OvB6uSFrJj7yUFwEa1EZh5G5pwk5RwnZp8mxu/GBGbFVkgJygTYOLifLsYHn+&#10;BMTghb4XeuCXLybAiEB/OfSKsA69IuI3hsPR8DpsPC7Ozao1NSzbzbg50nEwyXMy3XcpL3i7NHy/&#10;NOxqbezrrSl3mxFG/ulg4Sdj5Z9PVn01W/flTO2n4xUfXyx73J11szF+pyDgUrr7Wo7vTmHoRkHI&#10;pWy/5Szv3eKQ+x1Z7/aXvj9Y+t4AErXmbmvqYWn4TlHwXlnkXkXUcU3ClcbUo8oEGC5XMv2280IA&#10;l6vibjalPDqX+6S/6POJ6udjVd+O134zWvX1SOWXI5XPenLvNyXdbU2+Whd9rSF2rzx4Jc8HY+QX&#10;8wIW8oIms/zHMvzb0c89GwJsGoMcBpICF8uzZkrzZysrJyprx+rbhpvO97cMnW8d626b7GhDZmqt&#10;qh4prx6uqBkB1NaP1jeOtbXNdHUtdHcvtqOzs2K8PBbE5hU7Dzh//lJv7wrK0f9PsBpMRuh1lH8f&#10;HNwG9PdvYlFrIBNWhwd2Rwb3YHV4eBcAmbBjT8+lC+dXes8tDvevzE7tJMbmaGsQSNDg9BBK8Wec&#10;xf8AbCXEPkTdCuFBJ2rq6OO04HlgaOFBzZNTGF6mVj5mlgmuXnWJaS3JWb05xbUR8fVRiZ1J6U3R&#10;CfURsQ2RcVWBkTWBUZV+4YVuvsVu3jX+QfXBIbWBQU0hYTV+AU1BQS1Bwa0hAd2RAQNJIUMpwQMJ&#10;vu0hjq1B9tVuJiX2ympnozo302Yvy+4gxzZv655A+75Q574wp/4Ip5FY94vx7kOxLlNpvvPZAYs5&#10;gXOZPtPJ7hfjHMbjHOfTPBczPC9l+6whL3L80MfGdz7DazbNYzrFZSrZeTIJUtfpFLeZVHdIQR6P&#10;dx6NdxqKse+Pth2IduiPcTgfYdMegnjHNwZZ1PkjgeNrfc0qvY3LPAwKXZSAPBdVvqs620mRZitO&#10;tpUkWAkjjJjRhvREE26atSTbQZ3rZJRqrYyzUEaZKv2UIlsuk4d+T8Aj6Ms47MiAwIbqisK8zLLi&#10;nHNdzWNDvTPjQ6MD5+prSuuqS3o6m/r6OhLjwoMDPAfOd2ytLnQ113Y21WyvzK4tTEBakpuan5EQ&#10;6OUkYpPbGypmLl7ISIysK8/vaKxsqy/vbKpKjgmxtzDysLNxsbFKjo6MDQ1OiI7wcHbQxuFsLUw5&#10;DOjadZNiowqyM/w83UL8fWIjQt2d7B1sLZzsrRwdrK0sTRwdLQGWZmozY4WlicrG3NDB0tDKWG6o&#10;FBiphACFBAkeLRfQlCKGjEeW0PXkTD0FTVuoizOgaFoy9ZwEVAeOvr+cHWOhCDMQhqv5YSoewI9P&#10;C1fwK7xdN+vLr/Y177eUbdbnTubH96VFdCRFNibF1ySlpviG2ynthUxTFt2KybBhMu3pbBcSw4HA&#10;tGPLPFgyF4bEgSN35IgdyQwrfZIlgWSrR7DGk6y0yRa6NGsoRmTZkzmOTL4zR+xMY1lSWSYCoblI&#10;YiqVGovEChKRpqODUPB4PJ6AesFjbDKFgjjOvyJ/IR+2YjLkY0yxtrY2wgGjBAK0EljVRyO6YBwd&#10;qIbYKhZEHmSM1Ebo85/ivcCO0OygP/05HQ8dK9SKyYhqi8qQCdrqKwoekwEgI2TgTz7yGLcOKebz&#10;DsKrfEyVxbj4V4w8JgNAhsEOTgMb7KBaRG9GPfHh0NA5YJcFDg8C9tthwbiUV5QRLHAZoQCDwaCj&#10;HxNAAfQ3IlF9sM4EBCgAm+BKwqXDGCfs6mGVwCpWJ6SwQBlMgF3gBGAVi3sDtwYy0HgVyDyxFCqB&#10;SkN0fchGgsezGJgjJpPJZjBYUJhGo2ExMwVglTBZPBby8TlY1mCAgH2BuQfx+Xy1Wm1pbZVdkHNy&#10;/WT7cHdhc2nzaHfjeHtxe3V8aWZoZqx/cuTi/Pj44uT00jRgYnZ8dn5qcXluZW3p4aN73373+Xff&#10;ff7NNx9/9/XHX3/53ndffYDiIwRffvLtV599+/yzb778FGQo8ItvPvn+m09++d1nkH7+ybvPniDe&#10;8dev7wPu37/yzjt333//4YcfP/7ks3c+/fzp868++PLrDwGffPL040+evv/B2zdvnQ0N97359htf&#10;ff3Zo4f32pvqTeUyQ6EwOsDP1cHGwdYkLSV8a3vqrXcu//ji13/66/f//ZfvXrz43R/++5cvXvzH&#10;9GRfWlI4IDkmKD7Cryw3pbIg3dvJUswiKoR0KY8CLVrIJamVXIBKwcFSLHYNyrC/nLX1FSATg7Fa&#10;gBHxACxkDawaKPgiLt1IKbYwVsZHhZwd7eRmJVNJOiw6gUzQYrOoPC5DwIe7RWEwyQDETZ5F4fGZ&#10;yNeRDBIA4+g5iOs4EkoeCkPv1NPdFuDvhZD1TIqmFqJ4YQ0Ke2Lh0YLn6v8a11BGnqirTdDRBEWQ&#10;TSZIuPSc1Nj66qKoMG93d2tra7Wdg7Gfj0NIkFt0hL9aISQTdHSROSehJmirWkw0ZA0I2IK8ldJ+&#10;OY/KK+jpaoKqqa+npaeDY9KIetoa7m5ODTWVc7OTK5cWCgvzHZ0dLG3tiESmJo6ghdNHjCJNDagF&#10;sYrAmOQzXNwcY+Mik1PiEhLCkpPDExIjY2LDo6JDsTlaI6NCYuMiYCukKanx2VmpKclxGEJD/D3c&#10;nSwtjEH7JhHxcA4kfW2inhZZT5tB1idpa7BI+lRdbRCY+rpCUPRpFLKWBp9CYunrsAl4DlGXR9YV&#10;0gh8ip6ESZYySDyiDlcfL2fSZAy6nYG6Ji/vxR//gEzp+ncEf/8pBfztxY9/f/G3f/uvf//DX/7r&#10;wugFiVrc0NXYOdDlGeBhZKwyNFCYGCiNUO94jJQHwVAiNZIiHusAJIi8XI5x2aDoQ84rIh4zADCr&#10;AFI+m8VlMtgsBgf5IoYO7R+aNyxg7SNsAjRmAIWCGQ8cGg1sAzBFQNcHQSUVqmUiOIocDYaDASpn&#10;U6lgUYB1QYBuHY+noZ/iMtBpXQFQGCqEpxFOBgCrCr6AR6VBJpSEApCCjYE40gr5cHpgq2BRayCF&#10;c4YdoQBFTw+LVyPgQO8DrUUq5HLALEEmzkKZC8zDBRZ4cCHFekNsvIEFC8gFhg2TzoD+XQjHh7vG&#10;RGL+Qg8OMpfDUsoVpsYmBio1CCqFEro86Oeha5NKpSqVCpmsEo0Uj0WtgQVh6FUqhUqJucZL5TJI&#10;QVYqldj0lRgjjwWOh+sEEAqRqQJ5PIGAL5FKlGKRHGR0E/8VL899OaErEqkG2wVSjJSHwjy4rWIR&#10;9MwcHlsoFkCHjv1k6N+xXwrDKjRmaK0wRIL9aW5mGBHi6eNh4+Nl5+vl6ORk5epq6+NhjzHy/s7G&#10;6eHuqSEOGWFOWRFO2dEumeGOJfFeJXGeBVHOpfEeNRkBlam+JQkekFan+wNqUVK+MTOwAU2bs4Mx&#10;5h1SzC8eCw3/KhPj4uuzg0BoRid3xXzka9MDMEa+Js0f0ook7+JYj7wI55xwl5wot+wI95xoz7xY&#10;35wY36y4oLgQL38323A/1zB/91A/N4yRDwv0RqLWhPghATvQ2DWA2MiA1MSwjJRIDNlo+BoQsDQT&#10;DWjzczo+JyuusDA9IyMuMz06PzshNy0mMykiMykmKzm2pqSwq7Em2s/DhEfJ8LMvC3fOdFYUexum&#10;2ksK3A0r/C2rAiyq/cwbgqzawx26oh27Ix1GUhB7cjYveCo7YLU8aqcucbkkfKkgbKM8frM8aaMs&#10;cRXh4qM3ykBGsFaSsF2evF+dvleZvF+VclyddliTtluRsFuVuFebulWZuFQUM5MbMZgS0BbpUuVr&#10;VeRpnuFogHjHG3L9lAxvGRXgr6CGGDKjrcQpzkb5rpb57vYloQE2Yh4dry1kMIU0jpDGY5FZDCJD&#10;yhAKyCwDscxErjKXK81EUiuu0IErcmGLXKgcTzIngMRLYilLxOb1MvtulfOA2nNA7nRBZtsvtLjI&#10;tVkUuUwwbKckHqOmgSlUlTuR68CTORgYq4UigoYmQ08f6jQUik1lKgOZSimWIsHihSKJSKxWKaRC&#10;5NUa9D8COgsg5wnlQrFcKIVicD4GYolKJLA2NjSSIUImqO3+PsZyCZ9OYRL1zVQKhYAnYNCg34Bf&#10;xNAn5Kel/+F3/9ZaU0/TJQCgHl9379iImECfAE8Xr4jgSF/vAG9Pv4S45ODAsICAIC8vH3d3Tx9f&#10;/8CgEHsHJxsbO29PHztLWz8PH28nd2cre2dbR1d7Z2szKytjK1tja3sTG0cjSw9LOzOJBFRUthau&#10;KSVpJq8whcxdNve96xhzQ+732DT8gVHYbZX/DTEyTesRx3GHabvJtFuhWs0QzSb0jIc0FBdwknG8&#10;ekrfaI5kvM21PxK5nkjcj6WuOxKnZaH9CMesWpubq0Erossz+cqO0Jjy8IjMyMjmuqoLfecvXVra&#10;WFkd6O2LiU6wsXYICgrx9w+MiIiKjo5NTkzJycrNzS7IyylMiU8LDQj38wgK9g0P8YtytnV3NHcw&#10;kRuYqFRWpoYSLtVKxbMU6EZYsa4NZd8aiLw74HW9w/q0wfxOj0+du25/tNFoksNsls+lwuCNsojd&#10;ypj9yujDytizerDkU89qki/DY1meeFgSc1Aac1AcuZUfvJkXvFccca0+5V5H/v3OAsC99sJbzbnX&#10;6zOh5J3W/Ndacq/UpN3pKHy9s/heV/H1trw750tvdhbCg71aELWQFTIW6zER7zUa5Tyd6LWeHQo1&#10;X65Out6QerMx/UZ96s3m9DvtGfc6cu60Zb3WmHpWHY9wEwUBm/k+K1nu/WEmnX6KjgB1jasoz5KW&#10;boQ7F0q72+F8VmZ4s9JgN51wvYx9s0H4sMfgbrvBgx6T19sVW1kaR6XEy1Wcu502d/sDHi3mhplp&#10;GZFxFkKuAOHbuQIRn8mnUuh4ClUX+YaMJeQxBQKekMtjsDnIN1VYaBrQgEGAFAYFGB0EPL5ULBEJ&#10;hBQSGQYXsVAECjEIUCMWFI5GJcOIJhELwXiAQUcL2giNjlH5UBvmNQ8jF0GPiH7wh9gmGFsOdsor&#10;Lh5GN2yAA0B5zPpADRDEvoBMvLYOyD9n5P83MOf3n+LRvzJmMAFS2Io6OSGjBl4TmdIn2NXmkwdX&#10;f/3s7m8/uP3lnc3fvHP0/LX53z45ePH9/d9/ePqPjzZ/+2Dzd69v/OXdoxcfXf/re5dffHb7D+8c&#10;/+be1o8f3Xzx/eMfP33tD++d/Ntbm7+4PvmHd7e+uTz81cGFf72z+I9nE/9+e/GHK6MYfnk2+u3R&#10;yHenE9+dTX95OPH16eyvbq7+4/3tTw4nPzmZ+vxs9sPD8f947/RvX7321lbXvYWmDw4HPzsZ/f3T&#10;3f94Z+urqyP/dH/2x492/+H22L3Jot/em37x2dHXJ/3PVtrfX+/+aHvg948P/uXhwe8eHr27NRYg&#10;Ixb4mLQme8zWJ2/2FDze7L8y3nR9svOd7cmPji/dme+9PNa+P9j6yc3jo5kxBg4nBdtIS4dLoLN0&#10;aXo4HTOJ6eSF6dnBxdnh5dbKc3QtAQnH5JGFDBKHpEvRxmmBfkLUwMkZuMXBuPkL9nO9ktUR7vIQ&#10;dXOctzvFPZyhnsxRzhbpgNfWedcQXl6wP0VePI+b7cbd35G/fdnw7ibnyoL+yawWxshfntM9W9A8&#10;mcMdT+OOpzSOxvQOR0n7Q5TZRtxKJ360EteTg5tpoJ7PxdfG4S7WUC6U6fQUa5+v1G4rxQ20a00M&#10;4McHNCeHtIfP45YmqCdbipMd2fGOcGFaZ25Sa2OJcgCHO5TcuqI+OxAf7/C3VulIFPgD6StGHgDC&#10;8YHs5BDJPN4THO+KblxW37xieHaouHwgv3yg3N8U7a4LdtdEO6tCSI93lGcHhifbyrNd1f6ycGOG&#10;szHNO1kzOFxTr80gpPzBmuRwU3q0g+BgR364qzzYVe/vqDZW+CtL9KVF8toKZ2VJuLIo3t2U7mwI&#10;d9d5B1vig03F7ob6aM9ie9N2Z8t7dNgzPBDaJU4p1hVz8FyanpjNABVRLuKLeSwOQ59B0WFStTl0&#10;opDD4LMQ1REGDiGYtVQSk0qiUkDZIwg4TIkAiRSvFAjNZAoTiUwKxi2NzqfSOGQKGdoi6kWro4Gj&#10;EHRFPDY2i5KpgRIECYcFgxFAKeSLWAwpl60Q8wFMChGMFS6DimnLYh6bx6RBDpNMBg1ZgHrHg0YN&#10;p4p5pWBaLgALKA9lsBoYZALsDvVQCboII4+eCaiv0OShjUIDR7oFDRxovzwWEwQk1AYejzDy+vrw&#10;e9lkophBU4KSTyKohXwulQx1EtEY+kiHgvoMIkBJFkg1tX+KY/N/MfKaONgLMft0NTQoOFyUs+l8&#10;ffpafdJRWypGx9/ozXmtL/fauSwAxsiftKcctaYctiTv1icANqpiF4rCL+aE9qb69sS5dce71YQ5&#10;FgbYZvs7RruaG7MJTG2EItfVApNKU0UnNMV7D2f6IBPjFwdf70q73p14vz/z2Uz54+HCd0bL3hkp&#10;fWek+J2RoicXC5+MlTweKv5opuXNgeqd0ti5NL+j2vTtsoSNgujdkvi13LC90rj90uTd8tSZ7NjB&#10;jNiyUB8xHkcHyxZxjn5Fx79k5FH2BnpBPAiw+nITsg0JeqmNzqkLvSKcbX6494WihNIA24Zgm95Y&#10;l8l0bxg6N4tD90pCT6vCbzXE3m1OuN+e8qQ//+OLZZ+OVzyfrvliqvrDkZJnAwVvtKVerYzYLQhY&#10;y/JZzUQY+cOy6K0iZBrzjYLAW82pj87lv9Wb//a5vLutqdfr4280JV+ui3+tPfN2V86N1szL9cnb&#10;RZEr2UFTia4wBG/nhRwWRx6XRl2tjb/emPCoN++t/vyPxiq+GK/+agzB03O5r9XGXK4Mv1IbdaUu&#10;eqc0cK3QZzXfdzHfd6kwcL4geCzDdzwnqCvKpSvavSnYsT3CrTHIqcLXZSA/f7K+vaeksauio7Wi&#10;p7V28FzHdHcnwrY3NI2XVg6WVw8DQKipGwE0N092oGHiQaivv4hNvooJ7e2zPT1Lr0h5DL29SNR4&#10;AMbIY27y58+vIuQ7SrhjBH1//yZG3GNRay70ITmQj22CMn3nLp3rnh/sW+7vnXOw8dLA6WprIi+2&#10;NdDlJ87iZ0DpBR0NTT1NbYKGNgGnBaDidMwFEm8Tq9KYpM680vqEtNqY5LbEzIaIhMqAiJbo5Oao&#10;hM6EtIsFZYO5RT2pWaP5pcMZReO55UMZ+RdS0oezss8nJTeGhjWFhTeFhLVFRHRFRXVFhl6ID7uY&#10;ETWVHTWRGYZ9FNsd5tLgbdnoaVHtbFTrYtwV6DAY6d4f7joY5TYa5zGW4DWe6Dmb7r9aELFTEbtT&#10;GbddHrVREr6SFzCd4nYxxn48zhGbr3Uxw3Mh3WM+zXMu1QM2TSQ6A8YTHMYTnCaTXCBnJtV9KtkV&#10;iT6f6DIc79gfbXsuwvJ8hM25KNvuCOu2EMumYAS1fiY1fibVvqZIvHgPw3xXZa6zMstRDkhzkCZa&#10;i+KthXFWgkhjVqiCFG/KTrWRpNnKU2xVEUbCECOJh4wXYKw0gm5WTxPaBVUbZ2Wgqisrzs9KS02I&#10;ys9KqSjOHTjfMTFyof9c+0BfZ1d7Q1dXU0tLzfnzbe3t9YMXwLQq21tfunK4fbq3dri1fHl//dLs&#10;xari7JTY0Mnh84tTwxf7u1rrygoyE6NDfEpyU9sbKtLiwzlU/fTY6JykxLKc7ISIMGO5NMjXKz8r&#10;vSg3y1Ap09PW8PN0C/TxVIgFkSGBPu4uLvY2tlambs52Pt5u1lamFhYGtramjnbm9jamdpbGNuaG&#10;duZqG1OlmZEUYKgSSoQMhYQpE9ENZRw5jyqm6cqZBCVdF8wAJRHnIKDaswnOXLIzW9+VTYg0FIco&#10;eEEyFiDDzmi+POfsXPNOc9lSefpmfe5UYcxYfkxLvH9JmE9xdHS0e4Ah34SuKyMTjMlkaybHmcl1&#10;ITMdGTw3ntxHoPaXmgQxRc40rh2RYalDMCGQrXg8D77Qm8JyILLsKVwnAErK2zL4Diy+A51tRWEa&#10;C4TmfKGRRIJETKCQmXqgQuohwWoIKOcOCwVdQKCi04rCwmAgDC/GBUM+EV10dHRgFzKZjMfjMf4E&#10;8yXH/N+h+RDJJACFRn3FyIMAZbBxBFJoc0iz+6lLRV5yomy7PuquDikJDVYDAoCIesoDMFIe+l+k&#10;C0aZetBRQS9F9OCfQCLqY1Q7yJiAFcByAK9WqaCLo5HoobnDaWDVQp1kMpFA0MMOAb9OD+XiMaIc&#10;fi/SxaM+7FgmCJCD8UhQgEajYaFjMKYFUligPBSGBS4aXD0QsF1ggX4GGTRQRh4rAJVAmVclYRUW&#10;qAGrBLspNDSaPMbIU2lEMkUfbhHmLw+ZyB1C5uals1gcuEfI3STDzSMzqTQ68s0cnQM2B4WKsPOI&#10;ZcFC3Xr0aRQ6jyeg0mmefl6VdVUHl49Orl1e3l7bOzta3F6dXV+aWpmf31icvTQ7MT8xNn1xdGxo&#10;amZ8dX1573Dr0Zt3v/r6k1/84vPvvvv0l99/8v23H331+VPA11+8j+DzD1F8DPj2+cffffXR919/&#10;/O2XH37+ybtP33n9jXvXbl4/unXr+O7dyw8f3nj77TtPn77+/oePPvnsnc++fPrZ8/e+/OajL758&#10;/7tffPbk3YdvPr73+K37nT3N3efbv/jqky+/+vS1G2dZqUlSNsvJzCwxNFQpEZoaKe3sTBwcjadm&#10;ul9/cPjvv//6r3/7zd/+/q9/f/EfHzx75OftFBcVWJibAl1HfIRfkKeDo4WaR8WzSVoKIdKQzY0l&#10;JgZCtZL7clpXFQ9kpRzh4lVo+JpXeEXHgwCrRiq+XMzAZIyRV0pZaplAJeWbGyn8PJ1b6ivnp0aV&#10;Mj6DqsdhkrgssPg4Aj6Lgc7jymCSSWRdMCFBYLGpHC4dA4tJIRHxTDSIDYdNk0kFGelJlRXFRoh+&#10;CUooURPxTUcHLJSRBwEey5dP189HNIyRBx0Riuhp4bg0Qkyob0djZXx0QJCfs4eHjYODibWtgYer&#10;jb+PM3R5dAoSHVwXcb9HvpeEJxI6AugX4GHFHmuoDlJdTbyelj40HDSkIfLVILRzvJ4Og0VlsWnQ&#10;Hbg4O9ZX1yxOz68trOek5zq6O1s52+lTGBoa+ho4PU0cMvEONt7q6GkoVHJ3D6+IyNjEpJS4uJiY&#10;2AjEET4hKjomLCMzOTsnLSk5Ni09MTEpJj0jCeTwsEBHB2sLcyMDtQyuEVxH0MgBNJI+j0WXCrgS&#10;PgcUelBtkS9AqWS6Lh6MdxGNRtXSYuvryzksGYfFg00UfbqeFouoLWFTJEyyksfgEHWENAJLX4eO&#10;17ZQKAg43IWm1hd/+fHFX/+E4i9/+/Evf//LnyF9gTrL//nP//33F3/7w3//fnphCjRHpYnCwt5c&#10;qhKbmhkaGSJ0PELKow7yWERLQ4nUWCbHYshgDvIYNY/p+pgPOwiwCsYAmAGYrzqo8gIOEjmdDY8N&#10;nQrNGnoc5B0d6n8HzZtGQmLBg+UA5aESEZclYCOzZoEgF/EM5EiQdwAcC2qGQ0PNLDQmJgBsAyxY&#10;DcgYC4/R7lAP7AJHhxyZQKAWicUsNtRPhj5RUxPKiPk8CxNjA7Xy5cy0HOT9ARwCdoE6oRgcBc4c&#10;inGZDEilQgGHQWfC6RPAfoKeFiEsANijhYwm6KtO6O+g1wOZSWewGEw6Om81E50dg8/jCAU8kRBu&#10;JhK5TCIWGhkYmhqbqBRKpVwBgI4RLoih2sDY2Bjj4kEwMjJSwna5HHJkMhnIKgO12tBAqVbJFHLM&#10;WR4rAFddjCxIyBqMVX8FgQCuhUwiVgB+IusRB/lXy09fKiHBarDycAN/WuUz2Sy+kIdEuxHxuXwe&#10;jJGoRQaDih40AvRdLtIaYICAFgGN39PVytfT1tcbiSPv6orAw8Xa08nC2drA294wIcAhPsA6LdQx&#10;MxJh5DPCHPIiXXLCHLNDHfIjXUoTPStSfDBUpvoiAeVTEFQnewPq0vyasoJq0vxq0/0xOh7wahXj&#10;6LF4NbWZSPgabJZXzEceY+QxVCR5l8S5Y4w85iOfHeGeFemZHeWVGemVGuGfHBkQ7OWIMfIRgZ7h&#10;QT6AEH/PyBC/qFD/6LCAmAj/qDDf8GCvyFCfpLhgLGQNRsRnpkZh1Dy2inHxrxj53Oz4tLSY5OTI&#10;vJyEwtykzKSI/LTYmuK86qJcPxcnITwEmjhQyFK97TI8TXPc1Cn2gjQnWYaLItdDVeRlWOFn1hBi&#10;3RbhcC7aqSPE5nyE3USaz1xOwEyG70pRyF5N3GZZ9HpJ9FZ53H5d2m5NymZV0lZ18nZN2n5D1lFz&#10;7kFj9mF91n5txk51MhQ4acw4qk8DHNSmwOp2VdJSUcxkVmhvvHddoF2uvTrDXhltwg9UMAIULG8Z&#10;3UtK81cxo8wFoaacUDNehrtZtqNplpNVfoC3GZcholORGeroXA6JRaew4XkX8yR8loBJYXFYfBFX&#10;KBdKDeVKC7WBuVJlJBJZSmXmXL4Nm+/E4nnSBFE8ZbbSpkRpXWdofc7UcdjAdcbEZ1LttegY3Wrs&#10;FUiSOLFkMjLTSm0MeoAWDqeSSQ0UUrVcppLJFTKlXCpTKBRSqRSJGg+NAOHiGSqB0FAoVfHFapFU&#10;zBegc0uzjJVqhBlRKSQcllqMCBODF6qLC4RMGp9OUQr5JgqZSiSQ8Tg8Kk3O44uYrI2FxacPH+en&#10;ZUJjAESHRob6Bwf5Bnq7eUWGRAX7hfh6+IUFhgf4hrg4ufv7BkRGRgcEBLm7e3p6+fj6Bbi5ebi5&#10;uPt6+Lg5uvq4eXm5eHi7+RiqTcxMrezsnRVqM0dHT1c7NydzW3drWzWfT9bEyYh6scamWzmlGTjy&#10;ppHPXauY6wq/K8qA6+qAQ67jCc95k2azSDBdJFqM4w0v4CQXcLJ+DTmkY7rqGaLJGtvmVO55Jve4&#10;ovA8lrpuCu2nuebnacoSDUamBjWfLkthSSpcfQoDgyqzsy70dY9NXFxeWVpZXGptbPLxDnB0cgsL&#10;jfL3Cw4JjogIj0lKSM7Jys1MzynIK05NSAvxD/X3Cgz2C/X3DLYytTGSGBhJFWaGKkOFyNJI4mop&#10;N2RoBJtSj8+n3BuJvz/ge6vb7rUO+9c6PCrsNAdiTIdi7KZSvZZyg1YKgjcKQ3dKI48qE87qUs/q&#10;0gEn1WmHFYmHZbFIhJnCsIPSqCu1ibdbMh6dK3zUU3SvIxdwt7PgZmvOSXUK4G5nybWm3LO6zJtt&#10;hbfaCh9dqHlzqPbt0YYnY0032vO3yxLmMoL6gu06fcy7/SzPBVrOJHnvFEcdlcddqU251ZRxvS7l&#10;VkvGa60ZSLXtOVdqEo7KonYLgy+luy+mOQ+Hm3T5ydp9ZB0B6jp3Sb4ls9iWfD6MfqPJ9rBQcVog&#10;XkvQul7Gfq1ecL9DdbtVdatF8bBLvVuAPyolXK7i3Ggyvtnj+WA6pSHO0JSEM2JSuMh0Smy2gMPk&#10;0Tl8CpsDI5FAyBHxmAKRAOHYRWI2MlLwkS9D+VweAEZOGE0wRh5SBjqrEsbUg4qMkPUsBgtKoHOn&#10;i0UCLDYaDDFgesBWqAqAFcZc4zG7A/0wFwFo0rqIKw8yqMEuYLPAKurbihD0kINEsQA9HyXloRgA&#10;CkAxTIBMDAgXj9aDUE0/MfKQAuAwFDBRUDMGczgC9Qxzlsej89JX56V98ujGp6+ffP/45I9f3PuH&#10;t/Z/eLT1t6/v/v7Ds8+uTP/Dg/U/Pjn6j0dbL94/+cODrT89PvrHG6u/f3Dwl6fX/vrejR8/uvUv&#10;D/d/devSr16b++Zs7Ovj4V+djf/La3Pf7Q5+u9X/yXzrR7P1H83Vfjjf8PlKx/d7g7+5MvWbawu/&#10;urrwq2vL//X2yZ/fv/FPb+z+8u7G82uLb20MPNkb/Pbe3Je3Jp/snvvh4ep3txd/eXvpv987/Xh/&#10;8P3N7k8Pen97f+6f70792/3Z3z+cf77X/fn+uU+2e5+u9Dw/GP/+ytK/vH7wp2e33tu6mO2myHFX&#10;jJVHHvSXvH84dne++8rF5tOh1rfWJ97fn7082nI80vbJa4fvXj0sTYoh4nAsPJ6E0yRr6DDxVIoG&#10;MSEkaWHk0mT//NLYZmZMAVWTRdZkgG5L0qVIBEK1WGCmZDgY6SwMRs5fsF0aUKyPCleGGGuj7PVR&#10;+t4k6coSA3AyR7m5wb+xxr25Ibq8yFod0JnqwF1ZZD86Uj7cF53N6x1Na1ye1zmZ0Tme0by2pHky&#10;izuawp3OaOyPaB2Okg6H6Yut2vOtWhO1uPN5uMFSjbZUXHsmbqBM71yJVkeBZmeZzvk6rfFe4mif&#10;xsSgxlgfbqJfe22Gd7ZjvLsi2VziLkwRFqb0tlfo+xvsq0fS6ydyEI62eTtr7ONdEcbCYzg+kBzu&#10;iQBH+0hEmoMt/um+7MqR8uqx6uxQdbInv7yv3lkVbq8ItleEW5eQ9HBLebpneLihOF6TL4/Sz9aN&#10;duek412E9UnR0Yp6d1mKMfKH2xLA/rbscFd5uKM+2FatLQlmJsiXltiba6LledHasnR7XbS5xtrb&#10;ZG2vsqDynXXV3pbJ/JxqbsZ6fi6gMNvcQIYTcXAcKo5NwSPDBJMpE/JAOxVwyGy6HpuO5zHJQg7i&#10;U4J8qUkmUnV1iHgtNp0CZiviJk+EMohHPIw7plK5iURmIBBhpDwMMWCwgP6E19EgEl5S8xSCrkom&#10;xrxhYJCCkUgtFJgp5AoeV8RiKCUCYxj8BBwuVK6tAQeik/QVYgHYDkwK8VXkRimiujFBj2VTqYgO&#10;jM75ZKRQQCaUgXwaUY9K0IVdOEhAfBJYWK8YeTC2SXr62jgNArRphJHXhKPxWEx9HW1dLU2SHvJl&#10;KqjZUBWcj4RJ5+jpGktEXDKRQUAofl3E3Rud2BLhVhAnYYxDQcmU/19GHolWAJs1IBcJoZ7kbbvU&#10;lLPekLzTEH/zQt7VnszLnWnXzmWddaVf6c6A1dOO9OO2VMBeY8JGVfRWTexGVexMXvB4flh/RkBP&#10;nFtrtFNJgFW6h1mEo7EVaCc4HEkD+XVgWRK0taUUfHWEy4UU94XCsLWysKsdKde7E+/0pr09XvT2&#10;aPHbI6XvXix/Olb27ljRs4mS9ycrno1XfrHU9c5I/eX69Jlkv8PKlNPaDBiqdopjdguj94tj94sT&#10;98pSZjNjhtJiCvxcBVoII0/AaaCMPNbbaWnj4GfDj0VmI8Nr64Odiv1kBPDrtXQA2lrIlB5YHPnc&#10;UM+BkqTO5IDGENuBRI+JNK+ZTO+9ioj90pDL1RF3mxPutSTebox7+3z2h0PFHw2XfHqx/JPRsvcu&#10;FL7Tk3O/KemkJHi/KGg7P/BSuvdWfvBhWfRmXtBSJhIH/LgciUT/WkMCEkG+KuqwNHQ91+9CiGmH&#10;r/pCmMVipu9xTcJuSfR8uu9cms9+WexxafRZScxZSfTVypjTyshbrSkPzuU8HSr9YKD4gwuFH/cX&#10;Pzufd6856UZj3LXGmLO6yO2SgK3SgJU80E69louCZvMCR9O8RzP9LyR6d0W7t4a5dER5Zdkoc93t&#10;BkprJzsunq8f7G2d7GiZ7Gid6epaArS2zTU2TZVWDlbUjNTUXqyoHKqrG62rG25unuzsnO/qWnjF&#10;yIMAaU0Nsqm7e/H8+Us9PUvt6BSvUKylZaatba6zc7Gn59L586t9fesX0Mjy586t9KKhbCDFPOIx&#10;jn54YHeof2egf6f/AuI+/wpD/RuD/atTYzv1Nb1Crhp6Y3SgQzwK/5+MPIGAxIiDu0/RI+jikJlI&#10;VTxRclBESWxyY1p2VWxSUWBETXh8bWhchX94XXBMQ1BMa0R8W2RCS2RCe1xSZ1JqT2pGX3puT1zG&#10;YGr+SEbBYHrWUGbWcG72aH7uWGE+yKNZWSPp6f2JsQOJEePpUVOZ4ePpQUNJvoOJPv1xnuejXHtC&#10;HTv8bTp8Ee/43iCHvmDHoQjXqUSf+bTAxczAtfzwnYrYvar4/eqEg8pYwF5Z5HKW72SCM2Au1WMh&#10;3WsxwxuwkOEDmEnxmExyGUt0Ho13HIlzuJjgNJHsChhLdBlJcBqOdxyMR1zjeyJtusKtOsIt28Ms&#10;mkMs6gPMGgOtqnxMavzMKr1NilxVJe4GeS6KHCdFhr00w16eYieNtxTFWggBESasaFNWsq0ow0WV&#10;6qRKsFeFmkpCLVUuCp4ljyYiapFwOAWXHuTtbGmqCA5w72itsTZX5abFNVUXF+ekDJ1vG+xr7+9t&#10;u3C+9dy51v6B7pzc1IqKgsy0RDtL09LcrIL0pPyMhKmR3omhc4CFyaHGqqK99YXV+fGoYG8bU2V3&#10;S01WcnRiVFBnU1VKbKi3i11+anJJVmZ0YEBaXIwl2OcSkZerU1piXG1FqZ2lGei9WMcbFujnYmMl&#10;5rFlYp5SJoQO2trK1MHBwsrKyNJM7Whn7mRnameutjZRWBnLzYykpoYSYwOxSs4zVgsQN3khVSGg&#10;yllEIVlbxdDzs1Ame9gWhHiWhXk3xoeWBbjnudm1xga3RAaMF6b2Z0QtV+dd7W9drszZqM0/6igb&#10;zQ6ZLI4eKYxqSg4sjPSP8ws0lpgR8WIG3YpGs2GwnQhkK12iBZXtyBF5iVTBBhaxbLGfHs2RQLWn&#10;sp1JNFsS3ZrKsNYjm1LZ9gSmDZXnSBc40zgOLIGLUOYhkLlQmWb6FAWHa8zhqcViQ4yRJxLJeghl&#10;jizwwFPRhYJ6YeuhMVJAJpPJmGsslAEZcnTRWUlhIaIBWDAZr6dLJJNgKECGQw3cK0YeUgJojSgp&#10;Dwol0rjgH0JWI3T8K14eI+X1UE0UUlBYSSQCmUx8BcjESHkoAIUBIEAxjGF/BdBOMVcS9Jj/ByOP&#10;5YAMAii0yMenqFoLwxrS4jVxiBKMngMcDg4EwxyswvFgQQlILRBeMeMYU4St6ujAQICQ73ANYaHT&#10;6VAAVuEawia4OJAJAiwgYFcVFoxJg5SFTgYLMgM0ECoVymDXGRaUfqdDGdjERuPEYzlQnMViEIh4&#10;Gp2EOMiT9bA5b6hUMmyCzVAD+pUsMhMABZ3tFn47KAZUIolNZ3AYTA6dzWMi8VHYNA6PCdYK6AKg&#10;AlB0dHThQDwBPyQi/NL62mv37ly/f+fKnZtH1y8fXD05vnq6c7S3vrOxvrm2sra0tbN+euXw0TsP&#10;Pnv+wdfffPrNNx9//fVH33z1/pdfvPv1F0+//uLZd198APj++ceAb59/CvjFl598//zDb55/8NlH&#10;77zz5q27N49v3ji4e/vk3r2zR49ee/vJ3Xfevffs/Tc+/fydL79+76vvPvz2F5+998mTx++8/vDx&#10;3es3T8+uHe7sb7S0N9y8c+3X//j9V19/PtB/3tnOWsxkxAUF+Tg4KEQiI0OlSiXy8XGIjPGenDn3&#10;6K3r//S7r/7613/74x9/V1lWGBbsl5OeHB2GTCLo5WxtZSgxknKkHLJSQFdLWDI+VcyniHhktZJr&#10;ZCBQytkGKh5AIWNhBL0CDVCD0fGv4tW8IuhhFWPkX2WqpHwbc0O1TJCeFHO8t5GWGC2XcCVCFptB&#10;RGLXcOGmE2hoKHkuj8Hh0gVCMBMRf3k2hwaATFjV1dMkkvCwSa2SRkYEt7U2hIb4i0VcAZ8FNx10&#10;Paw1aaOveWA4gycNNDZQTrCxDJobip8YeQCovObGsurynJzU6EBfJz8fBy8PawdHYxcXC19vez8v&#10;RxGXjkc82KECpEVDe4BHE6xVSNHaYYGq4aiaqFeCDkAL1EGkbkQh1Af1FB5NOgl2dndzqS6rmp+Y&#10;31vZL8otcXJ3tnSyxRMpOIS+19NE1CnoD3A6yCzrOKFY5OHpGxuXlJScHhsbHxcXl5gUm5WdGhsX&#10;mZAYHRMb4R/g5efvZWVpYqCWCwVs0NHpFIR8ZzPIZH28RMDlMOAWckDgsxlobEqqgEHj06k8GgVx&#10;1aRRRQy6gUAgZ7MVHI5KwFfyuSoR31wpNxDzAJYGUhO5wEyOzNytFnDsjNUOpsa2hoYxAQHhHt4f&#10;PX77X3/4h//8l3/58Y9/fPHjj0g8eSSk/F9f/PjnF3//61//8se//+3PLa31cM9sHSyNTFVqI7kp&#10;cqYSMAnMjdTY97OYz46hBA6kgOcVdH3Q7zF+3ECGeM2/WsU8zUH1xzx0RByE1Mb8a9gsxFMeQEHj&#10;pGNGPgUavT7i4c5Bw18iVgRcGdTlB6PmEd981BkfjgJbwZDASkLNiFGBeseDgUEnEsEIgXwwPyAf&#10;KwYp7IX46dPoMi48QUgx6Ofg9BQSMRaIBgCnqhK+fJHAIJHIusiXv3AsEY8rEfABcnhymdAH0QUc&#10;NhgkGFsBQAR0gecYelVIYYBB30fqsZDpqpk0ChX5rgeNIYAFE4Ank0GnmpkaGxmqTY1NzExMYYgX&#10;IlwhQp1g1LxSqTQyMsJ4eQMDAxMTE5BVqLM8LFj4eIlMCpDKZZiPvByJIy/H6HgRGi+ezxdi4WuE&#10;8IBCplDG44vBoBPC6I/y9Ry4J2CtoSFrUAd5DlwnjIXHdke/DUAc6iEPMthcFp1J4/J5bC6HQCBB&#10;m4GRGG2gOPi90BxgQQYkHZyZsczHAwki7+Zsg8WRd7Y383G1drMzdraSh3pZxAXapUc4p4c7ZEe7&#10;FMR55EY4F0Q5F8W4F8JqDELKV6b6YtR8ebJ3eaIXoCzOrTTWtTLRsx6dzRVQhUaQr0z2rknzA0BO&#10;fWYgkmYHNeWF1mYGYAKk9ejMsVjUGgxlCZ5FMa4lcZ4YI58X6ZYV7pYZ4QFID/dICPFIjw0J93UJ&#10;93MN8XWNDvGJDPELDfCKCPaNDkdmdg0P9ooI8YYUEBXmizHyrwLUYKR8XlY8lvOSiP8JeVmJRflp&#10;2RnxBTnJRdnJoB2W5qRHB/oL6TQWQZ+Bx9M1cUJ9XHG4d2WEa3mgVWWgeb63YaqjON6Kk2wnKPBQ&#10;Vfqb1QVZ1gWYdYbb1Xkb9ETaLeQFrRSGrRaHHtTEnzSmHTek7lYlHjak7delHdSnHzZlbdekHTRm&#10;79Vn7jdkgbBbl7FVnbxbl7bXkLpVGX9Qm7JTmbBRHr9cHDudEz6UGtgS7lLoZppiJUuylgWrWJ5C&#10;op+M5qug+ykZUWaiKHNBEqjRLup0N+NMJ+MiH8dUDwcTLl3F54pZXB6FwyAyofkqFUYSkZzD4iM0&#10;ApPPYsIYLYFHUQxPrkKOvFWCx1YmMVHILOVyM57Aii1wRL6N5Pkz+LkGFjUmDs2mri2mHgNesQlC&#10;cys8w5wjMRLJVBIZPGVMBk0qgYeZB5VAk1EgnZAUpeMlPPR7Omi/KoFQweHJWDw1Xyzn8ZFGLRR5&#10;urpAl2Usl8p4HFOlHI4Ona2tqZGJQipgUNVigVoshI4XtkLfy9AnGEllCeERe6trWYkpTAJZJhDF&#10;hEVEhUR4u3kFePuHBoeF+Id6uXpHhkSB4OvhFxwYFhIUGhEW6ePl6+Pjh0WTd3R09nDz9Pb08XB2&#10;d7F39nL1tLKwtbayt7dztrJzNLd3srRzsjCzdrF2sDUyc7OxVgl4TA2coZbObEbhol/8kNjhzDb6&#10;smHQgdxng+e8RrPe5ziskS1ndY3mqVYXCcYXNOUX9YxGtdWACX3DaZLJJs/+TOmNOchfNvRelzhc&#10;ZJu0U6S5OEqaJiWbKYtji0vdfOqTUprKS8/1dMwtzIKGNDF6sSA739nJ3cPdJzoqPigwLDAgNDgo&#10;PCEusaigODe7oKigNC0xPSI4Msg32NfD38XezURpaiQxsDIEy0RpZaY0knPNZAxHBdgBuM2WqAfj&#10;ifcHfO+ec77d5XKl2aXYGjeVbtcXaTUU6zST7jOf5T+f5rWWF3RUHndcEX9UmXBak3xclXxUmYTF&#10;lIfMm80ZNxrT7rRlPTpX+EZ3wb2O3Pudebfb887qUqHk9abs189VXGvKvd6cd6ez5GZb4bOx1ncv&#10;Nr41VAvprY6C7eK4lZzwiXivwXCnLl+LDm+z8Xj3reLo3ZLYs5rkO225SOya5oyrjSl32rJvt2ad&#10;VsYelkbuF4deyvSYT3Eei7MZibFp9VFVu4hqPaQF1owsE+3haP71RrvjEuVpsXAzTfd2neBeq+KN&#10;TqOH50xPKlhv9hjuFuitZuDOqrn32s2vtljfGwk97ot14uMkejghlc5nCRD9mEVlskigRYmQkPFi&#10;LgtSIY/L4HAoSFB4NMgMAGPeQcMCGYYS9L02PPt0ARrNBiwCJCoaE5RiZGZXsUjA53HATgDtGQYa&#10;EFg0JCgckwpmDQkj4sGCQkwMZFoQKgiQg9opejAWv3J7B/w8h4TGlwNgpDy0PqyAzk+B40HGSsIq&#10;ZGL+EK8YeTw6Qyym0IP1guyLOssTdfF62lp4DYQmO1ieevfmwcf3Dj67s/X37x8/v7X8h49vvPju&#10;jX98tP2LOyt/fHbyp3cP/+vNnb9D+sb6nx4fvfjg5ovP7v/9vRs/3Fj55dWlf7m/9f2VmR9uzHy1&#10;P/DNbt/bE1X3+4pO6xMRt9DS8O0C3+Oy4NOq8MvVEVfr4252ZLw1WvXZWs/3RxO/u7v2+8cH//3s&#10;6h8/vP67t4+/ubnyZG/wyf65Xz9c+PBk4KubU7+8d+mHe2v//MbW89OJ+1N1D2brf/9o9U/vbv72&#10;9uRbcxU3B7M+3Wr/Yqfvq8PRr44m/+HW2g+vrd0eb/2vp1feWetvinVYbkq9Nlb7bHfo8dqFT47n&#10;X5/vf7A4+GRz/K31iwvNBQ+3Z756eGN3aqSrooytq8shUEQ0FkVDTx+HV3BkY72TIz2Ty+NbtUXN&#10;JA2GlGMYEZRQV9EycL5/fmxoabx1fjhrbiBo+pz56ojBxkXR1jhnZYiyN8PeGtG9tsy+usw8niXf&#10;3hTc3ODf2hReX+VvjOAn2nD7E4Q39mVvHstO5vUOp3Ans1qns/iDSdz1Za3jaYSRP5vT2hnGHVwk&#10;7A0S187pzrXgZlu0LxTj2tJwNbG4C0XkgTK9gQrdtlxcRyFutI20MMwY6MSNX9CYGsQvjlO2lsTH&#10;m0ZLk4zZUeL0RZ3ZcZ2dVcbeOuvqkfTsQLy5TD3a5u1tcA+2+Bgjf7InPtkXHu8J9nd4B9vcox3h&#10;4bbocFN49VB5uisHXD0yOt5RXN5Xb68IATurou0VMeBwS3m8bbi/pri8bXQ4L7++aDJWo91TgNsZ&#10;kx0sqLYXpfur4qMN8dHWS0b+aE91smtwtK3a3ZROjxPXVnhb6+LFWf7GKuIgv7XO3lij7W7x9jek&#10;68vSjRXF1rr59obT5npoXw90dFQuDUdGJ3ASMulSaK4sigSMHyaRzyDx6EQ2jcChQ3NDWAfEkwbM&#10;dSRKuy6DSgBwGQjlDflKvsBIBKOYxFgshbFJQKEJaHSCDvJ2SlcLR9LTIepq62lrIE5FGjiMZzeS&#10;SQwkImQ6WQFfxmHDoWVCMNKEUgGYwVRoPkjQG4IupKAzMylELp0OGi+ksC8fnWYWDAq5iA+aPOLu&#10;g872BAVIeDzshXnZg8rNpJLgiDSSPhxdX0ebDp0EHs4CB6k+tHdtHSaVAoosSQ/5PhiaLVFHBwC7&#10;gxXOQ93kJUw6/Go8KIGasBfio4FoyQgdj9hyGCMPKcY7IIKWDmjQr+h4jJFHjECwsjSQwJs5Qc6r&#10;bQU7rVnr1dHXz2ej7vBJV7ozTjtSMVIeiSDfknzclrpTH3epNGy9MmqtInoi23cwzac/zbctyrEy&#10;wCrH2yLT1z7U3oirg7ic64JhqK2niUOi1shpehXhLsNZgQuFYVtV0actSdc7km/2pD4azHt3rOKt&#10;4ZK3h0tQN/miJ6PF74+Vvz9W+eVC51sDVXc6CpcyAvfKEm+05F+pz9orTbhclXZYmnhQknRQkTaL&#10;xpHP9HBk4XAkNFwJwhrBJfiJlAcgFqimNuITBhcBM3M1EHsChzj5IFYlZFH08WRNnJqpP1pXOFSY&#10;2BHr1Rvv2R/vcjHFdaciar3A76As+FZTwo3aqFtN8W/15rw/VPRef8H7A4WQvt2d/bAt7fXm5KOi&#10;wL3CwN3C4OU0j7Usv828oMlYx+Ewq8FQs5l4x6VU99VM781c/7UM70vpnjOJTh3eqjpHQY0jv9PX&#10;cDbVczU3cDHTH0bqo+rEK1UJ18rjrpZEXy6J2Mjy3SrwPygLv9Wa9rAj+3Fn9rNzyEFv1cedVoVd&#10;qY86rArdLPLbKQu5VOA7l+O1Whq6UBg0les/lOzRl+DZEmZfH+LcGu2baKnszkwfa+od7Zzqqhvu&#10;bp3ual/oaF9qbZk/d26lvX2+uXm6onKotm6srn68smq4vmGivv5iQ8MYxraDUF09VFs7Apl1daOV&#10;lQMgdHbOnz9/CePrAVCspWWmtXW2o2Ohq2sJqgX0oPO7trXNwSEghU2YHz3iIH8BcZDvPb9xrmet&#10;p3sVQc8lkM+fX+3umD/fNT9xcTM9pVRHE24OHr19/7Ng5MVLCgNZx0HDwSLVsPWJHpY2WVGxValZ&#10;FbFJNbFJZaExJYERNSGx1YHRdcEx3bHpDcFRzWGxjWGxTeFxrTEJbfFJ7QnJXYmp/cnZF+IzIO1P&#10;zjyfmDKQmT2UndMZnzCYkTmSmTmclnQhIXIwKXwqK2YhP3Y+P2qhKHo4xXcg3nMwwas/0nUgym04&#10;2rM31HE40m0ywXsuNWA+M3A1L2SrLHKnIhpSwG5lzGFV3FFN3G5pxEK611gsErhmMgEJED+T7Dad&#10;4jad7D6V5DYe7zwYbTuZ5HIxwWk41n4kzgF1jXceSXAainPoi7YZiLPvj3fqjbHvjLBqCzVvCjZt&#10;DDKr8jas8zMv8zCo8DIqcTfIdpTmuSgyHSVZjvIMe2mqvSzZVhJrIYwxFwAijDnxlrxUe0mGiwqs&#10;jGgbWaCJKNzG0EXFtxIxlWySmkezMpTkpIJVlRAfE+zv4+xoa1JTkd9YVUTRxYF5NT7c19Xe0Heu&#10;ra2trqq6mM4geHo6lhXnZaYkhAf5pcZFpMSGZ6QgnHt8dND0aF9yTMjG0tTMxQtZydHxEQFjA909&#10;rbXn2uq6W2piQn0tjRRFGWkxQQHmSoWTlbmjpbmVkVobiVpjEhrga6SUutjbhAb42FmahQX6piXG&#10;qWUiPoduY2kiEnIsLYzt7c2dnKxsrYwtzdQ25oaWpgorU7WNhdrcSGFiKDEykhkYiFRynkREkwio&#10;MgFFJaAJyNoGbHJqoEdZXEhuoFtdbMi57MTu1JhzqbFDWckDGfF9GXFLdUVTJRlzZZkLZemTeXH9&#10;qUH96SGdyQHVUd4FoT7xvt62htY0olRPT0Vl2LJ5rnS2C53tBCAx7HgSH6lhGI3nSWa7aRFtCFRH&#10;GttVjwKCJYvvCEYYW+RM4TrQ+E4MoQud68gSuPCkbiyBHZNvTaAq2TxjLt9ALDaUiJUEfYq+PsJ4&#10;vOI9QLOFhUKhMNDpG1EyF4kmjzHyBAKBzWZDDghQGMYCjDuGtoLH4wkkRDlFhgbkna0mqIkACo2q&#10;j4avAUABvJ4u0r7QCOyvuHgMSK8Kmif0oD9R86C/Yrw85ikPOf83EFIeZeFfKqWYlvyTFzykJNRf&#10;HgRMxvJBm2XQqXQaKLX6oOJCn440ek0cViccC3sBADkoLfSS5YTfSIJTIRAgRwd14oSLAClcKFiw&#10;HDrKnsNVAhl5S4FO7goCXDTIgQUuF5TBripUBTmQwi5weWHhoAtc7Vd+liBADhTAGHkog9whGhLO&#10;8hUjDyCR9TBSHvGER15goIQ+jQpgsVhwSzHDQ8jlYQ7yYFNw6GwwIpgUBp8rEHHFdCqDQoJaGXD9&#10;8Hg92AvsEAsry/burttv3L/1+r07D+7dev3OnTfuXrt1/fKV08tXjk9OD65cPb519/qzD9769LP3&#10;nn/1wXffffr11x98/eWzb79876vP3/32i6fffo6R8h99izDyKL788NP3Hr/z5p1Hr9+4f/v09s2j&#10;1++dPX586623br/77PVn7z96+sGDjz5569Pn737wyeNHT+48evL69Ttn9x7dOr1+CNg6WOvq7ZhZ&#10;nPr8y4+//cWXn372QXVVqaFC6mhpVpyZgTCuHLZIyIX2a+9g4exqERnt19pe9eTpG//5n7+9c/t6&#10;bGRYZGhQfFRYRnKsr6eDUsRSS1gqMVPBRwJPgQCrSinLxECoUnCMDAQKGet/MfLYvK+GaOwaEBAv&#10;eDnHSMXHCHpsk7FaADkGCr6hUqCU8KAD8XC27e5oHB04BzKdoisVsQVcmkTIotP1AXz03QiDSeZw&#10;6TQ6kQ5KKRq1hkTWpVD1uTwGrGKO81CyuCi3prrMBHXrIBJ0tJEJVEFxQx5geN6wpw4eUZSRx55s&#10;RH8BPeUlI88gahB1cZamspgI34a6wqgwL3dXC39fBycHQx8va19vmwBPeydrYzZFj6ynCVokNFWo&#10;B/YEc5CEfvMCLRwqR2pEeUNQDaFJQw7qBYLTJ2jDiRKIOiSiLotJhdYV6OtXVVY+OzGztbqZl5Mb&#10;EhZsZmFKZzLgjFC/YKQWUB4hhcYCj3t4eHh0dHRaWkp2dmZSUkJycmJEZIi3l4eVpalELGTCgwrt&#10;FnHe1wR9F9RZPThJVHMFpRbUYjqZQCXqIUEn4ZS0cKCggzYG6jho8FRdHQ6FiEWt4ZAIAhpFxkEi&#10;SzIpBLVYIOMzxRyaiVKMTBKiEBvLhGZKiaVKZqWWW6mVdsaGEgaDpUcwlsoC3Nwr8wvaa+taq6vO&#10;NTcNdXcNdnVMDlyYGx+qLitwsrdQK4RGRhITE5m5udpIKTNWKgEmcoWxTI6Fj0c+UkJpcYxzB0GF&#10;TuIKMuJjzudjmZjGDwCTQMBiiTgcbBUEHovJYdC5TAao9RjBDTY5lUgA7Z+sq4sx6WAqAECA3THa&#10;HWo2kMleBcmBo0ABsDSgAJNMxsLXYG5BmIxVgvjmo5/uQiWQAqAMGCG6GhpQxszAAOqUoQF2oFpM&#10;hmNBJbAVbgpUBT8Ke9kAZaBCqIdBIlFg7IEOWBOh4BHqAQUe/YqfoIf4zr+kSOgMChoiH4C5NwqF&#10;QugfoW7oChUKhamp6Sv/d8iHDpTP5yMzscJB0Rg1Pw9Zg5UEAVaxTLlcDqcMKbag+8mkEiWkQpFE&#10;IBSjoTukIHChe+HyOYiXpISD+GDKpDIVhy0UCeUioQyh4Flc9C0JE+N9IEWCJ7B5TAYXivH4Ehab&#10;D9cAuldY0N4eiW8DPTv8FmgCMB5A60VMLHRBWhcORybpWlgYeHs7e7o5OjtY+3k6O9mZerhYOlqr&#10;7SxkHo7quGDH+GDb7GiXvBi3kgSPkjj38kRPSIsQOt6jKM61MNalKs0X5IoU78pk75I4t7I4N8RH&#10;PsW3MtETCkNmVYoPpK9I+Zcha7IQB/n67CBsflcMjdnBGGuPEPdJPlWJsJdvWYJ3cYxXfoRbVqhT&#10;ZohjVjjiJp8Z4ZYW5pYS5pkc6Z8Q5hsT7IXQ8UE+WLyasGCviDCvqDDvyFDI94oN84kN84MCyfFh&#10;6ckv48hnorHjM1IispGgNPE5GS9jyhdkJuZnJOSmxYFQUpBenJ9WWZRVXpCVEBFqZ2YiYrJYRIqI&#10;zhZS6WQcTkrULgh2rY1yb4/zaIlyLAs0y/VQxVtx4izZSbb8dCdJka9xRYBZpb9ZY6hNc7DNcIo3&#10;4udVGnnSmHbalH7ckHrchAioC3zGQW3aQU3GUV32UUPOfm3mYX3WUUP2HsrUHzZnbNUkblfEblfE&#10;b1clTWaFtke4NEe4lwfYhxvzw83EAWqOh5jizNN14+n5SkihBqwYU0GqvSLZTp7hqs71MklzVuf5&#10;22b4OhkwyQoWy1CkoOuzoFtikDhKicrM0FQhkYqFMgFfolIaScSIkx/0SdhLI7lcCQ+7GhK52lRt&#10;bCxTGwjlZkK5o0TlJlbas4RObFGclUukhaMJlWPI4BpwBaYylZQvhJ4XWpaRgaFULFHI5GqZylBh&#10;IBfJlBIFaAYwNhnIVCImR8bmm0iVPArVQCSWsJhCOm30fE9jZZmJTGIoFtoaG6rR4LxKIR9j4VUi&#10;AZ9OBdnGxIhPpYiZDBZBvzQ7p6mi0kptzKMyJGyet6t7TERkkJ9/UEBgoH+Av79/gF+gv29AoE9A&#10;WGBoRHB4sF9QkG8gCP5efrDJ19vP090r0D/I2dHFzcUdZHdXDy8Pb3d3T0dHZ2dnVwcHJxtbewcH&#10;BzsbWxsLSycbGwdzC0dTUwWVLsVpN/pH3ajq6jXzWrQM3rcMW5d6zpDMVxg2G0y7GR2DKV3DQX11&#10;H0HVrSkewivHdAwGcdIxXfWm0Hlb6LLOtt8Xu+9JXHeULusq5xGOcZUGI0+TnkVgJ9GEaWqTEt+A&#10;pqystpqqyYnR2dnptbW15sYWb08fNxdPP9+goMCwsNAoX1//4ODQ+PjE/PzCrIzsnKzclPhk+KWh&#10;/sE+bl4SnshIDuOGsZnCxMJYqZKxVBKGvbHYjKNny8QNZzu8t5R997z7ax32b4+EHtQ6FdjiLsSp&#10;uyNNhlOcLya5TCS4rGQGbGQHb2YH7hdFnFbFH5XHnNQkXK5LulqXfL0h/UZ9+r22vNutWTfbsh6e&#10;K3rYW3a7Pe9WW+7t9oJrjVmHFYm32vKvN+XeaM670pB9u6P4QW/V48GaZ+ON747UvTVQ9ca5krO6&#10;9M2CyP5Qh4sx7v0RTjUuynZ/i0sF4Sv54Vebsk6qU242Z91sznitKf1RT8mtpoyTsujLVTG7hYGX&#10;Mj0mEh2nUj16w+1a/MxK7ASVzuIKZ26aGjcVr7jV5HpaoVrNIGzn6t1pFLzRavBGu9HdFunVGtZb&#10;3cYH+dT1NPyNOvGNWsUbPbZvjvjevRgba02UEXAyJplLZwrZfCEbYcdgYBIJxFyOkMNFwoVxOQwB&#10;n81i0rGumIcGrgEZtH8alQySSMgHGewBAPTaiGHAgDGGxofnF9Xjod9HWHsaHQZWhESjUtkkMpdC&#10;p4OOrQd7MQlEKpmMuB3BAn04WALQgcMCPTnIkIJhgI1uMJyBFYN9ygarmIyaMHjsbTrkYO7zkAOF&#10;MaYeSkIlMCLoofFqwHbFa+LI+i/HTShAJdOgJAz6MM6SdbToeJyZiPro8vq9ndkv3zj6/Rdv/PWb&#10;Nz84nf3b8/t/+ODaN9fn//PJ8Y/vn/3b6+t/fHPnT29u//nt/f9+cvTik5v/9db+P99e+e3NS7+9&#10;tfSvNxf+8XT8l/sDT8crX2tLOquNOqkMu1wZfr0u5lZ93O2a6Ncb4+43xN6pjbrTEPNaXfSV6sjr&#10;jXEfLTT/6835F++f/OLq9A93Vv/26e1vb60+2Rl4d+/8Pz2+9P3d2W9vzfzy9sJXV6d/+2DzX9/c&#10;+fry+OW+vGcr7b+7t/DDtZF3FqpuD2Z/stn2AxKwfuab0/GvTyefblxojLS/cbH+P56eHJwvHC0M&#10;ujvT+Pnp5FdX5r84nf30ZOHB0oWHy4M3pzvXO4tvL134/N7+1UvjO5MThQlpVJw+S5fGIzNBOWQR&#10;aY1VTTOjy5ODi6P9MwkxWd3NY9Mjm0Pn5kb7xkd62i6eK568ELsxG36xSz13QTx1jrw9wd6Zpq4M&#10;ae+O6J1O064vsW4ss2+ucG5vCgA3Vribozrz53AbI9oPDhUPj+U3N9lHs/jDGe3jae3L8zpH0xr7&#10;E7jjGc2DCY3tEdzemObusPbKedzKOfxMs/ZwmU5XtnZtLK4pSauvkNCTr9Gdhxus1J7vpCz2USe7&#10;dcbPa4/34TcXBXtriu0V8eIUdeQCbmoEt7FEXlsiXz1WnB3KDrb4exvcnTU2CEc7Qsg53Bac7gnP&#10;DkQHm+z9LfbxLgeEww3B8abkdFt2uq24um9w+4rF3rr4YEe+tSZcX+Rsrwh2V0QrM+z9DfnVQ/P9&#10;deXOsvzWhuVJu2A8ATeVqXXcp9qZVByuGx6uiI/XRUer4sN16cG26nBHfbxlcLpjsLHMnpsmrCzR&#10;Ly0wlueZm6uCzVXe7pZgfYW1eom9tSbaXJNtram210wX5wxnJix7OuzDg/lELRxdT4NLJsG4wKPi&#10;ZTwih6wtZpEFNCpdF88i6Qu4DDAfiHpadII2k6AlYpLIeByLrKsQsgEUbU0RgwYKuRr0STrdkM83&#10;l0qFZDLkwNCjo4F8B0zU1UY/2tWA9gJjHEAhESrEAiGHiUSqEXAlHKYUjV8PxpRMCEMdC1oQQRMn&#10;4/LALKHidZGocUy6hMOS8DlSAQf25TGpPDaNQSUIOQwoL+axsQj1+toaJF1tsDJAFWdQ4IB4zHWd&#10;TiPBTwAbhEok4TV0ABR9MjReLpMGFgoBr6MHfQMauAZqYJB1wQaRsplCGgWuA4tEgEcXOXOMhIbq&#10;EAnhmsEA04YeBTXzsAldkXwN5FtjJBKOpgaqVCPRWmB3XXj+NXEVsT5LTVkrDSmr1bH7zUmXOzNO&#10;2tNOWlLO2tNBOGhO2mmI325KWK+OAqxVRS4UBc7m+U9l+5yPte9NdG+NdclyN87yc4h0NhPgcUzo&#10;hdCadeE4KFcuI+OLgpz700PmCsJ3q+JPGpKvtqa/0VfweKAE8PRi1btjVW+PlIP8zmDpeyOVn4w3&#10;fDbRCnjQVXApw3+nOOZqQ/ZJTeb1xvwrNVn7xYk7BXEbRQmLhcnnksMDTVTwE3ThGmiCzaEFNi2m&#10;IcM1ebkgvSwe454woxeze2EBoxT5VEITp4/X0MfhfKyNx+qKB3ITzsX5DSZ5j6Z5j6V7rJUGX21O&#10;3Mrzu1oTdQM6t860h90Zj3sy3+xMBzzpzrrfnHitOmK3wG+vOGCvJBiGs6V0j/kU1/5gkwuBpgNB&#10;ZhcjbKZiHafjnOaS3JbTvJbSvDbzgrYLQg9Ko3ZLI1dy/OdSPRAv6QyfteKIw9qkKw0pJxUxVyqi&#10;T0sjNjN9NrMRfn+nMOx6Xcrr7bmPOnPut6ReLQ8/qwg9qgzZKw/aKg7cKgnZKotYLQxeyPVbyg9Y&#10;LgoaTXUbSfWqDbBsCHPrSo0JMVZVxiSMNvePdk6dbxo73zbV0zHf3DDZ0TrX1b7Q3bHY0TrT3THf&#10;3jJbVTVcWzfR3rHc1r7Y2QmYb2ubaWgYq6sbbWwcb2qaALmycgALXIOgZbqteaq1abKpfgy2QmFI&#10;seleIe3pudTcPN3ePg/o6FiACrs6L/V0r54/hwS3ga29vWtNTVM959Y6uy41NE739W719qwN9m60&#10;NYxNjGy4OQUib3a09OD2wV2Dmwk3DcZP7M0KHhFw8DwTNDTheaNpaIsJpJSAoOrUjLKE5JLouKrY&#10;xPLI6MLAsBL/sKqgqJrg6PqwuJbo5KbI+FKfIEg74lMbI2K6ElLOJad3RCecT0geSM3oT87sTcg4&#10;n5AF6E/NGcstupidez4xZigtbig18lyM73hW5FpF+nRO+GJh5Fx+yHCS11Ci53Cc+2iCZ3+k61Cs&#10;23CMy2SKJ+IGkeN3KT9wqzJ8tyZiqzJ0pzJiuwKaQOR+dexeRdRKXsBMqvtEIjJH61icEwZsvtah&#10;GLvBaNshZOpXW8BIjM1InANk9kfbDMXZ98faDSc6nYuy7Ym2bQ+1avAzbgo2r/UzqvM3rfIyLnVX&#10;F7sqi91VBW7KXGdZlpMkw0Gcai9Jc5Cn2sviLUWRxpwoYx4I8ZaCFDtpkp0k1kqcYK8KMRH7G4td&#10;lVxjBsFGzrdVidlETR9X27SkyNioQB9PJ2dn68rKwqH+7qT4iIvDvT2dLee6Wvt7u7o7mjs7mqOj&#10;QlNT4ktKcs6da11enu7v7aiuKKwozSvKTYddLs1P5melzE4M97Q3piVGZ6XGN9WWN1SXdrXWD/V1&#10;uTlamxnKDaR8axOVMRK8V2xmqBRyaFwGJTEmLD4qDHFcTYkvLshMSYyJiw7Jy07z83ZxsrdwcbSC&#10;1MHWzMxYYW9jamtlam6itrcxt7E0srYwhkxDlVStFhsayFUqkUzBBYjFYIPrS7hkHk1HytAPcbOO&#10;9XTICvLIDfDI9XGuCvVtj4voTYkbzk69kJV8ITupNz12MCP6YnbMUHpEZ2xAfaRfSbBfrLNLom+Y&#10;t72vlGvGppvRKeZMpr0+2YolcKOwHAAckQeD56Kha8rku9M4LgBdqq0e3YbGdyEzbQk0K47YhSF0&#10;IrKsKVwHltgN8kGgCxyZAge20JrJM5XIrbh8tUJholaZ6OFBg0TC1IDSiLLK+qBVUlFfeMjkcDh6&#10;aARzBoOBqZd00EOJREhhgVVEz9TRgZJQAPo9aDWgxEIm0nzQTVAb7A4lIcX0UkyAAlAz2u6wd18v&#10;e1dsAW0WthLQBQ6HablwAiDAvnp6eNBoUT0XCS+DrKKsOqSgTmNOJCATCXogwCpGxMMqRtmTSQTY&#10;EerDWH6UbEdeBgBACYYUtiJ+90TQqxG/Y1ggB2RERUbj3SN6sx4eZA0NHFYMMgGwL7aJSoUrRsNy&#10;UDYecf8HGQ0vgczISke84ZEgMlAGU8RhlYxq6ph3DhQAgcViQPmfC7AJ2wsKwy5QHgACAOoBwHGh&#10;figDApRB+HUGYnyATQEHpFGoTDoDZCFfAJmwymKxwDxBwixw+FASJeHQUyESUY9PDp3OtLK2HRwe&#10;ev3BGw8evfH6g/uvP7h7++5rt+/cuHb99Oh49+q1o1u3zj7/5N0PP3zr228/+tUvPv3umw+/RYLI&#10;v//1Z0+++ODNrz5655vPnn7x4Tuff/zkyy8/+OKL995/98FbD197/c6V+7fP7t+58sa9a48f3nry&#10;5PW337739pP7b7/74PHT1998++79N2/eev36a/eu3rh75crNExCOru3vnm5d2l5s7m54462733z/&#10;+S9++eVbb92Pjgg0N1L5eTqHB/mxGYjyxebQQP3h8hgqtdTB2SYtPfHGa2ffffu8rrbCwcYyLNgv&#10;DCx7FzsRmyxgEqU8ikRAVYqQ8FNyMUMmoiulLCMV31gtwGh3AMa2A1AWnqWWsw0UHADkq9CQNVDS&#10;SCU0VArkYtjKszBBppqA7gX6HIWUZ2FuFB7iv7G+XFqUC9oblaKPxZ9hMSmQMhlkPo8p4LMgn8dl&#10;8Hg0BgNxmWejk77CVtiE5HMZBH1tJ0ebttYGF2c7O1sLoYCNfJeJPF3/xwLjGgacBk5XH4Y55B0Y&#10;RqHjQTMVcAgKCSM20re0OC03Oy4sxN3FydTV2cTPx9bP19rJ3sDaVCoX0IjaOJKuBkFXU1cPeUtG&#10;JBMoDLoukQCtCvtSEfQ9fWhNoGPqasOjojKQm1qoLSwNTc0VCtB2uVQ2nQKAsgE+vhUlpWPDI+tr&#10;K9VVFZ6e7mZmJvDUYY0fWggmQMuHPoLDYQUFBQSH+AcG+do7WCPqM5MODz2UQ/RLTRzy/Tg0VdAF&#10;NTSgLwGdlaCtTdfTBxBBDUVNVgBK2SPBeTAgGrO2JujZdH28vgYOFHoADa/NIuhRwaLVwFEJoBMj&#10;tcEP19fE6WngCFBMB8fU02boalG0NBi6Ogw8nqWnR9eFS4DMTk7V0qFoaoIyCjLUDD8VdAfYFwn+&#10;a6a0szK0MFUgX1HJEV94DEZSxDUeg+qneOuvSHkAyBijjeWL0fDxsCpkI1FiBCwWCCI0oA3Gj3No&#10;NBbYMGQSPPjQ/7HpNCZ0hHg896eoNbD7q32hNqgKUjicoVxurFSq0W9vsQJYeUihm8cc20GGLuF/&#10;MfIA2AQFYKCALhnj903VaiOFAs4fY+fhoHACUAwLhgP1wG+B3/uKqYdN2O76OqhHD2jUKGeBASMj&#10;AER9AgWNJEAhEBnQYdHo0GHxuTx0DIIOkS0SiczNzW1tbQ0NDeGyocF+kEUoFEqlUsw7HlswUh4W&#10;OEFYfi6rVCp4ZLEFqUQoE4vk/xOURiB6BR5fCOAKRTyRlCuUQCoUydgsAZcjYjF5cLW4bB6fK4BO&#10;FoBFSOCwuJCJbGXwoCSSIrF/6NDhvuLl4YdADjz/MBzByAajHTIuoeMoND14OqFHgzbv6mLv5mjr&#10;bGflbGcBT5e9tYGDrcrCkBvmZx0XaBfvb1EQ51Ga6FmW4FGV4gNpcaxrWZJnaaJHcbxbebJXSYI7&#10;pJWIm7xnZaJnbapvHRq+BmPhXwH2rU33r88MhBSZ8TUnGPGL/wkYIw+bXnrWJ3oDKpP9yhN9iqI9&#10;8yPccsJdssOcXzHySJj7cK/USF+MkY8J9osK9g0P8okK88UY+chQT0BsmE9iVEByTAggJQHxucCi&#10;1mDRabLTo/Oy4jJTIwGFuUnF+Sm5aXGAouzUwqwUQFF2ckVhdnRwgABGPm0dIZsv4ggEVDaPRGHg&#10;cGqKXlGoe32MR2u0c2O4XU2IVXmQea6HKstVnmIvjLPiJNsLUx3FeZ7qIi/DMk+jphCbC/FuU9kB&#10;21UJx01pR42p+3VJuzUJe7XJR/UZp425l5vyAZulSSgjn415ym/VpqxVJkC6VBA2mx08mubfEena&#10;HuOZ72Eeayn1V3N8DXiuEoojV89FqB+kZsRaiBKsxHEWwhQ7eZaLOtNVneGmTHc3yAmwzgxyMeHS&#10;1GyeWqCg4KENCok6VA6dayBTGMGYJpYJBVK1ylghN8BIeZlUhc1qIOBLuBwhpLDV1MTSxNjCzNDc&#10;WKKyUZqYiRUqtsBcolTxRHBZzGQKY6nMQm0g5fAJ2ng+G8YzJLIuVK6SKgUsnlKklAvkMr7MUGbI&#10;ITOUAqmxBIZIrpFEKmGxoRucHuyfGRqwVMkMRAIFjwOpDA0IIGTSMV4e7oW9uSmHQuLTqXCWAhq1&#10;KCN999Kyt70zTUefite3MjFLiIoJCwoODw3z9vQKDg729/f38wsI9A8KDQiJDEF850P9g309fDxd&#10;PJztnEL8g8ODwmAVxgdfbz8XJ1eAk5OLq6s7pABPT28PN08HG1tneztPVxdInexs3RwcPO0dXEzM&#10;TRkcPg533NS7llLSrLAfVLl1UYzGWFZTdKtFls0ITjJLMu0nGTRq8Du0xf14xSBONok3miaZXOLa&#10;b4lcNniO20KXHYnLmsJxTmrVS1OU4ijpOGK8NjmeJSp0cCkPj+gsLRk617VyaWFlZWVsbCwuJt7O&#10;xt7T3ScsJDI8LDrAP8TLyyckJCwhISkzMzs/tyArIzslPjkuMjY8MNTb1VMlgb5Ubam2MlYYG6sk&#10;NlZKUzVfxaWYcwkWFFx/utU7sykPB33vnnN540Lgfh3CyHdGSnvizS4k2I8kOE0mui6keK+m+W9l&#10;h+wXhl+uijupjL3SkHxWjzDyN+pTr9ek327Mer2r8E4nEqnmdnvejeYsSG+3F5zWpGLRe3eK4642&#10;ZCNozLnbWfLuSMPbg9XPxuqeDte+0V10VJawnR85l+K7mBG8kBXSE2Jb6SibTPVZyQ8/rUu71ZZ/&#10;qyX7VkvmtfqUG/XIRK9nlfF7RSE7RYGXcrxm09wGYxxbfC0afS0qXdXlLuJ8a1K2KW4l3fRes8dB&#10;sfhSGn4rV+t2s/CNFqPHneYP2mVn5ZS3uo2vVvDXUvHXKgW3auUPOi3uddm+NRN3scTdhIGT0HRF&#10;TJaAzhGz+EIGdKxMPl/I5vDgVnOQKVcYQi6Ly0EC1IgEQh4SohFRiFlMOp+HRD+jUclgJ4BVgPi/&#10;g6rNpMvlUp6Ay2Qjk0HB0EMjQruD7pvNZbIYFDIy2SM6wwpVn0hCvgkGXYBEodJJFDIYGcjXuaid&#10;Az05ZrRACsYMZMLoBsMZRrvDCcC4hrnJw0gHgHxMwEY9TIaSiNmC7g7KHJwn2DCYYkPUxcO4qYfX&#10;xzyQdDQ04XzIOlpUHWTyw8ww94/u7Dy5vPwPz2787oNbv3ly9os3dv/6/N6v729+99ri3z+69vs3&#10;t5/vD//6yuS/3l7629PDFx9f//3jvX98beHrg6Ffnoz9262Fb7d7Hw8V75UEbuV77xf5X60Kv1kf&#10;c7cx/l5TwuuNcffqoh80xDxsjH3QFP2wOe5BS9z9lth77YnHVaGnDdH/fHXiT4+3/u319T8/O/3h&#10;zurnp+NPNjs/Pu1/8eW1725O//ru0r++tf3bB5v/9Pr6P96+9GC28eFM/b2xigfTFd+f9n9/0vfZ&#10;Vvs/3pj819dXPt6+8NHe0NONC4O5AZ0p7u9uD3x6PH6xKPjxcudHeyPPT2a+urLw3tbFdzZGb093&#10;vbszfjBQdXmy+dnZ8pMrW7M9nROdva6m9no4bbImnkOmgFoYHhC+sbjb13lxoHdyfnZrbGitt316&#10;qHt+qHv4Ym/rzFDp2mza4pjX9IDhwrB0fVw436u3NkzaGiXsjhGOJolH0+TLC7TX1rj3dyWv70nv&#10;bomP56iLvcjkrre3hG+eKu/u8g/ndPanNI+mNU7ntA8nNffHcUdT2vvjGlvDuJ1R3MYgbrUPt9yt&#10;NdOsPVFP7iskVUbgKsJx3Zn4czkaFwo1L1bhF7uoy+cp0916cwOkpXHm7qp8c0m8MM2cHtUfG8TN&#10;T2ivLRC3VphXjuTHu6K9De7uOhKy5mBLCKuQub/J211j7q4xNpbI26uUgy3m3jpzb5V7ui072ZKf&#10;7aou76n21sWnhwa7m5KNFf76Imdzkbc2x95Y4B+sKw82VPvr6sNLqlsL5mvZuguRuNlYzdNO5emc&#10;2eG64emG/HRderomO1yTb28oAMdbBpd3DTeWuHNTpLVlNlS4tszbWhNtrAhAWIf0knB9RbKyKF6/&#10;pNxZN1uZN5ydMGtvMfZ00WQQcWIGiUUgwtDAp2pJ2HguWYtPIdB1dNn6RBhBQOfT0cRRiNo0fYRI&#10;ZehrAoQMophFVQrYhiKelVpuJBYaCPlKHkfBYsmZDBmDoeCAKsag6OOJeC1orQSwFhDPdB0wGfR1&#10;NLlMmlTANZBLDBUSqYAj4dLFHJqATTc1UCjEfBAoYM/jcPDAUHTwJC1tmq4ek6ivEPDUMhGUV0oE&#10;SDEuDYk6SidzGRQ+iwY5SolQLkIi0XMZVFCPQQ8HOwVjE+gMMpmgAydD0tMHU0kbp0XU1SPr48FS&#10;ZVAJLBqZTqbowoEIBDhnJkWPzyDIeUwxWPtghuMRc0YTTC3UxIPuAXRkzBdeEwXmCI84DWvpIjS9&#10;JkLHY4BdYBNYTNBjMHQ1pCRcY1rwUGHkVGnkam3cVl3cTkP8Tn3cdl0sAARY3aiPXW+IXaqMAMyX&#10;hszk+0/n+F9M8xxKceuMdqwMtc/ytY1yMrOSsBgaOBpYVUhwdjDBEMoHjCMlVS83wKkn2X+uIHyn&#10;Jva4MflaW8brvfkP+wsAb4+UQvrmYNHbI+XvT9R+NtPy+UzLZ2ONH4zU3u/IOSyLhqHnXnfZ7Y7S&#10;s/qc15qLdooSt4oSThryh1JCq0O9lAQdMLLIemBs6SCuZS+9zJBr8L/wvxh5uG5w95H7AcYjXH3U&#10;UvM0UjQlhPemhndGuXVEOU3mBSwUBa6XBO+VBJ9VR59WR9xqTbrdmni/PeVRV/rD9tTXaqK2Mt1X&#10;M1x3Cv22C/028rw38/2WM9wn42zHom3QqVmCIF3N8ptKdJmId5pN8VhI917M8NkpidgtjdwoCFmB&#10;Q2R6Q3pcn3RUn3JQk3hSm3hQFr6bH3RUFLyTF7iREzCf7DGT5LmeF35YFgtj91lV1Glx8OXykP0y&#10;/73yoO3S4M3i4K2yyM3SiJWCoEv5gYv5vstFAb1xDm1RjrVh7hVhvikurgXhsYNN/Rd7Zvpaxvo6&#10;pgfPX+pqmwX0di91tEw314+1Nk70dC709qx0dV5qbVtsbplHY9osdHTMtbZOt7RMYWhqQtznQYB8&#10;jJFvbZrEAJugJKSdnfPnzi1D2tm52Ng42dYGNcwCEDf59qXurpVzPUig+fb2eSjcc26lsWmqq3ul&#10;o3O5oX6qsW68oWbk4uBaR/MIj6XQxVPA3Hl543Bw15BP7ZFnHw3mCaMhEo8JGqYuwYTDK4lLbMzI&#10;zgsJLwyPKg6LygsMLQ2PrI9PqQqPrQ+Pb4tLqw2NrQmJaYhI6EhMqwuPqQ2LbomOrw0Obw6LHsnM&#10;OZ+QDOiJTT4Xl9GXlHshOa8vKacvOWMkM3ssN2MgJao3MWg4NexCgv9Qkv9qedJCQQQStT/dZyLN&#10;52Ki12SqH6RTKT5zmX6LOf5wI1aKguHh2SgP3qoM3q4K2auOQBEF2C2PXCsIgls/k+o+Fuc0GuMw&#10;Em0/EGXbH2lzIcK6L9KqL9xyMNJ6JMZmONp6MMZ6ONZ+IMb2QpR1f6xdT7hFX6xdd5RNV6R1U4Bp&#10;haeyzt+41s+k3N2g3NOwzMOg2F2FcPEO4nR7YZqdIM1RnGInRiLIWwpizQXRprwYU0GsmTDRWpLm&#10;qAIk2skT7A2CjUUBRmJ3BdeIrm8nFyQEejmYKWVcGlhkDbVlFRUF6enxaenxCwsTINdUl01OjPT1&#10;dLY3N5QW5pUXF4wO9bW21EdHBzc3V4+O9TY0lK0sTR/tb1wc7l1emNxYnS8uyBzq6wrydQ8L9IY0&#10;OiwgPiqktqKoobo0LzMZcnhM6BFxHs62sMnazEBfGwclS/Iz3Ryt05NiWhqrMtPiSwqz4qJDUhKj&#10;XByt5BJuRKifu4utvY2pjaWRlbmBo52lvY25laWJpYUxwBwJC6zAoFZJpTKeQEQXS1kiEUMsoPPZ&#10;BBZRU8EmWYjZbkbSAHODCGvjDHeHYj+P8gDv2rDAlsTomsjglrjQlpiAYk/rHCeTHDfbFEfbKFtH&#10;O4mJpcJWJbLlsSxFfCcux4HPd6WznRg8F7bQXaTw44o9yUx7HN6IxnECGTJJbCRSvB7dSptsRubY&#10;8xWeFK4diYMw8jS+E5Xn/DJ8jcCeybekc4yFUlO+SK2QGysVhlQChUykgFqIuXSA7ocx8mQyGfPF&#10;hhQWyk8O3dhWLAdWYRfo7kDnxIh4DQ0NjDTHmATIh/KQQiZUCIXhKCDAUaAkoqKiiya6oITcywVT&#10;aKE8LFAY02mx3aE87Iequi/DyxBQh3fQVEloIBrMF/6VUzymaWNMPXTVGFmPkeCwL8r/QdtH6HgQ&#10;oE7IB0A+lgNliER9OCLkADABMqEkyFAAqoIc2AV7SQCFAbDKYjEgH70OGK+iCflQhgIXG04YpeMB&#10;WG2wCasTBMiElEwmcrlsBoMGq1hhqBPLx4pBJo0GtwA5OuwL+bAK9dPpVIyjx/aFFCHlURYLY+RB&#10;ZjGQaa5A4KNzEGKeQCBzUN/8V29BBAIR2BMsFgduIORPTk6++ebD999/9uDhvXv3b926fe3e/Zun&#10;l/cePLj1+OGtD9978/7dy189f/bNV+8jeP7si0/e/vaLp5998OizZ4+++PCtTz98+9OP3vngo7ce&#10;v3337u0TJEbN7bOHr99469Htt966i3Hxz957/Pid12+/cePa7ctnrx0Drtw6u3776rXXTs6uHR5d&#10;2ds8XDu4snvh4vnx+dHPvv7ol7/66ocfvjncW7cyRb5ZiYsMlvCZdIoumaxDZxAwR20uH+w0TmhY&#10;4NvvPHrz0esx0eFe7k4Bvh5WxkoDKV/MIhtIuVIhDWPhDdEZWTGSHSAXM165w7+i5tEC7FfAMjEo&#10;pRxjtcjUUGJuLENeBMqFAGMDqZFaZm1l2tPdtnJp3t7OkkrRFwk5bBaVySBjk7WymBQ+jwkyZCLO&#10;8lwq+qU1jU4jkoh4KAD5ZJIubBKLuAnxUU2NNS7OdhbmRlwOHRnBQAH5ua/AT4w8opkggxsOrwc6&#10;DEJnw6WwtrXASYQkR1vDspL02uq8QH8nZ0cTQKC/Q1iIq4uTsb+PrZGCwyIjwQd1NXEvp20F3Yuo&#10;R6KT8UQwQwkkChF9ovR18Dgen+Xm5pKYFJuRmZKcEpOZmRgVFWCklhD1NEDdxBh5b3ePooLCoYHB&#10;9bWVxoY6KG9kZACPOFLvT3Q8LCDD2cNTa2ioBqMV+iV9ArSzl8O0Ll4TFF1oVQgXr4V8yAkyIuho&#10;IueJjOcI804GAxZVSRE6XltDX1sDMvFoMB2iFk5fA0fV1SZo4kgYtHBUHS0GQY+mh2cQdOn6eDIe&#10;R9PXYuiDLq5J19Oi4jXIWgiIqCZHhj4OUUNxYP0y9HTpYBiDrKXJ0tflEPXZRH3Yi0HUUYm5SglP&#10;JePaWhlaWxgay5F48Rh+zsgrUY94jHzHGHlIAWp05lUMEh5PyudjAh9l1SEFCFFeHqO22XQaFa6W&#10;Lh5j5AEUgj7iQY/GmYFi2F6YjJHycCwDNHI9VjN2FKiTjXrWQzEmmQw1gwwGBuZfjx0UAAJshR4d&#10;Ons4hIlKBeeMedxjjvD/H2V/AR1J1qSJgiEMZmYOhULMzKyQFGJmZkoxM2SKmVkpTGaspMrKyqrK&#10;Yq4f+2+Y7umZnt3es/v27Nte8/Cq7Jp575x31o/lTfNL7nK/167ZF+Z2IYUOoYj+m7s9dI7+dXB1&#10;OIWr0EDQGb+yB4JxCiMYhDGI1d+D8iCrQVDD+sRlc2jGTTA4DCT+gEgghKWFxWIpFAqNRuNgPOCa&#10;qBQDoSYSiaTG3VzfY/Eog4LvKBaPHlCEIvWQr1QqoUNoKBbKJCK5VKwAAkYokPJ5SIAaJEiIEawX&#10;imQoCYRSHh9xyURjfjFoTDaTw2GB7P71AElKIZGNmTDeBQKeGDpBoXh4ilDh9wzIYuQJGNEcdDoY&#10;J7YJsnGzGUZnrfb18fD1cHFztIXp72SncrJTONnJtXJ6RIBtWrRHcqhddrRrSYJXTVpgQ1ZoXUZw&#10;VYp/dXogEOI4n4rwNQjmHgylTVlhFzJDgRozkHg177F4oEZjHPmm3HAUkW8tim4pjHpP733k0VbV&#10;qQG16dAwrCYtuNTghyLyQPmxaOAaBJHPjAnIjAtO0QcnRAYkRoX+6iOvD06Kj0hKCEsyhCTGBSfF&#10;BCfHhiTHhiXFhGamxuZkILHj87LijXFpUgpzk0oKUitKMqvKsksLMwpykoty00vyM0sLcsqLcsoK&#10;s9MSY+yt1SCQwCqG4Q2y3YjIM8G2Z5pgrBmEihj/1uTAtjj3jjiXtji3VoNbXYRdaZAm002YYMtI&#10;duSlOguy3aU5bqJib0VtkK4rzn0qN2K9IvHwQuaVjrzz9tyztpzTltyz5pzjhuz96vTNiuStirSd&#10;msyVksTViqSj1oLthszZopjFMsNUbuRYZkhfkn+Zr3Wxv02MNSdQSnHnYL1EJCBvMTlIQYu25iQ7&#10;SdJcZRmuctCYi/y0SJxHUK8DrfOCHXPCPTVMkobDl7HFJHMqmyokY2E5oEt4Amu1Ri5VwPKMhFiS&#10;KSQSGY8nAF6hgAGsRkkkQsYYlUqHqcbj8FVCmZ3MykGJkLNGJ4cZjMWrBEKtRGqjULJBx8ATZSKx&#10;SiYXCcQKmVIlVUr4YkhtrWzgMfIYHBaFIeYKJWwekJTN4VNptgr5xb4eG7kUyFGjdlCrtDKJQsCz&#10;koplPI6Yx+az6CqpSMBm6BQyLpWs4HF9nByvHuy729pwiFQwrjwdnGPCI3PTM+Oi9ZHhEUBRxiMu&#10;xgAUFRoZERweHRalD48O8g2E06CAYKBA/6DgwJCIsEh3Vw/UO97fN8DHyxdOPdw83VzcFWK5jdoK&#10;2WxWphCwkL2jkV0r+HwbucLLxkaBJzkSGSetfRf1qQdpSASbcY13D0l9iWo9YSafwqoHsfIenKzP&#10;UtqPEY1ghOs0hzWm0zrL+VDkfcD3BNoTeWxKXKbYmh6iqMaMnm9KS7GgpHAkVX6BDUlJAxfqp0eH&#10;VpbnFxcXW1tb4fYiQyJCgsLj45LiDckhwRFBQSExMXEZGVn5+YUlRaXFhSXpSWlpiakJ+lhfd0+F&#10;SGIlV2slVtZKK61SrNUIrBUCnZjtIef4CM2nSjxezCU/uxj4cjzg6XDweYt3iTOmUy8eTnfqT3Ia&#10;T3abSfNdSA1Yzwg6KIw+KYu9XBp9UhF7tSEZ6GZj2sO23CftxS96yl4NVb0cLH/eX/6ku/hhR8Gj&#10;zsKbjRnbeeEHRbGXSwyHxXEP24s+6Kl82FX2qKP0RX/Vs76SD3qLHnfkP+0qvNWQcV6ddFaVeFyZ&#10;dLUxc6c0bijaGa67kh18UpWIuOG3Zj/qzIf0em3q3abMm/Wpx2VRp1XRW4WBM2leowbX3kiX9jDH&#10;el9NtZco39ai3pt0Wu76tMPnIJ+9lW1xudj8aZfkeYf2oz6roj5IAAD/9ElEQVT7513SqxWEj/qt&#10;H7fIdjLNr1eyHzcrX/TYPR9weTWtfzhX4MDC8PEYBY/DIVOEDDYf+fwT0Ws5SLQaLpvL4TJpQi5L&#10;wEeC1bwnWEHQSDVcDghfOpgEcAIMpGAq8LhsFhtWG5yAw2ZQyARzSxaFBudELA5sCbAxiARLSMG0&#10;gIUJMnA4UIeQc0gRBpa138WyRPVp5MTcAuwOIGCg1XszBJY5YKArMAGMVgmCyKMERQiDwyFmym+I&#10;vDEIhimKMYFaZIzPCTUsYAqDDgMKCd0UM3Kh8G/v7v30/Ozffnj2379+8tdX5//05tqfn+7/fHf9&#10;P3549O9vzv7x4frnOwNf7fb/x5c3/+Pd1X99vPX3d1f+/ubif3+4/o/XZ19eqjyp0e8XB91pTnzU&#10;nvqiJ+t1X/arnswX7amoX/yHnakv2xM/7Ez+qCflo+7Uj3rTXvenv+xNfzWY9WIo57Re/3y8/H97&#10;dfC/vz37y/W5z/f6vz4bfbXV+svtmT89WPzp1txfHq7+8d7KL3eWfrg2+3T+wrPFCx+tt31zeeDP&#10;tyb+dG30nx8u/Onq5P/t1f5PV6beHY5+ez4zlB18e6JxuT7p2XLnTJn+xnDlD+ez3xxPf3F56k93&#10;tq+NND5c6P30eO7t8fT1ubaPr65+eHVnsa97cWAkKzqRR2SBqMFjTIgWWEdrx4mh2Znx1ZGB+b6u&#10;ydHehZ6WS0NdlyYHhwZaSpcvFW3MGnaX/NYmVdsz4o1x5sE072RGdHmSczxHPJ63PFnAXl2h3N5i&#10;PTwQPDmSPD2W39sV7F4yX+rB3Fynv7oifXEuuLpqeraEOV9AXOONiLzJ+bzFyYzp4QTm8iRmbwyh&#10;jT7TpXbz1XbGdC29MRFTFoFpSsZ055pNVBHmGonrvfSVfvJiP257mr2/IjraVqzPc6bG8dNj5vOT&#10;FptLhO0V0pUj4Y2rytMj0dEB/+xQfHoguHosu3Emv3NNDUWnB7zTQ87xLvNohw50sEk93eNfvSy/&#10;ciS9fVVzfiy7fCA8O5FtbSAA+to8dXeFu7PI3Vvmn+2qT3ZVZ9vqO1u6837+SjxmU49ZiMXc7FXd&#10;XLY939GebUmu7kpuHiqvHCiPjtRXrzlcP7PZXxddOdTsrAgPNqSXtxRbK6L9TeXBlmJnTbK/Kd/b&#10;kB3sKHfWlftb2ss79uuL6tkJTV0lJztdyGdgWAQMHWshYFDFbAKfbi6k4zhELA9P4hBIVDMzogmi&#10;irOoeAGNAmo2aOMKPstOIZGyaBIm1VWjtJeJ7aQiBZdpJeKpBTwuCccjE6VsJp8ORhbqck6gI6C8&#10;GajHoBWDPUIl4tgMskYp0RgjJ8pFHCCZkIv6yHMZyD7kRDMTioUlk0CkYXHAUCzNBQwaVIZSIY+J&#10;BDWW8ERcOp9OQU0GJhHHIuElHCabTOQZY+Ij36+YmaDBpkBQgBQyeswQgMBkAi2dx6ZxWWQmDY+3&#10;ROwURG+nUklYcwYZrxRxxEy6hMUAqwQsGjBbEFMO9VlBot2ACWQE5RGPeERzhhRjagH0e0QeGKPq&#10;iGAx8A8sFzsBabgieboqYbU+cbU6dq1av1kXd3AhCWi3Pn67Ng5OlyujlqqiFiqiFiujZ4vDgBZK&#10;osYz/QeSPC5EORaHOOaEuPtqpRws4h0PbwTxXgJBZYIFE41iaop8iRjuNZITsVgesdcYc9aefKs3&#10;/fFI/rPxQqCXE0VAzy8WPL9Y9Gqi7O10zefzDV/PNX05d+FxbyESY7068UF3CdCNpry77aVX6nM3&#10;C+NXi5N7EsNq9EEqEhLS0RIehikW+RrACMcDobYuSu8zUYvxfSliwv6KKyEiFKw5lglGjMEkOSgH&#10;MiKG0oInckJWSiJXC0N2i8POqvVX62Ke9GY+6c4A6fekLe1OveG0JHQrw3Ml3W2/OGS/LGyvNPSw&#10;PGqvJHw9N2A1228523+zMPSkNv5aUyr8IUDXWzOBbrZn3+7MvVwTv10addyQdFBj2CqLOqpPPKiK&#10;3yqMPK4ynFbFHBVHXK2OOauM2ckPXc8NXkj3X82L2C+LPa1JuN6QeF4ZeVIWelQRfFobdVQdfVAR&#10;dQStahMvV8XulEVtV0SslYSNpXn1JHrVR3kjiLyPV2ls0mjz4Fjn5HD7ZF/bZFfrVF8Xsq1rU+PF&#10;4f61ob7V3s6F7o7F3i4EOu/oXO3rRxDzrq6l7u5lI7a+CgycAnV2LqL5QChGj2LxQJADaV/fGorI&#10;9/SstbUtdHQstbcvAoP6y/f1IaB8f/8m5Pf0rMBpa+t8b99GRyd0uDrQuzYxtjvUv1SUV4+3pMM4&#10;NTWxxMDoxcK6CTIb7EHjOIcXarSFcKbmRIyJjMasTs2oiE+uNiQ3JGc0p2c3JKeXRcfFOrpm+gXn&#10;+IdmeQaUBUfX65MGcorLQ6LbkjKbYhNb41N6UzMRH/nUrJaouA59QldsUnd8WldcemcsQt2GjL6k&#10;9J74xIGUxLGMhMGUyN64gOGUoNkC/XJJ3GpJ7GZZ7Eph5Fph1GJO6EZhNBC8o5OaJHgdxzWG47qE&#10;0zrDYU3MYU30cX0s0FlDzHmD4aw+7rgm9qBCv1UUtpIdOJ/mM53kMR7vMhLrCDQc5zgU6zAYYzcS&#10;6zBmcELpYoLrWIILFI3Euw4bXPpiEdf41jBda6R9U5hNY4h1pa+i0ldV4aMq91aWeMrz3SW5rqJM&#10;Z366IzfNSQCU4iBIsOHE67gJNrxkO1GqgyTZQQRWRqabMtlRFu8gC1SyA5Q8NzHTXkD3tpY3luS4&#10;2qjIlhgwKnOzUhvqq8rK8pqaqmdnx4eGuvKy04IDvGcujTXWVOrUitzMtO6O5rbm+tjYsOnp0aKi&#10;LBaLNDzQeXq0c36yt7u1vLO5NDrUvbe90txY1dN+obm+cqS/s7+rpa6yeLCnrao0Hww3P09njVwI&#10;jJOtRiXlR4b4QSkC3CfqoVVOZlJ+TmpuVnJokHdMVLCVSmyGwfh4Ork4Wjs7aN2cbRxs1U72VpDa&#10;2VoBobi8jU4NpLNWqcFuUYj5fLpEwhGL2XwOVcyn8RkEigUGVAEpxdKKSXISsAKtFLGOulQP57xA&#10;nzgnmzRv11w/1wQHdYSCH2MlCVfLnJhMR75UDt2wtVymLZvtxBd4MTluXJEvi+dD43gy+T5ccQCJ&#10;4Yo6ywvlIUyRD43viaU5kDluQChDYjsTWU5UviuF605iQ+ppxOU9IAdF5PliayFo/TKNVKJkUhjG&#10;UO0kOFD4+z3sDmokHo9nGfdxhEwajUYmw9qG7OxIofzn/q4g9kHthFJoiywZRhUUUT/NzVFdFE3h&#10;QIF1lIdqMMnew4jAGOccciCzD0SpMZIwmiLarFG5hV4RvfY3R3VIgUigy4JGC2KWhPy8gKisWAvI&#10;QQF61DseUgSI/y24DZVKBsUXUXKNhCLyxls2hd5oRjd2RBs25piaIoFrfk/odeE2gKAfSKE+2gqa&#10;w9OEOmw2E+ogq6HRlR76p/+6BSNSDVKU0N7Qy72H9eGioKwzGDQgqAMN4YahCG0O/UMpeory78F6&#10;yDG+GeRPAIJWTCY0JjONeyKCFUA3hn8AS4RjDJ4JlgubzYbXSqfTucYDTqE9MPCOgIFXBkUSiUQg&#10;ELi5ua2trfzhDz9/+tmbj968fPnq6bPnj87OD54+vfvukxeff/ry7Hj7p5+++OWXL/70p6//+uev&#10;f/7+k2+/fP3dVx/9/M3bH775+Mt3H37yyfMPP3r86MnNp8/uPH9+78WL+89fIvTsxb0nH9x+8PjG&#10;9Vun1+6c3bx/9c6Tm/ef3Xnw/O69D27ffXzz0dM79x7eOL1ysH+yvby90DHQCpl//ftf/va3X77/&#10;5rPejhalkBcdHJAQFU4wxQjYYJHRkY1fzDHG3x1ICqWkqbke7nlrczUo0DcqPMjD1UEuYIk5NCmP&#10;ZqMSaRRchXFzZhR/f+/2juLs7+F41IMeSKOACiyllKk27vWqVfHRCkopRy1HYFhgFGIuishrlCJ7&#10;G01cbOT1a6dlpQUatQyPM5NJBQw6CYgPChyVwGHTgEFPgVCwHohOI1LIOASIocFEsuBy6CB52tua&#10;crLT3VwdNWo5jQpKK0wZZNa8n03vD3R1gxRB5E0RXN3Z1SklLRnj4ihPS4lsaixJSQoP8HOMDPcK&#10;C3H38tAGBTj6eOnsbaVCLolGMqGRzJg0LNycSMwVirgSmZgt4FCYVAcn+4Ag38Ag39CwgGh9WF5+&#10;ZlV1WWVVaVZmalRUkJeXk1zCplOwQh4d8QQBzszc292juLBo4uKl3Z2txoa6iIgwpVIOIxtmCNwo&#10;3D3KwAHTGvKFQj4Obw5EIIJJCrYoSAjUOx6JCIkSaKtgmiLWqYUpGvkRiGiJRLChELDGD0IRpxgo&#10;JViY4M0RsJ5iaUZCPOWR/WThyaGIPBkNhmiCqK0wgAhmiI88DWsKEhxSKAVFEGqivvB0o7IANaEr&#10;6AEIeKqFOdUc8b6HUzAw+AySrVqqU0thsbG1koPG/x6R10plv6f/o4885KDINeSgpygvM8aRfw+I&#10;8xgMYKTGKPAIOI7HgcaPuMbjsGB7sGhUBoWMeGUbq6GI/HtIHU7fXwsYI3zJR38VgFIwDKAanALP&#10;NcbJQS+EVkPvAa6INyr7FBzOVqOBTmzUavhDoUNgoGfoCkXkaQQCVBZzuWqpFCpAJ3B11HeeRiLC&#10;3SIbW1kiG5iiwxcR97/B8SgijzNG3UV+USSSWDQ64qvI5jAYiAMjCCY0IrwG7kGhQMN7wfokgr/O&#10;eEA+VID0PfL+f+QhhQOF4+GQGzd0lYjk7wkF5UVCxCsZCFZNmVSFus9LpEpIBXwJEvZLIIaUSUf2&#10;CYS/G2Q2KlUhhRwjAATCGIQvkkImPGn4K6AmE4S0UcbDnaPiGAV04FEg66ERlIclAWYvi0n19HDx&#10;cHbwcLZ3dbBxsdc62alstSJ7K66fmyIp3CVb72HwsyqIdatM9mvICgWqSQusSguoyQhCQfnazGBg&#10;6jKCG7PDmrPDGzNCGtKDL2QiIeNReB3S93D8e0S+rViPEhq+pjEXcZ+HJlC/Nj0QReTrMkKrUgKL&#10;YryBUEQ+L8YHKDfWJyfWL0PvnxkXnBwdmBAZkBAZ8h6R10cGxOoDEmKDkgwhqYYwIBSRT0/WZ6cb&#10;0M1d0ajxBTmJxfkpkAOnuZkJWWlxpQVZ1WUF5UV5JfnZXq6OPCboKZYSPvJFCItC49LZChja8OAt&#10;LVmmGHsutSLGvz05qC3OvTvBvdPg3png2RTtVBtuW+yrTHfhZ7iJ011FSQ7cOC093YGf4yKuCrLp&#10;S/IfywyZL4nbqk273JR11l542lZweCF7tzZjuzptsyZjvSptszZ7qSxlIi9mKC20Idylwt/mQrR7&#10;S6xPRYgjUJqzLEhCdGeb+0vJ7hysh4DgKyUHqRjhVsxIa7bBXpjqIs30UIK6XOSnzffV5PqoC4Js&#10;c4McskI8+JYYFZsnZghI5lQuXYh48tFgInNg5FmptVIpDFSZTKYw/qYmBsbKylouV4qMAZfQb1HE&#10;YinkSMWI27W1RKUWSKxEMq1YLqAyWQSiSiDUiMQasQRMHSaZqpYr5GKJWChRKzVKicJBZy/hiwXG&#10;Tw3kQqmN2loplltJ5EIGW8JiW4klWomYT6VYSyWOGpVaKFAJ+FIuWynkayQitVioVcqUEiGQVMDl&#10;UJCAv3SsZXluzu3TE3dbG7KZOdxMsj4uPjomKdYQFRYeGhwSERYeGRkZERERF2MwxMZHh0WFBYZG&#10;hkTow6OBB4oMj4L8qIhof98AX28/Nxd3b08fYODUy8NbpVCzGGyYXFhTS4oFjmj0jaVhCThTUxCJ&#10;IGdA2lhiMEo2m4XB5PgFrtU0fr99/OXc+ie9l8Zt/Poo6imy9SBG2Inhj9Gsu0yFw5byixaKDbbL&#10;Js9tk+O6L0DgeEg3eS7LfPs+gqAeQyvBkHPNaUlYegJHlOfmURlvuNjVuTA9sbQ4Pzw8nJOT4+ni&#10;EREcHhIUbohNNMQlBQeFh4aGo4h8cTHiIF9eWpGakJJsSIJH4Wxrz2eyNTKVSqCwVqrdHBHPJXsr&#10;ubuNWschewnNlhuCn8wYHg55v7wU+MFY2PUO/xJnTHuUcDDVoT/JeSjB9VKS50JqwHJq4GZ2+FFZ&#10;3Hl1wnld4vULqWe1CcDfupB5tyn3UXvB66FqFJF/2oO4tN9pzj4uN6xmBO4XxtyBCh3FrwZrnnSV&#10;P2grfthe8ryv8n5bzsOO3DsXMm41pB0URm7nhJ1VJED/e8X6neLolezg6SSvlcygB+35D9tyX/SV&#10;PmiH+nk369Ov16Zer02+WmM4qYxazvIaj3ceS3QfS/BrCrSp8VLW+0kK7Cw7Q1g3G3weNLtuZZH3&#10;8vFnFfjnvfLnHdoPe2zvNbJv1JBe92mftil2syyuVTAfNSle9Ni9Hfe63+v94UZ5rCNFgMeoYVaQ&#10;kOhqiIMqi44g7nwei8fl8NhwymczhFxYGGDdQgLXCI1bvIIeDMsKCGVQhN97xwsFPA4b2Z2Fw6az&#10;aGSQ3QRYj2BZt8CS0T1aQL2mEEG3IFDxBBKSBW1B+UZsGjKJTKXQkAg4iL0E9gEIcJDkwMMBzK/w&#10;ujEKDXRl1Nt/3coV7gQIGMiEFDKhCC0Fgiao/QMLJdg2oNUYFRtkQ0hzUws0eD0JOjQ3J5makE0x&#10;bEvMjY1L/+2HZz8+P/mnd3f+5fN7f3p18peXR9/fX/+7Z3v/27d3/suzne/OLv10fulfH2/8v98c&#10;/eOdhX+8vfjz5dE/XB77fqvvWlPyao7PlVr9/bbkx20pL3szP+rPed2T/ro7801Pxse92Z/0Z78d&#10;yPywJ/njvrTPhrLeDmZ8NpL9+VjuRwPpb0dzXg5kvr1YfL899UF31j+cXfrX20tfbXb/fGX87XbX&#10;u/3+Tw/6X292//HeyvfX54HeHY29XOt6bATlf7k++U8Pl366MvLPDxf+7y/2/vnR5s/X5r48njgb&#10;rNhoylxtSN/ryD/pLV2uir8zXv/ztaUvDya/2J/6083t785Wbl9qfb138c3lS4+3hu5vjn18c2/n&#10;0sh8f3+cXwgJYymksVBE3s/db3V2a7hnZnJ4bbBnYaRnfmZ05VL/xenhwcWLLRN96TuLSRuzHrvz&#10;2sMFyeoI5fqq+mRKuTfG3Z8m7c9ZHi3gz1bI1zboN7dZDw+EH5woHh1KThfIK32Y41nsk8u8V1dF&#10;tzbxV1ZMzhcwVxbMzuZMT2fNgI6nzA4vYQ4uAplsD2HWe02W2s0XmokzdbTOLPPScExlNKYlFTNT&#10;y5prpq90Mxa6iQu9uL053s4if2uJPztOGhu0mBg2m5/AbS/TdtZoV89kV07kl/cExweiK0fIVqvX&#10;T1Q3zpTXTuSnB4KjXSSOzeVt5sEmdW+dvLNKPtkXHh9Irp+rbl63Oj6R3rxlfXhZcnos31vnTo9Y&#10;7Cxy4ULbC7yzbfWNQ5ub29YPlm2WC0x240129abz0Zh7/dan05qzbasblzXHW8LzXfnVy1Zb29LN&#10;HenVM929a84nu+qtRdHequJwQ72xKNtZUxxuW+2uy/c35bvr0v1t1d4Wgsjvb1mvLagWZ7QDPerB&#10;Hl9/d7qQYSJkEIUsikxAETItuWRzFt6CTyDL6CwFiyljUNkExOWFambGxuMFFAqfQtKJhK4apaNc&#10;4iAT2ksFrlZSWylfJ+U7aWRSDp1NQmLaiLhMNo2MNzdBvM6pJGM0eUtQkjkMKpgkFKKlRIh4u0sF&#10;HFDR1TKBTMhF/OX5bD6LxgSl0xRDNDXjUqhMApFFJCF7qyLbq+K5DIpcwteqYWnjqSU8OZ/DoRDZ&#10;ZAKDgAVzQMCgwjLHpZJB7wUdDmdu3KTSzIRMIvDZHCaVhjO3gHuAaYszNxHymCw6QcCliAVMDpMC&#10;dgoJa454wxg3vmIT8VI2E0Xkkag7FgimjKAkpubG70iNoLxx/1IzY3QBo884AqOAiYQSYlJBKSK9&#10;MNAzmDDx3nYjlSmXymJHcgLmyyMXyyOWK6M2amM36+LWqvVL5RHzpRETBUEXC0ImisImSyNGc4PH&#10;80NnivX9Kb7NUY710S65QU4hdgo5DU8ymk7QtYWJqaU5FvlYGlZbWFupuIb4oKHskIXysO368JM2&#10;w83e5AdDmU9Hc59dzH0xkQ/0crLg9XTpJwtVX61c+Gal6euFC+9mG19erL7WlnmjLetWR96D7qJH&#10;vWU3mvJutpfu1WQtlaZfLEwPUgrZIIeNTlcmyJP4FXl/j7n/irz/z3D8+1I8kQA5wMDTgCcJJiEF&#10;gwE1QGqGaU4Ou1hgGEoNmC8IXysK2ygI2ir0P64MA+l3rznxVkPczZqY/Vy/lVT3pRS3zdyAlSzf&#10;7eLQ/fJIqLlfGnFUqV/N9tspidgoCtsujTyoij2qTbjSlAZ/y/X2rOOGpLOm1MPa+J0K/W517GZ5&#10;1HppxF5V7F5pzE5RxFlV/Hl1/FllzHlN3EFZ9HpeyGJ20ESy13RGwGJO8H6Z/lZL2q0L8cfloXA/&#10;JzWRR1VRh5XRJ7Xxp7WJh5Ux++XRe5VRi/mBY2le3QbPZr1PY2xYsrNTQ2rWUGNPR11vz4Whwa6p&#10;7rappoaRlqaLne3TjbXDrRcudrfP9HTMdnUgkWc6u1ba2hdbWmaam6fb2uaMuDniLP97dB5OjZj7&#10;SkfHAhpH/j1B5YEB1L8e2e4VqK1tobV1HkXk+/s3B/p3IB0e3q2vv2jE/VcaG6cuXJhsapjo6pjp&#10;7ZodH1nWaVzB7LYwJ8DbwuNhumNgrQMeHeGICWQcaWRzrITKyIzQN6Rnl8cmVsUgFO/k4StViU2x&#10;PIyZ2BQvxJjJTPD2ZJY9geVIZvXlFLcnZ3WkZPem5zTHJDZGxXYmpLTHJHTFpnXHISh8Z2xaa1RS&#10;uz6lLylzOD1nKDVjvqTkUlZae3Rgd2zAQELgULL/dE7oSnHMeol+rTBqsyRmLT9yryLuqCoB3sL1&#10;pvRrTakoXWlMPK0zHNfEGiH4iJO66CuN8ecNBsg8qo7bLopYzgqYT/OZSnQfjXMajnFAMHeD01Cs&#10;w4DeDmg4zgEy4XQ03nnY4DIY6zRgcO6Ksu2JceqKdmiJsKsL1FT6KmoDtY2httX+VsUeslwnQZYT&#10;P89NnOchyXIRpDlwDNaMFAdeqqMwwYYTa8WK13FTHSQZzvJMN0WmhyrTXZPkrDQ4KIKUvCCVyE3E&#10;tmZTlAxiRkx4WW6ag1YRHRFYVlrQdKE2NNQ3Pz99eXm6r69teWG6obYiPSk+MyUxKU6fEBPV3Fgz&#10;2NdZVV4Apevr8/Pzl7Y3Fi/vbxwdbO5trywvTJYUZrW31E1PDBdkp9ZVFi/OXLRSiMICvSfHBuL1&#10;YUW56UBVpfk15YVOthoBmwrGIFQryc+sryktys9oaqgMD/H1cnfwcLWLCg/wdLPXWcn8vF18vZzd&#10;XWydHbSQA6mLI+Ia/78g8kAatUytkopFXKmELxKxeGxExop5DDbFko4zoVkgH/cwzDBcS4wQZ6qk&#10;4G04dHe5yFctdeYznLkUHwnPiUXTkohOQomGJZOzNCKuHYtlz+S6svheFKYLS+DNlwYBMfk+OIoj&#10;xlJLZXvQOJ4sgS+R5ULleZiRbEhsV5bYl8B0xtEdLShw6kwXulO47lCBxveGOlABReQZXB1fbC1V&#10;2MhlGpFQxgZdBYtEBaDRaKAz4owO6XCAVgkp5DCZTCOsgiDycJBIJNSfDxiyMVI5CqPR6XTIgfow&#10;d6AtHKBDor2h3vRwgNIKp5CPXMA475AV5DfkHQXl0ExIUYQRTaECWuc9Ag6EIvKgvCIIuIUZAY+l&#10;UhAHFdBaLcxN35/iEXXW+LMoorb+it2DXg0N4YJwWRRzhxR6piHx8xFvdOM6h2TChYCHyr8n9Lro&#10;bQBBNfjL6EbndFDR0R4YDBqk8IegfxmkcJ/QP+RDNaiMguZoP9AhNKQao8VADtoJmqIE+SjmjjJA&#10;0AQIuoJWUAEYyIQOgYE6RoAHcZMHIwQY1B8I+VTXuDkiMChGBAf6iwuCGhkxLjgFBpR/FJSHHHjK&#10;cKDwkZ+fz4MH9z7/4pO3n7x+9/nHz54/unvv2oevn378+slHrx7Nzo5+9dWbb7/9+Lvv3n73/cff&#10;fv36268/+u6bN19//urN64fPnt198erBy9ePnr968PDJTaC7D65eu3l0fu3g7MYhpEdXdm8/vA50&#10;8+G16/evAN16dP3Ok5v3ntyCq9x/cOP8yuHR6W7/aPfy5vwPP3/1d3/75e//+vM3n3+ck5LoYKUq&#10;ycm0lkvgidOIWCoVSwdtBm8GRCRhbWytLh/tfff9VwnxMa4uMJd1bAaZxyRLuHSFkKmVI3i6QsKU&#10;CKjI/sxihtIYC179W5ga4FFCMXotEi8eTiEfiV2DIvJAwNhYSWy1UpSsVRIHnQoEkULKc3K0GRnu&#10;W19b9PfzBCnB48L7IKOwO/AsJoXLoQOhpyhPIePIJCzUgVJggBh0kkTMCw8LHBnu9/Rw0VmrBXw2&#10;1hg27/18gcGKHsAjw9oEgyOALYLoa5CaW5q5ebgiiHxUuEdZSXpGWnRwoEt4qIeXh87b08bf1wEo&#10;JMjV093a293Gx8M2JMA9JNADLhkTGxEWHuTi5iiWCrQ6dVCwX0CgT1Cgb1xsZEqyoaa6rKK8ODcn&#10;IyTAVyaGe8dymQQug0TBm5FxFiwqCfRHd2eX4sKiS+MXNzfW6utqYmKi1WoljE7jTEPu2zhVfr1v&#10;GMrI/CFYkMggQpDA9Bbmv/q8I5orzoIBerDxk0/QrclQDW8ODJ2CB4KrEXFmoOMyaUQaGQenyGZQ&#10;ZLyRsEySJRjZZEsMFYf4vzMJFqgvPBOPBSWYjkVOgaiWJlCKwPFmJhRzU9A+QVwhqD0CzZtBisNg&#10;oBNQSckWyJd0QKDy0kAYmZmwCDhQzW1Vcket2vg1qwBIp5C9R+RRBiXUqVxpDFaDQuSQo5HJUDj+&#10;fSaKm/8eExf8Fn8GxdBJOCyNRER2wSISgJhUCoNC5jCQDamgPtqE/5uPPBDkQ1dwFfSKv78EnEJ9&#10;FJeHatAEGBaFgrrJoz1AKQq1Q6a9VgutdCqVVqGAfoCBe4YcqEknEik4HNgn0LmVMbi8iMflsZhs&#10;Y1yd3yPyqF0BB4wBkPXI4vGbwyDYRyDcQGZBymayUGAFlhahUKgxRoS3sbFB4Xg4QH5xOByZTGZl&#10;dHuHClqtVvXbDq6QAwcUvY8jj+agQDy0ghRxkBeLpWKFTChHCeElSrlUBQS8QqZWyjXAI5kyNZxK&#10;RFI+lycRCCE1SlWQlSw6TGcmG+6dSKKAgKWByKVQ4c6Fxn0FYZ0BeQqSFxhEDBtXWVT4QgoCF6YD&#10;rJEoAw8EFglgYGHTqJVuDg7uTvb21moXe62ro5WTncJew3fScqP9bPMNPomBusJYzxKDZ3VqQH12&#10;aHV6YHkyElm+KiOo3OgmD6cVKX6op3xNWmB9WtB7RB4ImMbsUBSOR6m1IKq9JAaltmJ9U35EfTZS&#10;B4Xja5AIOQgiX5seUp7oV6j3QkD5OB+g3yPymUCIj3wQ6iP/+6g1RkQ+ODk+LC0+PNUQlhIXnhwb&#10;ZoxagzjIA6FRa1Af+dLCjKK81Iri3LLC7KLczKrSQtARRVwWCAQuk4Zs48ygcpkMuVgiF8nYVCaf&#10;xqRbWDBNMO5Sbp0hsCM1sCPeoyfRrSPOpSvJo83g0mpwa4x2KgnU5Horkh156a6SZEdBhpsUlNoc&#10;D0VdlGtXUsBUUfxEXvRckWGpPGG+JG6qIHq6MHahLHG5Mm2xPGUoI7LD4N8a63chyqs8yDnP0zrN&#10;RZnjaxetE4apOZFavg0Fo8JibKkYN56lr5QcoKSEqumR1uw4B2GymyzNQ5HuJi/wsyry0xb6a4uD&#10;bPL8bfKCnTODPZkYjJzBFjEENBxMQB6LLoClgcdgyURCK7VWJoNZJXmPyAMplTDgkVkIDAx5FK8H&#10;RiFTahUaG4WVVqpQCSUCOotigeNSqLZKFYgglVBkgTHhM2F5UyDbtwokaplKzBcoJFKZSMxncyCf&#10;x2IzyVStQgXV4AagrZ1KLWKy0C3ybJRyW4VSyRcoBULoUMxiQ5FKKlLLxHIRsq00k0Jw0GkSoyNW&#10;Z6fiI8NYJIKcyzOEhYf6+OrDwlIMCdHhEYnxCYH+AZGRkYGBgcGBQdGRCPgeH5dgiI4zYvERUOrj&#10;5R3g5+/n4+vt6QW8p7tHsH+AlVLFMm6MQyEQYamgkykSnkDC5IoZHC6JpuCLhGwu/BUgdhh0BI6h&#10;Yi3AsPfVWh1PXDobHf9gcflh/+jN0sY+scMwUdWPEXZhBP1YWSuGM0m3WWQ6rLGd1/luuyKvXZ47&#10;0L7Ie5FtvyR07MELK5GQNbhUDDGByIwXybI8PMoSDXOjw0tz05OTl+rq6sLDw309fJAfrwOCkxNT&#10;DIYEf3/k74uLi8/IyCooKCrIKyzML8pISU1LSg7y8bOSKwUsjkwgslfrFCJQIDSwhMDa4WptZc0m&#10;+UixC/X+zxYTHo54Px71enYx9G5faK2XRXu4sCfediDZpR8sPYPLXKr/bJIv0E5h1FZB2F5J1GlN&#10;wnGVwbina/7TrtKX/RUv+so/6EZ83h+1591rzrlWk3JSZjgtj3/UXvTxaMPL/qrnvRV3L+Tfby58&#10;3lP1dqzxw+GKl0Mld5rSz8pjDwrCj0tj7lzIOCqLuVwRu1UYvpDuO5PseVCm/6C3+G5T5v2W7Aft&#10;OXeaM283Zl6pSrpanXi1JmEzN2A21f1iggtibcZ41vlo6rzkrcHKYntcXyT3Xov/jVrdair2oAh/&#10;rYb8ok/xqtvuRafNSTH23gXGh71WT1rl+znYaxXMB42yl722Hw253O1yebdbOVzir6Ri5Gw8j0oQ&#10;89gyMQ+0IhhwJDqZxkD2WRLx2BIBsujAwoGuHUw6qMAIIQA9B4YFLERIvEsgEM2QA8QgE4QcJh2H&#10;hyUeCGtihuyXTkbi0uAoBAsKHrQKCxISQ4JCJYCWAiq40WeeiJARf4clDA7EIDAeiMXzO4QdlFPU&#10;GAFTAvKBhxRMCTg1NzUDQvOhJloZ7QRxhofRizUnWCIflgFBBhnWWCNEh/xAbm5GNTe1lbC/enL6&#10;p4+ufPto77998+C/vLv1y/OD7x9s/uHp7r99du1/fHbl55tzn+z0fXs08nc35xA4/ubcL4cjP+8N&#10;fbfevV8asVMQeL8t5awi/HFb0qeD+d9MlH57qfTL0fyvxoq+Gs3/Yij/y5G8Ly/mvx3J+Hws++uJ&#10;/K8v5n03WfjDdPGXF3Mh/4vxvMetcZ+NF78dK7lzIf6LmZp/Or/4/V7fH65NfrLZ9el2z1cn4y83&#10;uv90f/2HW0vvTiZe7w08X+t8MFP/ZrPzjzen/3DtEtBX+8N/uD7/d/c2vjmdvTfdslSbstmU25Ps&#10;O5EXud2Q8WZt8O3G8HdH818dzr3bnfrp2saHG2Mvt0df7Y1en2m9tdz/xd2j66uzOxOXWssqQVVj&#10;E0nGV2kq5UknhmYnhpfH+lbGBtfG+hbH+qbHe0dHuzom+uoXx0rmhiI2Jj0PlmzWxpn705ytUeaV&#10;Oesby9bHC9zDRcrhPPF4iXS+Tr2xw7p/KHh6JntyJLm5wVwfxGyNYO5uMN9eVz/eZyNhahZMT+ZN&#10;zuZMz+bMT6bNjybNDy+Z7o1h9sdNVroxaz0mK50WEzUmU7XE8TJyVSSmOARTE4OZruPNXeAsdTJm&#10;OwjzPfitKfbKJH3uIvnigOXYoMXFYYvZCcL+Bg8NAX+0L97b4kF6fig7O5BeP1FfuSyHoss7vL0N&#10;1s4abXuVCun+OuNol3u4yz85VVy/YQ3p5SPp0bFsY5V1tCdbnaPNjOI2Ztnr0+yjVenVbe2dA/sn&#10;+643+sVTesyRAXsYbb6qN7naIj+b0pxuaU+2ZGd78rM95e6GZO9QdfeB57VrdpNjhMUJ5uJF1uaC&#10;+HBDvbMs216S7m3ItlaF+1uSzRXezqZoZ0OyvS7ZWpNursj2tu231rxaG6yyU6w0UgsBAyvhUulE&#10;DI2AYZMsFKAfWlgKcQQPtVIHazkGIyXjmRYWbEs8y9ISDAY5leooETlIuG4qEZCDhOOo4Gv4NBmH&#10;LGaR6QRTMD0EbDoQ0dIMb25CI+EpBCwOi7j14HHmZBIOTAYui6qSixCS8mVCtojPAmtCwmeLeSw0&#10;UAzRzIRNJnKpZARhp1PoJDwZZw6mBDQErV4l5tqppFqJiE8l8ygkDokAZgKXTJSCAAHDG+xx0GDN&#10;zSxNTbBmplwkyqKAQWOCmkvAW4AtY26GEfEZbAaRwyTRyJYUojmLTmLTECgfVlhQv5l4nILHha7g&#10;TqAHUPzAyDNaSf8JyoNaiCjMv+7gihzI6X8i8mZIOBkkqKcpPAQ+1bI0PqQrXz+cHzaY6TtXEQU0&#10;UxI2kRcINFMUOl0YcjEvYKwgeDg/ZLQwbLQwoicjAKg/Pbgh0rkq2LY6yi3BQyenYMHSIZgifvdG&#10;n3yYXnCPFgRzHNWoZfVlx/Sm+C5WhG7Xh5+1Gm71JD/sS382nPXhaC7Qq/G815cK3k6XfbFY881K&#10;03fLTV/PNX4+0/B6uv5WT96trtzbnblP+kue9Jed1qdfrsvaqMkZL0i5kKgXmPzqlQ8XA/EIfykK&#10;uP8edkdM4d9looTmIxi9CQb9GQNxygQ5DGKBYMm3xBhcrftzYsdyI6eyQ1aLw9ZLQtYLfI8rw240&#10;6K9WR92sj71RF7uZ5TMV6zBlcFzLCZzL8FnND14rCJlJ81rK8tvIC55L8VzM8JtL9YZ0PS9ktyTq&#10;uC4R9ZHfKotaLQzdLI0EZqUodA2J/I7krGQHb+WGAK1Ck9ygjYKQhSw/yJ/PCbqU7jOTEzidHbCc&#10;H3zelHSjOemoPOy0OuK4OuJyZeRxVcxZfeJRddx+eTTieV0SsVESMZzo0Zfo05kQVBnqk+7mMtXQ&#10;vHFpfnN+a2t+d35yfWxosat9oq5moLqyt6lhBKive26wb7Gl6WLjhbGWtunGpsmGhnGgpqapjo6F&#10;bqODPKS9vasDA1uIn3v/5tDQzuDgdm/vOhojHvWghzooWN/Xt4a26upaQd3kOzuXf7/pa3fHcm/X&#10;amfb/EDvWnpKvbtrTHvrZGP98EDvXEZaiaUZxdyEYGGGM8EYB7PxVxNY/mAUw5oIYx30OjKsmxhM&#10;oKNLfVZ+TWJGfWJmY1KWwd5NYYKTmeGcBLJQB9dAa6dwOxe9o5cDnS/G4BRmRCkG68uX1esTe9Nz&#10;OhLS2uNTm/WG7sSMvsScdn1qS2RSa1RSmz6xJyF9MDWrPzmjJSK225A4kAgUN5gU0RvvP5DoCwNj&#10;uSBqJT9qOS98o1i/mh92UBV3ijjFJ9xoSrvTlgF0/ULylfqk87rEk2oDvJf98vDj2qizeqgWe1oT&#10;d1QZu10UsZIdOJ3kdcngNhzjNKR3HI79FXnv1zv0RdsPxNr3R9kDg+TEufTGOPXGOg/Eu7VE2NUG&#10;qKv81PXBusZwu+oAbZm3EijXVZLhwAfKdhbkuIkynHhJ9qxYK1qiLTvZnp9oy02w4SDh452kGS6y&#10;HE9Nupsi1VlhsJfG2EoDVbxgK4mzkOkk4XJxJkIaISc13gBaeGhAXW1FdVVpTExoaVH2+spsU0Nl&#10;eVFeR3NDflZaTXlxQkwk1hQT4u/d1d6UaIjMyUwaGew6OtiEtKO1fntjcXpiGKituTYlUd/X3aIP&#10;D7TTKhamx0VcenFeRn9XS0l+Zl5mcn5WCqQF2anpSbFOtpoQf08bjYzPoqSnxFVXFJaX5GamxYcF&#10;+wT5e0SFBwQHeNrplH7eLt4eyIau9jYqZwetrbUCGHs7rZ2tFZpaa5U6a5WNTm2lkavlEiCZiC8V&#10;cSVinlDA5oPtxCIL2FRkw3AqHogJepwFEmeYao5g9Fo+w5pHl5GxWiZNQ2OIsCQxkasV2ioETmyG&#10;HYFiQ2O70QU+FK4nS4wEjudJAiksd3OCLZbswBL4EmjORLoLkeXCVwThGU5YmgNd4AWpBcWOIfSk&#10;8tyofFejg7w7Q+iLQvNMsSeda0fnWAskOrnKTqnQCgVSJoWBxyI7CVEoFFAgQZNEVEc8nvEb5o4C&#10;8cC856Em6zc3eUhRXxA0Hw4MrGXGbWBRXRQ6hGpon1AKRVAZ8oFB8Jffoe2woEBbdFl5z6AHlKIV&#10;oAoKoAO9h8WJxkjukKKAOGixcAopnEId0IOhCAhyUOwb8oF/D5QbIUHEkx3qwB8BPQCPYvFAaFeQ&#10;AkFblN6fojWBh7ZUo68MVEYhcuDRruBvgf7RJmQjKA9FKMgOKdoDEPQGp2hDunHLVrSC8bnCI0Q/&#10;ZEAC30M/cAm4ENoKLYI60AqF+6EJMHAK5gcHjAsGAsSj3vFggwBBIRpQHl4Th4P4m8IBbxBeMcpD&#10;vlgsBgZy0Drw/Ol0xPeoo6Pt2+++/Orrd28/+fD+g1u371x5+sG9b758++GLR729ze+++PCHnz77&#10;8ed3X33z0TffvHn37sWnnz776MMHT58ifvEfvLh3/+nN63dPj67sH189ODzb3T3a3DveOrp2cH7z&#10;+Pz2ydG1vSt3jm89unr78bU7T67f++Dmg+e3Hz2/8/DRrQ8+uHf9xsnO/trIeN/T5/d/+dN3f/rz&#10;D3/65ftnj+75uTlH+PmkxkQjwKkJBokEboEBcQ4mCo1OFIo4SclxcLeTU2OhIf6GuCgne2semwIi&#10;AqanSsyWC5Dw8UAqY3QaLbIdK7Jf63sU/j2hcLy1WqCUs1QKtlrJ1ah4aGql5ms1ApmYpZLzNErQ&#10;9AQSIUurlgC5Odvoo8O2t1Yb6qtsbTQgHChknIDPYrOoKCiPxogHHknZZNDDUH95GpWAIvJEggWR&#10;YMliUh3sddVVZUBaK6VUIqCQ8ajjuHG+IMqHkZADGdzIyDMxszCHEmSFQzzlsUq1KiwiHKOP9Cou&#10;TImK8A7wcwwJcvXxstVH+UZH+vj7OkBmcKBLdLhPXExgQlyYISYEpDP8AeERwVqdGkew4PCYnl6u&#10;AYHe/n6esTEReXlpTQ3VhblZbo52apnYz9M52M/DVitFEXnko1ESgqm7OjqVFBUPDw6triy1tDRF&#10;RobrdFq5XAqjGe4TRAB605DCbGPC2GTQkPD0liaWWFPQYsEK5TJpIGS1KrlGIYXUSiWVS/hCHhNI&#10;wGWgEDybQYZTyEcEsZADBAwKi4PmDaQUcdQSnozP1MqF1jKhTi7SSgVKAVvMpAMJ4WXQSRI2TcSk&#10;8GlItEr069Hf1G6igEYlmZrRLC2oOFM+A9lmSsSmynlMtZAPdYgmCCiv4HGcdVZudjoHK5VWJlbL&#10;RDo1Ej7e+jcHeWDex5RXSSRAvwffNcaY7MCrf9v0FVKFCHGTh1JIpcZtUUFrf4/O8xgMNp1GsEQc&#10;cJhUCodBZ9GQmDD/p4g8MEAo+A4EPaP3gCLyKHQO9aEynALDpdOhPjBwCgycguwnmJtjTUxoBALc&#10;D+RbK5XAQIreOfQGmUwyGapR8Xi4BzQ8DmTy2Sy4K7hJOplENYbZQT2JjIMWOUDQgFgFKU7A4Y0i&#10;FA+SC/26B2QW3whnc1jI3uKa3/zfIZXJZKicgpVJIBAo4U6MLvDoAadaY+Aa4NW/IfKQQj6cqozb&#10;uiJ+8RKJ1HigiDwKyqM+8jKJEgXiIUUJBegVMiRfLlUoJGKpEIkdDyOXy+XzeAI6g0Wh0ml0JhP5&#10;jYBHpzNBgMMfwjT+tAB3CweIVDjYxgPNAZmL/hYKjwJdzWB2wDNBFwmYyAw61d3R0dXe3tlO52Kv&#10;c7RRe7vb6BRsRytOtJ9tXpxvboxnvt49P9qlOM6jIsWvLMmnMM69ON6zNNm3KMGrJMGryOABp+XJ&#10;vlUp/kB1qYGIp7wxIjwKx//eR745DwlQ01oUjVJLYdSFvPC6LAS4rzNGuUF95I3gfnCJwbs41qck&#10;zrfYgFBBnB8atSY3zj/bEJAdH5oWG5IUHZSsD03UhxmiQxNjI1ISo5ITw1MSwlMTI4yIfERKXCSk&#10;2emGgpxEFIgvyktG0/LirNLCjPKinKLc9Pqqsqa6qmA/bx6TppSK+GwGqoEJOGypUMQG+UGmW8nV&#10;HDIN9ZEPtlG2pEZ0pAb2JHp1x7t0J7j3JHp0xLm0x7u2xbnVRzqUB9tke8ri7bhJjoJ0N3mCvSDG&#10;mp3kKC7w1dVFe7bE+nQkBPQkBXcm+nck+LUl+rXE+12I9W4x+NdGedREehYFOMXpJH5CujeP4sYi&#10;+khZ3lKWjmZmx7TUEDA2NIwVAUHkQ1S0aBtuvJM4wVmc5CJJdZeneyoz3BWlwbbF/taF/tqiQNsM&#10;T6u8ELcEb2e2GUZMZ0pYIjaZBwokiFLQH+BPU8sVSrnK+PuXDFLjnJPCqINTYFAUHjIFAhEQVNBq&#10;rNUylZ3W1lFna6vRCtlcBp4kZrFBFtkolDIuzxJjKhOIVDK5XCxRiOUqqVIplUkEQpT4bI6Aw7VW&#10;qp1t7e21OhqB5KS1huZqkRgYlRBEqEzB48s4XMgBgg4drbQ2GqVMyKMRcSwqiUqwXJ6bev30UZif&#10;N8ncRCXi+7m4psUZAj08o0ND05NTkuMT4uMM4aFhkZGRISEhYSGh+qhoFJGP1xuQwDVR0ZGwAgUG&#10;+Xh5e3t6+fv6ebi5q5UqBoVKxOJAySLh8CIeX6tSuzk5e7u6R/gGhvsEeNk7+7q4u+js7KysPVyc&#10;3ZwcrZQyuB+Q0hycRWlC/Hxry7XJiXsXJx90DAzaebeZCwdNJQNmknYMt9dCMkRQrgvcVzjOazzX&#10;PbH3DtcNaFfkNcPQTTCs2vH8OnNWngk1wYSkJ7HiFepc/4DG/Ny1manpS2Pt7a1paWme7h7+Xn5+&#10;nr5REdH5uQXx8Yne3r4+Pn4pKWmZmdk5OXmlxWXpqRn52TmZqWlwk3IhrAJSAYsDSwOId1hPkcfI&#10;FTiqlZ4qvocIM1Xp/nIl6emk//1Bl8cj/o+HIgZihc3B3K44XV+iU2+c42CsC7LhmMF7It5zOSN4&#10;pzBqvzT6vC7pakPKzcaMe625d5ty77fkPmxDNl992Jb7qDMf+KvVySdlhuu1qU86S76YavtmruvH&#10;5f7PLra+7Kt50lH2pKsUKp9VGfYKwnZygreyAucT3ZeSveeTPDfyQlayAsZiHDfyQ+80Z0K15z3F&#10;L/pKH3bkXqtLvlGXdrU6Fbo9Lo+ZTXabT/e8lOzer3fqiXZtDbG/AEaml6DUCT+fYXWv1fuwULic&#10;bHZUSrhZT3vRp/h4wPlxs3ovB/OolfNhn/qDduV+DvZKGf3BBcmHPbYfDTo+H/T8eCX3aCDdnoMR&#10;UjAiJoEHshV0Jg6Ny2fBmgozQyQS8Fh0CgHLM2LxQCguDwQ6MejBErEQVhc8zhJOKMZANIgvD5FA&#10;xVqIWAw0ACfOiAggvxAjxgQBTyVb0EhYBsmMhDXHm1FpBASUB62ejIDySOAao8EDagy0BhkODByI&#10;AWTE3IEQhN344RcwkAnrAhAwKARvNGoQaB6F41GC1rAoIM3A2PgNkUe8jxA7xRLGP87UlGTEBOlm&#10;mDBX2z++ufXJjZWfn1/+H98//uPLy788P/j56c5Pj7b+7sX+v3x09NOthf/6fPf/9cn53+4u/ul8&#10;8seDob87HvtxsxPZejfB6Wp19J2GuA/aU150JL/ty/p6vPDrsYIvR/K+nygB+m6s8PuJ4h9my76e&#10;Lvxuuuj7meIfpgtR+uZS7rcTBd9NFv4yX/nFWP6H3WnPO9Ne9WR+O9/w19Pxn45HfzgafbfT++3p&#10;xe+uTL/ZHfrrk50f7658sNHzem/g473Bp4vNXx0N//2DpT/fmvv7+6vv9kbfHVz6p2dHn+xN7LUX&#10;7bQWLNemxyspha7iNysDX+xMfHt54ZONiz+erf/twfHfPTy4O9fx9vLEyXj9zaW+bx+dvjjfPVma&#10;SQwOZlpYUM0s8BgMj8py0DrMjC1eHFwcG9jo61iYGlkf6pm41H9xamh4ordlsrf4fKtmstd9edRq&#10;/ZLgaEFyZUlxY8nm8YH7oyPbW3uys3XW6Qrt6gbjzh73/qHg0aHw+Zniwb5oZ8x0tR9zPkt6e033&#10;4lh2ZZ5wMm96eQZzOmtyNmt5NGl+ecL8YNx8ZxizO4Ig8uu9pus9uIlazFQtfrae2ZSAKQpCaLJa&#10;ONvInW9lzrQhiPzSCHlulHhp0HK01+ziEA4Bvmdop/vyG6ea4wPp4a5wf5t/cig9P5QDXT9Rn+5L&#10;DzZ5h1t8IyLP2F1nbq3QtpdpB1ucvR3+6akK6Mqp1d0bTkfbissbsrVp5vwYaXWKsTxJnx+n3Niz&#10;ubalu7Vp93zLfa+MvBCB2Q83uRyJW4sx3yln3152Olqzun5ofXlTcrKrOj+22diSzswxlxY5e5vS&#10;uXHa6jRnY16wtyrbXhKvz/G3VoVbq5ByN1aYu1v83S3h1rpgfZm/usjbWdfsbboN9dqVF+h0KlOV&#10;mGirEYj5ZAET8WETkgliIlHH4kQ7OwZbq+Q4E54JRk6mCLB4AQ6npFJ0bIaLhO+lEES52QbbK20F&#10;lAAHhZuVSMTAqUVMMOeYVCQau4BNpxKwyOezeEsgEhELZGlhAlYTWCR0Ch6sAxSRl/CZCqmARsYh&#10;QWk4DFizkC9usRYEUwyLRGAQcKBjCNgMFpVIxpkTcWYgZ8B8cNIqbeRSUPs5JAKbiCebmTCJOCkX&#10;TDYSqL4MkAQgSsxMLU1NQOwI+SIwxo2eg+ZYSxMsFiMWsMFsgdsAg0XER+wXCt6CTSNTcASwiFhE&#10;khJsChYd1jboBLXxQIxgkOg1/4nIG3ERU6NDPPIfVEMJMf9MLJBQNibmUB861Mm41alRLZlh3RkB&#10;MxXRw7l+44VBY3kBw5neo5k+F/MCgAYyvAazA/pygIL6soM7Uv1bEn1b4pGv/XI81RneWm8Vn25q&#10;/IzYEgsWpQXyOyAoqKC+4/BmFiQMJtRaMlmeMlUYsVoVsVsfebUj8V5fxqO+9OeD2a9H8l8N5b65&#10;WAT0dqLss6mqL2brv5pv/Hqu6cvZ5leTdfcHi49q42+0pD/szr/dln2tOWezMmU0O6YuNiTQSsE2&#10;MwFFDoYHCGTUXkABd5RQ2B3o95nvCXkiYGaaYuChITYxxpSAI8ITBLHJwJp4qUXdOfETRQkz+VFL&#10;ReHzub5bpUGn1RE3GvTXaqJv1sedV0Yvp3pOG1yQ3ThTvRZyAuazAqfTvSdTvMcMzuOxTnMpXrPJ&#10;npCuZgduFYQBbRdF7Jfp90qjD6rilnODVvNDNosjVgpCtsqiditj5jJ8p5O8FtP851O9x+Mcx+Od&#10;h+McuiK0QwnOQ0luQykeSyUR6+VRG2URZ43J15qSDysizqqjTqrCj8ojTmr0V+qTLlfF7pZGHlTo&#10;N4vDl/ODp7OD+uK92+P8q8K8kxxtz2em1y5ODrX3L08u7W0cb60dX7/6+NrVpzPT233dU+UlLcUF&#10;jY11fW2t4x1tk61tk7X1w/X1Y0ZEfgINSvM7tP1XCH5gYAtF53u6NyAHCOqgHvRAqFs96infbdzc&#10;FW0yNLQDBEx/z/pQ/1Zr03TLhamWpgkCTiLg2VVVdkRHpiI/fmHwyDA3sSTjSIgvPBbPIFFgzUV9&#10;LGD04jFmYHf72jleyC2qiE8tj02u0Cf5STQcDCbB2bshNacsMaM+r6QsKRuoNqOwNb+yNjnPW6oV&#10;YbASjGWWZ0BbUmZHQtpQVkF3Ulp3YkZHTEZTOALHt8cktUTFdcYl9CWld8enjWUU9Sdmj6bk9scn&#10;1Qd4t0V6X8wMH08LXMiJXMyOXMqN2CjWL+eGHFTFnjYiYWquNCbebE271ZJ2pT7hpNpwVou4PuyV&#10;RB5WRh7VRB5VR1+u0h+W6+FlgYK0kh04leg5ZnBFEPkYxHliJN51KM65L9axR2/fG+PUFWXfEWHb&#10;o3fsinbqiHRoj3a8EKprCLG5EIYA8aVeihJPebGHrNxfk+koAMpyEmaAteLAT7VnJ9ox423oibbs&#10;BBtWgg0n2Z6f4YJs8ZrtIk91FGd7qBOdJAZ7cbROGGrF95NzAtUiBx5Nx6VruDStmB8e4OVoY+Xn&#10;65GekVRVXVpXV5aXnbK1vtDT2aQPD46NDHXQaQgWJmGBvskGfU568mBPR35WyuzU6Mri1NnxbnfH&#10;hSB/j/yc1NGh7v2d1Yujfekpcf09rSX5mQHerlBTxKUH+3mkxEdnpcb7ejh5udrrwwMrinOTDVFg&#10;w0aF+ot5DLw5JiLUr6G2rK66RCHlebjapSXH5mQmSYQsAhbj7+Pq5mwDmd4ejs4OWlcnHZyiPvL2&#10;YNvYaLRWChSUt9LIQc+3VitEPLaAz0bCykv4fB5TKGAzGWQqBQ9aIoKvkXFkghmsBURLDI9OpGEx&#10;QhrJRiaxlUjUHKGap9AIbRQCJ7nEi8tzJ9GdSGx3Ct+LKvBmywIJTFcy082CaIclO1DZHhyRP4Hm&#10;zOB5M4TeAmUwhetuSbWnC7wITGcTgjVd4EHju5O5zkYHeU8UkSdz3FgSLwpLR2VZCaU2cpWdSmkt&#10;FslpRCoRjyiEZGN4d+xvbvIoDIxisjQajW7c0BUygQclE/KBgRw4oAksDVAZRW9RAOFXFNnoLAKl&#10;CMDyW9wbFG+BUigCHj2QheV/RuRRcAZN0aUHihDtE1VYjZooClNAN6DXvkfSQamFUwS++M23HXIQ&#10;ZMfoU4/y6NXeI/JAkA+3jELqUNN47//ZIdoP2hwIGPSi6M2gTchGB3ZgqMZ9VqEIeoNq8LegnUBN&#10;yEGBexRehyui3cK1gIE6kEMz+s7T6VTEp92IraMQPzBA6I1BD2gKp2gOdGh8Jwjcj94A8EaXS6QV&#10;qATQGdggKDHpDAqJDDlQzGKx4OWicBCKDkEOvB04FQgE8H5hMPB4PPT9wi1ptZr7D27/8ocf3n7y&#10;4ctXTx8/ufPh66fff//50dF2Tm7qyw8ffvvDZz/88u7zrz9898XLN2+ffPrps9evHz59duvhk5s3&#10;7p0dnG9vXV7dPtrYPdnaO93eP9u5fHX/9ObRlTunV++e3YdqL+5AevvxtdsPrz54fvv5R48+evvB&#10;mzfQydOT073pmbGd/bVvvn/3409f/eu//v3f/vJLV+sFJ2tNSVaGRiSwxGBoOAvQmpAYglgTAtEC&#10;zCUWmzow2P3jT98kJMaEBPuBzOFzqEBCDg1MXwetTCPloo7wmt8C1LwH34G3Vgt0GuH7LV6hCHGc&#10;l7PUSo6Vmo8i8kAoIq+Qgo7HA2GikgPPs7dR2emU0RGBdbUVB/tbLs52QKCSgXCg04hodBoQDiIh&#10;EvQUeJAYbDaZw6GA3OBy6GgpEPw5TNAVBZzgIL+e7nYfb3drrYrFpJqbIV6zCNhujCj4GyEHjDo4&#10;EG0EBjkKyhs/4wOD0d3TA+PppgkKcHa0l4cEuXp56EKD3V2c1GIhNTLcu7I0KzbKP1YfYIgNMsSE&#10;JCVFxcWF+/q6+vl7yuRCgZDt6GRTWpJfWVEcEuijjwwqys9IjI1ysrVGt/Lzcrb1dXOwVYulPIaI&#10;TQV1FhRcWGUdbe0K8vL7e/uWlhY6OtpiYqKtbbRKpRzGvXGGIHtQoDcNBwxfGLVkCh5PQOLfQwHW&#10;HMOmkTRyMSwb7i723h7OOisFiFQK0ZKANcVbYkC2Mml4Fp1AJVngLDBEnAnk0MiWdAoWtHMgBhmL&#10;ENGMR8czSeZiDkXEJIlZiFuNgE4QMygCKlHCpIJQVnCZagEHcqxEPAmTLqJTeRSSlM2UsllaiZhi&#10;bqYW8gsyE0f72vo7Gnta6yoKM4uyU5NiwoO8XQM8XFE43k6tsJKKHbUaG6VcIxGhcDwaOx4YnVyh&#10;VSCkNALxKOAOKfCojzzwkMKpzBjwHYXLUVAbRdiBkfL5ImM4Gkj5bBbBEvkyl0mlIMFqWExg2HQk&#10;oqXwt6g17xF5SFXGnwFQPB0IvTpK0LmYy0XvBBhoBSk0gZRjjAuPrADm5mQsFm7AWqmE5o46nZVc&#10;rlOpbNRq6BkaSjlcZJddCwsunQ45QOi14D7hrlA4HgwW0K1Bi/5PD3ljBDR0tUBXF5CTILwQIJvO&#10;4LI5aLQBPpcnFAp1Op2tra1arUYd5NFVisvlymQyjUZjZTyAQaPGvz8FHg40HxqiwWqgCYrIA4Mi&#10;8ui2rlJjvJr3MeWNELxaJlHKJHIghfhXBFNpjD4kE/G5HAT04fOFAoGIweSSaEwizADk1wQWnYHE&#10;iIc7RH8d5Ri37ABRiwpcNEVKUZlt/BgN1it02YMDGBDE8JywFpa2Go27o6Ofp5uHs72TrcbLzdZW&#10;xXfQcCO8dQXx/gUGn3y9e0GsW57eBQHiE73zYt3y49wL4z2BKTB4AKH5FUkIKF+TFmiMAv+rd/x7&#10;umDc2RXZ1jUf2cq1MTfsQl44ytRnGzd0NUa5MbrJI2FwatKCi+O8Sg1+QO8ReXRn198j8sn64N8j&#10;8iBhgBJig1MSkD1dM5P0WclxuWmGzNTY/OyEQmRD18T87KS8rMTC3BRQ4EDDqyjORz6iTE5QyyUw&#10;nBQSMYdB53HZQFLkPclgeHBYXDaNQ8YSuRQ6l4jEkY92te7I1Lcl+/en+HYZnLvjXXoS3dpjnVvj&#10;nFtjXS/oneujXcpDbTM95Hm+2gxPdZKzNErHCVUzo3S8GBtBgp00011TEuhYFuICVBTslOtnm+qh&#10;TnW3indRRtlKQrWiIJXIS8RxYJCsiFiBGUZDxYrB8LbAqAgYHyndX06H3mJt+SluskxvdZqHLNVF&#10;DCnwuT5WRQHW5cF2xYG6/ECbNE9NbrBrkE4hxGMlDJaYI+Yy+FQSm05hk4k0BgUJL2Ol1sLwh3Gt&#10;1eo0Gi0wYrFUpdKgp3I5DGkEl1ci2zbLoQjq2+rsdBorGLF0MoVGIMFkhMkOxTCpcabmKokMiqBn&#10;tUyllCj4bI5WpZSJhFKhgEmlwQjnsdhgfzPJVDaVzqExoL69Fma90lqpFjE5aoEECYkjkct5iCRx&#10;sLYGiQHyQSrkESzN8jJTb145qa8qY5DxQibNwUoV4R8Q7uevDw6JDA7WR4THRUcF+PmHh4bp9fqY&#10;mJgEQ7whNi4yPALB6EPDwoKC/Xx83V3dfL19ggODPN09VAolh8GkkchCLs/HwzMiKCQsICg8MDjQ&#10;G7R9F7gxN1sHIC9HF28nV08HZxednZuDg7OtrYuNtZLP41NIHHPTvIiIlY6OnZ7u456+k8bWVmv3&#10;RlPBgIl00FTSjeGPEtUDlrJlvtO60HWN57rFd9/neezy3Nf5bpN0626csAZDKTWhZptSojD4UCI9&#10;TmOVHx7WU1e9Njc9ONBTUlIUq49xtHdwsnV0dXDJSMssKigOC4vw8vLx9vZNTU0HKiwsLi0uyc7M&#10;Ks4vSIwzaOCVSUDyS0DSirjIRwYgVJ1s7KxlSk+dtS0H78rFbHWGPFuKe3TJ6+GIy5MhvyfDkasF&#10;jo1+7J44Xbte12dwGkpwH4pzH0/wnk0Lmkv1X0j3X8oMPCgDMz75dkvOw66iB22Fj7uK7jRn3+vI&#10;fdiR96in8El34fX6lMulsScV8VeqUx91FF+tSdvKiZiO81xJCzouS7rVmH1aaTgojjouj93OCVlM&#10;8urxVXT7KMejHBfT/Nfzwjbyw8/rU6HP8+qku41ZD9ty7zRnwBVPKxNOK5Ku1CTvFkfOp3vPZ3lP&#10;pHj0RNp3R7n06t2aA9QVzsxqN9Jhtcf1eueVVNJauvmVatr9Fs6LXtVnI563qiWHuaaPmtkf9Wne&#10;9FvvZZufFJEfNcteddu8HXT6ZNzv5aTh9nh2pA1ZRMRI2UQWFQ8qlEDEpbGpTB6Dw0Mc3mEAi3jI&#10;RxJsJgdkL7oHCawjwMPiAgIb9HnQoligkoHSTCUj/vJEAp9G51KosKQi6ogJxtTcDFYzIomCEJVm&#10;SaVgGRRzMs6CZEFlEMk0PJFMQOF4KnRjjPiJWjVgOgADKWJW/eYjDwyIcRSXBx50cdRHHhjIRPNR&#10;RB7F6GGRhB6gz98j8rB0EsEGwJMQ28cSC8sx2cKMDYYBBpMVFfDPXz755MbKT88Of35++ZtHm394&#10;cfi3j05+erT1/d3lf/vsyn/85cX/58sb//hw/fvji9/tj/z7k63vVjsuRltt5fqcVYQfFwe96sl8&#10;3Z/59aWi7ydL/7BQ9dN02XeXin6ZrfhxqvTbi4U/zpT9slj181L1T/NlP86V/jJf/tNs6Q9TBQhN&#10;Fn0/UQiVf56thLbfXCz5aqzoSXvqV0tN//Xuwp/PLn17MPTN0di/vzn70/31H28v/+Xpztuj8df7&#10;w882uj5Yavnjrfn//mrvz3cW/+mD3X95dfTV6cx/eXX654f7LzZGT4fqdloLNuuzElTUOyON3x3N&#10;/3JlHeiz7elfbuz89cH+/YWOW9Ot95Z7rk53/OX1rQ+v7tzeWS5OjCMb9/6hWlhSLAjutm6Lk2vj&#10;AwsDXUuT4wfDfUsjvbPDHRdHO4cPFlf8HdUxfqKn19qOl6OWRjTbk9L1McadHZv7+7Yf3nB/cc3h&#10;0bH69o7w5jb73i7vwb7g/g7v5Zn6gyPlyQx1fcBke8Ti6aHq+bHVrXX28ZzJwRTmaMb0eBa7f8ls&#10;76L5/pjF5gBmaxAJIr/SZbLUbjZVbzpVi52tp/blYouDMRmemPFy/nQdb7aZPttOXOwjTvVYTPRb&#10;jPWZjfWZT42RZiepG6u88yOr00Pl5T0xSufHypND2ell+bUzDZyuL1C3lhkbizSg7RUmnC5NE5bn&#10;yQd7wuNDxdGe6v5VtxvbDrc2He9uOR9OS1dG6SuT9MVJyvI04+qe7sqq9smW671x6+UkzHoEZi/E&#10;7CASv6K32EYQeZfDFc3pluZ0R322Z328p93YkC0s8BZmGAvT9PV57v6qZGOBt7Uk2F4Wrs6yNpa5&#10;uxuC9WXG5ipzd5u3scZcXaKvLbOW59kr88LZSenWql99uZWrnYlSbGar4dho+TIBRcYhC4jmUgLW&#10;kcuMdbTND/ZOctE60LEcDEZgaso3wQAjNccEqkVh1pJADd9HxXEWUYLsZb62Ug2fphTQpTwaKPkS&#10;Ll0GmiuFQMFbkHAWSOxKYwRLEhGL+PfgzFh0Ep9DFwvYCjEXTEGFVMBmkMGggHwWlQjrFBWLBHxB&#10;Q1zy6RQxm8Fn0Th0MvQp5CCmjUrM1UiEIhZdwKDyaGQ2mSDigqpKQn6EplBQpxO8hTlYXiBVQM6A&#10;Ugc82GyWZog5w2FQhVwOj8EwbgZLUYj5cAOIL7+5BcHckorHwxIApSBH0E7gAEmCKskgWOAAowlF&#10;RpAcI+yMgM0IrgH/jJHlkajc5uYWSCRPO6WgOjWqPSeyIdalK827NcmlO9WtL82jP91zKMMLqD/V&#10;vSPJuT3ZoyPNqyXZsy3VpyXZpzHOsyHGqyrcNc1dGeMkUzPxFDMMiBo0qIiZOc7UDAc6KdaSiPyK&#10;YIZJ83FYqEpZrTZsVuv36vU3utMfDeY/Hch9NVz4Zqzk5WD+y6GC16PFn05Wfzl34ZuFNqCvZlre&#10;TV34bKH98VDFSW38zQvJ99sz77Rl3+4q2qnPHslPKgoP1DDoqCs+zhwJ2AX2IPIrxO8w9/8LRB4e&#10;ijFsK0hRkPlGh3l4ZEZoBoOxFjCbM+LGC5Pmi2KXisLncny2SoP2SwLPq8PPqyNPKyO2c/1nE12m&#10;kzymUryHY50HDM49ese+WMfRBA84HY1zgUV2McV3IdlnOc1/LTNoPStwJz/sqCzmqDJuIy8EaL9M&#10;D7SeF7JVGH5QFb9bHrtTHA20XapfzA28mOLeHW1THyCvBQpSVPpJhtPcN6r0B3WGay3pN1pST2r0&#10;xxXhiJt8ReRxdfR5XeJpTfxBhR5ouzTqUpLnUn5kd6xHY4RHfaR/vI3y2uz0h7duNVfWFmbkVpZU&#10;lxZV93SN7u1dvXH96cvnn7949u761cczUxtNDQP5eXUFhU0Xmsbq6ocbL4w1t1xqbZ3u6Jjr7l7s&#10;MQauQXdqbe9YAuroXO3qXu/sWuvoXEbd5Pv61jqNMeVRH/nBwc3+/nWUBgY24BQIGCSnZ32gd6Or&#10;bb63c6Gt6ZKDbRARx4fphQFLHUslIt9XwHJKwpog3y4QMeYsPBmLwTBg0TUxJWFM8cZv0FNDIlrz&#10;S/PDYi6k5KR5BTkyRA2peRn+EfZcKQ2DxWGgJo5tQSViLNQsSV5USk1qfqZ/tC2JG6tz6kzN6UnJ&#10;ao9PbdIb2gwpbbFpzdHJPUmZfanpHXGGrviE4bTMgaSs3pis4cSiEsfACKY0U6Nr8PfujQtcKoqf&#10;yoiYyQhbzItYK46eh/dbEX3cGH9UFwN00hCHBou/XGWkyriD8pjL8PoqIvbLI/fKItAdfRcz/GbT&#10;/SYSvcfiPYZiXAZjXYbiXAfj3QYMrr2xzj0xTj0xLu0RSKT4lgi7lnCHCyG2F8LsGkJsKnzVlX6a&#10;Ym9ViY+6zM8q11WS7SxK0XFT7fjpDkIEjrfjJtqy43VMNGRNsj03xUHwKxzvLs9wkaU5S7O9NGDR&#10;JDrJYmzFoVZ8XzknUCuxF9BdFEI/R219WeHoQBcJb+rh4aCPCTXER9bVldXXlM5cGh7u6+hpbchL&#10;T0yMjgj29misLFuZmexqaqgqLSwvypu+OLK+Mr+7tXq4t97WXJublTwxPrCzubS1vnB2vDs/M84g&#10;g6jDBHi7VpcV6NRSK4UoNjLY3clGIxfGRYVkphhyM5JS4qMLslOBoAh66GpvjAoPACEJZK2RZmck&#10;6qxkTBre28PRRiu3t1E52mmAcXG0dnexRcPU2NtpgXTWKpQ0apmVRg4MaINACrlILOEBGWMvc9gc&#10;Ggv0QxZoW1giyZJEBn3LjMMkEbDGTRORbyJN+XSRtcJZJnSSiFzlikC+xJ/G8SSx3UlcD5rQiyFG&#10;POWJdBc81YnEcIUUKWW4MnjeXFkAQ4jg8iS2K42PxIs3IVhbUm0ZQk8y15li3NkV2qIMXehOZdtQ&#10;WVYShb1ErlMpraUSJdGSQCFRaaB8Gg/QG1E8BMx/EolEp9PJxi1egYFTOCgUCuTAwTRu7YdoiXg8&#10;rAtYoy88VAOhBwsEZKIdQgWQe1AKPLSFAy1CG8KB4vKwrKDIA3pAE+PK8+vxfulB0XBIUYAbCMXE&#10;UVDb3Og+D0XQK4rIQybaN1RAwWsohSK4AtRECUpR9JxKRRBnqAOnkAkEbaE+FEEOEHQCPaO3DPnG&#10;p/Wr3z2kUI1mdLGHfuDBQBF0BfnGlRS5T2gIOXAJKKUYg9IAA/noJeAUrQCdoD2g8DraFRCK0UMO&#10;VEOboDeMVkb7BEIbQgr5CKppROpBH6AbfeShbxSaf/8q4ZXB8R4U4hlDMXO5XIFAgCJIwEBNqA+V&#10;ORwWdNjX3/XjT99++tlHL189vXf/+ouXj/74hx+Gh7sjo4I++vjp9z99/t0vX3zx3ZuPP/vgzdsn&#10;QE8+uH395tHJ+e7u0fr20cb+lb3tkx2g/bOdwyt7R9cOjq8fnt88NkaQP3/47PbLj598/PnLL75+&#10;8+X3n3z57Ueffv7q2bP79+9fn1+YmF24dP/RzV/+9N2f//Lzf/vXf3r3yWtfDxd9SFByTDRIcqMG&#10;hcTow1qa0OggyzEw4zIzkj9/9/Ha6oKLs12cPhTmMpdBEnHpYj5NLeepJRylCNnQ9VeoXcpSSJiQ&#10;Qo6NlQh4yNcag9IA6TRCIGBQv/jfk5VKCCQVMZUyrkLKAxkCwgSuJRNzIkL9FmYn+rrb1AqxVMQV&#10;8VkCLgMkjIBL47EpbAZRyKMDcVlklIEc0AxBXeSxaWggFlDVxCKezlqdmZFSXlYklYjUKgVYjjBP&#10;wC6D1KiIGZU2429axgP5wck4kxBEHjUqjeoaRiqXYcJDXAP9nTzdrV2cVN6eNl4eNu6u2rGRjs8+&#10;+eBof2VhZnhl6eLSwtj09PDS0kRfX1tcXHh4WKBSJXF3c9zZXrt65bihvioj1QCi08lWo1NIpVy2&#10;WijQiIRKARtIxqUJ6CQmyRLukU7C480sbKy0WRmZ/b19y8uLbW0tqekpGq1aKOSjMwTmKKToVIcU&#10;hjUy+klYHN4c3iLcOQFrKuGznWy1bo62rk627i721ho5PBrkF06cGQhTvCXUwcCiQiGa08iW7xmE&#10;iBZUgjkFbwYEmiOTZE6ywHCoWAbelEU058OboBN4ZDwTZ86nECAVUIlSFo2BNZMwqTwykUsiIIFo&#10;aBQ61lJAM25IaG872HFhY/HS1Gj3/MTQaF/bcE9Ld0t9c215XlqyrUpup1Y4WcNjkTlYqa2kYq1M&#10;Yi2TW0mkGrEECHWT1yoUVnK5/LftW1FkXGH0WNfIZMBDCjzkoAC9hMdTisUoCi/mcqEJ8GB0AEER&#10;h0GnEPA0EhGNJo/o+sbgMFxjIHhoIjS6xqNtIQWC5ujlUEJxf2Dg0sBDivYMOVAZReTZVCoFhwNr&#10;gWBuTicS4U9QG38/gD/EXqt9f6tQnw+iA4dnkEhwn1AK14Lm0JUAFkQGrCqIAxEO5KbR7xsUafSA&#10;YQDrBywPyFKDHgQiIq0IRAaNjjrIg0oNjEQiUavVNjY2Go0GheNRaSWEy1lZ6XQ6rVaLxpdXGTd3&#10;hRR4KIJWwMOhNG7iijIoEA8HvBDgEUBeJEEQeQkSJh4JH8+XiATIdq8KY4waIJlEKhdLkLjyQuRx&#10;gfkk4XOEXCTigYDHFwhEHC6fxRPS2TwilUGhIp7yDCMoDyIYpDT8jwpfFIiH1RTELsP4dRKsKpAD&#10;4hjmAkwKWG1QBh4GTGcLM3N4j14uLiHIj4uufp6uSOAaa4mVhOrrIC1OCsmJ9qpIDipP8i+Mcy9J&#10;8KpI8StK8EK845N88mLdgClO9C5L8kFC2ST7VacG1KT9Cqk3ZIVcyAkDAgblUUQeCRmfE1qXFQzU&#10;mBsGBKdotfrMYBSRr88MQRH5snj/UoMfGrUG9ZHPjfXJjvHNivPPMgSlxgQnRgUmRYckRIeCQpYQ&#10;Ex4fG2qICUmMC0lNjMhIjE6LjwShkhYfnZoYlZMRl5+dkJtpyE43ZKXF5WUmlxVmV5cVpSXGOdho&#10;waCFEY6OcxgWfB4HRplEJIaxwecKQKch4yhinojHYMGcpWMwMe42HZn65gSf/jT/7niXNr19T4Jr&#10;t8ENjSnfFO3UGO1UEWJbGe5YHOqQ6CSJ0nEClXRPId5LRHJgmDsyLQJl7BhbabSdFDTaACXbT870&#10;ltHtmJYuQqoNE68kmKkpOImlKQuD4YCQJVhwzTEyvJmSaCKzwDixsRFWvCgtO8NdkekuS3MRpzgJ&#10;szzkBUan+Hw/q3xfVZ3epSzUsTDIPsvHNi/M00XKk1BJMg5XhHxSL+QwBTD8WAw2jUiFP1OlUFtb&#10;28jlMIZVMOcghRELYxxN1WorSK2srCEfJjSkQHY29jbWOhi3VCKJRiJDATrfYZISLbBWcqVEINQo&#10;jHu6CoRSITxKHotGRb85AAIB3dnaNnNxIjYiSiODiS+HVCGS8JlsuVBsJZFLWTyVUGKjUNvCpJNI&#10;QFYkxcbGx0R5u7v88PXnoL4TLEw4dLKHg60hIlQfHBLsi4SsiQwNCQ8OCgnwDwsJDfQPiDceCYb4&#10;WH1MeGhYaDDkBvkZg9VAKZCjvQP8CUDWao2Dja2Tnb2bkzPcvFah8nJx83BycbV39HR29ff0dnNw&#10;CvDy8XRw9nF283Zydbezd9HZuNnYBri4aHk8KgbjIZVu9fVtdXUf9/Wft/eUSXV1ZoJ+jGTQRNyL&#10;4Y9gFXMcxzmGzY7Ec43nusZ0OhR47fE9lthOEwzrfpqi0oSajyGlmJLCzUjhdG6ai1tdZsZIZ/vU&#10;+EhVZXloaLCvt4+Dnb2rg0tMhL6ooDg7M8fV1d3T09vb2zchIclgSKisrC7Iyy8rKS3Kyw8JCNSp&#10;NNZKNYxYeHpSAUchRvYIkXEF9korfwedFIcpCJE+WMx4Mht+a9DhybjbszH/p4MRRzV+jT6sXoPN&#10;hTDVQILLWKpPd5TTxWTf9aKYmdTAxYyghXT/nUIkcM3Npqy7bXl3mnLvteffac2935V/tz3ndlv2&#10;g678m80Zx5UJQOe1aZfLE3r9taVaeoubdDMv8qwydS07bL8kZrswfD0reCDYajbBczMndC7RazDM&#10;tidYeynR46g26UpD2vXGrDvN2ddr0+9cyDqpjr9+IQ1a7RbFHJTGrueFLOcGzmR4T6Z7dYXbNgfZ&#10;9EQ4t/gra9xYTT60y5WuJ+Xa6ViTzSyL2xe4T7tEL/vU70a8T4vYJ4W4+42MN/1WX4w77WSaHuTi&#10;nrQqXnbpXvfoPp/w/3ja8GqpuDxCIyNgFBwCn0Wh0ghsLoPOoQlEXNAuOGwQETw28msurJEgJGAN&#10;Q3B5UIUhRX495fJAGsNKRCETCXgsk0EDQj4vI1KJphY0KmjTYLQRSAwakQSmC5EE50SaJQGJU4O4&#10;VxEsSXQCgWxJoSEO9njoA8hoIsBCBgesaGAcwCly/Ob2jsLxKAoPp8BADqyEwMApmgl2DVoEpgGU&#10;Qj+wLKKIPLpBDmh+xvp4MEYI0K2pKai/bIIl0xwz2FD2X7/+4LMbq9893Pvu8e5//erenz86+fHp&#10;7jf3Vv/8/OA//vzi3z+7/k+Pt/90c/HH44t/Op/+cq1rpyBwOc3lqCT4TkPM/ca4lz1pX4zlfz6a&#10;9+1E0R8Wqn6ZrQD6u5X6P85X/ThV+qelmp/mK/64XPPLYtUvixV/Xa3/y0rNH+cr/rpc8+fFqp9n&#10;Sn+eKf/6YsE344VfjRW86cn4eDDvflvKd+ud/3B18pej0b/dmv/3j47/6YPdX+6tfX4+9dW1WUjf&#10;7I98cjD85fHYD1cm/3J/7d8+Pv/L491X28P//PrqV1dXHi71fX62uN6cv9dWuFSRfP9Sy3dH859t&#10;TXy6PfH57tz35+t/uL315ZX5o8Gq04sXnm5ffHdr687W1I2tmfq8NAIGw6eQaPCIMOYRfuELE6tj&#10;/fPjQ+sDPcuDPYvjQ2vjffND7eMrE0sKFpNjiVGzMbszmZeX9Jc6JHP93OURxtmK9Ompw+sbzh/d&#10;dH56anVvV3Bvl/doX/jkUPrsWPXiVHN7XbAzarnYhbm+zHl2pHl8IDmaMd2bwBwioLzl7rjZzpj5&#10;3qjleh8GaHvQYrYZc6kWM1GLuVhlMlGNHy2hlIZikl0wIyW8qVruTBN9vpO61E8Zb8eMdmHGekwv&#10;DljOXqIuz7P3tmTnR1Y76/yDHeHhruhoX3J2pLi8Jz4+kF45Ue1vCzYWaZtL9OUZItD2ChMIcnY2&#10;ONevaM8ua67u2T448OrPN9ltl++0io+HlEeT0tl+3NIUdXdDdLgqP5tXf3o55KRBsBKD2QjDHEUR&#10;d6MIs3qLyxdkZ9M2B8tWZzu6WyeOJ1vapUnewjR/Z125vSpemmIsTzP31iTrc/ztJfHhpnxjgbe+&#10;xNteE6wvsTZXWWvLjMmLFpMXsWtLvK018faaYn1FvbvpNT3ul5kikYsxDjqOjZarkTEUPJKWS/aU&#10;82MddTm+LsWBruUhLhVhHgZ7KycWRWGOsaWYuzBxYWpeuIYbrRP6y+l6J0WYvcxXJ3HXipV8sDsI&#10;IjZZxmci37Ai+0uZIwFn8JYUApaINUc/KyYTLOQSZI8UMLGkAhbir0MlgFXGopPApqASLC1NEE9w&#10;krkJxdKMjrfk0cjA4M0xUAQpENkSw6bgZDy2hMPk0yk0IpaENUMwfSIOrgUygoTDEiwtYJICMehU&#10;sJwZTArYpWCL4S1NYP5yGEwZghSJODQGi0KBBR5vYYrsyAo6ngnyyQubRoY1lIzHgVwCPRm1j0AO&#10;QPpeW0ZwEeT4T0QeMfmMMeUxIA+AzJA4LUjYdDNMdpRPV0Fca1pgS5JHa5JLS6JjW4JjR4JTZ7xj&#10;a4zthWjdhRiblgTXlhT3+jiXhkT35kTfWr1bbZRHVaRbUahzvLu1kIBgo5bQOcbUCJZaIgQ6qQny&#10;64Utn9GUFrFQmTiVF7RWHb3bEHurJ/vpWOmz4aJXY6UfX6x4OVT0fLjog4GiJ30IPR8qfz1e89lk&#10;07uZ1i8Xu+93Fd5tybrZkHL7QhqsUwc16YtlaZcq8vw1CqaFBfwxyNcBaPQeI3Dze8z9f0Hkfw/N&#10;G01j5LFaEBG/frh1RFpa4pGw+8gLQjbeyA/zv1icNpETtVAQvlkVvVzgs13kf1weeloZcVoVfbks&#10;cjM/ZCnTfyjGqTfKodSFV+LCuxCkaQvTDcW5zmYEzqX6r+eEb2SF7RXoz6oSr9Wl3mhIPa9LOijT&#10;n9UmXqlPhvSkJuGsLum8PvmkJumgKn6/Kn6jOGq3yrBWFn0xw6c/2a0j1r4xwqo70bnST9IZa7ta&#10;Fn5Un3CjJf36hWS4h6Oy0PNqZHf044rIs1rDlfqko+q4gwr9RlH4ZIr3aILXgMG7OcKjLMAl3UW3&#10;2tXy9bPHz+/cWZ2ZrS0HHaM4LTU3wZBZV9fe2T505ezu8w/efvDkzcvn785O7vb1TtbU9dTUDjQ0&#10;jjS3XGxpnWjvmO7pWertRZzfu5DNXZdb2xaammebWxY6Olc7u9bakW1a1zo6Fnp6VtC9XqFmZ+fi&#10;eyB+aGgLCIXj+/rWentX+3vWezpXOlvnBntXRgZWC/MaTTE0rAXDzIRkagLvxQJrijPC8aZqvrgw&#10;Kb00JSsvJlEKphPGhGFqAdpagM6hKjmzKj6tVJ9YaUjND4vJDzfEeQRwTfFkjLmcJbZX2brqnJ21&#10;TjZSa4YFlYYhukltGtKKm5Lz2pJzWxIyOhMzu5IyWuMSW+OSuxIym6IS2+ISuxKTOg1xvUmJw2mZ&#10;XbFpg/FFHeHZedZBKTLXKrfg9rCozsjQkcSI0cTQ8eTguayI5YKoiVTv1eKwg7rYvdqo/Zqoverw&#10;3aqIvero/cqYvYoYeLlHtQm7FZFbpWE7JcjWApuFoXMZvqAmjSd4Xkz0Gja4DcS49kQ7IxTjAtQZ&#10;49wd59oZ69YS7mD0iLevD7GtDbSuDdJV+KpLfNTVwbZlflZFXspCT0WGvTDLWZJiy0vScRKt2ZAm&#10;2/NTHHgoKA9MmpMg212e56WCNM1JlO4szfZQpbop4hyEBkdJpI0QjBcPEd1XJbDhUpzlAjmLlBEf&#10;daG23NVJp1AI8gsyPDwdK8vyL9RXjA/1bK8tTI8NXBrqmb80NtbXDVRTUth5ob62tMjJVttUV7W1&#10;vnTt/Ghlcaqvu+X4cGtx7lJNZdH8zPj+zur2xmJ+Voq7k01DdWlP+4V4fVhEsG9tRVFogBdYf8mG&#10;qILs1IzkuABvV0jLi3KqSvMrSvPgurHRIcg8xWL4HGp4iK+Lo7XOSmalEmvVEuAd7TRwq+jOrqhT&#10;vIO9taODzs7WytZGA6dqlVQhFwGjVIiBkUj5PD5TIAR1jwIqNZtDg1OugAkCmcGiIj+ikrEMJpHF&#10;RsBfRKxi8AQcm0nX8PlOGqsQqSKIynLFkh3wDBea0Isp8aXwPUyJtmZ4GzLTjcbxNCfYsgS+PEkg&#10;k+/DkweSOW4idShT5IOlOZDYruZkWwLTkSnyognc6AIvGt8T8a/nuAFDZDvSuXY0tlamchRJtUqF&#10;VipRwhJBJdNAKQW9EVQ+nNFBHmx/YGhGRz2yMVg8GvCWSERCKbJYLKjJ4XCgAuRAHXRVAAZOoSa0&#10;hQNVRKEVrB2gmkIO2hyqIbqlcZdX4IGBmrC4oKsMrDtwAAPrDrr0QAqdQx1jNaQK/A86KwhnUG1B&#10;YUV5svHXAchBoW3IhBzjpZBTSIGgFO0BBeIRqW50k0crI6uf0e0dReqBhxzoEypAJgqdv+8cUugc&#10;vTTcD/QDRQzQ23/zfwcCBr0E+vcZYW0CipIDAzcDnUD++1LIhxya0bcdUsiBGwCCq0BlyKHTqVAB&#10;eLQydIJeDooQoMfoFw91oDlUgAsBA3UgBTMEyhk0OjSCpgjGZXyz8HQYDAabzeZyuUwmE94dvFx4&#10;s3w+H14uZMKBDgPIgecLdwL9h4QGvHz1waefvXn2/NHTDx58/sWbn378prQk38vb+c0nLz796s1H&#10;nz1/9fbp3cdXb9w5unn76Pzq/tnV/eu3jk+u7W8fbWwebRyeH+yf7h1e2Tu7cXTtztnth9cfv7j/&#10;+uNn7758/cXXb7769u3X37799vtPv/vhsy+++vDN2yd37l69cvXypanh0ysHz189+u7HL77/6esP&#10;Xz+bGB+SCbkl+TlcKvKTKglrDvoBFtnQFIPDI4E1rbSKsdGBv/z555RkQ3CQb6Cfu4jPUMsEYh5D&#10;LmbZWEkETKK9lRR1fgcCBuUh/b2D/O8zkfQ373gEizd6x1uphBolErVGreDLJVw0cI2dTunuYtvW&#10;XHu4t5mcEGOnU4PWJxPzQA9EnPR5dAGXhmLxcFc8NoXDJEmELAYVx6QRUUSew6SAmgcklQg83J2b&#10;m+qjo8JkUrGAzwU9DVE0jJoYooX9hsjDAUMOHeRwICPQWAO0FHNLxOMciSwfFe4RFuLq46XzcNP6&#10;eNmqZOzG2qLH968dH6z3tTc01Zc1N1Y0NZR3tNaDnG1qqExOiHZ1spXLhHD3kWGBXu5OIYE+gT5u&#10;8BzVEh5opVI2S0SjAcnYdBGdzMCb0rCmLKIlC6YBDllotSp1emraYP/A0tJCd3enPjbawcmeJ+Ca&#10;WyKvyxIHrw/uFTmAgUEmEPDIJJy5GQLHw59HwJqqZSIvV0c3R1tnB52Pp4tUxOWyqEScCQlvSiaY&#10;vScqyYJGtkRTOIVSFI4n4zFgZFOwGCoOQyeYMohmLKI5h2zJo+JAiWfiTBkWGA7ejE+yZONMWVgT&#10;PoUgZdE4RCxYuQIqmU3AkUwwIjqViMFoxLz6styBjjqgnubqgfb6SwPtqzPjtSX5ob5e1nKJrUrh&#10;rNPaqzV2KrVOrrBRKIGxlsk1YomVBNniVStForhoZDIgFFtXGP1VVUZwHBg4hXwUMgMCHj2FmijC&#10;jrYSGsPI0IlIgBoqkUAh4MESAAZOgfhsZNNXMUxiOh0kAYrjo3A8kITHe39RYFCneOgTUpnREx+9&#10;LtSEU/S6yKe4OGSzKTIWC6WQj7r5w1/xe39/HoPBBXFkiYW26P1Dn3KxSCWTinhcuDEiAYfaKlhL&#10;JIg8MCCVQbDB23+/VECKeouDPAKxBSJMJBCi4WuArK2tlUqlTqeTy+UgueAZQOX3MD3qO69SqaAa&#10;1AFeoVCgOdAKUjhF8Xc4IAdSsVj83kdegOz8JxSJpWIJGE1SIKgLhSKRRCRAcnUaJGqUTMhTiAUi&#10;LlMh4AIBA8KITaewaAhmiohOOpPF5pLIsOpzgMHCGkRElk+QsygkhP5MyuNwUdGMGG0kspAvgEyQ&#10;7ZBjaQ6PBvGLh0kBqwQsPcCTsXh3R8ewgAA/TzdvNyd3Z2tHK4m9iueq4efE+JYlh1SmBBcl+JQk&#10;+UFanhpYlhKQG+OeZ/AsSfGHnPdUmuBbkRxQnRpUmx5UkxbYkBXalBsB1JgdBnQhJxyoPjMECN0V&#10;tiYjqDE3HKjW6FCPkhGUR5pDP0DlCQFl8f5FcT6/39k1O8Y3Xe+THR+cHhf6W9SaENDPEmMjUpOi&#10;k+IjkCDySZEZidGphoj0BH1OanxKQmRORnxeltFBPjM5Jz2xIDu9tCAnMzWJw6DCQFJIxBQCUQTv&#10;ictTyhUwNuCAlwgph8WlU+HxssU8EbIPKo/LMsUE2cgGSlKa4r074j0GUjz7kly7DI6dcU7dCa49&#10;iR7tBvcLeue6KOf6GPdsX6tsH22ii9RbTAxQMYM1PDURoyZgVHiMPRPnJWFCak23sGXhxFiMFI9R&#10;0bB8C4ycghMTLFnIdmEmIhxWhEcQeSXJUk2y8BDS/OXMaGtejqcmy02R7iwGRTnbXVroa1Xsb10S&#10;oCsO1FWE2dXpXUpDHNI9VNkBDlmBbtZsiohMUPD4yC+4LCGLyWcjPz3w+Cz4q4QCnhBGLuoOD8NS&#10;bByiQDyewMHBSalUy2QKrVYHRSAk3qP2MDVg+MGggqGlUcit1SqY4DCjGSSKSiJTyxXwMDVyNbLV&#10;AbKRMoHHYspEQqgJT7swN+c//r//+3//L/8SGxFlq9EqxVJIxVy+RqaQC8VynlAtkgKphBIruVIt&#10;lVuamgg4bDcn+9rKshtXTuuqykGGw/IRr48ID/ILDwwMDw6KiYyIDA0J8vONCA+Nigz39vLQR0WH&#10;hYTGxcQCE+Dnj0aN93BzB3J1dnGwsVVIpHB7EoFQDNOEinj3w+ICKdECS7LEEcyRrVxZFBqPxYap&#10;q1Wo3B2dA9y9Aj28Pe2c3G3tvOwcfBwcHGUyCgbjKhJNX2g8Gb+439W9W9+UxZQ24aTdGMGoqXSR&#10;ZocEi+c4zFOsN7jO2wK3HYHbJsNpleG4xHUepqrbyeIiDCkdQ0i0IPthsIkqq4aExJHGhsnB/q62&#10;5nhDrJ+fn4uTs7MjTE+Xorz8grzCuBiDvb2js7Oru7tncnJqVlZWSUlJYX5BZXlFTkYmiBQ7K2t4&#10;qgqRcU9eLl0l5QvoDAVXqBUInKRsOyZmqMjz3nTCo8nA+yNOT0ddv11PuNvlt1/q0RsmbQtXdhvs&#10;++Odu6IdevUuk2kB81mhM6mBS5nBa7mhe8X6k6rE89qUK3Wp1xuzbjVn32rNudKUdrst+35vIQLN&#10;d+TeaM46KI/bLoqCdCk9aDbF76wm9WZL7klV8nF18lZh9GJGwFS811J6wFyy37jedSLOYyDcftzg&#10;sZAdslsRf1yfdt6Yfb0p+1pDNjQ8q008rU3cK43ZyI/cyA9fzQmaz/SdyfC+mOLeF+vY6K/phAHv&#10;KahyoQxFi85q3TazeTOxmP0CwvM+1YeD6teDupedTrsZ5NMi/IMLrM/HbN+N2gG/m2n6uEX+skv3&#10;ps/2wz7nd7PxL2eyxgr9NCSMFZ8k4lHpDDKZQWFzWXwhDw5YNWDKwMQBmQAMzBrjBq4ssVACIh6k&#10;LshbMNRQHBxkNPCwkJJAyceYk8DKIOApfDaeTTejEECYw2IFOgWdwCDhaUhkcrCawOSgYGHkEcCQ&#10;IRIIJCKZivi5wFqG4mVgtBiRedDgf8XijS5E5iDe4dLv1XijJv/euEDgeMQv3gjKo02gDLKgABYA&#10;nLkJ3sIUQeeRzc9xsJDiLSxxpqZEEwwLbwED+3jh0n/98um7m2vfPdyD9N++e/KXj86/vLv63YP1&#10;/+cPj/4fX93+u8fbv1yf//544svtoR/3x3fL9XNJjgdFfuflIbfqol/1ZL4dzn03kvv9TOkP06U/&#10;zpT9PFfxy3zlHxerUfrDUvUfF2r+vFT315WGv1tr+NvahX/YbPrbeuNfV+v/vFwL9X+aLf9uuuTd&#10;UM6X4wXfTpa8Gcx+3JH2uDv7r4cjfzub/Ou1mf/93fV/fLzxDx/sfHVl5h+eH/z9s/1X2wOfHiKg&#10;/Edbfd9fn/3l3tq/f3X31d7oi53Rd2eLr/enP9gYuTnVtlKX8fnh9KOp9j/e2Ph4Y/zt9sS3p2uf&#10;7M18e23lh9trB33l12faXx/NfXS+fHWx//r6xfn+ZlDY+ERQ8EhYjEVabPri5NpY/+zI4MrQwEpf&#10;1/xI/8pw39LkyMrE0KyQxqGYmfAIGCULM9IWtTkVtb/oN9hCmemnnC/LXpzavzq3f3Zi9eJU8+JU&#10;9WCL/+xQ9uRQ/uEV60f70tM5yuoAZm/C4oMTxYtzxcmc+eE05njW4vKU5eYw4j6/f5G41m+60We6&#10;1IEBWmwznajFDJdixkrNL5bTa2MsgmSYykjMQpN0qBw7206e7sCONWPGOzGTg9hLg5ZT48TtNdHB&#10;tnxnXbi3KdxaY58cSo8PJEf74uvnmrMj+dYaa2OFMTuJnZ/Gr8ySgeYncEDrC7S9Lf7lfdnZvtXt&#10;bdfbsx4twZj+cPPtfOFmKedkULE5yl2aou9uiQ8WJffWHd+uB+wV0NdjLbYjLXYi8QthZjebbB5M&#10;eOxPaE637K8dIHD8zqJieYI/P87ZmJfsLktWpznbS9L1RfHWsmJzSb69otxaka3M8TaWBJurIsQp&#10;foGzPM+ZnWTMT/E2lhVbq6rNFeX6su3RfkxdlY2tNUYqxDjouDol017BcJLSox1UJWHeLfEhDREe&#10;XQbfpij3ukivyjC3fB+bKBXDl2seJiPrNcwoDTNYTkn3sUnw0HrIWR5qoU7IUnDpAjpJzmMKmGSa&#10;0QsHVjIaEQuzhoRD5g4SxIZgAcYVLEZgXzHIWB4TMbEYVALYXSxjkE0wIxkELMncBMwSirkpj0YW&#10;MKhMIg4I8pFALRgMmBVknLlSAsYkC29pAl3hcWYWJhhjpHhTVL8FtQ2mNKzZQgEbi7gNmQBhTTEs&#10;CoVNZYq5QiaeLmbx2VQ6rFmgvSNwvDkKIIO1QmDTaWQ8jkImQg5q0aGmHcgWUJVBZ0aFDFwFrCQE&#10;zTdW+J8QeRNzkGJESyTcu6OE0VuSXKl3780JbU50bU9xq43QNuptOxKcGiK19RFWDdHWtVG29QbH&#10;Gr1jdaxTQ4J3dYxbRbhLXZxfUbh7qL2cZNw3C65gZmYBZLw+4lQD8gePwSgoZr35ceN54UvlEet1&#10;MUedqU8mK55dqni70PjRdO1Xy63PhkteXKx4OlLyfKwS6HFf8UeX6j6dvvBupvXz2Y4nXaWn5fE3&#10;6lKQfU0ac2ZyoqdL0sqig0GnIpnC9UAHNiLsJhgw7JEg+b9h7v+XhDwXeEgWyP/QCxAo1ajpDF3h&#10;TDBBOlVfbvJsccJSsX4uP2Cl0He7yP9yechhaQgSKKZSv1cSuZIdOGpwrfWUpCoIxc78Sk9pV6Tj&#10;ckHUQnbYal7UdmHsWnbYSmbIUUX85cr4q43psKoelMfslUZvFiBBbFbzQyaSPBEv6STPqVSfsUTP&#10;kSTPwQT3LoNzT6JbQ6TuQrRtmwH5dWQ41XM83XM+1/+0LuFua/rtCyk36uOPypCfB+BmTquiz+vi&#10;z2oNZ/WJBxX6tYLQpdywSyl+YymBrVFe5f6O+d4ONYawJyd733706s7ZyfLU9EB3f35uUXpaTkF+&#10;eWlJTVlpbVNDx87m5ft3n3/80VdffvmHy5dvzs7slJW21dX2tbVc6mib7O2eHx5Zb22dRp3lW1vn&#10;m5pmWlsW29uWOzpXOzoR3/mOjoW2trnGxomWlhkjcI94ykNlSMfG9oaGtiAfCPKbm6ehfnfHcn83&#10;iNzFzpbJybENhdTR1Lg1gLkZHl4LGPoEE0sRlZOtT6hKzalNy+kpqSrWJwhNcWJzHBODiXHxqE1K&#10;r4hJyAvVVxpSy2JTPRQ2FIyFmMJOCI9rKKsb7hnpbOke6hm7NDjVUd/prnWjYQi+Kqem1MLmhJy6&#10;6MTOxMzu5MzasKi+tKzGiLje5Kx2Q0KbIbYrPrYjLrYvIa0vPrclOKPRJ73CMb7UXp+n9avziqhy&#10;9R5NMAzEhvXq/UYSgiYzQiczgmZzg5aKQxYK/ebyfRaL/DfKQzbLwzfLI3erY/drEjbL9Iu5ASsF&#10;wSt5QXNZfpPJHhcTPUYNyMeLQD3Rzp0RTh2RTm2RTq0Rji3hDi2RjkBNEY6NoXY1CBBvWxtqXxNo&#10;U+ytAiryVBe4K3Pd5Nku0kwncYajJN0BSZPthYm2/AQbznuK17ETbbm5nsosNxlQtocq3UWW4SrP&#10;8lTBw4pxFIZbc0OteSFWfE8Zy4FPsRcxojydsg0RsaF+jbUlxQXptbXFaRlxPn7OcfrQ2oqiucnR&#10;+amxhcnRkd72/o6muvLCuPAQDwfbhorSxsoy0OSDfD0vjQwuz02p5AKpiH2hvmJksCs0yLu/p/Vw&#10;b313a3lzZW5henyotz3I1z3E3xMsvpL8zIzkODdHHcxIsAFjIoJA0YX86rKC3IwkJg0fEuhVWZYP&#10;HbLoIJDxQh7dSiXWKEUyMcfdxdbJ3gpO3ZxtgFydfkXhbXRqnbVKa6XQqGUoWWllKrVYrhBIZTyR&#10;GKwmOptDAeJyqQwGgYng72Qkgg0NCUABdjZYEgw2hc6kWVgSMKZEEkXMEzgJhB5KTZhIHkTjIB7x&#10;llR7C5o9julkSraxoDiQGK5UtgeB5oyjOJKZbkjIGp43Tx4oUodCShd44eiO5mRbY6qjCzzoQsQv&#10;nsB0JrERhsxxgxyOyJnB1QmlNmKZNeojT8YhXz1SQTcExdDoug4MeoBiCQfN6Hr43ksaGDggB4VB&#10;8L9t3AqLAlRgGDerg3xYJmC9gBzQRZGFw8QUNEyaMXY5qoJCiuqlwIAuCjonCHaUQOaCHouuONAP&#10;qLLQCTCQA0opSihEDtoqSrDqgcqKarQojyq472FrIMg39vErFo8i6dAWiuCPM/59CMIOmegyil4F&#10;KkM/UB9yoDK0Qq+CNgQG6kApeg/QHDqBi0IdKhXxKIf60BtUgAMeGM3oRI/WgYboJaAImkM+ehso&#10;wk43eusDg14FSoFQaB5SILQaWh8F7lEGUmgCbYGHTqAOwhhDMRtZpAVYInDAW4OXhTrFAwPvjsvl&#10;gsEOnbJYDDBOIBN9p1AZeKiGPiuBgHdwuPP5F5+8+fjl8xePP//i7ddffebj7aaxkh+f7d16cO36&#10;/bMrt46OruyeXd0/vbJ3dmUP0vNrB6fXD05uXD6+fnhwsnd85fKNe1cePL718Mnt568effLuwy+/&#10;evvdD599+/2nCBz/7SfffffpV1+9ef364aNH165dP15YnlpZn4POn7x49Oaz1z/8/M3dezfycjPV&#10;cklmcjIVj2zBheokRIIlKEViEc9GpwkJ9r996+rB/lZEqF98bLittQLZdZlPU0o5cjFLJmKqZFzE&#10;U17OUf0WRB4YII0xlDycWqsFQMBAKUpIHQXH2kqoVnLlUiYatUYl5+msJGqFUCnjK6Q89Pc8extV&#10;oiH6YHejv6fdSiVVyoRCHpPLovI5dImQhXrEv8fi+Rwyl0VkM0AEUVlUPJOCQytQSVhoZW+jSUs2&#10;lJcVOdjrVEo5qvKBgQbqkbmZCQwlRE0yYnfI/DEOOUssom8gJ0aMHtXijFuAWWKC/B1Cg5zDQ928&#10;PW0C/Z06WqrOjjaW5sZnJgYbq0pKctPzs1JSEqPiokLgwQV4uzrYqtUykIk8HpMKOqsx4iGJQyeS&#10;sCYsMlbGYyu5XD7YwpaWDKwZE2dOt8TQsKYMvDkdj0V95K3VmqyMzN7unsXF+a6ujlhDjL2jnUDE&#10;t8QhvxIgbvzG2DXIBAUlmEICAxreIvwxRgd/xKvFSiHxcnV0dbBxdtB5eziL+Cxj1BpzKskCCBiU&#10;UCweZUh4UyLOBFRnIBIOQyGYMIhmTJI5i2wBxCSYMfCmdJwJpBxQ3LEmbJwpENMSwyUgnvJ8CoFL&#10;wnGIWJqFCdi6kCOik0G1tVOIaouzZka6VqaGNhbG12bHRrqb2usr0g2Rjlo1PA0rqVinkGnEEhuF&#10;UmeMII9uooiGrAEGQeeNruU2avV7T3MgYFBcG2VQRB54SFHQXC4USowha1AeGCGbjX4kSyMRGRQy&#10;EOjxqCs6l8ng0ulQX2AMWQP1pXz+e695yIcc6BboPQMVgH9/ITiFFC7BBklh/IQWZCFMNugBbh5u&#10;GO4fKgNjq9FAimBJHORTXAaewCQQoUM0uDzcv5DLEfG4cEtwh3gcspcrvFxIEQaRyKYgU9H0PSKP&#10;yh2QRyDMeRyuWChCIQwum2Ntba02Bp8RiURQBxVPcH3I1BoPKEIroMFqlEolpO8ReblxB1c0lUiQ&#10;8PHQFj1FUF2xSCpTCCRSAXBiqQSpqERAeSNIr5RK1DKxSirUKaQ2KolSwJTz6Dq5QMKmaMQ8O41M&#10;JeIzKUQmlSSXSbgcBH8HUQvrKJvNZSDuUMjyCX8I2xhKDJYnSFF0HghEM/x1sExCBZDXsKbAdAax&#10;D1MDFkVYHZFJbmJmo7YK8vEJ8fcJ9PHw8bB3t1O56iSOCnZ6hEdpUmh5UnB5anBZSkBerEeREZSH&#10;tCDBOz/eC4HmYz0KDF6QU5boV5EcUJUSCIT6uV/ICUfheBSRhxQy6zKCq9ICKlL8IK3NDK7LCoG0&#10;/jcyBq4Jqk79tZ/KJASUL4lH3OSRIPIxPjkx3tkxvimRnhmxAakxgUn6wJQYZPvWpLjIlPjoOH1w&#10;oiE8OT4McZM3RGQm6TOTYtPio6EoPzspJSEyLzO5tCCrvCivKDfTzdGOQUEGuUwkFPN5MpFYDToX&#10;hyuDNyUQwOoFixmMBxR347C4crEE2SeTwwbF31PBnazPb032bzW49Sa5j2f7DSYj5lB7jEN7rHNb&#10;jFNLjEtLnFtNlFN9rEdNrGeOvy7aThikYXuJqTZ0c1cRzYaJV5PNrOiWciJGTja15VGt2ESOGUZB&#10;xXMtTPhYM7aZCdPEhI7BAFkxqBwTjA2DbEvHReqkOT4OyQ7SAh8taNJZzpICD3mJr6bM17rMX1cR&#10;aFsVZl8d6QhUHGSXH2Cf5e9o8LDTcekSGlXK4Yt5IiFfIhRI+VwRg8akkxAHCrkU2dBVIpFBim7o&#10;igaosbKCCae2s3NQGL3mZTIFjDqhEHRTlQz57UkJMwsRp0ZEHghmN8xoFoWGxEuRSMV8gVqmErD5&#10;bDoD/cgGRrtUKIAZm5aU+OTB/f7Obnikthot1Bdz+RwaQw5zhMOzksg1YpmEzbOH+adQQYdWSng1&#10;bKVU9Oje7dPL+wIOEqvXz9sNlPiYyLDYqMiYyAig8OAgXx8vfz+f0JAgIH1UtLenV1BAYEhQsI+X&#10;d2hwSFhIKOQE+PlLBEILE1NLUzMSDk8EIQETwsQUboBBopAskTi2BHNLYMjmWOChGix0UI1NpWul&#10;ChuF2tXG3tvJ1c/F1VVn7aJWW3G58Jq6ios3+np3u3uPmzuyGdJGc3EPRjhuLp+n2CwwbFe5Tmss&#10;h02W4wrDbpVpv8F0WmE6TtJtWs145RhaoQUt1YysNyeFkRj57t5deQXz/f2tNdXxMfqYaL2Hm7uV&#10;WqNWquJjYnMzswryCqMj9fb2ji4ubt7evomJyRkZGXl5ecWFRWUlpamJSfB60C8PJDyBXMTXacRW&#10;YEswmGxLvJtSrmOaBalMHy0XPZiKvj/q+XzS6/Pl0HcL0ftl2oVU9USibjTJfhCJI2/fHWPfH+cy&#10;nuI3kxk8mxE8k+q/nBWyUxh1UpV4pS71an3a1fqMaxeybnXkXG3NgBRB5HsLH/QV3e0uvNqcuZId&#10;vJEfPgvNk333SuOOq5N3S2L3ywzbRXrgz2vTTqqS94pjN/MiFzOCBqOclvPCN8tiD+vSTpuyrzTn&#10;njdmn1SnHZTHH1bE7lXEbBZELWaFwA3MZfhOpLiPJzv3xtj1xzl1RTq2BlnVufPq3SmzKcrTaqf5&#10;eMJqKvZ6Lfd5n+pVv+bjYce7tZqlOPOTQsL9RuZnI7ovxh2ulpEPciwet8ifd2o+6rX5bMz7zWjI&#10;m9mMrUa9GGYcGwsrO5eH7KsNZATXgUCYwtATwAxCf6Xjso0hrZgckLQcY0B5YEAIQ3WoD7o9DotY&#10;AEQMDo/BIuok3gJDssCYYWANEoFstqAKCGwWgU3EUS0JZEswmmgk4+pLJaFx6EnIymX0HkIOkNuo&#10;6EZAeQRAR9R+o+ZvDlId+kRNIJjR6NIGOSgoDzUhfU+o9g9lCFkiEeTRmu+j1qCIPAdnQTPBnK9M&#10;/vPnjz+/vv7tg93vH+3/23dP/ts3D3764ODzG4v/9PH5P3909tnl8e/Ppr7aGf52b/S8KWtU77CS&#10;7nZSHnyrLvphi+HjoZx34/lfjOX/L4j8Hxaq/rCEwPG/LFT/Mlfzx4W6Py81/GW5/q8rCCgP6Z+X&#10;a/+8VPfDbNmPc+WQfj6a9/nFgq8mi98M5Xw2XvqgNeVqTexfD0f+y835f7m/+h/f3v6XZztfn078&#10;j7dX/vX1ybdXZz85GH6x3vXZwciTpdaPDsa+vr38Ym/83nLP063Rl/tTN6fbb023P13p/4cnRz9f&#10;Xf3maO7789W32xMfbU18sjfz/Y21X+5un4813lnseX00d3dj+HCi5fJs19naRa2ACuYpzRxHwhCq&#10;C+oWJzdG+2ZGh5aHBpYHe5dGBlb7u+Ymx9d62oYoWCoDiyh4UJ9HwjgqMb1N7mc7cVMDspEG3I01&#10;3Sd3/D+54/PmhtOLM6uPrlk9OhA83BO8ua4F/voafWUAszyIubbBeHwiubNDvzxtsnsRc3nKcu+i&#10;5eaQ2eaQBUL9ZqvdmJUuk4VWk/EqzEARZrjIZLSEMpgvirPFVEWZTFTz+4rNLtZZTrVaTHWaDTZj&#10;xnvN5i9Rl2aZqwuc3Q3J4Y7sYFu8s8E9vSw7PpAc7gpPDqV7W7zleTLQzITl7CRucYowdwk7NWq2&#10;Mks92pFcPVLvbYr3lmTHEzZ3Rr37A3E1MkyfPea0SL1USL0xa7s5K9xblV3Z0N1bdHo14bVssNiK&#10;w29G45YiLLYzWPcG3O/OeZ+vOl89cLm8qZ2/yF4Y421OK1YnpRszsv0l5QY0X9fsrKu3V1SLM8KV&#10;WfH+lnZ3Xbm6IFqc5cxNMRGaZM9OcOan+GsLis1l9faaan5avr0RcGk8wNPdQi7C2GmYOjnNVcUK&#10;shUmuWvq9D6TRUkjaWHDKf6j6f4dMW5tevfueK/OOI/qYF2BhzTdgZ9kxwuRkTJ9rA0u6hhXra9W&#10;6iDhguoOGjuPjBfQSVwKHnRWOt4SDBaCBfL1NBCN9Ot3x2BW8dg04zawVArRkoQH88GSSSNSCZZA&#10;HAqRYIrhgU1ubkqzNOfRyHw6BTKhNxghIBIoeDOoBlYIWHRgpLGYFDqNCDYLaraAeYYa/2Azy6RC&#10;FotAI5vDJUhYxCgDdZpPY8JSxSHTeFQGk0znMTgsGh1njn7QjLE0NQGTDpZgCgHPoFNBrhjtI8Q8&#10;AkJlC+SgEgYYqPwbIm9iROSNQeRNkQXT3NySaGlGNcewzTGpgc7dRYklUS7VsU51MfZ10Xb1Ubra&#10;CG1DpLZJb9eot62MsK6ItC6PsquIcqyIcq7Su9dEe5RFuqf52btIWXATeHME8zczM8bPMcEgogxM&#10;UAyyO2K4s9Wl6vTBTP+VyqjtBsNpV/rjifJX0zXPL1W8mal7eany7VzDy8mqtwuNzy6WPxkqfTNZ&#10;B/RutunL2ZaXA9Uv+mt2c/W3L+TdbMrbrUxdKc+sjvB35DKJiAMQ3sSIwSOfGMDfiLD//yPy5sj/&#10;lnDPxmcFPSA5ZibwNikYTEd24kh2zGRexEpZxEpxwE5JyF5p8H5Z2GF51Hld4mG5fjkroC/SrsKF&#10;X+4qKnLitUfYd0U6T6QH90e7NXiqat3kjd7KJl/1BR9FZ5hNR6i2KUA2EGvfFaGdSPNsDVZ2hlv1&#10;6x0gvyVQ1R5u3RPj1Bvv2q53GssO6k3zW7uQ2pXiWReu7Yi1H0vzmM32XS8KvtqQeKcp9Vq14axc&#10;f1IeeVYVeVQecV4TA/ln9fGndQl7pdFbJdHbZXFjCb6D8T71wc7l/vYFPvbpnnZznRe+ev7w3fNH&#10;b54+3lpZGR0YGegbrqyobWxoLSwobahtbm5sr69rHhudPDu9+erVu0/e/vDi+efzc3s11V2tLWOd&#10;7VMgHgcGV3r7Fltbp9vb59vbF+vqLjU2zHT3bPT1b3Z1LXV0LEB+c/N0W9scnALf27va07MyOLjZ&#10;17cGpy0tM1CKUmfnMoLLd8z1di40148O9S5Wl7djLZggay2QOUFE3OcwFo5Sq+b8sqrE9MqY5KqY&#10;5O7c0rzAcBWW5M6XTNY2lUcZKvUJ3mKFq0DpyJdTMBb+Tp7jvaPdLd2ZSVkezl4quU6tsHGwdWuu&#10;ax/tHmssrOOZUhNcAnqzyjqTcjviMxujDCM5RfUR+q7E1HZDUmdCYl9aSle8oS8xZTS9sDk46f9H&#10;2V9H2ZEkecJoZOZlZma+N5mZmZmZmVGZqWRmUoIgxYxVUpGqVKSqkqqkUjE3VU9Pd8/2fANv953Z&#10;3fl2+5lHqDS9+8eefXEsPS08PDw8ItzNzX7XwrzFN6vWLa3eLbPVJ7/BI7XZJ7nSEjgYmTSVljKZ&#10;FjebnbCYn7iQHzVXGD5fFDJXFLBQErRQErBWEbJTG3OiJeV0R9Z+Q+pyUfhWeQS89+l077Ekt/Fk&#10;z6k0n8l0/4m0gMFY9yOJXiPJPkNJ3j1xbm1RVqCuWLf2KHtLlKMp1FITZACqCzFVBehQpHgvdYmn&#10;qshTWeihKHBX5rsp8lzl2a6yPA9lrrsCR+RlOW5SkIR5HnIidnxNmLU8EH2JWxZoKvTRIvLTZXgq&#10;s/x1qV7qKIs4VC8KMUhCjEpPlTgl2GdmsHtisGu0v31hdrSrq6GpqSIlJSopPqKlvnJrdX5/e3V7&#10;ZW5yuK++oqg0LyM5OkIrFcWGBvW1Nfd1thblZtZWlJ7a34kKD+JzqKlJ0UBR4QHuDuPtGxePbS0v&#10;zoxdOX+qOC8Dxp9OKR4f7isrzK4pL/T3cjApGPCJMWFGjSwjOdbH3RobEUSgZgO9bXXVJY115To1&#10;aDRYdERgeIgvEUE+OMDTz9vh62X3dDM7rDpPDzuQO76sK4HFm9EqWEqTWa0zSNUaiVIlkisEEilX&#10;JGaLxWwOh8JkukDK49HYLCoLxD6TwmSQZXKhTCFm8bgYmYmReCy+SWcKt7mnyNThfEmAVB0p00QI&#10;5cEUrgdGNiCEXRoslIdKVBEiRRhPEgQ8MFxxIJnjzpEGyPRRQAJlCFPkS2K7OTGsfEWgVB/GlQXC&#10;Ua4smIhpw5X7iRRefIldqXUlotbotCYuA/RIDqh/dHzpIAau+QHPxhf5hF1guDgqAgyxsVgsyCHQ&#10;EjgFDkExmAjgLKEQOV/DBjn4DEKC8qCOEvonDw+ZQuifkIJkBXkODKjEXDYHChCAAxCcS4AzoMcC&#10;/zdV/QciDzorAU8TgDVMfAR4DURA0kQOFCDKA+HID5rRgCATTofCUJKDw/HAEwVgI86CFM6Cyolq&#10;iaNEeeIQkU80BorBob9FxoVCPhyCCYxIIQeeGaTE5aB+mGEhhcvB6dBUAkCHQ0QZonLiBol7IdRy&#10;IufFLRPtgVOAgV3iXOISwEOF0Aw4Dk8YnjMQFEQ8jrPD+xKD6YJvwEAm8WbhdPz3A+QdT7x6YKAM&#10;XFQqFUOD8/NzX75767PPn3z67PEPP3799MlHOrDMNbLVreUbL127fvfKS6/dvP7SxRu3LwDdxAmY&#10;K7fOXbx+9vzV03fu3nj9jbuPHr/7xZeffPX102+/++zHH78E+vbbp9988+Srrz7++ovHX33+6NmT&#10;999/994rr1y/cvXs8TO711+6/PLrt9756O0Pn37w5Nmjy9fOgz2fm5Ph7e4GDxEI7BlCCwKdwd/P&#10;SyLmj44M/umPP3d3tYYF+4CQgQGukvP0apFJJ4XUqJVYDHJIrUYZAcQD6dUCImoNkFkvsZsVbja1&#10;w6IEHvItBinwRr3YblVazQiah9RslBq0EsI7XqsSW4wqq0kNQgkkxtjIwMVzpzLTEt3sJqtJC0qg&#10;Sa9SSBEKr1GKFFLkLC8VsWFXLoGUJREygNHIhVqFSMRnSIQsnVpm0CpA4jXUVsD9Gg0anVZNhz5A&#10;+wV8B00MX58c9uAfjtFjLiABQfGgOFFpKJ4SEOrW6NHAc3LGwoJtkWHuyQmBWWlR2enRG4vjk8M9&#10;IHaLslM9zUarTqFXiCR8EAxoqX4YglRnFKEfBVhkUPksmkGBQiiCaFYKeWI2A5RUEY3GdXFB8TpJ&#10;mJBGEtFdhAwyEJ9OFfPYDBLFpNOXFpcM9g9sb2+Ojg5nZme4ujvUWhUTJmKkHj33+EAKJf4iJWIh&#10;HfRTHJGHW+KzGTaTPsDH09fTzdfLNcjfSw7to/2HazyL7kwQh+nMZbkQ6DyT5gTEY5KB2DRnFLgG&#10;95Hn0Z34DGchA7nJi1lkCZuiYJPlLBKQlIFAeQWbquTQCIxezWMgLZ/uwnPBIN/XouusKdmaHT2/&#10;tzwz2NFRV1KanRTiZbWoJVoJ11WvtaqVnmaTm0FvVWs8TGZPs8UVX8SVcI2HlOCBXA1GA46zv3Ak&#10;t+qfR7MBImBxKEAchV3gdb+EfQciGLVUKmSzJQI+j8XkMhksGhUYFMpDJFSjr7VQFHilWAwp1KDB&#10;l2zV4qFv4PS/rRB4IoVd4jcAOItA7SU8HpgQsEss6Ao9E4oRBHXajUYCl4fCkAMph0YTMVkqoQjq&#10;seCxd6ASaI9SKiHC9cL7RSFr/ubHVXj1FBrVmeRCRd9OPf94CgSQCF/UAgQT7gOsI6YKIzxPPC6N&#10;TqfDfydEk5BarSZgd2L726jxwJvwqDXAI1QSd4p/gcgrlUoV3DWOyOPxahAIr9Ko5WqVQgPzOrwJ&#10;5FCvRnE80INyMxlsGpVVI3XVKWwasUMtctOJQt1Nkd42oNgAj+Qwv5TI4DBvV7WIC6NDIRYoJCis&#10;P7QcZChIXRqNARJZyBdADkwuwMN9EYg8AdPDLkyWIoEQUhjVUAaNXHxsIFjHyUXKFzpMJj9PNy9X&#10;q7td525SelkU7lpBSXJwa1FyZ0lyc2FsY350abI/UHVWWE12eF1uJKTlaUFAVRkhNVlhjTmRzXnR&#10;LfkxLflodVY8mnxsd2kcEAHHAwM57YXIQb45P5wgApfvKIoiVnb9W0S+JS+yNS+mOSeqITuCiCNP&#10;IPKlqaGFKSElGVGF6dF5adEF6QkvEPnsjPjCvNTSwrSivOTinJSy/HRQ+0AKleRnghrX1liN/OLz&#10;s0MDfAUcpk6l1KtVVqPJQIQMUmtUCqVGpYZXYzCYFAqVXK7Ev9xQwSzGYXHlYolSLNWKRXxnzCFh&#10;r3RXjZXGH8kOnCoIXiwLny0Knszzn8j1G8/xH83yH0z360vz7Uj27Ez1bU8JaIj3KY/yyAu2xNll&#10;3lKaq5BqF9IcIrqnkuepFFgEdIuAaeDS1QySlk3nY5jQCZOQnJV0qpxKlpGdjCyKj1wQqpGkeZgq&#10;I31KAmy1Ye5lvvoyb12Vv6ExxAz6d3uUa1uMW2e8Z0+yb1eKb3O8e22UW2OCf2mkb7yb2S4RGEQi&#10;sNvl6ANLqQQGMexx+HKRTCyU6LUm0N6A9DqzQW8xGqwmow0IcnCkHeXAISCzyY52TRaD0QzdG9QW&#10;6EXQwexmE/pmRSKBmQKEvVmr16nUQAa1Hi4BHcyo1rIoNCKsOYz68sLCI729NGdnGO9uFptcKI6L&#10;iHK32rVykABWnVRhVmntOqNBrtLKlXA6VCvm88bHRpeXFnx9PHhcppvNnJ6ckJIQGx8dERcVGRcb&#10;nZgQl5KcmJQYHx0VEREeGhMdCQRMcGBQUkJibHRMSFBwXExsgJ8/F9QbCo1Y8kvM5UOD4c3CVTg0&#10;BuSIOCCg+ChCkUgiYYOwpyKfSMwJtFsXzBlaAmXgUICXj4+HO/Qlfy93f1e7mErKi4k6vbJwfHjk&#10;XHt/OUs5QNEu0a3bfPdjQs9dvttJifdJgdtxnuMYy7bHdzsQee+KvRd49k5MWI/xCjFqjjMz3pke&#10;yeR2p6SP1zdkRkb6uzoigoKiwyP8ff0MOr2fj29+bl5rc0tFWWVmepaXlw9QWlpaQUFBfn5+fX19&#10;Y31DQ119cnyCVokEL4h9eCNGjVIuZqHP9wwmHY9nFzBMNOxIoeP942WvzIa+teD/8WbEp9vRHy5G&#10;XW1z38rTbxa4zWbZjqZajqa5zuX7r5RErpVGrRdHb5XE7pTEHJTHn6tLvd6e91Jv2d3+irsD1S8P&#10;Vb08Un57uOTe0co3puqA7k/XQwq7VzrzzjSmbRRELGQErOWFHSuNPVmVdKEp62pb4Y3OktvdZZeb&#10;805Xpx0vS9wuiN4piTtVn3GiPv1kfdbpptxzrQXnWwouIMo7rE85WZ+4Vx6/URS5VRS1Xhi2kOs7&#10;ne0xke4xmuw2GGcfjDR1+PIHQzjXWgNOlWsXE7BLtaJ3Rs3vjZk/GLN8Oud3sUSymYjda5O+P6r+&#10;Ysnjy2XvO83c00XYK+2y17tUD49aP5nzfTwb8Wy78K3Vai825pBS1CImzIKgwiKtV4B+5kQe8Typ&#10;gC+XilEkK5FArJApYUAJeELQk3F/eQEBkRMzC+jYkNJIZJYTnQkWDZMByhKDz6AzSGDQaGkcjTNH&#10;SxXJaEIWlUNncEBtR9qWE0bEq6Ex6GQqWA5oA4sFJjWCh0EHGxLdvxBYO3CtX5R2ZGJADjSDwNmB&#10;/9+I8I4nnE3oZBKByEM9BCJP+MhDC4UUTOCE3dpfffv8xtunl75+/dw/fPra/+fbt//LD2//8Pb5&#10;R1dX//DhlT9/ePXx6emvLi3+dGX1zemmzfzQg7LIU+Uht9oTXx/MfHe88NPFms9Xaz9frvl2EwHr&#10;BML+43bzT9utL+jX2x2/3e7++Vjvz8e6f7/f+3cHfUA/73X9dq/7u/VGIDj3s6Xqp4uVny5VPZou&#10;e3+06IOJ8rdHi++PFH2x2/evbx784/2Df/v4yq9ub/zda8f//ct7v3vj+KMzk4Sb/MPT4++cmnz9&#10;YPTtw9lbGwNvnJj+/M7BK1ujb+5NPjw198NL+3//+tmPT87+eOf4V1eOfXxm7emlzS+u7/z0yuFL&#10;q4Ov7Uw8vrxzb3/q2saR04s9b1w6lhPjD/KfjVG1Qu3i2NrmwsHyzM789M70xObc9O7i3MHE6Oru&#10;1pmO1h46icEis7hktpjBYzlhAgomYWKpcbzd5eTdab+FLsmZBcvLJz0/uRf28Lbbg8vqj17SvXdT&#10;8eZl0fs3VQ/vGG8ccDfGsIN5p4e3be9e093cZ55ZwM4uupxdJJ+cdj4+6Xxqhnwwhu2PIkR+qx9b&#10;aMJmarG5Oue5OvZwoTDdFWtLcV5pky80s+bbyPNd2Fw3Nt2DzQxh67OsjQXW/CR5a5V74aT63Cn1&#10;+UPV1Uv6Kxe0Z0/JTp+Q7G1z1pcRFr+2RF5doKwtUiHdWqafPVDcuGC+cka/OO4y10fa6ZZeH/CZ&#10;CWR3ibEePrYTyr1SZ9xtEtzc9Ti/bbq6YX9vP+zdSb+zebxTGfTdZPJKgtP1TuurKyG3twJunQm8&#10;fMZjf1N9bt969pj95Jr5xKrpYFl3cl198bjl9hXf/V3tiV3dmUPr4YFxZ0u5uSI6tiHbXhdtrfHX&#10;l3nrS4KtVen2mvzYuvpgW3+4Zzi+Yzp9ImRhNig4wMmkwbxsQk+DINDMT3CXlkfYx4vj9lry1yqS&#10;NspjdiqjdqrjlgpDFgvDtqsTdhvTVyoSepO9y3zVlSHW+jjf3ABbhFHmr5GYBSyjiGtXSTRCtDoU&#10;AuV5DCGTxmNSgTh0sALIUgFXwmdzGQimhxTsAiDkacRFWDxkgtUDZ5mUEtDfXnwmK2JSuGQXtouT&#10;gIbAerozxiRheEgcFHpeyGMS4A6V4owQeRwpICEAGS1QYTSolXK2VEhjkJ14NARpMF2cpBy6UsD0&#10;shrUYgGXzhSweBw6m1jEFSQKnAvTNMgiUA7BFBLwuaABgnH7vGacgRxnPIAAykHwMjKUEE4OM94v&#10;iLwzKNQgT1wwNrQWw3Qc55q0iK6C+M7c0OYUj64Mn65076ZoU2OUHtKqUE1Lor02xlgXb6+Lc62M&#10;tNXHezUl+hWHOZJ9TBq2CxW3BJGdicPxYEpCg+G6oFLAeEkLcl/pLF+tT91piL8xUvLeetvNoYKH&#10;q62PN9rfma/7aK31/aXG9xYbIH17rvb9+cYPF5q/3Oz9aX/k8WzLRzMdbw43na7KPN+Qd6I2b7M6&#10;dyAjwU+Kbpvl7ASzOWHeYmSYzzEnyv8CuP/fEDwdsHzJOBxPIPLw0IDgKQs5THgyuUHeY0Wpk4XR&#10;x1sz18vDtkvC9srCTtfFXWxKfrm/6E5vwcWWtJ3SiK4gNUxeY2m+g/FuLUH6andZT4R9tThuOjtk&#10;LNN/qTR6rjB0KjfwRFvGYmnIXFHgZm3M5SNFry02XRstvThQ9NWFuV/f2npva+Dby6vvbA5ePVr3&#10;+lr/5fGGmbLYzkT3gRTP+aKQ7arok3WxF5sTX+rKerUv7+XOnDvtWVebkm60pl5pTrrZkX67N/tG&#10;d/bVjqzD+qS1/JC9yoTZjOD5vOj2KPeWKK+u5KCG+ID+8uxfffLuZ+++8fmH7z1658H1i5dXl9fm&#10;ZubHRidHh4+2tXR2tHX3dg90tPcM9I9MjM+uLB179d57jz/6+u23Pjl/5qWRocWB3rmhgeUjgyvt&#10;rZPDQxvDg1sIUh/dHxraGUE+8giCBxrCV4IFGhzcHBvbh/ypqZPDw1s9PUuDg+v9/atdXQso7VmG&#10;kv29y6NDm8P9K91tU0uzBzGRWWApOmEMeCFUjApzbYp/xEh1S3NKTl9WyWBOSW9W4XBhRaLJNVZn&#10;GSoqb07OSLF7qTGyDKPyMZdwD/+FsbnaqkYmjQvvFohMYjHofKjQBWMqhbqF4fmZjhE3tqo5Pnei&#10;qHYku/RoXslgVv5ITsFYXtFgeuZIZtZkfsHRzJyjGQWjyUX1nol17mmV5tR6W3adNavOllZjTSzT&#10;hbV4x3UHx/RGRQ7Fx4ynJ8zlJ84Vxs8VRS2WRq9VxyxXRAKBQbFUGr5WGQu0UBw+mxs0nuE1nOQ+&#10;lOA6lACp52C8R1+cx2hawECSd2e0oyXc0hxmbgw3N0da22IcYA40Rjjqgi2VAYaqQGN1kKncT1fo&#10;och3+w/K81C+IITFu6GfJAksvsBLWeyrKfHTVgQZ6yLsZYGmEn9Dib8x30cLlO2lTvVQpflqkz01&#10;KV56EJV+KkGwQeWuEMX5eCwfHR7tbp8eHRjsaevuaMzOTq6sLCwuyCzKTV+Znzy2sXR8e3W0vzPA&#10;095SW35sbQFKzoweqS0tSkuM6+9qX5ieOLm3vbI4s7o0ffvGxcMTO2XFOUX5GVvrC0Bw+vrSzPTY&#10;kL+XIzMlrrutASy7rNT4hurSxpqyqtL8hOjQguzU5LgIhZgbHuTT1lzT2lTdUFsGaU1lUWJceEJs&#10;GNRWmJeenZEYFR4Q5O/h5+3w8bQF+LpB6rCbCB95m9VgteghBTKbwTiUylV8qZwjlrJEIgafT+Vy&#10;yQIuRcCloZUFeWjFQSKUAuwSbvJiqYhMZ6FVhCkShsAq14UpdFFiRYhIFqo1xYmVoUJ5MFfmj1FN&#10;dAFazZXwixfKQ4HnS4OBZ/B8SGw3pshXboiW6aPEmnCONACjWUlsB0fqJzdGsMR+XFkgVxZM5Xny&#10;FcFMsZdA5sGX2NV6d63BlfCR5zG5YOWBZsjDNwaDgVRHPOw7E/eX5+Aha4gNCkBK5OC4LVroFXgE&#10;hFMRwgK7BKAvEAgIbA1y4BCojjAvwORCuGkTuDw+tzhBPuQQyjAUI+YcqIo4HTaYcWAXUpx5jsgT&#10;SM4LbPoFPE3woOYSmi4chZJQExBcjJjOCAZOJ0qy8SDswEMOTG5ECjUDA6dDCq2HHKgNCiNdGVqJ&#10;Z8IuUYYoDClMnwQWL8HjrYNdAPn4LaBq+Xgg+BdwOTQM8okUKoHyYD8QcW+Iu4BLAAFD5ED9L64O&#10;NRCZUM+LCoGgEmgA4RcPPHEUdgnNn3jywAABgwwWPHyx+JcNXhachqco+jy0Fq8QbZBPvG7YoLV+&#10;fj7Hdjd/+PGbR4/f//s//u7mjSt8AVsiFQyM9F2/c/X63StXbl24+8bte6/dePne1du3L968feH2&#10;nSv3Xrv1xlt3H7z72tOnHzx79tHXXz/9/vvPv/nm06++evL1F5988ezRN18+x+K/+PSDTz9+99HD&#10;+w/euHP3zuXrty6eu3J48+Xrt165+e6jdz7+/PEXXz2bnp1wddhSU5IIOB5mbehO8LThsXA5IOSx&#10;4CC/l1+6+dq927FRoRnJse42g0LC1ioFFgNyhNep+Ga9xGpS6jXIO54IIg+kVwvgqM0kJyLVAPM8&#10;djzuRw+ZwBv1YhSpBsfiiXg1Rh1yk7eZNVqVWKeW2C1avUYeHRF86fzh9MRIZkpCoI+HRi4GlQ9S&#10;MY/1PJa9TCAXccD6Vko50DZggKRChkRA16OPGVkyEROKAaWnxFeVFwX4erjajBq1HO6O0PcoZFA4&#10;MMJeIzyoIIdMwligRoq4SpUEX81CKpUJoafBw4GeigZVdKhrVIhbXLRPXJSfkOsCMxgoW2gecwaB&#10;hHhIYRepcWDj4TqoWsjXSIRKIQ80SNgFNZfpgoGixKdTWM6IYTuh1fBFdDLor2IGScyiStg0IZMu&#10;E6LYAkqprCAvv6ujc3MT5vXh7Nwsu6tNo1NzeGxn0EDx0IioZbiWCbatVCIC+xOOwM2AQiURcK1G&#10;nY+Ha4CPZ6CfJzwIGUL6kRc84QhPEPBshhMOyiNPeeKogE3ls0DVRl+wCpgufIYzj+6EcHkqxqc5&#10;CRkuYhZZQMNEVEzKcMZxeYqKS1dyaIS/PKhrIKdlTBcoYBCzrAq+TkDPSwgFcqiEKi4FThEzncEG&#10;8DBrHHqVQ6d5gci76g3uRpPtb1zjCXoBzRvw2OtAwOhx53QCfCf8yiGHgMtfkAZ3kIfCWjwyO0If&#10;JRJcbJOBBLiDvFwsUkolwAARWDyUIQrD6S+geeJakAkEjBkPlQOZRAqZcC7hIy8EocBg8JlMMPs5&#10;NBocdZhM0GabwQAMcQrsAqPAv7FBvxCwOQY5CoUPmcRVZCjuhgitYYfDD9BNCXEMKUhA6LNksGZI&#10;CJeHPgryDKYfkDXEz8JyuVyr1cqlMhBhUIHVbHE4HHa7XaFQwDwEBUBCmfDNim84Jv/cRx42Gx5H&#10;HvIhx2AwEIi8Bh7vL1HjUcQTfIMKVSoVHJLIpDKVUq3XaYEQHo/i16AHpVL42kyeBpWXXuFnUfqZ&#10;pJGeuuRAe06UT0Gsf160b1V6ZGN+cnNhantpdkV6bEKgl0nK18uEDoMWBgKfjRz8QfISaDvIZUIo&#10;w9RIYPRAkEmA9WKhCArDBAEPDO4RZjMYIRQSDAiMQaLAgw0P8g8N8AkL8vS2aX1sKn+rojIjojYr&#10;uiU/rjE/urkwtjw1sCDOqyDeuzjJrzorrD4vCtKqzNCqjBCg+qzwptyolvyYtsKY1l9AeTyg/HNE&#10;nuBfIPJNeWFoPdj88M7S2PbCSKCOoiic/k+IfFlqcElqUHFaGIHI56fHFGUmFGQm5mYk5WUmF+Wn&#10;ZaXHpSdH5GTE4oh8ZkVBbk1JIeEaX1tREhkSgFyGzQZXqwX6s0ahhBehkskNGvRSNCq13WozG01q&#10;tVYqlQMBAy9QKBTzuQJ4gCB2lEI+jGgdy6WnMGGuIXu0MHyqOHy6MGS2KHi+JBQ06YXSiOmC4NEs&#10;//5Un/HC8NYEt/Zk36704Lp47+p4r4Jga4CS4SamesiYQN5Knp9GaOCQdSyyjk01CzhasMmdMBnZ&#10;CVKxM4aC1XBpPlJOvFVdHu5TGe5dF+VTFmgt8zdVB1lA524ItjSFWtqjXHvivfqTfHuTfXtSvLtS&#10;vRtjXRvjvMCaKovyj3aYdByWEf2WJtWotDCUhSIZjAYGg6WUKGQSOVrSQG8xm+x6nVml1KlV0JXN&#10;JqMNGE8PX1DsdFqT1eIKu8AjaN5gMposMI6QquLsAv0KnqdBoyYQeYMKhZpBcLxGq5GrJXwxj8Fi&#10;U+l2oxkh9QoFDGqZQCDmckEEgVjQK9WedtfB7t6asgqDSqeSyIiQNa4Gs1aulAlEfBj+GvX0+Fhm&#10;RhpMVHQaCa4WHhyQFBcdExGakhAL03ZyUkJ0VARQYkJcVGR4cFAAAcrHxkSFh4bFxcD/6IS4eOBx&#10;eB2T8AQ6hUrI5tJdyNA8KV/IZ7LVUhBQIKmkIlBOGCzIETE5AhaotBw4iwv6D53NJFMZFCrZyVkm&#10;EptNhgB/b293h82olXLoChZ9srP1wszsYU1bNUN9lGneFHjuin23+O4IkRd6HrBtxzn2PY7jQOR5&#10;TOS1JnCb5lranCUlGCMfYyRhlAQqN1mmSrHYEt29wt090mPj6ioqctMzTSDkLdZA/4D83LzG+oaS&#10;otJA/yAPD6+AgKC4uLjMzMzKysqysjI4VF9bF+jrBw8fJC0ITBC5BrUCdBStjOeqVrvKRDoKluHO&#10;eutYxZ3J0PdWIj7bi/tiJ/rDucA3R3yvNNkmY9gLqdq9qsClAs+JDNeJTI/pHD8wCBfzw7dKYreK&#10;onaKovZLok9XJ11qyr7WUXCzt/z2YMVLw2UvjZa9OlnzxgzC4l+bqLl3tBIyr/cUXmzLPteUdaEl&#10;B+h8c/bF5uxLLTln6zIvNubc7Cy52lpwra3wcnPeycqUi635pxuzjtel7dak7NdlHNSk71am7JWl&#10;HFSmHlQn7FXHbxZHLeeHrxWErxSEzOb6TGcjR/6BWFNPmG4kxtTsThuPFrwxFLWSSl9Jwe60az6c&#10;dHv3qOmDMdvjSe/NBJfdVOqrHfIPjuqfzbt+uez9civ/sBB7rVPx9oD+ownbw3HHZ6uRn6ynf7RT&#10;m+WgyF0wnZDBZzO4oPJy2SIeVyoEcSriciTA8rkoWI1ULMNReJFYKMG/Q0XyljA8ICWkMcwvoI5Q&#10;MZKv3dtuszi7IKgLNAE9mWTEyHqMosVYYhKH5kR3IdHIdAZMWKBxwuRFY6CQz8T8hbR1Cgr+joyf&#10;X7YX8DoQTH0gycF2ANkOlyaUcmBwawIp+X9bGDJhEIGSBxoRDCV8eUOE3ePFQBtHPvIsCgXBhWSE&#10;yN/cW3pwZu3TWwe/enDlX7958JfPXvuHZ3c/u7f35NbGv33/5v/4/s0/Pjj9w7WVtxfatorDNnID&#10;D4rDz9VEvtyd+mA078OZss+W675Yq/tqrf4FIk+A8j9sNgN9t9X8/UbLT5ttv97s/M1W12+3u3+3&#10;i0B5oJ/3en671/3tWhOcC/RsserjubJPZsseT5d8NFb0bLbmg4nSl7vSXxvK/93F6X96ffef3jrx&#10;x1eO/en+iX987+xf3r/wxZWldw+GP700/+HZyYfnpl/dG3779PSdraHX9yef3dp799T8+4dzH59d&#10;+PLKxu9fOXxyOP/4xNy3N3Y/u7T1+Nzq59e2v7q5e3Wm+62DuSfX9l47MXtrZ+TcSt9rF9d7a/Ok&#10;8KIwl5iAuMPtC2uzu2vzewsz29PjG0uzB8vz+xOjyycPLpQWVYJRSXOhkzEyDWMyMBoDwzgURCYF&#10;Vp4mO7Ocsjnmc27N/+Zx7w9eCn71ov6t69q3byjeuiZ79Ir50T3rW9cMF7e42xPYhU3Og8ua18/J&#10;rm4yT85gJ6edT8+RT824HExg+8hB/jkiv9SCzTdg8/WkqUrmaLG0JAgbyGMvNErmm9gzjS5zrdhk&#10;K0Lkx3qwyQFscsjpaB82fdRpZ4W7vy08d0p94azm9HHZ/jZ/Z529ukBZnHFeniOtzFPnp4ChbK2y&#10;T2xLLpzUntlXbcwxVyZoU23YqUHDq6Ph4+60EZnTKBfrY2HDFuxUlfrylOPWpu/tFa8vzqa/1Gre&#10;jnM+kUbfTHJZz6LfGfe9tRx4cdPn8nHvU7umgy3d+rzs2IJ2b8m0t2C8uO9550LAxRO2i+fc9/f0&#10;J0+Yjx8YtzeUe8c0+7vqY9uyzVXexgp3aY6+OMvYXBFtrUo3V6S7m6qTx/SH+7ZL5yIHunUhfphJ&#10;iflYhQEWabCJG2XhNsa7rdanrVYmrRRFHdTFb5WFbJeEHSuLIBaiWC2JXCqNHkr1K3CX5ntpKqM8&#10;ikLdww3SQJ3MxGeYhCwVmwZKl4DqJKSRVEIOWgKKTuFSUZAZJsVFwGaAAQY8iwo8HaY6UHB5YC/x&#10;WEIOAwH3VCcxhwY6G5wr5zDAnOFTnPHPZKkyDkvMpMNAA9NGxKbyaGS0VrlEIBFyOEwKm0Vls8By&#10;ATWcSXhLwXgGpYXPoYO1qRAiBY5LJrFdkDOQSkgK9dNnJPo7wKggOYFGR8YooAsjHQ99NozBNA0p&#10;iAWJWAgCDUxxArwAOwl0ZiCwlcBoIhGLu+KuWAgnhwu7UJ4j8k4uZJj7aHQ6yQkMOnggKOSmmFmb&#10;FdOaE1GX5FUX596W4t0U56gO09dGGCvDdA1xtopIQ1m4vihEl+uryfPXF/gb0rx1Ea5qjhMG7Qdh&#10;iEw12PDfAMCmRAA3XnlDXspSZ8VcdeKZ3oI3l1pemap9sND80XrXe0utD+Yan+wOvLPU8vZi89uL&#10;ja9P1nyw0vrxSvtH801PFlo/nmu7P9r4YKrrWlfNYXPpblNpbbifiYyJwKgEIuGWK+aMR6tBjxUM&#10;379F2/9vCGxIJxdkSJKhtZCiDETwkOEu4LHYRdyBovSZitSVisRTrVm71TEn6xMutKZf68y+0Zlz&#10;qzvvYlPq6bqEE3UJy/nBW5VxXRHmQjMnXoDl6zhvLQ48Pj79xmrfz6+cfGuj/5urK39///hf3j3z&#10;2krLx4ejf3n38N+f3fzjG/tfXpz7x3fO/Kc3Tz85nPzi3MKvbu2+sdL/4YnZ2hCTHsPSDIzZwvD1&#10;ssiDmthzjWgR11vt6S91Zt5uy7zVmnG1KelmW9q11pTrnek3ujOvdaZf7sg63ZB8o7dovyp5Itl/&#10;uSi+N8G3M8GvKcazJNiW6Wt+8+L+b59++Onbb3z6/rtfffLkjVde3d892NrYPn3qzPzsQn/vANDY&#10;6Pj83HJP98DI0ORQ/xiIwetX773/7qdvvvFobnpnbnp3ZGh55MhaS9NYX8/SQN9Kd/fyxMTxvr41&#10;AoIfwoPIA3/kyDZkjuKO80eP7g0NbfT2Lg8MrBGIfHf3YnvnwuCRLahkqG/1SO9qZ+P4kb6l8dH1&#10;ksImKhjfZI6IIZRSeA2ZhS1pee3JuS3x6S0xqR3J2d1peZEKfbFfaFdqTn9OUXdGfohSr3ZmBhhc&#10;J/uO1pbVujjTnGFudIE5GMx0Kv7DNOh8Eg5FaBAZN44sVkZlJpl8pkrqR3PKhrOLR/NLhnMLjuYW&#10;ThQUjefkT+YVT+dVDMblNnonVdsTah3pddasJtf8EnViuS652phSbUqoNkc3uEe0+Ee2B0X0RcWM&#10;piYeTY8dSY+YzIueyA2bKgifLY6aKggdyfQ7ku4znOY3kOTREmZoizB1xTh6493xBVrdgPoSPPvi&#10;vTtjXNsibW0xjvZY1+ZoW22ooTJQUxWI4tKU+miKvVSQAhV5KnMdkkyLKMsqzrZJcuxS3B1enuuu&#10;QN7xkHooC7yUeKR4NbGOa2WwqSrEXB1uLfE3FPnri/wN+T7aAh9Dhqc6xVOT6K6KtSsSPY1hJoW3&#10;QhRoQLqlSSBoLi4e6+lpra6cHhlqbaixmXUhgT5R4QHZaQmrC1ML00fPHGxnJsXQnTEe3QWYvPTE&#10;hIhQsGdTE2K725pX5mcOdjaP721tbywOD3YtzU9Mjg32dDY11pUDs7+9Ojk6ADQ+3NdcV5GeFBMR&#10;7FtTXlhRnNtUWx4THhjk6+7v5aCTsLjIYMipryktKcyCcytK84CvrSquKi8ozEvPTItPToiMiQwK&#10;DvD0dDMD+Xk7vNwtdpuRQOGB+VsymdVa3EcebEGFQiCRIF9XILGAKeTRgQRcGpvhAhIZpTQXmA/A&#10;oOKL5BSWjCdzlepDlKZorixYoYuRq/GVXcX+QkUgkAvLzpEG8KXBBCIvUoRxRGiXYOAQS+wn00eJ&#10;1GECZQhC5ClmCteNI/UTa5HLPFviD9UyhD5cWSBD5CmQeQikDo3BQ2d0MxntYK+BwcJl437rOKwL&#10;miSBb/DxNV0h5fFQbJQXgCzkEBvhT00ExSWcGmE6IKB5KAz5wIAYhdqQMoprmDC5EP5/BCIPeibk&#10;k11A4CIPekIfBj0TNFUE1uAAHdT5fMZ5HsQGAfYEhkP+xcmdwKwR5PyLjzzkAOFtIUMxYhYDImY0&#10;IMgExZc4izgRSkKdYK0SNeAK9XOeuArBEJlIdcYhcsghjhIpTJrwFLn4kqpQLaRQDE0muNO9UAiP&#10;FEHjQJD/4lzgocIXIDjRcqIAnEWUB55oHuQAQUkChYcUiGgP7OLvCvnLE7g8sQtH4YETmj88YThO&#10;oEBAsIGRDhu8TXinQqGQeN1wOrSEgPXhH/GumfgiAZBChdDCqOiwd95989e/+f53P/+0urJApjjB&#10;3NbYXHf11uU3379/+5Xrr7x++80HLz94597777/+6NGDJ08efvrso2efPQL67utPv/nyyXdfPiWY&#10;b79CDA7Kfwj02dOHnzx6+9HD+++9/cqbr926e/fq3Xs3bt69ev3OVeQg/8nDT7988ulnnyQkxmRl&#10;poMxTyeTECBJo0MnQV2F5IIccElYb0/Hn/74+4LcjNio0BB/T7WcR8SrsRikerVAq+QhhB0H0yHH&#10;qBXB7gvYnfCaJyLIE/mQQ8D0sEu4xltMMmDMBjlUQqRGnVwu4bo7jEBudlNHa8O1y+cyUhPio8J0&#10;SqmEz5aLeFqFRCUV6lUSqYBFrPOvknE1Cr5CwgZSSjkSAR1IxKNKhQytEkW9j40IammsSU2KDQ7w&#10;9vVylctEMDZg5OA2GliACI5nMemgB3I5DKGAIxJyxCIuXM9o0nh42u0Os6ubVaGQQc+BRwQbFhvu&#10;HhfhBRQW4BCwEAQvYVOYzhjbGRPT0Q+FHGdnIZ2q5HFUAp6Kz1XyuQouW8pmyqFjUUhQnkt2gV0O&#10;CX0rDRqqiMEUMxlAAjqJR0WhYMQsqozLELOZUgEXefUKRTlZ2Z3tHRsbMHMPFxTl29ztKo2SwaIT&#10;iDxqFr7BgAdFVq1S8HksKsWZirs2qJRyi9no4W4PCvQNDfTzdneAEsxj07gsKqjCBNr+twSHgHDI&#10;nsRnocVd2biPPJ9BgnmFS3MG4lExAf25p7yI4cSnYkI6JmG5gPkNli2fhPFcMGCkDGc1h2oQMSU0&#10;TC+kuWmEGh5Z6IxpOSQZFXIYBiHLJOWa5EIgV4PaodM4dFpXvc6h0wO5G01uBuMLRB4Yq0b7gow4&#10;+P7CI96EL+sKZNZqCUd1yNTK5UC6X6D5Fxi3Go8LDymIGeSCzWQQbvJgEMjFIiC1XKbCfeGJwkAa&#10;mQyIwNlfIO9QCVyR+A0AMuG6cFQmEBDlpSAX2GwgAo6HTChsNxptBgMRb8fDZnM1Qy9VQLVQoUIk&#10;YpBIMi7PrFLDzSIyGOASEnxBV+LjDhBnIIJBjiNxDNo12RnsESBQnSk0qguZxGSjCQmEEUgcYIxG&#10;qFhNCCRI7fhmsVgkEgmScCyWWCy24o7wkBIhawz4RuwSWPz/hshrcR95qFaj0ahUKrhj2JTwPHE3&#10;eYVKjgcFUcOwUchBXqjgZZmVCpNc7GPU+BqUke7G1CBHZrBraYJ/ZVJAU3Zka3ZUW070cFXmYFlq&#10;e070aFXOVFPxUE1+kp/dRy/3NCg06BNprkomJaB2JH/xOG4g9oGBXZFACDzMEcBACrxCJofJCGZE&#10;AuJBw56EVmWgu5DhkSbFRuVlpuZlJfq7GT3N8lB3XU12dGGcf1VqSENeVFtJQlVmaEG8d3aUW1ak&#10;a0GiT3EK8pd/gchXZ4bWZofjnvKRzbkRrfkRbfhCr12/hK/pLI6BtKMourUwkghc05AT0lIQ8QKR&#10;byuIwBkU9IZA5Ftyo5tzol5EralIDSlLDS5OCSxIDi5MDc9LichPjynJxkPGZ6cW5qTlZScV5qWW&#10;F2dUl+dUFGYWZqUUZaVXFOSW5WWnxUW7WU0qKYqPBB3MBEPJ7lBKZQ6L1WIyw5ORS2VKOQqprtfq&#10;1EqNUg5CQoE+ZVBqkF85AuV5UF7KZeuEbAUNy/Azb3SVTpbGjWQHTRUEzxQHz5WGzpeFLZSGzRWH&#10;zRSGTOaHjOcGdSd69Gb49WUFNcZ51Md71Sf45AUZ410VEVapj5LpEJK95VwD08XEppp4dCXFCUhD&#10;cdYzSDIM05AxNxEjzq7J9bWUhrjWR/tWhLhVh7lVBFpqgmwN4a4NobamcOQd3xPvNZDsN5Qa0J+K&#10;EPmOZM/GWHtrkl9lpFdZlH+U3SghOZvQMBRpVGqxWCqTKyUSGYwJpUQhEoiVco1BbzEZbcTKwwTs&#10;DjyQ0WC1Wd1USh3kQBmhQIq86XUGGAGglsGoAyVKJpESiDwMc7BILToDgcgbtTqFWC7koO/opRyh&#10;BcQDX6SXyTViiUWtgRHt0Bs8zBaTUmWQK9yMFrNK62V1qEVSowINdrlQCBWCKAAT+vrlSx88fC8m&#10;OpLNYkglIl8fr9iYqLjYaEiBEuKjk5Ng7g4NDQmIj4uB/IjwUITBR0XAbkJ8bGCAX3JiUqB/APR5&#10;IZcH1Uo5XJAqCr5AKRDqpDKjQgkpm0oF6SfmckHswNVBTPGZTD6IDxqdTWMxSDQgEVcIEwwdNBSw&#10;1WgUqUTg6+kWHRxglIm4GJYc4HNxcvpseUsnzzLHd1vnuS9xHIsM8xbPccBzO8GwnmTb9/hue1Kv&#10;DZHHNNs8yNDWYfxcjJxPYiditFgaJ4IndNDoQVpDWXJqS0VVWW5BqH8gdFeHzZ6emtbS0lJdXZ2R&#10;lu7v6+fm5ubj45OSkpKRkVFSUlJVVVVfW1dVUWnW61B0IHw1EZB0WoUUVAGrRmqVSt0lPBMZ60nX&#10;v7mW/tZi0NOtiG/2Yj5fD/9o2v/VXrfNLF6zDdvMNe2Uei0XeMxkueKgvOd0jt9iQeh6ceRBZeJB&#10;efyJ8oTT1SkXG7Outuff6Cm7PVhx50jpvaMVr01UA706Xo1c5geKgV4fr7s9UHqzu/BWT9G1joIr&#10;bXnX2vKBrrYWvNxd/mp/5dWmnGvNudfbC6DanZKYk3WpJ+pTTzSln2rOPlGfvlORsF0cv10at1UW&#10;tVYasZATNJURMJ8dOJcbMJ3tNZHldjTdPpRgHoo19oUpu3yY+0W2Kw2O+TjsZBH3tT7zh5NuDyfs&#10;j6fc7/eaJ/yx03n817tUjyfNny+6f7Pm80qH4GQ+9mqH/J0jxvfHTe9NWL7aiHyyEv/JscojmXYF&#10;hpmlLFCtQL6K+RwBhwkpSAAOVyQUKgV8iUwil4ikoGyD2gIMEcGGUIgJ5RgKg9QFYwF6i4/VM9jD&#10;D5R3KYsiI2EmFyxRKg10pnk7M8zOdB1XKuZJqEwWBV+dFSZc0Oih06F+x8A/8qKB+o5CyYPQhg14&#10;2KAkblkgkB1sHrAmiBwguDqYIUD43Iic6P+2MDSPTHIGPY9Np+CxsFHUGiiMytDhLDaTSuPT8dh6&#10;ZEzigt05vvr6icXPXz7+1Sun/vmL1/7pq9f/9PT2F6/u/+a9s//1u1f/8ujif//s9v/3gwuXu7LX&#10;8wL2i8JOlobfaEl8bSDr4XjJx7MVny/Xfbna8O1aw/cbTd+vNb6g79ab/4NW4VAz0A/rCJ3/7bGu&#10;3+12Q/rbve7vN1q+XqkD+nyh6pPZsifTpUDP5iogfdCf+cFEKR5TvuTHw9F/f3jun+8f/8c3T/zq&#10;5vrv7u58e3P94cmjH52e+ODMxLunxt87Pf3e6ZnXD47e3Rx6dWfk/ZOz7+xOPD239Ks7ez/eOvZw&#10;b+z15b6n51a+uLLz6HDp2zsHn17eOHe05YOza48ubd87NnFxuevCet+9MwtbEz08J0zDV7RXdZ/Z&#10;ubI6s7cyvbsyuzc/sbUycwDM1Mjy8Z0z0RHxYCFCfwDZRXOhC9hCEubMpoK1jnw4FUzMVYmNtoav&#10;Ho08XI84vuJ6/YTj2gnNu7fd37pmevuG5c2rxgfX7K+eN55e5pxeYd05Lnz9nOzlk+Jzy1Q8iDz9&#10;zDzl+BR2OI2dnMSOjzntHnFZ73ReaiLN1lBGi6ndGazyYGw4nztXI5qtZU3XkxfaKeON2HgrNt6J&#10;He3CxvqcJodcxvqxmVFse413ck++vyPZWOEszVMWpl1mJ7DpMQzShWnyzLjT0gxtZ01wfFO2tyZe&#10;nmKOdmNHO7DeEuzkkOnN6YR+M9bNwaYFpKMsrJeHLQYxL7d73Djqf38p4sPV2CsV6pOprP1U6nqq&#10;82GD8uX5oEvLPpd2/Q537ftbuu1V5e6adntBe3zNceMw9OqpwEuHvvduRZw+5bZzTHfylO3wtGN/&#10;z7i3q9vclC8ssBbm6fNz1Olxp5kJ59VF1sYKf3NZuLehPLVnPrZmvHYpdnzYHuqHmRWYj0EQbJFF&#10;WgRJDkFbottmfcpaWSxIsBN1IE+CNgsCTlZG7ZaGrxeFrJdFb1anTBZGo1jJQbaqWN8kN12gVmjk&#10;UswCplnEcihFehFHQHWCwWtSigxyEajIAgYC0FUivpzPgVTIpLFITlwqCQwBMYcmYNOlAo6YzYAy&#10;HDIGxotewlMLWDImGX0d64wCm4ipFDmHhewgFsOqkullQjCCRCw61MZnoRoEXAZMpsQIRb2IBFaP&#10;AOQ56L4qIUMtAtOJzMKc4XQPs8SqccpOs1SXBgb6iJkktJQrGQOxQINJCgxpSMkuaMICUQB2nQBf&#10;GxZEA2EkEQiIE7HaHgmBIwS+DAyOPqMFXZEYc0K/CILoYJCdGXALZIxLQUFaTBJ2YbRvQ3pwRYx7&#10;bZxnXZx7WYi+JspaGf4ci8/0lia7i1PdpLFWQaxJkOiuCTArkZ8WmbgoCkmMWuiEMchO0EqqM6YS&#10;cupyU+e7ara7Si6M1lwbrXuw1ndtpPp0V8HtiYbTXXkHbZlLFdF7rRnzJaGnOnL2G5PPtWW9PdX0&#10;aL7jg7nOl4/U79XlLpWkrdUVNcSFWplUIQ7H0+Eq6E6QVYjCrcKjwXH5F1D7/y1Bm53RxwTOBC5P&#10;QPP4N+VUZwrLBX0CFWnT7Q00rlRnrZYnrJVF71bFnWpIutKZfbkt495g0ZXWtBudWSdqY/arY042&#10;pGxVxtX7qjKUNG8MuzHS8ru7J7++tvnZxZVHh1M/v7L/P7+6+9+e3frswtTXl+f+65Nr//L+2f/+&#10;9Prfv7r/D/dP/uf3Lh125p5syf7s9MJkXmS+QxorI0eKnFrCzFtVybsVsafrEq63pb7ck3m3NwvS&#10;2x0Z15qTgYC50Z52oyvjelfGpY5UaNj5lvRT9WlzWUEzWaGLxfEd0R6dCT6t8V69WeGlER7jTSU/&#10;fvTgy/fuf/zm648evPX0o8dfffb57es3VhYWN1fX1pdXxkaPAo2Ojs1ML0yOz2yt7qwvbp86fv5g&#10;9+zlC7cfvvPpztaZpfn9IwOLvV2zPV1zQwNrI0c2IZ0aR8u69vevDwxsDA5uHjmyDWlPzwpkjoxs&#10;Dw1tDA9vQdrdvQjU07PU3j7b27/S3jk31L/R373S1TI33L3S2z4/cXSrt2t6bHQpIijOIDEYuYrS&#10;6JTenNLejIK6sPh4taU2NLbMLyxOZZopq2uOTm6JT2tNyuzJLc4JjGotqJwZnPB18yOTwKjk0JBX&#10;IQlmRYlUlZ5V2Nray6WL6Rgzzj383PR2vMZrOKtiIq96MKNgrLBsKDtvOCtvPL94Or9yMrdqOLms&#10;yS+12BBZYU6oMqbVGDNaXIvKNanVhvRaQ1q9KaNUE1WmC6myhtTYQ+o9wzpCYzrDIzoiQvriw/uS&#10;Qrvi/TrjvDviPNpi3IDao+z1ocbqQG1NkLY2WA9UF6irDdDXBxmbQi31Qea6EFNDmKUh3FoTbCz1&#10;1xT7KUoDVPmeilx3WbYrolx35A6f5ZCmWYTpVlGmXfIci3dTAuV7qAu81IXemiIfdYmf9nnIeByO&#10;rw61VIZYgYr9DMUBxiI/U76fscDfkuapjXdVxbppws3yEIPMXyUN1msj7Da7WCKnMMLdvTKjYm0q&#10;zVhff3N1ZURwQExEqKvNmBgXPj7ct7u5vLY0OTXWH+bvXpSd3NlU091SFx0WBDItxN+ntCD34NjO&#10;/s7m/rGNtuaa2KjgjNS4qfGhyrL8zLT42amRzZW55bmJjeXZ4f7O/q4WL1dzUmx4SX5mW2N1flaK&#10;m1Xv7WbxcbeC4AwP8oFD9TWl1RWFhXnpSfERwEA9wIQF+xh1crGA6e4whgZ5ExHkPVxNsOvpYbfj&#10;oDzhKW8x60xGjdWit9oMJrMaeKNRadQptSqxSi5Q4is3SoQsoZDJ59PZbDKLTYaUBhKex1EotXS2&#10;xJkhZcvcBJogoSaMJQ1UmRMkqgiuyE+qClNoI0kMB0Yx8xWhQnkogcKLleE8SRDhJg8pRxpA43sJ&#10;VaF8RbBAGcKTB2FUizPTJlAGCVSBXFkgHq8mBI6yJf4siTdf6s6X2DUGD73J3WiwgSnHojK5bOQ3&#10;zcYjk4AmSafTubg7POzyf8FlgYcUx2rRIcgnoFvcJRJFrYEUhDSooMCDYQS7TDwUMGSiOnHdEtRO&#10;AY8vFopA7YErggIMKaim+OxDInwECa2YjMeRh6kHzTX4Bgy+/QeqDrMSAcpD1XQmqNSIKDTyCyJT&#10;SSQKSHFESKZDfYS2TUJLuTL/BsSHXQoe0wamOVQb7lkPNTN+iUQPDLqBX+LkEOdCMWCgJBwlcojC&#10;YjHcPsLBBfgirsSPAXAi8ERJSOFcgl5cAgjOAoIcohhcCConykDziLYRF4JnD2cB4XAU8tyHYkQl&#10;QJAPLw2ujkeeQSWJRw3XgedPkEggRC+Cy5XiG4F9Ea8b3h1UCycS58IFYB/y0ZXA+AVzB/ed5/FZ&#10;Tc11P/70zafPHhcW5CBFwQnLL8w5PH/yvY/eefTpwyfPPvz6m0+//fbZj98R9DnwX3/9FHnEf/7o&#10;y2cffv/Fxz9885Sg779Gmc+efAD05PF7H3744OG7b7zzzmtvv3nv/v2XX33t9qtv3Ll289K7H779&#10;4eP3UBD51++GRwQP9vZYdDoq9DtcdYFnBHYPNEMsEqhVik8+enj98oXMlISc9GQ/TztyjVeLLVqx&#10;USsyaIQEBI8gdSNC5CGHwOJfgO/AEIg8lCQyX+xCCmQ1Ilc2s14GDBBiDCqHWUukvh6OU/s7a4uz&#10;xXlZrhYDl0HRKiQmrVItE+mUUqNGpgRbWydVy3kaBV+nEiqlLCCVjC0XM2R8Kp+BifkUvVrgatWU&#10;FKTXVBYFB3gGB3h7e9ilEj6DTuLzWBSyE43qwmHTWUyqVCIQi3gsJoXPYxoMCl9f18jIwOyclNKy&#10;vMiokKBgP6vVDJ0E3hIMLiwyyBYX4RUZ7MpnYjwGchUH1Uct4IGyyHZyUvF4IhpNymTK2EwJky5m&#10;0ICAgaNAoLsAEaC8mElnOmFyLkfJF0hYTD6Vwqe5COgkHOkmg14rZjNFXBaDRJGLJZnpGX09vWtr&#10;KyNHh0vLS9y83VUapQsoR6AXIb+P57/CwVik0ygmo14mFaLvsZ1BtXUy6LVurnZPD0dIsH+wv4/D&#10;YgT1l8uiEqA8CHQCiGfTnFlUJyAOkwL5LDqJSXuO0aNMugvoviwycvwHRRwaKWKShAwX5CbPdOah&#10;rwEwEQM5mvFcMBEo9Axno4RjUwoMIqZBRAeD3yim6QRko5BiEtBsEpaJzzDw6WoW2Szh+lp0Pla9&#10;l1nvYdY5dBoPk5GIV0MErnkBx1vUmhdkxt2uCRSGIALsdphML6B5yIQyBG4O/IvCkKPB/eVVEgkf&#10;ZC0oIzQq4RgoF4sUErGQi8LbygQCApQnUHiiKgKdBwbqhJRA4a16PaQEA0elfD6cAgwIeCDYpbu4&#10;yIVCaB60DYoRbXM1mwko32YwQA5cjkOjQXv0MrlVozUpVUBQDFUoFHBBAII4+0XggnQDAukMkppM&#10;xRd4JZNo0LUpZDYXwfHEHAMSx263K5VKENUgoRQKhYeHh9Vq1Wq1AoEApiUoplKpCEd4AnkHRodv&#10;hIM8ZBJgPaR/i8gDL4d7xEF5qBY2godrGQw6IBSrRiHTKOR6lVwvlSh5nGCHOdHPoyAmuDE7rjM/&#10;oasgfqA0abAscagscawmfbImfaIq9Wh50mRFylRlam9O5GxD3kJbRXdpRlqIl68F3rhUKcGj9+Bu&#10;8iCCQRbzONwXGD0QsQuCFxiZBAYckwRmBL4RFhqMJgaJJOZyY8KDSwtyCnNTPMwqh04U5qFvLkoq&#10;SQyoy4xAQWnyo8vTgooSfQvivXOi3bNj3DMiHcVJfqUpAZXpwVUZIZBWpAVVpwXXZgQ35YS35IW3&#10;5kcQiHwPHkqeQOS7S+M6SmLaixEu31IQ0VYURSDybQURrfnhOCiPEPm2gugXPvL1WeE16SEVqSHl&#10;KcGlKUEEIl+QEpKbHJ6fHlOak1ySm0og8gW5KUX5aYW5SUAVhdl15YU1JYWluVmhvl4aidCsUxs1&#10;6Bcp1CflCoNGa9YbVDI5Ea8GHo4O+phRD5LBoIM3aiC85gl0XigUQ+eBs6QCrkbIVjOd/JWstc7S&#10;maqk/nTf0Vz/yYKAmeLg2ZIQMBFxCp8rDhtM9hzO8O1NRRB5R4pPc4JXY6JXV3ZYZaxHbpA5xirx&#10;lTMijDJvOddfJfZViB18lolJMVCcdWRM64IFKrnxdmWOv7km2qs1wa8q1F4eZKkOsYMaXRdqrw6y&#10;1AaZ26I9+pIDjqQFDqUGDCT79SZ796R4tya41sfaWpP8KiI8i8P8gnQqsYuLTiKW8oXQLaVSOVrC&#10;VgrjT6yUKMRCGN4ywgveoLeolDqN2oAc4XVmuUwN/dRosJpNyOHihR+9wQD93w4PBHQo6E4KmdzN&#10;ZoUTYKhSMMyqN1p0Bp1KrVdrJHwxn8WTcUUKvsTVYBUxOQq+SCeVqUViD7MFJBhILXcYZyq1WaVV&#10;CSUCOgsP1G40Kp7/oCjgsKHmTz5+9PprrwQG+DEZNJDeGempUZHhoSFBkRFhsTFRUZGhaamJyUlx&#10;MdHhiQlxQJAJaXxcDBQIDwtJS022W23Q4UFfUoCZJZHIuDylQGiQK0C2qITQPAEQyBaFCK1fTRAO&#10;xzNBXnEZHFDOs1IymGQ66LhkjMRlsmAyYVDIPAZDJ5P4O2wWkUDHZNQmJ722tH42r26AZ1sSeq4J&#10;POY49nm25ZjQfY9lP8Wyn2BYt9m2HYnHish9nG3qpaurMF4eRsshsxOd6EEY2cuF4s0R5ASH1Wbl&#10;tJZVJ0fEwJMJ9vX38/IuLCysra/LLyxITU11d3Xz8/OLioqKjY1NS0urq6urqKiora7JzsySiYTw&#10;xKCfgzSGZ6iWiUEzsKglJrHAzHZJNNPvLha+uRz9ZDvsi53QLzeCP5nzf/+o150283IipdmCbeUY&#10;JhMUU6mGuSzHbK7XfJ7/YlHISnHEWlHETknMseLog6KY42XxpyqTTtakHDZknmvJvjlQdHe0/N7R&#10;ipdHyl4aLrs9UHyzr/ClodK7w5W3e4vv9JW8PFB2u7f0envBlZbcS/WZZ6tSLtSkXWnIut6c+3JX&#10;ySv9ZTc68q915J2oSTxek7xfk7RdFb9eHL2cG7aSE7GaH7FSELJYEDyZ4TuW4jOV6Ted4zeR6TGe&#10;6TqUZBpNsQ7Hm5vcmUuphtf6o1eS6MuJ2K0W7VtHHB9Ouj2a9vhk2vtKlajXil0olj3o13+24Pb1&#10;qvdPO0H3e6UHOdidJuH9PtWDUc3jeftnqwHPNuK/OFG53x7rzsdclRyFkK2UihC4xmPJRTywJ9gc&#10;oUik4vNAJ0QE1g4MH4lICoxUDAoOCxR7wicILBCQri5OzgqxPMjdX8kR852ctFQX6IVHEmLudvce&#10;llVly7QGDONhoJcz4Y8Gej6ZjAAdGnKQp9KRszwoWAQEjyY5fCNAeQSg/0JQHrc+iMkQwe64fYGA&#10;eIInzIQXPD43OuMR5JGPPApcgxdgMFAMUOjYPBqFS8L4zpicgr1yuHH/cPHH+2e/v3/m//ns7n/6&#10;7OWvXj/+0Y3l375/5q9///5/++r2vz+7+d56x0KW52yydS3d/U5H2qt92W+N5H80Vf5kvuazpdov&#10;VxtQ5Jm1hh/W/xaUb/52rek5rTR+t9pE0I8brURMeQKX/9VWOxT+Zrnu66XaL+arPput+Gyu/Ol0&#10;yaOx/C8Wqx9PlLw7WvjmkYKb7Sn/cHP53x+e+28fXPjtrbUnJ8c+Oz/35fWV90+MfnRu6sH+yPun&#10;J9/cH31rf+zVreFbSz0fnJh9daXvwebQr2/vfXlh5cH64Ef7k49PzHx9befJuZVnVzY/vbxxfa7v&#10;wcHia9vTr+5NXVrpPr3Ufnl75NrBokUiqcoq2Zre3Zw9sTKxszS5sza1vzx+DNKV6f3FiWPbKyc9&#10;bH5gGIJWAso0HogIGaUk5BBCZ1JQcHk+Dem9YV6M7gav1YmQ7Rnvg0X74ar53Jrm5nHTm5c8H972&#10;e/Oy48qO9Nwq++I67eYe5+4pyZ0D8bVN3sUV5rklyul5l3PzpFNTTifGnY8fpR7ro6+3M+dq6aPF&#10;tPZEWpEf1pfJXGpQzNZwZmop8y2U8QZstBEb73A+2ul8tNtpYsDlaB82M+J8cke2tyldX+YszFBn&#10;JlxmxpynjzoBTY1iwM9NUBan6StznNUZ7swIZbQHG+nCJjudVnq5N5cCPtrOmfBnd7GxcYbTJNV5&#10;kksqw7C9DPOrR2IfrWQ9mk8+kSk8zOBuJjivZZCuDrneWgo4u+J5+UTg/pZpd1t3bF19as9+43zY&#10;nQsx5/f8D495XTjjf/li0PVrEVs71o0t88G+296ufXNTv7QoXloULsyxZ6dpU2NO0M7ledbaIn9j&#10;UbS9Iju+Y1pd0F0+G702HxzghrmqsSCLzF8rirWJi4N1HYmOpfKovdrU/ar4vYqog4qwiw3xFxsS&#10;90rCt0vC10tjZwoie5P8022SXB9jurcx3CwPNsrcFBw9j2IU0OxKgVHENoi5FjnyktFLBFoJXycR&#10;gUYh53N4NLKUyxIyaVwqScSii9hUlZirFgsUYj6H4oLc2ClOMi4DTjRI+VIGCX0pS3aW0ikKFlNC&#10;o4LIMCtkFjDhZCLCa14BihqVJGCgqDgoBAqNDFMqaMssCkXEZGnEEpVIABqIXsJT8URCElVCd/G1&#10;iTxtWHuj7/BgTE6mBYw9CnI/p5CcUPxfMIOIz0dxB0RnkosTKIxisRBUQ1CY4Sgcg675fMP9mVA5&#10;hG7gIWtwRB4thuqCO23hkeuZFGe4BJdBJeG2m5dGUBzjU5UQWBHrVR3jURpmLQkx5vqq8gI0WX6q&#10;RFdhnEOY7C6LNgkiDYIUX7OrSgxngYCCa6BLOCNTjYy7zOO/PTh5WIwNxdnTXTWbPRVnjjauNud2&#10;pwfeXOh/cnnzk8ub37125st7J//hyUufv7z/2UvHnt7cfGm192RPyXCK70ii915txp2jLfMlifPV&#10;eXUJYQYGhY2BIYY0EzLmRHZC4fDRpTFnsBZAHGJOCF7/XwD3/zMhOJ4ChKHd56A8VEfBnNk0DtwE&#10;3AKHQpLTnFoz42YrMtcq0/cas/bqUw6b0i53ZF9qTb07mA898HJT4oXmxOu9Oacakg5qk4cTvPIN&#10;3ABnbCgx4LsrO99e3frNywd/eefCP793+U/3T/3Te+e+vTL/+3vbf31266+fv/Q/Prn+aLP/4+3B&#10;Hy8szeWEdIVZSqyCXAM/Q88p99RWeGuWSxNPNuVcbMu+0prxUlfWK/059/qy7/Zlv9Sfi1D4ttTb&#10;XZnXOtKudaYDXepIvdqVc74tA6byucyQmazQ0bSgzhjPkZyIzmS/pnjv0lC3ogjvL+/f+c2TDz5/&#10;7+2P33nw6QcfPnv8yR9+87tXX767vb62uriws7U9NzPb3z+4tLA8Nzk7OzEHtLa4sX/s5PG9M6eO&#10;X3zy6JvXX/1gdmp7YXZ/dmpvoG9pbHSHAOWP4GHiiUjxQ0NbBCIPmWNju0NDGyMj20eObLa3z3Z0&#10;zPX2Lrd1zPYMrkIKJfu7Vwa7Vwc7lnvbF3va5gb7Fof65zaXjs+PzIdYvEujkvszS/rS8odzSvsy&#10;C8PF6gCOJMXg6EzMHMwsbItL60zJ6UjPq4pJG23s6m3olPHlFBfkGk9xosKrhP6SlV2ws3d4eHip&#10;rqKF48wL0nvvH1nMcQ3vTS4cy6mcyK/oTckZLyg7mlM8mJY/W1g3kVnX5JteYU0oNyGn+BpjRqkq&#10;sdqQXqlLrTNmVGqSaw3pVdrkbJF/nsyvUOlfZgipcQur9w5v9AtuDQ1tDPGvDfSo8rOW+xiKPdSl&#10;XurqAGNNkKE6yFAeqCv1URV7KSAt89WWeWsKPRQVvroiT2WeqzTLIcy0CzJdhdnuwjwvFHwmyyHO&#10;sCHKciB3+Ey7JNUsIAB6AoIv9NICFXnrSvz0pf6GsgB9eSBcxVARZHzuHR9qqQ6zV4ZYS4PMZcGW&#10;okBLQaC5MNCW6qGLd9WEmWThZmWEWRdq1IfoTT4qrYkr0jL4KqYwxO5dk1t0pL0bdNfCjOzm2tqi&#10;/KzQIO+i3PTRwe7N1RmgS6f3lmdGZ44Ori9MjQ72DvV21leVtzbUnj118tjm2uGJ3c62+pBAr9Ki&#10;7OWFyeN7G/09rfMzRzdX5lYXpsaO9E6ODrQ2VOmU4gBv18aassqSvKzU+JjwwLzM5CBfdzerHvKt&#10;BpWHq6mpvsKok5OcsMS48OqKwtio4OSESLVCCINUKeP7eNr88WVd3R1GtNCrl6urw2y3Gd1cLUAW&#10;s85oUBO4PDBAwJgNar1GrlFKVHKBViVVKARyOV8q46HI8jIuEE/ARl7JQhmdLWOKzEJtIF8bwlWF&#10;SYzxcmOC3BCLfOHlwRyhL+ZidmG5i9QRbKE/gcIL5QidJ4LY8CRBInUYXeDNkwcBcaRoBVcyxx2j&#10;W4SqYL4yAEWqEflyZQisZwh9mGIvnsSNK7Kq9e56k7vJaFcqtGwaGP5oZSMCamcwGKBPggJJwzew&#10;4GAjDsFG7MIGPAHTE0At8MCA5gnzA+wKBAI4l8iE2YVOp+MQNNJCkceKQAg6JFwRGMhBHvH4uq9Q&#10;ADLhEOjQcCKcBRXiaDzaCLAOTTo4wE3MSgSGDpMUBRRhOjSaTKKgNUeIFP2S64IBDwQ80rGcn3tk&#10;Erg2jjBDS3FV+BeACHhoK1LFcPwdykBhOArF2PiiqXBRKAYM7AJBSeAJgsJwrlQqhtmTjy/NCiWJ&#10;ZsPpcAgIiqFngWPrxNUJBjIhJY4CQ1QFpxOnECUJHg4RlyaIOAopgeZDCpf+5ZcUhPWjFIfjhXwB&#10;TOwE7AOMXCrj4xsUJd4v1AVPBH+5CNPHI8yjmBBEJuzAm4X2EdUyWVSHq+XipTMv370lk4pREBWK&#10;k7evx4Wr5z7/5tlXP3z2x3/43d//8Te///2Pv/npy++/efrN55988+WT779B0PwPX37y7WePvv/i&#10;4x+/evLNF48JgP7px+9++snDJ08efvwxjsg/fPN9oPfvv/Pu6/ffvPvqa7dv3b761juvf/nNsz//&#10;w9/NL0wXFeZOHz0KZizNmcShMTgMtGQdetjOzmDLNzc1/PNf/txQUxka4JMcF6FR8JG/uUYERMSl&#10;IeB1g05kMaF48f+B0eNLvLpaVUTseBx5fx5T/m93gbGZlHazymKQE9C8TiVUSfnuNoNRIwvx92xv&#10;qrt97VJtRUlWaqJWIQF9z6RVQioTcnE3eb4GdEW1CBpGtE0t56hkbCJViZl6BQ8uAc2ICPGuLs/L&#10;TIsH0RTg6xES6ANyhvg+EmwHDpvO57EEfLZYBNoeR6WUeHhYoqKCSkuzh4e7JqeGjwz3xMZFhEcE&#10;BYf46/VaMAxhWGFRwfa4ME9/d51SSNNImFIWRS1gyZkMm0IuJJOVLC6kAhKJ5+wMxHdxEVFAH2Vp&#10;BAIxgyagkolFXNkuzmImQ8Sg4ymTSyZxSCh8vIhJQSumMkhCFkXEYoAWyKLQlFJZYnzCQF//ysrS&#10;+ORYaXmJd4CPVq/BfyWDP4TIw5uDF4jMVwrJYbdqNaADU8EkAp3SbDJ4e3v6+ngFBfp7e7kZ9Gou&#10;kwYGKhH5kU0jQcqjuwBxqE6gyiEgHl+siUEFrQt9rwrEZ9Fe+MhDMdC8OWSMhcfqYbtgLGeMT0U+&#10;8lI2SSWgW+R8u0pkkwssMq5OQFdzSRYJ3SBw0XAwh4KpYzmZeFQzn2Hg0switl0h9LXovMxad4PG&#10;y6y3a9VuBh200qJSEp7yROx45GeNkCw1gcgbFUoCBDf9EimegMghBYIcOERkEkA8pC8KQKrBvd1V&#10;EomAxeKxmGgNKA6bz2YJuRypUCDm81CgGNxrVY1708Mpf3suAdDDLtRMNAOIgNcJLB6hYAKBEN41&#10;iHjoOE5OkO9qNkMxh8nkZrEQ6Dzk2AwGOKQEucflQmFIid8ewBrRogDYYrScrEQMzSOAd8J+IAhk&#10;NC6mkY88mUphQRk6jS9EIbVwScSWSqVwTZFIBN0D5h6tVuvm5mYymQgHeZBZcAh2CeQdNuCNRiOB&#10;vBM5sEGmBV/Z9QUir9PpgEdR49VqqFOj0QDzYoOhotOiePIGjdqkUhjlMotM5lDKssID86NDOgrS&#10;RqrzhkpTB0uShksTjpTET9emTVQlz9enzdcmz1TGL1QlrtanbbblTJQlrLWXLLRV9JRl5seF2TUy&#10;MAW1CvT7BIhjApGHOQ94qVgCMx8hnQmYnpgskblHhkkCRgKap+CBgZXCIIHIo8WEB1cU5+dmJnha&#10;Vd42eaiHpr0srSYTRYwpTw2sygwtTQkgKD/OKzvGPT3CnhXpCnxJsj9kliT5FSf6lif5V6UGNGaH&#10;NeeGEYg8AcQDvYDmu8qeg/IogjzBFEURiDwOyhNu8njom/zYltzo+qzw6rTg8pTgsuSgkuTAouSA&#10;guTg/OTgnKSwF4h8flZKYU5aRWlOSWFGUV5yeXFGQ2VxSW66v7uDT6fAM3c3G6H7QRe1GUx6pRr0&#10;LlC07CabkCNQyORWswVeEVprF16TFoWSJ7zmVb9EllcogBQqmVwjlyi4dLDVzRxsoDB2pippOCdo&#10;IB2sF5+pwkAEyhchmisMni4InCkMmS4MO5Ll15fm05fp35LgURdla0726coJqUvyyQ00hOq4kUZp&#10;gIIbZ9XG2vQGMibHMA2GubJdwtW8ykivxqSA1pTA5jhv0Jhb432KfXVlAaAxW/LdFPVhjuYoj+4k&#10;v6HM0CMZof2p/r3Jvt2Jnp2JHq0JrrXRloZYz7o4/xx/dyuXqWYyVQK+ToH6J9yHWIKvWSkQiXki&#10;PNqGRKnQmU0OqwXFx9KojXod6KOuwMAu8K4OL0hVSj0woOcRq7+C4gEjj0GhquUKYilmGNcsCsWq&#10;N5q1ehQISKkScdHidiKGwAryCa4iEBvkKkhdDUYQX3q51KxWggTTy+QwtIGxavRaiRxEGeyCxICR&#10;DkMGxNGDt+6PDA+5u7uCapKamhwQ4JeanJKWkhoaHJKSnJiTm1Fckg9pfEJ0THRkVGQ44SOfmBAX&#10;HhYCjEopB8UMBgUoGzKRWCkQakRio1yhl8pAhZZyuDqpDK4O8k3C4wEBA1cHInK4DI67za2juV0F&#10;4ocLMlDCY7AEdBbY4RxnEg9zsvKFgQqVnc6aLqu8OzJzLr2mj26cYduXeW7zArd5vv2Y2GObYTlk&#10;2o7TLRss07rQdU5gH2LqOhmqShdBBkbOpnGjMHIgRg4TiLx4wnS/wLbi0qLkjFBPX1edJcjTLzcz&#10;Ky8vr7G5qaSsNADu38fXx8cnKCgoKSkpJSUlJyenpqamrqY2KiJSIuBbjUiEEkIe5INeJdFJeQ6Z&#10;ROOCVYQq39utfLwd++Pp2F+diPx6LeDjCe83u20XK+UriZQuD2wgkLSWbVrKtsxl2ycygNynsn0X&#10;8kPWiiKOlcbul8WdKks4rEo+XZ12qjb9sD77bHPOpc7sO4PFLw2VQHpnsOR2b+GtnoJXjpTfG6q4&#10;2192p6cY6KXestcGqt4crnv7aOO1ppxLNanXGjLf6K94va/8amP6xfqUc/XJl9qzLrRlHzal7VbF&#10;bRZHrRdGrOdHrueHL+QHzeYFjKf7HU31mcryn87xG89wH0m3DyYaR5ItXSGyniDh+brgqw3eM5HY&#10;qULum4Nu7497PZr2+mDC9YOj7nuZ5C4TdrlMSSDyXyx5/OpY8DtDqlMF2L128dtDuven9E9WXD9f&#10;93+2HvXZftGlwVRvIabnohh0oGBJBURYQNBYeWwOzIUKHohS5KGCQtYoYc4UId8Dwk2eSqaB+QGi&#10;FQihTc4uColUzOKLKUwRGIEYNp2R8sHY6Pns3Ncb2680tqfoTBIGg4rimpDpbBaXQmVhCDAiflGG&#10;FBQYpMNQQd2nv7CmQIf+Rc8HTf4/fOSBhxQO4YYGKvAih7COoBjKhDOcMZD+oPPQSIggE8pAxTBA&#10;aCQyj0bhuGBcDJNTsVdPb751Zun7N059f//w7x9f+/2jq09f3vz1u4f//us3fry/81+eXf322uxC&#10;gfdittvx0qDjRQFX62PeGsp/Z6To0WT5k9nqzxdqvllt/GG9BaHtay0E/bDa/MNq6/drBCE3+e83&#10;mp6j9pvNvz7W/rvdTqDfHuv4ebfzV5st3682/LTa8MNy3ddzlV/MVXw5X/nxROGnM6VPZ8reGcz+&#10;YKL09YG8mx3pv788/9fPX/r51vqXF6Y/uzDz4eHRT87PvH18+J0TI2/tDd8/NvzGzpG39o7e3zry&#10;8GDytaXe+yt9311Z++LcwtNT099d3nhyau6HG3tPz608Obfy+NzqSyuj9zYmXl4be3C4eHvnyLnl&#10;tvPrA7cP1+pzc7emVk+snJ0f2Vwe314a21kd318Z218dP1ibPLE1e3p58rhG4gqKIbwXZGkif0uM&#10;zcVRT4xFduE7YSQ6jcSiISCPQ8Iscizejzbc6Hl2Jfmlk+mvHsbdOfC9uW++d9rw0inZ6UXs3IrL&#10;+VXKzV3Byyek17f4F5YZ55epZxddzi+4nJrCTo27HI4zDobYGx2shXrmRDlrvFhR5Ie1xpM22gxz&#10;1bzREqfJWpf5VtpYo9NYK2ms3WW0izTW5zI7Qtua5x8eUx1bl64ssOenaXNT1JkJ8vQ4afqoy+SI&#10;08QwtjDFmB2jjw+5TA5TRvqwwXZsrMtlsAbbGBBfmvN+uJM1HyXoEiBEfgxzOurkMs6jD2gY16rC&#10;73ZGPZ3POpGGEPm1OGw7n3Z7wuvyvNe5da9zBz6bq9qtTfX6ivLSGZ+LJwOPb3ie3Qs4fxhy6qTX&#10;iVM+J08GnTodcfZ8zKlT4adOhZ47H757zHVhXrE4L5mZ5MxOMBdnOMtz/NUF4caidH1esb1i2Fl3&#10;PbUbur0clRzJsiuxQKMsQC1JsMsb4lwH0r1XyqOPVScfVCfslkeeqo48KAo5WxVzUBa1Xxm3XBg9&#10;khY0mBFWE+ERaRD5KzneSo5NRHeVs+V0DLnLSJhGEdsiFxpxP3e1gKOV8A0yiVkpt+s1SiFPL5dA&#10;KmExFDwOWCsSLl3AoCKveWQIOInoZBmbruEzlRyahO4iIGNCkpNByPOCmVUuk9JpIgpZy+cYRHyL&#10;TKoTC2VspphJFzEQxM+HoYugXoxDpvBpdAmLbVIorUqlRSm1yMR6gVzDFkqoWKSvPD9Dtr6SvLeb&#10;29cbrhSjwC8uyNec4eyMPOQJ9AI2ZK2h4L8cEUgrsZCF8H4crUcqNL49R+TxMAIIekaIvBMZRAL6&#10;RRBkEoHIEyvK0snI/xF4Foa5yZnpgY7sEEd+iL08yqMg0Jjtr830Vad4yRPdJYkeshRPVZK7KtlD&#10;nepvg8eIwHcX0D3x+hGgghB5FwxJJGACfTxbq8p6a4rygm3pXpogPf/V81v/8y+/+u//8N1f//Pv&#10;/vpvf/jrv/3db75956//9ee//rff/pc/f/5f//zFX//ph2cvn3JnYNmusuYot96M0IbkUAPThYk/&#10;QHgGDDqHQqLSQYI6u6DQ8ZBPorqQ6ECoAX+Luf+fCT0WKh6KjIThAeVfIPIw0GFoUylM5O+PYSF6&#10;xXR5znZ9/kZN6nJZzPHGlFMNSVfb0u/1593uTHu5N+tmd/qd/tyLHZlXeoqu9FX0RXukKVkeGHap&#10;t+ZSb8Vqady9qeb31wb+5cG5f37r9G+urLwxVff1qfHfXlr8eKP3RGX8bLL3fKrvTkncQVXaQl5k&#10;f4x3rY+xylM/kRm1VZ5+rjn/dm/xjfaMm+0ptzpSbrQlXe9MvdmTdbUj7VpHGkjLSy0Jl9oSr7Sn&#10;XmxPgTYcNibvlMUu5oSvlcSPpAZ2RHv0pgT0ZQS2Jft2ZUcGq7kHY72/f/bhlw/ffvLu298/++zz&#10;Tz55+tFHP//00+v37m6urmxvbewe215cXBw5Mjw2PLK+uLqxvL66sHZsY+/siYurS8dWFnZfv/fw&#10;u6/+sH/syuzU3s7G5aG+5b6ehSODz1F4SAcGNiAdHt7p61sDZmRke3gYdpGPfF/fSk/PUk/vQlfP&#10;fGffUlf/Mpwy2Ls2Nrjb1TjX1bzQ07bQ3T7TUn/k6MDC9OCsr9qe5RM2klvRFJHUlpjZl13UFJvi&#10;wxal2dzGSiq6k7M7EzM7krNropNq4zOnWvsHG7ulbIkTRsU/a0FBn5wwSk5u0dTsysrKTnVpI9uJ&#10;q2coNjonKgKT+1OLhzNKR7KKJ4uqjmQVTBdVT+RUzhc098WUllsTq2zptfacCn16rSmzRJlQpkyo&#10;1CRXqJNKFfE1uowqbUqxLCpfGlaoCCvWhBVqgwr0/kUm70KzR7JSnaZV5Vp0BQ59tlmWZRbnWKVZ&#10;VnGWQ5zjgXB2oCIfNej/VYHmIh9tnqs83SpINfMyHKJcT2m2uzjVyo03MjJdxakWYZKBC5RqFhDQ&#10;fLpVlOWQ5rjJ8z1VBV7qAk8NUImXrtRHVx5oegHH1wSba0MsCI4PtVSF2ipDrGXBlspQ1+Ige0GA&#10;tSjINcXDEOemC9BKI6z6GIct0mr1VWg0VK6OKTJxFHyMkRYav3p0vrOmVUTnpkTGN1VW+Xo4ivIz&#10;utobOlrrttZmN1amp8b6F2dHZyeGN5ZnRwd7j/R1HT0yMDc1vra0eHBs6/je1sLsWHZG4uzUyP6x&#10;tb2dVUjnpkd3N5f3tlYmRwd62hvLCrNjI4L8PO25GUlg+rU1VhflpqcmRAX7eUAaGeLn62GzGFVu&#10;dgNcOjzENyM1rqI0r6QwKy46xMfTZjWpgewWraeb2cvd4rDqkKc8aPm4d7zDbiJSFEfepDWbdBaD&#10;Fshq1NmMOrNOrVcrdGqZUiGRy4RyhUgiF/AlYBjwhQoBV8QRSxRMjlQgswg1XiJDmNAQyVSEik3x&#10;El2s0hQv00RRGO6Ys4nEcGOLgyWaGK44UCgPJdZ0VehiCE95KCbTR7HEfhwpCl9D43sBz5b4Y3QL&#10;V+Yv0gRzZYGwy5EGQT4iiTdP4oY+Rda7G8weYM2plDoOnQ32HSiBYPITIDtoj4QCCbuwEfg7EdWE&#10;iztQE7sEEA9nAQOHIB/0T5gUIIUcyMfBXj7sIo0U9/OAFNRIAnMgUAjQQiET90VAMwwQ6J9QEk6H&#10;axEekDDXIKAVR+oQgPMLIk+A8gSRcD9LAnkHeYvPS4h5AcEDj+Qw2Zlwn4eGc6AFuNM60olx8J2C&#10;R4cHAs0YeFCdoVmQAkHJFwUghQKQQya7sFgMKEOg58SJwEgkIuSDIxXDLtFyaCGBp0MZuOKLSiAH&#10;Tn9RLewSR4lixC4UI1B1ojzkwC6RAwTMiwJEPtwX/tMJvAR4h8jdHpWhM3gcLpi3QISPvEQkBnqB&#10;ehGvlbgGMKgGLgN0ALgR4tLwLsRisUQigQKgGKCLsmkarSIsPMhiNcAEByYD3CmdSdk52Pr7//R3&#10;P/3mm7//829/89vvfv7Nd7/76Ztff//lT18/++7Lp99+8QTox6+efP/ZR999/vj7Lz7++vNH3375&#10;8bdfffL1F48//eTh06cffPLJ+48ev/vRo3c+fPzOBx++8/7DB2++de+11+88/ODt777/8i//+Mef&#10;f/+rgvzsprrqmrIyHhg1mDNMryRIncAuQuGPoIPdf+O1e3dupiXFR4cFOcxak1rsbtEYVQiUJ8B3&#10;m0VhNkr1WiEKPqNDjvOEjzyR2s0KIAKdt5nkBCJPHIJdwoOeQOSf+8gbVDql2KxT2IxqV4shJjz4&#10;YGdjbvJoZUmBv5ebmMdSy0RgISolAr1KBoSC1Uj5hIP8L8RVSJhyMUMt58iFVItO5OuuD/AyZaVF&#10;N9QUpidHxUT4B/l7BAd4mowaFpPCoJNEQo5IyBWLeBIxH0SNxayLj4usry9vba1uaakaGGjr729t&#10;bCz38XWNiAxOSo6LiYmyWCzQLbCkKN/ESD8Pi1IrYYPlrxaxFVymEt66ixPXBf3ozHN25mAY18lJ&#10;QEJwvJhKlTOZKh5PKxKAtGA5O2lEQgmLCRqTRiICaxC0TzaJzCWDSkrhUZ0ZYBzSnGU8tgg6Jeh/&#10;NCpYuZHhEQN9/cvLizMzU4XFBb5BfkazAYYlGLFE1BrYoA+BEUsmOSO/V72aDWe6oKD4RoPO39/X&#10;38/H38/L1WHRahQcBpXigr2A47kMipCFSMBE0DyLisB6OMSkPEfkoWESDhNaxSKjz5BhaDLxDzlx&#10;p35nMdNZxiGrBHSVgKbk0/QipknK0QnoVjlPz6M45Fy7nGUWUk0CEpj9GhamZzvr2SQ13VlOwVwV&#10;Qje1xMuodtOrbWq5l8Xk0GncDHr0GZJGTUStIRB5i1pjUqpwGEtLIPIGfCVVSC2/eMTrcfxdK5cT&#10;DJG+wOuB4BCBpBOMGiQNlwvPiQ2mAo8rEfCJOPJE3HYophCJ8NDPqLxKIiGAeOAJQJ+A46E9QDY8&#10;yMyLMlAtEQkHKmdRKDwGA1pIoPAOk4lwioddIgdOIRzkhWw25BO3oBaJoR64uoTHU0hgFDDpNAoK&#10;KYWLfCCCAbmMssgkEMZcPhJDIGtgAzkkEolUKpXZbIZdME5gRjGZTO7u7kajkRBY0JtBKtnw0DTQ&#10;uSEl4HiCh8KwAf8iNej0Rr0BUr1WR5Qk4HgiRVFrlCoDDsdrFHIgHI5H1lSIzZQTEdhfmdeWEz9e&#10;k7fYXDLfkL/aVrzUmDtVmbxQnzlbnbzRmr3ZnLnRkL7TmrlZn7bZmLHVkr3WkrfUWjzXVn6koagq&#10;Mz7Sx2FRy7RSMfLq5XLgfXHZaKEPkFkECo9+kWZzYHYU4fHdiGkSpkYnJyeYqsCgIDs508FUwzBf&#10;D9ec9OS4yGCHUe7n0PjbZC3FyXU5EaXJ/uWpgdVZYcQ6rqUpATnR7lnRbkDpYTbgCxN8gFCI+Tiv&#10;8iT/mvSQhqzQv0Xku0vjCO/45zHlKxIILL6rLK6zNBa5yRfHtBVEtuQhz/q2guj2wpj2gri2/NiO&#10;wvjWvJj6rPDK9GBoQ0myf3GSX1GyX068X3a8f3Z8YH5qZFluSnlBRnFeRmlBVn5OanlJbm1VMfAx&#10;4YEOs96kVTrMBoNaAR3MajQYtRq9WmMxGG1Gq0qh1io0DpsrvD6NSg2pSqFUKGTodxadXiGTw/RG&#10;BK6RSaRSqVyhUIkEQoNGLWSACU1TkLCCYPvRkoSJ0ujBDJ/RbO/xPL+xXF+giXz/6YLAabTia+R4&#10;btBUQfh0cdRAhn97kkdHsmdLgkdzokdzsk9dvFeyQxKl47txnUJU/GAlz1/K9uHT4kzy0lCP6ijv&#10;1pTAulivxjivphj3Un8NUL6ngtCYgdpiPQdSgwYzQoD604L6Uvx6wXZK8GqNdcCFaiIslRGuLemR&#10;ad4OqTNmFAoVME/jH1LIZAqxWAoklz53kIe+KRbJFXKtxexwdXiZTXadFvnIQ2rQI2hepzXheL2r&#10;SqkHXqsBCWqEAQcdiUWjq+UKq9EEY5NNpYIqhz7x1OotOoNGoRSyuVw6WyaQaOVqCVsAjEmpgQKe&#10;FjuILJASWokUCS65AuQYyDSNSOxmhMvrPSwmvUwuF/FBbtRVlV+7dNHXxwNEd0RkSGlZYWJSbHpa&#10;UkpyfHFRXlZmampaYnZOOlBWdlpWZnpyUkJkRFhoSFBEeCjsorXLySQYHUwqRcBBgZ50Upmcx4cH&#10;AlfXwFsWCFVCJNZAWGnlSrVULuEJ+Ey2gIWCyPMYLBSNkcERsvk0Z4qIA3KJBamQwRVQGDwnCg9z&#10;0jM5vhKFDsPao+Lfnly8ll3fS9UfcdZMkPVTDOMMy7wlcF2lGg7Ytn2WdZ1tXubbRui6VidxvbOo&#10;FONmYYxEjBqJ0YJc6L4MTqTeWJeRVZSUHOLq4WGw2DWmxIjYipLS6urqyuqqqJhoL0/3YH+/AD//&#10;0NDwlJS01LSMrJxstLJrY72frzcIapCiIDBhmtDLpSaVXC+XGGUCm4TlzscOB9O+vlDzxUHMt3sB&#10;32/7fThmeH/Y/Hqn7lQ+czEGG/HDOlyxlQztfJphNsM6l+M+l+c7m+M/nxe8Whi+VRJ9rDjyoDTu&#10;RHnCiYrk41Upp+qyzrXknm5Ivd6TR0SqeWmo9EZvwbXuPGCud+bfG6p4a6z+7YnGd8aa7g/VvNRZ&#10;fKut4FZL7rXa9MPC6OO54SsJ7pMRpsVE96kY61i0eTzBPpXiOZ3qNZfhv5AVOJ8eOJnsNZsTOJ0d&#10;MJbmO5riPZXtO5XtPZLuOpxi6YnRDCfom705qzmO663hY8HOqwmkux3G98e9H834Pp7xfmfE8Wav&#10;fSXGqceCXatUPZ5w/XbD+8tlz592gt4eVB/Pxe4089/oVX40a/9wzvr9sbAvNiK+PVH82nxBsAKz&#10;SigyLgU0LaWIJePSlCKOkMticgViBWgrMqlYJuAJQXEVCUD3lXJYXEiFfBHYERQ8pDsQGAWgK8MA&#10;ETLYYgodzH0ryXkxN/v+kcG3e/rutXWu5hd5IAUKo7JoGNUZtDDQfPj4uTCxUek0BrJ90K+nMKMR&#10;oDwUJ4wlEPJQOZQEbR9SZOf8AsED4S5BuK89vovr/zSYG4FgF6YAkgta0RBGBIOCviiDc6G1cAVI&#10;GRQqKFoCqovABVPRsNfObLx9buXLu3vf3T/5h0dX//j0+mev7Pzh0cV/+fLWf/vu5X9479R6dfhi&#10;vtdyrteJytArDXEvtaW+NZT/4EjeB2Mln8xWfLpQ/fV60w+brYT/+0/riHBcvu2HdUTfb7TgsWsQ&#10;HP/Naj0wv9pq/c1O+2932n+z3fb7va7fbHX8aq3p1+vNP602fjNf/fls+aczxZ8vlr8/kv14svDR&#10;eOE7w7mv9Wa90pt9vS3195fn/9Pdnd/eWvvy4tynF+Y+PBx/dH764cnx+9sDH56afmNz6I31wTc3&#10;j7y1PvTW2sCr8+3vbQ18uD309bn5Z6dnn5yY+c3tE5+eX/3+9sFbu5PX5vte2Zl869Tim6fnb233&#10;X9/qfenE9JVjc7szM7tzm2uTx5bH99am9hdGt1bG9tfGTyJQfuL4zvzZiYE1LlVFxtjQGXg8GomK&#10;EHnkCuwMRikH9ER4CaCmwBQMRiWH6sR2wcRkTEzCbBIsyZfUU6Y7uxx19zD23umAV856XNpUnFsR&#10;Hy7wL23Irm4rzy8Jzy3xLq7yD+dol1b4hzPMU1Pcw0n57qBiuVUyXSMeK1NVR3MCJFi2F3asx2e9&#10;VT1a5DxSgs00kccbXYYbsbEu8tQAY2aYub0oO9xW762KtlYES7PsxSn2wjR7Zpw+dZQ8Neo8fgQ7&#10;OogtTLImjlAHO7HxQdrYAHWwHRvuwGZ6KMfGZJcXPT8+lTcTw6tlYKMMbNqFtETnDGFO52L8Xm1M&#10;vt+f+s5o4sksyX4KYz3Bab+cf2vG5/yC5/ljfid23FYXlesr8jOnHJfP+18+E3Ry1+/4scDjx0NO&#10;nok8ez314Hz6zEZE+4A5t4yenoMVlpIaWlhjY6qZSdn4CHtqnLMwK1qYkazOKXcWdZvTuq1Z84mN&#10;gGNLQcc3UgeaQo0izC6hRlqVyW6K5nj3maLwg4bk9cKIY2VolcuT1dGHlVHnaxNBlK0XR49nBrdG&#10;uVcE2yM0fH8lx1fNM/MpViFNx3G2iGhuCpaHhm8Rs01inkHIsciF7joFCjIjEZiUEptGJRewQLoq&#10;hGwJWLBiHqRiFlXKoctAIuBrt/IpzkIaSSdEmD5MkGoeQ86kKdkMs1RkkgiVbBbsSqlUFYvlUCll&#10;bCZIAxGDBmYRmBhsPD4M0wlDnwtTKVI2y6pUmhUyu1JmU0j1fJEObCiBU0N5wNJs7OnDjIvnCxbm&#10;kg1qtE4siiMP/0kU5DwIEoaK4ANc2CD8XSaTgEEOGiGNRoFdINiQyfRLzE/YCPcWJ9CskexBP/eB&#10;uIEey4aG0aFysKToRB/mUlBMeX+TKtyuiXaocoLsiW7ynAB9pq86wU2c5CFN9lIkuMtTvXWZ/pY4&#10;L7OAQYXa8dDxCNJGMDeOyIMgAgbU1Kiw0Ly05Ps3L7xyetNbxfQxCP/lD9/+8x+/e+XGqX/7l9/9&#10;6z/+8Nd///O3X79z49r2//ivv796fvVf//jlH7774P/9yw/nV8eTPNQrXaX9RQl+Gj60CoxKqBP5&#10;wmMkuD38rjAQfQiMp8LTgLv7/xORB/rFR55A5OFRQeNBkaYg90oahiE3fC7JWeKClYb7rzaWbDZm&#10;L5fHnm7P2amMOteYeLEh/mpL4ks9mTe7M2/25Fxqz7x9pPxid/FyUWxftEe8wCmGjY0k+DX76ypd&#10;xePJ3mdaco6Vx63lhY1EWmeSPCZjHRs5obtF0efqMq+05J+uTtvIjz1Rkz2VEtrsZ5nNilnIjV0r&#10;iD/bmH1vsPRmB4pU83JP5q3OtJvdKGr8hebEq+2pV9qSztZHn29KuNiecr499Uxr6l51/GpJ5FxO&#10;2FxuxGCSX1+iX0+i35GskOZ4z/o476JQ15HKvC/uv/yHr57+9otnXzz66MuPP/ni8ccfP3z40zff&#10;3H/1lZ2N9YP93d2dY6vLK4uzc7tb27MTM/NTc+tLG3tbB5tre1vr+yuLO3dvP/jis1/fvP7G1vqZ&#10;g93LS/PHR0dWjwyuDg9tjA5vDQ6uQzo6uktA8/1o9dedI0c2gZC//JG17p75voHlnsHV7oEVApHv&#10;bV8c7t4Y6t7obJ7tbp/r7pjuah6ZH16OcgTGmDyOZJd1xmd2pmT35xQlmV3NzrSG6KTejPy2uLS+&#10;tPzOxKy25KzyiITZ1r4jTT1cFzbViemC0WHsUMnQN2Bm5Tnc/dLT83UKCx2jy114l+aONUZntcdm&#10;j+WWI0S+oPJoTul4dtlcQcNoanWZNT5PFVlhSitWJRUpE8s1yWXqpAp1IlCpIr5CnVSjy8gTxxTK&#10;YnNE4fnSiAJFRLY4MEPimyXzTpXYEmWGaIEsWixKUkszjYoCh7rQVZNrk2XYxLme8jwPeYYNRZ7J&#10;dVcUemuer8jqitzhs9wkWQ5hup0PlOkqznKVpZlFSQZuspEH5aEMnEvUUOitwqPTGEr9jEAVfqaq&#10;AEt5IPKRB8IReWtdqL0mzF4daqsItpQHWcqCbBXhbkVB9rxAa36wa5KHPtqmD9aro1xtfhqdl0Lt&#10;KdOpyQITS6GnS4HgyfdXt2+MLzYWVndUNzVX1KQlxmWmxXe1N2yszm0sz64sjK8vTw0PtDfWlMVG&#10;BKXER5cV5na0NI4M9g30dK8vL+wf2zh5sHVsaxnSg911SPd2VtdXZqvLCjh0l/SkmOW5ifHhvr7O&#10;5pz0RHebAdKU+MiG6lKozWZUtzZU1VeV+Hna01Nic7OSG2rL6qpLiAjyWekJSfEReo00PMTX38fV&#10;Ztb4eTsC/dy9Paxe7hZ3N6uXp8PTw05Ek3dzRZHl9TqlWa8xalUGjZJItUqZUiFWyEWQqpRocUWZ&#10;UsQTc3hSHl/G54gEXJGCI9BoLUFiXQBPGSg1xbGUYQJttEgTzZEi2N2JbMMwA5PvyxIFSTQxYmWk&#10;VB3JEQWwhf4yTRQUIBiuLJDK82SKfHnyIArXAxi+IhijWlhiH5k+giP1g12ePIQu8BaqgnkKf57M&#10;nSO2qnWeCJHH1/1iMdjI6v8lgDhsoDnCLEDDAyGCJkkok4THNfBQgABngYFTCG1TJBIRR2HuIOHf&#10;aEKFUIYA5WEKAK0SFEjQOYHh4kvWCXC0AexlUFNBEcWRdlziE/onDieDZktcBXZxOB7NOS/of4Hm&#10;cdidQOGRvP0FkSd4SDFnBMdT6RQGCxRuhKcj4AOPLYMUXzw4O65EIzd5yAQemkChkCAFIsrgjaIh&#10;YY6XgUzIgZLw5OAoFCYqlEhEUEwqFQsEPDiKEKdfAuwQsPuLqwCPGo9/ggY5sAsnAgO7UJi4ImQC&#10;QWGC4BK43zrC2fG3hIB+4OEQnELUCQyRCYWB4GbhacOjloNVK4V5XSyTwD8pPH/iVcI7gkdNvGW8&#10;A6A1ZolLgA6A9wv0owu8CKIAPDqNRgX3wuOzpDIh+p0ZfUqH1AYXElZUkv/9T1//4U+/+eOffvun&#10;P/32j3/348+//vpX33z63eePv3n2EYG/f/f5R988++Dbzx7B7heffvD504efPX345PE7n376IdCT&#10;px988uTh4yfvP/rkvQ8evfveB2++enH7ZgAA//RJREFU+da9V165Cfl/+vPv//wPf/fRo/dystM3&#10;V5emRkcZJBLLhQLEcKKQce8ArVJVW1nx47ff9Hd3hAcHgPQwg0qmU+jkfKNKZNNLjVqJXi0wG+Qm&#10;g0SvEVtMz5d1teJxaQjkHVIix4LHsYH0BTSPQHmLAs4lvOPNGondoHCYtUaNTKMUebqZrSZtX3fb&#10;yuJMZ0tDVVE+qH86pdQAQkDIhRQMRgGbSvjIEyvNahQENM+ViehiPkUpZWmVvPBg9+rSzPzs+OL8&#10;lIqSzJyM+LAgz5BAL5NeIUFAPEchFUjEPAGXodXIDVpFWmpCU31VU1NVd0d9b29zV1dDd3fj0FBH&#10;fX2pr69rULB3SLBffEJ0VGS4Xq/FEsL9/N3Mdh2YrnQejcwiORHh4DlkjEd1BpKyaCKKi4BKBvWU&#10;4+IkYdLVAuRUImUzpVyWhMOEE9FySQwKH0qC3UsmI9AWbFqklbowKS48UFsFoPhhkCPkcth0WmR4&#10;RH9v3/b29uTkZHllWXBokEanRYPe2YlEQdYOGt+oG6FFi9xc7UaDhs9jAQ8n26zG0JAATw+Ht5eb&#10;j4eriM+ikzAmBYWgAeLhAeJBG+bAdWlkFAsSeieNQtwaZEJT+TQXNgkTMshwd1wSxnHB+BQUJVYj&#10;ZBtkXAWPqhExTFKOWc42y7hmKcsgQn61FjHTyCeDoq9hYTqWE9L7WU5ACgrsumhZZAXdSS9geptU&#10;vjaDTatwM+gcBp272Wj/JYi8Q2NwaBEib9XrCdgdyIw7vxtwOF4lkehxR3WjQkkg4xqxBAoQuDnk&#10;Q3lIiV0CWH9xIqQamYxLp8MTJkijkKOgKDwuHFWKxUqJUC7iaxXQ/xRqmViD+qJMJRWp8ag1Jjwe&#10;NKQ2jRZaC6lZqYKrwyWgWj4bfcvE5bBoVDKHQYcKoSV2PII8NA94N4sFGNiF5sFRCY8HgkTK5+P3&#10;iIJgILBMrpAKRRKBEEjEQ+gzLgbJQGA6QAq78NJB6IHogskA5AsIJh6HCzILhJRKoTTo9Fq1BuYP&#10;ENEgv3Qard1qg0yYRaA2OEWjUhv1BpvFajU/R+QtyP1Xp9frX+yazVaDwQTFzHqDQaM2ajVmPdSr&#10;U6lURiPcBHKZh5rVKhj/Or1aBalcLDIoZA69yiLleWlEeRHePUXJM/W5x/qrlupzNtuKT/TXnByo&#10;3e0qP95XeayzZK+75Fhn0VZL9lZT1rHWnL32/N22vK3m3O32ormG7LnmwvH6vJ7S1PqcuBgvC5h5&#10;epDETAZ0ZHjO8HjhrkFWS/hiEVdIRA4RsDjw0IQ4KA9yHmYKGjw3mCBxH0mY1EAS5GSkpibEuJnV&#10;dr0kwKGqz4+vyghpyIuowLF4Ao4vTPLNi/fKifVAgWvC7UBZEY7caPeiWK/iOO/SOJ/yBL/KFP/6&#10;rNCm3IjWguiu0oTuskSg3orknvIkYDpL4oEgHwiYjuI45BGfE9GcFdaSHd6RF9tVEN9VkNiZn9Be&#10;kNCaF1ebEVqdGVoQ51GZGVSW5psb7wpXL0kNyo7zzUkIqipKLy9Iy89Kqa0oKSnIra2piI+LAhXK&#10;atQB6dUKB3QrjQrejsVkhtdKdAB4O+iDBqUKvSmdTgYWqkSihXFkNCqVSgTWwyGVWi2XQf+HLoHW&#10;dxXBRKeAGQ56pkbIVdGcokyysfK04bzIkeygyfyg0Wzv0VzfyaIgSCfyAkcyfcZzQ4AmcsMm88LH&#10;8iKGsgLxkDJuDTGOlgSP9hS/2ijQdI1hSlqInJJgFad7qLI8NbUx3p0Z4U1xfk3xPq1J/lXhjqoQ&#10;c02wsSpQX+qjKvVW1gQZOuI8hjKChtODIAUaTA/sTwkEC6oj3rst1r0tzrU20loV6VYZ6x/rZlIz&#10;qRb8JzEBhyuXKuRSlUyilIjkQCqFViHXCPgStVprtbg6HG52mztah0IF/d0ok6pMJhSpRqdDAeWB&#10;J8LKG/UWeKJ4mFpnPleg1xpMMIiVKg6DCZ3KrNWrpXKTRgNXZJPIIg5PJZHp1RoGiZKfnTM2NGrR&#10;m90sDhjOKF+pJOSGWamwadSuWhAdWpMCgcg6mYTHpEYEB1y/cj7Ax5OIoZaXm5Gbm5qdnQxpS0tV&#10;a2t1W1tdVXVpaVlhekZyZlZqRnpqSnJiRFh4cGBQamKSw2Klk1FQJiGbLeaxFSIRvD64KAgWpUAI&#10;u0AgoKAlcrEESMgRoNj6KFg8ic+CCZEvYAuFbL6EJ2CTqDKuQMDmgx7IIDOFdD7PhWVVGEVUjpzB&#10;1rM5Omfnrrj4+0fGr2ZUtmLSSaZ5mmqcJel2hJ6bXPsWz7HDdUC6IXDMc21H6NpmZ2kFJihy4mdg&#10;jHQndiRGi+GKIhSqBDf33NjYaH9/D5MZRL27yZqVklZVVt7Y2FhcWhISEuRpNQd7eiRExUWExkRE&#10;xmXmFBaXV1TVV1fXVhiMGhQXS6nWSaT+drtRJjJIhcC7g4AmYQX+rLc2cn+6VPD9iajvdn2eLZnf&#10;HZG8P6q6XEM9kee8k0qZDsL6HFivp/NekftMknE+020+x3cuN2Ayw3etNGo5P3itMHi7JPJ4RdyJ&#10;ysTj5SknqjLONOScqk0925R6tbvgSlf+pY5cSIFuDZS+fKTi9fG6d2fabrYVnK9OPVuetJEcuJUa&#10;uJbgdSzdfynGMRmsn4uwHA3U9LlLhwO0PV6y/kBNh4+sL1TX4CEuMzF7Qw3docaROM/pzOCjKZ5D&#10;ifapbK8jqdauKNVQkqEnSjkQpTgSKT9Z7nNQaJwIww6LhA+GXB/P+j0YMT9d8H37iOvLje6Dbti4&#10;L3arWv5oTPfjlsePm/7frvu/2ac6Xex0p0X01oD+vXHXR9Ne32+E/rQT88Px3HfWCkJUmFGAqYQM&#10;qYCj5DFUArqCzxAL2FyxmCuV83gC6Cp8NofHYsOYYtMZPCYXNCgWlUlCwYldGGS08ACXwYF8SGFK&#10;FdCoImdntROWYjQtV1YdtneNZmWHyKRovUEXJ7TsPAWp7CwaHQimJxwCQxuYEcQG+gyRSVgykIKV&#10;APmQA5Md6O8wA8KkRqDwMJFBCoYG7BLEpNKA0IoI+NxHEBSAa4HCz2ZChQiRhxyqC4kLqpoLhha2&#10;YTi/frj+4HDx61cOvrt/8uePrvzx6fXv7h//uw/P/+nDc3/54Pz7e/0D8ebJNLftkrCzDUmXW1Lv&#10;9uQ8OJL33mj+x7MVj2dLP12q+nqz8fPlmm83m35Yb/rVVuvvdrt/3uuB9De7XT9tdf641YZTCxHT&#10;BsWR3+783U4Xkf5mq+PnY72/2mpHp+z3fL3S8MNO6+erVR/N5H00lf/JbOmHE4UPhrLv92W90Z9z&#10;qz39ZGXUD2em/v7l7W8uLXx1eemzK8vv7I+8u3v0/f3xB9sjD7aPvrbU/2B96Onh3HtbQ2+udHyw&#10;23+2N+fpqfHPzsw82pv4/uqxz86tf3/z+IOD6dvrw9fWBh7d2vjstWN3d/veOj3+6UsHrx9uHszO&#10;b02tr4xvr04eLI3tLI/vLR09mB/eXTq6tzl7am1qt6W6h4KQdqaLE1qaiQSmI1r7C4U+xTCqizMD&#10;rQeJ0HlkzcEUDHYbAw/eyCehZf81HMwkxuL8nLqqTPMDXld3k++eSnn9MPHVU9G3dgMuLFsPZzWH&#10;c4ozC6oTM4rtUcnJaeuJKa+FdtvRWktnnjYzgG3mYnIXLFCNLbUEr7WZZqvpk1VOE3XYeLPL0U7S&#10;0V7SSC9pboR7fE1zuKXYmmceW+Uvz7IXxtjz47y5cebEMDZ2BJsYwSaGnYd7nY72M0Z7GUNd5CPd&#10;pIEO5CY/OeB8MC+/seX9xkb0RraynI4d5WLjztgciTRGxs5EOV6qj/76WM17s8kn86WbiZTFOKcz&#10;DeqbM35n5jwvHgRurpiWZ6VnT9gvnXU7f8Z975jlxKH/8bMxa/vR+xfzm0b9wkuk9mSaXzbXL53l&#10;m0QNSnSOT8eGj1pmJzWzY6Lpcf7qsmZ8VLi1ZN2ZNO9PODaO2NePeJ1eSj6zXDDXm2oVYd5auo+a&#10;lhuoH8wOOVabslcZd1AefVAVs18bvVsdCcxhfdJ4smdXlL0l0i1aw4zSCWOsKg8ZiHFnNdMJUhPH&#10;JUAn9NPwvBRsdznPLGC5KUVeeoWnQaEVccwKkV7GN8hFOilPK+GrhCxCSsi5FB4FI1ZwFdJIkMJr&#10;BasDhLBVJYNdGZsuorvohGwvo9oiF0poZAWLLqVStVyeSSJR81FIetwxCAXMBDNEwCSDrQEmhoxN&#10;1Ym5cGmDlO9QyVVcul7EkbMxD4vzcH/4/l7i6dOJxw8STx0URwWJWCTktY1cfZHcQFFroAci2+gX&#10;ZAT0ZORVJ5WCoU6CbogvrEcYTXAK4bf4woaCAiBhwJBCyAJOYKK74LgJkYkqdEZxRw1ibqhNn+Rj&#10;TvHSp3qoUj3lqZ7SdG/kJp/mq031M2SFuIW7mZCOjtzJoQLUMrgYCVqLx7KHLSYmbnxsdHVh5trZ&#10;/deuHg63lCu5Tp9/dP+v//7Pnz96/a//9uf/8a8///Xf//TXf/v5//1/vv2f//z9f//L13/911/9&#10;5z9+8y9/+PrWuZ28pJCdmb4zGxMlGTEw3qBy1Eg09OBu0J1Cy5+Tiwvy33FBLlwEvcDcX2xQhthQ&#10;W/EWQ23AwF2j5wgMETMBPSWiCPp0gOaCgvnwnDATn9lblL7cmL3TlL5eFXfQkHiyNv5EVdTFhvhb&#10;nRnXOzKvtGde7sh+dbz6Sk/BVmUcTLJ9UbYEAdYaYDrdWDAY5dYZYDxenbFVGH+hpeB0Tea5+pwr&#10;rUUv99e8Pdlxrb3k8fLQxab8uaTgiXj/7gDbaLT3UmbkbGrgZmH0lbacG115d3oLbnRmXW1JvtGV&#10;cacv53pn+qWWpMutiZfbkw7rIs80xZ9qjD/RkHDYmrFYGDadFzKbHzGU4tuf5D2Q7Ad0JDO4O8mv&#10;FVT6KI+KKP8Pbpz77dMPf/fF019/+fm3z55+8+mT7z779ObF84/ff//VO3dOHRw/uXdic31raXZx&#10;Y21zenIG+OP7J45t76+vbu1s7QFzYv/07Rt3P3r4ycN3H104e2V6YvH4/vnZqe3pie2Jo1tHBleG&#10;B1YnxnaPDh/r71kdHtzq614ZHUUB5QeGVvsGlkeObvX0LfYMrvYOrQ0Oro8Mbgz3rR3pWh3oWhno&#10;We3vXe7pmutqHZ8ZXEj0jYyx+Azllvak5DTEJOR4eEVrTP4CWX10akdSbndyXkdCZnt8Rn96fl10&#10;0mBx9Vz3sI/ZA94bk8YH+YzgeAoHc2bC+ySROCSMxnZieshMF+Y2ygNjmiOTJwuqjmYWA03lVR7N&#10;qFgu6ewMyctRhhRpY+qsWdmiiHJNcpU2pVyVUKqIgxR2cYA+pVSTkiEKzxCFQZlcSVSuKDJLEJoh&#10;CEgVeSdKXANowhSdKddhyzJrSzzMJR76Mm9Q+3VowVUvVZGnEqjAXZ7vJgPKsYsJJsshzraJsl0l&#10;uB+9Issuy7TJS/2M5YGmfC91kZ+myE9V4KesCjNVhBjKgnRlQQbkaB9sqwlyQFoebKyJsEBmka+u&#10;OsReH+FeE+pWG+ZeFmitifAoDbHn+hlyAi05QfY4d22wURJh1YeYTcFmi6dKZ5fp3GRGh9DoLjA6&#10;mOogqSNC7RGl966Iy27Kq8yOTq3ILSzLy6kpL85OS1qanTy2tbqyOBUZ4geUlRwbE+ofEeAbFugb&#10;GRbYWFdZXlbU1Fg7NzsxMzO6vb18/PjW5tr81PhQfU3p4tx4bFQwxQUL8HWbmRwe7u8ESkuM9naz&#10;hAf5MMhYRXFuTnqiq0VXkp9ZkJ0a4u/ZWFNWXpRTXpILVJiXXlmWD0x0RKBYwLRbtOEhvjq1xMvd&#10;Ehrk7e4w+3g63N2sQC/c5O02o9kExrzSoEUe8UadUqOW6Q1gN6JVXuX4Eq8yGUcm44FNKBRxBSI+&#10;VyhgCyQudCmZpdVYwsUq5MAuN8QKVeESbRRHGkTnejJ4Xk5UKxBXHIiv5hoBpNDECmRhLEGAUB4u&#10;VUeLleFAAmUYmeNJYPE0vhcwQBjNyhR4aswxfEUgW+LLlPgxxL50kZdEF8qRe/LkDqna1Wj1sdk9&#10;wGjlgo7KQTArqIuwcX+JIA/aCCiTkA8bqI6Qgv0rRCtnsQX4Op/EBoWJDfKJGkD2gdoJheEoAdbD&#10;7EDMETBxEDMF1AAbVEucCMVAfkIZIoUNaoBikA9HiTZAzZCJBCteDKoieEhBCOMnoY3YJTaiADBQ&#10;Hq4LtwNXhDqhKrA7Gbg3OoFoEwwTNF0cEIddAuOG3ReZQJBJATUch+kJ1BtSKIDfOrQX4enAEzg4&#10;XAIICkAbYEYABghaSpwLDHE6tBEuTVwUeEihfjgFGJgv4BBUCMTng4mAoHwC/QeeOB0KExeFFK4C&#10;DORDY6AMHCWKwSnwFuDdwaZQKODJy+VyMQow8TzikBgPfA8NEwr50GYoD++FeEfAvHjL8BagMFwV&#10;ahOJBFAeLgcXgkvD44UNfwGY3WF+68Frf/eHX/3jP/7+D3/48eefv/ndb7787qvHP3775KvPPvjm&#10;i4+effIOMAR9+ezhF59+8BmOyH/+6QfPniH6/IuPn/6Cy7/z/htvvfPqW2+/9MFHb3z7/ad//NNv&#10;//yXP3z8yQcdnS23bl6/ef2Gq9VGdSLT4flhLkxnKh1zCfTwvnr+/Bt378ZFhqUmxHq72VRSvkEt&#10;NWnlepXEoBEbNTIUplWvRFHgdSj+O+H8/gJzf0EEQA8pEcEGCAoYdCKzWQnksGosWqlVI/Wy6uwG&#10;hVLKUapERos6INhnanZsdWW+u60pJihQweOoQDFTCrQKkVqOXOOJFVz1ahHKxBF5lYwLOZAvF7Pk&#10;YgZcurgwdaivub21srGuNC87KTE2xN/b5utpgfISPhMtUyHhSUVsqNPNbkiKDR/sa+9pb+xqr+vt&#10;bOhsq21vqe7tagQqzEv18bQFBHiAEIuMCI4IDfD1ccdCfVxNCpkIzD7of9DbYBJzwthkfL1TuhOf&#10;5qTgMkGnBAKVVEB1ARVTzKRL2UwxmwEk5IBBSyV8z9kMMpdJY5LJTDKVwOUJ4tApAjZykEcMB8xg&#10;dnRkVFdH5+rq6szMTHFpUWh4iMlifu4gDzYQvsFwhXEOupbDblUppQw6WqJXrZLZrMagQF9vLzd/&#10;Py8QxGBpMykYyHQiCg1SgnFEnkVyIlIgtJYRyRl9lMpC681yKU48KjKi4KYkTOQOrxWz9FKOQcY1&#10;yDhaMVMvYupENDWfrOGR9UKaWYxIx3HWsp1MPLKRS7JwqTY+3cB00dIwPZukZbvouFS9kGGV8T2M&#10;ah+rEUWqMRksGpWrwegBkx8eR96q1Lrpzcj93GCwG41WfBFXHe4XT3i+E+C4Wfs8oA2QXobQMcgh&#10;QHw9vnwrEIHIa2QIFANS4VEalGIxipvMZABxGHTCQZ7wjoeSLxB5o0apkUuAIRB5OAoNIC5nUamt&#10;ao1drbWpNMDA1Y0KpUYhF3I5LPwDHLBR+WwWNBK5Lf/N7woED02FqhQiEQHHo2q1WqNWp1EgOF4h&#10;kRJwvFQoEuERWgg4HgQUAcfTqShoAELkfwlbRvxaC6lUjKBVk8GoVqoIJEIulZmNJqvZolIoJSIx&#10;8esu5NgsVofNDqke3wjveLPZbLfDI0exa4wGK4pSozOa9ej3gxeIvFarh+N43Bot7Oq0aqtBa1Cj&#10;Xzvseq1NLdfw6d5aYVVK2Hhd9mRN+mZ7/uWppktj9dcnmy+O1J/prznsrbow0nh+uOFwqPp4d+lu&#10;e+FBZ+FhX9mp3tL9joLt5ty97pKV5tzF5ryJuszBsuTB8rS6jOgEXzejiA8WoELAFfPYaD1efE1X&#10;BAYxOCKOgM/kClgc4scMmUgMMxEYF2QnFFEeCGQtpCIeNyUhNjcr1dfD5mZUBDhUdXlxtdnhtdmh&#10;yEUdh+OLk/wKk3zzE7xzYj2yot1yot3Tw2ypweaMMFthjGdJvE9JrHdRtGdFsl99VmhzXmRrQTSB&#10;ubcVxgA9x9+LYv93yo1py4kmFrPtyENwPIHIdxYldRTGN2RH1GSFFCV5l6f7FaV45SW45cW5QzMK&#10;koOy4/1zkyOrijNrK4qK83OSEuMDA/zQTyMKpc1qdnXYrBYTpDp4FXigf9g0+AavFTIhValUYJfi&#10;k5AIRg8Rkkij0kJn0ynQNyVapUKlhDlOjvuXS/gCETxGjUggpzlpKFhDQuBCbdZYXthYTuBwtu9I&#10;js9ovh/QWH7g0byAsZzg8ZzQqdzIqfyoybzIo7mhQ1kB/em+XUmeLXHujdGOxlj3wdzwrvTAxjiP&#10;ykhHQ6wnnnoBVYTaqsIdzXE+DfA8g4wl3soCN1GJl6wx3Nyd6DmY4juQ7AMpYtICgPqSA7oTfNvj&#10;vFpjPFqiXeujXevifasTQ/wMMimDpJWKYewY9Sa91iCTKOVSuEODXmtSq/R80CclMrlcCQqcwWCy&#10;2RwWiw3kCnRh2DWZLETq6uoOBIfsdleb0a6Sql2cKGQXmlQs06qhp8MzV6N4Fyw2ERfIzWiSQu9z&#10;cpawOVa9ETqYn5f3/PRMWWGp1WAxaY0ocBCMF7UW5AOSUQq5XY0QeVedBmYTm0YFFr6Xzfzmqy/f&#10;u31disLf0KOigmZnRwYG2oCGhzvm5obX1ic7O2vr6ivr6qty8zLT0pOioyJSU5Jio2OSE5MCfHyp&#10;LiSqk5OEx4MBqJNJDAqZnM+FJoGEkfP4xM8GIAk9bGiZXzGXb9aZhByYFMVmnWXsyLirxV0qkKml&#10;SoVIohFKTUqNUqKA7mFQG40qk1lmsMgNHBc6A3OR0UBTZlR4eV2qbZmyBvXRtAsCtzmGZZlu3hN4&#10;7ok9twSuazzbEscyxzKP0XTdJGUNJizGuHkYN9eJm+rMDsHIkRxBjNYY5+kRHxjoatS7WSxeDkds&#10;eGR+dk5jbV1ZWVlmdpavr7ePuyPMxzcmLCo8KCI6Kj47p6CwtKyiprqiqpzDppt0+COVQoP5rio5&#10;EAgHHcspUIG9d1D/7YXSb4/HfbsT8HTO9GRO/0oX/eUO+tly7EIF7WK5cD2K3G3GuuzYaDB3I8ux&#10;nuu9URg8ne69nB86n+2/Xhy+WhC0lh+0VRx2vCLuVFXqycq0ExWpx0pjT9UlX2rPOdOUfrox7XJ3&#10;/s3B0rtHq++NVl/uyD1Xlz4X79nrqZgOsy1GeU4GGEe8lNNB+tkQ44S/ZsRLPugp7bIJGnWMKhW5&#10;ROFUonIpUjkncbAUAdbiI5/NDOyPsI8m+Uxm+E5meY1nuA8mm3tjtQNx2t5IRU+oaC3XfrExYCgA&#10;W06kvD3k9f5Rz/cnHB/NuD8YNr7WY71d69lrxWYDsDc7jZ9MGn7ccvthw++H9aA3+1SHRditpv8f&#10;Z38VJsnRrAmDUZjMzMyZlUVZzMzMzMzMXF3VxUzNTGoQq6WW1GJmZpY+fXTOzD87d/vsmmdIfbRn&#10;9r/Y9cfKy8LD3MOD3M3esDRnP9krf3bE9Pai49ud8M/WQz7eTXr9oCTVy1PBwERMAgynIjpZxiSL&#10;GSQekwrKL90Z8QmeFg5MK3QG5DQSmUaksmksyNEvK108KJ6oBMZeFpWJvobSaVwGlevpycEwKeai&#10;9ySZSFQdiaggk1huGJtMIHngEfaQVzvMTbh7DBgBkMA4gQRqDBgesAm7wD4A/RrfhVsjkECTdnd1&#10;w+c1yHFEHgHxTt95IBzrh67S0QyM0x9gPSIyFQWRpzOBBwEWicByRcu6it2wl6+fevvmwTu3tt57&#10;ePfbly79/vatr58/8/UzR58/vvvpzdXlisieSOVyQeBGYch+RfTtvoJnp6qfHS95YbLs9WO1rx6r&#10;eXOp4d21preW6j7ZbPtis/WrzbZvdzpxRP6b3c7v9np/POr7br/7u/0/w9Tsdv9y2P/biUEnDf9y&#10;Ygjoh4P+7w77v9rv+XCt+f315g82mj7cbHx3tf6lmZJnRvKeHS2CIz4+kIuWTOzMXikMeu/k5G9P&#10;HX1ybeWdc8fevXT8tdMzz20Nv3o48/hi7yeXtz68uPrq3uQX19fub3U/v9n50ETZme6sb29vP78x&#10;8OOjZ949t/bexc0nN8durPY/d2nhzUc333p09d1Hll+8OPP50+efv7CPI/Kr07trcyePj2/PD28u&#10;jR9uzJ7ZnD81P7y+dfwoPjyF4sEgIWMKrZcLFpanO8HVFaZZdxfMw9OD7OKCUD2nMQl3EJG7KwEe&#10;G5IbAg7pbk7F0g0TUTAeAVOysARfrCSe2l+tXR7y35sJ3Z8L3Jn23Zr03pzyne+1TLXZusuNGaFM&#10;hwbTsfFVQzG2CyYnYgPF9t0++0oLa6HBY7bJZbbDY7rXc3aYODdOWZ0Xnt5Sn90Sbs8TNxcoq3OU&#10;pSnW4jhrbpw0PeoyOYKND2Gj/Vh/OzbcRRjsIPS1uQx0uPS1YQOd2NQgdm5HdWXd8vByyPXOwCoa&#10;1kfEZgius27YOAE7E2d6ojP+ra3Sl1cyTxVK1uOJC7HuZ5o1V2f9zh33OX8QsLGsWVuSXzhlv3DK&#10;durQdv5C6MnzUSeuZDf0mUKSKP7JLG0iw1GmU8XQAvOk3smMyBzmxPHQxWXfmXHR8Wn+7prm2Ixg&#10;Y8V0bEhxes771KjPqbHA6WrtZIVlbzD1xHRFuJ5g4GA+ErfyCNNCRdJ2ZeJBRcJeScRafuB+fdxG&#10;ZeR4iq3azq8PVKarGRESYqiEGiznWPkUsSemZnpqmCSLiOErZfmK6VYeIVjF85fxAjXSQK3MIuao&#10;2BQlh2KS8nVirlbEUQqYkOslPBmHzCe58EmYmOYhZ1EEVKIQXjYMY3m6Slk00M00Qq6MTXfyrlyS&#10;m1bAMoi5Gj5TL+RpuVwFg6lgsVSgfsOb7Y7RiK64h5CIiRB8NY/mrZFY5HyTlAu8TSn2UokEZBcZ&#10;GyvM0i/Mxl29nHv+XOLBdvTJndy8FD2LiFHckFKHQIu/APFu8NA5eRgrYEzAzXgwxWF4ATF4JmE8&#10;gQRPJr6JM1ACQxNUw/F3IGCAYCcQMMgLCnnjo4+LGi4jSC+NschijYJ4EzfZJkj3kaT5SlL8FfHe&#10;spRAo59OCh1DXUDx6dFSrrj+CWYaHJHGoI+Njc3Pzbzz+ovnDtYfvXTUUJCo5RJsMvpTV0+8/tS1&#10;mydXLm/PbI03Xd4YPr/Uc2q+/er68LXtiacu7Xz25tNtVTkmBefkxsz+2mRzdYEnWG1o1QYMfUBA&#10;5iCeULfxnoOpiP8s4K9w/P+JyAMDpw+E1yIQPPArC4M1XFzg3WAAx/cCIRDXBV5kPoUExw7WK2Zq&#10;Mw+6CrcaUjeq4w9q43ZKw6+2Zlxvz7rWlnmjK+dia8aljqzrvfmnmpJh7JpJ851M8qu1iLuCDOea&#10;Ck/V5W7kx7+/O39vsv315eGXF/rfWBr+7vzGz1d2b3SUna3NOp4W0h9onIjyWUgOWUoPnYyxL6YG&#10;XGnNvdNXBI3f7Mm70ZF5vT3jVk/Wnb4cZ7CapAvNcedb4s80xp1rTT7bmnrUmLRTGz+TGzibHz5X&#10;EAGKZV+iN74uEeQ9if496SHNSYEZPppbe0tfv/7Cb59/9M2H7373yUdffPDeD1989uiNawcbay8/&#10;99yn7394/tS5zZWN1eW1rY3t+dljm+tbZ0+f297c2d89OHl06mDv8PzZC7vbezdv3Lpz6+EXnn/x&#10;nbfe3d7c2908Mzu5trt1YWFud2x4raN1qq1lZmhgrb1lfrBvfWBgrbNzYWxsZ2Rss39wpbt3cXBs&#10;q2dwtatrsbdzcaBraahzqb9zubdzaRi52G8M9y0Od0w2F9Zb2bKhwqrqsNgcL+9wkSTH7kg12rvS&#10;CloTc7uScltiUjviMtrj0+ujErN9g+ba+3vrWtlEmJA92DSuhyvJ1QVh8S4uFCKBwSCwiZhHc07Z&#10;Vu9ooW/IVEHVVE7ZTF7FfGHNcGrRbE79YGxJsTqyWB1droovEMUUieLK5cl/YPHShFKZE5FXphRL&#10;k7IFUem8MKBMXkQOLzqbHZ3BCEtnBqdzHVF0QyBFnK23FdrtuWZtpb+l2mGsCTQ0hFvqQg01wbqq&#10;QE1lgLrCoSr3VwKV+SmAByr1lRd7S0t8ZMCU+irLfLXFdlV1CPJzLw1UVYZqqsK0leHqijAV5MBX&#10;helhV1WwsTrQUB2kr4nQN8SYayKMUNgYZW+K9q2PsDfG+FYEmwr9NFWRXrkB+jRfXaCCE6aXBCqF&#10;EXptkELtLZUbeRKLWBuosQfIvANEtgiJPVbqE8kzBXP1kUp7oi2kKq1wqLmrtrikpaayLC97bLB3&#10;bfnY9sZyTnpibkZSbVlBZJBvfHhIQUZqV2vjYF9nV2drUnKsQgE2GWNycnB/f/3sqb2C3LTigsyW&#10;xqrRoe7CvPT+ntbxkd6xwe6u1vrstISa8sL8rJTosICSfGQGFuaklRflxIQHpsRHVpXmN9WW19eU&#10;lpfkNsDBctMS48KDHF4I5HIu8YpWc7Xq/LxN3jajn7fF18dqtegNepVep9SBieIMHA+bBrVUJRco&#10;ZUKBkO30iGdLFVyJnCOXs3k8EpNJZLOoLDYNxi6kD3KkbmQpnW8TKUME8lC2MEggixTKo5yxaAI8&#10;qVYC3eJOMZKZ3nxpGFsYQucGcIXhQmk0SxBKZQewhWE8SSRLEIxIHMoQBhNZ3q4UswfdRmDa3WlW&#10;F7KJwfeTaqKoPF8yx5smDKCLAklcb7rYn8K30vkmvtyi1vvojDaZXMlmsjhsBL/CIA+qo1OjRAlX&#10;I1ksFoz/DKdn9AOZByg5MH/lQecExjkSujyAcfl8PmiqaCh0JtgFiijsxdFevDrw0CxeEWTw4RR0&#10;V6iIHw7vALQPCcofNAViOA/Mf0t4U39sgGrlVIDhjCDB2eEAOozSQKB+4Rg3aGM4XI5vPijEeRyI&#10;x3moDpsgCXsfCABDA63a6brO56OFWGAT7yD0BeRBDEfeQRgnKIQSfOoEBggKIYdaIIzj3XAsYODs&#10;cWHYxLsNR8GPhTcIDH5S+IGAYBP/KgA9gbsACW4lvDZwT4GHaw5XFerDBeFy4c6CVgH3Bckz0YKu&#10;cIPgFEAYfYOBy/7glgGP+8vjJ4t3TygUwgWHw0NP3D2wsfHBf//717/97dt//euHn3/+/KcfPv7h&#10;uw8///j1t1+/99Vnb338/ssfvPPih+++9ACRf99JH7z7CtD777/60Udvvff+6++8++rrb7xw79nH&#10;7z336JN3H3r/w1e++e7jH376/Le///D7P3+5dv3StWtX3nzjtbkZUCoxKoHCo7IImBvN1bOutOKn&#10;b74Z6OoKcfjGRYYpJQIJn23UyERcuk4pVssESgkPcnhnoVCvkmgUCKb/KygPhEetAYISi0EKBAJA&#10;sKlR8dRakcTpZW/WSPQyvkrIUonZRp1UrZEEhvtVNlScvnBycKinsqxQLwVBpphDk4mYCI4XMnCP&#10;eIWErVUKgODoSikHSkQ8qpBLAQLG11tbUpTW39vY0VZVV12Uk5kQ6GcODfQCeSTGAWuRpJLyYXCr&#10;LitIS4xOTYxob67q727q6ahva6oEvrOttqO1pqezITsj3t/HjIe7iQoPgDENGCzAppdyWVR3FwYB&#10;uZM7Pco9wM7k0oA8gHhUAtUNo7ljXIonh4ycPtBPO5lkDoUIxKSgVYwonq5kDxfIqQR3srs70dUV&#10;CP1mgeBOI3rQkQc9AYji6UYnk7hMRkRYeG11zdTU1PT0dGFxQUhYsMGkJ5JBQ0KqFXpRnG8sev9d&#10;/vCRZ0BNortcJrJ5mYKC/R3+9sAA9HWUw6RQCTD9/uEjj6/UyvR0ZxE8kDs8yVNAJ0GfnS7/GOjW&#10;oCILaQQ5lyJhEZV8mkHGNSv5ZhlXK6DLWUQx3VXO9lSyCQqWp5zpoWS6qVjuGpaHmulu4JGAkZEw&#10;ICXJRUV21TMIBiZRzybJKC5qFskq53kphDa1FK3pqlVbNCqDAmFbNq3OS6uzabQmmcKq1uCIPBCO&#10;sOPYusbp/y53Ro/BoW0cKMche5weiOECwIM8lIOY1BnnXeSMFM9nszgMOpNKAQaPVyMVCngsJu5S&#10;qpQINXIJ5A8QebxxrUSql8lNCiWQWamyqNTA6KTIW18uFkF1BANQSCwmHRo0qFQI3v5zBVogndNT&#10;Hu8kjsgDb9XrUYlMLhdLpEKRkMvjOoNvCDgwzMDwgnzkHwDxoBSDjg0EJTCQgskBAhwWirEOJHQu&#10;3WnQ6cVCEYwrsAtKrGaLTqOFEiAYfyBHrvE6PRRqkbupHHqEB7GBZDKZdM6kVukRXqnUoJA1f/jI&#10;o+A0KhVU0yuUaqiF+8irZWKVCP26WcVnann0SJumKSfuWFvp0WjD1WPt1+dbHz3edXO25eH5tptT&#10;zTcmGq+PN10Zb7w62Xx5vPHCcO3ZgYpLQ9VXR+suj1Sf6Ue4/KWxhsP+yt2eiqXWwuGylP7SlLb8&#10;xKq02DCLVsmhwSNKcXOBG8ekM+D0eUwul8ETwtWCaZHO4LEgR/HdOCyuu6sHHlITzCFkF7m6wB0P&#10;CXaUFOaEOOwWtcjPIKnMjGrKj6vORIh8aUpAUaJfYYJvfoIPUG6cPTvGlhvjlR5mTAnSpoXocyMs&#10;+VG2gkhEpQk+tRnBDdlhjTnhrQXRbYUxD3KcmvMiYRcQMC35Ua3ZiNpyottzYzrz44CcbvLx7QVx&#10;OCJfnRlcluYAKkz0Lk72LU0LzovzT4/yTo3xK85KbKwqys9KgzfZ18cODzLMH/BkQVLjP2RQKVB8&#10;ISeuDAnuDPpgokA+8nB/eWADw1MtFuObIAYVFTIlCiIvFCml6CeKYpEA5mBQbfgCEZeLgrXJeGwl&#10;i8zCsCitcLggdqY4diLHCcHnO0ayfcbyfFCe6xjPDprMDp52+sgDTeaHTxSEAQ1kOIayAvvS/GrD&#10;9TVhOlCR66NNjXFedVHmumhLc5xPS7xvY4y9NsKCfjoapHOq3YqqAHlDmLYjztqf6jec5gDqTbCD&#10;7dSb7AcEhlNXvG9brL0l2tYca22ItTUlB5bFBxr4dAGVKGFzJHBGYhk8tEo5nKBaIlYIBVKpRCkS&#10;osjyaLlXoRieanjM9XqjUqmGQolEBiX4U63Toa9QQCaTRafUCzkiZFG7E4R8kVKOojbJJFIKAa3w&#10;AYMJTPXw1rNJZC6FCoMVjEgMEik6NDwmLAKeOqNWp1Wq4PJK+UIgtUiMItjI5DC9acUiBY+rE4mU&#10;fB6MwFlJ8Sf3N4d62016hVrBX1qaOn58fG9vaX19dmSkY3Z2cGlpAgVTa6ppbWssKS3IzctMSU5M&#10;TUlKS0n18/Glgjbl4YkPKXw6VS0WQvvQskYkFjE5OrFcLZKKWez8tPSU6Bg6kSjj8hQiiYQngF4Z&#10;1dra8koagaQUSxUiGYvC4FMYZBd3aJNOZYARr5Pr1Dw5153OcqfwSBSuq6sYw3riEuaikyrdef0k&#10;5SRJM+2hWiLpVsj6La51mWFYYhpmqeoxT3mvi7AJQ/Fq8jF6jisjHaOmutFDMM8AIsXBE/orFUFW&#10;q5deC4Okr9WalpBUmJtXX12Tl5cXERVps3sF+AeGOIJDAwMCA3zj46JycrIKCwurqmrSUtLRurUC&#10;rk4mVvBZZoXEBoM/nayjY2YqdmUm/6NLjR8cpn20Hfr5puOtGc1LI5KHWykPt5MvVmJXa6g3G4Rn&#10;shlzQdiAF1Yjx3ZyLbsFfjOJpp3SqPl0/6WcwPXCsLX8oJVcx0Z+4G5xOO4pf1AWd6Ex/WRt0qm6&#10;5BO1SedbMq91F1xqz7nQmnVUnTAUqe30EfY7pD1eoh6LYMAm7jcLxuySdiW1U03vNXJalZQ2LX3Y&#10;RzLsK+3zlrSaOO1WfqmCUG1gTCd7A43GW8aSvUaTvaYyfaazvIeTjIMJuuFEfX+ssj9SNJUgv9YW&#10;ORlFmYjAbrVqnx0y3x8zvTRteWPB55EO0VO9xjO5ihY5thKB3e8zvjuv/3zD+vm6z9dbwfeHVedL&#10;3R5p494bVj43oX/tmPnLTd8vtgI+2Y9791RJWThLxcKEDCKXThfRaFI6XUKj8ml0BpPLYAtAYeVy&#10;WAw6FeYynMF9kWDIhWkIJheYfdBzQqawaHQgmFlgTOYQSFISRUthSDE3IeZiYrHgmUE6Bh2mL6Sm&#10;O2M1o2g1Tt0X+cJDAsMCSpF27/RCgk3YBQkYSDgoD3oOzkAJtAXTH/QEd4GHnuCE+8jjbvIIKUZm&#10;C+j5oKg7l4clUXBQ3t0V9CsKk+jJ9XAVE1xkntiX9x999/bRq1eWP3rs4LsXL/7w4qXv7p/75LHt&#10;t64s3JqtrQ8QjiaZFnP9l3Mch1WxtweKHhkoeWyg/KmR2hfnWl9b7n5ns//dzb531jo/2+3/8cTo&#10;d3v93273/rDf99PhwI8H/T8e9P50ov/nkwM/nR789fTQL6cGfz05+Pezo/+6MPUfl2b+fmbyH2en&#10;fjs9/vPpse9PDn9zYgjo462uT7b6P98d+Xh78I3j7fdnG56bb3psvPJ0a9pBY+J2fdxicehIutcL&#10;O/3/85XLH19Zev/CsXfOzr6wPfza4fSbJ+e/vXX096cvvnNi7rubO28cjLyy07fbmFBsIb92MPbI&#10;TOsH55a/eujgxd2py1PNTx9Nv3l78/U7K289vPLKlemXL8+9fWvv6dNbu9OzG1OrazN7mwtn1mcP&#10;V6YOViYPp/vWjo1sLU1srcxt23TeHhiB7EGBwQfMCXge4FLDPQKFFG6gC4pfgxBAZ9QL9JNgIOfK&#10;mR7I9RZzI7i4kV3Rr0vBBGF4gsKJ0V0RQM8E/dMDYxMxPg2TcTG1CDMpMRkPE9AxNhkjuSJXGDxw&#10;IjBsD4yLYfXJqt0Bv81O4XoHY72PdryPcmyYtDxN3zjO219XntnVntzgr895rs55rM1TV2e5xyfY&#10;c+OkuQn36TGEyI/1Y4Od2FCnZ3+bW08LBtTdjBD5mWH3SwfGC8uWa3MBd6dS6/lYFxEb9/CccHUd&#10;JGCHccbHuhOeW8p+bTP/fKluJZo8F+N5rs14cdr77LLv2T3/lePK7Q3d+VOOwx3vw52Ag4OY85eL&#10;W3q9/SMJ3mF0exRXEUrxyZA70mXGMEJCkXj3QtHmUfjKqm57Rbx5jDMzSFmalq7OGNfHLVePhd0/&#10;yH3keOqzOxUb9UGNUaKJ0vAsX6GRjsVbuFXhpt3W/J2qlBPVyTBYbRSGbdfE9SWa842sZDklWUlP&#10;NQhi1LwYgzRUIzLzGUqap5zmwffA9ByqRcgycilGNsFfyo636pK9TeF6uYlHV1A99DyaUcRG60JJ&#10;OAoeVc4iKTkUGZMoIruJKe6gGEgZJKOExyO6CsjuKi4YBRSdkK1ggyQFSEjx4BJccBmbUmyViXUc&#10;jphI5Ht6avk8MZMOlhSKlklA4W7oYLzIhAEGpUOvCPPS2VVCNY9qlLDFNHe9kCYgY1UFvpdO1l85&#10;k3f5dOq1s7nnD0q66yPhOYFnAFQ7eMpgkMDxC9wgcj6HKMFwAeY3KEsikQgYkIGEDya4/ANhKITB&#10;x8kgIP6/gfIgCwLwkCNNEh48dxcNm+wjY4fr+RE6VoJNkOIjyQxWZwTqEnyUCX46DQ9sQdQ81H6A&#10;yCNycwGDH3r70ovPDXS3P3X78vMPX3zs3FaSj8KHR4jScIIktFQveWWUV1GwriREV+gvLwtSZtt4&#10;yTpGhJwUoWIEKpkmjqeK4ZaXEHy4Pjs/1gtWOm4Lunt6uHugr2L4OT0gHH//b3D8A/prwq8PJKgF&#10;CYZbIMQ5f5MN5IYuAHqnKQRPEvLlcqO4YDB3MDAsRi/c6iydLopZqUrcqIjdq4g9W5d0uSXjSmvm&#10;9Y6cq51555ozrnblX+nMWysInUqydwaop5McNSZ+q7d8KTN8NML6UGf5M2OtL831vjjb/WhP1dXm&#10;witNBXPxfpNRXnPx/ivpEbsFiasZkfMJjuW0kMPSuKst2dfbs2915z3UmXO9PeOhrozbvdlA1zvS&#10;LrckXWpJOtMYd7oh9kR97KmmpIP6hJXS8GOFobP54TN5YaBSAo1mBA+moKWJepIdHUmO7ozQRLP4&#10;5Pzgd2+9+M9vPv3yvbe+//Tj//XPv3/wxms/fvn55vGF3fX1x27d+eLjz+8/8/zRwYm5mfmVpdXt&#10;zZ3N9a2Ntc2zp8/tbu9dPH/p5NEpYGBzf/fgxOHJe08/++vPv790/40TBxfWlw93N8+cOLi2vnJq&#10;fGS9r/vYyNBaT9dia/N0ayvoe1tdXYsdHccGhzdaOucbm6caGiZaG6e6W+cH2hf7O5f7u1e6Oxfa&#10;W6fbmidGumfaypodMnNjYk5jXGq62asmKjrD4pNi8GqIScMR+c7ErIG0gr7U3PGC0qKg8LLopOWh&#10;ibbKJqYng+qKwj4R3chuGIFOhBGXQsQ8GnLKDyYWujKLhrNLhrOKBpJypnPLxzNLjhXVz+c1l+qj&#10;MgQBxeqYYllsJju0SBSHSBBTJkFwfIk0vlSaWK5MKRQnpLFD03lhGfzwTF5EFic8kxmeTg9OYwSl&#10;cPyCifIwpqzIy7fUzyfPqq0KMDeEWprCre1x3qDYN0dZG8JNdaEGPGplTbAO+PowIxAO1gMBUxNs&#10;qArQl/mqq4KNVSGGiiBNdbgOqCZCWx2uqY3U1Uca6yIMznaMdcHGulBTfZjeWWiC9psibbVhluoQ&#10;U12krT7KK89PXRXlUxBkS/bSBciEcWZTtMEYodUFSBUOqdJXovGXmwPkVm+OwZuhjZF4x4rscSJb&#10;GFsfIjQ1p5Rc3Tg92zk01NyWEBbaUFHa3lS3vDi7s7ly+sTO8bmJhZmxmdH+oe7WvvbG/q62jtaG&#10;2Znx06cOtFopieSSkhJz6tTu1vrixuqx8pLcrPSE7o7G/p7WqvKC1qbqieHe3o6mptrylPhIPKC8&#10;r81Qkp9ZXVZQlJteXpQDTHVFIb5kItQtzEsvLsjMzkgMC/YND/EDnknzxKPWgHHh522yW3U+3haz&#10;SWvQq0xGjdGgxldzhU2tQqSU8VVygVjCkSsEIilHIucIJUyBgMLhEDgcioDPEgr5bC6HQmW6E1kE&#10;ulKkCuJKHEJFmEAWzhaGiJUxLEEwke6FvOOJOleSnsz0ZgkCqWx/EsOPLQzjiiNYglAaJxBy2GTy&#10;gxi8QLogiK+IInN8MQ+tK8VMYNrdqCZXipHO8xUpw0lsOxBV4MARearQly3z48m8pVoflc5bpTWJ&#10;JTLQPKkIukUAOt3pik52Jly3BDUSCnFAHARYzgTmMGzSnAnmBTwBj8uAIgqjHF4RhMF8BgY2YQqA&#10;chgeQQDaB3n8oJBzOBxoAZ9BIOEMSKJZwykMMtAUCEM7UBFKQAYEcHlcs4X0x0DsTLAXEuwCSdgF&#10;OdTFzw7ahEkEJ9CaIcchbBz+BgbXeqEch7lxBnLgHxBeEYekcXlgcJAaNiFnsxFmjYvBbOicBF1A&#10;DGYHHDTHp0jYC5s4QUXoA5wNFIKAExmHLpOAgQZBAPY+IPwosBd4vEEGA64NcpanO530oRaHA5eN&#10;weWyIcGNeHAHcUQeLjtUBwIBEIZ2oDrIA8HNYbE4cKNBGL/LcAugCnJLRBGKkNs+HAI/ZedxUYIz&#10;RzfOFQsK9nvppWd+//27X376DOi7r9776buPvv/6/Q/fffHLj19//83nPn7npU/effXT914DAuaj&#10;95z0/msff/Dmh++9/sG7r73zzivvvffaq68+9/jjNx9/4tbLrz7z6efv4Ij8z798849//vr6Gy8d&#10;HO48fOehixfOaZUKgps7mN4MT5KUw79+7uLzd+9Gh4amJ8X7261CDkMuQhHe9SoJ5Bq5UC0TQA6b&#10;BrUUR+RVMhRc/q+g/ANEHnirUYYj8hoFFwS0ar5WL1Go+HqN2KQWGxVCvYyvlnC0KqFCKXSE+iys&#10;HVvZXOrt64iJDNGIBAoeBy3m70TkgZRSDk5wXBGPKhHQofCBmzzksOntpU5ODC0tTu/urM3KiEmI&#10;C0qMC1XKuNBPHoso4JBBzKJXwiA22NMWEewXFmQvykvt6ajvbK3paK3paq8D6uls6O6oT04ID/S3&#10;BQfYAwPtkZGBoaF+sbGhWKCXQSFkIwieSmbBo0PwAHWE7omWPGWi9VFd0MKnRFf060soAUWT6sml&#10;EUDphCosElpMlUpwwxF5nIiuKJY/EAm0RqdfPJNCZFFJkJM9XEHj4TDoAf6OooLC/v7+sbGxkrJi&#10;R6C/WqsiUYh//KLSqVCiB8iJz3vZLEaDhs2CJ9pTIRf7+dsDg/wc/nZ/Py+9Rg4mMZOCfijq7C3q&#10;JBCK5EjwYBDcocMUV7BzMAHNXcTwlHMpeinHKOfpJCy1kK4WUvFcI6AouZ5SpruE5iqlu8mZHmoW&#10;QcMmajiearYHqInIO57tqeMQFBRMz0ZAvIKIaajucjKUEyVkTMel+mqkPlq5TS330qptGpVZrfTS&#10;a32MJgTByxXeeoNNpUExYVQIi8fhbJxUTh92nTM6DdCDQtzHHAj3Pcd3GVQqXBKXAQIeLAi4hzix&#10;aGhxVwQiOJd1lYmEColYyOX8EWoZLRUowhF5IJkQhXeHo6tFYoNcYVGp0dqzShX6ciBXaCVSlRCt&#10;7Mpns8gkAkwPQgEP3jGzFuFNf+0hEPQH2gGCA4m5XDhHEIMjPkDkcdd43E2eTqbAcAdKNZBTk0cr&#10;6Xm4oZC4QGgqIlMYNDrX6dsMJBaKFDK5yWAU8PgwWuJhzry97BqVWiaRSkRiaARk9FqdTqNF8Dry&#10;eUdhTAzOmPI6nQ7PIWk0OpVKo8aDyDsReeCdgVDkqFwDAhqn27BII4dXWqwTMtUskkPFr0oJW+qs&#10;ODPVduN418MrPfe2hh9bbL85WX9npunh2ebHFzofne+4NlZ/eazh+lTTrbm22zOtt6Zbbk4135xs&#10;vD5Rf76/4sp4/anBqlPDtYfDdYvN+WPVGQNl6Y3ZcfW5yRlRgVaVxKiUaeQSFLiGRmdR2UwKi4t+&#10;SsdiO1d25XJYIiGfw2KDYeVc4QpNpCiCp5srjUS0WgxF+VlBfjajgm/XCIqSgluLEmuzw8uc3vEF&#10;8T55sfbcuP+i7ChrZoQ5I8yYHmrICNYD5YaZC6O8ypP8ajOC67NCcVweh93bi2JxFB4IdtWkB1Wn&#10;BdZlhiDgPj2sJSuyPTemIy8WUX405J0FMW35se2FMSAAwpXpgXgfylKDs6K8i1JD85PDc5Ii8tLj&#10;46NCvMwGnVZtNBrhmYLbBIzcubiuWoW+i8AdxAF62AvlkODOSpwJZjKBQACb6BuKsxxylUINzwM8&#10;b3IU/V8AJBYJYGIDYUjwAAsYVK2AJXDHdDSX+viAqZL4sZzgyYKQmeLQkWyf8XzfoUz7eLb/eKZj&#10;IguB8hPZIaPZwSAzXhA8WRQ6khU4VRAxXRg5mBnQnezdGu/VEmdrirGAWtwQZakO1SM1OhTXs5Ha&#10;3Rhh7Ii3D6T5D6aDjeTTleDVn+QznOboiffqTbB3J/oAdcX7dsQiB/mmGBsK/Rnv3ZwWkh5okjMJ&#10;EjYNzhPuvoAnlEnkUrFCJlFKxAqExYvkfJ5YKEQklyt1OgPuI69Wa2UyuBRKeNQNBhMU4og8bJrN&#10;Vo1cK+KK4RFywVzZTI4zao1GyBfAsyTi8fFxRi+DkZIqYrKUToweRhUvo9HHYrPqYSTWwusMLzXu&#10;I6+TylDgGqFIJ5EaZFKtWCRjsXQiEcz/+ekpb770bG1lgacb1tJUdni4evr01ubm/Orq9NLSRGtr&#10;5czM0ObWUm1dRVFxXn5BdkZmSm5OVkpyoo/dGwYBGCs4DPQdEXWASVcK+RIWUyMSKnkiKYunFUq5&#10;JJqSLwj3d2hEYotaA12FnohZbBjcRKCuUEkMMoFDo7EoNBGTB9O0hM2Dp8JmsfrZvakoiDxRCAqV&#10;O5GCYRwXFzmGNTiCxgKimiiyIapm2E02S9BsMCxrNNMG17rKMS8w9RNkRZ+rqA3j1mLsYoyR7UJP&#10;d2ckYqQkD3owRvB2I5ooND2bZddo/Cwmm8EQ6nBkJKVUlpZVllfk5+fDpOXjCPAPDAsKDodZzOGw&#10;JSZG5uekF+fn1VXWJkQnSngCGY+D1h4UsERUT5tEomcQ9ATs5EDyR5db39hN++ww4bPN4Ldm9K+P&#10;q5/tETzRznqym32pyu1ihefNes5DVbxTOYxjoe69Fqzb6nqiOGAt03spw3c1N/R4ZuBSdsBGXtBW&#10;YfB6nj/QTnHoYXn0UUXMTlHEal7wZlH4Wn7IfLrvSIyhJ0QxEKFp9xd1+Aob9LRWE2vUXznurxr3&#10;VYx6SWf8lX169phdshJpWYu2bSf5ncqPPF0YPR9h7vISdtgEdXpGu49oKsFrNNY8keQ1m+M/nmYd&#10;TTEDDSUahhMMQ7Ga3nBRZxDrZLVjKU3UF4BdblQ+3Kl6ecbrzUWfl2esz40ZH+2UPjfkvRRJbJZi&#10;BynkFweMHx4344j8d7thL4+oLpa7Pd7Bf25U+fyU5uV57aeb1i93/D89iP74fGlHpkrFwiRsCp/J&#10;FtJYIhpDTKHzwN4CM4TJQyosaNHOr8vovWIzYX5hM1mguns6f7CFJiAnKM9wOpqAroyclcg0PoEs&#10;JVAFLu4cDOO5ufEpJDaNRKMSKTQynckgU1HcZwSqO2F33BBCNoQzgdUBKg0YIbgdAjlS8J3xN/FN&#10;yJFx4vpHsHinDYJynCgEItmTAAS8E/QHfRvZGiAD5Py9L9hm6JdVTCoNtDiupxvfDRO6YJ/cvfnG&#10;1d37p+e/unv2q3tnv3j61K+vXP7kkZ37hyM3Z2oaAkVwO+YzvNcLghczfdfyA880pB5UpGwXJWzk&#10;x26XJJyuy7jaUfDEUOXri+0frvd8vT/0tzOT/7ww86/zM7+fHf/t9OgvpwZ/PjP02/nRf1wY//3c&#10;6N/Pjv7z/OR/Xp79n1fn//PS/P+4uvD7henfLkx9f3r029MjP1+c/mSv//21gTcX+l6YarvTW3G6&#10;IfOwNvlUa9aZnvz91ozjFRGbDQkLJaGTOX4vbPX9+vj+V9dX3j41+e65uTeOpt4/e/yLa9v/fuby&#10;67tT75yYe//07PNrXee6cnpidXeXuu5vDH96eeOzqzuPLfRcnWp8+fzCGw+tvXx94YVLE49ut716&#10;aeb+2ePPnNk+sXB8a2Z9aWLr2NjO4tjW8fHt4+O7QMuTQNttdb0MApvsQfXA3InuCLQD/ZPgiW4N&#10;3CO4X8i7FsHxfyKRoOYiKN4NQz/tIxIJNBcManl4Yp7umCsJQ3GpQZdG4eb/DKtIBeZPIjqb8XTB&#10;SB6unmC6OjFSKGESMDaGZQdzFltNO32K3T7B7hB3c4S5NsHYXuQebMpObGtPbqn2V9mrcx7Ls+4r&#10;c8SVGdbSJGd+gjw77jE1igLXTAy6jvS4jfYSBzvd+9uxvjastxUb6/NYnKCd3TJcWPG6PBPw6ERK&#10;n4ncS/cccHWb8CT0ErDtWPVDXRFPzKe8sp13o8F2PIo0Fet+ptNwetx6bs33xLb38WOKg12vMyeC&#10;Lp2O3d0IO3M2r2/EPyTOIziOnFqkaZ9I6llI61lMGVvOGZxJmNtMvXizZHXbvraiWJ5kbE5xdxf0&#10;G1OW5WH7znDA5fHwa4NhN4Zin5zNe2yiaKsyaiDFXuQr8WZi4TJiTZjhREfxXmXKfnni6ZqUE7Up&#10;KyXRhWZOopyaoGJFyxhBQkqQlBmqFESZVME6ua9coKB6SIgufkpRkFaW5GMqjgoujHQURwSm+5oc&#10;Up6NTzdyKVYRW80im8QcHZ8BhCB4mqeMTlAxSUoGEXI1hw5jr5bHBCVBxaaZpHyzhI+D8jImWUIn&#10;CsjuQBo+00slsSslPjKpRcAHBVRKpYpgYHFBP72lw9tHJvjrlPF+9kirPi86JCcqwCphBRlkeBhM&#10;tjsmpWIb0zVv3lt99GLtM9drrh3kXNgu2pqp0HBdoAWCizNazZ+mEM484CHBAwkWOGhBYJnDk4lD&#10;G2AxgYwT8UAMJLzcyf53UB6HTWAHbHm6ojhNKGAphslpbv5qbrCWE2MTR1tFyf6qRH9Ngp821kfH&#10;I6LHFYHh8Grgb4AbRiK6o2GQDO8Jdmx69PzhRk5coEPNSvWV5vorutOCd1qLT/XVnBmouTLR8vhy&#10;/5NLvU+t9D463351pGa/JXezKacxxt6SHJTurbYLKAY+Fd6ake4Wq0EFHUQQz1+i1jgTbCDCkff/&#10;O3qQ8KvxIOEoifMSYp5EAvKyd77U6O0GkxN/oZ1vNhyVT3CXE7GScPtsZeZiZepWXfpKUdR2adSV&#10;jtxr7bmXmjOvdeU/AOVPN6TOJHkPhpv6AnVTsT6LqcFDwcb+AN1CvGMnN3o1LeRsZfrJ4qSNzPCd&#10;7KjdvBigo+LEk+Vpe4UJi8lBy2khZ6rTrrXmXW3NvN6edae34Fpb+tW2FByRv9WTdaMz/UpbysW2&#10;5JMNMaca4/eqow/qE/bqE2fzgo6XRE3nhoKyivt5jGeFDqcF9iT59qU6mmLsPZlhWd6q9f6mb964&#10;//uXH331/tvffvzhr99+/cs3X3389puHm+tLc3NbKytPPvrYd19+++brb21tbN+49tCZU2ePDk4A&#10;c7B3eO7MeaArl67evHFrf/fg7Olz165cXz6+8szdez9+9+svP/5+8dz1nc2j7c2TVy49cv7sremJ&#10;9b7uud7uY2MjGygcTedSX9/a8PB2a+t8U8s0UFvLTHvzTFvDVHPteEvDdFvzXHPjZEvTVE1lX3vd&#10;YF9Df4TRkeIV0piUlWrxLg0Ky/UO9GOI2pPzu9OLW2LSu5KymyMSuxIzO5PSO1Kzi4Ijy2PTlgYm&#10;j/VP5sVlyBl8uguZ6kKiu1LDvUOGGru3Rud788tbkzInCirGc0qPFdWMphdO51YcK2wciClOYNkK&#10;FJHZwtAsTliRJD6PFwVUIoorFscXiWMLRDGF4rhCWUKeKD6DF5HCCckQIlA+hRmcxgjNZIelsoJj&#10;qdYQkiKGryn1DSgP8Mm1qIp8lLUhxpZoW1usHQjp9pEWHILHcXlgGsJNDzaBcIy+McIKFesjrbXh&#10;RqDGaHNDlKkhxtgQbQBCVkY4iOmhbnOEpTXK1hJpbYm2QPvtcd4t0faaMFNVqLEu2lYbZStwaDN8&#10;NCk2XZRWFWcwJVh8ozWWYLHCjy8OU2ij9fZQlZcPT+tFU4dwLTF8W7zQHsM2xgmsEQKzmShqSCw8&#10;3j0x2zNUlZfnbzYlRITurC+vryxMjPatLc9tLM/XlBcG+ViGuls7WxpaG2oy0xL7utu6upo0GklH&#10;R8PR0dbB7tq50/v9Pa3lJbkzk0NtzTV52Sk5mUmJMWEF2akN1aVg/YU47DIhOzMlrqI4t6o0H9qs&#10;rSgCxt/HLOTRlTJ+TGRQcUFmdUVhVnoCmYDRyG5hwb4cJsliVDl8LcEB9gA/q92qs1kN+GquOCKv&#10;1chxN3mNXKiSC7QqsVwhUGskUgVfquAKxQyhkCoWM/l8pLuxWAweX8jkCAkUPpWjl2rC2SIHXxYi&#10;UiCHd4EskskPItK9CDQbgW7xpJlJDDuF5UPnBjk94nEUPoTBC4YcNnEfeQrXwZaEIUSeoMdIRk+G&#10;lzvN7EI2QAvQMoXrA0Ti+pJ5fmSeD1MaQBfZWSKrROMtV9uUGqNMrkSeIgwEuYIKCgnHVSnOH1kC&#10;AwlGftxNHnbhmDvbueAq8HgCSUjAwC4Qg7q4GgMMiEEhtAB7QaGEaQKGSlwvxY/Cdwa3gQSbuAYL&#10;wyPIoEHSmaAK3hTIQDsghgtDa8BAjkviLQOPbwIPJXhdSHBESNA+yENyliDUG8fKgQcNGkfDcSgc&#10;Tt159gjyBsKx8ge7cNQbhCEH+hOShj4ijRnfBDEOhwU5PhXiXYMqUAKHgxJozfkdASHyUOuvR4Gc&#10;yaRDDpfWCY5T2GwmHBrkoRDEcHm8t1Dyh5ru/CSAg/iQQx8gx78KQDvQP/yuwZ3C0Xk8x+VBDAga&#10;AR4H8eEP7jNcYecd/uOTDFTHvezxywV1oRvOYzFAmMvlwyMAlxdOlkIljI70f/LJO7//+s3/+p+/&#10;/vLDp19++ub3X78P+afvv/zJewiO/yvhAeU/+eD1j99746P33/jwvdffev2FV1+6d/fuw7dvX3n6&#10;6UfeeffVjz9969vvP/nlt6//9vsPv//9xy++/PDM2aOzZ46ee/ZuRUkhlYgiphAx15risk/feX9s&#10;YADs4syURLDTtQqJ1aAR81AMd5WUr1WIjBqZQS0FBkog16tFWuV/BYvH6a+gvMUghRz24jI6jcBg&#10;kmv1EoNWolcIzCqxt0Fp1cmsJqWX3ZBbkH7u8pnWrub2jiatSmpRKWRchkrMVUo5uHc8DscDo5Cw&#10;IYdCnBHzabiPPDA2i6KoIKWqIqe9tbK4MDUmyj8q3B8OB+chFTLUcp5RK4GeB/t7jQ505aQnhgTY&#10;stJiezsbOlqqezob2pqraioLmhvKu9rrYiIDQoN8gIKCvKOjg4Hy8tIQIq8UcTgUIu4jT3V3BSJ7&#10;uFDBiiC64sR0hoKBEoR3k93pJDdnIeHBiql/JXi5ia4oR4FrnD7yTAqKL08ngbAH3B4WjertZS/I&#10;y+/t7R8dHa1rqPVz+ErlEiKZgFwVnHoovBCQwygA5pDJqJfLRKD2Mehkq8Xg6+fl54Tjve1mhZQH&#10;fcNXcKV7YGySKxgzLKKLkEEWMSmQS9g0lYCul7LNMq5exNTwaWrkF0MUUDCtkKriEWQsDxnLTcn2&#10;0PA9NTyimkvQcckaNlHFcFPSXSFXM901LDct213P8TBwPVU0VwMH+cVLiSh8PORqpMcTLWKOn1bm&#10;q1PYtUrkIK9SWDQqu0HnazKblCqTQmnX6c1KlVYsMSr+iO4ChLu6q5yIvNLp7Q487jUPPOzCneX1&#10;SuRWD5u4jM7pkA67gIFNmUCAg+BCNpsPoyyVBsRlMngsJp8Nz5kQSMjlgBgcRSEW4CFrIMcZaAGa&#10;1Tg7ZlGpjXKFQSZHcLwzHoWcx4eWoTUKvOcMmlwmMem0Jg0KuA79wbuBdwlH9uFRwkE0gwrF5EFH&#10;lEilQpGYLxByeQ9C1iCIwYmAIEPWCTSAOQqGARVFxaWiYYqCXBdxRJ7P5UlEYrlUZtDpoQTEWM41&#10;we02L41KrYCD8AXQiEwiNRmMQFCoVWtweBdH5HFIF8+1Wj2OyAMpFTKVUg7CUEWvN+r0yKFeh/zo&#10;FWhBdhFHLWToucQABasiznGstej0RPOdtf67OyOPr3TdXe16ZL7pqePtd5c6nlxse3IR8o7b080P&#10;TTbdmW17bKHr8YXOx451PDLX9uhs28OzrQ9NNV6fajo7WH1qsObUSMNmV/lCU95MY15TdnRddmxJ&#10;Snh8kN1h1YlYdGSTU2ksKptOYjhzGlwWdMoshkDAAwZNVU4fJXhJwH4AYx5eE4VcnJGaEOBjsagl&#10;3lphdrRvS2FCTVZYqXNJ1cIE39wYr8woCxBykI+z50TbsqOs2ZGWzHBTRrA+PUiXFWzIC7dUpQbg&#10;yHttRnBdZkh9ViieQ3l1WmBNehAwFcn+QLAJ5Q1poS1ZCIVHrvH5MZ15kZ0FMV2F0V2FsZ3FcU25&#10;EahKRkhxgqMg3q80NbQ4NSI/NTItJjg+zBEV7OdtMWiV6NcPzjtl/OPuqNWwaTLBvUCBhuRyuVgs&#10;hvkGtAQwQdGPGJzO8lAICUogl8F7pFJBRZnsjyjzMqlYKYUBXQZXBp+DYW4TCfksKlHMoMgZRL4b&#10;VhkfNJwXPZ4bMpYbOFUYPJzlPZHvGMv2mcp3TGT7T2YHjmcHjWYGDGU4hrP8R3IDxvOCpvJCUXz5&#10;vNCZokgnRU3khY3kBA9kOAbSA1tjrKAuI0U8xtoW7YVc4FP8oXwkKwhoMN3Rl4J+VvyHg3yCvSvB&#10;uyPOqz3GDsKgVTfHejXE2moTfZszI8JMEgndU8pFrzCbyRIJxDKpyhlVSSWVKIUCqUAo5XCF+EKv&#10;UGgyWR7QA6d4nOCSwoWFt1YuV2oVGiFHANoIWOhMOksuRTGaOCw2lUiCl/SPt5jJYhKISucBxGym&#10;jMdRClFcLHipYa9Vb9Qr1VK+UCYQKUQSlQQtT22GoUOh1MCLTqZqBAK9VLw6P3NiZ00ioMMcduHc&#10;zpmzW9dunLp89WhrZ+HY4mhjc8X4xMDk1EhDY01SSnx6emp+fm5yUkJSYjwK7U2l4T74PCqNTSLD&#10;cKTkC9RCgYLH1QqlQipTzRFqBBKtUCzjcBUcHpdM0YiE0FWdTMIieTII7jwaWcCgwqQWGxK+Nr+0&#10;MX98eWpu5dixwd6ea5cu9nd2l6RmJYdE+uqNLDc3OoaZyZQ4Bu9YRPKQ2DpM1YwRVMfp5g2WdZfv&#10;s87zOsY0TtO0Q0R5p6ugAWNXYOwCjJHuzkj2ZCS60aPcKL6Yp82daGWwDDyOToRWgQ7y9Y2LiszL&#10;yq4qKy8uLEpISDCYjD6OAHtgiG9ImLevLSDQnpYSUZCTXFGQ11xVG+ztENBZUBFFN2bDHETW0Ele&#10;LGy2xOv7O12vrMd/fSbji73wD4/b3hhTvzQgf65H+lSH4E4z40wRdrnS41YD6+EGzpVS5tk8/nwY&#10;oUaCzUWJTpeHr6b7rmeHHE93AG3kBG8XBG/k+q9k+2wWBOxVhKPozJUxm0Xhq3nBk4nW3lBlkzev&#10;WOWZL3OtMdEHQ1VTUYbFBK+d9MDD7NCz+VEXCmJOpoedzY46kxV5lB56MjP8TF70blrwsUjLXLil&#10;20vSoGO12oTjUZaF9MDZVP+pFO+RZONwqmEw2TiUaBhPsY3EGXvDZL3B3I18y1qOstWGnSwXPj5g&#10;enrM8Mq87ZU58zPDmsd65Hf79Hd7bdMBWLcWO51Ff3PS64t17y83LV9u+Hy/H/rCkPRsMfZIK+vp&#10;IfHdEcmby+Yvd70/3bJ/vBP29fXq2Vp/KQWT8mjoJ6EMvpDGEVLpfCqFS0c/unKqqWCcoN+N4vou&#10;/stQFAiG6Ak5HTR4UOhBjYYcJikCaNVUDo3FJdHYbkQhiSqjswQUCo9J43JAraFQWTQ2n0dj0MGy&#10;8PREsePBrsBtHmQ6OD3iQZ/By3FlHxQb4B8oOXgJGAe4xQJzIg7Ew9FBpce1+gcEFhOOyIMAzHpo&#10;9iSBkUaHJmGvp6sbPPNCMkFEdFFTPD54/Nqb1/Ye2xr+4snTX909/e29s7+/fu3j21tPrnVdHi4Z&#10;iNcNxmiGojXHs/y2isP2q2KOahJP1GRsFSfMpwXPpAYsZIQsZAat5oYelETfHa54d7X7x1NTP56a&#10;+OZg8NujwZ/Pjv92YeKXM6O/X5j8x6Xpv1+c+vu5iX+cn/73pbn/uDz/H5eP/ee1479fnP3t0uy3&#10;p0e/PDH09dmJt9e7Xpppu9SQt5oVPp8aOJsWOJMRMJkVMJrhs1AaMV8ctlGbsFQauVQcOpXu/e7h&#10;yP9+6eL3t9ffPDH+9tHkOydm3jqY/fT8KtAjE033Fnte3Rl96lj7WlnsnenGN49mPzi37ETkux5f&#10;7b1/avrd2xuvXZt/6qjv3lHf86dGrs533t5e2J2e3ZxeW57cXpzYW5893Dp2cn54c2F0e2ZgZX1u&#10;d2Jg3gMjUkALxlzJngRQVglwQZE3vAv68YInWkPSGdsCLQv5B6Goxc5p2MWNSKBiGMHdherpynTD&#10;KKAje2Bg7BKIru4EzAX3U3EifS5AUBXKYRNqo+jVcAwnIAg31NMFY2BYuMG1v1h4MKzfH5Js9jEP&#10;pwV7c9zDVcGpHcXhlnJ3Tby9zFg7Rjg+g81Puh2bpC1OseYnqBND2NgAWtZ1uAcb7nYd6SUOdrsN&#10;9bgOdmOD3S7z48zNY9LTm5YLa35XFsLuTCQvRClbyS6DBM9pCqmHiK1Fia52OR5fjn1xL/3xfsdS&#10;AmEiHjvdpTk5YTy/6djbtB1fUJ84CDxxELq7HnruRPqpU7kpWZ6+EVh1p3L3Sv7SyYTti0krJ6K2&#10;T6aev1a6fSJhbTvwytWYyRF2SwnWUeS6NerYHY9e7gk7HIq/0Be1VWR8cij9dmfyvdHyJ4Yqt8sS&#10;++N9QhhYtNCzO8HvZFvRQWXqblH8QUXSibrMkRT/LB07wyQyemKhEqbKDQtX8bMc5iyHNVAu8Jdw&#10;fUVsYOKs6hiDPDfIXhMfXh0fUp8YmeGtdwiZvgI6CPjLeFomyUvC1bEpVgnHJuUZBUwth6KkeSqo&#10;HloWWcelCYguWg7VJOaYhCyzhAu6vVHEBkbNoYLaIAQrwwUTU9ztSlGYRRusVUWaDSo6mYlhPE83&#10;pivGdHUREAhCT/fUIP8Ikz7Rz1qZGpMWZIu0KG0Smq+aY5RQ+O5YvK/m3HLvZy8cvXJ74NZewY3t&#10;/GtbFTf3+oJ0XIrzOQFLyIl8IDdwHDX+g/8zwfACdjgkMObx8QTHO/CRBFV1Diw45IHD8TgMAQTM&#10;n46MqEl4zMnu7iQXBEMzXDEVh2yVMsLM0hATnKMk1CSJtmvCrAq2B0Lk4dHFEXlPV7RULJtF4/NY&#10;VBJYgui31InB1gAVPd7Cna5JODdceW20+unFzkemGp+Ya31jf+LF9b57x9teXut5daPv6bmmp+Zb&#10;jlpyp3KjOhIDOlLCMv0M3nIuh4SphBy9SgZWAPQOyJNA+f8Pkcevw4MEJ4ufNVwQGJmhZVc3Dxho&#10;8aM4f+niSieDFQs2rDuDRIGrwcKwqebq0crcydL0per0rZq0laKok3WpF1tyrnYUXGrNvdyWd7Yh&#10;40p7/p3Bsp2SmIUUx3CIcSTUdCzRsZkVcbI0+VxF+tnytNttpbdai6435F6qybxUnXG9Me9qfc6l&#10;muzDooTVtJATJUmX67PPViZfqk+705V/uzP3Tm/B5eaUS82JNzrTb3Zn3urJArrWkXauOemwNvpM&#10;U/JBbexBfcJObfxYus9sXsgEaJhp/qBVDiT7jmcFj2UGDST7D6YHdicFdKWHFAebR6pyP3nhqV8/&#10;effHzz76/tOPf/32a6DXnn/2zP7uxtLS6sLCyb2DR2/fefnFV15/9Y3rV2/cf+6Fr774+q033r59&#10;887Jo1OnTpze3z3Y2doFHg9iA/ydWw///N1P/+s//q+Hbz926cLVc6cvnTw8f/bU1SuXHtlcP9Xd&#10;Md3cMNrRNtPfu9zVvtjTudLUNNfUMtvcOtPRNtfRMosj8k11ky2NM3XVY3U1Iy0N4+X5LX2Nw63F&#10;jWa2ojo2vSw8tj4uNZAvy/QKbI7PbknI6UrKbY/PGEov6IxLbYtN7kvL687Iz/ELTfUOnqzvmGnt&#10;3RyZWeqfmOscmu8eWx+Z3RiY7i+sro1JHi+q7EvNncqvmMmrnMopH04vGUsvL9ZGRJNNRYqYNHZQ&#10;Fie8TJFaIIgDKpUmFoniCoTRhQiUj80WRGVyozL5kcmcwExReKYgIokemEwPyeJHprCDwzz1YVR1&#10;vEhf5u+oCvXL81LlWEUl/oqGcENjhLk5ygoWATD/DZEH5gEcjyPyDeEm3Ju+KdKC52BQoEaizS3R&#10;lqZIU2OEsSnC2BJlBvuiM8YG1AGGQ5StI9a3M8G/KcZeE26ujjDXxNgqIi05Dl2sThKhksXoDAlG&#10;72i1T7jMHKMyRqv0iXpbjNoWJDT4sdSBDEOS1BHPsyVwbXFMQyRdmyz1C6RpUnUh5RHpfeX1JSmp&#10;RrG4LCd7e21peXF2bm5sYmLg+LHJ6IhAGAryMpNT4yJqSvOL87Lio8LWlufOntqbnhicnRo+ebh1&#10;tL8BJSmJUSGB3nXVJa0NVdlpCUQ3zN9uqq0oCvKzRYU6IkP8a8oLK4pzIS8rzIa8rrLYalLLJVyH&#10;ryUxLry2qrikMCs/J5VOcaeR3cQCpk4tsVt1vnZjeIifQsrz8TJYzDogvQ4sQzEKGa+U4G7yRo1M&#10;qxKCvEzOV2skMqVAqRbIlTyBgCYWM4VCJgxfTCYTLCk2T0phyVhCi1ARzJUEcsSBAlk4VxyGI+xk&#10;pjeN40dmeREZVhLDDsTkh0hU8VxxBFsIMqFATH4QEBvFlw9j8BwUlg+BaXchmzAPtSvFSGDaIPek&#10;mbmSIBrfQRcEENjeRI4PjsjThF50vkmstkuVFoXaoFCq6VQa0+njjOPpOGANOSpy6pZQzv3TV5ru&#10;jDADCeYC2EQ67p9YLb4XEuzCsXWoi2/iOSir0DKaCFxd8fahEFqGFuAQsIkgbRJaCfxBcg6kaH6B&#10;BmEvtAMCuDBeF3hoE8ZYXONFY64zwSHwKQmflSCB2F950LJAr4Ucn61waJvkDPmC4+bOviCMGwgK&#10;8U3YBQzsxSFp4CGHTTg/5ymiWsDgMDr60bwz+DvUwhH5BwA6zIzQX2CgZeChCogBg/cB6uKB3ZnI&#10;uwc1BUYESD5A5OFAUIj0cieaD5KwCbtwwjsJDIhBRWgQCK4eXCu4gMDArYQElx3uIx44HggKoB0g&#10;MFVAEHbh8vhthRy/5sCDJoCfCIjg1g1KLI5AKKbT0a0BJRbuXEig75uv3f/5+8/+/ffv/vm3b374&#10;5sMfv37/p28++OqTN7757K3P33sdCPeR//S9Nz57/83PP3jrsw/f/ujd1z95/03IX3ruqcduX3vo&#10;2vnHHr7+1lsvvfvea198+eEvv377/Q9f/Pb7t//+z19+/PmL8xdO7O6uPvHErYPdDS6TxmMw+Ezm&#10;1TPnH7n2UF5GRnRoaJCft1zE1ymlJq1SLuKoZQI8VoxRKwHSqYR4THlgDBrkC/8AgsfJrJfgzAOM&#10;HnIckddqhSoVD155g1JoVolNSpFVh5adCAt3LCxN75/cramvSE6KFbDpOokIeb9JeDgKjyPy0A3c&#10;Fx46oJJx5WIUWZ7PJgk4ZGCg3GKS5ecmjgy1NdQVlRSlZaZHJ8QFlRanBzusIh4VOq9Xow8JXmZV&#10;X1djW1NloJ85yN/SUFuCR5DHQ9YAdbbVQ68iQv3Dgn1xRD4pKaq6uhgL9japxFwOheh0jXcuC0ZC&#10;ULuT/gDf8UDtwLOonlQCAut5TDKbRsIjyIP+QiW4PSCKpxuohzQCgU4kIgie4M4gE9CKr55udJIn&#10;GDkMCtliMhfk5ff1DYyMjLS2t/kH+ElkYtxHHqmezrcdEnp13V2VCplYxCMR3Tlsus1qxBH5AIe3&#10;tw0tCwDdw52PyC4IiwfiUtzlPKZaxAWyKMVaAUPFpah4JO0fvvBE4HUimppPVHAQHC9nu6t5TkSe&#10;76nlepgEFB2H9FdEXst21znheD3HA1/NVUFxlYHWSHNXMTw0bLJZyvFWiX20ch+92tegsetQHHkv&#10;vdasVtr1Bm+DEY8jr3EunYrICabjaLvyz4g0Uj5yUAVG/ic6DwQyCufyrRrn6q94iUGlwgF6HPWW&#10;CQRQV+KMLAXPPY/F5jCYIh5XwEERbPBQ8sDgQP9fEXnkIC9BkejhcNArBKs5Px44Y1DIoLc4HP/A&#10;717A56pVCpMzAj70H/pg0emAwVuGRpA3PZMp4nCgEMfooXu4dzyQkMuDnM+G28hAv8F3YgoezkAB&#10;uI886NhQgmPxeCQB5BjuBOUlIrFCJtdptFAIVVgM5LdoNVu0ao1SroBNkFdD5w1GvVYnl8pAWOUM&#10;Io/7XEP+J1wrg2uGonmg8DQqlVKuUSsNOr1Wq4VCoVgkgesvg5dKYdErjQqhRQYmHCPbX73QlPfo&#10;9sSzh9P39sdfOBh7cW/4/mbvEwvN99e77y23P73opOXup453Pr7Q+cix9jszLUCPzLQ+NteOEPnp&#10;Fih/eL7t2mTj+eHao4GqzY6ShcacmYbs0ZqMmvSwsuSQgoTgYKtWyqGzyUQBiyPmCjl0LpvGoZNo&#10;cK1gZKfSKSyOc25GK/i5AiE43hVFBAfichgxEaHB/t7+Fq2/UZoRYW/Kj6tMDy5LDQQqTvLPi7Wn&#10;R5jSwo0ZkebsGFt+nHd2lDUjzAiUFWrMDDFkBumBSuK96zJDcEQeCHm4pzgqkv2LYr1gV1miL1Bp&#10;gk95kp/TTT6sLj28JSu6Mz+uuyiuuyC2Kz+qsyCquyimIz+yrQD519dmhNZkRsAJlqWGlqVF5idF&#10;pkQHJUcFh/p7KSXIhx3umkFn1KBfJ6CfL2i1erPZajabnR9UQMNSwk3Bk9gZoAZuIvByuRx4SFAo&#10;FAphE//igodwkYolMqlYJRPDrZTLRAwwmBkUePKEXJaAzRAyaVIWDeywCLOiMyN0ujhqIMN/LDdw&#10;IN0+ku0zkmkfz/GdzHGMZ/uPZTlGMwOGMv0QZfuOZPtN5ASOpjtGMhyTuSGDqb5DaX5obdjCyKGM&#10;gPHc0JGsoOHMwPHccIS/pzjAIupL8e9LdfSn+g2k+QMB05/k8wCR74y3t8fa2qK9EMXaW+LsoEw3&#10;pAbVpoV5y9kCqqeYDdODEMXb4cOTqUaPLrz0UhVsop+vCFHIGg6HBxcGj07jjM9kUau1wAPhHzng&#10;whqNZihHF1muZlIYYHmC6sLnCmQSObws8IoR3T1g6IAXGd5ZIYPJo9LUIjGfTgWS87lAOpkE3n14&#10;qRUiiV4J4w+84zAOqEwanVUDkylCz7kUqloo4hKJUwP91SV5QhaJRsLaWsovXd7bO1ycmu25dOVw&#10;e3dxaKSzf6Dj+NJcd097aXlRQVFuUVFBQkJcWWmxUMAjuLmrZHIagQSHkLA5fBodxiKVQKgRCRU8&#10;vozOUrEFNrlGzuAaJDK9WGqUyrVCMc3NFYjihkUHBwx2tXz8zmvHJocrCnJXZ4598e6HF/ZPpMXE&#10;NtZUdre3LMxONVVVJIeEz/YOnFrbTA4O0TFYUgxL48rmQ5N6ucYBknKeYVpmWpco+l2R3yLTNOwh&#10;HSLKuzxELRi3BmOVYqxsF3qyGy3OgxZHYARinjbM3UIgmRhMA4+nFQpVUlGwn19yfFw5mBK5eRlp&#10;6T52b3ie7X7+NkeQd0iol589OMQ/IyW6JDe1triosbxCC080T2hQSFFoYx7FT8ZQeWI9GV5fXG1/&#10;Zzfpk8PYz/bCPli0fnTM/OqA7H6v5F6H6OkO8c1a6qkC7KF6ysON9Dt19JtVzCeadWfyxMO+WLUU&#10;mw6TnK+OX00LWMkIXs0MWssKXMv2X8v2Xc/z3ywO2CkL3qkI2ymNWMkLnkvzGY83L2Y5jmoSN4sj&#10;ZlLsA+HqLn/xTIxpIyNgI9lvNz3wXEH0ubyoc3kxFwvjT6aHbSf4n8gIO5kdsZUcsBzn3aLnjARq&#10;x0INE1GWqQTvyUTv2VT/sWSv3njNUJphKMU0mGAcjTcNRWuGwmUTsZKdQuNgMLaRTX9q2PrYgOa1&#10;474vTJse7ZU83iu7O6C7P+p1rUoyG4CNeGGnsykfLvh/ten71Zb1q03vH/aCXxgQXSjBnuxgPzsk&#10;eXZC9daK7Yttn6/3Aj4/iPrqSsVKS4iSikm4VA5bwGEK+Ay+gM7g0yl8Fk3IY7KQNovUX9BZccUa&#10;lGykSYPWTibiC5ijRVOcBEo0mUIjEJF/PY/BoXsQ2QQKPJCg21ApBD6odRwGBX0+ZVJoVJB1h9nM&#10;ibCDdYHD8ZCAhxLcCMH3Qo4zuJ4DCg/sgk3cXEERIZxzIkLbnbi80xz4M4iNM0ANXoIj8k6vJlD9&#10;0RLoJA9PUOF4BHeuM478vbO77zx0eHu5/5u7F368f+WXl65+9dTRu1cW7250PTRR3uDgtQeJ9iqj&#10;zzennW5Mfqi/8ImJ2rvTTXenWx4ernlkrO72cOW51uz9yrit4ojZRMthWeSjvYUvzzd8uN3z7Zmx&#10;ny5O/3Bh4uez43+/OPWvK/P/vDz3zwsz/zg/DfT7hel/Xpr//eLsNyeG399of36q8lZP1rmGuI3C&#10;4KXsgO3i2LMNWRda8041Zp5uzbrUW3RtsGy/Ke3maNXJlsztqvitypidihh4IO8vt/3t8b3X9gY+&#10;Pjf3xt7oyxsj317ffedw7snZjqfmOl9YHXxirv2gIbMvznZ/Y+TzqzufX99+dn3w4YWOt6+sfP74&#10;/quXZl46N/b8Yd+Nhfqbyz1PHq7tz86vT6+tTO0cG9s5Pr69MLq5NLG3MLrtdJbfnB5etBv83TEP&#10;Hp0HRiTZ0wN0FIIn8gsBckKZcNc8nJAf8hN2cUfk6oG5AoPWAQMl1NPDFXmhuIJO6sJww2BAAqXW&#10;lYARSK4kshsFiIARPZATvSfZg+Lpgjzx4QlwdcE83DEiCT0nUMLywHwVWE0yaaVLtjcoPRgVnJwT&#10;Hx3jn1wVntyUHKzJtleEm8uM1UXi8TnXuUmXuXHSwiRzfoI8Meg62o9NDKEANcPd7sO9Hk5EHhvs&#10;wQa6sMUZ7s6K6uy27fSa18WlgJtzCbsFtloiNkz1mKC495CwuUDK5U77oyuRd7dj7k4FH08njCVh&#10;h13yk9PmS3vBu+u2lRXzqaPQw92Qk3sxVy/lFRVTgqOwwXnbladKNs6HLRzads57757xOjgVvL2P&#10;6OhE+PUrCR31xNoMrLuIvz+ettSR0JltWa6PuD2Sdboy4KGm2LtdWc8NlD8/2vDCTNfVrspYtksQ&#10;BRtNCzpqzDlZm3mqKv1EdfpeZWpLiD7PJIyWMQwEzEp1iVRws330mT76MDnHl0vy45GTLcpUmzrZ&#10;JC8MNLelRbYkhQ3mJ7cmR+b5m2LUAoeA5hCzwjRSXwknQC3xlvJsYo6RRzfxGRYhCznW0DztEi7w&#10;dilPTvGwSjghBpVVwvWS8CD3UYp0fIbWCcrDyyUgungrhNHeJl+5INKsM8PAgmF8dwTKMzBMRqEY&#10;OOxQvSbapCuMCimLCylLCK5MDrOJKV4ymo7nIXDDZloqXr62d2uzd6jY0pLKa03hjpRaT0/X5oVb&#10;OK5oNQKYB9HogKPwfyE8waCBAyg48gLjDAwgeIKnFJdxAhwowQABjxUOxAPhDFK4nQHW8d9nIITd&#10;GUUdHlmqG8YhYTalINCiCLUpg8yKMC+NVc5huCIZkAQC5ZNCcOcwqHweWK0cDp3IJGAyhquJ61ab&#10;6LPUlH6qr+DGeNnT8w2PT1S+ttHz8mrHi8vtkL+90/vqWvuHR8Nvbvc9NFgEr/9aVfJUYWxTrE9J&#10;uJ3uXN9LxKAJQdelwZarhycZ+Z/8/4LIgyEJCUTx6/AgwUWDi4MsTGcC4wNGWdwH392DRCTRmAwu&#10;XGL0cwJ4Z109OTTa3MjQRy8/f3NvoyMnYaIkZSQzbL0yebM8/rA65dZAOY7I3+guvtKRe7Ov+HxD&#10;Gky1Xb6yoUDdTLTtUk325dqsq7W5t1oKH2rKv96Qe7u16LGu8pvNBbB5ozHvbHnKuYrUo+L4S3VZ&#10;Vxuzz9ckX2vOuN2Ze6sz61Z3zoWGxEvNiQ91Zdzszrzdm32nL+dqe+r5tpT9mpgTDQmbFZFr5ZEr&#10;JZEjqT6TWQFjGQEDSd5Dqf7DaY6xzKCJ7JCR9CDQPwczQtqTAqqjfFoyYj5+9vG/f/HhL19++u3H&#10;H/7t+29//fbr7z//9GBjbXN5eWNpaXd98/j8sanRyf3dg4O9w5NHp15+8ZX//Pf/eOuNt8+ePnd0&#10;cALKV5fXDvePtjd3tja293b211bW33njzX/9/vc3X38Lqly+eOXmjTsXz109e+ryzRtPXDx/5/ix&#10;/dam8b6uhaH+jYHeje6O5ebm2YaGiYa6seb6ibaGqfbG6fbmufaW+dra8dLS/ubGyfqqgcbSzrne&#10;+Viv8CSv0K6cspbU3CSTT7TS0pSY0xCT1hSb2p+W152Q3h6T3J+S3ZmQ1p+eP1FaUxoSm+UTXBQc&#10;XRuf3pqe35VfMVnXPlLWUBWVWhYaN5BdNFVUNZpVPJxROJicN5FVPp5dMZJansj2SuH4ZfHDckXR&#10;+cK4HF50gSAulxtdIkkqECEsvlAWnyeOTWWHJjND07nhyZxA5CPPi0hiBEEJMInMwCAPbTBVFS/R&#10;Ffn4VoX6FflpMi28XBu/2F9cGaDE8XfIa4J1OPheHaRt+DOIzQNcHkfknWRwOtTrmyJNzVHm2hBt&#10;Y4QRmBYngb3QGW/rSvDqirV2RJvbo2zNEWBBeLfF+NZF2qrCzZURtpJwS16gIcmqjDcqw1XyDB9H&#10;tMYWrfaN0/qlmbyzLL4ZFt8IsT6ApQ7nm6K4tniePUviCPVQZAh9c2WOOLYlmKqJE3sHcHVdeVUh&#10;OnOSIzjEy6ssL2dt+djQYM/6+sKx2bH2llrc213GZ3KonoOdbT0tjetLc0f7GzubS5Vl+U31Fbtb&#10;y4d760waCgHX1lwDezOSY0numJBD625rSE+Kqassri4rKCvMLs7LKC/KKS3IqizJq60oystOUSuE&#10;CimvKD+jpDCrtCgbGINW5vC1aFVib5s+PibUalL7+5hDAr1h02hQW8w6k1Gjci7iqlZJNWqZUomw&#10;eI1SoNFIgNfqZAq1SKURypU8Pp/K5cLYxRSJeTwBnwpnwBQx+VqexAd3kGcJAjmiUJ4knM4NYAmC&#10;SQw7g+fAfeRpHD8gliCUL40SyKLZwjCOKJwrjkDBargBbGEIVGQLgwg0mxvVghB5NyVG0pM53p4M&#10;K4Vt50mDcUSexPWl8P0pfF+KwIct80OIvMpHqrQoNWaFUo2sfoTw/pczO/UvCUZ+yKGczUZB5EGG&#10;61wjFDRbKIeSB4i8UxyVwC5cF8XBX8ghQTkkaA0fEkH9gMkC3wV1oU1oH5oCHtdR8VEUEjAwwEIJ&#10;tAnCkIMYdAOOhR8Uch6Ph/DyP38kiieoApuQw8QEu3CtGBIwzhLkII8D4kA4xEz5E3bHc+gIlDsb&#10;/sONHXgc7MZL8ELYxMtpf3ijo4guUB33wuFw4NIh93P8KJCDJH5QEAYxOEe8QWjEee0RCOMEwxEi&#10;jxPwuAB+OFzsr0fENyFHyrqzbyCMy0MJEGzjlxrqw9WDawi3BhjoG9gmeJsP0H8noYuMS0JFvDrw&#10;+AWHBqEKyMPZwTmiu0yl8wUSaA8IegTaBMzap452f/r285+//+z3X77+x29f//T1h7/98MnP3374&#10;9SdvffPpu19/8s5XH78N9PUn7335yXtfffzuFx+/+8n7b77x8nP3n3n84YcuX7t4+s6NS88+/ei7&#10;7776+WcffvPt57/+9sPX3yA3+X/868fvfvj07PndpaWpo6ONF59/ytdupni6Zaemfv/Z550NjWEB&#10;ASnxMWadWi7iKcR8uYijkvJNWjmC4BV8rVKgV4sMGjHyjleIoFCvhpL/cpDH8XecTM7FXYGAgU3E&#10;awRKJVerFRp1Up1KaFKL9QrkfW8zawqLss5eOBoa7cvOSzebtCIuU8nnKgVsuQB5x+NBaVTO4DO4&#10;a7zYucQrTsDjBLzJIMnPTezvbSzIS8rOjK2uzO3qqBnoa8rLSuQyCajbSoGXWWUzKTNTY0YHOwpz&#10;Uxw+xorSnL7upuqK/OaG8t6uxrrqotamahi4cEQ+MNAeERGQmhpbX1+OVnZVS9CSRBQ3F+QgT3DD&#10;l2l1YusIiCd5IiK4YxSiCwysVJIrjewmBJOFSWVRiQ8Q+Qe1cL94BpmAxw3AeTaNjCPyFIInjUQ0&#10;6PR5Obnd3b2Dg4PNrS2BwQEqjZJCI+MaJ7y0+DsPLy0USMRCiZhPp5EEfLbJqEW/9w/wwYPIo5jH&#10;ZHeaO8LiBVRPBZcuYZJFdKKSx5BzaFIWRSNiKtgkBctTwyMbRHSdgCpneojBXKehFbT4RExIxmBT&#10;xsQUbFcV113L9dBzifjyrToWguC1LDcN01XNcJFTMQUN03EIGpaHhkXQsokKmpuc6moWsRx6hUOv&#10;squlvgYNkE2j8tJrvXR6o0Jp1WjtegPwpj8d5PUo4MN/BaJRiESQA48j8s7g12K1XAa5XAx3FwHf&#10;OHYPe3FcHqrInWu64tFv8EYQLMdgiJG/H4NOpuDe6EIuB28HchDD2/kDmheJUBB5CYozg3bhceSV&#10;KrMzgjxC5MUSGfcP13sGhcxh0OUyiVaDPgbgoDyOyEMf8P5AI7irPmxCJ4H+OIoQHn4UgALH5YFn&#10;UKhkTwKyQpE5gMzRB+gDk46Gfud4hGJp8fl8mBIgieESOROMOzAMw0ADu4xGI4otLldARQGPj7vG&#10;K2Ry2CWE6wM9NBp1Oh3kBoMB6mpgWpZIZHKlVIbinKDmVAo4I70eIfIWiwWh9kqVUipSSYU6KU/B&#10;JmvZnvkhhqWW/Mc2R188feytC8ffvrDw+omJl3cH3zwx/uxK2/317ruLLc+tdD+/2nNvtfeZlZ67&#10;y70IfJ9uuT3V8MhU46PTTY/NND8y2/zoXMutqaabU81XxhvPDdWc6K/a7iw+3pw3UpHchODv0KrM&#10;yORQbz+j2iiX8ml0EZPHdC7uSifRYCRFHzzZDJ6Ai4/dMLDCdcNNI/wakkmEQD/viGBHsK/Z3yhN&#10;D/dqyI+vTAutcK7sWpLsyIu1Z0Sa0yNMOCIPm1mRlowwY1oIcpBPC9SmB2gzAnU54eaylICqjJDy&#10;1ECcihP9CuN9cqKseTFeBXHeRQm+QCVJ/hVpQdDt2rSw5syo9twY5BRfENNZENVZGAnUnBvanBvW&#10;VhhTlxlWkxlVkRpekRZVEB+aHhMW6G22G7RGjRIeEovBaDXbBHyJWqUH0unNJrPVYIBHDP3KAZLc&#10;GcEGv18KhQKH4+EW40A8Ds1DAgFcmMcXcriwny+RiBRyMdxOmZjHopMEXIaIB08ykc9miHlsIROt&#10;GgYjQEW0z2RpfEeyfTDTMZBuH87wGkq1DqWaR7O8RzJ8RjIQFj+c5e8kX6CxLMdAih1otjBsMjdo&#10;piB0PDtgON1/KM1vJMMB+UCKD9hFg6m+A8m+g+mOniTf3hR/5Bqf4tuT5N2diLD4/iSfnniv7jhb&#10;R5wX7k3/ByIf79uQ6NeYFZEdYdcLaUIGEboKz7ZAIEJR48VyLk8gEktBXXM+xiouTwS72Gx4QaT4&#10;9wzIdTqDDD3hargqMHgASaVyhUKldS70qpGr4YmCcRb0HCFfpJAp4cUR8gVUIkHEQy8vvO9MeKHo&#10;DJ1MopGIJCymSSFTifhoTQWl3KxWwmuOBiI5WrRZIZECo1eqFSKJt9lakp2n5AtKMzNfuvuUt0nD&#10;o3uq5Zwzp9ZOnFw6PHl8e29+bWt2eX16YWmypb1uZGywvrEuMzsjISk+KyujoqJMwOcSCR4wWMGA&#10;AwOakMFEDvIKJYyc0KyARlcLRUaRlOXqoeEK1By+RiASUumgS9Jc3BwWc3JkRHtt9a2L519/7l5e&#10;SlJkgI+PQWdTacJsvsFmG83FhUH25LFpTAqB7AojPzkrKrq5tLSjonJvasaHzg51o477RPSwdOMM&#10;4yLbusKyLVH0O0LfBZZpyFPW7S5qdeE1YOxKjFGAMdIwapwrNdqDFuZBsWMuVldPM5GkJBIVDIZR&#10;LvMy6SOCgvKyMitKSjNSUqMjo2wWq4+PjyM4yBbg5x0c4OPnGx4WkpOSVJ6b3VBWWl1YgH6QxOei&#10;S82m2EUUtSdWH6P+6MrAO/uZX5yI+3w/9ON170+WrR8vGu+20J/t4j/VwrvXJb1RTT2Tjz3Wwnq0&#10;kXG7jvRYE/uJFsVzvd5bKcwmNVavxI7F6vcLI9YzgrayQ9cyHMsZvmvZvpsFAZvFQZulwRuloZsl&#10;YVtlUdvl0SsFIWtFYUd1SSfqU0/UppxpTNsuidwpCJ+Ls4wEytaTvXfTHWuxXttJjvVYv5VIO+Tb&#10;iYHHo+xTgfqZUNPxeN+ZSGt/oHo6zn48M3g83ms01jqW7DWYbOxP1g+lmIYTTP3h6oFwxWSsfDZO&#10;2B+I7RZwHh8wPT9hfX7C/OSg8vUlv7vD6ruDmmeGTC+O+R9mUacd2KQfdqOC/8lxx1frPl9vWr/Z&#10;9PlhP+j5PsGlMuxeL+/+qPLlOes7q47PNn1/PBH53ankT8+WrLeGGjiYiE1ms/gstgByHovJZZC4&#10;bE8uFzmnUGkwBdEZrD/UXzAbQKlFqjSCulHANAqZSAWtGinNRJi7qDQWncpA0cOodCaZSiejj8k0&#10;OonFZ6LwcE4ikJwOQU6wHWwVUF3AwIAEsxWU4/YGFEJCEk6DBOchB1UH9oLaAxWBgU0kgcKTu+Mz&#10;418J+ghK+B9wPBgDoII7XelJBDISdke/dGS7uwk9XcWe2PMXDz+8dfrOysDP96//+uL131+58e61&#10;lTfPzT671fPIdPVQgm4p33GxPeN6b/7toZJn5hB29tJyyxubXS+ttr662fnaVs9zK63PHW9+er7+&#10;9lDxpbaMEzVxJ2vjr3VnPTNf+9Zu72cnR74/O/63i9P/uroA9M9L83+/MPvb2amfz0x8vt3z0Wbn&#10;26ttL8zXPj1ZeWeo8HxbypmWpNPNidf6ch6fqnpyqvrRsfInp2ruzTc+PVv/wmLrw0PltwdKbw2U&#10;XusuOtOYsVUSvVYQ+sh4+b/vnXhjp//Li4t/f+zklxfWvrq48cLSwFNznW/tzzw+036mrXA+P/LN&#10;o2Pvnln+/Pr2M6u9D8+3fHp7670by/cOBl47N/7ocuOlifLrxzqePFzbmZpZmVhend5dmjrYmDta&#10;m9pfntxfmthbntydG1rZXDzcWNz3twa6Yx5UAuiVbgRX0FfRhcVdB9xcEE6HVgCGu+MMJg93D5ET&#10;NfVwhwxmZFcQgLqQO9cGQ1go/pskF7Q8LDCebhjoP9Ac+loDEm7uKH4fgvXd0Vzu7oYiznvJsaIo&#10;94Fiylon7/SU/MSUYG+Gvb/I2l/l7i4Ld1aFWyvMlQXC0rzbwoz7/ATp2CRtfoI8PeIxMYR85Ie6&#10;sdFez5E+z4EubKAX6+3C+rqxpTn+wYbm3J755KbhxKLp9KT9dIt3v9q1l4pNkLEhCjZiwK622W7N&#10;B9xZDnlyMWSthD6chO22iU/NWK4chO+u+2xv+Jw5CjvYDrxyPnFl2ScuEVveCd6/FDu1aTh2qN+5&#10;aFw94J84r9rcUR0e+Z67ELG55X/uVNzGXNBKf+Rad/J4ZayJgildsGwz6YmpkrNVYdero0/nBjzS&#10;kPnqeMuLkx3Pz3Q1+ali2Nhoqv+p5uxzjdmXmnLPNeYe1WY2BerzTCIHwzWIT7ZRsBwvZYyc6UXC&#10;grmuaQZeWYCmNd63LsKSYxLUhZgn8uJaorx700I7UsJyfXRJRkmAkBYkZUXrZaEaUahWGqAW2SVs&#10;LZNg5FJ85TyLgG7mUAKVQodKaBUyvKU8i4gRqJGGGJRmPiNAI/WScI0ChonP0PNocoqHnObpLRNE&#10;2fTBOmmIXhaglkAh1xXjOAO/yEhEL5EwVKMK1yqjDMqCUO/yhKCMQEO0VRSoYxl57nJP7Ozc8Epr&#10;WbyCWB8unim2zZd5zVc4To5U9BQm8J3rA8O77O7uidtE/yfhyAgMGjC84JY5jBlOlAT+ezoZtAuB&#10;Fh4eIIAzOBD/V1AeHl0CPIHOGDlQhgYW9DwiR3ghi2RSCvzNykCbJtiqkdA9cOd92AVjlqerCwyS&#10;XA4LZm0Bh0l2w6QMz0AtvzbJMV0ef26o5Ppw8f3l5qdnKp+YKH5puemd3a5X11pfXKp/b7/ntfWW&#10;F5brn56rguFlrzF5E172tvzujJCSCG85xR0mdAGNCjYFnKenBxlz8XRDa5P9fyDy6Ozx6/AXIB4n&#10;V+eKr2gERSOqG05QCjmyKv/AktwJBBI0C2fDYHITk9JaWrtGx6YXj6+Vl1UHOEK8rD7uroTJkYmT&#10;B/tLM5NPXbt4ZWNxtCJrojhxNCP4WEHUemns+ba8S+15MFjd6i+52pl3pTX7fEPa+br0U5VJ56vT&#10;R4I1a6lBF2vSLlalX63LvFGX9Uhr4aNtRbcacy9WpZ4pTbhSm3GmPPFyXcbZqsQL1ckXa5Jut+c+&#10;NVj6cHf+I715NzsyLzXEX2lNvt2bfbMn63ZfzkPdmacb4s+2pm5XRQMdLwqZzfGfywkcS/cbz/Af&#10;y/DvS7COZwcBDac5JnNCxzKDnO4gge1JjqbEgJqEkI+fffz/+vGrnz59//vPPvz56y9++urzX775&#10;6qk7txYmx/fXV9cWF8eHh4729i9duHjx/IXd7Z3tza2333zrb7/+du3K1ZWl5c31jbWV1Y21dchh&#10;F2weHRy+fP+F33/59fuvv7l07vyZEydPH504ffLM+bOXTh2du3rpztWLj+xsnl+YO+xsnWlpmOzp&#10;XOpsn29tnm6qGwVqhrx2pKluvKlhorl5trFxuqZqqLl+rKN+pDKnbqhxMMzonxUQ3Z1b7hCo4nXe&#10;jQnZbUk5LfHpXYmZXfFpkznFw2m53QnpnQkZo9mlg5lFfZmFtREJLYkZhf6hZUExVWEJ1eGJYwXV&#10;08U1HfHpo1mFwxn5k9ml84U1g8kFy5UddY7keKZXOi8knRNaKEvI5sekMiOy2NGp9JA8QWy+EMWr&#10;yZfEZfEjk5nByczQNF54Oj88jReWygWKSOGEx7OCoqi+YRRTOFObprYW+/pVhviUOHS5dlGOFzfb&#10;yi72Flc4VFWBGnwd1+ogLR44HsflgR6A8vUoZI25KdLUEmNqjbEC0x6LDITGMFN7jL012tIRbe2K&#10;9eqJ9wbbAagrztIZY+mK922Ngr0+TdG+VWFeFRE+ZRF+OYHWOJMcBroYkzZcpUwweYUrTMmmoBRj&#10;UKLanILIFi7QR/AMiVLvBKFvIs87leuTxLQkMswxZF0MzRTDtMTxvePE3ok6R2tW8VBtS1NRaYi3&#10;vbwor6O1YXxscGFhcmp8QKcUS/jM4pw0k1JSmp15em/7YHt1e+P48EBnSWFWfExofU3pmZO7Ha11&#10;9VUlx6ZHR/o7gdKTYrrbGgqyUzOSY6tK8zNT4mBveVFOXWVxZwuShLwgNw2MXQ9XrKI0D5qqrSqG&#10;1gjuaAbNSk/w8zbZzBrIfbwMwHjb9CajxmLWmU1anVahVklxUipRyBqljKtWi/9A5JVChYovkbGV&#10;SrAR6UwWCs9NozMJoBhy5BKVj1AewBL686TBHFEw7vDO4AUCUVg+PEkomeVFYtq44hAggSxaKI/h&#10;S6OY/BCOKJwniQQxKtufJQh21nKQGHZ3shnz1GMErRvVRIS6bDuD78eXhdD4DqYoiMzzowkDqAI/&#10;Es/OEPkSGGqe1CpVWrQIMTIzaCigItj7dDoK+85xRi0BNRWGehjYgYdytjOAOAKGnYAsaLCQ41VA&#10;uYWE74LxHwrxHH2h9fTEyyGHdvCmYIJAY6sTdsNl4EBMJ+oM7cDRoXF8inkwiuIJ5KEuPgdBLeCh&#10;Ct5bvCd4n6Ec9sIcBI3g7eAKsHNI/ytMjxQmXHMCglmL7IzZgoPjTggbqUxAwOCF+F44/oNN4PFC&#10;kMF5IFDwIcdxbegUXggMnCJ0Fo4IjSNdzd0VagEPDH505xmgungjyIJwbkItvARawJsFAnm8WciB&#10;B4IOgAy0CQSFOAMl+LngczRcKLhEkEOCS+e8ccgpHmRAEg6EHxFK4Ho+SPg1hww6AIQfCI6IV3He&#10;ARZfIKIzOHhgW7hCSGXFsKjwoDdefu5//Ovn33768ufvP/nuq/e///qD31BY+fe/++rDb7/4CKdv&#10;Pv/wi0/f+/SDt/BgNY8/cuOha+cvXzh59dLpZ556+LWXn3/t1Re++Pzjr77+9Icfv/75l29+//27&#10;f/zjh3//+8dHH7s8Pzu4t7N456EL8IKzqMTZidHXn78f4uMbHxkZHxWukUuEHIZWgcLHS52YuMa5&#10;iCuOy+tUQhzahk0cc/8rPcDozXoJMFolz+j0kUeh5LVCjUZgMsnMRilsmtRiswbFkLFbdcsrxw5O&#10;7NQ2VAYE+mjUCBNSCLgKPkvGR2u6/hWRV0jYuLP8A8I95XksIpvuERnuMzzYWl9bmJkeXVdT0NFW&#10;NTTQ0t/bWF9dYLco8Q8GJp1YLecE+hmXF8bqa4qDHNbUpMi2ZrQSbBcKytbe3lJbW1vqcNhCQnxD&#10;Q/0CA+2QZ2Ym1tWVYYFeOqWIw6Z4wOCHotb84eeOg+wIfCcQMDodAfEwGkKO/26IzSAK2HQUR/X/&#10;QOSRj7zTL55NIwMxKUTg8ZxFJVEInmDQ6rW6nKzsjo6ugYGBuob6kLBgo9lAY1DBGgHdCTdKIQED&#10;Ro5IyOdyGGSSh0jI9bZbvH2syEfez8tsUCuEbAGTLKATVHymhEnWCNlKDk3MIMk5NNgUUD3VPJqa&#10;S9HyKSoOUUx1EZAwCc1VxnCX0DAp3UXGcJUz3SBHmwxMxfE0CMgGHknL9FDRXNV0twdwvJrpqmW7&#10;qxguei5RSsVkFBcth6Rmeuq4VC+FMNRLH2DSWFUSH73aS6s2KuV2g86m1VnUGqtGa1QoUYh2tQYt&#10;mqpSm7Va3H9c4UTGHyDXOMiukIhVMqlOpZSJhBIBPH9ouVQgEMPxdJlAAMJ4C1CicQadh7340ssI&#10;UOPymFQaDn8LuRy5WATtQA51HyD4eI4j8lAO7UAP9TI5dBVFn5ArUGBoqUzGRaHnhWw23DIei6lV&#10;KvRqtKarRafDvxMYVCogaAFH5EUcDuQ4Rg+FcBSoKxdLOAwmi0bnszk8FhsYKoyTTqABBkywAWCA&#10;x10CYTBEn4WdQxLMlvi6VcDweDyxWKzT6eBQMN7AGATzkAROxxkaXi6VgX4uEYnVznDwwEAVGVwW&#10;jQaH7A3OpFarQRjKpTKFRIoAXBDQqJVajQpkoGXYJRYJoAmVVKiVcK0Kvl3OjTCKdweqXz2/9Mmd&#10;vfeurH56c/PDy8dfPzH24YX5t45G7q93vrY3dH+9+5Xtofub/fdWe4HuLgN1313qemKh/bGZ5ken&#10;m56Ya316sfO59f7H5lvvzLTcmGi8NFp/ebzx1GDVelvBVE3KUEViXWpgRWpIUVJojMPqb9LppRI5&#10;R8CjsthUJp1MgeGdzoQJgYwiJDgTkeCBTCk35NmETCk3F3hT7F7m6LCgED+Lt0acFmZrKkyszgiv&#10;zAgpTwvCfeSzoq04ZcegkDVZkZasCHN6qCHZX5XgI0/1V2eGGHLCzaXJjgqokuhXlOBbGO+TF+OV&#10;E2UFyo225cfaoQTKYS8C7lODqlNCGtMjWrOj2vOiOvKj2/Mi2vPDW/PD2woimvPDO0sSa7Miq9Ij&#10;ixNDixPDk4J9/cw6L5PeqFFqFHK9WqPXGvQ6s9FgNRltGrUBXhelSgePuUajM5lMcJsg4b7wcMfh&#10;eYBc4YwX7/yGhR4SuHFQgkuicpmCiwK58JCkXKpUSOQSvoDLYNFJMAkQ3V1oJE8ei85hUMV8DtUF&#10;S/FWDRREN8RY+zKdoWkyfEbSvQaSjYNp1oEUW3+a92CGLyrPdoxk+w1n+Y7mBAyk+wyk2CdyAvuT&#10;vUYzoYrfUJrPSAbypgfC0fmBFJ++JHtvsvdwdlB/WkBvsk9PkjfkiAFlOhZ0a0TIQd6JyKPANU5E&#10;vi07ojE7NspLreZRRWyqTMTnsjkCgYgvkMjkCIiXK1RCkYTD5YslCiiB9x5IqVSjGPHO3xkYDCaV&#10;SmMyWZwBfOQIhXfC9M7vHDqjxiBg891d4Y0j4nHkYTSGQ8CDBAMFvM5oZOBw4d2XcFhAYiZdJeCp&#10;hXy9XKKXSzUStPQ0vN0qGbp9WqUKcpVExqUzg/0cc6MTkY6At164//Sd21adAiaw1OSwS5f3lpaH&#10;z17YWN+a3jk4fmxpbG5hoqe/o62jtbyyLCIqPComsq6uRqfTUMhEPo8j4KD1MKAPLCIJX1waucZz&#10;uEq+ABidSJQA85hWK4Oz5vLVfGFBStrh6vrd27dO72x3NzZkJ8bHBQcyPd3FDJqQRpEz2CISlY5h&#10;MgYdZl8mxYNDJ8KsIaFRlUyWisOpzMzanZwuDQyNIXMGTMG9bP0sxzpJ0ixQjYtU/QrbMkPXDVNV&#10;ba78BhdODcYqwxi5GD0Zo0S7UsI9qcGeFCOGWdwJJgpNRiDJ6XSjXGY3G6JCQkoK8rPTM2KdcLyX&#10;1eYPKcDhHeDrF+Tv5+eICY/OTUmvyC9orCwvycmCuVIl4svYVJOAoiFgOV7kDy71vX+q7PNT6R9t&#10;BX22G/jFtt/rU/KXhvmvj8lf6BM+1cZ9ukN4vsjtMBO72y54qpVzp5b0RDPrbofsZq34bqfXVLBL&#10;iw4rFWHHk6wHRZGb2UFrGX4rmb7reQHrhQGrhY7VoiCEyJeFLxWG7FTEHDYkn2xOO9GUetiQeqE9&#10;91wr2P+pF5sy9ooi19P9lhJts+Ha/ayQjUT/1Ti/tXh/oNUE/7VEB9DxeN/5GPtqWtCxZP+xGOtY&#10;nG0swWs03jaWYh9KtrRHKQYTjBNJ1t4Q2VCYeCqaPxDocqJEfHfQdm/U9OSg8qVZ64vTtscGNHeH&#10;jM+Nmp/o1r4w5LeVRBjxwmYd2Au9xs+WHV+t252IvP37Hf97XewLRdgzXZznBmWvTFs/2474dif0&#10;h/2Ibw6TvjxXdtgVY2JhYiYBvRpsAfo2DfMOk8JkurNYaFEmOgwGdCbYMqDU4sYGblGAcgwaMg52&#10;I1Ce7AS+iaCCI0QeZiuYWKlO8JvFpvGFHBqb6k5yo8N/LlLoYQJD1sSf2gtuZoARAk1AIUxbSJ1x&#10;xqvBDRKQAQHYC5IPakEJ5Mg4cS6s8ldEHu8baODQJShHu8BgAOXe+RUBrACYB2kEtBQQPO0CDxee&#10;C3b/0tFnj154YmP8lxdufH/v4r9ev/XhjbV3L8w+udT8+FztbIbXQXXM2eaUh/oLHx5B3qz3l1tf&#10;Xmt577D37YPud04MvHWi/+WdLqD7a633oMpU1e2hYpweGS9/fqnpg8Oh705P/HZ++p9XjuGI/O8X&#10;Z38+M/HdqdEPNzreWm56bbHx7kTZU1OVT0xVXO/PvzNR/uhs+aPHKu+tNLy40f7yevvrmz1vbfW9&#10;sdH7xmr3/bmWZ6cbb/WX4IEgTtWn7VXE7lVGPTVb/f989cp/PH3it9t7//n0+V9vHz0923l/cfDp&#10;+d67x3rPtBXfnmx9dX/2rZOLL+1OPDLb/PL+yJvn5p/dG3x0pfWxlebHlxofXmy6tdT33Nndw/mF&#10;lYnlhYnN+bHN1en9tal9FEd+bG92cH1+eH1udG1yYGFn5URjZYtJYyO4ktwwd7IHxcXpNgsGoBOj&#10;hxvmSXBxw6FJdxfMwxWRpysGkwvMyJ6uLsB4OLED9JtPJ/zn5uYBhFBFtBymBxCCGpFPAubqjtaL&#10;dYGmne72UELwdCVimEmIFUR5NqVjs7XUgxHx3ih3a4y2NU3ZWmRsH+fvrok2V5nHj3kcn3NdnHWb&#10;nyDNjBKmRzxwRH6kFxvqcnEi8u4DXdhQPwLlh/qI68vKU7vmM/vmU/uG3SXl8T7BxRHfrWRpGxmb&#10;pmNTTGxQgt1q9r065rixEPz4WvROs6Q/EdtoFJycsl3Zjd5b8dvfCjhzGLq/6XPuRHhZMTYyrj04&#10;l7R+MmbjdOTR5ZjtM36HZ637R4Yzp/1PHgVs7/ru7YecOkq+dFRyfbu5rzhMTcRUBCzOTJgqD3x+&#10;ue50RciFsrDLJVFPNufe6654aazlo52Z6RRHmthtPNX3YnfB+eaMc/XpFxpyL7QU9kV75+kFUUKq&#10;FsMiJbQ4BSNdzyv0ko7lRsI0OpgeOJIeNJoRXBeobo8wr1SmjaQGj2RGdKaEJBtFcWq+v4AUKmNH&#10;akWhSl6gguctZgSoRX4Kvq+cF6gR+8i4Vh7NT8q1C5k2AdVLwPCXcyCHzRCNxFcusInYZgHTxKNr&#10;WWQFWBYMkq9CFONliLVqfWRsaAHKWWhJEkzo4eIrE8fbLGm+PuEqWaRWlmRTg5qRE2RI8VfYxR56&#10;BmakYqUhKN50R5T38ZKItYqQw8aYxZKgzeasmdpsCQGjIe0Oni/0hOC4MwKggf+T8IECHzFg+IJh&#10;BAYN2ARRHJGHchwHgXJcbYaRB/dxxBF5IATKO59SJyoCmx5QD44HdeGAJE8XmCuVIpZNK/PRK/H4&#10;+CR4dp2IPFSFsRCGVhRYkkWHvWYRIyfU0pcXeXGk+vZExZPTlY+NFT4zXfr2VstLK7WvbTS+ud0G&#10;+bv7Xa9vtry+3XpvsfpyX/bl4aLNprSpspiZmvTSaF++B0bBUPAceMXQmOpOcvf4/+Ij/3+HyONw&#10;PI7Iw0nAbiSB6uKIPDo11IQzTA2dwUlITB0emVg8vrq0vDE3vzQ9s3Dp8o2bDz38yMNPXL18Y2Ro&#10;HKzU6fGxG+fO3D69fzTZ15kVMVOWPJMftVKWsFISfaY192pP0bnmjMvtWde6ci82pV1vyz1Xm3Km&#10;IulSfdrluozzVUlnShPOlSdcqk67Wpd+uTIV8pvNeVByrT7rcl3axZqU/cKwOx15z4xU3O7IudOZ&#10;fbsr+0Zb+s2O9MuNCTc60x8eyLvVm/1QX/aVzrTdyvD9mti10oj1iqil4tCZLAfQeIb/YJIXjsjP&#10;5IVN5YUOpvpO5oaMZ6Gw8t2JPr3pIe3JwWVRvu8+dfN///Ltdx++/fcfvv7XTz/88s2X//rlp/df&#10;f3V1fnZysH93ff3ciRNHe/vnz567cO78Q9dvHDjR+b//7fdXXnp5c31jd3tnafH4xto68If7ByeP&#10;TkDJwc7ut19+9dtPP7/43PPnTp0+2tuFKqdOnDxz6rwTlL915cLDVy4+fu70w+sr59qaJpvrx5ob&#10;x4FpbRpvqR9rrB1paZrobJ9vaJiorR2vrR6uLu9rrBnoqB9qq+7uruoqjc+pjM8JlBjS7aHNSblt&#10;yVm9qXkd8enDGfldsSm9CelTuSX9Kblj2SXDmcVDGUVzpbUDGQUzJbVAE3lVk/mVQ+mF4zmlU/ll&#10;Y5kFM/llg8m5w6lFC0VNHTG5SUKvBKZ3IiMgix+ZJ4pPYYTnCOLT6OHJlJAsTmSOIDZfEpctiEph&#10;hSQzg1O5ERmC6ExhVDI7JJkdli6MSeZGRFB9Q0nWSJYtQeJVYHNUBgZWh/qWBxmLHYpCP1GWlV1k&#10;F5X7KysD1JAD4Vh8TbDuryW477wTkTfWheoaI/VNUYb6cG1LlLk12lIfYgADAcfiexPAfPAGvj0W&#10;wfEdcdb2ON/6CFttmK082JbnZ85x2LIcXrFmXaRBE6FXx1pMUXpDkESZYPTO9YtKswTkWR0pSnOS&#10;3BonMscILNFcSwzTksr3jaWaUtj2DI5PCtsWRdInsr3SJUHhDFOSyh8qDpc3Z4fFpoVHwXOytnxs&#10;bnZiZmZkfma0s6Wutqygr7UhJzmupariYGN1b3N5bXmuprKoq72hvqa0qrxga31xc21hbnL4+NzE&#10;1Gh/e1PNxHBvX2czMEmx4YkxYa0NVcV5GUW56aUFWXaztrqsoDAnraQwqyg/IzMtvqw4B/i87JSs&#10;9ASDVuZl0UaE+ocG+cRGBdvMmgA/q9mgRKC83YxHrcF95GVSsOUlYPFrVWKFlCOT8YRCpkzOl0i5&#10;SrUAgfISFpRweUw2F4UkpDJFDJ6KJ/USKgPZogCOKJgnCcWxeJYgmM4N8KRaueIQEtPmSTMz+chr&#10;ni+NEspjOKJwGieQLQyDzb8i8iSGnc7196BYMA+dO81MZHl50C2Q07g+fFkIUxTEkYaSeX4Uvj9N&#10;6E8V+vIUQSSWXiD3kqlsOqNdqzNRyTSW0x+a9qfLOeioMIZDgtEeSmBshxzUVxw3xyURDP9nQpX/&#10;DDsDUwAwYDIDA9MENAKFeF1ICLtlsWCOcE4pSP98cCBQTaEiGNpwCCjHFVenVoM+C+PyMKhCDpLQ&#10;HxDDewsJjgXdgBLgoRDXsaHZP6eqP6oDg2Yc5+SEY+I4Pu6cvhAmzmAg728ohBIc6YZNHICGsfwB&#10;DI2XgzDswvdCX5zdQYA45HCdnBcDYfQs50KpyNPRGXUdCOrC4Zy9Q6A8yECOC8Oh8W4AcTgs4GEX&#10;zsBeYKD8r41DDq3hncR5ZCA4Y+zg5Q8k4cpAp+EqQe8hwS2AG+FkidAsSELHeDy00CvOQHfhfEAM&#10;6juvMST0AUAg4OEniB8CzgvODnpFpTEEQimYQmDFKGRyJp0Bt4rPZjTVVv74zWc/ffv5919/9Pdf&#10;v/n2y/d++u5joG+/+vibLz8C+voLBMd/8MEbb7/x4iuvPHv3idtXr569ef3CjRsXblw9d+/eY2+/&#10;8fLrr7340Yfvfvvdlz//8t2vv3333Xef/PLLV//7f//9scevzM30Ly2OXb144mBnuSg38+P33upq&#10;agj180lPilfLxEqJQCrgaBUigxo5sxu1EpWMi/vIP4Dm//SX/8MpHhgci8fheMgtBikwWiUPcp0K&#10;anGAMRkkeq0QLfGq5OHRb3ztxvKS3DOnD0fHBrJz0qQygVgEGgtNKeTpFSKpkCF3BpEHgj4onTHl&#10;FRI21IVNKJQ413eFEtgFVFGW1dRQUlWRA3lLU1lne3VXR01/b2NbU3lORqxczICueltVeID7sqL0&#10;rva6tOSo6AhHdUU+8H3dTc0NlZ1t9eXl+X5+lqAg79BQPzzPyUlBiLzDqlFLeAImmeiGOcPHIzie&#10;6IGc4j3dEBGJ8MSDQoNRKPCSoE0WncBhkvgcOptBxqPJA9FJHkDAUDwRKE8jurOoRNhLckfNIpDY&#10;GcGGCW8lwVOlUFaUlbe0tA0ODjY0NaZnpml0ag6P/SCOPP6uwjsPeiGfx0FObgyKQa/28UZwPFCQ&#10;w9vLoleJuVIOXcwgSehEBZssZ5HkDKKE7imiugspbmg1V6o7n4gpGQQpbHpicpoHQtJZBCAZ1VVE&#10;RAC9kk1QsDwVLHcVh6hmexh4JBOPrGcTdCxPA4+g53qqGC5KOqZmuspomJLpJme6adhEvZCm41Lt&#10;KqGPVmpVSVD4eI3CrlV767VWrdpLr7VpdWaV2ttgtGq0BrkC945H6LxKhSPpeK4QiXD8WiaCZ0uh&#10;kIilQngo5SqZFC9RisVGZ4waIBCDTWhB7fSU1zmDuQMPhRLn4q50IpHDQIFrgATOEDFotUa5QilF&#10;wW3giFALZ6CWXCjUK5U4vqaTypB3vFKFQ/NaiVQtErNJZCmfz6GhOFBGrUYplUCOw/EmjQYqQiPQ&#10;ByDclR7EoE3oHpTALmgWAfpcHpvOYKBwu3ToG1ouz7luHij0nigoETIKEAKCPnCiX+WjmYTBgJlD&#10;IBCInfHBcWheq4Vey2EwgnEfGCgxGo1msxnsARKBCFOXVo2iw/O5PEhQS+dMzsgnf4SSVzkTHolb&#10;6fS5hgpqlQJqAamUcuDR72h4TL2IaRXTA5Ts8ZrMJ7bHv3r08OvHjj69ufnZjY33Lxx798z026cm&#10;X97uf2Vn4OXd4Vf3R187mHh5d/T+xvC9tQEcl3dS97PLXUD3ljqBnllBTvR3l3tvzTRfGq29PtN8&#10;ZbJhq6NgoTFjqDymMz+iISu0OiOyNicpOybcDh3k8hnuRIYniUmm0igwY5AIJE8SHS3nAlcGXg93&#10;NxSvxmmV/BFKXi4TObyt3iaVj0EW7afvKE+vTAstTwvCA9QA/VcQ+Viv1BB9VqQlNVgHlOiriLaK&#10;skOMBdFeJfH+qFZKcHGCoyQxIC/aOyvcmh/jkxtlz46wwWZhnB8Q7CpNCiyO8ytPCGjKjq7PCGvM&#10;DmsvjGnKCW3MDmnODWvNj2jMCe8sS23Ijy9LiahIj8+MCAz1MnrpNXo1DFh6m8Vq1BuMepNeZ5bL&#10;1CajTanQAm/QW+TOdUotFotUKoX7LpFI4BmA2wab8EgAA5uQ4CbCLi6XC88D3Gu46fDYcLl8MbxD&#10;zoTc5JUS0MxEQg4arGhEBpXAplNgQuJyWDB7caieBq5nTbzfQEF0T0ZAW5x5JMNvNMPen2TqT7b2&#10;Jpq7k6y9KV79ad4Imk8Fxmso02cg0xuB8k4azPDFnegfbAIBA/JQsTvRqzPRqzfFvz/VrzvRDmo0&#10;UHecDXeQh7wx3FAfqutNcjSFm9ti7d0ZIWiZ3JI0f41IxqYKGFQBH4XkEwjFMK0KRTKFUi0USXDS&#10;6c16A1wiOUzNcLlsNrtKpTEYTH8g70YzbMJj7ozbZNb+EaBfq5QoJHyxK+YGCg++YDI8/FKxBFQk&#10;9OkOrhqbLWIxJByWjMcRs5l8Klkr4eskIr1UrJdLdTL0AQ9ecL1ao5BItUoVEINE4dKZeqXaIFcZ&#10;ZPJnH33knZdeDPQ2wzS2fHxs/2Bx/tjA3uHi5u7c7MLQxvbizPxET19nY3NDTl5ufHxsWlpKbEwU&#10;g04lebgLuRwYNEQcjgr6xhfA4Bni4yvj8tAS01yeWiiw6zTludnJEWE8EklMpy+OjX357vsnN7Zm&#10;Bob8jUYukaji8aR0uohONYiEeqFAQiRLSCQJicAnuIpZZAbFlU52YVM8OHAsIpHl5iYikcsSkoby&#10;i4tV5jqBoZ9tGKfpF1iWZaZ1nqSbIWhGScoON0GLG78GY1Vh7BKMmYVRkzBKlDs1wI1odyVoMMzo&#10;QdJ4EiUeBCmVqhLwvc3m1PjEjJTUxPgEf18/k8Ho7WUPdAQEBPgHBfsHBjq8TLa0+LTMpMyCrLze&#10;9s7o0FA2jWRSioxCio6KxaqwJ5aLvrne9P5+0sd70Z/shHy85f/Rmv2tec0Lw7x7PYzn+jhPd3Me&#10;b2Wfy8fO5GK3q6nPdYuebmE928W/1yN5tEXy9lzYYS6vw4w1G7FyGbaa5rWTF7SZ7TieZlvL9dsu&#10;CVsrDDqW7btWGnYs13+1LGy9LHyvPn63LmGzKuawMe2oMe2wIfWwNvl8c8bllqwLDSknSqPW0n2W&#10;k+0rSX6ryQHrqUFLCX6IEv0X433X0oPXs0OWMwPnUnyPZTgmkrx6o3TjKfaxFHtHpGY0zasvWtsd&#10;Ip2MU/c6qF0+2FGx6E6b5tlRw/0Jw7Nj6ufHDQiaH7LcG/F6etD40oTP3S7rXAg25oOtx2CvDBk/&#10;PW7/cdv/yxXjD9v2bzbtT7bSLhZjz/XyXxiSvj1n/3wj9JfD6K82Q344lfb5qeKjjnAfPiaiYPCm&#10;02lsMoUJY4LTE8oTCGYKMF7oaHlXBijkQGD54M43TqWXRiZSSASyE/4mOycmKETfRKECDVR8GgWG&#10;DrGEz+Ex6SwylUFERCOSiO5kTzcqkQDTGZgWSKn/M2YCbIIRgqNjMHlBcho7/+UuhJsiTtvkD1MH&#10;Er4LzBOc8I/WyGQgkDw8CDBvQiHu3wCTJuwFgjkUFAA2mcgmeIjIHjxX7OG91XevHz26OvLZwyd/&#10;fv7Sv1996POHt96/NPvcRsczx5uWC/zPtiTd7Ct4dKzi+cWW+0sdr2z1vrHf9+ZR36uHPc9utj2x&#10;VH93teXlg/4njzc+vdD00lrnvfnGpyZrnpqsfnKq+sXltg/3B78+MfrLhdl/Xln8j+vL/7iMEHnI&#10;fzgz/vnewGuLjc9MVD4xWvr0dO0jo2V35+ofn6t9eq352e3227MVNyfLn1pogGbvHWt5dqH1heMd&#10;9xc7X1zqfmKi/npP8bXuogutOSdqkzZLQo/qYj4/M/3/evOh/8e9c3+7s//zQ7vPzHU+OtZ0b6H/&#10;6YWBR6c6n1oY+Pza/sn24jPdJU8stL+wM/jK4djdjZ5Hjjc/sdz85HLTkytt94/mnzhYWx4cXh5f&#10;Wp7ZXZk9WBzZXJvaXxzdnelfXxpHnvKzw5sLE9vHp7YXp9YXJteaqzvUUr0nRiZ7UNF6rS5EkjuF&#10;6EbyAHvWxQO5MDs9hSEnwj10hpsHAgaRBxioyO0dv5n/BzlLnb+cgBx49KCgu4/kQfcGo9lb4ZIb&#10;7l4dj42Xkxeb6Ws99M1R+uoY8fi4x+ld5e6a6Pg8cWHObWEGQz7yk4TpEc/pIbeZYfepQdeJPpex&#10;Po+JAdJwr1t/JzbYh3V1YvMzovEh9okd68ldy4l90+px2fwgd6tb+cRg9IAUm6BhSzz3QRb2eEP4&#10;1e6gSxOhd9YSjwas/cnYdCHlaNznob2UvaWgvXXH0Zb3yR2f03v+TbWEM+cyNnfSD05XzB3PnJpN&#10;GxwMnZ8PP3mQceowc287bu8wZvcwbnUtZqjLd30sJ0jlIidjKYG0jbHko7GEy4PJV9riDnJ9b9Ul&#10;3usqenGw5smusjcW+/YqEov1lLls/+v9Befqk680Z52rzbjQnL9alFDjp0lUcGwkzEbAygINXclB&#10;Q5nhE7lRY5khM/lRC8UxiyWxTSGa/nj7QXP+8eL48azwoeyoVLMoVs0JltIDRJQAKcMhoUfoxSFa&#10;QahOHGGU+cnYCd66FH+TmU30ETFiLapgFc9PwrILKKEaUaRB5pBxokwqbxHLR8Y1MIlysotVyFJQ&#10;3M18RqKfOUwvCdQIQw3SQJ1Ey6HwPTAF1dNLxI026RK9TMlehmSrNlonyg40pvupE73EgXKijY1F&#10;KtilDutQcvTxfBQif7c8Zqs47HhB8Kmu0vXWciuHSsUwUJURggxPmQvmQfBEwDKCkhGYAjn+zPx1&#10;xIAEmziqDjn6JQ0JLTcNDxg++DwYc2A3JBAHcnN+CnJuuoNK/ic5kRc4rjsy95AXG5/JJrkTMIwC&#10;D7kTkXcqnq4wYIKVwaWSWe4YXIfGlJCF6rSjtpwbAwX3pitfXqx9ebnq1dWa19Zq39iof3O75Z39&#10;1nf3O97Za39tq+n55dpHpkpPd2cdduWtt2bP1GY0pIXz3BEiT3V1o6BRzgN99nJxrpr051uDdxsI&#10;h+BxwtF5nP4o/NM7HgjH3+FSQE5E4eOhujvoSxWVtTOzC8srm13dAwODY51d/YND45cu33jt1bef&#10;e/alxYWVhvqW8oqaxsbGi2dOzg33jjaWtWZG9+fFTpXETxdGj6YHnGjLudJXfKU7/0JbxtnG5EuQ&#10;1yWdqU08X5d6sTH1SmPGpfqUqw0ZN5ozL9akXGtMv9GYdast5+HOwutNGdcaMx/rKbrdnnutKe3e&#10;aOWTAyWP9xU9O1Zxqz3zTmfmrc6May3JV1qTb/Zk3erNvdiWelQTvVsVtVoSvloatVwcMZ8bNJnl&#10;Pwp6aZK1P8E8kGiZynbM5oWMZfiPpvtN5wZP5YQMpfn1pfgPZIV2pAZVxTpev3P5f//09Q8fv/vL&#10;15/9+vWXf//xu99/+Paz996++/CtJ28/9NZLL5w9OtpaWz9xeHT54qUzp07vbu9srK1/9smnH7z3&#10;PhSur65tb24Bc3RwuLeze7h/cOnCxTNHpx+99chXn37547ffvfriS9cvXzl75tSFc+evXr5y4vDk&#10;5YvXbj/0+OULt25cefypx15aWz7Z2Tbd3jLZUD1YX9XX3DDa2jReXzvU0TbT1DRVXw/8aEPdSGPd&#10;cF1lb2NVT2/DYFdFW354qo2jzAuIaUrMaYpP60vL703JQSh8RlF/YvZIWsFQesF4TulYdslQZuFw&#10;VtFgRsFIVslUfuVwasFMXuVEVsl4VuFcYcVYZsFEdtF4ZvFoZtlUXm1LeHYkwxBFtmYJI9M4YYn0&#10;4FxhQgojMo0VmUwPS6aH5ArjckUxmfzIeKojhRWSyo3IEsVmCmOA4pkhaaK4OFZIBN0/huOIF/nG&#10;iy2Zeq/a0NCaEN+qYHNtuLHAV1zgKyzxkZT6ysv9lRUOFZ7jTJmfojJAXROsw13mq4O0daEGPFJ8&#10;c7SxJcYEeXOkqSXK3BFt7Y6zd8f5AHXG+XTEerdFezVHmWEvQvDDrTURXkX+xhwfY0Ggf4qXLVSl&#10;DtHqoy22BG/faKMlxmjJ8HGk2f2Szd6F/qEZWq9UhTWSow1nauOF9kSBTzzHK4njE0u1JDFtaVyf&#10;RIY1hmJO4flliUMSeL7BVE0IR5/lHWlmSkqTMjbnF45NjK0cn5ueGCzITevvahnr72ypqijOTJ8d&#10;HjyxvbG5cmx/Z3VksKuns6miNK8wL32kv7OrtX52YmhucrggO1Ul5afER86MD3a21CnEXIIrlhAd&#10;WlqQ1VhTFuRng7EF9qYmRKUlx5SX5FaVF9TXlMKBivIzSouygxxekWEOg1bG51C9bfrgADseuAaP&#10;I282aYHUKqlep5RK+DKpQKEQqOQCtYKvVIK1KJQrBDjJ5HyZjAdWoVgsdK7pKuYI1ByRSazyF8iD&#10;6AJ/oSoKIeYcfzo/hMoLAKLxHTS+H5Hl5cmwUnn+TFEIUxgGxBKHitSxPHkkjR/I5AcxeIE0jh9H&#10;FIzD8S5EHQ7ie1BNVI43kWEFhitxwvEctKwrXRRIFzlQHHmBN41nFirsGoOf3uRtNNkYNLRaHo7A&#10;Mhh/rJ4KwxeCcp2fV3GHEh5aBZQJ5SAAPMiAAFSh/Rk+HhLwuN8J5FAFBkCYCPBmoQT24nWBeTBH&#10;OKcSlGAigBJoBO8JPung6cHUA2KwCQxUh55Agh7i7ZOpYJ5SISdRyMAwWEzQpIlkEpCrM0g1jNXA&#10;4IM2THZwLEjQVWgTugENAoPPX3izeILTxM8RFHe4KkC4dzwQjp5DDeAZf7rD44g5Dr5DFShkO4Ot&#10;8/lceAZgE3bBJlSE6g8QebwE5OGSgwAYERwOXCgOEN4yXgg8EPBQApKenu5QF2Yo6BKUAAMywONd&#10;BQHg4RB4N3BgHZqAkwIGEpwyl8uFFkASBPCjQPtQIhTy4Ri4MJw+XARgoDPQPpwOnAv+gQE/BIOJ&#10;vjpweQIEyuOxbYUiILhVRHcXL5P+/jNP/vzdF7/88PlvP3/10w+ffP/th7/98sUPP3zx9VeffvrJ&#10;+x+8/9abb7z8/P2nn3rykccev33r5tWHbl65dPHMnYdvPPP043effuyVl59/5+3XPv/so++/++rH&#10;H76Gij/88Nmvv379P/7jp9deuTs20jE73X9if+3SuYO9zdWnH384KzUpLjIMiMekGtRys04FQ4FG&#10;jiLF69UiHE/Hfd6BYFONQtYgIB4vf+AgD5tGregBLo8XPghco1ZyjHqRUs7WaQRmg9xsUEaEBkyN&#10;D+3vbebmpKckxynkIhadpNfI4egohL0cxZFXSNj4J4EH3wPEfBrkfDYJ9kqFDMi1SkFsZEB7SzW+&#10;OmtrU2VPZ0NnW21fT0N3Z+3YUHtDTSHeW/xcrEZZbmbcYF9rSWFGSKBXcUF6R2sdjIo1NSUDAx2Z&#10;mYk+Pv9vwv4CTI5jWxcFs7G6mJmZq7qqmpmZmZmZmRnU3C21pBYzG2RbssVomZlh2xu88cC999w7&#10;897M3Ley0tLxOWfeTHx/xbcyMjIyKjNyRcSfK1foIyICgoMdEeFBQYE+hQXZpSX5SIAV5bVR3y9e&#10;7hirDgIB9yspj84NCK5UaE5OS3mIAWSCG43syaKT4I+9oOOxw0HGvNaAjJH1GCPPpBCoBBzR041K&#10;JMCsVSaRFuYXNDY2DwwM1DXUJ6cm6Y06OpMGzyQ8otijjukC2IJJM5/H4nGZRoPGbjP7+tkAfg6L&#10;UaOQ8ZliFllMIwjIOAnVCyCm4IQkmI668YhuArKHiIrj4lFGXk5D119Vs0hKBkGGOn/3klLcJWQ3&#10;Cc1DxsChXDwLD5DTPAVeiIiAwMxBRnFV0t0UDDc108MoJGk4OAndxSCiaoVkyG9VcoNMykCTyqZB&#10;uXhvtdysklp+w8i/8Fqjl8kxhzBaiRSAEesYZM51FDGz998y8gqJGLoUjJqHPBjtrnIy+LAJAgBL&#10;gUIwbp1LpwPQxev+vzHyUiG6ACyW/wWVjwlYTTDreIyLhxgg5/G5FCo8x6CwoXyjGu3lDBq1Vv6r&#10;mTwIUAj2d4RsNoNEgsxQGY1zuVeshpAOFcCc1UDFAJhTHYInDiMR3F1Ru0KM8iA7PcjDCRkMBsao&#10;8vl8kQhlV0GQOW2lQQ1BW8QYeYxt53G4eJwXHI6uzqpSg8bhcrmQATWBdwaFM4DgpOjRf+xk49EU&#10;pUKGkvJOOl4tl8lFfJh4ODQSOdXNyMZ15Ma8sTv98eXNn27sff3S9leX1769uvHp2cWPTky/d2T8&#10;2e4Q4O2Do88OjT07NPH4wOj9reE76wO3Vrpvr/bcWeu+t9H7YB3FvdVuACS+udz5xmLnq7Otl8bQ&#10;VV7PjtQc6Co43F86V5c6UBLTVRjdkB1VnhpeEB+eGhaoE6D+uGmeODIOR8ShL2/dPd1weE/oOzkc&#10;DjwX0Ithn8nDDxOYDEqAj82oknhrRAEGcXtZWm1WJOavJivSDMiINGVFW3JivUFIC9WnhugS/ZUJ&#10;fopYb3G0RZgZpCuOcxQn+JenBJckBhTE+gCyI6zpIUaIs8ItmWFmEPKi7YDCOF+UkY/zLYr1qU0L&#10;q0sPBdSkBdZnhnQUxTbnRTbnRTfmxTYVJtbmJhSlRCcF+/ho5XqJyGpA3cYb9QYnI68HaDVGzGUN&#10;xsgbDCaF09EK3HG4X2KnmxoIUhhecbnQPODmwi4IsAtSYBfcTUjE3uJAawEZOi0Q4BA42qBXCwUc&#10;Jo3IZpBBawE4zj6VzmRwmBQYngTLGf1FCd3ZYT1p/h1x5sFU7+44fXu0pj1O15VoBnTEG9ti9d3x&#10;poEUa0+qpTvF3J1i7Uq2dCeh6Em2AgbSHX2pNpSFTzBBfogBXQnW1lhTS7S5ORLG1rqWKENbjKk9&#10;ytgSrmsO03Y6vdYAuhN8G8OMLdHWvuyI0bq8oqRQrYAuZlH5LLpEJOaDSkCN4qGlC+UKlQRdihU1&#10;lldrDCq1XigUs9lceBwBcOmMRjO0dL3eiPHyGDWPMfJwVSFWSZUCNh+m1UQ8ScgXgCpWKZQigRD6&#10;aRqJCA8vPOwiFkMrFfPpVBmPDaNtH73aKEeVm1WrNijQL2CgOKiTRqFEPUAJRZg3eS6dyYMRAc7r&#10;6d3bMDQneiIBvqbjx7dn5wZmF/pXNqY2988vroxv7V8enRisrK4oLi2JiIpMSkpITU329EApLSGX&#10;gy59wUY/zVHwBUwCEfRSVGAQ6FLQS6i9vJCvEvD8zDqqh5uUzSxOT3/71q2PHz+O8fMjoFbwVB2P&#10;r2QyVSwWQEQmcD3c+B7uQk83Cd6d64mwia5kT4SMR6C/o7q7CkgkLpEIB7JdXFNM1s3S+naFfYBr&#10;nKDp52iGeZJu3F027CHtx4lb3bi1rqwyhFaC0PMRWhpCTnAlhXuS/TzwBhcPpYurnkjWkMgSAlFC&#10;oaqFohCHT4hfQHpySmhwCDR1k8HoY3cEBQTavC1Wo85mNvh527NTM/Mz8nMz8uqr6iKCgkDzGKVM&#10;KREJECCvLRf+/qX29zdjPtsO/Wo38usDEZ+s+T2b1z+elN0b5tweoN8bYN3t477aRDmZhxzJRM4X&#10;4W638l6rJd1ooN7q4r/ZI3kyZn+jy7qUQKlXI6UipEaFrKYZDhT4buXYltJMi5ne0ynm9eKQqXTv&#10;xYKAfcXBgJ2amP218evlkTvVCYAjTel7dSknGtOO16ccq47fK4/ezg/ayQ1aTLDvS/ZfTw9eTfVf&#10;TQ1cTw9cSwvazgvfyA1dzgycTraPJ1r7onX9MfrRZO/uKNVkhr0zTN4TLhuPV3U6CH1+nifKldda&#10;1G/1a+6Pqe+NKm4PSe+NaO+OmG8Ned8f9wXh/oj1Wq1qPhiZdCAHEpH3x03frNh+v+37w7rpjwcc&#10;P25YX68nnM5H7nSyHw9J3582fL3m9+N24J/2on8+mvzxTuqpnjATAVFSEIo7AsNzBo0NswlQm+hw&#10;loyHngL6IA4dXdSETqKhHsJd0O9F8DgCPBEAJxEPA3LUDwwA5b5hgO7lidHxNCqZxaYJhBwqDTot&#10;HJHkiYLggS5siEOBskPPuXhsrgITDBhkw/gaAjanghRseANDHYwgw/JDQOc3zgDpEF5w8f8OHAzC&#10;YciNvi3wcncjeKJEPHSdWAeKMfJ0T3cOzpWJIJe2Fj979eS1xZ63Ty7/9w+u/3Lv1M83D/70+vad&#10;9ZYbc9VLuY4zrSk3Jyve3uh+uNp+d1/7iY6s1cqo3hTTaJ7vRGHAVHHISK7fUJrtZG/Byc7se0tt&#10;H+wMfbJ/6N3VzkfzTe+stL2/2v7j0Ylfzsz+/dzCv1za908XFv56ZuaXM6j7+M+3e95ebIA89+fq&#10;7i803V1ovLvUfGu59cJI6WxJ2EZD0nhewHheUEeMHv2oKMkOGE6xb1UmXOgtvdxXcnWg7Fp/GbS9&#10;My1pG4UBM8nmf1zf/7dXdn46v/KP1/Y+25u9Ndv5+mT7y2Ot18Zan+7OPdtbHM8KPdCU/cZi+9uH&#10;x64vNL+x3Pb40NCttbbrc7W317s/OL+1O9Qx0dK2PrW2PLWzNLl/3/jWwtDG3MDmRPfawvAOYHpw&#10;c2Fs/+LEzsL45uLExsH1E6sL+/s7xxOi0gQsGRnHdEOgB0ZdfgFAhcKtQTtiV2ggqAkUTCQBcDNR&#10;itMTcfVEfc07A8YUosNbmJ5BjJrDO0uBw9ESEBcPxB2FCzpLxbkhbDziLUOyQ91rEpC2dGSqGj/X&#10;4LnU5bXQ4zI76HJ4U7y9wluc9Zqbc5+eQGbGXaZG3McH3Cb6XQHjfS6jqI2821CXx2i/R3cHMjjg&#10;OjKEn50UN1TjNpcdJ/diNlZtS7PauRHlbJvsfG/I6TzveZHXAgs3REXOploPlZhP9QVf25dwbjZ0&#10;upA6lOF5Zib05FLUsbXIA8u+h9atx/bbdtctWyu+6ytxe0dqCovsYhFCcEfYVHjiELkI6WgKOnak&#10;anYx/NK1qsZmRXY6oy7fxMchvlrk6GbB+nToYpdlrzv0+ljWYqL6bHnkvb7SpyO1b3aX3hmt3y2L&#10;y5G4LmQ7LvXlnWpIOt+cdqY+40pH8cHKjPYI71Q1P5RP9qW7JWs4jVG25khbb0rQaFZ4e5T1YEv+&#10;dm1mU7C2Ldx4qDl/IjN8tTqrJz20Od4/SS+IkNFRRl5AClfzooziQDk7XC8KUnFtQoq/lJ0VZCmI&#10;8LNzSXFGWbJVGauXRKj4iWZFglkRoRYl2rTBCqFDxPKTci1cqoaKV1BwdgnXIeXEWJQxFnmcXRth&#10;UZiFdDHBTUry0LMpOiohO8CW6WPK8jOm2ZRJVklxhDlcRffluweLvLpTI7bqS441Ve1WZG/kRG3l&#10;hu0WRW6XxB5qLHh6Yvv47BgH545HVQcOmg00EVAgoA2gJYGApjjpD0yA8EJvgIBx0O7uqKJAHbOg&#10;H2egbwQhOLmO/1tGHmXhUS4eh7ZdSIK262ydnh4IheiJrhnmgX66gdHxToM/dDEj0JBkPGp1SUGQ&#10;ZIe2LytqvS7jXE/h9eHSe5Nl7yzVvL1U+fZK5bPVmnfX697fbvzoQAvgw/3Nb6/W3VmsvD5RfKor&#10;82hX/lZbzlx1ek1CENv1V0ae5Onl4eY8ITwcLs7vS9CA1hkDRuJg+PVxwp4zZwrkh4sEcF5DNwKB&#10;9DwFgWFQUlLK7Oz85taB/oGRicm55X0b+1Y2l5bXjxw99f4Hn7558+7I8ERjQ2tzS0dJRXVObv7k&#10;xMhYb1tVZnxWiLU5I7wnO2KiOGEkO3S2IPJEV8GRlrQzHZmHa2KP1sWea0mDRnu8Ov5oZczxitgz&#10;tUlXW7Je6y6EGHC5KePVzvy7o9UPJuruj9c+nWt6Mtt4f6LmraGyt4ZKXuvJe6k989WurFc6My+3&#10;pqBrunZlXO7JBC19uDb6QGX4gaqo5aKQ5cKw+dygqQzfkVRbX7wRAMJYumMq2386JwDiiUz/MdSz&#10;vM9Qin04zb8r0bc5zqco1Pzw0ol/+/nbP3z58U9fffrL99/+7fe/+/mbL3/31ef//Msfnt69dXBj&#10;bX154cSRvZXlfbv7D1y9fAUShgYGv/nq6/feeffk8ROb6xtHDu8d2Nl/aPcgAFJOnzzz6tXrJ/ZO&#10;Ht6/9+6Td/7pL//47quv33jt9VMnj58+eer40WMXz186deLstcuvXjh77eSx8/duvXP9pfvTY5t9&#10;nbNtTcOdbeMdrWOtLWON9SNtLVMdbXN1NSP1taN1VYM1lX097dOjPbPjnVMhWj8G4hWutPbnVbYm&#10;ZPSm5vUl5wylF4xnFkPcm5QNmCyoGMwoGM4q6k7OHsoqmsirGM4omswum8oq64pOXSisHErO7k/K&#10;hEPGc8rGs6smc+uKLdE2F2GIpy6ZGZRARZHNi0tjRqezogBpzPBsXkwaOyyFGRJD9EmihyTSw5KZ&#10;ERDH0oLimGHRzOAQkk80OzCa48jWhqUqbcX2gBKHtT7ctz7CWhGkrg3XFfmIMfK9zFde7qcAAZOL&#10;7RKMmodEAGYmjzmuQddxDdegdLyTkQdgzmranN/Roox8rKM1xt4QZa0NN1SFGmoivPN8dHm+phxf&#10;71idIVShjdJbIw32aJNPkFIfZ7al+fgnmiwZdp+ioNAss0+i1BjN1SSJbbFsYzTTHM+2hxN0ySxH&#10;Et2WSPNOoFpT2fY8aViuJDSZ7RtPt4WRtOEMPepuXu69O7m8MTG3NDHe0VDb1lirU4pz0xKGe9qK&#10;MtLiQ4MXx0c3Fue2VlGL+L2Dm6vLMya9AnRFXWVxWWF2cV7GcF9HaIAdHkIfq358qKetsdqklYt5&#10;DBrRA9BYU1ZelCMXcbyNaq1CZDWpszMSo8ID4qJD8nNSSwqzkuIjVHIBgMemCHl0i1Hl8NYbdXIf&#10;mwFinVahUcsACrkIZLnTEgugkPJeMPLS56Q8aiwPMyomhc9HPz6mMUUsgY4ntXOlfkxxAI3vx5WF&#10;oyQ7O5DCCSJz/IksB45mJbHtACLLRuEGUHnoLgBfES3VJUKMcvScAArLj8SwU9m+qNN5stmdqMMW&#10;gwUBYhcvNWzyZaEcaRiJ7UNgO0hcX9RSnmuj8u0klp4tMsnVNo3e22C00qkMlIl1crEQ05zW7jCA&#10;xHhYGExCIolEwj6apzx3FAMySsr+ZuVPyAn5YRccyHKu14r1FKiKdHeHErBd2F7YhF04HNrvQAZn&#10;N4HGkAK74FgoCo56sRcErA/CAiTC+BZOitUBDsEYeRKFDKDQqFQ6DQQvAh5kPJEAY+tf1bXzwyb0&#10;9bMzYF0V9FlwOjg11A3rwiBguyBAupOjR33XAKBDgrPB38UESAEZqoAOi53pL9htnNOfOwiQSKdT&#10;uVw2xJAHywDA2HbIA0VBNmwX5MHSsRjjwQHYH4UYLv8Llh/OjlUMrhDGxUNpABBgEwqEnHAUyHAw&#10;XDS4YnD74HLBzcKuM9QN8mMls1Bn/jQ4Ck4BFxa773AIXBwI2B+BGCsTOxDOTqU5XfTQaQwmm8Xi&#10;MBgsNhMFTPNJXji40N1tzb//4Zuff/zqb3/+6Y9//PbHHz//6acvv/r603c/eIoS8W9df/2Nl1+9&#10;fvXaSxcvXzkHuHrtAsQ337x+/8Gt23duPH5y7733n3704Tu//Omnn3/+BvCnP333hz988z/+9c/v&#10;vXOns726MC+1q612Z33p5vWrBzZXTVpVYkykSavks2gauVivksBjrlHw5U5fMTIRHePiAc/5d55e&#10;jVrBY8z788R/91qDpUMKCJgRPRyr0/A1Kq5KwTHoRGIBU60QlpfkXzh7YnSkPy83A/QDm0UVcBki&#10;Pgs0j0qK+sZxnp0JscK5mivIGAvPYxGlQgZmIG/QiKGq5cVZvV2N5SXZ1RX5Xe11jXWlTfVlQwMt&#10;vd31/d0NzfUldovSqBWZdGKDRgiVCQ/2xhzHR4b5JieE19eUdrbVNzdX9/S0JCdHY4x8UJA9LDQg&#10;OMi3ID+rsCAb8bNCndl0dBFXJx2PzS293Ag4mIW6Aby8UC4ej3ehUnEEHOpNnkJ0p1NwDCqBSsJh&#10;XDwAc1yDbWJcPCYTPFyInq50khfqssbTjULAQ2sQC0U5WdmNjc3Dw8P1jQ0JSfFWm4VKp6BDK+cD&#10;jj3wEMMWlUIS8NliEc9i1vs4rL5+3v4BdgeobZlIyKII6AQxjcAnuIlJqG9HCdmDT3Tl4hEuwUVI&#10;8ZTQ8VK6l4yKExJQi3gB3gViyKPn0TB2HvaKKB5iqqeMgZczYdNTxcIBNCwvHY+o4eD5RITtgbqb&#10;lzM91TCgN0h8jVI/vSzIWxNkVltUQrtWiRHxqPt4ldKqRdc5tKg1FrVOI0b91WjEKJOuUyjUTvfx&#10;AEyARAXmGl4ixiziUf5dJJQI+DKpWCwSoE5UxL+u9Qo5XxwFKS8M7aVO+3rMkp1Lp6MvwugMzD8M&#10;tpIqxshLBFCIQCVBrdplAgEUhR0LhcDhEOuVSgD2zgB7eSBmsQV01OwdioXKmzQaONbopLSxzJh9&#10;PZQj5nIF8MTTaFAO5MROgdUKEmG8TiWSAJjAdHqwIeK8YAYANxvuLwigvrBP70GfQK8Augl6SpSS&#10;5/FeuAuH80AiaCLQwhgVC3WBsTUcAloOFKNChq7XCgKLwVQ5+XbIALFcjlrEo9tOdh6zFIYMaqVK&#10;o5Cr5TKVTApXHqqtl0uMEp6M6iHGIV35MW8cmPr2jSO/e+PwD6/sfH5h39eXV765svr52YXPTs5/&#10;dHT6vSOTToAw/c7e1NOD44/2j93fGbm12gPz/7vrPfc2eu9v9j3Y6n+wNQh4uD3k9DLf+ea+rlfm&#10;Wi+M150ZrjrWX7rZmj1TlThcGjtYntBZlFCXEVWaHF6SHB1mNeiFAjGdziFT6EQihUyEvg06M9DI&#10;cIlg6gHPijt0iM4pPTbVp5Dxgb52ixbaoTDAIG0qSKrLjsqPs+fGeGOkfEakKTvGmhPrnRZuSA7S&#10;xDikMXZJlLcoyiyIsYpS/VTFcY6y5KCy1OCiRP+8WAcgO8o7I9ycFWmFGJAZYYGUnGhbfpxPYQJq&#10;Jl+eFFiXGVGZElyTHtaUG4WhPie6Oiuqry6/pSwzKzYk2KYzykQ6iQh9OnRanU5nNBpNJtRfvEaj&#10;U6v0chncS71MqoL7LJMp9FqDUq4ALQH3VKPRSCTwBKDeabAA91HqXOEUWgWkgww3GvJAk4DWAv0v&#10;9DrQg8FNV2s1zs8hZCwmnYxHXyKC1kKnl8532nAxYXgAKkJN96xPDWvPCOvLCumMtw6m2nviTO3R&#10;uvY41Ea+I9HUFmNsidZ2xOh7EsydSeb2JHMbJCaiu9oTjB3xKDAKHkN7vLktztQaa2yJMbTGmpqj&#10;TE0RuuZIfVuMCcpHifhIQ3uUsTvO2hZjQYfdYcbuBN+hzNDZqvTxxuJQq0rGIcv5KD0N9xo14mDB&#10;IFIhEsOfVopEEoEAtINIrlAB4DmGpwQau0Qi0+uNAGjesPmr13inExvs9RlcWEhUy1RsGgvaDFwo&#10;IV8gEYlVSjmfxyHjvZhUCvSaIi5LzGbqZBKSu2uIj211Zioq0EfB46gEvNba6oaKMniu4fEHrQIA&#10;9SLigQoSM8lU0BWgHKpLS+/cfF2rkLi7IDWVBQcOLPf1Ne0e2rdzcHnf+tT2gX3DY73llSVFJYVF&#10;JcWl5WVFRUXeFquXuxuDQgY1Ancazi7lsiUsJkDG5fGoNLjToNlkAhGPwSB7uKqEnKHOlkMb+45s&#10;rvc01vto1AxXV5NI7A3ajEzhe7hL8J48N0Ts5eavENuFbG8uzSFi6TgkGZPAJLnSSG5Ed4Ts4kJz&#10;9+SQyHwyme3mpvTALeSWzYYm9/NMEwzjDNUwRdAMuYr7XIQdHvwGN3aFK6MYoRYgtBxXWqoLJc6d&#10;EoYjOzzxKsRV6uKi9PSSeXkJcV48L7yMxfG3WOMiojJSUk0GI7RhX4dPWEhofHRMaGCQr8nsbzUH&#10;+zkSo6PTk1NyM3LKi8q8tTq2l6uSjphpyKmxpE9PVX51LOOTjdDvDkZ9sh706VbIs3nvW4OyNwd4&#10;twbYb/ZS7vTR3uyinS9FTmQjh1OQMzke9zukbzVz3mpjvdpEeatX/Eoz/+6w/cFY+KFC6WgwrlaN&#10;FPKRw0XeO3nGlXTdQpp+Pt0ykWycz/FdLPBfyPcDbFZG7q+N36yM3qqMAxyoSdytTTrelHa0LvlI&#10;Tfyx6vjdkojd4vDtPBS7RdFbuSHrWcFrmQHLqX6rWQFr2YEL6T6zqfaZNPtwgnEs2TKd5dMbo+oK&#10;lfSFyzoDWXVGl6kY5rk608ttuocTtgfjukfjqvsj0jvDsvujunujFqjww3G/B6PW2wPGoznsuSBk&#10;0gc5nu3x6Zzl+1Xbz5uOnzYsvxzw+W7V8HKVx6k85FY78+mQ5Ns12x8PBv686//HvdBvd8Pf24i8&#10;vS9pMFuhwiEyMsLDu3JI6AccDDKd4EVkMdhkHB5aEZfOJKJUDQxIiAwS2h8BSF54iFGPam44vDsM&#10;nvHQs+A9UON3AgxmSF4YoMOhUKG7Qrl4EhGl4wGgVQAkLw8vpx08NnrBJi2YDPMHGCbDYBnmCiDD&#10;rAZ2ocHD/YWJEJYfwgsBioJJyAs6HqWAXdw8PVH3NSCj3k9cUANtIg71Jg8pXq6o70GKmwvDDaEi&#10;yNG5kR/vXT051vD+hY1/efelvz48/d31je9eWrm9Uv9ku70/WnK8If7BUuOrI2VnO7NWi8NyteRk&#10;NSVKSoxWUuwMxEZHEtXU9jhv0FfTmUE7pXF3JhrfWeh4d6H18/Xuz1bafzw0/POxqb+cXcQY+X++&#10;uPi3s7O/nJz89mD/Vwf6P9ro+GCj6+m+lodLLbfnGl4drTzcmDGWHtoW7ehLCUnVcXzoiB/HBc6S&#10;bOTMVad2pvqmach5BvpgvGUpP+RkU/rroxXHauJe7ivYXxy8luPzzbHxP1/b+OWlzS+Pzb053fb6&#10;VOv53qrLw03vHVl+58jSXGHMyd6y22u997b6bq33vrna+eTg0OMDfdfGyt49OvnRxZ2ZupKZzu7V&#10;qdXFia250c21qf2rkzsLQ9tTvRsLwwcWR3Znh/cvju/Oj+6fG9meGV6f6N83PbSys+/YzurR+Yn1&#10;1rq+QN9omC26uLrDLNM5c4TbBA2D7uqCutl4DiebCTMep3cP9JsJ1MTXxd35ySlMOWEy5OGBDqTx&#10;ns7vUF0RL1d3L1dPPOKBQ1wIbggdj2h5HlYRkhXo0pZJrIlF+vORsQpkqtF1qg2Z7XPZXRFsLnMW&#10;ZnCzs27TE8jUGIIx8pMoXDAb+fF+QlcTMtLnPjLoPjjg2tPlsbJknBw2B1iR1fnMQ9tF6/Mp6wtJ&#10;q8ORp4ZSns7XXEgNGKW7T/Px/XzkWlPEuZ7gMxMhJyYcx/q0XQnIkRHfY/PhJ9ZiD+8LPrLuc2zH&#10;59j+wI2lwOsvdWdl6NlMdKU+CfRURCpob5WYiXNBMtK027ulqzvppdXipgZjZY5WREFmh8OWZ4Pn&#10;J43LQ7rdHr8rQ8nbhbaX2lIejlTcH6y43pp/tSXnWHViocpjX77/lf7cs83JF1pSLzRmXO4oOFiR&#10;2hFuaYz0DwBNjiBZFkWxv74mzNYc5zdZktSTGrLTVnq8r647MbA50rZYnr6/pWS6JLkzJWgoPybF&#10;KIjVsGK0XCvLLVzNibNKw3UCfxkD4qxgc6iC6yMg5wZZC0NtIRJmkJgaKmUlGmUpFmWiWZ7irU72&#10;VofIeQ4hujCsn5ijo3qpyB7efKaZQ7HyKYFKTrxDlx5qSwowBekkFgHdwMIbabgojTDHz5Tta8jx&#10;0Wb6qGoT/KLUTAMeiZaQVipzDjWV7FUXHCpJ38wMP1meciAv4mhl2qG6gpcXx++fOXFgYRYG3tjb&#10;OFSTOIfKmP0KCB5uv35X4WyEaMC0DQQnKwKqAX055O7uCe0TNp3cCxowrYLldIZfGXlUBTkZeXQR&#10;YoyRd3Uy8s7hJYw24aw4N2ioriBA+3Z39XCDnIg7CAR3TwKCSAhubVlxM6UpO/UZ5zpzrw8W3h4p&#10;eXex7t191e+vVn+wVvfhev1Hm42f7rR8ttPyyXbzhxtNjxdrbkyUXujJOdldeKA1d6EqtTLSjjHy&#10;ZDd3jJFHz4y+2vpPjDwanBX+ldB5QccDsHTMIh7+PsTuTmYfigIdbPG2Lq/sm19YGhoeXd9A3a5c&#10;uHj19p0HN964def2g3t3H1298sry0tpA/8jQ4FhNbX15dU1jc1Nfb+dYf2dTaU5utH9pfGBvUeJo&#10;WUp7SsBsedJscfSh5szjrRknWlLOtKeebXOiOfV0Y+KZhuRLbZmv9Ra+OVR2f6Lm3nj1W0Nlt0cq&#10;nsw2PltoeTzbiGKm4e5YxZuDxffGy98aKrrenf3mYCHgSlvqte7Maz055zvS92rjtsrC1kpD1svD&#10;Z7MDpnOCxtJ9h1PsQwnm7khNb4xmJhv68aD5vAAACHM5gaNp9qFk63CqYyIruDfZtyM5sDzc++m1&#10;M//z99/9+dvPf//N5z9/9cVff/7xX//yp6d3b107c2p5cry9vmZpdur43uHd/QeOHTl64tjxleV9&#10;gA/ee/+f//FPX33x5cbaOuZiHvaePX1ma2Nz79CRG6+/deHc5SOHj1+6cBnww3ff/69/+5+337p1&#10;8fyFgwd2IbOTlD997MjJ82cvba0ffOPV+x+99+3hA2cHe2fKSpqqK9vbmkdKi5qrK3prqwerKgaa&#10;Gycb60dbmyf6e+bzs2sYOB4FIYtwHANN3Jpa0JWa2xyZPJxR2BWfOZReOJRRNJ5fMZxdMpRV3JuR&#10;P1ZYMVlWO5ALm6UDaUVTOeWA0bSC0bS86bzSyZzi8ZzSkczikYzy6bymbE1oAE4VQfJO5YQm0IOT&#10;WWGprMgkelg8JRjiLH5MJi8ykRaYQA2IJvgm0UMSqCFxlOB4aki2JCmJGxFK9o1g+SeIg0MYhniJ&#10;pTIgoj40rMxhbonya412VAbrmmO9ywKUFf5KjH/HBEwusokxrzUlDinEsKvaueIrajIfoq4JQ43l&#10;0WVdnWiNQD3IY2tNtUbZWqLsjVE2dBHXEFNxkDHLri4MtqXbTWEKaZhSF2NwROgdIWorIMk7MNMv&#10;OMs3sCAguDw0LMfuiJOqYnjaMKoyhmWIZ1viWLYEhj2KZIqjWpPo9liSKYMfkCcNS2I6Ehn2dG4Q&#10;xLGwi+cbL/TJtcZM1/fuTu/rrKotzcxMCAvx1qlhdtDVUKeTicvzc9bmZ7dWl1aWpg9sr+xbnBod&#10;6s5Ijo0OCzi8fz0rNT49KSY7LaE4L6O0IGugs3l2bCA/IynE1xoW6GCQcUIOrb6qBPJ4G9UGtRRi&#10;m0VbVV4gE3PcEMTPYWpuqAwNckSFB0AcFuyDreYa6Gd1eOvtVp3VpLaYddjKriqlRKdVSCV8oYAt&#10;4LPkEtRMHjYBMF8RS3gYREKYXZFh6sThimgMKVdsFsj8GHwHhetD4wcwhCEcaQSNF0Jk+pPYfl50&#10;bzzDRuY4SGw7nmHFMxxEli+FE8QSRbDEYXxFNMRkjj+Aygt0LgkbiCObXb10iKcSRzES6BYAhW3D&#10;08xeVBNXjDLyZI4vkeNH4kLsQ+I6qHw7mW3AGHmlxqzTm5l0Fp2KsvAUZ6A+XzfVSUP/aoGOcd90&#10;Z2A67d8hwC4YZGIZYCIMu0CAQ+BAEOAQEGBUCR0BxJANMsBeCBwOBwqBxBcZXnQrEGDUilUGCoHy&#10;sd4H24UJWDcEB2K1wmpCoVF/S8e/2MTwwnweh/dy9/QA7Q1ngaKgAiBAaaDHYRMEdFT9/HUyekrn&#10;CBlS8DAUdlrQeDh92sBfh02MlQYZgFHhIEAixHAxcM61WJ1XArWpZzgdvLDZTBCwAyGGvRjVDodg&#10;5D7GvwNYzlVhsV0Qo0zC87NgJUMFQIb6gAC7YNQO2SAFdkGM5Ye9kBlkOB92F7B5AVx/mPKDjGXD&#10;qgF1g5M+30TbACRiGUAAQK1gE4CHyQgJXeMKJik0OsrOwzVnczlwbvgzHBabx+FKBEIYjgIEHObZ&#10;k8f+9tc//vD9V59/8cGzdx48enrn/qPbN+/ceP3Gq9dvvnrjzdcAIL/2xiuXr51/5bWr19946e6D&#10;tx49vnvn7s2Hj+68+96TL7/4+Icfvvj5529++eXHf/rbH/76yw//9q9//v2PX0yO9oQG2NMSo3fW&#10;l549upMQHZqaFBsW7CfmsRRivkzIVoi5Kikfcw6jlqNOZjB6HYTfUu0YMBYeS8TyYBQ8tgnpmNW8&#10;QsKUCCgqGUut5Oo0AqmU6+trXl6a3dleq6woiYkOZzPIIj5LJRdIhCwRl45VADOTx/BbDzZ8Nkkq&#10;ZGCxWS8L9reMDLQ31pWDOgLlEx0RGBcdlJYcBQgPcXiblHq1SCnlWAxyrVIA+W1mFcRZ6QmzU8Np&#10;yTGgtUpKclpaajo7G7u6mmJiQnx8TOFhgYEBjpBgv9AQ/7z8zKzsVMRulGukXD7cbqe/GqKXGwnv&#10;jpHyeC83mGri8S4kkjvEFIonRsdjNvI0shdK3zv9zv96rKcrRs1j/mpeJD5P8SLh3DFGns/lZaZn&#10;tLS0jY2NNbe2xCfG+fg5qHQKNjXFHuxfn3YXBB5bAZ8tlQgsZr2fr83H1xoU6GM1aSV8JpeC5xA9&#10;hCQPrpeLiOguJnmISe5CgisPh3DxiIjsKWcSFHQ8ALORl1FxErKHlOKpYhKxdAkNJ6Z6QgyQ0r2U&#10;bIKE5iGiuPAIqKN5NZdglNIdWn6oTQlIifbJSQrLS4moLkzPSAj1N6tsOjm6eKBSblWjC7qanGak&#10;/z8YeYUIZdhhE4DR1iAoJGKJgA/ATOOlQoFMKpaIhSJ0aUo0v5jLxeh4gEaGepbXOh3XwLESHk/K&#10;5wvZbBaFAiN4HgOl43kwNXJaxwOEXGhwKCMv5QsVIpR/h8PhQBDgQCgECoTCoUCAXiaHyhvkCgVf&#10;wKPSuBQqFIuZxEL9ISfkgVivVGL1gUSIBSwWnBqyYQ5toLZQHwCHRoPDWTQ69oaAQaHSnGvqEXFe&#10;nq4wpUBnFxADQKFB3/MrnK95eTwe1xkwRl7kDCCAEgXlAjJ0HmqnZ3nUVNATB0pSIZML+QIingAK&#10;VqvWKJyO4yGAAAGj4yUS1K32C0Zeq1RgpLxaJlaLhVoRT8el2UXU8hjHjd3pd8/u+/767vcvbXx1&#10;YRnw3ZW1L88vfXZq9rOT8x8fm/no6PQHx6bfPzoDeO/I9LPDk28fmnhyaPzRgaEHOwP3t/vvb/YB&#10;Hm4PPN4/8nR37O2D4/e3Bu9u9ANu7MN811SdGqw41FW4v6toX0vuTG3GeE16T2lyVUpYVoRPRri/&#10;v06pE3AFNCqTQKQSUeNK6LdAsYJSxh4UjJGHZwRj5D093HQquUktVQsZQSZ5cSJq6u4k1m2A7ChL&#10;eoQxJ9Y7O8aaHKJNCdZGeovifGQxdkmcTZLkq0jzV5cm+FakhpSmBBXE++bG2AE50basSOsLRv4/&#10;kfLFSQEVyUEN2VGlCf6VKcHtRYm1WdGVaeEtRSmtpRkNRekJwXa7FhqVxKCQ2vRak06r1aj0er3Z&#10;bLZYLAaDSaPRKRVamVQFUKu1cGvEYmj1YngC5FIZ3Eep00e8WCzGbjq0DaFzNVfYhF0gwC5oBioV&#10;HChmo8vmsxh0KkrDox8/KJUqDQ9avkJBoxL5HDpoZCoJR6c5ly+noj0Zi+hJdUFCNPzaxODujNDB&#10;jCCUMY/SdidZ2hOMrXH6tjhTZ7ylK87cFWPqiNG3xRtaId0JyACbbbF6QGOEqjlKA0J7nKE9FqXj&#10;m6P1TVE6dGAdYWiO1GNm8igv76Tj4Swd0SYYcNeFaJrCTXPFCau1mevtJX3VuWYZV8ljqER8dAkN&#10;NpfHF/NEUgoV+moetkArPH9woVA6XiKTSGQwGINN7OMPzFIeEl8w8piAXg0ZPAVqjVzNINOh2VBI&#10;ZAEULRQpFTIOm4lx4iqpiMekoc7iJSKSu2tVUf54b7dBLjIpZFCfcH/fiAA/eN5Bb4CSEfFAawkh&#10;lglEQrjwNBoogd6OVrvFiHNHYEAMfc/84tjG1sLi8sTu4fX1rYXxqcG6xqqunvbK6oqMrMyGhoaQ&#10;oGBXxAW0H4/FpBOJqGricyUclpTNUvJ5QgbTqFDymUylVAKqjIzDKQTctbnJH7/4+MjmaoSvg4Ig&#10;cjpdz2VrmQwZ0UtJxOlpRCODGCBmpdr1JZF+haH2JIsyQi0wc0liugcDj9DJ7l5uKHMG034GnkT1&#10;8OR54XkIkqsyjAfE9fFN42zTJN0wTlAPuIm7XAVNbpwKV0aJCy0PIecg1AxXaqILOcqNFOxJsnrg&#10;tB6eMnc3sZu71BMvJZIlFKpGIAr0tkWHhvva7HB5jXpDTFR0dGRUSECg3WQJsFiDvK2xocEZKYk5&#10;2ZlFebkV+QVKNkNJc9WRka328K8vN7+/k/DOPv+vdsK+WA/4cMXvo9WAx9PmW4OyOyOSu8O8t/qo&#10;9wYYd3qYZ4uRM/kee6nIkTSX223S1xuYrzXSX2uhXakjvdYuuNmjvdFruTcSfLM/6FSldjaKWCVH&#10;5mPpC0n85TTFSrZ5Nc+xUuA3n2tfyHMsFfjChH+7MmqrKma7Mm6zPGatJHKrInavLulwdcJedcLx&#10;+qQjlbF7FTFHqxIOlaHxXkUcCFh8uDx6LS94Jtkynew9k+49FKMbiNWMJBq6IqTdofzBcG6XP3Et&#10;U3K1zfZKp/nuiOXOkPrRmObBqAwAwpMJ4/1R090h64NR+4Mx81t9+q144mwg6kT+SgXl233e369a&#10;f9qw/7xp+2XX8c2S9mq567kC5FYr/dmQ+IsFze93bH/c8/v+gO93h0Pf3Qx+cy741nr2Xn+SgYjo&#10;qAjHHeERcFwyiUWkeCAufBqd5ulBdnNlk4k8GNfCGBpx8XJ1Jbi74z3c4SnAublj8HDC3fm+09PD&#10;hYD3oJDxVIpzuW2YkuA9SERP6MwIMFgieFJgOETygkQYvmOEOzp4cQYYyWCDGZg/gA6H0TZ0Ydic&#10;BwKMebBhDwDmGNh8A46CGGQoBwJ0lC/g4YHDGHkAGY+C4OmB+i5HTeY9iB4e8I/oHjAi8qAjyOpA&#10;69dvnj3YX/bo+NyfHp7529NzH1+Y+/rKwudnRh9uNo3Gyw+Uh1zpzz3WkLiUH5Ahdm0MVo4VxpvJ&#10;SKya15sbFy6lpRuFyzXZ2/U5S/kxsykBx8qSbvSUPh6teX+67tOFxu+3e/54fPKv55b+dnb+H+cX&#10;/3F+/peTk78/Ovrdgb6v9vd9daD/neWWR/MNNyeqrw0UnWvPmUz1H0sN70kIL7HpTF5IRYQj00cV&#10;rmJWxNpfPTB1/9TyTmdhY6S21MIqM9JGYw0HisMvtmaerk86UBKyvzh4rzL8Ly+v/u78/N/f2L2z&#10;0HZjrv1EZ+np3ur725MPDsyM54YfbM9/tDv60enFW+u9z45M3Vnrvj5de3up9dZK95X5nvbM+JWh&#10;kcXRxfX5Q/umd5fHNheH1mb71yd71ucGd1CMHFgcPzQ3sjM7vL1v6vDs8NbUwPrM8PpY3/Ls2PrO&#10;6vHF2e3RkSkKFS4tAvcRbhPMfBHoh129PNxJ0KwgdnXzQhl49La6uLih1l7ojfNAzb8wQJMCQLuA&#10;luGG8vcITD1xLm5eCLrQJB2HqHk4HwXJJkQyA5D+IlZdHNKWhgyXuEzUIBMtyPyA284Sd32RNTfl&#10;MTPjOjmKoBh2mxh0nxxwwRj58V7XsT58f6fLUC/S14P097kO9JO31/3LCrkqCULFIaE2YVacKTvB&#10;UJfn05JhPNKe+migYs0hGeS49HCQxTDu6Qb70U7LtYXg15dDRnI952olp5ZjjyxHHluLPLEVdHjD&#10;fmQr6PRe5tJ8llGH57HwLArNojDlJeVJuQoRR6CScalkpLLWce6l9q5+n/X1rMRwUrA3cng7bWnB&#10;MT0umR+U7fb7XB1LPdMc/WCq/EZ3zrX6tLNlCUeLog+WRpdp8RslIRd7ss42J19qSz/fkHqiOmUx&#10;I6TBV1UbbG2OCw3lkwHJWmGBjyZKQiv215cFGZpifdeaig50VY3lJzRGOfZ662CzIzmwJzMs0yxO&#10;0HIKAw3+AoK/kJxgkcabJUEyeqxeXBhqzfY3hivZMVp+Uai1JsY/QSeMUXCyHRoQEo2yyuiAghBb&#10;uEIQqRFHaqQhShHAwqZoKXh/GS9AwQ1W88L1klibJjXQkuSvjzJJg5XcEBnbSHZN0InzffXFQcZs&#10;h6otPTTFKIAeqyHUfGmk5UxHxbGanDPV2YfzYw7mRh0vSTxUnHSkvvjWxtK1zdUTayubi0tMOgMa&#10;CTzaMGDGumy0zThXmIAYUxT/KYCmcX7r7wUxannoZOQhEVMs/yUg2CcdqAqCbCgXjwH9iMOplNCB&#10;JcZ1Qw7Qinjngk9oy0ZbLsrIg86huyFauudQUfJcaeJuY/q5jqw3hoofTVd/st76wUrth6s1H63V&#10;f7ze8MlW02c7LZ9vt3y21fzpZsu7y/W3J8uv9OWf6co/2JyzWp1RFWnnuPxqI08AtYfy/xgj/6Ly&#10;zvo4w28ZeQBWS1R2psNfhouAXQG0nm5eTAa3q6tnfGLq6PFjFy9duXX77u07D1559Y0337p77aXr&#10;Z05fGB+bnptdGh0dHxoc6+npq69vbGpqqatvhFHK8FDf2GB3YUZiVkxwSVJYSVzgQFl6Z05MZ0bo&#10;bHnSek3ywaa0vcak400JZ1pTznekX+7MBFzryr7eX/DmcMmtkYo7o5UPp+oeTddD/HimAbWOn2t6&#10;PFf/9nzjndHyJ7O1DyYrbw0XA17tynq9P+9qV8aVroxz7WlHG+IOVEWtl4UuFQbM5PmOpTsmMv2H&#10;U+z9CZahBHNvtK4/Tjeb44d5ll/KD1ouClnID5xIt40km0fT7AMJtv4k367koKoox/uvXfjXH778&#10;6bMPfvrq07/+7oefvv7iLz/9cO3c6aWJsdWZqcXJscWZyZXFhZ2t7e3NrSOH9w4fPATyod2DP37/&#10;wy9//NPTx0/WV9eOHz12dO8I4OTxE8eOHL9w7vKrL79+6sTZK5deOnHs5MXzl95+8uwvv/z5i8++&#10;vP3WrVMnTp85dfb82QuHD+5dOHfx7OkLRw6cOnPsyofvfv3y1Zsnjl2cnV6vLG9paugrzGtsbkCt&#10;4+tqUHv5xvrRmqr+yrLOQHtMqHekiiEzseStqQVNsan9qfkDqXkDqfkzRTXdyXldKfmdqfn9eaVj&#10;pTXdOUWNKZndOSUjBVXj+VUjGaV9CdnzhdWDyblDqTlD6XlDmYVw+GBq2Uh6TQTDZEMkIV6meJp/&#10;LMUvmRWWSAtNZoQnUEPS2BFZ/KgMbkQ8xR8QQ/RLZoQmUMLiyaEprMgEdlgsOzSYbEuShmYbY4OY&#10;6mJHSH96RmNESF2wvSXK3hpla4ww1YcZMKc0Lxj5Ipu4xOmsBkt5YT6Pre8KAKEqRFsdijqUh4lD&#10;U4QB0BphbI40OheaQj8Jqo+w1YTZKkIsxYHmvABzut2Q7K2PVCuidPoUm1+Exuov1sSZfNN9QrN9&#10;Q3P9QvL8gvN9gvId/mlaUzhbGs3SxDD1wZ6yZI49meUTiTdl8oJjSdZUln+hLDJPGp4lDMqXReSI&#10;Q+Op9ii8KYZoKVHHJvJ8k2QB1VHZQTLjSH3bREe3isOxKOUjXR0NZSUiFl3CZw/2dK4tL6ztm+9s&#10;q+/uaMxMi89MiWuoLoUHJyc9sbmuwmpQ+XobSvIzR/s6GiqLI4N8wvxtcZHBBdmpNeWFjTVlFcW5&#10;cIi/3VSUm15SmIWt5qqU8bPSEyrL8itK84L8vW0WbXCAzaRXsOgEi1FlNigVUh5s6rQotBq5Ri0D&#10;QSEXiUVciZgnE3MkEg4IqHN5CU8k5gKEIq6Aj/KcHLaAwRAwYKohsXNE6JquJLYPQxhE5QWyJeEM&#10;QRie7kvm+ONoViILJeuJLBuOZsbRbHiGg8IJ5kiieLIYviKaKQqFFEj3otsJNG8vioUlCKKwfNyJ&#10;Og+SHuBG0HqQdAhO6U4woAvDikPgRE5G3p/I8aHwfUkcK5lt4EosSq1DrjIqVTo2k0OnYvQrystD&#10;gMkvxDC8hNEjxrHCLoghEWKMeYc8GO2OJYIMMRSCZcDywyb0EDCGgbElpBCf22WDzGKxIBukY3mc&#10;Hcqvr3ux4aiTLEZd6EAGGNs4+5xfHVpgahnLBpWEYuFcqJt+KuWFmTwmUOk0GCtjAoVGxUAgEd09&#10;0REynBFODYWDAKWBDAXCJsQQsI4MYnRkhRrRw6lQHhxyYVQ4xoODAENxDCCTneQ7Biyb8yKhHD1c&#10;DxAwRhtjtxkMGmbwDpssFgNSYBOj7LEMEGPHYkdBaVg14DKADDWBRNjEOHfoIyERZIiximGng2rA&#10;H4TDsNsERbPZbBDgCoMAZ8QKh8xYBbDTQWY4GVYTqDmkgwCb2L/wxLkSiJ6odTyNSGeQSTAroZJg&#10;ds51Og+Aowkw1WWx0ZkCzgtubXJSwutvvPLw0d0PP3n3weM7165feePW6zfv3Hjr3ptv3r0J8itv&#10;vPzK9WuvvvbS6zdfefP267fu3rj/4Bbg1u03IH7v/aeffvruL798/9e//vy73331L//403//l7/8&#10;t3/88qefvt1Z3xcTHtzd1nTz+tWe9kabSRMR6udrN4u4TJ1SKuLS5SKOXMxyOotHPcJDrHUauf+W&#10;bYfE/ztgND1khmwgY/kVEqZBI7AYJGolVylnm0yq/Pz0SxfPdHY0Z2WmquC8fJZaIQadoFGKfn0r&#10;4LSRlz5fxFXMRxd6xZzLKyRsHosIMggWg7ykIH24vy0tOcaglUEJoHbUCqFSxhVwKRIhAzP2N+mk&#10;3iYllAOH2Mwq2AwNcowOdVeVF4QF+6Snxzc0VHR0NABCQnz8/a3hYYFBgT7BQb6REcF5+Zlp6YmI&#10;w6QwKIUiNpmCdyPhXDBGHiaZXjhXnKcLxFSSBwDj4omeCI3oATHA6aDGDTOBB4DwQnbayKOZAVAm&#10;Be/BgKksAUfBe2JfTIAqTEtJ7ezsnpyc7OjqTEiK9wvwZbIZnl44eCbh2YaWij2NMNAikwhiEU+n&#10;VXpbjX6+NoePBf6ASa8SsFE2jYFzERDdBXhXMcFNQnSXkjwwc3gewUVMRRl5JQPgpaDjZFQPKcVd&#10;TvOUMXBiqruKQ1RzSUo2AXVWw/TiE1HPsyBrBBSTjGWUMiH2M4giA/QpUX65yeEFaVElOfElOYnF&#10;2QmVBelh/maDXGDWSMxqhUEhM6uVRiVKZ1s1WpMSpePNKq1Wgjpz0MhQ2hozJ1eIRJhbGIwTRzcl&#10;EoVELBUKUNN4EboWpXM5SpSVxATIAzl1z13J65VKiNVOI3eIMft0p9EfHTNUh+dNwEbXdxVyeQAx&#10;H2ZHcqkQCoGifmXkIcaAVQxiKAoD9uYAo/hpBAKUjFrEOx3vmFVqiGEvZiCPHSXl8yEPn8mE0mAT&#10;CodqwOGQgtnXcxhMFo2OAbOOh2E9TDBgfA/aASYb7jD49sKDAmQxQAnRoEeB8FsbeZDFYjFmKA36&#10;CVQ2pHA4HI0GaiEDRQS6F46VSaQigZBBo/M4XI0KJevhUmFEPMRqp0E9JDod1SiVcoVKodSia4kq&#10;tAqpWibWiARqHkNEQIoiHIcG6+4fnnnv+Oy3l1e/v7b6zYXFH66sfH953+enZz4/Of3ZiZn398Y+&#10;PDKFATOWf+fIxK84Ovn23viTQ+OPD4w+2j8C8ZPdsbcPTQCcdvQj97YH31ztfnm26dxozZnhqr2e&#10;4r2+8o22gqmq5JGKpL7SxJrU4KwQC8zu/JQiDZfBIxNZBDxcTBoFtDYDOkIIOE/UPQIAnYE5A0r0&#10;eHlqlTKHSWNViyIdutLk0Mq00LxYR36cvSDega3sijmRTwrWJAaowsz8KG9RpFUY6y3GGPmSeJ+K&#10;1JDipID8OJ+c51x8ZoQlPcwEwHh5ELKjvEGGGHKWxPtVpYaUJgWXp8DpwivSIhrzk1uKM8sy4sNs&#10;egWfYVLJYQBl0mm9TUatRmU06s1Wk9VqtVgsRqMRdfEvR5fXxaBWahROt+YSkRh9X6JGzeHh9kEM&#10;bQAaALQN6F2EzoDeTYUC0mEv3F+Iof0IueiqE3KpTCyRCaUKiULN5AokUjmLSeex6Ezoq0g4Bh1d&#10;noXmtB5g00hckqeSjisIs7WnhY7kRXYl2AdQ/5u29nhza6yxLc7cGW/tjrN2x1q6Ykwozx5raItD&#10;DeE74sztsab2aENblL41UgdoidA2hmsATRHa1miUmm+KNDZHmdAlmKJhYI2S8q0R+vYoY2OIui5Q&#10;AQPu4czgybzonab8A21F6+1l1ekxSj5NwqbxWXS4DiKxVCSWi2VqtQZ1KyWTKaRSOZ8vFEA3KxRj&#10;MYPBwuh4aPJard5i8VY713HVaHQYHY/S99inISqNVqliUmnQbKA5YdcZY+Rhhk0h4J2LrvDUYqGc&#10;z2UQvFJjowbbW0VMikYi1MnEMh4HMsCFhmdcLhaB1kIFoRAaJ+gBoqvb0d3d44d34QpDaaEh/t1d&#10;raNjfcdPHFxZn5+cGR4e629uq4cJb3NzY3JyYkdHR1FREdwyCoEI5YCugJNKuWwpm4Vax3PYeqlE&#10;JRIAYBeDQoZqi3jcjIS4T589ffX82byEeDkcAqcmEjR0ioLgKXRFDGSPCAU3y65uSAhsg5YcpIeJ&#10;aJ6fPt2uClHxtHwSiwT9kRvM1wmIG2qR6u5F8SIwPD35Li4+OFKVzNArsozxLKN0fT9e0eUhanHl&#10;VbmwSlwY+QgtEyFnIOQUN0oMQgxzJfi5eRnd3GWuriJXN6GrB8bIq+hMh0ob6R8Q5hsAuhcur93b&#10;FhEWHhke4eNts+qN3lqdw6gP8ffJSk/KzkrLzUgpyUzWMHAqT2Qo2/Dl2eZnW4lfHor/eCPwi+3Q&#10;j1d9P9zneGfecm9Uc3dQ/nBMfm9EeKufcX+Q/UYr5VQeciYPv5fidijJ5WaL5HoT+9VG2sv1lNfa&#10;OK+1Cy7Ust7o0j4c93ur3/vReNArrbrXu639DmQ2hrCZLZmJ500nSGZSNUs5lpVCn42SoLWioPXi&#10;kM3yqK3S6PWiiO2ymJ3y2MPVSQcr447UJJ5ryz7fnnWpK/el/qIzLemnm9OO1ibslkcdrIjeKQzd&#10;yAtYzw+aTbFMJ5knEg3DMZrxJMNYor43nN/uhx8I8TpSob/aab8xYLs/bntzQPVwQv9wTPlgWP54&#10;TPX2lOHJhOHhqO7BsP7BmPnBmPHNXt1aNH4uCFkKQW53Cn9cd3y/Zv550/Gn/b5/OeT79aLmaqnL&#10;lVL3222Md0ek3yxp/7Df9vNBxzc73t8eDnp33eflQc1b82G392WeGkzUIIiJhKjIiIFHkVAJVKeH&#10;biJ69xE8NHg3FxbBiw5DZ0hxRbzcUODd3Jy8PGrXDMDUrLubC4yzMWOZX816cJ5kvCcMZqA/A8UL&#10;42BsVgAjbGwKATrZOVv5DxMVmEVgsykIv2Z7zsi/ELDxD3YUFtCB0PPDPT29ADgPTzzOCx5YKtEL&#10;auLhgmCrs1DxeLKHG9XNjYf3pCPIQFX+n9557eR0/VsHR//5vcvf3dh/92DP08M9Hx0feLBaP56o&#10;3CoOOFwbPZfu3R4iTuEjG9UpxwYajXikJyuhIy2qOtJ3qiT98eHld4+svDTacqwueyXF70RZzLWm&#10;1Lc6c75d78QY+b9f2PfXM3N/OY1ax//u8ND3u/3f7u/9dKP9g5XWpwuNN0dKX+4thGZzrD5lPiO4&#10;J8Jxsrt5OC0hyyQ/2N/ck5+YG2gsj3HcObnyxu706YmmldqUMgs3jok02TgjEZqTNcmHSiNP1ias&#10;ZnmPRks+PND1vz+++ssr6+/tH3p1suF0T9lqefK7R5cfHJhpjDAc6S155/j8h2f2vX109smhyVsr&#10;nffXux6uo8u6vLw80JaRcGBmYWpget/0/pWZg/tGN6e6F4Zb54Za58e79k10r8wN7iyNHpwd3j8/&#10;ujvRtzE9uDk3srM0sbswtn9qcHV2ZGNufG1+ZmVkeMLLE+/p4Vw24Fc+HfWs4Yl6nvFwQ/l2N8zR&#10;vAeqaVCzZbSf/k+ANDcnHwqtC13YFUpATXnlTE9/NdVP7hkoRwrCPIZKOG1pbh3pSF8BMlyFTDQh&#10;y0Ne24ucjSX2/LTnzLT7+DAyNoSMDSBjqMsaZLwPGetFRruR0V7PkT7P/i4nI9/r3ttNObQTnRJP&#10;w7kjPAqH6UKmITiai7tRwm6vjN/oz7uzr/FEceCA0nNY4VrDRrYyRGdbzFdGHa/NB54cMU5UcA9P&#10;Bx/dF3V8Per4TvDBVfvOqt/r1+qzMqQsJqKQMfOzM4a7O0d7+msr6tDxJ5NKJiEGb9f9xyqmF2IP&#10;HSwI80WSIz0P7ySv7vMdHeQsjco3u70vjiRd6kz8cK3lpcbUC+VxF8oSTxTFHSyOqbcwD1REnu1I&#10;O9ucfKUj+3xz+uHy+Lk0//YQfVOIuS3Gr9CmDmF5pWoFMRJ6IBsXLiSH8om5NmVTXMBMRdZYYWJH&#10;cvBwXtx8VVZ7UkBPemiJvzrVwIXuID9AE8DDR6nZCUZhhJoVo+UXBBsbEoKLgoxJekGqSZzjUCUb&#10;hKl6YYG/LtdHXRAAe0OLQ+0JBlmiWRGlFoerhMne+hClSElws/Ho4VpxmEYUKGcHqbixVkWKrzbF&#10;rk6zq+I0/EAu0Z+Jy3eom+MDs63yvqyYNJ3QhCA9MX7neqpPNuadb8q91pp/vjJ1LcHnQFbUyaq8&#10;7dK8473t55bmDi3MXThxbHhoAHo99O0g4oKuvYR6gPVwmqijhiwALICKQJWGk5IGPYLqBxz+PzHy&#10;WHAqJDT8uu2KYPT1r5oH47gxoDQ32kSdpDx2IKoL0ZO6wCbq9Bc9EWhFVwTGE34i6mBe9Hxp7Omu&#10;/Mu9efDUP5mve3+l6cPVhk9WUToe8Olm0+fbLV9utXy+0fTxSt17y7UPpiteHy691F1wpDlnf312&#10;baSN47SRJyDoOyr4P2jN3dCvUn6t7X9h5J0sPMrY/zsg0elJ3/noueM8oTx3Bp2zsm/j8uWrt+/c&#10;e+v2rTv37r5x88apU2eOHj2+t3d0aWlfe3tnbW19f+9Aa3NLX0//YP9Ac2NTV0dne3t7S1Pz7OTY&#10;QHd7YUZydkJUQWJUflxYToR/Z2FqU1rEaEniaH7EYmnMhYGiIw0JZ9tSL7SlXHTiWkf6a325t0dK&#10;7o1X3hoseTBe9WS67vFU7YPJ6sczdW/PNz6ZrX9/tR0u1LOFhrtjZTf68yHzGwP5KCPfmXWpI+NU&#10;U8rBquiNsvCVkpDZfL+xdNtYuu94esBgkndPrHEw3jSSZJ1Msy3m+a+Xhq0Wh6wWBi3lByzk+s1k&#10;2ifTrONp3v0JltGMwJY4R1Ni0PcP3vjXH7789oO3f/flJ3/45qu//f53v/z43cWTxxYnhudGBxbG&#10;hzYW55bn5y6cO39078j25taGczXXQ7sHDx88dP/uvX/5p39+6eo12HXqxMlzZ85eunDxzKnThw/u&#10;3Xj95qkTp08cO3nl0tVLFy5DypNHT3/6Ec7w7cP7Tw7tHj598sy5M+cP7OyHPMcPnQacPXX5i0+/&#10;u3jh5aXFjbWV3e7OsZaGwfKitobqofrqocry3pamiabm8eqqntam0abKrtGWkShDQEVE8lheeU9i&#10;dld8Bhon5Q7lVPbnVcZr7RLEi4e4OgSSNP/whrT8oZK67vTCgYzi/pS80fTCiaySofS8kexClJFP&#10;LxpIrehNKA8kav08lGEESwzNL5YekMgKiyUHJTHC42lBadzIVE5YCjs0nuKfSAuMIwekssKTaRGJ&#10;1PAcUWISN8KKqJJlYTEiP3+GqjI4biAzZyw/qyncryHU3Bpla3PaszeGGWuCtYBS5wqu5b/xWoMJ&#10;WCJGx0O2X83kQ/TVYca6CKPTjgedMjhhhAKbo7wbo2z1kT6V4Y6SYHtegHe2n3ea3RKlV8eZzGk+&#10;/rEGa7hKn2iyZfoEZtj8i4LCC3yDS/zDa0PjkmQmXzwvjquPpeuc67ga09h+iWRbpIexQBSVzQ3O&#10;E0fkicPKNfH5kvAInCGGaMnihaUzAzOZQWkMvzReQIYiLN87Vk/gn1neXxKfQkYQwHR/f1pMtAaG&#10;uTx2ZmpKYW5WT2fL/NRIVWl+akLU1Gj/4sxYV2t9Q3Vpc12FUSOTcOkNlcUzo/2pcRFGlSQ5Jqyi&#10;OBcyl+RnVpcVgFCQnVpZkldakFVWnJOXnVJbVdxQW5adkZiblZwQGxbga5GK2AatTKsSC3l0m0Vr&#10;t+r0GqnVhK7pqtcpMV5erZLKpDA14mCm8S8M5CVSgVjCF4t4AC6HxePwmTC9JvPZPCNf6kvn+TBF&#10;wTR+AFsSTuOFsMWRLFEEkelP4QaQ2D5edG+S02UNgQmCH5HlS2QGQDYyO5DM8ScwfTyp3jialcL1&#10;owsgxZcCmRlWFy81glO5ETTuRK0nWY8KBAOTH8gUhUIJeJYPwItpI3EdFJ4Ns5FX6XwUavg/Bi4b&#10;pv7oZP9X8tVpzE52+hmHQSbM90GGXRBjAgSqk8HFGF4IIGB7sQBzZ0iBAOXAKBRV6G5uUCyMRSGG&#10;DBBDHtgL5ROdX3PCuVBN6+wvIIZxKYxC4SjIjJEwkAFLRAm73wTIA7ugZJhlkyhkzHcNxF4EPMQU&#10;GhU2yVQKANsFKZATJeid68fCgVAHKAdGvCBgJ/1tgJTn1wH1II9x4i8YeWygDjIGdND+3GsN7CI9&#10;t5d/IWMC7MXYbQD9+bqvHA6LyaSzWAy2000N5HHS4ij9jbHwMIqHLgk6RRBgwAd1fk61o7vgmkEF&#10;YBNkOAvGsIOMcfdcLuq7n8lkYpcarjz2mYLTUQRsofcT+y9QMciPHQ7lYzWBFCwdEgHwFzw8XfAE&#10;D8xmiEYnEUk4AglPoZHZbDaUDBUHcFhcJp0BQ1Mv9PrhKqsrLly9+O4n7770xks37918/a3Xbty+&#10;+ebdmzfv3Lj51us33nztzVtv3Lpz8+Gju48e33v85N7jR3cf3L915/aN+/fe+uCDJ99998m33374&#10;+999+b/+xz/+8eef//i77/7nv/7j+rVLVUUF+empsxOjt954NSM5NtjPOyTQLuIzJHy2WgbqgmFQ&#10;S9VynkqGuoDXKLhKKVMtZ0OskrH0ar5Bg/qFx3YBfmsLD4kGjRBj5AEgYE7kMVJeK2fLRDSpmK7T&#10;CEJCfGZmR8+cPd7YUB0dFcZhUJUSgVzE43OoShlfKePKnevHYow8ZiP/gprnsYhKKYfLJMBejYIf&#10;Gujd1VZbW1ng72PWKCValVQlF8klfIWUJ5dwzQYln0VRywRahUgugnryJQI6lGYzq0A1gRIb7GuP&#10;iw4JC/OrqSnp6Ghoba3197MFB/mGhQaEBPsFBfvGxkXkF2SlpiUgATatWSPh0rwoeDeiJ7q8Puqy&#10;Bu+OuawhElA6noR3xfzVQAYWFU/CuZC9XDFGHqPgf8vIQ+z0VwOJKB2P5WRSCDQinAJl5GEaCQ0i&#10;MT6hs7N7enq6p683KSXRx88hFAvwRIK7J4wgUTN5CPDggQ6A6a5SIUH91fh4A3x8rfAf4IoImGQ2&#10;yYOFcxGSPFAD+eeMPMRCgquI6IYx8ho2UcHwkJDdBASEh0NAkDO9xFR3JZug4hAlNA+QIUXBwuuF&#10;tECzPNimTonyy0uJABRmRJbkxlYUJFcXp9WUpBdmxpTlJRdmxydGBWhlHJNabFJLDQqpTiYxKuUG&#10;hcyoUL5g5AF6mdKk0emVaoy8xih1nVQGgE0sEWXqnc5qUNN4JyOP0fEQy2USdLlRCcq8vzCKx2zV&#10;sWMhEfXeAo8xjcZjMEQcDsh8Fg9mRJg3CQDq5VmugEdAJZEpxWgdMIofYuzsWIzS7kolFItlgGIx&#10;Rl4mEFh0Oo3Ts7y3FhUgA2pN7zSTf0HHYyw/bEIdMEBNmGQyVIxCIMJcAmI6qAMiCe/hCRMMgicO&#10;vbOoCkWXwoOYRqGCGoQY/hDoDsw0HoJQKATVLxKJZDIZbEKfAUoEy6PVasViMehGEoHI43DlUhmH&#10;xYZCUDIXXdJVg1HwGG8LMhbkUnQxV8iM+p13+i9H6XiJ0CQX6/iMBLt2ua3s9sHpL69s/3Bt45fX&#10;tn93deXrc3PfXlj48vTsp8cnvz47//nJ2fcPjX64N/nBc7x/eOLdvQmUmj829c7RSSemnx2ZenZ4&#10;8unB8Se7Y48PjALePjTxaHf07tbAW2s9r863nB+rPTdac7y/EnC4v3Knq2S5JX+iLr23JKEpO7Ii&#10;KSTeV++jFEnpFIYXjoonenmia/qh/QweT8DjMKoILiP6mGBfdbm7qmRom7RpJd4KblaEvSg+IDfG&#10;nhdrK4hHefnsGCsgM8qcFKyJ91OEWwRhJl6IgRNp4ic4ZFnB+rJEv4rUkMIEv7xYR060LT3MlBZq&#10;BCQFaiH+LSMPMaAo0b80KbAo1qcqPaIhN644Mbg2N6G1JCc5xNffoNJLBPB0+FhNZr1OrVJYTGbU&#10;NN7bbLVZnC5r0AB3RClXaVRag84oFkp+vXcqNdwglQy9TyBDNokzwK2EOw6NAZoHxCC/uLNwu0GG&#10;YRaTQuQy0LcXIjHcZy1bIGHzxGToZ2E4Ar0yHl33gkbC02lo7wvdmIjH5jNIVARxCOkVEbaetOCu&#10;BHtXgnc7uiiruTXBgiIWdf7eFWPujfdujNQ1ROuc7miMbTHG1ud0fEuEFoubwzVNYeqGMHVzpK41&#10;2tgWa8X8yKNyjKklytAaoW8J1zUEqwB9KX5bjdk7TfmA3fbixYb8cKNMzCDJYTjGpPG5PC5PxGDy&#10;mBwhncFhwqMtEMF/db5sQt3UwCafL5Sii0HAZZFgi7jCLr3eCIJWq8cyY2Q9XCr0asnkbDoDGg70&#10;zRgjD0qGzWI4GUYvpUQIj4OYzRQy6SIWAwSzUi7nMbVSkULA1SqkMiEPc6IFWksi4MNjDg87aAOK&#10;l1dUYNArVy6eOn7YbNJCsywrLxwc6tk9uHXu4qnZ+amZucna+qqikvymlsbCwvz6+trR0VGFTA4K&#10;QS6WgBoB7aEQ8OC8AhpVKxZZ1So5l6MSCWCsD70Gh80MCgisLi8b7Gx//dKFjKhICYViEggUFLKc&#10;hNfTSGqCW4iEVRho6kwN7csMa020NceZetL8q8KNJcGG0lBLil3pUHKYRATvjvqTILi441H6zBX9&#10;fojNEni4qxAkmyXuU9hHRd59FHWbu7DFlVeHsEsQeoELPcuVmoIQUxBSogspCiEEuXg5XD01CMJz&#10;QuDiLvTA8dw9pSSKj1oXbLP7mqxivsBmtvj5+Dps9pCg4AAf30CHw2HURwT4RYeHpKclFRXm1Jbl&#10;5SUEGxhIrpXwyfHWD3ayPtuJ+2Q95LPN4M+2Qz7bCvxwyfpoVH67T3KnX3pvUHpngH+3n323l3W1&#10;0uNkDnI6l7CX4rGb5PpGs/Rmp+hmF++NVs7VGuq1eubr7eJXWyTX2+X3Bo23+3RPJ+wPx2yvtKkX&#10;41wX4vATkcTFZMH+Yutiun5fjnWzyH+1wG81P2CnLGK7JHK7LGa3Ih5wvCH9VGPmhY7cVwbLANeH&#10;yy515R6pSzham3C4KvZAWeRedexeZfSBkrD1XP/lLJ/lDPtkggEwm24eiJI1+xDb7MilVu+XOi2X&#10;29T3xq13R7V3R9SPx7VPJ3SPxzRPxw3vTJmfgDyuhfjRmOb+sPr1NsVyuMd8sMv+BOSdMc13K5bv&#10;Vg0/bzr+vOv/l0O+n88qLhYiL5V73mqlvz8i+8OG7R9Hgn633/H9Qb+PNrwfLhjemtBc7BA9Xon6&#10;7GjZqc6wcl+yNxWRuCNyCqJkeoooHgw3hO6KcAmuXII70UnN03AIyQ0hAFzRZW8AXu4unq7oup3o&#10;gicwenV3BcBIGsbZaIq7K3RqZJhceDknAhCca1V5eqEb6DgdjnGqZRjGYPMZ2MRibI7xIhsMeDDH&#10;Nf+VkQfhRYBNmIRAwApAqwBzAFe0nngP1LofulQACWYpzvcNHC8PBoI0ZMX/P79/ur+/6Os3D//v&#10;393+y9OT372+9sGpwa8vTtxdrm7xp86l6dcK/fvCZRVmWp2D1xdnfW1pcF9tXrqOXxaozzAKjw3U&#10;/38+ffDdlcP3VobOtxefqE5ZS/c5lB90Z7Do2Uz119vdfzw++Y+LK046fvpPJya+3d/75WbnV1td&#10;n6213RkpejhV9XJX9ss9+bcna5cy/UbiLH3R9s2qnONdtdl6YaqOVxKgS9LzTk93fXJt78GRpdf2&#10;DVwebxhN9knjIcVy/GCoeinF90x92sGS8NUs77kUzZO1hv917+C/3d/78szMa9MNF4eq64OUH5/b&#10;eHZ8X1WI+uXlnoeHp+7ujHz/6uE3lrtemW58ujN0sb/k/sbQ9ZWRhuToU+vbSxPLkwPL00Mrm9P7&#10;Fwb3jbTNjnQsTPTsG+/aNzuwuTB8YLJ/c27kAGBh7ODM0BZgbmR7vHdltGdxbnR9cXK1rb6dQ2bw&#10;aXSGl6eYRWbh3ZhermRXhOKGQIy97yEgLtCu4F7APYI7BYCbjN5q5xrsACwFdcXtiuBdEJK7Kx3n&#10;CW3SJiOFG6i+IiTO4FYeRejLZ3Vl4fvzcD15yGA5MtGIrI6Qtua5mNeauVnPiRFkfMh1fMBtfNBl&#10;cgBl5Ed7fmXkB7pc+7uQoUG3wX6v1mbc4d3Egjy1mxsiZKmICFvkrqHDQ4DgWhrz5seLTs0V3V2r&#10;XImV1rORXp0pJ+gAAP/0SURBVCVSw0XOV1mOVCpOdunuHkrZ7DGt9FtOrsfsrYfsbToObzp21gJP&#10;Hs2PjeHAxDkoyHtzdXmgoxXmYGNDwzCy4rHoXI47T4KMzyfvHM4+frwgLgQpz2FdOpPf3c6ZmRAv&#10;jymWmnWneqOv9qR8utH+Ul3yueKYCyVJZ0uTztRkDIdrD9fEnWlLP9+afrUz50pHzsm6tP1l8fsK&#10;otfKk+fyYxeKkmqD9HFiYpKSkW+XxSsYcQpGpJgcI6WG8fEFDnlznE9FoK47Jbg2zDyYFQlxtkWU&#10;ZhC0p4VGyughInKyURSlYCZoec1Jwa2JwYW+6mI/TaZJ1BzvP5gb2xDjl2mWZllkJcGmupiAxsSw&#10;dIs6Wi2MVImi1OJYgzLZW2/j0TVEdyMN5yugB0qYwUpunEkaZxLHQsP2lqGEvk0ezPGMkzA6EkJa&#10;44M6k8MydKI4DmkpL/FUc9GJ+syXO/Neas16qSFjPd7nYGb0dk7STnH+bGHea/u3L+7uP3t078SR&#10;vfrKai9XdzIOei2ERgAthaBW6ihF7STln9sMojrCyUe7P/cg/4KRB6D7/qM+gQApKLuN0dqY5vmP&#10;dDxKaIMqQrURKDGYi6EcN8aJQyLkQTkR0JkuCNsdyfDRDBdE7auIPdudc6Un77WhogdzNe8sN7y/&#10;Uv/RWv1HGw2AFzbyn242fbha98FK/ZP5mttTVdcGio62ZB9ozKoOs2CMPDw7cDL05HAaqD9afYyL&#10;x4AGrJ7O9xD/gZGHDQD8fSKR7IVDP2FRKrTra9sXL1w9e+bikaPHT5w6uXvo4Mzc7NjYREdHV11d&#10;w8DAUHNz68DAwPDg0Pjo2NzM7PjYyPTUxNzsdF9XJ2BpZmZioK+zsb40OzMnMb4iK70iMyUrPKA1&#10;N7m3IGmqNGm+NHavNftCT+7ZttRzzeiKrJdbU17uyny9N/etoaK7o6WPJmsejFc9nKgG3B+rfDRd&#10;+3Sm/v5E1YPpqmdLjXdGSwFvDhbe6M9/OFP9en/e5faMi+3pJxuT91dG7isMms33m8zxHc1wjKb5&#10;DCU5+uLN3TGGgTjjVKZjKT9guSBwoyR0vTh4pSBgMcdnNssBmMm0T6XbJ9P9pvPC68NMw0XJ//jk&#10;6b/9/O0PH77zuy8/+fmrL/7+h5+++uj9o/u31uendvbN764tgXx87/DJ4yfOnj6ztrK6ub6xum9l&#10;79BhwL6l5aN7R86cOr2xtr61sXlgZ//u/gOQ89rVyxfOn8UI+tMnz1y5dPX0yXOnTpx9750Pf/nj&#10;X//57//9rZt3Dh88iu06tHv4+OGTF05f2lo/cPb0hS+/+O6Vl9/YO3zq6N65/Zsn8rNrygrbO1qm&#10;UT/yVQOVVX21dUMtzaOtdQODzSO+UlNJSPxgZklXfOZUTvlQWnFbbPZgLkrHMxEXoTs6hue44aDx&#10;sBB8QVhia2pBf2bZTFFdd0JWT2JWX2puX1peZ2JWR0J2e0x+uSPJ7iLx81BHUx3xTP9kblg8Myia&#10;5JdAC42nBaWwwxMZQUnM4ARqQDID4qA0dlQKPTKVia7smiqMDMAb01URJg+BN4k3Wljal5HalxHb&#10;GG6tDVB3xXp3Rllawg098fb6ED1mKV/m9BqPcfGYgTwI5c6VXTEiHiPlq0L0NaGmmnBzXYS5PhK1&#10;5oH5AkbKN0YYGqKsDdG2+mjfygj/omC/HH9HusMeYzKl+PgkeTvC1bpIrSHTJyA/MDjHx7coIDDf&#10;4dsYEVcfGp8qsUSzdPFsSwhOGUsxRhMMiTRbItmWRHJks0MKuOHF4pgSWUwGNygKb4j00qey/DN5&#10;wdncUEivkifm8yPyJZF5qshUZWC42NKVU3F0ZiUnPKYiNT3W398gk8aHhzqspqzM9MKCnPKS/AOb&#10;+44e3Bof6lmYHj1+eGd2Yqi1oaqxpgw0mCeCNFaVTA331pUXOkya3LSEusrinPTE6rKCypK8mvJC&#10;zHdNYU5ablZyVnpCcUFmQW5aZlp8eIivn8Mk4jMsRpW3WeNjMwBMegXAbFCqFUK9TgnzDoNeBYLC&#10;aSDP5dBFQg7mTV4mRwGzFxQSAeqBQCAU8kVslohKEXF4ZrbQl8yyMYQhAJY4jMYLYQjCmMJwEiuA&#10;yPJFPcywUJc1BKY3nmGFFALTh8Dwp3KDuVJ0WVc4ysnL26k8f4AHxUzlOGhc1EYe8VQiOCXiIUfh&#10;KnHD6+lcf7oAXTbWi+nAMew4hjeJ62CIfMlsA42rV2odap1Nb7BA9bw8UUcxv6XaIYbpP4weIZHk&#10;tHyHFIzJxRhcGFViZD1KvT83vobJL+hqjHyHRJbTXzw2RoUAKZCOMcKQE+PloRyi03YeBFTZ/kdS&#10;HioAe6FkOAQErA9C+wlngM0XHRM2MCY4Pe4SySQ8kQDA2HlIwcznMXYetZBjMrC6QcnwF+DUWMXQ&#10;Wv6XAPWHXYTnHuSJz7l4GJEDKE6vMhjhju3FZMiA8eko9/Qbu3VsL7YLNjEeHOPEQYCY5nQoD+mw&#10;F+DkJp1fOjr7RwiQAtcALiqUjPHvWGYGgwYCJGKTCCgEY9shESsE/gj8X7ZzVV4ITKdDeagJAM4L&#10;/wUOQYm056fG/h0AZKzCAOx0Hp4uXnh3AhG1ECJT8BBTaGToJ6FCcBidilIKLAZM99no53do7REm&#10;l7O4tvzym6+9dufm6/duvPTay6/euP7GrddvP7j19NmjDz5698OP3/vwo3fffvbo6dsP34H4yX2M&#10;lH90/9YHHzz56qv3fv+HL/6P/8ff//HXn/5f/+tfv/n8496O1rCAgNqS0uyk5Ls3bzbWVAb52sKD&#10;fGRiloBLUUp4chFPKmCZtHINuqArahGvlLLUcrZGwVHJWACdigfA+PcXzDsGSDFohEatCNuFbQIw&#10;Uh5g1gqhKBAsFkVqauzJU4f7+juTkmN1KrlEwJUJuSIuUy7hSoQspYwLVcIYedlzP/IYlFKOmE+T&#10;COgCDlnEo8JmVlpsT0d9UW56WLCfWiFWyoROW3sexCq5gM+hokS8XGhQS/UqiVkvU8t5UIJOJdSp&#10;JWnJMeMjvTmZSb6+5ry8tM7OxoaGCofdjNHxqBP5EL9EUHpFOekZSUigXWfRStkUTwreDQZ9nm4o&#10;KY/R8SSiJ5WCJxNQph4DwQPh0IlUgjuDjKMRUSfyJKf7+BfUPAiQh4RzwQBlYow8i0pk00gUvCeF&#10;gEetHemMiLDw1tb2mZmZnr7e1PQUm8Mb1Co8pei89PmzDU8dNFiYxigVkgB/B+qyxmH18bUGBjhk&#10;Yg6XRuDT8By8mwh1H+/5KyNPdgNIIKa4ox7kGTiYhEupCOoanoNTMDzkdHcZA/VLI6a6qrkEOdMT&#10;Nq1Kdoi3IiHEkpcUkhLll50cBkiNDUiO9kuM9k2O9U9PDM7LiEmND85KjoyN9PPx1sLdMusUcA90&#10;MrFWKjYqlAa5ArORNyrUZpXWqtEb5CqTRqdTqFSYjbxECEBJbQFqn64QiTByXMzniXhcjJTHuHjo&#10;MFBBJgFZJXOy9k42H8oBaOVytdOeHdKlfD5mJs+loysiovw4xsizeGIeuiikTCTWKJRyMRwoU4jQ&#10;GPMmj5UDJWAUv965WCsIWJUkPB6birqsgWyo73gR+iLB8txMFxLh7BBjzDtUAGQ4EPUBzeViLwmY&#10;ZDLqssbptQbApjOYVBqVSCI4P65HzeTdPUB5OlUfHnQmjUJlMZigL0RO7zQCgQD6GAiYjTwkonwr&#10;l4v1ENgujUYDe+FwgJAvgMsG5VDJFIVMrlWj3KRSqUR9lzx3WYNZyitkSrlUoUQJX/Tvo39EJFDy&#10;uTIGVckg9pRkvLZ/5tMr+7+7tvnpiYnvzs3+eHHhy5MT35yZ/vz4BODbs3NfngR58pO9iY+PTgI+&#10;PDrx/t4Y4IMj4+8fnXh7b/zp0Yl3jk5jpPzbe5OovfzBsccHYdf0o93xu1tDb270vjTffH68+uJE&#10;/dmRuhMDNSdH6k+M1m92Fc80ZA1XJHcUxZbE+8U51D5ygZRGZOJwbBKVDheJRIXuArQ76Gh4OH7L&#10;yMNlgW5OIRGadSo/k9IoZiQHmvNjfJ0eZqyFCT4lyf75CQ5sWdekYE2CvzLeTxFpFQLibJLUAHVZ&#10;vG9NOuqyJi/OD5AT45Maak4JMQHi/bUQZ0ba0sOtaWGWrCg7tqswwa8sOago3q8qPaIxL6E0Obwo&#10;MTw7KtgqExplEpNCbtWj1vFGvcHb29vibTWaTWaryeJt1GrVCoVMrYY7groPMuj0CokUbopWqTJq&#10;dVqlQsjlwEOh12lg7KTVajEzeWgG0G/BTYfbCrLQuaYr7EVfvzgZeT6PI+QwpAIutAS0KUk1HBiP&#10;qY1sUI98IVwfOgnPoZMZVAKDTmaxGNDhMehUBplAc0PUFM+CAONwXsxAenB3oq0z0bsjwdoa790S&#10;h1LqrRHG9ghTV4y5KULXFKVHifVoY3uUsS3S0Bahbw3XNYWoW8K0IABAaArVNEMcoUNH0qg7SFQG&#10;NIRpGkPUsLc3wTaWGbRQlnCoo+hAS+FWQ+5ed3l/XqyBRxGzyFopaoHOZfPYHAGDyaPQOTw+qDx4&#10;xLnQzgU8vkSEGsjDn4LHTqFQQbpEAtdTq9MZxGIp5jseI+VhL+x6YUQPCoHLZMHgAcYh8NTA5QVt&#10;w2LSMZcdIi5LwudIuWwRi6GRiPh0KpdKUgp5erkEYrmIr5KKQG9gagceH9AAUCcJh8WjUdhk4u0b&#10;rx3bOwAjtPi4yKXl2ZnZiZW1pe39G3MLs53dHT193W0drbn5eVVVVR0dHT52B1SDiPNikqkiJkvB&#10;F3BIRDGToeRyjVJpZ31dXEgwVIBFJZn1ujdvvvH69dea6xviQ8N4BIKERpPRaBoGU+jpIfdy9xOy&#10;ikLsHWlRXekhcMt6Ux09yea2aGVHvL4jyVEdYcrzV0ZqOQYBkQRjJgRxfrTpSsPTXBB3sheJjsfJ&#10;SEQ1gsSTGJ0yax/f1EqQ1iGcehdOlQsrD6Fku1DR1VwRQgJCjHUlhrng/VxwFhd3JYKIXN14bq58&#10;Nw8xDs9z91TRmYF6k02tlXJgtCENDQyKDI8I9A8I8PO3W6xWo0EtE4QGOaKjIpKTEkpLCmpLskON&#10;7Did+/2tyu9P1Xy+mfzdTvyn+0K+PhD9/lrQs322j/eZn4xKHgyKHw3JIX48JH48LLjVwbhS6nmx&#10;0OtMLuVwCn4rDrlUxX65jXu9nfV6C/etDvEr9Zxr9ewrtcxzlaQbHaJ3py1PJ3T3BpTPprw/WYl4&#10;tU1/uFA0H0cZDacspCpnkzWr2baVXJ/1/MCdkvDt4gjUNL48/mB54skG1IPzK31lrw9VvNxbfK2v&#10;8NWh0jMtaWdb04/XJ+6Whh8qjzwIh+QHbOT4rmTZ96V7T8Vrx6KVfWHCFh96fwjjWqffzSHHwxn/&#10;e+Pm+5P6e+PqG72Cx+NalIgf0z+bNIMAdXs2pXk2rbw/Ir47KL9UzZ0LdFkIcT1TQPh8yfrFgub7&#10;NeOPa95/PRD4112fTyclZ3KQlytwd9vYn05pv1s0/2kn8Mf9AT8di/x403F3Wnmtm3mqBnd3XHd/&#10;xuezwwUPNwtGstWBfMTIQLhuCNMFYbigPtbJCCIku2sFdDmLRPVAKB4I0R0l5Z1r0aMxDuCGEj4w&#10;cEVnI26uHjhPdHZBIKD26XgyCUd0rt4EnRiIJJjxeJHIMN8A/QyDbDgEPer5gB0ELEAiTFegAYLG&#10;RsfpXk6O/ze8POT5bX4IcIhzDoIGJ5+Ph9kEPK2osx0PV5KXh9MZIB76VpjEEFwRirubgIRnu7mU&#10;J0f8H797tn+w+O8fXP4/v33tb89OfX196f7+5qe7LS+PZbf4U8fjFXMZluUc36F4Q2+Utj/WNJMV&#10;fHW4DjRYitRrKNXv5ZnWzdq0/Q0Zk+l+w7HGA2XRC6nW3dLQRwt1b44VfbLV8bujY/84v/znUzO/&#10;nJz+66npHw70f7He9vlG24dLjbeHUYfI1zoyXxsovj1Zuy87YDbVZyLFZyTFdyorpDPa1BikieO7&#10;T2RH3NkYu7s+cXvf8G5t1lCsYyTW1h2kqdNzGk3c4VDd/rzQ7fygjVzHTJLq/f2t/+2tzf/z6bE/&#10;Xd94stN/frAcdOmzY4tvrA41x3q/sTF0a3v4waHJLy7vv789+up0y4X+kmsjla/Pta/W5xWF+p/d&#10;OrA2uz4/tjEzvLo+ub08tDLdtzQzsDo7uDbZuzI7sAkY6VqZHtwe712HeHYYxfzoDurBZnB1cXRj&#10;Z+5gb02PiMiW0ZgyCkHPo6gY7t5iilVEtoooFgFVz6aoaUQpyUuAc4NbAM2M+PyzDICXk23EQEJQ&#10;42KmO8L3chGT3JV0nIbpHqQgROmJwRIk2eJZGubRl8/qzSEPFZIGitxHqtymW1y3Juk7C7ztJe7C&#10;lOfclPvUmNsE5rJm2G1q8Dkj34MMdbv0dSBjg2493cjQAH5kkHdgKzE2huVFQshEDsdFwUFUbBcV&#10;wZXOFhFae5I2F7Ne2Sp5uFDSo3Nv4SKNDKRNgJwtt+3Waq4txZyej94a8Tu8FHRkM+DguvHgtuXw&#10;gZBje/kRkVwaE+HxWXMz810tbWkJCVMTkxqV2tdm16i4HCHS1uN34kzBxnpEYjjSXS89uhuzb964&#10;f9M62cNbaNRcGk66Ppj50XLT9Ya0Y5nBB5MCd1NCLtTlTsd6H6lJPN+edbkz+3J71tXO3Evt+efa&#10;C0615B+rzzjdlneoLuNQQ+ZImn9HNGqLur+1cKU+pybMWBmsy7EIM3WsaIFnrNCj0CLMt4haYn0q&#10;g/SVIYZMk6g63JpuFEbKqKkmcayKnWWR1EXZa8Kt9VH25hjfNC2nIdrWlxnenRZW5KfJ8VaUhVqq&#10;InyqonwzvNXBYmakShSjlQZK2IkWdahCaGGSbCxKoIgVIKIHiBlhCk6wlB4sISUaOPUxtsYoW5mP&#10;Kk3FqQmyTBamdiVF5BkVcSzyQnrMTlHC/qKIKy1pL7Wl3ejMPV4QdSgrZic3+Xhd1c2VpRsHD9y5&#10;fHFldmpnY/XQxmZOchrBxZ1OJLsjCBVPxEj5Fzbyv+oI0BIo/e6O0fEAUBSgaV6Q8pj8a9bnAWW3&#10;f8PI/8fgZMSxAAJKc//KyLv/Spaj5Li7C/ouU0JBSiIto4WRKxXRx1pTrvXn3RgtfrjQ8NF213ur&#10;9e+v1X2wXg/4aLPxk+3mT7cbP96sB0DKo4XqWzOV14aKj7ZnH27Pq44w/ydGHs4Hf8pZN/R0z4GG&#10;/7+MPBztbfVpqG85dPDo1uaBjvbe9rbu9o6u9s6OsYnxhaXFaWeYm5sbHR0dHx1bnF+YHB2bmRgf&#10;6uvtaGlsb26oKCns6+ior6ycGhxanppuqa7JT0svysxKjY5KjghrKMy5sLN6aKy7MdZ3tiRhoSjq&#10;dGfO+dbUcw2xF5riX+5KvzGQe7MfkH97oPDhWPmdwaL7I+WPJ6qfTNa8Pdvw3nzTo8mau2Nlj+dq&#10;UdZ+rAy05SudmW+NFF9pS73cnnGmNWWvNm69LHQ+z28i0zGa4RhOtw+l2LtiTH3x5uEU+2iy93yO&#10;/2Zp2HpxyFZJ6Hph0HKe33yW91ymDTCb4T2dYZtI853IDqkO0m10VP63L9/7xzef/vjRu99+8v4f&#10;vvnq73/46fvPPjy6s740ObKxML25OLO1vLC7vYVZwcMFWd23cmj34P7tnb1DhyEFNtdWVrc2NuFC&#10;9fX0bqytr6+tHDl68Nz5U5cuXbh69fKFCxcuX7568cLVE8fPbm4cePjg7T//8s//9I///sH7nxw5&#10;cuzs6XOXLly+cv7q+VMXjhw+vrWxferkuc8+/eqtG3eX5tfXl3b3ds4tz+1VlnWXFrU3N47V1g01&#10;t0yUlXd3tIwuja7GWkPCpYbx/Kru2Izh1ILh9JKO+NyxkqacgBg24sV1J9AQF7qrB4/IICIemcHx&#10;EzUdrSn5bQnZfSl5Y7mlXYmZvSgpnz+cVTGYVpVvjPFGxL7uqmCcMZxoTeKERpJ9wgk+iaywNH50&#10;hjAWY+TjKf4pzJAkanA6KyqVEZXGiomjBgbiTKmycAdRafDg1MYkd2Wk9WYndiYF1gSpmmFgH2/t&#10;cprv9MTbmyIM9WGGulB9qY+s2C6pDFCBUOgtAqHCXwnxf2Xka8PMv2XkYa7RHIlOHJqjTA1R5tpI&#10;W2W4oyjEJ8ffkeqwJ3o7Yk3ecWYbuqCrzpgfFJIX4JflbakIDawND6kPDy+z+cVyFSFekhiqMZUd&#10;kEhzxJEtcQRTBsM/hejIYYZWyZPzWeEF3PB0pn8i2ZbFDypVxRZLowEVisQSSXwhJ7JYEAObmcLg&#10;LFVYsU9ia3Lx1sDkbFvP3vy+xsKiipwcOY8PSik7MwvGtAW5GdCg1pZm1pdnN1fmAbtbK3OTw7MT&#10;Q7ERQVnJsQOdzV3Ntb1tDSW56WH+tsSYsMqSvCBfa15mss2kCfbzrqsszkiOLS/JbW6oLCnMKshN&#10;I+BQ926JceF+DlN4iG9sVDAIAb4Wo05uNihNeoVWJVarpJgTeY1ahrHwIiFHIRfJZShkchTPGXl0&#10;yiOTwCxHwOfCnFHD4hgZPDuN40fjB9EFwRBTucFkdiDERKa/O9lCYvtQuH4Urg+eYcXRzF50O45m&#10;IzD86fxQFIJgpigUwBAG8RWRPHkEkeXwoprILBtqI+8mQ3BKFy+VO14DQDw16LqvvEDUyw1Kx9u9&#10;mDaqwI8u9MMYeZXOR6mx6g1WqVgGI8sXrDoIJKclOwhEIpHuXI4VZAgMBoODrtmHMu+QGQuQDpnh&#10;EMgMMaTAXpAhG5PJxDsXaEVVu4sLJMJwFOOFIcBRUBp2IAQ4CwxTIfOvWtfpKR47FnofyA/FQgYI&#10;WCGwC+2WnB0TWr5z2AyjYoLTXzxmEQ/xC5qe4vQsD4mYDNWGk2KVhxj+JsRQeewUEGD4i50FC3Ba&#10;OBXKIjldyaMDaifVjvHykI7tgpQXiaTn9D2WE2LYxAxuXnDckIgR6BjxjR0Cm2hv+JuAHQXnxQB9&#10;E2xCOshYBmdl0YsBMpVKxgztJRJRUFBAYmJ8XFxMVFQUXG3YC/ngUkNF4XrCDYLTAaDyUCCcHWPw&#10;sapicDYH9JUD7AIZ5+VGIMKswM0L7w6xJ86VBDNbsheNAVcV9ZUPeZz/jAQTFiadBZcbAF0sgUKW&#10;a9Wnr5y/+86jG/dv3bp/+8Gj+2+/8/TDjz/44ovPvvrqi08/+/CD95+98+zx208fvv/O43eePgC8&#10;+/bDZ4/uffrRs2+/++C//48//f2vP/zlT9/fvvFKYU5mZkJibUl5mG9AfVnlB2+/nZ4U72s3R4b5&#10;U4iuagVfJeUrxFylhPdiVVWN0wReo+A4WXiOWs7WKrlOdv7fPdJgvDwm6J7bzoMMglErwjYBqCBj&#10;GVFSnuNwaAcHO8+eO1ZbV5GQGMNhUNVyiYjLlPDZOqVYImRJRcz/ZCP/W0YeYoyRB+hUwvLirKa6&#10;0sKcNLNBrZKhjLxeI9coJWqF2KhTalVSKBNbKlYjF0r4TK1CZNTITFq5Ti0JCbS3tNTU15eHhfkF&#10;BtpaW2srKwu9rYaI8KDAIJ+w8MDgEL+U1PjikjzUj7yPWWlRozbyTJIn0RPBuaITUS8PFEQvNxrZ&#10;C1u+FUD0dIVpKouKB5lJITgd0aDLt2JAqXkPVwrOheSBkD1RgEwnuFO9XGleHlwqScSik73cKV5e&#10;HAbKzwYFBDbWN2GMfHpmmrfdqjfq4BF1jvP+/V0cDLdgrAg61MdhddgtqI28wxrg6y3kMNgULxGd&#10;yCW4onQ8yWkjT3KVkt1kFHcZ1cPpnQYvY+BUHLyQgoioiJThyiOiRkFSuruS7WWRMcO8laFWRYBB&#10;HBNgSI10JIZaAWkxAamxAUlRvhBnJYWmJwYnx/qnxAUkRvunxYfGhftaDHKbWaWWCbyNap0SNZDX&#10;SERGhRLwgpE3KTU2ndEgVxlUGq0c9TODEdkAvUyuFqF26CCrMetWPg+AeYFAYwkqQJ8hh05DIlLL&#10;0QVUJTwexsLLnE7kARhBD+VgiVynE3mUkWdznF8Nc0U8/m8YeRHmskYpRpl07OwYH21Uoyb8AL1S&#10;ibmsgdIETgc4fCYT2wUVNsgVKFQqkwaaHGoOjxroOs3hYVMhQZ3wiHhcqKeAw2aQSHQyCSrDZTKI&#10;OC8aiUwH7Qo67fnqedgH3aDKcB6eoHZATUBMJVNQitDpnAQC9vEO3xkgUalUcrlcUNag91E+3snI&#10;QzZQ3DhPdzaTJRTwoBQ2i6HVqNBvCxSo83HsQMwWGwIqKJQKObqUKwD9a2Khks9TshkaJjU/zH9v&#10;vPPxydUvr2x/enb2p2tL31yY/OHi7JdnJn64MP/lmanPTk5+eWbmk2MTX52Z++TYFIaPjk1+cGT8&#10;ncOj7++NvXdk/BnquAal4wHvHvn3+J29KYif7I492D98d2vg2lzT+ZHKy9P1V6caz47UnBtrOD3R&#10;sDtQuTNYvTFQNdmc11GcVBgXEGXTanlMNsGLjsfBdYPLBWoYh/cE9Qpa/gUjDw8LxKBuGXSyt1Hr&#10;MMitcl6cjy4v2jczwpIVaS5M8CtPCypOCcyNs2VEmpKDNOEWQYxDGmbiRVgEsd7iZD9laYJveVJg&#10;SXJwfpxfQbx/XpxfWpglNdQMcWKgPinI8IKRz452QHpysLEgISAn2lGRHl6aHFqaGpETFxpoUpml&#10;IptGZdGooGmZdHqdRmuz2RwOh0antXibDSa9EbSaWgk3SKfT6PVavVZnMZmlYgnkVEplIoFQp1LC&#10;HRRyOaj9vAr1Oy91uoxXOFcCgHsKmxCDjN1W7L0LpEDPjtnIc1hslGqWqcUyLcRcIRwlhb0MCpHP&#10;ZkBMoxJZLAZcRvTNPI1Cx6Empd5MYl1MAEzge5L9BzL8u5JQO+vWWNTnTHuUuTXM0Byiw7h4zOD9&#10;t4z8r0R8iLohSFkfqGgMVrVG6DtjUOv49lhzb4KtN9G7I9rUEg6Hm7sTHWOZIdv1GYdbcw82Z+80&#10;ZO+0FBwZqC2NsOu4NB6FxGeBkqTRqQwBXyIUyRhMLjzWHA6Py+VDA4Zr5fxkRIAS9E4nNnQ6U6PR&#10;wWUwGs2YvxrMoTxsYumQDbWsd66Xy+fy4OmDMQbIoBlkIiGXScO5uVIJOBGXJeQwDWoFXEOQlRKh&#10;XMQX81hyPlclFUn4HDGPDdoDnn2MlAcBtISIxeBSyXVlJedPHc/OSCaTPQYHulfXFlfWlja310an&#10;xtp7Oprb26rqamvqaiuqKuvq6goLC+GZBT0gYHEEdJaUwwWI4Clm0g0yKZ9KMakUWqkY9Wgvl+zf&#10;WL1z83WYGEvYHDmbLaVSNSyGgkyQeLhYWeRsX/NAQWpnanhvRlhXin93sn0o03c4w7s/ST+QYm1L&#10;speHG7J9ZHFGQaCWzyW4wEwdZvt4N5wb4g5DODqJRvVw17OYagQJdvVqEOg62No6nLDchVntwa1w&#10;Y2ch5HSEkIKQ4hB8vAsxyo0Y7Ir3ccOhLmsQF4GHOw1BADx3T4E7zsjlhxosar5YwZdY9ObgwJCo&#10;qJjw0DBfh4/dZHFYjMEB1tiowKTE2Iz05NqygvKsqDgj+dpcwSd7ZV/tZn68GPrVWsQXa6EfrwV+&#10;vB38wZr9vTnVgwHuwwHho0HJnW7e4yHpo0HRK7XEY5nIqWzCkRTidgxuNQI5XcJ4uZX3Rhf3Vpf4&#10;9WbezTbh9UbOK/Ws6y3cl+qoV2uIb3XyPl+2Px7VvdWjemc26NFk8Bt9fidr9KsZ0pl44b409Xqu&#10;ebvAZ6fQfzM/8Fh1/PGalMPlaHy2KetyR8HVroILrdmX2rMvdGQdqYk7Xp94uCpmPRfNvJ0fsJ7t&#10;sy/DMhOrmo6RT8VIx6KFfcH0mUTpjaH422PBDycdD6e8H04b740r743Ln8xoHo2jzmoej+vfnjK/&#10;O215NqV7d0b3bFp5q497b0h9ppQ+E4AsRyCv1DK/3/L5bE7xu03z9yumv+0G/P2Q/8eTktPZyKtV&#10;uIdd3O+Wvf+6P+SP+4O+3w74dn/gFzv+D2fUR0qRq21kOMuzee8PNiI/PZL75bnGm+sFVxbz17oS&#10;uouCc0JkFg4ixyM+UveUAFm0XWIQk6keKB3v8Xz8g9LxThm1aIZRtXOVRACMmD2dSw6ScGS8OxFd&#10;89WTTMBT0G4N5hsUMsw0YGwNAxgIoJN/HY87ZSxgwxuIYRdKrqOzBKdRjeevk5kX4x8sG3bUi4AW&#10;5Vws1MMF9bFD8HDFe7h6ubsQcZ44mFx5eJDcXWkebmyns4bMcN9/+vzurWOTX725///9/et/f3bs&#10;o0tjH58f+vjMwFsLpa0BlLUC2/6KoPks7/Xi4KWcoO2ymL2axI3CsGON6Qfrkg83pp3uyl8rjTrR&#10;ln22I+elgdILHWgDeG2o6N5s9QdbnZ8f7P/u0NBfz8z96cTUn0/N/PP5hZ8PD3+x3vbpWsv9keK3&#10;52pQn8i9uTcGi14bKH6pN//10Yq3ZuquDhZdHSi5Nlh+siXrcG3qTlnifEbISl7Uam7UfFrwbLL/&#10;Snb4QlrAWKRpPtkxn2jfzPKfTTDOJWlmk9VP1+v/5a2N/3Zn/99v7b5/bOxoZ85eR/5HZ9dPD9dP&#10;FsQ8PDT36PDsays9n1/a+vrK9tuHpt7a1/X52X3vHVvY7azoyU+/uH93pn9y3+Tm8vjO4tDaopOR&#10;nx9cnx/cnOpZme1dn+3dHG1bnu3bmhvcmh7cnB3dmR7enB7cWBjfnh5am+xeWh5YnWoet/BUKgpd&#10;QfDU0Nz0DFeH2MvOw/mJiEEyZoicE6rghir4QVKOr5jpI2HaxAxvEdPMZxi4dC2LomZQ1DSyhc+C&#10;FAuXbmFTzGyinu6hIiEKL8RP5BJjwEVrXROMSK4/MlrCHcijDOS6T1YSZhu95rtwB+Y52wu8rSX2&#10;7LjH9KjL9KjbhNNGHvMjP9qDDHchg13I5JBXSx0yNuLR34MM9nv199IPbEc3Ndo8CAiZwqAgQiaC&#10;npDoJvAgu8ak6YdHok+uZ91cLXxjIHXan1tLRxqYSK/e40idZbVWeWUp6eJK/MaI8cz+4IPr+kOb&#10;5u11/5MnS0JC2R5eiNVqnpqcK8wp6Grt7GzvslgshfkFeq2Ay0f6h8M2d+KOH00c6JA2V5KOHwzb&#10;WDauLWr3L1jXu62HO0JvTRV9tNzyoK/sZE7EeqR9MdR6sT5vKtq2V5V0sTPv5Z6Cyy0ZV1qzrnbk&#10;X+0qOt+Wd7m74OWB0jOtOadac6+O1J4brJrJj5orToAGcHa0caelaK+7fCI3aiQ9qDvGu9DASVcx&#10;C6ziYrsMpcxCTfEKRoFDmWkSpen54QJCia+mKthQHQh9tG9tkKEqUNufGloXbulOCa6PskOeXJsy&#10;31efrBcn6MS+bEKgkB4kYuhILg4uycbEBwho/nxIYfnzqYFCWoyWH6VgRkhJKXp2qb9iMCNkJDOs&#10;JzGg2FvWmxw6U5RSZJSXqUUHCtM2c6PGozRbOb6nq6JudOZeqk7dTAo5XpF3rKnmpfnpm0cOXdo7&#10;eHT/1t6B7fmx8cPr21aVDrotdAVgdw8AOupzKgFMUWABtAfoEy8vmNXjUR3lZORRG3PnQq8YI4/p&#10;lt8GJyOPsvloxt8EKBgDuuGOGqq7uuFQ8h5OjXqFQblvmJ9BT0pxR9QMt9pEn5mKuJ2G5GOtKddH&#10;it8YKboxWvx0uf7Zat37ayheMPKAj7bqAe+u1NyZKbkxUXx5qPBkd/6p/rKWeB+eC/quFI/6j0cV&#10;IGg8+F/OaqBwcbrQef5fXjDy6L98ATSTi5vd7jMxMXXu7KUL568sLqx0dfYNDoz29gw2NbVU1VQX&#10;Fxc3Nzd3dnZ2dHQMDQ319PQMDQx2d3YN9vaMDQ22NNR3t7eMDPROjg71dXUOdnf3d3ZODg+319UX&#10;ZmQWZOWkxsdnJyXnJSduz068/fKFs4vD7UkBYzlhB2pTQD2ebogDvNSZcWMg90Zfzpu9OXcGix5P&#10;VD4YLXt7uu79heZnM/UgvDPb8GCi4t54+c2hwreGit4cLHytLxfD9f6CK11ZJxuTt8vDl/IDZrJR&#10;9/FDqd4DyZaBFFtbhGYo2bZUELqQG7BaGHSgKmq7NGy7LGSt0H8x1xtj5GfSrTPp3jOZPuOpPpPZ&#10;IY3R3heXhv/t+4//+uVHv//io+8/+/BP33/115+++/qjZ3tb+7aX5w6uL28tL1w4feLh3TuvvvzK&#10;wtz80sKic+3Ww9gqrztb20cO78Hmxtr6gZ39kAjx4UO762vLO/s3NjdWzp49ff2VVy9cuHT18stn&#10;z1w8d/byqZPn3376/h9+/5c//uEv9+89Pnfm/MXzl86funDm+NmTx09dvXzt2LETV6++9PWX3710&#10;5frhnRMr8zv7N09t7DveVD9UUd7Z1DxaVt7Z1j5dV93T3TAw0jSgJ/Oro5LnShp6EnKH0or7Uor6&#10;sysbk/PVFB60GSY0fwSB8R0ecQ8y+Oyf2Lc9NN+RVdaaXNiSnNeZWtiRUtCSkNORVNgWUxAv9DEh&#10;gkAvXQjBHEaypfIjQvHeYTgb5rIGkMwKSWagjHwyIzSRForayDOiUtkxSezwJGG4D06lReipWvtI&#10;QVFHanxXWlRXclCJXTSQZO+Nt7ZF6IZT/ZrD9C2RltoQXX2YocQhLbKJa4K15X6KQm/Rv/uocTqa&#10;f8HLQ3pdBErHAxojTI0RBpSUjzCA3Brv0xBtqwizFwZYM328U7ytCd7e8RZbqEoLSDLbcv0DCwOD&#10;SoICKwKDKgICa/yDCg32OJYsnCSNp5kTqPYYgj2B4pdA8i4QRRSLYwp5ESXCWEAeOzyTFpDPDysU&#10;RxaKw/OFoYXCiFJpTJksvlQUVylJKuRFFQgic4Rh6YKAAl1UmU9CXUxWcURiW2HZaFtnSVa2v8XK&#10;odEyU1NGBvpLC3KGulvXFqYObq+uLc2sLk7vrC8tz02MDXbPTQ43VJc21ZZDhoaa4umRHgGHrJLy&#10;s9MSZEK2n80o5jHSk2JK8jOLctNzMpOsJnVddUlIoB1dEd0VUcr40RGBsVHBRfkZ3maNxajClnVV&#10;yQU6tcSgV5mMGoyRx9zU8LgMsYgrkwpRrwNOLh7zWiMRC1E7JJGcRGSi0xqZncY2svh+PDm6TCtD&#10;GIKuzioIJrH9UF6e4+9KNJHYPgSmncTG4ENkoS7jcVQHmR3IEKCHcGWRAI40QqiKhnJwNCtHHMSX&#10;heJpZsRNisJFgrjLEQ+FK17jpP4D8AwbZPOkW3EMb6cfeRuJa2YJLSpDgExhUakNMGujOa3jMWIa&#10;ZILT+J3hdD4DAmr17EyHPBhzzeFwICY9DxiXjQU4CgKUAPmZTCYcDgGGnaBgsb4DI7uJTq4fAmay&#10;DWNUiKEcOBeoXciJxRAgMwTYhBjyQ2lwFsgJ5WAZIECxiAsCI1sYFcMoF0AgETFnNSSnKxu802Qe&#10;20skkxgsJlQSKwf7s1BbiLFELB3+F1QGeysAAeO+YYgOCdBNwCYmo/SImwu2CTHUGjbRUbanO8bU&#10;Y7w2NjzHiPsXR2F9DfRucCxsQrEY8w4CBGwvAAKkYIkQvzgQjoKUF+eSSEQYaQ6nEIuFoaHBkZHh&#10;BoNOLpeazcbo6Ojs7OxA/wC4d/CX4frD34RriPHvUAIUCDITXWQNnSuQnQb7kIIVCBlAQHPiXIkk&#10;HJ6ALWQFUwnUGJ9MJeGJXlQ6uvorg0ET8PgAHocvEog5HB40EDyBhHpacEWKqiveenLv8QfPPvr8&#10;46+++fLHH7//6acfAT/8+M2333zxxecfv//e28/efvjBu0/effvhh+88+fSDdz569+l3X37843ef&#10;/vH3X37y4ZPhvo6IYP+I4IDY8HCb0Rxgtb986cra4mKAwzvYz27RK8V8mlTIkAjoKhlXpxTLxSyd&#10;SqiUcpRSlkqG+qvB6HiVjKVVcgFqOUfnNHvH8IKXxwCHYBQ85sEGCgGAIBPRfW0ak0GSnh57+fLp&#10;oeHu8IggLWRl0hRSgZDDEPNYEj5TLuKIBXS1go+S70J0QVeMlEdd1kAsYgp5VIWUw2URlTKuv4+x&#10;sjSnvDgrKy02ItQvPibc124EzePnMCmkPBGfoVYItQqRQS2Fv6lXSRRiLhbD3zRqZKCs8nNSRwa7&#10;MlLj5BIu6LTS0lybRRsRERAQ4B0eERAa6puaFgeJObmpiK9JadfKZVwai+hJdEFIrgjNy4Ps4QZz&#10;TQrekwAxAUcnEyAmoz5n4P66wQyQTsEDnCu7orbwVC9XFJ4uKNwRDtGD4obQPREeGceneMm4DICA&#10;RqHjPeF5pZNJLBrd39evsrxqYWGhq6c7NT3FbDWxuSzMUgx9AqCJOwed8ECjlps8bqCvj9VosJkN&#10;3kadVasSM+kMnJuYRpAziBKyh5zqISEgarqnku4hJbtIqa4KhoeU7ilheAooCJ+GcImInI1TcLwA&#10;ViXbJGP4G6VJYfaMmACIE0NtgJgAU5SfITbAGhdiTwz3TYsJyowPTo72S4jwTY0NSo8LTYkNzkyK&#10;8vc2wLXWyMVKicCi16DMo1Kul0sBJqXKrFIDQNApUP7aqFbrf+N1XSuXywSoI2Ypn4/R9BDDpojD&#10;gRSU2hahBBlKeDnZeaUUZc8hHVKwvVg5AOxASMEOlPB4fCYTpdHZHGzRRZlILBEI0QVjRSKFWADV&#10;UErQbJAfUjBCHyvNpEE9skOFAbALzgVPP5dOh9pCCuR88Q4AYpVEplEoFdC5cbhwIqkQKimTSaRQ&#10;bfRZZ7NYcGsoZDqN4nz1gtrFA9Cv+z2gOaEG8uhSTa5uXp44gtOPPGpv6Hx3R6NQhXwBi8WCzoDP&#10;54MWBhlikXMNT6gjbIJGhg6Ax+OBoNfrQQBdg/NyEwr5QhGXy2PS6CS1Sgb1U0G1pGKFXKpWKTCv&#10;8RqVVq1USSUC7C26UiaEm6jgcXR8jpnHDhJzjw11vnti46NT+764sPTFxemvL099cnbw6wuTX1+Y&#10;/ub87NcXZr8+P//NhYVvLy4Bvjq3+NGJ6Q+OTb5/dALw0amZj0/OoH7k96aeHZ5+98jsB8cXPj6x&#10;9NHJpQ+Pz713bOrdvYl3j44/Ozz0eHfwycGhO5u9r8w0XRyrvDpZ9fJc3cXpujNTdWcXOo5Ot60P&#10;1a4ONjQWJFRlRWdGB3grBWIGiUH08HJDGHSyF8HDk4gjUZxew9zc4TFB51Voz4DARaRQCfD82/UK&#10;o4QdbdNmhtpTQ0xp4absKHtBvG9RYiDEWZHWtGBDuEkYaRFH28SYmXxKkKYgzl6c4F+RGlaaFFIY&#10;558b45Mebk0ONsYHaROCddF+yuQwY3qULS3MkhJiygi3ZoaDbM2M9itMjcxPikyLCQ6w6jRSvl4l&#10;V8mkWqXKYjIb9SadzmCH6ZGPj9GoV8MNUEEjU8jgiXBS7djLEri5mCAVo0u2QnMSi8WoTxVon04H&#10;8RjtDpsQC+FxkMkwZ0TQqGEX+umDQgHp0EKgr+dy0HYCLYfHF3K4fKcrdqmzqdCYDBqHzWQ412aB&#10;YQQMAmgsJgwO0BVVXBAGgmT6WDrTo7tSg0eyQ0dzgycLQjrijc3hmo4oY3OQvj3C0hphbI1AV2fF&#10;Fmh9ASyxKVTTEKxqDtNim12xFjiwO9bcn2BBPzSONnfF2gfTwqYKEuaL4vdaco+1pB+qTzrYlHGw&#10;o2ixpSRQLZKxmWIuH4AtCIF6r6GzxGj90ddkICgUKr7TjzyM2OB/Ya+suFyu81Jo9Hoj6uZHZzCZ&#10;rdDqLRZvlI4XS6D9o1cVXS5aANcHFC0Mh0CvinlsqYALDzO0LioBJ+QwYZPLZAg4bLhQQgEPFJFU&#10;yAOdgKkgTAsBxCy2nMeHewNqB2oGiuX00aOtjXVMCsGglc3NTmxtr27trA+ODY3NTNU0NdQ2N1c1&#10;NJRVVTe3tM3NzcHNgqYLz+jM8Jhdb2KTqDKBSMJDT6FVKuDsbBqZz6IziV7ZifFXTh6f6eu1q5Qm&#10;scDAYylpeBkOkbkj/mxibbh9sih5LDd6KDO0Py2gJ923P913MN1vKM0xlGLvT/VtineURcIcRpVk&#10;kQWreRwP1LMEDsZbrqi5MczmKV4EKY2ppdDlCBLuRWkQ6NqY6nqSuMSdVYCgq7lmIaQ0F3ySCyEG&#10;8Yx1J0R6UQI8CBZ3T7WLm9DFleRcho7u4s5CXAXuOC2dZeaJdXyZTqIJ8g+LjUkKCg4PDIQxicOq&#10;0ULfEeRnyMqITkuOys2Mq8iOLojQnBzO+ux4/ScbqV9vxH6+GvbpSsAXW0Ff7vh/uGJ6Nqt4Oi5+&#10;MiJ8Miy53cV9PKx4MqK82yu6UEbcikdWI5AD8YyFAI9BE3Ish367T/NaG+f1Nv6bHcJbXeJrtZSX&#10;6qg32rgv15KvN9FfaaA+HFS8M2W+P2p4MO79ZMbvzrj93mTQa73+e2XqrRzJvlTBSppit9D7QIHv&#10;wZLQgyURB4oj9yriTtalnGlMP9ecfqop9UhN3Mn6+N3S0EPl4QdKQlYyHBs5/vvzAxaT9LNxysVE&#10;9XyCeCSMOh5BPlKme2s06sFU1JOZgCcz3o+mTA8m9PcnVPfG5fcnFA+cuA/ymPLplPbdGcM70/pH&#10;o8q7/YqXm0RHconzociBdOTpiPSbDePXy5rv13U/bZr/uN/2973ARz3Mi0XIS5XuTwf4f9jx+8NO&#10;4E/bAX88FPrDjv/b06pHU4qjJciVVtLdMdm7+6wfbQZ/shvz1bGMz49kfXQo64NjxXcOlTw63Xh6&#10;ImasSNafJcy0ImEKJERPlLDRAbcXiQhDaRh1wxwBpvdEp408NsCFXsbdA7UPgIEu6tjPjUoj8Aju&#10;oJjpXp5E9BUXaqLiCkN8bKoAI32UO3oeQEW/EJwj+F/5eigcNXhxfnaKvnF12soDsMNRzf78QMQF&#10;nRw4i/7VEQrODXF6rXGFcRre3YXgijBgpO5k5OlurnQXF4eM/9Pb1++dnPvh1sH//ce3fndn/bNX&#10;J/78YOO7V6benC/pCKQdrPY/2xl/tCnqaFPs8fqki205lztyrnbnXh8svjlRdWu69s3J6ptjFTdG&#10;y18bKrk7VXu9v+jVvvx3Vto+3Ox+b6Xty/19vz86/qdj478/OvqX09OA73f7v9jo+HCl+eFk+ZtD&#10;+TcGcm+NFL45XHRzqPD1oYLr/QWvDRTemqy+N9Pw5ljVK31FV7sKXuoperW//GJb3rnmzKNVCYfL&#10;Y0/UJh+pjN1fFHawLOJgSfih0rDNPJ/VLMtkvPzTvd5/vbX9r/d2f//axltrLaeHiy9N1X1+ZfvS&#10;VMtOS8Gzo8s31wZfnm9/cmTykwvLn57b98XFjd+/fuLp0aXzs12n5of3ZqY2JxcXh1YWhrbmhzcW&#10;Rjbn+zcmOpaWB7YXujeXujbX+w/Mt60u92+Ndy6N9i6NDq2MDa9ODq5ODqxM9e2b6d23PrQx3TTu&#10;K9QpvIh6Mt5I87CwPIx0xE9ACpIwQuXsEAkTkKATJhv44TJKgBAfpqSFq5hhSkaEigN5fPnkABHN&#10;h4cuMerLJ3qzPO0cgpHqJvdALEzXKC0hRInEW92yAz1zA5GhQsZIPn6swG2znTnd4LLU67V/kbOx&#10;wFycJi5O4OdH3WeGXccHUT/y4wPuY/0ewz2uQ90uw71u/Z3I6IDbQC8y1O8+NkTq6yasLhpX90Up&#10;NC6ubggeYdLdNGQXPcFFRiTQJDJiR1vYznLaudW0mxt51waTBvzpNVykkos0W5DdWs2ZAf+r81EX&#10;l0Kv7o84MK87tG7bWPY/c7I8M0NFJCJanayxsTnAP2RocCwxIRUGbrEx4TZviZCPTE0m7B3JPHgg&#10;Yn5Gu7Ko2ztg21zRbi6gjPxKv2mnK+DVsbwns41vTzScyIue9tcvRflc76paTAk62ZB1uavola78&#10;N3oKbw2WvdSadbEx9cZw2Uv9RaeaM672lR5tytqpSt2oSoOetC81eKwgdrk2a7O56ORg/fHuitO9&#10;lZcGahfzovvifYu9xZV+yrZYR2uMvcxHFS8mJ8hpqUpmIBUpMIvbou1dMT49cX6jaWET2RFjGRHN&#10;EdaOeN+6EFOCkpluFMcquZFyVriUESQgRynYKSZp3f9F2V9Hx5E0+6Joi6VuNTMzqSW1WtBSC7qF&#10;LWZmZmZmZgbLzMwwtscz5rE9hpmxPWMY5m8+2Puc+865776z1lvvRXV5fGbvff+5oVCuqMysrKzq&#10;qsiMX0VFRujLwrzzDZocvSpMysj0dY3ViMIljDgVp9DfpcyoqTJp2mO9JvPDp/PDR9KNHdHeLZHe&#10;4znR1T7KXDb+dHn2VmbYQpLvQrL3fIL2Ul3qlYastTjjembcrtqy80vTp7dWdy3P79mxvrmyuDQx&#10;Pt7b19PUzCQQ7RCwGWNvC5oJAaFRRrBpxKq2sbOxxzriUM2D6haQUdXxXnhPFr2C0LvtP+ld7l/o&#10;XQFCSCOgu5DWrOwR9ANjS7C1IVljDDJqQ6L/eJF5oci8uyb+VDviI39tMPvTRcRB/rOl8ifzZU8X&#10;yr9ca/hyre6LpXcRbJ6v1V4fyvpwvPD8YMGOmrij3YUtcb5CWwzMxGwR3N/e1g6JvQOnjLyCQJAd&#10;BHxH1CCM3hjQnE7QGSQfWQcEOgY6E07Z3s1NOzo6fvLk6UuXrhw6dGRqaqa3u6+zvWtyfKqnq7et&#10;pbW2traro7O4sKggL7+ooDA/Nw8NGd/T1T0yNDzQ1z86PDI6MtTd1TE5MdbZ2VlfX9/W2nxgz+4D&#10;u3Y1VValJyYmxEQnxsakJydsLs3cunjy4YWje0fa6qP8pvOi99WlHWlMPlQbf7gq+mJbKijAcw1x&#10;H3Zn3uzP/ag3+95IyaPJyvsj5Z8giHzFnaGim4N5H/XnnG9JvNyRChryYhcS8OdUW+q+6pj1opCl&#10;3MDJNN+BWI+hBJ/hRH1bhLo5QjWQ4jOW6T+THQAVNotC1guDdpSalnN9lnK9ZjM95rK8JlM8x5N0&#10;06m+I4neSKD51IDiAMX9Y1v/ePXk3398/c0Xj3/5+uVv3778x09vPv/kxvRg+/rc+K71xY3lhZef&#10;f/bH73/7/NlnSwuL/b19QwODqJv8zh3bWxubG2vrOza3ZqdnlheXjhw6fPrkqd07d+3Y2jh4YN/8&#10;9NSu7Z3nTp2G9Mj+w6dOnD5+9NT5s5dOnTj7+quvf/vl959//OXs6XOHDx45cug4MOTv33toz669&#10;KDT/5tU3Z05eWF3asbq0c315787NIzVVHZVl7eUlrZVlnU31A3UVbY1lLfFBkQEy98mqpsbotNbI&#10;tJG04o6YzIGsUpNMgyDyDjgHZEEOjIOVjbeL52jn8MLQ/EL/fGtBY116ZaE5Oy8kpTIqpyoiuzmm&#10;0J+k8LDmBeBdfJ3cwqiGIKyXwdbdZK+LJQWmc8xx5KAYYkA0KSCeZoqnh8ZQTAmMsGS22Uw2xfNi&#10;Q2kBHrZCLydmeWBwd0p8T0pMS6SxMcK3zKBqi/Rsi9I2hWvaIj1qTK51IR4VQZoif2WeXmphMXCh&#10;XlLkK33vIw9cZlBUBKjK/ZWl/rKqYGV1iKo8UNEYoW0I86gIcGkI926JCqwweleG+ucH+iR7ahO9&#10;PBO8fcxuHialMlyjiNGq0vVe2b4+OXo9dKkm0FyoDUoVeQU5CAxWvBiyLpFhCHPShTrqEunGeKoh&#10;T2TOF0fmC815gogEki+kObyQIlFEuTIuTxCWzQ2uVMaUSs3ZbGOREKpFZXHCyqSxeZzgIlFYrig4&#10;iQsT7NKu7Krp9oHK3EIGnhAdFlZXWtbd2NRQVtrb3NjVWLM+O71jeWFtbnpysG9rdXGwp6Opvioh&#10;1lyQm9ZYV95cX1Zbnd/f3RDg66qS8mPNoT4erloXRUJ0RE56cmpCTEF2us5V5exg4+XuAnJKfLQ5&#10;JAgm7RqFJC05JiYy2BjgrZILwNTVuspVcpGXh0allIBdL5MKpBKw+nlg4HM5dDqNxEPC0yDQhAUN&#10;AKuShfjI84Rg4lAoAhZbw+V7UtleNK4vlReApXsRWb4scTCZY8BSPfEMX0eyhy3elcT2w9G8aPxA&#10;SK1xLk4UHeTbEz3InAAyM4AtDBMrYzmiUCbfRGL4kZm+BJo3ielN4/pRmN5W9siXtBgbAcaaj7EV&#10;22AVNL4/UxDgTPXAUbSOZHdgIssHx9QxRAZ7spwl9pC6eEtV7nyBCLFnLfFSIEUA1j8j2Dg5OeEs&#10;BHYubDpbfOfBnoVSMHshE2shEND67+FySCEHaoIAFRwcHEDDgz4HwdGyvhE0BUVoU4iBjMPBOAJF&#10;sC8UQU2Y3sJMFPSxZT6KzEpBBsHR3gGsatgXfRMATaHDB+hna1vQ5XbImiOOoLMdUU95IpkE1rcj&#10;Fs4ECWLz3kf+PUCP5kMmELQJ/WEwGOhag2h0YmcsDi4Mis7DwATHQgc+dJB6T2g3gJAR7M8iVP4r&#10;oflA72ui9C73T4ITgjxgEGxgEo5M1JH5PFqE5sCUHqwA+L3gwjs5OdTV1UgkIvQFAJjfcbHR1VUV&#10;SYnxfr4+JPhxiXi5TBIbaY40h1PIRBjf4KSgRRj8cE4IwgPXluCMh/OF38vyuyNs72ANhXAN8AQn&#10;MEyc8cgLBgSpd0ZiBCFe8YhDPJnO4JApNDyZwmAx6UwGPAeIK6RILJcq1EoXoUAKxj3UxFhZs4X8&#10;/UcPPnr26ddfv/ntt19+/eWn3379+ccfvvn67VffvP7yh29fv331/PHD2188+eTFs4cvnnzyzZef&#10;ffvl85/evvruq5eP794uzc2OM5uD/f19dTohm0sjkQuycj579CgkICAqLNjg7aEUcThUnFzAkIlQ&#10;qJ0rFdIkAqryL6u5Qj4IqF88bKKwu0RAV8t5GqVAIUF86iFFY91Y2oFqXKWUg+YjgpglFTHd3KRS&#10;Kbutre7YsX15eWmR5hAWnQQs5DGlAo6QQxOxqTKLn76ESxcxKQI6ScAkC9hUEZcuFjB5PAqbTRQK&#10;6Xw+VSSieXur4uKCK8qycrPjC/OTq8vzivJSs9Pj0pIi46ODgwO9fHQqD1cp9NDTXQ6pi4LvIhdC&#10;43IRR6MQualFkBlm0o8OduRmJkCHM1Ki42NCDD6uQf46U6CXyeQDQnJyZEFuSlKSGaN3lXrIhQIq&#10;nuZk52xB5MkOdgR7W2Ai1gFv+SCaCM+Ggz0Yfs6OdmD7ASNhH4hYEt4e72iNOMXDLMreiuJkS3Oy&#10;IVhh+CSshE5UcelqHgMECZMqopPZRDwV54hYjPB4Y3F6b5/iwpKRkZGevt7k1CSdlwedSbNzsIcZ&#10;Jvpcoc+5vbWNk509k0oR8bjQEyc7WzoeJ6TTeGQiHWvPdrZnOiHR4SUkez4Og7KQiJFQ7PhEawHJ&#10;Ts7G82l2ShFBq2BqJNRgX1VylCHSqI0N9YoO0sUYPUP1Ln6uIn93SYiPOsxXA2mkvy4myDs2xDch&#10;3D/JbOGooPT40NSYkKxEc2SwvxoJ3s9CvOOlIo1C6iIRIRHkpWJ3hcxDqQJ2lcrUIjEKxwOrLGEj&#10;pEjYGaFcKBb/uQIqCovDJqRcOh0EIZsNDEWQA7ug4DjkA6OV0fy/MtRH0fz3iLyQy+MyWaiDPIdB&#10;57NZSKgcsUDAZoi4LAmfIxMiTaEdgJ6gsLtCJEJhdzgWdIbi7MxnMiEfzgIF69WWwPHAMpFYJkRi&#10;X6Arx4r5AqkYgbxhnOMgca9hFKSQSQRQLiDQqGTUQf6/IvIOlrXpQKuChqWSKaCGgOmIWzxCdGSx&#10;aSqkoIUFlgDiQKhHPIwKHA4HFDQ8dtBZByd7R6ydQMhhc+g4JIyuFQzGMDxLJQKRkIsEIpdLZRIk&#10;NAqKyLuo5XQaEcZsd41CyGEo+CyGLUbPZ40W5Xy8MfPlkY3Xx5ZfH599dqD/xbGBV6eGX58ce3sC&#10;eOKbU1PfnJn7/vziz5fXfv1g4/tzK29OzL08PPnZgdGne4Yg/Xz/6Ke7B57shs2xZ3smP983/fzA&#10;7Bf7EUT+2d7Rx7sGLHB8573NjlurHR/MNlycbLg83XB2tOLsRNXZmcbjkw27+qtXuyonm0o6i9Pa&#10;SjKyowNTwg1BHkoexYlLwfFoZALOHuvsYI+zA82LxTqiiPy7kcMKY+9oB5raRSnSqcQaAT1Uq0oy&#10;eiYEuicY3ZODPVJCdCgnG92SglyjfGThOlGIlhvszgn14CUEqnKifQrikQVac6P8M8N9oGZCkFu0&#10;QR1lUET6K+NMrjFBLtGBmkSTNjXMKz1CnxriFW/yzIoNjQnxM3io3RQi0HcSAVx8uVKuUCrVWq3O&#10;w8PT3d0DyM3NTa1Wurq6oMg7/HZyORLsHzYhBRkIZMgXiRCHd6jzHrjnw+0qEgnfuXlL0Tc0kKI3&#10;BlSAFiCFTSaTCXMCuH/g5oG7BXYEgsoolA/5MFeASQbMMOBGglsLRilnEpHFYVMIRKoTlm5joyLi&#10;CkMMXWnmgaywkZzgviSfqZzgqZzQzkhdd5RvW5hnu9kTXeW1OdytBTjCvQ02zdquGK+uWO+OKB3M&#10;xTujPTthM8arN17fA4LZrSPUpTNM0xftPZwSPF2QsFyRsa+5cFdN6s6KyD3VMXub0g72VzSmR6lZ&#10;ZCVfwGNwmBQGBU9mkBFQnsWA4VLEZnIYNCaXC6cDzygfCRzPR1YvgusGk054HOB8oQjxkVe5ACuU&#10;aoFQrFZroKaAx4dhGFLLSw4eh8NycrSHmQ+HTkEgeCYNbi02mWCPwQg5MLYJeSwmk0GDS4dcYf47&#10;P3pgVBGhrITWWYjagesOE7fp0dFbNz40+vvCvDkp3jw2OjA9MzYw1N/a1dbY3trU3VHf0V5aXZ2V&#10;l7+2vpmYmAj3LaKgaIyUqGh3mZxFJIm5oJR4TCrt3fsACrEwJ7OupGjX8mJjUb6YiNcwGUoaQcMk&#10;COwxKiwmw0cxnBM9kRs1kBw4lBo4mOrfm6LvSdX3pPj1pRj6k/364vSdMT5N8YYCkyZRK4pQcQJE&#10;dCHOmoWzw9vBDA5mlIh/nbO9owhPVhMpYgwmyJFQzlZUksT5TqxMG0oKxjkZg0vEOMZZOcZYOYZi&#10;bEPtsEYHZy87RxcbWwnGimWJR0GwsydZ2dKs7ERORKkzRU5ianhST5WHv09gaEikv8Ho7enj7aFD&#10;RgeV3OirNYfq0xJCC1JD0kMU6+0Jb0+2f76e+tVy+Jtl06vlwBdLhhdLvi9XvJ/PuTwZE306JLzX&#10;w73Tybnbxb/bLbrbLbnRJtqd5rASaTMdZNPnjunXYsZ8rfZn0D9qk58qI56vpt3ull1tYF6upV2r&#10;p1+oIFysJF6qIp0udb5SR/+oXXSrR/5wwvPTad+bA64f9rk9njbd6PO52OJxsFS+msJZTOKvpql2&#10;5HruLvTfzPXdyPHbykN4u8B/R6FhPddnPcdzMc11JVO7mum5lOK2mu6xmem1kKgYDWV1+WGHjNjd&#10;eZKrXf53Ro23hw0fDejujbjfG9HcHXa5O6K6Myy/PSS7PSS5PSy6Nya9MyK+MyS5Nyj5ZFB+t092&#10;o51/pYFzrIixkWA7E4rZl42Bc3+9qHo9K/1uWfnLuvuvG7q/b/vebCScyMVcLLN7Osj/adX7ly3/&#10;XzYDft7h/3bZ88mo7FYfd38+5lwD4dag+OmC9uW635dbQW93h3+1FfLFqvGzzfAHO2KvL4e+PZn/&#10;w9mSlweyT/T7tyexc4PpZl+OiOuI4DtOCERuAxY+DlmhyRHMCVtEzdrZYpwcbR3srWFEg7kP1pZA&#10;cGTg7KhYW5KTLRbGNWcnW0dHxDUGxcJgDoNqZpTeT/RBsEzfkU2oZm9nAwaIxVsIeUH9HpRHCaqh&#10;NSG1oE7IKwEEfrOwvTUSVwcF5WGq5mSFIYIlAFM4e1u6gz0Jg5HT8E8uH7x3ZOblhcX/9eXJv32y&#10;8e2N6d/vLv96Y+HqeM5glPBoc8SFvoRT3QlnulIudmR/1F9yZ6TiznjFo5naJ4tNny01P5lvAPnB&#10;VDXKt0dK709Uvlhp+2q9E/i7XX2/7B1CEfm/HRz5bf8QgsivtTybq/lkrOTjgdwPe7Nu9GUjaX/O&#10;x4N5kF5qT/ugK/tad/6NvqLbw+UPp+qezDV/Ot/8cLbx9ljlhfas43WJx2oTDlRG7ikNO1AZsV0Q&#10;uLc0ZGdhwI58w3q293dHh/71wfI/P1z9/frqi2PjB3oyjw2XvDy1slSZfH978tO9c5dm2s6O1z05&#10;OPrs8PjDvaNfHF18eXLz2urQyZnOQ5PdB6bHdk7ML/Quzg9uzQxt9bXMTPeuT/WsTXSsjrYuTbet&#10;LnRszLSsDNRO9jRNdbZNdrSPA3e2TPS2TA42z4y1zMz3LM21TwcpPGQ4gisZ606x17NxnnQ7fz4x&#10;WMIMk7DDpKxIOTtcSomQEOLU1Hg3RpQLJVjsbBRiQySEEAnJyHcO5GJ9WbYGjr0vy15Hweho9hq8&#10;tcQeQeRNMgeTAhPv65gZ4pjmh2lLw/Vm2E0UOy43EqYb7OZ6sCuT5PlJ4tQIdnrAcazHarQHCR9v&#10;WdnVpr/dvrfVvrvVpqfNtqEK09qAaW7AdLZZDfQ493Xh11c0Wxthza2hJAqG7Eyyx1BJ9mqyg9oy&#10;ecdolNitlZLVseg9E+ary1kfz2RtZmlLJZh0FqZCi9lT63m0N/DYaOBWn/rERtC+Vd/tNePuncnz&#10;cxkkEkYqIZEpYMmTpRKlkyOeQkFW1qJRMT5eNvv2FszNGjY3DAf3B62uqBbmhMvzkulBwfasfr7H&#10;pyGRfaY/7cOBwldr3be6itbjDHtyIs+15M8k+e8pizvbkXu9p/B6Z96tnqIPO7LPNySfa0rbXxW7&#10;WRwxGK2r85M0BbvkaNgDqaEzZcltiUEmnpMPBeNPt6kJ0S4UJ+xrLDjeXb5UHD+cZuqK1fcmBKyU&#10;pzSEeZYZVK1RvuW+qjgBoTcucC4/djYneqsyY1dtzlCicbEooSbIpSnUsy7EI5zvHC4iFRq1GXp1&#10;nKuwKiqgJSVspiZ3ualwpCBhpDBuKC+uLMy7LFRfbPKqjw5oiQ1sjw1oivDsS/SfygubyDIOpxqA&#10;R9ICh1MDJ7PCyz1EzW6i0+UZ+wpjR8zuMwme09HuuzKCrjbm7c+Ln0uKONrXempxcnsaieu9sbyw&#10;ubK4Oj3VVlO9f3MrPCDQ0drigYEBvWFvhYDzoBb+NyLvYA0zasSrEVUXoH/+qxZCyaJU3tG7rD/p&#10;Xe5/pHdlFrJs2lojbwMdHDBI2G6KFSbGS1oV49mbETBXYN7fkHqiNf3aQN7HI/n3Z4qeLZd/vlzx&#10;bL4c+MvlOuDPFiqAv9pseDRb8nCh6sZE0cXhorMDRce686eL4jREW4oNnCOcJ8xpkdW1QQk72Vqh&#10;ayRb2yOgqyNiqsKlQD4zsmjFdxHwIyIiZ2fn79y59+DBo5MnT3d2dg8PjwIPDQz39fR3tHXOTs8N&#10;9PXn5eR2tLU3NTSWl5bVVtcAgzwyBFVHhgeH+nv7BvsHoFpXR2dPT09ndxdwTU3V1UsXnz54cHT/&#10;/sLs7IT42KjIiPi4qB0byzevnL199vBvj2/1ZMV1JRins8P21CYdbUo52pB0oTXlYmvSuab4j3qz&#10;b/bnoqFpbg+VfNRX8HFvwa3+og+7sz/oTLvWk3mxLflSV9r5jrSTTQknWpIP1sVvloQBT6Tqe6M0&#10;g3G6/mhdV7hrT5Rbb4J2PMd/Ns+4lB+8oyR8R1HoZmHgdknQepHfaoF+IcdzIcdnOs17Isl7Js1/&#10;NNF3NFk/kGJojPH929Mb/+9f3/z6+vPXnz388e3zP3549e2Xnz65c2VmqG1pcuDcycMXzpw8cfzo&#10;7Zu37ty6vWfX7vnZuaWFxenJqYmx8fXVtdXlla2NTUj37dl74tjxM6dOg7x/776TR48dOXBw/+49&#10;Rw8e2rm5tTQ3f3DvvtPHT1w4d/HyxSuHDhyG9Ifvfvz3f/23Rw8+3b/3wNUrHx7cf+TwwWNnT1+A&#10;zc31rV3bu6HOzz/+tmfX/h0bu9dXdq4t79q1daSlob+mAoHjqyvb66s7e9qGWiqaNBxZeWxaR3pB&#10;f3JBX0J2d2xGW0xaS2ouzbIsNtwqBEdkLGYQGfPjSz0tgyPdM0ujmwONY71VfaXxJbmm9AJjamlw&#10;hpsd382Ko3dSBBA9Q2kBBiedv50WWcGVYkxjhsWTAmNJgbAZQzHFMkLN5KBkXlSIs18CJypDma6z&#10;dVNh6GaeqjU6piclpiM2tDcxvMVsqAx0bTXrmsJca4KVTWb3+lBts9mn0uhaHKDK95X9FZFHQXkU&#10;kYe01E9e7q8ELvOXlfiLG8xuyNJToe714Z4NkX6NkUGFBo+qsKAcX69YV3WkWml2URtlcpNcEeXu&#10;lu7nmWfU5/jpC/z9a0OjSrxNyWJdmsAn3FkZS/GMJ3tFOGnD7LUxeN9EujGZGZzGCc0WRhRIooCT&#10;aH7JdEORJDJfGF4sNheJIoBBKJdGApdJzCCXyOKLJLHVisRivrlEEJHPNcVSPQo9o5ebhg/MbfU3&#10;dZZk5/W3tbfX1Q+3t491d65Mjg51tiyOj9aVFfe0NG4uzu3aXK0uK4qKCI4MNzXWlYcFG4L8dX09&#10;DTVVeWkpZgYZB092RnJ8flZaakKMXudWUZwPclSYCfJjzaHoZkl+drgpwN9H5+GmCPL3CjX5Bfjp&#10;9F6uKrkADHmNSuruptK4yOUyIZj/IiEHmM9D3JrALEI8lhg0HpeNRpAHU0gklHFYUjpTwWS709me&#10;RJqOxNbThEEkroHKC2CJgylcf0vgeGRBV3uiO5HlCzKkKEAPMrAdwc2BpCMx/Jn8EKE8GlIqOwBH&#10;9nKmeDsRtY5EV2eqB5nhZYdVYqx4CBxvxcfYCm1xSjJXzxIGkJheTiRXHMXdme5JZPng2V50sQHP&#10;cmWKtGyxq0KjU2pciWQkBDnq4GwB5d8R1uI/DgJq7aJEsYSAJ1tiwaOQOhAIKJAC9cHyhR1RHB+t&#10;BuRkCV8Dih106ftmgUBA64CAutJDitjOlpX/LMMQAsqjDDl2lq+uoQUgOC4KygM5wKTZ3s7yJhUx&#10;uGATTyRQaFQ4NdRNHgXigVHfeeSUnXEodo/A8UTEYHdwcIAugUDEEygkMg39Ztzi8Q0HAoJOogRH&#10;R0fA92QZwRBCUPM/CTahCE4KJbgCaJ3/Sg5/etz/xwYQgkzLbB9GWMSJHqwG+JmA4UpbHP4Qtz+Q&#10;4+NjAwP9weiGX5BKIcVER2ZmpGWkp1ZVlmdlptNIRJIzDu/kGOCrj4uNZtCpttY2cILIxbREdQYB&#10;UieH95EwEc9LdNVWJywC+Dg62cKx4KaA6wBXjEyh8fhiDldEQd45gcEvZfNFIrGUxxcKREK5XI5A&#10;LzK11tVL7xPg5uoJRrwzngwDK43FPHj4wJMnn/77v/3z999+efP6q99+/fH7796++eqLn3/4+sfv&#10;Xn379sWr508ef3Lr5dMHrz7/9N9//+XbL18c3bM3yhQa4OkTYQrRyJVgTcO8RCWTnz99anF2xtPN&#10;JcjPm0sjCJhEVylPzKEohAj+rpSyJAIqsErGfo/IK96Fr3kXnQbdVMm4ajlPKeXIxSypEAH0QYYc&#10;V5XwHQovYgo4ZBA0SoGQRxWJWBpXWVR0yOEjewYGOgIDvZUyIZNGFHAZEiFHLuIgAXP4TIWQDSwX&#10;sLQKsatUIOUxRFy6iM/g8WhsLonGwDFYeImMrVTzEpPDKytzy8uz4efqbK/qbK1qayoHbm+uaK4v&#10;qSjJLMhJzsmIz0iJjo4IDDX6GHxc1TIBHEjrInNXSz3UYmBfD1VDZWFfe31oAILg6z3V/npNSJBn&#10;oL97iMnLGOiRnBhWkJeUlBCK0SkFbhKegIpn4ByIthi8jRXJ3hZvZ+1siyzT6mSLwdnbgLHn7IAE&#10;iycgS7YiAglnh7PHIDHiHa3x9jCjx9BwthyiE5eE5eAdlByKmkfTCBgqLlVCx4voRCGNwCbhaM5O&#10;VLA87ZAw4l46z+LCkl6g/r7U9BT/QANPwIXHEplcWZ4iuP/gOYG7E54IFORFHMcwyNprZCcHOs6J&#10;Q8RJGSQh2ZGNs0aixhOt+XgMB4vhOWPEVHs5G6eVMo2eilCDS3iQW7xZHxvunRQVEB/h5+8ph5/J&#10;20XgoxHqXSVeaiFwgE4Z7u9hDvQ0eruAEG3yiQv1SzIHpseGZCebc1OjCjLjk2OCXeVCMYemUUhU&#10;UqFcxHeRI6EVEO94mUSrlOvUSkg1EqlKKELheBeZDPUut0DqCCKPAu7voXbhnx7ukIMi8rAps7iu&#10;wy6QiULnkIPye1weKoDAYzDYVCqfiYSLQRF5PpvDZbIE8EQiPvJsYDGfAyxgMyR8jlIihD6/h+Ch&#10;e2rLgq7oJgjQFJ1IhHagcRSRR+F49ESQnojEQi6Pw2Cii8eCjMTQEAj5PA4L1CSdSqPCaIAg8oiz&#10;PJlIISCMB53yJyKPOMjb2oG+Al0DTLAszQqqFvYW8N6FrIEBBgXlQebxeGKxGMVVQefCvcHhcGC0&#10;gHyLWzSMQ1gyBY++MGQwKXKFCDoqkQpEYp5UKlYqEbRXZvGklkEuTyhg8+EsJAK+SiRwlwqFzvYN&#10;qTGnZoYe7l95fnD1zfH1b06vPj889erE9Dfn5r85M/P92dkfzs39eH7+l4srv19Z/+Pq1j+ub/9y&#10;cfXbU3Ovj05+cXDk872DkL46MvHi0MTne4e/2Dv2Yv+UhWeAP98/+dm+iaf7Rp/tH3uyb/TBnqE7&#10;W4MfLnddmm2/MN16ea7r6HDD0ZGmgyOtK23Vs02VnQWZSQavBF+dj5gToJJ4ifk0exsGzolLpsCM&#10;E4fH2uMcnCxjn52NPVhiliChyAoqeCKipt1cpN4amUZA91eKovQucf5IIPj4v3BCgEtioAY4wlMc&#10;7M4J0XIjvIRJRpfcGH1RYlBhXFBOpF9aiGei0T0uwALH+8khDfeWmfWKKD81cGyAa7zJMznEOz7E&#10;JzbEL8DbVeeCrKkgFYCulLhq1Fo3d61W5+rqrlK5uLt7+Pr6+vj4uLq6uLio4F9hIRR/h1StVsOv&#10;g8pAEgtBBfi94EcHGcXTQYYUCEXkQYAi2BHdF3LQT/bQuQhMwtC9oAhuHhCgAtxRMIOBWwgZ2olE&#10;2ASCIR+J0kQiM/AELkwAMBizRtaTEz+cF92b6j9fHDWeGdQfr59KDx5LNk5khA4mGvoS9N3Rnh1R&#10;Hu0R7u2R2k4EgtdBTk8csuhWV4xnX5xPb7xPb6w37DiebhxN9htJ0I8nG2YzQ+bzoxeKkpZLUzcq&#10;UjbK4vfXxR9qTNquS9lqK4hwEwuIWAE8QyQauhoEl8ERwoPL5AAL+SIexwLE8wQoI19eCpDnBXUD&#10;gfNFY8pLYMRVqJQqFxDUag2fL5SKJXKpTGx5TuH5hkcGicVhb8ukEMU8tkLAk3BYTlYYkqO9u1oh&#10;4rHZdJqjg11AQIDRaETjO8HDgvCfcDwwaB5U7YDKYlDI3e1tn9y5rffUkvCOWelJfb0dwyN9vf09&#10;fcP9pdWVPUMD5bW1ienpvYNDmVk5MJuBiR3y7pBCJdvZSZlMJZ+n4AuQn4BOR3VgS13dT29f97c2&#10;a0QCHh6rZtJdmFQFBSewx0SouR3p5smSpOGMsNF042xu+HRO8Fim/2im/0iGYSjNMJzuP5xqgIvf&#10;ZtY2ROkKAxUZXqI4DcckpaupjiIyFkY3G4shD5cBZ+cgwpPdqAwZxtaIoxQwJAXO3HQ7Soo1McEK&#10;F4txjMHYx1g5Rlk5hWEcgm2wAQ44nY09zLLFGAzTEgmabG/rjMHA0CV0pghwZCmF46fxDPM3mQxB&#10;5tAwU0Cgj87T18tb7+Hp4eIaGhiYGhtVlGbOjnIfrTS9udB9byX2+Zb55UqgBYgPeLEc8Nms/otZ&#10;nxcz7p8OSu518+52cW+1c+73CD9u437Sp7zeLFmOxEwbMVMBNq0KzIiP1XyIw44E3EdtciRGTRX1&#10;drfsw2bOjRbuzVbuhQrC+QrcpWrChSriuQrihVrq1Rbe3UGXB+O6W4Nu90Z1t/pdP+xS3x7weDIT&#10;fHPQ72CpdCODvZTCXksXrqQLN7MV2wUuFlZt5SlWMkQbObLldOF8Emcmjj0eSRsKww+YsH1BDlOR&#10;xL2Fkg86vO+OBt4b8785pLs95P5gwvP2oPrukBpF5O+OKCygvAT43ojk7rD43qDk/pD0/oDkdo/o&#10;eiv7cj3rYC5xJQazFoe5UEt8PiV/vaj4ekH245rLrxvan9e0f9vyuVrlcCIX80GV06tp5Y8rXj9t&#10;+P26I+DHTb+3y57Pp10+aKXsz8OcqXO+NSj+bEn31ab/VxuBwM8W9A8mtQ9mfW7N+X2+J/pcl/hi&#10;j/TejP7LPQl/XG3d0ayviOFmR0rDfIVMEmLYk7HIspxkLPLZLdYRBwOWgw0SHMbBBuNkZwtDGM4e&#10;7AY8zpHoYIuzhK90gAcKsT6Qj1X/QzxNyzT6nWHwXgACGUoRV3d7W5hxv2d49GCq866ShSwNIDmI&#10;GWCNWDco/xWXJzjZ21th8HY2eBtrkq0t1cGBgEGcFe6c3PH8g+3vbuz4X1+e/PvDra+vT/708cJ3&#10;F6dOtMfPJKlOtUad7ow+1Rl/sS/9en/Bg4maW4PFt0dKH05WP11o/GKp5fPF5mfzjSg/mqp5Mlv/&#10;crX91Von8NvNnu929f22f+T3fQgo/7f9wz/u6v1ms+PrjfYnM1UPxkvvDhfeHsy/NZAHfH+85OFU&#10;OaQ3ehFk6sOevI/7C+8Ml94br7gzUvHxQMm9saq7o5Uf9Rdf78270V9wpTvnQnvGpa6M8y3JJ2qj&#10;9hQGrmZ6bebqfzs18ffL879fWfj+4tzzExP7ezMPDRXd3TN6sL/isyMrp8eaTo81nBytvrez99mR&#10;0Uf7Rp4enHlycPH4WPO+/pqDE12HZifXhyan2qcnO5dnBzcnBtb72mbH+lb7OhdG+tcmBjaGu5ch&#10;7emca24Za2mfaO2Y7OyY6m6bGWiZGWqaHWmaGW2bnh9cCPP0lxCIrlRnLdXBKCD7c3AhQmqciyBa&#10;yY9ScFJ0knhXdpSKnObNjVIRQYhxoUcqKSEivJGPBQ7iORlYdsB6pp0HGaOl2Lo4W0kdEEQ+SGIX&#10;rMQk+Dllh2HT/DCNifbdaTbTZU6L9bjFNqfFAeeFccLsOH5qxHGi3360GzPaY4WEj++y6e+w7muz&#10;A+5utelsRoLIdzZj2poxXe22PR2OXW1OC7OS5SX92lpGXX0Eg2rtZGOHtWIwcGomQcMkieD+KSuI&#10;2r1WvWc+fc94xFa719nhsINNhu5wnpmCyVJiFsu0h4ZN+8b1h5f9dsy5790wbK4GHtqfk5kFIy/G&#10;GYfhsZhgh8JcHewirCOGTMR0tPscO5q+uKjdvctzeUm2vi5fX5VsrCi2Ftx2z5sKommRSsz+tpgz&#10;bXEf9Wd/Ol52uSn1dA3iXLxZaNxTEXG6PQ3uhI97C273FgN/0J57siHlcH3KULxHkSstW0kq0wsP&#10;dVc8O7Z+Y8dEXXxAgk4YrqT7MKy9qJhoObElzncw3bRaljSSEjiVFdoSpl0rT14pTW4K0Q4kG/vi&#10;g7LUzJHk4Nmc6MW82LXihPWSxOGEgME4w1pZUn9CYE9cYGWQW5pWOJCfkG1wSfZWFIR4lZr1VbEB&#10;lVH6mlhDWYRXd1ZkZ0ZkW1JoZ3J4T2p4b3LYbFHiXGHMRlXyRmX8XH4I8EJhxEJBJHRgMjOsKUDT&#10;rlceLE7eVRg3ZHafjNWNmd22M0KuNBefqMqbToo8Mz54aWtt/8r8sT27Th05sm97e3F8rKmifGZo&#10;uLelVSYQgQpwxuJRGBoZwP6CyNvZ2IIWQtETVGkgBtT/HShvUSrv6F3Wn/Qu9z/SuzILQYNwXFsr&#10;JLKXoxUSoYBmgymI9GlI8O1L818qij7WknWyJf36YP7dyZL7M0Wfzhc/WSxFfeSfL9cCf75Y+Xy5&#10;+sVa7f3JgqfLdTfGCs/35Z0dKNrXnD5bkqCjY2FIRSAfJE6+o421gx0GcchHEHlg6Is9EtIGdC0R&#10;TwJ9aGUNFoWjUCTp7Oo5c+bcyZOn9+7d39DQVFNTV1fX0N7eOTiIwPETY5MfXrtx++adDy5f6e3u&#10;qa6sqqqo7Onq7mhrLykqhhQy+3p6IQcVBvr6hwYGu7u72zrau3q6+/p6luZml2dnJ4eHu1paMtJT&#10;kxLjMzNStjdXbl07f+Xwzlc3Lx6Z6C72V88VRO6qSd5ZHr1dGnGqMelsU+K5xsSLLSlXOzMvt2V8&#10;0JH1QWfu5fbsDzpyrnfnX+1EAsdfbEsFLXehI+1ce/rxhoSDNXE7yyKWcgMXsv37Y9w6whS9UW4o&#10;jyXrJzP8FguCV4vCNgrCtovDtwtDNvMCNwsDN4sDNor8l/P1i/l+05n68RSfqXT/kSTf/gTvxgjX&#10;/hzzv17c++PV0++/fPLrd1/98dPbP3549dPbz84e3rk+O3zm8J4nD+7u27VzZWl5dXnl5kcfP3vy&#10;9NyZs7t37lpaWFxeXDp25Oje3Xtmp2fu3bn7+6+//fPv//j+2+9++uHHH7//4ds3b7//+pu///b7&#10;Lz/8+M3rN7///MuLL54f3H/gwL6D169+ePb0uZPHT1259ME///6vf/3j325c/+j40VMnjp45d+bi&#10;pQsfHDtyHEoP7j+0tbHj/t2H33/7064d+9ZXdi7Nb60u7j68/1x781BZUWNdVWdzfe9A19j04Iyv&#10;0jPOx9SYmNMcmdoTlz2ZXdEem9makm2Uqxk2yEcTjnBzYqzpBHprbcfk8OJoz2x302h7df9o2+Rk&#10;29RwVX9TanWuIVlhw/V2VrjbiAOIXoEEHx9rjdFBl0APTmaEptBDkqimBKopkmCIpyNwfAo/2kw1&#10;hpMD4/mRweQgd2uFl4MgXeNTGxrcHh/RGRc2mB5da/KsCEBWc201axtDNa1mXX2wW32ortLo+t5H&#10;Pt9XUuAnLdSLinzFkBb7SUoMUkgRUN4fcZOvDFRXBbk0RHjVhelqw71qQduE+5WG+WUadPHu6lS9&#10;Z7KXLkIpD5ZIojWaNL0+2+CfpffN9vEt8gsu8QvNcTXE8VwjyMoQnDzEURWJc4ty9ojE6WIJvil0&#10;Yyo7JIlhTGEE5loQ+Wx+WBzBJ5MdnMUxFViA+ByOCdIKRWwhP6xUHFmtjC8WRuRxwwr4EaWi6BJB&#10;ZLk4qlRqzuAHpctNKW6mpozSlYFJk5dvoKdXUUZmkjlirKerJDe9vaFq5+oSCefg5e6yvb68Y21p&#10;YXp8dmKktqKku63By13FpOGqK3OB87KT5CIOjYjLz0pzV8vFPFZxXlZUmAnSkvzsqtLCwpwMkJNi&#10;I9OT4iBHLuLRKTi5hBtq8gsLNnh5qF2UIk+tCo1ao1ZJFXIR6iMvEnK4HDClyCwWA4wjNovBYdN5&#10;XCafxxELRXyemMOSMtkqFkdL53qRWd5kji+FH0Dk+JE5BgrXn8jyRVdzRd3hsVRPAlMPObAJDAJs&#10;QqY90cOZoqeyjDyJmc410ThGPNWHxPAj0LwdCBpgEt3TiaBBQtZYCaysBVZ2ImtnJYHtwxAGElk+&#10;TiQ3LNkdz/ACmSrwJ/N9CWw3pkhL4VggUw8dAltb3MPBqgXbFuxWIAtgjpCTxVMe7FmQoRT1T8da&#10;MHcgEFBMHC19T1ANGoQUZCiC3S0qHcER0PpAsDsUoTtCZdiEUhhZkF2wOAc7exSU/ysiD8MEOtbA&#10;1BfaRA1tIDKV4kzA2zs6WNtaPjgFhj2tMA5OjnYO9sAgoLg8CseD4ITDQiYCaFjaQZsC6x4EqiWU&#10;MfQBjakAk2XU3oci6JvlgO8IOo9eBAeLyzqMXNBDOM3/R/SfdrG2LNwK7aHRY3CWMDJYyxqw6FsT&#10;YAaDBvlgYqORaqDvSqU8LS0FBc1hei+ViDQuKg+tW25OVnVVRUpCfJjJqFEqwL7w8vSAYQUOSaWA&#10;Le4AApwgnCZ6Cujx4HBUKplKg18ROSjIFBqZSqfQGHQanQnM4QplCO7oyhXI2TxgKTBPKOPwJVyB&#10;VIKEpnaRy900am+pVOvnF+ru7sdgCBydCNY2djwBf3h4+M2bNz+Dcv/hu7dvvvz2m9e///L9t2+/&#10;/PG7N3///afv3nz5zasXP3375ufv3oJcWpDLYzAUIomXm5ZBotAIJLCMbDCYkoLCh/fuZqenBfn5&#10;BOg9RWyqlEdT8BliDkkhpEuFSOx4iYAKAuoab0He34WmgaL3oLyFOSjy7qLgq2RcuRgqsNVyHgjv&#10;GcXokVIJm8+na1xlnZ2N+/Zt5eamBgR4iQVMmZgj4jOAJahrPJ8JLOMz5QKWSswF5tIIPCZZImSJ&#10;RCyFii9TcAUiqkTG9DW4VtcWFBSk5GTFjQy09HXVNdQUAjfXl7Q3V3S0VKJpd3vNUF9rX1djT0d9&#10;aWFGSJC3ViNBnOUVfDeFQOci8XaTpyeYh7qbU+PCocMBvu5BBvdQo1eAwc0UpANOSQrPyUmIiwvG&#10;aOVcnUIkZpCYzo4UBxuCrTXRDkkRRN4GDVSKQPPAliVbkZVaCU42RByyScPbsSlYDtmRS8GJmQQZ&#10;myrjkBVssopLlTIIQgpWRMVBKqDiUUSe6mwPatrJDgla6OHhUVBQBDOe7t6ulLRkU4hRJBFS6TTk&#10;Tdp/eXIoZCLcyggiD/anFQLKQ9/oznbQrIDsxMRasbAYNg4jZ2JdBWStmKZ34QV6yYK9VcF6l7AA&#10;90AfuVGvjjR56t3F7go2yL5aiauEAeypEni7iDwUPL2rJFjvGurnHhOsT4wISI8NQTknCYHjs5Ii&#10;YMAJ0rtLuHT4Id1UMqVEIOFzNAqpSiRAQ9a4SESuMgkwGlMengkU71ZYQtZYYHQR3Lsowg73wHsI&#10;HkW4UFAeRdthE2SogxZBJuKcbslHM0FG2+QzmWwqFUXHODQayBwGE/hdMBnLarEiHhuJO2FhMY8t&#10;FSBO+tArlOEBhWOhcDwK61OcnUF4X4oy6uwPvZWJxHw2BwmpwUBC1QOzmSxgDpuJwvGgTUhEJGrN&#10;OwFPAHZ2dHK0tcOC+rWzd7CxhRS0KqpuYCf0tSeHxeayOX/i7DRQwaBtUUReZvGYFovFoHlB6UMR&#10;hUJhMpkgoMqRQoWhBmtrhyGRncUSnlQmkMqEYglfLpeq1YgXttRCYqFEyBHJ4IlDvm/jipgUHtE+&#10;Wq/a7G+4s3/h5cnNr46vvT0BvPrVsYVXJ5deHJl8e2r221OzP5xd+On80s8Xln+5uIry36/t+PnC&#10;ytcnZl4cGHkC9v/u/pf7R57vH36xb/jlwfGXBybfg/IvD0x/cWDq8Z7hh7uGb2/1XV/purbc9eH6&#10;wJWl3hPjrft66pfriyfKclpTYtN8dTHuLmYXhQ+b7ifk+Ev5AVKhB58tJZM5zs4MrDPdGYkgZu+I&#10;vM0GBW1vi4TdQK0yeHBs7KztbDFKGd9TLVHzqJ5idrinItJXFeWnivV3QbD4IDdIY/2U0Xp5vL86&#10;zEOIwvExfrKUYNfcGCTWfEF8QFakb3KwB1LTXxXtpwCOMihCdOIYf01sgGuYjwo4NsgzLtg7IkDn&#10;oRYrxFw3lUSjkroopK4atVKucFGpNRo3Nzeth4ent7fe29sbnneNBjKBNfBzqNVqlQpuKAR5hxz0&#10;15Fb3OTR3xp5iyKXo0g6Cr5DCncCm83mwINj8ZGHFPLRfaEUiuC2gTEbxmO4haAUCNqHOkBQH24Y&#10;1JUA7iuU4HZi0OhEPIFNRyLdsIkEig1GScKWRxtrI33ny5ImskNHUgKWwKLOME2mGueyw6czg8fS&#10;gkaSDAjsHu3ZHe0JaU+M12C8fijJMJzoN5joN54aOJoaOJYSADUn0oIm0wMXsoLXCsK3SmK2yhI2&#10;KlK2qtI2yxL31KQcrE/eU5uwry13rjrDlYFj4xxRRJ4LE0gaCxWEfNAaUplELkWeUdH/BuX5QuTb&#10;D+RtBDz9yKmx2VyZTIE6yEORCPmiQM5iIXNQkUAIj6qAg3w1wudziQRnJztbsrMTj0kTsRhsMpEK&#10;w70VhkkhchlUFo0Kk4Ozp8/ERsfIREJgFJQHhYOqINAYSFcsOgrUDp1MSktKPH74kEomVUpFrS31&#10;Pb3t3b0dlXVVxRUlw5PjXQN9zZ2dFTW1BYXFJBIFnn1QIFQ8UcLmuAj5WrGITyGJGHQZh80mkcHI&#10;DzX437x85f6H14M8PbjOTjoh143DYFth3OmENF9lV2b4WGHcaFbEfGHUTG7IaLLfXI5pOidwOi9o&#10;MidgNMMAPJ4RCL9Ia5hrbYgabJ5CgyzZnWsSklxpjhIazhkJP4LMCx3tnXDWdgIc0YPKUtlgg/G0&#10;bKog3YEWb4UHjrHCRmIcIjF20daOZoxjqJVDkLWjwc5Ja2Urx1iJrWyZGAzNCkO2xhBgkLK2Y2PJ&#10;fAJdzZOavP0jA4PhLEL9/fy8PLzc3Hx0np5uOp2rR3hAcFyIKdvs05Xne39f9aPtlKebIU+XfJ6v&#10;6p8u6L5YNjxfCnw86f1syuvzCe39bvHNNvaDPvH9HuHNdt6HzZxHA5qTxYxxf8ygF2bYG9PjhlkM&#10;xS6G2a1EWX3YIr3dLbvSwL5Ux7zTJb7VIbzZyv2wkXmm1PFSNeFKHfVCFfFiNeV8DeVKE+dGl/TW&#10;gMujSd3dIfWzWc9PRtw+7lN91Od6f8L34ZTxbKPqQKlgZx57LZO2lEqaTcABzyU6z8RjJ2McJqId&#10;JyMd5uKcNzOZu/I5B4qFp2qV1zt1j6dNT2aMd0c8H054Ppnxvjvscr1beHtAfmdQcWdY+Z8Q+bvD&#10;0rvDYgSOtyDyt7r5V5vpF+toB3NwK7GYvZnW93r5rxfVbxYV3yxKf1xT/bLu+vOa9vdN7wslVsdz&#10;MNdqcN8va39e9/p50/e37cDv1/WvF7QvZjRnqpwOFmDONZDuDElerHi/2QpELuycx+1h5Ud9kltD&#10;isdL+merhq92GB/NuN0bVd4Zcbk77fvTmfLzU1H5QdimbI/iJE9XEZaCw9DxCDQPxoqDtb29FfJp&#10;l6OtDQrKA+McEP8Yi33iaGeDeKeCWYIiYkAwgQZCTRSUYFYDhKJafyWY0sDExh4m+hZcHv1mF2TY&#10;BUr/016I/CccjzKyuxUCysNUzcHirEB0sHO2toJh0hmD3JmbI833ji98++HW//Xi+A8fL311YeT3&#10;22tfHR882hx7qCrs1njux+M5H03m3pspezxX+3K57cuVdhRzf73Z/Xq968VK2/PFFuDP55teLLW+&#10;3ez5YffQz3uGv981+NPuoV/3Df9xAEHkgf+2f/i7HV3fbHZ8u9X5ZLLiwUjx/dHih6Mln4yVPBor&#10;fTpb/flC3ZOZqmfz9Y9nau6PVdwaLL45UHRnuPThZO3j2cY7w+V3x8o/Ga/8ZLLq/kTlreGi6705&#10;H3RlXulMO9MYd6o+Zm9R0I58v19OjP12fvr10cGvz069vbDw8Vbb0dHS01P1H270PTu8fHGm48p8&#10;56mxmhPDxR+uNt1Ybb+x1nN3e+JAf83xidbT80P7x0eWuoe3RjYXBrbGupZGgPtXRwbX+roXIB0e&#10;WO1qnxnoX+zvW+jommzvnOjsmOpqnexunOytnxyonR6onextHJ0bXjQbgkUEgpZF0lIdQsS0MCE5&#10;XEBNUPFjZGyzhJHiLkj3FidqWfFuNOBwGc4sxUepqDFKaqQCiTPuScb4s+39mLY+DFstCeNKxKjx&#10;VnInBJEPljuEqjHRXtaZIY6ZAZiGJIeedNvpMqeFOuxyB25xCD8/hp+bcJ4cdhjvs5votRuxgPKD&#10;XTa9bZjeVlsUkW9vxAC3NWBaGjGdbTZdbfZ9Xc5L87K1ZY/BIY/p6eiuDnOQHxdnhcFhCDSshOgg&#10;wDvQYZLf31k4PZS+Oha7eypi91Dg0fGoCxOFO+pjKo2UPF/rohDMRp9235x+x4x2Y85tz46AQwfi&#10;19fjc7MVEiFyE3LoRArBmuCM4bMx05MJu3cmTE267N6p397hur3tsrEhW14U7FhzXZ/TNZfyDHJM&#10;nNZuMt/t6ljavnLD9e7khxOlZ+qiF1O1m/m++6vDjzREw6//cX/+x70FN/tKbvSVXuzM31MRu5of&#10;0hft3hKs7I72OjZQdX1t+NrGaLpeVhLp3VMYVxiui3JluhEwBQHK1hjv4eSA0UTDvobM+ZyImczQ&#10;lcK4+iD1cHJQR5hHqQd/NsM8lxmxpyJ9LT96JiVkMiV4Jj1sMi1kqzJjKDU4Q8PJ9pZUR/iYFUyz&#10;mhuqYOkYdq5kjEGAC1czgkSEBC0/R6/I81W2xAb2JAX3JJqWy5Ln8qPn882b5XErheE7KmI3y6KX&#10;8yMmUo0jiYGtRvfeUN3JpoL5tOChKF2PUTEQrD5SmnS4JGVvccZiTsqR4d4TKwu7F+d2r6+ePnR0&#10;bXZh/+ZGe23NcFf3+uJiUU4ezgmLRq1BGeZ+iDe8JYqVnSXOCyif92oHBFQLAb3TIBZCtQpK77L+&#10;pHe5/5HelVkImoLj2iHOWvYoIs92wNQmB3dnh04WRqyVxx5ryTrVmnF9MP/2RMGDuZJHc0VPFkuf&#10;LpQDf7FUY+Gql6u1X1hiyj9erPlkofqDkZITnTnHOnJnimL8OCQSqFwbayvEdQfmtzClRZQwguNY&#10;fOSt7Z3ACnS0gdmKNYFAAJMCjIb9Bw5du37jwoVLu3fvHRubWF5eXVvbAPny5Q8++ODa1SvXPvrw&#10;4wf3H0J68viJ0eGRnq7ulqbmmqrq9ta2gT5kWdfuzq7+3j6Qx0ZGUR/58dGxjo6O2vq6pZXl27dv&#10;Hj14YLC7uyQvr6ejvbSkKDEhLj4hevf2+gfnjh3fufLlzQvf371cF+VXHiCHud9GScze6vgzrekn&#10;GxIvd2Re68q61pVzpSPncnv2+bas880ZKJ9rSrvWk3uxI/NsS+rZNgSRP9aYvKvcvJwTMJvh2x+l&#10;7ol06Y9x6zarh+I95rKNSznGlbzgTbiviiKAtwtCt2Azz7hRELRZGLheGLCc77eY7z+T5TuRqp/O&#10;CBhK9h3PDm6O8zy90PO/fn7xt1dPf3378qevv/zuzYvfvn/105vPf/jq6eM71948f3Lp7Mm9O7e3&#10;t3asLq9cvnjpq5dfPnvy9Os3b9++fvP5s89AePn8xcXzF558+vj3X3/79utvfvju+1dffvXm1esf&#10;vvn2p+++f3D33tVLl7/84vl/++e//vWPf/7tt9/v3/3kzKmzN65/dPH8pZPHT509fe4ff/zzx+9/&#10;unjug6OHkIVg0fA1hw8e2bdn/5FDR48ePvHm1TfPHj/fXNu5vblvfWX32tKew/vPjQzMd7QMd7eP&#10;drUMjfdMlaYWhWj8OrLKBrIqu+JyO2OzBtKK+rKLKqITaBgrGtiYGBuKE8EWY5sen9Va39vbNjbc&#10;M9ffNtnbMNRd0z9UOzDXOtWQVKWw5Xs5q11tpAFEL18nD28rlxCsdwo7PIkeEksKTKQFx1KCkthh&#10;UVSTmWpMFkT7Y70TeZGhlECdrZse66az52S4edWGGntTo/tSzK3RASW+SuTjG7Ou1axtiXBvifCo&#10;NWqqjW7lgS4FfvJcHwlwgZ8UuMhXDJzvLYC0xCC1sLw8UIVGuWkM09eH+daE6qvD/EpDfHODvHKC&#10;fHJMfhlBfmYXpUksjHJxyfD2yfEzZPv4Znv61oXGlflHFXqFJ4o8/Z0EQU6iSJJbGNYlEucWbKsK&#10;d3RNZQblicxZ3PBUhimZGRRL9MnmhxXJYiA/hRaQwwtLJOvzBGHFYnMuN7hUGlWpjCvkhxULIyrl&#10;sUWC8FJxZKkoulQYVQapOLJIEpkrCUsSBMRJ/GLU/m05lUwbZzzGJtZkyklK7GlpzEqN9/JQD/d1&#10;pSfFxZpDR/q766vKYiJCCnMyxgZ7+7taCnPSaiuK2luqy4qz8rKTSvIzM1MSEmPMCdERGcnxuRkp&#10;UBPStMTYotzMpNjIrNTEvMxU2HRXy2VCrkIKRiAlPMTfGODtqpZ4WALKI4u7KsQqJZJCJamE/1dE&#10;HnFV4jK5HAYw4inPFyHROlkyFlvD4ujoXB8KW09i64kcP2emD57hY4lX40Ni+0GKsgNJS2DqUa95&#10;SB3JHpBaKvg6Eb2INH+2MIzONTF4wRRWIINnpHODiHQfCyLvhSW6YjB8YGsbobW9FOOkIHF96YIA&#10;PMPLmeqBJbs7UbRkji9TYsQxdU40FVOkYwjUfIlKplIzWIhZRyIhuDyY/ChEjiLUYP4DoUi0BajF&#10;gj0LlYHAwoV8IMgBcxg2oQW0DrQA+ZADBKVoyxaVbvHss0RVhxEERbdRkAHqo4dwdHREOmBxoHRy&#10;cISx5r2z/F8BOxgjHBwc0H2BSBQyslQblYIAQxSyMwHvYPGafwfQW3a2srGGHBSax+GdUWd5kKEd&#10;6AwcGjoDnYS+QbNIf5zxJAKRQiKDgHYVOgbH+q8nCDJ6raDzaGtoNSBoFiW0CBkvLQQHgusANYEg&#10;3xFMRAvsjsNBN3AoyE4iEZhMOpUK7SMyCHDVQYA6kEJ99LDA6CcOsbHRcXExDg52JCKeQacGBfrD&#10;feiMc4JBpCAnu7G2BsxnIZcDhkBYaLC7mwbMARjoHezssY5OcLXRc4d+QrehZctrEXtnvCMclM1G&#10;wtHAhUWWzRNIhCK5RKqSSt3EYo1A5CqSuHP5ajZXyeIoaAwJhSYCJlGERLKAzlQIRFq+0J1Bl8pk&#10;7lZWTs54Mvx6TCZ7Y2Pjk3v3f//tl59/+uH7795+//Xrn3/4+h9/+/ntq+d//PLD33/98fnTRzs3&#10;Vkz+egoeizrFO1rbOjsiHxYDa5SqowcPrS8vBfr5GA0+UgFLxCZLeTQ+DaeWsOSCdwHfIUWj1qBh&#10;aoD/Csqjmy6K/w3Buyj4qLM8bKIYvbuLGFJgrUYi5tPYdGeNSujp6WI0+R45sqelpSYiIkinUwt5&#10;dDoFBymfQ0UjyAMLOTQxhyblMSRcukLM5TJIUEEq5QoEDImMDeziKoyJMyWlRJSXZ5cWpxcXpo4M&#10;tAz1NaEoPOom39pY1tJQCkJna1V7c1V/d1NXW21NRX59dVFRXqq/3g367O0md5FyNTKe0VfbUFnY&#10;WFWk91QH+LoHB+pMAR7GQI+gAK0pSJeVEZOeHp2QEIrxdZP6a9VSFoWOtUcQeRtk6XzCX1ZnBQbB&#10;2Q4D8yCcLYaMtWYQHRhEOxA4ZEcRkyBm4oV0ZzENJ6HjJXRnCQ0ntaQCkoOIioV8HsWJT8WyiI5E&#10;R2tnByTojaODnYeHe15eXv/gQE9fd0pacpApkCfgEskkeD7hWbXEA0QeWjt4iBwd4O6HuxCxai0h&#10;BbF2VkSsPdXZloazZTjbCOmIO7y/u8TkpQz0kPlohP4esmA/TUSALtLkbdRrTAZgtyBfjVrKVIho&#10;PlqpXEj10ohcJEwXMctNxtWphEHemiiTHjgxIiAlypiVEJ6dGJGREJaXFl2QHpcRHx5h1GtVInel&#10;WCniiHkstQyJ8YJ4wUtEKCKPQvMILi+VucsVqI+8WiqFaiieLhfCLlIU0pJa4tUI2UiMGhCgFIXm&#10;QUCL3iPysO97OP49go9WgxSqcel0PpMJDAIi/+kjL+YLBBw2POdSIQ9ZHVjAfc+w43tQHroHB0JT&#10;FoVCJxKB0SKoA/koIo/6yAtYLIlAiB5CiCwLCYfgouFrOCw2EnMGdJPFNR7UL4rII9/440C5OqJA&#10;PLCjrR1sokHkQb2gocFQRB5hDofNZqNfWoE+ZSGxOIQajUapVIpEIhhCQEtCPlRAIXsYREBJoRHk&#10;7eytLIg8X6GUSGRCsVQgV0pULnK5UiaRIWHHxUKJmCPWwo/D4ysFTDWfrBXhO0tj7xybf/PBzh+v&#10;7/zh0ua351bfnFp8e2rl67Nrr07Mf3tm6btziz9cWP7p0upvl9f/9sGOP65u//3azj+u7Pj53Oo3&#10;x2de7h95tqv3i70Dbw6NvTo8hqSHxr86OPFy/8TLfVNfHpz56tDsi0MzXx6df7Jv/JNdo3e2hy8v&#10;9hwdadxsKRovTm2IC80zeEUqxCYRN1gqNEkEgUKuP5/pSScGywWBIp4nl67jsaVkIsPRkUUgwlUD&#10;goELhgYHO6wVYq0gNpLlizB4VmxUcgFoATcp20cpiA1wN+uVZr0i2k+VEOSWEqJLMmlj/ZThOlGk&#10;tzTEHQkiH+kjjvGTJZs0OdE+RYkBhQmBmVE+icFusYHqWH9VjEEZY1ADxxo0Mf6aKD+N2c8tyl9r&#10;NngEeqo8lAJX5LZgqxVitUrm5uqi03qolSqFQuXu7mFZz9XH09Nbq9W6ublpNGqlUu7iAr+HXK1W&#10;gwC/CMggIMixJRY8pO/d5EGWWcLHv/9Cggu3KIsF6buAKpYgNqiPPIrXQynMSGBURl/kAEERNAV1&#10;oDJsong9jOLoZAXuWB6LTcDi4AZmwH2IwzHxODAIDWJma6p5OCd6OMW4kGteK4qZzw5Zy49ayAlf&#10;yAmdywmZyTBOpAWMJxtGk/0snwb7TaYGTGUETaUFQv5spmkmywTpfG7ocn4k7LKUE7qWF7ZZaN4u&#10;id1Zmby3Nn1PVdLx1uz9tck7KhP2tBdWRvpx7DECKpkLAyyZzmfxuAwOjULnsnkigVgiQr7tQN4n&#10;CcV8vhAuAJsNF0EIVwtOEC4OPDXwOPB4AplMoVLDmOiiUrkolWqVQg0TUJXCsqCxgC8VCtBvWch4&#10;0MTWBCd7JEyNgCdiMbDWGGdbazaNDDlUIsHL0+PunVtxsdEoHP/OTd7yphBUEOgBopMTj8FgksmQ&#10;qZCIz58+NTY06GRnm56W1NnVCtzQVFtYVpRblNc7ONDZ21NQUtzS1qpQKECHw6XmM9kiJkfCYsvY&#10;TDWXJWFS2QRnMZ3u7aIO0Hluzi/cvHixJC1NTqdzHGx4DtYuVDzPCpNn9JooTRwtCJ8piloqiYEf&#10;YjYrAMxUxKEsN3A+L3A2x388w28iM2AyKxB+lM5Ij6ZQlxI/xCkpXkUP5OO0LKyc6UxysvjIWyEx&#10;eR0x1lxHZw2B6mrrHIynJRPZCXakKAwuysoJOAJjb8bYRdk4hmEcQmwcA60cfG2d3DB2coyV3M6R&#10;a2XNsCzrSrexYTk5M5xIQhpPp9T66/Th/gERAQaTXuetUXi5a7y07q4uWoO3vznAlBMZ0pxquLmj&#10;6tPtlKfrxucb+hfrnpB+Ou/52aLfF4sBCCI/4fl01P12O/9Oh+DRgPTBgORGC/tWh/hWp2opwmrI&#10;G9PvgWlXIaD8ejQecjbjra818O92yW+0CU+Xk251CO/3yj5u4dxs5X5QRz5fgTtXjj1T7nSxmnS2&#10;inSumny1hfdRp/huv/L+kPTRmPLhqOLZrMfjKe29Ec2TGe9PxnWfjHvdGtTe6NV80KE43yQ61yi8&#10;0Cw+1yC61KK43Ko83yi90CS70eP6Ua/brX7t4ynD/RHdkxn9p1OeD8bdH4673B2S3x4UP5xQgfCe&#10;7wxbeFB2x4LI3xuRfTIsuTcoutXDvdpCOV/ldKLUYV+W7Voc5mi+7eMR6etF1at5ydcLkh9WFD+t&#10;uvy26fnruueZAsyxbMyHdfif171+2fD+bdvv950B3656Pp9SfzosOVSAOVJse6WV9WBM/Xrd/+ut&#10;oGfzOjj01U721Q7Wx/3CmwOSzxY8nsy4PJlSfj6jutXH/bhf/O3+6C/3pWw3uvRkCgcrDaWpukAf&#10;rr0VhkpyIDg62iEOmtZ2yJI2dvbWSKRaJ3srB3srsCksseMRSwZmy4jnph0W5iugnyEHCGbS6GQa&#10;CAyVd/jWf0S44D5E4DQLo6A8GAkWSwBpB3Z/V+9PetfEn2SN+scCYzDQN3gqifYOWCtrvI2ts7UN&#10;0RrTXZH+6bn1n27v+Z/PT/x4c+Wr82O/31p/tr9rX1XE5Y7Up4tVj+fLPl2ueLxU9Wyu5vPZum82&#10;u15vdLxd73i13v7VcsvnCw1fzNU/n294udj0w86+n/cM/rir//d9I7/uG/5518Df9o/+bf8wyr/v&#10;G/pus/PbjQ7gx2Nlj0YsQPxExZPJCkifz9d9udT4xVztk5kq4MfT1Y8mKz8ZKwP+dBJxvf9sDnHD&#10;h/TJbO3Dycr7Y2V3hotvDuZ92Jv1QWfaraG8s81xW3m+3x0a+MflxddHB5/u73l7YeH2zs4TExXn&#10;55o/WOl6fGDh/FTb9eXec1MN56arLi/WXltqubM9dGW+e1dn2dm57hMz/XtHh+Y7BtYGVme7V6d7&#10;12cGNkZ7V/q75vrbZwY6Zoe6Z0d650f75sb65/tax/qaR3rqh7trhntqxgbrpsYaF8baFnqaRyaH&#10;ZxPCosVksjefqaNjwyWMaCkjRsJIlLMTlVzgFDdulo843YcX50ZOdKMkutHSPFgJGnooHxvEsQ8V&#10;4sJEzoE8Bz+WjZ5poyVhNASMC8FagcVoyJhQNTbC3RZF5LNMmKZUh/5su/lq3HIjbrnTaWEQ8ZGf&#10;m3BGlnXtsZnqdxjushrqsR7otO5pxfS02KCIfFuDBY6ve4fId7TYjg3R1pcVa8uq1TXXnj720JDL&#10;UL9/aoJMwLSDe5uG5+PsOURnOtHZrrkxY2Y8d8dizuxgxOZYzHZv3OHxjAOjcXNNuq58VkmcVVM+&#10;YXXUfXPO49je4J0bfvOz3ptriSODcakJHjoNNdCPnpwomJs279kZszCj3bc7cHVRs7okX5znra2I&#10;9+32XF/UVeeTi5Io7SUuLVnyihDnj+bzTrWazzRFPp4p+3ggayVDt5nvs6cy+FBN+KX2lBu9ude7&#10;c28NlN0dr/touPp8V/6xxrSlLNNwrNd2Zcr+loLH+xavrg7P1eZEurC68mMKwjzidbwQCX6sOH6m&#10;OLbaVzQS571WYN5dkbxZFDsQ6dVudFnIDOsN9+gwaTYK4qdTjNvFCas55qnEwKFI74X00KnkoP0N&#10;uZNZ5lg+PkZKSdJwo1XMSBdOgpfEIMAbZVSDyNmLY18a5ZMf7B4lJfuTMGlqdnuk72CScbk4fik/&#10;amdlIrI2cmnk7srYHaXRO0pjF7PCx+MDG/1VQ/H+FwZr2kM0Lf7SNl/JUkrQhcaCvUXJ67lJ+5qr&#10;Ty9MH1ld3LEwt7W4dHjX3l2rGxtzs/2tzb2tzaMDvbPj41wO60/4wwLKW1YxteDkYMUjoDzQe+WD&#10;ah405536sNA73WGhd1l/0rvc/0jvyt4RcmyYedpgbLFW9ngMRkq0bUgNHsgLW6qM3SyPO1yfcrYj&#10;6/pg/odDWQ/nS58ulX22gizr+myx4vPFys8WkAg2XyxVPV0o/2qr8cFsxcOl2g/HS093ZZ/rL1mv&#10;So1Q8i2IPOL8bpnZ2tpjrJ3A9kPfQdiCGga962CLsXOwc4SeSGWKrR07L1y8/MmDRx98cG3v3v2L&#10;i8vb27tAvnHj448/vnXt2oe3Pr594dzF7a2dg/1DaLz4hbn5XduwOVBVUdlQV19XU9vc2ATc1tLa&#10;39vX1dHZ2d7R19NbXV3d2Nx06crlixfPL8xM97a3t9bXV5aWNDbUZWakJafEjw71fnLzgw9O7P/q&#10;3tWfHn/Ulx9b6q9qjXCfzQ5dL4ncVxmzpzTiVH0C8LmmtLMt6Wea0083Z55ryUb5fFvWxY7sk00p&#10;h2vi9pRH7iwJX8s3TSZ5DkS7DMe5dYfLB2M0U6neE8me81mGzeKIreKwXUXhuwrDdheFA+8sCN3O&#10;D9kuDNkqMq3nB64VBC7lGpYKAmaz/SYz/GaygoZTDd3JfrVRnp9d2v8/v//ip5ePfnrz/O2Xn/3+&#10;0ze/ff/q+9ef//j6i/s3Ll+7cGp9aX7P9o7jh4+sLq/ARbh65YOff/zp1ZdfvX395ofvvn/86NNP&#10;Hz7as2v35vrGsSNHz54+AxUOHzy0b8/eXVs7Th49dvHsOdgX5Nsfffzf/u3ff/vl13/9498+vnHz&#10;4P5Dly5cPnn8FFz/Fy++/P33P55++sWRgycunL1y/OipY0dOotHkodr+vQduXL/53dc/nTx2dteO&#10;A8sLO5bmt/ZsH9u783hrYz9wS13PQMd4b32fXuyRGRDTnlTSEp3dm1jQn1rYmZLTk1OY5hvAtLLF&#10;wXzMDmePsVWJNKP9s8M9M611A90tY2O9cz31g12VPTNt0yXmQg6G5kVw8yPqEETeQWuw15qJhiRm&#10;aDQpIAzrE0MONBMC0oSxIQRDLDfCH+sdQgmMYoV627t52bsF0TzdbGnFfoFtsRGtcUGd8abmSN9i&#10;vaI6QNMU5t4YCqlrc7i23qStC9GVB7oUGhS5PpK/+sgD53nxYVJa6i8rC0DgeGTt1nCPxgifhlBD&#10;Y7ixLsJYYjLkBfnlmgIyggzJBp9onTZMrYpxd8vQG3L0/rmefsX6oAq/sDxNcJ5LWDzL24RVmInu&#10;UUQPM9Y1Fu8ZhdUmkv0y2cF5gghkHVd+GHCuMCKJYkgg+ZYp4pHFWhlB2dzQdKYRUiRAjSSyTBZd&#10;Lo8pk0ShXC6NrpLFVkiiSwQRFbKYEnF0niAsT2pO4wcli4JiRH79uXWRGoOCzMqNj2+qKM/PSgsP&#10;8ff390xOiO7rbhsf6osMNUaHGAO9da4ycUVB7kBHa3tTTWiQb21FUVN9RYjRNyLYPzrcmJoQlZYY&#10;nZ2WkJ4Uk5uRFB8VWl1WAEJlSV5+VkpOeiJU47MoBm/3qAij1lUeERoQ5A/Tapmbi9RVLUEEV6Wr&#10;RmEJV4vA8UJkBVcWn8ei06l8PpcHBhUfLEc22IBgxzDofB5XzeV5MNkeJIYHkeFFYCKIPIlrAMGJ&#10;ooMU9ZRHXeZRH3nIBwFSW7wrpFCEIvJ4ih+DG0Jjm1iCUBrHyOSbGDwjlW1wIrkRaZ5YohvqI29t&#10;I8TYiq2wSqYkmMaHNj3ITF9niqcdwY3GD6SLAnFMnT1ZSeG6ChQ6nljJFYqgr2DPgrmKIsgIIP4n&#10;wRQRMsGMpVgCywChMvEvnvKoqQspilODAJlA72FraBwEmGciw4nlk00QYLz4azUg2BEaBIIcPM6Z&#10;iCeQCESLM8o7Z3lg2PevIwU0Aj2EPts7Ojhind7j7M4EPMqoIzyMWoglBvujDiZI+DEE9IN90TEL&#10;moWZMNoBtCfQMTgpaNnW2sbeFvFNhF5ZLsm7M/0rQQ4QFKEnAgStoQQtQFNohb8S2hTUJFkIRdvh&#10;LoIUZLIlFg0wgeAMMoVCgtRyvd9B9jg81pmAc8Q6IIIzFoZLyJfLpfHxsTweBy4v3ISFBXl6Hy82&#10;iwGjucFPHx1lRj+6cnK0VynlebnZZBLhnbuP5VUBeiWBoHuW1ysECo3MZDMsy8nBvS0UCKUsrogr&#10;kIukrhK5O0+gYbIVDJYS+QqErWEw1WSaHJhEleFIUke82NaJ74STODiJnHAiB0folTNi09jhbKwR&#10;vNXHx3dtbePq1aug/H/79efff/vlb7///NtP3//j91/+X//+z0/u3CwtyGVSiIgdBLMLjBUMxI7I&#10;u3Pk9wO5vLTs9s1bTXW1QQa9yV+PRINhk+UChpxHlXDJMv4713hLjHgq6iCvlnPeo/AoKA8Mma4q&#10;xC8e9Y63rAHLQN3hIUXz5WKWTMQEWSKgi/k0V7XIw0NVV1f28cdXSkpyDAYdg0FQSHlSEVssYAq4&#10;yJquqJs89AoNHA+pUsaHUrGYLZfzeXy6QESXyjlBJs/i0oyysqzCwtSqipyGuqL+7vqejprO1qqO&#10;lkpIUaGlobSprrixtqirrXZkoL27va62sqCjpbq5vswcakC6JOerxGxI9VplRkp0f3dTbKTR18sl&#10;LNjX39c91KSH1Gj0zs9PTUoyp6ZGYwJ0SqO3RkDFUx1tKQ42zlYYJwyGgILythiSAxKRhuyIYeDt&#10;GUQ7JsGBR8cJGXg2yYGGs2aT7QU0LDCf5MAl2PGI9gKyo4DkIKZiZQy80CJDEcPZhkW0p+FscQ4Y&#10;J1uMo4M13hmr1bplZmcNjQx3dLWnpqcYg4MEIv67qDVgm8JTanmBZgP2ghUGT3SGW9DGDp5zaxzW&#10;nkrCcehEYB4drxTQg3xcUqKMsSE+UUZPc6CH2aiLNHmafF0CvFRBvhpfnRzY31vl4SLQaYSQygQU&#10;VwXHXcH1UPH9tIpgX3dzkHeiOSgjPjwr0ZyfGp2TZM5LicpOjEiJMaXHh6bFhkaZ9KEBXjI+XSMT&#10;qMWId7ybCkHbEbag8Bqp+D27yeRahdJVgYDyKJD9HpG3sBDF2VF4CxiBuS2O8OI/gXgUbUcroPtC&#10;DlpT+GdYG7QRkFE4nsdgcGg0SFF8XMhFwsugsSZkIoSlAi4a+F4tE6OAu+ov0eFhExoB3U8nEqER&#10;yEcroAybkMJB4eh8Nuedsy2oAcQNnw85wEw6A7QTEqaGTASFgjL80AQsjohzxoKOtbGFFHWTd3Z0&#10;As0OGgdSgmVZV1B0bCbLEn6Dy2az0YgioP8YDIZIJLJEIVeDAIoS1BNoUhaLBUWgnFCdiMbVotKI&#10;QhFXoZRAKpYKRBK+TCFWuchlCqlEJpZKxVKxRCNXCxlslYDnoeCJqNaNhVG3Ti48v7r56srqq4uL&#10;r8/Nvz27+PrU4lcngJffnll/e3rpzan51ycX3pxYeHty8btTyz+cWf3p3PpvF7d+OL30zfG5V4fG&#10;v9w3/Pbw+A8nZ78/MfXtMYRfH554uX/sywOTrw7Ofnlw5vm+yS8OTH202H5xuun0eN1idVp9lE+2&#10;tyzBRRAh5YRLeQYW2YuO17NIHhRHHxouWi1I1imy/NyyAzwKwvxywgKifLReYj6HiHdGVtK2xznB&#10;dSM6Iosxv7NbwDBDABwbDJ9D1ch4cJLuImakr4sFRldF+6niA5H1XVNCdHEGVYSnOFwnCnbjhWi5&#10;4Z6CSB9xktElL9a3JDkoPyEg3ewVb9TEBKhQRD7WTx3jq4r1c4nwUpp9NHFGn+hAL4NW4Sbjg6LR&#10;uipVSqmbK/Idlrurm7u7u5ub1t3dw9PTGwSNxs3iLO/m6enp4eGuUCCrucrlcpUKCV8js5DSEkoe&#10;BKFQKLXEroEfGggygVC0HW4JZC5lAeX5fD4HHhxLRBpoCq0Amehtg76ngRQ2oTK0idYUi8VQB2Yh&#10;MLDBUG0Za6lwyzHJVGAYbUGGqQYZjwXtx3OyLo82diSFzRckzGWbZ9NMG0VRWyUxG0XmlbzwpfzQ&#10;5dywhdzgpZzQ+RzTYnYIpPOZJkjnMozTGQELWcFz2UbIWcgJ3SqLWyswL2cHr2aHbBWYdxZH7yyN&#10;A94uiT5Ul7q3OnlPU/ZGc4FJyqRaY6RsFptKRxF5AZuPovAwjWTSWTArQGLXCMUikQTGYQYD5pd8&#10;sVjKZDLhNOHs4OKgeD3YqHIF8rxCTdidx+EjyzzwBSIess6zWAQJk0EhO9nZYu2sOXSKmM3k06ls&#10;Mmh6DJtGBkVBxjvzWMyG+loel/0ejkcCylteIqLaBtjT1RXUhYOV1dTYaE9HO5VIUMilFZUl4xPD&#10;qelJuflZxRUlReXFg6MjbR3t5ZUViYmJOCcshQAahkVxcuaR6XI2V0Qnu4r5AipRxmaOdXXdvny5&#10;oaQsJczsI1fQrK2lBJyvkCuwwQQIaQ1JEZOlqbOlMevVCfMFoVMZARtF4WCjLucErOYFLeUGLOQF&#10;zOUGzGQbpnOMM7mm8YzAgUSfNrN7pb8ULJ9kV3akiuEvpStYeLy95St4eHisbbBWtnxHvNKR4OlE&#10;DsXT47C0WBtCpJUTsBnjiKzmirEz2zqGYuxDbZ38MPY+1g4uGFspxkblRBDa2bOtMEQMBrpKt3ci&#10;2mLFTKG/h1+Qt8Hk4x1u8DV6uXmqJb5aVx8PN52rhznIGOnn1Zxp/nir+eFWzqu9cS/WfJ6veDxf&#10;0z1f93uy4Pts3vDFvP9n095Pxz0eDitvdSCI/N1O4Z1uPsifDLicr+QN+WAmDFY9bphOF8xCqONW&#10;vPNKFGZ3mt2FSsbdbtnHHeJLdcyrDcwH/Yrb7fyPmtn3e4TnyrHAJ4vszpY5nS7Fni13vtrMvgGl&#10;HYKPOjifDEo/HUVAeSSGzIjy8ZTbvVH13RHVvRHN42nPzxd8P5vz+WxW/2zG5/Gk55Mp32ez/o8n&#10;9Q8nPJ9O6x+Ne3wy4vZ4Svdk2vPesOpmn/jukPzRpPqTMaS1ByPyeyMyYASOH5RZgsgjMsKIj7z0&#10;/pD4dj/vRgfjUoPz6XKbY4WYfdlWO1Mx5ypxn43L3iwq3syJvl2U/Liq/HlN8/ed+u8WNCdzMafy&#10;MXdaab+s63/d9Plpwxv4+3XvlzPquz28gzmYo0X219rYX8zpvt4Ker3qd39UfqOTc7mVer2dcWdI&#10;BB17MK58Pu/+YtH98zn140nZR92sp3PuXx+Ivrtkminhj1dohxvCxrqzXV2o9rYYO0t0Wmd7Rztk&#10;RUwMpPbWFs8AO5icYBydrBwcrRFveTsHa5iawiNlh9gS7+k9LoYaKhaA6z8j8uhkB9jO1toRmd4i&#10;WDzoKJjmw2CHtgA1YUeY0KMtAKG7A6EtQBl0DPHit7Z2trEl2NnjbWzxGExOpP7FtT2/3D3wf3x2&#10;9P98efTfHu3+/zw//vPF+dMtKY9nq77aaPpyo/7FVsPLjcavN9rfrLR9u9H19Ubn29X2N2vtr5db&#10;v1puQTO/We/848DYb3uHv9/q+W3XIAi/7hz4fd/Ib3sH0ag1wN9vdX291vZ6ufnhcPHjsTLgpxMI&#10;HP9kvPyLmZovFxqA36y1frnaDM2+XGmB9IvFxs9m6p9M1z2fb/psvv7lYtPzpabPFxo+X6p/sdz4&#10;dL7mwWTZxwO5t4byLrcnHywP/u7QwH//cP3t8eHPDw2+Pjd3a7vjw83O6+s9j4/M3d81cWO1//J8&#10;2/mZ+ru7ei/OV19fbn15auXsdNuJ8ZbjE62Hx7tOLc3vHp1b61uZaluc69scbV8Y6ZibHVhZGV6b&#10;71mY65xZ6J6Z7Zicah6ebRqebRiZqxudrh2dqhsfr58crZsaapgYaB2d7J/ISUiRUSjefKYX0zlM&#10;TI+WMhJkrHgxI8NVVOCtyPIUZnjysg2i3EBRtg832Y0aryTFKAhRMkK0jBwlJYUKcSaeox/Lxpdl&#10;q6UgiLyGaKN0tnIhYYxy+2hPx1gf24xg+/RATF2iTX+O/VI9ca2NuNjptDiEX5wgTo86jfbbjPbY&#10;jPXaDndZDXRa97Vb9bQiPvLAXS3WbQ2Y7lYkcE17CxK1pq0ZMzXGWF2Uzk5zBodwA4PYsVHmxLhq&#10;fiZseb5ArxPgHZxoZB6VLABTGu7q8DD36qro+emK1ZnSXdOF+6byji0XHlnMPrNVsD0RPdvp11Mt&#10;XRnXr0zp1uY9d28FrS6F7NxKP7Sn4eCuhs2VrCOHcrY3gman5Xt3+i7NqVaX1Burqq0N+eK86PD+&#10;4IZKhtELU57BbSoWpBoxHRn8k0PxN6ayz7bFfTJRAr/77uKg7aKAHYX+h2vNlztSr3ZmXuvKuT9e&#10;/Wi++eZo9cfD5edbcy605a5lBU8nBa4URN9eGvxk58zjQ6ulwW4mAc6fbR+nZizUZj46uLRVm9EZ&#10;ptkoiDhcm7qaG3q0PnMkxqvRR7iWF7GnLGki3rCzOH6rIGZXScJ6bsRGtnk81ncqwX89L3qtKHZH&#10;RWqFrzxGSKg3+2y2luYYVE3JpqbUsIIwjyAJUcewac4Im67JqI/0TpKSEiXEKoOyLdxjMs20kBm6&#10;szz+YG0S8P7qhD0VsXsqEleyI2ZTTC1BmqGkwOPdpU2BimY/2WSMz6XW4pPV2Ycqsmcz4/Z0NBxf&#10;mt01P7W1ML++uDg7Mr42u7A+O7O9sthWV9PWWAfjbGxMlJMD4tOHYvEoW7wbHewsq8ChkAqqed4r&#10;ivf6ByU0H6V3WX/Su9z/SO/KLATtA9nbOtlgbJ0wNkQrjCeP3JRm6s0MWq2M2VERe6Qh9Upv/kcj&#10;RdcHMx/Olz5ZLP1speLpYsWThfLPlipRUP75cvWzRQSmfzBXdne67MpA/qX+wpPtubvqs1M8lSQM&#10;EivVxhb9QglB5GGOAcrXxhFmuaDpbEFT4h0JoDJhOldWVnH6zLk7d+/fu/9gY2Orubl1fn6xr29g&#10;dHR8dXV9587dnZ3dne1dQwPDkPZ09aKhaRrq6hfm5s+cOn3qxMmdO7ZXl1cmxyeGBgZHh0fmZ+fQ&#10;EOrAkFNXV7dv377RkaH6uprezo7u9rbq8rIdWxu7d+/c3rmxvWP97sdXzx/dfefC4e+ffPTxwZWG&#10;aN9sd25NoLwzwnU23bCeZzpaE3+kOmZ/WeSh6thDVQmHqxNPNKQBH69PPdWUcagqbk951O6yyLVc&#10;41y671Sy11Cs63CcW0+EYizRYyLZcy7Tb6M4dL0oeDXPuLskfF9x6O48496C0L2FYTtzg3fkBe8s&#10;Ct0uDFnLC1grCFzJ818tCISJ0HSW31xu0FhGYF9W8EZP2f/87sm/vn769bP7P7z54ptXX/zx24+/&#10;//TNxx+c3bE0u7kwPTHQu2ttZd/29oE9e9dWVpsaGttb2+CC7NreeWDffrg+hw4cBGFmanplaXlj&#10;bR1kEIDXV9f2bO88tG//7h3bJ48eO3PiJGyePH7i3p27r79689033798/uUHl69e++D6yeOnbt26&#10;88cf/3j76rvDB45fvnDt6uUbF89fOXPqPBTt3LHr4H4Emn/z6punn36xtrw1P7O6vblvZnJl9/bh&#10;rbUDPR1jTTVdQ12TI+0T9Tn1fkLP+rjC7pTyZnNmf2rhUFZxb0Z+W1qmEk8iYDAEjD3RGofF4EQs&#10;+XDvdH/HRHfLSEt1T3fD4EDjyFTLZFZgOh/D9qN66509fHFab1tXk7NPFDUolhJkxvuFYX2iKYFR&#10;VFMsKyyKFRpMDvC200axw4IIfp52rj7O7sEsTx88qyYsvC0utDpU1xLlVx/mVeqjqDdpWyI8msPd&#10;2iI9kKg1Jm210R1d2TXfV5bvKwHO04sLfISFehGkJQZpeaCi0qiqMmksUeM9GsL1DWFBlUHGSpOp&#10;NNhYaArODgqM9/KO1unCNe6Rbh4pXn7Z+sB878AKv9Ayz6AUvjYMrzQ5qoIdXKKInolU3ziCTxRW&#10;F+/snckw5nHDCgXmHF5YBssEnCsMK5ZH5wkiQmxciiTRwAkk31R6YKE4CkoLheHl8phSaVSx2Fwp&#10;jy2XRpeIzNXyuDJBWAkvpJgfDpll0th8cWSRLCZPai5QRqZJTEmygNmKzunGnursvMr8vLrK0ory&#10;oqSkqI72ppnpsanRwdWFmfiIUBeJMD89pbe1qa+teaCjtSg3XS0TRJtNDKpzQnSY1kWGd7ROio2o&#10;Ks2vLMlzU0kITjbeWnV5UU52WkJxXgaK1GemxMVFhiQnRJrDAoP8vYKD9Aa9Vipiu7lIgTUucleN&#10;wkUtQ0PJI6FpeUwuh87m0EUiMI04KCIPRiGHLUQC/bJVHJ6OwfGiML0tPvJ+BLYviWsgcww4mhee&#10;4fM+djzkgAAVnCwha4AdSFrUid6J4oUleTuTfWlsEzBXHMEShKJLvBLpPo4EdwJV50RwxdiKMTYi&#10;ZH1XK4EdQcOShqCIPI3jT6B52xPd6YIgIkdP4ulxDFccTS5SeUmUbjyRGM6E8GcwFgQD/hNqR2Ww&#10;ZN9jykSLRzyk72WwcNEi1NQFQivAjrAXpFAE7YDJDO2gWv39MAFjB4pZA8ERoRq6O9IBRyeCM55M&#10;JIGxDDIy87VBgksDQQuwLyoAQSNATjisMwFPhO6gwJAlZDwI73PeucO/d5yHiSwyz0UIhh5oASbD&#10;0BkY0aDbIEP7CP4NOZbI9TAUvu8qKqBnh+ZATfRM4cThOgD99XrCJowgKMHZofReRuvj8Ti4qHDl&#10;EJTJAsRDDvpToGzxn0FizcO0Hfpl52CLw2Nt7KwdsYh/PZwF1IFSuVwaHR1Jo1Fgd0+dNikxvrKi&#10;TKmQwTWgUcnpaSmJCXFgPtNpFG8vnZ+vD4xzYCzDWcNFgINBTyCFs0APRyDhmWwWsl4rg8UCi5wj&#10;ZHLEVIaQxpDQGFIiWYQniIgkGYEopdJUFJqaRFFSWa50jgeF5UFlexEZHo54FyZXz+bryVSVgyPH&#10;2ZllbwuDuT2MrfAzwgWbm1u4e/veN2+//ttvv//6y09//PrLzQ+vdrU1k/FYJE4J/DAYDOJi64BF&#10;X6fY2zo4Y/EigfjjGx8tLc4bfDw1KqlKyuezSVIeTcanaiRslZiJ+sj/FZEHwUXB/U+IPKSQqVEi&#10;0WlQ73iZiCkVImHlgUEGFnIpaMgaMZ8GdRBPeQEd9MPFiyfn5sZCQgwGg04oZHJZZBadAIoCCVzD&#10;pSNx5IVsMY8hYFP5HITFYjYSPp5DEUs4CqVQq1OEmwOycxOKSzNKSzPz8pLKSzPrago6WipaG0vR&#10;qDWNtUVNdcXN9SXArY1llrDyiI/8UF9rd3tdQw0UlZUUpOvcZHDu7tCmSuShFkeG+fd2NpQVZYYH&#10;+6KIPKQGvZvJ5FNYmJ6YGJGeHovx0YgDtUohBUt3tGY4IU5VcIHJ9hiakw0wm+DIcLbhkOwlLKKU&#10;S5KySQq4iFwy5ADzKPZiupOM5SylY4VkezHVUcHCS8gOwFIK/MhWwFyiDdUJw8DbUrFIrBvkW0c7&#10;DJHg7O7umpSS3DPQ397ZlpmdERxqksol8KzaOdijjyWKxds7wtQTg6cQVG5qjpArU0gFfDYoXLVC&#10;CIrbw1Vq9HVLiArMSorITjYnRQWFBXgE+WqA/b1VBi9lkMHN6K/10srUco6IR4ZfHRhuDtjL10Nh&#10;NvmkxIakJ4QDp8aFAiNCbHB8hD+kSKSahIi81Ji89PjEqOBAH62Ux5ByWTC6aBRSN5VcKUag7fdx&#10;5N3k0ndRa+RyN6UShePVFh95qGYBvhFEHmQJjwcpCsGDzGMwQABGAXrIscD37yB7tOi/MoraC2GE&#10;odNRgIxDoyGBa+gMYBGPLxdLUChNKuRJBFwRF25EnkIskIv+dyR6tGMIMioQwL40AoFJJoOssgSa&#10;d1Uo0DcKKHAvYLGAOQwmnw3PALQshBT1l3/nYownoK9P4fcFhQ0p1smBiHNGfeRR13hgrL2Ds6MT&#10;qk8pJDKdSmMxmKBaGDQ6pHA9ULQdumOB5WFAFaFBTuRyOWgl0MigT1F0FYiAx8GxYLwAPQXKDvSm&#10;QMQFfo/IK9UySwAPAaRIWHkx8tZExqWpeKRIP/nB5e4HF1YfnJ55dW391eWl1xcW3p5f/ubi+uvz&#10;ay9Prb69sOPr81vfnNt8e2b9zcnV1ydWLOu+LgJ/d2r1zdG5V4cmX+4febFn8NWBka+PTLw9PP7N&#10;iemvj79D5F/un/jywOTnu8YebQ483Og90Vu8Xpk4nhVSY3LN0QmzPaWZOlmSVpTgKjLLWHEaXpHJ&#10;oypS3xDr158VMVWWMF4SN1ISP1mTNVieUZoUGu6p4hIcaUTkYuLssXhHZwc7rCVoAcKgFpHhyhrD&#10;Y1K1KomnSuitFEQHeMQHuccGaGL9XRKN7u8RebOXJFQrQBH5MB3f7C1KCXbNj/MrSg7MSfBLjtDG&#10;BiIR5C1wvDLWRxmtV8b4qqP0LrH+nrFGfaivTu+m8NDIvXWuSoXE4vmussSl0cgVKo2ru6ub1sXF&#10;FdjDw1On80J/PnjktVo3FxdkcVcgyFRYQsrA3Yei82KxGPKhJur/DrLU4uEOKdwVQgtxOBwUkWcy&#10;mZAJ1aACEAhQit48QHDbQB0UwUdbgyIguGFgwH4/ZUG+z8DhuXQmEU+CXWgMOgyfFDyiDMWOVkO5&#10;KeOZMVNp5j2VqUtZIUs5wcu5puXcEEjBvF/JC17LC1vNB1sISVdyQtB0MTsISpGa2cGr+WEIXp9p&#10;WsoybeZH7CmJ2lcWg/LBmsS9lQk7q1P2dRSNl6V7ckgCEp5Po/NYMNLC48REXxII+QIum8PnIj1H&#10;307ByaIxatBTg4sD00woggp8vlAgEMnlSpSRuiKxSCBUIA7yyIs3PhtpHeZFNBIRBe9Ae8j5XIWA&#10;R8U5kZ0cmBQij0kDdcGkkrgcBpsFMvJWDzQGqo6Ql4IMpoDOoDg7B+r17ipVQ1XVkQP746IiHext&#10;/Q2+hYX5fQO9xaVFEZHhickJbR2tXT2doOQzMjKQyYwTViGSULE4V4m0rqSUSySK6FQJm+aAwRi0&#10;7vevXXt44+NwHz+2E5bvhFWRCBJ7ax4GEyHnjBenTpUmL1UmL5VELeSbNssidlVGLecELKT7bhQE&#10;bZUErxUGLRcaFwsQni8Inc0LnswyjqQFgnVUbVJXhrhmeIkSdOIgJUdIhTEGcbbDWMOfFcnOSepM&#10;kdth/fG0cGd6lC0x1oYQZY01YxwjMHbhGFuzlT2KyIfZYfUYWy9rexXGRoyxdsGTxY44tq0NGUZM&#10;DIZkZUu2xYlZfB9Xnb/O29tF4+2i8nFR6BQSLxe5r5smQOcRH+yXFeq2qyf90XbJi53JXyz7PpvT&#10;fL/X+Oms++crQZ8vmr6YD3w+a/h8WvfpqPLuoOCjLvZHrZw7XeKb7bx7PdIHg277MwmjvphxP9sO&#10;FWYqwGFnInUrwWFHPGZfuvXJIvwnfcpbXdKPOgRXG5i3O0X3ukS32/mfdAuv1pI/qCGcKLQ+VWx7&#10;qtThZIn9pRry9Sbmx238u92Sq83s2z2Sp5Paz+C44y6fDCseQjqqujesuj+iBr43oPhkyOXxuPbJ&#10;hO7+gOvDMd2jEY/7w66PRt0fjrjeH1QCPx53ezSmfjiquj8kvzsghRTaudMv+WQYcYRH8fd3WLyF&#10;7w0ia7reGxDe6uF82Eq8VGd/pgJzstTqSL7ViSKHj9voL2ZkbxZlXy+Kv1+W/byu/m3d9d92+b0Y&#10;lRzNxFwsc3g2KPp1h+GXLf0Pa57frXj8uKl/OaO+1kQ5kI05Vuxwo53/etnwzWbg59PaDzvYV5pI&#10;H7SSbnYzH45JH4wr4ehPZt0eTbk8mFR8ue59f1z6cFr128n4F7sjzwx5TZRKe0p1+cnqztYMY5Da&#10;yQ6BhfCOtg421jYWHxCYKCOe6bYYO3sELnJwxCBBZqxs7W2cHWzxlu/7EILJNBAqI/aKxdp5b2lY&#10;DB8LWSLPvAPlLetrgRqHXUBNgUUBNgZsQub73RGE7P+OoAj5jtjybhZn54C1tcda2eKtMVG+ylc3&#10;D//x6cn/8fzU//ni+L8e7vpfn594dXT0am/BV2ttrzeb3+5ofruz6evtlt/39P+yo+fn7Z7vNju/&#10;W29/s9LyZqnp1VLTt2ttP+3o/seBkX8dGvu3w+Mg/H3vELJ5YPTv+4d/2dn7t72Dv+3u/33PAOz7&#10;drn5xUzNg4GCT4eLHw4WPhkt/Xyy8rOJii+mqr6ar/9qsfHbzfYvlxs+m6p6PFH+dKLi2XTVi7mG&#10;r5Zbvlxoej7f8Hq59c1a61fLTV+uNr9aaX46W/XpVPmD8ZJbFlD+g+60r/f3/nZu5uXB3mcH+p8d&#10;G/3kwMCFxcYdHVmPj85/uD7w5Mji1aXOywvNlxfqjw7nX15o/Ozo/OXFnrt7Zr++evj+4a09QwMd&#10;uWUT9aPzHSvLA9uIp3zL3Hzz1Gz5wHrt8K7m8d0t48f65o91zx5pHDtaP3q4fmJfw+TO5snVlsm5&#10;ponJppHxpsH57pHGnEI1jarnMPx5FLOMEyNjJ8rZqWp+jru4SK8o8pXn+gjyDcKKMGWmJzPbm52t&#10;Y6W40uOVlEgp3iwmRMnJIQJHAxtZ3NWTbuNKxLiSbFV4axUBEyCxifXGRvvYpBhtUgyYmnirgVyH&#10;lUbyRgd5uRu3PEKcmyCMDTqMDthP9NsPdmBGum372jEIHN+G6WmzRYPIvwtZU4fEke9otYZ0eV64&#10;taaYnWIOD2EnxonjY4TBAcrkhHp6MmhxPt8UIHGwxSDGLJbEZPERnBd0GpkMBlVxWlhvTdJCf+G+&#10;+frjm61XDw1+cKjv4v7mk9slFw4XH9+XvLVi3FoNWZwzLc6YN1fjlmZ9l+Zd56dEe3dqF2dFW6ua&#10;nZuu87OCHZuqtRW3pVn//DSqrwsmzmhVmmm3NOi2ayB4b2f4zbniSz3pd8fKH03V7S0xr2YGbBeG&#10;HK6KvdiS9kF7+o3uvAcTVQ9n626Nln3cW3StNfujzoKTlUmHSuP3FsfNJZuuj7feWhx4fWJ7b3Px&#10;alXmVk3OwbaSnTXZbcGaYjVpNsX3Wn/pXKrfzsLI+dSAzgDppZ6SQ5UpM0n+qxkh+0oTDlYkr2QY&#10;V9JMU7H64UjdYkboidaCjlC3YBKmzuR6oLPiw7XRw0MNIQKcnm6rp1urHTFNiYEHRxoHciOL9dJc&#10;V1aeG7sp2GUgVr9ZGr+vJmlfVfye8qhDtQl7K6J3l0VvF8VMJvjPJBs7Qz0mM0PWyhL6ojwX00N2&#10;ZJkvtxTvzo3fUZi6s7b45PTQ3tmxXcvzW0vzs5MT3a3t44ODu9dXdm8sDXa2NdVWNtVV9/f1wLQZ&#10;USLWSLRC+KWsEPwEcUgELYGqCNAV7zUGSqAf3kkWQjUGSu+y/qR3uf+R3pVZCDk0KBlruF9ssRgb&#10;khUm1EXQlR0+kG1cLAvfrow52ZZxpTf/1ljJzbG8B3MlD+eLP10sfTxfBowg8stVny9XvFirfrle&#10;82yp8sly9b2Z8mvDRTfGK481Ze5tzC0I9KRgMATLahw21g5WFtwfNDAC0yCvQx0w1hbQA0HkMQ0N&#10;DYODw5evXH385NmFi5fbYLbR2o6mTU0tY2MT3d29wJ3tXeWlFQN9g/29A30970D5pobG2uqapYXF&#10;40ePnT977sNr1y+evwDp3dt3gO/fvXfn1u2PPkTc7GdmZnJzsvLzcmYmRpvra/KyMpubGgYG+ian&#10;Rj+6cfXq5TNnDu/65PqZL25f+Oz68cmqjGxvcZPZoyvGczBONxrnvpDqM5/iubModE9pxM7CiI38&#10;0K3C8LXc4MWMgOWsoMkEr/E43XSSz0iMtj/CZTDStdesHI5zG01wX8g2LGX7A+8oCYMZznqecVdx&#10;yL5C064cv70Fxv0lYbvygrfzEUR+Kx/xkV/P91/LM2wUGZfzAmezDAu5xrGMwMpIjxsHF//Hj5//&#10;8vLBdy8//fW7r3778evvv3n15uXnc5PDa3PTm4tzs6ND+3dsXrt4cWluvq2lFY3kMzo8Mj46NjUx&#10;OTE2vrG2Pj87t2/P3uXFpa2NTdhcWVoGGa7blQsXjxw4uHvnriOHDp8+eerUiZOo7/yBffuh9PDh&#10;o6dPnz179vyVK1dPnDj1448//+Nv//7h1ZsH9h65cPbKxfOIp/yJYydPnTgN6c4du659cOPvf/vX&#10;jes3p8bndu3Yt725b3lhx5GDZ+anN6vLW2tKWzvr+pdH1tOCktXOoo7UyoHM6vrwlI64jK7kjMHc&#10;/M7MHCWBQsbY4jH2JBs8yZ4s5apS4nLaG/sXJzem+udHW8ZG60dSfZMEGI4vxSuI6utl5+KBUYST&#10;/eOYIVFEf4RJQXG0kDh2eATdFMUO87RzD6UbQ2hBPo5aA14XxvHzIUh98IyK4KCWGGN7YmB7nH+e&#10;l7jUR94crkOj1nRF+7SbveuDtBV+6ooAl1J/VbGfDLjIV4rC8cV+klJ/WUWQssqkqQ52rQnR1oZ6&#10;QFph9KwJMRUb/EsDTQX+gek+/vHuXuFK1zitd5ybT4zaM9sruEgfniTWhZMlZrI0kqRMZfmZHd1i&#10;nL0SyX6R9u7Rjp7pNGMWPbhUFJvLCc9ihkCawwvL4oTk8kNLZNEV8niok8MOK5PGp1L806gBBfwI&#10;4CJhZKkkpkQYVSyILJdGIz7yosgaaWy1OLJKZK6UxlQoYoulMfmi6By+OU8QmcEy5YlCs2XBlYFJ&#10;PTnV7UWVGTExG8vzkxPD9Q1VK8tz01OjB3bvWF2YWZoaT4qKKMpI621uHO/vGe7uKC3IGert9Pf1&#10;DDX5l+RnusiFBCebQF9daJBvdlpCakKUiEsPCdQ31pSlJUbnZiQBF+dlZCTHxkeFxkaFJMZF6L1c&#10;DXptiNFXKmKrFUIXpUguE6qUEhe1DFIZ2P6WlV05bJpQwEG+DhawORwEwUTABoaARBFSaSo215PB&#10;8aGy9HRuAAK7M30IbF8iyxeNTkNg6iFFo9agPvKQj/rIA6OIvDNdj6f6OpN9KcwgGtvEl0ayhWEs&#10;QTCVHYAleQATaZ6OeI2VnQQB5TFcjJXAiaKl8AOovABoAdpE26dw/Z2ZXiSensDWOlGkAjAaNDqx&#10;HEwlMYlEIRBIKHoMZisWi4DyeDwedW9H4WYgsP4QA9biUI9UtcDKCH78pzv8f4WnIZNqCUUAmTCC&#10;vNfzqM5HQXDYBD0MlVGTE/bFWpwpiXgCpDATRkB5y3wVCFHSFgzdMkQgsS4QpW1hW3s7R6wTGpQG&#10;GAQ8kUCikKl0GoVGBSZTKQQSEYrQk4KjQztwdLQpIJBhRIP238tA0EN0pEPzgUCGoRDOFFKUoKm/&#10;ElwHyER3RCugE2yYbwPBoYFAgBbQ6TeKv6NA/HvwHVKYnkMKfQRGc951xAZO1gZSGKXQN+YoLg/V&#10;FAqZm5sG7kM+nxsQYDAYfLVat6BAfyaDJpWIYqIjiwrzJWIhl8Py9tLBNYdLAd1A+/y+23BcaJBI&#10;JiHe8SIxXyzj8GUkGp/CEGMJHCyeh8UL7By5Dlg+nigDptJdmGwPCtONyfdh8H2JbG8a3x9uPyLd&#10;h8b1YwsCmFxvJsvV4iaPA/vFwd7Z1saRSKBaW9t2dHQ9fPjwu2++ffjg/sT4aLApCO+ExKgh450h&#10;xdrDHAAuu7WNLYIlwCnCyaekpD178rSstDjMFKj3cldKeCIeVcan8+g4KYfsImOpxEypJY48pKiA&#10;Luv6Ho5/z2o5B1gqZCgksIkA8cBqOQ82UWd51FMeGHJQaF4h5RTlZ1y4cCIrPcHNRSoVMfkcMoOK&#10;dVEKJEKGiE8DBkEm5oDeEPLoPDZFKGQKRSyRmM3l0VRqsZfezRCoy8xJLKvIrm8syc1NzMqI6Wqr&#10;bqorrq/M7euoARkY9Y5HcXk0ak1PR21vZx3kQ2lDTSHqO+/nrXZX8jUyjlzAUInZQQaPxtqS4f62&#10;hJiQEKOPKdDLGOAZ4KcNCfHNzk5MSYlKS4vBuEpYfhqplEGgO1ozsbZkWwwwj+gkohMlTLJayJAy&#10;8MAKNknCIghoWDmXrORTeRR7FsEaWEh1QBF5HsEGWEx1FJPseTgrYLYjRkCykzJxbGcbBsGGirWh&#10;kRycHWzgOYWn2cVVHRMX29rZ0dvfk1+YFxxqEkmE/+FLFrBQLes/QEqgEv2CDAqN0svHw9tHG+Dv&#10;Yw4LjIowmkMN0RGBiVHGhKjAtITQlLjgyBCfQL0Lwn6uvl5KL61UqxH56BQ6NwmkXlqZ3lMZG+4P&#10;DHtlJpnT4sMSIoNSYkNAQBH5vLRo1DU+MzE80RwUE+IX4u+pVYnkApabQqSRilwkQpVUBOwikyGg&#10;toCnFgs1UjGCxaNu8hZEHvUuR+H4P1kCDLuILJ7vKMgFKY/BgByuZUlD2IQimcUFHi1F/eJRpB42&#10;gcV/xnEGmc9ksigUDo0Gu7OpVJB5LDYa4V3A4fJYTAGHLRPxFRIhisVL+Bwxjw2HUFsc/FFE3l2l&#10;gsbRkDXQFOoOD0VatRrOBQTIgYNC+4g/PpuDoHsI3C+CQ8Cx2HQGi0ZnUECnEkkEIvIq0RJHHlIc&#10;1pHkjASucQatYmf/V0QeVDnURNzqSWQWNGKJeyNCXjG8C1kDAwbILBZLKpWiMC6koKFAu4G2EgqF&#10;MDwgg4QzFo7FZjNBT1lADAeegC2RCdGoNTKFWKGSgiyS8CGVSYVwBVwlIiGNYNCIJtsrrx9eunty&#10;9eahyas7+q5vdl9Zbrsw33Jjs//+3qn7e2c+PbT4cO/0p/tmgJ/A5u6ph9uj9zeH7q723VrqvrXQ&#10;fne548Fa57OtvtcHx74/MYvC8cCvDo2/2Df6fO/YF3tGP90YuL3Qen6gdGd1wmSWsc3sXu4nrg5U&#10;15jcc72leb7yarNnT2b4Qm3m/v7Kw8PVBwfKjgyU7e3K3dWZN1sZP1GVMFqVWpUaHOWrVHMpfDqF&#10;4Ih1tHHA2jk52GHBNAK7xdrKHoYnuKSwwWVQ3JVirUKoEtANbuJYo3t8kFui0T052CM11BPSWD8l&#10;sqarGw84TMcP9xRE6SXpYdqCeEN+giErTp8Q5hbpr4z0k0f7KWJ8FTHeikhvRZyfW5y/h9nH3eCq&#10;8NYo/DzcvHWurhr4UVQKBdwjIo1G467VaVzdPXReahdXnc5LpXJxdXX39tZrtVr47dRqpVwudXV1&#10;VYNkQeRVKhUKqUMm5AC5u7tDTfhxZTLEmx6aBRnah025XC4QCFAkGoXXYUd0LygCGUXk4Z6Bagwk&#10;hAtSgcNBViZAoXkQ4NaC4RbuHyC4f5BlDJyJXArdGYvH4vBMLsfRGZlo0HFODCtMgoeqNyl6Ljd+&#10;Psu8lB2+VhA+l+G/nG1EeSXH9FdezAyETEhRAXgpKwjyl7ND1/IitgrM20VR23lhO3JDdxWG7S+L&#10;OlSVsLc68XB74Y7WopxAHdMWI2Yg37jAw8Kg0XkcLjwRfGTxVj7ymgoeNEs0JzgjeBzQuRc8/XBe&#10;6PsJ9NzFYimXy4fHV6FQyWQKPl8ohCo8vpgvAIWAPuNSoYDFpLPpNJyDPUydqHg8l0rm0ShMIt4B&#10;g8SRB0VBJxMYFCKbTuGw6f8VkRfQGXwaHfQGPKsUZ+ddGxt7tndAs9BeeHhoWUVpXkEuMAhgGje3&#10;NuXm52Rmpru6aIg4Zx6DBVdbxGDKOFwPmULGYvFg6uhkn2AOP3v4yEfnLzYUlrgLxDISRQuqxgoj&#10;d8AUBmiHsqM2G3KWSuPWK+KWCkPWikN3Vph3lIVvFpu2y0K3S0KWcvy2SkPWSpCitdKI5RLzbH7Y&#10;RJZxNNPYEu1VE66rCtMlaQVmF4GngErHWdlZEFUEj4cr4OAEVpwMY2/EUyOcyBHWuBhrfIwNzoxx&#10;DMPYoIh8hI1DCMY+1M7ZG2PjYeWgwNgKMbZqAlWExTNs7OjWthRrOyZMgghUMZ0t5wg0IpmnSq0R&#10;izxVCh8Xha+LLMRTEx/okxPhvdGR9MWR5s+2054tG1+ueL9a9Xw66/ZmM/jZfNAXC8EvZgJeTHt/&#10;Pql5MCz8sI9+vYdxrYX16ZD6Tpfwkz757S71ZpzjTJBdjyumQ4VZj6LsTCKuRCFw/MFs6yN5Dne6&#10;pEiwmk7hzXbBtUbGvS7RpwOKj5oYt9s4V6rxx/Mwp0vszlc4nSi2Az5XibvWyLrZJv6wVXyvT3Wz&#10;U3KzW/p43O3hCALKP5rQPBhTP57QAH8ypAJ+NOz6cMj1wbDr43EP4IcjrsCPRjUPR1VQ/96g7E6/&#10;5MGI8tNxFxSjh3buDSjuI5Hixain/D2o9id/MiyD/Lv9go866VebnM9X25xGEHnMsUKrS9XOD/p5&#10;X83K386L3y6IvluS/ryu/n3D7Z/b+kfdrMPpmGs1+Dczbn/sDrKErDF8t+r+/br3kxHxiWKbPemY&#10;U+W4TwaV36wHvV01PBiSXawnnK/FXWsl3+5jPh6XwnEfT7ndGlJ8Mu1+f8b97pTLrTHZo3m3lzsC&#10;PtsyPt0de3TQ0JUrbi7UttdGVhSHhRrlWAeMjRXGyR75ogKZcSMQPcxXrewcwYjB2DtY2dtBubWT&#10;PbIEPhJ+xhIpAggm0KiA0nsDA+wHkFFCprTvQXmLdxIQalf8lRB8ygKxwb7/idA2gaAaAtEhH5Pa&#10;2WGsgIn2Vl5S6ifntv759Nz/9+sr//b44B/3tv9/ry493zd4rTv/643O77Y7fz/Y9/uRvl/2df/r&#10;4NAvW10/QuZ6+7drbcAg/LSj++/7h//7sal/Hhz9dbv3n/tH/o+jU3/sGfz73qF/HUByftzq+m13&#10;/y87e3/d1Qfp68XGZ+Pl9/vy7vbk3OnO/nS4+Pl0NcpfzddD6dcrzW/XWr6BQ2x0vFlpeTlf/8VM&#10;3fPZ+ldLIDe+Wmp6vdz85ULDK0u1L+Zrni/UfrXWfH+0CHGT70x5uFD1zZGhny/OPz3Y//jw0PMz&#10;cycmKw8Mlj4/s/bkyOKNjcHrK90fb/QdGy66ttr42bHpJ4dmbmwMPziw+OjI6qcndi+1NOWFxMy3&#10;zaz2bY01zc21L6+2L7bElEUQ1elszzJFQC5PW+0SUCnT93tHDeoi+3WxA/7JQ9EFEzm185Udy439&#10;i/W9W12jo2U1njSaH5sRLuXEuYji1fxcL2VNsGe10b3cX90Q5lEX5lZmkleHq2vD1FXBijxvbqqG&#10;kqZhxispZhE+QowLEzoFsm0CeQ4+DGs3EsaNbKPGWyvxmCCZfbweH+lllRRgneqPqU+xGyzELjeR&#10;1zrJSz245THyzJjzcJ/t+JDjzDC2rxUz1G3b24bpasb0tln3ttt0tVh3NGEQ73gLKN/eYtXRat3a&#10;hFldEm6uSceGSdMT5JFB7Pio88Q4eXyMMzWpWVgwz0ylFxaYeBycnS0GjCscjuroSLN3pIHsBBrS&#10;EUN3xCg4tmHe/Fh/UWKgoDhRU5YqL0nlFaSShzu1E4O63VuRK/OBGysBGyvuKwuSjSXJ+qJ414Zq&#10;dZ6/usTfWJOuLasO7AmLi7Dy12H8tZhoI2awg7tr3nO522uzzXh9Nv9CT/qd8arbw1Un6zM2cyL2&#10;lcXtL405VZ14rS3zdl/+nZHCu2PF98ZLnk5VPx6u+GSg/EJN8pXG7EtNuYdKE7dyow7WZB5vLjrU&#10;mH+wIe9ka8lCevhCashotE9/iHJvmfnORM3p5vQ9JealNL+BUMUHvcU3hioudxfuK4vZygvfWxyz&#10;lBKwkGRYSgtcSA4ci/FezAhtC1KlS/DJYvxQsunm2vCjfQtbjfnlJlfgsfy4w4N18xXpTZFeNUGK&#10;jiiPgQTfhbyIlYKoA3Vpx5szDtYl7K+KOVKfuF0cvqc8Zndp7ES8YT4tpC/SZyzN2GXWDkV6najP&#10;2UoP35cfv7coeUdx2p7Wmktb80uDnbtW5xZnJno728YHBzdXFufGhrdX5ydHBiaG+6fGhmcnx4xB&#10;AfCwI0++DfJBMTAKLkBq0QeIzzyqQ94rE6hvUTbvCK2G0rusP+ld7n+kd2UWQvWNHcYe1CEOY0XG&#10;YOJ8lIPF0WP5wfNFpt1V0WfaMy+0Z3w0nH9nsvDuVAECxy+VfTpXCvzZUiXws8Wyz5crIH22VPlo&#10;tuzBbOXHo6UfjpQfa8jYrkxriDGyrDB4xNsfDmUL7GwDKtZiEVpi2WCQd59IzJyGuvrOzva+voGL&#10;l65cvnJ1cmqmsbG5qqqmvr6xtra+qakF0oGBIdRHvquju6MNqoPQ2dLU3NneAUJ7a1tjfUNuds7Y&#10;yOjk+MTE2Piu7Z1HDh0+evjIyeMngC9fvHTo0KGxsbH6uprSkqKFmUm4/s1NDWmpycnJiWZz+OBA&#10;z80bl29cPvnB6f0vHlz78t6lM6sjxSGutRHuLVHa/gTPiVTv2TSfiVjNdILHXKrPVKLnRKJuJgXx&#10;hR+zAPEzyXoEkU/WTyR4TSX5zKf7T6V6z2X6reQjn/1tFAavFwYtZiNuB3sqInYVGQ+UGPfkGQ6U&#10;mA5XROyBiVBR8O6S0B0Fxs08/42CgI1cw2Zh4HJOwFym73xO0HC6/1h50u/Pb//x6tGPXz76+e0X&#10;X7969vdff/zh29cfXrmwMj+9Pj8DN9ji5PjRPXuPHzw8NTY+NjTc0dY+NDC4srQ8NTG5vLi0ub6x&#10;e+eufXv2ri6vgLx3957trR17du2+dOHi1sbm6eMnNlfX4FqdO3N2/959J44dP33yFFzAY0eOXjh3&#10;/sKFS6dOndmzZ9+5cxeOHz/5+efP//X3//4//vv/de70pSMHT5w/e+nCucvHjhw/cujooQOHTx4/&#10;tXf3geeff/nrz3/bvXPf+sqO7c09q0s7JkYXLl/4aG5qo6W2t7dltLOmb7pjptCcGyLWtyUWt8bn&#10;tcZmtMSk9KZldqZlFYVFcW2xTGscGYPFYRyxGEdnazwFS9fKPbLjs3uru7uK26NcwmVWwgCqjx7r&#10;7m2v8bJSxtBNCeywcLxvFDkglhocTQuOZIbEcCN8HHVe9toIbpiB6OuGUZqo+ihRgAJDDqLzG2PC&#10;GyL9WuP922INRb7ymkDX9igfJFhNsLolTNsSpqsP0lb5a8oMqhKDssQgBy72k6Cx41HX+Opg19pQ&#10;99pQj9oQXU2wR0Wge5GfR6HBr9QUVhFqTnTRBXOlZolrlMwjycU3XWtMdfFPUwbE8XUheGkMzTWV&#10;6x1PcY9y1CTgvGMddXFO3pk0Ux47PJcRls8xF/Ii8zkRsFnAjywWxRSKo4ALRJEV8sQcdlg6zVgi&#10;ji0SRmazglMp/tWqpHJZXKkkpkwcUy6JLRUjoHyVLLZaElMjNNeKzTWK+BJJZJEktlgWny+ILhHH&#10;Qftlkqh8UUgsw6PYP74jp6IqK3ekp2tyYmR8YqioMKepvqq0IKelvrq6uABus/rS4triwp6Wxv72&#10;luS4qPiocK2r0higb6otz0yJiwwNNPl7uyrF2WkJ5UU5AjYVa4cxGryKctMLc9IgTY4zpyZEJUSH&#10;JcSGJydE+vm4a13loSY/V7VEyKOr5AIlEjdVqlJK5GD7i3nAUgnfEsGGKxbx2Bw6k4ksfUmhshhs&#10;CZ2lpDNdmVw9meGNIyMxaogsXzxLTxUEvofjyRzEXx71lHcke6Dru0KpA0lri3dFI8tTeUFkZgCB&#10;aiAzAimsQI4onMYJJDH8nIhaLMmDQPeE9u1xKgSRR3zkORhbsTPdE8fwhpZJbD80Hj2F6w+HJrB9&#10;cUwdga3FUuR8uYdMrZWpNBKpnM3mkkhgZhEsXmRUSFHUGAgsWYIlvgoKJYMAm2DhUiyRTWDz/8/b&#10;X0ZHknNtomiY7WRm5nSmMc3MzMzMzMzMTGWXXczcxczUBd1dXd1vM76NL38wc+7cdde5OzKq6usz&#10;c87POVqPtXYoJIUUIG09ub2FBVjnwllIgbOQE6N3IQWqg1Uklg4pMFOgI7txpsAmFIwLxhkD5Ids&#10;UISIRx3XEHB4nJHDwUNkZM8hhrKY4goxGow2tRCbGp1eQGxhZWmNs7HB4wA4Ap5EIVPeepnHSHky&#10;FW0M1mxoKsb1Q2OgcqgPa9u7dr5LgfBmovqDMvzm+A8BywnFIcYyQA1wCDGkYDJcCy4KAQQsHaqE&#10;7KjXtLe/DoAAdYAApyAdZOwsls3CCvqJ/mhsaQ0KOIL+b60JaOZwP1EyHUoxmXS93haHs4YX0t/f&#10;NyszXa/T8rhsfz8fna0GOkAhE1Hzdw4He1gQY60CwXirTaEquF18gYgnkgqkSo5AaUPkWOHZ5lYs&#10;PElMpimtcWJrnJREUQNwBDmZYUuk6xh8V5oAXnIXjjyYrwpjSwLh3eZJ/YRyX5XGl8aQmyAECzOS&#10;CQLPETXxtLYi0KistLSM5cUVb08vbKdZnCXqtxPuO0bHoz02tTI1ewOlUn3u3LnJibHQkAB/H3ch&#10;jy7gkFFH8GKmRsq2V/EVIpqtnCsXMzADeYyLV0pZKhn7HRH/DpjvGoxwV0jYEGNQGx3XSIUMnVok&#10;5tOEXIqdVgKHkCcxNuTQ/q3x8X4YH1yddSI+TS5hc5gEgFTExAApKrkARgyFlCcUMukMApdH02il&#10;WluZp48hOMzX28+QnhVfUJSK0fGlxeldbdUNNYUdTWWN1fnV5TkgYx7kayvzaipysY1e25srRgZa&#10;sY1eUfq+Mg+E1MQwB41ILqDZqUSOWik0OD46aH56KC0p0s/bOTTI09PNzsfTMTjYMzk5Mi0tJikp&#10;AtGKmXoxW84iSag4KQ0vJFkJyFZwqBUwdCKWnYSj4VGVbIKChZexcJhFvJJLBIFLNBHRzCU0CwHJ&#10;REQykdEs5HRLiEEGCAgID4fwCJDHUkLH8enWIiaJw8Cja1kTBL5mpVoRExfb1Nba3dtVXFrkH+gn&#10;lUvg4zS3RN9jFPDgjZ80fMlEGknnqHf1cvPwcvX2cQsL84uNQofmuOigmMiA6HCfmAjf+OiAID+D&#10;j4edp6utl5vO213vbC93sJN6u9t7udmFBLjHRQUC4JklxYVGh/slxARjgMTYyAAA3KyEmMD0xNC4&#10;CJ+IQPfoEK/YML8QX1cnW4WES1cKeRqJ0FYmwRzHQ4wZkisEPDi0VykcNSqI9QrUx4utcVtXyKB8&#10;6xNGjTpkhxTUah4j3DGSS2x0ygwxj8F4x7NDOlYQDiEWstkQQ22QDU5BDRADsGqlfD6fycRIedRS&#10;nsVm0eiYVxk+myXiwRsvkhqJeIBMyEMt5Y0FjU1CuwACXBpj9kGABqD9EonsNRqMuIerQyPhilA/&#10;NAauiHVBzBcIOFwukwVXZNMZfDYHb2XNpNLoVBqM2jwOFwZuMgzf1jYAEg4PsRX6g5oF0QYHQ7nx&#10;34DIkFkiQqlDNpPFZUN1XDabDeMRxDAuwyHmskZttJiGKQEbOoVGLyUw9xAJOCaDxuGwYOqBcZDG&#10;oMKLJJaKZAopCHKlRG+vhTuuUIoBfB4LnpdeIlGxWMWJsQcXJg/PjSy1Vc3U5E5WpI8WJo7kx44V&#10;xo8WJIwVJs5WZKzU589XpC9Vpk/kxw6lh/Uk+nXGeQ+lBo2lB09mh4yl+a8WR10crri/0PzRTv9n&#10;h8a+Ojb15fGpz46Mvz4w+snBsffXe+7ONd+fbT7XXXi4IWWtOGw0ybUrwq4zynEw0Xso2X8yJ3yy&#10;IGpPV8Gh/ooTYzUXZppPDFeeGqk4MVSytz19b2fWbEX0dGXcRE1aZ3FcXrSXnZghZtAoVtY4c0sK&#10;nkzAkc1M0P/thWHRwszoSNQEkQm5OoXIQSWWcsg6KTvG3yHOzx6zkce2bA13kUe5q8IMskB7YYA9&#10;L8xFEu4qTQ60K07yy4p2S4tySQp3CvdSh7jKItzV4W4oHR/vYx/tbh/uZh/sYuemU7rZ61wd7bRK&#10;mb2dTqFQyBUqdItRhUprq3dwdHZwcNJqdWq1Vq+3d3JyUiqVBoMBBI1GpdOh7uNVKhUkwgM10vSo&#10;pTxUIntr5w4xpECAxw3ZsPwYIy+RSLAXAzMPh/dRYwxGWl4Nh1AczoJSAqoGZIaXBPJDhSBAgAzw&#10;/rBYLJj1MUsBBo3OpzGp1ngYmGGSsyQQrNDNWHB0Ep5rZSEyRaqC/ebyUxcLEidTAxZzQ2fTfVGe&#10;PdPvHRbfHi6k+/yvgLOL6YGr2aEbeRHruaGbOagD0H2FoYC9JRGH6tP3txZNVWbZM0kiMk7G40iF&#10;IuwHKr7RDRTg3V7H2K8L2P0xfogsJpMJh5AIZyEZwOHw2GyuUCiWGd9+lUojEgjhM5SL0U2bUToe&#10;xhaREHVbAzcCZnqjJzgYN5hkMsQwOAvYDFulDG9pxqZT2AyyWMCW8DlKuJEcplzEB4HLoEo4LJjI&#10;OHQKJFIINptry3t379JrlPBxFRTk5ebnZOXlZufn1TY2NLU0VtVU1tXVeHm6s1kMEs4GmqESisRM&#10;lpTJVjA5EgYrLzWtr6NjdX5+bnQi0i+IiyNqWRwxzkZuZS41Qwp9nSbz47fqMrdqklaLQrcqIvdW&#10;R+9URu6pigJslYUAdsojtsrCNoqD14pDlvKDdlfF76pKmMoJGcsK7Ev1b4j2qIr0yPDQ+ooZ/mq+&#10;jGJJx5mAsgQaF6hH8CcgUgSmoDIjYXROiBUpwpQQjtjEmhMxJ/JRZvhgxCLExDrYFOeLWBkQc3sT&#10;SxliykdMxTYEMYFCN7chIhYsC7yQSLFlc12VKleV1lll66jWO6i0Bq1toJtLsLMtfEFFEe7DJaGP&#10;tsufbyZ/uBby0aL7qwXHjxedXi14fjTn++G030dTPq/H3T8es38+JL/Xy7naQ7vazbrawr3fKbvb&#10;LnnUo75SL5vwRT3Id9givQ7IniTeeoz1VpLZgUzzY/mW+9MQyPbBqP2DLvn9Tsm5ctL5cvLHE3YP&#10;OkXPBpQ3GxhXqsknC80PZSHH801PFVkALlbTLlRybrVq7nfp7nZp7nar7nYr7/apHw3bYngyZPt4&#10;UPt4UIei34hBlJQ3AmXqH6LW7or7fVLUNfwb+3f1/QEt4MGgLWplPyB/MiJ/NChDeXmjH5tnY7q7&#10;PdJ7vRI0pU98s515rtLiYq3V6VLkXIXpuXLLGw20l0OSr+bVX87JvpoT/7Co/GlF+9Oy3b/2+Nxp&#10;oB5IQm7WUX9Ydvt50+vHddefdrl/uaD7ZsXw/oB4Txqyk4rcaOK+mnD4bNH9TwtuF+tox4rNz5Zb&#10;32ih3etiPewXvhizfTKqfzCifzDheG/S8cao7u6E/QfrXp9s+t0Zt3t/LejypM9ag0N1HKs+W9tZ&#10;E1RW5BMf50AioaS8laVRL0FgoLVBqW8TxMbGCtRSWHFYmprhLGwsTWD9gQ7E1lYWNtaWEFtZgkaD&#10;7toKMbY2gfJ/BLZUgEntjwFSsEURppET8LCEMe67gv6I9ia8W2MYa0EP0URoH2JidK1jBrEVgsiY&#10;Fg/P7frnq0v/47OLf3164OXRwf/x8sTDpea7g6Xf7Or6df/Abwd7f9jX/pcjA3/d2/fX7b6fNrsw&#10;/LzV/dtO399QW/ihv+wdAPyy1f2PA8N/3Qs5B/6yp//rxcavAMvN36y2/gj5t3t/2uz+cqHx5XDJ&#10;g86sG41Jd1rT7rVn3G1Lh5Q/zdS+nqz6eqXls/m679bbftzsBEBZKPil0Rgf4leTlR9PVUEi5Plk&#10;vvab1RaI/7Tc8Plq0+3erOvd6Rdak26N5P96Yf7vtzYe7W57fXry0/cW9vXlnV9oeX507sn+6Uuz&#10;7eenWo4Nlp+bqHi4u+fp/uFrSx0X57veP7T0/pGVKxvTB8eHswMip+pG51qXFrvWJuomd7cuNPlm&#10;xlorGhR+jXLPSoF9IVtVwdeVECXNbPsSvDQPJ83n6VM56gyZQ6Nv5GBMzomO8bWKpkCOIEwiDpUJ&#10;YnXSRAd5npe+2Meuws++JtCxNsihNtiuNlhXG2xbH2ZbFaAudBfnuwoLXGWpek60jBSnoYfJCDFa&#10;uo/AypGKGFiWeoqpwhpxYJh5y8xD9JbB9kiSr2W8B1IQgoyW0hYb6MttlKUe4uwAcXIYP9hjPtJv&#10;1d9mAkD91bSYdjabYOhoQun4ljqITZtrkY4m1Gq+u9ViY0myMMsb6MX1d1qNDVOGB8i93bjBAfrY&#10;uHh2xmF+zm9hIWl4KCUuxqC3FXI5DFiuwqtkYQkvNupq0sYUIVogNGuEZY1IaYhBgfg5mFdk6VrK&#10;DTMDYSf2F44NuDXXCabGbRdnpVuryoVJ6a4F7caieHWBs7XJX1sTbe/y2F6P9HBGXPVIbIjZaI/D&#10;9or7yrh2tl231ul+djzx8kjmg8nKRxP1O4Vxe4sTt/JiDpUkHS+Ovdmac6s98+FwwbPp0vvDuR/O&#10;VL4cL382WPKwO+9WW+715uzLzTmXWvJON2Sfbys811J4pin/vZb807WZp6rSLzbnnqlPudabd7Y5&#10;7WJH9sn6pANlkYMh6pP1ydf7im4OlBytjl/PDFhJ8wUsJHmORjqMRDiuZAWdaM7ZLkucSPTpDnce&#10;S/YbSQnYqExfLUuBeK08da00bakwYSQ5pC/OqzPSuS/edT43BFTBpbywPZXxJ5ozjjQkHayO3VcZ&#10;sV0Wvrs0fKMgfDrFfyjafSjWeyjeqyvYfisv+mpHye708I3U0J2CxOms6LmqvJ2xrtXxvqXp4fmp&#10;kc62xqH+ru2Nlc3l2emRnqnR/pH+7u72lomRweKignfMA4wVEMO3D+EdifC/NWCXRje7Rm3kEa4l&#10;Uh7rN1gYMVsStlwavLcy6lxbxvm29HvDBQ/HC+6PZT2dKXg2V4ThxVwpZiOP0vFGRv7ZbNmDieLb&#10;IyVXB4pPt+TsVGc0xQSKLBAy+hsnjLOWZogp0dzKGuVzUKLAxMKSTGdFhMbMTc5vrK2DalFdXbtv&#10;/8Gl5dWJyen+/sHW1vaamrq6uoaysoqiopK2to4jR46NDo/V1za0t3a0Nre1tbQ2NzY11NU31jf0&#10;9fRCnJWRWVNVXV5alpudU1dTCxngbEdbe1dHJ6RDPNDXX1pSlJ6WMj01NjzUV1NdXlyUl5gQFxjg&#10;V1pScOPqheuXT188tf/9Oxe+fHbjw+vHewqiK0IdaiPsexIMY6muowmOU0lOs6kukwnOozH2I7H2&#10;o3GOI/EOI/GOIEwnuc+l+Cxl+a/mBq3kBKLmHdm+K7n+c+keK7l+GwX+uwoDNosCtwr8AHtLAvYV&#10;eh8s9TlQ6rdd6LO7yHenLHh3SeCuPJ+1HPctSCnwW83yWM3zX87zG0t2a491Obc2+B8/fvzNh/d/&#10;+PT9P3/56i+/fPPlp6+++NOrPVsb0+Mjy3PT81PjK3Nzh/bs2Vha6evqnhgZ7e7s6u/tmxyfmJqY&#10;XJxf2L25BZifndu/d9/q8sr21u6jh48cOXT4+NFjmxu7Dh04eHD/gfPn3jtz6vTenT2nTpyEs3Dq&#10;4MGDFy5cgJt/7NiJ8+cvYrz85ctXf//l7//9P/6/L59/dHD/kdMnz506cfbs6XPHj544deL0mVNn&#10;D+4/9ODewx+///OjB49XltY313d2tvYvzW/sbB0+duh8Z+tIS21/W1XfSNPERMOEgW0Xq/dvTypu&#10;ictujU1rjklsS0prS83J9Q9nI2YsxIppgsMjFgTEmm5JJpngiIgV14IqteYrzAUKRODHdPciODqb&#10;asIYXhEM73C6VywrABDJCAimePuTvIMZAS5WjiG8ID+Gjyve4GyhjxYHeVJ1EsQmRCirjwqqCXVr&#10;S/BuinQt8VZX+9rVBdo3hjjUB+mq/dQV3qhb+Ro/h1IvbamPLWQAlPmqS31UEFcH6aFUQ7hrY7h7&#10;saeuJsgNkO+iy3KyK/ULjLd1Cpdpg/mKMIEmy9Gv0DUsRemZqfGL5TgHE7QhRNsIqn0U1QkQT3eN&#10;wdnH2jhGWdql033yeMFZLP98TkgG3T+XE5IvCC8SRxdLjJDFlMhjy5TxZfK4QlFkMsUb4jxheCYn&#10;KJsXkisIK5REAcoVsRXKuFJpVIUitlqdUCmLqhaHlfIDSiSoi/k8SWSBLLpMmVAoioKrlIkjS+Xh&#10;2RK/OKlHfWxuXmTCaGf3SH+PUiGB5UBWWrK3myE7LTkvLaW/vXVqqL+trnq0t6u3tSkuMtTL1Ukj&#10;FzvYqvIyk3PSEwGRIX4uDtqs1Pii3HQOnQiqlkrKBxlSAOlJMYE+brERQfExocEBnp5uDmqFUKsS&#10;h4f4ujrr0P1d7WAdiNrIy6QClVIiEnJ4XAbEbBaVx2VyuAzUzs/o2ZdMFYmkLnS2I5VlYPG9KSzU&#10;ZQ2Zg+62SuG+sYsnsd0AIL8j6HF0ZxBQ4p7lakm2t6Y6QimG0I/G8WHyUQ/yWMwRBRBoLtYkeyLd&#10;QGQ40diuRJoDysiboju7wmrDFK9hiH0xTzhQG9RM5HiQeR44poHAc8WzHXBMNUOgFUi0UoVWpdby&#10;+UJoOJlMNXLxJCMxToHFK0p9vKXaUaLc6IYF+ggyLGzRTMZ0LEBmSAEBYtAnMZIdZMzwEQIkYnPH&#10;GzXSxMTS6CsG9E9MC8XWy1CEiCdQSKjtNqTDISRiZD3GyGMGtaCGYr4uUCLeSIIbWe43pvSYZotV&#10;iBVHVVzjLwrQZmgM9AICCJAC2eAsBLgiHGLNg0qwRkIM9UOMHWIpELBEbHLErggpRjrbHLLASXOj&#10;bTvIGMGNyagqbcS7AInv0jEZO8SIeMgAU661tSWWCP1Dcxp7DYD78Eb7tzAHwD2E/Nh9gPW7k5MT&#10;l8uF/ioVMlDs6TSKwdlRKOCZmSJYp6GzcJfgtkCAfkEpSIX2Y/UwmGwRrPf5EoFUzeDILQk8Czzf&#10;Ei+yIkhwZCWFqSPRdDZEFY6kxpM1VKY9le1E57lQeK5EjgtN6EsVBXBkoWSOJ1fszxV7SuUePL4d&#10;ghDMTAgmiLWZqTW6w5qZNQFPQffHMkH/FwFuwP8Co32SiQVijtLx1jbEuLiEp0+fFhXmu7s5O+jV&#10;8BXLBQxbOV/Bp2klbJ2co5IwlCJ0Q1fMcTwABIWECbHmrZsa7BS23SukvDOEBwHzGo9S/EaOHnNi&#10;AwJArxE76uUlBelnTx0uyE3z9TIoZXyZmCXkUWUSBptpIxZSJSKaWEBXSDlwCt3oVchE6SIOhSdk&#10;qG2lXr4uoRH+IeF+sfEhOXnJJSUZCQkhxYWp3e01rXUlLbXFva1VzbUoF4/R8Q1G9/GYmTwcAno7&#10;63o6auuq8msqcrF9XytKMh31UjGfAi3UqUXQyJAA97HhruqK/KT4sLBgL29vQ3Cwd2xsaHx8eFJS&#10;VEpKDKLgUeylXCeFQCdg6oUsWz5Dy6ODrOHTFWyyjElQc0lKNgGg4hBR8EgKDkFItZCxrMV0Cynd&#10;UsGyUTCsxGRTgJxuKSQiEoqZlGouopgJyeYimqWYiZdwiHwank3HgXIPy1pYXorFwpCw0Prmpr6B&#10;3qKSQv9AP5lCSqKQUc3L6EoeYqNdhAm81kQaSa3XOLg4unkYwsMCoQMJsWGxUcHREf4RoT7hwR4w&#10;wgf4OPl42AGc7eXwIPUaocFJGehvSIoLjYsKTIgJBiE+OshIuwdHhfliFDwkJseHJcaGgBwT4R8d&#10;7hMZ7B4e6Boe4BYR6B7q5+Zl0DloZBopXyHgqsWoOfw7YLS1QsBTiQTohq5GxzUAjI7HHNdglPdb&#10;eh3yo0VkAtQjM8TytwbvACGbDTGWCEBrNrLzkAEqARkEqApSRBwO1AaCsU50c1cBi4XR8ajA5nAY&#10;TIlAqJBIYWklEcCrLJGLBXIRXybkSfgcAEapQ7XQQqgHauDS6WwqFasZ0qH9cC2t0X08ZIBWYVeB&#10;DCDDKYCYy2XTGSwaHS4HF+UyWXQyBVIYRr/uTDoDxm4rC0uiDQ5n9B2PGcijnqeMMgGHx+h4Lpsj&#10;k0jF0C0WG9vZFWNdIcCABTJGx0OQyWQMBgPGWQhGC903jDyDju6oTiIR3jHyEplYpVEClGqoWyCR&#10;8nW2SqVCLBFyZByWg0QY6GBXkZyw1NlaEx/dmBBZ6O9WFuhRGeJdGuhaEuBS7O+U6iSPULCilZxY&#10;FTtGyYiSUDLsReW+dmW+ujIPTbGbvMggLnIRtITYbVbEnu4ueLTc9vHewS+OTf7p2MRnxyc/3Df8&#10;crv/4VL71bHqi/2lx5rTD9Yl7S6PWCkMWS8JhyL7mzMPtxWc7Cs/NVx9dqL+6ED5e1ON5ycbTgxW&#10;nB+vOdqTf6A9a6c1faMxZbE2ebgkfropr70wWUG34RFsiEYXmzDvWZpbwYQC0x8AZeRNUIebSiFf&#10;IxHaKyUqIctOzk0McYnx0Ud72b6zkY/zto1yV0W6KYMdxcFOwgg3GeZHPj/OKzPKNS5IHxdsF+Vr&#10;G+WtifW1i/TQhDgrItxsI1ztI9wdve1RRxzuDnZOdrZ2els7Ozu4xaA3aG31tjo7iAF6vb2DgxO2&#10;s6uLi4tGo3F2dnZwcNDptEZm3glK2b4N8FgVRn81WMCMvuFBQ5AY93RVqVTwrCGGFBAgA6gRxh+h&#10;UL80kA6VYLQ+5IcA6ViAeiADvCSQCDEUh7LwRsEpUE1gygeZRCCyKDQKjsCg0clUCkxBJOOP9gwK&#10;mU8k8ixMnemk/vT4haJUWIFvVSYt5gUvZgYsZfotZ/kDMC4ek+fTvN/hD3S8P2AlK2Q9N3wtJ2wj&#10;B92Ma09+8N6CkANV8ZsVifu6KhuSwhVUPJuAoxNR63j4duCjgM+HDfojh4tuSmS0hceYd+gLfBHQ&#10;eJjUsQ5CIsQCgci4owR0lA/fLjwClfHtFxg3XoZvFr4WuGXwLaOfs0gI3zsFh7MAFcrEBD58FoUC&#10;hXHm5gI2g00js6gkhVjA59ApRGupgGurlKmN/xgEiXAoZjOFTLqIy6ISbJhU0sG927s3VgnWFoEB&#10;PiUlRdm5OfHJSZW1Nd39faXlJZmZ6fl5OUqpxFalRH81pNF5FKqaL9QKxRQT8xAPryf3HnzzxZep&#10;8YnwSktAuWCwlVSaHG9jS7QqDfZcrcvfacxZL43ZLI/YUxm+rzpyf3XMnqqovdXREO8uD91VHrJd&#10;EbG7PHynMmp/fdI2eldjl4qix7ODRrKCOpP9WlOCU9y1oWpBhF6qIJnRTRE6zoxgY25c8KOaHR9P&#10;EJta2plbh4NyjVhGmBKCUd/x1uGoE3mLSDN8tAUR3dYVsfZGLJ0RMwdTKzliLjC1kJOpUiqDQ2Ti&#10;ERsSYs60sFbR6L5a20hPr8TQ8My4lNSYxKSIyJLUhOaCpOaM4KmKmMc7Tc820l6th79e8fl4wfXV&#10;grMx9voQdVbj/XrS4+Nh+/e7xffb2be7mFd6mZd7OPd6JdcbeY97VU969Tsp+BFPpMcBaVYhC8HE&#10;vSmslSjU6/rxAqtTJdYH0pHL1cwXw/r3B7R32oTvD6hPFlrebuF+MKK928a/2cC408w+W2p9NBfZ&#10;l4bsT0fOldmcLLK5WMW92iC91iy/3iK706W836u+26e+168y+qtRG+l4FI8GNI/7bR8NYEBN5h8O&#10;KI10POp85n6f+N6A5P6gHLN/N5Ly6geDtmglA9JHQ1KInwwrjHbx6EayUATiO92CK020Sw2k96os&#10;L9VZny1HLtVa3W6mP+7mfzqh+GZR+/W87JsF6Y9Lqh+X1H9e0v9rj8+NGuKBJOR+C/unNc8/b3j8&#10;uO6O2sgvOX656HinjbknDdmXgdzrFH4y7fzpvOuHk3YnSqyPl1icq7C51cZ41Md7MSr/aML2xZj+&#10;0aju/qj9vUnnu5POTxfcP90O/nwn6KM1n7sTTuf79e/vhg/TvSqKmOJvmRBGz8u2jwpXMGgIKOGw&#10;0EDZIVMrcwuUlMe0fJylhbW5mY0Z+iOPlZnp/8TIA0B4x8gblZr/AmjbUCMEbF6DgB1CtaAHgyIO&#10;l8DZWIHKBAABApx6t/ZAg7GiN+EtI4/BCkHEVMv9s10fX9x6cXL6w9OTn56d/uHS8s2JintDZejW&#10;rHt6fj3Q8/OBzt8P9f1tX//f9wz8bd/gX/cNYhT83/YP/fPQ6D8OjqApe/r/7fDYL1vdv233/n3/&#10;0BdzdX+arv58tvaTqeovl5p+2NX50+6eHzc6v1xo/HC07FF3zpXauMs1saeLQ86Wht1uSYVs36+1&#10;fzHf8NVy04+bnX/e6vppd/d36+1Q6tu1tm9WWwGfzdd/vtDw42bXd+tt3661/rCr45OZ6heTZc/G&#10;S+4P5j0YKbjYlnxrJP9fNzf+fmvz+b6+G2tN393YfWCg6N7OyEcnl26u9J2baDraX7mvPf/KfOOH&#10;R8avLLYc6C68MNf5cO/sne2p23uWTi/OZvmHTdePTjXOTTXPL7cvrNWNdQfnZJO19XxDNUdfK9BV&#10;y+ya1YY6tqaWpmiga1oFjqVsdTKRk0zhJlF4SWRJha3nRl5VqkITyOYk6lURGmGyQZHvZ1fib1cV&#10;6FAb5NAYArBrCrVvDrevCVDWBKsr/dUlXrJ8V3GKlhWvoKbo2Am29CgVyZdn7sYycedYGliWdhRT&#10;HQVxYiPRBnKEwTrMCYlxQUqjTXrz8FPVpOUO6nIvaXqAMDGMH+q1GB2wHmg3HWw3724x7WhC2hsR&#10;iDubMXYetZRvrTdpqkF5+fZGk4EunJGR5wwP4KdGKcO9+O52m5EBxsQYd3JCtDhvOzfrND3uu7Mr&#10;f2O5dm2ha7S/ubIst7w8u7QspaY6vrYqur4mtr4qqqYspKshZmWi4NBGzYGVyn1L5ZeP9h7fXdtY&#10;ro8PR3o7FEtzuo1VxcaS7NBu99UZ9eIUZ3uXaGGeurIkrSghZqfRQv2sEqPJQz3Oe3YFL83YT/SJ&#10;l4f14w2K/f3+pwfizvemH2tIPlCVtpgWtp2fcKAw8WhJ/OX69Dud2Q/7c1/MlDydKvxgruLVXDXg&#10;o6mqZyNl93sKrjZnnatLOVWdfKY+7WR16omqlDO1qedq0y7VZ97tLro9UPhgoux0Y9LhqohDFZEX&#10;OzJ38gMutGfc6iu62pN/tjntSFXcepbfbLzbXIL7RJTTTILHTJLXntLY97qKb47WXR2qPdNRvF2Z&#10;vKs0AbC7PHU9P24pK3IlO2otN2a7LGm7MnGxIGijLPpgY8qB2uQD1QlHG5OPNiYda0wAbJWEbpaG&#10;reaHDsd7DsV59kd5DEW7r+dFXWjOv9xSeLQ4eU9B/GJm1K66vOm6gtWhlsO7Fjbmx9aXp1aXpsdH&#10;eg/u29xZnx8f6JibHJ6dGOrrbG1vbpifntKolZbm6P/foF+/0bEA9vUbR47/3QH92Q9dhSMmOJiy&#10;iZYVsT49Wf4zxcFrZUH7KqLOtaRebEu9Ax/sWO7jqbynMwXvzxY+myuC+AXmSt7IyL9arni5WPpk&#10;tvTRVOndsbIrPQUnGjP31qT3p0cz0Z3M0F+EsC3jrBF0j1e4KCwbEBNT38CQ+ZnlE4dR5ndoaCA7&#10;OzctPbOjs3t8YmppaWVgYKinp6+ioqqoqCQ5ObWtrePevQdnT5+bnZ5bXlxZW1nf3NgFWJxfmByf&#10;GOwfwPh3QF1NbUlRcVFBIcTVlVWAspJSSGxtbunu7EpPS8lIT8UY+d6ejuKivOSkhJzszPS0pCMH&#10;9zy4c/na+WN3r578+PHVr55dP7LYk+mrbow1NEboB5KcZrI8Z9Nd59PdZlIM44kOI3H6kXiHsUSH&#10;iWTDdIrrdJL7bIonqIvYv1ouZvms5PqvFwSu5QdsFAVsFPiv5XlvFfhtFwXslPgfrAg+VO53qMJn&#10;f7nv3jK/nfKAnbLA3SX+m0W+24UoNnK8duX5zWd4bpSGjaV7jxaE/fbqzj9//PhPz25/9erJz1+/&#10;/umbT//2658vXzgzPz2xNDe9vjQ/0t8zPzm5Z9eu5dn5ga6e/u6egb5+uDkzU9Pjo2NzM7Mba+uA&#10;laXlhbn5rV2bmI383p09p0+eOnLoMABSQD504OB7Z8+dOHYcnsu5M2f3799//vz59967cOHCJcxS&#10;fmtre3Nz99/+8s+//v6Pf/7930+dOAu4cun6gX0Hr1y6euPazQvvXdzatfvg/kMff/T6m6++3bO9&#10;f2NtC7CztX96YvHksQuH95+rKW3vqhvpqBwYqh8dqRly4eqTXUJakgpKAqJaEzJqwuMaYlMGC8qL&#10;QmLoCMI1xbFMrFlmNmTEnIJYsM0INMSKheDtcDJXgq03ycGX5OxlbR9K94xgeEcyfaIZfmFU73CG&#10;fzDdN4Ibqkds/Rg+PjQvT7I7IJDhHSHw1yJcJUJKsXNsiQ1rjPJsjfeqCrQr8VTVBjnVBdrXBerr&#10;Am0BNf621b525T666iDHcj/bIk9libe6JtiuLtQB4ppgh6ZI96YIj6YIr7HspBJP5yp/z/rggBxn&#10;Q4aLR6LeJcfFtzowtjUsrd4vMV8bmCbyjKU5xpAdo4gO0WSnOJpbNM01nGgItbGLtbFPp7plM72K&#10;BSFF/OBshl8eOziHGZjDDs7jhhYKIovE0YWiSECROKpYEl0ijYE4leabzvAvV8QXiCMxRr5YFlMk&#10;jS6Tx1Qo48rlMYBKZVy1IqZOHlUpCi2TRWKMfL40qkQeVySMqpTElgrC89j+BZKgJKF7vNKzLDxt&#10;qX90bWYWFhGZycndbc3lRfm9rc3eBqe0uJi4sODGyrLW2qru5ob2prqwQN/QAJ9gP6+Y8MDyopy0&#10;xOi4yGCQq0rz4TA8yEfApoYGeFWW5CVEh8ZGBEGKvVYe4O0aGeYfFuwTEuil18KCkOPj6ezp5hAc&#10;4Bkc5KtWScUirp1ezeXQ+Twmk0EW8FlsFpVKIQiF6NKJxeYzOVImR01l2dK5Bgrbhcn3pbBQOt7o&#10;OsaDyDJQeejmrnAIiTS+Fxzi6M7mRD1mJo9nGADvbNsZQh861xvWDQyeHwhccSBX7E+kG6zJeiLD&#10;CUe1I9IccBRb9F9qTQQmpiKIzYm2DLEv6qaG6QKwojhY0ZxxTFdrlgHHMRA4jjimls6zFSkd5CpY&#10;UNuLRXIGA9ZnNBqNATGRSLaxwVtYoIy2kWynYoQ1RmST3trIY6fQFa7R+AxikCEdYjiEgJXCCHEo&#10;ApmxSQQmFIhhZgFFFNM/QeG0MdrUYwUxLwhQFvRSiCHFSBqjvnRgbsAIaFBHQQC8Y+RRtdX4X1xw&#10;iE5UxgtBOtQMBaE41kKseSBj7Pz/1AVoP1SCqcRovTAVveXlMQGTIYZT0H6sR1hfIB2LUdLcSKkD&#10;IDtq1W4BrXxDsmMA+V0Klv8dIBGDsUJUgDxQAxZDF6H7mIoPuj7GxQPgVkB+CNAkCCDA+t3Lywtu&#10;IFQEQN07kwig4aPuJahka2vUUxC0HO4Y3CIoAh0HAVoDfYcglsjkalsmD1bMUiJdakkQ2JBkOIqK&#10;SEP5dybXmcp0xJNtATiS2oaspnKcKWwnMscV3j26yI+jDOfIQnnKUI7Ij8F1U+uDxDIDgpCtrGDU&#10;hBUMZiZvaWmBM7qjgRvy/8jIm5pZoboAYu7k7LK1tbV37463l5uPp4ujTolumirh2Mr5SgFdI2ap&#10;xQyZgGIrRz3Iq+UcmYgO0Ci4KhlbrxFCbLSIf+OsxlbFx4Bx8ahHmrcG8pggEzEddDKllCMVMiQC&#10;usFB5eflBIrTxuocZiDPZZHpFCuJkMFl45VyNp9LlIrpcglbKeNqlCKARMKhMwhCEUsk5bh6OASH&#10;+foFekTGBOcVpOYXpqWnR5cWp3e0VHa31zRVFwI6Gkpb64tbalHy/R0jDzHmSh5y9nTUdrZWQUpN&#10;RS7mYr62Mi8y1Av6hbXZxVHt4aKrrsgfHerMTIuNjvAPCfGJjAxMSYmJjQ0NCvJKTIxEZBySnYTj&#10;ppY4SLgoEc8my5kEGQMvodkIyZYCkpmSgZPTrCHGSHk1F2XkBRRzDgEBCMnmciYOzmLu41VMvJBs&#10;KqaaS+mWRlhLmTZiSGTi+DQ8i2ZDsDLD2ZgT8DYwRPoF+NfU1fYN9OYX5gUE+as0SgKJiL6eRi7+&#10;3coV1rVkKkmtVTk42Xt6uQYF+sCgHBXuFxHqExXmG4ky8l4RId6hgR4+Hg4Af29nOEyKC8VY+JTY&#10;0ITIwPjooMTYEEhJjg9LTYx4x87HRfnHREAlXuHBHiFBbqGBboHeDoBgH2eAt4veXi3WSFGKU87n&#10;qkQCjUSklYo1YglALRIrBUJIwQDpbyzoJVI4a/vWiTxGxwOMLmukCqPZO8a2y4zUvJjLFRgd14AA&#10;MaTDWewUBpAxKg0DnMWKA+CsiMPBuHiUjme+IcclAqFcLBFyOWI+TykVycUCIYcpE/LUMrGtErXi&#10;h4ZhV1EZ93SFIZ9Do8GhxriPKwaMlIdLYNdiU6nQPDiEgtAFjMeHgkwqDcBhMNE9GzlcBoUKAjSD&#10;hMOjzLvRX42lqRnmR55og4MUEGBkp1GoLAZTyBeIhSKB0U0Hj4MayDMY6A/aLBYLYh6Ph1GuEKRS&#10;KZfLxTgLkPl8PmQgEYhMOoPD4cCQDWMfhUaVyGC8EivVCnhntLZKsYQPU7W9TqWQ8lRitoxJcJKw&#10;QuyUtUnRzSnxpUE+TbHh9RGBzbEhnclR9dH+laHutZGehb52KQ7CLFd5gpaXai/OdlG2xfvNlaRM&#10;FcaPpIUNpgQOJfsPJHlNZ4ccaMk421f8cKXt9b4hlJE/Pvnl6fnXhyY/2B56f63v5mTjpYGy0x05&#10;x1syDjUk7q9PONWVe7Ir/9xQxbnB6rPDNecmWg70VuzvKT/UX7XVlLdel7HVmLlRl7qnOQvizabM&#10;taacvtyY3sLk9vxkP1u5is0QwdQEE5m5JWo0aYmOmACYEcwRExszM4yR1yvFShHLVsZODnOL9NTG&#10;+uhTgg1JgU7JQc7JAQ4RroogB5Gfjudvx41wk0V5KJID7YoSfQuTfOODHAAxvrYRnqoID02oqzLE&#10;RRnpqQ9y0YW4O7jp1F6O9j7uLi6ODs6OTvBolHCjlWqNVmers1OrQUtSKBQqnc7O0dHRYDC4urra&#10;2aGyRqNRqJR2DvaYwTuaSaVSv93TVS6XQwZjbUp4spACp0CGAIJYLIanDxqVUCiEGB46PG4QsAwQ&#10;ID+UghSMgsdIasgMAcpC5dghZDD+0IP+0gMBne+Nu4zyGOim50wmnUqncHjoG8ii0blkCsfamo0g&#10;8fbqwcz48ZyYhYKY2cxg1F98ZuBKVhDEgKWMAOxwIc0PMJ/q+z9h+S0jD9iVG7o7L3RvQeieorCt&#10;4qj1yqTdHVW+CiHDAkFpbi5HwOei1vpG7Qr6CB2BAJO3CL53ObqJKwgyGXymaMAS4Z6jvzvJFJDA&#10;ZLIB0GmVSqNRaSUiKQ+UUDYHG1tELAYMAvCxo+VZLAaJRICZ3sQEVDyQ4fOn4HBMClEhFtCINnhL&#10;U/iSBWy6mMfmMWlyER/KsslEGN/4dCpUBekwnowO9j26dzsiPBiG6oz05PT01MTkpKKy8oamxqaW&#10;5qKiooKCAheDE0zy6KWZdHg5BTQqxdySgJg6ShUdNQ0nDh0b7BmQ8AT2So0EHgSewEAQNx6rItxv&#10;tb5ooTRltTx+b23CsabkU00Jx+piDtbG7a+N21cTs10dtVUZsasifKsiErCrLHJ3ZcxGadRGWfRq&#10;adxMQfhQRkBjtFuunz5IxTGw8VJLRGCOSElWHnZqe63SEhQK1CrAnIogUjMLOzOLAAIl2JIYYUUO&#10;McGFmuLDzAio73jEKtwc740g/oi1l4mVM2KuN7WUIWZ8E3MpkSwiM+g2NByCJ5lY00wtOOYWMhLR&#10;ls11kil9Hd3DfQLiAwMS/V1jnYV5voL3xnOf7yp4uRL1esX39ZL3q3m3V/MurxbdP5r3+HDW7dWU&#10;6+sJxw8GFA9aWbda6Le7Odf6BJe7+dfbuNcbOU8GdJfrxMuRptP+Ju22yIS32U4Sa08KZT0O2Ukz&#10;OVuOP1VifSjT5FShzcsR3aMe+dN+1ZM+5ZV6+qEc5NW4/nGP9GGX+F674Gyp9ZkSK4j3p6O8vNFp&#10;O/69KtaVJuG1FtG1dtH1DuGtbskb3zJv/cw8MgKj4B8OoB7h7w3I7g1IjBBjuD8ouT8ofTAkM8K4&#10;m+uQ4uGw8tGg7NEAysg/G1M/HpLf7xMbqXnZ+yPKq82M81X4i7X4i9XWl+usz1eZ32whPezkvhwQ&#10;fTGt+mZe9c2s9Icl+S+r2p+WNH9esPvHbp8LJRYHk5HnvZJfd/l8v+r647r7T7vcv1tx/nRGd77S&#10;+kAGcjQXeTqg+HzB5csVj+ej2v3ZyMkyq3MVNjdaaA97+S9G5R+Pq19NaJ+NaZ9O2D+bc3255PXx&#10;ht/Xe8NfLXk8GtN/vOx5Z0R/dcjx/lLo/ZWYpUZ9cqCJtzMSF8aOCBKpJNbmoFVj7jFRygiO0LEX&#10;ZjeQYOy1Njf7IyOPkfIY3pnJg17zR1IeXUb831FpMM1BgPxQCsqCyg5aE5GAA4AMyrpRw38TsBog&#10;xg5BXYY1hQViDnMDwwrJDHN/emr9iyu7Pzoz9adzMx8eHDzTlXWrt/CnnYEfdrX9vK/j9yO9fzmM&#10;Eu7/cWgc4n87Mv6vw2P/PDQKMcgg/G3/EEbE/7zZ9d1Ky9eLjU96cj4aLUVJ+bn679faf9rs/mG9&#10;4+ul5s9m6z4cLXvck3urOeV6Q+LZ0jDAmZLQm03JXy02fbvS+t162y87vT/t7kbjze7fdvr/vKsL&#10;hJ+3eqAewK/bfb9u9wJ+2d3z6WzNo8GC653pd/tRvyWn6+Ou9uX8H/f3/e3mro8Oj1xbbnp8YPjw&#10;cOmTA5MPdsaf7Jk+N9a8Upm205Jzcrj08U7f3Y2ereasvV3lD/fO3d87e2Fl/NTcdGFw9GLb5ELH&#10;0nTL3GLrzFL1QKtfcjpB3sB3bFe5Vkn1CTR2gBkulcjNo4jKaUpALllYxlHWibRZOGYZR5WK56Uz&#10;xbEMXgiLFSJmp7vrs7x0+X52xQEoI18X7NgU6tgS5tAW4dQW4dgQogVU+arKPGWlHvI8F1G6HTsN&#10;4MiNUpGCpdZ+IitPjoUH18qFbaMjISoCEm5PDnO08tMgse5ITSKuPcNyrp6x3E5f7qNO9OLGhwjD&#10;fdaA/laUke9psTBS8G8YecA7P/LNNSCYgDA+SF1bFCxMM8cGbXrbkcEe87Fh2sgAc3SIPzkqm52w&#10;3VoN3FmL21nO3ZgpG+nIG2gtnBmpn5+sn58t39qqXFzI2NosOXa4+eBOzfZqydZi3tJE+t7l8n0r&#10;VYPNcYEu1s5qZLjbsLHktb1p2FhRzY5zF6dkWyv65Vnx9rr62CHPzhbQSBFbFeJuQCaG/een3Eb6&#10;5RNDirVZ+6kB6WSHZKpG/nhP0d3F4sON8ef6ilfzojYL47YLYg8XxZ4pj7/XkX2/K/OD6bKPFiqe&#10;z5W+mK/4YL7yw4WaD+dqnk9VPR4pvzdYeq0r/1ZfMYa7/aW3e4rudhc9Gih7OVv7fLbqYlvq0cqw&#10;o5URt/rzTlRFnWmIfzBcerkj80Jr2sXWzO2CkKlYp9kEF4in411XM/1PNabfGau71FNypDZ9f0WS&#10;MU4BnGjMPddSeLGt5EJr8dHKjP2lSYfrUtdLQrcqok+2Z5ztyD3Xkf1eZ86Ztoy9FeGH62JX8/w3&#10;ilF/d4Ox7sNxPj3hrmOxXvtKEs83FZyszDhWnn6oJnu+IOHgQMPRxcGTu+d3z4+tz43uWpqanRyY&#10;nxneWJ3ZWplZnBpamR2fGu0fH+rr627b2VxPS03EfuSDDx6+dBgNsBEABOPg8b81oKOfOQIrdVMC&#10;grhI2E2pwb1ZfjOF/htlgdDrsy1Jl9rTbg1k3x3OejZX9HQq79lMwfPZIiNK0A1d50tezBW/Wq18&#10;Pl/8eKbk8XTZ3bGyS115xxvT9tdlDmTEKGwQqhk6O2OMPN7UAhQVdF1oZQaL/4DgiNamztGBseHB&#10;oZGRod7e/vKKqrT0TP+AoJiYuNbW9qGhkf37D25sbJaVVRQUFA0ODs9Oz40MjR7Yd/Dq5Wv37tx9&#10;9ODh7Zu3bl6/cePadTi88N753u6eooLCzPSM0uKS+to6QHNjU1NDY01VNZwCobqqIic7s7mprqO9&#10;ub6uqrysKD46Kj87Kzk+ZmN5/tHd65feO3L/5rnnDy5/+vTqR7dOteZENCZ6dSa59sQ7jqUYJpOd&#10;5tIMi5luC1lus+mG6VSA00Sy02i83US882SCYTrJdTbFfS7VYyHdcyXbd6MA9QsPsdEpTcCB8tBD&#10;laEHK0IOV4Uerg48UOGzt8pvX03Q3urA7YqA3aV+22X+m3me+0oDITMUhxdyMsuvIUT32cU9v//p&#10;yZ8/e/7zVx/+7cfP//Hz1z9+9fqrP328Mj89PjywurjQ3tx07dLFH7766un9+91Nza319V1t7Qtz&#10;8zNT0xNj43t39hzcf2B9dW1zY9eu9Y2tXZtffv7FP/729w9ffrC9tXtuZnbP9s7Rw0cg3rdn74lj&#10;x0E4c+r00aNHz5w5c/bse+fOnT916szx4yePHDl2/vzF06fPbm/vuXr5xn//z//x3Tc/Xrl0dWf3&#10;nvfOnr/w3sXDB49gruSPHTm+d2ff7Zt3/vPf/xs8rKWF5V3rm9tbe5cXdm2s7j13/Nr0yFpdaVdb&#10;1UB7Re9I4+h8x4wDWx1m6zFc3FARntQUl1EblVgdldialgfjvMKGwkbMVWSmE0/iKdOE6JziHH3C&#10;lW6eVK0X0dbVUuNqpgkgGUJo7uF0r2i2XzjNJ4joGU4PDGUEBjMC9IhtECfA2drRBefoTXWP4AcF&#10;Mj10CN+A4xV5+taG+ddHuDfHelQHOdYFO9cGOdUE2tcG6GoDtNWBmupAbaWfrsJXjzqlCbKvDNBX&#10;BtjWhTrUhzk2Rri0xXr3pYS1RvsPZMS1xYa3x8U0RURW+AUVuPtmOHo2RaW2RGVMZFZ3heXEMu1j&#10;yPYxBPsEknMi2TWB6BaDN0QT3WIpntFUr2iSexLJkMfxKeT7FwuDCriBeWz/EmF4qSiiRBhZIo4u&#10;l8VXyBMgLpPGYSgWRUOczQqOw7tXa1IqVUnZPNSzTbEsplQRV66IB1QqoEhcpSymRhnboIypkkWU&#10;y6NKlVH50qgCWXSxLLZIGFUjT6gQRhRyA7M4PjmKwFiha7TKY7VzfL5vZO/KWmxQWJCHZ1tNbU1x&#10;SUxIUGpCbFxkaG5GylBvZ0t9dWdLQ1NtZUdDbVpctKujbZCve31ViYOtwtoMkfCZNeV0/BU6AAD/&#10;9ElEQVSFYh6DRrSy18rDg3zsNDKNXOikVynE3OiwgNAg77Bgn9ioYHcXO6mIrdfKdBqpp5uDh7sz&#10;n8c0Oo7ngsCgkzhsmkTME/DZdBrq1RbWhTQ6rGHkbIEDk2+gc1xRV9o8HxLbg4SawztTeK54piMI&#10;NL4XRxoAoAu84RQAM2nHzOQBNjQnPMNA4XoAaBwvMtMd6gEw+b5MvjeJ4UJiOhPojtZkHY6sx1Fs&#10;za3liJnAxEyAmAoRayWB50riotbKUDNURWC704S+Niw3KyjFcbakKokspUjhKFPaa7T2apWOxeQR&#10;CVQyCXVZgxnI4/FEEGDtb2VlBctYlAYxMtqwzn3HZWP8O6RjpyBgKVgGSMQbLdNxOBykQ7CxAQUW&#10;ZakhYBMKBEixNDLgECADFHlXCdRAfGvnDuk4Ah50XNBoMasTiKF1qIJr1E4xcvnd9AQpEEPNcHUI&#10;UBwCNAZiMvSMgPLvcBWMkYerQB6I4RDj7jEB/b9R1Nk7aqUCVWH1G1uNBuy6WIxdEfJABoxkx8h0&#10;jJGHFFRp/r8LWIZ3dDzkxIBOgiaog3iQQTD+1gDVof8yCzcB1dqNdDzERhUfpi70thDJJGOdaEtA&#10;gI4wGAxMq6dRySgpTybCuhyHs8bjbeAs9gMG9A77zwMA3FK4FXBv5AqNQq1ncKRUpoTEUOCociui&#10;3IaqwVO1JAZqEU+k2+FIWgJFxxa6U1iOXIkXleNMYrswxL44pitd5McUB/GUoXSuJ43tIlP5i6Qu&#10;Vji+iRkFXceY4kwQ1OYTs/WE1sPjhGb/IaBcPAbQBYgkGiw4PL18Ll26BBOlj4erViWFr1XMoSlF&#10;LLWEoxGz9HKeTsbVyjgAjJHHnNVgFvEa40avmDcbzDT+nbG8Vil4x8JjxvIAkOVilk4tkgjoIOs1&#10;Ymd7ZWVpzokjO8V5GQZ7WxgxuAwSn0OWiulqJVcmYShkLLmUKZEwhEI6n0+XSDgyqUAgZMvkfAdn&#10;bXCIT2CQl5+/e0ZmYk1NUV5eSn5uYltLRU9HbVt9aUdjeWdTRWttEWojX1PUVFeMEe4Ymo07u3a2&#10;Vna0VGC7vzbWFjbUFEAMcnF+ioNOAn2BrkEj7bSShNgQUO3KS3Ijw/wDAjxiYkIS4qMc7LV8ASsw&#10;yAdRcsj2Yo6LUmRQCHUCpppFUjIIUjpOQrOS0q1lDBs5DXUNDzEAEiFFyrQRUMy5RBMJw1rJRp3I&#10;Kxk4FRMPMeSU0CxEFDMByURMNZez8QABzZpFMBUyiFwagWhtjrdCGXmJROTv719VU93b35NXkBsS&#10;FmznoCdRyNjrCzG80KhgfJXhG9XrbQ0GJ18fj9Ag3/AQ35AAd39v5wAfQ6CvC8RBfq6QEhroERsZ&#10;gBHxgJgIf0ByTEhiFEq+v0NcVCCkQ87ocL/IUK+wIPdgf5dAX+cAPxT+3g5+HnpfNxRuDmqdQqQQ&#10;cOV8DmYLj9HuGOeuFolVQhHmOx7j4jG8OfVfpvFv9lBVS+UaGbqHKsgAuZGRx1h1jCYTc7kAECAP&#10;JGKHmPAuEfK/KwuHEqNn53eMPEDI5Qk4XDFfIBWKRDyuVChQSIRSzFmNVKQ2OpSHqt61CsCl0xkk&#10;Eo/BgDrfJWJubQBwLUiEC71j5N9dl89kcmg0OozwBCKDQsW4eMw7DaRQiSRrcwvMQN7KzByAt7LG&#10;NnqFDNierjwOl8/lYX7kASzjZq4wwcCYCwLmDdzWGDBGXiwWY8OuRCKBUzCiwQj+jpGHmQBGPZFE&#10;+IaRVyvVGrlaJdNrFfCJKiU8rYStYlm5SsgDZenDxWnz1fmbTRWzxem76ov3tVce7m84NFB3sL/m&#10;0EDtVnvhYnUaYL4ifb02d6UqZ6uxcG9b2WZ93p7GwuPdlSf7yo92FB7rKrg8WnVlvPL99Y5PDgx9&#10;fnT89ZGxV4fGPtw3+mz3wMPlrhsTDbDCPNSUvlkedaAh+Xhn9oXRytMDZacGKk/0Ve7vLJ0qTqoJ&#10;d68INuR72WYY5AWemjgNM0nLLHJXlPtoa4IdBnOi5mrzhoszauLDE71cVAyKlE5jEfAko+0kjNrG&#10;eROGTlP0Nw9TMzGbqZNL4L0VMIlyPiUuwBDlZRvna5ca4pIW6gpI9LMLM8gi3ZShztJgJ2G0pzLW&#10;W53or8uKdM0IN6SGGZKCHWN8bcPcFcEGebBBEeKmjfR2DHK18zPYuerVnk4OPm5u7gZng5Mzahhv&#10;54CZxqMbuurtMX81Go2tEF5RmQyeml6vd3R0BEGpVtk7OtjZ2eneBo1GI5fLMct3zNpdqYR3DXXM&#10;gnL2RqYeM6KHGJ44xrDDW8FmsyEPFIGC76h5yAMaCZzFArwScIgx2iBzjcbymAxvF7wtoFtQyRQu&#10;E3X0JOCwWfAa0akMlA+nUUjopuYMnA3H0lxqbVYU6DFXnjGVE7NWHLeSE7qaHQzA6HgMmLyY7o+R&#10;8rPJ3jNJXtOJnoDFVNRSfjkrbCU7fDU7dFduKKz/d4rCtkpjD3eWjZRl86xMyBZmMAJIBHwelw2v&#10;PbzVEECAbkKzoRfQbKwjcCsght5B9yFAX6CXMH5gNvJGll4C99/JyaCQKTnozqxMGBCwIQJ1NUNB&#10;P3MYTyBG7S4IBCsT9Fcc+IqZoFjZ2DApRCGHibMw6W5raqypoBFt3J0d4qPCnfRae60KRj94u5hE&#10;vIzHEbAZIf4+N65cbK6vEQm5bBYtIT46IiKsuLSkrKq6ta0jNz8vISEhNDgEb2WJcv1EPI9GkXHY&#10;BFMTD7397ODwSGvHrtnFqsIyJoGq5Ilk8MRwOCmZ6MCmV8aEjBanb7eVLlUk7W/OPNOTf7g+4WBl&#10;+IGKiCN1CYfrEw/Uxe3URO+ujtqqitysjNxdHb2nJn67KnZPZfxOdcJiUURXjEuxpyTVgePGNjOw&#10;LF051k5Mmwxf56Lo4KRgHzbJxsbcxBxBaNY2ZASRIGb+TLanhU04geZrYuOLWAdZEP1MrEMsiEHm&#10;NoGIZaCZtS9ihTHyOhN0W1chYiolkoQkKt2GZmOKI5vjmJY2cirVRSbx0mi8dXp3jc4OBn8qPtJZ&#10;Fm9PPtyb+PXJlg/WEj9YCPh40Qv1VDPv8eGc+0cLbh/Ounw47fjhuO6DUdX7faL7nZw7HazbXfzr&#10;PcIrnbw73YIn/fIPJwxH82lL4WazgWb1cmQ9mriTTNlOtt6bYb4/2+xMGe5YgfmxPLPjeZaPeuTP&#10;h7RP+pTPBjW323jnKghnS3HPB1UPu8RPemVPeiWXa1DfNcfyTPanIwezkT2pyNFCm/eq6Rfr2Vdb&#10;uFdaedc7+UbCHQW2Iytm2455hH/Hwt/tF2H4Iyn/YEgKMLLzqPxwWPZoUPbY6LLm/VHV4yH5g37J&#10;k2HF/X7R7U7exXrypTrC5XripRr8pRqby7W4h53sJ528j4alX81qvp5TfjUt/mFJ/uua7c/L2j8v&#10;2P2+5nYyEzmajrwe1fxlt/+3y4afdnl+v+r63YrLR6PKY/nIoWwEuvbBmO0Xi67f7fJ9PKDYyUDO&#10;VOLOVeCuNdLud/GfDUs/GpW/ntJ+NK37cM7x01XPz3f5f7EZ8NXuoG+2Ax+OaF7MOD6bdro7andt&#10;yO7BvP/ttfDTK1G12dwYH5P0SF6kD2iZCA2H+vGAdYeVhbXxH1OtLNDNcVDt1cYCtBXUcw1Go7+j&#10;4//IyGNm8u9IeUzDhQBq7x8DjOlojLnEMVL8sAABxQkAgo0Vuu8WTIVYNqwG4yICDagOZfxvUlCr&#10;iQjirmA9PLbyzY19r87OfnNl+fuLS6c60m505/6yd+Db9cZf9nf+4/jgX48M/MfRif9+dOrfj4z/&#10;+9EJwL8dGceA2cj/bd/gj+vtf9078NFo6d3WVMAHw8Wfz9ZirPovu3u/WW75bLYO8PFE5bOBwrtt&#10;6Vdq485XRAKO5vrtTXW7Vp/w5ULj9xvtf9k/+NPu7l/39P263ff7noGft3owAeI/7+qCqn7d7v1t&#10;pw/wxWLDi4nyO305j0aK7g8XvNecdLE3599ubn17bv7uWtut9Y7joxUXl9peHJ27t2v41ZGVneaC&#10;2YLY1Yrky9MNj3cG9nfk9yZ7L5SnXl4aeHxwcd9g09HJkfqk9KX2qaWupeXu5en60dWGwUafmDQb&#10;YRVT0yi1L5dqG30DpzJzOwMiGxz9ysROFWLHEqEuhyEpZUpquapCoqCCp85hSeIZnHixMF4jjbeT&#10;x9mLc310Rb62lQH6+iC75lD7ljCH1nDHtgin1khH1FLeX1PuJS/3UlZ4qwrdpdlO/AwHbqKOEWdL&#10;C1cSfLgWbkxTV6alI91MhUc8RGb+WvMAWyTJx7QqiVCXaLbUwptvoy330Ue7rEb6bQb6rPq7zHua&#10;kL4Ws64mi44m846mN45rOpqQ5lqkoQppqzdvrTNrqTVtqUPmJljLc9zZCcrYkNX0qM1wr0V3q8X4&#10;EG9kQDwzZr9/K3p22K+v0acsxT7ZX63n4hP9DevjHXNDVeP92StzOYszqStzWauzOYuTWcvTOTvL&#10;pfvXq3obwopT7TU8xM/JfGogeH0haHPFZWFGujAj2VnXbyyqFyalx/Z7jQ+Km2uZW6vhoYEmMRE2&#10;A70e05M+M9NOS/POsxN2K7OG1TnDbJ92vF75/HjtapXv2aG8a9P1Iym+a0Uxm4Wx+wqiTpTG3G7N&#10;uNeZ+Xys6JOVmk83Gj9aq/twqfqDeUDNy7nqFzM1z6ZqPpxvfj7T8Gis6u5g6d2BkodD5c/Hal7N&#10;Njybqno0VnwT9XqUca0rHV6k653pd/ryPpqvvzdYeLUj63pP7pn65F05Absy/daz/Lbzw3ZlB+0p&#10;jLjZX/ZwvO7+eO3V7pIrPSVnGrNO1qUDjpYnHi6JO1GZfKYm81Jr/rGG5KONySda0s50ZF3syb8x&#10;XHqlN/9QTdyp1hTATnnErpLQxbzgkQSvwTjv/iiPmeSAjeyIo2Vpx6oyd4oT99TlbjQX7h9v278w&#10;tD7dvzY5sDo9tDk/uTozOjnatbIwujg1NNDZONLbPjnUMz02tDA9Pj7U39PRChoLfOYwDkCMffkw&#10;FGB8w//mgI5d5oiZDYJQTJAIZ3VHTvhgjv9sod9WedC+spCzLUlXu9JvD+bcHsxATeOn8//IyBuB&#10;yh8slcHZR9PFDydL7oyWXu7OP9mccaA+a6YoRYM3w8HAZWXFINPNEFMbxAzGMQLeCjFDiFRGclp2&#10;fU1zX2f/0MDgxMTYxMTE9Mzc+sbm4NBIR0dXYmJyQkLSiROnjh493t7eOTo63tnZXVJU2t7aUVtd&#10;t7K0urq8sjA3v766tndnz8rSMuDYkaPHjx6D9JKi4oy09NLiksryioa6esxfTW93D6RUVZanJCd2&#10;drScPHFkeWmusqIkMzUlLyszKzVpoLv9zvWLN66cuXHl1NP7lz//4P6PHz84tjKYF6TvTPXuinPq&#10;i7WbSXedTjUsZ3usFfgs5XjMZ7rOZbhMpaGM/GSc41S803S8YSbZdTbFbT7dbSXHG2PkN4sCd4oD&#10;4ZYergoDYIz8wcrAA1X+e6v89lYH7qkK2K5A6fidEr9DlSG7C3z2l4dvloYtFIYOZQTs7Sn77189&#10;/cuXz3/5+uNfv3n9w+cf/vTVx99+9uGRvZv9XW1TY8PT42MLM9PffvnFL99///Wf/jTc1d3e2DjU&#10;19/S1Dw5PoFt0Io5kd+3Zy8cPrh3/9/++a+ffvzzX3//y/fffnf/7r2zp8/A2XNnzr539tzuzS24&#10;k6gT+SNHzp49e/r02TNnUD/y586dB/nSpSsAeC7LiyvP33/xj7/989nT5/fu3L904fLjh0+ePHoK&#10;8sXzl65evra5sQV5fv/1L1998fXB/Yd2b27v33tgaX5tZXHz4M7Jw3vOdDWONFf1DjSP9zeMjjSP&#10;tRc1u4sdwvXe1THZ1dEZFeEJlRGJjUlZLam5OX5h8S7e+SGR1QmpZZFxxSExZaEJmc4h3mSNN9HW&#10;3ULjYakLproBwmieUSzfUIpPMMkrkhkcRPVzNLELZPi74g12ZjpXvFMgwzuY6RNAc/Ol6n2osjLf&#10;wPIAz+oQ19YYj6Zwt9Yoz5pAx/oQp6ZQx7oQHcbIo/8sFWaAFVx9mHNdqENtiH19mCPIzVEePUlB&#10;3YmhA6lxfanxnQlxHXEJFb4h8Qr7Eo/Q9tjs8eya8YyaLJWPn7UsgqiLxtslUVwyGN5pNO9EkmcM&#10;3jUG7xZH9kpiBqZxAjPZ3gU8vwKefx7Ht4AbWCIMr5BGl4oiysTRFdLYclk8RseXSmLfQBhdKY0v&#10;5kcm4D2KxNFV6uQcfijma75Sk1SpSiyVxVYpEysVCUZGPr5WGVstj0Z3dpWjfm8ApbK4EnF0qSCy&#10;XBRZxAvK4/kXKkJzNSE+JE1TfPF8+8jqyFRLaVV5Ru7GzEJrdU1rQ21Hc0NrQ013R3NbY21Xa+NQ&#10;b2d5UV5OSqKDWiEVsDwMdjXlhelJMSD7e7k01pTBUh2Uc4WYC4c6lcTV0TY7LcHXw9ndWR8c4Ont&#10;4RQW7BPg62avU6jkAh6bIuIzlAqxVMIXi7hUCl4k5LCYFAadJOCzeFymSMiHlSMsg0RSDV+sI9HV&#10;NK6BynElMN2oXF8Sy4uMOotHGXkCy4nIMhCNu62SjM7l3ziWYblitvOY/G5zV/SQ7kqgobb2dK4n&#10;nupkTdbbUOxoXFc8zd6KpLEhawk01E7Z1FKMuro041uQbUkCdwofBVRuTXXEMV1JXE8C1xNj5M1I&#10;CiuKlC+1kyjsVFpHjdqOxeQR8BQi4Q0dD7GRr6bR6ajPGVi3YSbk75hrkDE6G06BDDFkIxjdwkBA&#10;SxpZdSwnlg4y3ugZBrRKVIH8gz4JcwqmalpaWtrYoO5rICcUp9PpWG0QUMIeZwOAqeiNNa3RcQ2q&#10;4Bprw2YOTMDmKUgHGavcysoK5eKNtZGJJBRvA9ZCaBjEcGmstVj7SRQyALqJym+zvWPnoUUgQ/3v&#10;NGQsxjh0jGE3tgHl3I3dfMO2AzCaHmBh3KwV8kAREOAQM4fHiltboyQ/pEOM5QQBU+vhDoCu/07j&#10;f6P0o05y0PZAjPLsRqc0mGk8Zr4DtxaHs4ZrQQx9gQAXQIO1FdQA95NMNf6vBJMtlamlCh2DI6ew&#10;ZBS2FkdT4mhaAkNHoNsRGfZUloHCRM3kGTwXJs+dxHRiwMvGciZxDEyRN7x1dJEfVxrKEgewBD4C&#10;eQBf6i2SewqkLqYWDIyRx8zkjSZHALQ/cOv+EP6LkbewhLna1AZH2L1798L8rLubs6+Xq61SqhJz&#10;1RKeRspVidlqEVMrQWO1BGXhMS7+nUU8lqKQMDEYWXjUTB4ywKHGaCOPMfIgYMBkMZ8mEzH1GrHB&#10;QeWgk+3fWV2cHfFydXJx0PGYZB6LqFbw+VziOwN5IZ8sl7OVSq5QyORyqXweUyYX6vQKbz/XgEBP&#10;/wCP+ISIgsLMkpIsQHNjaVdbdVt9aXNNUW9bTXdLVUtN4R9t5BtrUWoegDHyLQ0lrY2l7c3lABCa&#10;6yG9GIS6qnxPV1vsnwCUUg60NsDXpa25qqG2LD4GtYvPyEiIj4sUCth0BsnH1x3R8GnOCj7AUcxW&#10;MYlyGk7JIEjIFtjurHw8ghm/K+g2ACHZ3AhLDs6EbYOIKFaYNb2MCmfxEIuIZmKqOZ9sAhDRzKVM&#10;lL7nU63YRDM+Dc+lESh4K2tzE1heSiSSgIAgdK/8wb6iksLI6AhHZwcqnQZPH/ty0BfcGMPXAm+t&#10;i8HJzdXg7eUW7OcR5OcKo7Gbs9bLzS7Q1yU8yCc2IigxJiw1ISovMzkzJS4pNjwhOjQ+KgRSkmNC&#10;MFI+ITIQEBvmFxHiHRbkGRLgGhbkHh7sAQABDgP9DQF+zj4eek9XrbtB4+asdrJT2CrFarEAoBIJ&#10;1CKxrVSmk8kB70h5zDr+zZ6uGIwZNMZtXZVvzeEBCpFEKZZirDcASwQBY9gBYqNPecgAstRo/A4A&#10;QadUQqKQzcZ8yPAYDKgTI8ffMeOQKMC8yojEEoEQg5GOFyskIHMxN9BvNnc1MvsYLw9F6EQiAOqH&#10;dGgPXAUArcIM5DFwaDSoHy4HRaAx0FS4KJtKZZLJABaFgm3xyqTSyHhQnq1JODyFQMToeAwYO0+0&#10;wWGkPAy7HBYb83PNYjAhBqBOtI0ua2DcwRhJgUCgfhvgnZFKpTBAwSuBWT0zGKhvHAaNzuVyYVCG&#10;lwdHwAvFIplCrtWqNRqVTCrUKmVahQQGCFu5UM0nO4qsO/PDjs+0nJ9vf2+y+fpc5+NdQ8+2x97f&#10;HnuyM/bBkdkPjs8/3j/+cO/o4z2jd3cNXJ7rur0yfHWu79J013vjbacGai+MNl+fbr8+3XJ1vO7a&#10;RO3Dpdb7C42vtnu/ODT85bGxb88tvD4y9umRyVcHxlFGfqrxTG/JVmXC3rrkQ21ZRzrzTw1WHBus&#10;WKhKbYr1itfxQ2SsSK0oWidJc9OlutqmOKuiVJxke1G0gp7jLEu1F+Z5ajtTw7sz46ujAgtC/QwS&#10;npRGpllZUKwtYSiHrwQGevSTQRC45zAlcigkJ60KOkvGm3LpVuHednF+9nG+dkmBTjnR3pkRHnHe&#10;tpFuykB7ob+e76fnRLrLU4LssyJcChN88mI9E/zRbWAhf5SXbZibOthNFeJhG+ShD/Z0dLNTudip&#10;HXUaJzu9m7PBXu/gYOdobwwYz26vt3Ows9fb6tRKFeoxXoO6G0K3ctXZSuUykUQMz0VmDEqlUqvV&#10;QhGIIY/K6DUetaNXKOCxwlsJeSAFC3BWbAxwCp47CBBDgFPwPmBcPCaDlsAy/msFvBjwIvGNxvIg&#10;wFsEpSADpMBL9S4PzIjYL0McBl3AZvCYNDqZQCeTGHTUfJ5CwNOsLekmiCObMlqcPp4bv1qSvJIb&#10;sZYTtpodupwZvJgeuJAWAABhKSMI4vlU/9lk35kkn6kEr8l4z4k4t+l49+lEz9mUgPm0IABk28gJ&#10;2lUQul4ad7C7MifQg21tgX6DVBqXyeCi2yGQsbaBqgEBWgttxgJ0AToLPYJPA/oCAbomkykwG3kY&#10;P/g8MYct4PEEcrlSJpGzmRz4KmEcgE9byEBN1LlUMiobt4OGb5ZBooDSZIGYCNkoRw8Qcph0Ep5D&#10;J29vrGQkx8JwnZeZdv/W9dzUZAmHBa8Wk4iHIY5NJpJxVkmxUUcO7NVrlHicpUTM9w/wTkyMzy8o&#10;mllYrK1rKCwqycjIADWEQSJxKVQGAaeXSfEIwieTZwYGfv/mm7qiEoNaq+AIZCwOPDk+Hi+jkNQ0&#10;YnF0YKa342hJ8lJN5mZDxmZN0p66hO2KyGNNyRe6c4/UJR5rSjlYn7CnJnZPXexWbfRmZeROdcx6&#10;UfDu8ogD1QlbpdHDiW41vvJCV16+lzjdRZToLMxwV1RFe1bHBdSnRCb4uDItTUDjIFuYk2AksbSW&#10;IGaxcrWbmbWHiaWPFdHDAudtSbBDkCA8xd+S4AyCFd4LsXBHLBwRM72puQIxl5pbqql0BYPJJFCt&#10;TS2tEROiiZmMQffS67x1eoNE5q5UhjjYxrmoMzyFA5n2z3aXPF9Pfrkc+sG8x0coPD+c8/hg1t1I&#10;x9u/nNA8G5Y+6uPd7ebe6eHe6hFc7+Rfaxfc7OA/GZI97pO8HHPel05YDDOb9jfpskd2kilbiZY7&#10;aeYni4hH8yzOlNicKEDjo7mmV+voryftX45qnw+rH/fJ7rTzNxORcxUESIHDhz2S+12i81WkYwXm&#10;J4osD2Shbl4gPpSDHC+2ulRPv9HOA9zqFNzuFd/pk9zvQ52/PzQauWO4P/hfdvHviHjUOr4f9Qv/&#10;cFDyFqJHQ2LA40HZ0yEVxE+G5I+GpI+HZU9G5Dc6mFeb6ZcaSNebqVcaSFfqiNcbKXdaGE97hc96&#10;hJ+Myr6f136/oP56Wvz9vPyXFdufl3U/Lzl+P2t3IAE5V2Dx5YzD71t+3y4bUFfyK67fLrs+7RXv&#10;T0MOZiGnSyxeTeq+XHL5ZsPzRht7Ox05W4V/r4YI8oM+8Qdj6g8nFJ/Maj+Zt/vTsvM3u7y+3+37&#10;1abPFxteL6bt3p+wfTxme6tP8XjS+eGM6+1Jw41Z7ysrYS/PVsw2OSR7I0H2SKwfm2qJUHGoogqa&#10;DIy6luZW1pZWGL0OWjdKV4FC/wdeHuPisfitio5mwDIbFdz/CjCSYwHLg+GPFD/eyhJnYwVADfDh&#10;wlYWsAwAQFmYFrEAEgDqhpmSbIIIrJHhspQ/Xdz86tr6q5Pjrw4Pnu/LuTtQ8PvBoR82W3472P3P&#10;E0O/Hxz418Gxfx4Y/+ehsX8dHX+Dw2MAjJGH+JfdPV8vNV2ti7tUFfW4O/vTqarvV1t/3+7/657B&#10;XzZ7vl5o+nKuAeLP5+pfjVc86My6VB1zvirqXEXEe5WRB7K8dlJdnw4UfL3S/LeDw5iN/G87/YCf&#10;t/p+2d0P+G1n8Odd3Sg2u37a1QnxV4uNH0xVPh0vfzxWdm+46HJX9rnOjC8Pj91fbbm51HRnV9d2&#10;R/bFhdaH2yP3N0ee75ubK0iYzonZ11Rwb6Xr2lzjZl3qdGH0ZmP+9bWRq2tDB0dazy3NtmXmTdT2&#10;TTVNLHcvzrVOzNd213qH51HlDVx9lUCbyhI1R0bvdPcf7hs/0TNzsnPmSMPwZEpJhb1PgUBbYOTl&#10;y3mKLIYgXSBKkknChOwYtagixC3XQ1Pira320zUEvmHkW8IdAU1hdq2Rjq0RTnWBtuVeyjJPRbGn&#10;PN9VnOHIznThpTiyItWkQJG1G8vEQDNxZZmju7zSEU+ZaaDeJN7DtCwWVx1nOlXDmGogL/Wzhjqs&#10;hvts+nusujvMuhtRRr6jway9EWDS0fTGfc2bPV3rzNrqzZtrTODs0gxvYZo5NYafGLIe67Uc78VN&#10;DrFbGwjjg9qFCd+sOIa/o5VBaCmxQtQ4sp7E8xLZBqjtQpzseqvzJzoKd03Vbk03bkzU7cy1zPQW&#10;FCa5BhkYeiGiYCEOUmSyN3h5MnB9wXXPhv3SvGh5Xr62pF6ak+3dcl2ZNXgZEG8DkhxLDfZHyspE&#10;i8sBExPO05POKwuey7OeE4NOE0Muvc26Q4spL850D+Qa9nSgnvom88OWSmI2SmK2C8NPVsZdbUp7&#10;0J39eDD/k5W612uNH602vFqpf7VU9/Fi/auFug9ma1/M1LycrX82VfN4ovLhWPmj0fIXU7WfLDR/&#10;ttx2py/vWkfatY7UG13pV9tTbnWl3+hIvduT/XSk+MFQ0YXGlHMNSe81pu7JD15L8drM8t/ODdrJ&#10;C95fFH6pLftmb9HtobIrHflXugovtGQDrnUVXusoANzoKLzSknutI+9CZ/aV/sIbg8VX+wpuDpU8&#10;nKq5OVB8rC7uUFXUTlnodln4cm7gdLr/UJxnS6B9d4T7cnbUgYq0w9XZxxryV4qTVutz9o42bU11&#10;7Fke3VmZ2rMwuXdxZntucnViaGlyYHG6/8jetd6W6p7W2oXJweGetv6utqLcrPam+tjwcFgagcpn&#10;pAvefO8oe/C/PSDocGT8T3WGhWmSj1N7RvBQts98oe/usoB95UHvNSfc6Mm8N5R3ezDjyXT++9P5&#10;z2cKXswUvZwthvj5dOGzmcLns0UvFkoAj2dK7o3B3cu/3JN3qiVzf13mSFaM0gqhmiJWMDwiplYm&#10;FhQrnLVRv4Xh0oZIKS6r7mjtqSmv7exo6+hoq6+vHxwaGRufnF9YmpiYWllZq6qqqampa2xsHhkZ&#10;6+3tb2/vjI9NqKqoHugbBLQ0Nbc2t/R0dbe1tILc19Pb0dZeW13T39vX1dHZUFdfVlJaXVlVX1sH&#10;iZ3tHZAChwX5uakpSTOzE19/9aeXL5421lYlx8bmpKUlRUVkJyccP7D96uXD82cOPn147fMPH3/z&#10;6tFHd862ZIc3J3j1JHkOJ7mgruRTnBczPZazvebSXGfSXBayPJZyPBay3OZTXBaSXRZT3JczPFaz&#10;vNayPXfl+WwXBewrC0FNEMpD95YE7S0J2FPsf6Ak8Ghl2N4S/wOVgfuqjNbx5f57qoL2VARuF/tC&#10;hj0lQSvZvrvKYwbS/IYLYj66dOjvXz7/4uW9n79+/eu3nwL+8sPnn7x8tDwztr40Nz0+0trYsG97&#10;5+Hde1999qdXz583Vpa31NU11tZNjk/cuXX7qy++fPr4yY1r10G+duXqgX37jxw6fP/uvc8+/dN/&#10;/vt//PLTz99/+90P333/5edf/PTjn3/9+ZdHDx6ePnnq5PETZ86cOXTo0PnzF8+cOXfq1JnTp8+e&#10;PfveiROn0B8+jh4/ffLM1ctXfvvlV6j/P/7tP/+P//b/+f3Xv/z2y+//+e//7ZeffgXhT598duvG&#10;7X/+/V8///mX40dPHDlyZG1tY2lhdXN9Z3Nl76Wzt+YnNtpqB5oqe9qr+4daxye6pocbB301nj4K&#10;l5rEgsbEvJKQ+Lq4TEB9fFZzSk6mV0Cis0e2V2Chb3ieR2iS2sufqvO0Vtkj0hCKewjNPZTuEUr1&#10;CKd7hZC9w6i+kcxgb5y7wdwxiBmgQVT25np/mmckP8iXaAjn+ISwnL1JsnKf4IbwwPpQ9+YolJGv&#10;DzE0hLo0hhmaIhwbwuzqQ/X14XbNUS7tcR6t0a5NEc61IfZ1oQ6tMR7tcV5tsd6d8YEdsSGDaQmd&#10;8Qm9yeklnkFRIl13fMFoWtVYanWeNjiEpAklayPIDrFUQzLTK5HiAUggeiSQPVMZ/mnMgESaLyCV&#10;HZDDCygQBBaJQgsEoUWi8HJZXLEoKocdXCFPAFTJEiql8RXS2P+COLZCEgeJ2azgFKpvmTy+QByV&#10;KwjPF0VUaZOrNckl0phKRUKNOrlakVAljwVUK+IqFLFl8pgyZXypIg4ylEpiSgWRRdyQbLp3lSo2&#10;R+CfLQ5MFvpGiz168+q2xxYWukcW+kdXx6aHO7smRwbHhvrHhvt6e9q72ptam2o7W1DHNd4GR0eN&#10;0lGnzkiOLy3IKcnP9vN0hbixpiI3I0UjF7OoqDd5HpNqp1FEBPsnxUbGRoSEh/g62qm83B1Dg7yD&#10;/D1cnXWYDwqphC+TClhMCpNBZrOocpkQYpGQIxNBOmryxeEKhRItR6Qn0rVUjgud60lgeFC5vkS2&#10;F4XrQWA5UXgGAsuBwjXu8spyxczh34HEdsN8ygOsKA6WZHuMpifQnG3IDjSOB5FuQCxViIXMDKcm&#10;MhwxRt6KqMZTtXiyxsxaBEtzxIxvRdUTeC4kngtFABdCyX08yw1AFvhZM1HDeUuK1pIkhXbKVE4a&#10;nbNcpmExeRQyg0ZlkUl0nA1qiWdlZWNubmljgzqNgUAx+mJlsRh0WEa+DbB4JBkN4bEM7yhvCNgp&#10;WPxCjAnYWQgYV44pokZdEuUW3nFxlqBoGgOWHyWUjcEaNFFrKxwBD0rtO/YZNF0QIDMUhAD1oAru&#10;24BdBbsECBiHjsOh+wsSjewQAOqHAO2HRkJs83abWYz9B9jgcViPIGAteRfe9cvKaMEOAVpijN8w&#10;8tAnjFjHUrDDty1CBQzGHr9h56EmzBweMkMKxGi/rS1BgMQ3gpUlKOugsqMw3gfj3Iy6+gCBxqAT&#10;SKg7eFjXwzIf2kYk4qlUMsTGHxRQ63g4hBjuBnQZtHz0Hhpd0kN/6UwGl8sXCMVyhVaqsGNylSSG&#10;jMTUWJEVOJoWx7CDt45Ad6CwDWSWM5XtxOJ7kFkGEtOZyHAiMZ0gncZ1Y/C8aHwvttDfCF+xKpgn&#10;9RXKveVafxuyGEHwJoi1qQmsaFBfNCaIBTxRtAN/CKBovIOZGdwOi6CgkBPHjpcUF/p6unm7OfNZ&#10;NLmApZUJNGKOUsBUi9goJByNFHUWr1Ggm7tiFvF/5N8xYDQ9AARjyv/FjzwGlQzyoJu7QiIIgKS4&#10;0KsXT1aX54X4eEq5LBgJRDyqQsKWCKgshpVayZGKaUI+SaHgAMRitlDIFIm5eju1m7uDh6eTj49L&#10;XFxYUVFWYWFmUX5ac0N5Z2tVe3NFe0MZaiDfUN5WW9JWV9zdWtla98aP/Ds6HkNLQ0lHS0VXW1Vb&#10;UxnIGJrri+urCxJiAqHX0FOZmOVop3B2UGWmxTY3V+fkpISFBmSkJ/n6eVhYImQKTqOVI45ynqdO&#10;5qYRuymFGjZZySBo2EQpxVJMMpfRLFB38EQzkBV0GxUTL6FZiamWGCPPtEIAXLypmGoto9qISZYS&#10;MmpBzyOYCCimYrqFhGEppluJaJYiBk7GIWOMPIuEx1mg/+Ut5Av8fPybmlr6BvpLyoojosL19jrU&#10;Rv7to8c+DAsz1OEvmURwd3NxczV4ujp7u9j7ezgGeDoFeRsiQrzjo4NS4iMzU+LSk2KSYsMBcZHB&#10;CdGhqQlRiTFhgPiIgITIwJhQ36hg79gwPxDCg70iQ33CgtwBoYFuwf4uQX6GAB8nf1+nAD9nLzdb&#10;Hw+9l5vO4GCk42UCrVSkV8hQ8l0s+Z8YeYBSyFeL3/iuAQGFMadaKlUZHc3LBG/8z8iFYsyPPGaE&#10;jpH1GDuPZZMYnUtATqwIRtBj+bGzcqNpPCZABhAAGCPPpdMFLBZaXCjCSHkRj48x8nKxQMzniLis&#10;d6Q8VAjNg5qhuJDNZpLJGMsPgHS9SqVTKjHHNXAWq59NpWLtxJoHDYBroQbyRCLm8oLP5tDJFCGX&#10;BzEZT2DBGSP5jm3l+o6Xx1lawSqCCqMtDs9lcyQiMerqmsuD9wFj5DHrZpgzYFIBQSKRYKSt0rix&#10;JwQYl+HFgAxisRjmIZy1Dbo/J58PgzK8PDBGC8UilUatUMhstWqYj7UKia0c9asOg4KChc8Nd3x+&#10;eunV6ZX/9vLCz1d2frm4+d/uH/3pwtrfb+/78+WNn67u/ur86tO9Q493hp7vHb2z0n1luu3KdMd7&#10;Iy0Xx1BcGG28MtFyYbDmxlTj9Ynau3ONH+/0v9ru/erwyPcnxr8/NfH92fmPD4++PjT+fLsf8pzr&#10;L9upSZ7MDFotjTvYkX9yqGpfd8lCbXq6m9yTixMiCAtBdBQrNcGsPSf52Nzo9mBbf2FamosmREKL&#10;03KzDLLyAKeWeP+ejKj21Mjq2OB4bxcNl0GxMKFYW+Bx6ByAjvjGYZ+CI9ggJgwCztlWAwoN0dqU&#10;RbYIckPdwcf66OP97LOjvLIiPeN9dLFeWsyVfIizKMpDkRJknxluyI5ySw1xhJzRXraACA9NkKsy&#10;2F0b7GkX4GHn56p3slW4Odm5Oto529u5ORt0Wr3eFt10197e3tHRUa/X64zu5AFatcZOp4cYnhf6&#10;7FBX8xq9vZ2js5Pm7UasmCAzuneHx6dQKKAqlUollUohEQ4xqh2rQQCvvdFGnsFgGH9FQm3eMbIe&#10;ApzCmHd4Z2CqgzwQQwq8IVAQ0jG+HovhWpACbwvMiDBtG4swOcYNSyUsJotEYFKIXCYD3kOYIWkk&#10;PM3GnIIgsU6qoZz42by4ldzId3T8fKr/XIof4J0wm+w7neg9leCFMfKA6Xj3qQSP6SS/2bSgufTg&#10;hYzA1ZzAjYLw9fLE9aYiLzmfhbeBrxXaLOCzeVwmhUKCS0P7oWHQSJChI9BZaDl0B7td0Cm4FRDg&#10;FsFHDHcLYpiq+TB+cIR8vhB1ZSNX8Th8+B5hNJByuCImCzqI+sZhvNlwAsBjsPAWVjDf0olk+Jzh&#10;Q2bTyHwWnUa06W5rqirNx1siOpU8LTHOTimH4gIGjU0mYmbyPCZtdWF298Yqm06h00jBQX4ZmSnD&#10;w4Mzs/P9w2Ow7K2ra/Dx8iZY28DoQYWYSoEZPiUiYri9/cmNGx89fBjk5qFkcWU0uorFllEoDgKO&#10;GGdhxyAmumqzvfU9mWEtcZ4jWUEjGb7TOQGzWb7Lef5rhUEHq+OONaUcakjcUxe3vzFhd13MRnn4&#10;dlX0/urYg7Xx+yrjppM92kPUzSGaxhB1Y5RdW7J7X07gVFncVGlSb2ZkcbBbqK2Ub2lChF5bWOAR&#10;RGxD0NiQ9GZWHlZ4LyuCHWLhRqDEy9SZOvvWkPBMta0rYgJwQ8xdTVBGXmdipkBMZeaWWgpdCUoV&#10;gv6DnzWCEEzNQHE2aDUBzs5Bzs4hDvpEN12yQTSS4/loo+RPB4s+WAv/aNX35ZzLh/OuH8x7vJz1&#10;/GDa48Mplw/HdS+GZe8Pie72cq53c2/2CW/2ia938m93CB71ih718d4flF1tFK5EmWzGk6b8kGEP&#10;5Ggec1+GzYFsyzOlpJNFNu+VEwDnK/BHcpAzJTavJ+0/mtA/7pM96ZffbuOdLrXZTkEuVJPhQvc6&#10;hZD+/qDybDkeY+QPZqOM/L4MVICc71WTrzSyb3eJb3WK7nRL7vZI7/dJ3xrIozbyj4xW8A+GZPcH&#10;pRgwHzVG4h7dwRXdxPUtI/94WPJ4UPb+sPpRv/zRgPTBgBiKw6nLzZQbbYwrTZSbrfRLdYSbzYwH&#10;XfynPZJn/dIXvaLXI9JvZ9Xfzau+npJ8Py//eVn787Lul2Wn1/2y3ZHI7Tr69wsuv+7y+W7F5Zct&#10;75/Xvb6Zd77ZSN+TjDLy71XYfDpr/9Wa++fLLu/VEA/lI+eqCRfraPe6xU8GlR9M2n40a/vJov7T&#10;JbvPVpy+2/T4fsv763X3L9fcv1r3uteveDbt9HLR4/qQ7mKv6uak4d6S3835wOuLoTfWYi8sxy23&#10;eflrkfQIqZSFsMgIk4Izw/RtCKB+myOmZm9IecA7Jh1iTHgHLAVj29Gyf1irYIeonmvM878CZ2kB&#10;+C9/ONawMLMCDR4rCAGtBWuVkZGHyVKENy+L9vr86t5Pzi98f33tuwvzpzpT7g8X/LKv98et5t8P&#10;df/9+PBfDw/96+DEPw+M/+Pg6D+PvCXl3zLyf9s/9PNW9y+7e263pJwtDX3YmfnJZOUPa21/2YPS&#10;8YDfdvf9uNbx/Uob4MuFxteTVc8GCh92ZT/ozr5SH3+rNfVsefhSpPZMWdgnM9V/PzTy83bPr3tQ&#10;u3iMkf9ps/eH9a5fdvf/vKv7l82en3Z1frfS8u1y82eztS8mKt+frLw7UHC9J/t8W/qZtowXm93X&#10;Z+purbY/2TeyVJt0bqbp5krftfmeh+vjvfH+ExlR16Y776/2HusuPDtcc22h68J0561d48fHmy+v&#10;T1xcW2xOyx6p7JpsHJ9tnZ5vH19tHajyCM4hiVCv8SK7IontQGberr7hxeb+hfqBXW1T+7oXNjsm&#10;D3RNbJY119h7ZlK4OXReDl+cKhTFCHgpOmWOm12mk7LQXVvuqa3xfcvIhzs2RzqhCHNoDrdvi3SG&#10;lNoAXZWvpthTnuXIy3MR5LkJUx1ZMRpSpJIYILRyZ6CMvJ6MaMiIgY/4qJAIJ6Q8jlCbYN5dYDNc&#10;iVseYA93Wg/0WmOMfG+zaW+zeVeTVWeTVUeTeVsDysUDQGhvRK3jW+vMG6uQ3nablTnB/BRjchQ3&#10;OWwz0mnWVY+M91NGepkbi27D3Y56MbwhiJZi4y/VenJ0zhSNI1khN2eIzIkSK7wji+2nlPoqxN5y&#10;ro+Ko6KbMs0QMQWxEyNBrtbr04lHd9K2Fr1WZrSL08KFKd7inHxny2V8RDgzrl2Z9fdzQzydEQ8D&#10;kpZGWF0PXlhxG5vSLSx4rcwFTA54H9tTePxQ9eJU2uWDnQ+Oj05WRK40pZ+eaVyoSZotjV4ti9op&#10;jTpdm3ihPulhd97DvrzXC7UfLtR8tFj7aqH29XzdJ3MYGl7PN7yYqgV8ON/48VLLxwvNnyy1frrY&#10;8tFM7cOB/Af9eU9GCh8N5GF42J97qyMNavtgqvJuT+6V1oxr7TlHyqJ2Z/ofLIrYkxO0kxME8tGy&#10;mBtdBU8n6x6OVt0dLLs3VH6tK+9qe+6V9uxbPUX3h8pudhVc68y93pd/a7AINcwfLH0wUoEa6Q8V&#10;X+7KvtSZdbAycqc0YibFcyTObSjOsyfSbbkgfm9F5vnumu3StLXipMWKtF1dFXvnezfm+5Zn+7dX&#10;ppdH+ndPjm5NjGyMDe1bn5se7libHZkZ7upqrh7pbZ0Y7B7pbW+rq5keG+5sbrYxM8M2cMZWSYD/&#10;Fxh5UDVhcLNA0J+0ZRRSXphXZ2bIRGHQUpHfdnngwYqQ8y2J17sz7g/n3xnKfDiW/f5U3rPpfIyR&#10;B2CM/Iu54hcLJR8slT2dK7s7WnB9IA9j5PfWpK9W5jhQbRgW6KxKxZPJNkQQYFUSHxdTVFZaWdsw&#10;Nbs0PTHfUt9aXlZSX1fT0dFRWVXT1z/Y09u/srK2sLA0NTXT0tJWWlpeUVHV3t45MzNXXFji7ekz&#10;PjpRW12H8e8YL9/W0tre2lZfW9fZ3lFeWgZyT1d3VUVlUUFhdWVVQ109ZIBTNVXVVZXlBfnZI6P9&#10;j5/cu3vz2nB/T1ZKSml+fnF2ZkVB3sRA7+efPL926dTdm++9f//6Zy8f/vTJk0t75puSfJsiHCez&#10;/AZj7CaTDPPpbouZHhDPZbjNZ7ovZnsuZrotp7sCVjM8N3K8NvN8duX5bBX47RSj1vEHKsIOVoTt&#10;Kw3eWxKwU+S3t9DvUFkwxAfKgw9WhW6X+QP2VQUfqAzeKfE/XBW2tzR0b3XMWll8W5LPrQNL/+PX&#10;L/7y7ce/f/env/35y1+//fSXbz754fMPr7937OyR/Y9v3zhx+MDq4sLe3dt7tnavLMyfO3Xy+P69&#10;60vzMxOTN6/f+OKzz7/9+pvff/3tx+9/ePr4ydXLV947e257a/ee7Z1zZ84+efT4gxcvv/vmW4g/&#10;ff3Jf/zbvwP+8be/f/bpnx4/fHT06NFjx44dOHDo+PGTp0+fPXHiFOa75vade199/e1PP/75P//9&#10;P6Dmv/z2+ycff/rZp59//NHr5++/ePb0+ZNHTx8/fALy08fvv/rw4xfPXl67cv306dNLS0trK+vz&#10;s0vzk8vnT109ffRSb9tYT+t4fVlnU2VXb9Nwd93AUONwnHecPVsd6+Q/XNpYHplaGppQEZFcEhJf&#10;FZmUaO+aYOeSqHPLcQrK0PkHUGxdzKRupppAoksIzT2M4RlMdguhuIdSfEJpvqFUf1dL52hBhKOZ&#10;vZ2ZzmDjFMr2i+YH++KdIljeYRxXf5qqzDuoIz66Mdy7Idy1OcK9Lti5KdytIdS5LkRfH6oHtbM1&#10;zqktzrUt1r3diOYol5Zo1/Y4r/Y4n/ZY356kkN6k6IGU5IG0jBLPoHxDUIEhfK6wrd4/PZLm5IGI&#10;M8T+0WQnP1NFEssrHO+UwPCKIblHE90SqD4Z3JBsXmga0z+V4ZfJCcrlBRcKw0olMYWCiCJhZIX8&#10;jYOaalUyoEaRBKhWJLxDjTyxShpfq0wul8Un4D0KRVFlyoR8UWSuIKxclVCtSS6Tx1UqEmo1KXXq&#10;5Cp5fLUirkoVX66ILUX3dEU3hi0WRZVKoyA9h+mPOq8XheYJgjK5ftni4HihV6Tco7+4cb13anti&#10;cWFwbGNufmlmZnF2aqC/q6a6rLurtb2tsbWhpr+9xV4hC/f19nFxSk+KK8xBfU0oxHyIUxNiasqL&#10;8zJTidbmFLxVdlqSTMi1QBBIT46LCg3yVsr4tmqJp5uDv48rxF7ujr5eBo1aZmNtBmDQSTQqAeXi&#10;pQIuhy4RcGlUMoPGJFOYNng2haVi8JwpbAND6EdieVF4fv8TI09koQ7iWWI/usCbyHLFMwxkdNNX&#10;X4LRWQ2O7gwpFiQ7c6IeZNTc2GgaT2G54WkOiKUcsZKb4VQWBBWOqrOmqM1xMjMbqSVeamIpQBA2&#10;Ys6zIGtwHGci10ARuFG4biS2C1XgY7SR97ZiuOCYBhzDwYqsoHE0Co2LRueiVNjCso5B59CoLBKR&#10;hhrLE8kEAolOZxrt5d84jseDCmhjRSKhTuHhkGoMZCNpTjT6loH4XSIEY37UCw0EyAMpUBDWm6B5&#10;wgiP0ehGhfS/FFSIUXLaqJ2idttGPzZQLZSCZoA+iicSIMYMw40KqNGDjbEgFMECVhU6ibw9RMmL&#10;PwQb4xaDJGg1ngD1Y42E+tFLGI304boYQw0xelHjTw4Q3vUU2gMBZFi/QyIUwQQsJyjMlpbmEONw&#10;1hjDDgLcOgJcFb0lVv8rIDOWEwRMxvh3iKEIFIdmw92CdOi1lY016Pqg/cM0aWIENNUGjyNTKRR4&#10;L0lEEDBuAW4m3HMoDg8H6oEOY+w/PCLj5dCuQVmoE7qJg+YTCVCWyWRLpEq1xk6mcmBylTiqlMhQ&#10;21A1lhStFdXWhqLH0+zJLGciw5FA05OYTky+N0PoA+8nleNKYbsQGU5oTDeQGG5ccSCN44WR8nyZ&#10;H0/myRTYm1vSTNDlrIWpyZsdCk1Q1zT/tUKB8EdG3rilAbm/t29keDAnI93N2UEtE4m4dKPLGo6c&#10;R3/HyOsUAr1SiNHuMhFdIWFipvEYHa96azX/lojnQLrt//POrhgpD4cguBtsd63OAEIDPYK9PTgU&#10;oq1SDNn4bBJUy+cSlHKWXMqQSegyGYvPJ0skHJ1OrrVVuLk7oXS8r2tsbGhubmpRUVZFRUFzQ3lb&#10;c1VrYxmgs6mioxGl49vrSruaytsbS9vqS7FdW9+R8oDG2qKOloq+rrreztqWhpKGmoLm+mIQjO5r&#10;CqvKsh31UuipXitxcdLIJeyYyIDu7uby8vzgIN+kxBhXN0d4ykIRxz/ACzGohH6Oal8HlbOUK6VY&#10;i4lmcqqVAIfwrBEp2QwgJpmLiBZvrOAZKMRUa7YNIqHjRFRrCc0G8zsvolhhjDyfaCqkmmHW8Sgd&#10;T7OUc8k6KfpTCY9OZBBsiNaoP3EBj+/u6lFf39jV011WURoRFa6xVcMLh/6wZvxisd+rzE3Rfymh&#10;Egmeri4eLgZ/b4/wAK/4MP+k6OCU2ND0hChASmw4ICMxGuTMpJik6ND4iKCEyOCYUP+48MDEiMCk&#10;yKDoEJ+IQE8sDvZxDvVzCQ/2QL3G+zr7etp7u+sAfl72gb5OWOzjYWdvK1aIuQCNXKxVoPQ6aj9u&#10;JOW1EqlaJH7DvIuFKpFAKeRjAFklFAEURtN4jDfHeHaFSKKSoIbz7wAVYuQ7xrNjmTEBS4eCGplM&#10;aPRpA5kxATOZh8ohp8hoRy94u7Mr5Bfx+BgjL+TyxHyeTIS6rIFpCfNXIxPyRFzU1B26gxnCo+wm&#10;jQYp2reO4+01Goj1KhVcBa4I1WIZ4LqQAb0EhwMxAC5qtLQloXuBE0kEaxvMdw2FQATgLXEEK7y1&#10;uQVGyuMsrTCQcHg0D4nM5/JE0M63fuRZDCYAI1VhYIUhGONSMUtqpVKJMaqQDuM4jJ0ymQwywHAK&#10;pcRiMYxu8ObAeC0UizS2WplMolEr5WKBrVKqV4od1TIe2SbQUXVmZfCLK3v+9fTs9+e3fru09c9r&#10;O3+/vOsvl9Z/ubjy3XuL319Y/eL04ot9Y092D99b6T0/0nCwtXC9ImUuP3axMHY+P3pXWeKx9oJj&#10;rblHW7OONqWd78t/vtr2anfHt0eGfjo18cv5mZ8vLf1wYenrkzPPNntuzTSf7CqcywsfTw+cL4re&#10;acnb1ZpfH++V5CpXWCPJ3g4jdcX+Opm7nCchmDXnpx1emjy6OLlnpLOvKK0i3CPBjpeg4xR6a2rC&#10;DK0Jfu1JAVVRvplBXjouk2KBUGzMrGBBZoZuogIdh8UYzId4UzMWAW+vUmgVEg6dyGfgPO3EIS6K&#10;KE9tvJ99WqhrRrh7kr99tIc61FmKbu7qJAx3laYE2efFeBQm+OREuyf6OUR7aMNd1cEGhY+9NMBF&#10;FeJlH+Bh5+mscdQp3Z3tvdwMrk6OzvYODrb2Oq3ezs7OycnB1cXZxeDk6GBnb6dz1Ouc7e3g0MnR&#10;Hp6RWq0WSyVSuUyhQfeOh0OFMYAATxbzR6TRaODJwiOGdCgCAQ4hxth2SITnC7FIJIKnDA8dpjQI&#10;PB4PywnpEPh89J8T4f2BPPAKMZno1q8QQMDYfMiMVYK+Nkb3eQwGA8YcyMugELlkIp9CYthY0fE2&#10;NBKRRIHFIIHGoBJxFnRzRIkza4wJni9Mms+KWMoMXUgPnksNnEn2xzCbEjCV6AuYTPABTMR7Y5iM&#10;95xL8gLMpgXNZobMZYUuZIas5YRsFEXta8rry4rRsSlMPA77Jw+hALQu0KioTDZ8cmy60XuN0faB&#10;BTF0Cu4P3BBIhBToEcbLCwQiqVQOMeq+xsjI87gitUqnlKv4XAHGyMt5fDGLLWExJRwWj0oTMVnw&#10;aRvHDXhHyObo/q5mNAIBPmcK3lrMY4MeDJoxjKJ8BrrFK4zYUi4bwKGQNBKRiMVgk4kkG8uJ4YH3&#10;H92Xifg8LjMjPTk6Jnx8fHR8Yqqxqa2npy8xMRlG77io6KGeHvRnABo1Pzn5+Z07nz1/vnthwUOv&#10;Z+PxAhJJQaFKCXiBuanI0tSBRRaZIe48QqQtJ0JJ9eOZRkisElTEHHtGhaewO9J+uSB4b2X0kYbE&#10;g/Xxe+piDzQl7q6LWSsNQR3KFwUvZXrPprgPRerHkwyrJWFr5ZGrVVGrdbGLVZEL5dEdCe49aYFF&#10;fvYx9nKRBcI0RR16oE7k8SQXJs8ZT4kTK7PtHKuCw6ojo+qjY5uiY5ojo0JYHHcLawNi5oKYu5la&#10;OiJmtoipDHU9b6YlUxQUMtUMNSogWqD/WQ93kkGi6KSyQCenBE9DrJ2o0Ev4ck/zx3uKn69EPph2&#10;fr3u9Xze+YN51xfzHi9mvF5Menw0ZvhgSPN8QPa4X3i7V3ClT3i5X3KtV3KrR/SkR/RyQPR8WPDh&#10;lOZAttVShMmeZOaEDzIZgBwpoB0twB8ttDpTSjhThrtQSQKcr8Afzzc9UWDxyZTDo27JR2O6O+38&#10;hz2Sm8284wVWM6HI/R7Zp/Ouj/qV97rFtzsE51BLedMjOcixfNT9+sFsFIfyzM9UUG62iW62Sm62&#10;S+90ye71KB72qaDU4wHVo0HFk2GVERrA231fdeh2r/3qxwOaJ4PqJ4PKx6inGumTIdnTYTkcPh2C&#10;4nJIfNgvvtcjuNvNvdRIuN3FvN5GvdvJvtpIvt/Je9onfTGgejGg+HhY8XpE+tWU6ts55bczsh8W&#10;FL8ua39dsvt1xflxE3MjFHnZK/tpxfOnNc8f1tx+3vQC4dNx3XulNgfSkBOFpjea6F8uGb7Z8Hg9&#10;Z3+0xOx0Je5sNeFyE/PxkPr9UdsXUw4fzNt/tOz4esXx8w2X77c8v9/l/vWK65erbo9HtE8m7J/M&#10;uNwac7g66nRrzuvGrPfNWe97s/43xj0frEQ83k4+Oxd+eDK2MlkW5cUKcBP6umuZNCKo56Cvoior&#10;qrgarW+MHmnekfIY8/5HRh4DxrCjSxTT/4uvCWytgp19B6wSgI2FKQBnaWZtBUBJeVgzgEIPywNQ&#10;6DFTIJgLQGtC1ScEgcmShCAJLqrXF7aeHx//+NTEl2em3uvLfDBS8N1m2593t/x2sOsvRwb+cWz0&#10;3w5N/vvhmX8dnvy3Yyj+dXTin0fGAX8/NPrXA8PfwTQ3XnG5Jvb5YNHnc/U/rHf8ut33t71D/zww&#10;+m8HRv+xf+QvOwO/bPb8uNbx1WLTp9M1L4aKPxorfzVZeb8r605n5vmamKVo3a4k5xcjxf84PPrb&#10;3oHf0S1khwC/7Qz+eVfPD+tdP2/1/Xm9Eyr5eVf31wtNX8zVfTpd/XKy6tlU1Z3+wut9+aeaUs52&#10;Zn28d/DBavvluYY7u3rmq+LvbA3eWu2/tz5yvKemPsBxszL74crojbn2g205B9sLLky23VkfPT7c&#10;dGio7sbu2dOL0x15hRO1PTOtk1PN4xMNA/N17WUGnzKqopWhaeLqclmKvuTcuaa+5Y7JycbxmbbZ&#10;ue7F/rqBscaBnf65va39vf4hiQRyma1tmlwSyqEnaeXRcn6pt0OZh67K07beR9cYaNcU7NAU4Yyy&#10;MDGGthiXJpSgd26LdGkOMzSGOFX7aXOcBUUekmwDN82JlWTPiNFQwuTEQBHeg43u72pLReyYiJsE&#10;Y+RJ1bHmzRkmPUVmK4O8kS58f49NX7d1V7t5T5NZV4NJR4NFR6NlZ7NFWwPqr6apBo1R9/FGRr6h&#10;EhnpoyzP8mcnaOPDlhNDluM91jP9hP42ZHKENNxPX11w3V5J9rPHKYkmdiSWE1niwdR5sXVeXFs3&#10;nsaWJHAiqfQ2YqU5WYMj2NMJShLiJDRPChK1VXge3JV9cFfU6ozTwphiY161e9l2bV69OKttbqDG&#10;RiLdrdqZkVCNGMnPFK+vxE/Pua7t9hiblY/PqKYm3Zamwy+f6Oyujwzw4ukUuMxwp8n6vK7c2AcH&#10;V7+9c7InL2yyNHquKHxPVfTR6rhzNfG3O7Ie9hW8HC//YrkZxWLjZ7MNn0zVfjxR/fF47eup+i+W&#10;2z+Za/p4rvGDmfoXE9Wvpus/nW/+aKrmRmvqna6Mx4P5j/tynw0VPunPg/huR/qj3twPxsoedufd&#10;aM283Jh+sDBsJ8N/X17IofywIyVRRwojDhVFXGnNujdY+nis6ulEzYORigejZU8mau4Nl9zoKbjZ&#10;l3+zp+D+SOnjiUrAo1HUMP/RaOWd/uKrHVmXOzJP1sbtLw3bXxmzuyRyPjOwJ8IA70ZflM+hhqLj&#10;bRXL+YnLpWlb7eV7Jto2FnrXlodmp/v62uu3ZiaXensmGxvnutuby/IaK/Lnx3r3bcyP9rQOdTbN&#10;jvRPj/SN9fUsTo5Pj47CigCGHHPjNmvG/Sn+37CRh1EFLmqJmOIQxCAV16RE9OZGLFZErRb77a0M&#10;OlETeakt+XJ7yv3h/PujOfdHMp9M5DybyH0+XfjBXAlmJv9irviDhdIPlsqwnV3vjxfdGMy/0J17&#10;qiXzQH3WSkW2gYmHqdkK/bd5M2tTy5jgsEtnz965ffPh0ycvPnp94/aDG1fv3Lp6e8/W5u6tXaOj&#10;o03Nra1tHd09fcPDo2NjEyMjY2trGw0NTRkZWS0tbUNDI6vLa3Ex8b7efksLy92dXZ3tHV0dna3N&#10;LY31De1Qsq29qaFxoK+/rKS0srwCDiERTtVUVQPqamqjI6NSUpLSM5Lr6itXVufHhwfamuqjQkLi&#10;w8KzE5PaaqrryopvXTv34fP7j+5fe3zvxp9ePv3h9bMv7l9cqM/JdRFNZPrPpHlNJBpmU9wWM7yW&#10;s3xAUVnIcJ9NdZlOdkTp+DTDWrrberb7rlxPwGaB9+4iXxD2FPvvKw3cXxZ0qCz0QEnwvqJAiPcW&#10;BqByWchOWeB2Kbqz677yoD2lAWtZHgeqYpbyQ7rj3I+Mtf7/fvn8L99+/OXr9//y569++e6zv/74&#10;xe/ff/aX7z97fv/ay4d3Xjy89+GzJw/u3F5dXjl88NCxQwfPnjxx8+L5J/fv3L9959CBg4BzZ86e&#10;Pnnq7OkzJ44dX15cmhgbn52e2Vhb37W+AYdbuzbh1JFDh48ePnL+3Htff/nVf//P//Z//p//5z//&#10;+c/ffvvt1atXt27dOXv2vWPHTpw+ffbZ85eff/HVt9/98MWXX79+9fGVyxcvX7yE+bo5sG//4YNH&#10;jh4+tm8PKhw5dPT40RNnTp2Fwz3bew8dOLx///4jR44szC0uLayuzG2szG2+ePzJ/MRGe8NQR+Nw&#10;S21/U3VvS3VfX+Pw8sh6fU59sM4bRq3SyPSqmIyGhNzKyJTKiMT66NRS/6g4lVOS2iNe5u5uKXez&#10;UMZyAwIIhmCyayjV3Si4hdP8ginegURvDxvXCG6oFlG74ly9KB7BTJ8wll8AySWAZIjgekYJnfMc&#10;vVoiQhvDvRvD3VsiPZvC3RvDXOtDnGox6/gYh7Z455Z419ZYl9ZoQ1eCR3eid1eCV0e8d2uMV3us&#10;b39qZGdcRH9yUn1IdJa9d65jSFdsSbTQ3dVMEkdzC7exjyW7xdE8okgu0VT3aLpXLNMniuYZQ/NK&#10;YPmlsANSWP6pDJ9sTmChKLxQFJkviCiRxhYI0U1cqzUp1eq0el1WhTwJUC1PrFEk1SoSa+Rx1bLY&#10;Kmlcgzq1Rp5YD7E6JZMRmMcPr7ZNLZRE5wkjIK5QoqR8lTKxVpVUr0LN5CsVCVXqpFJZbJEYdVxT&#10;KosuFkeUyaIrFLE5HP9KZVw2O6BAEJovCE1n+OarwsOFhkitR1lUxmRTz/7FdW8HJ/hSxseGRkb7&#10;09ITBwY6WlpqhnrbOxqr4QN3s9PkpCRWlxWlJ8U56tSw6HDSayR8dnJcVEVxfm5GSmpCDMQB3u5E&#10;a3Mekwpnfb0MAi5NxGeoFUJ7ncJBr/RwtXcz6DVqGQxNeJwFg05iMVHyU8BnkYjWsH4DHYlq3LQO&#10;T+RS2Woq2wFHtWcIAggsLzLXl8DyfMPI852IHHsy6s0GdRmPZ6Dua8hGrzWQAvI7Rt6SbG9O1FtR&#10;HOCQJfAhM12ZAk8S09nEWmlqozTHq02sZVYkjTVFbWYjRSz4plZCxJyHIEyICSwHqsSdIfGiiz1J&#10;bBcC05nE9bSiOduwPKwYLtZ0JyrfDUdT4ylyucpVqTbobJ2lEhWbxSeT6HgcmUigwrKVSqXjcAQQ&#10;YA2LMc6wPGQwYA2HQ+n2t65pIICAHRKN1DnIGG1NIBCsjQHKwiHVaAEJMdT2ZqA3KqIYNY8FSDEx&#10;0uugZGIBMqM8OJkEi2gbPI5AIgKsbKxBtjSahKPUvDFgBd9U9L8Q8XAWLoRdy8rC0sbKGm+DGsuD&#10;gMJIysOFoBTUDMC4eAsrS7gWBMgAAfUCY9z+FAIkQmcxKh87Bd2EBkM6xqETiXiMB8dkoz09ZIHz&#10;KOcOgEJwiMWYgHHxAFCzAe9OgeJt8tboHtW5jWsB0P7NjEQ83BwGi8kT8OHOwIoeYkiBRwCtwh4H&#10;1IP9QoC1AeqHmEpF/1kBmg19xOh4DCQKmcXiyBUalVovluvpbLk1WUxm6kgsO9RAnumIoxs3QuC6&#10;ombyTNRYnsp2J7LcIaawXWhsVwbXHcDiezO5PjxRIJ3rzREFSLQRAmUQV+4n1fpQaCJz1CMdysgb&#10;FxDmsDwxLmyM/fojjIw8rFR8ff1hIoBp1cfD3UmvVYn4CiFbJeRoJVylgKkRc9QirozLUIo4CiFT&#10;KqSpZGy5mIHR7iBoFFyMmocYS3wHIzv/xlMNACPiMSilkIGnkLDttJKSgvTzZw6XFmY46GQKAVfK&#10;ZckFAIaAQxbzKRIRlcvG8Th4qZimVvPlcra9g9rgoldrZC6uDgEBHgkJEfn56SgdX5rX2lTd01Hf&#10;2vjGOr6ttqS1prizoby7qbKjobSlrgj1Y/OWjses4zFGvr25vKejBtDaWIp5kG9pLIIYzrY1lYcE&#10;uEKv7XUyZweVWEAPCfTo7m7u6mqKjQkPCfbT6VXw5rDYVF8/D0QvZnnYSr30ckcxW0qxVtCsdVyy&#10;nGohIiASkqkQj2hYBBnVBk6hfL2RgheQLOgWCBtnIiBbCilWPKI5QEyzQT3Y0HFiupXQCBHD2hjj&#10;FHyaTsY12Cp5dJTHIeOt6WSSWCgyOLmgVgydHZXVFTFx0To7WyabAS8xPGT4RGF1iSp/xrUlhUB0&#10;Nzh7u7tFhQWnxIZnJkUB0hMiMhKjMSIe4oTI4PiIoMSokJhQ/+gQPziMDQuIC/ePDPKKCfWFOCLQ&#10;MzbMLzrEB6XjA9z8vR0x+Hk5APy9HQJ8nAJ9Ac4Ad4MGnrdUwFLLRDqVXCN/Y9KOsfAAjHZHCXoZ&#10;SsorBDwluqMmak1vp1Dq5SjzhzHy7yhsmUCE7ewKwLhvtRR1YgN5MJNzjIgHQWK0gsc493fEPchY&#10;TigOKQBIERp9UGC8OQAVOFy5WAIQ8fgYIy+DL8TorEYhFshFfFR4a3ePse0MEglaCBeCdI1MZqdW&#10;w1lbhYJLp6M8H4PBplIhHVLg6nBdHouJOrohkyADl8mAGphUCo1ERj0h4fB8NodFo1uZmdNJNBtz&#10;axyMY0Yn8gRrG2xbV3iakJPLZAn5Aj6XB4CXgc1kUckUjtHMmcvlwmgF4xOLxZLL5ba2tqghtDHI&#10;ZDKYe2BshdEKDvl8Pgy7UArSWSwGvCtWluZCIV+rVaOW9SqFXCzQSIRaEc9OxGWaI42ZsU+OLv92&#10;9+jPV/b+7fr+v13c/Y9LW/9xfe9v59e/PYlux3prqfNQd/FaZcpkdnRXlE+tr0O+kzRNxylylTWH&#10;ODcF2XdGGlaKondXJBxrzjxUm3SmI+v9pcbXu9q/PzL0+9mpv19Z+vnC/F9ubn1zavbeYvO1ido9&#10;DWnd0S79iV5DqQET+ZHjRfHVUe6lEW7OLOuCCJ/l3qaMEE9vtchHI55oqTy+PH18aWKuuaI9OzbX&#10;xy5ez01xEJT62zbFuHenB/ZlhvVkR5XHh3qpJQomScggW6M/yqI/aMOsBt+LpakZ0dyCQ6agux0o&#10;pQoxX8anOym5blpuuLsmMdA5MdApLdQ1OcgxxEkS6S6P99WGu0oBif667EjXgnjvrEiUkY9yf8PI&#10;e9uLfF2UAR46T2eNp6ve1VHvoNO4Ojna2+q0SpWrk7OTnb2Dnb29nc7BXu/s5ABn9DqtnVbjoLO1&#10;09tCOjwXjUYjEokEIqFILOXyUB9E7yzWQcYs5eFRwqHyDwEKQoBTGO8MZyEPlIJ3A+PiMeN3yIMV&#10;VCgUGHMNWgXb6OkFZJTmRl22oE7n0TYYAyTCWZgU4UVCTQaoFD6fSycTGAQbPoXEIeI5FBK82/Be&#10;8YUCmC/h5jIszdimiI+Y2xofMpUdjXLr6cEzqQHTSX7TyT4zKb6zqX4YET+egOKPjPxssi9gLjVo&#10;IROl4xeyglBP9MUxG/W5sY4ynrU5n0Zn0lkikUTAZ7OYVFRlMqo4MH9DFxjGXY4hYN8C9BQ6Ar2G&#10;GM5Cv2DkUChUYrEUbgnIbDbq/AY+bokIpdDhY0QZeTjBYvPpVAHDSMdz0eEF81rDotBszCysTc1B&#10;m2OSyRw6BUYJJoXIppFYJLzMuH0rDBowsvFoFDaZiBraMxlCJt3P0+3z1x+1NzfwuEx/P6+w0MDk&#10;lPi+vp66uobCgtK62iaFTEmwwsMl/N3cKZYWsUEBz+7cGmhtVnM5JFBOray0XIGDQGRLIWvwVpF6&#10;VWGoV46/U4q7Mt1DkWwQZLgJSwPV5UGahjD7pjC7nji3kRTf9dKo7bKIww1xB+pi9tTGHGxO2q6J&#10;Xi0O2l0evpzjN55g3CQtxW2tMGh/fcLe+vgDbemHurLmioOn80OG0/2ynfgpdoIkR4XKxoSOIACW&#10;qZkdg+3JE3emZNeHRrbHJZWHR1XFxldExdTFJWa7eyoQxMMK74JYGBBzF1MLe8TM1tRMbmKqsLR2&#10;oDG0DDr6//UIYoP6EEeZUHPEhGhmLiJYawiIJxO5NJb3dDXnyXzEy5WAj9a8Xiw6PV9w/GDB8HLO&#10;/cW0+8tx1w9GHV8Oqp/2S251cG708K72iy72iq50i273ip/2Ct/vE7wYFd/p4S9EIdvJuI1Y3Ewg&#10;cjiXcrKEcqLE+mSxxZky3HuVxPMVxHNlNmfLrM6UWp4qsni/X/bBiBbwetrhdhsPcL2Jda6KMuaP&#10;3O1UvJ5xv9ctfzlud7WZca7C5lSx+alCsyO5yCGj75rDOWYnCnHvVdOvtwhutonudErfMvIo4f5o&#10;QPN0RItiWIfhyZDt40EdysujdLz26ZDm6ZDqyZAc8HRY/v4ISsc/HoAa0K1cH/aLb7YzAZcaSLc7&#10;2Tfa/v+0/QVwJMmWLgiHmFJKZmYpUylKYYqZmZmZmZmVYpZKUKViZurqYmZo7q5mvH2p7515b2bX&#10;dm3/ExnVmn4z9mzfW7Pf7bNjxz08PDwiPBy+PHmc8qCHc6uVAbcPeNEvfTUk+3rG7otJ+VeTsm9n&#10;5d/NyL+fVfw8Z/f9jOrnBfWNSsvlQOSTEeXPKz7fL7p/v+KCbus65/ysV3wsW+9INnK+3Px+F/er&#10;Vdev19yej1vvzULO1+DPVFpdbWI+H1O9HHd8Pa1+NmX3YsH+w0Wnt3vcvt/2+mrd7dNF9SdLLq9m&#10;1E+mnO9qna+Pq9+fcHlvwvXCsPrGtOb2uOv9Kc3tSa/r037vz4e8txp/cCyqNd8h2IUY5Wct5ZLI&#10;Vubw4tF1hSFioPMvbwSrj/9g5LEUxMRA3xSmurrdX9G+2sgARjHUnki3PsECtB+0CekboM4qf6fg&#10;dwGJGDtvaqhnbmxgYfLOTz22Tvh9LaEzAdLZMaBDA6xREYRhpJfhp75/aO6bm3u/vbb82cmxcz2p&#10;jyaKv1pv/GG75U8HOn/e3/X3o6O/HRz7l0MT/zw89i/HJgD/ODL290MjgL+iNvKDv2z2XKuLf9Kb&#10;99+OaX9Y68BSft7o/seBkX8eHAX8tn/4z1t9P652fLPU8tVC05vRsg/Gyj+YqHg1Wgq41Z5+NM9v&#10;O8X1UW/Ob4dH/rJvAEr4+4Hhv+0f+vPe/h/XO39c74bSvl9uwxzXfDFd9+lk1UeTVXf7c+8NFt7o&#10;zbvRX3CwIupoQ9KLPT3vT9XfXO44MVq1UJN0e8/QyaGaz0+ua7MiuiK9zvU3fnRgYa0yaTjV91B7&#10;wZnhhvfmeo8M1u8fqD03P3hsaniyoV5b3zVW16dtGhup7JqtaslTuhRaCVsoynqGbQZR0peUv9g2&#10;Mlo3NNE6NVA30Vs/MdQ5Pd4zPdOtXW7pXy+urnf2yBRLkkTCGDE3XMhMUYoy7MRl7raVGttaT1Wt&#10;j6ou0K4uzL4x0rElBmVkGkPs2yJdO6LdG4IdagNU9UH2Vb7Wxe7CNDtqljMr05UTKbUKl+Ij5GRP&#10;lokLw9SJbmxDQFy5SLSLWWE4oTAEqU3Qb8s1Wh7gj3RY9babdbeiu7m21Og1VyA1xUhDJeqaBrWL&#10;r/kPRl7ntcaorhwZH6TOT3ImR0nDfaYjgC6L7kakpw0Z6bcY6idMjIgXJwO1PREN2QFOdJw9kehI&#10;ojsQaR4cgYJIdaDyHCzFGoqNC4UtNzeUWSL+tpbNhZ5bc1lHNrPX5wKWJh1XZhRbS7aLk8IDaw57&#10;5uxb68kxEUhnszw8ALGzRmLDLUcGfWZnvKdm7MYnxeOTUu2k/d6NxLX5HI3KkmKC4E0RMqwyWPi0&#10;IM/CSP/js8PlsX4lES7DhREj2f77KmN3isNOVERcbUq+25P9qD//zXj5J5PVn8/UvZ1p/Hyq/lNt&#10;LYqpuk+m6j4Yr/pwqvaj6bo32upPZhu+mGv6cKL6cV8eNLlngwUPe7Kf9ObebEp62JX1oDPz1XDJ&#10;y6Hi+505t1rSL9UkH84PPZAVtDfDfzvd72BuyNHCCEi52pJ5ozPv/kDpw5GyR6Pl94dKMAl4MFx8&#10;p7/w7kDBo9HS5+jvRlXPRiuejVRB5msdOZda007Vxu0vCl7J8J5L8x6Jc28KcuiM9pktSl2vK1qs&#10;yFmuKTg62nl0qnd7umd2vH1xbmCor7mpsmh5aGCuq7OjoKApN6suP2NqsGN5amhqqHOgvWFpcni0&#10;p1U70D3W1z3e3zM3PhoeGGhpZgq9DXzpaJdiiLoAfteV/P81IHpmiB5OD/G1lTWlRXVnBC2WRS4X&#10;+e8rDzpRF3WpNel8Y9zt/uz7ozl3BtMejmQ9Gc16OpH3croII+VBvp4vfbNQptvZteDeRNH14YLz&#10;HVknm9KPNOVMFyYGwcpDD7GCO0IMwwJDz588eXhne2PP2vzignZmfmJ6bmF+5eTxUw/u3L1z++a1&#10;a9cWFpd7+waqa+qqqmoGBoa6unpGR8enp2chmpyc2tnZ3VDXODkxFR+bkJ6aMdDX39zY1Fjf0N/b&#10;19bSWlNV3dXRifmraW1uaWporK6sgmhvd09DXX19bV1JUXFBfm5xcWF7R/PgUO+kdnRifLitqb65&#10;tra8sDA/Lb2zEbX53V5ffPH0zsN71+7dfv/Fw9tfvnr01ZObj47vyXARtUaoe6OdtInu2gTnmSTn&#10;uRTX2TQ31FI+1R2UhVT1YrITSspnuK5maVazPVEz+Xwv1Ci+yG8z33sr12un0G+nMGBfgf9OcchW&#10;ftBmQdBWYeDeEv/tYt/NQm/A3uLA7ZKw2eyAnnivC3M9//3ty7999fqrT5/98M1Hv37/xV++f/vb&#10;z1/du3bu0MbCwsTgSHfbYGfbUG/X+vLSsUOHVxeXtKMjXS0tgL3r6ztb27PTMwtz8yDHRka3NjaP&#10;HDo8Pjo2PTm1tLC4trK6vbl16MBBjLU/ffLUqRMnDx88BPqN96+/efPml19++cc//vHbb7/9+c9/&#10;/frrbz/88OP3379x8eLlCxcvX7167ejR4wcPHtzcs3Hi2PFjR46eP3vu6uUrly9eOX70xNHDx44d&#10;OX729DlMwvs9c+rsqVNntre39+3bB2L/vgPb63tnJuZuXLlz6sgF7ehSd/tYQU5tbWVXU3VvZUFr&#10;a2V/Z1X/cN1gekCCmq30FNhH2vuUR6Tn+kaVBMSUB8aV+8WUesWm2Ph442wcEF4oWRNs5R5goQ6w&#10;cvEytfe3cgul+PpYajxx7t4ETxtE7mho727h6kvy9CG4BRLdwiie3maqUJprgkiTKHWq8PZrCPVv&#10;ivBpCPGoDXIGNISiP8E2R6t1BvLOrbGu7fHubTEu7bGurdEubTHunQk+HXF+bTEBHbHhnTHxdQFR&#10;SVKXeKFbnkNEpiLUzVgSQXGNtHSOJ7gnUn2i8e4xRJSCDye6xzF8UUnzSWb4J1C84/BuSURNNjOg&#10;kB9WxI/KYYUXC2IBFdKkettMkIBqaXKNLKXeOqXBJrVRkdpkk9QgS6qTJDRZp9ZIE+vkcDSpWBCd&#10;ww6ttU0rFEXn8SOy2CHFouha21TMZU2NNKFalvCOkRdE5XHDSoTRxcIIuGi5NCaPE5zHCcxlB5VJ&#10;otOpPlkMf0hPYXjHCTTxCl8/nn17dmVnaR0OQRc4/d0d3T1tefnpLS01TfUVbY3VPa31iRHBQgY5&#10;NzWpJD/b38udZGnGoZMTosMDvD3ys9Ky05KyUhOL87Iigv1z0pMhHSZaBAsjfx83qYgpl3BtbURq&#10;BxsXJ5Wnu9reVk4kWEA/aG5mqNvNlcbnMRl0EoNOZtFQj7iwJsLhKESqkMJUWVHtqTxvMtvXnOJu&#10;Sfe0oLrjdX7kiWxnPNOJwHQlsTVEloclzQXzToOZyUPUlOiAuY83JzthOoDM9CDQXFlCHyIDVgl8&#10;xISnby5EjLiG5iIzPGojjxixUZc1RmxYRyKGdCOCDM9Wk/luRC56UQsaaiNvTnUxo7ma093MqY4M&#10;kSeebmtqKRDLXMRSR6VSLRHbsJg8Imq7hVrHA0xMzAgEkpUVSpJAgMUsBALBikRCSV4rnR95WDPC&#10;4pGkczQPKRipjUk4ilHVOoYadQqP5cFWmpCI0uQ6YmHXTQ1MVmGmiqVDIjp3NTSEEszN0c1VMS5+&#10;l5oHBaIwAYX5LWSDEUNPZ2WLBdAhQDpG9L1L1aWjUmeMC3NdU2MTc1MznDlaYSxABsxUHOOp9Q0N&#10;sPKhMlj1IOzqUEm4LtwLlgFqBSlwsxi3jsOZW1nhQIeZM2afvkvKA7AUDJAHA+SEgncBoyBkg8cD&#10;dcZ82oCEbFY67/YAeBQA9JmASkbNBEmwWtT5C4IA7wsupgso3Q8XwubwIKFASNEVq/MORERfFtwI&#10;PGcSiQIrfRuFnVCiZPFsLMlCY0uBJdUWo+PNSNBcbU0IKhwN9VGDI6vwNHQvYmO8A7RSS7LakuJI&#10;Y3vgKU50jheL72tJdiHC2lcQgO1jzJYF8OU+LK6tqSkJQd55rYG3AQ/1P7Hwu1EIUCUYavesrbs6&#10;OXqo1XY2UiGLIuFSRUyShE0RMog2AqY1nyViU21EHCkPZd7lYoaQSxLzKSIeGRSFjI2ZyWMU/B8B&#10;KbpD/+FHHjOWx6J8NslOIXRTK8aGOlcWJoL93R2UUgbRQiUTcKh4Ls1KIeNymVY0iqlcyuRziWIh&#10;1UbOlkrZ9vZylUoqFnH9fDUJsWF52Un5OallxVkdrXWtjRU1FfntzVWtdaiBfHNVIaCzobyluqih&#10;IrezufyPBvK7jHxdVX59dX5rY2lHS0VbU1lzfTGgpaEE2+gVTklPjlDKOTIxy04pgu7Lw1UVFx3S&#10;1dWUk53m7eXm5u6ktJV5aJzj4iMxrzUCPye5q5TNNkds6Jb2bJKMZCIlGvPMER4OwazmMW/yQoKx&#10;nIZjWujTzRAqzKSNEZalIYdkyqOYc8lmdEsDmpWBgGEp5ZNtxHR7G66bo9TLRenrbhfgo/bxUPPY&#10;FJypEQFvYWZqzGQy7ezsyisrOro6yyrKQ8NDVPa2HB7byAT9zqE56uaW6FIU3ryJkbGDvcrF2Skx&#10;LjIpPiIhJjg5JiQ9ISIjPiIlOiQxKigpOjg2MiAqzDcy1CcixDskwAOziI8I9AwP1mDm8EF+LiAx&#10;NzX+3k67XDzAX+MA8PNwhKqC9HGzd7FDPXGjzsdFqI94GyFqEW8jQH3E24olmJk8Rs3b8AVSNkfG&#10;4YICiXAUgKYLhJBNzGILGdAiBVIOyrmjZulcHugSNgcg0pm6YxD8wWUN6Dyd8TsogN1scBQj5TGO&#10;HtNBwUh5LDOcxaGhNrCy393TS3ioVTCk6H4VeOdwBjudQSJhbD5kVkqlcqFQIZGAgp2IHWVTqXAL&#10;UGc7qQwtn8Vksxg0EhG6Fw6DTqWQiJZWFBLZCge9lznBCk8mktDNsnVR6F4NET0T6KxgEm9kTLEi&#10;kS2JAA6dzSDTpQKJgCekklEfHWw2m6bz7o0ND4zft99UKpUYFSvSbRMKEoYZ6HChkYAukohxlngi&#10;icLhsJgMipmxnoWxPodBlUpQa2g7WxWTSnNW2NhyGXKCqb+UtdFW9vm51b/e2vfjuaV/XN36y/nV&#10;P51c+m/XD73eHDvZU7VQllbs7RhjzU1zsI7iMyNYtCAqvtDTviUhoDHGpz81tC7YuVxj3R/vOZMZ&#10;vF4Qvl0Seaoh5dFU9Udrrd8fHvzTybG/X5z9y3srf35v7fOj40/WOi+PVc0XhjeH2rdHuQymB2oL&#10;ovozwypD1MvNBfkBDk4kgxQPm1Al31fKqE8OP6ztPrc4vtXfOFiY1JIckudlm+UmLQ2wr4t070oN&#10;GsyJ7MkI6s2JrIoLSvF1cxVzhBQrvIkRDJLwgcDQCR+LpQUOelCihYVSJlbKUO/5dnJokCyFgOZp&#10;L470dUwIdkkNdYv3swt1FUW4i4LV3BgPSaSrMNbbJifKPSPcLSVYnRbiHuoiD3KShHhY+zqLvJ3F&#10;fu5KT2eFs73STe3kpnZ2tHWwlStVNgpHlZ2zg6O90tZOoXSys3ewVanQ3V1VCmsbzHEN6BKRGBIB&#10;XC4XBh8WiyWXyxUKBZ/PF+scx2PUPPoqRSJoAyDhdWPuWaQ6n+mgwKuEADkhAzQMSIQWDXlAQrHQ&#10;KiAIdAEaEgToWyAPSMgMkqNzIo+VD40HEjE6G1oXNDkYC2HIA1AIlgwyAYDtiwAgWuJYVJK5PkI1&#10;N6WbmRIQJDPAeyQvcaYgdiQlYCzJZyLBcz7ND9vKFWXk472H470Aozp2fjxeA5hM9JtODpqI81pI&#10;D5xN8lrMCFjKD58riu3LjXEVUCnGBgRzc9SYncvnc3kwo0KHcxKRQCKSqajvHexnBvSOGEwuG/09&#10;A54Ddo9wF+iz4vIA8JwBbCaLRqFyWFyRQAgtn2SF123yzGLTaSy4cyv0JzT42OGLhq8b+zUObtNU&#10;Xx9mAUwCkUUkgYTOimaJNi0Ys+h4Sx6TJhehG7qKWAwWAS+k05iWlmwiAZazsKgjWVmYmhgEBfpG&#10;x4THx0VVVVWkpqbm5Rb5+waZ6JuSTAkkE0u8oSkDh2uvKXtx71piiI8FgkjJRBmJoiCzZRYEhYlB&#10;mpN8rDBxs614uSl9pRnFcEFIT6bvQDb6ycyWxM0WxgDWKpP2N2Xsq4raVxl6oiVhX1XEVnn4Qr7f&#10;dKbXWLJre6C81V86leq5nBe0WRF5qjPrSHPKvrqEvQ0ZU7lhw6l+8A2m2jKTlMyaME8Nw4qBIHwD&#10;RGJu4SORZ3r518UlNyekVYVHl0fF5IWFlccllUUnRCocFfoWbkYEF8TUFTFxMzRTGRhKdAbyAgMj&#10;VyZPDq9KR3qaGqCTFxinQFoiCEMPkRsiDSH8Lw5UPl8If73g83Le5fms+vWi2/Npx1cz6mdaxweD&#10;iseDyucjto8GxDfamLc6Oe+1MW718W/1Ct9rZ9/uFT4ZksKhJ2PyExW41SRkJ9NiLc5gMRI5no9u&#10;VXqy2OB0seGZYtPzZRYXqwgXq6zOV1icqzA9XWp0uQb/6Yz6zZj9y2Hbe538R73CyzWEs6VWixHI&#10;fAjyidb3zajriyHVs0HJ5VqL642EQ1nImRKjw9nI8TyDw1l6e5NR9zWAS7Xkm22cO538O12Sez2y&#10;h/3KRwO2UOcng8pnwyh0/Lv1k0H5/R7R4yH54yHpOwxLHg2JUZfxA6IHfcIn/eKnA5KHPfyb7czr&#10;rdSb7fS73dz7vXyQ9zpRzzyPe3lP+3nPBvgvBnlfzVh/NSX6Zkb8xQT/+xnbX5fcv510/G7K6ftp&#10;x3O5eushyFdTzl/PuP+y6vvTuvu3y47fLbs/6xUfz9GHR/F+A/lDre0365q3y643O1n7spHz9cTL&#10;zfQrzawXWqdn405v5tzezDs+n1J+tKT+Yo/H2w3N202vj5ZdXi+5PNCq7k443Bq3vz5qf2PM6daE&#10;802tG8jbkw53p9R3pt1vT3vfmPF/bzrw/FTI8fGINC9zH5m+mmdhyyPLOTS8jpY3MUStRw0RfQLO&#10;El1aGCBG6L9OEZyJIU7fAGClb4wzMDYzRPdl1YNj6Dwe5dnhZNQXhJ4+wFjfAPsNGxRDHX4PulWH&#10;jugHwFnGv/up1xkMoRLzLw86dtTMyNBc1z4TvR2ubkx8dHbl87NzX5/WnutKuTGQ/e2+zq+3Wn7c&#10;1/XLgd4/Hxz8x6GRfzsx+X+envnXo+OAfx4e/evOwG8HhyH9162erxcabzQkfDZVDfqv232AH9c7&#10;v1po+mlP51/29UPmXza7f1zv+Hqx6eVQ0QdjZZ9MVgG+WWr+cr7hxWDhk/68fSmux3J9n/bl/Xlv&#10;328Hhv66r//v+wf/srcPToeU71fboajvV1p/Wu/4frntq7nGbxdbPpqsejBUcGew4HpP7s2+/OM1&#10;8dsl4c/Wet6fary13L3SkHZooOzqUvetlf57KwOFav52Vfqtqa77S/298R4zhRHH+spuLPWen+46&#10;MdZ2Yqrz4FjbyYWR5e6W+fau6db+wYre0YqesYLaYpUmDy8qx1vXc9Q5TLuh9Iqphv6J5rHRpomR&#10;Bu1wo3awSTvUqh1pG59uGdlu7u+OSEwWyFIk0jAuPVrKjpVz0+3F+Q42xWpFhcauwteuIkjVEO3Q&#10;GmPXECpvDndoinBqjVA3hzk2BtvVBShr/RXVfjYlHqIcZ06mIzPdkZGoosUqyZHWpACRpQ/f0pVp&#10;ZovXsyUgviIkVm1QHU8ojkTq00yn2vgjraSBVovOeqS1FmmqNKwt0SvOQcrykapipL4CQfdxrdZv&#10;rETqy5GGCqSmBE1cmBTOjHG1w/S+DhzItibT4X5qZ6vZyABtbJA9OSKbG3ed7vdcGokeqA+M0VB9&#10;ba3seYb2PHMl00LNp9mRrNzZVH9rSoyGWZpivTYVvzodujjlvTDltjznsjxrt7XsuLmoXJoSbc5b&#10;b86p0mORiEBkpNctyA+JiTScnQuenHSenLQdGuBOT9gsTrqtTIevz+Z6OOCtjJHs5LC+turl6cHl&#10;yYHh9uq4AJdgtTTRR1UV692XGQb99nIeSkGerYu72pp8uTnhyUj+s8GCN6Oln6H/n4AGVv3lfOOn&#10;UzUfaivfLjR+MFHxyXTN53P1EAX5dqHh5Ujxo97cR905Dzoz77al3WpOvt2Scr8j42FX1tOBgsd9&#10;eTeb0+51ZF+pSd7J8D+aGwJyK81nO8t/b3bAoULURv5Kc9qDwZJn41WPR8qfjJU9HSl9PFQM8sV4&#10;2bPh0vt9uU/HS56OFIP+fLDi+XD1/YGyS83p5xqTTtXGHC4JWU/31MY4jcV7VfvatyaH74x2rfa1&#10;bAx37xnq2jPaszM7sjravWd6eGa4s7+1ZqK7eXmob6Sxtr2koLuiaLChsr+paqK/Y+/a3GBXw1h/&#10;6/x4H0THetumRvomh/rrKkvJeJyxPmoaj80A/z8Q8rqO5T/Cu9T/MaAr79+DibEFTDgtDPQoRoi/&#10;kteeEdafFTBbGLRY4L+/OvxEQ/SZprirnSk3+tLvDGY8nsh9OJL1bDz31VThm5ni11MlAFSZLXn9&#10;bmfX/DtjeVf7c853ZZ9sSdupS12pSvdkW1FgQmKJtzA2b2/t2NnaM60dGR0ZmpzQTk7NDA2PDo0M&#10;Dwz09XV1z01Nnz197t69Bzdu3Nq//2BVVU1tbX1PT9/AwNDU1Mzw8GhGRlZ+fmF3d++hQ0cAYWER&#10;bS2tYyOjdTW1GC8P6Ovp7Whr7+nqBtnZ0dZQX9vYUAdKa0tTV2d7e1sLpHR3dQwPDUDi1ORYb0/H&#10;+NjQ4uzU3o2144cPXLt84cqFsyePHXz86O7LZ/cf3nn/5aNbHz29893rh3/+6NF4VVayPas9Uj2c&#10;4DIaa7ec4b6Qqp5NVq/k+85kaCZTXeZSneZTnFBePt1tJctrNdt7LcdnLcdrPUezleu1t8B7X6EP&#10;SJSaL/DZLA5aK4xcLYjYKAxGHcfnue0rcNsp9V3O8VwpjuhPC9rX3/SPz17+9t1nX3389Lu3r/76&#10;py9//fbTX7785JNnD1YmRxa1Q9vLc+N9naO9XQMdbUuzU1fPn99aXa0tL89ISqopK+vv7llZWJyd&#10;nFpbWl5fXtlYXTu0s//MiZPa0bGlufmt9T37NrcAh/cfOH74CODYocOoiT3qIf743q19Wxvb166+&#10;/8Vnb7/+8ps//+kvH33w8ZlTZ48cOnrqxNkTx8+cOHZ6Z+cAvIXjx08CDh48DDh79vyFC5eOHTsB&#10;KfAGsQwASDlx4hQo2/v2bm5v7du378ihw6eOntxc3di7Z9/O5oHlhY3R4fnK8ta87Jr8nPrKsu7G&#10;muGaoq6Gos66/JbW4s4473hnrqMDXeEjckxw8s90Cy7wCC/zjoviOHuZWWsMrYMsnGNp/oHmLgEW&#10;Lhojex8r9whumA/Zz4fqb2tgL0PkGrzGl6AJpfsGkz38cE5RNE0IwSnQUpUg8IzhOuXaezcGRdT6&#10;+zcE+9YGujeEurVEurdEuTZHqjvjPXqSvDriNC1Rzv1pXo2hiu4k98549/YYz+74oMaQwJ7Y1M6I&#10;7AzrwGi6RyzDN9jSKdDCIZ7pFUN1j8a7xpO9Ii1dQ82cYomaWJJnPMU7gxuSzg6KI3kmkrySSd6J&#10;VppsWkC5KKaEH1nEiSjix5QL4ytECYBKcWKNLKkeZeHTamVJbbaZzTZpTdapXfbZzfLUOlFCkyyl&#10;QZYMiXXy5FJ+dDYjuE6ZViaNL0Q59/AScWyVDWo+XylLrLNOwfDO+408sUoaXyKMBpRJovO5IYX8&#10;sDxuCKBAEJLLDcxk+mZyA9L4ftFs92C2ujQk1VVgq7FzqistW12cmxgdSE2Kzs9KqSjJbqktrSvP&#10;ry0riAr2zUqNLy3Icra3wabQ0WEB5UU5mSlxuRlJxXkZAAelFI6GBXp7ONsBNO62MgnD3lasdrBR&#10;KqTOansHeyWNSjSBfhBByCRLoQD9zy6bhe7pymTQAAwa3QpPIZB4FJaCyLSzYqjNyU4EhpcF2c2c&#10;5GpFd8czUDN5PMvdioky70SWB57hhlnEg05le6JOaYiOOJIT5qDGDG9vamVnaK4wsVSZkdSQx4rq&#10;aIq3MTDjI0YMfTOOnjHLzEpiaCo0NhcDUAN5AyZixET0KPrmfEsG1MGRwHIhcrCLephSXazYnqY0&#10;nSsbtiON54gjS4koQeJga+uqsnWm0zgW5nid82CisbExDocjk6kWFpY6RyzvyHQKmQhzP4hDFAJe&#10;54gG1o8knU8bWH1jhwg6e3koARQdI4wGSIdssEaE/HAi9PkosW2ETjhNdO5TYJoKnb+ZmRn2p03M&#10;SgTVUdLeGPLslgkK5MeiUFsKhUQkQg0xvhu1QseKgpIxBUG5eAOUh9cxfroBB3WPg1UAFDgFSsPO&#10;RS+mc5iD6Vg2kHAKWhQUhk67obx3Nt2Y3xg0qpMwz4Z7MtHZuaM/LOuhhu26u4T6oPuyvjNo0R2C&#10;UiEnSACWAQN2FHJiJvZwX6AQCFYgYf1OJhMBcL9w1zoPtBQiAW7eHN2y1grdxxWioOPgXDMTC3O4&#10;nqGuPugzhAA3gnHxUD4G9NGZW0AWKpkm4InFIrm1tQOXr6QxrXFEqTFOAm3PjGRvSra3oDnh6Goc&#10;w8mC7oijOZqR7YzwClOiA/YnDwuKGho5tF5LMmo4j3mzIXM8SWwNSLrAly0J5En9uSJ3QxOGngEB&#10;lrPwcrGFCVYl3TsyNDWDBS6aBKsbEtHS3dXj6uX3stMz/L293J2cZEKujYjDZxDEHIqITZTyKHIB&#10;TcKlAuQC1AW8XOeyRiaiK2RszDQeUkCRiZhKOU8uZon5qA6KziMNCsgj5lNAsX5nTU/Hjgq5FHuF&#10;JCc9cWV+srmuIjzIR8xjCDk0AYfMZRJ4LCIomLSRcuDSKhuBg61YpRDbKSVqB6W3xiUs2CczNaYo&#10;L7muCrVkb64va64paqktRq3ja4tBb6oubKwqaKjMBwn6H7d1/SPqqvIba4taG8s6W6s6Wiqb6ooh&#10;BbKhpHxdUX1lbmlhmreHHdyXvVKklAlc1egO1Z1t9VVVRTExIcHB3nFxYSkpMenp8YhKzHS3Ffir&#10;rZ3FTI6FnpRsJiWa8swRKdFYQjCSklEPNjxLAyHBWAKHKOZyppWAZMbEGTAs9BlWhky8EZtsyqfj&#10;RCy8nE9RSBjWEobaXuzppvT3dgz2dw0L8ogK806MDYkKD7CW8lD61tIM2i58qNCh5ubn9fT1VtVU&#10;R0SF2zmoODymkQl8BugPRNj3CZ8JfFimxmYqW4WnxjUuNiIuOiQ+JjgpOhgl4iODEiMC48L9Y0J9&#10;o8J8w4O9wkO8w4K9gv3dARH+mjB/dO/WoAAXzFn8rst4lIXX2cKDDgjwVAP8NU5+Ho4Ab1c7Z5Vc&#10;KeFZC7gKEd9WIlKKUTc1GM/+R6Bu5YUiax4fpeN/N5yHnBI2Bw6JmCxQICpkMEGxEYtR43QdIy9m&#10;seGoQMfCA3i6HVwxSl3EQZl6TIdELIoR6Fh018Idi4LEGHmsHEgBBTsXINbR9yAhHRJBwQh6LA+T&#10;TGZTqVg6ZhcPwKh8zFsO5IT8GCMPtw8FsunoIEelkOg0CpvFgGEAc/tFIZEJVnjohaDnwX7bhERT&#10;3c6uRnr6poZGeAscxYpExZOZZDqbyuSzeHKRTMgX0anoVq4oBU8mQV+FMfKQAsMJdOgKBdRIItC5&#10;LrHW7fwJVYDuGDoIOIXL55lY4IhUmkgk4DCoZoYIwcIE9dLD58KJYqFECm+BRnPkMZQEo5IA5web&#10;499f3POnSyt/Orf490trfzq58Hql92JP+URGSLGnMsqao2ESFDjDIDHPi0aWI0gAmzJWkvXp5SMP&#10;9y8dG24ez4sZSQ/pjfUcS/KZTfOfSvI4VBHzcr7xkz3t3x0a+Mup8b9dmPmXGxt/fm/ts0OjD5db&#10;ro5WLZVEtIY7tkQ4Dqf5L1el1Ic557hLtSWJ9VEeqc7CQIFlhIxWFaZZqM0dL05uivXtSA7uSQ1p&#10;T/BvivSoC3Vpj/OBefZEfvRsaeJEUexUWfJAQXJFbJC7kM0yNSQao6bN0KXrukjdD8I6F0/oX4eE&#10;PJ23JZ5aIZVyyCoxKyHMKzs2IC7QKcrTJlIjC3cTBjoyI1wEgBgv64ww59QQ56RAdaK/OtRFHuwi&#10;C3KT+aiF3q4SXzeFswPMimydHRydVI72CgcHpb2Tnb2jyk5lY+1gq3JxdIJ5EUh7lZ1MIgUI4BMQ&#10;iTFeHqTSBjQFi8WCd8rX7bAq0/3dAVIgCjoWxdh50DH+HQvwuqHBggJtQOekBaXXIRuWE4JSqYT8&#10;UBRGuIPUmcJzIAVaEVW3PzBGzWPFgo6lvJM0CoBExMNgSSHgqUQCzHpQ/hpnTrPCcckkGs6CRcCD&#10;1DlOxRWFeE6VJPcn+c/mhM5mBCxnB4xEO82m6Gzk472H43wAo3Feo3GogfxYrOdwtNdQlOdYjGYu&#10;2Xs+xWsh028hP2K5Oj0/yJVpjHDJRC76NxF0O1Y+lwdTGQqNChNJBovJRHelZcEMCfsVAY7CU5Xr&#10;HOtDIqTAPcLtwHPmsNhcNkcsFAEgG+iQwqLRyXgCfK1cKI1CppPRP7JwGHS4NeyTh68bdBqBgIPZ&#10;gJ6euZ4+l0Ll0+jQU1HgmzI1o1laoV2cVMSikkQshoBGpVtYKPl8krFxiJfnsZ29Xu4uMFrDlVxc&#10;HaNjwrMyUxMT4tLS0mKj44g4EhlHxumbc0kMT3v1zODg+2dP1hdlsXFGNgyiHZsuMDWVmuNlhkYZ&#10;9rLN2twzgzUHOwuO9hUcHcg/3Je73Za+WB03nhsymh06nR+1UByzXpF4sDHjWGvG+e7Mk62Jp9pS&#10;9pZHrBeHaJM9WoNsKlx5pS6cBj/5YLz7UmHEelnsVlX8Tl3ySllMV6ymI9arO84zSUFJsKGmqwX5&#10;XraxKqHIEGEjSKS9XayLa11iaq5fSJqHT4LaPcRWlR4UWBgdV5WY7sESOZqQnRFLDz2cO2Lsbmiq&#10;MjCUGegJDQyEhqauTJ41nozXbYVjBPMXA5QRsTI0grmMyBiJkhr+5fr43YnAF3M+H6BEvP1L1H28&#10;24sp9TOt/bNxu6djqsdD8nu9ojvdvHu9gpsd7BvtLFBudaK7qt4bkNzpEz0ZU9wblO7JQJYTkM10&#10;441Ew/UE5HyF1ZkSk3NlRjqYnS+zuFCJv1QNsLpUgztTZni61OhDrf2HE46vRlTPBuWP+0Q3WxiX&#10;qsjny6gtCmQ+GPliJuhBp+JRr/hhL/dOG/VUkd65MpMTBQaHs1BL+WO5qCubI7nI6RKTi7WE95qo&#10;19u4tzvFd3qt7/VYY65png0rn48ong5ZPxuRPx1GN259PCz5Ix4NiTFSHq7+pF/8uE/4oJt3s51+&#10;o412p4ujo+N5d7q4D7r5T/pFzwdFz4d4L4b5r0a4b6ckX00Jv5sXfzkp/Fpr88OM87eTTr8sePxp&#10;WXMgHlkLQ36Y9/p5JQA1k19Vf7fi+M2i851m5qlC48tV+GsN5Dfjih+3fT+ac7hQhz9aanK6Gn+h&#10;gXK9g/90zB6e/OtZ548W1K9n7D5ddX27ofl8j+bTDc2rZZdn8473Ju3vau1ujqmuj9jeGLG/NeZ4&#10;e9z55qjDzTHlLa39ba0aJeinNLdn/W8vBF9biNzq8El0NvKTmliTERcpw1HOxZshBDNoDPpmCPZD&#10;KWJpZQYdM3wjxvqoa0ZzxACHGOP0TMwNTWGSY2RmCtAta/RhOalz2Ygy8iZ6BgBD1OYe9UeBzv91&#10;iwk91Fc9akG/y8hjtDsGSDExNsRm+ejffXXm8+bGBgRjQ4oJYsfCz7eWfHJ+z5dnF78+NXWpL+N6&#10;f9Y3O51fbbX9sLfzl52+v+wf+O3Q4L+dnPg/Tk3/t2MT//24FuRvB4f/fmDobzsDP6y2fTlXD/hE&#10;W/nBaOnrkdK9ya6zwbL36xNeDZf8vNEF2b7SuX0HPOjMvFwVpfUTtNrixn14t5qTIfHNaOnRHJ8r&#10;1dEfjpWhLLwO/zw0glLzOwN/2uoB/Lrdi23o+u1iy5ezDSA/nqq+P5j/fnfGncGi6z25O8Xh59pz&#10;vjw2c3aw/Hh/+VZH3oXZtvv7xm8u9w2m+DcE2N6b63q9pT0/WF0XoFgqjzs3Vndptv3sZMfl5eH3&#10;N6YOjLdd3pw8vaI9NDU+19Yz2zw2Uzs0V9pYYacppSorycpqtlMGTdWbVDrVMDjSODIAqBvrrRvt&#10;ATSM9TWNjTQNrbaMjGSU5qpcE0XSYAY5Vs5NVPIzHCQZSnGBo6Jc41Dua18aqKwOU7ZFKlojbJrD&#10;7TBGviXcqTnUoSFIVR+ohOqVe0kLXfk5zpwsZ3aaPTPRnh6rpAZJ8N48c38JxdoUUVkivgIDHyGS&#10;F2iSGYjUpuGm2sVDTZSeetP2aqS5GmkoM64q0i/NRcrykIoCpLoYqSvXa6g0aKwybKhElboyg/oq&#10;U+2weGJI1NfBmp1QdLbS+ro5HR2M4QHhyJBgbkoxP2k7MSSbH7OfGnCYG/bYtxK3OZ/U3+LTWO7e&#10;VR802Bwz1pKwNpq/MpK2OplwYE/K4pT32JBqfUWzNO+ysugyP2Xf3kSrLTdbmlStTqv2LnnUFZND&#10;fJC0eLOaSsnwiGZlLWRgUDY1pVqeUy9Pe8wN+Z3ZXxvjz7NAkN728oPbC0uTg7OjPRtL2qvnD587&#10;snF2//LFnYVkjc1AdqQ2K2ytMHJ/aeSB4pBzDbHvdaS835n8oDvrYVfWRxMVXy82vZ1r+GCs/OVI&#10;yduFxk+mqz+arPxQWwHys9natwsNn0xXvhguetZfcL8DpePvtKbeaEwEwOkvh4qeDhQ8Gyy835nz&#10;pK/wZnPG8fywY3mhWyneW2k++3ICN9J9tjL9LtQnXe/IfjhQ/Epb82S4BPB0qAQl30dKXoyWvhgu&#10;ftSf/3i44MlI4Yuh0qf9ZQ+7im+05Z5rSDndkHi4LHQ7x2c50XU2zm08wacqwKkjL3F7emjv/HhP&#10;ffn61PDKxMD8YNfWzNjG1MjKWP/icM90b9uGdmikuWaur723prStNK++IHO4q3lrZWa4p2mou3Fu&#10;rHe0p3m0p3VmpLe3rWFtftJGIoRxB2U1EH3db3noPmwopfG/HFAa/vfwLum/BOiAfg/QselspBCE&#10;rI/EOEvb0gL70nzmioJXS4L3VoScaIq/0JF0uT3pRl/6w7FcwNOxnBfa/FdTha+ni95MlbyeLAbl&#10;9WzJm/mSJ1P5jybeMfLnOrNOtKKMPEySk9QSGFUJhqbhQWGjo+O9PR1zs9qludnx0TGtdmpyempc&#10;OzY8PNjf3dPf1dfX0z85OX3hwqXbt++ePHm6rKyiq6unra1jYmJybm5hYGAoMjK6p6fv2rXrn3/+&#10;tru7Nzw07IPXb7Y3tzC/NJiz+J6u7ubGpoG+/p7uzrbW5va2lsaGOkB3V0dlRRkgPS0lIT42LjZ6&#10;Ynx0fW2pob46OyutrrYS9O2t9YcP7rx5/fzpkwfPHt97+vDGi4fX3zy+9eHDG3/94uXjcwd8eRbF&#10;XrLWYMVonONkvP1cqtNyjudovL023X0+z3ch03Uxw3k+1WU2zQXb+nU5x3s9F/Vas5mr2ZuHkvKb&#10;+V4oCn02igKX8sM3yuIWM7038jwPlfnuLfDYLPFdzA/oS/Xf6Kr+t28+/dvXn3/32Ztfvv3kt798&#10;8+0XL//249u3r59uzk9qBzpXpsfX5ybH+3t6W5umR4ZWZ6dPHDo0OzGRGB2dn5nZ29m1sbq2trS8&#10;uri0PL+wZ2X16MFDoK8sLB7a2Q/pB/bu27+9F/SrFy+9d+nyiSNHz548dezI0SOHDp84dvLk8VMX&#10;z18Cub66Z9/2zs7e/ZB49PCxI4cgw/HjR0+dPH5me3Nnc3P7yJFjx4+f3LdvP+DMmXPw7g4dOrK1&#10;tXdn5wDm5QbeIwDdGPbUmb07+9a3Nre2tnZ2duDSUIF9G3snxqZmpxYHByba24dzc6pKS9qKC1rL&#10;i7vKizqri7vyUqvqijqay7oa8psyQ9IDFBo1XeZBl3uQJOE8Jwd9jpMeP5rpncAO9jNxCrXyCMa5&#10;+ePcg8h+7pYaX1qAGucuQWy8KT4h7JBAik8Y1Qc1ojeyDSe6RpBcwsku0XS3OLZbutSz2juyJTS2&#10;1t+/McS/IcSzLdq7K96/M84X0Bbt1R7j05cc0BCiGsr07Yhzb4l0700M6U+K7YtPrfWNLXKK9sM5&#10;+Bo7hhM8o0ieMRSvGJIrIBrvGm7hHGauRr3GkzxTmQGZ3JAMTnAGMzDWyj3GwjWJ6JXHDC4XxVQI&#10;Y/IZwRgLj6FKlFgjSa63TmlUpLUo0lEi3i6n1Sa9WZ7aqcpus0lvtU5rsU6DKByFbJWiuDxGSJU8&#10;qUKaUCKOLRREgay0TsJSamRJ1VKU3weJ+aOvksbDddFtXQVReZxgjJHPYQdls/2zWH4ZLN9sbkAG&#10;1zdDHBDBcS8LSPWVO/fUNp09fKSzpTE0wCcvMzkjMTrI2yUlNrSrubowJy0xJqwkPzM3IykrNZ5N&#10;IzApVpUleZAt2E8TGeKXn5WSHBfh46HmsygsKj4i2NfTzc7ZSaZS8nUbJCrc3dRenm4SsVA320H/&#10;F0ghW3E5dDqNBKsSNgtd3MGyDo8n4mBtRxEQ6AoLmi2R5UZgexIYXkSmN47qakFxIXO8CUyNOdUF&#10;r9v0ksB0t6K7AvAMt10SE0dyAmlOcMBTXUyt7ABGFkqQeAZK3xMZzlY0lZ4pGzGgGpqzEH2qsSnX&#10;0Jhrai4GoHS8Pg1l5A3pZngphaMmcVzIXHcyT4NnueN0jDxIM7oTXehF5jnj6QoC3caSLJYpXJVK&#10;N3s7VwFfamVF0HHmFIzpNjU1x+GsYAFHJlPNdX7SqRQSjUrG6wLGyJN0HlwJOn8DcApEQcckdhTW&#10;m1iAKOSExTKsK+ESpqam0O3DiGBkZITy6Dqn55ACs1ZTYzNjQxOMlAeJzj11AU6BbFAmVj5UAFLM&#10;zMxQGhpvSSTC5SAZ5esh0djYGCscK9bQEKKwhEJVHfWHBhhsMAVyotc1RefMGHMNOgSMkUfHLV1A&#10;x6nfiXiYfIO+C3QKvgtdQNl7HfThDB0wI3eMcAf5n3R0tq5zDonZ0YMOt0ilop6CUJ+38OShpeEt&#10;QYG3QCYRrCwtQBIghUwEHWdhBrolzhwUAEzRsY2gUAManfU9VB6CiQlEzOCxwK3BtQDYX2yhLnCe&#10;gC20ltpay1VSa0cGx5pEV1iSleZEFZ7hYslwtaA5m9LU5lRHlI7XkfLmFHtTksqc7GSp2w4BFJCY&#10;AinQvKFtE1keAGjzdIEvRxokkAdJFEEkugrRJ+rpWcBwD+8Anhn2JtCphQGsYwyhkvBMIJHHZXa2&#10;d0BXr3F1C/LzVUhFJEszGxHqL17EJgqYeDGHJOOjdDxAqvMCL9d5qpHo9nTF3NQoZGylnCPiUeW/&#10;b9OqlPMUMi5EMcpeyCVi2bCz4BCUY2vNt1MInVTyqbGBlflJ6CiUMpFMyOaxiACdvxoS5tnGVi50&#10;trdxc7IFqO2sHW1lro4qfy/3pNjIssLsisLMuvLc1rqSjsZyjIj/f2Xk/xMdj2GXkQe0NJRiiU11&#10;xa31xd2tlaDHRvpBnaHyUAG5iOPhal9ekltXVxYTExIZGZiUFBUfH44y8koh3VXB83GSqaUsCdlM&#10;wcRb03ACK0Mp2UyIN+BaIGKSqZCMQkQxE1PNUQfxFAuKOUI2Q2Qckq2I4Won9nZReLspg7zVAZ6O&#10;AT5O4cEeUWFegOhwn6gw79jIgJSE8PAQX4mQZWVpBl0ntGYGg+aodiosLurt76utr4uKibRzUHH5&#10;LENjPWiOum/GAF2IIkbwUUAvYC2XBgb4xESHRYUHxEQGYJu1RgV6xQTrNmv1c0c3aw3UhAZ5AoL8&#10;oH24hft5hPi6BPm5BPipMf59l4X30aA+ajAu3l/jtMvFY/B0tlXbylQygY2QhzHyKqlYIRTtmsbv&#10;Mu8o+c5ii5ksOZeHMfJwVClCM0NOEZMl5XAhkcdgiLlcG7FYxOHIf9/xFWPJMUpdoCPiQfJ1ZvJw&#10;aPcopkDibhTOBYAO+SEdAOVjJDuXTsfyYymgS3XOdjAGH4BFMe4ewKJQ4BTM4h4yq+TyXSf1ADaV&#10;CoAKQ87dSqI28nQalUigEPA0EpFkZYm3MAdJtLQi4wkMCpVJpYFCwEHXaw5LBCtzC9Sbipk5lYga&#10;yNOJVD4TSmZyGRwBm89mchg0JgQWi0WF8RMK1pnGw6gAwwMEa2trjKtFXZnonJPw+XwYQqCFwCjC&#10;4XFxBNTxiEDAE/M5OBMDS1NDIZclk4pR+pUvspVZKwU8GcnClWU1UZx8Z3Xgh3Nr356Y+vnU3Bc7&#10;w8/nWs915GvTA7rjPLM8ZInucgXFOMHXcaKlMj3Q3VPMjHaUHhpp/+r6iccHl+5vTV2Z6d7fkj+e&#10;HrhcELFeFDGb6nW0Ov7NSuublebPtjt+PDr0p7OT/3x//S/vrb09PPZoqeXqSOVqSWR3pHNHhHoo&#10;yWetIqUzxqM5wm2mJGGuLOlYf+2BzvJDnRV7qrMXS1KmcmOnc2PnChJmcqIB09lR2szQufzoldLE&#10;jer0vfXZW7WZ2035s1U5nbmJQUoJ0xix1EdIZuaGuqEGY+SN9BACzsLZ3lbC58hFPBsJz91eYc2n&#10;SdmkjLig8syYxBCXaC9FjLdNhLso0JEd6sKP9BDH+SjSQ9WpIc7JQc6R7oogJ0mQszTAReKjFvq6&#10;y3zdFE52Ylj72SttnRzUjvbOKqUdyrPLra0lYoVM7uzgCDpK0CvhWxHbq+wU1jaoqzMFussrKAKB&#10;AHM9hP3QAgOzjY2NUqnkQBuGlqmzghfrXLKADgq8dJA8+EZ0/m0gEYLuhyQGNAmabuNTaCHQbLjQ&#10;2kUiKARaBShsnbMajLDGAta04EKQCNkwUh6yQTWwWQvMGNDpgg4wmqIgEuhk1HgcNUgwM7EyNsQb&#10;GVLMzeiWOIIe4s4haktTW2O8BpN9xpJ8tImamRTPiTj38XjNWDxKymPYZeS1iQGjsT7TSagp/Vya&#10;90y671Ru2ERxYpSjzApB+FQKfBfojwI0BpvJgumjqbkZjoD+zQ2+BbhN3UdAhQoLeKgRPca/w71j&#10;PydAupAvgHSZRArPHHQGjc6kM3SMPBW+UJAcBh1j5AFc5rtPHh4HPE30ocDLMDfHGHm6FZ5JIFIs&#10;cAI6A2dgKGHDuEbgoRuXM6FcIZ0mpFIVPB5OX6+pquLO9ffystKhM3d2cYiNi6yqLktKjtNZysfA&#10;x2diYEi2xBNNLVqr6obbu/2cXV1kNnC/AqKVNZUoI+KkOBMugpQHee5vLj7dW3a4Lef0QPGl8Ypj&#10;3VkHWtOWyiK12YEDCZ7jqX6wBF0rDN+pjD7dmnKuI/1se9rJppSjDUl7CsMWc4KGY91qPWXFTvwC&#10;R0GuA6/ax64nzk+bHb1YmjRfnDCZHzOaH1UT4ZThzLU1RWKV1Hx/2xxfVYKrNRVBYlwcItWOvnJ5&#10;pn9QsqePr0hmgyNoRKK8yIiy2ITyqHh7HNnZjOSMmGn0zDWIkYe+kYO+vsLQQGxgKDIycaZz5EQK&#10;Xk8PJikwYpkihjg9I0sEEVsi7kzk1mrpvcWkN3siXy54frjo9XLG7YMFrycT6mcT6qdj9k/HVE9G&#10;bR8Nyu50C2538O51C2+2cUC52yO82cG90yu5PyC/3SN+PmF/qZk5GYGsJevvSTXeSDTeTjW6Wks7&#10;XWJ6ocIMRTnuYgX+YiXpcg2AcKXO6lINaj7/fEiGmsmPq96MKx/28O+0s683sq43COeCkC57ZCPW&#10;7NuliHsdUshzv4N7o4l6qdLqVKHx0RyDQ5nIqULTA+moT/kjuciJEuNzVZZXGmk32nl3ukV3u6X3&#10;eySP+uVPhxTPhm1QjMgBT4YkT0aku/gjKf90QPKkX/yoV3C/i3u7k3mni3W/l/9oQHS/V3Cvhw/p&#10;z4ekL4clz4d4L0cEH2lFX0xL3k6LvpuTfjMj+XpK8e20w7fTTj8vePw0r1n0Qw4mIr8s+/15T8gP&#10;K97fr6q/X3X6cs7xdjP9crUV3MWDbt5ns44/7fV/OaE8lK9/poZwvNziXD35dp/k4YjizZwL4ONF&#10;5w/mHD5fd/9y0/PzPZqP192fLzg9mUXp+DsTqlujqhvDyhujqlvjKCl/Y8T+/rTzgxmX+1PudyZd&#10;b2rdbk56XJ/2ujYbcG0xfrs3pDXDKdaNLcKjpLyLNV9IQ7cvNkP0zGCFgE1j9RBTc9TCAJYuJvrG&#10;pvrGZgYm5obGMNeGb8cUZrY6GxyMZP8jL49SX78z8th8HfVnY6izmtdl/k+AMQA1ijc1hln+Hxl5&#10;SyN9Js6Qa4Zo6/M+vbT54fGpL46NX+7PfK8v4+t9XRgj//O+7j/v9P52aPDfT2n//eTUfz8++W8n&#10;UPnbwZG/7gz+aav32+XWl0PFn03XfjBW/uF4xdu5posV0XuT3Q9let3tyHg+VPRqtPTjqepPpmvu&#10;d2Udy/VbCLMZ1rAn/UWgf6yt+mii8lZzysmCwAedmZ9oK/+yt+cfBwd/OzAA+PN2N0T/vr8fJOg/&#10;7+n8ca396/mmL6brvphueD1a8Wyi7GJzwq3e/PsjpdsFIYdrEl/s6TszUHZysPLe3pHnR2cuL7Rv&#10;tGZnOjL3NWa9PbH8YmusPVzdFeN6tLvo/Hj9o52pk2Ntl5ZG7h9c3j/WemVr6v2DSzcPba/3D823&#10;jiw0DM4X1OSLVCVEWSXJuprpkMt2GEgvn+scG2ga7moc6qobaa8bbq0daqkfbm0c6m4YmG4c0BbX&#10;Fbn5JIllQXRSrIQdp+CmOUgy7WXZdrJctXWRxrY80K4+3L4l3LY5xLolzKElHGXkUehI+aYQu8Zg&#10;VbmXtMCFl61mZzgxU1T0OFtKpJzoJ7DwF1m5Mk1cqObWpog3Tz/SzjDGGSmPt6hNw013SAYaSB3V&#10;hq2VSGMlUltsUFlgUJaNojxHv6rAoKbEsK7MqKHCpK7SpLbcrLLEvKmOvjznPTvltWc1fHk+bEbr&#10;v7IcsmczYm7We2bKdahfMjoknhgVzE1KpsZ5w32MiSHR+KB0XqveWA5Ymw9YXwhemwtfmg6Z03pP&#10;jbmODKm0E3aLS+7aSfuxMYetzYi8XHx0BKJ2QLJSzOe0voNddqtz/tPj7pNjPvPTwfOzIdmZVt5e&#10;SHam6cSQq3bA++hWWU9DGMzeakqjD+/Ttjbkagfa1+cmTh3ePrS9dGzv8vun9s9214qMYWhwXipL&#10;3q5M2S6O3l8ScbEl+XJb8tXWpAfd2ffaM571F0CjejvXAAAF8Nl0zdeLTV/ON3w+U/vNUjMAlE+n&#10;ql8Nl9xuSb3ekHinNQ0aIeiPe3JfDBa9GC4GPOjKfdSTf6sl83x5zLmy2ANZgZup3vtyAtdTvdZS&#10;PE9XRN/rLXjQX/RKW/N0qOTJYDHIF6PlL0ZRUh6a/dOhosfDBSCf9hc97C6605r3XlPm2frkk3Xx&#10;h0pDtrK9FxPd5hK9+mM8y/ydOotSloc7m0tz0iIDp/ra1qeGl8b6tucnFkZ6QFkc7pnsbumoLKrK&#10;TmkqzhnvaGwuyW2rLMQY+dG+lt62moWJ/pFutF1ODnaN9LYPdbdWlxXrTNf0dIwGdBjoT3dYd/G/&#10;GN7xGbrwLul/DBgT/3tAuyX0f/8IwjbXLwzX9GWHj2YHrVVEbZaFbZcHn2xOuNyderk96WZ/xtPJ&#10;wodjuS+0+S8nC15NFgNQOv53Rh7wZCr/4Xje7dH8K33Z5zqzjrek7qtNmSyM9mDirMmkhJCIrtbO&#10;kRHUJn1SO9rX1T2lndZOzEzoSPmZGdSJyvzU3MzUbE1NXWVl9cTE5JUr7124cCk7O7enp29hYam/&#10;f3B8XNvc3NrV1XPp0pX19Q2tdiojLX1lafnu7Tu93T2YmXxTQ2NVReXQYP/gQF9Lc2NjQ11dbTUo&#10;EG1uaqiuqigrLS4qzC8pLoyJjmxva1lfW2ptaYiLjYyKDC0tKaivq+ruahse6jt54siHH7x4+ezu&#10;/duXPnx+97OX9z99cvO3L1+OV2V50vVyHenNAeKJJKeFTPflPK+VAr+5XJ/RZKflHI/VHPeVLM1i&#10;lsd8lmYh23M5z2e9wFfnVt59M1ezleexme+1kee5B2S+72K653ZRyLrOs81msd9qka8226s72fPs&#10;bO//9cOn//7zNz+//fSHLz7+03efv/302d9+efvXH77ct7ow0t22Pjc5Nzq8oB2bHOof7GybHB26&#10;cv7MjStX6ioqEmJiSwuL9m5sbq6tz83Mrq+u7dveu3dr++D+A/Ozc2Mjo6vLK/v37cxMTW9vbp0+&#10;eQpw6cLFs6fPHDpwEPSjh4+cOnFS51D+wsXzl7Y39x4+eOTs6XMnjkHi0aOHjx3YObyz9+Dhg8e2&#10;N3f27Nk8dOjIyZOnjx49fuTIsTNnzp0+fXZn58CxYycOHz4KyoEDh+AopB8/fhI1vj92dM/21sbG&#10;xv79+1cXl9aXVw7vHNq3fWBueqmvd3RoYKa4sD4/p744r6WypKskv7Uwv6WosLkguz41Jj87rqAq&#10;s7I+oyLOJShE6urFUvox7dSmYg+cMpimCcBr/CzcgnAe/maugXhvf5KPG87Dk+Sj0FM5mKi9Sd5B&#10;9IBAsnckwz+c6hVggdrIxzK9YxheoUR1LMs9mKCI5zkWq30LHDw6wqOaw4IbQ/wagn3bo4MGEiP7&#10;4sM7o4J6YoM7Yn0H08K640M648I7YmKbQmOaQ1JqfJICCCpnPVEo3jWK4hlJ9Iine0fiXZKZvjEE&#10;j2AThwicSwLFO57slcoMSGMFoh5sLN3iCZpkkncmI7CYF1EqiCrhRwJqJMlVosRKYQIAlFppSpM1&#10;Srg326CkfJdDbpttZpMspV2Z2WGbBWi1SW9TZMDRBpvUOnlyITu8VBSLUvDyxCJh9C4jXylLxIh4&#10;kJhSKY7H9oYtEUYXcMPzuCGFgvACflg2KzCD4ZPJ9M3i+GdzA9I5PskcrzC6c4y1d6JbSJS7/7Gt&#10;nY6GOhmPHezjPjcxVFGYXZiV0t1SlxwX4eftmpUaD8jNSKqrLPZyc3R1VDbWlPGYZJyJXmJMWGSI&#10;HyQmRIfa2YgtTfVxpojShuuilrs42Tja2Wg8XNRODrBwg/mPsRHqIZBGJXDYNDqNyGHTMXtBWOjh&#10;CRQ8iUlly0lMW0u6A5XnTeJ6ExheNF4AgeZuSXah8nyJLE8TkhOepcEz3EyJDgBQSGzNrhN53WaY&#10;zuYEB1BMLFW7jDyZ4w1HSUwXMttJ34yD6FNQRh4h6RkwDIw4puZiEzMRos/UOZFnIEYMHMmaynUm&#10;c10pPA+MkbdkacxoriBNqE4ktrsVwxFHsWEJ1RZEoVCiltk4KZVqWEzjCSRzC0vUbNHKChamBAJJ&#10;5xAeVd7x6RQSAeW+3+3dukvBQ35L1KcNysLjcDiIgrTQ+Vg3MTHZ1SE/FIItOSERhgPo7nXUsAVk&#10;gyhGu1uY4WCCiZHyGCOP0eLoVFdPD07ELo0+dp1i8rtjdKgLHrMT16VDAAUK/MMQA5dAjcRBw0rT&#10;jT/oCIUR95gOVYKzzHXeckABiSkQMOfyqCsbmAobofYr7wh6lCDR4V3Z/znAvb7TdGQ9XA1uDOPo&#10;d7l4qDzcApkMT5WAPVcqlQwKSOzu4DbRPDrbPgtzU1DQ10GwAn2XkUcp+P+ops6SRncJuCndo7aE&#10;94Pdjrm5zlgH20LWwJBGoStt7IQCmUxmx+UrCWSRJUlmSVbiyPZWdGcLGgpTsiNmKW/FUGOOa9At&#10;XnVOlgBmJEcTgj00bKw9Y80bs5EnsjwoXC+myJ8r8ZfYhHCFGsSAYmCAR2cUOkYeAK8AHjy6twus&#10;c3FW0BjgkTnYK48dOlxfVefn5e3q5Mhj0pQykZhDE7JIIjaRz7ASsghSHuqdRsynSIUMMZ9mI2VZ&#10;60zdAaAAMLbdRsqxlryTmFManSE8ah0v5BJtrbkqGx6UA5lVNgIRjyrkUlydbFITotYWp6HHCAv0&#10;tpULod+AdICAQ5YIUO5eKefZKYQujtYYF++kknu6OoQH+UCXAn1OTXlhW315R2N5Z1MFACPi33mQ&#10;/wMjvwuIYlQ7BsxeHsMuI9/dXtPWVA5RLEN9ZW5zbWFVWXZhbpLGVcVh4J3tbewVEid76/iY0IaG&#10;iqSkqLi4MJCxsaHZ2cmIjZDmKGd7qISOYoaQbCqmmkvIZgK8kZRiLqGYiMnG71h4OES3kDIthXQL&#10;MRNPtzQQ0HDuDlIPR5m/p314oBsgOSYoPjogLsovPto/NtI3JsInLso/JgL1JAMID/FVyAVWlmYm&#10;xvrQdqEdK1W2WTnZPX29dQ31kdERKntbjJGHdw/tAGaWup9o0PUmrC6FAl5YaGBEREBEqF9kmG9U&#10;sHeYv0eYL2YI7xHk5xYW5Bkc4PFHRh6OBvvofNT4vuPiA3zUgF1SHuXlf2fhfd1RrzUAf42TRq3E&#10;GHmFiK8j5QUqqRjj2a35AjmPL+Vwd2HDF1jz+AqBUCkUYRw9lkfG5dmKJZBBQEfNzMVcLk9HkWPU&#10;Nka+7yoYEY9FQcEI8V1gZDpGrGMG71g2KBA7ESsK8mAKZMDKlOv2j4UodhamQDnYtTBKDnTsRwKA&#10;UirFfjaARK7OXw3G14PECkTPYjGZVAoZb0W0xAEIOAsARCkEIo1EZlCooFiZW+BMzQAWJqYgzY1N&#10;UAN5AuqvhkGi8ZlQf56ELxZyBKh1MIPNhCKp6G4sABhFYHiADg9SGAwG5qZDLEYZdizweKgpMbQQ&#10;6P35fD5aKt4K6ijgs00N9XCmRhKx0MYG7gPlKKHCjmKBkmoeay94b7H/w8OzP19Y+/rw5Nv9Yy/m&#10;W+6M1xyuT20PdagKsC0OdljuLg9xEfs7iye6q0tTwyI1iuq00AeHl75+/+gHpzZuro2c6K9ZLk9a&#10;KIyazQraLo/dWx55oTP7zUrri4X6D1Zbvtzf8/3xkV8vzP/l4vK3xyZfrHZdHSxfL4kZjvccSvAc&#10;S/ZbKIzeqEk90l58cazxwmjDmcGaiyMNV4Ybro01XxtputRfe6678khj/r6KlP1VaTuVqaAcrEk/&#10;2pB9rCXveGv+ibaC411lezsrJ2vz84I1SjqBaWGKbimpb0CwIhobGqErJUMDCxNjndcasYTPtpEI&#10;nJRSBzlPwiJmxgfX5CWmRWoS/O2jPOVRGlmwmhvqwo/2lCb6q9JCnNJCXVKCXcJdrVFG3kkS4CLx&#10;dRZ5uYg91daOKom90hr9g6DKwVqmFAslMonUXmmrtrdzVNm5qZ3tFEqI2sitRQKhrUIJTx6j41Ug&#10;4C0IBKg1t452p1AoMJpyuVyVSoV5rQEd48ohQBR0yAYBFHjXEECBwNE5jofA0pnDwyuG06W6/X6x&#10;DJAILQfLAy0KAqbDJAMCNBXMcB6yQSI0MGhFMFOBMc9S94M2jUqm0yjoHA5tzHiCuTmNQKBAT2Vp&#10;AZJuieNA4zTUE5giub5ObYmBo1nh0zlhYwmaySRPbbwH6qMG29YVI+V1fuRHYzQjsZ5D0R7aRK+p&#10;ZK/ZDFiGhSxVJjcm+KvoOJIB6isGZil8vpDP5dFIRBi84RMgUikUGhVj5GFmA18EKAIen6vbA5lJ&#10;Z0Ai3B3cC3o7TBak8Dhcic5xjVgogpxoIhRCwIPkMhmo1xoaFXSQ8FHDh8yiUODTAAXdk9nCwljH&#10;KdOt8CwiiUOmQK0IJqYOcmsXW5VCKrKVS1gEPI9CFtPp1hwOTl+vvb72vYvnYmMiiCRLZxeH5JT4&#10;zKzUmNiIiMiQAH9v+AxNDRBLU6OMuNgLx44f397v7egio/MkZKbAEi+yxPGN9exIJiUhbvs6y072&#10;lp3vKz7ennO2r+BwW8bBlrRTvYWrJdETaf5NfopmX/lorOtqrv/ppoSbgznv9aS/15N1uSvnVHPa&#10;Wn7YaLxHs79tiVpQpJZkKDielog/1dTFAglg4PLdlFnO1s0xvvne8nC5VZDIDJDhJszyti4Oc031&#10;totzt2vNy3Bk0qOcnYsiY2qSUr34YrmlVZSzU3lSfHViUqLa1cHEUm2IczewcEOMPBFDD30jZ30D&#10;lYGhVE9PYmxqR2aIrcgmCII3MyObWlkgRjCFYeghXjzDszMFT3cKHq9GPl7wfj7v/slawIMR+9ez&#10;Pq+mNU/HHJ+NOzwaVtzpldzrFT3ol9ztElxrYlxvYd3p5N9o59zpFsAhwOMR5aNh2518E204spVh&#10;tppovBJrcCATd6WGfq7c8lyZ2YUKi4sV+MuV5Cs1VMDlGsKlaqtrjcQzZca321hfzDt/POX4oVb1&#10;uJ9/r5PzfgPzeoPwbBFv0AVpsUZOF3C+XQp/PmD/qEvytE96rY56qtD0TLH58TyjY7mGR7KRQ9ko&#10;I3+syPBUmemFWsK1FuatTvQHg/s9kseYs/h+6ZMh6dNh2ZMhydPh/6Dj/ysj/7hP9LCHf7+bfa+H&#10;c7+X+7BfiLmYRy3r+4TPh8XPB0XPBrmvx4RfzFl/Pa94OyX5dlby/bz8+znV97MO383Yfzej/qjP&#10;ftQZuVJC+WU18KfVwB9WvH9cd/l22eHzaduHndxbLfQ7bcyPp+y+2/D+Zo/XrR7BZiZyvAIHuNzC&#10;uDsgezii+GDe9cMFl48W1B/MObxd9/hy0/OzdY9P19xfzDs9nrG7M2pza0x5c8QWxZjdHa3jnQn1&#10;7THHO2POd8dd7k243tU635l0vjXlfGva4/qs96WZgLPTUUstfh5cdB9OHxtGtKdjlLd7sMYV3RcJ&#10;PijMtATWA4YGCEy8jczQDc7RebihiYG+maGeuRHqYw21gsEWNzpeXkfK6xsiqER5eZSGh2UIuiZB&#10;zzVCNyvYxe5CA7BrL48VhUXNjPQtDBC8IcIxR1Z7al+dXHlzVPvN6ekrAzlXezO+2tv55Wbr99sd&#10;P+/r/nVfD8rIn5z695PT//345H87pv2XI+N/2z/063bfT3u6vltp+3G985ulFsDrkdJn/UUfjld9&#10;t9LxwXjVK52x8JP+/A+1lY/78k4VB58uCr5cFf18oPCTyWrARxOVNxqTLpRHXKqMetCZ9fl0za9b&#10;Xf84OAj4+/5+0AGg/Hm7G5Q/bXb/tN7x9XzT51O1H49Xw4UeDuS/35n5fmf2jZ6Cg2VR14crvj4x&#10;d3awfKsl+/pa74dnlvf3Fnen+VQFKF7sHf/i5PLZ/soCZ+5kXuixvtLzE02fnd97ca7/5tbM/YPL&#10;hyc6zi4PXlgff3xq/6nFhamGzpXG/s3y5iKusowoqSJIKxm2eVz73pQSbfPAQPNIV/NoR8NoS/1w&#10;U/1QY8NQc8NgR0N/X03HYHFtrrN3ssQ6gsWI4FHDRNRke1G6ozzDXpZpLylwtakMcKgLsWsMUjQF&#10;K9F/yP3OyLdFqFvCHJtD7XWkvF2lj7xII8p142U6cZLtGbFKarDUKlhG8hMTXaimtjjEjYH4CJFQ&#10;FZLqg9SmW053SPrqCK0V+s0VKCNfXaxfnmdQnG5QkmFYnmNUlW9SU2xaW2JSXWpSVWpWV0moKiOO&#10;DbseO5Ld2emSmcEKDTaPCLP080c8vZCYGNOxce/5OZ9Jrd3crGxshDoxTh4dwmvH6Iuzkt4Oytyk&#10;9eKMckarWF30mJ9zm9Q6zkw7Tc84FRdb1DawM7PNgoKRiQm/jg4nT08kKsow0B8JD0WqKrhD/Q4L&#10;s76Lc0Ez2oDyYl6wPxIZijg7IMN9fmP9kScPdGocST7O7LW5jtH+0qmxpu3V6ZOH9p49duDU4e1z&#10;R7bPHdgT5CDl6SNVIR7LZWkrBXHrBZEHSqJRmrsm9mxd3I3W1EfdOW9Gy14Nl0BTxNrYZ9O1H2sr&#10;v1po/Gap+e1c/ecztV/M1oEEQOarNbFXqmNut6RC83val/9yqPhJb97rsTJouo97Cx715N9py75W&#10;n3KlJvlofthWGmodv57qBTiUH3S3J//hQPGT4bLnI2VPh0pAvhqvfDkGOmplj5Lyw4UP+/LutmdB&#10;ITdacq42ZkBVD5ZFHiqP2CkMWkn1mkn2bg93qQx1G6jKmexpbCzJnuhu3pgZXRztXRrr2zM9sjIx&#10;sKodnOlr72+o7K0rr8xKBrk00jvd24a2v57WrZWZicH2rubKRe3AaE/zYEc9yInB7o7G6p72Fhjf&#10;DWDZjLr3fGdmiJEX/4sB7Vx04V1cF3bZEFB2A3RmuqAP83lYmlvTcLWJwb1ZYZMF4StlqAe5naqw&#10;081xl7pS3+tKvTWQ+Wis4PHEO+v411Mlu4w85rXm5XTRI23ug7H8WyN5l3uzzrRnHG1K3qpKXKxM&#10;Hi5OOzQ3e+Pslfu3Hty6defSxfNnTh8/e/LU5MTU7Mzi6NjE6PjY3NxcV0d3b3ff0MDw4ODw0NBI&#10;c3Nra2s76rL8wqX6+sbR0XGtdqqrqwf0kpKytrYOyDMyMtbd2ZWSlDzQ19/Z3gEYHR4Bvaujs6S4&#10;sKe7E9Db0wWoq62uranCTOYLC/IAGempIcGBcGhn3+bE+HBEeHBebmZFeXFfL5zSUVSYW1db+eTx&#10;vVfP7z1/evPDV/dfP7n1weObP338+JvHVyMV9GgprsiNVefNG45zGEtwmEpzncxwm8lwX8xyW8v1&#10;WMv3WSv0Xc73XcrzWc7zWi3wWsl2X8t2X89128x1R+n4XM16jmYt22OnwHc9w21/afBStma1JHix&#10;PHwwN/iDyzv//u0Hv3zy8rfvv/zbj9/89PVnP3z50Z9+/OzXnz6/d/3i3NjgyvT42vzkxuLc5FB/&#10;a21Vf1fb/NTE8UP7UQP52Jj46JixoeEjBw4e3n9gfXVtYmx8ZWl5e3NrcX5hckI7Oz0D0T1r60cP&#10;H7lw7vyhAwcP7OwHHRSIXrl0+eTxE6CcOHZ8bWV9ZWl1c8/W4YNHAHvWNrY2to8dOX7syMkTx06f&#10;PX3h5PEzGNUO2DWEh/cFwPzVgNza2rt//0HMp82xYydOnj61b//O6urqgQMHtvdsoFjf2rO8fujA&#10;0bnZ5cmJpfbmway08tK8hvqy7tzUqpzs2qyc6pzMqoLMyoLkkuyorNL4nFjnwHBrj2y3qGCui0qf&#10;50N0CqB4eFq4BBB9fM3dvcycQfG20gQygu2MHOWITQA9KIDqF8YMjqAHxLKComk+QZbOIXjXYLw6&#10;nOwWQnBO4vmFU5yi6I5pEk08T1Ws9mkNjumMjuuPSxxMSB6IT+qKimoPi+yJiemOi+yKi24Oi+yK&#10;Sav1i8u1D85WhfoTVI4IN9BSlcLzj6VrQnBOcTSvaIJHMiMAdRNP8kxh+GfqPNWkMtGUMHN1mIlj&#10;Ks0vlxMKKOKG57NCCtih1TKUhf8jHd9gnd6iSG9VZjRZpzbbpHXYZaO6LKXVJh1j5Fus09oU6NEG&#10;m9Rm24wyQUwRP6pWkVplk1wsigFUyBOr5EnV1sl11imYgTygUhxfLoytEMfCFUtFMQXoLrJhhYJw&#10;QA47KIPhk832z+UHZXH8k+gemaLAGI5HENfJk2Nbl1l0dH27urAoOzGho6FWO9jX39HU2VTTWFOm&#10;cXMAFOakFWSnZiTHgpKflaKUwUKOai3mirj0+KiQYD8NydIEdAellEowp+DNdNbxMgeVzE4pc7BX&#10;8nkcmOqYGBvCJMvYSI9GJfB5TA6bxmHTYV0EqzwajYGzJOGsWFS2DYlhZ0l3IrDRnVSJTG8Kx49I&#10;98BT3TAbeQuKiyXD3YzkaGSlMsbbWdFdiTpv8jiqM57hZkVxxlNdLIiOlmS1kYXSxFK1ayOP8ps0&#10;JxLL0QjHR/QpiBED3aNKn25gxDExExmb8vUMWIgeDTGgIYaw6lNQ2C5EtiuJ7U7iesIVLRgaMxpI&#10;d3OqGmVXqXYEhoolgjKtmRyl1NpRbq1SKB2oNIaZOQ5PRA3e8WhAuXgikQzQRSGOOl/FmG64cVgk&#10;QgAdFsXoUZTER03UQQcJhWBLYDgKOpYOeai6rcsg0Uy3xSvGwusmn++8xuPMLc1MzE2MTI1Rd4ko&#10;4BDkNNY5l0fZcV027LqwdKVSyRYWZgY65zBwKZ1HF/SXALj0biUhQFT3cy/qrwYGI2zEwQagd8OO&#10;jqOHo3Ah7BJwCkioHpQGiWg1DA12YWxqgpHyKHSzYVRCui4jxnSb/O6UBhSoGzw51MidSgZgZu9M&#10;Jh0SCQR4gKibfox5h1uAoxgjj/q81fnk0T1UdLdYzB0NPBd4F+j/M6xwELXEmVtZQnXfmcZjjDxU&#10;B+btEOD5YG8H3gAOh/63ADWbh8m8bgtZeDs0Cl0kkNrIVFyOhMO3JtPFZni+BVFuSbEzJzuYUZx0&#10;XLyjEcHOlGxvyXDGM51xNJSOJ7PQv3qYEh0wA3lo1dC80cZMd4VGS2C6k37/RwhICteLLvDlif1F&#10;Mn88SWpgRETtiHSmRfq6emK/+hsZm6OrGtR/neHoyBCMGj4az7CgYKlQwKFTbOVCFtnSRsSScMkC&#10;Jl7IIoj5FMwoHmPkrSVMhYyNuaNRyjk2UpR21+k8jIUHKeRSRDxIZIKEoxIBBXICfrep5+qYfdSU&#10;fnSga31pJi8z2dVRyWWQCBZGLJolnAWHnB3kGleVm1oBiquTjYeznbtahdHxOemJVaX50AV1ttbA&#10;tKqzqQIzkG+tK8EYeUz5r4w84H/GyANaGko7W6t6OmpBNtUVY3kaq/Nb6oqqyrKry3NCAjyoRFPo&#10;4pztbdQONr5eLuXl+UVFWYmJkbGxoQkJEXl5aYhSzHCQcdQ2fAcJQ0QzF9MtrFl4GcNSTDUXkEz4&#10;ZHTjVg7JVEK3UomZzgqBk4JvK2EKGJYgwwJcIwI94qL8k+NDosN9AJibmshQr6gw75gI34SYQJCh&#10;gZogPzcvDydrKc/EGHpPdAMEBoOhsnPILyjq6umub2zAbOQFIq6hsR40Anj9u4y87vMx5nJYoSEB&#10;ISE+UeEBYcFeKB3v7xHu5xHq4xbi64Y6jg/yxGzkMa81u4z8Lgv/R+wy8rsG8iADPNWBXs4g/2gj&#10;L0e3BuUpxUKMf/+jdTwGG8E7hzYYXw9RAJbHVoxuhbpLxGP0N0ZtY+w2RDH6GwDZsBQMkA5nYSw8&#10;RuiDlOo2dAUdcgIwohyU3XMxjn43wx8ZeQBWDhYFCTkh/y4XD4AMGKBkOAQFwulQE+xaIOEWME8X&#10;mK9t6LmhTyLhcEQLC7IlnkGiAFCC3NTcwsgEgEP7RUMrcwu8BQ4kBU9mkOkcOlvCF0vhtphcJh11&#10;2QGNATrlXUYeGzMw02CZzom8RCIR6RyLQ5TL5UInBZ019MssFgsknCuViJgMGnTeZBJBqbQRScTW&#10;NqizFCGHKWMSXXiEdHfp7bW+V/tGP90Z+3zfyOulzpuD5ec7cteLIlqDbSv9baqiXJqzQjrLkxOD&#10;HOP87dIj3PJiPW8dW/rsysFf7pz+6uL+6/O92w3ZqAONsvjRRM/ZDL/jTSk3R8qeLTY+W6z/YE/b&#10;x1vt3xwZ/unkzK9nF787Ov16refGSPXB6pS5tKDJZL+JRJ/5nLDNyqTtqtSTHcXXJ5rP9pRfHqy+&#10;PlR3b7L5/YGqs63559sLL3YWX2wrBJxuzj3Tkne6Ne98Z9GFrmJU9pSc7S073FM1U5NbGRtoR8ez&#10;cSZmut8xdY7R4DMxRE0vDQ2gZ3S2t4V7l4t4CjHX0ZovYRFTovzqCpJTIzwS/O3D3SUxXtZhrqJQ&#10;FyEo8X62SYH2KcHqeD+HaI1tiLMsWC0Ndrf2c5a4OQjUCqG9QqK2t3W0d7CztVfa2Nra2jlAsLNX&#10;2SpUSlt7lZ2TgyNmGi+TSKViiVwqw/zVQFYsYG8Q+8cDnU6H98vhcHQ/nKBW8AKdkTtIzEweXium&#10;Qx5IxzKADu2Bp9vXdPesXSnXbRgLDQmaDWYjz9Tt4AoBSgMd0uG6oEM5ECAFRkHMRgCaHAyx2O/e&#10;MLgS8JY0KplkZUknk5gUIoBFJdHxlngTI5KJAc0AsSObNiaGdKUGd8d5z+WGjSd6TiR4YGbyE/He&#10;AJSX19HxgKFo99F4D5S4T/HSpvvNFETOV2eEq/gMI4SOMyfgLODi8C2KhSJYWuMtzE3MTE0szC0s&#10;cfAtQCWhqgIeHx4pxsiDZNLRe4SvAPu5AvMvD+kAHocLEiX3KVQWjUojEQEcBh0j5TFjefh+4dMG&#10;CV83fNHwIaOOjxAEZ2AIy2zo4lhEkoDOsNA38HZ2ifAPsJXJmGSySiwR0hl0C0trDs8EQZpra69c&#10;OC/gc2HWEhIWHB4ZlpWTGRwcGBDoQyHjLc2NnO2Vt65d/vDJo1uXLqZGxnKtqHwrhozEFVlSHOkM&#10;FwYh3kE4X5O2Vp+6UZ14trfoTE/hyc6CAw3p62WxS4VRPREudV7ycideu6/NQqr3/pLQq50pj8bR&#10;neJuDeVd6ys405qxmhfcE+ZQ5S7OtWcXqMVptnwNwdCLYm5jgACc8cZ8BHG0RHxYhm5kJNoGXx5q&#10;Wx5qVxJiXx2jKYvyqU4IT/P3dBfwckJC0n0Dkt29lJZ4Jyo9yderLDGuKiYmiCtwNrJQI0ZeRuZu&#10;iL4noq/RN3DR13PQ15ciiMzU3IZAYVtYWZqYwHBliugTEAM6pJsg2hKvZ/uLH66HP1jyeL7s8WrJ&#10;456Ojn86oXk65vZ4xP7JqN2jQes73aLbXUKQN9s4Vxto7zezb7bxrjQyHg7I73RJbnWI3sy4vtfK&#10;W0xA5uORjXSL+Wj9xSj94wXUS1X0S1VknXW85eVK8tVq+tVaBuByHeVyPfFaI/FyreX5CotPZxw+&#10;n1N/MKF8M2H9qFfwoEt8t016sUwwG4D0OSGdKuRZr8dH496vR50e9UjvtvLfq6GdK8WdLbE4nmdw&#10;It/wWL4+4Hih3vFio5Plpueqra42UW92sG+1cx/1o/u1gnw6LAM8HhQ/GwFFDHgyguKPjLzOQF74&#10;sIf/EOXi+Y8GeY8HhYAnQ5JHA6KnA+Lnw+IXQ+LnQ7wPx8VfLii+WVB+OS3/dlb646INysjP2f20&#10;6PDdjPp2jajbBrlXL0Zd1qwF/bDi+cOq61cLqi9mVA872U/6+M8GxJ/POf201/+LZY9jpbidXMMD&#10;hSbnG2g3ekV3BmWPxm1fzDh8sOD04bzjB/N2X+7RvN3QfLLq9vGK6/M5x0fTqlvD8tsjipsjtrdG&#10;VXfG7R9MqR9MOd/TOj8Yd0cxAbrTPa3j7UmHm5Pq69Oul6c83lsIOT8bM1zioOGgHpBsKeZB9ra+&#10;TraWhqiPGlMD9I9LsEpB569GpoiBsQ7oIsFYX8/CQA9vqI9HCXTEwOg/THJQql0fViQwB0bdQ2P4&#10;AykP65X/KSOvW3G8SwQFoqaGKOlvqY+Q9ZDesrT31gffXlz98fLyjYniKz3pX253vN1o+X6746e9&#10;Xb/u6/n7wYF/O679t2OT/3Zs+r8dmfznwfG/7gz/stn3/Wrndysdb+ebP5mq+3al4/Voxcvhslcj&#10;5S+GSj8Yr3o2UPx8pOxBb/7DvoKbzWmXqmLvtGU+7M671ZJ+oyn1YkX0tbrEqzXxN5tSn/QWvBwq&#10;/nKu/tulxp/WW37d6vjtQN8/Dvb/Ba6+1fHXfb2/bnX9ebv3p/WOr+YaP5+q/XC08ll/0c2OzNu9&#10;ubd68+8Olu4rDn+22P6vtw+dH6481FP83nLXk0OTx0aq8r1Ex/rKvjy7+vbMSkuYY0e061JlwunR&#10;6pdH5z89v/fK4sidvYsPD68fnew6vzJwZKrj/Mr4jf0ba119Wy2926V1RSx5NUlSR7Yuo9rksFUD&#10;6eWTLYMYI9/WONraMNbcMNrcgNrIdzYOdFS3dpfUpNm7JfAlkQx6BJsczCfFq7jxSl6GkyzfRVHi&#10;riz1UpZ72dT5KTp0dvEYF48Boi0hKCNfF6As85TkufIy1axkW1qcghxlTQoW4bx55q5ME2eKicoK&#10;cSAigTIkRo0keyF1GVbaVmF3tWVLuV5TOdJQjqAua3IMitONytJNy7KMK3KNqwqNK4uNKkuNy0vM&#10;yksJOdkWi4sRael0WxXi7Iy4uhi5uxv7Bph5+RnY2SNKFVJeKZia9dBOyyemWEPDlvPzrJ5O85EB&#10;+vyEfHHSZribsbpgPzPt2NsrXVjw1E64eXsh8bGGnu5IRirFyx0pKRD193nb2SEVldymNnF7j2hh&#10;1Wth2Vc7oYmJQOqrZeVFgqhQo7BAg/go0uxE2tpi1cxENYeGRAWrt1aGxgcrD2xrD2wuXTx5/OTB&#10;/eePH7l47NCVozs+CiFPH9nTWjlXnDaXHbuvImVvYczh8rgTtYnHK6JutKbfbct8PlCI2rkPFr0Z&#10;LftoouLL+YbPpmsAmHU8KG/n6gEvh4quVMdcKI+6Uh13qzntYVf265HSjyYqoR1+MFEBeDNeDng+&#10;WHKvAyXljxaE7GQF7EnzBmxm+K4nu19pTHk8VIo6rhmvfDFa/nKs4vVEFXrK735vHvTl3O3Kut6Y&#10;cqMp/Wp9+rna5NO1SdsFwcvpXksZXrNJGhj9WyPcBgviNyc6N6YHl8f79syNTQ91Loz3AdprSzrq&#10;StdnR3vqyxtLcnobKlorCrpqS2cHO2cGOgbaavta6/YsTk6N9HQ0Vk4OdvS31fa2VA93NY73dQ50&#10;Nrc31TvYKo3RnZxh0Yz+nRxdNP3vBHTJ/YfwLvW/BHRFrgvQu5gY6MOiXGPNa0qL6M0MXiyLXikJ&#10;2SgNPtIQc6op9mxrwq2B7NuDWXcGsp5NFaF0/B8Y+Te/+5F/MVX4cCLn/mjejaGci90Zp1rTDtcn&#10;b1TEz5TEHRzruLSz/9CefavLew4cPHz8+NHLly/ev/vg5ImzBw4e27O9MzSGupKfnZ4bGhgdHhwZ&#10;H9d2d/eOjIxNTk739PQdP35yenq2urp2bm5hZmZuYGCorKyiqqoGDvX1DbS1tAYFBObn5g0NDC7M&#10;zV+/9v7F8xfOnDq9d3tzoL8XMDE+2tfbXV9XU1VZ3tLc2NzUUFxUkJuTlZ6WEhcbDYd29m1rJ8Yy&#10;M1Iy0pMb6qvraisBnR0tVZWlB/Zvffrpq+fP7756fu/183sfPr/75v77//7jJ+u9NR40/QwnZoW3&#10;oDVI2h9l2x+lWMjxms1wnU9TL2e5ruZ5rxX6rhT4LeX5LOV7LedpVnI1KFOf47qe67aR47GW7b6S&#10;6baS5rI3w3VftvtEjO1cltdAuvdiU+ary/t/++rV37799C/fv/3hy09+/e7rH77+7KfvPvv5+08/&#10;ev1gYXJkdmx4fmJ0dKBnenxkpL9nuK97ZmL02IEDB/Zu93V1R4dHZKamrSwtry6vra2sT09O3b19&#10;54PXb44dOaodn1icX9jcs7FXt90rpMCD2t7cOnLo8LkzZ48ePoIZyMMDPHv6zNbG5uSEdnV55fTJ&#10;M4cOHN7cs7Vvewd0wJFDR0Fe1Pm0OXXqzOHDR48cOXb69FnMQP7s2fOAvXt3Tp48ffHi5StX3nvv&#10;vffh0M7Ogc3N7UOHj55G9Z29e/fu39577NDhA3v37dvYu7SwurK4Z3ZqeXJ8sba8NSO+oCKnoSK/&#10;ISOtpKCgJj+7Mj+lKCsqPSUgpjIuN9srOkzskukY7mYhUxtLw5jeASSNr5WnH97LG+fhZeEeSAnw&#10;J/t7k3wViK2LiUsYMzSSFRrHiYhmBEVRfcOIHigdT3QLsHKOpHiGEtwiqR7hZJcYhnsC1yOCah/N&#10;tI9mqdKkrgUq7yJHvwr3oBqv0Aa/qOaQuCqfsHSVJt3Wz5+ijGJ7lLqkhdO9XAxknqY2sUyPWIZb&#10;JMU51MoxgeYVS/CMtvKMwWtSGP5prMBUZgAgjuQZgXOJsnJLJHllc0KymEGZjEDUfbyOlK+UxKFE&#10;vDipTpLcKE9rUWS22Wa32WbuMvKgYK7kWxTpGDuPUfNwtEmZ3mqXVS1NLOBG1Nik1ChTS8SxGCNf&#10;bZ0MKQ2KtDrrlFp5MqBKkrDLyJdL4or4kYWC8HxeKCCXE5zF8svjBeUJgjNYvkWS0FxxcCzLPYjh&#10;qKErJxt6SxOzYnwDfJycgj09clOTspLiG6pLO1vqfDydoyMCczOSUG82ybHFeRmVJXlOKrmVmYGA&#10;TQ3x9wwL9E6KDU+Oi2BSrGCRq7az9nZ38vJwkok5UhHXXmmtkEmpRAL0TbrJD2Jqok8hWwkFbB6f&#10;xWTBco9KJpNJRLq5JQ1H4FA5dkSmgyVNTeR4mRCdiUxvPNWDxNCQmZ54qhue4UFie1lQUINizIgY&#10;Yy0xRx9olOJMoLniSE6AXUYepDnBgchwsSDZ4ShKC6IcMaShdLwhXWcjzzI05hqZ8ACg/4GRd0Od&#10;yKPOczwsaK6mVDcTiqs51YXE9aTyPOEQleuMp9tS2HYUlkJm7Sy3Vqns1AKhmEAkWxHwON2upBBg&#10;sWplBUtW1PhdF1DnMDpiF5UUXdiNYgE9QefExszMDIvCUYhijDykwCmwfIalMURR+w9DGFNQzt3Y&#10;2Bijv81MzE2NzXSs8jsqHLLBIAKHQMFSTMyMcVYWADxKv+NgcQ3vAq4GGdERREfdYPWH60KAy2EB&#10;ro6eoHMNA3mwgFUAmwDDJbAAOhbguv8poCtoM1NYQZvpVtOm5mbYfrCoyxhIgXqj3vYtdol10OGa&#10;GOeOEe66u0ejoFN1hvAQBUA2yPz78zeHdKwoeDAYLCygtlA7qKwepEMUS8Ek9mMAHMI4TWzCb2pm&#10;SCKj5L6O2beCG8duECsBCoJSpFK5XKYU8OUikS2dLbeiSCwIEguijSXFARqnKdkRGo8Rwc6YaI9u&#10;UMxCfSjhyPZw9I+MPLRqUMxIjljDxozldxs5KCS2hsb34YoCxPIgqdzLwAjd39UItYtH/zeASn3U&#10;rgiBhYXONsjezvb86VOVxaVeru6+Hp5yoVDCYTFJOCGLIuPTZXyqkEUQckk6Sp0qFlIlQoaIj3qh&#10;sf7dRl4p52De5GWos3jUL7xMxFTIuFIh6nEeIOCQMVN6LI+tNRd0zPjd2UEe4OOytjTZ3lwVHuQj&#10;4tKhl+DQiaDYSHgqaxFqh24nBbg4Wnt7OPhoHMODvRJjQ3IzE2oq8tuaKjtaqlE0lrc3lGEU/B/R&#10;XFP0/8rIA3bp+Lqq/Ob6ks7Wqt7Ouq62atDfZajK62xGTeary3MyUqJtrflQN+jKnB1tAWmpCU2N&#10;NSkpMeHh/omJkaiNvK2EaS9lO8q5KjFdQDPnkYxBCqlmLIIhgEMyFjGslGKGq60oyMsx3N811NdZ&#10;IaILWFaoUXx8cHiwJtDXOSLEMzzUMzrSNybKLyTADRLDgjz+sI2qM2q07q9xVdtaWZqZo46SjEgk&#10;klgiS0lN7+jqbGhqjImLdnCyF0sFxqboBFH33RqipLyOkYdZIJfDCvD3Dgrygk4cpd39PcIDNBH+&#10;mlAfN8xlDea1BiXr/0dGHvWl87tdvK+nw+6Grt4edn+0kQcEeKqDvF0CvZy9Xe1c7KxVMoG1gCvn&#10;c+R8kP9hFL/LyIMCUWzvVgmbY63b6FUhFNmKJTa6PWBFTNRuHSO4MaIc5C7rDdglygEY5Q35dzl6&#10;jJS3FokgD5aIpQCwKMa/Azg0GnYJkFg2rITdS8DXgl0IO4p+PDweXA6AHcIYeYhCIZABo+0gj0Ii&#10;gRQ4CysZLsQkk6l4PHScAKKFBQmHgygZulUTMxqBxCRTQZJwVigXr2dgqm9opIduc4dZzdOIVDaN&#10;xaGz0T1d2XzUWQeFzmZy6DonJGSdaTA0DOgRoRuCgYHHQ/euFOps5EGCjm0KCnmwbhpyQpcNUiwS&#10;cNhMM1Nj6GStFTZiqQQAKY4KibOY6cEnrDTl/PTe9lcnZz7bP/rD8dmPNwfuj1df7Ss+3pi2U5Oy&#10;05LdnxnUlRXamhU6VJnanhe11FVy7/jS1fXh2xvjNxb6Nuuyp/Oj+uM9B+M1AzGuYwnum8URN4bL&#10;Hk7XPZiufjJT/cGetk822749NPTr6blfT81/c3jyg7X++9rm8+2Fm0Vxs6mBUyn+W6UJO5Uph+sy&#10;T7UWnOsqutRXdmWg4lJX0fWh8puD5Xcnah9q69/vK7naXXy9v/Rab+m1/vKrIAcr3hsov9xbcrm/&#10;9GxvyfG+6tWmov6iFB8Zh21ugNI6xiYmBobQvRvo6VuYGAMoeJybk70UWq+OkVfJeGIWMSHMq6ks&#10;IynULcrLNsJDHuttE6WRhbmKMEY+McAuJVgd462MdFcEq6VBTpJgN0WAq7WbvchRIYB5kspGBl2w&#10;k4MadVzjiAKl4G3k1jK5XCrDbOEhprRRgAKHMFIeI8pVKpVSqbT+PUilUmgvMPwIBOi/sCAPR2e9&#10;ztVt0wopuz/GwLvGfoaBQuAoJIKERIyMhgDpICEdo+yhIe1OLJhMdO9TSIcAp8DkDNoJJIpEIohC&#10;64Kc0HhgaIV0bAzGRlyMkWfRqHQyiUKwJFiYMsgEGtHKwtiACQMzgrCMkTCVqDk5pC3GZyIzdCo9&#10;cDTWVRvvAZhIQLd4/SMjP57oOZPuq032nMoMmMgKmiiK7cgMl1jpUU31GTADIBA5HB6JRGEzWWI+&#10;D29hirOyNAfgLCzxqO8mqCedSoOjPA50gajvGiYd9fQHN6t7ACgjLxII4WkL+QLICYAMNAqVq3Mf&#10;DxNW1C5eZyPPg2kqjYptHQHAPn8GiaT7eFGrNwt9A4oFDtvf1dHa5v/5v/7vstw8+OqhN2MTSVwy&#10;BTpojYNjYkTk8YMHSwryYTriH+in8fIIDA7w8HQPCQkS8NlGeoiFqUFNefH/8+///O6zDzX2KpaF&#10;lZIlEhJYXFOiFEcSGRuFyrg96aFL1Yl7GpL2N2evVyUtFMfMFkSOpQUMJ/t3Rrrl23EjqAZFKuZU&#10;ss/hmsST9bGXOhPvj2TeG8281ptxpjnxYHXUcq5/V4htva+s1E1Y4iEr8rAu9bYv9LSPlrOcCYYy&#10;Q8TRUi9CRst04WU4Mcr9reujnBpjnHsygmqiNY0pIS0Zsamebg40aqZ/QI5/cILa3RaHt7UiJPt5&#10;lyfFV0RE+tPZLvomboiRh56hO6LnoYdo9PXc9fUd9fSkCAKZpXgSGeae+nomBvp0UwuesbEQQUq8&#10;hR8crH+4Ev1sj+/TFedH8w4PZ5xezGueTrg/HnF7Nu7+aNju/oDNg37Z/T7pzQ7+pXra5TrK+83M&#10;9xqZ7zezIfp4UHmnS3K7U/xqyvlQkeVcPLKcbLAYZ6QNReaj9U8U0y9UMS5XU65UE67WEK9WU9+r&#10;YVytZV2rZ0EhN9oYN1oot9vpJ4uMXo/ZfLno8mbC+uNpxZMBwZN+6e1W0Y0G+Ylcdp8TMu6JTPsh&#10;n00GfTqlud8pedorf9IjO19mebHC8kI57lSREZRwokj/WAECOFKgf6zE6EyVxcV6wuV60t0uwYNe&#10;8aMB8Ysxm2cjMpRYH5b+zxj5h/2iR72CR328x/38x0M6DAofDQge9AngRNRlzaj09ajkzbj4k0nZ&#10;23mbr2eV38wpfliw/mlJ8fWU/Jtpxa+rTj8suJ3LYXTIkCdttj+vBPxlO/SHFc+v5h2+nFd9u+z4&#10;sJP5kVbxdsH50xnH7zb9Xk+r19ORo2VWh0pw17vFd4fkgCda20fjilez9h/OO36y4PDVhueXezQf&#10;L7t8uOT8dMb+oVZ5c0h2a9jm5qji9pjdPa3joxmXRzOujyZdn896P53SPNSqH2gd72rtbo3b3hy3&#10;f3/C8dqUy+lhxysLwVeXUyYqPO3wiAKnx9JD9/XlEswJOsfxZghibmgMsxeYxSKGJoihMUxnEAPU&#10;NMYMcurp4XTmO7uM/DugE3XI8rvLmt+BBYyL/6/4IxGPGcsDTAxQu1mapTG6K3WQ87n5zq+v7Pny&#10;9PS92crL3Wlvt9q/2NP83VY7ZiP/9/39/3pk7F8Ojf33o1P/elj7z4Pjf9s/8uN691cLLV8ttv6y&#10;1f/FXNM3y+2vRys+m2n4fLbxxVDpJ1N1b7TVr8Yrn4+UvRyreDNW+cF41cvhslst6Teb0+62Zz3o&#10;zHnUnXe3LROUF4MlL4eKP56o+Gyq8rvlhh/Xmn/ZaPvbTs+ftzsBf9vp+2Wj45eNrm8Wmz6brAF8&#10;MFIBp9zrzXu/I+NmT97j8eoDZVGf7oz8652jRzryTg5XXlvuur9vtD3ZszTA+tWRmc/PrBzsLMh0&#10;ZPal+BztL31/pfvTCxsvT6ydnRl8f3326fGto+MdVzZGDo43zjbm39i7dHF5cae9ezWrqJAurqXI&#10;mui2RURpBks5kV8/3zHW3zTc1Tza2TjRXj+Gobt2pKd+sLuuo6+8PkXpHMvgRZDI0WxKpJgebcuO&#10;UrLSnSW5ausCZ3mZRlnppajzs+2IcEZZeB0X3x7pDMAY+eZgu6YQ+xo/G9R3jbsgw5GdbM9ItGdG&#10;KygRSpoH1zRQTHEgIjZmSJAM8ZMgEU5IQxZxsJ7dVmHWWqFfX4LUFCNVBXrFGUhFpml5hklJhmFp&#10;ln5ZLlJeqFdRYlRWal5VQa6u4lRUiNzckdg4Wu9AdN9A/PBosnYmaXwqYWE5OzDI3NML2dwbPzJh&#10;MzzOHhwhj4/TpyaEE0OS8QH5UIdwsIO7MOk4PGjr7oZEhiGNdeKsNCtbayQu0szPEynM4SVEW2Sl&#10;U0aGNAuLQXNLPvMrnvUtrLYu6/IKnp83EuCNLE/HTQ5GRIfgB7sj+3uSJ8crWppySVb63e01e9en&#10;9ywOHD+wePLIgf2bm+eOHrt88sTVUyc2psbEeFNPHm29uWq2JGNPReaekqS13PADZXHHa5NP1SRe&#10;qU++1ZwGjephV/bzgcLPpms/maz6cLz8y/kGUL5aaPxupRWTX8zW3W5JvVAedb0h+U5rBuB+B0rl&#10;fzheAWd9Nlv3yXTNpzO1gA8nqp8Pltxtz7lYk3CkIGxfTiC2uetSnPpQftD9vsIH/UWvJ6qgnQOg&#10;wX8wUfFypOTZYOHTgYI7XRl3OjOhtd9ozbxQk3yiPPZ0bdJWfvC+4vCt4rCl3ODeWPeqEPVYZeba&#10;SNv0QMv0UMeSdmB1enhqsGOsp3lhvE/b3zY70r040b8+Nbw42jvR3VyTnz7d3z7a0VCZn9ZaU7o4&#10;NTw10tPeUNHdVNleV9rVWDHc1TjY0TjQ2dzd3JAYE4m3MEdpKSOT/106HoKOh38X3iX9l4Aux38P&#10;0DsZIwjREIn2sGvLjOzPDl2uiF0rC9tTEnSiKf5kY8yZpri7w3l3hnJv9qa/mEG3csUYeXRPVx0g&#10;+nK66PlkwYPx7HsjuTeGci50pZ9sST1Ym7haFj+eFzXfXLqtnVzWzrU2dTa3dNTWVldWlvd09R47&#10;eura+7ffu3F759DB/sGB4cGR6ck5jI4HgNLfP9jb29/c3Lq4uLy8vAr6xsYWHOrs7C4sLK6qqkHd&#10;0E9okxISY6Kiuzu7+np6jxw6/N6Vqzfev37r5vXbt248uH/33t3b9+9BF3Oouamhory0qbG+va2l&#10;ID83JzszJjqyrLR4Z9/2pHY8Py8rOiqsv6+rq7O1uqpsaLB3emq8saH67t1rb9++uX//2kdvHn/w&#10;8sGL++//6YtXbx9czQtUq0yR6kBlfYCsM8xmPMl5Oc9nMslxMcNlJdMN3Zo133sl33e5wHul0Get&#10;0HutwHMt12M12wWwnuW2luG2mOa6lOy0mmC3muS4XRQ0me0/XBD18c2T/+dfvv7bT1/89N1nv/31&#10;p5++/eLrzz/8+bu333310a8/fbm5Njs22DurHd3ZXDu4d2NucnxydGh8qP/w/r1nT54AZKSkhgQE&#10;drZ3aMcn5mcXJsa0hw8e+j/+7d//9Z//8urFS3gYx48e29rYBOX6tfdB37e9d2fvvv37dg4dOHjy&#10;+InTJ09dPH8BDu1ZW5+Zmt67tX3i2PEzp87uWdvYu7UPcOLYScChA4ePHz0B6RfPXzpy5NjRo8dP&#10;nDgFOH785OnTZ0+dOnPo0BGQ2Fau+/cfhDzHjp04ePDw9va+tfWNo8dObG5uLutc1qwsLC7PL2zv&#10;2YAyd/YenBidXpxePbh5rCq/tiCpGFCaVZGRkJ0QkpAfm1kWl53kEpSq9o+WuIay7IModmp9QTTT&#10;O4YT4G3uEmDl5WWh8bL08MJrgmhBIYwQBWLrYeERwQ4PpgRG0IKiGSExtMAIkm8kxSeW4RfN9Auj&#10;aCIpXuEkTQjeNZTgFkZyjaC4RtPdouguUVTnGLpzOFkVjLcJp9pGMezCKIoAojyQrHQzE/uTnMKY&#10;3nmqlAx5ghNi7WliF0Fxj2Npgq1UMVSXKIJzPNUzjugTT/KNI3qls4NSGP6xRA1Gx4eZqxMo3lns&#10;4HxBRBYzKIMeUMKPLBVEFXHDq6Txu3R8s01GiyIT0KzbyrVFgRrLg96uysI4+k77HEhpV2Z2qlBq&#10;vtk2o9Uuq94mNY8dhu7jqkovk8aXiGPLZQlV8iSMkYejAIyRrxChLmtQV/KSuFJRTJEwIpsVmMsJ&#10;zueFZrP983hB+cKQdKZPBss7hqjOlARG8dz9WPYdmRVLPWMlienVOfnp0dH1pSW5qUlFuZn5WSn1&#10;NaWhQd4F2akl+ZnxUSGhAV55mcnhQT4eznZpidGFOWl8FoXHJGenJWhc7Nk0QqCPe7CfxtPdkc+h&#10;20hFLo52sOY3g+mOHmodb25mhLMwJhFxfB6Ty2PS6CQGg0anM62saESygMJSMPhORIYTxsjjKO5k&#10;prcF0YXE0FDZ3jiSM5HuQef6mqNeKlHKEs9wQ7lOHYMJCsrRk9UYI4/ZyGNea4xxtiBJTFdzosqU&#10;ILck2yAmOpc1xkxEn65vyNQzYIA0MeMZm3JR23kjpinexoqB2sITWR5QE8xGHoCju1H4vmQOysgz&#10;+B4WZAWZaW9BEIskDjY2jio7tdzals5gwaoQI4VhvQoBh7MCYMtXjCnG0mEJTNI5kYdDoGMZIMCi&#10;G6Lm5uYmJiZYCkZ/W+j+Lw5H4SxYfcOJkM30d5IdFB03jvp/x7h4U2MzlJf/nZGHgA0ToECKmYWp&#10;JR4H0sISpa0JOhtzqAJUBxTIgA0lGJ/++wIcJe+hPnB1CCgd9HuA86Fu2O1AOnYIi0KAQ3AWVm1Y&#10;LIMkof9zJ6F/GSDgMWC2ngBIhGpggIoBMAVj4eFJWOi800AUqzYGjFvHJNy5sbGhic64HvLDTWMp&#10;BjADR8de1B89AHTz33dthZwg4dDuQIplw5zhUGlEALw4KAf9OUHHa0GAU/T1Ebgkny8Ui+RiiY1c&#10;6sBgyWlMBY4My2hrM4LClGinY+TV0HhMSKixPJ7hQmK7Y4w8gEBHOXfMQN5S575m114e++cHgekO&#10;6Rg1T2JrKFwvGseLxfe2VgXqG9FgBaOziEfQHayMDFFKD7UOgvYA8w39saHhybFRP40m0Nvbztra&#10;Vi5RiPh8BknGp7MpOLmAJuSSdM5qaGLhO0ZerPMjb/1ug1bUNB50kACd13iGTMTEvNZIBChHL+Kh&#10;XmsgD+b3xl4psJGiW7/aK0UOtuL25irtaE9MhL+jrYzLIIl5DBsJ6qjZSSV3V6u83Bz9vZ0DfFyC&#10;/d2jwnyz0mJrKwu62+t6Oxv6uhp7Ouo7W2ughPaGsl338X/k4jE6/r8y8nVV+YBdRn4XtZV5TXXF&#10;GCMP8o+MfGM1ekpjbVFjbQlUyc5GDDV0tLOxt5UHBfo0N9Xm5aWFh/vHx4cnJ0cjSilTJWXZyzko&#10;z86wpFsaMInGQrolRFGPNB52gLAA15gQz+TYwIQov/hIXwETz2Ph/b2dwkM9/XycPD1UYSGakBCN&#10;r686KMA1NNA9LMgjyM8FMgT6OoMSEuARGeoTHODp7mJHwFtA7wnNDtq7TG6Tkpre0tZa39gQExft&#10;qHaQykUmZuhfYHTzQAOMkYelJbx+Po/j5ekWFOQVFR4QHuIdEagj5f10CNCEBXlijDzmtSbQ1xUQ&#10;6uMW5O0S4In6i8ewS8ej1LzOTQ1mII/pu4w86G4OCoyR15HyXCmXjVHwGP5Ix2MKZh2P6SAlbI5C&#10;IuHpTNclPNQBNpdOf0eUczkAGEsA7xQdD/5HRh6wS7vD6aCjJ+rIdAyYjnFqcC6bSuXQaKBgfDp2&#10;FDsLFMwKHqJS+Lh/T4Eo1ArTrUUiqO2uOTyk7zLyEgGfx2JiNrbvAN2lzjSeaGGBMzaG3p1OJOpM&#10;5klsKp2KJ1qamFkYoa5yQRKhSzY2sTQzx8zkGWS6kCMQ8kUCnlAkEDPpLBaDzWJxoGNFBwddHwpd&#10;I0Shm6bT6RgLz9dZT0OQSCQ2NjaQyGAwIAO0E7QvRjtVAg/ehVCk66LJIrFUYau0s7MT8zkOUr6T&#10;gBSqYNzZHPzLzb1fndB+c3zy6yMTH230Pp1vej7XfH+y9kpf8bmekvPD1Uc6SzYbcjeb8tbqspar&#10;UsazQueKYodTAlYrEpdL4tbKEzbLE7fL4/cURh2sTLw9Vv1qse3FQvOzufqnM9Uf72l/u7fr+yMj&#10;v56a/9PJhe8Pz3yyZ/DJbMf1weqjdVlreVF7CmJWcyNXcsOON2Zd7C650FV4f6rp1lj1+8Old7TV&#10;1waKrw2V3NPWPJppeDTTdGO0/K627v5M462JmjuTdTe0NZeHSi8Nl57sKdrXmrtYmzVVnZOssafq&#10;I9BfmqOUD7pSMkB30DXAmZpYmhpZiwVKmVgm5NpK+SoZNFpKVIB7a2VuUqhbuIdNiJsk3B1FiIsw&#10;ylMe56tKCnRMC3eN8VYGO0lQA3m1PMjVJsBVAZ2Ak1LsaGvtqFI4Odrb2ztaW0NjkdnYKB0cHJyd&#10;nR3s7B3tHTBPNRg7r7RRQNRaZw6POaKRy+Xw4lQqFbxNqS6w2Wx40TC4Qh44irHtELBfXzi6ADrG&#10;noMCEsuANQYsET4sKAo7ukvNQwOAYmFsZkFL5vHgEBQOOmSAdLgotCvIg00+IBvqtx3GXJirENAZ&#10;AzQm3bQGdQBHhqEampcljk4mMShkAs6MiDMlGBkQ9FBSvjw2QFua3p0UMJTko0321iZqJhM0KCkf&#10;p8Fc1oyg0IzGuk6meI2neE5mBc+WxGnLkrP8nLnmBgQTfZKVJXy7Yok1h8OjU2kUAt5YNwZbWOIw&#10;G3lo53BHWNtmMZhsJosPXy1MNkkkzNgfbg3uEe4IbgRyCnjwaQkx1h5j4aHmHAYddKg/fNoYF88k&#10;k+Hrhr4CJPQb8PECTPX1YUGPMzCEPo1DpkAnNtE/4OfmLuNx+HSqNY/LJZPc7VQpUZEFGWk1FaUC&#10;PtvYRN/BSeXqrvb28YiKDvP384IpB87UKC467IMXT3775cee5jqcHmLL47HMLXkWeLaRqYJAdKWT&#10;AnikNCf+eG7IRl3yTnvx/o6yE4P1exry+pKDmsLd85xEwTTjXDtuc4D9bFbIvsrYY/WJl3sz7o7l&#10;3R7JuT6YeaIhaqcieDnPqy1Q3OAvrPDkF3sIij3FxV6yTBdBjoesxN++wNc2z9Mm31NW7WfTGeU0&#10;nOo7mOzdm+DZm+zbHOPdnhzanBSZ46tRU8kVUVHFwWE+bL7cwCRCocoKDalLS6uJivbCU1z1TNwR&#10;I3fEwA1B3BFEY4g6rnFCDGQI4kikSQgkS/joEMTC2MAS9ROJRIstPjnU/WA27tN9sfenHV+tu75a&#10;d3+64HpryPbJuMuTMeeXWtfHg6r7vfJ7PbK73dLrLZzzVSTAe43My3WMK/XM95o493tt7vbZPBxS&#10;3e6RLychyynIXCIyG6M/EYLMRiJ70y0u17Iv1VKv1pEA79VTr9Uz3m9g32hi32xn3e5k3+1gP+oV&#10;nCk1BfnlkvrjacVHUzbPh4V3Ozh320V3WmXXamTT/sioBzLhhZwt4r0adno9avekX/p8SHarhf5e&#10;Hf5KjeXlatz5SrPTpSgpf7xQ71iRPuB4qeHJctMzFRa3WuEqnHud3CdD0seD4vu9fJSLHxLt4vGw&#10;6NGQEKXjB0UP+4U68B8NCP4TI/9kSPJiRIIx8h9Nyj6fsflizvqrGcW386rvF5U/LCu+nJZ/PWvz&#10;p3XHLycdtiPMBu2Rz0a9f1oN/HUz8PsVj7ezdl/Oq75ZcvhwTPbFnMN3a5qvltw+XUD/WLCVZXS8&#10;nHS2nnl30Ob2kPzBuO2Tabs7I7Ln06pdRv6LNfcPF9Wv5x0fT6keTCgwG/k7o8p746qHk05PZlwe&#10;Tzs/1Kofal3ujTndHbO7P2F3f8ru3pTDnUmnW1POV8bt35t2OTvudGzI49hI1ESpr8wAERkiEoKZ&#10;mGgJ7YGAIAwDU5qRBQ4xhKEQXbQYGaJ7vhqhLJiJnoE5gsIYpbjeAWbwAGxO/45q19nLA96R8rCM&#10;+Z2C19mF/Q87u/7XRBMD9B9UTIIZxQCJ91LeOTD50ZmFj4+MPl6qu9yd9sVm2+frTd9ttf+y0/Pn&#10;nd6/7uv9x8Hh3/YP/+vh8X8eHP37ztBf9g18v9r+dr75m+V2wOcLzV+ttL4cK3s+UvJqvByzMv54&#10;phZS3mhRVx4P+/Ie9ec/6M2925V1pz39ZkvKrdbUq3Vxl6qj73ZkvBgufj5U9Hyg4MOJ0u9WG79e&#10;qvtyvvLH9cZfNlv+sq/j162O71eaf1xr/3Ku/qOJyk8mq1+jZvjlD/oLbnRlvdeeebUr91J33v/9&#10;8PifLm+t1ySe19bfXO+9uac/Vc08o6374vzak52xqiBFe7zbaG7whZmmKwvt19cGb+wZu7w0/uDA&#10;OmojP9F2dc/gobGa0bLEq+tjz44fONDWvppZUMyUVpMkjXTbfII4lW49Wdg40TAw1DjS1zTW26jt&#10;qdd210301IwNVo0MVg8M1HX1FFUni+2SqLw4PDmWSowWU6NtmTEqVpqLKN1emGXHr/BU1vk71vrZ&#10;NQY5tEeipDzGyHdEOLeHq1tDHVpC7OsClFU+coyRT7NnJthSY5XUSGuSF8ckQIx3ICKOJMTWCnGm&#10;IyFKJMoZaSug91bTm0uN2yqNagqRygKkutCwKB2pyDIsz9QvzUJKs9EtXssKkbIivZIS44J8k4Z6&#10;nqcX0tntvLGZOTgc0tHl3dTiUtugam516e4JXlnJj4iwSkrGHzgc19HFHBkXjY1JOlsFwT5IRABS&#10;kkVJi9UvySYUZdPVdoi/BvH3QJKiDEJ9kN4Wm/lxr8EO1fZqxPZa9MHtxPERj4W5kMQkU28/xDcQ&#10;CQnVmxqP8FIjlbnKhdHkhfG0w3ubtjdbT52aVztLqFTL+ZmJsyeOHN5aOXVw68D2xoGtrRsXL509&#10;fOj6uTMLQ71UPSRMKe7JiutLCduozp7NjljMDN0oiDhQFneyOuloYfjt1ozXoxWPevLvd2S+GS37&#10;dKoaNYqfrftcJ7+ab/h6ofHbpebXIyXv1cbdaEx52lv8rL/ocU/+84HiF4Ml0Gi/XW37fr3jy8Um&#10;ALor7FTdm7FKKPBGa+aZirhztUknSqKOFUVspGqW452vNqXe6y14NV75eqLqg3EUH2orAa9GS58O&#10;FDzozga835wK556rSjxWFnO2PmUjL2g5228m3Vub7tcc5lgZ5rLUWbU91bs03j0/1jPe17ow0T/R&#10;39bXWrM8NTQ93DU/3jfS3TQ50D470j3W0zzR14oS9LOjbTXFXY1V89rBsf72ltrS5qrCrsaK3uaq&#10;oY76nuaambGBmpLC3o5WqVAAPQPMYNC/4/xvBpSJ/z28S/ofA0oh/B4gAuOdCYKQDJBUf+f2jLD+&#10;zKDZwpA95WHb5aHHGmJPNcWeb028M5QLuN2f+XwadR//aqrwj37kX2jzn07k/ZGRv9idscvID6QH&#10;b/U175+ZXRyfmZleXF3bnJgYGxjoq66sSUpMq6tv0c7M37h378GTx/39gx1t3aOj44ODw319A93d&#10;vVrt1NTUTGdnN2BhYQn0np6+ycnp+vrGqqqa2tp6yNnf2zfYPwCT1ebGpp6u7pqq6oa6+raW1uGh&#10;gekp7fbWxtkzpx49vP/q5fMzp08ODfaXl5XU1lRlpKdmZqQlJsQ11NceOXywq7M9NSUpJztzaLB3&#10;bHRwZLi/s6NldGSgtqZ8YmLgp5/ePn169/Hj2599/PKjF48+fHjz719+cPPIutQYiZIRYa5S5yPu&#10;CrUeilTtyfNZznBFjd+zNCu5Xiv53qsFqPua9SKftQLP1RzX5Uz1UrrzUrrLYprrfLLrXIJ6LdVl&#10;MtquyV+22pD58fvH/59//fmvP7396fu333//xVdfffz9N5/85Zevv/vqo3/89Yezpw4PD3QvzGq3&#10;96wuzU2PDfUP9fX2dLQvzEz/7a9//pd//PP2zVsebu4jQ8NnT587uP/Q5ub2ysra/fv3f/vttw8/&#10;/PDjjz/++9///vPPP3/11Vf/1AXQHzx4cPXq1XPnzh0+fPjChQu3bt3a3tyanZ4Z6Ovfu7V95dLl&#10;QwcOrq+ubazv2bu1b2VpFfMpf+zIcZA7e/eDckoXTpw4cejQoQMHDoB++fLlS5cunTlz5tq1aw8f&#10;Pnzy5AlILNy9e/f2nXsAOHT92vv3b985f/rMgb37NlbXprSTy4src5PzC5OLm3N7yjPLylJKWgvq&#10;s8KSGrPL61Lyk938/bk29kZEFyOqI0JQI2RPA16AmSKa7OFv6hhi5RlG9nc3cfW28vIi+gQygt0t&#10;NSpEFcGJiOVFR9BC4plh8fTQBGZIPCM4nhEYx0S9yQcT3UPwbpEUr0ROUKogLJEVGEf3S2D5xzP9&#10;Yuk+ydyAJI5vDM0jgqwOwdsHE+zCqM7BNE0o08fNzKHIJTdLmWGDiL3NXfwtnSOpHpFUlzCiYzzD&#10;IxKvTqL7xRG9Mthh2ZzQHG5oBjMwmeKTSPICpNL8stjBgEJRVAE/Io8bViqIApQJo+tskuskyQ2y&#10;1CbrdECjPA30BhmkJKPm8MqMRkVam312iyoTlA7HXIyR77DVcfR2Wc22GU22Gfmc8DJx3B8Z+Qop&#10;SsrX26RiZvI1sqSq33d2rZTElUEeSVyxKDKT4Z/LCS4SRuRwAnK5gfnCkGxuQDJVkycOjoD74mti&#10;pZ5Zmsg9vVMTjZ1jze0TXV3jvT0RAb456cntTXUZqQm2NpLYiJDivKzwID+1naKqtBB0OFqSn52X&#10;mfr/4+0vgyQ5mjVhNJu5q4uZurqquqiZmZmZmZmZmZmHmZmZmZkkjTSjEevlcxbv7vWsGM3q27Of&#10;2d0/N8zN28MDMrIyMuBJbw/YdTpYK9wcbbkMSpCvZ2lBTkJ0uKOdSiRgw27UVqUkmpjCcATrHAN9&#10;bSNDHI4nU0w5XDqHy6AzyCwWg0qDnQeNQpeQGQoSwwbZFBMYroYkJyLd3ZTiQqa7URjuBIoDke5M&#10;YXkYkxz0zKwRXmlAskWIPA7H0xwNzWxMKQ4IkUem8cCB9AlKMsvZlGxjRJQZE6Va+hzcFl5NWrpM&#10;4BrauLmOniEXBA1dlq6J1ISGw6NEjhuZ52XKdDVheeDEcDFju4PelO5A5biYMayNKQo9UyGdLZUp&#10;HeUqO6nCisXmwl4VYcfGxsbqrS6NSMQ3s2rQXI9CwR0MmKnt4hH4DhtaCCDAnhECCLALhlQTExME&#10;bSPLd+CggQAZQIlywiVg1ar9hx06guZ1/zhbFThKBQ4yBJB19XVgHaujp61noIv/15YGhnBnBHND&#10;86Bi2F/DNUEPlcGkg08ranc0UANcEd/+qr8NIA7NgNb+Wf/nJLSRhwxwj1A1RFHjIYp/ulBv6glE&#10;sy/oPGhoNLhv3DQeWoXaZqL2NgOtgijcE2otREEPBE0FJSzL1Yi5Lm4sA8ts9RId8sD0iErhhsM6&#10;WhBFqcBBCTcHMnBIhdv8UhBqg2oRzkCCOyAYomzwS0KAwuhHBgGeuI2to9BcyhXILKWOBJKQSJMZ&#10;kS1NqdYGZkroqyY0Z32SoyEVyN6Y7mjGVHtDYjoRaPYEip0J5bNFPELkgVCvBoHMcadwPUhs/OAE&#10;iAInqo94JdJdyQwXgYW3McEcdvOaOriPGvw/eeHW9HRxcF4H5n9NmVR+/vSZ6tLScD9/e4VMwKCp&#10;xOYKkcCCS+exiGpInYoM5MUiukhINRdQxKAU4nC8VMQAUtvFfwblxX/Yy0NBZB0v4tOQ4xqEyCME&#10;X+1ungVFlJbcID/XxdmRytKcyFAfZ3s5i2aCXNk42siRo3YbhdjT1SY2MqAwN6WxtqSlobS7vaar&#10;rbq5vqS+uqCuKr+hprC1sayxtggIZCA1aI7TF8t3oC+YO8Li/9+oujwH6uloqYRLtDWVQyU4HF+V&#10;31ZfinB8UDbXl7k5qRQSAW7Cr5TaqCydHG1yc9IryotiY8IjIgLi4sIwS3OaQsSwkrBtZTxHlbmz&#10;tYWvq1VUkHtSTEBGUlh6YmhybCDwlLig1Pjg+EjfxNhAHosAv5GvGn93d1U52kv9/JwCA11dXVVe&#10;Xnbe7jYIiw+DSuKC05LCUxLCk+PD4qJDfL1c6TSSliYGvQ0CX2AeFh5ZW19XVVMdERVuY2ctsRTp&#10;G0I/xpeGeD/Q0vmCyJsL+S7O9oGBnuEhvhGhPug01xBvl3A/9/AAD3g8CJEHCvRz9fNy9PV0CPRw&#10;9HO393FV4+/uNl9weWgeTn9yU4PkAE/HIG9n0EDU1U6pkgikfI5MyLMU8Cw4+BmtQBZsDnDpn5zF&#10;C+gMIYMJMkLkgdCxrsj2nKt2/2KhNoFnkskSgcCcx/0z4aC8GlWHbCAI1cg7Qs+BIz1wpIR6voDm&#10;ICB4HThHfU4jyJAHopAfcsK1ICcoQYAo6KFOiAKBAElQCvJDqlIisTQ3BxmB8my1+3iI4pAqjyvi&#10;89h0GlPtO55Fo1JheDc2wkF5ginBwABkKoyIRoYUUzMmlUYnkglGxmaGxkZ6+obaugiIN9TVw13W&#10;mBGZFIZEKJaKLdlMDpfNo5Lxj9hMJhuNofjRJBT8iygVNm0mJgy4IzVcy+PxOHDXahwWIbAQhWvC&#10;gAXjL4VEplNpyFkHROl0ulhiqVQqZZYSK6lQwjSz55ksNeW+PbL44cjMrycXPh2e+W7/xHd7x19u&#10;7Hy+2vpkqeXmZM2DxbY7862PVntvL3S93jJxd77rzmzbw4WuM71lVyabT/VXAh3vKjralr+lOPpQ&#10;Y+b1kaoXKx1PFpofzze8Wmt/sdT41eau73f0/bB35Ie9Uz8fmP9h79zrjUP3ZtsvDdccaSnYUZGy&#10;rSxpKTN0a1n8gcasgw0ZR1uzro/XnO0tONNXcHm07MJQ8fXJqpvTtVfGKm7P1t+aqbuz0Hh/ueXa&#10;TP31+cYrM3Unh0tPDJXs68rd0Z4/X5kyW5NdGR/EMcSNlWCAxLdJWjDq457YDGBO1MAoBGOl1ELE&#10;YyEbeZmA7udm3VCSkRjqHuIi87bm+1hzA+yBs4OdzCM95PF+NqlhzpFeigB7UZiLPNRV6e8o93VQ&#10;uFhLbGQiudRcqZBaqRQqPOC4vK2tvZWVlUyGm8M7OTgq5Qo7G1sbK2upWGKlVOEG8jIZPCa5XI6y&#10;iUQieCjogaLniKPh+vrwlC0sLCQSCTxl6Arw6KEUROEp4xCzOkApiHK5XEiCsgh5hwpZ8OKoo6hC&#10;UEKdaIaGngC1gR7KQg0ItkZIPQS4CvoGANM8+niOJm+YqoFgpoQVD41K5rCZTAaNAHOzgT70dhqJ&#10;YKirZWqgS9DRImtjXD0sL8B1IDuyO857LMUXgfJqRN5lJAY/03U4xmM4xh2Uk8nusDMfywyaLU/q&#10;z09wMadTdTGaqTHJjEimMKD/CoUiKpmir61FNMFtHFCT4F1AUDuDRueyOcBZDKaQL2DSGfC+wL0j&#10;OB5+PbgR+GXwLxNc3GQeMgCnk0kIlBdwoDAdojAsoC9tMBChMQRecyB4f0EPHCHyFCNjEYtNNyWY&#10;6ugqRRZMIgH/ZzSCqYzPoxkbOaoUx/fvTUmIhRUwk0V193Rx83AOCvbz8/UEjYDDnBwdunzu9KFd&#10;2zPiYoQ0kpRJMyebyagUkamRA5ee7GYXKGZ5swx96FqBdCxFQamPcC/xc8xxlafYmidZC3xouo6G&#10;WJGrpC3ceS4vfFdjxp6m1P2NSce7Mi705Zzvy7w4kLGnLnRrecByrnu9N6vGm1flLSz3Elb4S2uC&#10;VM3RjtXBVjUh1nVhtpWByp54j+FEj/nMwMlU35mswJEU35Zwp6GMiIYo34a40BCpebClpCgoONPN&#10;y5FEs8C0Y20diqKialNTa8MibTR1XDR0XTFND20dZwxzwjB3HR03LX07TFuKaTlSWRZEsrGmloEW&#10;fvw8dAY3BravPf7N1rKnS1EPZt2fLLldG5ffmra5M+twb8bp5pDV3RHbG32y233yW70yHI5v5p+t&#10;Z56pY5yoohwpMzteST1Zw7jUKrrYbnGzX/lwzPFYNWsyHFuXpjsZjc3FaE+Ga0yGYNNh2Jlazula&#10;+qkqszM1xPP19IsNaji+iXWplXW5jXW1lXWrS3C01PByC+2bJbuvFmxeTcueT1g+GZU+GLC8UM+7&#10;0ijdlmQ66YOtizRaDtO80mz+cc0Litzq4j8ZllxuIp+s1LvWRjlTa3K8Qv9Qsc7hEt3DZfqHSvX2&#10;l+jsL9I9XGxwoYEGdL6ecq2Te72Ld7WD9b8h8mo4XojD8f3mt/sQCW738z4TyH04HP9gWPp4RPJg&#10;UPh4SPRyEjeQRzby382pvpuTfVoGQfFxQfXjiu3jXvG4MzbtpvHzaswPK/4fl9w+LDl9M2fzzbzV&#10;qwnphyWHtzPWX807fL/B99GY9YZ07Z1FpruKzc51Sq4OKi/2Su5N2d6fsbk6ZPFgWvlszgoh8m9X&#10;nJ/N231G5EeVCI6/NqK8Pqq6OW57Z8rh9qT9jTEbECB6Y0x5Y9Lq5pT11XGbc4Oqk/3yM8NWRwak&#10;BwYsD47YHx4NOLeUl+/BlehgAj2MhGHmhoYWhiZsTMuGzOAbGBNwv0a4DTsM0Jra+PZDX0vPWNPQ&#10;UBvW+PgeBm1jECIPBKv5z+4m/3BHBhuBz+i82hAege845g6ZYbegzgxR0KODrL6g8wY6mmYGWmaa&#10;WLKv/bvzu54dnP360NSjdU2nu1LfbWh5s1r/YWPrz9u6f9vW8/uW7r9u6/3b9oF/7hr+y9a+nzd2&#10;42e6rrR8s9D8/Ybur5davllufjpefrc//9VMzdOJstfTVV/N172Zq3syVgYa4A+Hi19OV98fLLzc&#10;mnq3N/dCQ8K1trTr7elXWlKA3+rKAuXjwcKnI4XfLNS+mS57PVHy/Wrdp7X6H9Y1/LS+5bvF2h/W&#10;2r6eq3s9WfV2uu7pUMWjwbJrXdmXO3POd+Rc7C28OVn3/ZGlQz1FO9uy720bfXN8dSAnqDne9fK6&#10;nsf7ZgYy/LJceSP5IVs7845N1Z+YbT630nd4su3Kpvk7uzZc3jx/cLr92GL7tsHShYb0s2uDL47t&#10;2tnaNBuXlkngZOnQy0mSXJI0k2e7VNk9Vtc32DDc2zje1TDRWT/RXTveWz06WD40XN43VNXekpwT&#10;x7DIYpinEKlhJoYhHEKsFTtCwUh3sci0F2VY8QqdpWWe8gpPxf+GyLeHOwK1hNg2B9s0BlrX+iur&#10;/RTFnuJMe26ikharoIVbkvxFpoESohtbz5aEWRMxFzbmxscSPTU6SvhdFbTGYt22Sr3KXKwiB6vK&#10;1ytIxYrSNYozsJKsz3B8cQFWVIAV5mmVlRLy8ozr68yXF0N6+5w6Om2bW+T1TeLmNllTi6q52XV0&#10;JGZ2JsXXD2vvUI5P2ff2WYyMWI0Nu4UHYH5u2OSAb1EWNSoIS4kheDtjoz3uva02wx3KqQHruWGr&#10;hVHruVGrmSHV3JhjWrxWTBgWEaxlaYFlZLLDIvWdXLDpsbiuBv/Vibx1kyU7Vutry4MjI1QeXhJr&#10;W4uO7patWzbt3b7z6O5d21ZXjuzbh5vr7tt39fSpi4cPNORn8PSwbH+X5cbS8gD7xeLk9aVJyznh&#10;q7lhO8rj91UmHKtJPFOXdKsz725P/v3evMeDRc9GSqDPfDNX92m19cNSEwjA38/XPxoouNaSersz&#10;58lgufr/M4rfTNW+nqx5PV398+aenzZ1f1ht/bS+A+jr+aanI+XXWjNO18afqE681lN4ui7laEXc&#10;7vygqVDlwdKIy+1Zj0bKHo/i/wICOV9MVLyaqno2Vna/P/9OT871tsxTNQlnGpIPVcTuK40+XJO4&#10;lOazmhs0keo1kuZXE2ZfEu663Fe7NtY5O9yO8PflqUHgw12N82O9E/1t00OdIEC0sTxvaaJ/dXoI&#10;+NxIN+iHe1rmJwb62usbKgsbK/Jx6/jWmu7GivG+9oH2ht7WpqrSovDgIAMdfJeEG6/9XwbYbaHw&#10;Of4fghqK/xwgoo1hploaTH0sO8StJztiNDdkJjdwW23M1oqwPdVhhxtiTrUnX+7LvDqQfXMo5954&#10;4aPxgj8j8o/G8u+PZt8ezvzitebSYPafEfnxvKiFpvJN4xOrUwsz04vj03NTUxNzczNzM/N9vUON&#10;Te2llTWl1dU79ux+cP/JytK61tb2iYmpwcFhEPr6Bvr7B0GempoBYXx8cnp6dnJyuqqqphb2mXUN&#10;3d29vd09o8Mj4aFhGWnp87NzjfUN1ZVVpcUl9XU1XZ3tjQ11zU0NPd2dQ4P9K8uLmzdtWL9utbSk&#10;KC42OjsrIzkpoaa68sD+vXt27ywuKkhNSerqbB0c6Ont6Rgegmt39/V2VFcXnzp16NOnr589u3f3&#10;1tXnj+68fnT7/ZPbPz673ZIR5cszSrVm1vhKW/2lvSHyxRTXxSTHpWSHpTT8cNeVHE+1pbzncrbb&#10;Wo7bcqbjQor9XJLtfLLjXLLzdILTRIzDYIR1T6Td5qac//bu/v/8/btfP7z58fuvP37/1ffff/Xp&#10;46tffnj38esnv/30/uKZY6NDvaODfQ/v3vrq9YuzJ4/t2bF1eX6uo6X5zOmTP/7w/b/+8c+5mdmq&#10;isoXz56/efX22ZPnDx482rfvwIYNG+bn5xcWFh4/fvz8+fMbN268f//+b3/722+//fbPf/7z73//&#10;+1/+8pdvv/32l19++fHHHzdu3NjZ3jE+OrZTfcTrti3wZm/etWMn0PatO7Zt2b5n197dO/ccPXzs&#10;0oXLF89funHt5p07dx48ePDmzZsPf4QffvgBavv9999//fVXqBwCXAsu9I9//OPnn3/+8PHTL7/8&#10;9vuvv33/4eMPHz5+8/bdu1evb1+/cfXylaOHj2xdv3ltZmWsc6i9vKk6vTgnJLExOT/PK8SLKVRq&#10;GbkYkO0wQyfM2BMj+WiyfTX5YYaqKJJLkLFjiJmnm469r5m3D8nHjx4QxA4RY1JPgmeMMDqQ6BvL&#10;CUtkh0dT/IBiaQFxzIAYpn8YzTOc6R1F9w4ju8cwfYGiab4J7CBIjWMGRdP8IyneEWSPGLpPEi8w&#10;luUbQXOLYHiHs4Kd9Z0yVOlpilRHbXtvI9dQio+fqWMY2S3EzDGS7BpNdQ8xtssShsWRvVJZOPKe&#10;QPZMpHglUb1jzdxw3/G8EFBmcYNzBWG5vNA8flipRQzuQV4cWyPDreMbLFMbZWnA1XB8cr00Cbmp&#10;aVGm18mSm60yGhSptZZJrTZZuF28DAflESKPO66xzsznhRebR1crU4pxnD2qBLeCjy2XxNfKkusV&#10;qTWWSehk1ypJAu6yxjyq2DwKN5O3iExn+OZwg0DI5vpncfzyRSHITD7HPDiJ5RHP84jiuQSwbCrD&#10;09uzy23Y5o2FJS0VVbBdTYgIa66ryklPthQL7K3khTkZeZmpcrEwMyUhNyMlOy0pOS4K5NKCHBAs&#10;RXwKwcjbzSnA210hMXd2sJaJza0VcnMeF/a8uppaRob6uCdkfS0a1Qz2RgiRh10QbIuIJLqpGZfK&#10;UhHpKlOqNYGBA5FUrq8pzc2MhvuroTDcSTRXEt0ZiEB1NiF/dlNjTHVAApJNaI56Jipjkh3yI69v&#10;agUCcCATii2ZBcUdCFRrAxOJlj5PR4+DYWQNbbqOPhtH4bXpeoZckDFNKqbDNiSqzJhOBBbuRJ7E&#10;9URea4AMKA6mTFc1KupiSrUlMuz0TC2h2WZkc5W1u8LKUSq3ZnN4akyZZmJihGPbZmYGBkbGxrgG&#10;trSwb1XbdOMBdsEIwkZQNWwqQYNwbZQKMuyRceTaxMTQEMf3UR5IRWgMyqaDO138bPkOAbLpqeF4&#10;CBDVUns8g1QUxScLNQoPHFazasNq3EO1oaE+bKgR8A21QsPhyuqPCoZQ6svsAxcCAeqESxj84Ske&#10;2gAB35CrGwmtBQ56lASNhKZ+uTsUEF7/xVnNF381oMGVaigcCCHyQAhnV18B/04AHJbfsNRGqDpo&#10;IBVB7fj6Ww2vQxFYlMMdqX8cfHUOelipQwbIqQbVcfAdUlESEOihFFwXfgT0O0DDibhNF6at8xms&#10;Rz8pBPg9oRiHwzMXiSUyK7nKicOTU+kSJseaQFUYUxQkpqMx2caI4mjGdNMnOepBz6Q5mTCcoGsB&#10;QYeksF1IdEeEyBMYzqgPmzFdoD8bkGyhm4EMHCUBfUHkqWxvKtuTxfdg8hy09WiaOqZwi7izTR1d&#10;DPYWmtrwzpHJ1OnJmbWFpSAfHxcbK4VIoLQQ4hbMQjbur8acyaabmvPIAg5RJMQReXMBBSHyQKAH&#10;srRgImwduNKSCwK85VIRjsVDceRTHjmxQXq5hA3cQkAFDkWAlxZmLM2NxkcH+Xo62ChFUNDT1cbb&#10;3c7H3THE3zMmPDA9Kaa8OKu+uqiprrSloby9ueIL/t7SUNpcXwIC8D9j8V9Q+P8jKP9n/P0LVZfn&#10;fKEviDzUj/JD2ZrSbNzWvqawqa4Y2uxsL/dwtoUxzEZlaW+jsLaSRYQHNdRXpaUmhIX5JSREYCop&#10;Wyai2yr43q6q6FDPhCi/vIyYwuz41MTQjJSI9OTw5PiQ+OiA1MSw2Ei/xNig8GAPKlFXBfk9bV2d&#10;FTYqC0c7mY+Pk7e3o7u7rZ+fC2SIi/JPSQhFlJYUnpoYkRQXmpEa5+XuxGJS9fXwnkqnw7jJ9w8I&#10;qm9sKKsoD4sItXe04wnYRLIp6pTqg301dbT01f+NDaMt2cvTFRodGuQdEeoTFeyNvNZEB3mDHOzv&#10;FujrEhrkGejn6u1h7+/thDuuccf9z3i7WHm6fqbPBvIuNl7OOP+zaXywj0uYr0eEv1eglxOQi61C&#10;Zs4Rc1ky9cmuCtFntP0LKA9kzmTxqDTktQbB9MBxrzUSiVTtFsbS3Bxh4sDpRCICzcVCgZDLEfF5&#10;MKNwmQwBhw0yj4X7tEFwORL4fzJ4h+Konv9NhpxAIAB9SUVXQVFoA4LmFWIxygMyQuqhcrHamw0k&#10;oY8HoIcM6BMCXjOfB03ls1lsOg35u6CYEWgkIo7IE0zwM10JJjgob4qf70o0w092JRLMyPj50qam&#10;hkb6unqGunroZFeiiSmDQqWTKXQqQyySyKRyFoONsHggGg33woF/uKTgruRhSIUJBsZZ6CEStbsS&#10;jtqBOBfuVB0sLCz4fD6kwvgFIy+ZSIJL86AzcXkwm7BYHNwWWyySigQqC64lzdBLTDy71PXp7NoP&#10;x2d/PzP307HZH45Mf39w4rs9Q9/tHHi/ve+bbf3fbBt8t6n/q81D77eMfbdt4uPWifcbBl8utD2c&#10;qr8z2Xh1pObiQMXpjoIjjZmn23JvDFc9mGl4t67n+ULLq5XWt+s63q21fbe199e9Yz/vHf9x3/SP&#10;B+e/3Tn1fH3//YXOyyO1R1sLd9dmbClLxL3WlMXvqEzaXZV0oiP30lD5+f4iRBcGii8Pl92YqL49&#10;XXd3rvnefMuj1c4n67ofruu5s9xxbbbp3ETN8cHSA92FW5syV6rTZyrTKmL8lAwCRU/DAGYLGDU1&#10;4GXBLXaBDHU0CYZ6SqlILOCIBSwHFYyEZs7WFs3l2UlhHmFuCicJzd7czFPJAvK3EyQFO6SGOUd4&#10;ykNcJSHO0mBHaYiLIsjNyllloRRzreUSW5VcZglPwwIh7HKFylKmkMuVQGKRhbXKytnRCbgtfvSr&#10;FTwjmdr5DDwy9G8NIEulUrEYehkfZOiA6MsKzJ0ws0I/gEdsbm4OAlpAQAeAgjx1QEA8EpBhOFSC&#10;OgMooWNAAA1EQcB70R/rCagE6SEz5GSoj4SFhQsEqASiMJFDMDY1gXmaQDSjMej4QfZmn00MaDQK&#10;i8WAYQedzQIEgqmJkbG+Ho1oStDGCBjmyCV3ZkZ1JQcNJvkNxLlPp/oORjqMRjtPJXkPRboOx3iM&#10;JnqPxjtPpnlOZQeOZAXN12SWRHhZ0oxJelqmhgYwsdEZHCqNBU2jU2kkUxMzY3ydAe8KvBQEApFK&#10;pcOtw8si5JsD57C4PA4fOIPGpFHg/YGX4vM/B6BfQ8gXIN81bCYLXlh4MTkMOowwcPMcqJFEgt8I&#10;fb2jmZnBCIAGExiagLMoFNhsI8c1MKyxSWRjLW0Y67hkEs3Y0JxBEzHpQDAePrx5bcfWDSbGemKJ&#10;QGVl6erm4OHupJCLoeP1tDdfvXC2oriAZmxE0NY0J5up2HRzggFXD7PnmHbmxTak+NdGuXUk+Re6&#10;Sf2ImB9Zy1YPd/tupYs5mmKuBCyQo5/vKuyOd5svCt1an3igmLd7PgAA//RJREFUI2NvSzJs1493&#10;Zp3ryTvdmXmyK/Vgc8z6Qq/lXPfeSMsKd1ZdgKjEnVPhLWgKUzWHqbrjHNujbDui7bpjHMZTvWZS&#10;vNdyQlZygheygvpj3XrjPTrjfOvDvSvCfO1JJknOjjl+frm+fjI9fQczUnl4VGFkZGt2Toa9s5OO&#10;gZuGniumaYdhnjq6nroGLtr6voZmVpimFNN2oLJEZiRjNdLKNdZkYthkidfTTUVPFqNfLgS9mPd+&#10;OOV8d8LxzozT7WnH66OqOxPWDyasbvSLr/dKrnZLLjTzz9SzzzVyzzZwTtUyT9exTtWyL7WKTtdx&#10;r3bJ7gza3B6yW03Wmo3B5hOxuQRsKUF3IgwbD8IWojVOVDLO1tNPVRHO1BAvNDBwLL6Jdb0dPzH1&#10;Rjf3Zif/RofgYiP9bJ3Zq2nFN0s2Xy9av56RPxoWPRgQ3+4W3ewQ7881WwzF1iL11qK09uYYvF9y&#10;eTwieThk/nBIcLmVeLWVdLOTdrmZeKHe7HSN6YkKk6MVxofLDA+V6h0o1jtaagR0vNzkdLXZhQbq&#10;1TbGNfWRrbf6uEAIbUekPr7VAlp1s0dws4d3sxflYd/u54Fwp1/4aFT6YFD0bFz6Ytzy2Yj5V3Oy&#10;tzNSNRyv+jAv/2FF+e284qc1xx9XHU+XECdcsPVhZj+vRf+8PuDjsvO3izZfz+P0dkr5btr6zbTN&#10;oyHL59MOe4pMNmbobMs3PljDPN9jeW3E6tqI8va41e0J5a1x2YNp5ZNZ1etl+6/WXN+uOD9fsH88&#10;awePBkfkB2TXh5U3x21vTdjdHLe+MWZ1a8z69iSOxV+fUFyflF2dkF8ZU10Zs7kwbHt6wOZ4n+z4&#10;sPzYiOzAkGL/oMuR0fCDg6kuFEykh1no69mRyNZGBLmWvhOBYmtC4GliZHi5YLGOY+X4v+tqaejq&#10;YoaGOsaw1IE9DKzUYekP6yLgMCiibQBwdP6TgY4ubD7h/cK3oDr42a34kuhPsPsX4c9RhNdDKRrB&#10;ADpqko/dN5f2vjq6/GBz9zf7h8/1Z90aL3q/qfXDxtZv15p+2dL18wbcdQzQP3cN/ryp49fNPR9X&#10;Wr5f1/Zxre3b1daX09VPJsofDBW9mq0GejxW8nq66uVkxbu5uqdqe/mXk5UvJiq+mq9/M1NzszPz&#10;8XDx/f78W11ZV1tTLzQknKuLA365Ofl2d9bT0aLHwwXPxgu/Waj+dqn2u6Xq71frvp6tfD9f/c18&#10;/buZmlcTlWrvN2X3eosutWXeHiy52JV3si3r1nTD3y9tX1cZf3q6/tm+2Ud7p8eLwrd05O4dLDs9&#10;35Ltxm2IdoDokcn647ON59e6D443nl0euLxx7unh7Vc2zx6Z6dw7Xr2lr/DwVP351f6XR7fvaW2c&#10;jkoqYVnWslTFZqIcqqxA6jpe0DReN9hbPdjZMNrTMt3VOtNeO9pWMdhXPjhRPThW1lwfGJ1I5KUa&#10;09JMyBFGenEW9AChaZicmmDLznEW59gLgCp8rZrDnKv9VF+weGQgD7w91K452KbeX1UfaFXjryzx&#10;kuQ6C9Ns2fEq/HDXYAtTP3MTL66hG1PXiabhQMXc+ViEPdZbadFSZNZQqNtYrF2dr1GWiRWlYHnJ&#10;WHEGVpqLZSZiuRlYYQ5WUoDl52CFeTrV5ZTkRGxy3GVizLG73aKlgdlUT2ppoTU1M9vaLDo6nLo7&#10;feZnU8JCDQoKmTNzXt19stFR+5Eh985WO18PLDoES0vUKskntjVYdrVYrc75rS14zY0qV2etVmdk&#10;82PCySHeyoxquEfcVMOpKOK4OWIh/gYJcfTwCMPUVPbUSNLqZPGOpdbe2jQXGUnAxMwFBla2vOa2&#10;6u07t+zcvmPP9t0Ht+3Zv2XH3p27jh06eGjvrrOHD149cagoPsLcWCPLz2lDR2W6o/l8UfxKSdxc&#10;Vsi6/AhYNW0rjDhajWPfl1sz7w8W3+7Ovt6e/mSo6EFf3ovR0jeTld+vtOAnA8/Xf7vQ8Hy09Gx1&#10;zI22zId9Jc9HK16OV72aqH49WQM99vt17f/cO/aXHYM/b+75sNr69XzTk+Gyqy3p1zuzr3Xm3+wp&#10;utSafb4pY3d+0GKM/d784GsdOQ+HS59PVr+arMFB+dFS6OpPRkqgAbe7ci81ppyqSThZm3C4Mm57&#10;Xsi6dJ/ldN/pZK/RNJ/2WNfSUIfWnIh1I60bZ/on+5vnRnsmB9oXJ/rXZkdmR7oXxvtWZ4ZHuptm&#10;hrvGelvqSnNAQElA00OdE4OdU2O9TdXF9RUFnQ3lXY0VQ2pQfriruamyqKupPi8zLSkuFrddQq6u&#10;/l8CDq7/n8Ln5D/CZ+3/M8C4hAJIRloaMJjY8Ci1ySGtqQETBWELhcGby0O3lYfsrAg+VB99oTfj&#10;Sn/WtcGcB5PFd0bzH47lIyfyIDweL3gwknt3KPveWN69sRxkI3++L+N4R/rh1vQd1fHz+RHDWWGr&#10;7TW7FxZXJucX5lcnZubHx0enpiamJqZnZxbHJ2b7h8cKy8uj4+MW5lfu3Lo/N7fQ3d07P784MjLW&#10;3z/Y2dkNwtTUzPj4ZF/fQEtL2+Tk9NDQSEFBUUVFVWtre293z+L8Qn5uXkRY+MLcfFNDY01VdWN9&#10;Q1trc19v99TkeFdne2dH20B/b3NTw/jYyJ5du9dWVutr61KTU+Jio9vbWr569+b+vTvr1laSEuNr&#10;qiuh4NBg79joIPCZ6fH2lvqVxZlXzx89un/r5ZMHr589enzr6teP7356eu/GgS2BFtREJavETVTt&#10;yu8LVU7G2M7G2S4kOiymuK5keq7m+qzmeq3keK5mu82n2q9luS6kOCykOI1G2YzG2A9F2bcHW1d5&#10;Kxaq0v/27Ma/vX/+w5sn//zLT1+/ffHhw9vv3j/768/v/vbTu18+vHjz9PaR/Tunp8YunD/76fsP&#10;33z97vWrF08eP3zx/Om5s6c3b9x04dz5q5evtLe2bdq05f377968eQf88uWr6gNXD3R1dVVWVi4u&#10;Lm7btm1lZWXnzp0HDx48f/78q1evXrx48fHjx3/+85//+Mc/Pn36tGnTJvgNb1y7DnVu3Yy/1yDs&#10;2Lb9yKHDRw8fOX/23OOHT75+9803X73/8dNPf//rP4B+//33v/3tb1AcKvm3f/u3v//973/9619B&#10;BiUC5X/66acffvjhw4cP79+//+abb4A/efLk+dNnb169fvHk6Uu1ANFnT56+ePb8zrUb29Y27Vm/&#10;bWV4NicsKcElIIgndTEg22sYOmL6zpiOp4aBJ2YQoE3102BGGsrCDFWRBKcQgouXnq2XkZOzvoMH&#10;0StGkmCjZ2+lZRNA9wuk+cVwwiIovinc8FiyXxIjOIEZmMwLjWH6x3GDo7n+cWy/KLpXLMM3nuUf&#10;zwiA1HhGUDQlIIrsn8QODzJxS2CHxLICAk1dQkkeIVSfYGpQgkVStirLScfOUVMRSvd001XGsnyj&#10;6V5hRLcIknuosVMsxStLGJYCFVK9Ys3c4ghucUT3JKp3GtM/kxOUxcWt5nO4IUCF5pEIkS82j6qU&#10;xJVbxFSZxwNVCuOqRQm14iS1mfxnG/lacUKNNLFJhYPvQK02WTgp0lvkaY2yFOS1psYyqUgYVSiI&#10;rJQnlUriCoSRQCWimFKL2EpxPKQiQt7kq6TxcNEycSxQkSgihxuUzQnM44fkCYKAcgSBmVy/dIZv&#10;Gss7iekeQ3dOEnq6m4qznMMmKto9zFUVqdmFSaliNis/PbWusiw9Kc7RRulsZ1VVWpiaEBPo45EU&#10;GxkVGiizECTGRGSnJUGG2IgQLoNizmUGeLvDZpZBJljJJCIe29PVRcjlwNoGtr1Ghvr6elr6epoE&#10;UwMyxRR2OGwO/t/3sD8yNaWZkc3JDCWRbq1jLDGh2ePHV/L9iUxPM5oLkerC5HhT6C5kBk56JtbG&#10;JBy4NEKO4+lOSEDwJYnhYmhmAxz5kTch2xsRbQ0I1oZEKwJUy3QiMexMiHIdQwGmScc0KBhG1tZj&#10;aGhTMYyITObxf6PVYmKGYjLPw4ztbkx3JnE9QTCiQod1MqI5EVi42xAyx53AcDSm2eK4PN3ahCyi&#10;s6UKaxeZ0l5oLuEJ+LDJhf2poaEh7GHNYA9ijJugqcF3/C/sH2ELDHkQpA4c7YghGKtdt4MA+ZAG&#10;wdywB0cVQiWwa4b8ZLWXAtgmgwYWqxBgFtBX+64BPQqQX1dXF5KAg15LR1PPQFffUA93bAHzBDBY&#10;2Gph+gbaOOisNieBQgiLh3YaGRmoncvjLnTg6lAJzC8I+oNrAcdRf7XbHOCQDV0R2gNR4KgloEFf&#10;CCCK7gJuClIRpg8BofB/JlhdG6r9yUCTdNQW6whGR0g6AtxBRmbvkAQcGgZ6lAocFYfFOaSCgGzh&#10;IRvIUBAEVBCVBQ0I0FKS2pkDEDL7g4eDgx/Gejq6Guj3gZxwI3BHMAvDrcGtwO5eqbKVqxz4QhWT&#10;o2CwrUh0hRnDmsB0MGPiDuKNqU5GZGdjmiv0HEMy7nmGyHKGzgMd0oyO/9sHdFfcD5L67NY/E2iA&#10;oG8jLB40X7o6ieXF5PsyeR5sPrwd1rqG0G/1cEt5TR24eQy2Idq61tbWB/btb6iq8XZ1dbZWykVc&#10;Cy5dKeaLODQJny5SO4vHreOFNAtznMQiulTMBJJYMECJfMcjYF1pyQUZBCCJOR0ZyCOyEOBVCThE&#10;lYyHrOkhj4hP4TBMQNNUV9xYWxQXFRjg4xwW5JkUF5qSEF6UlwpUWZrTWFuC3MQ3139G4Wsr86BI&#10;fXV+XVVecz2ULaytzG2qw63jIRV4XVU+AtYh5xeAHmHxCF5HCDvoQagqy0aHtUISKEEAZVtTeWdr&#10;VW9nHVwIKoQMoKwty2mtw63yIRVa6OFs6+PubG8lt1JIXJ1sra1kLs52Lc11hQXZYaEBSYkxmNyC&#10;IRVSbRX8sACX3PTovIyYnLQoNRAfnJoYGhXmhVD42Ei/iBBPEPy9HVgMY3tbcYCfE3Ahj2op5nh5&#10;OYSH+0ZFBSTGhSbHh6QkhKYmhgGBkBQXnBwflhIfmZoU6+nmSKWY6eM+lTTgnUeIfEVVZXllRURU&#10;uL2jHV/IodDw4xbVLyZkgyWmDnRsDQxGW2Mfb/fQUF9kIx8V7B3m7x7u5x4Z4Inby/u7AYWozeQD&#10;/VzRWbLeTtYejiofVxyF/+ypBhnLq93UAPm62SEsPsTXFXiwl2uQpwtoPJ2srC3NpQKW3JyvEpur&#10;xCIriYVMILTkCxAQj5zVAFmwOSCD5ovtvMJchDv1UAPfIIjU1u4WPB6bSsURdh4XB8hYTJhOgDgM&#10;Oo7F83l89mf/MwiFR6D8FwGSEJ6OZCAQeGrbeRCgfnQJkCEbpOJ4uhqp/1IPQttBgzB6BMaB0tIc&#10;/34AHGqAzAi5gyTcWJ7HRS5r2HQal8lA1vFUCokMgwn+3z84Ik/84zhpXCaYwZgDBDojA0Ndbdy+&#10;D//oqKOLe5AnkXm4F2yhpUQmk8p5PAGbzVWb6TPUx4Xjnmo++//CwVAaDMF0Ot3CwkL9+YD1BXiF&#10;gCBImI2gn8Dgi38JMDFl0OhsJgsh8kq5Avoll2am4FGlRK3NvRVfHV/74fTy3y+s/Hxs8qfj0z8e&#10;nfnxyOSPh8Z+ODj686Gxnw9O/Hpo8rdDM7/tn/l5z9SPO8a/3zryfn3vq4XmJzN1Dybrbo5UXx0o&#10;v9JbBHRvvOb1Usf7jX1AX63r/m5z3w87hj9t6/9p1/Dv+8Z/2jP20/4ZHJHfPfliw8CDxa4r4/VH&#10;24v21GXuqErdUpa4oyJlZ1XyzoqEQ03pZ3oKT3fnXewrujxQcm24/NZ49b3p+kfzzY+XO56udr3a&#10;NPB68+DzjQP3V7uuzTadH6s+2l+8ryNvZ0vOWk3aSn1uTXxggI3URI0Jwn4MOTdQr1EwA20NIImQ&#10;KzXnKKVCmZijknBsLfml2YmZsYGe1ubOUoa7nOVqSfOz5cf6WKWEOgHF+duEe8gCHCz87S2CXZWh&#10;HvbuNnIbmchGYSmXSZVqD/EqlQq3eZcrpaCTKYBUCjzFSqlytHews7GVSXFP8TK1cyGxWAwCBKlU&#10;Co/SXH2yKzw7idoEHgTQwNIBJk4qlQoZYAUA3QDmJHj6kBOeNTx06ADAoQ8wmUzoEiBw1ebtIEAN&#10;kArZoOCXgHck9YoEskEDoLeAAAHKQg1wIehdkA1ktFIxNjUxMDKEDo26H/5vbupApZLxC9Io0KHR&#10;J3YcjjcygDUP7hdIR4thpEPXwjJ9nYbyEnpTgkZT/afT/fEjXuNcp5K8R+LceiKcu8Mdh+JdhhPd&#10;hlJ8RvIiJyrTo50VAqIh1cQQ3hRjEwKPD+stHrzNXDYHHhzJFDdYIJIoDHjhaAx4R4AoJCqdyuBz&#10;BfiJC1QGmQgNxT9uQZL6/wc+O/aBXwN9l+KwoBhH7QSfwKRS4M1FLzUC5Vnwy9BxM3t4hYBAhpcN&#10;OJNMNtXXh2WRqY4uj0oT0BkcMoVmasyjkCx5HCGdKuWyqUYGUUH+rx8/KC7Ixm1S6EQvb1cnRxs/&#10;Xw8zE32YZs4cOXjlzEkBjcKnkGRMppJJlRAMSBgW6yTuKYiYrIqdKI9YrIkfywmZyo5czI3viwnM&#10;cZCFCUh+NIN4S3q5l6wlwn44zXO5NHhnU9y+trhD7QmH2xKOd6Se68k515V7qi3zZHvq4ZbE9UV+&#10;izleY4mOtV78Kk9+ja+o2seiOUTZEWY9EO84nOA8muQ8meI6n+G1lhs0Ge8+l+a7kBs0kuQ5lOLb&#10;EumR466It7V059AzvT2zfX0LAgJtiSQPBqs6Mqo6LqEpKTVMYGGP6XjrGntr6nlr67pr6bpp6Ttr&#10;6nvqmNphBgpNfUcam6apRdHBKFoYQxNLcSG+O9r2bEPiy+WQd8tBdwYdHk963ZvwuDftemvK4fqo&#10;4s6k4sGk4uaAxdVui8udFuebeGfq2cAvNPPPNXKBn28SXO6QXu2SXe+zuj/mdL7Vcj4GW59usJiq&#10;NZ+ssZSsPxutNRWGzUZgJ2sY5xppp6vNztaZXWpiXG3lXmnh3OzE3cLc7OHd6jK/0SG40sI630B6&#10;NCx6v2z7zZLN2zmrJ6NiiN5SQ/aXm/hr0dhiKLYhVmdrisaDAcnjEcnzCctnExZ3+5m3u2nn642v&#10;t1OvNOOG8GdqiCdriMerTI9WGB8pNzpebnyiwgR9D4BLXG6hXWlnXu1gXe9m3ehh458EeniIbvUK&#10;b/chrzV8hNffGeDeHeTdGxIC3R+yeDSK28g/H5O+mpC+npR+PS9/Pyf/dlb5/aLN94vKH1aUP6za&#10;fly0/bjgvCNZZ8gRO5Yr/uvm+J/X+31Ycvh20fqbBdt3szZvZ2zfTtu9mXF4MKQ8UEwYDca25hlt&#10;KzQ92sS7Mohbu98Ys7o7aaN2TWN5b1IOT+Grdc7vN3g8nbO9P2n1eNYOUi/0iK4MyK4NKW6M2QBd&#10;H1VdG1HeHLW6NWF1dVx6bUJ6dVJ6eUxyaURxccTq3IDtyT6rY73y44OKE2OKY2NWh4cdd3Q6HxuL&#10;60qxtyFglrra7lSKK4HoqGeowjArTQ1rQ21LIy2yBmaihZkaamjjGxZY6cPIDZOYHkTQmh4W92i5&#10;D9sViAKHmRR929bVhHW7hpGePgLcvyDyumrvNAim/yIgQlG4FtlY11QDywxzf3ps46O90y92Dz/d&#10;3H5xKPfuVOmr5dqXi9XfrWv+aVPHTxvbf97Q/tvmjr/u6PlpY+svW7o+rjV/s9L0erb2yVjZw9GS&#10;JxPlD4eLn02Wv5qtfjFd+Xq66vFwETIWfj1d/W6u7uVkJXLPfbs7+1JT0o2OjHt9eXd6cq61pV1t&#10;Tb3YmHisLOxsbezt7qxnY6WvpyvezVa9X6z5brH23Uzp+3kcnX+/0PBurvblRPWz0YqHA6V3+oru&#10;Dpaca8m80Jl3YaD47faxf1zbdXyk8sneSZjTzyy0NkQ7bO8uOD3fMpwXGC03Wa5LvLFl+Pb2sdNL&#10;bUemGw6MNdzcNnNz+8rD/Zvv71u/sav0wHjNpq7s7X1FVzaOvDyy5UBXy2REXKoRs4RoUUySZhDF&#10;OWLn6ZK26abR8bbJrsaxjubJzrbp1qbxjvqRgdrhkfLuDfXdRSqnLBI/z5SdZkQM1dH2MtMKEJpG&#10;yKgJNqxMB0GmHT/bQVjqpagJsqn0VzUG2zSH2rWG2reE4ByoHaLBNg0BVkB1AapKH1m+qwgh8jFK&#10;WqjEzF9k7M03dGFo2RExOxLmycfiXLV6SkVNBaZ1eVo1eRrlGVhxKlaYjOUlYIVpWEk2lp2K5Wfi&#10;VJSnUZCtVZRnUF5EKcwxXZr17u+U9nbwOltIrY0G3Z1m3V2U5ibmYJ9ja6Pj6kJaQ52jgwM2vxA0&#10;Ou4yPuk2Oe6zNB/R3+00POC8uuCzPO+2eV3wwozrzITtzLhqblI2O2k+OcycGGJMj7IXZyznJuTj&#10;Qwo/D8zdGasuV44OhkyMh42PRq3OFW2eayxOCmIbYBKGSWF6dEdr2cZNs8dPHTx0ZP/mjZu2rN98&#10;cMfefVt3HNq398SRg6ePHbpx9uSp3VsiXKz5elhNvP9sTXauh6wnyWe5OGZzRcLGosiNhWE7S6IP&#10;VeJm7OeaUm9251/rwL/3POjLu9ud/Xqi4u1UFULkPyw1fVxufjVRcaEu/nZnzrPhyq/nGj+tdX5Y&#10;bnsyVApd9MeNXX/dOfTDhs6fN/f8sqX3w0r705HyG+1Zt3sLHwxWPBqtvtyWc64x/URN/NZMn/2F&#10;odc7c59NVD0eLccN5MeroJ8/GSlBBvJXmtPO1ieerE04UhW7tzRyc07garrfcrr/Uk5If6JXa6J3&#10;UZhjX2Xa2ljbZG/9/GgnQuRHuptAWBjvA74yPQR8or8NqCI/rb2uFPTzY72zI90Tg+1Dfa2jgx0j&#10;va1Vxdm1JdmD0BG7GvtaqluqS0qyU7qaa8vysusqy2ArAeMDbor3fxnUOPzn8Fn1H4IajccDLC8N&#10;YIWAYS4WzJqEoM60oMn8sIV8/y0VYTurwvdUhx1pjEGI/NWB7HvjhbeGcx+M5v0fEfkHE3m3x3LR&#10;ya4nuzKPtGXsqk1cKIgczgqbbyxbHRwa6ewfHpoYHBobHh6cnZ2en13o6uwbHZvu7h/q6Otrbm/z&#10;8vKpqqh99uzF8vJqU1NLX9/A5OQ08NbW9pmZOaCFhaWqqpq2to6rV69DUkJCUn1949jIaG93z/jo&#10;WGhwSENd/ejwSGd7R2N9Q1lp8UB/b19vd3dXx9BgP1BnRxsoIfOeXbs3bdjY09VdXFQwPjby3bff&#10;fP3V2xvXrybEx5aXldTWVBUX5Q30dy/MT4+ODCzMTHa1N125eObXnz4+unvz3rXL37x68vrBre9f&#10;PPzbV886sxOChMQYkVmZE6/RQzgV67CA+6KxnYyxnYl3WExzW872Ws3yWs5w25jntZrpOp/iNJPo&#10;PJfu2RNm0+SnrPZTbe2q+p9/+e4/fXz7t+/e/vvvP716+vCHj9/88PHtx6+f/PTdkx+/efDu+fWv&#10;n997+uDW40cPtm3bdvLEMWjqq5fP37x++fLFs+vXruzcvmPDuvVw4+mpaQcOHNq+fee+fQd27NgF&#10;dPr02e3bt+fm5lZUVExNTW3ZsmXPnj179+7dsGEDguZPnTq1e/fuW7duvXjxAjQgX7pwcfvWbVs3&#10;b1m3uga/0snjJ+7evvPV23e//fLr77/+9m///Pf/+p//23/6t/8M9K9//NsvP+GA+6+//vrx48dX&#10;r149evTo7t27N/4I165du3jx4unTp48dO3bo0KF9+/ZB/cChGXCJvbv37Nq2fdeOnfv37oMncvTw&#10;kRPHjt+5cfP2pasXDp64dex8b0WjUNPQUY/ohOk5YlqumLYnpuOFk64vZuKL0WIIqhB9hb+BdQjR&#10;1dvY0cPYydPM3Zfm70HyUWpZe1N8I/hhARSvKHZQHCs4iR0aS/FJZASkckLS+OFJ/NAkYXiCIDhF&#10;GJIuDk3iBcaz/ENN3fz1HWKo/jHUwHh6WAQpIJEdHkr0iWOFBhE9g4jeIZSAeGFCkVOJr5m3HSb3&#10;NrHzJ9hH0t2DzBzCSe6RJK9kZkg8NSCO6pvMCoineiTQPGNNXeMIbvEkjySqdyrDD1nHAxUII3J5&#10;ofmC8GxOcJEwslAQUSmJq5LGl3Kjyvk4Lo/geLW9fAqykUfHtzap0huVaS3WmUC4W3lFOlCzAte0&#10;2+XUK1LzeeFpVL9qZUqheVSRKLpEHFvAjygRxdTKkqskCdXSxP8FylsmAFVI44GqlYmF5uE53CCg&#10;LI4fOtk1i+efwfRLZ/mlsbwTGG5pQl9/ojJZ7lsakKQwZjtwpUGO7u7Wti5W1jIhPykqIiE6PCM5&#10;vrQgJz0pLjkuCrhYwIF9hK+HC0Rz0pNTE2LSEmOL87IyUxK8XB2t5RIrmQQ2pHZWKirRTEdDU09L&#10;0wT2Y2obeaKZEYVKgK0PbBBhf8egc4hENokqoXPtSQw7AzMlmeOqS7DSMbVmmvsTyE4MjrcxwYZI&#10;cSTSnAwI1hSWB5Huaki2+1+eav5wwI3bEZPsIA+B6mhCttc1VuqbWumZqDT1LQ2JVqZUO9zugmRt&#10;QlTqGoowTSZuDq+JI/KfQXktCm4sr8XAtLnaJnKqwMuM7W5IdcRd1jBcTBnuECWw3HBZjZZCO4FI&#10;TEdTqrURyYJAFalsPa3s3M3Fcr7AHLZxEHR1dWGbbGRkYmqKO6IBGQG+IMDGFu1tISBBnfqZQ4Dt&#10;rana9wtsNtFuF5QIDoYNMuygUYWgh82ykZGRtto1DYz/sFWHUugSkApFcLReDcojTzX6hnrAdfV1&#10;kPsaLR2YkfDFrpbauhz2lyYmRrDKhZUtmQzt+ex/BrUKLgT1wDQEFwIOMqyN4boIlIerIKWWlhY0&#10;A5IgPzQYNKjlEIXaoFXAUQYoiK+GtbWAQNDRg6w4jA5XQHMacJAReq6+KK5EGD2ygkcyKIHDshw4&#10;WqIDRzUgDTQNUqEIRIGgFGiQElLRzVJgG08l0+n4DwxthMyQBM00NNLFV/bqTwJwI9ByuCT8wLjH&#10;X7FMbKnimyvINDGBIiXS5CZkhTFZZUzFj2k1ojgaEHEypDhDzzGm4j0HdyLPciYhM3mWG5mJW8F/&#10;sX//gsIjIB7h8giRBwHlIbG8SGwPOs+dJXCjsa3NyBZ6BlR48hq6hvhRWBqaxiaEycnJLRs2ujk4&#10;uTs6SnhsczZVKmDZyISWQqY5j4p8vgPhoLyILrFgIDgeZBydVzuokf5h9g4yQuRRKQvBZ1BeKmLJ&#10;xByFlIcyKy25kMqmG0MpkCNCPAtyEsODPXIy4kcG2rvaavu6GidGuns7G1oacOcwTXWlDTXF9dVF&#10;yF9Ne3NFfXWB2l8Njsg31YG+EAmgR6A8EMhfoiAgRB44UI0akYdoeXEGCE11xVAtZAO5sjSroiQT&#10;4e+drVUjA62QWlaUDlHIUFuW01SNw/1tTZUJ0aFujtZ+nq7Odla4gbxSamujcHG2S0mOKy7KjY+L&#10;BMLEfLJMRHexk4QHumYkhaXFhwIlxgbFRvqlJIUlx4ckxASGB7jFRPhGh+OnttpZiUimOvBjOdnJ&#10;nO3l7i7W4SHe6SnRGakxiXGhCbEhaUm4WT0Q8leTEBOcGBOWlhidGBfp7mJvaoLbfcGrBW81lycI&#10;CAwuLi2prK6Kjo1ycLIXing0Bhk6pfq1hD6tq/7mpAMvjoG+rreXW0iIT3REYGSYb1Swd0SgZ4S/&#10;BxDuUz7APTzYKzjA3c/bydfL0d/bycvN1tNBpUbecet4H7XLeEQIkUf+avzdHP1cHYBAAApwdwrx&#10;dfV0tbGWW1iKuDILgUTIteBzpOY46o1wdkTICh5HvVlssdpwHgiUlubmkAqZEVaOYHEBh42gMQRt&#10;Mxk0HpeNg3BqRN4c+a5RI/X8PxzUQHHBn8zhgUD4ooQousSXDAhkh4IgoOKoHlQWmorkL5lBgKbK&#10;RCKFWIycyIOeQ6Ph4B2HLRbi3nWQ8T7u+4JJZ8BQQiHRYLhWHzwNAytwGFKBm6r/CQgN6zBSw5OF&#10;8RFGQxgTjQ2NSKYEIDYdXjNzC3OxOe7BHq7Pxu2C/yAGi4lbKKsHZagB5gOoDWYdZCjNUltGQwCZ&#10;z+eDEuGPaPyFyk0NjcxMiXQq/sWYxWAqLaUwTFiLOUqWcYav1dmV7t8ub/vt3NqvJ6b/fmbh9xNz&#10;vx2f/+347K/HpnA6Pgn896Mzvx6e+uXA1I97xz/sGPp6c++rda1PFmsfztU8mKy9PVJ5faD05mDp&#10;g4mal4ut327o+37LwKetgz9sG/ptz8Rf90//de/4X/ZP/G3fxC97xn86MP3DgZlvd0++2jR0fwlH&#10;5I93luxuyNpWnbahNH5bRfLOmpTtFfF765JPduad7Sq42FN8faD87ljto+mmZ/NtL5c636z0vVk3&#10;8HbjENCLdYOPlntuz7VdHqs70Vt6oD1ve0PmxoaslfrchuTQcGcrQzUir6upgSYa2DLBGkVfC4M3&#10;x5xFV1jgp07DMGenEFpLuPmp0bmJod62Fg5SuoeSYyskBjhYpIW5JQc7JwQ4xAU6hLjLI7yt/J0k&#10;AU4KHyeVraVIJTa3luEO4lUKpRqOB477iJdILNXO4RWggFSJhdje1k6hUIjU57jCM4I0uVwOUZCt&#10;4H1SKvhCAU58vlR9lCudTkdwOTxH6DOwhIKcwGGGhp4DTx+eMmRTd0wcfwcOAfUB0ENBECCABgVQ&#10;IpgeOMx7UBVKhZxQCWjgigiRRxVCN8NXHiQicjBHwE99wY+Xgd5rrD5tBpYmMJVC3zY2MkCgPIxC&#10;0KWJ0OX19ckGegQMs+dQGpLC+7OihlKDBuM9RuLchmKcgI8neg7FeQ4neo2leI5n+A2l+o0WxHbm&#10;xFmxiDQDLWM9bXh1oOeTKQyBhdTSUo6vb2DyNtTHjRTIVHgJYKVFJJDU8ziNzxUIOQIuA0fkQUOj&#10;0FkMNgwhuF4oRJ8l4DbhR4P7MhcI2UwW/v0MSO2Rhq0+Z4KnNo2HKLx+KMpV/0MMOuuVaUakGBnr&#10;YpihhiaLSILRTEBnGGtruttaN1YUC2kkDtFEJmAPdDYDEYx1OBwKn093cFBaW0ttlZKV2fF1c5OB&#10;Hs5yPttBIpIzaFISQaSnxcGwPF+bxfqULd0Z27tSN7fG7elKXymPmkoPmkmPHI4NbAty6Yx0HYzz&#10;ns4MWikMW8oPWFfst6ch7Fhn7OnuuPO9iRe6k851Jp1rT7nQkXWpK+9YS9rh5rSNxaELWX6z6d5N&#10;/pbFjpymAEWtt6TBT9YZagu//0yK52yK52Kq50K611p+4ESS22yW71SG73CK10CaX1OMZ0mAQ6gl&#10;30fEzfH3zvb1zvcPCFcocz09G2LiujIy2+KTghhsRw0dN0zLHsN8tPS9tPR89Ez9jSgeegRHLWMe&#10;hskMDCUw6Kndx7tysLOLuXc3pN6e9X4w6fRyzvvr1ZBH4z73JrzvTnrcGre/Piy/PWp5d0xyc0B0&#10;pUt0qUN8pol/qoF7rkV4oU10qVV0pV18rtn8apfscofsRp/t3WGnrbnEqUhsNc1wKU17IVl7JdV4&#10;OdFoPlp7PAhH5C80M843kC40kq+2sm908K518vCDUvtxHPxOj8WtTotbXYJLzdQbncxvluzeL9u/&#10;m7d+PmH5eMT8Xj8XnfK6N8doyA3bmmS4I1P/YjP7xYTq5ZT84TD/bj/z6ajgVhf9VifrRjvrcjPz&#10;QgPtbD39dB35ZI3ZiWrCqSoC/jGglnSuHkfkLzZRLrdQrrXTr3YygK53q6H5bi4QDsR/ITUif2uA&#10;c2cIR+TvD5s/HrN8OCJ5Ni59PiZ9MyX7Zl71fk7+YRE3kP9p1e6HZavvl+S/bHD8bt729ZjjfADW&#10;Z4s96vH8+/aEH9Z5vV+y/mZR+e2S/dsZ29eTdnC/DwdUh0qJU+HYShK2u4R4rFFwrJl/dcjq1oQd&#10;+geFO5OqWyMyeApPZq3xY103eDyesb49Kr8/aXNz1Opsp/nlQcXVYZXapt7qypASSO2+RnV1HIfj&#10;1Yi85cVR1cURGzUib31m2O74oOrIgOzokOr4mNP2duXhEf+9fdH1kU4WGGariykxzElL08NA30VH&#10;05tkLNfBFAQtrhF+8ge8ZUZ6+vp6BE0N3C5eG4ZrHRxkB66pXprDOw+jAfp3W0MDPdhyGuho62vr&#10;GOvjJ5mpdxm44xpkC/+FEAQP9GelvraWiY4mURtH5O/tX76/a+LxtoGX23tP96TfHCt8tVr3crH6&#10;+41tH9eaP61v/XFDy+/bOv62s/vnTS0/bmp9v1T/eq4GWcc/mah8MYO7jH+ixt/fzFS/na5+OV7+&#10;sB/30H2/t+Bhf9GDvsLnoxUvxqvu9RZca83Ynxd4oCjkSlvG1fbMcw1JF5tTQTheGX2mLu5ic/Lt&#10;vpwXE6WvZ8q+mqv8tK7pm4Xq94s1CJFHB8Y+GCq73V90b7D8bGvmsaa0vfWJ3x6c/3hy9cBAyYMd&#10;4/e3j11a7jw2XntwqGJvf1GBpyDThb1cl3h5fd+Z5Y5js40nF1oPTbecWOg9Pj/w7Oi2M4uDuwer&#10;Ty+1zdfFr2vJuLl17O2x7cf6Oqcj4nPMuNUMWSVDkUWWpgvsRrJr55pHBuoHR7rn2ppHqmt7mlqG&#10;G2q6m0paZ+v6BmIyCniycrqkkMDJIlDDDA3djDQiZcwIGTVOxUqxZmfY8nKchQXu4hJvWZUac28M&#10;tG4OtgVqDbJtD/mMyDcF4aA8pFb7KYo8JOl2nDglPUZJC7MkBJob+wsM3eha9maYLRHz4GEJbgYI&#10;ka/N1azMxkpSseJkIM38BCw/BSvO0irKxAqzNXJSscIcnYIs/aJs0/pyQWai4dq8/1CXbLCb39NK&#10;6GzW6W7T6WgxbG+mNFRy5idC5ibiygoVri5YSYmgf8BlcMhlZMSrt9txbSliZTFoqFc1NWbd3c2f&#10;mLAEmhyXTE2IJ8eE89MWq4vymQnh7JR4flrR3cGurCB1d1r299hOj/tOjgUO9Qbv29pemORLxLBg&#10;R8fF4eF1s9N7t246fmT//n27tm/bcmD/3iMH9u/etPngzu2njx85enDfiQN7r5w8fHjTcpCNWEHU&#10;rk3wGy1JLPJTtsQ4r1UkbKpMWM4NXpcXfLAm+XBVwvHapLPNabf6Cu/0Fdzvz38xVvZspOSN+gPP&#10;x+VmHJFfbv5+tfXNVPXV5pQbbZn3evJfjld9M9/0bqb2UkPivZ5cED6utf2ypffT+o6Xk5VPR8rv&#10;9xVebkq/1pFztS33xXTj3YGyM/WpRyqit2X57isIudmd/3Ki+slw2eOh0udjlc/Hyx8NFd3txk+X&#10;PV+XeLo28XhtwsHK6G35weuz/ddnBS5nBs9nh/Yn+dbEuJfGe810V65Odo53165MfYbgp4c6gRDy&#10;PjPcNdhR31JdNNbbMtBeN9rTvDI7PDvWMzfeO9BZD7vKqrLcvvb6+ooCyDOs9jLfWl3UXlPWVFnU&#10;01pfV1Y82NMpE1vA2g8WgZ9B9P+fA2y1voTPqv8QcOxBHeASsNoka2Kh9pa1CQE9GUHT+SELuX7b&#10;KsP3VEUcqI080Rx36Q9E/s5o4c2hnD8Q+eKHY4WPx4oeDOffG85BiPyt0ZzrQ9kX+rNOdGYcbk3f&#10;WZOwWBg1kB68qa9h79Ly9MDYUP9YV3d/V1fHyMhQV0f3+Nh0T+9Q39Do4OjI2MT4xNhkXExiWlrG&#10;w4cP5+bmGhoaent7x8fHR9RheHh4cnJydHS0srJyYmLizp07BQUF2dnZPV3dk+MTUxOTWRmZ2ZlZ&#10;IJQUFdfX1tXVVne0tw4PDQwO9I2ODA0N9jc3NdRUV+bn5jU3Nu3dvef0yVN7du3eunnL6srS1i2b&#10;du/a0dnRBvlnZ6a6uzoa6muhVFNjbUdL48zEaHtT3Z3rl79+8fTlw3tfvXj0/N7Npzcu/fr6ydOz&#10;h9Nc5dlOFmVuFo3e0uFw64lou7l4h4Vkt8UU9/kUt4VU19UMzw05vlPxtvMpLmOx9j2hirYgq7Yw&#10;hyxb3snZ3v/589ffv3zw9++/+en92/evnv/y6bufPn796/dv//7zV//227ufv3303du7j25eOHP8&#10;8O7tOxbm5udmp8dGh+fnZrZt3bxp43qgfXAzu3cWFxZVVVSuLq+Mj44N9g+sW127dOHixfMXxkZG&#10;01PTlhYWD+zbv3vnLuAnjh0/fvQYFDp25OiZU6cPHTgIeeBHg18D9GurywP9vXCJE8ePfvzuw7//&#10;69/++3/9b//jv/9//vWPf/7w/adXL17euXX78sUrF89funDu4qkTp3fv3n3kyJGjR4/uh8Fg3z7E&#10;9+7du2XLlm3btm3fvh1xyAbKPXv2QAN2bNu+c/sOaMyWTZs3bdgIHLnWWZxfWF1c2ry8tnt146nt&#10;e28cPOlE5dlr6ntqG3pq6nppavvr6HpraPtoGHhhJv46rDiaXaCxylNXFUh29TRzdjK2cye5BTCD&#10;rLXtbHTswvgRUcKIQKp3DDs4iRuSygtLZPgl0nzTuMHJ3KBUQWiKMDxRGJLADUjmB0RQ3BM4/kmc&#10;wBiqbxo/MorsG2jknsqPjmOERVKDwqlBicLoIJJfnDCm1LkskBzgqmsbSveMZLlHMVziuZ5xLO8o&#10;imcszS+dG5XCCk+k+cdTvGNIrvFUDxyON3NPInulUH3S6H4ZzIBMTlA2LySV5pvO8C8SRpaJY6vl&#10;SbjrGPOoYkEEOtYVnekKQq04qcYiHgj5rkHe5IHarbOAGiyTG6XJOCivwq3mW6wz6xWphYLINKpf&#10;jSq1QBhZbBFTJo3P44YVm0dDEvJXA/wzSeJww3w1lUlj8gWhOdygP9vIZ3B8M9j+QFk8/0SGWyrX&#10;O5xiH8t3iTB3kuszJMb0teHJsfYuO0uZk5UyISIs1Nc7NMA3MyUxMSbSzdFOZiH093JPTYiNiwwD&#10;nhAdATwpNkplKQYO2fw83WwVCg8nJ6lQqK+J259pw4bFQAcWTjBImZroE0kmLDZNYC5kc3hsjpDN&#10;lVEZCjrXnkC1xvRE6nMv3UzpLgYkexIN95dNobuYkR3MqI6mFAcjoj0kEVmuJmozeQOSrY6pCjnd&#10;NqU7mZDtIQ+B6kikOxuT7AzNbJCxvDHZxoxub0KyNjJTEchWBiYSDS0WbhGvQdbQIuno0bR1qZgG&#10;CdOgaGozMW2uhqGUxPUk87wILDcztjuOwjNxG2e1ybw7TehN4XtCO40otiY0ezLLgUhXaRkwGWy5&#10;RO5oqYBfTkWjMUxMCLA3JBMpsAXBfcCoTdqNTAyNTT87pYEAAuxhgcPWEqKQAWQUQI+UIBsZGUES&#10;yDpqp/Agw34coiQSCZJgywyV6+vra2nBj43bj4ASNKCHvTNkhiRdfR0dPW0cfMdBO9wrI0SRBmQ9&#10;fS0gZCkPhD8zNfaNTE+gsSSSGYK5oUJoGFwXqoXG4PnUAS4NUQggQAthPsJhcjWHoKeja6Cnr/Y9&#10;89mvPUxkqBQS8ACdQ+1wBVbGeEy9xv4SIBfUBxwVhYoQmI70cFmUhNB5lIQEqARFUSrKCRzuxVh9&#10;SKyJiRECx+D3RkqC2mUNCHAV0ECSrj7+P7JQEOqB31aNPZhyODyZ3MpCLOcKZDSGhRnZgkRX0Fj2&#10;ZKa9EcnKEPdXY4+fQqxG5I3IziY0Z4iqPyPZA0F3VQPxrtCfofeCDN0eGcurC+LfmaB7QxIQRIFQ&#10;EYiasTyhNgrLjcF1gysyuLZkmhTTMMEwA10jgqaugZe3L4zVHS3Nrvb2uMsaC56IQ7HgUoEEHDKX&#10;aSoW0iwlLJGQiqzjcUT+DxN4REpLrkLKAZKJWQhwB8HSgi0TgwaiLHSmK3CJOe50HlKhTjsrkYBD&#10;hPzx0QHhwR6ZqVE5GbFtTeVTY92drVXIPr1R7TcGZOSUBsHrTXXF6mhhc31xQ01BXVUeyCDUV+er&#10;NTj+jvJ8IYii4ogQIl9Vll1dngNCrfocV4gCIet4hM5Dtq626vHhjvbmirKidKgZUmvLcuor8uqq&#10;CtuaKiND/JztlAHe7l6ujg62SqXMwt5O5WBv5enhXFqSn5aakBAfhclEdKmQamXJiQx2z0gKS40L&#10;SYkNjonwDfZ3iQz3jgrzjgn1DvVzCfBx9Pd28Ha3gV+HwyD4ejqkJ0dlpEQDT0mMiI8Jjo7wj40K&#10;BDkpDgf0gZLighNjQ2IjA2IjguKjQmKjQt1d7GF7if8nto4OvPZcniAwKKS4tKSuoT42PsbZ1clC&#10;IqTQiLrII9UffuSh88OrAQXd3ZyCg71jo4IRIo9ToFeYr1uIr2tIgHtYkGeQv5uPp4OXu52Ph72n&#10;q42Xo5Wfqx1C5JGDmj8j8kjwcrTxsLcCAsHHGVIdvJyt3ZxUdiqpXMxXw/FsiZCnlFqopFLk4EWk&#10;tkC34PHEast0Czbny5muCI43/8NuHaH2QOZqBzUcBp3PZtFpFCaDxmEzuRwWj8UUcNgIkQdClvII&#10;NwdCwBnC0P8jQeWQxFN7n/8CsUHDIApXBAFSgUNOSAUOSlQQ5YfmyS0sgGQiERA0G5KgBkiCZgBZ&#10;CPjQMGghk0qhUcmIoPEk9L9R6rGGiJxh4VOAMegggUjAJwAYjmCkNjIwNDU2IZkSyAQzNp1hIRCK&#10;RRIh35zL5UPD+QJzFptLodLNiLizGiIZ/1cpCGhQhkrY0GYLC67aIBrhrQiEBSVuGGyOn+MKOeGK&#10;cDlj9QEuMEUx6QyYv2U8hpJNdDYnDhTGPN43+5crW//7rV3/Or/8zzML/zixBPT3E/N/PTHzl+PT&#10;vxyb+PmImg7i9OP+ie/3jH69Y+DVpo4nqw2PFmsezdQ+nKy+P175eLr27XLbdxt7P20d/Hnn6K+7&#10;x3/fO/n3/dNAf907/rd9OCL/277Jn/ZNfNo/9WHPxOvNgw8WO65ONJzsLtvdkLW1KnWtKHZTScKO&#10;qtQdlUl761JPdhSc6y681F10o7/8/ljd05mWF/PtrxY73yz3vlvtf7va/2q17/ly35OF7jvTrZdH&#10;ak90Fu1rzl5fkbi5KWuqNLkpLcJVzMFHSnhJ8KkQPwYQBD0tDAZ5A21MwKAqxXypOT7MyUVse6V5&#10;cWZ8VkJIXICrrYjmoeQ6iqlhbvLsaO+UEJc4P7sYf7tgN1m0n62vo9jHwdJZZSHhM/HObymTSXGz&#10;dyUe5HI5bgUvgSAGWSmTyiEVdxwvtRSLxaBG/uJFIhEkS6W4zbxMIReJLWCdJBSZI6818BzhsTKg&#10;x4pEkBnvUiYmkAQaJpNpoD7VHR43PHQqlQpPGThLHRCYDgsChLZDBgggQBQEKA7zOgKmQQmVC4VC&#10;lB9qgACpwCED0iBEHveVZGoCBD0KWgJXh6kR+jTen4nQMNwTHXR4GIIM9HWhV1PMiBQzgqmuNt1A&#10;n66NJbrZdmdFD2dF9MZ5jSR5jsS5DEQ5DcS49EQ5jyR598U4j2UE9KcE9mdHV8QECkx0uSRTMyN9&#10;/Dh3EoXJghcBerSETKbCkId/ZDIjGZsQ1J+laHQqA147WHKxGGwBm89n8Zh0FnoXGTQmcmIDvx76&#10;dAEB3ZqFuYgGd0k0IxPwE5jhfYf3mmJqCkMEInjHuXT6n2U2lUo3JRhraRN09Qxg/WhgaM5kgYag&#10;p0M3MZILOTwygU8xU1nwd21eiwr2JZsZUElGMplQIuE52StLctOvnT3h62RHM9AS04g8Ix0FxVRl&#10;ZmhL0GmJ99/TW3JqouL0ROHl+dLDA8mHe1KOdGdtLImaTw/bWJiwnBW2ozJhc0n0YqbfxsLgnVXh&#10;+2rDjzaHn+mIvNQfe30o+Vp/8qWupEvtSZfbMy535pxszTzamrWrMnFdfthCVlBXmF2Fi3lTgKrG&#10;Q1LtLu4JsxuKcp5L8ZlP9lxM9ppLcptIdpnN8p5I9+yKtu2Jc+lK8KiLcC3wsfHmUaOs5dk+nvm+&#10;PqWBwb4sdrxCOZSR1RoRnWVjb6+hbYthPjoGvtoGQfomHphuqDHFQ8vYScPIEsNUOrr2RAIfXjEd&#10;zIOLHRrLursl//p88KMl7xeL7o8nnO+POD8c97w/5nV71O3asO3VQfmNIfGNQdG1XuHlTotLHeKz&#10;zYIzTfzzreYX2y1wUL5DfLlDenfE4WK7/MGE29Ve27l4raVk/aVUg/lUnbkU3dV005UU07kY3T5v&#10;7FAF9WIr61Ir83ILDXdW0yW43sX/gsjf75fe7ZE+GJBca2eebzB7O2f1zZLDVwt2r6YVT0ZFzyYs&#10;gF9r41xpFnTZYRvj9HZlm5yp5bydcX47a/dsXPpgiPdsTPRggHe3h3+rk3etjXe5mX2+kXmukXam&#10;nnyqlnimhni2lnS+4TNdaCQjRP5yO+1KB/1aFxMh8mobedxsHyHyuPv4fh5C5O8Pmz8YET2dkD8Y&#10;Fr+ckD0fF7+dln9Ysf52Xvb9suqHZZufVu1+XLH+bkH+0zr7D0suN5uVI64Y0A8rkb9tjvi46vbt&#10;stVXC5bfLTu8nbZ7O+N6u0dxsoo1E4ZNhGF7S6lb8nED+eMtgqvDqhtjNmqvNTa3x61ujSjujMi/&#10;Wu/+ds3l1bLTkzn7u+NWVwZkl/qkF/tllwcVCIgH4dKAHDgUvDauvD4puz4tu4Z7rVFeHre+PGZ3&#10;ccTu7BBOJwdUR/sVB3vkJ0Yc9/faHeh33tPtv1wR5kPVtsEwD0MNNx3MRQuL5TMCKIaBbILCEFOR&#10;tVVsAkUPB+UNdQzwNT/sAfS0dNW2RLCxNDLUxb/MwWoeZjX1J0AYdsyMjYCM9Q0M4fWEHZCeDnJn&#10;A/QFmkfo/BdE/ovSSEfHSAMjamLxntZ39y0/3jdzY6X107GZu3OVlwaz36xreLFY/e365verjd+t&#10;a/60Aajx950dv25r/3Fr+5v56nvDBbf6cq9359zuL3g0Vv58svrtfOP7xZY303Uvxspfjlc8H624&#10;31N0tzP/Xnfho/7Sl2M1z0eq7nQXXGvNOlUZd74x9VZPwbWOHBzrbM8+Xh13vjntUlv66fqE842J&#10;T0dLno+X3O/LfjNd9nam/O1cxdvZmpczVXCVJxOVD0crbg+W3B4suz1ScaA2cXdd0s9nN+7uyM5y&#10;4uwfKLu61nN+oe3IaDUITdF2iVbE5nj7zZ3ZuwfKDk7UH5luADq51H1zx9zp5ZFLG6dPLfQ+2Ltw&#10;cqFluCj41ELLu1Ob3h7bfqSrbdg3NNuEXWTKKzDhlbBVVdY+Y+mVs9U9sy3jPdW9gx2TQ30zjbXd&#10;fS39061D/WklJXLndBNWjgEzx5CeTmJGk8neFBNPplGElB4jY8TLGSnW7CwXUaazIM9VXBVgVeOn&#10;aAiwagy0bgqyaQ2ybQu2awuxbQ22AQH0tf7KGn9luZcsy4GXqGTEyKlhElN/oX6gyNCTpe1E0nQg&#10;Yq50LNpeu6fEvKXAtD5HsyIDK1HD8SXJOgXxGnlJmsXpOiVZOqU5OjmpWHGOfl66YWGWWXezVWKk&#10;9vJ0QE+LeKBLMNBJbWvQ7GzR6mozHuji9Hco5ieCpkai6iodPdyw4iLx/Hzk2JjPyJDH0IDbcL/r&#10;SJ/TlrWw0X7FxIh0dlo+NmQ+NSaZm5JPjVtMjYr6uxgz4+KuVur4oGhyRD47bj/aZ9vXZj3S7TY/&#10;Gr51pbivMVFM1U3091/oH53pH9s4v3z60OF9O3YcP3zo0L69Rw8e2LNja39X27aNK4f37zl2aP/5&#10;40cuHd2/eXLIU8x25xNr43w2thfne0srAhRTeaHry2K3lMduK43dXhS5vyL2cFXCqaa0K125dwYK&#10;HwzhJ7U+Gyl5O1P59XzN9ystn9baPq60AL2drrnbnXOjLfNBX+HryZrTlTHrYmy7Hagb4x1udWTe&#10;7s7+YUPnp/UdT0ZKHg4UHy0JH/ESDXgK9+SG3OotvjdYjhD5EzXxN7ryXs00PBkuw7H4scrHQ6WP&#10;hopwp0y9eddbMy7Up5ypSzpRl7ivInJjbsCGnIBNuSErWSGTqQEDqUH5wXbNhbHLY60L4x0zQ21T&#10;A0Dt+CGuat/xc6M982O9U4MdsyPdA+11oAFhsKO+r722rb50fKCtvaEsOz0OqKm6uLmmpK22pLup&#10;cn60p6EstyI3vbeppqO+qqW2fHSg19XBVg8HBP6vzeRxJP6P8Fn1H8Jn6EKNyBtgGKx50v2dm1OC&#10;etL88WNdi4K2lYfsqQ47VB+NEPmrA9nXBnPujhXdHsl7MFqgdiL/GZF/OFJwbzjn/nj+/fHcG8NZ&#10;1wazviDyu2oTV4qie1MCji2NvLhy9dLxs8ePntq6bcfMzNTY2MhA3+DgwOjwyGRtY0t7d9fw6Mjk&#10;+FRfT39GWnpJScmDBw8WFxdbW1sbGhpWVlZGR0dHRkaGhobG1KGwsHDr1q0nT54E4diRow/vP3j6&#10;+MmObdurKip7uroH+vprq2s62lurqyo6O9qQE3ngtTVVDfW1hfkFifEJjfUNne0dYyOjK0vLc7PT&#10;C/Oz/X09+/buPn/uzONHD16+eHZg/16I7t61Y/P61U3rVtYWZ7duWH337PHXLx8/u3/z/o1LT29d&#10;eXvv+n/59NVkbWGSrTDfSVjlIW72lnT5i0cjVPMpbkvpnsCnE5zmEl1wXD7Lqy9U0RuhqveV9Cd5&#10;F7hLD0+2/Y8Pz//63eu///Tdj9++/fH9V79+/PaHb9799P7tbx/f/vLhxfvXt9fm+9fmhucnBob7&#10;upbmcMx6/brVtdXl6amJkeFBuClo+eFDBzasX8vJyu7r6d20YePUxOTq8srunbsO7j8wMzVdWlxS&#10;WV6BPM/g3qV27Qb9rh07N67fABq4yw3r1o+Pjh0+eAhk+DVmZ6bgEk8eP/zXP//+t7/89fdff7tw&#10;7jzQgX371cj/Lqhk+9Ydu3bs3rdn//69B/bu3Xvs2LETJ04cOXLkiyE8wt/3Q/revdu3b9+yZQs8&#10;r82bceQdim/dvAWB8giRB/2mTZvWr1+/bt268eGRrsaW2b7hsebOa/uP5/mGOGkZ+ukZ+WjrumOY&#10;l6aGC3ANXU8NoyAjfjTFJsDY2l1P5U108SG7uRKd3Elu3hRfRz0nT4JnCDsolBUQxvKLYQfGcwJS&#10;+SFJTP84slcyKyCW7pPCD0kWhCULQjIswjPFYcn8oFRhSALLH5JwC3p2aCInNJ4ZGmTqHU4NimaH&#10;+5p5ZyjSSp1LYnjRtpgqjO4TxfIJozhliANjmR7RVPdkblAiIyCRHgSUQPWLJXlGE10SyO6JJM9k&#10;inca3S+d4Y/D8SzcRj6HH5rNCc5iBxX/4cY9lxNSxA8vNY8qE8TWWCSik11rxUnVooQ6SSKykf+C&#10;yOMHuqoy2qwycaU0uV2V2WGTXS9PqVSj7WXiuHxeeJUiudgipkQcC4Q8yyO7+HJRLCJ0sitQGe5o&#10;PqZIFJHLC/6CyOcLg3MEgWks70xOQAbbP1cQksLwTKK5xlAdEwUeYVyHfK+YxabB8abu0rTsSF//&#10;cF+/zPg4Dwc7H3eX0oLctMQ4hURENDZIjou2lksNtDWsZJLyonwXext7KwWfRQ8N8E2KjfL3cleI&#10;xfYqFexZYAUFu10dDUxHGy2cdBh0Ep1BZrOZfIE5hcokEpkUmjmbZ6tvLCZQrYkMBwOStY6pishy&#10;N6M5UZiuRJoTi+tlRnUkUB1JDDdtYxsci+R6ERjORhR7faKNtolSl2AFMm6STLSFbF/Od9UzUeFH&#10;vJoqDIkqAs3OlGxjQrImUm0MTaWfbeQ1yJiGqY4eBQjDXZwSNXVwG3kNQymB5UbkeACRuJ6mTFdk&#10;KU/kgPIzkdguarckDsY0WwLdSp9gTmWpZCpXucrJQqrk80Q4lm6Koy8mRqa4YaQadjcjEchUHDmB&#10;XSQEhLzDNhbfVKqd0gCHKASEnEAUBEgFDWQGDtteCMZqn/IQYAsKSsRh8IcJQlt9/iokwU4TyqLr&#10;mprBDtnQwEgfgfJfEHldfR19Q9wrix6k6MJMg8PxQDCf6KqPNoU6EX4NUdhlQ52obXBFaB40DJm6&#10;a6k/Bvw5oFkJGqOjA88fWeHjAAgEaCSO0/9RBGk0tHDCNDVwXB7+/kHQEuBfcHYgEKA9CF6HVOD6&#10;0Dr1UU5AkIrAd+CwREdJIKMaUB5oMpEI+3f4ZXA/QshZDeKmauf1UD/kgYJQCgiarqGFO6uEe8fx&#10;MwKRwWBJxHKhuZTNFlHpIhLVAjeQp1uTGY6mVDsjiq0x1c4EN3XHXdYAGVNcEPKuRtXR4a44/k5i&#10;e0BXByVKQgKC40FGZvIIhQcCAdnLo//VMGO6kVnOVJYzm+/CYFnrGbK19MiYljGmqdPd07dnz67I&#10;0CBHGxWPRpaZs4QskohDEXDIUrWpu4U5TcgnI4v4z7i8ECdIRXbxKhnPSs4HjqB5hMuL1R7kpSIW&#10;cAsBHRnLg4yKQB4QoEiAj2NclH9kqFdEiGdXW/XCzOD4cMfESCcQRHs6alsaSlsby4BAaFJ7j0Go&#10;elNdETKNb6gp+EIQhTyImutxa3pESP6CzkMlCJEHqlX7tEGIfJ3aiL68OKOkILWiJBPkjpbKwd6m&#10;3s46SIWCkFRXngtUX13U2lgR5OvuZKsI8vX093KztZLZWcvt7VQ21nJnJ9v8vMyM9KTMjOTPXmtU&#10;UraLrTQ+wi8h0j8q2DM00C1c7Q4+JMA1yNsxItA9xNc1PMAjKtgbPyXSnJUUHQyUEBOcHBeRnhQD&#10;lJYYnZoQlRwfhhvFx4YAj4mAH84HKCLYNyzQOyo8yMPVAfaZsKWE1wzeNzaHFxgUUlZR3tjcFBsf&#10;4+7pZikXkygEvI/jAYcZtTX14K2B3k4wNXZ0sAkO9o6PCY0K9/uPiHyAjzPyWhPg6xLo6+Lv7eTj&#10;jIPyXs7Wf/Yaj+B4HHa3VwB52Ft5Olh7OUJOGxA8HHG9u7OVg7XMUoTgeK6lSACzhUyEu6MB+rMV&#10;PF9tkA5JUqEQlJCEgG+QEYn4PAGHjdB25NOZyaCxWQwgEPk8jlCA4/XIQJ7LxP1ICNRm71CtiMUW&#10;0HGn8F+QdOAoilB1mJaAwxWhMQh3gyQoiJoHAmoMwtn/jMgDhwYrJRL8joTmljCDqe8FXRoaAy2x&#10;EPBBYDHpVAoJH/vNTHFnGWTiZ5c1xkbAKWYEMgk3xcVT1f5qzIxNTIHwD4SGBCNjookplUhiU+HG&#10;uchGHveIzeLQGSwSmUqh0nEDeSak05AHeRiC8elFHbhqL+TIxhkCgmI5aqNphMuj77cUEhVaZ2xo&#10;ooYvKSwKxUZiYWvOtuWZ+UrIJ2bb/3Jjz98ubfkv17f+16ub/n5i9p/HF/91YulfJxb+cXLubydn&#10;cVz+2OzvR2d+OTT988GpH/dPfdw98tX2/hcb2h6u1N1fqL43Uf54uvrJTM2rpabvNvd8v63/hx2D&#10;v++f+Mv+ib8fmv7rgcnf9o79tmfi972TQL/tm/x5/+T3+yY/7p18t23k4VLn9ammM32V+xpytldn&#10;rhXFri+M3VqetL08eX9dxqn2/LMdhRc7i2/0V94fa3gy3fp8ruPFfOfrpR4clF8beL3W/2K198li&#10;563JxrN9pQebMrdVJ6+vSFyrSx3Kj+nIiZPTTEwwzBAmFdgsaeD/O6atpYEQeYKhLp9BkplzJEK2&#10;QsozZ5Nt5YKSrITc5PDc+BBnGcfPThTiIksOds6N9U2P8owPcoz0sQ52k/k5i9ysuV4Olk4qC5mQ&#10;h/cQidRSgnueUalUSqUc9zqkhtqlYrlSrpJILCGKrOMlEvxAVxAsLS2BwzMSiS0kllKhyFxgLpQp&#10;5BYSHLJnwlujzgNP01ztygbN7vBAaTSaQCCAKFpAwBNH3/m/GLZDWcQhM+oPKIr0kAcGFpQEAfoJ&#10;XAg6D6oZQfAQoH4IMOtDzeh/3eBy8AdlgOt++SyEOjwQ9HMjQ30g3NW7oQGZYAZrGYqhAUkLs+cz&#10;KmICBnNiOmK9BhO9RhM9h+Pdh+LcuiIc++Lce2JcR9MDepID29PCU70cYTfLp+DO/6Cv0ulM9dcE&#10;AZ8vJBLJWlo6eEuMTPQNjMhkKtwcjBO4UTyBzCDTeUwun8Vj01hkU5KRgTH0eTaTI8JPVcA/dcCN&#10;w0+BPkWIhOawAKCR8M8GsJiCNHi1ccfxNDoQwt/hNaETicheHt56EJhmRJKBIRAslIw0tbgUKhte&#10;URMjSz7L004pZlG4JOOkyKBNKzNKMZdgrMWimzo6Kvx9nEsK0o/t3TbY1uAoEcrpRDmNoCAbqAg6&#10;cl2sJtjx+lL38f782wvVt+dLr0zknOhJONGTdK4/62hb6t7apN0VcdtLw/dVRW/M9ZtPct5eGHSi&#10;KfFce/L5zoRL3fFX+xJu9Mdf64m/2Z96ZyDzemfm2cakE42ph+qTD9QmbyoKn0z27I6wrfOSVLmZ&#10;13hIKlzMe8Pth6NdZpK8FlK8llK8F1I8JpJd5nK8h5OcemPs+hPcRtL860OcfZiGwQJmjotTRUBA&#10;ktIqmMnxNDaLYQujGdwErrmfkamnjq63tq63lo4XpuWL6YboEQK1TEKMae5axk46BpYYZmWgJdXB&#10;JNpYQ5jg+a6qy9MRLzbHXR9zuj/h8GjS6dms+/1x1/vj7jeHna8OWF/rV1ztl1zpMb/cLTrfLrzQ&#10;bnG2RQh0sd0CR+RbLS52SC51ym70W98edIBSe0tY0zEaq2kmiyn686l6C6kG6zJJa2mkuWj9Lnds&#10;V77plQ7+lXbO5TbcffztbtGNLvPbffjZqnf6RQ8GLO/3Sx8NSW91s8/WmT6fkH+z6PR+yeXNjO3L&#10;KfnzCcmzcTGUuternA/GRtyxHemkCw3SV9OeD4etn47Kn43Lno9JHw+J70OF3RY32s2vtQqutHAu&#10;NzPPNVLP1BPP1pkh03igC43Ei02kK63U6x0M4MhS/s+IPE79gtsDwjuDgrvD/HsjgvujwsfjFk8n&#10;JU8nLR+OWryalL+YkLybUXxctfl2XvZpxeqnVZtPS6ofVlXfLci/X7b+uOSxO5nab49titX7+664&#10;T2ve3y07fFhTvpsX4zby0w5Phx1udVnPR2DjwdhKovbWXJNd5dQjLfxTXeKro9Y3x23VNvK2d8ZU&#10;d0aUDyetP27ze7Pq8mzOASHyF3slF3qkV4esLg8oLw4qLwwozvfLEUAPBa9PqG5MKm9Mq65PWV2b&#10;sL42YXd1wu7KuO35UZsTfbIT/cozo47HBuyO9tsf7nM4OuC0p8NlW3NIprWpHxlzNcBsMMzdCAug&#10;GIayzLwo+m5UHQeKjhPHxJZLYhpp6sGGBMPHahixdWH1r4Hpa2sYGugYGujpaGvCSgl9AjQ2MiCa&#10;GJMJpvh/kOnpwhCE9AiU/4K8A0EUEcjIrQ0O92tqmmprwo4qxM7i1u6Fh3um7m/p/frA6N/PLV4a&#10;zH62WPVwquSlGpT/dq3p/Vr9hw0NP2xp+bix+evVuuczlbcG8+8MF98aKL4zVPpkvPbFZMPjkeq7&#10;PYW32nNvteXc6yp43Ff+oLvkYVcxcKDbHQWX6tOPFUcfKY46WhJ9sSnzekf++aaMK+25N3uKzjak&#10;nW3OON2YcrYx5URN7OW2lMdjRc/Gil9Olr2YLH4JLZmseDZZ/nS88vF4xd3hshsDRcfrk483pJxq&#10;zz7akXN6vGp7e+aGxvRzS+0vDsxv78g7M920q7MgzZ5W7CNqiLFZbUrZ0Vt6YLzu4HQ90Nm1/gcH&#10;Vi5vmjqzMnx8tvPl8XWHJ6t7Mr0vrXW/OLT2cPvK2eGBHlfvXBNWA9OynCwqIovbHYLWcuvWVXTN&#10;lXeNlXdONQ+P1Pd1lTXONvaO5VanmVuX8BTperR8Y04BRZhK48fxBF50kgvNJFTEiJTQYyS0JBU7&#10;3dE8zYGf7WRR7Wdd46tqCLBqDrAGQoh8ezCOyLeH2IO+2lde7aeo9FHku4pSrNkxcmqk1Myfrxdk&#10;bujF0nalaDuSMAcSFqrEOguEjblGtVmalWlYSQJWGK9RlKCZF6tRmKBdkqpblq1bmq2bn6FRmqef&#10;k6ZblEMaG3BLjNKdGPJoqxd3NPH6OjgtDQZ9XaSOZmJbPWNm1LWv3bmtwa23I9DRDmusd5kcDW1v&#10;sZ8aDRzr9xxod5od9lsa9V8Y8ZgeVE4NWs4MytZmbBfGFLPDktVZq5kR8Xgvf35U3tfMG26RjrbY&#10;rQyF7JzNWD+csjyQume10ceaLaGa9Nc3bF9cv2tty8l9hw7v3LVrw8azR46fOXzs4O7de3ZuGR3q&#10;3LV93YH9u44fPnDx+NEz+3cu9bU7sUmBlqyycNctXWXF8OMEW3XGuizmh22vSthaErOlMHxvZeyh&#10;6gSYBc63Z97szbs3UHCvL+9eX+6b6Yr3i3XfrzV/WofD8d8uN6ETDu50ZZ+tjrnSlHwgz/9ifcL1&#10;1rRLDYkQvdWVdacn51Yn7nbmUmPa4aLw7Wm+R8tiT1YlQne92pEHffVEVdzF5vQbXXlAjwZLno9V&#10;vhivejJc9migEOh+b97tzpzLTemnapOP1sbvKgtfn+23PidgS37YYnrgVHpIW6x3QajTRHvp4mjr&#10;9EjLWE/DYHttc2VBS1Xh3Eh3V0N5U0X+ghqRH+yox43fe1uGOhvaakvG+lv72muBdzSWF+enwQzb&#10;0VhZUZhZmpPcUV+2Oj3UVlNcmZ8Gc25zVWl5QVZ9VXlMeIi+thb+4v8/MPb/FXC44v8UPierw2fV&#10;fwgI3YAA60xYcHKNNEqj/TrSQ7qTvabzAjeVhW0uCdxdFXqkMeZkS/zFnvRrgzkIkb87VnB/BD/W&#10;9dF40X9A5PMRIn9xIPt0T/bR9sw99anrSuN6UwKWmkq3TIyvjM/t33Xg9OmzZ8+cOnf25K5t21eX&#10;11pbOnt6+7t7e4aHh0eGRgf6Bvt6evPy8iYnJ69cuQLKzs7O3t7egYEB4G1tbV1dXX19fcCzs7Nv&#10;3bo1NjZ25tTpt6/ffPPV1+fOnF1aWLx35+6pEyc72tprqiubGut7e7omxkdHhgfr63CMHnh1ZVVN&#10;VXVpcUlJUXFxYVFWRiaUgovOzkytriwdPnTg8qUL796+fvH86c0b196+efXm9ctnTx/iTuSfPXxy&#10;/+Z3Xz9/8eT2Vy8ePL137aund/7y9Ytn5w7l+tqlOQhL3SQ1XuLOIMu+UMVwlO1Uost8mud8msdc&#10;sutUvONEvGNvhKo1WNkW5Zhsz905XP+fv3n0X35889cfv/rx49ufvnvz64evf/zq9W/fff2vnz/+&#10;+u3b9y8fbFiaWFkYnZ0cGB/qmxobXp6dHRsaHBrsh6aOwo81MjQ+NrJh/drBA/tmpifzcrPXra2A&#10;sLQ4v3Xzlo3rIWVda3NLUUHh5o2b9u/dhyD1wwcPHTpwEFJBc+zI0bmZ2aGBwW1btu7bsxeUk+MT&#10;e3bv/Obrdz/+8P29u7cvnD978cK55cWlndt3AEEeKH708BEgqAQqBH748OGjR48iOP7gwYN71AGU&#10;27Zt26UOO3bs2L59O3AIoIRrQfN2bt0GHWDLps1wURRm5+fGx8dnJ6d6W9rHO3pnuwa2jM3N1ba4&#10;6Bh7axr46uh5YJiPthaOyGvpeWoRwswkAcYyH0MrN30rN0MHP6pXENPHl+LpaujiTfAOZgQFUH2D&#10;GX4RnIAwhlcsyzee6RvH8IkheyQyfKOpXl8Q+VRhSDzbL10YmsILSmD5JXODYuk+sTS/RE5oND0g&#10;khEUy40MY4bECGJK3EojOBFuug5hVN8wqnckzTOe4x/D8IymusdRvdJ5IckM/ziyTzzFV20g7x5L&#10;dksgu6fSfDPo/lnsoGxOMKIcbkgeP6xAGAFULokrNo8qFESk0/xyWUGFvLBSfkyFeXylKAE4yEA1&#10;FvGNspQOm2wEyiMUHqhFngaEw/FWWW1WmVXi+CJueJl5TIU0oVAQWSaNr5QnFVvE5PFxOL5EFANJ&#10;tbJkHIj/QmpEvtQiBqhCFldoHp7HD/nitSabH5DO9sngBaYyfLJ5QZls31S6exLTLVXoFc139udY&#10;d2ZWZAXHmmJaSq6gKCMzKiAw2Mvbxd4mPys9LjKMTiIApcTHhAX6sWlkB2slDGvuTvZ6mpi9lSIj&#10;OQH0Ad4eVjKJgM2ADZShtjYshwiwHtLW0NPGcXkyyYRMIcDWkC8wZzB5+IF6PAVXYK9nZGFGsyGz&#10;nPSJVtomStyVB9WRwnRlC7wIFDsizckM91pjS2Ti+LgRBUct1ebGuKBPtNEzs9YyVhgRbYl0Z4TL&#10;AxkQrE3I9oZEKx1DqRFRYUKyNiXbEKl2BiaWmCYbwyia2p8ReX1DOqZJxDCSli5TS08AbTBmuhrQ&#10;nAzpzqZMZxOGE5HjRmC5gIAIZITLm7FdCQxHE4oNkQ6VSy2kLnKli9jSWi6zMjUhqXel+H9RmxoT&#10;YGGIb1rJZiTKZ6N42MDCDhch8hBFm1ngEIV9LkrC973qnMAhgBLKGqj9s4MMdcKuGeWBqO4f57gC&#10;x60t1cC9CcH480WhOQRjHH9H1vH6mhq6GHADI1ikYrp6uKmgppb6CFPtz4bnX+Bs4Abqw5MIavtx&#10;aANsw+HSqD1wdWgDtAqyQkBt+DwbqQF3bfXpKQiUh7kPh8fVAaWiBqOAz3D4HIfnBoJq0NX1oNV6&#10;OiCg9iBEHjTAQf4CoCMlNBsIKZEeCAQj2JMbG+KWqabGave3ZiAg0IxKIdFpFIQkwGIeLd3xRqtv&#10;QVMb0zfUgYL4IyNSGDSmgG8hMpcKhBI2W8xkWzI5KirLhsy0h173x39s4C7jQcBBeQrOTWg4tg56&#10;9X+BuJB5HkDolALIafSHXTz0atSxceRd7awGCAHx6mqdiCxX6JNEjgeBgb8jNLYrDWqj21GYKm1D&#10;FqZN8PQJPHP2fGVluZ+Xu6+Hi4hDw7F4JkHAIfLZZjIxC9nFmwsoCI4X8Sk4Fi/ASS5iWkm5UrUL&#10;Gis5XyHlqGS4Uxq5hA0cofAIiAcCQcSnmfPwGmyUQshvqzKPDPWKifD187KPCPGMjfSrry6YHu8Z&#10;G2r/gsi3Npa1N5cDtTWVqT3S4D5qGmoKkON4BMGrhc8ENSDMHVGLGs1va4Li5cjWHggdCQupCNlH&#10;RvEIoK+rygd9bWVeaWFaRUkm5Bzub5ka6wYCJWSAbPUVeeqTXYub68t83B2d7ZSBPh4B3u5Odtb2&#10;1kpbG6W1ldzJ0SYmOiw3J720JB+zNKcBOViZezmrokO8wvxdAzztvdysPVxUQX7OAT6OwT5OKbHB&#10;qXFhuWlxmUlRVlI+UHxEQFZydFp8eEp8JFBSbHhyXATw6LCA2MiAuKjA6HC/0ECPkAD3yFCfqFD/&#10;iGDfqPAgbw9n6JcwhEKAoYFGZ/r5B5aWlzW1NMfERXt4uStUliQKfsiD+t2D7Sp+siu8OzpautC5&#10;7WxVISE+cdEhXxD5yABPhMh/Odk1JNDD3wea7ezv7eTrYuvthMPxnk5WfyYPRxWQm73C1U7uZqt0&#10;tVEAd7dTeTpAThy493KztbeylAjZYgFHas6TCHkWfNzsHbl5Qfg7QuRh1Lfg8SAKSYgQFC4RCECP&#10;0G3kmobPxs9aBM5mMXB/NWwmCDgcL8SBb9CjPII/nNJAWXRmLNIA8dWm7qDHq1XnQRwuhNB2iEIS&#10;CDiaryZoDEoCGSUhAhmaqpRI8NsRCOFCHBqNS6dDEt5s9RcCodrNPTKKR147YIgxNcGN9YgmxiSY&#10;E0xNKOqzXtFxrwwKlQIThJGxqaGRiYEhEMi4vxoqXcwXysQSqchCLJLw+UJkF89gsqEDkCk0kJHb&#10;EBh/0SgMAYYnntrPOILjWX9gr8AFAgFoJOqDQ2HghiGMSqYZGZmAAG1gEgm2EnNHC5Yjz6wm1vPd&#10;yfX/uLH7n5e3/OP82j/PrfzbmeV/HV/59xOr/+nkyr+fWvrnqUXcWP7Y7F+OzP1yYOrnPZOfdox+&#10;u3ng7YaeF2ttT5cbHy/V3p8se7FY92q54at17d9v6/+4tQ/4Xw5M/vXg1D+OzP71wOQvu0d+3zv5&#10;l31Tv+2Z+HXvBNTzw77xH/dPvd85+mS5+9Z0y/nBmv2NuduqMlbyY5ezo9blRW8qiNtXm3mmo/hc&#10;Z9Hl7tLr/ZV3RuoeTjY/mWl7Pt/5crH79XLv6zW1jfxKz4P59mvjdSe7Cvc2pG2tTthSnz5XGj9c&#10;ENuVl6BgEvQxHHOB4R3eF3it8M+3akSeZGLAIpuIeAylVCgRcWBok5kz8lJjSrMTC5LCg1wUIS6y&#10;xECnzEjPjAiP5DDXKF+bAGeJr4PIy57vasvzdpbbKy3kYnOVTC6xkMqkuGG8tbW1UgmCRKFQyGSy&#10;L4g88hf/hcNjggxKJfQvCZfPE4rMgQvMhSprK5BFIhF6jsjJOwLT4VHCNAzt5/P58HxBhgDTFWSD&#10;R0xRm72jDgABWcQjGcpCBhSgCPQfyAkZIAnWHzTo1er/qwAOelQt1Palj8EoBD3H2Bi3DgAZkiAD&#10;FIQAMq4hE6HbQ/cEAaZSQ7UHCej/Rnr6ZBMC2dCIRTChamKpXo7dWdFdif7dsW690U6D8W4jSZ79&#10;8R44QJ/qP5Qa1JUcVB8f5GspNMUwurEhLCjpVJpIJGYy2cBhINHVhSERPzof3gh4h2B2hiaYmaon&#10;aTUcTyfRuAwOCDQi1cTIFCHy5uYW8DPyhbirffh9IOAAP49PJpLoZBLyWsOmUtF3PnjNmWb4+dJM&#10;MvkLIg+vEAwOwHlUmjmTZaanb4BpQKeiGpvIheY0U+Mwb/eC1Hi2mSFQXmrc2WP7YPA31sckIpZK&#10;LoSh/u2ze4VpCVR9TY6BjpxqpqQYinQwO1OsLzXw1krXw9W2D7v7X66rf7lS/Xi++NFc0a2JnJvj&#10;ued6Uo42xe4sC9pW7Le3InhveciBqsgTDUknGxNPNSZeaE+52JmIA/FD6bcGUm8NpN0ZzLnelXG2&#10;Melsa/qxptQTLel7axMWMr3HElwGYp3qfcTV7qJSR25PmM1wrPNkvPtSmg/Qcrr3QqbXTLr7WLLL&#10;ZJpnb7TDdGZQrZ+NFYbZa2NOurog2GKagcZkb8zAHzNIILKSqGxPTBO2c/iOTkszWE/fD9MM1jBI&#10;JLCiCCzIbI1pWGKYG8nQUgOLkxm92l33eF3y/aWou7MBTxcDHky7PZl1vTtmd2/c/t64w/Uh28t9&#10;qmt9Vld65Zc6JVe6Lc+2CM+3ic61mgNd7pQAXWgXX+qUnm+TnG0VP531PdehnI7RmE3Qno3XXUo3&#10;WUwzXMkkrM+irqaR56IN+ryw9Sk6VzqEV9v5l1pZ19v5t7tFt3okd/ulD4al94ckDwYsHwxIHg5Z&#10;3OvnX2wi3esXfrPo+mHV882M3bs5+yej4qdjkmdjyjvd8jMVFi1ybNwHO1kufTnh+2jY8emI9YsJ&#10;q+djimcjiseD8ge9sjvdlrc6JTfaza+3cy+10i80Uy80ki82US41U9WEG8hfbaMhRB6Ez45rujhf&#10;QPkbvbxb/bw7gwIExz8cFz2dlDyftnw6aflsXPp6SvFmRv71nOrDivXHJeWnFeWPICzKflyzguh3&#10;y1avx+3H3LBBB+xSvfhf+6K/W3b5bsXu4zrlu3mLbxZsX03icPzmFONeD2whVnNjpsmuUtrRJoEa&#10;WJddU3uExxH5Uesbg4rbw4pnc07vN/q8WXN9Ou9wZ8L62hBuDn+pX3FlUHW+Xw50rk8GdLFPfmVI&#10;eWPMBj/ZddLmxpTtjQm7q+O2QNcmbK+MqS6OKs4PKU/2KU8POpwcdDna63i41/7YgN2+Trv9Xf7L&#10;JW7R5pgPGQtk63gQNYLZZuFCaqyUHSVlRFoyAsRkLwuqv43QTckX0ExMdDRx33wYZqSrBeM27CT0&#10;tfH/CESET7gwNxrBZIoPGsBhFwoDETKT/+KgBoT/IyKP/48h7AX1dU0wzE/Jv7R54tbW4a+OzN5c&#10;qvv3y2uXh3IeL1Y+nit/Mlv+bq3h69WGb9eaftrW8Wlz8zdr9a/mq55MV17rzb3Wk3+hLRvoUkfe&#10;re7iM7WpB3LDDhdEHiuMPp4fdbo44Xx5ysXKNOAgH8qN3JsRsjM18FBB9NZkv80pfruyQ3dkhewr&#10;iDpanri/NPpgRdzmbH+o7e5g0YWmpDv9uW9mKt/OVr2cKnk+VfZ8quLJZNmjsfJ7o6U3BmByzL3a&#10;W3imNWtvbdKRrtzD/UX7B4tOz7c83DN1aLhyU3Pm7Y2DpT4W6Xa0vnSPtaakHX0F23tKdvSX7Rqu&#10;OjLXdG5d382d0zd3zF3eNHFp/cjX5zZf2djTluy6oSXz+FT7sZHufS2N7Q5uSVomzWzLRqZljgGr&#10;29Z3R07dxtz6jcUdy0XtY9l1o/l1g+ml2SrXUANmJtm8lGReSRUVEfipJqwKG5fmsEhXGsVXwA7k&#10;0cMF9GgRI17GTLbhpzkI85wlFd7KGl9Vvb8KIfItgbhpfHuwbVsQLjQGWtf6Kqr9FFW+ymJPaYY9&#10;P0FBj5GTA3h6wSIDT6aWC1nLiahhS8DC5BpdheZNOTgiX52BlSZiRbFYQawmUFG8dmmKbnmmTmmW&#10;dkm2ZlmBbk6aZk05c91iaKAvVlclnp7wbmsUNdXRuzoYvd2s9ibWSJ/V3ITf2GBgT7t/T1uQiyPW&#10;0uTZXO8w1OvZ3qAc73XbMBM21e0x2e6+OuS3acJ7y4T7ngX/QxvCD6wLPbo5Yt+6gIkO8VyPfLhR&#10;tGnUa9dUxO7JpKlq/+ZEu/6C4IXWrObcCJ4hVpWRcnT79sPbdx7cvmP/1i271q1bmZhaP7Nwct+h&#10;o3v27t+1bW1tauPGucOH9h3at/vk/r2n92xf6W23oRpH2piXh7lOlCbWhNm3xDjXBammMgI3lsSs&#10;yw3fV528pzzuQA2OyJ9qSYWeeW+o8HZv7oOB/NdT5e8X6z6uNgF9u9z0zWLDu7m617hjpYobbelX&#10;m1MO5Plfa0nFDw0eKX08WHS7O/tUVdTlptRLjSmHCsOOlUadr0s9XZN8tCx2R3bgkfLY800ZF5rS&#10;rnfm3ukrAsJN4wdLkB/5p8Mld7qyb3dmPegvutSYdqwy/kBV9I6ysNUsn3XZ/ptyQ+ZS/OayIyqC&#10;7JsywtfG2mbH2ubGOgfba6f7WqcHO0a7m5YnB6oLM7ITIyb6WhfG+5DJ/MxwV3tdaVVhxuxYz/RI&#10;18Jk/+rcSEdLdWFuSntDRUluamlOcn9b7VhPc1dDeVtN8UBbbVdjTUlueklOVmNNJQwO/39A5E01&#10;MCXDpCohuD0tuDvZaybXf1NZ2JZivz2Vocdb4k+1JlzoTkM28rdHCu6M5v9HRP7+SO798fy7o7nX&#10;BnFreoTIH2nL2F2XslYS258WNFWVu9Dd1VHTUF1WVVFRNTzUt2vn1kvnzj959HT3rv2jYxN9A/2d&#10;ne2D/QMz49P9vX2NjY3Z2dnbt28/f/58b29vZ2dnW1vbyMhIX1/f1NRUT0/P0NBQfX39zMzMtWvX&#10;Jscn7t25e+jAwWNHji4tLD59/OS799+ePH5icKCvrrYaOXiZnZnq6e5ER7w2NTRWV1YBgVBRVh4W&#10;Ejo/O7e8uDQ9NdHe1lJfV9Pf17Nt6+YD+/eePXPq/Tdfffju/a+//PTyxZNPH979+PHtiye3v/3q&#10;2b1bFx/cufz41uWvH9/+y1dPT6+fCpPRir3kDUFWbcHyzhDLnnDlQKT1cIzdeJzjZILzVKLzmPo4&#10;nM5ox/Ig5Vp70f/48cX//Mu3//zxza+fXn18/+zj2ye/fXjz6fXjn948/8+/fvru5eNdm9eG+jtW&#10;l2Y3bljpamse6uvevW3z2sLCwsz03Oz0yPDgzPTk8tLCxg3roLUQLSku3LRxPdzv0SOHEPK+f+++&#10;lKTkmqpq+HE2b9y0Z9duIBwNV2PrB/cfAGVneweknj55auP6DcODQ6C8c/vm4UMH1laXN2/aAPVP&#10;TY7v2LYdCkISEBQEwoH4g4eOHDoMv/OpU6dOnjx5XB2OHDmya9eubdu27dmzB5nJHzhwAFnKg37n&#10;zp04KL9lK9AO4Js2b1i3fnV5ZUkd1tavGx8fh2fR19E10tEz2tQx29a3WNseaMZyx3SC9I38dHUD&#10;DfTdNTBPTX0PTbNYuspHT+qjb+2pa+OibedP8g5l+vuTPV30nAIp/qGM4CC6bzg3IIzlE0ByjmL5&#10;RNHcY2ge8TTvBLpPJNkjjuEbQ/eLoHpGkD08dZRBxg4BhnbhRNcUXlAUxRMonOSZKoyK44ZHsMOi&#10;+dHFriUhnEhbLbtAkmcMxz/AxDGK7p3ADgozc01hB6ZyghJpvkkM33iqVyLdBzhuIE/zTqH7ZrGD&#10;ctjBubzQPH4YEAiIEC5fLolDTuSzmIH5nBCganESUKUooUwQW8KLLuXHVIvi6qVJLcr0WnECEO5N&#10;XpJUL05EcHybMgOioK8QxZYJo2tlydXy5DxuWIk4tkaVWiSKzmIHl1rElohiivmRf0bkcUt5i5gy&#10;UXSJKLrYPKpEHFVoHo4Iea3JFQZlcHwz+SFwOxlMv2xOYBbHL4vnm8L1jGQ7RVm4lQSnRDsHmGF6&#10;3jaOHTV1ga7ujgqlgEEL8vWqqyyLCA5wsFamJsQWZGfkZaYBpcTHxISHBHh72CgsczNSKQRjCz4n&#10;NMDXnMvS09DQxTADHW2SqZGhniaQibEei0lhMCksFoPNgS0k7CiFFJqYQpUTaUpTkkrbQGJKtSOy&#10;XCksNxOyPZXlwuR5ACcznIh0HIg3oroY03HvH/pEG2MqDnoiBNOIYq9LsDIm2ZEYLmY0JzITrwFZ&#10;yptQbHUMpfqmlqZkGxLdgUi1MzZT6OoLMQ2ahhYJ0zDV1DbT1adoahMxjKihTdfSExiQrPWpjrpk&#10;eyOGC4HlYsp0NmO7GtEcDCh2IJO47kSOmwnDCTTASWw3uASZaa9jKKCxreRKV6W1i421I2zsSGa4&#10;JSKFRCWY4DA6vpM1MdQ3xA3YYW+L9rAggx44iiLwHTRIBgGh86CE/S/S6OjogAxK4FAPbIdBCVEI&#10;MP5/mSO0tLR0dXUNjPRNCMamZiZAIMA2Gt9JmxjqGKotaXUweEj6BtpGxnq6epogGBrp4geZqj2z&#10;Q9DHbXN1EEAPXFtb8zMwrf5gYGyMH9yKrv5lVw5R0CNoHlWiq62D+2r7w0weR+fV4X+b0UCGIlAQ&#10;YeuIEBaPCBqDEHZDQ31oCWiQbGRkAARRpASCgl9weZQB/4cF3IM/NJUIK3aEwiNOIhJMjA2B0Poc&#10;LdoRHA9RHNY31MHdDand5DJoTHOByFKq5HFFLJY5hS6gMyVMni2D50TjupHYHgS6u7pP4l+M1D3T&#10;EbqrmuxMaPZq23l7Myb+jQc/mYDpYcpwN6Hh//ABGSA/guCBECKPKkGIPMLrUYck8j1M6bhjeirT&#10;A/9eRbHlCFxZfDsMM27vGty774Cvr7eHq4O9lSXuOJ5NFPNwr/E8FkHIJ/O5RGQgDxzIQkDFTeNF&#10;TEshXWbOUElwHzUIi7e0YCotucBlYhaQxJwJ9Gc4Xsil8NkkKznfyU4a6OuETicNC3KPjw6IifCN&#10;jfQrKUgdH+4YGWgd7G0aG2ofHWwbGWjpaKloby5vbSxFiHxtZW5dVR4ISEagfJ36gFbkZwZh8SAD&#10;NdeXqDH9is7Wqo6WShCAd7fXACENgukhT0tDaU1FLjSgqiz7ix095O/vbpge71lZGO1qqy7OT4FU&#10;5Ee+vhquVejhbOvqYOXn6Qrk6+lmJZdaW8nVoLzM3c0xPy+zsaEaU0nZFjyS3ILhYS8P9LD3c7cN&#10;83eNCHQP9nGKiwpMS4pMig7OSoxKjwvPSY6JCfaRcGleztY5qbFJ0aFA6QlRGYnRIKTEhqfFRyZE&#10;BuNG8SHeYUGeoYEewCEaEx4YGxEUHRHs7+PO47Khd6r/8wW6MMXL27ewuKilrTUmLtrd001lLUd+&#10;5PEXFH/rddSbShyRNzYycLC3Dgvzi4kMQoh8ZJBXhL9HuJ97qB9+rCv+ASDQI9DP1c/bKcDH2dfT&#10;wd/NPsjTyc/d/ounmi8Et+Dv5ujjbOdhb+VqowACAXmt8XBUuToqbRRiqTkOx1uK+JYigVyM49dy&#10;Cwsxn89n4p9fhWpDeATBm6vd1CBEXioUIrweOI6Vqw9HFXI5SDCH+2cxcGcbakRewOcCISweOI6D&#10;q4F1BLUjRB4uh674GVZTY+uggUvg6LkaZ0f5QYZU1DZEkAdlg6ZCEcgGeRBBUxViMeglXJ6AzkCw&#10;HaocfSHgMhkMCu4gA1kH41ik+v8bYN1PNjGhEgiI6DCOkEhAnw3djUxM9Q2NdfVN9AxABg2DRBFx&#10;+RJzEU4WUgH++ZoNRKbg/rKRmTyNQYcBDM0WEECA4YkDt6nGUhH8imBWiArUR31KpfADwy2yORwe&#10;ncY20Mdt5BkUKs3U2EbEdRYxRHrYkam2N4eW/vuDQ//19q5/v7zxP1/e8M+Ty//pxDqg/3J6/X8+&#10;s/afTq/+68TS34/O/+3Q7N8Pzv91z8zP28Y+bRr6uKH/2w0979d3f7Wu/TVs8LZ2fret6+P23l/2&#10;jfywa+DTzv5/HJv525GZfx6f/23f+KftA7/sGf9t3yRwoF/3j3/aPfrj3skPO8ceL3Xdnmm9MFSL&#10;I/LlaSs50QvpYXOpQUvpobvLU862l57vKr08UHF1qOrGaPXtibr7M02P5lufLnU8W+58stL5eLnj&#10;wWLb7bmm86MVhztzdjWlbK1P3lyXNlsSN1IY15gaKaMRjNReibU1YYLBzxzHBW1MTxMz0dc2M9Di&#10;MkhWMpFExIHBTiqg5aZEV+anFqVEJgS5xvjYpoa6ZUZ6poS4RPnaBLvJfB1E3nZCP2eRl5PI09FS&#10;JeEpJCIbpUoskijlKktLS/xMV5nUwsJcIZMDySyAKy0sJCKRCB6HXC6XqQ90hWdkofYspFAoLCRi&#10;kdgC+jqFRhVLcefzoIcHymAw4NlBZrr6YzgoQQMvPjx0BKZDFOZR4AgZhy6BLwrUczNkQNAzcMhA&#10;U590w1Sf2grZEL4PAepHHC4BeSBAtZAHAlqygAYqhL4Gqwn1/+3hJvP4tI8MCsyIhvoGMEiZGuPW&#10;CDC56uvp4KC8rhYJ1h7ogARjUx6FbIJhbkJWdbRff0b4QLJPR6R9V4R9X4xjf4JbX5x7f4JPd6xv&#10;Z1JwUZC7gmRE1sBYBBPcOJ3NYdDws4vh3uFdMDQy0dHVNzaBeZ1kaGisvlE6yQz/FxA6CQZFOo1I&#10;5TI4Ang1aSxQ0ih0NhN+BPxoVxYH/+8BCHC/8HZwWGyomU6G9YsJvJ5MMplLp+PvNbxpRPxAV3hb&#10;QQNtgLceCMYHfPRQH1hNMjAkwDJJfb6rlMdnEgl+zrYFabEOcqGUS4H+s239nMKCBd3O3lasUvCt&#10;FQIXawns0q34DBWDLDbWkxphtmbYZHHcDejD6zter2/+ZkPjdxsbvl6p/nZd3buVqruj2fcmci71&#10;JZ5ujzjdFXOiLepQQ8T+moijjUlnWjNPNqWfqE892Zh6tjX1ak/m7eFcoBsDWdd6sy53ZVxoTz1Y&#10;Fba/KnR3RcjO8tC5NNf+KKv+GNs6b0GNt7DEmdkRqhyOdQRayvZdSPdayvReSPecTHacSHSaTHLp&#10;C7MdT/BOFZIcMMxTV8sd0/bVNgrSNg3GjOJ1yFnGrBxTVrS2UQCm4a+l4a2JeWKYL4ZFahulEVkR&#10;mgR/zNDfkKjEMBstzFYPs8KwRxs77y8lPVoKvTsV+GA25PFc4I0R56eLHnenrG6Mym6Nqa4PKC93&#10;K6712V3psbnYLr/SrTjXKrrQbnG+TQR0qVNyuUt6qVN6pVsG2a72qp7M+OwpY01FY/OJ+suppmvZ&#10;xOUM0/W51PWZtJVUykKsyVgQNhOBnW/iXe8UXWnD+Z0+y7v9insD8ocjsgfD0oeDuIH8g0Hho2Hh&#10;zS7WlRbmV3OuH1Z8gb+dtX8+IX8yKn0763inS/W433vEFasWYYuhJudrrV5N+n016/Vq0uHxoPxR&#10;v+LZsO3jAZsH/VZ3exR3uiW3ugRXO1i4a5pW+tUW+uUW3H08kBqIpyC61k691sX8cr4rspG/3sO9&#10;1c+7OyS8Pyp8MCZ8OG7+ZEL8bEr6fMLy9YzyzbTy6wWrbxdtvl1S/bhm88Oq6ocV5adlxU/rrD8s&#10;yj6sWF9vErbLsVlvk7fTHn/dFfh+2fHbVdsP62RfLYi/mrN+Mmxzrk486IlNh2Eb0ow3ZZkebxId&#10;buCd75dfGlJeGbG6Oow7n7k1rLraZ3lnxOrdmterFdeXy06PZ+2uD8sv9UkvDyouDyjP9cnO9srP&#10;9MiAzvZaQvHLw/ipsLcn7W9PONycdLg17nhtzP7qqM3VMdWVUcsLw+KLo4qzw1ZHO61P9bucGfQ4&#10;1ud0tM9mX4dyf7vL3g7fyVybPHdSki3Nj2vozTROd7T8/7L2F9BtZNvaKFom2ZYtS7ZYtiRLsmVm&#10;ZmZmZmZmW7Ili8yMcZw4bIeZmZmT7jSku9Pp7k1n439g73POnaXqzu7/3HvHe/e+t8bnOWbNWrWK&#10;Vi34ND1XoadtnrtlrMAknEuId2CG2VICrKnR3jYethYCUyb2L9gEPR2cJgLQ10EXzoEGB3pbY4Kh&#10;oR76QyAJ2gV1QHkY1v8POh7bxPBrRh6nqaED37K2prEm4sWjqBl55ZuDYzfnmr/cN3RrtOLxTMPr&#10;pbYXsw0vZxu+WGr7dnvPd+vd3+/s/bgx8NVKx7PJhlNtafur4layAztcWK2O9Mkol505YXuyww8V&#10;xx8vTz5VnnK0IOFUaerpsrTjJclHChMO5MZs5sUeLknayArfnRO5PSN0Ksp9JMxpMtpdGmRbKzQu&#10;NdertTbanhd8rjPnQmfWfXnZq8m6z2ab3kw3AF5NNjwbr32sqr0rr7w2WHqxr+BsV96Jtuy9Dakn&#10;pRVHpJWnJ5vPzfWs9xZt9BbfWZdNV8fnu9EzHYwHMr2OjNYdGqnfJa46oGjckNTskdcem+6+tWfi&#10;0cHlQ+Pdp2cHnh+dPzHV2pnmtqOv5Po21ZPda+cV8unYxCJDSh2RVUcwLdOjNzNt2y29azhuxTSH&#10;Kp5Pg31wuaVnJtkil8CuMTKvN+DU6DEbTAQZGsYFNIuRjKIdPaIwS0t3GiWUxYhm05MErBQr01Q7&#10;szx3QaWfXa2fXXOwfWuofWeYI6AnwrkP85GPQNn5riiXjggnjJGvDbYt8bbIdjJNsjEJ42jHWhoE&#10;s3S8TXQ8iJrOBCTOTnuwyqKjCN+SrwGozdAsT0IqkjWq07Rr0rXqc7XrCzRr8pHaUqSuUrMkHxH3&#10;8ddWYpITteJjkfHRYMmQS1sbe0hi2d/H7Wo1nxkLnVJGibr9x5UpZcV2bBbS2x0g7vdpquH2tPLF&#10;7RbD7VYzg56r8rBt0pCdkpDlLq/ZFtehEouePLay1nabKHD/aMzh6aRtAwEnp3P6MixSrJAwGhJE&#10;RMIYek54DVeqcX546OFtK8d2bRzZu3NrY3n73OicYkjW0THSIz63eezc4eNHt/bv2bO6dWhj/75d&#10;R7Y2L504fuXooaWhPmsDrVRXy+akQEV5cluCZ0OEfVOY7Uh2yEZ9+u6q1AN16buqEvbVJR1uST/a&#10;knqpt+CutPS2uOiRouLVWM27maYv51rUaEPXB0ZXO2h+oawBPJKU3uzJudOff3eg4LG07Jm88rmq&#10;Bo1BP9p4f7DsXFP6jZ7iW32lx2qSzzZnHatLudxdeEtccUsEhZeBfCireTxc9VBSAfK5su7JcMWd&#10;/oJbvXn3xKXnmzMOVsZv1sXvrYtbLgxeKQzdXhw1lRk8khvZEusz3lm5NNo7qeyeGukfk3Qvjgwt&#10;jg8rBtoXxqRrsyMgZ1WDk7J+UMaH+yZk/aOSHvlA+/yYFNWHe4cH2jpba4rz03paa7uaq7ubKoe6&#10;mzAv+6aK/IG22qHuto7G6paaqlG51ErAx1iJ/0cJYy6w9LPp/5Qw7gMSxsiHOgqaM2M6M0Ll+eEz&#10;ZRErFRG7ayMONMSc7c0AXBTlXB8uAtxRlGGM/JPR8v/ByD8aK7+nLL4+nHdNivrInxEXHu3J29OE&#10;Rq2RF0SN1OYtDw9Ny1QKibyzs7uhvrq6qrSrrXVqYvL06bMXLl3cv7lPJOpXSIdH5SPjo2MtLS1y&#10;uby0tHTXrl3nz58fUieVSjUyMjIwMDA+Pt6rTlVVVbB3bXVbU0Pj7PTMkHiwvLTs+NFjz548ffr4&#10;yeaBfTXVlYPigaFB0ezM1OLCXF9vd093Z09XN+Tv7+3raGtvrG/Izc5RKZQ7tq9Dnonx0fKykuqq&#10;iv6+ns6ONoV8GPU339hYWlrYuWPbxXPHz5zYfPn01vuvnr9+efez14/u3Dj/8sH1zx5c/f2bewXB&#10;jtlu5o3h9k3B/I5wi94o255Im64Qy+4QwUCktTTeEcYw/bFO+a7Mbb0l//3x+X/9/t3HLx//9vs3&#10;v/nw8uP7pz+9f/bTu6d/ev/277/57u29m6sz41Ojynn12ZVKeVtr88b21Z3Li8vTk7OTY/NzUzPT&#10;49NTYwvz05sH9uzds6u9rWVmenJyYmzP7o3ta6t7N3ZePHtmaW42JyN9ZmJy946dS3Pz+3btPrJ1&#10;cGvf/s29+04dOw7KxMjo4c2tC2fOri4ujatGDh3YPLj/wMbO9ZXlRXh6a9tWoLSLF84dPXzkEBx4&#10;YBPzssfofoydBwXSMXUc+VPqdPjw4f379x84cGDHjh07d+7cu3fvpjp8POocr45dA+9rY/v6zrXt&#10;AHjs62vbt23btra+fWl5dWZmbmpiemRYOSMfGWruXJaMzDX35vIdfBCtKJxhkIZmiLaWDwzOEe1g&#10;LZN0qnMYzjoM5xyC8wzT844hBkUa+ocZ+IYQAqJoEYAYZlg8JyKC6hdu4hVH94un+CRSfFNp/nFE&#10;j3C8a5i+S7iBexDOKYrgGaTjGKbv6ovYeCIWYE8g++XxYgsskqLJQeGkQCiq2Lk4gh7trucXTouI&#10;pPiGE9yjjHwiCb4ReN8ss/gSQWoi0T+F7J/JCEql+GQyAjLo/qkUv1x2ZD5HzcWzY8o4sQCMlC9m&#10;RxeZRVVZJJWZx5WYRWcaB+TRQotNo7CVXavNkwFV3KQaXko9P63FKhtbx7XZIq2Rn9IiSGuzzGi1&#10;SG8XZnbb5ADAUmMaV8dNbLRMaxKmdzjktdjnFJtGYz7yFfzEIrPoSl5itSC5hpeExrThJ9cJUkCi&#10;ECShwev5iZW8hGJ2ZJl5TLVlYo0wqdIitkIQU8qPQuPIc6JSKQG59OB8ZmghK6SYE5rF8ktl+yQJ&#10;fP2Ythl+0U155UWJ6UlhUX5OLtYcbmpstLebc3pSfGVJYUl+TlNtVU56SnFednZasq0l38fdJSU+&#10;JjUhlsui88yY0WHBBdkZHs4OMF6CgQ0Mkwj6OLyupqG+tp6uJoVsRKObwASQZWpuZiY05zowWfZG&#10;RAs80dLIxIFg4kSiu+sY2hiauLIFYXQzXzLDk80Pxhh5Y5afpqETutoqHY21bah2JcZITIy7xBna&#10;6xOd4FgAieZpRHFHA9eoF3TVM7ImUlwoTE8S2dXIxMnQyArRoCEaJETDCNEgaGqTtHRMEMQYQciY&#10;jzyO7KZLdSWyfU3YfkSWN5HlqWviSOb4GjE9DGiuBIY75iNPYHjqm7jgSc50Mx8Kw4Vu5iS09nJw&#10;8nN18bGzdSIb0/RwBmqfbKKhoSE6aTU2IhDRgDMwjYUEs2bCLxFpsITNozHd+Jc1/zAvNHTCq572&#10;whwcJOyFXXg8HnN0w7LBLqybgI4AOgUcDoct4goSb6hvRCIYk0nqFdCMCSaGBiS8riFOB6+trYPg&#10;1Z7yGDWvq6elj9cBXVsd7AXrVjCmG/UrRAPa4OBEcEdwtZDgFkCHBApcFXadsAkKJj/R8ZiDvJoJ&#10;QX0T/0d3BpsYI4+R6QA44/9g5w3UgWj09dHVXzHmHSRsGqKMJboJOigYNQ9G9ROFCzMgoyFoYQPe&#10;AolgiDcxJmJ+8QAjggE2GoerRF1k1CN20OGCQYECUed6dfR/lA/h8i0F1tZWDiwmF4830dIx1tVn&#10;GJGtjOno/2cYMwNIDH+oir9m5LF/6QAQGR5oyBpTL6hIFG6ACTuAaBZobBpIYvpCHcaqMaYAsHVc&#10;AVh8G3WIG18UaIX0JJh6oz7yDB8Tmg+J4mVC92KwfUlUG1fvyGs3HzQ2tcTGRaJh0C3ZFmwyl2Fk&#10;JaADhGrveAGPasYy4piRPjHy1hZMWwHKPtnyUEYeW5rVwYaDBZTHGHkrAYPHpqg94mmYm7yQz8Qi&#10;yzvb8yBDZWlWXla8v7dDVJh3XJR/YmxQdLhPVVn23JRsYkSsHO6WSzqHBlokotaBnoa+7prujsrO&#10;tnJAe0tpc31xQ01Ba2NpUx3q1Y6FoAEFY+TbmtBY85/Q2VqFkfIY8w6KuK95sL8Fw9BAq1zSJRvq&#10;nJmQAgZ6GrESGmuL4NimumLY7O9uGFeJpsaGQK+vLmisKuhqRun4+uoiXw8nfy+XIF9PQGRokLO9&#10;jZOjrYO9tYO9lauLfUZ6klQygDjbciw4JlY8qr+HXWpcSHZKVHFOUll+alE2Gjg/NzOhOCelKDOp&#10;MCOxJDslzNfNjGwY6ueWn5GQl56YlRybnRKXmRSTHBOWnhAFSmJUSFJ0cEyEPyA+OighJjguKjAe&#10;jLFoNPmI0AALARfqKMbI4w0Ivn4BpeVl3f19KWnJ3gE+js52LDM6fN7wCcHYUlcXDZGtZuTRCaeX&#10;p2tCbFhiXHiSmpH/9cquGCkfEeoTGeoTGxkAp44M8grzd48N8Y0L90f3BnuD5deIDvKNCvSJDPAO&#10;9/PElnUFhPoB3AJ9Xbxc7R2s+ZbmZhwm1dyUYWOBsr+W6tjrdpaWNr8EXjej0cCIkeAYI4850aNc&#10;PIeDEuVqT3NzM1MLc64pHV00lcmgoTyzGYvFpHM5Ztj6rmDH1n39mZpXM+8YmQ6FY2DT6b9m5LFN&#10;jF4HI+QECZcBm6Bj9l8bIT8chWUGCZcK94JmYJlisSzADmdEb4pBB8DV0kyMmVQKNC5GeHRZS0MD&#10;dFVeogGeYmRENzamkVAPXMjDMEEdcplkKsbIE3T18do4QxzqRMyi0LhMU0seH8DjmvN4AhbLjEyh&#10;oZFqaAwTMpWExo+nkrGfFNXdgIE6jAgo0LNixCufz8fYVcwCCoPBEAqFYIf9XLY5k26mizOgUGg0&#10;CpVshHfiszz4lHAr6vm5gT/dOPCny+v/dWf/v11a+/fL2/98auF/nVr+t9Pb/uPc2t/Pb/uPC2pe&#10;/vTS304u/Glr+nd7x39YV3zYNvztytA3K6KvFvs+n+98t9z17Ybom52i73YN/mZT8XGvFPC3UzN/&#10;OzkH+Gm/8v26+OMe2W83R36zXwnyp03Vt3uHPx4Y+2aP6slC353xrsuyls22on2NBWvlafP5cRNp&#10;IeOpwTvLU052lZ/tq7wpb7qhaLipbLw90nxvvO3RdNeT2Z6nc71PF/vh8Iez3bcn2s7Kqrd68/e0&#10;Ze9qz16qTZ2vz5SUJFcmhbANtUk4bTSanpY29C/Qy0Cjr6etoQMdG/oTNcKiGttZC+yseUKeKTSg&#10;lQXp9aXZ9cXpeQmhubEBubF+hYlBeXF+8UGOkT7WUb624V7CAFdzfzcLPzdrGwuOo62Nm4urpUDo&#10;aO8ED9ze3t7Cgm/OZdtYWdta2wgtrOxtHTA63sbGxtHREfLApq2tLbwmeFlghPqNucmbss34FgKA&#10;uTlKIsNrhXcKOiR4obAJEvpabEBAJpNZLBZ0d7AJRqgSkKB6gJ1Go8EujGfHqgemQ4IzYvUEJNQQ&#10;yIZR9rALsqnJd7RkGGFAUSCxiySRoHwYuECNQ0PXYbvQvp9gBI+UZAQjHgJ0sQw6FfORNyHg4YGb&#10;MZgAAxyeQTRhE43omkikLbc7PVJeECdODRhI8han+CpyQqWZIUOZYUO5McPF6bmBblQNhIrTYJGM&#10;0BVWaXQWFMJCf1uiUumIhhbBiKSvXtdFTw//iZGnkmGQSaMZU01pLA6TbUY3BR3sGCOPrg/NZtMY&#10;6L3DbcIdwfNk0OhQLHyShnq6GPkOgJaKSTLmoR8efKckaApAYcLzJJHgK4KvHtoBGsGIQSSBRP/x&#10;AkFA4dKppsbE0pxUL0er+DDf/esLJbnJ+poIj21ia43+44WRLsIk6XNJ+jwjPWsi3tpAy5mALLdk&#10;P945/GrH4Nvt3d/t7vtqtfnDesc329o+m6v7YrHxxVTly7nqB+OF1+Xp50XxJzpjTnYmnOlJP9Od&#10;daI182Rr9un2XMDlvkJ0NdeBnJvDqLfdLVnJFXH+hb6sw02RR1tjDtSFH2yOWy8PHU1zncjyHop3&#10;6AgV1Puw+mNsVeke8hTX5dLw+fyglaKQxaJAwFSWz3i610xu2FROhLcWEqCNBCCakQg+VYeao8cs&#10;IbCbGNYVRpxcfZNYRDtKQysIQcK0NMI0NCMQjRRtfLo2IYfAjNMh+iI6nlqIsybihCDzpRGPFmue&#10;LiU+mA56uRDzYDz07kjAs7mw+5MeT2Y8rsuFN5XW14ZsLg/Y3JC4XhU7Xeq1uSa2u9RncUVkgZHy&#10;VwaEalhdH7S9KrJ9MOJ5ccBhKUd/NkNvJB5ZLabMZOkvFZHWSilL+ZSFLJPZVKPJeB15GHKqxeyW&#10;2OpGP/+22PLBsC3goczuoczmgUz4TGn7XGX7SMZ7prJ8IOWdbzH5bMr9/ULAV/M+r8edvphzfT5i&#10;/WLE8anc5YUsYG82Y8AZ6bJFVAEaVztcnyn8nys8X6jc3054vVA5P1M4Ph62QwPTDwnuis1vDJje&#10;6GPe7Gfd7KVf66GqQf6EG33UWwP0W4Om6Aqu6gjyKKScu8O8Bwr+41HBkzGLx6Og8J+NoVFrXo4J&#10;3806fD5th/q8L7m+X3D4zZrbDyuO3y+jdDwoX8/YfrfkdrKS3GuDrCcyP26L+nGH/9eLbl8vOX+1&#10;ZP1uXvj5tNsDqctSsrbEH1lI1d1RSFovJh3r4J4esLggsb6msr8+4nBdYXNrxP7OiMMNqc2jMdcP&#10;u6JezHmg8WrGnW/IbS5L0QjykPmCxOasWIjh3KAVbGKM/L0J93vjHncmvO6MeN1QeVxTOl1VOV5R&#10;2VyUW5wQca6Ou54acjwr87w8Enhm2OOE1OnooONmn8NGh8tKk3dtOD1agHPUR8I5xoXedtku/AJP&#10;ywwnswQbcqIjM87ZNMXXuiw5ND8hOj0yUkCno9GiYOyOhYYwRP8rFhv6w5Ada3kI+nrqyDZaMBHF&#10;KHh0rK/2LYLZAswuMKYeBvpgxAA6zIl0EWh2EBsy7va++ccHJm8sdb/eK3m+rfvRQtPNkfIn0/Uv&#10;55qfT9e9W2z9erXzu/Xujxt9HzcG3s413ZWXH2tKOtGaDh/mdIJnoy251407FuYs9bbsdTDttWMN&#10;u1pInC3krlbDrkKpi+Wgi0WvHafTitVlY9ZuzepzFQz72Uv9bXvdeI229BpLk0oLo0Z7ynyaz5H6&#10;lJ2FISebkt/MNn822/TVUvvnc81wxlfTjc/Gax+OVN+Vow7y53oKzvYVHWzOXK9JuDLeenGq7ZC8&#10;5shI08ZA6bGxljOTHW1xLnkujLpwqz2iki1F1Zaydu9wzR5Z/Y7Bqr3yhtW+0pXeshOzon2K1iPj&#10;7a9PLh+QV8tKw4+Pt52dEb88uHFnbrrdybWQQKkgMKsNmQ0mvHJDs3wdRhffq4XtXkQQZOiZlVCE&#10;dWyHeqp1HZ5TrcOsMOTkEdh5FOFsTvVcdcdChyg3KNyDwQpiMiLMGEkCVrKQlWTNzPewqAl0rPKx&#10;aQyyawmxawtz6AxDY9f0Rrr0Rbn2RjrDZm+Ua3e0a0uYfUOwTV2ITYWfZZ6rWaIlMZStlWBtFMbW&#10;8yVrehprOBsicXY6kkrLtgJ8c7ZmU45WTapmcRxSFo9UpWrUpCFNeToN+Uh1PlJfhtRVImVFyIjC&#10;dmrCZ1Dk4uSAFBUxVaqQQYlXv9i1r99RKfefHIkcVcTKh2KVkmRfL00fd2Sw37+nw767hSftForb&#10;uMNtljMijx2qCGW9w0SjS3O8SW0UsTeLN1Rg0xTHrAohKYocZ+u8D0pSS9zxQcZItp3ReHHMRnvF&#10;SmvtcEXZSEv7uT17T+3Zs3t5/sCO5cN7V3ctT26fVsm7O8YGBo/u3Htq6+C5Y0fWVmZ37lw+fGjr&#10;xJHD548euXR4a/uI1IVGyPCwLfa3lxUntsd5NYQ5QGc6EOO+Wpp4tK14syF7f33qVlPa0bbMI80p&#10;F3pzbw+X3hoqfKKqeK6qfDNRh+Hz6ea3k42vxupejze8m2kF3OrNfSQpfTJcDsoLZfVLVc1nU81f&#10;zXe8m25XO7/X3hFXnm7MOFmfdrQ66Wxr9o2Bsqt9hbfFZQ9lNbdEpfelFffEpQ8lFY+klfcHy+6I&#10;Cm8PFNzsy7vSnXu8IXlPeeSB2rgD9UnQ3SwXhGwrjp7IChWlBIoLE1Zk7ZPSthFJh0LcvjQqnR7u&#10;nxsZmh+VTMr6Z5RiUGZVg4AJWf/ylELW3zajGpwfk6oGu8CyNK3o76gryEmGudzwQIdisLunuaqt&#10;tqS1ugjQ21w1MtTd3VTdWFVSlJvZ2dLo7e4CU/3/3xh51BFKjf8tYbwJJBj5EBEkPdCtLTO6IzVo&#10;vCxuqTJuoSj4QGP8/vpotBPvSb8wkH19uAh67TuKsgcj5fdV/2TkQT5S/czI3x8tvSlHXemvykvO&#10;DRUf7cnd25i2VJkwXpYw0VSwKBmQ9fSJegaGh+UjKtmguK+/u6uxvqG9vXN6Zu7SlYsnTx7vaGmV&#10;igclg0P9/f1tbW2Dg4M1NTVnzpzZ3NxUqVRyuXx8fBykSCQCOTAw0NLSIpVKD25uqRTKyfGJuZnZ&#10;nKzsro7O2emZ+dm5vXt29ff1jKgUQ4MikFOT4yB7ujs72zu6O7t6u3v6enpbmppTk1PEA6K9u/fM&#10;z81AhpbmxqbGerlMurqyBBY4ViaT9vf3ymVDkqF+uRTQe+3yqTdvHr18dvfl0zvP7l/98tmt3769&#10;f3RBluRsVh3u2Bxl1xll1xvt0B/jOBDl0Btu2xVi1RZsWeNrXhMkHKlK+cc3D//y/snv3j/96btX&#10;3371/OvP7n377sFvv33xw7snP3z29Nn1C+tzE3Njqm1w/rm5ianJAbEIbnzHttWNtZXluWmwwwMc&#10;H1OuLM8D9uzeAZdaV1utkA+vLC9uX1vdPLDvyNYmfIOVpSU9He3rq9u2razu371nx/b13Tt2omT6&#10;5tbWgU2wLy8unT99Bh7XzMQkPIF9u3Yf2joIz21t28rGzvUzp0+iKzYfPbyxY+eBffuxVWHhwM39&#10;6OqsoABOnUD94k+cOIFFkMfc4feow9RsqNO+ffsOHToEu0Dfvn37zp07scvY2L6+fdsaRscvQVpZ&#10;np2F+10YV47NqCZQH/lu0WjnwM5BVYNvmB+Ci9EzCkY0QjU1gzS0Q3FGCSYWMQSbUG2bUB2XCF3v&#10;BJPQBHJEkI5XKN4vlhIRz4iOpoRGM0Kj6EFhFO9Iul8U1Tuc5B5BdIsmeQRo2fggVp6IZYC2gw9i&#10;46dhG6BlH6rnEkP0jif6JFIC0pihycyweHqYD87Fn+BT6l6aaJ7ka+gXyYgJJgbGUP3DDFwDdZyT&#10;aGG53KRsVhwgxSQonRaUyQhKMvbESPlsVkiJRUKRedwn1/hPSpFZVD4zHGPki02jMo0DChjhZZzY&#10;esuUavPEGl5KFTcJ846v56c1WWY2W2W0WGc2CVJbLNPbrFB3eJSat0xvtUhv4CbVcRMrmNH15kmQ&#10;p1GY3mKT1WCdUciMrLfJqBGmVvATS9mxZRx1NBuLVIyO/6ebvEUyoFrtJl/Oi60UxFdbJqIB5bkR&#10;KHiRBezQXLOwdFpADiM4ixKQRfZFY9eYBRYII+LNPOMsfOLsA9vyqhtzy7ytHGzYXDueeUJEWGFO&#10;ZnFednlxAcic9JSq0qKS/Jyo0CB3J3snW6sQfx+eGVNfW0PAMQ0L8s9ITgjy8zbQ0THC65sYEVDf&#10;BR1NPV1NQwMcjW4M0yAmC2ZmHJaZNcfciUqzNSbb4o2sSDRnPNEeR7A1MHGimfljPvIsboAxzR2l&#10;19VrvRox/IyYPoZUT5TfpHpgvsNGak95NHYNwQFgaOKqT3SCvcZ0LzzJmWrmQ2F66hNtjMjOZIan&#10;obETwdjRgGiNIBRE01hDi4Qx8jg9dVh5hKyDNyfQ3HQp7jiKiyHr56g1JFMvA5qrId3NiIkyqkSW&#10;J2YHiUazoXkQaW5w/QQTmHB7u3uG2dl5ODm6czkCQzwRiyNPIKAcOsxesQksRrWDDjNo0CHBzBfs&#10;sAkSpsCgYHNhLBtmgQSTTz09PbDo6urC/BMUOBYmmKDg8XiYSmupE/QIIGFurofX1dLRBOjq40A3&#10;NDIgwklQl3kDAuq2pq+r9osnkgx0cBoYEA00dg0AG7jC+FZPD4dx4jCCVVPkqMM8JFDgYuC8cFXY&#10;BcA1w0XC1cImOkNXs/NUMoVsDBN01HMOJUDUa5tro6QI2hFCpwZFYT71kNS93M/BatTngQw/b4KC&#10;0fQgwY6R7wDIhkejeqAkPpEIjxSNBQ8KnJ9CgQeLLtMKOgB2kX8Jcov9Yz0Axu0wCNdDhRbaO8Pt&#10;a2nAJurhaqBPMEJj3cDrYrFYNjZ2Qktbc64ln2dDpXINDRlaOiY6ekxDYysixQVqKZHuZ0Tzhfqg&#10;Xr4VDf5OoKFrumI/HRlSXbGfc0imPsZmvmj8JYYvVGkKO9DE1NeY5QOVGcsJCtnMD3SMkYdNAEbN&#10;oz7yZj56NKiKXmgMegr6YxV8LyS6O9XULSq+SCQZT03LdnV1dXO2s7PgmNONbPgMOytTrimRwzIy&#10;55hga7paWTIt+DQ0do053UrAsObRhVyqLY/haIXGq8Eg5NMxT3mMkcf4d5BCPlPApQEseagRCklP&#10;jZyakPR11VeVZZcVpWelRcdHB0SFeSfHhwwPdowpB2RDHcOD7SAl4maZpG2gr76zrbytpRQktpor&#10;RsFjAWdAaaxFV2ftbK0BHRSQberlWzG9vbkCiyCPucwP9DRibvIYIy8RtYGybWn8MHSJi2MqWa9c&#10;0iXqbQKJZehur4HNlYVRkHVV+XXlud0tVc31ZdXleT7ujoE+bv5ebn7ebmHBfr6ebi7O9kJLHra+&#10;a3CQ78S4ErGzMhNwKXwO2c/LMT05Kjs9Ji8rvigvKS8rDpCZGgUjwvyMpOKcNIC/hxOLTAgP8MpK&#10;js1IjExPiEiLD0+JDU2OCk6KRGPIxEcEJEaFxIUHxoYFJEQGY57sSdHBKQnhcVGBiXHhXA5TSxMh&#10;EFCKjcFienh5pmdndQ30JaQmegf6WjtYUVkUDZymprYWfOjq/5KBCqwNQ0KYjnq6OkWFByREh0KB&#10;yTEo9Y/x8hgjDxLl4iMCQAeAEhfuHxXsDRLl7tWbALge1LlevQkKVgK2C0qA/OEBHqCE+rl5Odva&#10;WvIEHJYVnwvA+HGQVuqQ8SgJbmoG+MSeA8CO7cWyYRw9diDGkrOZDLYZy8yUCUBXdmWbYqQ8ysv/&#10;YgFgXuoYoHAOGhENZdKxlRihKFB4vzjCwwWAEYDSamz2r2l3DJABo++xPGCBS7KztIRrw4h+bO+n&#10;iwQdgPnPMqDNMyIYG6DBarAI2jQTY0M9XdT9lmxCJhox6FQOiwkNEIVEBCPkMcThdDU0SLp6ZmQ0&#10;SjWPzbGyFPLNeebm5hhDChJzWMaaVIo6cjck6B6gVoACTTA0uNBIcdR0PGTAaFawwP2pb9HU3Jwv&#10;FFrzuHy6CY3DZEMDbkQ0ZpqyyCYEa3OqI5uQ7sF7uTnz5yu7//3yjn89u/yPS9v/fGLu386t/K8z&#10;S9jmf1/d+V9XdgD+8/L6v55e+svxud9vTv60S/XjLvkPG7IPa+JvVvq/XR34sD74YV30cafkp92y&#10;n/YpAL89oPr91uhfjk3+fkv1cbfku53i73cN/bh3+Pf7Fb/dUn7cVH6/qfzh4MRXe5SP53tvjXZc&#10;lDQe7ijdai5eK01dyIubTA+Vx3sv5Ece6Sg4N1B2fbDyvrLx/kjTXWXDg4nWJzOdGJ5Ndz+b7b07&#10;0nZZUntGXHmoq2CjOWtve962hrSJ8kRJWUpmmAfVQFMXehQEMdDRhTEK6AY4dDFzHQ0Ej9PCIQiT&#10;THays7azFqD/6sEzrS7KbK0uLMuKq8xNLE2PqsqNLU+PSAtzTwpyTg52ifKyjfS2i/S193GydLXh&#10;o4dYCBzs7B3sHB0cnKyFVigLbymwElpYW1nCO4VddnZ20DpbWFjY2Ng4ODhwuVwejwe6mmlHg8/Q&#10;6XRbW1swgg5SoF5qVf1TCpowah6qBBwICuYODxJ6XIwWh14fLKBAPYGeGDpJrEuG+gP5oQQ4FhJU&#10;DCw/lg1KgPNCHjAymUzIAHaoXWCEXVjdgwSHQwZIUOXgWCgZjKCDhBoIEm2k1P+7B3tBglEXp22k&#10;jzPS06Mam9CpDOiUjQ1JVEMiDYcTEvUbUiK70iL6MyI74/0HMyO7E4MHMqO608MHChJFpVkeHBrM&#10;Zik4LWN9XRqJxGayOCx09QieOYdBo8OtQYJhB8EADWgDgwyAKZP1aRPywCa0EwAYfICFSWeYsdCP&#10;Av0dQm2HDCjLrwYZxih4A7hz+JaxMDWgwLMGBTZhUAPASHm6MRrKBh49ZEafhb4+OiLT0AAJdrhU&#10;c1MGtMXQTl46uZUY7c8wwUGHaiNkw0CLgEOoeJyQTLQwwAm0ES+yzlhxxKPV7ldr3V/v7P+wa+DL&#10;be1vlxu/Wm8HfLbU+Hq25s1MDcj7I4VXBjMuitOuDWZeEWWe70k71ZZ8vDn5aGMiSgK2pJxrTzvR&#10;knhbVgR4OFrxeKzm4UjVLVnRuf7krebww81RMPnfKAlZyvafTPEejnYURdo1epu1+HHHs/zG033m&#10;sgO3FUZsKwpbLQ5eKghYKgpRpXhKU3wHEv09dRF01VYNfJImrUjLrFqH12BkUU+xyCfS43X0wxHN&#10;MA2tUA2dUEQ7CtFO0tTL1DLI0jbM1jNONSD7IJp+OPTwGnfKi+W6V8t5T+ejHs8HPpoKeDgZ+Hgy&#10;6DEoEz6Pxj2viK0BV8V2GK6IbC+LrC71WZzuMD3fZXa5j391wOKayBJwXWx9fdD2xpDDXYXbgVrW&#10;aDwynYabz8JPpOku5hvN5+mvFBvN5xrO55CW8ikTybqDIcjpNv6NQZtbg5Z3hywfKazvSYSPFQ73&#10;pHZPVC6PFXbPRu0fyCyfjtg+llvcFpnd6GN+v+b3zaLnl7PO76Yd34zbfzbp/Exu91LucqvLfiJU&#10;r80KEbkhMl+N880ur0ejXo0FfTbt/1hp83zc+smI4I7E9JGM91gmvD3AvSMyh9Ku99LUDvIm13pN&#10;bvRTbolot0WMWwN0NHyNyOz2IAdb4vXeMPf2EOuBgv9QxYNyno4K1Fy85etJqzdT1m8mrN5OWr9f&#10;cPiw4vL9kvPHZZSF/37Z7sOS9ffbHL6ec3w/5/521Gk1HhlyQa61uP9mR9w3y15fr7hBCV+tOLxb&#10;cHqict+qZI5GIZMJyHSq5rYiw50VxGPdnDNi/mkR9+aY3Y1R22sK4a1R2ytSwXWZ9eergYBXC17P&#10;Ztzuomu6Wl2SWFySCM8NWZwSCU4O8EGeHhCc7OOdE1ncVDk8mHC7M+Z8a9z5zpTHvSmvW+OeV5Uu&#10;F+WOF2R2FxV2Z2TCcwrr01KrCyrn80qXk8NOZ5Vuhwft9vcJDwy67O4N7EsVhjLQ/6VItGDkuQhy&#10;XbjlgVb1UQ7JjlTomxrSwgujgrLDAlN8fJJ8/MJcXBzNuRRD/M//iwttuo6Wph5OQ1cHVXS1tHHo&#10;HpyOloGuNl5Hw1BPRwfywPgep6FvgAMFdVb6xesHMgPgKB1dbV0tTbK+rhGCmOGQw9Pie3vGr8x2&#10;PljpebLSfXui5tZo5f3R6uczTa/nWt7OtXy31vPtWucft4Z/2NX/1UrHXUXJmY7U64OFV0WFV/pL&#10;JEGWEj/L6WgPiY+wz4kr97XtQMl39qCr9ZCbDUipuwNA5uk0EeKj8HUe8rKX+tgrg12G/O07XHmt&#10;TmbdnuazKT6HapOPN6Wfbk+Hb/zpWM2323veLTa/ma1/O9fwdKzq0Wj17eHS64PFt4Yrj7ZlHmjJ&#10;XKqIXW9A/+fm3HjrIVndsbGWw6qm4+NtK535WW7MNCeqsjz2zi7VIVXTLnHFhrRqn6Jxpbfk0Hjn&#10;fmXLdlHVpqLl6ETHscn2ry/tXOstXOrIOTrWen5h8LOTG+dGBtvc3IspnBJjTjVFUE7gFOkxi/RM&#10;ywnmVSRBNVlYS7fJN2AVGLKr6db5+uw4hBRrYJbGcVbmNExX9Y3Wi6Y7ZY3pJbYEE28aNcqcGWFK&#10;TLakptkyCrwsiv1sasKcq/xtmoLtAV1Rbl3hLp1hjuI4z54I5241OiOd2iMdW8PtG0Ksy725uc6M&#10;eAEBEM3Vj+DqhXN0fciInQ4SY6UprbBqTIcuRrcxXbc6UaMsHqlMQKpTkYZ0pClHq7FAq6EY9ZGv&#10;KkU6W42mJ5wG+ixGR3zzso0tBEhBvmByMqdfHDs9kzM2Fj89kzw7lSMRJUYGk1zskIZqa8WQV1cz&#10;t7Oe3tdkKmo0H2qymu736a8S9pdbTHa6j7Q4bR+O2jeSemSycLc4dbUlqj/eosHHpNGXGkFGRElu&#10;q635u6XNOxW9k32ty2Py80cPb+7YvjI1sWtpYVouUQ70bCzOrs1MdDfWH1jffvbo4SP79mzt3Ti6&#10;tW91aXZr68DJE8cunjl5anPv6ojUiUaMd7SoCvNQFiYrcmIqPHhDCd6yRN+ZrIg91Zl7a9L31aUc&#10;68w+2JR6uCn5bFfWlYG8O9Lie9KiJ/KyZ6qylyMVL1TlL0eq3ozXfjZZ/3ay8ami8rGy8tFw+b3B&#10;YsBDaRm2LutTec3biZaX401PVXVPVQ23h8rPtWedbkk/Vpt4qTP3Wm8hAIy3h0pviYrVgXHK74mK&#10;rndlQyEPJKVXurMvdGadbE3drItdLQzaXxO7WZu4qyRqNsN/Pi9CkRXWkx4y11M9K20bGWqdUYpG&#10;xD2StuZ5+dC0HF3NdW5UMqMaxFZ2RfXRodHh3kmlaFzeD/rsmEQl6Z4bl/a0VmckhteUZo9JexWi&#10;juaqwvK81PLclLqS7I76MklPs7izqbwgKzEmrKG6PMDXA+ZW/6TP1ZTE/xcJzYZSBRpaiIYOBoyX&#10;h5kXtCVQIOzW1obhpCYMA0wQpDI+qD0tvDs1SJkbtlAWvYH+f0DMvrqY013pF/tzLvZn35AW3ZEX&#10;A6DjfjRWCQDlwUg5KE8mqh+PV4F+T1V2W1l2TYqu7Hp2sOhob/ZWe8bOxpTp8gRxYdx0b6uip1sp&#10;GR5Rjk6Ojg0PipXD0oG+frF4qLWto7m9Y//mgcuXLoyOKMEIaG5skkmH+3v7uju7Hty7vzi/AEal&#10;XDExNi4dkqgj0PS3t7b19fQuLc5vW11WKmTTUxNVleV9vd0qpXxEpZANS3bv2nn+3JlDBzePHzuy&#10;tbkfNnuguM52kL09XW2tzaBkZ2UMS4d27ti+Y31tYX62saGuva2lv69n+9rq/NzMzPSkRNS3ODs1&#10;PT6iUg7PzoxLpAMicc/zF4/evn362auHrx7eeHHnwseXt799eLkmMaAo2L4+0qU1wnEg1qM30qXd&#10;z2oo2r0rzLE52D7fjVcZ4frN/fP//uPbP3z7+uMXzz9+9eK7d08/vn/5/vOHP33zGnDt7JHFKeX0&#10;yPDMuGJudmJmenxgoE8kEh04cGB9fV0uk8L1yOXDg4OiiYmx5eXFlZWljY0ds7PTTU0NY6OqvXt2&#10;XTh/9vSpE4DNA/uqqyrgxi9eOLd37270BnegLPiBAyixvqH2VUcjzOzcUCqVy4tLx44dQ6n2Q4d2&#10;7NgBe7e2to4cOXLw4MHDhw+Dcffu3SAh7d27F4tIA/L48eOQ4dSpM2fPnj937sLp02ePHj2+uXkQ&#10;dmG8PGSGU0AezEEejlpeXobzriwtb9+2Bpa1tTWUjlen1eWVqbHxmbGpMalS3jOo6BbLW/umOvrF&#10;mfnuiE6otm6ElnY0TtcXQQJ0SAkM+xC8TSDOLkDbIZLoE08PCycFBuj6BOn7hRoGJJvGhBMDoihB&#10;kWR/D5xtgJGrD94+yMjRQ9vCFeF7IhYeiMAbsfTXtgvQsffRsI438Ysx9Ewg+eez41MpYRmmcWhp&#10;Rv4uOLcsx9xUmwxPPc9gYiCUGW7oE27gHkP0TmeF5XBiM5kR2aZRWazIBJJvMjkggxGSSPLJZIQU&#10;8WJzzSLy2dGF3NgKi6QiTkyJeVwZP6GQHV0MFn5imXk8oJQbl0rwzaOFVXETmq0za3hJ5WaxVezE&#10;ak5SAy+1VZjVYZPbbp3TLMxqtMgA1PFSa81TWqyyO+0LGgTppYwYQI15YjU3ocEitcUmq9U2u8k2&#10;q9YytZQd22CdAXqFeUIJMwpQxoqu4ydjPvKVvETIA6jiJ9YJU+ut0sq5cRW82CLT8FJudKUgHg1Z&#10;w40AmW8Wks0KSWcEZtADM9GVXf3SyN7pNL8cdkg2LyTBzCee518blTdU1e7Bt/ZzcHC1FlqyWTXl&#10;xdUVxWWlBcUF2XnZaeUl+aUFOX6erhkJsfHhIQkRoS721vZWAmtLcztbYbC/j5enO8mQAE2TId7A&#10;xJioi0OdjtF/s6cS6UwaiUIl07hMMzuSiZUhyQYL8k6gOBtRXQH6JAd9opMx3YvC8mVyg4wo7tgC&#10;mAYUDyo7hMT0pbBQvp6gjlFDZvpABgNjF7DAUboE9Fg0Xo2ao9c3cUEXXyU7GFGdoGTIA8WaMD3R&#10;xV0RKhpHXpOoia7gY6ClSdLSoSAaZC09MyLTXYfsjKO4GJn5kDh++nR3AOiGLC88wwMsRLYvbIKE&#10;TZQhpXtDsSSqq44+n8ywt3MMsLX3dnDwEFrZo7EB9GF+akJCl3glUcmMnxd6NUL/wxsNo6ImhY1J&#10;RmhYczV3DDNrmOFBAoVgRCKS/hnKBjX84kQPRkiYBSbC2JwamxdrqblymKjq6elhOk4dYh66GzDC&#10;+FNPHc7F0MiASoUppgEALggARm1t6EdQ9xGMCofMAAMDfbDA2BUsn4wYMw7AaPGfy0TD2KCuKiDh&#10;KCgZpvVMJh0Kp9OpALgtDEZGkBUNKQMHwhmhf4MzYsXC1Bb1z1d70H+6fjCChFtGD1Bvwr2DAhJO&#10;aaB2B6Sqg+J+ehSgwF7Mg5BGo2E5GQyG+rnDw0RvHBL22wBI7Hdu0OEe4TIMCXpEkgGRhDc00DUx&#10;JlhY8G1t7dkcAYstZLCEeEOmNo6qqUXVxplCdTIiOxuauOoZu+qboHUMdDzJGeqbgXr9YZyxk66J&#10;M57qRjBF+XQDhjeAxA4gcwJJpn5UTpAhFf3NCSq5+tcmdyLDB+o5VPhPRpB0c7TyGzF94ECohAAT&#10;th+Z409ho6By/PDGDkL78PCYfDsHHztrJwuOuaUpk8cg2wpMLcypHDOS2jWeKOBRrCyZttZmPDYF&#10;5dY5qLe7mmGnOFlzbC0Y1hZMR1uusz0PW7IVpI0lC/aCnc8hW/JoILmmJLBAsZYCuqurdWlp9sbG&#10;klLWX12RX1WeV1GaU1yQHh7sFRroIe5rHlMOqGQ9yuFumbRdIesclrQNDjWhpHxXVWd7VVdHdUdb&#10;Vas6aExbUyUWPaatvrKtvry9oaqzqaq1sezXjDygWR0mHiyYvzzmLI8pfeqANnBSjJofHuwYkffN&#10;Tg6vLIzu37188ewhUGCXbKhzXCUCQDktDeX11UXtzVXF+Wn+Ps4+ng7+Pq7hIb6Bfu7eXq6ODtbO&#10;TraWQnNbO0tvHzfpsAhl5OHO4f59PR3Sk6NyM+MA+dnx2enRuZmxaoI+MS8zuSQ3PTUuwt6Sa0ox&#10;CvP3TFLT4hgnjiIiMCE8AGXkw/zjwgPjI4IAoPxMx8eGpsaFJcWFhgV78ThMEhE+FPRjo9JpFtZW&#10;uYUFbT1dKVlp7r6edq52RBpR11APJeV/YeThDz53mIi6OdlHhPqlxIZ/ouOhfIxJB2C0OwDbBMSE&#10;oiHmQUIejHYHiV0wHIhdGwAU7EDIgC4SG+QdG4Ly+xGBno42lnw201pgLuCgLvBCdXR4jOzmmZpa&#10;mrGtuf8b+W4jENhZWmJO9J+oeUxiTDeHxTSl09hmLHMum6uOXQPgsE155rCHbqpe7vUTLw8ZAHAg&#10;xqQDPlHnIMEIEmPYseuBTfQU6uA2mB0uFSPZITN2DQC4MLg82AU5AXB5YIRDQEIeyA9nwYJdAGjQ&#10;3hsakvB4Y2iVDAxAoUEbTjCkk01YNCqVYsJk0ODKodE3NNCH3tFAF0fQ19PX0jLU0uZhq6uY84RC&#10;IZfLNVX7MkO7hilYu4Yl6AOwbgBaN2jFMNYVDoHLhGNZvzg7w7FMpilsYUti8ngCLtucTYcnw4We&#10;ydCIQKbToFcWmlPsTQ06MoK/Pb32x7Nr/+vM0t9Ozv3jwuqfj83+5eT8307P/68zC3+/uPpfV7b/&#10;5+V1jJf/9/Orfz0x//uDEz/uUf6wW/HjruEP64PfbRN9WBN/v33wu+2o/LhTAvh+xxDghw3pj7sk&#10;P2wMfdw5iNLxoO+R/rRH8nGv9MN++XdbI98fnPj2wNjb9eHHc/1X5a3Huyr21eeul6cu5MVMZYaO&#10;pfqPpwVsL48/11d6Y7Dyoarx8Wjzg5HGh2MtT6c6fsZE57PJrjvy5ouiqtP9lQc7CzcaMzeas3Y0&#10;ZqiKYsTlKXF+9gQcGuLAEKdH1Dcg4nTxnxh5bQT9VRbRoBiR3JwcrS14TrZCRxtBbkpsTUlmdV5q&#10;WVZcVU58aXpUYWJQWph7crBbYiDKyEf52Ed6OzkL2fYCMxsLcyGfh7rD29oDQHG0d3C2t/NwcXZ1&#10;cbJDA8tDledjL9fGxsbZ2RksmL88Tx27Bt4XvGhzc3N4j5aWlmCEfgveJuT/xMVDZYBNSFh+eO/Q&#10;vUHfBpUBdOzncbCAjg0RoLaAAhaoEhgpDwUy1SFroEaBApuwF3Q4BLNAgqNAgh2qGXZVoMOpIQNY&#10;sCoHCTaxQ0BiPTEk6HRBh9LgQCOCAfTD8EVQSMY0Cp1KYcIwiEokm+jpkjUQOxODxuTIroyYylDP&#10;8ZqC1oTwPB+n9qyY9tyE4tggM31Nqp6mCbR7RCJ8PqZ0BtcUXfAZvnSKCRkbGcCAAEaZTDqDjP4b&#10;nLEZyxRGF1QyBao1l80BmDJZANgFeTAXe3iGkLBNjJFn0egMChVghDeAc8HnbEqlgoRGAKPmUX95&#10;tQIW0BloyCn05zdMh2cE94h+wjgcWKjGJmYMpp4WAu354X3rjVUF+jqIq6OlOZtmgEMI2oiQbmJj&#10;YshGEE9jvbXWogfLne929329s/v9etfbuYavV9vfr3cAvlpt+Wqh8YuJ6jeK0heyomeK4vuqklvy&#10;gutDWTcGMy92p51tTzrfkX6mNeV4Q/yJpvjjjXGnWxMejpa9nK17OdsAM/lHo9Uv5xofTpZdkWWd&#10;7U493Zl2ui3zUF2KMtpJFGorCrdv8eN1BAlUaV6TmWgc+fWiyO2FYbsqo+ZyfCYyvEfSfZdq0/Kc&#10;zW0QxEsHF42jZOmYNRpY95k4d5HtKvCmiTh8uLZ2iIZmqKZWmIZOBKITh+imaRrkahnmahMSEd0Y&#10;TVyIjranBpJprv1qve3rXVUPxiIez4U+nvd/MhvweMb/8VTA/TGfuwqPm1KXKyJ7NWxRiK0vi6wu&#10;9ltc6BOc62Rf6GZf7uNf6Rf8AjSO/C2p0w2J41qh0VgCMp+Fn8sxmM9FifilQvxyieF8vsF8PnG5&#10;iDqTSZCEI5s1zOuDtreHhHeG+A/lwntSi8cKhwdSx8dK16cqpydK+2ej9k9UNurwNYJrPdT3S67f&#10;Lrt9veD8xYwTGrp93OGZzOqlwu7egM2FZqc2a2TABelxRMTuyLEq6zeTUW+mAr9c8nsyKnw+bvlm&#10;1vqpkv9Ayns0bP1EbntviHtHbHprgH6jn6KGyc0BKgBj5G+JUQf5m2LWXSnnkZL3QM59rEId5J+N&#10;WUJRLyaEL9V0/Gcz1l/M2n45hy7o+sOa6w8rzj+uuvy0zfXjssN3Kzavx7i/2+n/dtTpSgtnJgxR&#10;+iC/W8v+lz2J3yx7vVtwerfg+Pmi4/Mpp0vdtspwZCwWmUhCZjI0d5Qb7ao1PtHHOTvIOy/h3Zqw&#10;vaK0uKES3hq1vjTEuztm/9V66OergS/n0ZA1t1X2VySWFwb554b4p8X8E/3cUyLeyQHz0yLe2UHB&#10;JYnw1ojjgwmXO2OOtyec7ky53Zvxuj3pcUXldlHufE7ucE5ud0pqcUZmcXKYf1ZhfVphd0puf37E&#10;4/iw04kR1x1dVtvaPOZrA5It9G0RJI5LqQ12bYhyb4x1LfDjNyR41iQGxLpaRzg7BNrahdo7Jvj4&#10;+tnZ+To6WpixYMyuh9dVR5zRRnS1NQ30NPVwsIkG8FOvaIXXQZe8h0Yer49OVLRxKO0O8ueZDEi1&#10;wxFGyqMWLU0DLQ2YFzI0kbXB5hdHFs9PtF2dbHq42PF0qeP2aM2DsZrHE3XPpxq/W+v7bLbpw/be&#10;3+4Vf7fe/X5bx6Oxygu96XdkpY9Ga25KSo/UJ23kh62mB+7Jj9lXmHCiKutMXcHxypzjFXkHizK2&#10;CtNPVhWdrSs7V19+uaXmSEXunrzk1bSIxdTQ2cTAqQTf+fTg9cLoY00ZV/pLLvbkX+rLg+/9gaL8&#10;q5UOONfnC00vp2rgS3+gqrwjK7smLjrZlnFBVHJMVDZeGP5sQ/n5wZkTisbTY21b0tqDioZ90pp8&#10;b44/S6M50ePh5vTrk6sHZA27JTWHJlpnO/K29Vccn+k7Mtl9Yrb/xHQ32C+uiL+8sL7SlXd0rPXe&#10;nvE3J9bu7Z7e09dU7eKeQjGLxzOSDFgpeLNUfbMUHCtNjWQcPZPAScGz4nWZaSR+vqlTnXP4RFHL&#10;VN3AZKNUWTckquxXNA+PtQ87UzmeNHoU3yyWT0uxpmXYs3LdebleFkX+1igjH+rQEurYEenaEeHS&#10;GeYsivX4NSPfEeHYGm7bGCws92bnuTCyHRkZ9rQYc3y0uW60QD/CHOeoh4SbI4OlFk1p+OZ0g/pk&#10;3Yo4pDoJqYhHapKR+jSkKUe7Pk+joRipK0Pqq5D+HpOxEaG4z1zUbzM1FlZayLG0QPz98aXlHuWV&#10;7h1d3jV19jXVrvXV3qH+hl2tvtMj4U3VjLZ6irxf0NtoNtgs2D4a1VUqSPBC2gq50kaH+cGAjfHE&#10;2YGwpYHoLVXOqdGSw6LssSyPElvDngiHw+K6Q6oeSXWeuKl0z9rM0UN7F+anVMOD8+MjC2MjC6Oq&#10;MdHAjEI22Nm+MjN56dTxvTvXjh3cf2j/7l3bV44e2r91cN+hwwfOnjhydN/G1sqsD5/lz6FUhHiI&#10;0iNnytJqvYSdIU7yBN/Z3KiVooTdtel7G1K3WtMPNCYfaU0715tzrifzykDuHWnhQ3npU2XpC1Xl&#10;y5Gq12M1b8bqX43UPlNW3ZOWPJCVPRguvycpvSsuujdYfH+o5IGk9J4YXaz1oazqvrTivqz6hqjk&#10;ZEv68YZklJFvy77UmXuhM+dKb8HVvvzLPbnX+/Lg2GudWQ8GS651Z1/uyro+kH+8IfF4S8rhtpT9&#10;DQkHm1I3SqPmM/wXcsJnCmNaIt3EhXH7ZyXKvjrFQMvqtHKgtb6tvGRWJhkb6puUD2Bc/PyYdGF8&#10;eFopVg51gQJySiFanRuBDCPSHsjQUJmflx4LOthHJT0t1UUZ8WE1qF9FUU1xVm1Jdk9rLaCtsXqw&#10;ryM9Jf7/LSMPWbVQaKpD//5CymsiWjoa0NqghD3oGgjq82FB0m1OC+vLihpID1bkhMwWh+2sjoUn&#10;sL8m+kx31mVR3mVR7k0J+jv6fXnR4/GKh2OVKP4vGPkKlJGXFF2UFJwXFx3ryd5sT93ZmKQqCFdV&#10;ps30t0wOicbkSunQ8IhMpRyWScUilHPvF3V29bV0dFbX1gwPS65fu7S6vNLb3QO7BkVi8YCoubFp&#10;fnbu8sVLSrlifHRMIZODXaVQdrS1i/oHIOfoiFIhH1Yp5WOjqob62qFB0dLi/PTUBGweOrj55vXL&#10;z96+fvb08f17d7795mswNjbUtbY0DYoH+vt6AHm52d1dHfv37VldWYIDQW9rba6sKBtRKRbmZ8fH&#10;lCMyiUIiWl9dmpudhOseGZX3DXQfObr18sXjF09uv7h/7atnd59fP/X3Hz/fNyVJ87YqDbJvj/Oq&#10;9rFqC3YQRXq0+9s1+tkWOHGz3YW3trb96/dvfqbjv3z5xfN77988/uLVgw9fvvjy9cMj+7dPjkoW&#10;ZlRrK7O7d66sb1+emhyFK1zfvm3v3r27du1aXl2ZX1yYmZmam5tRKuVra6v79u05cuQQPLfm5sbd&#10;u3b+93//5w8fP/zmpx/+/Kd/OXni2JXLF3/325/+8IffvXr14uLF8wcPbl64cO7UqRPbt2+fmJjY&#10;t2/fxsbGtm3bduzYAfoBddqzZw9GwUPCgr+DEfSDB//Js+9XJ9BPnjx55MiRo0ePq9d2PXn69Nmz&#10;Z8+refmjW1tbkAEOhB2nT5+GctbX1+Eu4NRbBzZR8n0K7mJuZWUF+wEA9q4uLqGMvGpCJRqWdPQr&#10;usXKLvFMn3SmqSOYSA7WxoUiGhFaOv6IdiSJE0W2Dcbb+mnbhRm6x9EDI2mB4dSQSJOwIAP/MEJg&#10;PCUklOATZuQdbOTupWPra+DgrW/nrmPphJi7IHwPLaGvtnWQvkOYgSsggeofQ/TOMYsuNE9KJIWk&#10;M2P8tNz9DXydNV2KPMoShKkueu6e+u5BBj5RRn7h+h5JlOB0VlihRUKBID6NFpxMDgCZQgkEJds0&#10;IoMWks+OLrNIKuTGFvPiS/gJBZwY0MFSKkgsMIsqMY+rskguM4/PZ0bk0sMyjQNL2bE1vKRafnK1&#10;eWIJM6qIGlnOimvgpTZZZraqufg6XmoNN7nCNL5BkN4szEIDzVtl1Vukl5vFFzOi4dh6i9QOh7xe&#10;1+IO54Jmu+wqflI+PbzGIqXRJhPKrGDHVbLjKsxiUe7eHOXi0Qg2Finq4PJJNRbJtZYplbyEaouE&#10;Mm50BR8uL6GEG1HEDgOJMfKZrOBMVmCWaVAmIyCd5pfFDC7gRuabh2dyQiKpbml2YTWxOSG2rlE+&#10;PrHBgV7oCq61BbkZFeVFzU215WWFTfVVFaUFualJZXnZpdmZ4f4+Hs72oUG+TvZWQktzFpNqbWUp&#10;4PFhsmOgj8bRhYkujIXoDBMGk8w0ZZAodBMaj86yMzS2IpDRYDUEirMhGQWB4oI3djQwdqGwfE0Y&#10;3izzYBITDc9tSPXUMXIyYQWCTqJ6ECnuBBNXAOTEk5xBGqp1LGoNyo8zvQ2p7vomLnrGjkSasz7J&#10;Fke0BwvKaVJdcYZCTV1TDTUjrx55GWhqENULvZqAHU9x0qO54RkeBFNvACj6dHdMGnP9YRfIT4oB&#10;zR2ujUTzVvvyO5MZ9lxLD3tnfytbN1s7ZwqVqadrCBNlExLVEE8kESgkI7IxEZ05fmLkMWdtY3Wg&#10;czVbjRLukEAxIhoDsCk2WNRMDDq5hk2Y9sKcF/OHw+bRkGAX2CE/NjUGCdNVkJBg6gpJzXQj+uol&#10;T0GFqTOcFAAXpCZ70LguUDaMWrHuSUvNUcNxn4h4zDMdI9NBgXEsBsgJEqMNAXAJUBSJBBN2E5jr&#10;w32BBGDnApDJxlQqTNhR2gCyQQaQmAI3jt77/x4PRz37Ry1wj3Q6HYxwuXAwWDDyAXsC8JQgA1Wd&#10;QIEEGbCj4BB4XGoLPCJ4dLrqS1Wv8Qfdqo4uSC31Un/qZ4g3JOgBjIh4JoNizjVFw1VwBRQ6h0Th&#10;ksh8I2O+ljZDQ5OupWOmTxCSKC5EGrqyK7bgKlYbCeSfV2rFU90AOIqLLtQ9spuOiasuxd2Q6YP+&#10;wwfdy4iOhqDBfnYCXR1W3gNHdFYvBotS82gFY/pSOUGwCYcYmfoRzPyMzHzQX4xMUWAxlChsXxLd&#10;TWgX4ugUYmPlymVxBEyWowVfyGVamNOxBV0tBTQLPlXAo/LNKUKeqa0l11rAthOaWwlYljyag9BM&#10;aE5xtOXaW7OxBV2tLZhgF/LpmJs8n0MG3cKcilHzKC/No3p62odF+ObmJtfWFne112VnxHe21R7e&#10;2oiPDgoN9CgrSh9TDowq+pTD3WMjfUPi5iEJCpG4qae3trOrBkYKne3V7S3VrQ1Vn6Bm5CvbG6ra&#10;G9CY8p/wiY4HNNYWNdUV/5qjhwztzRVDA62i3qbezrpOdQB6UAb7W+SSrokR8fS4ZFwlAkUh7VbJ&#10;emFzoKexvRl1kO9srcnNTAj0c/X3cQ7y9wgN8g4J8YmMDHRzdXB0sHZ0srGxtfDwdC4rL0RsLNGH&#10;Ajfv5WadmhiWmxmXnR6TlRaVkRKRnR6dkxGbmRqTmRKXm5EU4O1qSjHiMkzC/D0xtv0TEiP+iZhQ&#10;//iIoITI4NgwlOZOiQ3F/OgzUqLDgr3MmBSikT58rvDJ0Rh0Gwf7gpLipo621Ox070BfO1c7Y4ax&#10;vhEegZHgL4w8fLUw/9TX0XS2twkP8cV+DMBYdSj/E/OO6Z+AcutqOh4kbGLEPUbKf8qJ6Z92gUTp&#10;+1C/qEAvKB/O4upgwzNjYIy8gMsBYAw7RnNbmJqhQdjVXLZAvZIq2GEvlsGazwcJRszyM2NuZmpK&#10;p5mZMjG2HfOX57BNzblsFpOOkfL/g5HHCoFTcNXR5DEiHiSGT+Q7ADvFp00AdlVggQNBYptWPJ6d&#10;pSUoZjQamp+NBo7nsJgAPoeNxbunGpPoZBOaiTGFRCQZGhAN8CBNjAjGBEMAKCbGROgHQFLU60pj&#10;jb6erg7swuN0DHR0WBQKAArksjnQ3GDO0Wx1wBlI0N5BS4c1dlgzh3USoECDBRLsGB2PEb5m6hU+&#10;wUijMZjQ66pDkqBrWJpxWVQmm2FmaGiko4uD/odBNxFyyPZMvKI8+ZsTyx8PTf3p+Oxfjs/848Lq&#10;v55e+Nezi389Mfu3k3P/cW75Py9uwzzl//vKzr+f3/a3kwt/ODT5017Vj3uUP+4aRpn37YMf14c+&#10;rA++3y76dk0EEvDVtv4vV/sA75a7vlzt+Xqt7/2Oge92ij/sHvq4G2Xkvz+g+PHQ+A8HJz7sH3u/&#10;e+TV8tB1WfOp7op9tVl7azK3FcUD1orjxpJ8J1J9j7bmnGnPvSWpfqhqejjS/GSi9dlU+9OJ9meT&#10;HU/G2x6NttwcrjvfX3ayt3SrI29nQ8b2+rSV2jRxZmh/SbKfHUdPHZuMTCQZGxCM9fQNtDTwuujS&#10;4xgjD18NQVff2d7OVihwshXaW/HS48JrSjJr8tMqchJq85Ny44OyorwzIjxTQtwTA12ive1i/Byj&#10;fJzt+Uw7vinqlWAh+MTIO9o7AGyshZ/gqE52dnbYa7KysoIXbWlpifHyGDMO7xrrz2AX5DE1NcXe&#10;MtQEqA/wTiFhzDj2Ow0cBQn7jRq6PagV0C1j/R/oWDYoFuoDVjhI2ItJSEx14BrMDufFqhl2DbAL&#10;MoACm1AOXAa2C/JAb4r1x6BDwvKj/TZ04Or/4IOhBuSBayDAwAenS9DW0dfSwesZmBjDMIBJNjIx&#10;wesxDXFWFEJemE9dUlh+oNvdzfVcf5ckN6uyGP+6jOhQZ6GJFkIxwBngtKAUigmZQaNDAwAfO3zy&#10;RIIRDDowRh5GmUwYXaoHVTDohFEEZKZTaZARPiXYBaCSKSBpMCKjoz9pwAWDBcsGFigZdjEoZHTJ&#10;B6IR2uDQaFjTgdHxoJhSqXT1ChDYD29YBtgLRgA8EW21ny4Jj6caEigGhnoI4mDJl4t7ctMSjA1x&#10;QoEZnUJkUoxszCi2DCMLPSSMS9wU19+Z732y3PF4rv7zbW3f7uz5arXlx1293691fL/Y8vultt9O&#10;1P9htP73I3XfK6u+VFW8GC27NZx7X1FwZzj3Sl/mpZ70i12ZW5URO/P9tqrCj9bHXO3PejBSel9V&#10;cl9V9ny67tEoOpm/Jc+7Ls2+Oph/piPjVGvWiZaskXg3aYxLf7hdR6hVT7TtULLrdF7QYlH4WkkU&#10;6iNfGLKtJGwqy1+VETBVlhxoomuNIIG6hikEVgnBoovuOmzu20WzzdUkRSPaMIWDiRwarEZDMwrR&#10;TEJwmVqEfG2TfBw5S9ckRksnQAPxRJCd9eEvtlXeUEY+W4h9NBvyaC7gyUzQ4+nAB+O+t5Ue14ec&#10;UC6+3w5wVYSGo1HT8ZbnewXnenhn2tlnO8zOd5lf7OFf7rO4ii73anN90Pau3PVCr3A2XXsqRWMx&#10;x3AmS3+1mDKfT1gsMgSAMptntFRIWcg1lkcjC1m6V0XW94Zt7gzxHw1bPpBYPFbYPZQ5PFE6Pxtx&#10;Bv31lMsTlc1zle2rcbur3ZQ3k3bfrbh/s+T65azz51MOn084PpcLX6nsnkgdbva6yf1RH/lhH0Th&#10;ryX2QEbDNR8q/D+bDXw56fpyyuH1jMPraftnozb3hy2u9rLuS8zvDprdETNvi+lqUG+JUDf5u4Os&#10;2yLGvSH2AykX5MNh86dK/iMl7+mo8NmY1YsJm5eT1m8mbd5O2X42bff5rN1X846AD8tuH7e5fVx2&#10;wfBh0eH9gs3X87bv51y/nfc7W8Pqd0AO5JF/tz3t+9Xwz6ZcXk/bvJ21+2LJ7e2C97F6zkyiFuYg&#10;P5+ts6fGeKuZdqbf/NwQ/7Lc8u6E3RUZ/9ao9XWl5WUJ//mC5/ud4W+X/Z/Puj+acLoht7ko5p8d&#10;4J1WE/HH+zgnB/jH+1BG/uKw1XWF3Z0x5/vjrrdHne5MOt+ddscY+asj7hdkTmdl9ufkqI/8eaXN&#10;GbnVOZBK+5Myh5PDTgdFNocG7VZbBQsNDmttIc0RAg8DJJCGrwnzrgrzqIxwV9ak1yT6hFozY1xt&#10;Qx0d/KFRtRBQSQQiXtdAF4eu14LHo5MVdMiDDuXVys8J2gcNdCCE09PWwYLTYOwbNB16OF0wAvS1&#10;tPDa2gB9HRR62loEfTxeQ5OsjTC0keGa7G8u778403NaUXNzpuXz3YO3R2vujdQ8nWp4PFb7fqX7&#10;1WTdd2s9GCP/9Wr7s/Hq25KCZ5P1r+da38x3PB5tPNmYvj076EhVytGq9INlyYcr0q91VF1qKTtZ&#10;nXusIut0bf6ZuoITVTnHK7PXM6NWU8NW0kK2ZYftLIjeV5FwpCnzTFf+lYGym9Kqq+KSG5LSy/25&#10;9xTlny+0fLPW/cVS2/OJmudTKCN/c7jk8kDBidb0c/3Fe5oybsz1/vXW1v7e4stw5WNt+wcrr20b&#10;UlXERQn0I/l627oLH25O39o1cmyyE7DSW6KoSjw80XV6Qbw50nFsuvcgHKJsen5i8eGh6emm9HOL&#10;/Xf3jr85uf3GjrF90q7+jOz22PS2mKy2qMz2iKzOiNyOkKyeyJy24LQ677g634SGwOSm0MyexNKx&#10;ko49fdMT1QOjteLBsp7h+mFRrbSnsn9mYMLPwtHJhBLIZsRZsmIFlDQHVrqTWY6nIN9HWOVv0xzm&#10;2BrmhDHy7eHomq7dEc7YQq+/MPL2jcHWlb7cAjdWpj0l15WZYGkYJ8CHc3UiebrOeCTGUmOgwLw5&#10;Vb8ti1CToFUeg9SnaFfEorx8fZpWU65ubY5GfZFGQznS1ogbHmJIh8z6uplNjZTWJnPpoE93l2do&#10;KM6chzg5I7b2iKMjkp7CGlWmiXpCFdLwxmpOTxu3t81U3MHprGENNlnNioNL40m1KYxVScxkT9Cs&#10;OHSqP2Ck00vV7jHV5rPSGXpYltMRJci1JvTF+25vr5xqrhjtqD29uf3Q3m1z0yMz02NrS3Ors1Nj&#10;ksED27etz82MSwa3zUwd2rNx6tDm3p1rhw/s2VhbBuX4kc3NA3uOHT14+vDW6a09p/dsD7UTBJrT&#10;ivycGsI8ZisyOiPcu8JdusOdJrPDlksTpvPCNmoSDzSnHWhIOdKacbor+0xn5qW+nOuivHvSknvS&#10;ogeSknuDRXfFhXdEhTf78q52ZV3rzb0lKkTp+CHYhbq3Px5GHeTvDBTfFZXc6C9G124drrojqTjf&#10;lX+6OfNcS/aVjnyQx+qTAEcbE480JJxoTDrbknZPXHq1Mwdwvi3jZFPyhc6szZqY7WVhaxXh28si&#10;tpdGL+SHT+dGyDJDB7LCV0X1U731Y6KWGaVoUj7QVV85NjSgEvVOK4fGh/s+LeUKEjCtFE/K+kGO&#10;S3tHhrpV4k6Qo0PdkBMUaW+LarALDqksSM9Ljakvyy3MiM9Pi81KjKgrz2+rL+/vapEMdNVWlf7/&#10;gZFHSXkUMPOC9gf26Ghpq+l4TW1NHRgGCIja1XE+3Rmhw3kRE8WRC2WR65XRe2pjt+rjTnWmXejP&#10;uSTOVQeaQzvuR2PlD0bVpDzIUTRqDTQp0ImDfk9VcUtRel1afFFScE5UeKwn+0Bbyo6GxJHCiJGq&#10;dEVLpaqve3p0XD6sGJGp0JDxMplKJu/rG+jp7R8YkrS0tVZXVXS0NO7fu2/7trW+nt6OtvbO9o5h&#10;ibS2uub82XNnTp1ub22bGBufHJ+QDA6BXSlXdHV0DvT3dnd1KBWy2ZmpjvZWLHjLiEoxMT4K+uaB&#10;fWfPnHr08P6rl88/e/v62tXLqytLg+KBlubG+roaOLa5qaGxoQ6MC/OzY6MqyZC4q7O9ob4WDpfL&#10;pCrl8KhcKh8aGJFLZ2cmxseUk1OjCtXwsGzw0cM7X717+ez+9Zf3r764df7LB1c+PL5WnRiUH2CX&#10;486vD3FuDHKochdUelgUOnFznc2Xuuv++3dfffPs5scvnv72u7efv7j37vkDwDefP39w5/LCjGpU&#10;IVqaHZ8alc1MjqwuzS4tzsLZu7s7p6YmFhfn5+ZmJiYmNjY2xsdHVSrFysrS1auXX79++fbt69nZ&#10;6dXV5a++fPff//WPHz5++OnHj6Dcv3cHbvmvf/nTv/zL7//4xz/89rc//fTTD4B79+5sbOw4d+7M&#10;xYsX9+3bt2PHjsXFxW3btp05c+bcuXP71c7vhw4dOnLkyHF12tra2rVrF+Y1f/jw4aNq9h2LUQPZ&#10;1Az+0X37DuzYsbG+vnPXrj2gQyFQMkbog4TMGBcPCV2YdmJyYW5+586dcOzq6urMzMzs7Oz8/PzG&#10;9nXlsEwhkk7Lx8YHFUOtPf11bWMdA6vdomS+ZZCWTpiGVoSWbpAmPp5q7avHC8bbB+Ac46kBSaah&#10;gUaeQSTfKHKYt7Z7BCkwzMg3xNA7UN/NG2fvgbP10rP11LXx1LVy1RI4I1wnhOOtKQw3ck1mBGWw&#10;w7M4UWmsiEzTqAST4GRaZIi+dxgxyEvHM12YUehW4mPk545zDzUODDbwSaaHp9LDCszjc8wic9lR&#10;IDEuPp0ajKGQG1vAiSnmxZdZJIEs5cUXc2NLBYmAEn5CPjs6lxleYh5XKUgqZsegdDw5KJcaWs6N&#10;x7j4Km5CuVlsKSu2hpeC+sULM+t4qVhM+UpOIihgabDMgM1ys/gKdgIodYK0Toc8FI757fa59Vbp&#10;dcK0WstUKBP0RptMUIpNo8tMYwAoHc9PhgwAdKFXPkrHY8u6glIliC/jRpfzYiv4cSXciGJOOMrL&#10;c8PzORHZZqEZzIA0ul+yiVesoUusoVsC0TOV5l9kFZtpGRZh6pbhEV6ekJEQEOzj4JCTkliSn12Y&#10;l1lXXZaelsjnmcVGhaYlx2UlxeemJlUV5fu4OFrxOZlpiVnpSQI+28PFkcdmmTHoNBNjGOHAHEdf&#10;T9uIoA9zYDqDTGPQiWQahSGgs+yMyDZkphuR4mJEdUEDvqOKq4EJyqqTmWgQbQob5eKN6KgfOp6M&#10;8ukGFA8S1YPM8DZheKO+8CauIIlUD9SVXm1Bw9eQnPRNXAzVgeYJNDcoXI9op2VoA3aUISU76xKs&#10;tPXZ/4ORRxd6RYw1ddk4kp0h3cPYzJfI8gaFwPAEqUd2IZn66FNcyRx/LF4N1TwQT3VD88AVUtyN&#10;ae4sc19jmj2ZYWfnGCC0dndw8GAwOcYkKomIEvEAIsrKUExIZJg5ktWBXH7NyKM8PWpCY5/DxFY9&#10;oTYxMkKJeDDC9FZNrf/sRA8WzBENdJgsQ4K5MzZrhgNhF0yKsQxwoIEBGoZa7xc3doxAx6hzyAjF&#10;wzQaI8oxGh02cThtTEe5afUhGP8Oh2hra2JFgQWyYYWAhM1faG6Ukcec0KEo0MECCvaTA5lsjNHx&#10;MB9Gp8Rq1zaQ2E8C6iv5p8s/9jSwhD0EMLJYLNCxbGAHCTr2BODeIYEFJLYLFLh9SPAoYPIOCbtI&#10;uAs1UPYSEsYhwAAee8KQHy4bjjZVLydpZSm0EtqxOQIK3dyAaKqjx8QZcLR1WYgmXUOLpWtgQSQ7&#10;kuhoDUTjz9C9AFidxCoh1BOoP3iGhx7NTY/qoU/zJLB8iWb+JFM0CpOxmb8JOwAkEYwsXwLDW5/i&#10;jq6XwPQBHaQBzRPskAEUdJPhjWd6G7K8AFD91EDrKsnUS8/EwZTn4+Acxuc78jiWlmZcIcdMwGHw&#10;OVQe28TczNjcjMTnmGAMu6U5S70SpxnKy1ug7vD21mwhn+ZkZw6KrdAU85FHHeF5NMgPRwm4FNBB&#10;YgqfQ+abU9zcbLKzE4ODPTMy4uprSr3cHSqKc5/cv1lenOXubJWUECLqbx6WdAyJWyfHRSPKniFJ&#10;s1TWLJG2qEn5+q7u2u7O2q6OmrZm1FMec5PH0N5QAWOnX9Pxv2bkQf9kxzbb1IvBdrfXdKrXcYVN&#10;DKADGmuLqsqyG2oKsb2QbbC/ZaCnsbezoautFmRyfFiArwsgLNgnOMDTy8spMTHS38/Twd7K3cPJ&#10;3sEqNCygtKwAsRKgP0oAXB0FCTGB2ekx6ckRaUlhGDJSIqEgNFBMbLijjYBsiLPhm0UF+yZGhfzf&#10;MfJqIv5nH/n4iIDkmJDUuLCU2ND05Ki46CAW3UQXh/7ehX5CZBMXD/e8osL61uakjJTQ6HChg5DG&#10;puEMdBFtBHXOUDPyMLKEWametoajrVV4iK+a7v/5vFB+jDpGfESgJ0a+A+LUIWjAiAaL/xUvj1kw&#10;CfnDAzxAfgIWXB4QG+IbGYCWBuV7udoLOCwhj2MtMOdz2Chh/SvOXcBCgy8L1CFrrNQLumJu8iCx&#10;PJjLOUgAZENJc7YZ6ibPYrCYdIyL52Kh5NXO8p/ANmN9AlY+HIvx7xgdjzHvID9x9L9m4X+tAyAn&#10;5IFNBysrLHY89msBk0xGKTkqBYtfDxKuDa4QdBaNCh0e1RjabDQQzSdGHoBGqqGgy71Ck0+jqr3S&#10;KSaggNTR1oRs0E2S8Hgon02nwxOD5sbSEu4AXcwTGjUajcZUOzKDTqfTobGDpg3aNWgEMUoUmlVM&#10;YvQuT50wf2p1s0hnMk0xsFhoHG1TGgsATShMH3R0cVDBLE2N7Wl6Y1Xp36oZ+b+dnPvz0Ym/nZj+&#10;01F0OdY/H5v+y/GZfz+79I8Lq/+4sPZfV3b89+Ud/3Fu9W8nF/7l8NRv949ijDzqEb8+BBJj5L9e&#10;G8Dku+Wezxa73i50frbY8Wax/fVCG+Ddave3G+If98t+2lR9v1/146Hx7/aPfLkx/OVO2YvFgevy&#10;xrN9lQfqs/bXZe6qTNlqzDnckr+QEz6S6LmzLH6rKvlKT/EDZeOT8bbn0x0vZjqfTqCk/MOR5rvy&#10;+iviytPdRUc7Cw+05azXpS1UJk2WxPakBbdmx1jSDdHfrDQQY4KRkT4avh+lY3BaWtrqSG3aqLO8&#10;nqa2tYXA1cnWTsi3MKdnJUY1VeWXpKNRa8ozY9IjfTIiPDFGPinINc7PMdrXKdLbydWa62DBhUPs&#10;ra3s7OysrW1tbe2FFpZ2Nra2NlYO9rb2djbWVpZgxch31FterUCCt4a9MrY67r/6nzHY8OJAhzeI&#10;/SQDbxxesdozHl2zF6oBlgEUzO0dJaYNDKCGQDUABewYww4HQk4wQgIFqzygQwaMcMcSRrWDhHoF&#10;eUBR1xx0SIFlgKOg94UC4UBsExJ0liChEsJRsBeKhX4UhgkgIcEloSclG9MIRhQDQ30tHZy2LgyG&#10;yGR0sXuo8ARtGHAhQQ6CzGC3ICvTU2vTqb6OYQ7mWeGeZSkRVkwSFa9tgNPE43QM8WgkHDg13D58&#10;+ww6Fe4RRjG6+np6eH3QMQd5GE4AMB95UMAC7QTqAs9gggUAYxs6lQaFmELHTodi4D7RoQjkhF3w&#10;ncJnC58wuiwEDSXloRGAr8hUvYYzbMLDpRihEe1/7S+PecqDEQ0/raFBxOlS8AY0Q0KYj3dZTvZw&#10;f2+wt4cpjezuYm9C0CfiEAuyvrk+EsjR39aac3ig6PFS57PFlterbW9XWr5YbftuR+dP690/Lbf/&#10;eanzh8GSz6rivyiN+74h431r1me9uW9UZc8nKx6PltxXFNwQ5wIudGasZLhPxtocqAjdWxp0ujXh&#10;eEvMkcbIk20J95SlD1Soh92rufp7yuKbkqJLfXknWzLPdBUu5oR2Blr2hNn0xtiJk137E5ymC0NW&#10;yqPXymO2FYev5AbuKIuayQ9VZoc2hLq64BBnBAnQxudR+DU06y5T526mQ7UBOwXBRyPasTp64YhG&#10;hIZmLKKRgGikIrhcbWIBjpavx0jRNgpFkDhDZF9T7OvtdU+Wsh7Pxd2bCH44E/hw1v/RVMD9cd87&#10;Ks/rwy5XxQ6XB+wu99mijPyA/ZUBm0v91ud7BWe7eWc7zU+3slFSvp17oZt3udfy2gAasuamxP6O&#10;3PVwg+lMmtZMhvZstt5Mlv5KCWW52HipmDBfaLBQRJzLJy4VUpeLqKPJ2qPxyMVei/sy29uDvAcS&#10;wUOp5TOl/SO54xOl81OVw7NR+zfTrs9G7V5P2L+ZdLg1wHwk43234v5h1eOrOZcvZpy+nHZ5PWL7&#10;ZtThpdL5gcRtLYMg80dkfojCX3PIBxnwRKZj9a70On29FPnlUsDzCYe3cy6vpuweKvhPR4UPpLz7&#10;Es69IfY9CUsNxt0h+p1B2t0h5t1BFthh7wMp95GM+0SBri77fNz6xYQNHP562h5dynXa7t2swxdz&#10;ju8XXb5ecPpuyfXDstuHBZfvFhy/m3d+P2v37ZLDZxPWb8fsX6tcdqTgJK7Ic5nXX/amf7cc/PWC&#10;1/tVt4cq8xfTzlf6BZIg1EF+OhmZz9JeyscdaKAe6zQ7J0IZ+Wsq6zvjttcUFjdHrC5JzW+P2L5b&#10;D/piLfjVgs+TKZf7o/ZXpcKzA9xTvZyT/dwT/dzjfZwT/bwj3ezTIt5VpR1KxI853x11vqlyuDPp&#10;fGfK7e605+1Jj2ujbhfljmdltigjP2x9QWV7XmV7cdTxwpjrSZnDgR6LHa3sne28vX0O6+3OS01e&#10;K83RiUJDVwLSkRbTlZkgLsksivAsivaO8bQ21dMw1cMbIBq6WmjYdxjkQAsDLQO0KngdfSzqJrTi&#10;upo4UHTVsSMwCl4D0dTDwTTUCIfTU3P4Bvq6eDhKTxMHrb2Bpo6hljYGA00taKbQNc80tIgaCE0T&#10;KQ73/PL83muLoiODpeeVVa/WB+6ON1yTlT2faXo8VvtktPrdfNvXyx2/3z/0w67+d4vNT8eqAG+h&#10;j5treTbZ8EBV81BRe72/9EJb3vHa1HMteZc7i691lgCutJdcbCk815h3qjbraEXqkfKUA8UJhytS&#10;TzVmX+osvqoOznZDUnldUnlVXHZVjBLuN4dLronzH41Wv51r+mqlA+Tz6bp7ivIHqqprg8UX+wqu&#10;DZYfbEo7M1T13y8vPFuXX5vpvrM8dGio+vqSeJ+4Is2R4ktDutN9r61Jb+xUPj08f3W7bJ+sfqY1&#10;Z6m76PrG6NmloWPT/cdnBvYrW45Odb27uOP8qnimLev2vtEnh+bub87e3Dm+Iekab26faBfP9yim&#10;O4Zn2mSzbcqZFvlS19hi5yiKrrGl7vH57omp9lFlvVRaJRppkA5V9EvrpJJGhahR2V0zONo7VhKX&#10;5UxledDI0QLTcI5xqh0rxZ6F+sj7Wpf7CBtD7NvCndsjXDrU6I5w7on8Wf6aka/yMy/yZGXYmeS6&#10;MhKFhCQro1C2VhhH20kfSbbX68s3a0zRacsiVMdrVsQgdUk6pZFIbaJ2XYp2c55ebY5GXSHSUI70&#10;thmMyE37e0jd7cY9nfSOFlZXu6Cvx2lw0FcuC+3u8WppdpLLIibGUiQDYcODYYrhoIZa0/4uQW+7&#10;WVsNRdxqoep07SgSZPhrT3cGrQ7GjXUELcnipkSBo70ek/1ec4N+e5TxOwcT4gRIbbB1fainqrxw&#10;l0J6fH354O7l/buXVxan9uxeP7hv1561lWmFbHJYMiWTbp+dPrm5/9CejV3bV7b2bizPTUlFvZt7&#10;du7ftb57x9quHasXTx47s7l7c3E6K9DL18wk39u+IcxjujKjIdC+K8pFnh4wWRC5Up0yVxy9XBJ9&#10;oDnjYHPmZmPqkdaMsz25UJfOdqZf7cu90Z+Pojf3enfejZ782/0ld0Ul9yTlD4YBlSgjLy59MFT+&#10;SFqJesdLqu6Jy39m5KU1gMt9xWdasg9VJJxqyLjQkX+hu+BiT+G57twTremH6+NPNiWf78i83ldw&#10;tiXtZEPS2bb0o42JB+viNpuS9jYkTef6zxWGz5fFD2eEtMf5jNbmLA409lRmt1fmtVYXKkQd48MD&#10;o5K+CZkI9AlZP0A+0C7rbxuT9s4oxVPyAcCYpGduZAiU/taakcGu0aFupahjRM3LQzZJT3NhRnxG&#10;fFhJdlJxVmJ1UWZLdRFMKWvL8lrqK3s7mloaa9Ttwz8TRgf8f0potp+j1vyKkVf/lz3a4Hxi5HW0&#10;cLoIEu9p05sXNZAbLisIHy8MnSsJ3VkTvdmUcLgp/kR7ypnujIsDubdkJSgRP1oBPTUoACxwza8Z&#10;eejNIduN4ZKLg/lnBwqO9+bsa0na0ZC4UJsyXps11dskbmkUdfd2tncph2UjcsWEUonGroGkGu3t&#10;G+gXDaBseFtza3PL3MzsqGpEPCBqb23r7+1raWru7e65ffPWnl27+3p6lXLF5PjEkDriPNh7e7r6&#10;+3oG+ntXV5Z6ujtlw5LpqYlh6RAoiwtzg+IBUKYmx2dnpta2rRw+tPX0yaP79+4cO3oYjH293VWV&#10;5ZUVZbt37cSCp8M1QFGtLU1KhQwsYlHvUH/P7MSIXCKeGFcB5AqJQjUslQ0uLc++e/viyd2rnz29&#10;8/mjm8+vnfnN24eHl0bLo31z/WzyvaxKva0L3fgNQU6glAY6v7959oeXt3/47PG3bx+/e3kf8Ozu&#10;tRcPb544slc21D2mGFqYHgXs3bVtz8bayuLM2Kiiva3p3Lkzjx8/fPjw/rVrVw4fPry+vr61deDI&#10;kUPPnj358cePf/jD7z7//O3x40cvXbpw9cqle3dvP3xw78svPn/29DHc76mTx1++ePb99999++37&#10;r7764re//enDh29/+OH7J08e3bhxbXNzc35+fmVlBePlV1dX9+7de+zYsS11+hRwBtu7e/du0OGQ&#10;/fv3wy7YBP3EiRMnT5785CB/4cKla9du3Llz78GDB48fP7579+7t27fv3bv39OnTFy9evHnz5u3b&#10;t0+ePHn98tXzp8/ACHd18+bNa9euQbb7d++dPXlq367dixOz8r4hUUv3cEf/SM/QVM/Qat9gXWBY&#10;oJZuuJZuCIIL1iZFGlu6a3IDcA5hhu7JzJB4RpAv3tmP4B5C8PPUdI0yCQzQcw0x9PTVc3TVsvLU&#10;tXHXsXLTFjoiXHcdSx896wC8XZSxRxIzIM00NN00PN00MokWEmMcGKznEajvFUUOCyEGZ1tnl7mV&#10;eel6OSIO/ga+wYa+kcYBaayoPPP4Ql5cJjMslRoESKEEplGCMumhOayIbGZ4ITe2yDwOgHnHl/Li&#10;i9QO8gWcGIypr7BIqrRMLjSNSjHyzTAJzGdGlJjFlLJjq80T8ymhZaYxlZz4Gl5KoxD1gq/lp2K0&#10;O1hARwl6QVolJxGM5WbxJUzInNhml9dmm91ul9OlZuSbrDLqrdKrBclQLMa8F5tGFzIjMUYe86bH&#10;7FX8JECdEA1cU86NA6WSH1fGjS7hRJWZx5SaRxZzwovYYQXs0AJuZC4nPNssOMs0KIPun0L2Tjbx&#10;SSH7ZtAD40w80nnBUabuifYBDWn5mWFRicHBBWkptRUl5UV56SnxmRnJOB0EpvBR4UF6WkhWUnxZ&#10;Xra9Bc9awE2Jj05NirW04EaGBbJoZDMG1ZROw/4jX0cbMcDjCIZ6dAaZTKGRjGlMU2uGqSPJxI7G&#10;8jAiOxNprqiLMc3NmOFBoLgYGLuo3Y1RV3c82R2L3YH5C+sZo97HJHWYeMiDuiH/4h2PM7RH/eXV&#10;i74aqdfJBF3HyE6fZI83dgBFA2+DIzoaUl3xJFtEx1RTh4ZoGGFRaxBNIqJpjCDGWnocHaKtAc2d&#10;yPI2Ynr9mpGHTZKpD+xCQ3ib+YKOsfPGdDRyjjHNncHxJpLtCSZCnoWH0NbTxs6Lz7flciwIhsYG&#10;+jBJRGOoql3hUS4eA+mXqDVgImLhbNQxgWGeC/NiY2OYUP9M0MOE9FMCC0xCYSIMCTYx3hnyYzNu&#10;0GGkivHL2DwdCtRHg7cQMAd5mFsDYOoMHRDmMA6AywLg8XpggfLgJFg0doxV11PT7hj//skd/hP/&#10;jh0F+QGwCdnAoibA0V0gIT+2F04EpcHZoXwAxsUDYFaMzY3BgpEAMMfFaAG4O7gpkNidwqOAG4QM&#10;sInH4yEDPA1I2BMABa4YJFwN7IXMkLDfJyChV6b981Kx8CigU4V7AQWm9pAF8kPCHj4UAudhscys&#10;rNDV+ISWthyuBdHEFIenaevSdPBsPFGgq8/R1GZqaLG09XhQo4yoLlDljFk+JJqnCQMNZASVE092&#10;xRh5HZKjtomTlrGjjokrnu5lqCbWDeleBjRPqnkwydQPFJAUbhAoemQ3MifQCPOgV0siC41XA3Y4&#10;FqAPdZvp+YmRhwMB+hRXI5Y7VxhsYRPA5tpbCOysUP94JotK5LCM+Rx0EVdLHtUCjR2P8slCPtOC&#10;iwLl5QUsG0uWgw3HVsiyFZo6quPIYw7yVgKGkE+Hwz/5y4Mu4FIwBaSnm21kpH9dXUl9fWlBbpqf&#10;t4ulOWvb4vTm3jVPV5vU5PD21oqxkYFRVa9C1imVNEuGm6SyZulwK+Yp39ff2NfT0Ntd39Ve19Fa&#10;09FS3d5cBRLQ2VTV0Ygu7vqJjsfwiZH/tNlUVwwABXJ+UjAiHoAdPjTQKu5r7u2sAx2kqLepo6Wy&#10;v7tB1NsCGOhpjgz18fdxDvB1iQzzDw7wDAnxyc9Pj44KdXK0cXaxc3C0jowKqa2rQIR89CnAs4Dn&#10;FRnqlZYUnhgblBwfkpoYBkpSXHBsZEBcZHBUqL+5KZVkoOPlap8QGazm3FEH81/jF5Y8KDYs4Ndx&#10;5EEmx4QkxATHRgXyOExDA7TqwrdhRCIKbW2y8/OqG+uTM1NDo8MFtoKfGXnUMwz1EVP7x6P8vJ62&#10;hoONEG4Giv3lRKh7O8bIRwZ5YbR7bJgf7AI7Rrt/4tnDAzxCfF2DfVxAhvq5gfw1wAII83cHRAZ4&#10;Rgd5wyYcFernAf2BgGNqa8m3Qkn5n53QMaYbYMHhQKUEyyfmHSPr+epVVbHANVhOjKBHg1SwmCwm&#10;ncmgfXKHNzNFLaD/D0b+Z10dqQaAsepQFCb/7xh52Pxkwa4QA+S3s7SESwI79pvBzwQcg85jm/E5&#10;bLgw0DFJMzEmE41M1HS8Ecz+1QDdmID+4kqjoow8gMViAKChhsYNa2FhYE8wRHlAKMFWaAmlWfDR&#10;xTzN1DG7ocnDWkOG2jcZa/iw9g4UaKdAgYYbmlRogoVClJGHZ8bjoTHoMY4Vmkg1/WoKAgCNmhnL&#10;FJ4fhULTUK/bwaSQhHSSI0V3rDLtw/HV7w+M/+3k3J+OjP/pyNgfj44D/nx06i/Hpv/t9MLfz6/8&#10;/fy2f1xYA6CLux6f/9Ph6T8cGPvtXtVvdsl+2IEy8t/vQH3kv1kXA95vF32x2vdmofPlbNuLmVZM&#10;Pp9pej7b/Ha585sN8Q/7ZT8eUH6/X/XTwcnv9qq+WJd8sS59uTBwS9F4ebDmcHPO/tq0A3Xpp7pK&#10;z/ZW7KlKnc8KXcwM3qxMutpb8mik+fkkSsc/n+54Otn2ZKL1vqLhpqT6Ql/piY78rZacvc2Z26qT&#10;p4pjVEUxA7lRJbH+ZF0ERi3wwA109Qh6ao5YU0MXp6mDQ7sBtD+A2ZSGJrxZTzdHJ1shNIupMaFN&#10;VfmFKdGlmbG58UEpYZ6Yj3xysFtKiHtCgHOUj2Owq423o6WjpbmlOdvO1tre3p7PtxBa2VhbWzs6&#10;Ojo7Obg4O9rb2gl4fB4P6hcX3tEnIl6gTqDAJiR46Xw+H6PdIcG7g5cIrxLeO3Rj8N4xmh42f3b0&#10;plIxRh7tqA0MoIZABwbdGOTE+lHo8MAOm9D/QWUAC9ZTQjlQ/q+7WEyBSoVVM9iEvaBDfqxHhL1g&#10;hE1QsFEFyoipf/CHXhY7C9bFgh1LsBcqP8XAkIw3gKcNXa0BHvpvGK+gP0cxyEQaAWeig4R52FrR&#10;8Uvy3txof397bk6Mf3K4t4keYozX1tVC4DOh0KhEkgmNQefyzNlsU7hqGFhoa2vqQy9v+PM6CnBV&#10;cFOgwGVAhYcbgUuFJwNGSNjTACPcFEjIDE8PniF8CAwanYqtdUMwJBrg4RNmUlG/eIxqh8YEDgAd&#10;mgjQ4ZUAmOrgVCDBDkaQsAmPHsYaJF09hhHBjESiGuDba2skvd2ejvbw6fLMmCR9LQGNYE5AYh2Z&#10;6915J6WlT+Yb7o6UvFxo+mpHz9vl5s+XW77Z3v5hufVP27r+NN7wL12FP5Um/ktx0t9qs36oTX/X&#10;mvFGWvRitOyRsuihqujmYN61gexz7Wlr2V7zyU6Yj/zJ5rjNmpCDdWH7KoMPVIcero+5Ksp7Pl33&#10;+ULLY1X1neGq892FJzsLtpfGdgYLO0It+xOc5Fk+/YkOM0XBO+rid1TF7yiPPVCTOJHqvVCeMJQZ&#10;kebAFyCIm6ZOoCa+lCVsYtu1MG3KDJjpiEEigotH9GMQ3UhEK0ZDM0lDIwXRyEL08rVJhbqMfDwz&#10;DWcUq42U8LXerNY8W8y6Nx3+ZCny0Xzog+mAR1MBDyYC7oz43JR5XBt0vtLvcLnP/lLvz6T85X7r&#10;i73C890WZzv5Zzp45zr45zrMQV7o4l/utbrab3NVZHtNbHdr2HW90BBj5GeydJcLjRYLicvFxsul&#10;xKUS4mo5Zb7YZKmYtq2UMZ9rNJaEnGpjP5A5YIz8o2HhM6X9U7nDM4XjE6X96ymXlxNOL8YdPp9x&#10;fjVu90jGuy1ivV9w+7jN56s5F8DXs27vJp0+G3d6M+b0ROZ4roU7n6Al8UHEXshYmOFEhFG7IyIP&#10;QW6I3N7MBr+Y8ni74PF2zunVjO3bWfuXY9YvRq2eqSyfqnhPlOaP5GYPZab3pcx7EtZ9iZmai+c9&#10;VwlejQlfj1u9mbR5PW3/Ztrp7YzzZ7Mu72ZdvphzRi9g3vXbJY/3iy7fLbl9WHb/bt7lu3lnkF9P&#10;27+bsv18wv7rGc/7/TZKb2QqGPndjvg/7Ip+M+7++bTbN9vc4TI+W/A7XEsdjUZWc/FzaRor+frb&#10;iw0ONTFO9nAvDPLPi3k3VKhrPODqMP+CmP1izuO73RGvF31fzns/HHe+o7S7NCg41Wt2sod9sp97&#10;coB/op93tIdzuMvslEhwVeV4a9z55pjTrRHH6wq72xMutyZcbk+6Y4z8JYXTObndBaXDaanVObnt&#10;OaXdhRGHC2OuxyS2602s5Rr6ar3Zni7bxQbL6WrrpdaQXE8KB0GaUmKKw0NqUxLKksIDHXlUXcQQ&#10;5mc6ugaaMI7X09VHI3KiLqhaugQtAyrehKJvTNTGA/QQLRyiaYiDlh6B4b2+voGOtj4aWQJdtxuG&#10;/3htLT1NREdLQ/sTIw8gaGkDDDW1QMdp6Bjo6BpqIFRNJFjIfHRw+eHu0WPDVUfFRZeUlY/m26/L&#10;y+8oyp9PNT5UVny52PHFQuuPG6Ifdg6A8nyi5tV0PXxur2ea3i22Px+vf7fQ8Xa2/b606mJ73vXe&#10;kitdheebsy60ZF5szbnUlnuhJRtTAFe7i270ld4erLwzVHVzqPz6UNm1wVLAbUX1jeGyK6LCq4MF&#10;V8R5TybRmFSv55uejNc+n2pAF+qUld6UVlzoLTzXU3CkJfvrA5PfHl08Kqp4tqG8NNmxvTVrc7Cq&#10;O9kzlK0Zb2W4V1K9Ka/fL6+7sVN+ZW34xHT3VHPO5kjby5Pr1zfGj071bY507FM0Hxpvf3ps/tJ2&#10;yXhj6sXtktt7x6/sVJ1dki72NcmbW6VNvbJmsbRRrGyTj3aMDLco5G0qSZNM0Y7q4nqJuG5Y2jKq&#10;7JxStE1I6mTSermsbbytQtxVK++skYpaZO2lzQFCRyeySSiPFW5OSbYzTbJl5HpZFHgLSzwF9UH2&#10;LaGomzwaSj7K7ec1XdWMfFeUc0eEY0uYXVOITbW/oMTbrMCdkedOjxPop9qSYvn6MTw9FwMk3dmw&#10;O4dZn6TRnKZbE6dZFYNUx2oWhyJ1iXrViVoN2aiPfF0+0lSGiLoII3JWX5dhVyu+t8O4rkK3pY7c&#10;3yXo6bQcEjlJhzzHRyIkYv8ReaRCGqaUBUsGPYbE9l1tZr3tnJ5GjrTDUdnu0ZjBzvTV2z6YqGrw&#10;U7UGL8sTp0SBih5nRa+9vNNm92S8tNY9lIcstpf0ZafuUSgu7Nm3b3lh346lA3vXjh/fPHH80MF9&#10;u47u37O5Y7u0u3NCOrRv28qJA/uOHdi7sba8tjS3NDs5OzGytWsHbO5YXdrcs/Pk5v4Lh/cf275U&#10;lxoXxKPneNjkuArOjvePFyfU+lsOpvoqc4IWqhNX6pIWiiN31SXva0Td5A81p5/pyrskKjrdkXG2&#10;M/NKb961/qLLXXnn27IAUDmhBj4Yrn4wXAk19p6k/KGk6oms9pmi/qm87v5g1T1xJWSAbBc68i93&#10;F13vLwNc7Sq/0ll2ob34ZHPO4ca0I00otuoTjjWnnmhOu9CZdbol9XgDutjJVnXcgdq41eLQlbJw&#10;VaYPXKGiIEJaFNORGT5QkjbVXT/cWl2eFpeXGNnTVLk4IZP2t86NSxWijtmRoZHBrubKgpaqwonh&#10;vpUpxaSsf0E1NCnpnR7uV/a1DTRXz8pFE0M90p7mnuYqOHZU0iMfaM9MCI8O8mwozyvOSsxJje5p&#10;rW6qLq4uyelsqZOKuvu62wiGev/PGXk0oeNIjJRHoSblsZChiAYAbXwQBKeppYcgUc7mdXGenfBG&#10;SsLnKqLWqqM3amP21sUcaow73pZ8rjfrkijvhrTonqpMzciXPhgpB+WROpr807GqZ+PV6FoRY5Xq&#10;f4UpvikrvTiYf6Y//0Rf7t7mxB0NiZNl0aPV6ed2zi+PyAZ7e5samiUisVwinVSpFFKJZHBIIpVJ&#10;h+UymUw5LB0eHFDI5JPjE309vStLy6vLKw119bXVNf29fQc3t27duLkwN9/Z3gF54MCujk6wD/T3&#10;DkuH2lqbF+ZnJUNi0UDf+NiISilXKmRTk+NSyeCISgF2kHOz08tLC1cuX/zi3WevX724fevG8WNH&#10;VleW4PAD+/ceOri5srw4OQEHo+u7dnd1zM5MLcxPT44ooG6PKWUKuWRsVDE5NTooGZicHpMOi0+e&#10;OPzl2+fPH9x4dufy2wfXv3p653efP96u7CuL8Y114GZ6CPM8hSn2Zv4M/Nao6Lcv7rx/fP37t0++&#10;fv3o9ZNbzx/fenDz4p7tC0uz4+vb5menRuemx0BOTqhWVxZmpuHKRUOD/R8+fPvTTz98//13799/&#10;9eHDhzdv3jx79uTp08dXr15+8uQR2EGeP392c3P/3j27jh09vG11+eDWAbiR3p6u3bt27t+3Z8f6&#10;2p7dGydPHLt39/bXX33x/YdvAWAcUargYS4vLu3e2LW2um1qYnJ9bfu+PXs3Nzc/xag5fPgw6IcO&#10;HTpz5sy1a9euXr1669atO3fuPHjwAK7k22+//fjx44cPH3/44aeffvrtb37zu9+o0+9+97s//OEP&#10;f/zjH//85z//5S9/+e1vfwu54C5+/PHjd9998xPIb98Dfvj44fvvv//mm2/effb586fPXj17fvv6&#10;jUsnz5zeOrJjdkXVOzTc1jfS0b8mksryi70QnUBE1x/BhekzAvE8L21LP237OEpgAjM43MQ7iOjh&#10;b+QWgPcINPAMN/b31nEMNHD30LFzQiw8cNZOmgJnLb49wvbSsw4mOkWS3ZNZgalmwcmMoCRaUKyx&#10;f7ihTyjBL5oSGmQUEEoOSeGlVHpWBhoGuCMuwXi/AB3PcEO/bPOETHZsLhel47MYYZn00HRqcIpJ&#10;QKqxfy4zHOXZ2dFYmHgsanyVMAWMpbz4Qm5srmkkHIJGs+EnQAbMOz6V6FeJ+qcnFTIja/nJBdSw&#10;Qlp4BTuuwhyMKZW85FJ2PACUOmFGvVVmLT+1kpNYbhZfbZ7cYJlRw0sBtNjktNpkAdrtctAg8lYZ&#10;gGpBMsrCm8dX8BOLTaNL2bGVvMQK8wSQANirjiCPMfIoNY8x8rXCpCpBfCk3GlBmHlPMjsxnBecw&#10;A3PNwtDANYyADLp/BtU31cQrmeiVQPRMJHlFGbmksQPiOd6RPLeCoLiq5OzU0LD4kKCOhlofd2cz&#10;JqWwIDszIzkrPSkjNQEsKfHR+ekpmYlxiTERcZGhwQGegX7uYcE+dArR3JTOoprgcVokQ32Qerpa&#10;RCM8g0EzQVfFYpqy7WkMByOSDYniQjD5OYI8xsiDNDRBF241oLiRmCgXT2L6EmhehlRPIsMHFCOK&#10;O4HshpLgdC8SzRPlPUnOWNhuMOqbuGgT7AHY4SSmJ97YwZDspEtywNzkjejuBiQHNSPPQDRIakbe&#10;8BdGnqytz9UnO+qRXQxo7pgvPEjQ8VT1Wppmvhgjj0ULoXADUKOaezWhe5jQ0cA1RIqtCcVGIPSy&#10;tHIXWrsLhY4kY5q+HgEmoUQCyZiIxpTHSHmSEfFn/BKwRS1RFhwmlTCd/MTIY7NLkJiCzX8hG0w/&#10;QQcj5AEFps9Ygr3YjBim4TCRx2bNWurVUCEvzGR1dXVgVmtkZIiR7DC9Ra/JhATTeoC6PJS1ByPo&#10;ZLIxzPLBDjmhBJggw+GggxE2oVh0aqyOhAPlQIE6OhjBjXqjY0Q86HA4SNChWLBjBULhcFI4C3Z2&#10;jJ2HyfLPt6FmCbCEsQHYnBoSTKvhEuGmQIFdcO/YJk6dMG4dFOz24Tmg7v3q9WMhQa+J/o8AdKnq&#10;sDxa2gjsxBvg4NrUPxigC+qizqg0Uw6bL7S0FVramZkK6HQegWiGVhIdhr4RX9eQjzPgaeqyES0z&#10;DR0OzlCIVjO1R/zPvydBBTZ2wZNd0ZWH6R66Js4aRHtNkgMWskaP6gEST/UgMH6OjKRHcyOyfSn8&#10;IAOmpw7ZGQ03D1WX4WHIQsl3yAOKtomTPtRedRh6qHgYHQ+KkdqbHoxEFkxmfFjmnlD9+HxHocDW&#10;VmgFXyKfg/q5C/l0Kx5VaE6x5JItORQ7CzMrc4YV38xawLa2MLWzMlMHq0Ej1YAC+MTIY57ymAJG&#10;NZuPrgeL0fShQZ5e7g6NdeXdHY1J8RF21jxzU2pDdempY/u93e1CgtxqqnIl0g7VSK9E2iaTt6MO&#10;8sNNEmmLGm2DQy3igeaBPpSX7+mq62qrxqLNADpaKtvVru7/g5EH/F8y8p8All8bMXYeWzYWSquv&#10;LuhurxkaaMUY+e72OoyRDwlwD/RzBUSG+YcEeiUmRBcV5sTFRni4Ozm72Lm5O0ZEhjQ116E+8lgQ&#10;H1uhaUiAq5qC90uICUxNDIuL8o+LCowOC0iKDQ/0caMZG1BJ+MgQNJJ7RKD3/yDiAYk/h2hH49V8&#10;YuQxj3U0XHtMcHCAu421gEohamoi8IUwWExzC0Fmbk55bXVWQY5fSIDQQUhmkdGoNahn/D8ZeR0N&#10;TZwmYisUwM0kx4RBaXBeLMgM4FPMGZDY9YAeGeSFMewY2x7i6xrk7Rzo5YSR8iBh16/peAxgDPdz&#10;jwv1A7t6idcATycbC64purIrj8Njo8w4X822AzAGHBQrdWR2WwsLu18FkRew2dZ8Pig8dQh4odpr&#10;nsNispk/B4sHyfolUs0nyyedow5cg1Lz6gDQWCEA7KQYQY8x75+MoMAmhl8bQcJFYj8YgA4SiyMP&#10;JcMmFo0Hc97HwKJRyUQjjIsnQGP/C1BenmBgaKBPNiGhzsJUsnq9VSa8Smj7oA2Fhg+l4ykmsBek&#10;jaWFgG8OOVhwtepA4ZgOTSHWAWASa/QxRW1B1wCBjsPaGo2Fwufz4RF+YnWhiYTEYplhpLw6tD7q&#10;5kwyJmtq6UArSDMysGEYu9IMVEVJ3x1b+XqX4g+Hxv94eOyvxyf/dmrmryen/3Rk8s9Hp/711Py/&#10;n1n8tzPL/352BfCX43N/PTb3p8PTf9ya+P3+0d/tUfy0MfyJlP9u59C3Owa/Xht4u9j1bKr58XjD&#10;k4lGUF7Ntb9Z6vh8tfv9TtHHfcM/HpB/3Cf/y+llwO+OzHzYN/J+l+LNiujuaNMlceWRluz9tSmH&#10;mrLP9pad7a043Jy3syxxMTP4UE3qlf7SRyPNT8fbnk21f8JDVdNNSfWlgfKTnQUYI79WkzJeFKUq&#10;ThwsTonztoXZkb42Oo3S1dIm6BnqaqBBP6H111YvaA4JXUNFQ5NBITvaCT2c7V0dLSMDPOvLc8pz&#10;k0syYjKj/dIjfXJj/TBGPi3MMyHAOdrXKcDZysfR2slSYME1s7VBfeTNeQJLobWDOgnBLoD3Yc6B&#10;GmVpJRSi/vPW1tbm5lDp0CVG4U3BK7OysrK0tIRaBjr20kHCi4Nuj8lkQk2AOgA9Gbx0jC4HI7xH&#10;ULDM0GlBnwc9PUjo7SBBxYAM0NWBEQ7BKHWwQJlYbwoS8kCxGH+NjSHAApkhD9ghA0jYBDt0rthR&#10;2IGwCcXC9WBjCzgcJDpqUG9iPS50vaDr6uBIeDwZb4DH6cJMVUdH18AQ/ec1qIMMKgkaLaqhlqMF&#10;y5JJuHv+SEVWvLu1WZing5uNuTEe3pG2Hhyvp0s3NSOSKQymKcecC58PlQo3qwddOdysAQGNjQMn&#10;gus0MzMDC1wMPBy4coxzBzskyIPdOEh4mPAuIEE2srGJIR5GNHoACnxPBnj4bEHhqFeMYKmD0mCR&#10;auCzAYCCEfFgREey6vA1oMM9wvcM4ymoY3gE4dFpJJxOSU7WqERakJ7BY9LNaRQWAQ2dH2pF2yup&#10;PaOqPi3OvqsqeD5T/mSi/PlM/ev5hq+3d75fbf2w3Ppv2/u+6cj+LDv0x5zo/yhJ+0dl1u+q0r9v&#10;y/lCWvJcUXxflv9opPiGOPdse9Kp5qTNivCd+X57S4MAh2rCN2tCTrTGnmpPBJztTLvQk3mhK/Wb&#10;td6Xk42PRhruKRrO9BSvV8ap0rxaQwTiFOfRAv/BVJepgsDdTcm7apN2VyfuqoifyQ4dK4odzIvj&#10;ayA2mlrWCBJvxKwXOLbxHGrpvEwtgzhEM1FDP0nTMBrBRSPa8Ro6aRo6OQguXwNfpGNcpMfIM6Ck&#10;6etlUzTuq0rerZU+nYt7uS3mxrjXvdmAe5N+98d974763lZ43ZS6XRE5XuyxPd9lDRIj5S/2WJ/v&#10;Ep7p4J1uNwd5tp13ps38bLvgfKfgSp/1NbEd4IrI9mKfzUy6xlSa5kyG9nwufmclbbGQuFBguFxK&#10;WiglrlRQF0spK6V0FCWU6XTtg7W0e3KH22LBA4ngsczqmdL2mdIe8ERl+9ms+8sJR8C7WZcXozYv&#10;x6zviE3fjNt+v+r99bzr+wW3b+Y9vp51+3zC+e2E0xO59bMR5z2FRoogZDQcN+iFiLw0lCH6Yh9E&#10;FoysZuMfKF2+XA14Pu3was7xzZyaXp9yfDNp92bS5s2U9etJy1cTFi/HBa8mhOjmBMD2yznHr+ad&#10;vpp3/GbJ9Ys553fzbl8suAO+nHf7asH152tYdAflmwWXbxddv51zxvDVlP3bceuvZly/mfM9W8Ma&#10;dkeOlZn+aU/CF7PuX8x6wB09n7R6OetwTWQ1GoMsZ+pMJCCLObiNcuLuSuLRNtaZfvNLEotzYs51&#10;pdXlYd41hcWlIe41meDdtoBvd4W/mPN6Put5b8Thpsz6goh3ssf0RLfZCbV3/PE+8yPd7MNdZqfF&#10;FldVjjfHnG6MOt5UOVxV2t0cd74x5nJz3PXWhPv1MfdLCqfzCvuLKscLSvtzctuzCtszctvTCqd9&#10;XfzZMuJcucm+Tpujg+5rLcKVVvuZRtfhMm93KhLjaFUYGZkVFu7CZ1PwCMVA00AT0YXmwogK7Yqm&#10;pjbMFwx1DUwMSTwG2xhnSNE1YhqSTUkUJonMMKFwWKbozASnhWhp4vAEHT2Ctp6BJk4fhkVamrow&#10;kYHRvq4mDjoC1CleS8cA5eJRgA52Iz28kaYmHYc4UnSv7Bh7c3zpwmTrUXHRgfb0R/Pt9yYaL/Tn&#10;PZmsfzXd+Hqq8YuF1q+XO75Z7Xq/0vnZfPPLqbpX0/WgYLw85Hk+Xv9+ue/rpd4v5rtejDU+kVXf&#10;ERXe6M0F3OorfCipeKaoBeM9SfndobJbgyU3xcVXRYXXxEXXh0puDZffGEaDR18bKrwuKbouKXw+&#10;0/hkohrzmX04VnNHUX55oOC2rOZsd8H+6oTr8vpnq0Nnh+uvjLcf6ivdaMsZKwyvCxLGmuv6U5DZ&#10;xrS7u1RXVodOznSdXxq4sDx4bLJzuiV3v7Ll+fG1B1sLRyZ7t0Y7QYLl3PLg/YNTow0pe5WNR6Z7&#10;zi4PH5sR7R8blDY199a0iOq7h5oHpa3DkjZlX8PwQJO8t14mblECpB1jkvbxweZRSeu4uGmkr0Y6&#10;2DyCcvH1isGuua5GlbhNJe2QJ/uFWxGMvBjUUHNaghUrwZqR6yHIdecVe1jUoIu7OjYG2XVGuvbE&#10;eHSEOvRFu/VEuvRGuX5i5BuDrWsCLMp8OXmulBxXcqIVPt3eJMHSINpc18sYKfZntKVTGpK1axM0&#10;qmKQqhiN0jCkKBipTdCvjNeoSdeoy9WszUPaq7XlAxTlEK2vS7++AuloxLXV6bU1EJqqCfWVRh0t&#10;rLZGs85mYUstf6DTeUQe0N9j399nM6ry7O8SiLqEPQ2C7hqhst2nOVNQFk7dK8+YaA5UtgRN9ofL&#10;Oj1kPU6jgy7DPbYbs8k9Fa7hdoazXTXX9+65fuDI2T0HTm1t7lidX16ePHhw95mTR84cP3zmyMHD&#10;uzemZNKDO9dBOXfk0NauHfs2ti/OTKzMT2/t3djcWD+wc/vmno1D+3efPrT/3MG9l7f2jLbWBfHo&#10;KQ68EJbBoeHW3T2V1X4W8HzEKV7LDclTJRFLFbErpTHbK2IPNGccask40pp5prfgTHfOVm388abU&#10;sx2559tzz7XlXGjLvdRRcLmz8FJH/sX2vPOtOWeaMs82ZpxpSD9RnXKkPOFaZ9EjSd1n032vxrsu&#10;d5UcrEjayItYTQ/cyIneW5RwpC77VFvBqY780z0Fxzty9tclbtUlHW9L36yJO96ScqQxcVcp9E1x&#10;G6WRq8Whc4Whc6VRI8VRLYneTWmB7blx9ZkxK/KBib52SUttZVZyjdqffWJEPCLvmxlFo9aIOurb&#10;aor7WqonhvsWx4fnRoamh/sXRyQTQz39TVWSjoYZ2cCoqBNznJf2tsj626YUoqzEiNgQ7/K81Jzk&#10;qOKcJGl/a31FQU1pbndbQ097Y3VF8f+rqDVo+j8z8piPPIwhoUCUjlf/BkjHa9cmB/XlhYpyAkdL&#10;w6dKQ9aqI3fXxxxojN9fH32iPeWyOB++7itilJSHjxpwX03N/5qRBzwZrXw4UgV5bsvLMEb+ZH/e&#10;3ubEnY1Jc9UJM015X9+58PbezdtXr27uP7AwM9vX1dnV2iTu6x3o6+/u7u0fEA8NDaEu89JBOcbQ&#10;D8ukQ5LZ6RnI39PVXVtd09LUfOXS5UsXLvb19I6qRiBPd2eXqH9goL9XMiTu6e6cmZ6cmhzv7+sZ&#10;G1Up5MPTUxOgj6C0/6BcJsUiy4MOOAnvS18AAP/0SURBVHL44NUrl+7cvvng/t379+5cOH/2/ddf&#10;fv/h2yePH8KBkHlleVE2LJmbnZ6fm1pbmp9QyYYGehVyyYhKNjU9NjahGhlTzM5NToyrHt67+eLx&#10;3ef3rj+4dvbd49u/+eLFf/3+ux9e3ZnqbWjJis0LdC4P91rqbfr98zs/vLj7+cNrX796+Obp3ZdP&#10;79y7dXF9aWp1YerY4QNHD+2/e+vqwwe37965fvPGlVMnjwLWt69sHtjz/PnTp08fv3nzCvDll1++&#10;ePHi2rUr586d2djYMTc3s7S0IBL1t7Q0HT588PChrd27dgJ2rK81NzXAba5v3wY3Aje+sXN9755d&#10;sAse39//49/m52bgHhfm5udn5/bv3bdtZRV0wMTY+LEjRy9cuHDv3r23b99+++23P6jT7373u7/+&#10;9a9/VKf/+I//+Pvf/w7yP//zP0H+67/+6z/+8V//9m//8Ze//O3Pf/7rX/7yF8gJCZSPHz9+9913&#10;79+/f4OmV1988fnr1y9fvnz+8ME9eOYg4eHfVKd7d+7ev3vv/u07Tx48vH/t5oXjp47t3travmd9&#10;YkHW3DXbPTBRVe+GaPsh+sHapDgTSz+chYeWdaC+WyorKoYSGGDgEkr28jV0dtOyCyV6Bxl6eOjY&#10;easd5J0Qvpu20AHhOmvxXTT5/gSHUKJzuLFrIsM/ge4XR/ZNogVFGPpEEQOjyCEJnNgEbkIEK6rK&#10;pzqYFOyMOATpeseSQlPpUbnchGLLtDx+QqZpVIpJQBolKJ0cCMhhhOWxIoo4MdVWqVXCFGz51lJe&#10;PMbIV1gkoW7y5nGF3Nh8djQK00g4Ko3kjwWRr7fJKGXHZpACihmRBdSwEmZULT+5jJNQzk0EVJgn&#10;VfKSqwWpNRZpgEpOYg0vpYqbBGiyymq3z2+3zWu1zumyy+2wyW61yWoSptdbpDYK02ssUopYURX8&#10;REAhM7LELKaKn1RhnoCx8IBqARSLAnKqd8VXC5LqrJKrLRJK1W7yFfy4MvOYQrNQQBk/togXnc8J&#10;y2OH5pkGZ9H900x8k4lesYZumazAZIZfIts3kuue5BRYn5rnxhHwyOTG8lIrrpkJQd/P2628rLCj&#10;tSE7Izk7LcmCaxobGlRdXJCWGJuaEBMe4hsVHgCSY0phMyh4HQ1dbYRFI1NIBJwmYkQwgAmNMQmm&#10;RWyWqQOF5kAk2RuZOBmR0WA1WBx5Et0dQKR6mDC8SUx1DBCWH0bHY+G2QaewfEk0T8hjrA4PYkRx&#10;B4BFl+CABrGhQ86fYUh1RylRqive2BFHtNczdsTi2Ogb2Wnr8TS1mb8w8ngEpJqRx+EFeLIzztjp&#10;k1M8xsiDBB1PdaNwA2DTkO5B5weDNGahDvJwXjJkoLqZ0N2N6S76RhYsMxdznhtKygudmUweiUiB&#10;6TJeT18drAYl5dVA/cVRl3E1/Q1zYjU3/U/KBebHRkaoDgmmujDDhYTx9SBhEgoJdDgEMoCE+SYm&#10;4VjIAJm1tbV1dVHvb9ChfIwih0OxM8KsFqSe2s8dh0NXVYUJPbYLrozBoKG/oKhDzIMFTgJ7ASiJ&#10;pPasV0/iUV97OBaKwgh3OAVYQAGABbJh7DymYCw87ILyQWInwkrDrgo24V7ABPcLErsvSHBHGCMB&#10;FlBgF6ZjDwF0ODFIjHOHK0AvQge6SA3YxOygY6Q8dLuoZyia0OD4unpaevrahgQ9gpG+ERGdzlMo&#10;NCaDzWELBHxroaUD21RobMw2ofBIZL4GjqmlZ6ZHECDaLB28OcbIIzpsTX0BjmQHNQetGyauUBux&#10;34oMKG4YIw/VSZfqqgd1DyoqxR1HRsPXEFm+ZE4g6urO9gWJVy9dADrGv6PkO9PTSL2kMEgw4igu&#10;YCSwfNGgN7/Q8VA4Xs3vo4HpITPDlcbxsLIPshB6WAocLfhWljyOBZfJY1O4piS+GcmCY2IjoNv/&#10;H5z9BXQjybYmCqcZZZBtSSbZsiUzMzOzy8zMzAyyLQtsyczMTOVi5q7qYuZqPkz3nDP3zvzvrX/e&#10;TkW3b68zd+aHWN8K79ixMzISI+PT9g4DDQMdNT1NFSN9bROGjomBtpkR5Jqmhjg1byj0i0e0MwpQ&#10;A0qaNh7uBjHyoAclVUMRNHSaRkSo35CAnZed4u/jamygo6Ig7efpfO3SUXN9iZODSXZmTH1DAYfb&#10;1N1T3cOq6emt6uqpwGPX4MW6ru6ars4qZkd1e2tFa3N5S0NpU10x4uURI49I+RP+/YSdRxFpToD0&#10;laVZZUXp/0LKo60ARXnJqDUQSgvTECpKspvqShtrS7zcbH29HH08HeAN5uvlHBjgHR8XFRkR7O3l&#10;amdvCQiPCGZ2tWFGdAo6R3AuPFwsI0K8A31dQgLcT0X4hwZ6hAV5hvh7hgZ4mRnS4EToaZNBDg/y&#10;gTNyQsT/C0L9/hNhQjd2RJRHh/t5utmamxmS1OA9hf8/i7qmBsPYKDLmVF5JUUpWmpuPh7GVMZlK&#10;lhbGkYdPQxF8WVf8FhfHROCPgZ4OHAkKmIMoeETHIy4+0MsJiiBAjpzifYWcu6eTFWLevZytAYh5&#10;hyLKAWCGjAH+Hg5+rnYh3i6QB7g7hPi6uztYmRro6VM1dDQpulrqelRNuAUZwig0tF9Y8hO+G4D8&#10;4hFlj/ziT2xgE6qGOlrL8V8YeUTBnzDyIKMg8iDo/bLsKuCEndcUern+C/OOuHiQYUdod1BEm4Bs&#10;YWRkQqejHwmgqCVc3RFq9aj4GrMnXVKnkJALPEFeFv+XeHjZwUsW3mjwMoX3nTBWGZmspqmprqWl&#10;oatLRU6+8FaFCwovQdBDLWhw1lZH28AAd53WEi7CqS50iNYQxqsBAd9GmOCFCO8+SGiogBcmvFvV&#10;1FSE2+pAjuh4OGjhjwg4b4uK0CDk+AhBVJYnKEpI4v5BilISRiSiHYXQHuv349Hst6ucP27z/rrX&#10;93fcQb7/z3s83Ed+f+Cfp4f//czofzs99h9nJv772cl/HI78/WAY8I/9oX/bHfjbVt+f1zl/Wmb9&#10;bqn7t8s4flhifp5peTVc/biv5BGv+Cm/7MNU03eLnb/bYP9hi/vH3b6/Hg782+mhvx0N/s/b6//j&#10;yuLfjid+uy34Zpn1drrtfl/5+eb0/aq4w5qE802Z1zqLLrcVHlanrebFLKSHHFUk3eksei6ofTnU&#10;8Hq08dVIw4uhOsBjXsXd7qLrHflnmzK2qhJXq+LnSk71ZwR1pYU2pITb6ZGkMAy+SMTFRGQkJGUl&#10;ZKTEQITHRURUCvecFxETlZKQhgeHICNtaqRvZ2lqa2ng62JbUZCan4qv7Joc5glICXWL8bU75WMP&#10;CHW1CHGz9rA2tjLUtTSkmxjoGzD0jYyMDAyNAbj3u74+3Cf6errC+DSGJiZmDAMjUDKECf12oqur&#10;C5cJLhBcNWNj3LMe/awCGrjWMHjD5RMSyFQQhOMT/k8PkBDFDDcGyJDDOAfDOAyEaFCEKmgBNkfj&#10;KGjgtoFNED2N7hwYwEGAzdFNJby5fg4Ah2RQwj0DAmwO9lCEHUEttAnbosZhqIZGQIYOQEIjMQzA&#10;UIU3oaSMflSjqKrB8yEuLiklLYsvWa+koE5RVZSXUpQWVZOXsDHSuXG8/e7hrey4MCOqmrYqAT43&#10;5aVxWh/siSQyQF1DCx48dXWymioRnjJ4JcKOoGPoAKHb0DeQ4cDR8wK3OiR0yNBJ6AuqAgEdI/4g&#10;CM+DqjBIvRqcFXk5xMjDOwcPRQVtEonw4J/w8ihqDWiQ+zzk8K6AHDnIK8Dhi4mpyMnAbFxVTl5B&#10;QjIrKaG+tERdTlZfmUASxQJMtKZqs/a7Ci70ZNxipz1gJzzrT/s8XfluouLzVPWnyarPkxU/TVT9&#10;c7rhx8aUPxbH/kdhwv+dE/fP1IjfZUX8WJnwqSP9eXfak970h5z0W+1J52siTpeF7eT7r2V6rma6&#10;H5QEXW2KvcVMutuTCrN6wFes7IOykButCd/MND7vL3nIK30xXH+XW7ZQGNITaVXvz2DF2g5neXET&#10;HAaSXdYrolYKQlcLIxZyQvsTfQaLEj1pJB0xjIxhViIy0SrUCgPrUi1GiqJKuJh4ECYWKiYVKSof&#10;ikmHYjLRIrKJIrJpmGyWCCFLQilVVimRIBsqiX3Fyvkwmft8OPzdTOj9Aadn0z73Bp3uC1yQd/wN&#10;pjVOx7eYXmowulBnAPnlRmMATsfX6p+tpgHO1eidqdI9rtQ5W61/sZ5xvdX0VofFzXY8ys1Gvqog&#10;ChuOE59MkZ1MIyzkq01nKU2kEyazFMeyFKZyVcdzVGfyNaaySLM5pNEkmZVshfsss3sd+l/3MJ72&#10;Gj5jG7/gmuLoN38zaP12yPol3/zjiLUwcI3pox7drzu1f5x2/H7S/rsJu29HcXwQWL0fsPo8ZvuS&#10;b3GtUU8QgDFdMJa7KM9XrsdTkuMnNRAqyw3EBsOx9Ty5R/2mP615P+43ejtkiWPY/O2w6cdRs09j&#10;pghfJiy/m7b5Mmb5acT8u0kbAGLkv4zj+GYC5+IBn8dwB/lvxq2+GbX8NGT2edj8y4jFl0HTb4bM&#10;AJ8EeAT5Fxzjt332w/5YryP226nI3835/Gbe7fspl1cCi+d8kxeDVjsFRI4/tpGnPB4nMpsus11K&#10;3i5VO12ndalN70a3weUOndtsxvVu2rUu3RtM3WdDVl8WvD7MuL0ac3oyYPMVx/R2j+HFVtrpBs2j&#10;eq3TTTqnW3QPW3T2G6mHzbqXuo1u8ixv86zu9Fnf6be8yTW73W8Nmlt9Vnf4Njf7rK+y8WVdr3At&#10;rvIsL3PML/MsLvSan+42nS9X5yVLjueR1mqNznQ7rjUYT1bp9RcxJhsDI+3UNUUxR7oBVZFIEBNR&#10;JUipKErKS4nJiktLYpLwsoaXAk6mwwAmilPqmkQ1XbKGkR7dwsTYzdXZy8fdydNJg65F1tPAPRXE&#10;hL4KEmKikhIYfCWJiEgIY9pIikvga7qKi+IQEz8BHgAHEyWIiKiIYroy2Nnxrg9n5q6PN5/tLdxp&#10;SrzSm/tssuE2O+9ae8ozQcnLgdKPY1UfRisRKQ+P8JthUBa+Gy17wst5O1L+brTiKR5npurtcNWH&#10;kZrPE3Xfzza/GSx/yi0APOcUvhWUfxiqet1f+oRdcJ+Zdbs97U5H+q3O9Jsdadc7Um90pl1qSTzf&#10;knC9M+02K/NWT8bTodIH3Lyv2DkPuPk4R8/MutqecbUt62xj6unalMdDTRe6ir8aabk70nyJUzFX&#10;HivIDIjQk3IgYFku2lcnWy6NNd9ZYp0fa7440XpmuGm5s2CTVQG4MsW6uyy4vTzw9fbYuYmuTV71&#10;Dr/m2mLvbHvu3nDDwUjLhdneo7HO44m+6a7O7oqq7vK63uq2ripmeyWzpbyrvYrV2zzY09iPy5Xs&#10;rhpeVyWPVcNvL+d0VPW1VfJKc9qrSzm15bzywq760h5WI7c0McdQQdlSScFHlxxIUw2lqyXZ0FJs&#10;dLMcGPmuRiUepkUuRngQ+RCHWm+zthD75kCbliDbxiCbOn/LKl+zci/jIjdGrqtOkpVSsp1SrLlC&#10;jJliOEMugCrhoYYVeGuXhMlXnJLMC8Ry/LEcP5E0DyzTSywvUKogXDQvCitLFS9Nw1or5ft71Dub&#10;5VvqpFpqpBvKJSoLRKsKJGqKZGtLFGrLlcoKCTWlmjWl1IpCSlujYVuLUVuLQUebSU+HRVudSUu5&#10;SVO+6Vh7UE0CI8NLebTapzvHil/vM8oMZDc6NpcbtNUadzVaDfQEVGTZtRVFHcwMX9vePV7YPF7f&#10;21pcmp4YXF2dPjraOj7cOb23dXp7Y312eryPe3Z789Lh/sHaytLU+Pba0tri7PgQf2F6fGt5dntt&#10;YXdrdWSw7/aVc7sLU6eXpnfH+NF2Zv766sH6pHw3M05aSJmvaUukQ1e861Rp5FC231R+8FiG72Sm&#10;/3rZqa3KmJ2KmLONKecbUg4rYw/KT+2WRG7lh65mBS4keY2EOXC8TXu9DLm+Jnx/86Fg6/EIh9lY&#10;t8U4L8BsNC6spQYvJvgNBtvzA2xGw53HItz6fe3YnlZsHxt2gE1vkLXglNNoottArMNSftBcpvdu&#10;WcRafuBKrv9GQehMiudSbuB8dtBgshc3xbctybsqzqs2I4zbUDTW3TTe3cquLRe0NJSnJtYVZuan&#10;xfJ6m9ndDQJ2G6u9FjDIbkfLuvJ78LVeh9jt/O7mqYHeEW5nb1MVu7m6v6Ohs74MMfIojnxOcnSE&#10;v1uAux20lpkU2dFYXpSXWpib0lRb3lhTVlFaQFQm/P/HyP86IV5eRBSGfVFJ4Ue1BHxUiojAB6cl&#10;lZwTZF8X48RMdh8pDJrI918sCV4pCVot9t8uDzmqi4bn+lZ35rX2ZMTI4yu4crJBeMIvAJww8iA8&#10;4hXc6kr/ip2Lotaca09br4xYqYyeKIpsjPUYbauY5fduLC8cH50+f3zmaG93e215cnQE93bv6mF2&#10;stpbOzqamrrbWzpb23q6urs6mZ3tHVA7KBj46u69oYHBxvqG2uqaZ0+e7m7vtDa38DhcMGtraW1v&#10;a2luaujsaBsc4PP7eT3dzD4eB/K21uax0eGR4UFoiN3bI+D3rSwvDgj6mxrroXUelw2YGB/d3Fhb&#10;Xlp4/+7N508ffvubHy9dPN9QX9vR3trL6gazkWHB5Mjg6EAfi9ne38dua21sbWsUDPL7BX2wfzan&#10;e2x08N3rZy8eP3j24PbLr+++/vrOl1cP//rD2//4zaf/8dOHf355/t+/ffWPzy/+/P7Zx8d3vn3z&#10;+MXD25/ePn/19MHm2vzS7Pi1i8cf3r74w+9/+ubLh/fvXn37zccvXz59//23P/30w+PHD7e2NtbW&#10;VlZXl5eWFvb2dgB8ft/o6DDkc3MzoNze3mxubiwpKbp48TzULi8vHh7snTk+gkOAA19dWeKwWXD4&#10;szNTkxNjN65f/eH7b6cmx+G4oApO6fDg0MrSMpxqOJnXr157/vTZ//iP//7/Eqb/6//6v/793//9&#10;L3/5yx//+Mc//Ql3fgf5N8L0+fPnN2/evHv37uXLly9evIAc/9HgyZPH0OOHD+/evXvp0qWjo6Pz&#10;589vb29D5xcX59fXVzc21qanJwFLi/MLM9MzIE9NQK+gP9OTU+OjY5OjY1Nj43OjE7sr6+e29483&#10;dvZml6fZfEFdU39RhasM0V1M0VdaI0jZyEXKyFrEOEDZM1IjyIfg6Cxl7qFkZy9lao7peyvaO8tY&#10;Okib20maWoowhN7xdEtRmq0kw0ac5qFkHqBiF0J2OqXlFaLi4iNrHUBwCCF6Bqv4hWuFhuuEB2gG&#10;Zzrk+qkHmmFm7hIOPpLOkYq+OfpxOfSYeHU81nyUmneUslu8mlcc0SNRzTtbBw8Kn0sLz9OLKDI4&#10;lakdXECPAg3oQZNFDcnUCYkjeWf84jKfpRsaq+IRIecIm+fohoFlsppPnJJ7jIIrCPnUsFL6qWzt&#10;sBxqOIoaD0AsPBSLdaPL9GNL9WJKaKeqDBPrzdIazdKazNOrGLG1Rgl1Zsm1pkmVRvEVhnEFwpVd&#10;S4xioUvpmoEZWkHQGegk9K2QgVPwAOGyrlHIcb5ALyJPNwzyQrznQZnaAbm0kBzd4CxqYAE9PIHk&#10;Ea/mHk9yTSC7Jal7AECOUXFKJHuGKdj6yVlEaDmH6ToG0x3SPEODrB2djU1KMtPN6DQLY0ZsdFh+&#10;TrqPp4uxAY2qrmakr5MWHxUfGRwbGZyflRJ3KjQ8xNfOylBfh2RA0yQSpJTkJMhEBSV5GUlREQV5&#10;gpqqupIiWVWFRiKbKhGNiSqWCkRLJTVbJbIdiiOvTLEnquNsJs62azgLndydCCR7BbITUdMNRZNX&#10;+CVwvDzRBnnHy6rYABQpjriHsioeKgRykFHcG3k1O2nEyBPN5dVsCCRbWUVzcWn9E0ZeREROREzo&#10;Iy+iKkVgyBAtpYhWeAwQoRuyPNkeALIcyU5N1wNyRIbKqtmqUN0Q46+gYq1MsiOS7eFY8LD4RHNF&#10;VROKhiXDyJlhaEejmapTqDBxhEkrTACVFJSFsWpwwKxWmH4mwfE64bwYrGBqiRhpmNvCdBIkSPjm&#10;wnDqMPWGapiNwsagwe2UlWGaCXNMfBYsnErDZFZUFAYI3GccctiFcA6qDAJiwGGPiIuHWa/QZRyP&#10;aQNVADCDWrAEDbJHGugh5CcQdhifXIMMNpCDMWoZ0U2Qwy5AgFoQQA8HBzLa5GRb2AryX2T89waU&#10;hCfn5wRHAWMfHBQk6DQcGmjEhT7vkOAsQRFn4oUBbMEAEhyRmHD5NzCAbREvD4MmfHSLS8LXvARc&#10;E3kFGXlFaUWiHEFRVllFQZWkBlN/TS2arq4RXDgdHVMKmaGspEtQ0JWWo2ISmiJSOpLydIC4NE1M&#10;SheTBKW2iLSeuIIx3DlyJJyOV1F3xhdCwFdtxaMnoR91pNRsZCl4EHkJoo24srW00EFeQd1ZieqK&#10;WHg8yjzJFooqNA8FLWecfNd0UtZxQ4w86GFz3F/+V4w8tIzT/UJGXobkpKjlRqDYUfRcqXQXhok7&#10;w9BBU0OPqqGJu8lrkxk0ihGNbKz/s6c8XVtFV13RRF/TjKFtzNAyNaQaMzSQd/yvGXkUo8bEQFNH&#10;Uwm5xtO0iXTh4q7a6gpgw9DTHOT39nGYvl7OxnSquqqCFlnZ3EhvekKwtTFjyFD39barrMoaHGJy&#10;+5uYPVUsdjVyk+/preruqe7qrmJ2VXZ11+CLvnZUd7ZXtbWUwxjYUFdYX51fV5VXV5Vf8wsjX12e&#10;c0K+I/79BBUlmeXFGWVF6aWFaSeLvp7Q9KhYmJuEOPqCnMSSglS0YVlRZl1VYXlxlruzFRwCwMfT&#10;KcDXLSjQJykxJiE+OjTE39XN0craLDMrdXRsEGfk4XSgc+HhYhkZ6hPg4xzs74YYeShGBPt6uzlo&#10;kpRIynKWJvQQf88gX/ewQG8UkQZx7ogc/yVoO76yKwAEUCKaPsjPFZry93G2tDAmKuO/nklJScjK&#10;y9GNDIPCQgvLS1Oz0wPCgoytjHUMdCR+iSMvKobWF8InoQA9qqYXHuH9Z3d4BJBRjHgfYZwZEHyF&#10;RPwJ844YeVAinDD1Ho6W7g4WUAtmSAk5tICi1iBG3t8D5sI2thYmetrqNG0NAPQBoPtLDBlDGg2x&#10;8IiIh9zol1DyoEe0OKLLEWOuo6mBL52qrYm4+BMiHmQd4UKvv2bkEUsOLVApFES7awpjQIMGBNTm&#10;z80K/eVBhiooIgGA+DXIoTNQhB5Cx0DQJpPBBor60Bd4nQuXloWcgvN4eNAxkpoKYuTl5WQUhWuD&#10;AKAKD1ajokyhkDQ11QEaGhSQT17E8L4DGZTQQT09XX19GhWOgkpF/KwW9F+Y4IUOL3dQqgkTyOjl&#10;iAYDeG/CG1ZdnUyj4R7EBgZ06C+YwZ6gBZIwTAdZuAQoaCAnq1PgNSevpCwrh89G5EQwAxVFa1X5&#10;TGeTd2uDH5fZf9zt+9sh/x9Hgr+fFvzbEf+fBzgjj2LX/P1gGJHy/zgc+bd9vPhPISn/j13B37b6&#10;/rrG+cMKC4AWev003fxqoBKPpcsrfj5Q8bv13r/uC/7bmdF/Ho/84/Twv58f/7+vzuLrxN5a+/vZ&#10;qd/tDHy7wn430/5yvOkrXtmZhuS9ythLbVm3WaX3OBU3u8sPqlKXc6JX86MvN+U86a/9ONXxeYb5&#10;ebbz3UTLi6E6PGoNt+x2V/6V9rzjhrT18rilsrip4ih2WmB9XEBRtD9NRVpGFPdqEhMTkZOSFsfE&#10;ZCWlYBaFiWIikniFqLiYjJQsPEaykhK2VqbWZkbwTgzxdqktzUqPDcmMD8mKCUiP8k0JdTvlgzvI&#10;R3vbBTubhXnYetmaGmhTzBl6Vmamero0BoNhYmqOotaADLelAUPfzMzM3Nwc9Hr6DLpw2V5IiIuH&#10;C00Txv2HiwUauFKggQ1BRjZoRAc9XHc0vCENYuQR4wyXFcY5GO3QYA853CHo0kMCGT4RoAiNwCag&#10;gaZgK5AhQVPo7oKEapEejGFDEOBjAn1hQP7r2w99f4AMVXAfggx9g12DAIM0dBUEvHvCmO4qyviv&#10;CyIiYpJSMor4LwJ4ECdVJYI0hilIYClRIe9gKvXkbkNxtqEWSZ0oLyshKoW7CcioqpGVlNXIFHjU&#10;teEUkdVIqirKsvDJIuTUYEfohEAfoKvQLPQQ+gmW6vAsa2nBGYYnCPUKDNDpQnw9GMCxgLHQJ0AO&#10;RZ0CUFRVdLVgwPv5xzl4dagqKFCIRPzXLeE6rihwDehBhgcM3jBggP8rAJwKOTl48cpJSSoT5OUk&#10;xUK9vcI8XHUUpKhSmIEs1psTtdtVfJlXepWVebn91ENOykN28tP+7LcjpV+ma94MFf9mvv5307W/&#10;Gyz9K6foz3WpfyuK+2t6+F8zI/+tPPlPzZmfOzNe9KQ/42Te60662ZZ4rTnuuDx8PctrJd19p8Dv&#10;fE3Uva60N2Nln2ZqPkzVwHz+Kb/4SnPCuerwB6zsR7zCB5zC610517rzFgqDuyMsWkOM+5IcpvN8&#10;B1Oc+fGOa6URizmBS3mhy8Ux/PSwklA3DXGMJILpS8qZYJJx6oxSumUakRwiKuaHYb6iWAAmFopJ&#10;R2GEcEw+RoSQIkLIxOSzRRWyJOVS5aQSFLC1HO/vl6ufCaJfj4W+GPF9NOjy1ZDjw0nPBwPudzmO&#10;1zosLzabXGw0AlxqwHGx3hAJF+oMzlbTjit1zlTpCnl5fQQwuNZidqPN7GqryaUmw+FYEUEUNp4k&#10;PZejPJmhAJjLVZkGOVd5PEt5Mo8EWCzRmcxRm8snTaUrzKfJfNVjfreT8XUP4xnbCPCCa/KCa/p6&#10;wOol3+LTuMOLfrP3Q5aANwKTFzyDW41q30/aI1L+y7DNNyO27/mW7wcsnrIZj3oNvpv22c5R4fhg&#10;bB8Rnp80y0uC4yc1dkqBF4jxgjF+KDYag11tpX6Ydn47bPt2yFpIypu+Hzb5MGL8cRTPP4yYfh63&#10;eD9o8m7A+MuY5edRiw9DJl/GLD6PWX4ZtxJy8ZafRq0+jVpA1edR88/D5h8GjIWkvNkJI/9hwOQ1&#10;1/j7Cbevmo2GfLGFaKm/ryX8NOv1btACD2TPYcDev2abzaVIDURgU4nis6kSC1myB1UaB9XqZxq0&#10;rnTo3eo1uNJJvc1m3OqlX+7QvsOif5pz+zTn8XLU/vW48wOe+T22ya1uA8TIH9RrHTZR8Xg1TdoH&#10;TTrHbfpXWCa3+qxucS3v9Fnf5Vvd4pn/CyN/pRdf1vUyx/wSGwTzq302V3i2Z3os58rUecnSc6Xa&#10;69XGF9iuB12WkxXaw+V0frl9VoCRpgRGlpKWwcRVFeXhJSEjCc+UuCQmLismq0xQkJEQx8NekdXg&#10;7WpoQNeCD1x9qo2dpYmlkYO7vYOXo7mrhYmLeUB8sImTqY2zNUFJBt7z4hLCX2QxTEoUD18mIyEq&#10;KSEiAZpfFpWCJCEmLicpC1MHZUlxVTGMJoudn+z5fHHp3hzzykDlRU7hRvWpF7PNb2aadsvCbjLT&#10;Xw1XvB2p/DhR/f1s4+ep2g/jVR/GK94Ml7weKga8EBS8G4ViGeSvBks+jFa/HSp7P1LxvK8A8JJf&#10;9JJX9Lq/5A2/9Glv3hNO/t2OtBstyXc60u/1ZAOETvEZV9qSzzbFXWlPutGVdrUj+ev+gvuc3Mf8&#10;ood9hRebky40JV/vytuvioNR7/lY273+2nuDjVc4ldf6a9ZrU24ON+6257opYPUhltfGmp5s8F7u&#10;j9xf414abz032rTZW3YoqNvl1uxwqo8EzRfHux5sjj3Zm97k1h6NtJyb7FzsKpzuyN0faTwcbT8a&#10;6zg91r3Z335nZ3W0o729uLS9pKqtrLGjqrOjuqe9ure5qofZ2AcCgFnNBfTWCpqLe5pKe1tq+lrr&#10;BxurBWVFPS11A3VlPa0VTE59l6W6loWSkq+uho+WchCNmGKjm2ZDy3EyzHc1KXI1zXNiVPtaNwXb&#10;13qbtYc6tATZtgbbIUa+0scUMfL5LrQ8N60sV3KClWKUsWy0CSGMLutFFklzVMkPkKmKkcvxx13j&#10;M72xZBcs20cqy1esOEoiNworTxMry8I66hUHOdpNNRKN1eJ1ZaLVRVhtoWhtoXhljlhJFlaaI15T&#10;TKgqUKotU6spVa0tJzHb6J3thh3NRt1t1p0NNkPdfsxyh7H2kJoERqKLdGeGGbfYrr/evbPMpqnY&#10;uK3aqq3WuqnCht0WsjHdcHZt7PTi7NnV7bObR0fru0c7O6tLszs7Kwf7OCO/u7Gyv75y6WDv+pnT&#10;V08fHm9trM5Oba4sLM1OHu5s7G+tba0unt3fXJgenZkem50dPb23cW5v/Wh5Zn2UN8dqcdUmRplR&#10;0x0NRooTc13o1QHmzBjngWz/0bzAidzA8Uy/yUz/xaLQ1ZKI7aqYcy1phzXxB9VxOyWRa3nBmwWh&#10;+yXRO4URc8leg8G2XB8znq85z9uC42nG9jAFQeBrNeBrOxzgMOhnNxLiPBrqJghwHAh0Ggxy5nhZ&#10;s1wtmm3o1ebapabkEnNKiyeDG2XPjbIdSXSZzfIFLOQGzGX7Taf7LOQETmcFjCR5D6YGtES7lkc4&#10;c6oyuE1FnOayoe7mCRazLDm+MSezE+6SmtIJfs8In9nHbuljtw5yOwD8Xjya/DC3c7Sva6y/G1/i&#10;ldUK4HU2jHA7uR31fe31fcxGdlstp6MeAMbpcWHx4X6ZCRFpsaEpsSEttcWVpTlFean1VSWAxrpK&#10;bXUY4v4z4fz6/+8JMfJi4vAtg3+xQIPSoqLwB8o+VgaVsR7tKZ68LN/JkrCxXN/5Yv+VkoDVYv+D&#10;msjD2qjLrUnC/4BJg4cahuyvejP/v2HkL7bii7tuVESsV0XPVca0J/u0ZMW2luU3VJQ1NzV0d7SP&#10;DAjmJscOdrb3dnbX1jY2N3Znpma7Wlvrq8rbmpq7Opn9vL62llY2q7ePyxP08+/cuj02MlqYX7C0&#10;sPjo64es7p6yklKw6Whr72J21NZUtbe18LhsaFzA7wMgN/mebibIfTxOL6t7AFrp540MDyKyf2x0&#10;GDRgxmGziosKVleWLpw/e+b46PatGxvrq1ALmJ2ZGh8bWl3Af3Aa4vN6Otsa6quZXW2trc39gj7B&#10;AG9mdoLd27W8NPfVnevPH91//uDe22dff3z16LdfXv/bbz///uOz//bjh398/+6vX1797sPzb14/&#10;evXwztsXj148fvD00Vc3r128d/Pyk4f3Hn597/TR3tHh7vlzp8+cOX3p0oWLF8/v7Gxtbq5PT0+u&#10;ra2MjY0ARkaGeDwOaCYmxiAfHx+dnZ3e2FjLy8sZHh7c29uZm5tZXV0+e+b0zPRkaUnR1OQ4HMLw&#10;0AAcIBzI6MjQpYvnoQrOwPLSwsL87P7u3srS8vjo2N3bd3764cfvvvn297/93dvXbx48eHD9+vUL&#10;Fy6cPXv2+Pj4kjAdHh6eO3fu4OAANHt7e9vb20dHRyBAQuu4rgsTCEheXV1dWVmZnMQp+Pn52ZWV&#10;paWlhampifW1leX5uaW52ZWF+cWFOegkdGxQMMBlc7isXl4vu6uptb2usbuhZbiXtzuztDe9ONHZ&#10;O1zTFKLJ8JIiuYupu0vouUib24hZBqv5h6j6u0vbOEmauitZ20oZWYsa+BCdHKTNneWsbMSNLDC6&#10;tTjDSgxyfSc5E09lC3+ynS/RxlfRNkTFxVfe1lvGKlTVLYToHa0ZFqwR5EvxjzdL9qEEmGHmDhJ2&#10;nhKOSZphhfSETK3wZEpAAsU/muQTR/GLVfHI1gnNpYUjOh6AuPUsakiimjfokQzKTO1gsEnTCszW&#10;j8jUCUmi+CaSfRJI3kkkH9CDDR6+RtkjUzMoTsk9lexXoBOeoxmcSQkCIEd4QBEtupAaWUI7Vawb&#10;XaoXU22Q0GyR0WqVVWecDHIjzsunNJgmVxsnFNMi87RD0dqtBXqRxYYxANhLnl4ECIiUh/0WCtd0&#10;LWacAiFbOyRPN7wQDoEaUgBmjOgc3eAMLf8saiDkgCKDyDQtv1RN3xQN3EE+VcsbucmfIjqeUnYO&#10;lLFKpvlFa7n4k62jDFyCDe3TfcNqMrPTIiOSIsPz0pJLC3IqywrDQ/y9PZyD/bwCfTxyUuOTY8JT&#10;4qMSY8IBAb5u1uZ0qoayNkxgCFIkZTnk6gQzFJiTkUlaRCJVRY1OVDGSlWcoEC3llMxx13J1B+Qd&#10;r6rppKLxc1waYYQZB5KOh4oWHkQeOcjLqznIKlkRKU6qGi5gJqdsDZbIFx7lAALJHlH5yE1eUtEC&#10;lFLKZqLyhpArUuzllS0xMV1RcU0MI4qKyouIyIiIEzAxRUyEJK1gJKVkLq1iLU+2V/zFBxkx8oig&#10;V6G6QVFWuKarjCq+O+i2oqoNQFXdUVbRXE7JgqLlLKtgrEQ0NjbzNDZ10WNYaGnrwXwRZou4R5cc&#10;7jmJPMJPXOBhUghzQgLuQv7zUq5gCXNcKEEdmm/CjBLJkEAAG5gFgxmkk/kmqkVzbVDCFybMWMEM&#10;JulyQs902AVUwtwaD9Ui9GoXExOBroAsKSkOtTCThiowQKwRaIQTcXxFVpDBHnH0aBPIwQw50UOV&#10;0s9u/oq/TOJxzh1y3FFOWREZgAwtQFOoERDgwEFAdDwUEeeAJtrQbeF/4EuAAMeCNDBuwqEhh3cQ&#10;kCXkkKAWZHROoB1RUVG0OWyCZOGgKyYBVrIycgRZOLvKKgrKqgQVkqKCkhxZnUTV1dGl6dP0DHV1&#10;TSgUOkFeQ1ZGXUGRRlDSl1XUl1E0FJfVE5GiicvSJWT08P+0kNYVkdIRMvKGMioWiJFH9yeAqIlD&#10;WQuHNMlWXgOPIC+thnPoIKBFXEGJyPoTd3glqisKWaOo7ULUdUdKEAiaeIgb2BCAGHkAgeKAR5Yn&#10;Ociqu8hpOENT2sa+yhQbHYarkakHg2GNx8GnUfWpGjgpT1U1pKkZ6+O8vBlD00BHzdJI19yAKowj&#10;j7t9mxtTjejqKIKNsXA1V4ZwKVeaNhHx8lCL+9pTVQCgtDbXCw/x7ed2FeSmubvYapGVDWiaOhqq&#10;+lRKQW7K1/evBPo7u7talJSmsnrru3trePxmFru6p7cKoau7qpOJ+8v3sGq6mfg/wLK667uZte2t&#10;Fc2NJY21hQ01ePia2so8RMEjRh6R8v8rL4/YdjAGubQwraQg9YSdB0ARNgRNQU4ibAVyWVE6KKvK&#10;cuuqCgtykvEYOx6OvsJlXYP8PSIjgpMSY6KjQkOC/QKDfJ1d7Ns7mjc2VzBrcxqcBXSanO1NIkN9&#10;QgM9IoLx1Vxx2l0oONmaw8QPzoKXqz1i5EEZ7O8W6Iv7pCNePsjbOUAYzF1IxLuhwDUnvDkYQ7Mh&#10;gR421mYkNSXEyBMUFbR0dXwC/Cvra1Oy0tx9PS0dLKkMqhRBRlQadiiK39wSUnCTS4mJS4hgVA0y&#10;iiOP2P9f79TTyQr5v/sKw9SAfKJBQIQ7aNzszT0cLUEGpbcwNE2glxO0g3vHC9d6DfZyDnC1R4y8&#10;rxsOO0tjmhZJR4tsoE+FPuho/rwOKs5oCxlwRH/rCYPDnDihI1Ie6REzDpYGejQ9qjZNl4pYeF0d&#10;bcTCIw0IqirKAJiZIw1V6CMPm2uTyVQKBVo4ASjRHgGIlweABgAdA2NQAsDMhE431tcHPXQJckTr&#10;/9wCVZuuS0O/BQDIaiRlRSV4v4GgSICXIrzlZOG1Bm8z0KsoE0mqaupCV3dNYXQREomkJUzwgkTv&#10;SNAgThZyePvg7vdCGhFytAm8zSFBEbGoYA8C2hZe+vDKRK9OUMNB6OnpCluCzTVgE9g1WcjFo6Yg&#10;x39cUCcpqargkUCUiGKYqLyoGENZyUVbLcKQcmu49d0i6/e7/H8/N/K3w36Ev+8JALib/MEg8ov/&#10;NXA6XsjI/32H/7etvr9scP+0xv7jau+3Uy1vhqpf8SuecIsfsQtfDlV9t9DxP85PAP7fV+f+582l&#10;/3FhEvDXw6EfN3g/bPR9v857OdHydLT+gaDyuDF5tyrmdH3y9e6CrwW1T0ea7nJqdiuSVwtij+sy&#10;r7cVPB9o+DzD/Gah5/Mc891k6/OhuieC6vuc0tvdBeebMleKIzeqEhbKYgezQ5gpAVWxAdHudmrS&#10;Qi5GUgSukKSomLy0DO4RKYGzMpikOCaBxzcQFxWDKllJCXMThqWJgb21kZutWWluEmLkc+ODU8K9&#10;koJdoryso7xsIzzwPNDZwsfeUk9d1UhX29zYCF/K1cRMT59hZm5pZGQE1wLuSZyUNzAwNTU1MDSm&#10;6dHhnoIi8pFH4ePhgsHFggSDuq6uLioaGxuDjb6+Ptw8MJjB2AaXG2SwgcEMDfNQhBxuBshBD4eD&#10;hkbhXYHHOAI9WKIiJLhz4P4BDciQQxESCGAJemgfEtoE6eEeQ1Q7CDC+wrAKZvBdALWgh7EWbQLt&#10;gzHowQD6CQnntoSBa6A/kGBz2CMIoIeEBmkZKWmiAgHGc3kRLONU2KvbVz58daO3rlyfoqqurCAn&#10;ibuvwheShKSsPEFZjQTPDoWup0/TphJkpPEIreLwWSkNzxqcDdgR9AH2Ap1HZxL6CTLc7XDbQ98g&#10;wTGCDfQWBFBCArOfa/HvEyU5WWllJTz2FLxTkF8/TVsLZPiUVVNUhBwFsYG3AbwHEEFPUlKCKlCC&#10;gKBMgA9KDP8XPXFROARNIoFBUjRSlrEgSjoQRY96a852F59tz7zcmf4VN/t6e+xjXuZTQf6rwaL3&#10;o2Wfxyq+GSv/cbzyt2MVfx4s/1N33p/qU/9ckfiXyqR/tOX8pSvvU1fmZ37ho57Uh5z02x3J52si&#10;jsvDd/L917O8dgv9T5eHft2b9XK4+PNs7XeLze8mqp70F11tSTxTE366Mvxae8qFpsSzzcln21JH&#10;091aAug9kea8ONuhFOf+WNuxZLf5LL+1wrCZjEBOjPdwYbIVRV5VDFPCMDImbiYil8GwTiPTIiRl&#10;fUQwTwzzEsP8xcRDMKlYUaUITC4GU8gQVc2TUMnE5HJkpCNFMF4A7c1E7tvplLcTUa+GA14M+jwd&#10;9nww4npnyOlaj831LpurnVaX2y3ONxqfqTM4V8e42Pizm/zFesPztYyz1fqHZdS9Yk3ID8t0LjUY&#10;n6thXGkyud5qfrPd8mqryVyq7Gi82EA0NpepOJkuP5WlsFxMHs8gLBSSpnJVJ3NUpgsos0UagPki&#10;zbl80lia7HCsyG2m6d0Ow0cs48c9Bm/4Fk9YeC50kLd5M2j1esDy7YA5IuVBuNOs/pJr9Ns5tx+m&#10;nL4bs3/PN/8ybIMvoNpv+pJn+oxrebfDZCxKjBeADYRIsX1F2QGiA5HSQ9FS3BBsOBobPoUJIrCt&#10;QoWHvcavBqw+jNu+HbF4KTB8wWe8GmS8GzV+N2SME/RDpu8GjN8PmnwcNsNpd8C4xYcR0w/DZh9H&#10;zUD5bsAI8HHY+B3f8E2//jejFp+Gjb8MGX8LNnzGpyGzDwKLL8MuB9nEPnfscrnuf2wn/jjt/XHY&#10;9v2o+XN8kVjbnQLiRJzIyClsNBabz5TZKCIe1WoeVKufb9a5waRf69C91a13g6l7h0W/3qnzaszu&#10;y4LH+2nXt5POTwZsHvDMb3UZXW6hHddrHtVrHDZoC4PVaO+B0Eo73UG/2G18jWOBk/J9Vjd5lje4&#10;IFvf5OEyrum3usY1v8wxv8K1uMS2ON9tfq3f/jLXbqfFcL5cayhLkZ9K2KgxOdPtuNViMF9LHa3U&#10;68pmdBcFMJQwNSlJZWn8dzKCPEwYJEgqChSiqoYqRZNMopBV9OlUsoaKmoYKmUpS16dQTah6FroM&#10;W7qlu0VISnBwclBBY36boJU1zJydH4wK8zKgqqjI4BGlFEUxZXFMQRyTwTBleUncd0EUk5QQgxz3&#10;aIBpBf5f0yIKGKZDEDNXET890vHx/MKduc7Lg5VH3dlTBQGXWDl/Pjt8vjV5vyLsLiv7a07+h8m6&#10;tyOVX6brvpmpfyEo+jBeAU/025FSwPuxcii+Gy17M1zydgTkqnfD5a8ExU84uV/3ZAIesrKesLKf&#10;9uY84eQ/Zuc9ZOd+3ZtzpyvzRnsqPLM3menXOlMOqsKO66IutSaAfKc36w4r+3YP5LnnW5LONSWf&#10;b00/05j6Yan37Rzr0WjbhZ7S/dacg7bsq32Vr9a4+c5aUfqSZzglXy91P1rrfbjOvbfCvr3A2uur&#10;nGvJ3uVV7XCqjwebz410HA+2vjiaf7o/sy9oOjPadnmO1V8e218Vf32Ve2GefX6u98xU7wKrdneU&#10;c35ldqSjvb28oragvKmsqa2up7mmu6muF9BSi6Otig1or8TRWs1rqu1rrO6vr+6rreTWVvTWl7Na&#10;yjs59V2eRhYWSkRnioqnukIEnRRtoJZqrZtkoV3gZprnaFjkZlziZlIXYNMYZNMQaN0UYN0SZNsc&#10;gpPytf7Wld7mpZ4mxR6MLCdKqp1yjptmojUx3EAm2ljRRRmLNJLKDyCUR8rn+IknOWPpXuJJrlic&#10;A5YXLJ0bjpWmiOXF4w7yfV3qvR2qjZVizdUSDaWidcUiNflYda5IVbZYZQ6OshzRynypmmK5ugrF&#10;+mrlhmrV5nptZrNJb7tDZ519b4Mbp8GbV+fVnGme7iVfEqY20ewjaHRryDNsLDRrr3ZqqXDtbgyd&#10;Hiw7WOHvL02uT05e2Dl9vHm4v7a9t7Gxt7127nj33PH+/vbG/NT4uf3dC3s7F/d3Lx7s7a8uby7O&#10;zU+NLUyPXji7f/Zw+/Text76IhSnpoYGh7hryzPnDja2FsbXJgTnV6azAly9aaq+OooTlRntMV7l&#10;XsbtkfbcZI+pwpCRTN/ZgqDpvIDxLO/5gqC10oitylOnGxIAhzWx2yVhe+WR+2XRR5Wx5+uTN/NC&#10;l1MCZ+O8J6I8AFNRnmNhroN+djwPq34vGxy+dlxPmw57oxZreosto9mG3uNmwfGyYbqZNTjotXuZ&#10;jiS4z+YETWb5Tmf5zeUGLhaEjKV6zmT7T2cHTmT48WJd2FGunES/0gBrZl7UWFcVq6lomNPaVJrb&#10;XJibGxlRfOrUWGfbHK9HwGwaH+zh9DTyelsEvA52d+P4MHu4j8lqrx0fYPV21A3xOnFPeaHLPLu9&#10;jtNRz+2o57TX9bbWdDVWQJWA1ZqbciotNjQ9IRyQEhvSVl8KM73Swoym2vKa8kJ2V7seVRMx8vDV&#10;hAgC+HrBSfb/AzuP/1sl7tyHi/j/3MDES0jKi0thIrhHFCjgq0YBPgAwLNTRrCbOnV8YysvwHCsI&#10;GM/1Xi4Nms/33igL3K+OOF1/6lJLIjzL1ztSHnDxSDUoZA3kaE1XyBEpDwJa2fUOGHdnXGxNg8u3&#10;Vxe7WRMzXRLemxXYXZDUXpbX3dLY2tjQ1d7GZXV1tTVzevDYKePjkyPDE5cvXnl0794wTnzjAeJH&#10;hoY72ztY3T1DA4OQT01MXjx/ATQ1VdWXLly8fvVadmZWa3MLm9Xby+ru7GgR8Lnzc1P9fWwel9XH&#10;62X3dnUx20AYGRYwO1s72pt7WUx+PweKHDarva2lv487PDQwIOjv43EKC/KgODE+yurp2txYu3H9&#10;6t07t9ACsF8/uPvgzs2rF87cuHLx/PHh0uLs3v7W0dHB0NBAXx8X8iHoMZe1t7v59OH9B3dvffvx&#10;7dsXT779+Pr333/4w3fv/vDtG8BvP7/8/t3T988evHn64M3zx29ePnlw7+bLZw8PdtcmRgeEnRyE&#10;vfP7edBmdzcTcjabJRD0LyzMzc/Pjo4OAwYHBQMD/JmZqfHx0bm5Gdg11C4vL2Zmpk9PT87OTk9O&#10;jg8PD54+OmD39tTVVi8tzsPRjY+NjI0OL8zPzoDNzNTU5PjkxNjc7DQAHuKrl688efT49s1b586c&#10;PTo43FzfwH8gWVndWFsHLM4vgLy9uQX5+uoa1K4sLUO+s7UNytOHR+fPntvd3kHM/tYGvDUOoBaq&#10;QAOb7Gxv7u/twPlcXVna2lxfX1tBEe3np6dWFubXl5emx8egV6MjQ3D40NUhvqCPzRlk87qb29gt&#10;Hdw2Jrex/XBuZXNkcryxM4xq7IARPSR1fORM7SXMXeScQ8lBIaQAW8zYjWDtrmxjIapvhun5qrng&#10;DvLSZjaSxtYSRlbiDICdlIGzvKm9pIGPiq0f0d6TYOWn5OCjYOev4BCt4XdKIzhCI8RByj6MFhFl&#10;GGOImViLWYdRguLUwxIpIVmakZkaYQkqPnEq3nEUn3iyT7pmYLp6QJ5ueBE9OlsnNAeFaxd6x4Oc&#10;oRVUyMD1WdSQVHV/0GTphgKS1f2iFF0iCE6xKh7QAtSmaQQkk32T1XwiZR3jlT0K9CKztUPSSX4Z&#10;5MByehxyhy+kRuZrhVcx4stopyrpcYB6o+Rms/Qm0zRAo0lqDSOh1iih3iSp1jSpnBFTqBtRrIfH&#10;osFXi2VEA9BvA9A36CTykS/UPyWMUx+BnOUBv8SXx8PX5OgGZ+sEpWn4JpE8M7T8iw2jcmlhCaru&#10;iWTPJIpXPMk1kYL7y8epuUTC2VNxiVJ1itZwiaK6RtFdA3SsIyxcq5Iza3Jyi9LSCtPTinKz0pLi&#10;C/My01ITsjOSQ/y9s5MT0uNjYsMDk+Mig/1wYsrEQNtQX0OZIE6QwchEeYqKopQYJispRSFpamvR&#10;VVVoKqpGysrGCoqmEjIGiqo2BCIer4agaq2i4UiheqCgNLiXsZarkroTScdDjeouQ7QGIC94FKGb&#10;SHFS03SVVbKSUcSJe9DLC6N4IwoegFsKPdklFCzF5E2lVMylVc0kFI1kVCwUVKxlCCaS0jT4IhMV&#10;lccwaUxEFmfkMVVJeQMxeWMCxQG2VdP1oOh7IwdnJU1nxMsTtV0ByDcZIK1sJa1oJqtoBgciq2gO&#10;fZNSMJVXthR6yptS9R0NTVzpBjZ6eiYUdW2YXeK0sYyckqKqvBzIcsr4Imd4EFRIMJ1Ek0pI8rJy&#10;BDl5JWGU+f9U/vKP12CMJtQggBJkYQN4C5Bgygk2oIQNIcH4AgMNKKWlJZWEAesRGy4rXHMV9iku&#10;Lorc5BEXLyYmAtNJRJfDpBmR5mAJAkxcYSt5eVkQQAPGiAsCpYqKMqqCIkxu8fmtMKYN0kAOTUE7&#10;yB41DvYIsF8h0/7zmqvQW9Rn6Aqi0aWECbqLEiihCOcRBk0oImoebXViiZ9lOTk0VZeVlQUBEhpz&#10;4aNbSlqWoKggJSNJUJRX1yQpqxIAZHVVbR0tXT2aDh5Bw0BTk6GkpCUmqiQtoykrpyOvoC+jQJeQ&#10;05ckGEopmIjJ0sVkcDoe+chjUjRxBUN5krWSJh5JCTHycH/iQY3I+GoEcM/ICwPRyJAcUCB4fH1X&#10;4cKtkqp4QBvEyCtRXZGzvDjREuxBxjch2ylquyjruEERN9N0lVd3loWngOSA/x8J3JnqzqCUoTjL&#10;abhCy9AHMs1NQ89ZW8+BbmBP1zdm0PT0dbT0dDQYNNz53UiPZEhTM9FXN2NomuhrmhtQTQ2p8Nia&#10;m+qYGuPh400MNBk0EoK+jqrhL6HkoQoFq6FpE0Egq0jbWtLbW2r7uV1B/h4G+lraFCJNiwS5njbZ&#10;yd7s8cPreTkJDnaG0ad8GpuK+gQtvdz6Xk4Nm1sLOfKUhxyt8toljCzfzaxmdlR2dVYB2lpK62sL&#10;GmuLEAuPqHbACRePeHlE0CNqHpHvgPLiDOQyjwTQgPxrlP4StaayNKeuqhBeX64OVh6udgG+briD&#10;vL9HXGxkbExEeFhQcJBfRGSIl7dbD6sTZ+SN6BQrMxocP5wmT1eryFAfQHRYQHiQT2iA16nwQMjh&#10;xQfzOkcbs0AftxB/T6jy93IJ8nPF49sI3dWDhYFi/IUrqSIuXkjH47FlThAW5BkW7GVna0GB5oRR&#10;n5SIyjr6eu7eXsWV5SlZaV4BPoiR/zlqDXL0FRN+VoqKQQdo2ho+nk7Q7AkRj4h1kD0cLZEvPGiQ&#10;EpHyACgimh5qkRJtgvSQgwxANpD7OtkAAtzx8DU+rvZh/p6+Hk5G+trGBjQzYzr0QVudpKulSdXA&#10;g8boC+PDIB95hnBZVyQgNhyADCAHYyqFoq1O0aNq6+vp4ky1pjpi5NUpJETHIxkAepouFYogwLbQ&#10;DmyOGkQCUiL+HQSdX/nIq6uoaKiqwr6QBlH26McDxMij3wZ+3kpTw0BPX5eqI/yBgKJKVIE3JLzf&#10;UC4nIwuAdze85RAjT1bDF2UlkUiIl1dTwwl6TWHoGFCqCuOACx2mcW9oxMhD0oZeCRMiDcGSTCZD&#10;EexhwIBX/wlhCq94NTUV+As5YuSpVC0dOBs0PHAN4iXR5j83oqmhrklRoaiqa2upqJKkRCUJYuK6&#10;CvKOWmr+NJULffXvV7jfrff+aQ/n4v/tSLiy6/+GkUeBa/6JsDfws5v8Ju/P65zfLXV/Hm98O1j9&#10;ZqDqOa/0WV/p+9G636z2/P1w8G/7gv95feF/Ptj6j3PjP632PB2s+ppf+bWg+vFQ3QN+1QNB5Q1W&#10;wV517GFt4vmWjJusogf8mvv9tVc6irdKEzaKE843511rK3g22PB5Dl8G9tNC17uZ9mcj9Q8FVfd6&#10;iy+2Zh43pK2VxS6Wxo7khfNzQrsyQstjglyMaUqSmIwEJisjLi8nJSUmiod1gmdEXBx3kvyFkRcT&#10;wYOAykiIWlsY21ma2lgwvBytKgpS40K9s+KC8xNDUyO8k4Jdor1tkI/8KR/7QGcLfycbugbFUEfb&#10;QA/Ouq6hobGhkYm1rY2JiQmdDjcu/iMLYuFBb2CI8+w0fK0ETbjQhoaGRkZ4HBsUvgYuK1x6/LcZ&#10;KhWFr4EqxB3jvLEwQjokuOgwnsEtBDIoYZiFiwvjLUwRYdiDAQ8SFOHSQ4OggVEQ3TawycltAzm6&#10;kcBAeBfhzD4kEGDbEwPQgAAJNJCgiO4lkKFZZAkCPtT/sl8whjZhGIYiCPDWUlFTVVYhSsviYzYk&#10;GIbhMVGUkycpEQniEvIiWHyg39MrF15fu8CqLDHSIBNlpaREROCrUVmRKC0lr6ykpq1Fg/uapk3V&#10;VMN/nxT+4igqJyUNTxnsGnoFhwY5OiJ04NBJOHXQW1DCWTo5BKgFPZw6uARgA3poBJ5ZBYKcClGJ&#10;KFzZFV5WKF4WiYhT8Ih2BwG5xmuTyRRhEBvEwkMtAIoAZYI8HKYozvDB7BwjiGM0JWlTFRkjacyD&#10;InF1oPEap/wWt+RaV+bV9pSv2Dn32VmP+3NfDhR+GC79PFL6rZCR/2kCJ+X/Mlr1l76Sv/cW/a07&#10;/6+9hX/iFn3uyX7Hy33ATLrPSrnaFHu2Kuy4PPygOPiwJORsVcT5mqj7PRkvhoq+W2z8Ybn1+WDx&#10;9bbk/dLgjXyvtTzP0zVR51sSzrSmbNeeGkpxbgsy6Iuz7Ykw6wox5kRZDsU7rRdHCE65DMT7dJ3y&#10;Kwp0xddXEsEUxMVAsJZSTtYzD5VW9sdEvUUwT1HMR0I0SFIqHJOOF1VOECPGCRn5bHFigZxCmhRW&#10;po99v1TyZir+9VTU27HgF4N+zwQ+jwY87w263OY73ui1u95lg9PxzSbHtYzDKtrpKtqZGv0LdQbn&#10;axmnK3QPSrURHb9bpAHCxXqjg1LqhTrD660W11rM7rHsLzYaDERjI3GiQ7EiM1mK05kKMzlKi0Wk&#10;qWylhULSYonmbAF5uoAylU+ezCPNFJLnC9SmsxWHY0Wutxk+6DZ9xDJ+1Gv4qs/sKZvxmm/6esDy&#10;zaD1CSP/YdgK8H7I8nG33v127d/Nu/847fzNiO2nQSvEy38esv44ZPOCY/mca3e+ksr2wYYjxIYi&#10;JQYiJfpCRbghGC8UG4+TmEqUHo7GRk9ho9HYepb4nU6dN8P4Wq9vhoxfDxo95lLfDBgC3gqMfl7T&#10;VWD0hm/wup/xsp/+ok8f8ld8BhRf9dFf9+u/4dNf9+kBPo+Y/JqR/zho+mnQ5tOg00wENuiL/bfN&#10;+B8mvH+Y8no/aPOUp/+Iw7jVYTQWg80kS44lYLPpUmsFSpslxNN1Gke16hdbdW526V/vpN3u0b/V&#10;rQe4xzZ4P+38cdb19bgj4LHA+h7b5EanwYUW3aN6DRyNQgf5RiFadE930C/1mFzjWNzkWSI6/v/A&#10;yN/kO15kWV9k25zuMFuu1p0sJA1nK43nkRAjv9dhstigM1pB7crR6y32cTMkkqQwoqy0GpGgpqqo&#10;ra1Gp2nAoAyPmDYMXiRFNTU5NbK8oTmNZqyhb0F1CXQIjPWpaC2uaivq6GvoZNd1cRtqGwsyMqMS&#10;ItxDXEwK4wJr0iJbchK6itNjXC0tNZX0lKUocqKGVDKVrExSJmio4T+54Y+znDyFIEclSOopiPmb&#10;qD/em3y2O3xvoevOVNNZTsFwlld/svO75c5/XJ48rD11riH2YV/hnZ4sPKz8SOWb0aqPE9Vvhste&#10;DxW/Gy37OFGJolEhUh7hzWDpS37RE07uQ1YW4FFv9hMWjjeD5S/5JU/7Ch9x8nAH+c70m8z0292Z&#10;l1uTztRHX2lPutmdDrjNyrzZlXGVmXa2KeE2p/CoPnG7KvY3e8Nf1vnfbQ1f6Cqu8zWp9jJ8Mst8&#10;stA9lB3goYxdHap9tNh9b67j6Sb3xlTrg1X2vRX2Drd8ubPgeKjxeLD5/Gj77cX+K1Osy9PsM6Md&#10;27y6q3O9Zyfa2jL8d4fqX5yffXl+4ebG4PlZ9gKrdp7ddDAlOF6cbisrZ1Y3MeuYTVWdjVXdTbUc&#10;hJYaTksVF9AmRHM1t7EGwPs1I99c3tVYWFefVcyQlrdVVvRQV4401AzRUYg31Uix0s11Mcm0ZxS7&#10;mZV7mtf629YH4Iw8ilrTHGLXFGxbF2BT5WNR5mVa6mmU46KV6UjOdddKtVfF3eSNFd1UMB9tLMVF&#10;qjRMOd9fMclFLN4Ri3PCUtzEMv3ECk6JJARgdYXSfV3aHY0KPW3Epirxhgrx2iKspkCkJk+0Jk+8&#10;JleiOke8PEukNBMrysCqCsUaKqXrKmWrSuSqSpWbq/S6m2xYzW79bX6tJbaNOWZt+VbZgUpFYaoD&#10;dW6NuYbNxZZt5Y6Nxa5d9VFL442nN8Z2lydnBgWrU3MX98/sLW8ebmyf2dndWV/e2VzZ3Vxbnp85&#10;vb154XD/eGvj+pnTZ3e21udnZkYGVxdmjvY3Th9snt7bONhe3V6ZW12YGhnp6+ezRka4Oxvz6wtj&#10;K1MDFzbm1oZ6I+2NaCIYKzNqo724ys+yPcJxJCtoKN13Oi9goTh0tiBwMsd3Lj9woTB4pSRkuzoa&#10;kfLnmpIvNCWfr0+80JB0ri7pTHXiVnbEekb4SmoI5IcFicfFKfvZsSsJwRspEUtxQXMxAfOxgfOx&#10;wQtxIbOxQeMRXmPhnqORnkNhbvwwp4Fol+l0v+WisLXSyI3yaBBmcwKmswOHUjxZpxz5KT49p1zZ&#10;Cb51gY79RfFwLw13Vfd11fT3NGXEhVVnpvLqaltycvh1NTgj39EI+oG+joG+zq72mslRLgeKnPaJ&#10;wd7GqgIBuw1kfm/rILu9v7uZ1VrT01LNbq/jMRt7mqv6u5oGetva60oTIwMAafFhgKRTQRWF6Vlp&#10;saWFGVWl+dVlBZzuDg2Siiii5IWfJSjHqXbhv9X/1+k/GXmciheS8kJGXlQCwz068P/ew5cswjCy&#10;JBbnbt2c6MnPD+SkuY/m+03meK+UBC0X+q6XBuxVhR83xFxsTrjVnXmTmfY1L/9kTVcQ/ldG/nFf&#10;4V1WFrwQrndnXGpLP9OUtFcXu1EZvVoTx8sOZubG1ucmN1WU9XR29LF7Bvo4Q/14iPfG+obublZH&#10;e3djfdPm8vLbF09vX78xOz3T2d4xMjTM6WX3cXn9vD5Wd8/k+MT+7l5eTm5NVfX9e1+tr6411NV3&#10;tLcyO9u7mG2XLp59+uTrrx/cvXrlwuVL5y5eODM2Osjq6ZyZHhfwuXBtero7+ni9HHY3q6cLLQYr&#10;4PcNDw2we3vSUpO5nN7ZmSkoQu3uztbtWzcePXzwxz/87tPH9z988+nPv/vxy4e3IHz/3efvvv30&#10;7bdfDg/3FxbmZmen+/kcDreH38+5/9Xt54+/fvPi6avnjz69f/Wb7z7+8cdPf/jh/W+/ffPjxxff&#10;vn/+/sWjL+9ff3zz8snXX3169/pwb7O+prSpvgq61MXsGBD0jwwPDg7wR0eHR0aG2tpalpcXDw72&#10;dna2hoYGJibGIEd+8bDfmZkp0CwuzoNNeXnp9PQkaJAf/fLSQl1tNTS4uDAHDY6PjUyMj+5sb4IM&#10;h7a9tbG1uQ772txYg5N5sLc/PTk1NjK6MDcv3O3wztb24T7sdh9qtze3QD46ONza2AQNYHN9Y3d7&#10;BwTIQX/m9DHYLy3AruZXl1fgiqytrCIDEGBHhwd7cDL393bWVpfh9K4sL4Lpytzc0szM4uzMwsz0&#10;0tws9BD6Njoy1Mfm8Hp6BSwOq7WD3dLBampjVtaPdHG2J+b2hqci9W2cxMjecgw7TNcCM3YluHor&#10;evkquttgBv4kJ2+SnRGmYyNp4iJv7apo66Jg40ywcpA1t5E0tJYwcJAxcley9FW1C6Q4hVBcHSVM&#10;3GUsQ0juvvJ2waoeYWR/dxnnROOEMGqYlYSNg7SDq7xLgl5UBj02TTM0Qz00XT0oUcUnmeSfRg1O&#10;1QwoZETn6oQBcqihaRoBGVpByPccIV0zEPHyiJEHgxy98Czd0Hg1r1BZ+0gF5zQt3ADMoDZMxv4U&#10;wSVdPQBay9QMSlbzKdAJL9KJqjJMLKfHVTDiK/Rjy/Vi6oyTqxjxjSap9UbJkANqDRLrDJMQL19r&#10;9PPKrpVG8cV6uP97nm54hga+lwJ6FPStyOBUuWlCsWEM9DwfX0s2+n9l5GGTHGpIrk5oAT28kBGR&#10;SwtJ1/QD5OgG59LCksk+yereAHyhVw1PFMEmXs09WskpQsk+TMUulGSHr++qaZno4FeZkFadkVWZ&#10;nZ0ZG5ufnlqUlx0XHZGVmZKaFFtSmBMfHZ4WdyouIijI2zUrNT7YzwP3kNUhqShKKsmLqShIExVl&#10;pcXFYGKlQqRoUBhUbUsS2UxByVha3liWYCYlbyKrbEFQtf6ZlFd3xj2LKU4goKVZhaHknX/m4imO&#10;qtpu+IKZQjd5kpabopq9PBH3jkeUPdgAYEPQgDHOmKtYK1KcoUpKxVxM0RCTpokrGOM++EQrKWk6&#10;hqnijLyIJCYijYeSFyFLyBrKqlip6rirUN0gV9P1UNJ0VtZygSLIRG1XRM2fONHje4TOwyEQrWQU&#10;zJTJjrjbPtGKQLRUU7eTJuhr6dhY2nrSDa00NHUpZC2Y/KkQyYoKKnKyivjafzJyCgo/L9eHpo0/&#10;T4EJCkoKiiowv1TCp8NoOglzW5jtggwCMkYTTFDCnBQS2EBCc9Kf21FURL/4wpQZBg2YmsOsFNRQ&#10;D4KMMEaNtDCOPGLkpYRB4aF4QqBDjqrAEkFCQgwMREXxIQwE2ASR+IhShxy1cNImNIXMkOZfZLQV&#10;+rdRkKEK74QwCdl13DUQpvZwyDC7h6OAHKogh+MVFxdHE39IUAUJ2aMEMvRQ2AbuLI80YAmDqaIS&#10;UU44cSark4iqitKyEto6GvoMXW0dLT19hrGJhbY2Q1JSCcOg6yRpGU0pWW05gp60Al1cVk9Mli4m&#10;a4BJ6iJGXkRKBzHyYgQDWVVLBQ18SQO4e9U0XREjj9+6wt9vFISBaNDKrrJkR9yxXdVOimiDosMj&#10;d3gUowYt5Qr2iJ0HA1CCARTxWiGbD9vKquFPBECO5IBz9LiPPE7Ww4YkXVeKjrO6jj2Nbk+nm+nr&#10;M/Rpeng0bz082gqDRjLQVUWMvLGehildS+ggr2FsqGnIUNfXUTWi4zlawRVFjQcNyKDU1VLWo6pA&#10;Do2YGWknxYXMzwxXluUnxkWYm+hTVAjaFKKhnhZVXUVbQ3l7Y352WuDsaBIR6Z2TGzs40tXdW9PL&#10;ruvl1JzErkGM/C+xa6p6uvCw8gjMjsqOtvK2pvL66gJEyiMW/kQ4oeNPGHmEX5PyiI7/Xxl5BKgt&#10;zE1pri9LSzzl6mDl7GDp5mzj7+MaFR6QlBgTHxcVHhbk5uro4Gjj5+/V3FLP7GrDzI21TQw0AHBe&#10;PF2tkDN7RLBvaIBXZEhAXFSYhSldXASjqCmEBnmD0s/TOSzQO8jXPcjPNSTAHfd8h/xXgWtQyJpf&#10;QskLuXi0BuwvjDyZhP/eBU+LgpKiNk3Xw8e7oKwkNTvdN9jf3M5cm64tpySPB6nBRPG1OuHTUBjH&#10;EP7AJYfjCfF1hx0hx3Y/d3tvF5sAT0fEtiNK/YSRR4DiiQZR9mCPPOIRkIwYeUCol4uPozWKXQP2&#10;oA/x94SRwN3F1srcSFdLXV2NiBh5sgou6AujwRj+KmoN5KCEnE6l6gi94xEJjrPn2jj09XQR4a4j&#10;DE2Dc+FkNZKaCgiIkdfUoCBZSxNn1U/oeGgNhZ444eJRLQIqUikUCpEINppCX3joBlhCrxAvDwbQ&#10;AuTQQ9hER1ODivvoq5NU8Wgc6B2NfmiUl5VD1DwUT+h4TXVhnBoSzsur4zGwSQDYnEIiw0GAoKur&#10;ixOvDLoOHKGQvtUWrjypIQwyoylMsDmiEeHNjgYJxD+CLCzCSCBHIqkaGjKMjAyQgzzkmj9HqP+Z&#10;jkccJZwmFTWigoqiGpkEo5G4qAT+H/oiIiYqBCeK3GpLwbutgQ8rPT9scv5+PPhvR4JfM/J47Boh&#10;F/9vhzj+cThyApys3xP8baf/L1u8P672/jjX8WGk7u1g9dvhmteDVZB/M93yuzXOfz87+R/nJv+6&#10;P/hsoGq/LPK4Nu5Gd+7N3sLrvYXXWAVXuvMudubALK4/xmEk2fNcW/blroKr3SWXmUVnW/K2K5O3&#10;KpLONeVeas9/OFD3dqbj3WznhwXmu7mOp6P1X/WX32GXnG1K26tLnS8+NZYXKcgKG8g/1ZkRUZkQ&#10;RVdTkBfD5KSFPvKykkIna5yRh4TT8VI/M/IwuYI5maQopqej4WJvTdclO1sZN1Tk+jpb5iaG5cYH&#10;J4d5JgY5R3vbxPo5xvg6AJCPPENT3ZimY2KAv2cNDY2NjE1NzEyFoeMZBgZ0Ou4Wjyd9ugHDwAi0&#10;oILrDhrkBU+j0UBpYmKCuHj8/xiEoeHR7zFwe1haWkIRjWFwxUEJQzvIMPyDJST0HQAJhjp4U8AY&#10;CUMjXHG4SdBgCTcMMgANyOj+gUZAA9uCMeRoHAU9+oYADdx1kMAGLGG/IKCmwAAEaBn0kGBzSCdm&#10;SINaAzMpaVl5JUWiqoqCEgEf3MVFpaUk5OVkFGTlSEpEVTl5eQwLc3F5fOHs8wvHvJoycx0tgoSo&#10;tKiokjyBqKQiJSGrokzS02XQdPR0NLXgGVCWk4OJL0BGShb/l0PhfwBAhyGh7x4Q4Jygpwalk4PC&#10;c5IaABI8j3AssC3keP8JcniYKUUFxMhrq+M/B5KI+PKtKHw8CPCiQFw8YuFBSYbdKSgA4O0BICoQ&#10;ZOXl8HDV+NoEuK+cLlHGgapqJo85KWJHzOJrvSU3WAUXW9NudmVd68i8z8l7wM15zs9/P1T0RcjI&#10;fz9R8d0kjt9MVfxuvPzvk3V/Ha78A7/k90Nln/vyXrAz7ncnP+hNvdxw6kJt5Pnq6OPy8Iu1MZfq&#10;Y4SkfMS5uvBbzKR7rIwLDdF7JUGb+b4HFcHr+V6LuV4bZUFzeX68WJuuULNWfwN2hBWAF2ld56bD&#10;jrDlnXIeTPDtTwpqiQl2o1EURDBZCUxOTERNVFIfEw9WpXpj0j6YqK+YmJcYzsiHSklHYtJxmHws&#10;JpcippwuqpglSUgSxYrUsefchC9zSW+mgl+O+z4f9n0y4POI73Wvz/12n9PNPvtrPTYX2y3ONhqd&#10;rmMcVesdVtGOq/XO1updaGCcq9M/rNDeL9M8rNABHJRTz9Ton6s1OCzXvdFheYtpDfnNTqv1PBVB&#10;FDZ4ChtNEJ/KIMznEhcKVJeKycsl6svlmqtl2gvFGgulmvMlGrNFFMBcvupEhvxQrMj5er2HHOuH&#10;vaaPe02e8UyecAye9xm/Eli8HrBEeDdg9WHI5uOINeAt3+xGvdoPU06/mXX9Mmzz7ajdDxOOHwQW&#10;n4ds3/dbPe0xfsm1etBtPn4K6wvGBiKwvjBs4JToeJLMVKr8SKzEcIz4XAphOklqLkV8IhZbzRY9&#10;U618uVn1MY/2dtT0EVf3WZ8+Do7ek17dp726z9g0yB/3aD/t1XnO0XnJo73g6kL+qk/vTb/+6z69&#10;Vzwa5B+HjBA+j5h8FBh8GIDc5kGbYYsFdrOW/m9r4b+b83nOtnrdZ/Nh1ObdqO35GupgODaTIj6e&#10;hI0lYHPZ0rsVqmcaNM43al5t17nVTb/B1LvTo3+XRf+KbfBq1Pa7Ja8P086vRuzfjOGM/N1e48vt&#10;+ueaqEf1WjgadQ6b8AjygL1m2nGnIYoRf42D4zrH4gbXEjHyt/rw9V1v9ltc55ld4Zpf5Vne6HfA&#10;Gfle++NOy5Vq/bFctYEMwlSh+lqt0XGXw+key7UmvbEKam+ODrvQJT3ARFMOU5EVIRFlyKpyWhoK&#10;ZBVZQ21NS4a+o4Whnamei52Rt7t1cKBTaJhbdk5MUXFiTu6p1JRgJ3u98AC7ABczZ2OtxACXroqs&#10;xd6Gc1Ps00Nds42F3Ky4mlDPbDfreDuTJHeb9CB3hqq8oxHNzpDmZGLIIJPoJDUjDXUjdVU7PUqI&#10;LcNTT+lPXx/94e72sy3eg/n2i/0lK3UxA+nuiyXBfzo3/LtD/m5V5NmmhK84eS9Hq95P1b0cqfg0&#10;U/dUUPh2vPLtSOnHicpPk1Xvx8pBfjda9mG8ApeHyl4JSp/3FT3h5D/h5AIes3Me9WaD5hmv8DE3&#10;/yE7915P9m1mxm0mTsBdbU/BHWlZmXd6s24w0292ZVzpTL3ckXJYe+qoPn6tNOLTGvunveHPG/z7&#10;w81zRdH1fqbHPcVfDkbWm1IDNbCl2ri3u/2AW1NNTzY4l0cbvl7jPN4WbLNLDgU1V6aZT3bGbs5z&#10;bsxxD/lNm6yqcyMd5ye6zo617w3UNad6vTgz+fbKEr8qKcaRdjTWeXmRvz/KWhV0H89PjTK7W4pr&#10;2yra26t7uxoHW2r6TtBa3ddSxWurxNFYyW6o5gjBratkI0a+qYzZWNzS39jtZ2pNl5R011B1V5OL&#10;M9E4ZUhKtaZlOxml2+qXuJtXeFnU+NnU+lk1BNqiqDWIka8PtK32tazwscRJeV/DHBetDAdSqq1K&#10;nAUhzkLZW1PSQRlLsJPN9lFOcpKLthEPt8TCrLE0L8nMINHsKKw0DavKE+vv1urtUKstE22olKgt&#10;FakuwKrzsRM6vipbAjHyxXj4Gqy8AKssEqkqkqosUqwr1mwsYTBrbHjNHv1NHn2N7rx6V2aJdbK3&#10;THaoGrPSqb7Irr7Qta8teXWsfX9xZG9xent+fntxaX9t88zO/sr03O7K6pnd7YONtf2t9bNH+3NT&#10;48c7W2f3dlanp+ZGhlenJ3dWFldmJtcWZ/d3Vo8Pt65fOnPuaOf0ztr4ALezrXZ4mMPnd0+O9a8u&#10;jl042thZmlga7OXUFViqSXrpKg+WJBa6mzSF2g2m+w9n+E3l+s8WBM7kB0zn+c/mBcxAMd9vpSx0&#10;qypqpzLqXHPiUV3MmbrYcw3x8El2ri7pdEncXv6p1bTQxaTA7ayoS1WZt+rzr9fkXKnMPi5IOsyN&#10;P8pLOCpIBmxnxizGB09EevcFOHB8bYei3GbSAhZzQ1YKQteLIzZLo+BbbiorYKUsZiQjsDfBfTA7&#10;pDveuynCvTMpZLajYrqnHl9hoLOW3VFbnptSnZnaWVLYmpvdnJfd31Qz0tNWX57T21nLYTaM8rsF&#10;7DbcKZ7Tzu6s7+tpHu5j9rNa+L2toEEBbUDf1VLViS8cXN9SVTjKYzZV5CdE+BdmxCdEBcSE+USE&#10;eOZnJ2SmxlSW5jTXVQA43R2G+rq/ZuThgxBx8SDglPt/mX5h5GFD/B+TTxh5MUkcIrhvFIybshhm&#10;TFLMDHBsT/bhZXlzUlwm8v0nc7yXiwNXi/03S4N2K8PONMbC+YeH+nZ3xtc83EEeBat51Jf3rL/g&#10;haAIhbcC4YSRv9WVcb0743J7xrmWlP36uPWKqJnCYF5mIK8kiV1TWFuS31Bd0dpQy+7qGOZzx4cH&#10;JiYm2Bze0ODY8OBIU01NZ0vj5fMXXr14eeHc+T4uj9PLxr3ge1iQt7W08vv652fn6mvrWptbnj5+&#10;kpWR2dLc2NrSVFlRsr+39enj20cPv/rh+y/ff/cZ8O7ty82NFX4/h8Pu7u9jT06MgDA1OSrg93HY&#10;rC5mB6unq5fV3VBfG3MqakDQPz830y+MdQPgcnoRRT43Oz0/PbG3tX7hzNHNq5e+unfr/le3YS+v&#10;Xz378vn9i+ePQbh86dziwsze7ubbNy+gD998fPf9Nx9++v7jb75//+O3b3/45s1PX9789N27F48f&#10;vHn+5NnD+7//8bszB7vcnk5me0N3Z0tvVwef2zsswIPgDw8NTIyPwt6hk3hgmb2d9fXV0dHhhYW5&#10;paWF2dnpqakJFMRmfn52cXEeNO3trSCDsLQ4D9se7O82NtRBU9BzaA0OYWV5EQ52dGRoempiZnry&#10;9NEBYHVlaW5mVrgUrmBtZXVzfWN1eeXM6ePTh0e72zs7W9ugWV/FWfvtza2lhUXQIEYeBKQEMxC2&#10;NjYBy4tLK0vLoARAO7DH9bWVrc31HWhmbeXwYA/agsPZ3tqAPsxNTEyNjIwNDOA+8hPjkA/x+wU8&#10;Lqeri81kstuZ3c1trKa27oaWnpomVm3zSBfn2ureKUMnB1GKD8HYCtN1kLL2VfMNpgR6KbpZYPre&#10;qrZOiuY6GMlV0dZN0cFB1kIIcxtJY3MRPTMMDyLvpmjhRrD0Jzk5iBu7SJsHkdxCyF6RGn7+Sm6O&#10;YtbRuuGJxnGu8k72kjbBFP9o7dAkWkQGLSpe1S+R6Jek6huv7IUc3tM1A/NpEdnaITnUUECWVjDk&#10;eXoRUJVFDSmgRyFvdDBDBD3o8+iRaVqBkQrOQVI2cUSPXFo4KBNUvWKU3MJk7NEqr9AgAForN4it&#10;YMRXGySU0U5V6MdW0uPK9WKqhNQ84t/bLLMADcYpgGazdECDKR5B/oSRR/R6hlYQiiMPAgB6At1D&#10;EXXyaWCDQ0jN/ysjn0sLy9YJydDyT9f0gzyLCgcSkqbhn6Lhk0TxStLEEafmgkeTFzLycWSPJG3v&#10;OKpHNM3Vn2KZaOsXZe8R5epVkZFdmpmdm5KalZacm5mWkZ5ckJOZl5WekRyflZpYkJEaGxacFB0R&#10;5OVOVVfT0yarKckSCVKK8hIEWQkpMVFlRVVlRQ0VJZou1U5V1YKgYCKnaKZCsheXMRSTMZZRtJRW&#10;sJCUN5NTtlYiOaAY8XKqtqrabkRNFwWyA8qRRlHNHkWqIQg94hH/jrh4RYqjrJotosvlSHbC2DIu&#10;imRXOVV7ObK1tKoJJo/H+8YD0CtaSknTRURJeNQaUamfGXkxdUk5I3E5I2gH+d0jAf0qQNLxAAGA&#10;4uEgMhRFrVHCw8fbySlZQefhEKB9BTUbiraLqLSuCsXM0sbbxMyJTjdj0E001KlEZbKMNEyDiSpE&#10;spBgx6eQMHWFaSw+tRT6xcv/4iOPO5T/Ms+FuS0YQBEmjzCvBAGUqAhVIEAtWCJjSGADCVoWFy52&#10;CqONjHCRVQBMrGEWDlNq4T6hAbD6uQoR5ZBDrZowvg3UIt92qIUcseeiohgABOHAhf/nFuLWkR6U&#10;yAwgJNh/5twBqAp1BrHzwmEQRsATvQyoJPEwO/hxwbweEvQSpv+QQAlFyEEDAhhAV9ABwobIABLO&#10;A0hJQbtgg3aAtyJccE5aRo6goCSvQIATT1RVJijKq5FV9eg0fQYe4lefbkDV0VdUJGOYrIgIQVaG&#10;LE/QkSXoEhTpBBVjWSUjSYKhpLyBqLSemJQuDmmqiJQ2JkXFZPWllM3gNlMmO6ppupK03FTUcToe&#10;gAeWUbOVpdhLqdmcMPJyFCd55CavhXPoyjpuqnqeRF13FK8G0ffywuVeQaOo7QJALQjZfGechSfj&#10;yyTgz4XQ716GIiTlKXhkGzWqK0XHVUPXSZfhZGhsb2hkTqcb6Onp6tG06DR8UVaAKV3D3EALxZE3&#10;MdA01KcYG2oa0PFaMyNtAz0yAA8TLzSGWhQ4HtHxyF/ewcawqa64rbkqMsy3rrooKtyPRlXT1VY1&#10;MdDWVleiaiinJkZev3oUEuQaHOIWnxA4NNzVyaxg9dYi4EQ8YuSF1DwKX4Oo+Y7OyvYO0FT19tQx&#10;26qRmzxalBVyFMQGFREjD0WEfyHlf41yocv8r7l4UAots1sbqsICva3NDNxdbL09HP193MOC/dJS&#10;E0JD/N3dnAwN9LSp6oFBvi2tDWXlRShqDcXcWBvOgqOtEfJ8h+1D/D2jQgO9XB3lZUSVFaScHSzD&#10;gn0iQ/wCvF0DfdxACPbH3d4jQrxDA/FI8ZFBXoAwf/fwAMhPSHmcjkeh5MEyPMTb3sZcTVURPS1w&#10;16pra/kFBRaWl6blZPiFBBhbGWvqaSqoKJ4w8vgnooiIOP6FiBnRaQ62ZoFeLieMvL+HA2LkEaWO&#10;4CN0h4ccZDAAAXJkAwABgGpPgKoAYBno5uDtYOXrYhvogW/i7mCRlniKz+nKzkh0tDPX08GXeNWj&#10;agM0yXAzCf8FRVcXcOIjj7h42i/+6Yg9R4K2OoWqoY7Iam0tDUTKa2mqk0mqiH9HSgDIAKjFPdmF&#10;wAn0X8LXQOO/JuLRLlCtvpABBRnMQGmsrw/9MaHTQQ840UNvoUu6Wpo0bSpVS1uDoq6mAqOaEryj&#10;4V0Kb07kHY/oeKKSMtSqkynamloU4dqbyCcXtiKrkUCPIt5AUU/oPU3T14Mj1KHpauNrV6ojZhYE&#10;2BYSYtXVhN7uiF6E1z0kEFRwphVed7JgZWRkYGxsCM+5trYmAFHzsFNE7OLELe4jT4H3nTKJSKKQ&#10;iURVYeR0jIBhBsryxgQRTk7U663Bd2u9325w/3Zm+C8Hgr/uC/5tlw/ACXeQhbHj/340Avjn0SjC&#10;CSP/1+2+P29y/7DW++NCJ+4jP1zzfrTuw2Qj4ONU0/vxpt+ssQHvp1vONybNpnlsl4Rd78q5xMy5&#10;2JVzvj3zfGfWubbM2dzgnlCr3gh7VqgtO9JhIM59Li9itzr1uCX3fFvBpc7C8+059wdqn0+2vJhp&#10;ezPXAXg0Unenr+x6d8GFjtzd+vTZ4pip4vjBgpi+/JiGhKD0EF+SjBhBEpOVglEKd5NXkpOWFRfH&#10;SXlxoYO8kJGHBwZOBTw/8ODQaVpWpoZGdE1XG9PKwrSkMN/C1Ki0SJ/4INeEQCfEyJ/ysY/xdQh2&#10;tfGwMtejkA2pOhYmpnAFjIxNAQZGhuhyAAwMcP4dLqiOLl0YRx4n6VGcIkjo6kAt2EAR9AwGA5Hy&#10;SAlXEDRQBVcfDWwwxsOlh9EOZBDgPkGfApAL3wL4iAgDJBTRSAk2sAkIsDkI6HYS3jn4RwO0A3pU&#10;i7YCG1QFNxuYgQAJtQDG+J33ixcAkpEB2gvsEUZiyMESH3FlpOXkFZTVVCka6iSSqrycDL6crgge&#10;KQJeaUryBBJBQQ7D3M3NH5w5enh6j1NVYqKlLiOCKUpKqcDDJasgISYNzzpD30BHU0tXC4YWipK8&#10;HLzf4HtDXhY+R37+xR66LeTkcc4dug0nDc4enFg4vSBD36CH6BDUyCR87BeG5gc9JDgheLfhBSsn&#10;o0yQJ6sQ4U0F0CCpkYjKyEEe0fEgIFIe0fGoCgCyhqqqFjyeykrQmoycLBy4JHz3YBhJTsKERDCW&#10;x6xksbWGzCu9pZc7ci62Ztxh5Z+pi7/FzPqKnfWEn/d+oPDzcMm3wyXfjZd/O1XxebL802TJtxOl&#10;v5+u+W6g6ENvFuSfBwpfcDO/ZuFRa642xV5rjrvWlHipLvZWW+r1lsQbrUkX66L2Sv0OKwLP1kYc&#10;V4edrYm63BR/k5l2ujZyLgueI5/hZOeOIGNejL0gwbkz0IQf69jub9IeYN7qb8WMcOYk+tWHefjT&#10;teHzR0lKFH8soP+S8HWDOYvLe2Myfpikv5iEF4b5iohGSMqewqTiMekMCeVMScUCBWKKJJZNxK7V&#10;hH6ZTnk+7P9i1PPxkPOjAbdHA55f93ve5jhdZ9vd4Nhe7rY612J6uo5xWKN3VI3jTA3tbK3eQbkW&#10;YK9UA3BYobNfpg04XUU7rtK/2mJ+u8vmFtP6AcfpbC19IBobSxAfjhOdSZebyVJcLFRbKiYD1qt1&#10;Viu11yt01sqpa5W6q1W6i2Vac8Xq0/kq42nyQ7FiWyWkh1yb+yyzR2yTp1zjZzyj5/2GiJF/M2gF&#10;eD9ojRj5T6M2H4es7rZovOk3/WnGBdHx3487fB6y/s2Ey5cBnJR/1Wf5hG1+o40+egrjRwoRhXHD&#10;sKFY8ZFYqdE46bkUxeFokYU0qfk0sdUciY088ZVsbK9U/Eab6r1ujef99JcCg9d8w5d9jBdc/Zc8&#10;+qs+BuAFV+8Nn/5WwHjdr/+qTw+EdwLGm359wFs+/cOgIQLOywsM3guMvwzZnytW7fPAfjMd8Kcl&#10;vx9n3D8OubwWODzoYVxv0xmPxUPojCZgC9lSM5mSO5Wk03UaF1qol1u1r3fSECN/u1vvPsfw2aDl&#10;5zm375e93085vRqxfzls97Df8g7L6HyzznG95mGdMIh8A/XgZzpe59eM/FW2+ZVes2tscyEXby2E&#10;1e1+y5v9Fjf6zK/y8GVdr3JtL/RYX+x1PMO0Wa2hj2Sr8NPkpos0NuqNT3fbn+m13mwxmCrX4eVQ&#10;e3KtGzJcLbUlKPKYsb4anUakU5WcbQ0TwgLig32jfV28bY08rBietgwnM6o1Q83VUoehIe1qQU0M&#10;ciqMC+BW58501Jyd4F+fG91gtXRnR9dHexa4m5d5WpW4mufbG+bYGoboqma6WYVZ6DvT1Ky0VBhE&#10;OSM1RROyijVVw4FBdTLQCrEzdNcnloY7/eH+3tNt/vvTQ3dmmy4KShdrowWZHoPprnuN8X+/MvnT&#10;Hu9ie+rFtpSHA2UP+4s+zDQ+Hyp7O1HzZgwPH/9xohKAwsp/GK/4Ml3zZbpOGE2+4pWg9EV/MWLc&#10;nvHyn3LzoIhr+Die8oq+5uTf68m904VHk8eXf+zJuM5MvdqeAvLFtqRL7annW1OPGpPfLnZ9WOt9&#10;PsO8P4bT8bvNWdcG6h7OdV8ZqM6yI0+Vhv9wbuLDwcCrLe6NiYa78223ZlofrnOf7Azs91XcXOi5&#10;tcg6P9Z6drj17rLg+iznSICHr7kwyTw93DRQGTtUk/DbB3sb3LIsX+MoO60bq4JLc32H46zdUc6a&#10;gLM9Oj7G5DUWNLSUMrvqBe1Vfa3V/BO0V/HbKvsRI99YyUKkfH0Vp66SXV/e21De3Y6vI9WZH5lk&#10;oUq2UVLw1FAO0yNFG5ASzHWyHI1xH3lPizJPyyofq1o/q/oAm+ZAHE3B+OKu9YG2NX5WFT6W5d5m&#10;Zb6m+e60dHsyYuRjzBSD9ZWciJifHpbuoZbkrBJqLuVriPkYY8leYoWnZAoSsOI0jNOuJWDr1FdI&#10;1JaJ1pWLVRRi1UWiNQVi1blieMiaLNGKbBxluVh5HlaSjRXnYGX5WFWRZE2xYm0hqTZfs7XMqKmY&#10;0VxEr8vVqcmiMctsGrOtciJ0UsKpnTWB0/yS7Zmesxuzx2vLu4vLm3MrZ3ePdpbXDtY3dlaWzu7t&#10;HO9s7a2u7a6s8lhdS7NTF48OQD8/OjLWx9tdXlydnVpdmDnc2Th/Zu/KxdNnDrY2lmcvHu4McDqr&#10;ynL5PCaH1Sro6xoZYq2tTCzPDC2O9y8Os7IiPC2I4hURrmWBdvXBdk3BNiOZ/uOZfhPZPlO5/jP5&#10;OB0/nuE1kek9m++3URGxU3PqsC5utzLiuDbmfGPCYUXkmZq4w7KYo+LYndyotfSQtdTgnezI48K4&#10;s8UJ54qTT+fHI+xkx6ynRSzEB05EeI6GuXP9bbgBtpPxXuv54RvFEYCt0qjVwrC10ujJzMCpvPC+&#10;FL/eJJ+OBI+6SJeezKjZ1oqx9kpuQ9FEX9swp7WruaIgLbYsPam1KK8qNYnfXD/J7mQ3VxdmxhXn&#10;Jo71dwvgYFmtEwLWQG8b5NNDHG5nA7+nZbiPCXpWey2zubKrpYrdiYeP53bUdzVWsFqq+7uaCtLj&#10;Uk4FF2YlhPg6J8QEwVwxKy22KC+1ua6ioji3sqTA3tpCRPjJBB9OYsIEAkyg/k9JVFJEVFwU+zUj&#10;D3/EMAlpTFQSE8Gj1ihIistjmIcJrSDMtTPFm5vuwUt1nS4Kmsr1WSz0Xy8N3CoL3qkIPdsUd645&#10;8Soz7Q4r+2te/n121lNBIeBxP+4g/3IAfz+86C/8mZHnwgsB/4nuZhfOyMPjf9iYsFl1aqE0vD8z&#10;sCfn1ER3Y0dtZU15CaCusozZ2tjH7mGz2Z3MbmYnq5/HHxUIulpbSwuLentYd2/fuXXj5uryCpfN&#10;gSKru6ef18fjcGurawD5uXk7W9vjo2NlpcX1dTXlZUUCPvfocHd2ZuLunRtPn3z9zZcPjx/dB/nJ&#10;4weDA31dzDYwGB7ijwwLBPw+dm9PZ0cbh83qZXU3NzUkJcYPDvAXF+ZQ6BjQ9wvjy3e0t7J6uvo5&#10;LBazncvqgpzV09nT3dHZ0TIxPnzzxhXYy+tXz969ffns6cMH9+8Avvv204c3L3/48uF3P30B/PaH&#10;D7/5/v0P37z55sOr7z69+/L+zac3b7ZXV3s6Wjua69tb6nu7W1ldbQN9HD6Xw2J2cln47wG1NVWj&#10;I0PbWxtHh/tjYyMDA/yhoYHV1eXJyfGZmSnA1NTE3NzM9PQkVDGZHUiA/o+NDu/ubMEJmZ2Z2lhf&#10;hWOBdkCPfnvgcdkgb26sTU9NAPq4vMnxCcDC3Pz66hqc6q2Nzf3dvb2dXcS5b6ytH+4fgLy2sgo5&#10;nPCVpWUAGC8tLC7OLywvLgGgiPSwObJZWpyHbsCOcFJ/dXkH2tpcBwE0c1OTi9PTC3AEIyNzExNQ&#10;3FxdmZ2c6Oewh/r6+Gw2p6OL29nNamprr67vqWlqKa5kVjbe3j2XautrK0pxkdC3FaG7Kji6KXt4&#10;KXs6ydjaShr6kO3dSbZ6mIYjwdZN0clJzsZJ3spJ3tJexsxKnGEhqm8vbeimaOGhaO2pZGODMYJI&#10;bjG6wV4EBx9FFzcZO28l9wyLFFdZRxsRi2jt0ET9yDR6dJxGUIpWaIyyZ5KaX6ZmSLp6QD4totQw&#10;NlcnLEsrOFMzCHKQ84Qro+bpRWTj3uW4Q3qaRkCqun8WFQ8ag6j5LN3QGKJ7sLQt7iCvEQCWyWTf&#10;KIJzkIR1jJJbCsUPitB+ET26zCiuwjCu2iipkh5XRjtVxYivNUqqMUyEvM44GQRAg2lqo1kakkEJ&#10;qDZOqDJOgA2hJ9CrAr3IIoNT0BPYO3QJegJCiVEs9KfYMAaEPN1IBCEvj8ergaMQHguOLGpwqrpf&#10;CsU7XdMvixooDCgfmKrpn6zuHUtyT9L0StTwjFFxQox8DNEllGAXqeIYqmoXqGbjq2Z5ytTD39DW&#10;3cCMVd0Y6x+kJicfEx4e5OerqCBrakgvzs9JTYhNT4pzsbGUxLDYsGBnawthxGp1FQVZoqK0soIU&#10;QV4K5iUEeSJJlaZCpKuqmhEUTAjKFkpqtioUByl5E0l5M4KKLYKKujOiMpVIOOWNGHkQlNTxBVpx&#10;+lvdSZnsqKhmL0O0lla2QnQ8AGwUyA5QK61iLalsidzYpYhWKlQPORVHGaKtgoadgoaVhLKhuJKJ&#10;nLKttLylhIyBiDgZE5MX/rQphYkpikhQoT/isibQIGoNjwqi7oS6gWQVLVc1qjvi5QkkezzYvYo1&#10;kWyvQnFSFIa/l1awkFPGI/AoqFjJKRsrqBiStMz0GXbGpo6Ghta6OoaaGrpwNmSkCfJySjCjFc6t&#10;cYIFcpgwEpWUcb94ggIABGVFFFAeD00DNmAAAhTR1BImyyDA/BdkqAU9CKiILGHWCQJMjYUEtwxM&#10;kRFvLv2LFzw0g/gcVItyqAUzcXFRMIDaEzOoQpZSUhKIwQcBAPZiQjd5aBnR7rA52hHoIUdAGiSc&#10;bAjtAEA+qYX+I19AdOBQhA7BIYCAEipCLcqhCEoQkAZk2BYSOgwowpFAglq0LUFBSVGJiBh5RWUl&#10;mJ4bGhvRDRh6dH09fQZFXVtaRkFEVEpSUkFGRkVKSkVGTkNciiIjr0MgGsgqGUnIG4jL0kWldUUl&#10;dQBi0lQhKa8jIqOLL+6qYqGq4ULWdlfTdMX/gUPNDu4TRQ0nOZKdmLIF7g5PcgBIww0Md7iGi6qO&#10;p6qep4IwgryyjhsKFi9DtpOl2P8cd14YuwaqFLVdQC+pYitLdpZXd0WrwsI9CTeqrHCRWGk1R2my&#10;Ex4VR90B7lgyzU1b351h4mFm6WFsZq9vYKpL06fqaOjqUhh6eBR0E311xMgLo9Zo4RojLSMDPHa8&#10;uTEVMfImBpp0XTXkLI9IeUtTXaqGItjbWtLDgz343Pb8nOTCvNRBfk9lWa4hXVNfl2xE1zTQU9fR&#10;JBoztO7cOldanO7kZBYQ6NzSWs4XtPew6v5LRp7ZVXlCynd0Vja3lLS0lnYyazpaKhtqCn/NyNdV&#10;5cOXFSr+i3f8CX7NxSP8mpFHdDxsCJuXF+V0NNf6e7lYGOu7OlkDfDxdoiOCT0WHGRnqaWrgJIuC&#10;oqyLq0NLa0NefhZmzFC3MtM1Ev52AacjIsQ72B8n3EP8vYN8vdRVleCbTlebFOjn7u/jGhnmDwj2&#10;88Dd5P1ccS4+2CskwB0AAgA0iI5HjDyi4yMCPSODvKLD/SLDfBEjDw8eAO5XxMgXlJWk52b6hwYa&#10;WRpp6mkqqSn/l4y8gZ6OjaWRv4cTYuQB/h4OXs7W/8KqnxQDflnoFXLYBIxPzP5XRh6x9ri9k02Y&#10;tyvuKe9sE+TtDO2XFKSfP96GjyE3ZxuqJommrUEVRoEA0HV1jPX1f72UK+RIoGlqgmCgi1P2+sLY&#10;NXpaWj9vKFy4FTnCgwygkNUQEY+KiJpHsq4w3A0Ake8ngCKi6UGG9k8YeS3hUq5gD7s2MzAwZTDM&#10;DQ3RjwQnTYEx+hWBpq2lo6lF1dLWVNdQU1FVUlD85ddNOVlpGcjhVYlIeVWiCoVEBjOy0N8ZBOim&#10;loYmKDVIZGgEBCjq6+vjfKvwNwfEyGtAP3V0ECeLtkU54hBJwvgk8DqDNztohAODvJKyPEVdlaan&#10;jf/sJoSuLlXYBk7NCxcN1ULbktVJFA2yqrqaOn5rUwhySpKYqCyG6RPl9OWw4lDHB0uc1+ucb7f6&#10;/nAw8Pvtvr/s8f+20w/4KwiIkT8a+cfpUcA/j8cASEbhaP60zfvDJuf3G+zfrrF+mO/4ONUE+G6x&#10;89uFjrfj9Z9n299NNT8bqr7fV3q1M+u4PuFMQ+JxY+LF7qzLvbkXmNkXe3JvcEuOWjLm8sKGU/2G&#10;k30Hk30mM4PXKhKOW3IvdpdcZBaeac25yMy/J6h5PN74ZKr51Vz7y9m2R2P1dwUVFzqywWCnIWuh&#10;ImmhNqs/P6YrI6wyNsBBX1teBCPKSSjIiRMIEnKyEjLimKQIJmTkRUWkJDBpCbwAU6pffOSVFWTs&#10;LE1NDal2pvSaksy0qMDC1Kj4INdTfo6JQc4xvnZx/k6nfOxj/RxD3e187KxpZBJVjWSoT2cwDA0M&#10;jY1NTQxNTYxMDA2NDRgMfRoNvxJwCag6+jQ9uomJmbGxMaLaEf8Ol1tdXR15bVPhiRCGtYHbAAwQ&#10;pwwXDmSoha8EuPQwvMHVByUU4bGHIlTBYAkTS5Bh1IWhGD4C4N4AY9DDDQODHxiDEoqwLcgowTcE&#10;3EWQQAlmkMAGEgylsDkYgAYNtJBAgCqwRC2g9qFl0EMCAQ3YkGArkGG4lZKRViaqqpDhxqOo4asf&#10;S0vh/42AScBXgriEkJSXk8Ywa33dWwdbN7eXWwuzaCpKoFGTJxAVFGXEpeE7QV1dE04sPEH4D0wa&#10;FAWCHEx6hYM6QUJSWlZeDoBGdGU87gweJAfeFPhvABSyBrw2tDThzSlHkIccRn/QQ48AUCs8B3ig&#10;HuizlKS4jLQkPM+qKsrqaqoaJDWyChFAlJeHCwAvAcTIa6qpQRHx8sh3HjSIr4cchxr+Qx0cmhhM&#10;3HF3OYwiI25ElKKJYE1Rbme7i49bMi+0pF9pS7/FzLnWnnKXlfGoL+edoODjYNGXwaJvh0u+TJTg&#10;dPxsxTeTpd9PlL3hZjzpTHrbn/t+uPC5IOdrdtp9Vsr1lvgbrQk3W1NutaU+7M3D127l5H3dm3W7&#10;K/l6e/wtZsrtrtTbzPT7vTlfsXOudaSuF4WsFIeNpXp2h1kMJroL4l250U5dIdatARZNAdal7qb1&#10;4a710d45vk5kOPkionAJZCVE5MXxgNomkrKWmJgXJu2HSQWKyPhj4iGikokyiinihDRRuXw5YiKG&#10;FZHlk+SwkWC9nxYL3o6GPxvyfjrk9nDA8Wu+y4MB93sC1xsc+ys9lpe7LS4yLc60mBzW0/dr9Q5r&#10;9A6qdQ6qqPuV2pvFarvl6nsVWgDQQL5foXOmjnGlxfR2l831dos73bb32fbbRWRBFDaRJDmbIb9W&#10;qDafq7RcrLZcQlksIm3U6K5UaO3W6e/U6m3W0tardRZK1edLKHNFpOkc5cF48bkM+fu9Vg96LR/2&#10;mj7hmjzrN37ONzqh498OWb8fxPFx2PbTiN2HQctXPOOv2rS+n3T8YcLxx0mnb0asvx21+37E7mO/&#10;5ccB6xcc4/td+o/7zDfyZQXRGPRqMkV6NEFyPEl6KlluNE5yNlkej3cfgy1mSq/mSW8USO6USG2X&#10;iO6Xi19sUrzXrfmYp/dqwARHvxHgTb/xW4HRS57+W4Eh4HU/4zWP/o5viEeQ72O87Tf4MGD8XmAE&#10;AOHjoMmXQdMPArOnXUZz0dhmqvhP056/X/R+yTN9P+DwnGfzSuBwpkpjKBKbT5caicem00Rns6R2&#10;q9TON2tfaqde76QBbnfjdPy9HvpTvvmHSadv5z0+z7i+HcPp+Cd8y/ts45tdDJyOr9HYr1Hfx0l5&#10;PIj8fqPufose4JhpdIltcYVrJVy11fQq2/wGz+oWz/Z2v83tfmvEyAOu9Vle5Vle73O8yLI5w7TZ&#10;rjeZLaEK0hT4aXJLVTobjUanu22PWVa7baZzFTRBPq0rw7C70DXYXlWXiOlSxCyMSTFhLjEhrg5G&#10;Ou5mdGM1eRstZUcayc9MN8zOKNhSryTSl12SxipIHa7Om6wt5BektseHsZJjGsMD8lysu9LCE6x0&#10;GoJdytwsEvRUazysqj2ss23oPhTZSAudOGdTNzrFXkfVz5wR6+oQ5WzrZaaf4u9kp02IstPZ4lZ+&#10;e3XpyTbv9UHfremG8/1Fm23J7BSn0XyfqSL/W4Nlfzw3+teLEzc4BTdYeV/1FT3gF32ab3oiKH45&#10;XPputOLzVO03M/UfJ6o/jFd9ma77bq5RWKx9N1r1dqji9QAewQbh9UDJ2yG8CMILQdGz/iJ4nO92&#10;Z93sSMMZ+Y5UPKB8ewo8yFfbU44b4gAbpWFv5zthpH482XRDUDNZFH6pr+LJUs/tidZHi6xyH0Zt&#10;kOkFftmjJeatibpXW+xrY3VXx+vuL3U9XOdemWo7P9p4d4VzbZZ5b7Xv0mTHg/XBh5vD12c5O5za&#10;M0MtN5c43OKI+Y4cXklkW4Yvuygyykbj7Djzwd7kuSn2zgBzd4hzMDG20j/alFvDrec1FXV3VPA6&#10;KnEivqNa0FHd31HV1/6Lj3x9FQCn4+sreYC6Cm59eW9LBaupuK29qNGVbmZFJHrpUDzVlYJ0VSMM&#10;KdlOJjlORoXuZoUuJpXeloiRbwi0FsIWUBdgV+NnU+ljU+FjWexuVOROz3XVznQkx1nKRRhKhxuo&#10;ealL2yljUZYKvnRpWxLmTsP8zLFoZyzRH8uPxzqqiVMD5rxuzdoyscpSrKIEqyjEaorFqovEq/PF&#10;q/LEKnNFK3MxQEW+SGkOVpoHAlZZgLPz5bkSdfnKLaWajYUazcVadXnkqizVpkL9ggStjjLPtFBG&#10;YYrz1GDN/srA7uLo4fLS6fXtMxv7+ytbR5t7i9OzG8sLO+sre5trWysr+2ubuyvrHU1NIF85c3p2&#10;dHhuZHh2eGhnBWfkl+emtteWTh9sXji7f7C9urY4vb82vzgx2FBeMMTpGOC097Fbuzsb+HzmytLY&#10;5ChnboyzONJtTpbJCrBtTvBLsaEOZIUwIx3GMwPGM7wnswNmC4Imc/xG0j2HU9xHUt3n8wL36mJ3&#10;q6J3K6KOa3E3+bO1sUeVp85UxR+WxewXRm7nhq6k+M7Fuc+dcl+M81qI9ZyP8ViK9wXMnPKcjHQb&#10;D3cbDnYaDnUejXKdSfJdyghczgxYzPRbzQ3aKgpfyg1aL46azAzkJXr2xHt2xHtVhNp3ZoV35Sf2&#10;1xeN99QPMGu5HTVcZu0Yv6uP2TDK7hhkNvNb63gttfzOxt7WmoyEMD6reYTbKWA2jfV1AboaK4bY&#10;7fzu5vbakpaqQjgPg71t3c1VbbUlHfVlnI56dntdT3OVoKeF19nAaa8rykyIDHDPTIpMiguBaWF9&#10;dUF6cnReVmJdZXFpQVZlYV5EcAB8jcCMCRHxkEP6/8DL/9eMPHw7/icjLy+Kj5sRTuYVkV7tSZ7c&#10;dA9BpudcSchsvt9Cgd9GWdBORehORfjZpgTAta70XzPywscf94t/OVCM0/H9hS/5OCMv/NcZPI78&#10;re7MS23p51tTTzcn7dTGzeQHDueGtKeFbQ6zN6bGNxbm5iZHm+uqOKzOosJcJpPZw2K3tXdxuX2c&#10;HtaoQDA2NCzo5zfU1Z8+PLp/76u5mdnO9g5OL5vH4SJP+aqKytbmFsC5M2fz83JqqisryosrK0rq&#10;aivb25qGBvvHx4YmJ0aWFmenp8YePfzqwf07zM5WAZ87OjIwM40HUuewWW2tzZAzO9vb21rS01J6&#10;uplrq8uLC3NDgwJ2b49AuDZsF7Ojj8fpY/eMDvIH+jhjQ9A3gZA9721pqF2cnTp3+uDihTPQ/rWr&#10;Fx8/uv/l8/tvP73/9uPbP3z/zR9/8+1vv//0mx8+/P43n3/74+fvP7/99Pbl/RvXZoZHOuob+nu6&#10;epltPHbX6BBvfIjP6e7oh70M9I8I+ob4PGZb88TI4PbWBmB0dHh8fHR4eHB+fhaEhYW5aeGyrhMT&#10;Y7u726ury2CwuDgPBuNjI9D/leXF+rqaqcnxkeFBOKjRkaGZmammpobW1ub+fh5sjqj8sbGRhYWF&#10;7e3t06dPb2xsLC8vr62tra6u7u7ubm1s7m7vQL66vALCoTA6PAg7W9ugWZxfAMBFmZmahnxhbh4s&#10;z589d+b0MZhtba7vgp2w5yh8PApZs7a6CJidmVhbml+YnpiH/g8PzE+Nz01Nbqwsz0yM83pZfDab&#10;293N6egc5vL6O3s6ahrY9a2tJVXNJdXHc1uJ1jgjb4NpOkuZ+JLcPVU9nWTsbcRN7aSMHBVNnNWs&#10;DUX1raWtfMg+booOroq2zgQrRzkLe2ljW0lDyJ3kzHxUHO0kjP3VXANIbr4qrm7yDhaYSSDJN9Mq&#10;GWRXadsgFc947ZB0/chEzcBE9YAksn+cqmeqZgDu1U4NLdCLLGPEFOiEI/46SysY8LOnPDUkW7jW&#10;aw4ehx13ls+m4eHjc/TCAQkk70BJ6yAJ62SyL9QmqnlHyDkCAsQsY5TccKd7/chCYcz3MqO4SqP4&#10;SoOEUr2YMv3YKsPEGuNkQK1JSqNFRp1pKmigtoIRDwaQgx5QZZxQY5pUbhCbrh6QQPREHvGwL8hh&#10;d6nq/rAL6HC2dgjkQkTkUOGI4ChwLh4dDhxFJm4Gm8DhBAOEQmCahm+Khh8AMfIJ6h7xGh5RREcQ&#10;EsmeaVoBYQr2p0guUWSnEDXbEA27MD0nTx2LGGef1oLK1PBTZHml9MTksKBgeOfISkrQdbWD/bxz&#10;M1K9nR1lRDBHS3OAAY2qo0UmKsqqEQmqyvJKinLSkjIKBDUNioEGxUJBwUhB0VxB2UpJzVZGwUyO&#10;aCkhZyqtYIGIbCWSA4CgYquohq/OShCu0aqs4Swv9IIHQZHiiFh4yAEKZAfcR1goyxCtQS+tYo2W&#10;XZUiWokpmCmoOyuQXGWJDvIUKzmKqZgiQ0zRWJ5oJ69kKyFjICahgYnKnDDy4tI0aYI57uQu3J2K&#10;Fh51BGTIAYiFRzLUAtDPAASiDZHsCFAmOeDe90pWsipWRE0nBTVrVQ0bZZKZrKIemQLTc2cLc1dD&#10;Q2uqNgNme9JSBClJOSUlIgDNkYnC4AcqykQAYuRhWocTPkL6BSa/JxNhsIcEelVhDAOYC4MMCQQ0&#10;awYlTLQhhwQ2UAVTdUR8Swu5eMTvgQBFAkHuZ0ZJSMef8OOIWIcqZWVFRMqrqChDDn0CS6QBY5Bh&#10;8g3tID4dtoIc7QgB8e8nRQTYEMxAOPkZADSQAxAdDwmm8ydHBDJMmSFHAkqIDYCEzFARNoQWICFH&#10;e7CHIwElnAQwEJ44AlmdIgOTeAWCrh5Nn25gIAz8yzAwUiNpSErJiYhK4RCREReH4yJKy5LFpUjS&#10;cloEIkOeaCSjaChFYODru0pQRSS1xKSp4jI6eEB5aR20dDBa4UBVwwX/Zw7hTaus5UKgOIgTLZGH&#10;uwzJQVLFVkrVDm5OorY7QJ6MR55R0nRVoXpAjt+0QihquEAVvvqrMOI85AQ8ZI2zHAUadAKgZ0RG&#10;1QY2R3poXJaC37pqOi7a+u50Ey9jS08DMye6kbWuvpGOjo6ujgYekFMfj7mCXOMh/7WPvB5VxeiX&#10;qDWgBAH5yJsaaoEMlloUAggONoaNtUU9nXWpyRFNTWU9PY0NDSXWFgwNsoK+DkmLoqirBe1ozkwO&#10;jAyx7G0NPd2tigqSBf1tQka+HjHyAHxNVyEjj7vJd5Uxu1BY+eqW1tLGppLmlrKWhtK6qvwTRh4A&#10;RZBPGPlf8+//Oy7+BCeMPFgiRr6iOLetsdrL1d7cSM/ZwdLB1szdxT4+JiIiPIhCJqqqKGppkjW1&#10;yI5Oth0dbdnZmZipIZwvOH347xVmRtqRoT4B3q6hAT5hgb6eLo4y4piMpAic4rBgnyB/j5BAr/AQ&#10;XxTTJiRAGIgmyPPnwDWBHkg4YeSF+E9GPirMNyLUBzHy8LzBY6asQtSgart6emQV5KVmpweGB5va&#10;mGrTtX9m5EUQBYS7e6CoNbpa6jaWRgGeP6/pikj5E3d4RKwjVh3VInf4kyLUImPEv5/kaNufGXkP&#10;x0A3hzBv12APJz9Xu8gATxdbU/jkvXLhYGVxCk4CDAa62vhqbCgWhK6WJlo31UhPz0DoJg8w/CV2&#10;DaLjET+uixaA1aHStPF1VAGaGhQKWU1LuHwrcpDXUCeD8kRA1PyvefZfM/J6Wlq/JuUBqAjGUAX2&#10;0BPoGOR4/G+hkz6i45E96HFGXlNTXRh5hqSqht7U8PJUkCfAyxrR8SDAqxyq8DVdhXFpwFhdXR3x&#10;ibjLPIlMUVWjCheG1aXqGNAZdOHanlRdHXgfncSRJwud4hEti9zkoQjKE59lRKSiV7mSsryGJklP&#10;n6qvT4O+Qy5k4TXU1ckA6DK0Ay3gLsSqRBJFRZlEpGioq6iSpKXkxTBRKQyjyEnQlSRinQ2uTHa+&#10;3OB9s8v/zQ7/91v8vx0M/WX3V4z8Ie4gj7j4E+Ck/NEQ1P55p+8Pm5yfVrp/Wu35zWrPD8tdP650&#10;/2mvH/DNCvPleMOToeqv+eV3uEXXe3JvcAruCcru8ktvC0rvDpZf5RRe4xZ/NVR3b7D+PLNosSh2&#10;JjdyKjt8qThurz7ruC3vQlfxZVbJxe6i88y869yyOwOVXw3XPJpoeDhe/9Vg1V1B5ZUeqCpYq0md&#10;K0+erEhrSw5sSgysSghRlxaRF8VUFKSVCJKKivg/7kmLYQApMXys+hdGXlI4y1KUl2LoatlbG9mb&#10;MTITw4tSY5IjfGL8nU75OaaEuiUEOiUEusT4OsT5O4V52Ps52BpqUzWJarpa2nD76OkzdOn6Ovp6&#10;unpwQXV++Y0E/5FES5sGd4GpqbmlpaWxsTFcdEgoag1ccUhwmdAPJ3DDgIx+jIFrBgMbXH0wAGNo&#10;CkYxmBjCsAc3AAxvMIEEDdjACAdDHWjgDQCDH6KbwQwS3DBoCAQZfT3AxwR8H4ABtAw3FapCYyQo&#10;0dcDmEGzMIiCHg20oEQb4neS8F/wYI/4DoSD9MkmqAh9gNZk4QNDAf8iIamp4L9uyklLS0lISeLd&#10;hq7KwNeAuIiJjubl3bUrmwsNeSk0VQWChKgGUYkgIw3zXjgseHp0dfWoWtrw7KgQlaAvuFObCCaM&#10;h6NMUFSQI8BjgJPyCtA7ZSXEtkOuSlLDf8RTp8CbE+nxeDVkEgigARs4Crxjwn8+gJ5AxxQV5GEX&#10;GiQ1LXjXKMObVUlRRgax8ChGDcgaqqoAdWE0G9DAswpFqKUIV3+lKCoBZMSlRTBRCTFJcUyEICZq&#10;RFaiy2DOJLGznKqjlozDuoRrbWlfsXJudabd6kp9wMl83Zf7jp//iZ//eaDw82jR5/HiD+NFn8aK&#10;vp8o+zyYj+j4Z4O5j/hZj3mZd7sSb7Un3WhNuN6cdLcz4xEbd6B7wMp+zM19KsiH1h5wsh/ycu90&#10;ZaA5/LWO9K3SyNXCsLFU754wPEANM9imM9C2L9azwE6nzMu8MdqrIMCxPTveRp2oimFkuKSiOCOv&#10;KCmiiGF0TNQKE/fBZAMw2VBRQhgmGyMmnyqjnC4mnykik4yJlJMVToljrXbyb0fTngyEPOn3eD7o&#10;8VTg8kjgfH/A6Z7A8Va/3ZVei4udhufaDE43G+7X0fdqaICDap19IR0P2C1XP6jSOqzWARzV6ALO&#10;1htcbbdAdPw9lv0DjsPpKp25VNmZNNn5TMJSrvJ6KWWpQGWlhLRapgHYaaCvQ4PQeD39oNEAiqtV&#10;1KVyzcVS9dk8lfFUfHHXW0zzrznWD3pNn/ebP+s3fiEwPqHj3w3bIEb+w5DN51H79wMW34zZ3Wok&#10;fxyy+mnKGfBl2OqHMdufxux+HLX9XuhE/5Jveq+H/lWv0Xq+/FAMNhQrwgvHBmNEZ9MIM6nyU4nS&#10;kwkSixlyq7nyMyki8xnY6Wql41rCXqn4cY3MxXqF252UJ1z6S4Hxa77xq36j1304XvUxXvcz3vAN&#10;8AjyPPrbfgNEyr/tN/w4aPKOjxh5E5C/HbZ4zzd/1GnEdcdecc3+tu7/ecz2x1mXJ2zTNwOOD3ts&#10;FlKkR6KxhQypmXSxuWzJ3Rr1c+20S226lzvwCPIAFKzmIdf43bjDt/Me38y5f5h0ej/hiDvI88zu&#10;s42vd+of16gfVKvv16jv1Wrs12ntCRn5g1b9gzb6mS7jS2yLyxzLi72mF1gmV9nm17mWt3i2d/gA&#10;m9v9lrf45oDrfItrfVaX2bbnu2z2W8wWS3VHc0i8JNm+ZLnFKp2NZsPTLJujLqvDDqulKsZYIb0r&#10;RZdVYF+eaGmqhQW666XGurtaUZ3MtHxtDcKczBM87U85mkU7mCa5WxcFe+T5Ohf5O+d52uV62BZ6&#10;OWS7WKXamVQFezZFB6Y7WKQ6mEab60SZaha4WsQzyOlGWpwo37Ygl1J38zhTzUx3Ex9DUoKXVbKv&#10;fYAlzctIK8TGINzeONrFJNBM/doi55uryy/3hx4sM88Nlny93H51rOp8f9FsVQQv3Xkox3OzMfb1&#10;SudvTw/+t+tzt3hFXw9U3Osr+qqv4NVY9cuRitfCtV6/n2/6bq7x29kGwDcz9Z+nar9MN3yarPs4&#10;VvNxrOrTePXniRrIAR9GK98Olf0cYv6X9V1vdqRda0+52pZ8ozMNBzP9UkviXlXkQW3snb6y3x4O&#10;PZtpvdZXene88c1W/+3xpoPu/POC6upg8zQ70k5H9i4z65hTeJZXeFFQenW09uJw1e3ZtrtLzLWu&#10;/CtTbVdnOs+NNt1b7bs81floa+Tx9ujr0/MXxzvPDDdtscsrouwKgsxq45x78oJzfE08aTILnSVf&#10;bY4cjXWs8xu2Brq2hvtX+AP8hu7mguauyt6OCm5HVR+OGhzt1byTOPLIO/7XjHxtOaexnF1b2M5r&#10;6ov3CqPLEgxlJYMNqf46qsE0tXRHo2wno3xXkzxHw1JPM8TI1wdAjqh52/pA+1p/2ypf20ofGzAo&#10;cNHPdtbMcFTNcFZNsFKONCJ7ash6U6U9dSStlDEzJczLQCTEFovzwsrTCK3lagtjdn1MndoyieZ6&#10;ubIiDFBaiFUW4W7ydUUStYXiNQViFfk4/477yOeLlebivDwUq/Kw6nzx+iJCS5lqY7FyXYFCZbZM&#10;Za5Sda52dY5JZboDtzlteZq1tz6+OjO8tTB3tL69s7i+v7J1sL6ztbK2sbK8u7m2ujS7ujC7vrh4&#10;vH1wtLkH+jP7+5dOH3KZHWN9vMXxsbmx4f31lYPt9QvHB9cun9lYndvfWjl/uD3C626rLu2sKZns&#10;654d5o70d/UwG5nMhsnJ/t7e5vlpwebS0EBHRZC1zpU5bp6XeWeMR3eM20ia/3Cy51iG71RO4ESW&#10;/1im91i613CK+1Ci60Z51E7lKbiXjqpjdsvCztTE7JeFX6xPOiqPPigOPyyJOCgM28j0W032Xkvx&#10;WYhzmz3lPHfKdSHWfS7OfSHBcznZbyHRZzk9cDs/cr80dq8keqc4AmGrMGwmxWs2M2AiI4gT79md&#10;5Fsb5ZIfYD3SnD/KrOmoyB7qbuxj1rFaKjideBx5Pqt5iN02zWeN9LbPDrCH2O29bbUdTWUD7FZe&#10;S+0kt6suP6Ozqri+ILM6J7W3obK+KKupNBfMBlitfcxGfnczp6Oe2VhRXZTZUJbLbqsd7G2ryEst&#10;SI+Lj/T3drcpykturi8pzE1KS4qqKMmuryoBdDTUpibEKikSTlh4SPBlBZ8lQur9v0wwyfrfMPKi&#10;EhhUwdelCP5FrYRhiV4O1THe7fHu/Ezv0Rz/2eLg+cKApXy/rbLQvapweIqPG+LONiVc78643ZN1&#10;n5cHo/b/jpF/3lcA74SvWNn4ChO/MPLHLcn79XHLJeH8dD9mWviD482Xd2/dvXr5+aP7714+vXf7&#10;2sH+9sDAQCezu6a2sbq6lt3d08fu7ef1Cfr5fVxeQ109m9V7/eq146PTrc0tvT2snq5uTi+7tLik&#10;urKquLDo6uUrVZXlTY315WVF1VVlba2NdbWVPC5rQMCrr6sqKc5vbKh5/uzRl8/vDw92FuanpyZH&#10;WT2doyND7N6e1pYmLqe3uamhsaEuLTW5i9mBopwPDvARET8g6OewWWOjw5OjQ2NDgunxkfHhgT52&#10;D5/bOzrIBw2nh9nd0To3O7m2uijgc2emx9+8fv7u9bO//OaHf/7xN//882//8ofv/vz7b//8h+9+&#10;++Pnbz68+vrWDV5XZ29bu4DVy2prGeSw2pvqRga5fE5PV1sTs7Wpn90zNsgXcHuh2YWZyfU1PPzL&#10;5ub61tbG+vrqzMzUwsLcysoSChk/NTVx+fLFvb2d6enJtbWVw8P9ne3N3Z2thflZ6DwcRXdX5/TU&#10;BL+f19bWUlJSxGazZmenYXPINzbWADs7OwsLC8fHx4eHhyBsbGzs7u6Ccn11DbCxtr4iXMf1YG9/&#10;a2MTirvbO1BcXV4BgAEoQQO1cHWuXLp87sxZ3Gx9FbC6sgSAziMH+fm5GThF21tr01NjGyuLmyuL&#10;8+Oj81Pj22vLq4sLCzOgHh2Ba9bT09uJn5+BXjavvaujpoHT0NZV09xZ2TzbOxxEs7UT17DENNzl&#10;LII0fQK1/Z3k7GwkTWylDSwkaWbSdLoIzUTc1FfDz17OGq3saitlYidpYidlZC9t7CBj4ixr4SJn&#10;GUTxcCfY24qZu8jaeSm6xRmcCtH0t8CMYqghGQbRsWTfDN3wZEpAvKpPsrpfqmZApo6QXqeG5GgG&#10;52uH5mmF5AKEFDYgnxYBcoZWUKZ2MNjk0sKLDWMK6P8PXW8BF0eytQ8PMAzMMMO4C4O7u0NwQrBA&#10;cHeHQQYf3N09hBAleELcPdmNZ9137/ruve+97/v+9ZPTU1nu/u/7ffV7cnL6dFV1T1d3V9XTh1OR&#10;uYaRqCDgIMnRX83qEMkJ5YkguwSr20ZSXEFJ5PqBpcAoGgClysziys3jqyySy43iME95E4x/B1lq&#10;EFthmlBiGFuoF12kf7jA4HCBLrZAa6FhDMgEuncKLyBNEBTP9Ilj+cA5FJnEgCwxOwInA+eWKgyC&#10;U8XWetWPLDI6jOj4TDH8BOxLA6LpQUnlB2RgbH4oQpb0YLo4MJkP18EvgXcgQXgglusVy/cERLNc&#10;4/he4RTnOI5PKNk+muMRyXULotv6aJu7U438dG1rkvOq0wtKkrOTImPio2PKi0sO+Pham5vBK4yi&#10;oRETEZYQFaHL55rr61qbGZvow9xJyGPRBVwGHSZPmH+2JlWbw2YZcHmWFG0zGtNOm2mvRbdVIxnT&#10;eY7aLAcAbFKY9iiCPIAr9qQLXLX+CCWPyHemyB1jwJXBahApT2JiwW2QBemaTFslQemAp1oCqAI3&#10;Gs+TxHDS4lrvM/JadHuStj2BaKKuIVIy8nglKa9NIOkTta1INBsC1Qpzfldy/Zp0G+SkD+cDFlAA&#10;6ASQkcpyoHMwXp7GxladpXHhTGyofAeW0FGbY0nnWlJZJhSavkTH1sba28LCRSI2FAqkVG2WFonG&#10;ZvEZDJamJjYRpmJu6BTaH1FrAMj5EuaMMJtGU12YNsJ0GDax/H+4qYEdEhjRvBhNqGGWDRLyIGJH&#10;yVNDP4PFkEHENwAm02ABBdF9MHVGRgAizWEvTH5hF2yC5HBgDo757UPOP1PziLLHZt7vKHHM/x0A&#10;Oqpw/3D7gAohMxRR/hSsFGLnwaL+pwjysAN+FzZZ/tPfwaMCoMAukCgzKCjBLsgGeZAOCuwFC2RG&#10;tcFknMagw8xdKBahAAOGRmY6UgOBUIekBb2oOnSnqmqaWPwCFYKGBpVE5mkQOUSykMLU12abaLPM&#10;yAwzDYoh5hpPEKlqiPFEHTWiroqGjirREK8Nd5ct3AZwJwPe3SECF+yPNjj2AA2WA4paQxG40UUe&#10;+/w73KhoE1HtsEliOyIWHjHyABSphsz3IPPdyRxXyIZVjsWRd9DmYxVqCz21eC5afOwuZQqceGI3&#10;HUNPXRN3PVNXAzMnA1NrjCzSFenocPV0OCYG/Heu8UpGHvOCN+Qb6L2LUYP84kHXkzDRJugSAVUq&#10;okMRkB4ulsP9LWkpUamp0Y2N5Z2ddSMjHfGxYToipo2Fvp6EbWooAgmWa5e3wkK9HOyMCvOTFU3l&#10;nV01Xd3yru7qjs5KhH1GvrW9FAslD5aOqpbWisamMsTIV5XnyP4IH7/PyCO57yP/Lyz8n4G4+H1l&#10;fxOR8hXFuTA2c3WwQoy8s4Olq5NtYlx0gL83iYinkDUZdAqXx3R0spXLq+Pjj2BRa/R1mCYG2DcK&#10;KzOdg0Fegb7uIf5YEHl4/WkRVKlkDStzg8hDgeEH/YP8PYMDsCjzh4IPIDoecCjEByTylMcsf2Lk&#10;UbyadwjxQYw8i6kNTwjc/JiDp0jo4OKclpOVlJESdCjE2slaaizFGHkYG2Ju8aoojryGGh7+47MZ&#10;DrZmQT5u4UHeiHAP9nXd59MRw4749xBlRHvIAEbQkQLZDigjxYOOLKgUIvQRIx/o6RTg5uDrYOXn&#10;Yufv7nDI39PZxqQwN+XWtd2rl7ZLi7KtzI30pUKpSCjkcqQisZ4E498RkNc5wERPbz9KjMEfMW30&#10;RCIJjyficfUx9/h30WkQEY/85SVizGEWdF0plgE2QQEJpcRcLgCR7wiIgkcs/J91ABwIdETfI995&#10;kCgbovWREU7MUEcH7DpCkZDL4zJZWFQNeFETNAAUIgk22XQGh8EEwF4Bhyvi8QU8Popdo/ygwIey&#10;YOSz4VkSwqXAwo4bYqt3SiQSXV1dPQN9iRSj5IXK2PHw7hYpY26AghK8yhnKSNnw3ocE73d4L8P7&#10;kErTEol50PeamBhhq4nCBREJAMoSTB4PY3hRcXiJc/ksJpsGrz8Ol48x8ip4DRUVOgEnpan5mLE3&#10;hqpfnOr/anP0mzP9v54b+esG5vyO8G+bw4iR//vuxD/OTyL8QcqP/dvWyO/nBn492/f9ic5vjrf9&#10;eKr7t43Bv24N/+Pi5H9cmv1tZ+yHcwOfrbZ/stL6drHx2aT8vcmaJ+NVdwaLHo1X3B0tvdSVc7Wn&#10;4P5Y9fOF1idTLWvyzNXypKXC2BMVyZsNOdtNObuKvEudhZc683cUmXvtuZe78q73Fd0ZKbs1VHKz&#10;r+juUNmtvlLItlyeOF0Y15MRWR3jVxsfknjAia2GYxI1sCB6VA0tLRUKSY2krgLPqSYe+4aMMfJY&#10;eA7suUGMvIYqjqCGszI1dLY3c7YyLsg4khMfkXkkNDbILSbQNeWQV2Koe2KoJwolH+Ju52FrbW1o&#10;pMPhi/kCfX1DA0NjiZ4uPKciiRBbK1yKfSZBbu98gYTJ4ggEIiMjI8TI85SL/ULTQEPDJnKKhyaG&#10;1of8cCfo6emBHVocui7o5mE0gIh7aH3lZ3bMLR0SPPLQX0Iro8kkbMIME4qg7zfQ/8GtgrpDlB/V&#10;BhJ1kCAhDxwX6ke3FuoyISeUQkdBZdGoAspCzaCjTherUZngt0BZsEBxOB84B1DQJwAYOQg4bAGH&#10;yaCSCFioVZwqXk25ELUqUROvL+Jsn1raOzkry4gz4DPpRAKPpo0twKuqBkcRws2q/FQFdzGMPGCs&#10;oKYOgzYsZD6ZwSBSyFpKUOC84Jmg0+hMBhPGVkIB9hcnIuF+lw8ZAMiVHrKxONiVVz4U2F8bUMgk&#10;DQIeC1xD04bXjo5QwKJRGdoUupYWF0ZUVCpcSuQmDzqfyUQKWIRsNkjEyAsZTH0u15Av5FFZWgSy&#10;BgGaBn6tKpOoaSVkGWjgpkvjz7flbdccudGceL0u5npd9C1F3P2O5Jfd6W96Mz/qzfxkIOfTkdzP&#10;xvM/Hsr+dCj767ECwFeTJR+NFzzuS33Yl/KwK/lGQ9S9FsxN/pr8yIPWdMDjzswnXVnv9WQ9G8x5&#10;1J32qDvjSW/W3dbUh51ZN5pS9moST+SHHcs5OJXs33/Yoz/Gu+2gU90BqzIP03xX47IAR3lsSFte&#10;srupDgWHoyv/aIaIhXLEgcLH4/RwODd1rQA1agiOHI1nHFajHVGjJOEpqTiNDBX1Mjo9QwtXb0N5&#10;PZb8Zib66YjPg27nV6PezwY93xtyfzDkfHPA9lqv5ZVO44vNBhfqMCL+bIX0TIVkrVK6XqlzTibZ&#10;kIk2K8VrJbyNcuF6mQCASPkLtcbXW6zvdNheV1g8H/W60WI5l0ycTSIcz6GdLeaeLuacKeefKuGf&#10;KhOckems1+hv1BuvyQ3OVeptyA13G023m0zPyPVOVEpWSgWLucyFLEZ/OO56o9n7/Y6Pu8xfjdi8&#10;GDB9M2L+Twf5cftPRjFSHuQXk06fj9t9OenwWCF53Wvyl1nX7+fcvpqw+3bS/sthi2/HbT4dNP10&#10;2PLNgNldheTFoN2lWul8iuZ0AmEpg7acxZhL0ppN0lxO0zqTzwL7cqbWUobm0Sy104UapwpUT+Xj&#10;tso0LlaRbzayHnfoPO8zhHo+GLL4cNj8w0GztwNGb/sMAR/0GyF8OGD8ybDZRwNmX4xbfTxo/umI&#10;ORwaLJ+PWr/tNb9UzBnxx/3tpN/3i05v4azGbZ90GD7tsNgtlowcxE0exs0lYQ7yJwppW7XC3QbR&#10;tRbptRbJ/S7De50Gj3qM3xswfz5o+eWi51dLXl8seHwy4/LZnBti5J/0ml9t1PmvjPxmne52s+G2&#10;wuhCu9nlbqsrPdZXuq0ud1n+fzLyd4esbg1Z3+i32WuzutBisyY3n88TjaYze+OJgKUy8al6490u&#10;+80Wm/PtTscrTOaLTTqSJR1Zlm2FbhGebHcrbU97no2Bdoy/Q15MQKK/c4i9kZsex02HZcUgOLJJ&#10;Afrcw5Z6wXrcIF1WmBH/oLEw0kov3s3a25Bnoq3iIqFbMfDxLqbxNgYRuqw8J5Naf+cyL+s8V9Ns&#10;L/MoO0m0q76rAdXHnJca4lSTFiFPjyyLD+4tS713evzeav+nlxa+urbwwdbAbn/e7dnq56dbd/py&#10;NzsyJguDFIdtRjK9Pl3rfn+m9vVC0z+uz19py7jfl/94sOBRb+5nC7Vvxso+mqr8aqHu26ONgG+W&#10;Gr5erAf85Vjzd8tN3y3Vf7tYh8kl+TeLNV/NV305V/nZdPkHo4UvB3Ke9+cCnvTk3G9Pv96QAICn&#10;+FpD0pWGxN2qw+vlUVcUaR8sKj5eacc6wdGKpwvNUwWhdWHW43mhhb6Gme6S7b6i9Y7c7Z78axMV&#10;F4eL787X3piqvDIuuzpRvTNUeqw58/JU/eXpxvNj8u3hqvNjde+fnbgy3Xp/ZeDiRPONhfb5uvTB&#10;oshLU/VXZhrvHO9ebslL9jAsj3TfHK2ba88+N1t3bLD62EjL7rHFnZUTBQnZbVXtTbL2BllnU1U3&#10;oLEa0NlQ1VFb1Vlf3V9b2SeX9f7ByA9UlfdXlfYBaoo7m8o7GgtrjahsXXV8sLFegJQbKGUn2Omn&#10;2OtnuRhnORoWeJiW+1hUB9jWBiM3efvaYAd5sBOgKtBJ5u9QfsAux0U/1ZGfZE/L9RGmufAjTQX+&#10;EqYDHWeIx1mQcZY0nD0fF2iLy44iD7dYLo+59iokXY2C4hxcUR6usly9pAhj5CsKcZWFKtUFatWF&#10;Kpg7fC6uJAfzjq/IJxZlqhWmY4w87JUXEOQFmnVFpBYZvbpAA1BVQM1NpFXl2eTGOy6ONC1ND2+t&#10;nV4/dWrnzLnza1trK6fWV8+cWT6+sji3de7MxtrJ5aPzG2fPbJ1b3z67vXFqY+P02Us7O9fO7/S3&#10;t84MDW6dPHF6efHc6rHdjbNTo4NnTy1fubi1t7022tfR1VQz0qloKcsfU9TOD3XNjfYM9rZUVOQp&#10;Wmvmj44uLo2MDbcsT3TU5Bxuz49NcjeShTh2xfsOJvgNxnqMJvhMJPsBptP8Z9IDRhM9xhM9F7MD&#10;18qjd2vjd6tiN8ujdmUx5ysP71ZEAK5UH7ndmHK3MfVaddxecdR2XthuQTjInfwIwEbuoa38iPPF&#10;h3eKo9fyw88VRq4VRJzJDztXEL5RFH46J3Qx2Wcm3nM6yXcs0a8l0q0h2ivb1zLd37qvOrM0/XBt&#10;aeZob/NQV91gZ223Am6aclCGu+u7FVVKe0OXonpyqGNkoHWst2W+r72rsiQtLLA05YgsI7GhMAtQ&#10;kho30FQDF2FAIe9trBpuq4fbrlVeWlWYUZGdDMbmqiJZflpZbkqgt2Owv2tBTiLMGLPTYzNSYmSl&#10;OeVFOZWl+XUVpYmx0cZGBjAa2R84wbAKEgxdlPz7f02IkSfsM/J45eKu2D8URF5dEwYt0HWKSWo5&#10;od4wClXEeo5k+U9kBczlBKwUhqwWBK2VHdqQRW5WRm1XH96rj7/dmXG7Le1hbzZ02SheDTz7/5WR&#10;f78391FX1oOOTOyzXFPqpaaU841J69Uxi7nBc0VRnZkRXaWZ9UW57Q21cNssTI9vnjt1986Nz7/8&#10;4uPPv7h++97i0nJLs6K6oryro3N0eGRyfGJ+dq5V0VJdWXXl0uVTJ0421NUDerq6G+sbykpKS4qK&#10;Z6dnJifG8vNyMjNSaqorOjswp/vurrbhob621qbmpjpZRcnY6ODDB3devnjvu2+/fP3q2bP3Hy8r&#10;lzxtbKjr7+tpUTTV18nRyq7n1s5sbpxrb2vp7GiDagf6e0dHhtpaFVChvEY21Nc9MtCLHOTraiq6&#10;OxRD/V1z02Mjgz2rxxamJkcmxoeGBnvOnlq5tHHu+s7Gvat7T+5efXz/2o0r2+unV5bnJ+Hx6Wis&#10;H+nqbq+r72trUcir+rva2ptre9saR3rb+9oU/e0t02ND3W1YhJzNtdOnTq5MT40dXVqYn5sZGxvp&#10;7Gwfmxgfn5wYGhoYGOibmZna2zu/tbVx9erlhw/vf//9d19/9cWz95/euX3z0sULD+7fvX7tyovn&#10;7+/ubDU3N8pk5QsLc0tLC1Bqamri+PFjp0+f3NjYWFtbW11dPXr06PHjx0E5ceLEzs7O1sbmmVOn&#10;QW5vbu1sbe+dvwCK0vEdCxkPDXH65CnYe/HC3uWLl65evrK5vnH29BkUuObEKhayBq7wyRPHkX58&#10;ZXlpcX71+NFza6eOLS+sLM2fWF5cmBhbPbpw9gTmHd/b2dHX1dnf3TXS1zfQ1dXf1t7X2tZR29hU&#10;Ud1WIW8uqxls6p5tH3FnGTvgRbY4kZumuS/L3Z3uaqNmZoM3diQZuTDMTTWkBiq6JmoWNkRHJ7Kd&#10;I9HSgWDuqGHupGnhTLR01bJ2I9u4U2yDBV6eVAcXkq2DurU72eWQJMyP5WOnZunP8kg1PZyiH5bA&#10;80sTBSfzA2IZXuk6oTlGUTnGkVmG4bn6ETnig7mCkCKd8HQethArIEd6KF8ZmiZdHJIlDYM8oCQL&#10;A+O5B3IMInINI9MkIeEUlyC8TbiWcwLnQKow6AjTO1TDHhBNdY9n+0JZLLC7ElBVuWVCqekRuXVa&#10;hWkCADHvIHMl4Xl6UYls/yROQIboYJZOeKY4LE0YCkjiYieD/Nyh/kSuX4ogEDsNfgDUDxI5yxca&#10;RufrRxbqYUA+8lADIuVhE/2cNEEQBhGGdHGwElBVYCLfL47jkyjyi+P7RHPcYvmeMRz3IzzPJIE/&#10;2CMZ7hFM1zCm00GWg4+WabDI0U/XLickrrlA5mpio8+TmBuahgQEent6+Xr7uDjY+7q7pycmJh+O&#10;cbK0sjIykPA5mH+hRMhnM0Q8No2KBefEq2lqk7kctjGdbqpNtaQybMl0Ww2KpYa2OYVjj0VdZzmQ&#10;aDZgAZ3GcaJznRlKthERmsg5HQF5poNEdDmeYoEYc9gkcx1REHkNho06zUqVYg4KRnGyPTRpDiSO&#10;FUVgSWAa4WkmRKq9hpaNBslUk6SDMfJ4bIlsnCpFQ8tAE86KYqmubYmqJSud5VGYGrQJkilyhzOB&#10;I6IzQYw8/CLMTZ7nSBc4k5g2FK4dlWNDYphSmKZUlgmZqkej60vE1sZGDubm2GKbHLZQi0QjEbWV&#10;7mowi0VcN7Yc4L/4yMPMFya0MGGETDApRtNhsIACU2aQsAvpYETzaEhgREVgsgmzfshAImnuO7Dv&#10;U/OwCRIx8ohVRxKMBMyJDQvvDlBVxUFOxAoiDh0kHBNyQkHsLJUEPVJgF2RDmVGFqAhYAGBB9e8X&#10;gRpgE30DgGzvsirjwiMSAGrcl2AEBSQUgB8F2WATEuTEqlAmMCKWAKqGPLALZVBXVwcjh8fWplEk&#10;Uh1jUxM9fUMjY3N9A1M2R0ilsVG8GsTFQ6eqhieCVFXXxqlqq6qz1LWEGtq6WgxDLboxniRVJ0nx&#10;BLGaumifkVfRxBZ9VdcyJ1KtqWxHLLzSH3cmgMh1ACBGXovnQhV5MCVedJEHledKF7gzRZ4gaXy4&#10;zVwpHGctlqMm3U6b6wKbIJGdzMZCxlMEnmS+uxYbC0MPtyUi5ekiNzLflSLA4shjced5zjSuPYPr&#10;wNdxFuo66xi56Ju7GJjb6xub6OhKJGKejgjj2ZFrPGLkQUFR40GCbmLAtzDBIqXrSZhgQbHj9XVY&#10;Rnpce2sDOyv9tKRIRUN5THRgcUlaS1tVd0/92HhnYX6yVMIw1OMbGwhNDIRiPs3JzvTm1Z2aykJz&#10;U3FSwqHamoKubnl3Ty2gs6umo7MSc5ZHjHw7FlbyD1R1dFa3tVcrWmQtjRXyynzZH8u3IkYeZI0s&#10;Dyn7pDwCYuH/ZRNR8P+fKMnPLC3I8nC2tbcycbK3srM2c7SzzM5IDg7yU8fjtClEqjaJy2MGBPpC&#10;t5ucnIiDy4EC7RtIuXZWhmFBvhGhgYDoQyECNoOggmPRSZ5u9pGHAg8G+8JeQIi/V2gAxsX/k4UP&#10;9g4JwELGK0PJIy7eZ5+LBzvmLB/iE3nI38XRhs2CGx37uxUtCpkrFDi4OKfnZiMfeVsXW10TXTqH&#10;oUpQRwNDVcxNHkfAq6vhcCwaBX6Mv6fzQX8PRK8H/hERPkjpL49oesC+gjh6yOD7x5quIGETEfFI&#10;BwWwz8gHeWCI8PfydbH1crRysTWtrsi/enHj9o2LCoXcwdZCIuBKRUIukyHgcCUCIXKHR4y8oTJe&#10;DWLhzZXxOxBFri8Wv2PMRUIDqY6Az0VEPFKkOmKJ0k2ex2UjIh7sgHdMvYCvI8T4dCx4vUiEdH0d&#10;zPUedLCAHePcRRgLj+h7IZuNTgNOAE4PjLAL7HwmExQwQn6QcJJwSiIen01n0OEFjS1IQSFrEilE&#10;EugsGh0x8iARI48R98rFXXV1pGKhSMDjSzB3fyHYYVNfR6qvq2dkgC0Hihh5tL6rQJn4Si9pkQgL&#10;Qw8vcdC5Sgd5lnLVSgaDAS9ReKkpiVEqjU4WCvnGxoYAXTiYVKKMWw5lOYiRR1SvMvFYHLo2k4IY&#10;eeiblb49OCLcLQScrYh4vLPkyYm+LzbHscA166PITf5vm8OAv24N/2175N92Rv92fuzfLowj+Y/z&#10;4/9+YQIk2P+6MfTrWj9k++5018/rQ/9+aerfL89iuDb/t0vTv+5NfHmm+/NTnR8fb3013/h2SfHR&#10;sbaPjrc+W5DfHy+91JV1tTf/zrDs+ULr8/nOzYbcjfqcldKEExXJW4152015O82551vyt5oydxTZ&#10;uy0559tzLvcU3ugvvtpTcK07//ZQxcWOgrW69GOVyVNF8e2pYQ1JYdUJBx11WEwCjkUmUsnqcM00&#10;NLBo8kQ8NpXCfOTxqirwlCuXdcWpYkZ4fuFqAEz0dRxsjJ1tjHJSonOSInITw+JCPGKD3FIOeSUd&#10;9Eg66BXj7xzh6+DnZGlvamxlYiLmYusKQBuamlkYm5jpYjHQoDUlYuXXGKUHvFggFHN5GJkOzaGn&#10;p6evr6+jjFcDTQx7USsbGBiAAq0MdujAoH0RUw8tjoYC0OiQH3TIBh0hPOxgAQWefKgZFJg1oo4Q&#10;ekGwQIJbBXWcaOgAHSQkKAWbkNCgASwgITPYodeE/GCHzCBRBjBCZhhVwKEhGxNucyUjDwVRNlDA&#10;AnmgBjhbKKKc28KYQwOPJxA1NJWLpsKjQYO3qpJVVwXALJioiReytE8ujK8tjuXGHzIUsLQJajQt&#10;TXiDaRI0lNfKQFfPABS4mDBQUhbE4zU1VDU18TB2IBH/HLIGhaahULUZLCbyjieRtZCD/H4eFocN&#10;Cki4yHCp4RfBr6Nqk/FqKshNXszn6euIWDQYPpDYVCoLxmgkEkh4UXCUf9YogGJ/LPcKQO7zoPCo&#10;NCmLZcATSNgCpjaLrEVXx5Ng2k7A4Rh4FUMqPsiIvd6af74pdbMi7EZd9IXyoOuNMXdaE97vTHnZ&#10;lfqmK+2jvqxPhvM+Gy/8cqrk4+H8Dwdy3vZlfTiS+6I/42577KPelGsNUdvlwXdak240JlytO/K4&#10;M/Nuc8qjjgzlmpCZ7/XnPOhMAzzszLzZlIgFvmjJvFCdcDI/Yik7bDzJvzvSvTnUsdLbrMLLvNzb&#10;qsjHujLcq+xwsLOhkKaOoyiXpKOoEjRV8XQYOamp8vBqFpqabgRSoBopDEc8okqPw1HjceRknFYK&#10;TjObqJmlhcuk4z4cyXw1eeT+gPfjUa8X4wce9rg86fd6MuB9b8D1Ro/dlQ6zK+1GVxT6e3XSjSrp&#10;OZl0rQLj4gFrFeL1cvF6hXCzQrLvIL9Xa3ix1uRyo/nNNtt7nY632qyfjXieKxVOxuFXc5nHcxgb&#10;FZKdar2tGr3Nat1zVbobNfrb9caYX3yV3na9CWCr0XS9zvBUpc5JmQRwolR0LJ/bFYa7VG/8bMj5&#10;cZflmzG75/0mH4xYKfGOkf9ozA4pX045fzXjhHnB95q836733YzL93Mu3047fjVp8/W49V+m7T8f&#10;Nv901Op1P+Zi/2rQ5km31ZVavYUkjcU00rEs7fkUzZVs6mo2ZTmdeLqQuZyptZiusZxFOJWvca5U&#10;a0emfb5ae7uctCejXJUzbjdyH7aJX/QYvO7HYsp/MGj8us/gVa8+4uVf92DKx0OmnwxZwNE/Hbb8&#10;bNTisxGrjwbMwPKiw2A2HPd+m/GPR12/nbP/fNL2UZveiz7zh62mKym0sQiVuUS15XTCUobm5WaD&#10;i43SvQbxjTY9wKNes4c9pk/6TJ8NWb4ctv76qNens64AxMi/GLZ93GP2pNf8Yo1gt5K/VSnAUCXa&#10;qBZt1Ohs1evtKIx2W4wvtJtd6ba42mP5z6g1ypVd7w3a3x+yvTtoiWHI6s6g7Y1+u0sdNnuttqer&#10;TCYzOIPJ1J44zEf+mEx6ss7gQo/jlsJmr9NltdJ4qdSoO1XUkWnYkm2XFiI14+OCXXQTgl3C3S1s&#10;BGRjmqopU92MQbBma1poq/nrcYL0uT4C6kFDngeHaEtTMdfCOfBILrp0W5GWqxHbz0Ynys0k2dta&#10;FuZd7u9c7GFT4m6TbmcYbyuNdTJIC3FICLFrl6f11mcpyuJLkoJq0g/mhLkstZW8vXj07e70Z5dm&#10;bs3VvDnXs9aatFof88lW36tTHVdHSparo4ezfZuirGZLQr/ZHnk8XfP15tDPF8YvtqY9Gix6NlZ6&#10;vyvr9XjZBxNYsJpvj9b/cKwJ8PNqy++nO3470/Hr6fZfTrX9cqL1l5OKH483/mW5DpHyn89UfDRe&#10;/HIw91lfzpPeLIyOb0oAXGtMuNIQf6EmdrMy6kxp+EZ13OOxyjdHW57NNz5daN7pzB3ODOhM8OhL&#10;9a2LtOvJ8J+vitvozr84UnZlovzmbPWNqcrHx5pvz9ZcGZddGpUdrU851124M1x5Y15xcbLu8nTj&#10;xenmT64cf7g69P7ZifOjDRcnG1vTAq/MND062f/4RP+9le69ibq2zJB0T+OLs4q1scrFnoL12ebV&#10;seblobb7e9vHJ6bLs4qbZC0Nsvamqt5GJepruuuqu2oruxtqBusqB+Wy3tryntoy5CPfX1nWBygr&#10;aK8ubm0sbUoNidYnkl0FXHc+LVDKjbGQKqPJY4x8rqtRsadpdYBtXYhjbYijPNgBZF2oC6AmBCPl&#10;Cz0sclwMczykyQ70TA9unD0zwox32FrXlobTU8PZcXC2PJyvOa46y3BYYTfVbzvUYditEMnLSOUF&#10;KnIZKS8L85Gvk2lWFuOrivBY7BrkHQ8AJQ8UtdJstfJcPOY+n6smy8HJ89WaykkNpZryIo3SbPWS&#10;LO2ybL2cJLOjo1Xbp2dPLy9tnt04uby6eXJt58zG6aOraysnTi0dPbVydGfz7OLc5HB/z+ba2b2t&#10;nd317Svn9y5ub+9tnNs5e3plbub00iJg4+Txi5vn9rbXjy/NbZ87CRjpbS/PS18Y7a8rzq3LTZ9q&#10;b5of6Bzpapob7enpqq+oyOntbx4aaZ+a6J4cbBlpqZhvLc8LtE91MexK8B9MDOiN9RyM8x5O8B46&#10;4jmR7DuV6jd4xGU6/cBInNux/IMblbEbFdHbsqiNkkPnq6J2ZBHnqyL3qqBvijhfcmiv5NCl0qjL&#10;pVEXCg9dLIm8Jou7WnFkuzB8Iy9kpyhipyRypyzmfEXcTkXsenHkWmEY4ER28GLKgekEn/EE365o&#10;j+ogm8pDLjmBdlVJQcONRcWZR7pbq3vaatqbKnpaqruaK0Z7mxur8jqbZFND7SN9zQNd9TOj3RMj&#10;nSO9ipHu5rneNvjJ5SlxPdVllemJtXnpgNK0+C55+dxg50h7w2B7/UBbXVNlYVNVEaClpqSzQdbR&#10;IGurK8/PiHOxNT4U4gUTxeL8lMLcpNzMhKK8VJjyVZUV1MmKywpz3VydYRAFEyzkJg8jFpD//4w8&#10;ilpDwP5HjDzmVo8x8ioEIk4FRo54dRVVLRzOUkgvjQmqjfVtgWueEzSR5TeV4Xu8KPRkUchaeTg8&#10;yFtV0YC9+vj7XTm3WlMf9WQ/7c2F7hsx8iiOPGLk3wxhAeVfDBQ87c6GDv1WS8q1puQrTal7DUnn&#10;qg5v1iaOZ4e2JIW0FyQ3FmXLS4rK83MaaiqrK0rlNVUKhWJh8ejexcvPnz//+O2bnY31sZHRkaHR&#10;wf6h3t7e0VG4gXrKy8tXV1cvX77cUFcvr67pbO/Iy8nFgr8PDJ45sVpclJeVmVpUmAuyq7N1anK0&#10;va0ZlEpZKRhRHJulxdlXL9//5efvv/j8419/+en2rRsN9bW18mo4AUBiQtzI8ODS4vzM9OTY6LCi&#10;ubG3p2tyYgz5yA8P9Y0M9w/1dQ/2do0M9PZ3dwz0dkyMDgwPdPf3tE+ODcIjMzM9BpiaHBkd6h3v&#10;7xlob+7vaJ4c6pke7xseaO9pb8J49o7Wzpam/rb2oc6uvs62rtbmnnYFxsh3tPR1to70d48O9Az2&#10;dSoa5WND/SvHFjc3zs4vTK8cO3r27GksavvRxROnTi4tHz15cvXcubP37t355JOPAL/99suzZ++9&#10;fPn8yy8+++XnH3/79ee7d2599+3XT588unrl0quXz6FsX1/PiRPHh4YGJibGVlaWkU/9mTNnUKSa&#10;s2fPHj9+/OTJk3t7e2tra+tr59BSrjtb25vrGwAUrwb5xSMPejBevLB3ae8iABTICbuOH1tBC7qC&#10;hNNGbvIolDxc/2PLCydWl5fmpk8eW1o9unB+89y50yemxkbhane1tXa2trQ2NHQ0N8P16W9t62vG&#10;0F3b1FZZ2yFvmWgZsCZKrHF8RzWpt7aVP8/dgWxtqW5iSTC0JOg6syx0cTw9nNiR6uSg5ehGc3Ih&#10;2zhoWjgQzOzVTe3UjUBxJFp4M508aPZOJCsHDRsfumeUXuRBQYidik0w70CkODDFKDyG6xvL8k4R&#10;BMYyvJJ4mIN8tmFktlFEhn5YnkFkpjg0nRuQJwnL0zlUYBCVrROWLgzOkoZlKldwLTCKzlCu7Fpo&#10;fDiB55eELYUakCYJOcL2CVa3TeD4ZkkPJnAOHNR0CCLYHiI5RVPd4UCIkS81jys2jQWlyCSm0DA6&#10;RxqRzgtO5QfHMXzjmQdASWD5JXECknlBqYKQLJ3wHN3IDHFYpuQQKAAUPh7z4kcBc5QR7fdDyaeJ&#10;sJPM18eyFehGAKD+fVIeMfIodk0qPzBNgHHxcKpofVcURz6BdyCG6ZkgPBDH94lkucTwPGK5HjEc&#10;zyM874MUpyM838Ncz3CWWzjH1RGnE8R39BXahNl4NeVVxodEcrTovu6eqYlJsVHRWWnpBTm52elp&#10;KXFxgITIKC8nB2MdsYm+VMznsGgUAYcJcyOKFllTA2aCArHEjkI1otCttLQtidpWWLh2po2GtrkW&#10;3ZbBc6GyHYlUa22WA1voDqBzMfp7n4vnSr1ZYg+KMgYIco0HBUCgWmnSbbS5TlhYeSUXr8VxIHMd&#10;QcFTLZWbTlSuhwbVXoNpSWSb42lGeJoZkWFPpNoTyeYksr5yQVdNLGqNCsbIa5DN1Iim6tqWcBSq&#10;MkIOHBQODUeEkwEdnQOcEkZ6Knl5MsMO84ZmYet5Kml6RyLDmsp3IDOteTquDJ6NNsuMK7KhMYyp&#10;NANjEzcLCxdDQ0tdqQmXIyIRqWQtGp3G1iKSqRQa8pGnU2lKVvydjzyaMsOcERKaMsPcEU2QwQ4S&#10;poYgYVIMRrCgCTiUgkkx2EHCzF05QdaCWTDMX2H6jhzYQcFYPiW9DjN1AGLJQUGsOJyEunKxViXX&#10;jUcKAmLbIRtIKK5kvDFvejodjgingFUC/xDnDtWiCkGCjr4g7Of/44MCVglY4FSxupRueVAD6JBA&#10;gQQWsIOC1aUMpQunBT8WpuSIGYD054LoKiEJRnV1dTgzmI9LpDrmlhZSXX0dqaG+kSWfr8tgS1gs&#10;CZHIhJ4ZuclDn4u6VxxOE6dCUlGj4TU4BC0JhWUMDapB0SeQ9ZCbPJ6ogydJVTR0cASJKlFfjWRE&#10;oJjBXY3+kILEdEBx3okcJzLfFaDJdiQw7UGCEXOQ/4N2p3Cc6QJ3ltiLxnfTpNuR2U77BD3KA8C+&#10;MHHdiBwXTaY9keVAFbjQhMoPVyI3DZYDHAKLWoOFuHGmcOxpXHu2yAVuQrGhm66Zu56Zo66RmVhX&#10;KpbwxWK2nhSj1w2Ua7QCDHU5JgZCkABdMQN2WZpK9HVYAHNjkVRE15NgjLyZkRgye7nZtjRWpCRE&#10;ZqQdLilN7+yu6+ltGB3raGooc3Y0FXC1LUylxvoCCxMdkEN9rSeOzfh6OXq4WObnJnZhmeu6e2q7&#10;uuXvAsp3lre2l7a2lSOXeVBa22TK4Da17R01na3VddUFMmV0mgrlgq77jDxgP3bNPilfUZheXpwu&#10;K4LMiJT/J/n+Z/zhLJ8hryzMSU+0MTe0MtX3dLHzcndwsrdKTToSHOAD4yxtiiaTQRGJeYdjInJy&#10;MxKTjuBMDUXGUp65gchMX+xoaXYw8MCh4IDYyEPhIYFCLoeorqojYIUEeISH+gLCAjwjQ3zDgzDn&#10;d1Aign1AR8Di0gRhm0ouHlvi9R0RH+gBCA9SBpoP9fX1cuWwafDEwkOhRSGz+TxLO6vkzNSsgpwD&#10;wf5uPh76poZadKqqJkHpH/+HcwfcxWp4PptlZ2Xu42oPRwlQLtl60N8DxZQP9nUN9nYJ8XE9eMAd&#10;IdTXDSxYFBpluHlEwQMQHQ8WpCB9PwO2Tqynk5+bfYCHIxZH3tvF08mqtanq8t7648e3B4e6fLzd&#10;dCRK33YeouOxkDVGUiniuM109Sz0DUAaS3TM9fRBGoklJvBc6uggRl5XjBHoYuXCrchNXsDncjks&#10;DpuJWHiAUMBDuyAP8p0HHaPgJSJoETAiXUeIualjBL1UYiDVwbLxeQDEy8Ph4KDoS4AOX8hnsgFi&#10;Ll/C5hmKdAB6fJGJjp6EJxBwuMgRnk7R1iRowGsQXtlaRBK86FhgVH5H5bDYPA4XgMWOURLrfKWX&#10;OuigYF7zYrGBHkbIGhgYSJUJFDDq6upCNh4PDoMleHfDe5+tjDCOeFjEy8NbEiS8++A1B283eAfC&#10;XiMjIxMTEygF1UJVcFDhH/71UBwqwdh8Pgd+LZ3L5InEXJ5IHU9SxamTCZpaKhgjL9DAVSX6vXd2&#10;+JON8b/sTP60NfnD2aGfNkZ+3hz+ZWsI8PNW/w+bfT9u9/200//b7uDv54f+tjcK+Ovu8G/bg79t&#10;gxz+aWPo1+3R3y9M//3K7D+uLf79+vy/XZv729XZv2wNfbsx8NVa75dnez472fHJatunJ9q/PNP9&#10;0ariwUTZXkfG9f7Ch2OVz2ebns8qdhqzz1Wnn28qWK/J3GnIO99StFGfs16fs1KWeFKWfK4281xt&#10;+mZjxuWewiu9RXvtuRc78mDzlDx9pTp9JC9WkXqoMS2qICqAr4FjEdXYNBKTpqWtRSAT8ZrqOHX4&#10;zTCbUlMhYKuaEPAEdVXYgJ5OFfufoOTlXR1s4DXn6mhWVpBSXZKemxKeHhMYG+ySdNAjOyYgCvOO&#10;twk/4OTtZGlrYaKvJxXyMZJWJJKYmVkYG2Nh4qEpxcr1dXX1sCV2UUNAgs4JpL5y/QBzc3NoOGga&#10;aC+JMoECjQWNi/V472LLaLPZTKhHAvewjpjFYsAzDh0ZXbkkKcwFiUQtaGFQANDnYo+/igp0e5AB&#10;7hDU/2HxYf4U3w0U1ImihLJBgm4SEmxChwoJFQEFxYCDXVAnnQ4DESqTwWWxOHBodXXodGFsAWMF&#10;DQaDBbtgE3ZRqXQoBXVqELHicFCRchEF9JhoKP9kD1vfVV2VpK7C0sLPD3WtzY2VJMcYCjjQCWuq&#10;YZGE4GmCN4E+vB4kUp6AD489hUoG4FSULvYEDRggYd7xyt8I1wQk0uECQnOgoQ8kZEc6SYuCvOg5&#10;XD46TzgKDLa0NAgwVoXzoZGJUiFPKuQytbW0iQQGmQw/GC3iyqHRWNrayDUeNmEXXUsLbSLATSDi&#10;8KQCEYfGAIVB1iYRNDTx6jCUwILjE1Qs2VpDRfFn6tPPVURcq426Un3wcm3kzeYjj9oT3+9Ietme&#10;/LY7/cOhnA/HCt6MlzwbKXo1Ufa4P/tee9L9trgb8pAb9YeuNRy+KI+63pRwU5F0pf7Ijaa4++3p&#10;KEANwh2YsdfH3WxKgtn7w86cm83p58qiVwrC57LDBhP82iPdawLtityNZQcsyg5YVkd4FIS4RXvY&#10;UlWxvw7BOg7l/Y95bOC1NXCaNJy6gaqaIx4XqIqLVSfE4zTScbRMPCtFRTuNSE4lq6QzcU874t+O&#10;JT3sC3o84vdk1OfRsNe9fo+7vd63u71udnpcb3O6orC+3GS8Vyc9LxdtV2Ie8esVwnNlIoyLV0Kp&#10;6+xUG2zKdC/UGl9ttrzSZHm9xeaawupuh8PDLqfrzVaTRwiT8RrHc9lnikUblfqXmizfodkCcLHJ&#10;/EKD6U6dyVad6VaD+Wa92blaw7M1ypjyFTqrJcLZTNpAjMqZMuGLMffHPVbv95i/GrD4YMji7bDl&#10;21GrD8ZsET4ct/t40uHTScfPphw+m7D7YMjsQbPgiwnbH4+6fj1li2HG7qsp+y8n7T4Zs/lw2PJN&#10;v8WrActX/dbP+6xPZBLnEnCnc6krmaSFZPxyFul4LuVEPhVwqpB+phhA3a5mrxVT9mrYF+XsC5WM&#10;y7Wsmw2cq7W0G3X0+y28B6389zt1nnXpvegxeNWDrfj6pt/wo0EscPznY5ZfTljBCXw1aQ0WUL4Y&#10;t7oho80ewv267PPjkvvHwxZwSs97zV70Wl6SiWZiVCaicNNHVFezKafyqJcapDdaDS7Wi0G53WX2&#10;oNfieov+0wHL9wYtPppx+mbF64slj0/mXD6edf5gyvH5kM2jbvNbCv29auGujHe+SrRRwdupwT6f&#10;bNXqb9TobjfoX1AYn281utxhcrXL7Fq3KeBGt9mtXqu7fTYPh+0ejdg/nXS8O2gJ9vvDjjd77c+3&#10;WJ6TG5+UGY2m0DujCBPprMFk6nGZ/tkG0wtdDrtt9nvtDmeqTU9Um07k6zQeYfcWOhREmviaMELt&#10;jCyYZCcxx55PFqvh+Ko4AwrOWAvnIaJHW+n5CmlBOkxvPjnIiGvPwfuZsIMsRT6m3Gh3U0BaiENF&#10;/IF0f+tcX9t8D+sCV+sCN7sCX+fm1KjmouSu5oLc3PD8/MhDB+28nHQSQu0TA61KDnu82Jl5dGbg&#10;7e7Ig+WGC0N5X+4OnG463H7E+sVK83vLTc9WFJcGi4ZzA+ujbFvinC8Nlrw43vZqtf31Suvnaz03&#10;erLv9uc+GSp83J/7yWzlZzMVn02X/3Ss7pfjDT8drf3rKcUPxxv/str4/Ymmn08qAD+daP5hpeG7&#10;o7WfTpV9s1D70UQZ5ic7UvikL/u6Ih5wuyt1szL8amvybkP8saKQ7cbkuyMVj2Yb7k3X35tp+uDs&#10;8LHa5JG8gxNFEc2xrt2pB1YaUjd6i7cGineHSy5NlF+frX600nx7Xn53oeHmTN1qUypkuDJec322&#10;7tJE1dWZ+t2J2quLnS925l7vLrzZnn96emypPrs769D9Y72vNqaerA7eP9Z9XJEzVBxVHGyzN9Fw&#10;banj4dr49nTz+fnOEyNNGwtDHz2+01RaUZ5d3i7HFneVF/cpqsYUNeONlUP1FQM15QPyikFQGir6&#10;6sq6a0u7qsq6Kst6ykt6qisGqso668taqrNLzRlsG22yJ4/hK2IdtjSItdTPcjXPdjIu8jKv9LeR&#10;+VmDlIc614W51h7EuPjqYMfqQIeqAPtyX9siL9MsN1GWOy/JkR5rS49zFB22l9ixcIZaOFc9XMER&#10;UXOJ4dyQ23iP1VifcU+nqL5Wq6JEFVHw5Xm4yjyV2mLNmkLN8lz18lz8u9jxWVjs+JJszHG+Mh9X&#10;kaMiy8VX5arXFKjVFqnWl+CrC9TKcgjl+dyiTN3MONOx3vy9tclTR8dOLS6srcCUZ35vfWvjxOnV&#10;+YXNk6fWTxw/vbx07eL5mfFhwPrpE9vnzpzfPHdpd/PKzubO6ZPHpifPLi+tzk6fXJg7f+7Mxc1z&#10;G2dOnFldXju53CyvKM1J7W+pV8iKG0vym8uKxzsUQ4ra6d6WpbGuiQFFc21xnbyopqZ4cqx/arh7&#10;vLNxsbNOkRoRYcTqjPdrjfYazgjtT/DpjnEdjHWbSPLqj3YcT/aaSPHuPGQ3dMT9dMXh7Zoj6xWH&#10;tivDL8ijL9bFnK+OvtoQf7sx6UZV3M2quPu1yffkSQ/qUh41pd+rTwHjbnH4en7QTkn4+bLIi2VH&#10;LpTFbpcePlsYfiIn5GhmwGJGwFyG/yj2DcC34aBjtptBfoBtlJNua3HCfH9DdVHaYEcDoKNBBrK3&#10;taaxsrC1rrSvtRY2J/rbRrqbh7ua5if6hjobJ/vbFga7euTlaeFB1dkpjUXZ+QnRJenx5bkprfLS&#10;sd6Wgfb63hZ5Z3NVe6MMJoStTbK2hoqGqsLetlpQ8rMTkPsYTBELs5JKclPz0uOrS3NBaaoplRVl&#10;pSfF5mSkwqgP88ZQV4PuD4ANBFVVMQ+nfwIbXsG0CptaqahhAUIhKbOAxKZbmBGvRtDC4fCaqqoU&#10;HM7XSloQ7t6Y6Nud5DWU4jlfELyQF7CU73+qLPRUSfCGLHyrKvJibez15pQ7rdh6rdCJP+rKetqL&#10;cfH/FS8G8gDP+3Mfd2ffbk291phwuT7hUl38dl38qarYudJYRWJQf1lGf21FX2NdX1tLR3NzV1t7&#10;Y32Doqm5ukrWIK8ZG+xbO7784umjN6/ebm9d6GjvaWlt7+7p6+sfHBweqqmVLyzNb21t1NbWNDbU&#10;lRQXVpYVpyUkXNha725viY+Jqq2qSE9O6OtqHxnoBUtjbXVNdUVZaWGLomF0ZADk1OTos/cff/7Z&#10;Rx99+Pqbrz9fOXYUi0vT1V1TVR0VETk8ODQxNj46PIKi1ff2dMHers7Wmenx+bmp8bGhnu72keH+&#10;4aG+wYGezo6Wgf5uAOizMxOLCzMAyAnZYHN5YXZ8pH92anRuemxK6Tjf09ky1Nfd29nWrmjs6WiF&#10;CtqaG7raFKODfT3dbUODvXAgRXN9e1sz6I0N8jOnV5+/ePree0/uP7z3+PHDx08fgfL85bOPP/3o&#10;1ZuXr169ePny+aeffvzDD38B/Prrz6OjwxMTY9evX/344w+///67y5cvvnnz6t69OwMDfVevXkbn&#10;Dz9feXpTKKTM+rmza2dPH1teArm7s7W+du7UiZMnjq+unTkLOihnT59BgWhOnzwFOmSHXQDQQW5t&#10;bMLeyxcvXdq7ePP6jWtX4DhXrl+9dvvmrbu379y5dfvWjZugP3rw8MH9u4Anjx++/96T954+vn/7&#10;1vPHj7/65JOX77937+5tOI3Z2ekTqysz05ODvT1jvX0Tff3dDU0DLW1d9Y29TYqGssrhrt7++g4d&#10;HMNGVcdT0yiE6+DNsjEj6OnhpaZkEwstIyeWpYm6WIJj2RAsXLSdHLVsHbWsbdVNHDXM3ShWNmp6&#10;tnjDAJGHC93GleVoTjDxYLonWsYfNoi2x9n4kNzjpYeS9A4m6ATHCfzjeH5HuAcSeH4poqAUSUiG&#10;3qEsgwgs+IzOwVz9iDy9iGydsEJDbHHULGVk+Ty98CxJaKY4JFvnYI40LFWILdyaIQlNFgSnCEOi&#10;GN4+KhYhmnbJQr8Enk803T2IYOOOMzpEdoZD5BlF5RpG5htHg5IuDk7kHkhk+wLimT4oSH2+fiQg&#10;XRicKQ5N4vilCbBw8KAksHzBApugwznAmfw5+AwqCzq2xKtBFNQACpKYU79+JBghG2Lh0S6oDasB&#10;C84TAmeSzPcHmasfjiyJfN9EkZ9yWdcDcULfSJZbLN87muMRwXQFGcV2j+J6RrDdQxnOYSznAJad&#10;F8fKmWdWn10eHxLpZe8MD2lVUXFBekZKTGxGUlJuZlZmalpsVGRWSkqAu4elvp6BiC9gU3lMGotG&#10;5bJ5NAoLr0rlcoyYLFM604JAMiTTLOksLIg8UdsKoEG20Gbak6jWAArTns51RjG4AUgBidhwtsQT&#10;UeGIDUe8vLo25tKuxbLXoFlizukce22ugxbLVpNuBRKyIY9jItuaxLHS4Fiq083Vta01tW0odCsN&#10;ohSnSldTp+PwVJwKg0DS1yCbEihmyqrsAOR3oWkw52WQAHRopsiVLnCGAynPx5Ut8WYJMCKVKcLO&#10;UOlK76jNtqPzHBh8RxrXlsq2pHGsaBwLKsvY0NjB0tLR1MSGz5Ow6Dw6lUXSpDAodJoWFUAmUbSI&#10;MDnUxkCBOSbM+d79vThMzzFC+Y9ZJzZz/j//+hw2YRdINONG+WE2DRN8MMLkGjZhWg09CWSABDoq&#10;CxISygP5oSzo+xZIYIGEJuaIqQdJIOBRZqgBZulQORRBnwcgwVwYTh4RC9hJ02jonGFTOamnw9QY&#10;FUEnAEWQDpN6mPJDtXCGLBYDZsvoGwD8RPjdSIGccGjIDJKgqU7Q0tAkaahr4NU1CEQtkvK4bKiH&#10;QNAEHX4NEawkMuyW6OiKJVIDQ2Njcyt9I3OB2IjOllKoIiJZSNQSaFEE6hpMmDpjgWtUsAsFCXpY&#10;VRUNVVWyihpNXUuozTamsE3UaQZ4qiFAlaSrQpTgybpqJDGOwMdpCPBkfS22Ddx7cHPCvaFBd9Bi&#10;uxBo9sirXRmgRkmjC9+FiUcffuC24eh4scQeIAFwt4MdcfqgYB9+lKsN00UeypDxWDB6RPHTxJ5Q&#10;D/K7R4w/7H1HyvOcSGx7OBBb150tdZIYuxiYO+oamijDGguMDflGehwTPY65gcBMn2+iCxCaG2Bx&#10;bEwMeEbKlV31dTi6YpahLs9YX6An5oJupCt0sjPNSk+olhVEhAUU5qVWVOQMDCp6ehr7+pqHB9oP&#10;BntLxSx9KddAh29mqKMjZORkxO9ursYdDnZ3MIuPCenpqhsZbe/orO7prWtWlPT0yhER394h6+qu&#10;BijjyGPruyJP+e6O6rqavIoSjGGHYVVlWTYMqGAo1VhdUlWSUycrhE1Q6iuLQMqKMqpLMitL0srz&#10;U8oKkqpKMV1WnF5dllVamKqEMnxNsRJFmWVFmVXledkpsTamus72Zi4O5q6OFn5eLrHRBwP9PCxM&#10;9dzc7Pz9PXx93JOTjpQU56WnJeIMpFxTPZGNqb6Fga6jpVmIv2/QAe+osBB/bw8uk0HWVDfRF4cG&#10;eiLOPSwAU5Db+/9Bxwf+E4iRR97x4UGQzSsyxBsQHuqLGHk+j6mhoY59AVMy8lb21ocTYrMLcw9G&#10;HXL1dpcYSEk0bRwBC+MA2Gfk1VRUOQymraVFsK871BxywC3Uz/2gvwcAbYb4uP4Zwd4uiJHfp+CR&#10;1/w+847oeLTrz4y8q52Zj6vtwQPuAR6OPs42tmZ6zfKyy3vrd+5cmZ4Z8/H1gA4BEeV6IompvuF+&#10;1BqAiY7UWKID0kxXz1SqiyRYDJSLu+qJRFIR5uouVsZ8EfC5yC8e1QY64M+MPMqGsf9Cvq5UoqeL&#10;0e4AHYkI4+X1pEiBPCD3AUeBY8HJ7Ee3N5BIpQIRj8ESsDhCBluPL9LlCSVsnr5ADBYuk8XQpjKp&#10;NDpFm6RJ1CZTGDQ6SLryT5z2g8hjseaVAcEhiZSLc7LZbKEyHA28JfXgQEZGurq6KIg8JNBhr0Qi&#10;wYop/7IJCiK6FhIic+F9iuQ7bvEPghVehRjFb2BgaGgINUDlUFagjEGPKgEdCmL18HksAYfJZ/PF&#10;Eg5XqI4nqeDwJLwmWRXzjWWr4VIDbK8vdny6OfXt9tSPmxO/bI7/tDX2887ozzvDgB93Bn7c7Qf8&#10;dL7vl/ODv14Y+m1v+Nfzw7/tDv26jbH2GBe/N/m3ixgX/x83jv7HreV/u7n01+tzv12dAXx/fvSb&#10;9f6vz/V9u94P+OZs79drvaC8Xmq8N1xyb7js3nD5kzH5y9mWWz0Vu415G/LM800F52qz1uuyt5sL&#10;TsjSjpenHC2OO16RuFqeeLom5Xxb3oWO3C1FxlZz1npD5k5H8URhTFdGhCItMjvU00ZAZRFwLC08&#10;i0qkUTS1NNWIBBUCTJ1geqWC04AODAuvhsVHU1NThq1RsvJENTUtNZyNuXGAr0t4qHdFaVpNWZq8&#10;NCUrLigjxj87JiAnNjDa3znQzeqgl6Ofh52ZsR6Xx7S3t4UrT9aiGRmaGRgYGRoa6+vDbYUtq6ur&#10;J0YL7UITo1aGGwAaERoLJSgolUqh0dHXFGg+2IRWgw4SGhd6Sbir0N86QD1QJ3SWqPNDtwYeT1BX&#10;h15ZGxRVVTw2mcThoKuGXhayQQ37+fdvGNSdowSb0DGD3O/+UQa4MrCJjHCJYBPs0PUy6ByqNpPF&#10;5AHg1oPOFUkoCkMWAPoWDhKrHRJJQ01dFY/Hw2kwaEwsbBKXpwn1EaBnxVhgbQ0VLpkw2aU4NzuW&#10;dyRCl8MgQCcMDaGO5zI4OmKpWKSr/NMUIZ3JgONAhw7tBz8aiyOPHQg7q/3BBBwFdJBwheGSgoSr&#10;DQ8LsmAKDKoo8OxiK7yzWFhceZo2FfuiRsa8R9RVcFoaeBGXqSPgcBnaDAqRrqUFozDkEY/85RE7&#10;z1NGqgEdOciDVILB1GaI4QXD5koFAo42maqhTsJjgaHUcThtvCqfgDviZrHdXbZeE7crC7tYFbpb&#10;HX65IeZOc9yjlvinbQkvOlNe9aa/HMh60pd9vzf70VD+zc40yLAnD9sp8dstD9wqDzuVH3S6IHij&#10;LGy3MvJqQ/ytlhQsrkVj4o3G5NuKtDst6Tcb0643pl6RJ+/KjqyXRK1XxI4levcd8aoLtM121K04&#10;YJXralDoaZLpaiiP8S2O9NdWuiJADwM3jxr0HTgcQY1EwjO0cDSWGsWERHKjaAYQVMJwuAwNZiae&#10;lYqjpROoOQxylAZuu8Tri6WMt1OHn42FvDfq9wCLVOP+eMT7do/7rS7Pm+3uN1qcrzbZXKozPV+j&#10;u12JMfJbMuFGuRIVEmxlV5kuYKsSW+h1R258od5sr870SpPlnU7HW+32N1tsXo36nsjlTsQSlrOY&#10;q3ncrWrj83XmFxutlLDAoKTjL9Qab9cYbdaabNSZr9earNUYoVVez8j0TpRKjuZzhuPVl3MZT4dd&#10;n/Rav+i3ejtg+brfFDHyb0dtPhizfTNm+1bJyH8y5fjJhN1nUw6fT9o+bhU/69T5y4LT11O2mJx2&#10;+GrG4Ysph0/HbT8atoFK3g5AVVYfjjjcU+htFlJXMtSPZ2qeyqMcz6UsZWieKWYC1krZ6+Xc9XL2&#10;bo1wvZR+sZZ/vVFypZ53o1F4u0Vwq4l9o4Fxp4l9v4X3Xrf0/R79Fz0GL3sNX/cZvB0w+njIBIsa&#10;P2n9+ZgFyB8WnNDirp+PWR6Px92vZ/9+3OubGccPh83fDpo/7TR62GZ8JpcyHoGbjVObS1A/mUPf&#10;LONda9S71iS92aJ/r9vidpcFyJtthk/6LV5N2H6x5PHpvPNnCy4fzTh8MOXwZsL++ZDN4x6L2y1G&#10;l2sluzIe5iZfzt+u1lkvF2/LDTflejv1GCN/sc3oSifGxV/rNr7eY3Kr1+J2n+XDAZvHQ3aPRmyf&#10;jNnfG7S53Wd9d9D+eq/91W6HkxX6C/mikWTaYII2hmTqSoXeWqPZhW67nVa7C232Z2qMT1QZTxaK&#10;mo7QFWlGE/IIZyFBl4CzoJH1CKocHM6crqpHxulo4pwE2o5sUqihKNpCN1iPG20lPWQjDTTnBduJ&#10;U4PtU4LsAGmBdlmhDtEehhGuemkHbCqiDvTmJc03lA9XFTQVpcQccj/gb+0fYhcS4XjwoG1ijFtK&#10;lGtNZui1le5riy03Fhv/4/XGk9Wmzc6kn29OnKqP7IixGk5zfX2i/X+/WP/tzvJ2T35NhFVlmHlL&#10;gsuDxab3V9renOp6u9r+3pz83lDh3f7cx4P59zpS304Uf3dM/ulUyZfTZb+vNv12oumnE80Iv5xU&#10;/Hyi+ftj9d/MVX0xVf71TPVHY6UvB/PfH8h92p8DZa8r4q8o4jaqwi+1Jp4sDbmgSPpuZ/Qv5yee&#10;Het4eaLvvZXeR0udl0flO33li9VJ9dEuY/kRJxWZ2wNlu8NllyaqHq22XZupujxZcW+58eZ83d2F&#10;posjFYO5ITem669OyC+PVYJlb7x6d6L2wmzr47Xxjy+vfLC7+P7Zifa0kKX67Lebc6/XZ16uTbxe&#10;n7o203JckZPja3yyo+jWcu/Vxc47pwY2JupWBmVnplvPLQxury7JCysbSltqizp7m5fa5NO1JYPN&#10;VcNNVcNV5f3VFQN1Fb0YHV/WIS9try7pkJV2lpf0lBR2VpV311d0tJU3Rrt6m5I0HegUbwEr3Fh6&#10;2Fw/y9Uy29W00NOs3NcSIAuwqwlxkoe51h5yqz3oIg91rAmyr/S3qThgU+ptnucuyfEUpLqwYu0Y&#10;8U7CaDu+PRvnZYSrTjcdbnaZHXQe7zUb6TLsaeW3Khg1NQQlI68qL1KvyletzsPXFhJlOeplmfiS&#10;LNXiTFxBOq4wA6Pji7NwFbk4Gcbaq1XlE2ryNeSFeHkRrhoLcaNeVUgvyhCV5dgNtWcdnW45szJy&#10;bGZ4YWz03LETG6snVmZmTy0dPX10+cTi/MbJ1Ss7WyC3z5y8fmHnxt4uyI0zx69f2tnbPHNiYfrM&#10;8vzpo3PHZ6Yura9d390+t3rs+qXz81MjrfVVrbUV5TlpJenxbRWFldkpTWXFE13tC4NdC0PtKxPd&#10;CyNtfW3VFSWZdXUVNdXlA92tE73tI40Vby+vZXqa53ub14a7tB/x7kv064vz6I9xGk/06IuyH010&#10;745yHIzD5ECcy8mSiO2amC3Zod3qyK2qyF354RvNSfcUqQ+b0l905n/YV/qyI//9luynLVlPW7Pv&#10;NaVdqY651ZD4oDX9UmXM9ZrE9RwsXs254sij2YFHc0OO5odCzYqD9vIAK+hl8nwt0nwskg5YTXVW&#10;dMhzy3KSOhpkA+31CN3N1T2KmuGuppHu5tEexVBn48xw1+RAOxhb4F6pKx9oqpnqbK7Lz6jKSR1S&#10;1MJ1OBziU1mQ3tdaC/m7FNUdTZWdrTU9HXUNdSWAdkVVfU2RoqG8uiI3Ky3G2d4EJo05GUdKclPz&#10;MxIKMhNholiWnw4ozknJSo2vr67wdHWCLo9EUMfD5AkGTyi94+L/hZFXku+qSm4A0fH/ZOTV1fCa&#10;sE9TGUT+kLNpabRnU4J3X4rPSJrXQmHIYoH/0YKAk+Whp0uD1ysPbcsi9uQx16HLbkm/25p2vz3j&#10;/4+R36fjQT7pybnXlna9KfFKfdye/Mh2zZHViuiZ4qjOtNDuwsSBmqLB5rqBttaulraW5tbmRkVv&#10;d09fV+dQb9dAd0djlayxpmZhbvHpk+ePHz+dm1/s6Ozu7u3pHxzoG+ivllchUr6kpKhF0VRVXlJW&#10;UHBsYXZmYjQ5PhY287LSB3u7hvq6W5vq87Mz8vOy8nIz21qb5mYnx0YHmxpre7rb5+emzu9uXr2y&#10;d+Xyxdu3bmxvbq2uHC8qKBwbGQWlr6e3v7dvYmwc6u/saINSkH90ZGB8bGigv7uvt3NwoAf04aG+&#10;ocHejnYFGKHyhflpOAnAxPjw5MQIFMHCsxxbBAV2QQbE40M9/fBTO1qgWnmNrL2tGfnyD4/0j40P&#10;jU8M9/Z1dnS2TE2PffTxm19/+/G3v/76868//f633379/Zfvvv/2h5++h82vvvnyo48+ePbsvbdv&#10;X//1r7/9/e9/e/nyuUxWDtekq6tjcnL8woXdysoKUJqbG52cHIaHsZ8APxyOBWeysb529sypY8tL&#10;C/OzZ06fXD66uLQ4Pz83c+rEyZvXb7z35OmrFy8/gcO/eg3Kpx9/8uHbDz7/9LMvP//iqy++/OyT&#10;T7/+8qvvv/sL4C/ffgdA+o/f//DLTz///utvf/3td4S//+3f/v3v//i3v/7tb7//9a+///q3v/4G&#10;8ifI9/13v//2y99//fXff//9v//7Pz54+/ratSuPHj14+vTxe08fP3344Nru+fXjq3NDIyMdXYOt&#10;7T2NzdVFxb0t7TmxadYUQ2tVnWCOfdPBXGeqsYfI3kXiysXxzbXNbGgmJqpCczWJE8nKUs3UgWTl&#10;oGXpoGmOrelKMHEimriSzd0ZdnYUCwe6rbfQ20/sH28Z7052c1K1PyKJSJKGJemGxgsDMB953oE4&#10;gX+SKChD71COUVS6bli6Mhw8cj/HnM0No3J1I5UO5iiafGiGKDhdGIRIeSWLfShVHJzED4qgeQYQ&#10;7IM07eO53qkSvwC8hTtOzwtn6qtmEc/3L7dNLjKLzVHS/SmioBi6RyTFJZ7pDVUVGR0uNIyG+lP5&#10;gUkcv0T2gQzlErJpAjgKRs0nsHxhF8hYmmcy1x/siGFHjPw+L5+rG56vdI1HzPu+AkbEyyNaHzKD&#10;AruSeH7JfH8UtSZDEpKpE5oqDEwS+CfwfJCDPBa4RugbzfGI4Xkd5nomSgPjxH5hDJdQmlMwzTGI&#10;6hDGcg1mO/nzHYJN3WvSS5LCY0uy8+oqKwsz01NjDkNT5qelH46ITIiLDwr0PxIdlRQVbSQSGoi5&#10;Ej6Tz6JzGHQuW0AhswjqMCkyEus4kMiGRIoZXtNQg2RKolioEYxZXBctmg1b4EaiWhO0zBERT+M4&#10;sYXuAqkPCijP4GGh5LlSb6UH+juaksJxRN7xeIoFgMS0o/IcyWw7IsMa8fIATboVnmKmDYdg2RNZ&#10;NkS2tTrTUo1uQaBaEanWHKELmW6sqsbGqVJhqoTD0YkUIwrTUp1sqkGzhPqZIncUoIbGd2MIPUAC&#10;4IgYMSpwxjh3LrboK5XnSud70nhYBiVl74roVK7EnSV0oXHtyUxrMtOSyrEBaLNNJFJrS0tnKysX&#10;YyMridiQxxZRSTQGhcmg0Nk0Fk2brkUkI6CpLkyWYZoJk02UQP+XhIyQFcutdJNHRpiBQlmYmPOV&#10;f5kNs1SYvYNFTU0NZskw0UZTbJgpg4SJKuSBKTxkgBpg7/4MF9UGCU3bEScOgDk9OjeQsBcOBwnN&#10;fJWhdJgwSwZAVSgDygMZ4DRgpgzKf51EwyaJRIbiWB1YZjBC/SRQQALQcdFvhJMBRZNE1NCCU9Ei&#10;Usgwycb+Zh37C3OypiaJyWQDNDSIILlcvjaVbmRsqqtnZGRmaWhizRMZalGFGiS+BkmoqSUhknW0&#10;tHUImnA/aKmqENVUMYcxJdRUVQhgwalQ1DW5ZKYhmWVMoBuqaRuoahvhtHRxJKmallSFKMKpcwGq&#10;JB1NhjmRaYXdq1xnJSPvqslwAoXCc2FKPADafCz4O2zShNgNhmh3uMlBwh3FEnuAgnQwgkR3PuhQ&#10;VlO5Kqwm2xGFvmHoeANAIWEh5l3BiBh5pEA2dYYdVezGkrroGLsZmDlJ9ZUBFfTEFqZSc2ORhZHA&#10;wlBopi9EjLypnshYn2ekh4WSN8HWd+XoSdhGukJDqUDMY9iYGwo5tIhQ/zZFbV52ypHDYfKqosbG&#10;8q7uus7Ouu7uhrHhrpLCDANdnpG+wECHb21mYGoosjDRObU81dMq1xcxkuLC6uSFwyNtXd3yvv6G&#10;js7Kvv66zq6qPzPyoLe1VyBGHtDdUV0vz5eVpctKsZA1VeU58vJ8GFPVlOVVFmfXVxbVVhSADrIi&#10;P6MkO6myKF1ellkvywHIK7LKC5NL8hLKCpIQp49c6ctKMJQWZQKqS3NT4yLszPVd7cxcHS08XW38&#10;vJ3iYw6mJkXnZiWWlOQUFWWVluYWFmYmJkYDcDpChoWh2NZMT1/EsTLWDQ3wBcREhDnbWVOIBCJB&#10;xcnWHMWlAShJdm+l5zsi3P+VkQ8PADsKXPPOQT48yDMs2PNQiBcUPxjs7ePpIhSwCQT8PiNv7+IQ&#10;HhOZXZgbHR/j4uUmkIrIDG1VTTwWf0NVRVUVGy2iUSKNTLG1tIDKQ/3cAXBcjIg/4BYR7BPk4wIK&#10;8pQP9HRCwBzkvbDANYhw91NGnAfsc/EI/8LIe7vYgAzxcYUaAjwcPRwt+zsar1/ZvnRp6+jynIeX&#10;K5tDFwp4Uh2xsa6+qb6hqT5IDBgpL9FBjDwi4s319C30DUBBHvSYp7xYJObz9jl3RLgjzh2x7QCo&#10;GfHvIAGQB/OIVwaI+XMeABhB37dDTh6XrScSwYFQLB3Q0RKODDJZyOYiSAUiCU8g4vCQ7zyLRqdq&#10;kQF0yj+XdaUp/7gJkfIcFuaNjlh1rtI/XSgUwlsPjAIB5kkNurGxsZGR0X7oEuQiDXvh+CD3+XRI&#10;oEMlUBskKAt1ojc1vDHh9YcSvGGhOGLkkXc2lIKEakOMPKqHy+cxOGyuWCiQ6DCYbHU8UQWH11BR&#10;11JTYWqqctVxnvqMcwPy16eGvj8/+8PG6Hdn+n/aHvl5Z/SXXZAYKf/T9sDPO4M/7w78eh7j4gFK&#10;4xBkQzl/PT+OkfJXZv5+be7frs399crMz5cmf7o48c3W4LfbQz/sjPy4O/rjzsj3W0M/bkHBkV92&#10;xz5d6Xg5U/92QfFmvuX1bOvLacWdvso9ReFWXc6F1uKN+pyz8uyN5sIT1RkrstS5wpjZguiFwsPH&#10;qxI3FFmbLdlnG9LWGtPPNmTMlRyZKIprTTlUfjggzteBr4HjklTZ2gQWnaStRdBEEeOVnk14NRy2&#10;pij2sRejm7Fw5qp4FSyuuZqGmipBBedsZ1VRgkXIqqvJK8uPz4gPSonyTT98ID3SN+mgR5iXrZ+z&#10;aZC7tY+blZW5AZfH1NOTQpsKBToSMbSqAebZjS0PgMWRNzCUouV2wQJNAxJaEJoM2gXaFFoNEmpo&#10;9DUFEihggeaDG4PLZUNGZV+JuahDEdSs0AVC5w31MLEwMtiXZ2zFHiodelyYTsIuyAD3BnTziFVH&#10;CvSakJAF0p8tkAESup0ggY4yoAR2yAZ2Oo1No7JYTB6TwYW+Gzp3AFSDOl3lkEUbyqIiMP5Q18Br&#10;wItReSDowTksuPtE8LxAx01QV4FLTSOqsYhqPXWyjcXJ7NhwXR4TjFrq6lQtkpgngkeZzxMjRh56&#10;d6gKoKKmin1+J5EpWGeP/akgPA5wbvCT4RJBAh0scJ3RyAYkXD6wYznpTDKFymJz6QwWGhnAycBj&#10;y6JRtUlEdRUcvEq5DG0Jn81jUllULTgAAJHybGU0eaTAk4xWeUXUPEC5F4owBWy+0keeI2TSAVQi&#10;EQ/zdRVVkiqOqYozpuD6cyK3mtLPlYddqT+yWR25WxdzpTHuZnP8g+b4Jy0JT9swPGlPuN8Wd68z&#10;8briyG5t5FpZ6NEcn4UM3+WcoKWMgOO5oWdLIndkRy7XpdxozrzWkHa9Mf2yPAVwtS7tal3Gtcas&#10;K7WZ2+WJ25WJa2Wxxwoi28JdSjyNC9yM0h31Cn2tMz1Ma2P8k7xs+Go4rqYanJsKTpWAV4eBDxZB&#10;Xo1ExlPJqhQmnmhAJjlQiV5amtF0dgyBFYWj5FB52XTKIRxuOtLoo/nEN/NhD4c83xvzejTscqfX&#10;BnB/wP52t/3NTvvrLTZXGq0v1lnsyE03q4zWZXrbldItmXg/QM1Ole5OtcFujeHFetOtSr3LjeZX&#10;miwu1JrcaLW91+18q93+fpfzrVa73lDcRKzmiTzBqQIRVHW+znyvwVIJUDA6frfOGCrZrDJYrzE6&#10;JzfFZLXhWpUe4Gyl/qly6WqJcCqNPJNKethvjxj5VwMWr/tN3wxZvBmxfDNi/XbUBoB85BEj//m0&#10;49ezjs+79e/Ws76atv12xv4PRt7py2nHzyawoPMfDFp9MGgNeNZt/nbE/naj7qlc0tkCynopfSWH&#10;tJRBOJ2vfbaQtlZE3yxjb1RwsL8SkLGvNIhuNOncVIhvKyT32sUPO0R3W7j3FNwnneJnvXrPejE6&#10;/lWf0dsBow+VdPznYxZfT9l8NWmNGHlkedjIXY7F/bzk8dOi+6ejVh+NWLzsNX7YqnuzXryShh+L&#10;wC0lE5ZSNdaKWJdqpTeaDa40SO51mjzss77RanK7w/R2h/GTfouP512+P+n/yZzTF0tuIN9O2r8a&#10;s31/wOpBp+n1Jv29GtE+I79VJdmokGzL9bdq9XcbDPZaTC61GyMH+Rs9Jrf6zO70W90dsH46Yvdk&#10;2PbxqN2DIesHw3YPhh1u9lrf7He82G5zQqY/k83riSEOxFP648hTObylEsm6wux8l+1Oq912i/3Z&#10;GrMTVcbTBSJFHL011aCnwNPXSEuCx0nVcQIVnANf25SBt+CTnHVZbjosDwkzwFBwQMry0+d4Smm+&#10;RmxXPZq/FT/YXnLQUZoUYBPjbpgf7V5bHN1anz7SW9bTUlCYeSg8xNHL3cTBSTfqiE9KTnhK5sGE&#10;JL+0pANZyQfqi2IuHu+7fbrv6mLDx5fH//78zPe3pz841/besZqLfekDyU7thy2vDBT+P6+3/u/X&#10;219fnro2JauNskl35Y3mBz9YbHpytOnlavvzY4pnC3V3Bwtu9+Y+7M97b6jgxUjhxzOy75brflhp&#10;+Mty3XcLNd8vyH9YrP1pse7npcYfF+q/m6n5erLy66maj0fKPhwtezNS8i5ejSLxclP85dbkUxWH&#10;TlVEvF5qfnO88+5E7dtTg69ODl4erlmpzzjXUbTamDWUe2imPG63X7bZXbLVX7o1UHxpourecvPN&#10;efmj1Zb7xxSAG3P146VRx5uzbsw2AiDDrYXGvfHqvemGc0NVe1NNd1Z6n54euzjRnOpmsFyf8+H2&#10;woPl/sfHh94/NfJopf/iaH1pqN3prhLIf/1o+/nZhuN9RTdOdX/13vbTKyevrq9MdncXpRW0Vvc2&#10;VPTWl/c2VPbXVfQo6keqZH3Vlf1yWU9teWdtWVtNSUt1SVtFaTvYiwpaK8u6KgsVbTJFZXK2pTbT&#10;jkb14LODdQVhBoIkW/1Ue718dxOZn7U8xK7C37o62L4uzLUh3L0h3LUuzLkmyF7pO29X5mNR4KmX&#10;762T4c6Nd2THOwmjbHm++hrBtpqyFKP6Av3uBsP2OkF/q05bA7O2ilhZhq8oxNZxrSkkyAsINfnq&#10;1XmE8iy14jRcYTquIA2Xm4zJ0kwMZVk4WS6uKk+jMpcA2eSFeIyOz8eVZKlUFLDSYrmtdQcXx2vP&#10;LI9OD3fMjg2cXlo8t3L8zNHloY7Oif6B2ZHRlbmZzVMnVhfmTh1d3Dl7auv0ifXTq9cvnd8+d3Lz&#10;7Orp5cWCjNTOhrrtUycunD198dzZjdUVyHP5/EZnS313S31TVUlVQVZ7TWlreUFHdWl3s3xmuGdl&#10;ZmhmoGVmoHlqsHl+srurQ15SmltSmt/a1jjQ2zLR17K5ONxRklR8yKU81LEzKUAeYtsd6zac6N53&#10;2GEozgUwcMRtMM69J9atM8J+JMH9dHnEXkPCTk30hfr4S42Jt1rT77dnPWrNetaR96Kj8Kki52lr&#10;7qPWnMdt2Xeb067J4281JN9pSgXlTkPabmnUenHkmeKIhazA6fQDg4meDSFWDQcdZP6Wue4mmZ5m&#10;MS76yYG2Y60lPU1FtaXZXU1VQ52N432taDnW/ra6gfZ6sIz2KMAyNdgBmwXpcbVluZ0Nsp6GysaS&#10;3P7G6uaKgtqirPKspMz4iKyESMgJRXrbarsU1a1Nsq42uaKpoqGupEaW19JYASgpSM3NjIs7HFxf&#10;U5SeHFWal5abFgcS5o0VhZlF2cll+elFuelyWWlpYR5e+R0ar4bFooFBIKQ/uPh/ZeSxUPLKtL8T&#10;GZU0AUEdp4ZFgFTBpQQ6VUR7NhzxGEg7MJ7piy3rWhhwrCjoZHnombIQxMhfqDl8rSHpZnPqbUXK&#10;3VYs0NyTnhzEv/8LHQ941ofteq8v70FHxo3mpEt1R7AwVlUxa1VHpvPDetNDW9LCu0oze+Tl7XXy&#10;juZmRVNzU5Ois7O7o60d8eAjQ8MzU9M9Xd2tipb52bmzp89MTUx2drZ3d3eOjY0MDvYXFuYfO3YU&#10;0N7WUlZaXJSXPzY0ODbUHxYcoAxRk9VUV9PR0lQrr2xrbaqBwXFORldn69joIGBifHhmery/r2ug&#10;v3t4qG9hfvbSxQv37t5+9fL56ZOnnj5+8vOPP718/mJudrqjvRX5yEPm0ZGB6amx8bEh5CC/T82j&#10;SqBaqHNosLe3pwN2TU2OQmbYi9h5KDI3OwnA1i0d7O3pbu/saIHzqa4qn5wYuXnjyssX73304evX&#10;r569eP70/fcevff04Y2bV+7cvfHlV59+9fVnX331xRdffAb44IM39x/eu3n7xtXrV7Z2Nre3N8+d&#10;O7u+vnb58sXd3e2RkaGCgryhoYHZ2WnQp6Ym6urk9fW1OTlZnp7uERGHysuK4OjY4hDrZ9bOnj6+&#10;sgzy1MnVlWNHd3e2njx++OEHb3764cf/+d//x//4b//9v//nf/vrb7//49/+/rff/wry3//+j//9&#10;P/8X2GHvf/uP/wQJm//rf/xPUED+X//rf//f//v/Agmb//nv/wGZERH/68+/QIXffvPVZ59+DID6&#10;P3j7+vkzzCn+5Ytnb58//+DFizcvnp85fRKaEn7F+d3ta1cvX7986cH1G09u3X56+86dvUtzQyON&#10;5bJ+RetYT2+EV6C+Gs+WoFfkmTBV2C7AUboKFMs9KxKC1IRkZEU2NFUTGeC4NgQzH46HPdHSVtPM&#10;QdPcTt3IHm/kSbP1ZTnaEc1tNM08eW4BOv4pDskH2D62OOt4vZgE3egkaViyTsgRvt9hjk+cwD9R&#10;HJSqE5plEJFvGpOhdyhNEpIhPZippOazpFj4mly9KECOHka+Z78LKB+Wq3soQxKSqx+eIghMEgRk&#10;SsMjaJ6+qtbhdPcjPO8jPE9fNTNPnFGgpm0kwx2qBWQbRiYIAmKYXtFKOj6a6pbC88/WwfhxQK5u&#10;eJbkYLowGJHv8UyfZK4/QgovAIygJHH8ECOvPIdDGaIQyI9OCSlg3CfckQ7VQlWI5Yc8eXoR5ebx&#10;iJ1P5vunCAIAaaKgVGEgKCDTJMGJfF/4CYkiP+Qjf0Tgc5jrGcv3TtAJiBX6htKcACF0jJQPZTj7&#10;0WydtE0qorP7qlqjA8KiQ8KyUlIkHBafqh0REBgXHuFkZ+/r7SMWCcJDQw6HBJvrSvWFPF0shDyF&#10;oU1lUDkkTaYWScBgGmsQpSyONZFiRqFZY3Hkla7xOHVDEtWaK/IgUq3VtcyxYDUMOxLNhi10Zwnc&#10;MJd5gSvi3xlCNxLTDhRt5eKuANgEXYNmDdBi2ROoFpp0q31GnsZ30uY6wKbSR95ek2mtwbTEMyxU&#10;aeaIkacwbDS0DFRUOSpqDJwKDVt7i2JEopkRKGZqZFNE98NRiAxbMtsJxRJR8vJYFB3EyAOU5CkW&#10;4Fub+86VHpGnGJ3KcwTQuPZMgRNb5MISOmoxLNSIOhy+mYGRvb6hnYGBjVCgx+dJ6DC9ZXC1yVSS&#10;JhGxOkQNTSpFGybiYIQ5JuKysQm5MoEFbaJdSFHOqrH5MqK20bQa7KBwlWGHYTYKM3fYBZNlmCXD&#10;BFlZGca/QzYoBfVADWh6C3NYVDNK6HB/JDKTSYfsMImH4rBrP6GjKCVGEaC/bkfHhQQKHAUlyIw2&#10;UY2wuW+HPUrHNWwJQyqVQlQu+goHhcORSJowpYbTJxAIkBn9RpIWYsWwyLGoBjBqKqPMw8+Bo0Ai&#10;apG4fJ6hkYlU19DYzNrYzFYitaDQxWoEtgqBr06SaJClmhRdCk1fk8THosbjtNRUNVWhZ1bB/p5N&#10;TVUDpuk4HFGVwCDSpFpMI8TI46mGKmQ9HEmKJ+uqYj7yPJw6D6cpJtBMNRnYRx0S25FAsyexXIhM&#10;ZzWaHZHjxBC7A7CFXpm2aO1W5Uedd+Q7unmYInfEziM6Ht3tKANVgAW6IfNdtYXumHe8yONd7Hgl&#10;/76vIA96gAbLAQ9PjdCFLnYWGrkZWLjqG9sYGZsbGxmYGumYGYnNDQQmulxjKc9UT4BgpMfVk7KM&#10;DfkAqZgF0JVwxQKmiM8wN9E10BUU5Wc01VfERAXnZiW2NFW1tFQpWmQ9vQ29fY3jo52D/QoLU6ky&#10;Tr3AxEBoYaJjbiwZ6m7aOnPUxlQnNNA9OzN2cKilq1uOYteAfBe7pkMG8s+MfFs7KJVd7VX18vzK&#10;sqyq8uyashx5ea68PL+6FJMwskLsfFVRZoOsoLm6WFFTUl2SWVGQXJqbALKyJK2qNF1WnFpRlPIv&#10;PvJlJRnlpZkAWVHW4TB/e2sjFwdzd2erA16OPp4O8bFhUeEBWelx6enxiYnR+fnpubmpoBQVZeGE&#10;XG0zfaGFodhYKrAw1Anw8fD3dg/x95UKeUR1VRGf5eflgpHpQV4AxL8jRv7/4OUDvDAu3h9j4Q/6&#10;e4X6eYb6uSvpchdAsL8rICTAI8jf3cvdSSLmqaurwQOgRSHzBHzEyGfmZ0fERjl5uPB1hGSGNp5E&#10;wELJwwBRycgrB5Y4LQ1NGwtzbOFZZaSag/4eaPlWOBZsAlAg+AAPR393B5DveHll1Bo/Zbx4Xzc7&#10;UGATcoKCgEh5kCgPKJ5OVl6OVp4Olgdc7XxcbccHOi7vbe7urM/NT9o72rC5DD6PA52EGdx6hsY2&#10;ZmYWRkbGyjjyZrp65nr6plJdI7EEgDZNdKQoqjvmKY+FvHnnBS8RC0VCPlTF5bAAiJpHewH7Pu8A&#10;XakE8sNeKIJYeD1dLBg9GBFZDxYAlOKzWSIOR18sNtHTQ+F0sDjuLBafyUREvA5fqCsUg8Qi2PAE&#10;PNY7Rl6bpEWDF6wWGYAW/UALgCBGHt53HA4WvZ3H4/2ZVUdfI8VisbGxsYGBga6uLhwQNhH3uk/C&#10;IgskVAMqiMpCPfB2hjcdernDexwUeN9BZiO4qsbGqDgkOChI+DUYD69M2DnwuHDJJHr6PJEYfgQe&#10;T4BbBo9TIaqpsUkEjjpOTMCNlqfcn+/8+dLib+enft4cVFLtQ/+Cn3eGf9kdQTQ9ZEDcupK4H/vt&#10;wsTve5O/X5r66+Xp3y9P/3Zp6pe9iR/3xn+7OvNu88K4ss6R33fH/35x9peN0S9Xuj5baP9iufvD&#10;2bYng7W32kvP1+duybN3G/PX67I3G/NOybOWK1JWqzNmCg9PF0RN5h2aLYw8Vpmw1ph+rinjbEPa&#10;2cbM1ZrU2bKE3qzIimif0pggN2M+BYcT0jW5DDKboUUhqWvgMUaeoAwaT1DHIoYDoC/B47EFRjFg&#10;zubqRHU8RRPPY1KjwwOK81Oy0qOORPrkJB/MTQrJjPVPi/BJDHUP87IN8bQO83HwcDKDd6JUF1qK&#10;j11/I3MeV8SHewYj3vWVfvE6+thfQYgBGFX/x98xQMtCzwf3CbSRmZkZ3AnQuNBG0I7K1nsXdAgs&#10;MDqApuNwWHAjQNNDfwa7lO2JJcR9g4CHHjpEzLML+xinXFACj4efA70g3CGQDeVEfTzcMJDQJlLA&#10;CAk2sUGBclgAxj9nAyNISJg/OpXFoHPoNDb66q6k4LFcSALgqqJSoKipq2qSsFjzkCha2mwmBx47&#10;eEwoZBJZi6ihhqOoq5JVcHXFuTvH5nLjIvX4LA1VHJwxjCCVD6sOXFKxWIfLE0Afjxh5NXXlH8TB&#10;AAD7JIB98IffiNWvHMpAQqMKGEOAjsYlYEESMfJ8gYjJ4jCZbGgseHjhpcKEQQ6JqIlXIRHU2DSy&#10;kMOAe4CpTaISiQAYbqDYNTAyQoBXhFi5gjQoyGUeJNjRGhKggEXIpOsIuPDGIKoTNOD2wuEY6jgB&#10;Hhdmytloyd+qS7xQH79eHb0pjzlfe+Ry3ZFbjQn3FPGPmuMeNh9+0hrzSBF9vzXmevPhXXn08aLQ&#10;sRSv/lj38QTf0VjPsRj3+RT/taLovZoUwGbZkfOyxJ3yxN2KpO3y5LMFscfSwycO+7b72zV4mXYe&#10;tK90N8izF2c7SDIdpcV+toUB9oUhbmWHg+yETG3lCq4aKiowolODXkMN2ySraVLUtEgqBG1VvEAT&#10;b6CJt8DjfSisgxRRFIkXS9JOZaj3+0q+nMt6ORX6aMzt4bDLo1HnB4MODwbt7/bZPOi3vdNteaPN&#10;7FKj0W6N/maVwWaV0WaVyVa18XaV/nalFHHxu9V652v0L9Qa79WZXFNY7dYYXm40B+Wawvp2h8Ot&#10;dnvAe4Ne0/FUq+CIAAD/9ElEQVRaCh/ceKzmsSzO2TLddZnBdo3JhXoLJcwA5+tNdmqNoOZ1md5a&#10;lcGZKiOQZysxB3nEyJ+R6a2WCBdzmZNJGrc7LVHUmhd9Zm8Hzd8MWbweBlgB/szIfzpp/9mUwxdT&#10;WOCah828D4dMvp93wuLITzv9mZH/cAij4wFPO0zeDNs97jK/VC3YLmedzCMdy1Q/VUg9mUs+U0A9&#10;na+9UcpaL2fvVPN2KjlXGkTXm0T3OvTut+vda9d50qX7uEvyqF30fo/ui34jwOt+4zcDJnDQj5Xk&#10;+5cTVoAfFuAErL8Yt0QE/dk03L061l+P+349af/xsMXHo5YvegzuNAoulNOPpalMH8Etp2ocz9La&#10;kQmuNujfajG61iS932V6u8P0RqvRrXaju93Gz4ZtPlv0+MsJvy+W3JSMvMvrcbvnw1ZP+6zuthld&#10;rtNBjPyOjLdVzt+QCTZlOtty/e06A8TIX+4wudZtfr3H7Gav6e1+83uDNg+GbN8btX86Yvd03OH+&#10;oNXDEfuHY07XuqxuDzpvNJgcL9cdTWF0RWv0xBAHE7SXy/RWKvQ2Wy12Om22W2y3FHZrcvPVSuPZ&#10;ImlbHKMzQ7+3wKU0ytqSgTNl4I20VQOs9RwkdAsB2ZRLdNZl2Qm03SQMX0O+q5jursvwMGRGe5od&#10;9jKVpQR3lCZMN+ev9latDsmn+mRV5bFREU4+/uZ+wbahMe5HMkMzS49EJ/sfjHQNDXGQFR85Pq24&#10;uTn1+OLRhzuTd0533z/V/unl8d+erPx4e+aTra7PtrveX5afkkcNJLsMpXv955NT/8+b3X97sPrd&#10;tdm5qsj6w3YVoeZDeYEvTnW/ONH5ZLHx0Vzt+/O1z2bl94eL7vXlPB0ufD5e+nZa9tlC7XfLDT8s&#10;Nfy4UPv9XM13M1XfTld/PVn5xVj5JyMlnwyXvejLf6SMOnVTkXytJelyU8JO7eGdxsSnUzWvFptf&#10;LinuT9W/t9Tx6uTgan3mfGViwxGPyZKYY3XpV8bqHh7tOtmcc7old2ew/PxI+bWZmitTVbcX6x6t&#10;tlydrr5/rPV0e25vdsj95c7zw1U3ZpuvTNZem66/OlN/ZV5xYbLxxlLn+bG6S5OKocKY+hjvj3eX&#10;fryz/sn5o283516cnQQ8Wunvyz602V95tr/sdH/Ryd6Cx5sD7+2NPtwde3HzxLMbG3unVqoLShrL&#10;G6sK6isLFa11QxUlzY11A1WyHlllT7Wsu7qirbq0uaqoUVbUVF6kkJV2lha2V4LMqa8tbGjKq/Qx&#10;tLCk0Oxp2r4i1iFjUaKNXrqjQYGHcZmPRZmvWaW/zT4j3xjh1hDuWhuK+cgrA9dYFnkbFB3Qy/YU&#10;JTlzE5wEETYsdwnOz0ItNYTRWGTY22Q62m3SXseVFahWFKqWF2Brt1bkYJ7v1Xn4qly1ihy18mzV&#10;4jSMiM9PxRh5kKUZKqWZOLBX5hKq8ogV2XhZtlp1gVpNkQrUIysgl+Xyq4sdlyYq5sYUp49OzY0P&#10;HpudPr10dO3YyqnFpaWJyYn+gcmBwbMry/Pjo1NDA1d3tzdPrW6cPL6zfubKhe2LO+dOH18ES1FW&#10;em1p8bmV5fNnTl3d2thYXdk9c+rS9trS9Ojq4mR7fWVlbmp9UXZ1ZlJdfnpPc/XkYNvR8e75wZal&#10;IcVMf8PsSOtwb1Nzg0xWUVxZVdrWVj8y0HJspre7Pm+sMa8qxrsy1GkwPaTtsGtdoCl0Ip2RNkMJ&#10;bkPxHh1RDl2HXTqjnRUhlv0xTisFB9dl0VvVseuyyJ3KmMu1GO1+ryntvba8l93FL/tKn3YVPGjN&#10;vN+S8bgj52Z90m5pxOWquK2i8J2y6BM5IbOpPtPpB7pjnGsDzWtD7Up9zVIddUuCHHL8beM8TGuz&#10;Isfay3ubSuQlWZ2Nld3N1QMo4Exj5XBXEyLlx3pbQBnvax3saCjJTupqqpoe7KjOTy/LTGwoza0s&#10;SFfICuHnl2QlZiVGQQ197XWDXRgpr2gob2uubFVU1smLYMxWX1NUUZKZkhCeFBeWHH8oOtwvLyu+&#10;JDe1IDMR5nvlBRll+emgwNSxNC+jOC+rs7VZTyKEvg+j15X+8dggap9xx/CvjDzmrKfyLo48tgcx&#10;8jh1opo69KdCDVxR1AFZtGd9tMtA2oHJrAOL+cFHiwJXioNPlYWuVRzckB3aqYzck8dcrU+80ZRy&#10;qzn5bisWd+5xd/Y+Bf9nPO/PRYz8+/359zv/ychvV8Weq4ydyPAfSAtWJAaNVOWPt8p76uXdiqa2&#10;5qaWlpbOzu7W1va21q7Orr7unsGpybnjx1aOzs+MDw8N9fVOjY1OT02MjQ6Pj430dHd2dXWUl5eu&#10;rq7OTs/UVFXnZuc0NzatLC3mZaWnJsbVVcs6WppqZGWyipKy0sKC/OzYmMi+3s5pqGVkAJSx0UHE&#10;sK8eP9qiaOrqbD+2vLSzvbmyfOzl8xdffPb5d998+/TJI7DAEft6Mc59oL97fGyot6ejq7O1s6MF&#10;LD3d7WCEqgYHekAHCYDNo0tzyKF+anJ0YX4aSinXZZ2bm52cmR4HO1TSomiolVdeurj7+tWzt29e&#10;fPjBq2fvPwb55vXzRw/vgnz63sPd85vHVhYBs7PTc3MzS0sL8/OzE1Pjk9MTM3PTIPv6euA6DA72&#10;r8JjuLt99OhiXl5OWVkJWHp6usbGRmSy8uLiQrm82tnZEeTpU8dRuB6o/+GDe48fPXjx/H1QPnj7&#10;+qMP337y8YegvHrx8sG9+5f2Lt64dv3m9RuvX7568+o1SMBHH3wIFwdZXjx7/vTxk0cPHgIe3n9w&#10;/+69O7du375569qVqxcv7O3HsTm/s7txbh2u7eLCHMi52enlo4urx49NTowdW1w4dezYxunTI319&#10;DfIaaNPhIWiabgA09+rS0ubJU1snT92/fPXi2vrc0MhYexfA18JeiKPZkQ3Hi9rTXCNFOKo8tWKg&#10;aoiF49gwrCxI+mZ4samKyFLN2Binb6tpZk0wslPH4Eqy8KY7etId7DQtXGj2HizXWIuYUGmwFc78&#10;sF5EslFcvCQ8XhySKA6KE/gf4fslSYJTpKEpkpA06cEMvUOZ+uFZf5DyOQYR2bqH0kTBacJQLIy7&#10;zkFMFwSlC4MxN3lxMMZlS4LjOL5JoqA06aFQiqsfwe4wxyea5X6QYuetYuKrZhZEtEuVhpTbJsfz&#10;/Y9wD0QxPKNo7pFUt2iqGxZrXhKaI8U83FP52HqtiHYHGcfwTmQfAMQzfVJ4AZniUDgoZEMkOwAy&#10;gxFywl7kUA+baBecIdjRJkjImacXAXnAiFh+qARtopA1iJEHmcg9kCoMTNcJSRIciOF4Jor84gW+&#10;8aIDiRJ/5CYfyfEAhNKcDjFdwznuB5kugANUG0eKcUlkZllSnj5P4u/lU1VexqZoaeBwAe4eiVHR&#10;EoHQyMDQ0cEuLSnxgIuziURsKBbqigVULRKZRNGmMLW0uAyWPotrRiIbalHNaEw7NU0jFYIRhWGn&#10;RbMhaJkjH3mqciVMnsSLxnECHYvJznLgiDAGHDmqk5h2+0yltjKIB2LqwU5k2Gopo9ZQOPbIUx6g&#10;zYUMdgSqhRYLy7PPyCMfeU1tKzzRWJWgg1PjqKmzcGoMnBpLQ8tAXctQk2qBotbAgQBKMtSdp3uA&#10;ynNlCD3oyvj1+4w8W4KdG5FhT+E4w150bmABhSlwpsE5MK0pLBsUvkabbUuimZC19QVCS7GOlbml&#10;m6mpvYmxtZKUZ7CZLLS4K4CqdL7E3OQ1MLocEppyogQzTTTl3E9ghNkomi8riWwqzKNhTo3sYAGJ&#10;iiAJc3PIAEZIMHFGe9Gu/fqhKtCx2pUJ6bALTlHpq8nQxtZ0xWa7IMEOCawglfQ7zFwxYl1JvGMJ&#10;sv1L2i8FCfR3+TDnNjjW/ncI+F+LrFw/FiMklWHoNbE/eMdWoYPThvop2gwqjQWAWTb8FkiwC34K&#10;HALOB/LQmQyhWCTR0TUxNTcxtzE2sxdJLagMXXUtoZqmUEnH6wGI2gZkuiGRLFZRo6moUFRViNC9&#10;/omRh8k0UUWdTqCIiTR9DaqBCllPTRuTf/jIS7CoNUpGHk811GRYarFsiSwHDboDkelMYv0RZ4br&#10;qM3HQsqAQmJjQLcZItz/uLve0fRw78G9DYCbCvbCfQX3OVnpAk8RuNHhYRF7okg1VJGH1h9Ra/ZJ&#10;eU22I4AEpQTOJI4NS8fRwNzTxMLFzMzOyMjE0EDPxBCL9m4o4QBM9QTmBpiDvKE+VyphGBvyTQxF&#10;ejocfSlXV8IV8ujGBmIzY2lSfFRXe2N6SkxKYlRLU1V7a7WiRdbUXN7X39Q/0DzYr5ia6AkN8pII&#10;GWZGYiM9vqmhyEDKPeBue3nndGrcITcn89jDgT29DR2d1SgojVJWomA1+4w86IC29kosoHyrrK4m&#10;b5+RV5LyGCO/H6+mojBdVpDeXF0MI7rx/paRnoau5oqm6nzkI19TnlldliErRnQ8xshj+IORryjL&#10;KivKDPZ1dbIzdXW0cHOy9Pdx9nSzjY8Ny8lMKMhNyctLy85OBpmbm5qeHp+RkYBj0wkGYraxlGcs&#10;FZjpiwN8PEL8fQ54utK0NDTVcZZmhtg6roGeB4O8QgI8EC+PAsWA3KfmQUd+60qW3D3QF6PIlVFi&#10;HAH+Po4Bvk5Bfm4BB1w93Rz1dEXq6mrwGMCdLRAJzazNI2IiU7PSgsKCHd2d4XVLomqpaqhhPvIw&#10;dFTGrMCrYiERNfHqtpYWPu6OcCaIQ4cjIgV+MygYPBwBiJFHOPCn2PEoM2Le94H2IqBd3i42B1zt&#10;vJ2s3WzNXO3MJga7L13YuHB+c3ikz8zCWCTh87hsAY9vbWZlZWbuYGNtbW5mZoAFlAeJQRlH3kRH&#10;igWxUUazMZBIpAKBRMDXFWNxZgR8bI1ULocFErHwiG1HhDsC8oIHwC7EuYtFAuQ4DzWALlTGugHA&#10;JuQBgIJFxRGJ/vlhQCqFTQmPB1JXLBHzBTpCEXRyQi4PwGdzOAwmUxl1ev9TICggEREP72703oEX&#10;GZvNFil9mYVKB3m+MnoMvOxAMTaGn6irp6cHEnGvkBAdDxIVgQQ5uX8kxMsjC7xfoR54tcE7Gr3v&#10;4IUI9SC2V0nn/tPjHorA0VElUAPUoyPV09M3ZHN4WPx05fcbuFWwmN0aBB0ahaeCyw10vTnR+u32&#10;1A8bI3+9gDj3fS4eY9IR+Q4A5cet4R83RwFYcJvt8V92x349P/7r+dFfLoz+fH4E8NOFkZ/OjwF+&#10;uzT1697Eb+en/nFp7r9fXfr3i3M/nx366mj7F3PtH082fzKueDXUcKMh/2xB3EpW1MmCuOnUg4s5&#10;MXM5h4+VJs0Xx4/lRM4Wx03mR00VRk0WhM+XHF6pSTjdkAo405BxpiFrvjRuqiShOtq7LPrAYU8b&#10;Fh4npGvwGZo8JoVFJ2tpqhHUcNgyrkpoaqhhIWsIGGetpqamDPaC8fLqaniiOh5mWXRtYmJceFFB&#10;SnFBYlFObFFmVHnO4Zz4oMzoA6nh3iHuVsEeVuEHnJxsDKRijkRHYGSE+bnr6RqZmljCZYabSCqV&#10;IiJeJIa2w/h0fX19c3NzaHQlWa8DPRzcKpBANzIyAiM0HLQRtC80E+jQfNBqEgn8j60oAP+BHTpL&#10;kKhNocWhm4fnnUAgwG3A5fKh+1TOKLEEjYsYebhVUJcPdwvGu/8XRh4soKCcUA8ywl4oBTWDRDkh&#10;QU44BPrejiT0wcg7HjnIQ0FEx6OjgEKES6+MWgObNG0ql82BsQ42yoEBBJWioYZFLdfE4SqyU3eP&#10;LaZHhUm5DCzAC4kIzxoWskYo5XHhuRBzuHwKVRtq0yC+C/2vSdTCnkIKGftDOaImiQwPJLYJ2ah0&#10;7OyYbBYoMAIAaNOoaHFXBpNNJJFBQia4+NBqMN7C/sYFCkIlBDUtDTxNS5PLoPKYVDaNDMMKbU1N&#10;kIiRR6Q8SA6NhtzkERfPh1Z7F8eGLuLwJGyOhIMtoizisuCHwNiOpKkFv0sLh+PicaZkXE/mod2O&#10;wo26RGxxtqrorerDOzUYCXKjMfFuc9z95pgHjREPmyLvNUVcqQ8/UxIymerdF+/dHevVecipP8p1&#10;MMq1+6B9Z5BNV7Bt/yGnkWj3niDb3mCH4XC34UivgUPu/WHuPSEuLX627SGOfVGelR7GuXaiXHtJ&#10;trNeUYBdtr9jUWRArK8b3C7aeDXl2gnqalgMXALGzmMcvRpZjUBSUdVSw9EJOK66Ch+nqoNTt8dz&#10;wjn6h2iUJL7a+/1Jny0mPp/wf2/C8+m41+1ehzt9jnf7nW50Wd/ts73WYXypRX+3QbIpF6xXCTeq&#10;pFs1Brs1RrtVBgjnqw0vyA32ag0v1RtfbjC5rrC42mR2tdHiBkbH299qt7vZZvuo3/2C3KzVD9cR&#10;iBuKVF9MY50p1VsrN9ittzzfYHW+weJ8gxmGepNtueF6pe5auRTj3ysMzsiwYDVrMt1zlRgjv1Zl&#10;gC3uWsgdjVO72KD/qNfivT6z572mr/tNXw+aA14OWrwawjzlPxiz/WTiXRz5z6cdPx23/nzc5mWX&#10;7uNm/k/zzv+Vkf9g0OpNvwXggxHb10PWzwetH3Ya71VzT+ZpruYQ1oqpZwopG2UMkJvlTFC2Zeyd&#10;Ss7leuGNZvHjXuPH3UZ32ySPOnTe69V92qXzXrf01aAJ4M2AydtB049HzD4ds/hi3BIR8T8uOn8z&#10;bfvJsCnI5x2Ss2m47+edflxw+2rC4aMhcyjyrEvvmpxxJkf1aAruaCpA9WQu+XKdzpV66Z02k7sd&#10;xoBb7SZ3u8xBedxn/uGM65fL3p8vun+24KaMIO+A0fH9Zk/6re60G0EpwPlK/nYFd7tCsF7B36qE&#10;RtTbqTfcqdffZ+SvdZve7DW9O2j5cNgO8N6oPeD9Saf7g1aYj/yo49VOy9uDrltNFrM5/OZDKv0J&#10;tMEkxkga80SF4bkGi40Ws+1Oq+0W240mmzW5xfEKk4Vivc4kZmuSoLfApq/Ez1mCM9DGmTLVrUXa&#10;jvpcd3OJs7HA1ZjvZ6MX5mqe4OeYHuqRGeGVFe2VGeUZ42+Zf8SnPje8Ojkw2deiNT/62IBcUZlS&#10;VnA4Oz8iOfdQUlFkDAz5wh3cvU0Oh7udnu349MH2s92lh2uTz3fnH5weeL49/Gyj+/Nr4x/vDTw/&#10;3fTlhf7/eLL8aF52tj5mRRY+nOF9uiHxymDxJ5uDV8fLaiItkh1ZOb66BQGGmz159+YbHi7Uvz7Z&#10;+Xi+7tli46dnuh5PyK50pD8ZK3sxVfFoqODNpOzz6covJ2VfTFR8Pl7++Zjs05Hyj4ZLXw8WvdeZ&#10;835/wcPu7Fsd6dfb0rdqD69VR11sT/18re+b7dEPT/Z8cKr/y+3pu9PNc+Xxw7mRHalBbamBxxqy&#10;b893XJ1s3uip2OqvuDReuzNYfnmy+up09Z2lxvvHmq7NVIECluHCQxu9pVcmG65NN12darw8UXdt&#10;uv76XOOFcfnFyfprc4pLE/XrvRX5/hZT5UnfXj/95d7qVxdPvD4783h54P3VEZCLVekLNWlrvaUn&#10;evI3x2TXVhRXjyteXZ19c3Pl/u7RW5sn5gb6y7OKFVVtNSXNDVVdlWXN1VUdZeUYKkpbK0qaKwrr&#10;y/NqS/PqinLrC3IaSwpaKorbKwpaaoua6vNr04JijDRpjkzGATE73EQnyliYYCXOdTUo9jQt8jSq&#10;DLCqCbatPehUf8ilIdwVc5M/6FAdaFft/46RL/bTz/WWpLjyE52F4dZMNzHOyxgXbI/Lj6OXZmrX&#10;ldFk+YSKfBVlRHhVkOXZWHT4yjw1WS6+NFsVUJTxzkc+PwlXmIIrSVctTlMpz8BXZhMrczUrsvGQ&#10;vypftbJQraJAo6KAU5pjMD+WtzrXemx2aHlmanV+6eTyyur8wtrK8ZXZubnRsd5WxXB3J+xanBw/&#10;Pj97dXf73KnjV/d2djfOHp2bOnls8cTyAuyqLCqoyMvdWD1+4cyZi2trmyeO3zi/s7o4Pdbfee74&#10;wnBHsywrWZaR0Jif0VNd2l9fvjTSvtDXuDLQfGas7eRoy3RHzWhLzViPoretsbFOVltd3KqoXJof&#10;6GktG20rW2wpzfezkYe79Kb4N4TZ9Ma7tYZbd0bbd8c49xxxb49yaY9w7ohyagy06Dxkdyz/4GrR&#10;oXVZ9F5N4uXaxCvyxCvV8ZcqjwCu1SVfkMVerU26XJOwXRp1JjfkRLrfubzQ1Qz/E9mBE3FuXYds&#10;WsNtZX7Gee56JX6W2V6muX42GT7WsW6mpQnBE+2V/c0lXfXFVYXpvS3y7ubqjgZZj6IGdETNI45+&#10;qLNxpLt5arADLKM9irHelp7m6v7W2kZZQU1JdnVRprw0JysxSl6eO9jV2NMqx+LFN1c21pY015cp&#10;GsqrynMAtVUFIMuLM4ryksNDvWHaCUppXlp+RgJIFK8GppGyoqyi7NTcjBRFvTw00I8Iw2El/f4u&#10;oQ0l/kgYI4/91TxOBeZaMEqEDh0x8mDEq2rgsU4TD12qoTah8khgTZSXItZjIMV3MuvAfG7g0aLA&#10;4yUhp8pC1ysPbcgO7VZF7TPyyEf+QQcWuGafhf8znvfnvt+b/awv52lv7j14PzQlXqo7sic/slN9&#10;5HRR+NG8sMWi6LaEgJHyjLkOeR88e021nS1NLYqm9vb2nt7BkdGpgeGprr5xkEMDgzPjw6MDvXOT&#10;Y8vzM5OjQ9PjYxMjw/U1ctjV1tJaW1O3unpyYGAoOztXJpOtHj9WUVKYHB9bXlxQIytrkFflZKcX&#10;5GcXF+WlpyW1tTZ1dbbOzkzMTI8PDPaMjWPe7mfPnGhva6koL21sqANFXl2zub7x5tXrLz77/Pmz&#10;91DE89evXjx/9uT6tUuXLu7ubK+vHj86oAwc39vT0dPd3qJoGBrsRXT/nNILfnJiBOTY6CCKYAOb&#10;R5fmlo/Ogw55EI/f2CBfXJh5/Oje9tY5qPDY8sLG+hnIc/rUcZDYwqeLs6g2ZcSbWcD8/Ozk5Pjw&#10;8ODIyNDY2Agog4P9WCya+dkTJ46vrq4sLy/l5+eWl5dCtoGBvqNHF+vrazMy0iorK4KDA69evfzm&#10;9cunTx49uH/32tXLly5eAGxtrm9unDt54vj83Mzk+ARgdnpmdHiks71jsH9gYmz87OkzgNMnT62d&#10;Obu9uYUUkHBAwMnVE0hfXoKfh31BWV05DpugHDu6DMCWeF09cXRpAeoH09zs9NLiPOyenZk6uXLs&#10;9MrK0sxMc21tu6J5qK+3u6tjcKCvs6NtcnSkvqqqR9EyNTB4dmn51Pzi3qmz8/1D8qwcS5ZAH885&#10;aObdk9foJrSk4jRmOyYzQrPZOK4Dx85CU89cXWKI4zlSbFxoSnd4DWMrFT1HTVNfprM7xc6OYOZG&#10;cfBmu4foBIVKg81wRoEcn2TTmBjRwSPi0CPCoARRYJzAP14YkKp7EJAiCUnVCQWk64ZlSA8iRj5b&#10;PzxTNyxZGJilG5GjHwUAJUsahhZQBaDFYFMwOv5gFMPTS8U8WMs5lncgmuUepm3vrWISoGEVyfRI&#10;kYbkmkYf5niHU90Os7zjub6HGR7RVLcknl8O1KZzsMjocKbSTT6B5XuE7pXE8YtjeKfwApK5/mBB&#10;HvEZopAc6bsFZvcpddiF+Pd0pYM81AB25Eqv/GyAOcWDESTGvyt3IX95xMuni4MzJCEpggDlmq4h&#10;idwDyXz/RL5fshALIh8v8I3lesUJfZOlgdEcDwBi5A/SnQGhDOcQulMYyzWI5XhQ3zPAxK0kIcfG&#10;0NzW3DIjJbmiIC/A091UqmtpbHw4IjL+SFxQoH+Q34GY0BADAd9YD4s0QMVIVDqDzqfTJDy+OYdn&#10;yebYEUjGRLI5tqwr0RRPMlPXMtdmOZBoNtgymGh9VI4TWLDA8TwXOteZr+PNFLmj8PGIkQdQlXG3&#10;iQxbjGen24ACUoOGucZrsWwBoCjjyTiT2XZqZFMS0wHykzg2WBx5tjWBZQ35NbWttGhWRIqRGoGP&#10;0fE4beQjr6ltoko0IlAtKBx7htCFJfYAMEWedIG7FsuRysNW0URQfhKwg6PQBa5wJhSlF/8+u6pU&#10;HKESCstWm21Hg/PB/OUd6Bx7Ms2UwTKlMY30DR1MzZ0tLZ0NDM1gCq9J0IApqjq81gl45EOmSSBy&#10;WFzqH+7wkBAn/i+W/QSbiKWBDGgX6GgqDZtKshtj52EiD5swO4YpM+xFOaEIosURUY5qQ0ZkQTpG&#10;mSsZeUTKc5S+m2CH/CCZyrVnlXlAoTKZsAsLJQ8HVRrfJdiEhOpE6Y+asYROGxIocA9RlBFyMFd4&#10;5Qq0MN1XbmJe8MpjQtVcAHLXI2liLvUUMgnm31AEi3WjrSUQCY1MjA1MTE0srPUMLXgCYxJFoqrO&#10;wxPFGmQ9dS197DOMtokGxZhMh11SVTxTBYtiBBNTdeVnb/TnaBo4FU0cnoon8zW0peoUPRxRR5Wi&#10;j0Wt0ZSoEDHsM/JqWnqaDGxVAxLbUQsj4l20eG4osIwG247IdUBB3rFdrHcflgDaWDSkd1w8APHv&#10;cHtDBmRBIHOhrAtd5MHS8WaIPbG1YfmuoFAFbvuADFA5ijhP4jtpCZw1WVY0gb3EyFXf1NXIxAFu&#10;OWNDEzMjQxN9HQMdvpEO11SPZ6aPre9qZMATiRgGBgIjI4m+vtDAQKQv5RvoCowNxH4+ri1NVdWy&#10;giB/9+KCdBj11VTlK1pkLa2VnV21vX2NXV31w8PtNZWFpkZiU0ORnoTtYGNsa2lgZ2W4s3GisbrE&#10;x8M2LNQTirR31LS1Y3R8a5usrb0CsfDIWf5fGfmWqrrqAuQdv8/I15TlIR0bpBVnARTy4qGuhvH+&#10;5qmh1smh5unhtpGehubawqrS9MqSDECNLLe6AhutVZZlV5Rl7aOyLNfX08HFwRzgZGd6wMvR28M+&#10;JTEqNys5LzslPz+9sDAzNzc1Ozs5KyspKekwjqGtJmJT9EUsKZ9poisM9vOOCgv2dHEga6hRSOpO&#10;9haHgg+EKFd2DQ3EVmfdj12D+HdEx7+LGOPrCoq/tysg0BuFi3H4Pxh5XxcvdycjQylBycjDfQ93&#10;s76hXljUobTs9KCwYBcvN6mRnhaNjJaqxCn/4hIGk8pFE+G2VbOxMHd3soEz8fNw8HG1RUQ86P/C&#10;yAP83R0Q9mn3fwEYfd3s9vciOh4ARqgZ+dp7Olh6OlnNTgxd3tu8fGl3YLDbxMxQRxdjEnXEEnsr&#10;OwcbW4C9tZWtuTn0H6bK0O0oWA3yjjeSYqS8vlgs4nAwB3Yeto4rgMNmgkR+7oijR9Q8cpBHPvKw&#10;CxHxOsqQNQDE0SPjfh4AovhBSkVCOAErQyNjiY4Oh4sdVOnxqsPn60l0RDy+jlAEksdi89kctjJM&#10;PLx/qPDOVDrIIwXxjPDWRvFqsFejMjgXX5kEAgFswhWA1yW80sRisampqUgk0lUmUCAJ//CmR9lA&#10;QkGQ8LIGBTJAKZQB9kJt6C2J3uMY6UkkQlU6yoQUyIkS1IDYWygISSAQ6UoNJTr62jTqvtcPNvvA&#10;qdA0SAYcDlcV58il7vbWfbU9/c2Z/t/PD/+yO/TzzuBP2wNK13iMiP95exzhp62xP9PxGHZGf9wa&#10;/mF7EOHHnaGfdkd/uTD+697EL7tjfz0/9Y+92f/cm//H9vQPq31vRuUPWvJuVKZfLU29UZFxuSTt&#10;bEb0zGH/kUOeU3HBwzH+fVE+QwlBXUcOtMf4KKI96yJcB7MOzpbEzJUq6fjGNMCZpsyzzVkn6zLH&#10;82O70yMaEg+m+jvraOF4ZJyBmMlmEFl0Mg2ukzoOr/KOjocHZZ+Rh6T8LKGGeTlhC7ticbS1iepk&#10;Ij4sxKe0OL2iNC0vI6qyOLEkM1LpI++dEOLq72zs52x60Nvexc4IXo4CIQeuOvaJRWpoZGimr28I&#10;baj8IiKQSiUSHQH0l2w2E5pDooxLo6+vj1oWmgb6P2g+yGxoaGigXN0XukxoX5BghE1jY7BjcWxA&#10;h/zQ7lAEmhJaGX13ASNsQhE4f+h3oTb0WQ4x4yDR38T9OcFtAwlGAJDgrQIJqkWboEAGRMSjzxVw&#10;iRApD3tBwiEQFw8dPNxZVCxODpQlA6APhgyQGSqBBAp2FDJRFa+CzgGeFBYMCegMeP4YdCzEnCYe&#10;m9lqqeDyUxJOz07FhQTqcFkw0WXRqBKBUBe6J7GegC+Bq8Xh8snaFKiNoKkOLQfNpaEJPb4WHBw2&#10;AST4EUp2HhQ4QYx8ZzHhPkc6YuQxap5K1yJrM5hsbAcdI+XRg4wYeS0NPOYmr67KhKEDm85jYn+M&#10;pw2jDU1NunIRVxSdBoAIehSvBvnII2oejPAOkXBYOlw2n0WXCPjwkwFUCo1CJGngcBQcTpeI85XS&#10;FyrTtlrzdhsSL9TF7sgxfzfAhZrYSzUxV6rDr1SG3KwNu14Tul0euJDu0XfYYSDBayw9aCrV72RJ&#10;5HpF3PG8g9MJPkNRjkORzpNxXosp/jNxvmMxnoMRbt0hDr2hLgMRnv3hHiOxfj0RHq2hjoVO0nxH&#10;qSzApiTUuTwmsCA2TMqgEpVhcTVUNQkqcE018DhVLRUsEi4Jp0JWw2upqRDxOLI6jqyGo+LU2DhN&#10;GOBY4CkhPOZ8Tsjnq2Xvj4W9PxHwaMTz/oD79Q7Hu32e1zod9xSWVzqszjfp7zbq7tSLt2qFO3Lx&#10;To1ktxrzi8eI+BojwJ7c+GKd0eUGk6tNZoiOv91uc0NhfavV9la73Y1Wm/s9zg/73AYj8D2huN6D&#10;qm2BuOkkxtEc4dlyo70mmwuN1kpYXmg032fkz5bpnKs0OFNhcLpCFzHyAMTIn67QOVbIHTyMO1nI&#10;eNxr/WrE5lmPyfNuw1cDZoAXAxgp/3oYW+IVMfKfTtp/NeP0+bjNV1P2H/Qb3aqmfTNh8/280zcz&#10;zl/POsOuzybsPhq2wVZ27TV70Wf2ZtjmRb/Fy2HbF0M2d9sMLsn5m6W0lSw84uJPF5D/YOSZF2q4&#10;15owH/mH3YZPeozvd0gfd+o97zd6OWD8vE//zbDZ6yHTD4bMPhw2/3TM4nOldzzgq0nr72btv5m2&#10;BR3khUL80xbhL0c9v550/Hzc7mW3wZM2yYNWwV6l1okM3FIK7niW6kqG2lox9Vqj3pV66b0Os0e9&#10;Fvc6TW61m9zrNrvTbvR8xPbrFd+/nAz4ZM7l03nXD6cdP5hyeH/Q4lG36eM+y1utBhfl4st1Oheq&#10;BNsV3E0Z/1w5b7tKd7Ma2hQx8lgQ+es9ZoBbfWb3h60fjzoAECP/dNzh4bDd/SH7u4P2V7ttr/U6&#10;rdebj6Uy5QG4vnjqSCp7sVi6Jrc4U2u6rjDdbLfYarU912B9rtZ6pdx4qdSgP43TmshuTBSOyHzy&#10;wo18zLXjAmyjvG3jg91jAl3jQz19HQyiAxwjvG38HQwP+9kHOOk7GLNsdMn+DmInA7KPBavosHuk&#10;g2S0Ou2r25sXFwcmOsvLi2JjEn28gi3NHfgOLjqHDzm/vrPx7aMLt48NvHdq4uq04tZS58eXZu+t&#10;Nj/f6Pz6xsT95Zp7i7JvLw//cmP6zmTpVkvyRlPyscpoRbRtqa801Z5+yFAlzpocY0kuD7PI8dVN&#10;sGOud+V8uDH0dLn5ydGmh3N1L1Zaftib/Hpz4FZ/wbWerCcT5Q8G8p4PF70YLngzUvTheOlHExUf&#10;TFS8GSt7MVLyfKTkYX/BXkPCRm3MVkPC2foj1wcL/nJx8u2prm92J3+6svR4vnWlJqU9wafhsNui&#10;PP3SROPL9cnrs62Ax8cHbswqtgdkG72lW/2lN+cb9sbK7y0331mqv3u06fla/0RZ9LQs7v5y11Zf&#10;5a259tvzHVcmG65M1t+Yb7q50HxjXrE3Lr+92L7akpvja7ozIH+7OffR5uJXF088OzH+eHno9dmZ&#10;t+dmro0r5qrSlhqzlltzzvaXnhsuWx8p3VtouLjYdvXEyKUT01tLc2PtPdX/L19/Hd1I0uyLojIJ&#10;LRkkCyxZBpmZme02d7fbzMxMki2zDLJsS2ZmZmw3M/dM93T3MDN+3/4O7HXefev9c987L0o54z13&#10;n3NvrljhqMhIUFVWVuWvwpGlQmFZs7CqvVnUW1vVUVXdXVXdU1MtqaloqykVVxc1VhWLq4paKorb&#10;qko7K4rbMUS+olNc0tJa3OTGNXfU1vFm6USZciON9ZJs9PPdjct8zSp8/wORF8d4NF/0xCjGrTHC&#10;VRjqUhtkV+5nVhVsVhJgnOWtn+7Ju+xI9zPCBVjiIl1xubGUsizN4gxceS6urki1rkCtvlAdgfJV&#10;hbjqIpWqAtWKApWKAix2fFkOkEppBq4sQ60iW60sU6UiQ706R6OukNBQTGgowWOwfimhukS7LE+/&#10;UxS0udCyNitbn59ZX1xenJ7fXt1cm53bWV453toG2liYGxuQtYsadlaW9tdXgY73trZWF6WStuEB&#10;6dri7ObKwvz46Pr87MRA/97K8tbc3Nn29tnu9tHG2uLUyKis+9bh9sb0sKgkuyI1rq0op6UgoyU/&#10;dU3WstbbuN5Vvymp3ZTUTwtLJ0QVY+KGhf7usd6O1vqyruZqWPlsrYwMdlZtyVtmmwqLQhwaLnm0&#10;J/iIo516k7w7Lzv1xHkoyUua4CON8+6IdpFEO8liPcbS/VaKI7dKL67lhW0VRh5XXD6tunJSGbtd&#10;FDF2xWU6yXM01lkWbjWX7L2Y7DcU7TiX6iONtG6/YNESZlHhZ1zmb1YWZJPra1US7loS7ZPgaZ0b&#10;7ddekSUVlw521Epba2pLs/o7GxU9Ld3NtdK2BpB7WupAljRVY05VSgd5FFMehAFJE8iwwEMu89VF&#10;mc21JZ3i6nF5l0LaigWR7xS2NlUi/L2xvgQEOOxqr+/ugHVjmaiuOCzYI/FKWFlRenlBRk7qldK8&#10;tNqyvJrSXCzOKSbkV5cV1VWW5Wamseja8C6M7calfOf5v0HkUSjbvyPyGByvROTh1VIFnp6aOJwL&#10;V6cpJbI5IUiWESJP95vMD54tCF0uD9usxHzkTxounyPyKGrNeRz5/4eoNW/6C4DA5klX1v22tNvK&#10;OPLXhAmntYnwJjCcHtKVGHh1uPWH5zc+enj26Gx/Y35qalTR29PV3t4p6eyVSPq7eocGB8cnxkcX&#10;Zyamx4ZmxkeG+qXjCsX26uro4ODY0HBTg7CvV9be2iGTDYyPT1ZUVtfW1g70Y5umNtRUKvph2DY3&#10;i7CQNU2N9VmZqQX52cPKmO/INX50TDE8MjgzPb64MDM1Od6q3CG2rrY6LSW1r1e6t7M7MjQ8Pzfz&#10;4bs3P/7w3S8///iPP375b//1n99+8wXQF59//OaD9969ffXB65cvnj9+9PDu6soCVDs3O7m5sbK2&#10;ugiHaH/XqcnR+bmp5aW59bUlUIIBmEGXxE0NszMTN29chS61tjS2QEfrqtpamwb6e2V93cAVcll7&#10;mxg41AMFV1eWMIR7ZWlhYQ5oCf5CZbPTk5NwSgZnZqZWV5eXlxc3NtbKykoKCvJAicL7DA3JY2Mv&#10;paYmj4+Pnp2dwi8aUgxOT00sLkCXVjY31qDa05MjtLPrzNQ0/OqJsfG5mVkEr68sLcOpULa8vLWx&#10;eXRwuLm+gSB4hMUjvH53ewf4AbZB7J+HkAvF11agitWNtfWtzXVoEeH0IEA3FuZnD3a2D7a2Bru6&#10;ZV1dk8PD/d3dg33S2cmJ4SH50EB/f2/P9OiovLtnTCqb6JXd3jsc7+zKDovUx+GtyPq1CSWNGZVs&#10;FZ363OqD+X1XvpsxwcSD6SLAccxwbGs1vhvV0QJn4kK2diGa26sKPMn2IXrebgR7O5xFEMMvmh8e&#10;b37ZQdXGl+qRZhEXwwpJ5kcn8yJSeWEIkQfKNIrCQHmExZtczDCIyOSFo1Dy2fxIIBCyeFHZBtF/&#10;Ei8iixuOkUEEmKXzwlP1L6QZhEdqugfiHeJYIbHMgHCK00Ut1wAVy0vaHgUWsWkGYXF6/gmswDi6&#10;v9JH3jtWyyuZEVBocrHM7EqewZ8h44FQEHngKfTAVGXs+AxWaJ4yBA3YFJtcLjOLAxk0mewL597x&#10;CHwHPQLuUSVQG0LkgSOwvkQQCzagh8pjKZ7xNJ8cg4h8o+gMTihylk9jBQNPh3PCC03mBCaxAxKY&#10;fsncoDR+6J87u+phe7rG6HpG63iEa7mGUBzDaC7BWo6e2tbp/rFFCTmR/qHR4RE5Gemi2qqLF0Io&#10;qmpUAiE1McnPx9fdzSXu0kUXK0uOFs3cyMiAo69No+toM/XofF2GQI9prUO3JlEtyVp2BE1bJs9X&#10;S89NhWBB1nbE4c0pOk54TVsgEDQoNiQtB5aBnw7LQ5ftqamL7d2K3OF1ud7AEV5JpjsrIXhnDZod&#10;QuRBUFPGf0e4PHKWp7FcMVSUrgQ9OS5UjhOF46LJcoGC0ApF255Ms1An6CNEXkWdpaltRdG2UyGa&#10;adBsoCBUoq300Fc6v2OhaZSR4v90YYY6oSFoBWSaMrg8GEPfgCMN6gZd34Np4K3H89Jhu2lBr5gu&#10;DI67Ft0WTzHWpptz+XbGpnY29i4mAsy1URuLvKIJq0ZYt9I0qTRNLQoJixyLIG+EXCMZLaIRmH6e&#10;BRw0sGoGDSx+zw1AhtUxCMBh+QlLeLTkh4QAdCgIMnCQMbBc6cCONMoGsZrPcxEcjyFTWLQdDHoC&#10;PazMoU5IyAwW7LA2hzU7EFPp8wdKpR6rCtV8nlATyAAlUCp7oavEBmB1D/2Hn0OmUil4vDp0Dexh&#10;sQ9NadHo2rA4pjFAwA7hnFFIZJIGEE2LDM1yDfTNrCwFFtZmlljseBKVTSBzcRocFTyPQDUjaVmp&#10;k8w1yBZw3TUoZmRtSxLNRFWDiVOh4XAk7B+5MaATg2tUVfA4VRJOXUuNxMJTDTWomF+8hra5Gs0U&#10;RzZSJRvCoSqRr0Lk4gg8HNGQpG1N0nXQZLlpc30obG8a14/C9iTqueEZThgoz3Am6DoS6S4UJhYZ&#10;CUYLGuRo8ACH0Q560KBxBRx99cG+TnF9dA38GIYBekaB54g8KBEWjwWm5/pgkW1YGHavyfGC5qg8&#10;L019N12+p76JF0/gbmLmLjBzMhXYmAnMzYyNzIx45iYcawHHSsDC9no14/H5TIGAa2Kib2TEBjLk&#10;6TnYmoUEerWK63okTUnxUdERAeLG8p4uUWd7XXtHraSroatbOChvHxhol8laFQMSVydLgSHTiEe3&#10;MuNZmnKtzQ3am2vX5scjL/hGhHlXVeeCPRZ9Xirq7oGyKGp8Xc9fW7wiGXOf76rv6WxoFpUpg9UU&#10;CasKgBprSoCUQhG8qomqMOpoLBuRtUzIO0b6xcOypklF59hAW4e4XFid21hbKKzOb6wvBoI3NGFt&#10;UUNdkRDkhhKgxvoyf28nLzdbT1cbFwdzkEODPAtyUypK85qEVTU1JaWluUVFWZmZienp8ZiPPItO&#10;ZGoReHpUI46OlYl+kK97iL+nmZE+SR3H5zIjwwJiwoPCQ7zjLl2IDlfGgle6yUeFYXFpopUbq6IY&#10;MheUoWAwIVAJygd6hAS4hwS4hgZiiDxQRKgPQuRhAKurqVCUjq1MNsvE1Dg8JiK3KO9S/GUvf28T&#10;CwGdzVAjqsMoxcGA1YC3RAyRR6C8g421r4cTnHeoP9DXBZoAIUIZuwZ55UM3zrH1EG8XIHQYpAwQ&#10;H+jlBAJowBJh8eeg/Pkh2Hi72Pi62YHg42oLfGl2/PrV/Tu3r01MDtvaW+nzMPDRysLSzdHVw8XV&#10;3dnFzcnRyc7Wzsry3FPexgyLL4+CuaPw8Tw2i6PHYNEx/1KExZ/j6Vx9NmjOIfhzH3kTY0OBiRHa&#10;0BVyEVIPWSiIDcjIxR5VggB9Ix4XmrMxEZhw9Lm6WBgKLDY0U8/UyNCEb8hlsaEmDovN0KUjF3iY&#10;mol4AvpXJoTFA4HM0sNgdEgw32E45V8IOGgQ8Irh9Mrg8kZGRqampjweD6HnStwWQ+ShCMioCAiQ&#10;oCBwBMcDBxlhsjBFwhyK5nQYEjAVQjIxMcHweOW+oPy/opBDDahCVD8k7H8POHwGnQ0FERKPkXKl&#10;oYHT0NXQ1MbhDHC41oSIL/fGfz8e+S/Xhv91TfHPa/J/nAwC/QnK/4nIT/zzBAPlMTobBfrH1ZE/&#10;TodB+OPqyO+nw7+dDP12rPj1cAjot4Oh/35t6t9PJv/YHPxivPVVV8VjUe79mox7lRk3C5KuZsXf&#10;zE+5UZB6mp+8k35l6lLwdHzEREJE/6VASaR3rb9dubdVrqtxjrtRd2rQbE3CQn3iZmvWflfBbmfB&#10;vqRkp71osT5zqDBeXpxcHx/myNaER7oJW4tCwOnqkmlUIjwP4GaAtRVeA/tPEribCHh1ZbgabCdk&#10;1f9IGCIPUz5BHUcla1yMCsrOvFJRmlaSF1eSe7ki93JRakRqpNeVIKdof/twH5sof8dgX0c+lyEw&#10;hdNu5ODgIDCxoOuylNu6msH5h4uGIfUCuCBw+bCxAY8uuPrIR97c3BwyQIme1nBB4QKhKEYwVOAp&#10;CNcXEijB2OKvjQdgAIA9PLlRKTS04BELHGqAy4otJpUJBNAgkF35NMVkbBJRJiiOEHbQoyyQkRJy&#10;YRqBBDX8J0QeEhULRYc92pXDnANPesjUxKLJY7FuoCokoF8ElRBIRHU85qoPCQO+lfcOn4eNZD2G&#10;rrYmiaCKI6vi0i5HzysGUi9FmfI4RDUcl8U0NYIbVwC3Nd8AfjWLyeKQNSlEMkEdr4YnYj7y0Ah0&#10;H+rHEwlwjSlUTSCEy2vpaCPv+HN/+XMfeegq6jydrgenEXoFNzL2PqNNgzmWQlDH3PZVcdAxbDck&#10;HZoO1EcgaOLx2mQyQ7m/KyIEygOBfA7HA8E0wtKisrVpPIYuj8UQGPJh9tDVZeho62H79atrUHA4&#10;piqOgcNl+totNWTc7Mi625ZysyX1qjDpuC4R6KQ27qT68ml1zLX6i8dVYQeVoSt5fpOpHktFFzYr&#10;Lu1UXsR86usTzhoT73Xk3GnPOK65sl0SCaUOKmL3yi5tF8cs50bMZ4aOJ/r3RbnJLvrI4wMb/a3F&#10;wXbCENvKELvm1LDi2GBvG1OSCo5EIKtjkW818GpkdZwqTYNI08Bc44GoGtgWx3AtiOrY/zHAGxAF&#10;R2SpabFwahaquI2W7C/3xK+mk16PRT+TBTxR0nP5hVtd3re6PK91OJ2ILU6aTU+ajM8aDa83Gt0Q&#10;Gd5o4F+rN7yJYfGWN5ssb4mt7rXYPGize9xp/7TL8VGH3fMe5wedds+kLvc77R51O75S+O5VGrSH&#10;4AYuachi1LsicEMJlLkc5ma58UmT3VkzRtdabK+32txotT6D5kSmR/WCwwazvVrT3RrjvVoMkd+r&#10;NdqrNz4QCnZqDVdKmcOJKrOZGi/77D4ZdXnTZ/GhzPxjufVHg1YfDgC3+XTI/ovRv3zkJ5x/mHb7&#10;YdL5p2nXb0Zs3m/nfNYn+Mei569zXr/Mev406/HdpMuXw46fDNi867d6K7P8QGbxpt/ywyH7j4Yd&#10;3insXg1Y3Wvl7pQQjiq1rtXr7ZdpXq2ln9bontUxbjfpP+o0fNBu8Fhi+J7U7E2/+VsZBscjLP6z&#10;ERtEX4zZfTNu992kw/eT9t9N2P005XgOx381ZHmrkvDHEnTG45tRx6+G7V9L+C/a9e836RyVq+0W&#10;4VaycZuFagcVFGjuQZvx/Xbj51IrRE+6zR93mT3rtfx63veX9eBfN0K+mvX4es4TIfKvB61fSi3f&#10;H7B72Cm4KtS/IeZfF3JPa1kn9fr71ayrQpOjBqOrzWanYpMbneZ3pdYPZTYPZJZPBmxeDju+HncF&#10;ejOGgfJw+P6o6/Mhl8eDLg8G3G/2uKxXC/pTNFsicb3xmsOZjOUqkz2RzUq10X6bxaHE+k9EvtFp&#10;vcpytdp8NE+/K0W7PVWvLcusJtE8ykXHy0LLmkNyM2M7mjKtDKhuVhwvOwPgIR4WHg48Dwf9cF/L&#10;gpTgMA+jmqwwRWN2coBZoKnm2Ujz2/Xx2erc45H2zZG2kszwnIyQ2vL4ttr0V9dXfnl59fXm2JdH&#10;Mz/fWnsy1/n1zfmvbky92ul6sdn63mbLu73OF8ui++PlP18beTEjejRWe9SRO5wT3JPsKc8ObIm1&#10;LwvmN162LfQ3kBeG3p8SdqZ6Rhjj9rrzvrk69mq57etjxfNZ0cvZxp9OFX/cHP90rePFWOXT4ZJH&#10;g/mP+vPuS7Pv9Wbd6cq81Zl+vS3ltCX5VlfWcVvaYVvqXUXpm9X2N5uSt1tdXxzLv7s69nS6eaMp&#10;szPZpz3JV1FycbEp6+ly762J5hsT4qsjwltTLXen2x7Md5wM1gDdnmh8viq5M9XwYK7p/mzjBzvS&#10;vb7i9nS/s2HhkyXp/VnJvZnOZyuy+7Mdd6Zb7s+13pkWP5pvvzkm3O4qbk32Kw6y/uJo7vf7u99c&#10;XfnhxsYnOzOf7s58fbz05eHCe4vy+bqc7a7qg/76PVn12ajozkzr4VDt8aj4YLjt2uzQ2fzsrc3d&#10;1orGhuImUXlrc31vfU13dU0vUE1Vd21FZ115W11pK1BtabuoqrempBOouri9oaRdVNrWUy9NDrpk&#10;TqLYaRLCjDkx5pwMF+M8N6N8N36Rp1FtiI0owlEc49Z80f1PinFrinQTXXBFiHxlkHlpoGmODz/L&#10;xzDOhRlirh5ohQt1wCWGqBSlknMS/wwNX5ePBZ/BfOSLcZWFuNICXEkexjHKxVD7ilyN0iyMyrI1&#10;StNVS1NVytIxf/n6InxdCaGmiFBbrF1fZthQ7rw4Ubk627O9NLk6M7u/ub0yt7SztrG1uLQ6Ow20&#10;MDE2Ozrc2SSqLS1GWPz+1trdG1eX56Y6mkUr89O7Gytbq4sbC3NLUxOK7q5phXxGLl8cHT3d3rx9&#10;fDjY1ba5MH2yuby/NDXUJiy4EtVZmlufdGm8tvj2aO/780Pvzwy8GO2+J22+1t5w1CrcbhYui0Xz&#10;7c2T7U39jZXtNYU7C0Pzg60thcm3FoaWJLUV0Z5FwbZNsR7iy+5dCd7tse5NkQ5tl1wll91bwh06&#10;Y1wlF92EAWbiEIvBBPe5rNDVgojNwsj5NP+BSJvuYNOOQOORK86bReED0bZlVtRiU1KVpVabt2GT&#10;D7/QXqvcnVUXJCjzF5SHWFdGuGX722UGOl7xti2JuzAoxjrTWJkLyzOJuKqqMKOpumhA0tTbWi9V&#10;BpTvbq5tayjvEteMD0hmhqXA5d3Nw9I2FFkehLry3MqiDHlvi0LaCmeqU1wNJO1q7GrH9nRFiHx5&#10;cQYs7ZpF5S2NFaAXC8uS4yMKchKD/JzzsxPKitJBzki5WFuWh0LWwBqyobKwrrywtqKkqrSwsrTI&#10;39tDA9ts/s+khOD/EyL/H+lvuPyfiLyaCvbiRcbhtFVwF+yMWzKimhMC+jNDFRn+UwUhM/khKxXh&#10;W1WR2zWRp8LY4/pLKGrNvZb0J505Sji+4HV/0QcD/4HFnxNC5D+Q5QO96Ml9LMnEdnZtScF85Ovj&#10;dkpi9qviFopiBjPD5oR512ekD7Zn390//er1k68/fPnB84e3zk621zemJ+cU8jFZn1za2704OzUz&#10;MTo5OjI/PTU5OjY1MjY3MTUxPD49NtVQJ+zvG6ivF/b29nV199bV1TWKGuDkzM9NPXxw58nj+0+f&#10;PHhw//bpycHC/HRtTUVbu3hoeABofGJ4anpsbn4KLBFG393VXlVZXldbnZ+XM9DfNz01sbG+Ojoy&#10;BB1YWpy9c/v62dWjmzeu3r93C+p8/71nn3/20XfffvnD919/+80XP//03W+//nhyvD82qhgckCrk&#10;smlluPk+adfY+BC0Mjs3OTk1OjM7oRjq7+hsGRiUgvL6jdPmFlGnpFXW3yNXyID6ZT2TEyNyWe+I&#10;vH98WN7X3Tk2NAg9VNLM4sLc7MwUdAzJU1MTo6PDw8MK4Ovrq3t7O5ub60AiUUNqarJQWD842D8/&#10;P6tQDEZEhKWkJM3MTEGRxcX5ubmZ5eXFra2N7e1NKAiapaWFmZmZ2dnZtbW19XWoZPPo6Ojq1avX&#10;r18/ODgAeWNjA5R7e3vHx8c7Ozv7+/ugBA7yFlS0sYFKweHRweHB3v7+LnTnT2h+exMsNldXlqDz&#10;K9Du5jrIKH798f7e7Ph4Z2PTUK90YmhI2tk52CcdG1Io+mWjCjnIoBmW9k0PKtqr61ZGxoeaWx10&#10;6MaqxEhrr+7yliGxbLx75JMXH+4t7FsxbTk4fQu8wI4ksCcam+P07fGWHlrOTkRLZ4KZM97Ci+ro&#10;TXN2UrdxJTiG61+IM4v1pXr5kD0STS7G6YenGEbFsUIyjaLSDMLT+Rguj/nIG0ZlG/2JyAOdI/K5&#10;oDSIyOZH5ptczDG+lMmPBgIhz+hStsGfWXnGMZn8SAxnZ/hH0zwv0n1TDSPCqe5BGjbBeFs/FYtY&#10;hneOaVS64YUMw4h0fngMzSOc5BxNdk2g+2XzwkvMYktNY3OVkXAy2RcStf0StHyTdPxT6IHn/u85&#10;Sud3tEcr2p0VhFylgzxye8//K4gN2BSbXAY5gxWaphcMBZHLPAL0oSqwT2eGAAcbLPwOLyKdHYIQ&#10;eRS1JpUZVIB9h4AzEJrBv5DEDkhk+SfpBwKl8ILjWX6XGN5XlBwoQtstiGQP5E2wjDDymW8fExXU&#10;XQ6NCfLzryorbaiuqC4rjgkJ9fPwyMxIc3V1trO1ri4vc7OxtjbC9uRj0Rl0HSZdV5+ha6ija0rT&#10;MqVpW+noOWuQLelsT4qOkzrZmsp0w2vZq1NtNXWdUex40APX0nNjGvojaJLCwOLIgyUcsowCgCN/&#10;edATtB009Vw1aHZKZBw7JOrYU5lg76HNwdBwOAQi0x1Jui5ggxB54OeIPEHTmkQ1x5N4ang9nBpD&#10;g8il6dpQtO1IQLoOf8H6mMM7w8CfZRSEotag0CLAEYoKnaGyXbW5yOUZO4Qs4JALZkBIptJdsK8L&#10;LA8mzxeLL8900WY6MjgO+kaOLK65rYO7uYWNwNQcVs0slh6HwyITSbBCNOIa6mhh4DgknT/js/+J&#10;zsNqF6HtSkwbA7UhF2UBBw0shGEFDQJav8OqEzgUgWU7rKKBowQGeDwels9QCiwhCzgoQYNhAX9L&#10;oER9YLOZ0BQsZKEXqD/AORzO3+B4SJgLHRzBOhTKQm8hQS76CcDBGNUJSWn/HwksUX/ATOkWjLm6&#10;oxZBxhb1yiLwW6iw2KZpQy+AtKi6cK4wlAzMKAQgfX22g4OdpZWNkamFtZ2rgbE1RUufpGWgSuCq&#10;Eo00KAIizZJEs8FTrQk0G6KWjSpJgBB5dQJbudnv/xaRp6oSGRqaPDzNmKBlSqFbE7UtVMnG6mQT&#10;DYqxGskQSJXI/xORp9vDqNA18KOwvan6vng9VzVdJ3VdBzwMTroTXseBoOuMebIzsA8/2CBR/psF&#10;jBkYdXSeD2jQ8MPGGNMNzEADBiSGM43jocPzRiHp6XxfPSN/IC19TyBtrhdkgaDJcoPWqVxPMttN&#10;29CXxgO9p56hN8vQ3dDUU2DuYWxkb2RoYWxoYmZsZCkwsDT9E5E3F+jzDdjGRlwelwnE1dcz5HOC&#10;g3yLirL6+jrKynIiIvwvXPAqKcno6RJ1dda3tdcgn3csao1C0tsrHpJ3xsWGMulkSzOei4O5nZWR&#10;tblBcnzU4/vX4i5dCAv1TE+/DEX6B1p7pSJpXyNC4REojwQgJTov7O1u6O6ob2koE1UXCqsK4D0K&#10;Rf9TxpHHqL48p6EiV1iZ19FYBu97M6OSufHucTm8trWN9IvbGktFNXmNtYX1lbl1VflAaG9YYX1x&#10;o7C0uamiRVxZW1ng5Wbr4Wrj7WHv4mjh4+kQHupXlJ+Rm5va2FhdV1dWWVkIlJ2dnJmZWFiYiTM2&#10;0MX2iqRqMLUIZnymr4eTn6czl6lNJapamBpejAoJD/EOCXC/cjE0ItQH+wQR6gOasGCvc0Qe+aeH&#10;KsPChAV4hAX5YKD8X4h8sL8LEAhQFiHyNpYCeE1E/rxwVwjMTAIvBOUW5cUlx7t4uhqaGrENOHgK&#10;ARulaqoEAgHeJtVVsajYUMrWxirYzwNF0UEdg/5ciQqGdpGfPggIgg/2weB4oEAvJyDs8G/e8egQ&#10;QfDnhCyhOBZH3sMBZE8nKz8vx5X5yWvXDm7eOF1cmnFysafr6cIE4ejo6Org4uHi6u3u4eroYG9t&#10;ZWNhbmtubmdhYWNmhrB4xE14PEOuPhCXxWTq6ugr/eKBkGM7QtKBI5n7N+94BMob8rFAN+gQcSAw&#10;Njbis5gMmCSYenQoCAS5lqZY7Hg7UzNTLo9HZ/DZbJjJGNpaPDbLiGfA0WNyOfoIi2fo0pWTDhWv&#10;rkHX0YVDhMUDgYC84+FnwhzKVEaQBxkmU4TIQ0ITn6GhoQDb8JMPgoGBgZGREWTx/kLkgUNZdHiO&#10;yJ9XBXooBa3A9IdmVZgKEVSqqqoKWSbKBALC7sEeWkfVQotYJzgcY2MBQ5dFpWhjwwOWFGoY4VRx&#10;qqqwnNAg4vB66mRjAt6Zqn5H0fTVVv93293/vCb/4+rA7ycDfxwP/ONEgWLX/OP4PzzlMYz+2tg/&#10;zzDX+N+OB387Gfr1WPHjfv83W9IvViQfzbW8mRC9GRU+6Sp+0l58T5h9vSz5JDf2OPPyUfrFw+So&#10;rUuh69FB25fCViIDp0J8+n2cmuzNWt1t23wcmgOccq30s2z0cxz4SRZ61cF2k+XxM9Xx83UJW23Z&#10;+11Fux1Fe12lGy2F42Up0uxY4ZULIWZcvgaOS1ajaeAYOmRtLTJVk0giYistIAK224IK+k80JRyP&#10;7YQMCeHO6urKewyL4YM51Pt5O8VfuVCQF5+bdbGqOLGyIL4s++LlAIcwd/PLwc6RfnbB7pZBPnYm&#10;hmwLS4G5ORYt3sLcxtzMmss1MDPDAHTlvysYGJsYmJgYCQTYAVwO9MXF0tLS1NQUBgAcwsWFNR5c&#10;UBghcI3gwmEQPo8H1xqehXCVQYBDuKZWygRjCZQwVNAAQI9eGBJgAw9IDAQnEOAXwTyA3gMQPg4J&#10;BMiChJSQQIBDBNBDguKQ4PCvE4Il5GsPxij33EcefTzS1KRBg6CEWwOMoRUYn1AnCNBPLLYMmQRn&#10;XNks9ikL7hQtKk2Pju1RjI1INlOTqAFzVnRQwKi0pyA12dKIT1JX4bE5AkMj5f4R2Ga5dLoei61P&#10;opDxRA0YscrANWrQBHQZTySQNSnwMoD5M9DQW4EWco1HPvI6GB6OYfF0PQbIylcLePXBcPo/7yMq&#10;9toAOZoUEvKRhwGgpQxco03BXOOpBAK20+xfgWsQIs9Wvt2AhqWjg/Z3RZ7yHJhhaJrAeQxdNl2b&#10;r4/9wyOcKLouS0MNr0Oh6lHIWOwaNZwxHieMCzhuzbzRknq9OeVqY/JpA0ZXhSmnDYnH9VeO6i5t&#10;l4YeVEUC7ZRdOKu/fCaMvdOe+kyWD/SwO+tpb87j7qx77an329P3yyPWC0JWcgNXcoOXs0Pms4LH&#10;Er26wx0k4S7iQLuWYPv2cOeOi+4diQH1CcE5UX40NWwvOzV17EVHXY1CUieTVZRhamDQwJ2iokJR&#10;xRB5ijqOjLZEVlNXwzzoyWwihY3DmeJxQ+UhT6bz3ptMejQQ+rA/5H5f0O1uv5Nm59vdXgeNNqdi&#10;29Mmq1OR+VWh2TWh2Q2h4KbQGPh1kfnNJqvbzdZ3lHD8ow6HZ91OL3pdgJ73ON9rt3khc7vXYftc&#10;5vZK4SuNxg3FkbojcbJLGvI4EvCFAv2VEoO9Ootjoc1Jo/VZs831VrubrbY32zBP+bMmSyUib/J3&#10;RB74gVCwWcVbKWVOpBHHknBPu63eKRw+kJp/prDBHOQHLN/1W/2viPx3ky7fTzj9NO36w4TDlwrL&#10;122cX2Zcfp/z/m3e++c5z++nXBEi/1ZmiYH7cptPhu3fyrF4OB8O2b9T2D3vNb3bon+7Sf9hu9FZ&#10;HeNWI+davd61BvqdZs7DDv7TbuPHHfzXfeZQ6qNBq7cy848VlueI/Oejtl+O2387Yf/dpMN3E3bf&#10;jmOB43+Zcf521ObHSYe33QZvunj/fSvw1zmPr0ccvlDYftBj9L6Ee72GuJGL2yvGrebgNgtVbogY&#10;t8XsB22GjySmz3otH3YKnkutsMA1EpMPFPa/bIR8u+Dz9ZzX51OuX0y7fTLu9Mm48/sy6+dSi/cH&#10;7B5IzK818m+3Gt8Q8RAiv1fF/Dsif1Nica/P6lG/7cN+qycDNu+POr+ZdAd6O+72esT56aDt+2Nu&#10;L4ZdHww6P1Z4nXU6LJTz26JV26LVZUlao9nskSy95XKjVbhMrRYHnVYnEqf9Zvu9Jqe1Sov1WuvJ&#10;Qm5HPFEUS2rJ4HYU2MX50g01cW6mDF97Y19HI19X4yAv8/AA2yBPiytRHnHRnhfDnXxdDQLceEEu&#10;nLn+6iFxVl6EXWNqwHxj9rPJ3s+2pr6+vv5sZ/zd3fXHpzMLA3Xvny389uL05bri5ZLs1UrfrRHR&#10;7Unhb8/Wf3u+/MFez+udzk+P+l6uNb3d7nw6W/9kqv6uouL9udZ7itrxgghRpG1TjMNM5UVJqnt7&#10;kkt9tGVrkvOTWfHX10aGCi8k2VE3WtI/3ut7b7Hlk+2ed6sdL2eFn21KfjwZ+Ga355O15ncrovcX&#10;6p5PVTweK3k0UvJ4BHjZw+HS59P1b1davzjo/+yw/+1O97v9vg+P+l9t9Rx0F/ak+42WxOx1F+10&#10;Fx30V14fE92ebnm83HNvrn2rp2Sjq2int/REUX0yWHVrXHRzvP7WBAbHAz1ebHmz29+c7LXYnPV8&#10;te/5av+zlYEnS7IHc10P5jofL3bfmRbfmRI9Xmx7ONc2VBpTGWEvjvf9x8P9L47mlH7xc18dLf18&#10;c/uXW9tfHy+9Wh5abMjbaitfbCw4kFZfVdTfmWy+OS6+Pdl2PNRyOi67uzx/bX7pcG5FUtsuKm0W&#10;lrU01/VVV3ZXV/bWVHTXVnTVl3UgaijrElfLqos7Gqv76su7a4s7RGWdLVVdVVnl7lwjB22ajz7d&#10;X58WY8aIt9TLceHVhthUB1kJwx3EMW4tlzyaL7qDII52/Rsib14ZZFkWaJHnZ5LtaxTvqnfBEh9u&#10;r3HBAZcSRixMIeenYKHhK3NxNbmq1TmYd3xVMa6sEFeYiyvIwRUhUD4XV5mvXpVPKs+mlGdTy7NJ&#10;JZnqpakqxSm40gxcTb5GTSGpqoBaU8xrrHTsbr68u9yzOq1YmZmcm5hamVvY395aX17aXJzfW1vB&#10;3N7lA1ND8oGuzknF4NbSwvHe1s768s2rR7fOjkHYWl0clcsmR+RgiYW1GR+bHBxYGhvbWVi4dXSw&#10;Pjs90te1uzJ792RvfWpobbRfXJhVkXhxXFj+/uLYm1n5R9ODH0/0fTbe916P+HVf++PO5kfd7Sct&#10;jbutjZudzZNNNe1FaXJxubS+UJidMNstWh1oXeyqFaaG5gXbVUU5iy65Ncd6dMR7iqOdhGG27TEu&#10;kotubZFOrRGOrZH24hArcYBFb6SD/LJLV7B5e4CR4pLDesGFJ90FL/rLjqpjN/LDOwMEKbq4Ugtq&#10;npVmri21yI1VFSCoDLHJ87VIcTO57GwS52nTmJvQU1fSVJYraaxsrS+DhZy0Q9hSV1pXigWuQd7x&#10;ip4WcU1xaU5yh6gSofATg10gAEEWHMokjd2tdePyrglFNwiDPc297Q3y3pb+3mZJW11Xe31nay3w&#10;xvqSlsaKNnGVWFgGGjhMT44R1RXHXQoBKi/OyM2My8uK72iqKS/AItjUVxTASrI0Ly3pysX8rLSa&#10;itKyonx42yASMJcmeP9ByPv/HSIPCYHySsL+wxJWW/DcJKni9Ai4RH/HjqyLTXF+PSkBigz/6cLQ&#10;2YLQc0T+qgie7NjOrjdE8feViPzL3vxXsqI3gyVv5aX/CY5HhBD51315z7tzHksyH7Sn32lJuS7C&#10;Pt6f1iTslF8eTQ3sTw3uSg1pSgmpSw4dbiqZ7Kq/uTn79tHNL18//fLN67fPnt45vba+uDw1Njo4&#10;IBsbUkyMDI8Pj0yNjU8Oj44OKiaGxxUy+ejwmKSjq6amDu0K29bWlpQY7+po19RYv721dnK8v7W5&#10;evX0EPjC/HR3V3t7R7Osv2dicmR6ZnxoeGBqegxB5wP9vf2yntqaqrzc7MKCvOEh+fTUBLQ7PjYy&#10;Mw0jXToyPIj81sFsbnZyaXF2Y315f2/r0cO77718+vbN+x9/9ObJ4/uvX70AunXz7OhwFwWfGZ8Y&#10;npmdgBZB2NxanZ2bHB1TPHp87/6D29K+rta2JklXW3dPx8CgtFcqUQz1D0i7RxUDw4OyXkk7yFNj&#10;w9Dc2uri8tIC0OzM1NTk+OLCHMjT05Ojo8P9/X2zs9MnJ0cHB3vb25tAw8OKgoK8nJyslhbxwIBM&#10;oRhMTk5sbW3e2FhbXV2en59FoDyC7+FwZWUJaGtra3FxEfjh4eHR0dHJycne3t7GxgZodnd3kR5l&#10;7ezsHB8fg3ITyq+vwyHKAnss6/Do7PTqjWvXr56c7m7vrK+uAW1vbm2sr0Kf11aXtzbXge/ubB0e&#10;7M1NTfZ2dAxIuhQ9vWP9A+MKxcjAwEBPT6+ks6+7q6u9DXJXpmdmFcMd1XUbo5O9FTUW6kRTFUJH&#10;TnVPZdtwh/xk4+S9By8rc6vpOCZf3dCV7uiqbW2KY1nguLYEDJG31xA4qJu4k228qI5O6jZO6nYB&#10;un7R/MhQvRAvokcEI/iyflgyPzpRPwyFj0ex4zMMI4EQHJ9hEAE8nReeYxyD4shnGUTkKvd3xWTD&#10;mFT9cCAQcg0vZuhHpHGweDXJ7BCwj2cGXtT2Dqe6R+t4x+uH+GnYhpKdgzRsLup4ZAsiE9j+Kbzg&#10;PLNLwRr2vjiLYHW7RIZ/nnF0Lj8ygxOaww0vMIxOZ4YgRD6VEQQy8BxuBHKBR1A7QuSB8pSx40GJ&#10;XOMRZA/6YpPLQAivh4JQyblrPFgiUB5yQQlFQJPFDc/UD7tIdsvUv5DODoHOZHHDUvQCQUjjhGTy&#10;QrONI5I5gUDIOx65ycdzAhL0Ay/r+VxieEfquIdqOl2gOgdo2l0w8Dwe3uiuanO3cbEyM4+Pi/X3&#10;cs9OSy7KzCrOzY2JjgwLC02Iv5KdnuJhZ2uqzxEYGOhq05kMDoPO1dHma+sINGlm2gwHXZYrkWqD&#10;17TV0nMjaDuoU221lN7uqkRLTV0MIidrO2oz3YGoTMwAchH+TlfGkacwXOAQRa2BUngte4TIgzEI&#10;SoDeGW3rSmO56nI9dfQ9UCh5gjYW30aT7UxhOVBYThQmFneeSLOn0Z206LZkqhGGyKvSVQlcGsOe&#10;omuvoWmlTrWGerQ5GCQK7VKZHmhnV+XerX86wiOQFDNgOuvwPKlsdyLdCfQMAyz2/V8FsW8JGMzK&#10;8qDSXYDQD4RDBsedSreh0c3VyUwLG1cLawdjM0t7RwdYicOaV1dbB0ibosVksDBHTGVAGFiVw0oS&#10;ZLT6hvUvCCghtAc46JGxcumMJVDC+hpxsIFVPKpET+laB6tR0KO1NqoQslBtIKNWIKFqQalc+1MR&#10;UA7dgTU1GEMlyB6W7WAGxmAOC3ZYqsOaFWVBAktIkAf20BwIoAR7lM5laAJbIyvhe2iFSqVAixRl&#10;yBoymQgGqD/K3wg9oWlRtXW0dOk6DFj2ogD8IOnrsy0tzc0trOCs8owtGGyBBoWDwzMJmoZ4TRMi&#10;zZxAtVCnmOGpVmQde6KWrQrRVJUkIOlYkrUEaiSOipo2TgWLWoNT+Rsir0LEosQR6HhNHlHLBE8T&#10;UOjWBC1zHNFQlWikRjJWIRgAaVCMVYl8qIpEt6ex3Ol8fxITC+xOZLmr6TqoatsR9Jw1WW4UpisF&#10;CyvvAWMYge9A50GZYNiAjEY+jCKUBQMJZCXK78Mw9EPIuzbXC4jG8VBu+urxnxB5LIvnpW3oS4K7&#10;j+mipe/O4HsZCPyMzHzMzD0FAgeBibWluYW1hYmlKdfCWM/MmGnI09PnMAz5HOB8AzYI1lam6WmJ&#10;Uml7Q0NFfn5qVlZCSIhHZuaVwf7W9tbq9o7ajs66nt5GaR88rdqxwDUKSVtLtbODOZetZSHQBxIY&#10;Mm0tDbfWZmW9rWEh3pcuBTc3V/XJmru6hX2yJmlfY68U85RHcLykqwYh8r1SUW93g6StVlxXUl+R&#10;V1eO7ccDr1J15fnwNoV85OvLc0RVuUBtoqKRfvHYYMu4vHV0oHlmVAJyc0NRTVmGsDq/oSqvvroA&#10;0X9C5EsK0l0czN1drP19nIF7uduFhfjmZadUVRU1NdXU1pZWVBQUFmamp8f/GUfehE/n6VH0aOpc&#10;hiZLm+hgY2JtbkDSwDF1SV7uDqFBGPgeHuIdEeoDBPKFIM/QQA/EMcz9bwA3AuX9PJ0Dfdz8vZ0C&#10;fV0CfZ38vR3+wuWx+O8hgT6GPBaFTIQ3QzweD7cQ38ggMDggNz8nISnezdtd35Crw9TFUwiqyqg1&#10;fzp3/AXKW1mao51moSrUJehbVJgfdqgMmwPdAEJu+9Crc1941EPoHhAIgV5OkIXwd+BBSsd5P3d7&#10;kKH/3m4YHO/lbO3haB0W5LO3uXzt2sH1a8dz85Oe3m66DB1DQ0M7Ozt3JzcvN3d3Vzc3V2dXRwdH&#10;WxtbSwtrczMbMzNbc3MsfI2ZmY2FuYXAxIjH5bFZ537x5/g7cD2GLlOPDgJLGVb+3Ib/V1h5kEF5&#10;7h0PHOnBHsoChyykMTI0MDUytEIBvFnYDo0YoEanG3DYAkM+1MTl6LP0mDCzoGkLTT0UEvncOx4m&#10;HOAwVcF8ClxZDQa5QoLp9RxMh2kXZi4QzJQJzOCEQELA63nC8Ell+ntB0IO9vjI4CQLWoQ/KaRnz&#10;koa5G0YFXHSwtLKyAksTExPgUAMUBH6ekJJO1yNokJWEJxDVlBu7wvoDVhVYTBeSKpmhoWmgTjBV&#10;w0mSwz/bHn632PrdQc+/3Rj69aT/j9PBX48G/nk2jELToGjy/zob+9fZyD+uDv1+MvDbcT+Y/XA4&#10;8Pu18W92ZR8utr8cq9+pjZ9I998ouriceWExKXg5LnD1ctBaTMBGTPBWZNBKiM+Ul/O0t8uEt/Og&#10;s3WrhVGTpWGLvXmTs2W9k1m1k2m5k6DY2aTIxaTc17oz3n+y5MpEycVVYcpBd/G6OOewt2KuIXOs&#10;InWwKKkt9WKmr4sFWZ2rhjPS0dTCqzDpNE0KAcMRVbA7A7hyWxAVdXVVPB7zHycQCMp7BXMnh4R9&#10;llBXhylfHTRquAsX/MLCfIsLU0oKkyoK4yvy4zJiA6N9bOOCXWL8nYLcLMJ97DycBBamBiYCvqmp&#10;iaWlpYW5jZGhKY8Hl5VvbGxsbm4KZ53FphsZ8U1MjNCFgCsF1w5Gi6mpKRQBDQwVuOjwzIPW4QaH&#10;LBhFMCohC/Rw6VVVVSEXnnlwuUGDLjH61gIaKI6GB3DQQOXwizQ0sE0C4AeCAQwYJR6OBZNBX+Ah&#10;wSFYggBm0C4cwnCCtwGlIZagBliXolzIQo9tEEgkeKvAgsiDgALXgB6GN1QFNlAQugoaKAUcbcGq&#10;TsTi0YMB3C9w+1Apmjx97DzALaBJIWlrkkjqKsHenmNSaXZiAo/F0KVRBIZGhlwe3N/wKslhG3A4&#10;XIYeSwteiqhkdTz2sQGuG+oVVYtGVkaQJ5JJ557yYAmTBXKTh5kCxasBgizoKjStfJXBXkqw+4iI&#10;x7qhfHsgqqsBoa8yejo0hjaVAa8z0HM4OaqqOvDiQiQiXB7mCgTNA4ENguNBr0elMGkYsbQ0mTo0&#10;Fh3bYQKmEXgZwja2hctLImuqYLFr6DicvS5+rCT2qCXjvrTkVlv2DXHajcaUa8Kks4bE/ZrYo/r4&#10;a+Lks8b4o5ro6w2XHrcnAD3tSX/Ulfq4O+1pb8aTroznvdmvBgo+kBe96Mm9LU46rIxazQuaSfWe&#10;TfWbTPSSRjgMJwb1XfLpinaXpwSLwhzqIt1EqZEuhgyi8hmBUyPiVEmqWMgaDTJODYsgT9KAMwx3&#10;AUwrmqpqNHU1qjqOoNwMGW4V+AlQEDrPUMGZknEt6W53htOejMXd6r9wTx561uF6s8v1TpfbaZPN&#10;VZHdjSaHG42ON0QOZ/U2V+sszxosrgnNrzVa3BBboXjxTyQOT7scgZ51Oz2R2H0w6HGv3eZpr/NT&#10;qdsHw/6b5Zy+GNxALF6eQB6MJ8li8f1XCIpEynw+Z19kfSSyOW60vtZie6PN/nqz9c1W21vtttfE&#10;VqcibP/Y4wbzg1plWPlao4N6kyOh6X6DiXJnV9LgZdxZPfejIZd3SjD9o0Grd/0Ynv6BzOLtgNXn&#10;Y05fjjl/O+X+zaTLd5MumIP8qP0fCx7fjNg8adAG/vuc9z+X/X+ewaDwH2fcvxi2e9bO/1iOhaGH&#10;4giX/2jYAejNoM2LHtN7zbzHHcZ3xdwbDcw7Tey7Ys7dFv3HEsNnXcYvegSv+0zfDlhAHz6WW3+q&#10;9Nb/dNj6U6WDPELkgb6fxOi7Mdvf5ly/HbX5Qm7+RKz7rzWff654fzvm8LZH8LHM4n2JwX2h1vUa&#10;4kEpbrsAt1eqclxNuVqnfVvMftpl+lJq+bjT5FGH8Xt9VhiXWXwz7/3bZuh3i75fzrijCPIfjToC&#10;vZbbvZRhrvT3OkxviI1uiPmntayjKsZRLfu4nntUyz9qMDoVm15tFpy1mjzow3zk7/dZvBhyQN7x&#10;H056vJt0fTvh8v6o88sRlxfDbvf7XZ4M+RyIredKDWqDcAMp9OFM9mCq7kQeZ7ncaKGct9Nsdiyx&#10;3RNb7zfb7zbab9TZbNbbzpUZSRLJzfHE9gw9UapBeaJ5hBvD2ZjqZ8f3ttP3sGV7Oxu423Pc7Lnu&#10;Tlw7S117S11zPsHOmFSSErAgq55ozekui1nszBurSbjaX//B+vAvD3d/fXb475/e+8fb62fTHY83&#10;FZ+czT1e7rk/135nuvHaeN2uouin91a+vDfx5lD6alvy6VH/2x3Jq7X2dxuSpzPCO4qKu0O1x5Li&#10;lboUcbRT7QXLmcqLu+1ZrVccJEmubYlO0nSvl8stb9Y6QagNM11rTHwx2/R2reP1YsuXe9JPNzq/&#10;P+j7YV/644nsh2v9P95RvFoR3RsrebXU+OM1xXen8h/Ohv5xb/aHa6P/erSEoflr7Q/mmg4GigeL&#10;wztTvWeqrzybb3u5IrkzJbo+1vBwof3xiuTZmvTBcueurBRoX1Z2LK84Giy/NdEANk/mW6+NVD1d&#10;brsz1XAgK6mJtn8w2/5ite/FSv8XZ4s/3N18b0P+bEV6d7rtxrgQioD9WktWb1ZQVZjdQn3mHw/2&#10;Pt6d/up4+R8PjpRw/A7QNycr1wfE8zXZWy1lO21lp321z+a6vjic+O76/BfHUy/XFXen+55uzt1e&#10;nH28u3s0uyIqrO6saRNXtddX9dRVSIWVvU1VUmF5d2N5t7iyt75UUl/aJSzvEYGysreuTFJf1iGq&#10;7Gqp6kj0DzNWx7vq6fpxdS9Zcq9YMjMduQ3hjqV+psJIx7ZYL6D2yz7N0R5NEa5imM1CnBvD3Cr9&#10;rUt8TCuCrYv8TdM8uKne3BgHaoA5LswRFx+oUZCEwesFabiqAtXqPNWafLWKQlxNhUphLq4oT6Uk&#10;X6MoR7UsD3OQr8kjiYoZoiJOaapmSQa5NJNQlYXPvITLTcBV5qhX5JBrCtiF6QYtNSHD3aXLk/1b&#10;C3ML4xNNdQ0LU1NH+1srizO7q8vby4sHG2vI+X1EJp0aVSzNTh7vbd06O756uHt2tHfj9PDa8b6w&#10;pmJucnRzcX5hYmxhbHR1eurG3t7x+vrNw/2VqYnpof6T7ZW95dmzraXjpSlxYVZ9RsL+gOS96f4v&#10;F4c/Ge3+ZKjjS3nHJ73iD7uaXjbXvdfR9ELa9nSg+6hNNFNTNFZTMNpQNCGuKo6P6qwqmJO2rA62&#10;L8uaquKDCyJc8kNsRXGebYk+oiiHlosu7ZfdGoKtxOGO7TFuLZGOTWF24hCb5kBLoZdBX5TdQqb/&#10;SW3c7ebUZ70FX821POstOqyIvd2UMX7RtcJau9KdXRckaAqzaYx0yHYzvGLDvmTHK4r06a/KH26p&#10;gatbW5DR1lDe3dogk4h72oT1ZbndzbXtwooBSRMIg11iFLJG2tYw1t85LG0b6WuXdzfLOkSjsg4Q&#10;+jpFI3KJor9d1iMGjoTBvta+7qbujgZEHS01KJQ88KaG0mZRORCs9IBnpl7KTo8tLUzLSrtcUZLZ&#10;VFtalp+uDHtaXF6QUQFLu6S43IyUhppKSVuzs5ODmioO3lv+XEb97xLC6HHKOIfnBIfwwgPPR3iA&#10;mjBIpXHBDfGBLXG+srTgocyA4UzfxZKIxdLQzcqIo8bYgxpsZ9cbjQl3mpNvNyY/7sh+0ZP3ZrD0&#10;lazwgwHMHf7tQOG7waKPFCUfD2EAPWiAv+kveN2XB0/5J11ZDzsy7rTAe0LCcc2VG6K0nbIrc3mR&#10;w5lhXYn+TXE+wsRAYVJwdUKQpDhprKl0Udp0a3X2y2f3f373+vP3nj+4dWt6ckou658aw5ziZ8an&#10;RwaHh/oVwwNDIE+OTw3JhxWD8qqKyuYmcVtrc1LiFYEJv7SkoCA/u7qqrL6uqq62UiSsbWsXNzbV&#10;N7eIJqdGh4YHeqWSgUHpoLxvYX56ZHhwaXFW2iupranKykzPzclCgc43N9bmZqdnZ6ZQ8PeZ6XEF&#10;tmvr8MT46OjIkKyvF2igv08+2L+4MLezvbm7s/Xey+e//PzjD99/+923X//04/dffvHZV19/9t77&#10;z54+e/jBm/eev3j88r2nn3/x8avXL1ZWF7p7OiRdbf0DvSBAf0CQ9nUN9vUo+qWyHgnykZ8eH9nf&#10;21pewiD49bWVabjRpiagV1OT4zMzUxMTY3L5wNTUxNbWxsLC3Pz8LBIqK8tTUpJaWsRtbS0ymTQ/&#10;P7e9vXVvb2dxcR4IBb1ZX19FGP3a2trm5ubu7i6C1/f399Hh4eEhCEdHRwcHB6CEhDB3SJALCTQb&#10;GxtwuL29vbq6Chxq2N7c2lVGsAGOaHN9Y3lxaWV5EQh+xZYyxjxwILmsT9HXN9DTM9jVPT4wOCzt&#10;k0ulo4ODkrbWrvY2yJV1dYFyRNLTUytc6h+quJxgo07y0GKN1XfJaiXSpt4bBzcf3XicHJ2qp8o2&#10;IQrsqda2RBMBjm2K07cjWrlqOjjgzZ3wph40ew+ao52alTPRMcogIoYf46LmEqYXelk/IokfncqP&#10;SWCFJHFCMvjhyeyQNG4YUKr+hUx+ZJ7gUpZhVBIrONsoGrnJp3BCsejwSlw+xzAqjRuRoBecwgnL&#10;MIhC0HwmVKgUklih8cxA5CB/Wc8/iOgURnMLp7r5q1unGYWlG4dfYfml8EMvUJy8ceb+qpZ+KhZJ&#10;7KBC00uFJhcx+FsvKIcbnqjtl8EKBZ6sG4CweDgEXmR8qUQQiyD1UtMrxSaXs5WO8whqB0sgyEW+&#10;88hBHnKhbJYysjyC4xFeX2YWB1lQJygxQT8smxeRzAi4RHGP1/bJ4oZl6l9AzvLZ/IgMbkgaLyTT&#10;MCxeDwsfn8wNAp5qEBKrDFwDPJEbdFHPO5BoBxSq4xxh4HUystnf0O3v4uPh4hp7+aImQd3azCQj&#10;KSk8JDgo0D8hIS4jPTk9OcHV2sqMq2/CN1C6D9L1GDwtGo9E5unQrWm6djS6E1XXmcZwJ9Kw4O9U&#10;DHa30+V6aum5kbQc1MnWaiQrijKgvDrVlsJwQXAkcAR8k+nOCG1EUDgcYuikcmdXgrYDXgtzh0eO&#10;7TSWKxAIcIgFn6Er7ZVx5DGuh22Vibnka9tTtCyJFD5OjYFT0cFTDCk6NhgcT7HQ0LLGK/d3hfqh&#10;AwiORz7yIMAh6KFvGNCv50rjuFHZriSGIwjQQwwwVbrJQyuQCz0HGcrSWJ5AIFAYbpivPcedyrDX&#10;1LUkaRnSGLCItzYxs7a2dxKYmmPxZVmwDmXpaGrratMRIg9ralj6ggAJFqGwGAcB1pIogQZlwZoX&#10;aZRwNpZg1Yl85uApA8tPOIRcWI1CAnuE8kMWWtuiVT8kaA5klEBGCYorS4EIzdGgKLKE4lAWrceh&#10;k1CEqvy/doSYgxKBDNAuyNAolAINJCgLehCwRb6ye5ALNspERig8ak7ZQQIIULmyOez/zrW1oedU&#10;AoEElcAPAUv4fdArHk/f1tbWwsLKRGBhYGTFYJuSqXwi1YisZaZKNKLoWGHxarStCTRLFaIpXGsS&#10;3V6FYo4j8DG3d22BOpmNU6Vh+DuGwmuo4uBRi8cQeZwGTk2TQGHhNXkqRK66prEG1URdU6BCMlIh&#10;GKqRMB95LHANXl+DYkzUtqDoOcLwpnE8iHpuFLYnAQY80wWv54xnOJD1XECPYsvA4ASCoQKDCkaL&#10;jr6Xcshh33WAgxIGEk0ZFglsQAkCKFlGATDMYASCPQiQBaXObxn0DyXYjaPvSYQ7wgDbBpbEdCfo&#10;OkJZjpGfkXmgmYWvqbmbtbU7DD4zYyN7G+BMPk+bz2fyDFhm5kYCUz5XX09gYuDn69Hd1dbcXJeR&#10;kdDYUD4/Mxwa7B4Z7iNqKO7va+6U1Dc1V/QPtMr6W4D6ZM1yeadEIoyO9GPo4u2sjIBMDTkmBixJ&#10;q2hncyE5ITogwKW2trCnt7FX2tTd06Dc3BXb0BU5y/+dECLf0lDWUJlfW5ZTW5an9JHPF1UXimuK&#10;W+pK68tz6suzmmry2xuLFVLR9Ej7hKIF+Li8dVjW1CEury7NrCvPBfu6qvyailxhbVF9dYGooaRJ&#10;VFZbnSduLM9Mu+Jkb+br5ejpZuvtAdw+LMw/Nze1srJQJKqqqyurqioqLspNTYnPzEguLcnHGXK1&#10;jThahmyaIVubqUUw4tFZdDJRHScwZAYHeIYGeQf4OAf6Yng6UJCfKxwC+Xs7+XjY+3lhcWAQ3h2k&#10;DAvj7+Hg4+7o7+Xi6+mgLOgEdCHIHSgkwD0s2Cs0yNfC1FBHm4Y59hIIMNYNDLgBQf45ednxiXEe&#10;vp58gaEui34etebPV0kcDouIraJqZmoS6IMFwEHfBhBHPvthypA16MNARJBXuDKQDnCEzkMuEBLA&#10;ADqMsHjg0HM4BGP0W/w8nQO8Xf8KXOMS7OexuTJ39+7Z2bUjeN1z83Bl67P4fL6dnZ2vh4+nq5uX&#10;h6eHu6ubk6OjrY2dlaWNhTkGxCvJSiAwNzFWRowxwHzk9dkcNhMh6QhMR7g88ouHQ5ARHH8OyiOP&#10;eBDgEBHKAiWU0oeZlcOCXGMj/jkJDPnGXOXuq0rvVx6bZWzAAyU0rnTKx2KAo5kO5jhsoiRjYS6Q&#10;gzzikMtkMmH+QiApR+nbzmaz4WJBglzQQ+LxeObKZITt+YmFegczhKIi9ByKQD3Az1F4qOo8FxlA&#10;bTBLwiQICwCY2aFXCEWF+i2UG8ZCgkpQH+C0Q1tQHBLyxycSyarKaOpYeBZ1VXUNpY88DBcVNTJJ&#10;i6BKIuLUDSlUAV7VURP3YLzz5Vzbr9dGfr0m/+FQ9vtVxR9nQ7+fyH/Y7fvX2Ri2p+ufLvPyf1yV&#10;Y4j8ieyXY9kXm13f7g98tdX3dr71hiRvIN6t0V8gv+Q2HO0+ddF7LfHCQWr0YWL0QVzk0eXI/Ziw&#10;vegLuzEXdi+Hb166sBgRNBcVNBsTOhodJA31bPFzrPeyqfe3h1V3c6Rnb1LwaMHFqbLLy/Upe53F&#10;8/Vpez2Va21lvblXWtMu1cRFONKpphQCn0Kga6jSSQQdKlwwDfi1cGfAGgr4n6SmoqGhBucNj8er&#10;Kve2hZOp9IoChvk6gY26Gs7GRpCZGZ+TdSUn81J5QUJx1sWUGN9oH9srQc6RPvZBbhaRfg4eTmZm&#10;JlxjEwOBwBjOP4xlE2NzQ0NjIDjh5uamxsaGbA4DRhKMC/S9BC4iuoIwYGAYQCGwhAcYXFlQwgWF&#10;PkDH4PKhXOBwQeESw60Nww/KKicBA7jQkAXXFCoEAZQggyVUBT8NfhfYQz1QBDgUhwQDGMYM5EIC&#10;AZoDAQwgQRYa3qABezghyAZ1BnUMEjyZ4XUCHsB6eix47MJjGDgowQAe8GAMAlQCRaA26IOaBjYv&#10;qROxpsFMiwpVUIHgroEbDiqE+1GLpknSUHe2sx7tk+UkJRrBMGfomJsIBIZGcHdyOXw9Bgd+tJa2&#10;LoojTyQT4CqpK+dDSPCaQaKQlVnwB3OWB1lLR1uXQQfhPFiN0q0fqwFOIHrvgYTOOV5DDYtXQybC&#10;JEMh4DVUcMhNnkrC6ymj1mgpN3clqanBGxa8cYAGucajGQP4uac8S1eLo0MDYmtTmTpUpq4WEDZ9&#10;0Rk8fS68MunpYP9ro0PAU1VxmsrwNfZauGVRznZT1oEo7VZLxrX6eFioP2hPvy/JPhUl7dVdOW6I&#10;u9uW8rgz7UlbwsuulIftCfc7kh53pT7rzXjak/68N/v1QMEHg4WfjFbBqv5xZ85J9eW13JClrODl&#10;7NDZ9ODJ9AvDKSED8f7tMW6d8f5N8YFX3Cy0cNhuunC9cNiurlg4XIKKmibmFK9CIMGZVdFQUyep&#10;aWipE7XV8Zqq8DaEw4OtOowoDHdgUAkG2kQaDsfC4QKNcLfGs4/7o497Aq92uV+TON5st7vVYvOg&#10;3fW2yOF6g+OtRpdbYtdTod2R0PJYZHHWZHmz+c8dXB912P2NbB5KbJ/2Oj+Q2D/ucbnTaT+Wgh+M&#10;UxmII8gTyAiUBz6QQB5J054r5OzUmO3VmZ00WmJu8s3Wt9vt70ocbrXb3mixuSa2OhGaHdaZHNQa&#10;Y7i8Mpr8bp3RSilrLocmi8Gt5ZE/H/d8I7N63Wv2f4fIfzft9vWE848zrt9POP0y4/L9uP0H7fpv&#10;ugx+nfP4bd77+wkXoO8mXb4Ytnuvy+RNH1b2Tb/lRwrbT0cwOP4clH/YZvi82+xJp8mDVv6jdv6D&#10;Vt5tMeteq/5TidGLHsEHMrN3g5Yfy60/Udh8ptxjFvORVzrIfzXh8M24MnDNhB0GyoM8Yv3TlOP7&#10;7eyP+03+tebzw5Tjl0M2H3QZv5YYPWpi3KgiXq3UOCxT2S/BHVfhT2o0bzbq3WvlPuowftZt9rTL&#10;9IlE8LzX9LHE6FPo/JKfkny/mcd85IE+HnP6cMTh1aDtS5nNU6nNvQ7Ta2LDsybeSQ3zsJJ+WMM6&#10;qeMe1nIP6w1PxaZnLaY3OszuS62AHsgs/3SQH3N9N+H+Ztz57QS2s+vrCY/nw253+5zuD3isVJvI&#10;M3TFEWq9cdr9SYzxXN5EHne2kLdZa7YrtjjusNkTW++JbXdEdgiRX6gwHc5lNseqixOozen67QVO&#10;hZctzRk4QxrOnKUa6Moz52qY8wmWJmRbc1qAl8Df3TDMx8zHVu+r5wevz2bfXJu6u9K10Ve83Jm7&#10;0JZ7Mir8f31664dHG7+92Hu1P/w/Pry+J6t8tNT1fKP3/kLLwVDZ8XjF3mjJN0+nP7s9+nKz89MT&#10;+Renio/2pZi7+lbXo8n6Z7ONx91F640ZQzkRLZddKwKxqOU3Bip327OOunMeT9WfSvMny8Kv9Rfd&#10;G62qDDZKc9DsSXE77c6+2pPzZKzi/em6304H/j9PF74/7PnXo8kfbsv/64v5Lw67f7k58s/7U7/c&#10;HPv11vhn270fbXY9mxZd6y++2l/ak+nbnxfybLH9033Fd9em/u3pxmdHw89XJU+WO55vdD9carsz&#10;33p9WrgrK746WnN9rO5stOpYUXZnquHepOj5Usf7a5Lbk/Uv1yWSTD9pbuiXZzPPlvo+2p/44+nh&#10;//HhnR/urt+aaL4/1/50SfJwRrzRljFcEinNDq6NdDjsqfpoZ+Kjnak/7h/+8+Hxf31yFcHxXx4u&#10;HkhqpitS10W5j8ZaPliSfrwx8O3x2DfHY9+eTf7yYP3Tk5k7s9J7y6NnM8OPdjYOZmbbyqraKhtb&#10;aiTC8m6JUCEq62os726tkVXntzRXSUWl3RgiX9ErrOxpqOgGElV1g3FHuciBqW9F1fQ3YAfzdeNt&#10;uXkepiU+plVB1g0RDk3RruIYt/bLPm2XvJuj3MWRbm1RXvWBDnVBjrXB9iU+5gW+ghw/40RX+mUn&#10;rWArlWBbXKyfRl48rSxLszQbV1OkXpOvUVdCqK9QLy/BFeThCvPUCrLw5QWalXn4klRcf6Ngssu9&#10;q9pGmMevyNApTSMVJeFK03AlaSrpl3GFaZTKPKOmCt9pecXKhHR5YmRjdnGoV9YhFitjc8t3NuZX&#10;Z6dmRoZWZ6f31lY2F+eH+3oh6/a1k7OjvesnByf729eO929ePQJBKmk73Nk43t4cH+wf6uluratd&#10;n57empubHx1WdEt2V+av7m6cbq1c31m5u7c22dVSnhCz19/53nT/xxO9n09IPxuRvN9W/biu8E1L&#10;9SfdTR/3NH3Q0/Skq+mORHTWLVxtLB0tzxprKFWIqlIu+I93imf72mZ6xJtj3cNNRYUx7okehmUR&#10;DsJYd/Fl96YYF2G4Q1OUC1DrJY/GcEdhkE1ToFVvpMNGcfRZffLznqJX/aVvFZW/rnf/tNK1XRSx&#10;VxzzpDVPEe1U521Y6MKu8Tcr9zEt97cq9LVsTb6w0lk72VLVU5UvFVYOtAl7mxskzXWd4vrm+vLm&#10;2jJZh6hLXAO8s7EK+cWDLGmq7mmpG5A0oZA1o7IO0A92iYdlGATf1V4P1NfdNNjX2t/bLO1q7OkU&#10;drbWtomrOlpqWhorGutLxMKypoZSUEra6kAPMihTE6PSk2NKC9MKc5NgEdhUW1qck4Ic5KuKs4GL&#10;G6pqyouL83MaairzsjLJJAI84OC9AltG/e/SOSKPQHkkKAlHwGM4gYsZOz/GuyU9rPmKjzQlUJHh&#10;P5rtj+3sWnphszJiv+HiYW3MUd3F68I4eNDfaUp5Ksl92Zv/Vl72Slb4ZhDziH83WPShvPjjodJP&#10;hssQKH+OyCMf+XNE/qQ27qgqbrvs0mJhzFhWWF9qUF/mhcHCS/KS2O6cqKbEgNorvsKEoOa0aFl5&#10;5v5wz+trR1+/e/PPX355ePv21MiIoq9/enR8anRyZHBY3jeokMmHFSPDiqGpicnBAVl1VcWQYjA7&#10;K83K0rS6qqwgPxvkzIyUosLcK7ExCYmxa+tL4xPDjU31be3ijs6W9o7m4ZHBqcnRpcXZxYWZjvbm&#10;+rqa/LwcoJXlRbQBKfCF+dnpqbGR4UG0U2uftAfFYZ+ZngSukA90STr6ZVLox9jo8OHB3qv3X378&#10;0buvv/ri559++OH7b3/48Zs//vHLP/756+9//Pzb7z/967/88fkXHy8uzXZ1tzcIa0SNdX2y7tEx&#10;hWKoX66QTUyODCn6ZyZGZT2SXkm7ol+6sbK4u7Oxsb6MAq+Pj41AK9A01vr05MTEmFTaMzMzdXCw&#10;t7GxBppJJVLf1taSl5dTUlJUW1stEjWUlhb3wX29OA82YDA+PgqWq6vLOztbe3s7BwcHx8fHV69e&#10;3VCGpoFDEFZXV3d2dvb29o6OjiAX0snJCRJAc3h4CDbr6+tbW1vbfyUoC3xXGUF+bWV1ZWkZbesK&#10;8vLi0vLSwuTE2Nbm+vHRwY3rZ3Ci5IP9cN5GFfJxhWJ8YHBKMTTWPzDSJxuTy5GPPOQOyWSTcsVw&#10;Z7dMKJ7tlMbYuVjiNBJtXWea+noq2+bks9f3b5xunpowzJg4joGakQPNxl7TzAjHNFflOVPtnUi2&#10;7lQ7e1WBE9HaCidwItg5Ex2jjS4G6ga6qbkmGl9JF8TFccKSORFZxhjgnsQOwiK/KxH5dF54hkEE&#10;0J/h4LlhyFMeg+w5oen6FzJ54blG0SmcsCRWaIZBVJZhDMjJ7AuZ/GiQE5khoIzTC4jUdL/E8Itj&#10;B0XpeAcQ7P3VrRP0A9OMwuLY/skGIZFabgEaNm44Y39Vy2RuUI5JdLZxVKEJtrFqml5QCj0gHepR&#10;buKKkHQg5A6PEHmEvxebXIbD8zA154RsIBfMgCPA/e/O9cigwiIBlAjBB4Msbng2L6LY9DJ0I5bq&#10;eUHVLk7LO5UZlMYKzjWKyjOOzOBfSOYExup6xTK8E9j+iZyATONw+DmX9XyA4NchRD6IZB+q4+ys&#10;YVIelS3Mqgp08a0uLa+trFDH4XzcXcoKCvDwok7QiIuLTUyILcjJtOTzDPXoJnwuLLI0yVpUTVhj&#10;GmpSDZGPPNvAh8P3p3N8aAx3kq6T0sndmc7zIms7krQcUOwaLT03Kt1FTdNGnWpL1HGksdw5JkEI&#10;ZyRoO1CY2JaYCL7UUvoUgwx6IDL9Twd5inJz13MCjaauK9SPhRBRRq0h0jH4HjQaZEt1okBNQx+n&#10;oovDaasReWQMpbUh0Kzx2jYaNOiDNfQTmtbl+iq94zEsHgSEyEPfMGSf7qyl767NxTzlNVkuWJwQ&#10;NhavBvqGbBB+qqkH3ANqgKo0GZ6Yuz3LQ5fjxuS5arOsydp8KoNvYu7A5BiZWtg6OLqyWTxNMpVO&#10;0wWupXTkgsXs+RISNLCYBRktqGGpCxq0xoRDyIIVMSx1YW0OGsgFJSyWQUALaigFa1JIqBRaF4MS&#10;ssAMlJDgEBpFCQ7BABIUgUMEfAOnYhFYsVJgoNRjYDpwJfJOAx1wWK1Du6jgOSKP6jzvEmigHjhE&#10;ZUEGPfzV1YUeUkkkWMsTkUwk4uG3gBmDwYT6kSc+/Eb4CVAnCAh3MjYWKKMAWXF4Am2GEZHG1yDz&#10;8ZommF882RSvaUrRsSLr2OCpFmpUS3WaFUHHlsywU9c0ptDNyVomqkSmijoVp0rAqWBwlRKl0VBR&#10;xdatoMeTmXhNngbZAE81wtMEGlRTVbIx8pFXIxmqEAxwGhycOhtaoek5YN+HOB40rg+Z40liu5E5&#10;7mR9VxLHhcJx18KCzHjTONiWAzCe0dcdBMcDByUMITTykQBKNOyxf7lQBkRSjnnsyxbcBWAGReBm&#10;YRr6IzO2caAe34/EcKZyPYksVwLDlaR0yQeCGrgm/gbG3gJzLysbb3Nze4GxqamRgZkJ19rCyMSY&#10;x9DT0ufqYSEDWLq+Pu7VVaXdXW1NTTWeno5J8TEfv3tRUZZlZ2OYkXZR0oFt69rcWqUMCt+ESKGQ&#10;yGSteTkJLD2SpSkXyNHGTMBnX4oMOT7YLC/J9vFxysiI7evDEPzuHlH/QHNPr1DSVYO845GzfK+0&#10;QdonlEkbuzvqW4XlDZX59RV58PqEvOObaotFlQXi2qL68iwMka/FfOTlvfWTQ63j8uap4baxwZah&#10;vsb2porq0szashwM0K/M+zsiL24sb6grBJ6WfMnO2tjTzdbN2crTzd7bwzEqKjg3N7W6ulgkqqqt&#10;LUWIfFpqQlZmSklxHo7H1hTwdM0N9UwN6AZMTTaDRNLAkfE4BxuTUCzIjLOvl6Oft9OfBLKSkAs8&#10;guaxQw+H/yAvl0A/d8gK8nMN8sNA+dBAt5AA1wtBnqAJDvC2tjDR1dFSU8VhEcx1dHg8/cBA/6yc&#10;zCvxsb7+PqbmAgaTDi+EytdEDJHHQEYsEgmGyxsZGvi4O4YGeigrd0V++sCD/d2gP9AZhK2H+rkB&#10;gYAwevTBACHv54cgAAczEIDAEimh/wHerp5ONgGezn7ujn6ezivzk7dunRwe7cwtTEdEhVvCsDIy&#10;srS09HL1dHd28fX28fbycHdzcXZycLKzReFrrMxMgSwEWBAlgSHm2G6gjPzOUYZ953E5bKV3PBYO&#10;7S8HeRDgSQO5CH8HGyiFotYYG/Hhh4MSDKASZIPqBIJcM1MTIDAGma/PAeLoMehaNKauDhZZ3hiL&#10;YI2847HpUJnQ/AWJivaBRPFqlPAoTEBsZXwYELhKbJ/JZkGHEBoIZSHLQOkXb6Lc1RMEBK9DQtA5&#10;HAKHQ4TII9gdZmdUCrJAA3pkCTYwb6LOwISIAFNQIgd8aAI6AFMhGENxOPOQQAANDB7sg41ySaGm&#10;ogoPbzIFTyRraBDwaurYBIdXIdA0yNo4FWtdmiUZF2nGer4g/fpw6MerQ79eG/nj5vjPJ4rfT4d/&#10;2u/7/UT+2+HAb4cyoN+PZb+f9gP9ctz306H0m13p17uyT9e7P17u/Hih85m89liUvl0au5YTtZEZ&#10;eZQXd6so5V5h+sPCjBelue+V57+uLXlemf+oNPtOUfpZbtJ+5pWVpOjRi4GD0QHtIW7iIOeOKO/e&#10;uIDexKCB9PCxgoszFfErosyFhvTVloLl1pKB8tTO/MTi6MAAuCFxOEMygUcmM8lkPU0qUVUVr6Gm&#10;gW3dit0MwM8FpZs8lmB2xyZ4pUc5unfQjQPnyIDPjo+Pzki7lJt5pSw/PjclPD7cI9rHNjbQKczT&#10;Bu3s6uaA+cgLTA1NTU0sICkReT4fRpURnH9jY0xv/Oc/LWAXGl1uuBZwvWBEwdiADLhAwOFCn48x&#10;dH3hQQ4l4XlmZ+cAAgwJuILQZ1gWwjMSBh6MK6gHCqLRgj5Hwx8oi00EfyHyIKDaYJzAUhPGDBo2&#10;UAkIoAeO9CBDAhkh8mADAqoE65by7QEeuujRrvQdx7oB4w1rW/n+AT1XPsJB0ITSGlATXkODhL2m&#10;YE3gCXDvoIhPYAmnAnts63OpJLIBi7U4MR0VFGxqyOOx9QwNsBuQzeTC7a7H4LBYHG0dOlkT29sd&#10;hilcIbiCqLdEWEOTiJo0qtIDAMPiEYe7D+xBCQIKZQNKEOBcwd0EZxK4Hp1BJpJgaiXBb9VQwz4P&#10;UMjwgksh4LGv8Ko4hjYVfiQQQuQRNA9cB+44JRaPHOThEGTsn2zo2vq6Wvp0KpuuxdKF+QRD5GHW&#10;AoKJiAvTlrYy6A2Vpo3XoKmqUnA4HknVk68zUp66Lc693pp1ry3tTlPig7bkm43x15oSbrWl32xN&#10;u9OedluceK0m8kl78sP2lPttyRhAL0kH/qIn9+1A8dv+kvekRS+6i27DvVYUtZgeNJ8atJQZvpof&#10;M5FxQZEUNJAS1BztURfjJU6NMqbgdFSx0PAw8rE3GxXs+xz8Opq6GgWvSiCrqZJU4Y4gqRO11Mna&#10;6kSqijLSPA5HpWrAWVBXhruB+UJbHc/XJJpQcSZk3Kgw7O5M1i1FxJ1+7wdSl5M6w1tCi3tNdvfE&#10;zjdEDkcNNrsNljtC0+0G49Mmi+vN1nfabO+2291ts8Z2dm02B7rfYQ30TOryVOryot9zt9pgOEF9&#10;Il1zMB4/mEQeSCQByZMpiEYztFfKDTdrTI4aLc6abW622t6TOD3sdXkkdX0gcYTKrzdZXBWanjYI&#10;jhpMDuqV4WvqBWvlnIU87YGLuNF43MejHq+lVh9IMSz+Tb/5u0Hr133mb/otPxt1/GLc+Ztp93NE&#10;HgPlJx1+mnH+UmH5WKTzw6Tzr3MewH+Zdf96zP7LEdu3MvP3u41fSc2ghj8Rebndxwr7z0aclNu9&#10;2r8bsHshMb3fxL0r5txv4T5qN3jebfJEYvC8xwia/kiBwfGfDtl+MWz3+QiUsvl8zO6rCQegr8ds&#10;gb4dt0Vu8l+NWH05bPmynfXrvOs/V7y+HLb6uF/wXjv3qZh5s5p0tUz9pFztqFz1qFztrE7zrF7r&#10;fhsXC1jfZvhEInjRa/GsR/C02/hln9nPa4G/rAZ+Ne3+w6Lvd/Pen4w6fj7h8vGY07the4TIP+m1&#10;vtsuuCY2PBXpI0T+qJb9JyLfYHC1WXCt1eyWxOJer+UDqdXTQdt3k64fTbu/G3MDejvm/MGY06sx&#10;lxfDzg/7He5IHR8Mei9VGrdfwjdH4tsvknsTdMZzeaPZ7Lkig50Gy/0mq8M2DJHfbbLZbrTZFALZ&#10;LVWZ9yRSu1Jobcm0msuabTmWZXHmlnRcsD3T0VDjSpBFSpRjXJjtpVCbqBCrpGi3pChnZxPKTE/F&#10;u5uLb89mtvrLlyS5B0MVdxZbZiXZL09G/tsn1//r29P/8e7so4PRB1OtL9d678+1PlpuvzvXeDBU&#10;cjRSdjRa+vX98Q9P+t/uyb48HflwT/put/eTQ9mLlZbritIjaf6prGxPkr/emNGV6lcbYZvtzpZm&#10;BjydaTrozDzqyvxgpeXpdN2mOOmqNH+l4Yr4orUk3mmhKupaT862MHYqz2dPePH5SMn3e11/3Br6&#10;4arslxuK//Zg6o+bo//zzc7/8WT5v9yZ/uVo6MFgxVFL1kxxZFe8x0p90oMR0ZcHw//tyeYfD5Z+&#10;e7D40V7/y3XJw8Xmxyttr3alz7Z6Hqy0Xp+ovTXdcHtGeHu2/sZE9f3ZxsdzLbfH6p8utAAtCJPi&#10;bDRvjwk/3Bl6sdL/Znvk1we7//bs+OcHW7cmmu/OtN6eFN4eq52qvDhaEoXi1P9yZ+OXO1v/9vj4&#10;l9u7P97Y+rdHJz/d3P7pxtanu7PLDfnrotz9tvwTSf7DkbovdmU/nA5/cyz//Gjg/fWOayM1Lzf7&#10;H63Jbi3Krs/Lry2N3t1eGm1rFZc21OTVd9R0t1Z2tVRIuoXy5orulurexvJuYXm3qKJHWIlRQ3W3&#10;sKZHXCPpqG6N9Qm20tJ1ZTJsSLgQA+0cD7NMF4Nib0FtqF3zRc/Wy96Yg3ykW3OUe2uMZ3O4a12A&#10;fV2QY12IU5mfdZGfRUGAabK7Xqyzdpidhp85LspdJesyrSiVUpaLryxUqy0iVxXiq0pVSotwFaXk&#10;0nxKbgqpIlunIV+n6ApuVuJxbT51ThI52hLcXGxWnqpVnkbOvIjLuozLuqJWkEzPjOOJKyLnFM2L&#10;IwOLo+ObcytzoxPdLeKhPsnG4uT+xsLMiGJ+fGRnZfFgY3V7bWlhenxzZeHsaG9nfRlh8SBfPd7b&#10;3Vrt6+kY6u+dGpLXlhaP98vE1VXzw8MjPT01RQVLE2NH26unO+vX9zZ25scPl6dWh/pyo0JnW2of&#10;jHQ/k7d9uaj4aW30q4meTwdbX7VX3a/Jea+14kOZ+HW/+D1F28uxruPOmpnKzOn6whvzYxUpV0T5&#10;GTN9HSMdwn5xxfJw53RPvTj/UmG0a5a/RV6gRXmYbU2EQ2WofVWofXmQTVWATY2fZesFx8nUoJuN&#10;GU8khZ+ONnw+0fDzSvt/Pxz896OhFz0FZ1VXnnfmL6QH9F50vsxT8SPh4vjEvoSA+YqUhdqceVHR&#10;WF1hb3lWb21RV0N5S1VRj7h+sLO1u7m+pjinrjRHWJGv6GnpaxfKOkTStoaeljoQhnpb5d3NKFgN&#10;cOQjL+9tkXYIB7rFI/0dY4OScXnXgLSltamys7W2WVQOyzmxsAwOgcNhU0MprPFEdcUNNYUoiE1e&#10;VnxaUnRhbhIC4kXVxRWFmcBBBkFYVVRbUVRZkldakFNRWlBeXABv/vD6R1C+ZCgTBgEgwt4MsddH&#10;eHBib9AYYRiBkjAZ8+SgEXEe1vql8f41sV49acHdCd5DmQETeUFY1JqysK2qyJ2aaLSz67WGK3db&#10;Uu41pz3vzn/VW/DhYNkH2LaupecQ/CfDZZ+OlP8dkX8lzX3Wlf33qDVX6xN2Ky5vlV1aKY4ZzwyR&#10;pQQN5URMVSTMVidjL8l1qfO1qfCqPFqe1JMd05tzSVaeuTWumFfIf/70k+8//vjxzVurM7NzE1P9&#10;vdKJkdFhxdD46Fhvd8+oYmhnY704P6+sKP9iTISnh0txUV5yUlxpSUF6WlJWdlpSctzl2Oiza8ev&#10;P3h57/6tufmpxqb6uvqq1rYmaW/n/Nzk+trS6Ii8rbUpNyejqrJ8Z3tzZXlxZnpyZHhwdmZiZXl+&#10;aXF2aXFmbhZD4SfGRxXyge6uzsEBGcjAe3u6RkeG+qQ9QCDMz83s7+3cu3v7+bMnH370wfMXjx4/&#10;uffBm5cg7O1vDo8MCEU1TeL6js5moF5pp2JIJu2TyPq7l5Zn0WawCrkMBcmZnsLi6kAH5manl5cW&#10;lpcXJyfHh4cVCsWgXD4wMTE2MCDb2to4ONgbGxvp7++bmpoAm5YWcWVlOQpoIxI1AC0uzo+Pj6Ko&#10;NTMzU3NzM2trK8jPfU+ZEMi+s7NzcnIC6o2NLSUgfwA2kAVKSKenp2dnZ8CR4zzmEa/0joe0tbW1&#10;vLwMHMWo2dvZBb62Ag2u7Gxtnx6fHOzv7u5sAZ1dPTk9OVpcmIPzJulsH+jvGxtSjCsUU4qhKTkG&#10;zYM8IO2Vy/rgZII8PTQ82Nox0dGz0isPE1hb4TSSbFzbsyqrk0oP5vev7dxYGFq0Ydtw1QxMNATO&#10;DEcnHSsDHMNc3cCd5mijYuZGsnUhWDsRrV0o9lYq5sGcoFBOmKOqYyQ7PM00MdXwcjIvKt0gJp0X&#10;DpSijxzkIxDCDjxVPxwOM/nR6bxIxJPZF0ADAjLL5F9M4UQApfMgNzrDIAY0adyoBL1gyL2o7RtN&#10;876s53+R4RfD8PHTsI3Qdks0CE7ih8TpB4TRnHzVLXzVzD1wxhdIdmX2cbmCqESWf6b+hURdvys0&#10;r1iqZxYnDMWryYUOsC/kcCPKzeORb3up6ZUi40v5Slf3AsMYBLvDIZJB+XcH+b8j8pCF4HgQgMAG&#10;IfJgAE1Ai2CWZxiVy4/MhnOiFxin5Z1E909jBaeygzO4IRn8C6nc4BR9zDv+Mt0rST8w3fBCPCcg&#10;lukbo+uJ7e/K8Aok2gWTHS5oOUVyPd21LfKi0urzK+tKq+orK3PSU1rqa0vz8z1dXWDdExoa7OXp&#10;Gncp2sbYUMBhGfPYxkY8CkmTRKRxOGY6dBMSxUhHz16L4aSt54J2cEV7sepyPbU57jSGK+Yar4w8&#10;o6ZpgxB2MNBSAu5kPYxQIA4ax4PEcKbzfMAYDBAQCUSmO0PB/4TFa+o5U5kuGCTKcCdpORB17Whs&#10;DJHH69ipU20xjJ5miyeb4YkGKup6OBWGCl6fQLUgYIHFrdRpVmpUSxWyBVhSmW4MA1+moT+N5amj&#10;7wNE5/lRmR5wCB3AYHdlUG8K0xX6CRwFFUFfDiAXfoWyk5iLPfKU1+H4QSVYQZarHs9dh2NP0TWj&#10;6BhrUDh8EztrO3dTU1tDPizjzbkcPpmIQdWweITVK3BIsPIFDktgtHgHDlnAETQEMlpvogUyGCBj&#10;tNaGlTK2gCUSzwuCJazooQiqBAywVbdy8Q4arb9FlYF6oEKw19QkgzkQVIaqQlkIB0CJigWV1YLl&#10;MSx5UQegINQP1cLCHK3NwQx1CbULHJpTlsa842E5r1w0a4EMGl1dWBNDW9i3B2gLFtOwusa2ddXW&#10;hUW3Dl2XwdTj6PMEpuYWlrbmFraWlo4cjoDBFNB0TMhaAoq2OZFmqUG20NC0xKnz1SgmOAIfhzdQ&#10;o5qrUExxZAGFaavJsKKxLIk0Pk5DRw2vpYKFV1VHiDwQPHNVVEgq6lRl1Bp9Es2YqGUCRKAK1MlG&#10;yDseiyCP58FAwuHo6mQTKsOeoG2HBTUy9CWx3YgsV5L+n4g8me0GRGV7arKwD0voyw0ICGoHAY0c&#10;dIiGHwgIakeWwOEQ7gXkKY8MYKShIkAIuIcBSWK5atAdNXSdKWxPLY4vjQNm3npcHwOTAL7Ay0jg&#10;bmHlZm5mY8Dl8w24JsYG5hbGXB4TgfJmpkapKQmDA73lZYXRESHODpamxvqba7PL8yNOdia5mXHt&#10;rTXtHbWt7TU90qbu3sYeJSmG4IHYKawvtrEyMBfomxgyHaxNLQUGthaCybHB0aFeZ2fLnJyEhoYS&#10;aZ94UN4u6arr6RWe+8UjUkataejrFWE7u9aX1pXn1lfkCasKMFy+PK+xqrChIrexuqChIhuosSan&#10;TVQ01NswKW8ZGxRPKIC3KKSiVlFZVUkGlAWqqcivLs+D9zR4hRPWF4kby0QNWOya+PhIS0sjV1db&#10;IA8PBx8fl9jYiNzc1JqaEpGoqqa6rKK8qKgwJz0tMTsrFYT/QOSBQOCyNCkEHEOb4OZkGejn6uPp&#10;EODr4uftBIKXu523ux1yjQ/wcQ4JcD/HwQOVgV+CfTBX+gBft+AAz3NE3t/bIdgfC18TGugBlgG+&#10;HpZmRjQqBd4DyUSSNk1LX58dFBSQmZ0RG3fZL8DXzMKUrqeLxR7BgFblOySkvxB5uKjuLrZQua+n&#10;AxD6KgANAYfKoW8IkYf+ACHM/T/B8QisRwLwc/geCOu/j0ugj5u3m4Ofu2Owj5uLrbmvh9PEcP/R&#10;4c6duzfWN1cS05IMTLCw6TY2Nh5unkC+3j6+Pl7emKu8m4eLs7O9na2lhZWZqbmJsYXAxNJUYGpk&#10;iMB0IB4X26AVBKYeXVdHi66rfY7Ro3DwyAUekaEyEA0YI1AeIfWIgxI4GMOhwMTI0sIMCASw5LFZ&#10;aBdZpq4Ol8UUGPJBD/Ww9Jg6WtjXQpiTYDZEUyQ2LSoj1SBEHs19MMGxlPuyAocEkx2Lw4Z+w8RE&#10;18M262Cz2cijmauMHsPn8xG8fp5ADxyUMB2jSRlZAuco3eShLJpkoX4QoFfQE+gYXGoErUIfLCws&#10;ECIPRXhKL3sQoC0U/wTs1bEY6dg/T8DY0FBTp5CJWlrwdNHSpFFJZE0CnqKhRiSoqNFUVfVUcRY0&#10;Esxko5WZT2c7v9gb/Opg8IfTkW/2+n88GvzjbOin/b5f9qU/7/X+vN/z66H0txMZ0M9H0h/2e77c&#10;6v52f+D7Q/k3O/3f7Q3+fjr2087gJ9NtH8jrn3aUPWwqeNpU+FJY/Kqx9MPmyo9bqz9qr3klKn9W&#10;V/SgJv9udd6NqpyDkvTlzMuDFwN7ony7L/kPpoTLMyIG0sOHc2JmyhPmKpOWGjKmalLnGvP7SpJa&#10;sq8IM6+E2JoycDh9ghqXQmGTyWyaljaBCL8KbgEsGo0Si0eELan+hsjDOYF0jshjGKXy3oEjHV3N&#10;+PjonKy4gpyEkpz47KTw2FDXKG+bi372Fzysw7xtowNcnGwMLc34pmZGZmYChMgLTCyMjEwMDdGe&#10;vRgob2ZuDLmmphgwD1cQYejoosDYgGsHFxRkuGRw7SALLis8GmGwQfdA0NAgwJWHXFNTU6gTPVDh&#10;CYoh7jgcGh5QEAYPDBZ41EJtUCf6LfDT4CENMtQJYwYSVAgaSFADkkFApwJDzP8C6JGAsoBDhVAW&#10;OCiVQDz2jAcBxip0CfoDrwjQYdRnZSsEOMPwV1VdRR2voUbAfghkwaiD24fNZDF06dBzsETFsY0Z&#10;tOF803hMNouui/2fCvZFmAsTgBZVF5708CYB9xyJAr3VUMcCvWL/6IB6Bd3TIOCRgzzC389ReBAQ&#10;TA8Eh4igq+j1CM4ktEshkWEhDT2D6ZPFxD7LEdRUyXgNvKoK3C06VGw3V+zlBU6XmhqC4xGBEkhP&#10;Swt9mgCZpYPtBIv5yOtqsnRp54g8XZemp4N97TNg66HgNizl+NTTpGrB2cXh9PA4FzZ1qDR5X5yz&#10;X5dwqynxlij+tjj+asPl6y1Jp41xN5qTHkoy7jQnPO3KULrIpT9qT3/QmnqvOflJZ+b7fYWvZEXv&#10;5NXvS0tvNqRtFUSt50YuZ0UspIcvZEfN5kb1xPkM50aJY32FCReCzLk6OBxNDUPYYSpQfnAhEvDq&#10;JA1VkroKQR1HpKirEZWBjFTxFBUSVZVMVcVrqqmTsQD+2O2jScHDWSKrEzVVySScKh2PY+GxCDxp&#10;fvSVltBrfaE3u70fS70fd3vebXE6q7fZrzY/aLA4bLbab7PcazY7FJlebTK/1WJ9q8XyVrPFjSaz&#10;myKTW42Cqw2Gt1vMrzeZPetzvdVuO5pCmMygjKVTRtKpI+la8mRKfyJJnqIJpEjRHM3Qni9ib1Qb&#10;H4rMT8RW11tt7nQ4POx1eTbg+aTX9WGXw5022xtiyzOR2VUh2u5VAJZr5dzZHK3hOJziMu5xh+Vr&#10;qc27Abt3g9YfyMze9Fu+32v6gczik2H7z0Ydv5p0/XbK9btpt+8mnRAi//Osy4+Tjk8adT+Smfw2&#10;7/nzjNuvcx5fjdoBveu3eK/L6L0eAdDbAauPFLbvBmw+ktt9OuyIEHmgNzKbl11mTyXGTzqNHnfw&#10;H3VwH3fy/reIPBZKftQWIfJfjdoAfTNm8/2kPfBvx21ftDG/HLb854rXTzNOnyssPug2eN7Cvl+v&#10;fVauoUTk1Q/LVI8qCdcbtG81MR9LjJ5IBI86jJ92mb6Qmr2Qmj7vFXw85vjH9oXf1oO/mnb/bt77&#10;m1nPT0YdPxt3/mjU8Y3c/tWg/Yt+24ddFrfajM+a+CdC7nEd66ha97iOc1Kvf1Cjf1DPO2sWXG83&#10;vd1lebfH4mGf9Uv4jVNuQBgcP+r6btzl9ajjq2GnJ4P296S2t6ROt2Vek4UcYSiuLgjXFK7Rl8QY&#10;SNZTpDPWq8236y2PxHZHLbaHzTa7TVY7YgyU3xLZr9XaThUb14fj2hKpLSmMhkRea45TfrTVFS+D&#10;5GCzKA9OYqhlpI9RXKj1xSCLUHeegyE+zt/87Y2l9w4mbs62vbc78D//y6v/7w93f3t/4/nxwL3N&#10;7v/5b+//zx8e/Xh3aUmYutiQ8naz//Fi28uNno9Phx6vthzIi25N1fz+bOnFWvsnB4Nvtvo+2Oz5&#10;7Hjw3W7P++utr9ZbzwaLD3pyD7rzD7oLB/NCa8Ktiv2N8r15txSVT6bq7w+Xv15u/vKg7+1ax9dH&#10;g7/cnPhgpe3NctvdweIvtyRfbba/HC0/broiu2KpSLKbyPbYro++J815IMu7Lck6a0m505V73Ji0&#10;VBjRGmI+lOTTcsHqyXDDq5m296bavtiR/3Zr/qcbU99cHXuz1fvhruzZSvv9+aZn652PllufbHS+&#10;2pV+sC97eyR7c9j3cLHpxljN7bH6R9Pi12tdx7Limkjr5njX767Pv92Sv78y8GKl//dH+/94sv/V&#10;9fm7M60P5tsezrdstmcOF4WNlUZXhloOF1/6Pz+5/8eDvT8eHPzr8ek/Hhz9dnf/h+ubv9/dfzYr&#10;Gy1KPOgou9pd+Gah5ctt6SfrHU+nql/ON3x21PvBdtvn1+Vf35n49sHCi33F0UTL7ZWBzx7uffrg&#10;9M7GVr+wvT67TFLd1lgkKs+obq3ubq3qbaroaqroESlJWNnVUN0NJKqWtFZ1NBbWOumb2OvQvdj0&#10;cAEr1dk43dEgy5Vf7m/RFO3eFusjjnIXhjk3hrs0RbgKgx3EYS61gU6V/va1IS6lgdaZngYZPvpX&#10;XHQiHYk+JrgLTri0cM3ceHJpNr4oE1eVTyrNUSnOw5UU4iqKNUuytcszWHXZBm2FBkWRapJc063e&#10;2KW2uG1ZxnhzsLhAIMzVL0vRLIwnpUXjk8JpxWn2Q51FY72t8wrFwvDU2vT84sTkaL90emTg7GBr&#10;dW5idXZqe3lhc3FufnxkaXbyaHfzzvXTW2fHY4r+tcXZg+31jeX5nc2VteU5xUBvk7CmXdQwOzo8&#10;rZCvz84sjo7WFRWtTE0cbawdbq2c7K5fP9hcGldsTY9sTw1VpFxpy0nZlQjvydvfLQ2/mux9T9Hy&#10;8bjkRVf1jer0a5Wpr6S1Hw+3fjTW+eF0z9ORtqOOyvna3JmmSmFmfENO8nB7w5Ckabi3ZaC9brRX&#10;ONZdM9ZZNibOr4z3jXc1TPcxzwm0yQ+0LQ1xrAx2KPU2l6cEnzRkPOosfK+r5FNF9efD1d9OCv9t&#10;vfuXhdYf5lre9pc9acu535qzU50wlRMmi/VYK4s/aym401113Fq6XJe90lK63FEjq83vrMhVtDbI&#10;20QDLaK6wuzWutLakuy60pzzzV37OxtlHaKy3JS+diEoxwckw9I2kEdlHd3NtfLelsGe5qG+NoUU&#10;iynf1ynq7mhAMWrEwrKqsmzkF9/SWAEkqiturC9pFpWDAAaQlZoYFRPhl5IQWZiVhMLUVJfkiOvK&#10;akpzS/PShFVF9VUl5UU5pQU5RbmZpYV5malJ8IoCL4FoIXUOxwP9ByKPEYLj8ehf6bFDVRw8y8mq&#10;uBhf27xIl7rLXt1JAX0p/iOZgbMFobN5Iavl4dvVMTtVWBz5k7qLZ/Wxd1tSHrRmvOwtfC0tRIj8&#10;RwrMKR4RQuSBf6QMXHOOyD/qzECI/I3GpLOG+P2qy1vlF5eLIieyggdSAhSZYdOlVxaqEharElZq&#10;k1frUpaB16ev1GdMVybL8q+05Sb1VBZvDA88Od7//OWzHz/7ZGdpcWVurr+3Z3BANqwYahSKOltb&#10;bl07W1mYzclIjYq8EODvXVKcX1yUV5CfnZIcn5WddiEsKD7h8sHhzpOnD968ff+jj9+AAIdj40OD&#10;A70Ked/a6uLK8nxnR8vlS1H1dTUb66vzczNTk+OjI3JEI8OD42OKqcmRleXFnm6JuEnU3dU5PCSX&#10;D/bL+npRHJuRYQXwmenJxQVsC9ax0eEhRf/wyGD/QI+0TyJX9CmGZN097R2dzZKuVuCgbGtvAgKD&#10;Qbl0ZHRwYXEauiHr65YP9inkMii+tDi7MD89PzeF6pydnZ6YGJubm1lZWZqampienhwakoMShOFh&#10;hVw+IJNJx8ZGenq6Ojra+vp6Ef4+MCBbW1uBgpOT42AJBUEJNWAu7X8lJCPkfX//8ODg6PDweGdn&#10;b21tbUcZygZy95Qu84eHh6CBtLq6CrnA15Xbui4vL4O8sba+srS8vLgEAgpfs7O1vb25BedzdWVp&#10;Z3vzxvUzEHp7uuDUAY2PjUxPTUDvsTjySgJhSCYbkQ9iJ3ZoaGJgUNbUMtneM9nY4cc28qTopjt6&#10;hxg7M3HaMpH0o0cftpc203E6hqpGFmRLJ4ajFUXAxRB5ngvFzk7FzJVo60y0tcdb2eJtBDjTCJNI&#10;P4Z/KCs4ySwhyfhyLDMsjRedbXQxQS84kRmUYxyD0PZM/sVMPgavgww8yxDD2UGTwolIZl9Qwu6Y&#10;nKAXmmV4KVU/MokVhkB5yErjRikPw+IZQVFUryuMwMt6/iFklxCK8wWqazw38BLTJ4EXBOStauaj&#10;Zu6CM7ig6ZBpfKHKOSnHJDKB6ZfCCoqlel7W9EjRC8xghaYzQ9L0grOVgWVyuBFlZnHFSqd44ECF&#10;RhfzlR7xCFtHcDxC5CEXjP8etSbrrx1fz20QQA/VIlAeNQGWBcYxGZzQXH5knmFUvLYPdCaNFZzJ&#10;C0thBSAf+TReSALbP5bhncwNuqLngxD5SC23SwzvKF0Pf7xNCMUxlOYYpufiQhEUx2Re9o/wtHNJ&#10;vHzZ3c6+NDe7urS0tLCgpLjQ09Pd3c0pNibS0dzUUI/O5+iZmRjoYHts6hpwzRlMM02qsY6ePYPt&#10;RtG2R3HklZijizbHXYNmg4HjWg46SjyRrIxFA1ydagscIz0XIt0Jgd1a+p4oas3fQUmwIeliEP/f&#10;4XggTT1nGstVi+2my/am0l1IdHuKHha1Bq9jh9eyp+i4UHWdSVRLEsUIT9LHqTFx6voaZAyR19Cy&#10;BlKjWuLIZqoUS6ifrgwDQmMpfduVoDzIVKYHtA6dQTttQg9BAA4yne8LXYVeUZS7cSrhUczLHkpp&#10;6rkjGZ0BLaYzTc9BS89Oh21D1TUjULlsnqWFtYuZmZ2lhZ25mY0egwPrSbR4hMU7rAuBg8xisUCm&#10;/RX1BZbbkECAQ5TgEFadkGDRCitQtPCHBOtiSEgGG8iCtS7kggBJWQ0G1qNcEED592pBJhLxVCoF&#10;uqOE8f8MbgPC34sjB3ZseaxJg+ZACQtntMY/7zOUQnpI0Bxw9OugcoT405SxcRAur6lJBg4aZIai&#10;12prMcgkGizluYZGpmZWRgJLI2NzAyMLfX1THbohgcQmU/kETSN1MpAJTp2PUzPEPrdQzFTJxhgc&#10;TzHBhgTDjki3onEcdDj2WmwrdbI+TpWmhtdS1dDE4dSx6MrYMlQdHruqqmQVdaqqug6BzKHoGBOp&#10;RgSaMV7T5ByRxxzkCfoqeA4ORweZpI0NJIKeI5XrSWC6qOs54VkuJA5GRCZGZD03CtMdBhgMBoaB&#10;LxDcAgiLR3g6CEAw/IBAD+MNlAiFBwJjKIIQeZBBr0GzA5ltHAgyDHIgKKVKtcEC13B9qPreWhxf&#10;HS72fx4wFNmGvlxjH31DFwtrLysrF66+EZdrwGEzaVpkfa4em0O3sjZNT0vq7elsb2vy9/O0Mje2&#10;sRSQCbj8nNSHd69mpl7ydLUSNZS0tFZ1djV09zb29on7ZM290qZBebtc0dEtEYYGu5sYMi3NeBYm&#10;PCtTvrWZcX5O+tryTHLyxfBwv7KyrNbWGll/i7Svsasbw9+B/lPgmt7uhp7OBnFdSU1pdn1Fnqi6&#10;EHh9Wa6oskAZQT6/oSJbWJkjrMrC4sj3iaYUrWODYqDRAXiFa2wRllaXZkKR2rKcmop8oHoUTb62&#10;oFFYImoorqspiIkJtrQ08vBwAPLycvLzc0tIiMnNTa2rKxMKK6urSsvLCgvyszIzknNz0kHAGXCo&#10;JjxtgYGOqQHdhKvDZWkytDVM+HRvdxs/Hwdfb3tfL0dvD3tP5Xax7i7WwL3cbBGdo/OBWMh4jED2&#10;9nD09XL2crfDnOu97H08bP29HXw97RBi7u/jbi7g06hYaAXknc1mM4OCArKyMmJjL/kF+ArMTHTo&#10;2sqBqozNoUzwR00FOzDk85wdLKE/HtATF2tv5UcC6APqCcj/KyIPHOHvf0fekf7vSmSGZfm6e7na&#10;B3q5AHk62fh7udRXle1sr52cHmzvbtQIa7lG2L+uWFpaO9q7eHv6eLp7wDPD28sDyMPd1cnR3tbS&#10;wkJgghB5U4GxsRGfx8W2fMTCd+mz2Sw95BSPAtcgCB65zwPpK73gkRI4KoiAeCCE0cMh1IAsESJv&#10;YW4KBA2BBtUMBAUhF+wRcVhshi4dJjos1gSdAQKaqmCSQtMiSjCdwTzLVEYLYbPZugwMjucaKKFF&#10;PQZVC/tnJUNDQzMzM+AIK+fz+frKkDIgc/+KXQNZMK1jExsWtwwzM1AGrlEirZgbNWiU8+OfX2ih&#10;M+cTKMyt0Lq1tTWYQSsI8UdF4BASFEGIM7aiUCY4hFJQIfQf5muYV4HDmNHA4bQ01Kk4nC4OZ0zA&#10;+xuxD/safr61/PXR+Hcn4z+ejn+9K/t+t+/7vd6f9nt/3O/+Ya/rp4OeXw77gH486AU95H671/fz&#10;ieLXq6M/Hil+ORr64+rYP07H/3Ew8uNa/3eLPd/Ndn093vGFXPyZTPRhd+27ntqXLeUPRYV3G/Ku&#10;1+QcV2VsFCdOpUdOZESPpEeOZcdMFl6ZKLwyWnB5ojh2vip5rjJpqjJ5qblAkndJlBHdXpIW5WnL&#10;oajqEVUNGbpcLS09iqY2gUhWx7PpLOxGUH6CAAJBTRkYHTnFY6jzX4FZEIeTAwK22FLBNn2Fuyg/&#10;LzPhSkTcpZDC7Cs5yRGxoe6RXrbRPvbhXvZR/s7h3k525jwzEy6KI29ubm5pYWtuZm1mZmFqisUm&#10;4sGY5OkbGfMg19Lyz4BFMB7g+sJFMTExgSsFD2B0HeHpCBcawe5wNeG6oOciiUTB44nwcISBA2Uh&#10;VyAQIHvoLSQlIE4zNDSAMQjPS6gcfhf6LXChwQx9coDa0E/GK9M52g4GkCAX0v8qQ4K2oIcogQxZ&#10;qHUoi8Y8jEYYYKCHwUkgaEAmHq8OJxwe2xoEZTQtNVWUSyFhoeThboJ7Cn4LNpKVY09NRZ2po8fW&#10;ZcJto8/UM+JxESLPYnKpmjrwpNfRoRNJFAIJDz+CRNZQV1eFK0ZSuvvDr4BfB/0BGTh0EtrCXh+U&#10;H9JghCMO9+yfd66WNrq10XQKHPtQoJwuqZpkXR0tCplIUFNFRCHgOXQ6S0cHIfKaeLy2MqY8IpAZ&#10;NBrykQf+d0SeTdfC3OTp2kxdLT0dmp4uFbKM2Hpcug4P5jH45ZhbvQ5NGQILj8P2Ig425w4VJ22J&#10;sg+EybfbM+52pJ80XL7VmnynPfVGcyIIt5oT7zQnPe7OeihJe9iReq816VZTwr3WlMeSLKBHHbm3&#10;m9J2iy8uZYUsZ4fNpodOJAVNpoQMpQX3JPl3Jgb35l4pjgnSxuEYeCxUDQFGiJo6QQNPImJEwMPv&#10;xbz88AQVDbxy92NVPEmVpKlKBoK7iaShiuH1GsrwNdg7EY6kSqaqaRJwqrrqahwCjofHefNwQ6W+&#10;G+LQuwOX7/SEnrV6nTY5nbY6HjdbbwuN1hv0dxv5u3WGh0KTq03mZ2Kza42mZ43GZ0KjayKMY27y&#10;nXbvy322K3jDSRqrJZyFAtZMvt5MIXM8R0eerjmYRhlIJctTySOZtPEs7eUy3k6t8X6D6WmTxbUW&#10;6zsdDk/7PZ5KXZ72OT3pcbrfYXtDbH5VaHrcYHosMjsQmm1VG87n6YwkqQ/F4o4qmG8Hnd8N2GFY&#10;vMz0lcziRY/gPanZO4Xth0N2n445fTnh9P2cBxbMfdr5xxnnH6adfppxfic1etpE/3na+bcFdzj8&#10;atTmyxHrNzLBq16jl91GL7oMX0kxcP9dv/XHcrvPhh0/Udh/POjw8aATAuXf7zF72SV4KjF62K7/&#10;rNPgZTf/A5ngQ7nFJ0NY+PjPh6w/G7H5WGH56YgNtIsFrlHW/82YzXcTdl+PWn8yIHjRxvx90f3X&#10;edevRjAH+Zft7EdNujerSaelakCHJSqHpeqnNZq3RHr3W/mPO02eSMyedZu96LV4ITV72Sd4o7D6&#10;YdH3l9XAX9eCvl/w+XLK7YtJ18/GXT4ecXw35Ph6wPa13OHlgN29DtPrzUZnjYYnQu5pA+eklnGO&#10;yB82GJw1C250mCFE/pkciyCPYsf/X3zkh52eD7k8kbve7HU8bLXriiNW++PqgnHCEPXeBF1ZIn0o&#10;Q2+z1nJfaHMqdjhpwkD5PbH1jthqp9luq9FhQ+g0WWTSGIXvTqG3JurWXKTXJwpqEuxsdXAu+jhv&#10;gZq7saqXJTnAXtfNjOJsTDCl4RT1GZ/fWrm30P32YOTf3x39n9/c+p8/3/vm/vQHJ4On47V3Z5p6&#10;cgI7k70KvXjPZ1u/Phr9H68Pfn6w9PuTta+uj58NV251ZnxxMPDZ3sCH2/1vt2Uf7so+Pxl8tdH2&#10;eqv16+uDb3c7ni01PlsSH8kKNtoyWuNdivwMOpM9tlrSn8+KXs43fb7X982x/I97c7/fnf3h6uj/&#10;+/2tP25P/3x16J83x/5xTfHtRsfnC6LP5us/na09qImOZ+FEnvSzhit75VEruYFY6Inq2PflNf0X&#10;nUocGK2hVmdt+c9HxU9GGj9ak362M/jzzekfr0++XGp/t9P3br//yUrbremGR8utd+cagd9fEIPm&#10;/e2e5+udz1baH880v1qS3B2pmSiPznRlTlfF/nB94eVy70c7Yy+XZB/ujf90d+PNztD9mbbnq5Kr&#10;QxVT1Zf6svylmQFlQWb3Jlr+f589/PXB7q8P9n+9f/DTnf1vTle/v7bx/dnag/Guo+66xxNtr+ea&#10;fzqWvzfT8GC07IMV8ePp6kfz1R8eST487vny1vAfr9benQ093pY+2u6/sSD5+vHhh9cP3lw7ubq4&#10;MN3d21xaKyys62roFZW2iCsl4spuUWUXUEOFBKi2oquurKOxvENc3hrlHmSpRXeHd11DZqihVpqT&#10;YZ6nSb6XoDrYrinavSXGuzXauyXCoz7QrvmCS2uke32wS1WAQ12oa0mATZqbfqonK96NfslVy98M&#10;F+qgmhRCyb5CLski5KfhijLUyvM0MEQ+D5eXRihJZTRkm5fHclPccNURWr3pNtdkuTsd+WvtWQtt&#10;V4ZFgcWX6SUJeqkXiLEBhPQoflvVxem+xlm5dKZfvjg6ubO0PNzbPdrXOzusWJ2eOtxcv7q3vb+1&#10;tr40t7Y4u7O+fHa0d+vsGGhpdnJlfvpgd2Nnc+Vofwv4/s760vzU9LB8ZWbyYG1lYkDWWlu9ND56&#10;6+hgd3nxeGdtb31xd21udWb0dGNhf2FyoLGmJDasLCpgrCL76mDrTXnre9PSd/PSa81Fm8WxR1WJ&#10;j9qLPpDXfzbd+flsz6fzfc9H2peqs+eEhQOV2TWJUYNwxhvKMd/zwQ5ZV4O8V9jdVDTaVT0uqZTV&#10;ZguzYjIuuCT5WKd5WSY7GsYYao5khL/ob/hgoO7LUeH3E40/TAg/kZX8j13Zf9/q/WGm6cP+0qft&#10;2Q/ask/qk28056zkRZ7UJF8XZjyTVn+13PdqvH27qWCxsaCnMF5elz8taWgrzRlqaeioKu5prkWB&#10;4/vahb2t9ShwfLuwAtZ1g13iSXm3vLsZ9CCPyjqAQy70GQgspR1CYVVBdUkWFre0rqRTXC2sLWpp&#10;rGhvrm6oKUSu8aBpaiitqciFlV5ZUXr85VCg0sK0ouzk3LS47JTYquJsUXVxZVFWRWFmq7Cyub6y&#10;qji3prw4NyOlpCC3qaFWm6YFT0YMfcfSn3C8cn0F/C9EHjTYTq5/IfLwaqmOgxcuGgGXHuVZHONR&#10;d8m9O9EfHr5j2cHzRWFz+aHrlZHniPzVhstn9bH3WlMftmW+7C181VvwbqAUIfIfKcPHI0QeRa35&#10;UF78brAIIfJPJVkPO9Lvt6XdaUm52ZR8TZhwVBe7XhK2kH9hKjd4KD1wKCNktvjSanXSZm3qVn3K&#10;XmPGYUvOQXP2hjB9uTZ1sSZ9qDhlpCKnNePKeGPFzmj/F8/uf/vu/dO9jcWZifFh+cT4qHywv72t&#10;ZWZ68vH9e5ejo9zdnMIuBKWlJgJdiY1JSY7PzEoNDvG/HBvdK5UsLs0+fHT33YevP/7k7UefvH3x&#10;8smd29cWYFRPjY2OyPukXZcvRTWKGubnZsZGh8fHRqCN8bGhqcnRudnJudmJmekxZVh5sJ/ol0ml&#10;vd0jyrg5CvkAdGNIMQgEpRbmZ5eXFhax/VfnpqbH5uYnJ6dG5Iq+kdFBEBAu394hBhI3N7S1N4HQ&#10;2tbYJ+sCG+jG4IB0cmKkp7tD2te1vrG8sbmytDw3MzOFItKMj49OzUzOLcwOjSiGR4fOcfbNzfWb&#10;N6+fnBydnh7v7e0cHR2MjAylpaVIJB0LC3NwCHxlZWl+fn5hYWF5eRnFnIG0vb29owwNv4+lw+3t&#10;3bW1jY0N0O9ubm4jx3lIKEzN5uYmCFAcVbK6unp8fHzz5s2rV68eHh6CAfRVGdB+DoTN9Y3tTSxu&#10;/NrK6sb66s0b1x4+uIcC9N+5ffPs6sm1s9PFxXk425PDw/LunkFJl7yrW9bR2SeRDEh7e3u6xuTy&#10;iYHByS7pQne/tLDKW5drhyNF8W089MwN1TgW2qbrQ6uizDq+KoeL41pTba20bLkq+lycnjnewJFg&#10;5UKwcSfb26tbu1CdLdQsnKgu0RYXs9wyLxpFXuRFJhvGXGGGJuiFYrC7PgLio1P1MQg+g4fh7Gn6&#10;SiDe4HIaNyqFHQU8mYWB76CH3ARG2BXdoETmBdBDEYTLw2EyOxwdxlB9Y+kB8czgSC3PAA17f7zd&#10;ZZZ/pI57Ej8k0TAkQtc9kGjjgTNxxhkk8AKK7a/kmkWi+OxXtL3jdHzitLwzOKEZrNA8gyjgmewL&#10;+cqo8cUml5GbPFCR0tUdIfIIo0c4O9KXCGLPEfkcZcSbv8PxYABZUCHIiENuFicM5Gz98Hyj6EKT&#10;i+nsEOyrACc0Qcc3luqJfOTTeCFX6N5xDJ8rej4JbP9Ug5BIqksc2/8Kyy9M0zlG1zNC281Pw/oC&#10;1TmU5niB4eyoYZQfmuRp6mCgzUqNveLp4JgQE1Wcmyuqqy0uKvDy8vDz9UxLihdwWKb6bD6HbmKI&#10;oRx0uh6bZajLMNalW+gwbXWZTuokC7R9qy7HncH1pDKciFq2CE//O8gIHDSgx4jhTMH2wMR8z4GQ&#10;7zmN5Q42wMnKIPLImKhjD3Qeu0ZTzxm5yWvpedAYrmSGA1HXBq9rS6Q7kHRdyNrOJJq9BskUTzTQ&#10;IHIxRF6Di6dYkrTtiLp2BB1bDS1rVU0LVYol1IkAU12uL53nB6TN8aZhDvJuZLorVKWh7UhhupMY&#10;rkQ6hrHSOF50vr8yRLhy905llHAEs0KfUbfPIVcU7x7h8gx9ZzzFkKRpwDWwFpg7GBtbGRmbmwos&#10;mUwsHAJankOCtTAsKjGvMiWSDgnWducAEQK1YamL1qRIgCJQHK2mgWPrYuWCGjjIaKEKZZXIzJ+r&#10;VzCDBDLkgh7aAgPQgz2sdKECEHV1sUbBBtWJ7JEM5YBAgcdjmA9qAnqCGoUEMmggQRFUFjQgQFva&#10;2jRlzRg0r6VNoTO0oHGQQQm9BktlZ+hksqYWjc4zMOYZwkmyN7dy5hlZsThmTH1zqhYfh9NW1WCr&#10;Erg4dX2cqj5OnYdT56oQTTSZDjSmHZ6GxZHXYTtrcZxpbCdtfRdtrpOuvgOFYaZCYOFUqKrq2mpq&#10;FHjaqqrg4bGrXH1qIEReRU0bT2JTdIzxFL4G2UCdwlcjG6iSsMjyOII+RuosjDS4qmRjGEh4hgNB&#10;z5nEdtNgOhLYzmR9VwrXjcLBXNdh2FCZHjB6YUgg2B0GBnKER4fnQwWGDfr8A2OGoY99YUJ7BcPd&#10;pMv2BA1w0GjqOsPNRed4UXScCFQ7LB6UrhPcIMr/2/DT4WFwPN0gUJcXoMX2gtrYhj5cYy9TK19T&#10;cxd9fVNDvrmBgaGJsYGONoXF1ImMCGlrbRQ2VEeFhXi7uxjzOZZmRnQa0cPZ9vRwo7O13t3BIiPl&#10;YmNTWW+fuKtHBLx/oLVP1gx8YLBtdLg7JSnKkEe3tTKyMDWwMDU0N+aHBPqsr8w2NlZ6etrHxYW1&#10;t2Nbwg4MYqD834F4RD299X29ol6JsLmhpLY8u74yt6m6SFRZIKzIx3hl3jkiL6rM6hAVjw+0TA91&#10;jMubzxF5KFhTlgWvcAiRr638c2fXupp8UUNxk6i4pio3IsLfxkbg6eno7m7v4eHg6+ualHSpoCCj&#10;vq4Sfnt1VWlZaUFuTnpmRnJ+XmZebgbmI48QeUtjlrG+NpelacCh2Vsb+nnZe3nYAHm4/l/I3cXa&#10;zcnS1dECYeL/K7m72Hq62bs6WYKxp6uVm5O5hwvYm2EbzjpbeXs4mxrzdLRpJCIebYrIYukFBvpn&#10;ZqbHxl7yD/QzFhhp6dDwRA1VdTXspVGZ/o7I29uYQs2oD3/vibe7nZebbYCnY4gSiA/8K8C9vwe2&#10;Tes5BA8cCGXBIeKoCApxgwXB93DycbX3drEL9fPw83SOuhA0NTmyt7+1f7jT1ddtaWdlbGIqEJhZ&#10;mts4O7o4Ojq6uDi5u7l4uLu6ODva2VpbmWFbGViaCoBDhw3+iv/OZjNhokNhahD4jjB3OERRIP4T&#10;KA8CZCEbRAiah1yEyIMG6jc24psKjE2MMU987EGlq62rg8V6hlyExSM0H6rHotZQaTAdIWgeTY5o&#10;toWpCiWYjxjK4F+Q9PX1tXS0GUw9FocNAuYgr6PN4/EEAoGpqSlC2BHUjrBypOEoQ4HDLA/zNVTF&#10;VW71Ca0ABwPkNw1mfD4GyEKLoIdGQQAbmDRh6lRXVwcZ7ewKZtAc2EMp5JgPxmCAjYq/4HiUNDQ0&#10;4HkB9cF8CgJUBWOMjFcj4nB0AkFHRZWOUzFQwSU4mjyb7/tsf/LTneGfrk1/e6T4Zlf6+1XFj3s9&#10;P+x1fb8rAQ7yT/t9Pyo3r/v1WPHzUf8vR/Jfryr+eXPi3x/MA/3rxtR/uTn9X29M//vN2X+/NvOP&#10;/eFfN/p/XpH+MN/zxXjrR8Pid4rGN/KmlwPCJ7KGWx0Vu8Kc2aJ4DIsviJ0uSZitSJ4pT5opT5iq&#10;SJgsT5ypy5ysy2rNvdRcmJAa6c3XIWoTcCwtTQ5DhwEPITyRqa2rRdEkaBDVVTHndwTHq6tjnr9q&#10;Ss9x5PdNJBKRBk4FcLDD4F01tN0tTkUV5+3lamnJd3Y0LcyOz0uJiQvzjPC0AYr0cYwOcAlytbEx&#10;1YfZ7e8+8kAIkVeefLggXJ4Bm8/nGRlhe71CggtqpIwjBAl9QYGRA52BpqEPcBVAaWZmhpQw3ojK&#10;uELq6ngQ4PmHRgVcXxgwaEBC5+EBSiIROBxsDxoYAPDrsP4rLzd6uELN8PSFJoAjLB4dIkQbYdlg&#10;BhwSejMAPcLrQQ+VQAIlJMiFwQYcTh10AO4FMECdgXrg+Q0twNmGs0sgaJA1SXgiQRWPff/AqiBT&#10;YAaDG4rJ0EOtaFK1dHTh9mFhgdw1SPoMprEB3xCLfKhP14GBztbWYrBZPAaDSdGkEcnQHwK2I7ES&#10;kcfAeaLS9V6JyENvIUG1IKN+ovsUOJw0SH/eOzq6MFUAJ+IJ0B+4wYkEDeVXA2zjX5hptWAEqaoQ&#10;1FRJGurAkVe7FpwWDQ2407SVoeThUBOPBwFerGDIAWdqa6OoNRwdmj6dymFoA7EZOiyGlp4uVU9b&#10;E/Q8ho6+rpaBni6fycC2gdXRhQ7A6CPjCVrqqlo4nCkR15ocvibMWa2KP2pKOqi7eF2c8LAn4157&#10;8k0Q/v9svQV4G8m2Jy6jZDGTZWZmjIOOk9ghJ3HMzMyWZWYQWJbMbMfMHObEYWaGmcxMBu5cvm/v&#10;7tu3939ancnOu/uv7+h8p09BV3dVV1f9+uhUTeQNceKF6rCLNaGX68IvVoecKQ06W3b0bBni4mY1&#10;79B81r7xxD3D8X7DcXsGov36Iv364/wloVsbQrfXRPqLIva7GvLIGIwORg2vCU86VkdLG7lGbXUg&#10;LU2MphayfauWOgargYErhQR4LYKOJgGrrqOtpqUB7xQMBo/F4DSQjV6pWBxRA4fH4MjqRAJGiwBz&#10;LgyGr4HRxWA28TFtmX5TVQdmK3ZOizxH860n8szmik1nigwmcjjT+YK5AsPFQsNlofGq0BBorQih&#10;pTzBWrHRRpP7eqllS5CGIkynP4E9mMrvS+EOpuv2pHDb4xnKWJo8itwaSVJGU+RhhP5k7limYCJb&#10;f7HIdLXE8mS57eUmt6uNLtfELtebXa7UO5ypsD4uMlspNlsuNp/NM54vMhtN4yqCNRWHMSPRuPtS&#10;19sN1rebLW42mdxqMr9WZ3yjwfSe1Pq+zOYRYilv/7bH7UWb3Zsup296Xd51OnzsdnrTZrtRwngh&#10;M/885PlNj/P7Lsc37XYPpeYPJGY36gw3qvWu1RgitvaNFo+ktggiL3N8qfR42uLyUOp4t8n6Rq0J&#10;xN5sNNuoM7hWI7hRp3+nyfi+xOxxi+UTudVzufXTVmsUkUd3dv1qI/+uw+5tu+2NSs77TvvPQx4f&#10;ux1ftlrerdO7Wso8k09cTddcTMYgcHyqxkoW/nQx+0K54FKVyeVq0ys1ZtcbrG42W1xvNL0jtXjZ&#10;6/zDxPZ3/d7fDG8Betrm9ETp+KLT7VGrwwO5402xtcpG3v50pemaSH+1xHCpkL9axF/KRfzIL+Xz&#10;FvJ0lwv111VO5M/UWV1osr6ldL3f5YH6jn/U4fGww/We0uFum9MNmf1licNlqctqle1onmnZXrX0&#10;TZiyvTpFvprVB0nyCF5HvO5IpslyqeNqsdOy0G65zG621HKm1HK23H5C6DgpdB3Ktq08QMzejhHu&#10;J5SF6CbtpEw3x9ycbzrVX7LWK6rL3JcftSX+oFPoTqstVuQ99pyp5oJLg01zTVk/Xp3+17dXnq+3&#10;3p1veLImW5SkNsdtS/AWZO8w22eoUXnY7eN69z8frPzpzty7073PVjten+h6MC1ebkq5OVD1frXz&#10;0bTs+ZLi4UzznYnq+zNVz5br3p6UvDkhfnNC9mpNtixJmqiKaM/YE+lKqwhybUnasdyQcGuw9P1q&#10;6zcnOn6+OPiX6+N/uz717fGOf96e+fVc/+fjbc+Gyx505//tdPu/rg/96+rAP091jMZuLnAi35Om&#10;PpRnXiiP/GGi6ZdZ2SOl8G5rgfSwhyxo053uqkfDja/nlE8npHeGaj6udXw+039/rO7uWN29yYZ7&#10;M02PlmQbY9Vn+4pvTtVfG6/ZGK26NFR2tkd0sb/s1kjt/dGGMVFo5nYjXz7mXHvRgwnZw8mWzxem&#10;vz83iYDyc0rVRq/1T5Zah8vCurL2S+N3lAS65u9xeL3a+4+7pz5fXvzh4uKPl1e/O7/47anp78/O&#10;3R9rW2suvthRs9aUvdFe8HS06rIy60pH7rX+olVp4uUh4YcL7d9c6fpmo+f+WvPjE/Kbi+JLkw03&#10;F1pvLrRdn+l+sDbx8Pj81bmp9dFRZa04LyG3FDFxri7Nri3OrhFm1RZkVOelVWanVeWmVhWm1xYk&#10;lxanFLoamFuRiHssDPeYsqPczeK9zOI8jLK22RQHuIl2u5f6e1bu9Rb5OVf6exTtcCj2dSvy88jc&#10;4pC61SZpm1moBzfEi3PYk+Fno73DTv3QZlxMICklCpccpZ4Qpp6VqJMSg0mJxiSE6uREGcT6sbfr&#10;Y4KsMdWHTCr8TWeEEUNZkV1pwWNVUQvy+NHmkPxI66RD+umh1tH7LJtFMccUjfXCInltfbe0pV/Z&#10;2lRZUlGYUy0sGu0ePLWwtjo7vTQ7uTgzsb40t7Y4Cxzk+akxSUNNu1wyNz02NT48OzUKtL4yPzc5&#10;2qNoWZgYbWtubKmrWRgd2Th9cmVq4szq0urC1MRI3/hg5+xY/9r06Hh366hSUpIUGb/bpyzqcFNK&#10;uCIzerIqe7YifTAjaCon+Exl4pXalIeKom9Hm9701T9sq7irrFoqTl6qzenMjS6J3NdXX9xaI6or&#10;zy8VZTbUFTfUCSX1hTJYZZWnN5elt9cVyCtzmvISqhOOlIf4Zfs6z4mSHnVU3WnKfQ1ldhY/l6Q/&#10;qEv43F/2j1nJd/2lj6UZD8VpV6pjT4kibzZnbtSl3K5PfyTNeyov/Mtix9OuiovivHFhjCz5UG9p&#10;qjQnLj9kn6I4tzQltrYoq7Ykt640T1IjAkKdxcPSTlZXKq4ubpfU5KXGZCaEQxRiIK9yYlNdnF1f&#10;lt/aWAGa5JijEUEB8RGHUuNCqktyUDi+pCg9IyUSlnaovTwcoo7jUxJCgwL9gOKiDsdHHIkI2hd5&#10;dH9hVlJRdnJ2SkxeenxZYWZ6QlTk0YOigpy0xNiEmMiCnEwHO3tNdQR8V4UvcPy/IfKIBkHkcWqI&#10;+zfExQ28PUFlwMbGHtxUEu5XuNetKWS7InxHV+zOviS/weTdY1n+M9n7ZnICEDi+KHC98NC58jB4&#10;/K/XJ96qT7gvTr3TlPhQhuDvX0F5lEBzX5L0FZH/vY08srlrwcGxtJ39CTt6432VEVtbwrd2J+wd&#10;zQ6eKYiYyguZzg+dLgIKnyoKny6JWahInhEm9KWFtsQfKgna2ZAaLslP3libefv41pXzJwf7OmXS&#10;pr7ebqmkubqq4ubG1YSYaEsLk4jw4NiYiMiIkLDQIBAOHAzw8nYLDQsSFueLSgqBamorFpdmHz99&#10;8PT5ozevn314/+rJ4/tzs5OdHYoD+/2LCvPn52YG+nt7EHft7d1dbUODveNjwz3dbTJpIwrEwxmb&#10;Guvr62paZJI2ZWtXZ3urXAYCUEe7EqoEhJh+dygGBlV+drqVrQqJsk2mUErrG6qqa8qaxXVl5cLC&#10;opy6+ko4FBbngdDQWC1urm+VQ5kt1VVlnV3KyanR/oHuoeG+sbFjy8uL586dATpz7vT5i+cuX710&#10;9/6dO3duvXz5/MOHd69fv/zhh+++//7Td999C/zVqxcdHW0eHm4NDXVnzpx68ODe1auXgSBcuXLl&#10;6tWrwM+fP39GFc6ePXvp0qULSLh0Gcq9dOXs2fNAFy9evnjxIhp16tSpE6pw/Pjx1dXV2dnZZajQ&#10;IlTpHBR1+vTpkydPzs3Nra2snjl1+sK580Dnzpy9dOHirRs3H9y7/+rl83/967/++OsvFy+cu33r&#10;xscP796+efXNx/fv3r159vTxo3t3r128eGZ5ZWFsvL+tvb2lpUWs8gUklbY2NCoqajpKqvMPhHqQ&#10;eJ541naWsRPB0ExLYKSl68i03mLkwcMwDDEG9jRHS7INF8PVVedYYPXttcw8dOytMeaOODtHvIOl&#10;tlWQc0iIW/hf7/7tiNUhP9bWEIN9Ibw9R9l+0YIAoAjBF7Q9Su9ghO7+YPaeEI5/pOAAyEHMXYfp&#10;O0O5AWG8vaAEOsrafYThB/wwY0cob08Y3z+EuxsElRH97gjBXij2IHVrqO7uQMbW7VjHHTgnX4Lz&#10;Yf72ALpHpKn/UQNfb01LLzVTBwz/iO6WMKOdsRYBh7ibQvnbD9I89xHcQjnbQ1nbgKJUm7hG83YB&#10;oYA7ULrZ4SSVaTwKvqMgOwioEsXi00wPQTLUoB6UqC8aFJFHCZKhyD6KyIMQq7sHReQRz/Xs7fEG&#10;AYlG+2IEu9GdXUOYWw9RvY/QvYPYm0N424AOMr64kg8guwayfQ5xNvsRnL4i8sD9KE7byQ6babaB&#10;DjuyQhKiAkMiDh85ErB3h7en/7bt6clJqSlJhw4dhGc2YJevnYmRMY9prM8yNmBz2AisSoW1CF2f&#10;w7VmsGyxBHOMphGynyrdAU+zJzIcsWRrChsx7yWoQHYUc0TNfkHJ0t9M4XpoUuywdEc8y4Wqi2Dc&#10;OkzEoBhNDLlQ0qE7aZHtsFS7r4g8isUDkTmuOhQnAs1Jh2GvTbXSptviWU4EphsosURbTZyJFlZf&#10;E6uykdcWaBMsv9rIo45rtMg2UBpaGYYA8TZD1/VBjeWhECAczfkrIo9nuQEROR40gQ+J60lQ+bHB&#10;o7u/qj4hoDVHgVc4RDXA6ZCY7oAlWfANPckMC3UtNptrZmLuYGxsjfhgMbeENTssJL8uM9FVMArI&#10;oGtMOESRIoiCBLBaB1m1Ov4CmkMsBFgQAwcNCOi6GwIa9bUcyAIBTgSrbIhFz8VQBfSMbDYko5BV&#10;BuyQEdJAaaD/ylUa1Z/EyVRY68N6GT0XRKGloWeBQ8gOAqpB1uZf0HZQQjKoEhWxSiUiG7qCGtbZ&#10;cPVoYrR8Pk/f2sZRYGCpb2xnYOLA5JjjSfo6RAOsjj4Gw1TH6qlp6aNwvCbRCEc102Faknl2ZLYd&#10;nm7F4LtyDbx0GLZaFEsSx5HMc6By7bBkQ4wWC6NBwaiT1dWJGup4WJcjX8ERUB6nro4HvZoGVRPL&#10;hhNp6gg0cLrqOgKUECxem4fB8pCNgrW4GA0OslWsCpHXYjjiee5YrjMQ4kRehcjjuSqXR5wv/6VQ&#10;yV/++QEcCJ4CkBEIXs8HDiEB2lvITFcc2Z7KdqdAf6M6MnhebIEP8pWLi3QkIDQBRCF/RmEhDxSU&#10;A32Vwvdm6m+nC7bSdLcgAD2yI4I3S+DOM3TRM3TS1bPW17fW5RuqfN6St2/bVCzMq6wQBR8NFHBZ&#10;JgYCfV22lbmRsR5Hj0vPz0o5vjK9a6vHNh+n7Oz4JnFZTV1RXUMxurMrcLGkvKOtMS8nwcneDEYD&#10;C1MDextzfR7b3cW+VdakVIq9vBz27NmSl5ckkVZUVuU1i0t+j8UD1aocytfX5dVV56GIPNAXLD4z&#10;ARGyE4qy4gszY4TZccLM2NqS9K6Wym55VUdLmVIiQhH5koKU3PRoUV4KisjnZ6tc1uQl5+cmFBel&#10;lpdm5GTF7tzp7eho6eHhANzNzW7TJpfQ0MC0tLjCgmygnOy0tFSYlYRFRYYkJcbExUZgdDkEYwHV&#10;zIBhacw20aOZGDAtTXluTuY+nnZuLhZAqHX878nd2crNydLb3c5ThYw725s52ZkCd3EwR/BxVzsU&#10;kUcM6lVYvLuzhbO9iaOtCQLKu9ibGOpyGHS8thZWS5tCIsMTuGWLT3h4aGDgge2+24xNjchUEg6P&#10;RRF5ZMqoQuSROSUGoyfg21gaIV8FnK3gFHA6OC9wFJ2Hinm4WHu52W52t/eBi3e13eLhAAIcogC9&#10;r8pNDbrLKxyi1vQoQA8pUYB+s6fzFi8XbxfIbr9jk5uPh5OHs312Vura+tLq+lJtU93mHVtMTM1N&#10;TMzsbZ2sLKzt7OwcHOycHO0d7G1trC3NYawzNjIzMrQwMTYx0IcK66rc1PBUcDw8+XQahUYlQ78E&#10;DcQCocg7Sl8ReTQXEFrCV0KLAi5Quawx0BeghGDuPA6LSYexhsmkc7lsgYBvYKBnaKivry/Q1YVM&#10;HBji0K8gIADBKw1xZaMKUDMYMSGooHgkcFWBxqBDdal0GlnlRB7ODcWZmpoaqnyFozgsDNCoLIBT&#10;qhB5FJRns+GSWcDRBMAhwOgP2VGIFpJxOIh9LYzFEGDE1NLSghEWAoywJiYmcC4IIEAuEKB8yAVv&#10;AhSfRXF5BG1WIfNwSCKQmXQOi8GGS4Oy6QyypgYGr6WOxWDwGIyAwNBV13aiaLemht0+1vp6ue/t&#10;YteH5bbX001vpmo/zNS9n65F6cNMw8fZxm/mJQjNNf24Kvt5XfH9iuTTiuzHE8qfTrZ9B4fHlZ+P&#10;t/14ov2HFeU3s9Jv52TfzbV8OyX+NCV9O9L4or/mYVflTUXJeXHeUkXyUHZId9rhrrTDnamHgHdn&#10;He3LDe3JDu5IP9yeHtSeE1abcLA8/lBa6B4jFpakjeEwCWSSDuKqhETGaetw2Ty4NFg5aWmo9m7V&#10;QLYY1dSG3xf8He4JvOGAo0A8aCAKFbS0sOrqyI3C4bTxBG14k1qY6mYkhcWH7gva47PHw26Xm83e&#10;za7+Pi7edqY2pnxrC0MLSxMLCzMUkTc3szY1NTc2NoX7b2RkgHgeEnCgKfh8pH2hBaEpISG0KdpA&#10;aDeA1oeWgpZFYXF4U6I9Ad6LSGeiIV+h4TUKdVe1H2L5jsViVVko0HDA0Y/kqp7MhY4BCZCmVv0T&#10;AgIkBg7Xhl41BOgw6LsZlCCgCSAWAvq2/qqEAMlAD0qoD9rZ4M0Np0SnBWiFQQlFEYl45O8FiAt7&#10;uNVqWlhNPJGgpYOD2wux8DSh27qymcjFQhYGk00kUeCe43EEPovHpNL4bMSF1Jd/yKi2ddXlG8Bk&#10;gs5gIfi+NhSEfF/BYrVUDu6QLxlQMtQBrSdUEqqK1ufr4wn3BB4cqC3cUniE+VwePM44bSyZRIA+&#10;8xWRh3qTiHj0D0kIIa7k1Sg6OnB/4WEDQUdDg4TF4uHBwWLhaoFACZehMnincOl0No3MIuE5VDyb&#10;pnIlz6SwGWSQWVS8LpPMpeB16SRdBlWfzdTjwCQZ2eiVSNBBkG41ZNLB1lTX08SEetp0Z4cvVSdf&#10;kmacQEzjj1yoCj5VEni+IuRiTfiFmqMXG0KuNIdfaQg9Xx0EdK7y6AkRssifytg1mrzzWJLvQMyO&#10;7sgt3RFbOyK3d6fuq4vY0ZIZscWEy9FSw2PUNDDqRBjVtPE4TQ2shsrsXQuB4zW1NaDP66hhiOpq&#10;ZC1tEvL5g6itgddQR3AHuENaahgSTpOCUydoYKB7wShBxKiTYLKDI9DUtfQpdAK8cQhYrjaGhcFs&#10;MdHOOWg5XLJnpd5/vsRjLs9yPttoPsdgrsBwtsBwvtBgsVAFxxcbrQsN1or0j5eYnCo332hyH0lm&#10;KkOxQymcyWyjqXzToQz+SK7+YJZubxqnO5nTkcBUxFCBZGH43kT2YDJ7JI23UGi2WmK9JrI8W+Nw&#10;qd5+o9HherPTtSbHS7V2Zyqs10stV0ss5wtMF4TmU9kGneF45WH17qNqlyssb9Vb3W62uNFkckts&#10;ca3BRAVbWwHdl9s+Utg+bXd41en4vtf1fZfj2w77j91O7zsdHjUaXi2hfupz+a7f9ds+13edDs+V&#10;tk/kVrcajDeq9a5W6W9UG1yvNrrbaKGyjnd4JHF8KHZ4Jnd9oXB9JLNDt5C9WoXA8UC3Gwzvi00R&#10;FF5lIw8c3dn1eZvdC8RM3hboTQdCTyQmt2v4f5rcCqd+2277vMX8ZhXvTB5hPUtrIRmzmIxZydRa&#10;y9Y5W8y8Um14qdJQBcdbAF2rt0QN5B8rbT6N+nw/vu1tv8f7QS+gJ0pHlRN514dy+0cK5+tNlteb&#10;rDeabE9VmCA28qVGC/nclULeQjZtNou5kMuZz+WvFBkcLzc7UWF6vtH2itT+Xqfng27Pu21ODzpd&#10;n/Z4Puxwvauwv9fufLXZ+kyd5fkmh9li095U3bK9GlmbMWV7CaJdOrWBNHkEvy/V5FiW6VKJ02qx&#10;y1KB3Wqp3XyJ+UyZ+Wy5/ajQYbzYtTPJoj6IXX6QWB3EKDxArYo0/3BB+bcnC/94sfbXZ2s/PVj8&#10;w5P1W6vtC50lK92Vz0+NvD878bd7J57Otz+ek//l3tz18arPN4b+8mDmhDj9+bj4w3LH9d7y1oQ9&#10;d0Ybny2335xo+tP9pR9uTN9dUJzoFK7Icxcl6deGah5Ny57Mtz5fUjxbaXm40PDyhPiHjY5vLrW8&#10;PFn/5rT01UnJmiL5WGXwsiRJGGiTt9eiKcZnMD/whDTtUmfBi3nZnzbGXy0rvjne85eNif+8u/jL&#10;mb6/XByAF+KTfuH/vNj7jzNt/3m287/OdX3oF16pjFDsszpXHPxEmXe+PPpuS/aznvJ/bUw/Haj5&#10;frX7r1dnfr048f3pkZ8vjH2z3v3rpbG/XZ95u9z+aFpye6z+2Yry5xtTr0/3PF1r+3Bh8MZkw5nu&#10;4nO9JRcHKq8OV51tzd/oLm1PCfDjYaKcmL9eHr851PCna/N/v73+n4/PfTw1/GSu7UJv5cN52ZOl&#10;lrXWjPm6hLnaeFnC7oH8sD/dWPzLzfVfrq3+dGXl4+nZ9yen3x4f/3h6+u6Ycqmx8Fpf03ml6E5f&#10;+fOJ+pt9JZfa89ck6VcGRD/dGP3x5ujrC10zLUlT8qT31wY/Xh/7eH3i+9vzj9d7rk1Krk60nB6S&#10;Hh9SXJibODE51dYgK88tL8lGQPmS3Lri7Lr8dASLz0qtyk6rzkmpSo0pLM0sC3Dfak2lbTHg+5vx&#10;9pqyIl2Mol0Mc3Y4lOzzKvR1Fvq5Vu3bVLnXs3y3W8E2O+EON+Euz+xtTpnb7dN2WkX56EVs1g3y&#10;5vg7EH3MMbtdMBH7CPEhWilRmsnh2qnRWvFhmKRItdRwWm6E6WY9jJ0mJsZBp3yXcYIFaTgxaCo7&#10;pT8ttj8vtL8kaKQ+qq8uPD/S5eBmTn6cb59U2NlY1SuVyGvrFfX11cW5tSX5daLC1rqG03On5ofm&#10;5kbHFmfGZsaHVDRycnXxxMrC6sJMfVVZW4t4dWl2YXYC+JmTqxfPnVyZn5bUVdSWFDaUF59ZmT+9&#10;OL86NXHx+Nri5Njx5VkoYWF6dGV2dHFs8FiHbLxdpqgQ5oYdqogPK489Whl7tCJyb+GBTQ0h2ybz&#10;w8/Xp11rznysLPp+tPlNd+2N+rz70rKNpqKVitT1pvycfV5VScFdDWXlRRl1dSWFwgxRaZawOE1Y&#10;mFRTmdNcW1gtyqgoSKsrSJZkxyqzorozI89Lim+3iG7UZT4T53zXWfy5S/S5W/i+Nfu7HuG7jrz7&#10;zcl3EXcrKfdbcm41p9+uS3nQkP62teCbrpI/TTQ/VRbelOXOFkcqE/cPlSQr82O7SjL6qwqFMSGN&#10;Jbk1opzKosyG8gJxdXFTZZGsrlRaW9JcJQS5TVxdXZwN1Cmrk9SIWurLGsryC9PjyvPTqoRZKdFH&#10;Y4L3J0UeiQraGx2yv0qUXVacWS7KEhWmZaZGAUcd12Snx8RHH4mNPJSXFR8XdRiEhJig+IgjMaGB&#10;SdHB5UVZeenx2SkxiMuazMSU2PDwI/szkuPzMlPTkuILcjKTEhIRe6b/jsX/RjCPRgPIWuoYnDry&#10;ZgRCDKDw2hhTLi4jzK/o6Lba0G0NR3zao3y7Ynd2x+8YTvUfy/Kfzto7m7t3MXcvvKxPCI+cKw87&#10;XxaxURt/ozbuXnPK7caEB1JkW9ffI/Ko15qviPz/47Xm0Aq897N2j6T69cb7ykN9WkI298QHjGYG&#10;zeSFLwqjFkXR8yXRi2WxSxXxM6WxY3mhy8LoxcLoWWFsZ+qRxriD9WmhdbnxJ2aHHt2+dPHc8eGh&#10;vnaVJ/f62rrVxaWKktLNPt6BB/ceOXzg8KH9W7dt2n/A/2jwIf8Av7j4qKbmOqCy8mKhqKCoOL+6&#10;tmJpZf7C+VNvXj/78fO33316//HDm84ORVVlOWrwDrxN2dIqlygV0u4uZWdHa19vR2cHYiY/PDTQ&#10;3qaABF2d7W3K1ob6WkiPbu7a3dUxNNg/OTE2NYnsyHpsdPDY6ABQW3uLrKVJ3ipuaKyuUXmtERbn&#10;5eZliCX1Pb3t3T1tQ8NQequspbmhsaa+obpVId24dun1m+ePn9x/9vzR95+/++XXn3/8+TPQT7/8&#10;CIff/fDp2+++efLk0XffffuXv/zp6dPHFy+en5+fXVpaePjw/rNnT9LSUo4cOQQCJPjxxx/++tc/&#10;f/78/R/+8Ic//elPf1EFEP74xz+C8Le//e3vf//7P/7xj//4j3/+53/+1//5P//65z//1z/+8T+A&#10;//Wvf/2aEg0g//nPf4YsENC8wKHYn3/++fPnz3/69Y9Av/7yB6C//eWv//yP//H3v/7tl59+/q//&#10;/b/evX3d19vd0a5cWpxfXlo4c/rk9WtXoao3b15/+fTJ+5cvXz989PT2nVuXLl+7ePHcqZMry4tn&#10;jx+fHBiUl1RKMgtTd+z3oet76DC3s0zNMZy8g6nWRFMDNZ4r3cYEo2umbmJPcbCk2OpqCXTVWWZa&#10;AnstMxctaw+Sm42WrSnG3I7gaIgxmayfeb78LNI5dCfTJ0hv91HuzjD+7hi9vWEcv6Nsv2DOrgjd&#10;/UDh/H0o/o6Yw/P2HmXtDmLuAg2KxSOW8uw9oAEZcoWqYH3Eg43ugVi9wHBOQBjb/yB162HGjmCe&#10;336qz1Yt+5145/0sn0Du1iD9HUC7aW5uGBNHjGALzjrd5UiY8Y4wQ99AjvcRls9h5qYjdJ9IXb84&#10;/YAoPrKba6LBPuAJKl/wKPIOPNUkMF4vAJRfoXnQgAD0e0T+q8saFNNHzeQhIwrBo7G/R+QR63j9&#10;vRFs32jdXUAppgcTDPcGM7ZE8nYmGu0L4+44QHLbS3INF/hGG+4+xNp0gO55kOEFPJDtc4S31Y/g&#10;tJ/h5U9z36xlvZfh6U9z3c/xcseZbjNwLYxMjz4YHB8adnTvvr2+27e4ufu4u9fWVNnb28JKxtzY&#10;wMfZ0YTPMjfmmJlwmAwyrGtoVDaLZcThWlPpFiSaLYnuQGE6kxlOOlQ7Dby5JsGCwkbc1BBV7jjo&#10;ut5sgy0s/c0E1d6tLMMtQBS+J5GDeN7Qpjlg6Y5knocO3YnCRYyIyRx3LNVBhcUjO7v+m4E86rKG&#10;ynPHU53xVEcszRZLs8Yy7HAMSONKoLngSHYqP/IGGto8WFKoYfW0CZaaBEvENJ5oBhzZ85NqB0Wh&#10;qOhXLB71PIO6ktehu+AYLjoqRJ7AdgfCs9youpso/C+e5VE4HkoAAkHlVGQLjY8Ar3DhBCbU0Jsh&#10;2AzJqMjHAysK05rKMNch8Dk8M0tLR2MTS0tLaxRgQdaSHA6sNyHAchiWxrAihsUm6L8C3LDIRdfj&#10;EAsrZTgEGVamkAyVISUsS0EDq1fV4vuLTxtIDHqQIRkE0EAaCF+L/QpAQSSQCo5H3ObAiYBDRuCQ&#10;DLKoNIiBPGRSgfBfvgcgkipAAjQZ5ELPCMWCHpRQDSgJReSBSGQdPEGbQMRSaVAQ1AQ5FwQul29q&#10;am5uZq2nb6JnZMfStWLp2tDYVlp4fYwmX13bAEgTZ4QIOEMtghGOakJkWhA4Fli6KYllS+e58Ay9&#10;OfqeeKYDtLIOw5aq60Th2CJ27pocDW1YTZLU1AhamsQv378RUB6HkBpiIw8JtHX4CByP5UOWL4g8&#10;9CItDkabq67FxqizkB6lY6hJttBmOiA+ajiuOJ6LNscJy3FS7ezqqsNxhn6OErQ+dAaUoGMAQQ+H&#10;DoPi8tDV0ShUw+Qj2wJz9DazdDdR2cg2DDiyPRAconA8BXog253EcAEBknH1t0Au6GlknhdNdwtZ&#10;dzMQFbIbboMHhMZ1pnPt+XqOevqOPK4lj2tIpZB27vTJykzJyU5LiI1ITYp1srfS5TLMjfQMdTnW&#10;xgZ25oZezrYPb13d57fZw8UyKupQQ1MJisg3Npc2iZH9WiXSCqm0SiKp3B+wXY9PMzUSQCGmBgIb&#10;S5Ow4ENnz675+DiHhR0MDg5oai6trilAXcmrCPFaU1uXV1ObW1WdXVOdXV2RXVqYnJ8ek5MSmZcW&#10;XZQVD/Sby5q4oow4UXZ8cVZcfWl2T2t1p6yiU16uEBcrJaUtjfB+TspNjy7JT4UJ2FdEHiZseTnx&#10;wsKUirLMjLTIrVvdnJ2t3dzs7OzMPD0dt2xxDw8/nJmZiCLyuTnpqSnxUZEhkRHByUmx/w2RN9Kl&#10;mOrT7az0XRxMvdysN3nYurlYeLhZoS5rUAQcuMdvXmvcna1QBNwTsYW3QazjVRrURh5SeiFO5yEl&#10;UpSnKxKlKsHGxFCXz2bgsFramlrwHLJYjE2bvEJCjgYePujrt8PEzJhMJekQcP+GyKM28no8ro2l&#10;EdThixcdZysUkXdxMEcRfyc7UyBPJys3e3M4lbuDhYejJRx6OVt7u9hscrVFAfotHg6+Pq67t3mi&#10;SD1w0INGdegGtN3bFTjqtcbHy3XP7h3KtpaVtcXhY0NFxYX2jg4cDs/e1sHKwtrW1hbeGfZ2NtZW&#10;FmamxojFuqGBubER4sBdtaerrsqTjOrTEI3FpMMhm8UAGZQITK6KAj1w1Hye/zvHNSjODslAA4eg&#10;RIF79BDF4lE9EKRU/ZmLxucjVsx6yGYKApVZuR6PBzEsGHBQk17URh4IKgJjFjpcooPv1wCjGOgR&#10;xJyhMpxnI861dVUu4FGXNSCj9tE8le9vwe9c1qABxm4oB2LRKCgKgp7K7B0OUQAXEiAQI4sFQzMW&#10;i4WBFTjIMJRDAigcBXlRRB7GVohV/81fjYYGrC5UiC6iwMAhEU9i0llwh+C6dHV5NDqJyaBoaSIe&#10;LfBqMP7pMOHFqIax1sHURAReH5DdGmh4NSt/Oyt+OV71bqb+3UytiiP0cbbx23nJ90stvxxv/7zS&#10;8sOy7JeTbb+c7vhuXQ70y/ne70+2fzqu/HZF8W5e+mam+cOC7MOs5NlI9fPhmgc9pbfbi64rCi/L&#10;C86Ksxeqkobyw3qzggbywwcLInpyQ7pzgnvzQkFoyzzakRdVHuVfFnswIXDrVidTsjaGTFBnskgs&#10;No1AwqtagamDxath1HHaX1BpeDSQ/UWxCHT7FZHXUYHaSCxqGq9yJQ+xkENHhwAy5GUwKXp6LHhA&#10;8jPi4kMPHPXfvNvLfoer1d7Nrru9nVysDG3N9KzMjcwtjM3NTRFE3sIKyNzcEvVaA82t+obCMjTU&#10;h94FEtriaJdAndigTQ+NhXQ7let/6DxQMQjQfBBYLA68gqHLsNlceOnDqxPFxKGq0OhQSU1NdXhl&#10;4lW7AuBw2tDroJPAuSDBl28wyNcF5Ns4aOCqQYDCoQT0PoCgmgkgAWT08Ov8AMLvwW70BQwZQQ8p&#10;QQM1hE4IAhoLNxiLhZuMjEMEgg4I2jgsVgf58gGVgWkD+r8TEKAPwyRAUwtLRGYyNDgh9EYBX9dQ&#10;takzEGImz2BBlL6eMZPJhsdKh4DX1taE8uFqoHCCDh71uwL1QasNAeoAMloluAkoFg93GPVUw2Gx&#10;QYBRhEwk6WBx8LZDEXn0/0XwcBDwOCKUC11DWxO6AgrKM6kUBgUxhEe+y2tqwtNB1NYGgjsInIzD&#10;AdFIREhGI+HJOlpUApZBxjNpRMSP/G+IvAGXzqUR9FmIET2PRhHACEGlC7g8AZdFJxOoeFjOIxg3&#10;VV2NgcHYUDQi3E3GRTGrVbHr5WGXGuPOVIZdqo26Uh91pSFsoyn8hiQK+MXao5fqQi7XhpytCDpe&#10;HDie6jucsPVY8s7BpJ2DibsGknZ3xu+WxQfUx+1P8t/MUsNQgLSx8HTgsMg/SODuaatjcJpqiI28&#10;NvL5BMHgNdXJmhqQjAgtp4XT1MChLnzg9lCJBCaFwCJrMwmaVKw6TVudoqlO01CnqKkxcXiKljYd&#10;SyCqa8Dsia6BYWtiuBjEj01ZsPVCZcDxih0reU6r+TaLRZZzhcZzhUYLRYYrIqN1kfG60GClSO94&#10;icmZattloansiHpfAmMiy3C11GG6wGK6yHy62HIs32QgQ9CXxu9KYrfFUBVRRFkYriuO1h1LhcRz&#10;+SbLxZaLBSbrpZbna2wu19luNDpca3LeaHRS+ZS3Pl5mtVZqNZNrMJOtPxhP7ziqpTiIWc3m3W6y&#10;vyW2/DdE/rbE8q7M+qHc7oHc+m2P24d+91cdDu86nb7pdXvbjniPWUnGvGmz+X7A7ZtelzegabN9&#10;JLO422R8rUZwpVL3UrnupVL+9Wqj+81WD8V2z+TOjyT2T2SOT1uc7outVVu/2t1tNrtZb3CjTv9W&#10;vcG9ZpPHLZbPlbbPFDYILt9uA/Siw/Zlp+2rDoRQRP5aOfuZ1PLXsW0fu1yeycwfNhldr2AvJGKW&#10;UjFziZjlVPWT+YRzxfRrNfo3GswuVBhcrjbdqLO4Wmt+pcZkox75E8CLLuefpnd8GvZ5N+D5tt/j&#10;VY/rE6Xj0zanZ+0uD1rtHytdNhosL9dbXWmwPlVhcqLM6ESp8XweZyWPM5dBm86gz2Wz5nO5S0K9&#10;4+UmJypMLoltr7XYP+h2f9TtfrfNCfiL/k0PO1xvtdg96HS9KrU/32h7Xuw2nmfYEkXL98UU+Krl&#10;bVcr88eLQ7hNQfT+NNPpQpupPKsVoeNCgfUXRF5lIz9aYDcmdBnOc6k7ysvz1ao8yincR8vawzjR&#10;kfzypPz2dN3JroILw9V/erz66ERPV1n051tL//vt1X+9ufw/n55+vdZ1d6zh6aLkykDx3x/N/HR1&#10;4JQk7d5A5Q8ne09Js5frUx7OyO5OSa6O1F4fbz7fXwX80VL75aHq+ab0ywNVzxaVr1bbny/Jf94Y&#10;+XSp5+lqw8cLitenmi8P5zxdrb0/XznVEDpeE7IsSaiP9srfZ1G4z7I2xK0tZfcpaebFjsKfzo/8&#10;49b8u+X2z2f6/3p14j+uTfzl4tA/r4x8Ny/+j3Pd/3V54G/HFX9dlX+eqP0fx9vvSlIl/lanRaF/&#10;XFL8Zb37/1yZ/NOpvl9P9v/t8uSvF0Z/ODP4y8Xxb0/0/3Lh2J+uTPzh4ujD8aa7I3UPJptfLCvf&#10;ne69OdHwbL39xxuTV45VL7fknOkUnesuPS7PO68s7Ezde8gUG+/G7csKnC6PezIl/7je/8fLsy8X&#10;u57Ntd+bkN6bFD9fUqy1pJ3pyB0vD5urjlak7L7UXfY/Hhz//tzkxzMTP15Z+mVj7eerqy9Whp4u&#10;9j+Y7JiuyjglFz0clz4ab7rRV3JCmnF9sOLaUMW5HuHLU22frg0/O608c0x0YaL8+7vjLy/0vzg/&#10;8M316fsr7Wf6y88N15waaDw/1rY22HZhbuLltRsnpubLsovLc8sr8qpKsqsK0ityUipzUhBEPiup&#10;oiC9qiKnujQ5b5uFtS4G46NLP2RnEOpkGOqgm7rZujjAQ7jbrdTfs3q/T+luV6CKAI+inW6525yL&#10;93hm+zom+pgkbDON2WJw1JMb4Ehx18dstsQE7dSJPKiTEE5IjCDGhmpEh2IQDzZHKckHda20MQH6&#10;WnH2lLrdNrkOvMXM6InkuLawwz0pwTM1Kcdqk/prE/rqEmqyDssr0jobRC1ViBN5cWlFV3NTa215&#10;tTCrQ9ywPD55Yvr44ujiwvjE3OTI+HDv9NjgzPgIaiM/PTYMfHy4/9Ta0vrK/On15XMn186eWD25&#10;ulhTWiipKZ89NnBubXFlcnxlamJ1enJ+YhhobKhnZXZ8bnxgvL9jtKdVXlNSm5eWHxtcGHU0NySw&#10;MiG8JiG0PGJfR0bYbHnSemXy+fq0K7UpzztKX3VW3mnKf9RS+rCl/L6y8lxzQUdacPbBzWJhalNF&#10;Xm11YUVVYU5ecklZblFRWmV5bmOtsLo0u1qUVV+YIs2O7cmLXarJu6YsvyUtfNJS+KQp6508940k&#10;80Nr9gdFzg99og+d+a+VuQ8lqS/b858o8243pz6WZrzvLHohyfyuu+T7vrLvhqsftBZcasocyT7a&#10;nx1WG7ZbmRkpTgprSomsSosWF2c0l+Y0l+VLqoXNVUJxrai+LB9I2VTZUleqaKyQ15dJaotbGysa&#10;yguKMuILU2JaqkWN5QWJ4YdykqOqhFlRwfsSIg+jm7uWqTzI52cnABcVphUXpALBYUpCaE5GbNjR&#10;gOjwg0lxwWnx4alxYRmJkaUFGckxIXBYnJuamxaXFB1ckJkcERyYm5GSlhwXERJUmJsDMwQV+P7/&#10;IvLIzAbB378conC8FshaMOFRxzgZ0ZL3e5SH7qg9ukUatgNF5Dtito6k7xnLCJjKDJjP3TeX6b9W&#10;FHiyOOgcshNM+JXq2Os1sXebkm83JtyXpDyQIvu4foXjnyoy/g2Rv1z1BZE/KQxeLQhcLgycy9s3&#10;kRXQl7hDHrypNWzrQPKBiZyQuaKoeWEk0JwoCqGS6IWy2JWymJWisPXiiMXCyNHcsK7M4Ib4A8KI&#10;gNqc2M6m8nsbZ29cPdPf094ia+5s7xA3SbIyMpMS44uF+UAV5aL8guyjwYd2+m3bu293ZlZqWXlx&#10;i1wslTVV11a0KmXNkoaq6lKFUjo2Onji+PK9uzeePL5/4vjKubOnnz19fOXyxfm5maHBXqVCpgLl&#10;ZRJxAwgd7UpkM1KVTxtxc2NTY32rXIYCzaBUKuSg7+nuRHZhHRro7ekYHulva2/p6W1HfddIZY2o&#10;m5rauoqJyZFTp9du3rp67/7NO3evv3z15Nnzhy9fPX3w8M69+7cuXzl//8Ht9x9e//KHzz//8sOH&#10;b97/8OP3r99Cose37946d+Hs2fNnTpw6Pj4+evbs6StXLrW1KSSSZoVC3tBQh+77evDg/sOHA1dW&#10;lq5du3rjxrXr1zceP3748uXLN2/evP8tfPz48bvvvvvhhx9+/PHHX3/99aeffkGPfv75Dz/++LNK&#10;/ePnz5+B//LLL39Uwfd///vf//nPf/75z3+G9P/4xz9AgKiff/7506dPP/300zcfPn7/6btP33z7&#10;9vWbl89fPH746Mqly8uLSwP9vYjNe4usu71NLhErZNL2VnlnR9voseHuro65qclTq6snV1Yunjh5&#10;7dz52xsbt65tXLt86dmDB+uzczXZ+UXhceHu27wouluoes7anM0su+nG4RCvQwIM241lp4dhG2EM&#10;TLVMzYkW+toCPoZposF3xJrZq5vZqlu74F3N1Cw8OD5HPSJenn4zVTdVHlS8jeR+mLcziLUjmLkj&#10;grc7lLcrTDcAKFJwIJy/DwgEVA7j7UUphOMfSN1xkLI9mL0HDo8w/EAOYu1EfcejzmoiBHtDWYjJ&#10;/H7y5sOMbQdom/dTvbdjHXx1nI7wtu9n+Rw18D3I2+yhZuaGMdmkZRFjERBlvivcaMch7qaDDI/d&#10;Oo6BdK9g1tYgxuYYff9YPcTJO4q8p5sdTlb5ogEhVrW/Kwqso3g66L+6oAE55TdH86BEYXcUbf+9&#10;mTyaBUpDMX0UuIcSQIjm7YrT9weK4vtF6+5KNNoXq7cnlLUtnOcbwd+xU9tuP8X9KG/rEc7mIO6W&#10;gwyv/Qyvg6xNR3S37SI672d98SOvEtx2UR23UG23CpyjdhzaZO2cHZ+81c3dwcJMn8UOPXy4XFR8&#10;YD/y/Sw06JCdmbGVscDKTGBlrsegk2Bdw+HwBLomHLYpiWyoQzAk02208WYEqh2J7qCuY6ZDtaVx&#10;3bhGCArPEGyiqkzR6XoI/sg02Mw22soy3ELiIr7jEf8eXHctqqMG2ZbyOw/yBCaC5iOuY1S4PJZq&#10;h1fh8kSGA5HtROW40LiuqDcPHMUWAeWpSDJIT2a6a+Et1XHGyD6cGmyMOlsDp69NsNTAW+AoVloU&#10;S02yBeIEnGoHpUF94KRQN6ghEIHpgiLyRBZSJTzLTYftjmO4/B6RVzkJ8f7qXx5BWnmI4TMIqI08&#10;TeU3H7Fc5noxVFvFQj1xFBsdihWJbkmkGFPoRhyeOU9gZmBoZmJqbmNrD8t8WL/DMhOWooj9OIUE&#10;Aiw/Yf0OgUZDtjmFNTEsP2FVpYLOabD0huU5xMLKFw5hoYqiSahhGXAIoIdCQA8CylWlfeEokg4c&#10;jYKgraVBJhGYsK6mU+lfdF9KgIAWSKczoSbAoRi0BFW1kfU7pFHBWUguKAGiSBTENJ5IRvZ9hVjQ&#10;qHB5xEcNEJVGJJEI6DIciuLzBYZGJgaGpgI9Y319cyMTB76hoxbRQFPHgMKyoXEcyEx7IBLDjsZx&#10;orAcqGxHEsMGSzElMi3ofDsSy1KHas3guwKRmPbQTzRI5poEMwrHHrJjNBE8XVsH1pFEILh56J/S&#10;EEt5NR0VKI9X06BoajNQUF4dx1XH8jXwiLE8RpurclbD1cLxkP9va3K1SMZqBFNtui2R76bJtCfo&#10;uiFm8hwnPBdB5JEPNkgHRhB56A/o/0LQXg3dGw6BvvYTHTqy9TGqobLdUaKwXehcTxLDBUuyY+lu&#10;onG8kP0JWNDHPKBHoQ8UYl/PcvsC63M9oaMS+F4kwSairjeJ7w2dk6nvxdZ34wgc+XqOHK61iZGt&#10;745taWlxOTkpQmF2mSivqrzIw9XOSJ9jos+3MjU01xeY6PKsjPQV4rqpkT4vN9uDB31r6opq64WN&#10;zaXNknKEVDbyTU1lXV2SiNCDlmYCUyO+pZmhvZW5maGek73V6upsXl6ar69XUNCeispcibSiuiYP&#10;qKYWweJ/byZfV5tbXZFdLkwtzIxDEXlhdkJxFoLFg1CQEQtUnJMoyo5vKMvpkde2S8pQRF4hLmlp&#10;EAlzE3PTYlRu6JGdXWGSBlSYm5iTFVuQl1gqykhJCt20ycnFxcbNzc7e3nzrVo+dO30iIo78GyIf&#10;EX70/yLyejySkS7FyoSDclNDpqujqae7tYeblauzubcn4iweRdtRIB6F4FEDeVdHC9CjAuh9PB0g&#10;AerYHUi1+aod6kTew8USAeg9HdxdbI0Mdek0Eh6PgGLwYLDZbG9v76MhwUeOBu0J8Ofr69FYTByR&#10;oHJuiMCs6JRRtfeBBptOc7Qz9/FyhKJUpVm7Olk62BjD2e2tjUBwtjFBycXW1NXODIZ2TycrEJys&#10;jYFA6WZvDkogL2drD0dLOASCND5udig6v2f7Jh83h11bvXZu9nBztN3k7rxlk7uHu1N+XtbIsYHj&#10;x9dgQhMQEGBubu5gZ+/s6OTq6uzgYGduZmJtZQHc0EAP3WfVzNTY2MhAV+Vh5utWqyjm/ntCDd6B&#10;IAqB2VRoO5oLRdiBM+hUFJoHAaJABoIxC85lamIkUPmaBw0IoITJt5EB6qtGYGJkbKhvABqkYA4H&#10;RkkYwmAgIxBIbDYXCAY61cj1fxF5FPXj8XjQNBAgCgZfxDsHiYQ4LNHTQ32VGBgYoFg5DOL6Kj/v&#10;UALoITsKoENRwOEQiuLz+aCE8nVVO7tCFhSuhUNIBgFFM1E4FQIIMG7CHTY1NYWzWFpaotg9dBgU&#10;kEUDgpIiHCVEht4CF6irq8flIr7LoVioPwSCDlENo66J0cKraZMwGGMS0YaI7c5LvNZT93S06Zt5&#10;2evJmjcz9e8Xm98vSh6OlH+zJPsw1/hhqv4P68ofV9p+Wu/4+XjnD+vK79YVn44rESB+ve2btbYP&#10;q8qPK+1vF1pfTolfTDY/G627319+s73wekcB0KXWnJONyat1SYs1iVNl0dNVCRMVCZM1KR25wUOl&#10;8YNl8a1ZQfKc8Jb8GFHcoZQgv31bnJhExMMGiaRFoeJp9C+e1OCGwHWprhi5QAgoTAxcBb8j+Du8&#10;qODmoIA13ArUCwpKmuoawFR51fA6WhbmRinxkcKsxNjgfYE7PXe6W+32st+31X33ZlcrQ2QotLEw&#10;ha5rYWYOBB3J1NgMurOhPrQ44qAG2hpaE5oDBFVjqjb+VWHEaK+AxkI/2IAGKg8pQYbuAVcBbYrW&#10;E9JDLsgMTYP2MWh9VcsjMDQkAI7KWNVHGkgDHC4BLhCuDgIaBf0EAlw+BDgEJQR4K0MJ6Bsa7hGq&#10;RxOABqIgC8QCh9LgEJRwS9ETQQ0hQLXhjCB8rQOkBA6JoUDgIEOBEIvWH80C2dFi0QLhiuAakS9P&#10;AqSfo48VBOiW8KjBtUNiyALlQ+FQGtKcUA0tbRzUVEtbQ00dOIlAhEMoE3oylAaPADz+MFBQyEQY&#10;TPR4iGd6eLrh8SQTSUhKbSyHxYa8SLMjrmERgUahQiyUBjMkVAnFIptNUGmopxfgWATL1sBpahFx&#10;WAoBT4KbhNUiEfEwnsBQzaYj0DwQDGIsGhkEPovGohIFHAabTODRKHowdsEYxWIjXm5U/m0YFCK6&#10;nSxOA0NQw5BVHmC89akN8QdXm3NXapOvyrNXS8NuylJviBM36qNvNMfcFMderY+4WB1yqSrkQlXw&#10;yZLDczkBg/HbBpN2TuYcGkzZq4z2bUvc35gULIo6bEJEHmS4ch1NNagnBBwOD88C9A24kVhtuBzE&#10;UQ9cDk5dk6iNQzwEaWgibm1AoTIAhEcCp4XsYc5l6pCxGDpBjaKNoeMwVHXkKwJZC4PXwDBJWiRN&#10;DIwdUH+2prouTt2IgDEnYqK8OD0Z2yezN62JfGYK7GaLrFZKrZeKTWdzEU816yLDE6XGy8WGl5pd&#10;umPJHVGk8UyjhSLrlRKH9XLneZHDUpnjXLHtsSyjoQzBcKZefzK7LZrQGQcpCe2R+J4Y8kAC/Vgq&#10;Zy7X+Hip9dlKm+sS1wu1tlcbXW63eF+qczxfbQe0VmIxl2cwn6M/HE/ri9RpPYAZjSNt1NogaLXY&#10;7JbYYqPe+FaTxR2xFfAHLXYPJDZP5A4v211fd7m96XR73eH8ptPlfZfzx26n2zX8cwXEj92On/pc&#10;vu11ftOGeHt/JDa5WSe4WMq6UMK8WMY9X8K9WMa/1WD6WGb7lR5JbR5KrB+ILRCSmt9q1L8rNnog&#10;MwV61mb9ot3+YYvZwxbTV102zzvM3/Ravewweygz+P6Y+/Ua/skc0i+jOz/1bXne4vBUYnOjgr+U&#10;jFlMwiynYGbjMCeycdeqeTdq9W41GN9sNLtUbXCl1uhCleHlamOQr9YYwYV8HtvxaXjLxz7PD/2e&#10;b3vcnnc6PW1zetrh/LjN6YHC4Z7c4brY9nK91YUa87OVZidKDFeLBCuFuktZbKC5DMZkBm0qm7kg&#10;1F0rNzhRbXixyfxWm/2DTiegh10uyM6uHe4POz0edLreb3e71eZxpt5+qdxuNM+s5jAx1xeT76dZ&#10;doBU5KdRe4gsj+T0Juovl7pO5FgsiGyPZerPFpktV9hOFpnPlzsuVXv2Zlr1ZznUBeuKDjAL9zIK&#10;9nKSt5N6i3w/npXfGas60ZJ1bajmX6/PP1xQXhmp/9dP9//5/Mx/vT7348b4q7XWh9P1NwdLpytD&#10;//Vi9cVCU3em/1hZ6OeLA1f7SpcaUzf6q26N1N8dFd+bkD6clv94afLna7MvVzpujDbcnmh+vqR4&#10;uaK4O1n709XhhwtNt6eqfrwx8HSt8dZ0GfBXp6RzzdHTDRHLkoTGGM/8APO8XaaFuy37sg4sVMau&#10;NiQ/nmj8y8bEt2udv54b+MulkT+c6YVX4d8uDPz1XN9fznb/741j/3Gh/8cF6cPOgh/mxDdk6fN5&#10;h16OVP3tzMA/L4/+5/Wpv54f+t+3Zv/j6uRfLo3+cm7oz5fHfrkw/N2p/p/Oj3xY67o5UHXvWP29&#10;8cbXax3fXz52abDi/fmBby+PvFjvuNhXsSbLOddefLmzdK48Nt/X7IgpriHYWxKxvfaIV0/qoVdz&#10;7W8Xu14tdNwZrn800fxsVvJiSbYmTV2VJC/URI4VH4a79HxR+svGxPsTA7cnpN+cn/jhyvy702OX&#10;BhovDdSfVJbONWaebBXen5Q9mBZf6Bae7S440ZFzpqdgtS3j0Urzq3NtD9bFby51fnd35Jubwy8u&#10;db+42Pvu2rHj/aUn+itODtScHRaf6hefGWw9O9R1d3n+3vG1C9OzZamZsop6UaYwIzY3O6k0K6Es&#10;N7U6NVooTK8sTC4uTxfG+h80JxK8BGxfE+5+K16Eu0nCZsscPwfRXvcSf7fq/d51gZuL/JxK9njk&#10;7XAU7nYT+bsV7HLK2+2QuNUs0lP/iCv3oBPLTQ/jyMfsdNI+uJUYG8wLDSKFhWqHh2DiwzApIcTY&#10;AJozDeOnpxlqTqrebZtjx+g9umUiLmgqLXokPbovM7K3KKKzOKK9LKG3vmBAWietKO1sFHc2SqVl&#10;lbLS0rbq8rq8LEVt1fGZmYXxmYWpuWMDvWNDfVOjQ50K2ehg7/Lc1OLMBBwCX5mfPr48v740d3Z9&#10;8dqFU+eOL51cnq0rLWqXNEwP963PTS5OjEwMdI/1dfYpJSPdiqmRnqmh7v428WCHFEjZVKmsL2sS&#10;ZoqSI4XxEeVJMaKY0ILgA225yT158aMFMSsVSaui2HeDtS86y65WJz9pFT2Qiu40Ch8qq2+01cri&#10;D4ui9klK08uKUmqrC0Wi7MpKYXF+ZoUwu74sv6IgraYoTVyQ3JEVvVyVfV5cuCEpfNBa+FCa/Vic&#10;9qG94J0y74Mi760i931b/oeOwleKnCctGc+U2XclKU87ch+0pD9VZMHhm47Cz6M1LzqL7rfkXapN&#10;O5ZyaLUkaaYwvispaCAr6lhB4lBhcm9RUpswVVKcpqgXyZvLq8vzGquKy/My2hsrpeVF/S31LVXC&#10;1oYSpbiyWpRVlZ8Gh+0N5eLygvTY4OjgvVmJERmJ4YVZCZCxoiS7pDijvDQbqLgoLT8X+RM0Cspn&#10;pUWnJoZFhu5PiAmKjTwUH3EkPSEiOSYEeEpsqAqITxTlpcFhdkrM0UN7cjOSstMSEuMiy0QFXp6u&#10;2lrIf/1gjgGvSNSMBeY+iIEHAscju74DfcHoVYg8QUMNply7bPVSdtpXHNnUELK5PnhLS/TOjrgd&#10;fQk7R1J3T2bsncnau5C9dyl3/2r+wVOiowgir6KrNTE3GxPvNCbdF6c+kKQ9kKY+lKU9aklV+ZFP&#10;eShLui9JuCtNuN4Qdb0h5kp11MmiI+uFh04Xh5woOroqDJrPOzia7t8Tt6MzepsMnvoQn7Hco4gH&#10;+dKYpfK4xbLo5dLo5bLIldLI5ZKI9bKo1bKopeLI2cLwsbzwvqxQWfKR6pgD4pzohQHZy7sXZsd7&#10;2uXN3V0dFWWVGWmZwqICRau0u6utr7ezVS5uqK/y27kV1sOwPM7LzZC3iiXShpra8laFpFlcV1df&#10;iZqrFxRmNzXXdve0QYInTx989/3HT999ePnq6Z07t1DD8+npyfHxUbG4qbW1pampobm5sbGxXiaT&#10;KJWtUqm4q6sD5O7uTuAKhXxiYmx4eLC9Xdnb19nT29HeIR8e6RsY7IaT1tZVoBu9zsyO37t/8+mz&#10;Bw8e3n7x8vHbdy9evnry8NGdR4/vPX78EOj8+bNw9idPHt29e3tj48qFC+eAZmen+/t75XJZXV0N&#10;VAZOV1Vd1iyu7+puq64pr66urK+vraioKC8vz87OTk5O3rFjh0wmGxkZ6enp6erqQp3FLy4urqys&#10;rK+vH1cFENbW1mZnZ0FYXV2FWOCosLS0tLayvji/dOrE6auXNy5duHz54pVrVzcuX7x06cLFk8dP&#10;gHx949qpEyfPnj5z5tTppYXF5aWF6amJ2ZkpEI6vr168cO74ynKHolXW3CSXiBG/8HJ5Z2srUJdC&#10;0dPWdqynv1uuhHZqb1Mgnn/kLX0dHfNj46fWlu/e2Hjx+AGcRlJenhx4JH3voU0sw60sE2sMfSvP&#10;fk58LHlPLAvDtKXbsDEcfTU9a5KVFcncWFNgrM4TYOhedDtrNSNXrL07wd1Ky8aW7CwraL88eePi&#10;yKXSw4V+DK+jujtDWL4xugFhrF3BnF1HeP5hBgfDdANCeXvCdQMQbF3lheaLRxr2rgiefxB9RwjL&#10;D+gIbTvKo/T3B7EQZ/SRyAawB8IEiL38ISaCxYcJdh1hb0MQeU27/VSv3XgXFWy9JYDp7o4x8sSY&#10;hBjsSLQ5EKa3PZi/JZi/bS/J9QjLJ4K/I4K/M1LXL5SzPUZ/T6IRskFrqkkg8MTf+X+PE/iDgMLr&#10;aOzXBEDpKn81EIXazserXMNHcf1AQCF+SAOFQAkocA+HUBSK2qOOa1AsPkawGwi1l0cEvd1h3G2I&#10;Xx2qeyDT+whnM+o+HkXhDwu27SI77aG6+BLsfTQt9rM84Up3MZy9SJYHLLdGbQ/0c/Qqy8zz37ot&#10;LPDQ7i1b0xIS8jMzjxw84LvVJzz4iKuDjYk+19LM0NbGnMdlkkk6FBIZFqMsJp/LNRboWjHZZnSm&#10;FY1tiyVZ4Cm2ZJYzBmtKYDrxzbZT+J4krjtD34fIR7y+MAy3EXleBK4nie9D4nsTeZvI0olf/AAA&#10;//RJREFUupsogi14jgee5aZGtNWmORHY7jo0N4yONZXtrYm3JTPdtYm2OJINkeGgRTDTIplSWHbq&#10;eCMVzI1sHounOhNobgSaC5bkoIEzhzpo6Bho6ggQIBXDUMfq4clW2kRzbbKZmo6hNskCMqrrmGsR&#10;bBBMU+Wtm8pxZfA9mLpfnHojVvM8Ly2qPZbljOe6AelwVP7Bee4kXU8c2wX0aBSyIS3k4rhRdb3I&#10;PA/IBUTieiJoPtOVzPFkCDaz9DdDyXSeG4lhR6BZ6VDMNAn6BJoRk2tiZGpjYe1gaWVnYWmtb6jH&#10;YtMYTFgM4+k0xIRTZXBGo5DoDCqHREBQciIBS6OS6TQKXgcLS1FYJBIJOrAKo0IilQcIKpGAHBIJ&#10;IMM6F1bHRCL+N0c0JCaTjhqkczgskFVRCO4PyWBlSsbrADGpiONl4Bw2k8thwVlghQ3ZYXENK2s6&#10;kwGngXPQGHQimYTVwbE4bCqdBos8GoMKRKERdQg4GoNMZ9LwFB08UYdEJ4OeRCFTKUwoTPVnctR5&#10;DiyvVVAknSbQMzAyNjc0sdY3shbo2wj07Zgca7hReJoNgWbD4Lsydd1ITEcSxxmIynGBFgQiI3vn&#10;/obUM+1Bj36qgSgC3RY02kRTGseOwbdDbN41WZpYNkaNjFEjaWrT1dQImvCmVccBR7zWIGbyiDd5&#10;bRwTcV+DY2LxPC2CrhaOh0Dz2jx1LS5GnYGQBkcdp4+jWGEZdloMOxzXiaTnDlyb6aDDQbYCpiKb&#10;uHpAp4XWR4ltsA3dogDPcKVwkd2AVf+fQBzKqz47OZG//NnCg8J1Q/wyQTnQ2ZB9jF2g/5DZ3joM&#10;dxpvM9vQl6a7hWW4jWuyHelvHFfIQtX1IAu8CAJPLNdVm+9GNtqqw/ck63njWU5krhNcvsDA2czc&#10;08fbLz4uJi87qUSYVVNVUF6aVVmeA7MaPR7VzFBgJODZWViYQhfkcOIiw25fuxiwa/NuP6+0tCix&#10;uEIiqayuKZBIKxoahU3Norp6oUJRX11RaGkmMOAzLU0MTHR5NuYm5ib6nZ0tLS0NPj7Ohw/vSkoO&#10;FUvKET/ytbkN9fn1dXk11dkgNzYUNDUWwmFtVa64rqgM5ldJ4QVpMcVZCcK0OFF2kignOT8tNj8d&#10;8S9flBVfV5bdLq3slFd2tZS3S0o6WirENYWFmXF5qTHFuckFmfH5GXHFeUnZ6dH52fGiwtTC3MSK&#10;kqyIsP3u7raenvbOzpZubjaurrb+/ttjYkIyMhIgM1BeXlpcXFhExJH4+PD4uMiE+CgMl4kz1afr&#10;c4mo4xpjfbqzvbG7q6WHmxXissYdcQKDmsAD/0oo8g4CcB9PB3RjVXRnVxUQjxAovd1tUDN5DxdL&#10;TzdbL8jiZm9hbsRkURFEnoCH54PFYrm6ukbFRB8IPLjdb6elrQ08gtp4HWRy+DtEHjHwxKizKBQ7&#10;axNvD3soCjiKyNtZGbo4mDvYGKOIvIutKUqudmZu9uaOVkZAoAfZw9HS3cECZHsLg6/kYGkIGhSj&#10;3+Rq6+vt5ufjscXDycfNwcvV0d7G3MPVwcHeytHBZvTY4NraCsylhEKhra2tlYWlo72Di4uTm5uL&#10;o4Odi7Ojk6O9laU5kImxIYrIo3C5LoeNeK5gMhBB5SweheN/T0gyFRCPIvJwiNjWqgQ+j2OgL0Bz&#10;gQYGKSjW1MQIPQsI+nq6bBaDQacCh0z6Aj0jA0MgBA3k8dlwu8nI/4ZgOCMSYVAjAaHQPBD1t++W&#10;KHqOgoagQfUwHDORL450KAGKMjdFwFZ9lXm7rspTDcjA+So/4CBACRBQ5B1NA6VBmRAFHPKCBvQo&#10;Rg8yCsfD2WHgxqrAUxgfUfQTSjYxMTE2Nra2toaUUB8t1d6eaEB6hSp8PQSuqakJlykQ6KOgPFyQ&#10;6oMCm0JmoLaxsNIgaeqofMpjnKjY3tzoh6OSJ6P1r6eb3s43v55tfDnb+Plk+7u55k9Lkm9nm349&#10;3vbjStvPax0/rXd8XlV8t9qispFXfFpr/biq+Liq/Hal/f1C6+spyatJ8cux+of95Xd6Sm53i251&#10;FV9tyz8rST/ZnH68MXWpNmmtKXNVnLUmzRuvShoqje8RRnUWRTekBZXEHy6MOxK008NSn86lYckE&#10;dQJei86AlxTysRruBoI3qxBbCJqwrvriQR4lxHcKersgJRyit+VrGi2VuxJ4kuA+AVEphG2bPeOj&#10;QlJjglOijgTt8fG2NdjlbX9wh9fuLR4O5kbmRnrW5ibQqSzNLaB7mxgZmxqbmJtaIC9tGzsgU1NT&#10;aES0XVD3MnBe6FfQOtCg0LKgV32yMYImg4D+IQ700MQUCgXqhqLbEKDpoW0gQAeAlMBBA8ngyuFN&#10;CX0PouAQSoY2hQDt+7W50UsGjt4WkKH/QDVAg/Yf4KgAPQrVozKqR6FzyAgaOBcaBSeCGgKHkyKT&#10;A5WrOwhoSuAgQ0oYkdBDSAN9HioGeqiAKi0iQCFwRvSi0GuHAB0eNHBF8BTAowEypITLgQKhKPSK&#10;oEAoAQHidfAEFRHxBJw28pcRKOrL88Vlw6QHBhMBlwO3DIYUAZdHJqLejbA6WByXzdHS0ARSLbuR&#10;kRNmORALUUDIQ6L6hwHMq5CpFUxFEN/r2trqGijB1EBHSxOH1UL2+SDAtSBzLBhYYMoFxGez4NRM&#10;KonPZvCYND6LzmVQmRQin04VMOk8GoVPp8DQzmOSBRwGpIG60kiIwyAdNcRtFDx0xlhM9sHNHdlh&#10;U2Xxx+tST9YmnG9IPF8Tc7Eu7lJ97OVaEKIvVEccLzk6nbV3KufAWOb+7sTdimjfjsT9vRlB7ZkR&#10;hSEHKRgMDYPRoxCJ6hiYekEPVz0IWHUNLTUN1UbHGpo4TS0dDQ28JoLCE7TxJBwR0Whp4rW1NOFu&#10;a2LIBG2YrVmY8C1MuCyyph6HoM8msInqTG0Njo42j6rDoWpTcBgakLY6ESqvoc3UxArwODOath0F&#10;48PG1B8yXy3zWyrxmhM6TuUgfmZOVdrOZvFXhYYLhXrHKyyHU1mt4fipfNPZfItFoe3Jcvf5AtuF&#10;YoflcpelMsdZoTVETeQaD6ZyO2JJKjhepzMK3xNL6okh98VRx1L583lGayVmVxtdLtTYn6+2u9bs&#10;dkPiAfxMhfXpcqvVIuPFXL3RRNpwHFlxGNMdrHmp2uq2xOqO1AK1kb/ZaH5HbAX0UG7/QGL3RO70&#10;st31TZfH2y73N51ub7tc33Y7f9Pt+qbNdiVV7X2n/ac+l4/djj+NeL3rsHsht3giM71dK7hUxjxX&#10;TD8jZJwvYW9U610q5d6oMXggtnrSYvdYZvdIaguEoPMt1nebTR5IzZ8qbJ4q7F60O77ucnumtH/e&#10;bvOqy+Zxq+kdse7zNrPXXTb3xcarWbgPXZ6/ju95rXR7KnW4X292SchYSsbMxSO0lq6xUc5+0GR0&#10;p9HoVoPhjUbjK7WGF6v0LlXrn68QXCjXfSi1/WbQ5/OxHZ8GN3/s83zf5/Gm2/V5p9OTdoQeqRD5&#10;O3Kn62LbS3WW56vNTpebHBcZrBYJ1goQRH4hgzmXwZjOYszksheL+cerDE7XGV2WmN9rd3jU5fzw&#10;N0T+fjsCyt9rQwzkr8qcz4vdTtS6tyfo5vtisrdjCnZplezTKQnQbjxKVcZwh9JMlkpcZgps5oTW&#10;s8XmQItltqtVjvNlDpNC+8lil2MFbk3hRsX7OJm+lAxfanuWz+n2+G/Oyu+OV6+K0y51l/zHvZV7&#10;k+Jbx5r+9fHaX+4u/evVqY9nuiYrw+9PVV/pyZ+tDPv5Qu8x4RF/E0yAufrny4N/uzt3tq3wSm/F&#10;kynZkyn5i7m2ZzOKP19f+Oni5P0pyd2J5o3B6qcLilsj1S+XWx5MN10fKf9wruvXu2M/3xr5/nrf&#10;8+OSjxc7ro+VTNaEnFKmD4sOpW3RrTjsWH3EtfKQa1eK/0Zn8SVlwbPJ5l8vjPx8uvf9Qssfz/X/&#10;7dKxP18YBOEPJ7uB/ny2/89nez8typ4fq3o6XAGav18c/nah5dvl1s/rnS+nmh4OV13vLHo2Xv9y&#10;Vgz0Ylb8dFp6ta/87kjdizn540nx7WN1LxYV78/0fTw/+P3G2NuzffdmJWc6Rc8XlDcHao43ZzSG&#10;bNrDw0jDtnQk+fenBZ5rKbjYKrraWfFxte9ad8WD0Ya7x2oejNc/nm1qSdo+Wxc5Xx3Wk+mnTNn+&#10;cln2cqn11njTo3nlpYHa25Pya8fEZ7urro9KLvTUnGovudxbfam/+spw1Wxz0tm+4vWO7LP9RecG&#10;iq7PVL04o7gxX3N1uuLT7WPvNvpfXOp+dr777FjVREvGyeG6E0P1s62lq511D9fGzg93nBlqf3v5&#10;1LNzJxd7u8pT05qE5XV5FSUpxcWJpfkxRWXpFaIkUUliQWNOSUl0giefb0PE+pnxA6y4Ye7Gsd5m&#10;GTtshf6uJQHu1fu9q/Z5iXa7lwR45vs6FPo5Fe12zPezL/B3gTSJWywC7VlB7vwdVngbJsbVGLPD&#10;BRewjbTfnxh4QPPIQUz4EUzsYZ2IXRQHKmYbRyPUlCIP9Cq0ZZQ7cmdj9i2mR3VHHe5Lj+zIDmnJ&#10;ClYWJ3fXiaTlJdKqmm6JsrO5tU/S0pBfWJ2Z0ZCX2y+VnpybW56dHxseGh8emDyGWMf3diiODfTM&#10;ThybmxwFvjI/fWJl4czq0sWT65dOr51dX7x58UyHtFFWVzkx0N0tF/cpZVNDvSB0yhoGO1oG2mVd&#10;LY39beJueUO7pAaEoS7pcKe0s6kyJzq4SZhTl5ueGRIUu9s3fe8ueVrsiDB5oSLtRGXKhzHxs87S&#10;e9K8F+3ltxpy33Y03GkWPeioX63Lq4vdX58V0VKdW1aQXFtZUFNRWFaYXZSZVJmXVpuXUpwUVhJ1&#10;cKI4ZaOl5G5b5U1Z/gN5/hN5zhNJ+nNpxltF7hdS5r1py3sqz3woS3mmzHzYmvZImXFHmvKsPfd5&#10;R94TZc6HvrIXHcV3xdlQh5PF0eerUi/U556pyTpdm322sfBEXe56U+FIRXpnWbqsPKu5Ml9SV1Ih&#10;zGwoyxelxRclRvU0VbXVl4mrilqaylqbynuktY2inMrclDphFiz/ooP3xoUeFOWl1FTkV5bmiITp&#10;ZSVZFWU5xUVpBXlJ+bnIXmHC/JSstGigvKz4iJB90eEHYyMPpcWHx4UfzkiMTIw6CgRCcW5qdkpM&#10;ZlJESOCuvbu3ZKREpyVGJ8aEZWckhwUfgtc3vP1h6gITAHhDqqlpaGvjYDqGTBJU36dViDzMH78g&#10;8ng1dZYm5oi7eYaffdUhr/qjXrVB3rLonb3Ju4dS9oym+yOIfLr/bEbAQlbAUs6+E8IjZ8tCz1eE&#10;X6yKvF4ff6sJ2d/1TmPSQ2k6QrIvNvIIIt+ScF8ad1scd60+8lp99JWaiFPCoBOFh78g8kXB83mH&#10;JjP2Dybu6o3f2RLqJQ3dPJYXPFEQOi2MmC+JXCqJWimNXC+LPlURc6IiZq08alWFzi8VRy4Ux0wV&#10;RQ/lRHRkhFRF7y2ODpjqanz36Or82EB1mWh85Fh0ZNSWzZviYiOBwsOOpqbEo7urJSXGFORnVVWW&#10;NDRWy1vFzeK6xqaaVkVzVbWorFyI+nPPzcuIig7dvWfH/Qe3P//46bvvP3785u27d28+fHgHHOjV&#10;q1cq9+uXJifH0X1W5XJZW5uivV1ZWVleW1stlYpbWqQKhby7u7OvrwfZ3rS/q7evc3Cop3+gq6tb&#10;2SJvbmquLRLmLi7NXLl6/tTptbn5yfmFqemZsaHh3rHxIZBnZicmJsaAoOSOjjYgKLa+vlYsbmpu&#10;bqyoKKuurgQBlEplq0Ip6+xSKJRSOEurQgrJ8vNzc3JgJCqBNWxWVlZycnJzc7NYLO7r6/u6O6tq&#10;P1ckoAD91NTUsWPHBgYG+vv7Ozs7e3p6IBlUApSjo6MzU7PTkzNTE9PAZ6fnFueX5mfnJscnFucX&#10;xo6NDvYPtCmUCnlrT1d3R1u7TCLtaFd2drQNDw3Mz80szM8eGxlqb5U319e1isUKiQRIKZX2tCoG&#10;Ozr7lG3tEumAoqOvtb1Virjjl0iaxc2NzbW10tq6dqlY3lh/bKAXBqichIT86NiS8FgXEtedpGeO&#10;oQdab21OrbKhmJsQTLhqurqa+kY6RrrqXCuCiQGGI8DQrXGGJmp8VwriR95O3c5Ky8ZCxy4tMPfa&#10;7K2TXcfdiPZ7mN6hujtDmNuieXtCWH5BbL9DvD3B+vv/DZEP4/uj9u+QJoyzO4i+I5i5E+gIbXso&#10;e9dRhu9Rtl+k3j6gYM6uII5vMM/vAG3zDi2nI+xtobogb9qmYbdNw/Yod/sBmnekMZxi+w6irSNG&#10;dx/TI95qX5ihb6S+bxB7UxB7836Kewh7Szhvexh3RzjPN5iLIPLxBgiqjgLuySpP8YmqvVvjVXbx&#10;cQJ/OEw1CQQNCq+jCdD0KF4PSkgMQqzKZQ0kgPTpKoc2kBIIEgCHBMARLJ7rh7i4+Q2ORwkF5aME&#10;QDuPsHwCyK4HGV5B/G2BbJ8AusdBjs9eltch3a176K67aQgivw1nAxe4l+WxlWy7g+2032KLPcVg&#10;r+sWSUmVKDsnLPDQ/t27hbm5USEhFkZGdDLB2ICvx2cZG3BNTQwsYcrOYRAJWCqFxOMgloU8rh4s&#10;ifT0rBgsUyrDnM13ITPtcSQbKscV8QzDcWEabGYZbqEZ+CC4IQLEIza8RJ4XRYD4vKYLtjL0t9AE&#10;PgS2O5Hljme4alMcNUn2wNVx1hSWF5npTmN5kujOJLojje1CoNngqZZUti2WYq5NtUHs3BluRLo7&#10;nuoKRKQ5Eah2OLK5Bl5PU0eg2syTqY7VxZMtsCQzLMlEHW+AIvIaeAttoi2F5caAmrBdiAxHFZjr&#10;hld5h0c82HA8dJjO2kwnIBycl+dO5HsAx3PdsCxn0IAeBNDowJWynBG8Hi6Bg4DyqHMbkOGKSGzE&#10;gp7G92IJvMgsJxLTkciw0yAYIx5XyPpkur6xuZO1nauekamegb6xsSGXB2tvioY64vWUSqbQKHQq&#10;maGphqNT2DQKlUEn06iI0TncfxoVZASdh5RAsNxjUMiI7SmdxqRSIAEshyHAGha1icfhtMlkIo0O&#10;C3zEbwydTmWxEGNQBO8gEpl0BgWWqzoIIs9hqBB5Bp3DZiJngdSwHEWRATaLBotSOo3BYgKpoCzE&#10;iwMZOR+RzoSiiUSyDpVOIjNICCJP0SEzKBQmFUlAVFmXEagkAgKFwUlhCc/h8rk8PUMTSxNzO7gV&#10;eoYOHL4dm2tHpttQ2UijEOj2cNMILEcdhj1F142m50EXeJA4zniaHYK8U+3oHFeOwIut66n67OEO&#10;WbBka+gnJIYN9AQ6z5bCtEScyKvR1bWYCCKvTkEQeU2ShjriRlXFVYg8BgdKLRwNYoE0sIi9vIY2&#10;R12LraHNQwQNFrL81WAj33uIJliaNYHjpMNxwnERwnNddKBWiJMlRwLNjcz0ZOlvpev6QB+gcL2g&#10;Y0NPQI3cUXdG6D8zCEwX4Iidu8p3DQM6CXQkliOV78bU96KoOiRLbzsCxOttZxv6wvPCNNjKNtpK&#10;1/NiG/iw9KGnQZ900eG7anJd1FiO6iwXDaYznudOE3hSOU4kujmNaWZn6703IDAjPbmqvEDcVCZp&#10;LqsoywQSFab6+/kY6/HgSTfkC8wNjR2tre2tzGF6mZ+dtGWTc0TY/vLyXKm0SqwykJdIy+rqC2Ut&#10;VbV1RdLmqp3bPXlMsrmRrq2psamBwNRIEHTkwJUrZyIjD+/evfnw4V3y1pqGRmFDXWFDfX5dbW5t&#10;TQ5QfV0eCtA3Nwhl4tKakuz89Jji9DiR6i+MRRnxxVmJuSnRuenR+ZmxBVlxNWU5SnF5u6xc0SRU&#10;ioWd8kpZfXFxTmJ+WmxhVkJOanROWlRhdnxOZlRhXnxxQUpBToKoMC3wwA4XRwtXV2snJws3NxsX&#10;F5s9e7bFxobm5qamp8dnZCQAj4wMCg0NjIsLS4iPSk6KxRjr0/lMHLq5K3B9PtnJzgjF4oEQaP6/&#10;Y/He7nZAXm6I7TxqC7/F22n7ZlcUjgdhxxY3EFAb+d/81VgAQTmuyHavdna2Fiw2DYv9gqOx2Wwb&#10;G5v4xIQDgQe3+u5wdndj8bgIIq+pgVFHPZN8QeS1oDsTidYWhigQD+RkbwZkY6HvaIv4qXey+wLE&#10;/56crI0drYwcLA1RXB4SAEdheohCNW4qw3lPJysgJ0uTTc52jlYmzjZm7k42tlbGHq4OZqYGLq4O&#10;4xMjy8uLS0sLMK/auXOHqytcjJ2trTWCyDva29hYWVmaW5ib2lhbApkYGxoa6AlUzmT4bAQ7A67H&#10;+7J961ficlgw4qC28yj+DllQLB41e4dYEECDoO2qKEhpbGRgpvKQA4K5mQlwtDQDfYGRgSHkQxF5&#10;xBKWzmAxmAQdBHlUQX5EICqVDkSDAQ05OQsF3OmqDSq5bA5TtRErOpJ+tf8FpYlqQ1cUZOT/d9/x&#10;EHiqAIcoso8KkIDL5YIMiaGhIS9oIICgMrJGlAyV824UNoUu8RX6hCj0jMAhDShRQBYF31XrCsRI&#10;HJXRABqoORQLAcXl4QK5XD7qIAUK1lDT1MZg2DgcH6dtoK1mro2ZbSh4OKl4PNH8ak7y7ar846IY&#10;6O103XeLkn+c7/sw1fiHFeWvq4pf1hQ/rcg+r0qAfkBI+u0yUMunFcXHxZb3M+IPs5L3040vRmqe&#10;j9Q/Gax72Fd5s1N0WZ53UZZ3QZp7uilzrT59rSFjrSl7vjZ9WBgLC+Peopiy8N35Eftj9m93MeMT&#10;1TE8Oo5BxZKIWHhjUakIMK2DRXxxaKojV4peN3KgoQbXDVxbtYspGkBGbwjwrwkQXB4eIGQlhihh&#10;HhMdERwffTQ+LDA6KCBkL+In58juTYd2btrh5WxvZoj8dcgM+cZjZWFpa21jYWZuYmRsZgJdzFxl&#10;I2+Kou0qhzYWhob6fOiMqp0AoIeAAM0EPQEa19zc3NraGtIYGxujmDtw6BUQCw0EVUUbC5oSag4t&#10;C50E9JAA/diDdifIAt0PSoZioQTVHUACiumjXQWKAhlKgJEE7TaghCj0GwYIqBLkr1mAQ2dD00As&#10;KgOHuw2FoB0eOGggFgKaEq0nWghwtA6QDALkgkoChxLgEDozlAA9EP1YBbcF1UAUlAkydGyQ0S6N&#10;VhvuBlwdCHBPsFrayF9SCETVn4iQAInhbvB4HF1dHjzP8MQiW0bDAEGnG8PQwOHCw0smkrQ1kZ05&#10;UEQeWVrDHVZ5+oIuBI826tYG9Oidh/KRXHD1WJyOlraWGuLJRVtdTUu1ONfSVNfBacOFwg2GOQwQ&#10;XgcLGpghAcGMhsOgCjhMDp3CY9JoRB3UXp5FwusyqHwGiUMnsmkkJo0IM2kKAQcTLDoeR9PW5OA0&#10;6BgMD4Px4uErI/aMlCadbCk6Lcm9KMuBJ+WCNPN8c9p5Sca5ptTliuiF0qhj+cGDOUf7soI7M452&#10;Z0c2xhyI3+ZqRtYmQyF4LYaWOvI3Py11eDVAW2iotlaAS4M7qa2lQcBqA8FFwQUCkaAjaGPx2ggo&#10;D9dI1NE00ufp6zItTXXtrPQNeRQBG88gYBh4NQ4Rr0slM0lYBkWTpI2hYhHfOCwt1T8JtXBEDMaI&#10;pO5nzcrYbXFRnjyauXm1zHck3Xq52HUiw3gogbOQbzyVpTuWxlkrtWoNxbVFURZK7CZzzWcLrY9X&#10;uMwXWi+K7JdLHVfKnJbLHOaLrabyTUcydHuT6G0ROu2R+M5oYlcMqTOS0BGB74ujHkvljGfyVkWm&#10;p6tsLjY4oQby15qcb0rcrjY4nqu0Wi00mEpjjiczOoI1GvdgVvN1bzRaXm803ag3uVpnvFFreq3O&#10;7EaDxa0mq/ti28ctji/aXN50ebzrRghF5N93OP047LWeoXWjkvuhw/59u913vS4vWy3fttu+arN+&#10;2Gy8UcW9WMo6X8I8W0w/WUA9U8i8VKp7q9b8QbP9Q7HTg2ZHFdk/ktjfbbS4L7Z+Ind4Ind6Ind5&#10;1urxtNUVdWvzccDrdZcLCN8M+swmal4s4f1lbt83/ZseNVs9a7G5VaN3Khc/n4iZjsOspWtCTZ7L&#10;rV8qEHf29yWIP5wrNXrny7mXqwVnSxD+tsfjpwmVgfyA1/s+j3e97gj63+78e0T+dosjisifqzI9&#10;VWa4JtRdKdRFEfm5NPpMGm02hzVfwFsS6Z6oNjzfZLbRYnW/w/FxtwuKyD/odL7T7ny3w+2mwumW&#10;0nVD5jYrNJnIM5eEMYv8NLK3Y4r8cUJ/7cqDBNB0xOseyzSfK7IDGss2Xqt0XK1wmBFazJdYL5Q7&#10;TIvsp0tcutIsO1PtUnywjZHWy80ht8aEH07L3p2SP5ipX5Wnn+0o+J8PV1/OK3syD02VxNzqq7zV&#10;V1592Eka4/NwvOrmkGioOPDeRE1TnM9eU43iQId74/UfT/bePla3Ks66PyG+M9r4eLr1xULHxxOD&#10;b1d7n8+3v1rpvtxb9XhO/oerE3++MfXp3ODTBdmr48ofNob++Xz5w4XOH28MvT6teLzUNFsfNVcf&#10;tdgUW3rQNmencVGAdcl+x/oQ79WG1LdLbdd6Sm4NVPzj+vTPZwf/cLb/59P9n090/Xpu4O+XR/9y&#10;YfhP5wZ/Pdv3z+uIN5s/Xxj8+WTPu3kZ0NOxuu7kXY2hHn2Ze6dKQofzAjtSdo0WBR2XpK42pp1t&#10;zb8/2vBqQXF3pO7OaP3TuZany4rvr4z+env27oz4ZEfh9dHaawOV1/sqRHvtA/QwUBl5jN9AdtC1&#10;zsrjTTnn5MIHY5JXC22PJiTXestvDlddGyi/2i9qTfHtyQvoy/ZP38KTxm5+udzyZFZ2Y7ThzqT0&#10;/qzizoxi45j0bHfNlaHGtdbi050Vt8ZklwdqT3WWTDWmnO4pWWzJXFXmnusX3Vloenex9/mZ9uWO&#10;rOvzTY9Otr242H9nTbnSU3J+smmpr+rMpHyhu3qxp+7FpcWbK8dODCvvn5q7c3z6wdnl06MDouio&#10;o+4+BYejqkIzSo8kl4anlUem1cRm1MWmtCSnxXl5OeDU3Ciae0wYwY564a4GST6WBbucSvd6VO/3&#10;Lvd3F+1xBblol7Nwt0vRHqeCXQ6FAa45uxxjvc1C3fWOeujutCG6G2IcDTCOxhg/L6z/VnzgHvzR&#10;/ZqRR3BxR9hRe3Rd2ZitDO09ZIzC36PRVT9foNXsZjIRtrcrOKAnMViRflScHtxVntPbUFmZnS2t&#10;qusSt7U1yPsliuaikn6xeLytbaq3d3F8Ynp0fG5qenFmcmV+en1pbmZ8ZHbiGBAI81Nja4uzZ0+s&#10;onu9nl5ZRKH5xsqy4S7lzEh/r0La1dJcV1pUlJmibK7pljdlJkSmxoQ2lBd0yxvaxNWDHdKJgfah&#10;DsmxDmlGVFBBYlRyUGCU/57kA/tifLfmHtxTHxl4rCBhtTLtUXfNTUnBPWnBQ1nxrYbc2w1Fd8Ql&#10;9xSVtzvrZiqzWjIj5MVpDUWpouzEnOSovNS4nKTIiszEpoLU6qRwSVr4dHHyFXHRrdaSW7Lcx8qC&#10;152Fb9ry3rXnvpZnvmnNeiXPBnrZmv1ImvZAmvxMmXlflvagJf12c/IzRc5zZe4TedabDuHT1txH&#10;spz70tyLFQmXqpOuNeVebco5XZV2qTnvXGP2GUnBclNBryipPitKIkpvbyiVVhY1iHKEaXFVuWkd&#10;DZWy2pKmyiJxQ2lLI2IaL0yNyY0Py0uMyE+NToo6nBAR2FhdWKHaiKCupqiqIk9YmFqQl1SYn5yT&#10;FZeXFY/sFYb8GzopMzUqNMg/NvJQdPjB+IgjSdHBJfnpsWGHgJJjQvIzEgoyE7OSI0MCdx3avzMj&#10;JToy5FDwob1J8VElwjxYm8C7H16UMAFQQ5ZTiJk8EEyo/n8ReZii8XBqsb4uWbsdqw97N4YgZvId&#10;Sf7tsdt7432Hkv3G0xA4fjHnwGr+weNFh4EQRL4y4lJ11I2GhP+LyCObu6Y9akn/N0T+VnPstfrI&#10;jbqoy9Xhp4uPniw6ckoYfLwwaCX/yGzOwanMAyMp/igiLwnxOZZ9ZLIwbAYxk49aKolaLolYK406&#10;WR4NtF4WtVYauSKKWBRGLBRFTxdGj+SG92SHduZGFYXtLI4NnO4R3zy7NjsyNNjRmZuZscXbY6fv&#10;Vp9NCD94IGCTt3vgwYDUlPjyMmFtTXl9Q1VdfWVtXQXwuvryqmpRQ2N1dU1ZRaWopLSwSJibnpGk&#10;bGsZHOodOTawtr5048a1t29ff/r0zbfffvz06dO7d+/QwydPHt28ef369Q2gy5cvTk6Oj46OzMxM&#10;jY+P9vR09fZ2Dw8PDg0NoEB5d08b6rWmrb0FzguHS8uzzeK68opiOClUoKm5FvSNTTVQk8am2tq6&#10;SllLc4tc3N7R2tXd1t3T/pWgNCDQt7XLgQN1dLb29nX09XdB+traapFIWFFRIRQKS0pKQOjq6urv&#10;729tbUVxdhRqHxsbGxoaAv3ICNR5ZnZ29gtCPzkJsXC4uLgIfGpqan5+fm5mfm1l/cT6SaCTx0+t&#10;rx6HJfLK0vLczOzSwiLwgb7+vp5e4F0dnSB0drRNjI/OTE+irvabmxokjQ2dSkVXmxLietvbO6Ey&#10;bW1DPT39be2KpuYembxH3iqXiCXiJnFzI5JMoQSNrLamQyZpl0uldTWJwcHpwaE18ak+XOPtutam&#10;GNp2feecw6mmBCMGhsnV1GOp8R0Ezge9DvDVOIaafH01jokG3wJrYI01s1a3cMQ6bdXdvtcmUJzR&#10;0lPS68Px3EJ3O8jdGq63K5SzI4q3J5y7J5i7O4gfEKL3/4/IgxDM3IlC8CAAP0zdFsLyQ9B5zi7I&#10;G8LbE6G3L1zPP5CxdR9l0yHmtiDOdqBAxuadWKcAkjuKyEebBvjTXF0wBl5qpmFGOyOMdu9neB1m&#10;blJh8duCWVtVkDfQ7liDAKBks8B4AwQoTzLc/5W+oucoIg+aFOOD8Srj91STQCDQowKa8SsiD4Ri&#10;9BCFGsijBaKIPBCUAzyK6xfB9v09HB+rtwcF5SN1/aL1/MJ0dxyge+6luAWyfQ6yNgXQPQ6wN+1l&#10;eezneAUw3f0oTjvwdjuJDnCloNxGsdvGdNjMsQ9y88sOiStNy2ERiHt3+OakpeVlZMRHRvq4u8Mz&#10;u22zpzmsTjlUI0OBsZEerGTxOlp0GkUFWfB4XD0mA5b85nSmEZlmzOU7UJjWBIq1wNiHpuuuQbEi&#10;89yAEDcaKn81PNMdqNU84gEG8eDhw9TzQY2FCTQnBB9nuelQHEgMF22CDY7ogKcgRKI74ml2KJyN&#10;p9mQ2XYEOuKsRotso4m31sTb4siOBJoLpEQ2cSWZIX7DtbgYbZXjby2eNt4ERzbHkU01iUbaJAss&#10;2VpTtdcrle3O5Huz9bwZfA+GAMVDES/wiDkzspWrG2oODxy1lEeBePRQh+MKAknXkyzwAo4IupsI&#10;XE8EiOd4kFQClEPhfnEazhJ4Eej2cBVklgOWYq5FMsZRjEkME20in8o0sHXwdHHfZGllY25pYWtr&#10;bWxsiMNqkUkEFoMJq0AGnQPLaJw2FhahCLJN0OFyWAw6FZaJ6AoUtQyjUago6AQcMfxSGX3COhdd&#10;BcOiEhbcsGhGCTSw9udy+SQSrKDJsHqlQiEEIoNC5SCunelAUBQiMFhkMpVCoTGZbCA4ZDCRnctg&#10;7Q4ZYekHq284EZRPY1DpTMTl71eCslWm+xQimQQlUEiI+x04I5VKZ7E4Aj0DYxMLUzNrYzN7vsCK&#10;ybEk00yxRGMy3YbCsCfRHWhcV8RgnOtCZDsRWI4UHnIIAnDoDDpUWzLDkavnzTfwYfLc4Q7Tee5k&#10;lhOC1KsQeeTjDceaQDXFaDAwGJqaJuMrIq+uRVZX0wFCEfkvvms0iJpYqjaOqaFFU9ema2LZmliu&#10;hjZHQ5unheNpaLIRrzUabHWcvjreSJtqReJBT3DGcZ10eM4ElRN5AtMFR3MkMTyobKRvI3+24HjS&#10;+JtIbA8qz1vVtZAOhn6kAQG6Pep5BjJCf2Po+9AE3kSOC1wylQ/JkJRco20cw+18wx3AWfpbWfqb&#10;OYab0U0L6Mj/M6CLOupA5+R5aLFdsWw3HMsNo2OhTbWhsGz4evZ6BjY7fPfEx8eLivNrq4TVlflV&#10;FbkiYUpxUXJRQXJ4yAEXe2sLIyMzAyMLIxNTxGGQfpkw/8TqzO6dm3bt9CwVZTbWi6prCoDq6gtR&#10;RL6sPBveEHHRRw34TFMDnoOFmamBwMHWwsnRZnp6pLg4y99/67592yqr8hoahc2NxQ11hSgcjxJq&#10;NV9XnddYV1hVnFmYGVeSmVCalViSmViamyLMTMhNic7LUNnI5yTUVeS1SSraZYiBfLtU1NFS0Vxd&#10;AFkgTWFWQl56bGF2PIrI52XH5GXFFeYmlgozDuzdgey96mHn7m4LE383NxuoUlxcWFFRVn5+OlBO&#10;TkpsbGhY2KGYmJDYmHDERh71I2/IJxvpUvS5RH0+2cXBxNXZHLGO97BxcTLzcLH2RjzC26NYPArB&#10;+3g6gLB9s+vWTc4oIg8cjYX0Lg7mv7l3N3W0NXKwMQTu5mQJeg9XO1cnaw6brqmFweMRY1Uej2dq&#10;ahoTF3vkaNC2nb4OLs5MLgdLwCOIvBoCVCFTRhXABFNGGoFgbWHo4mhhZ21ka2VobaFvb2NsY6EP&#10;p0MR+a9AvMtvZvJAziqjeFszPeAg/1sa0KCoPXAEo7cyRcjGzMna1Mbc0N7G1MrSRF+Pm5efNTU9&#10;Njs7vbg4DxOssrKS7du3GxoaWllZuLu7enq6u7g4oWbyNtaWpiZGRob6KJKuy+dymQwOg85nq9zX&#10;qGzeQQkEwu9BefQQskBGiAUBQfNVm7sCh3EQjTXQF5ibmViYm6K+cb6eSKCyxzc2NFL5kBfwVfs9&#10;whAJwyJiJKujA2MijEQoEA8DEwxqIHNYbBjvIAEQCAiIj/guRxyJQEBBeRwOJxAI7O3tdXV1jYyM&#10;UMwUOARoPhhQv3JIAAKCiKvQdkgGQU9lO48i8ijkCoWgAijRkRp6Agp6AieodulkMBhmZmYmJiZQ&#10;AsSi1j1IZ/gNhQf594dogLwsuDwOx8AATmEINdLTMwBis7lwsXicDmKxq9rola2pzsEgezbWxB66&#10;Niy5NlB9b7jyh3Xlh7n6zyvSzyst76cb/3ii849ryj+ttf5xvfUPq7KfVsVAP64BSb9bFn+3LP1+&#10;Wf7dUsunBekPy/IflmXfzEo/zLQ+H5U8Gmy4111xXSHckBcCXZLknmvOPV6XvlybvliTPlme3JcX&#10;1VsQWxq2Jydkr7eVARuHeO1kULThnUVTOXGBtRMStLQROB61Y9JUV0HQmiDARQOHeBS0hZsG90fj&#10;/wYEkUdBedVfTZDEQDwuMzUpNjE2JC7sQGJ4YNQhP183y71bXbY6W3k7WTqYG9mYG1uYGCKfeUzN&#10;bK2hI1uZGpsYGcCr2QTuoZmZhZWVlaUqmJubgxYImhIaCFoQAtQHqv4Vlzc2NkZt5OEBR7sHCF/7&#10;DLQ7VBvSQyPCJcFVQCtDf4PXKkRBISiUD8WiHQkuEG1uuAVwIuCQBZobOHKjfhdAid4QEKBHgQDh&#10;S5zqjoESvWmogGrQAHVA7v5v/nNQ4feIPAQ4hAIhFmoLAX1MQA8JUKgduh9cOOq9By4WLQSuC2KB&#10;w3WhMlwa6KG1oDQoEwKSEqcDBO2urfnFLT5UCQLk4Kj+TAMjg5mRoaFAV4/DgXcYn82BORCJQIQs&#10;MFuCOQ1waHFodigBOgIcojMbgg5igA/3EB4TiIL5Ew2eegKRgMVpYtQQ03hNxHssLNahz8BUDDof&#10;9B8E3cbj8DDtwiI+bVRubXBcJo3HpHEQkwkylYBjUgh8Fo1DIeoyyUB8BgE1k9dlwxBDZpLJXCqZ&#10;idfBYTB8gjZHE7FwN8ZiTLCY7ANbZSlBg4Wx87WZczUZk+WJ05XJUxVJA4URipRD9dG7ayL9KyP2&#10;ZO3bHOxu5aVLNdBEDO0FZAIJg6FoqpO0EH9MeG0sXKam+hdEHvoSVPVLnTU1iHA/taHawLWQ7cQ1&#10;kG2O4RKYNCKThmeQcfp8mqURz9KIw6NiDTlUY7jDNCqPThRwKXQC4r6GooZhaGgQYKzQwpGRXfYx&#10;VlRMgCXpRq/oYX/BlZaI07UBA3EWk5m2I0lGfdHsiXT9qWyjrmiaMpI6lK4/nms2mm0yW2g9V2Sz&#10;XOq4XOawVGoPfLnMbrHEZqbQfCLXcCxbvzuWimDx0USgjgh8e7hOVxSxL4E2la03nsmbzTc4U227&#10;0eR6tdEFdSh/Q+x6odrmZInpQg5/PJnRG4Gr3YkZjsNvNFjeaDK/3mh2s8nqZqMlCscDv9ds81Bq&#10;/0zh9LrT/Ssi/77L9UWL9fcD7ndqBatpGq/klr+O+nzqcQZ632n/rsPuZavV/UbDjXL2eRHtrJB2&#10;Ip90PIdyMo9+roh3tdz4Tr3tI4nzE5nr0xa3Z3JXxLl8q/PLds8XbR5P5e7PWr1eKDc9U7i96dr0&#10;QOLwUOL8pnPz8RxOx37MD8O+3w1tedJic7de/2Gz8bUKzols3Eqaxnom7mIRHar0odvlldLuZTtU&#10;2OZWvcHlCu45EeNCKQuEhzKL70Y2/TSx45tB7/d9Hm973BAD+Q6Xp21Oj9scHykdHiodHyicbskc&#10;rjXbXK63Ol9tdrLUYLWIv1yA0FIWeyaNNp1KnclmqhB5vVM1plckNjdabB90OqOIPAhAt9ucgG60&#10;Ol5strvQ7LxcZjMvcqjYh830QQzki/fi83dr1AVRZVGcrkS9kWyz8Wzku8tKif1MnvlcgTk07oLI&#10;eqHEbq7EcbzIYTTfueowZyDb++ZA1t1jwktd2XdHy1+sSG5OVK0rMxabEz+c6Ho+IzuWHywN3Tya&#10;c1gR4TOUsW8oa9+TiZqns/UDhYGrshRRkOMBC1xbxoFn84r7E+ITLXmTFXEvl9p/ujT+dK717Wrv&#10;vTHJkxkF0EZfzaok96fLU79uTD+alrxb77o70XhnvO7z1eE/3p7cGC2/MlJ6f67uVFvGQlPsrdGy&#10;uxOVYyVHCv3NhXttivxtG8J8RoVh947VP52SnGnJfjXf8sfLoz+dG/zxNFD/x5XO7453//Xq1J8u&#10;jf796tjP5/q+P9n1hwuDwP94afh/3Z17MSterIkdzj9Ue9Q129eoIdxzpOjIckPCtT7R1e7Sl/Ot&#10;L+bkrxYUn072/Xlj6v3x7kez0qfLircqb/IX+kofz8meL7S2xvvFurALdln1ZQW2xPhd6Si9PVB/&#10;va9mo6fq9lDD89nWDyf6LnWX3BmtPdOWs9ycOFEV2pWzZ7UpcaTw0EZv8esV5eM5+ZPF9o3hhnsz&#10;rZeHmq8Mi89211webFpXiNZai892VgK/MFAz25y50lpw5Vjt+YGK6abUqxN131w99t2NiZdne28t&#10;yc+P1Z4bq1/pKV3pLl/sKl/qrV0fliz1NYzJy85Ott86MXHvzMyDC/NPLi09Pj9/erhtvV0W4+Fh&#10;i9HYhuf4kvibCczdXMP9AuOdNHaYhWWkjcUWEm4bDbuTSzhsyQ2xF8S6GefssCsJcK88gCDyxbtd&#10;QAYS+bsJ/Z0RUN7fJWeXY4yXadQm4yB3/k5b/DZrDQ9zBJHf4a7u66a5dwv2yB7t0P2EiAOcsF0C&#10;V666Kx6zm4Bp9LaVuRiVGeCjtTC9AZuWMiMHU0NlSUGSrKjBhrKuuqqq3AJpdaOyoVVRL+9okDUU&#10;ls709i0MDi2Oji9PzPR39k6Njc9Nji3OTCzNTqJwPNDC9PiJlYX1pbnL506tLszMjI+cWJy7cubk&#10;UFd7d6ts9tjAaG9Hc1Wpoql2rK/zWE/7aG/bYEeLuLqkRpTX1VKP+KtpruqWN4DQJasbaG1sa6hQ&#10;1JRX52XnxcQkHz4SH7AnJWBXRcTh8dLs5arcqzLRteaip+1Vt5vz74mFp4ri77eU3ZKU3GmrudFR&#10;N1qc0p4T11OZ11qRV5mbVJ6TXJWXXJ0ZVxkfXBNzpCc7+oK4+KZcdE9Z/LBd+Lyz+Jki55ks7VVr&#10;5ktZ+ouW9GeS9KfS9KfyzMey9IeylKeKrHvNKY9bMlHL7ieyzJfKvHddogfN6bdqky+Xx1woiz5X&#10;FnOxKvFqY/q56uTLzVkPuss3lMKbPbWjJUktmRGtRakFUYHZkYGNoixJeUFnc5WkogiB42tLG2pE&#10;tZVFPdK6sqzErNiQxJADucmRpfkpOSmRFcUZJUXpRXnJiE/8spyCvKS8nITiojSEF6TmZMTmZsZl&#10;pERGhu6PCjuQHB8SdjQg/Mje/IwEUV5a5NH9iVFHY8MOpcSGVgiz4yMORQQF7N29JS0pMj4qJDrs&#10;SGJcJMz6Duz3xyJTR3j7IYg8vCuBYFqEzKF/A+V/j8jj1TEWTFL+Yd/CvW41hz2bjnrXBXm3xu7s&#10;TvQbSNp1LG3PRHrAbEbAXObepZx9y7n7URv5s+Vh5ysjrtXF3WpKutuUfF+M+qtJfyzPULmST3nU&#10;kvxAFn9fGnezKeZ6Q9RGXdTFytAzouBTwqCTRUfXC44s5gTO5wTO5R4+lhrQE+fbGr5JGrqpL2Wf&#10;ykAe8VeD2MiLIlZLIo+XRq6XRJyrSThdHX+6Im6tNGpVFLssipspijlWENmVFSbPCMk+sq0iJez0&#10;1OCZhakuqbgoK8Pb3eVoUGDgwb3bt/ns2L7Zb+e2gwf8U1PihUW5lRUI/t7YVCOVNQLV1pXV1JYK&#10;i/MKi3LSM5Jy8zKOBgfGJ0QNj/R397S3yMUSaWNdXY1CIZ+amjhxYn1jY+POnTsbG1devXoB9OLF&#10;s3fv3nz8+P7Tp28+fHj37bcf3759ff/+3bm5mbY2RX9/7/DwYEenQtnWIm8VAynbZC3yZoVSurwy&#10;B9UoEuaWlhUB1dVXQmxvX0f/QBcITc11VdVlYkkD5O3qbkM51KetXQ6yQilrVUhBRhF5iIKMQCDA&#10;YXV1ZWJifF5eXlFRUXZ29ujo6MrKSmtra3Nzc09PT39//9jY2PT09MTExMjIyODgIHAUdl9YWFhf&#10;X19aWkLl5eVlECZhGTw+vji/ND05MzM1u7K0evL4KaDja+trK6vTk1OT4xNjx0Z7urqVrYrWFjnw&#10;kaHhSdCNDHW0K5ubGoDkLdIORWunUqGQSbvalH0dHT1tbUCD3d1DnV0o+N6nUEIaCVx6UwMkk9bW&#10;NZSVd0olkwP9zdWVaXExqeHhmaHh4vRcd7pgt4mTPVHPhW5mQTQwxOmb0izoGC5NnbPb3b+xoCl0&#10;+1E9TR4LQ9FT41gSTWzJ1voYfQ+atxvNQ5Yqq4up8+F4+Qm27OJsOsTfHqG/O5izI5y3M4zvH8zd&#10;Hay7N1Rvf6jKR81X03gUlAfhKMM3ROWvBgjkI7TtCGf6RurtO8z0PUjbFsLbc4S9Y6u6/RY1OxCO&#10;sLcdoG06xNwCwmHWlv1UrwM072DBTh9NKzeMUZjRzkjT3YFsnyDulr0k10MM78O0TSHsbRH8neE8&#10;32i9PfFG+xKM9yebIfB6osp0HUXVUegcpSTD/SgiD2liVRvAppsdRq3j0363rSvoUffxkAwF5UGD&#10;AvSQBpRoGjhEE0TzdiFm8iqjeKDfI/JQvQj+jiiDXUd5W3cTnHx1HA4wvQO5m/1p7gFM9z10BILf&#10;QUQM5HeRnfxIjqDcp+vlTbbaIXCRZpYLY9JyY5IIaurB+w+kJyYW5eRs9fKCcQmWJFHhRz3d7A0E&#10;LH09np6Ay2HT8TpaDDqVyaDxuTw+V1eXb4hYVDP0KDR9nI4uhW7GFzjxDd25Bl54NmLtS+a5EdjO&#10;KNpIYLtS+J4oIsngedE4Hiy+J0fgzeR5EGkOwNm6XnSOG43tSqI76pBtNXDmGC0TbZK1uo6ZFtES&#10;R7HRJlnpUG1Rh/I4uh2WbIMl2RFoTmQmkgVLssCSTDBYHuJEXouFbsWpqWOAp5jhyKbaZBNtspk2&#10;yQIKxNPskbPrbiKznBHiuFJ5yMabZGQHTgRP12Eilu8o+I5lIfbyqC28FsMRheY16Q5wiHit4XsA&#10;UQQ+RJ4XZET9zgOhaCyVB9yLwfeAMxLo9mSWA45ihaNaaBAM1XC6mgQ9HYoehWEgMLC0tHG0tnGw&#10;sraFZT4sY2GVCgspWK6i61wiHnHyDssrLU11xCSdjJiOsVVuGGAdCkQhkWE1CoSaeDIYLDodMa2D&#10;NSy6/oUVswrm0YYlLSyWVYt9JBmNxmDSoRwalUhikOkcBNNn0akMBg1KYbNYHFVuJDGFQkMsSqFY&#10;Cg2UoEFxeSgKzkIgEUGtQ4AVOxa4CnsnIxUlIdWFjGh2JpOtyzcwNDIzNrE0MrXRN7TVM7Lj6tpy&#10;BI4Mrr0OxYJAsdUh20BzUzkuFJ4rgk2rsHjgOgx7baoNND36hwMG141v4MMReNHYyF8cKGwXxKCe&#10;jribJzNtCTQrIsNch2ys6gkMBJFXpwCpa1LVNEnqGMJ/R+SxGHUCYiaPZSAJtGhaOiwsHrGOV9NE&#10;LOXVNOgqxzUsjDZPE2+sTbXSYUEHcMIjTuShSzgSeIjjeKRvczbRuV+weCrPm6W/FQTgJDZi8w4d&#10;DP0rBvQK6BsoIR1P5fJI9TkH+qEbXCNwnvFWXaPteia+MI3lG+7gGWzlCOB6vflGmxkCL47hZoa+&#10;N5Hjps1w0aQ5aVCdtejO2hRHNZwZnmpJ51gbGNl5ePokJSXU11U21JbVVBUIC1NEwrRSUZpImFKY&#10;n5wUH+ZsZ6XPY9uaI7sR2llYmOjrBvhtX5mfLMhNcXEyS0+NLBVllpVnNzWXlpSmA6n2ay2Uy6pz&#10;sxLdHK2NBGwrI31rM2MbSxMnR5vqapFc3hgQsM3PzysxKUTWUtVYX1RbnVdVmVldlQVUWZEBMgLN&#10;V+XWVedVCjMKM+OKUmMKU6Lzk6LyQUiPQyw8fkPka8tzFc1lCnEJgshLSpSS0royxKw+OykyPyMO&#10;dVkDKfOyY3KzonMyYooLUipL81BE3s0NAeW9vBxcXKx27fKJijpaVJSVlZWUmZmYkZEAhyEhB6Oj&#10;g78g8gIu0ZBPFrDxZgYMBJoXUF0dTd2czD1drbw8bNxcLHw8Hbb5uABt8Xba7OW4dZPzV/krEA9p&#10;PF1tUBTexkLf0lTX2lzPwcbYyc7Y0dYIyNnexN3Zwk1lIw/E57G0tdTgIYWHk8NhmZubRkRFBoeG&#10;bNvpa2lrw9Hla+Kwv0fkVQAj4uuQisdbmuk7O5ijcLwVnMXWxN4agfvRPV1/D7WjhBrCo7A7cDQB&#10;yCgW72hlhIL1QHbm+g6Whm725qDxdLKCBFam+o525nwec5ffNnmr5PiJlbX1pcmpUZhLwVRs//69&#10;fn6+JiZGFhZm1taWNjZWTk4Obm4uNtaW+ipX7yiqLlBZtsLLg8NmAqEgO0SBHuj3uDzI/4bIAzfQ&#10;F3xNxmYxQDA1MUJt5M3NTIwM9dHSUM/xUD5iJm+oDxrkbz1UxDMXjKEMGuJbAwZECCoQHIZIKgxJ&#10;yChGpTGpNEiAfHNksoCjCD6BQICxGAY4HR0dGoNubGpibWsj0Ef8yOup3NQgePxv6CocAodDFHhF&#10;BTSwWIjXbBB0dXVRD/JwCPK/IfIw3EMN4XTaKrxVS0uLyWSqHk9DSABR0A1UawnkbxMgQPjSN347&#10;RAPkhdIgr8oQ30jl8NwQCOoLBO3ApBDJ2ppkLW148eMxGI6WhkALI4rYvyQter3Y/my87qfjih9X&#10;5X863fnzWscfjnf9ca39j+sIIv/Hdfkv69Kf1yQ/rUt+Pt7y43rL5zX5j2vK75flnxZln1cVP663&#10;flqUv59vfzoufzTcfK+35nq7CFZr12C1L8u9qig62ZC5XJs+XZY4XpbSlRslTT1aEnkg0MtJj4yF&#10;mrDIOAoRSyHjyYh38d+c1WhoIp1fDQFJ4RWIw6pcw6vgdW1tTXitoWgyNBasteBWQFAJ/w2Rh4xw&#10;80CGwiPDghJjQ+LDD8aF7A/ZuzXAx8F/s9M2F+vtng5Whrp6XKaZkT70H2PDL2byiJ8iPehchnA/&#10;kf3HVc79IUA3MDCAzoB8YoEbDQ0KzQqNCO9M4FAf4NDokAwSOzo6ggAJoOdASugtkAsEaCloXKgz&#10;NPfX5gMNBwYFlS8jaEfg0EkgMURBAmhxuEAUl0cRc7gJkB2UwCFAacjtU7msgVg0AaqBWMiF3rTf&#10;B+Qt/pulPMhQcwiQBQJogEMuKA0tATgEtBx4mr4i8pAMBLS3w9XBVAa6LhzCJUBiCJAYEqCIPMjo&#10;eaFY9FqgNNCAHs4ISrgcCOglQBSkQSdAqN8YXRbLWCAw19OH50eXw4WHF3lgdfDwsMMQAs879BF4&#10;WlQ9BXHhArHwUKOecOBccBthOIWJFOhhCkXGE7TVNbAqb3boPyqgv0HPg3sJB3CorakFczIgvA6W&#10;SNBhUMhQBxaNzGczGGQCEJtGAuKzaDwmWZ9DE7BIAhZFwKHpsulcBoXLoOqyGaYCPg9Opq0JXZ0E&#10;vV1bDThfG4HmNxuxorY5Zx7cnnvEN/+oX1bgllhfp8NuZrtt9NwFFEuqpoEOAuID6eI1eDDHUkf2&#10;jEU84ahj4NboaGlDT9fS0NZQQx4WrNYX634YRXBYLZIODjGNxyH7uiKQBPLPKwyJiGNQCVwWWVVJ&#10;qh6bCmO+qS6TRcRStbVImlr6PJahgMEiw0CB4epoUzAYmEMxNbFsHFafpG3H1namYzoyDj4YLL8k&#10;jr/bnjwQ49gVbjqT5dQfY7iQbz+WbiLchpGGkCfyLIcyTUZzLeaKbSfzLVRYvB3QSrn9agVw2wWR&#10;5UKR5YLQfCSN15/IVPmdR9zXfKEY4lAKZyxTMF9kslpqcaba9rrY/YbY9Uqtzc1mpwuVFufLLdeK&#10;DMeS6MPxFMl+TOsRzLly4xuNltfqzW80Wt9ssrlWb3m7yfZGvdWdRtRM3h4xk+92f9uDeK151+ny&#10;Rmn/XY/7x07HMzn4i4Xkn4e9Pg+4f+iw/6bL8UOXw7e9zq/bbW7W8M4Ukc4Ukc8KKSdzCCdzSKdy&#10;qGfzmRdFgutVJncbrB402z6W2T1psX/W6viq3fV1u8cLhftzheer9s1ve3wfyrweNHs/kvicyjOp&#10;9MBcKbf4eSLg2wGfN10Oj6VG1yqZ54oIS6mY2XjMajruSin3bYfzN70eL1ptgJ5Iza5Xci+WMs4V&#10;U6ECtxv0Pw66/TC26ZsR7w9DyIaur7tcXqJwvMLhkdLxocLhfqsj0A2J3bVmmysN1hdqzE+VGa4U&#10;8hbzuEDLOayZNNpkMnk6kzmXz1sRGZypsdiQOaCI/KMu5wcdjqg3+dvtDrfbnK63ul5odDhT5zgn&#10;soJ2LN6lkb0FU7QHW7wPl79bozGEIY/hdSfpH8sxH800Rb67FFjOF1qtliLfXaYLLGaKrGdFTsfy&#10;7btTrBZr9rycFd0dKbjYnnlnpOLmYNmjmcZ7U7ULksQVacq3J7sfHmtYqUpURmyvP+Bctcd6NOvA&#10;em3cw+HKTyc7xsvDpmqiMv3Mwx05y43Zz+baHk3JT7UWDBWFvVpt/9PNmZ+vjj+abXk4Jf3Ttfn/&#10;fHTq8/mJ063F79cH/nJtHpSvljsez8mezLfcnqw/3Zl3abD4THfejWPli81xZzuyns7WPpuru9CW&#10;UbTXLM/fvGifrTh2R1fWwY6M/S/nW28OVJ2UZr+Yk/9ycfTHMyPfn+p/v9z1Yrblm7XeN4vKH0/3&#10;/3Jh8MezAz+dGwT6fKYf+Pdn+t6uKB+M198erjjekg6VP9maeWO4/Npg6YOxxmczsodjja/mWz+d&#10;7Pv+9MCDyeabx2pvjtffmxFvjFQ/XpQ/mpUuNqQkuPPiXTjdaQf7Mg+vN2d9XO/95vjA324sPp9V&#10;3huT3J8Q3xqpv32s7upAWX/Roe68fb0F+wYKA9fFKfdGap7OiJ/OtdyfkjyaVz6YVdyakF4ear4x&#10;Lj/eVn6hv2FjRHK+t+5UR+XpzqozPVWriuJLQw3P1nruzCsWW/PXO0UXhmvPDdfcX2m/MiU5O9Jw&#10;erBhQVlycUJ+ekh8ckiy1Fm/NiCZbq+e6204Pq64tDKwcXzo+fWFd7dWrs913ZvpXa0r28eiH6Iy&#10;/bGEnZpae3A6u7E4XzV1oJ2a6ls0MLuo2jtoGodNWSG2ujGuRplbrYW7XSoPeFfu9RTtcS4NcC3b&#10;7y4KcCne4yr0dy3Y45a3xzV5m02ou16wp2C/G2OLjZqvi/pOD3VvO4yvC8bfW+2Ar9rBXRqH/alH&#10;9wi8jfHOBMxuklq1q7ncxUhszU4mYKSelrMpwYOpweLEoNbCtOHm2paysuaSSlmNuLWupVvaKS5v&#10;UNQ0T/cOTHb3LY6Oz49Njg+Nzk/NoTbysxPHJo8NTowMzIyPwOHZE6snVhYunT0JAhxePHPi9Pqy&#10;pKFmfKBXBcF3LIwPr0yPAZ8e7psc7Joe7ulTSrrlTYMd0p7WxnZJzUC75FhP60i3vFNa0yNvkNeU&#10;tdXXiMvKEoOOBu/cmXboYElksCQpsiM1YlaYerI8/Xl3w7O2qluNBZerM6835D1srXigqLreXHKq&#10;umCmJOtYWW5PeW5LcXpDXrKiNEtRmNqaETVRknlGLLohL72rED1oEz7vFr3tK33XXfSuI+9DZ+4z&#10;aepTScrDhqSHTclP5ZlAKkfnmQ+lmU9bcp7Ish9Ls55Js98oC9+2F9xvSLpZGXe2MPh6TfzlyrhL&#10;FbG3mjNvNGVcaUi92ZJzS1Fwq71kOCdMkRTUkhpaGOIvzktSVuQraosVdaUluSnNNSXNdRXVFSLg&#10;0kphUsiBhOD9MYf940MP5KZG5aRE1pTlVJXlJsQE5WXFl4uyyoozUWc1RXnJFSXZKQmh0eEHgw/v&#10;Dg/eC3Jk6P6gQL+EyKD8jISk6ODokINp8eEgpCdEFOemxoUHxkccCgnckxoXFhMelBIfmZ4Sn5mW&#10;mJGezGTQ4G2OTKPh/Y9Yx8PMGbWUR96J/47IYzD2uszCIL+ife61R7ykYVuagze3xfp1xvv2J/od&#10;S9szmbF3LnPvfNa+xWwElF8vPHSmNORMWei5inAUkb/XnPJA8v8YyKucyN8Tx99ojL7ZFHO1NvJ8&#10;efDZkhCVmTyCyC/lHlouCFouChlN29sT59sevbUlfHN7rO9kQehsceSiSOW1RvQ7G/mSMKA1Ydhy&#10;YehSQdhCQcRMQdhYXmhfVnBLyuHauAMl0fvbynPOTI0MySTFmem7tm/Z6bvVd8eW3bt27Ni+2WeT&#10;R/DRwPy8TGFRbnNTbbEov6a2vKm5trSsqLauoqS0EA5FJQWgT01LiIoOzclNhwUgLAYVSllXd5tS&#10;2dreruzsbG9pkaKW5gMDfa2tLePjo6dOnTh37sytWzeeP3/67t2b77779uPH9z/99PnBg3vz87PH&#10;j6+dPn1ybHx4anpsZnZ8emZseWVudW3h4qUzff2dBYXZcOqq6lI4NfBWhUTZJmtrb+nsUogl9SpL&#10;+Zrevo6BwW5IDBxoaLgXdX3T0dna09sOBFkUSmmzuK69Q65sa2lqrsvISNuzZ1d4eHhCQoJIJJqe&#10;nh4bGzumCt3d3Uqlcn5+fkgVhoeHR34LqF08hKWlpdXV1YWFhampqcnJSVQ5MzU7NTG9trJ+5tTZ&#10;9dW142vrQDNT08eGR5StCoW8FUgqaVa0towMD548sb4wP4uaxoNSIm6St0i729uAlC2y9lZ5l0LR&#10;2doKd7NNJgNql0hbGxrlDY0QK5OKW+WyTqWiQyrrkMCAJR1s76gvK48NDkkPj6hMzaiKTrLQIO2z&#10;dDfXYnvxba1ppkw1FldHgMfQmFhdD8tNPZL+0pRSAZZPw5B1NbkObFs9jMCB6myjY2+Lsz9se2if&#10;8Z5NFJf/j6+/gM4jydZE0V/0MzPpFzMz2LIFlgyybFnMzMzMzMzMLFmWLTMzc7lcdjFXdZ/unuo5&#10;Z87M3Hf77cyo0tTMve/F2muvnRGRkZERkRBf7vzCW+Z2mOfsK3INknv6C10DhW7BkiMBQs8Q6VEQ&#10;hL8jID5I5IVsjBqe6+bP98A84kFwN/kArnuA4FC43DsC57rxFxzyYe8/xnA6wXEJFB8KELn5sJ2P&#10;s5wCxe4nOM7eTIdQuedxrrM9QceLaZNocipY3cOH7RQgcvVm2PsLDvhx9odLPcMkh0BiNXwSdU6B&#10;JGj/jsjHyo+CxOH870jicY74GNkR5OceLT38Z4QdBLnJozyQChqSYBMh76iQdH1/iIHMoGETNBwC&#10;o6yReEVIDoFESj2Rm/yej3yEzCNU5h4id/dm2e1XNjzKsguQux3jOhzl2XmxrTGneKrpQZLxEbbN&#10;IbrFEa7tcZnTIbGNt97+bN+Y0riM9LCYpIjI3NTknPSUmvISz4MHYbrCpJKCA07ud7Lmc6gKdYlU&#10;IhAJufAOz+ex4J4mk4plEilMUWlU2JSwWBJVVbZQbKCjZyuUmbOFpnyFA0dszRBZMsU2LLEdT+5E&#10;F1hzcMZ2kWKfSO7ME9sLxA4S+T6x3IknsmXzrfiQTWRLY5vxxHZ8iT2FaUIgapOYxkpkXQJFV5Vp&#10;pEQ1UGUYU7gWRIYBjWvKFFjReZbY+q5MEyrLlM41pbD0VKg4ibyaANMqIjWYOnANSQwdHJTXU6Pr&#10;Q37YCyHyUDG2xB4JR4q5ydP4GAs8kWOBUHiy0AYEofN0qQMYoCEGQfOIygYiKUJ7qsiBJXVmy/Yx&#10;JU6Ih4cl/t3vHidUseWIbVlCS6gAiWlIZhnR+SY8mSVLaKRKkdOY6jINY10DSz19E0MjM0srG31D&#10;A5jIszhMIlkNZsmYUyOVhgR5fMKsEwyYYIJwWFwmnUUlQ0aI5CBIHSe94dCpmBM9nocN+aEkDI3h&#10;8vDJKU/IF/0Ox/8uGBDP54o42F/ZfB5XJOBLWExsdVkOh7fn4c5ksiGDgCeGEuCgOEcxH2biCIWA&#10;+TU+nWfR6EwQJovHxdB8jChbLldoaevjfvGmGtomck1Tqbo5X2LK5BlxxZZcMUZHQ2NjHUrjWvCk&#10;9iyJLXKQZ4isEV8NCAwnGhf7vMGV2AnkjgKpAwbKi+2YAms6z4LBt8TJ5U1ZAjMG34BI08D+llDh&#10;K6thHPEEZZaSCgtjrVGiqyhTlZWpKio0mLxiVCAEbKFXSCIo0wjKTFUiD+adOI6PC4GpShITlPgE&#10;ZQGJoUdkGylDJwoxLJ4ksECIPILXueL9PIkL+v+Dhf8hARpb3FjmjFB4GA+gIRU2IQlsjnQfV36Q&#10;JnDElxS24WvsE2jt4yucxNouch1XhZ67hu4hhY6HXMtNLNsvlDiK1fdhzvLarnwNF6YE+y0DRiyF&#10;awNDl8G1ZPMtuHwjdQ1TO3vnlNSExmaMcwb9BYjD8enlpWklRcllJRllxVm+3p6GOpqaUqmuQiHl&#10;861MjfS11If7OsaGuxztTAP9D1eWZ1dV59bU5hcVp1ZUZpeWZUBpTQ0l5SXZPkfcNaR8bXWJib62&#10;oZ6mjrZ6bm7q9PRwaOhJDw+H4JBjkL+hLr+mKruyIg2kojy1tCQJBIySwqTigsTCzDhsZdeEcFwi&#10;cpIic5OjMhPCs1MjQXLSoiqK0lprC5prclqqs9rrctvq82tK0vPTY7ISI7KSIzOTInLTo7NSInKz&#10;ovOyY3IzY4vzk4vz0zzdnZzszezsTJycLJydLR0czHx8PGJjQ0tLc7OykjIyEtLS4iIjA/d85BPi&#10;o35nrdFR5+hr8kFryFgYj7y1AbYo635LEDcXW4+D9iCu+21cfl+vFeOIR1Tyex7x5sZaJgYKEFND&#10;DRAzI02MQ8bid7G11ANxsDG0szaytTKWSvhENSW4mrErmMs2NTX+MyIv19QgqCgrE9Wwl0Ych1VR&#10;UgZRIyixqVQ9bZm1hb6lmS6GxZtog21hom1rabDHWoPAd4S/o02EwoOBbNAWhpp7Yv4HmzyC6S1x&#10;ihs7c304BVMj6GCFulzU1FhzDvsbbw3ebDq7WuFFo729tbi4MDQ02NX1gJOTg7Ozo42NlYmJkbGx&#10;IQLKFeqyPXhdiP94IxYJkCM8PEIQHP9nRB40bIKBUkFrKOSwOwiKhHKgBEgyNNDT1FCHQ4ANMXtH&#10;AQEDIrXxFWXhiHC/g/smmUjCQHbc2x1uVXA/gnsZiEAgAi3k8rCff3hwX4M9oDfgbsgCoVAoQqGQ&#10;iOOeOnq6IFA63J0Rki7FWWv2AsSAhiQoXISv8wn7ojySPwLaUeMP4hoIe4g8BIRFwg2UjGOpEHg8&#10;nra2NpQA8Wp/ILZ7EDwylHGSFrQJNhiQE91zxWKpQqEJd14kMpk6jstLBRx4GpDhKUJRJZOViRwi&#10;lY4vO+lnp3e2s+RmX8nb+fovN9q/3e7+Yaf/6/WOX3b6f93p/svZnr+e6/7L+a5fznX8utv56/mu&#10;v17s/eVC3y8XBn481w+Zv9/B5IuNjs/W+1/NdzybbHo8XvtgsOzeQNHd3oKbnTlXWrO2apKWKhJG&#10;8yOGcqMaE/yLw46l+XpoMclCshpdmSBi0dl0Cu4dr4ZWO4GWxxzkYbKkoqSmihZWwIB1VZwgHgMc&#10;cRgXtRsCo1GDYECsCrQPlhMh8tAy0DwkonLAqeMZKdFpccHpscHB3gePH7BysdKzNVA4WRqY6WoY&#10;6mjoamJDS1Ohoaeja2psYqhvoKWhranAfjjAv3Bgy/nq4GxC2tqaOjpaYOvr6+vhAXoZ+gseivA4&#10;hACdC4MBNg0MMOd6yAaZtf5EMY8GEmSDjoYug0cput4hgAFjABoBBUjdGwPoTNE4ARth8WDDWIV4&#10;sKEcCKhxICADNEpFO4KGPGBAErQe2MiAxoQAQwgZcBagoWQIsAvsvlcUNDUqBAJkg0py8JVsNTU1&#10;oXFAw3sMZIYAe8HucCzIiT4zoF2g5lACBDgpsFEnQhLEoB3RXhCwbsV7n0YiinhcmUCgEIu1JVKE&#10;yMNlDu86MKRBi/GFXjFfeHyCDf0PBmwiyB4EioXSIJKoqgab8HrEhQuCRCapYMQ1cBRIQ0MOxg+M&#10;GTWclR4yQyFUCgmt2MOkUrhMmgz6lkUXcpgSPpvPoiH8XSZky/hMMYcmYlMhUsCmi3GKGy6dri4S&#10;CdlsEdxe4HAEAl1Vma5EYCsRuDjFPBtDvQl8AkGiRhAqY5FC1d8jJVQ1MZXEUVHmQiUIBAZcLyTM&#10;2Q+ErAyGClmFhBB5OF+43aFfSfBPVkTMWf5/IfLKcB1hzUglshlkGllFIRHoKMRsioquushIU8aj&#10;YJ991PkCLYWEQVURcMgsIlYBgYoKg0DgqhB5JBJUWIuhbMIkpHtawjX+ZKDw9Uj+8/70mXiH8UjT&#10;wTDttWybAhdC/gFCpTdxMl1/OlN/KkNvLsdgKc9gpVB/o9hgs8TwTIXp2SoMlD+NLQlrvFVktJKr&#10;NZcuQ6D8YBStL4raE0HuDie3BZMHY7gL2Rpr+VqnC3UuVRjdqjd/0e34pNXmTq3J7VqzyxUGq+ni&#10;2QROd6BKvRdhM1Nwt97gVo3+zWqdO3X6t2v1HjYagzxuNHzSZPCizeRtj8Vng9Yfh20RIv/NsO13&#10;w3ZfD1p+0qa3Fk1406L967TTpx36341Yf9FnCvqnKYfP+02fN2vcKuOey1QD2c0ins+i7mZSzmYy&#10;LuRybpRK7tdo3qvWeNyg+7RJ/3mL4esOs9ftFi/aLF53OLzr9bhZbvm0Yf92ima5DWExkvP3laDP&#10;BpyeNeu9aNN+XC+6mKt2OZ8CZZ5JJV3K4Tyq0fpm1OH7CedPu01eNGvdrxZdL2ReK6LfLGZDBd71&#10;Gv28uP/7WafPx+2+mLD/OGb/bsDmTa/lq27zlz3QLObPusyedWHLut5rMbnbbIwQ+QtlGqfzRBvZ&#10;ws0c0WYmbyWFuZjMXk7nrefJzpbpXGswud9l9bDT4sWg7atBmz8j8o/6re53293pcNqtsRxPlnWE&#10;8Qo8lYoPq2E+8sfJBUdVW0J5vXHS0WQF9O9Cjt56oclWESZLWbqL2Xpnym1OVzouFlgvFNg/Ho//&#10;282u9xuV7zfrv9ntezpbPV8c9mKp6c168+mW2N3OtP/5cuu3O8tPRqvWisN26xI3S0K7I1zu9xc8&#10;Gil5vdgwUxi4VhWbf8w8zFL6eqXv0XTrreHqS91FQ5mnHs83/PZk418fr35zefw/np35653lz04P&#10;/XBl/nJP2fWBil+vLX1/cfqTjZ6n881PFhqfLTU+Xqh5MF/9ZLHm7lTxi5Xaz3c7Pt9p+/p8x4v5&#10;iv5Ut1Q3RZ63cV/q0f60Y22xbtvNqS8Xmu+NVtzoL/nrzcWfr85+vj34w6Wpr8+Nftjo+3S1+91q&#10;x1fnBkA+nO7+9sLwz9cmv7s48u2lUTg1jE9msuzxXPXzlYb3O13vtju+vjTyarHl+Vzjh82eHy9N&#10;fDzd926t89VKG5zCw9m6Z6utn5zpfbbUfKknL8/LKMCA2h7h2h17uDf+6Nc7I//59Mw/7q7/en3x&#10;t/ubb9e7703U3B2v/Gy751J/dkuMS2v8gYFMr7G8E4tlIbeHi6HMl8utD2cbPt0ZfrrccXuq4atr&#10;Cx8vzZztLbk4WP1iffD52sD9uY6XG0OXh2s3WvMfLHS93Rl9cXro1lzTSkv2cnPWcmv2UkvWUlve&#10;Vl/FxYmm0/1VFyaab873XhhrOzvUdG2ud3e8bWeybX20fnmkdnuu5fmNuQ8PVr99uPlkuffHC8uz&#10;yRHuSoTjakqnSKonVZVOKhGCKaRTKio+KsreRCUvEsGDoeKnxQsxlkXb6qQfMMk/ZFl93KnGx7HS&#10;x6Hc267cx77oiFWhl3XxMbuio/aFxx1T3M0i92kHO6mfsOcesaMGenJDjwuOuij5HFQ+4aHke4Rw&#10;3JNw0pse4qtx2JZvL1TaTyLUOZv27jMu12Rk8pVDqYTqA6azWZEdaVHDVcWjDbUNBYUd1U3NlY3t&#10;tW2j3SM1hZVzgxNbc0urk9Nr0/PTQ6M7G9srC4vTY8PrS3OIqQZkZ3P14tnTV87vXNjZArl28dzl&#10;3TN3rl+eGR8eH+qDbKuzU2O9HWdW5s9vrqzOjJ9bXzq/ubQxPzE12DU9hEHww12Ngx31I91Nfa01&#10;3U2V3c0Vva1VPY3VfS1N3Y0NhanpkSdP1mRl5IcHp/t4VoX4jKaGz6aGPWgr+Wqi/UlL4Z26rJvV&#10;6W97q950VT1qKnrQUnquLGupIHWhIme2On+gKH2kJH28MGWxLO12V839zopPRuo/TNR/PlHzfrj4&#10;s4H8z4fyPvRlvG6Jf9uW/Lol8XljwsvmpE+6M9/1Zb/qSXvZlf62O+dla+aLlrQ3HVmftGe9ac14&#10;3ph4vzLyXnnURuLhSwWB92ri79Ul3qiIvlYRc7M27ml3zvvJ6ttNGfPpAcMJp5pCjjRGnRwvz+oq&#10;Tu2rKeiqKyrLS26rL2+uq6gpL+5srOupL6/MSe6oLqotzsxODM9JweZ7dRU5ORmxUWEni/NTyosz&#10;SgvTcjPj8rLis9Nj8rMTMlIio8N9I0NPpCSEgnZzsT7l456eEBEfERAR6JMaF5YQGZgUHVyYlZSZ&#10;FJUWH5ocE5STGpuRGBni7xMTHhgZFpiTmVJamGdrY0EiqsJDH1/NB3OQx+F47MUCnokIkVeGyRaO&#10;yEOaraYk+4RLsY9d/SnHrvAD7cEH+2M8+yIPDMe4TSd7LaVjcPzpnJNnck+czfcFfaE44DJOXPOg&#10;Mf5xS9L/7iOP8chjDvLtCc9a4xAi/6gl5nZt+JWygKtlwVdKgy8UBp4vCNjJ9T9bEHi2KHQx7fhI&#10;NLa4a3eoS2eYy0Ju0EphGELkd0p/55EHuVQRCXKxPApzmS+J2CmN2ioKh5wLBZE9SSc6UvwKgw6V&#10;RJ3anRpaHerJiYv29nI/7OV+7KgnaEcHGydH28aG6o72puKi3Nqa8qrq0obG6vaOpsamGsRgU1Ka&#10;X1iUAzoqOjQ6Jqy1rWFsfGh6ZnxwqLevv6u5ubG7u3NqamJycnx0dHR4eHh2drq3txsi6+trq6sr&#10;OzvbBwb6JibGVleXL1++eOfOrWvXrrx+/fKXX376+usvv/r64xdffvb9D199+90X33z7+Zu3z7dO&#10;r8Kh4XAgdfWV5RVF1TVlXd2tHZ3Nbe2Nff2dYDQ110LFhoZ7x8YHR8cGRkb7h0f6Bod6IAY2wQYN&#10;ApkHBrvhXCanRqC29Q3VOTlZQUEBMXgoKytbWlqanJzc2tra2Ng4ffr08vIyxgu/ugrxMzMzY2Nj&#10;g3gYHx+HeMh27ty5S5cu7e7ubm5uwi4QA5lnp+eWFpY31jaXF1dmpqZXl1e2NjbnZmb7e/vKSkpB&#10;Ots7ZmemNtZX52anh4cGero7u7s6pibHl5cWxkaHR4YHp8ZGB3t7xoeHRgYwypqBrq7+zs6etrau&#10;lpaOpqbB9o6O+obezo6W5sbWlqa2psb2uvqBtvaxrp6pgcGWquqkiMji5JT+ypowJ1cLmiDM0cuI&#10;Ij5mdtBUYCAhS0VUuYSpQSTQQ49H/vbDf+TG5JnLzOUUOY/AUSfJDdnGeiQjQ7JZgmtSskv8EenB&#10;I8L9nkx7H77LKZFroOyQn9gNJ3w/7C84hOB4BMSH4Gu6Bgo9QWAzQHDIl+MKAjbEIE75IP6hYPFh&#10;H9aBUzx32N2bsd+TbIvgeF/ewQCRm5/g4AnOPtBH6XYBItdwxeF9SkauRNNAdfdAmZuvcP8pvssJ&#10;jvMp3n5f7r5goVuc1vEo9SMgyXr+IEm6fgnavvEKDCVHsofFI3Q+EfeRR0g6guZTdU8hQZg7aMiM&#10;3OchJ9iokD2wHmxUDgiC8iEP8pEPE7kjRB55yiMjUu4Vpe7pL9gfKDnoL3JxI5lhbvLCfSBHeXaH&#10;OTbH+PauVFNXsslRjq0X0wpiDgttD8vsD2s5epvuj/TyjfH1z01OyU1NzstMiwgOKM7N3Wdvo6et&#10;DncwT/d9cglXQyGVSYViEY/HZQr4bKGAA5syKUYEjmG4PDGDzuVyJNrapgqFoUiiT2PrSDTs+FJL&#10;rtSKLbKiC61EWvtFmi5ciT1f5ihRYK6+XJEdT2gnlDjyRfZimTOLawUGAuL5MgeBzI7CNqZxsUU7&#10;iWwTVaYRiW2mQjdSZZiCoUTWJjL1IAMIiWlMZBjhDvIYX7wKVR3zkVfh4Yi8UFlVQmXpkOiaFLaO&#10;GkNXlQZ7YcvPsoX2Atk+vvp+ocZ+vrozT+4ENluCrcBJ4dvSRRhlvCoXw+URFg8aYsBgyBzBJgtt&#10;wGbKnVAMRWhPEzuypM6IRJ4qwNhvEAjLFGFwPHZEkQ1TYIW+JagwDGkCDJ1XomgyeEbQXMpkMYUh&#10;kakbGZvZ6huYmlhYmpqbKXQ01DXkZCrmIoZ8uXg41zGaeEIMTCQhkkmHGBYL49zlgAYbYfE4zoc5&#10;esLkFPJj3Mj48oQQg4qCvkNYPIuBcdYjjRB5Bp3DZvE5bAGLyWMy2SAIkcf4Z1gcKhkKxXYkqpIg&#10;SSgUwwwaZuJsnHgZclKpdDIFjsnm8kQSKYwedT0DfXMLG1MLW10Dc5mGsUhqxJMYSRTWHJEFtvQu&#10;9CDThEg3pXGs6FxrltBGIHdE3vGYU7zYBiHyYIAms0yoHDOuxA5rUp6l8HcSeVuEyNO5pgyeCV8K&#10;DW6sQpYTiEIlVYGyGl9FjYvB8SosjLUG945XUaGpqtJVVCkEJZjgwrOXrKxGV1JlYE70uKc8hsir&#10;8AkY7SsTWxsWd5PHPu1wDJTpehQBDA9zisiKgXPcc2A8iOy5YmeBzIUnx3iZYBMGAENoB5tgwABD&#10;3vF7PPKYT73Uica3owkc2VIXpngfQ2zP19gn1XeV6BwQau6TaLqIFQfkWm4aOl4a2p5yDXe5hits&#10;Yjz16hgcz5I6QmlC+X6e1AH7OCGzF0stNLWtvLxOpKWldHY3tHdUVNdk1dcWVJRlFRUkFxemFBcm&#10;gS4vzayuyE9LjDbS1TQ30teSS2wtTMFQF/OjQv1PbyxGR/g7O5oWFaTU1MKzOKWqOreuvrC6Jq+l&#10;tbyhrqixvjg2IkhXQ6KtLoEbhZmxno62+sGDDhMTA9XVhe7ujj4+bimp4Y31RfW1ebXVOchBvqI8&#10;tbwsBSQrPSI9JTQ9PiQjASMSzE+KLEqNLUyPy02OykqMyE6NzEqJACkrSGmszKkrT68vS22sSK8p&#10;TS3MxOD4jPiwjMTwrGQMuE9PDIXSMtPCM1Mj4f0tIyX64H4bECcnCxcXm337rECCgo4nJkaWlOQU&#10;FGTk5KRkZCTExIRERATExobGxoRjPvIijhrC4pEoxHQrEw1nexPX/VYHXazcDtoc3Gd5wNnCxcl8&#10;n4Opg40hwtbtrQ1AIxd4CxNNEwM5EiM9qbkxxGiDxkUD95HXNDdWQDZHWyMrcz0LUz0ckSewmFQO&#10;G26fbBMTo9DwEJDDx4+YWpnJNOVKRGU1KhFeEhFChxB5eGVkUSjaGmJrC30bSwOEy4MBB0KsNRgo&#10;j/PPILHGEXl7CwMHS0MwkC+8BU4oD7aBpthYR4b84pEgRN7GVNvWTAcKNDFQGBtoqkt5Bw84LS5M&#10;n95en5md6OntgPewjs6Wtvam/oHu7Jx0Z2dHc3NTBMqbmZkYGxsaGRkY4KA5wso1FHLkHY8AdHh4&#10;7IlUIkIwPaKHRpuQDfaCVAXOI4+Q+r0dIUlfT0dHW1NXRwvsvXh0CMgMeyG3ekiCGxUGSFGpcG+C&#10;OxRySQaDx8OIuWFTKBRKBEIxXyDi8QUcLtxVMYQOd5mn0+l8Pp9Co3J4XLiFKTQ1oLo6ehjrCAQZ&#10;DrVLcU95hK2Dhpg9p3jIIBKJFAqFJvbdCwtaWlooRgcPeDEY1zxUCWrCZMKtE3NJhuNScNATYqA0&#10;yIAgSwS4I8QZDITI7wHxewZEMnDiFDg1VDEc/sUC1EQul0qkAilGqCOEwlSVSVRVMpWgwlbCQHkj&#10;OmG8KP7T00MPRqs/rHf/5erMj+dGvz3d9/3p7h/P9P5yru+X3Z4fdztBftrt+eXCwM8Xhn65OPLz&#10;heFvz/V/tzsA+sNm17u17qdzrY+n6h9P1jwYKbs7VHirP+9KV/aZxpSl6rjJ0uihotj2nMjiGN+U&#10;QC9Xc10GgcCnkLhUMhu6Cfu1C/tLAJoCGkFNRRVOFYY9RU2VTlajkGEW9TscD0KER9AftOmQH/bC&#10;kFa8WVAGyIkQeWy6hbvJQ3HBAScLc1OyksKTIvz8D+/zOWjt6WR20NrIDq4dQx1DHQ09LQXGuaSh&#10;qa2pZWJkjLnJ6xsaGBiZmVkYG5viQLy2vr4+DHEw9fR0wIBNiIQ+ReMBjQE0uqAjoE+h8dFeenp6&#10;EAmpMLT2YGuwYcDA7pAHugwyoPEAO8IJwqmBhkELk0joXwgY2goTSpw6BiHjsImaAjQaPKDBRlA4&#10;BMgGkSgnGBCDcu4ZaPe9sQeHw3oCnud4Nf6cDY0xVA6kQkAFIlAeWgBGOJwaGtuwL6TCjhDAhvOC&#10;M4V4uB5RUbAjJIEBmxAJmclUihqJCJpKxz5EoVMDraaK4ehkVRUhF+7SYplAoM4X6MAIx95EuehF&#10;BzTYMOWGNyS4YWL9jiPyMATwtyUGZIBU0h9USDBGIBK9GFEpJCI0J8zFlXE4HjdA8EbGqoHVQUUV&#10;w7tJahDPoBAFHCYSEZcp5DBAS/hsHpMKhlzEU0gE8EwFQ8xjCdh0bXWM+B5uK4goEKoB4xeGN0NN&#10;Bc4fg+bVlNjKBKYSgaWMiYBMENLUeGRlugqBpoTB90w1IrQ1XAtwRtiOFDIRbgYEAo1IVSEoE5XU&#10;yCoYyyHmHI99rII2VKNQ1WhUIlw4eKNiv5jAFQS7gyEScuk0oljAlsPDSAkKUWaRVDFeHQ7XzMBA&#10;IRWR1XAWKbISDfuTRo1NUKLDQZWU+EQVDbqaFongKqdf76161Ft2tyXraXfeo87Uc0U+w2Fm50oO&#10;5ToR8l2UijxUe2MU42kG4+k6o6ka83n6S/m6q4Xam6X6ZyqNd6pMzlaY7pSbbJeYbBUZbRQYrORq&#10;zaTLxpP5IwnsgThGTxSpM4zUFkqt9VVp9lMdimZtFWhfLDe8WKb3sMXqaZvNk1bruw1m12tMzpfo&#10;zSVy+0KINV6EqSjSvQbjO7XGN6v1HjSZ3q03etRk8rjZ9GGT4cMm/WctRm+6zd8PWOFkL9Yfh6y+&#10;HLD6qt/qi16LH8bsbuWz7hRyfhi2/mnU9qcx68/7jL4ZNv952v7HSdtvRy3ftmtfKaDupBO2Uwlb&#10;yYTNJMJ2iur5LOrVAu6tUtHlAu7tCinIzTLpvWrN+9U6t8u1bpXrXy81P52qM3yCkm1AaHQh/Dzr&#10;/8Ww+yc9dq87jJ80KR7Vic9lKp3NUN5MJGwmKl3IZnzSbfb1uP1Xw1YvW7XuVwqvFdAuZROvFpDv&#10;V/DetGl9N2GLOchPOn4cs38/YvtuyPZtn9WrbvMXnWbPuzB52mn6pMPsSbfF3WbjO01GtxqMrlbr&#10;niuWb+YI1rMEG9nCtTT2SgpzKYWzksHfyJefr9S/3WT+qMv2SZfN6yH710O2OI+8NciTAQyRv9th&#10;d77abK3QYD5bvyNMkH2QkOeunOOhXORNKvEht4bx++Jlo8mK2Rzd5XzDtQLj1Vz95WzdrRLLC3X7&#10;10scxlJMTld5vV8r+rBV/fmZpm8udH91DnMefzRTt1Ae/eXO4A+Xh5/NVpxtSvx2d+CvN+Y+Xeu8&#10;2pn9Yq7+Zl/uveGi6z3Zt/sLL7Zm3uor+bDWf3eo+ptzs/+8t/txa/x8a8FkftjpprQncw3/8/W5&#10;X2/N/nB14n+8OvvLzYVvdif+/eGZN0u9Z5uy//vT3TONGRP5we82e1+ttN0aK30wW3l/puLuRMmr&#10;tfqfrg1+c6Hzp6t979Zr5op9Fsp8x/NPFvoYD2V5TxSc6og92J9y5O5I+ZPput3WjDfLbb9cm/vi&#10;zNDH0wPf7I6B8cOlqa/Ojnx7afznG7NfnBt6Ot/4yUYXbH623fdopubORPn96arrw0UXejO/vz72&#10;29OVz3Z63660P59r/my99+udkW/Ojn65M/zpVs+9qepPtrofLTa+WG9/udqWeUjfV5fUHefZFe3R&#10;E3t4Ji/sPx5u/3Z34283V365tvD3Oytw0GezTVDUh9Pd2y2J/SleHQmuM0W+I5nH+pI9H0xUfHNx&#10;5Pki9gXif7679NPtxQ8Xxr+/vfTVtbmzvUXnB8pfbA68Oj30eKnn7fbY4+X+pfrMsz1lj5d7H670&#10;XhiuWmrKvjBcc6a/fKe/ane0/vxY45PTY59dXfvq9vZnl9ZuT/Wc72u4Ot6x01e/M9ywPda4OV5/&#10;Ybnz8ZWJHz4593R38NpU3b3xxi/WRov2m5+gE8IYaqFEZX8CIZBA8CMQwihkfxLpiKqSB1n5pIwd&#10;oC+KtNZKczHOcTOrOGpbc8Khxtep3Meu8qQjQuRLjzsUHbUv8tmX7mmZ6GEc5CQ7Zs086cyI8ZWn&#10;R+slhUsiAigRgarhwQT/U/BwZ8SEa/l6SGxlBBc2odjZoMvDMkudmiqlBNAJeQ4GA0mhvTnJY/WV&#10;PRXlzaWlnXUtzZWNbTWto90jrdXNo10DK5OzM0PD86NjS5MzG0srtZVVNeUlY4O9sxMjG8vzZ1aX&#10;rpzdvnHh3NVzZ3a3N3Y2Vy/v7lw5f/bqxd3+7o7N1aXt9eVruzvXz+1szM3MDg+eXVu8sLW6Mju+&#10;uTSztTy9MDk4O9I72oMt7jrW2wJ6qLNhqKu+o6mso76irb6yt7W5p7klISw8KSS4PDWxIDyoJjpo&#10;MD16NjP6YmXmFxNtnw7U3qnJfNCY/baz9HV76fvuquetZbv5iedKMteL05ZL0+aL02YKE5cKky43&#10;Fr4YanzRV/26r/TdYOn74dJPB/M/G8z7cjTvy6GcTztTXrckgrxoSnzVkvyuJ+vT/hyEyL/pyn7a&#10;nPaiJeN1e/artoynjcl3yyIv5/ifTjk+E+oyF+m6neZ7pybxSknkhcLw61VxN+sT7rWkn84LWs8K&#10;3S1LWcmPn8yMHsyK7smP76vI6m0oaKrIaa0pbqkuaaooa6+p6KotbassGGypbq8tbqsp6m6uqKvI&#10;qSnLSkkITU+OaKorhrlccnwIbOalx2anYAu6FuQkpiWFZ6fHRIf7HnK1g7mY3wmPxNigAF/PhMjA&#10;zKSo2DC/+IiAouzkjMRI5DUPkblpcQnRmJu8r7enzzHPsCD/I4fc4NkHgr0RYJ/d1f7A4bFIELDg&#10;mQ/xMPHiEFU9LPSzT7hU+DnXnrRvDXJq8nNuC94/En8IsdYspXsj1prNTGxxV4TIXyoPuloV+v/G&#10;WoMh8i87kp+3JT5uxZZ1vd8Y+agl5lZN2OVS/2vlISCXigMx7pqioDN5mJv8SubJ8TjPgciDncH7&#10;ukL2z+cEIkR+uyzqbFnkufKoC+XR58sjd8vCzpdDy4edLQnbLgjZLAheyfWfy/YbSvYeTvdrjzve&#10;kngq09e9MTP+0uJUyNFD7i5OiK/mgIuTtZWZk6NtR3vz9un1nTMbU5MYw0pFZXF+QVZxSV5mFkz+&#10;sbVeS0rzExKjs7JTw8ID2zuaVtcWh0f6B4d6Ma6YPmx51aGhgT1n+YaGuuHhwYmJMRQPMW1tLQi4&#10;Bxt0a2vzuXM7Hz9+BvLXf/sZ5Mefvvnw8ZPbd64tLc8WFedCBUDqG6pw5pzK6pqy5pa6js7m7p42&#10;iAEbBCJ7+zrGxgenpkeRDA71DI/0TU5hp9DX39nT297a1gAagfWtbY2NTbUlJUXe3kchREZGtre3&#10;Dw8Pg15fX1/9IyCc/cqVK48ePXqBh4cPH168eHFlZWViYqKrq6u1tbW3t3dychL2gsyzs7Nnz+xc&#10;2D2/vXV6ZWl5eXFpYmy8pam5srwCTn1jbf3ypQtbm+sL87Nzs9OTE2Mz05PTUxNjo8P9fT2tLU0g&#10;oyNDEDPQ3zvU1wuxoPu7uzBn+b7e0f5+kJGu7t6WVtgXWg+ydbW1dtY3jHR0Tfb2D7S15yQlZ8TF&#10;99TUD9c0uWsZ27Ll8W4nddX4EW5+RlxdMUlCITD0ZSYBx8ODvMO763tDjoVG+UQLVYRyiroGXduY&#10;Z6ZLMzGkmodYBwcbn/LkOAbKPX15LiCYd7zsEALlQ9SP+gvdw+XeYbJjfyar2UPk/fkep7huJ9kH&#10;YRNs0Ai4xxB82TEfrutJvruvwMOL5uDN3h8g8jjBwcoHCRBhiL830yFM3es4y3G/snGgzCNS7/hJ&#10;gYuv8ECg2P0U/0CYzCtI4BrIc4vXOhklPRoj907WCYjX8I3VOBmr4RMr996TOPXjIHubSVq+sBmv&#10;8AEDdLL2qVRd/1TdU+n6/giLT8R93mPlR1NwTnkEyu/h7ygPCCQhA9HXRMkOR0g8Q4VuEZJDCIsH&#10;I1zsgQH0cq8ImUeQGIPjA8QHfHhOnjQrL6bNSdH+I1zbozw7EDeamTvV7CjH9gjbxottfUzi4Mq3&#10;8NSwP2rsbK9hlBAQnBodEx8empYYFxsRGhUaVFFc4GBr4enu4uJsI+TRtbWwOY9MxAcR8dhSIU8u&#10;FsDrukSMASACHh9mNOoyhb6esYAvEQoVHJ4mh68nUVhp6TtLNOw4EkuuxIbOs8DJYew4Ige20J7O&#10;tWYL7PgSJ67IQSjbxxHaC6TOfJkj5v4sd6BxTYlsI6bYiiPD6EpIHFMyx1yVYUximBExjYHvRKYe&#10;mY0B3HS+CYmlr0zVUCLLlClyDJEn8JRUceIaJb4qRU6kKShsHSJdV5WqC+WzhDYYeCpzxoi/hXY0&#10;vhVdYI1gU4YQc3VnSR0pIlsivrgrVWyHFnEFG3OHxw0SvrIriqdLHegSbOlaxFpDFdjQhLbID1qg&#10;cOFIHeBwuN+3OVNgRcXY5DG/byWGAZn7O7M8jWPA4OpjtVXmURgSbT1zuZaeho6+qbU1IkqGSbpM&#10;Ioc5I7Qz+nMaDA6LDTM6TKg02ISZLMyF0WyaSWdRSNjysMjXk8nAEH0Bn8vncdgsBtgwKeVy/pev&#10;PY0Gu2MLs4LB4WBO8WCA4HNxNgOnmweNCY2JsdvjnDZcNg82oRpQAsK7EF7PYHKhdkwWXyCUydW1&#10;NbX0jYzNTS1tzK0cDU1s1TVMBWIjDs8Qc40XWnFFtiy+NQcfFTS+DQiJbQE9wpbaMXCyGkRcA5rK&#10;t4A2ZPAtESLPl0HDWlOYJiy+Ff7/gfXvLcw2prIN+VJrltCIoCZRIokQIq9KxBhpCMpMZTUm5g6v&#10;RFFWpqqq0lXVqJibvBIRBHMtIzLVyByMTV6VA7uoEAUYIq/MwUSFTyBKVCgaRA70nQmRa0zmm9JE&#10;FiyZHVfhyJVhPvIckRNX7EwX2MKIovKsEfKOKGtYYgdEXIPAegrXCvnLU3m2VK69QN1NouUJYwb7&#10;OKRwwuB4nQPY8q1iB6H8gFzbS6ZxSK7pqal7VEPniLreUZHWIXyR2H0y7YNCdQeeyFIkMVfXtLKx&#10;cw8IjiopK21prW9sLqupz2lqyW9pKi4vzSjMx+jjcTg+o6wko6QwozAnzefIIQGbbqCtMNLVVEgE&#10;+lrqjjZm4yO9TfVlpsaKiLATZeWZ9Q1FjU0l5RVZyGhuLG1qKCnKz7CzNtGSi430tQx01a2sjBQK&#10;YV1d2ehot6fnPjc3u8SkkIa6Qmxx1/qChrr8+rockNqarOqqjOKCxOyMyCx4v8J95PMSI/KTorIT&#10;I/JSonNwHnkkVSUZbXWFTdXZzTVZTdWZFYWJOSnhGfFhmQnhWcnRuWnY6q9ZKRHZ6dHpyeHwzpaV&#10;Fp0UF+p2wO7gfhtEWYOo5ENDT8bFhWVnJ6emxiYkRMTGhoaGngoL84PI+LjIxIRogkJMlwupWjKW&#10;tpytq+AiRB7e+Vz3W6HFXZ3tTRxsDHHOGX1rcx0zIwWIlZm2jYXuH4C7lqmhOtgQCRonq9G1xMlk&#10;LEw0bS317Kz0rM2xJCjKylzPzFhLIROSScpsFo3LwVhrdHW1g0ICI6MjfANPWdhaCmUiIo1EopNh&#10;WELAILA/IfKa6sI9RN4cjmWuZ2oI1dCB44IgD/c/I+x2+KqttmZ65gYaJrpyUz110IYYcbAEbGsT&#10;HcgAAhlwOF7X3EDdTF8OlYdioXe1NcT5eZmnt1ZnZifm5qfGJ4Z7ejv6B7rxBXkw8r64uBgXl31O&#10;Tg4ODnbGxoYgcDpyuRSttqpQl2lqqItxT3YNhRzB6yAynKAGe4TwMUIbuCXB7UqIr++6B6kjVF1d&#10;LtXT1QYDUhFSDwXqaGsi+B4JFAWbkApJyEEebIjBcC8KhmYihBFh33DDEuLOy2CA5rM5Ag5G2iUR&#10;CPGDYKw1cF+DXRgMBofHlSvUxVIJ1FhLRxuee7I/FnQV4wE2wUZQLI/HAw2FI/ydz+cjj3g4CsQb&#10;GGB/P0EM3NNBQwwESEK1gmPhuOXvPCQkPEA87AI1V1JSQvArCjAk/ozF/x+bcF6wI1QDeeVDQJWE&#10;KkFNhWIeT8DmCbhQSQ6LS1RSoymTGEqYD6yUSJASCFVRJ8/3Vj1f7H6/PvB6oePLjd6vNrq/Pd3z&#10;47n+H8/1/nC2C5Pd7h/O9vy4O/DrpdGfL4/+eGH0p8ujP1wc/vJMz7u1zqfzzY+nap9MVT8YK70z&#10;VHi9N+diZ+Z6Q+JMZWxfQcRAaUJDdlR6qHeo9wGmKkFAJXNIZD6NjjF043T/FBpVlYj5L2MPPJzd&#10;m6RCIKsqEdUIRDUlEgmnGP8DkYdAxLFp0KgFQKNU0JioYsgsmYxzlSgRwkP8C3NTUmICc5Ii/A/v&#10;c7XWc7c3PrLP2t5M19nK1FhPS09LAU9enBhJ09jQyNzUzMTEzNzc0tDQ2MjIRE9PD4HvEGCcGxlh&#10;cDw0LDQ1GNCtyIaAvsTAKIL+wnBmKhU2jYyMIB5KgN7Z+4QDWoD904BR3ECx0FkwKmATxg/CxOEc&#10;oRw4RzgFCFAg6nQMI8ZHBWyCDYdA+DjEQDxKgn2hRaFNQKNsEANJCAoHA2WATdgRDUIwYEyCDQEe&#10;7FAHyINOATTKAOVAgLEKFYPBBlWFAQbVhpNCgw3iIRWOCCVDNSAzlIM+RUB+uFIgHg11qANoCBCD&#10;HYJKUVJRhm4jUX4/ChwdK0FFCa5ruVgE7z4iDkdDItEQijAtk8M1C29C6J0GXkpg5IBBxtnkYRSg&#10;mTZc1CDwtoTGFYoHoZIpyFsBbkGQAEfBf8jAFgRGiDw2apSw9oSaQH5VZRUKFI2j6XSympDL4jJp&#10;fBZNzGNxGRSJkMNnMxDLvBCnspHw2TIhF7QQI7dhYjWXYe9z0N5cLtxqeHR4qYNrVlWVQyHRVbHf&#10;9piqynwGiUvBFlYVMKhQCHQqTU2Ngjv+q+I/fCA6J7gRkFRU4RKmqlFAM8gYfSFWOyJ0DYUOFxON&#10;SKMSqRQMl0eIPAhcBXAdgQFPHzoF++gF5bKoRDKBAHWAUQsPGmgdPocO8QK6miaHyVVWpkPFCMp0&#10;ZSW2moqIrKRNVzKhEOaKUp8NNj1sL3nSWfSoI+d+c9KFUr8WH604Y0K0MSH3gFp7uPpIiv5CvuV4&#10;us5Mts5igd5ase52heFOlQkGypdjoPzZcvPtEpP1fP21PL3FHM3ZTOl4Kn84kd0fS+2KojaHUBsD&#10;yA2+qk2nlGZTROfKMJqa61UGD5ssn7Xb3a4zuVFreqfRcjFFMBRBbTlB6PQh3KjUv1VteL0CQ+Rv&#10;1xrcrdW/W6eLEPmnLQavu0wQIv/5iA1a2fWbQZtvh2y/7LP8vMt4I4pwM4+JQPnvhsy/H7P6dsTi&#10;Y6/ht6OWP07afug1fFjDv1JA3komrMZiGPp2iurpZLX1eKWtFOKFXNa5LObpVOrZDPbZDO5GAmst&#10;jj0dzGg4QKh1IrR7EO5UmH454vG2y/5lu+njRs1LBfSrhQwoaiORcDpZ6U656LNesy9GrD4Mmr1s&#10;1bhbzr1RSL2SS7yco3aziPakVvjdmNVfFvZ/M2WPrRM75vim3+plr+XrPsuXXWbPOk3/gONNHnWa&#10;Pe4yv9NkdLvR8EadweVK7Z1C6XoWby2Tv5EtXE5mLKWyl9K4Kxn8rULFpRqje61Wj7psn/XYvR1x&#10;fDti/2rI+tWwzfNh68eDFg/7bW622V5qsF/ONxyIk5UdJeZ7KJWfYCBEvuIUHUPkEyTDybKpTC3I&#10;s5xvsFNptVZkvFliPZ9nOZ1le6s35pudpk836j473frt5eFPNjqeLTVfGypeq0863533843Zv96Y&#10;+rjZfn+k+Ncrk19s979aaH4wUfHhdPejqaoLHWlPp2ueTNVeaMl6t9T9b9eW/3n7zL9e3fpvjy7/&#10;+4MLf7+9eaYhc7IgZLsh+ZuLI1/s9P2351v/+fT0f3uy9debyy/nO+4O11xoy3+12DGQ4gPZvtwd&#10;fjJX93Sh9vVGy4PZisfzIGU/XOn9/GzzFzvNn6xVX+iIfb9Z992l3smikx1x+wdSveqCbecKA8Yy&#10;T1zqyL49WLJeFft2ue3DVu/rpfYfLk18cWbo/Ubvx52hT7f6Pu4MfH1h9Ol846OZum8ujn1/ZfJM&#10;W+qFnuxbY6XXhgqvDOb+cmf6n89WP+704aw1XZ9vDYD8cmX2w1b/y+XWl6tt70733J+re7XZmXXY&#10;0Ftb1U+PnGgvzXDR6or2hHP/18tL/35v64cL03+/tfrvDzZ/uTb3yWrHvdGKOyMlM/kB41k+XXEH&#10;exPdB1I8R7OOf36m981a24ulphcrzX+5O//r/aX/8nzryyuTn10cPdOdf6a74P5C68utwbfbI19d&#10;Wbw/33l9vPFcb/nZnrKNjsKdvvKrE43nh6ovjjbcmGl/sD70/ury9w92v75z5i/Pr/94/8LrrZkz&#10;7VVXR9quTXReGGk6PVC9MVS9PVF7+0z/q+tT3z5Zv7XQdG20+sP22K3eyhM8NV8VQpgyIZZEjCOT&#10;w5VUotQoxwmEE0SSm6rSMQHjpAYvzEKR6myYfdCo7IhVtY89QuSrTzmXetuWHrOvOOlceNihwNup&#10;xM8l2kU3yEl20o7rZkqIPC6uyXXMT9XNz5DlZvLzMrkp8az0RFlemmnkSU1HTcI+ISFMn9N+zL7N&#10;w6rjsMNQ8JHOgKPxjhadOWmDdRUtRQXdtbXdDS0ddW2dTZ2jfTB5GW6pblifmx/s6Bzu6t5eW1uY&#10;msrJSO9obliZn0b08RsLs+e3sHVcz66vgJw/s3nt4u71S+cv7+6MDfVvrCye2VjdWVu+uLWxMDYy&#10;Pdi/vTx3bn1pe3V+Y3F6e3V2YrBzvK99rLdtoL1usKO+r7Wmq6m8u7Wyv7N2qLuxs6mqtCCnrDAv&#10;JzmlMD0tLSI0MywgxedQWdCxhaLknbLU573VX020vumueN1e/Lq1COR9Z9mTutxrhUn36vIulGZs&#10;5Seer8g5U5y6XZh4pyn/eXflu8Hqj6PVnw4Uvx8q+nK05ONg7me96e+6kt62xb9qTnjTmvSqJflN&#10;W+qnvdnv+rLfdGOI/Is2TN505b5sz3jRkvayNf12eeR2qs9KrOe5rICVuCPDAc4XCyJv16RcLok5&#10;nR20mROwnR98Jj9sLSN4OzdmtyxtuzzzXFPxckNuV2FsU35cZ01OR01BS1VhR3Vpe1VJe1VRZ01x&#10;R11JQ1lOS01hW11xeWFqTRm2rCvGI1+VHxvpF+x/JCLEJzslqiQ3uSAnEeKT40NgjnfI1Q6mXf4n&#10;DwX5HY4O9/U97pYWH54YFZQUHQySkxqbmRQVE3oKxWSnxMRFBof4+4AOOuUdFuyXmZrEZjGw56YK&#10;vErBY1RVSRleCzFEHgIoeDLCBjzuVQlKdCWCl4VB+mGHGv/99b52uKM65iM/iK/sOp3shXjkN7N8&#10;zuRii7ueKzh1sSTwYlngpfKg2zVRD5sSnjYnvWxPe9GesofIv2hPetaa8Lj192VdHzZH36wOvVTi&#10;d70i9EZl2OWSIJBrFRFncnx38gM2c07NJh4djHLtCtrXG35wJtNvMS94szh8uyzqXHnM+cqYS5Wx&#10;l6pizpWGni8PPVcRvlMWul0culkUsloQuJDrN58XMJbh15l4vCrsUFmYd1l0wGJXU2qYf2xESAC0&#10;oMdBdzcXZyc7kKjI0DPbG5cunr186dzlK7u757eXV+b6+jtrastLSvOrqktz8zLyC7Li4iPjE6Ia&#10;Gqth6gfTwN/Z2/t6hocHx8ZGEPje09M1MNDX3t7a2toM8b293WDjrvNYnqamhpGRIcjQ0tK0uDh/&#10;7tzO2vrSMlxdM2OjYwP1DVXFJXnoAwBoODpIbV1FW3tjZ1dLF841DzGtbQ1gQDzowaEe5CMPemi4&#10;t7evA6S9o6m7pw3qDzk7OpthE0/ta26pLyzM9/Y+6u3tnZqa2tDQMD4+PjQ0tLKysra2hrhoVvF1&#10;XLe2ttbxcOPGjW+++ea33377xz/+8fPPP79+/fr69esbGxuwIwTIefbs2a2Nzd2z5+Zn5xBHTXtr&#10;28Lc/OcfPv70w4//+r//9V/+8bfbt25cvnTh6ZNHn7x9/e03X4F8/dUXYD9+9ODunVsXzp9bWpyf&#10;npoY6uudGhudHh/r7+7qaGnubm8b7O4e6umZ6B/ob2sfGx1ua2tpaW5sqqvtqKuf7O0f6ehqrqzK&#10;SUpuqaoeaWkviIx31TC0oIlSvIK0lLkehk4epvvZBI6Vrl1P42BZXm1KZLquWF+br2Olaa3D1tVh&#10;60tJ6qYCK22KkTHd8oShT4pz7DHeviM0u0D+wRCRuz//YIDUI0B2yFfkGiw/corvGio9Gi75fR1X&#10;DGr/3xH5AMEhhMj78TCyGsiGIfKyY/5ir0MUh8N052MsF3eSjTd7f6j8iC/v4Cn+gZPc/UESDz/B&#10;weMsx1C550FlkwCRa5Tu8WANr1Oig0dZDhinjdAtTHIoSOAaLPBI0vWLU/gkavmmG4QkaJ6K1zqV&#10;rBOAIPgY2bEoyRGQaOlR2IxXYEh9svYpMBAiD4LD8RgLTaruKdAIfI+RwV5eyP8dNlN0fMFAtPJ/&#10;9qaHGBAwIE+0/EiU7PCfEfkwkTtshos9IuVeQQIXxCPvy3cOkLp6cxzcqRY+AmfkIA/anW7uQTM/&#10;wrY5xrXzZFl58q29pHYHJZZeBg5Rh0/FngqICQqODg709T5y6vjRyJDA44cPRUcEx0WHHTvsKpdw&#10;dbQVGgqpXCzQkIlh9gGGXMJXyITqchGfxxLw2XCLk8skOtqauHMhTyzSwFaXY0glcjOe2ESqaS/T&#10;chLI7fkKJ6bIls61prAsQNhCe5G6i1B+gCt25kj3scSYQzGVZ8mS2akyjRgiS5rAnC60ILJNkKjR&#10;jYgMY1WKvjJZU42mRWJh7PCqdC2Mlp2iIJDkGGBKVcdWdlUWKKthdCUwvVAhitSo6lSOLpGurUrV&#10;xT4MiGwZQgfE887H+EMccF4dbJPCtaEK7Ch86/+DsoYmsWfIHFnqzshHHjaZcifQyFmeIrQnC+ww&#10;+niJE0vqiDkv44QkbIk9F/fgpnLM4bgcsS2VY0bimNLF1lShpTLdgEDRpbCNySwjJZIGQUVCUMO4&#10;y8l0sULbzNDMRsPAWMfQBMTQwNTQ0FhbE//BXSyBCTL28zRM4mDORcXQeZC9mTLMcBk0Jsw3YXJK&#10;p1Gga4QCHoNOhaktg04GAQNjFqVjzoigQcFeMIvHHNvJZBZO+A7FwBwd5t/IOx6SkEEhUXEmHBaH&#10;xSUTMegfTX5h6g3zaww5YMFEU8gXSGVyLR0dEwMDCz1DK2Mze31jG01tc8w1XmjAERqzeKY0thnC&#10;4pl8bFlUCteKxDajCqzIPAuawJIutKLwoPcxB3kEzWP0NXxLtsiGwjYF4UrsWEJrKsuULcDWegWh&#10;4X9UUKE9mYYckQWVrU9QFSsRJTASECKvpMIiKFExahoCzDvJyspUNTWGGpGmrEJWUiYh+hrYpFA4&#10;qiS2ihpHjcRXJmIO8ipqmIZyYCAR1GRktgFbaqPGMSLzTXFc3pwpteXJnaCvWQIHGN5UnjX+AckU&#10;DNBqTDPQOExvC6cJGsYGU2QPBj5OnAXqbiB89QMCBQayc2T2IBLtgxJtN7gouNIDUg1PgdRVJHdX&#10;1z4i0/QSKjz4clcYujLtA+p6+0UKK5G6iZaepaWNc1hUbF1DfV1jVWNzRWV1bk19Tn1TbmVVFoLj&#10;C/IS83LiiwtTigpS8nISSgrSA04eNdCWY8wzOhpmhrra6hJjPa3wkFNjw11HPPf7n/JMTYtoai6t&#10;rStA0thU0tqMsdK3NlV6eeyXi3i2VqYGBhqmprpGRlrh4f6zs8MJCWGHDjkGBR2rrsypr8XgeJDG&#10;hrzmpoKmxvzamqzSomSM+T05Ijc1qjAluig1pjgtLj81Jjc5KjspMi8jBgQe/ohHvqOxsK0+v60+&#10;t7Y0oygrNj8tNi81Bl60QPLSY3PSogpyEvKz44vykvOy4hNigt0P2rsdsHN0NN+3zwr0wYN28fGh&#10;aWlxBQUZ2dnJKSkx8fHhYWF+ILGxoTHRYbEx4QQNCUPMJSISeYWYDptmBjJHWyN7awMrM21bSz14&#10;BbQ217HEfeHRGq3IhlTQpobqJgZy0AipBzE2UJjhbvK4YNnsLHRAoBAoysHG2NpCXyxg08gqPC6T&#10;i/Gck4xN9H1OHguLCPbyPqxvYsAWcMgMigpZlaDyO/oGL4sq2MujMpNM1tYQG+rJrcz1EHENaOSP&#10;b2YE1cPIavbgeOQLj/zlkYO8mb4CDNAmunJjHRnYkA0JguOtsTVg1U31ZIiBR19HbmygOTrSv7G+&#10;vL6+urS0MDs/M7cwOzs3OT0zPjc/Ba9T8BoSHx+7f7+zk5MD7jKsZ2ioL5WKNTTUZfiDQUMhR87y&#10;mjghN8LZQRAcD3coMDCGGZzWBmyFukwqEcFesj/c5MFASWBra2loaSqgNMiAyoFUyA8aIfUQgw7B&#10;YTMxiI4Gt0UKThCEEddAgBsW94+VM0HzWGy5WMJnc8R8ARwN/0CAgXeQE+6McFRtXR0tHW2MDUcm&#10;BQ03YgSkSv8grgEDAnaDxhdxRZEIb0WpkKStrQ27QNDB+bURKA95hEIhg8GAmsDhYFYAthpO3IEw&#10;UKgzBDAgUhn3jkcBbLSJoYQ4Fo8ikY0gTgFGFoZ57sOBFDhrOWiJTCxWFwllAg1NmUJdImCxBCyO&#10;hM1jESl0FSJNCWOo4BEIRy20u7Ij70y1P5xq+bAx8OVG7/vl5h93B747g8Hx32y3/Hqx/6ednp92&#10;B37B3OSHf700+tOl4e92+7/c7nq32vJ6senpdNWz6aoHo8U3+nKv9+acbctYqU+aq0nsL44tiT1Z&#10;lRHl5+XMoyph5B4MuoDO4jPZZCIJnj1qRHj0UFSJajiijsGFOOyIIfJqqpjzElwQqjiJPAlbexML&#10;6MkHTQGNgFoAMvwOx6th+CM218JmWhjAeuywe2lhRnp8SJivV6iP22EnU3d746P7bZwsDUy01e0s&#10;TS1MDGEUGeob6OlguLyGusLIyASewTo6ens88lpaWnp62DjX1dUG29DQENoWRULnQheDDV0MAZod&#10;xhtUkoh7kcPAg05B32ZEIhFkBg29D8MAjUkYBmDAyEExkA002DAMoFuxeSP+EwA6098h7D8I4lE7&#10;oLAXD82CUkFDy0BNIAnFIAMC7Ig3JIn+B30N1BlqguIhZi8eNMTAvnB0CBADFUNAPIxzaAQYbGDA&#10;icDJQk6oJyoEqgSRMCZBw2UFkagCkAEMqCo6Otg0Bh06TI1EhLcRiIRThtcdsVCkCZeeWCQTCKR8&#10;voTHg3YBjdHXwKumTIL9MQjvPgzYmwoXMGh4QyKqYQ7y8MYDGgTuQvDORKfS4A0JhgMIDDCIBw1X&#10;PdwuYEcoAWbsWKSqMs66DmcJAxADwVHjY9cajtRDEpTMpJLYdAqHQQXhsqh8NgPuO1AZHouJ4/KY&#10;yzyfQZLyGBI2TcZjS7ksqYArhhsPvtgsm8mCO4+Ix+UyGRw6Rchh8lk0LpUEezGJKkyKGodOBsHa&#10;RVkJTgNqBf2looZd9RBUlVXgMqGoEUFoJDIVd5DHhAxNCpeTKgi88zEZFDIFxgGBRFYBDW2hgl9K&#10;2HshBXZUpZNUWVQS9DcciEGCF0AidlJMCoOszKaoCKAv4KWeQGCpqFGVCRySmpxBtpbxdJQJQ2mx&#10;j3oa7zWWPu+oeNSS96g161Fbap49J1STEKJNSLZRagyQd8XoDifrTWYZTmRoL+TrL+ZprRbpnC4z&#10;PlNhulNmBnK23Hy30vJMqelGgQG2ymu2fCZLMpEmGEnlDCfzhlOkTYGUJj9io69y43HCTBL/WrXp&#10;5QqD+41Wt2pMn7RhtPLXqo23CxRDEeROX0KrN2EtjXe7xvhyidaDJtN7DcY3q3UeNBneqdW5U6v1&#10;ssPkTbfpp/2WX45hiPyHQcvPByy/G7X/esAa4fJXc+kbUYTPu4y+H7L6us/suyHz70YtkbP8X+cc&#10;vh+3/svcvg+9xndKhdtJasuRhKVwwlKkEsh8GGE9jrgZT12JUlsMV10IUxv3V+o5TGh1I3R6EhoP&#10;EOYjyR/6973rtrlcwL9XI7uQTQHZzSStxxM2EwgPqyVfD1t+MWT+ukvnVafmg1ru9SLy9QLS5RyV&#10;S9nKNwqpn3Rq/X3J5adpp6/G7b+bPvB2wOZ5p8XLXuunHSbPOk2RPO00f9xu+qDd5H6b8b02U5Cb&#10;jUZXanQ3svlLqcwzBbKNbOFCMhNkOZ23minYLta8WG14s8H0ea/9y17bV302r/qs3ozYvhq2fT5s&#10;82LU7n6vzdUWu4sNTjMZOr3R0iJPlRxXjEQe8chXBdCbQ9g9caLJTK2pLO2pTK2lQkOQhQLD01X7&#10;For2bVafeL/R+OlGB8YYM996e7L+ylDFjbHqrdas3Z78WxPV//312Z+vjb9ebPi41fnL1clHE9XX&#10;evI/nu77cLr72VzdWnX0Qkn4i/mW6z0l/35/5388ufSv17f/+5Orv93d/eXK+j/ubH+61r9SEXup&#10;I/vuaOk35wb/dmf2vz/d/K8P118utD6daX4x33att+RyV25v4pG50vDHs7Uvl5tfrzXfmyx9ulj1&#10;cLbsxUr165Wqx7OFn23Vf3ex/d161cft+rerVQtlvhM5R5vDbQdSPOYL/UfSji6XhK2WRWxWxaxX&#10;RJ1rTrnQlvl+veP9RjfIN7tjH08P/Hx19vuLk49m6p7MNXxxbujzs4ML5eHnOzMxT/mxsmsDBZ9s&#10;dHy61fVxp++zzZ5P13v+en3hL9fmf7g0Bbu/Xe98tdb+dLHp7XZPR6KXE5eQ7aXfHefRHOKce1C3&#10;PdT13+9s/Mfdzd9urv56ZfYvV+dAfrky+3y24Wp33mZN7HSOX2f0gb4E94ms4wNJh7br4/56a/rl&#10;SuPzpfrPznb/5d7sF5cGf7w7/eXV0fsLted6c8/25G20Zt6daXq1Ofh4qev2TPO5gfLzQ5VXJ+pB&#10;g1ybbr4x23pjpv3h6sBXNzd+frT75vzCu0vLPz+59PHq2outyctDTdcnOy4MNV4ebTk/XH92pP7c&#10;RN2Fucaryy2vLo/fXm1/uNL9YKHr68uL3eE+x4mECDIxmEBIZXHCCMQIFUqAMtmPRDtIIOwjEoIN&#10;ZAFG4khzefZBo5rj9tXedlUnHCpPOlaccAApP+5Y5uNY6r2vyGdf9lH7nOP2kQe0g5xEh8xUAt1Y&#10;DfkupenGtWVGhVnC2mLt5jLTomTtqnSrzBCTSA/NlEPGhUdsmn33j0X7TMX7zyZHDMSFp7sf6CvK&#10;G26s7a6p7Kytba9paK9rHujqa29s7WnrWpiamRwe7u9qnxkf2VhemBgeKCvMGx/qG+huP3d6fXNl&#10;YWlq/Nruzrm1lcXx0e2lxWu7Zx/cuPbg9o2h3q61xbnN1aXVhdmVqYktfD3Hib6e9YWp1bkJ0Gvz&#10;k6tzY801JbVleS21pYMd9dNDncOdDZ2NZUM9DX3dNdXl2W1N5SX5maUFOTXlJXVlJVmJMQGeB044&#10;WEQetG2L8V3Ij7vVUvhxrOl9b/VbDIsv+dBd9uVQzb2K1Ct5sY9rc+5VZt8uy7hdkXOzPONqacqD&#10;xux3A1WfDVe+7S36OFT62UD++76cDwM577pSXrbEfNKZ+ElH6pu25NetKe86MyDp/UDuJ70ZrzrT&#10;XnZlvOhMf96R8awdg+aft6Y9bU570pR6pTB8Nen4Rsqp2eijs1HeV8uTr1WkLSf5zSWd2CmKOJ0b&#10;tpEVup0Vdb445U5b6c3uqsu9lUvNec1ZYb3V6b21ub21Bb31ZV3VJY0l2Q1lOY3luW01RU1V+VVF&#10;6VUlGdWlmWVF6YW5SSW5yfERftEhJ8IDjhXnJBVmJeRmxqUmhmWlRcMcz8vdwfe4W1TYSZCIEB/Q&#10;ceH+GYmRKbGhCZGBYIBOjAqKCT2VFB2cFh8eHeKLZUiOTYgOzUpPKinI5XJY+MsAvA/CU5SCI/Lw&#10;ZMReM9Bzn4QvyqJKIHBVVYIOOuT7ulT6OtX72vWEHeiN8ugIPTCM88hPJ3stpB5dSz+2lX3iTO7v&#10;cjbf93JF8PWa8BuV4fcb4l60pT5rScZ95FNAEBz/tCX+cSsmj1riblaH3qwKv10Tea085GpZMOx1&#10;tSzkSlnYmRzfM3n+2/kBs4lHByIP9oUdhKNPpftulEZtlUSdKY/erYjdKY26XBV3qSpmtzJiuyTw&#10;THnodnnoWmEgJiXBC7l+Y6neE9l+HXFHG2KOFQcfyfDzrM1MiAv0SU+Ky8xIS09LOuzlbm1l5n3M&#10;KyjwVE52en9f1/ndM7duX33w8Pb9B7du37kG9tr6Ylt7Y2FRTnpGUlh4YF5+ZndP28QkRgIzPjE8&#10;OjY4PDw4OIjh8r293QMDfaOjw/39vd3dnRADGhl7Se3tGN8pSEdHG0SC0dff1d2DObNDsbV1FYgn&#10;p6a2vK6+sqq6tKKyGLHoQB0Qaw3k7OxqQcQ1i0sz0zNjg0M94xNDfThBTRe+AGxPb3t7RxPYLa31&#10;iLUG8kxOjVbXlGdlZXh7H01OTi4rK+vv74eqz83NLS0tzc7OgkaO8IuLi6urqwsLC9PT09jCrVtb&#10;d+7c+eKLL/72t7/94x//+M///M9//vOfHz9+fPDgweXLlyH19OYWnEpzY1NbS2trc8uVS5f/+V9+&#10;++G77//+t7++evn82tXL169duX/vzpvXL7/5+svvv/vm559++PWXn374/luQv/7llx9/+O6z9+/e&#10;vnl1E+4k9+9eu3RxeX5uZKC/p6O9o6W5p61tuAujlW9taYLWqygvbaipHuronIa6t7a3VFU3V1b1&#10;t7YVJqUn+4X6mDla0sXZPpH2IgMXbRsnbWuuEi/gcEhTeXtpbo2Puy9LhSMgCS01rI7YHXU1dpMo&#10;yzXIuro0E2eZy1Etr3ATfy+GfYDANVTs4ctyPsXFiGv8JO4g/uJDQRLPMLEXyB4cHyw+HITzyIME&#10;Cj0DBIdOcd0QHB8g9AyVHQuTeweKvI6xXE4JD4F2UbY8JXQPkHhCaYFSLz/BwUCxO2hvpqO/8GCQ&#10;xP0o3S5Y6hGmefQE3+UYw+EU/8AJlnOI5FCU/Fi45HCo4FCC5skkbf8EzVOJWn5xipPRsuNgR0mO&#10;JClOJMiPx8u8kzVOJqr7xEmPpWj6Qgwy0nX8QadqnQIDMvwZZ9/zf0fe8QhwRxoyIBvl3LPBiJR6&#10;xSqOhYncQcLFHnsSITkUIfP05zr7C/af4Dp6s+xOiVz8JQedlQ2O852O8uyOCx0Pc2w8GBaYdzzT&#10;CsPlubZHRHZuAkt3uVWGT0RNan5mZIyv1+Ho4EBvLw8QG3MTeDP3dHeJCg865OZsbKCpp6WwNDUy&#10;0tPWVsjgFV0q4mopJAqZkMemifgsIY8JcxAhlyXgMPFZCZ3L5hFVqCQ1tooKS5Uk5IlNJBp2ct19&#10;XLmDQIEB31SeNY2PUbuwJc5c2X6GwAmxdhBoJnSRHVPuwJbbq3FMKAIzqtCcJjAncYxJTEMG14LO&#10;MVch66nRdCgsPSpHl8zSVmNoqtI1lKnqBLIMg+NJUoKaBKOswei/2QQltpIqj8xUkBlaRLo2jWNC&#10;ZplgKLDIkSF0YMswAB07ogSjHGFhxN/7KXxbqsCGihPEk4U2JIG1Gs8SNFPuBBrD3/HlXsHYQ+RZ&#10;8v0MqTND7AiCuESYGOhvA4IBrGI7KseczDJlYN7cdiQOBuOShGZwdkoMPTWWIcZjQ9VVoWgRVCQs&#10;viGRpmAL9WVaFjSeQsvQWtvIytTM2tLKzsjQTFfPwNjYVKGhBfNZmO3iE26Y0sJMFvtBGQyYqcEM&#10;F+ZhONhOo1JI8PThcZm4Jy6dDf1KVKJSsNkZlaLGoJNZTCrMWLFyqCQGi0ljYPNuNFmGciCADTFw&#10;GJhNg4Em0QiLp1MZNAqdhS/0ymCw+HwhhcoUimTqCh25hr6mDsaMD6KjZ6VrYC/TshJJzThCYybP&#10;CHqBwgQxZQvs6FxrGseKIbQjQxPxzVkyO9DQRIivhibA1iEQau6TarlQOWYgDL4lE1/ZFYQlxLiA&#10;QPOk9pBE51mAEOn6FJYRnWusQtFQIsJgEGN/S2B+7iyCEqKJpymrMTHMXYWGecRji6ypKmPENTD1&#10;JsMsnKBEVFNjEClcVSIX465R42D7EpgEFex/CyWSuipdh8IzBYF+VGEZEOi6qmxjusCaBR3Ns1Wh&#10;m+D4u7Uqw5hA0oXzonAtIJLMsQSBkQ8nC4MNNAiMN6GGq0DmIlI/yJc686QOcLICDWeO3JGr7sRT&#10;HIDrgiVxEWse5sncQdT1jnOlbny5h1jhrtBzl2g5Mvi6+mYO2gYmdvuccgpzmzsam9tqK2vzaxuL&#10;KmtzisvT6pvyy8qx1Vxzs2NysmLzcxPychJys+OLClKK89MyUqKtzfVMDbQsjPV1FFJ9LYWVqaG9&#10;lcnZ00uZabFehxxjok61NJWWlWc2NBbX1ReCbm2trKkpqKsuOnncQypiG+opdHRkenrqmpriffts&#10;Jif7y8tzPTycvL0P5mbHwb4VZen1tXnVVRktzYV1tdnIRz4vOwZb1jUzrig1pjAlujgtriANI67J&#10;TAjPTA7PTY9GK7t2NBQ31+S0NxS01ec2VGSX5SVicHxSZFZydHZKTE5qNEhxfnJuZiy8sxXlJUeE&#10;nEQ+8s7Olm5uDvb2pkeOHIiM9C8qyiopycnOTk5IiIiODsYY5GNC4uPDExOi8ZVdhVSFmI4c5DWl&#10;TBBjXbEtTk1jaYqtyApi9ccCrf+HWJhomhkp9ihrEC6PUHLkJg95YF8bMy1rU02EyNtbG9lY6EPb&#10;MahqcOvksOksNk1HVyMg6FRgsJ/HkUM2jrY4ixRTmaRCwFanxGBWeFNUwb4cqTDJZANddRNDDQTH&#10;g1iZ6/3JJR/D1hEEj3B2ZCDveGMdmYWhJkLeIR5x2iBOeYTUox1tzXTszHWN9ORa6nxtDfF+J9vJ&#10;iZGNzZXV1eXt7a0zZ7e3tjc3N9e3Tq+d3sb0yspSXV2Nq+sBQ0N9c3NT5CNvZmaio4Mtfamjramp&#10;oS77Y4lXDZwaXooTx4MIsTWkMcF+22HSEXcNwuJBI5wd9F5+2BcK1NbSQIUgOF6BM8gj7B6VAEmg&#10;8X+EMFovuI8hNJ6NB2Tw8MDhcCQCoVQoEnC4YPC5PNhJLBSJBELIw+VydfR04Xgguvp6UBWFJraG&#10;pxinJYEgxANsSvEABoLgEfwtl2PLqu5h4mBADEqCgDBZKATqgxyHVXGnY+htuNWiey6kQhJsqvyB&#10;wkPAxgMeIPL/FZGHSBKJBIXDsST4aqKa+IqyoMVSkVRDhiPyUh1NmYaIryESaIqkAhaPRqQrEVSJ&#10;yio0JQJfhaBBIcR72e90lr1b7fuw3vvNzsAXGx3vl+o/rjb8er77p7Mdf7nQ95fzA7/u9v98vv+n&#10;3YHvznZ/vtHyyWLt2/n6T5eaQL+aqbk/Uny9O/dyZ856XdJWa/ZISWx3QWxDVkzwYWcumQD3XQ6F&#10;KGaxeVQGk0zFvjkRyWpEMoaq0mnYGeGrGROVlShqyhSceQM0htPjiDw8utCzEB5RcNb/e/gduIfM&#10;WCl/IPLKSgQvjwNFealpccGR/keDvQ8esjfab6l7yMF8n7WRlaGOjbmxrib23chQ3wBf0xUbVoaG&#10;xmZmFgYGRvr6MLYxqhnoPsxJXkcLGlhPTw8sbdxxHuKhnfVxvnjQEAmp0Asw0mA4wRMaqgo2ZNPC&#10;XekhM3QQguChv8BAT18YG9BraHjAAENJsC/CheH0UHdDgfBIBo0M6PQ/h70kCCgV9tozIBIOBGXC&#10;JjLg0NCYCM2H2iIDIiEJpSIb5UEDD0qDTRiicI5oPMPZQadANlRDCGCDhmyQAXLuDWkY3hCgGpAT&#10;SoOioFiIV4OKUylkKgXrNhghHI62ppYmNJUMRq4U2gv7CQWuXwZDxOHIxRhLFdwN0Cc9uI3QaRS4&#10;5GlUMgiFTITeJxEx2B2Ex2VjNwScUB5970GcNqAZNDqkIlgfSoBdMHc5HAGH6ikpY0vpQkBVxWDx&#10;PwRGJoNC5DJp8AYM93PMXx6/h/DZHC6TQSepchkUOY8pZlFlXAYYUjZTwmFiyDv23swRcNjw0sxj&#10;wS0fhC5gM/gsGo9JFbAx6huw2TQSg6xKI6rAgaAd1XAsAfPaR9/ecBYdGom8J9hvJSAUEvYdhKJK&#10;xgXe9hAWv4fIK6tgDE5qqgQqUQXqDx1Gh1ZXVcWFCDaLRoY3RSaNCFcoF17nleE9SIWhhLHrsslq&#10;6myqhZhrRlfrT4p52tt+t6HsaVvF49biew1ZT7vzF5KPhOsQwvUJEUaEXHdmT6xRT4z2aKrBVKbh&#10;dLbOfJ7OSqHuZonh6TLTM6UYKI8QecxTvtRotVB7KU9jPlc+my0dTxeOpPCHkiVDSdKWYGpLILH2&#10;GKHxOGEzR+NatemFUv2HzTbPO53ut9jcbbK6VGkwk8AcCFFu9SYMBhKuV+jfbzC7XqkD8qDJ+Hat&#10;zq1qjVvVimet+i87jN50G2OUNYi1Zsj6i37L70fsP+8x/2HU4ZNWg81owrVs2td95t8NWn47YPHd&#10;kPm3IxZfD5l9PWQC+qshi19n9/1z1esvs66ftJteyeGtRKvMBBOmAgmzIYTZYMKEH2H8FGEqgDDm&#10;RxjyAYPSdJCwkcR52217q1x2qYBxo4y7lkg4m662Hk+YDyecTlZ52az1y4zTj5O2n/Xq3alk3q6g&#10;Xy8iXclXvVagdjVf9U4p/XWb4rsxq7+vuH4/7fxx2PbjqOPrPqvH7abPuiyetBv/Lh0mEIMQeQyU&#10;bze702J8tVbvSo3uTqF0I5u/mSOaTaAtprDmkxjL6bzNXMm5ct0r1QY3641f9Dm87LV+3W/9esDq&#10;7ajdq2HbJ4M2T4Ztb3ZaX2y0P1NtP5mu3xLMz3NXznVTKjpKLjxCqvRj1gaz2qOFw6mKkRT5aKr6&#10;TLbOVJb2YpHherXtfJHdUrnXw4nCp/ON9yaa7k53XBtpujLS+HS1/+OlmfsLrWd7Cl6f7v2fn174&#10;cnfwwUTZ52d6f74y8WCk4lZf0dPJ2reLze9X2y+3Z3bHeS4WR/71xsr/9eLqfz6+/N+eXv18a/r9&#10;2vgPF5b/48Hud7tTZ+pS1sqjt2vjn05Vfrbe9reb09+cG/xqZ/DdWue13qJ7oxVXe3Mn83xHsk9+&#10;sdv3YrnhyXz1m43G58s1L1aqny5WvFyqeDid/36z7tcbfR+36z9Zq7w/njWWfWi7MXyp1Lct0n4o&#10;yX29LPRcffxObfx2dexiQdBKafh8UfDZpuT74+Vf7w6+3+j+eHrgk9Wutyudb9Y6vjg39OO1aTDa&#10;Yt1eLjeD3B0vfzBVdWes7PZo6fvT3e83er/ZHfv16txvd9d+u7/+9bnRF0st78/0vd7qGsw95akg&#10;1IQ6wy6PJ6vWK6KGE48t5ob+6+n5n85O/rgz8fdrC9/sjPx4YfK7c2P3Rsp3W9KhMiBzuad6Y1w7&#10;wvctFwV+c67///N6++1G673JsmeLtT/eHP/mytCn57o+2el4tFx3fiD34mDhRmv6ckPKTlfBremm&#10;C4MVl0Zr7sy33VvsuDHddGu25e5S16359ruLPXcWur+4vvrbmxs/Pt799v6Zr25vP94a3R1tuDDe&#10;dHG08epk+6WxltM9VVcmWi5NNp8bq70wWXdxqv7GYtuD9f7XZ6c+u7j4enk4xUArlEYJI1NDlNVi&#10;iSx/gkqIGuMYQdVNSdlJleCrLTilL4y0VM92Na32tsPkpFPlScdyH/uy43alx+zLvB3KfJxLT7gU&#10;HnfOOWYX5qjubyvwMFb2NFfOizJpKdnfUmHdUWXTX+3cmmNZGqFbHm1RFetUE+ue7W3XGnNiKjNq&#10;rTAZZCE7ueaET8Hx42N1NbV52e2VFS0VFZ31DcNdvU01dR1NLdOj4zNjY+ND/VOjQwvTEyvz0wvT&#10;4wPd7YM9HctzU2c2VnY2V89vrV84vbE6PdlWUzXW070xN/vw+rXdzfWhro6O5obGmsrutuaGspLG&#10;spLF8dGRro7pkb75iaH1hamFyeHhnhaYtxRmJXW31CC+moG2WtCN1fnDA40NNQWZqVGpiRH9XS3j&#10;Q319na3lBVkhPodDj7gmebvWRZ2YK0jYKk1+PVj35WDDx66KL/oqvxyq+X6i6XlTzp2S+AdlKU8q&#10;Mp9W5jypyH5QmnGvLPlpY/YnfSWfDpR+2lf4caj4Q3/++76sj33Zn3Qmv2iOftuR9LY95U0b5iCP&#10;EPnP+nPf9WViftydaTgin/asPfVZe/rTtrQnLemPmlJfduafyQ6cizm2mOC7lOi/mhK0mR4+E+s7&#10;GeO9kBYwl+i7mBSwmRF2viDhbnPhva6yO4NVlwcqFxpzBsoTu0qT2svS2styavJSq0EK00FqSjJr&#10;S7PqyrJhslddmllRkllVlp0WH3risEtsmG90yInMpIjCrASExWenx0D7xEb6hQV5n/JxB4kO902I&#10;CUyLD09PiEiKDk6OCUmNC4sKPgkxoKNDfCEmNswP7KTY8NSEqJTEmLTkOA93V6KaCr7kObxNwdul&#10;KjxC8Veq3/+Kg4c+PNhpavDII4S5O+af2F8XsL8l0LHV36EjaH9b8P6hWPc9RH49w3sPkT+b73u+&#10;yP9KZcj1mvCbVRH36mOfNic9bUn8/4XIP2iKQYj8reoIxFqDEPlLJSHn8jEq+c2cUzMJR4ai3QYi&#10;3DqD940meS8XhK4VhGGgfGnUdnHEhfLoCxVR56sit8uCzlSEbVWErhQFLhb4LxX4T2edmMo+NZpx&#10;cijDvyXhRHHYseyQY0kBx+xN9I4fPuR60CUpMTYtNdHO1tLn+JGc7PTYmAjYLC8rguE4NT26dXp1&#10;9/z2/Qe37t2/CXrn7GZrW0NefibiilldWxwZHejr7xoY7BkaGujv7+3oaGtra+nu7oRNkL6+Hojs&#10;6upob28F3dvbPTY2MjDQ19nZPjw8ODo6PDjYDwKbrW2NOLg/1N3TVliUU1OLEdmXlOY3t9QhaB42&#10;4aCNTTUIZEfO76Bhc3llDiq2uDQzOjaAYHqQ4ZE+xFoD9UTe9JBUWVXS3tGclp6Um5sNc9Xi4mJE&#10;Ig9hdnYWcccvLy/Pz89DzMTEBGjEKT8+Pt7X19ff3z89PQ2T3mvXrj3Gw8uXLz98+PDw4UPYHaeC&#10;h3Pun5+d21zfWFpYHBkabqirr6+raWlu7O/rGRzoa29r6exomxgfXVyYu37typPHD1+/evH+00++&#10;/earH77/9rtvv/7xh+9AY/LVl99++cWXHz578+L5w7t37t++dXFnZ2FqqqqyvL6+truro6+rs7+1&#10;bapvYKyrp6misr2uPiMuPsDzWFpghJuOmRFJkO8f5yQ1NmZp2mthiHzQ0bCexsGSnOrkiDQDmRFH&#10;hXvC5aSNuq2Pva+CpKPPMNEm6btrenjK3E7IDvnw9vvxDpxkOvlzXU5xXXyFB0+J3U4KD/oK3AJE&#10;HiHCQyDR6j6RCp9wuXeI5EgQzhrvz/fw5bgGCA758dwRZU2gyAstA+vH9zglPITz1Ti5k+z8xYeC&#10;5UdAY9A8zlfjJzh4mGobJHH3ZjogKnl/iTsc15vpeIp/ACoTJHIPFnhEq3sj7/gEzVMxcp9Y9RNI&#10;4tVPxkqOJmucRILA9wT5cQTNg6RqncrQDYB40Jl6gaAzDALS9PwS/1jQFdHEJ2mdgE1EIo/w92R8&#10;6VfQCIVHuDyyIySesYpjGP6O88jvCeKRD5O4hUjd/EUuvnxnf8nBYHWPgyTTY1wH5CPvybJyp2MO&#10;8odZ1p4MyyNc20M8KzuKbrCVV2taafzxoNhTAScOecSGBnsc2Hf0kJuGVKQll4QE+gacOu5zzMPc&#10;RNdIX8tITxtmqYa6WmIBW8BlKGRCfR2FWMAUcGlsBhkE4qUiLp9DZ1JJZFVslSkmnUOlcCg0EV+k&#10;zxUZc8QmYk0HsYaTWGMfX+bIFtmyhDZ0niXmL8+1oQntleimVIEdxvoisaWLrUFYMhslhh6FZ8oS&#10;WqpQdCgsjOdEhaRNputRWHoUtg6JqfVnRF6JLCMQJQRVMU4izycosQlKTIIyS40sobK0SXRtzIGa&#10;ZQLHZYmd2BJnhtgeXxvTjiV1ZIkxx3ae3IUuciDzfierAQ2CcHlkIEQeGXuIPF3iBIIQeSgNE4E1&#10;CI1vxRLbMfhWIHCmNK4FU2BN5mKfGagSc4rATJmpT2QbqTINCKoKJbI2nKBEw4EvtcQo+CWmBFUh&#10;maVFYsm19CzNrRyNzWy19Yz1jEz19A0VGlrqGgrMY5QPk3QMi4fJF0zTYOYL01v09zZMOTH/LQaN&#10;xaTSqEQ6Dea4MC8jEdWwiRg21cJxeUjFqFcZVCabQaGRifhKYDAphvk4TJZhggyzdbTJwiheqWpq&#10;JDaTIxZKRAIph4NNIuk0NghfIJFINaTq2hraJlq6Zpra5upapjJ1jDJepmnD4BlRmQZcsaVI3YEj&#10;tGHybDgiBwYP4m1wn3F7msgKkcCosAwQZQ2FZ45wecxZnmehRjdk8C1JTGzlAKYAY6pB0DwYyHEe&#10;bDAYPDOWwILJN1UiYf7sMBKUsMGAI/LKTEQTD6JCZCkrU4kk+p8RecQpp6xEIpEZVCqXRP2d6OaP&#10;fXmqFLkqTUFi6NB4xlS+GYljrMYxAsE85blm2EcFjiWJbUEg6aoxTag8SxgD6NsMjW9D5VkTWeaQ&#10;ivhqOFInnnwfX/0ARkqj6SFWd5FquEg0XXhSe67cga+OUSfxNQ7y1F3Z0gM0/j41ph2FYy9Qd+fL&#10;XQWSA5CfK7YWyS3UdU3t9u3zPO5Z0VBc21za3FVVXV9QUpFeVZdbXp1VVJZaVZtTVp5aXJSQkxWd&#10;nRmVmx2fkxWXnRmbn5tYlJdaUpB+4pibjobQQFtuZqhroq9jbqSnr6U+0t+5MDvi6mLr430wKyMa&#10;8dXU1OaDbmjApbbE0c5UV0tqYqhlbq4vl/ORFBVlwAPt0CHnkyc942IC6msLQBrrC6qrMurrckCD&#10;FOUn5GXHYHB8VnxxWmxRakxJenxhelxxZkJuSnROWlR+ZmxJXhK8pnY3l7XV57fW5bXUZteXZ5Xl&#10;JSNEHvnI52fEZSSG43B8LFqTP9j/mNsBOxdnqwMHbEHc3R2PHDmQlBSRm5taUJCRn5+enh4fGxsa&#10;FuYXGRmYkhKTnpaIIfIyAUVXztGSMPXUuToytqaUqa/JtzDBAHTQCFL/MyIPkebGGntiZqTYc5OH&#10;TWwXM11LM30cjsfQfDsrfXtLXRszLVtzjJ/d1tLA2lxPIeGx6Go8NlyfFCaLamJq4HPyWFCIv+ex&#10;Q5Z2FlINGZVF+zMir0xQ2kPkDfV+B/0RHG9tof//H5Hfg93N8eVbwQaBeLBRTmRANgdLQ0crIwtD&#10;haWRhr62BArU0ZQcO+y+uDBz48a1yxCuXrl6/drV61euXLt84dL5bZijrC+Njo+0dbQGBPnb2tu4&#10;u7taWppraWn84T6sAaKBu8YjhB0MEDnOSAObAj5GFsFmMRCOBptikQByQqoC95RHIsOZ4hGgr4Pj&#10;c2DvgfIIgtfW0oAkiEeF8HkcKBBKRoIh/vg6uhwcm4c7GobH4zipTCQWcLh8Lg9qhBzkxUIRdg+l&#10;0ZA7M2i5Ql1LR1sslYAgCB7i4MQgyHCOEQgQI5FIQCN0HnkNg4aA8HctLS1NTU3YHUGxkAqRELg4&#10;tT0EhKKq4rg8FQ9QWz7uPg93YQRxwmDAcEo8IFQOaUhFGZANTwI4X7FYKIOGwrz2JWBj3wgUMrmW&#10;ukDKV6iL4bI31JAaKuT66gpoBB5XzOKK1MgMJSUVDoXEIhBkagRHMaUzwfcVzM+Hy77ZGXi/3PTN&#10;6bYfzrT9vNPxy9nuH7c7vt1o+Xqt6duNtm+3Wr9ab3q/VP9+vuHxQMnt7rzn41XPxmtu9BRd6y6+&#10;2FWy1pjXnRVZGRt40slch0vlqBL4VDKfTuVRaTQ1EtyP1VSwEydRyFTsvwYMCyaqqlGJajQSESZL&#10;arjPMv6cwxoJPavgKcX8g299r0EgQCOBqMBef7DW7CHyB/c75GcnpcUFB/t4+B/ed3Sfuaut4SEH&#10;8/02xrYm+nAH1NGQ6+poGeobgKjL5Aq5uq62npGBsbGxqampuZmZGQwJBLXr6+vC2NbX14cuhkg0&#10;VCAJLeIK3Q3jAeHy0OPQB1BveEhDt4IBPQsjAfJAuTAY0CcTCBAJpwPnBeMBBgb0PgTIDDaDAV2D&#10;9T7qaLzDf+9xhGgjdBsZEAMBjL0ATYSyQYBsEAMtDPVBVQIb9B4iD0MONLQtBEhCqD0kQWawIUAJ&#10;UBkwYBeBQAAtAGcKp4mj5WzIDMdCFQMb6gxnBNcIJEFmaAooFqu9CkaqA/UBjXU3MmhUGANEOA4F&#10;o7OHNtHT0YVe0JBJMXd4sUjEw9hWmPCCyaALuRx0c0C/2sC1D1f93qc4GEfwGoQGAAiNSobLm8/m&#10;sHHuGtwbDmtQVE8m+nTHZsK9gkGnwl4wX4c9IRXN1DEund8DDDPMpQ6iQcMMn0EhQ2X4bJaAw4Za&#10;wPHx73zYn1AiLlNbwhezqOpcuoxLk3LoEjZNzGaASDgsEZfFw0hvsNVfMWYbDkPApkq4dDGHwqWp&#10;sSkqdDX8pz4CgaqmhHHaqKAaY+MZGhiuCGgqKoWE+HagziBQH2zY4x8cQPBXOmhkrENAQ+WhO9Du&#10;oCE/lACXGLawLU6ew1Qjcmg0DrwUMihsOoVJIdKVMQZ56EW6sgpVTVnAJMuYZH0WxZbHnMxJe9TV&#10;8qan5Vp59rP28idtRTdqUz5M1pa4agRrEYJ1CTGWhOYQ3dZwzZEUw4l0w9lco9kc3fk8vdVCo/US&#10;o61Sk+1ys7MVpucqMb1TbrRRorecr7mYpwEylSUdSRGOpMomMjR7Y3idoYxGH0KpK6E7gHi2SP9c&#10;sf69ZtuHbXYPWm0ftFrfrDPZzpNNRJH6/QmtRwkbGfybNYZXy7WuV+rcbzS6XCq7XiG/XiF72Kzz&#10;pE3/Rbv+p/3mH4asvhix+XzA8qthm+9G7T/0mP045ghyI5e1EER4XCH+us/s+yGrr3pNfxix/HbQ&#10;7EOPwddDZt+OWn49bP71sOWPkw7/Nu/6jyXPf5s/9PPUwXcdJk9qNS9msxcjCGOnCKMnCZP+hMlA&#10;pYkAwlIU5WKu4Fa55GYp52oh5Uoh8WKu2tV8+uNa2atm3U87jb8asHjbqnOvnH2vkvWghnm3knaz&#10;lHS9WO1qgdqVfNUH1ZzPBwz/vnTwL/Mu3005vR+wettn9bLH4n6z4aM2k0ethiAPW40xu83kYYfp&#10;w3ZzkEddlndbTS5X6+yWKfBlXTHKmtkE2lwSczqetpTGP52vfqFc51Kl3rUavee4g/wng7afDNu+&#10;G3N8NWz/qN/mQZ/tlRaLczW2K0UW46m6Fd7krAOEfA+14qO0wqPk/COqdSHslgjeYLJ8LE0TZCHP&#10;aC7PcDJXf6LAfDLf4c1axfPFxjuTTddGWi4Nt9+eGdgdbPru9umfHmxfnay9OFT28fL4f319+teH&#10;88/WGr67MvLbvYWPax3fb/V9t97zz8uT/3Fj9sftgcfDFXP5ofdH6/71/u5f7u389d65by+uvJof&#10;+OrM7D/vbn9/bmqnJnmzLPrhYMmNjsw3M7U/7g5+e67/67N9n6y1fXVu4OsLw/94uPhypWGlJvLN&#10;evOzxdqnCzWfbrc+Xax6sVj5eqXm3Ubd3fHst+vVf70z+PnZxm8vtL1aKr3YEX2tJ+lsffhi4cm5&#10;HJ+VosCtivALDYmXWlJOV8Vs18ZvVEfNFwWeboi7NVT0cWfgw5n+F0stX18Y/eHq1Ju1jneb3aDv&#10;T1Z+stFxbaDgwVTVD1cn/vFg+ZuLI69XWx/PNr5cbv/H3dVfr8//262lv99Z+a9PNt9sdC7Vxbkr&#10;CKuNifemqrebk9ujDjaHOLcE7XsxXv+3izP/vLb43+6s/5cbSz+eG//xwvhX2wN3BkrON6efqYlb&#10;KQ6dyfTdroxaLgiczjrx272lf3126d9uz7zdaL07UfJyrf6zsx3P1+tfbjY+Xa3fbE3c7c2+Olp+&#10;pivvfF/J7ZnGm1OND5a7Hq/13l1ovznTfH+p88Fq992ljlvz7Q/X+r6/v/W3F5e/ub0J8tWdrTeX&#10;5rbH6nYmGm6v9t9a6r0+231/efDcYP3VydaLow13V3puLnRcmW69Pd/908Pzn55ffrs29aCjyYNA&#10;CKLSI6jsCDVmLEXgp0T1I9GPUWlOqgQvEeOYghNsKss4aFx+xKb2hFONr3PVyX3ITb78uGOFj1PF&#10;yf3lvi7Fx/cVHndMcjdOcNePdFWcsGNEHBIXx1pUp9kMVh2pj7PL89ZtCnesCbTLP25RHnggzcO6&#10;IyZwJCVqICawL8q/K9Q/z9VtqrC0o6CgMDmpq6a6taqipapysKOzpa5usLt7dnJibGhwbKh/YWZy&#10;aXZycWZia2l+ZX5ya3Xx3JmNi2dPb64sXN45fe3smZmBgZGOjvHu7tPz84+uXVsYG50aGJweGq4r&#10;LasrK0kMD63Iza4rKRrr6VqengCZnxqZGO5dnpsYHeianxhYmh5Gq7yOdrW0VBcNdtf3dtZ2Npe3&#10;1BW11pWMD3R0tdVC/v6ulsKMxORQ38zg43l+nm3xfhOZ4bebC9/3Vn/oLP+ir/Kr4drvJxre95S8&#10;aMh8UJr4pCz1VVXOi4qsJyUpz6rTP2nLf99X8n6w5H1/0eeDxZ/353/ozXrfnfG6LeF5Uwxo3EE+&#10;6c+I/Ke9mW+60150pj3vSH3WngLytCP1SVva49b0Ry1pDxrT7zakni+MPpMTsZToPxnls5IaNhPr&#10;OxZ5bCrBdyT8yFCw51zsyQtFCQ9aiu62FT3or7w9VHm+r6y/ILqnOL6jNKW1NKMqJ7GlPK+5Mr+x&#10;Mq+uLBt0U01BbXl2aX5yXnpsfUVeYVZCRKB3SnRQYoR/ZkI4TPMSY4Oy02NyM+MSYgKjwk4G+HqG&#10;BXknxQWH+XuH+h2LC/dPjApKjgnJSo4GyUiMjAsNiAz4HZEHgQwx4YGJMWGpSbH5Oekx0ZHwoISn&#10;Op3KwBbQY/KpNBaZgn9Hp9PgbZMIT3uCMlVJWUIlhbjap3na1Pg5d4Tubwtw7A79nbVmLP7Q/xOR&#10;38k7ebEk8EpF6LWq8Du10fcb4h43JjxrTXrVmYYQeUQi/7QlHsnd+shbNWG3qiNuVoVfKw9BxDVX&#10;SoOgkAtFQecKg9azTk7HHx6J9RiMdO8Icu6LPjST6beUE4SB8kXhIGfLIndKMbKarZKgrdLQjbLQ&#10;5aKg+cKAhXz/yewT4xkn2iLcOxK862OOVSf4pwceOYb9CWpkb21hbmZiaKDnetDl2NHDfqdOxsdF&#10;FRXmlpUWFhflpWck5+Rm5OZlFhXnDQ33bmwu75zdvH7j0tVrF4ZH+pqaa/v6O8cnhrEvVwPdA4MY&#10;iXxvbzdGqNLS1NXVNTQ01NrajFjj+/t7QSB1zyMeAfQIvkeoPRQCAmX2D3RVVZcWFuWAbmyqqa4p&#10;KysvLK8oKi0rAEFU8u0dTW3tjVCHhsZqyNPV3Yqg/JbW+s6ultGxgbHxwemZscWlmbX1xTM7Gxcv&#10;nYWaX7qMUfFcu35pbX1pc3O9sbE+Pj5+Z2dnfX19bW1tYWFhbm5uZWUFNpfwBV1XV1dhc3FxETSi&#10;shkfHx8cHGxtba2srCwrKwNdUVHR0NAwMTFx5syZtZXV3bPnQC8tLC7OL/RjvDmtw0MDcDsZGR4E&#10;A/TY6DBsgt0KrdTZPjTYj6H4g/1Tk+PraysXL+zevnXjwf27z54+fvvm1YfPPv3m6y//8uvPIN9/&#10;/dU3Hz9e2d1dXlo4d25ndWVpZWF+ZXK2v7m9r6mtIDUzwj8oOig0/KR/+JETJ21dLNnqIQ5Hjpkd&#10;1CRJrdXNxSRJQnBKeU6Nm9ORCxuX44ISBCSxUE3kZXnYzfiQmKCurqxlwbZ0lbkclh30lhw8zt13&#10;kr0vkH/wBMvZT3DQT+zmJ3H3Fbliq7wK3UJE7iHCQ6EijER+z0E+VHo0SHw4QOjpLzjkx/cAAzZB&#10;giVHQJ/kuAbLj50UengxnL25B08J3QOlXr4Ct5N81wCph6/woA/bGSRC48gJDqaDpR4+vP2QdJK7&#10;P0DkFiz2AAnkuSXinDOJmifj5CdipMejJd5gxKufBDtZ41SadkCqlj9Iuk4g6AT5iUT1k6AhKUXT&#10;DwTiQSBbhm7AHtSegK/airhrQPagedAIlAcbBIHyoPdSI8WesfKjoUK3Pwvylw+TgLgFig74Cfef&#10;5DmdwIlrXMlmbhTcHZ5r68GwcKOZHWZZI0Tei219gGFykGfqJrP0MrD3snA47ODs6+V5+KCLib6O&#10;TMjTlIldHO3CQ/yT4qOc7C20FCItudjcSN/USFdbQ8plUaUirq6OQl0u4nKpIGw2TJrIfA5VyKOD&#10;5jApNKIKnUxiUmkkNZjfCcRSfaFUXyAz4UpM2UJTvtRSpG4nlNpI1O0Vmk4imS2TZ8ngWymR9ag8&#10;SzWmiQrLiMg2ofBMqXwzhsiSyNRTpesw+aZUpgGRrMXgGJMZOiAkphaRoUliYqJK11CiyHEEVooh&#10;8sgzWpkDEwhMlDksvgGJrk1m6pNZJkyBNUe6jyvbTxc5MDEk3R5zlhfjK3PK9tOE9mpsc0RWQxZi&#10;zvLIAIFIBMSDgfB6FEMVOdBw73iE79OEGI04QuThjChsMzgihsWzTOk8jI9FhWWgytZXZuoS6Nok&#10;jjGGyBO16TwLltBaqO4AwpfZSTSdmUIzlsicyjVQpYqlCiM9I1s9I2s9Y0ttPWMNHX09I2MtPX1t&#10;XR0QfNXd3+mLYcoMzxoKCfszG+ZoMNVCvywLBRyEv4Mmk1TYLBpEkojK8ARisWH+T6IzyKBhOs5m&#10;Y/gGBJhHQ8BWV6Mz6QwWkURRI1JpdAx/B6FRsYVbtbQNDI3M9Q1MtfVMMZp4LWOZhgmIQGzAEelh&#10;lPFCI+hutsiGK7IVyB2xvwQYZmSmOVvoyBZiruIIuSZzMYCbLrQAjS2ayjVVYxkzRNYgVL4FV2IH&#10;QuOa42vAYog8FAgt9gcib4WW+aVxTWkcE4TIq1A0sPGgJlbGBgNPSYWNreyqylBWYxJU6Gh9VzUi&#10;DSHyKkqqOFSDTblhVoq4ayh0gSqRi3vWgzCx4aQmVqNrkGD4sQ2oAhMyz4jENQQhc02g/kSWKZkD&#10;5wL1sYWKQYVx533s9wjodzCYfFuWAGPM54od+dL9SHiSfRq6h0RyZ3VtV3VdVzgvphj7tQJH7ffx&#10;5a5ChTtD4ERm29I4NlS2JVtgo67Yb2jorqllZ2653+uYd0pmUl5JWkN7aW1rQVVTbll1enl1Vk1D&#10;fkVNdklZRlllRmlZSn5eTGZ6BEh2ZmxWRgxIbnZ8fnZCVVl2RkqkkZ5cX0tma2FiaqBroq/tbGcV&#10;dMr7+uUz8dFBR7ycY6L8mppLKyqzq6pzwaipKWhqKqsqzxPxaXBzMNLX0NQUa2iIFAqhlpYkMNDn&#10;7Nn1oKDjrq72gf6HK8oymxtL6mpya6ozq6syKivSKspTi/ITcrOiCzPjirMTitNiQRAin58ak5Mc&#10;lZ2KLbxflJPQUJXX0VDcVJ3dVpvXWpNdV5ZZmpuEI/LYexdIZlJEVnJkQU5CXhbmIJ+XFe93wvPg&#10;fju3A3b791t7eu6ztzf19nYLC/OtqiqqqyvLykpKTY2Njg4ODj4ZExNSXJxdWVGcm5NOUBfRMCBe&#10;zNCWshAir6POMTVUt8JJacyNNZCPPBKIgSRjfRkIwuKRQDaE3UNmSzN9K3MDK9xN3sZC185K38FK&#10;z85Cx8ZMCwQvR1dLLuTQiXC7ZNKIDDrZ0sr02PHDIWGBnscOmVqZaOppEWmk/yciT4TBSCLpaEos&#10;zXQxIN5cz8bSALSFibaZEVQV465BCPse2o7ExlTX1kzvz7g8RFoZa0MMJCFBSD1EOlkbGmqJoEzs&#10;syuXERLsf+HC7u7u2UtXLp+/eGHz9Nbs/Nw4vF9MjA6PDsG8YWJqvKOrPSMr3c3D1dbWWktLY49N&#10;XltbEzY1NbGlMjU11EVCvrpciqB2Ge78jnBzBsarReRyWEIBDyKR0yuC7BEQDzEaCjmIlqZCW0sD&#10;DAnOQQ8CGWATItFyr6hMAZ/LYTOhWATM4V8msRV0ESLPxelBQKMgEYkxh1Y2RyQQIlp7DgtjUIGc&#10;lpaWiKIEW9BVoY7c5BGSDndbCAgwRXC8Oo58Iw15IAay7YHyEokEoa4oMxgKhQJSIR4qw8AJu0GT&#10;cI5vCh7AptPpqKqQRESgGj4eUCDgAWIg/A4V/gmrpVLJIpFALocKyMDg87lga2gpMB95MU8mFcBl&#10;b6glM9CU6ihk0NhiuYZAqiCxuAQVbN1LIs5ToUEiaBEI6Z6WM8WxN4cqX8w1ftzseDZR/t2Znm82&#10;Or7d7Pxuqws02B9Wml/PVD4ZLbnfX/J8rO7RcNWNnqILzbnnWwvOthROlyT35cb15qd4meuyoVgG&#10;RcagSlkMAY0KzxaysioV9/CG01QjwbMGA2ThFODs1FSVySQ1uD3DqcMZQRtAC0HboA/R0ErwlEJP&#10;LMgMbYJaQxmHLFWQmzwCZHGMHixnB+u8rMTU2KBAbzffQ44n3Wy9nM3dbE1sjLWsjXTNDHWN9XWM&#10;DGE06RrqG8DgBUNToaWhrqmjo2doaGxhYWFqagpDAvoU+9Skif36IBAIYKxDJHQoaAjQ19DLCKoG&#10;G2LAgH6EGOhTOFP0WQgCDAAYCcj1Xh9f+hVimPhnBkiFMQa7QGbQEGBHOEfUMngn/2+IPGhIhTzI&#10;hoBD8Rg6Dzmx9sWBb2gx8h8+738OqCWxxz4OzaOvHagmKBUCQuRhEx0ClQ825IFKQirahCRsaMLT&#10;VVUVMoOGVBj56GKBE4RTg2xQc9gF6gYZoHBUDgwAJRVlCo0KdwF09aFe0IaWhsuei/mewzsIC0YO&#10;jcqkUuAmAFe9GC0BgXvKIwMB6zQqGTm+gQbBbjJwgeOu8HCNYwMDb0m8qspM/KMg5IFk7KaEr6GK&#10;XWgon/L/Gl1oLCEQHCuZgC05y2HQxXwBj8VmUKhcJgujpmFgXDQiFobCIyxezmPKuAzkL4+D8kzE&#10;OC8VcGRCrpBDA5Hx6SI2WcAkSrhUEZvKJCmRCQSKEoGqTCBh3wCwqqrhKyVgnn4kaDBVEMz17w+A&#10;Hr80fhf0BQuuBXQ5gN67NDADfVTAKXHIysqYdzyRxGfRuUzsHZHDoNLx5V4p+FcBhpoKnaLKZ5Ak&#10;dFUDNtmOS9+oLH7e2/GgoeJhU9mt6tyHzYUPmnKe9xTvVkQlWjCijFXCjQkFh3h1/rKBJMO+WI3J&#10;DIPJTL2ZLL2FfIO1IuOtUjOEyJ+tMD5XaQKyVWawUqC1nK+5Uqg9n6M+liaeytQciBdOpCv6orgd&#10;wTQEyg9HMM+Xm1ytNr9RZ/Gwze5Oo/mtBpNrNQZzcdThYEK/P2E6mnQ6W3S9UudGlfbFYsnlMslV&#10;kHLRgybtx616z1p1P+k1fT9g8fmIzft+85+m933Rb/n1kM33I/bfDdt97DRZiyBsRBFe1Wv8PGb/&#10;Tb/5V72mX/ebfOw1/GbY/GO/3ucD+l8OGePM8vY/TzuB/DTlCPovc/v/vuz2z/XD/2X18K+z7t+N&#10;7f96eN9nfY7fT7p9Nerwrtf4qxHTH6Ytvp8y/3HG6sdJ219n9/044fTlgNW7dv1H1cK7Zawndbz7&#10;lfTb5ZQbJcTrRaRbpdRHtbxPe3R/nnX625IrtuLruOMnA5Yvus2edZrcadC516T3sMUAk1ZjkAft&#10;GCL/qMMC5F6bKfKR3ymWrWVyV9LZqxm8pVT2dDxtOp6xkiHcypNfKNe5UqN/vVb3ebfl2wGb9yP2&#10;n47avxtzfDno8LDX9l6P7fkGi61Kq6lMw4F4zVw3Qvo+Qr4nqeQ4o9ibWnBUrTNe1hYl6I4XT2Xp&#10;jqZqTKRpTecYLpbZjeVbP57Ler5c9eWliUcLvXfnhr6/e+nCaNeVqZ5nW2OfXZm/PF59a7r+8ysT&#10;f3+++e3N8WdrDZ+d6fy/X23/++35//veyr9uL/3r7sp/vTD27VLbjeaMnZrE6fywn2+v/49Pbv+P&#10;T+/8x7Mr//740n88Ov/PO6f/cnEenjUPukvuduRerEl8Plz6+Vrr92f7Pltvfbfe8h/P1/7+YP6X&#10;W5M/35x4s978cKbi9VoTGC+W6z/Zav54pv3BZOGLxcq7Yzkvlyp+ezj13eWu54uljyZzns0U3RlI&#10;u9wW92a24tFwwW593IWGxNWi4AsNyetlEcslYWcaEteqI6/2Zl8fyr/YnX1vourJXMPbdcxH/tFM&#10;Hcj9yerHs7WXe3OfzNX9cHXiL7fn/vl47YtzAy+WWt6ud3+5O/rvj7a+3Bn+ZLXr11uL//789G5X&#10;dogtvzHWba0pqT3BszXGdSj1WFe02+3e/C/Xe16O1b0Yrf3t+tJ/vb366UrXD+fH3i23X+vKu9ye&#10;PZN9aiLd51JT6p2e/NOlkc/Hq/6vF9v/fLjyxU7fy8X6J/PVbzebvrva/9XlnjebTV9cHrg6UnC2&#10;O/NCX+H5/uK7M013ZltuTDbcmm25OdN8Y7rp9lzr3YX22wttt+ZbX5wZfbwx8GZ38uXO2P3lvoer&#10;A3dX+q7Nd1xZ7lgbrTw31Xx2rOHWQt+3d85cHG2+Otl+cbTx4mjD6/Mzn11bebIx9nZ3/rML619d&#10;2Hy3MNnmc+wEmRpEZQap0MJUWX5K1AA6+wST5aRKOMCleMmZAcbS5P1GeR4WVSecq333/y6ncGj+&#10;hHP5iX1lPs7lPi5lJw9kHraO2a8b4aIZfkAe4SpJ9dFLOa6bdEQ7y8s039O8yMO80NOiPsgty8M6&#10;7YBNfcDx5sATVcc9q456pDnZRlvZjBeX50fHVObltNdUtdVU1ZeWdDbWj/b393d2Dvf3TYwMT42N&#10;Ls5OrS7Mri3Onlld2lqePbu1dnpj+fIutpTr9XM7Z5YXO2pqBltb54eHL21unllcnB0c7Kytb6mq&#10;Hmhr725saCgpaauuLMvOnOjrObu+AoVsLM+eO716ZmNpaXZ8fmJgeqRnuKt5sKNxpLN5rLdtuKep&#10;s6mivbG0p6Wyp7lqpLupu6VmYrBzcqSvqbo4KsA7/tThLD+vhhjf+ZLkzZKkp83Fn7aXf+yr/nKo&#10;5uuRmi8GKz90FT+pTH5WlvJJXc6byqwnJUmvazM+6yz8rK/ow2DRxwFc+vI+7Up/257yojn2eVPM&#10;q9b4161Je4j8p73Zn/ZmvuvJeNuV9nIPjm9LftaeugfK365LetKec70qcSszeDk1YC09dDUtdCz8&#10;6GjE0cEQzx5/18GgQ3Pxpy4Wx99rznvQnv+wp/RGZ8GFzsL+nLC+4oT+muy2ysymipyGspza4sy6&#10;suza0qz6ylyY6ZXkJcHErzQvJTcN+/c5LT403O9oqO9hmO+VZCdVFmWkJYWnJoZFhp7wPrzf97hb&#10;YmxQbKRfZNAJkNgwv1C/Y9EhvrlpcZlJUSmxoRH+J+LDApOig+MjAhKjghIiA8ODfCOCT6UmxaYk&#10;xiQnJRgbGcBkwtrSRlNd183Vy8DQ1Ml5v7amloONtZmR4VHPQ8b6Bhb6BgctzWI892cetq3ydWzx&#10;s28LcGwPcemN8hiIdt1D5BGP/HYORiV/Ovv4xZLAy+Uh16owypqHTQmPGxOgMV93pb/uwtzkESKP&#10;3OSfNMfdrg2/UxdxpzbqRmUY7iAfdr0i9HJJ4KXSoAslgWcL/FezTswkHx2NO9Qf6dYesq8z7OBo&#10;kvdcBgbKbxaGnS6OOFMSDrJdHLpVHLJRHLxSjMHxs/l+07m+E5knh1OOj6T59qScLAl0Kwz1DnC3&#10;t9ZTt7cwcrCx9DzkbmFuCu3g5nogIjw0Pi4qMyMlMSEmPy+rpLSgorKkuCQ/vwDm/KV19ZUlpflo&#10;kdXunrae3vah4d6BwZ6R0YGZ2QkMl8c5apAj/PDw8MTEBBgtLU2trc2dne1g9/X1QCpkGxjoA0Ee&#10;9CDIWR7KgUJGRvubW+qKS/LgiBWVxXBEOG5vXwfET06NzM5NLK/MbW6tgKyszvfBtdrVAvEzs+Nr&#10;64sbm8vnL5y5/+DWo8d3nzy9//jJvRcvH7989eTZ84dggAb7w8dPXrx88uDhnZWVpcXF+Xv37kE9&#10;FxYWZmdnt7a2Njc3R0ZGxsbGEEa/5y8/PT09OTkJ8XBeEHp6epqbm1taWsCGDIhrfmlpaWFufnpy&#10;CnnKDw0Mgh4eGujp7uzt6RodGZqaHB8bHR7o7wW9uDC3sb46OzM1PzczMT7a39cDeSAJpA9asatj&#10;aLB/bnZ6dWVpc2PtyuWLD+7fvX/71vWLF29duXLr5vWXL59/+u7t25cvnt95cPPcxen+4dSoOL/j&#10;J4JP+Uf7Byf4h/o7uhlQBBEuPglHw9SJYpGawELLuiK31lDT4qib7/M7r/KTC8kEmoQsO2jobia0&#10;lipp6VKMnUWOB0XOXmIXL76zN3ffMbZTkMj9OMvJT3DQX+LuL/UAHSByg8hQsQdIhPrxcLk3Yq1B&#10;4i845Mt1O8VzBwkUeSEsHukTPLejbBd3ir0H1cFPgmHxwfIjYRreMXqnQjWOeHOcPYiWvjyXENmh&#10;MHUvzEEex+gDZYcwOF56CKOsUT8SKTmSpH0qRccPW69V5hMnP4EQ+QSFLxhZ+iEZukGpWv7JGqdA&#10;khS+8ZBHejxR/WSadkCKph/EIMgejHQdDNZP0fH9P4hrkCCwHsWDJOJIPYLvQe8h8lESr1j5UcQg&#10;v+cdHy0/DBKlfjhSfgit7Oon3H+C7xwkd/di2mBu8jiJvAfDwp1ujmHxTCvQHgyzQzwrJ4a+M9/o&#10;kJ5tsOuRiOMnxUyGiMWwtzJ3d3GGedR+B1u4d7kfdCSrEWRijq6GzFBHEyOb1tNENDWaGlKFuhhh&#10;8QiX57LIPDYFhM0g0ojKdLIaWqRNXQ4zU0OeUIPOljG5CirMQoR6coWZTGqskJlqKSwkQgMGU5tM&#10;1WBzMTdqlsCMwTNhCs2oXCOmwILMMiKx9CksAwpTF4TO1KMxdIk0LTWqpipVk8jQJLO0QNQYmko4&#10;o8gfoLxIRVWIgbBKMEmnEZTYfJExia5JYuhRWaZMvi1GIi/bx5I6g2ZKcPoaHJFnS5xJXGuEyJME&#10;1qpcC9AIfEfoPELkEUwPeX7H6MWOdJxBHuOrkThgrve4ZzQIlWdJYpogB3kiwxgR12Du1TwjFZaB&#10;MlOfzDVRoukSVDVZQmuB3JEvcwDN4FuCwZU5cqQODJElR2xC5WgRGeosgY5E01iiri+Sa2vqGGrp&#10;GWrrG+nqGZiaWRgZmWhr6+ro6Mlk6kK+hM3k4f9s09hMbLlEmKPB5BE0TL5Aw2QTpmww34QkMHAq&#10;eDUqjQjCYjF4GCM8nUqlUyg0mJHTYULJgPkrj0bHtEAok8l0NDQMtLWN9fXNjYys9I0stfXMNXTM&#10;dQxshHJjvtSYKzKmsrRpXD2uBFobo33HvoLgvwuQmeYgDNxHHpG3ULgWICSOKUbgIzCHxqGLrZlS&#10;2z04niaw5EntoX2IDCP03QI0oqkBGxdLRMePCdOQzjWlc41VqdoqZIUKWa5KkqoQBTAYMFRdhY6J&#10;Mg3zlFfCiFfVVGGiqYwQeQTeKGErmqmpqlEpFA6RwsXc5JVgLxaBwCKo8Ig0DJEnMvXofBOG2ByB&#10;8jShKeK7h9PB1i6GccKzoOHr0EK/Q+9DjEDuJJDtk2gclGm5iTAPd2eOyIkn2QeRMk1XocxJpuki&#10;1zqAf3uwh0iWwA5SIRsIjW3J5ltxhVYsjqGGpp2G3EJDZmxj6ZScmFJUnFtTV1jblFdYmVRSk1pc&#10;nVJek1FVn11Zm1NRnQVSVZ1dUhyfnRWWlhqckRaZmR4Nkp0ZiznLZ8SWFqaVFaUf9nDEGMiNdY10&#10;tYz1tM2N9CxN9OanhxprS454OYcEHSssSmlpLa+ozK6rL6yuzq+vLy4tymTRVThMkr6OXCrlKhRC&#10;kYilrS21sDAYHe1tbCw/evTgqROe+bmJDXWF5aVpNVXZlRVp5WUpRYXxhXnxOZlRCJEvSY/bQ+Qx&#10;4pqM+PzM2LyMmLKClJa6oq6m0ta6vLbavJbqnNrSjJKcxJzkqMyEyPSECJDUuJC89NiivKSstKii&#10;vGQQ/xNH9jtZe7g6eHruO3TIGfSJE4fi40NLS3PLy/Nzc1MzMhLi4sLCwvwSEiIqKgrq6+DNI4+g&#10;KWUqhDRNMUNLwtSRsbVkLF0F18JQYWeuiyD4PUQeec2bGMiN9KTG+jKwESgPGlIR3TyW09zAxtII&#10;+cKjHREWjxHXmGpaGWNe6trqIg6dyKISGVQ1Bp2ko6s4FeATFOrn5uVq42gtUYiprP/FI48gIBA1&#10;GIxEorqUZ22hD4JweVMjqAYmFibaCJH/P8RUTx2h8KARNQ0C38FAfvQIiIcMaNFXAx2pnpZYX0um&#10;oxBLhJzUlIS7d2+fP39+dW1jfWNremaupa21rKK8oqq8vLKsoCg/KyczOTUpOzcrOjbqqPcRAyOM&#10;u0ZXVxsh8iCamgodHS11dRmXyxbC/QknqxGLBFLcRx4xRcDtisWk83mYx6viDwoasEHU/1ivVUtT&#10;gQRi9mA4sJHXPBiQGeI5bDqPy8R+/6GREBaPNI/HgRscm80UCDA+axwOZWMQIQ7EY8TxcIfjYLg9&#10;3AE5HA7kMTExgRseBDgHsVgMWoRTwSBQHmyEy0twZhgEr4OBdkExcnw9VQXOUoJiIAkVApnR7lAH&#10;JpOJKkPDkWVVVVUy7rnMwJnHoTIIFUVYJwwJFLBx8QciD+H3WDzAJgYvCngikQAOJYfGkUlw4nqZ&#10;VC4RSYQyqVBbQ6qjkGrIRXKZCE5IJJOyBAJ4AnCFGEcKi0alq8JdkyAmYMu92ksoDfG+i7XpN8dr&#10;n861Pp9rfjHb/Hq+9dVs2/Op5icTdQ/Hau6PVtwdqrjVX7Hbkr9ek3m2reh8R8VGc/FsTW53blJR&#10;2ElTHt2AR9dm06U0Mp+oRiUQJCwmm0SmqqrSSEQ1NRUymUhQJqgSVYhkNfzkMEYR0u8LWv7uQQ/Z&#10;qBhfDebRjD+rMGZzOGWlPwKcO9zL9wQh8hCUcFjWwdYiPzspNTYowu/ISQ8Hn4PW7vbG+8z1jDRF&#10;5nqaZoa6RnraRob6uto6BnoYLm9saKSloQ1TOA0YgJqY/7u5ubmenh7+DUampYV9WUG9jD606OBL&#10;s8JQgbaGAL0MNqSCAakQYOSgDoWghn99gfx7n2dgF7Qv2BAgEmwYimDDjpAZnSCcDpzynwcDFAWb&#10;kIRAcxgqewGSIAPeLP8roL3AQDg7lAz1ARsCGDDwEBaPNkFDHigKSoZd9sqEgDctNgghCTSEvWyQ&#10;B1UGfVFA5wJnAZvQcXBEyIAMCGDALpCfyWYJRNh/JBgUr66QirG1Ww3+QORFPC4Pxgz+4wu6b3A5&#10;LLilwLWPUHi4A8DtBQwQhMgj6JyIc8pDjAByMZgsGtweyBjMToAn/+/fDygUErwVYb/UMDEieHg/&#10;gh2xxv5DMPc5VSwGBDoCa0Cc9wYJhUTGgXiBTCAScXhCNluCLaKMvV7ryMQYWQ2TJudzwJByWWCI&#10;OTQpj6Eu4IpYdDGbAbaITQUtFbAEbCqfRRFx6WAwyMpkFcxHHt6tKaoEjL6GpEIhYwTxJLIKkaSs&#10;qkYAgasEbOQRDy92cOJ0GgXOFwK0M6r83imoqGH/kWC4PE6eC+dPVlWBhwsIQ02FT6ey6bAvGXtZ&#10;JGIku1QlZYaqGgMuPmUClUiQM9UsRAxbFmmntuxZb+vtqsInzRW3qrLu1uY8bM69UZvydryq8YRF&#10;qB7BX5sQa61afITfE2cwlGAwlWkylqo/ka4/l2O0XGi6UWJ6usx0p9xkp9xot8r0Qo3ZuUrjjRLd&#10;tSKd9RK9lULduWzNpXzdwVjBTIbmSIK4N5LTHcYs8SBUehLmUuUXKkxv1FndbbK612z5oNniVp3e&#10;SgpzKIgwGUmciSGvpLAvFqtfKVOczePfqFZcKRVfKRM+aNJ+0qYL8qrH+F2f2Ychq49DVt9OOn7o&#10;M/92zP7rIbuvBm1/Gt93q1Aw50+4mEb+otvsp1G7r3rNvuwx+dBt9Hmfwcc+nS8Hdb8aMviiX/+z&#10;Xr3PBwy/n7D864LjzzO2SH6ds/951uHHaYefpp1+mXX5t0UP0L/M7vvr4j5I/XrE+Ltxs1/nbL8f&#10;s/i0U/d5vfrDStGDMu7TasGzGuGdUvrtUurNYuK1QuL1IvKDGv77XoMfZhx/XnT5YXb/JwOWnw5Z&#10;v+wxfdSq97BF93a9/F6j1gMcjt9zkH/Uafaw0wLker3ezUaD6/UGZ0vkG9n8lXT2fBJtNoE2GUub&#10;S+Wu5Uo38qXny7VuNhrdazV62WfxfsT247jD+zGHPxB5+9vd9udqzVeLzQcTNNrDRJkuGCJf4EUu&#10;9WGWHKdVnGJ0xEk7Y8W9ifLxdC2Q6WyDqWyjkQyzi93B73fqP+72vD83dnu64/u7ux+vb1+f7b06&#10;23F5qunsYOm1qbpn693355t/fbD65ZXBN5tNT2bL/+fj1d+uTPztbP+/bs39j0vjf9/q+mqm9lZL&#10;2kKW32Cyz7utwf98fe235xf/4+WVX2+t/3/p+gv4uJUsbRxuQzMzuLvdbWZmhjhxYsfMzMzMzMzM&#10;jpniMDMz82WYmTs8Ozu7s/u+O99R697s7L7/r/L8To5KJalUKsmqR6ef+uL49J+vb/3bzZ3Ho3W3&#10;O4qhy12sTbnVkfNmvuHb470/nh/6w62ZX98c/+ODhS/PDf5wdeLLc8M3Zyuerbd8PNn/fKMV7NO1&#10;5hebbU+WGy4N5bzabPnh4vD9+fIHC2Xvt5u+Pd39/ame1yv1r5cbHk1V3ugvOFGftFsdd7krf78+&#10;5Vhp+PHmlJ2mpJsTZbdmKs/25Z3ozro5U31/qfH2XC1qAbdma8C+2un5zY3Fvzzc/O2t5UcrLU/W&#10;Op6sdb3fH//j7e1vz81/Ojn+l/s7X52bznDXqgixujhRURVmNZDpPVUYOFsQ2J/g8fpY282B0mRj&#10;9lZF7J8uL/32/Nwfri5/f3ryQm/BlcGSG6MVi0Vhs9kBULFTjWnHqxL+fmfrPx7u/XR54dP+4Nen&#10;h78/P/Zqp+3ldvO7k53Pt1oUjVC535t9eqD47lL7jzc2P5ybf3927tWpacCHC4tvzy482By+tdr3&#10;cGcU8GB75PnJ6Wcnpu5tDt1e6wfc3Bg4f6zz6tbAmYXO8wtdlxf6Pl7afHtu9evre0/2pm+uDX28&#10;uvnD/VNP9mZvrQy/Pb3x5vjK0+WpG73tucbGfjhiBJ4WgaWGqpIDidTDRJKtMsaRjjsoZQUbSVIc&#10;DLKdjat8HOuDXOuDnBsCnesDnOoCEAWbmqP2VUcdGoI8GkIPNEYczD9slXHAqCTIpirSoTLKsTLK&#10;OdldL83JpMDNJtveJNvBsNrPMclKK93OJMfRJs/eutDJptTTKcHMqNjHd6q6oSg+sbW6qqWqsr0W&#10;iZEf7GxfmJrqamkZ7h9YmJtfnF9YXVrc29jY21w7sbm2v7F6am/j7Kmd/e31cyf3zmxvLo6PLo2N&#10;bUxP7y0uzg8ODjS2nN/cWZuYrs4vHO/u7aytrSsqyktOXBwb2Vqcv3Hh7Pn93f3t1TP7W2BhV3vr&#10;C9srs+vzEyOdzd11FQOt9WO9bT2ttT3NVcOdDQPNVeNdjZP9bRP9HcM9bQOdzSXZKYnBR5J93AsD&#10;D0yVpq6VpV6vz3/TX/vFSOO3Uy3fjNV/M1r35VDV08bsl0257zuKXzUXPK5Jf96c876n6F1vwbu+&#10;wq9GKz4MFL/ty0Po+Lbkx63xT9sTn3UkPe9IfdGZ8bIr83VP9ts+BG96s173ZD7vznzalfmkM+NR&#10;F4LH3ZkPuzMedmU97Mm+055xqT5ppyBkIztoLTNgIcnnWJr/XIJPX4Bjf6ATOJs54WcqEm815z7s&#10;LXnYX363v+xST+lIXmRfYfxYc0lbbV5XS0VHQ2lDBcLII6R8dX5NWVZOWlR6YmhbfWlqXEhiVEBe&#10;emxsiE9SZEBlflpJdhIM89KSwmG8mpka5elqdeSgY0pCaFJccGJUUEZiJCDkqFdM6NHSvLSc1Fhw&#10;kqNCsxJjspNiE8KD4iMCEiIDw4OPxEeF5GWnpSXH1VVVOtvbGRkYH/LyZlA5BzwPa2rpR0fFC7m8&#10;iKAgLak0MTpaT0Mr+LB3sLtztJt1oY9dQ5BDo49pT5hDTyQiJf+ZkV/O8N7IOryd6/uZkT9bHnK+&#10;KvxyXfTd1mSUkVcEyP93jPx/C9e0Jd5oiL3dnHCrKR7l4gGXqsIvVIRerI44WxG6XxS4me+/nOU7&#10;lew1GO3aG+XcHeE8knRoNst/MS94syRirzIWJeUVkfIx2+URKyUhC4XBM/kBk1m+E5k+Q8mH+hK8&#10;2+O8G2KP5AYfdNBXN5SJHKzNzYz0ra0s0DB5O1vrpMT43JwMQHVVWUM9jPMrKqtKyyuKURQU5mRk&#10;JqdnJPkHHJmZHb967cLW9ur+iZ2V1cXevs6e3o7e3u6BgT40HH54eHhkBFGtQaPgUV6+u7sTAGsh&#10;B0oODvYDYHFcMdfr1PQYYHxiqKm5tryiqKKyuKa2fGi499z5k0+fPXjz9vmHj6/ff3j17v1LwIuX&#10;jx88vH333s2z52DtwzdvX7z/8Prjp7eAt+9eAl69fvbo8b0HD+/cvnP98pXzly6fO3f+1PkLp06d&#10;3oP8hcWZubmZ58+f/vDDD19//fW5c+dQzn19fR2VqQE7Pj4OZwF2ZgYKz01PT09NTU0qpqaFnM3N&#10;TSQofnNzaWkJtoV8KHxsaVkhlT8wNoLEwq+uLK+vrcxMT87PzaB0/OTE2NTk6PTU2OzMxML8NGTC&#10;KigwPjYyNjoMzudiKIm/tDgP+a0tTS3Njd3tbRNDQ8fm5nZ3tm7cuPbq5fO3L198ePry5d2He8fW&#10;k6Niw4KCI0PDYoMi0iPifS2cNXCcIFvvwohsGVkqJkt0RYZFWZU8BvTqzKd3XxVnlDGU2RwVnhir&#10;rknREynJNVR1bFlW3mI3N5atPd7YV+DqRbM5RLXxZTkeZTsF8BSk/C+MPBIjz/eIFvsA0Pld0WD5&#10;EJ5XINvDn+kWwHJHGflgwcFQkTcggOsZJDx4hOkCCJMc8WE5H+UgGjiIML3Yyx1v5okzUwjUOEdL&#10;D0WIPEP4bv4sR7ARwgPR4kPhPPdkjaPpWgFJ6shkrXFC7wS1I0mSn2Pk0+XBKdKAXO1wlHBHyXcU&#10;yWpHIQdWoVHzOVph4ECBXO1Qxfyugeka/kmSI+gMrqkKjZr/FSMPDkrEg0UdNBOAMvJR0BpcNxSf&#10;Y+QjBR6x4gOhfJdArmMw3/ko2z5Uzf0w08YVb3SYjczj6kk1BRygmKKMvDvZ0FpVw5Gu56fnnHYo&#10;LOVoaHJwmKO5GQwQ3J3sSvKzne2sE6IjYqNChTw6hagsl/K11NV05BJDHQ19LZmQxxRwGZoaEpGQ&#10;wxew6AwSjQov7Qg1D0N5HptCI6sicZ8kPAmnwmYxYAzLF4jJFCaBSCMSER0bsVDDRN/MRBfGtAbG&#10;GnqaApmOVJ9FEQm5WmSCkEZVZ3P0mGw9tsCExjIkMfSIdF0ktp2qSWbokBkKOp6ooYKXqRCkOLI6&#10;outCk6mQpRi8SIWorkyQKuHEGFWBMhIWTVdSIiKRRSoMDl+PQJXDfsgMYwbPhi6wpwudWBJnRAJe&#10;ESOPMumQj2WY4VlmKOGOZZv9HAUvsEaFawCfCXqUo4dFitCejEjWIBo4DDUEiFgNz5LCM0c4ZaYJ&#10;mWUKFk8zpLIt6TwkCBpRIWcYYukGaNy3CkmHK7bjSx14EnuRphuZY45IoLDNFXWzZYgsOWJLntSS&#10;LTLGUSUYFSaWwhNJddkCKU8o09M3kcm15TJtYyNzbS19HW0DLU19PV1jI0NzsBKxnMvlK6aNQyLt&#10;UNqHyWTCGA1G3GyF4iui0sCgsdlMlN+AAjCIVBPBhYCRpZDJ4rM5QpFES6ZpIJUbiNX1pDIjmYaJ&#10;jp61vqGdnoGttr61po61VMuCydelcnRYQiMm3xiuGoVtzOCb42kGWJohjm6CpRmrUAzxDFOKYo5T&#10;RGBd8esBCtsMLJVjTmQYkZjG0Cx0NWuG2AZl5Al0Q5SIh7XIteMiFDw0GpREVGv4Fsg0sGxjAJVj&#10;QuOaUsFnGRHp+ipEuSpRXZUowRHFqniesirzFx154v8fRh6R6QYoBt4w5EZYBByRpYKjY1TpyBSv&#10;SgyMChtLkuIoGni6Dp1vQhOaUvjGALrIjKlmwxBZM4R2LDU7uNxUjhkqpCOUOcFlZQltBOpOfImz&#10;mtxdoukpVHflqjkDeGIXntiJI3Lgiu3RjzF8qSNP4sAW2rMFdjyhA4dvw+Nbs1hGPI4Biy6jkQR6&#10;MkMLXVMPW8fE8LDulrq2pvLqmpym1qLappzqhqzqhpzahtya+ryK6qya2tyGRiQ4vbIiJSc7PCM9&#10;NCcrNjszNiczIT8nOT83Ed4ay4rSqsqykuODLUy0deRqBtoahjqaloZ65gZaJQXpW2tzhw85eh90&#10;qKsvLK+AHeZX1+TV1hbW1xfXVReZGGoQcRhEuMZQUyzmiEQsNTU2h0MpLc1dWZk9fNj16BH31OTw&#10;+tqCqorMhrr86qqMqsrU0pKkksKkgty4kpzEf1atKclKBJTlphTnJgJqy7M7m8t7Wso7m4o6Gwrb&#10;6/IbKrLL81NQRj4rOTozKSo3LQaZ3DUnITs9uqosu7w4I9D3oIernaebrbu7rZOThYeHXWDgobS0&#10;mIqKguLi7MLCzLS0uJiYkOjoYHCqq4vb2xpbmuswcjW6iIVX51M0RHQtMVNDzNCRccwNZNYmvzDs&#10;CskasEj8u5HcSKFRY2KgjuabKpRtYBVaGBZNDLUQUl4hJoOu/WdG3kxfHXauJUMYeSpBlUrCEgkq&#10;Mrmat88B+PPqdeSAiaWxupaUwiSjjLyqgmVTVjDyqhgMGYtVEzAtzXRNjTSN9OFYGnraYiM9dYSL&#10;N9JEVWs+E+6fYQxPWQ0RABw0Ih7NRzl6NGQeHFgL0FTnQYcQ85lcFrW3s+3K5Yvb29sTExO9fQNV&#10;1bVZ2bkZmdk5ebmFxUWV1RXNrU2AqprK2vqa8sqyjKx0e0c7Y2NDlIhXV5eAA1au0K7h87kIQayY&#10;plUk5IvVhDwum66IkUcpJAadiuarK6Tk0TB5iVgkl0lR2h1Vv0E3RGPt0bWQw+dx0N3SaSQmg0Kj&#10;EilkPOwcJe/gGcdiMeAZR6dTORxEDISuSIhDpfE4XAGPD09CVLUGHosSiUTrlwS+hkKlRKpQDxcq&#10;5muF84FMSJAJiyj5jnKOsAgJHLQk0hBSKcrhQg5syOfzoSQcGh7BYGERHspQGViERzN6xVF2EhJK&#10;ysNzGRyigsSEVWBx/w87DxZdheYTiXj0E4hIJEBi4BVz7SKMvEiA5oCvqDKyKBLzBRK+REMMEIj4&#10;JAoRDgpNQVRRYSjDww/DVcYIlDHqWExTauh8Xe6txb77xwYfrgzdXxq8OdN9ZaL18njLlYnmK5Nt&#10;Zwbrz420HO+pO9ZSOlmT15GTkHTEzVLMEeIwAjxGSiexscpsgqqIThXQKPAApuFUSTgsHS6/YjpK&#10;jJKC9FRVQgN7capYhJFXsJ8IHY/HoROnILQjCWkcaDdoNLQFED5eQVhjFRHECtIY4RyVFQHykLCq&#10;GBtLk9LCjPT4kLiQI75uVqhqjYu5np46T1+mBq87WjKJgT4iWaOjpa2tqQUWjZGXyTTgqsrlckS8&#10;xsTE0NDQwEBPXx+Vq0F0bKBxYS3qQD8BC77gF7UiuMrQl8CHzgAXHS4fVBuuL1i0Y8CVQNpcMY8r&#10;FPhMYUOCRciHbglXFs4CPdN/vtyog/qw588J/o5BQn04EEp/Qw5CgSsSSruj1YDGBIs6nxsWyiDv&#10;BYq4fnSHcFw4ENrg6EEhH4qhq9D2B4s0t+KzAewKzh1OB04B7epwOLQmsCH44EAdoCaQCQeVaSA/&#10;SYGmgzsFHiHItyTom9A8PK4anyfkcrhMRA6eppjHFUAk4OAGh9sfZeHhCfCZkUefLdABsAqBF6gT&#10;AY/lwCsQlcaANQSiQtkF6oh8V4AqA6AY7JPDoLNoVCQGn0pGbkfkm73i3QDl5dHfW6D9TZEBXQz2&#10;A8AqKZOxeDUuV0BnUPF4xczJdHj/FTBoIiaLTSOrsZk8GplPp4o5TD6dIuGyBAwqh0JkU3BcGoHP&#10;IAnYVCGHxmOSWVQ8g4wl45C4eBJWiU7CMch4GhFLwirD6zUZjzDyOLwy3BwoI49Iw2Mx0O0BcBZw&#10;puhDFdofeoWilorvBso/31+Kq4N8qFBRRqZqgHsQKgw7Z+KxbDIBZeRhc2g6LEYJr6QCf3qoRHjm&#10;oIy8ih5D1VlIvdzdcKe97l5L5fXaggft5Tcb8m805t7vLrnXX3K5LSPLjhuqhYk1UU61Vq3yYffF&#10;yHui1EZTNSezdObz9I8VGW6UGmxXGhyv1N+v0j1Va3Cm3uh0nSH42xXa2+W6G2W6q8VaYBfz1Gcy&#10;xLOZkuF4Tm8krSuMWuKCafDG7Ffo3+iwudZi8rDb6nGPxbV6+ali/lISaSZGdT4ev5FJP1HIvVon&#10;u1gtulCF0PEXKrl3WtVRRv5Zv/6rAcP3o2bfzNi+Gzb5cszi6wmrL0csv5u0+27c9k2XwW48ZjEI&#10;c7OE+92o5fdjVt8Mm77v0/84qPeuX/amV/yqW/y2V/Z+UPvDkM6bPo0XXdKPw9pfjOp+M2n43bTx&#10;t9OmX0+afjVh9vWk+btBfXA+jRoCvpkwfdun/bhVCJu87JQ+axO+6lIHe6eS+qCWiTDyZZTbNdRb&#10;1ZRbNbS79eznXbJvZ61/fcz1y1l7wIshkyd9Bvc6NW40ixQQ3m6T3OnQvtdp8KDb6GGP8YM+EwDK&#10;yN9o17/Wqnu+TmO7kLuVxwYsJBNmkwjT8cTlTO52sRhl5G92wLYGz4dNPk1bfzFj827C6uW49ZNh&#10;27sDNtd67HZrTZYKdHtjhDW+pFxnTI7Lz4x8lR+1MYxVH0rtTRSNZKgPp4pmczXXyk2XiszWaj1/&#10;vNL7/eWR//PuzJPNocfbk//y6sal+d7jY/Wnp5vOzzXuDZXcXGy9t9L5aK330mjFq+2OR0tVD+fK&#10;//P+sT+dG/3VVuc/bi79x4XxH1eb302WXW1JSTai+ksxV4bK//Hx5n++uPTnh6f+/vzcT5dX/3Bl&#10;/V8urb2eaH4z2viws/B2MxLGe68393fnhv98a/pfHsz9+dH87x/O/v3V5q+uTz1abby7WHN5tPDB&#10;Uv2LzfbnG2335uu/OD30drvr+ljJk+WGZytNd2cqvz039PXp7q9OdH57oufpfPWjqcq3x1q/3Op7&#10;Mt1we6j8zkjl5b6iK4Mlz1c6nqy0fjwx9OHUwNON1jNDBfcWGx6utd6eq705X3tjuurJZgfYtycH&#10;n663v97tfXu8H5xHKy2vd/sfrXT8cHn5L/f2fn1l5a8P9359/ViEOafQ1/TkQMHZkZKxooDcw7pT&#10;hYFD6Ye26uIv9+Qdr02KM2R0hDrcG6t+ttj6aq3rzUbPqfas/Zb06yPl27WJU9n+O9UJZ5oznk83&#10;/uPJmf/z+OSfbqz/cH7mmzNjrzc7rgwX3J4u/fbi0DcXhj+eHrgzX3dusOjsUPm95c5f39r96uLK&#10;21NzX15Z+dfXl/7x49O/vbn66tQsIiK/2vfsxNRPj04BXp+dv7M+cHut/+7G4LmZllNTjZeWui8u&#10;dJ+Zaj0x3Phkb/bp8bkvru1+ffv4vZ2Jy0u94Ly9sH51oe/W8sjLvcVn63PP5icW05IiONxYGjsA&#10;o5rGVfNTwR8hkWyUMBZ4jBOPfESLH2uHsOrVAW5NIQcaQ9wbAp3r/B3rAuzrAx3Abwp2rfN3Lj9s&#10;XxfsURfqWRHk3BBzoD7as9DfJv2QSYyjnr+ueqieZpaLZaaLSbqTfqaLYZaTaYqlUZKxfqKRXoim&#10;2EvMq4uL7y2vKkpOaygrb62uaa+t6WtpHu/vnR0ZHerrnZmYPLa0vLy4tL66trextbuyenJj/czu&#10;1snd9Qtnj186e/Lc8Z2txfm54cGpnp6xjo7NqemOisrzG9s3T509NjpRkppRkJjSWFq+ODy8Njlx&#10;/cypM9ubl04c31lZ2ts8dmpv4/jWyunjm2sLE/MTA4tjA2PdrRPdrcsTQxP9XV2NNZ11FWOdjYPN&#10;VZ3VRb0NFSPdLSO97UO97QOdzclhfqHudvGedg0xfps1uftlac+6q98N1n8/2fbdWNO3I3VfD1W/&#10;ast/1VH4pqv4ZXvB0+bsF20577rzP3YXfOjN/2q48k1P/ovOzGftaY+aEx61xD3rSHralgyLzzsQ&#10;HfnXPT9z8W960l8j4vKZzzozn3ZkPOlE8BhRk0dI+ce9WXfa0+51ZlyqTzhVHrVXFLqS4bNfErGZ&#10;EbQQ5z0Xe3g80mMm7tDp8rjbrTmAO225j4erb/ZXDmeFdebEDDUUtdYXdrRUdrVUNFbmtdUVt9QU&#10;oox8fmZsYXZ8VXFmcU5SckxQSmxwUmRAVWFGfWlOVmJEVnJkUlxwbKRfXJR/dLhvSkJoamIY+Gnx&#10;4WgIfGJUUHYKjAaTMxIjk6Jh2xBARnxUSnRYckwIEkQf6puVFpuVnpCdkVxdXnLI0+OIt4+7q4eD&#10;rUtYaLSmhl5iQqqQyyvIytKSSuMjI/lMdlJEuJelabCdcaGPXUuYS52PSU+Yw0Csx0jSoc868kvp&#10;h1bTD25mH9nL9z1R5A84Wx5yoTriKkK1J6KqNU+7ESL+M552p6HCNQ/aEm82xt1tTbrVFH+tLhqA&#10;BshfrAy7VBN5rjJsrzhwM//oaq7/dNrBoRi3gVi3znCngTjPqXTf2Sz/tcLQvcrYndKo/YrYk+VI&#10;pPxmcehSfsB8QdBUrt94xpGJzKMLheF9CYfbYw63JATEH7A3UxfYGOtZmRm7u7nY2ljp6+mYm5kc&#10;OnggOioiLjayvKyosqKkohxh4SsqS8CWlReVlhUCUlLjs7JTY2LDT5zc+fqbj198+e7jp7fPnj+6&#10;/+D2teuXTp7cP3ZsaXx8dGhoYGxsbGZmpre3u6urAxWRBweVr5mdnZ6enlxcnJ+ZmUJC4yfGRkeH&#10;YauJyZGR0YGh4d6m5trqmjKwm1srT57ef/X66YuXj9+8fY7S8WA/fnoDAOfW7Wunz+w/f/H4q68/&#10;vnsPa1+9ePnk+o3Lp+Du2lqdm58aHunv6m5raW1oaKwBwG5bWuv7+rtycjPq62tPnz758ePHr776&#10;6sOHD+/fv79y5crCwsJn/h3s8vLy5OTk0NDQ4OAgGg5/5swZRLL1woVTp07t7OxsbGwsLi7C2u7u&#10;7uHh4bGR0YmxcXhubKytb26srRxbWlqc393ZAmdt9dix5cXlpYWVYwvLS3ML89NgYe3iAvizKAU/&#10;PDQwPTWB/OZcwdGDD2vB6WhvbWyoa1Ho99RVVAz0966vr+7tbh/f3rp+5sKVk2fHewYi/IOiwsKT&#10;4uKTIuOyYlO8TOx0KMKj1l7pQcl8VT4bx9cWGTTVdOlqmkeHp7549C4uOJGAofBURRQMU4zV0CQa&#10;GVLNnTj2nlwHN4aNA8nMi23vSrY4xLDzptv5sBxRRj5U4IGIuSsC5AGhPK9wASJcgyJSoRePhMMz&#10;XD8z8kF8r2DBQYA/x+Mww9mTZHuQ6hDAP+DPcw8WeYWKDgbyPLzIVg4Y/SCuqx/TMULtQJjQI1zo&#10;Ecx1CeQ4B3Fd4HAoI5+mHZCpExQv9k4U+8SLDqOMfKLa0RRpQIZGSKaCZ0+TBmT+IlmTpRECTrp6&#10;4GciHgAO6ufphKUj4fZIIDw6oetn7XhAqiIoHvVR8h3NAQc2QfVtwEd5/HjxoViR12c1+c8x8tEi&#10;jxCe81GmbSDX0ZdlF8h3PkS3csUbedHN3cnGHhQThJQn/xwm7042tCfo2JK17Fi6xSHJ8d4BUhrd&#10;18Pdykg/NiLE56BHWKCf/5GDYcF+Rw65OdiauDlbaUtEOlI1A225XCzgMClCHlNbS53FpIjUuCw2&#10;lUEnUSkwvlNiMAhCHp3HpnBZVBqVQMCrwIAIRmEwCgTAoATe62GoIuMLbAwMnE2NPMyMvCxMPE1N&#10;dHh8hipBROVpCDQFLJlYoEsjSzlcAzJVi8k1IVJ1lAkyClMXoEqUEKiaOJKmKgEgRwKWaXIsRYpR&#10;KMhjyZqqJA1lvASjKlBSYSmpIFrhMAJTVmXSmBpUuhaRrkuiGzGEimldRc4MBSP/c4y8IrydKXLE&#10;syyIHGTiVpSIp6rZgUPgWeI4iLg8UaFXA4BFNHwegcCOyLNBxGqQSWKt6SIkRp7CReK76UJELp8G&#10;JVmmiHoJ7BzRzTdVJusBlEi6OKo+Gu4tUHcEMETWPHUnCt8S9gaHY0pdAEItD6GGK0/myFazYAiM&#10;qRwdVbIaRomqjGNSmSIOX6qjY2JoYCGVaKtLdbS1jHS1zbQ0jOFxa2RoaaBvqqdrBNDW0pfLtMHR&#10;0tSTqWuBlUo0+Dw1sViqIZOrS8VoqB8kuVwTCmhrGajLtLW0jDQ1jTU0jHT0rPQNbbV1reSaZrr6&#10;djINc4nUTKxupiY1FUhNOEIjMkuLytan8YyZAgsa1xxOlsxBBNOxNGMiyxxHNwGQ2BYALM0QPX0S&#10;04QBDaXQLELC5+lGRIYxZNIEluj8ruCQWSYqJB1oIirHjC2wpiAfNpDPGHAIALQwgMY1pfPMwKKq&#10;NSSGAZ6qC51BGaeuQhD/NyOPBsirkP6nag3KyCMxlL8AGXIrKeNVsSQVHKJyA+0MwKgylFS5yniR&#10;CkmCpyIx8kSmIjpeaAogc82QcH6OOVx6tsgGLiVTYAWQaruL5M5wmlyxvVDdFSCQugBEMg81uSdP&#10;7MLg2TD5thw1O7Q8QtxLHdkCO77Ini+wFQqthVwTLkNHxJKLGEIdoeygnV1SgG9NdnJdQXpzZW53&#10;S0lLY15jc15DcwEiUFOTDba6BkFTYz6gpjKttiY9NyciMyMsNzsuOzM2OyM+Pyc5LyehtDC1qiyr&#10;vCQ1NzPW0dZIWyZS6MjrwM1uZYyEd+9sLHR31jo7mmZlx9bVF9Y3FFVUZldX5wNamyojw46qCZi6&#10;WhJjY20DAw25XKilJRYKmd7ebtvbxwIDD3t7OYWFeFeWZ9fX5gEqK9Kqq9IqypM/M/LozK4AdGbX&#10;wvS44qzEgqw4eDerLc9urS9ury9qbyhoq81rrcmtK8ssy0suzEjMS43LSUXC5HPTYvIz4vKz44vy&#10;kipKMhNiAl3sLQ8fdPXysD9wwMHb2wVRzgn1QVVrqquL8/LSYmJCAgK8Q0J8ExMji4qyGhuqO9qb&#10;MFIBRY1NkHBJWmImIiivRteRccz01S0Mf2bbTRRi8eCjFDwqUwMOwEIxWSsaHQ+LCB1voG6oJzc2&#10;QMhxRcQ6sp/PdLyViQbKyGvLBSwalkpQppFVCXhluYbY0cU2PinaN9BHz1hX10iHxqYiqjX/M0Ye&#10;ZeRFfIaVuZ6xgdxQT93USFNPW4xK1vwvRt70l/la0fh38A21xGDNFLI24NiY6n6m5tEAeZS119NS&#10;k4nZeGXM8ED34uwUvBnU1dVlZmanpGbGxiVlZuV0dvXA68PI2Ghvf8/AUH97Z1tDUz3KyJdVlEZG&#10;R3h5eerr62rAo0WurqOjhbLzWlrwn1T8i2qNWCEEz+WwUDqegMeCw2TQYJVQMYOrgM+FMmgxlJGX&#10;qUvAhxxY9TkeFlbpwiHk6moKLWkGnUqlEFBZLjIJ+UEQXSFcA3um0SgMBS+vABJ4jtCfCqKToRAP&#10;gT9XKEUOCWqMcuiacg01oUiihjhCvkAmRVhthMb+JaFcKmTC0xMl4mERMlGaFSxkwiqUYfxcDFbx&#10;FQmOBTtBf5pEV+jFk0gklNbEKghWyIG1aEmoKsp7osQrWgAS2knAovQoWEUOBk6Zw2HBoRRH40rV&#10;RQCoO0LEi9V4IjWBWCKUSKGJxVKoK1uoxuDwyGpijlDEFaqJGEwuk8Vn0LnQfkQVPDwsuXhVOgYj&#10;xGIcNARxng6ZvgfKIgLqEiKaU6NbMmKb06MbUyMLw4+k+btHult7W+kbiRgcFQwdaqKCYRIQJRwB&#10;k8wkqTIpOBYVT1bFULHKRFUlMl6VQYEzx5IpeBUsBoA8jBUJns5YFVUsFo+QxmRETAQl7vF4LICs&#10;kHaBZoFWQuhRRbsp2gch5QGIo4rM2QWtAQmPU7axNCkvzkqNDYr09zrqbo3GyB+wNTHSFOlCSwg4&#10;mupiQwM9IwNDNEwerrtMKkc0k6QyITSKQpdGT0/PBElGurra4KOq8XB94XJDAXDgKsO1hkzIgb4E&#10;Dix+ZuTBhz4A/Q2uJlSYSqXyFL+0UHQ95Cqj1xeuO2TCKjhHOEE4L0WTIFww+JDgQn9OUB699LDt&#10;58XPCe024MC26B4gQXNBPvQ3yEeJeLT7QQXAR2j4XxJkEhTR7mChzSGBj1YSEhwOFtH2/5xgLcq8&#10;wy0GpwAW9onuFj0WHAUKQGWgJOwQCqAtBq0HjQObwKKBnr62pmgL7S0AAP/0SURBVJZEKBILhBwG&#10;ncdiAsBBP7MpOHxE8B0ATw8ASs3DwwEl6MGBGx+eLVAAh1WBv/PgsOkMAFMRJk9B1BWR7z2Q0B4C&#10;/Q7KMyhkFg2JlIed4ImqKgRlhaj8/wDagFAeeTIrvgEhYjAKdRcBnSFmsfk0uhqLDYArCuAxkN+d&#10;CFgILw+LInh/ppER7XgaGcCkEFhUIo9J5bNoXAbyGq0mYPPYNAaVQCPjaCQ8nUygEnFkHKLkjli8&#10;MvzhwOIwAFWcEhavjCOoEEhYuIkQKLRraCRkcg5IUFV4q1HBqoJVUlFWxWHhllB0A6RBAARVFSIW&#10;+TAGe+aSiRzSz4w8nBWcIGwGZ49XQWZXRt71KRgpQ0Wiggk317o/0XWztepaTf7DtvJ7zcXX67If&#10;91Rcb8650pp1rTO7PdQqQkcpyhATZ4IpPkAbTtAdTdYZTtYeS9OZydZbyNNdKdRZK9HeLdfer9I9&#10;Wa13ulYPJeWP1+ijjPx6qc56sfZmqe5clnQhRz6WotYfyxmMF1QdxJS6YsbjWRfqTW+2Wd5pM3nU&#10;bXq3VftanexcuWQhgTAdrbKeQdvNZ11r1LhcKz5VwjpfyT1bwbzZJL7XLn/Qqfm0T+9lv8HbYZMv&#10;p6zfjZh+NWX9xYTll2NW303afTNqC7hdqTYXhNmNxzyul3zqM/pu1PzjgOGXw8Zfjuh/MazzaUj3&#10;fb/O2x6A7ts+3Xf9es871N/0an0c1v00bPBp2OjjkNGHAeP3AwZfjBhCJlgo9qxd/qpbWyEZz3rc&#10;zHvUzHnUwLhTRbpRhrtTRXlQy75fw7pVTr1ZSXvULHrTq/PVuPlPK26/WT/wxazjmzGrZ0PGdzrk&#10;11tE1xr5Vxs5t1v5t9qEt9o073boo7O8Puq3eNhnfq/X9G6Pye0uk2ut+qerpMcyqWtZdJSRn08h&#10;TcWSFtPZ28Xi3VLxuVr5rS79h70Gr8bMP01bA96MWbwcsXw0aH2nz/Zyp816ucF0pkZrCDPfFVPo&#10;rpTvrlLsha88SqkJoLdG8dpiOIOp0v5k0Vi6+myezmyu9la147OVol9fGfn97cUHKx23ljrvb4xc&#10;W+y5vTH49MzEV3fWTk9XXFtuvLvafnmq7h/fPfru/MKlvqzd2tAXc+X/eLT6f28v/Of16X/cXfq/&#10;N6Z+f6Lr/Xz55ea4zmDzSC3sTJb/P95d/9ONrf94cf4/31z824P9f7+z9y8XVh/1Vd5vK37SVfyo&#10;o/BuW9bJsvA3CzU/XRz8zbWhf3uz/N31wW8uDb053v1wpfHlTueZgZy9jvR78/VPVlo/nRx9sNj4&#10;bq//67Pj4Lza6v7drcUfLoz/5vLYd2cHPu113B4vfjJb+2mr98vtwU+bgx/W+x9NNV4bLL8+Uv54&#10;seXxsZZHKy13l+svT5beWKh+tN5yfb7q6nT5nWP1txdr7602PtnseHWi/9F62+v9/uc7vS/3+t+e&#10;HH661f1iZ+DV3sinU1Nfnpn57tJ8vrdhY5Tz5Ynqc6Olez05JwfzejMPjeb4jmQefrfV82S+8c1K&#10;+0J+4K3h0jdrnY9m61+utt8cK18qDz/VkX1/tmGnIXkq2/9cW+5ebcrtwcrfXVj87uTMh+2RT7sj&#10;P5yb/nJ/4Plq8+Pl2jd7HY+ONdxbqLkxXXV+qPT0QNmFkdr3Jxe+vbz55uTs27MLP97Z++nB6ddn&#10;Fm+vDj7cHn9zdumr6xv/+cXtX93ff3Vm7v3FZXB++/jk452xh+tDlyZbL0+1nxttujLV9eXl3cc7&#10;cw+Pz35xa/eHp+eeXVh6eHr28rG+y0v915cGrs71XpnquT879NPJ7WILs0AsPhJP9sMohVMYvhSK&#10;jRLGEIMxpyq5S5iR1rrJjqY1QQfqQw4gYfIBTnX+jvWBDo3BTm1hbu0RB3pifWr8XMoPO9QGedSH&#10;HaiL8KoKcc/2tgixER8y5PoaSAMMNQ5qsHz0WH5GjABj5lEtVqCcHyZXC5IJHWjYAxrCrqKC5uKS&#10;rLik+pKKroZGwGB721hfz9Tg0OLszMri0vLisdVjaxtrm8uzi2tzi+d2987ubJ8+vn1qf/PC6f2d&#10;laXdY0tntzd35udPr6xuTUxNtLZfWNvqqamvzS2ozMqN8w8pTctsr6w8s76+Pju9v7ayvbQwMdC7&#10;tjSzs760v726tbqwtjBxYmt5e3F6tKtFwciPTPb3Tvb3TfV09tVXDTVWjTRX99SXzwx2Tw339na0&#10;dDTUZsVHJgccTvH1yD3qsVieuVOa9rCr4nFbyRdD9d8PN3w/VPvtQNW7ruLXXcXPOwufdxe+6Cl6&#10;1ZX/rjv/y96iL3sLvhgsf96e9aQ19UlrysOm+MctiU87Ux+1JT1tS33ekf6qOxuJke/NeqNg5MG+&#10;7sp+2ZnzvCPjKaAz/UlX+qOu9Ifd6U/7s+93p91uT7rZmnCvM+1hT+alhpjjhUH7eSG7WcHbWSGj&#10;4S5DIY7Hi8Ov1qecKYs+X5lwoy3vUmthX3JQb2FyV01+c2Npa2t1aV5KcXZCfWUuDPPqKnKaagoq&#10;i9MbqvLK8lMrizLiI/xiQn3iQn2rizJrijLz02KzkiNzM+PSksIjQ4/ERweg1HxyfAgMAlEKHgaE&#10;xTkpafHh8REBsBgfFhgb4p8RH5Uag1D26QkRCTHB+dlJuRlJWamJyfEx8dFR+bkFLAb78MGjdrbO&#10;Dvauhw766GhoxoSFeTk5p0TH6Mo140KC3UwMErwc8rytm0KcmgMs2wKs+qLd+mJdJ5IPzKQenE8/&#10;uJDqdSz1wEbWYZSRP10adKYs+EJ1xLXGuBsNcbeaEh62pT7uTHvaDUhRWAQKRj71QVvyrab4u61J&#10;NxvjrtfH3GiIvVwdcaEi9Gpt1IWqcNjJ8ZKgjTzftbyAuczDI3EeA7Fu7aEOPVGuYymHx1MOL+cG&#10;bpdFbRaF75VF7xVC4aj1/JClnIDF/JCZ3MDxDN/JLL++GM/BZN/2GJ8CX5dwJ0tvW7NgH29PDzdT&#10;EyMTY0N4xXV2cjjg6R4U6J+SnFhUmF9WWgiorCpFY+TLymHAX9LQWJOWnpialpCYFDMy2n/x0pkv&#10;vnz39t3LH3/17bv3rz5+evvll58Ab9++fvLk0d27d2/fvn3u3Jnjx3fX1lZGRoY6Otra2lqamxvB&#10;gj88PDg0NDAxMTY7Ow12enpyfmF6ZnZifmGqqrq0vqFqe2ft7r0bZ8+dWF1bXFtfArt8bA7WTk2P&#10;TkwOj08MgZ2eGR8fH4X97+5uwx7GFFPLoiH5cCD0MwCgs7O9vr62sam2uaWuqRlsfUZmSlJSQm1t&#10;dX9//+zs7NLS0pUrV65du3b58uW3b9/+9NNPv/3tb//85z//+te//vHHH3/44Yd3797B2v39fbib&#10;5+bm4KiTk5MDAwNdXV2wh5GRkdHRUcjZWFtfX4WHxvrK8rG11WOoIs0mPEQ21o7v7YBdWpxfOYaQ&#10;8gvz0/NziJr85MQYFDu2vDg1OT42Ojw9NQGbrBxb2lhfhfyR4cHuro621ubGhrr66qqetra5iQnY&#10;BM4U1na0NDeUV/U2tRVn5IQHBudkZUeGR8RHxtYWVVip63ExJA9D56zwLEsNayKGbqhhWVnaIhbp&#10;DvRN37h0j0dTi/ZLMFG3khC1xHgdBkZsRLPy5Dm7Ui09WHZeXEcnioUz2dxX5OZJtznKcQ7ku4Xw&#10;3UN5CMIFnhFCREYmQugdLfaJkfgiCvL8g8iErhxPNEYeLKpXE8g74M/x8GO7e1MdD1IdvKgOvmy3&#10;oxx3f54CHLeDZFtHJQM3nGmk+GCEmle8hk+owD1C5BnAcgziuoTw3UL5bjHSQ3ES71Qt/2SZb6L0&#10;SKLYJ0niC0BkZzRC0uXBabKgLK0wlJHP0gjJ1Q4HHyXiUQcsysh/ZuqzNIKSpT+T7J/J92SpT4Ka&#10;NxoLD5mojg269rPQPKz67KBzwMYID3wOkwcHpeajhJ5xEq8Ikbsfyy5E4BLAcwJ4M6w9yWYeFBNX&#10;oiHYAzQzd6IRSsq7EvVtsJouLENPiUVxSPIRS0cpja7O5RCVMH6HvWhE7EF358yUhPiY8NAgn+gI&#10;/yOHXGxNjcQcppjP1tNUl4i4FKIqn8fk8ZlcGCYyySw2jKwIyioYAlGFx2UI+CwSERkRwMgaBvV8&#10;PhcJZQPgsAQYmGNVpEyyuUzgoifxMJD6mmkF2xknHPY8bGPhoKNrq2MkZYr4FBGHKmHRtbg8Q1Wc&#10;hEjVoTINMDgxliyncnSVcGI8WQeH11TBy7AkKZairkqWICLyBDUkLFqhVYJIySszMco0ZRUCEiav&#10;mNyVztQhM/UJVAOmyJ7MsWZL3OhiJ6bUhS5xYEgd6SIkyB2d2ZXEVczXqhCooarZgcVzLdCIeLCw&#10;CKtQRh7l68kCO0RKnmelIOUtEfDMyVwzAMrII7wzywJPNSbSTQk0ExrHBkcxwVGMlPC6GKyGQtbG&#10;lMY1F2o6IUHfHHMixwwqQ+RbQQ3xHCu+1kGh1gG+hhtDaINo63MNSEwtZYIAg6ERKGDJ6VnFRUU1&#10;qqo0FkNNKtbV0jAFGBnYmpnY6+mY6+mampnaWlrYyWU6hgZmACNDcwtzW1MTK309ExNjC0N9I11t&#10;HX1dPQM9Q2NjU8jR0tSXqevK5Ya6uua6+tZaOhYaWubqchOp3ExD20YoNuWLjEUSM56aCYWpTWZo&#10;MbiGdK4hR2TFElrD+ZLYFgSmBYljS+LYEVjWGLK+Kt0QTgpahsQ2wzEM8UwjhL9mmUB5VNKHxrYk&#10;0cypTERpHU6TIkCC3xkiRP4FS9EjM4wpTBM6x5xEN8JR9Ql0Q9gWUYbhIrr8TIEFg29OYhpiKTo4&#10;io6CjtfGkjWVsIhqzf9i5JVUyZj/MbPrfzPyv8SPITwHMoemMh6jgpDyKniGEpahgmer4hWTBuOE&#10;0M0U0xvISSxdMs+IwEZmPoCTQhV4UEaeK7ZDHaHMSaDupKbhKtbwEMnc0KB4gdRNTe7Jl7gyeDYM&#10;oR1dYE2Dyy2whq7C4ltzBbY8vo2IbyURWvBo2mK6zFii62Zmmeh3pC4rsT4zujYjPD/OtzYveqCj&#10;tL0pr7oqo7mlpKIyu7wcQU1tflNDYXNDfmNNRm1FSmN9Rm5OeFZmeH5uAsrIF+Sm5OUklBSkVJVn&#10;lBWnFOQkBPl5muhr6silZoZ6Vkb6Zvqa2nLBcH/b2sqkpbm2s4tZQmJwbV1BVXVuTU1BdXV+c3Nl&#10;UVGGj7e7m7ONsbG2qamuRMLV1FTT0BABxsb6Wltr/Xw8fA47w4Ea6wvqanKhkrU1SJg8qiP//zLy&#10;qGpNYXZ8aX4yvKS1N5a21xd1tyC/dEQZ+fL8lKLMpIL0BHT+npzU6Lz02ELYSVF6SUHqIU87iYBl&#10;YapnaqTp6mrt4WEXFOQNSEwMLy3NLS/Pr6wsjI8P9/M76O9/KCzMLy4uLDUlPiszBSPiIHS8mEP8&#10;PLOrtjrbWFfNRE9srIPEwqNB8WBRwt1ARw0WzYzkqFiNjYWutbkOOLAIa5F8AwX0ZUZ66qZ6UnMD&#10;JC4edmhhJLM21YRF2I+OhpBJw1OIynQKnk4j8gUsN3fH2IRI30AfcxszuY6MI2T/rCOv+t+MPPRR&#10;MhYr4DKszA3Qo1ia6RrqSuFAYE0UBzXVk5krJnRFKXiAvoYIMq2MtS2NtD4HwoNjpC0x0FSDAuAr&#10;SHkNYx0ZQEeuxmVRB7rbF2enOjva4E9+Tk5OcXFpWXllW3vn0PDo8MjY4PDQELw4DA/09vcMjQz2&#10;D/aB09TS2NBUD7a4uNDZ2dHIyEBfX9fExAidABOJN9bSkEjUhIogVlRogsth0RTSE/BHAnwASqyj&#10;ga6ofDxYDcWsrWjgvIDPRbVu2Cz4e4NMAwuA8mg+lYKI1dBpyLSE8KcI1W0AC0ehUEgcDovH4zCZ&#10;iIQ3V5HAUVNToyp+MQQ+hULh8XhihQiJtra2hoaGTIoE6krUxAB1CRxJDWVdhQoiHnzYHBzUFyiE&#10;41GaXqJIKCerqamprq6OErKwFmVj0a0+s+1kBbkMNSES4amEPIdQGhQsymlCYXAgB+Fi/yk+Giws&#10;Qh8Bi3KjOEX4PGST4fSpZDhlaHb0lwpIsLyQj1wFNREb2kysLpLJoJWlMjWJlKevry6Xc2Uynjos&#10;qktZPKFEps3hS/l8dRKRjvwdx2AYOGT2DaYyhq2E4aogsfMcJQTgcFUxHBUMD4uhQUeFMqrwJx9D&#10;VcVwaQQek0wj45DJ38k4MkEFOhhY6PywSCUigKumoorBE1SweGXFFOJwOop5WVVUASjzi4TLK8Rt&#10;4LzoCkIWZXihxeB8ETr1l8hx2BaJjlcQpWABsAgF8DhlWyvTquLs5KjA8KPuwYccg73s3Kz03K0M&#10;jTSEhhoSHamahlRNX0/HUN9Ari4Dq6OlraWBhMlra+qAA5lSsQSsgZ6+kaE+dEtDQ0OUlAcHJeUN&#10;DAxkMhlcdEhw0aEXQUId6ACQCZcS+gb0Aag/ym7DpYcEnQH9PEPAIa9NyM/XFFpGaFw5wv8iodk/&#10;B2h/7gCQoHGgAOwH7QxoDiRYRBPqQ18CB9ZCYXCgJDho64EDLQl7gMXPtYIc9GsHFIZFSJ/3iTyU&#10;FEo16HHBolWCBA56IaAw5NMVivmKuw0RxFecKAP2D8XQo8PNAi0DTQeNAy0Ddwc4sAhNpCGTw33H&#10;Z3MAXCYDDV1n02lwp/MVNzLcIvD0gD/gaFQ4+OgXOOjk6PMBSkImGiaPg86gosSmM7hMFosGu6KD&#10;T0S1axR1RtpW8R6AxyLTWsBBkS98NCIJGgZ6Jg7pVEiA+S+qNbCV4lsPckEA0OOgEyMTMKgoMQlE&#10;HhUh4lkUCpfOFHC4aFQ+qroDDQGPACaFyGPSBAyaGhuZ05VNI6F0PINKYDPIYAFMGhFAJxPIeFU0&#10;NJ4MFqcCPh6nhMMiAfJQMbhfoIYEoiq8fIODtgaFgKgTQgtDz4eEKM1DwqrC9YLLBD0Fqq6iIOXx&#10;Kso4ZSUiVpVOJLLh5sJjaSRkW+S+QcJacHglLBlPgL9IWCzczqr6QooEgyk74vpsqu9ybeHDjoq7&#10;TcV3GgsftJfdbSm80ZJ/pSnrVnfB1a7sfGdRjKFylAEmxVqp1pfTES4eStIaTdVEtGtytBZzNY4V&#10;amyWaaKM/Jk6w/NNZhdbLM7Um+5W6m+X6+9UGBzLV18tlK8Wai7myuezZdOZsr4YdpMftsVPtcoD&#10;s1Wkea/b7kKV5p1WwxcDFndadG426WznsObilVfTCVs55HNV/FMlrHMVnHOVrNNl9OsNojut6vfa&#10;5U96dV/06b8ZMn4/YvrdnP2Xk1aAr8YtP41Y/Djj+MO0w/t+s90k5fUYzNlM/KM68ddDZl8OGH0z&#10;bPJpCImUf9+n97ZH93Wn7qsOnZddWq+6tcG+7tEGPGuXPWlVf9ome96u9bxD41mH+Hmn2otOGeQ/&#10;bpE+bJQ+apY8aZXeqWE+aubcraPeqiY9aGTcq2fcqqLfr+fdrmbcreW86tb6Zsri+3m7H5ecv1lw&#10;ej1q/mzACHCjWXytUXCjWXitiXunDXFutWjcadX9X4z8nW7jK826Vxp1zlXLFAryzK089lwibi6Z&#10;OJOAMPI7JZJTFbLLTXp3Oo0e9Rq9n7T+OGP5Ydri1YjZ02Hz+wM2t3psz7dYLRfpjKao1/tT02ww&#10;hQdUCj2xhV64qqOUukBajT95IEUynCLuiGSulJmtVVuNZWrfGIv89mzXF6eHnqx13FlsuzjZcGKo&#10;+vR4/aP9sQ9Xl95cnL211n53o/3ZTv+t+ZbXOyP/eHvp7UrTbkXQh6Xav12Z/NeLo/+4t/CfN8b/&#10;6/bUv18dejlb+GGleinvUJo5s+aw0V+urP7j5aW/Pz3zf19e+PPt7a92Rn7YG//6WM/Hyca3I1Vv&#10;B8tfDhQfLwzYLvH/6fzAvz9e+v7q0KuTbc92Wu+vND7ZbHuy1nZ3of5Ub86d2frX233PVzre7g78&#10;cH7mz/c2f3Vl4dPJUbC/u7n805Xp312b/te7Kx93EEL84UzDw5mmF0vdzxY6H820PlvqerHa+3Kz&#10;7/Vu/5PNLtjzvdWG58fbn+y2vzjR/f788JPdjpvLtQ82W96eHni22/nmVP+7UwPPd7rfnRoC++HM&#10;2FcXZl9s9T3f7H253V8f5lAVbAPOpfGq00Mlp4eKtjoyZivDB7MOQyV/ODf9Zq373Ub3h63eVyvt&#10;z5eb3qy3vzjWdKYrfTTj0Fim93JZOGCuMOR4Y/r59rwfT03/+szs+63hZ8e6324NwOZfnRj+9vTY&#10;++3uJ8sN73d77i/WXR0rOztQfG268cpE4+2F3nsrg19eXPvm+vYfn1743aOzr8/OP9wZfXZi6un+&#10;+Nc31v/04ty7CwvvLy5+c3MDFv/4/OwPt3cvTzbfnu+5Mtl+fabr/Gjr/fXJLy7vfrq+++3901/c&#10;Pf7k3OK1zeGrqwOP9mc+Xtp8fmLhwcbEueHmny4cv93VEisU+KioBpGoXipYNwLeFIPRxWDM6Dh3&#10;dW6krWGMjWGRt1O5r1Olj2O1r0PNUfs6f8fGYKfWUPfWMI/GILfqo84lB22hQJmvS46XTaaHZYKz&#10;gZ+ZwFOX6Sqlu4gZrlKqjxHfWQPvqkUMtVAP1pf4S3iHuDQTFUyAhUFfTUVRRnp6TEJ7TUNXQ2N3&#10;Y9NwZ8dwd+fUyMji9PTGyury4rG9zd2d9e3xwdGVmfnrZ8+hYfLXLp4+vbN54cTezfNnT6ytrE1O&#10;LgwNVWfn7C8ujbd31OTkVmXntZRWdNU1DLS0tVRUzI8MLU+OL02MdTbWFWamjQ90LU6NzE8MbS7P&#10;Hl9b2l6emR7omerpnB/s66yraiwv7WqoG+9s66wqHWqsai7Kjgs8XJGbPtTZAhsOdLR21VcXJkQG&#10;O9mE2ZsP5yadrC981F97q7HgdU/l10N13w5UfdVb/qGr+H1/2fPuQrgF3g2Xve4ueNuV90VP/seu&#10;3I8DxU9a0h81Jz9uSX7YFP+kNelpZ+qDloQnrSkKRj4L0ZHvzVIg4x2iNZ/9sisLoeP/iZFHNOV7&#10;Mx/1pF1vjrvTkXy3M+VWW+LN9qRzlRE7Wf5LcYe2MgM3Mv0Wkg9t5ATs5YcA9oujdkviNsqS2+L9&#10;xqtz2yqym+tLWlqqCnISywpS2hpKGqryasuzYbBXUZRWXZrZUJmfmRQRGeRdVZxZWZRRWZBemBEP&#10;Y8L87IScjNjM1KjQwIMJMYGRoUcSY4PAiQv3z02LS4WBXFxYVnJ0RmIkQr5HBqbHRaZEh2UnxcaF&#10;BsSG+cGqtKTIvKzE7LSE4rys7LTk8OCg3MwsFoMdG53AY4v8jgbbWDscPuRtZ2V92NPL3dHZ3NA4&#10;0t/PyVAry/9AsrNB9VHrznCntmCbkaRDw0kHJlO8ZtMOzacfnE85sJjquZ7pvZvve7I44ExZ8KmS&#10;wIvVETea4q/Xx95sjH/UnoYy8k+6kp90pf6/jPydFkS75no9oiZ/uTrifHnItYaYc5Vhl+uiT5SF&#10;rOX4rub6L+X6jSd69ce4toXYd0U4DyceBMxm+W+WRKzlh2yXRG4XRe2Vxm4UhC7lBCwXBM/m+I2l&#10;HB5LPzqU5NubcLQq+EBh4MGs4KNu5kaOluYRIcH+fr7ubi4waHJ1cYqOgozA2Jio4qKCkuL80pKC&#10;8goY6SGh8RWVJcUl+QWFOYCi4tzEpNiOzuae3o6R0YGFxZl792+9efvi1asXr1+9ePfuzRefPiDU&#10;/KcvPn369P7929evX8KqR48ePHhwD3Dp0oWTJ/fX11c3NtbGx0cRhZeBvs7O9qGhgZmZqanpse6e&#10;tuaW+vWN5Z3djfGJIfAbGqsbGmsam2rAb2tvbGtvam1raO9o7u5pb2trQWPwx8ZGOjraOtpb29ta&#10;YKDa1tpcX1cDTktzI6C9vbW6urKpqaGru62toxnOKycnq6AgTyF5Pzg0NLShSNvb26dOnDx7+sy5&#10;s6cf3n/wqx9+/Nvf/vaXv/zlXxXpt7/97bfffvvq1atr167t7e3t7u4uLi6iCjbz8/Nzc3OwuKBI&#10;m+tI4Pz83MzqyvLiwhw4C/Oz+8d3AceWF1FSHhxYC/7M9CSsBYyNDg8PDUwp5n2FRSgAziA0Tkdb&#10;c1MDnEVfV+fcxMTaIhJoj4bSd7a21JeVl2bnJEZEp8YnBvn5pyQkFucWZiekWcgNGRiCrbZ1cWqZ&#10;BleXpsIx1bPLz64MC0ooL24M9In0cDicGpXtauYlo+l4mR910PDQweu7sm0Pcuw9GNbuLBs3ho0L&#10;xeIAy86b4+jDcfLnugRxXQPYzoEs5xCumyJS3iuIDc4BJDReeDCU5xXK8wzlHwwVHPBnugVx3ZF4&#10;ebVDAVxPH5bzYZqTB9HKTsnQk2ITKPD0Zbv489yPcpzBHqLZumJNjrKd/DjOEWpe4SLPUIF7pNqB&#10;AJZjKN8NHDhcnPqRNO2AFE2/GKFXqoZfgtqRFHW/VJl/plZwvn50llZYijQgTRaEEvEo847O6Zql&#10;EZKuHgiLkJ+jFYYWQMukq/unyRFFeJSFTxQfRnl2NCgepeDRqPl0xYSusBZdBB8clJGHrRKlR+LU&#10;DqKkfKQAoeNjxQeRHDWvKLFnuNDtCM3Kj+NwlG1/mGnjTjRxIxh7kk1cCAYoEe9GMAS4k40d8Hp2&#10;eG0LnLqbyDTLJyrK08dSU8fV2krAoHq5OR10dw7x94kJD06Kj0qIDfP39QK42FtriPjqIp6uhlQi&#10;4lJJWCEMGTk0DptGpuAoVDxYGBSQyFguh86gk5gsKoUKAy1VcGDIDENgGG7jYMSEwbCwGA0m0VbO&#10;OWgk8TNRD7XSTHQzTTpgn37EI/Po4ayggGivQy6G5k5Gtmp0iRpLk0oQk/BiKllGJEmxBDUsSUIg&#10;qRNIcixeqopTQzRJyFJVskSVLMVRZRicWJWojsWLlbE8jDJdWZmCMPLKcFhESp7J1qMyDVTJukyR&#10;LZFjxZO7M8VObJkbV+YCoCkmZWWLnekiBxIXId/BEniWkIlw8QqOniqwAR8pKbIlsM3BZ6jZI5S9&#10;AAGshcJkHkKpAyg8JFyaLrCmIEIryJycqiQDAs0EHDLTUplggCUbYnA6GFU5lWPOFdvRhVY8mSNs&#10;ReKaU/iWsDc814Ijd6dDJaUuAKGGp5qWJ1tiR+WY4KmaSgQRBstWwbOsbDymZuFBd9rF5YiKMkMs&#10;0uOyNIk4PonAYzPVhXwtubqRjpapXN3A1NhOT8fcQN9cX89MJtXX0jA2MrDW17XQ1UEC58Fqaulr&#10;ahoCxGIdNTVdsdRQJNbnCfX4In2RxEQoNuaLTaWatiJ1aybPiMk1YQvNWTxTjsiCI7KisIzYIhtE&#10;Qp1rRePbMQROFJ49nm6FY1iq0o3hpAA4pjGBZYxKriPC8RQ9Bpwpx5zBt+KIHGgcGxrLms61JTBN&#10;oOlQ2R/0WwUXGp9lqkrUoTARIh42/Dlwno8o26Ax8iSmIY6qS2IYEBHJGk0MDtEv+h+MvBJVwchT&#10;lbA0VTwDHByO9v/GyCO0pwpWoditilHGqxLpOBJbicDCk/kEskhJlY9RFaDTGBBoWiSWLomFTHUA&#10;R2fwzek8C0Q0X2DJEtsKNVyFMieW0JqjZotEvosd1GQuAL7YicW35QjtRequYrk7omAjtodGgKZj&#10;CqzwFH0a3VjIs+QyjaQ8E2OZlanUxN3IOtrdIy/YtzE1sjUjojbpaH2Kf0NWcF1OWFNZQltddnND&#10;bk1tbl19YVVVXll5ZnVlTl11TmVZclVFcmN9VkN9Vm5ORFZGZEFeYk5WHKA4P6UwN6kgJ6G0KLms&#10;GJkZFV54bC2MpEKuhbGBpaGehYGulrrQ95D7yeNrRQUpLk5m4RFHUOEaOEptbWFDQ0ldXUltVWFK&#10;YpSLi42OjlRbWyKV8vT0ZHw+PTo6eH5+PCrc76CnQ3JiaF1Nfm11Tn0dgsqKtPKSVDgi/IUvzU0q&#10;yfpvRr4oI74wMy4vLbo4N76xOr+lrqC5Oq+zCRGRb6vNa6jIrihILc5KLMxIzE9DGPmCzPj8jDgF&#10;KZ9SXpDh6WoDtzpRFYNTwZDJKhwORVdX/fBhd6hMXV1ZRUVBZUVxXFyYj4+nr++BwMDDwcE+wUFH&#10;gwJ9MQIOUcQhyNXociFFU40mE5DBMdTkWRpKLQ1lZgZSNPjdWF9qqCtG6XijX6Zy1dcW6WkJwbdQ&#10;SMxDGQCUgVWQA/kmBnJLUx0LE20Fra9maYqE0hvoiXU0RVBFElGVodAz5vKYbu5OMXGRh/28rR2s&#10;dIz0SAyKEh6LUVFWUkGYVgXpg1HFqBCxODGfY2aoa26kg8bFWxjKAWb6iPgMwMJQ29xAy1BXamqI&#10;SNvDcc0UUvLmBhrGOlJwYNFQS4wS95ZGWgaakKNpa2YgF/KMtOQ6cqlMLExPSzl1fG9ifLQwvyAz&#10;PaO4uLi+vr6rq2tqampuYX5sYnx8cgL53d383OT0FNiFpcXllWMzc7MDQ4OQMzw6kp6Z4X3ksI4e&#10;wshbWJjp6+tqa2vq6emIRAI+nysU8gUCHpfLZjLp8EeCTCLgcapoJDtkIiIqIgGUEYtFKDUnk0kV&#10;RDcPcmBzBoOGhn5LJGpSqRhW8XgcNpsJ+VQq+TPQ0F4A+IpAaiRGHo4IhRXR8EzYIVgeDyybrpC6&#10;RrlvPT29zxQhGtIuVkzcCr6mpiZYoSLmHOVVIUEBSKgDqyChxCJY8FGWFnYI26Jr0RxwOBwOaqEC&#10;cHQqlcpQzHgJiahIhF9Ua9CKwT7BwSp4WJRWQzjBX+h4sJBgW1ilpKSEkqqwiLL5P1OcGjI4a6gm&#10;GiYPUEMC5NXEEgF0QomYj84SI5UIoeUVv2kQS8USdTh1sYTPZtHJBCaFyCTiiIq/6CRlBAQMBqcI&#10;DYZMojLi0/AYJkmZTsAwKTgOncihkzlMCsIqknAkIpbFpKKyQnTFVONEAg46AJGIV5DJCAuPKm8o&#10;K2PweCw4kAlW4SPR8XA1oTBcXMVUuD+Lq6Cc4z+1AwbaBt0KWglWIRwxZGIwmlJRSW56elxopL9n&#10;iLcDwM1Kz9PG+KCTpYG6mrZEJJeItDTlOtqIdIq2Yn5XADi62jrG+gZyiVSNL9CSyQEaYrjZdaGY&#10;IlJeBwDNBI1mbGwIFsY86H5QwSWwyA61kG6gpaMtU0zzCxauPoVMZDHp0A4IC4xMhEBj0wHQYiTk&#10;4xODQWcy4DTh3OEvlYJCRR4HyJmqwtMB+WAB5wgJjXeGfEjIooKIR/sA+OB8ZtLRtVAMmgV8yIG1&#10;cAg0bh3S5zB5aFsoAF0RXQUOjoAnkIgqWFVoUPCxiolYVXHwJxMDPhqIjUZhQz6UZDBY0LuZTDZc&#10;KwqFRqcjAk2wZ3ht5LDY0LUUHU1dA9oTaSdkugj0Jy9CAQ98cNCPdtAsSMuwGCgdz4Onh2L2Zug7&#10;BBzyIxvkPxy0AAaeqDwuk8+DYixwoJvB4wUBFgcPUhIOL+LwODQGXEd0llcSFnouwqcrXgWQtwFo&#10;SKghDNqZdAYHmX2aBFBVQdZBK6KFAMgpKvob2v2gMWFbFeRBjSFiVWkkIpNKgUvJYdABqMNjMRFG&#10;nskAMEgkDp3CY9LAAvgsOvjwXs2iIvkMMoFGxKEg41QIKhgAIiKvqgKA08FhEc2Zn4FTJRHx0ALo&#10;B0hYCy0GPvQHRcWQTwjIzaX4NAXV/nyqWDgjFWVEsoZIgP7GoJCZZCoNeWoizYlXgXd7JQJGhYzB&#10;UVXxRBUVvCpGwCRqMfBmNOx4UtTLke6bjcWPOivvt5Q+bCu721R0oz7vflvpldrMCzXpj0cq+yPs&#10;Y/RUUq2ICWaYJGtMbSCnI1o0kak9mqI+kiJaytOYz5HMZfH3q/R2S7UuNVucqTW51Gx1ucX6VK3x&#10;2QazvQq93XLt7VLN9UL5WpHGYo50PJk/HM9uDyY0+iiVu2L6QgkXG8xutlpca9B72mdxv8PgTqvu&#10;+QrRdg55PQO3nUPYLyKfKWecr2Kfq2RdquVdbxDfbpHebZM96JQ/69d9M2z45ZgZ4Ktxc8AXE+Zf&#10;Tlp9PWH1zaT1pxGLe3VqK5GY40mYS3mUTz363w4Yfzds9tWg0cdevTfd2ggj3633okP7ebsWYju1&#10;n3VoIBR8uxwF+M875I/bRI/a+A9bBA9bRI9aJYD7TaI79dw7tRzA3Xr2vQbW3Xrm7Vr6rRrGzWo6&#10;FHveJXs/ZPDDgt0fNtx/teT4adL8zajp4x4dqPmtZvWbTWKwt5ol15vU7rRp3GvTftip/6TP+Nmg&#10;2dNhy8dDVvf7zG51Gl9p1Ltcq32yWG01jbaZxdrJ5c4nEWcS8dPx+Pk0+la+8Gy19pkK+d1245cj&#10;1h+mbD5MW3yxYPNk2PDpqMW9QZtrnTY7FUbHigwHEiX5HkrpDpgcN6U0B0yeh0pdIKMhkNoaQu+N&#10;5kymS2dztSdz9CZzjbZbDr7eqfx4sv/ubMvF4cpzI1UXJmp3+0ovzrY+OzH18vTsF1fX3p9feHdm&#10;9vn20F57brGP+ce9oY+bnVOpnl9vdvzj4cbfLoz+49bUf90c/+ul3n+7MfDVTs2/35t6t1HfHm6Z&#10;ZSt6u9z9j1dX/nZn71fn5z9uD33aGXy30vFprePtTN2r0bK3Q4WfJkofdqbfbkt+MVPxh2szv7k+&#10;+/WVyae73TeX6r+9NvvD9fmX2923Z2ruztQ8Wmy8OVb+48XpP95Y+fvj49+emX6w2Ppqq//D/vCv&#10;Lkx/f3r8/Xbvs+WWJ4stTxbanix0PFvqfn6s/4dzy293xj+cmPz+0tIX56a/vDD1eKP16W7zh4u9&#10;Pz1e/OOL9d8/33h+uu/+VuuT410vT/a+3O9+f2bg9V7Xx9MDL7bbX+51f3d1+vvLMy83u76/ONsS&#10;7ZrnofvDxaU/3t25MllzeqhkuzMTMJDjO1Ma9v3F+Zcr3W83+l+vd3+5P/Rwtub5Qv3LxZp74/kL&#10;Bd7z+YdGM9wHk11H0g+OZhyeLQi+NVr97YnpL3ZHoElfb/e92Oh+vdHzcWf4u9PTL1c7X611vVrr&#10;+ObM2NPVjmuTNXeX2u8sddxd6Xl2fPKrq5t/enbx7+9v/ceHm2/OzD7eHXp3fub1mfGvry/9eHf9&#10;9ZnJZ/sjD7b6H20Pw7V7eXLm0mTzrcXuixMtl2c6L0y2nRxperg78+nqzle39n96eunR/ty9nak7&#10;G+O3VoZ/8+Dcr++f/XB56/RYy7P1mW9Pbi3nZXmSSUFi8WG+wBCjpIXBSDEYuSrGU1vtkK441t4w&#10;96Bt0SHbkoM2lb72Nf5OKC/fEOgKqDziUOBhke9ukeNmmeFiEWOlF29v4q3FO6THc1OnHJDQvKR0&#10;FyHRQUS2kzOtpAwbNYaXptBSFWOLw5iqYhI9HbtryktzszLjE5rLK7saGjvrG3qaW6YGhyaGhlbm&#10;57dXV1cWl7ZX17dW1kb7BzePHdtf35gc7B/r6ZpTMOwr05Mn11dPbaytTk8emxxvq668cnJ/ZWqi&#10;r7lxYWx0aWJ8eXICyhybmURi7KdGVuYm2huqirJTR3rbZ0f6YQ/zo8ODbS1tFaUNRYV9dXWdlZXN&#10;pSX5aYkt1WWDbQ3DbQ2tFUV5idEx/ocbywpQifnJge7OuoqqjJTwAy5+1uYV4QGn2srv9Nbcbit5&#10;3lv1ob/i66HqTz3Fr1uz3nXnfxoqfd1X8LQj43VPztuenNed6e97s580Jz9qTnrckvykFWzio+YE&#10;sM/aUxTCNSmKyV3TX3VnoAD/RU/Wg7bkJ10IF/+4QzG5axciWfOwO+NWS8KN5gS4v261JoG9055y&#10;uy31QmXsRvrR+VjP2Wj32ViP9YyjxwtCN3KDV3PC1opjRzLDerKj+krSBxtLynOT0+JDE6MCqstz&#10;yoszaivzGmoKSwpSUdXR0sK0rLRoGIuCk5cVX1OanZUcCYPV7PSY8tLMuJgA/6PukaFHjh52QcPk&#10;k+KCE2ICUxJC05LCE2ODosN9IT8hJjg5JuzoQTewKbHI5K4pscgsrwqd04SU+OicdBj95gT7B/BZ&#10;vNDgCC5bEBEWzWFxg4JCDAyMPDwOGBkYB/r4+Lq72miKE73sk12M8j2M6/xs0RD1kWTPkXjXyRSP&#10;KUCS+0Kq50rmoe1c3/2iwP1CvzNlwReROVqjr9fH3G6Mu9+a9Kgj9Xl3OuBFTwbYpwod+fsdSffa&#10;E1ER+euNsdcaYgBX66Ov1EUBLlRHnKsMO1EWslUQsJLjt5DtO5F0sCfSpS3EsTPcpTfaYzjRezYz&#10;cKUofL0oYjk3eK04ercqaSU3ZC0/ZCb1EGAq5chEmn9zxKGqkEP5gYfivT2SA48esLe1MTIMOnok&#10;MgKGwYfhlfXQIa+iooKCgrzk5MSyMoR/R1FTW1FRWQKoravMyk4rLMhJS00sLyvp7+sa6O/t6mzv&#10;7uro7ekaHRmaGBtfP7ayemxlb2v74vkLN69ee/Tg4atXL96+ff3hwzvAF198/OqrLz59+vDu3RvI&#10;BLx8+fzChXO7u9tosPzk5Pjs7HRvX+fm5vrysfnKyvKq6jIkrL6lvra2GuXfO7tawba2NY6ODvf3&#10;9w4O9re0NEE1xkaHoT7N9XUNNdVg25oaWxrqaysrKktLairKa6or62qrm5oa6hsboMZdPd39gwPd&#10;vT0TU5NLS0ubm5vbWxuAzY213c2Nva3NlcW5YwvzJ/d2j+/uPXz48EtF+u67737/+9//8Y9//N3v&#10;fveb3/zm+++///rrryH/48ePr169un379unTp/f392Hwu7CgUKKZnV1bW9vZ2VlZWZmbmwO7tbUF&#10;FhKcIKRjx5YWF+bmZqdnZ6bm52YA4KCAzGPLi9CqcGroBwZwhocGFmen1pYX5qcnZifHhvp6G6ur&#10;u5ua89NT40PDUqJjYkNCC9KzaoorkiMTJUw1qhLdRNOyKLNKR2pMVGKY6dkWZJQnRWWG+cUmRmRG&#10;+CdkxRXZ6buICNIgp+AU3xRndXt7mtEBljXAlWrmSDTxoFkdYtu7k8x92A6+HERN3g+RkXENFXiE&#10;Cg4E8zwC2IgfJvQKE3qGiw6G8N0DOW7BPDdYG8hxCRYcCJcc9GW7uBHNXbBmrgQzBxVDT4pVkJqn&#10;v8DNm2nvL3A9wna0V9Z3wRn78Zwj1Q+FiZF5XGFvkSKvML5HMMc1gu8RI/JOkPomq/slSnyTpEdT&#10;ZP4/R8drBmVqBWdpBGXKAzNkAenq/lmy4Ez1IEC2PAQAi2DztBBx+VSJfzaiVBOBTvqq4OgDFLQ+&#10;wsgnig+n/BIjj1LtSYqIeHA+c/Tgp4iPIPiniV6TZb4RXPcY4YFwnlsI2xmRv2c7R6ohAfJgYTFa&#10;cjCA7eTLcjjMtPGkItrxjio6nmQTd6LRAbKJN8PSm2HtRjKxVdG1UtE0VZK6sk3MSPIY56OhLt6m&#10;6hoxAQGHXJ1tLUxNDXTtLM2iQoNiwkMCfb3tbcwPeroc8XI3M9TlMalysUDM5zAoRImQB8MTZMAI&#10;Qw4CvPnDsEyZRFRFGXkiQYVOI7LYNAYTGXQjWpR4VRitU5UxPALGWI3pYSjxt9DwMeDH2mknuxhm&#10;HrAo8nMr8vPIPuxaEuxbExuVeuiQi5auEVeiQRPy8Rw2nsumiNkMOYOuTiGr0ahqVIqIRFEjkMWq&#10;RLEyXk0Jh1hlrIBEluCwXAyGrKxMUXDxWByegsHAaJ1Cpsm5IkRznMA0oSIEup1iZld7jsQJwBTZ&#10;U3nWqPIMrCJxrckca5rQnqXmhMwBK7Cn8BFNG7BUni3kU7g2ZJ4NWChJEdniuRZ0kR1b7EjmWNI4&#10;VmyhPULKc62IHAtEDp5nTWCaYcmGJIYZiW6KpxhgVJHQeAxOU4msw1V3YIltOVJ7nsyRKrAisE0R&#10;2RykGjZwaLbUicQ2E2q6iOQu6jqeDL4VmWlIZuoqEQTKBA4GS87ILV7bPrG7fyEppVAgNBTwDKlk&#10;GY0i53F16TQZh6kBUFVmUMlCIpFLo4nYLBmXo8HlaPG42kKBnprEiCfQZvHkJJqIyZXTWFIlPBdH&#10;EeEoYmWCgMnTJzI0VUgSjpqJUGbJEZmJZHYCiQODa0FlIfrvSEC32J4nQaTSEekVvi2cPpVtSWVb&#10;k9hWFJaVIl7ejMJFPlTAiSBh4MKfZ76FCwE54EAmgMa3oUNjcuEEzTkiB9gJhW0Gu2XC2l9mc0UV&#10;fhQzppoQGUbgM/jQ4CYkhgGZqQ9AJu9l6FEY+liSDE+U4kkSLEGoguOrYDmqOK4KlqWkwlDBMpEY&#10;eSxNMc0AFkbPKBGPjlVh3IoQN0gWjLexGCwBQ6ArkzlYMh9HFMCulFT5yqpCLF6qjJfgKBpYsiaR&#10;rssWmjN4JmS6HlQGzpShBp3EliNxQFtGKHXkiWxFUkehxEEoduQKbFlcK57QDnyO0JYO5bkWHIE1&#10;l2fBZBryGAZyvpme0MRCZuakbRpq41gc6N+dGjWYHt6X4teZ6N2c6N2Y7NOSGlCX6t9SFNdWnV5W&#10;mlBek1ZWnV5akV5WklpeklpRmlJVnlZemVJakVpalpKaFpaVEY0gLSo3MzY7NTIvK66kIKWyNDM/&#10;N6GkCF6EYo8edjPUkurJJMbamkZaGmaGejbmJsN9XQvTo7aWeoH+HkUFiVUVmTW1uY1NRUXFqVVV&#10;efX1pVVVBUFB3qam2urqXA0NgaammkTCPXTIdXZ2ND093sPDLjzcp7AopbIqq6w8tbmlqLQkqbQw&#10;tTAXma2nKDOhMDOuODO+FPwMxMlLiSjKiCnNiyvPT+psKmqrz+9oRETkO+uLmytz4XUOipVmJwHy&#10;02LL89JzkmNKslPgjbcgPSnc3xdueCYRh0fE1zFEnBKZoMJj09KS4+rrKisrivPzsmKiwwIDfEKC&#10;/YKDjvr7HQYgjLxESBNzyTIRDaXj1fkkXXWWhYEEYKorMjMQm+gic7eaKLRrjPQkBjpqelpCXU2B&#10;tpwHDkBTnaMhZetriyxNteys9E0MpKaG6go6HmHkUcC2hrpic2O5mYmGsaG6lpaYy6WSyDgaHeF6&#10;2By6k7NdQlKsX/BRK3tLDT0tIp2MwcGpIGoD0CPRr0ZYjCoRi5Pw+eZGehbG+sb6iP67qZ7UTF8d&#10;KvkLya5jpq+JhsyboRo7ivlaPzPyUAwcVNZGQc1rAAw1ZZaGenDt+Sy6q6PT3dt34GWrpqoaUJhf&#10;0N3d3d/ff+zYsePHj586c/rk6VP7J0/AG83C0uLUzDSqigcOMpHN7Ay88YyOj8E7RVRMtJOLs729&#10;rZWVhZmZiZGRgYaGTFNTzuGxeQLk91Moh45EOv8Sxo4y8kKFygrCyEvV5JoyNL4bCe4WCcCHDel0&#10;KpNJh0WEJ1bkwFZgORwWSsSDhd0ie1ZQ82h5WAtHBJ+FkJw0AMrjsxXR8WBZLCjAVldX19HR0VBI&#10;7UBCeXapVAr5kFCmXqwIk4d8SAqOHaHg+Yr5WmEtbIUS7miwPGwLOWChDORAXTkK7XhYBT4kBd+O&#10;SNtDNcAhKsTiCQQkZplMhtNBppmFikHiKeL3qVQq5hf2+TMhCBZNOIUCCV7B10MCB60YVAA9KDQU&#10;VARtT1gC+zOEXLEaXyoRfoa6VASQiYVyiUhbLgVoySQ6GurgSEXQ3Az4604iYqEDw196PE4Z5fjY&#10;DDKXRWbRCQwqjs+hqwnYAi6Dw4STwaOMPIOOSAnBFWfQqWAJClF4sFhFPDvKyIOFk4JFADyX8Xgs&#10;whES8eRfysMFhWsHvQcSNAi02OdGUFIEO39m5BGOWAmhnlFGHt5jirNS02JDIvw8Ag7Y+Htau1rq&#10;etoYH7C31JMINYV8uQT5MYRcXYaq1igYeX19XT3IRIhjBeQSqbqaWMwTiHh85PcTii9D0LehXwCg&#10;70BnUxMJZOqSz+Q+wstLkB95QI+Ctkb7D1xQOp1OJhEIeKyqihI0iBR2JYKeweGzGWw6DZFN53KZ&#10;LOSbDfTYz42MnKwqwsjDXymElEcpeAUjr7jsSII2+ZxgEWXk0T6DrgUL/ue10NMgKQj5n3XeoSOh&#10;33XAhxzoWigjj4f3PhzSsFgFMQzVAB8sys7Dn0/woRjc1RwevHYwOBwedD02G/EVGlHIbDbQAdGP&#10;PdCAqDCU4m5GfhMjUWhbgRUK4BZlosw7tBL0Fug5qCgNGv/OYtJZ8KZJIis+DaAktRLUDnomi0ll&#10;s2jQS8EhQfdU/N4CKofDKPMYLAGLA0DndyWqEggq+F9Ya4Svhs6iqgr3EXLrwSWAt17Yh+KTEkJU&#10;Q/vD3tCXBLS/weVQ9DpF31NcINgL1AeOiz7W2CwGSyGDg4b5o9Q8i0Lhw61NIwO4DKqAzYDHL4dO&#10;YVFJACoBi8TCoxo1WGRyVwTIdxAkqh3OF3aOsvDgA6BxYBEsAKXmAVANRd2QvyTgK64SsgcUSD0V&#10;cjRkPA6RuCHDOZIYJAqVQFHckQgjj8cokTGIeh+bQIEKY5UwYjZFRlSyZ5GvdzTeaa6+VJH9uKvq&#10;aVc14E5j4ZXKzFuNBdfqc2805l5qyHg0XJZnz89z5qTbE2ItMIWHyM3hvMEU2VCyZChJMJsjW8iV&#10;zmYJVwpkG0UaZ+stTlWbXGiyvtJqc6be+EKj2ckq/f0K3b0y7c1i+VaJxnKedDqNN57C7YmgtPpj&#10;W/xVqtwwyxmiO50215oM73WY3GrWfdBpeLNZ40wZZysbv5mteryQcKacdq6ScamWd7VBeLNJertF&#10;drdN9rBLQ8HIG3wxavqVgpH/esLiy0kUVl9NWf845/DNpPWpDNxqFGYnFvO0XvyxU+fLHv0v+w0+&#10;9Oi+7tJ6063zz4z8sw6tpwoi/mkbEiAPAP9Zu+xRq/B+M+deI/dBM/9+k+B2HedWLftOPfduA/g8&#10;8NFFKHC/iQdlnvXIv54x/9WSww8LdmB/XLR/N2r8qFP+qEPzdiPCxcMp3GqS327WuN6ofrdd+1GH&#10;7pMew+cIHW+OMPLDFvf7zO50m16t1z1brr6Xy9tIZ2zncDazWLMJ+PkU0lwS6Vg2a7dIfKFO50qd&#10;7uNe67djdl/OOb2bNv+wYP1o2OD+kMmNbvOT9UZrxXoTafIaX0qmIybdEZPrrprpplziTWwIZjUG&#10;UNtCqONJ4skU6WSG5nSe8VSR1fXZ5HenWh4sN91fbL8133JrsXVvoPjUeOXjveHba717g+W31/rv&#10;rPbfXel5ujkwXhCc4izdbU7cb4hfzPf78Xjfv1+b/fV2+9+vjPzj4ey/X+v/48XOP17r+ZfbI9+e&#10;6dyoDK47arxTHv+Pl5e/2Rv7tDP8zYmxX1+c+/X56Y+bXc+nK+/1ZP2w3IAw8u0p1xvjLremPJys&#10;+Ov9je+uzn93Y/E399b+8dXVf3y8+PcX+8/XO+7P1S2XhZ/vyf3h3ORPlxe+OT3xcq3n6WrX8/We&#10;x8fani61Pl1oeTDbAEAZ+QdzrQ/n2p+tDnxxcvbD/vSvrq7+9s7Wh9MTH8+Of39t5t3Znj89X/7r&#10;261//bD3n1+dfXtx5O5Wy/NTPc+Od366OPThVO/z7aZXO23Pt1q+uzz2zcWxL88M/+b63HJ5VNFB&#10;/bdbQ//16uL7/fErk3UXxiuP9+bOVkU1xDp/cX7yuwtzr9Z7320OvFrvfrbc8ni+9vFs+YOxvDvD&#10;GSslh9fLfU80R65XBGzXRc0XBW7VJb5Z6/725OR3pya+ODH0ZKX11VYvnNf7reF3m0P3pxpuDFc+&#10;nG3+sDv4cW/o/lLrg5WuZ7vDv3986i8vLv77u5v/+fEOOL99eELBvw99uDT1q/trv3289f2dYy9O&#10;jkDOnbWuS7ONt1d6rsy1X55tu77YdWWu8/HOxIOt8TPjzeemOy/N974+t/rt7ZNPTyzdWht9enzu&#10;0mz3hcmOb2/u/+XtrVOTbbu9dT9cPfWrS6dzXJ2iTIxdeHwDApGHwUhUlAUYjCYB4yLjxjmZRdvo&#10;5Hpa5h+wLD+MzOZa4WNX6m1detCqyMsi19U0zdEg0Vov3lo33FTTX18aYqrjrSP20ha4SukeAoIr&#10;F+vIxrtI2c66YmtNoSGHZkBR1cdg3FkkDz6jMTm6t6EqKyk+Mz6usbS8v7Wts76hsaJydmR0aWZm&#10;tL9/enR0dnx8amSkr6OjvrJyqKcH0FZXM9nftzE3c3J9day7E3Bhb+fKqRPndrfvXr546cTx3WNL&#10;pzbXL58+cf38mTtXLgIund2/euHUuZM750/tri9OTw33bi7OzI8NLo2PjnZ1ZEZHpUdGdFVVVWVl&#10;VWZm9Tc2VBZkdzZUjve09TRWd9dVdNYg7HxXfWVvUw1geqBrqLW+KDku3Mvd08Qw0smmLyXifFvp&#10;ufqcKw3Zr/sqvh6rfdtV8LGv6FN/4due3De9uS97s5+1Izz7296Ml50pKAWPcvGoj3LxT1qTwD7v&#10;SP1nRv5FT8aznsx7bcmPuzMedaXfb0991JXxsDvjSV/2g670Wy2JN5oTbrUm3WxJBHunPe1Wa9rt&#10;1szzlXEnC8OP54Xs5gbuF4RsZQdNxx9aK4xcLUsYzI4YKU3ur8jqqMiuyElIivKvKs5sbSyrq8oH&#10;1FTkFuenVJVlg1NSkFpenAHIy4qvKMksykvOyYjNzYzLTI8uK8mIifLzPeISFnTI38cNFZRPTQyL&#10;jfQDm5UWHR8dEBNxFGxEyOEgHy9AWnxkRmJ0Wnx4SmwoqnOalRybm5ZQmJOZmZLod8RHV1PLzsYR&#10;3oUDfQN4HL6DvQudwfE6eMTExOygm5uUTfcw0U066JDlZV10yKrSx7It3LEn2rkj3HYwxmk8yW0y&#10;2X0qxWMp3Ws1+/BWjs9ewc868perI6/URN2oi77TFP+gLflRR+qzrrTPQEXk77Un3m1L+P9k5C/X&#10;Rl5U6MifqgjbLQ5GGfmplCO9Ua7toU4oIz+UcGg63X8xN/RYXshCbtBaacxCXuhGceRydsBM8sGp&#10;pEODsV4dkV7VIV6V0QFRns5pIQGRfr4HHOztTIztLM3c3Vx8fY/AuMzExCg9PXVqaqK8vDQrK6O4&#10;JD8zKxVseUVxYVFubV1lQ2NNfkF2YkJcRHhoTXXl5MRYX2/3QH/v7MzU1OR4d3tHT0dnf3cPOF1t&#10;7b2dXbDY3dk1MNA3PT25u7t98+b1J08evXjx7P37t99889W33379/fff/vjj91999cWHD+9u374J&#10;uHz54qlTJy5ePL+8vAh1SE1NhsoUFxd2KQTo0Wljh4YGurs7wU5Ojvf0dDU21iMCOEMDI8ODg709&#10;vZ0d3a2t7Y2NHU1N4IBtaahvrq+rq62urqqogRFsbU1f/+Ds/NzG1ubK2ury8jIqRHNsaRmZN2J+&#10;YW352N7W5s7G+vbq6ondnYW5+ZmZmYmJidnZ2c3NzZMnT164cOHGjRsfP3784Ycf/vjHP/7tb3/7&#10;+9///u///u9//etfEZWbn37z5t3b+w8f3L5758Kli1s721tbW6cUCcbLOzs7a2trCwsLsDewcNyt&#10;zfVjy4sz05OoZPza6rHNjbWN9dWlxfnBgb6mxvrenq6hwf6W5saO9lYYTE9OjEyMD+1srE6ODsFz&#10;qbW+vqelKTc1OTE8LMzXJzsxaai9u660KtQnREgT4zBUCU8nO6VET92MpMwkYegHHQ+nx+SkRGam&#10;ROeUZ9dH+MRrsPVcjN1C3YLjvKLcZLaeAquDXGsXiqkbzdyDZuGAMzhAtUJAsTxEt/FhOqBTvAby&#10;3QI5bv4sFz+mIxI1z3EJFXhES72jJIcUpLyLP8sJ8qGkD8vRnWDuhDV2UDG0xehZY7QP0m38+C7e&#10;TDsvmrU7ydxeWd9OSc+TYnmU6xSq5olAgEweG8pzRyLxOR6xaoeTZH5pWkEZWsEIFy89mqYRqFCb&#10;+W9GHqXjUUY+QxqIIl0SkCb2BwcyP2vHA9CoeUUE/VGUkU+SHPlfjDyaiRLxaD4aJp8q8UGgKABA&#10;GfkovmeU0DOc5xbMdUEi+nmuKBcPNpTvFi7yPMqwP8Ky92HbeVDM3MnGiF4N0QjgroiOdyMYOxGM&#10;7FT1rFQ07Yj67jzzQ3K7ouDktvxKppKqg4lZVVEBn07FK2MigoICjhyh4FVhCGBmrCcWco56H7C3&#10;MuOzaFrqMIBkSwRcNT6Hx6JTCEjAEYx9CPBCr4Sh04hiNRhkUGhUAvgwSGKykEg4GBkh8xfiECFZ&#10;PhFjo8F31RMdNRGHWkjj7bXSnHXzvM2Lj9qUBzpVBrvVhnl1JAYNZMWP5KdXhAbm+vlGOrm46hho&#10;MflcVQpDhcLE0bjwj0gn4RlUMo9KEeMJIixOgMMLsaocEoFLwDFhBINXJasgjDyMNmAAQVLC0Igk&#10;MZWlQ2QYkDnmTLEDU4yw8Cw1B7AMoR2Nb0PhWiFx8WxzhtCByrMlc6wpXBsaH1b9DLoAkbtBMxFG&#10;nmONFFMoyGMRrtkW9obM3cq1RghlHqy1pvCRWHuwBKaZKtWIwjQn0U3JDBMVgjY6oSueacSTOXKl&#10;jhyJAwWRj1cw+1In2BtszhTBKmeFMrupRMOVxjYXy13xFH0kOpspx6hQDS1tlta2jm3sjE0uBQTF&#10;U2kaUnUrLs+QxdbjsvVJBAmNIuewtUlENSZDg0aVUGgSKk1Go8sZTG06Q4tK0yTT5BgcT5kgUMaL&#10;8BR1HFVdlSwhMbUobB08Tc7kGwtk1iyRKaKZzjZgCs3oPADy1QGZIJdrDQ5LYMdVc2QL7cFBKHWW&#10;BYlhhsjl/wIK14KmENaHlqfyLAEoO4+lGRJZprCKpYZMiAoOZOIZxkS6OZNvT2aaQ2OyRbZMRMvF&#10;kg4tw0MU6gHovKmf5WuobGMCTY9A08FTtVWIcoSUp2urEiV4opRABohxRBF0EgCOwFfFsTEYipIK&#10;XRXPwBLoOCwV+skvDAeSlFQwqjgV6DXKMBYlEZRIRCUSHUNgYrB0JSwT9gAdiUCU4AgSLEkGh4Pj&#10;UjiGNI4RlW1IZRqQGHo4hiFcSrrAmi9zFsqcuSI7vtieI7BWU3cSqDnwRfY8oR1XYIsoxYvs2Xwr&#10;rtBGTWzHYhkxKJpyvqmh2NRaZu5tYh9gaZd/1LcvPWk8N3EgNaQ77lBXzIGuOK+WeK/mRO/WJN+6&#10;JN/m3Ijm8sSSkpiSyqSSmvSSytSy0uTykuTKYsQWlyUXlScXFqempkemp0ZkpkflpEXkpkeCzc9E&#10;2PmivKTC/OSigpSivNTocD8jbXU9mcTCQM/K0EhXLteUqkWHBcGLZeDRA8H+nglx/lWV6WXlCMVf&#10;VZ3b2FRSUZFXWZmfk5Okrw+PBqaWlkhXV11DQ2RsrD05OdjQUOHsbOnndyA1LaKyKqe8IqOuPhds&#10;cX5yQU5icU5SaV4KIlyTl1yem1ycGV+SFZebHJ6fFl6aE1tekNDRWNhal9dWn9/VUNLdWNpSlVeW&#10;k1CQFqMoiYjO56XGFWYkluakAwrSUlKjI6UcFg6DTIMHtz2dTBDx2Hpa8szUpJLi/OystLTUxMiI&#10;kKBAX0CA/xF/v8OoRRh5CY8iE9HkQoo6nyTlEXXVWZaGUisjdXN9sYWR1EhbzUgPIeVRVl1PS6gt&#10;52nJuADwdTT4sGhhonnAzdrDxdLKTNvcWG6kh0TTKzaR6WuDjyjewE5MDdXNTTVNjeUoI48wH1QC&#10;i02DZ6WNrUVCUmxQeKClnYVMR4PMpCopok0B/4uRF7LZJvraZoa6RvBXV8HI/yyMo+DZLQy1TfU0&#10;YBUcGipgYvBz7LyVsba5gcYvAjXIIgDKWxnrmujK9eVSY20NKY9zwNUJ3lHWV9cG+vo72tqXF5eO&#10;7+6dP3/+8uXLYC/Cq9PFC+cunD9x6iS83CDvFFOTYxPj4AyNDIMP7z2Dw0O9/X0jY6M9fd3ZuVne&#10;3gf19HQMDPSMjAwQkl0sYrDobC4LjVJnIvGyVLqClAewWQw+nysQ8FDWWKIulmsiYvQyRYw8bIJu&#10;xVIUgxw0QB6VhkeD7hVBvcgMltR/SjQaDQ7DUSTWLzNnog7CDjKQAGTwoTZ8Pl9PT09TU/MzIy9W&#10;6NKgPsqtozloEimi4MGBVQKFZI1EIkELoD6Uhz0jJCzUT8Gnwyo4Ckrrgw81gVOCyqA1gdoSFPok&#10;KioqZEUiKlRE0LVQQ7lcDpsrmGeEkUd5QOTJpdgEEg6Hg60QblVBquLxeJTKh2NBVRU14UGjKZaQ&#10;zx7gA8CRiEVqkC/ioXQ8ys7LZWItTXWZupqGXAIOWMiRiAV8HgsNcuew6QI+m8ukwS3HopHVBHBt&#10;qWwGkUbGUYiqDCqBw6Qw6CQyCQvlKWQ8iYg4KMGKSIJQfp7QFaWLPwPODDJJiGwPnJAqWgAl6NHf&#10;OsA1hMuNNhdsiT6+0WZRtAkGdgKbwIYqimhulCqFR4O6iJeflpgaExzq4+7tYnHI2dzFSs/DzsTD&#10;1lxXLNAQCXQ0NBHheORSQx9AZnMVCiRgNTW1JRLoihrq6siE6Xw+NKY6NCK0LSzA1dTS0oJt4Mpq&#10;a0NJRNnmZ4pZoXKjIZNraWjqaGnDfoQisYKLlkGvgOsCW8F+4ErBuSDdksNFphrmc5FJhilw6VkU&#10;Kh0uPfR8Mgmhg9GQZ+SkVKAT/MzIQ0IZeZRh/+eErkUj5X/OUiRYhEw0Hyz0FjShRDzqQy/6vAg7&#10;AYsj4FVhCzwOoKz4KoDS8VAZlJ0HB1YRSEQylcLiQN9D7gxoMRqNQSZT4TzglKEbox+3oH2g34EF&#10;qAlFcOurS8VCAXRCNQCLiUjGg0XpeOgt8KxAw+QB4DAZNPifQaOjNDTUCCXl0Uh56GlsFg26KI1K&#10;xuOgZkiz4TDKNAJJADWDVlVM8UpCtkM4amhXFSVVrAoObibkk4cqDk6fD3cnjYzWBPYDB8JhVQh4&#10;eLNUPJ4Vdx8k9E6EBF0XOYzinQJ2irLnUDeoLfJ8U6jWoCHzv/Dgv0jTUPBUEhbuGiJOCV5CwOIV&#10;v/kCS8AiFnFUEaL/M1BeHqoEFQNAK31uKPTmggqgvQVOHu0eiuuD1By1cBoEVRUqkcCgkAFQH2gc&#10;CvLxC/aNg2YhYJQp8O6DJTJxJAGDBn9fBVS8BIcJMJC/m584XZR1vjTjWXfNs+7qJ52VdxoLL5Sm&#10;Xq3Jvt6Qd60++3Jj5uORyrnMQ4Vu/BwXapojLtVRqewotT1G0J8kHUwSjWVIprKkU5nimUzRUq76&#10;XpXR8QrDM42Wl1qtTzeaXGg2Q2Tlaw1OVuvtlGnulmutFqnPZ4lm0oVDsczmoyp1hzG1npg2H8xu&#10;oexel/XtVuNn/daPe8ye9JjcbtY8U8LeyyOcKCSfKaUDbjRKbjWr327WuNMqv9euqZjcFYmR/zhi&#10;9OWoCToL6y+MPIKvxi2/nrB61aGzFo0w8pdyyE+q1b7pN/qyX+9jnxaqIP+mR/91t8GLLr3nndpP&#10;2+VP2tWftEset4mftEqftKo/aZGDRaj2Zg7gbiPrVi3zZg3jVi37dh3nF0aeC/79JgFs+LxL9qJb&#10;/mnc9MdF+9+uuvzmmNMPSw6fJs2f9eg+aJNDta83iG81yQE3m+W3WjRuNmvc79R91KH7tM/g+aDp&#10;02HzJ0MWDwfNUNWam836p0pE21nsrUwkQH4llToZozKfQgKs5XF2i0Tna7VvtRi/GLJ7O2H/5YLz&#10;+2mr9/NWj4aNbvcbX2433irTWSnU64rk5Thh0uwQRj7HTSX3AK7Cl9ocxm0LZfVEcSfTNYYTxVNZ&#10;eiMZhusNXp/ONr051fbVpbH3p4fvrjSdGS1abk28vFD37OTglWPNN9e7riw2P9sfebLT93izqzfT&#10;qzbc4uZM6avVluN1sS9nq//rzvI/7i397dLIXy/2/eFc5x8udf7ucucfrw/86/2p+5OFO7WRZxtT&#10;3x7r/Oni/G8uzX/cG3q51vVhp+/JQv2r+fpbPdl3O1K/mq3+MFH2tD/nWmvqcp7fzZGyX1+d//7a&#10;wh8ebv356fb/fX/2X5/sPFhu+ursyH5bymJZ2L3Z2sdLTXdnau7PNjxabn2w2Pz++NDr9e5Xax1P&#10;l5ofLzQC7s/U351ueLTQfne29dXm0Fdn5/7y4Phfn574cGbk8UYrnOyn8/2/vjP5h8dL//Fh/6+v&#10;dt6eH35zfvDJbvv91bq3JzruzJc926j7cBxxvj4/8Ntbs1+cHhzI8DoqV3043/Th+PiNifobUw17&#10;Xfl7PXlnRksG8v0eb3W83u9/t4ew52+3+l6vd94cK32yUHNnLO9ab9K90bSzLaEXu6OvDqTcm8x/&#10;tdaw2xBzuT/v/zzc+Y/7W/92Z/23V2bhpJ4da/9yf+ThbOvD6Zb7k023RqvvTNTdnqyDc3m20fPx&#10;zPT12eYn28PP96c+Xjz27Y2tLy4fe3lq4vWZye9urXx3e/m3jzd+92TzV/dXfnV/7aeH289PjJ6d&#10;qLm10nlvvf/6YseNpc77W8M/3jv+08Mzr04vPN6feXJi9vmppSf788/25x/vztzbGL+3MXp/ffTx&#10;7tSz00uXFvv2+huebS/8dOPCg8XpaEtzKQajhsHAaExOIcopeC0q1kaN4WOsEWVvkOZqku1hVnjQ&#10;utjbtuiQVf4B8xxXozRHvUQb7SR73RhrnTh7/SAT2UEtgYeM56rOcQZIGO4isquA6CKgOkk55hKO&#10;JoPIxWDEGIwLlx5rZnBUS9aUmthSVlqUlZGVkNhRU9fV0NheW9fX2jY7MjrQ1dVSVwdoa2ior6zs&#10;aWtbnJ6eGhlprq0d7++dHhxoqaoY6+maGuibHx0+ubF2anP92plTF/f3zu1uXz594tzxnd3V5bX5&#10;mfWFWfD3No+d2FkDnNrbOL27fvb45snt1cmhnqWJsdriwrriwpbK8ubSEqhMdW5OY3ERDGBaqktm&#10;Brvba8r6m2q66yqqC7IGWutnR3o7Gyohs7WiqDglPjnwqJOulo+pYVXI4eNNRSfqc7aL46/VZ34Y&#10;qf40VP5psOTb8YonrSmP21ORIPeWpBedaW/7Mx80xTxqTkCj4x80xgFQIv4zI/85Rh4sQBHHnXEf&#10;1vZkPupKv9eW/LAz7UFX+pO+7PudaTebkRj5m7/w8rfbUm+2pF5uSL5Uk3ClNvF6Q8rtlox77dlX&#10;6lI388LWCqJncyPb4v2Gi1P6K7O7avIH26vbGkrqqwtqKnIBqFNWlF5enFFRkpmfndAErZObVFma&#10;VZyfAkhNDMvLis/NRH7WHRZ06LCXA9jwYO+EmECwESGH/Y64oiI2kA+LMRFHISfM/3BSdGh6QlRi&#10;VEhcuD8gJzU2Kzm6IDM5MykmJjwkPMg/8Kifo72DukRDR0vf3MhMQ6ZpZWmnLtW0d3Bhs7mG2tqa&#10;Ao6vnXmovXGah0VtiFtdgF1LqH1nhEN3lMNAtONogstYgstEkttSutdazpHtXN/dfL+TxQHnK8Mu&#10;V0cCrtdG3WtJfNSB6Mg/6Uh52pmK4nFnysP2pLttCXda41FG/kZDLOCfGflLtVFnK0LPVEUcLw1d&#10;yvSZyzwyk+bbE+nSHurUEebcE+U+lHBoPNV3Mt1vJtNvLjtgozxuLid4vTRqMdt/Nt1nJPHgQMLh&#10;mmDX8rBDyd6u2RFBOXHRQd6HnO2sPV0cD3t52NlaOzk5WFqaW1lZHDni3dBQt7KyvLa2Mjk12tnV&#10;CqiqLsvJzcjNy8zITMnMSs3Py0lJTqypruzr7e5ob+3t6RobHQZMTUwCRodHEBnTkVF0glPwB2Do&#10;qCDTP8/sOjMztb6+urOztbu7fe7cmZs3r9+/f/fJk0dfffUF4O27l2/evujt6ywuya+sKgXb1t7U&#10;3FLf1d1W34CEyQNgcXCod2x8CJmytaVpaGhgdHS4r68HqjQ40Ify8m1NjV1trZ2tLeA019fV1lQh&#10;YfJ1NS0tLcPDwxMTU6Oj48vLK4vzSyvLq2A31ja3N3c21rZXj22sr26BXV1cg1XHjh1bXl4Gu7Ky&#10;Mj8/D9uOjo4uLS1Bzt7e3tmzZ2/cuPHmzZvvv//+97///b/927/9x//5z7//53/81z/+Ac7v/vD7&#10;P//LX373u989ePDgzp07V69ehfKwFWw7DY+UqSmEl5+fnZ2ZWlqc39pE2PnFhTlYBDs02D/Qj5xH&#10;d1cH+FOT4/NzM2Ojg7MzE4sL02ND/f3dHU01NTVlZT0tTeH+R6OCAhoqynqaW2pLyhPD4w+7enNJ&#10;Ajqex6aI8zMqzHTtCBg6A8slYeiGMrOO2t712d2SzCoLbfsgz4jBuqGD5gcCbH0tWPo2ZF13htlB&#10;jq0bzdydam6P1T/EsPUgW7jiTQ5QLNEpXv04zv5cF7A+TIcAtnMI3z1CzStKcihcdCCI63qU4eBD&#10;s/NjOoYJPYME7gfIVs6qxi54U2eciTVGx1HVMEDoBjjMsgc4YY2sMFqeFEs/nrM/3wWZORaZ1tUz&#10;mOeGCuOEsNxi1Q4nSH0T1ZHQ+Hi1IzGCQ8kKvZo0eUCGZhBCyv8SIA/I1QxDQ+NRoMHyeVrhmfLg&#10;PJ0IsOnqgaiTJPKFrZKlPwvEJ4oPoyR7stQHFaj5TM2jOUiAvLpvmlSBXyZ6BZsiPxorOhgp8EBi&#10;5HmuUWIvVGknQuQJCBd6RIq9/JgOh5l2Pmw7V6KxI1bXnWzsQTQ6RDM/zLD0opp5ks1cyabQ1GYY&#10;dUtVLRe2iYfYPO1QWLJvmIhEdbOySYgIc4S/kkJeeGCgj5cXOBoSUVR4kL6O3NLE4KC7s5jP1oJR&#10;uUQk5nNkMGDiMGkkPBKLSlBFRogYDJdDl0gFLBjk0GDcjSNT8DT6L1q+eBUmSZWBxQjJyk56Emcd&#10;wRFDYayDTry9VqqbTuZBnZwjuqWB5rWR9g3hjrXBDs1hrl2x3r1JgcOZkdOFqRNF6Z0pMXk+XsEW&#10;xi4aUkuZWEqjkTFKSAw8BofFEGHfyC9+KTwqgQ6DGBUYfCDjD5yKMozhSciAAw6O56kSJViyNoFp&#10;gmq+M4R2n+l4usAW8dXsqQLERyK1OZZgUWIdCkAxAJqD0uUAyEEF6BEFG8XeFOHhlky+7c+bCxC+&#10;HoBnmGJpxlSWBYFqTGGaqhJ1lRBSHvk8wBYjcfqwORQmcizoIgee3J0rdWWLnTkSFziWWNOVyjER&#10;qDuyRbZ0jgWWpEukaWFUORgVWlF59dbuyY3t/YnppcjodLnMQk1sLhSa8wSmYJlMfS7XWCgypdI0&#10;qQxNDt+AwdYBh8bUYnMNeAJjDs+YxtbHU2QEugaFrQMWi5DyMhxFg0jXpvEMWSJzntSarWYBFWAK&#10;LFhCSyLDiM5DTpAjckApeIUqugtbaA+ZDJ4NnD6ZaY78GgDR5zEH0BTqPVREX94Mzhel41EuHs1E&#10;5dfBoXAtEMqebc3g2VFYFrA3OGXFvK9mABLTGI6ORsp/jpen8yxQRh5H0ULm9SXIsGRNAlUTrrUy&#10;Xk2VKMaT1HBEEZYgBKCMPI7Ew5G4WAIT0ZRHlBdUYZyK/JxdMbBWxakQSHhlvIoKAUbjJGUCAUtl&#10;KBFoiAy9Mk0VxyUQ1fAkhJFHtIOIMjzTgMo3A0tgGdK4pgS6Pp6qS+MYMfnmAqmdUOrIFdlyhLYM&#10;riVbYMNTc+SLndgCOzLDjEgzYXCtRRInAd9GQ2qvqWapydMzVtN31jQKtrbNOezVmx43nBk9lB7e&#10;kxjQFe/blXi0M8G3Je5wS4I3oDXRpz7BpzkrrKk4rqwktqwqubQqDWXky4qTKoqSwBaVJhWUJhYU&#10;paRnRqckhWakRWanhmcmh+amI05GSkReVlxBXlJWRkxhbkpmaoyduaGprpahptxMT8dQR9PeytzJ&#10;1nJ7bbGsKNPJzigkyLO4KKGyKqO0LKW8IquqOre0NLumpqi2ttjNzUYq5QBkMoGurrqaGrugIGNh&#10;YeLIEbcDBxwio3yRKWFrcsor0ioqM4vykuDVqyg7sSQ3uTg7oTQ3CVCUFV+cGZubHJ6TGlqUHV2W&#10;H9/eUNBSm9tck9NRV9TVUNJSlVeem5ifGl2QFlOYEZ+fFpuXGleak1qUmQQ2LzWhKDMl4JCHnkzC&#10;ohLJBBUaGSfgMgx0NeJjwjMzkgEx0WFhoQFBgb6BAT5+R70D/I+AjzDy6moMuRpdS8qSCchomDzA&#10;SItvbSyzMlI30UNi5JFIc4WaPBog/xm6mgIdDb6ZkfzoYZekuOCQAC8bC11TQ3V9bWQtlDfUlepq&#10;InOl/hIyLzU31TQzQWbC5XAoFCqBSMKy2DSAmYVxTFxkUHigha25pr42k89WhoebgjVBeDckNBaj&#10;ioFuieUxGEa6mmaGup9j5FHhGkMtsaWRloWhtomu3FQxr6yxQukeMgHWJjpoXLyJrjrKyxsppnI1&#10;1pGZ6mmY6GhqS0TG2ppDvV2n909sbWzevnnr+tVrN65dv3Th4vnz568o0qVLl06fPbO3f3x9c2N6&#10;dmZ0fGxiarJ/cGByegrl5Wfn50bGRiFncHhoeHSosbkhOjrSyMgAoKurLZWKORwWnUljshmK4HSE&#10;W2coAmDRoE4uh4XS8QA1NaFUJlGXS1HhGqGQD+WhMJ1O5fE4kIPGI4MPOTQaBXbFZNIpCt3kz5Q0&#10;JJSOh8OwFCHwkBAqGg7A5QoEAvSbAKzlcJBgZDiSvr6+hiKBL1PEyIvFYvAhgSNViNj8rwT5UAwS&#10;+LBP2D84sAiFIcGGmpqasCu0GHp0KICuQo8LtYJ6QmUQxhOHgycRXHGCQiTk8wcGqCdaedgQHCim&#10;opjqE7VQ/jPfCptAeUgouY/GOMMmcCA4LhwfDADl4j/7akiYPB+NlJeIEeEadalILhNryKEJBADw&#10;IQccKIAWgxcBDpvOZFB4LLqIx+azGQwKUU3AFvEZIj6Lz6FzWVS4DwV8Fo+LhCrTaSQyCYcy8hRF&#10;vDNcdzQiHmXbUToeHIRDVAS5ozlEIh5l58FBfwMBPQH9igGNg7bYZ0oUHBWF0A1a/n8x8vAqk5Uc&#10;mxoTHOTt4mlvfMDBxMPOxNPezNnKWFcq1Jaoacu0NGTacpm2hlxHpq4lEcsB4AhFCHWspa2rb2Ck&#10;oamtoaWpraMnQ5Th5RpydV0dLQN9XXS2A20tDR1tTR0Nuaa6VEumDrkA8GFHMkTNH5nlFToDXEq4&#10;ImDVJUinkknV0WvE4/HgJpCKJUK+gEmHE6QBoG8g3YOAQwlW5FuMgpFX6Jr/zLnDWw9CvCq6AZoD&#10;6bMP+WhS9BEkQbshbfpPCRbRzoZa9D4CCwm6EOwEuhaOgDQpWICCk/7vKUOhIkhdsKp4IoFMpdAY&#10;dBYS4o6cFofD43L5AoFIIkGmvYXThzsC6Y18ARogr/geJIQTl8uk0A/BQ75JMKF30aCfEPBYmmKW&#10;ZliETJTdRldRyRRoJVhUdKefw+ShRlBNNFiezUJC1ElEvLJiNg4sRomoghXzBKi8O5/NgddUuIWg&#10;9yEno2hdlJEHC60EfRW6N4/LRilvlJdH+q1CLgYS9L3/2f0QEhxl5MF8BkrNI7IwVAqqWkMjEREe&#10;XCEWT6fgkcla4X0Wp4Qy8igL/5mRR/MRIFEw6A8CkAqgT06kHRT3FErHo22FnLLifJC76ZcAeYDi&#10;oiGAPy8EVZV/DpAHh4onUhSSNciNiLxnK1GVcSwCkaKiqpCYV+USkJjWMr+Dz0b793NTrlbmvuit&#10;e9Refr+l5G5T0cWytCuVmdfrkBj5q83Zl1syzzYlNQXqR+hjir25yfaYTFeVygBGT6JkKFWOCJGn&#10;iiYyxNNZ0rks9fUSvY1S/f0akzNNpqcajM61mADONhifqTM8Ua0H2CrRWMwVzWUKR+KZQ7HMNj+V&#10;vhBS7QFMmy/mTKXOrTbT263Gj7vMn/dZPu01vd2scbGKd66cebaMcbqEhoSWN6vfadG826p1v13n&#10;YZfO0z69V4P674eQiVi/HDf9zMh/MYHI13wzaf3VuOXvl93OZhPXIjGnUlTOpWKRSPk+rY99Gu/6&#10;ENWaNz36r7r0n3fqPm3XfNImU9DxIgQtksct0sfNiHD87TrWgxYu4GYt7UY1/W4Dwr8rIuW5d+r5&#10;dxsE95tgE/GLbvnbAZ33Q3rfz9v+5pgT4FdLjt/M2bweMnjYrnGvRf16g/hqnehmowxwo0mGMvIP&#10;uvQed+o86zd8OWz+fNjs8aDpgwHTz4z8iSLBdhYbsJnFWk4mT0QrzycRF1LJGwW8nSLB+RrNex1m&#10;b8ac3k06KBh5mzfT1g8GjG70GF1sNV0p0lwq0G8MoGXBJXPEZDhisl1U8rzw5T6UplBOb6zacJL6&#10;SLJsIF4ymW08nGl6Zy7r17dG3p/p+fXt+T88Wv3pwfLj4x231htenOl/eWHo3ZXJO9udtzY7/+3d&#10;+ecnB6/MVC43xkyW+V0Yznmx2rxbG/N4ouz/3l3+x8PVf7s2+dPJrk/rld/sN/zL7eG/PZj8y53x&#10;N2u1xxuiLnZmnGtP/+r40DenJ368PP/9xdmvz05+c2bsuxNDd4eKztfEfr3Y8OVs7b3OjNNVUTOp&#10;B0eSvV5vdn1zYfpPjxA6/s+Pt15sdT1ebf3h6vTvby9dGS2dKw3dbEy8OFS005J2faLq0XLrrena&#10;xwuNz5Zbni41Pl6ovz9TfWu84u503cu1nmervW93Rr48OwU7/M3t5a8vTTzf7fju2tjv7k7/dHvi&#10;V7cn/vPD3r++2vrp3tJfX2x/Oj/4aq/1zV7bg4WyZ6s1tybzT3Qk3JoqOjuQ2Z/ueVRb+dJA8fud&#10;gUfL7bemGq9P1u/3FWx1ZGx1pZ8aLvh4fuTXt5agnh/2B5+vtj1bbroxVvhkruz6UNr1vvgnM9m3&#10;h5NuDiY8msm7MZx+dzz/fGfym9Wm/3q09acrs/9xb+1PV+dfrba+WG79cm/48VzLg6nm+5NNdyYa&#10;bo3VPF/pujhUdmOq4furK29PTr/en361P/1oe/Tt2bkf7259dW35/YXpL6/Nfboy9cPd5T8+3/n2&#10;1sKvH6z/6cXxT5fnri40X19quzBdf36y4dRI9aW5ti+urv320dkvrmw8OzV/e2Pk4e7Ml9f3ri8N&#10;XJ7rujLffWtl8PWpxdurQxfmey4v9W/31F6c6n5/auvH6+cD4d1URUlOxKvhcVwVJT5WSYjDyEnK&#10;TnJekpdtvINBirNRmqtJujtCzWe5G6c56yc76CTYasdYa/npC310+U5qFFs+wZpLcJFxbUR0OxHd&#10;XY3hIaa7iFlWfLqMgmVgMDwlhPQ/IBFkuzmkuzq3pKXU5ucXZ2XnJqd01NS1VFV3NTQOdXb1t7U3&#10;VlejLPzK/PzqwgIaKd/V0pKfmVmUm1VTUlSRlzPc2T43MjQ92D/Z3zvS1QE+OMjiYN/UUP/a/MzW&#10;8sLc2PDkyMDy3MSx+cm1pRmwG0szxzeWl6ZHO5tqxnu7d5YXC1KT/Q94pEWED7U0l6anpUWHJ0YE&#10;97fVj3a1TPZ1dNaUtVUWD7TWd9SWN1cVVxZkluekddZVTPW2d9eUH3WwifNyS3S3aYn3n86NXS9N&#10;2iyIutaQ/naw/Jupmg/DxU87Ec2Z593pN2oibtZGPutIetwa/7Ap/mkbIlmDMvJogDwaKf85QB7s&#10;i840wLOutKfdGWiM/MPOtM+M/KOezHsdqTebE643xd/4hZe/3ZZ6oznpXHXMhdqEK3VJV+uSbjal&#10;3W3LulybspUfvlUSP5oW1JMaMl6V1Ved01ye2VZXXF2e3dVWXVWWXVeVX19dUFmaBUAZ+eL8lNLC&#10;tLKidLCQk5ESCSjKQwK4cjJi/X3cDns5RIX5xEX5oxR8aOBByAQnOtwXLKyKjfSDIVh0iF9mUkx2&#10;ShyqWpMQGRgb5hcZdCQtPhJe/FLiY0oL83IyMh3s7EkEsrmpFQVPtjA219bUg/c9sZoMmS5IKjXR&#10;VHfSk0e5WOT7OJYdta30Me+Ldx9McGsPtRqKdRyJdx4GG+c0n+KxlnNkJ+/o8cKA/UK/85VhV2qi&#10;LldH3qiLRpV/UEb+Mx51JH9m5G81Ifj/ZORPlwWfqYrYLwubT/OeSfeeTvXpCndqCbJvC3HsiXIf&#10;TvQeS/EZTT4ykeI7nek3mxc0kxs4lXF0NOXgSNKhljCXjvjDRf5ORRE+SX6HcuKiI/yO+h8+7O7s&#10;5GBv6+Hu6uXl6ehob2dnAw7YgwcPtLW1rK2tnDp9/MzZE4D9EzvbO+sjowNFxXn5BdkJ8bHZWRkN&#10;9bXdXR3DQwMD/b3tbS2jI0NzM7OA4cGhEcXcYuBMT06Nj4719/eicjToPK7jkDU20tvbDejp6YKc&#10;2dnp6enJjY21u3dvv3z19NnzR8dWFqqqy0pKC+BwObkZNbUVtXWV3T3t7R2Icn1nV2tdfVVLawP4&#10;be1NdXU1HR1tsDc40NBgf093JxoUD7ajpRnQ0tzY3NTQ0FBXX1/b0tJUU1MFhRfm5sfHxxcXFzc2&#10;ttbXN/d2T66tbm1t7m1u7K0c21xd2Vrf2F1b3V5eWpufX1xZWVlVpLW1tfX19e3t7ZMnTx4/fnx/&#10;fx9yYCeQA/6pU6dgUPzqzeu379+9//jhux++//O//OVf/+1vf1akPyjSDz/88PHjx+fPn9+9e/fi&#10;xYuw4e7O1t7u9ubG2trqse2tDfDn52Y6O9paW5qg5v19PctLC7AKsLG+Ojc7PTkxMjjQ3dnaVFdV&#10;3tHU1Fpf31hZXp6f29lYv7m00F5XH+rrH+oTHH40gksSYDFUkgo3PCBJxjeg4/hkDJOqzHK28Lhx&#10;9u724omC1DKmqqAouaKlsNWYa+iobh1k5j1XOBAkd7dW0bFR1T3MtXejmB2gWrmTzN2JZkiYPM32&#10;MMP+KBvRlEdJ+SNU26MMB5SUDxV4oNHxfkxHH5odLEIZN5ypg5KBM87EUdXICqPtSjD14TgeYth6&#10;0awBthhdG4yON9MuWM0DgdAjSOAezEN0b8L4HhHCA9HCQwlS3zjxESRSXno0Xu1InOhwumZQmjwA&#10;kK4RCMiQBXxm5NMlAZ+BRsojAfIaoenqgVkaIZnyYECOVhhYhcR8UJIEiX//Z0Yeod0VjDzq/DMj&#10;D8XS1Y8iUMTLQwGkvPxovNg7SugZxnUN5btFiDzDBO4IEa92AOXlY2WH/ThOB2nWh5k2biQTB1Ud&#10;D4qJM1bPk2R8kGrmRTXzIJk64g2tlbQNMWIHqoEr39zP0PWIiZO3pZOJVC7ncnNSkjJTEuFhVZid&#10;HRse7n/kUNDRI3HRYW7Odgbacn0tmYZEqCkVydRgeE3V0VAXC7hMuPIKRh7GGjgsRiqBsRQMjEhM&#10;BgzF8CQyjkIlKIbeBBaVKGCSOUQVdSbBUVfsqic6YiiMsddOdNRJddNOP6CV66NTGmhcF2HVFe88&#10;lHpwNM0bHizwwBmM9+6POTSa5D+THbVYkDiXHz+WE9eTnVQaE5rgfcDP0dbZ0FBPJOLD4EMFDyAg&#10;YrbKVFU8BUaWKngYlMMwiICnE4lcAklIoMqobENk2lWOORK9zrZAiXUyxxJAFyBKIyh7DiCyENkZ&#10;WItalLVHeXY0oB6AMvIAEiLGoqDsWRYAGscKNofCqDw9uk8c3YTGtsRTjAhUYxWCDganQ2KYobtF&#10;gut51gw1exLXki5y4Gt48GXuKGCfJKYxR82WzDKlcsxpbHM615TM0FHC8zV1LQZGJ9c2985dvHbt&#10;5oOLl+/7+yVwWHpCNSuOwFwgthWIrdXU7YQSGyhPoGryxRZMvjGZqUuka1NYBnSuMY2DBJjTOEYk&#10;hh6TbwqZZKb+/4+xv4COI8m2htGyoFTMXCVmZrZlMVnMzMzMzMzMTJYsS7bMzExtu9vtZpie7pnp&#10;4blz78z39TtZ0a3b/73v/evF2uvoZGRkZGRkZFbmzqMdsEigYeorBLquSNUeQOeZSKPUTeg8M76S&#10;HUdswxHZAbBZSXlWAiUHAIqXB4sc9GUCHMznQaeZARD5Dp2PiHgAdiIQCy8tgwpggvIcKzLTlMm3&#10;ZgmtSEwjNI8rio4HBzqEyDBA7Dysgg4hMfQUqNhsrgBw4GDxZFWcnOAIXiinIJLF82XkeWCxrzJ4&#10;NrxcyhM5BDJHgcSUk6PIHMFL6Q2MDoKXaAUFeSKZgAXIE+XxFNIRBXk8maZAYUBhWTwdJ0PHHWHI&#10;yAtkCRIFuoYMVV2eqa/ANcazDAgcIzLflMDSx/qQrcvgGLJ4xmy+GZNrxuCaYyeOY0ZlYeCK7JRU&#10;HQFCib1YZKunelSNo2+sZOJiaBtibV8S7DecmzSRGzOZEz6c6tuf6NWfdKInyact1qs51rs1wbcp&#10;zrM51r051rMxzrsxLbChILK6LKGiKqW4IqmoPLm0BOPiDxn5wrKkwuLU7Nz45MSQjLTIrJSw1PjA&#10;3PTIjKSQrLSo7PTo3Oz4jLSovKxEgJ+Hk4WhtomOpr66qoayxERfR1NFUpSbfuHsSW93u5Agl7TU&#10;4OqarJra7Lz8xOKStMrK/KqqgsLC9MhIf4GAxudTJRKOjo6KurrY29t5YWEiNzfVysogKMi9sCil&#10;rj6/pDS1rDy9KC8pNxPTfwfkpkblp8cUZsZhFhqTHJ6dElKUHV2aF9dck4MY+ebK3PbaQqlqDcbI&#10;Y6Q8FiAfU5yVWJyVnJ8WX5abBrY0JzU/LTEuPDA8yMfHy9nJwdbB3gJsdERwTHRYYkJ0VGRISLBf&#10;YMAJRMqDRYs4MZ+iJMBi5NVEVC0lJlgVAVlHhW2qKzHWluiq8zFNGCmfbihVrUHx8rCIfBQLb2up&#10;53Lcwt7aQJoj0tUU6mqCBUhQjDzkS2tQNDZUNTJQUVERcDgUKo1IpijQGWQen2VqbhQVEx4YFmBu&#10;Y6ZtoMMWcOQICtjHRUR1yUjjoHEyeBlZAYtlrKdlbqRnrI/N4CrVq1ECGGopIUbeWEfNxEAd1kLD&#10;zIzUpYHzGBcvBRSTfmPQFFsZaxtpK5sbaMFZ11dXURPxj1tbjg707u2cOrO3D8C4+PMX7t6+c/Xq&#10;1StXrsDzx8WLFw/On4NniqWV5YmpyeHRkZGx0cHhIaQsj2njSf8ZD+zA0GBbR2tTS2N+fi48+Vla&#10;mnO5bGVlRQ6HxeGxWZyfuXVkKdKwUyqFxJFquwOwkG1FsbKqkgr82EiZd4BIBJ2GKc+Ao6qqrKQk&#10;OaTpqVQyCZ6vyUQKBeOvkZIJOJB+zcVDYjKZKEAeEqJEoQDkg5VIJEivBhLi4sEqQ6Ol3DqsRWHv&#10;4EMCBxJkonyoCvmQUBlwIJP3S4LMwzphL5qamJK4Kvbji9Hx0Bi6VMgeWq4gDRdHNDqJRIJ8tBZa&#10;LhaLoZ1QCbQKyiAeEHGCMELwv8y6iRh5sFCDnJSgh4T2gihgaPDPLLxUUB4AjlDAk8CilG0Xi3iY&#10;Xo2yGKPmlaE0T6IoUFVTBB8cRNbDTzufx1IU8vhsBjwNcBhUEY8NixwmRSpcQwUwqAQWHYujZzGp&#10;YBl0jNNEdCFYGo1yyL9jPKjs/5yLFflg4eQeqtYcyhCxsP+NYMEphkOWMqE/U6KQYCvsVk6EPsTo&#10;Yxm4jqQRzXI4nIjLTE+ISo0LCfRycLI1crE3cj1q6mRjbG2kra0ETzliFbGyuoq2ppquqpKmkkRV&#10;WRGLlAeoqmloaulo6+qAUdFQF6tgnyZEEqwr4HlIWSxQkQjh8MV8DixiUj8SITwwgYWbqbRaAQAc&#10;AYetCH0O/S/kK0nnLlZVxBTnhVwenUrjsnkADosLp0I6abEyDHkeh8vn8uDxCh0pdsalt4VDYMTw&#10;L4w8nHHwUTEs81cJNkeDBC0iCh7F5iMHBgz0JwxCsDDk0BCCVWgIwYYwrpBkDVJLQWQz1r3ISole&#10;cGAtg8UUikWKykoMJpvJgoPgsjHtGkw3Cf2/CAx+uEbQtzE4Zj6Pg805LO0ZsLDIYtLhhsCgY5oz&#10;iGuGMYNC5hEjj0CjUBEjD6tgdEFhEjY5gRyKl1eQTlCB+HT4mcd+6XE4hSOyymKJCJrD5nCkojd4&#10;OXk0AGHswEiRXk/Ix+aMhcqhPWChKvRJANHfsDvoQxh4UAzSoQPp16MREizCOhkc9kRBwCtQyRS4&#10;88GIhlbB0zOBAE8eODk5bN5U8ElYKADmoHwAOETiEQzYrK0y0PeIeUfNgEOGHLCIi0fA2iYP4+CX&#10;K+sXoNB4ALQHrgwKPCAjIp5IQCArYICjhpJw2cBTNU1OnkUgUuXkKXJHmARZJTpBi3hkNCvxTmfj&#10;fl7qrZqCt30Nz9srnrSUPmwsulSaerUi42Zd7p3mwqsN2Tfb8290Z3dHmUUb4NLtSTku5JSjR/Lc&#10;FBrC+f0pKn3JSv3JkvEMFUyLPFN5qUB7uUjzZIXubo3ubq3O2Sbdi22GF5oMLjYanavTPdegt1uh&#10;uZonmc8SjSawhqLovaGkBndcoyeuzgU3m0B/Mez4sNPsaZf5i26TV70mL7oNHrVp3qoTX63kXang&#10;3q5Xutuo8qBZAzIfdWg/7tJ62qPzslfn7aDux8O6n45hYfKfYaS86acTJoBvZqy+nrb87Zz9w1rx&#10;SihuP1nuTLLczULa63bFtz3KH/ZqvO3W/KBT61WH9rM2tUdNkqdtSk/bwIqetAqftCo+blZ80qT8&#10;pFnxQSP3XjPrbiPrdj3jdj04nPvNgntN/Fu13HuNwoctkketis86Vd8M6MBOv5yx+O3y0T+ddP1+&#10;zeHjMdM3gwavB/Qftalfq+JfqxFfrRbdbFQG3GpSvduqcadF/VGXzose3Q+GDN6Omb0eM38xYvZk&#10;yPRRv+mDXuMbDVqnC3jbWezNdMZ6OmMlhTobT1hIJi2lk08V8/dKhFfqNR53m76fOf7x9NHP5h3e&#10;Tlu/HDe/22twtcPgXJPRUp7aZLpapQch0waXaSeTdUyuwIVQ5k0tP0GpD2L2xysOJSsPJCgNJmv2&#10;JWrtdYR8daX38ytDX1yb+E7KyH//cOnDSwOf35l8d3X083tzL88PPd7r+/T20k9f3/no0sTN+Zpz&#10;I/k7XSnXJ0seL9SuV4a/XKj/6cXOT0+2/v1g8Xfn+z9cq353suqT0/X/fDL900cbP94avTWcedAa&#10;P1fgc2+y4oebiz+9v/LN1bnnG51/vLfx482V91s9z8cqX46Uvxkrf9CZtV8euV8ZPZftN5cf+N3l&#10;uf94sffdjfkvLk68PtX17kz/v97s/fTxuT89WjvblzVVErDRELvXkXFluPh8X97tqapbo2UPpmue&#10;zNc9Xah/NF97d6ri3nTls+XmZ6vtrza7X+/0vdjs+OTc0NdXx96d6/nh7sTv743+6cH4x2dbf3t7&#10;7O8vVn7/cP4PD+Y+Oeh5toIR8bfG8q8NZZ9pi384W3F3sqwl0irRinOyIQ4Lft/sebLQemO8+lx/&#10;0YXR0s32lNXW+Ndn+z65NPLuYPDzi6PP1ppfrbc+mCm/P1N0dyznUnfs7cGEl/M5jyZSr3SFP5rK&#10;ejpX8Gy++NF04df7XX+9PvX7C8P/vr/699tL350d/XCt4916z4s5LEb+wUTjo5mWO2N1bzYHrgxV&#10;Plho+/Lyyu/v7f344OAfL699fXPj/kbPB2cnvry1+tXtlS9uLXxzb+kvr0/98GTtk2sTX99d/Pb+&#10;6ocXJm8sNt1caj03XnVtvvnMSMWFqYa3F+Z+eHL2+8dn3l5aub7c++T09J/f3HiyM3l3bejKdMeZ&#10;4bqbiz1nRxvPjrfuj7ecG2s/PdC4P9D2+szWxZkxIy5TiJdRpJEFJAUOXpaGw6lQ8fbaSo6aolBz&#10;7ThbXSm0U44ZJB/Ti7PRjLXWCDdRDjVR8tcXBxgruWvxHVSZFnyirSLTQsiwEFBt+VQHIcNWQNen&#10;EYRyWPQ9X+aIGIc7ymPnuTl1p6Z05GTX5BYUZmCMfGNpeVNFZXttXX1ZeXtd/djAwPLs7PToaHNt&#10;7VBPz9TICPgLU1Odzc2ZKYl1ZSUjPZ2zo0Pz4yOLk2NzY8NTQ/3j/T19bc2djXVdTfWjvV2DPR39&#10;XW1To4Nzk6MTw70To32LM2OAtcXp0ydXt1cWV2en9jfWdleXd5YX22urs+Jj26orI3xPJEeExIcF&#10;NpQXtNeUDbTWD7bU9TfVgN/TWN3XWtfTXNNaU9rdUDXc1tBRWeJ31CbkuF2Mk02a57Hm2ICdpsLT&#10;NelbBRHX61M+m677ZLzs7VD+s67Uh61xD5pj7jVG3W2IvN8UjWZzBYCD/KctiQ8bYsG+aE/5H4z8&#10;zzHyrUmPOlIftqegYPnHnemPOtLutSVjc5ZKGXmwUuGalJtNiVfqE240p9xoTLpcE3ulOv5qTcJB&#10;acxGTshCZmhziHN3WthweWZvdW5XY1FbU1lzY2mxVBq+oaawtbGsujwHacoDaivz8rLiK0uz8rMT&#10;MlIi05MjYBHyoXBKQqivl0Ogr3NMhC8SkUeq8ciJDPUGGxV2AhwokBoXkZkUk5MamxgVlBAZmBQd&#10;HOLrFhvmV5qXAUiKjaosLSrIydXW1JKXxeto6XIZHAtjczaTZ6BnLBIo2lrYiFlcGz1dK3VJhINp&#10;prt5hb9tY7BtS6h1S7B5f+xRxMgPxdgNx9rPpzivZXtt5/rsFvifLvA9Xx5yrSbqem303ca4Jx2p&#10;0JOHjPzTTgyIkX/YmvCgBaPjbzfGAbDJXaXaNf+DkT9dGjqf5jmdhunCd4bZN/hZtgTZdkW5DCWd&#10;GE72GUj0GEnymkg7MZLqNZnlN5rm3R3n1Bnr2hDuVBnmkhfkGuvlWAXv+oH+/ie8A/0DvLy8bGxs&#10;bG2t7e1t7exswJqYGDk7O0ZGhqemJjc1NZze2752/dKNm1cAFy8dbG6tzsxOdPe0Z6SnZmdlVFaU&#10;tTQ3Tk6Mzc1O9/V2j4+NgANAjPzQwGBfT+/o8Ag4K9j8pYtzs5P9fV1dna2DAz3DQ319vZ3gQM7Q&#10;YC+8MkJ+T3f7wvz0+trS8Eh/S2t9ZVVJSWl+UXFucUledU1Zb19He0fT8AjU2g4+2Lb2RnC6e9oa&#10;m2o7u1p7ejv6B7oBbe1NjQ017W1NTY31rS1NiIsH1NRUQaqurWpqqR8dHxodGwQ7PDo0tzC7vL42&#10;u7i0tLGxtL61uLY1t7y+uLa9ur2/vr2/sLq5sXny1KlTW1tbS0tLy8vLiJE/ffo05Ozv7+/s7CCy&#10;fnFxcW5uDtaubawvLi+dOTh749bN69evv3r16ne/+93333//pz/96c9//vO333775Zdffv3lV999&#10;+5s//uHH333/w1dffv7tN199/dUXrz94efHCuYX52dGRIQCKjh/o7wUf+nlrc/3g7P7S4nxnRwug&#10;u72tub6uo6mpvrKypbpmpLtnpKerPD83LjQsMiA4wi8s9EQYny6Rw1HwOKaTnY+dqStZhkvEMVkK&#10;guSIzMc3Xm7MnoryT2DIck2UzSqTK1QJShZ8w5bEymL3VFOc2nGqiQvTwplmZiuvay+n70w2cySa&#10;uEiFa7xZtn6cY4F8xwDecXAA7hRLb6o1EpcPE7oEchw8yZYnmHZBAidY60oydyKYOiqY2MsZ2Mn+&#10;XBXUCfaovIElTtORaOrJtPXlHAsWuYSKXbGa2ceQfDwgQckHECv0BCQp+SJkaAQjRh6QqiIl4n9B&#10;isg3TYLx8hlKgZnKQVikvFoIEqtBM7siHflURSgcmKbk978ZeRQaD5mAdKmI/CEjD2XSlX0PY+Qh&#10;H4OKzyEjHyZwAoTyHQFREjdMtUbgFKviFcBzcCKauNPM3ejmx4n67gwzR4L+cQU9J4K+E9EAHFu8&#10;to2cjjVBx4qsbcfRDzJ1zfSP6S6r9bI75mxjnRgZHh8VnpYYV5CeEex9IjTANyY8JCo8KDEu3MrU&#10;EN78NZTF+lpqSPFSQ0VRXVnCZdKI8vBqgMXI87gMTQ1lMgWPTQlFlAMoEGTl8fA2JEMm4Tl0spBF&#10;EVAVNHhUKzW+q6Gyj6E43EIl6ah2qqNWuqtWga9hRYhZdZBZU6hVd4zDcILLSJzzZKLndKLXVILn&#10;VIL3RJzneKzXaIznUOyJpnD3hugTNVF+5ZH+ReF+OcE+cV6uQcdtvW3N7PS1jFWVdBTFShw2G15W&#10;FMhEPLzNMeXl6bLwSkFVoXMNyVyMCMZi23mYNDxHZMfE1OExzh2x53JUAwCebkRkmZLYZgiItScw&#10;TVAmOFJ5dCz+HSP3pTLoGKRkNJ0rlazhWqAIeigAhRUYxnSOBYFqKE/SkyPqKlCNWQI7lvgoXWAL&#10;zYDGEDlQlTVP2VGk7spVOg4Qq7qIVZ0Eqg5MsRVP0Y7MMibS9BWo2rIEJdwRpo6BdUZuYWVN4+LK&#10;5u3bj2/efJqbVc2ka0qUrBk8EybPnCex4itaswRmZKY+kaFH4xoDqBwjKTB6Hc07yuJjE4pSmEZU&#10;FrQQ0zSHvYClsI1FqscEyvZSrRhMNIbOM0di8SwBZuFIKSwzttCWK7YHH/vAIFWzAQv5iJTHPlFI&#10;qXZEyhOYRmDpAks4BQiwSOWZ0/gWAFSSzISqMOkbLOieb0FkGEJrpW34b0YecfEIcLAUFvYVAU/R&#10;ItK1MfkaihqerHoEL5JREMkpiGTkBTLyPDkFgTyBL0/kHpFnyiqwFEhsPJEhL0+VlSNgMX2QMAEI&#10;HF5BhkCSxyKRSfDaTJQnYyBSaWQam0hkysjAkyMVapOnKMvR1fEsnSN0XRxNW55tiOcYyUI/sw0o&#10;LD0aQ5vK1KMwdCkMfRrLkMo0orGMuUIrFtuUQtVnMg0VRZbKYgtFoYmGyMxEZGwl1gu1dioODmuM&#10;Ch7OjFwoih5LPzGe5j6a4gJ2LNN7MNWnHSPivdsS/RqjXZujXJsi3RqiPWsSTtRkhVSXxpeXJRZL&#10;gWLkAaUl/83I5+QloBj5Q0Y+PTE4MzUSkJMVV5ifnCtl5FPjwmxM9dXFAgMNVUMdTR11FVMDHTdH&#10;u9vXz0WEeHm42YSHupdXpFVWZeQXJFVUZtfWFhcXZxYWpqanRyspcYRCuljMVlbmqyiLLC2Mq6uL&#10;+/vbDQ3VfX2dUlLD6+rzS8vSiktSCnKwmfNzUqMBWSkROWkYKZ+bGpWTEp6bGpGdHFacHVeUHV1f&#10;kdFcm9sCqMprqylqqsgry0nKS4sGFGTEIh4/LzWmID2uNCe5OCcJkJkUlZcenxwflpwQnpIYlZYc&#10;lZoUnZuVnJkWDzY2NjQoyNvP1zM4yBdJyYMF4EQ8sphLlPBIqkIKgqYiw1BTYKQlNNQUGelIjPVV&#10;TAxUTQ3VzIzUwR7CSE8ZVgH0tSVaanx1ZY6mKk9bXaCnJTLQwWZ/RYw8EpCBMoaYiI2iob6ygZ6S&#10;mpqIx6NRaTC0iBQqQSjimlkYR8dGhEQGW9pZ6BjqMrhMeSIBCdcc+RUjL3tEhkOjGepomBvpSad1&#10;VUeqNQDwLQw1zQ20TPU0Dhl5rPG6qigi3hgTmsf0bcwN1BCDLxWXVzHSVjXTw0h516N2w33dp7Y2&#10;lxeXrl+9dvvmrbP7Zy5fvHTmzJmzZ8+CRYz8xtbm3ML8+OTEyNjo2MT4/OLCxNQkmusVnMnpqYWl&#10;xdHxsaGRwe7erp6erqqqiuTkRH19XTU1FRaLIRDxOTw2nU5FBDqViglBEKQ6yEypGolIqhevoqKE&#10;Sdaoq2DKFtI4bgCsFQh4qqrKmprqkM/nc5lMOoNBg3qQRIm0QkymhiLVbCGTyYhwh4QcDgdqECBS&#10;ns/nIwfywaqrq2trayti05+qIUodMfJSBh6LYv41Iw8JfLQIJQ9JeZSPFmET8KEGcFRVVTU0NFAB&#10;cCAT9qWpqQklYe90aUKNlLKjP3OgqP3QSNR4aA84UDNsDrcsGBJ4PB6NDVmpLAkk2Bb1AKoTagAL&#10;izweD6M+pRIr0kB+bHJdRMoDYFH4s1SIUCjgiIRcZSUR8hWVhCIxT0lZpKqmKFGELTmQKeCzFSUC&#10;sAIOU8znICU7BoVIIykIeUzEyPM5dHB4bBqPy2TQySwm9X8z8oh5hzsvAOMNf4mUx0sl4ImY6I78&#10;rx0YMzBy4KRJP2RgOvKoHzDG8xcOFLoCaoDBgEh8GWmMOOJD5Y/ghBxGWnxkekJEsLeTi72J61Fj&#10;t2Nmxyz0zXTVNBT5qhKhokCiDqdIWVNZpCLhixWFImWpoIr0c4VQwOfC4fD4LIGQDd0CNztNJYEy&#10;j67CZ6gJWVqKPB1lATjqIraWmKsuYKnyGCpcOgAcTRFHT1mooywy0FRWl/AUuSxVIU+JxxazGRoS&#10;ka6qsopIpCb5WaEem3eUweIwmHw2RwjnjcOFCwWODuPff7ktYHcGFJYuTfLQddjnjZ8T5EDnyEsT&#10;9gv3vxh5cA4//BwmLB4ezpL0PzNgLEEBKAkOZIKFDidRyBjtTSTII9V4aUswflfK8oIPq+Dscnhc&#10;saIEwOUJACw2l0pjoF3AgIQhjcYhWGxMSnXhMZF9iYjLYSFGHpHv6OYAdwZwYMxAJviIFmdL5Wug&#10;ZzB5Hyr5kI+mUggUsgI8fQLgdx02hNpgEzRVjPwRGTxOhstkYb3KYkMPM2h0Ah5Tr8PGHZ6ASHnp&#10;bVcOBhVsQiTgoVpoIdQDDoxeALQEfOg96EbU/9Dnh0MRnP8xLGHvAHmplj1YBXk8LELN0Hny8v9N&#10;u5NIMgDkkMmyFIoc2P/2SXCfxJh31AYAIuXhsjr8NwJpD5BgEWrGKHgpEBf/PwBlUMw+jUQkK+AB&#10;FIICWYFAwsvjoYnYf2XhoDto8ngWQYEBFxQOR5fB6QuY+qQjS2XZdzrqTmXF36zOf9vX8Ka37mVn&#10;1b26/PP5CVfK02/V512vy7nWmHOpIeNSa9p0pmupuyTVlpTuQMhwlE9zwBV5EZujBH3JyoNpqqOZ&#10;ahOZ6hPparO5mgv56stF6ptlmicrNU7VqJ9r1jvXoHehwfB8vd6lJsP9ap3NIuW1fMWpVO5sqmAq&#10;id8TROjwl2nywLV44TZzxHfbMUb+WYeJlJQ3et6t97BV7U6DIuBWnSLGyLeoP27Xetyp86RbG/Cs&#10;S/PNgM67IZ1PRg0/lxLxh/hiwuz9sOGX4xafDpvcLufP+OIOUvHXCmgP63kv20Uf9mq87tZ42aH2&#10;vF39aavqoybJ4xYEkRSY/6RZ8VGz+FEb/1Y97WYt7X4z50EL/1Yd83Y951Gb+F6j8HGb0rNO1edd&#10;ah/0aSGxmh9Wj/1u7fgPqw6fT1u9GTR41af7vFvrXpPyzVoRYuRvNCgBbjWp3mvTBDzq0nnVp/96&#10;2PCjcfM342Yvx8yeDptgYfLdRjcatPYK+TvZnI00+lISeTmZMpdAnEskLGeQThVzz5aLbrboPuuz&#10;+HTO6f3MsY9m7N5MWj8bMb/TY3y51XCvxmA6U6U7gl/iLJ9ijkuzxuUcx5d702sDWVV+1LpAWmeM&#10;oDdBcShVYyhNtz1O581u3be3xx5vNn96ZfKjc4Ov93tvLFTe3Wj45Pr4++sTP31z/fGpnvWunG/u&#10;b/719fk/Pz/zxdX5S+PlB4P5L7bavr00sVoRfmes9KcPzvz0dPsvN2a/PtP7frvpx1ujH59u+PHO&#10;0E8fbfzn07mvz3ctl/lkO/Dbom1+en/hb0+3/8+7i/96e/HVyb7PDia/2Bv9dKv3/kDRh9P1X6y2&#10;Px4oOlMTt1cT2xvj0J/k9sPN5T/eW3uy2vLuTP8n54b+8erUT59c+Muzrc8ujT1crt9qSZgo8D3b&#10;k3l1pOTqUNH9qeqHM7UPpqsAj+ZrHsxW3ZuuuD9T9WCh9uFi3fON9uebrW9Pd35yvvfd+c7f3hn6&#10;25OJvzwc/upS2+/vD//4YPL396d+uD3xdrvp1njuzbGc22P5V/qyTjXEbVZH9Se51AWa7ben/vbq&#10;9Jutrgcz9bfHa66PVZzrL1htTlioi3yy3frlzakPznS9PtP1dKvp5nTZq5MtD2fL7k7ln++I2an3&#10;u9ge9moh9/VS7r2RxPPtYW/Xyt6uV76YL/l2r/NvNyb+fmPiP25O//PW3J+vzHy03PJqvunVXNvz&#10;WSxM/sUS7K755njdpaGKl5sDzzYG352Z+/T8ypdXNv/26uKz3eFHJ/s/ODv+7tL0F7cWfv9s68cX&#10;W396deq3j9b+/MHut/dX35wbv7nUfG+968Ziy/mJmv3h8ovTjQ+2Bl6dnXl3efmD84t3N4d/8+jg&#10;p+9f//7pxSc7E+fHm67Pd91a6r252HN5vuvKfO/BaNvpgcaLkz3bA633dtbSAn2U6CSKdH54Bl6O&#10;LS9DxuG0OTR3Y20vfZUwS60Ia50oK62EowbxdjrhZiphpspgT+hwnVUZRxXJFnwFKyHRjEewktBN&#10;hXRzAd2aR7UX0q0EDG2KPF8Gx5eVYeBwikdwDmJ+id+J6crypozMyqzc/LTsrLiktqqairz80uyc&#10;psqq6aHhtYUFwFBPT09b28TQENjW+vqKoqKMpKSi3Ky1uZm9zbX1+ZntlcXzu9unN1ZPrS2fXF7o&#10;a2tur68pz89prq4Y6e8eHeiZHBlYmB6fnRqemx5ZmZ9EwfJri9Obi3Owyd766ub87P7G2pX90wuj&#10;wwWpyYlhIRW52dlJsR4O1t0NVUPtja0VRQPNtU3lhW3VpW21Ze115T3NNf1t9V31lf1NNRmRIT72&#10;FpFuDrFu9vFOVq0JAYsliUt5EYsZvufKoj4YzH83WvC8O+V+c8yzzqRHrXE3a0LvNkQ+bop/KtWR&#10;R4z8k+YEsPfrfmbqX3Wmvf5lTlfM9mY+70x/0JL4sD3lQVsy2Oe9WU+6Mh60pRwy8giIkb/WlHCp&#10;Nu56S8r1puQrtXHXahOv1CSeLYvdKY5dzo/qjPEaK0oaKEvvqMjsbCxprC+qqytKSghJT45oqCkE&#10;FOUllxSkoqD4morcgpxEWExNDAvwccpOj0GLKQmh8dEBQX4ukaHeUWEn4F00OtwnKS4YMhNjgyAz&#10;NNA9JsIX8sFJiAksyEzOSY3PTomJDvEJ9XOPC/cHm5UML5zx+RlJcZFhFSWFdVXVJkbG8MYAj5lE&#10;OQKTwiDjKcaGZmoqmnqaumIWN8jVRZ1BTPY6muVlleNiWOVj1hlh1xVu0xVhPRhjNxx3dDjWfjT+&#10;2EKqC9KR38nz3c33OSgNwgLkG+IOJWsw2578/z8jf6Um4mpd9PmK0IPK8N2SkIV0r5l0z4kk945Q&#10;u2ovk4ZA664ol4EEr8FE7/54T3CGU7xHUr2Gkt2mcgPaYlwawp0aYr1zA12yw32yY8JTY6MjQ8NC&#10;Q8MDAoO9T/i6e3i5ebi7ujo7OzseO2ZvZWXh6ekeHh4aExMVFxdTUVlSU1vR1t40PTO+vrF84+aV&#10;x0/ur6wutLY05eflVFdVNDXWd3a0jY+NDA8NjI4MjQwPgh0aGBwZwqLhB/sHwIFMaVzW+PTUGLwC&#10;DvR3d3e19XS3I6ejvRns4EBPX29nZ0fLyHD/6MhAX39n/0BXQ2N1dU1ZSWl+RmZyfkFWaVlBXX3l&#10;0HBve0fTwGD31PQo+KNjA+C3dzSPjA5AI8fGh/r6uzo6W9rbmro6W9vbWtpam+vraysqysrLS0tL&#10;i0vKSiuqyofH+u8/ujkzPzExPTKzODU8MbS0vrx6cn1hbWVhc2315MmFja3x+aWJheX59a2Vze2d&#10;U6f39/eRBDykk9IEi5AwbXjpizDY7e3t1dXVjY2NzZNby6srq+tre2f2IR9y1tfX0YyvFy5cuHz5&#10;8vPnzz/+6N0nH7//8fd/+Mff/v5f//kf//GPv/3j73/961/+9M3XX77+4CXg888++fqrL16+eHbn&#10;9s2bN66dP3f29O7Oya2NyYkx6DHorr6uzrGhwdH+fuinzobGivyCxMhwH1fnCP+AlOi4QA9/96Me&#10;XKqILMPG45jm+o62Jm4UWR5NRuBk6XVh+8bZzUuLY+s8opgly2PLcJ0NnPRZOrGOYTudywHqzmY4&#10;dR/RMQeKsbWstjPNDEm9OygYgeNOs/Rm2QbyHYOFzv5cB2+GbQDvuAfVyoduG8Q9HsA+hgLkPUgW&#10;kB8icoEyJ5h2J1j2bhRLBwVjV6qlB8P6GN7QGqd9nGBsc0QHnBOco14sO2+mXbDIJVLZE5Os4RwP&#10;5TlFClwASSp+cRIsLj5R0SdFxT9VNQAADuLiU5T9AGlKfoeMfIZSYLZqSI5aKCBXPQyDZniOBmbT&#10;lQPBydeOTFX0T5H4ZagEpUh8Dhl5wCEj/3PwuzRGHjHvsIicDBXY3c/TuqKtkpRPIEY+lONwSMcH&#10;cx0QIx8ucolR9gwSODoRjZwpJh5MS0eSgQvV2JVi7EwydCUbuVExZXk7BR1beV07sv4xrokNV78z&#10;q2ahY3SyrScvPiknKdH1qJ2ni2NOekqYr5+GWOLj4Rro4xkRGmBmrKOmKNRSVdRRVzbW0+IxaWS8&#10;rCK8RYr4KhIhpiZPhhcZjJGHN1N5PI7BJMPLIl4emxTziDQWh6Agy6aRxByahEnWFjLMlNgeJmpI&#10;Rz7pqHamo16yg0a2u35FgFVzlEN3rMtAnNtIovtUktdAxPHxWLfZ5BMLaX5gpxI8MV4+0asv2r0n&#10;3rsl2qsi2Kk00KkszKMw1CPT3znV1ynW42ioi22Ak52TuYmGSMgkwOsLmUKEX2Zsclc5kohI11Sg&#10;6SkwDMmYao0dW3KMr3iMJ9WUpwus6SIbhtiWzDEnskwPyfdDRh4sip1HDp5uhK3immOcu8gaC7H/&#10;hZHHgILrpXQ8YuTlaYYUpimerC9H0JcnGtA4VjyJAzQAmkHjY58H8ExTCt8aa5KKk1DNRaDqKFJx&#10;RIw8hWeKuGk8WYfGMcDh2Irqpp4+oaFRcWZWtpExidvbZ7OyytxdQvhcPYHEEiPW+eY8RVuO2BrT&#10;deGYkLnYHKosiTVf5RhUCJanfBQckbqjSNWByjIh0Q3pHDO2wIrBNQcfcjhiG2zuVuncqrBrcHiK&#10;dniqHgXpyQht4WCJdGM4WETQkxgmdK7loZo8AhkOimtGZBkj2h0x8gyhFYltAhYywTmc4hVymCJr&#10;KtuSzMSofKgKGkCgG0D7ASguHgHp1WDTunKxfxqgsg0VqNp4ihaZqUuka8uTVPBkVVmCBANeiBh5&#10;TLWGiJHyRKpQgQyLTBl56fS/8HIsi9EU8AYK76cKBFlsnjeS9O1U+oKKJxHh9Z5MYRBJdAUFprwC&#10;W4EkVKCpyNJUCFwdHF0DR1aRY+vJM7VxFDVMcJ+hRaKoU5jaJLomhaHLYOlT6ToMhh6Tri3mGynz&#10;jVT4eroSQ31FAwsNUw/TY4mOHnXhUUNZGTOFWfOFiaPp/oMJzhNpbjNZblMZLkNJcFHY98Q7D6Sc&#10;6Evxa4/zbI11bYtxbYlybYn2qI31rE4NqC2KKSuJLS5LLClPKi9LKS/BSPmS4sTCkkTEyGdmx6Ym&#10;h6WlhGckhQBy0iIyk0PzsuKy06OzM2Mx4Zr0OEBxfpq3i72BprKprpaVqZGKWGBmqKuroTLc1zEx&#10;0mlloe3nc6yoOLm4JAULkK/KKS/PLi3Nrq7OLyxMPXbMXCxm8ng0iYTD5zF1ddRDQnyWl6cdHCx8&#10;fJwjInzKK7Jgq4LC5NxM2G9MXnpsQWZ8XkYMID89Jjs5IispNDcVs0VZsCqyqji5qSanqSavvb6k&#10;vba4sTy3NDsxNzUKUJARi8Lqwcd4+bTo4pyksoKUpOhAeJaDR7W0lIjMtFhAWnJUeko0ICM1LiYm&#10;JCDA09fH49eMfGiIP05Nia0qpqtJGKpCirqYpiGh66iwjbUlprpKpvrKlsbqZkbq5sYaFiaaCOAj&#10;IDrexED1kKlHM7sa6yubGGCrDDChG0xKHgA+APKNDFQM9JQ0NRX5fDr2b0R0EkAk5hmbGkTFhEfE&#10;hlsftdI10vt/YeTpRCKcFTg3poaYHI2pnoqFoTrAUqpLY6aviQnX/DyjLBbIDw6UlO4daypYS1Mt&#10;cIz11Y7aGBvqqOlrYd9e4BavqSIpzsueHB05fWr33NmDrY3N8wfnwLl9+zY8WyAd+TMHZ9c3N+YX&#10;F6ZnZ2bmZheXl7a2T66srS6tLK9trIOFHHg6gYey4dGh3v6emZmpxcX50dHh5OREAwM9FovBE3A5&#10;PGyaSgqFhEh5mpSUB8ugU7lctqKiWE1NBYtTV1MGqKurCoV8Ho/Dl6rZwFoNDTWAWCzkcFhS7h2r&#10;hyidi5BEQnw0pvVBIJCIRDKdzmSxOADIAYt0M8Cy2VweTwA5GLPLZAqFQk1NTcTFq0iD2SGBgxh2&#10;xMsfEu6wCAkclIMWxVL5GkgiETaDK1QIq9TV1SEffMTmq6qqwl50dXV1dHT09PTAamhoQGFMkYTJ&#10;hJajDwmIJz0kRhnSxP1ZcwYTvYG9QHkYFYhdxfi+X/hWKA+r6NLIekgYvSrtHbQIB4uYUEhSByPl&#10;AdCxUDcWLy+N3UbcKNKlgcEpEHHFigIlFbGikhCARYWL+Qw6mcOmSwRceBoQ8TApeT6LrijgCnlM&#10;aVw8DR4L6DQSi0nl81hgmQwanF/pJxOsSXBocLxSNvPIz2G8UjoegMfLYUy6VAsefDitcATSM0uG&#10;Mw4ODB7pIWJKPnDIcGlAPYj6RDQ0bAXFECOPuH7EyONljgjYjNTYqMykqDBfV3cHc8TIHzXXM9VR&#10;1VIWqgr5Ep5ASSBREUnUJEqaEkVtZQSJtopIVcRSl3A0lXjgqIoYKkKmkKGgxiGq0uXVGHiwWhyS&#10;Lp8KvgaLoM0lgw/Q4VFgUZkqK8DjWDichCwrUMBxZHE8eZyAKCMkyQopcooMkphK4hDluSQCl0yU&#10;MOmKbKaAQhHSaVwqmQXnFPtPEhJ2H4Dbgaw8TsruHirII6oXAcoc9gN0C0rgo/Tz8q8SQSqOBGcE&#10;TgcaKigHWThNUAYGJKyCHFQGEvaF5Ff8PlisbTgc5MNJgRHIk+rHY2OOw+bwuDwBHywMY+xylSZw&#10;YCUMPOzS5nGEMBSln4V4XLZAOmsrDBi4J6AAcDj4w1sEgC4lxFEQPRK3gVUoE5HUsKggnVgVftfJ&#10;JALUD2UQK02Ux/5jQkFWTsDh8lhsAJvJIuAVMLJeOnbggQDj4Y/IQldjhLr0WwNsi/Z12AZwALAv&#10;qB9aCE8PsC8oCf0g3ej/LUEZ6Do4R9hdCx44iLIksjyFqkClEcAiQCZYGp0ImWQKHoDy4Zo6pN0R&#10;wIccaMOvGwaHD42AZsMFhZHyv4TGg4NlSieehZYj+XgqEWPhAbAZHAj2JCSLfZfAH8HBEz+TqMAi&#10;Eejycgz5I1w5nD6LbMshn2kuv9JQeior/m5t4Ye9DR/1N7zurrlVmXUmO+ZqRcadxoKb9fmXqjPP&#10;liedLAk735TQFmZU6iVJspbLdsGnO+IynY+U+1E6YoUDqSpDqaqDqUqjaSqTmapzOeoL+WrLReor&#10;JSqb5Sr79VpnarXP1emer9e73GwEdrdC81S5xmqeZDqZNxJDn4zndgXgO/xl2nxxnX64Wy2mj9vN&#10;ECP/otvgRY/+sy7tJ+1qD1uU79Yr3m9UftSm/rRTCzKx/G7tp11qiJH/eEz/kwnDTyeNMEiD5b+c&#10;sXw/bPibGdvvZu2+GrNaCMGtR+D2kmSvFJIxUr5DGfCsFQuNf9KqeL9JjPCgWelBs+RRkwTj4puF&#10;D5t495s5dxqYgAct3Act/DsN7HtN/Ccdik/alV/2aLzu1/5wSO/TCdPfLNr9sOoA+H7l+GeTFq/6&#10;dKXQv9+scrNWdK9J+Uad4rUa8c1G5RsNSrebVR90aN1v13zUpfVm0ODtqOFH46ZvJ8xfjZs/HzZ9&#10;2Gt4t0P/er3mTi57K4O5lkJdSCAsJZEwyZpkwloW6XQJ53K98sMe45dDlp/NO7+bPfZqzOrlqOXD&#10;QbPbPWbnm403SrVGkyWVHoSC43LJlrh0G1yeE77Ch14byKgPYTRHsDtiBZjuUKZuZ6LWUpX7tzeG&#10;P7k89HCj9YP9wY8ORj8+P/5it+fDc8OfX5t9c370Ty/376x2bPcU//PN9b+9vPyHh3ufXVr64NTI&#10;V5cWvr+1+mK1daM29kp/wV/urn1/aears8NfHwx/tNX29mTjH26NfnSq7tODlh/vjPz53uT5nvj6&#10;EL0gHZn78zU/vbvww721f35w7v98dPXTg+mvz899emrk8UTtx0vtX271PBou3S6P2K2JXS0JG8/y&#10;bQ63+2Cj4y8PN7+9Pg34ze3Z3z9aeb7T/vnV8T88Wvnby5NfXh67Olo4Wxq0Vh150JF5uS//cl/u&#10;pd6cq0P5N8cLb08W35kse7ra+Hi5/vFq46OV+ifrtR/ut31+qfc3N3v/cLfr+5vN399s+/F+30dn&#10;6j7ab3x3uunOdP7tibwr/Rmn6qIWC/z74p3aI46OZQS83uj9eLf/8ULdvenq+zM1dydrLg4UrdTG&#10;LdbHXJsp+/LmxOe3xn77cPbpduOt+dIXW83XxvOeLlVc7EveawrbrvPdqfZ+tZD7br0E7KOpzJeL&#10;hY+ncz/ZrvvpyeJPz1b+89bkv+5M/3h+4A8HQ++WGz/b7Px0q/fNcsej6caH043PltrvzjTcmmq4&#10;Pl53caDqzfbE+/2FN7szX91Y/+buJuDNucmX+8Pvr07/46Nz//n+/N8/PPj9s+2/vjnz9Z3V91dm&#10;4QxenWvaGyq7MFl7MFZ1baHt9mr39cXOexsDj7fH760PPdud+tcn9//57s5HF1furQ0+2ho+M1B1&#10;ba7z/ETL7kAd4OxI69nxzp3hthtb8zszI6ocGk0ex4J3LRyOfATHJsgJSfKaDLKdItfHQDXARDPQ&#10;WD3SRjfSUjPAQBJoqOivL3ZVYXho8R1VmPZKDDtFuoWAYsQmmIjolopsGwnTVsywEbF0aQp8GRxP&#10;5gjvCE4ii7MVcfP9vMYrSltzcyuz8tNik/KS0prLK1OjY/JSUif6B7YWlxanp5dnZzeXl8+eOrWz&#10;vt5SV9ff2TkxNNTX0bE4M7m/s3Xt4sHlc/v7O5s7GyuA0yfXt9eXN1cWAFOjg0O9nasLM2uLs2OD&#10;vbMTIxPDvVOj/YC5yeHFmYmF6fGl2UlYe3Z7c39rfXNxDnB+5+TK1ERNUUGQp3uwt1tGfFR7TUVH&#10;bWVvfc1AU/1IZ2tXffVAe1N3U217Q1V7XWVbdflwa1MbvNuF+Mf4uif6eYQ5WOT7Ow/nRG/XZp4s&#10;jd3ICThTEvyiP/P9eMEHfalPW2Pv1IQBXnakIgoe8KgxDjkPG2If1MeA87wt+dcx8pjtyXjcmny/&#10;OeFJR+pjaYz8ISN/tzXpdnMCJiUvZeTvtCbdaU252hh/sTb6alPCpbqYc5VRl6rizpVFn8wNW8+N&#10;7Iv27Ij1ma7KHq7J66rJb60vrK7JyytIbqgrQnR8QU5icnwImscVUJSXnJkaVZyfEuTnEhHilRgb&#10;VFqYBmvTE8Lg1S48wD0u3Dcm9ATY2Eg/2BDe9GIifEMD3aEwCpaPCjsB+ZlJ2CSu6QkRSdHB0SHe&#10;CZH+Yf4eceH+SdGhuWkJuRmpJQW5laVldja28GvJYrDJChgjz2XwpCKLbCaZziJS1DhsdQYpytkq&#10;1kGvwNu8Ptim1seoPcRyKPbYYIzdSPyxkbijo/HH5lOcV7M8t7IxKfm9Qr+zJYFXqiLuNCU8akuG&#10;3gNANz7pSAb8b0b+XlPs3cYYRMojRv5qfdTl2ogrtVEXKsPOlIduFwYuZZ6YSfccjXdpD7GtcDes&#10;D7DqiHDqiXPvjfcE9CV4DSR4DSV7dMc4DqZ6N0W6lAUfz/F3Ko0PiQ840Vhe5ud9IiI8JjAo7IR/&#10;kJdvAMDJ2dXBwcHG2tLOzsbT093Dw83NzSUpJTEiKjwyOiwlLbGoOK+gMCcjM6Wqumx+bmr31FZD&#10;fTWcqq7O1r7ezpbmxu6ujp7uTsTLD/T3gh0a7B+Upt7eXmxa16mJyYmRqcnRQ1K+v69reKhvdGQA&#10;HADkoPyZ6fG52cml5dmm5trGppqi4tzcvIzauoqq6tL2jibI6e3rAAyP9I1PDA0O9QwMdsNiXWNV&#10;T3/HzOw4ADI7OpsbGmvKK4qhwTW1FVVVFWVlJWUVpeWVZShAfn1j4cc/ffvxp6/vP7p55fq5iemR&#10;yZnR2aWZhdX5meWZ5Y2Vla21qYW5yfnZte2t3TP7Fy9f2tvbW11dXVlZ2dnZOS2Njl9bWwMHEfRg&#10;oQBi7cGBxc3NTchHgfOQc3BwsLCwMDMzMzk52d/bB/2xtLC4urxy9fKV+3fv3bxx7YNXL169fH7p&#10;4vm906fu3rn1yft3X3/1xW++/frPf/rxb3/985/++Ifvf/sbWHz9wctTOyeh39paG8eGBrvb27pa&#10;2mrKKmLDw0P8/CIC/OLDQ5OjoqODwoN9gn1c/SlyTDkchSTDJ8uKNERmTIIiCccLP5GYHJ597cyd&#10;lMgsMo4uoSmzceyKxNIE16gQC58IUx83gbWtgp4T3cyRZupIMXEgGdnh9TBHweg4wdiFbObFtAkQ&#10;HA8WO/vzHcD3oFo5E0x9WPZBAqcTTDtvhi3SnEETwHoxbD1o1t5MO2eimb2cgSvV0p1u5UQ2tpPV&#10;O4Y3tMRpWeG0fdhHPek2UDhU7Bql6BEhdgvjO4fynKJFbvFKmEBNgsQ3RSUwUzMsTS04QyM0Rysi&#10;TSUIkKIUkCTxA6Qq+qcpBaQrBwIOGXmwmarBh1O5ohh5APgZaiGweaoyNj3s/2DkkY+4eETEozB5&#10;5EBmhgo2uethAUCS8ok4sUekwDmEfSxc6BzCwyLlgzjHkGRNlKJ7pMQtWHjclWLqQjV1Z5gdU9A9&#10;TtQ/TtBxIum5UqBLjRwIejbyWtZympYETXOqlhVXJ9TWszGntLOirjI3PykqwsHWSldd3dzQUEdZ&#10;Rcxi+3q6KQo4asoiFUWeqkTg4exgrKelo64Mr9vwiM6mU1g0MryJw2s4vGjDEz6DThIK2AoEGSaL&#10;gmLkpW8Z2P8Nk4jyfBZNXcJTYlO1BHRLVZ67saqPoTjKWj3RXivHxbDIy7LEy6rSz74l3Lk7xrM3&#10;1mMw3nM08cRYkvdootdIgudwoudQgkdvnGtXlEt7hENbiH1H2PHG4KOV/rZlvralgfZ5frbpnhbR&#10;DgYhtjre5pouxho22irKTAYLTxDQWfDeJiNDkpVnkhgqZKY2mWVAweK1LRAPzuBZsQQ2DKEVFqYt&#10;tGZK7BBTfBi+DZb0i9a5AsMQC+LmmBKYRhitzzElcbFwe7oibCXVo+da/hIYDvVbIR15sASmiQxZ&#10;j0gzwgLkpUCh5QyhHVNkT+RYAAhsU2gAbAVViTVcROqOXIktX8meLbHVMvYh0A3kKZiYDImhhcOx&#10;LG3douPSC0sqr1y9+fjJy+mppbqa9trqTg11SxbPmCkNZhcoH0Uzo7LENnAUbIk9T/WYUMMZwFVx&#10;kB4pprTDkxylcSwUqIZgOSI7aBgAC3XnmgFQJTJELSLDkKdoBzlwgLAWSkK/YYQ7ywxFzSMOHanZ&#10;oM8SUCEAdg1dRxdYMkXW4MAi9DCm5v9LjDz0POSgUwCLLAHUYIN2QYY+p+lTpSLydOnMrhS2MQqN&#10;R8HyeKouYuTxFC15siaZqUugackQlOTJqvIkJVmC5AheiJPjH1Hgy5EwNXlZPFeeyMWTuAQyh0hh&#10;E0l0eTwJe/XGYeFimMoxRYFIkqfSSQSqgixBjgg5VBL29kuhEUk0BQW6PIGJJ/EUqGIZsgjPUlNg&#10;q8sxVOSpKvI0bF5cIk2VRFdToKjQmVpUugZYDleXRdfgMtWwCGq2mojIViUxjmtqRR+zL/T3bUuM&#10;nMxNWixIGksN648/MZ4eMJrmPZjkOp3l1R93bCTFcTTFZTDheH+cw2CC80C8E/zydsW5dcW6t0c6&#10;t8d61Ed51CT6NJTElRfFFJcmFJcllpeloDD5kmL4bU3EwuSLU9MyotJTI1KTw9ITg7NSwhDyc2Jz&#10;s6JzsmIzMqMzpdR8RUl2UlyolbGuppLAwlgfrnczQ10jXc2oUP+bV88GB8JPt0VySkhxSUpJaXpB&#10;YXJhYWp5eXZxcTo4kZH+EgmLz6erq4uVlYQ62mr2dpazs6Px8aFeXsf9/V1ycuPz8hPzCzDJmuz0&#10;mNzM2LysOMTI56VFZyWFA3JTo9LjgwoyonPTI8sKkhqqcuoqslpri1pqCuvKsktyElGMfH46RuLD&#10;hjlpUQVZcXAsYMsLk7NTI1MTQ3MyYrIzYzLSolKTw1OSwuC4igpS8rKTIsN8g/zd/f09goIwBfng&#10;IN/QEH8sRl5VkaUspKqK6ZqKDCMtoYEGHxw9Nb65voqlsbqFkZqVmTbA0lTr13Q8+NbmOuAchsyj&#10;OHrpKiiAEd/G+oiL/+9JVmGViZGaob6yjo6KQMCAoUahEpgsqlDE1TPQjogKjYqPtDlmrW9iwBHC&#10;SCX8b9UaORlZOpGop4nN72FmpGluoGGiq4x05C2NtIx1VEx0MVLeSA+Tkoc26GtLwDc31oK9o3ZC&#10;S1Czf87XVTc1wG7ucLLhpu/h4tje3DQ7PbOytHxqGx5Ati+ev3DpEvaMckaatk/trKytzi8uTM1M&#10;A8CZW5jHporfWF9dXwMLPhRAMfJdPZ39/b0dHW319bXZ2Znq6qoY+81msDiYgjydjvF7AEQhMaWh&#10;rzypRryGBqYco6SiqKgsgUWOVKxGKJ0YVlVVGVaJxUIUIE8mE1EMNSLl8Xg5Gg1qZlLhIiZR0EyS&#10;HA6PxeIgn8vlC4ViNpvLYMB4FfJ4ArZUwx3FsCPSHNHuiGoHB2Uidh5ywMF0bdTUIF+Eyb/8rAh/&#10;WBgSqgER6GgtigWGrTQ1NREvj5Kenh6URAHsh0wlYuQPGVJwWNJ5aFGYvEAggE3U1dWhGIwKxI0e&#10;EqOoMApDhjoRmw+ZsIix/kymlI3H0iEjjz54QHtRpLxYJJCIhWDFIp5YwodHApGELxBBx3H4AjaM&#10;Vcjn81iYZI1EoCwWCLksHosOVshhwsMBl0lj0UkCPgsgjefFxG0ADCmFSqNR4LCgzXg8Hg5W2mZZ&#10;RMSDg3zEp6PvK4dAizBsuFw2tBbpHcGRQv9gHKc0wWWCmGjoksOtfs3IK8jK8KWMfFZydIS/u8dx&#10;Cykjb3LMUs9CX01fQ0ldLNBUFKsIeCo8jqaIpy0RaApY6hyqOpeiL2IoUnFaPKKZGtdEhe1ooh54&#10;3NzDQivAVj/sqGGim3W8m1X6iWMFYR7F4V51KaENKWENaeH1yaHViUE1CUFgK2L8YG1WgEu0q1Ws&#10;s3Wcu13IURNPM00HHUUTCVObTdJiUzRZFDHpZ8qehcMp0oh8CokJP04kBRo8WMnhpcchh5PF/5qR&#10;R1w8Anaz+O8vE1hCYwMl6Uj5byYd2/YXwh2uAhgn0GWwCKcGLAxFGEiQAwmx8GhAgoUaYHPwIR3m&#10;oxwYbzDMYHTB+IdBiz7ssLkc6ccvLMFaqBYNUbi04VTC2ID1MPYEfK6iRMRmMWCowN2ALJ2qFCBz&#10;BId4ebhRID4aNoFiPC48g/48+yvUABbKYEQznYqXlwUftoJFFCOPWGkU+g3dpygUcRhMFo0Odxf4&#10;hSfCAyzcYqV6NdAl0DHSrsZhTD106hEcVTrRBeLloTaoHLHhCLAIzxBy2D9j/JwOTwRyUIIuOgJ3&#10;dGmCMjAuj8CtHTY6gsP+q5Qgi/2bHlEOfhfAp9KIDCaFRseeSwCQCTkkqYYPdAIcIwAcxMtD/uEi&#10;tOf/nZHH9Gqk7WdQyHQyiUJQ+DUjD9vioRg8FcniqAR5NpnIJhPIR3BiKkmVRtBQwJ1QF98f7Tpd&#10;lH4mP+lxc+mHvQ1vempfdlReK007kxV9qyr7bkPBw7ayq3U5u0WxB7VJu1VRczke+Y68fBdWjjM+&#10;2/VIlguuwFO2IZTRnSDuT1ICDKcojaepzmZrzOWqLhaoLhWprBYrna7R2qvWPFuDkfKXm40uNhoc&#10;1Ooc1OmfKtdYyVWcSxOOx7L7Qkh9oYR2vyPNnriFZNa9FpPnnaaves0QI4+FmXdpPmhWut+k+LBF&#10;+XG7xtNOjefdWoAn3ZpPu9Re92t/NKj9blTv/bjBz6S8lJH/dML0i2mLT0ZMPh81+3zY/G2X3mIo&#10;bi0Kt5t85HoJ/VGj6HEz/34D50Ej936z4E49/26D+F6D0r0GlfuNqo+alB42iR428R42c27UUB+2&#10;8p50CO82su40sB+3i553qzzpUHzZo/FmQOfjUcPPp8y+W7L/w4bTD6sO38zbfDlj/emEOTT7cbva&#10;w1a1u41KN2qEgFsNytdrJWBvNCjdacEU5B90aD3uhpabvJsweT9l8dGU+dsJy5djZo/6jO506Fys&#10;UlxNJa8kkVeTKYuJxOVk8ko6bSObsZVHO1vBu9Wm9WrM6u24zVfLru/njz8fsXrYZ3Kn2/RGl8WZ&#10;OiM4Bb0x/Cw7XI6DbKY9LvuYTIGrQrEHocKX2BzB7k4U9iRKupIU+9J06iOUH6wUfHlt5N3F4Y+v&#10;TL3YHbi33HprvvHBavuzk91f31j65ubyZ1cW356d/mB38s9PLv716aW/Pbv83bXt729s//Hu7ucH&#10;M4/mms92ZF8bKv33i4P/fLr/w7XFH67Pv95s//L84E9vt7++1PfXRzM/3h77/trgJ3stlX7q0cak&#10;ZBsuRsp/dPHPT3a/u7X+29ubnx/Mvt7ovztW83al8+Vc47nmtOs9uVuVkXO5/rN5QXOFIUOp7s+W&#10;m39/Z/GPD1f//mr7+/uLv7238NeXJ//10f4/3+z++GD5/77d/+H6zLnuzKXSsP3WtMt9+Rd6Ms91&#10;Z5zvTQdc7M+8MJBzdbTw1kz5nbnyB8uVb/daPzrT9mi18P2Zit/fafvuetMnBzUPlvNuTKef642/&#10;0J+80xA2nuU0l+d90J56Y7D4yzOT315ceLXW/Wi+9tZ4ycO5mjuTlZf7i7abk7eak/Z6Mz/Y6/7h&#10;8fw/P9n53ZO5Ty73PVyvujdf9nix/NF86XZj2Ln26Aud0RsVHq8W8l/O5z2YSL8xkPBysfjD9cpP&#10;tuv+dHXgr9eGfnfQ+ZcrA/+8NvaHc/0fztd8st768Wrby4Wmp3NNj+ebniy335isuTVdd3W0+sZE&#10;/cOFrifL/V9eXvv3u9s/ffXwL68uvrs09/b81KszI5/fWHx/Zfbl/vC7S9N/fnXwm/tbn15burnU&#10;dmWm+dJU4+WZhjMjFVfnWx+eHHxyauyDAyg5e2996Pnp6Sc7E59c3XixN9OTEzpUFH26t/z2Qs9H&#10;51eenJy6Nttzqr/29HDz7mjHuYXRazurNfmZZBkcRe4IXUGeKitDkz3CkpNVoZF0GcRjKgIXTbG7&#10;ltjfWC3AWMVbVxRgoOSlybcVEJ1UWTYCogWfaCOm2ioyTXlkMwnTRo1vrcgw55MtBFQ9JkmMPyLE&#10;y/CO4EQyuKPKwixft+b05IbsrOqcwtykjIqcgryklAg//5qi4qnBobnRscXp6R2pPvT06Oj+9vbW&#10;ysqpjY0L+/uAqxcOrpw/c3Jt6fTJ9XN7Owenty+ePX3hzC7g0sHexvL8+f1T+zubmysLe9sbqNj6&#10;0szG8uz81MjC9OjizMTEcP9wX1dfZ2tPS+OZkxvL0xOn1pY352d3lhfP75ysLsyPDfGvLckvz8mo&#10;LshpLi1qKimsKcxtrSprKC/qaqzpaKzuaa3vb2tsrigpz0xLCQtODQ9JCPRJCzrRmBbbkRY1XZCw&#10;UZqwnh+ymeN7oyHmeXfKi+6kD7qTX3YmP26Kf1Af81Q6pys4SEf+YUMsAlKted2d8aYn84Ou9Jcd&#10;qYAXXWkPmxPvNcWj+G6kWvOkK+Nhe+r/ZuTvtqVebYy/VBdzuSHufHXkQUXkxZr4s+XRW7kR6wXR&#10;3VFeQxkRc3X5QzV5HTV5jbWFLW2VpeVZ1ZXYtK5lRenwHgioKMmsKssGJzUxLCstOiUhNDrcJy7K&#10;HxbhbBXkJOamxaTEBof5u8WEnoiP8MtIDD8MkA/ycwnwcYoI8UKx80i+JiMxMjMJC5CPCfWNCvZK&#10;ig6MC/ePCPSKDvFLig4tyE4vzs+pq6p0d3WD30O8nAKVSCLhFVhUNkGWyCAzCTJ4EZPDJRHUWeQo&#10;V+uYY/oFPhbV/laVnnqdYdbdYVYj8cfGEo+PSMPkZ5MclzPct7K90cyuZ0sCL1eGI0b+YWsSQPph&#10;AyxGyiM8akt80BJ/vznu/xcjf7km8kJl2F5p8GaeD8bIp7oPxTi2hliVuxnU+Vu2RTh2Rrt0xbj1&#10;xHn0JXj1xnuMpvkMJXu1Rrs0x50oDXWPdLLuriyN9PeLDA5PS82KjIoPDos+4RfqHxQeGBLpHxDi&#10;5ubmcMzexcXJ3NzUweFoeHhoZnZGdm5WUUl+YXFeXn5Wbl5mZVUpOBnpyf19XaMjAzXV5bU1FXW1&#10;lWhaVyR3PjoyBIsYHT/QNzQ0NDY2NjAwMDY2Mj83NTeLzSw2OTGCOPepyVGoBHLADg/19fZ0wNth&#10;T3c75CwuzIyNDw4O9dTWVRSX5AEqKovrG6rAIr+js7mru7Wltb69owmc3r6Ovv7O9q7m7p428GFt&#10;W3tjW3tTU3NdV3fb2PjQ0tLC5ub6KXh33d3e3d05e3B69/TWvXvX/vDjb37/h28/+/zdx+/fvH7z&#10;fP/MzsG5vcWl2dm5ydW1xfX1VdgKe93Frn6MiN/d3d3ehhp29/f3D/1Tp04huyFN4B8cHJw7dw6p&#10;3Gxubi4uLs5KZfKhNyYmJubm5ibGxuFVemtjc21ldX11bWxkFHqsq7O9va2lu6sDum5yYmx1ZWnv&#10;9KlbN68DHj968Nmn7wGvXj5/9vTxwwf3bly//Ojh3asXLyzPzw319KXEJYT6+6clJMSHhyLJmjDf&#10;oOiQaD/3QAUchYhj4nFsDkWdgVci4Hh2hh55SVVZcSXBHtGmWlYMORYHz/W28RytGxgs7S4Pzw83&#10;OWFJ0PUW2DszzI+RjZxpZseIhrbyusfJxo5Ek+MEY0eCsRvVwo93LETiEiRy8uFgs7y6kS1+zcgH&#10;chx86JiyDeR4M+086TY+7KPY/K54Iw+GtRfL1pdv70Ixl4be69kc0fXlHDvBsg9XdA8RuYQKnAHB&#10;nONBbIdokVuqhn+KSmA03zNR0S9dPSROdAKcTPVQjIVXDkxW9E8U+wJSJH6HjHyueli+ZgQgTwML&#10;jc/XjizQiQKLwuShGCBHKwIqSRBhAfL/Xxn5ZKlMDXIQEQ+rMtQDMjUCM1X9Dxl5sFh5KSMfznMM&#10;Zh1FjDxYxMijaV0DeA4BvKMedAs3uqkH09yBoOdIMnAk6rpSDV0pxscV9OzltR3IBs5MU0e2yVGh&#10;qbOmdZpfTGVqXlt5TXVhkZGWhq2F6XFbW3NDw4TwCB1llaPWFs7HbB3tLcOCfQJOeBjpalqaGCgK&#10;OAI2A57PifIyZAXsX8XpZIIA3m+xUDmaWMRF8T1EAvY/1T+/XMgfkYP3SipRXcJT5tA0eFQ7LbGr&#10;obKXniDhmG6CnWaem3H6Ud0iD4uGYIe2SNfOKHe41XRHu3ZFO/XFuw0kegwkeQ6kePWmeHYlurUn&#10;uLTFOnWEHWsLsmsIsK3xs6rwsyr2s8jzNslwN0xzN050Ngy20fQy07DXVlKiEKg4HB/aJItNASuH&#10;Z1FYKhS2Fp1nwhRZk9hmAlVnlvgoW2jLkxzlKtlDJlNix1VxQHQ8ABy6wJLCNVNgGMpRsch6eZo+&#10;UaqEDj5i50lcTJKeKrahS6d7ZfAwUp7GwSTm2RJ7htgWsfwULiaGQ6IbK1AMFKiG8mR92ClHZAdb&#10;QTEFlhmBbarAMuEo27PENjS+BVfZjim2gqaKVI+xJbbQDBLTiKdoK09Wx+HYJuauRmbHFFW0j8gR&#10;XVw9b995EB2VpCjWsrFyUVYyYbIN2AJLntiGJbQis4yZAkuh8nEa3woT3pF+HoBWsZWO8pQdEBC3&#10;jqcYoCB3aDyTb02gGbFF1gLlo1AJgW4gDVQ3haowfl8aBY9YeHAAiIJH1Dz0J+SQmaaIuAdAdxGY&#10;RgyhFRwa9NghI4+OFH3nAIti5FliOybfFoDIfWg/7JrBNz8k4klSEXlYROw8ga7P4JnQOEb/m5HH&#10;k5Wl87uKMDV5kghPkeCJIhl5Dp7EkyOwZfF0WTwVr0BRIJAIBEzxAl5RMU0FKSPP4tBpDDKerEBj&#10;g0NlsJgMJptEpsvKEeEl9YgsXZ7IlSVy5Sh8OlcVoEDmEcl8FktCpwtZLCUaVcxmqbAYSmymMqZc&#10;QBMqMoS6PImzgXHEUdsCf8+BrPjZ4uSZvLiFgqiF3KD5TN+FLD/AdMaJyQzPiXSvwWTnkTS3wQTH&#10;/jiHkSSn0WTn4bijgzF2A3HHOqMcOqKc28KOd0S61UW4VMd7NxXGlhdGFxfFFpXEYzryUkYenJLS&#10;5OKy1OLS9LT0yMz0qJSEkNT4wOzUcEyyJjk0IzUsKyOyIC8xPSMKnlABJQXp+dlJJ1wd4Go1M9Q1&#10;1NEw0FY/ZmNhZaq/ujjR01V31M7Qx/dYSWlqeQX8aicUFqbm5ycXFaWVlGSkpcVoaysqK/Mx4Rol&#10;oZqqxEBfq7Ojuawsz8XF1svreEpKRHZ2fGFRSp5UtQYLz0/HVGuyUyOzkyMyEkLB5qZGpcYG5KVF&#10;5qRFlOYn1lVkVZWk1ZVlA6qLM0pzkw5D46EwYuSLcuIKs2MLsmKKc+PBT08JzUiJSE/FgP1PQFpU&#10;fm5iUUFKcmJoSKBncABGxwcGegX4e4eG+IeHBQYH+eKURHRVMV1JQNFW5lgba+iocPXU+Ma6ivqa&#10;QktjdSMdyS88O0bHg4+Y918Hzv+PfFNDVTMjNci3NNUyN9YyMVDH5GV+jqNXNTVWNzPR0NVV5fFo&#10;BKIcjDYGi8rlszS0VOMSosMjQxwc7W3srGHYkShkuJUekYpUoKBLKaOCoyooGOtpmehrW5hoS4Xj&#10;VU31VMwN1Ez1MFl5TEReF4t/NzX8+WuBsb4Kahi00OjnCWYxTXxoNqyCFupqSkz0NQFsGsnCxLCk&#10;IH976+Ty4tK5swd7u6fPH5w7e/YsChCAp5DV9bWlFXjhmJuZmwU7NTMNi9OzM+ubG8urK5ADi+OT&#10;E739fZXVFUUlhSkpSf7+vs7OjpaW5hoaakpKksOZXVFsO5VKJijIk4gKLGnEq0QiUldXVVFRwqCm&#10;LMZIbyyCG1HGmprqamoq4CgrK3K5bCJRgUajMBg0KSuI8fJQG53O5HL5NBqDSCSjWSVRmDzkgC+R&#10;KHE4PHAEAhFkgk+hUNTU1LS1tVVVVdXVoX6Makf8u/gX2ZlDzh1yUDEoAKsgXyKRIFIeEuSg8pBQ&#10;PizCAUBhPp8PvpaWFmyuoaGhqamJtGvAwh6l1CRGoOOlPDXhl/BksDTpjK8MBgMjN0UiKAbVgiMU&#10;CmGtrJRRheEBPmwlJydHp9OhJEqwU0THI9ZVIJXrgeOFVeCDhaqgnVJ+XgCHAh2LtFkQFCUiyIGC&#10;AhFfKBbAucCC6KWi89hJkYY2SwR8MZ/HZ7MEHLaQi2nXcBhULofB4zLZLBqLSUXzajIZNDhfcGSI&#10;+YWmSnlhrMEoEF76WQGORqqw8QspjzLBJ0jnaIWTy2JhIwfGA9QGPvQMVAWXBmwp86vAcCh8+IUG&#10;gNGjmKQKDi9zBJ5Y4sKCi7KTw/3cvJys3I6ZeDtbOtsZ2xhrKXFpmhIuPKmosMl6ErYyE28gYthq&#10;ioyFFGd9xWBbvVA73TQv29wAh4por7bM8N68mMmqjMW67KX67JX6nNWmvPWm/I3Wwu32kp2usr2e&#10;ytO9lae7K051l5/qLNvuLIX8rfZicFZbC+ZrMsfLkocKE3pyozsyIpvTwmriA6vignIC3GKcrMLs&#10;zfzM9Rx1lOzUxUaKPBUWXU3AU8DuAjLyeBJOFg9/0ZyuGMkrDXnGeFesE/6bkT9MqE8ggYNywIfx&#10;AF0HCRyMtsdDD/885MDCIAGLWHhYBQ6MIqxDpd+KYKtfZ6J8NG5hvKHhBAmuCPQ/IjAO4YShUQc+&#10;OLCIOGW46mF4IAoeLn80qBC3DmMGjgsR0GBp0nh55MCGyEJJsFQpV44KwCKUR4B8vLwsZAr4MFwY&#10;UBuMAVkp5I/gYNAKBTwog8nQM1nQfug3RJdDn2K0tDwmlC+D/VcCNngAUBU0kseFp16M+4ZGgoX9&#10;QlPBIvYfdTKqSnoqfg6ZP3T+R/7/SJAHkH6B/XlyYwS4FsBCDtwtEaCBgMMPFdAk1D/gwCI80EDt&#10;0HJ0TSEuHjLBQp+g8mB/zcUj/Ezl43AKMpiIPF1BDn4XmEQ8VfYIF39ElSivSziS7WBzb6BttzDl&#10;VFbsnZq8T4ZbPuyrf9xUfK00bT8z6lpZxsOW0pt1ebeai7bzY3ZKY87UxV/pSq/yVst1YmU5yuW5&#10;yea64fLccaXe8vWh1N5EUX+yZCxdfTBBPJGmPJmuNJkqXMhVWi1UWi9W3qvSPlsr1a5pMrjUpH+x&#10;Ue9cne5epdZmgepihngijjMSxRgMp3YHybf54tq9cXsFkuc9lq/6Le61aLzs1XvWpfm8S/NZp9rj&#10;NmXAk3a1px2qT7vUnnapPutWA7zoUf1wWOeTCcPPpow/nTQCi5zPp8zeDOj8Zs7m3aDh15M2v5mx&#10;P52msBCG20o4ciGPeruKfbuafq+BcauG8qhNeKOafb9R+XaNyv0GrYdNWnfqJHcbBI9auHfr6Xca&#10;mFLteN6DFj6UfNIhft6tAjt9PaD58Zj+13NW368c/WHV4ffrjt8t2X8ybvJ+zPR1vx60Uxpuj31I&#10;uF0vuVEjvNOgeL1OhE3u2qR0v00Nm5m2X//1iMlnU5Yfjhl9PGn+wajR2wnLt9PW97r0brZqni7k&#10;bGRSTmYxFuLllxIVNjJoswnyqxnknTzqmVLWwy7dD0bM38/Yf73i9nbK7smg+aNB65udZhdaTNeK&#10;tEaSxPV+lDQrbE7XNGmAfJErvsaf1hBMb4lg9qVI2uIE3SmqrfEqI4W2X97o/fBc7/tL409P9T/e&#10;7H1zevTGdN39pdb35yY/uzjzamfgxcnB16fGv7u29a9XN/764MLfHl749tLm1xdWv72w+vHO2NPF&#10;jtPt2XvteT+9vfrPZweAP90/+cFW18f7/T+9O/PNpYG/P1n4zxcrf34w89dHcxN5rvVB+sGast1x&#10;x/7vq4M/3D35xeXFLy+vfHJ2+pP9yacrHfen6043p1zqzXu50npnvOJCd85aefRcYch41onZoqAr&#10;I4U/Plj58fHqD/cX//R87a+vNv/v+zP/+ODkuzM9v787918vtr6+MHp3qupCb+52Y+JWfcyp5oQL&#10;fRk7bfHnBzLPdKef7cm4MJCz351ybjD9/lLZ3YWSy6Npl4ZjvrnS+H6/6v589qXRxP2e6LVa//ky&#10;763a4Cv9aR+dbPrLnYWf3p3/6dWZp4stz1bb701XXB3KvzFcdNCRfqk/f6M+fqIw4KOD/s+vjX54&#10;oeef707+7sns67Otn1zqebFZ92Cu5Fx34nKF70FbzEqp10qJ+7W+uIeTmbeHU28OJn96qunuWNan&#10;241fnmr8ZL366536b041/Ol819+uDf1mt+PdasN3+0Mfb3Z+sNL2eKHhyXLro+WWu3P1cHZuzTbd&#10;W2z/aH/6z0/P//vd7b+8uviv97c+u778/PTIy/3Rp6cG729031vvurXc9nh74Os7G+8uLkjp+ObL&#10;0y3nxmovTjYcjNfvDlZeX+h+uT/7bHfq6anJ56dnnp6aendxZaIiOdvTYiA3cren7MHq4Ptza19e&#10;PvV0c/JgpHl3qOn0WPvmcNvVk4snZ0YF8OuBw4kYdBIOR5E5wsLj2XJHdBgUbbKCGZduI2Y7qQvt&#10;xQwXdYGvvrKnlshRieWkyjmmyLAVM+wkTDMO0UJA1eeS7DT4ZgIiwEaJqUmVFSvgVCkKyiR5kSzO&#10;iE1K9XYqi40oT0koSc3ITkipyitIDg9Pi4nub21ZmBibGxtZmZ9ZmJ5YXZhdnpve39maGR/ZXFnc&#10;3Vo/tbl2cBpj4RHtfubUFgCcc3s74EDm6ZPr4JzdPbm9vnzhzO7u1tqpzdWdjZWN5fnVhZn1pbml&#10;2UnA7OjQaG9XeX5Od3PD9sri5uLcxuL01vLsqfXFpenR0b6OhsrihvKilsrS2vycqpzM6oKcyrys&#10;luqyjvqq1rqKvvZGcGqL8nLiorNiIhNCAzOiwhP8vHPDAopCfEr9XecKEnYqk08WBJ0pDrhYGvCi&#10;O+XT0fzn7YlPmxOeNSc/aU5AYfKIjn9QHwMWxcs/bUn8oCv9TU8m0q5524vNCnu/MR7FyD/vzkCR&#10;8o860u63Jt9rS77bmnSrKR4A/qOu9LttqZfrYy/URF2si7lQG7tbEnK6JGK3LHq3LGkk0acnzm8g&#10;O3q6rqCnMruxNLOloaSyOq+mrrC+uqC2LKeiML2xqqCyKKM0L6W6JCspOhDQXFOUEhsc6ucKNj8j&#10;LjctprwgDWxM6IlgH+fkmCAUI58Q6R8fgYnIhwV5hAd7piaGgQ0JcAsNdIfMuHAsKD46xCchMjA6&#10;xBtqiwzyTE8IS4kNTY2LyEpNrC4vqSwtiQgLh59Z7NEJh2PTGQRZooIMgUZkUOQpdPgZx+EERLkg&#10;B/PIowZJx3XzXPVbQm3bAiwGo+wnU7C38Ykkx/HE43PJTqtZnusZHqfy/XZyvc+VBV+pirheG32v&#10;KR5T/vmFkUd41Jb4qCUB8LA5/kFTHCzeqou81RB7ryXxen301drIq/VRl2rCr9ZFX6qOOFMeupXv&#10;u5jhPZvmMRh9vN7PpNrLpOqEaU+ce1uEU1uk62CKf3uUW2+CV0+M20DSicYI18pQj5xA99yokJSI&#10;iIKsvADfkPz88qjYlMiYZHevoLDIBDc336joeB8fH2srCw8PN0dHB1dX55CQoOTUpNT0lJKywsLi&#10;vJLSguyc9NKywsam2rTUxIryYnjhO7N/ampytLmprqW5vrenY2x0GMPYSH9/7/j46NDQQG9v96g0&#10;Bxanp8YW5qcnxofBmZnGxE1nZyZGRwbGx4YASEceMiEHlZmbnejtaa+tKa+sKM7NSS8uygVncKB7&#10;cWF6bXVha3Pl5NbqxvrSzPTY0GDP4FDPxOTw8EjfwGD30HDv+MTQ9MzYyur86b2Tt25fu3HzypWr&#10;F27fuX79xuXLV87fvnXt8qVzy/Nz89NTzx49/P1vv/vdd9/8/c8//vXH33331eefv3t39/r1g93d&#10;tYWF1ZnZ0+sbexubZ3Z24OX31KlT29vbW1tb4MCbLyQkUwNpb2/v3LlzZ86cOXny5ObmJhSABP6K&#10;NK2trc3Ozo6Pj8/Nza2trK4ur2yub4AzMzU9NzM7Oz0jnd22ewyOHlrf3QN2YW5+aWER1q6vrp3Z&#10;2z+5ubU4vwCbbKyt75zcvn7typvXLz795KNPPvrw6cMHJ1fX4yKi0hISYsPD4yIiokJC/Dy9Q/yC&#10;4iPij1ocVzhClcfR5HBMipyYKith4JVdrYNr8jsXxrftTF0lTFWGHMtASX+uZ2qudaIju7ElqdqS&#10;pmtLMXRlWQKOU7EA+aMEA1t5XQyy2s4UE5sjOi4Uc3e6lQ/3qB/vmC/3qBfD1o1iiU33yjnmw7IH&#10;+HGOBfCOBwudfdlHvZl2PuyjHjRrRwUTR6KpB8MaNg+SOAYIHY/hDR0UjI8TTOxlDP15TiFCNwx8&#10;l2COU7g0QD5B0StJ+USCyCdZ0R9smkpQpnoo+KnKgRlqIT87KkFpSgFIFD5TFZOMz9EIQwQ9+IA8&#10;rYh87UhYC5kFOlF5OlFQVTTXI0UpACqME3pK1W8wIj75F7EatAg45NwPSXlwECOfpOidoR4AmySI&#10;PVNUfWNF7hF8J6QjH8I77s+0AydW2RPpyIeKXbzolk5EIze6qRPN+JiCtivNyJVq6EzWR9ZOTus4&#10;xdCTb+0msDSha9QkFmQExWnzlPKS0lqra9wdjoYG+CoJBKb6+nmpacZa2m7H7KNCA5PgrAf5BPt5&#10;66grW5oY6GupcegUBplAVsACaEh4WaI8JtRJh8d1BpnHZdDoRAoV3t+O4OVxSEce3gKIBDk+i6Ys&#10;YPHI8obKPDMltoO2MMhcNdxCJdFeK8sZu9cVexg0hdl3xjq2Rzt0Jzj2JjjB41ZvkmNfslNPskt7&#10;wvGWBIfm+GP1MUdrImyaQ+0r3I3r/W2qfK1yXfTz3A0zXfUy3fSTnbRCLZWCrdUCrDRt1LgiBZyI&#10;TGDAyxE2/SxVTo6mQBISGeoMAUYBU7gWTL6tSMUZMfJClWM0vgVTYsNStKVI5c4R4Q4+IpRhkSG0&#10;gkXIJP4SLw+WxDUlsE2ZykdZYjsC0wSpnwPIHHMs2l1sS+SYyTOMqDxLBYaxLEGHSDNCBDdUJVJ3&#10;RIHhCiwTBZYRTWhJE1mwJNZMsQWVa8BVtOApWTIFmDYLmWVMhT1StRUoargjTG+/qP6haRVVLaFI&#10;icngDvSPDA1OctlKTLrExtpDIDKlMg14Iku2wJLFt2AJsclXoT10gS2RhQnysCX2QjUnLBCeb8FT&#10;xILihcrH5cn6VLY5V2yPHYLAkobpyJuwRdY8RVsyywiHV2MKLKRCMRhfj+h4mlQvniOd5VWBakj/&#10;RbIGADlQBgoggh4BFhEY0v9LgBzYHCzWXVIGH7aC8lzxMRIDI/cBVI4pNEOBpkdhGxN/mcoVfKRj&#10;g0CBs0PRlYrI65IYOniKhgxBCSBHViLQ1eSIEpws74gCFiaPk2Xj8BycHAOHZ8gTWShGnohxDzQS&#10;CSnjysEAhmFMoiiQqQQKk4xpBTCpTC6HyeLgFcjwHi/VVSXhjpBwshQZeQqNzhEKFFlUpiJfqA7n&#10;g8Nlk6giJkeJK1DhizQEEj2xkpWGhpuJYYKrY1GgZ1tC8GBa6GRm8HxO4EpO4HLuiaUc96Vct8Vs&#10;j7lMj+lMz8kMgPdE2onRZM+xFK/xFI/xJJfRBIeROLuRGOuRuKMdkfbdsS59MW5tYY71IU51sd71&#10;WaFVRbGF+VGFxXEYEV+cWFyQWAQoxhj5wqKU5BRMsgYTjk8OzUzEeHnMSQtPSwnNzozJzMKCyvNy&#10;4vOzE0oL02JCfc0NNIx01bXVlOCStzE3VlPk11YW7O4sHrUzdHO3SksPhzrzC5IKClLy8pIKCpOL&#10;S9LAMTXVFovZSko8HW01FWWRuppiVmbK0FDX8eOWXl7Hg4LcoUx2dnxOVlxGWhQ0BptaNjUyJy0q&#10;JyUyPT4EkfJZSeFpccGQWVmcjmLkq4rSS3ISi3MT8zJislIi8jNjc9Mjs1PDc9LAj87JjMrOiMSC&#10;/TOj4Iiy0iPAZqSGpSWHYPnZcXBcBXlJqcnhIYGeoUFeoUEnQgK90cyuoSH+EeFB2MyuEh5JWUjV&#10;VGSZ6ChqSJjqYoa2KldHjWeip2QkVYQ31ldBFDxi4S1NtazNdUwNMdodHLBGUn0YKcGtYWKgYmqo&#10;ikr+mpGHtcb6ysZSUl5HR4XLpcJdEkChEcWKAnVNlcjosKSUeAdHe119HZFESGPQkVIzRrkhTgeH&#10;RWCSFfAG2urY5K7GSKYGY+QtDNX11MVoplZrEz0rM10LE23Ewkv3iwHx8ocHAkehpyWWtk1TWw0j&#10;5bVUFZXFgujwMHiMgCeDSxcunj84B4Bnjh1pgkeQ9U2MlF9YWkSk/MTU5NLK8ubJramZ6ZGx0YGh&#10;wZa21uLSkrCIcDcPV/tjdmZmJqamxvDw5+Pj7enp7uzsaGhsoK2rJZGICAS8rOwRulQYGtFbfB4H&#10;sb0oHF6sKOIJMKUaWIR8VVVlbW1NdXVVgYDH4bAoFBLUAFZBQR66BzG2UtIWVtGk87lyqFQ6WKFQ&#10;DJbL5aN4eTabCz44NBpDIBAxGAw1NTUNDQ1EIGpKY9jBASsl2H9OysrKkANWJBIdku8q0gSZUAM4&#10;KB8sJLE0SaTzu6KtYHNdXV1pZDyWYI+InQeLOEpIiAaVMqUYKQ+JSqUiRh4s4jShQqgZdiQnjbeV&#10;kZFRUFCQlZUFC4XpdDoiPdlsNrKQgxGueDzUwOFwMClwEgkcxMVDU6EN0sZigvIoOh4J12CkPAr0&#10;FwsAGC8v5MPZAWCZ0ohmEY8r4LA5DDqPxUQ+UrPhceG2yQAHwOWwAEwm/deMPLRHQQGLqpbHqPn/&#10;JhwRCwnrASgTACcXTjQSq2GzmVwuNg8B1Ab9AwcOlwZUAhb1BuQc1iAvD9cPRkoiLhKK0kgKMSGB&#10;pXlpwd5O3s6Wvm42J1ys7Mw0zXWVhXQ8l4DTFzGOG6q6mKhFOFvkhLqVRXu3Z0X0ZEdMlSbNlCWu&#10;1GVuNmRtNeaebMrZqs/Zac7db80711l0ua/8+lD1zZFasNcGq670V1zqLQNA/tWBSsi8MVxza7Tu&#10;xljdlaGqSwMV53tLz3aXnukqOd1Veqqj+GRb8UZzwWZb8Xpz8WJD4UJ9wURFdldWbE1CSFl8eFKg&#10;d3SAj6aiWE4GDlMOIIMnYkQxHCwcFNIhwY4bk2A77IRfJ+hZSD8v/MLIo4TOBSTpoPvv+V3BwskC&#10;CzngoJxfJ8iB8YZWIR8y4eTC8EPjE4YWjDG4LtBVAAmuAsTOY5Hy0qseXfhsFgwVGDAsuAOAw6BT&#10;waGQieAo4OXAgdOH0cfS+HcUA47Fd0sZeSgPNfCgShY28yqi8mEVKkYk4MGB8QwFCNIP7wQ5TCFd&#10;OhKIsC3WDCqNTMT+JwB1EfTezwS8NEYe+hN6GJ5lAYjLRt8PYNeo/ahhYBHHDfVAZx72NtSG7t7I&#10;ooTO0WH+rxPkowTbokogE4qhHLDYuZbGvKNWgY++aMKuESOP2oMkdLAy0vF/eAjoKKBPoOVg4dfk&#10;14w85hMVoE4FGRxR7ghZFscgyLOoRLoCFo0gIuPVFeRMyPJtoX73els2s+P28+MfNha/7a37qL/h&#10;SXPJpcKks9kxNyuzH7aUPmgtvVSRcaow/qA6dask4nxLal+MbZmHONeFmGiDy3WVKfUlZDviijxk&#10;uuMFY1nq2Eyh8ZLxVJXxVKWpNPF8tvJijmQ5T2mrWP1UueZ+tc5Bve6lJv3LzQYXGw3O1emeKtVY&#10;z1OeTxNOJfBGohi9wcQ2X0xNvssHd7ZI/KDd8N249dNuvTeDBm8GdF/367zs0QS86NZ43oUR8U+7&#10;lBFe9qq9HdI+lKw5ZOSRmvy7Qf3v5m0/6tN/12/0/bzjdqLcUjhuM+7IpQLq4xbBhSKZG7WUu42c&#10;B83iew0qt6pV79VrP2jUvlOnhMnEt3IfNDEetfEft4uedkqedSm+6FH+oF/tw2Gdd6N6X89bfLds&#10;87s1hx9Wj327YPvNvM3nU+ZvB/U+kAb1P2pVud+keK9RcrdBfKtWcL2ad7tecrNWcKtOfLdF6VGn&#10;5rNe7dfDhh9Pmn8yYf7xuPH7KYv3s1Zvxi1ejJo+7NU/VyXazmWspZO2s5nraRTAZgZtIQF/Mo95&#10;rpx3uVb0tM/wzZjlx9N2ny46fTBm+3DQ4v6A1Y0ui3ONposFGj3RvHIPhXRbXIY9Ls0Wl+csX+Qm&#10;V+VLqgsiN4czepPFbXGC9gTlhhiVqzNpr/ab357r/erm3OWZ2uuzje/Ojn+w3f/R3tBXl2fAPltt&#10;f7HW+3S5+7fXNv79/Mqfbu3/7urOj9d3/vXk0l9u7366O3Fnov58b8lOc/bfn5796cNrf36y/82V&#10;pRebXY+Wm/54f/k/nq7+9eH8P54s/fvt5o/3Z66PZrdHmUfrEU8o4p7MN31zafG3N9a/urj87Y21&#10;P97f+eH22n++OrPdmvZqs/Ozg1GwX5wdvzZYMp0TsFEdt92YOJjh+Wil4ff3Fv/+avvtme6Pz/f/&#10;/dXWl5dHvr02/v5s7webzd9fm/7DraUvDkY/3u19vFB7sjF6tTp4rjxgqTpksyn6ZHP8QS9Gze/3&#10;pF4azT43mL7XHXeqLXS93meqyGmjPnClLnCswGWm2OPiQMq3F/p+er/30+utL850/vHO1N8erfzp&#10;7tKztabLg9l3pkou9WVf6c+bKw5eKA397NzwF5dGX55u//LWyG/vT72/3PObO2O/uzf5eLH8Yl/K&#10;2c74Mx1xG9VB59pjn0wX3BvNutgRe3Mo7c1a1QdrNU9mi7/Ya3+/Vf9urfyrU3WfgN2u+8uVvt+e&#10;6Xy7VP2vh2sfrbc9mql+e7L72WrrjcmKy+Plt+bqHq12fHww9cdHp//r7bUfHx/85t7uN3d23p6b&#10;/ejC/Nvz0w+3+h5vDzzbHX65P3Z7ueviZMOlqears203F3suTrbsD1U/3Rl7cmpsu7divaP4ymzH&#10;vfWhh1tjgDurg1/f2m1NDcjyMB/Kjx4rjv/80vrnFzY/Or3ydm/x1am5/aHmzd76vcne88tTjy+d&#10;ifLxgrsKG+6YmLLsEaqsHBWH/WeYJpVoLuIZ8+jWIo6DqtBZQ3RUwjyuzLETUcGCbyOiWwtppmyC&#10;OZ9iJqEb8IjGAoKFiGjKJxhziFp0ohpZ3oBLVyUcUcLjEr2OFcaGlKcmZsfEF6VllWRkxQcHl2Rl&#10;Dra3TQ8Pzo4Oz0+NL0xPrC3O7Wysbq4sgnNweufU5tq5vVOnT24gCv7s7klEviNqHuWc2oTyCyfX&#10;lsCBfLCwamN5HhzA+FDf8tzU2uLs7vrK6uzUzMhgf3vLaG8XpkS/vri1PLs6NwHODjxNT49ODvUM&#10;dbY0lRdXZKWX52QUZ6RUFmTXluQ3VBZXFuWUZKe111W211SUZaenRIYnhgUlBQdkhAYWR4XWxYa0&#10;xPotlyQs5wbvFASezjtxqybi/Wjh52PFr9rTnzUnP5WKyD9pTjhk5BEpf8jIv+7OQJI1b3oyX3Sl&#10;3WuIu9cU/7g95VlX+hNMdCX1SVfGo460u61Jd1oSbzXF325OuNeWfL895VZz0tW62FttKedrYg6q&#10;ok6XR+6WRS/lBC3khI9nhEzkxa02FvYUpXZVZPU2l9dW5tbUFFRU5BTlJVcWZVQVZ9ZX5B06SdGB&#10;RdmJJbnJ4AR6O0YFexXnJJUXpJXmpZTlp8aF+7o5WABcjpr5uNn7uh894WoXLZWpCQ/2BPh4HgsN&#10;dI8M9Y4I8fJ1d4gI9JIGyJ+AesL83SKDPLOSIwuzkvIzErJSEytLi6rKSlOSkikkqqJYCR6cKARs&#10;xnQ2jYM/QmBT2AScHIxJjjzO2UQj0cOqJOR48QmzWj+LxhPG3SFWowmOw3FHp1NdJpOd5pKdVjI9&#10;1tLdMSn5Xxj5azVRdxvj7jcn/JqRx+h4KSP/sDn+kJG/0xB9pyn+bnMCNqFrTcSVusgLVaEXq8IP&#10;KkP3SoM3ck/MprhPJrkMRDk0BpjVeJvW+Jp3RLk0hx1vCXfujPdqjnRpjXbrifVqCHZsiPTO8j6e&#10;GejbUVHh4eBSVlwVFBAdG5sem5AZGZMaFBrn5RPq6Ojt4ekbExVtZ2vt5+cTFBTg7u4aHR0ZGR1R&#10;VVNZXFqQX5hTWVVaUVlSWJRbXJKfkhxfUpx/7mDv6ZMHjx7evXb14undk9NTY/19PR3trT09Xb29&#10;3e3trc3NjaOjw3NzM2NjIwsLc1OTo3OzkyvL84sLM4iRHx8bmhgfHhsdBGd4qA9N9Nrd1YakbDra&#10;m3p72gsLsqurSsfHBrc2Vy6c379/7+arl08+fPvy43ev33/85qMPXz17+uDunev37t64e+/G9RuX&#10;wD5+cu/R47vPXzx69cFTcK7fuHz7zvUbN69cuniwv7dzamt9Y2VxenxkYmR0YXp+bHD0wpnzb199&#10;8PXnX/z07//703/9+6f//Pc//vCnf/3l79+8/+zS7pnTq5uA9TlMXgbR8SsrKydPnjwvTadPnwa7&#10;u7u7vr4Ob8F7e3tnz56FN+Ll5eXZ2VnI3JDKx8OGUAa2grRzchveo7c2NtdX1+ZmZifHJ0aHR7o7&#10;u9pb2ybGxhfm5udn55CazfLiEhQAf3Z6pqeru6mhsbW5paWpGexAf+/iwhycgsf3771+8fxgdy8t&#10;ISkmLCw+MjI8MDA5NjY2PDImLCopOsna2E4WXoJlWAyCIlVeUZFtpMQxPmrmW5TRuL9xQ1/NkkMU&#10;imii6b6J3dnNubaxusRSbXnFoxxjW5KBB9fGW2DvwrQ4RjS0w+vZK+g7UkwwOl5Gy05Wz15O35Vq&#10;Ea7i4UG3OsHGNOLdqVYoEN6XfRQx8gBPmjXGy4tc/LgOsBbKuFItYUM/vkOg+LgHw9oMp2aN03Em&#10;m7tRrMOVvCIUvSIlnhFC91CeSzjPKUroGif2ACQr+meohaQqB6arBgNQdDw4KDNF4ocU4XM0wrLU&#10;QlCkPBYFL42OR5I1uZrhmarBkAPFoLYUpQCwiWLfBJFPgthbqkSP0e6/5uIBGeoB6Wr+SdIZX9Ok&#10;07pidLw0Rj5NCaPvf83Ix0s8E5S9QjkOQZxjSEo+XOgcJXEDGyZ0Roy8Iwlj5B2pRkfxWk5kfQ+G&#10;iTvdGKwzxQDFyLuyzY8yDfVIyuP1vbWZJU5m1g0lZYUZmVamRmGBfnQiUUtFJSc5xc/dNcTH29fN&#10;+bidRVjgiWA/bwdbSx8PF4CFsYGIy2LTKVQiHt5oAPCqQCLK02lEsYjL5tCQao1Uvh2LNVbAy1DI&#10;CvA8T1M4wqfg9RU5poqs4zqiYAu1MHPlBDvNbBe9Qk+9ch+9hlDL5girlkjrzjj73qTjAHC6E451&#10;Jjp0JDl0Jh9vS3JojLWvDbOu8bMq9TCpPGFR4m2W62qU7W4AyHTTT3XRCbNSDLdRd9Hh2qnxdLkU&#10;9hEcDV5epIw8DqdAooloXG06H9NLUWAYkxhmDB4mgM6THEXB4AyA2JrGtyCxTfB0A8S5AwhMIwBs&#10;hXyUCaBwzWhCTCaeIsLUZihcC/ovqjV0gTWRhYXPyzOMZKj64MtRDWQUtIk0AwrbBJN3l4rJwL6k&#10;jLwRVWjOVbWni81JHEOuilVMSmV6flNgZI6jZ6yGvhuJaUig6VCY2myBPk6GOTA8s39wxc7+OJcn&#10;4vPER+0dt0/umZrYiIUaXZ3jikrmBJK6orINg2PM5ltwRdY8sT0cJl/xOEuMfTmAtkELoZ1skTVH&#10;jOnDiFWdIAeJwoPDgB5gGoFFjDxTYIGn6rKElgy+OVjExcNWbKEtVAv+IeEOmYcOrEIWcpBzCBT/&#10;DhaAKHsFKhygERSDc8EW2lNYGO8P9UAzaFwzMvQPxwT2jvUDHROxgSahGHkAmWF4yMiTmboKVE1Z&#10;oqosURlPVSEy1OVJijg5vgxBAMDJc2UIPDmSAIdnyOCZ8iQGicygUOHVnU4g4KXvpwQ6g0SDK4GM&#10;J1EUpIw8mcnDyAIoJg2Ykz8io4Cpz2MhdvLwckzCKxhqaztbWxoqCZ2M9R0Ntb2sjH3tzAMdrKM8&#10;HLOCT5REh9QmRHRkxPZnxw7lRI6kBw2neE+leM5neC2muU4nOyzluizkOi/kuM5nuyJSfibdcybN&#10;eyLJczLZayrJYzLJdTzBaTT+2Gg8Nsd7Z7Rdd4xjb7RzZ5hTU6hzfYxnXUZwTWF0UUF0QVFsUWF8&#10;cVFCSWFScWFSUXFyYUlyYVFKSmp4ejLGyGcnhyFGPiMpJD0lNCUpOD0jCpCZHpWdGZOTEVucn1KQ&#10;mWhnrm+graqvpaKjrqKtpqyvpebmaLe5NluYn2xqphEa5p6bl5CTG19UhBHx+QVJefmJxcXpAQGu&#10;WlpKYjFbS1NFXU1RWUloYW60sDARFxfm4XE8KMgzMzM+MzM2KyMmLSUC2pOREpGZHI6FySdHpMeH&#10;ALKSwjMTw8DJTY+uLs1srM6tr8yuKEgtzIwrzI6HTEBxbmJhdmxeRlR2ajhGzWdgyMuOOWTkAYeM&#10;PPaZITcBmp2eGhkc4AEICfQODvBCjHxYaEBkRDBOwiWriGhKAoqaiK6tzNGQMFUEVA0llq4630BT&#10;bKiFzchq/Asjjxht5FuYaFqZaVub64CFHFNpKD34iJGHHChgZqR5yMibGKjCKhMjNTMTDT09NT6f&#10;jgl7wZMgUU4o5mnragSHBsQnxji5OGhqayipKDLZLIyR/1WCAYfdcPHy2mpKRrqapoYaiJEHWBiq&#10;mxtgsvLmBlqHqjWIdoeGobh4aAMsQqvAQjthrZ6W2EBH2dpcT1NFBKfcGJb5nKS42IMzZ8/un0Ei&#10;8gB4vDh16hQ8cEjDAFZX19fQVDZrG+uwODUzvbC02NreVlBUmJSS7OPn6+ru5uB43NnVyT/QLy4u&#10;JiMjLT8/t7AwPycnKzU1OTwyAtYaGRlJJBLEPlNIZDaTJeDxVZVVVFVVxb/MoSqEXxU+j8tlKylJ&#10;1NRU1NVVtbQ0wIEcMpmI2EIajQJXr6zsERKJQKGQpCHz2ASSYLlSzRYUVI6CcxE5CDulUqk8Hg8s&#10;7B32qKenpwWDV0kJfEhQBjZRk2rKQ1KWxsjDtoe0O5QBB/LBQjuhMGyCisEiSpCJ8sGH8siiGHlI&#10;sCEk5EMZaAy0k8Vi0eAApDNqHiZYhKNACR0LHAhsAvtCPB1YOBCw0B1wyFADFIME5REpDw50CGJa&#10;IR9y6HQ6lERVgYW2QUmRQIhByEdy3mARIy+RiEQSjJRHjPwhKQ8FBHwuAGPbGTQOmynkcvhslpSC&#10;x2LkAYjxRDQ6NAz1PBwRHk+Ql1cAwKj+NSOPACdUygNjU/WCBcC5ZjBo0qB4aDsVHFikUjExelkp&#10;I3/IYEprw7h42ATGA1ioUF4e+5QFgNs2hSAfFeQPr2dpccF2Zprux4y8ncwEdBwZh+MScWpMhXBX&#10;q/wIz7wQl+a0kL786L7s8KWa1JmS6KWy2PXKxK2q5DONGQfNOfsN6Wcbsvbr0s42ZJxvybzUnnOl&#10;M+9qVz4C+LcGSgE3+0tu9BVf7y262l0AuAJruwsuduWda88+05K115SxXZcG1S6XxW/XZ61VZyyV&#10;p8yXYZgrT5soTOjKjKhNDE3yc4sP8FLlcxVk5WSxnx85TLhGqnIuK4MdFF7m/8HIo65ACdG4qH9Q&#10;gkzUS2CRAwm6G4038MGiAQPnCxy0iHyw0KlUMgWAHPjdpFMxUptBo8NVLBGJ4SpWUVIGqMEAV1bh&#10;cbiQDwAHrnEACoQX83kwYAQcNo/FZNGodDKmoAIOrILhR5FGuMPRgSVI5ywFBwHx8mAZdKp0gFEY&#10;dIwNZ0kj1iH/5+BvvAJRgYCX6sgjvh6eR+XlcAToEhQDLisDW8G+YBVWvzTBNQL9I/OLXJgc/ucv&#10;HIcJegzaAJvAyIetoAYY4SSiAuwacfTQLVJheTSiYejJSSdKwFj1wwR1QvrFh/OIQfr/Df8NOA/o&#10;MgH/cC3WmF+IdTSkoYvgGFF4/iGgPZCJiHtIiJFH5SETfaUAYCXx8kR5OQAi5cFCb0Pl8jgcWfYI&#10;DS/HIhGYFCKVIEfHHxER5IQ4nLuicLuq+FJD6VSU37Xq7Ket5S87Kj/qr3vYkH+QE32pMOlubf7D&#10;ltJ7TaUXytJ2C+LPlqdsFkZcbc+eyzlR6CQscGMUepDz3BQyHXHlJ0il3vh8Z1xbJHcgUXEwQXEs&#10;RXkkSTyZKpnJUJxOEy1kK64Vqm+WaJyuxCLlLzToY2HyDbrnanTOVunslmhs5qksZ0imEjmDEeTO&#10;ANlWb1yfP67DE/esz+rNiNWTLr1XffpvBw1e9mi+6v1/4GWv2otetZd96mDfDOm+G9N/LyXlpYw8&#10;OAafT2PaNW8H9b6csfx01PT9sOnvllw+6DKYC8KtReN20+WvlFIfNHKvVZGvVdHvNYvvNqjerlO/&#10;36j7oFnnfqPqwxbFJx3CR+08KRGv+qpP/YN+jTeDWu9G9WAXX82Zf79q98Oa/e/WHL5bsoMdfTxq&#10;CPt61qn2rE3lSYvSoybJgwbR/Xrh7Tr+rVrezRru7Trh7QbB3UbJo3blZ12arwZ1302YfDZr+dkU&#10;hk9nrL5cPvpm3OLJoOHjfsOdQvpyivxC/JGNVNJ6CnE1hbCchJ+LlzldyLpej8nQvx4x+2TG7v2M&#10;/bvZYy9HrB/0W97oML3YanayXH8iTbnej5zngAXIp9rg0u1xec6yxe6ylT6EOn9iczijO1HYGito&#10;jVdpS9b/8HzLndXyz66Nf3N76fxY+eWJqjsLDS+3Oj89GPrmyuSXF8c+Pzv0dqv34WzTH29v/eH6&#10;xme70++3J/5wdf3/PD3/47X17y4uPpxtuTFWu9ua+8d7p//vRzf/+Hjv9/e3P70w/dn5sc8uDH92&#10;fuD5Rv2n53p/f3/6w/2OO7MlO/XR6VbcCm/dvkTX+9MNv722+vn5uU/OTn95ZfGnT2/8+GjrN7eW&#10;3u0PA55vdD5caPnk1MjZ1szNmvjlsvCJXN/X251fXx7/56ud/3q985sbk19dGf36yui7/W6wv7s5&#10;/dmZgW8ujn97aepPd5dg8ePTHT/emYK9H/SlnmqP22nDGHnA6c4kWFysCZoq9p7I85wq8N5ujDvd&#10;kbLTmvjmVPtvroy8WKv58GTdp3tNv7/a/9sr3d9f7//+5sD/eb32Zrfp7nTxnamSvdakzZrozZrY&#10;B7O1v7u98Gq7/Yf783/7YO2bW6Pvznd+fW3w2Ub1fnvMbkvUyYawm2M5S6U+5zrj36zVPJ0ruTOa&#10;/WS2+NPTbQ9mi99s1L9arX42X/zVftPfbw5+tlXxZrHwrzcGvz7d+vmp1j9enfjt+bE7Y6Uv11pe&#10;rLffnqm+PV8LJ+jqVM2zk/2/u7/zt1cX//H2+h+envvkyurrs9Ov9ief747dWekGXJlpfrQ1eG+t&#10;/+Zi1+3lvhsL3VdnOi9Pt73an/38+tYPj8/99uHB13dOvz2/fG99+OHWxLPd2fsbY+8vbc7VZiUc&#10;0xvMi5qvSv/ozOKn59Y/3F1+tj7xfGvqYKR5u7/+zGTPzZMLTy7sjbc2woMLW16egpMh4+QoR+SJ&#10;OBwdhxMr4FUpZC0mRY9JNRcwbcRse0W2gwrPXpF1TJlrLaSbc8lmHJIJi2AppNmocAz5REslmjFX&#10;TpeKM+ERTXl0G2WRMY+pzyZqUHBe5lp5MUEV6QnFqalZcUnF6ZlxQUGN5WWD7W3j/b2zo8NTo0OT&#10;I4PjQ/3rS/PLc9Mn15YPTu+A3d/ZOn1yY2F2YmZy5OTa0v7O5t72BqLmt9eXwUdKNZsrCzsbKyvz&#10;2Ayu+1vrZ7c31+dnRnu7JgZ6u5rqR3o6wVmenlibm95ZXVqdm5gbH5we6Tu7sw5Ym5+cnRhZmp2E&#10;8j1NDUPtrT2N9fUlRbVFBZ31tXEhQdnJCR0Ntb3Nja3VlXXFheU5WekxESmRoXEBvrEnvJJ8vXMC&#10;fNJc7QbSwuDJZLs0fDXNbSfb82V35mcTZW96st/25jxvS37WmvTrMHkEyIF8xMi/7EhFpPyzjpRH&#10;LT/LrTzrSkdi6I860h60pdxpSrjd+DMdD7jTknijPv5qXez5qugLtbGXG5K2CkM2iiJWCiKmcyL6&#10;kgP6MiMHipP7y7ObilJbq/ObagpKi9NragoKchLL8lMBlUUZhVkJRdmJNaXZ2SlRBZnxKbHBafGh&#10;MaEnwJbkJmNTjaXH5qZEh/q42BhrWeirHbcx8vd0CPA6HujtGOzj7Ot+1OW4haerbUiAG7y+AuKj&#10;A0L93BOjguLC/aOCT6Dg+hBfl8ykCMiB/OqyosLcLMej9nExsUftjqmrasAjCjwtwC8qUY5EJzHl&#10;cHJkGewTkQqLbqrCi3Q2yzphnedp2hhs3xFq1xNiOxR7bDTBYSbNdSrFeS7ZaTnDfS3dfSPTcyfX&#10;+6A06HJl+NXqyDsNsShMHnrvYUcS4FFb4sPWn+l4BOjn+9CZLYm3G+MuV4dfqgq7VBN+riL4XFXY&#10;2YqQvdLg9RzvaenL/2D08ZZgyzof86Zg27YIp9YIp+ZIl+Yo96ZIt8Ywt+YIj8Zwr4pg76JQ/7yo&#10;6PTo+IriqvTUgpSUgqiYjKSUgpCwpLCwpNDQRFfXABsbx4iwSCdHBztb65iYqNDQ4Ji46JKy4uLS&#10;oqqa8sbmumJpjHxRcV5lRUlSYmxiQkxDTeXJ9ZWbN648fHDn1cunrz94/vjRvcuXzm1tbZw+DW+F&#10;q2NjI2jOsJa25sHBfiQ0PzU5jrTmR4YHIWdosB+cifHRudnpleVFsLB2bHS4s6Ols6O5r7ejuqp0&#10;Y33p3t0bFy+cuXrl/PVrF69dvXDn9rUH9289fnT36ZP7jx7eefjgNjgvXz158PD28xePXrx8fPPW&#10;les3LsEmc7MTszPjPd1tdbUVlWWFpQU5eZmp5UV5Q33dS0sri0trG5s7k1Nz01PzJ7d2L124+uXn&#10;33z37Q9//+s///WPf//zr//5079++o+//OP9m3cvn7x48ujx3t7e0tISJkyzsTEtTZubm5CDYuTh&#10;dRgWd6TKNuCvra2hMPnl5WXk75/eO7O3v7ayurSwCFheXFqcX5ibmQUszM3PTs+sLq+sLC2j6Hjw&#10;kaAN5I8MDff39g0PDk2MQfeMAqAb+/t6Bgd6Zicn5qYmayoqQwICg3x8Qv39Y8LCQvz8okLC4iJi&#10;/L0DNJV18TgKWY4jh+OS8YpMgroyz5QqpxodlOvlFMGmKIlYyp4OHstj87tzG6u9sw5K5tYcAzOS&#10;pgPd1JVl6ca0dKKaHicbO5CMjhENUaQ85ivoO5GNHUlG7gwLH56dv+C4B8PGiWTmSrbwZtr5so/6&#10;cY75cx2w6HiGrQ/LPoDvGCJ29ecdd6daOZOx4PpQRVcXsoklTgPgQjI/wbL3ptsH8d1CeG6hfCkd&#10;z3WJ4rvESzwRS54o9s1UD01XDUba8cmK/uBjOdKg+AyVIETBg4OC4hGQWA1SkEdkfZZGGFQVLzyB&#10;6gEnlu91qFoDO0JR8IiOR+w8ipEHJ1srGIAWM1X905WxYulq/oiRT1XzS1I+kaR6Iph1NJB9NEri&#10;FiFyQaQ8OOFipxCRI2LkXajGxymGdgpajiQ9N5qRJ9PUi2XmQjU8TtR3ohk7MUysyNo2YsORuu7G&#10;gqrJ3sG5kdH4qHBtNeWIkED0xSXcz9/tmH2Ij3egl7uCDE5TReTv7R4THpyRHA8oyc9xPX4UXgDh&#10;dYaElyVgkgrwhI8jKMgI+Cw6g0SmwKO+AiwiJUwqhQDvSjwmlc8g8cjyumKWuTLHUVccZK76CyOv&#10;m+2qXuanVxloVB1gWBds0hJh3h5t1RVj05fg0BN3tCvGviParj3KviXcpsbfrMzTqNTTtMTbotDD&#10;NN/dJNvNJMPVIMvdKM1ZL8FBM/aYVoilio0iyVadp8un0nA4miyOTlKA9xoFAlVWgSVPUWIIjGWp&#10;OlKFGRvE/ALoPHOGlBxniqwZQhsK14LANAEQWab/G5CvwDAGgE/hW9KE1mQsfN4C6qRzLUkME4za&#10;lgbFk7jmeKaxHN0QNpGjGsgRdckMjGIWqhxliCzpQmx3sFMCx0ig4cBRslXUdiRy9AxtfNZ3by1v&#10;X/UNScstaU/PbcXJSASK5lSWFhyQkcnRgwvXD85d8nA/weHwIiOjFSWqjk7uZmZ2Cgr0vb2r/r5J&#10;RKKqmpodm2vEF1uxBZYUpilLYKOs6SFSceaKj9G51lSWGVtgwxXZ0DmY+DtP2QGOGg6HxDahCywR&#10;WEIrAFdiwxZZkX6Rccci5X9RqmELMW0ZinQGV8Swo87E+vMXFp4qVZM/XDwE2hBlwlooAyXBkQbX&#10;29I4WD72kYAB+zVHuwZLkYrVsISWYPFUXSLDANpDYRoRqHoEmg6ZqU9lG6IweXmyqgJNFWPkKUo4&#10;BaEMUQw4QhDIUYR4iugIgQWDQY5IJxBpGKOAzQGJXlExRh5AouLJNAUqi0xlUbgiHrxyw8s9phCA&#10;zQyIl76tYlNswhs9/HCbaatGeByP8z6e4uNcHH6iNMK9PMK1LNylOsqjMcG3GRDr3R7n3RLl2h3r&#10;1p/gPhTvPJ7kMp/htZLns1roM5fnPpPvNpvrNpvjOpflNpfhPp/muZjmOZvoNpfkDphOcptIdBlL&#10;dB5OcBpKdOqMOdYZc7w30qkLfprDnOujPOpSA2sLo0uL4wqL4woK44sK40uLkkuKkguLkvILEgoK&#10;k5OSQ1MTQ9OTw7OSfo6RT08M/oWRj0hLD89Ii8zKwGRkivKS4DHJz+O4tppES1WsKOAqCXl2lqZG&#10;uupV5XmnTy0dczAJDnHPzIopLkkrKU3PyY3HAuTzE0tLM9PSooyMtMRitp6uhraWqoG+lo62GvxE&#10;1taWOjnZurraZWcnZmXFZaZHY9PMJmFITwzNSArLTA5PSwhJiwvOSAjFnISQ/MzY2vLsxur8uoqc&#10;6tLMopwEQF5GTC60EBO9iclMjYT2I/4dcMjIowB57NASgzBGPiuuICcBxcgH+rkF+bsH+XsGB3gB&#10;QoNORIQGREcE4zSVOPqaQhGHoCqkIVJeXczQVGYb6Uj0NURG2ljkOwAFmxvqKhlg87VKpPrsymB1&#10;NUVgf10Ao90xUh4jxM2MNI311aQaMmhRzdRY3cJMy8BAQyhkEknycKMkSCcu0DPQDgz28/X3dvNw&#10;NjU34Qt5VDoNEwCTso1SAgfSzzHyGspiE31txMibG6iZ6auCNdZRMdVTszDUtjLWNTfWgrXQHmgk&#10;7Bc5qA1gkQOZ4OhqSqCwgbaqjrqiupLIWF+noab6xrXrF86dPzhzFp4twMLDBzyLoMeOre2TG1ub&#10;C0uLk9NTQyPD3b091bU1KWmpoeFhPn6+QSHBEVGRgNz8vLyC3Iqq8sbG+o6ONgAKpqioKCsqKQ4J&#10;C3VzczMzM+PxeEQikUwkIcJORQkjtQ9jaZGYNJ/PRVy8srKiNOhWxGIxUNA0Hi8HlsHAJMXBgUxw&#10;yGQyU0rcgoWquFwuh8OBasGB3bGkCSoHS6VSIVNNKlkDFrHqqlIdeUgqUvIdLKxC1DkkRUVFqBMs&#10;JFgLOVAAtkL0PWRCJSihAmgVFEM+qhP5UADlo68FiEOHNlOkOvKQoGewziGT4VggsaWTskLPQILN&#10;wYexgShX2EReXp5Go8HhwEFBJVAVbAIWMfKIDYeScNTgH2ZCVdBUWISDEvD4Qj7Gs4OHIJbO74r9&#10;y4JYIJIIAWLpfzBgOVI6ns/jIMv5JcCZjUl7Y3o1AGmMPBbvTMWkhKiIz4VEwNR18LIwuOXwMLal&#10;dDBGuyM6HoAYeUTKA0gkgvRDCw1wyMgDUJ3QA+jaQFeKlHOWlZfH5syEDaV8MuwB+5QFgFs2PLiE&#10;+/sUZCamxAR6OZo62+p4HTO0NVRkyeMoOJynlU5xpHdV7ImuzLCB3MjR/KiF8sS1qsSt6sStitjd&#10;msSd8tjz9WkXGzMOalMuN2aCf6U540pL5vW27OvtOTcAHbk3O/MAsHi9MxcWwf4/0JV9pTPrUnvW&#10;hdaMg6b0vfqUUzXJUP9GReJSSexyScJSacJcYdx0QexYdlR7gn9bWnhJpF9VeoKltgYFDz0G9wS5&#10;IzKYoDxGsEo/M/yakZd27M8J9cavE2RKefifEyoDDqLdYbyhsYd67TAHnTtkadhEABS6NK4cgOhv&#10;RM1z2Ry4RuEVVyJVNpJer4rgYCw8l4eNLgE2zHhcNoDDoGO6MdKvOEwqhUYiggUfBgyMJSgADowf&#10;MpxBqUgLkmeB32mSdK5XyKdLI+KlkwZj4d6wFSxCPovBhMaQCNiNBXHlMDJhLYWsQCJit1ToMRIe&#10;c6AeGPCIr0dXBHQFRmHLS0n5I9j/IaDRhZHx0q9fkKAxTAZNumtMaQdr8i8KPOCgDqFAV2FaO1AW&#10;Rp88ADZHVR0mVBucR+xUwp5+RccD5OWlT64K0P/EQ2oeK/2LFjxY5ODlZZGCDRw7dBHaKyzCQWBD&#10;BCP9fw6oB8AhQ/tQN2IdKwfP8bKHjDyslZPK3cCeSDI4Gl6ORsSTFeSIckcIOJwWm66Gw4Xpapxv&#10;qL7RWDEfH3yhNPV5e+Wbntq3vTXXSlPOZkfdrEi/W5v/uLn0Vk3BpbLMUzkxu0UJp8sSLjVlrhUG&#10;VXtpVfmp5rkxS7w4Oc6ETEeZPDf5fFdcUyirK1Y4mKQ0mqI8nCgaS1GcTJWMJvLmspSW89TWizS2&#10;y7X3qnTO1eleaNC9UK9zrlbrfK3uISm/mCYaj2P2hRK6/I90+uB6/HCT0XIPO42f9hg97db7bMry&#10;Va8W4IM+rdf92m8GdDAMan0woPmqX+Nln+brQZ2PRg0+HjdAYfKfToJj8NmU8ScTmMj7h0P638zY&#10;AD7o1v1+wfl1h8mgG24lGreTeuRsPuFWLfdOo/Bek/LdBtX7TdqPWvUet+k+btV82qH6vFsJ0fGw&#10;37eDuh+N6H48pg/1fzVn/psl6++Wbb5dtPpm3vqLafOPhvVf9WKb3G8SY7PCSvGgQXSvTnAH6q/h&#10;3a7j3arl3W0QPGyRPOlUedGr8XZY79Mp06/mrb6csfxqzvazWevP5uxej5k/6te/2aq+kUNaTcGv&#10;JMtvpVM2UklrqRgpv5ZOulAputGgfL9d86MJqy8Xj3827/DhtP2zYct7vRaXmgz3agxmM5W6o7gl&#10;rjJpNric43JJNri0Y7gclyOl3vgqXyJi5OFMtUSLOxK1ZipcH23WXJsr/eLG1Juzw1dnaq9MVt9Z&#10;qHt7uuf9mYFXW22f7PV9e2ni6ULj47nGfz87+6dbW98ezH92auKvt7d/en7h91eX/3x784v9qdvj&#10;deu1qZ9emPvbiwt/fLz3r4+ufHZ5+slGy7ON5g9Pd358pueT871v99o/ON328mTL7fGioRTnWn+j&#10;plCbzljnGyPV//n83A+3Nr64OPNyp/fFds+Tzc7zw8VPN7pfnex7uNBypa/kYnfhqYa03abUm2Nl&#10;b7a6ro8UQcP+dHfp36+2v7ow9NXlkU/P9b/eaXu91QKLv7sx9/nZwS/ODXx3dfjL873/+WLlp09P&#10;/9fr9Z8+2vmPF+t/ebzyxcWhF5tNT1brHq5UgX280PDtxZnf3Vr57trCb68vfnlx7NF8zSd77S9W&#10;yr+70PXDle7P9+q/v9b92+vdr7bKn6wUP1oouz1ZfHO06HRL4qPZmt9envpwu+vj/b7vbk59cW3w&#10;65sjP9yd+PR8163J3LPtsRd7kq8NZb9aq7/Um3J9KPP+RN6Dyfx3m42v1+s+2Ki7NZH3f15t/PTZ&#10;mf96Ng87+tO17t9fav/6TNOXe43fnuv6cr/jD1cnv788+Waj/f5MzdOlphuTFbema+4tNT1YbX+5&#10;O/zu/MzLvYnXZ2cBz3cnPjy/8OL0+Kv9yac7I3dXe+6t9d5a6rw62wa4MtMOeHJy4ovr21/e2Pnq&#10;5qmvbu9+eevUt/fOfnV77/2VLXB+++Dio5OTH55b3empTjxmOJQfs1Kf+3Bp8M3OIhYjv7vwcnvm&#10;xkzPldnusxNdz89u3txaOr80r0qnc+TkmfIKJJwsWUaedESOhSfAqzv8FiuSiUpkBTUqQZdBtFPm&#10;2YjZtoose2WOtZhhxiEZswlgLYU0XaaChYRxVI1to0g5qsKyU2KZcmj2ymJbJb4GRUaCx/naGZSk&#10;hOfFRxQkJOYnpBalZaRGRrbX1vQ0NXY1NQx0tI0O9AKWZqeW56YBC9MT4K8uzK4vzZ/bO7W5tgjY&#10;2VjZXl/e3Vrb2944tbl6bm8HMfLgI4n5k2tLBztbe5tru6vLazNTYLeW5sf6uicH+1CA/MLEKPgL&#10;k8OLUyPjA10NlcWjfR3b64s7W6vzM+Mz48Pt9TXVhfkdtdWtVRV1xYUNZSWV+bmdjXXl+TklWRkd&#10;dTU9jfWlWRkpkaEZsZHBnu4R3l5Rnp7JfifSvV0b4oKWK1J3qpMWM7znE44fFAc+78r8eLj4bX/+&#10;i/a0521YpDxi5A8BOc9akxAR/6L9/0PXX8C3kWxp47DMli3JkkWWzMzMzMxMsmzLlm1ZtszMzMzM&#10;FLMTJw4z4wQmE84w3Zk7c3n27u58p9Uz2dl9v3/9npycrq4u6upW1dPHp9JRUh5iHrRn3G1Lvw+6&#10;kJFHXKK3cW80c642JF+pZ19rTr3Vzr3Zln65gX2hJuliLftcDXu3MPqgNGGrOH6rPGVWEDvMixnO&#10;Y81U507U5Vdmxpfx2A1lubCia2sqLyrgVpbys9PiUaP4yiJeVXF2bVluQXZKclxIfIRfQqR/XLhv&#10;DjeRx4kDwNns1LiYYC93O1M3WxPUQN7bxQokaikf5OccE+GbnBiWmRbH4yYAMpJjOYmR8REB7FjE&#10;uU1kkAeaYVy4f1JMSEFOVkRoQJCfr5urs7OjE8DY2BBgZmJKpzKxojIqdFUsRoogIU0Qw2jTCamB&#10;zhn+tlleJrVh9u1RTn2xTgMsp9FU18l0j3GO2wzHbZnnu87zW8302crxP1EcfqY85lxl3JXaxOsN&#10;yJ8aIL3XzrnVhtDxt5r/SMen3GpEjOg/fZjTAAD/9ElEQVQBl+tYZypjjiqjAYdlEaeqhDbypVHr&#10;uYHT6Z7jsPJnu7bF2DWE2rTEujZGuzQneDUl+NTHejYl+FVGetRF+5eE+rCc7YarK+MDguPC4wvz&#10;q5JY2alp+YL8mujYtBSOID6eGxHBDglJsLR09HDzDAsNtrayCAkJSkyM9wvwhZVabl5Obl62IJ9f&#10;UlZY11AtyOXl8DPz8/iglBXlA2prKmamxy9eOHPv7s3HH91/+eLZmzevPv746dOnjx89enD77q07&#10;927fvH3j4uULJ04crK+tzM/NjI4MIS7mB/p6e7pAToyPDg8NgDI5MTY7MwVptjY3QB8c6GltgUVn&#10;6fzc5NTkSEV5UV1tBRzW1pQ3N9W2tzV2dbb093UODfaMjQ7Mzowvr8zNziH7wYLsH+jq7mmDywvy&#10;+Tn8DC4nKTebW1Ne3FRVXszPKM3JXpqa2NvZXVs/trq2cWxzG7Fc34TF7M7a6ubRqXN37zz86otv&#10;//rzPwB//+u//vG3X/7+139A+POf//zNN998+umnz549u379+sHBAcq2wyoY1sIoU4/+4ThETk9P&#10;z83NLSwsLC8vbwi3eN06huDY+sb66trSwuLczOzUxOTo8MjE2DjK0a8sLaNEPJpsYW4eEkDf9Pf2&#10;jY2Moqz95PgEpB8bHV6Yn50YH56fnqqpKA8LCo4MDUOcyMfHx0dGJkZH87mZGSnpIf6huuqGeCmq&#10;hAhRFEOmyOnIY7Xw4qqqNEt1BUtlqpG+hoUyVS2Hk70+tbg7u7raO60hRrUi6TtTzdzlrTyIlh4E&#10;CzecGeI+XigdJA1AuuPNbUW03WRMvAgWviTrCCU3P3kbP5K9u4wFyq2HUl3CaK4gg+Qdw+luAUR7&#10;iIxgeIQruPvgbRDiHm/ljbeyxmg4iOoHkh38ifYOIkae0jZJGmGJykEAFtMvnu4dT/NIoHuy6F6A&#10;FMWALI2odOEmrmnKoQCUUkdN47M1ojJVw9GdXUHP1Y4t0E8U6MTlaMWgBvIoKf/BOp4LiVXDIatk&#10;BuIPh6MclKqE7M6KUvDpQt81KBePupUHZGqE8nUieVrh6NlM1eAstd82fQWZquTP1QhJVw9mKXpH&#10;yjtF090SlX1AhpOdYhTcQY9X9oxkuKKMvAfOxBVn7CJr4E4wdsXq+8iZ+stbIB5sCGbeFCtPeQsr&#10;nK6dskmjoIIbk1RXVNZcVV1elB8dHhIS4GtmYBDi5+fj7OLj4hTm5xMT6q+jrmhlpuvmaMugEFWZ&#10;tNAAH05Sgrebs5mRvgKF9IGRR2bvYhiGApkkjyOSZAl4WChh5YiwSJOWlZEkysnSYW1OkKbKiOsr&#10;ytto0N30FUNMleOs1VMctLPcdLkuqkVBhiVBRmVBBtWhJrXhZvUR5oCmCIvGcMv6UPP6YAtAXaBl&#10;jb95ma9ZvqdRcaA1z9MEgbcp190Q3papLnrxNmrpXsbB5kqO6kQbNbKCFAaW2HhxDB4rCWt4cQkZ&#10;CSwFoWWxang64sqcwnSSISJ8NJH2m791At1K/neP8Diq1QfIkC1QIl7IWVuAIkEwBiCkPMUCIeWV&#10;7Al0GziFk7eQIZpJE0zgFCSToVpKk80lSQh9L4YzlJAxkCWaEelWiI08AykLgJU3lZI3YWi7UlUd&#10;8HQzSZKuX2Rm19BqcEymlqFjSmZFGq+BqWYnjlUmkrWksLTistrbdx7s7O7HxsbDAu3s2fMsFptC&#10;ZcqTFdTV9Y+OrpUUt0pLKmlpOFCpphSqOYVugzDydFslDS81HT+mmgc0nKHiAoBTJJoVVdER2ojW&#10;X0boqEeaZIJ8maBbQZ9QoENoFpJ4A2k5Q8R5DsVclmROFu7+ivLsBKHvGpSOh1NwiJ4CQMwHRv7/&#10;AOlzYWKQaIbIPre/sfYIIw9pkLPypgQq4rcHpeNRS3nUWF5cVhdLNJJnWMvIGf2RkQcphdeWkNWU&#10;wmtKEdQlcKooHS8EQ0xWQQxLF8WSpWRpkrIkCUlZCUlpGRkcVrg4heEqR5SBYYyTk8YTsXh5WVk4&#10;pMnDKlcE1sLI4hxh5BHiBw5gxSohqkojuZjp+lnpB1nrJrqaC4KdBAEWxaFWlRH2tTFOTfFuLfFu&#10;bfHuvSl+vcnewxzfca7faJrPGMdzIt17OtN3Ott/WhAwlec3JfCdyfWd4/vMZ3kvZPgspHsvcDzn&#10;ON4zHK/JVK/xFO+hFM+BZK/eVI/OZNf2RKeuOOeeeM+2OK+6eJ/qtODq/ITKkuSikmRkN9ei1JKi&#10;dEBBIUeQl5wrSElOiUhNCk9Ljsxgh2elRHKTw7mcyIy0qLTUiIzMWG5GTCY3jpeZkJ2RkJ+Tgjru&#10;MzPS1NNUhqdeV0PV1EBHW00pwNft3Om9mJgAN3fLyCgfxGtNQVphERdQUJheUsLLzmY7OpqrqtIN&#10;DbS1tVSNjXQtzI1SUxJHR/rDw/29vZ3Z7KiMDBaflwTFId7e02K5UKWUqCxODKKwEaSzIyAmP5sN&#10;87f6SkFVCa+6NLtYwAEIslh8bnxuZiJyYWo01D+LGwPgZcTmZifysxCOHgBNS0+N4CSHIfG8JACU&#10;mJwUHh7iLSTlEUY+KjwgJjIoPiYcYeTN9FUNtBTUmARNRaKaAl5Pg6apTNJWJZvqKxtpK5rqqaD8&#10;O8BARxEF6EZ6ymZG6sb6KkIzc2VzoQcbC6FrGhMDFQDKdwtpcQ3oTZQEtzDRQG3kjYy0mEx55M+I&#10;pMVk8dLiWDEdPc3g0AC/AG9ffy8bO2sFJl1aWhplbcR+d1yAcnB4rLS6koKFsb6FibaVsTbKyANs&#10;THUtDDWNddQMtVSM9FShaGuhdx2op4nQRl74zUDVSE8JqmdujHw/gDpDSgTCv4mgyMnaWZn3dXWe&#10;PnV0dPLU2dNn9nf3DvaQ3eRh5gGTEph2LCwtzs7PDY0Mt3d21NbXFZeW5BcWxMbHxSXEJyWz0zO4&#10;BUWFZRXlLTBNamtubW9pbKxvaKirq6tpamro6uqAw6KS4hROalRUlJOTE+pFXUVJmUqmgNRQ+x/b&#10;c0VFRZoCnamkyGQq6OhoAUAR2pET8YhrCISrhY6RlpYkEHCo0bSMjDRIvHBrUxKJBBJl5EFRUlKi&#10;CC+GHwOIodPpoMAhSrij1VAWBpQxh4DS5WgC0CGADvlAxdAEkBhi0KCpqYnGIGS8MMAh2hC4EM0W&#10;Dj/EoMWhUkFBgclk0mg0qDOZTJYVOu9GaVAIOOHumhAgAWQLLYKyoMIQLwq/AMgupkiAa9EcoCPQ&#10;5oMCV0Gr0a4AHRITCIg/H6gdRMJVEA+lozn//2XklYQ76CKu5CHmd+t41FJeeB0FoVqF9v1UKhl0&#10;Chmxiyf+7mUbdISmFAaU8wWB0vEI4SiFRax5kfC/GHnQ4bbKCvfsRe8vSbglLHqjAXCI3m54NJCn&#10;QkjEwzOCKhAgEzgLOcCbHXWDA69sCXFRCRHkL/vCA7xK87ip8UER/g4+jvq+DvqRPtZORkpGSvg4&#10;D6vm9Og2TthUCWdMkDCRE7tWwVkujN+qYO9XpZ6oTt0tTTxZwzlVm3ZQwT5Tm35YnXpUzTldz73Q&#10;mHWxlX+5hX+hJftcU9bZxkyUqYfDCyhZL2Tqr3TmnWvJPNOScdSYcViXdrwmdbc6daeSs1WZulGW&#10;sliYuFzMXixOms6Nh6LHsmN7OOFNKcH5kd7F7EhLLVWsCAbxQSIqJY5YE/7GnEr+gZEXFXbsB6od&#10;7RDQ0RhU+T8BuQyu+d1GHgL0GtwpiEHpeEmhy3gYb8LxKIOXxclIY1Epi5UhEuRA4mRkUdpdkcFU&#10;VlQCqMF4V1aBwaKkwGDC0IJTdAVFOo1JozKoFGTLASKRTiIpwAiUl0f9IQLkCQhZDMMGJcpBwiH8&#10;NmOlJSWFHuFRxhkOQcIphAEngJSBH28KGaHI/w8jD+lJRAL6lQiPQ6akMAaQDzNYKeHMVQRKgREl&#10;/OSDPC8wKqFfka07hHNb5Edf+O4FCR2F6nAVlAJAiX70D0SQL09YSQoRT5YjkPA4Ik72fzZNxUpB&#10;YmT4/Q7ICZlECF3GowFyhgD3648BvXfCT1bIPYUYJKXwxkMdPpDyAPQQ7ROQKEEPBUFitAg4Cx0I&#10;PYl+5yAIt35FqHwYTGKiHxh5SAAlwiUwrmRFxUhYKQJWUkoMMUKQwWC05AhaIpgCN6ez9dXnqotW&#10;0+POlGXeayt/Odj0qKNsjxd7Mpd1q05wtSr3TmPxtdrCk4XcrWzWQRHnoISzXcLer2A3h1s0RlkU&#10;+atXhGgWBygU+MkX+OOyXDElQTK1kXLtifT+dOUBDnOEqzySxuxPJk9kKU1lKs3nqK8WIaT88Wr9&#10;o3rDs40IztQYnK42PCzX2ynSXOUrz6ZRR1j4vhipRl/MYJRUozdmMR1/p8P06aDF8yGzjweNPx4w&#10;+mTI6NWQ8esR4xfDRs+H9J72ayOm6/26Twf0ng8bvhwzeT2B4M2E0etxQ8CbCZNPp61ej5m9GDZ9&#10;O2H1Zsz6xZDlt/NeJ/hyne6Y9WSx7Uzp00WUm42aV2pUrtWp3WnRud+u/6BT/2GX3kc9eug3gE/6&#10;DaDQd2Pmn01Zfj5t9eWszTcLtt8vOwA+n7Z4O2b8ckj/aY/2w3a1u81KN+rodxsV7zUpgbxdz7hR&#10;Q7taLX+thnqjjnqliny9gXa3TelhlxrU/MWo4btp88/nrT+dtv58zuH9nOOzEfMnIxa3evS3C+SW&#10;syRX0iXXM7GbPNk1rtQqV2ojS2ZbIHe6knG1Sf1+l8HLSbvPFt1ezzg9GbO9P2hzpcv8ZJ3RRqnu&#10;QDKtMZyQ54q4j891k0izx2S5iuR6iVaEyNSE4erD8c2x5PZEZlO8cifX7PhA6tGY4MJs+Ud7fZfn&#10;Gy5M1Z0fr7o6V/f8+MCrE0NXpsvvLTd8st11qpP/YqvvP+7u/+vW/s+XN9/ujP90ZfPXx2e+Pj33&#10;+eHUny+v3Z1pWa5MvbfW/e/n5395fvY/X515fjh4ejT//Fj+k62WNyd7PjnecXe99tmJrid7nVen&#10;ynaaUgp8tEoDjCuCLQYzAr+/svrT7a0vL8zdXml6eXL44WbXjbn6B2udt2Zbthp5FwYrzvYUHTRn&#10;H3UJbk/XXB+vuDJS/MlWx7ON1r/eXP73w2Of7LR/e3Hiq3Ojz3baPj0z9HKv87Oj/s9P9315rvez&#10;010/3Rr7x6O5fz1e+u9PNn99sfPry/0fbsy9OOj6ZL/z9WHvZ2dG358Y+48Hx3+6ufnp0TTU5NtL&#10;87dnq5+uNzxeqvjuTPf3Z7uer5W+2Kx4d6LhwXLho/WyC8PZZwf4t2cqHy7Vv9jq+vTEEHTRJ3vd&#10;f7ox9+ao+4uLQ+/O9NxfLj83kLFXH3fQmHBzqvjhSs3t2eLrk/nXxgRXRnJebjc/32q8M19+e7Hs&#10;l4crf7k99Y97k788mPqP+6O/3Bv5572J+wuFT9dq3h/v/ObM+JenRp+stl2fqL45VXt5surCWOXl&#10;2foH273PTk58fDT9/PTci9Pzr88tPdgZeXY4/fzULCgX51ovL7Rfmm87Gq87M9l0broFcGt94Nnh&#10;/MvTqx8fLt7fmrqzOfHs5PL3d8/95fHV7+6c/fHBxe9vn//m5tGrUxs3Fgd3Oyt7efHrDYUXxzte&#10;HV97tD79+nD1xYnlU8MNZ6c7T050PT3aenS4dff4rq+lBUlElCCKbFkuIy4pI4m8f2VFkZ83koQE&#10;VVJMXU5WHSelhZfSwUuaUmStGEQbRXkrupwZFQcSDh1UFVy1FM3pMhY0aRd1spsG3UNTxV1D1U6R&#10;DpeQMRhWgFMuK6IoPZmfyC7gZGazU/jJya3VVe21NTUlRQ0VZX2dbYCh3q7hvu75qfHluemV+ZmN&#10;5YX1pfkTu1sndjdP7m+vLswszU6eOdw/fWLv2MoCRJ7e3zm+ub67try/sXpqd+vg2BrIhYnR6cH+&#10;qf7e8Z6urcX5pYmxvdXltZkpUNZmJ9bnJpdnxubGBycGu1tqy7uaa7taES5yZLgP8qwrK+YlJwnS&#10;OTw2a6C1ubmyvL22uqupvoCXUcLntdVU9TY1tFWU8tlxPHZcXHBgQkhIpK8/NzomLSSQF+TVnha5&#10;Vpm2Vhw7z4XVo/u5yoS3E5VPenOf9PBRqv0DI4/ayP+/jDzgXlPKvVbETB4l5UEiflc6Mm+3ca82&#10;JF9rRAzkb3dkgLxUn3S+mnWxNuVqU+ZBSfxeccJGQdxqcdI4P2owJ743N6ElK6GrOCM3MZSXGFZd&#10;mMXnxBdkp2RnJMIKE2ZfVcXZDZX5oAsyk0oE6ZVFvKSYoNSEMNRNfF4Wm8uOyuEmFuVwYkO8/Vxt&#10;PB3M/d1sowI9vJ0s7cx1A70c3B3MvJwtg/1dkuJDcrKSBNnJufzk/JzUNFZUXDjirIaTGA55oi5r&#10;IJ+8rJTKIn5MeDA7MSYyNCQkONDCzDzQP0BbW9PKykJXW8dAz1idqUEl0MQx4lIYESkMRpkoHedt&#10;y3I3y/I0Kwuwrg2w6ot1GWK7jKa6jqa4jCQ7o37kt3KD1nl+KCN/uiz6THnMper4q3Ws69DVLYiB&#10;/P9h5FFv8reEG8Deak69VJuIMvKnKqJOlEeeqoo9UR61WxyBeK3hek1wPD8w8q1xbvWRTigjXxXt&#10;URfnWxrunuvnWhkflRUSXM7NjA2Kys8tT+HkhUVyImO4mfyyNG5Bdk55cmpuCkfg5RPp5hZga20X&#10;7O/n7eXh5ubC5aZl8jICQgPTedyi8sL6lrrC4rzcvGyUi+dxOfzM9IaaysbaqqrK0qJCQV1t5dzs&#10;5NVrF9+8ffH6zScvXj57+frFu0/fAr746vNvvvv6/WfvPv/883fv3j19+vTJkyePHj26efPm1atX&#10;z549u7+/v7y8PDExMTk5OTMzs76+DuvKycnx7q62vt7Ojvbm2poKKJefnVFaUlBclAeyprq8ob4a&#10;0NRY29hQA7K9ram1pQEFxFdWFJeVFpQV5xUX5BTmZVUUC6qKBcX8jKr8nPLczNIsbk9j7erC1Ob6&#10;wuHB5snjWzvb61ubq3u7m4cnDg4O9ra2ju3u7l68ePHhw4dv3rz7+utvv/nmu59++umXX375z//8&#10;z59//vnHH3/817/+9Ze//OXVq1eXL18+c+bM3t7epvBPxtEdXzc2NqBRyLoYVsZLS+ura5sbxwCg&#10;TE9OLczNz8/OIdz6yOj48Mjs5NT68srUxOTczCzELy8uoV7mIWZkaLivpxcwPjqG0vGz0zOIHf3c&#10;zNTkOOKCf2iQm8qJDA1LTWJzk1OjQ8PjIiJK8vIE2Xw/T18PZy81JkzNZMUxJBEMUU5WQxLDJMnq&#10;0ohGBlouSnRDQ12bmLCEquKqhdHJzcn5qrR8OgbnreFgjddzJVp4EC39KHY+8jaodTxKynsQLGxE&#10;dUB3kDRwkzEJpjv6k20DqfbBNBdvgg0giOocRncDhFCcES6e5BBKdQmluQbDoXB/Vw9ZSycJo2Cq&#10;kzVGwxKjESCPuJ53k7LwwzsmqAZHUDyjaN6xVIBnooIX4itGNTBDJShDJYSvGZ2mGJzKCAQJSFcK&#10;SVEIyBC6j0cPM1XDIU2OVgxPPbJAPxH1V4O6lQegDH4KM4irGg4K6rIG5ff/aCOPEu4o1Z6pEQoS&#10;NYrnKAeARJGlGQZV4qkj1vEoEOJeyMjHK3hEU1yQrVwVvSIozoA4picgXtkznO7si7d0xRojG7ri&#10;TTzkTLzlzZ2ldL3lTP1I5oiUt/ClIYy8DUE/wtavlJtXV1iRGBblYgfPpk+hgK+npS4tKhrg5RUT&#10;HOLj4hQfHhofERQdFhAR4m1rYUKRkyXKSvl7uSVER/h7uYcF+dPJRKyEqLS4iLQUrPowUpIiykp0&#10;eTKeJI8TF8PgcVJyRFgMSeBkpZgMqiJNHgaKvJSIvqK8o66Sqx4zwJCRYKvJcdLlOulkOGmVBFqU&#10;BpiXBZpVh1hVBiEOu2oCLar9zKr9QFrU+FhUeZlVuJuVu5mWeJjmuOrl+Zqku+imu+hneBiluxpl&#10;eJqmOOsnOeiwXQ0DzVTd9BlmKvIE+EGXRAaorBRiVyRHpIhKyolKKxBohlIkI4qyA55sLYkzEZqK&#10;OxDpVlThBqpCIC5oUFIeJECWgrhfl5QzQRl5kFJCG3mEgqdby9KscEyExIdkeLKlLMkcZeQhvdBB&#10;vJkE0UQcb4TB6olJ60njjUmoBbqiHZFhB9dKk82Fu7/aUVUdFDQcpeT1HH0S2vuXzOwDXH1iwmJ5&#10;7LQKQzMfGbwanqRMoasNDI7duXMP3gkuLi54PH5sbOLcuQvWNo6yBDKFrnL+/O3urhk5vKaWhoOy&#10;si2ZYqas5qqk7s5QdpNXcDK3TTSyiFFQcVNUc2OouJAVbJTUXVW0vEhMe4qyE7QadX8vTTIDiXLr&#10;CF9PNhOV1hPF6kDTZIhmINHPGKhVOyRDrd0hHpJJ4oxIQn816FlQACgLjwIOhbQ7sgcsADKESyAT&#10;NE+QZIYj3Bq4HNIIXdaYytEsAES6JYFqjm7uChJ0AI5siiUYSuH0AaDIkgyxcvqSOC0xrLqErLq4&#10;LOJNHvCBkRfB0kSlaR8YeXEJGXEJKWlkc1dkgQ/DlUiSBeDkpAkkGTl5WRwBlvRYMQnhQhixUBZH&#10;/2Ic1tMwqgBu1qbdtSXhzhZRDsYpnpY5/jb5gebl4VY1kQ71UfYNkfb14bYtkXbdCa5DKd79SW59&#10;8c79CS4jHO+Z7ODFvIiF/IhpQTBgNjdoNidwPttvLtNnnuu5wPWcT/eY43jOcLwQA/kUL4SOT/bu&#10;Yrt3Jru2JTgKGXn3jnjPunivKk5QRW5sRTG7uDSluCQNUFrMRRn5/IJUlJFPYYUB0lmhGezwdHZI&#10;empYWkpoSnJwWnoUJy2Skxadzo3NSEco7MrirIrCLDcnSy1VhiqTZqynraepZqSraWmmPzrU2dBQ&#10;YmdvGBbuyctmCfJSC4u4/BxWQWF6eXlObm5qZKS/pqailqaKjraakaGugb62o4P1+NhgVlZKUJBX&#10;WJhfTg5HkJOC2uPzuPHpKVHId4KUqHR2BJcVCYBJFMzEYD4GE7aqspzSwszS/PT8bHZhTkpuZiJi&#10;Vo/S8ZwYuBZ0NAYy5GUmcNNi0jnRkCGHHQGA/HN5bH4mKzMtLj46QGgg/5uNPMrIx0WHJMSGYUz1&#10;VDSUiCZ6SrqqFDUFvLYqWV1RTo1JMNRmGOsomekjhvD/Lx1vrK+ir838P/g9AUgmpBGS4IjLGsSY&#10;XejoxtxY3cRIzdxU08hIS1GRLIuTksKKwyCTxkspKiv4+ntFRof5+HmamBlramtISsIiBRl2QooE&#10;ZW4QhkVOVkaFQbU2M7Iy07U20RH6q9EwN1Az1VMz01e3MNS2NTOwszK0sdA3M1JHKw+1RUl5Y32o&#10;FWLFb2Hym708VM9AR1lHXdHCWJdMkLE2NxkfHjo8fuLo5KlzZ87ubG3D9ALCysrK1tbW4uLi2MR4&#10;Z3dXdW1NUUmxID+Px8/OEeQWFheVV1a0dbR3dHUODA2im7u2tre0dbQ2NtYD6upqmpsb+/p66utr&#10;M7Iyo2NjwsPDg4KCvL29nZ2dDfUNFBlMAGJ4TacrCF2lg8JQZKppqKupqejqamtpaTCZCkLnJ8IP&#10;aEKvEKCgvC0OJ4My9UIDasT4nUKhQCZkoc94UOCQJtwZFSSaQE5OTkno5PqDV3fQIUZRGCClpqYm&#10;SqBD+MCkqwh9zUNiVId4lIVHuHZhgEg4hPBHCh5y+3A5KCAhoFdBWdBekNBelDrHIU5dEA5OVhjg&#10;kCi0nYcEaFl6enpQB5Stg4GBsqjQRgjQKGgppESbCVdBD4CCfpZAGVXoVyZTCdJAzlAKQej4G65l&#10;Cr3WfKDj4WagQDl3KpWM0u6go+y88Bb9RsdD56PxSAKhxTFqRExBLYjhrvweYMSLCa3jEUhIycii&#10;W4P+dkM/kPIAuJsoq46axn9g5OEQ8gMJNx3lKFEJvQEBJZfhQrgczQGyFRODdzfigFtKDHH8FODp&#10;DGvCHE6Mn5ORv5Ohr4Oup5W6h7mqr41OhKNhSbh7S2LgQEb0WHbsTG78ShFruyx5rzx5tzRxvzzp&#10;oIJ1qjb1dD33qC79TEMGAOHim3iXW3KvtOZcaRUgZvKtgsvtuSBBv9iSe74l+1wz/2xT1tmm7DON&#10;mZfac8+38c80Zx3Wpe1XJW9VsI+VstdLkzbKUpaKWAsFidOC2NHMyGFu+DA3sjctoiMtrCTKUxDp&#10;56CvQRAXQ4hWMekPdLyEkJFH/m7xN0YeMayGToCugGOE1hV+tkFjQKIB1dFhBhLCh0gYS+iog1Nw&#10;Y9BTMGwgRninsDLSWCgL5nd/ZORJckR1VTUVJWU1FVVQVJVVUGN5iKGTKVSSPAAUBpXCpCF7Dygp&#10;0JGngkKhyskh1Ly8HEUOh5eWkBbDEHGyCEtOklNkKqD0Mfw2gyIl3MUUdAAoAFmhT3nU8l3oPPE3&#10;TywoHQ9jCgAxwqGIh7OQEistjpqEo2y1pIQYlAWDFkaU8GMVEdJBIhihKPMtIYX8GYfw3YsMM1SH&#10;K+FyuBb9oxAokSrcYBbmmjAzRhl5gDwBj9r+I450CDjEIF34aQEk4stGuGUCAG4TGtD8Ifx2/Ifb&#10;98d7BKXDnBtl9lFSHo0BQM+gjDzUDT2LNEJYfYiBUwCoMNQWFDQNPBHQIXCAAjoZXikQ4LdHTlKK&#10;LocnwW2XEAVQoJkYjBYG05/EutbWvJuTvsyJud5YeLe17NVQ84263M30iLOFqXcbC65W5d6qL7xW&#10;W3hYkH48j7NfmLaVl3SiMv1Ke36GGS3fQ68+1r4pzibHW6nAX6EkhJ7tJVkcjMv3lagMlW1PUuhJ&#10;VRhKVxrhKvanUEbSFUbSmJNZqosCjfUizb0KnVN1BueajM43G5+rMwKcrjY8Uaa7Xai1kq00xSEP&#10;JxL6Y3D1XpjheNkWP8xqBuFBj/nHw1ZvJmxeDJm/GjV/N2b56YTl2wmL12OmCC8/aPDxkOEzofzA&#10;yKN0/LspkxcjyI6vQht2o5cjZp9O2T8fMH05YPH1rMdSPKbfB7PMkt5KJ14o1zhfrnytTu1+h86j&#10;bt1HPdpP+w2fD5l8Mmj2asTy/bjVZ5NWX87YfjPv8O2iwzcL9t8s2AK+mLF8Maj3uEv9UYfq/VaV&#10;ey3KgNuNTJSRB9xpULhZS71RQ7lRR71Zj1Dztxtp9zuUnvRpQMWgep/NW3yxYPP5rO2XC05fzDs/&#10;GTL9aMjsUov6fLroAldsMVVsLUN6IxO7mi4JyiZfZq+AeKqcfq9T/+Nhy1dT9m/nnT8es7k3aH6n&#10;z/J8i8l+pd4cX7UtmlDmJ853xmQ4YDKdxdLsMTx3MYG3RE04sS5CriFcrj1OoS1euTleYyjX6dJM&#10;0ZnxouvLTdeWms9P1l6crLuz0gn4eH8YcGmi8txI6YWRsp1G7t9vbv/68aX/fnDmnzePf3G48M9b&#10;J359eumnK5vfnVt+vT30ZKXroCP3+nzTr59d+89XZ35+tP3m7OhHO61XZoqe77XdX615utvy6qj3&#10;2fGe+9ut9481H/bxmxIcqiMtK4LNYJ7dnOj66mD4/amxT89MvD4cfrLV83xv6M3xyflS9vn+CmSH&#10;j6HKsz0lpzrybk/XPZxvfLLSfHOi/EQT58505V+vL/x8ff7JWuPHW63fXpl6daLr7Ynufz5Y/NPV&#10;kbcnWz4/2/7LRzN/fzT1zdW+ry4NfHFh4KuLw5Dm8Wbjs522x5vND1Yb/3F385tzC4Afr298c3Hh&#10;p+srX5wafbbW9Ha75ZOVyvfb9S/XKq8Mpp/tZj9aLru3UHphOPvKeP7rva4vT4++Oxh4s9f30WrT&#10;jenSp9utd1Yqbi+XX5nOuzKWc7Ijebc25uZY3uURwcOVqjtzJReHsx8slD9crnyx0/xko+78aO7V&#10;6YK3R13fXRv5r2eLf783+v3ltv96PPXvx7Of7NU9Wq1+sd36dr//2zPTNyaqb4zX3ppuuD3ffHW2&#10;6dpCy/3Nvof7I0+OZt5d23h5bvHtxaXbG/2Pj4/9/NER6Oemm+5tDV1eaBcy8g2nxuqPxhuur/Q+&#10;Pph6dXb1i6sHH+3NXV8Zfbg7/+3tMz9/dO3rm2e+u3P+z/cvf3758Mc7F96c3nx9cuNYS8loXspH&#10;GzNvDjfvrox/tDn7eGf2cLjh7GTHXn/D/d3lp6d27x5s5ycmyMOrRkwCi4G3kBTMAuBNhnyUFxHD&#10;Ip7lRZg4LENGgiaG0cJLGZBlDUgyRhQZY6oswEaRYqtEdVRjOKjSnNQovgZK3toKfroqkRbGLkpM&#10;eybdnCbHkMSEuZnzkxBGvpDD5bPSMmITstns+tKS7saG9vra7ubG1oba6rLivOzM+qry6bHhYyuL&#10;C9MTE8MDoGyvrxwd30X91RzfObY8N7U0OwkK4OTOJuBw+9je+sru2jJKza9MTfQ01vc2NUwP9A13&#10;tB2srw60tYx2dy6MjfS3Nc6PDY71d86M9k8N9wJGets7mmu7u1pn5yaOrS02VJdXFxdUFeSxI8Nr&#10;iwqaKsq6G+tbaiorC/Paa6v7mhs7qiqrBfw8DovPjstMSowNDglw90qNjUsODeVFBNVxosYKWKtl&#10;SdulcYtcn/VM39vtWZ+MFn8ymP9xT/ajtvR7/9uVPGIO///ByN9uQtytCH2g/8bI32pNv9HMAXmn&#10;MxPZ07WFc6k+SWgjn3KuOuVMddrJSs5qftxkdtQQL7KfH18c7ZkZ7FKcGilIimSF+pTwOeyowAh/&#10;N1jXtTeUNVTmVxbxYA4GgNVmiSA9Oy0+PMAtNswnIdIfFoEZydE5XIS7T00Iiwr08HWx9nez9XO1&#10;CfZydDDXM9Riutmb+nvYhfq5RIV5J8YGCbKRbdDSOTGx0f4JkYGJUUHs2OD0pEjIkBUdCKUU5XBK&#10;BBkF2ZzyojxWfJSbk6Ori1NsdIyDg52Lm7OOnraRkZGZiaWLvZuemiFWVEYeR5QVE5GXxrgaq4fb&#10;6mX7WpX4WZZ5mvTFug0nu42mug4lOY6muMBafZXvv5sfeowfsJ0bcKI4/Kg06nRZ9MWq38zkb7cg&#10;dDzKyANQLh4F2sk3m1Iu1Cacq447qow+UR55WBEldCIfvl0YBjlPp3siXmtYzm0xdi2RDm3x7oiN&#10;fKJ3CyugOsazOta7KNS9ODIoLzIswcunJIOflpTJ5RZExWYUlrd6+MXEsbNT0vMjolISk3iZ/FL/&#10;4HhrO3dbaztneztfHy9HR/vw8NCpmcnapjoAT5CVVywoKSusqinPz+PnCbLzc3j8zPTK0qKKkkKU&#10;Da+tqSgtKaitqxyfGJ5fmD44vrN3sHvi5PEr1y7fuHX9waP7L1+/ePny5ddff/3dd9/9TRhA+fbb&#10;b9+8efP+/fvXr19/LLSrv3///q1bt65cubKzs7MwP3v8YGd2ZiKHnwkoKhRA0RXlxfV1VZ0dLQP9&#10;3YMDPSB7ezrgsLurDWRPd3tHe3NDfXVVZUlZaUF5SX51RXFtRVFHY3V9WWFeekopL62cl56TFCdI&#10;jivjsUY7Ksa7qnYWh6+f3r5w4tjVM/u3Lh6dO9w+d2p/a23p2MrC/vaxrfW1va3NC+fOo9V7/vz5&#10;N9988/333//pT3/66aeffv7553/84x/QnB9++AEa8uDBg4sXL54WhpMnT+7t7aFubZYXl/Z2dk8c&#10;HIdV84pwW1eUnV+am1+YmV1ZWNxYWV2Ym0cdx6N+acZGRifGxmemplFT+unJKZAQCRL1YzM1OT4y&#10;PFhTUenn5R0REhoXFR0VEpaWlFxZXFzA5yfExDpY2zvbuSrRNMQxMBdXkpVWxGDIJFltJZoFSVYX&#10;FB116/QUQUVxFZ/LmxseXxmd0JdXMiapearZoTby7nIWPvI2KCMPcMOZOUkbOUoZ2onreRAsEJpe&#10;SMoHUu2DaA6BFEcPWUt3GQs/EsKwh1BdQqkugSQHX7wNyDC6W7iCe6C8owfWwknC2FHc0Btv5Slr&#10;BjKI4uhLsHeXtgyjerLUQxOUAlmIjXxAPN07keadpOCdwvBOUfDJUEFs4VMUAgBc5VAUHGZQmmIw&#10;ahoPMlM1HDWQB4CSpxsv0IlDrePhVLpKGOp0HvVag3qiR43uOcpBaSoIFw/4QLKjXDwoIFFDePQs&#10;yshnqgbzNcNR//IQAwpHNTBVJYCl6B1LQzzVxCi4R1IRaj5ByRuUOCWPEIqDF87cRdrIWUrfFWfs&#10;STT1ljd3kzHwFXqt8SGa+VIsvSkWrgQTG4Kev7lrlHdQVX5xUTbf1tycLIeLj44I8vN2tLZOio2N&#10;DwtnRUW42dk4WpmEBnjFRwc5WJsr0uTNjfQApga63m7Ovp5uJga6KCOPx0nDUoiAl9ZQV5In44kk&#10;WTxOCvHBKYaB9RWdJq+spKBEJ1MJ0vJSIroMorO+ipu+or+BwgdGnueqXxZgXeRjXh5oVRlkXepn&#10;XhNsWxNgDagNtKkPtK/1t63wsihyMcl3NMxz0uc5aWe4aKfaq6U6anFc9NJcDLkeJinOBqluxuEW&#10;akFmGq76SsZK8iQphI6XlsDgZRAzO2ksXkSCIIZlSBO1KYq2eJolgWKD7CBKs5Gn/2YPTqBbfWDk&#10;UdN4gCzFEoAqeBqk+d+naFY4urUUFaHp4ZS8gh1qIw9pJAjG4nK/QVTWAIPVk5Q1xMqZImS0kiNd&#10;zRXSYCkWZBUnZT0fkExNN4amixTJwNAmYHb1dEPnVG3LyNDkVmXdiKSsKpmmi8HIenoGXrl689q1&#10;awMDA+bm5q6uroqKygfHD7d3jjOU1HFytNPnrp8+uqOj5YCT0VBSsiHJm5Fp1vI0exLdUV7Byckj&#10;w9oxmaroSld0UVJ3pys5KWm6MTU9aKouIKHhMmQrqBuR4QB1I9LsaEpOdGVXPNlSQtZYREoXT7aG&#10;+qMUPDQTFDmhlx4ANEqYzFAKb4xy7nAIySABJAMdBegfGHk4RWbYw6Gs0Ez+wyl5BeRjCZongWoh&#10;LWeEp5gRhF5riHRL0LFEI1l5E9DlGdYQiZc3lZEzwhIMQeLkjWRJhtIEHQlZTQlZdXR/V0m8miji&#10;soYpIq2AkUT8yH/wWiMphUNIBYR2EIfVOgxdghxWjiiDJ2LlqQQKnUgk4xDjeFjWCtfjKCMPM0ZY&#10;RuNhaS2CqSnO3ZwZDnMyj3IwDrfSirPV4nmbCnyMASX+yBem+hDrxlCr9mi7/gSXvnjnvlgnkIMs&#10;jxGO71RW8Cw/bC4nFDDPD1rIDprnBcxn+c5zvecQD3WeU2keExz4RfYYSfYcYHv2sjw7EoWMPMuh&#10;83dGvjHeuyolsCI7urQgsaAoqaAw5Y828vkFqfwcdnIKwlCnsMI4CcHprFAOK4ibHMpJDklmB3HS&#10;IlM5EamcqLT0GG5aTE52UkleWrGAA/McYz0NDWWGlqqSgbaGmaGujqZKDi9lf3/Fz98xJNQd8kS9&#10;1gjykvPyU0pLs/Pz07ncRH19VVUVhrmZoYW5sbGRno62Gkw4m5tqPTwcwsL80tLi+TyYHCTwMxOz&#10;MxLSU6KgYigjn54YkZYQDhMwmEcJMpPKCzLLi3nF+VyUiy/gJ+dkJEBiQGpSOErlo5KbGg0ZZmXE&#10;I3R8KhKDAvLP5bGzMxK5qTHR4Sgd/78Y+dio4LjoEIyBJkNblWxmoKKvTtNUJGqpyGsoEdUYcnrq&#10;dCM9ZQDq8gUUlN3+AGN9FRRwykBH8QMjb6DD1NdmgAKnUJc1qNcagImBiqG+sqmxuqGhpqIiGV6R&#10;WFlJAIGMpymQPb3d4hNjvHzc9Qx0ATgcTux3y1+QMARRrzVysjLwRrYxN7Yy07U107M20bI00jDT&#10;VxXqiBN5gLmxFuq1Bq2emZE6lA6HpoaqQi5eE917Vtg0dUNdFW01poWxLo2E93BxXJ6fO3fm7KnD&#10;kwd7++h8AgJMOEBOT0/3Dw60tLXW1tfVNza0dbS3d3b09veNjI32DfSPT04sLC0ur67Mzs81t7ZU&#10;VJUXlRTy+byKirLm5saenq6+vp78fEECK9E/MCAkJCRJGLy9vfV0dFEKD3F28XtQUVHR0tHWM9DX&#10;1tbU0tJQUVGi06lkMgmPhycWIeJlhM5MAFK/OzaBSHl5IqSRk8NTqWQGg06hyMNViooMiAcF0sDl&#10;oAhN6WU1NdWNjQ0/EOUQUAIdNYoHKWTUET82EAlSU1NTmOp/HMqjhxC0tLTQa0EqCwN6CAESM5lM&#10;NE+UqUcbiND2Qpt3lJEHSUJ9siC0NcKTogQ6DAOIp1AokADyQasBOowHCaGHDXFxcSIRWocEeXl5&#10;SAnJIFuqMKDfJCCgBL2QrcYRifJUKiSmyApdkcAphOtnKgrN3xUQCBl51CMNyrxDTtCZ0LcfzOFR&#10;/v1D/AdGHi4B/MbLk+SEZDriMwcKxePlJITON8RBikmIiEoi1tVIkEYZ+T8C7iZ0BmoOj5LycBNB&#10;4nAycO9Qah56AHkvCy3lhUQi8rBAh8AIgWQgxcVFIR/k9S18jSM+OiQwnk42sELjsoID3UyC3YyD&#10;nPWCHHWdDOn2OtRwG+3iYJfelPCh9KiJrNgFQeKiIO5YMWuzKGG3NBFwoirlOAIOYK8y5bAm/Ux9&#10;FuB0He+oNuOoFtHPN+VeaM093yI435JzoTXvfFvu+ba8C+2CC+35IE81ZB42Zh6v5+7XpiFucKo4&#10;QqQvCOIXChLn81mzeYkzAtZwZlQnK6g53q860r000i0/ys/fxpQgjjRVWlJWHNldH9kk5wMjLyYi&#10;Cv0JEH7t+B86HgLoEPMhoKdAgTEG/Y4ONjQS+hN+DtFRgeroWUgGOiqxUtJQNOqYBUAkyIGuyGBq&#10;qKnDI4x6kIeBRKfSQCorKqnDo81QVKYzAEo0GhPGJ4WiSKWCpBAIZBlZOkFOkUwCoPwvThr5gzV0&#10;CKmqKKGfdlD+HSSqyEAlfvdjQ8Bjkb9uI8iAghdu94ra7yMcOw7xJAP5UMhyJCJiTQ8/85JCr+vi&#10;SH9hpCTFIX8Y4TBu4TIAgSgHiVADeQzqS+b/8TaDMuAg5aAAIQNOJREARBwWJDRKHp5ZPA6l5gky&#10;WHhjyxPwkAxqjgJtyG+AtggdK/2RpgdADEiYbkD8h4cCUqIfA1ALd5SRRwHxUAR0CNq6D/HwGwLj&#10;HwqlwIvxd+86cIgy8h9c1gBAhwvRR0lKRIQkJc2Ahw4vIyWJ+HoiSooriInaEUkTGdxrzY07/LSt&#10;bPaVurz77RUfdVefLebsZsVcqsi81ZB3vSbvWrXgUqXgXHnumVL+Tl7KbmEKPCC3+8pi1bEmGEyA&#10;Or4yzLaF7VwSol0WrlYexcx0F831lczzE6uJlmtLIvdyGKNZyoPp9EEObZDDHM9QneOrLeepb5Vo&#10;HK/SOV2vf75B/3ydwYV643N1JggpX6G/XaixyFMYT5bviyJ0hmLbgjBDMZJtPphdAeX5iO37KadX&#10;I9Zvxqzfj9t8Nmnzfsrq7YT56zHTV6MmL0ZNPh4y/D+M/Ksxg/fTpi9H9V+NGb0cMX43aflm3PxZ&#10;v+Gn07bfzLu8HrJ+P+E+Foqps8ZMhUvuZDLOlqieL2fcalG+247gSb/uJ8Pmr4bt3k84fzZpByV+&#10;PmX9xbTNFzPWn01Zvh0zfj1i+KxX414L43ajwt1mJor7rSqAu42MB82KD1uUQIJ+p5EGuNtEv91I&#10;e9jBfNan9mpE5+2k4edzZl8uWHwxb/nFnN2XCy7vpx0fD5rd7NA5XiI/lyaymCG+miFxLBt7LEt6&#10;k4fdypHdzsWdLKNdaVZ/3G/6Zsrh7azT61nHx0MWt3qNb3SZHtborBeoDqdQ6oIl81wx2U6YLCcM&#10;xw6T6SyS6y1V4CddH0VuiCI3Rsh3Jii1x6u3JuptNMVcna+8NFPzeG/47kbP+cna6/Mtb45mv7ux&#10;8+rUwt21vtvLnWcGK/ZaBQctgn8/OP3LnaM/X9r78cLeFydW/3791H/cO/fX64d/vrR1e6Lx4Xzz&#10;xaHS86Nl/3x64sf7x765tfjppbFLM0VXZwu/vjTy8nj7l5dG354fvHOs6empvptrDc8P+28tNxYG&#10;GuR66VSEWTTFOozkBL09HHlzaujFwcDrw9HL49VXRmuerPZt1/P2m3MvDFddHKrcruPuNWVcGii6&#10;OVp6oSf3oD75RBPnqD39bzcW/3pz8c3xnlcnep7vtX13eeS/P1755aPZfz6c+uZq95ujhten6j87&#10;3/rrq7Ufbo6+P9PzZKvh4Xrds52WJ1tNHx1r+v7SzD/vHfvH3Q2QP1yZ//7CzNenx746Ofjpdus3&#10;x7terdTd6M++0su70s+/1J/z0VLdo+Wa9yd7f/3k+N9urbza6Xl+rOPGVPmd+crzo3m3FkqvThdc&#10;mci9NibYrYtdKwmDq27PFj/bbLgxVXBjKv/FTtPL3WY4vD5bdDSQ8dPduV9f7/7ybOmvDyZ+vNn7&#10;xZnaP9/s/vPN4RfHm7+6OHprtvzzk2Ofnhh7MN96d6bl3nzbtcmGGwttj/dGXp2bf3V+6cnp2Qcn&#10;Jh7sDT/aH364N/zJ6elfXl744cH+laW2czMN52cbz0zVAc5NN91a77u7OXh/e/iLa7ufXtn788NL&#10;Pz26+tmVw69unP75oxvf3bn41Y2zPz+8/sWVk29Ob78+OnZ/bfJYc9lmU9mr42tPthef7iw8WJ+6&#10;vzGx0V5yMFC/21d/err3wuLYtY3FkZoquoQERVoGJj0wBZCQBCELv2Lw3oKVF7K5tAiGJI6hSmI0&#10;5KR1yTKaOHFtgqQuUdqQgrNWolopUlw1VZ3VmN66yr76Ki4q5ABd9XgbqxADg0AjA2sGVUEc42Ki&#10;XpWbzo2NEiSlFXB4mXGJvKSk6sKCzvq6zsb6sb6eqtKikvzcssK8ypLC2YnR6bHhrtam7rbm1YXZ&#10;nY3VnY2V7fXlUwc7B9sbFcX5BTlZm0vzB8fWtpYXTmxtgLK7tny4uXF6d3tvdfnU9ubu0tLy6GhN&#10;YX56fGyFIGe4o220q6OrvrarsWZrafbYwvT63OT4QNdQd+twT1tfZ3NvX0dff+f2sZXRgR5+Wgov&#10;OSmfm1aey6/Iy0UY+aqK9trqturKhtLi5tKSppLCvJR4QWp8amx0uJ9/RFAYNzktOyW1PINTw4lt&#10;50YslibtVidvFUUvpHtvZAc+HSx8OVz4vJf/qC39bmMyah2P4mFrGgBl5D8SuqxBGfm7LWmo+fYH&#10;Rv5+e+adlvS7HZkPurMf9vBBudacermBfbGWfb6afaGac7I0aaeYtVeRPiNIaGMHdPMT8qI8K9Nj&#10;mgvTM+KCE0O8y3LTM1iRxdmprTXFdeWCmtIcWODl85ILslNQxzVl+RnVJXxQYGKWw03MSI7OzWBl&#10;p8XHR/j5OFu525r4u9l62JsFezmC4mJr7OtmY2OqHebvmpYclZoUkZUen54SnZocyUoISYwK4iRG&#10;smODk2KCooI9EyL9i3PTCvmpPE5CGiuqqrQwNirUyszUwd42Iizcy8vD1t7Gw8vdysrK3dXLSNfE&#10;3NDaSNtYma6IExclS4u6GmvGOptkeJrluJuUeJj2xLoOsV1RRn6K67nM813J9tvND93KDdoRBB6W&#10;RPzRRh71WoMy8ujOrndbENwX7rUL/Qzde72BfaE2AXBUGX1QGn4S4eWjPjDykxz3ETZSYleCU0es&#10;S3uCR2u8R2uSbwsroCbWqyzCTRDsUhofGe7kWJaZHR0YyWbxEtm5ccl5ucXNYXFcQXF9VFx6fFIW&#10;l1ecmJzNy6uytvdycHBytrdDXMk72Onr6za3Nh0/OrG5t7W+vdY71JObl50j4BUVCrIy09KSWQ01&#10;la1NtbVVpRXlxRBZXVXW29PR3tFcU1vR1d02PNLf1tHa3ds1Oz8ztzA7vYDIiYmJpaWlzc3Ng4OD&#10;8+fP379//+3bt59//vmnn376xRdfoPJLYfj666/h8N3b14D9vZ3cnGx+dlY2LzM9LbW8rATQ3NSA&#10;eqUHdLS3trY0tbU2d3a0oGhsqKmpKG2srWptqKmvKqssyq0tKyjJTi/OTK3OzarOzqjNzWgv5jVl&#10;Rbdkhg4UJTZnRYxUcjcH6pe6qy8dm762t3K0On1uc+n6ie3D1YUTq0vXT5042tna20I8wsNqd39/&#10;/+jo6M6dO2/evIF6Qm1/+OGHv//977/88gtqOA+H33333fv371+8ePHkyZPbt2+fP3sOFs6wap4Y&#10;G5+enBobGQW5OL8wPz0zOzm1PL+wuri0vIiY0oOcHJ9AGfnx0THQISUoKDs/Oz2zMDcPF87NzI6N&#10;DkMn5OfkhgYGBfsHAKJDw+srq0vy8oJ8fDxd3dyd3Jzs3ajyyqIYnAiGICVOJ8ioYzBUDIYugVFU&#10;UbCAzqitbG9taM/ipLMiIpUJJBUpkgFB2UfT0UHe2Jtm54Yz85Sz9JG3cZU1RZ3V2InrQaSjlKEV&#10;RgtxKC9r5CxjGKHqBqcCyA5uWHMXKVNPnJWfnB3quwb1I++Ds/Yn2kcpeoUruHtgLexFkV1hXaVM&#10;vHDmHjLmfkTbEKpbKM09RtE/jOoZTfeLpfvH033j6d5JCr4c5YBMtaAstZB0paAMlbAUhYB0pZBs&#10;jagPlu8cJpz9bUPXTNVw0AU6cYUGLL5mdL5eAmovDzqc4iiFZKhFcFXDUd/xqYrBoCOW8sohHISO&#10;Rwzh/19ABTL+sKErai/PVUNc1uRqR6Yq+SczfSEGFLaiL4vhncj0iqW5odu6ovu7oox8DNMtkGTr&#10;IWPsJKnnIK7jhEVc1gA8cEa+JHMfohnKyHuQTJ1kDe3kDUPsvKP9QgPdvPIyMmPDwwkyUvp6WnFR&#10;4by0tLKCAl5KamxosJYSMzYsICY8kCwniZMSc7G3Tk6IkZUUpZEIQb5eelrqBjqaiMsaxA+nuAxW&#10;gkImGBogvpgBqioMWRkJSSlRCpXIZFBhKUQmyNDksPJSIupkGSc9ZQ9D5QBDRryNRoqDNs9VP8fV&#10;qNjbssDDrCrIriLApsjLrDbMHqXmAeUBlqBXBFqV+FgUepsV+Zjy3fWS7RRT7FSSHdRYdhopjnps&#10;R12WvU6crU6AsbKnvpKdFsNQhUqSFpGREpWWEoUFFixtaHRFjIgMBkOUkdfFkU3lFKzJDEcAgWwJ&#10;kKNZ4inmqB95OQWAPYFuJ0uxliFbgQRg5S0hhshwAOBptmgkQJpsKUO1RBl5HBXxSi8rtJGXpVhK&#10;EIxFcAYAUbyhiIy+GM4QL7QlJzPsaapuALicrOLC1PZWMwxkaCG0uJq+j6axjwRRR9vYIyY5PzIh&#10;290vQdfITVpWhc7Qk6eo9fWP3Lp15/atG2ury1OT4/Bc7+7uv3j5+vknbxaWN+qa2y9eufvq5Z9i&#10;o/myWHUtLRdFJQeqgi2RYktTcqMy3UxtWQCmhg9D1VNR3ZOOEO7O8opOREVHqoorNFCSYAGtk6M7&#10;QsOJNAfoH6qiq5AitxXDGuLkbaTwpjh5C2ggVg5RZFCn+UJ7dtTIHSIBoMgJN7lFWfsPpDx6iMag&#10;LDxcCInhFEiEgkcS2OLJ1lAERMqQTKQIhqhp/AeXNXD7ZEjGIEkKVlQlOyLVgkA2w5FMZInGOHmE&#10;lMfK6UritKTwmqLSKhI4VSmCOsrIg8RI0iRkGf+HkYcAi2I8Tlr4tx0yRBKWJC9DpRHINDmcnDQs&#10;zH8zQRNBuHjkSLhKhxWxtbnJ1spcWXZqrLe9kzY90lY/xc2c62OV4W2R5Wme42NeFmBdGWBZ5W/W&#10;EGjeGGDaEW4zGO80nOQ6zHIfZntMcQMXs8OXMoNRLGQFAuay/Gcz/aYzvSe53qPpniNpiPt4SDyU&#10;5Nmf4Nad4NrBdmljOXTFu3THuXUI93epSgkszYwoEsTlCOL4gsRcAaswPxWQl8vOyU7kZsSxkkJT&#10;k8JTWGGp8UFpiSGpCQFpScH/m5GPSOdGZ6TH5mQjm6YW5aaGBLg6WJuaGeqqMGiaKopKdLKulmqg&#10;n+va2lRGZryTs2lgkEt+QVpePqekNCNXwM7PT8/LS8vJ4Tg7W2pqKJuZGsBbxcbaXFdHIz8ve2Z6&#10;LDTEPyjIKyDALZ2DWLJnpSOOa9KE9uww+0pPQqzjAakJYWmsCJiSleZxy4qyivO5Bbmp/Kz4XF4S&#10;pIcmsBNCWHFBIFNY4Rx2ZHJSOEzDMrnxAGHOMdzUGJibwSkeNyEnKwlkekpsVJhveIh3WLBXeIgv&#10;SspHRwSipDwGMYQ3UFFXlDPQoOuokHXUKLrqVC1lsr6GAmogb26AMPKmegj5bqKLcPRwiYEO4tAG&#10;IeI1FHQ1FQy1EBt5PXW6pirZSA/OIuw8pDQxUDfWVwOg9un62gxIbKCnpK+jylAgy8pISmMRcpJI&#10;lVNg0t09XaJjI7x83I1MDDW01OXl5aWkkK0vIaAsiago4nwDXtkMCtHG3PCPjDxURrjLKwJLIy0z&#10;I01TQ2RDV6izubEGuqGrmZG6hYmGjQXoWh/86uhpKRrqqBnpqhvradFI+ISYyJXlxQsXLhzs7cOk&#10;ZHtzC6ZWKysrx44dAwVmKjNzs+OTE0Mjw8OjI2MT46PjY5PTMIOYgfjB4SFAR1dndg4/jZvOYidm&#10;ZWcWFRW0t7d2dXWAbG5uTE1NjomLDQ0Pi46OZrFY8fHx7u7u2ppaKkroHqIIEa8s9NWupqamC4NI&#10;R1tHRwvOkckIXw2Ap1VaWhKPlwUJzy0cyggNolFii8GgEwg4Op2KGm4rKiKuz6lCy26UNUYVSAnS&#10;wEBPXV1dV1dXXVNDHf79TsFD0VANUKAmoGsKg5aWFkiI1NbWhktQm3o0pZLQ2h1l4VEFIiFnlIWH&#10;lCgjD4kVFRXRq9CyUEYeIlGaXkhREuTk5BD2TQJah9gj43A4aAlq4E+n0yE3SAnvLBgSEhLItpOg&#10;QCaQBiXfoZsgpYIC4lMGJOQJV4GEeDgrKXRELjzDBAmnEM4Ppm9UKvQ/U+jmG3FfIzSTpwsdxKNu&#10;aiA/6FXovQ8UPCrRvkWIeDoVAH2OcqBwLVlImgvxmyN7aWlpKAuChJQkQgeKSeAIiN9/xNxaePv+&#10;CIhBb5nQfhkHxYEOAwDhWfGykCVKtSO5CfsB5ZpBwlMDCeAqSCAuLgpZQRrIHjGTF+5HD682eL9w&#10;k8I8bHT8nfQDHHW8rdScDeluhkwfQ2ZRkGMPO2SUGzOWHrmQG7eWn7iWF7dTmrRdHH+sIGa/gr1b&#10;xoLD/arUnXL2qbqMg3LOicr0UzWZp+t4Ql4+C3CyNvNMIx/F6Sb+UWP2Bxyv5wIO6tJ3axAufqMy&#10;5Vg54kR+uZi9VJQ0kR0zkhExlh07nBnVlRLcnRoCq6+qOO+sIDd/axMC3Dxor9hvrtNAR1zW/G9G&#10;HnlLCFl4kB/CB1IeFOSFIvTBAoMBxpiEmDhCBQsDdB1WFqHdoUvhEOHfhWbyEI8G4dcTLJRFwhOQ&#10;bdGxsgj7LCurrapqqq+vqaqmwlRUF7qPR76uCf/qRZGuwKTQGGQqSJSOV6LRVBQUGGSygrw8g0gC&#10;KBAJNAIOQCUiduVYoS08jD0S4nCGDApR6AcJIuEUSmrDD7C0lITQiY2EpIQIAY+VlkJ4ahhQ8OzA&#10;2BIOE8R1ktCxDLJvO2ojD+Pug4U4SmTD6EU/Jgm/+iAfrqDVaHuho9DeAwk6DCSk64RMNxxAJigJ&#10;LvSJT6SSCPIEWTIeDx0CAAU6B+pFkMHKIy5zkJRQNABtAgD5ooDs5Yx0Kzz1ElCr34Ey8uJiIqBA&#10;q5F3gvBvRz4kQD8qQDXQCQpi6i4k/aFb4BACMmERTlsgQLco0KnQjUiJ8LYUegEC/I8HeQlxKWgl&#10;0kSkTxCXNdJYOkEOqg1xMNJoslg6BuNOV1jJzXnQ07HGSTyWkXitvuhhZ+WtpqLjOQkn85Ku1fBv&#10;1OXerMu/XME/X8a/WlN0tiznIJ9zupK3W5hyu7uiwt3MSgKjh8FYyGISrBVLQoyLQrSKgxSLA8kl&#10;wUSBr2RZmGx9HLGdTRnOUh7NUhxKo/cl00fSkI1eF3NVjxWpH1Rqn63Tv9BodK5W/0K98fl6U8Dp&#10;OuPjFbpreUrTafJDCfixRPnBWGxvOKY/AtMViDnGk3vcb/Fu0vn9pAOCKZv34xZvx0xfjxi+GjZ6&#10;NWr6fMjk+aDhyzHTtxPmbxBG3hgh4kcNv1ywAeWTIcPXkHjM7N2k5csRkxfDxu8mbL+c9XnW7dzn&#10;jakwwYwES2xx6cdz6RcrFa/U0a/U0e51qD/pM3o+YPF23P7dGLIx7Othk1dDxi+HDJ/36zzuUn/Q&#10;pni/lXmznnK7nv6gTfm+kHz/YB0Phw9blR+1qTxqV3rYpviglfmgVeFRp+KzPrWXw9rvJgw+mzX9&#10;atHyywWLz2bNP522fT/t+HTQ/FGv8ZlKhcV0kZUMCcBqhsRapuRKmth6huQGT3o9S/JkOfV2h+7j&#10;QbN3c86fLri+mXV+NGx1s9vsSofZTqnmPF+5N4FUEyiZ64zJccHwXUXTbTECL+kCP5miAJnGGKqQ&#10;kad0Jai1x2u2JRlemcq/vlBzfrrm1emZl0czR8OVd1a6vrq08cPt4w82x67Nd35zbefNidkLI3Vn&#10;eiq/PLX2bnfhT+f2/nXrHMh/3j7369Prv3505ceLmy+O9d+fb7g2UXGqP++7G4t/urP85wcrb88P&#10;Xp8vfn7Q8u9n6//xbP3Xr05/fWPiyfHOnx6tfXtv+f2liS+vzl6eqWhMdGhhOTXH21eFmVwaL/nm&#10;4twXZ6cOOvin+0p/vrb965ML35xdPT9UddhVdHeu9elq75WhisuDpYeN3O3KxJ0q1mET57Ap5Up/&#10;7vdnR749N/J2v/OzU93vDlv+cW/y349n//Pp/DeXO18f1r47avjsfPu31/rfnW5/d7rz1WH7s50m&#10;wCf7rZ+f7vvu4sjX5wbfH3Z9eXrwk83mz4/3fHd64PlS9avV2qczpY8nSx6NF90aFDybr10qCLk6&#10;lPflmf4fr078+nzvp2szd+cqb8+Uf7RSf3eh4t5i5WdHvQ9WKs4PZh51cXbr4vdqE7dr4i+PCM4O&#10;8HaaE55s1L077AJ5b6Xy8mQe4L8+2fzPT9Z/ebb05zujUNVnW8Wf7FY83qq6Nlf04kTn7YWaj1Zb&#10;Pz7Wc2Oy7tFy17259stjdXCPXhxOfXxy5tX5pS/v7n1z/+DVufkHWwOvTs8+Pj72+eXVvzw59emV&#10;lStLrWem6i7MNZ0YqTgcrXx+avb9pY0nx6e/vX3im5tH39w48x3cxzsX/vLo2o/3Ln1x5eQPdy9C&#10;zOeXD7+6cvLp3vKT7cXDnobzIx3Pt5Ze76+/PFh/sDZ+erCB72PVkRF5bqZrf7h5d6j96rGlndFh&#10;ZawMWUpKVviLIwlLdjEp+BWTlES++8I7TQqDwYli5EQw8mIYRRkxphRGU05an0owouItFMnGFLyN&#10;IsVBme6lo+SmQffXU422MArR0w7U0wkzMQoyNWSKY4yYxJL0pPxUdh47XZCckZ3Izk1NrS8tqSsp&#10;LuFndzU1FPF5bXU1DRVl2VzOwvTE5Mjg2GAfaiC/e2xtc3Xx1MEOyBO7m1trSzPjw8c311EiHpTF&#10;ybGFidGTO5tHe9vjvd3Lk+Ozw0NT/b1jPV29zY2CtNSWyvLhjrbOuqqextreprrWqrKhzpbVuYnR&#10;vo6R/s7eruaqypLRkf7ZqdGxwd7B9tZyQU5aXAyPzeImxjdVlNWXFnfW17ZVV3YI/cjX5OUUZaQU&#10;ZXECPFz9PDxSWSmpSeyMJDY7PDAt1KcyOWS2ijtXmrBdzd4qih6OtbtQzUK8ySP7u3JRA3mQdxuT&#10;7zWlfGDkP+pCGPlHnQgjf6c55Xpd0rVa1s2mFJSOf9iV9VE3/0FH1oPu7Mf9go/6cu92ZF5vSrtc&#10;n4IYyFcln61IPl+XBbOglcKkgfTwroyohYbC0uTwzCiftEifwowEdlRADie+siCrpbqosSK/saoA&#10;Jd/LCzLLhB5shAbs6aj7moLslLwsdiE/FWRUsGdSTJC/my0g3M/V1c4kyNMhItDdy9nSydoQEBvm&#10;w89kZaXHg2TFBUdH+kaFecdHByXFhIT4OocHuEWHeMVH+EGepYWZguzUhJjg3CxOoJ+nrY1FRHho&#10;RFi4BwQvd1NzM2trWx/vABtLB1MDcxtzO101XQMtLXUFsq2Oio+JRrSVtsDTojrIriXccYCF7Ow6&#10;kuw8x/Nd5fsv83y38kO2cgN28oJOlkacrog+WxFzuSbhWn3SzYZk6EOUi0fo+DbOvVaOkJRPA9xv&#10;Qz54QLKLNQmX6llw4UFxKOJKviLqoDxyrzR8VRA4leYxipjkewyleMKavz3OvS3BsyXBtyHRryrG&#10;qyDYNcPPuYAVyw4JLc8tSk5IjY5NyytpikzIDo3jJWeUhsVxE1Jy0jKLYhMzgsIS/YLivHzDnJ1d&#10;XRzsHR3s3FydbWysEljx3b1d07NTq+tLh6cOllbm6+qrUFv1/BxeRUlha1NtU31VU2NtWWkhoK21&#10;saO9ubWtcWi4D4bs6OjwxNT48PBg/2Df+ORY30BvX19Pb2/34GB/a2szLPrGx0cnJ8fn5maWlhY2&#10;NtaOHVs/PDx+7dqV+/fvfvzx008++fj9uzfPnj4+trGWJ8jJyuTm8HnFRQU11ZVNjfXdXW39kFsP&#10;wsi3tyF0PMiW5vq62srGhppKqJyA31Bd0d5UX5zHL87NrC8rrMzj1eXzGgRZFVx2cy53uDx7ppy9&#10;WpO8Xpe63cpbqEieKE5Ya8iercjYaC1a7yhbaS/fH2k7Mzd8aX32zsH6hc3lc/u7e5vrJ3a3Th7s&#10;729vHezvnji+v7GxceLEictXrzx59vT9Z59+8923P/7057/87a9//fvffvnllx+Q8Oe//OUv3377&#10;/bt37168ePH48eOLFy/uCH3NH98/2FhbR+l4wPrq2taxzZWlZdQifg7CzOyMcLtXUCAG9VozNjIK&#10;cmFufnp8rLK0JJeXXV1aDqivrCzJy6spK0tNTAz19w/293Oxd7a3caaQlMRECBKiZAkMTRRDVVGy&#10;crALo1EMNNSsK0qa1xa2u5q75kYnbA2NFaRlTRga4bZesTaBbkxLd5qFq7y5H8M+kOngImvkIm3k&#10;RbBwkTFxw5lZYbTc5SxsJfRsxHVdccaBdMdgumOEooePHOIj3hNn5S2k4IPJTgDETJ5g64O3CSA5&#10;hCq4BdOcIY0FRssMo+aMNfbAmfnL2weRnQLkHCMVfOKY/gnMoESlQBYzIEHBh6Xgi3itQVzWBGUK&#10;d3BNVwoBKdCJA5mjFQNKlloE6Cj4mtEQk6+XACg2YhcasODsBwY/VTE4TTk0mRGIOqtJYQb9pquE&#10;pqmG/c7Io4Q74qwmTSWYoxyQpRnB0wqHGIjP1AhH/NWoh0FMtkaYQCcKIeIZPmkqgclKfiyGdxzd&#10;I4bqihLxgFCSQxjZCd3WNULBxY9o7Y41cpLUsxPVspfUdZbRd8LqucsaesuZehEQJzY+ZAs3OWMH&#10;WUNHqklRMj/QzcfTwbWxujaDk4oy8oYGOnaWZqms+PiwcCMtDSsjA0NNNYoclkEhwHKPQSH6erj4&#10;ebo621nraqgqKVBtrUxp8nJYSRFkzydpMbI83kBfi04jAWBlRJSTpVKQDd4UKCQmjaxAliNKS5Cl&#10;RZXlJO21lbxN1AKMlWOt1Nh2mjkeRjmuRgUeZoC6MKeqILsib5P6CMfKIKvqENuKQMsyf4uyAMtS&#10;f4sCX9N8H7N8H5MCXxO2NYPjoM62U4+1VE6004q1Uo+0UPfRoQeaqtuoyFtr0o1U6VhRDAkvA4s1&#10;ZKkiLamkrC6BlceIyInLqMnRzAh0xEE8VdFZlmSOsORKjniaJYlpK9xq1YbIcCAxHeUU7PE0W4AM&#10;2UpSzkyWYo0e4qg2AFSHSAmiCY6OuLiRIppCbniyJVbOVELWUAxniJHSQYDVw0jrosbjVEVHlI6H&#10;/CETJV1fiqorSclJQdNTRdeHruZKUXZgaDopaTliJJgSOFWMKBUjRqfQDMXEaSpqRtMziydPHt2+&#10;fXN6agxWvJYWZm5ubk1NLS9fvfv86+8Aj568PH5whZdZTSToKCpayxFN5Kk2RIotie5IINur6ASa&#10;2CQaWcUpa/qS6PZkBTuGqitDw5Oi7EJXcwfgqfbItweaA7SdSHMQ7rDqSGE6kRnOYlhDGaKVuIwR&#10;NA1LNIZmShEMRaX1cGQzMsMe+Z5BsSIzke1YJfEGcBZ0lG2XF7qYBwUFSsdDMrgKFAAkhn6DNBAD&#10;CpyCSOgu6EbICiBHs0BdxiM+aoQG8niKGQDiyUwblJGXJRojZvJEA4AUXhvuMlZOW0xGGfoQS9AQ&#10;k1YUlWKKY5VEpOhiWAAV8VqDJYqJS8MqF5bDckRZIRcvS6YQKFQ8SAAOL/WBjkdszmD5C+I3iCgr&#10;K48N9TdVl0b6uyX4u9ppUL0MlANM1KLtDBIcDFmOBhxnQ76HSZ6HcaGHYZWvaVOwZUuwRXuYdVek&#10;XW+MY3+Cy1CS5yjbczE9cJHrv5QRsJSJMPLzvIBZnv8Uz2+M6zWc5jHEEW7omuwxlOQ+kOjek+Da&#10;meTSnuTckeDUFe/WEe/RnOhdnRJQxg0tyY3L4cdmZsXwsuPyctn5gmQ+L4GbFpXCDo+PDUhODEUQ&#10;H5iSEJQSF5iaGJiSFJKUGMRJCU9JBUSmpccA+DxWoYBTkJuqxCCqKdOM9LV0NFSNdLXUVRjmJvoW&#10;pnr19cWTk73+/s7+AU6pyZF5+ZziksxsflJOTkphYUZhYVZ0dLCeroaaKlNHW93G2hxeLE6OtsND&#10;vQX5fA8Ph9BQ76TEUDYrFPU8wxHavGckR3PZUSgd/4GRh7kZTKJKChBGnpcRm52RkJkWm8IKg1aw&#10;4oKS4oPZCdCiMMgtBXJIj0MZeS7i0ybmg9lEdkYiyLTkmKgw39AgTyG8w0N8UUY+NiIoJjIIY2Kg&#10;qq1O1RCaxuuqU411FQ20FNQZBICRFsPSWN1YmwmRZnrKpvrKJjqKRjpMiDfUZoCOJNagQ3o4a6Kn&#10;BLqeBg1OGWrTkWQ6TEMtppG2IrI9rJ4KJNDTUtDRoFuYaeloKinQ5eFdiZg9ykjJ4LBMJUU3D9eA&#10;IH9vXy9jUyMVNWUCEQ/jT1wcIVRgwCFMkNDcEYcVV1Wimpvo2gpd01ibI6S8haG6uYGavoYCFGRl&#10;jHiHN9RFvMnraDDMjDQ/cPfWppo2ZlpWJhpmBioGmgy4xExfXUuZbqKvraOuIk+QLc7P29zcPHl0&#10;CuYfx7Y2t7a2Nre31jbWAevHNiAGlPnFhZm52bmFeZDjkxNjE+NTM9Oj42PDoyM9fb2C/LyYuNjE&#10;JFZqGqesorymrra2vq6jq7O+sSGTlwXxycmpPB5fIBDweLywsDAdYVBF/Lcg7DmZTGIw6Do6Wrq6&#10;2ihU1VXoDBqFIk8kIlswoxwrwssL+ThZoecKxDWK0F4VMa0VBrowoCQ1KBQhQw/xIAnCrU2hRE1N&#10;TW1tbXUNLUVVNXUNHU0tHWUVNVU1DU1tLVV1NVBBotDQ0EA926Am6qDD5SjJrqCg8IGFBwUNKE0P&#10;AeIZDEUNDS01NUisoaWhraairq6qpqWhqaaiqkCjo97zlZiKDLqC0Cs1GRoiKyNJhLZJSxJksCgd&#10;KS904qGCsOaKJDkiSpiCFBXybdAiaCA0FlrKYDDQ5kPFQKJ5goSyyCR5WVlY+SI8uDyFjBDyDAWi&#10;PElaWhrygZ5hCjd6VRQ67UHZfGHvgUAoS4ij/e4yHgUcwk1BuXg5Obywj5G/RYB4VIFIuKEopS6D&#10;uH0XgdsHY/7DTZQU7uMKwGKRrVxBgRiEghR+a4HMISsSSQ6l5uEQskU/UUCQkfnNaw36dIAODYHW&#10;gS4l9IoOXQSK0Lm6kJXEIK5dJEVFzI30ygt4Oenxfk4m7laa/g66/nZaPlZqLvo0dx1yeYRra7zX&#10;ACdkmhc1lxW5nh+/xI9YE0Su50Vt5EceK4reKondLknYK2MdVLCPVyYfVqSerOScqko7qk5HcbqG&#10;e1SbgdjON/IApxuyjhqzTjfxTjZlnWjIOKzj7tVw9mu4e7XcY5VpaxWp67CaLUleKEiaz2fN5bOm&#10;c+NHsiK7OUFtbL+W5ICWlOCCCMRGPsTBkgw9h8EgPsPFkGaK/P7jhPw+IawxsiMo0hWY3wA/WtBk&#10;CNAV0Hx02AgvRNJDQIwSxaRkJBBHNBDgRSSNlxKXFJOQEheXRMcY8oqCZJLiyD9hD0tBgXQSGX4e&#10;5SWlKZKSbmbmsf7+2gyGiZa2ugJDjakED5WyogqMJhUlVSEjjxDxCvAAEokICw8jFY9HY5RoNEUq&#10;FeIhEtlimIh4fSHgZaFIaBRqKQ8jGCQAHgQZof93hKkRE5WVkpQS7tkLQwUdMAA8XhaGGQDGEgw5&#10;dATCsIF4NAE8WBIw/IT5g4SnDPJnwMMnNCFHAWmgIDRzIe8tJL6hS3+3l0cHHnIo3B4WrRtOWgpp&#10;C56A+HshyDFJ8Ghh5XE4aJSMpAQeKw0VRjlxyByhxUEKi0PZeYiBNxhaJbQOCH2PRRh2uBwO5WQR&#10;Kh/uDtxkADxEUDxUAIY0FI2XkkJM34V0PNQOMZgRVhp0eD1CT6J5AiANXAjNlxTS+gBoKfQJ2kwY&#10;KAC8uAQVJ4cXbt4LLcVJSzBkJBQxmARjvSvtzVfrK+dZkds89vWG4vvt5bca8o6lhR8VJN+sF4B+&#10;pZJ/sYx3q6n4ak3B6ZKsPUHK2YrcU2X8K42ls9wEfQxGXwyjK4o4wPHTkE13VK4LNy72VCjxplQE&#10;kQW+kiWh0i1J1E42uT+FNpLGHOYojqQpjaczZrKU1vLV9sq1j6oMzlTrn67Su9RgfrYWIeXPNZoc&#10;1emdqNZeE1AX0/EjsZjhGISOH43BTLMkuoMwh8XMj/pt3kw5fzrj9HbC6t242ftxo/ej+q+H9V4M&#10;GL4YNn0zYv5m3PzdmPnbMdM3oyaA16CMmyEc/bgZ6C9HjF+OmbwcM3o6oPPlov3HAxafz/h93OvV&#10;7SFSpI/pcMXMxcodCtQulGucKVG4UMm41675oFP7kyGTT/qNPu41eNaj+3Gv3vNe3addGh+1qz5s&#10;U/yoQ/lBq8LDFibCvLcq32tQvFuveK9J+XaD4r021YftavdaENYeAMk+6gBJfzGg8X7S4NMpw8+m&#10;jb9esPh6yerLBZvX49Yvx+0edBtdqVfbypaZZmFWMyQ2eNJrmRLHshEiHrDJx27lSJ+ppD0eNHkx&#10;Yf1y2vbtnMvHE053+22ud9meaTBbFWhOcZVr/SXqg3G5jpgMGwzfGZPnLpHrLloUIF0XQ6kOx3ex&#10;lVui6d1szYZI1cVyv3trNWcnis/N1N5Y67qz3nd9oePqTOurw9n359fOTTQ92R379PzKl+dWn26O&#10;vNye/Oft03++uP+3a0eAb462fn187d/3zv37wdnvzq++3u19vN54eaLkRHfWu9PDv747+vH23NdX&#10;Rh5uVt1ZLf7p3uQvz5Z+fb/3473pL66O/uPZ+r9ebH92ZeL5yZ63Z4cuThQOZvt0sB3roizODeR9&#10;dX7mxd7wqZ7iH6/t/Pr86k83j//3s8vfXFg/01P6aLHrk2ND3xwt/P36zqPp5vWShI2i2FONaWea&#10;OZe7Mp/NVfx8bviL3ZY/n+n94Xz3ZyfqX+/X/veT+R+vDDxYLny5V/90s+bVQfP95dJ7qxWvT3aA&#10;fLrT8Hij6slm5dsTjfcX825OZN6e4N0YSv9oRvBoMufZdB7go3H+1c7ksy3xNwYyrw1knGiK+/qo&#10;+9szvf/9eOWXe4svt5vuzBTfWygD3JkrfrpR+/2lkXsLpdcm8g7bU9crY3Zrk7Zqk1ar4hYqovc7&#10;0766OP5sp+Xj3dbLk3l7HeyrM/m/vtr5x6OFf360+Ld7U99e7n+2XXl/pfj2Uincmutz5XeW6+6t&#10;NN+Yq7+72Hp7rvXKeP3TY8P3lnren1n64srGi9Pzf3958T/fXvvXx+fvbww82Z14cXL+/bnlh9vD&#10;n11auTzXfGq86sxU7dFEzfGhymeHs6/Prb07t/Ht9VM/37v64+1LX18++ut9kCe+v3Hyb48ufXFp&#10;7093z3168fh3N8483Vu+Pjd8ZbL/zuzI05WZt7sbT5emHy+OnumsZpmr8L3NLsx1npho3RppO1qY&#10;OLe8GOLgSBIRJUpJw88ZrMeQHylR+MFGXmAACQxGCl74MMkRE6FIitGlxZRkJLWJsiZ0kiGFoCUr&#10;bkSScVZT8DNQ8zdUD9BXA4QYasdYGocY63nrqGtIYdSwYnmsuJwEZGfXrIQEXmKiIC21QpBTW1SQ&#10;z02ryMsVpHOaKspaqyvryopHe7tnJ0ZXF2YPdjZ3jq3tbW3sHlvbWlsGHGwfA/3E7hbIk/s7IPc2&#10;14/vbK4tzh1bWUR80I+PLs1OtTXWNlSXTwz3d7fUjfV29Lc0dNdWTXS2zPZ1TnW3TXS2ddVXj/a0&#10;z4wPdnc0D/R21FeV15QUTQ3197c2N1WW1BXnc2Ijc1KTeOyEspysUn4moLWqrLeprq26vLYkPy8j&#10;lcuOC/L19PV0S2HFZ3M5qbHRyRFBqWH+hezIFgFroiZzrixpIT9iPs1nPcPnZj3n5UDBw9aMGzWs&#10;By3p95vTbjWyUYfmH3VlPurMuNeeBsrjXt69Vs61WtaNOniNp1ytTbpen3ynPUMI7uP+3Ce9uQ87&#10;eR915z7qyrlcm3qjJfNcVfLFuvTzNennG3iL/JjVUk4/L64+JXywnJ8Z5cNPDCnjJxdmsYv4KfmZ&#10;7Nqy3IbKworCbMQVaWFmUR6ywEOtrkABmZ+TWihIK8jlZKbFoX/dHBnqFRbkHuzjFObvGurn4u1u&#10;ExnkEeDjCAgNdIsK84ZlXgorHPFXkxIdHe4THuwBMjbSD66CJV9kqE+Qn2tCTHB+TlpRfiasEpMS&#10;wlOSYoICfawsTX28vKOiYlxc3Dw8vNzcPKws7dxcvSwtbC3MrG2tHexsHM0MTAzU1J0M9IKtTONs&#10;jOJN1Ut9bVujnPtYzmNpLmOprgt8/1V+4EKG10Zu4Brfd7c4aLcg4LAs5GRZyIWaaOjkq5Xxt+uT&#10;77agjHwaAN3KFfmDg1bu7ea0Gw0p1+qTABdqYk+XR5wqDTsqjzgoC90qDNrIC1jM9kV3dh1LQdb/&#10;PbHOw5zAtjiv6nC3xsSgknDvogj/ZB/3uKCgnEy+r1dgdXVzWFRyZm4Vm1sSGpPFzamNZgkExc25&#10;+XVBYSxuZpGbW1BISIy7q4eNtaWvj5eXp7uVpbmvr3dKCjs7O6umtmJ0bPDg+M7qykJBfo4gl1dd&#10;VVZSnF9XVY4Q30Jv8qWFeTUVpa2NdV2drcNDfbMzE2OjgyOjA5MTIwODPf0D3eMTw5NTo4NDvUPD&#10;faCPjQ+hMQh3PzaIngKAMjs3OTzSv7g0u7A4s7Q8V1FZksiKFeRl5xfk5Ap4La0NjU21A4PdkKaj&#10;s7mpua6ltb6zq7W3rxNOdXS2NDbU1VdXVZWU1JWVtNRUFefwBJmpFfm8huKc2ty0Gm5icxZruDBj&#10;sSb7WG3aXhNnv4lzqiPrbGf26fasc125p9uzd+rSNmvSVspTZ4vZ85Xc7faSs+MtF+cGT82OXdxa&#10;P1pdvLC3fXp3+8LJ4+eODvf2dnb3d9a3NzZ2tzf3d7eP71+6ce3Zi09evHn95VffAL7+5k9/+uHP&#10;P//lH3/5699/+Pkv3//5p+++/+Hb7/705ddfffbZZ29evX7y0ePHD+6/ePb0wb37h4eHBwd7Gxtr&#10;c3Mzi4gX+jnA7Oz0b9z81MTMxPj0+NjEyPDY0GB3a2tuZmZ1aWlvS+twV3d7fW10cCArKhwQEx4c&#10;EuDv5ebu4eqDl6XBNE1ClIoXV5XAMCyt/NN51Wp61lGJ3Ht3n8xOzPU1ty+MjE109jgYGOtTVQQx&#10;aSnu4Zby2jqSip4atvYkQwecng/ZwlXKwEPG2Jdk6SRtZC2mYy1pYIs1tpLQt5cy8CXaBlDsgqhO&#10;vmRbN6yZg5iBO9bMVw5xVhNCcfYn2vvJ2YUpuIYx3HzJ9r5UOw+itRFG1RCjaCWl5Uay9CLaBFOc&#10;w6juSSrBURSfRIZ/kmIgaiOfpircxFUxOEstgqsYkkoPSGcGZyiFZqtF5mrG8FQj+OqImXymaniO&#10;cAdXUPJ040uMk3nqkdlaMekqYXztWMghie6fqR4Jh8mMQEAKMyhVMfiPQL3Jp6sK/dgIC0Xcyqsg&#10;5DtiWa+OuLsBicZAVpkaCCPPVUY82HCUA1gM71SVgHT1IJaidxwdsY6PZbhFM1wjaE4RCi5RCi4h&#10;VLtoZTc3GSNbEU17MW07US1HCV1XrKGzlL6DlI4TVs9ZRt9T3sydbOZBMTfCKHmq2TUX1lbkl3BY&#10;KS0NjQ011fFxMV6erjbW5tZmxpYmBuH+vsaaGl5ODlZGBpIiGDVFBU0VRVUmwrT7erhCAiaVxKAQ&#10;HaxNFchy8HOJw4rTKXIaqkxdLVUFKlGBQoL1FBEny6RRFek0ZQWquhKDCkshMQxZWlxBVsxKnemu&#10;r+xvpJRgq5Vqp5HlosN3N8xx1SsPtKoNsyv1M2uMcKwNsa0NtW6KdAJZH2YPqPC3gFMlvmYCd4M8&#10;b+M0e3WOvTbHST/OWiPKUiPCXM1Tk+KmSXZQI5krEkyVyQbKdBoecSoCCw1YZsBKTENTF/lhFydi&#10;xGmyZAMi01qWYomjW8tQAZYEhi1ewUaWZoGjIz5qiAzEybuMcBNXJBnVCitvDgpIPM0a8f9OsUQ2&#10;bhU6rkGTIRu94o1lhG7WpfHGIpI6otJ6GAltjKSOGFYfBU7egqrijHDfGh5ERUc5pp2CpjtT25Ou&#10;5srQcKcqOiuqe6poeanqeCppuuIpJuIyGlg5XWmcNo6kixGhGJu6FJZUNzW3v3z9Cp5fWGOamhrr&#10;6+nQqbSGhoY//elPT548WVne2N89Mzm2TiZqKzEtKGQLOTlzOtOZRHUgUuwJFDtz20QXrwxN/UAF&#10;FReGqiuF6QAlUhUdmWpuAFkS4mqGpuQC8fIKDiThPquoDq0TwxpC67BEYwLVHE8xF/pzN8UhG64i&#10;LmXkaJZYopEMCaHLIZ5It6Qo2hHpCOEO+csJ/dugVvBYoeselI5HAYVCzqDIK9hBesgKgCMj+YAE&#10;/J6tCQD1YAOHUAGAPN2aQDZHHddg5fSlCXoyBF28vJ4sUQdH0haTVpKWVQFISCticariUkxRxHcN&#10;RVKGKiVDkpCUJpGQhbRwCwQZIhlHouDlqQR5MgGPbGj22xIVJoewYBVBZoii0lg8SAqNymazx8eG&#10;UhJjY4N8glysDRl4NwNlDz3FIDONSEstGJaxVurJ9joZjnrZznp5rvq1QdbVfmYVPob1AWZd0Y49&#10;Ca6AQZbbZKrnDNcLcVaT5TvH853nBcxlB8xk+U1n+g2luA+wEToepFDx6mO5dyY6dye5drFcOhJc&#10;WhNcW5K8GlIDatLDirkRhbw4AT8hL5edy2dn85OyePFJiUGJ8YhFOcrIJ8UHA1ISQlKSQlKTwpOT&#10;wlKTI9is0JSUqKwsVkZGAoDHS4qPDyUSJalUvL6+ur6epqoSXV9H3Uhfy9rC0N/HdXN9jhUf5u1p&#10;m8KK5KbF8rJZAD4/OTubnZPDYbNj4BIDfS1NDWUjQx0TYz1zM8OG+qrOjmZbW9PY2ODYaH8oFIpO&#10;YSMVYCUEQ00SYwMBiP17TEBaUnh2elxRbmpNGb9YwMnjJ2dwYnjc+LTkSEiDNgRSIvUXtgh0OIV6&#10;lv+goy7ms9LjedwEVlxwkJ9zoK8LTM9AwjwtPMgnItiXHRseFeqPMdZX0VKjqCkRtVXJWiryeho0&#10;fU26rirFQINupqdsYaBqrM000VE01VUCICy8NsLIIzS9NhNi0LPm+iog9dSoOipkQ226gRbNQEsB&#10;gDLyAFCMdRV11ammhmpGeso6mkpa6kpiohihbw0sjoCnMxTcPT1Cw0PcPd0srMxV1JTlKSQYchIS&#10;MOwQzhGkmNA7hwxWXE2ZZmWu52BrYmdlaG2uZ2WsaW6gZqyjZGGobqKrDLAy00UdxKNe7EFaGmlB&#10;MisTDUtjdUtDNSsjhMG3NNLQU2dYGuloKDN0NVSN9HSrKsv39/dPHp06OHEcYeR3trd3d4S702+v&#10;bayvrK0uLi/NLy6AXF1fW1pZnpmbnZyemp2fGxkbbWppFuTnxSXEx8bH8XNz2hBTipbq2pqaulpQ&#10;qmqq8wsLikqKy8srW1ra+Hx+YWFhXFwchUJRU1MTMsg0ReE+oioqSrq62np6OgAtLQ0lFUWaAmLz&#10;LieHlxTajSIcobQkXrivI8oxyZOQTR3J8kQmA2HhIVCFQV7oxYUmJJKhCIiRk5OD3wMVFRVjY2PE&#10;zl1DXcjIayira6loaCsqqSirqKlraqB0PHJWUwOkhnD3V01NTXV1dSaTifD4Ql83EFSF1DxkDvEM&#10;BgNi4FBZWRnqQCQSoUQmU4nBUKTTGcrKqprqWmoqvzn30FBT19LQ1NHSVmQwqcKNbZUVlYgEOfjt&#10;JOFlAHispDwBD7+jCnSqkiIDWqeupkImycNQgFWrpHCbAVTB4/EkoWcb1NweaoKS8hBoFCoAfiQA&#10;cC2kxMrKIN8hhUNOgckgUxHfNSjVCLWFmqNUPtociIH7QhWawIMCd4FMJqEUJ+go8/4hBiTcI4gE&#10;5QOZjko8XlZKWkxUDCMugQEFpDRWHNlHQVoMNRD+AJSaBwW1c0dLRCVqKQ91g5ZCnZGhIHS0gj4X&#10;EKArUC6eIDQ8hkMIouIiYhK/E6nIVp0YA22N8gK+AJZ8vvY+9nr+DrrBTnp+NhrOelQvfVpBsG1L&#10;ondXkg+sf8ZTg5C/Y+KFr+ZGrOaGredFbBRGHSuK3i6O3y1NPF6WdKKcjbLwp6rSUIB+pjbjHOLH&#10;JhN1aHNUn4mgEeHlUUb+oJqzV52+W5O+Xp66Upa8UpayUMSazolDkBs/yY8dygjvTAloTvRuSPJt&#10;TA4sjHQXwDrTyZokJiotNH1GbOXh7SCKWECjBDQAZeThfxRIY1H99wA9g3yiEBL00G8QsFIwT5LC&#10;SclCl8MpGRxWUlZCHCuGJcjI4nHQyTgZPDxhSDLEjzliVi8hISUrKSMjIk6SkCJiMAY0+sMzpwuS&#10;2Pb6+oaqqibaOprKqnR5miIDGfZMBUUmja5IpaoxmaownOTkSLKyIJkUCoNMppNIcOqPjDzEyMki&#10;fmDgoYbZGwEvC8+1shITxr/Q1B3ZQ1UWBokE/CBjcNKICxr0Kw4MGBgAIGFQoAQ96ChBD6MIJByi&#10;MdJCLh79koEVGuPDkwUVpZKIFKIcKhHuW2g2Lvz+8T/zAAjoSBOOJoSXRzsZ3kXINwOooIwMFYeX&#10;l8YqEOQYckR5rAxFFgftJUhLw7MM2UJzIDE0AWkg6m5LSMSDJMrhUb4eziIxMnATsCiPj0JGUgLa&#10;K5yHoLVB7AUAUmKiMNahCLRDkBEACYSVlpAShyZDp0HvQRHQWGg+wngJ8X8YecgKukVaDIOTEifL&#10;4OVxBGkxKUgC7aWR8EysqLa0aGNk8NX2xhMFvJXkWNRG/m5r6eXKrO2MqHMlaYiBfL3gSiX/Rm3e&#10;nZbSq7V5hwXpu3z2qWL+6dLc6y1Vx/J4TgSCGgZjiJVSx2A0MRgnmgjPUbM+wjzPlV7sR8/zw9fE&#10;0mpj5atCpfvZ9IEkyhhXZTxDdYKrNJGuMJ+luFmofqJC/6jK8EyN8cVG83N1JhcbTS81m5yr1ztb&#10;r7VfzFjNlJlKwKxwZcdiMZMJYhPxov1hCDW/lU1+PurwuN/s9bj1d0uOr4f1Ph0zeDus+3rI6PWw&#10;ydtRC4SOHzV7M2KK2rO/GTf7wMi/GjV5OWr4YtT4BSIR5fs1r48HbL5djPhyJrrDFVOgi6kwxYwF&#10;4xYT5FeTSVeqda/Xa99p0bneoHajXv1mg/q9Jq0HrRofdWg+6dZ63KX5uEPtYZvivWaFO4202/X0&#10;O4A6xr0GpQctqndaVO51qN9rU7uDeJZXvNuscL9N4UmP8qshrc+mjb5eMP96weLbJasfNpx+POb8&#10;7arzm2m7T0Zt7nbon61gbGRKLSQjjPxapuRapsQGT2o9S3JHgDtZKn+mknalUeXJkOm7BSfAixnH&#10;h8N2N7uszzdbHivUHUqi9sZTq/2lq/xlcp0xea4iuUIUeIsX+Uq2JzGqQmSbYqg9LPWWGJW2eN0r&#10;E/yby5XXV+qur7adnqo7O9V4aabtynTb+bHGy3Oth0OVDzeHvrux86er27fnO789t/Hr44v/vnv+&#10;X7fOfXaw+mJj6r8eXPjb9eO/Pj7/74cnPzs18slO+835ivOjeZ/sd/79wdrn5wben+m5Ppd/bV7w&#10;9dWB9+c6//185cd70/eOVf/6/vivn5789bOTf3289u7C0NvTfav18XxP1e5U170W7j/u714er/7i&#10;3NKvr2/89f7R99cPvr++968HR9+eW9tvzvvicOGny9vfnl76r7snPt0eeTBVv1fFOtuSdlAdc7Y5&#10;6UZ/+pdbdd8ftv50oeu/Hkx+c6b94/WyV7v1H62Uf7xZf2Mq/6P1asDVmfwr03kg76+Vnx1Mvz7F&#10;e7xR8u5E3dWR1KOO6LtjmbeH0i+2xb1aKPp4WvB0OvdKB+tiR+K59vhni0U/Xuj96VL/d+e6vjzV&#10;+myj8sFiyf2FYsBHqxVP1qs+2a4HPFmvuTSSvV0fv1YRvdeYuteUPp4XulrPenU48Oqw/+OdzlsL&#10;lRfH89bqo59s1H17afiLs30gAX++Mfn6eNvT7cbHm40P1htuLdbcXmm4s9p8d63tyebAncWOO/Od&#10;zzZHXuxN/vn2wX9+culPd/a/v7//X2+u/fv5xef70w+ODT8/PvPm9NK99f4Xp6af7I+enqw5MVK+&#10;P1i611/2YGfs3YXNN6c3vrpy8l+Pb39/7fyX54//cP30s525T89s/Hjz5H88u/pfL25/ffXw5clj&#10;z/dXb8wOn+lvfre3+mh+9MH0yPPF6QvttXdG2wfTwpsTfZ8cn93orbi4Pr432XduaU4QHycn5Nzh&#10;9Q4vN+GrCHFZA284CRFRFDDXgQSyIhiiqAhJFEOXEFHCiqlJiytLYgxIMtZMkpMq3UOL6W+oHmKs&#10;FWyoEWKkGWaqF2yqqyaGUZUUTQn0K+OmCdhsfhIrk5WQz02rLsirzMsFvSQ7Ky+dU5UvaK2qqCkq&#10;GO7sWJwcX12Y3VxbXlua39va2F5f2dlYPbayuC9k54/vbIJyYnfrzOEB6Hub61try5urS+ND/TmZ&#10;6cN93ctzU5MjA1sbi12t9Q2VxVODPeszY5M9bYNNtfMD3bvzM4tjQ/Njg/NTI33dbT2dLV1NDaU5&#10;/HJBzuzw4GBbU3dDzcLoYFFWel46Oz0+MikiJDkqrK44v6m8uLelvqmypDiHFxcZGh0RnJ7GzuKm&#10;cFNYfE5STmpSITe5MgfaGNosiJ+p4iwUxc9zfZdS3U/lRzxu53/UnnW3kfOgJf1OQ8qNehZCEzen&#10;POzgPuhE8FFP1sOujNstKdcb2LcaUm81wJs8+Xp98vWm1Jstafc6M58MCJ72CR50ZD3q4N9v512s&#10;Tr1cn35UnnS2Jv1kZcpGQdxOJXc4M6oyxqc6JaI6I76xkJvFCstiR5Tncwv4ybVluTWlObm8FACs&#10;x5ITw/L4iN16RUl2WVFWdkYirNMgpiCXA0B1kAkxgWFB7iEBrsH+LomxQXAYG+kXE+GbwgqPi/IH&#10;KfwL6GhAVJh3gI+jn5e9kIv3jgz1igrzjY0MiI0IgjVeQmxIRlpCMiwgE0Pj4sLs7Sy9vdxSk1NC&#10;QsJCQyKdndytrewd7F3s7ZxDgiMszG3g0NzM2sHa0dHC2t3S0kVfK9beNMPNMs/Lqi7coTfJuS/J&#10;YZ7vP5bqOslx38wPW87y2cj13y4M2CrwPV4SdKI0+GJtzK3m5Ft1bOhw1FPNb4x8c9qtJg4AlJuN&#10;qdDD1+qTrtaxLlXHniuPPF0Sdqo0bK8k+Fh+wKrAf4nvN53hNZnmNcHxGmZ7jCR7N0c4drH8WhMD&#10;KqN880K9Mvw9a7IzHK1tiwrLLS0d2zqHnN2DiyvbY5JyY5Ly0rJrYtn5vLy6xNS8NG5hUUlDcGCM&#10;n2+wr7ePna21j7enl6e7hbmpn693BjctjZPCSU0CwKLt2MZKZ0dLbExERXlxTXV5e3NDaWFecX5u&#10;SYEAlIaayq625r6u9taWhpHh/uGhPpAT48NDg72gT02OTk2PTs+MLS3PLixOD4/09Q90TU6NzM1P&#10;AiB+fmEKIldW52dmx8cnhgDDI/3lFcWcNHYqJymbn1FYJCgtKywpLaipLe/obO7pbe/saunuaQOl&#10;vaOpqbm2p6+zu7ejtaWpvrqqurS0pqSosjA/l8sRZKZWFmRV5aWVZ8S18BLHyzKWqvnrVekHTdzD&#10;ltTDppRL3Zm3BgV3h/IfDBXc6uFf78m52p17sZN/qjVrvzFrsyZtuSxluih5qVaw0VG7N9h2YWn8&#10;/Mbs+a3F88ePXTq9f3S4c3i4vQOvg9X5ufmp2bnJ1ZWFvd3Nna1twKnDk7du3fr444/fvn/39bff&#10;/PDzT3/68Ye//v1vgL/85S///Oc///3Lf/zrH//8+18R3/o//fTTd9998+zZk5u3bzz86MG9B3cv&#10;Xr5w4sTB2trKsY21leXFob5ewPToaF9HR0leXllBQX5mVl5GZrkgl5+aEuTh5mRhFujlEh0WFOLv&#10;4+7qZmFqI4L494IJo6IYhiqOYQYFc1x9o3TM7Bc3du/cfjAzNjHa2T3a1nm0sfXk6o22omp/S9eC&#10;6DQjvHJmUNLby8/mKvod5Qzc8EaeOCMXCT1vvJmduJ6NlL4j3hxgKa5nJ2noR7ILVXD1lrP0lLN0&#10;lzV1kTbyxlv5EW395ewAfnJ2vgTbELpLMMPVk2TlRrJ0wpsaYVQMRJVNJNXtcYY24voeWIsQsitb&#10;JSyJGRxD8WIrBbGYfvF0b45KaJZGVKZKJFcpPFM5LJ0ZnKWCKCCz1SK5iiEZSqF8zegMlTCQebrx&#10;2UIn8qjLGp5mdKpicLpKWJrQLh7l3EGi/DvEo6dQIFS7WgRCtatHgoKe4go3gIXEqIImQOoDadTD&#10;eOrhKCOfphLIVvRNUfZPVQtIZHrFMT2j6W6RdOcImlMIxSGc7hyl6BKm4Bij4u6JN7UX03YQ17EV&#10;0USpeWuMuo2YBmIpTzRxxBu4EI1d5aFzlHw0Hcu48KMzONQz0FRXX1NRmSfIiYwIiY0MiwkPDvf3&#10;SYmJ0lCgGWlpcBLi/D09lel0FQUFR2trVwdbuPXmRnpYcYyZobapgRaZIC0Fs3cJDJNO1NFU0VJX&#10;UmJQKETE8gkW+eqKisi1NIoGU4FGwMmIYvBiIgqyEjaaSl5GakGm6ix7nWQbtQwnrWw3PUBZoEVN&#10;uF1loHlrrHNLpAOyiUW0U3OEPQCU1ijnxgjHqkCrQi/jAi/jNHvNFFvNJDvtWCv1GGutKCttXwOm&#10;nSLeToVkxsTr0XAqJFkoDhYS6B9zQ1309YwxIrCWJWAkabJkPRzNHEdHiHgZui2WZoNXtMMxbSEG&#10;r2Alp2CLMvKoy3iUcwdg5c1Rgh5Ps0Z1NF6CYIxs+ir04oIagKOMvISMgZi0noiUrqi0nhhWXxJn&#10;BLnRVF2oam4UVVcoGkDXcGFouaGMPEMVAV3ZVUHFBYAjm0rjDUh0c6aKPUZCUU3DNju3uqq2ZXRy&#10;5s27t/B44XAyQUEB01MTaqrKtjZWX3z+6e7u9vT07KP7T9+9+tbfJ14Wq6qt4aqg4ECnOyoqe1IZ&#10;LgR5WzuXFN/gPHVdX4aqq4aeH03JSVEdCnUmM+whBiQ0AUoH+cG2XcjL26KG/1iiMWIgLyTHUXN1&#10;qCcqSQpWEE+kW6KKHM1CnmFNoJrDhWhukBVqDg8SPQSgdDzEQBEQCSmJdCs5oRMhGRIUYQwSRzZD&#10;bPCF+7hCWZA56scGKiAtZ4gjmcpRLEg0S8RYnmKCJxti8TriWFUZOU0RSaa4FFOWoC4mriAhySTJ&#10;64hKKEjilHDysCKUlZaVJ5OpWBkJrLQYkYQFyMnLylPkKDQSQU4GmQ5ihGZkyF+2i4iJwcJUEiMq&#10;IYHF4UnyvoEBY2NjOfxMD2d7H2cbFzNdc1WyqRLBQZPqpkXzN2KGmiiHGTMjTRQTzJU5dhoCN/08&#10;V71iD/1yb4OaANPmcJvWSLv2aIfeRJdxjtsU1302y2uO573A91/MCVjICZrLDphI9x5iu/axXPuT&#10;3FAMsD37WO7dic69Sa6AziSXjiSPlhTvppSA6tSgsvTI0uyEQn4iysjzslncjJi4eP+EmADUqBwA&#10;SmJsIMpio/bmqcmRbFbYb4x8ViKAx0/hZrKUlKnQAwoKRCMjLUMDbQtzI10tVWcHa1Ul6sbq3FBf&#10;q42Ffnx0EFwOZWVmIVR+djZbIEjPyGDb2Vro62lqqCuBhGt1ddRZiTFjowN+fm7BwZ6R4d7JSWFJ&#10;iSFsVijI2Gg/qBVaMahVcnxwRkpUdnqcIItVkpeWkwFzs+Ss9Dh+ZiI3NRrSfEgMEqm/0BsPKCBR&#10;BTLhsCPSU6JQRh5mazCL8/d2QBl5QFiQZ2SQT3SIX0JkcFx4IMZQV0lXU0FTlaKnQdNRo+hrIjbv&#10;Bhp0Iy0GSsGj1u7GuohF/AeY6CkhZvJ6Suihqb4ySLgWYfPVyTpq8mhWxjpKpnoqAFAgfwsjNQPh&#10;3rCGeuoaqkystDg8xlJSUng5AplKcXV3i46NcnFztrW3UddUoylQJaTEpaQkRER+Y+QR/gdWJlKi&#10;Kio0G0sjJ3sLBxtjxExeaCNvpK2IuNnRYhpoInbxJgbq+tpKKCNvrK8GdYA0UAEzAxVzQ1VrU2Q/&#10;WBNdZXVlioG2qraakjxehk6WX15aOAPh3NkTJw939nZRoIz8ytrq8urK0soyKKvra6DPLcAkawow&#10;PDrS1NKcI8hNYCUmJrGKS0v6BwcGhgYHh4d6+/ta2lqra2vKKsorqipr6+uam5tzc3MFAkFKSoqZ&#10;mRmJRFJSUmIymVQqmclUUFZW1NLSQBl5kHCGLnRBQxI6EBcXh0fwdw4OKyVHQLyeAChkEmpFS0c4&#10;YiRQhYFMJtOELlpAl/s9QIkobw6F6ujpauvoqWlpq2vrANTUNdU1tLR0tDW1EbJeQ0sTFJCQWFMT&#10;kR980cC1qDk5g8FQ/t8BjYQACqRBjc2hSuh3ArgQSodAp9NRAh25hMFEHXAr0OgKFLKcLMLHEXFI&#10;u6BFZHkiKEJSWl5caOyMxWLRwSArK4sSrDIyMqhfGsgWJOgIHS8MUAG0B6AOEE+UJ4lJIH8eTqFR&#10;EcqUiXi8kRC6pIehSCQSITFUG+oP14JUUKChnDhNaCAPOlKP333Eg0Ig4EBBiXs4BeVDJJFIEDaa&#10;CJFycngsFnHpDlWWkBSRkhaTlBJFGXnk/YuVQj+0CE2w/8dlDdxuWaGZPOSJ5gw6jBDIFOoBBaB1&#10;hgA9AAMClRAJrcAJA/KtC4eDnMWEnlogATxF8DpXVqAW5WQUZsPbxtXbTs/XTjvK0zTUWd9Jl+aq&#10;RUqy12yM8+hI9OpP8R/lBM1mBM9nhMxlBC7lhKwIwtbyI9YLIjcLo7eLY/dLEo+XsE5Wcj7gVAUC&#10;1EwetZQHnKzlnqrLONWQiXiQr+Me1qTvV6XuVqVtVaaulLCXi5MWi5Nm8+NnBQmAubzE6dz4UV5U&#10;T1pwG9uvme3fwA4oivLIjfCNdLUjiorIoJuZ/H8z8sLm/kbKo4CAtF1EBDoHFOgxiEF6ROjqB54n&#10;GWlZrHBDFRnoM1lpAF4O/Z6B3ArhWSTIyEjDTYFfQhiCZCkpBkBEpK+k+JsH93tKipwMDIzV1S30&#10;DXQ0NGkUOoPOVGIqMxUYinSEZ1ekUlXhiRA+h6hpPEiIh/kiALWdBwViqCQiCY+DAY+TxYqK/Lb5&#10;KvqAw4PAUKCRiASstCTcR1QKvxOIwwsS6gatBAmHMH5QoEQ8+sZABxhkCEBzhhwAUBCygzFZniZP&#10;QiU8gDhpKQDi3eb/sZFHRx2qgwQd+hyeCQaVQpCWRih4HJ6GJ4BEddSPDR6LMObwsoLi8EK3S+iD&#10;g77BAPA2Q4FHtqtFDOThFQcVAKAuZZDpLFIawsWjtUBbAQlkpSQhc0gGCQDCSiFpoCBoDfQe+iUA&#10;MkSZd7jqj4w8eoh0JrxgMRgCVpKGJ1IIRHg60eZT5GQZ0iLqopj68MCLzdWHhdmrKXE72ckXqwQ3&#10;GwtP5bOP5yRcqsi8VsO/WS+4XiN40Fp2r638So3gQJC6n5tyPD/zdGnujdbqo5oycxERAzFxUzxO&#10;GYOxY8rb0mW0MRiWjWptrF2Oj2puEKMojFYRTm6IInVGEUaTaIiBfJbaeIbycBp9PF1hSaC2W2Zw&#10;vNLwdL35uQaEkb/SbH69xeRKo96VBs1zVcpnK1XWMmQ2eHJTiWJD0ZiRWNFJltRAJGYoErOTS34y&#10;YPnJsOWrIdOvZmzej5m8HTFC7OUnzD+btPpsyvLTSQs4/M1M/jdG3uLNuPnrMbOXI8YvhhG8nbJ8&#10;MWryUY/eZ7POj3vMXo24/ryRtJWmUm+DKdDBlBpiut2lWp0w05Fya8nUnUzGPp92mEc/la9wMo98&#10;QiB3QkA4yJXe54mdLpS5UCZ3vZZ2u1HhfrMi4F6T0q165q0W5ZutKjeblW61KN1rV77XrvioW/XF&#10;iM6nU0YffMd/vWTz/brzt6uOn87bPR0yvdmida6Ssc2XWUrFrKaLrWdIbGRKHsuWFjLy4tu52FNl&#10;5Ev1Svd79F9P272asXsxZfdg0OJGl+m1dotTtcZzmUpd0XK1/lJlXmL5LhiePSbfTZTniHiTL/SR&#10;KA+S7WAzG6MpvalqYzzj+khmP9fixkzew63Gdxcnbq53bPYUnJ9pvjDddGm6+fZKz6XZlivzbVfn&#10;Wu6u9dxf6T4zWPGP2yf+fuvwnzdPAz7dX3q2MvbL3bM/Xd37+druP+7svz8cerzWfGWs+MJQ/p25&#10;6i/Pjrzca3+63Xh7qfTWYtGfb09+dWkA5D8fr3y83/LllfFfPtn+9dOjX98evj0//PJEz92V2snC&#10;kN4Mz9WapM/PTL86GL0x2/Lj9d3/eHr+9cmFTw5mPj1a/vWT699f2j7fX/PtuY3/uHvq0+NTN8Zq&#10;ni213xkrP1YefdScdLmbc6Ej6fYQ98Yg5+ZYxmcnGr86av3qqO3uXP7ducIHS+VP1mtvzRbfWyy/&#10;MV14cTQbcHu+8HRv6uP1csRGfqngxiTv3mzuuY6E0y0xZ1tiT9dHnqoNXxO4n6wJezZX8P2p9l9u&#10;jH13pvPz401vdmuerBTdncl5ulpybx4u5H+yU/vpqbbPjtrvLhRcHedfHuXvNSdtN7BuTJQPZ/rN&#10;FEe93B94dTD4bLvz0XrLxbGiE91ZE4WB31+b+fzc0DeXx784P/hoo/bj3eab82UP1xserjXdW228&#10;u9KAGMgvNj481vPV5dXvrm++Ozn//tTSl+fWv7my/bdHR9/d2n1zfvk/X1/975dXfri592B94P5a&#10;/7uzS19f3Xx+OHl5rvnMVO3BUOnBUNnhSPWdY0NfXT/4/OLu9zdP/3Tn4nfXTn97+fCbywdPNiZ+&#10;vHkS8I+PLn5/4+TXVw7+dOP0J8eXHm9Onx1oON5SulycsZzP3avMP9tY9nCy+2JvTV2U+6WZjsOJ&#10;5oPxtt3xzptbK6u9nep4nDQGAzMfeGvBj464uCRiJo98XQbAywx5B8HbT0oUIeVxCC+PoUqKKMtI&#10;qhOkNeUkDciypjQ5O2WKt65qoIGmv46ar5aKt5ayv6GmiTxBUQyTHORXkcnlJyZmxMVmshJyOSkV&#10;/OzybB43NqYwPa0kM6OxrKSnsb6tpmqir2d+fGR5euLYysLG8vzeJuK15vjOsa21pcO9rf2t9YPt&#10;jZP72xCzs7FyAqbG68ug7x5bBfR2tEyPDe2tr6zPzxwd316cGetqb1icG99cm12aHp4c6mooL+iq&#10;r54fG1ydmxgf6GprrB3s6Rjv760tLuqoq+lqqGurrRjpbutsqK7I5zdWFOZnpiRFhWYkxbXXVXbU&#10;V/W3NZbmZmWxWZnJrMz05GxeOi8rLZUdHx8aHOnnlRwRVJufmZsUUpISPFiYuFqZvJ4XMZ/ktsX1&#10;vV3HedDCvdeU9qAl/VYd+wMj/6A9/UEn91F35kc9Wffa0643s282pdxu5NysT0EZ+ct1rOtNKQ+6&#10;eU8H8572Ce63Z95v5wEu1XAu1nLOVCafq8/YLUmazY4YSgsdyo7r5MXVpsdWZiSWZiUV8ZKSov1S&#10;40NgRYc6IS0rygbk8VP4mazq8tzKUj5ElhZmwiItMy2uIJeTn5MKZ0HPzkhMTYpIig8J8HH0cLF0&#10;czIPDXQLD/YICXCNDPViJ4RGh/sA0AsTYgIhHhK4O8OCyBCUiBDPuKjA0EAPH3fHhOjQzPTEuOgg&#10;4cozPCzMz8fbLSTYPyOdm8sXBPqHxMeydLT0fbz8vTx87WydfH0C7YTsvIOds5ONnaetrYeZkaeh&#10;eqSlTn6gY1mwbUeC0zDHfTQV8fA+nuw+m+G9nhu4wvfZLgreLgrcLw05URp6vjrmegP7ei37Xgv3&#10;bksa6rIG5O0WDvTwzcZUwJV69tWG5Cv1SZdqEyH92cqoo7LwE8UhO4XBG3kBK7l+Hxj58TSEkR/n&#10;BrTHuzbFuFZFexSGewgifNMCPOsLciKCQgS5RW5ufnmFVW5eYblFDSHR3EROcSw7PyYpLzKe5+EX&#10;k51T4eUTkZVR4OjgFhIUbG1l4ebqHBoSZG9n4+LsmJrCzuCmZWZwOKlJcbGRtTUV01NjnR0tyewE&#10;0KvLS6rKiitKCkGpLC0qK8qvrCipqixtb2uaGB+GlCiGBnsBY6ODA4PdXd2tff2dI6P9gMmpkYXF&#10;6bn5yZnZ8fmFqdGxgd6+jprackgDgLMdnS01tRX8nMwsXnphkQCQl88vryguLslrbKrp7GoBoInb&#10;O5ra2hsbW2prGyqhDkWFgvLigqrSoiIBP5+fmZeVIshIzE2OKE2L6s5LmixLW6pI223IPN6QcqqJ&#10;fbKedak97U4//95g7sOhvDu92Xd6c2718G/2Ce4MFd8dqbg+XHqhr+R0V8FWbfpiaeJ0YfxATsRg&#10;Xvx4RfpKZ9nBVNfRyujF7bnL+8tX9tcuHz92YnXmYGn68omtK6eOXzy5f/b43qld5P2wtb6yeWx1&#10;Z3vj+PH9q1evPnz48OnTp69evXn//rPPP0e85//www8//fTT3/72t3//+9+//Ps//vK3v/79n//4&#10;x7/++fNf//Lm3dvnz58/e/bs0oWLK0vLw/0DbU3NBXx+eWFhbHi4p7NziI9XZKB/hJ+Pv6tzoKdb&#10;RLC/n6ebn4+vpZmtuDhBTJSIOOaWUJISUbS08jMwc/EMiDp97vKlC5fnRidcLKyaS0tvnTmzOT03&#10;1NgebONWFpepK0m/snjq109/+fXTf/sr2jlKaHvjzULpTlYYDWsxHUtxHSspPYCFmLaDpIG3nKUP&#10;0SqU4RzMcPaTt/HAmXnImLtKmTiI6tthdH0I1sj2rVSnIAUXdzkLB1ljW2kDIxFVPRElAzEVe4KR&#10;uaiOG9Y8jOoeS/ePoflFyXvE030TFHwAHJXQDLUIrlJ4GjM0hebPUQjkqUagjLxAKzZHIzpXEzGN&#10;5yqH5mjFFOgnopby6G6uKCPPVghAGfZkRiBXNTxTaCmPKkjOwp1d/0i4/7/xf+TrIc9srRhke1jE&#10;iU0IRzkgXehrPlnJL0XZP1nFL4HhGa/oEU13iaQ7h1Mdg8n24XTnaCXXcIaTr5yFvZi2JUYV5eId&#10;JXSdJPVA2ktqO0rrepBMUUbehWRiKqoabxMyVNclSM8pLyxtbWyqKitPTkxIio9hJ8TyMzhJ0RHp&#10;CXFWBno4cVF9dVU3Bwdfd3dNZWVYPTnaWPp6uHq7OdmYG8NbTllBnkbGkQhSOKyomjJNX0ddXYWh&#10;qkQn4rBkOQKVJK9MR+yimFR5VSadCYt3rKQMBsPASdpqKXsaqgababDsddjWqpnO2tluejkeBmWB&#10;FnWRDnVhNl0sj+4E994Ej/4kjz6We1ecc0cs4qCjLc6lKcqhPsKhMtgmx8Mow1k/1VEvwVoz1kY7&#10;wkLTW0/BVYPiokW3UiGhjDxJSkJKBKFTYTWhq6uvo22AMPIieDEsg0AxwNPNhPy7DZaGAMe0lWXY&#10;YOkWsjQLeUUHEtMeAIqcgi1qGo8awqOMPAAUiERt56WIpiiQs0K6WYZoJolDvLsAxGUMEOCNICXk&#10;iTLy8srOUDRJyYGh5cbUdmdouCtqeapq+zLVPChMJwrTgcywlyEZo4w8Qd5QHKtMZxr7BsamZeTy&#10;8/L3jx/s7u/QaJTU1OSL5y+oKqvY29q9f/tufHy8t7d/fmb56qW7Ha1jBnou6iqOVJo1jeZApjoS&#10;KfayclYGZhE2TmwlDQ8FFRdVbW+akhNKypPotiCZam6goIw8SsSjNuxwCE2D5kjiDWRIiJU67ndn&#10;7qiCEuWgywn3X0XjUeIedTqPEu7QMwDIDc0T5eUhZ5y8Bejo9wCSgjXKyMvKQ84IKQ8KaoaPFoEy&#10;8mi5WKKRFMEQRzYjkM1QG3k82RBH1JfCaUjh1BBGXlIRK6smJsmQkFYkkLTEpZgYcYokjgkjASdH&#10;k4GFryyWRiXJ4iTxBGkKjQSQwWHR1S4IALoglZCQQpbgklIAVU2t0sqK/Pz8sNDAEH9PJ0sDPSbJ&#10;RkvBmIkzVZA2ImHslWQ8NUh+2vLBetRIA1q8KSPNWoVnr5Hvol3qqVflZ9wUZt0SYdsWZdsd7zDM&#10;dhrnuExxPeHHdzbLZ47nO5PlN5XhM8bxHGA59ya69LFcUYky8qCjjDxiKZ/s1Zrq05jsX57kV5Ye&#10;WcZPLOQnCnKSUEY+nRsdE+sbH42Q8olCI3RQUD0pPhglr2GKgjh+SYni8ZIyshIzeawcQVoKJ9bI&#10;RFNcEiMvL2NmpmdpaWhgoGFhqudkb/H/I+wvwFtHtm1R2EFD7NhBh5mZmZmZbcd2HHKYmZmZmZnX&#10;CqwsZmbu1czcuzecc/bZ9+7+p6Tudfue773/6RtfZapUqiqVSmXV0MwoextTbmLsysJ4ZKiPv7cD&#10;nJubzYGy0tIYWVmczEwuvC8GBHjo66vraKvp62maGOsZGeq4utrOzY1lZCR5eTmEBrszE4IxMOKD&#10;oiK8YyN9oT5QK6hScmJEdhojJ50JYS6flZ4UExflFxXmhRHxMRE+UH/siwKkf/9dAfvYACGWDxaP&#10;kvKx8FIXFuQOVcXo+GB/N4SUD/SOCvWPDPGLjwpBVGt0NeW01RE6Xk9DFmPYdVWlAZgXPMbIvyfl&#10;TfQQ3XkAZkCMobY8HIXQADoB4ggvBYCsYNdEV9lMXxVgqqeir0m3NtWEsoz0lI30NTTVFKUkES1s&#10;PKLdTJKSkXZ0doqNj3HzcLVzsNXR06bLy4oSEL4S5doQigVj00SEcYqKUlbmBo525g42xraWBrZm&#10;OtYmWhBCQVbGmjam2ggFb6hhZaaLLiqrhengmxuomRuqYoy8lYmGkbaigaa8oa6KgixFTZEO9RkZ&#10;6H3y+OHp6enJ6bmzR4d7B/s7e7tbO9sbW5uAze2tdXjXWFudX1yYmJocHB4aGBocGhkGNLe2FJeW&#10;8DMzUtJSi0qKO7o6IRKOggGH6hsbqmtrKqur4BCkSUxMDAwMzMrK8vX1pdPpqqqqsijXK4VKlmto&#10;qOnr6+roaGELukqjYjWYlyuBIApNgdFtSIi6yWPslQRNnI4uKCqNyM1LSKKMPJYtRitDiLHVkBFE&#10;GhgYGBkZaUEBGgjvrqKhCU81AjUNxENe63do6Whj7DzGwmMb5AYhok2DKO0guvAqqFs6xsXLoQ7m&#10;KJGNEPFUKpVMJmOqMmCIiIjQaDQ4ChuWDE5BMlVVU1ZUAijKKyjI0iUoZBqZIispgShxy8lKoeLs&#10;8DMKU1PYxMTEoM9Al0AZU0SnRVhYGAqC3LDSoTJgvL9k2IVDaAsjnwQkpCQJJKKwqAiFKq6gpKii&#10;pgpp4HTICvKEDWoI1wJnQWK0ngjDjtHicDsgfE/Ni4uT4RBGL0KZcAgSwxmQAGwA6qqOrLAKNw4g&#10;LCyIJwgRSSIEojCEJDFRAJYAAM8CZAWnQG4SqFs9HIJbD7tYzlgPgZsLNxGuHastXDv2XGAGbNA4&#10;JBIJWgk2aHnoKlA0bHAIhnKY4tPECMms2Px0dkywi5edXqCjYbSXRZCDjpOurIM6xV9HsibatY3h&#10;1c8NGEkKmkgOmE4Jmkzync8IWsgMxkj59bzI7fzovYL4gyLGQRHrTCkbE645V5l8UsH7nZ3/Q8fm&#10;sJJ3VJV8XItQ82eqediSsHsVSRtl7OVC5kIBY76QOZ0bN5kZi2GMHz2YHNbO9m9meNcleNex/Iui&#10;PbMjfKPdHcRxODGEmEWu+z0jD8CaF2Pk4e//BLpB+0CjYaQ81laQC+wSCCQYgcBA2o1MFKOQiPCo&#10;QQAWiUxCBc8hAZyCKaUQRYQVaFRJHE6NIFoQHf7x5dOfHz84PzvlZmToYmZmoq2no66tqqwmJSEN&#10;ryaq0KvpdFkajS4hAQamUYMBbiRAHlWThwQYZKhUSXEK8i0KcRcnwW8v3DLsAcfWGYYQbJQzR9Z3&#10;RRhk9L+I8OhSwBgdjw0U2H/SkND/ugAbkiFXgCqzw4lCgjgIYQwhoPrsCvJ05MsBSscjsjmofzrU&#10;BPDnLxzvN6Q/oa8JYCMtiROA7KFOcLokmSxPk6CLU6VIYoi/PJlMI5EQTXn0urCPiFg/h9oC4DIh&#10;Bq4R6gMXhRxFqXMIoW6igvAWK4Bw8TD+owI1UCp20wFw+Zi7PfJpQeT/KM9g/QGaAtoKGhKaC0JI&#10;CckgDSTCuK7/Z0ZeAEcl4SXJ4hJiFHEiRVQYkbiREiNoUIkmNMJIGvtuT8tOJm80MmAjlXG1Ou9q&#10;VdYeP/a0kHu1Ih1wrzH/XkPhi67qh23llysy97M5Z/N4B7mpGCN/taUm0cRET0DQlEpTwuFkcTh9&#10;mpgi9CUhnC4Bl+JnkBGsnRWkWBWrVhUi2RpG7Y2SHGDJDyUpjqUqj6UpjqUpTGeprhRq7ZQbHtda&#10;nNSaXag1vdpodrPZ5Eaj7o0Grev16ldrNPfzZFfTqFtZ0uMM0UkWYSqROBInNB4nPBiJW0ujPOkx&#10;+2DI6k2fyVfTtl9MIUT8l9OWX83YALCVVz8dN//kDwf5j8ct/kTKIyLyz/v03o2ZvR0xeT1k9M2i&#10;25ezbi977b+Zi7hRadvsiKsyxxXp4UoMcKWGuBZH4TobXJcXbjAUNx0jPMfEr3KJ2+mU3QyxXT7x&#10;IJtwXCB2voR6oZR6rVIC4eVblB61qt5uUrrZpHKrUfFeq+qTTs2n3RqvBnQ/mzb7esH6m0UbwNeL&#10;dt+tOH675vLZnN2bUdM7rZpnCsQ3+YQFLm6ejVtPE11NEYbdtXTRdT5+MxO/myt2XCp1rUHlxZDZ&#10;l0seH844vhm3u99jfrPD7FKT2WqOalcUqTZAuDqAUOqNiMhnOuOyXQVQOh5fEUKpj5auCBWrCad1&#10;s9W72VodLJ2Lg9yHqxVPd1q+uD79aK/nZLL6/FTd8WjNxcmGSxMN58frLk01nh+tPj9SdTpQfm2s&#10;7i/Xd74+t/TLlb2/3zz8/nTri7NLv7289tuLy7/e2P7l+toXJ2PPVpuuDBdcHsq/Plb86eHAp0d9&#10;r7aaHq9VAz4+6fzm6tBXlwZ/vj31xaWhqzMlP9yb/+3L8//6YP+jC4P3Vmvfnul5vds1UxLZwnJ+&#10;sNzyy53Nh2vdt+Zbv7q6/uWVjc8urv729tZ/Prrw75fXv7+6+2hx4MF8z73plu/OL/795vpnZwZu&#10;DOXt1cWdbYy72M2+OcCbzHTYawg/1818PFdwvpdzvjfpXA/v5kTe5aGMq6O5x928S0NZl4cz91tZ&#10;e62MpfKQcz3cg3bGclXITmPMtRH+9YG0C+3MtULf9ULvWb7j9W72f1wZ+Pe9yX/dGf/t4cy3J22f&#10;7dc9msv6YKvsx0sd//1g4ovjlqfLJR8eNLzdrX2zU3NnJufSYOr5vpTTnrTbkyVfnYxe6i94vNjy&#10;wf7gk9X2N7u9t2dqbk5XDGcHXBop+O7q9Mvt9g/OdH101PtiuwXCJ2tNr3Y67i/WPVpufrjSCri7&#10;1Pp4o/eba2v/69Xlfz279NONvW8ubXx+bvHX+2f/8/n5r29s/vXR0V8fnvnHk6OnWwOXxxuuTDW9&#10;OTt1d7XrwkTtwWDJ/kDx8VjVufG6K3PtX93Y//zSzrc3jr68tP/d9aNf753/6dbhJ4fL//nw4l9u&#10;HX13bf+fz66/O1r5+ur+043xR8uDW/U5s3nMG0N1G8UpZW7mNztrTxsK96tzj7sqL441nx2u3x9p&#10;vLk58WBv+eravKuBLhlGAxoN/fKL/PzAq42QMAzjIujiL8jbLzKsoYJamIiNGA4nJSKoICaqQBRQ&#10;F8frSpHN6DRHFTk3DQVPDUUfbRUPdYVgE30jGllRCOdpZlSekcKNDMtO4iTHx/ITmQXJvMrsrJL0&#10;tOK01MKU5K6a6qH21vGeroXR4enB/vnR4Y2F2aWp8cmRgYXp8YPt9e21pZMzu2Dsba4eH+zsb62B&#10;cWZnY3Fmoq2xtq+zFZJtLM9vLy9szs/uLi+e3V7d31rZ3l7e2FgYGuqYnh5cmB0ZG+pcmBxemR2H&#10;cHZsoK+tubGyrKepcby3p7W6sra4cKC9abyvs7OhuiI/qyQ7taY4hxkZwo4Jz+IlQkxrTXldaQEv&#10;Pjafn5qblZaSzE5N4aTyEmODA73sbaN8PMsyeYUpcfnswJa0iMVyzmZh3ALXe48ffLMy8XZN4t06&#10;DuKy3cC9Xc+605AI4aO25CddaY87UwH3W5NQRj7xbiP3Zk3izTr27UbOtTrW7eakJz2ZT3uznvdk&#10;Y4z8/bbMq3XJpxXs43LOSU3qRhFzNje+OcF3pJDTmsHMivFvLEytzOVVFaWVFSTHR/rmZ3Pbmsrr&#10;qwvKijLLi7OqyrKL81MrS7PQVcKSCnOTM9OYYBTk8HIy2BmpjGRONI8dxYgNSkwI9XKzdnMyd3e2&#10;cHU0gzDY3yU63IcZF5yUGMllRUACSIbR8XFR/mAAIAHYUWG+fl6OwX4eWWnc9BSmm7MVIz44KtzP&#10;29vZ3c0xPi4qOYkXGx2XyOT6+wZFhEU72DmHh0Z5uPsg3vGObhaWdrY2juamFs5W1r72NvbaKu46&#10;itnBLjUJXu0wFee4dcTaDXPcRjnuA/GOi+l+yxl+m/lB24XBe0Wh+8VhpxUxl6sZ16qRfzhAlWo4&#10;mJQ82HeaEDr+Vj3nSg0TY+QvVydcrIq5UBl9Uhq+nx+8nR+8nO23lOU/l+E3mew9noww8oMcz5Yo&#10;+16ub1WUY0mkKz/Yta0gjR8TmsVlZaZmpKfn+QVGMTmZjMTskKjktJy6xJRSXkaVu19CSVWXXwgz&#10;J6+am5zt4xMS4B8aGhxiZ2sNCIFu4+nu6uLESIhLTeFxOUxAVmZaTHR4SXH+2uri/NzU0GBveXFB&#10;aWFeejI3mw93raimorSpsbaxoaa9rWl4qG9ifHhudnJmenygvxswOjIwMNjd1d3a29cxONTT1985&#10;NNyLOsL3joz2d/e09fS2NzbVNLfUtXc0tbU31tZV5OVnZWWnFxblAjKz0oqK8+rqqyoqSxoaqyEf&#10;SA/JWlrrAa1tDYi/fG9bc1t9bV1lcVFeRUlhdUVxQTa/tCArj8/OTYkv5EW25LImq9Jmytmr5ezT&#10;dv5pE+dKe9L1dt6dnvQHPWn3u1Of9mcCng/mPuzm3+1Iu9OVcbM761pn1pXOrGvd2Vc6Ui+0cK52&#10;p+9UxW/VsNaqWVOFsf1ZEYO58UuNecstRaMVGdN1BbsDTUcTPUeTfWdmh85vzF3ZXT3dWjxanz/a&#10;WjzcWt7fWJqdGFmam95cXdnZ3tzZ2t5YW4e/x4cnly5cfPLkycvnLz788MPPP//8y6+/+vHnn779&#10;/rtffv3L9z/+8Pe///2XX3759ONPvvjs82ePHk+NjTdUVRVkZSVERcWGh8eHhzKjIoI83AI93Xxd&#10;nfy93P29vfx9/TTUdXE4oqAAlURUFBWQE8bR3VwijUwc2UmZT5+8unXlxvTgkIGKiqul5fPbt/eX&#10;lzvKaxleQZWMdG0h6STX6I+Pn/Xwau3w2h5kEx9xc1e8kZ2gjj3ewAavb4XXsxTVBcNVzNRL3MKL&#10;bB4i5xRId/ShWbkSjV1EjZ2EDR2FDJxFjHzErb0oVv4yjoHyLm4SljZEA3NhbSMBVW2cvC5O0YFq&#10;bC6o40WxjlH0jZTxiZL2iaf7Rkl6xEh7cJWD0tQjER92hdB01ag05bBM9ah83QQI+aoROVqxiGSN&#10;GrK+K189Mls7Nlc3PlMzGnaz0NVc4dxklTAW3T9dIwrAlg/EaHeMjsdc3d8z71hiMDCAje1C+vcG&#10;dhZfMxrCVPUwTGWepxII4Cj7AxKVfZmK3vGKHjFyrpF0Z0CYrFOkvGuUokuIrL0XGXGQt8Kp2Qlq&#10;OYnqOeP1XQgGELqSDe1FtZ3E9N2lzFwlTDBGPsuf21XW1FHbWl9WXV5YXJST5+3uFhMRamKgC7c4&#10;OyUJRvuYoABPR3sJIh5++2zNzYN9fZ1sbBxtLEMDfAO83b3dnAK8XSUpeCkakUoWIRMFVZVk9GEO&#10;pqGso6miJCcjJy0F8xps5kWXpMrQKJIwZRAWEBPE0cmi1lpKrvpKAcaqCbZabBs1jI7P9zUtD7Zq&#10;jHZuinbsZ/sMsn2Hk3yHuD4TaUEjPD+MiOyIc26Lce5ieTbHulYE2+T7mmd6mHCd9Jn2OhHmal5a&#10;Mj76io7q0iZyYtpSRBUJMUkC8k/98AsOv+O6uvpydHj9x+MEUB95CV1xOXOK7O+MPEHGWkzeBkCQ&#10;NQdgDvIYKQ8GWcYKc5DHeHlsF6Pm3zvLA/A0U8xTHiOdwRAmGYiSjfAURM0GkkFW0spOAKqCA5lu&#10;KyZrRVO0l1V3llZ1lFJyhHhFdU8FNQ+6squMorOknB3CR1ONyJIGZAldaXmj/KLGpNR8D+8AESIp&#10;JS11a2dTVlY6PDz02ZOnSgqKVhaWX3/5VUNDQ29vf2Nd6+HBxd2ti4ryJvo67lLSlmpqXgpKHtJy&#10;zjLyLlAEQFHdHfOIpys7yyg6Kmt6yqm4QCRGzUM8gIYuQgs1oaJrsZIlLZDPDGR9koQJqlGD8OPi&#10;iHwNQrtjBgDzkYcQS4NQ5+gCsNi3CswdHkJoH3F0WVcAxMBR2MW85qmyluIycCIig4N5ymNu8lAK&#10;APsMgJWF7RKoiFQOUdxQmKgjTNIiUnXJNH0xmo4gXpFE1RQWVRQUlhcTVyeIqQiJyhMRWXl1AbwM&#10;TlCcRJGGCbeEhASFTJCSpkpIUiSlJcjiYkiPQae0MFtFXgIFkLdBEZi4E0g4AUEtPf3K2rri0pKw&#10;sBB35AOVoZmOspmGvKmyhA5NyISON5cVcVQleWtJBBvIxloqQyfn2avzHTXzPRAf+WIP3Uo/45ZI&#10;u654l+4E536m8yDLcYTjNJbkNs5zn0zxBMBP8AjXfYTrgTHyfSy3XibiLI89CJgN6GS6dCR6trK9&#10;a5k+RfFehZzQkoyEPH58VgYjJ4udkclKTomOjfOLi/LDSHkI37PzGH8NYSIzjJkQwmZH8vmsND4z&#10;PQMJ+ZkcBitCQUlCWBinr6/u4eFgYWFgY2nk7mJra2UcHOC+sjBeUZJtb20QHenLT0vgZzBRB/mk&#10;lBRGaiqTyYyysjLS1VEH/E7KG2m1ttZ2djZ6eNgF+jsnxAUyE4IhZMQHxcX4x0b6Qk0wRj4jOa4o&#10;JwlQkMXJz2TnpDMhPirMC6szpPxz5TEKHrkKVJYHbLhA2MXAZYXDe11spF+gr1OQn3MQKlkTEgA/&#10;YU6hAV5Rof5hgd7M2HCclZm2mpKEtrqsloqkrrqMiY4iQFdVWk9NxkxP2cpIHXGH11XEYKSnZKyv&#10;jC6LqgowM1KDXXQdVwU9LTldTToYRjpyxrqI+zwCVEMGg7mhKpK/gaqBjqK2hqKJoY4EDfkiBBv0&#10;Lhm6rI2dbXRslLevl5WNpZ6BLsbIk1AdBoQOQ6kfpGsK4uTlJcxNdO1tTO2sDG0tDezMdW1MtSG0&#10;MFTHDCjFzEjdykzXWF8NDHNjDQBUGOpgYaQGQKh5lL7X1YSaK4oRhApyM65fvnB8dBa2/TMHGB2/&#10;ub2FcfGA3f29tY312fm54dGR7t6ezu6u/sGB0fGxvoH+1va2lrZWCAG9/X0Q39bR3t7ZAc9JQVFh&#10;WUV5XkF+MswekrgsNkLHczicsLAwY2NjJXSTh+tB/buVlZW1tTUNDfV1dLQ0NdXV1FRoNHGMUwOI&#10;iAgJCiLUG8S8J+Des1cy0pJydBmMkYdNGt0wf2pZWVkpKSloQygL20Wd1FV0dHSgRFQ6Xh0TqNHQ&#10;0oQQMzS1tQB/yMerqqoiC1ZCqICusIrVFkLImUajQSSUhcVTKBQqlYqR4ygjjHiAgwE3WgCVOCeR&#10;SGRUUwXxJEfWPUX+Wwd+LuXlFaF2crLyNHEqiSAmQaXRZRBxeZQJl8K4VMgEo87FxMTgTMgZZdIE&#10;yCQxOvINAmHhMToe28BWRH320fZApHsoVHEJKUkRvKigsBDswoXBUUgG1cZqCKVA0diynIjiDUqF&#10;A+AnB6oCIXqVUpCrBKrwjhHoEAMhHILioDXgKMTAPYL6YWQohATE41pEjIwnUwgQksREIYTmgUMQ&#10;YhQqAM4SFydDzpKSNADYcP3y8nTswwBcNVw7XDdWVaxZkDEbfuwFBKBVoW2htZFvONjThX4PgKMI&#10;kYp80BLEC+ICvVzy09nxoZ7+zsZhbmZhrsY+lhquBvLOWjRPTfHKaJcWplcPx6+f7TeU6DXJC5hO&#10;CZhND5jjBy5lhqxkh23kRGzlRe3mx+0XJhwUsc6WsE8qeKdVKRjOVSYDjsoQfXnAWRSH1clnq3gH&#10;Fdz9cs5uOXunjLNWwlrMT1goYCwUMKezY2cy46b4MWPpUcOpEf1JIa0s38Z4z7oEGN/9imO8ciL9&#10;/szIw6X/vzHyiEchKqWC4P/eoK2g3VALYabhdDDgh00UBhpU/gi7BdBFIRnqSk5Av3+RMA965L5Q&#10;xMjCgrJ4YVkcrjQ+/OOT3a8uHn58vPfxxROml4ebmbm5nqGuhp6SgiqVQlNTUlaRk8PeBTEDY+EV&#10;UAX596BLSMjSaNLi4pJkshSFgvDyqJs8QJxExMhoMbyoJLqUAiJLJUlTUVaEJx0bAQACAoinPAZs&#10;iID+9r5HQQjxEIMBnhYxGEBEhTEiGwy4TshWCZ5XKUkoWooqThUjIX76NCrYeCFBANaef96gR0FD&#10;QpeDDXLF3hXkZWShWgoSknRxqiQRIeIR73g8HnKTRPl9aECElEeXncW+OUH7woVAlQiogjzUCmyo&#10;EtgIXY6SUABoBISNEkIIKohHqHPoyXgRyAFORy4Z7QPoc4C4wEMmMCrS0BVxMQd5iMQALQBPAgDt&#10;Bf+HkceYeiJBGFHNEqOQRaFn4PFCwhQiQUGSKi2As5WlLhVmXW+tnWNFj0cHHRemP2gvv1iWvpse&#10;c6U87XJZKuBxW8mTtvIXXdWP2isulvExRn4/J+W4KPNmc+XtrqZwVTVNHE6HQJLC4ejCoppS0nKi&#10;opC5vAhOi4pj+OjnRJlm+CnURaj0xqqMMVX64mUR7RqewgRfeYKvNJ6uOJujvllqeFBjcVhtdlpr&#10;eqXR4kaj6c0mg5sNureadK7XaV+u0drOlgHMcslTicQJJnGcITrNJEwxRYYjcavJYnebdN8N23w2&#10;6fjllN2X09ZfzVh8M2fz9SwYVp9PmmOMPISAz8YtP5+w+mTC8qMx83cj5h8Mm7wbM8XwatDwzZDp&#10;ByPWb4dsv5j2/X4x8kGTU6M9rskeV2clWGaIKzMUqDbHNTrh2r1xA8GCQ+GCY1ECk7GCk3G4yRjc&#10;Vjp+P5t0Np94Np9wUkS8XEm7USdzq4F+p1n5Xqvq/Ta1x11arwcM3g4bvBsz/mLO+vtVJwzfrrl8&#10;u+r65bLTm3GLh1061+oVt9KFVpJwy1zccjJugy+ChUs83Fqa0G6u2EmZ9JU6pQddem/HbT+bd307&#10;Yf9s0OpOp9n1VtOjKoNRtmStP67GX6TKn5DvistyQuTj+Y64LDehylBadTitm6tWFy3RxlDoS9Kp&#10;i1QYTLd8tlF6foR/a7nqyxszt9ZadgcKTiarL802nh+vuThZd2mi4Uxv6aXx2mvTDef6Sx8vd32w&#10;PfLN6fJ3p2ufn5k/bi9/sTr0vx5f+Nejcz9d33y13f/58eirzfabE2WXBvPP9WS92mz75sL4u/3O&#10;Tw57v7s8fm+u4ulq/efnh17vtT/fbL2/XHd1vuK3Ly/8+GD5yU7bw42mK1NlD1YaHq40jxdETpfE&#10;fnFh9slm373lzuuzzb/cP/Prw+P//ebWDzfO/OPRxd/e3fn83OqNydaLg9WPl7vfbg+8XGt/vtz4&#10;cq3+tJN7vitxIstxqcR7tTLobEfCVl3kdkPsblP8UVfSUkXEUVfyXgtnpSpqt5l90pN60pVy3JW0&#10;Uhm+0xh/fTz34iD/fF/qYRv7Sn/avfG8/ZrIG728b8+0/u87U789nPlfd8b/cqn718s9/7g59Hgu&#10;691W0ednKn+61PbjpY7HS/nXR1MfLxfenc1+sFR4aSTl1nTumY7Eq6O5b3fbH83XfbDd89W5qZfr&#10;Xe92Bx7ON5325O+3pHYmedyZq/76ytTnF8Y+Oh4EvN7vfrHT8WC56cl627P1zucbXQ9X2h+tdL3c&#10;Hny63vdid/jnO/t/fXD87bXtn27s/Hrn4K93z/zl/v53Nza+urLy442Nj4+m4GbdX+m6t9L1Ym/k&#10;dKz67EDpwWDJyXgV3NYrc63XZtu/v332q6v7X1098/WVM9/fPPz7w0t/e3D++yt7317c+vHq/g+A&#10;G4cfHa3+dOvwxeb45aH6k86iS31lN4aqH000DbH8twqTrrVVHNUXnu+uvjTWfHt14PbmyKMzc4/2&#10;5+/tLpWw4yUEcTBgwqgmRqISSeIEIkWESBYRJQmIENAVy2GIRZdO+WMkxHRsyAI4CWGcHFFQhSKq&#10;RSOayNBs5KVcVeR9ddTd1RQ9dTQ8dDTUiSLxvp4VmampjNhURjwzPDSbyy1MSanJy2uvrKjJy83l&#10;clrLy0bb26YH+t4z8ouTY0Nd7Y2VZUO97etLM2uL04d7G7sbS1ur82d21nbWF0/ObO9vrWyuzFWX&#10;FQx0t04M9/Z3tZzdXt1bmL+4u7O7vLi5snB4uH1wuNXV29I70L6wOLm6Oru5Ng8pBzpaoYixnq6y&#10;nKxsXtJAW2tzZXlXAyJKU1mQPTXY09VYM9jRODnQmcqKY0aGpDBjc1I4xVlp5XmZeanJqYmMzHRe&#10;bg4f3qmzM1IKM/m8+NiCNF5+MrMwJaGIG1bLCZouZCxmRq0kBxznRd2sTLxZxbxTy8ZUa27Xs27W&#10;MgBPOlKf9fAftic/aOMBbrdwbjcmPmhJvl3PvtPEvd+afLs56UFnypNe/oOOtKddmQ/b0u638++1&#10;Zlyq4e0VxG8XxW8Ws+byEnpTI/qy49uzEgqZIUVJMY2lmXVl2U01BXlZnBRudF1VXnV5dl1NfltL&#10;RVlJRkVJZlkRvzg/tSgvpSCHh8nHF+Ym52ZystJZ/JSEFG5MUmIkKz4E4GRn7OZk7mBjaGGiCTM1&#10;Oyt9V0czf2+HqDBvgK+nHczuwoM94qL8IYTdiBDPmFBvFkpi+Xs48JMTc/i8hBiYGQaFBXtFhPrE&#10;RgXHRYexmHFcNgf6AiM+MTQ4wt3VKzw0ytzUKiaa4e0V4Orm7ejiGRAYZm/n7O7s4mJl6W5hHGhr&#10;EmKrX830b2f7tETbItPyBMfeOIcRlusIw3E5w28l03+rIHi7MGS/OPy0IvZiJeN6Dft2A+92I+dO&#10;E/vPjPzNRg7gSg3jWh0LY+TPV0afVkQdFofu5AWu5wYsZvrN8/1m0n0QyZpk74lkvyGe9xg/GIou&#10;i3KqZPqx/RzqclMK0riJ8TH1tU1RUYnZeeXh0Zys3Br/UHZaTl1kQhaE0cwcFq8wlsVnc7OLSuvs&#10;7Nx8vAN8vLy9vRApeQd7WzCCAv0ZCXHsRCY/PTk+Lgom3Anx0Rw2o7Oj5fTc4cb68s7G6sbKYkdL&#10;Y2lhXkFOZm5menlZUUN9dXdXW19v59Bg79zsJKC/r6uvv2tkdABZGRnRke8ZGu7t7evo6+/s6W1H&#10;VeCbG5tqurpbW1rrm5prwa6qLs3KTsvNy+RnpKSmJfGS2WnpvOKS/PqG6sam2uqa8tq6Sghraita&#10;Whu6e9p7ejsgw7bOpvqmSjg3vyCrqDCntCQ/P4dfWZpTnJ1UkcOpzWJ05idMliculDPWy+IOquKu&#10;tnLv9qTe705+3J/+pDftUXfKy4F0wPPe9CddKY+60570ZT3uy77Xk3W/N/vRQM69Lt7tNtajvrTL&#10;9QmXmhJPG1i75bHLeeEbpQlDKYEDyUFTuXFjmTHdvOD+9KixQs50TdZyR/n+aNvx3MDp0ui5lbHT&#10;jenTrfn9panNuYmV2fGNhdmd9ZWtlZX15ZXt9Y1zh0fnjk+21tZXlpbXV9e2t7evXLly+/btp0+f&#10;fvDBB69fv/7oo49++eWXb7/99u3rNx+9+/Dh3Ttdba0xYWHs+PjIgMD48NAwP+9wf5+YkMBAH8/w&#10;4CA/H38tTX0xojQOR8HhaAQRBbywvKWFl4mxY0Nd5/1bDy6fPRnr6lGi0VSkJLZhXJqf66qsTwmJ&#10;yQlKsCSrWpC09HCKpjg1F4qxr4S1k7C+v5RtkJyTrYieg5ixA8XEhmhgJaJtJ6LjRjD0ETcPknXw&#10;l7H3Erdwxhs6iRg5CiOhh5iFF8XKQ9zKT9YxQNHVQ8bGmmhgLKChh1PWwikALIi6RjgNT6pNnGpA&#10;nEIgSzmUoxISJ+vDoPukqIfxNaNTVMPTVCIzNWIz1CJztGKLDFjZmjGYnaGBiMhjTvEYHZ+mGo7F&#10;gMFTRvzrMdd4zIAYrmLwe3odwmRUnQZCsDHjf+DPXDxCxL8n9DUjkpQRvZok5QCukj9XJQBj5Dmq&#10;/glKnpiPPOImT3eOUnCLUnQJlrHzFDPB1nR1FNF1FzP2pJh6kE28xM1cyYaOBF17go433cqBrO8m&#10;ZWaEU0p1ix+s7mgrayjPKSrJzmPFxpOEhW0sTFUV5bSVFRiRYTCwJyfEceNjw/x8HK2tYQZhrKvr&#10;6ezs7ebs5mjn5ero5+lqrKehIi9Fl6aIiwlLiONVlWR0NFU01RTVlOWU5WUxTyNEFJSO6H+IE0XJ&#10;eCGKiCBFGCdDErbUUHDVV/IzVEZUtm00sjyM8jyNyoOsq0NtW+Lc2hPcBrl+Izy/yZTAUa7vXEbI&#10;fGboZHrgWIpfD8u1NdqhPcGlNdatLsKxPMg238eS72mW7GocZ6sTZKzooy9vq0jRlxLVliIqUYni&#10;MNdA6XiY7quqqhMJFJwgUVBYAnqsiJg6hW4mLmcpLm9NkrMm0q0w1RowYFdM2hITrqHIWgMw7Rpk&#10;1VbUO/49Iw8GHAVDmGosKmGKUfZiEuYkmhkquY4Ix2Nu8qJkIzhFSslRRs1FUtmRquAgLm8voeRA&#10;13CT03SVUUNoejgqJe9IV3aXV/WUVXKRoNsixLSUGYmmhyer2bmE7B9eTc0ojElgqWlp8zMzzp49&#10;kJSksdms+3fvycnKW5pbvX39QWdn56NHT1qa2l88/eDOrRc6WvaKcpaqai5KkKG0raKql5KaN2RO&#10;kUKc0wFQVaqMtbyqq4Kam5KGh6ySk5yKi4yiI1yFtIIDTdaGruyMCdpAYnFpK4K4CV4cEa4RlzGn&#10;0S0x2h0jx7FlVzFgvDx2FGHqUUUaKAtOhzyxfDCneCgdc5YHQDIAxshjwORrMB15irQ5kWb0HmJ/&#10;qOWg7vmY1jxStJiEIUFcR5SsJUrWEMQrEsU1hInKOBF5MYoGgaQqICRHJKuKkJRxQlIEEl1CWhGm&#10;2lQqFSbjMKuF9hTBC0OPgTmqsDAi0QwmdB6YdCPdSAAnSiISyJT0rOyqmuqYuFhvb08bSxNtFVlL&#10;HWUvS30jBbIKAWdOF7VTJrlr0/x0pUMM6bGWyshiCY5aOW56pX4mlf5mVf4mjcGW3bGOgyx3wBDb&#10;bYTtNs5F6PiJZI+pFJ/pVN/JZO8xrgfyXTzRFdOR/7NqzQATsXsYLt1Ml07W/2Hk81hBpZmM/IyE&#10;rAxGbjYnI5PFS47CVGsw/A9GHgAGixHKiA9OTIzg81npGQjS+Mzk1Hh+ZqKnt52pqTbAysoAgIiW&#10;WxtZW+iD0dfVODHSCe9CwYGuSZyo5OS49HSElE9KiktNZfL5XE9PR21tZQMDDR1tNQN9LR0dlcTE&#10;mJWVmYgIP19v++hIn4S4wNhoPwhZjBCoUlwUol3DZoTmpDPLClIBpfkpJXnJxbk8eKODamPkO2ZA&#10;yj9fBcRgTvFgQDwWw4wL5rIiktH1fvy87IP9XQJ9XQJ8nEP8Pf29XIL9PCKCfcMCvdkJUTh4yVOW&#10;FzfSUzbQktPXpGMa8YaacmBgq7kijvD6ykZ6ShjAxqCvLf8+0sRABUKEjkeIeAVTfUXMjx6TrAGY&#10;6SNUuI6GrIGOorGhqo6mkoGuhow0DeUfxQgkogxd1sLKMiwi1Nffx8zCVM9AF1OtIZEIKJ30fxh5&#10;EWGEkTc10ra1Qh3kUUbe2kQLSrEx1bZApeTh/dXUUM1ARxlCMyN1S1MtS1OIQRzkLY0R7Rq4Lkiv&#10;o0E3NdRQU5YNC/bb3Vnf2928dPkUE5HfO9jf3t3BVnPFROTHJsYHh4d6+nq7err7BvqHRoZHxkYB&#10;o+Nj2OKuEHZ2d7W0tTY0NZZXVmRmZ6Xx07NysjOyMuMZCaHhYVEx0WDweLyUlBQLCwuMC5ZG1c+l&#10;pKQg1EAWUNXU19eFUFVVWUlJgYau5iqKKk5AOwihrq9iYoiABgCeW0zRBUI5ugyAhiiPIxvGR0O2&#10;sMGuhIQERpFDa6upqZmYmOjq6urp6SkpKamqq2HkO0BHT1dLR1sDTF0d2EV4eVSsRk1NBVF5V1IA&#10;QJ0hZxkZGRUVFSxzyBN2tbS0IDeIhGzBhnhJSUllZWUYYlCWDNlgRondRAKBAGfB6VSqhCy6xCpK&#10;I9MoFKokTYpKoZEIFJq4BNgUMXEyiUIQRZziSSQSkYh4K8PpGOMMG5kkBkehSWSkkJaEEqEacLFQ&#10;JagnGFBhuHCkUdBmEaOQpWVloMvBoAZFwlHY4BRoIshTBF0tFjKEbCWoNHlkgVhZuBQZ1EsdQsyG&#10;UEFBDmPqAbCLEeiQWAH10IdAQoIK9w7m0O+JUYR5JOMBVBrif4s4yFOQmwh4T1BCGjDgvmP8OwB2&#10;IYQM0RZFxD6wjwdYS8IGFcZ4edigZchkRAAd0sAGu1A0xlRCMviDuAXjcMZ6WoVZSdzYQH9n4wAH&#10;g3A3kyB7PU8TZUd1mqsqKS/Iqonh3ZsU2JPo28dCFDzHON7TqX4zaf4L/KClzJC1rLDNnIi9vNj9&#10;/LgzxYlnS9iHpRyEgi/jIqo1FYiz/PuYs2UcwJlyLmCvjA3YLU3cKeOsFjMX8uLn8xPm8xlTWTEY&#10;Iz+aFjmUEt7HDW5L9GtK8Kpn+FQn+GA68hEutuI43P+nas17Rl4YJeSht2Ab9D2kBdANo+OhAwgI&#10;CQqL4IVEkB6Fx+PhZgHgeRMVJcBNIJOoYkRx6IqIxyLiU4/oBsgS8NChu3PTfr1/5e+3zv18ae/j&#10;3eUvLhyWMuJ0pWXtTK3MDM3pknIKMvIa8LRIS//+/5KocLwcqlcDwLRrIAaRqaFSZWk0STKZSiRK&#10;USiQGE6RFheXkUCoeTG8KNwvEZQ+hicdfq1lpCXVVJUhhI4BfUxcHPmuCdUmEvFwl6GbQT0R5h39&#10;nwwAwuIgjx4SCd2E+Me6qQACug4qAGLkZaRlJSUAUCjGngOoYiRMNAa6DbQq0nToBgZaFlIibEin&#10;Qv+ZjipGhgGLLk6VpYhLwAOOMvJkAp5GRlRrKNC9US94jJGHylPRtTEQUh51+ceAF/1DfAbqjPrF&#10;Y27yYCPtADdIUIAgLIQw+JAe/TyJXSb6mQDZIDfkPwnEKRIUMgyJYMNVQ/UgT4yFx/LHiHiMkcci&#10;YRcvKogsrSNOpeCJePRhkaCQFCTICqK4eDvT+Tz+tZaa8ajgNg+7y5U5lyozL5Sm7fFjr5SnXSxJ&#10;vlbJf9aJ0PFP2ysed1SeFqfuZ3P2sti7Wbyz+ek3myvv97UVe3roC4roEMVkBYVhDCLiRCTxFBJO&#10;EGaT0L1lhHE+5tLFsZYVYTpVfvItwbK9cXJ9CdJDHDoiJZ+iMJ4iP5upulqou11uvFthdFpvcaHB&#10;7Eqj2Y0WhJS/3WJwt83kYZfFlTq9jQzJ9UzpWS55hiM2zhCdYuCnmCIryeJDEbjlJOKTTrOXfZaf&#10;Tzl9NW379az1N3M2gK9mrL6YsvhswgLh4icQ4/NJyy+mrD6bsv543OLdiOnbIeMn3VrP+7Tfjhi/&#10;HjJ63qf3wYj5J5N2H4xYvxux/2zS+9PxwH4/oRpLXJsTqdpMtNGe1Ows2OaJ6w0UHA4XnYglTDPw&#10;s0yRWabAbALCoW/zhQ9yRQ8L8KdlpEsVlCtV1PstKk86NZ/36L4ZNPx00vLLWduvF2y/X3X6Yc0Z&#10;8O2ay9fLzl8sOb+bsn7QpXelTulcMW0tGbfEwUG4ni4IWE2FUHglRQCwk0M6X0m/06b1asTq4xmn&#10;D6ccnw1a3es0udJocK5adzVLqSuKWO2LqwnCF3kKpNvh+I64HA+RFHtcvjehKkyiKoxaHkxuiJHp&#10;ZKn28nSa41S3G0I/P22/OpX3aLvp4V7b+eny/aGCo/Fy1FO+9ups07WZloOeossTtReHK4+7iz4/&#10;mX253vfdheWnCz1X+muTrDUu9Fb89uziPx8f/+vpybuDkbd7A6+2ux/M158O5O63JN+YKv/+8vTn&#10;p6P/+WDjtzdHn5wduDpS9GSt+fZs1aWRwoerjXfXG+9sNt5erUewXPdoo+XpRvvlsdLzQ8X7Xbk3&#10;ZhtOhyvurXR9cn7+ZKT6p3tnf/v04T9fXPuPp5e/vrrz2ycPfrl79upYw+lA+f2FlhdrnU+WG19v&#10;tvzz0dKtyZyViuCBdLvZIt/lqrDT/pSjrqSzHZyxfL+JwqCNRuZuG/e4j7/XwlmujN5uZO00MOaK&#10;gleroy+P5Z4b4N+frbg8mHW5l//rlbHfHiz99njpt3sz/743+d+3Rv95c/iX852vlws+3Cj9ZK/i&#10;zXr+R7tFP11q+/qk6dZY6mF73GFn/G5rzJkO5lyp/1E397ATkPJose7D3b7PD8febPZ8cTz1bKX9&#10;8mDJ1eGyiZzwAb7/g8XGV7s9X1yY/PBw6IMzAy+2u+4tNj1ea3+1O/B8o+fZeveTle7Hq92vt4df&#10;bA2+2R3/+6Pjvz08+vLS6jeX1v5yZ/fLC4tvd0c+PBh/tz/2Yrvv0WrH863e726sf3l1+dXB2MlI&#10;JeDMUOnFmfrLc023V3vurw38dO/453unP945+fXBhb8/vvzfz6/99c7Jz9cPMEb+q9ON/3p05aMz&#10;i99c3H640Ht5oPL6cPXVgZLXK22PJus6o52XMuNWs9lnavKeLw7fWeh9uD324mjm2krf08O5RwdL&#10;yz0tUgI4ZHFXHIw/YvA6gyeQhQligqJEARECThgPAANZoh2GRnQJEFEYvuDVAn4QhXDiQjiaEE4O&#10;j9OmEE2lqLYKsm7qKl7aGh7a6mbSEkp4QTcTg8qc9KTYSF5CdHxoSH5KSi6PB2FreVlzaUl5ZgbG&#10;yI91d473dE0N9C2Oj86PDo/0dPa1Nfd3tSxMjy7PTRxsr26vLWytzu9tLu9uLIENMWd318GA3bXF&#10;6emxga3Fme3ZmePV1TPrq3ubq1tbS9t7q+OzwxNzI1u7K3Pz4/Mzo5DbzMggQvqPjUCJQx3tnfV1&#10;HXU17bXV9WWFjRXFgx3NE/1d00Pdoz2tGVxmfFhgKiuOHROezk4oykzNSU7KSGJnpvPQ92teRlpS&#10;Pj+tKINfnpOVyUkoTmcXJ0eVxPuO5cbP8aPW+WHHBdE3KxPv1LIfNPIeNvFu17Bu1TExRv5pZ9rz&#10;3gyMkX/UkXKvnXenlfuki/+4Pe1RR9rjznSEr+zlP+5Jv9+RjNHx99sybzXzT6t4azkx6/lxczmx&#10;I9nxLbywtsz4QmZQVkJQe3V+e30JzN9yMhJhXldfnd/WUl5dmVNbnVdVlZeVxampyK0uzykpSCsr&#10;4kOYl8UtzE3Oz07KyWBnpbMwTXnMBT482ANzLdJUlYYJmr21Aey6O1vERfkzYoPgaBiqGo/J1IQE&#10;uMJufHRAXLhveICbl7N1bJhfVWl+eVEOmxHBjAuNjvAP8ncL8vdIT+Ek89g8blJ2Zp6nu09MVHwi&#10;k+vnExgSHOFg7+rrF+zg7AGwc3Tz8g4wMjB2c3DwcbT1sjRKCfcpjvOri3Nti3fuYbrDNL47xm6Y&#10;6TLBdp1N9lrNCtgtitguCDsoiTopjztXFne5in2jFpHmv9XAutPEvtvM+TMjf7WWCbhSw7hYHX9a&#10;EXWMOMgHbmb7LWf6zKZ5Tad5T6UidPxYis94qv9Qin8H06M+3q2G4ZsSYJ/Pjk5jxqwvzdnZ2Pb2&#10;jISGs+obe63tvTv65izt/etax60cg0tr+uLYucykvKT0ooCguOKy2ugYhqeXn5ODI8zCnRztrSzN&#10;XZwdPT3cwkKDU5KTUlO4aalJMdHh7MQEFjOOl5SYl5s5Mz2+PD9zcnb/3OHBxsriyEBvfXUFpi/f&#10;0lzf1Fjb1to4OjIwPjbU29PRP9A9PNI/MjoAxtBw7+jYwPBI38hoP9gdnc1t7Y3tHU2tbQ31DVUp&#10;qZyMzBQI+RnJqWlJ2GqupWWFcOLgUO/AYM/a+tLC4szi0uzs3OT4xDDk2dff1d4BmTR197V3dDdh&#10;WXV3tQ4OdI8Mdk2N9S5N9I22lvVWpIyWsxcqEzeqGIf1zMvN7JutnLsd7DvtiY+6ec/7Up/3JL/q&#10;T4PwZU/y854UwLOetIddqdD5b7fy7rQl3Wll3W1hPOnmPexKftCZcqOJc7mOdbmRe7Y8fqc4dqc0&#10;fqM4Zi47bC43fCQtsDbSrjLapTTSGe5LV1bsUDFvpDxtvrVsf6Jrd6rncGniaG32eGPp/N7Whf3d&#10;w82NnZWltYWFpZkZGC02V1fWlpbHR8cmxsZnZmampqZWV1d3d3e3t7e3trYODw9vXLv+6OH9jz94&#10;O9jbE+DllRgXFxkQGBsSmhgTFejj4eni4O3ukhAf6+biLiUpJyRAFhSgigjLCuCkCaKKykomdjZe&#10;MFy9vP/8wcVr/Q3NMBGlU8jLc9OrM7PtFbVWytoeKkYuUrru0uZ2Yga+sjauZGNPirkv1cqFYOQg&#10;auBAMLQnGVkT9C2FdWxFdWyEtBwEtd0IhiFyTkFyTv5StpDYBW9iJ6Bni9N1EDVyFTP3oFn70B39&#10;FFzcZWwsSQYGAuo6OCVNAYSRNxHRNMFp+Uk7xqr4x8oHMBSD2crBiUpBXGUEPOVQvmZ0jnZCumoU&#10;ph2fpxOfpRGdqR6Vqx2XrR2boxOH6dXk6sanq0VgjDwgFeXT4VyMWMfI9yRURD7l/3aEf0/EQxoM&#10;/+NoGupujzHyWDyk4WtFYow8V8mfo+jHVQlIVPRlKfkgUvLKXtF0l3AZxzBph1AZR8xHPljGDtOo&#10;wRh5T4qpl7iZB9nEm2ruTNL3kjBzoRh6yVrakXS96FYmAip+Go6jtd3NRTXNZbX1JRXRQaEwrbWz&#10;NPN0cZSjUVRkpcJ8vHiMuJiQoMT4mKREFrz2wywg0Nvb3EgfksWEB5sZ6mqrKagryWqoyknRiDKS&#10;Yppq8rpaquoq8kry0opyUnLSEohrkbiYPBhUMhkvTCWJihNFxEWQ300zVbqnsYavoXKUpRrLViPT&#10;3TDfy7g2wrE23L4jwbOb4THE8Rvn+c+kB81nhi5khc1lhMzwA6bTAoeTPHsYLh3xjh1xrs3RLtWh&#10;dsV+lrk+Fnwv8yRXo3g7XT99up2SuImcmD6dIk9GRHJg5oIXESXiCTRxCcStSEhMWFQKh6OJkjWo&#10;dBMK3YIiZyUma0WQtcRUa8BASHkpC6qcLaZXg7HzFFlrjJEnom7yAIR8R4+KUk1EJUzxkr+7yRPE&#10;EZEWPMUYE6sRIuoL4HUFSPqQXlLRQVrVWVLZkaboKKXioqjjpWrgp6TrianWyKi4yiq5AeRUEOEa&#10;cWkrxE9cygyqisNJVTX0nD25mpFbmJiUoqCkmJ6eenR0Vk5ONiws7N3bD1WUVOGRfPzwyfj4+KNH&#10;T/JyCj/96Ou9nQsG+o6qytZS0hZycg6KKu4KKp7Sco7yqu7YMq1QBOafrqrtTVd2VlBzk5Szwzzl&#10;MZEZmqyNrJITHJJWQJZ4JUtawFkEKqYSg6jTYMAoeCkFG3EZROpdDPVkxxh5jKwXkzB/v7IrxuxD&#10;/pAn5Aw2HIWCsCKgMhBDo1tJyCFq8hRpc0SOBnWWR6l5lHNH88cKhRB1mTdDSXk0RtIIT9EVJWsR&#10;qdoiJDWcoKyomCqerCYoLI8nqhDF1IRFFUlUDTEJdSERSUMTW2Q1F3tH+IVSUlKAqTrCvOMEsf+V&#10;BANeDhEDZvpiJJgwixAJCYmsprZWFjvR2dlRTVVRU0XOXE/VUkfZWpOuKy2qLY6zVSa7a9MiLFVY&#10;zno8N4M0dwO+u16up0GZv2mZj3FDqFV7pH1ntGNfgssA0w2RhuN6jnM8JpIQOn4yxXM61Xc23R/C&#10;CZ7XRIrPMMd9kOM5xPV6v7JrHwtZdB3O7WegwjWJXm0cn/pEvxKGTy4zsDybVZjFxBh5fgaTmxQR&#10;F/+7zzjjT5I1f45hJoQkxAUlJkakpyMO8vzMxNx8XkZWYmY2JzWdUVycmZAQZmtrbG1taGdtZGNp&#10;ALAy1/P3drh785TDDPf1tuckRnC50ampCSkp8TxefGoqMzOTFxzsraGhgGnQG+hrgeHubr+6Opue&#10;nginBAe6xET5RkfCu5BvIjMUahIT4cOKD+Yww/Iz2SV5yYDywjTM4LLCo8K8IEF8tD+84EEylHAP&#10;wth5OAWQmBDyHnBRbESQJzSFGwOvdjERvt7uNgE+jhgjH+TrHujjFuznERboHRnihzDyTnbGOqoy&#10;ZvqqmIqLkZY8oh2P8vJgGGjJmaJ0/J995DGCXkdDVl9b3kBHAeIxl3mIh9BQTx5goqeEsPn6quYG&#10;aoiAu6E6nGJhoqGrKWdhpmVqpK2hrkSXlSQgTsEEcRqVKkEzt7QIDg3y9fextLbQ0dPGGHkiERHg&#10;FhJCnDEhhB6KMPJyUhgjb29thMBCz8ZUG8rCqHko0cpM29JUy9QQMcyNNaBcc2N1zEce8Y43UIG6&#10;GegoWphoIjryumoFuRnHR/uXL52eOz08OjlGhbH2tna21zbWN7e3VtZWxycnMPIdjKmZ6fnFBUxH&#10;HmJ6+no7u7uaW1vKKsphipDIYcMTwmAx4xkJgAQmIzY+Ljo2BpOYj4qJTktL8/Ly0tXV1dTUVEA3&#10;SVTfXEVFBfVGV4dQU1NdUVFeFl0UVEyMiDHyGCmPEbsYjSsuToZxEJ5eBXk6QF5OlkalyKEbxguj&#10;hDyyUVH5eCKRCJEGBgY6OjqQQFFRUVtbW0VNFXONV9NQ19TWAkNFVV0DLC0ddXVNNXRTVVVVQoqR&#10;k5dHqG15eXkKhQL3Au6IpaWlu7u7n59fZGRkYWFhY2NjVVVVQ0PD0NBQd3d3QUEBXG9wcLCTkxOU&#10;i10yDCsAUTyRIk6DUEpali6nRCSJU2nS0jLyNKq0jLS8pASdLqsoK6MgTpEUI1EhPaIkgvxDN0Ll&#10;i8OVw/WTSHBdqBYFsgAj/NRJS0rJySLEOca/05H1cn+Xr3m/QTvABqcLo8t7go01BXaIgupnwA8n&#10;DIYQykrLwF2QRkXk6aigP0aUQwi3BtuFQ1gaKAoAhUI+cADhwkWFYf4M94uE/qMDBXVbB2BcpBgZ&#10;TxFHdrGjWIg+EYjYCCQAYCmhRMxVH62DNFw4wjv+iYsHG49u2EcLUXS1WxqNBnVAj78nUoWQhwmH&#10;k6GRecwoPjcmyM3C3Vw9ytM8wtXEw1jJQY3qpEzguGhXRDl3JQV0Jfr0JXr2JbjBsDuZ7DOV4juX&#10;FrDAD1rJCNnIDt/JidzLi0VUa4oTMRwWJR4Vs49LOCelXAgPSxGcKWUDDso4+6Xs3WIWEpYmbpey&#10;lwsTYEI7mxs3mxs/kRE1wgsb4ob0c4N72IGdTD/EQT7GrSrGvTzGIyfUOSfSL8TBkiqAI8DPkgDC&#10;vP+/MfLvWWO47D9v0FBIW4kIC4uK4IkECAWFhUQJeAEYUISFIAaaXQBVKoebAHdDRIggLAj9CnGT&#10;FxXGIz6KwoJkYQEaDlfHY3195fjjvcX/uLT713NrX+0vfnvhzHhFqb6MrJu1vYO1o7Kckrqyiray&#10;opK0pJqCAnQIaXFxCKGTqcrLK6NdRO69cDxMFaDDoIw8JJMWI8vSaFIUCsbXQ0hFl1VAOqSosBR0&#10;P0ka1hmwf8uQRKXY4cEXFhKgipNFocZ4RGjlPfuM/JKjhD7mhA5pAHAK7EJiyBZLAK+tAIyUl0QV&#10;ZjAnfax0SIxlBdmiHQl5WYD2xAw4gpHyIgKCBEFBGokElyMhJoZI1pDFMI97qCHUHPGRp1Lg2cXG&#10;MeQR+ZMvP9jIVwSUHMcqBgYAYqD+ooJwy3F4AQG8kCCiHY9+lYSz4J7/vtYr9Aj0XwSgLLgWpA5o&#10;ufBIw+lYI2Btgv1nANYCWOYQYvGIrhTiJi8uTiCJog8LvMdL4oXoOFxWgPtOVfGlhrLeQI+BII/H&#10;nTWPOiuvVGaeyUq4UMy7WJJ8tyEPYeS7Kx+1lN5vKT2byznI4W7zmQe5qWfz02+1VN3va+tLZMFb&#10;rSqMLaJ4spCoEE6YJiaJxxGgYxPh9VwIBx3MQYOQFWhUEqjXFKnXFi7fE0sfYCgMJcqNcuWn0hTn&#10;s9QWc9RWC7S2i/WO68xOak1OG0yvtVldaja63mJ8o8ngfofJw27Ly7W6F2p1dvLkF5IpYwlC8zzy&#10;OEN4IkFoky+5zCMvsEWvVGu9GbT6cBTRjseY9y+nrSEE+z1g94spCwg/HTf/cNgYcVofMXw1qHe/&#10;TfVpj87rIaM3w8YfT1q8HjJ8M2z07ZLrF7MuP62GnivQanXBdbqJtruLtrrhmt0RN/m+YNxopOBY&#10;FG4iFjfDROj4lSTcRhpuN0voqAB/qYJyt1nuabfa8y6Nd0MGaJXMv1uw+3HN+ad1l583XH9Yc/1+&#10;FaHjP5uz+2DS6nGv4bUGteNSqc00wdVk3DKa1WY6gq1MkdVUxEF+PV34TKEEJHvca/zhlONn825v&#10;xxxejTrc77Q8rdJdyVLoiyXU+uPKPHFF7rhCT6FMZ1yOm3Cup2imq2BlhHRVpFRjrGwrQ6GPp9GR&#10;qNrF1qqJVDrXy/ryUu/NxZInuy17g5kPdtqeHvZdXqjb6s09nazZ7y0821dybqjizlzLtYm6O7ON&#10;/3iw9+XJ9A+XV/5ybfOTvSmulertiebfPr71X48Ov7+6/Hqv/93Z4bcH/U9WW88PFe63p54bzP3+&#10;2ux31+b/dm/jv5/u/+X2+pXR8otDRTenqu7M1t5dqL+5WPcICt3rvrlU/3Cz7dFW++XJyofr7Q9W&#10;O65N173YHXi+N3B5qu7eaufz/ZGbix1vD2f/9er63x6d//uT01/unv33m+s/3tq9O992ebT65Vbf&#10;s/X2tzudLzebPzrT/rc7My82a59t1n1wpu3z830fn+u9OlVwa6787mLVpbHCq5Mlj9ebbkyVnfRl&#10;XRjKuzZWcHe2/NFSzUdHvb/cmf+Pe6vfXhj94kz3vx8u//Zw+R9XRr470/q3i72/3Zv82+Xuv1/t&#10;+vaw7tPtsh/PN/50oQHwH7f7P9ypON/NPOpgnHRzLgymIFx8D+/2XPHFkeyVyrhzPVn/9XD763NT&#10;H2z3PVlsuTpUenui+sF8/RDff72O8/PN5Y+PRz48HHqy1QV4vtv7eKP70XrX/cX2x8tdjxbaX28O&#10;vNjof7nW/25//JuLy/96fvrvVxe/OD//amfow8OxT48nPz4YhZxfbXS/hNO3OuFGfHA49vnlxTeH&#10;4+dGKw/6inZ6Cy5M152fqruz1ntvtf/dyfJ3Nw//+ujSP1/c+OeLa/9+fevnG2d/uLL3j9snP1zc&#10;+/xo/S83jj8/Xv36/ObtqfYbo3Uf7408nmv47MzAp7u99SHmfbGel1qKF3OTVsszbsx2XZxtfXFu&#10;5vp6z6ODiVubY+cWR3SkadIkMQkyDYYlEYSUJwMERUg4IQJOGCXlBYThpw8BMuL+MTbCzF4AoeZh&#10;6BAXwCnghTTF8MYS4nYKcp7amp66Wo7qato0iq+1eWVeRhYvkRMfyYqOzEripieyABU5OfXFxU3l&#10;pZ11NW3Vlf0tTUPtrRN9PUsTY0tT48vTE+vzM3Pjgyuzo+sLE2e2lvbW5w82FyEEe3dt7nhvbXtl&#10;5sLhNoRr8+NHu6vLU6Ob01O783PHWxunB7vbG4tr6/Ora3Nb28szMyOrS9MH26sHm8uL46NTA30z&#10;QwNjPV3DnR0jXZ0tVRWN5aVVxblpnISCzJSu5loodHlmpLOpJiuFHRnk4+1ilxAZXJSdlsKMLcxK&#10;zeIn85JYGfzktGQ2jxEPV5TBZuXw2OVZySXJMSXx/kOZsfMZMdtZMScFcdfLmTermPcbkhDJmhrW&#10;7XoEdxvZTzvTnvXwMdUawIPOFMDT7vTnvRnYWq9PevlP+zIe9yDU/L221Iedmfc7ci43pJ4p585n&#10;Rs7nxg2khHVnxHYXcKtTY/ix/lmcqPrynI6WypqqvNJiflVFTntrRVFBSnNjSUVlNpMZVlaWVVqY&#10;XpDDy0cXccW84/OyuBgwiXkAlxWRmhTr62mno0G3sdA10lOGiQzM1Iz1VdydLUID3bzgPcPaACai&#10;ESGeQX7OIQGumL88Eno5MKMDS3LTqoqzM5MTE2PD46NCEJXSUB+YAcZEBvE4DDYjIcDH18fLn5+a&#10;bWJsyUjgBAdFAIICw62sHVw9/AOCo3wDwp2cPfz9gt0dnS11dT2tTD1M9ZL9nMrDnDqZHq3RDjAJ&#10;H2A498XaL6T5znA9NrJDDopjdvIj9ouij0rjzhZGX6xkINo1dazrDcwbjaybTYkAMG40sAGYd/yF&#10;qjjAufLog6JQhI7ney2ke06neEyneQPGk71HAal+fUl+w+nhhcEO5fEBWVF+0z3tztaWLU2tunrG&#10;bW0D7p5hza1D+kaO3YOLbt5x9W0TXoGszIKmwIik1KwKXkZRVCyHncTnJfMdHF1trKzd3Vw83F0d&#10;7G3t7WxsbazATuKyeUmJjIQYdmJCUKAv2JkZqSnJHC6HWVFS2NnaNDszsbmxsre7ubI839HeXFFe&#10;DKiqLK2rr+ruae8f6O7t6xwe6QcMDPaMjQ8tLs3OzU9BZHtHc09vB6C9o6m6pqy+oSovPzO/ICud&#10;z8vITElOYaelJxUV587MTty4eeXBwzuPn9x/+erp8xePnz57+PrNcwDYDx/dhaNXr128eevq5Sun&#10;ly6fg4kq4PjkzMnxwfmT/cOdpZ2FkaHGwt4i9lQFe6E0dq0k8qQ+4VYb904752FXEuBFf+qbQf6b&#10;/rR3Qxmv+5Kfd7CfdyUBnnUkPe3iPetG/l/kSVfaw870R138u63JDzv5d1qSbzRwbjbybjWnXKpN&#10;PKqI2y2KWC8MXSsKXS0OWyoInswO7E/2bUlwrYqwLw+3LQy2yQmwKAxzqkzwrWIHd+Rxh6vzJ1oq&#10;lwbadiaHzixMnl2d311aONzcOLe/u7W0sDoze7i7e+7w7PbWxubGGmBpcX5hfnZ2Zqq7qwOALB67&#10;tV5SkOvr6REVFhoRFBQVEsJLZMRFhhVkZzDjomOiI22t7WRllAVwZBFhaQGcJLzJ0mUMqOJqvp4R&#10;D64+7q5u87FwbC+pkBElBri53756dX1xsaGwzEhG1UFGx5mm7UIzdhM395O285WwdsWb+FJtfKg2&#10;7hRLL0lrJ4qppaiutaieC8XYhWDgKKzlTjLwppr7SltDeh9JG8xT3k7YwJlo6og39pSw8ZVz8Jaz&#10;d5G0NCfo6eKUtQWUVXF0LUFFQ2F1a7xhhIp3tNLvqjWJSkEYI89RCuQoBPE1o3N1GKnKEbnacTla&#10;sfm6CVka0Xx1RKwG499zdOLy9RnZ2rEQmY6qymD+7wDYBRtj1cFOUgrB4jGqHePi35Pv2KH3wOKx&#10;c2EXywFCjK9P14zgKiHLunIU/dgKyLKuTHnveDkPjqr//2DkI+RcQukOfjRLRKCGaIjJx3uQTdxI&#10;Rg7COmC7UYx8pS3daSZukqZO4oZedCsrvJYZSbOMlTXa2FOdU1yYlpnOTjIzMDDU0WTFRTMiw7SV&#10;FXxcHCMD/WCED/L18vPy9HBx1lZTVpaTEUb/UczTxSE6LMjMUFuJLmGopy4nI04hCWmoyhnoaqir&#10;yGtrKGuoKigp0hUVZGUkxKVpMNsWIQrjICQI4SQI8MuKM1KU9jbV8jFQCjdTTbTTzHAzyPUwbEAX&#10;bu1ieveyvAbZvhPJAQsZoev5MUvZoQuZwbMZAVNpiLI2stYlx70r3qUrwb0pyrky2KY4wDbX3ybN&#10;w5TtYhhkrOikTrNQpOjKEKVEkW/nSJ1hiiEiiv1uCwuTBYVpOJgtSWiRJPVJ0qZishZEaQuClDlJ&#10;DnGWx8tYEGQtxek2VDlbzDUec4SHkIiqxhP+kI8HYIw8EiNtgZdEPOUFKYbCFCNMu4YgbiIiZihI&#10;0MMRdCESMpFUdkQd5O1IMtYSSk5Kut6qBn5ymu4ABU0vaWUXZU1faQUXSTknKXlHhKqWNCHRDISI&#10;qhJ07TPH1+oaO4LCIhMYLKqEOJOZcPnyRSVFeX9fv08++tTIwNjAwOjhw8c//PDT27fvXj5/8/jB&#10;87/8/C8nx2AlBQtVNSd5BXt1LW85JVcZeSclDS9ZJYTxl1NxUdHykld1VdX2BhsMTFBeScMDocXR&#10;BV0x+RpJdIlXsqQFXBSiD4MIuyO0OAX1hUe84FEfeYCMkh2EEnJWYEgp2FCxxV2lrTB3+N9d4FG/&#10;+Pd+9xAJmYMNh2AXgQycZSMhZ41R7ShBD5EI3Y853WPkO1Yu5iOPKPxIGOPFDUTIOqIUXRJNjyyp&#10;JyKmjsPJ4MlqRHENnLCcqJgqgYKs9SogKk+T1REUlgiPYvX2DMXFJSgrKomLiyPveEIiwohePNJx&#10;BAVEhQREkVkuvPmhs920rPSi8mJuahIzkQE/WO4utnbm+hZ6Krry4vqyBF0JIWsVcX8TRR9dyVhb&#10;tRQPowwfkxxv0xwvowIvo/IAs+pAi9Yo++5Y5544p0GG2zDLY5TtNcHznuB6TvI8MEyl+Myk+U2l&#10;+I4nIYz8CNdjhOM1yvUeYHu8d5bHnOsBYHcleiE+8iyv4gTv7AT/ylx2SS47O5OZl8NN5zM43PD4&#10;hIDEhBCMwmagUvL/g5FnxAfHxwayWOHp6UxUryaRxQ7Pyefk5vPASEmJT01NCA52t7TUtTDVMTfR&#10;tjTXdrQ39nS1mpvq7+mocXMxh9PZ7Eg4PTk5LiWFwePFp6WxEhLCjIy0tLWVdXVV9fTUjI21TUx0&#10;Wltrm5oqggJcvD1tIsI8Y6J8oyK8E+KQamBUO8bIF2ZzAWUFqRDCbgo3OjbSF/uWEI+K0mA1B7xn&#10;5NmMUAxwsYzYIHidYzPCkjnRGamMmAhfT1cbPy9HeBnz93by93ENDvAM9HMP8veIiw5JZETh4GJM&#10;dJX11Ok6qjKA94w8ZhhrIwry+tryGPmOuMCjLvMYKQ8hRALex8BRE0MlI/3fdecxRh4ABkKIG6tD&#10;C1qYaZmb6xsZ6pCIIlQqRVBYSFJaiihGMrMwDwwO8Pb1srW3wXTkRfCIJrLgHxyQEMLLI4y8HF3S&#10;xFDLztrEyc7U2d7MydrQ1kzH0kjDVE/FyljT2kQLXmHNjNThXRZ1kEe846FiZqhYjQnixa+EfDnQ&#10;VTLQVdFSV3B0tBwbHbh86dyFiydbWxsYEb+xtbkOLwioMb+40Nnd1d3b0z84AAC7tb2tubWlpq62&#10;pKw0IyuTl5LMYDGjY2PCIyMAEVGRkdFRYASHhoSEhYIdExcbz0jg8pL4mRksFsvJyUkR3ZRRvXJ4&#10;/DBldi0tLURGRkVFTU2FjsqXA6CJMN7qPXslhrpRy8oi0vNycrLyqNssXVYaxkR5ZBfRYIFs6XQ6&#10;xvVjOidEdJ1PIyMjPT09KEVHRwdK1IBNS1NXXw9zjdfR09XU1lJT19TW0dPU1FZT04C6QDKoEtQW&#10;Y5xhgwwhMiAgICkpqaGhoaOjY2VlZX9/f2NjY21tbW9v7+Tk5Ny5c4j+z/7+0tLSxMREb29vaWlp&#10;SUlJcXFxbGx8UFCIm7unn3+giam5soqGjKwCRVxSUopOEZeiikvLyihKSsjLSCtIScpRxaWkJOkU&#10;sgRZjCYqSqBBk0hKwrXAdcEFQouQSWJUijjGZktQaTJS0jLo+rHS0tLQDrDBrhQqiwM1x2h6CoWC&#10;cfrQqSB871OPXKMsXQz553GEuRYVFoFsoZElUFEajAYFG0K4L3ALoDWweOxewI2AEGPMCQT4uUe8&#10;kgHkP5Ti4RQ4AoDTaTRxjJHHaHo4CiGkhBBLA/cd6gjFvS8RYqBELHPM6RuZmsPgLIjIOsHTgRHx&#10;cEWQAC4QNkiDPj7I7z8kwwhrmMmLCuG83Gxz02A8cXG10Ah3Nw900HPSlXXRlXFWJ8dYKucFWDfG&#10;u7fEufWwvXsYbmNJPuNcn8lkn5kUv7m0gBV+8Fpm6E5WxE5O9JkCJsLFo+T7cQnnqJh9WPR/qPmz&#10;JWw4elCSeKaUvVeSuF3IeM/ILxXEz2bHzOTEzuTEjaVHDCeFDnKC+zhBvZyg7sSAZoZ3fax7VYx7&#10;SaRrZpBDdoRvgI0pVQD5b31hQeSLzv+rjzy6oST879ufY+DiYcARJSB+8WALi4oIE/CQj5AIIoEi&#10;IixIJIhSxMQJokRRYSJCjiAQFYX+gMOJoP8WG+1k+/Z458uT7f+4eubXswt/A5ysfXO4cWdxOtzW&#10;zt/B2c3WSVddW5kur6WkoC5P15BXkJeSwpzlwYCHB0Kw5SQlFWVkMEYebCkKhUokgi1FEqOLIzFw&#10;VEJMDNG6kZaiEBFRF7jfYiQCDV1aALqcqqoy9A148BXk6VRxMhwCgIEx7/DyBwYJOh5BFEIyDBp/&#10;iLZDDKREugE0JBpCzpKoUzzmI4+x8FgMpl0Dp2OJIVusSSF83/fgdADK2KMaOyIiv5PyqPYOBqzm&#10;0L2xr2nQ2piBcfHYd6Pf+zNKnUNZGFEOsVgMJllDFBICiOGRVTQQql0EugFaPPqagj1u2EcF7H8O&#10;4EKwC4QQ6gAh5AktgDUL5o8PMQDs7ktJw9UTyDCeCIlAJ4ObLi8tISmC06GI8r0cb/W3z3HjquxM&#10;r1bm3qgrvFqTc6M292w24ySffbEk+VFr8bPO8uddFQ9bim7U5u1mMM7kJu1ksI4KMwC3Wqru9rSM&#10;pabo4HAqwiJkHI5KFEOUcnB4vCBRBIe8fJFFkMUb6aI4c0XRICMZnoNCeYBKa5RqT4J6d7zyMEdl&#10;LkNrOVtzLl15KVNlPU/zqNrkbKXBUa3R5XbL883Gl5qN7nSa3WzSu9mif6/D7EKt1kmlxnqW1Ea2&#10;9EIKeYZLmOMQJhkIKb+TLbWYRLhcrfq00/Blt/7bfuOPhs0/GTX/dMzis3Fkidc/uHiA2eeTpp+M&#10;GX0wqPuyX+dZt/aTbu3XQ0aAV4MGb4YNXg/rfjRp+MGYwashnY8mzD8cs/5ixv1lr/1WCn04WKAv&#10;ENfph+v2ww2H4yZjBafiBWeZAqtJQptpwjsZIkeFpKvVkrcbZe+3KjztVnk3rPPpmNF3c7Y/LNh/&#10;O2/747LjX9Zdf151/m7Z4YsZm0+nrT4cN38+YHCvXftSjcJBAW2DL7KShNvOENxIw23xBTBSfjeH&#10;sMTDAbayCFfrVZ8NmL8dt/tszgPwcsT+ca/t1Uaj3QLVEYZYvT+u1l+gOlC0yFMgz1Mw2x0gnOaI&#10;S3cVqImWKQmmtCTItybQAS0JisOZ5o0JWvcW8n+8PXFzoezsYMb9zaaPr47fWKv//Nb8hdnqo9Gy&#10;14fjV6cbn2z2f3Aw9mJr4OVW3/dXl7+/tPjfj8788/6ZX65tFvuZ35ho+PeL8397sPt4rf3d2eGP&#10;Tydenxm8t9J02J+905G63Z7y2en4pxcmPjud/OrS/JcX527O1N+eaXi02vH1xdmvL8893+85P1F6&#10;e6XxyW7X3dWmR1vtz3Z6Hm92Ptvue77Tf3Gi6sX+4MWJmpPh8rfHU092Bu8sdX1/a+fvT05+vX/2&#10;H49Pfrl78F/Pzv/ns5NPT2ZPB8ruzTe+3Op6s935bq/73lzFt1fHfvvw4LePz/72yeFvn5/+9uHZ&#10;H+8t/fJw9W9PN7+5PvvllanPLo19d33m8wujn5+O/PXeyhcXhr+/PPWfD9a/vzT57enI5wddv14Z&#10;+/e9hZ/P9f580vXTcdt3Zxu+3q/+ZKPok63i/77d98Ve6Xcndd8e1/50qe3WWOpmVcjZduZBK2uv&#10;hblaF3tnvuzDw55z/dm3pyo+Ohj41+ODd7sDb9a7ny40XeovujtVvd2QlO2l9dWFqVe7PR8fj7zY&#10;63m53//qYACu/clmz/OdwWcbfS83Bx7Ot324N/rJ/vibjYGvjme/Ob/w2eHUm53h13uDH54ZfbPb&#10;/26v7+P9gbebHV8eDd+fq/n0ZPjXO2vQ4O+Oxq/ONGx15JyMVJwZKr2x3HZtsfXx7sid5d7bS32f&#10;Xdr8z+fX//ebW39/fPG3V7f+evv4q+O1ny7vfXqw/Pdb5/7r3sWP9pceLgx8uDt1a6z+7lTtpwf9&#10;n58d+PpkZDorKFRRaKs0Zac69+5Mz5Xp9jsbA/f2B5+ejN/fG7y/P/HkdCvUxZYqIkzGi8HYTCQg&#10;X0KJJCqeQBESFUN4eREiThgvRBATwiPiociICL/j6HgLQx8yggjiSAI4Ksz5BHDqRKKZrIyDirKn&#10;vp65PF2TRjZQlC1MT0pnJyQxopMS4niM+NREZl56anluTlVBfnNleVtNVWF6aldD3Wh35+Rg3+Lk&#10;2MrM5Nrc9Mbi9O7a3ObSFOBgcxHss9vL2yszYB/trgL21uch5mR/HULA8c7q4cbKyfbm0dbG/vrK&#10;7sbS3vbK5tr86tL03vrizur81uLM5sL0ytTEwtgIJlwz3Nkx1tP9u498RRHUMDYsgJsQNdbfPj3S&#10;09/R1FhVEhceyIgKYcWE8ZgxWbxEfhKysmtaKpefzsviJ+fz0wr56QWpqSWZaQUprPI0Rg0vop0X&#10;NsmLOMhnXChhXimJv1wSc6uada+ec7eOfb+Ze6ch8UFL0tNOZE1XwO9cZFcqwr93pr7sz4LIh+3J&#10;T3r5mI/8s77sR10ZT3pzH3Tlna9N2ShiDiQFDqaG1sZ7NfFjmvI5FekJBalxjZV5zfUlZcVZZWU5&#10;lZW55eXZDXWFzY0lVdW5FZXZMEXMyEgsL0YWdy0pSMNI+aK8lBRuTHpyPNgQD3M2jJEH29/bwVgf&#10;Zlswc1E3MVC1NNWytzaICPEE+HjYYhLzTnbGHi6Wfl72GEEP870MXnxOGis7NTGVHcuOi4BGS4gO&#10;jQkPjInwj48OiokMSk+BUlKSWNxEJtfL3S8lOSMkNCooOALg5u4TG8dydPF2dvO1c/QICIiwt3F2&#10;c3DxsnNwNDT0MDVMC/CoiHKvCrHpjEem4sOJbuOJLuNM5xU+vBMG7ORHbGWH7OVHnC2E18KIS1XM&#10;a3WJV2uZ1+oZGCkPIYL6RMC1OhbqHR9zWhV7XB61nR+0kuG9kO4xx/eYSXWfSfeaTvcZTfYeTvYZ&#10;4Pl3JvpWRbrmBzuXMsICrM0qs7PjImJyc8sTOVkFRfVxzPS8woZoRmZuUWtoVBo/ryGBW8hJK2ck&#10;FcSyMsNiuWkZhRHRTLg0X78ga0srZycHTw83G2tLWxsrdzcXN1fnoED/mOjwuNjIyIiQ3JwMfnpy&#10;Qnw05jUfFxWeEBOZnsYrLSno7+taW11cXJiZm50cGuwdHRkYHRucmBwZHukfHOodGR3o7evEALt9&#10;/V1NzXV19VU1tRUlpQWlZQUFhdm5eRmAjMwUsAEVlcU1teV9/Z3LK/MHZ3ZOzp09PX90/sIxFl68&#10;dA5w5eqFW7ev3b5z/c7dGw8e3rl3/9bdezcvXzkPh84e7m1vrW6tzk8MtPbU5LfmJQ4Vc5aqktbL&#10;4g5rGdfbOFcb4m82JaDe8SmvBtNf9KY87eC86k1504sw8i+7uC+7eC86k150Jb/qSX3SmXy3mXOz&#10;OelRd/b1hqR7bem3mpIftKbfbk45Xx57oSoe7tRuYch6QeB2WdhqYeBMttdiQUA/x3UkxXsw2aeL&#10;5drGcGljujfGu1VE2OcH26b5WrDdTBLdzZP9nDLCPAsSwqrS2Q2FOc0VJTOD/XMjQ4D99dUzO5vb&#10;6ysHMO9eml+am52fm5qbGocWnp+eGB3sa6ipjI+OiIkIjwgJjgoJCQ8MjAkP4bISosNDkG8qtnbW&#10;ljaaGgbIWyfCyEvjcFKSNG28MD0nrXSia1KVIm+moNNTXlebU3Sys3vx+Nz85HRmYkqYnTfDxtdS&#10;VNmFZuwna+8hbuErYe0hZuFGNHPEG7uJW7pSzBzJJtaiejZ4fQeivg1Owxan5kUx9hI385W29pex&#10;B8ApLgQjO2EDJ4KJrYiBu6SNn7yjh6ytPc3MWFRbC6ekLaSkiqNrCinqCajYkIyj1f2ilXyj6X4x&#10;sn5JamEMeX+2YkCyGsKYp2tE5WgnZKjHIES8akS2JmJkakZna8dCmKeXAMAka7K0YrJ04via0al/&#10;cPEY4c5RCMJi2PKB2FGMagfA0ffk+3tgke/j37PwfyblU9XDOFBDlJFPlPfhKPsz5LxiZFxZSj4J&#10;Sp5Rci4Rsk6AMBQBktZuBENoKAdhHYAzXt9XwtKbau5GMkKc5SXMPKgmzmQDR4qBu5SZi4SJnZie&#10;nqBiQUxKX1Wrn62ru7V9YmQsn8MNDfCNiwzjxEVLiRFiQgJZ0RFcZryrg62dlWVIgL+Jvo6cFE1L&#10;VQlZ7YlCjA4LCvRxszLVd3G00tVSJoriMNUaGUmKuoq8vKyEgryMspKcrCRVgkISJ4rQxPDyMKUh&#10;iUpT8DBFN5CX9DTV8dJTCjVRZtvrZLobZrsZNka7NEY6d7N8+lnegxzvqeTApaxwjI5fzQtfy4+Y&#10;4wdMpSErXo4ne3fFOPQy3WE8rI90rIpwKgm2z/Q1T/EwibPX9jFUsFWT1JMmyojiyEI4AvoxXVQY&#10;5nEwu8HDJAY6LfJ/xTQtAbwqRdqELGtOlEYo9T905BEfeSklR0yyRpxuA6GYtCVJygJC2MUYeTCw&#10;Q2RUwUaYaoxBhGYCCRAPeqopplcjSNATFDOAGEllRLKGpmgvJmtFpttKq7pqGAdqmgQp6ngp6/mo&#10;GwQqaHqpavtTpGzFJKyl5B1RPtqUSNUVIam4eYVdv/Po8ORiTUNjWUX54PDAw0d3YeCSk6X7eHl/&#10;8OadrbWdoaHx69dvp6dnL168vLu998Hrj3/8/h95ubUqShbyCjYqqi4S0tYy8k7yym6YKI2UvL2y&#10;pqeCmhsWYkS8qrY3QF7VFdJAAgilFRwk0QVXMREbsiQi744y4CZEmhHUEJOMF0dFbGBXUt6aiurY&#10;YBw6SQLRt4FzKah2vPgfq7kCMH4fdiFzzDseSwA2ScIELl9S3oYibQ4AG3LD/OIByIcKhIX/fSFZ&#10;qAakp8oidcCLGwiLaePF9aDd8BRtIaIqTlSJKK4BbQggUNQF8cpgQAyeokyVUFFW04cXP5jpigoj&#10;/3ouLIxoFcJfAESiABuhL8RoZHYyJ6cwm8FhZmanNzbVdrY1ttaVtdUUx/q7WKhJO2rTXfXkohz0&#10;w63V4uw0ua46Ke766Z76eT4mZUGWtWE2rdEOKB3vCL0XwmGWxyTPDzCV4juT4jud4jWVjPDymGoN&#10;xshDVx/muGOMfH8iwr9j4RDTHU4fSkTY+U6WZxPTozLeLT/WLTPOtyqPU5LH+TMjz2IgUjCJCSH/&#10;j4x8fLT//2Dk0zOYGVmJ7KRwCAuKUhEpm3RmYmKEo6OpmbGWjaWBqbG6jZWenZU+vEednF0LC3EP&#10;9HeOjw+GFy2UvmdyubHp6YmZmVx/f3dtbWVNTUUdHRUDAw1dXdWcnNS1tZnwUE93Vws4MT42AOPl&#10;MZ6dFR/MZYXnZ7IBeRmJpfkpYGSnMaDyESEeGCmPhRg7//5LAxhJiRHJnCgOMwyl6UN47Cg2Iywp&#10;MRJe8zBGHuHiUfh6OYcF+wT6uQf4ujHiwjFG3sZQSwFh5JWldVVk9NXoBupyECK2qoyhphyyZCvq&#10;CI+R72AA3nvHA4z+0K4BGOsrG+rJGxsoYsS9KbqeKuYjb26sjhzVV7Y01zY11dXVUadJIISjCF6U&#10;KkETo5CNTU0CgvwBltYWmtoasnIyBNLv4ukopQbzEIRbhEFNVoZmbWFoaabv5mRpb23kbGOE+chD&#10;KbZmOnbmuubGGn+I1WhZmCAK8lZmWtgnATMjNVNDNXjBNdJTNTfRlpUix8aEz0yPHx0fHBzs7ewg&#10;kvEYHb+ytrq8urK6vja3MD8wNNjd29PQ1FjXUF9TV1tUUowuQ5LLYifGxMUyWExAbHxceGQEhGER&#10;4VEx0RFRkaHhYQDMR56ZyMrMzoLQx8dLR0cLc4Gn0xGHbnV1dRUVFQjV1H5fJRUiJVARFRIiGiGE&#10;F0XWcQWIigqLiRFp6Fqv4qi8OJrJ737cAAUFOVVVVYx9RqhrSUkpKSnIREwM8S5XUlLS09PDitPR&#10;0QFbU1NTR09bz0BXV18PcZDXQKClqQdQV9PW0NBSVlaVlUVoeISKplJRRlteTU2Dy+X19Q2Mjo6v&#10;rW2cnl64evX6rVt3YPy9cOHSjRu37ty5d+XKtePjc2fPHu3s7KytrS0vL/f29k5MTg8OjdTWNbW0&#10;dkJYXFIRHc/UNTClStIBFJoMhUanUGSkpZVoNAUJCXkZGWVpGQUZWUVJKbqEpCxFnEalSUIIG1wX&#10;hFAfCSpNWlKKRCCKCAlL0iQU5OTht0Gejkj0wGVCCMmg/nJychJSkgCszeFyyGQyxi1CAmh5OEtV&#10;WUVRXgFzk0d/OBE3eWFhQYwKx/h3aGQIocElJaF0RKxGXp4OgF2MZ4eKEYlEkT8kyyGE9odbSSTi&#10;ySg1D2kgJQWVpsFisI8uAgI4EokAkXBnMWBcPFYiAM6CSMgK+gHCXKIqQFiIFfeeiIcS4epgg5To&#10;4/P7E4TM4gWQeTwM7YY6asVZvOhAV18Hg2Bn4wh3c1d9RTt1qpeeVIgJPdvfsirSuTXBs4vl2RJp&#10;N8z2hJF3DN5OeD7Tyb5LqcEbWZF7OTHb2VFnCpjv3eQxLv5sIQsiIUTsEjbgoCRxv5i1V8TcKWLu&#10;FrN2SxNX8uLmcqKXC5mzuXEjqWGAAXZQf2JgT2JAd2JAB8MXoeMjnMoinIsjXHLDXDLDvEMcLCWE&#10;BOHK8SLwKoV5RP/+vQGaAQVCt2OtgbUMHo9HWwD5TwL4JUP4XSHB/wEYUESRlX5RlX94xAQFSATk&#10;4wj8EJKIVGFBPEmEiBcQIiJL4+OUiCKDxdn/9fDGt8fr/315978OF/55uPDL9vTPR+ufHu5kBgXY&#10;a+sGuXmZ6ugrS9M15eV0VZWh7yqiQjTyUlLvPeXl0NVcIYRIjJSHQ4hHOYmEMfLQ1+WoNMyJHl4g&#10;FWRlxOBS4HoFcAS8CPQE6I1YJ6TLSisrKVBRz3dsbWcZ6DDSkrBLgq4FXQzl4hE2HOPESQRoBuwQ&#10;5ioOITSWOImoSJeVFKfISUvJSNBk/1jiFWIwjh4qAFkhHwag/yAqMciG9StsQ2nt3z3ZoQzIgUYW&#10;g9OhUJgkQQinYx0bmhoAvR39ToTkBkC/qfz+fQWKgIKgbuj9QbxBwQbAM0kUEqLg8dAmcFEQg9xn&#10;eMOF2y6EEyWIwPMCTwpUm0IkQHtSiUSoCcbsY8w7wuyLCmMfLQBgQwwc+p30FxWGBxCaiEIkwU2H&#10;x4QsLChNIkgK4RxU5Sqjgy621G5kcBqcLG7VFd1tLrtSnX02l32+KOkgM/5Gdear3upnneVPO8ru&#10;NeafFCZvpMScyU1CpOTz0zEd+Xu9raulhdqCOCVhQWRRBER9QkgEJ4zQ8cg/ayDMmggO8XiF/qeI&#10;x7nrSCVYy2V7KleGaDdGa3UztcZTdRczdJcy1Jf5agtp8rtFWudqjXdLNY7q9C61mR3Val1r1rva&#10;oHmzRfduh/GtVoNrDXrHFaqrGdQzJYozXNF5Ln41jbKQRFjPoGxl06aZuL1M8p0GzZe9pu+GrV/2&#10;Gj/r1vtozPLjcYvPpqw+m7b4dMr0wzH9VwOaz3pUn/YoP+/VeNKp87hd93GH9pNOiFR/Najxdljn&#10;3ajeh2OGrwZ0Pxg2QU+3+mbB+d2I+XGh5FoSaYkjtsoVW+eJrScT15PxUOJpkeS5Iuq1apkbtfR7&#10;jfKv+7Q+HTf+csb0xyWb7+esf1l2+MuK4w+Ltt8v2PywZPfdgt2nU+YfjZl9NGH+esjoQbv6lSr5&#10;o2KJ/TzyTjZxM01wiy8AOJNH2MoU2s0R3cwQBizycDs5pCt1Ks8GLT6Zc/9swfvthPOTPpubrWZ7&#10;hdB09O4okXIvXKUPrtRHKNsZl+OOy3YXTHPEZXkKZXsJV4RTa6KlWhj0dqZcG0OuJUGxN8WwIUHn&#10;g7PNP92fuTxTeHW+7NlB5w/3lx7tdXx8Zer54eD1peZPLs5fGK3+4vzC292Rl5sDP19b/e7i3E9X&#10;Fv95f/8/7x/8enOrleFxfbzub3f3PjmZfLXb9+qg78Nz4y/2+++uNh0N5R4P5602cx5vtv/yYOuz&#10;C7P/eHL4yenc/ZWud2cmfry99c2Vxb8+2vn21uK1ueq7Ky3PdnvvLDU92uh4uTf4eKP7/ko7GBfH&#10;qh9v9D7fGzo/VnVpsvbt0cTLveG7S+1/fXjw9wcHv97d+9fz0388PPufj4/+68nx99fWLg5WXBmt&#10;fLjU8nyj4958/Q835//97szXN6f+8njlP17tfnpl/PVx/3+82vvh/vInF8d+uLv00fmRr65Of3tj&#10;7uOTwS8vjX9yPPjJ2f5Pz/Z/fTr82Znet+uNXxx0/HZ/8Yejrp+OO386bHm3WPBiin+nn/G3yy3/&#10;daPzSnfUp7uln+9VfrpXu1Mbvt8Qt9uUsFmbsN/KXalJuL9Y+3i16cZk5Yd7gz9dXfnH3b0vjqe+&#10;Ohp7udpyeaDwTEvKaFZAR5Lrr3dXXu52fnQ0/Gij7fWZwftrbU93+l7sI43wanfg3cHI89WuNxt9&#10;H+0MfXs0/cvFpX/c2vrkYPjd7sDLra6vTie+OBl5ud7yxeHgh5sd7zbajzvT785Xf3oyDBneW267&#10;OFF1OlZ1OFh6fqr2wnTdk/3hRzvDj7dGnu5MPNkc/+vD8//7za2f7x7/6+nVn6+febk68d257R8v&#10;HPzlytF/3r74aG7w2dLwq/WR2+MNJx1577Z6Pjsc+Pp0dLuOHW9AG0uPOGwpebMzc2Opd2eg4sZm&#10;96Pj0WvrnY+PZx+erJalsWEeJg5vaqIkMokKoxEMtwQ8BfmnUDxZQJgIQNzkhUQFRESx3z707QX9&#10;JYSRDYYOdNCQQEh5QXlhIT0azVZD3URB3lRZUYVG4cRGMKJCUjgJifExrLjodB4nh5+al55aWZhf&#10;X15aUZCXnsjsaKgd6mof6emcGxueGR+enxpZmZ/c31hYmR3eXpk6s7WwuTRxsDl//uwGhEe7y4D9&#10;jTmIBwNi9tZnj/fWTnY31mamTg92IZPBzra1uenjrY2N2emprq6OiorGwsK1ifGt+dmVqYmJgV5I&#10;MDM0ONHT09fS1N1Y31BZXFmUk8yOT0ti1lcXzU0N9nU2V5XmZ/BYEYHeMaH+7LiILF5iMis2Nysl&#10;PS2Jl8TKzUzPTOJlJXG50dFpzISK7LS8xKi65JhWTuhSFuOomHu+mHG5OO5mFeImf6c28XFLyv1m&#10;7sNW3tPOtFd9WS/7sx53piLke1ca5guPeceDge6mPOlFhGvut6febE562JN7sT7lbE3yWHp4Jzew&#10;Isq1iuXfks9pKk1rLOU3VSFyNDU1RQUF6WlprLy85JaWiurKnObGkrLyzJTUuOrq/LIyZEHX0sL0&#10;bH5iRiqjOD81PzspIsQzKx0uhAN2ZhozhRsDhyABNouB2aaRnjJMWMDw8bB1czL3drcJ9ncBgI2t&#10;++pkZxzk5wwTvzReXFYKKyEyMDYsIC48MDzIBxMnBSMuOogRF5qRxsniJ6enpcA95yTywkKjQ0Ji&#10;/IMio2ITIyMZ7h6+4RGxbm5+oaGxNjZufr6hof6RXg4edkZmCb7+wbb2JfGRJaEu1WH2bfGuvUz3&#10;/gTH8USX2STP6UTn+STPNX7AZkbQdlbIUTHiIH+pPOFCRdzl6oRLNXHXGpg3mhKv1TOu1iVcq2Nd&#10;qWFcqWNerI4HnCkOW+P77BWFLaV7TfOcp1Nd5zM8h9mOk6leA1z39gS3Hm5AVbhLZYwP29WqJCEm&#10;l8WKDYpiM+H2FxcUt0REJ+cW1HN4RSmZlVHxWZkFTZ4BzPTc+jh2bmxiDie1KCSaXVxW7+0X6ujk&#10;HhEZ6+biam9n4+ri5OLs6OhgZ2drbWNt6evjFRzk5+/nFRYayE9PZjHjElnxaalJHDYDE7FhJMQk&#10;cVkx0eH5eVnbW2tLi7MwYbxz98at29du3Lxy7fqli5fOnZ4/2tndmJubGR8f7evr6e7uxBThe/s6&#10;6+qrKqtKq2vKW9sa2juaunva+ge62tob6+orKyqLGxqryyuKa2or2tqbmlvqW9saW1obIOzuaW9t&#10;bYasFhfn19ZWNjbWtrY2VleWlhbnx0aH+6GIrraaypKcNHYON640Oaa3iDtTkbxazj5Tk3hax7hY&#10;G3ermXWnlfWok/u0JxmAytRAmIx5xwNedCW/7E4BgPG0HVlN4X5Hxq3W9Lsdmfc7sm41Jd9s5N1o&#10;4FysjD8piz4ujzpbFrlbHLxe4L+U7zOf5z2f5zub4Tea5DGZ6jPAce2Ms+9iOLfG2LXGOTXHu1SG&#10;22d7maR7mXBdDJPcTaKstGMcTJz0NcLcnRhB/vk8Tld99UBbS3ttNQw7KzNT22tL60vzM5MjMPhM&#10;jg2ODvSMDPaUFefFxUbERoYBYiLCI0NDQgL8kxJZvp4etjZWNlbWFua/M/JiJAVBnAwOJ0UT15KT&#10;Magt64jyiaXg8AaSan3ljTsTi7dOL507c7w0sxDq4R/jEhhl6q6Pk3WkGHhImLuJm/tK2XqIW7hT&#10;zJ0IRrDrKWHlLGZiI6xrjzdwETOyFdC0xqm4EvU9qGYB8vaIgzzNyl/G3lXM1Aqn4yBqZCti4EK1&#10;9JS28ZZ3sKEYGwhpGOI11XB0VRxdBSerjVP0lndi6oXGqQbEywfGy/onyPoy6H7JaqGpGuGYyEy2&#10;VnymBuICj9HumC5NtnZsnl5Cvj4DIgsMmBlaMe/92ZOUQt7T8RiBDjGYDWnec+4QYhQ8FvM/AAnS&#10;UY97sHP0ErD0EAOJkXityBS1UK6SP0vBh63kB8B85OPo7vGKHuEyjrGK7qEyjkGSdlEKbn40S0ch&#10;HWucupOoHgZXoiG2squ/lLUH1cSTZuopaeYmaepMNXKmGduSdPWFlHi+MZ2lDY4GFiqSsnbG5qyo&#10;aF4iI4WbGOLvDS/Dmopy0cEBHEacv5e7trqatbmZib6OqgLd2c5akkIiiQgY62m52FuqKcrYWhkr&#10;ykmICCKMvK6WydT11AAA//RJREFUqqoSHVOtgTmNtBRVRpIiIQ7v9IIAcTFRmhieRhAhCeC0Zamu&#10;hhoeOgpMR4NUN+NMd8Mcd6PacIf2eM8upvcQBxGRxxj5leywxYzg5ayQxazg2XR/wAzffzLVd5Dl&#10;3hPn0pfo3RDhCANjTZRLhpdpsqtRipd5qIWav6mamTJVQ1oMyoLawswI5ivCyFpo8JoPMwyqoIi0&#10;gKg84nsuZyEuZ0mSMSdImQrSjMXkbUSkzIh0K4xth5AmbwchCZWpAQNznCdImIlSTcSkLfE0U2GK&#10;EVnGCi9pJiRhAqEIzUSIbAiJ4XRBMQOAiDiypiukEZe3lVByEFeyh/wllJxk1d0VtD0VdbwwRl5V&#10;z19F109Jw0dBzYsqYyuj6CiO+IObEcS1hIjy9c09j569HJ2cGkJEI0Z6+7s+/OjN5SvnpSWlQoKC&#10;P/7wExsre10dw08+/oLFYnt6enu4eS4trP7rv38bHVlSkDNR03CkSZhKyVpL0m3llJ2xBV0xoRg5&#10;FRfMO14R6qOGkPUY+Y4R8eLSVpgNgDQSdFthkoEgUYckgTjIY77wmKQ7RsdTZS2kFW0hlFGyA2B0&#10;POYjT5WxhhIxB3mKFLKOK4lmBhlikVAW2FgasIk0Y0y4RlLeBmyyFOIIT5E2EyHrgYGVhWUOIYFq&#10;CAkAsAvxeHE9AlWfQNMVEtMQwCvjhBVEyRpkST1hkhpOVAlCEURHXoUgriJKkMEJkYUECYICor/7&#10;wGMQEMETEC4COgzMr2FiLCFFi4qPLCjNZyezMrPTkeW+W+u62+taqouG22p9bQ1MFClB1sjXoHAr&#10;Da6HcZKrfqq7blGodWmodWWoTUOUQ2M4so5rb7xrf7wL4h2f6DbCdh9P8ppO9ZvjB04n+wCmeN4A&#10;MGZSEEZ+guc9xvMaTfIc5XqPcLwQOijRY4CNYJTtNZLoCZE9LNdOlmcbx6cszjUnxiWbGVCWxczP&#10;ZORksYoKUhAdeW4EJ/F3z3GMgse4bAwYCc5MCGExQjmcqNTUBH5mIj+TlZqekMqP42cxcvI5mVmJ&#10;/AwmHPX0tDUz0TDUV3Z2NLW3NbS11PP1tDvYWSjI43m6WwcHu6enM1NS4pOT4yBxZiY7LY0RFuZj&#10;Zqajqko3NtY2MkKEa1yc7ebmxrIz2R5ulrHRfuGhHhAC4qIQQH1SuNE56cxcPisvIzEfXdY1PSkm&#10;ISYwNtIPW8gnJsIX7Lgof4hkxAZxmOEY4E0MY+ETE0JZ8YibPLZbkMOD1zZvd7tAXxdfL+cgfw8I&#10;A3zdQoO8gwM8Y6NCU5JYOA8Xa30NOR1VGQN1OV0VGT1VWSNNBUMNeW0lKR0lSQMNuo6atLa6jK4m&#10;HaCvLY/w7KhGzXsuHqPmIR5Tk9fXoRvpK2Bp3tPxZvp/eKmbatpY6ZmZ6enraYpTEU9JZOYhTiGK&#10;wfCs5x/oFxwa5OBkr2egK6dAJ5B+X/cSoXt+d8lEHIIkJcjmJrqIj7ytuYONsaOVgZO1oY2ptqWR&#10;BuYjb2GiaWmqhUnWmBur21rqQs0tTDSQ6mnLQ6SlqY6ulqK9jSldViI6KnRqeuzM2d29vZ2VlaUz&#10;h2f3Dvb/rCMPxub2FsQsrSzPLcyPT05gbvKNzU3Y2q2l5WUVVZWFxUVcXlJSMi+ekRAbHxcVEx0T&#10;FxsWEc5iJ6Zn8JmJLLB9/f0MDPQw+RdZRO0EYYp1dHQ0NTWVlJQwB3kw6HQ6lUrFI8LWKMv1hwYF&#10;NAXmZIpQhmSSFLrcKAAlmaWwXYw6h31JSUkK6oAtIiJCJBIhW21tbQMDAwgRz3gtLSgXQm1dLR09&#10;bW1dHS0dbW2wdPQ0NXRVVTRlpOUVFVTl6EpSUjLS0ohfPGTo4uJSWVm9tLRy4cKl4+NzN27cevv2&#10;3evXb588efby5WsIHzx49PDhY8Ddu/evX795+fLVk5OTo6Oj3d3dra0taM3FpZXevqHGprbBoTEf&#10;3yBZeRWqpLy4hJyUrDKAgjoQKyhoyckBNOTlNel0VXl5dbqcsryCKpUmTaZQJeAXVkoKLo1AIJBI&#10;JJo4VZxMwZzLqRRxOVm6koIiqv+ObBj/DhvYsnJ0CSn0MwW6iaOrzkILQ+NAAhUlZQBC5SMfOGQg&#10;WzyqXYNS3ghXDrGQB0aRw+2DjOE+wi60N0adQwyEUCVocNjg9kEIRUD+UFWoHxXV64DEGCMPu0RU&#10;pgb1ekc4SjgKNqTE7iYkA2CZQwyUC7vYDUVrhWyYISwsDKXAIbhNcPfB+IORF4ZHBvln9983xIsc&#10;OhS8ESjLSZbmpMQGu4d5WAc4GMZ4WtlpSLsbKHhoSwUby2X7WVdGuDREu7THezRHIl4AgyxPGHkn&#10;uAgjv5gWvJ4ZsZ0dtZMTvZufsFfA2C9EePmzhf8XDot+V7PZL2btFjJ2ChK2UGwWMxZzY2ezo+by&#10;4qeyoodTQgG/0/Es/w6Gb3OcJ7zZlIc5lIY7FYY55YQ6Z4Z5B9tbYIw8+g0Zfqv+/zHycKlgQONj&#10;NhKijDwGIRGEpsUAjxYiyob+Ow7KegsRRIl4PJGAJ4shzIgwpIDyxHA4uoiQq476w9WZ3x5f/Y9L&#10;u/99fuOfhwv/63D+162p73fnvzjYPOhqd9XW8bGxdbW0NtLQ1FFSVpKWVFdUVEal5DHyXQ5dzVWS&#10;TFaQlgZgkfB0ATA3eXERURqeIEEgSouRMaZeiipOl5IEUMVIcPPglouKCMEgAB0SeqCkBFVeTlZW&#10;RgogDZ1TSkIRuiV0G5o4PBWYpg0AW92URqVACCMJiYiHSITjRmloyJMkKiIHDxZaluQfrvEYI/9e&#10;xwYj9KHBUdL8/2xYa0M0QAT9si8qKCCBit7AWYjLOSpbDwXBMwF9EnumMKd4CDFGHruVsIvdUOxK&#10;sYuFfMGAYRDRwCESKXg85EyE24eegmyoNhSARhOHCyfDzSPgaSQSPADQ1eFEbAiFPKEOcO1QJTAg&#10;ZwwQD0fBgHjIgQhPIgFuBIEkIEgREpQiiCqShByUZbqSEy40VswwIkbCfJ511Fyrzb1Wm3NckHSS&#10;z97jx96qzX7dV/Ossxxwt77gXFHKVlocxsifyUs7Lsq80VRxt6flbFOdERGvJIyoTBBQFwhEh0dA&#10;iIDD2g2pDEFYgCiMI+EQbWgVPM5JmciwV8n01S4JVK8JUW6PVhyIk19I09zO19vN11pOpx9V6R3X&#10;aJ/U65426lxv0b/RrHOn3eBBt8nDHvMH3WbXmvVOqpR2C6WmuQJzXME1PmmBJzqfJLKSRlpMEp2K&#10;xa1xRY5ypR616b/qM3vSofeqz+SDYYDxu1Gjd6MGH4zovuhXe9ghf79N5mG7wqN2rUdtehA+7tB4&#10;2q32ok/91YD2myH9t0NGbwaNPhqzfDdi/rJP7+MJ0+9X7L9ZtPts2ulxh/GlcoULpXLXapTvNKjd&#10;aVS506j0qF397YDBh8OGn4yZfDtv/eOS3Q+Ltn9Zcfx1yeEvi/bfz1l/M23x5ZTZF5Omn46bQpo3&#10;g4av+vUfdWpeq5E/KZI4k0veyxXbySaeySUd5OI30nAbfIGVlN/DlVTBrSzCUZnM/S7Dj2fdPl/0&#10;eTPm8qDL6kaL6Wm1wWyy9BCD3B4uWuWHq/QXLPIWyHRB6PhMD8E0F1yuj3C+n2h1NK0+XrqNJdfG&#10;lOlMVOjmanRxDXrTrL69MfTmsPN4JPtkLP/XpxtfXJ+6t9H4ze35Kws1Tw76nu4Onhuq+ObS2gd7&#10;Y693Bj4+GP36dPqXa8s/X13697PjT85MdPMC7s03f3Y6/e549NVB34uD3qd73Q82267MVRwMZB4N&#10;5SzWM+6s1P/2ze3fvrj5t8eHX19Zf7k79mx78C/39/73m/P/683JJ+cnr8xU3piru7vcfHux8cVe&#10;3+uD4QerHY83um/MNpwfqdzvyn+xO/R4q+/KdP2N+eZ3R+MvdgcujVY8We/659PjH29s/nB94x8P&#10;z351cendmYmXm4NXRqqPugofr3Tcnml4udP95bWpf7zc+vbO/Kuj3gc7bV/cnP3by91v7y19eGHk&#10;40tjLw663x4PfHgy9Hy38/V+1/PN1pcbrTfGip8u1n6w0fRoqvTxTMnP5/p/OOr6+aTr+/2m55MZ&#10;j0eT3y3l/Pf1zrN1vs9m0z/eLPl8r/b1avlObfROfcJ6ddxqVcJ4fshSJWO2JOb1Ts+X56e/v7T4&#10;09W1V+sDj+bani02352s2Knn9Kd6VYaZPFiq/8u9lTdn+17u9z7ebH95MPBgvf3xVs+jze6Ha50v&#10;d/qh2d9u9n91NPVuve/rvbEvtgfvDpb/eH763VbP44X6j/Z6P9rv+fHSxBdnet+tt5x2JI9m+hx2&#10;pixWxhYGGR50Zp0bKTsZLj8cLL0y33Rvs+feZu+j3cE3R9Ovz868PTv/7mjxzZn5vz+88Nc7J3+/&#10;e+6rw9XXq5P/cePcr5ePfr16/GZt6t5U98vV0XvTbZf6yq4Mltybrnp3pvfqeEl5sMWt8YabE62v&#10;9qZXWgu2BsrPTtc8Oz91c6vn+fnFT+6dWx7qUJIiwzsuTYxKxsPLDZVMpIkKwRswvNrQcIJ4xFNe&#10;QBQnJIoq2CALmyMjJjYsYh8UsbVeIQecgLSgoIIo3kBWRldGRltWSlYM7+Nsx02ISuWy2Iw4VnxM&#10;MpvJS2RAmJ/Fry4uBDRUlPa3t4z1dQ91tU+ODMxNjk6O9M1ODuyszu6uzexvzEG4uTSB2WAc7S4f&#10;762cnlk/3FmCGAAYB5uLW8uzpwe7Z7fWZ0eH+lubexrrV0dHT9fWlvsHptraWwoKmwoKJro6x3q6&#10;lqcnxvt7Rro6x7u7hzvb22urq0vyWhuqKopzM1LY6cmM9uaqscHutsbqquLcyCAfXzcHZnRoBpfJ&#10;T2Km8ph5eelZmWmM2KjIgEAfJ+e85OTsJE5pRjI/NjgnzLsvNWaSF3WhMu12fdrtas6dWvaNSsbt&#10;GtZ7Rv5JR+rzbv7z3gyEi+9MhfBRd9r9juT3jDzgYVfye0b+RiPvckPKhSb+bnVqByegKs6jMNKl&#10;gR9dl8epK02vr8xuqiuqqMirqiksLMriZ3JKSrJKSjIqy7MwlJVnwi4Ac4ovKUgrzE3mpyQE+TnD&#10;FK6siA+zteL8VExEHsL46ABVRZqOBsy5FAx0FD1cLMODPUID3cDwdrfxcrN2tjexs9J3cTCFuSgc&#10;gkxgyge5RYf4hAd4hPp5BKP6pAgXHxkcFeofHxPMTYzOy07N4ifn5mTl5eR7uHkn8/gh4XFm1o5R&#10;8ezgsNig4IiQ0Ch//3APj4D42CQ/7zAvFz8fJ+8IzwA/a8dgWwe2u2thsFtpsG1NmB0iXMN0nuR5&#10;zPLcp1hOMyzXlRTfzYygvdzwcyXxFyoSLpbFXqxERGkuVMVcqUu41sC8XBN3qToWEaupiL1YHX9c&#10;GnlQFLpbGLKS4bOeG7CQ7jmT6j6b7j6YaNOTYD2W5tPN8exi+zUm+BSHuWUFuMU52mZGxzYXVSVG&#10;csuKW/wC2PUtE26eUV29Mw5uYd2Di9ZOIdVNIwHhvNaeOQf38JySxoCwxKAwBpOdnpFd5OziyWBy&#10;AgICnJ0cHOxt3d1cIDQ3M4HdoED/oEDfwAAfD3fniPBgaP1kHjuJy4qNiQAbDNgFg8thxsVGRkeF&#10;tbY0bO+sX79x+emzh599/tG333355VeffvHlJx99/PbTTz9+8+bVrVs3rlxBaPrjkzN7+1uzc5OL&#10;S7MTkyPzC1MTk8PNLXUVlcX5BVlp6Um85MSs7DR+RkpefhbG2jc21ba0NjQ01tTWVdbX1zY3N1ZX&#10;V1ZWljc21kOYm52Tn5sHdzA/O6sgJzM7lZOVFF/JZzVlsEZLeMuVvK0K9nEN52I9Cxr8bhvnfivn&#10;cVfS057kZ70pv6M7+Ukn92kXD/C8E8GLruRnHUlP2pLutybdaUu+2cK73Zp8py3lVhMXkRiqYyH3&#10;sSL2tCLqqCx8rzh4I89vKdtnPstrNtNzPtN3nOc+meI5wnHpZ9gPsJy7Ym07Yu0aI6zKA0zKAiwK&#10;/c1TnXXzAqyTXY2CjVVC7IytNJXYYYEtpQUtZcXVBTmcmKj40GBWdER5fk5zXVVDdTkMAr0dTT3t&#10;je0ttTwOI8Dfi8dm1laWFefnlRYWNNfX1dfVeHt5WFmam5tbWpjbqKrovGfkySQ1KaqOspxJBrdI&#10;WVxdCS+nS1WuSMq9un10fuvMleMLsyOTJuoGxeysksg0A5ycmZCaM83UX8HBlWbhLWVjjzdwp1o4&#10;kYydxUwAtiJ6NsK6jgR9OxEdWwF1Z7yuM8nQV9bGV8rWi2blJ20HoSPe2Ilg4kAwdhAzhUwCVFxd&#10;ZKz1BNS0BZR1hJXVcHLqAvJGIhrBqp5xWoHRCj7x8oGJiiEcpWBAinrYe0Y+RzshWys+SysmWzsW&#10;c40HgJGjEwcAA6HptWJS0dVZMTL9PdWOMelJSiGYjUVCzHtgu1iyPwNi0tQj+ZrRUAfMsx5CrBSE&#10;l1cNSdMIZyv4MuW9GXJe8bIecXSEjk9U849VdA+RtAuTdQqVcQyWsgfDi2zqKKRjg9NwFNHFlGrc&#10;xYwBHmQTfylrT5qpu7ixC8XQmWrkLmXmKmlqQ9TRF1JyVDWpySjmx3E8bR29HVy4DEZ4cEBiQqyf&#10;pyu8D2spyZvoaMKPlJOtlbW5ma+nR0RwgKWJIfx4mRvpw/zcydbS0cYMUmqqyasoSsNMRl2FrqYs&#10;B9BQVZCToclI0yQlyFI0MUkqCX5ZaRQCGBDS4QcWhzDyTnqq0Y7I5yKuk36ak36Bt1l9pBPGyA9z&#10;/ZFlXXkBCxmhy1mhGCO/kh06nxE4xw+YzQiYTPUZ5Xj0M1wHOd5N0Y4wKtZEOeX6mGX6mnPdjWLs&#10;dUOstG3VpXVkKPDTLCaEvO3DLzZCraKMvKCguKCItBDKyOMpugjxLWdNkbMSljQl0pGQomgnqehA&#10;k7fD+HfMRx5ARoVrwIAQAPEkKQsRcWOClDlR2gJj5MEQpSJu8pBAiGwoKGaAI+hCGoqcDVXBDiCu&#10;ZE9WsJVScaFreChoe2OkvJKut7KOr5K2j7yqpwTdXlzaRgrSKNhIK1nCa4WeidPW/vG1W7eb2lqv&#10;3b7+3Q9ff/7lJ5tbq6fnjxTk5AP8/N++/tDa0k5Xx/DTTz/n8VIGBgZ43KT62oZ//fdvx8fXdbUd&#10;aJKGpmYhkjJWCB2PLtwqQbcFYOu4Ygryiuruf3aNxwxIgxmScnaQmCZrI0o2EiHri1IMCFRDGt1S&#10;Ut5aTNIE2lBa0RYj6GWV7amyFnAIbDLqQQ8XIiaBLO4Kp2PlgkFFl3LFiHgIsSKwSIihSJtDC2CM&#10;PEnCBHYxj3gAlAshRr6TUJkasP+Qm0ciETqeqo+n6ggQ1XAiijhhBRExdRJNR5ikJkhQESVrAARE&#10;FfAUZRJZXkj0dwkAeJ8TFSUICAgJIQu6QpdBgHBdBDFJSck0fnJ+SW5wRGB+UWZ7R0NTfUVLQ3l3&#10;U2VLeV6go4mlmqSLLj3YQj3B2ZDlpM910cv2NSsIMKuKsK+Lsm+MdmyNc+qKdxlkuU8k+SLgeQOm&#10;UnynU/1m0wMA7+n494AE40leiGQNqlozzPZ8z8hDCDZEDnG93q/sWhLjnBvjls0MKM1k5GUk5GQy&#10;C/OTMzJZyUmRXPbvMuus+OD3XPx7Rh6h6eOD3zPy6LKuDEAqPy49MyEzh5XOZwCSk+OCgtww73hz&#10;U01ba30HG0NLU63u9urR4TYPDxs4GhcXxOVGZ2Qk8vksHi82PZ0J44qlpb66ury+vrqmpqKRkZaN&#10;tVlHR0Nvd72Pl22AnyMmWRMU4AyViYnwSYgJ4LEj/8zIZ6cxUjlRrPiQuCj/6HAfwHtGHt7WEmIC&#10;ExNCAZg7PACj4zFwWRGA/OwkVFrQIcjP9c+MfEigF9gxkSFJ7AScp5OVnrq8rpqckaYC5iZvoq1k&#10;pqOspyKjqyxtrKWor0nX05LT1aRrq8tg1DzsAt47zutry4OB6NUYqCAxunLGBopmRmoo1FFOXMPU&#10;UA0OIS7qJhoAY2NtUxN9upwUmUwSJeApVHEJKUl9Q4OgkMCQsGA7B1sVNWVFZQUCCeEr8YhXJuIQ&#10;BJuAAA4vKihGErEwNfBwtXOyNXe2N7O30PNwNIfQyljTykQDgMjjmGpijLyRnpKNhQ5aASW4bVAl&#10;Ax1lbXU5cxNdGJo1NZTzcjPn5maOzx3t7u9dunL57NEhGDt7uwDMUx7j5TGX+a2d7f0zB9u7O5Bm&#10;72AfDsHuwtLi0MhwV093U0szhPWNDaXlZRlZmZnZWbyU5DR+Oj8zIyYu1tXdzdTcTElJQVZWWlFR&#10;HvOtVlVV1tfXxxTkVVVVFRUVZWVlqVQqAVUmgUkX/g9dBQJehCxGlET5WczVVAZ11sZCgDTqJo+4&#10;zqLaLJgbOEbOQoympibCv2trY2u6wgblGhoa6ughDvK6egbaOohrvIa6joqypoK8qqqKFl5UjC6r&#10;KC5Og58QSZpUT1fv3s7+pUtXbt++e//+w5cvX3/wwYevX7+F8JNPPnvz5gOIefToya1bd65duwG4&#10;cuXahQuXzp07f/78xYODs4eHxxcvXTs6Pr+yujU8Mmnn6CYuIUemyiqq6NIVtaTl1AFSdA1pWQ1F&#10;ZX0FJX0lFQMlJT0FBS1lZW0lZQ0qTUZGVkFKWlZCUpoqQYOfWWlZ5KsDlSJOIZIkqDRJmgRMXqUl&#10;pTBiXUFBQUpKSk5ODpoUUsrK0eUVFeAsGo0GLYOcSKWKos7mQgKCRDxBSUFRVVlFTpZOl5GliSPy&#10;9BQxMkIPopQfdD2swbHWxpziFeAXH3Vdx+h4OTlZ6M/QS+EcEZSRh/zhPmIu82BQEEkZRP0fQEGX&#10;chVFOUoiqmkj9oegB4RQBJYt5iAPmQMgBo5CPlAEVOk9EwobdBWsLDgf+wwDobi4OGQL9f9/ZORl&#10;aOQkRmRCmI+bhXaMj224i5mdhrSDmoSnnkygkVymn1V5pEtthHNrrHtbjHMPw22AiSziMZLoOcXz&#10;W0gNWUkP38qM3smO3cqJ3cqL281P2C9kYsAc5DEcFCHYK2BAAki2nhsLWCuIW8iJmcmKnM6OGeWH&#10;DyQHA7pZ/l1Mv44En9Y4r/oo14owh9IQu+Jwx/wQh6xgx8ww7yA7c4yRFxaEt5n/D0b+/V2AloFo&#10;hHz9g4JHlGr+BJyIgKgYXlgUWaGBTCAShJH/GkO+E4qQoCi8CEGKQoXXKWUxIrzvB5vq/nrz9D+u&#10;7v/z0s5/Hi7/+3j5t9P1fx+t/vPc9m8Prr3aXIqwNAuytfK0tLTS01OTpeurqSujjyJAHtWuUZSR&#10;UZKVBQPC/0HTy1CpEmK/M85gSIuLQwyiciMjrSArA6EUVVwMhj+4UnibExWmUSl0ePBRnRk5aSkl&#10;OTrm266iIA8GQBrVhZf8Q44GQoQlp0AeCCsNgwnaKoi+PIwwSJdAz4KUNLIYlAWnI4a4mKwE8lUA&#10;zsUYeYxAxzreHxuMzL8D7oYIugwsPFPwEEFPRz+qIv8vgjDn6IY8UWALI//GiTHyGBH/HtgNhXio&#10;G9QW+2xAIZOgesi3ODyeBPcOfbv9nUwXFca+y2GfH7AvATQSSUxEBPHZx74VoKMoXDLmIA8Zwi4W&#10;gzwSyC+LMJwLjwzEkIRFieiXGIqAAE0ApyCCCzTQHMvinVQXT8eHbSczXvU0XKrMvFabc64o+SAz&#10;fo8fe68x/1Vv9dOOsmcdlXfq8k+LUzHVGsxH/rQ052Zz5YP+9ot93aYUMUUhHBWqDQMLDvlvVqIA&#10;DuXbkLEIbSXk/13wQsJwjZIEvKQQji6EM5TABRhS+Z6qtRF6XXE6I4naowylMab0Vo76Vo7ixVq9&#10;83Va5+s0rjbp3mo1ANxpN3rQbQK42aJ7tUH9sERmPYO4nCoCmE8SmuMKLvFElpMJuxnUzVSx1ST8&#10;mRyJ2w2az3qMX/abPGjTfDmAKNK86NO810K/0yz9pFvpeZ/yky7lh21qD9s0H7apP2rXeNKp+bRL&#10;+3mP/oteg6ed+i96jD4Ysvpk3PbdiPnrAcO3Q0YfjZm9Q9aDNX3Vb/SsWw85q0XtTb8+Jonz46LD&#10;X1Zd/rru9vdNj7+tu/285Pjzkv3P87Y/zFh9M23x7Yzl5+Nmb/t0n3ZoPGxRud+ieqdR6UoV/aSI&#10;epAjtp9N2s8mQ7ieLribQ9jKFNnPIwF2cgmLPISRPyyWutGs9XrM/pMF74/mfJ8Pu9zpsL7cYLqZ&#10;p9YdhW8MxDUECVYFCJX7CeV54rLcAAKZHoIZ7rg8f9HSUFJDgnQrS6aTK9+fojSQot6XrF0Xqzqc&#10;6/Lr4/kbixXnxwuf7XV8eDr0dK/14wsjj7Za7641P93rfbLd/8H+5MdnZ749v3R7sm6vif/dxbkf&#10;Ly/8++nZ356fPFvpHOAHP1xqe3sw/Obs0NPtzs8uT/39+d7fXu5+cHH4ZDL/cDhrq4t3Za7it+9u&#10;/fvd5b88OPjg7PTr/YkPDicfrfe83Ol/sz9wbbLq9mLj7bn6mzO1z7d6n6x33Zpper07/OHZiYfL&#10;nfcW2i6N15wbKn93NHl/pXO/KxdSfnw89nqv/8Fy2+3Z5ser3X+5s/vuzMS18cZnG/3fXF55stZz&#10;dbz2xlTDUU/Rjbm6Fwfdn14Zf7rf8dHFkU+vTf2vj0/+/mrv23tLH1+ZeLzfeWul7sZSzc3FmltL&#10;tfdWGh6uNnyw03lvquz1auMnu+2f73V+uNn47ZnOv14c/OVc9zf7jR+ulH5zUPfJRtlPJ01f7FS8&#10;Wc77eKPi5ULxRvn/j6+/AG8kOdeGYZltWTJJZrbMzMwsM8myLYssi2zLzMzMPPaMmZnG42Fmht2d&#10;3ZnlTTabzSY5Sfbk5ATmf1o9mbPved/v7+tWXU9XV1d3V1eXqu5++q6Ewxb6ek36YjllvY41yCd3&#10;sYJ/vLX87u0VVOfny8OpL/enXq30v1hs22lkDmWH9HOCquJsXm52fH1x4ulmx/PtrqfbnS/2+p5u&#10;dyPCNTv9r3aHoWDvzbb8/trKk9NNT081/Gpz5NO5ttu9RY/HKx9P1Xyx3ft2p/e74+Ev9nrhbM+2&#10;MBaLo7rp7ndOly7WUEURpIY0rwerXWttwsvTDTcW2+9v9T/Y7H9+MP7x0annu+NfX17+zxeXvr60&#10;/sW5lT/ePfvbqzvfHi19ujb13d7i7y7s/nR5/+fb5z/dPP1yeez+6Y77p9su9JfcPlV7cbTk1lz9&#10;janGa5MNt2a6TsYazp9p252oOzxd9/r6wqODiY8uL39283B3dtjL0QL+lNWVVbHS8upK6kRldXlZ&#10;aM3UlJSJiLK8gpKEtIKklJy0jAIy2Zc0tF+y7182ihvjD6Q8/G/hMcg00ZpyctqKiupYeWUZKTN9&#10;nQxKIotGzUyj0DMzeFlMLpuRw82qKC5orCzvbKzvaWnsa2ueGh6YHhmcOzWyNj89PT54enJgsKtp&#10;8fTw1vL0zuqZsztLALBXZsdW58YnhzoWpoe2V06fP1hDveYRZZuNpXMHWxvL86uzp08PD460tU53&#10;du+dnhmsqOkqLJ1qau2trOqoqCgR8Lpb6uBYZ0aGh9vbx3q6Rrs7q0tERXm8gpzs0qKcXAGzvCSn&#10;t6u5prKovqqElppADvZlpSez05JFPFYWM43NTudx2VkMWlZ6RlpcvCAzM5fFyKLEl2allVCietiJ&#10;uxWCi9W8B6059+rZ9xqYt2szHzSxXnYLn3XzEAX5XgGEz3r/B496kMld/09GHpGSf9af+6Cbf6Ml&#10;+1Jj9sW23Kk8Sn1aSDMnvpodW5eTXlfEri0XNNYWtrdW1taXNLXW1DdVVtUUVlcXNjaW1tXkNzUU&#10;N9QVVlXk1NYWojrygux0CEsKssuL+RxmSmWpEGKE3IzifI5IyCjIZcHWuKgAXU2cqZG6r6edn5d9&#10;YmxwRIinBUmLqCJDMiRammoH+jolxATBMA/GfjAshPSRoV6hgW7hwV7I19DBvqEBXjERIclxUdGR&#10;QYDIMF8Oi8rnM4sK80R5OWxmFo+b4+7uz8oWRSWmk+NSgiNiI6ISI6OTwsPjfH1DXZ39YqMokcEx&#10;vm5+MQGR1PA4SmAYMyS4KD6sPMGvKt6rMcmzL8NnlOE7mu4xQnWbovnOsUJXeFE7+UnnytNOKqjn&#10;KygoI3+hlnq1gXa9iX65Lh1WIfJCJeViTdpRaeJmHnm/LHE1L2qWH3o6O2gqO3CC49tPdxti+/Uy&#10;A7uY4XXU4BoqmR3iFWJBSvT1CXP2bKtsjg1PpdMKE5KEJZX9DE45hZabyS5tbJsMicosqe4Nisyo&#10;aR6lMvILK9tSM3NERbXkGAqLk+MbEOrtExASEhIeFuLp4ebv5xMcFODu5uLj7RkY4EdJSYiOCo8i&#10;h6WnpVBTk5iMDJSFz6RRwWbQ02NjIrPY9HyRMJWalJPLKyjMbW6pH58Y3j/Yvn7j8s1bVx8+uvvi&#10;5ZMXL569fv3x3bu3d3e3JybGmpsR4Zr2jua29qY8kSC/QAjI5jIhrKwqKa8oKi0rqKktr6gsFivY&#10;VNfVV6Ge9e3trU1NDbB7V1dHW1tba2trZ2dnbW1tW0t7S0NjfXVVbUVpZaGoIJtRyklvy2cNF3Pm&#10;qrmbNdkHtayLjaybrey7HZxHPZwHXex/v1h6j+d9PISj7+M96+U+68lG8aQr61F71oN2JjKzazfj&#10;Xmfm/Xba/fbMOy3pN+pSrtVSLlUmXihPPC6L3y+K3i6IWheRV/IiFnPDF/Ii4a5NcwInmL4jNM8R&#10;uk9/mntPittAhk9jvFNNjGNZhB3Hy5jtaZLuokdxNQ6yMWLGhW9Mj3bXlNYV5qTFkskBfpH+vhEB&#10;vqG+XmGBvqmJsVxWBo9Ny+HRy0vy0igJAn7WQH93d1dbS3NjQ30tk5HJoNOiyBHu7q5OTi5url46&#10;WiQJDF5eThODISjI6EliiGZG7r5uEdo4fQ1poraE8khN543t4xv75x9dv5sQERPtH7E2PDvXNOKn&#10;ae8gZ+ytZhes6RKs6eajZBeh5ekma44Ix+McQlVcAxQdPKQsPGXMvWQt3KVM3SRJ3gpWIWrO4epu&#10;EEICgD/W3lPa0k3K3Adn76/sFKTu7qPmaCNtbIpBpnU1wmgZYTTtZUhJppHpJlE0gyi2QSKflIqS&#10;5gJSEt8kkaMfzzNKQuh4UlqOScp7aRrT1HzzNFSvBow88zSuYaKQRBGYpLB0YmBfsFGn+A8EPRio&#10;jWYOAPsDUPIdwv8FiIQ8UQN2gRAFHJFnnJChgXDx2caxTL1Imk4YXS+CqhGYphOSqhMYrewWo+aJ&#10;MPLq3lFqHoHyNj5SCBHvJ2cFob+8dQjeARAsntkV9ZH3x9v4q9iFarj4qdg5y5jYyhqaymuqS+CY&#10;cal1RWXM1HQ+m+3iYOvr40FNiff1coXmi56Wkp6SGB8VkRwbS6NQ0pKSwEiKjbKzNNNRVw3280qK&#10;jXCyNQ/wdXOwNZOWwFiaGZga66GkvCZRmaAGI2F5ZSUFVVUEampYgoqikqIsVhKDl8boKyn4WRlF&#10;2htHWmqnOhnmBNmVRbo0p/h1pgX30ELH2OSJbPJUFnleGIcy8iui+LWCxCUR4ik/J4ya4oSeygod&#10;zgwcYYV1Uf0bk7zrkn2KIp2R909BdowAmyQPc19zLTs9NZwkRlH6PSMPY5FfMvIy8rqS8gYScoYI&#10;oazpitN0kddwwWq5Sas5KOl5oXQ8XsMNAMYHT3lpvK2CeGZXlJFHOfoPjLws0UlB0xVWZVTsZZXt&#10;ZZTsIAHsglV3IRr6qeh6oSL1kEbdKFDDOEjTJFiLFKJFCtI2DdY2CdE0ClJW91BQdkI8yhFS2wlH&#10;tMLIaJZUtZ2/cuPOg/ttHa33H955+/nrX/36q+vXLu3ubKgoKSfExX/y0WdmJIRR+vzzL0WigrGx&#10;sZKi4pqq6nf/enf16sPgQAoWR1IjOOBVHDT1fDX+zbajAFtT30+fFALQhVPS90MJegAYaIIPKVU0&#10;3OXwdjI4K0W191O5qmkj0joAOGEldSeUkVcRT+iK8vJoGqyKI07NGWXbfwnIEKXpUWoeZeohxBEc&#10;VTQRNXkI4ViorarlBodAXePFLLwj3Dt5ZRs4kJiy/6Asb4+IERFtZJXMZPAmAAVVc4Ak1hgjZ4CR&#10;N8TI6MrjjaWxOmJXCgVpKRiSY2FUCmNApEcHA2Qx0YHSGjramnwBJzk1XljAbetsaO+sGx5o7+mo&#10;He5uaC7PyYjyc9RX9rfQDrfRSXAyzA51YPma54U7lMe5NSR7NyX7tFP9utMCetL8RhmhE8zQWX7M&#10;LI98JjsCAAZi8xDVGlQFAcV0VtgpVsgEKxiB2Bce5eJRoNQ8YDIrfJQd2pXh28MMbaYHFyZ5F6QH&#10;ixjRpbkZ+YI0UQ6tqCArV5jJ46RkiRl51E0e1XhB8cH+JSPPF2Zy+ekIKZ+TzhOmQcjlpfEFGUIh&#10;PS0txtvD3t7GxM3ZClGTF6uhpFOidrfnqdRo/0AXBis5m5fO5WdAmMlILCjK5nDT/AKcLa0NbexM&#10;jE10bO3MLCxNmEzqyuJUgJ9TbHRAcmJYYnwIlUKG3lRGanRqUgR0rkS8zAIBo1DIBORxaTwmJTMt&#10;FhKg4oEpCWG/pOZhE+AD/w4GjRoDZwWRqAe9SMgKDfQID/GOivCPDPOPIQdDGBURGB0VFkUOTU6K&#10;zaSlYoJ9XGxM9WzN9G1JOhYG6gA7U117U10rQw1LA8Rx3syQYCp2kwd8mM0VYGmqBasAsO3EOvIo&#10;HGz1newRfRixm7yR2CEdKS83JzNPV0tXZ3NHexNraxMbazMCUVleXhb1kdfU1kIZedRHXt9QDyCP&#10;RZhKAFRQKfHcjGCIvVox7i72kWGBgT5uAT7Onk5Wfu62bvamrnYkDyczd7FADcDV0Qzg4kCysdCF&#10;E0A1GW0tDc2MtWwsjY0NtP18PeCf/sLF45ML527evoGy8HsH+8urK3ML8/OLCxAisnYzZ8YnJ6ZO&#10;T5+ZnVlZW0XZ+dX1tbWNdUi5tLL8wZUe0nd0daLu8BmZNDCyeVwON5tCTY1PTAiLCIdrNDDQ0xKL&#10;v+voaIFtamqCMvKWYj0ZLS0t1DserldaWhoMabGvKISoW6vavz2sCWK9FNQvGyVtISQSEVUWgljR&#10;BWVmcTgc6jJva2trbW0Nx4LFwsLCxMQEmbPVyMjCyhLOytrGztzCysjQVFfHUFvLQEfbEKeoqqqi&#10;AeUtL4dzcnA9e3j85NHTj15+/ObN559++ub168++/fZXX375Ndhff/0ttL8oI//w4ePLl69euHDp&#10;ypVrV69eB+Po6Pj69ZvHxydnz547e3xh/+B48tSMg4MHIlCjoq1C0FNRM1BVNyJqkQB6RrZEDZKW&#10;jgVA39DWQN9GX9+KRLIzMrLUNyCpa+gq4lTUCAi9rkpQQ3h2DQ1lvJIqXkmsH6OGuJMpKWtraulq&#10;I5O1wlZtbW3kmwNtxEH+lz7yqmJRILRGid9aS8Je1pZWxoZGsC9kpYTDa2loqiqryMnJSEu/5xBl&#10;xL7J4o8QEG4dLXC0/DXEUvIfvudAuWAw5MWO/LKyyJyVYjEZBHBnIAfICjKHRwBWAVixdjzkA0D9&#10;4lE6HlbRmwtbITFCMSM1Qtxko77J4iOiB4VDfGDkYYFnB6E4/83II+p1knLSkjJQneSkMelJUUIm&#10;hRLhG+PrEOtt622qEWajF+VgQLbWyg6yr0wKqEvwa0kO6KD496YFDtHEU7zSgqezIua5sUu8+HVB&#10;0lY+dSOPsllA3SlMR53lAQdFNERcXoz9kkw0EhJsFaat5acui1KWCyjzIsp0XtKkIHGEGzuYFQ3o&#10;oUWgdHwrNbghya8izrM0zqM0wbsgxjMn2isnPpTsZq8KZ498o48wv/9fjDxcJhQRWv6wQLFA9Ac6&#10;/v/ByEM/SRZJJSsjhVeAh0xeVlZeWkZOXgEPu0FBK0pKwb+lkbysgQTm7vzk3x9c+s+Lm/+8sv23&#10;45V/nUXwj6OVf57f+tvlg58uHrQz09J8PKI9XSO9vawMjQy04HHSRvl3A3i21dSISkoQ6qqrAyAe&#10;bJSR1yYQUFJeWUEBJyuLyNfg8RAi6YkEDbGGjJoSXhmqCZy2mIaWk5VWxMrra8MoXVldVUVPS1NH&#10;Q12ToKarqYEasCMA9XaHHFCGHY/DopT0Bz9xCGWkoY5gVPE49FhwFHQXJFRVUldBOH3YF9ofnHjO&#10;A6iHUGRQ1FD9YEH6DWIgpDzyEQNSbpAlJITnSEx3v18gMVJTxQvybghuDQRi/OI+IoAFnjvkxMRX&#10;CodGhGoUxU73crJQCHDCyLHEDLuyEg7OGS4NJeXhQgA4uD7J/5m1FQWsopcMdxrdBKsQoow8HAKu&#10;DnJQVlCUx0goYDBaWKyGtKShvCQv1GecTz9XU7TFyzzJ5zxtq75Rl3+tLu+khLPNSznMy3jSUfay&#10;txrC513VdxsKz5dy93IzD/LZgLPFwis1xXc76p6N9V0fHXJSxmthMGrIy6D3jLysmEoTM/LQG0NK&#10;UkZWHh5iOeTLWhl5KQVVOVmCNPJJtpkChmwunxuoXx6mM0izmOHZTLP0LtQ67ZUYHZUb3my3ud5q&#10;c7/L6W6H3Z1220d9jg977e50mN/ttLjZZnKt2fCwTG2JK73AkVwTyq/yZedZkkts2S0+boOLXWRI&#10;LLMkzhap3G8zfdFv9dGw9cNOw4cdei/6jV8OGD3q1H7Yqfmi3/Bxl56YlDd60mXytMviWbf18x6b&#10;5z22L/vsX/TawupHA3Zvx10/G3N8PYIo2Hw5BXAGvJ1weD1k9arP7OMBszej1j/Mefy05POHFT8E&#10;y74/znt+f8b116ddwPjVtPMXozavB8w/7jOH9C+6TZ/1mN5rMbjVqHutVvtCOeFciQqc51Gh8kGh&#10;8nae/GExbjtPdjtfbj1HapmHWcrGHFeq3++2+vSM31eL4R9N+j0e8HzQ73mlyX6z0Og0R6MlGlMd&#10;iqmJwFRGSJaFSxYES4hCJXOCJHKDMbmhEsXRsjXJ+NZMYjdLoz9Ls49JHODojfAtuznWqy2Jf3q+&#10;dDyWd26s4Fc3z5yMFXx5afSry2O35+tuLzY+3+l/tT/29vDMb66sfX105s3u+Gc7I397vPfjlfnf&#10;XJz5j9sbL1d7hwQxt840Ig7yhyMP1tr+8mrnv14f/PWzg98+Xny613p+Kn+1M3O1g/XHJ5vvPr/+&#10;t5eXvruy/tOtva9PFh4sdP5wY/GTncEH8y3355qfrXbdm2++Ol79dK3n15cWv7+6/PZo6uOdUUh2&#10;2FN0Zbz2yXr/l+fO3J1ruTBSeme28dODkbdnJ5+u9t2Zaf387OmvTmY/3Zv66d7Ou8+u/3Rv+83h&#10;qacbfZB4rTX74qnSWwu1z3e7vrt15ulu1+8erfzh6fpnl8ZfHvbdWqp/sNH6dLvz8Wb7082O+8tN&#10;D5YaXqy0vFpp/mS97dVS4w/nR344GXy71vTVVuuPx70vZ4pfL5X9cLb9+8OWXx80v12rfDVX+PR0&#10;wePTRWfbmHPFcUsVaXOl1C5W6HFf0e/vbvz91bm/PNz9dG/0442BFyt9L5f7Hp5pWauijwkiWlLd&#10;SiLNN1tYv7+39GKn++3J6LOdrue73U+2ugBvTyY/2h/65GDs9f7oan1WWYTdrCjly9X+79eHv5xt&#10;f9Bd9NGpuo2SlBdzDX+8dvr3V6a+Pzd0c0S0UEQW+RJ7GG43xgvW6tMGBWGVic7nxyvPjlQcT1Tf&#10;Xuu+tdr18bmpt5fnvr66+Pp4+snG4NeXl//48OSbS3BTDn53deubw/mv92Z/OLv6zf7Cn64f/vPx&#10;1S/3Fx4vDD1bHn663PdkqeeLc1NfX5r95Gj8q4vzD5f7z4/V7fRX3Fwf3B6rmmzhfXxl4fObG3e3&#10;Jq6uTR7Oj5QI6US8jDoOrySDVVVUVlfRgL4GTlEFh1eDfo0CTlVKDisji7gKyCG+Klg5OYSa/yUp&#10;Ly2e9wK6y9BwYcVQlECAl5FSkZcJ8fempSZTEhPSqJRsFj2LQRNms8sKRdXFhe31tV1N9Z2NdUMd&#10;baeG+icHumcmhqZH+6dG+qZGepbOjKzOjS/PjG4uTe2sntlanl5fmBztawFjerS7uaZob332eHd5&#10;e+X03vr8yeH2+EjvxHD//Knx4c72mZGh4eaWU20dYw3NHfnFE/VNIw2NXRUV+SxmRb7w1CDiID/a&#10;2TnR1zPY2VZdIhIJsnIF7IpSkZBHF3Azm+orGuvKW+oreWxaAjkkJTYiIzGGk5kq5DF5PEZeLk+Q&#10;zc5MTuHTGVUiEZeayqMmidITKqgxg1zKdinnSo3gTj33dg3jXgMT8LiV86onB6XjX/YJUUb+eZ8A&#10;wifdCB0PAAPBe9UaxEEeZeSvNGVdbhXu1HI6GZG1mRFteWkNebRqEb2pOqe2KqeupqCxsbS8oqCm&#10;vqy2oby6tqiqqqC1ubyuStRUV1RbmVdcyIE0VRW5ufzM0kJuQS6Lw0wBuzifAwADYvJzmOjXzTCc&#10;C/BxdHMyjwz1CglwhTGUtbmukZ6qqZG6sz0pluwPg8AsRjKXnQqAgV90hC+ksSBpiV2gTP28HMmh&#10;/pEhfqEBPqFBvoF+7tGRQTxORlZWRho1KTeHV1xUkBifFBOdkJbGCo1OTkrnxCdnUjOzQiPiAkOi&#10;4uOpPj4hkZFJocGxCbGpCdFJAW7+8cHkCHdfSkAQI8hLRPYpifWuTfLupvkN0/1GaN7TjIDxdN9T&#10;mYGzzPB1YdxBcerZ0pSzZUmoTPz5mtTLdelXG2iXatMu1lAvVVPPVSSfVFKOK1I28qP2y1OWhBHj&#10;DL9Rhu9AhmcHxbmf5d9O82mhBdWmh/AjPLlk/8wQf3UJjClRUwEjk5XBz0wTxsdyRAXtafQSelYZ&#10;X1RXVN4Vk5hdWNHF4FZAyM9v5OfXZ2YV8oSVOflVrKz8yOiUqNgUH99AV1fXuNhofz8fVxeniPDQ&#10;sNBgdzcXRwe7AH9vlHlPTIhJpSSCwWLShIJsThaDzYKRXDpspWWkZtKoXB47m8vi8bPyC3LKyosa&#10;GmuaW+rrG6obm2o7u1qHhwdHRoZ6eroaG+srKsqKiwsrq0phEyQrKETmdC0tK4CwvKIIAEZNbXld&#10;fSWgobG6qbkOsmpta2xrb0K5+KamhpaWpr6+vo6OjoaGhvraupb65ipEMjW/urigpji3KjerPpc+&#10;UJx1ppK7VpO9V5d1XMeEunqnnXOvM/thd/YvGfmn/Tw0hBjE7uU+7cl+0s1B6PgO1sM29oM2xoOO&#10;jMc9tPsd1LstKffb0m41Jl+ujLtSFX+hLOZcSczZopi9/Oid/OgtUdRGbtRqLnkxN/I0Lxhl5IfS&#10;3QfT3Poorp2Jzu2Jzh0pHlVR9vnBVsWRjsIQ21RnvQwfK35y5Kme5nxmWlyQT2KoPxkapcT4RHJ4&#10;fERobGRoHDk8MY5MSYihJEWnp8TRM5JLikV9vR3FRaKU5HhqakpMNNnXxyso0D86muzt7e3i4ubu&#10;5k1Q1ZPEKMnKqEti1LQIVroatmp44zD/uPjQJAdDWyJGkRaSMFrXcX372EqPhJOQC3MLOJzdnG7o&#10;L4hjBxi42CsaBxm4B2q7+hMcvHA2/soOnnIWQXinMFW3YCVnHzkbTxlziHGXMXOWMPaSt/RVtHlP&#10;yiu7ACCll4yVm5S5n6K9t6KdF87OS8nWUc7MAqNPwmiTJHQMMER7GVKKGZlmEs02Tcg2ThGYUlEy&#10;XWiaLCC9Z8aFRhS+QTI6myvqHV9omVFsnVlkRcs3T8sxTUVZdQDqC88Xq9P8chVC1EYp+F8C3REF&#10;Srj/clVgkoL6xUNKWIVQSKLkW2bwTRLp2pEsfTKPFJ9KCEhW82MZRtH0wwEU7YA4Nc9oVY84ones&#10;unekCiIi7yNl7i9vjSJIEdHcRxl5CIOU7MIJzqEEpxB151ANFzd5M1uMniOWZKdmbKtFinD393Ny&#10;szezZNIyQoL93d2c/H3cWfS0PD6HmZFKTYrPpKZQ4uNT4uLiyeTk2NiYiFDoNgPMjfXTkmM1VBW9&#10;PRxJRtrQnTbS1zA20DbS1zLU09TVUVdThT9UeSUlWRUV+ffAw3+npCpOnqgoqyaFcTXWCbHUp7iZ&#10;Z/nZ8P2tyyJdGpN82ij+nWlBo1nkCU70VBZ5ThC7nJe4mBO7mp+4UZS8UpCwJIqbFZAn2cFTnLAR&#10;etAYM6yPFtyeFtiU4ldCdimMchGGObACbCneVgGWOu6mWnrKsoqSCA0PYxbxHzb0/eUlJPDSsupy&#10;WH1JOV1prAniUq1mJ69qj9dyV9LzklZzwGohVDtKxytpuqvqeBH0fMBASXYFsYO8nIoDhKjjPFbd&#10;BdGrITjKqTsraLoqiGd5hQSQXhpvK4G1UtRw1TQJVNb3Rrzjjf01zYLVDREQDQMA6kb+AIKen4q2&#10;t4aev5qWJ1HXU03bBa9ujZHRUNOxOL24efbC5Ss3r46MDa5vrrz+9OWNm5cP9rePz+7raGk7OzpZ&#10;WVgbGRgHBAT98MMPubm58/Oz+aLc/DzRP/7+7tWrL9KoQoyktrVNhLq2uzLRmaDlicrUELS9lMSi&#10;7ahwjaa+H1HHG1YhHuXlUQoe5eLRGNgqr2QvqWAurWgpi7fCqtqhdDzKxQNQCv4DOw8AG6Co6oQy&#10;8pDhL4EnuPxS0AYFHAVHcMQTnVB1eEU1BzEXj7DzqHK9mrYbXqwgD4eDEE4DTYyeibKGo4qmE17d&#10;Vk7ZHCOlhZHTk8YZyyqRZPCmECOvYgG2vDKiIy8lo4aRgP4aVJD3nTnxaBmDU0KkmlVVVYODA+EP&#10;iMtjtXc1tnfVd/c2tbZW9nbWdTdXTPY2xgc4OxuqhtkbxLmYxDnoM3ws+CF2vECryjj3+iSvNqpf&#10;S4p3T7p/Py1wIN1vKguh2me4kYAz2RGoATjNjZhGJGv+JwaSTTCQ2WLGmUH/i5EHY5wVinjHM4In&#10;uZGjnLCuTL9udlhDZqAo3qMwI6SAFVuSk54vSMsTZhSIWDkCGj+bgjLyKCmP8vIAMCAGJeVRRp7N&#10;pvD5tF8y8lwBlSdMy+ZS+YKM3FwmJIiK8Lc00/P2sHewJdlbG3q720CXaWykY2Skw9HZjEZPYHNS&#10;s3npghx6VjaVw03j8jPiEkJs7UnWtsbmFob2DhYmJP3AIK+O1pqyEr6/ryM5wiedGk2lkFMSwmjU&#10;GOhiQTcsj0vL59MBhUImhDmc9My02NSkiMTYYEByfCgqX4NS86inPEq+A1A6HhKDQU2OhH4dn5MR&#10;6OsSiUzo6hcZ5i/2k0AY+ShyaHRUGCUlPiM9BRPq5+ZgaWRvYWhjom1trIWKyFsbaVoZaljoE011&#10;1SxNNKxNETV5ADpfKwARlzdFyHrY6mRj6OZAcrQ2cLDSd7U3cXYwcnFEXNQRj3hbY+hBosy4mxMC&#10;FwhdLBwcLKytTJVVEB9hKRlpWXk5ooa6iSkpNDwkLiE2JCzYzsHWwEj/l4w8SrQhhgTSqHm5O0Ff&#10;M8jX3dfTwcvZ2t3BDHGQFzPyADi0s70JekQnB5KluQ7cM1Q73tJU183ZxsrcGHafGB8+Pnt4fHx0&#10;cHR4fHLu3MVLOweH27s7C0uLU6enxycnJqdOnZmdOT1zZnR8bGBocHB4aHh0BGzAqekpSLa6vgbp&#10;z5473j88ODx7tL65UVtfFwK9vNCQgKBAMJIpKRRqamQUOSwi3NvXB65RW6xXo6mpbmCgZ2xsaGZG&#10;Mjc3FevHINO6qqujpJwCXCxCoUohbBEAqyCnooxXU1VGhSlUVZTU1QkoI08Uq8kDEE4akTJHfMBh&#10;QXlnWEVd5g3F87gihxF7yltaWlqLF5Sjt7KyMTU1N9A30dLUVyfqaajr43FEBXkVGUlFG0uHuTNL&#10;bz79AvCbX//45Zdf//jjTygLD/abN58DXr36+JNPPn3x4tWdO/cuXLh0/vzF69dvAi5evHz+5PLu&#10;DpQOlO41aMsPj85Dp1+VqItX0cYr6xI0TTR1LfSN7XQNbVTVjVWJJHVNcxR6BjYIKW9ka2rhaGBs&#10;qUbQIhC1VVTVlZRVxXryiI88LEo4vCaBqKFGICiroAo2aiqqBnr6WuLpbSHU1tbW1UdIeTUiQV1T&#10;gyBeoGTweLy8rBxKx0liJKQlpUyMjHW1dbQ0NPW1dSBDACRAdKUVFaT+Pe0k4kktZtVRH3YlJZyy&#10;eKZNCFHGHLlliMM6opcCtjyiV6OIKthgsVhIg8crwl6wO9io1AasQg5oCDcUgBpwT8U3VAmAvgaA&#10;xB9oUDA+LHAgyB+OArnDDpAUsoPjiivRL3zkpeQAiGiLeKrSUD+PclE2hxod4WEd7mIWbGsYYWcU&#10;52waZk5MdzMrjvauifOpj/NuTfTtogQMpCN6eUPpgZOM8Bl2zDwnbpWXtJFHXc+FYVXqVmHadlH6&#10;TmH6dkHaL9l51HgvWSP2kV/KS14UJc+LKFO5iaPZsQNsci8zsocR0ZEW2k4NaUsNbqYE1if6VsR5&#10;lsS6l8R75Ud7CMgegtjgMCdrVSlJBcS/AK5E+v+LkYeiQEsDlvec7y/oeBQYaakPQLKRRhhhKBSc&#10;vIKiAhYKEpniXFoGq4iHgpLFYLSkpfQwGH9d9W/Pbf316t6/rm7//WTt78er/zha+++Dlb/tL//j&#10;eONPByvvHl5ZqRDF2piQnewCHBzc7RyNdQ2NdPQ+MPLav5CSR13mUR/5D27yYKgqKirJy0OIitio&#10;4XAomY4S6yo4RZy8nJwU8pWDrKQEGB8oeG11or62FthaRAIYEKK8POr5DoAclLAKilhkkliUkUdd&#10;xT8w8ngFeXQXVXj4VZQhQzi0ppqyugqeKAY0O9AKoXUYivf9Cw+k9/C/GXmkoZaURCskmgapfeIF&#10;qYfi+4K043AHpWEn5CZ+uJWoAU8PZAJJ0KZPCY+8S4AQVmFvAGyCy1dWxALgbKHE1MQfAaBvHdBk&#10;kAaOgwJW4TLhYtHLR1V00KwAkAAiEcUbHBZpROBvByOJw0gawP2SxtgSlMoTydO57Iu1Jcei7EsF&#10;3Hv1RbcaCq/U5BzmMzazk84Xs553Vz7rqnjUVvK0o/JWrehsIXs/j76XxzzIZx+X5FyvL7vTXvts&#10;rO/O+KgHUY2IwajIYGSgzMT6PHCpcohKNFRrqLpy4posqSAjKwunLKUA9xkMREIHkaTA6GAwZrKY&#10;DDfdRopLQxypm2I8xSHtltmu5xtcabK/VG9zs83xVqvdzRabe53297vtxAo2tk/6bZ8N2t5uMz4s&#10;Ud3JxwHWhXJL2VIIKZ8lvSHAbgoVV7KlV7KlDotU7rab3Oswftxr+mLA/Gmv8cNO/Ydduo+69R73&#10;6D7u1n7Srfuk2/Bpt9nTLqtnXXbvIebin/WYP+4kvei1ftVv//GAy5envL+Ycnt7yvHNuD3g80nH&#10;r6Zdvpv1+M2iz39sBP9hLfAPKwE/Lfn9dt77N7Oe3894/PqM+5fjDl+M2X82ZI1w8X3mLwctn/aY&#10;32kzvNlscK1B92KV1rkyIpzhXr7SrggPOCpRPl+lflSqAtjIkV3Ixqznyt/vsfxk0uuL+dA3M2EP&#10;BzxutDlfaXXeKSFN0pV7UxSQ2VzJmMpwTGkIBnWQF4VKo3R8IVm6LF6+norroKv2ZREHsjXGBboj&#10;2XpdLIOebJvFhtg3FwZOxguvz1Y/2mh9td/zuzuzH+91PVlrvXm65vnWwGdnpz/dmf6PW/uvN8c/&#10;2Rz+8fLi9xfOvN7s//Od9T/cXPv+4txMWfrVyZrXR6MvdgeebHX99Hj1r5/s/fWTnT88W3iy03A0&#10;yj07yt/oYr3Y6f77x+ffvbn986OTH65sfndh6bO9iR9vLH1+MPx4ofnFasfj+dZrE1V3pxu/OX/m&#10;T3e2vzmZfbbS/3C+68Zk462p5kvD1ZdGaz7aHP7mwtzjla6Dnvz7Sx1PN/pebA9/vD/xfGv49eGp&#10;x2v9f3i4/49PLn91ef7tuannO/1PNrrvLDTu9vDX2pg356rfnB+5s1T/0WHfl5cnnu11vdzvuTFX&#10;fXe54c5i3a35midrLU/XWz/Z7Xmx2vpqre31Vsejmeq3O90/Xhz77qj/7WbLxws1H81XHbekfbXd&#10;/PuLgz8cd90d5Z9vTz/bmn5nLO+olTWVFzXKj+qiB9+YbHj3yWXA31+d+83VxcdL7fdON9ybarw7&#10;Wb9SQe9hBJ0pTKyJc9hqYv/u5uI3F6deHw3fX219vNn5fLf3yWbP443uN8enXu4MfbI79un+xKXh&#10;qgqyw/k20Xcbw9+vDH423nC5Kuurmda9MmpPitvj6co/35x9s9l2to3JdsCmW2I26lIuDws2GjPm&#10;KikVCQ4XJ6uvnG68eLrh6cHwRyeTn108/WR38Nkuokd0b7nrycbgi53Jby+v/XRr54dLq98envnD&#10;pdUfTxa/P7f4r8eXfriw9mxx8OFc3yfbEwddJffmOj4/mflof+LRxsDL7fF7Cz27PSVHozVPz07d&#10;2Ohf6i2+sTH8eP/04Xjr/kTn+njH/FiHGhaZW0JTSVVRRg4npwg9C+SFvqKyvAJeHqcsJYcFyCni&#10;FLBiQC9RVgYD/+RS0tCMIu0qtLHIB3AI0Gkw0Pd80H2RlcBYGRuyaGnplBQAh06nU6kcWno+L7uQ&#10;x60vLWmpqmgsLy3LEXTU1XTWVQ13tS6fnliaHp87NbQwPbK1fOZwCxGl2d9Y2F6ZWZ4Zb6gsHOlt&#10;XZmdODPev7M6C1uPd1chvrOlrrwod6C7fWX+zGBn+xx0lfv6ZvoHOssqBmvr24pKussrB+vri7Oy&#10;+hvrxjpaYStgrKert7Wpt62htqIoV8AuLs7h8+nZ2Rl1dWWTk4MdrXVZzLT0lDhqQhSDklAgZu1p&#10;tGQ2i8bnsLLS0gWZDC6VSo+PE6QnCSlRRYmh/Zzk7VLOzUbR7brs2zWM+40swMNmNqpa87SLi/Ly&#10;rwZzPxrKe9EvfNTJudfBBtxvy3rQznnUg5Dyj3t5CC/fn3OvS3ChgX2xRTCVk9zKILfwUqqykytz&#10;aY0VgsbqvNqqnJoqUWNjaVV1cX1TZUNjZUNTeV11UVVZDkrH11TkNdQVlRULqyvyc3i0glwWipKC&#10;bAAM/CBE6XWRkCHkZsAoDoZOdlYGNhZ6AAcb5GtjCEMD3eKiAujpcZAGdeOC1fjoQBgZxkT6kcO8&#10;YVhITYlOiA1NjIuIIQeHBfuFhyADv9jYsPj4iLy8bBjyQTkmJsanpWVQU2m5uSX+wbFxFGZsYgYg&#10;jZaF+MiTE0LCY2MT0r39wj08Anx9guKjEqNCI32d3NLJURQ/r+xw3/xY36pk/w5aYC/NbyDNeywz&#10;YDDFe4Tqd4oWusiN2Smi7Bcn7xbGH5QknBMz7xdq0i7VZVysSQNcqKYelycfliRA/GZB7FZR/DQr&#10;cCDVcyDNq4PiWp/g0JbuWxrjXJHiL4j248aGRLjaC9PTLfWMAt39jbVNlbBaJsZO/gHJJWXd6Yzi&#10;7Nw6bh5UrInQaLqotD2Ows8v6wiMSK9rGWFkFxcUN6XTBRxuUWBITFximqubt6urK4zPUM0TH2/P&#10;yIgwXx8vF2dHRwebsNBAPi+rqDCPk8VISY4HZKRT0qjJLCYtOSmOycgQCrKz2HSBMDuLw8jN45eU&#10;FlTXlNfVVzU21TY119U1VDe11Hd0tNXV1TU2Nra0tKCaM4Camio0cWNTTW1dBQBVrSkpzUfd5CGs&#10;qi6trauEfFBAPiMjQ/39/X19fRBCbg0NDS1NzS11DeWiwgI+tyyPX5XHqRZktOVmDBfTl6qztqqZ&#10;Z2uZlxpY1xtZKCMP9flBFxtVrQE87c9+NsB9MsB73M8FPOnjQg1/2J39sAPqPPtBK+tBG+NuS+qD&#10;duqd5uQb9fG3GpOv1sSdL426UBZ9oSL2XEnMYUHUrihqJy9qMydqXRC1zIuYE4Sd5gVPZvmPMX0G&#10;qO69KS69FPeuJJfmeOeGWOcKslNBmIMwxD7FST/JyaA0LaqjPK8iJ4ueEEWJCk2OCosOCUyIDEuM&#10;IcdEhEaEBJLDEEF/SmIcLYMi4LLyRYKB/i4BPwsKPDklPjY2Gqquj49PcHBwRESEr6+vu7uni7Mn&#10;XlEDYeSliHKSGgRFIztzT1W8XmNt9+TgdGF2Pi+JbqKo7qxLGmvsIEopEGVwCUGR59cOZjtGq5h5&#10;ZRnCQJKbvRLJlWAZZugZpOEcbeDjrWARgEPkVkLwTkGKDt6y1p6yVh7y1m6ylm6y5i7SpgFK9mQt&#10;zzCCe6iaWwTBI0TZxRdr5y5t4SJt7o23D1R3cVawMMfo2kgbmknommA03BWtqGZRGcZRbJN4jmES&#10;1zCZqx8vNEboeL4JQoKLefDkbIOkXyrVoA7yuWZUNIHAJIWjH5+lF4dS56gB8f9PRh5N838D4tG9&#10;UAO1P2SOUvNCEgWdPJatF83Wj2HqIaR8KiGAQgxg6Edm6IUBkjX9AHFEb0AM0StC2TVIwdZX2sJL&#10;ysxb2jxAwSZUyfEDwpSdgpTsIogu4eouYZquIerOzjImVhhtRyzJEq+Xm5GdEhYTExQW4hcQHREe&#10;ER7s5+/lYG9FDg9i0aiMdIowm51BSUpNSEiKiSGHhMSTybGRYW6OdlgZiWA/r8gQPyNddStzQyN9&#10;DU0i3sRQy9hAm2Skq6tFIBKUCARFZRV51DteWVlOSUkWj8yfLqWMlVXFSpM0VFyMtIMt9MLMtPjB&#10;jrnB9qVRrvWJ3s0pvv83I7+UG7dWkLRZTFktTFoSxc8Jo09lIb7GE+ywMWbYAD20hxbakhpQHuNe&#10;QHYWkV2YAdaZAXbBNrpeFtoW2koKYsIVhiTIsEfMyMPgRkaOqIB7z8hLYU1lVWzkVOxQVRlpNQcZ&#10;giPKxaNQ0/Um6vuijDxKxGMJzijhDgbiJk90RiZ0FTu/yxLfu8zLqTlKK9uBgddy1zQJBOB0PLBa&#10;bqqGvkSTAA2jEKJBEMHAH0A09FPT91HW8oCsUFpcWcOZoOuspmOHkdMIiU5dWN89d/HSjVvXb9+9&#10;MbswPTE5PL9w+tXLp1evXHBycDQyMLSxsnV2dJmZmfvHP/6Rk5MDLVh1VRmLSf/5L3/79tuf+LxK&#10;DEZdT98Lp2KnquFK1PbQNvLTMfaHA+EJLsrqbhp6vnomwbrGQR8UbPRJIQamoRCi/DikhE2QDGwF&#10;ZQdJBXMJeTNJBTMprLks3grlwcVUuDNKx6MO8mriKV4VxRLzKPOOEu5wRACsAtATQONRwCEAKpqu&#10;ANRTHk+EnBFeHiCvbAMZqor1cABgoJ7ykEycAJ3r1U5RTUzHyxtK40jyKhZiFt5MSslUAmeCQeZ6&#10;1cXIaGJkiRgJJeimwUBPPIJGRsowDoWhsZyCrI2ddQYttaKyuKK8qKenpaevubO7rqWlYniwtb+z&#10;dqCtqjCL4mSo6m+hGWmnF+egz/a3hrpXTHapTvCsinVtpfj0ZgR0pfoMZwaP0UPH6cFz/Jh5Lhmw&#10;wCcvCaMB84LoOT4iWYOAh2xCveZPc8InGEGj9IAxRuAEE/Gs/6Bag9LxgBFWyCSfPJId3sXw72SH&#10;1qT75cS5F9HDirITS/IyRDnpeTk0US4jR0ATcFNZ9DiUkWfTE1EDkMVI4jCTUXaeTotn0hOzslJR&#10;Rh4RkRdkCHIzuAIqPyedL8iA+JwcFpdLS4oP93K3c7I3A3i4WLs6Wvh7Owm4mYeHq5FRflExAQxW&#10;MptDycpO5QtpDFZSNi8dYuwcTI1JWhaWRja2ppZWJC9v5+IC3umpfn9fx6hI3/jYoJQkhFhPiguB&#10;zhV0zHKzM/K4NJSXLxAwRLxM1Ece5eJR73gAxICdlkJGFWxQ+RrooUF8elIkgwq7QGRiFoMS5Oca&#10;HRkAiAj1I4cHhIX5RUYijHxsTEQaNSk9LRkTGeTlbEOyMzewMtK0MdFGeXkbYy07kg4ADHtzXQcr&#10;fYC9pZ6dha6tuY61qZaliQasWpE0IcbDyczLxcLFzhiAGI7Gbs4kNyczV0fENV7spY4IuzvZGdvZ&#10;GNhaGzg5mTk6WqI+8kpKOBk5WVl5OXVNDTML84Ag/9j4mMDgAHtHO0NjA/GgA/HHRPkdWMBAyCNJ&#10;jKebY4CvR6CPm7e7nZ+7vZu9qaeTBapag7jJO5t7uFgAnO1N7GwMnR0RB3lrc11bS0NnOwtojstL&#10;8ufnTkM7cnJyfPbs4bnzJ4dnj3YODte3Ecn41fW1xeUl1Dsewpm52YlTk4DxyYnR8bHh0RGUl58+&#10;cxol5VF9G1SAvqGp0S/A38vH28fP18PL093TA0JvXx9HZyc9A31dfT2ieP5VAwM9MQtvYmZGIpGM&#10;LSzMjIyMNMXy8YriWVhRtgtClD9SVVFCFCrUEbVo1CD8W0QegPLyyu+pYcQjXkNDA3WWV1NT+zCP&#10;q62trY2NDXJUEzguQspDvLW1NYTGxiQDfRNtLQOCmpYSXl0Rq4aVJ+hokSxM7c5MLf78p7/99S9/&#10;/+Pv//yrb3/z3Xe//vrrb7/66ptf/ep71E0e7Ldvv3j+/OX9+w+vXLl2cnLh4sXL16/fvHbtBhhX&#10;r9w8Ojw5ODx35erNCxevObt4qhJ1NXVImtpmeGVdbX0rAE5FT13LwojkrG/koKllrUYwA2jrWmvp&#10;WOjoWRmZ2GvrQflYGhmbm5pZ6eoZENU1oQiUVVXg6uCKtYjq6qpqakrKBFVExAZiDPSQdxt6enpa&#10;WsgMmFDyWjraBHUihLALWixKSkpil9/3k7gCdLV1DPUNACT4c9fW0dXUUlNRhdKGxhFx15WRErvA&#10;IxIZKCMPpY3FykMdBkAthboqJycjJoUR+Xjk+4Z/i8nIyCB0OdRmuEewLx6vqKqqDCHYKCA3dXUC&#10;ZAhZoTbqIy9+d4C8agBAejgEQsaLF/SJgEXMcyJVBY6Cx+ORMhFnhMViUXLzAyMvISmLTL2JEKKS&#10;8tISlsa6VYV8ZnJElLddoJ1hrId1kIVOvItZmJlGkr1RXphrTaxfbbR3c7xvZ0pAX2pQHzVgELop&#10;mSGnmOQZdswiN2FFkLySk7QuQtzktwrTNkWpgK186nYBomOzU4hw9GDsliCk/HZR+noBdVmUMpuX&#10;OJOXfConYYBN7qGHdWWGdWSEtKQENiX5Nyb6NST51ST6lMd6FMe4FcZ6FMR48iPds8n+gbZmKpIS&#10;iggXDZcs8/+HkYcrRUsejZCWRah5lIsHA/A/NK2khJQM5Pbek1pRTh7qA+wjISMrpaAAdQJqBfSb&#10;NCQwBhjMfGXxX29f+Plk5d2VzZ/35v/7aO3vZzffHW8D/nWy9a8L2/+8cfBm9VRFfEian3uUj2eI&#10;t5+xnpGhtq6mWCn+g188aqCMPOomD1tRXh5AVFIi4PFoqILFquEQclxNLOyOAmwlLNRaRI9FGtpD&#10;CYyOhrqRni5s0iSo6WlpaqipokI3AHWxCg2AoIwoz+AV5LEKctCeAMAAoHQ8AgmE4IYdtcRq8pAb&#10;2JAhURmnhseqqyppElQIaipq4lkToMYiTbP4PROUNjTPKFBGXkzvv/+qCVozCFEb7ggYSNUV3wW4&#10;O9D4o4w83L73dVUMeNwA8KApwvMl9o5H3gTAg4ZXhPYQfVqhVwuXA5cGRaSqiGjUoCWmKCeeoReO&#10;KWbhAegFQgwAfQMBQD8REJ8F8p8C2eJR2X3xhLdQsDhJKeSDUkVFdUlMqJVJaWz4RmXBlfrSfSH9&#10;ShH/UWPJ7bqCK1XCPUH6Ni/lWhX/WVfF4/bSJx1lT9orrlflHIgY+3n03VzGQT77XGnuzcaKW63V&#10;T0Z6Hk6fCtLXJ2IwSkj9RYoNChBOUw6eSOQdkaQMIkghAxepKCWhgNwU5CJkMNIKUjJQ+ZHJGyUk&#10;tKQwmhiMkxpGGGTRnuEyJXAbY5utFtnsltmcVNtdbXS81eJ0q8XhTrv9vU77Bz22j/vtng7YvRi2&#10;fzpgc6/T9GqD/kGxymauwk4+boUnM8fCLLIlljlS63y5DYHcPAszy8AcFCnebjV4OWj5pIf0oMPg&#10;aS8JZeef9uiJYfS0m/Ss2/JZtzWKR+2mrwasxdI0pKddFk86LR+2Wj7usPx42O7tKcevZ9y/nHL5&#10;dNQO8M0Z95/Wgn5c9PvujNs3U65fTzp9Pmr/dsT2c9g6ZPPJgNWnow6vR+xf9ls97bG8225yUq6+&#10;ypdZ5EjOsTEzDMxpGmYqHTNJxUylYaYzMEvZkrsFigfFSucqCLtFOMDFOp2PpzxfT/u/nPR9Mux9&#10;r9f9apvLQYXFbLZGP0W+OQpTT5aqj5GpCJcoDkYmdBUEYHJDpfLCJAsipcoTFKqSsW001Q6Gcj+H&#10;OMRRH2QThrJ0erKMThV77PRmPlivPxzJOzdWeGu+5vf3Ft8c9d2eqXi83Px8rfPV9uD3V1c+2z39&#10;8fr4R2sjn+9Pvt4YfL7U8Xiu5U+31353bfn7Kws7bcJr0/XPt/venB///eONHx8u/e3TvX+82Xv3&#10;9cF3t0Yun8k7PyHc789+sdXx91fn3n1y9e/PLv/u6tZ/3j/69YXZB2fq3+72Q/j53tD90w0PZpp+&#10;vLr0q/MzL1f7vzqa/vHK6qOF7huTjbNl9E93J/Y7Cp4u97775Mp/vzj5eH/81mzrw5WelzujnxxM&#10;/vb25tuTmVd747++ufr315ee7w3dW257sd//eLvj+W73/cX6wz7BybDo7nztg6WGB6tNj9Zbnm13&#10;3F9phEsG+9FK072FOkh2+0zVvbnaJ4uN18eKH8xU3RgvujyU92yh/lfnRt5utT+ZqbwzXrhTn3pr&#10;NO/ZXOWDqeK9Jup0XvBGVcJ6VWJnhntHhtdmQ9afH+y8+/zWf784/+eH+//1/OjNweiVsYov9kef&#10;zLfOFVEmBDHjwhhRICnFUvH6ZOXXJ1Ofnh15ttX9cL393krL063eF7sDEH5+Mv3p0cTnZ6d/e231&#10;x+trH68Nvphu/83m+M/7M886Sh815T9uL2wJsTzNDvnV3uCzmZrdBtpmDYVuI1sdZXqug3nQQR8V&#10;hEwVx187VXl5qvr8RM2bS7Mvj8e/vbPy6uz4072hJ9v9txZbH6333Vvuuna69bOjM5+fPf3N8Zmf&#10;riz98cry17vjf7u79+eb218dzjxZ6n+6MvhkeWCQn3htsuH14amXe1Ovz85+cWHh8qmmixN1a12i&#10;J0enHp89tT5UdaZZtNZVsd5VffZUz3J/462jpQg/JzkMRl9TG/6JoBXF4ZRkodeAVZKQkZeWV4RQ&#10;CrrDOLwCFnl3jPQSoUWTlsVIw38YAviDgwXaWFhgd4SXFytfyYihjsOz0lLpVGpaUhKPxeJk0Lh0&#10;WhGfl5fFrsjNbSovrSsu5KVRawrzm0uLBlob16Ym5seHV2cm5qeGl2fGNxanAYgX/P464Mq5XYg/&#10;3l29erK3uzYHm1BjYrB7sKetu61pa3Xx+GD36oVz++urS1OnBpqaSrO58/2DvVU1jfn5FVzuQF1N&#10;V3VFZ3V1f3NzX0tTR0PtaF9HS2NVoYhXViYSCpkZGQkcDq2/v72msigpPpKaFJMST06OCRfxWJnp&#10;SVlZGaI8PodFy85IT4+Njfbzy4iKinB3SA/xbGalLFcItouzrlTz79Rzb1XT79Yzbtdm3qlDhGvu&#10;tzCfdGY/as963sP/aAiZ3BVl5O+0MW+10G83Me40M+93Zj3q4T7szn7cI3jUK7zbyb/YmHW+RdjL&#10;jGxmRrfmpJfzUsvy6NWlvOoKQU1VTlWVqLm5HOHim6tqakvr60sRFr6msKmmoLm2sL5CVFkqrCrL&#10;qyjNFXIzYNgmEjJQ1Zo8AR2GcDRqTA6Pls2iFOSyeFnUiBBPW0t9R1tjC5KWl5s1AP3UGAaB6JfR&#10;MFaEwR6M+lD3K3o6DHQRHXkOMyU/NytXwMzPzQbkCbPpGZSMjCQyOSg5GUrIjc5IS0qOi4qKFAhy&#10;8kXF0dHJTE5+bAojNjEzKo4al5iWQmWERsSl0TmxiRlRiekhkXHJqbSQUHJEBDmOHBsVGEANC2FF&#10;BAqiAkoT/etT/ZpSPJrinFqiHduiXXoSfUbSQ2Y50Rv5KZv5iau55PWciLPlyUdlSSdVqf+Lkd8t&#10;jD0sTdzIj1nOiRpK8+6nevaleXakujcku9cke5cn+zGCnDJCvcqzWSFubkUCkZ25fXwMhWRsHxqS&#10;SFA3hb9BYX6TT2Ayi1+RShclUIX8/EZ6dnlIVGZd67h3UHJpdXdsMqe4rDUkIrm6tjOcnJTJFAQE&#10;hnl7ezvY24aGBIUEBzo52qMO195eHv5+Xu5uTn6+nvTMtK7O1rraSnRC10walc/LQvSR2HQAg55O&#10;y6Sys+hcHjtPJCgpLSgsyisrL6qtq6yqKa+pq2xubq6rq+vp6ent7W1qaujoaOvsbK+vr62rr2pt&#10;a2xorC4pza+sKqmtqyivKBL7xdeKufiKmtry6hqoQjWQsqa2orW1uQUeio4OyAfybGhoaG1tramq&#10;riopK+DxRRx2MZ9dws2o5af2F9Pn6zjrtcy9KtqFOsaNJvbNJuadVrEifBvzYSfjSQ/7WR8H8KSP&#10;87Q/G2XkH/VlIxArNT1oZ99rZcJzcb+Vfqc+9W4D9XYd5XptMuBydcL58piTsuijkuj9wsjtvPCt&#10;nIjtXPJWTtQaL3wxOwTVGhpj+owyvPtT3bqSXOBWdqW4tSS6FwZbl5BdcsOcM73MqR6WxamRg9Wi&#10;nMxkdzvz9AQyOdCHTklKTYwDpFNSMlIpsTFR8bFxVColPS2VwcyorCgZGuwpLytMToqNjomAehsc&#10;HBgQ4BcVFRUYGEgmk8PDw/39gh0d3BQViJJIf0pVVkKdpGNnpGnpZOezvnqwv3U40NZXxBLoyysH&#10;WdqPN7SpYDDaCris5LTdmaWFgbFAG9ciGv+LO68uzO40cyvi7ILNMJqBRAdfRWQG12CcfYSya4Sq&#10;G6JLo2DjhbPzVLR1k7dwkjTxVUTU5EPV3IJVXMJU3UJVXD1lrVwlzVxlLDzkrf1UHHxU7O0kjSwx&#10;uiRkWlftIKILxTgi0ySaYRjDMUwSmKTyDRNzSRShcSLXCJmpVawbk8I3pqCzueabpxVYpKNAGXmu&#10;2G89Sy+OpRMDiWGVrRsLBmzKFmvHowaqWoMy76jxS6BkPeADHY/uiJ4AbBWfBhKJuuSjjHy6RjCV&#10;GMjQjWDoR6ZpBier+6dqBSVp+KLTusYSvKIJniGKjoHyNv6yiF4NAIouXMUZcY3/t6d8iIpDqKpj&#10;iJpjiLpzEMHRRZZkg9F1UDBx1bYca+1vLKos5ArzBTmZtHT/AO9IcqijgzVBDW9mpJeaGJuekhhH&#10;Do8MDo6NiEiMjgYD6kxYoJ+Jvrauhlqgj5uXq722hjJWDoNTkATDUE/T1FhPR1NNS1ONSMSpERQh&#10;BKioyCsry6koY5Xw8gQYH0thiHISDnrqobZGUXaGaS7GGU76ZdFuv2Tkx7OiJrMi5wTxy3mJgPXC&#10;5A+M/EJu7Ble5Lww7hQnYjgzuCc9EHZppvhXxnkWkJ3zIp1ZgTasUIdoJyMvcy0rXRWcJEZePKKE&#10;Tr+kBIzekC/Z5BQ08EpGknKIyDhGxhBPdMRruChpe2DVXWQIjoiUvNhBHvWUV9H2JOj5qOl6K2t5&#10;yKk4ABSJLljCe714hJ1XQ3ZR1HZX0HRF1eQhH1lVByklWwzWEq/ljkrW4HQ8VA19tS1CDWzJWiZh&#10;GkYhqHaNhnHAB0YeYaU1XbGqdsqatopEM5yGUU1r3/bZk5NLF+/cu/ng8Z03X3zy3a++vHjpeHVl&#10;4btvv3z+9Nnd23cunr/04tnLd+/e/eMf/zg6Ovjyqzd371yfm53+r//6748//mJ2ZgeLMyaZBuoY&#10;+Oga+Wsb+Goa+ADUxWryiEu+jreGni+sflCn0dT3Qx3nYSucEpoGtXFqzjI4K2lFS2lFC0kFMwgV&#10;1ewB8so2cNrqep5KYjF3KFIVTRewIZKg4/7BER5h2/9NyqMxkC0Ajf+QQE3bXVXLDU90AuODdg2q&#10;FA8HQvNHXwOArYbo17v9kpHHqtq815GX1ZfEGkspmkjjSLKqFjIq5pJ4kqwSSU7JSBqrhZFUxkjC&#10;yBUnKysvdlVDRsS29jYJSfFFJfntHU2DQ129va3Dw50DQ61dXXU9XXWNtYVdTaX1xdmhrmZ2mgpQ&#10;zWIdDVh+1rkRTkWRzqh3fHOKd1eqz0B6AGCcETKdFTHLiVgWxi4LYlaEMWu5cet58Wui+KXcuMWc&#10;WKjPUKuXBDELPISXn+NH/T8Z+V9ilB06ygkb5UYMcxFGvo0RVJnqnZvoWcYml/JTSkU0UU66KDcz&#10;L4cu5GcIuKnMzFjUI55NT/yALEZSNisFjWfSE1kM6NohjDyqI8/lpwvzxFLyOZlCIR3ioWfI42XS&#10;0uIjw3xdHC3srI39vZ3cnKDNN4VW4fTpwaaWci8f+7SMWBo9Pp0Wm81L43CpbE4qT0DzC3A1Nde1&#10;sjaxsDSysja1szfPYqYuzI0mJYSGBrtHhHmhPvIoyZ7FSM7j0nKzM3I46SJeZj6fDiHq9v5LOh5N&#10;DCH068CAEPpjADRlWmJEJiU6NYmcTonJSI0N9nf7wMhHhvmjjDw5MiQ+jpyRnkJNTcSQg73dbM1s&#10;SXpWRtrWxjq2Jtp2JB17U10HMz0nCwNXa2NrE007Mx0HCz1HS31na0M3OxOAq60x2C42RmB7OZkD&#10;3O1JHg6m3q6Wrk4m7i6m7s7mKCP/bzrexMPN0sXJ1MHO2MnJDPGRtzFTIyD8IxanqKCI1dDStLa1&#10;8Q/0i42P8fLxtLAyNzDSxyvjsFh5WWR2SmQRt2QIeyInK+loZxno5xng7erlZuvrZufugLwVQEXk&#10;3R1N3ZzMPFws4Byc7Ix9ve3NTbXsrY09XKw9XexwchJF+cKz+zsH+7vbWxsnJydbW1vLK2uHR8cH&#10;x+cOz51sbm+tbayvb25AuLC0ODM3e3rmzOTUqdHxsZGxUZSOH5sYB0AkbJ1bmIfEu/t7R8dn5xcX&#10;SspK/QMDvH19XNxcTUxJWjracGkGRob6hgYEdaKegb6mprqJiZGpqYmlpbmZGQlCWAUYGhoSCASU&#10;vUUXeDgVYBHTZ8pKOCJBFZGsEbvJE9RUiGLVeAAqbKKqqqykgicgyuqIlLzqv6XSVVRUTExMbGxs&#10;UAoeFjBgsba2trOzs7W1NTeHEzDR10cmcVVT1VTCq6soaRPV9E2MbPCKGvU17X/+49++/er73/3w&#10;xx++/923XyN0/Oeff/nNN9999dU3b958Dqtv337x+PHTR4+e3Lhx6+LFy5cuXbl+/SbYV69ev3z5&#10;6vmTyxcvXLt2/c7O7lFMTIqamo6eoaWOvrmegTVB3VjX0EZTxwqrYqCpb2dg6krQttLQtlUhmAIg&#10;nqBuQtQgQUp1LWMDY0t5RRWiuraOrr6evqGmtpY8VkFHR0edQFRXVSOqqEIIJaSipKymoqqloQmF&#10;gPjI62ira2pAYjAgRDzlxYw86iOvhMMr45Ww8gqom7y8rJwGUd1Q30BHQ1OLqK6rqQWrUNQKCnJS&#10;Uu+FNdBFWloSpeAR0lDs5/6Br5eCgbAE6iaPCL7DAhbcTbizcnJyqOs66hcPdRv1l8eJJ+lFXeNh&#10;FWxUowYM9I0LGLAqdsD/P7h4WNBDoAuMxiEvuECExVdWxkKXQ3zO/09GXgqDMdQhlouyRWxKsLNZ&#10;mJN5jLtVnKtFlL0R2Uon0c6QH+hUFe1bF+PTHO/blujbkxLQm+rfnxY4lB48Rgs7w4qe58QtZMcv&#10;8uOXxKQ8YC0vZTU3eT03ZVOUivrLv3eZ/yUjX0CZyU04nZM4zo/tzgxtzwhqTw+GfgxCxMd5VcV4&#10;ACpiPcpi3Itj3Api3AtjvXgRbuxwHx8LI2UJDF5aTgIjCcX7/8XIwwI3CEoDih0uVEr8CQ5qfCDl&#10;Eebz37y8jBxsQ6RLEEpaBu4p9JMkJWRkMbKIIABC+0pi9KQx+hjMlaGedw+uvruy9e7Sxn+fXfn7&#10;2fX/Otj476Otfx5t/vfByruLWz8fL//t+t5gNjWQpBvh5hLo7WugZ4y83RHP7Iqy8Cg7T8Djf8nI&#10;A2AVQtiK+qdDiFeQx8nLoQotAISaF/vXQzLIQVVMdcvDBWMweDk52B22qisr62looGnAgMzRAwFg&#10;d7BRH/lfkvIfmGs5KaRKIE7xYrd6OActIgFl5FVxCkQVvCYBoeMRiOczQGotFisrp4AwP4iT93tG&#10;HgofqiiEUOfBQFl7uClQ/dA7AncJ7oiYi5eC85BEZrJB9oZd0eqK3A5ZacgDfUyg2qN0OZw5csfE&#10;X6vAaUOkCk4RikJNAasqr6Asi4jvQ1FAVxe5m+KvQyAfsAEfiHgAGgOXjzDvYkYeDMgf5f3h0UGS&#10;YSTU5BW0sXhDPF5XVooe6F0WE75fW3qpqvBAQL9eInzcVHqzRnShjLvNTd3PSbtdn/e0s/xxe+mL&#10;nqrHbeWXSrm7ObT9PPpODv2wIOt8uehOS/Wt1uqno72Ppk5Fm5ppiDUl4AyRmYMlZSSl5GUkFeSl&#10;YIwA9RKjIC2BlUBkbQA4CQzYWElEPUlBSk4OIyePQIYgraApjfjLhxjLl0RbjAk9p3MctyrcDsrt&#10;L9TYX292udXucqvV7l6n49N+5+dDjs8G7RFSfsju5bD9ox6Law2658qIx6WEdaHcRo78Tj5umSsF&#10;2MnHrgmkl7kSi1kYwNlSpeeD1p9OOj/uNX/QbvxiwOJZD+lZr/Ev8bzP5Hmv6fNeM5SOf9Bm9LTL&#10;AmzAy36rhx0mj3pIkMnrUYfPT7l+M+P1q3nf3ywF/GrO5+2E49sJ568mnd+OOn42bPt60Pp5F0m8&#10;i+m1Wu2jEuW9fPxWHnaFJzPDxMyyJGayJOezpBaz5dCZaZc4cqs87Bk6QsovciRWeNKrQtlL9bqP&#10;hxy+WAj8fC7kxYTP3R6XK62OKB3fmyzbRMY0kCVqIyRqyNKlIQgdnxeI4ftj8sKkCyJlimPl6tNU&#10;GzOUu1nETqZKf7baUDZhQqAzmWPYyzEeFTnv9TOuzpScHSu4MFnyfKfzqwtjd89U7LQyXq13vNzo&#10;fnM08e3FhR+ubL5aHb3cX/3rk/mPVgeeznd8dTj+7fGpr44mnq91b7cKrk3Xv9ob/PWt+Xc/3Pn7&#10;m6N3X598eXnwy8t9P7+a/8vLuVd7jdudmReG839+tPerk/nfX9/5y+39788vvN0ZfbHY9sXewBe7&#10;Q59t9n200v2rk+nfXlr4ZH3gs63R7y8s/nhl/dvj+aaUgHgT/LWR2nPdJcddxf/97ORfn179+fm5&#10;Pz05Wm/LvTBe//dPrv7pyfFfP7rw90+vHAyW3lps/fTiqcfbHXc3mu9vNb846PrsaODt0eDLzY6L&#10;IwWHPfzzI/knw7nXp0vvL9Y+WKqD8ObpshvTpbdnKu5MV96bq70/U3NlpPDmZNnV0aKTvpwrwwWv&#10;1tqeLdS/3mj/bKtztYpyvod/f7pilBc8XxI/UxQ1xvVbKo0bzg78aK3jn8+P3n1y8Yfra//55Ox/&#10;Pjn608Odq+OVJwMFV4aKV6tp+83ZfYzAugSXhdKMudL076/MfXdx9sVO//3ltmfbffeW2x6udT/f&#10;GXy03vPN5YXvry7/6uLiXx4c/PHOzp9ubf350uoPm+Ofj7e+7qu+X5szmxJwpYb988n0x7ONX273&#10;3hkrvT1W1JrkUBSku1ActddGOyWK/Hin5/X+4E8PNj6/OHttvvVvby/9+ePjRzu91xeb7iy3Xp9r&#10;eLLZd3+l+8Fqz5cXZp+v9X5/4cyfbi5/ezD6x8sLv780/+nG4JeHU3dOt96f695tL4Qx+dnB8jfn&#10;Zt9cXHl1NHtjpvPWXOflUw0rHTnn55qvrfVuj9TujzYfDbdv9zQcjHatDzRf2z2Tw0hQksFAc420&#10;/9Aiqagg3WMsTharKC2vgPQ5oNWFSCU8Mlm2IjIJk7SMnJS07HtGXqwv/34VedWJTOkhjXx8g0wf&#10;DQ1ImK9fZnJKEjmKm0nnZdL59MwyoVDEZpfyeG0V5S1lpfnMzPpCUUOhqLu2arStua+hdnKgc/H0&#10;6PrC1ObS6Z3V2e2Vma3lM2BAzNmdld21ubX5UxcON493VyF+f2Ph8tHurcvn9rfWjva3dnc2NjZX&#10;VpbnT472DzfXx3q62yoqRloQKXkRNX15cKA8i51LpzeVlXXU1ZTkClpqy3u7kMnKKioKCop4dGYK&#10;nU5pba3t6WzicTI5jLSUeLKATcuiU6MigjlZdFEON44clhoTzaZQ0qOjPa3M28vyp1qrihNCJ4QZ&#10;R+X8mw059xr5t6rpt2poN6sz7tRlPmxmf2DkEUH5PsGTbu6jTs7Djqy77aybzZl3mpl3W1j3O7If&#10;dvEedHIf9wge9+Xc68q53Mrfrma2Z4a2cOKqOYnlwvSiXHqBiFFdKWxqKKypKaivL66uKSkuyYXh&#10;okiETNPa3lBWksuqKROWFyCzudZU5BfmcUoLubwsalVZTmEeO4dHg/g8AR11kIdRHJ+TxqYnxUT6&#10;hQa6QRgd4evjYRsV7gOjO3QrhDDko1FjYLCXmRabkRoNq4yMeBg9QiQMFLPZaWXFwuICAZtBZbNo&#10;iQnRQiGby6UzmNSERHJoWIB/gDedmcnOyq5vaAkNjUnL5IdGJtOZuTxhsY9/WFxiWjojm8HN9QqO&#10;iKFkBETGJmXQA0IjvWE3H7/I0JC4wICUAG9WGDK7T1GsW1m0c1WUfU2kXVWwXWu0R19KINI55ETD&#10;qH6eF77ID9stSdwpTjgqSzmpSjuppADOVaQcFMdv5kVv5EatCKNms0P7KR4Dad4dSS5NSa5V8e6l&#10;Cd7CKM/smMDEQK+GkpKIoLCSwgpXZz+RqMrDKywllWPv7G9k7qqpb6NlZJeckVPXOuobklxS3R2T&#10;zOXk1OYWt9KySlMz84QFDZQ0Pp0tEuZWiAqr3DyD4NoCAgJsbay8vTzIkeEQurk6+/p4geHibO/q&#10;4hAc5BcY4JNKSSwpzm9prgfUVJdn0qjpaSmcLAZfwMnmshjMDDAAonxhWXlRUbGovLKkqaUe0NXT&#10;PjQ01NvbC2FXV1dra3NPDxJWV1fW1lXW1FYAKioROr6xqaamtryhsRpQXlEkpuPLKqtKm8Qi8q1t&#10;iGRNS0tTS0tLR0dHU1NTQ0NDc3NzRVl5U2VVZb6oIk9Qlcep4Kc15lDGKugrDVk7dfSD6vQrDYw7&#10;rVm3mpl32rPu9/DudrAfdTGfdrOe92Y97WU/7s160sd53M951Jd1v5sNeNDFvt/JutcKdZ5xt4l+&#10;t4l5u55xsxbB9Vrapeq0C5WpJ5UpR6UJO/mRm7lha4JQwEZO+LowfJkbPMf2n2D6jrF9h2heiII8&#10;1bMryaWX6tmS4FIb61IU4ZAX7hJnpxdlZ8gI9eDEBke628aF+qQnRaUlRtNSkxDX+MiI5KSE8PDw&#10;yMhIROI/PDI1jVpSUtTT193W1iLM4VLTkqJjwqlpyTGxkaGhwSgdHwELOTIqJjowKMzC0g4rT5CS&#10;gMGBsjRGVV+NRFTQ5LByf//Tz999+5vnD5/G+oeoY2R8SRb9ZVUGMIbEYHip6bfOnmxMnYnxCjAj&#10;6nWXN73787t3v/3bXz76frK4K0TT2RGjjzh34xyiVNyj1Dz8sY5eWHtvJScPMSPvIkvywloHqDgG&#10;KjkF4B2D8E6BOEd3SXM3KXNPBRtHCZKLrFkA0dld0cICo0PCaFhJ6EVqe8XrBjHN4rKM4nhGKbkm&#10;VL5+Qi6JIjBK4BnECd9PppoiJFEFRkmogjxKx4ORa0b9wLxn6cWhSjVcw0SOYQLP5L2rO8qqo3Q8&#10;mhIMlKD/wML/rxh0xw+7wzmgBls3FhKg7D/XKJ5jGMfQjUhU8k7XCE7XCklS9U3TCUnXDU3S8E3V&#10;CYwleAGgiHylrXykzAPkrINx9oFYWyi9CFUXMAIUbCAmSNEuRMUhWNk+WNUhUM3BG2flIGloL2Hg&#10;iCX5mbkMN/eW8vNpSRQ+JzshPlZPXys0LNDfzzMo0CcxJjImIsTVwVZTTdlQWzs2IiIyODg8MBD5&#10;oiI4QE+TAEiMCff3cvFydzDUU8cpSKKqNSQjXW0NVZSRV1XDqhEUAe9Va8SMPFZGgoiX01CQstVW&#10;8zPTjnMixVpqcX2tiyKcauI8GpO8O6iBI+xIREqeHTEniF/KTVjOS9woSt0qSVstSFkWJa3kJy/m&#10;JszyY07zokYZoT3pgbBLS2pATaJPMdklP9KFH+pI97dO9DD3t9Gz01fRVZJRgOEqMnxBGHkpSURY&#10;Th6rqaxigjDyUtoYCV1lDWdlLTecphvi3i72c8epu6KzueLFOvIAVLtGQc0JdY2HeNRNHolRdUAU&#10;5LXcIJRUsYNQTh3xmod4rLqLFimIaBKAKOHoeCjre6sY+mqZh2iTwrVMwrRIIdqmoZCAYOCLStVr&#10;6HuLhdddsGoWGDkNI2uXqcWNvZMLZ8+fXL1+6eWrJ998+/kf/vjb9o4mBXnp+/duvf3sDSU5ZXV5&#10;7dWLj6Cxunv37rt3/9zZ3bh398ZHr559/vmXP/7457bWUX0jFzuHSJyKnb5JoK6RP0LH63kRdbxR&#10;qOv6aBsGoA7yH7h4VEoetqK+7WpaniirDqG8si1GzlQKay6pYCaDs0TeZ4g1ZFDJeCWxszzKyKPO&#10;7ERdjw+MPADl4iEGgL4SAKAxH9L834w86ikPeaJSOehRAOhxITGOgJyD+ND2iI+8mqWUkqkkniSt&#10;bAYh2BCD+MjLGCBMvZy2NFZLRo6AkUIUSqHbpoxX0tfXhbYO/lBa25ta2hsGh7oGhto7O+v7+5vb&#10;O2t6+xp6u+v6O6u7G0sDnExDXUhkZ5M4F5OsEIfiWO8CsmtxpGN1jGtDolcfI7SP6tef6jdGDz7F&#10;CpvLhj9chI5fF8Zu5sZviBIA6/kJq/kJK6L45fwEwEpOHPx3z3AjZ8Uq84hqTWbQOD0YchhnhEww&#10;QydZYRNsBCgjP5YdPpQVOpAV0k73q0vzKaV4FlB8q/jx5cLUUhEtPzcjP4+OMvJCHpWVEYMy71mM&#10;JPa/3eTB4DCTUYPNTEbApqAzuwpz6TxBhjAP4eX5QlpODgNl5AUCBj+bnhQf6evlbGdN8nZz8PVw&#10;sjLTCw5wr6oSbe8u+Pg5Rkb5ZWTGwY5sDoXJTs7KRkh5anqcg5O5haWRuYWhpRWJZKrn5W63unyK&#10;z033dLdOp0bHRPknxgZDhwr6V9CnQln4HE56bnYGQJiVBvGUxHCUkQegzvIQSU2OhE4ahADomKH9&#10;NCQ+ITwtEXaJTIoLS4wNDQ30IIcHAFBGPjwsMDIiOCI8KC42Mi09OSk5FmHk3e3M7Uz1bUl61sZi&#10;p3hTXTuSjpWhhq2JtrPle9rd3Z4EoYeDKcq/ezqaudoag+HjYgmRHzZ5Opt7uJoB3JzMnO1NxLKG&#10;Js72JICjrZGTg4mzo6mHh52Hh4OLs522FhFxGVZShHGFipqquaWZl49nfGKcr7+Pg5O9obGBipoy&#10;Fisvg4wqEMcfMdGGkD2yMhhTkkGgnzvcD3dnKzcnS8gf8ccX0/EA5FjiyV3hHCxIWtCptbMysjYz&#10;dHO07mpvunRydm93+9zx0blz53Z3d3d2dg4Oz27v7EF49tzx3sH+ytrqwtLi8uoKhGdmZwAzc7OA&#10;qdPTI2Ojg8NDEI6Oj02cmpydn0Pl5tc21mFHSFnf2BCXEO/l4+3s6qKtq6OprQWXhsPhtHS0DQwM&#10;dMWLuTnipU4iGZuamtrb25qamsATCAsMwORkEPYW+TBAXl5BDq5eARFsELNF6kQ1ghripgoGQFOs&#10;La727/k/ETdqNWUdPW0xQY/MDUsgEFBneRKJZG5u/l6cRryg1DxEwgnAWRkaGuvrGWtq6CnjtZTx&#10;OgZ6VnY27s6OPlls4e9++NOf//jXH379E+Id/833X33xLTqP66efvvn449e/+c1voam9du3Go0dP&#10;7ty5d/Hi5ePjk8uXr16/fvPKlWvv2flrdy5eun54dN7d3V9JSUOFoGdkYq9nYE3UIKkSTAgaZupa&#10;Vtp6droGDlq6tvpGThASiOYEdVNtXWsiwZhINDIwsNbQNnF08Q4nx9EYHFtHF5yKKjpNq6ampo6W&#10;toqSsrqqmpaGppqKKthQTqrKKtra2ohwjZ4ulLwqQQ1uhJ6BPkGdCAuUDPotAl4RB+lxWEVZaRkw&#10;oGpBDMnYRF9Xz1jfAID6yEMhK4qFa6DyQYga72ujeP5JMd+I0H/oglKTUlIySCKEc0PmA1BQUJCV&#10;lUUYd2TyVURHHu4u3DUwIEQ/egBbQzxtLBhwT+EWa2lpwA2FBHACcnIy4iMijDzkDiFqoAvy8kZB&#10;AaoQUi3EFwir4sQI8YcmRlhPCchCCiw5KYyKgpSIk0GPD4/1cYpwMk/wtA23NQyx0CbbGiTZm2R5&#10;25eSvWpj/RrifRpjPTuS/Xopgf3UYMBIetgUK2qeEzOXFT3PjV0QJKzmJq/lpazkJAEQUl5E2S76&#10;H0Z+pzgDVa1Zy09dyaecyYmfFiaMcqM7M4JbqP6t1MC6ZB/ELz7GvTjSuYTsUhLlijjIx7gjjHyC&#10;DyfclRnm6Wmqr4TBKMnISmAkZWTk/s3Iiy8LoeNhQRh5eHzEt+Y9Iy8tKyOnIA9bPjDyAIl/A2xI&#10;hvDR4vmTEaIWYeQxCK8hJ4+RwCCEOAajgcGwvJx/vnbyx4Pld5fW/3Yw8+78xrtzmz/vrv51f/1f&#10;Z7f+eXb9H0fL765s//XSxvWhFpa/m6uxPnQ9nB1ddDU1dDUI+lrqeppEDVV4AFRQilxLLPKuSUAY&#10;eR2xrI0eUU1bVVlTVRV20VBDxNwBqEaNgow0qmOD0u4Esab8e4UWBXloGSEZ7ALZ6mm9Z/9RRl4N&#10;h0N5f9TdXgmrAMApKogpcWkFeVmEuRYLp8hDE4vBEMWTwaqrqsAhNAlqYGsRVNDJXREfeWUlaH+g&#10;riIe63ikJiN+msjEBigRL66d6LOB6Du9n/9D/Ewgr0kQah6KWEZaHivWW4CEyNsVMSMvpqfRhwue&#10;JqjqUOfRj0jgiVESi9XAqcI9ggUSoOw5XD4Ui5K8PFwaXk4ODVFGHk2J5Cl+3yB+j/v+eyMUYAMg&#10;JWyFVcgN+YZA/IIYSlsWI6kkLUOQkdFXVDSSk+KHBzQkR22V550tE54UZl8u4d1vKL5RnXeugL3J&#10;STkS0e41FaAO8h8P1D1przhflLXFT0MZ+bNF2Zeq8x901t5rr34x3nt/fCTWwpyIMPISUM0w0vLI&#10;dw6SUFbQ7OOkMYhKkiLcDqjqMMSURKAkjVGURL7VEMvayMpicHISeAWMvJKktI6chCYGY43DsHz1&#10;erJ9ejNtpznmS3zTvVLbk2q7k2qL601WD3sdHvXavBh2fDpg96xfDDE7f6uVdLaMcK5CfV0osypA&#10;+PflbMwqT3KRiVnJll5iYeaZmDmweZKXanVeDDt9NOr+qNv6aY/l017Tp72kJz1Gz3oNn/XqP+8z&#10;etFv/KTLGPGa7zEHPO02e9xJetJl8rzX7KMh2+eD1k/6LB73mj/vs341aAd40W/zrNfiXqvhow5I&#10;Y/Gky/Rhu+HtRu2L5coXylV3cuTg0GdoiEf8PBuzwJZa4EjPsiTmsqVXcrDrIvxGLm6ZJ7fElV3h&#10;yy5lS27lyQN2C/BnK4jPhh0+mfZ6Nen5ctL7/qD7pRbrrVLDWZ76CE2pK1G2gYxpipGtjJAsCcXk&#10;+mNyAzDCQMRHvpAsX0iWLY/HttE12xka/dk6XUzCQLZGP4c4kq0xlWc8wjcfL3C/eCr3+nz14XDB&#10;2dGiOwv1v70xs9vGPOrkPF1o+mSj5+ONoY/XRz/ZmHi1PHLvVNu3Z2c+Wu//eGPg+ljlry+c+eHa&#10;wuOl9u124dWpuk8OR95emPjvz45+/mjn51frf3mx9J8fLfz8/Mx/PD71+bn2K5O5104Vf7TV+8db&#10;m7+5uPL761tIVqt9H693f7TW8fB0/acb/W+3h747Pv2rc2c+2xr9fHfyq4PpX5/M/3R1bTArmuNm&#10;MFeYvlXLfTjd+myh+4erq39+fPz1xaUHK/1ztdmrbXn/envzPz++/MfnZ//6+uKrs+Pnpyue7HV/&#10;cmHw4U7z073Wj3Y7X223f3bQ//Zo8PFy05Xx4uV66nozbauNcW5QeH4492Qo58pE4dWJkstjRSju&#10;zdVeHy+5NJR/Z7rypC/nQn8u4Pap8stD+as1aSuVqWcKYhfLEqfyIk/nR03nhk3lhP7h+pl3nxz/&#10;9cH2f9ze+MuD/d/dWP/DnY3zg8WHnYJzvXmb9cydBva5zpxxPvmoI+fxfOuvLs18eTz16cHYd9fm&#10;Xuz0311qfbjWeXex5cFK++35pm8vzf54c/2r4zM/3dz83Y2NP97Y/N3ZuT8czP60MXGrLneJFvn1&#10;VPuf9iZfjFe/mK57dKr612fH/nh19vlcw3xR7GYNZbky8eONjj/dXf6vp7vPt/vS3DQ3ewt+fLT9&#10;88fnfn137c5a+7XZxnurnfdXOu8udT7ZHHi40vXTrZUvD0Y+Xuv47fnJ356bfDHf9GKx7fXG4GIV&#10;a6s1tz49wFsD08IMu3iq8cXBmbeXVp9ujz7fHjkYLNsZLL21MbAzWrM/3nRuqnO9q3alvWpnqGV3&#10;rP323pmdmQE9VbyqvAK0w7qI5J4WXklFDnopRHVZHA754EhVVVldXUmNAF0grJIyQtbLKUjLIGJ0&#10;yJtRGXnkXTLyRQ1C0Iv7IRLw9yiNkVCAZheDMdXV4zOYqTGxvEx6dkY6LyOjIje3XCCozsurEAqr&#10;cnMLmMya3NwKPr+jsqy7prKvoba3pXZ5Znxt/tTi6dGt5TMAsPc3Fj7o2BxtL5/bW4OYndXZC4eb&#10;Z7dW91YX9jaXdzZXNjeWNzZXRscGV5bn15fmT48Ow+EaiopmensnWloBneXl7ZUVtYWFtcWFJUJ+&#10;U3VpS31lbVVxUZEwN5fNYqWmpycKhez2ltr83GxkDBYbkZ4SJ8xmCLgsbhY9h5slYDFYqZSMuLiU&#10;8PD4gICtqfGXV49vrUyfKefP5tJPagR323Jv1LFu1CEk450G5sNm9r2GzEctrGcd2S+6eI/as+40&#10;Zt5uynzQzr7fkX27hXW3jQN4CJu6+Sgj/3Qg736v6EqH8FROQiuD3FtAz6fFcDKiYRhZUsKvKBM0&#10;N5bUiRn5+vrSsrJcGDFWlYsaa4vqyvNyuekiPq0kL6tUxKmpyC8t5KMi8oV57PwcZp6AzuekgcHL&#10;ooqEDC47FfWUh4EcOnXYBwMd3UEIg0AmLQHSwI6QOJefKeRmwNAR/UQaEqRTYoryudwsWkpiFBRa&#10;amocg5EaGuobFuYXHR3i7eXq7uGckJBQVFxaUFiWX1QZEpHEyi5IobKCQmPTaFkRMUnxKRnJGaxU&#10;Jo+cRI1PY4bEJIbFJkTEJIRHxwUHB5ODAhKCfBlRQfxYf3awfZavWV6AZUGAZZGfZUOka2eiX29y&#10;wHBa4AQj5ExW6DwvfD0vdi0vaqcgbr848aA4HrBXGLuRG7nMC5thB89mh0+xQ3soXl2pPlURtuWR&#10;jsJQp5woHx8j9Z6Kwkhvr7qKqkC/0NqGzsDQ+PzielfvcEF+tYNbSAiZQrLyAJjZeCVS+SHk9Jqm&#10;oeS03Lyi1ugETnFFd0xSVpagMoOexxNWRsfT8ovrfAKiEFkeGKn7Im7yAf6+EeGhHu6uHm7uEOPr&#10;6eHi7Ojv5wUgR4ZGR4VnpFPKy4r6ejt7uttraypyc3hZHAaLnclk0RjMDEA2l1VYlFdQmFtSWlBV&#10;U15ZVdrSisi+d3d39/X1NTU1gd3V1YE4yNfV1NZVQoLmlnpAVXVZZVVJTW0F2HX1iKAN2BBZXlEM&#10;MZ1drb19ne3trSPDg309vb3dPf29fW3ipa+3u76svDwvp1LEry/kNOXR+koy5+uzNhtZh/WMs9Vp&#10;15oYdzs4SDXu4DzsE9zrzHrUxXzWw0YZ+ae9WY/FeNjLvtfBvN/JQuj4DoSOh0cAHoQ7jYzb9axr&#10;VfQbNczrtczzFdRz5anHFSl7RXE7hdGboshVYeiKIGRZGLrACzrD9puge47RvUcZvv1p7kM0r36q&#10;Z0eSSyfFsybGsSjUjuVtluFlGetESvZxSPB1SQ72SY8JT42NDPH3pCTEpCbFx0dHpVEp0dHkmJiY&#10;2Pg4OpNRXVvT2d1V31hXUJTP4bCTKQnpmZT4pOjEpFgEifFRUZH+vn7+/v4BAQFh4ZE+voH6BiR5&#10;WVXoEkJ3SRajaqxhbqxp0t7Y/fqTz998+sXT+48zohPUMFKpgSFTTW1qGEyYs2uVMOdoaXWgoZke&#10;k5QQEGGAJXia2J9uGvz13U/f/fbdfz35Nc8zxVPOzE/OIkzZCeAjZ+OFtfdTdvFQtHeWMXWTt/BW&#10;tPHFOyB0vLJziLJLsJKzP9beRcLUU9bKWcrMSZrkq2zvibdxw5rbShs6yZrG6PjFqPtyLZP4pCSB&#10;URJfP4mjHZNjlMw3TATkiWl3rmEyQtaTKPnmaUVWtELLDJEZNc80FfWIF5IoLJ2YLLFSDcKVGyYK&#10;TCnZRgix/oFPR8l61NsdJd9RoPz7/2Lk0UgUKIkPBuoaD7nB+cDhOAaxVEIw2yg6VT2QphOWqRtO&#10;1QiiG0bGq3onqvukaPmTld3iiN5kVXd3jDEAFauBUOwU7+SvaAsAI0gJ0ZEPVrYPJzgHqzo4SRlZ&#10;YrTsJQxc8OZhdj69te0lPFFpbn5aUkp4WEhKcnxyUlwmLRVaeB6bHhUWZKCt4ePuEh4YGB0WFhsR&#10;kRQTExUWTA4NSoiOiA4PdrG39PN0dnextbcxVVWSMzbQ1FJXIRnpGhto62nD4B3+J+WUVeRVVBXw&#10;SjAAl0VeZytIw6hJQ0mRIC+Jw2D8LfUT3awSbA24/nZ5QfblZOeaOI/WVP8hZvgIK2ycFT4niEUZ&#10;+c1iKsrIr+QnrxelrhVSZnjRsHUqO2qYEd6bGdaZEdJM8S+LdiuKds+NdKW4Gqf6WEc6mzqbqFvp&#10;ERDhGmR4BINNGG8pwrhNQVFLWY0kLasrKaePwWjiifZKWi6KRERtRknPS0HTFa/ljhcL16hoe4Kh&#10;oOYkr+qIqsbLqCAsvKKGq4ySnZQSMtGrPAGh4AGSyg4Syrby6gg1L6OCeMrjtTy1TYNV9P3kNVwg&#10;VDPyUzXw17WM1DYN1TYJ0SGF6pqHQoIPjLy6npdYg8VJXoUkoagZHJ20efbc/rlzN+7evP/wzvMX&#10;j7/6+u0f/+N30KxpqKs+ffLo1YuXUhKS3Z09zY0tqsoqMzMz7979Mz4h2tKCxGYx/vwff3n+7OOB&#10;gWlyVKareyxB01FT11PHEJGs0TL0Jep4f/CI1zYMQPFLXh5W1bQ88QSXXzLyADklG1m8FZyngoot&#10;QEndCbVRDRlYRZzi38/y6q2k7qym/T968SjzDqs4NWcA2ChHj8Z8WIVyIOh44ImQCeL8DgZW1R5C&#10;nNg7HtWRh0MQdT1Q9p+o6wkHQml6HMFOXtlKWtkM4d/lDTBYIwgl8SQForUM3hQjbyjWkTfEqegp&#10;qepo6xg6ODiRI8O52ay62sqe3o6JyeGOzubhkZ7+gY6urob+/uaOzuq+/saujuqxgaaBtipeWrSt&#10;Di7YTi/BzZQZaM8PdRSG2FfGe9UletbHu/XSQ/pogUPpgYNU3yl2+ExW+LIgZqsgeQ3CvISd/KRt&#10;UeKGKGEzP3GzMGmjKHm9MHkV+bItfoEXharJT2eHjzODRjMRjNACIURJeZSRB4yyQ8e5Ef3MoF5W&#10;SEumXwXFqyDFqzAjuCaPUpaTVpKPMPIFIkZeDj1HQMvhZXxQjUe948FGY1A7i5GUxUphM5NZrJTs&#10;7DQB7JXH4OcgPvIcLpXLT8/JpfN4yMyuOTksUQ6bRU/xcrdzd7F2dbDycrP1dLVxsCVlZCRcuXaW&#10;waKEhHkmJIWhkjWwO09AS6fF8QR0Z1crI2NtC0sjewcrK0uSvY1JealgfKQ7PNQzIswrJsqfRo1J&#10;jg+FjhZ0qwoEjAIhHXpxQg5VkJWazUhKS3zvFA8AI0UsIo92vdA+GET+kpGH9OJdyAkxIXFRQZGh&#10;PlERgeTwgMgwfwhRRj483D82NoyalhAXH4GJj/QP93M10yPYm+nZknTsTPQANkY61oba9iR9V2uE&#10;dv8Ab2cLAGp7Opr90vBxsQQgjLyLhZsL4iDvLPZYB7g5kNwdEVUZgLeLjZ+Xo6+Hk6OdpaGepoqy&#10;ory8rCIeCzC3NPP09oiNj/L197J3tDEw0sXiEA9LafG8mpKSyOgCYXskMFhFGW0doq+vq7e3s4er&#10;DcDJgeQGx3UyR73y3R3MPBzNIXS3M3W1MYHQ2Ybk5mhdUZx/fLB7eLB3JF7OHp/s7R8is7Jubu7t&#10;7R0eHh4dn90/PFheXQGg3vGLy0tzC/MAlJSfODWJisijIjYQMzo5sbS2On3mNMQMDA1WVFUKcoTJ&#10;lBToNFhZWWlrawK0NNUNDfURJp1ANDY0sra0MiOZm5EQ0RoTI2OSsQnKJuMVcVjEcVNGXloGQrAV&#10;FbAqSspKSkoEAgGGZ4hsvDriBo+6QiPsMpGIusNra2vr6OiggidERBhHR8zLqxobk0gkxCNe7Bdv&#10;aW5uamlpbmtjZWluASdgaGgMKbV19AhEbRxOA6ugqa1laW3l5e4e7OzktbS49o9//Os3v/nN99//&#10;8N13v/7i82/fvvn687cIHf/lF99+/NFnEL56+frmjbtXr9xEZ3OF8ObN23fu3Lt69fqtW4ib/I2b&#10;927ceJCRkYXFa2jpmBuTHLV1rQ1NXAgaVopKxiqqZnr6Tjq6Duoa1hrqFoYG9poa5gb6NupEE2kp&#10;VSUcFJ6ph1twbW375s7Zi1dunrt0LY3OIsDV6huoEtTUEVd45L0OlB4UAhSJqipBSUmFSNTQ0tLR&#10;1dUH6OjowTXq6enBTkhxERAXcqTQVFSJsJeSMlLs8ggPi/KGysrK+vr6ejq6RnpIiJDymojvMtRF&#10;SCDzXqYDoYDFdDCyiOslsvwyEl1Qahj2Rd6xyMurqCBKO8jLADwe7incLyW8IkFNSVtdDf7Y0Dcu&#10;ACJBVUUZL56PVh1suKVwkpAbHAINYYGc4WTQzBUUFKBKoHQ/Qu1DKRAIEAkJpMSkJCQWLzKIr7h4&#10;vkwYr8thMJzUhAh3h0gnqzgX61gn8wRniyAzzRhHk2QnM6aXfVGEV3mkZxXZpS7atSnevTcteCg9&#10;sj81bCQtcpIRNcuOXOCS57JjALNiXn5RmAhYzk1eFVEAG/mpqJoNystDKCbl02YECROc6EFGWBs1&#10;oDUtoIkaUJngURrnURbvWRjlxgu0gf+VvEhnGJsVxHjmx3pzwl3T/J1sdVQIsoizMOL0Jy0LJYER&#10;E+2o2zXCxqNOgr9g3pFrFQukAP5XzPtdJCXhQUMAPzlJaVkJGQDkAgFGErptClIyBBlpbQxmRMD8&#10;5/Vz/zxZ/+f5hX+dm//n0eK/Dpb+ubfy930E/zhYfney/uedmX9c2HizfKosJtzbxCDA3cPR3oFk&#10;qKenSTCDaqimrKOuqgM3WiwjA/cUqpYGUVNdFZnQVUtFSVsZb6hOgEdRh6ihqognKqmo4ZRwsvLK&#10;CopYaVlFGTlYhRqrgkO+7YDdodGAxgEAPSGofzisoqZ4pmEtorqhrp4BVH/omoo/H9FQI6jilfBy&#10;CkpYRTg0KtiC8tGwI1QPlKAHW0FeVk1VGerk+49ylJB3AFrKiB+6hooKQAWniLrwE5SVkNdfcCrI&#10;xx6IJjt6Gh+eBaRw/11joR5CPPp0IPT8/zE7MZIY2RFSit8NwDmgzDicJ4ToIeAM4TwhAdxAiIdD&#10;QwhPCpwPQFFOFnnTIC+HkOliF3iA+FZLwFVCzvCYwKOBPr9gYLFYuMsQD/1jWUnkbYQmNAvidx4K&#10;0hI4OcRRHWxVOVkDrEKAkX51UtRgZuJxbf5BBfeghH1Swb3ZWHizpuA4j73KiD8pYNxvLHjaXvas&#10;s+pFd829xmKEqedRAVvC9IuVgmt1ovvt5U97az+e7Hl4qj/e2pSIzL4IB4F/NxxckxTylkF8LxDa&#10;HWHkcZISOGkJvCwGJ4N86wrVHmHqJeWkMdJYKSwAJyWrLCOtLIlRxWB0xM7ybuqyNcnec3mhy/me&#10;G8VuWyX228UmJ7Wmt9utbreZ3u+y+GjE+emA/ZN+u6eDTo/67O/32V1uMj5frXtYoryZh9kQYHb4&#10;mF2+1DZbYZ2JXaJLLTIwc2zMKRpmMhNzVKH3qN/rQa/b/U7rl8P2zwas7ncaPekxedyNqMw/6zN5&#10;1GX0tNf0SZcJIiXfZvyk3fTTIYfHHWaPOkkPukgPu80fdJnd7zS9225yu9XoVguiC3+1XudyFfFC&#10;uepRkcKWUGI1G7OchZnLxMxkIC8DVrKllrIk59mY5WzZVZ78jkh5p0BpI09hpxC/la+wV4zfFMlu&#10;5cvNsDGb+dK7RdgLtZpPBu0+m/Z+MxvwatLz2ZjHxWbL7TKDlQK9rhTphmhMbSSmiixRFSVdEIzJ&#10;CcCIgjA5QRJ8f0xusGR5lGJ5lEJDknIfS6+TptnD0u3nGIzkmvVmaY1la45law1mk9YaY66dKbsx&#10;33h+qm53sOjaTNX316funS7ba8m8OVz8q8PJT1eGXi4MPZhqfzLXdX+69cerK99emHlzNHZvvvm7&#10;a3O/vb32+cn0brfoxpnGT8+OPVxt+4/H6//5cvOPz+b/9nr5zy/O/PnZ1I93hr671PV6t+nKRN6d&#10;meq/PN759ZWl39/Zfnsw9WZ/8pPNwddbA49n2852iD7fHfv67OlfX5j/6vD0Z9vjb8T47YXFF3Nd&#10;J615H8+13xuseDHV8GC08tP14Xevr326P/nxweSDtYGBIupQCe2Hh/t///z6Xz46+er6wrPd3ovT&#10;pTcXq7+4OvRku/HResOr/Y7Hq42fHfW93G7/ZL/77lzVfjdnsYY6W5EM4Up9xm5X9p252nMjBddn&#10;Ko96BccDgstjRWf7hBcGRFdGivZbOYC54sT1moztBvqMKGZSEDrGDehMcz6dFz6dGwLhT5dP/dfd&#10;lb/e2/iv+9t/vrX2er3v3qm606L45fK0jRr6YmnqSgVtrYp5Y6zy9unatyfjX12agkIDvD2Z/Ox4&#10;/PF6x0f7ffcXG+A0bp2pfbjQ+se7m1+ePf3TzY0fLi99fTj9zd6p350s/Hx55V5/5Y22wh+2x17P&#10;tH++3P3ZUudnq93fHY79/ur83x5s3ZmoOung79Yz3mz0frE/fHmotDLROdZSsS7D97f3N35+dfan&#10;R9t3ltuvz7bcX+25tdB+Z7Hj6cbA58enPtnpP+rgPZqp/v782NPZqldLjS+Wmq8Ol1TFOq41cAZz&#10;E8hmioVxLpu9hSudeUfj1c8Pxh9sDlyd7ziebny0N7nWW359efDl8dK1xaH51tKZluKTM733dqdv&#10;786Tvd3kMRhLQyO8AlZLQxuaeVksXgaLl8fhZRSwKBcPgEhFJYKEtIKkDFZaXlFaDicpqyAlqwg2&#10;dBtlZLHwhyd2k0dkSf/dsCDzviaTo7JSUzMTEni09OyMtLwsVplQ2FBSksfKKuYJijm8WlFhAZvd&#10;UlbaUVXeVl0+2NG4PDO+OjcJWJmdWDoztrE4DTFby9ObS1OA/Y25g835sztL2yunz+2tHGwunttb&#10;O95dXZo9NTs1uruxMtzX1VhT0dPSONTVXl1YMNLRcXpwcHliYn5kZG54aHFyfLC9tbe5sTwvp6Iw&#10;p6GyuKIkh8/JyBMwC/I4KYmRzMzklpYaJpOaSklg0FLZmWkcRoaQzczlsLm0TBEHxm4ZGXEJsUEh&#10;KZGRK5NjV/fWX1079/Tc5sFw23QpZ6OccaE+63Ij50od81YD63YD/V497VEz/Vkr63kb+04t9VZN&#10;2tUqyoN2zu0W9o1m5s3mrMc9uY+6BRDzrFf4ciDvcV/Og4GCy92iEV58Iz2qkUfNyYiNDfURZNOq&#10;K/Iba4uqy3Mbagpbmspqq/NFuczG+uKmumKILBJlcdmpEJYUZNdU5FWV5ZQV8YrzOTk8GoQQL+Rm&#10;FIgndOVz0nL5mYJsZN4wGNcF+Tk72ZnYWxvCiCbY383Hw97V0cLFwdzNydLb3S4kwD2WHJgYG8qk&#10;JWWkxsZEBsBqUlwYjRqXw6MLOHQemwbxkWG+6amxAm5mfEyIL4y5PB38PJ1DAn38vDzJEVH5omIW&#10;m0dn8WlMQVQclZKe5e0fAWFcEi0mIT04PD48lkpl8ALCEyLjqYGhsQEhMf7B0X7+IUF+vpEB3nFB&#10;XpQQDxbZKzvMKTvAtiDUKd/PtjTIvjPRryvBdyQ9ZIoVOZTmN8sjz/MiF/gRG6K4rcK4JW7wek7E&#10;rpiRX+CFznDCYMA/lR1VQ3aujnIvC3cV+Dsy/FyL01PIrk7t5eXRgaFVFbUBARGFFQ1eQTH5la2u&#10;/lF1HSOu3lG8vGoP72grG28jEydnpyBbe7+mluEUqoDBLmZxSjnCqmQYRAurYpJY9a3DgeEp+aWN&#10;yencyBhKUFBIeGiYi5Ozg519WFBwaGCQp4uHm5Ozq71jsH9AoK9PSIB/RHgwOTI0KTk2hRIvFHB6&#10;e9pheDcxPtTW2sBiZsTHkSEU8Dn0zDQ+L6sgP6e8DFGtqawoqakuLystbmyoa25qAHS0t7a2NMFq&#10;e1tLc3NjdXVlY2N9T09XVVVFUbGoqamhtra6sb6hpqq6oqIMUZlvruvobunqbuvsah0c6Ovr6h7u&#10;GxrpH+7p6Oxs72hrba6C3EXC6qKcyhx2JZfaKcoYLU4/U5q2Xcs4rKVfaGBebWHfbGXfbGECbrUy&#10;EB35DjqiIN+b9aSH/WKAC8ajTvbTft7DDhbgQTvzfhvjXiv9TjPtVmP6rfqMm9Xp1yupV6uoFytS&#10;jksTTypTjiuTETo+N3JNELbMC1nkh8zzg09nB0yy/MZZviM072Ga70imH4T96d6dFPfGOJfKKMfc&#10;YFu2v3WGn12sm1VKkHd8oE9scGB8RFhYoB8lMS45PiY2JorFpCcmxEVGhmdmZnC5nLa2ltbW5vz8&#10;PGEOl4l83hGDKCzFk+NT4qjpKZTUxOiocIC3u5ufr7efjy/cygD/EHMzOwmMAlaWKIHBKUoTbYzs&#10;fZ39KLFp185ff3zz4dHmXpRfaHxg2O7phVfXb9cI8ijB4c0FJa1FFcVMbqSLd5CtG9nJ3wKn60Aw&#10;8dKyGchrfvfmT/949bvKOJ6DlJ6fso2XvLk/3s5Hwd4f5+SFtfdQsLOTMEEUbBTs3KWtQtU8Ione&#10;IcpugThHf5yDm5S5k6Spi6yFu4K1h6Kto7SZs4y5q6RZkm5wumEkUz9aQEoSGCTmGqfw9OIhFJlR&#10;c8T+70Kxm7zAJAUgskgvsKKJveYRupxrmIjS6B+Y9A827AhAaXqUiIfVXDMqrMIuqEM9ugu6iuxl&#10;FA/nIDRNRvXrYS+xeE4yhHAmeaapAKFxosAoAZClH5OmEZqiHpyiHpiqGZyuE5amHUrVDk7VCsow&#10;CE3W9IslegAiVVz8ZM29pU0DsdahSgjtHqRkF6BkG0pwCVFzDlCyD1V1DsDZkTU8QlUdHTF6HrKm&#10;lhhNV3mSk6JJWnB8c1l9HptfIsijxiUmREWVF+VnUJNy+FlZzAxo7ROiI+ytzGMjIugplLiw8Jjw&#10;8MTo6PAgf2jgIkMC4shhni52JAMtF3tLO0sTXS1VkpG2vo66iaGOJlFZS11FXQ2vqoI4yKsSFZXV&#10;FFRUFVSVFBRlJRVlpRSlMGqKMjhJjCtJO8KBlOJqwfS2FoY4FpPdqmLcujND+2jBE+yIWX7MLC96&#10;MSd+rSBlo5i6VkhZK0reKKGsFyYv58Wv5ifPCWJnhbHjnMj+zKCezOAWil99ondhhBMMYJk+Nklu&#10;FnHu1l4WupY6qkoy4rk7xcMOZASAwcvKa2LxBnIKACMMRltO0Zyo7Y7XcMGqu2A1PWQJLgpEZ0UN&#10;ZMpWeQJCuIOtqOEup+YMUBAbUgjh7iZHdEVjYKusqpMU3lFGxVFa1UVS2UFGzRWyUtbzV9bzxWp6&#10;KWp5osLxKjp+GoaBBqbhmvp+uiYBembBBD0vANHQD44ip+KgquOhpO6grGlt4eDN4Obunj08uXz+&#10;9t1bDx7ce/vm09/+8P0ffv+7psZ6GFG+fPrs7etPoY+xtbbe0tQMI7alhcV3/3qXkpRsY2HJ5fD+&#10;+Ps/d7T3Uih0L58Ib784bQNnDR0XuFJ1PS8do0A1XW8NQ381XU+ivreRebiucZCKhruGni9sUtf1&#10;0RJL1kBK1F0dQhSo6zqO4CCFNUcZcEU1ezBQCp6g466i6aKiCYYHkpKAyMQTdbxRIv4DKY8CtqIJ&#10;IIRNcDgArMJpwL7i6W3fH1pZwwWd6xWOhR4OjkvU9QAbdczHqzkqqthDStikqGYLQPTiES5eX07Z&#10;VBpnLKVohFWzwKqYSykYSiroSWO1CJpGzu5ebE5WRXlxX3fL6VPDA71to0PdQ4M97W2N3d3Ng4Od&#10;PV113Z01fV11HS0VE0Nto931TUXwx2vgb6Gd6G6W4WOVR3YThtgXk13qkr2hBnZlBA4ywvoyAkYy&#10;/KaZIfNc8hI/alkQvZETt5OftFeYsluQjJLyWwVJG6KE1bw4wEZ+0rIwdkkQNy+IneFFT3HDJ7JC&#10;xlhBo0yEjv8fMELHmGFQ4Se5kQOZAacEUZ2ZQTVpvqVpgfkZwZXClJoSVlkhvbiAUSBCUFSQBcgV&#10;ZnLZFIR2z0xgpscCGBmIrDxbLFzDyIwHMOkJbGZSFoeSzaVyechUrjxhGk+YyhVQ0cldEe0asXxN&#10;jiAT+lpBAS5eHjaerjYeLtbQTfJ0s/XycjpzZqyvry0szCcxOZzNSaUzE1lZKWAIcxlMJsXPz8XS&#10;0sjKkmRpQbKzNrOzJmWmJ2ytL8SQAwP9XJPiEbd36IOlJoVns1IKcxgFQloulwoQwlkxEtKTIyhx&#10;oanxYWmJ7+n4lKTw5MQwSnJEOjU6LTUKQE+PQ79ipCSG0yjk1ATEjz4lIQJ6bj7ujmHBfpFhgeTw&#10;oLjo8IgIREo+JMQrMtI/KSWCHO2PiYvwC/J0sDTUsDHRRqTkjXRsjXUBdiZ6LpYm3o4IBf+Bhf+l&#10;jTrFozGAD4w8oiDvjIrIk95z8Shl72yFwNXWz90eTsvF3hoaTTVVnIKCHBanII+VI5mZeHi5ooy8&#10;rb2VkYk+TklBXl5WRjzFn+S/GXkpaQwOL6enr+7u4eDqau3mZuPubgshcmOg4ROrLvq4Wnu7WHk7&#10;WXrB+TtaBHs525kbsWiUi+eOTs4dXrp06eTkZGd3f2//EADG7u7u/v7+wcHezs7W+ubG3ML8wtIi&#10;qiCPusmfnjlzanoKgArXTE6dAhud93VmYX5ieqqto72lrbW9swOM5tYWUUF+QkJCUFCQKcnYyBDh&#10;d/V0tbW1NCA0I5lbW9qYmpgBSMamhvqw3UCdQFTCKirKycuL6XgFGFHJykEM4oiKVSQQELd3MY2s&#10;qqOjg3rTq4vngEW5eE1NTZSdVxdP96qnrwVbIbG6uqaFhZW5uaWNjY2Tk5Oeno6dvZWjk62Fuam1&#10;pZWRgbGOjh4Or2xgSJKUxJqSnKygw+8W4ewU4uMTkZtT/O7duzdvPv2P//jDDz/88OWXX3/06rO3&#10;b77+6svvPvvsLYRv33z1+pO3T5+8RBn5K1eu3bhx69q1G8+fv7x378Hjx0/v3bt36dKVy1duNjZ2&#10;EjQMDY3tdPSsVNSMzSy9jEju+oaumjp2BKKlppYtVl5fQ91CX8fO1NjZ2NiOSDQyNrT19gyjp/PH&#10;hs/cvvnkzZtvf/Wrn56++OT44pXW3n4HNzcYnWpqayGkvDpBrP2CCOirqREJBHUlJRVVVQKRoKWt&#10;pa+nZwDXqCWe3xVC5H2GWPRHPAnu/zDyigpYOTk5KSkpjARGRg4h7yClqZGxno4uQn1qacEtwGIR&#10;7WxYZP8th41QieJFTCyi9fM9Iy+mv5EFJc3l5REBIgjxeDycJ2QFh4AbpKKiJFYpwWuoKQM+MPKo&#10;PAhUGMRDX1VZVVkFK484vKMLelA4CmSO0vGwQM5QGaBiwKlCCJUBjgJppNGJK8WLtLQsAkkpWfEc&#10;IooSGBdT4xBH61hXuyQP21RP+1Bz3Qgb/QRX8yRnC6qzFc/XsSzKqzLKpTraqTHOrTM1oI8S3psS&#10;NkyNmKCTzzDD5zgRc9lRsxzEU36eH78gSEB4+dyklXyEkV/7BSOPkPIi6lY+dY6XMJUVPcEmj7Aj&#10;B1nkbkZYbZK3KMy2KNq1MMY1N8Ipy9+SG2gnCHGEP5ycCJccsjs3yoMR4eWgT1CVRjoy0BxAuaIM&#10;AzKjnZTMB0YeIeV/Qcej+EDBo8Yv42FBpHmlZaRlpSTlJKSR+VzFM6ZKSGEx8gSsMhyOKCNpLIl5&#10;eHr03c1z/zxafHey8K+T2XdH8+/2l/61t/TP/aW/7y/943AJ2SSe8fW7jZmthqowS1MrA71gfz8n&#10;WytDHQ1DTaIOAa+ugtNQxWurq2mrE+GeQkVVJ2hoERFxeUN1or6airEGUZ+orq+pralK0CaoQ6is&#10;oKiGU4IQL6cAoQoODzUWqi66wF2GEKoEUj0wyJSq+rp6ULd1tXU0CUQdDU2AtjpyCNhLSR4LTQpK&#10;VSv8W7IGCgZWUVIeVpXwivB8QKiIlVdWwqkp4RENHGUVFTl5oiIOWhw1HA4Rivn3fLOq4rleAXgc&#10;FvKErH5ZP2FBbVigqGFVXAnff/AEC1qbAbAjnACcEuQDx4UM5cQu/HAaEMLpQRoI0dOG04MEkB5S&#10;wqMLu0AyiIcY8V1FrggF2PKycrA3PCaKyETHCCMPBqyiTD10jVH1PlTYRwWLVZKVRnbAYJQV5dUV&#10;FYxxCvG2lvXxEeP0pJM60X4FZ7OIdlzFu1aff70i74hPX2MmnC9kfmDkH7eVX6vMOcylb/HTdnNo&#10;eyK6mJHPe9RV+by/7tVE29Pp/iQ7U3VEi0Ya0UmSUpKGq8dIyiKCbBgFGUmo2VgJSU0oAUmMHMRA&#10;nRcz8nIYDE5KVg4jpSgph9Dxssg3CDgJjKokBgajOpIIKW+AwYRoYsa4QZuV0fP5bhfaAi61uexX&#10;Gj7sd3rQZfOk3+5xn+2zQYfHvfaP++0+Gnd7MmB/vZl0UkncL5Y4KsIcF0gdCuV3OcrbWcpbXPwS&#10;E3OGgVnIRhRjeuIwY6myF+usPxn3hXwedVs/6bV53Gv5pM/iSQ/pbqvew06jBx2GD9sBxnfqdW5U&#10;a92s0T4pVrlSrXmhSv2kgnBcpnpQqLwjUtgQyK3xpRYR53fEMX+Fi1njS0CIYl0guS6Q3slT3C9Q&#10;2snDbeUp7uarIChQ2itS2RRhxWLx2P1S7FquxFou5rhKCXC+hvhk0ObLuYDXp32fDrvd6rK73Gq9&#10;V2U4n6s+zFCsJmMa4qWak7C1sXKlYRIFwZj8YKmCcNn8MLncYGlRqGwxWaEuSamZotqVQeygEcdz&#10;SCNC4z6uYS9Lc5CptlJqM5lju99B+eig99Fm78FI+d5Q8ZXTFc+3mu/OFF8ZEpxr575Z7//heP7N&#10;5sTz+b6n890frQ7+7trqnx/s/Pbm0tPNnt/d3/zzk/3fP9x9sNrzYLXrs+PxFzu931ya/PXN6d/c&#10;nfr7m43/+mTp9w/Gv7va83i5+Pbp/Ftniq9Pl/94a/nzkzPvPrv2X8/OfXNh7qtz0x9tDW43cC/1&#10;l3++P/ntuZkvD6a/Ozf37fHs14env9ydfL0y8P3hmW+2Rr9a6X8z2/abzYG7PQXnWnI/35344mj6&#10;i/Ozr/bGn+yMXZxuPhiuent5/jd3Nq6erv/ocPD8eOFOD+fK6YIHazWfne+/s1z9aL3h3nLNy+32&#10;j3Y7v74w8vnxwP35ujsz1Xud2RNFMcP5UZdPlUEJnB8rOurnH/ZyVxvTl2rTNhvpOy3s+dLk7Ubm&#10;GD+8h+4zygke5wWvlMZv1STv1qfeHRd9udM+LQz98/WZv91d+fnG4j8ebn+81HVruGK9MmOcGzFX&#10;lIxMEpXhv1WfffdU05OFjufbPV9cOvX5xclPjkZf7g2+2B2A0vvsePTldtezjbbHy823z1Tfm236&#10;3c3V7y8vfXk49dXB1G8vLf18e+enyyt/vLL8h4uLP54988l818szLW/X+z9d6flia+jrg/FXy11v&#10;d4e/OZy4NlC0VZV5sSt/q45dEGxWEedYGutIcSQ82ez74d76j/e3n+0M317suHqm6cnW0P2V7ttz&#10;bd9dnttt553rFV4ZFj2Zrz7fxbnQx7s/XXXQll2X6LremL3WIqijBSQ4qc80cCZr6IMllBtLnZdm&#10;mi/NdV5f7ru62HdjZfDm6vBnV9afHM5tDNTOthYdT3deXxnZn+rurylDvsrCKWIRSS1pefhjVyXK&#10;41VwKgTo8xA0tfCqamArqhDkcCrSCspyWGUFnCoADFkFJWk5HPQf4Z8R/ujhr0789ZL4RSlCBMD/&#10;JcbHyZmemEiJiuSK6XgRh10lEtUUFFTmFQoyWUVcYZkwl0fNKBfwW8vL5seHZ8cHVucmt5bPrC9M&#10;rcxOoOz83vr88szo/sbcxuIpCA+3Fo62FyE83l0+2V/f31i4eLS1sTjdWFUy1t+5t7Z8aqh/crBv&#10;ZWZ66fQUbFmfnZkdG50aHBju7BjubD810Dc7NtLd3JDPZwNqSvPyc9gZqbG5fAYMk2hp8UVFwo6O&#10;BlEen8XMyGZn5vE5XDotL4udy87i0WBklxgfGkmNjWNTUzfmZi7ubZzfXHhwfvfVtbP3tmb2O4vn&#10;8ikbFZlX2nMv1LEu1dDutbLvN9Lv1qXdq0+/U0t92My8VZ9xB8Jm1sMu4a0Wzv0O/uNO/pNu/vMe&#10;/vO+nCf9uY+Gii50ikZzKc2cxGoOpTArXchKryjOKykUlhUJ6qrym+tL6qsLUCIegLrAc5gpXHZq&#10;ZakQVotEWWVFvIoSQWkhVyRkQExxPgdC1E0+h0cTZKcDID2M5VwdzXQ1cQRlaUNdFT0tZV1NJSM9&#10;grmJNsBYn0gy1LAy03O2N/N2t4NRaFiQJ5ueAiXG52RkMSgCNq1QyIHhHz09AUaJbGZyZkZcWIhH&#10;kJ9riK97oI9HWFBgTER0bk4BXyDy9gvNya+IS6KlZXIzWUJP37BkKis8ihKfzIhJoHn6RkCYksYJ&#10;I6eAncEQkmOSgwKCo8NDooP9YgI80sO8OWTv7FA3bqA9x9OC5WRYF+XRmxbSleQ3RAsZZ4SNM0LG&#10;6YGTTMQXfkkYvZoTvZITOcsJmsj0PcUKHs4IaE3w7KAGVUZ5V8T45od6Zgd4cMmRncVluTRGHis7&#10;IjCCxxUFhydyRZW+4Ul1XRMB0bSGzlNegUn5Je0h4em5efX2dgF+vjHKqkYlZa3ePrEh4dTisvaI&#10;KFpuUVNyulBYUMfklkQlMfNKm0KiU4Wi8pBQxMk6wM/fx8vb0dYuLio6LjLG2tTczsIqISrGz8vT&#10;xcE2OMgvwN87KNg3Lp4cEx0OKCrMnTo1urQ4s7hwprOjmZISn0mjCvic3BweJ4shFGQXF4nKSgtr&#10;ayoa6msBTY31Lc2NzU0NEHa0t8K4sLGxvrq6sqqqoqGhDsKamqqurg6ILC8tKy0uKSoqKCktqKgu&#10;qWtE5ObbO5rbWlrbmpp72rr6Ono6WlpbGhorK8ryBFwRj5XLTqvkZTTlZHQJU06X0nYaOHs1meca&#10;GBca6FeaWTdaWLdaWXfamPc62A87WI+6mCgj/7ib9ayPA+GDduaTbg6EH+j4uy2Zt5sybjak3ahL&#10;vV5JuVaRcrWKcqky+Vx5wrmK5IPS+I3cyK088mZu5HpOxCI/7DQ7YITuNZzpPUz3mc4OG2cGDmX4&#10;9KR6dCa7NkD7GW6bE2jJ9rNIdjVJ8rQhu9lGejmH+rhHhwSRw0ITYqJDQ4IS4mMpKUlJichkrVwe&#10;u7yiuK+/q66+KovDSEiMSUyISU6KS0mOT6UmJaelxCbFhYYHxSdEp1GToyNC/3+M/QV448jWLQw7&#10;5MQxU2InDjM7zMxx4sSxY4fJYWZmhg4zM0OHqZNmZsbpYTyM73kPTf8la6bv3HO++zy/ntXVW6VS&#10;qSSVyqqlnbWFMZHggifEC0uKSpOT0skkGlqGjETgkJCPPJaIpIT4hmTGZfa39J6raWuvavawdumt&#10;b3t86da3z970VjWTEVIVyTmbI7N9FU2dxbXaGDrH0sOapm+EUTHDa+lJMNwVzT/Zu//hq3+WBicb&#10;SCg6U0xYDAd7lKG9tJEbwdJG1tgQoWElY2iDMrKW0nfBmXsSrT0IVo4oI2cs007GwBKpy5TQNBZT&#10;t5DRA7BE6rtizcNUfeM02YlqQWnqIkZeGUpTVYJTVUPS1H4i4tM0+XA81Z9d5n8i4n9JwcOAV5NE&#10;vu0wEQ8z8h/Lxyr4w8VACrP28I5JajAjH/QfjHwaOLo6L1mFk6rGBUhSZicqBSQqsWIVfSKV/AQK&#10;XiFyrjyqC0gB+DRXgYJ7uLJHkJxDkLwdW87WDW3gKK3jjNIDqZ2MlhNGz15W1w6j50Y2B3AlMD3I&#10;5j5UKw+iGRPBMEEoWkqqM8VVLGQ0NMXkk7kxNfkV6bFJWcLk0MDgYD+f2IjQzJSEcEFwGJ8THxUW&#10;HsKxtzLX09CI4Qs4Pr4hgYFWTKaBtoani6OHsz0Y0CxM9FQVqQAUPEpJgayuQlNhyMORXeUpeDDn&#10;IuFlCUQUgSyLI0Ke8mAVKyOJl5bCISVIWBRGCqHLIDgZKAWaakdY6yW7MXN9LIoDrJvDXNv4ToOx&#10;HuNCSMFjPj1oJSdkNU+wkstfyeOtFfDX8nhLWUGruXxIuCbBtz/OozfGozvOs1ngUhlkm+djlvYz&#10;I8+xMnDSVzFUJhOR0ARW5CP3fzHySBRDRlYNgZCXlNHAQywzJAqPlbeTlbdGUSA6HiblYciQzaUI&#10;TBmqJcTIUyykSGYQHS8CyMHIW0uTzMQxJuJYIwTWRAzHlKZY4RQdsQoOaJodSs4G2DR1T7qGl7yK&#10;u7yqqxzDgUK3ZWi4qOl60NQd5VTtycp2MmRTAt1GhmgshdFGETSMLVwGx6a2D3bOb68fHu6/f/8e&#10;jE68YG5GWnoIl4dHY+7duv3J6zdUImlydKy1sYkmJz80MPjPv/+DzwvR19LjcwS/+v637W1dSgx1&#10;MlmpuLSFIq9PoZlCZ0o0IdNtsT9r5dPUnGAKnqJgR1dxVlB1kVdyZKi7AYOm4qCo7oylmKIIRnRV&#10;R7AqSzRGk0xQBENxlBZWJE0Da8UAA1KnoZqKMi0oijagTqK8NZ4KgSDSogEHBSkKbyJLYIJNsCQO&#10;nmqJIZlhyeYkmg1cAAAcBVRCokOq+nBYV5CDo0IaNaB+cDgAIs0CidUDLZHC6IIzQhN+KoAmGcoS&#10;DWDJGimsuixJB4nTEJdVkcZqACDRaiicmpg0GbzFhUVFDw72T0wMTIz29HTUnWupbG+phdDW2NHR&#10;2NFW395aea6lorWpeKir4VxdSVNhuruJpjkN62ekEmKhleFrleVjmeVpUhxgWcOzb+Q7dES4gd7Y&#10;E+Y0Eus+nei9kMJaTIXEatYzgs5nc7dzQ2BGHsZaFmc5nQ2wmhm0kBo4mwox8hOJfiMJngPx7n0i&#10;Rn5AJFwDa9cMxnoNx/sMJfgOJ/oNxHu2hjs0RrjVxnjlCFyzonwrcmOK82KKC4SFBfH5uRAK8hLz&#10;cxMy02OSE8NS4vmJMVxhFCcuIhD2lweAjGgOjPhYrjCBn5gUKmLkQ0RcPJQmpYZCwV3TwlJSI5JT&#10;wtNTI/NyhLxgLwc7Y2tzXQcbI3MTbQtIVl4jNDTo9HTP19c5mOcdHhkIh4cVJobGxPFSU2OCg320&#10;tVSVlWhMQz1NNYaZib6lmcHYcE96SpyzgznLxxnm2fnBXsIYbnZqRBY4VmIIQEp8cHwkOyrELzTQ&#10;C9aigUuCtyyYlOfzfAQhvqF8KLJrTEQQeJGDmP1AzyBf5yB/VwHXz8/TWV9LRV1FwdbK1Mneyt3F&#10;3sXZztPT0cvLwcfHIZDj4ePngAjwcrA30zNQpxtqKMAxXQ2BLVKTN9dTtTfVdbDQszfX/UjEf4SV&#10;sQZI/2OTDSwfb6oJUktTLbBqa/4zX2+m52Cub2duYGsG6blbMvW11JXIJEi7Aw0SDEpdU83CytSf&#10;7evobGdiaqihpYojQKEs/4ORB3MLCUmEPI1gbKJjaWng6mrt7mLt5mzlaGvsZGfibM8EqZO1EUTK&#10;ixh5a2MdGxNdVTq5obr02qXTrfNrkHv8wf7e/uH5rZ3N89tr65vLy8sbGxvb2+fX1lamZ2dgaZr2&#10;jnPNrS0Ajc1NAA1NjS1trQBt59p7+noBOru7Oro6wdtWbWMDKNbV0w2rzDc1NWVkZERGRnK5XBNj&#10;Q3U1FYYiXYEur6LMANBU19LR0tXS0NbV1tPW1FFSVJanyuGxOCkJSQBpCUmUFBItLYNFyZJEAixg&#10;dKOJFqpIjQRyBBcRrzgcDqRycnLwViUlJVVVVSUlRQqFRFegwiywvDxdW1tXS0tHW1vb2NhYW1vT&#10;yMhAFEtWQ1NTk0ymysspksjyKFm8mBja2Mje0YHt4R5iY+3r6Oh7euHa7373h88///zrr7/87LPP&#10;3r//7Ksvvwd49/azN6/fw3T8k8cvnj97fef2g4tnV89Or1w4ufTw4eOnT58/fvz03bv3d+/ev3vn&#10;4ejYtJ6eqaKyDpmqBppDV9RXUjXV0rVVVjGnKxhT5fSlZRRo8noUsoaCvC6FpCoujnN1ZVWWN02M&#10;LqwtbG+uHZye3Lh79+nNmw+v37r/6pPPLl2/FRUXT4Ek4sgiXXhIUgYtWggEEoUiBy4MFosHZ6eg&#10;wFBWVhWR8tACk/JQVFwoDi6ZLHIfhphKSEUGcpsVEzF/EI0nJobH4zVUVOUoVIaCIoPBEP3BAfTH&#10;CuAo4NpK/ewpDy+gPEw4AgOkYIGZR5gBlBY5yKNAV5aWBkcBNYBVYIDawIFF7sYQKQ8Ae8dDvslE&#10;PGgm6DMgBe0DhUFV8IHgFDbAgeDKQYrFYingtEQLqBlm5EEZaFoPKYH8n0XUzcTBGwFOUlwBg3I3&#10;Mwi2Nw+00OPbGHvqMHyNVNhmmoGmOoFGmgITrSKWfYGnaZGXSYWfaW2gTRPbsZXj1ivwHoz0GY/2&#10;hBj5eN/JeIiUn01izyQHAsynBS9m8P6bkV/PEqxl8mdTgiaTAgZivLsi3LuivFoj3CsCbXJ9mSlu&#10;BgCJrgYxdjrxjvpJrsZCJ8NkD9NoZ6MYD/MId2t9Oh680MhIIED7wfUT0fFIMXFJCCJGHubcPxLu&#10;/wHoL/hFBSSRkB815EotioMnLY6EgmdKiYshIcUQMLaIHBjEpRFSIMWIS8hJiruoMd6uzfxlb/nD&#10;0dKHo9kPh//JyP9zd/4f29MfTpb/Z3v2y8WxK71tMU62JkqKOipKFiaGWqoMJSpJXUGeQSEqUIkM&#10;GpVGISvQ6KB3waQ56F4qVAodh6HjcQpEkiJVXoEixwBPNolCRGNJGBxIMUgZgiwG+kqHxkCMPJ4A&#10;OiQYE6hkqL9gZNEw5wJGEpADAPo2ABlPgIYRkZu8PJkCgAbjrShcKkjFwVgq4uJhyhsA2GAT6HIA&#10;oBPCnuM0POQdDznIg94rJQV6JGj/R0YeFBN95CKAXUCd4JKCbgn6p+g5+D8EPbzA+R8zRSUgGXeY&#10;WAc1wBQ/aAPqZ20Z6HH8uW0w9Q83D6zCXDzsTQ9WwS0FJwKf1E/dXgL6VgG2gKcPfojA8wieF9AA&#10;UBjUCe41Hi2LA0MluKKgjCT0pg6eNKQ4AisjRUfL6pNwSc521QEek/GC08qMjazIGSF7tyD+rCzt&#10;NC95M06wFs+9WJhwry73UVPhk9ay2zW5Rznx26kRGylh+zlxB7nxZyWplyszHndUPO+peTpQ/3iq&#10;R2CmJyfxMyMvjpaEPgNBzNlP0Q0QCLSYOAEpJQ1OWQIhI4VAglQCUoLGSCBlEJIYMSnQLSEHeUkE&#10;XVaKLI7AIxAMCYSmtIS6GEJbDKEnjogwpfUmOc8UOK6WWh832p42mDzssbnbbny/Tf9Vn9mzLsOn&#10;Hbpv+o1e9ho97ja5Wqd6VII5KcYcF+B3M3HbqZS9DNoYH7EglJgTik3FIGaiJUYFiMEgxEgIYiEe&#10;fafF8O2Qw6MOkzvNOndbdO62agFcqaQdFeABDvKw+znoo3zcYR72MBe/n4vbycED7OYS9vPJ+/mk&#10;3VyImt/JIWxn4wB28yDs5KK3c2S3slHbOZgdKEwr9ahEbr+Qsl8kf1BM2y2gns8hHpfR94uoe6XU&#10;7SLCdhFuPRe1W4rbykedVFDvtOt+OuX0+ZzXk37bm63Mi3X6m4XK0ynkdoFkTQAi3w1RxZasCpAp&#10;cEfkuYjlOImlO4qnOYonO4unuElmesvk+aNLg7G1AnyXkNabTO9Pop2LJnTHU4aSFSdSledyDXsT&#10;dC8PJnx/beTJ+XM7PTlHQwU3Fyq22mMuj6ZfHko/Opf4frvz+XL7s6XOl8s99yaaXq9CkV2/uzj7&#10;+fH4vfnmH66v/OPp0Z8f7r3YGry70P5ud+TVVt+9+cZXu11fXBr51Z3pPz1a+N2diR+uDT5YKrs7&#10;V3Jntvz6ZNmf7q1/ejz545tLH764CXb/28Od62OV7dGuw2lBF7uLfnNx/vMdiID+an/yt2dLX54f&#10;/ePZ0pPRxpudxZ/Ott09l3+rOWu/OPq0If3ZVPPjmeZPtoZerPW93h35/MLMZyfTN2ea9zvy/3Bn&#10;/dpo2eG5tMuDOXenS25MFj5cq/3t/blnWy13l6ofrTQ8W2u+O1v1crPt7U7Xu93u+4t1T9aar05W&#10;7Pdkn+9IuzJRemeuYqIoYK6Cu1QTNl0UtFgeOl8SMpkXeNqZ8XC64tuD3jcr9b+/OPjhxfqH5yt/&#10;vzn2h9P+x+PFf7k08T9XZv5xY/Hzje4rXQV7dcmz+YLh1ICueM/SAOZqlfDpYvtxV9Hb3cHf3F7+&#10;9ursu8OhdwcjL7f7Hyy3P4LQ+nKj48lK0/25+utj5Zf6ip4tnfvhbP6H04XfXV7+45XV311a+P54&#10;6rcXZj/fHHiz0AEALsL7lR5gfLbR/8PJ9HdHk+/We99v9r5abHm33P7d/uiNwbLVytiSQNM8lnEI&#10;kzxXE//ju7MvLs292h+5Mdd8OloF8fLjNbfnWt7s9IGDXujOfLZUd2usaDDFY6ch9sZQUWOobWei&#10;783JhvnaxPGy6ABjYk9eyEx98kS18PXZ9JXF1u2BygfbI8cTzYttBUfjzQ+2xx/tzWwN1M005e+P&#10;Nt/eGD5dGFgb6VIhYTDiCAoeA95MULI4yPldBoNE4xHiUniynDQaJyWLlcbgERLgNwolJgm5xkvJ&#10;YCWlMSAFQEqjJaVQMCMPu8mD0R0GGO7U6QphgWyOt2cUl5MWG50UGV6em1NVkF9TWFqUnl2RU5Cb&#10;mBwXIihMS+moqxnpbBvvOzfS2zY/MQAwO9Y32tfeVl/e214/MXhuf3N+ZXZ4e3UaGLvrs4dbi8CA&#10;hGs2F3fXIWN1cWKwt3VpdnxzZW5tcXZpdnJiuH92YmRqqH9ysG9ubGSgo727pbGntamltry1rqKm&#10;NL8kP7OsKDMlIQIgOSGCz/VnszySE6Ka6ivKSgviYiMiw4KT4qISYiJTYqMzExJTY+OCvVkh/oFc&#10;P9bU0MD10+Ozg82H1y/cv7x3tjH95MLGp5fWHq0N7LYVzBVHr5fFHDckXqwXnlVF3a6Pv1Mfd70K&#10;Euu4URF2uy76dl3s3SbhrcbE63Xx95uTnnWkP2tLfnou7Ul3zr3uvKOmzK6koJq4wLIEfklaXHFW&#10;cnFeRm5WcmlhRnpyZFVZdn11QVFecm5mfHZ6bGRoQHw0F3aBz89OyMmIg7l4YKQlRRTmJmWlxSTG&#10;8WF/+VCeL7ATYkPALmAix/ZzdnEw9Xa3sTLT0dGg6WkxtNXpIGUaaoAJp62loY+HfViIf1wUryAn&#10;GVyr/OykzNTYpPiwhFhBWlJUBI/t7+kczPYEM8DIcHZSQmh+bmJBXlJ2enxCTBiX7efv4+3n5R0f&#10;l5SSmuXlGxQWlcQVxAIAI5gf4+rJBra7d1BiaoE3i+/HDvMPiggJS2AFhnMF8e5egd5eYIoW4GZr&#10;x/XxSOCyeE7mAnuTVB/bBEfjRDv9BEutPFfmuUivnji/9jCX7mj3Np5df6T7dErAeILvUhZnXOg1&#10;nug9mew7KPRp4jnWBjuVsh3T3Kxi7c2i7S2zgtilwqREXmQ0OzQ/NY8bEFZe3uzmyats6PfhxCdn&#10;17n6RlY3j1o5BhVXdAdykqpqBswsvTx9wnQNHCysfcIiM128+I3tY/7B8eGxWVHCXGFqcRA/obC8&#10;2TsgLDG9OCEll8sLNTIy4gQGmZuaWTBNHWys2X4sb3c3BysrO0szV0c7D1cHZydbMFX2cHcKCvQD&#10;KSzzKuBz0tMSu7valhZn5mYnKsqLk5Pi42IjC/KzS4rzMzNScrLTS0sKiosK8nKzy8tKGhvqamuq&#10;ABrqa6sqyysry6uqKsrKSoqLC/PzcwsL80tLizMz07MyMkuKipubGweHeqdmx+aXpheX55ZX5jfX&#10;N9ZWVlfml+cmZ8eHR/q6ukGFlWWFdcW5JWkxlclhkIN8TvhSeexOrXCzOPSkOuq0JvJSTdS1+phb&#10;jfH3muMftEIs/MP2OJiRv98aA1bvtUAU/L3m2DuN0R/peNhB/kol/3I570pJyKWikIsl/AvFvP38&#10;oL0CzlYueznVZy7BfVboNhPvOhnnNhrj3B8N+cX3xzh3h9m18ywb2cx6tklNoGm5PzPb0zDRWTfK&#10;Qc/XWMnHTMvH2sTD1tzLyT6I5QP6HifA393NhRscxOVy/Px8IiLCGptqO7raMrJSQcfy9fOMjIIC&#10;6rL8vHx9PAIgNsDBJ8BXEMbncAJdnO0D2X7gggf4+7B8/YKCgn28/ZUV1ZEIjKw4niqrgEbgjdRM&#10;Al2DtOS1Q7x5mbFpDQVVCiiyGpa22Dux0j+hKitHRcgE2XjmhSe7aJtfXtjLD01Vk6SFWbHdFCxs&#10;sHrBWm5GYgxTaZX5qoEPv/lQGJyiL6nkQjV1IZraSOpaievayhobITTMJXWtZQytpfQdZE3ccBZe&#10;JBs3nJkzlmktpWuJ1DVH6piIa5hKaTMlNEExjpJ7lGZAom5wqhYvTT04TZULkKUpAGmKajCkJi/S&#10;pUlW48KMPOwsnyBSjYdodNVgmFuHAWx4FWbkAcAqSMGOMMMO7wsXhnNACgpD5dUh5/dUtUCoGerB&#10;qWrctJ8ZeUiwXiMEVALtrsIWKgcAxCj6hcp58OU9BDT3MAVPAGDw6W4AoQw3NsWOQ7P3p1g7SOo4&#10;Sut54IxtpDSd0Pqwg7wz0dhTzspdzhJcOgA7lB6ApaS6jbSWMYLhTDb2oFv4G7jkRaeV55RU5ZdG&#10;cwVsTx+mrnYoN4jPCQjw8zQx1LFkGvICWf7eHnJEHAkla2dqFsblgpkIeEUHTyvLy83VwUZHnWFm&#10;BDFxFKKstgZDWZGiSCMrK8qpMOQZdAqNjIfc5EmyeBIKS5CGFGww0rJSYlgpCYykGF4WiZFCMPBI&#10;G016kJlOhLVekqtpjrdlRaBdS6hru8B5ON5rNM5rJoUlCuv6n4z8Sk4wyJxK9p9I9PvIyIMdq4Mh&#10;CdZsL4t4J2OulS7HWt/FUM1Ug0YBv9VQcFcwRxH9jTpohYw8CqOERDFQaHWEGE0cqYYREc0wI4+R&#10;twaQpUKe8j/T8SKxeKIJSs4KSTaHIUk0hXl5aBXYBGMJAhTiFeQDA0m1QCvYihzkrdE0G5KKs4KW&#10;p5Kuj6KmJ1UZYr0h9XZVyE2eomwLQcUeR4d0cmSIxhiKgaaBY0l169Vb9w4uHD5++uDJk0cvn78A&#10;g6eGmnpNRaW3u4eiPO3Zo8eP7z+gEklLC4uV5RVg+jk1Mfnhw4eIiAgdLd2oiOgvP4fUFKKjhKam&#10;9iend5RUzal0M5qSHZlmJa/kSGY4Eug2aIo5VdmRTLeF9Wpg7RrIUHWkMmzllOxAC3FUM2mcAbBp&#10;Kg7QdwtIQIYpgzeAmXFZohEsXwMyiTQLgrw5Xg4CQRSmlShvCwAqxJLN0URTmIKniMTrQQ5IAUBJ&#10;kEkSxXcFBUA+Qd4CPjosXwP7yINmILF64HDgQDiqKaxZT1awAm0Quc9D3wk+MvKyVAMpgrYYSlka&#10;rylD0IKiuWI1pNBqEjLKUrJKUigqQkw6Pim5t7e7o6OxvaW6o7VqoKepp7O5o62+q7O1vb0evPy0&#10;Npe3NZU11+Z3N5V11xVH+Do76ih46StH2BsmuDDTPc0KfK1K/a3reI7NAhfwy9sX6zka7zsc4zGb&#10;5LeQ5r+UFrCczl5LD4Qd5LdzQ2A3eRjr2cFQiFdRoFeYkYfCuiZ6jyR4Dsa59ce49EU7D8a4Qoh2&#10;H471BA/FiNAb/IIPxHuDn/garlVNqHNZuHumwK0wiVuaE5OXEVlckFiYn1CQJ/zIyGdlxCb/LP8C&#10;XjGTYnkJsbzEuBAAYAjjePGxXICEeMhBPik5DCAxiZ+QDMD76CMPAcoPBSXTUiLiYrhODkxzE003&#10;J3MLphZ4O7I0M3CwNVtZmWloKHNzswoPZ0dGB0XFcJJSImLieBkZ8TExIRbmxgxFOQumEcTImxrq&#10;6KhUluW3Ndf4ejkC+HnZ8yAhGm9hDDcrJRwgM1kAkCrkxkeyYwT+4RyfsGAIIbCg/M+MvCDEFwZ4&#10;/QMQcKECIod6b16QN8ffi+XloqmiCCb4RKwsWloSg5LEYWWUlKh6emo2Nsb+/m4cjifEyFsZaX5k&#10;5GEuHoa5nqodU8fRUt/BQu+/GXlLI3UbphbIBykc1hUY1qaQgryFmZaVmTaArbnOR0bexgRyk7cx&#10;1bM01rZk6sOMPJGAlpWVwRGwABpa6mYWJr4sLycXe3NLprauBkHE1/+3j7y4BIKuQDIw1LS1NfH1&#10;dfZwtXGwZTrbM8GLrKujGTAcrQxtzSA6HhzUzlTfWEdFEOR3uLN55ezk+Pjw4OBge3fn/NbOyur6&#10;xuYWMFZXVzc2NjY31+fmZrp7e2rr64pLS/IK8rNysrNzcwqKCkvKSnPycguLi4BRVlFeWV0F+T/U&#10;1gCjrqmxVuQdD1P2nd1dzc3NVVVVQqEwICDAlGmsqqIkL0dRVlLU0lRXUWZoaWjD3vHamjogVaBB&#10;uiiQJglCTEJMXEZSCqbjCRgshQBJW8hRIO1zKpVKE6nWkERxO+Xk5Oh0OoPBUFZWhn3klZSUgC0n&#10;J2JlyThwpUAxVVV1fX1DQ0NjXV1ddXV1c3NTHR0tRUW6iooKHMoVogHxFCyWymQ6uDgHOjlwbK39&#10;jQydSkua/vD7v/3qV7/55ptvYEb+7dtP3r757NXLT16+ePvp+y9fPH/z6OGzx4+ev//ki/v3Hp9e&#10;uHz3zsMH95+8efPu8eOnr1+/hZXlz2/uBgSEqKrqw8LxFDktdU1zJVVTNU1LNXUruoIhjW6AxSsj&#10;pagYNF1SnGBv69XfP3n50q2N1f2+7pHxwdnh3vGZyaUrl28+evziwZPnT1++Ob16tb2r08XDHSkj&#10;DX7aSCQC7CMPM/JycjQikYzHE0kkCo2mAE4TAFwoRUVFBQVImRUSgpEH1wmS5YcZeYgAxGIxGIyE&#10;yKsWAPQ3FApFp8qB66/MAJdW6eOVB8WkRYsU6Je/cPX9yDPC9i8ZeeTPwjIghW14FTRYVhaiF0k4&#10;NBkP8fJkUZAA0ScDkigSrRzIQUOPACT6ASoHNYMUZv+hA4vkOGRE0YA/+siDFNigqTDzCPOSH9sD&#10;FikJSdhHHoVAqFOIXpbGAhcbf1NdH0M1lpG6r5GKn7E6m6kbaKgdqKdayHLMcTfOdTco8TGtZFnU&#10;sGybA516+F59Ye6D4S7jMe6Tsd6TsRApDwnKi0j5uVTOYgYPAGbkN3LDfpKsETHyq1n8pcyQMaF/&#10;Z7jbuXD3Br5TFceukmuf7KQb76AjdNSHGflEF6M4B32hi5HQwyzWy5LvYq5ORJGkJdBICUkoBOlP&#10;UWr//2fkf1ngIykPrsZHRh68I4mLxhaYkSfKYMkyOFkweiIQwab6H57c+tfJ5ofj5R8PZ348mPyw&#10;O/Pj9gzMyP9rd/5f+3MfzlY+HC1+uLj5h52FB8PdfRnJfCc7VRJeX1VFR12FRsCpyFOUqCRFMoFG&#10;JogCpZLIeIIciUwjURSpVFV5mjKFrA4ecRwedpBnyNEUwNOPIxDRWIIsBiUhBWwcGMklJDGyaJiR&#10;B/ca9GS6PA0nkrKB/b6BAbaCMQSMJBgZFBhJwKsSeG1SkJMHRwRdC6bRcVg0zFyjZCDFmY9+5bIo&#10;aVAAAIsBoxBankikYrB4FIqMxcKxZ8l4HB4tC1ISThQKlQCJy8OfkSDGHIsFHQ/0N9D3frnA3fU/&#10;FtCNwdHhbwAwsQ5sANAGsCrzC6UaUAzkgE0gBYXhMjAjDxP3sL8/KAyOBJ8XfDowFQU/JuC5A88v&#10;GCugFoJc8FIsIQ6djujssNLSMuLi4E0d0o1BSuClJGhISXsVRlmgbx3LYzkl+mpNznJyyGCI63ZO&#10;9KWy9JOcxNUo7vkkwY2K9IeNBQ8a8h81l9yqzjnMjoMZ+cM84XFB4sXStCtVmc97al711z/pr3s6&#10;0xdmbSQngUBBDUNKislKIiDZemmQIwP6JmgSggJuHQKBlRInoKUgRl4couOlxSTQ4lKyCAmMmBRO&#10;XBILeqY4giqJkBNHqKIkNGUkFREIFQRCFSGmIyWhjEDoSSGirUjdSVZLRQ6b5bYXG+xut9s96LB6&#10;1GHyosvobZ/Bu37d1z06rwYsHrTr32hg3KhTuFqldKGIfpSncJCvsJdHmk8Qn4hCjIYhRriI6VDJ&#10;hQjkCAcxJhAf5CF2c+gP2y3uNhvfaTJ43Mm83aR9o1b1MJ+0n4s7n47cypCGefkLxaSTEvmTEtpx&#10;sfyFUvppmQLASYnCUZHccTEdpCIDAuREX0DeLyDs5uP3iojHpfJHZfL7RdSjUoXjMsW9QrmdfMpB&#10;MW09h7BVQNovkzuskNvMx+4U4y/XKT0bYH427fx+2v1Jv+31FualOpPtYq3FTEZvBLraH1EbJFHF&#10;lqzjYot9JDMcEEVuyCI3VL6bTKaLdIaHdC4LW8wjVYRRK/j4zmRGRwL1XBxpPEsVCuiawtiqstyv&#10;c7ncyd2o8b01lfV2v/3BWtPRUMHBYM5WR+KdpbJ7CyXv9luer9Y9mKt8uNB4Z6LuyXzHtcHa50vd&#10;APdnW+/ONN6ebHy/P/6Xuzu/u3H+yXLv05W+P9w+/8OVpccr5766OPPV5eknWx1fXRn/8tLIu/3O&#10;xyt1nx703luovTFZ+Yd7m5+dTH1zeeG3tzd+uL706+sLGw1JBT4GEzncsUzulb7S54udX+yO/e7i&#10;8re7k384Xfr71c0X4y032gsf9VRcqkq525LztLf0UV/pFyudD8dqHk41vlrr/ep4+sujqZeb/V+f&#10;zLzdHjjpzL08UHipN/fqYP5+a8JCeUhXhkd/vt+D1YbPjvvvz9e82e741dWp7y6NP1lperfb/e2l&#10;yX+/3P/Tw/VPTobeHQ9en60cK2SfDmQcdievNURcGcrdbo57MFPx9wfLH55vfXix+eHx6jf7HX+/&#10;PfXv+zN/vznyl0t93+203enL/uOFkf+5NP3Fesdpa8ZKUcRoSkBnjHstz7o7wfvSYMnjpfZr49Wv&#10;zg/848XJv16d/ObW6vujsU+PJ19vDd6Zab452XB9oubBfNP1sfKbE5XXxyrvTTU8W+r8/sL8n29s&#10;/v7SMsAXO8Mvlzo+We15Mdf2ZKrp3Ur3m6VOsArSB2N1t0eqvz+e+tO1lb/f2vz7zbWvtvoejtfu&#10;NqRM5/N7U1m96ewijkV7it/XV+Y+O5u5Mdd8NlZ9fbYJGE82e59udH9+PHpxoPB8c8LFvpyhdJ+t&#10;hrjtBmFzuH2irfK1sVpwv0aKIxaaUuuEXtXxHkOlUWOVcTdWO25v9B5PND7cGb252r/RU35hqu36&#10;ct+Tg7mjibbJ+pylc6U3VgceHMwfLowI/NwwEgjIuY9ARMlCbu+yeDISTRSXRmPwFIhXwOCRaBxC&#10;WlYMhfnoGi8miYK+I4tLg5/Fjz7y/8HISyLECNIywT7e4UHssMCApMjwOEFIYXpaTVFhdmJSDuQg&#10;n9lQUlaenZ2XnDjQ1tLb2rAwOTg90jM/MbA8M7IyOzrS21ZZlFWYlTTU3XR+eXJ5ZmhrZWp/cx7g&#10;4PzC8Q6kVwPrywPj5GBj9/zi2dHO9vri2uIswPzU2MRw/9ToIEiXZqdmJ0arSgt7zrX0nWtqbahq&#10;a6yuKs2HWeYkYXhifFhwoI+AFwDSitK8qsqS9LTE+JhQYWxYXmZqijA2KSo6NTbO28k12N9fGBW1&#10;NDd9+8blm1cunB2s3zzduX26dX1v4c7BwpOT5cf7s1dnOzbb8mZLYtYq4q+0Z5/WCi/VxFyvi3/Q&#10;kvyoNflBs/BeXcztutj7zUnXq6MfNCc+78x42pryvCvrWW/B1daMrarkc8LAGiG3IimsKCWqID0+&#10;Oz0+NyuxoiQzNTEcpLWVeVlpMWlJEUnxggiBP0BhblJZUTpMypcXZxTkJBblJcMEPSiZnhwJNoEU&#10;jsuakRIF6omN5NhY6BnqKnm5WXu4WIpmNBYONib21sbAAHC2N/P1dBBw/cL5AWEh/kH+7v4+ziDl&#10;BHj4eTl6u9t5u4AZjyawwdwyJNiX5esYHOQRHRmUkhCRmRJflJsZHx0V4Ovn7cXy9QuMS0j3DwoL&#10;5EbGJWY5uvoJk3OC+TG+AXyQcgXxUXEZwfw4XqgQ2OHRqW5eHA43xt3V38bSgR/I5/sHsF0cY/y9&#10;It0dYlytYxzNw8y1Iyy0Eu0NUp2Mivyt2mJ92qK8umJ8+2JZ9Rw78LIHMVxJAW2hzs0Cl9pgp/pQ&#10;zwxPqwQXiyRPpzAHq8IwfoiLc3NRRRwvKluYGR+eGMqLz0gvdfUIKSrvNLXxS89rtHbiFFV2O3uF&#10;JWfU+LOFLe2TNk7stJwqL/9wZ0+umY2XozunoKyFxYnhCBI9/PhFFW2eLEFFXWdodFpienFoZGJG&#10;Zq6xsbGXh6ers4u5ibGtpYWNhXl0uMDN0U5HXTnAzxMAzNg9PSCNV5D6eLtxgljsAJ8QXqAwPioy&#10;gp+cFNfbc25menygv7u2pqK8rKioMBcSrikvzsxIyc/Lyc3JKi8raaivra2pqqwoKystLizIy8vL&#10;gTRqaqoAmpsb+/t7p6cnFxbmNtc39vd2Ll46uXHzys07V2/dvXb77o07927eu3fvwb37d27dvXX1&#10;5o0rVy9dOD3Y3z3Y3ri8s7Iy2NyWE9OcHDxVHL1aHrNREnpUGXVSFX6xJuJKbdSNhui7TXEPWuIe&#10;tcU9bo9/dC7+cYfwYTsU4vVeS/Td5qiPXPxHOv5GbfjVKsGlct5ZKe9yWehpEe+kiLufz9nOZW/n&#10;BZ7PCVxJ811K8Z6Jdx+PchqNchmJdumNcDgXYtUcbNbOs2zimNYFGFf6G5f4GmW46UXbqHHNldmm&#10;av6WOmwHswAXGzdbMztLUw8XR18fL08Pt6AgdkgIl832T0tLaWkDE+faqJjwoOCAgEC/ALavj6+H&#10;m6sjy8+LE+QPbG5IsD+bFRDAEghCUlOScnMywCZnZ0c7OzsrKys7OwdnRzfw0oREoEhICl6MYKho&#10;wHULxiGwSmhFNbySBlGJgsB4MR1ywpPpYnhtHEMTRYvx4NooGTLECMWRmRem9rVlVM3Q2vY4I0hl&#10;hWAaqOxgjdbWFafP1Q19+Op/A008DJEqJuIqniRzR2kDG5QRU1zbTELHXFLXQlzHVtrQFQu5yXuR&#10;rFyxplaSOjAjb4RQMxbXAKm1jGGETkCUZkCCDidNOyRZnZOpwQfI1grNUIeo8I88OEjTtQQghbn1&#10;j5R6kkiCBl79JWBG/ieqXcTIA6Rp8uFKfsnaw2Vg/JKRB0eHGwADLgD2ilX0i6b7RNG8w6gefIpb&#10;iBxEx0cq+UQwvEPpHiE0V4AgOYdAeQfIQR5jbCOu6YDSd8Mb20lrO2MMnLAGDjgDR7yhI8EEXFVr&#10;GV0LKS0LCQ1jhJKFhJoRgmEkxvBmWFvhdAOM3PRpmlRZUnhgSDiHZ6ZnaGVk7GhjaW9l5upk6wg6&#10;jaGuIJjNC/TX11JHgjdeGZSDlRU3IIBOIVoyjTxdHFhebrYWxgpUvKaaApWEVlWSU1akqCpBbvLK&#10;inKKNDKdAgnXkMiQZM1HRh4licBIistIgPd8cVkkgiiNMFOlBFnohlrrxjkYZnmaVwbZt4a5gSnq&#10;iBCiNWdSWPPpQUtZXEiy5mfVGpiRB5mzqey59KDRBJ+uSNfOSNcmvnN9iFNFoF2+n02Ku3mYrWGQ&#10;lZ6zgaqlpoI8VlIK8i6CGXkZBGiFtJwsVlkGLVKtEaeLI1UwBAMsiYkhmaEpliiKBY5ui6KYIYkm&#10;0iQmTMfD2jWy8tZSJDMk2VyaYiGON5EgMIEBUnGsgST+p5iuIIUMOUtZug2e4YCSs8Iq2FHUXGka&#10;7kq6Piq6vjQ1NzUdb0U1V4j7VrYn0K2IilZkZTuCorU4WpdIs0AT9ZQ1rOqaenoHRotLoa+JVy9f&#10;efXipa62Di+Y+6tvvxsdHJJFSr958fKT128oBOLq8kpBXj4Bhx/sH/jw4UNUVJQinREZHvWH3/3x&#10;7MJFN1dvNjv0yrXHYeEZBJKesrojhQ45rZNodhQlJ9hTXo7hIK/kSFW0BwZNFNmVomiDITNh8RmY&#10;E0cRjIBNZdiCfEm0DgDMwqNJxjBLTqKDklYi4RoLHPUnUXiYkQcXFoU3AavgEERRNFeKgh1WpFoD&#10;iqGJpqAAWSRqD1KwCT4oSEFVwACpLNEYNAAcCEc1BakM3gCkALCTvsg7nonE6oFmYMhGKII+lmYs&#10;iddCSDMkMWrSeE0IWA1JWVUxJEMMSQd9gExjVFXXjo+PDgx0tLdU93c3nmur6jrX2NZc09ba0NRU&#10;1dJYBXLam8s7m0q7agsq0qItlMk+RuoCa/0Ia708ll22hzlMx4NOey7cFfTD4XifqcSAKaHvQmrA&#10;YnrAUhqEtfTA89ncrRzefwAWroHd5EH5ueSAyUSfUaHnR8ma/2bkB+I9e2M8QG+vD7Gv4TuWC5wz&#10;guzyo1lVWdG5aeE5mZGwd3xeTlxudmxejhAgMz0mJSk8VSj4iORfACLiRUgU8pOSw5JTwmEkpggS&#10;knkJyT8J10AQqdlkpEWlp0ZmZcT6etubGKiCtyYzYw1TI3V7G1MjfY2GhrKxsZ7wcLafn1NKWmRU&#10;DCcxOTw5NVIoDAsLC/T399DUUDbW1zHQ1TAx0WEydcFL5vhIL5/rB96aWN4O3ECPsBDfhFgezMhn&#10;pYTmpEG8fFJscDSfFRYEScP/ByMPq9YIQnz5PB/49Q9s5QS4hbC9gnxdA/08APicABtzEwlI3gGa&#10;5ktBzAYCj0MpK9EsLAz9/Nw4HJGOvLm+mr4aTVdFDtKuEUV2hWGhr2Zvqvv/YuRhH3kAa1Fk159W&#10;zXWszXWsLKAUAKzamEFC8xBrb6QJeawzdS2MtGBGXlONAQXZwMjiCFg0VlZVXcXU3JgV4OPs6mBm&#10;YaKtq0Ek4z4y8j/xOmAwk4BIeXAORkZadnZMb29HT3drJ4ef6PiPjLyduZ6tmT6ANVPfRFe9t635&#10;6tnxlbOT3d3tg4ODtY31zfPbS8urq2sbG5tbKysrUHzXHfCyszIyNtrZ3dXQ1FhVU11UUpyTl5ub&#10;n5edm5OWkQ6QnpkBpyAfbC0tLyuvqKpvaGpuaWtpbYfDvba0tNTV1WVkZIA3BpE4jIq8HEVdTUVH&#10;W1NLE6LINTS01FTUVZRUFWh0MpGEw0BhEsF8SUpCEoxuIjoeTcJhKQRIuoSIJ8D+3SQSJBwvL5KS&#10;B4aGhobI81tBRUVFUVFRxMSDhQCuGEQ1IRBgk7KyqkhEHhxRQ0tLS1tbU0NDTVVVmcFgKCmpKCup&#10;Y8Gkj0AzNLRxcgxwceZ4eYS5OHGNjZwvnt37+uvf/OnPf/v0008/++z9V1999d13P3zx+bfv3n7+&#10;7u1n33z9w7Onrx49fPbyxdvXrz65fu32lcs37tx+8PTJy3t3H714/uaTd5/fv/f48aPnxUUVDIa2&#10;hoYJkawiR9NS0zBjKBtpalmrqplraFqpqVvgsCoYtKI8VUNKgsALjtlYOzo5vnLv7uPjg0uzU4sj&#10;fRPDfaOrS5sXTi5fvnLz4dMXN+8+uHbr9vzyEjuYo8CgKyszyD/LpovIaHB96BSKHJUKMYcf1eRh&#10;Rp4m+jsDiOemgRvyEyNPxhNgpX4sFouUkRbNXn/iCnGyaEW6AoSf9wUXGS8KCYvBYFAiFRqkKJzr&#10;R34cXkA3BTkSogViwEWkvCy4MaLyYIHpeHjBYdEwpwkDNIsmTwVQVKBBDvJ4PNgL6veiakGFwIBr&#10;BgY4CtgKKgEpaBI4BWCDTgCfDvzNAJwQhF8ssGoNWgpywlUmYL2tTAQudv6mus4aNH9jjQBTLR9D&#10;NbaJPttI10dDMdPTNtvDNN/LpMzPvIplVe1n0xjg0BHs1slz6gy26eXbjUd7jkd7T8T4wNo1s0lg&#10;TOcsZ/AAVjJDfmLk88LhQK/rWYLVLP56Xvh8Rsh4Ens4gd0R5VXLdagItkt3M4x30ElwMoh30IO4&#10;eCfDGDv9KFs9oZdVjKdVkJ2JPAq8kElArtFQwyUlJGXEJaRhRh5cB7B85Nw/4iMdD+O/N4FLBB46&#10;AAkJUM3/xcgDkKXR8tIydDFElq/r/9688NfdhQ9HSz8eTP97f+rDzvSHLYiR/3Fn4V97C/84mPv7&#10;/vTfdqc/nKz9eXvu+Vj3+bqKSEcbY0V5bUW6haG+shxFgURQkacC0Il4RTmyqiJNkUpVkpdXAA+1&#10;SBmGgsbI4/A00IeJZNhHHoBOppKxeBIGJyuJBAZGBgVuvAwYJaA+CAkfgW6MR2Ogr0dEEhg6UFJI&#10;UABypcfiRDouIoV8KSRYBSXBYPIT1Y7HgrEFZr1h13JYWR4AZMJdEWLbsRjQNhI4EBoNCcqTSJC6&#10;Cw6LR8uClCySkgfFYAAb8pcXPSOgh4OeD/c3uPf+dI9+XoANb0WL5HEAYNkZsArwsVXg1VVSQgxs&#10;Ao8JaDbM1AMblIFt+BQAwO2FywMAA6yCGgDAzQWVgfbAC3hAYGd50CZQBnQneXCqsrJwhFiwAdKK&#10;EUcQZKQoSCk5MQTPjNks4DaxPNdTY2/W5i3EBvUFOe7lxl6tzIJE5CPYu2kRd2tzHrUU3anLuVdf&#10;cKs656OP/GGe8KQw6XJ5xvXanFf99W8GG58NNjyZ7o2wNaGIQe/jEtDvsjTodGCyAdoMcWZQJkIW&#10;gaCAq4FAoCHVGjH4L1rA2IRCSKARklgxCZKkpAJahiYlRhWDwg4rSyFURVLyahISqhJSGkgZdSkx&#10;VQRCHYEwkUVEGGM7oi3OWvhX2wIvNzjcbrZ8O2z36ZjZJ4Pa382Yve03e9Nn/qrX6EW3wdNzhveb&#10;da9Xq18opR8UkRaSEAuJkmtphPko9FiwxAQXMcZBDAYiuliIXjZiLZlyu8HkfqvZtRq967W6V6o0&#10;Dgoo+/mkrWzI230vH7udhTwqJp6VK5yWMc7KlS5WKAMA+7hI8aBA7rCAflgoLwJVRM1Twe57BaT9&#10;YtJuCQmi48vk9krkjioUTqqU90vpGzlkkO4Uye0WUzcLiLul1IMK2tVmtfdTDp/POr8as7/bYXax&#10;xuBCldFeqcG4UK5LgKkPkCjxRtRyULXBmBouIc9TMsUOkWaDyLIXz3VBZrkis71k8gMwJVxsOR9f&#10;E46v5KOggK5CWlsEeTxTb7vWeavGbbchaCrfoyfF4cp43tdXxx9utG11ZRyP5B8P5L456H60XPtk&#10;tf71ZsvLtZYXqy13J2sfz527OlDzbLHr3ebQrbG6R3Ntn++Of7o3/qcbW/9z7+jV+sjr82M/vrjy&#10;+5tbL7YGvzib++7G+vsL0397fvT7uxufHg4+W28H6e2ZmoOunOfne1/vDr89HAPp47VOSJJ+qrY7&#10;0bOGa7FQErFelbDTkPHV/sSvLyz87sLib4/n/3iy+GqidSs/+rQ8+VlP+cve8hv16Vv5gouNKa9n&#10;m+4Ml90YLv9kd+jFevevriz89vryu53BLw9G7k5UQeLvTcLTnqyT3qzLo4Wd6Z6zFaH3FmqvjhZ/&#10;eTL04fneJ9s9Dxca3+/1/+XB5t+f7v5wY+HLS1N/fLi50pwwXyW4MV10eSSnP9PjpDvt6XLdtaG8&#10;v9ye+fv9hQ9PV/98dfT1UtWP96Z/vDf5/V7js8m82z1pLybK/nV97vdHI4/HKnZrhIv5oR3RbgXe&#10;us2RDjcnKl+e7zzqL7i90PyHB9sfPrn8z5fHf74PfcD46sLs0+Xu66O192ZaHi+1P5xtfDzf/MlW&#10;3/3p+sfzrc+WOj/ZHPrV6cIX26OvFztezLU9n22FPkIsd75Z7X4w2fB0th3g082hb/Ynf308++P9&#10;/T9dXvn92fznG71vl9q+2h4868zrS/KtD3dojnUtF1gXBluMFof974vDK5M1N2ab7q903Fs+92Sz&#10;99Fqx5cXJ/c7M9fqY2tCLUsCDHaak8FeFVxrob3a9anGT0+mDwfKhsAN6sipT/LpzuMvtmftjVTd&#10;XOu+uzn4ZH/i0lzH4Vjj6XT71cWeNxdXri71zjTlTjVkn8123Nufvr4711GdR5RGULDQF0ekNBpH&#10;pKFxVKQsGU2Qk5YlYglUWTxZEoWVwhIkMZBkjQyaICWDFZNEiYlLi0vAP4tIUaxXaZiRBwADMAAY&#10;XsBkwNnaMi6MLwj0T46JBMhIiC/Pz81JSi7OzCrJygbIShCmxkQNd54b6+0Y7WufGOwc6W1bmByE&#10;w7cuz4xMDnXB8V23VmZg/h3YIAes7qzN7G3MHW2vAHtvYwFs3dtaWl+e2lyZ299aXVmcGurvmBwb&#10;7Ols7Wxv6u5oyUxLrK4oHu7raKgtq6ksqizLLy3KTEuODhewYyK5fK5/uCCIw/YFxVoaa0AaFRUS&#10;EcFNSYwVxkaEhwTHRoSyPD19PT1iIyMO9rcvnh0dHW3duHp85+rR6d7KtQubp/sLD67vX91fOFsf&#10;f3phBVzzuar0udK43Ya0iy0ZN9oyrjVACvJ3m4T3GiE1m4ctSbdqYx40Jz5rSwX2y568Z71FR1VJ&#10;c/kxHUkhjSnhxQn8bKGgKDsxNysxLzupKC+5tjKvriofGOXFGWVF6XDY1ejwwJSEsJKCVDiUa16W&#10;EBSoLs+pKMkEszVhDC8rLSY2kgMKpydHAiM1MTwpXhAfzQXzFzCxhLQ3rQ3B5NDZ3szBxsTNyTKQ&#10;5cYP9g3lsWIiglMTIxNiBYlxobGRXAHXj+3n6u1uB8oAmBtq21sYG+mq21oZOdgyzc31HOyMXZzM&#10;HG2ZznYWbF9PlreXu7OLvZ2zt09ASnpeIDcyMjY1mB/jHxTm7h0kiEjwZvHiErO8WfwgXkxETFqM&#10;MMuPHcYVxHv68thBkW6ugcFBUUEBoYE+gcHeLK67O9fFwc/cKMzJOszePMbJMtrJlGeuGe1omBfs&#10;mBNgm+FmVuzv0BDmUxPiURnsXOxvW+xvn+VjmeJuHm5jmOjtGOvplMoJiGcHZEVGctw8qwvKIoPD&#10;M5OyAn25cdGpcXGZPL6wtKKdxY7KKWoI4MaVVJ2zc2EXlba4uAc3tw/Zufjnlzaa2Xj4BkZYO/ra&#10;OrPqm/u8WYLo+CxOSGxiaqEgIjkZ8o4vSMsq43BjiksqXVzcbG1t2Wy2na21vZ2VrSVE/0WG8ZhG&#10;2sYGmp5u9iHBLH9fNztrM18vV+jvyj2cgwL9wkK5AKGC4Oio0OSkuMyMlMWFma3za1OTowP93S3N&#10;9XW1ldVVZYUFeaUlReVlJdVVFY0NdQ31tQDn2ltHR4ch/n1zfXv7/N7ezv7+LsDp6cmli6eXL51d&#10;unzh7OLx0YW9/aPtvQMI57e3wET1Asg+vXTp7OKF45Ojvd3T3c2D+eH51pK2dEFPOm+1Iv58RdRm&#10;UciFirAL5YLL1WEwHX+vKeZhU/Sj5pgnbbGP2yFP+fstkIINrFQD41Z9pIiOj7pRG3m9JuJqVdil&#10;cv5ZKe+sOOQkn3uYx9nLC97Khuj4zeygxVS/+USvyWi34QinkUiX4UiXnnCH1mCLhkBmK8+iMci0&#10;KsCk2McQpuODTZVZTJVgBxOeu62bpaGTpbGrg5WDvZW7m1NgEMvLy8PP3zcsIjQnL/tcZ3t5TUVs&#10;YlxQCIfDZbODWCx/b/8An0C2n5+vp5enq4+3e1AQ29XVlcvlpqen1tRUlZeXOjjY2dhZm5qbOTg4&#10;ODo6O9o4OVk4GijpMzB0AgLnYeaWEpKSH5ebF5Vlp2WlKElxN3Roz6+1VjEhI1AqktQwB3awpTcN&#10;gdWSUXDVtNkeWLeQY1pg9V2I5l4ECy+CmRPa0I1qZoJSd1Qy++3Tby7OHRig1MxlNN0JprYSOtZS&#10;+lbSBuaSukwxLVOEJlh1xZq74y3d8SA1d5A1spU1ZEpo6iAUDRCqwACFYww4EeqsJD1uug4/VZOb&#10;qcHP0hRAIvIafJiOT9PkZ+qEAcBkeoo6D2bGQfqRkQfpLwHy4U0wEQ9suDwAzMXDJD6c80uIGHnO&#10;R9d4APhjAFwDtKNKULSCbxTdJ5LmHUpxj1byCVf0gh3k+XQ3rpwzQAjN1Z9kw1V08SVa2Epo2Uhp&#10;O2IMHTH6TlgDkNrL6tqiIVjK6JgjtZgS6oYIZQOEAlNcBWQ6EY39VOzcFCxMcZpB5p4qWDrEyHP4&#10;xVm5Xo4u3q6uUaEhAT6e4SEclpcbnxMQEuRvY840NdQDMxE5AsHLxSXQ19fN0U4U3BU8nVYMeaKh&#10;jpq+jiqAPAWrpEBWU6bDDvJKClQ5IhZWrcGTUL9UrSHIICEpeUhQHoGTRBgqEALMdELMdaJsdDPc&#10;TYv9rBt4Tu0C58FYr6Fod4hzTwtczAxeyubBpDzkJp/HW83lrmbx5tODFrO4E8ms3hiPrii31jC3&#10;RoFLFcehgGWb6WMV7WQSaKnrqKdsrc1gkFDg9xf8CouLIUUecRgJJFUWq4zBq0tJK0OMvKQSCquL&#10;I5tCftwUS1myhUiFhilFMIZJeQBZqjmODnm7S1MsYO0a2Ece2JBTPNFYigxBkmQkTjKUopqgFazx&#10;yvaydCtpOXOsog1J1ZGq6sLQ8VY38FfR9VXS9lbUdFfQcKOrO1OV7UmKNniaJYZqRlG0IcibyhK0&#10;tQzs5Wiaigw1eTqNwVBYX1373a9+raGimhgX/4ff/LaipBSPQr99/vLx/QcEDDYzPYMXzKVSqX19&#10;ff/+978FAoEyQ4kTGPSr73/o7e4zNjKLi0u9eft5aloFnqitqGKHJhhLY40wJAuqoiOZAY4OhXiF&#10;/dZBKq/kqKjmKg9aRbcC7SErWNNUHICNxOpjKVAwVTTJWEJWWwqjixTFd8WQTWBGnvxzQFewCwCs&#10;C0+Qs8FRrDAkM1kCE0exIMpDHwNgUh5cbXAsOYYDWIXZeVAGiTEEwFHNYL0a2AApmmSCIUMiOeAo&#10;8DcAGbwBMPBQKFcTUFIWUvvRBc2QJRogsTpoOUMEWg2J05DEqP0EWVUJMBShVCRkFKVQFDNr+96+&#10;gZ7eju7uls72uv7epp6u+rbmmnPnGtrbGltbazvbG861VLbUFfW0lLaXZ/iYaTppyvsZqcQ6GCc4&#10;Ghf62Zb62VQGWLcKXDrD3brCnPsi3KA/7EhkzSX5LaZCDvKwj/x6RtDWzw7yMGB7I4cLCddkBi6m&#10;B8yn+M8k+o4LvYbj3AfjXPtjnPujnPoiHYdjXIeiXYZi3UD+cLxXXywUNrYp1KmKZ1/CcygOdc8L&#10;8yxL5lfnC/MzIgtFrvEAudmxOVkxeVnxuZlxGWnRsI88QEo8H5KvEXnH/4SfGfmkBEFySnhqWmRa&#10;ehRIk1JDRaQ85CyflCwQAfKRT04MjYsJTk+NiggLsLMysDbXdXEwBamJoZaNpTF4e9xYnUlPjwkI&#10;cA2LYCenRsI68tHRPD7fPzw82MBAQ1dL1VBP09BQ09hY29LSaGioKyM11sXRIpTv5+/nFBbiK4zh&#10;piWHAmSlhOamR2SnhqXE8yK4PgK253/ryIMU7Aj7yEeFsWMigsL5LMhHnuMDfv48XRwC/bwEwYHO&#10;dtZYlAxSHHojh/4QH4WkkrDqagx7e3NfX1c/PzdEkK+zqa4KLCIPYKhON9FiwIy8ma6KjbHWf6vW&#10;wAw7AMiEfeStRZryUDEL3Y+MvJWZtrWplhVT08pYA8LPjLyViY6NuZG1maGmGgOLkSYS8Vg8RhIp&#10;ocCgm5obB3L8nV0dDI31tHTUCSTsR9UamMeBuB0x6I/8VVUUwFunjQ3TxcXK19ve29MWpuMBwI1x&#10;tjF2tDJ0sDQCYOppBLE8ZydGLp8eg1cf8DK0s7cLsLW9u75xfmNzCxKuWVtbFy2LYFleWlhahHXk&#10;+wb66xsbSspK0zLSU9JSE5OTQJoO3sVEaW5+Xn5hQUVldVNza3NLG0BXTzekeNPd3dnZmZKSoqoK&#10;acSrqagyFOnAUldTMdDT19bWhqKtqmkqKSrLUag4DOSUKS2FlATzJynkz97xeDkSkUqESDG6PKRI&#10;Q6PRSCSSnJwcGOxggyEKVaqoqKisDKmyUCgUAoEgilkIMfIYDMbQ0FBbW1dXV9/ExFRPzwCsKikp&#10;qqmpgPKgAUoMNZQMjkxWVFLSc3Vh+/lG2Nuy7WwCtDVthfEFf/zDj3/849+/+fZXv/vd7969e/fZ&#10;Z198/vmXn7z74u0bYH3z1ZffPXv66vWrTz559/m9u4+uXrn59MnLT99/+fDB0+fPXr97+xkwXjx/&#10;MzE+Y2hgqqioRaWqqWuakihqSirGNAU9ZRVTTS1rRYYxEfIJ1kEgsGSicnfnyM7Whft3Xzx6+PzW&#10;zfsnhxeXF9YHe4YBlmZX1pbPX7l84/adBw+fPgPYPz7KK8jX19eHdNghNXZINh1cFpiFh9R4RLw8&#10;MH4m5SHlGXANQTGIjv8FI08SxcaEiW8JkSc1uHowjSglJk4lU+DrDxZwtcFlh/nujwu4zmBHmJSH&#10;OyhYRNwjtMCcI0zKgxsDFpF//E+OuiAFx8Vh0RCPKRKrAZCjkmnyVDpNDgDcfbALEokE/R8soCpQ&#10;J2zAdCeoFo1GQ63HQ87JoEJQHm4hyP+p2P8XIy8pISYjLo6XkiBLiQc4WAZYMd0N1Fw06WwzbQBv&#10;A1VffS03DVVrCi7S2jjD0yLHi1ngZVLqa17la13PsmvjOHVwnTuDbbp5NsPhrsPh7mNRXlNxftMJ&#10;YDQHY3rQUjoXYDmDB/HvOaEQHS9i5CGI7OWs0IVM/lx22FhqcFukZw3XIdfbNNFBN8lRxMjb6SU4&#10;G8U7GoGfnAgnY4GLGcvakCyJIEpLoaWRKBQa8hyUQkERWP+Lkf+I/+DfYZkaYH/cCmWCbFFkV+gG&#10;QjWBCyUGkRliEkSkLBqBICMQyuKIlZqyf90+++fx2j93Zv69P/Xj7uSHrakfz0//+/zsv7fn/rk3&#10;+4+DmX8dzYH0w8nyX7ZnPpnsuzfSWcT2clBl6MjL2zFNDdRUVeWo2soMTYYCnYgHTz6NgKPgMXQy&#10;GTy6AIrQRySIiKeTqXIEEjAUqfIMORpIKTgCAEEWA159ZCSlIGEraRmIZ5eWhmMhwHI0AFQiCY/G&#10;wKQ8Fo2BuXiQQkSMuAQeiwPlYU92vEirHaTg1wEmr0EZYMD8OEyvw9+H4HinoIWwag0EDFpBjgrG&#10;KDBAgTKgJNgFdGOwF6hc9BgSP3ZI0A9Ror8OATfop/4nIQFWQUeFuyv2ZxUamJEHkEZCCspQmyXE&#10;gP2RhYc94uHyoBhoOew4D2xQBjQe9PNf0vFgX5BCfQX6VgV9rAItAU8TeELBQwT+QdXKoqBhVhYS&#10;rkGDpwk8UQiIBKfIytBlpVUlxbK8PNoE3HZ/z5XE8OsVWROhPsM818O8+Cul6evxgoUI9nFO3N3a&#10;nAdNBbdrs2/X5F6vyIQZ+fNpEQe58SeFSdeqsm83FsCM/IvhpifTvTF2pqBfyYCfZDFpyE1exMgj&#10;wV0Sg5R5ZCQl0GIITzsbOgZJlBGDGXkpBHhgISdYnLgkQVycKiUFaqAgEFo4pBZGShGBUBJDqEuK&#10;ayKRapJIJYQ4yFFGINRAAQRCXwJhJoUI0ZbpjbY6awo6a3C92mhx75zRg06tT0aYnw1Zfjls/cWw&#10;2Sd9Rm97mW97zJ93mD5o0btSq3S1Tnkvn7qYiF6Mx89GoCb4iNkIiXG+2DBPYiREstMP0eKBAJtu&#10;1Rvfaza7XKl5Wqp8WEjdysLCpPx2jsxJKfm4WO60jHG5SvVarcb1Wu2r1ZqXKtTOylQulqtCqFA+&#10;K1c6K1cEOC1TOCqROyyl7BQTd0tIe6XU3RLKQRntqIKxV0LbLpDfK1YQMfLya7m4kxqlB33Mz+Zd&#10;3kzYP+ozv95seLFOf69Yey1HfTZFuZ2LKvNA1LCkKv2lqwLRRb7IIj9UhotYigMi01kixw2Z74kq&#10;8EEV+suW8/AN0fJt8Qrdqcp1oYS+FI35EuvhdOZWY9BZT+xEgU+Bv66uJCLRXfXdyciv7q/eXm25&#10;MF55OFh4PFh0eaTs88Oh1xsd96ZrHs3W3xgu/WJ/+NlKz/XRuuervZ9sDd2bavpsd/QfD/d/OF34&#10;/dWNH59cfLk2fGe686/3j76/uvH+cPqLs4Wvrq3/cGfn768ufnNl6fXu4N25pqtjFfud2VvtWbfm&#10;m17uDr09HHuzN/Rss+fd3tBXJ+Pvt/uHMwJL/E1XyuOO2vIOW/N+dTL/9fb4rw5mvlgd6BG4F1ir&#10;DwtcO1jmLR5G2UbkHr7Nl2vnvtntvTlcfNqTe32s8t3ewPuDkV9dW3yx2fPJ7sCf7qx9fWHs4mD+&#10;hb6c/a70g96sjdbE7bbUL05Gvj2beLrSut2U9Giu6e1236+vzv9wde6rS1N/erj5/Y2l397fOBoo&#10;POzPOuxNuTdfOV7ITnWmL1eF3hgp+GKv48eHy3+/M/PFVvPjqYK/XBn869WB3520/+G0415/+nfn&#10;23692/18suLeYPFmefRgond1kNl8adhnh/0vzrdfGSu+NVf72en4j+/O/vb84MPrC39/vPfnO1u/&#10;ubr6amPgzlTTo7m2+9MQHQ/w9dEYuCCfbA2AzOuD1XdG6u8MVd0erLw7XP1yvv3F4rnni+eeLbS/&#10;O9//crn7+5PZv946/z83z//91tZfr61/vTP2+7P5b3eHv94d+PZw7LAtc685rSrEWsAkRtnSvTWR&#10;dTGu311fPB4suTHbdG/53IudwZtzjc+3ut8fj9xfbupM9kpxVZ0qESxWxgxkcZqiPZNd9euivf7w&#10;cP9gsLIzh7fUljHfnLralTdWI1zuyLuy2H6+r/zF8cybs6VHuxNH480XZzveXV67sTqw1l2+2F50&#10;ON58Otd1YWVgY7pLl0GQlUCAoQklg5WRIchi5SRliDiSorgUDk2Qk8ESEWCcwOABxKV/kqyBwrpK&#10;yUohobCu4Mfx/8XIg7caXXX1SAEvyMczITIsMzEeZuQbyyuaKipbq2vS4+KToyIr8nIGz7WND3SN&#10;D3QsTA5ODnXNjvUtz4zAtPva/DjIXJwaAsb26uzO2tzxziowRCLy0wDHWysnu2sXdtZA5vnl6Z3N&#10;ha21hcOd9cWZsa5zjSODPa1NtRXlRQ31VcL4qKjwkKb6ipbGqpzMpIzU+OKC9ILclJRE0EZWSDAr&#10;ONAnXBDM4/g31lXmZKbEx4fHxYXFRoVmpiWmJwkzUxLTkhIjQwUtzfW3bl+7eu3s6Hj37Gz/7GT7&#10;wuH69cv7BwerR0fA2LtyvHmyOX3/ZP3Z6frZ5LmN1vy5opiV4sizppS7XdlX6+NvNsQ/7Uy/35J4&#10;sy7mflPCw+bkew0JT7vyHnQUbBbFjGdGtAi5FbG80sTw/OSIwmxhXk5CYWFqeWlmQ01hdXlOVVl2&#10;TUVuSUGqMIaXkhCWlRYDJma5mfE5GXHJwtCCnMSyovTUxHCwCZ6tcQM9Qnm+YBNAfDQXZucjBP5O&#10;diZuTuaerlYONkZgOuPpauPiYO7mZMnydgKzu8jQwIRYQUZKTEpCRFpSVGZqbG5mQn52EkBBTnJh&#10;bkpidGh6Umy4IMjXy9nHx8nDw87e1sjMRNvWwtiSqe9oYxnkz2L7sTw8vPgh4a4evqkZ+YKIhMjY&#10;1PTsEt8AfmhkIgAPzHaFWV5+IZyQWB9/ATs4CqS+AaGOrgEengIeN9HNhc3y4YZyQgPcvNguLr7W&#10;1nZamt4mBoFWZkHWTL69WbizRbiLaYSzabybdaQdM9bJQmCpl+ZlF+tkluJll+BhG+1iBYolBfom&#10;BwcmcrnxPF48PzSE5d/dds7W0qogOz8mPDo2WhgRHssNDk9LywsODo+OTuJwwsqrGi1tnGsbWoM4&#10;/KrqBkcX79qmcyAtr2mysHYyMbONik32YQWnZxUD+AXwc/KqONyY5NSiqJgMHj8+JTkzMiLWzMzC&#10;x8eH5edjZWnqYGthZW7s6WbP5/pbmRsyjbT9vF1CQ4JAt/QXcX6+Pu78kKCgQD9PD2dOECsiPATY&#10;An5wMCegID97empsY3357PTo3t2bx0d7W+c3jo8OIH/2/V2YbQe4e+fW/ft37969/eDBPZDevHn9&#10;5ORoZWVpeXlxfGxkdGSor7+r/VxzQ2N1ZU1pWUVxaXlJQ1NjY3NTC5hXNrfW19ZVl5eVFxdUF2Q1&#10;58TXxAWcSwmG/tqjLHK7LOKoIvy4NOSsgn+lJvxOY+y95vh7TTEPGqMeNUY/bo151AYFd4XjuN5p&#10;jL7bFAOM26JQriKxmohr1eFXq8KuVIaKGHn+ST73IDdoP5+7l8/dyg1ayw5YSmNNCz2Gwh2HI5yG&#10;I5yHIpx7wxw6+DZtPJuWEJuaAOMKlkGhl36mq26snQbfUj3YWjvYwSQ20DMxItjXzc7N2cbby9XZ&#10;xd7K2szGzhI8yZHRETV11f0jA/UtDdxQnqefVyAviA0ubFRoMJftBskEubH8vEDq7eXh6enp5uaW&#10;k5NTW1ubkpLk7evl6u5ibWtlzDSxtrWxNLdysLLLTshIj0jiOrMCrLyC7P1jWZE7E5t/+/LP3z3+&#10;Mtg+oLes7f7edVM5HYYYKc4jdL1rzpSiyyTrMBBEE5LuVP2ohZyxJkLBhWwWoGDvImvoK2dth9XX&#10;kWToY9W+vffpl7feGmM0DSSU7FB6bnimtZS+HdrEEqlvKq5titC0lNB1kmUCuOHMXPFm9ihDG5SB&#10;OVLHEKEK+8jboIyi9YPC1fxSDEIydAUZOhALn6EekqUpyNYJy9AOhb3as3TDYe14sJosEqL5GJcV&#10;ZtJhCh4AJtBBCmyQD2ywCzDgwvCOIAWA9/rl7sCAQ7bCoVxhUh5UBWoAaYIqJ1EtGCBOyT+WwQJp&#10;lKLvRzoeQKDgHkJz5co5B9Nc/Cm2XCVXDxzTQkzdXlbfHmNoJaMF+cVj9G1kdQAsZbRMxNWMxVRB&#10;aoRQccAZeCtY2+MMXOVMPZWsDWSUQ639uwoawY1zt3POT8suysxJFQoBwnicCD43MTYyUsBVUZDz&#10;dnNiGujqqKt4u7oG+fkF+vr6uruLwrq6eLo42FuZWZsZiuIl2nu5O9Dl8CoMqrKiHABdjghSmJHH&#10;E2RwRBkMHgkMmJEnoqQhRl5GAmLkpRCaZJSvqRbPQifSWifbyyLHnVkdaNvGd+qNdBuL955PD5pL&#10;C1zI4Cxl81Zy+at5ApGPPOQmv5ErgBj5zOCp1IDRBL/hRL+uKI+WUNeqQPs8b6ssbyuhmznHUs9J&#10;V9FeT0mLhgev/eBX+JeMPBqngiVowIw8eHNHymrhSCZ4igWOYoWVg+h4JNFEimAMDBTFDA70ipG3&#10;lJW3lqFawkCSzWF/eUmiqTjBSIpsjKSYSJKMJMhG0vKmGEUbHOi8NEu0gjVB2Z6o4kBWduuodXEA&#10;AP/0SURBVJJXd1PWgdzkFTQ8AOjqrjQ1FzmwiWGLk7fAyEEi7FJoDQvbgKjY7JiYVE8vlpaWlpqq&#10;8vH+wZeffmZiYJiamPThn/+qqagE09Uv3r3//a9/E8IJ1tHSNtQ3oNPpFRUVHz58CAkJUVVWSU5M&#10;evn8RVlJqb8/mx8Sce/eCx4/kULVU2BYymINSfLWZLo9iWZHVLAlMyC/dTIdCvcKU+R0FWdYQZ6u&#10;6qik6SqnZIelmOJFWjRokjGKYPhRwB32VYcNka86FOKVIG8BRWQVMfKwjzxF5BEvhTaA2HaKBTgW&#10;Qc4KZuHxoqCvsAHbYBOogaJoAwDqER0U0pEHbQDXh0izAAciQPFjIXZeTsmWogg50Uth9CBBebIJ&#10;EqsjidZCEnUQMsqSGDUxFJRC1PzPjDxCioZAoE0sbEbGRtvam7q6mvu6m2ur89tbK9vb6/v6IOXs&#10;zvaGrva6c43lnS1lfc2l2ZEBZjRUoJlmtCNEx5eyHctYthX+NvUcu85wt74o974Il5FYzymh71yS&#10;31IaezHVf1kkEL+WxTmfzd3J4wP8kpSHVWtgRn4hzX8umTWd4DMa5zEc4zYY49If4zwQDZHyECMf&#10;6wrR8UKPQaFXT6xbW4RzQ6hjVbhbur91UYRPXWZkRUZUSXZsWUFSSWFSQZ4QIC8nLicrJicjNist&#10;OjU5IjEO0qsBgIVrYEYeFq4RxkHCNTAjn5IakZYelZ4RDZCSHp6cFgZ7xyclC5JTQmHf+ZysuJSk&#10;sOzMuPTUKD8ve6ahmrW5rq4m3dRYy86a6WDLHOxrm5jocXBg+rNdo2KCY+NDEpPDExLC4+NDo6JC&#10;zM0N9HXUIeirA1tXV7WoKKvrXL2LowUn0J3l6xjK84mPDk5NEgBkJPFz0sKzU8NShSFhHK8Qf/cQ&#10;tocgCIoBC/AfjDyf5xMdHghe58C7HD8Y0qvx9XBi+3oGsbwD/bxdHWxVGXQSDo0UF5ORFCPjMTQq&#10;QUtTxcnJCo7yiuD4uRnrKAEYaSoaaigYayrCjLyRhoKZlpK1keZ/0PEAMAUPs/AwKQ/gYKEHudJb&#10;6FqZaVuYibRrmJpWTE0ouKuxBiRxY6INANHxpnp2lib/wchLSInTFWlMMyOYkTcw0oV15GVkkJKS&#10;EAsJc51iItUaNEZaXY1hyjSwtzG1szb2drdxd7YAb7EAMCPvZGcKBd61MLAy0zPUUSsrzltZmL14&#10;dnzh5OjwcH9pZXl5dWV5ZW1ldX194zzA0vLq1PTs0NBQT0/P0Mjw1Mz03MI8KANS8Kj09PXW1NXm&#10;5uelpKWmZaRn5+ZkZGWmZ2Zk5WQDFBaVlJSWw57yAC2t7X19fQ0NDSwWC/Jgp9FVlJS1NDQ11TW0&#10;1NQN9PTV1NSUlZXV1dXBsIUXOZOCARqaKUlIyiAh7olIwMGO0pDzJh4LSUKL2HYqlQp2hJ21QSVK&#10;SkogBfWAg4B6MCKvbej6gPmXOEJOTs7Q0FBLS0dXV19HRw+ksHCNsqoKVV5OSVmVQqXLoglWVi7e&#10;XjwXV667B9/UzMvRPohp4np+8+If//jv3/3uf37/h7988eXXX3/7zZdffv3+/Wfv3n7+3be/+erL&#10;7969/ezZ01dv33z65vX7mzfuPnzwFOSA1Vs3771+9f7F87cPHzy7dvW2gB+pxNBUUtJTUTNWUjHW&#10;1LbE45QV6HoAaqpMZSUjOk0bi6br6Vg0NXQdH12eGJ07O7ly6ezqlUvXL51cXltcH+kd6e8amByZ&#10;2lzfPr1w+cbNu09evLx17/7p2aWxifGgoCBwDQkEEhaLJxLJAMAGwOOJcnKQwg9M04PLBYqBqwRS&#10;cFlEDvTgv/9k5MHVA7+TH8VMwAJ9xZKUIhGIDAZDRUUF1AD/gQKoEyywbz5MrMNMn4SIMYf3BQtM&#10;PgJDSgoiT2EWEhQDCxaLhXcEtxWmPmE6HrRJXo4iktWBbjqoFuwLaoD7PzDgZwA+ClwtzMiD9oAK&#10;gQFqBjZMhoIyEA0qUvAAvUKEnxaQg0RAjsBUaUl/ewsPpp6NqpyLJt2fqcUy0fTUV3PXVjenkDQk&#10;xby1GKkeFinOBpkuBkU+phW+VjU+1i2BDue4zh08226eTV+IQz/feTjcHXaTn07wh93kYUYedpOH&#10;1eRh43xuOEhXMgRLmYL5LP5MpmA4JbgjxqeK45DhapzibCR01I+11U1yZiY7mye4mEW7moe5WgbY&#10;MqlIBEVWBiVybEdKoySkZcSkRIw8dNV/WsDFgWgHEf6blweAMz9uAgvMWUOu8pLgqoqDqyQNud9L&#10;yiIkKODuIxCqYoj54twfb5z878Hih6OlXzLy/9qc+dfW7N92p/+2P/Xv4/l/7c98OJz/n82p92Md&#10;XyyNLRWns/XUDOSophoaTE1NDXl5LUUFNXk5eTxWDodRkacokglKVDKDDDHyIl94IgVHAAYVjxfl&#10;kBVJEKgYLA0PBVPFSkuD05dF/uQSDtoN0dNojKoCg4jFwRFccbJoYCDFoe8uYFQBZwe6N0paBpwf&#10;3EXBkAJ6FwmMuiJqGy0rA6qChV9ACrPqsAc6TiQRI08kQi7kWAwBgybjcXIkImyAYqDfAgAD9OGP&#10;wGNxRNBa8GSJQBaFUAbZYHADAO2BRjmR6g5UFo0BzQBHAUcEDfj40QTqn1IScBvgAiD9CJAJM/Uw&#10;Iw9KAkN0byE6Ht4XFIAZeQkxceigoj8lAQt4ZOBnB1wcaHxFQx8YwMMPXVsJCQCwASmGkMPIqmBk&#10;TEn4OgGnjcvuZHuuJoRfLkkb4bjNRfhfyE88zhVOCVgbiYIrpWk3qzPvNeTdb8y/XZN7uST1ICt2&#10;OzViNysG9pG/VZf/oKXkVW/dq/76lyPNT6Z74x0tyKK4TjLiSAkE9HiDhxG0B/wD/RA0AC8hEeTm&#10;asCg4qUQaAkxlISUFEIMLSUtixAjSCJJ4pCcjhpGWkEMwRBDQOS7GEJLRlJDSkJNQkxTShz0WE0p&#10;CXUJMWUEQgOBMERK6YBUHGEhjUi0IE9nOl3pDLze6XHWZH6/x/Jtv+Wnfcbv+/Q/6dX7tNv40x7L&#10;T3vt3vc5vO6zetZjertZ71q93vUGw5082lQMYjIS0RuIGOIiBoMRwzyxUb5EfxACpFsZ8mflmldr&#10;dQ6LaJtZ2LV06eVU8Y0sqb1C3HGx3MUKxrVajZsN2tdrtS9VqF0oUYLc5PNpR4WQgg3AaRlD5EHP&#10;uFBOPyoj7xbiAPaLSTvFZAhFlPP5xIMyhdUs3FI6GhgX69SfD9u8nXR6OWrzZMDyZqvh5Xr9sxqj&#10;1QyV4Uhyt4BQ7StR7SfTGEyo5xLrQkhFfqhsL2SyEyLNTTLNHZHugcjwRGT7ihf4Iyt4mLZYWn+K&#10;Wm+i2mqF03q112YDb7k2vCnezUMdBS4gpAUkiahL4Tw7nv72/vblhZb1zoJLU02HfeVHXaW3Jpq/&#10;OZr59mjm4WTzjcGKm8M1tyebLg1Vvd0ZfrrS8XSx/fvTmR+fHv7q4sK3x7O/vrhyc6zloKP0j/cO&#10;/nD/4Ld3tv/wcP8vz8/+9PTsT4+O3x5MPljuvDvbcmW08nSg5Mp49au9wXdH4893Bl/uDr3eHX6+&#10;3vtys//Lo6kfLi0+Wer8Ym/i91fXbg7V3xtv+fZg+vu9qZP6rJlkzq32/EddRXUu2mXWShmGhCgd&#10;qZFUz28O+54s1l8eLboyUX44kPenJ1t/fLj59ZWZ51vdn10Ye7TW/vXVqX+9PXx90HdhqLAzzefV&#10;Vs8/nu397eFWbyrLg4aIMaeN5oa83xv+n0c7f39++NfHu28PxyCB9dm62arwC8M5FwZyrowUVnCM&#10;E+2pC6W8/Za4JzPl3x91f7bZeHso4/1q9T9vj314OPXnS93f7bTc6E653pkyn8Nq4pk3hVhO5Qbd&#10;n658e/7cg4XaWzMVN6fL3x70fnVl/JOToT89XP/384O/3dv68631P95Y/3Rn5NFc2+PZtpvDVQ+m&#10;668OFL1Ybv3V2fT3FyafzLUetOQMJQedr0x4PtP0fLb1yVTTm9Xuz3eG328P/+762g+nC7++uPSr&#10;04Vv9qf+eHHl96dLX2wMvV3s/Hyz77uD4TernRc6c1crY5eqYitCrAo5pk1Cz5tzjV9fmbs8UX19&#10;pv7OYsvr3cEHy+0PVtvAVXq61dGW5JHho30uxacwwDzZTVfoqMvSIZbyXb69ef7h5kBTiv9SW8Zo&#10;ddxodfxsc8ZwRcLF2bbHe5OvTxf3RxqeH81dX+47nmh5sD1+Yapte6B6tbNks7dirbdiZ6Ll0tZY&#10;YqgPGB9IWFk0CiclhaXKa6Cx4JdBTQpFwpJoKBxJXBYrgcbKkigy2J/Cukog0eISMmC0E/nB//Q3&#10;ZBLi0qLJ/0+kPBhkZCSl6FQKPzjQz9MtjBeUGBuZmRhfUZDXUl1TkV/QXFVdX1beVlfT2VTf0Vg3&#10;Mdg93NM6M9o9O9YHsDg1tDI7urk0BYvS7G0swPbq3Bgw1hcm5sb7R3vaelpq+1vrpwa7Bs/VL4z3&#10;HW8tgRrApq31uZ3NhaW50aX5ieGBzq7O1smJ4c6OluSkuLi4sLKyvMLCTJAWF2fn5aXlZiWHhrB9&#10;PJ34XP8AP0/Q3oKczIrSAqEwIjKSFx3BT02ITU2ISxHGRgh4sZFhM9Pj165funP3+v0Ht27dunT5&#10;bO/sZPvwcOPs8uGFi/tXb5zeuHHheH91Z3Xq4tbCg5P1e9vTz3amrk82j+cIxlLZ2xVRV1pTDsvD&#10;bjYJr9XG3GkQ3mlOvFmfdLsl40pj5mJeVH+SoDEupCCMXZEWW5AWm50ek5UdV1iYWlOVV1qYVlaU&#10;3lxfkp+dAOacSfGCzNToytKs1MTwgpzE9OTIrLQYUCY7PVbA9Qnns1ISwqLC2IEsl4TYEJAJUthB&#10;Pi9LGMLx0laXN9ZXMTfRNDPWAJNMexsTMMdxtDP1cLXx93XhsD25Qd4hwb6RYUEA8TH8JGF4Qlyo&#10;MFYAjJTEyMKctJz0xKrygqz0hIKCtOzsRAGP5ePp4GhjJoKlq6ODnZW1ra19XGyiIDwmLFLIC40L&#10;4kWFRyfD2jWxCZkOLr6wdrwfO8zBhRXEi/EPigjgRPqxw6Pj8tw9QuMT8gNYoabG1iwPli3TUoVC&#10;I0tK4xEIGy0dHysLG211dzMDjosN296CZW4S5+MR5uKQG8pNDfAV+rmzLY2z+YF8Z9uazORgF4eE&#10;kODo4ODkqOi81DR3R8fWpmone7P2ltr4GHA6seF8blZacrIwNjI0pLq8JFwQXFqSzw0OiI0N5fPZ&#10;SYmx/BBuYqIwKDCgtbWZ5efD4XAiQf/g8WNjEmqqG52cPUpLa8PDk+KE2Ty+MD4hJyhQkJ6WzWSa&#10;eXh4uLpA5C/TRN/FxcbYQNPXy9nbw9HZwdLMSM/eyjwqNAR0LVhK3skRopX9WV6wpnx8XGSoIDgy&#10;gh/I9mP5eaWlJtbVVg70dx8f7d26ef3+vTsAd27fBLh968a1a1cuX7548eLpxsba9PRkd3dnc3Nj&#10;XV1NSUlRaWlxSXF+QX52dhaYWyampiXk5KaXlBXW1FXXNTWWVVWDeWV5eWVBXn5+dlZ+VlphSmxT&#10;RlRHGn88P2qxJHohj3u+mH+xOvJiVfiVmvCbdVEwI3+/OfZeU9SDxijIU75N+JGIv1UfebshCthQ&#10;HNe6yKu1EZerwy5VhV6sCDsrDz0tE1wo5R8XQIz8Xl7Qbn7Qeg57Md13JslrJNppJNplOMp5ONJl&#10;IMzxHNemMcCsJoBZG2QGUOJrkOWmE2evybNQYTFVfK10A5ytgrxdIgUcVxd7G1sLGztLDy/X8EhB&#10;ek5aWXV5TWNteU0FPzLUw8/Lh+3HDQvxC/Ln8KEgrrCnvH+AjzukGuQq4PMiwyPqaxvKSkp5PB6b&#10;zfb29WEF+Nk42ppaWjDNTJnGJnYWNhwPVjI3OjEgvDgmMy8inWXhkRue1lXSMts+Ntk8xHdiz7aN&#10;WioYaMjQ90c31nvm1aXoNAReD6PeU9g+VNWjIimvhpC3JRq6y5nbonXtcQZ6CIVoe+7t5bMPf/kw&#10;Xt2njpA3klKxQxs4YgytpA0ccWa20oY2SAMrST0zhJatlJ4dUt8Zy3TCmFhL6VpJ69mgDS1l9MyQ&#10;OnoIJVA4TIvFV/JK1A1O0eZl64elqfMyNPl5+pE5uuFwEFcYSarB8Qx2sshXXagUCAB7u4Mc2Ic9&#10;5Wf2HBSGOXSYagc2vAvIAatgL5CCVXgrSCEiXrQvWIVit6pAWvYZ6v8XI5+gyolTYscyAqIZ/uE0&#10;rwi6d6SCTygdiukKRXOlu4creUcoe4cqenDprhx55yCaI5vm4Io2spbUskPpWcvomktqWsroWCA1&#10;mOIqZhIaJuJqeghFfYSSmbQWALiqblQzW5yes7ypk6K5KUErxNIvi5+QHp1cW1JZnJWfEp8gjIoq&#10;Lyz0dnOm4DEO1hYBPp7S4gh9LXVjPW2WlzuHxeIHBXHZrEA/75CgAC9XJ1cHG46/j6eLnbuTjZO9&#10;hYOtmYI8QUOVrqwop6ZMp5Kw8hQ8nUKgEDF4ggwaJ4XCSGCwUkSMDA4pgZGWREmKoWUkUEgEThpB&#10;kxVzNVANMtMJt9LN87FJczauCrQ/F+rWHe4ykeA7lwYFSIPkWLNCVnJDf8nIr+fwFzI4y9m8mfTA&#10;8ST/kSRWd7Rna5hbdZBDtodphqdFoocl11rPWUfRSV9Fn0HGSkFTcugDOZiCi6MlZSgovIqsyEde&#10;XFIRIa4ohdLEk5kEKMqohSzZAnaNBymADNkU0pSXt5CRg8RqUHJWMlRL2FMeSTaXIDABEDgDSZKJ&#10;FMVUQpTCRLws3UqWbkNUdaaouZJUnCkqzlRVFzkVF5qam4KWJwBV1YnIsCMzbImQQosFiW5JVTRH&#10;4bV8WNE7e1emplbevH5fUlRMk6fub+/84Te/NTcy8XHzuHh0Ul9ZraGk8sW79//zpz8/e/T426+/&#10;iY6MIpPJXV1df/nLX2JjY8EELTkpYXtrk88LycmBpCU+/fRbMBQTiFpyNBMMwYiu7ESm24OTFTmw&#10;Q67rAHRVR3lle4qiDazerqDmRFNxAABtw4qCuMIGmmQsjtJCYvUQSHWYBJfBG4B80H4AsCorisL6&#10;kZEn0exQeBM81RJNNJXGGoEUlqmRYziATDIdFLAhiKTksSKteWAQRGFdYToeZuSlcfrgKHhRQFdZ&#10;ohE4ELBBk0CKgzTlrcRR2rDXvISsphRGW4qgjZBVRkgzEEhFJE4NTdZGYlXFUQwJGWWEhJyYFM7W&#10;yXVsYryzq627u6mvr7mxsbSzs66xESLlmxsqu841drXX9XXUjvc11BYkcJ2MnDQIbBOleGfDBHu9&#10;crZ9daB9Pceuhe/YI4q5OhLnNZ3sP5vkN5/MWgc9M529lsXZyOFu5kIe8bv5ApiRh+VrQP56djCM&#10;laygXzDy7kPRLoMxIsQ6DcQ4AmMo1nUk3mMkwbNf6NkZ494c4VIbBsnH54Z6lCdxW0tSKnOFRVnC&#10;8uL04sKUooJkgMI8YV52bE4G9L6UlgRecvhJsTyYkYd95AGShYKUhND/FyOfmhaekhoGA9gA6amR&#10;AClJYaAkMNJSIsJD/W2s9C2YWkxDNVMjTRMDdX0d5YzU2PPn5zgcTz8/p9BQ/xhQf2JoamoMAHh5&#10;cHW1ZRrpGulr6emp2dqa6uurs9le4yPd4M3KzcUigOXMD/aKjw6GfeQzkwXZqWEgTY7jhnG9eQHu&#10;APxAz2C2OzfQI4TrDQM0I5Tvx+f5gLe72EgOeNPjBXnCf9oYHhIoCPbncwLAeOXmaGttZmxvbQHe&#10;M6wtTCxMDW2tTMGLB3jX9XK3gxh5Qy1FMwM1Qw0FA5GI/EcfeSs9SLXG3vQ/9WpgRt7KWAMYYBWm&#10;42Fxm4+RXc1NNAAsTTQsjCFBGwBY1d3SWBtm5K1MDTRUFbEYaRwOgyNgZWSlFZUUjJkGsGqNiamh&#10;uqYKFi8rLQ1xKjAjCVJ4kZaRUKBTwYuUq5M1eHvzB3s4msGkPOQgb890tGXaWhqam0B/hBgU4DMz&#10;PXbl8unW9vr58xu7u9DfA65tQFz84tLKyCh4Enpa2841t7S1t7f39PR0dHUOjQyPjo9Nz84ATM1M&#10;z8zN9vb3NTQ15ubnpWdmZIK3J5GCDRhd8gryCwqLExKTY+OEwCgqLm1sahkaGsrPzzc0NFQGC0NJ&#10;SZFhZGBobGhkpKevo6WtpaEpknFXwuFwECMoOj3pn33kwfhFJOBg0RIwcYJILiJRUVER5pdFvtpK&#10;cqJorrDTN10UrRSNRoPrA6pCoVDi4gg0GqWqqmpgYKCjo2dkZKKpqW1gYARyNDQ0GMpKNLoiBkuU&#10;RROYTBvwqurpzXdxDXF24Vnb+DvaB3l68G/fevWb3/zvDz/88cuvvvv+h19//uUXL1++/uTd559/&#10;9vX7T7789ptfvXr57vmz1y9fvH3y+MXtW/ffvvkUtj/79Ksnj18CvHv7eVtrj6aGgZqagbqaiTxd&#10;W1HJUEWNyVA0oMnrkIhqdJo2yGcwdHW0zKYmlvd2L8zOLC0vrB/sHV88vXTh+PTG5ZsH24fzE/PT&#10;I9Njg+OT4zO7O4dPnr68fP3W7fsPnj57cX5rp6KiCrxYk8lUmJEnkSgAwMDjifLykLY+LGUDLiC4&#10;dOCigRyQivzmqf/NyIMyYhLiSBlpcZGOvKQkFGUXvjVUKhW+2mCBmX2wwNQ8TILD3r4w4ymi3KHQ&#10;r2CBuT+wCvvRgxTOB+Vhp13QPJjWhAE7yIMU2KDZoCR8W0F7gAFqAAZYFRe5G4OtcM2gNlAYtAT+&#10;SABaBdcPCkAnAoe4FNHNoAZ4kZIUR0sjZRAIBg7tZqrvwdSzYJBslamuWgo+Rurehhpu2hr6OCwN&#10;gbBTlEvysIm21c5wNyplWVSxbKp8rRsDHNo4jm3Btm0cqy6ufS/PcTDUdSzKCw7xOpMYMJcc+JGR&#10;X82CtOP/DzJCltO4a1lhqznhc+m8ucyQmezQkVRuR7Rfqb81eIlJdjKMs9ZJcDROcjITOpuGORgH&#10;2xl7WeiTkQhFIp6AgVRHZNHYnxh5mFv/eYFGCXDPAP6LlIft/4a0SNz/IyMPAH0bE5fESUqhEQhl&#10;SQlLEubBRN+HG8d/2Z7+98Hsh/3ZD7szH7ZmPmxM/Xtz5p/np/53e+KvuxN/3R79cDT74WDuf89P&#10;/jA/8MPq2P3+5hJ/d2cNVaayspW2jg6driEvr06TV5OXU5ajqMlTFQg4OhFPI+AUwKMtT6eR5RWo&#10;dJGPPIEhJ0cnk+kEogKRRMVgFUlkPApFkJXFg7MHjZUUhwh0FGg6FAiaIIuh/hymGKQ0CpVBo9Pk&#10;5EWy6tCnPuh6IMRgMhq8DoKuD4DHYShkIkhhChslcpbHYmRhsp6Ax4Kt0HCExeBkZCAKXiRTQwVD&#10;kiyUCQoAgDXQV+HvSTA1D54mmIvHY8HQjgWr0POFxYHtwICF37FoDMhBo2ShS/2z4MxHPh3kgOOC&#10;hoH6ceAp+YVAzcdPBaAMvAk0FewCahDd4f+LkQcpyAfPLzgi6DLgoQBPHOgkPz1NEmIKdHnQncDp&#10;QBcWDJ1g/JQCjwakG0PDotSxMm4qil2x4W0cv+4g7/PpsVfLMoYCXdeEvLPC5L2M6BGu93FBIuQX&#10;X5l+tz73SVvJ3br8s8IksGk7NeIwTwgz8ncbix61lb3sqX3RW/tqtOXJdG+CiwVFxMijxaGIw5CD&#10;PCTOA/3tF8zI0zAYe0M9e311LCgjBopJgEcVj5TGiEuQkEiyhIQCUkpJSkwLJaWLlrJWIHEsjD10&#10;NDSRktooKXWRa7yqSFBeXVxKSxypI4U0kEEaSotpIxBMaYSZNCJYCzGSbnvWxTtpdL/dZPOw2ehF&#10;h96nA8ZfDlp80Wv5vtvmk267T/osX/WZvR60fNZndrfd8N45gxvNmtv5hKUk2YlwiV42oicA4uX7&#10;AiFjgIMYESBWU/HzQum5eMn5BPHpWMRSithahtRODv64WP5KtQrEyNdpXq5SPStTgSj4ctVLlSoA&#10;Ih95pYsVDNhH/kIFdbcIs1uIOygh7heTtgqJW7mEtWzsShp6PYdwtUn77aQTTMdDSjWdxjda9Y4q&#10;1c7nKy5mKPSHYduCpFu52EofZC0bWxWALmHJ1vCohf6YJCdEpAUiyUUsxQuR5oPIYUuWcDFVocSG&#10;SPkuofpIutFImtlsgdtcCbs+3M6BJq4ujlCWQDAkEcrSYqqyiJH6wicny3e2Rg/G6/eGa/b6q0+H&#10;Gi6NNJ1011wbaHy+0Hd3rPliZ8lxe/5mQ/pue+7XZ9NPltve7w3+9ursX++sf3U4/s3x9KuNgaOu&#10;0s2W3L8+ufCHh/tfXl76/PLSb+7vf3Nj8y9Pj3+4sfFwsePeXOv1iZqDrrzbc02fXph4ezj2YncI&#10;YuT3Rl9sDX52OPn1xSWAvz08+v3NrR8urv1wuvJmfeirvenv9qYW88IfDFQ86C99M1H7Zrz6WX/h&#10;m/HKC83xF3vSvtjv/vSw+8pkyelo4eWpipPxksfnO//6fPfba3PPd3u/vTH/za2FJ7td709Hvrs+&#10;/2K75/FK2/dXZq+PVZYGmfUmsZLsVOJtlRLsVcq4VruduRdHqh6td//m7uZnF6cerDQf9mVfGMg9&#10;G8pbrY7KdFPpinO+N1H6drXp673Ob/c7vtxu+Xyj7svzdS9mC48aQ5cLfTYqOI08g85oq7Ou9JfL&#10;DX+6OfP1Sf/zjYYro7l3F8rfHZz766Plvz9bf7nb8eJ8259uLYBr+Lsr87+9PPd6tfv+ZMPL5c5X&#10;qx1v1jvebXZ8ezz69eHwWXfuRo1wqy6lOdTptC37+UzT2+WuN6vdzxfPvTvf/2qj//3u6A+Xlt5u&#10;DcOfTz7fGv10bfBXB9Ofr/e/X+v+Yqf/7VrXdkPyYlnUSk38YnXsUr1wuTF5rSXt+Xbf2WjFzbnG&#10;u0utj9c63+wPvNjpvTZTdXO+dqI8NN5ZpTzUrpBjneSmXxDo4K9HDTZT+ur6+U8uLk43plTGexRF&#10;OA5Xxs+35HTlR2z1VxyMNry/svbu0urbiysPtsfXusp2h+pWO0u2B6rXu8s2eyt2hmvXBirPNga3&#10;Z3p0lSlg9o6D/o5OnkBSxhGUiGRVFFpeFiePRBMlMXiENApNpiLReGlZvKQ0BiGi4yWgHwRZADCy&#10;QgA54v/HUx4CAgFG8lAeJ5DlA2YI4SGctPiY4uyM1trqrqbmluqa2pLS+vLSxpqKztb6kYFz4wMd&#10;4wPtc+P90yM9C5ODG4uTq3Nj+5uL55ent1dn4Zyl6eHNpanDreXZkd6J3nMzg911xbnjPe0b08Nj&#10;PS0TfW0L431g09RwN8D0eN/qwtTK4tT8zPjS4szM7Pjo2EBqalx6ujApKbqgIAMYeXlpBblpMZEh&#10;kWHBLB9XH08Xlo97amJ8RkpialJcGD8wKzURZuQzkhP8PN1yMlJPjvdv3LxydvHo9Ozw8uWjk5Od&#10;ixf2IOPs4OTS0YXLx2eXj0/P9k9Oti4eblw92ryyPf/waPXd5Y27qwO7nQVjuaFzRWFb1TEXmxLP&#10;amOuNQhvtaReq0++VJ96WJU2lxfXHBXYlhZTFh9alhqTlRSRmxmXl5+YlR1XkJdUV5VfUZIJAIvV&#10;ZKREVZfn1FTklhWlV5Zm5WcnADs3Mx7M0BLj+HFRwUH+rsBOTQwHSBAFdIXd5NOTI/287PW1FcEU&#10;xsnOxNHW2MvN2tXJ0sXRAkxzAIAN5mw+ng4ALB9nXy/HoAAPmJdPiAsFiI3ixYTzBLwADts7Jycl&#10;OzuxqCijKD8tO0OYnZaQHB8ZGxEa4OvD9mP5+7PDQqPiElK5/KgYYUZsQqaTGysqLi0sKsnHPyQp&#10;Ld/DhxvMj/PyC/EPigjkRguT88Cqj38oJNofGO/uyfPyCXFzYRnpmxvqGGuraKvKKZOk8VoKqkwt&#10;AzNtfWsDIzNtbRtDQ0cTE3dzCycDIxdj44TgYH87m2Bn+/rczBB356yYcK6nW5YwJpoXnJ2cGOTj&#10;JYwOj43mhHA9bK10HO0MeGw3V1tjPtvdx8kiPMjL1lST5W7l5cL0dDYRcFw5LHt/Lxswx/RwNLc1&#10;0wVpFN+f6w8JtoJ6uGxWQ02tr7dfdkZ+elpeQkIWnx9fUtIQ4M8LFUT5+bItLa1trKxDBSG2NuaW&#10;lkYerg4WpvpuzlBkVztLM0drazcHB5a3V0xEaFgoN5Dt6+Xp4uHuBFJ/llcILzA6KlTA58TFRkZH&#10;hYWF8hKEMelpSXm5me1tLW2tzd1dHT3dnV2d5wYH+oaGBtrbW6urKwsL84uKCrKyMjIy0nJystLT&#10;UwFystPz87IKC3IA8guyCgpzikuLyisrqusbCkvLysorq6qqSgsLinKzCrNS8uLCCkN9+rPCpoui&#10;5wpCt8ojjiojjkr5F8oFN+pjb9VH32mMh1RrfiLlY+42Rj9sE8Is/L3m2Jt1ETApf7VKcLU24kpN&#10;+KWq0LMKPkzHw4z8aTF/P5+zkxe4lcteyvCbTfaciHcbiHIYCHfo4tuc41q1B1u2cqyagixqg8yq&#10;Ak1LWMY5HnqJjprh1moBZmpeTHUvGxOWm72ftxuXF+jl4xks4EbFR2fkZuYV5yZnJMUlxYdFh7M4&#10;AS5ebiAFCAzh8MDzEOQfEMwOCPTzZXn5B/iEhvFSUxIgCaDikrKScl4w1w8s/ixPby9rBxt7Fwem&#10;hbmRibGluYWDuZXAJzAnIiGFHZERFJ3Bi3fQNr+9c+nzu68urRyUJ+YpI+UAGJIULazS4fhGpGuw&#10;iqQ83559YXLnZGrHUsVQDoFRlaCmeEcKHfk6YgpMGfUyXub/PPvhww8fpqv7rcgG+pJK5jKaxmKq&#10;1jL61jKGTnhzOxkjRzQTpCYIdXOEhpWkDoA9xthW1tAWYwQz8ubSukYINReiZYiaN4fmGqPuH6/K&#10;ztSDAqjm6Ibn6kXAPHu6liBTJyxN5BoPALu3w0Q8QIrIIx7m32EblId5fLAKs+1gK0jBXnCF8Qw2&#10;WIVd5sEqsD/WBhVW/f9g5KHaNEOEKkGxyuwoRVaYvGco3Stc0SdMwTuC4S2gufPkXUNobgIFKKwr&#10;l+4arODKVXTxIVk5yhpA8VqR2jAFb4RQYYqrGCEYTAl1U0kNQzEVcxltVzkLD7q1t4K1M4XppmBh&#10;jtU0RKu6aFj6m7oF2nubahu72DklxcbnpmemJSR4ODmZ6Ot4ODtYmBhGh/GBwfH3DQ7w43PYQX5+&#10;WioqhjqaodwgRxtLkOPj7uzt5uTmaO1ib+nhCp5aAyUFsgoDzMyxKgx5eQpeQZ4kT8IRcSgMVkoG&#10;LS4tKwYMEhZFRCGxMlKySAm0LFJaEoGRQoC5nqUazcdQLcRUK8fXJslevyrQviPCo0PgPBrvOy6E&#10;VLlnkgPnM7jLOaLgrgA5XAiZYJ4bvJ4fupAZPCL07Y/z6opwPxfuXhfskO1mkulunuppybc1cNFT&#10;dDJQMlAiEWUlkdDf4YNpiBRCAoOUlUPhVWSwqlLSypJIJQkpZVm0DknOnEA1R+FNpHBQiFcUxUya&#10;xJTAGUrijSA3+Z8ZeQzdFibl0TQbkEoQmLCbPJJiKk5kIrD6CLyxjLwFlmGPUbSTkbf6yMjTNNzl&#10;1FwpSk7yqpCmPF3Tg6Li+JGRJ8ibk2hmZLqJkrqlMdPZ2Znl4c4Sxifb29rpaGveuHL1my++nBoZ&#10;Y/v42ZhZWBgztVXV37968+HHD3/63e9//Mc/wQPLNDYpKCj48ccfhUKhKdO4t6dranJcwOdxuVxl&#10;ZdXbtx7ExmYQCeqKiuYUqimdYY+HPNMt5RhOeCpEx6OJEK8NQFawpjJscSIJHWBL4wxwogCqKIIh&#10;Xs6MpmIPVmVFeu4SshAJDjLhVRLdEpwFKCaDNyTIW8grOVIU7HAUK1mCmaSsPoZkhsQYSmONYLF4&#10;WQKTIAc2MSH+Xc4KdpOHyXqQA3vHi2RqLOiqUJhZIs0CTTIGh4BVa6gMG9gGKUXRGpQXk9EC+Riy&#10;iYSspgxBB0nUksCpwz7yMgQNWZKWhKySmIwiEq2GRCtLSBO8WOzB4aHu3o729trW1spz52oaGkpa&#10;Wqrammua6iuG+tr6ztUNtFf3NpVwXIy9jRgeuuRoR/1Ye93yIMdKtl0N27qJZ9/Kt++Lch2K8RhL&#10;8BJpwbNmE33XMyB1+PXs4PN5IVv5kHf8Rzr+IyO/lsUB+P9g5GMhp3gIcc6DsU79UU4Dsa7DQo+B&#10;BK+eeK+2aPeGcNfKCJdcvmtDdmRDvrChKLW2NKOsIKWsJKOoIKW0OA2gpDCpKD+hICchP1uYnR6T&#10;nhwBq9YAJMeFCGO48dHBIE0QRXb9fzHyMNLSI9IzIgFgBXmQZmfGZmXEJCeGJgoFLk5mxvoqFkwt&#10;UyNNQ10VB1smeEfq6qitry+2tzfhcr0jooKEiaFCYRhAQkIkm+1laqxnzjTQ01MzMdEBsLc3b22q&#10;zEqP93S3Zvk68oO9QMMyUsMz0yJ+qSMfyffjB3ryAiA3eU6AGzfQg8/zEYT4wox8mIAVyveD/94R&#10;vAqG8nxBgbAQ/xCOTwQ/KFLAYXm5gPHKx93R083R3sbU2QG83VmBsYvNcvP3dfH3c0LEhAYx9dQA&#10;TLQhN3mmtpKhOt1QRZ6poWiurWTH1AaAPeJhT3nY/ug4/5GUh1etmJqQa7wFJFljDtPxItUaM30V&#10;O1NdCwN1B0sjWzNIRN7azBBm5NFoFAaHJpIJVHmKiakh+D12dnWAI7viiRjIqRIJEZFggRlGcXGI&#10;uaBSCEwTfTtrpqOdqZ+Xo7uzhYeTmau9CXiXBXCwMTE30TbUU7e2MCotyQdv6gcHe3t7O4eHhxvn&#10;N7d39tbWN5eWVwcGhxubWhoam9vPdXZ19/b09PX1DYD/R8ZGwRMyOz83PjkxPTsztzA/Oj52rrOj&#10;sbmpoqoyJS0VRl5BPkBGZnZcfEJEZHRCYnJBQVFtbX1FRZWNjZ2OlraaiqqWhqa+rp6uphaAgY4u&#10;yIR0bNTU5OTkYIIMZoiAIYuSBiAR8bCiCkgBINpLtCgoQNIr8vLyMC/MYIAfHMiGPalFl0UcJnDB&#10;FdPV1dbU1FRXV9fTAx3OwMDACJKpUQGDoQpdgUEiU1GyeAyGkpZWEBWZ5uYucHMPdXUTOLvw9A2c&#10;k1KKv/v2L99//6evv/7Nt9/9+suvvvns8y/fvvvs3Seff/Hlt5+8/+Ld288++/SrZ09f3b/3+OHD&#10;x48ePXn86PmTxy8ePXz2/pMvnj19/frV+9u3HoWHChXpoBVMNVVjVXVThrIRTUFPUUFfga5HJauR&#10;iSoMBV08VsHPO3h6YnF2anl2anFidGZhbnlna/f05OzezbunhxfOL5+fn5jv7xqcnphfXFg7u3jt&#10;8rXbdx48vv/gyfHJxY5zPT4+fng8UcSTM+TkaAQCiUqVBxeESISU5WFSHmbbYeEaOkR4UuTpNJqc&#10;PJVMoVGociQyHgu5q8vKyqLQstJwdEXRIgEgBm6PGNhKBfXKy4PdQSWgKrAK53ykwsE9AsVIJJKs&#10;DArsAnYEkBLpEQFDBvzui0tA6hloDCgAjggpeuMJoA0MRTq40XA0VwqsWgNaJycHzgLcTbDAPQQs&#10;oJNArYK1aEQL6EJYURBXcFwcDgefL2gJSOGPNKBLiDhKsC/k/Q0vYEeIrBQpWVNQUlY6qmbK8roE&#10;pBEJZSaH9tRXCTAzMCKT1GVQFARCRQKR5OMY62yY6Kyf426c58os8zSv9LSo8bU8x3eqZ5m1sa0G&#10;wlx7Qhz7Q10m4/0m4nwBYEH5xbTghVTOfErQQjp3MYM3nxa8BIwUCAsp3Pk03nxGyFxmyFR6yEQ6&#10;byAxsJHvVhfiluJomGCrl+1pmWhvlOpuFetu6aav7GKsqUpG4yTFiVjo84MMuFVorCQkKA/1fHBG&#10;IIUNmIv/iI/M+/+LlJeQErHwUhJgnIGfR3CpIHIWgZCXklCVQPio0L86P//hxtEfNyf+uTf9r+3J&#10;f29NQoz8+RnITX5r+n+3J/5nZ+IfB1P/2J34x/nxD3vz/9ie/evWzB+2ZydSIznG+hYMhgFV3lZb&#10;V1dBQYUqp0whAzBIBGUKiQ6eAWCAW06iEDEEGuizUFhXshqNripPg6K84vAMMoVOgMTcyeBeYzE4&#10;MEwgoW8qMO8sIymFk5GFQraKSHmQypMpCnLysGo86HjwFwrQD2VEAVdlRBovGJEODEypYzGyUD0i&#10;H/mP34RAb4TZeTxaFuKsMWgqkQBLaYFMGGBfkIJKYAL9lzlwzSATPhD8wQnYoM0ghV3aQQp9MJCE&#10;PhuAVfiM4FYBgDaABsDkOygJDDgFmaAGGNCVAB1c9BUGJuXBKjyQAgOi48F5IaUhYh+LBQ8U/GEM&#10;7jNgK2gh7PKPk5HBIJEyIFPUa8AbvBJBliGFiLBijqbGN/q5DYSwVhJDLxQlT4T6ribydzKjN1PD&#10;RwXeF0pSLpenP2gquFOX87C58H5D4VFO3FZ6JMB+TtxRfsKlsvQ7DYVPzlU876qG3OSHm+8NtbUK&#10;Q8kIBFYcgYN6sBgG9DdRjBdwGuDXEC2NxCIQTGWGna4yXQZBlECAXo6TlMBKiJNRMlgxMQwCwUBJ&#10;aaKldTEymtJiJgS0j54218rMjELSx8hqSYhrS0roIqU1JCTVxBE6Mkh9tIyGFEJdEqGEQJigIWV5&#10;A3GEgRgi0oQ2lOR1UOF//5z/k26HZz2mz9r1XnUYfjXo8EW/zeeD5p8NM98M6D/r03nWb/R80Pxx&#10;D/N+h/HFSpULpYqb6YThEATACB/RyUIMBCMGuIghPmIkFDEegZiKQczGI+YTEAuJYotJ4uezsSdl&#10;tCu1qgAXq5ROy5VOKxSPSxSOSuRPyuiXqpVB5nGp/GEx9aRM7qiUsJ0ns1eIOZ+DWs+Q2cxBb2Zh&#10;jsrkQZkXg5YvBq3fTzq/G3d80GnytM/iRqveSaXqdhFjMY0yEoPtCJFpYCPrAlB1gdjKAHRFIK4q&#10;mFzoj8nxkY21Q/CMEGne0qneiGRvRF4wqjZaoYBDbI7VGs11HEx3msxjNUc6WOMRupIINQmEohiC&#10;JomkgwkTQtxWTenyyszllbE7W+Nbg9VH400Hg7WnI02nQ40nfQ0XempPuqpOOspOO4sP2/M2G1Nv&#10;Tdd+czr+dLX5/X4vwFcno+92et/vDb/eHLg8XN2dzvnX68t/fnLweLPvwWbv1zdWvr+59u5o/LOT&#10;qefrvbcm6y4Nl5/0FRz1F1ybrrk133RzrvnWXOv745nvr2789dHJH+4d/e7OwW9v7f3m5u5vr+98&#10;f2njy8P5z3Ym3qz1r1XE3x2qeLvQ9PlK2/dbHd+uN3+93nylK+3hbPm77fZX220P1xovT5Zcna04&#10;Gs47Hi785MLwdzcXvrwy/Zt7q69Phh/vdP/l5d7/vjj83Z31NzsDX5xM3J6qr+BahxoSa3i25+J9&#10;S9iW4wXh2X4moea0FE+93hzeSkvqXnfOyWDBXkfGelP8WE5Qf6r3cXva2/W2T9bans5WPRgrOmyK&#10;XijwH052Gkiwb+DqtkUY9afYLpT6f3l47h+PF//9bO3X18e+udj3+YXOmzMF313p/eqs87sr/R/e&#10;bYLMF2v1Xx70vFpr+fZo6O16+4vFlpdL7e/Wuz/Z6Hq10vLrs7H3W10nHRnzxfzDtvTWSMfxTM79&#10;0erP1qEIrq9Xuj7fGf31pcX3u2PPVnpebQx9cTjz9eH0p1sj3+xPvV8d+HZn/PcX5r7eGQIVfnc0&#10;vlWfNF0g2GhI2mnPeLHdc2O2brsz67C/4Py5jEerHfeX2l5s9T073/Vqr//abPWlyfKFhrisAMOe&#10;HM6bw/Hbix2v92eqovwCDOlfXtu8On9ue7B8uSNnsDJmZ7Bqd6h2viVv+VzRZm/lt3f3v7q18+J4&#10;/spC985g7VpX6c5gzd5w3VpX8fZA5eXFjq2xmkdnCw/P1oI8bLBS4uBHgUphkMkqeBwDT1RGoeXF&#10;RMI1KCJFDI3FyysgUTg0hgggLYOVkESJS4iIeJGDvKQUSkoSBbvJw6no9RkaJP283HmQm6FjTDg/&#10;IyEuNS66o7G+paaqo7m5pa6uobqiq62p51xTa2PFQGfT+ED7R+14kC5MDkLE+kjP0vTw/MTQ3Pjg&#10;3sbS+eXZjcXplemx8/PTB8sLK+OD52fH9xenNkCZoa750Z7Z4a6pwY7Jgc7Bruah3nNT4wNT40NT&#10;kyPjE0OzcxMTk4PNLTWZmYnR0fyYGAGYMuVkJqUlx8ZECrhBLHcneydbK7YvJMQpCGaDPJDCIvgp&#10;sVFclm9HS+PNaxdPjveOTyCcXji4fOnk9Hhvf+88WL1w8fDs8jFITy7sXzg9uHjx4MrF/f31uTtn&#10;2/dPN55f2XpxunxxvmP1XMFoYcRKSfhRrfCoOv5qe+ZZY9pBTcpaSeJgekRtFKctS1ieHJ0jDC/N&#10;Sc7LEqamRRaXpFVV5BTkJAKUF2cIY3j+Po5gE+w1X1GSWZyfAjYV5iaBrWCSJuBCsjP8YF9YCx4W&#10;ghfG8BNiBXFRvPjokABfF211Opi/WDB1nOxMIQV5Zxtzpp6TvYWXuwNI3V1s/bxdYG/uQH9PYAQH&#10;+kSFcwF4HL+4aIEwNiwxPiJJGJmdnZyeHpeWEZeYGAHmmZkp8flZKflZ6YW5OenJKbGxsamp6Ulp&#10;mWGRwvTsEjevQE5IdBAvytM3mCuITUrL9w0IZQWGgzQiJo0TEhvMjwOGhw+PI0h29w1z9eA6uQSY&#10;WjgaGlqZm9lZWjiYM+2x0mQShmaobaZK01Clg0mlqZKcko6qjp66nr2prQZN2VhDx9HUnO3iEs/j&#10;sl0cc+JjYoL9s+Ii4vhB+WlCRwsjAdvTylTZxV7HwRJMFdX93Ey87PXcrbRCPC353hYCH8swP2sB&#10;yzLU3yos0CqKaxfDc4oLdo4OdACbAl2MWPYGbFdmqL9TXIhvBMenobyI7eURExGZnZkXHhYXGZ6Y&#10;mV4UFhob4Mfx8vB1tHfy9fZxdLDz9fGwsmRaW5nZWJvZWZk729u4OjrYW9vYW1o72dl7uDhGRQqi&#10;o0ID/L29vVzd3Rw93J04QaywUG4wxz8yQhAfF5UgjImLjUxNSUhOik9JTkxNScrKTC/Izy0qzAdp&#10;PjCKCiB3+JKiurqaQpAJOb3nZmdnAuTmZRaX5OfnZRUX5ZUU5xcV55WUFWfn5hSXVxSUlNY11NfV&#10;1ZUXFxRmpqXHhudE8yqj/fvTQ6byw1fKos+XhR+Uhx0U884qw69UR12vi7nZEH+rEcLthhiAO43R&#10;D1rjQXpLpBoPcL0m7EoN5FB/sSLsclXEpcrwC6X8o5KQkzLBhfLQ41L+YWHwbi57Jz9oNctvPM55&#10;ONZxNN61N9JuINKpg2/dxrVsC7Fq4lrVB1tUsplFvobZXvoJzlpxTrpBFiqeJmpuZlqBHk7uTnbu&#10;Hs4+/izfwICIuJiEtKTkzFR+RIi7j5stuL5ODq7enm4+XixOQEiEgM0L8g9m+wWyOPzgoODAYB4n&#10;Lj6quqY8LzczOiqCzwsBd8rFxY3D4Xr7+rh7enj6+phbWwHo6OmaMU3tzSzDWUH50YnpgRH5AmE6&#10;N1aHrGypZhjuxdkYmV/qm1RD01Rl5TVxisoy1GA7nyAbr/r08ouLB6czO/Yappp4mhqGzLJyXu+f&#10;CbRwVxYjh9myf3Pv8w9f/G9XcrUOQt5EUoUppWYiqW4srmGLNrHHMG2QBrbShk4YUytJPZGUvC4T&#10;oWYrrW8to2+DMrDDGjvgmbZYYwsZPVNJLTu0SQDdmUWyj9UISNUJSdMOgb3j03+WjE/V4sNMerIK&#10;B4LIRx6koABMtYNVUAzYcHkYwAY5H8t85N/jGew4xQBQAGQmKAfBJWEdG2CAzGyt0BRl6ECZWpBs&#10;TqoaV6gckKQWFKPoF63gG6ngE0H3Dlf0iVTyA6lAwYsn7xrG8BIouIcqevDpbjx5Fz7Dg6voFijv&#10;4IwyspbQMUNomCBUAfQRDGMxVXNJTTMJDXOkli3GwJHEdKaYuVDN3eQtHYhGrnJmNgR9Q5SKKVE7&#10;lR0jZEUUJeREcSNYnr7hPH5GUoowKgrWpQnjciMFvISYyAg+Fwz7rg62AT6evEB/JRqVgJZhebmb&#10;Gxs42ljqqCvraqj4uDvaWZqoKctrqimoMKiqSpBejZICFWbk6RQwq8ITSbIYPFIWLSErK45DSRFR&#10;SFkpcYyMFJgay6LA7yUCK4EwVZb30FMVWOoJzNQz3c3LAuzKWZYtPIeBKI/hWO8xod9cevBCJg9g&#10;LT90syhiLS9kKYuzmsXbzAtdyxPMpLLHEn1Hklj9sT5toa41QXbFPhaFfrZJrqYR9sYca307TXkT&#10;ZYo8ThotA30XFxNHikliEeI4SVkFaYwK5CAvRpOQUsZg9XAkExwZYoSReGNJrCEUx5VqDivIoyhm&#10;UmSmLA0Sq5GmWADIylt/VLD5aEsSzcVwxgg8E0m1QNFsZeRtCErO8ppedA0vmronheFCVnSmq7gT&#10;FexxdFtQP1XVCQBDNUNTmXg5JlHeiEwzCOLGBwRGuLuzzM2s1dU11VRUo8MjLl04uXrx7N2rl7eu&#10;Xb115cr64uL06Oh3X3zx4d///v2vf/Xhx3+fHB/mZGfu7W6/e/emrKyktKRoeWkBjJBlpYXVVRVo&#10;NPrN6/cREYlUiiYGq85QtpZTsCbJWxNFkVfxVJGMO8UUFm2HeXkizVK0ai6DNyDRLYk0C5iXh33S&#10;QaY4SksKoyuN0wdlKIrWWJGOPADYKoXRk1Oyg5VwKAoOaKI57IMvgzMGAFcYFpTHkMwAPnrHf2Tk&#10;IVkbUSxZKsMWVssBhqL6/4+yv4CKY9vahtFGmm7aFWncXRsad3dtoXF3d3dJIEBwCA7BgyYkhIS4&#10;Z8dlu7seP/s9ljura+985/3+e+8Yf41nTGatXrVq9SrpWk9NnumKJpKFDoBVUIOPLNmq9koaTtA3&#10;6DaRYUFkmEMhkWFKYBhhaboYgjqOqg3A03Tk6bo4ipYMQU0apwKHHiNDCgiNGB4d6e3vPnGivaen&#10;paOjpru78VhHPYL2uoHu1sFjjadONFVkCF0M2f5mnAhrtQQnvRxvs+pgu+Yo506+a2eUU7/YfTjR&#10;ayo9cC4nGM3mupoXhga/bxZH7pZG75XxwW4XRwJ2SqK2iiLAnimKWMkNXs4LXi8KX8kPmcvwn03z&#10;n07xnUj2Gkv2BIwkewwnIdo1PUL7iXRErOaY2LUnya85xq08wq4+0a8lN+Z4Tc6x2oKmipz6ytza&#10;6vzaqsLK8uyqiuzq8uza8sy6iixwyouRbDo5GbG5Ein5jKTo9ER48vk/SE6MTEqISEmKykgTwpNV&#10;bl5CTm58VnYsGhqflxMLyM2Oy84UZ2XEZKaLwAEUF6ZA/dTk6IgwT2N9joWJhpWZtrW5joOtMc/G&#10;sLW5fHF+xN3dJjTUUywOTUsTZWTEJSUJkpOFIlGos4O1tYWhkZEWj2dubq7v4GCVlZXQ3Fzp5WEb&#10;FOACDSLB+FkxRfkJedmi3CxhTqYAVhNEwfxQ7+gQr5hIf1F0ADzRodrxgDhxqFgUHB+LSNYAkuMj&#10;xRIpeUGkXww/EH7oRNHwi4dk4Pf3doK7VpAfEhTv5W4X5O8WHOjq5+MQHuqBSY2L5prqWpvomOup&#10;GmkqmmgpGWsqWmhzbAw0bAzU7cx0HC0R2h1l3tHoeLCO1gZOXEOUoEdD4NE6dqhYjURH3lYiIg8l&#10;UMfGVMveQh9l5J1sTO2sTR1szPW01agUeSJRnkCSp9DITDbD3NLEP9DHw8vVhmdlZmHMVmS81ZGH&#10;BaEXEVoRoRcV2HQrSxMHHqJaA1/Px4Pn7Wrt627jLlH3d7A1hcdZQz11Tw/nldXFixcvbG9vgr14&#10;6XD37N78wunevpNNza2A9o4u8MfGT01Nz05Pz05NzYyfmpiYPAV2cnpqdHwMLpUTfb2wisrXdHR1&#10;lpaXwQMTqiMPSEiEwyvmC0Qx4riCgqLCwuLg4FAymaqmoqrKUdHR0jYyMDTQ0dXX1gELNzU0UyiN&#10;RoOvg34jaWkkUJckUWag0ygsiXqJkiS9J5NBU5ZorahCYxLVFLAIJS+RladKsoxKxuQ3QRJokMVi&#10;mJmZ6Ovr6+khOV319Q0BamoadCaDyWapqKqrqWuTyWwHB6/l5T1fH35gUJKLC9/ZJdLRKczOPnBo&#10;5PRf/vLm22//9PXXP3/z7U+ff/HNp5998eFHn3308edffvXdx5988e7rDwFPn7x85+FTlJEHH4AG&#10;zn/91Q8vnn9QX9shjSGaGtsZGtgaGdoj2Vz1bTmqJupqZjCxJMorshgaFJKyKkfvxPHB9ZWthdnl&#10;tZUzkxMzK0vrG2tnji5deXz/0d0bd3bXd0/PLs1NLkyMTk9Nzm+c2d3bv3z73qNHj19cProBJbk5&#10;hdZWPBKJoqqqTqXSaTQGh6MKw0Kn05FweCYTRgl8GG0YMXWJ4L6yCgdJaquiqqyopMxWUGDAGCOM&#10;NplMJpCIePh9lsPCEYEhxSIK5chvJ6wSJPrs0AjKyEuOAPIPCqzfhXFgLyRUF55EJuDl0VhgFHKy&#10;WJQYhTOdTCTBRzQKkrCXSWdwlJTRo8z4XUpeQaJShJ4e6GkPe0ctlKAHGjlvJAsej4duQ2XYOyzQ&#10;H+gJrEKXfn9Pg0YNI1pGAGgEFmgB5uR4WSTwloaVstTimCkz9ChyFiyiowbLx1jDx1TPUkmBIyun&#10;KCXDxmACLXQT3MySnAyL/azKfLiV3twaH26Nr1VTsE1XpH1niG2/wLU32nkwxmMyyX8iwfdUot9U&#10;csBbRn4hM2wxJxIwnxUOq0tZUSuZ/4eUX8iNnsuNms6Jni0QjmdH9SYGtQm9KwMcslzMsl3Nc3xs&#10;07ztIh3N7XQ46lQ8i4DHyWBgkAlEMg5PkCiOIy8n4EvByKBf7b/peBT/FwX/f0EakY9H/ocArkUY&#10;UmgBxklOWooiI6WCl1XCYE5XlfzP1XO/Hqz98/zim4tL/9iZ/tfO9H+2Zt9szoL99/bs/2wjjPy/&#10;Lsz9unPqH1uT/9mZ+fvaxJ/XTv3zwvLDgbbqiAALGtlTX8+So2qrp8+WJyqQyBpsliqDzqFRUChR&#10;aYp0JpvGYpDpEjV5lqaikjpbAcoBHDpDmYYkNQKwKBQqkUCWR0LF8ZLocoIcjiSHR/NPsOkMJRYb&#10;la+BEwwAZxqcgfCN4PSDBUYJ3QoANxw491Q4SjQqGT6Gmw+cu+jZCA6FTIRdgMOkUtBAcpSXB0Ah&#10;3KaQy+Z3/h3dFvWhEAAOtA/7gjMNgDL+sFPohixyC0c49Lcl8ClUht2hFDxcOWjjUAjNou1AHagM&#10;n8IqVACLlkNr0AQaHQ+AOugewQGgjDzyJoxMRl9IwAjAAgcaeguNw2AyKGQ2lUqSk4PrDSsFnZGW&#10;l8WwZTA6eKm2WP5cYcaAKGQ0JngjJ+6oNneC77uUHLmdG7eYHLGczr9Sl3urueCdjrLbjfn3Wopu&#10;1ReczYuHT88WJu0VJKJpXe+2lj3vbXh3sBXwarTjzkDbqdJsRy1VpqwUXIAUuDlINOVhvzAo0EMi&#10;Tk5RXt5EiWWpSjdkybNgtgDVZJDKdJwcXU6WLiXFwGCUpTC6eFlVDMZQXtZVQ9WKRbNRYhuS5A1w&#10;eIAZmWLJYJiQiTo4GQ1ZDFTTxWOMSVJWdDkdibK8hZy0CTgYTIAipltguphveqvb4b1xt5f9ts+P&#10;WX/Yb/9en/kHQ6afT5p9dMrk+aDR61HuR5Ou7446fTzp/HKQe7/L8GIVZ7eQtZSKH45EePnhaMxE&#10;DGYqDmHkp+IxC6nSq9m4jTz86XSp1WzsViERydpazjxbxtwrZQDO5JNWsnDLmXIbeYSdYupuCQ2w&#10;V0rdKZHfyJcFu1mI3y2hHDVw7nbpvxqx+Xze45tl39djDk8HuI/6LG+06V1t1t2rUF4vYs1n08YS&#10;CH0CbEcEtiUU2xxGaI2kVgcTWwTsuihmtodMHA+TaI/J9JLP9sFl+mDK+aQqIatKpNKaYjZRFTRY&#10;GFQZaeujJa+JwejJIDI1HAwGufVJy1EwGDUsNtHL/dXB3r0zc5/d3L27OrTVV3Uw3vJwdfjK5LGr&#10;U8f3Tzbs99deGWlaqE7aP1F8ZaTq0ULrN5cmPj038NP1mUfLTRf6825OVn+4N/x46fidmfZTFXEv&#10;d0bfvzD1znr/O+t9L88O/3B37b2zox+fn3h/Z/jR6c77c60II3+yZLk1dapGPFOX9PHF2R/v7v7z&#10;5fU/vXP412dXfnl48OOd8z/eOff9jd2vjs58ebj69eHK95eXbo02frDa+/F6z+v5pm/P9v18YeDe&#10;cMHV3uynC42v1tpfnOl4vNr2aL19f6hw60TWZk/2Skfq++dHf36w/sPdlY8vT35wcfzvr8797fm5&#10;/7x36aP98Xd3hj7cG310+thKXXJtmE2Bt8lcZUKhn1mSvXpHsu90beLz7aGV9sze3JBj6T71Ars6&#10;vk1vus9USeRwVkCHyK5TwGsMNeuOtTsWwx1Mdh7NdJsvDvhgo+XP98a/u9b76cXuf71a/tfLtR/v&#10;nHq53fbpYe/3t0e+uHLiy6MTH53v+PBs65eXur87OvlyrfHjna7vL498czD8y7WZfzxcf3+j+9li&#10;K9jvL028M1M/Uxo+Wxax3ZZ88UResbfe7dHqL3ZG3l3qfjrf9fWF6Z+vr/7p9pnvrix/eXH+i4OF&#10;H69v/HR19ccrKz9fXf3h8PQfjpa/2Bn78typW2O1n+wOf3Zu7HCg7Pqpum9uLLzcHbi/3Hlzrvnu&#10;6XZwPjw/8WS99+Hy8Q8Pxl/tDZ4dLPr48sRfnm/vniy6MF7z74+v//rulTefv7PQVtSWHvH03Ox6&#10;X/XeaOPmcOXlxY6L04CurcH6c+OtuyPN7+xMPtuf++LO7q3VobXeqrNjLRv9VRcm264v9xzOtr+6&#10;NHd+pv3JpYWHF5c2ZwdpOGkmmarEViUR2Gymppwcg0hUpNA58hQWnsyUo9CJTAU8kUYk0eUJVFks&#10;ASMlJwmTx6M68mDhR/5/M/Ky8IsIt1JXRwexIMrXwyUs0DdJxK8qyj/W3Njb0dbb1dXf3XWiqw3Q&#10;c6xl6GQXysivzk+cnh5ZmRtfnBpeX5ycGetHBeW3VuYvndsCbC7PXdhZH+s7PnnyxO7i3KUza2un&#10;RgBLo/0jx5p3T0/tLU2vz42tzU2cGurpaW/sO97Wf6LreGfL8FDfqcmRmdmx00vTk5NDra21eXlp&#10;0dHBkWH+gX7uKYlieMhHGXmw/PCQEH8ffnhwTESoODIskR+VJIjOSojf39zYPbN6/uzWtauHh5f2&#10;d7bXz+5tXjo4e+Pq4ZWjg4sHZ2/dvHL7zrWz57bP7e9cu37p6MrBjRuH5/fWLuwu3Tnaenx99737&#10;59+9dfbW2vBKU+ZEXuRMkWCvLWe7KXurKW80L7aG79OSIqxIiC5JjsmMj8pJRVK2wpyztDitsjSr&#10;vrqgujyntjIPUFKQWlORW1aUXlGSifLyULO0MA1W0yQy8Sj5DshIiUmMjYR5WnqyCAoBkaE+Rnqq&#10;xvpqZkaaMIUB2NuYeLrZB/i6BQd4hgR6hYf4RoUHRIT6wchACTgifmhKokgsDAfExUSmJsXAaklh&#10;VkZGAgxjTl5ySlpMbGwEIDstISlWKIBxE0TFx4hTUlKKikoycwtS0vMqalqDwkQ5BZWunkFhUXHh&#10;0fH+wfyElHxRXGZIRJynb0RcUm5eUa1vIF+ckBMhTPfw4zu6BlrauBmY2HB5bm6eQa6ugc7O/lYW&#10;LhSiqrW5m6mhnZGeDdfCxUjfys3Zx9jA0kjfzJ7r4OHkpsNRszLQtzbQ84MDyrMU+nsUpcT4OVoJ&#10;YEbqZOHvbB7oZhLgph/oZhTkZhDkbBDubiTytY7xsxJ5mcf5WyaH2KZG2qdHO6ZFO6ZGOQAKxW7F&#10;cR5Fse65AqeUYBuxr7nA25zvbR0f4hrp65gWE1VZmCcID0+JT87PKY4KF+ZmFYaHRAv5YhcnVx8v&#10;b3ueHT86MjQkwMnR3sXZ3tneztPVxdPVzd7G1t6a58iz8/J09fJESPmC/CwYPpSRBxsZESzh5aMB&#10;iQni9LSkvNzMlOT44qICQGlJUXlZSUV5aVVleV1dTXNzY319bW1tdWtrc0VFWWVlOdjy8lKEnS8v&#10;qqwqLSrMLcjPzs/LKirMr6+vb2hprm1sqqyvb25tqampKi3IKc1KK06JrU4VdWVGD+cJZstiN2oS&#10;V0uiztWIDutijxpirzcl3GxJkjDyqYDbbcn32pMA9zsSJXrxMSiuNwivNiKk/FFdDOA3pRoJzldG&#10;nyuP3C4I3ikOOVMQtJjjM5XuOZrscjLWoTfGrj/GsVvAOxZt2x7JbQqzqg+1rA21KAuySHHVzfSz&#10;jORpOerQHQ05Qa62nk62gQE+nt5eQRFhPqEh/IT4SJHAN9if52RrxbPkOtgB3GDoA/39QwODI0PB&#10;hkSFhUWH+wb5hYQF19RVt3c0l5QWRIQHW1maO9o7+Pn4+/kFuLt7QpsAV08P38AAb38/8EOCgsN8&#10;A6K8A3IF8UXRScX85MTAKEUZUlVaflNeOVfDOMYnfLy1j6dpqo5nuxnx8oVpjy7c+uDWs5q0YjoG&#10;pyRNcTE2b8jN/+Txs9GOHl2aihqO9dH1559df1EVma2KkQ/RcOJKaxpglJwoFkYYTTMpXQeCuSvJ&#10;ykne3Jlg4YAztcbocaV0raR1LaV0oI4bg2tPMgM406zAmmG07PCm0Zq+ISyXGFXfLP3oXANBji6C&#10;DM3IZJWQOKUAQIJSYBInOEM9HNF2lyjYoOx5ukREPktCx2f+Hi+PVkC5eFiFcrQmOLAKDhoj/5aa&#10;h5qwin4KTg6UaCGyOYUGMQgjr4sw8vHK/qkaoUkagbHKfkIFD4Git1jFP1Y9MFbdP04jAGy0ojtf&#10;yUOk4o3w8qreoSznSI6bK97UFklvq22GUbeUQgLkLaS1bLB6zmQzd7qVE8XMmW7hpcTzULCxIxk6&#10;UIwd6CYGUkr6WI45Xed4SVNvTUd7eWNjdX1zXVNBVo6Xi1u8UFhZXKynoWFnZZWaEAv3fGc7G00V&#10;JTtri1hBVIC3h6+Hq7WZMaxqcBTVlRVoRJwig+LqwLUw1pXBYLTUFdU4TFVlhqoyS1dLVQtqMCkq&#10;TBqbRqJQ5UlUOQoVRwUQ5ChyMgRZWUT7UgaZHcOTP0kGY6rM9DLWibYxijRXz3S3KPblVgZYt0U6&#10;DSX4jiX5jSf7z2aFzedELORGrhYLNspiENWawqiNAv52SQyqJj+VHjiR5j+U4N0tdGuNcKwJsiv1&#10;t4Om4pxMw7h6znqK5up0NSaBIg/zDHjUx2JkCBhZGo6shiNp4AkaMlhVjBRHCqsuTzYm0c1JDGsC&#10;01qaaIylmaMB8hRlOyrHHse2lmNZySvwcCwbOSYSLP+WmqeoOOFYPIKiA5ZhI0vnklSc5ZUcZBhc&#10;OTZPxTCQru6urOPLVvOQp9uqaHmRmXZoPlVUmB7PtGKqIkroZKYJS9lMWdXkeO/44OCp3r7B/v6B&#10;xvqGwvyCi/vnn77zMDo8bGVxIU4k/ODly5ePH2enpo6ePAlPDg9u3frjTz/++pc/v/nPv9/8518z&#10;05PxceLGhrqHD+7Z8awnT402NzXAhPTxo+fnzl46s34QHpqKx2vSGeZEihmebKbAcUEi1unmABLT&#10;ksK2pivZoqS8hJ1HuHi2qj1NkUtCEqhao4w8IlmD05ElGmAlCvIoSw41oT448jQzBTVHhpK9JBwe&#10;0caBUaVKVGtQwCpLkkgWANXITC7K0aOkPNRkIjI+SDfQlwSK6k5KGk7QAdg1UZLNFRz0JYGiuiPs&#10;EXpOoJtJemhJUTAjMIxkKNoYnAoGx5GSV8WSNeXpuniqtixRXUqOI4VDAiyEcYljE+PHujtOnGg/&#10;fryps7MWcLyzobuzoa+raXqoe6KnuT433sNcw9NUMcpOK85ZL8vbtDzEpjHSqUPgdiLGoz/ecyzF&#10;dzLTfz43ZDE/bDkvdCU/DBWr2SqJ2i6N3pVgpyQKgDLyYLeKItYLwtbyoXII4HRO4Hym30Jm0GSq&#10;L6pXM5bqNZ7mPZLscTLOZTDJYywzoD/ZpyvOoz3euyLaqSjcoSY5qL0sZWG0s722sKYsq6WhFOHi&#10;qwrKS5Es99Xgl6RVFqeWFaWVFKQU5iblZcXnZYhz0kTZkuSuGSmCzFQhipSkKEBqcnTG75ldARIH&#10;iY5/y8jnZMWipDyaBhYc2CQzXZQQF+bhYuVsb2ppqmVmpG5qCA9R6hFhXvtnV2Jjw/z8nKKi/JKT&#10;+Tk5SZmZ8cnJwpiYMD9vF2trYxsbUyMjLVtbM3t7y9BQ74mJfh8vO39fx+BAF9hRUX5CblZMQS44&#10;cYDUpIgEUbAw3FcQ5iOOChBFSyBRqnnLyINNjA0HJMfD012wMMoPIGHkg8WCIImyvE9UmHewv1ug&#10;r5Ovtz0gNNg9LMQD9ogw8vBcaGuub22iY6ylpK/GMpaQ8pY6HFvD/8PIoyHwb+l4h/+HfA0A/QhV&#10;reHZGNhLBOVh1YEriZ2HCuZ6NibaTjZIwlV7rpkTD57StOg0IoGAxxNwBJI8lU4xMtH39vVw93Sx&#10;trEwNjVQUGKSSAR5eSQroJSEi0RJJRkZKUUFhrVEf8fe1tTb3S7A097fEyHl3Z2tHHkmPK6xjZWx&#10;iaFOU2PNuXN7Z/fP7V84D3Zj88zy6kpf/0BzS1tDY3N3T+/Y+Knpmbn5hdOLp5cXFpdmZudPTU2O&#10;jI0Oj47ARTI4PDQ0MjwwNAh+/8DJruPHmlqaK6urqmqqUVn52Pi42LiEqGhBVBQ/LCwiISEpOlpg&#10;b++oq6uvoaappaFtrG9gZmRspKcPMNTV09LQZNKRcGY5OTn4UkhQLiJsIkMkylMoJPrvQaaKCixl&#10;JQUllJSXRD2z2WwWiwUWjZRnSOh4NMoexgRGBhqEkYGWVVSUjYwMdHR09PX1zcwsDAyM9A2MtHX0&#10;OKoqLAU2i61IZyjIk5hDo7ONzb0uruGeXiJn52ieXbCzS4QNz+fGrWc//vLrtz/86dvvEEb+s8+/&#10;/vSzrz7+5Atwvvn2R/BfPH8XbqmP3nmGWAkj/+zZC8DrVx8Anj19vX/usp2tu7GhrbqqsaGBrYE+&#10;T0PLEs3pymZpU8kqTKq6nDTN0sz+4b1nr59+sHZ6Y2H69MTwqcHeodMLS1tntq9du3H75r37d9+5&#10;fOHK0tzK4vTK5Pj84sL6/v7R0bX7T1988Mnn371+/cna6k5mRp4N155GZWlq6DIZiqheDZ0OFhY2&#10;FfkPAwqMKgwLDJ2amhoyespKKmqqaiqqHCVlZbYCE2ERKSiFLYfHIQHyv7GXSIw88sMphRDiMMJk&#10;Mhl9I6IsUQoCBxYFyQKrcHRgL7CgbLsCi82g0SkkMkAehwfANJhMJKGfSvhGRNxDWVEJ5UDhoCMs&#10;pOTlAfqWBRa0G3CeYKSQWG6sHB4sqlSDKLdIhDjgNIDOwwIbQk9QNh8WqCPZFiFA/w8jL9FvQU45&#10;WWlEoANh+jAmqopGCjR9Ks5Kgeyup+pnquWmr2HIZDAxUiwpGToGY65Ijffgxjrp5/pYFntbFbiY&#10;VvnYVMPzio95J9+5M8KuJ9oJcDLGfTjWa0jsOZ7oN5bgO50WvJAdMZ8VPpsRChaA/NNfVjjKyJ/O&#10;jDydFYVUyImYzQmfyo4YTQ8dyQgfSAnuSwpuifIo9uIWeXLzfHhpnrxYDxsLZQpLBqNEhacZOSIB&#10;D2c+FgcDAX/hEoARQhZ4xEH4dQnP/t+MPAq0/P8JDBY+QsYHh5XDYfFYGcmFicFQZaWpGIypvMzN&#10;wZ5fj3Z/3V/6x/7Cn9ZH/7E38+8dJDr+zebsmy0kXv5/tqd+3Zn617k5cN7szr7Znvl1dexvq+P/&#10;Orfw1crI5ROtXqqKXDrVUVPDVFnFiKOmo8xRZbJUWQwlGkWVQePAJS9PQIh4tjKNSFWg0eAjNTZT&#10;hUkHcBg0qKZMp4KvzKIr0Cl0MgHAoBBJRBwcXLwskusVLBGHR0l5NMsr3GdYDCZb4hDlCSgpj1pk&#10;K0ngOUEeB4OJ8uBoBDqbheSuIBHlwQJgY+RM/T1xKwD1YRMAyowjh+P3/Ktg5SRR6tAaDC3sCx1+&#10;cN4CKqA0OsrIw+bof4dAg7AvWIU6YKERaBbdBfgoKQ97hxIUUAibo+2DA22C/W8uHvqAfEfJ6zG4&#10;UuBUQS8ouILg2kH/A4lCkGdQyDDmJMm/YuGkpGBQkdckWIyfvtZAaux4akx3hM94bPBGftyV+vwx&#10;vs/ppIgzWTHTsUH75alXG/NvNkm4+OaCO61F1+rytnLEG5minbz4vYLEo+qcGw2F99srXg+0fDDS&#10;gZDyIx1HHdVzlbn+ZvpwZZExGA0mk4Lw8tBzyTBBH2Sk1agUIxbVmIWzVaOzpTBKWIwiXoYug5yT&#10;cFVTpTCwrRoeqyKN0cXJ6MhKGZHwWrJICmJ1rJQGVpaDkVLEYJQkUJWW0sLL6MojuV718RgbJkkP&#10;gzGRkbEhkMwwWEsZvD6sSmMKvFnHYhRPZXBuHXd8edL3aY/rqz67dwesPxwz++SU+UcT1u8NW7/o&#10;s352wvrVkM2zfosXA1YvB7kvBqzvdhhu5zMWkrCTMZgJIeZUDGYqFpGbB8wlYk6nYdZy5NZyZVdz&#10;ZFazsStZssuZ2KUM2dPpMmDBX83GnclHouDXc3Gn06XmkjGrWdJn8uQOa1h3O3VejVh/Nuf24aTT&#10;u2N2j/utAHePmd5sN7zRYXSpUXurRHEpmzKWKDcgxnZHS3VESLWGyTaH4ZvDiS1R1FahQmUoKcdL&#10;Os8Xn+yIEVpj0t2JSc7SRSHkiihmY4LhiQK3kRp+VbynpwFLRSLHryGDvLrQI+GZGAxHGmPMoBhQ&#10;5A3wMi2JMR9d2Lo1d/KLo/UX22Obx4vuLnV/dmXpkytLDzcG90fqN3uKZ+uTq/m253sLdtszHs02&#10;/vvxme8OR7++OPjx2Z6701WPTze+v9v3ZLnz7lzbdHXCtcnmDy5MPtsafLja/e654T892nh/b+DT&#10;8+Mf7QyhCUsvDZae682/MFQyWR3z2dHsm8/uvfn84S93z//r9Z0/P77yl+fXf7p3+OmljS+vbP3x&#10;/sEfH1z45mjt0/3ZF8v9H24Ofboz+Op0292xkvvjxVd6M57PNXyw2vXRRvertc4Pd3qvjJY2xtie&#10;yPTqSfMYzPXvTHB9uXni16e7nxye+mB//NPD6Tef3/zT450n670fH0x+dnEK8Ic7698czb9Y7+tN&#10;DygPtepI9GyOc1tqTf/i6vyzrZMfXJj45ubST3fXf7h5+idwri1+f3n252vzX58ff2em4fnptq8v&#10;jLx5dOanK6deL7f+5/nqf95d/uraiWtT+T8/nPzy+vCthYoXu23vnT/28cWuDy+0fXzQ/tXVni8O&#10;u54ul3++3/nZuY7P9zo/2mz7y83JN49Xv70w9PPlyTfvX/jucHytTjxTHLLeKN5uS9xuSz7TnLDV&#10;knz3VN13F6dfr/S+Wur7082Nn6+tfXNx4fvLKz9dXf/jzS1wPj83+92l5a8vzH13sPDz0fJX+5M/&#10;X136eHf47mTjg/m219snH650PVo7fm264fZC672VzluLrY83T3xwYezl7sDN2abXZ4fA3+kvvLfS&#10;/qenmz89PvPTo62/vT78+cn+Fze37m+OvXtp+fb6yMZA7eZQ7cKxAsBcZ9FyT+VCV+nisTKwa301&#10;58bb3j9a/fDq2uZA3c5w4/ZQ3d2NobtnBs5PNj+/cOrmWt+19cHbO9NXtxei/D3lMBgVBTUGTYXN&#10;1JSXZ5PJymSaMp7MlKewcBQWgcqWlwTI4+UpsliClDQOFa75PVj+NwcKJVYOA/dIWURbT1NDLT5G&#10;wA8PRkLO+WEFGakn2ltHens6G+t7O9pO9nT1d3e2NlV3dzV2NlUNnWidGDw2f+rkW14enPXF6aWZ&#10;8Z21xa2V+YOdzdNTEyfaW6aHBga7Oqb7T+wszC6NDy4M9QGG2hu25ifGe9q6m6vG+roWp4YXp0bn&#10;p0Z7uztKi3Krq0pbW+qPH2/p7+/q7e0YGDg+PNBdX1Mq4od6ezh6uzlxzY255iY8K3M3B4fQAF9+&#10;eAggNipCEByUGSdOEQlaqipuHx0eHZy7eH738qXzlw73r1w6f/vG0a2rl65fPrh97RBweGHnyqVz&#10;t29d3T+/s7W9fuP2lWvXLz1859b9+1evXdm7ffXsjcPNy+dWnlzdfnmweGPm2GprXl929LHU0LHS&#10;pI6UyLq4kJrE6IacxDRhaHFWoijCz9XRojA/ubgwtb66oK4qH2xDTWF5cQagqiy7ujynsjSrICcR&#10;DZOH+Ria0zXAxzEixDtWGJqSwM/JiEdj5GEKBhbl5S1MtJH/uba3sDbX09dW5lkbBfq5x8REBAd7&#10;BwZ6xsfzU1NjMzMTc3JSwCYnx4hE4XFx0VCekZGQnZ1cVJRVXJBZkJsGqxUVBTm5qckpYqgZFRUU&#10;GRIgiEDeZwT4eIYHh0RERAiFMQJxfCQ/LiRCnJVXLhCn8mNShLFp4oRM/2B+SESct38UPyYtSgiF&#10;GZGC5JSMYlgNiUq0dfIztnQ2s3HlOnr6BET6Bwtt7bwCg2OtLN0xGLqpkbO3RzQgIjQxIiwuJibV&#10;0zMwNCSKZ+PgYufkYmPrac+zMzX0tDVzszIMcbaO8uJ5WmoH2Bv62OiGupjEh/DigrlxwbYiX/No&#10;N2Oxt1mCPzfOyyzJxzI5wCot2CYzzC47wiE72iFX4JQndCyIsi0R2VXGOwPKYpwK+Ha5UXZZUfYp&#10;4fbiALuUSJ/EyIBEQURpbnZOWkZUSER9VV14UFiAt7+3u4ePl3eAn7+xoVF4WIi3p5e1lYW7qxvA&#10;2d4BPvVwcfVwcba1sbThmjvYc0OC/dJSE9LTEoWCiOAg38AAn5Bgf350eER4sIAfER8nys/LAqAB&#10;8iXFhaUlRSgvX11VUVtTVVdXU1NTVV9fW1JShMbI/2YrSpF4+YK8stJiRJ2mvLSysrK4vKKytq66&#10;sbGto72utrI0L6MsM7ksWVyVEHGyIHY0nz9XGnOmLmG5KOJcjeioJemoMe5Ga9LNtuRbbWm3O1Il&#10;SLnTkXS3MxmVj7/ZFHOjUYQmcb3aiACl4w8QxRvRpboYcM6VRe+WhK3l+G0WBi9m+Z5Kcj2V6j4Y&#10;73As2vqYEOHiOwEC++ZIm5oQy4pAsyI/ozQPvXg3A54K3t1IMcwZDqi+v5u9u4u9h4ebT4C/jaOj&#10;q59vZKzYK8AvODLU3cfNyd0RRtPG3s7d28vb3y8gJDg0MiIoIgQ+FcQKPf28Gprqe3q7w8NDfXy8&#10;fH293dxcPOHsCQz09/f38PAIDg0JDA5ycHEOCgsFB5YAH19vJ1cfnlN2dGyJMKlUlBxs52rG0Xxw&#10;4ejXr374+f0vHPUtuiubPnnw4s7e0ctrD/dm1kIcvHWoHDJGVuAefKKm6e7+/i+fftTX3MwhUsgY&#10;bEp43HvXngaauOhh2KGajp40MxecQbiaq728iYWMAY9gbitn7EG1sZc3s8ObOhItLKX0zDDaVjIG&#10;ljK6PHljZ6qlM83KkWJhSzK1ljeywupbYHSjNHwCmU6hLJcUnfBcg9+49TT18BT1sFSN8HQthC5P&#10;14hIVwsDZGhG5kp0aaAO+CgLDw7YHElQPMrFo59CI6hePGyORsSjhegqALaC+mg5upffeH+dqEyN&#10;sDSN0HTNsEROgIDpJmS5ixQ9xMreMSreYhVfkbJ3lIJ7KN1JyPEWq/nylTwA0YruAKGaTzTHM4Tt&#10;aCelx8Xo2MroW8voORBMnSgWDiQzL5aNB8PajWbpRDHjEY2scXpm0uomGFVtDNtERk1PWkkPy9GV&#10;53SVNLYW1zcU15QVlNTV1OZmZimx2OaGxuJoAZ1IjAoJMdDW0FbjwJ3f280Z7lqiKERBHmwsn88P&#10;C4OfA4C+lho8tDvxLAHqKiwDXTUGFa+iRNfVUtVUUwIosWmKMIuhEqkUeSoNye/6lpEnYrF4WRmY&#10;R+LlZYl4GYIMRoUg46SrGm5jGGGplelpXehrUxXEawi16xa69YrchxN9JtICpzJD5rLDV4r46yXC&#10;jaLorVLhVolgu1S4WSJYLoiYyQweS/EdjPc6EePRFokIfJf6clFGPtRKx9NQxVKdoaNAocHPMgYD&#10;M01JJik6iaGJI2nI4FWlcWoYaRVpOQ1JZlcreaqFPMMKI29IYHMpynZEBRt5ljWqJg+rFBUnVLUG&#10;x7LBMqwBeIl8DU3NjaLiiiFbYIhmRCVHPNsOy7BhaXkpantqmQYraXkiSjXq7srqrgwFByRyXM2Z&#10;peFCU7aHfdEUbeRpxiSGIZGuZWLheGJgrK6+OSExeWxsrK+3Jzcn69LhwaN3HiQnJUyMDDvY2ly9&#10;ePGX77472d0NEyh5GRkXO7s/fP/93/70xx+//ebj998TC/guzo5Q/9WrF/p6Wkun5+BWBlO8D977&#10;sLioQixKT0kupVB1GSwzEs2MzLBkKtmzlB0U1Z1Q7fi3XDyFbUVCFOHNmBweyn3DKsqGA/BUEwxW&#10;SwqvC5AlGkAJWud34p7LUkFE5BVUnWkK9mSmLYlhTWYiikAEmiUAnN8j6B0BVES+35qCpNX9LcUr&#10;SsSjbwigPwpqjrCKRsHL00zRnqD7gu5BiRzZCEcxht6SWeYUBTMi01iWqoORV5OjaAHQSHk5sqYM&#10;QU1WXg1LVMHIUGISUkZGx1vamuEpqKenpbe3pbu7sedYU+/x5uGe1sGO+uM1+QIvG54GNdxWM9ZF&#10;L9XDMN/fvDrMrinSsY3vdELsNpLkPZHmP5UVMJ8bcrogbLUgfL0IUarZLRedLReg0fH/T1L+jISO&#10;X0fqh57OCZzL9gfMZgZOpvqOJnkCUEZ+KNnzZIJbf6JHT7xHh9ijRexRF+NVzHcrF/s058V01mSf&#10;6KgYPdna1lRWU5VXVVVQUpiBOGXZVWVZaIx8rSRGHh6H4CkoL0Ocmx6TkyZCeHlwMsQoMtKECBeP&#10;Br/nxOXkxqPIz01AZWreAmXkAeBAfXSrhLgwT3eusT6Ha6FrYajuyDOxNNXiWun19jS1tFQEBbmF&#10;hHjEx0fk5CRlZSUkJQliYyPCw325XCNra/j91+JyTWxtzTw87Do76wvykpwdzf19HVKTo8tLUnOz&#10;YvJzYvKyRSWFCWnJkfHCIHGEPzwBooy8WBAUIwwSRPuLBIHxsWGxMSFx4tD4mNAEcVhyfGScKEQE&#10;H0X7x/ADYoVB8TEhCeLQ5PiItKTojBQhOLAqFgRGhnoG+Tn5e9v7evIw2elxtub6FoaahhoK+mos&#10;Mx0OwFxCylvrqTpb6DtY6KEaNXa/a9e8jY5H2XkoQdl5hKCXxMjbcvXtuEiYPELH/xcjzzPTRRl5&#10;BxtzuIeaGeuxmBQiUR5PwMkT8TQG1dBYz9Pbzd3TxcLKVN9Qh63IQD7F/5YzExaMhJGHvwpspiSz&#10;K9fB1tTTievvYRfgZefmYObhYu3mZMnjmpoaaXu5O+1sb+zsbZ87v392/9zq+trp5aXh0RFEmK66&#10;trmlbXBoZH7h9MLiEtil5dXllTVwpmdnJKJOJweGBo/3dPed7B8dH4MHI0DnsS5Ac2tLQ1NjTV1t&#10;SVlpRlZmbFwCEiAfEwsPuKGh4SYmZioqapqa2jpauno6CAuvL8npClZXU0uVo0IgELC/ye8gjDz4&#10;8vJIelsajcKWCIgz6FRlJQVER15i1dTUOByOuro6GgGtoKBAJpNhQzwe/3ZMUJYWmoLKRkYGaIy8&#10;ESJYg+jVqGtoqalrclRVDIwMKVQmDk/2D4q8e/+VQJQZEprk5iZ0cIjw9YszM/eMic358OPvf/7j&#10;rz/+8pfvvv/lm29/+vSzr1B88eW333730yeffvlUoh3/zkMkNB4JkH/6/MWLVy9fvn7v3Y+++vL7&#10;69fuiQTJZib2Whpm6qrGaqqmAH1DO46qibKSPouhqayoS5ZXNNSzXF3aevTg2e1rd48OrixML85P&#10;LUyPT60ur505s/Xw4aPH7zx79PDp/VsPd9bPLc6tnV7YnJlZnVs8M7+4PTmzUlnd7uMfYWhozWRw&#10;sLIEOo1No7IYdAUqlc5iKdDpdBgxGEwGg/Y7KY9EwcPQIWo/EkZeA0ZEXUNTVQ2eAxg0OgwsiURC&#10;A+SlfjvXpGXhXIOxlUUi02GBEYZ2UP4dFjgcCOv/u5oNlMMuoAKVTGExmCrKHDaThfLvJAKRTCRR&#10;SGRUrIZJZwD+m5FnMenocYc+yMvLo29ZoAPofhEHCdbHysjKoYw8nEJI0K8kPSxNEhHP/F2cB2Xk&#10;wYfeSrZFyEqs7G+MvAwyH0fz1iJh4HJSGBpWxlCZZaxIN2GRLBSozlpKPmZargYa2hQyAyNFhgmW&#10;lJQ2FR/tYhbvapziapjlYpzlYFDmZV0b6FDmbd4c4dgR6XgsygHQJ3QF9IvcxhP9AJMpgXOZSD6c&#10;2YzQt87/YuQzI2EVoeyzwqazQmdyoyayImYLhAMpwd2xfsfE/hV+dnme1gku5nwHE546i47BKBCx&#10;KgoMgrxEQh2Hg+OFZn5GDhayyP2/Z+SRuGgJI49kcZDHEeRkceDDASBJYTgyGGc25du99f9c3fuf&#10;/dP/uXj6zYXFf+zN/XP3/zDy/9ma/qeEkQf8c3fmzd78v9Yn/rE69u/Nqb9vjH851//J8sR4ToqP&#10;urIVk26npaPNVFBjKGgqctRYbBUmXY2JRMqzyUREMp6lxKIwEJkaFoPDoCnTqSgvD8+UsIrS9IoM&#10;KoOM0PFsOoVKIeDkkLMUTovfAiOxciS8PINCVWSyUC4ezjHkRQ+Vhr4ZQk7m/2LJwcLpIY9HXnIQ&#10;5HE0Kpkt0ZdHeXCw8BFOIsgOQEl8WEX5dHSMUQtNAaAcddCW3zpQ5201cKARChkJtCeTCNAm6sPu&#10;wEdJf9gXrEI1cFBiHWqi9aEcfROA9gRaQ3fxloVHuweACuhXgEsPqsMlAxcOXFZwcNELB/aLvAaj&#10;UuhkElVeniAri5OSAksj4tWZdGUMJt3VYSQtdipV2M/3G4sNWC+Iu1STMyH0W0sXABYSwi7VZl9t&#10;zL/ekHunqeB2SyHgsCJjI1OIytpcKE27Vpd/p6X08fHa94fb3xtqe3Wy+b3RzhvH6tfrSsKtTBkY&#10;jDqJpEIkMaSlceiIySC/bnDuKeHxRiyqGVveTo1iSJY1ZhK5msrOZoaWelqIcJOcLBuLVcbKMjEY&#10;LRkpPbyshjTGkITnSGHU5aQ1cFiErJdDsvgrY2R0iEQ9IgEJpSfitGUwXBrJkoDjEokOVLopRtZM&#10;Wl4HI6uBwRSHGae7E4u95Su95Mfi9O8dj75/LOD5SZ/HJ3jPT3I/m/H4eNz59YDdF9Me747wXg/b&#10;gn01ZPNykAv+4xMWN5p1LlQoLadjp+Mwp1Nl1rLwS2myq+myZ/Lw67m4tVzZlWzp5SxEwUYCWcB8&#10;CmY5E7uWgwes58rvFJMPqtlHDZxrTapP+00/m3H9eNr55bDN05OWT/utnw/Z3uowutKid7lJb7ec&#10;s1mstF6kMJNGmE4n9QqkjkchdHx7BLY9itAWTWqJojZGUuui6JXh1AJ/+Qw3WREXE2cnUxigVBSo&#10;XCvSrhbp9RX6lsc6uuiRYQwVZDAcOawKDiHikdGTxViyKUYUGXtVmsDBRMwzPt/X+tXR1tOVkc/P&#10;L75YH97ozL883vh8Z+SLa0sfHc2fG6y8MFy5211QFmR2oTvvoCN7szLmj5cm/3J96pvzJz/a7rw+&#10;UnhluPCD7RPP145fH6+dqYq9N9f5xeHcO0vH3t8b+uzi+HfX5z46O/TDlfnPz429WD7+7HTXtZGK&#10;/d7co7Gy+Ya480MV/3x95S+PL/3r5c0/P7z81bWdr6/v/nz/4t+fXf/Dg8PPL69/dnH1h+vb313d&#10;+Pnm5g9Xlj7cGniy0HJ7ovL2WNnDyapns42fbp74YO34y+X2G2PlnYlOfZnep0rDx/KDJgpD+tK8&#10;u5Pcb081/ufl+Y/2xz+/PPv5lbkPLkw83ej78so8lLzaGvjycOabo/kvLk6D/erS7J3Z1u1jeWe6&#10;cs/1l+70Fp0bKLs61Xh7ru317vAP1xcBP19b/MONxb/fXXtvreedmYYXS+2fnx14OFv/YKbu1Ubb&#10;i+2mDw+7rs8WPdtu2ehO2O5L+fbOxAeHxz+/1vvRQftfn03++92FNx+t/vHu0BcX2r+/1P3VftcH&#10;G02/XB35+Wjkx0sjv95dfLHUNpbjv14fc64zdaMpZrstcalGuN4Yd6mv4M5E7Vfnp76+MP31hdlf&#10;7+/+dHX1qwtz319e+fHK2tcHi19dWPj2cOmHo9VvDuZ/urL82d6pz89OvLvR92T52I2Juv2+oruL&#10;bU83e28vtD7b6b+12PrORvedpfYHa8eg8P3zow+WO8F5sXPy2mzjxfGqo6maj65M/e29g5+f7v3x&#10;1cFX93Ye7U5eWzq5eKxsoil7pbdyZ7Rhqad0Z6T5ymLfuYn2uY5i+Gipu2K5u+LKQu/BVOfWYP16&#10;X+XBVPv7Vxaf7p+6udpzfrLxcLb90nz32anulZHjx+oqlGgUJomprKBBIyspKWgxaCpwAyOQWVQW&#10;B0tikOiKeCKNQKTJE5A0E7JYwn9T8G8ZeRQoI4/cp2Ww8IiSIBZGhwXHRIcnxURlJMbUlBT2d3V0&#10;NTX0dbZ3tjR0d7R0ttUP9HV0NlUNdDd3NlVMDB7bXJ5ZX5xcmhndXV9YmTu1tjC1cXoGcO7M2v7m&#10;+pnT810NdXMjQwOd7cUZaQvDA7MDfWPd7Wunhgba69enR06fGthenoVGRgd6oPHWptqu9qb6usra&#10;mvKWlhqYjvb1dQJ6jrUA+nraK8vyg/287LkWxnratpZmTra2USEhof7+UaFBKWJRTFgoIMzbc/RE&#10;992rl68enj+8sHcFniYBl85fv3IRSgC3rxzcunbh6uG5g/2tgwt7V69cvHx0cHZ/Z/9g98Lh2fsP&#10;bty7f/3atYNb1w+uXz1779rZvdmT15ZH3r28dmNpqD1LUC7yzY/0iPOxyxEG1OanlOUkF8OkLi0G&#10;JlR1NQWN9cUtDaVlRemNtUV1VfkwAYM5Z2VpVnV5TkVJJhSCj4rF52bGwTxNktDVM4aPRMqnJgrQ&#10;SPnMVDEgBaYRkQEwnXHkmdlaGaJh8tYW+v4+rkJhmK+va0iIT2KiUCQKj42NSkoSpabGZmQkhIf7&#10;R0YGZmUlFRRkJCQIwMnPSa2oKKipKSkry0Po+KyknJwUPz83TxcHGExBRGh0eEigr4+fnx/MVvyC&#10;Qr39QkMixCkZhcHhMQkpuTHxGVHCJLDu3mEpGcWevhEJKfk+AdEAgTg9JCLO2TPUwtbD3jXQJ1jg&#10;5hvu6hPi5Rfp5Bbk4BSooGgkJ6tsY+3naBfs7BDs7hIaJ84UCeMFfLEgWhgeHBITFeXpaM8P9vNz&#10;tPZ3tPKxNQy0N/a31fW1Uhd6msV4Wwi9TGJ8TFPDeMlB3Hg/i4xQXkawbbKfZWaQbUagNYqsYJuc&#10;UF5+pF2RwKVU5FQq4FWIbKrEvOpYu8oY23IRr0zsUCp2KhQ6lST4ZES7J4S6JUT4p4oiq/KzU0SC&#10;4rzs9OSk6PCw0MAAPy9PT3cPLw9Pc1Oz0OAQPx9fDzd3Bzt7R56dq6ODs72dI8/W2cnOwZ7r6mLv&#10;7ubo5+uRnBRbWJCdkhwXFQkNIKR8eFhQrFgQHyfKzEjJzcnIzckqLSmqqiyvrCgrLysBB6Hja6sb&#10;Gurq6mrq62vLykoqKspKS4vLy0tLSorKK8uKSgoLC/OhfmNtTX1tXW1tPcxPSyoqaxrqW9vb6uuq&#10;Kguyq3NT6jMS6pMi+3NF44XCudKYjdr49TL++Trx5YbYK03xt9pT/jeS73QkAR50Jt1ti7/VLL7R&#10;KLreEHOtXnRUL0S14w8qo1G9GsC58sidovDtwrD1nMDVnICpZLcBscPJWIceoW1bpFVbFLclgisR&#10;judWB1uU+pkW+MEDg56ApxblqOtlrhbmau7B1Xe1MfZytff0cLFz4Ll4eLp4ebkH+PtHhKdmZ5ZU&#10;lVnbWTl7ONk62Du4ODu5udqD8fIMjYyIjuFHiqIFscK84vyOrva4hFg4KhERYV5eHn5+Pv7+/s7O&#10;zj4+Pp6enh5ent6+Pk4uzh4+3jY8WysrK2N9A10VdUst/dRQfkYwv5CfEGznzMTIOuib+nIdBhu7&#10;Jjr6xL5hWdHxDTnlcf5Rrsa2qWHi3pr2c3MbTy7dunP2Yn9Dgw+XCzMdBRwpPljw+PBOsq9QV0bJ&#10;TEbFnWrqgjMIYts54009qDaW0gYGGA0raX0neYSX5+FM7OXNLKX1zTG6FlJ6ljK6lrJ6tvLG9lQL&#10;HtnMEmdgIafPxRlyZQ0j1LxCFFwjlTyStcPyTWJyDUSIcLy+MFMnOlUjPFkNCWYHpKmGpquFIcHy&#10;Eml4lHYHZEqi4P+bi0e5dZRzh/qpamGweYJSYAq0ICkHm/1fEjewOcrIg5+jHZ0P7WhHJqsGJXIC&#10;UtQCE1X9xYqecSo+gBgVb6Gyp4jjBRAoI/LxkWxXIQcchIsHH1lV8xGoegfQebYYbQcZAxd5Mwec&#10;sRvN2ovFc6dz3akWTgRjO7yhvbyRLd7AVErDCMMxlVIzw2poY9gAdQzdhKnVV9vRUlLXUllfVlRc&#10;W12TlpQsiIzKSctIjU8MDwyMCAoK8Pbgh4ekJcaBo66sEBrgGyuIiggOsDY1Dfb1hVV/L3d3JzsW&#10;lcizMgn28/Byd9DTViETZDiKNDUOm0ElsBlkJTaNSZRnUUlMBpnOIJEpckSiDKpaQ8HjYfKHw2FJ&#10;FJiAEOSlMCQMhqetEmZjFGatneZlneVpUeJvXRVo3R7l3BXtPBjvNZrsdyo9aC43YrWIv1Ys2CiK&#10;3imP2S0RArZLEYJ+ISdsPNl3KM5rIM67I9K5Ncqt1Jeb62GV5GwKbfqZadpoMXUUyFQ55GcY5vOw&#10;fyyOyWDr4shqGFklWXk1Kay6LF6Lxka4ZnmaGYFpTVK0JSvxiAo2eKaVPMuawOYCYBWNi8ezbeUV&#10;eACCoh2Z40hTcyEqOeJYPGmqFViqqqu8gj2ebcfS8lA3ClDQcGWpOeuZBCmrO8tTTDkaLiS6BY5m&#10;QVG2I7FtqEq28jRTAs1QSc1KSd00NbOopeNYTV0t3J1aWpo8PdyCgwLgbnbl6BLc3xpqqj1dXW5f&#10;vfqvv/3tzT//mRwbm56YyKJQlmZn//rLL99/+eXMqQlhVGRzfd2HH7z35MkjXR2NtdXTx4+1k0n4&#10;r774sry0yszY1tzEWV3VikIx1NB0VeQ4UJhWZAYSF09hW6PCNVQFrsS3BOAoxgxJslaaJK0rXpLB&#10;FUYJLAang8FqgZUh6EMdBTUHokQ0hoCkXUU4fZoCT0HVmcLiAVDOXZZgjKrWoPLxADKTC3VYHMe3&#10;hbAVWDgKkhcViGWrOiioOeKpiDw9KlyDCulQJMr10BnYI0rHy9OM8VQjAsNInm4oQ9GWImnKkjQA&#10;MkR1KXlVDI6DkVPGYJWl8Up4kmI4P2ZwaKS1vaWltb6zE1Db3lrZ1lTZ014/0NU40FabHxMaYK3t&#10;b8aJstFI9zHND7CojrBvj3E/JnbvkdDxszmhUxn+M1mB87nBS/lha4URZ0qid8tF56piz1UI3zLy&#10;4ABQRh6wWRi+lh+Kxsgv5QbN5wTMZQWeSvE5leYLGEtFouMHk92Hkj2HUn36krw7Y92bRG51MV7l&#10;MV5lsX416ZGNhYl1pSnNtbnH2qtHhjqh82VlOdUV+UikPBKXkF1fmd1Uk9dYnV9ZmlmYm5QloeP/&#10;vzLy2ZninKxYABIILxGRz8tPzC9AlOLzcuLffoQy8pnpoqyMGCgHCyXgQAk/ytfCTJNnoWduoGZh&#10;omlmpO5sbwZ73N6cDw/3DghwEYtD09NjUSn5xES+UBji6GhpaKRlZW1saWlob28Jq2lp4omxHhcn&#10;i+BAF5EgIC9bXJAbl58Tk5MpKMyLzUoXxEUHxIT7iSIQCCL9xIIgsSiYH+UnEgQmxIXHieGZB3nM&#10;g0fBxNhw+FQYBdV8RdH+scKgpLjw9GR+XlZcSUFKaWEqagtyEqBOgI9DSIBLsL8zJj87iWdhYKav&#10;bqrDMdJUNNdVsdDmmIGjpWStq+Jkrmdv/hsLj3Lu4DjbGEEJ+Gg5StAjdLyFLpLK1VLXxlqPZ62P&#10;xsgjkHzkaGWIgGviZGOKxshbmhkqsGlIhksyAW6LbEWWsamBp7ebj5+nFdfcyERficPG4xEaBV1k&#10;JIsUQvtgWEy6hbmRi6Oti4Olm72lr5utn4etl4uVt7utI8/EzsbMxZGbl5uxtr60u39ud//89tlz&#10;a5tbo6cm4UEnO7+grgkJkD81OX16aWXx9PLi6dXllQ3A3Pzi1Mz0+KmJ0fGxvpP9/QMn0Rh5sDNz&#10;s+DUNzaUlpfBfaqtox1sdm5OQkJSfFxyUmJaclK6n1+AhoaWtqaOhpqmgZ6hob6RvpaetpqWjgYU&#10;aapzVBTZCghVKuF8scgiA4ARYLOZdDpV8XcFZxWOgioSzI2IjGtoaKioqKirqysqKqJkK0otoQs6&#10;GtAQDocjkUhGRkbmZiZmpsaGhobgGxgYqalpcFTUVFTVOaoqbEUFPIlKIDOWVnd39q74BYjsHUJc&#10;XPgAe4dQK2vv1vaBf7158+0Pf/rxl798/d3PX377wyeffvXpZ19/9vk3X371/Tff/vjRx58/fvTi&#10;1s37KCP/5Mmzly9fA9599/1PP/nyh+//sLiwbs/z0Ne10lQ31daw1NayUlUx0dW3NTLk6eoghQya&#10;mjyW2VjXeXjuypWL177+7Nvrl29MjU1Pj0+ND40tLS6f3btw4/qdh/eePHnnxXvPP3p4+8ni3EZL&#10;0wk+P9ndM1RLx5JAUcYTFBWUdDU1TdlsDYI8ncVUptPYHGV1FRU1+L7oewsWiwFTWPRVBwyshJ2n&#10;qqqqKnGU0Rh5gCYYRSWYnbIkEe7yRAIiWfObSLsMVhJQjIyvZIGhhmPHYDCUJWrySkpKsCOUkQcf&#10;LOwUVmGHbCZLlaOiwIKDygCfQaMju2AwaZIsl6gPgKOtDHtnseiS0HjoABxEOJQIX/67DAuiqPJf&#10;dDwAPoVuwLGGhUwmw5dC3zcwmUzoACzgw0fQDtptlJGXxSJaTwgdL0k6Cz5WCiMvi6HjsDoKNGNF&#10;uhWHYc6m2KkyvU01Pc11TJQVGbKyRIwUEYMxVWeHOJrEe1qI7XTSHAwz7Azync2q/e0q/W2qg2xa&#10;4bch0q4jyr4vxg3QK3IdTfQFTCQhyXBmM0LBoow8AFWtWcrkIzYrClYljHzIdFbofF7kVHbEbF70&#10;aHroYGrIcHpEW5RnVYhzopNJpJ2+nQaTg8ew8RglOpFGkqczyAQCHgADJnnZgPyPCFwEUlKwglDt&#10;CMH5v/E7Bf9/AeGzMcjgIPIm8jgCDouXUPtSDFkpjhSmJsz/r5f23hxtv7m49o+9mT+ujfx6du4f&#10;e3P/3kbo+Ddnpv69OfWvnel/IEA05f+9OfPr8si/VsffbE/9ZXnw28W+D6Z6r3U3huuoGeOwXI6a&#10;haaegao2m4pI06grsFQZNGUqWZVBV6bRoVCZyVakUDkMJLJDiUaBCmpsOLl/4+jBKjFpTAqRTiaw&#10;aGQ6jUQiwveXRQFnCUBOFkuSyCIxJKCTKTQSmUWjK8IZR6ES5HBvhwQGCSWvUaBcORrejpdozYMD&#10;5eDL/a7VDhatia6iJW8dlB9HPwWL8uMoqw6tAaAp8MGibDj6/0Dgv90dWJSdB4CPMu/wKThQjtYE&#10;C4VwVsMu0H2hu4OOobtDfagDWwEoJDLC3kuyBKCXMHq5Qfs0KpKrlkokkOTk4NSBuyoRi1Wh05Rx&#10;ODMKqSkqdDYzYUwcMiIKGIsNOFOUcK4ifSomeD095nR82E527KXqrGsN+SgXf6e16KgmcytHvJIa&#10;tZktPihLv1SZdb2+4H57xYu+pg9GOl4PtLzb3/zRxPHrHbWbDWX5wT5KGIwGkUDHIAHv8hgM8hZO&#10;8hsHDg2DMaASrRQJtkp4RzWqpYK8lQrNTl/dUE0RL8n1SsFgGBgMByurDDWJeA0ZjLacjCGVqCIj&#10;4ZdxiNC8koy0IkZaTZagjSOpS2ENcAR15H8+sObyMhZ4GQ8lli2JoIPB6GKhBUxuqHlnulu90Jor&#10;h+FiMB4ETJOf8ZnSoIf94vsnAu8fd38x6PbuqNOrIZtXw3avRxzfHbF/NcR72mcFeHeE9/6Y/buD&#10;NrdbtM4WUTeycOuZcmsZ2I0Muc0c3GrW/wmQP50us5gmvZAqBXYjj7hTTDtfqXCxRumoQfVOp97T&#10;kxavR21fDHFfDts8H7B5ctL66QD32aDN0wHbez0WNztNLzXrHTbpb5Qqn85jzmVRT4oxo4mEXiH2&#10;OB/XGYVrjyJ0CCjtAloLn94YTWvgMwv9cZkeMolOUklOuHQ3WranYnm4fmmEyfG8wMxgK2UZDEsa&#10;oyQvTZXCMLFYKgajSSLqEHGqUhhXLWa4lUayh2ksTydYn3k03PpseeTV+tjP1zY/3Jo4PFl7c7L1&#10;5fbIhwdT9xaPrbdlHvaVXRuoGk8PGRB7TSX69kbYfnum76+XJ7492/fRRtvN0aL709Uf7vQ+W+68&#10;MVqzVBN/f7r1o52Rd2ba/3x79dNzw+9t9n6xP/7nm2tfnJ34dGf4vbXe2+M1213pN6aqp6qFl8er&#10;v7q69M+XV//64PIPN8/9+dGln+7u/3L/wt+fXPnLO5e+vbb97dHmL7fPfnm4+mx56JNzUz9eXf7m&#10;cPrLg/GXa8cfzTVd6y8525p6Y6hirT6uJ9mtK8llsS7mRLrniRT3kdyAwSz/sfyQrY6s21ONf3qw&#10;+fnl2efb/e8fjH1wYey9c8Pv7gx8cWnq84NTX1yc/PuDzTcfXfnLgzPv7Q5+cmH8xXb/862+iyMV&#10;Wz0Flyfq9gdKrpyqfbzU9XIDvsvoR9snX691vzPbiHRgqBSc8z3Zh/355/uzr08VXZ0uerhW//mV&#10;4Vfnjn91c/zzG8OfXOl/utP08mzjLw9Hvr3R8/cn4/9+Mf3ZfvPrjerPz7Z+ff7Y94d9n+12PV+o&#10;P9+ZOlkQvN2StFTDX6kTnmmO22lPujFWfn+m/rC/6M5k3QdbQzACX12Y+/na2s9X1r8/XP7h0tr3&#10;h6uf782B/fPN7W8PTn936fSfbp95tnQCjsJ72wN3ppvuzbdeGqs6mqh5vNFzc6Hl3vqx2ysdYJ9s&#10;9T5cP35rvuWdteMPV48Brk03XZ6oub/adThRfWGi6vXFiQ+vzL06nL6x3Lcz2nT6ePmZgfqFrtIH&#10;OxPv7IzvjTbe2Rh9dbhya210tr1kvrPs9PHK2bbClZ7K3ZEmwEpP2cXpjhcH0/e3Bu6u9e4NVy91&#10;FayeqBytz2vISSxKFlsZ6BOlsTQinU5R5ChrMRkcWVkSgaxAZapiSSwSXVFeIlmDl6fI4UhYOeJ/&#10;M/L/DSiRQPIiXgp5/SyMCkcVYDKTxOlxwqqCvLaaqubqSoSXb23sPdbe2Vbfc6xpfOD4xOCx463V&#10;UyM9i1PDG6entlfn1hcnl2cn1hamVuemT09NrM3P7K4tn9/aGOo5Nj002FlfmxEn7m1tbKsuH+/t&#10;WpsaXp8bW5keXp0ZWZubgG3PrMzPTI62NdXXVJfXVpVWVxSXFGYlxvHLinP6T3R0dzQN9nb1dLY2&#10;VJdnpiQ62lpbmZjYWljoa2qHBSAJIMODg8TR0fyQoCAP9wg/3/2NtbtXL1++sHtud/3S4f61q4dH&#10;ly9cvnT+8sE+olpz8ey1S/tXD89dOti9cH734MLexcNzl48uXLt+6fyF3avXDq/fuHzzxtH9+9ev&#10;X794/ejc41uH188uH6xOvLix9/Bgbay9LDnc3d/eyN/ZPCbMqyg7sbo8r7w4qyg/rbQwo6Iku7Yy&#10;D2Xky4szEsRhMBGtry4ozk+pKEH+cRs+golobmYcIC2JD3USYyNTEwXF+Wlgk+KicjMTUhL4KCnv&#10;5+VorK/mbG9hZqRpxzX2cuPxuMZB/h4CQWhwsDefHxIfzwcrFkcCwM/KSoqJiRCJwlF2Pi4uOjs7&#10;GcoLCzMBopiIGHEk2IiIgMREYZAvTK2chJFhiFqRp0dAgF9oaKitg6OXb0hxeUNgqDA2MStKmBTB&#10;TxDFpcclZYdFJQhjM+KT89y9w0orW2AVYG7twnP0tbRxd/EI8Q3kO7gH2jj5OLsHObkFcXk+CkoG&#10;8NvFYupRSTBpMdVQMQ71jwwNDBJEhgkiQoThgVmJYh9Hm0AXGx9bQ3+eYaiTcYi9XpijntDDOCvS&#10;MTXENi3YOjXIIjvMJiuUmxNuW8h3zAmzSQswzwu1yQm2BlsQziuKtC+JdizlO5TynUqi7SuE9pUx&#10;tjUxvBqxTZXIukxgWcq3Ko62rohzqk7yLBG7F8f5ZfB9EsM8G4rSU2D0IgIbqktzM1KiI4KD/X28&#10;3FxdnV083T24XG54eLitLdfKysLZyYFrbe7q4uDu5mTDNbe3s3Z1sXdzdfBwdwoK9ElKFJcU5xUX&#10;5cXHicJCAwMDfISCSHEMHxWUz8nOLCzIKykuLMjPzc/LAae6qqKutrqqqgIFysUXFRUgofGF+cWl&#10;JSVlpdXV1XU1tXVV1YjIfFlFVXVtfXNLoyT2qxLqpieWp8Y0psU2J0X0ZUTOlcfNFvOXy/g71aIL&#10;9bH7ldHXWxJutScDbrYlAW61Jt1uR3Tk77bFA1DVmusNwmv1oqt1EpmayuiDasF+RRTgfGX02dKo&#10;rYLQ9bygMwUhqzlBM0keY7HOJ0WOXVHctgjrlghubbB5fah1RYBpkadhnrteppteuqd+oot2GFfF&#10;QZfJ01cMcbMO93X2drG1tzX39HJ1cXM2s7J28/HxDw0VxMXVNjb0nDwRGR3mF+Dt7unh7esD8PLx&#10;RkXhg8PDwqOjEtOS+odPVtVUhoQFBwb6BwUFhIYG+/h4OTo7AMIiwmETOzs7Dy9PNw93FzdXd3d3&#10;Q30Dc2MTM10DEw2dzGhxHj++KCbZSd+MgZHVIrFV5KgqWHppfPb5uTO9VW0Z4XEteVUXF7cfH9y6&#10;v39l+vhgY26ZiZK6kgxeFUeKdvPtr+m4t3Nl4+Qil26kj1G2ldd1lDdwkzfyZ9j4MniuJCtPhr2N&#10;nIm1jIGVtD7ADm9qI2fMxRrx8KYmGG0jjDpCwROMLfAGlvKGNmRTK4KREUbTXt4sgO0UqugmUkf0&#10;2dN1InL0hdl6gkyd6HStyFQNSaS8GgI0Rj5NEvaOBLNLaHRYBZvze95X8N9y8Shi2X5JnOBE5aB4&#10;xYAU1VC0DuAtcQ8+um22Dr/AUAwlSAsaocmqQQnKvnHKPrFKXmJFd7GyRyzHM0bFU6jsDhBxPJAk&#10;rgpu0RxPQCjLOVzBFUoAfBWPMLZTENPeUdrAFW/qTrK0lzV0Jpi5U6xcSRao40KxtMMbc+X0ABbS&#10;GoYYZX2Mkh5GyZKso49T1qeolqXmd1S3ZMSnRISEJsYnCKL5EWHhkaFhPh6e4YGBiI58VHSiQAj3&#10;fx93F201DvLyWBDh4sCDp3QVNhvuY26Odh7O9nBC8axMQvw9XRy56iosDVU2WDaDjErJcxQZChQS&#10;m0Zm0ElUGoFExqKMPIOAo8rD9Bcjh8fCrBqPk4EVmOpaaygHWuuHWGvFuZgkOBlkuxuX+Vs0Rzge&#10;F7n1xXoNJflPZiAT1dUiPgBl5PdKRSgjv1kiWMqPnEwLgMnvcKJft9DjuNCzKsAu34ub4moexdUN&#10;stCx02LpKpBpWAx8C5yEkZfB0mlMbTmSquQ01MTIImHyeLIxEUkNaslQsZdnWeOZVjiGpRzdAksz&#10;h1WSoi0SLy9h4d+CqGRPUnYgcxyJbHtpkgWObkMFH+qwbZnqrsq6ngoargoaziraroqqDkpqjrqG&#10;Pho6rurabhwtV9gLXckW4Z0pJhSWqRxR3YzrVgEXbUtrWwegWRQT7e3jvrO92dHeOjs7ferUeEhw&#10;oJWl+ZXDi2/+8++//PxzZHBwb3uHralZqjj2D99//+6zZzPj41EhIfPTUz/98OOjRw+VlVjbW+st&#10;jTXG+jrvv3r9zoMnjx68WFrcdXOJlJNTp9JM0TB5lrIdmWUliUC3AAch0xEgFDxVwZqlYgfDwlC2&#10;Zava46kmRIYpVQEh5bEkQym8rrS8HuBtrDqBbgaVmRzYxILCsmFJMruiOvVEuhWWaCJPtSBJ5OMZ&#10;SvZ0RTuaAg/qgA+VwQcHLPiwOdoIDJGCmiMAR4FdW8CO0DcE0Jm3svWwCjuFLkHf5MgGOKo+loyI&#10;yCOQVcTgVWRJGnIULSxJA0nuKsfBYNkUhpqto3tnV8/A0MnOrpa+vvbu7sbuY/XHO+pPdjWfaKrq&#10;KMsJsNILtFAPNeOkuBkVBFpWRPBaY9x7k3wHk/3HUvxnMoNXivin88KW8sOXC8JROn67VHCuPGa/&#10;QvzfdPy5MsHZUoSR3yqKOFMQBnajMHwlN/h0TuByXvBiXtBMhv94ivdEit+pNN/xNJ+RZM/BJI+B&#10;ZK+BVJ8usXuTwKVW6FYpQuj46gx+Y2FibUlyVUlKbQ2Sx7XrWO3YWG9nZ31lWW5FWRY8/NRV5NSV&#10;ZQJqyrLKi9OL8pJzs+Pf0vGALAkpDxbB72Hv/xcjX1SQXJibmJ8dn5cVh9qcDDHUz0gT5mTFoplg&#10;M9NFsBVs7udjb6DFtrfWtzbR4lromhqqeXnYrq9OlRSleXnZRUf7p6bGpKSIsrMTwcbGRgQGupuY&#10;6ppbGFhzTZycbSws9GJiwiYn+yMjfUOCXMNC3BPiQgry4tEA+cK82Mw0fkyErzDURxjuC+BH+KKq&#10;NdGRvkJ+wH/HyMeJQsAKo/yjw30Agki/WGFwUlxEZqoIHg7hKbGyNAseEcGBZ0KxIEjy35OeIQGu&#10;GHg0dLA2tjTSsjHRNtFWNtdCgAbIW+uq2JtoO1j8xryDRSPiUd/Zxgh1UMKdJ9GusbXQsbXS+38y&#10;8gAnayMXG4SOR2Pkne2sbKxMlSRR8AQSktxVQYltaKzn4eXqH+jDtbUEn6OqSCDgJZwzwof+xlFK&#10;1pkMmrGRnou9jbsz19XOwsfVJtDb3tfdxtvd1t7GyM7GLCTQa3DgxPLKwu7+uTN7exvbOzMLi42t&#10;bdn5Ba2dXQMjowuLS0vLq4DZuYXpmYXZudOAyakZwKmpyZm52e4TPROTp0bHx0709V67cf3x0ycb&#10;m2cam5vgEaqqprq1va20vCwhKbEQnqxKKgvyS2LFiVyuLZutaGRgrKaibqBnCI6Btr6uBhIjr6mq&#10;hpBiNDrCp0sjHCJOIriBMvJMSTirokTWmaOsqKqCgKMMq0hENkq5kkgk2FayFcIZwyCgDowJWFig&#10;GqIdj+jW6+lLFh0dPXV12LMGgK2owGAxiVRGclr2k+cfVlS1O7uG+PnHuboKHB0j7R1CHZwCL166&#10;+5e//+eb73/56tufvvz2hy+++R6l4wFffPndl1999977Hz988PTWzfuP3nkGePLk2evX7718+fr9&#10;9z/84P1PH73zPDO9SJVjoKVhZmrkqKPJVVYy1tK0VNe00NWxsrRw0VQ3kZWm+nqFLi1sbCxvXj28&#10;/vLJqycPnq4sLI8OjEyNTc7PLmysb6+tb8EuPv7g8xeP3p2dWgkNjpGTY9CoahKZBxKJpqqgpAfg&#10;KBuoqRkpKqhjMPCzxmbQFZhMNoAm0VVns5mqqhwFBRaMrbKyIlgqlaqiosJRRSB594EkwPwtByZM&#10;eP+LkYchRUZVQjUibKNkQfkyskS7RlWSJJYtof7/m5pHLFsBoKLMUVJQVGCxlRWVYFXyDw+KaMAy&#10;7Bf2CBbtA6pKBH37v1ICoLuTxM3KSIRJEEYeKxFqIUj0amCBzsC2cG6gC0uiawQONIXFImr4yEki&#10;UcpDGHks5ndKHxZpnIw0AStFx2HV6URDNpWryrJQoDposQNtDHy4BtY6mgQMhiAlC48O7lwTcYBD&#10;jLup2FEv3dk4w94wnadf5GFVEcAr97eqCbJqDrNpi7Q7IXbri/PoFbkOxnoOx3uPxvtMpQZNpwUD&#10;3obJL+ZEInS8hJFfzo5egtWcyPns0NmskKn04JnssKEE36nsiFPZkT1xvgMpocfiAoqDHePcLIyo&#10;0pokKWWCDAWLYdNIZBIerhqUkZdcRMi/DmCxuP+3MfIYSYQ5ysjjYHDliHKycH3J4STi3WrSmPfP&#10;LP/n5sFfd5DQ+H/vz//rwsLfz879elbCyG9OvTkzBfbf2wgj/8/duX9tz/7rzPSb7Zk3m9P/3hj/&#10;eb77l+WTP69PfLl6arYoQ2hlriYjp89WMdM1UmErK9AYqgoKynSqMhWRlefQqCwihcNSUKbRoVCR&#10;SkaJeAASSi/h5RGmnkFlUUkMCpFJJdFpCBCGGoeXhXuAFCIQDD4BLw+WiMPTyRQWjc6k0sAqoUmM&#10;iSQ5ia4LSqyjpzcAVpHz/PcwdpRDR7lvNDIdVgHgoCHqeBwWANWgwlvSHD4FB6qBhUIqhYTIwpCJ&#10;AJR5p0vU58GBRsDCJlABfKiPEu7ofqEcLPhQ8nbXUAir4EAJfIQeVegqeqjBvo2RR4Ey8sjmeHms&#10;DMLFwwLnCVwycIEgVxxK/eNxiEQ+Ho/EjsL9RRarSqOxMRgfbc3p/Oyp5JhRYVBPiPNEfOBueepu&#10;acpUTPBKUvScMPBSSfrlqqybjYW3mgtuNuXfbSs+rExbzxAAdvLiD8rSj6pzrtbmPeiofD3Q+t5Q&#10;GyJcM9j2wVjXUVP5cnlef266OlZKVVaWI4djYjB0GWm8LIw9cqvBSclQMBgtgqwFE2unJOejy3TW&#10;oNprMY2VKCx5GZxETZ4BN0RpGSVpWR15goaMtJoURhmD0SXhVXAYVQJGSQ7DwSJ8vSJGShmDNacp&#10;uWvpc5kscxLBmipvRZI1kMbYUnA2ZLweBmNIkNaSxdTEeU7UJoYYs/QxGEcK0QSDscFirKQxKRa0&#10;uTzPy21hD/pDX4z63e+xfdrn8KTX7nEP970Rl/dHnZ+f5L4c5L43avfBKO/DMdtnvSbX6jmH5cyj&#10;KiXAhTL6QRXrcoPijVaNu126D7qNHveZPR+0ejVi83LY5vUo74NTjp/Oun0+7yFRp3F8d8zu+YDN&#10;q1HHZwP2j3ptbneYXmrUPWzQ26/V2ilXWylUWC1SXsxjL+YpzuawTsZiBxIIfWLSiRhKJ5/UFk1q&#10;jaa0ChitIlaTiNkgZKW6YGLtMImOMjnezAI/1XxfjcZYh5oEX3djthYReRFCk0KmYXCj06DTlORk&#10;qRiMHkEqI8ApzFwtxFihOIgXYkDz0yI92xh9debUx3vzPx5tPpzuPeiufTB74tnKwOHJ6ntTbY9n&#10;ut4Zab7eXtof4hJJxnhhMNXWqn89O/bL7uAP271fbnbdGS66MVz80U7v86XOhzMtK7UJB8eLfry8&#10;8P2FmX/e2/7x8twn20PfHsz8cnnpw7XBr/YmPlofuDtefzRYenm4ZL0t9dpU/Yut4W+vn/nD7Qu/&#10;Prr6h/vn//r44h8fXPj66plvrm3+5f7Fv79z+Y93zv/x7v79ub5bE53vb098dbjw5cW5VxuDXx7O&#10;PF3srAw0EVtQk+wUU51VMr00ysJNj6V7nMj0mqmMznLTGMgNXGlO6Urznm9M/uRo5vnuySdbSCT4&#10;u+eGPzg/+tnFU+9tD/x0c+kvd9ffvHv45tWFj8+NfnVp+svL0whZfzT98eGp9/ZH7i91PF7vfnWm&#10;7+VGzwfb/U8X2++eqrkzUf3sdNt+d/az5fbHy203TlU+22h/st787e3xb25OfHlt/Otbk397ufHp&#10;teFPrg58dLnnD09P/eX51Dc3ez6/3PH9jZ4vD9vf36r5dLfpjzcGPt5qvjGUs1odsdkgPtuRtlQl&#10;OHcsbbst8dF8/f3p2tunqg/7ix4ttF4ZrHiydAK++4dbY98eLn57cPrjrVNfnJ3/4dLaT0cb3x4s&#10;/3S09s3B/C/X17+5vHh7qvmrS7Pv7wzeX2g7P1h6NFFzf7nz8eaJW8vtd1Y7760fuzLXeH+1C2Xk&#10;7yy23T3dfnOu+dp00/mhCii8v3H80nTdtcWWc6dqVnuLFo4VrPVXbo80zrYXHS30fnT9zJOz0w+2&#10;xp+cm311uHJ7fWypu2q+s2y5p3qxq3Stt3prsH7peNliV9HGyYqbq70fXlt8dnbsaLZtubNorqWg&#10;pyilLCGqLDXO38WJKievxFBQYnIoRBYDfhzoyiSSAomqJE9WwJPYZDKSqB8rR0QD5FGA/5aFR0tQ&#10;HwpxckS4d8LjRVRYMD88JCrIPzMhJi1WkJ+anBkfm5ua3Fpb3XusfXyov7OtvqO1Zri3Y7S/49TQ&#10;8flTJ1vrykb7uy7urS9ODe9tLKGM/NL0qY3Fudmx4YmBvoVTY8P9J2YmRkf7TkD5zMjJ7eX5vo7G&#10;ycHjJzsblqaGVucnJob7ZqfGpqfGero7j3W1jY+cLC/Jb6qvSE4Qci2NkuIFfcfb2hqrT/Z0VRTn&#10;JyDSOiFcMzMTPT0LIxN+RGRsjDg6MkoYFc0PCwvwcCvJyrx/9ehwb/va0fmtreWdbYSUv3P72sMH&#10;t+/cvn77+pWjw/0bVw8O9nfOSVTmLx6cPbu3idDx+ztQ88L5XXBu3bxy99bVa0cHD+/dvH75/J2r&#10;Fy7trd04OHP30uar+xev7y911BeE+Tk62hjCxKm6PK+htqS0KLO2sqCkIB3mVKhqDZrBtamuGEpg&#10;OgozrtLCNLQcpm3Z6eKSgtSMFEQvPistFjZMlSR0LchJTkngpyeLAM72FgY6HK6FviPPzNpcD4mX&#10;tzP39HQMD/cPC/OLjAzk80MEgtDERGFCgiAuLlosjhSJwmNiIkJCfITCsPh4PhRGRwdHRQXFxcNQ&#10;BYpjowSS+HrYKsTfOzosSBgZFh0Oc0VRTIwwMDDQJyDQNyA8O78iPDo+NbMoNDKWH5OSmJoXFhWX&#10;mlnCj0kTxmaERycGh8eKE7KjRak8R19Pn2gP7yhvP4FvoMArgO8TLPAJiHZyCzSxcDI1d1FU0Cfi&#10;lU0N7XQ1zVUVdI20jXjmJqF+LvHRQZ725hHeTpHeDgEOpmGu5uEuprG+3GhXg1gfs9Qgq5xIXlqw&#10;ZanYuVzsnBdmUSZ0qE50LeLbFURzy0WOhZHWxdE8BJG2JVG80mi7Mr59ucChXAAOr0xgUyawrhBY&#10;VgqtqkRWlTHcKrFNbbxDXaJLVaJHebxXTVpIUax/UXxoligoSRDcUlscEehZkp8pjA5zc7IPDgpw&#10;c3G1t7d3cXEJAt/dycLc2MrShGttZsM1d3bi+fq4O9hzebaWPt5uLs52tjYWwUG+aamJBfnZRYW5&#10;8XEiviTkXiSMSkqMzcxIy8uF8nxUUL6stBgNky8oyCuCkuJClIvPhTpFBTl52RlZmVk52WVlZdWV&#10;VQ01tc31DfW1DU3NrfXNLbWNTVVVFZVlheVZSeXJoras+J4s0UBW5FJVwnxx1FJxxHaV8Hyt8GxZ&#10;OMLCS+j4G62JN1rjb7Ul3GpD8rjebom91Sz+PUAeYeQBiFiNJDr+fGX0fkXU2bIINDR+Jdt/JTtw&#10;LtlnSOg0KHTqFzq2hlg1hFjUhViVeBtX+JsXehnnuRlmuuknO+nGOmhGWHE8DRiupur+zpYedma+&#10;brZervb+fp7hEcECEV+cEJ9dWFhZX999sq+5o6W6oSYrJ92Gx7Wzs+NJFhc3V2dXF0dnp+DwsOT0&#10;tM6ervbjHTGxIi8fT7FYFB4eigTIB/oFhAa6+3hANWsbrqenp0AgEMfF5uTlCoVCDTV1Q109cz1D&#10;dYZCfHBkeVJmcnCUk74ZG4PTIDDttE3U8SxlGaq/teuV1XNfPvrg3t6VxuzyYJ6nEVODjJHWIivw&#10;3QN6KxvPTpz+8v7rj64+681vUccwjaXVrOR0HYkmNjI6nlRLJ7yRJ8Xam2Hny3J0I3Pt8KYoI2+L&#10;M7GWNbTBmziQLY2ldAwxGibS2mZyepbyhlySiTXR2BSra4BRt5UzdiNahSi4ijUDBIreSerBGdpR&#10;KB0PNkdfmGsgytMXIcHvmpGpKiEZkjStaerhKI2OkvVQmKIaCkCj6ZM4wQlKgfGKAXEK/mKWb6Jy&#10;EBTCp1D/bWQ9CpSOR3VvoE1wYMMEZf9k1aA0jeBk9UCxoqeQ5QKIpDsI2C4oF4/Q8UpuESyXEJpD&#10;uIJrlLIH2Egld5SRF6h6Rii6+FFtHKT0XeVM3AnmTlgjF3kzGCUvuo0f086bZuNCNLfBGpjDmGDU&#10;TDAqxhgVS6ymkQzHQJajhWVp4Ngx/pHtVY2aiqo6GpoOdvaG+gb6unpmRsYmBoZ6GhqiyMjclNSM&#10;+ISUeLGrA8/Bxgpl5D1cHRRoNHhcD/bzDvL18nZzgnuat5uDn6ezA89CWYGqr6OqocpWYtN0tVR1&#10;NFWUFRDlTyTsk4SDqQ+ZIvffOvIEOSyRTECnQCScDAlmfARZDxP1AGvNGGfjJHeTTA/j8gDL2iCb&#10;jminHpH7cHLAJMxkcyNWCgQoI7/7vxn5tYJomMyeSg0cTfY7KfY5IfZpCHMp9rVNc7MQ2hkGmmva&#10;a7MNFakMHBL9I2HksRhpCpGiJkdSlZVXw5E0pbDqGBkVGYK+PM2UyEKE3WWpZjiGJUnRlsDmylBM&#10;sTRzooINWYlHUXEicxwJkjyub9l5cIgKPCmSKZ7JJSvZy1DMYSsVfW81Q281fS8lDSeOpiPXIUJd&#10;20lFw56jaktnm7NU7PB0c4YywmJTmJYsjiWeop5XVNvc3tVz8kR9Y017V/PgUG//ye7NM6v75/ZW&#10;V5fz83Orqyp8vD1RRv4ff/lLvFB4sL1zrKlZkUJ9evfextLS9NiYj5vbmdWVzz759ObNm0qK7K7O&#10;VrjfhgX5//qXP3/16Zfvvvz417+96T8xy2AYyxN1yXRTAtWUzLBEY+SpClwmx46lYi+Rr7Flcnhg&#10;aYpcAt0MLKySmBZkljlNERFzh57LkY1QQXmUlMdRjAFklqXke5mhbDuaORZPMSczuahkDfg4shlV&#10;EiOvqOaCRMRTLVCfqexApCNC82Q4ChzkPQHqAAh0c+ghRSIfD50Bh61qDx2D/aI9gRKUkZenG8pR&#10;9BA6nqghTUCEa/A0HVS1BkvSgCMujeNgpMgEKlsUl9jb39fZ1XKit6O7q/F4R+1Ad+tob3tfc5XA&#10;085NTynKRltsp1MeZl8aalMf5Xg8zvNkiv9EWuB0Rshibjjyiig/AoDQ8UVR26WCs2UilJFHZWpQ&#10;Rv5sKX+vBEnuulkYvp4XgvDyRRFL2YGL2QFLuUELuYFTab6T6X7jyb4jyZ5DyZ6jaT4j6T79yV7d&#10;CR6tQtd6vnMV36NM6FOWGFqbG1tbklpemFxRmlKQH1tTm19ZldPaWn3yZGd9TTE8EdWV59aWZ9eX&#10;ZzVUZNdV5FSUZBTmJmVnIpldkeh4iY78WxF5AEqsZ2XEILHwv9PxgJKClKK8pMLcRBQFOQkoKZ+d&#10;KUZj5AHpqQLYHBAR4mFnpWdprG5tomVjpmNhomlvY9TeWjkx1uPn5xQQ4JKUJEhNjcnJSUKFa4TC&#10;EJ6dhZGxNtfG1ArRlDf29XXu6WnKzU309bYLCnBOTgwvLkxKT4koLogvyo/LShfERPjyg70EYT6i&#10;CD80a6sg2j8qwgfVkY8RBsXGIFx8nCgEABUiQjwB0eE+MfzABHEYPAEW5SWjcRs1FbnwxAjPh1AT&#10;HixDA918Pe0w5cVZrnYWNmaIpIyZroqlDsdKV8VaT5Wrr8bVU3U003WyQkTknSSh8Wg4PMrLv42U&#10;B6CF4CCpXLkGPBsDnjUiXIMy8r/V5xq78cycbc1gd048S1cHrr2tJUeZJS+PSNYQSPJsRZauvpaT&#10;iz3KyIOvrKJAJMrLyiKSFChHCQvKrTDoVD1dTSeetYeLDTQITwPBvo7errBq7epoYW9rHh0RODd7&#10;6uzZ3a293eUzZ6YXF08MDh470Xvi5MDc6aXp+YWV1XVUOB4wN7+0sLhyemltaXl18fTy/OLCqanJ&#10;4z3dJwcHjnUfB//Fq5dPnz9bXl2prK6Cp4G0jHSAMEYUxY8ODAgNDgoPCY5wcnTT0tJhsRQM9Ay1&#10;NXV0tHT1dQ10NeB3QUOdo8Ki0QlIEC4SgQs/ANKyMnIwOZKTRSVrGAwak0lXVGSrqamoq6uqcBQ4&#10;ymyUlFdVVaVDDSqVQCDAILylhmEQ5OXlYRXhV2VlcTicioqKlpaWuZmJiTESIK+rq6uhoaWurqmo&#10;xKEzoF9sKp2GkZLd2j1/9cZDvjDN1SPSwSnc0TnK0zvW3MIrM7vq+cvP/viXf3725Xff/PDzF998&#10;//nX3332+Teff/HtW7x6/eH9e49v33rw6J1nd+88fPToybvvvv/s2Yv33//w00++unR4jWvlrKZi&#10;qKZipKlmbmLopKVpraVpqaJmrMIxNDayU1bUVVc1Ot45sDC1vLWyfe3i9Ye3Hr589HJpdnFsYKS/&#10;u296cmZleeMBEoD/7uaZc2nJeeoq+nSqqrKSPh6niJNXojK0mMoGKpJUsQb6PG0tCxZTBX7YKGQG&#10;ncaGL6moqKympqatra2kpIACJeVhCNEociS1raYGR0mZxWByFBTh0IDPRgSDmDA+RPjplpfIlGMR&#10;FhwNPf7vBT6i0ZB0uxJhHLaSRFCexUKIdWRPLCQ6XlES/I5S8+AosNgoIw97BB+ARs2Dg8jaSF4G&#10;kMlkOJpwTNEzXHKm/87Iw8nyOyMPZxBKxMMmsMBZgRLxKK0PTaE+kUiUMNRI/DjKV6KMvLSsFLQH&#10;5wyUI5ldZTBUrIwajWDAolhxGJaKNB8zrWCekYeFjr4iC4eo3CECOtaGGlFeNhFO+kkepslOhik2&#10;umk2+nkuZmV+NuX+3HI/s8Zwm4YwbpfAqTfWvZvv1CtwGYrzGo71OpUcMJUaNJkSiAbL/y9GPjt6&#10;JVewkhe9nBuxkBM2lx26VBC1UiKA35i5fP50TnRvrO9IamhPfEB7YnBJlIeVIl6LglEhy9LxUiwq&#10;UR4vQ6bIE4i/0cHo8ZKVlQMgBO3/xn9T8P8XEBYWKwUWobORGHOcjJQsXFI4GQxNGmNKJ9wY7f3X&#10;9f1fz51+c7D05mDhf85N/3pu/r8Y+VOA/2whuV7/Z3vmzd7pN2dm3pxdfLM58++1sV/mun+cO/7d&#10;fO/XyyO3BzrjbSxddHQ1qWxdjraqohqTwlBmMhHCnU4FSMLkmUpUSSA8jQzgMKgAFSZNjc0AgK9M&#10;pygyELAZZBadxKCTmAwkTQKcEpJAdvSlAowF3FewcLehEkkoHa/AYCqx2EpwpoDPZhIlWu0AWRkp&#10;NKgcfHBgMFFqGwAjh5MowKBMN3xEkojL02kUMokAJShTT5Hoy1MlaV2ZjN9pbglxj1YGgAOAmlAH&#10;9g4OACpAy9AT5CDISBEkMfKwilLz0BSUQB2wUAKAT6EcWobDjb4/AEAnYXO0z9B/6BX6SgDaAQuA&#10;+ugljF5WcAuFawQuGbDQMWiQiJNDnsuxWHhExmIwFKycCpGkhMHEWXMXCnKmE/hnsuOOBzlOxAbs&#10;VaRtFydNCgJnRcGLoqCrZZk3avNQRv5GY97dtuKLFakbmcLd/PhzRcn7xSmXq7Kv1OQ+7qx+t7/l&#10;dV/TR8Mdn4x2Pe9tvN5StVFZOFdTaq3A4GAw6vJ4hoQUhlMO6aQMch7SMBgNvLQJVcpBCWvHknJU&#10;xnsbq5hyKHQckgOWAocDLDzLYzDa8iRlDEZFCqOFk9PEy+rRiCqyGLYkN6mmHE4NI4Mw9bI4aybd&#10;giJvRpLRkcFYM3B2CmQ7Bao5GW8gK20kI22KxRQFu+YHOBjKYUwJUgZYGQ0MxhCHMcJhLOUxVnIY&#10;Dyqmwp2zVe51syvg8QmvV4Oej7vtn/XZvzvs/OIk7/WA7btD3Od9ph9P2H4x7fDRGPfjEesvTjkA&#10;Phyx+XjK4aMphw8nHT845fD+hMN74/avR3mvRmzfH3d6MWj7pM/q6UnLZwNWj/vMH/aYPDhu+rDH&#10;+man+fkarYv1ukfNhgcNuvv1uhvlKqvFnJls+mgycSABP5REGkgi9sbhBpOovWJqj5jZHcPq4DPa&#10;+PQWPqNZwGgQ0IsDcQX+8pleOLEtJtGB1CA0P57iViVwslGn0WWQAYcJGFkaoyAvQ5PCqJOx7qZa&#10;0Y5mBRFeuYEOZWEu8Xa63upEDxV8lCXn8dbYg6WhB4vDD2aGLnY3XzjWeHfixOuVsSu99T/sLz48&#10;2dzlySvVV+dLYbJZ1FQW7piz4a/bY98tdX+12vlyqub2ycL7ExUfnOl+d7X76XzHZmP6dkPmm0cX&#10;fr228fPFxX/d3/njlZXvz8//fPH0pxujgPeXeh9NNl/uLz7bk332RN5ud97ReONfH1988+ruL7fO&#10;v1gf/WR/9pfbu399eOH7a2c+2p374sLKn+6c/+v9i2A/3puHkq8vr357ZfXlxsjz9YH7Cx3LTckt&#10;Ca4daR7HsnyqY+3aMz1qxDbNyU6N8fZ5gXoLzQmnqkRrx7I2evMuzzZ8en32vcPxZzu9Tza7n2wc&#10;f39v4Pna8ZcbPU9Ot3+4c/LZcud72/0f7g0+We36+PzIhxdGXp8beLRx7OOLY58fTX58bviT80Of&#10;7Q99eTD6weaJn67OvHm5++3liZ9uzf318dr3N2f+8WLrl3vzf35n6ZODgf95tf3m66tvPr343b3Z&#10;Dy71P9pq+uXxJErKf3+n748PhwHfHHU9mMq9OZS2WO63Vhux1Riz2SDeaU0+PJF7qT///nTti5X2&#10;P95ceLnWdelk8c2x2vvTrY9P93ywN/FqY+Snq+vfH65+vDX17fmVny6d+enS+ncXEEb+pysrP19b&#10;e7k+cGuy6dODiQ/PjTxb77k+3fBwpevqVP2N+eZ3tk7cWe28u9F5fan5zmr7/Y2uB2udj84cv7fc&#10;dmu+5d5S1/3lYw/Xj99bP/Zw8/iV+aYzg0WHC82747Wnu4uWT1SM1KU/2pt+dn7+6mLf68Olx2fn&#10;Hu3NXlsaXO2tnWopnO8sm20rnO8onu8oWumpuDDZtnGyYm+49uOriweTDSdLhePVKQttRcfyE5ty&#10;EouTYrx5tvBDzCDRlJjKJHkajcqm0ZRIJAUCWQFHRBh5EomFx5FlJKHxKPkO+P/DyMNdHyuDiJuF&#10;BPiK+ZF+bs7x0WG5KfF5KUnludmNleXVxYUN1eUdzfVF+RnVFfndbXUD3c0Tg8emRnpqSnOPt9ae&#10;315ZmhldW5hanBodPnF8ZXZqanigs7FubnykrDD3xLGO9eXF0oLckz1dK3OnlmeRoPixk8dOdjUv&#10;Tg2vnZ6Zmhicnho7vTQ7Ozc5vzA9Ntw/PtQ72Nt1vL2xKDc9MsQvKZZ/rK1hfKgf+hAZEiiICDUz&#10;MGBTqRZGJtHhEdHRgpiYmPTkFHF0dICH28ljnfevXzm/u3npYHdvb/3Che0LBzuXjy7cuXv97r2b&#10;9+7ePLp8cPnS+atXDs+d3do8s3L9+sW7d69ubCzevnHp4vlt2AqcG1cP71w/enjn5uWD/Vs3r968&#10;dXV7e2VzY/b8zsKVg9XrlzaePji8fmW7ujxbJAh0d7EJDfKuqy6pqyyuKEQC4WH+iWZwRel4mGK1&#10;NpbBXKu9uaKiJDMxNjwlIQpWs9Ji0pIQ+fjC3JS0JKFYEJIYG5mZKoYSAD/CX0uNZWqowbXQt7cx&#10;sTLT9fGw93C1DQryio2Lhq+blBwDVhwbJRSFJyQKYTUunp+aFpeblxafIEjPSEhLjxcIw/Ly0hIT&#10;hbCJm7u9q4c91E9LTeBHh7k58sKD/Py93D1cHGOFAj4/ytXVNTQySihOFsamxcRnZOaWBYYK07NL&#10;okXJqI58UlphtCg1t7DGyS0wNDLezSvUyS3IyTnU20foHyT2CeC7e4c7uwc7uPjbO/uZmDnaOfja&#10;2/nISFF0NE20VfVVWRoG6lpGGgp+TmZBLpbBbhaRnlw/nn64i6nIyzI11EHsbZYcxM3nOyX5mmSH&#10;W1cmuCOK8GL7wggTuE01pjpXxdnVJzu2Z3vXJTmAXyG2LRdyywTWYCtENjUxvCqxfW2Ce1WsS7nI&#10;XsLLW1aIrKtjrKtiuTVxPKjfmuHdkOpTJnYrErmXxPmVJoUVpERWl6bzw7wiQ73yc1JjRVH+fj52&#10;PBsejwezBj8/H18/T66NubOLrY2NKY9nzrO1BLi7OXq4O9nxrJwcbX283dxcHdxcHeNiheVlRSXF&#10;+fl5WbFigYAfIRJGxcXGJCXGZ2ak5eflFOTn5uVmA8DPy8spLi4sKSlCY+RhFfz8wrySstKc3Pyc&#10;nJzM9IyC7PzKkoriwrJisOVVhaVlRUUF1WVFFZlJReKwxmRBd0b0YHbEUmXs6ZKotbLI7fKo/Rr+&#10;+cooCQWfcLM1/kZLHOB2S+zt1pjbzaJbTUKUlL/RKLpWL7haJwSgjPxvdHxpFELH5wUtZ/ktpPkg&#10;0fEil/5Ih55wXmeYTXOQVbWfeam3cZGncbGXaZ6bYY67cYa7kZinGWKm4GPEdDFg+DuaWRlqBHo5&#10;lBZm5GWnFBZkl5YVFpcW5RcXlVSUJ6amRAkFEVHhfgG+oeEhgcEBfjDEPj7u7u7gBIeG8IWC8sqK&#10;nt4TLZ2tIZGhIjGS3SA8MiyKH4nEyPt52znbO7g5Obg6wuYwaFlZGWKxOCMjIzZGbKCnr62uYait&#10;q6XAifYJrMnMj/UNMWCoqGKpqrJ0FkbeRtW4u7S5KauCI01TlqJTMVhFDDnI1qNAlDbfM3Zz68KH&#10;d5482Dk6mt9J8xLY0Y0NMEpGGBUvFs9WztACo82V1bWV03cmm/kwecEcFw8y15Vg6UqyciRaWMkY&#10;oLCWM+IRzMyxBmayuvoYdQOMhqW8oSXR2EhWRxejbojR4MoaelFto1S9E/VC49WD0rQR4fg8Q0S7&#10;JkdfmKEdlaIeliJRm8nWisqS8OYo0GD2VDVEkSZROSiJE/yWiEe5eNSBT9GaGb8r26BcfLZEdx4K&#10;AeDDLqAy2AROQJJqUKpGaLp2aIpGUDzHB42Oj1P1AAiVXaMVnAACJZcYFc8YNa9Amn2EolukknuU&#10;skeUAkLTR3PcAW5YE1uMtpOMoZu8GcCdZOlBtvKh24LDk9a3xGhJst1qmWBULWU0HakmPKI+l6xr&#10;QdLWk1dSwJAcDK1bKuv9PX1DgoILCwu9Pb34UdH8iEgnO/vwwMCSvDxRWHiwl3eIv4+aEltFgRkv&#10;4keGBTrwrNSVlBTpdJ6VeXiQv7+Xm7MdFwmQt7e2tTZRZJGV2DA5Iqpx2JpqSqrKLJglqbGZbBqZ&#10;SMASiFgyRY5Gw9OIOIqcjLyMDEwWYLKBZB+TwRDxMvBQTcZgbDTZPpYafEeDZE+zVDeDEn+LUh+z&#10;5jDecYErGiM/lRkC09iVwmgkRr5MtFcqOlsWA85miWCjCAmTn8kMHUvxH4zz64nxbo12L/HjZXhY&#10;xTubBZhpOOgoGCvTFQmy8JuOQ6ag8JeEJ3IINE1ZeTU5ooYsQVtGXkuObERkmJPY1mQlG7qqozzL&#10;GsewRCVrqBx7gBzdQo7JReXjwSEq2VNVnQHgYAjGsmRTmrI9S82ZoshjqNgrabsw1Xgq2s4YnLoo&#10;oeL85eeFZcd9/eOzc5t0DF1JDFMJp+yAaK1QTPBkHRNzt/ZjA53dPQ2t9T19Xcd6Wk/0dmxura6u&#10;nd7d3b5+/er09GRGRpqzk8Pe1uY//vbXP/34Y5xAcHZ948H1G0aaWkPdPftnNu8cXfF0cHx4+/ab&#10;/7zZ39/X09V2dXHQ0VTpaGn8408/fv7xJ198+s2Xn//y6MHHKqpWdKYplWlOZVkxFG0IdHM81RQs&#10;XQmJhUe5eCTfrESFhqpgTVPk0hStmBwbsBQ2EpOOUvDyNFOw0vJ6qIMlGdJh9BApHjOWRCNeQdWV&#10;yraTI5lSWEh+VzzFHEs0gVXwCTRLprIDlW0LDpnJlaSBdfiNuJf0BEBiWjIlWV7JEkUd2Cl0Biya&#10;TlaWaAAO7FqGoA9dJTJMsSR9AsMIR9XHENSlyVpYsiYSHU/WxOBVMFglCZQxsoo4IoBl7+zW29/X&#10;f7Knr7+rt7ulp6uxu61m8FhTZUaCh5k238Ek0dUk18+qIsSuWeh2PMFnMC1wPDN0PiditVC4WYKc&#10;e+sFkYCNQkQ+/myZ6HyF+Hx57H55DErHo9gpitwujNgqCAds5IcivHxB2HJO0EKWP2Am03cy1Wcq&#10;w38ixW8kyXs4xWc0zW84zfdEgmeHyLVN7Nkk9qqJ8a1OCKnOENYUJFUWp5cWphYXJpWWJJWVZ1ZV&#10;5xYXZ9bWFvcca6ouz6kqzqwpyawvz2qszKmvzK0oycjPTsh4m9M1KRqQlhSdnszPgNUUQXoqgow0&#10;ISJfkxufl58IyM1LQIn4t6Q8GiafmxmbkyEGvyAvsTA/KS8nHpCbHZeSEOliZ6KnxnC1N3XgGvCs&#10;DUwMVOGZ7fy51czMeE9P+7i4yNTUmIyMuORkYUJCpEgU6uXtbG5hYGllZGKq6+LCtbDQKyvLam+v&#10;jgjz9Pd1SE4ML8xPSEsOz80SFubFZmcIY6P8BSHeaGZXQSRCyvOj/KIjfQXR/m8F5dEAeQB8Cncx&#10;QGSojyAyAE0glJeVWF6cVVGSDSjKSy0pSE8WR4b6uUWH+IT4umIqS3PcHazsLA25xjoWeqq2hpo2&#10;BurWeqpWuipcPVVXK0MXLsK8O3ENXXkmzjZG9pKIeJR/RwEfudgaw6fgIPy7rZG9jSEKVEfeydoI&#10;4Mw19rC3cOGZujtYuDpauTnaONpZqqooEEk4IpmAMvJaOpr2jrb+gX5cW0s9A22OqiKeAPcshExB&#10;mWiwEh+JkdfWUrOzMfNwsXGzN/f3sPP35Lk7W7o7W3m68ZzsrWLF/Jnpic3NjYXlpdWtMyubm1ML&#10;c2ubW7OLpydn51bPbAKWV9ZW1zZ2985dOLi8f/5w7+wFwNr6GShHlWrgQaHzWNeDdx5+/uUXL1+/&#10;Gh4dEYljYmLF6ZkZ2bk5whhReESUt7evpaW1kaEZEo2uqs7hqOpo6RoZGANMjEz1dQ001TXUlDkU&#10;EhkrI0vAS1TCpZCYXAKy4Ol0KgcVJGcxwGpoqGlqqisrKSgrsdRUOcrK8OtDlVDuyALfHRYYB4Sr&#10;xWDwkuydWESJXp5Op5uYIPLxhob6enpIWldNaEhdU0dHT1VNA83yKCUtm5CS/tmX3/X0jTg6+zs6&#10;B9jaB1jZ+Nk7hWpqcatruz778qevv/vDp198+9lX337+1fcIvvj2yy9//OKLHz777LtPP/32+fMP&#10;7t55587th+88fHbzxt2HD568+/rDJ49fvPfux59+8k1BXqWBnrWejqWOppWaqilH0VBH21pV3UxV&#10;3URH21KVY6CmYhgZJh7oGTmztLk6v7a1svXozqNP3v1kb2NvsHdoaW55fvb01OT8mY2zAn68koKW&#10;uqqBirK+KsdQWUmfo2pCoqoTKWo0BV0lFWN1LUstHWtdHSs2W0NZSRMmpQy6oqKCCoy/khIHBlRZ&#10;WRmGDgYQQJQkzlVSUqLRaGyohGbHpdEVWGxVjoqyohKTyWQwGBQalUAi4uQRRX5kuCVxx+iAwwJj&#10;DqcfLHDYFBQUUEYerKqqKsqDozHvaiqqYAFoIDzKv4MDli7J+ArV0BIlBUUoIRKJcBxhkZMk+4Xd&#10;oQcXFugGHLK3jDz4cjj4Ir8tZIlkDXQb7TxYWNC3AtBDCR2PMJcIdymNkZFIyWPgGoIShKPGyEkj&#10;itVkGSl1OtFAgWqmTLNQooXYmXpZajsYqLHkZIhS0nhpRFybKIsx11YIttNP9bUR2+mKzNXTHY1z&#10;3CyKfW1LA7jlAZYN4bzaYOuWcNvjQiTRa3eU43C895DYcwKeYFICTyUHTKcFo6T8QnbE6awowHIO&#10;fzmfv5rPhyeYxdzw+ezQhdzwuezQ6azQ8dSAU+kh0znR4+lhfYkBPcmhx9OjhHaGxkysMh6jTJWj&#10;EbEMOhImTyDKEeSR6GxJqgnkW8nKYf+bi0eBPPn8/wQcVwTSGBgNGC1ktGEThJGXwgjsrP9x7/pf&#10;Lpz5297CmwuLf9sa/8f+DMrI/2tn+t+bSIA84D9IftfZf27NvDm//K+1yTcbk/9cGXmzeepvKwPf&#10;T3d+NdH+8+r4h/Ojw1kpfFueiaKyjpK6mqIKk4wkcdVQZMMjowIFeXDUVFRikEjqCixFKkkSIE9X&#10;olE4DKpEuwYJlldkUBToFA6brsxmsBlwwpNZksTEKA+Ol0MUbOCMBSsniyXLE4iSSHmaJN2rAoOO&#10;gkVDqHM2nQYbymORwGwYAJxEk11Ook4DPjhQjv1dGQYA7UIh7AUl2cmSzK6wCruGdgDQJotJBwfl&#10;4lEHKoCFAwRtggVAL6FlsLAhGhqPcuiwLyinSOLooQQ2RxXtwYeW4bpCeXZYRb6h5Kz+/fAifYP2&#10;oQXUQXcENcFHdwffA6kvLY1oRsF1KXmJBfcEaBl2ARcCFrokI0OWxdKxWFUCwYRK6U9LnUxPORUb&#10;uRAfddzP7pTYf68sdasocULoNx7ts5IQcbk0425D8c26/AcdFTeb8m81F+wWxC6nRJ4rSrpYnn5Q&#10;lna5Kut6Te6TrppXvY0veuo/Ge36dOzYvbbyg+rCrerC+ZoSfyNdNSlJ/lUZJIcw8kpA8t8eyDjA&#10;VUnE6lOkecryjsp4LkvaSYOuTULyOpCkMFQYMSlpigyOhSUwMFI6BIoGVk5NRlpdTloNK6WFl1WX&#10;xmjKyujhCfryRAMiwZhEMiHJG5NkHZVperIYSwrWUZlhp0C3pJCsyGRLvLwuBmMuL2Uoh1HDYPTk&#10;pAwJeH0CTkMGo4uT0pbCmGIxTiRpSwzGBY/JspCdTDa61eX3dCDknRM+7/R6PO51fjng9LSX+7Lf&#10;6nmf+Yt+i3cHrN8b5L7Xb4UAEZq3eTFk/WzAEiBRpOGCfT5o/fSk5eNeBE8HuO/0mt3q0Lveqn2z&#10;Xf9SnfZRg/75au3DRoOztbrLhUpLRUrzeQpT2czJLMZ4OnUiizmWxepNIh4T44/HUbpimN2xyj1x&#10;nE6xYpuQ1SygN0RRqiNItdH0HG+5ODtMuge9OFS/OdE5P8hSG4cExcNQE2WkCPADisGw5RD9H1MF&#10;+SRvXoqXVZyDvsBK3VudmOFuVuJvL7TWKI1yvrN68vJE543x7iv9XQ/GB15Oj98/efxub+tRU3mx&#10;hU6Bnmoqg5Isj69W0y5RUEwhStebq705P/OP85PfrHTePZF7ozvr+on891ePvV7peWe67dLx0r3G&#10;zP/c3f587eSXGyf/dXvtbzdWvt6d+Nv1M3++svbZmbF3F3tfLXbfmajd6cg42517piNzuTHjl9u7&#10;//P42i+3zn96bv6z83NfHZ7+/srGD0frX51f/ur8yveXzvz1zoUfLm++tzn93dHm5wfLn+zPf7g3&#10;dXuuc7u7qFpgf3e548GZ7nvrnY92T1w73XR2rHi6JX6kKvJ0Z+pCe/LysczLM/WXZurPjVWcHSm7&#10;t9L+eLP75V7/g+X2F2d63t85+XSp4/nycUTpfn/8q4PJT/Ynvrg4+cWlmY/Pj31+NP30TPenlybu&#10;zDYeDhd/ePbkJ+eHvj469dXFsf88337z8cX/vNpFuPjXO/96b++n+4t/fbzy9dXx729O/fPl9p+f&#10;rL359OLP7yy+3u9+50zDT+9M/vnZzJ+fTX136+Tfn00/O1N9uj5wtT50qSZovTFyryNu/1jK9aGi&#10;891ZN8fKLw8U3puu/dOd0z/fmHtvs/fGRM2t8bony8ceLXY/Pn3iwdyxH6+sSUj55T9e3/7i7OxX&#10;+/N/urH149Hys9O9NyeaDwbK7823Pl7vfrjS9WSj58pk3eVTVVdn6h5uHr+z2n7jdPPRbN07W91P&#10;t0/cX+24Md/4cL0L7K1FJEb+nY0T91Y6b5xufbzbf7TYvNyXvz9dt9pfvHi8cK2/cmuwdqO/5tHW&#10;xDub4092Jh9vn7q/OXZ9qX9ntGm+s2RzsGGtr2ahs2SupWC4Inm9u+LSZPtyZ8GZE2XDFeKRivi5&#10;hqxzQ81z7ZUlcRHhro5qVKoKjcWiwC8eQ4GlTKWwsLIEEolFoirJYOlEiiIeT4MSaRm8LJaAqta8&#10;Jd9R53dGHp4fcLIyeGkMFp644Z5vY24u5kcGeroJw4JTxML4qIjKwry2upqspPiGitLh/p7muoru&#10;jqaRvs7R/g6YHw73tg10t8Lqztr8yuKp7dWFtdMzM6NDs2PD/V3tFQW5o309c5Njc1MTe1sbUxPD&#10;y4szG8tzp+fGtlfnNpdnLuysbq7NnVmdXV6cWlycXFqanpoeOzUxPDM5vL40e7Kno6ezuaW+MjVB&#10;lBIvTE8S56QnD/Yeb6iuiAwJjBcKzQwMdNXVhVHRceLY+Ng4RHc4PBw+unxu78XjB9cuXbhx9fDq&#10;1Qs3bhxePER0ae7cvX7/we07d29cvXbp4CI84Z+9dPn8wYW9nZ3Vsztrlw52z589c/Xy/uGFnetX&#10;Lty9cQVauHX18p0bV4+OLl06Oji8tH/hwubhwZmrl7b3thauHG5dv7p359bB9pnFzrba9JQYmFwV&#10;ZCa31JZWlcHMKhNl5BtqCuuq8htri8CHkpKC1Bh+oDDKPy8rvrI0KyNFCJPSzFQxzMdgYgbISotN&#10;jo+GErEgBOZsDramJgbqFibajjyzAB9nmNoIogJFEv49Lp4viokQx0aFhvkFBXtn56SkZyTk5KaC&#10;AzYzE6av6dnZyah2DZ8fAjYxSZSWDkMVnZGeVJSflZuVGhONZEcM9vcJDQyICA8NCAjw9QvIyi0J&#10;i4qLFqWK4tJFcZlJafnxyXkCcbpfkMDLLzIxtQCVj3f1DAkOj/X0jQwOSQ4MSvQNEAcExwaHx7n7&#10;Rdi5+jt5Brt5hTm7B/v5RmtrmumqG/JD+TwzyyB312BXq0AnwyhPyxBn4xBHoxhvq3AHA7G3RYy7&#10;cW6UU064XXqwebnYpTLOtTzWsVzEq090aEtzaU11bkxxbEp1ak5zrk+yr4m3rY6zAVuXYN+Q5Ii8&#10;TUx0qIvjVcZAuXNFnFNVLELZ18TxqmNtEUZeZAX1oTJC34vs65K9KuM8SkRuJXE+JamheckhPs4m&#10;/FDX5NgwUXQQkonU3dnCwszB0dbQSNfVzQEG2cbWzNxc38LCwNrCkMc1d3XiQTUkb5k9F3xnJ15Q&#10;oK+3l5uPt7uAH1FVWQrIzclITorLSE9NT0vJykxHGflcCR1fVFSQnZ1ZUJQPTlEJwstnZKUXFubn&#10;5OXmQ0FpeUtLS1dH51Df4PTkzKmJmcmpuY3tvaXl1ampU3MTQ33NFXXpws4swWC+aCgrZKEkeqWC&#10;v10j2q6IOF8ruFQnutmWcON3Oh5wq1l8q0V0s1l4o0mA+M1IQtejGv6lqqjL1dEHldHnSsP3JNgq&#10;CF3J9j+d4TOb5jkZ7zrAt++PsuuLcmgLsqz3M6sPtCj3Ms531S3xNi3yMs1yNUx3Noy31wsyVXLX&#10;Y3iZKfnbGQR7OyTFRTXUlpUWZddUl5VXFCcmxsMcOSQs1NHVxS/A383D3T8wICDIH+b1COEuFKal&#10;paWnw+maDV8fGYHCgpS01MjoCKgTFhEaHBokEPGjBVGRkeGh4SFe/t7xqYnZBTmApJTEwOAAb2/v&#10;oKAgZ2dnS3MLmFzra2oba+j52bvkxaYKvQON2eoUjLSCFKFIlP7p3VcXZjcnWgYuzu9OtQ+PN5/c&#10;nVi5snzu3s4VKB+oak/wirRVMDQnaxtKq1jJ67rQLJzJiCq6k7ypI9HMFm/AldOzIxi5UCzdyJYu&#10;8hZuZGt3CteTaWcta2gqSehqIaNvKWtghTc0ldExkdUxktbSxagD9GU19KQ1dTGqUM2X5cBX943V&#10;CoxTC0xSDxYr+KVrIaoyWbp8QKbOb+x5rg4/SxLSnqEZmcQJjmX7xSn4J6uEpErE5VFeHmXhE5QC&#10;oRBqIsryetG5+vwsnUgAGiCfrhGBkvLQeBqSPzYEaiapBsUp+iarBccr+8dzELEaEdudz3ARMF1F&#10;im6xHE+BglOMsquI4yZUdv0d7tFKrmh0fDDDMZzpHMl2jWC5RCo4B9J4LjJGPIyOE9bInWDuRrRw&#10;kTezldLjSetbY7TB2ssZ8XAAA568IQyjDU6XK6djKqVqTdIxIahpybFNlXSy41Lry6prKiqLC4vq&#10;amorysrzsrIzU9NS4uLSEhLiBAInW1sWlWRlaqSvpS6ICBVGh+lpq2lwFI11dV3sbX09XIN8PV0d&#10;bAN93CyMdfW0VdRVWEpsCpMmr6WurK6iAIC5khKTykb+kxhPJMmRSLJkMpZKkAOQ8DDbgSm2DBYn&#10;K4vF4GWliFIYuizGlENzM1L1N1fjO+jyuZx8H5NiH9M2gXO7wHkgKWAsLXQCJrOZoTBv3SiK3i4V&#10;ni2LOVcu3i2P2SoRnCkWrhbxYTI7nuw/EOd9TOjexveQMPIWye5WAWYazvrKpsoMJSIWZeRlkbcA&#10;RDyRQ2MbEqg6OJI2lqiDJerJkY3ILEuqki1ZgUvnOBBZXBLbhsDmogHyDDUnKsf+bVA8gKTsQFF2&#10;wDO5GKKJFMEIKtOU7WFbiqINW8NRUctRUd2erWajoefU1bvY0nnKxz82NCKtp2+W5xSKkVbF0REK&#10;m8gwxZH1ZOXVUjPK27v6jp3o7entPtEPfzsA4xMDZzZXdvc2r16FH8iLk5MT9XU1V69c/vf//Pq3&#10;P/whQSTaWFr6+auv7S0sY8Ijjs7tL0/PuPHsOpqarl25ure3Z2igd3Zvy8fDtawo/+9//tN7L959&#10;//XHP//495O9MwZ6TpqajgqKXKaijYqmK0vZjqaIMOkSiRgHupINDIWE40aYd2VNZ7aqPRQqazrS&#10;lazxVCQgHT6VIeij4fNgoSaeaiJLNGCpIOlhiQwLJXVXBVVnjqYnysiTJZldcWQzsBSWDR2GkWoB&#10;gDpsFSeSJLOropoL+FATTzWF/kBnwCqqO0li9nkUNiIZD92AIwUO7A4GEHyqgjWWYkLj2EKXZIl6&#10;eJoBolqDU5UhakrJq0ska3RkiOrSeHUpvAqiWiOrKINjYmRILEXVhqbGnp7jx7paTxxv7e5sGO5p&#10;PdlW62qqHWxrIHIySXEzqQixa0Si470HUgPGMoKmMkMWcsM3S0Rw7m0W88EieVwlofEXKmMB58ti&#10;zpYKd0ujt8sid0uRVK6bheGb+WGArYJw8Dfyg1fzQlZygxey/KfSvSfSPE+l+Uym+02k+QP+P4z9&#10;BXQb1xY2DI9BFjNLllFmRtmyZWZmmS0zM7OdmDnG2IkZYuYkDtkOY9OmbcrMcAu3vbe9t3Dzn9Gk&#10;+fp+7/r/9c961vbWnjOjmTNHM+c8s/2csTRvRD6+M8HtZIxLZai4LMK5LMarNiOytTyjra6o40RF&#10;V0dtbXVORVl6bV1BUXFqWVlWQ0NJWXEW3B0qyagqSq8qSq0sTKkoSivNT87NjM9MjYYpeFlEWmJY&#10;akJoCrBJ4Wlyaj5FFp6cFAZsempUVnZcTm5Cdg4sGZ+bDYvVFOTA1DySIJ+bGQfwnJr/a6JXmMfP&#10;guMRQW4WRuq25kIrM21bSz1rcx1zU62+nqb+npMeHuLY2JC0tNj09DiAtLToyEj/4GBPG5GxlZWR&#10;ra0xgKWlfmSk78zMMNizh5tNRJhnRlokMrMrsKmy0ASpP6JaEx/pHx3hGxHiGRnqFREG8/LRUX7h&#10;oZ5RET5x0oAE+eSuUWHeCCMfGugREeINOhtJcWHZ6fElBemlhRlVZaCLmA6QEBPi7S4O9XML9HWB&#10;2k/UeTrZ2ZroWuppWulq2OhqivQ1bfU0rHXUbA00Hc30JFYGLwRqkNR45KOTrRHyUWJjiGTBIxFb&#10;cy2RhY7YWl9iawzL1MBcvDGcHW8Fs/YSkZGrg5mrxNLd2VpkbcRmkwlENJGMI1GIRDJBVVPg5O7s&#10;4eNtbGGib6LHEbAxRDTMSSrIoQhPTakgZ+RxWJSZqYGdjamrk43E3tTbXQQgsTcR2xo5OViKReaZ&#10;GckL89PLq4ur2+tLW6ur25ub+9trO1tL66vnNtY29nZ2Dw5u3Ll77fqNwxs3b9y5f+Xoxt7Fy4sr&#10;62fOzgAMj4z19PZ39fUura589PnH73703o27N092tIB+RlhEeGKiLDMzOykpOSEhyc8vwM7OTkdH&#10;T01NTVNdQ1tTS1eoY6hvACzoLmhpaKqrq9Mo1OcEqQJMs0IQhEVjWHKdcTaTBc8vymKz5eLjoDzY&#10;iseD5Vbk5BEFJlLlpy/PlkYYVUhFRRmOg9s6Gg12isVi9fT0TExMtLS0gKOrr6dnoK+hpclXVVPX&#10;0KJQ6RwuH1gVNP7S5cN7919KSEx1cHL3C4xw8wyyE3v5+kdr61gMjU7/8NPvH3/27Qcff/XpF99+&#10;8sk3n3767UcfffX++19+9BHwv3vvvS9ee+39lx69/uDu47u3Ht67/Qg4sNr7Wx998N6Xt2++Ymbi&#10;oKFuBqCrYwMT8XwDdU1TdU04Rx74+rpWbIYgNCB8+vT0+vzy4tnZ+YnpR3cevPPaO9cODkdPnT43&#10;uzbQO5qbVSzUMqGSeUy6ho62OZejy+fpC9RNuTxjCl2II6oBy2Dra+nYCjTMtHWsBaqGLJYWicQh&#10;kUCN8ugMDplC46nyuXIBIFCHSD67PDGWzmSygYNE+Hy+hoaGqqoqiwVqH15AYUQ9BtSq8l+KQGAB&#10;9QzqWklBUU4GQhgVNLhwDLkQPAC4dnwuDwDWwJHnwiN58QgFj/DyoDyZSJJLE1FJ8ileEcoe+ODa&#10;IXQ8+Ea4ffxtAYcB4iAIVoEF+ODwwAIn+FLADwZegA83FAYDnAWdDgvigxMEOwSHDY5ffgoQAGgt&#10;ispKMH8Jtx848VlFUYGgrEBGKWkxyfpsiiGHZManeVnquZoItchYsgJMV2GV0CqgLATxKSRrbX6g&#10;jUEYeDxYCxPtDRJsdXLcLQu9LEs8Tav8LOsCbBoDrVtC7DrCxF1h9gNRTsPRLuMJoKMfMJse+CJT&#10;fi4rZCEnbDE3/Fx+5GJ+BHDmc8NeYDY7BNiFvPCZrNCprJDJzOCJ1KCzWWHd8T7tyUFSsaE2VYmi&#10;AtFIKNCvIuBVMGhFIg44aAVFCINDQUoQCqei8Pyi/f+1vGDk5a8+wG7kf5WV0EoQWxGqCPX/9+HF&#10;/17a+vfu3L93p387mPtp+/Sve3KNmu3JP7YQTP+5PfO/ndlnu3Nw4vz2rFy15swfmxO/LA9+N935&#10;w1T3d7OnPp0f26wuznAWmzEZuiy2nkBNncVlkqk8BkOdy2VRKFwmQ1tdjU2HE+cFTLqAzebQKXDT&#10;pJI4oMUyqKAMj0ljkEjqfA6HQSfh0KocNpWIY9MpDAqRQsASsRgsSgWcgJKCsooyWgFSRKMw4D4D&#10;miuRgEPoexYTZuTB5uBbgEPB4eCtQCuB4H8VwKNV0ErwBAME+ZyoKvLZXMEqmLNWQOoJwqKUCRg0&#10;AChMIeBJOFj4hUokwPOj4nFM6vM0eSQ/HSHlkXR1xEf2DAAckjy/HvuX6A2SAo+WC9fQ5Co3yCoQ&#10;BNuCIDieF68KgAVAiHjggDgoAwoDCw4A+UawOVgHV4j8yEE90Ehk+N0YjUICBwlKkonKSnATgBl5&#10;SIFLprCxGA4KctTknSnJG0uJX81OXZJFjwS6TsX4XYQZ+cTRGK+hKI+VTOmd5pJ7DaW3a4vuN5dc&#10;r8u7XJm2nR+7mhmxV5RwrTrjalX6tYq0B81FL7dVvt5d995Qywej7W8NnHjcVb9dlLZanLFcV5zs&#10;bMOHII4CxFOEGJACSU4QwzcZuZQ88FnKikIi2oyDsVHFWLGxujhYmoYGv0WDX5UR0HgchKFAaDaE&#10;YUMKagpKWjgVDgQJFCB1BUigpGjMoOhQ8Gp4FF9FwZhONqdRfAx0TfEw/26goGBHoZhi0OY4rCYE&#10;6SlDuihITU7HGxKx2mglAF2skqYiZIpHmaIhM0XIRgVypSg4YCA7NBStq1Duyp3NdTxqD3p5MPRR&#10;j9ujTvH9VvNHbeZPuq1e6bJ8ucvs1W6Lp11mT3vMX+41e9xv/qDb+Mmgxe124YMevVeHYedhj9GN&#10;k1p32vWvt+pcqhcAe+2k1sVa/mGtxpUq9UvVmhdqhOsVGnMFnKk85nQ+60w2bTKXdjqDOJiKP5VG&#10;7kujdKbSulI5jVGs3lS91ni1k7Gck3HM6lBsYyS+PpJY4ovO98amSLClYXonsrwTfcxZKIgEtwe4&#10;5civOERVhNRwCtpYyFOHFWzM9dQguvNUvNVwUSbcTCdjcH/L9rColLrcWz71eHnkxmDLS8O9ny3O&#10;3G1unI6MaLaySGfRErDoHAa9hMsvYatWsAXlXNUEZajfyeTZ4eLP+yPf7/Y9GSk6bkm53VPw1lL3&#10;k/nul2Y6NxsyD05kPXu09ely29dbXf8+Pv3Hvdkvdk49e7z37KWLX+5Pvzrd9epc992J+qOhioP+&#10;4r2ugrXm7Pd2pp69+eBf9659vLfw9ZW1ry6vfrK/8M2Vte+Ptj7fX/p4e+6Ho72vDtY/u3Duw/35&#10;r47WXt0YemNn9NbsydX27LZU91w/g9fOD312Z+Hdw7PvHE9+cGv66ZXTxwuNGwMFy11Z862pN2ab&#10;Lo9XXBwtnT+RNFIa8nCl7elO78srrW9t97692ffR3uj3x0v/ebD7rztbP9xY++ne7ve31j8+mPvg&#10;wuT7F8bf3D717v7Q3ZnGrc70Dy+NfHY4/sXxmS9vTT378NKf7+z/5+nGp9fPfHw0/vvbez89Wf7i&#10;5vhXN8f/cXfyxwfzv72+8ezt3T+ebv7nyfKnV0/959XF315f/Oywf7srYbM9fqoyYLEhcrk5+upI&#10;3tWRnMOxvMtDOXdnKu/P1d6drr0xUXFnqvbHu+c+vTzxdKPr8HTZtZGSlxZP3J9pee1c38vzXQ+m&#10;Wh/Pdb661Avwxuop4H9zffGNjVPH43UPF9ofLXc8WGqTy9R0P97oujZde3Wq6tp09a2lpld2e24u&#10;Nt+YbXhpvful1a6X13vuLJ54sN5xZ/nE4Uzd7YXmBysdD9a77q113lnpvDrXvH+m7sJkw/6Z+vmu&#10;vNX+svW+ss3+0hszrW/tTxyeadztL7093359oW2pt3BtqPLKUvfV+d6Jhuyp+pyp6syLvfVrzcVz&#10;1ZlnylPGy5POtRQsnsjbG2pYHzjRVZprJuATIEUOmUFAEegkJglPI+CpJCKdQGCgcXQVDAODZygr&#10;EyAFFSV5XjwEKSsoqqBUcMAqKWMUldCKCuAeKAd4/CuilZRQaEUV8FhHK6AMhbqJ0bEBXl5eLi5x&#10;UeHh/r7ZyUmt9TUtddXdJ5vODPed6moZ7G4d6jrZc7JuqKdluLf19HD3mbG+9eXp7Y2F9XOzO5vn&#10;tlYXAGbPjtZVFteU5s+fHd1cmQeRvc1luMDGwsri2fGRnr2tBYDzO0u7m/MguDg3Dvp/M5PD8zNj&#10;k6cHwXcB29d5siA7NSs1ITsjOVYalhQvLSnMaaityMlMiYkINTPUM9TRAkcbGwGGc4kJUml0WFhv&#10;R+uju7duH1+7eXjl8PLFW9ev3ji6DCvFX9o/Prp8/fgKsODj0eGlC+e3gXPl8nkQOb+/BQAi8Cyv&#10;Vy+C4J2bhzePr1y7fP7G9asHl/avHR5cvnL+0qWd4+ODG0cXrl3eObyye/niJnCOr+5dPdi6uLc6&#10;2HeyuiTnzHBXS1N5cX4KGILWVxcg8jUnGmCavrI0Bwy64qOD02TS8uKs4vw0MO4Cg7GCzISc1Jj0&#10;xIiMpMjU+LC0hPCMFGl8dKC/t5OlqY67s62ZkZatpUGQn2uAj3NokGdMTGiUNDg6JjQhMSog0BMg&#10;NNQX0ZHPy0vLlxPxBblpubmpedkpZcU5oN4iQgMy05IS4qWpqXGgADzXa2leSWFWWnIsiMviYzxd&#10;XQJ9fQL9A7w8/aSxqZm5FbGJOZ6+EZm5lXFJOcnpxWlZZU5uQSERsnhZnre/NFyaCmvUeIf7ByV4&#10;+yR4eSUGhaY4uwcHhCd4BkU6egWLPYJEroHmIm83zyi4007jJUujpb5ePiKzaG9RhJtptLt5lKtx&#10;pLNhtLNBgptJVoBtUZi4JEJcLnWojnesS3BqkAE4ApxMlbSkSE7IHJrkzDv4iPDv9QkiBA2Jdo0J&#10;MJoS7UG8JtG+OklcJ7OHkSQCqJfZNSTbV0SZ1yaI5NO9imoTnQCq452qklxLEtyqs4IypS5SP1F8&#10;iEt6QggYOYNRpLm5vpm5voWloaGRtq3ITGRnbmamZ2KobWqgbWGsa2dl4upo6+3m6OZs5+IgcnWy&#10;93Jz9nZ3cXNycJWIfbzdi4vyTjTX19ZU1NZV1tRWZGSmFBbllpUX5eRlZmSk5RXk5hXkZ+RkZ2Rl&#10;5hcXVdVUV9RUA9vYdGJwaGRlZW17e/v8+fNXL1+5evXq4dH1K0fHN+4+uHp8/eDi3t3jCyOtFdWy&#10;gFPFsQNZQWM5/tP5AStlEesVEetloQcNMTfakq+fTLx+Mv7myQQkTf56U+xxo/R6U/SN5jgAEDyq&#10;j71aI71WG31QEb5bFLhfErxfFnKhImw522sh3W0qxWU6zW1YancqyrY7zLo1yLwt1LLSS7fEXafC&#10;2yjfWafART/fxSDH2TjRTifETM1OjSg2YAe7WaQnBhXkplRXldbXVZUU5ycnJ4WGhrq5udnbO0gk&#10;zmIHibOzq6enp6urq7+/f0BQYERUpDQmOicPro24hPjAwEBvb293d3dHR0c/P7+IiIioqCgQ9A8M&#10;iI6NCQoJlqUk5xbllVSVZeXlhkujfAL8RQ5iZxc3B0cnJ2dXYxNwg1TT09LV5mi4WYlrM0sC7Fw1&#10;QBdPEaPPEHz79OPvnn6aEyYzpGltjZ27t314feXi1MnB6sR8mXukRM1cW5Gtj+KboDWMldWsCXoO&#10;FGNbvJ4dXt+JaiqhmNhideVUMmxtMAYijKEDwdyFauPDcfJgiJ3Iz+Vr4GldFbXNlXUMIDVrvIEO&#10;xNdREOiraKpDbKGSmhbEM1PS9aDZRQi8YzT8kzSCZaqw7EyGRliWekSGBox09XAkKT5TPRQWrpFL&#10;1qSoBiEsPPCRPPdMuSh8llYEQrs/T4HXDMnQDs7SCc3Vj0hRhzPfkfx3YFPUArP1IoGTKPABfpKa&#10;LygQw4FncI3jecjncXWP5bpKWU4AMRyXWFV3Kdclhu8WznQENoIliea5RnCcQtnOETz3MKZzEFkM&#10;topiOkeyncJYjo7KBuaQhpWCXE9fUc8c0rZV1LdXNBAp6NgqCW1U9EGl2WANRXhje4KJGG/kRDSx&#10;VtK0QqnbkLQNsTwmhHOxsPN38cpNz6wqKy0rKszLyhTb2gT7+wHHQEcIblAujg6aAh74ldlZW4QG&#10;+sVLwx1FVm5iOw9HcYCHG3B8XCQejvbebk4m+kJNVQ6PSaUSMFwGhc+icehkdR6DyyBRCSowSGgy&#10;GQ0sCa+MxyhgVRTAyFEFDBvRSngCGFkogMExQsprU8lOepp+lrqRdvpRtupJjhql/halfqYnpU7d&#10;CV4DMr/xzBAwOJ3LCd4qi9osjdwpi96vjINz5Isjt8uit0ql53KDZzIDzqQGDCb6NASJa4Idczyt&#10;YuwMoh1NvS2E5gIWC6sEHtUqYFyugFZUpmAJAibPBE/TUSFoqRCEGJI+mmCAIRuRmM8lzvFUCwLN&#10;UhFvSOaICGwbDN0Cx7FRopjDjDwD1oun8B3wDBsC01aZaAph9fEsSxrfjizP7GYJ7NlqdgyeNY1j&#10;zhFYDY+v5xU2Wdp4BIfKWtqG/EOTVah6KjRDJZKQwjGC0Fw2z6C6rrWjs6+9o2tgYGBo6FR/X2dP&#10;d9voaN/q6szly7sXD/bu3btz8kRTaUnR9ePDX3/5168//yspLv7c/MLv//41Mji0urR8f3O7qaau&#10;saL6ZH39lYv755bmTAz0b18/Bhe3vroGlH/rtTfff+fjLz77QRqZGhqcpqPjzOGKiCQTGtOWRDVn&#10;cG3RJCMiw0Jo4sfWkJDkE6uCjxSmFZlhiSMbY4iGsMQNAxaRp7AtmKq2JKYZjmpEYpgCEOkmOIqh&#10;ElabwjKnMC1JdFDMiiUQ8zRcyPJpXZG8eBLDGoU3Ag6da/9CrIbJdwAVDnxEsgaAwbejcW1BTSIW&#10;7Ap5Q4AmGSKSNQgpDyKwfg7NDJmAV5lkoIzXwVMN0ERtCMUHUMSoofCa8ESveA0IJYCDyjxlNE8J&#10;TVdAgcEfKjklraujs6ejtacdnki/vb40MyrAxVAQ5WCY6mKS7qjbneDZHu04JPMcT/WeyfZfyA9e&#10;LgzbKAYtUHqhIhbh4i9WxF4olyJ68cA5qIzZqwzfKg/ZLAlaL4KxWRi0URAIzxeS5bOe77dWGLiY&#10;4zOV4TmR7j6a7jGS5jGW4j6e5jmS5H4603c00789zqUl3q1a6lQhdatM9KtMD63OjqkpkDVUZLc3&#10;l/d01Y8Ot9c3FFVUZtfU5ldX5lRVZNdU5ZWXZtRW5tZV5FQWpwOUFaTkZ8YVZMVnp8ekJIYlxATK&#10;4kPSZBHJCaFwmnxqVGJ8cBJ4EMttWkpkZno0QEaaFGbn5bo0AOAjWJWaHAGsPKE+IitDmp0JSkYB&#10;5GTFAB8Ewc6tzLSN9VVFVnpmRho2FrrG+gLQv9pam4mO8gsKcImNDsjMTJDJohKSIiIj/UNCvMRi&#10;U0szXbGdsY2VnpOjuZ+P4+hwR09Xg7PEPMBPkhgfmJsTDZCfF5sUHxgf5RcT7i0N9QRA5neVhngh&#10;YvHScJ/oCF9gYyJ9wWHESf2jwmBZG7AqPNgDWLBWFh+amxlfWpgG+ocVJdnFBemFealJ8eGBfq7B&#10;/m5B/m7QyabqAE9ne3MjK30thJG309Wy0VW3Egps9DXszXQdLZ/r1YjljDxwEF9iYwgchKBH4ohj&#10;b6UD4Ghj5Gxn6iIyd7IxdbQydrQyRBh5R1t9Z3sjJ7Gpm5Olva2JqiqNSMJgCSgcAUumktS1tRyc&#10;nVw9PcyszYUGOiw+E0OENbdgdWj4f4vgBFh4kTPypqa6djam7i4iZwdzd2crV4mFnbWBvY0x6DMZ&#10;GeoUFeZs76xvbK2fv3xhY29rZWN9fWdj98J50AG/dv345t07t+7dv/vw0bXD44sHl89fuLy1vb+2&#10;vj09szA4dLqh8WR1TcPAqaGR8dNXjg6//fEfT995Y31nLbcox9vXK1IaFR0dm5KSlpWZl5OTl5yc&#10;DLoUQqGQz+dra2oZ6hvo6+rpaAsBVOWKKEiytoqKsoICzI2qKMNZkFg0hg4nrtIFXJ5QQ1Odrwoc&#10;NR4f0R9nMsGzhUqQC8c/J+JfQAFmV1/w++APCoVisViGhvBsrnp6evqGBlpCbQANLU11DS1VgTqL&#10;zcUTSGB4ll9Q8o/v/jk4NAYccI6jE5Nbuxd3z1+9enRv78LRo5ffeOPtjz7+7Fs5vn7nnU8++OCL&#10;99///P33v/z4428//PDrp08/fPnltx8/fP3+nZfv3Hxw7fL1h/defvL46VtvfPz5pz8W5tcyadra&#10;WtZGho4GRmItoYWqmhGbq6Opbc5ianNY2kItOHemvKhieW5pZuzsuanZM4MjF3fOv/3q208evTY5&#10;NpsQm64h0FeAsHgM3UDPWsDX19QwNdC31Te0pzOFLK4hBq+qjOZQGTpsnhFX1YgnMNYzsNPUMBeo&#10;GlKpAiyWTqVyOVwBk8UDp4wj4NngExcm5el0OqhSBoNFIlFIJNKL3HY1NTX5y4/nCyiJMN04HA4h&#10;5RHeFvqLkVeE34bAk6STCEQAhJdnMZh8Ngd8JYfB5MplasB1B9cRSZkHa5FXLwj/TsQTqGQKAAEH&#10;T6AAIhjMc5Ec5IoiC/KlIIIcALIWHA+ZTEbUacACHOQjsoBzRJJ/gQOOHxT+a3O41cE8Ncw+wgng&#10;IASTrcpKeCV4Zlchm6rDIJryGRIDDW8rQxdjHQMWjSZ/fY8BBUGDhRQJSsoCEl5ioBXnYhNpoxtt&#10;LUx1Ms5yt8h1My9yN630taz1t24MtP07Iz8S43o63mMy2Xf6b2ryMCOfF7qYH3auMAJgqUDOy8sx&#10;nxs2lxO6kBeOMPLTmSGT6UHjyX6jid7DMv++1JCOzIgkHzs1ihIdB+ew0ylYLouKQyuqyIXy0Tgl&#10;cKNQwsCZ7///Ly8YeXCPgXtI8EWGGXmMEsSGoLnK4md3jv+9s/zv3bl/7Uz9vHPmX9vj/919zsjD&#10;2JoGeMHI/7E1/b+tKVjEZnPi943xX5YHf5jq/Gas9fvZ/g/OdL820b9cXyFR4xqzWboctg5fVZvH&#10;F7DZfCaTTaUyyWQ2nYZw5XwaPO8rg0QCqzg0GrBqHA7M0dNoTCrM3QNLJ5P4bBbYhMeiw/nyJDwA&#10;lUggYnEoJRX5nQae5RWmrEHFoBVxeBUSGUunkWgkIo1AAKATiSwKBYAqn3YAqQllCEIrKSI8OABw&#10;cCooLEoZ1jhSVlKR/18FAELQA4v4eLQKQtODnZPkojQAZNC45Uw6AF4uGQ8iSBDsGeHlkTjyXcCh&#10;UkhIAbA5Uh444CNWPpWr/HUSnBEPHAAkeR+0ZGQ/YFuwE1AYAGHqEbJefpyKOBU0MsMtk0qDc/yJ&#10;eHBDJiHcvQoKA0+XqsjDk9goFF8ZKonw2zxZs1iUtZabsp4aPxnuczbc46A0dacosT/MuS/C5VyW&#10;9Lg+/05DyZ264ruNRce1ubuF8SsZ4Zv5MRdKZVcqU67XZNyoznrcWvZae+VbPXUfyCVr3j518mF7&#10;zW5JxlJ+yoWO2gI/JzVFSJ+M4SlCHNAxhxTALw6+wyiBhxx82BQFZT4WrcvAGLNVLFk4MypWiFYA&#10;zRJ037BKSqDhoxVQFAUMD0UQKGI5kAKcbg9BuhgVVQjiKUDGbJqAgNKm4flYlA6FqE8impAIpjic&#10;BQ6vDUGWBLwDgymiUvQVIVs62RSPNkQrGWHRYg5LHYK0FCB9lIIVCQNuxwYQ5EjGejKIjjglTzrO&#10;VgUygSARGnIhQmnG2IEo/VGp5t1Wn5d7vF4f8D5uML/RaH6vzfJ2o8GjEwZ3m4SPOk2PmrRvNGvf&#10;79Q/blK91aJxvVlwp014tY5/pU5w3Kx1tV7joFbtfBV/v5q/W87ZL2adL2Hvlaqul6ouFgtmC/hT&#10;BbzJfO5UAfdsHvtsDnMskz6azRnM5nWmsDuSVfvS9bpkwppwWrtM0JLAqZdSmuMYxX7ofF9ihhup&#10;KFSnMNLaQY9MU4T/JRmrADdv0IzJaGXwUY2gqI2HvHTZ8SKdAk+LZqnriWi34ZyIsyXxQzlRnbKg&#10;JHvdyginpztnHk31fbG98PnS9EyMNIPFDoegGEg5h0Kr09Bu0NKp5mlUctSquJoVbH6SMjTgZP7s&#10;xvJPF4b/sd392ljJpZqY49bMp/MdT1cGbp85udmUtVOb9Oz+8s8XB/99eeC3W6O/3zvz49WxP+6v&#10;/u/R3i+3Np4u9r2xPPBgqvnW6dqdjpyLfSWbLXmbJ4uevfngf6/e/d8r1/94fPjttY1vrqx9d7j5&#10;5YVz31xa+/7yxo+He8B5Y+n0K3OD393afHVj8GCo4pX1npszTReHy2LtOWdrYzcHCqrjxe05Pv3l&#10;YefPVH332vbRXNPucMnhZN3eYPG51pSt3pzlttTZxtgWmePhmfIvj868utr238fr/7y1+J8H2z/e&#10;WP3l7t7Pd3a+OV79x431jy7OPjnX/3R94Ok6nKL+yrn2d3b7Hy+3fHAw9OWtqW/uzj779NrPryz/&#10;+/W1b+/Pv3Vh4NPrZ75/aeGbu5MfHw7/8GDm2du7z96/8Oy988/e3Pn9ycrP92dfX206Hs2brQyc&#10;KgtYqIlYaoi90Jd7aagA4MNLgx9fHbw5VXY4XvhoqfFovOTubN3Nyep/3F54/8LIw8Xm29O1d2Zq&#10;j8bLH82cfGWh++F0252J5ntnYdw903R/puXGeO2D+ZaXltpf3x54dbPvwbn2VzZ6X97sfbjR/XCj&#10;89ps3bXZmjurJ+9vtN1YaLi1dOLO/MlHK933F9qBfbzWDSKgzK3lk/dW2+4st91b7Xi8c+qVvZHr&#10;Sx3743W7YzULnXkrfcVbp8pXe4q2+0pWO/IORqrvzLfenjtxY7Zpf6xyoTN3c7Tm4mTLtdmey2Mt&#10;a82lR/0n5wpSS5ys5ksz1xsKVxoLd3trNrvKDk6fXOltHGuq0iQT2XiikKdFxlHxGDIBTwUAPQgC&#10;ATwc5FLyBCYaTUYy4pWUsZACCnTzUCo44CgpgwhGCayS0/EI4Je1CigVSBmAz+RGh0UEevv6eXik&#10;JiSkJMRmpcqaqsrry0saKouHe9snTvWc7u+aONU10tM62H1yuLd1YrR3auIUnCC/sXB+d21laRrY&#10;Sxe2Nlfmz82dXZoeP9XVMjsxOD89ujp/5tz8xPbKLCg8OdqzunTm/ObC5ur09sr0yiKIT68vTy5N&#10;j5wZ7jkz3Dfa33l6qHegu7WsMDslQZoqi8tMS0pJio2VhmVnJAM/LNDP2sxYV1MtxN/HS+KUGBkl&#10;DQouzMi8dXT12sH5S/s7D+/cvHV87egKnCl/7fJ5cECH1w4ePbxzfHT56PASwtGDCIgD/zooc/Xi&#10;zvba/t7mhfPbVy6fv3nj2r27N27dPIT1ba5fuXR5f3dnHawFq0CBve2Vg/ObB+fX97bPba3N7W+f&#10;299eBOeytz63vzF/9nRveXFGTUUukiYP/KK8ZDDiKilIr60sKM5PAyjISU5NiooK881Ki8vPiE9P&#10;jEiODYG5+KRI4KcmRWSlxTjamVmZ6Xq7iyX2YDhjCxw3J5uocL/wcH9pdEh8QqQsOSYmNiw2Ljwh&#10;ITI5OSYjIxEgPSUuJ1NWXpILUJgHRnfpuaC+4qKTE2NkCdEpSdGyhKjsjKSC3LTqisLigszCvMzy&#10;4oKIkGAvN9cgP393V6+g0NiisqZ4WV5oZHJ2fnVYVEpkTLpPQHRUbEZIhAz5GJOQHRye5OET4RcY&#10;HxSc5h+Q7OEd7e4d7h0UJXb3E7n6OXgGO3iEi5yCPH2khvpWHDIj2NUpwt0+zsc+3MkgVKIT5WIQ&#10;62qU4mORH+pQFCYujZRUREmqYiS18ZIGmVOzTHIiBebiAdrTXToyXIFtTXUCaEtzBvZksiNCwSNo&#10;ThIDnJA5NCc71CbZyel4YO1qE20R1CWJqmOs6uCUeRGcRx9nX5vgAL6rNtGpOcs3P9q+MtWnOjM4&#10;ytta6u+QmxoV7O9sbalrba3v4GBhaKihp6dubmZoZWlipK9tbWZgoqtmY6rvJLJwsDX3cXf293Kz&#10;tTCxNjdxlYBr5ODn5e7r4+Hv5xUTHdHUWDs41Le8sjA3PzU7Nzk9c2ZyemJ8fGxsfHRg8NTY+GmA&#10;4dNjk9NTc0uL8wtLc/OLG+s7lw6uXb16eHx8fHR0dPny5QPQqK9eO3/p8sHlS9cPL12/tNlRmVki&#10;devPD+tO8xzP9ZspCFwuDV2riNisCD9fH310MunoZOKNloS/M/IIbjTHHdbFIHT85arIS5URF8pC&#10;94qD9kuCt4sCzmW6zyQ7LWR5jCc6jsWLT0XZ9oTbtAWbNwYal3sIC1018l0081208511siXCRAvV&#10;SGNerI1OsKXQUpUU4S2qLk0vLYbfCSXJ4vz8fEQiG1NTU0tLS3t7B7HY0dnZ1c3Nw93d08nJSSwW&#10;BwYGBgQF+vr7RURFxsbHObk4i+ztHBwcbGxsJA6OdrYiV2cXf1+/kJCQcLBERgSFBAeHhhSVFGcX&#10;5EgTYlw9PewcHewljpa2Njb2YpGDo8TVzV7saGhgKuCoGarredo4p4fGe1s56jL5NAV0TlTSy5du&#10;B9l6CBTp6spsPkS35hpasPTUFRksCK+pwBIq8vQV+TZEfUucjjlK0wojtMXrWaK1rDDaIoKeDU7H&#10;Eq1toaJloSK0ROtYqehZYwzs8WYSspWEbO1Ot/dkiZ0p1jYqhiaQljGkYaaobaasZYXT14VUtSG+&#10;HkpNqKxqiNMywgrNlHS9mQ5SDb8EraB03ch0zbAkrn8KLyCB4ZvE8pfxglJUn2vUIIx8vl5Mro40&#10;WzsSyXN/nj6vI0WIeOAgovMgDpChGZKqEZCi7peuFZSs5pei7h/P9Uzk+QJEszzieT5SlqtM3S9N&#10;OyhJzTdVKyBTNyRB1SOe7w4AnDieWzTbOYbjApw4gUc0zzVW1T2S7QSccKZjBEsSQncMpDuGsJwD&#10;iHaRDGc5j++ZpOnjgTO3hYQWkJalkp45/FpC20ZJX6xiIoL07BR1Rco6Nir6IpyRHcHEnmhqTzCx&#10;wxo5oI3sFIXOREMjiGNL19PGsM3U9F2tHcJ8AxqqqgZ7ejxcnEGnl8dipifLyHicvY21p6uLu7Oj&#10;E7jaImvwCIgI9o8MCYgNC/FycnSwshBbmktsLMWWZl6uEntrczUuk8ugcOhk4Ag4DOCrsqkcOujz&#10;owHAaBGARsZQiCokvDIRp4THKGFQEBajDADGjyhlmJ0HAyc2Gm2hyvUy0fU1UZeKNGJtVbPc9fM9&#10;jcr9rQZSA/qT/PvivKazwUA19FxByFYZnCa/VxH7d0Z+OS8EZuSTffuj3ZtCxI1hzlmu5rH2hvHO&#10;Fu5G6pbqHB4RDUYcKAgMZNAKSmQ8SZ3KMsBT9TAkoQpBqIwTKqKFGKIhhW0NM/IsWzLDmsy0QRNN&#10;cHR4WlcswxLDssKybIk8MZknpqo6UnkOBKYtiWGLo1hiaRZkni1DAIJwNjdT1Y7Fhxl5gaaYRDeY&#10;W7hU1zhga+9X19DbNzBpIfLGs4xxLFOGuhWKpK5M4Hr7RzS3dPcPDJ86NdTb29vX2z3Q331qoHts&#10;rH91deratb3rN65ev35UU12ZlBg/eKr/zz9++/bLr1ISkyZGx/732+9NNXWzZyYB3nvjrYH2rtz0&#10;9I2VpbNnxsS2NpfO77s4SrbW1r/85IuvPv3yu29/PLh4ZGYi3tw4srYOIBD0BQJnItEMgzeksa1J&#10;dAtw8Gp6HjwdV2WiMZkjgiNsGwbblsa0JsPsvCWdB58dmqRPoJtgKYYYsgGRbkJlW9C5VjSOJYVl&#10;Ds4aFCPCs7CaA1BYtniqBahGZZwhhmSKo5gj87uSGNbAgrVMvgOocFDVAES6FQBYRWZZgSMBAJcD&#10;EbgnMsyx8pljVYgGyng9vHyyWRLTAgTRFBMc0wrPspb/24E+mW5MoOqhcBow8JqwJBFeS4WkAxxI&#10;iauEUsURNSCIQKLyFBVxFuY2oA572k/2tzUOdzVV58os1CjRTmZpnlYpjnr9Kf59SZ798c5jMrez&#10;6d4LuYErRWEbJRFbJZG7JVF7pdILcjr+YkU0wsgDAOdilXS3ImyrPGS9JHCtKGitMBBgPR+exHsl&#10;y2ctz3cl3xdm5LO8JrK8RzK9RtI8RpPdJtK9hpM9OmIkfSne1aGi8lD78ijXmuTA2uzIhoLE6vyE&#10;0uyE0vyk2vLs5saS/t6mU4MtJ06WwznyJenVlTkA9bUFFSUZVWVZ1aWZdRU5VSUZhdkJ+ZlxWSlR&#10;WWnRqUnh6cmRwEFsVkZMavLzHHngINO0Iio0iIMgOzM2LSUyMT44Nto/Oso3Nto3RuoDbHysP0Bc&#10;jB8SiYrwdnOxMjPRENnoW5vriKz0TQzU3JysxoY62k5U+no7xMUEJidLYdUaWWRcXGh8bJDEwUxs&#10;Z+woNgV9AG9Pe2CrK3PnZoaDA119vcUJcUHZmdE52VKYkU8MkMUGxUf5xUb4AMRF+MWE+SC8fFSY&#10;d0ykX2yUP7BxUv+kuODE2KCYSF84g17OyAMHrEqKC8lOjy3OTykvzqoszSkpzCjKT0uVSUODPIMD&#10;3EMCPaDOtkZ3R1uJtZm1gba1nqa1DkzKW+uoWWqrWuupi0yECCOPkPIvKHjg2FvoItbOHJ76Febi&#10;5RFneyOJyEBia+xsZ+pqZ/EXKW8osTZyFhmDVU52hhJ70JuxcLQ319LikCk4FayiCgZFpVM0dYTg&#10;uevk5mplZ62tL2SrsjBENLh1KaEUUWhlJTCOgKkmmGchYlVMjYQiS2PQeXUVmzuJTDwkVqDeRVaG&#10;ekJBSLDf6MipK1cu7exsbW5v7eztXrh46fD46Nbtu7fv3Lt58/bR0XXw6eqV4/N7B/u7F3c2z2+s&#10;7qwsbUxOzPb3DTfUn6iuaSgoLK6pq7334P77H753/+Gdrp72kLBAicQhODgwKCAwLiY2KUHm7xvg&#10;7u5uZWWlra2tpqampaEp1NLW1YKnctXTFmpravG5PFiZBAszpAjTilGB1eSJeAKNQuWzOdrqGqCw&#10;lpq6hqpATS5BDuJEuaq4EnhKgFOF6dS/EuTlvnx+TjmfKF8IBIKOjo6xsbFQKARWR0dbDh0+n89g&#10;sKhUuipfg0yis9iqH370+T++++mjj7/45tsf//fs2e9/PPvzf89++/PZv379H7C//vbs48++/ccP&#10;//rk06/efe+j997/5N33Pn76xruvvfbuW2999Prr7z1+/MaTJ2+//uSdh/ee3Lp+79rl6/fuvnT/&#10;3uOPP/zm+PCh2N6byRDq6doBqGmYaQkttHUsVdVgrpxOV2cxNPE4WnVZ7d0b91YXltcWV6ZGTi9P&#10;z22tbHz09ke3ju6kyrIJWAZKETxB1QD0dKx0tC0M9O10dWw0tS1pDG06S4/NM6IxhXiSAFhESl5V&#10;zUhdzVhL04zN1sZgaEQik81R5fLUGEy2prYWC1aco7JYLC6XS6fTyWQqjcYAdUuhUNhsNo/H43A4&#10;wEEsKAbKgFWIIAwi/AJz8X9f/qLmwagXXEQKiQy/VvmLkWfTGVw5C8/jcAV8VWCRJHpQAARBMwBX&#10;FmwCLj2AnHiE5+RUeS74DhPJ4BuABT6ywNdYUREUQA4GyZEHxwaOEKHgwYKw87S/tGsY8hx5hJEH&#10;C7y9MvjNgJYDM33IPpUV4VxjFUUFrAJEVlYUsqlaVBzoKPjZmvjaGDsbCU34bDoKhYUU4QR5RThN&#10;XkUuu6zPJCV52EfaGUZaaKc5m6U7meS4mhV7mP2dkW8Pte8MteuLkgxGuwzHuo0leE7IfCZT/WHV&#10;mqxggPnc56T8UkH4CzoeYCEvHGHkgT+bHTaVETyZHnRa5ns6yX86N6ovKbAmwrUhOTTIwZiNhcgo&#10;CA1BZLQyDqXApJLwOBUlZQiNVUahn/8o/u/lRX3+fYFrRv7LwkCKACgIrjElJThXQk0RujM+/Oz2&#10;8b+3zv2yM/fL7vQvu5P/2Tnz2w6sGv//YuSR7Pg/N6f/3Jz8Y+Psb+unAX5ZHvx+puvbidbv5vq/&#10;X5t442zfrZHuhphQO1WuBhGrRiFrsZkCOo1Ho2hy2WosBp9GRzh6VRaLz2QyyWRgWRQKh0YDAEEG&#10;icRjMECQy2QgdDyLRuWx6Gw6hUUjAwsiNBIRjwZ9y7+mQID/NQJOAAH3EhwWRSHjQQHwqwD7AaCD&#10;toTBELEYKpGAR6uAmoBbBQp+Z4ikwKOVFHGgjcpnasXLNWcQWhyxCDkO/yLgFz3PI6AM4S81G+CA&#10;j2AP4KBe7AQhzQEQ1h6sBZZBp9Llk74iBcC2iEV4dtBcwf4RgK8AXwTaJdgb8MHmiFoO2BD917Su&#10;YC38zkkuro9SUMSiVEg4PJVIQgC+DvyMsFg0Qc71YxQVQVuiKKvw8SSesoo5lXC2LG+pvGCzNHe3&#10;MGMnK2ku2n8uxu9iScpeUUJXgGgwwnkzP+5aTc7t+sK79UU3a/OuVqWvZUWuZIRfLEu+UpV+qVx2&#10;sy7rVm3Ok9by1zuq3ulr+HC0/cOxjncGW+61VO4Up8/nJJ1vr2mRRejiIAMKlq+kwFZ6zsiDU4NP&#10;Uv7aAw8p0BQVNchoIy5RosV10RbYcBhCPJqjokhDo4hKikQlZTKkyICU2QrKTEiBrgDx0Ao6OCVn&#10;LVWeApxNz1SANMlk4AAIUAp6eLQRAa2jDKfDG6BRJnicBZFohcfqQZAFRtmZRbMl4oN0tAO0NSOM&#10;DIK0NK1UlBwJOAecih1KwQiC3AloiYqCFQTZQJBYCXJQhEQQ5KYMBZKgInNcsyt9LtXkSoPzcYvj&#10;q0Me9zos7rXp32/Xu1YruN6k9aBD/7hBcNzIv9+hdb6McrNZ406L8Gaz9mGtxsUK1cN6bWCv1GoC&#10;7Jdygb9bpn6ukDeTx53JVz2bqzqeBRy10VTGWAprKIkxlKw6nKbVFa/Wm6zVkcBtj2fLwSn1w9RF&#10;sMpDmZk+tBQvdmm8VWaYlQ4dAjUDKo0IrjIEK//gQIUoQFwUpIODwmz0EuwNyoMdu2WBM6WJs2VJ&#10;MxWJpwuiRvOls1UpfemhwL62PPKPg9X9qoIKC+N4EqlcQ6eYxa9VF9YJtCvY/GIaq5zBr+Fq1XCF&#10;NVyNZBWlAYnZsxtrP50f/WK9/el42WZh0EF90pPplnc2R26ON+93FK5Xx//vzuL/bkz+cm3w56OB&#10;n4+H/rg3+/v95T8ebjx79dK764PvrA++utT5cKbpymDJpYGSg77y2crk3185/t9rN/91/9K/7h/8&#10;+er1f93d/+ba6kc7009mTr27eub1+ZE3Fsc+2pl9snDq/e3xd3dHj0arbp6tPT5bt9KWURBoXBZu&#10;2VsYWBRu4aGHCjAjlkRafX5v6fULw9em6w/GKvYGi6+crtrozlrrTl/tSLk9V3dvsf7J6slvb00+&#10;e7r1zzsLf7y8++ON5V8e7Pz73s6PdzZ/vr/z5bXFtzZH3t8ZfXOt7/Fc6zVwqH15K82JEyVBZ0qD&#10;X1pq/OWVFYB/Pl766vbkOxf7P7gy9PWdqZ9emv/i+tg/H8x/d3v2lWV4utfjkZJrg4WHQ0V3zlY8&#10;mKl5d6f7jc2uTy6PHY6UH41WXD9TeXOy6ptbk2/tdT46V/94pR5s/t6FfhC8M1P35fH06xs9Nyer&#10;jycqbk/X3J2tf7LY8WSx66XZtofTLY9mWu9Pnrg7deKlhY7X1/ofLrTfnzv5eLXrpZXORyudr271&#10;P1jpuLPc9tr5odvLbVdnau+utT05P3B9vvGlrd57i+2vbg09Xum7Pdf2ZHPg4Ub3rXOt99e7AG4v&#10;td9f7X79/OjTC+O3znVeGK/dG63aH63ZHCjbHqwAAM5ie+7F8fon+6M3F1rvLnfeOte+N1K93FUy&#10;VZu53VZx73TPlZb6OmexmxLkogwl6qheaq261t/0dH1is6vswmjzxbPdSwOt5mo8MHTn0tlYZRwG&#10;RSDAr1ypoPOIwVBwRDhBXkEZ9l8I1CBEPJIjr4zCvmDkwdPvBRTlCnbgSYdDYYN8/EL8AgLcPbKS&#10;ZBmJ8QUZaa31NQAdzbVjgz0TQ73jgz29bQ2j/e3DvTApD3B6uHv6zODK4tn9rZWrF3cu7q6PD/eB&#10;wpOnB9fPzW6em11bOAuwMjO+ND22NndmeXZ84czw4tTozvLsha1zB1vLm+emQRzY1dmJ8cGu4d72&#10;syP9k6MDnSfqcjNkCdFh8TERcdHhMVGhqbK4eGl4eJBfdposKTYKPCJtTY2N9YRBvl4B3h71VeV3&#10;bxw9unvr5tHV46uXjq8dXJTP3Xr/3s2Di7vbW6vAXr60f/XKBWQGV2CvXD4PIjvba1ubKxfOb+/u&#10;rCNxgJs3roFtwapLB3vn97fAKmAPDra3t5dXz82sr8xtrs1durCxs7GwvQ6z8Kd6T5ybGT0z3NXf&#10;3ZSXlVBTkVtRkllSkFqQk4Qw7AU5yRUl2aWFGWDoVVKQnpuZmJ4cXZibUpafmp8Rn5UszUiKRNLk&#10;E2KCZPGhNhZgAKnnJLZwcbTy93ZylVjbWRuBEVpMTGhiYlRSkhQ4cXHh8fERMll0ampcSlJ0Rmp8&#10;dkZSTqYM1u/OSy8pzIKp+eKCnAxYHj0hNjIxLiI0yDs9JS5VFpOfkwrKFORmlIEhoCwpIiQ4NDAo&#10;MT45MCSmoKQhOj4rMaVAGpcZHJ6UklESFpWSkJzvExDtFxQbGpmIVuMjAAD/9ElEQVQcGZPuHxzn&#10;6RsJIiHhKaERqe7e4T4BUjffcBsnbzsXfwf3EJFTkEji7+sv9fMJtDEy8LA18bERJvpZJnibyfzN&#10;c8LsAEqiJfUp3nWJbjXxLnUJLs0y15ZUt9Y019Z059Z0p/ZMl85st54cj75cT4CebPeuTNfuLDcA&#10;4LSlSgBaUxz/D6RKmlIdEMAqNzJRY5ItgoZEUV28TV28bW2cTWWMTU28XX2SpCbBoSJRXJPqWpHk&#10;UpnqU54amBLuEhsoSYz0CvAQ2Vjo2NsYWprpmhjqmBsb2FpaGOvrmOgLzQyFNubGZoa6xnra7k4O&#10;QX7ejnY2DiJrNycHT1cnb3cXRweRh7uzj7d7gL93tDS8ualueKh/dubsyvLCHtyWtjY313d3dy9e&#10;vLi/vw8GpHt7e2BMurh4bmxs/MzE9OjweF9P/0DfqZ6u7tbW1vb2zpMtbSdOtnZ2tp+or64rzGjM&#10;jmtODx7IDx3JCziTHzBfHIIw8jvVUft10iuNccctSTdaEm6ciH+eFN/0HDcbY4/qY6/VPp/Nda84&#10;aKcwYLvAfzPPd78s9Fymx0K6x2K291D08+z4Bm/95gCTOl/DPAdBvhPMyGc6qOW56KTaa8pE2hFm&#10;AlcNqqsON8zJqhxWEkgKD/eVSGxsrM1sbSwcxLYSR7G7m4uXh6eLk7OTk5NEInFxcXFzcxGL7Tw8&#10;3Ly8PIKCAgKCAhNlSf6BAa7ubt7e3nZ2dtaWVmATJ0eJp7sHiAQFBUVFS0PCQmUpydW1Nf4hARI3&#10;J3sHsYubq4eXp7unh63YHsDSVmQrsre1tTMzMbczszbXNgx09LLRNNRl8gmQgrmqjrWaER3C2qua&#10;6+M1jUhCLRRfB6MmVObqKquaEoQWRD0zjLaZitASq2eirGWsrG6C0jBUFBgpqQEfOMAC30hRw1hJ&#10;00xJaIrSscYYifCmYpKFE8XalS4CcCRZ2qCNzBS1jSENQ0jdUkXPAqNrjNLSU1LXgvjaCqr6SloO&#10;RIsIDe8EYXC8ur9MLSie4xtFcYuje+ZoRuVpR+frxRQaxBUZxhcbJZQYJwLk6UZnyZVnkNT41L9m&#10;dgVBZI5WODVeIwwUSFMLSVb1T1H3T+R7ASsTyLPgWW7xHG+ElE8WBMTzvWTqfska/jEc91iue5Ka&#10;T4KqF0KsA8TxPGI4blKuWwzfA9gojms0zz2S7QJsBMsZOGEMSRTXXcrzCCTbgc0jGU5gkxTdAHsF&#10;XStI2wzSAuduqqBlCmnbKhs4YkzFSoaOKob2Knr2aEM7vLE90RxUl5hg7ogzccKZuuJNnAlGZgoC&#10;YxU+DyLG+0Rkx6RGB4amxsbVl5VHBgeDgYmrg0N5YaGZgYGViQkFh7MwNnAWi3zcXaTBgSE+XlFB&#10;AZGB/u4O9iIzEwcrCxsTI1NdobuT2MHWUgeWGmCocZmqbDoy2xabRuAxyTSyCpWEekHEE7CKBKwy&#10;HqOEQysCYDHKKij4oYhWgX0w4Af9QyGV6G4s9DDkJzgZJDhoZLrpFXubVvha9iR698T79Md7T2eH&#10;zuUEL+UHb5dHbsJJytEAWyVRW6VSgJX80NmswKm0gIEYj45IlxapR5areYKjSZKbtbM+z1bI02YQ&#10;QRf0BSNPomoRaToEmj6eqocl6ynjhBBKC2HkYVKeLaIwbSgsWyLdCk0xI3FFBLleDZEnBmBquDDU&#10;nWl8RzLHHk+1wVOtcHRrMkdEV5Uw1WCw1B3Zag4sgT2WZMTk24idpFn5zdUNg7UNp3ILGoUGjgw1&#10;kbqRO0PdiqlmhqMJCstquvuGunv6hoZGent7e7o7Tw30jI2empoaXV+fu3x5++q1i/fu32prP+Hr&#10;59nW1vLnn7+vrS5HRoQ11FRf3Ns92N8rLy66sL377Lc/TnX3uksk7731tLOjBdwZwG3Qw8X17adv&#10;fP3lN++98/5PP/67sKDMwd7jow9/KChsgSAOjy9GY/RwJKO/EtstBbruIpcEMseGxrfjqUuYPDsa&#10;05rBtuWqOahqOjFVbYkMUzLLnMqxJDHNMGQDNFEPQ9LHkg0AYPEfgq4KXh/sSi4yA0/oiiTII/Lx&#10;aKIJcJRxhsAiCjbIXK9gFXBASbz8XxPwNDMqx4bOE4GdAJ/IgOeSVSEaYOWS8SiCPo5qAnPxJEMC&#10;3YzCs8EyzAlsKwzNBEPRozCNiDRdNEEDQ9SEUHxwfVF4TUWMmiJaoIwVkCg6KmiuEooGenGgOQi1&#10;dGrLy0d7OwZb64tlUR7mOkEigzAbnRxv64ZI56YwcW+c25l038kMn9ksv3MFIWslEZulkdulMB2/&#10;Xxb9gpEHeMHIwznyZeHbZWEbRaFrBcErBUHL+YHLuUHncuCJQ5azfZZyfOazvGAF+UzvsQyvkTSv&#10;8TRPgLEMn85455ZY14owu7IISV1yQG1aWG1OdG1BYlVeYllOYml+cnVpZn1tQVND8eBQa//Aibr6&#10;wpqq3Lqa/KqK7MryrMrSzOry7IqSDOCUF6YiOfLA5mbGZaZKs9KiczJiEQsiMDv/l458bnZ8Yb6s&#10;qCAZQV5OQn5uIogAFOQlgY85WXFypRppWkp4empEdmY0kh2fmhwGbFxMQHioh6mxuoWZFsLI21jo&#10;im2N8rMTlxfG/X0lURE+8fFhSUmRCQnhKSnRqcmRocHu1pa6rs5W9iIjYC3NhRFhXstLE5npMV4e&#10;otho/xRZKPiu3JzoZFlQWmJYUgycKZ8g9Y+P9JeGeEXJZ3mNCvOOjvCNifRDGPnE2CAAeZq8XGs+&#10;1EsaDqvZgJ5eZmo0eHQWF6RXluUijHx2RkJUuB/o7IWHeEMDvW1O9lYO1qZW+lqWOuqW2mpWQmBV&#10;LYSqVrpq1oaaDn/JxAPrKNeoQRw7cx1gEUYeiYjlwjXuEjMXsTEsWWNr7Gxr5iIyl8PU2dbETQyv&#10;AnC0M3aVWEjEFjo6fCqNgDDyNAZVU0cInrVObq7W9jZCAx2eOhdPwcHkhAKkrKIEM/JyPlQBDK0J&#10;WNBtsjE3dHawdBKZ2VnoudibuTlYWZsZSCOCl+amLx1cAN2ezc3Nw8PjW7fu3Lv34M6de8CBceP2&#10;jeObh1evn9872NvcP799YWt159zcyvTE7ED3YGPdyc6O3tycwqLi0oHBUzt721cPr8wtTMtSEmxE&#10;lhYWZj4+XoEBfhFh4WEhoQ72Yg0NDS0tLbmAu76uUEdbzsUb6enramkb6xuo81XRKFjLGEARUlBW&#10;VCITSQwaHcmt1hSogWIv6HgBlweCJAIRhUIpKMD8E/ysAH/l/yIg51VhOh5UhYJ8fk5QG6Aki8Uy&#10;MDBAROSNjY0NDfWNjAz09GAVHYFAXVVVDYziQMGy8prPPv/m++9/+f2PZ7/99uw///3ff/7z7PPP&#10;v/vq258A3vvwiy++/vHrf/zzq29//PSzr776+jtgP/zos9efvvPk1TffePO9V1976/HLr7/x9P0n&#10;j9+8eXz/ysHRvduP7t97/NKjV//105/VlS3aWuZqAhNDAwdjI4lQ18bASKxnYMtT1adSBTyONgRh&#10;y0tqX7r3+K3X3rx+5Whham7hzNTYqZG1hbU71+++9fSDnMwiBQiLVqIyKGosmqZQyxxAX09koG9n&#10;aOygoWUh0LBgcvQIZDUMnkdjCmksLW0dSx09ax2hpZ6elUBggMMxUCgiGkNgsnhsDo9MpdCZDB4P&#10;1pRnMBgcDkeeiwxT2CQSiS7PmqfRaMDy+Xwul4sw8mQyGawFCx6PV4anNYUXcC2Q2n5xHQHA2JeA&#10;w9PkivB8NofLZCGMPIhwWGxVHh9YcJXpVBoA/JZFnh0Prj4Og8VjcUg2MKz9LdesB/uHaeO/GHkQ&#10;QeLAYjAYcDBY+UKQT+sKLIVCAUeOnAJYwAm+8MHBq8g1cMC2YAENRv46B25LMM0Pdq6oBDO2EIRT&#10;hFWVtRlkHQbRSoMbYGPmLzJ3M9E3E/ApME2pADPUEAqLxoHeA+hDcNBQsMgkzsk8xkYvUaSfYqef&#10;72ZR5mlR42fd4G/bGGjbGmTfFmLXEWLfE+HQF+EIa9fEup1O9Dqb4jeZHjCVETidGQQwkxU4mx0E&#10;+jSIWM0L/J2Rf54jLwtYyo8djvcfz45sj/dtSQ5qSg0NczTl4yEWVoGGVcaAs0Ap4tHKKGX51LXy&#10;38XfF6RWwYKc+/OofEHi8G9KzsjDbyDAPuApXmEJEWsm7d3Vpd8unf9zf+PXrdlft6eeXZj/dWv8&#10;j/+LkUeEa55tz/6xMfXHxtnf18/8d20M4NeVoR/ner6b7ny7r/rTmd4no223hzou93dIbc0sOHRT&#10;PtNEjavDY6nSKOp0uoBKZeEIXDKFS6GCZsql01kUihqHg1Dn4COHRgMRVRYL5uvZLFUOm02HU+ZZ&#10;NCqHAfPyAMCnk+EseGBB0wI3StBc5dniEPxfmWhYCJ5BIZOxWCIajfD7iHwNlUgAFpGgwYJ2J8+U&#10;Bz5GGZ7uFQAh2YlyZRhlmOKHaXGEiP87YL5HnreOk+fFgw3RcjF3Emj98gR24AALfLAWABSjUuAZ&#10;VpHyyNSv4EcCtgIfwTeCVeAb/75zxAFrkQ1BGbAV2ATsE/k6cL5ISQTgguLRGBqJzKBQgSXjYXUd&#10;sCHypeBMAbAQxMOTVLFEVUWlaAvjC60N29UlB3Vle4UZmxmxEyHu87H+B8VJuwVxXd7WEzGeF8tS&#10;j2py7jQU3W0sAs754sT17KidgrhrNZmHtVlXq1Kv12Rcr8p8paXs9Y6qd/sb3x9ufW+49d2h1jsn&#10;yjfyk5cKklfrCicqcixZeFUlSBWt/H8w8vCP9flRgXYIYMilWatyjMh4SybV3VDHWpNPVYTjoB/H&#10;UFRkKSqBzfloDAOlSFeEzBjYDB8nGy6TA0FsBSVQDNz9BRg0E4w0sIoGBGUhGjKj4UypRCEGnvHV&#10;nkIyhiA/AS9CqOXLZfvxOJ5MuheLEcDjSoWaYeqqkRqqdgowBW8FQYEMYrmjTYGNqUxHkGGsGc0j&#10;htAVQmmQOwrywEKJQihJFzrpxxyM4pyvtrpSb3613uRxr8P1JuNr9br3O0yv1qof1qndbNa+VqN+&#10;XC88rNW6Uq11WKdzVK97qVLjSq32xUr1vVL+bplgo1R9qVB1rlBttkhztkh7ukBzNl9zJIk5kaY6&#10;lqI6kqIxlq7bG6/Zn6zdlcjuTmI1hZMbwqi1oezKMLUYO3xeuFFhvIOjKYMkn8SVjVECdcWElDmQ&#10;EgvUhjKoCsjHUL0w0LUi1LUvK3K6LHmqOH4sJ3yuPHGmNH4iP+psSexwTlhfWsBcadKn29NXT1SG&#10;U3BxZHKxumY2iVlAZlcw1eo4GgANPK0WDcMmVd1qpmYlS5CJxfaJzZ7d3Pzp/OnPVtrfnq5ZyQu8&#10;UC97fPYkwshf6a9YqYj5/fb8fw5Pf7bZ9Mlmw+fnW//30sKfL63876WNZ29e+XB35J2NgaerXbfG&#10;q+9M1e53517oLV6qS3uyNPLHk+NfXrry+6vH397Y/PH27r/uX/jhxtY/rq29uTT26e78w4nuzy8s&#10;fLw79cpc16OZ1uujFVttGReHimcbEouCTbuyfapi7RKcBee6sj6+NffdK5tfP1q9swxnfN+Ybbp6&#10;pub6VMPxVO3lidI3L/a9vtf1ydHIm7sdez2pH10a+PO1jT9f2Xr26vmf7qz98/bqfx6f/+7m6tvb&#10;w48XO99ZH/xob/TVpc67Z+sArp4q7JZJumTiTw4GX19teWOrY7tTtnoy/nxf+lZHMrB7fWnrbUl7&#10;3Zm7XZnrLckHA/nnu3J229PfXO/6+MLwezt9X12b+PbG3BfXJu/PtByNVl0bLb831/DF8Zl3z/e9&#10;e6Hn9a2TX1wfe/+g75XVk0/W2t7e63+y2vnZ4cQHB8MPFppeWW59vNiOEPEPpk4+nG6B0+SnT4Lj&#10;fGmp89G5rrvzJ+8vtb261f/a7qmX1rvvLne+tj/y45PdD67P3l3tuLF48vFu76PNHhB8abXv4XLP&#10;g8XuozPNj1Z676103TnXcWel88FG77217pe3T715MP7q3ujtpc4rZxsPxuu2T5Wt9xZv9JduDpRt&#10;DJaf6yvaGqu9s9F/e7nr5kL78WzLRnfJZkf5QW/9+cbyM4kxGRpqXhAUjkYHKCoEYFBx6uyj7qaX&#10;Z09tdpRu9lXvDLfM9TSHOjuQlZR0NYRMOocCC25xGUzwfGASKUwyjQv/Sw+GrIImvNCOR8RqEC7+&#10;/xsjD+4u4IEAbuHKkJK7xDkqJMzbyVkmjY6PCCvNze5paR7u6RyXy8iMDHZPjPQP9bcNdDb3dzSN&#10;D3ad6jox3Ns6NtAxOT6ws7pw/eqFzZX5nvbmxZmJs2OnpieGL+6un5s5vTIzvnh2ZGlydHV2Ymtp&#10;em91fm3uzM7yLLCzowP7awsbc2d3V+bmTw+e7u+YGOoFGBvo6mltPNlQ1dnSUFddlhgXlZ6SkJGa&#10;mC6Ljw4PjgoNBDAWalkY6NlZmTuKrDNTkq5c2Lt1dPX+res3Dq8AvPzo7s3jKwcXd4+PLt+5fQyc&#10;ne21o8NLV69cuHxpf3NjGeDSwR6Ib2+tnt/fesHLg7UXL+yAYmBDUAAUg7n4i7tg1f7++s7Oysbq&#10;/LmFydVzU/s7y4uzp1cWz64vT86cPTUz3n+qq6mmIheMr6rLc7LSYlISw7PTY4vyksuLYZFQOAdK&#10;rhNaWpgBbF5WUm5mYk5qTF56XFayNFMWJYsJTk+E6fvwYA8zIy0bC32xrQkY0fh6Onq62gGAcVpc&#10;dKhMFp2VnpiSEpubm5qenpCRkZidnZyfkwqQl50CVuVmJVeW5ddUFpUWZRfmZpUU5ObnpJcV54Fg&#10;dkZSUX5GYlxEWnJsVrosM1UWERIoDQ+Thkc42IqTElIys8vTs8tjE3Mycir8gmLDolJSMkqiYjPi&#10;knKj47NCI5PDpam+gTHB4UmevpEBIfH+wbEhEQl+QTFefpFuXqH2zv6ObiH2zoHObqEeXmEB/rBU&#10;vZ+LbYSnZZy3aV6EXWm8pCrZrTnHvynTtzHN60S6d73MpSHJ5WSKa1u6R2eWZ2e2e0eWa0eWc3eu&#10;W1++R3+ex6kCr8FC34F8mJfvy3VHbG+OR0+2a1ema2eGU3uaU1uqA8LRn0x1RHAixb452Q6GTNQk&#10;EzUni+vibRChG4SRb5A5VifYlcdbl8XbViQ61qR61KT7lcl8sqSeshCXYHcrkak6GM/amulZGOsb&#10;6Wqb6huaGRhYGBuYG+kZ6WqZ6OtYmhiaGeqJrMyD/X283V1cHO0BvNyc7e2sXZwdPD1c3FwlXp6u&#10;0dLwpMTYvNzMivLilpON7W0tPd2dQ/0Dp/oHerq6O9raW06crK6sys3OS01OK8grzs0uyMvML8ot&#10;zM2A53ctKiguyMvPycquqypvrCguTYluyU9ozQxuS/Y6leE1Uxi8VBa+Uha2VhGxXxdzvj76Un3M&#10;9VbZrZZEhJG/3hT7go6H5ePrYi5XRV6pjjqoCN/K99vM8wWAs+NlkslEhzNJkqFou45Ak+4w684Q&#10;y0oXrXpvo3J3/WyxWp6zFszFi9VS7TUSbdSjLdWjLLUcBDR3I82kIK+kqGAXCRisW3u4O4vtbRwd&#10;7F2cJWI7ezAidnV2c3J0FosdbW3tJBKJXBbLxdXV1QGUcXHyC/D3DwxISEr08fMVyxdDfQM7WxGA&#10;u6sbKAyT8iHBEVGReQX5KWmpYmcHF0/XgKBALx9vG5Gt2NHB1k7k5OZq5yhxcnO3tLTmsLh0HNlA&#10;Vbshv9zT2lGTyqBCKnQIbczQMqXq6GM0jLBCXWV1oaIAWD2Umq6iqp6Suika5uItMLqmKG1DBXUD&#10;SM1AQVUf4utBPATgo9wBQYEBpGGgqGmirGumom9DMLUjmDmQLZ2pNq50kRPF2g5vbKWiB/ZgCKkb&#10;K6jrQnwhxNOFVHUUBGYqsKhLmJpnglZQNN87ge+PJMjnakfmakkBkFR3hGfP040u0I/N1ZEiRDzC&#10;yKeoBiFzt4II8IGDBGW8ALCreLZXkqpPPNcD2AQe7Mew3OLYXvEc71iWJyJWE8fzjOd7Jah6IxT8&#10;3+n4WK57DAcm4gEi2S4ICw+AsPNIUMpxj+V7RTKcEgXe4TTHKI5zONfZBtIWofRNIU0jSMMCpWuF&#10;MrBR0rdHGcGa8lgTCc7IEWcixpvY481gOp5o4UKyslPQdyda+LJEIqyuBV5LiGInekt7a9tbquur&#10;CouaKqsSI6PYJHJYQEBKfLy9lRVoPepcrrWZsaujvYejOC48VBocGObnI7GxEjDpmly2u4O9o7Ul&#10;k4i3MjX09XDR0VDls2hIpjyDjJfLx+N4TDKDimNQMTQyBhauIaBIeGUSXgUAj4HT5BFGHgyOgEWr&#10;KKoowN1FLholMdDwMdWMc9SXOelkuOoVepo0hNjXBdi2R7iOp4ecSQ88k+qzWhi6URIBp8aXSnfL&#10;n0/uCs+xWRi+kBU0lRYwnOjVE+PRGuVR5GWb5WGd5mED9umgp2akyiQqgu49GJ2oQApECl2Ip2iT&#10;GIZEugGRbgST8lhdNMGAKJ9BlM6xI8mTtWkcOwzVXC4iD3PxAHiOHUvTlaHuTFeVUHkOaKIFhmSJ&#10;pVkRmLY0viNXy52n7cHWcGYLJBx1R566hK1qjybqcdVFZtZ+hmaePHUrAk2fyrem8KzY6tY0roGV&#10;2KO5rWtydm5weGhwcHB4eHBsdPD02NDM9MTG+rkLFzYvHmw/eHh7b3/r+o1rQ8P9S0sL165dSUtN&#10;np4Cz8RzUxPje1ubuZkZn3/8ybM/n50ZGSsvLvr1l59kSXE11ZUnmhsHenq/+eLLd99+78vPv/ry&#10;829aW7qcnHzGRhcaGocUFXkkshEOb0BhWDA4NlSWFZ5mytVy9gktMLQKIbGt6RxbrpqjmqYLX03C&#10;4NpSmJZUjiWdZ01imhHoJkSGqQpRTxGjpYwTqhB0wWkiDgqnh+TIowgGL7h4hHZHHCWsgSJGHyvX&#10;kQcf0UQTAKS2yUwbKlsEJ9ezQeUg2vGmAAj/jiLoY8hG4CCV8XoQShP4dJ4tlWONo5sT2aAkfB1J&#10;dAM8RYjCCdAEdTRJE4XXhBTYWIo2CEKKTCxODYcXoNAMBQU8aAl4FLq+tPhsf2dlelyEk0W4vXGK&#10;p43M2bg63KlX5tsX7zkFGlWG/2Je8LmCkJWisPXi8K2S55I1B1Xxcjr+OSOPpMnDOfIV0Xtlkbul&#10;oJVGrBeGreSHnssLOpcTuJQdsJjlu5DlNZ/pOZvhNZXufSbDeyzNeyjFY0jm3hMnGUrzGcoMqI4Q&#10;V0U6F0e61KeGtZYkNxUl1xTIKvJkFQWpAOWFqSUFKVUV2Q2NxX39zacGW1pPVjQ1FNfXFpQUpSKM&#10;fHlxOkBJniw3PaYgKx4gJyM2Oz0GIeIB8rLiEWn4rIyYzPTo7MzY/NxEhIsvLkxBAHyEjkeAsPOl&#10;xWCVDKCsJBUAOIX5YMMkUB7sx15kaGaiYWGiZW6siWjXBPo6nZs/XZifHBbikZoaI9eRjy0pycrN&#10;TpAlholsDJBMeQd7E2A93GwH+k60t1b7eNlHhntFR3knJ4Xk58VmZkTkpkvTk8KT44JT4kMSpYHS&#10;EK/III+YMJ+oMG9puA8iXBMb5ZcQE4gI14AIsio2yh/JvchIkeZlJRTkplSW5SKqNblZSTFRgSGB&#10;HhGhPlBP54lAXxe4F6KrYSFUM9fkWWjxzbX5CCNvqa8ulovFI4w8AHBe+K72pogPHBc7E+C7ic3c&#10;HE1dHUyc7UwltsZONqbOtmaudhZu9ubOtibuDuZgFcLIOzuYSezNdbV5NCoBh4dVa6h0ioaWpsje&#10;ztndzUZsq6WnzdfgUWhEJRRMVIChhLIyPPUlTIYqQHQS3lhPW2Ru6CQyk1ibiC0MXewtPJ3svN0c&#10;j68dHF6+dOXS5QsXLty4ceve/YcPHr587/5L12/cuXb1+uG1G0eHN2Fcu7G7fX5rfW9zbXd5fnV6&#10;Ynawd7ilsa20qLK0uCIjLTsvr2B+fv769aOdna2BUz3uHk4mpvoW5sZwr8vN2cXRwUls7yCy09DQ&#10;UNeESXltsGhqIYy8oa6etkBdU6BGI5HBGAjgeaomgcjlsNTVVGE5Gw5LW11NqKEu4HIAwEdkMkO0&#10;XN9GTszAXDw49+eiPcoKAPCbCTk7LycVFUkkkrq6uo6Ojr6+vrGxMbBamuraWmoCAR8sPJ4qny+A&#10;IGWBqtbc3Or33//yww///eUXmIv/9ddnP/30B7BfffXjb789+/bbn7/55qdvvv3x40++/PCjz776&#10;+rsvvvz2s8+//ujDzz7+6PMvPv8GOE9ff/v11+Ac+ds3Hh4d3nr08MnLj19/952PPvjgKysrZzJJ&#10;lUHX5vOM4TR5Azt9Q3uhLkyUsxjqShA2OCDy6OrN9958/9svvrl+5WhxenZ8aAwM98YHxz/94LO3&#10;nn4QER5HIrDpVDUqUZXP1tfRshJqWurq2ADo6NnyVI3YXH0aQ5tK16LQ1HmqBmyuroa6ibq6kVBo&#10;rqNjASyfr0On88FAlEZnszk8vkCVzoTV1WlyBXlQFXJ6E6bdQaW9kHlhs9kCgQDJl2cwGFQqlSxf&#10;nksGya/Ec+oWuSaKz9XkATAqaOR/HVhyaRrkLQuSI8+Xv1wBqxAWHsmLR6NUVJRRoLkDH2wLADf9&#10;/1OvBiGOwaIsF45HyxcMBgOOByzAB0cIDh4c+QtGHkRevGAAPiiG7BNYsBPk/Q30fzHyKhBEUlbC&#10;Q5AGlWTApluosV0MtH2sTTzMjI24bBAHPQYwaAeNB4VCg5PFKsCTndprcxLdbOPFpnHWOuliwzwn&#10;0zJPqxeMfFuw+C9GXtIdat8fKRmOdRtP8p5I8T+bFjiZDs9TP5UBYzozaDY7ZC4n9AX+YuQjF/Oj&#10;ZrPDEOGaMylBEymhg7G+Q4kBoxlhXQk+jTEeNXG+7gY8daISj4imgl8LODaUMh4Nv/fCoJFThBfk&#10;B/Ji+b8jYJFXOfhtgpNVxMnT5EG1gDOlQlCAgd7Ph5d/3d/83/7arxszv25OPtuf/XV9/DkXL8cf&#10;cjr+OSO/M/fHxtTv62d+W5v47/LI76tjv62M/rzY/9XZ1veG656eqnsy2Hy9vfbOcPdQbqqrBteU&#10;SRJS8XocuoBGYmHQamSaJo2tweCo0mGWHG6pFAqiVMOWa9ogafJIvjwoAIJ8JhOAQYHlbngsOHGe&#10;TacwqSQkX55CwIPzAtcPDav6wBw6kqUO6oqIxdDJJCaVIle5wdBIRD6bBSJgP3QiEbR70CjhzHEF&#10;BVjRRa5gA+5LAER5bjtOLukOKh5YOAldGdQj/HP4O2BOWS6SBPc6UTCtj1DwYFcvgOwN4daRPHck&#10;CL4I+AhHj9DxyA7BroADdgvKgALIVqAw2DnYEJQEAN+FnCwojGwCbrwEDFYu2Q/XHjhNEu65zD1c&#10;GIJwCopkJSU1EpmlqCxUwTQG++/VlO5VFO+W5uwUpF8oSR8Kcj4V4HihMGErK6rLy2om3vdKRcaN&#10;mtx7TSX3m0uOanI2c6RbeTFXqtIBrlZnXK/POqxMPa7MeNJa/kZn9funmt8dPPn2qRPvDbfdaipd&#10;zUlcLUrbqC9eaCiWqMO8uQCDYiopkRUUMPKqAwu4w6jAr4jgF2YgCFZpkYjmLKYxhSjEq5jxGZ6W&#10;RgICigxBbGWIo6wEmitTSYGJVmarQO563Bw/hzAbE4EyxIAAlNSxBJpc0IavBAlxkAFZ0ZCGUUNB&#10;TAjSUlY2UYa8ObRQTYE7jRQi4AHYKUIOKKUwHtcVhwaQavB9yXhPAsoVp9QX5d0dbtcaaFjtpFpo&#10;zUjURkVyIV8yFMZFpZvywtQwThgoXKAQp61YaEM5m2w/kWA6n2FyfNLjaqPjzRbJUbPtYaP5cbPF&#10;UZP55Wq9ixVCYK83Ge+Uqu2Vq12q096vVr9Yq71dpblernWuTHO+RHuqUHMyX3O6QGsyW20kmTWV&#10;ozmdIzydrj2SotkTK+iM4XYnczuT2LXBlBNSjQwHUmGAbk2SW4y3mYUuA1xcKgmFVwG/awjUFR9C&#10;aSspmxPRCSLjqjDPXA+bLlnIfFXmRH7seJ50uTp9Ii9yujh2PDd8NCvkTGHUYEbgUHrgYWflN1uz&#10;ZRYGMiYtnc4s52mW0AS1bM1yMq+Zr9vE06mkqlbT1Ro4Oo1cvWaBXj6R3GVj+uzG1r8unvl8tev9&#10;uROgN3zlRObjsyffXBu8PtZ4sbtkrjj8X0eT35zvfXWq8PW54ndWa/518/Qfj5aePd549vTiF5cm&#10;3ljrfmer/9Z45b2Z+ksDRVttOcsN6fNV6X++fuOPN27++urRs7dv/fPe/tdHKz/e3PzyYOHbq6tf&#10;XVx6b23ik92pDzZPv7cx9NLMyaPB4pmqyDOVkXNNCeURFgOFAVl+urmBBu8fT316Z+GT2/NfP1p9&#10;emHsaKb56pm6W/Mtx5ONh2err8/WvH84+NbFridbzY/XG25MFr292/7hQf8/rk89e/P8fx9v/ufR&#10;1o+3zr27NfjhhdOfXj770e7pN1f6P94fezDZ8HS580JnVr6r2oOp6i+vjH55ZfigJ32yBHTuXcp8&#10;1YF/NJJ/bTT/cKzoeKTkcKj4aLjs3mT9lf4SYD+5OPbmes9ue+Z7O6e+u7X89fHC44We62MNhyOV&#10;14bL3tnt++HeLDiMuzPl7+53vrPX9fpG29ONzje3et7dG/jjtb3/vrL91lb/SwstLy203T7bcOtM&#10;/d2ppjuTjXLnxKP59ocL7ffm2x4udb602vNorefOuY7bS+0vbfbfX+39/uXdz+8tv3t49uFmz+sX&#10;YYL+p9f2v76z+mCp59FS/8trp57ujD1Y63u0MfDK3siDrVOPtk69tj/2xsWJV3cGH652315ovTJR&#10;e364HOzqcPbkQmfeub6ixd7ime6iW1vDD9YHrow33J7tPBxpPuiouVBfNhoWHE+hhUNKqTiKDE2M&#10;RWFCFBX9UFCVo/Xdobb9zqqLw00HZ7r3zpySBfuQlBTUuXxwv6TT2HQGh8niMTh8BluVzuJT6DwC&#10;mQU6EWgMEVhlFE5JGauoBMvHo1Rwf2fk/w5wK5U/0OF/CLMyMYuLlPo4uySER8SHhRakpfa2njg7&#10;fOr0UO/4aP/4+KmJicGz4wMVJdlFean93ScQRv70qc7J0b7l6YnV+cmNpZnFmYmDvY2VpenFuTPn&#10;Fib3N85d3Fy5sHZub3lha2EGYHN+enp44GRVWVF6cnGqbKK/e7Sjtbupbqj1xML4yNTIwFBP2+mB&#10;XoDejpbRU73D/d3VZUWhAT7ebk7Bfl7SsKAQH08nWytjLU0bE6OwQD9PV6e8rPQLu1tHVw5uHV97&#10;cOfm/ds3ECL+6PDSwcVdYA+vHVySK8hfu3pxf2/z4oUdAISXBw6I7GyvIdI0oPzlS/vAgvJXr1zY&#10;21s7f37jwoXN/f3187trF/c3zu+ubK7NrSxNbqzOrp07uzg7Ojc1dGasp7+76WRjWUlBak1FbmNt&#10;UXF+Sm5mfGGuDPjylPlsgMrSnLKizJKC9IKc5PxsWW5mYqYsCiAlLjQrWQoGb2CQBuLuzra6Wlw7&#10;ayMPF5G3u9jbwyHQz1Ua4S9LiEiIDU+Mi0hJkAInLTk2VhqSFB+JsPA5mTJggQ/i6SlxwMlMS6go&#10;KawqK64sK8zPSS8uyC4rzquuKMzOSIqPiZAlRCfFRYPBi6+nR2yU1E3iGhURU1HVIo3LTMkoSUwp&#10;SEjOj47PCpemhkWl+ARExyXlBoTEgwjw42V5Xn5RcUk5XoHhbn6BQeExrp5B7t7hTi7Bru5hbh6h&#10;Hh5BEeHRkSGB4X6uMQH2RUmedemeVTKn+nTXhgy39kL/jgL/9hyf1kzPxmRJa5prW4ZLZyacEd+T&#10;69ad49ydI+nLdxkodBvIdx8u9Bwp9Bkq8DiV6zGY7z6U74X4A7mufVmuPZmSrjRJZ5q4I8WhNUV8&#10;MsX+RLKdHLYAzTKbE0k2TUnWLanixkSbxiS7Jpl9TbxtbYKoQSYGTp3MrizavClN0pThXhxtX5nk&#10;3pAVWhzvnR3lGeVl621vbG2oKTI1sDDQ0+YJWBSaoVBoaWpkYqCrL9Q2NTQAMDMyFNva+Hi4B/v7&#10;uTlJHO1EEntbNycHF4mdv4+7r6ebn5e7j4drSIBvREhgYqw0ThqVFBebII1JSUxKkyUDm5yQKItP&#10;SElIBvWeHJ+Sn1VQXVJdV1lblFuYl5lbXlxSWliUmZycJUtoKs2tz4mvTvRvSvTsz/A7leY5Vxy6&#10;XBG5Wh6+URV1oSHuQkMMwsjfPJl040Ti9abYm42xt5oSYDTEX6+PvVQZebE8/FJlxMXysO2CgK18&#10;/418v8V0t1mZy0K6x9kkl/4I675wm55w27ZA8zovw0p3o3wHrVxHrUx79VR7jSSRWoQpO9KC76fH&#10;cOATJFrsEEcbHwcbdwdYRcbBwcFeZGdlYe0odvZw83ZydAWOs8TNwd7JSeImtneyEzna20ns7R38&#10;/QN9ff09Pb29fLy9fX2aTjQXFhdJJBIPDw9XV1d7e3tnZ2dPsNrbG0RAmfjEhPrGBmCB7+ruBhZQ&#10;2AqMM11dxI4OjqDaXZwtbW0sLCwEfFUqnqjJ4tXkFrlY2Fpq63IweBKkaEASSATWekrqFjgDE5Se&#10;DqSuB2kaKT+ff9VEWQhgAKkZK2kDAN8UBayWkaIGCAKrBwlgUXhIoAupAQghNbC5gYK2oZKWBUbf&#10;nmLuTLd2ollJqJbAujBsLFG6hpA6AEzuQxpgn/py34VkJdXwSdEJlWkGZWjJk9y1Iop0Y14w8og0&#10;Ta6OFMmXzxFGITryCPn+goiX8QIAEFn5F4x8HMsznu0Rz3ZP4nlH011i2e7RTNc4tlc0wx0ggeuT&#10;yPcGwXi+V7KGf6LAW54g//8glusRw3GPYLqE0Z2kHHeASJZrFNsNsRFsV+CEUB0jGc6RDKd4vmc0&#10;z1XKd3XBmNgoaosw+uYoWKvHGqsnwhmJUPr2KAM3grkz1sQVb+ZKtJKQLB2JFg4gQrRyI1l7EK3B&#10;WjtlfVeapRVeV0eJn+aT2F3RWl9UWZaTW11YFOTpZaipBT+MoiPtrMzFNpbx0ghbU2Oxpbm/u2tE&#10;gJ+1oYGNkaG9hZmeukBfQ81IW9NMT0edzXQW27o62nEZFEREHgaLqsZnsRlkNoOI6NUAIIw8EadE&#10;xAELBjUqWAwYxSgCgGEjCox1FeGxEl4BznQBw2EvU61Ac7U4O2GqWJgmFtYF2ld4WTYFiodl/qMy&#10;n7Ekj3O5wUu5gZvFkVvF0XsVsQCbpZEAG8WRC1lBZ1P8zqQG9MZ4NIVKKoMcC/zEqe7WYXYGDnqq&#10;ZmosmrICFpbARYE+PoUuJFCFFJYxnqqHpxoQaIYqeH1lrC6OakphW7P4DgSKFYFmzeA5Epi2DHVn&#10;Ct+BIpCQVZ2wLDuaqjOFJ6FyYWBIljiKNZntAEDnO3M1PQEYAiewIUvVic51wJLN1HXdaVwbIt2E&#10;o2aHIeliqfpEtiWeaUpiGdC4BlEJ6Qsr632Dp2bnpybOjM7OnF1cmD63NLu9tQqejDdvHd66fXTr&#10;9vHN28fvffD2dz9888mnHzx948mNm4dr6+c21pevXT0YGhwoLyv58IP3fvvl3+0nTzTV1X7y8ft+&#10;vp4d7a31dTX7u3svPXz04N79zz759Oef/720uOrk5OXvLxXq2ujqOSgogSGaGYNpweBYcdUcyCxL&#10;EsfKShJt55pI5YkoTCsW356v7sgViKksKyLNjMK2YAlEBLoJIlyDIuhCymovSHkCzRicJqzITzRU&#10;IRoq42HaHU00USEYIw4AgWaJsPNkuXA88IHFUcypbBGT74Dw8lSODfLPCmT4JYEZ2BUAlgK+Th9L&#10;MUYYeSWcLoVtRefZgiCBZUHmWsNCOmQdIk0XS9JUwvBROIEChk9i6ivj1ZRwAmWsqgqWRyJryscl&#10;eAyajIJU0BCUEx9zurVB6myV4GaR7Gae5KhfEeLQInXpiHadyAyAsxizA1aLw9eLw5Hs+Bd0/KXq&#10;BISLR3C+QrpfHvUcpdLdEik87XBRxEp+OGi0i9mBizkBizl+81k+sxleM+meU+neE+leIymegzLP&#10;iazAviT3nkSPk3GuxcG2uQGi/HC3ttK0torMxtL06sLUysK06uKMmuKsqiJYIL66MqesPPNEU2lv&#10;d0Nne017a1VbS2VDXWFFSUZ1eTYsXFOeXV6YmpcRC5CTFv2Cjs/Lii/ISQTIz04AyM2Oz8mKy8tJ&#10;KMyXISw8gtLiNPARBPNzEwEK8pJAUB5JRBj5v4h4GbD5ufGZ6dEpsnBPd1skR95BZGxrqefsYA6c&#10;thOVk2f6A/ycZLKo7OykvLyUysr80uL0hLhgELSx0rO11pc4mNnZGrq72hQXps7PjoSFuAcFOIeF&#10;uKanRpSVJhcWxJfmJxVkwSeSmRyZHBuCqNbERcAT+CN0/P+TIx8XEB8d8CKOTPcqiw9NT47KyYjL&#10;z0muKM0pyk8ryE3JzUqKlQaFBnnCOfIdrQ1hQZ42prpmuupmQjUzLR5MygtVLXUE5rowRGZCB/k8&#10;rgj5DqyzyBgh32GGXc7FIxbEgSMRGTjbG7nYmznbwXQ8kiPvbPucr0cYeQcRLCXvIDIVanKoFDyR&#10;hCGSCRQaWaCuZmsncvFwFznaqQs1uGocKp2ExioryGVb5FKYigowuw3RiDhDHS0HK3MnkYWjjZmL&#10;vYWfu8Tfy213Y+Xi3vblg0tHR0e3b9996fErh0c3r12/BXD1+ObR8S3w8dLlw739g/29g/W1bYDV&#10;lc3FuZWJ05OtJzsqy2tyMgtqqxuKCoo72jpXl1cWF+fHxka8vN2MTfSsrE3F9jagGwB6YA4ia1ja&#10;UktTQ0NDTUNdIF+QqVx1tbT1tIVgHEXG4pVgIQglMp5AJZJYNLqmAC6rraWhJuDD1DyfJ+DC8zRy&#10;mQwGnYrHgRGUnNICAyZFMHSCGRqEjkcY+RcOwshjMBg2m62jo6Otra2np2dmZiYUCnV1tIXa6uCg&#10;NDU1ORwek8FFqxDiYlMWFjZXVy98991///wTzpH/+WcY33//n6+++umrr3784Yf/fvfdv7/55qd/&#10;fPfT5198+823P3z9zQ9ffvWPL7/49uuvvvvuH//89psfPvzg05cfv/7aK28/uv/qwwev3Lv70ttv&#10;ffDxR19NT69wuToCVWN1NXNNdWtDfYmJqYuxqcTEzNHCQkLE0Y30zUaHJtZWNt948vSbz79+7423&#10;NpdXR/qHRgaGh/tH3njtneGhM5rqhng8G4KIAq4hk6pFJamrq5qArq++nkhXXyQXqDHh8vXZXF00&#10;lkUg8fkCA21tcL7mWlqmAoEejydkMFRJZAZoHWDgyuHyDQyNyVRYcp3FYjEYMGg0BtiMRqOR5fLr&#10;dDodrOLJp3jlgC3+SpNHeG0SiYTFYlF/CdfIibLnyfJKwMCXCJ4SAIfBItO0Ilw8olHDYbFfJMgD&#10;S5PP5orH4hBGHovGINnD4COwynLBdzk1/DxBHuGOEToeh8OBwwAXGjlm4AALFnCQDPkCDhhYJvjy&#10;vxRsXjDyYM9gn0iDUQC7VIZ3C0cUFNFKymgFBZKyEklRUZWI06GTjbl0Mx7TyUAo1tVRJRAwEIRV&#10;gjPpIHiyOGDhpF2SEiSkYeJcbBIdzVPEpjlOFpl2+iXuFlU+1vV+No0BopPB9m3B4s5QcW+kU0+Y&#10;+HmOvAxm5M+kB57NCJrMDP4rTT74xTyu/2eOPMzIz+WEz2aHwdo16aFn08LncuLOpIX0xXqMpvn3&#10;JHq1xvvUxfm5GarB+b8qykwCEaesglFWkud0w/+G8vcFnPL/70VO2kI4SAkPKWEgmIYGfTI6BCXb&#10;i549fvifvfVfNxZ+3Zj5Y3vm982z/9uZBva3rbMvGHlEsubvjPx/V8f/c274t5XR31fH/n1u6Jvp&#10;js+mWt8baX7YUXmtvviwpfqovzXX3cGWQ9LAKhhyaTocGh2lzMESBCQmB09TZ3FfqNbwwJUlk1ly&#10;tXfggDib+jyDHnwEVu7A2ujg3iK/jcCy8mw6hU4mAB+nogRPXiR/wQfumwhfTcbj8GiYlwfVRSUS&#10;aCQisCAILJ8Nc9aIyjweBfqosIgNAEJ5IxQ5WU7Ng48UubAM/K5JTm2DakTuXc/vYH8D+Gpl0MD/&#10;YtVRsBASPH0rQr4jqe7gKzBoFHDARxAHO0S4dWQPYKsXEXAM4BeFfDsoDPYD1oJtQbEXXDzYP/LC&#10;AOyWQgAnSKITyXBFkckMEvw/BMirCPh9g6IiQVGBrKDAQ2OZkKKrptZiSeFmcd5OWeF2Wd5WadZe&#10;edZYtPdkvN9uYeJKclivp+1iQtCV0jSEkb/XVHxYnb2WGbErT5CXi8in3WnMPQa2JudpZ/WbXTUf&#10;Dp18b+DEm/1N7w23HdfnL2ZIlwtSLrRWTlfm+hloqKvAcwiDfhlB/jYInAVY4F+oAjyRA0zKK6II&#10;CiiGMkoVg9XGY3XJWD06wYBF1qJiQfvnoCB1MA5RUWQpQzQlSIBXiBDpJEoM0z3ttJUhVUhBUxnD&#10;hxR5EKSLV3bUZOkSIDhJHAUJVCCusoIBkeCjqRproudGJ9qiIEcsKoBNtVOAXLDK/lSyFwFjC0Eh&#10;XIYvDe9OUlkuzW0Ldyt30WgJ1iu1p9Y68076CrPMyaFcKNGQkW6p7kaDEgzZiUYsVyIsaONFgaSa&#10;qAg1qNGXX+tOG0nUXym2XSmxvNjgcL5OdLPD7VKj7WGL+MoJm91qw706w41yrfk87lwudzKLM5kt&#10;mC7QminSnSwA0J8pNhrL0BxKEYykaY5laPclqvYmCHoSNVqi+UU+uKowRlO0sMBbtchXvzTc0ZSN&#10;pqMgPBq0GbhCVZQgFgalilZ2FPCl5katMUFLVVlDaRGzJSkL5amTBfGjmeGT+TGDKQGT+VKAqQLp&#10;2bzI01mhY9nBI6kBb4533Wys8IOgMi1hpap2OUutRc2ojq7ZzNFt5gob2VowuLoNHJ0ahlY1UzOf&#10;SD1hqPvsytrPF6c/Wel5Y7Jxq1R6oSH1yVzH21ujR2P12+25ZwsCv7ow9PlO5+MzBY+n8p/Ml3x9&#10;ue/nO5O/3j/35ytb3xxNP13tenO965XFk7fOVh+OlINNdjsKx/KlH5yf/c9rxz+/fOnb29u/Pj74&#10;98Pz3xwv//PW1rdXlz/enfr68tInu2ffXDn1ePrk3Ynau2eqzjXGDRb4zTbGn0x2Kgs3j7Vn9Rb6&#10;//T67j9e3vji/rkPrk/fXmo/nj1xe6H1eLrpeLLxaKr+zlLjjcXqV/da373S8+6l7td2Tr6x03p3&#10;pvLBTM17O33f3Zh59vr+j7cX39s59fHB6afrPe9uDX6yP/HJ+dOvn+t4e713vjLiTL7/FwfDj2dr&#10;tk7EnKsJvdST+ni2qiPOciTL+ZXF2oO+jMtDeccjJbfGK49Hym+O1RwOln9zOPvF5cnPL5096Cn8&#10;8srMJwfTXx0uPZjpujZUezhSfXWo/NFC8+fXxj+5MvjqWtO7+52fHw69sdX2dLP93b3+d/cGvr0x&#10;95+Xt+Rp9U0PZk/enKgDQBj5e9PNLy10vLzc/drmqbsLbS+v9z1Y6Tqcbrq/3vN459T1hbaXNk99&#10;dnv501uLXz5YfuPS2KOt3n++uvf9y9tf31m9t9D1cLHv0fLAw3O9r2wOvbIz/NL24Ct7Iw83B4Dz&#10;ZHfola2Blzd77y61Xhgpub/c/t61qacXxraHymdas871ls11lVw423pnqXezo/j+VPf1geYWf7cg&#10;HBq0JSmkkoamyiBcKU2QiaMl4ciJNJoLBA1Kgw86q9fayg5Od16ZH2vIzwAPYg0ejwx3ZeDbPIXB&#10;prG4NCaPQucQKUwckYbGgHsZDXQwMVgS8OX58vDkrqCjAUMJJuX/DljGDH4dD2fKq/NVpaHhwZ5e&#10;8WHhqTHR6XGxnc0N0xOjA71tw8M9c/Nnxk4PjI311lYVlhZmNNWVttSXD/e2zowNjA90To0MzJ4e&#10;gmVqlma21xZXlqbX1uaXF6e2V+bPr5+7uL68tTCzMjWxMTe1OT8NnPbqivrCvJaK0o6aytr8nNyE&#10;2KHWluXJ8aXJ09OnB6fHhoe6O5rrqvo6W8+MDvZ2tKQkxMREhDiLbU0NdOwtTJ1Bf9vQwNbU2N7a&#10;oqejdWVx7tG92/duXX9w5ybA4wd3L1/avyKfuBUh5RF6HSHiAcAqYBGlmv29za3NlRerQMlrVy+C&#10;zc/vb4FVly7tbG8v7+ysAOfa5b2rl3Yv7K1urs3tbC7Oz4xtrc2sLE7MnD21vDA+PNBaUZJZnJ9S&#10;W5nXWFvUVFcMACINNYUlBamFuSnF+c/n7wIWEZQHwcKsxLSE8ERpYG5abGyUP0BmaqzY1sTEQENi&#10;b+7tLvbzkvh6ScKCvQL9XIGTGBOeEB0mi4tMjo9KTYyOjwlLTpTmZiXLEqKAk5mWkJ2RlBAbHuDr&#10;FuTvkRAb6e3uEhESWJCbkZ+TXlFa0FBbUVddUlyQmZedBiIZKUkxkRHe7h5hQcEh/sEOds4lZU1x&#10;Sbl5RXV+QbH5xfXh0lSArLwqb39pYGiCf3BcUFhivCwvMibdyy8qKjY9IELq4O4ZECr18A7x9Y92&#10;cw329Y4MD4339Q4A3xsX5pse7Z0X51qW5FKb7FSdYNeU6VybIga2PdejO98boD3TtSvHvSvLred5&#10;UrxbX54zwECBy2CR21CBG8zIF8EsPADwAYAzkOvan+PSl+3ckynpznCEGflU+/YUu5ZkEcBJmS1A&#10;29/81hS7piRbGDL7xiS7ukQYNQk21fGWzWni5jTHmkT7plTXWplbeaxzc2ZQkdRV5m8X6mLubKHr&#10;YmMGhjE6qupCvhroEelpa1iZmZoaGuhpa5kbG1mamoEhnoPI1t/bK9DXx9fTA4wHXSR2Tg62rk72&#10;7s6OAT6eUWHBibFSWXxMbmZaWmJiclxcdmp6UU5efmZ2VkpabnomcDJkaQnSuIzkrILsopL80tKC&#10;ssKcgvysvOL8gryMjNb62uqCnLrc1Nq0qEZZQGuy90Ca91C6x3wJzMivVURsVEXt18Vcaoi/2hR/&#10;oyXp5smkm82Jf6XGx8Goiz2ui7lSEXmpMvKgIvxCWehuUdB2QcBqjjcsH5/uMSlzHYq26wyx7Aq1&#10;rnHTK3PUrHDRLXU1zBRpZom1kyz5sRb8GCvVQAN6oDHXTYtuycG7GGhGuDu62Fq7Spw8PLzEDs6e&#10;Hr4SBxcAFyd3idgVOM6O7mJ7J4mjm5PEzc3V293N295OInFycRA7Ozm7hoSFFpeWDA4PNTQ1BgcH&#10;i8Vie3t7kXyxtrYG1tfXNzo2pqCosL6xISIqEk6ld3QAZRwdHe3s7GBVekcHG5GtkZmpnaODr78f&#10;GGGhIAVwpdKi492tRZZCIR6C1HF0HRzXnKRrQzEzQxuIKdb2ZCtzFUM9SEsHUjdU0LYhmDrQrO0p&#10;lmYqulY4Q2u8kQ3B2JZoZInVM0Vpw+IzSpoGiup6MI+vDjYRQmrakLq2nKA3VNIyx+rbEk0caJbO&#10;dGsXhg2ALdbQEqVrrgRP9GoEqZtAmiAixpslGoamGUWk6YWnasJp79ma4ZmCkDReYIYgLFMtPBN8&#10;1AzP+ksyHiHoUwXBMl5AimpQmloIwsgDB0SQZHlQHkSSuP6JHD+EkU/kesr4PtF0lziORywbJuKj&#10;Ge6JPF84WZ7rCSvLC3zi+V7RbNckNdhJUPUGiON5AsTIWfhQmiSK7QYQznCGuXimSzTXI5LjJuW4&#10;w5Q93SmM6hBKd4wRuIfxnG0Ute2wBpYooYgA6s0AYeTFeBNHjLEEa+KkYuSKN3Mn27hTbd0oNi4k&#10;KxeClTvB2g1n4Yo196aIbJR0nRmWpjghHSImesecLKutKymtLS6pKSquLSnNSpIV52U72dvqaaln&#10;pyXrqqkaaWsGeLiF+HgJeVwNFtPHxclMT0ebz1VjMcz1dW1MjHw9XLzdnBBGnkHGs6hEDpMi4DF5&#10;4FFJJ1GIKgAv6HgcGkL0ahBGHgxy0CqKODAcUoL73mCshFGCBVE1qDiJgZqPiWqMrXaqWDdTrFPq&#10;Yd4QJG4OEHdEOI8keI0ne81k+i1kBWwURgHsV8adr4rfLI3cKovaLoteygmay4YHuf1xnk0hjjXB&#10;TgW+ogRHo3CRgaMu35hPp6MUcTCnBTPyJKoWia5LYRljyToYki6Ooq+E1YZQWliKCYNvx+SJiVRr&#10;As2ayrYnc+wZ6s5knpis6khVc8FzxES2mMCyJ7HERKY9kS6isMQMVRcaz4nOd2GpuTMFrlSuhMFz&#10;4qi58TTc2AJnBk/MVLUHIDEtKGwreEpStiVH257I1GcKDHuHJxbX1sbGR+cWp84tzS6fm9sAj/IL&#10;O+CRevvW0UuP7z1948lb7zz96pvPP/38o3fee/PDj9794MN3jq9fffLqS2+/9fqzZ79PjI+Fh4V8&#10;+slHz/73R1VZ6cLM9OuvvRwtDR8ZHhwahP9JyNLcItA/ICQouKOj44cf/vnw0ZPs7OKk5HwtoRUO&#10;r47Fa7E4FiSyEYNjw4DT0i242k5idxlXy5mrIaFzbMl0cwrDgi5fS2FbEBmmNK4VhmxAYprBjLwC&#10;H0KpQ8pqkIqGMk6IJRsgjDyGbIyjmpIY1jiKOZ5qQaRbAQcrV5BHiHgQQRwkQmba0Dh2oABwQF0h&#10;dDywRIYFwsjjaWZYijECNAlEDPA0UyLDHNQnnmlO4ljgacYYkhBH1lbBq0EojiKWj6fpoEmaChjg&#10;CPFUTQUlmgqKiVKmIQnyypAiA4u2VOeWxYf4mQgyPC0zXE1Pxnp0J3oPyHxnC8Jnc4PncwL3ahJg&#10;7fiyqN3y6PNVcQdV8XB2fGUcjL/R8Qgjv1cWCaNYCrBTHA1aqZyRD13MDpzL9l/KDUQY+elMr8kM&#10;n/FU7+Fkr0GZZ2esU0e8a0usa63UuSrGI97dLMZL1FSUXF+cXleSVVuaVVuSXVOcBQD8uoqc8tKM&#10;6po8+YSuuZ3tNQgv391Z11hb2FRXVFORgzDyiGoNQFZadG5mXE5GLABCxwMH2BfqNCVFqQAvSPmC&#10;v/LigQ/iZSXp4BsryjKL5dnxpcWgWBIAcAAK8+E9gG1liaEiG1hB3s7awNRQ3dJU28ZCVxYfurk+&#10;ExHmFR7um5YWW1CQVliYXlSQkpocGRXhI7IxsLM1tLXWdxSbShzM4mICV5fPZmXAwjVBAZLM9KiK&#10;8tSS4qTK4tSyAllhdkJ2qjQlLhSRkv9/MfLx0QFwjnysf1y0L4iAuJymhxn5pLiQNFlkdnpsfk5y&#10;WXFWYV5qQW5KTmZiXHRweIg36PVBrSdqoyP87S0NLfQ1zXXUzbXhBHlLHYGVrpq5rqqZDh9h5J1F&#10;xggQ/h0AlqD5y3+xClhEKR6RqXERmbvaWQAHmdYVlHyhWvMiR55KwROIaISR5wtULa2tnN3dHFwc&#10;tfS0uWocCo2IxiojHDSSQIwQNESsilBD4CiychRZIPPguziIlmYnr17cv3V8dP3o+Pbtu09eeXr+&#10;wuWrN25cPj4+ODwEAM6V69evHB1funa4d/Fga29/a3t3cWl5cmqur/9USUlZRkZWTlZ+WlI66Bt1&#10;d/aMj53u6mzPz8vx9/PS1OBbWhiDjpfI2szJ3sbV0U5iYwkeG+rqAg0tTW1tbaEQns1VKBeR11bX&#10;4NKZeBQao6hCI1C4dLaAzdcWaOoLdTRhrlxdXU1Vlc/lcdkMOpUk117A4zDK8MnBCwqlBOuOqCiB&#10;E1fBoBDnBV6wqzQaTSAQ6OvrGxgYyHPkTcEx6OkK1dV4HDZTwIdzavE4MgShnZx8XF0Dzc0kpiYO&#10;fb1nrl65/8H73/7r52c//vDnDz/8/tln3//zn3/+85+///jjbz///Ps33/z0w4///vGHX7/5+oev&#10;v/r+yy/+8dWX3/3w/b8+/+yb+/ce37zx4N7dlx8+eAXg3fc+fvDg1eTkXG1tM77AWFVgpqFpo6Ut&#10;0tMXa+tYC7Xh1HVNNb3YyLjx4YnVxZU7x7c+ee+DT9//cG9j69zcUmdLR1tzu593kBbo/CgSCAQO&#10;naZBI6mrso24LAMNgbmujo2eri2wagITdU1TEkXAZGjRaGpYLBONpkIQlk5V5fGEJiYiL6+QkJDo&#10;0DCpk7NHYFCYm7snl6dKodI1NLT4fAGFQgNVwaDDwjWg0hDyGliEiAcWEbdhsVhMeAJYmOamUCjg&#10;gDAYjLJcUgZcFIQxBxZZ4DxWZRQapULA4UGn8AUXD9PkcjF3hDdHUtfBrlRUVBBuHbRhsE/gIDn4&#10;cJOWM/6IjxD04ItAATQajcfjiUQisMjewH7AQgYD9L+048H+wWGDBXwpCIJioDCyB2Dh3So9n+wU&#10;CYIIwshjFEGfAGJgwCMCr4rDGHOZRiy6SEtdLlmjADolGDBmh+BXYXCbU1IE+yIoQWwVKFJiFWNv&#10;muFkmeVolmVvUORqVuENp8nX+9mcCLJrCxZ3hNj3RjoB9EU5D0S7Dsd7npb5TqQFwP/rl/7/5MiD&#10;/gqSGv+Ci5/LCX/ByAPM50ZMZ4WfyYjqi/GdzYoE+zkV43Q6xas3wasp1rslM8aITSErQFQMPOUC&#10;WkEB1A78AuFvjDx82n8t8DWTX8EXy1+FkBx5JRykhFYAgBl5BgSdjI169vjBv7dXftte/GVj6n+7&#10;c79vnn22N/vbxjgA8P/Ymvxze0oO+cyuctWa39Ymfl0e+2Vx8L/LI3+sjP3n3PBP5wbfGqh5e6D+&#10;cVvlo7aaS9WF1zvq91trY20NDUhKQhpGyKaqkojqdLY6ja/FVGPBkgRkNpX6YmZX8DNW43DoRCLs&#10;0xlsEplPowOHgSewKBSEa2bRYMkaDoPKZcLdUDoFz+fQKUQMGQ9DRVEB/h8dZQywoKmB+wxWrkWD&#10;U0Eh+fLgt4FY7l/yOFQ8HqcMC8qDKgVVBDZBmHRwmwL3K4QQx2FhCXiqXOodIdOBBWVASVAeAGwI&#10;vg65YyMAXw+ABBGCHuHNwa6ARTh35IuAgxQDQWT/yFsB4ACAwwDlXyTFg00A4J2glNFKiogFRw5u&#10;qWw6DZblwePJWCwAcOBZESkU4ONRKKwCPEECTG0ro/iKqAwPz6WigvXCnNXinNWynDOZsd1S35Zg&#10;59GEgPX8xOlY/2E/yXpK5LXSjNv1hXcaiq7X5V0pTdvIjtorjL9WnXGlMg3Y2w05N2syHzUVvdVd&#10;+0Zn9YdDJ98/dfKtgeb3R9qvVGUtZkiX8hL3TpTNVeWluIg0UHBjAwcAOujP5xaGFMFlQhh5DKQA&#10;niAgToAUWSpoLkoZ3PWIciEaijyXBxaOpxFsNVWtNbgcZYinBMWKtaUWvFwva09NpikerQpBZkRC&#10;mqdbmqdLRUyoWI3OgyBVJZiRZytCGmglFz7dQ5VmjoJscZCNMuRCQjnjlF1xSg7KkDUEuRFR/lyK&#10;hKgUpM5MszORWeqkWWk1+ttUSLSqnTQqxfxUfUwIFwpTV/RXhRxIUKCaYp5E04kAhWiirVCQF1cx&#10;TJdoCEGlXjqZDiwRDgrThqR60EiGeWe0Rk+c5mKZ/WS+yflW98vd3nsnJOdbnLcaHDbqxKs1divV&#10;9gsVdpPFlqfzzIZyjEeyjYezjHpSdfrS9doSNVri1XszjOqkGsWhGu2ZTple2lm+JsHmaqAyQeWw&#10;8Fj4Pb4iRMKrYGD5eMhVj1cS5DZTkbFUkTJbEDOTJx2S+c8Vxk9kRpzNjprKjZ4tiJsvihvPCAWY&#10;LYw+mxM+muY/kRz4wUT/6UDvZAq5UlNYydGoY2l3apjV0zVPcHQbGFrNXGGbmkEjV7eKplHH1D2p&#10;bpSHp1Vrqv9xYfXfB/Mfr/S9NFq1Xhq9Vh7zZL7z08tTN8827nfnTxWHvLXc8vFux93TObfHMh5O&#10;F3xzeOof18e+vDL6zzsLXx9OvbnZ99JCyyvn2o9GK64Mlmy15VzoKZspTbzQXfXss5f/fPPGs3du&#10;/+flS18dLn1yMP3ZxZnvr6/+dHvzw90zb64Mfn5paq8t81xd7OX+vIOBvLpo68YEu5X2lHRP9fwA&#10;gzcOhr9+uPLJrbnvXt54eaf/ePbE462BR2s9h5MNt2Zbj6cbrs/WPNhofuNi52v7re9c7r5/rvr4&#10;TOGjc/X3Zmt2uzK22tOOxspeXen8x835P17f+eO1vZ/urHx2MPnLg42Pzo+8vzv4aLbhUm/Oha70&#10;w1M5986UXB/OXa0Pv9CeMFvis1wd/Gi64tFM9dXBvEt9uddHyw6HSm+P113pL/v04tmPz0+A/Xx8&#10;cPaTS5MfX5x6cq7/zmT75VO114Zqrg1XvbXV//m1iW9unv3s2uDrGyfe3e/87Nrwe+f7nm50vrra&#10;/tHFsX893Pj86pQ8I77heKzy+ukaJFP+/syJl5c7Ae7Otd6Ybn5ptefBStfL20NfPdz4+NbSzaWO&#10;+6u9j7cGQSW8eWns7asTL+/1gZr58t7Kh1dnXt0aem1zGM6UX+778vbqZ7eX3z+ee/Py2YebAw82&#10;el/a7nuw3vFgve3O8omDibLr843g4+vnR69NNc+eyFjrLps9kT9Vm3mxp/bGqRNXO2oLrY2dISgC&#10;h8/nCHKI7BIivwjHycewcrCMBCVCKpUZjsZ6K0EXT1ZcOdV8MNaxM9o9P9BJQyuBGzn8xKcx6Gwe&#10;g61KZXApdA6w4EGBxpHRGCKRRMcTqFgcGYenqKAJ4OahjMKpoPEoFRxK+f9NyisqoWAqAFIEd2gS&#10;Du/t6h7m4xsVEJgaE50RH1dfXjIy0DM23Ds+fmpmdnzizND09Mjs1MiZsb6utvrulrqxvvbJwZ7B&#10;9uapof75iZGFybH5qdN7m8v7O6sbG4srK7N7m6sXNtcONtfnx8dGe7omBvoA5k6P9jQ3ttVWd9TX&#10;1hUX1hcW1OTlLoyOTg2dmh0bmTk9cnqgt7+95VRPx+Tp4bNjQ8CpKi0szsvKSUkK9vaw1Nd1txc5&#10;WJjZmZvUVZch3PrtW0fXrl68dfPw4OIusG++8QRYsAp8BPHrx1eOjy5fvrQPcHR4CZRfWZ5HmHok&#10;cn5/CwSvXD6PkPXwnK5Hl0Hkwt769sbS/s7ytcs7AJcvbgJ/9dzU6tKZpbmxqwcbOxtzY0MdvZ0N&#10;dVX5xfkpNRW5laVZABUlmbWVeeXFGcACH4kgOfJVZbl5WUlZaXGZqbHpyVHx0YFgbJaSGJ6cEAEi&#10;ibGhdtZGNhb6jnZmjvbmbs62Ab5uIYFeImsTWytjZ7Gtj4skMtAvNTE2XRafmQIr+QAgc96mJcdn&#10;pctys1KTE2OiI0MSYiNDAnxDQeGk+ISYqMiwwABfjyB/r4jQALAqJSk2ThoRJ43y9/YJCwwF3XIf&#10;z4Ds3MqcghoA38CYtKwy/+C4uKTc1MzS5PTikAiZNC4zICQ+K68qKCwRFPAJkAZLY119A/yCpP6B&#10;MYEBsd6eYeEhcQnRiQnRkdIgz4QQ55xY14IYcV6EZUW0bYNM3JwuaUgRn8x0bst27cr3HCjy7c31&#10;7Mv3GMj3lKvTeMs5d3c53ABGijxGC2EM57uNFLi/8AdzXQBO5Tj3Z0l6Mxy60+w7U0QdybYdqaL2&#10;FNu2ZBtgX3xsSbFpTYVT5hsTrRoSbZpkooZEUXW8tXzSV5vaROumVAdwbI3JkuZU1+pYSW2Ca1WC&#10;W3GMa3GSb5y/g4OZNp+CYxMJQr6qGpcFfoBaagJbSwtrcwt4kjBtoYWZub6unoGevruzU0JMtI+H&#10;q1hk6ewo8vN28/F2B6PFsNDA8LCgsCB/WXxMfLQUlEmQxiTHJaTEJ6YnJRdm5xbn5mclpcVFxmQk&#10;Z2Wl5oAhZ1ZGblFBcUl+cXlxSXlRfnludnNZXnV6bF1KaEdWaGeyd3uc0+kc3/mS0KWy0PXKyM1q&#10;6U511OXGhOMW2XFz4o0TiXJGPuFmY/yNutjrtTHHNdHHdTGH1dFXa6IvlofvFgXtFQdvFwQspXtO&#10;Jkpmkt0GI237I2y7Qq3bg62r3PQBKt1Nch300kTCJGvNGHNVqYVqpLnAz4DlpkO34uI8zYRBDjah&#10;7i4eTk7OEhc7eydnF08niZujWOLgIJFInJ2d3J3kzLtIZG9rIza3sBLZOTq7wFOwunl5RkRKC4uL&#10;qmqqT7a2lJaWJiUlRUZGuri42Nraurq6enh4+Pj4BAQEZGdn19bW1tXV5ebnBYUE+/j5evl4e3l5&#10;OTo6mpiYmJqaunm4e3h5BoWFBoeHJSXLQIRCIOIUlK31jW0MjNQZNNCbokBKqso0C6q+Hd3SEmds&#10;oqRniTE1VtTVg7QMFIRmaANzjKGpir6Jsq4FRl+ENwawJ5o60ayAtULrW+EMAczResYoIYChkpa+&#10;goY2JIAZedjhAxgpa9oQjB1olhKqpZhk5kAys8UamkDa5go6ppC2HdYk2iAw3So6zSQyURiYpBEo&#10;U4OT3NMFwbmaEVlqodkakTma8AStWcLITO0IAISRz9WRZmlFIFw8kiYPAJwU1SAQQYh74CCMfCzT&#10;I4nnncj1TFb1TeB4ygS+8VzPBK5PDNMDIIrmGsfxAEAo+Fiue7owCPb5vjE8bynHE0Ekyz2M7hLO&#10;cAVOCN05kuMRxnSN5nsDB5as4XpEMZ3DqA6BFPsInosXxdpKUcsWq2+soG6NN7AlGtniDcREYzEe&#10;nrtVgjVxxZq74SzcCVbuZBsPisidbOtGsnEnWHvgrV0xFh5EG2eipQvN1opgJGbbxDlHBkm8M2IT&#10;a4vKmsqrK/ILUmJiUxJiLU0MqURcUly0t5uzjbmJq70oOiQo1Nfb3cE+Kigg3N/XwcqCRSIwyARz&#10;I31TA13wI9Xgs2FSnoQFYx8GlcBhUlS5DPlQCE6QZ1BxNDLmOSmPBaMYFFoFDIJgRl5ZCZ7fVQUF&#10;DzfAUEIFjAchiIZWMBPQAyx1wi01UxwN8pyNwTi3PsDhRKBDW5jkVLTHaKLnTGbAQlbAWn7EZkHk&#10;+ar4izWJm6WROxXRe5VxK/mhayXS2eyQkUTf1kjn+hBJka9dssREKtJ3N1I34pJZaHj0rQTPW0bC&#10;EgREmg6ZaYSjwHQ8lqyngNaEVDRwZGM6xxaWrKHZUFh2OIolwshTVR1JfAeyqhOJL4HpeI4DkWmP&#10;pYIyYgbMxTszVF1Yam5sdZiRRz5yNDxgpl4uZcNUk2Co5nRVe46mE55pjiYZahu5KeFUQ6JTZ1fW&#10;lzfXV9fPrazPr63Nb24ugackeCzeu3/r5VcevvHmq+9/8PYHH737zvtvAHz6xYdvvfv6R5++99nn&#10;H3751Seff/Hxd99//c67b7S0NiXJ4hISY+LjpI9fun9mYtTF2aGqsnxudnpmarqmqjokKFiWmOTm&#10;5nb37t3f//jf9z/86+uvfx4YnOapGmlo2jCZJlisNo5kQGGZU9hWVL6thUOUQM+NwRfRuDY09l+T&#10;tVJNiQxTKseSwrZQwgkR1RpIkaeE1QS1p4TVVsYJ8VQjPMWERDcnMiywFBMMyVQRo0+USwAh/DuB&#10;ZgmAlUvWIEEGT0xh2dI4dsBBPgJQ2SKEkUeEaxB+H6HjMWQjAPT/h7G/AI8b2bqG0TY1MxvabWa2&#10;u+02tpmZqdtst5kxtuM4ThwnTsxMMcQMYWZOJjShmSTDmIEMnjnwnnPmbrVm8s733Xv/569nPdtb&#10;UqkklaVS1dLuVVQzDbIJgW7B1HQksGwoPDsiwxJLNSTQDdVJuhispipRoE4W4umGWJqeKkFbFc/H&#10;EfhYDRYGQ1JXI2FVNKjqGtBqiYW8OBeLKFudilCn1niPXUnSvuzgoeyguZLotZrEucLw1fKYIzVJ&#10;R2uTT9alnm5IR3GqLvmkUqkGEatR0vGAIzUJh5V6NYfL4o+UJ7xl5OeLomYVYTOKkFlF6ExB4FSe&#10;/2Su33hOwFCGX5/cr1cesC/Dvy3ZqyJc1JDskyq1DnI0iPV1aqrI3V5X2lpf2lJXsq2mqL4iv640&#10;t64sB1BVlt1Qh/DygPa26j27Gzt3Nezf19q9p7lrV2NLY2ljbSHkKS2UVZZmgVOSn1pRJC/KT1Xk&#10;JhcrRWwKcpLAQSPl0aD46spclJRHgVLzb1FaLC8pklVVZFWWZ6Kh8QDwUUAGKAGKlbrb2VgIRfYm&#10;DjaGYgdTFyfzID/J0AD0QMtiIgNkqTGFhRnFxVmFBWkFeSkJcUFeHvZuLrZO9mZSDycXkVVYiOfI&#10;UFdXZ1NQgCQ81D1DFllRLquuyqwtzwJUFmcoshPRWV5R7fikOIR8T44PTk0MTU8Ol8Gm5JDUpGB0&#10;rlewaK/vbYx8caGsoiy7vCSnsiyvqECenhKNSslj2lrqoLPo6WzrYG6gFK5BouNRvRp7U4GNkRYq&#10;E49S8GhcvJ+7PVjwUZIddaQu1rAe4ejdrL0klp4iK2QqV7Gtj8RB6mzj5mDu5WyFkPhKRt5LYu3j&#10;6SB1dzQ3ETDoJCJJg0QhMlh0LR1tW3s7Tx9vT18vcxsLbT0tKp2EzNYIIwhoL2EU8Scjj8OqCrX5&#10;7hInV5G9k62l1E1UkC2/ePbUsa3NWzduPn789OKlK+fOXz578cqJc+dOnj97+uLF0xfPg3/09Mnj&#10;p0+dOncWcOTE8eX1tdHxsb6B/t17OkvKSgsKCtJS0ksVZdVlVd2d+4YGBtvbdsTFRrtKRBbmxuZm&#10;hm4ujnBQkZ2VsZ6OjYkhvA9MTY2NTIwNlMnIwFBfCK8GPotGZ5AoAB6Dw2dywQo1BSZ6SPC6ro5A&#10;V1dHTygAaGnyaFQy9i/KD6qqGCxWnUDAISDhiWQCABUeQX4lgH6ZUFNF4j/V1DQ1NXV1dc3MzOzt&#10;7S0sLMzMLExMTAwN4DD6cBQ+V5NGZeFxFByO4eQk9feLcRYHAKws3Zwc/b08I7Kzqne09c7Nbt24&#10;/viLz39+8/3//PTTf7777h/ffPPrTz/9zy8//fu7b/723be/vP76x6+/+uGXn//15RffX75069rV&#10;uw/uP7v3zpMX73/09NnL2dkVR0cPgY6FgZGjUM8BmlRNLRsDQ0RqxsxUZGrsINDSh+7m3NTsYM/A&#10;OzduffP5l88fPT5++MjAgf7qyjoOU1OgY6Spacjl6uHxbBpVh0YW8JgmbIaRoZ69rY2njbWHtZW7&#10;qYmTUN+GztRls/VIJA6LJfDzCZel5e/dM7C+fvLixZu3bj08duzc1PR8x669Q8Pjuzv3JSWnGhmb&#10;cjg8gKamtlCoz2bxWSwOk/lWygYJn+cpk0AgYCsjzdH0lpEnEokoh/6WkQfnD185KwDCbmtgGTQ6&#10;h8VmK1VroDQoAXZHtXFQGh2l4NHdNZQJLQchhpVkMfhg4UB/ZeTBAQvloLw8nDD4qIOePySE/ld+&#10;AEAvCjLgcLi3pSElK0lQKBBdhCMh5KwGlqKugcdgdOh0AY3KxWLthQJ7gY5IX89aIKCpqCj5QSSp&#10;qKor1dkRghWrglCHMW6OMU7mOZ72WWLzMqldhY9dbaBjQ7CoKVS0PdxlR4RLR4Rkb6z7gUQpEikf&#10;54GQ8rKA0ezQ4ezQkayQiZxQFFN5yFyv0GsBO50fsVCSMFcUB/avjPyMIm6yMHkiP3E0A5m8fjo7&#10;8ECCZDArsDcnsiklOCfMx0aoRVZVYZPIiPYIToNGxMF5ohWIJuSS/8+Eroc8fyQlI68kQNWwqggj&#10;T1ZB4ojXtzf9fv3izxsLv5/b+nVt8p9b0//enEQUadZG/i9G/r+HD6KM/P9AtpXR3xaH/jbf+4/F&#10;gT8Y+YXeN3M9nw3tetRR92h348WGstNN5VcP7FhorogVWVhwSfpMkh6TIWTx+BSOkK2jzUS0aHT5&#10;fJSLZ1OpLAoFLBoXr8Ni07A4Dpki5PLoOLw2k0UnUjk0Fp/NQUXk2XQKj02D/qgmFxpUknK6VzoJ&#10;h8eraxA1CHAfa6ip4/8UeEF/WEAlEigEPJtOo5NJXDodFcxBA/BhPeT5o2lSEujKtledotSNIZMI&#10;DDoVnZEV2jHUQbn+t3Q55Icd39LrypsRcd4WiPy/lMVC5rdsPizC7sgtp6EGx4KSmQwaSsoD0PWQ&#10;AUpAiXi0fNgdp4ZMA0DCIR8b4MxpJCKTSgFAHcJzyCCR6EQigEZA5tqGewYeAaqaCkcDiUAXYgl1&#10;8QkzpSWHG2vGFVkLtcWHtpVOVecMFSR3RPsuFKaNJgaPRvsfK5Rfqi263Vp5tansbG3+iVL5kaLk&#10;Y+XpFxrzr7QUXWsuur5NcaOp4MGOyvf2Nj3ZXfdR344PepWqNcOdp2pylwtTV8qzVmoVa9trWlNi&#10;NDEYvpoqPHEERI3tD0ZeXcnOw7nhEEddQ/nrDejBw6ky1DA0dQR0VQwbi+jV0DEYT1P9KGc7WzbB&#10;goiJtmTHWTAyXQwCdcmmGIw7l9ScELk3L6MoyCfeyVobgzHQwIDlYzBCnIauKsaKqBKkx3WmqFir&#10;YNzJqu5EFW+yui9FLZBOiNRixurzwwUsPz7FiYhxY+FCDPjebJo1BuNDxLirYiKZmB2B5nm29Ggh&#10;xo+FCdPF+DAwchtqthM/x0XYkRZUHOhkS8R46+J9hRoiOsYCi/HSxESaYWTO5DADTIK1Sqk/z5uH&#10;SXPApDliCrwIezMsdyYYdKWa7pNZ7c+w6clx7Fc49xQ478l2AuwrcNmRYbcn37lFZl2bZLIt3Sbd&#10;hxcj0Qpx0LJkYngYjLY68usWVOqHpJQEBehRVUMcDfcUJozXyIYUMTOl8TOFMWM5YYcq08byogcy&#10;w6aKksYL4gFD2VEzJSkTBbHTRQlj2RF747w2KzOede/scLLPIJKa9ExbtEx2CSybmQa7tCx2cI3b&#10;NU07BGatmiaNbIMWvkkr37yaJiilcGt1Bf8+sfb388ufrQ/e6qtdrUqaL427O9n++srCtekdZ/qr&#10;Z2vibo3VvlhvP9uTfWa//NZU6a+3p15fHHxvo/OL82Ofnh59eaTv6do+VIDl0nDD1q6SrV2lqy2K&#10;k/savjq3/OnpuU9PzX5xdu7zMwe/vbz0y82Nby8eerrc82hh36PF/T/cWDncWbCxK2t9d8ZiW0p9&#10;vG1RoGFNrE1VtNX+4uCTQ1Vv7q19dn3u6cnB64sdd1b33V7Ze3tpDxImP9l2dbb90uy2+4d3vzzX&#10;88mVgXcP7zw7VnJnqenqVPWJAwWLramzjYk9+YFjFdFH9iguj9R/c/ng789O/XRr7de76+B/dGLo&#10;1eH9NycaLvYXX+grujQIKLw+UnprvOJiX8HZfVk3RsvuTNec7y+6Pl5zf67t6kj9w/ndtybavjg9&#10;9cvNtc/OTH11YfabywsfHht/tHjg/EDL5ZEd18fbl7fnfHVh5td3lj8+3ffq+L4n6zteHe96vrX7&#10;o1O9zzf3PVrqfHG4/9XRwXfmOm5Mtj44tOvWNBIaf+dg+82p7XfnOx6t7L23vOfuUtedxT03D+2+&#10;fmj3q/Mzbx4d/eTG0qfXFx8dGby7svfqQvvFg81PTvU/Ptnz5a35l+fHnx0dfLje+3C1595S99PD&#10;wz8/PPb9/cO/Pj3x8eX5B0f67m3tf3B0/42V9mtLbTdX268earm53P74yIHHWz2nBxoOteUf31e/&#10;1VF9pW/n8daqZm/nZC1WoBomiUrLYvCyCcwKhqCUwKtjCMuI/HKqdhlTkEVixasRogi4FH3uleHd&#10;t2YHz00NbE30m2lz8GoYeLNDR5DG4tJZfCKFSSAzqAwuicZUgUZOg0gk0fEEKoBMYYJVfnAn4PBk&#10;LI6E1SCqI838H6Q8vN+UjLyqmjoiLg/tjIuDU2RAYLivnzw+riw3pzQve3tT3cGp4ampoaHhA7Nz&#10;4xMTfbPTQzMT/SMDexdh/eD+0f2dYwf2jPfsm+jfP65UnD90cHxjdf7w4eUTJza2VhdPbKxeOHF0&#10;cXpi9ED3xEDvWM/+5enJoX1dfZ27hvbuGTvQvbe1taGkpLutraOhoaaocFdLU09nx1jfgbHB3rZt&#10;9ZUlCjiHkoKc3Iy0jKR4WUJsoIebl8jRQk8XTu/G1QvHjm5cvnQWiWc/dfTO7Wvv3L1x/drFq1fO&#10;P3733q2bV06dPHLh/Knz506CA9lg080bl++9cxNWHldO2Xr2zHGw586egDyQH9avLM+fOL515fK5&#10;w1urW+uHjm4tnz6xfuLoytb6/PEjyyePrW6szm6sTC/OjQAWDkJt9HbubCgtlNdU5NVW5leX526r&#10;LwG/oaYQAE5VWQ6sVG5VoMHymelxKP8OQzJ5alReViIM0mANbA0N9DQx0LS1NHB2tIABoYerfWSY&#10;f0Son4Otmb+PW1SQPyAmJDAlJjI+KixHnqrIyYDBTk5mWgUMVIrzFXmZYMtLCooVOejErSUKxJYW&#10;5icnRMNoxd/HIyk+CvzM9JTUxITYyKiY8OiE6PiI4EhZalZsfGZWXmVsYnZSWkGqvCguKSdXUePt&#10;H52eWYLGyMckZKXICtMyisGJiJeHxqSERCcGhSVGw9bghPDA2LT4tLSY6IyEcFmsd36ipyJBXJrg&#10;VJ8q2S73bE51ac5w2ZHr1lXi21ngBThQ6g9AiPiKYMBQRaAS/oDBcl/AcLk/YKjMD6XjUb+/2BsW&#10;ASg136Pw3Jfr2pXt0pkpRnn53RkiAMLIK/2ODKddmaKdWaKWVPvmNPu2TJcWmaguxWGb3LlJJt6e&#10;7bY7X9qY4tSQJGrP8mqVebTIpU0yaWWyW2NuSE6cR4iHtYuNgaOFobEu30xPYGog1OayhNpaIns7&#10;BxtbY0MjGytrKwtLOxtbOytLqbskKiw4Pibcx8vFzcXe18fTy9M1KNA3KjIUkJ6WlJIQL0tJTk1M&#10;SktKzkhJy5FlZKXJUuISkqHS0zNhcFSsKC8trqiuqq+pqi0sUJQWKpqqKrZVFG2HW0sWtU0e3iYP&#10;6Mz068n2GysOmauImq+MRBj5+oTNuriz22VXdmVdaE272oYw8tfBtqZdbkq+2JCIoCnpbG38ucak&#10;Y5VRmyWhYA9XRCzk+U9meI+le3ZF2u+LFe8Ms2/wNS9zM6yWmuWKhBmOepli4wQrnUQ7YaKDXqSN&#10;dpClpliH4qBDC3a2DnYXB3l6+Hv7eEv9nZ29fP2Cvby8vb2kaAA7JGdnkbOzs4srQOLj552QlJhX&#10;lA+XVFlXBTa3MC9fURAaHhYbG5uQkAA2NTVVLpeXlpbm5OSATU9PT0tLS0lJiY6O9gvwD4sIj4yO&#10;Cg4NUcrQuwUEBCQmJioUioioyPDICP/gICjK1taWw2BCB97Zys7W0FiHQYMOgBaOoqlC1VfXkupK&#10;XJlOTmRbMdXeDm9pqmpkjNE3VTU0UzOwwpmIaTa2WBMRwcIRZyYmWnoyHd1oduA74c1dqbYispUD&#10;wdweb2ajYWyhZmCqjJQ3wugAUFLeTEUPUYonWcFe3myRO83OScPcl+0Sri2N1Q/IcUhMM4tI0Q9J&#10;0vbP1o8sMIrN0ArL1g4v0o8r1IvN143NFcZmC6NQ5OrHKAzji02SCo0S/r/D5DO1w/P0YvL1Y4uM&#10;EyFPrjAa1rxl5FO5PhnaQYBsvbAUnm8K1x9l5NM1g7KEoUkc7wSO9H9j5LUQJPL94zg+gHiuL8rI&#10;g4WVMRzvRK0AsAma/tFsRM0mCGcfSXWJYXvE8D1jdKQuWHM7NQNLjK6FihCdF9eVZu1Ft5PgzZzV&#10;TL0p9v5UkS/JQUqw8yYi/Hsg3SWA5hxAEQdRnX2JjoFU50CWq5QutlE19tFyd+RYszAkK6FJXWFF&#10;ZX5RelyiFG4cJyd9gRYMyrw9XKHJkiUnpCXGJUaGA5KjI2NDg8GRuoj1NXkUvIaFsYGeNh+sDo+l&#10;DSNgGhEd/oDV1eayGWQ0QB5AJamT8CoELIwsVAkwtlbFoIy8cuCACNfAGuVQBYPXwBBVMEIqNszJ&#10;LNhcJ8XRKN/dssrPqdzLpjVMsj/Ff3eUW3e8+1xh5Fx+6Epx7Fpx7PH6tFNNciR4uS75eEP6alns&#10;enUyDHKHM4P3pwa0xUjrIz1KAkRyT9swexMbLYY2QQM6qOowfFGnYgl8REeeY0ZhmdM41iSGuSre&#10;AECkWVFZ9liSJY0lZmm6qROtqDwXRDVe15Oq7UbkSajaHhSeK0Pbk8p11aDYM3hubCUjzxVKtQ0D&#10;dYyCUCIeJeW1DAJ0TYPomq4cXQ+mtitd0wXPsCFx7NjaIraOvZa+fXvXwKHVjbml+bXNpcXlqeXl&#10;6ePHVy9ePAkv0PsP7rx89fyjjz549cF7Lz98/uEnL548f/jeyycfffry/VdPP/3sA8C333315odv&#10;fvv7z1+//vzCxTNr60sP7t/55vUXM9PjclnK2Ojw0GB/anJKQV4+NHGKgjx4yl+9evHf339/88NP&#10;X79+c/XqPVt7Ty7PnEEzJpGMKVQLIt2CxLQhc+0NrYO0jLwQsR22HdQJiW5NY9vTOQgXj0rJq5OM&#10;aVw7HNUMo6atRkA+Zqjg9Ak0czLTCvJDZpRJJzHsCUqxeLCofA2RbkfjiN6GzMMaRDie6QBrwIGc&#10;HG03cAAoHQ9Qzuxqi6dZYSnmqJo8WDgTKscWTgBLNydwbCmajkQ2MrMrkWmKpeojdDxNX42qhyHq&#10;qJJ0VPB8FRxHVZ2hgiGrqxDxWBIZi4VxihGDFGJrlBvgVBxgvz3BY0+q94gifEIRMVscNV8SOasI&#10;Xa9OOFqfcqIhDXCy7o8AeQR1yQCUkUeValA6fqsq7nBl7GZpzOGy+K3yxLXS+KXimNmi8BlF6Iwi&#10;ZKogYCLPbzzXdyzbbzjLt1fmfSDdr1seuD3Jqz7OfVta4OGhtswQ12gv+zCpU0pMYGNtSX11UU1F&#10;AXRpmqqLt9UUbatU1JfnNtQoSovlVRU5DXWFtdX52xpL9uxu3L+vtbe7bX9Xy87t1W3NFU11RVVl&#10;2dXlOQgpX5JZW55TWihDQ+MRBfmcJHSxuACZ0/WvjDxYVLUG5eJhEYVyU2ZpcXpxYSrYshJZSVEa&#10;OLAS8gOg5KgwqURkgerIO9kZA0T2JqXFGdOTvTGRAdER/unpsQqFvLAgTZYWBfDysHd2svSVOkvE&#10;1tAH8/MR79xRu3RoNCrCOyLMIzkxqLgouaE2t7Y8q74yp7o0qzAnKTM1EpnlNSkc+nKpiWGAtKQw&#10;WUpERloUQJ6GhMnDVuV6hI6Hjl+WLDY/O6m4AM5cVl6aVVGaW1OpKFZkyNNikxPCI8N8MW0tNQU5&#10;qRIHCztTXRsjbZGZnqOJrpUB38ZIy9ZY28FCKLY2cne08JHY+bk5vAUservYggX4utoDwEHi4p2t&#10;/D3sPERm4EM2pV6NrS9sElu7OyGkvNTF0sfdxktiLXW18ZDYWZoJtTTZBKI6jUZhMJAYeXNLC3gN&#10;u7pLzC3NdPW06UwKMnZQwSiBEKNowuHVBDp8Z0c7V2cHexvz9JT4g5Nj1y9fuHbp4sP7D27fvnvx&#10;0pWLl66dOnf+zIXzpy+cOXz82Hnoe1+8cO7C2cNHt1bWlheXD03NTPYN9Pb39+7Zs7uioqykpKi+&#10;riY/K0+RU1hTXr29qXVf197S4hK5LA26We5uzmKRvYOthYmhrlCLK+Cz9TW5VqZGhob6xqYmCBUO&#10;SakjL9DUYlJpLApDi80X8LR1+Tp6WrpCTQE4+gJdoUBXR0dLOZkoj8mg4bDqKDOFWjWET0Ti4olk&#10;AolCBKuBQ34ioIHDwqtDVV2NSCaBg3zhVVHR0tIyMDCysrKxtra1tLQG38LCQl9PF/qOcAQ2k0Ol&#10;sNRUiRSKpqc03McvVuIaJvWO9fCMEolDHJ0CrCy8zEwlOgJb/8CEvV1jt24+//STn958/59vXv/9&#10;l59//+HNv//5j99/+/X3b77+2+uvfv7lp39/9sl3J45d3Fg7+fDB88fvvrhz+9H773/S1rbHwlos&#10;1LcR6tvp6Tvy+Fa6QkctTUsDfXsLc2dDfRtNriAjVb48v9S/v+/08RNffPLp83efnT1xZqh32NvL&#10;Tw2D09LU19ExYTJ1VdTodJqAQRXy2KbafHOhjrW1lbvIycfSwsXIyI7D0Tc2tnVy8IiKTNzRtmdr&#10;/cS1y3ce3H/26tXnH3/89YsXn167fmd+YWVfd1/nnu7evqHhkTF4uXO5fCRGnsZms/g8RAuEB2tQ&#10;rpylFJRnMBjwn4CklN1HEpfLhZWwiayMkcfhEG1yuOWgwlGGF70DwYGERsqTCEQahcqkM1gMRBIH&#10;xs9QOBQCR4EE5WhoaLxlgdWVCRwlM4wUCD5Y8FGlGsgMDhwassG+6HmCA8Wy2WwoHywUTqFQoHBY&#10;CT6cM/jgwFaUykcLh4SSoOhR4GxVlcQfjOMZeAIOg9GkUIQMupBGc9DTBdgKtGGRhcPhMUhwNLI7&#10;wp4iUfZwyTjlNIlSK+N0b3GyyDxLbF4qtVO4mzeEiJvDJc3hztvDXdrCnTuj3QF7Y917krwBBxKl&#10;vSn+/WmBfbIg6KCMZQVP54YfzI+cyYsAB+xsQQyKOUXsfGEcCvBhzXRB7ExJ2oQiaSw7YiwzYCLT&#10;FzCU4XcgM7g1JbA2JSxM4sDGqpFVMQwcloDB0NCgaWX1vk1wFcj1/yUpK+aPfwfKGkOdwP8YHkas&#10;KhJ6bEjUuDc5ijLy/zp+6B9H5/55ZOa/h6f/szH5740xwH82x/+7NfE2Rh5Rrdk6+N/Nmf+sjf9j&#10;cei3uf6/zw/8z8LAvxYHf1sc+nVx+KuRPc87m+5vr77aWHGpufpqV+vVwc59hTKJPseAQdAkEbUZ&#10;TCFHoEXn8xgsuE3R6HgAKrQCjiadwaVQ+TQ6m0RGtObpDC0Gk0Uk8RgcNpXJptLR/FwGlc+i6Wpy&#10;wPKYVB6TxqQQOTQGZCAgqonIPaChDl1SRNidiNXAqqrgoI3AaiDq6lgNFoWCSuWAg8TLs1k0EjIR&#10;K0p5oww4yoZDCVBdVGW8PFEpy47GyMMigKaclJWinMQVAMeCSoYdAVAIFAUFQlFIi6e8Q2EN8l9Q&#10;h56xBpQG+aEE2B0l+lG9eCQEHo/MFgAWykF3gXIAyF5Y6F0jQfGoAxa9CjqZwKSSUEYeLFQmODQC&#10;AfIwCUR4BHSoFJ6GBl9N1dPIeFd+7nhZ6bHdO47saT8/cuD6wsjjo/NXp3tnaxXDmfETstjeUN/j&#10;RVlXG8qvNZZdaSg/VZ5zsizjWEnqmarMy40FV5oUgOvbFDe3KR7sqHy8s+ZVd8v7+7Z92LfzZf/O&#10;x/tbD5fJ10pkaxXZGw1Fi/Wl+/MzDDQwPDVVigqiDwUPm/KDhfJWVP5cQwODwSKKz0r1KPBVMHh4&#10;BtXVEaF/DDIPBEMNw1HHWLHI/qaCACO+CwMTaUyRO/ITzKiR+gR3Gqbc12ZbhKfCw6EiyMeBiLfB&#10;4/QwGD0VjB2TbkUnm5E0nJmECBOtAB26K1XNSR1T6m5f7GIdL2QFMnAxuqxUc11fDt6Vri6mqppg&#10;MB58upUG3gyDcVTB+JMwnWFO4zKfVAONDEtyAAsTI8SEcDCROpg8Z4E3T0UusYqxN/A3Z5fHudsx&#10;Me5ClUh7mrs2JtaBluenH2KCDTPDS3UwcM6hRjhrLMaRjMl243swMDnO9GhjTIAWJtYM66uFibAg&#10;ZnnpJzhrRztqxroIgm25niZkZwOcCQPDVsVwNDAMdaRdgseWrqoCYKpDb1eFCf9ZvIoBDhPlaNiZ&#10;Gz1QFj9cGjNeGg193Im8sJEcQMR4fsx4QexYftxQXgzy5U+RhHz8y4kZz44Zy4zYHeZ6bUf1y/2d&#10;pVr8Cr5Wo7bhdh2zVq5xp8C6nWe6nW24U8tsl8CyTdushW/SzDfZxjNtYBsUk9g1Orr/PL72z0vr&#10;n26M3B1pXqpMWqxOvjXR9vPdjZcnh69ONx/bk3d9tPLX29PfXhn49lL/h8d3f31h4B/3D/10Y+6j&#10;kwOvjvZ/cmb8x9srCIM/3nqsq+Jkd83J7rr17SWX+rdfH2n/YGv8zuSuFxuDP1xd+dvtjR+uLr3c&#10;HLg5tQMRTF/o/Pj02LGe0oUdaXM7kscaovYpfJOc6GWhpoVBhrVx9g829n57Z/nh5v4rB7cD7ix3&#10;XZ5puz7fcX99/+Xp9mtzO89NNd5Ybru7sfPm0rbTIyV3lltuzDVs7stZ350115w8Whk9XZ+8vCN7&#10;tilluj5xpT3rwnD9+0cG/3Z/89d7a4APjvd+cnpwZXvScmviqf05x/dlrO9IXGiMvDZaerxTdqG/&#10;4MJA4eHd8ntzze8cbLk91fJoofP2zM4XhwdfHR18eWTg87OT311fen158dFyz/nBbTemOi4MbDu6&#10;p/zxyr5vr858embovcOdD5dbnqzveHd1x9eXx55t7H201Pn+Vt97m703JlvvHGx/uNx5Z27HpdHG&#10;a5MtD5e73l3dB/b+StftQ533V7tvL+357NrCFzeW3zs7+cGV+a/urL04PXZrcdfN5Y5rh7Y/PLbv&#10;5cXhjy6Pv7ow8urM8L2VrntLex+sdF+f3fX61vI3d9fePNx482Drs+tz72x231jpuLW5+/x809Nz&#10;/bfWdt5Z23VvtfPTsxM3x3esN+ef3ln9aHjvwazkIhP9YAwmXE01h6+VxeDl0TUr+QZ5RF4+jlPJ&#10;1KukC8to2iV07XwKN4vESiKQA3CYqeLMR4cmTw3vP7cw6WptTNRQ4fO5LDaXTGeR6Gwam8/kaFHo&#10;HAKRqgyEJ+HwFJSRBwcW0YlewSIfYf+MkVdVwSKkPDLjKw5e6FgcvC2RL3/GQv1wP/8I/4CUqMjS&#10;nOw8WWpLQ83kWP/09PDwSM/E5ODU1MChubHJ0Z6DkwOTA90zwz3IjKzduxcmhkcOdA3u7+zdt2ts&#10;8MDG6vzW1tLq6tzm2uLpY1tTo4PL8zOzY8P7drcvTk9ODPTNjo307tl9oGPneG/P7Mjw0tTkeG/f&#10;weGhmZGh8f7euanxieGBvbvam+trCnOzcjPSE2MiYiNCEiPDMpLi/VxdTAXa+jxO/97OuzeuPLp/&#10;+53b1y6dP3X6xOGrl87eun7p+pXzVy6fu3P72t07129cv3TzxuXr1y6iCjZnzxx/cP82bIIM4J8+&#10;dfTI4bUL50+Bf+b0MVTcZnNjGY2gh00rizOoRs2JoyvHjhw6vDl3bGthfXnqxJHFuemBg5N9i3D9&#10;+9u31ZdUl+fWVRWAbW0qr63Mb6gphMXK0mxwShSyKiR8LAdGsIDczKQsWXwJjLtSY1ITYcAWC2vy&#10;s1PSkiJLCzOD/Nz0dFg2lgauzjb+Pm5SD7GvVBLo5wEOWF83l9TYqMhAv6SocKiTtMRYlJEvVuQU&#10;FWSDLczPKi8pqKksAVtdUVxRXlxbU1VdVVZbU1FVWaIoyM7Py8zLzZDLUnKy5fFxMa4uEmW8aVhI&#10;YERaara3b+T2nT0RMbLC0kZUOz4prSA4PLmguD42MTs0MjUjpzw+ORcQFZchyyn39IuKTc6V+kSG&#10;BMWnxmcmhMXFh4ZkxoXJoqW58e450fbF8Y5VyeLaJHFrmnRnpnd7tntPhX93qU+nwqOnDAmKP1Ds&#10;N1QePFwRAnaoLEAJhHkfrgwAjFT6D1dABl8AOH/1wQ6W+QyUevcVe/UUeuzLk3TlOO/NRLAvG8He&#10;LPHuTCdAR4ZjR4bTzizRzkzntgxRi0zUnO7UJENi5BtlzttkLq1yyXa5+44Mjza5e0u6a1O6pEnm&#10;Xif3qJJ5FSZ7pEc4Rwc4ebuY25oLbEyFTraWNubGQi2eno6mraWFvbUNIkxqbOLk4OhgY21pauQp&#10;ESfHRSXHRQT5eyJDRQ8XXz8v/wDv8IjgqOiwtNRkWXpqYnxCanIKKiKfkpAYFxWdEp+cLcuSp2cV&#10;KkpLSyoVhaWZmdm5ubk1FeU1JYUI31GQWpkauiM7oi3dtzXBdbAwZFgROF0SNl8WvloTu9mQiKrW&#10;nG9Lv9Kecbk17VJL6qVtyRebki7WI7jUkHypKeVGW8bhsvBj1dFb5eFbZZGLeQFTcukEINO3O855&#10;d7SoOcS20EVY4W2RK9JNteJniIwSbHUT7fSjLLUjLbXDrASuunRHbVqgyDJIAgN/J38vL19PH6mX&#10;n6urj9Tb38PDzdNLIna2B+vh6eLq5iiWOASH+cbER2Qr5GXVJTmFGZn56fL8tLC4YHdvVzcP16Cg&#10;IGT61oiI2NjYuLg4eWZGZnaWr7+ff2AAohTv5eXi4uLj4xMcHAzZwiLCQ8JCYZeoqKhMeUZ+fn5S&#10;UpKPn6+1LQw59Wzt7YRCIYNGJ6pjjTSFDmbmLAKOgVfTJlFZGIImhuZn5O5It3Gk2jpQbAwxugHG&#10;PvoYbV0M31BVYI4zsMQZOhBMHfEIKW+nbuxOs3Ol2LiQrBBhdKKlhGwNvhPe3BFnhlLz1lhjcw19&#10;E1VdA4yWEUbHTEXPFKNridGD3R3UzZwJ1nHGwZm2ccnGYQkGwXF6gZF8aSTHM47nnaoZmKOHkOwl&#10;xollxkmFerG5OtFyzfBMQUSWbmQaPxhskXEiqmADFo2CR2LqlTI1YGENSsqDzdGN+oOp1wlN1wrI&#10;1EVC4xPZUqUfksYPTGL7JnJ8U/gBCRwpII7lqZSp8Uvm+8iEYWmCELleOMrFx3F8krUCY1jSOJ5v&#10;LNcnhuMNFvxIpmc43R3OPI7rFUYVRXLc0oyCJTgLC4yOjZq+OUbXDmcMcKVZu0H1qps4qRp7EKyl&#10;ZDsvvK27hrWUYB/EkISyPYPpboFUSTDV1RfvBH442yuQ5erDdPFiiF2oDrYUM5GuTU6crKm0riyn&#10;MDMpFV5GseHhYgd7BoXo6SFJTUnIz86QiBwiQwJT4mPAxgSHRAYEGulo2ZubWpsZuzja2VmaWZka&#10;cRhUFo3MopM4TAqLSWEyyAA2i8phkrgsMlgGFYYPMACBUR4SHQ9jIRRYDYRyAairq2poqAFgZEHW&#10;QJQkRbrcWGfLCAudXDfrMm/7Gj/HpiBRW7hLd4J3X4r3YJr3YlH0SnHsalHM4eqkEw3pWzWJgKP1&#10;KRuVCUdq0yazQ6fzowYzQzvivZtjvMv8RRnuVsHW+r7WBoZMEnTgYUSmgiGSabpYkq4qQYfMNKNx&#10;rNWJCB2PRHkTTBhcJwLVhs52xlPtcBRbCteZpuVKR+h4Z4auJ5blSNN0p/LdiEwxgMQQsTQ9mNru&#10;fH2plqEfCp6eN0fXS9PAlyuUMrTcqJoSuraEwhfjWbYAKt+RwrFi8C3F7iFdvaOTc3OTsxNHjq8t&#10;LI4dPrxw/vzRq1fP3r519cnTh8/fe/zk2eP3Xjx9/uLxh5+89/jZgw8/efHyw+evPnrv0y8+/Prb&#10;z9/88Pq777/6/IuPv/3uq9fffPHlV5+++eGbTz794OOPXr73/PHHH33w4v3n169eA6yuLpeWFk9O&#10;jv/2268//PTmh59+fPPDLx98+FlkZDKbpc+kGrMY5lyuHZFqSufa0bjIRKkcoSuN60Bi2jC4jnSO&#10;A1vLiaXpyBU4MzUdIQOZZY2oxNDMVfF6KjghVB2AQDMnMSwhP41tj6NaEhk2DJ4zheWIo1gz+S5o&#10;gDyNI4LFvzL1RLrdW2UbKtsJLPiwI6xUJyJiNWSWHYFuTeU4qJNM4XzQ46LAUc3wTEscyxqAZVpo&#10;0E1UKYYqZD1Vir4qzQBD0MHgtdTIAjWiFkYNkY9XVyHiVPF0IhkGocZcWrDIIs3LtirKvSPVd2+6&#10;b1924HhB6ExJ1GxJxEJp1Gpl3AZyd8UfqUk62yQ/3ZB+ojblXFP6mYbU49UJaIw8OKhSzWZV9HpF&#10;5Epp2EpR2GZpzEZJ9GpR1KJS92ZGETqVHzSR7w8Yy/Mez/MbzQ8YLwzpSHDpSPTYne5fH+eZ6WOd&#10;Eyh6/8qRrroCN2s9H1fb0EDPitLc2qri6orCqrK8hsrCuvK82uLsZoSjz0VJ8JqqvLqagqaG4vbW&#10;qq5djR1tNQf2tu7vamlpLK2tzEPlaypLsxqq8usr82rLc6pKMiuLMyqK5GVKlBdnlBZCrwmZEhby&#10;I1PCVuVVV+aWK6d1BVtRloUeCJzSYnlxYSrKwpeVyMCiTkVZBhqJD7vLUyNDAtwQvRobI2c7Ew+J&#10;Dfg+no5rS5PpKdEhgZ6pqdF5eWmFBWnZ8jjomIUEeHhI7KTujp6u9r5eYsiZEBN4dHMuLytB6mET&#10;EymtKJWXFafXlGWWKVKrSzMKsuLSE0MzUyPTksKT4oL/5NwjARnpEfK0cFlqGMrIy1Ii0TgMcDLT&#10;YwpyksuKMkqK5JXlOTWViuqKgtKirLzsFFS4BtO+va6sKMsH3qPWRjZGyISuADsTHUdzoa2pjo2J&#10;tpuDOUqvA1DyHeXf0TVv16McPRop7yk29xJbw6KnyEbqbBfg7ujnag/rvRABenN/DztvN1sviTVc&#10;uYOtCZ/HJJI0aDQKnU7V0RWYW1oEBge5uDqbWZgKhEiMPBLTo6L8Pb8aEhiupCwR0S++JtvbwxUa&#10;a5GD9b49O8+cOHrv9o2HyHyjD69du3Hh4uWz5y6dv3DpzJlTN29cefjg3sULZ45srC8cnOrZt6ey&#10;tEiWkpienNDcULtzezMsNtRU1ldXZMnS86FyZDnQVUpJSk1KSHSTuIpFjmamxsZGemwWjULAYtUw&#10;FLy6njbPTE9gJNTR1xcaGBnq6+vrQtIRCAW6ulraWlyeFpuvw9UC6PJ1hJoCAU8boK+jp6crRLh4&#10;Jp2qnJNQTcl5omwUQlEpSVN1rBqeiMTIgwUfcqioIUo1KLsKDp5IQGllExNUrMYErK6unlAIp6OH&#10;ipjjcAQqhQXNvsQtKDA4ydMr2s4xQOod7+uX5OEZGxIq9/dNMjV2Nbfw1NSy4rDMzM1c/XwSc7Jr&#10;ysvamrftn5zYuHD+3q3rzx49+ODBvZfffP3b7//5/cK52wen127dePT40avHj18+ePC8pa0rODTR&#10;2tbdwspN38DJwtJLV2ivpWmuo20u0LGwshDpC41yM3IOTszMjE+PDAzevXnri48/v3/73tTEQSN9&#10;MwwGx6RrGxra8vlGWDyHStHmsowAmlxTKwsXfT0bCkXT0tIZGuuysoaOju5DC+sb60eXFjaObJ64&#10;eunmg3ceP3v6wUcfffXs+asrV29tbB7r6x/Z2bGne3/f2PhkgaIIKoTL5dOoLF2BgY62Hp3OVEbN&#10;I9I0KJeNEuiocM3bpAxQZpJIJLjZsPAPh/+KksYFByVzIaG8PEJwwzAXi8zRSqNQoWuIFgWWxWJB&#10;4RQKBQqB3RH29y/pj1KUSV0pjAN5lNHzyE0OFo/HEwgEMpkMp4E6cLZwVpAQmp9Oh0tAiXg4CvoV&#10;AT0iHA5Kg0LQYtWxGkjUMZqUsckwLodBPEFNDfoEAhZTm0bTIpNt9IS2QqExj8slEqnqSAw/QhHC&#10;ZcItp/xdBsrIwzjeUU8r2RORks90Ns92MS1wtagKcKwJcGgIFm0LE7eEitsjJTvDXfZEu+5P8ELR&#10;k+zXlxqAMvIjGcHQU5nJi0AxWxCFku9gUUZ+oSj+LSM/kx87oUhAZCUKoiZzgsflvqMy6bDcry87&#10;eF92eFNaSLUs2s/RkqmBnBibgPw6AImz/ktC2Xm0et8mWEQTskn5JQz+iUjlqGDgD00V42du8Hxp&#10;9j+XT/+4Mfv3Y/N/O3Lwn8dn/7M19e/1if83jPzfZvt+m+v/13z//ywM/WNh+O8Lw9+Odr/qanm4&#10;o/5aY9m5+pLzbbXn97Vcn+ytig/xNBVaCfhsPF6fL4CGQpPFEfCg9WCzqVQAqhqvw+VqMZh8Gl2b&#10;yeJSqAI2BxWu4VFpPAYLdgGL0M00siabocVhcBkUTTZdScqjjDyNz2TTiVR4/ZPxyLyscEdARYEP&#10;IGI1CBrqeHU1OhmRdmGQSCgpDw6cCY2EzL8KmVH6+y2Njt5LRAIODZZH2XOSUuT9r2AyaAw6FQBb&#10;waKZIRtq8TgNsNAMAqAoKISqFKVBSwOLrgELW5HvJUpCH6XmwYfd0WsBBxVlQKPjwaESCXAJcDlc&#10;Jg069+AD6EQiXBQT6kBVlaiOqCkz8VhdOo2lgoiqLx/Y//j40a+vX/7pnRsvzh17dmbz8dnN9y8e&#10;eXpq5eHK5DdnNsYy4veH+h4vzj1fVXhjW9W5qsJz1QWnyjNPVcjP1+ZcaVJc3VZ4fVvRrebCW02K&#10;Rzuqnu6q+/DA9hfdzR/27Xy/d8e9zoa1wpT1UvlCYdpKZe7W9urFlnpHLp2jpkJEHzeMClQtVkWD&#10;oKaBhwcXZeExyK9o4ar/fAlC4wCvQCKMKSAP8hUKg9Enqko0qSEG3GgTTpQhNd2Wk2rDiDXCZjqw&#10;2+Nc/NiYHJFxhr25AfT84Pkl05yYDEcGzZ5JcdWk25Mwidb6QTqMYE1asqnOtZ6Oz9YPVrnaRvMp&#10;8UJWhA7Dj0OSUFT1MRh/IVsq4Bmq4U3V8baqmFKJ5elt+e2B1kWO/BwbdoopOcWUmGykHsrFZNhz&#10;EqzYhhiMUBVjw8YkexmlSg0deBg3XYy3oUpVnMiWirEmYQINSZ5a6skiYb6PrbcOIcSYme1pJKZg&#10;0uxpAdqYCGNcuBHeVBVjiccIMRhdVWRmWrpSlIYF4yUVDBUeVQ0kHJ6C1yDDe1IFEQAlYRA9Hy0N&#10;VSsG0ZlLqYv2m6nLHSlNGi6KGlSEDRYEjxaEjOSGDGeHDuWEjuRFjuZFD+fHDuXFDGRGDefEjubE&#10;jWbGjGdFT2RGd4a4nW8ovlJVqmAxq/gChJHXMm1mG3bqWHVomndomnVom+/URiRrtvGMAU1cs3qu&#10;cRmVV8jm/OvE+vfH5z9cG7w11Hy4JXuzOetCX83n56fe3dh/a37HxYGKe3NNvz9f/+XezL8eLfx0&#10;d+rf7y79/vn5NzdmH63u/vTs2EenRn++u/H3B8c/ODp2fbz9bG/TxcHW2xN7rg3veDCz78Xa4Pur&#10;/e+t9LxY63u8uO/jY6MPF/femm6/M7freG/FtdnWB+tdlw82rnRlHhsoWtmVNVoTvTPDvVvh/2hz&#10;3/d3ly5PtWzuL7kwuQ1wZ7nr+nzHtbmd4FyZ2YlEys+2nJ9u2OovOjlcenG69p3VHedGK04OlB7a&#10;IVtqyzjYmDrblLaxu+BwVxHCy7fIZppkAxWxU40pN2a3vzo19Nn5kd8/OHWiR6Hw0yry00wXk0r9&#10;NZdaYzc6ks/15p3oztzsSD26J/PFVtfNiYYny3tuTbfBmV8da0Fk36e3w4W/vjL3/pHBewt7b0zt&#10;vDjccmem8+bkzotD9dcnG29ONz1c3vHhyf0Pl7c/Wmn/5srUe5sHXh3t/+jEyLvLe+/N73qyuvfF&#10;0b47czs+Pj326vjQnbmdj9e6H28eeLi27+5S1/3V7luLnd/dXfvXyws/Pj7++p2Nb+9vPD3Wf2ep&#10;48mx/d/eP/T57akXFwd+frr66fXJTy6PPz3aA/s+WOm+Ob/r1enxD86Nf31n6Yf7669vLT450Xdz&#10;ddfVlR0XD7XcP7L31srOG/NtUD+PF/Z+dXTy08XhteKMEhO9cFVMnLqGjEAt0hSUauplktg5FG4x&#10;W09B067gGBRStXOw7FK6bhXPQEHh5xLYMjLTD4NJM9S52NN5bvjA7Y3FOF93ArROfOTXd3QWn87R&#10;ZPGRaV0pDDaJTAcQSQhIZAYAHAKRhrLzGliErEcZeVXk520aiEXmqlDVIEB7A28/dWg76WRKiJ9f&#10;mK9fVlJigSy9QpHX17V7Znxw/uDYxMTAyEjP1HjfzET/3PTQ0sHRicHuif59Y71dM8M9433d4wP7&#10;+/Z29CtJ+YHertWlg5ubi2vL86eOb81Pjw/1ds9Oji7NTS/NzawszG6uLK4vLazMzvR1d/V07poa&#10;HVqYmAQsTk8O9nTv272zs317VWlRjjwtPio8LNAv0MdT6uYcJPWIDQ2K8PMx4HPh6d7T1nL+1LGn&#10;79579M6th/dunT5x+OK5kzeuXrhy8cxl5SSud+9cv3L53K2bV65dvXB4a/XqlfPnzp5AZWru3L6G&#10;cvQXzp8CB3D0yPr62iJk21hfAnvyxGE4/9Wl6c21uSObh04eWz125NCRrfkTRxZR+fjD67MzE73D&#10;/Z3NDaV5WYn52UlVZTmoOk15cWZTXXFFSRaMyooL0tGQ+dJC+bb6spqKgtTEiPzslIqSnMTYEEB6&#10;chSMAPOyklMSwosL5DAONNDliBzMPWBsJZV4uDqCDfL39PFyCQmU+nq6xoeHxIUFpyXGZqQm5shT&#10;i/Ky8jLTSwpzC3IzFHmZqGpNYX5WblZ6cUFuWWlxRXlpaYmivKyovKywpDgftbBGLkvLycoODgwJ&#10;Cgj19vILDYpsqN8el5BVVdceFJbU1Lo3LimnsLRROYNrESAmIQsgzy6ListISiuArTHxOVEJeV7+&#10;8fFxWSGBMdEhMUlhEblJUUWpYfJIcV6sY16kdWmCQ32qZFuq+85M/87cwK4Cn/7qIISUL/buLw8C&#10;9BX7j1SGoqT8aGWwEoEjFQFopPxIJYK/cvEo0JWDZT79JdLeIs+eQo/9BW778iQIHZ/l8paR78oU&#10;dWaJlKS8Mkw+01k50au4Od0JsE2O0PHbZK4AlJEH25KOzPhak+xUnSKqkruXyjzyktxkMa5RQY5S&#10;ianYxtDSSMfB0tjeykRXk6OrxbO1tHCys7c0t7AwM7cyM7W3thLZWUuc7IL9pOkp8Qnx0T7wP3MT&#10;+/lLQ0IDwiOCIyPDo6IikhOT0lJSZWnp8nRZempaanJKSnxyQlyiXJ6Zl19UVFyuRGlVVVXztvqd&#10;zXUdcOdkxTZlhLdnh21Ple5M9ejN8Z8oDT9YFrFYEblWG3e4Iel4Y9Lp5tQLrWlXdsivbE9HGfkL&#10;jYkX6hBcrE+60JB0vin5cEXEidrY1aKg+WzfiXT30TSPMbn3vljxjhDbbcE21T7meWJhvsQg01En&#10;yVorxdEA4eIttCItBRHWup56HHsuycNcL8jZLsjD2cfVWeru5u7s5uXh4+XpFxQEjYePj6+Hl6fE&#10;28fd01McHhGQkZlcWVNcWlGQkpEQkxQREhXg4eNmI7K2sDUTuTpJfbxEIpFYLPb09PTy8oqMjEyX&#10;yyKiIl3d3cQuztbW1nZ2dhYWFlZWVk5OTpAnMDgoLCI8IiIiNze3srwiKiIS9nV1ddXU1tIz0AcY&#10;GBhw2TwsRt3ezNpK31iLSYOGAho4LSzNim1kQTG0Z5ibYvWlQtfFPXNdpR0cDN1V1ynZIxY2meKE&#10;Vhp6Vmr6rgxbew0TFyUF70Kw9KI7SIhWAGeipQhv7qSMmgc4EMytsYbmGvpopLyZip4ZRmiJ0XPA&#10;mtpgjEIF3onGIYB4/aAoHd8QllsExzOaJ43jSGMZXshsq0y/Ar2YYgNkctcEul8yJyiVF5SuGZKl&#10;G5lvGIdO7oqGwGco53HN1A5HI+VRLr7AIA4cWJTxQ1Ck8QOVSvF+GYJgdBJXsNnCCJlOSAo/AJDM&#10;95UJghK53oAknneGMDhdNxQNjY9hSVHJmmStwFg2QsSjejWRTE9ABMMjnO4eyXSP4XhGctxkJqEe&#10;BGtLjMASmbdW11rdAFWQRyVr3InWHiQbb4q9D9XJm+jgiUNIeS+8nTfeUYpz8ME5+hPFMTzfEIa7&#10;H8XZh+LsRXGUEGzFRBsnmk2EKKS9orm1pGFXw46Wqoa89IzsdHlmOrR2MWmpif5+0pBgfy0ui0kl&#10;JcVGZaYlW+gbOJhb2JgYOVlZBPp4GQi04iLDHG0s6WQCm07R5DIAbBaVySBz2DQtTTY6uSuVpE4m&#10;qJKIMNxAoKTmYQT0ByMPA+W3jDwaFwPvS+hJmrDIkU6WkdaG2R52FQHian/HKl/bxiD7rgRpf7r/&#10;YKrvVFbQclHMalHMVlXi8fq0w7VJgGMNqVs1iRuVCdN5odP5EcPZ4V2Jfm1x3tXBLpnuVnHO5v7W&#10;hlAy3KJ45HWMwxH4eIoegW5IpJvgqSZqBCS+m8SwVMMbY0lmFKYDjSWmssU0jrMG1RbLsGcLvdj6&#10;3lRtNwJXjM7sSmI5I6Q83YnOdeHpeQE4uh5coaeWoZ+mgS9Pz5srRCRrGFoSho4rXduZwLZTo1qA&#10;ZetKeAJHlpZVTmFtR1dP1/7u3oHuuYWxrSMLx48vX7x4/No15Dv302ePXrx89t6L5y8/eO/5i8fv&#10;vXz36XuPXn303vuvnr7+7osff/nuy9effvb5h999/9WPP3335odvvvv+6y++/OTTzz58/c0XX3z+&#10;8aeffPDVl59/8/qrb19/88+//+P33//zz3/+/edf3vz9H7+8+fH7n3/96auvv/n2ux+7uwcF2mYC&#10;LVsu05LJtKIyLRk8e4Rz13Qism3Z2s40rgOLL0IZeYCWvhtP1wWh7Nk2yEyqdAvlxwxEQR4VkcdT&#10;zagsOwbXEQmQZ9rSuVCHyAyu4KBB8eCDQ2E5onHxVLYTZACLAtbAVibfBbbCLsheDBsqx4GpiTgE&#10;uhWFjXwMgOMSGZZ/gG1N4tkTePZErg2WaaFGNULpeHWGkQpVX4Wsi8TI4zhqGgwCnk7CkpGJ6zAY&#10;Ix4txMUqNxTeRCEd8qCdSV6DeSFj+SEIF18efagserk8ZqMmERr8o/WIfPy5bRkoI3+2Me10fQrK&#10;yKOkPCoff7gSYeRXy8KXS0LXSiJWiyIXCyMWFOEHC8OmC0MmC/5g5IdyvEfyfHszpPszffZl+Hdl&#10;BFaGiRQh4jiJmTVL/fqR+VNL497O1l4uNsEBHllZKXV1ZRWl+XXVJQ2VhYD6sryG8vy3jDyq8F5X&#10;U9DSWLpze3Xnzvp9ndu69zTvbq/bVl8M2arLc2or8+qVqKvIBdSWI8HmlaVZFSWZqIVsDTUKlJSH&#10;omqr86FkNCj+LSMPi+WIdg3CwgNKitKKC1PRYHlEvqY0q7wY4eWL8lOjw33srPQlDmYu9qZOdsZ+&#10;UpG7i/Xu9voD+9qlHk7h4b45mUkFOcny1KjM9DjomPl6iaXujmC9PZxCA91tLfUOTvZ17WoMDXTz&#10;93GUpYZVlWeiM7uCVWTHpyeGypOREPi3MvF/BMinR7wl5VGmHoUsJTJLFgtHLFHISoszKsqyqysK&#10;qsrzy4qzC3LT5GmxiXGhmObGitLCTKnEXmRlaGciEJvri8z07Ex0HMx07cwEDlZ63i62fm4OAR5O&#10;KPP+loIP9BQBYL2/u+NbUt5HqWzj5YzoyCMEvcjWT+IY6C72g/wejr4SW2+JVYCnva+HvZ+ng4+n&#10;yNHOlMuBQQGOSiVTKCSUkZf6eItdRFY2lrp62hQa8S0jD0MIFfCUDCGBgOPzuc6Odj6ebkG+0gNd&#10;uy+dPaWc5en6tStXb16/dfPm7TNnzt28fuP5g3u3L56f7O9LjY7kUci6bCaPQmIT8aYC7WzoJUWE&#10;ZSbGV+TnyuJikiPDAzzd7a1tzEzMDfQMOSwunUpDWFcl+4rFIj9wQnkoEk7dSE9gbWZsrK9rYKCH&#10;9Az09ISIpDwSAm8g0DfUNUBZeG2uloCvo6sp1ObqAHQ1BTwOFy4WSkM+zP4ZGo9VCtegjDwCDVUN&#10;HPJrYxWskohXHlUdCxWBODil7BmcF4PBMjExMzOzgDMwNTXXh8PqIqo4hvoGcPJUClNVhaCpaRwS&#10;lursGuohjfXwSZD6JErcotw94338kp1EIcYmbpZW3vYOARLXSIlrhKmZh47AnsE00dSy4bDMTIwk&#10;luaeZqYSRwe/DHlZ976JA/un+nqmbt14/OLF55988u3r1788evLB4aMXI2Jk5lZufG0rga6dlra1&#10;rsBaT2htoGfN4+pamFmfOX766MaR4b6hzvbd50+d+/b1m7u37y/MLjvYiqFh0tY0gpPU0TFTV4N2&#10;ikvCa2pyTTEYKk6DZWvjXl29/caNh++88+TM6cuzBxcPzcGYbmF8aHJjefPG5Zs3rt1+9PDZRx9/&#10;8fy9D27feXDx0rXZucU98GLZ33egZ2B3577QkEgeV1uTL2Cz+FyOFsrI6+jo8HiIoDwHmT6TRiKR&#10;wNFSTvEKFrYKBAIul4sKuOOJBA14b6urASAhd+D/mWBoi1XO10omkigkuI0pUCYkcFAfLIFAQHZW&#10;JiUV/L8J1qDUOaS3JDJWKTqPsu14PB5OA84WjbsHBwqETai6DmSAlegHBrCwCPvCSUIhUBSUCYto&#10;+QgVjTw6KigjD30BooqqLoerw2RwSERDHs+Qw+GTyRTlvG/qiLgNosn+507gqMEa6EaYsOlxbk4y&#10;qSjN2TTD2bjAw6rCz77c16YuyKklwqU1zHlHhEt7mPPuCNfuOCmKA0m+vSn+fakBg/LAYXnQeCZC&#10;yisj5aNnC2LAzuQhvDwaHa9k5BMAc4r4gwVxk4q4cUXMZH7kRE7oeFbgaIb/sNyvPzNof05YR1ZE&#10;XVpoVUaMOZ+uRcLq0ilUdSTcGy75rwkl5ZHL/0tS1reSkVc+3uhKeO7wOFUyBpPh6/HFsc2/nz36&#10;w/rB347O/Xp45t+nFv6zNfPf9Yn/ro8BUEb+v5tTgP+DkV+d/PvC8K8He3+b6f3nwX7A/8wN/8/C&#10;yE+TfZ/37Xq+p/VWS9W52sKTdUWbdYVX+3cvttWG2xrba7EFVJI+j88iUnhUGhr/rs1kgQUfgBLx&#10;HDIF7lcmmcxVTvSKas0jIvJ0JEYeUUinkbU4TG0ui8ekCTgsHTZTm8XgUsl/BtRTmGQqhYDHKWcF&#10;AGBVVfDqarAIDtQb+BQcDg0kB8BRkEPQaagUO41EpBIJBLg9lftCZrgfYEcAOCQcFs2Jcug0KhkN&#10;lv8rmAwaytGzWQwel83lsMBHKXvYChb1YXcyCc4SCcMHoEQ8WBTQSKLrAUQC8nUBPXn0HOD8ierq&#10;0LxC/SBfq4hELhP5jMqikqBO6Dg8i4jEyyOx50oCV5tBM2CztAm4cBfRB1evvL535+8vnv3ro/c+&#10;vH7h1rHVKxtzN7bmbq3PPlif++jo0r6EsJGkyBPlBSdKcm42V5+vKjhRLD9TkXW+OvtyYwFKx99s&#10;KbndUnSrSXG/tfzZztoP9re+3N/yUX/Hy/6ddzpq1wpT1krSDhWlrlblrTeVr7Q1SXS4dHihqKkQ&#10;NLAwKIAXnfof8xmowWOIQAVh5JFGB3kQ4W0B2/Fq6gQ1VTzSpVNFxG14ahgnLslXk+JBw4Tq0aJM&#10;qNFGOD8uJs2SmGlHy7Rl70rwCeRR7NVVJDSGmMKwIxCtiXgbkoYhBhOgzYzUQ6RppCS1QieLxdLs&#10;Bi+nUAY2iKomN9FONdWBTRFCnpik7sYimapjdNU1tDEYMwxmpS7nfHvJ9gCbbf528YbkOANSmgUt&#10;y5qSZqoRIcAk2dLs6BgPfZJEoGGIx6S46znzMT6G6uFWpJo4kbcuxktbJUCPEKhP9hUQQwyZBT62&#10;uhhMeah9c4LInY2JsyKUBpoU+ZlKOBgxR1UTgwhJacF/HBlsq9FxZETJRxVLwhKhVuAphtsA7kmi&#10;GoaJ/OYAY88hylxtqoPc+rJjB7JjhrIjJorjhwoihhWRA7nBg9lBg9kh/Tkh/dlhAzkRg7nRCLKi&#10;R3LjBjOiepNDehKChlLDdwe7n6pWzMdHFdBpDQKDbdpG27VMWzhGu7QsEOhYdGib79A0RVZqmjbw&#10;jOrYJnUco2qWjpxA/PuxtV8ubDxdOHBztO307tKpsthDzfL7i7tuzrXdmm052192Y6L69w+P/v3d&#10;Q/94dOizC30/3Tn43/cOf3R64PH6ni8uTL5/fPDV8ZEXR0Z+f37xycrA8rb8m2Md70x33RjdOVed&#10;cWtkx6u1wS9PTX11evrTE6OAj06M3F/surPQeW1m+9nR2rNjdZfmmm4stz49vu/p4e4r442L7Zkv&#10;Tw5+cHp4sSPreF/l2ZH6c6MNFye23V3qujGHMPKIcsts++WZtlNj9Wcm6i8fbHpnrePSTMPd1Z3X&#10;ZrfdmG+Z3Z6+0Ja52J69ukux2VWyujsf/JVdeUsd+aeG62db5SO1sZentz3a6Pzw7OA3N6dHakKn&#10;GsL35bsd6866PFZ24kDOkU7Z0X2Z67vSHyy1Plhqe7jUcWOy+epE85P1nvePDL53uO/B0p6nG90P&#10;l7uuTbbcnd9979CeaxM7bky035puvzLadGe29c5sy42pxsdrHU/WOh8td3x7deb5xv73t/peHul7&#10;cGjX45WuJ6t7Pz8/8erUyL+fnvj91fkvL868PDb43tGhd9d7nh8ZfHpk4M5y1/unRj+7tvCPl2d/&#10;//zaz4+PfXJp8vx47dPj+7+4NfX1vZnv31344cniz09Xv707/9H5kRcnhh6u7bsx1353qfPe2t6P&#10;Lkx+fHHqu7srry5M3F3fc2djz/XF9kvT29470f9048DD2c7nc/vPt5bvC3CPxmIi4D1CJhcx+flk&#10;TgaWlkNkl7AECoaggK5bxjPOo+qALWEJFTTtQqp2CUOnjCnIIDCSqUxvFcxydfmd6dHri9O5MWHw&#10;gOsKtBlMLo3JY7C1WVwBg8lDuHgClazk4slkNonEIhIRyRocnoLFkQFIE4HQ8UhD8dcYeWhECBQq&#10;WOhlIP1NDMZdLA7x84sODizMyqgszN/bvn1+cvjQwfHRgf0z44MDPbsnh/ZPDR/o7drRv2/n0bX5&#10;zaWZlbnx6ZG+g2MDu1obujt3HOja2bGj6eDU8OL85OGN5c6O7fk58obaitWluTMnjxzZWL1y4ezl&#10;82fOnTq+tbq0u337ru3bRwb656emRvr69u3e2dWxo7WxrrQwPy4qPDk+JkuWmp6cAD44suT4iGD/&#10;2NAgkbUFSQUT4edz89KZG5fPvv/uO+/eu/ns0d2bV84d21w+c3Lr6Nbq2VNHr129cO+dm8+ePrxx&#10;/dL5cyeXl+bu37uF8vIXldrxp04eOXP62AXohp49ceTwGqwBbG2uHDu6ceL41vHj60h0/JHF44cP&#10;ATZXZ1YOjQNmp/onRrpHB7smRvYN9OyEAWdEiGd+diIywqxWoPHy5cWZGWnRsZF+ORnx6MyuVWV5&#10;b0Xk05IiUxMjwoOlyfFhGWmx8tSYbHlCSkJ4Xlaylbmevi7HztrEw9Ux0M/Dz9sV4O3pLBHbero5&#10;+XhIYIATHxWekZqkyMksUeRVlBQWF+QilZOSmJYUn5IQm5mekpspg0V5alKhIh9QVJhXVooQ8Sjk&#10;suSC/OyY6Mi4mNjgwJCwkMjwkGhXZ2mmvDAnr1KWVQrIKahOTlekyovCo9PLq7cHhyfHJGQlpRXA&#10;IjgIHZ+Q5ReYEB6VDUOJhLisHFlBfEhEsTw5K8Y3O9otK9JeEWOniLauSha3Znq1Z/l25YfuLwrv&#10;KQ0arA3pqwg4UOo7UBHcVxbYW+Q3XBEyXB48Whk6Xh06URMGGKsKQUj5Mr+RSv/Rqv8jUh4APqwE&#10;O1DqjdLxBxTuAISUV3LxKB2PYk82go4Mx12ZSJh8e6bTdrlTa4YTEimfgdLx7k3pbs1yj7YMrz8Z&#10;eZdtGZL6DNf6LLfqLM/idPf8ZPe0KHGEr3Ww1F5kbWAm5NqYCpysjU0NdPQFWlZmpraWFpamJgAk&#10;at7K3NbCRGRn5ekm9vXzSk1PCo8M8fJ2l/p4RESFhoQFx8bHJCYmJisTqtYCNjU5LT1dLpNlFCiK&#10;ALmKwoqa2srqqvJiRVt9xc5aRWG8X3Nm2M6MoNYkt+5Mv77cgMXahMXKmNWqmI3a+KP1SScak840&#10;pZxvSb20Pf3KdtmllrRLTSmIcHxdghLgJJ2ui98oDT1cHrVcGLxaHD6bGzCY4t4RZtMR7tAabFvt&#10;Y17kZpQtFiZYcROtNGPMeZEW/GhrQYSFjp8B18eA56LDcNBkSq1N/V0cAj0lnhKRl5urh8TVx8Pb&#10;w8Xdy83dVezs4iwK8vOVy9LKigq3tzY3NtTl5GTFxka7ebjCQN7F1dnV3c3NC5mR1cVV4uHhIRKJ&#10;PD09vb29vbylEVGRcQnxwaEhYijFWWxta2Nrb+fo6Ghtbe3k5CSRINI33r7SsLCwtLQ0Px9fe1s7&#10;qdTHxcVVV6ivp2+orS0wN7fU0zXEq+BtjKz0OJpGWprleTmRUl8tAoONIQnUeUZ43R15225uXD4x&#10;uXVkfL0oLs/NQBTuFNicVRNs5WOO1bXFG5pitJ2pViKimQVGR0JESHlXkq0LwVqMs0QhwiFR8y5k&#10;ayeKlQPJwkrDyExFz0JF3xyjB7DEGFhg9BLMwhKNQ6KFfsEc9xCWmz9ZFEh1Dqa5xLA8YxleqbyA&#10;DK0whWF8nm5UriAyXz++yDQlUxCRxA2Qa4fJtELTuEFZOhGFJom5+jGwPkMnHAX42cIoyADZ0Jxg&#10;YU2eQWy+YUyWMDSZ7yPXDc7UC41neyXxfOSC0CSuXwo/IEkzIIHnk6oTGMdRfhXgeKYKkJURNPdI&#10;ugfKyCPsPN8vjucbwfCI4XhHsbyCyS7+eKcgkjM4AWRRBNs9TtcnwdjfGiM0x+hYqekbYbQsVIQO&#10;BFMngqkIaybBWXiS7b1ICP6QjKc4B1IlQTTXYKprEEUCAMePJIaVoWzPEI6XlCJ2wdu5kx18NN30&#10;1bQ9TSU1svK8uKz08MTksNjqotLCnJwSRUFqYgLyIxQrMzsrcxYNmSTMUyKW2Nnr8fhZySmRAYH2&#10;lpaaLJbEyd7B2gIysOkUFpPKZtF4XCafx+LC25JDo9PxZLI6DOsAqII8GimP1VABaCiD4mF8jELJ&#10;yKvg8Vh4LRKgz6mB8TLTC7EySJdY53raVgaKG0Odm0KdkB+Cx7j2JUknM4MPFUQuK6I2KuKP1qZs&#10;1SQeqUs+1pB6uDZpqzpppTRuThE9kRu1P8V/R6xXU4Rbtrtlmru1j4WuGYdKwcAABI6DU9NgkxlG&#10;BLohiWFKZVsRaKZYsok60QiVkicz7NUJ5liyFZnpoEI0V6dZc/W9GEJ3Et+FrClh6XrStFzJHDGV&#10;58LgSXgCL00Db56eB0fXDfCWnWcL3LlCT4aWhMqDnE5kjgORbUvhObB1ncksE4Ghfee+wZb2Xc07&#10;Wjo62w7OjZw9v3XlyqmbN8/fvn357p3r7z6+/+z5u8/eQ2Lk33/1FBGu+ej9Tz/74IsvP37zw+tv&#10;vv0C7K9/+/GTTz/46uvPvvv+6xcvn33w4fuvv/ni+XuPv/j846+/+uzLLz77+qsvvvvuu2+//fb1&#10;66/evPnuh5++e/3tlz//+sOvv/3y5s2PX3357eGtEy5ibx7ThEM3ZTHMWRwrIt2MxLKg8u3xTEsq&#10;x57EtGFpOjL5DhxtEWJ1xDSuHZVjizLyRIYljmKqQTKGqgNLoJmDJdGtGVxHKseBzLKjKwXiaRwR&#10;1CSV7URQysejVPtfSXkUkA0AaxAiXsnaA9BYeygNS7EgMqzJLFsC3UKDbIKjmoGDp5sSWFYEji2R&#10;aweOOtUUQxBicNoYgkCFrIshaGM0uBgVGgaRxcUiozhl/JCQgQ8Wm2WGuOaFiJoSvXal+Xales2W&#10;xcyVRi5Xxq1WJ6xVJaxXJxyuTznRlHqiKflkY+q5ZtmZprST9clnGlJPw/qaxP9l5KtiD1dGb1VE&#10;bZYjjPxKadhSUdhiYei8IvRgQQgiVqMIniwIGivwnygMHMiRjhWH9mT7tSW5d2QEdOVFlEa6BVoK&#10;zJgaMCZND/P55csPspWT3Hh7iqKjg+vqyspLcuprimvL8hurihorCmrLEJ79rZgMKk1TX12wrR6J&#10;lN/dXrevcxuqJg/rYStsqqvIra/Ma6jKb6wuAKDsfK2SrH+7b0ONAtBYW4jkrymoqcpDiXiUkUdR&#10;UZaBisijkjVvUVGSWVooA0CBssRwkY2Ru8jS1dHc0crAx81eZG8iS4lcPjSZkR4XFx0kT4stzEuH&#10;/hh0xgAhAR7uLrY+niJPV3upuyNk3rm9Brp8qYmhflKnqHDP6oqsymJZaUEK2MKcBHlyuCwpLD0x&#10;FCzkeStZkymLBKCkfHpyRNqfwjVw6Gx5XEFOclF+WmkRIlmDMvJQq0UF8uyMxLTkKAz0hKHXGOAj&#10;QRh5U11nayOxlaG9qcDeXNfeUuhsb+zrau/v7ogy76iDIshL/H8x8gjc7LycrbwlVuiin8QxwE3k&#10;7+rk7WzjK7EL9hIFejn4e9j5eTqE+kuC/NxsLA24HDqNTqRQSEQiXkdXYGFlqZxL3cnS2kIg1CJT&#10;CWoaKB2PUVEG6hII0FQi/Li2Fl9kbxPo45WeFL++MHf/xrWHt268+847d65du3z+wrWLVy+cu3jx&#10;9Nkjhw7lJSU6mRiLzUztDQ0ipF6ArLjY1PCwjHjoP/u4WFvaGOrrc9lcIpFNJlIIRA01GKsglLeG&#10;Uu9byeghlAgkRB6BoKHJYVqYGALMjAwNDPSgbwDJ0NDQyMDQQE/fSGhorGekp6Ur4OsAdBBeHqHj&#10;ARwWF84fmn60NFUk5B2JPEUIBWXkKRwIeTdg1ZDQeA3YjGT6g7kHKIPl1bEaGjgs9EV8fPxsbe2N&#10;jExMTMz09Q3B0dLS0eJr6uoIaVQWmcTAYunevpGhEen+IekePgl+wenu3okuHrF+Aeme0kRbO39H&#10;p2BLK2+Ag2OQh2esq1uUs0u4iam7sYmbqbGbuamHrbWvuam7ob5YqGvH55nrCe1tLN1btnWdPXvz&#10;6dOPnr3/6Uefvfnpb79vHLlQVtlu5+inK7QXCG34PGOh0JJB09ITmh46uPjtl9+cOnpydGBk945d&#10;S3PLH7z8+NmT98+cvABDAvh/6gst9PSsBAJzdTUGmaRJp+pg1Zl2Nu4jQ3MvXnz544//+uc/f//4&#10;ky8vnL86MT4zMzU3PTk7NTq9srB69sS5c2cu3rh+9/GT9588fXHv/uPrN+6srm0d6Bno3NPdsaur&#10;t29oR9suczNrLU1dVLiGy0VC2HV0dOAPW5noSlUZBoPB4yFMvbZSTgil5lEGnEAiYvHw1kQmClT5&#10;Cx3/Vx9GtigpT8QTKBQKVan2jmrQQ8LhcHALKe+i/9/B2m83YZWqNZDQfeHoNOUHA3C4yrlb4ZTQ&#10;s0ItHAUcNKIfEviwBkpDTknJyMMhoGQ0IWuQvodSLR0Zr6vhVVWhQ6PL4cJtzyTiaRrqpD/nfQPA&#10;3Yeq3MAtqPwYhozeSWoqWmRCiNg21cspUWya5WZR6G1b7u9Q5mdfHypujXJvDndui5CgU7zui/Xq&#10;jpOCPZDk25Ps15viP5AeNCILGssImsgKmcoJm8mLAkznRk5mh/9VtWahKBEl5WcV8bPFceP5kWNZ&#10;oYDJ3IjJ3LCRrKAemX9/bnhXbmhDsl9lYkCqv4s2XoVPUEfiDtSRXxhAQul41IdrV9b0/5HQaoGt&#10;6D8RElw89N6gq9Sem/7m3PGfj678uDHz29HZX47M/Of0IYR235hEGfnfN/7/MvK/zQ/9bboH8NtU&#10;zz+me/9nduDfs8O/zfR/N7b/w76O+7vqL9QXH6vMOddScbqt+nJvR19hhkSbZcmiCagkHhmRr+GQ&#10;yJo0OvQ7hVweEgWvnMqVT6Nr0hmILo2SKEdj52ERHCaZTCcqA+FZdB4TsdpchM3XZjF02Ew+nYry&#10;+wgZTUQixJGwdwKeoKGOkulQYyQcFoD8fzU0UFEXuJOgcLAcBl2LywFwmQzw6WR4HhDuHr1J3gLK&#10;gQIBaPw7SsqjJDsKDpvJ5bDAslkM1MJWyPk2A51Ggb3QkHloZqG1Q9h2ZcMIvoZS0AaHRUTw0fUo&#10;Uw9bcWqqZHjIlBaR5FNXh9pAqwj5dEGnUIk4BpnAppGZBCIArg7+5Xg1DNQMj0LiEbDaBI2l/v2f&#10;3bnx3eMHv7589ub5owdnj11cW7hzauP+mc27WwsPN+ZfbB7aEx/SHR14olJxub7sQrXiVGn26bKs&#10;MxVZl+vzrzUXXd1WeKO5+E5L6Z3mojtNhQ9b/peR/7Bv56uBjps7qjaK05YLk9cqMjdrFAsVecst&#10;9QGmRlRoBNVVoPWAZh06auqIgrwqSRWJ9IdaRRl55VOoBFQ8ogeNV1PFI68ODIaoikSO8zAYe5Jq&#10;qD7Hi0/w0sR6cTChQlWZHS3JFFvlY5RiyrRXwdhgMCIC3p5AsNRQN1fDuLBIYjpOTFDLdrCMFvID&#10;mcQgGtYLi4nhUyLYhFQDXp6dSYyAI6XhIY+IqG6PVxUxySZUoi4W461DGMqLHM4M3BMr2Rkn9aBj&#10;Yk1Y6bb8HEdWvCEm3ljFVxvjyMaItDDehqRIW355lLMzB+NroBZtQw8zJ9XEOAUZ4jPdDdy5Kj46&#10;uOoIt4pQsVRLw0+ofqAosCbKJMeTl+3BT5doRljQjTQwphQkNJ6trkFWwWExOLwqGauGiDAq7wuo&#10;JOT2w2IwLAJGn6ZmzdBIEZuV+joeLJdP5Mf3y8LmylLGC2J7MkIGcsL7soP7c0IGckPB9mWF9maC&#10;DQMMZEYMZkT0pAZ3xwd0RfkciAtoD3I9UV3Q5+tVzGY165ts0zZq0zZr45ooA+TNd+lYtGuatvFN&#10;2gUWOwSWjXzjOqZBNVNYwdRKUld/NtT95uzK+ytDHx4ZfWeyfakhfa09+/2jBz45P/rZ+ZE7c9vO&#10;DpR8e2PizkLD2aHCk31539+a+O3R4otj3R+e6v/o7Ogn5ydfHR+5f2jfi62RD45OXh1qO9/TBPbW&#10;+M5ju8quDjZ/cmTkm/Mznxwb/ujo0McnRx+t7H280XtuuPHO4u5rB9tODFaemai9NNOweaDgzFD1&#10;0X1Fa515C23yxfbMs8M112a2XxhvOj/WeGOu/fahzivTbTcP7b67svfiVOuFyZbLc203l3dfnW29&#10;Otd8faHlk8tj99d2XZlpmt8hP9SevbyrYL2reL2zCPzF9uz1rsK1vcXTLfKVPQWLu7I3uwsfbuy5&#10;vdi2tFu2sCNlpjn22IHcq1OVp/sUZwcUJw7k3ZiufbDU+mh1572FtvtLOz88OfLues87C533lvY+&#10;XN3/ePPAu6tdt2fbHiztebbZo5yRde87c7uvT2x/uLjn3eU99w+1KyPlt315YfzZevd3V+deHR18&#10;tn7g45PD316d+en2oa8uT/58f+Pvj49+fXn2l3fW39xcQlj+rf6PzkyChSp6crj/2fGhO8tdX95c&#10;+sf7Z16eH3+0ue+dlY6HW3s+uTbyw7uHPr4+9Pntia/vTn94Yfj58Z5Pzo/D/+LFyeHnxwaeHul7&#10;fmLw2fGBR1u999f3Pzk68Oxo/9WZHZudRfcOdr4z1r5Wk1lmbxSshonVUElSV82l0XOJtAISp5yl&#10;W0TTyiWwixiCCp5hMdtAwdIrYAoL2frFbL1qLZMyll4enltE4iGR8mxtPwwm39Li4oG9V2fGdpbk&#10;M7CqyBwhSjqezdMDMJlaFCqLQmYg3TwKExppAMLLK8PkUWhgSeoaxLeMPAAJ8YB3vhr0ArDw3oMX&#10;Ojw4AH2BTlhAQLCfd21pcW1p0e7WbdNDvXNjgzPDfQsTwwsTgxOD3f37dgImh/YfWZ3bWJzeWDl4&#10;ZH1xc2W+Z2/H6MD++enRieHe9aXZjeW55UMHF2YnD06NbqweOnZ4bXNtcXN16dDs9FDfgf4D+wZ6&#10;urt2tR/Y2zXc3zfY29Pe2lKQkwmoqyqvLi8pL4ZhWFVrU31NRWlZUQGsj48KiwoNDPRyN9MT6LKZ&#10;JjpaNcX5k0M9B8cGbl0+e/nMsacP71w8c2xlYXpyZAAOurQwc/bM8WtXL1y6eObpkwdHj6wfObyG&#10;LgKuXjkP/pnTx8BHhebRTSeOb6Hx8pubi8e2Fk8dW0ZxdHN+a+0g2NXFidmpfsBw/+69u5uS44Pl&#10;qZE1FbmVpVm1lfmtTeV1VQWlhXJFbkqJQgY+qldTXpxdXCDPz07JyUhMiAmG8V5ibEhKQjiM/bJk&#10;8eCkJsJoLdJAyAU42Vt4uDpKPcSoWE1IoBQQHREYFuQf5OctT0nMSEvOzZTlZcnRGqsoKVTkZqUn&#10;J0SHh6QlxZcW5kPtwcqiwgJASXFBWWlhoSJHUZCdl5sRFRmaEB+bl5udlZEpS5OnpciT4tM83fxi&#10;o9Pa2g8EhyeXVDT7BMQUFNcnpOTJskpzFTXh0ekpssL0zBKpXxTYyFh5bGJ2cFhqdFx+cEhaeGhC&#10;TFhUdlJcXnxoToxndqS4INqhLFFUFu/QmO7Wke+/pyD4QHFEb2nEYHXoYG3IQFVQf2XgYGVIX1lg&#10;X7H/cEXIiDJA/i0jP179R6Q8ysj/lZQHCz4AfFSvBuXiAd35rt05SIA8Gh3/V0Z+V6bTW0a+LUOE&#10;kPJycavcpVkuQTRq0iXbZO7b5Z6AbTLXhlTnRplzTZpTVbq4It2lJN2tVO5ZmOaVGe8W5W8f5GVj&#10;b6ZpaciV2JnamunpanIMhTqmhnrmxkYAU0MDSxNDJ1srF0dbB1sLZxdHDy/X8IjgmLhIqY+Hr780&#10;PDIsJi4aEsLCp6amp6enpKQkJyenpKSlpckKChXpcpmisFhRUpqRk5ufn1talFelyGgtkSsiPbdn&#10;BHdkBOxM8hgsCB0rCl+tT16rSUC0C+oSj9UlnaxPPNWQdG5b8oWW1Mut6X9l5M/Wxp+tTTxdl3i6&#10;IeFwZeThyui5fEQ+fiBZ0pvkujdOvCPMoSnQttjdOEcszBDrhRnSokw5wUbMQBNWmLV2sLmWuw5D&#10;xKM463BcDXQ9rcy8nOykLiI3saOnq7OHxMXbzc1L7Ozv7hEVEpIcG5+fmV1eWFwEp5+ZnRAT6+Pp&#10;5eHm7unuERAQ5OkpdXISe3n6+voEerjDfh6QpFKpi4uLp9QrMDgIkJicJM/MCAgKdPNwNzY1MTc3&#10;d3Z2NjMzc3R0tHOwFbuIIH9WVlZKUrLI0cnBwcnc3NLA0JjD5eto6wm09WBkzaVxDfj6mlS2ma5w&#10;oLNrtOtAZ11bXXaZv42nIibr4tKpqT0jvc17tiaWFvunpVYuOhqcotjsSKdAA1WeA93MTENghNFy&#10;ZVr7aTpLWU6WGKGEaIMQ8VgLZ7yVC8EasUq9eGeqjZhmY4cztVDRt1Q1sFIztMQYmGP0bDBGMUZB&#10;sfoBcQaBUgIioR7CcPUhOCCMPMcrguYex5Sm8oJQ/RmFYXwc3TeFG5zMCwSgzHsaNyidF4wIyhsn&#10;5BnEpmuGAHL0ogFvHUCWbiTK1ysJ+pAii/gMIULH5xpFygRB6TqBMp2QeK5vinZQum5okqYfIJ7r&#10;LROGpOj4J/C9Y1hSOBmwkCeW7R3F8ERlaqLZiHANIJzuHkgUh1AkSKQ82yNG2ydK11uEN7VWNzBX&#10;FZqqCaGizDACW3UDEd7cBWsu0bB0x9u4Yq0BPhRnKcHRn+oSTHdDQEVI+UCySwDJOZTpEcJwh02e&#10;BEcvssiP4epFE4mJ1g50S3uWpZtQ5Gvl6WPtHuYekJ+SWSDPys/MdLS1cbS1cna0A3AZVOgkWxjo&#10;yRMSo4OCQ318EyMinWxszAwMQvx94AHkMmlsOoVGJdJpJJSUZ7GpZAoOYeFJamQSFkAiauBxqhrK&#10;2Vz/ysj/lZRXhVcmiQj9auTHlxiMFZ/hZ64XLzLL8rQpDnAsD7CrC3aA4e3eeI++JJ++BM+53LCl&#10;gsi1stjNyoTN6oTDtUlH6pIRW5typDZtoSh2Ki+yNz1wV4J0R7y0yN8hQ2ofYCW0F7AZcA4YVQ1V&#10;EkaVRmYYMXmWBJoxjmKsQTLEU80AagRDHNmcRLfBU5BZSSksRyzNhsB24Oh5UrRdSHwXmo47Q8ed&#10;wHbCMxwoXGeujqfQ2F/LUArQNvIGi3LxqOXrS+maLiS2PZnjQOE5kLn2YJla9iSmQUB4Ymd3f01T&#10;U3VtRWNz9fyh8aPHly5ePH79+vnbt66+c+/mo3fvPX32CGXkn794/O7T+x9+9D46oeubH15//fqz&#10;777/6qOPX37/5vVnn3/05Veffv7Fxy9fPQfn409effLxq6+/+uyrLz8HvHnz5ocffvjuu2/evPnu&#10;+x++efPjt4Cvv/nql19++eKLry5euBYVnsQkCjXZlmymBZVuqk40wNFMSBwbHMOCQEek26lsqAdr&#10;GseWxLCksG1wVDMyy5rKsUUZeQLNHP2YoUGCmkQ+bBCollSWHZXjgEzNqmTkqVBdVBuWpgTqk8Sw&#10;5wk8YD04AJR2R6l5NDPK4ENm2IqjWFOg9lh2eJoVlEZkWMMpqZOMVfAGYLFwOKoxnm5K4dlR+fZ0&#10;nj2Raa5O1sfgtVWJAg2qUIOsg9FgYdRpRAKNqIEoBnNw6nZCXoiTiTzAoTbRtznZd0eSFwxMZkqi&#10;DhZFrlYnbNQkbdWlbNYmb9UlH29MOdWcfro59VRDypmmNAA4p+tTzjSkojO7Hq2MAxypiD5cjtDx&#10;66Xhq8WhS8Uhi4WhC4UhBwtCpguCpxQIxhVBYwWBA9k++zO8enP8d6Z6NSW4t8gCy+O8osSmekRk&#10;Li6mCsbV2ujSifXFmSFnR4vgAI8AX9eSkuyaSgV0bKqKc+orFI0VBXXlCI1e+afmOxrnXlWWjUS4&#10;V+Vv31a+a0ftjpbKxtpCNOwdWa9k5BurC5pqFABwUB0bhHyvym+qK2puKAEL2FZfDDs21BWipHx1&#10;Ze5fUVmeWV2ZDaiqyEKpeTReHqXjiwvS4MTyMxJ83OwlDmZuThZSia27yFJkbxLs79q7v2Pfnu3+&#10;PpK05ChFblpuZlJmehzYmAh/VzGi3YJq1wT4SOKjAxYODkFPz9nRNNBPVFedW1UiryhKLy9MK8xJ&#10;yEqLkiWFAZApXpPC0pPDM9KismQxWfIoAErKy1KQ0Hg0Rl6eGoUy8sUF6SgjX1WeX11RUFmWV1KY&#10;mZuVLEuNwcAy9CDhLN0czG1NBGh0vJOFnrOtkZONgcjW0E8ZII+S76gDeMvR/y8Xj1LwSmkaXzdE&#10;5QYWA9xEQR7O/q5OPi62fq72wV6iIKljgCcSIB8W4BoKua2NtHhMJoNMJhPxeKymtpaltZWzxMVZ&#10;IjazMNXS4RHJODUNhKcGoGIJMISAPzAQ19XSlLq6Bku9ZXGxJ9ZWP3j87ru3bj6/d//Fw0d3r1y9&#10;c/nalXMXxnr7agvyk0MCFcnJaWFh8uiopJDg+MCAYDdXVxsbLSrVgIvMfwqPBwGDIasiYYlQ/p/k&#10;h6q6BkLFIlHqqipKB9kIrbaeUGBpYQbW0EDP0FAfiY3X1dXX10cZeQMBAl1NAUCopcfnarOZPB5H&#10;i8PiEwgktT9pWYQTVEGgjg6SlOyhOpqwSMw88t5AiXilUg2cGRqpraKmqmegHxkZnZiYbG1tq6Oj&#10;a2xsqqdnYAh9FA5Pk6fFZnJgqKaqSjQ1F3n6RDi7hrp7x3n6Jrp4xrl4JkgDZH7Bci+/FGdJhJWN&#10;r6WNt51jgMQtSuqT6OIa6SQONTHzMrPwtrUNtLbxNbeAfleovUOAnb2/xDVCW8uKRdeHqhLqWtXV&#10;tR87ceXugxdffvPbh5//ODK+ZufoZ2jsZGntbqBvq69vDZXa0tzx6vkHH77/0c3rd8ZHp1qbd3R2&#10;7NtaP/bwHhLz7irxppC4fK6+hZlIT9cKq8bGY9mqGKqL2Pfo4Qtff/nLZ59897df//3Lz//49JMv&#10;z529NDk5PT05M9g/1L+/b/BA/9LsocvnLl25fOP2nftPnr7/9NmLm7feOXb89OTUbOee7q69B8Yn&#10;ZkZHJmOiE3QFBlqautB74/O1tLWR+HdkOldlmDyLxWIjAiGIBBDKxcN6cAQCAfiwCV7P6I8S0O8i&#10;YN8m+CciNwvcKEpWHaWAIaFEPJqIfyaU/0X3QpOyDCTBvuhW2BeHw8FeSGw+Ho9K1kCCk4TE+HMe&#10;V/A5HA6cPJw2Gt2PblXGBBOhQDglKA2KfXsgdBERdFGS8nDXoSQsh0Hn0ulkOK6KCjwFGkp2Fa4K&#10;ecpUEK4Lnjj0O5GS/lMlq6lTVDHu5gZJUqckN0u5u3me1LrU377Mz74uRLQtXNIQ7NgSKt4RIemI&#10;kHTFeu6L9dob43kgwac3ya83JQBl5EflweOZoVM5EW8ZefAP5kcrQ+bj5hR/xMgrEbdQEjedHzGW&#10;FTqaETaRHTWRGzWaFd4nCziQ4deTE7w7K7Am3rNRHuFrbcBTx0AvBznnP6/3rwmpX2VCt75NUBvI&#10;TwDgEpWXTcBiWKqY1a72n8+f/GHz0M9bs38/Nvfr0YP/PrXw382Z3zenf18b++/6yO8b479v/t+M&#10;PABl5H+dOvDL5P5fJ/b/bWL/P8cP/HOy57eZ/u+nej8d7XpyoPXq9vITVdln6wtO1uS/09PxcKJ3&#10;R2KEHQ1rRNGw1GIZ83jaNAZAwGJr0RmaNLoOiy1gc1DJGpSCZ9NpXCYDwGMptebpFACfhUjJI0I3&#10;VJoWg8khI1Q+OIhl0nWQ3waRERl6ZfA7AO4Vgho0rkicOxr5DhZqD6emyoLmg0alEglwCBqJiB4O&#10;bhU4HFh0rlQyHgf3D8oao1HzKFCunKDUqX8bL/82ZP6tDxYyQE6UwUd1aWBfaN7QL5RgYStA+dgh&#10;ny2VLTEiUAMOZEAJevCJShF8OBmUkacREL0auEC4cLRyeEwqg0ygErBsEpmGxcHZoow8j0bhkAhk&#10;FYzY1OC96xc/u3vz+ycP/vbxyx+g33nt/LXDK7ePr93aOnRjZfrx4cWXW4s7YwL7kyOOluefrVGc&#10;Lss6XZJxoTLnbGXmtSaEiwd7u7kEcKtJcXdb0ZMd1S86Gz/t2fHB/tYPettfDXRc3layVpiypEhc&#10;L5etV+QtVuQf29Oe6ePFUMUgkvGIGA2BoE7EYtSJKupUDeSTCdQnbELeSnBzoi8lFaQNghoCQK3A&#10;zUzEqlE1MBxVjClRXcKjuvCoYi7BgYaR8lSCBarZYs04Y4I/B+OgjrFRxViBxamKGSRHKl7MIJip&#10;YqQsSqKJMMFY1xWPcVbDeBEwwSxcrICRYMAJ4VM8qeqRhloiopohBmNPxoo5VCMyxpiMCTYiHGpI&#10;6c2QtsWIAwQEE1WMA0O10N8hz1Uot6dH6GGChBgTHMbfnBFizs33s6+P9w43Z/gKNZIc+UmO3GxP&#10;fak2pjjQWiYRylz0s72MW1KkhQFWoWb4gaqQsnC9bE92VbhJrrcgzJyUIBY68LCGNCwMkOjQQKpo&#10;qGHUKSTkV584VSz6KwGqmgoVgzGmYt312NHWwrakgMG8uLny9NHcqOHsiOGsqO6UwKHsqKmipIEs&#10;RK9mODcMbH9mUK88oEcW2CsP2pvoA+hK8O5NDtob69MVLW0LlBytyt/nIanS1GzVM2nWNNypbd6h&#10;DJDfyUcka3bwTbbzjHfomLcLLJv5Jg1MwzqmXj6enkmhPOjZ/f251Zcbo48W91/qq5+ujB8pi7w2&#10;1fjesZ6Xx3tuzzadHyr7+d7cvdWWMyNF12arf7w/8+ad6Rcnuz86N/DiRN9HZ0efHR74+NTUnZnO&#10;R4sHHs13XxlsOdlVdWeq4/LgtnM9de/Od31weOCbCwff2zzw4fHBl8f6n2z13Jxrv7/afWmy+cJE&#10;w6mRyrOj1VcPbrs63XxptPHyWNOx7tKTPRUXxhpPDVRfnW4FvLPUeXN+57WDbXeWOy/PtJ4argXn&#10;9tKeL6/P31/vghIebHZ+eGF4pStnoUN+qCNraXfe0u6C+fac5V15WwdKN/cVz+2QL+zMXj9Qsr6v&#10;6HBPyeb+ogtT9bcObV/clT5QEdxfHjRYGdKR5bIvz+tUv+JEj+LcUNnnF0bvLXc83zrw8uTwj3e3&#10;/vnszO35Pe+fGLt9qPPhevezIz2P1ve+u9qFysEjEvCLnQBY887CzgdLux+t7AHnw5NDL44OfHZu&#10;8uPTE4/Xuj8+PfK3B6t/f7T2w+2Fb24c+ueTkx+dmfzqysKv97aebfY9Wul+cXTo+ZHBd9d7oJZe&#10;nBy+u9T5cHP/8xODYO8sdXxwduibO3Pf3Dv45e3JJ6e7Prw69Pqdmde3Z58f73nvWN+zI30PVrqf&#10;Hhn48Oz4eyeHHm723FzYc3O+8/pMx7tLPS/Wh673ta7X5HVH+kgxmBiCWoEWX0am5tFZlZrCMo6u&#10;gsIvY+lVcg1LmUIFRUdBFZSyDEq5RuV8kyKWfiFTt0rTGDIUEPnFZH4+kZNJYieRGH6q6oebGu4d&#10;Ojjc0gA3NoNEIkIDRmDgSWwADkfTgIZCnYBM3KpBxGKpeDwdtqJAGfk/4uU1SH+S8nhVFSRSHron&#10;0I5AU6NsTZBgAmh7g/x8vd0l2anJikxZZ8u2vdu37W9vXZkYnR3oHe/pmh8fmB46sHRwdHl2bGl+&#10;fHlhYn3l4PzBsfWVudWlg4fXDp08snZ4ZX790MzK3OTqoZnl+amp0f7xoZ7psaHl+Zn1lYXZ6bGx&#10;of7x4YHJiZHZg5P9fT0H9u/b29W5o621uqoiNiYqPy+ntqZqf/eevV27trc2NdRX11dXIHHfyQmF&#10;uVnp8TFezk5ujnbmQoGHk+1Y777FqdFdzfXdO1svnDw83NM1NzVy4fTxwxvLW+tLm2uLly6eeefu&#10;jbt3rl++dPbsmeO3b10F5/y5k7D++rWLFy+cvnnjMqw/vLV64vjWyROHz5w+BlthEVHdWZrcWpvZ&#10;WJkCrC6OrxwaA+fQ7NDCwcH5mYHh/t0w4AwP9igrksNwEYZqTXXFMICqLIVRKCIlj070WlGCzOaa&#10;nhxVW6nIlifERweBjQrzRVVrsmTxGWmx4cHS1KTIiFAfPQHXxFDH083J29PZXeIATkCAJ0AqdfHy&#10;cvaWuku93NKTE9JSEzPkqTnZ8kJFbnlZUXFBriI3Ky9LnpGWnJ+dUVZUAKgqK66sKKsoL1VK1hQV&#10;FeaVligqyovT05Li42JKS4oKCxSZ8qzUZFmAb0h8TGpURHJVTZtvYOyOXX0ZOeVVde3xybkpskKw&#10;8uyy5HQFOIGhiXFJOagNi0qLjc+JjEwNDY4I9/fNig/LifXOihAXx7mUxImrk92qUyStWT57ioL3&#10;FQX1loX0V4SO1IWN1IUM14YCRmpCh6qChyuDxmpCx6pC/kQQgurA0erAsZoglHxH6fi3QOl4NEAe&#10;peO7810RyZpcF0BXjnNnFiJWA0DpeMBuJSPfrkRbhgigZOTFLTLn5nQELemurTIPQFO6RMnIS2pS&#10;xVWposo057JUlwqZZ5nMR5HsJYt0ifK18xEZOZnxLQ251iY61mYGxno6fDZDi8sy0hNYmRmbG+mb&#10;GerZmhrZWZo6Odo6uzj6+XpFx4Sny5KjosMCAvz8/X2TkpKio6MjIiLAxilTfHxiQkKSTCbLzs3J&#10;LygsLCqprq1pampob2kc2rN9W15SbXLg7uzQ7uyQ/XLfyeKIQ1VJK9VJGzWJR2oSjtUlnUCQcKou&#10;8Vxj0oVtKZda0i42p55vSj7bgBDxp2oT/kB9/EZZ2FpJ2Fy+/4Rc2h3jsC9WtDvKod7fotzTOMNB&#10;O9lWM9VBN9iQHm7GDTZhhVrxpYYMT32Guy7LkUt10uZ6mpt4Wll5ONhJXcRers4BPl4+HhIfV2df&#10;V1GUv3dOUlJ5Tl5lgSI/XZYSFR3k6eXm4Oju6OQmcnZ1Egf6BAR4+0ucXCVObhKxh4vYzVnk4iwS&#10;u7i4iEQiL29pQFBgcGhIZnZW47amfEWBk1gkchbb2tra2Ng42jtYQbKxdJO6B4cGyWRpEWHhIkcn&#10;Ly9vsdgFBnQsJk9fz4TD1GTTuLo8oZCjp8vUEdB5fALdzcKpKb9qpL2vrbipNrN8aGdPfUHlzuqW&#10;hcHp+f7JyT0DIqFVlEuQthpLT4Prom1bl1jcVdg23TQ4XL7XmWrlRrdxJlo64cxEWAsJ0QbgjLdy&#10;Jli7ku3ERGsxxdYRZ2GtYmSnbuqANQdro2osIdnGGAWF8D0idLw9cTbeRPtghksAVRREdY7jecey&#10;vVP4AemaIdnCqExBhMI4IVc/Tq4TKdMJS9MKSWT5pXADkZla2QEFRvFomHwaPziVFwSZAeCgAfIA&#10;WMzSjUSRLYzINgiX6QWnCYLkeqGZBuHgJPL9E7UCEjT9k3WCYrlSOHoMxytFEJig6RPD8YxieEYz&#10;veK5vgk8P9SPYnlFMDwCieIAgiiEIgH4Yh388U6hdPdwtkeMoT/UhgGGZ6Kqq4fR1MdogWOtbmCn&#10;ZuSMt3DFWnlg4WIdvPAO7jh7X6orIIDqFkh18yU6e2OdfHAiH5wjwF3NJpAqieB5hXA9/Jguvgxn&#10;gCfdyQ5nLqLbOjCsKuIKI8XBukRucVpeZV6hQp4R7uePzOCqoxkTHgLjF3hveYqdogKD/NzcASHe&#10;Pn6engBXsaOdlTmHQUVIeRaNQSfT6CQAnUGmM0gUMo5KwdOoBLBkEpZIgDEFolSDw6thofuoHBL/&#10;lZSHMQZ0xaG7DYejqWAERHVXQ+1IkVm6h02Bv0ORj1Wlv822EMfd0ZKBFL/eeI+ZrOBlRdRqacx6&#10;edxbRh6wVZV4pDbtUHHcQUXMSGZYd4p/Z7J/dahzfoAISvO00NehQFcfg0MCwChYki6dY44lG+Ao&#10;CCkPwFNNEFqZbK5BNGPyRHSeE4lpq0G11KBbUfhikqaYrOXMELqTeSI1qpU6xYrAtOdouwkMfXWM&#10;fbSNvHVNA4Rmgcp4eS++PkLNM7VdGVoSpqaYwRcpg7utwDK1bLm6lqU1TVX1TXnFhQWFuc3b65ZW&#10;pk+cWr9169Ldu1cfPLwDuHf/1oN37z55/vDpe48ePrp75+71jz95+d33X/3w4ze//Prm2++++uzz&#10;jz797MMff/oOnJevnoP9+JNXH3/84RdffvLlF598+9Xn33/3zZvvv32tTN+9+fbNj9//+ttP3715&#10;/f0P33z7/Tew8quvXj998iI3q0SHbW4sEHGZ5jicEE82JrMtCSwrNYoJmWuLpZsTGZZITLqSbUdZ&#10;eJSRR/XciXQLWK9GMISqQ8PkiTRkclcK2x6umsl3YfCcaUrteK6OOxoCr6UnRWPkqWwncP6Yx1Xp&#10;oPkpLBGDJyHS7bBkK8hGYtijjDyJiQjXqBGN/srIExhmOJoJWCLdDP6bGKwmRpWNUWNhNFgaBA5G&#10;FbpyGng1HF1dnYNVsdXhJHo5FkW4V0S47JQFDhRGD+WHz1fEHWmUHyqJ2qxNhfvnaF360brUYw2p&#10;JxtTTzWlnd2GMPKnG1PPNKWBRed0PVmbdKwqfqs04nBZ5FZZ5OHyKLAoI3+oMAih44uC/4yODx7L&#10;DxrNCxzJDerN8DmQ5b87VVofK2lOD6pLCw6wFQoIyLRkXBwS2khTxwzu6/j4/UcBPs4SZ0svD3tZ&#10;WlRrUzl0b2rLchsqC+orFPUV0NtBgt8rlertAFR/BlaCgzLsb1VoANBfQsh3JRqq8t8CZeTRAHmU&#10;kX/rNNQV1tcqUAUbwF+o+eyaqhxAVQUyyyugoiyjrATh4qFvVqJIR2aOzUtLiPR3sjZ0F1mKbY0B&#10;InuTID9JdUXB4vy4u8QuSfmDxYKcVFlKNPTK0pIiPV3tXZws/aTOUndHf28XLze7gZ6Ozp31YgeT&#10;AF+nnMyYmjI5AGXkc+WxmamRgKy0KEQ+XknHZ8tjszOiAZmycES+BpnlNfotsuVxityU0kJ5WXH2&#10;Xxl5VEpenhaLKSnMrK9WhAS4uTsik7s6mOk6mgsdLIQia4SOlzia+rs7BnqK3kbEo3Q8Qr7/KV/z&#10;Fsgad3tviY2fOzLpq7eLbYCbKNBdjPDynqJQbxdEuMbNBiHlpU6B3qIgbwlcvI4mm0EnkUgEHE6D&#10;y+dZ29qIXZxdXJ0trMx1dDXJVII6FonUhYSS09BykpXax0a6uh5OoujAoNaqqjvnzr28d++9O3dO&#10;r6z3796zvbo2NzUtNijMx0USFxzoZm0R6uHuJ3F2sbZkE3AUVQxNA/nNCNIgQsur1BTGqfwRGqyK&#10;HAzh4pFY4T+AUOFvo6QpFJKZqbGlhZmuQNvE2NDExEhPT1dHRwch5YV6AJSRF2rpamvqaGvqclh8&#10;ColOpTApZAaMgNCBEMqTwnAI3gh4LA6NrSYQCPAyUFNDaHeEfFIyT8hFK08ArLpSuAZHwAcGB6Wn&#10;yyUSN+iwGBhATSAK8mCRaUvJNC2+gICnksls/8DYwJDkgFCZb0i62D3GwzdZ4pXoKk3y8Elydo9x&#10;cAq2tPZxFAc7iILELuEeXnEurpHgGJt66hu6Wlv729gEWNv4Amzt/MTOoc4uYSambjqaVhSitoY6&#10;G5n+BMc2s3IOj5WnZBQripvCIjNs7aUcnpGuwNLR0cPRwfXsmUuvv/z+k1efvnPnwdrKZmfHvrrq&#10;psX51Uf3n/YcGKbTeFh1mqG+jZ6ulYmRAwmviVVnhocmnT976/bNJx+++upf//z99ddvXn/9/ePH&#10;Ty9evDw6Oj46PDbcNzQ/NTsxNDY1MnF869jVKzdv3Lz79NmLFy8/eufeo4uXrq2tH+7rH95/oL+3&#10;b2hsdGpH267QkEjovUEfjsPhaWnpMJV6NajUO8q/U6lUuAXpdDoswnpIiAaRUMhms1ElbHixo5Hy&#10;yL/mzw8qCNutTOAj3K4yoQHyZDIZ/W8qbyckIf9WZfrrLuhK9EsM+Eo+H0lEIhH5SEUkQiFQGkMZ&#10;LA/pLREPp/qWnUcdyAO7wL7oIZAj/cWBBD56v6G8PDxEDAqZSYV+gQbc9tAHwaurqSM3JiJQoyTi&#10;/5hPUgOhQxFGXsl/qcMjY85nxHnap0kdEl2MMt0tivwdSv3tq4JEdSGiukCEkW8LR4Rr9sR4dEUj&#10;2B/v3Zvk15caOJQePJQWNJweOCoPnswOn86NRIEK1wAO5seipPyfvHzcgiJ8vgCJpp/IjhrNjBrK&#10;jBzKCh/KCulJ9+lO80ReKnL/ppTAttxkCxaFqYacMFzD24ReO1rVaPrrGqgQuGS4fHBUkKcMQ1DH&#10;MDGYw/t2/nz6yE8bC79uzf3j+Pzfjx389/G53zdmft9AGPnf/x8Z+b+jjPx496/j3b+Ndf99bO9v&#10;Y3v/Nt3z41z/VzP7Pxjb82Bf08XGwuPF6ZdqFY+72z6fH3l/YWxXWpTUgOegzTJksXSZbIAWlc4m&#10;kpQzvnLZJDKXQtWkM1CuGf5rHAadRaOy6TQ2jcxn0aER5dARtRkeg6HFYPNpTIAmnQU+h0zh0Sha&#10;TDqfStFmMXhUpAQohw73GBZLgEpQtnvIP1rJrePUVCkEPI1EpJNJcCBwUIIegH4DgEMDNDlsWIS7&#10;6K1wDbov+jkHIZCVelx/NmPIBnQRJdPRQHgcFu57ZA3KrSubOiQbrAELa5QPHMLRo4WARXPC7hQy&#10;kUTEA1A5HTTwHy4K4eKVej5QaRwKiUEm8Fk0GhFHwqpBVVBgb2Wbj1fDcKDvjlPnU3D7Wxtf3b76&#10;6d3r3z65/9W7975++uDFjYuXludubS49O3346bHVJxsL92dHq32cF4oyjlblHy5OP1+de7pEfro4&#10;7UJl1o3m4pstJde3Fd1pKb21rfhWQ8H91tInO6pf7mn6tGfHhwe2f9Db/sHgrvP1ivWi1OXCpNXS&#10;tJXS7LXa4uOdO4rDQ8hwPupqUB1YHAGnildHtAVVSapqBOWPGJAnTkXZjMA/SVmzcMdikdlfVfFY&#10;eDkiAfQUAtaQzzagEOHW5WMwehoYMZ/iqUX04qrGWTBDBRrJVpwII2qCnSDRwcBXCN1PrCEGY6GB&#10;scFhnMlYKwwmRJeT5WgeokX3ZeFSLQXp1sJkSx0JBSOhqbmySS4skjVR3RSrYknFe5lqa2MwEea0&#10;IUVIR4KrJxtjpI4xxGPM6FhFuHeKk7Dcz9xfE+Org7GmYEwIGBce1kMLVxEm2Zsf7crFNCW5x9iy&#10;ioOts72M/fUJfnp4RxomxIzmqaNmR8fYMzGVMVYh5pgcb025hJ3qxNqZ6S9mYfwtNH0sDaE/izCR&#10;yM/HMETllxV4iSOf0jFIWIeuBsbfSFvh69IY6dWbFTVZknxAHjyYGzmQEwGYUCQMZEb0ykIRgj43&#10;YiQnDNqQPllAT5rfgVRfwN5Er844z51RrnsTfdojXVtDXBr9RetlWXtcRdVaWs26Bigjv1vbslPT&#10;YhfPbLe2MkaeZ7ydZ9zGN23mGTexjRs5hg1aerGqmCdDe/9x++SHx6aerfW/v9o7URY1VRN/Y2bb&#10;JxdGnm52XRguP9ad95/3Nn55NP/65ujPD2d/uDcNzqsz3c+O7nl1uv+9Yz2P1rufHR54dWzs/c3h&#10;B7N7707vOrO/5vro9ov9jRsdiiN7ij4/O/n52fFXxwfeO9zz0alhyA+4s9B5cqD2+sG2m3NtF8cb&#10;TvZXXBiuvzK+7VRv5Z25nTemt58dqLm90HGyv+rmXDs4N+d33l3qvHmo48Rg9fmJpo8uTH5+df7T&#10;yzO3l3afGav+8MLIt3fnTwyVL3VmLezMnNuRubAzd2l33nJn/kZ3IWBpd85mb9np8QaEoN9fdHq0&#10;6thA6Vxban9F6ERDdGeuR7orM1vKrwwz3pUhmd0W/2h11+eXJr6+Nvv0cO93t1ff3Nn6/eXlzy4u&#10;/nz/2CcXZu+vdr+7sf/djX23Dm6/Pdt271AH4O58x/Ot3ofLnY/X9sKVvrva9WR9/8PlfZ+cQej4&#10;b68tfnp24uvLM789XP37o5V/Pdl8fX3hze21n+9tfXN96c3NFcjw6vjIBydGnx8ZfHVy7P4KMsvr&#10;0yN9z47231/d+/6JoWdHeh5u7Pnh3uI39+a+vD353aPZN48P/fh05fNrk89O9Dw/2v/B6dEnm31P&#10;t/ofrh+4PNP27OTY59eXPzg1dffg3icL/WO58TnGOt4YTCAGk0alKnja6XhKJplVyNLOo/GK2IJ6&#10;XYsCqhagimdUytQvIGuXMPSq+ablHKNKnkkl36iUrZdP4BWRNKuZQgWBk0/RVPD1I3CUUVnGg0Pz&#10;BzvaYMiuxWDSqcgPligUTTKZTyKwkUgrPAWPQ34BraICrTgJBXRmVVRxACyO/DZGHiw8N0qAg3yH&#10;RfqeCJDOCZGAc3N18fF0S46LTo+PaamqaCxWVOVk7mms211f09VcNz/aPzPcszA1dGh2dHVpemt9&#10;fm1t9sSJDcDpE5vrK3ObS7PH1he3FmePrixMj/T17+/s29vR3bmjf39XZ3trQ3X56FDv0vzB1cX5&#10;pcW51ZVDfb0Henv29xzo7ti5Y29XZ3VVRWvLtu2tzfu793Tubm/f0bKro62tubGhpnJ7Uz1gb/v2&#10;ns6O2tKi5MhwRzOjvNTEuZGBPdubGsqLGiuK5yeHR3r3Ht9ae//Jw9s3Lm+sHjqtlK+5eOH07VtX&#10;z5w+duzoxskTh9Fw+BvXL6FTv6IU/Mry/OrKAmSAbMePbZ44unZ4ffbIxuzGytT68uTKoTEAOHPT&#10;/QcneydHu/sPtCfFBRXkJMGAE0aYLY2ljbVFVWU5laXZdVUwpFSUFWXkZyflZibkZCTCSK9EkVFR&#10;kqPITYPBXnJ8WFxUYGpiRG5mEjqTWHpKtNTDSaDFMjPWtbUylnqIg/w9YyKDkpOj4+PDY2ND4+Mi&#10;42IjE+Kj8/OycnMyMjPSMuSpclkK+HlZ8vzsjKqyYqglQFlRQWEenEN5SXFhRXlpZUVJdVUZ2Nqa&#10;im1NdRXlxXW11UWFBcWFJTlZ+blZCj/vkMqyxgyZIiunorC0MTJWnplboShpCApLam0/4BsYW1LR&#10;jFLwsqxSn4AY/+D4hJS80MjUkLAkP7+wpLj43LT41AjPklR/eYhtSZy4IkFSny5tSvfemR+4rzRs&#10;f2lgf2XgUE3QSF0IYLQ+HEFtGGC8NmysBgmNH68OHqsKQiPiAWM1QeO1wW+j4/+KoXLf/hLpXwPk&#10;u/NdUS4end+1U6kdjzLyqK+UknfcKXfckeHYniFWkvLOSkYemeW1OR0cl5Z01+Y0t8Y0F0Bzpnuj&#10;TFIvk9TJ3SpSXMuTXUuS3Ari3ApTvDOiXaO8rVxtta0M2WZ6LGsTXQdrU1sLEz0dTX2BlqWpka2F&#10;qYO1hcjawsbcWOxga2Ksb2tj4WBv7e7mHB0TXlNT1dBQV19fX1VVVVpaWlxcXFJSAn5Ly/bdu3d3&#10;d++dmZmamZlZOLR07MTxkyeOnTm6fmFrsUYW1SoL3ZsVNpgfPpYfNl8as16XvlyRgChj1CQo6fik&#10;k7UII3+2IfF8U/LF5tQL21LONSadqUeI+JM18Seq445Xxx2pilosClxQBC4UBs0VBO1PEO2KtK/z&#10;Nq7wMspxEiRZsmPMOdGW/GAjZpgZP9iM52fG8jCgSXTIYi2qPZcm0dPxs7WRmJu7O9iL7KxtzE1c&#10;RfZB3m5psWElGUltlUWV2bKitMTE4IAAiWOwu9jd3lJsaexmZ+XnJnazt/WWiAO9PIK8pKE+/v5e&#10;3lJ3D18vqauLxFOZJG6uvv5+8YkJeQX5Hbt3VVRVOolFfgH+Tk5OJiYmLmJnGxsbV3dJSGSoPFOW&#10;Lk9zcXERO4nCwiLs7R1NTSw1+QIGncugcrh0LUNNoxDPkNqCmvTwJDqGwFOjsTAUgKuxkyFD0FHT&#10;OtU7sjI5P7ir+9jCWl/b3kB7T32CJsCGZ5oekHBw1+jxkbVE54juop3eWs6mGB0nvLkIby5WBsij&#10;jDz4zgRrF7KthGLnhLe0UTW2Uze11zCzVTMB35vlHGUQ4EGycyPYuOGs3TWsvHA2EVwPH7x9BNsj&#10;QdNfrhcu0wnL0An/g17XiUziBCXzApO4AbE0JHy+0CAuRzeq0kqmME5AA+EhW7pmiEwrFBbRwHmU&#10;0IdCYCUCnZBkLX+5fohMGJKuGwxI4PlEs6VJ2oHoNK1RLDi0L9hIpns4XRLL9YplI2HySGg82xsN&#10;lkeD4hGNGoIIfNgxkukJhcRrBURr+XhzxAYYvrmGvhDD18XwjVQFpmpCGw1DJ5yZC9bSXcPah+AU&#10;RHMNonv4Ul39aG7+dHdAIM09kOoWSHb1J7r4E8UAb7yjq5q1i7qlD1UUwvcE+LMkUro4XOgnoTu4&#10;MOzkHgmhNn4WTIOm/MowDz9TbWFeWnpUgL++Ji82OCgxPMzBzDTA3S09Lt5QS5tPo0cGBAYhUxh4&#10;SEQO8CRqcVk8Fp3FpCJg05gsKgBxGGQqBU/AqwFIRA0lKa8BQ3k8QR2H/4OLB/wvNY+MSdRhJAJj&#10;BJq6KkMVY8GlBdgYxEnMcnztCvysyvyty6Xm2/ztBlP9R1IDZuQII79SEr1aGrNZnYDS8UfrU7aq&#10;Eo/WpmxUJh0qjZ/Kj+lJD9oZJ60OFiv8RXEuVgG2pkYc5p+MPFkNr40lCTVI+jSONYVlqUEyVCca&#10;qBON8FQzFawhneNIYtqqEU3VKRY4pg2ZJyLyRQSeE03gimXYqpAt8Aw7MseJJ/AQGvsLzQJRFl7b&#10;yFfTwBssgKntipLySNy3kpSncR0ATL6NpYP7tp27oT3KVRQUlyr6hw4sLs1cvHzi1q1LV6+evXDx&#10;9MlTR44c3zhz/sStu9fuP7pz9dqFa9cvwvpLl8+++/je5SvnLl0+9/qbLwAffPj+J59+ABaABMh/&#10;/CEsfv/6yy8+/eCb11/97deff/zxx+++++77H7777s23X3792etvv/zplzc///rTl19++dVXrz/8&#10;4LNd7fuNBQ6G2o7aPBs1dU0c2YDINCcxrQgsKxLHBks3J7OsEYkYmjmOYvqWkUcC0hmWWIopysir&#10;4g1QXp7EsCTRrQlUSwrbHq4auXYlSAx7tpYrqk7D1/VEw+GJdDs0HB42AcCBlbCJxHDUgNEP3Q4N&#10;rkcUbP6YKtYaT7NEGXkNsgkASzVGzpZhTmUhIFMNsQQdVQ2uqgZbDcfC4tkwPNXAYEkqqgYsqruZ&#10;MEnqVJMUtD0tYLc8oDszaEQROVscdagkZqs66XBN8rHa9KN16WCP18lONKSfbkhXhsYjdDwaJg/O&#10;8eoEwLGq+I2SyM2S8K3SiLeM/EZJ+EpRyKHCoNnC4OnCoClF8ISSix/OCRzM8u/L8N+f5t0t99+Z&#10;4tOS4leXEhTnYa2JwzDVkd+FwHiKidPgkHHOdhZvvvqopiLP0dbIy80uIkza2lTeUFO4raaosUqB&#10;SMlX5MNWlJQHizqoDxadrxXl4iuVevHgoAryKP7KztdV5ddXFzT9GSMPtrWpDFGwqUPC5FGg1HxN&#10;VR6grgZBdWV2eakcUFWRBX5leWZxASJcA8fNz04sK5DlyuJc7E3fxsjbWAiR+V29xHMzw7VVhUnx&#10;YSkJ4dBPy0yPA0CfLdDX1dHWROru6CGx85M6B/g4FxekQ8cvOhxeZabxMb6VxWkNVdmVxbKi3MSC&#10;rITs9OgcWQwA5eJzMqCQuJzMmOyM6Cx5RKYsEgmZl8Vmy+PAAqBnWJSfVl6cWV6SU1mWV1WeDwCn&#10;rDg7Pyc1Iz0OU1qU1dZcGRfl7yW2FlkZSmyNXWyMHC31nKz0ne2Npa42b+Pi0aB4sH5uDv/XzK4o&#10;YKu/h4Ovm52/hx3KyAd5OAe6i/1dnUKkzqHeLgHusNUmxEcU6C36/1D2F+BVJNv6ONxJtrtr3N13&#10;3D3ZcXd3d1ckJBAIcXeSQJyQAMEZYIaBQQeYYdzdz5m5R+49863ezXDnynef/6+e91l7dXXt9q6u&#10;env1W77uNv4eDs725qpiHtSYFFSlg8Dn8y0sLDBG3tTcBB3ZlUnBo7LYKKeJMmbKeLySMnTFqcoq&#10;Hnb2QR6ecnfP8szM/n37W0vL8uLiZXr6fDzBVtfAUktXQmWosjgSFoNDITIIKgCoAeG/BFRgQRn6&#10;IbBMKhXVwIFFU+k0sFAdK9hIBGXklVUU8cE4sMoEIurjVPhCgY6erqGhIbQYtLS0DAwM9PV1UeEa&#10;DQ11VMRdA2XkNdHQeU11LQFPyOMI2Sw+9IJwKiQiAS51WP8Liha6QwSFXDiNQkUlyOl0OAQYM4uy&#10;UH+wWRgjj07+ESkvEktjYuMjI6NNTMygaWJkZILR8VKpGp+PrlFdVQtB8Lq65u6eoa4eYR6+8U6e&#10;0Vb2IR4BaY6e8U5eCd6BaTLnCCu7YCf3KDNrX2uHAEe3CHefOCeXCEfncDMLH3NLX1NzXwurAAen&#10;MJi0dwh2dYs0NnEHR1vDms/REYsM1TXNRBIDgURfommqZWDDFuqJpMY4Al+qZuxg76upaZyTXXzt&#10;6q2H95689/yjNx++dWnvWnfn0UMHjnS0d8XGpGioGVJIXDgD+rpWRgYyBk3CY2u3tRy5fvWNM6cv&#10;3X710b03nrz17IMfvv/Ll198+/nnX77+2p2xkdGJkdGRgcH5ydmRvqHJgdHdzTOXL1995cat+w/e&#10;fPPJ2w8fPb39+r3dsxempuf7B0YPdh4ZHpoYH5s5sL/byNBcwJcogsuFPB4P/VEksVgMFlOAgdPB&#10;YDCwfOyjBygGZxzA4XHhwY4Fy2P9WLAY5wsJfAXB+4KsBwf/R0JJekWCWX9OUOZlPsrBK76QgAsA&#10;S1SFcDxsEmwPOCwWC3ymQjIeLEb6Y6T8y9h5sHAtYdsAFtswcLAE1zTKdUJPHU8gEYhgKSQyg0YH&#10;C5kvZ6HENNxeKCmPMvJ4uCNQ0QwcDuYrGHmCYigSIUnJw0wjysU03sUgxcmg0MeqxMey3Ne6JsCm&#10;PsC2Ldi+PdgeHdw10rU73KUrzLknyqM31rsv3ncoOWAw0W8w0WckxX88PWgiQw6YygrB6HgFIufy&#10;ojDM50efyA9fzJcDwJnOiRzNihlKjxxKDx3ODB7P9D8Saz+Q6XUgzml/SkB7eoTc2oyJvj/4T0b+&#10;5Y2GHoH/LSm+A0BF1bGi0EqjEhC+ErLVve/ns1u/bZ3868b8384s/OPciX+cmft9c+73tan/g5F/&#10;oSP/J0b+17HDfx/r/nX00C8zR39eGvhmaeCLxb73xjrfOFh1vijplarsmzX57w90vTt1/J1TE9Wh&#10;ng6qbAM+V43BVmNzAUIqXcJCg+V5FKqYxUaHcmWzJQI+X6Ekw4dbncvhMWlCDgP6JRw6RSE1w5Ny&#10;hCImDyBh81TZfAGNLqTTxEyGgEYRs9GoeQmPB4BF8RWq9HQy1DuoogEcB4JCkx2OBrRLGXQqZKLs&#10;P5MJS8b060V/yOawKBQeg8GmUsGBuXQiypDCEuBSU9RV/wks58+ZsPyXeDkXKwAW49+xSQBMEv6Q&#10;qcFIfPCxAHyow8HCFjIo5JfSPWLuC819sKgWE4XIoZNZJAKDgGOTyDQVHFwhFByOTadIBWibONjb&#10;5fGNKx/cvfXlm2/87ePnv33y7l8/ev7Ba9enOlraM5J7CrK2jxx4ujL3+vjxSjer+fzkM9U5e9XZ&#10;58tSd/NjL5WlXKvOfq21BPBqS/Eb7eWvNRW9Vp/3aF/F4/bK9xSM/IfHOz7oP/D+UOdedc5aYeJK&#10;UcJmZfpaacZ6ddFme2N9bDS0gch4HNQtKii/DrcYjgz3GlzJCqEeigqFrIySaIpHAHpAYBY8tMDC&#10;0cYOojIO/cqBQyCoUal8FSWeEmIt5qGfnHPxjhylIA1ajKkg1lIcbspLcdLP97fL9XFwU+XoKiH6&#10;SogZAbGkKBmpID6qrAgjNV8p3VuVGqjNlusLbFmIg5BkQEZshUwPPXUxgkiUEDuJWA+HRBlIOiLd&#10;QjTpJgREg4DK5rCUEBcD7drYwLYEv0QLVUMEibY2NKErm9MRP31mkCEzw123Ic6lNNiyLMQq2Jhp&#10;TESsGIijiKirglixleUmqrpExEGMT/PQjbLkRJmzI4yYafbqvhoUeJhFyYyjne1UKSQGgtBVlGk4&#10;ZToerYhoSmgLUqCEmNDp4cZGjSEBx1PjBtIiB9LD+jJD+3NCh4ujjmYF9eeGTJXEjeWETxfGTOaE&#10;j2aHjmYGDab69SV5Hk/0eIkjMc5tcpt9oQ6Nflb1vpY1XhazOXFdjra1Emmrhs4+dTQu/qDYsFui&#10;IOUlRgckhvtE+m0C3Va+bptAr01g0MjXaVbTCUOQz09N//7o6s3xA1eGmx+e6D7Vmnq8IGBvqOKb&#10;1+Y+3Ot/daZ+41D6j2/M//b05Oe3hn9+NAv49emJT2/0P9ra//6lgfcuDH5yZfL+qZ57i0e+vHzi&#10;26tLr463vTraeqW/7kJfzXhV7Eh5xFtbfY9Wur+8MfP3p2e+f335rw+3fnu8/eOd9WenB6+NNV4Y&#10;qHxttu3GZNOFgeqrow2vTDRfH2+6MdlyZaQecm7P7XttYf+NmbbXlzrvnuy6OF4HeLbb/+2dU78+&#10;3nl7d+j+6pHdgdKNY/nb/UWnujPXj+Ytd+fM7ktd6srd7Ctb6SmEya3e4rNDlXujdZcmGi+N1230&#10;FJwfrtjpLxmri+grC+wvCzzRkTTXFD1cHjhWFTpcLr8103htvObyWN2rC/vPDzU83hj8+9PLf328&#10;9/un9/79nevfvr7+YKMX1vvmZi/s19ONo0/Xeh4sdT5ePfxs89j95U7IAeeNxQNPN3qfbw892xgE&#10;fHZp/qO9yc+vTP1we+EfT1f/+XTjydbx52fHf3t09u9P9v5y/zQcECj88FTPo5Ujz7cHHm8ce747&#10;9Pn1ua9uLT7Z7n202XNnqfO1xX0P1ru+eH3ml6envr4/92/vbX75xtyXr81+cGX0/srhx+vH7586&#10;9sZyz43ZA2h0/Kmjry4dvTLacXui683p4/Filj+C5AqEaRRmiUA9RYWeRmKXi7XzOdJcrrRUqpfJ&#10;FBcLtKqkRpVC/TKudiVPt4KrU0CV1omNihnqJWz1BqlRCVMtS4VdzpBW8zQhJ5clDUBwheaWN0dH&#10;Ls1MaFApYiaL8UIvXkgm84l4FgFPJyjodWhVQrMFgMfTcTiasjJFGZWmQYFS82hrl6CiTCLg0Y+I&#10;iAQqVptC0wCHe9HWJRBwVpbmtpZmQb5ecWHB5TlZjUX5ByrL+1qaR/bvG+naP9bT2XugdbSve25q&#10;8MTc6MzM0KnVWei3Ly1Nb60vnVqaWZ4dX5oZGznWfexg+/FD+wZ6Ovu7D3Tvaz52qGNfS11FcX5H&#10;c33vka7h/t756YmttVMrp5bXVlHbe6xnZHhwa3N9e3sLsLm5vrJycnVt+cTi7Mb6qeGhvkP725vr&#10;a5rrqlqgu5aekhYTFertnhUbvrO0sLEw09lUV56XWVmUAyjOy7p8fufhvdtPH997+ODOa69ev3Bx&#10;98rVvVs3r168sHt2d+vC3s7W5sruziZMXrt6AaPsT2+trq8tA1ZXFsGe3lg+tTi+tjR+cn4YsDQ/&#10;vLo8sbEyvTAzAFg7OQldxEBfx6Q4OXQXoc8Jk2jIWCX0J/PBwfyKkszSwrTi/LSGmuL05ChwCnNT&#10;QoM805KgbxYDHT/oASbEBIfJvdKSo2ytDEV8hrGBpq2VsZ+3S6Cfe6jcJzw8IDjYJzYmPD0tMSEx&#10;Jj0jOTsnPTcvE2xeflZWZmpebmZuTkZ2VlpBTmZeFsrOZ6ZCrzKxtDAvJzuzpLiwpDi/qDA3Py8L&#10;oBCUz6+qLM/MSCvML8rKyE2KT/Nw9ctILWhp6nTzCMkpqEnJKCksbYxNhOVWpmWV+cvjYDI+OT8q&#10;Lqu4vDkoNFEelpSQUhAenRYZk+zt7ZuVmpiREJwR6ZoZKqtIcK1KdKlL9uzICtyXHXS4JOx4Zeix&#10;Cv+hOt/RRr+RuoDR+sCJhmDAZB06tgRgvCZwqlYOQEl5RXT8WI0vhokalKMf/kM+HoCN5tpf7P7n&#10;AHkMPbmOPXnOh3McMSIei47HGPkDaTb7U633p9p2pNruT3fYl4GiI13WmmINaEuVtaXYtyQ7Nic5&#10;NCY7AWri7arjZDVJDnUpLlWJzrBHNUkeVUme+dHORUkoKR/sYexkrq6nztDX4DvKTO2szHQ1pFIh&#10;D6ApFaFUtbWFlamhubGBpamRmZG+zMrc09VJZmvp7eUBZ2R/x77B/oGFufnFhRPz8/OLi4snT66c&#10;OnXqzPbWyeXFra2tK1eunDx5cmtt9fr5M33ttTUJ8v3pwX3ZIRMF4YtlMSuVcatViWtV8VtV6Nh9&#10;mHbw+drYvT8Y+SvNiX8EyMecq4nZrYo6Uxm5XRGxXipfLUPlC6azPAfiHToCDQ+GWjYHmha7aqVY&#10;CKOM2CG6LC81ip8Oy0+b46PHdVAjuetzZGKqFZ8iE/OdNDU8TM2cTUyhux3o4xkuD0hPiinOSq4u&#10;TC9NjylJCc2J8c1P8CtLCytNC67MiSxMCcpL9M+K90uJ9EgMdYsNcQtws3axNXC2MQS4O1jaWJjK&#10;bGzt7e1dXFy8fX0SkhJr6+v2HzwANiQsNChY7hfg7+3tnZKSEhcTm5mZGZ0QExIZ6uXj6evv4+fn&#10;5+joKLOxs7Gys7VxNDG21FI3gOVZmdhrC/W87HxaS1oq0ko0qRItikSDJBKpcFgIBeBqZh/tH9rd&#10;uu/i5pnJo4Md5Y2LvZP16eV8hC7TtCiMz/a39CiJzgu3DWpPr7dmGJsRdKzJRjKysT3ZzI5kKiOa&#10;YNYGb+REswSAb6msb6Gib6aka4romCvrefEcAHY4IytE107Z0BFv4k6yCBO5BzAdgjnOKEsu9ovm&#10;eCWKAlIlcpRVVwvP1YktMUkqN08tNU4ClBsmFunFlRomZmtGQIEcrUhAmkI4Pksj/CULD7OgAMzK&#10;04nO149O1wpO1wnO1AtL1wlJUPWLEaG68LHiF2HyEUKPODU/sOEC9xCuc4wIjdYPZboEUR0iOKhk&#10;fDDTOYBq70+xA+tDtIFJlMfne0aLfSOF3u5UaxNlTTHCMqHqaCtLtFTUjMm6xnhdM5yuI8XciWCK&#10;yvKwnIO5HsE87yC+tz/X05vp6kV39qW7BDLd5Sy3IJqzHywfVsR18aHLnInmdspGloiuBaLjgDPx&#10;ZMrsCKbefCdHurmPmlOIiU9uYEp+ZJq7ia2+ULU0M9vf2TkywD/Sz8/dxsbX0TElIiIxPEJHImXg&#10;Cf5u7tDvANhaWuhoqKtKoTPEYDIoqGSNiMsXsDFSXhFNR8TEaogEJXCgEw+Avh4BMhWh8fAEhC4x&#10;iUQAEFCVWSJ0DKHNTVNGv7yUEBFXA0mcq2mim1Gig0a+h0GVt2lrkO1Qkn9ftPtUst9yXujJojDA&#10;RlWMQrImdqch4Uxtwk5d0pm6lNWKhIXC2MF0+b4wl7pgxyJ/+zhniwArI3NVEQVRwSlRECUGkaZB&#10;Y+upkDVIDH0y0wBA55oQaPqIihqOrE9DxxE1A5DY5nSRLV/ThaFqTxJY0aV2SjRjAENox5Y4qul4&#10;6xoHaRkHCjQ8+OruQk1PrqorWFVtH57ERaLpxRU7MvkytkjGV3UUqjvzJfYckXl0Uk7nkWP1zU1V&#10;9dUd+1uXVxZOrcxfu3b+jbuvwqPzlRtXrr9y+frNy/cf3Xnvk7c/+fy95+88+fKLT95959mzp48+&#10;eP/5+trJ0ZGBs7unr167+ODh3TfffPThh+8DHjy49/bbz77/4eufv//m268+/fqrL77/7psff/zx&#10;J0i//Pzjzz/8+m+//Pa3v3z7/TefffHp119//dVX37z79ofzMys2pm4Chp6a2BKHl6iQ1HE0LRrP&#10;hCY0wzMNcQwDbBxXsBgXT2QYMvgWbJE1TOKoehgjr0TUItINVMg6MEllmcHRQ+l4MRr2zpc6YweB&#10;o5CjgRyexAkcgaoLVTHi60s6/iUjzxI4kJlWUAYrif5XbKfQrjEh0I2UyTpojDxNB4Cn61LZRhSm&#10;Ho2hQ2VokchSFTwPTi50WZSUoJtCxKugo/dx8TgHPfV4D9viMM+WRL8jGYFjRRETBaEnK2O3G1LX&#10;yqOxMQnO1aXu1qWfq00/X5+215B6oSHlYn3ShYYElIivR+35hsTtiigMq4XBmyUhL0j50tCNkpC1&#10;Ivmp/IAT+X4zBf6oTE1ewGiO33CWX3+aT2+yZ0+i58Eop/0xbm2xXu0pQbWJwSGO5mwVhE/BsYkk&#10;Fp7MwOGhpShgkl+7dn57dc7V0czb3cbXU1ZenK5gzIvrqwua6kqh2QMNnhrFqK1gMQfzwVaUZJSV&#10;pFcpBn3FhOb/V0b+ZZg8WCw6HmxrY2lHSwUa8VBf1NRQDADnJSmvAMrI11S9EJTH4uUryzPKitLQ&#10;VwKlmRVFaRWF6cU5Sb5utk42Ro7Whm72Zk52Jq6O5i6Olt2dLeMjx7zc7eKigrLS0PgJaJvlZiZE&#10;hvra2xi7Olr6eTl6uck8Xa3jogKWF0ZKClIMdPkJsf6F2dFNNTm15Zml+YkFWXHZqZF5GTG5CiI+&#10;JyPmBTKjsjMiszPC0WD5NJSIx5CdHpOfnQCNQ2giYlw8RsdXlOaUFWcV5KZkpcchhXmpbU3lkaHe&#10;AZ72TlaG9ha6DpZ6jlb6zjIjgLujGewPwMfVxtvFGoDS7ooYeYx//5/Wx8XKz80G5eVdbBQsvI2n&#10;naW/q62fi3WAm22Ah02Ql8zPwzbAyy7Qy8HR2lhVyEbfW1IJRDKBw2ObW5rZ28scHG1NjPWhkqXT&#10;SHhF7CT0HaD/waCQVQUCS2NjA3UNaCLIPb18HJw8bG2tdXXtjYz0RSJnMzNLbW19oUREYyhGgVMi&#10;qSAkHGpV0BBOhSUo1GcQBJXtBU9ZSYVIUDgoBY+x3ujwlooAeRUi+pEvWnPiCUp4nIaWpqm5mZaW&#10;loaGho6ODjjgamtrYjkvGXnIA7AYbDqdyWCwlFHhAZwKjoQCVfBEEw6HI5PJ6NcBZDJBIVeC8bMq&#10;eBwWj/+CkVJShMYrHACeSDAwNA4JDXd1dTcxMdPQ0BIKxWA11DRhjXyugM8VEXFU6LClpxcWFNUH&#10;yBM9fOM9/BPdfBJtnMNtXSKCIvMCQrNlLmE2DqFm1n5WdoEypxBnjyhU1sYpzN4x1NzS19o20Mkl&#10;SmYfamHlZ2UTYCsLcnYJd3OPNjP3sjD3YDLUlZXYDJYGX6ynpWdlYuUKMLf10tC2ojHUKGShRKLP&#10;YojHx2bu3n4AeP7sfahtr12+2d87XFlRB9vGZok4LClAGaFraZjqaJmbGNl1dQ7unrl2bvfa1ua5&#10;WzffeHD/ydtvvf/1V99/+cW3UF/fu3t/aGBwYmR0bGh4dnx6pG9oYXzm0tkLly5defW119+49+jR&#10;42fP3/ngydPnV6/dXN/YHp+Y7T0+dLx3CDZjYnw2J7tAVarJ4fBYLI5IJBIIBHw+X1VVVSKRcBTa&#10;NZDgkoATgbLwfL5UKtXW1kbJei4HHYOSz8Mi5dGBXhX67H9OGL0LCfPhPCo4dpRkxzL/XAaSyh90&#10;PBQAH20C/CFWgyUmkwlbBRa2CjYVHBoNHTMWLhUGgwE5bDYbikEZ2BfYSCwHFgIrwhYODuwOONjq&#10;oIWBss9w/ZFIZGifKBh5+MGi5lEiHr3K0asfFoBe+YpJvJIyAaVGYa6yskIPBmbQ8SrweDEQMPxs&#10;9NJ87eLtdfO8LPK9zIq8zKv8rOoCbJuD7VqCZAfCnbui3bsj3TrDnMEeifY4GuvZn+A7gMJ7MNFn&#10;ONkPw1ha4EsFm9ncyP+KUHSU8PzgmZyQ6ZzIidxYxeiLoYMpAcOp3uNZvt2x9gPZAV1pgfUxXtXx&#10;IdYaYrhdsfdZfxDyirB/lJFHd+1PQBO2jwBIUBJ2j6KC6NBwN6eHfjq38W87qz+vz/52eu6f55f/&#10;vj2LMvIrE/9TteZfm7OooM3W3O8bs//6EyOPYrzn19FDPw8f+GnqyM8njn+/1P/dyaHPpo487q5/&#10;vbFgNyvmtZq8++1Vzwb2f3hi8IP16Sq5u6uWmhadpk6j6QoEUiZbQKOrcQSafLGQxpIwuUI6Q4oK&#10;JDIkAj6Hw2KzmaoiaHy+oOMV1DmTT2OK4PIhM8CRsHkCOkPEYIrZTAGNChaKiblcqEUlPB7GyGPR&#10;5RgXD1ZRTyrOusKBKhcuNSaZjKnBYOL1mJXCfcJkwsagJLhCBgdKktDaS6EE9IIu/u/AajUAlIGS&#10;WGFsEk7ci3OnqKWxfChAgAv3j0h5yAcL2wsAh0ohcZnocLWwGbAvQoV8PJtE5tPoEjaHTSNzGFQm&#10;jciikmD7KXBjKj4FgN2EgyZmo8+IiZ5D7732ynu3rn702rXP37gFuLl64uzE4HRH07GywsaYsOaI&#10;oL7MxK4oeauv00Zl3npp2rnKzM3cmAslSZfLU6/XZt1uK8UY+XsdFRgj/+Rg9bP9NR8cafl84OBH&#10;ffve79v/7sCBM6VpS9nRK0WJ29U5a8XpG9UFO/ubB8qLVcnwaIFrDyp5qN1pfJaQz+CTVYhwEGBf&#10;qTgqRYUKjTm4f9Gj8UdgODSY0Dcn2IEDKF72Kh55iBCvYqMulamKTBkESxbekIB4ajKhsx0p08nw&#10;k0XYG3oZqBrTiRrKiCGZYEolmFFwRkRExiU7CCjWLJwBETFnIHYCsgkD0SMitiK6LlnZSsQ15jDU&#10;CThbidSARPBTFyRb61sQEU3osSgjmiwWD4fjKyNZ/i4FAY6B2lwTPOKvr+apI5YJlK05iAUTcRIh&#10;yU7qeb5GmR56lgzElocYEhEdFcSEihjTERsByYiOeOryIq3Ug424XqpEVx5iT0Oc2EigLifdwyZX&#10;7mWjKWEqdp+mhMrUwJ7CJB9BDGnkcDOj7pTEhfLisayEoRT0S5qBnND+3JCudL++grDhwoiBrOCZ&#10;opi5wpipvLDx7ODh9IC+JM/eBHcARsd3RzkeirBvDrBuC7Gr97Vs8rOtczMbi5MftrepF6t1aBp0&#10;aZt1qhruF+p3S4y7VE0OiAwOSlFSvl2o1ybQaxfqt/J167gaNWL1SBXk2Xjv70+v/3pv5+9Pzt2d&#10;71zdlz1eFX22v/ybV+c/f2XynTM9l4bLfri78OuTU788Xvj81uC3d8d/eTz3+a3h5+ePPNvtebbT&#10;+/zc4POdkQ8vzFwbbf3k/MwbC4e2DhRcGWrY6am8MtY825R68kD27+/u/ePZzu/vXfj9oyu/f3j1&#10;b092/u3hmd+fX/ry2twrY03XRupuTTbfnGi5Pt50ebjulYlmwLWxxhuTLZdG62/NdVybbL6zfOjW&#10;/L6t3tI7pzp/ebTx9e3FL24svHGq+97K4XNDleeGq3aHyraOF16arD3TX7Z6tGDjaOHmsSKwZ4cq&#10;L0827I3WnB+pvjhed2G05spkA9i9sapbC62DlSFTTTFDlcHDVSGwp31FfjMN0W8sdby+0PbKdOvF&#10;0eYr4+235rrf3pn86NKJz66d/PvTi397uvfVreW3dgYfrB55vNGDydQ83TiKOU/Wex6tH3lz8+iz&#10;7f77K4efbPZ/fGnuq2tL39449cnF6c8uT397a+4/3tr+8fUTb50ZeHt35JPLsz/d3QB8dHH6+fbQ&#10;u3Akz4+9sdj5bPP4j7dPff3KwlfXZ9/e6b+zdOC1hY6bs833Vg8+2Ox868Lxe1udT88f++356a/u&#10;nPji1vyN+Y5XZjoujTWdPlY525Kx01+3nk7gpwAAzFFJREFU3luz2Vf3+mzPw5njlzsaApWRVAY7&#10;GsHnUPl5VFGVWDFYK1utTKyby5KCrZDql4p08phqhQy1Kr5eJU+3nKlZzdWtExiUMTRKmJCpU8HW&#10;ANTxtQspgiK6tFSgHapEThSr7Rw48MbKSRt1NQGFxqZxmAwBVN5QDRNwTJyiTlDEvKPCNTgcOpSr&#10;sjIFHc0VT8ETqAA0Rwkl5cFiwjWooDz65ZsygUBC60KoPND3sIipiZGvp5vc26MgLaUyL6coKam3&#10;pWXs0KHuurojzQ19nfuO7GvZ31x9vGf/qaWpqamBubmRU6fm5ubGZqeGh/uOHO1s7+3aN3D4YF/X&#10;/r7DB6aGj4/2HZkdG5geGxgbPDY3OXr8aNfxnu5jhw+NDByfGhuenBgZGx2cnppob2s51HlgeelE&#10;3/FjJ5cXN9ZXNzfWoJM/MT4MJXuPdLU11TdUV6QmxEaHyRMjwyOD/P3dHBvKC67tnl4YHTwxNjQ3&#10;OnB65cT81Mhg3+Hurv2jI/3bp9fOn9u+emVvfKR/anxobnZi7/yZixd2L108e/nSOcDOmQ3wIfPC&#10;3s762vLGxtKZrVOba4u726tnz6yc2Tyxu7mwcXJybWl8dXFs7eTk1sr03FTfzERv75G2tKSw0CC3&#10;4vxk6JdC97KxthDrnWLCNdDRAosGQKHIgg5eRUk22JiIgJSEcOjyQd8vLSkyJyM+TO4VHe6fmhRp&#10;ZqzFY1PMjHXsbc283B3cXWTyAM/Y2FBAQnwUIDUtMSc3A2xGZkpmVmp+QXZWZmp2VlpebmZRYW5J&#10;QW5WWnJ2ekpeVnpSXHR0eEhuTlZRYX5mRlp8XFR4mDwkOCAuNjIlOT4rMz09LSUhLj46MibIPzTA&#10;N9Tdxbf36KhfQHRj62GfgOi6pkMBQQmFxU0hYcnxiXkxCTkJKfkxCdkZOeXg+MvjwqPTwyNTo2MS&#10;42Kj48L9itLCsiIcM0Msa1PcahJd2jJ8uwpDu4vCeiujB2oi+qv8R+r8JpsDxxqCJhuDZ1rCp5vD&#10;phtC5lsiFlojJ2qDpuuCAVN1QZO1gRM1figdX+UzWukNORgjP1TmhTHymFgN4Hih60s6HpxebHDX&#10;PJeeHKfD2fbdWXZgsXj5znSbfSlWCtjsVzDyBzIc92c67stwaEm2aku1aVfI1zQn26F6NckOTSnO&#10;DclOdYkOtcnONUlOZdF2ZdH2VfGuVQlu5Ulu6cFWqcG2ySF2gW7GLjbaMjNNPXWelbG2zNI4wNsd&#10;YG6kr6MuBSuzNLO1MHVzsjc11DMz0ne2t3VxkFmYm/p4eacmp9TV1B/uOnKsp/f4sd7hwSGw+9o7&#10;4BboOnSwsryivrrmQGvrsQP7Rro66jJi29LCD2dHjBZGzpVGrVUnbFbFLReFbVbGnq5Eqfbd6hei&#10;NHt1Mf+NkT9fG43S8RURWwoRg5MFAUuFATPZPqMprn3xTvuDzdpDLEucNXPs1SINWaF6TF8tqi0b&#10;cVenu6kxPLU4MgnZSZNtwsZZC2lueurWUj48dv3srYNc7bMTIyoL0muL02vy49vL0vaXphyqSD5c&#10;m3KwIranPqWzMq6jPLK9LKK7Prm9IrqzNrmjIq6jIr6xKLoiU54e4RLuaRrqZS33ckxLjI2NCk1M&#10;iCkvKyotLc7ISIuOjQkODcE05SOjo6Kjo+Nj4SqLMTczMTY10tTTAGtta2VuaWFn5+Dm6mUnczY2&#10;sTQ0MFNT1ZWKtHTUDPTVTTxsveoLG8pTS+21rSR4gVCZzUTIUmi0ImRVpuj4/sM5ianL43OtFfVL&#10;Q1MXl7fnukeygpM9LZyrs8taiho6CpvL44qDzf20EIkVxciabGRHMbMnm9kSjG3wRjKiCThWKgbg&#10;AMCxUNIzV9YzU9IFWBOMvHgO1ioG9nhjexUja0TXnWQRzHcJE7qFC9xjRF7JGvIC47gcnahCw/hC&#10;/bh8/Vjwi40TwcnQCMvWjszWjMjSCC8xSEhVDNz6knaHTJhMFgX+IRyPjukKs7Ag+nT14HSt4DiJ&#10;T5Kqf6KafzjXPUrgFSv2DWY6gxMj8gnjuCmi452ihZ6hbKcAqiyc7SanOQaQ7SI47j5EG2+CNSCE&#10;4RxMdwqk2KPju4o8o0Q+8RoBIQIPS0RHF5HqKkvVEaEhQUsfp2FONrShmdiSTFyplp4U6xCee5TE&#10;N5TvFczzDhX7A8IkAUEcTz+aSwDdNYjmHEBBR3YN4bjJOa4hAjc5z82baedOsXUlWzqomFkjejJl&#10;ExkefeFhQzSU0YxtWIZyEw9rob6vmXO6PDreJ8TZ2NLNwtrV3CrU3StOHhIbHBIjD/ZxdvF2coZe&#10;jLpEbGtpAb0hVDheMayrSAiddRadQWYwKXwB66VkDQUejAolYCIBeg0EjJHH4REAgYAS9BQKGhgK&#10;3Q+0H634bhWamkyFFKqDviRYphfvYpDqrFfiY17uZVLnbdYX73M81mM40WsuR34iP/REfvBaefRW&#10;TRzgTH3imdqE09XxO/WpqxUJiyWxkznhh6LcDsR41kW4ZXnbhsuMHfU1mdBVQkjKSkw6S4fC1MFT&#10;tRhcIzLTQIWsharW0PQRgqYSQYdANUTj2cV2ShQDZaohR82RLrWjim3BIiR9hGxAF8jYEkdVbS9d&#10;4yBds1CJjg9ApOXFEDpwpE5qOr5iDU+OyAnTY2EJbVEJF6EtX2IvUrOqqms/2H24vrmpobVxaKR/&#10;9/zpy1fO33vjtYcP7jy4//rTZ4/e/+D5ex++/fFn73/y+XvvvP/k088+/PSTD7784hOwH3/03kcf&#10;vvvZpx9ev4ZGyl+8dG755MKdu6+eOXN6fGL4+fO33nr7zadPHn7z9ee//Pzjd99+/f333//0008/&#10;/PDD999/+9PP333/AypX89lnn3ylkJx//tY7p9fOBHnH0PGqIp4JDi/BkdHvBmjgM/WIbGMCywgb&#10;yhUslWPKElrRuGbgcyW2/42RJzEMlUnaYKksMxbfWqDmBEePKbARqrnCQcCA8e8ckQOdi+YLVF1E&#10;Gi4idTeeFBWrgUOEFYO5bKEjjWMNQNl8VEHeHOYSGcYAFYougEA3wNNRS+MYM9n6TJYuk6FJIYuJ&#10;eA5Oma6iTMEpkXAIno4j8okEM1V+vIddeZRvU7xvV5p8OD90qjh0piBkpSpmqzp+oyJmryEVcK4O&#10;xfn6tAv16Rcb0i41pF5qSL7YgI7mulsbd64+4Wxd/GY5VPIRGCO/URKCojh4rUi+UhSEVvt5fnO5&#10;fpN5/qN5fiO5fkPZPv0Z3seSPbsS3A/Euu2LcWuP86yP8WpIDj5SlXegMt/OQJOKIFwKlaqMh24y&#10;i0RgkfDpCVGff/BE7uvo723v6WoF7R9o+WBEfFtTuaLlgzLyACwWHuPiwWIfEdZU5ZaXZlSUZdbV&#10;5NfXFmB8fW15NkbHY1w8NsQr5PyZkW9rKtvXWtnWXAKra24sam4saWooVJDy+Yp4+fyaquz62jxA&#10;bXUOABzIKS9NqyxLh1VUlWU11BRgjHyk3NPR2lBmruvpZGlvY2xnbeTiYJGeEj093lecnxYV5pcQ&#10;g5LyGQop+eT4MG93O4Cvp0OQn6uXmyw0yL37YGPXgXoHW8PgQKfs1PCmGtjsHIVwTXx2amR+Zmze&#10;Sy7+D0b+JbLT0ej49OSIjJTI3My4orzksqL0ytKcmsoCTK+mvCQbUFacVZSflpuViBTmpnS0VMdG&#10;Bvp4yOwt9TEVfICbk4WXm42vpx2cBm93GwA4Xm7WWHi7l4ulp7OFl4s5SsS7WiqIeAuwfm42Pi5W&#10;mAPACHpU08bZEib93W2xuQDwAzxkztZGeuoiClGZCjUmi8aXCrX0Ne3tLbxc7S2NdHQlInM9fU2h&#10;RFdd3cLYwNPJ2s7CwNXBNsjXy93J3kRHC2BlZGCurwtAJZIVMsEkZWX8H4IbOIWjjH7pj9oXQMPd&#10;UfyvCQ0gUgTjq6Aay8oAlFdV0PQ8Ad/AwMDc3NTAQE9dXVVLU11bS0NLS0tdXV0qlaqqqqJCJxoa&#10;4GCcL41Gg/8qqFe4wtFFgaOsjNb40BFCI6AVgsrKcL/CIcAp4Yk4FTxKiYGP8mGwiQRlyFRCO07w&#10;jEDQIUfwOFNTU09PTxsbGRqUD+tUA6ulo66rKlQT8yQSvioRRy0tqXny5IOxieWg0ET/kCRHj3BH&#10;j0h7twhXn7iAsMzA0EwXz2hbO7mVXZCJta+De6SjR5SzZ5y9S6SlTG7vGG5pHWhm4Wdu6W9tKwfY&#10;yIJd3aPdPOKsbP2NTZ25Qh0iVahM4AjVTNR0rPSNHGzsfK1svcVSYxZHg8GQQI8xKjzh5vXbt1+9&#10;e/3qzYf333z29J2rV26MjU4H+IcgCJFG47HZUpFIWwmhaKgZaqoZNtR2LMyunlo6vbV+9vKFG69c&#10;f/3Jm88/+fjLzz/7+ovPv/nyy69v374zOTndf3xgdHhsYXr+xMzCienZS+cuXrl09cmbb99749HD&#10;B0/efv7Bw0fP7tx9eOXqzZnZxbHxmYnJuanpha3NnWNH++3tnMViqYAnlIikIoFYyBeJxWJFdDlT&#10;KOSDBcCpguPM4XA0NTVhrpqaGjze1TU14IHPUnz/RqXTGAwGyt7+ESmPOXDl/DkHJsF/mbC5KDOu&#10;oMvhqoCEsfaQqArVeEypBhJbEbBP/kOvBqPmwYcEDuTABmBkvRC2m8+HXYAEmWhLAmWe4cp98UYH&#10;fNgoBV6sHWbh0C9N0A/0NLVUZTIb2DzIRrdZcXMo6L0/M9cKgh7laeFfRJJC9IOseNNrIhbGeThE&#10;2xuke5jk+5gXeJtj4940yu1bQ50A7eEugI4I564Yj8Pxnkfi3PuSvKEdM5joN5QcABhI9AOAM5om&#10;n8wOmcoJnckLnyuIXCiKBswXRoG/WAJOBORP5YVN5EWM54aPZclHMgKH0/0GU316Ej2PZwbsT/Ds&#10;SPHflxkSYKWjJ+GxqPD8Q0hooAPKASveeiikt9FXcgqgMtw4dFfBQ7XToRz6wgzOGeyaTMK9uzj+&#10;1c7yT7vL323M/baz9O/nV/9+eh6Ngl+f/Nf6+H9sjqHDum5N/r6JYRrFxtTv61P/WB77bWHob/ND&#10;v870/zR+9OexIz+Pd/801vXDRPdPMz2/LA4Avpk+9vHQwbutpecKE69WZt7rqHhjf/V7I4e+WR5+&#10;MnG4MdTTS1OopoxISTh1FouFJwtpHClLJKVxtRlCTTpXlc4Ss1HBRK6IxxagGjJiFltdoWzDIVPA&#10;59Boinh2VHFeCpeHQr8FjW2H+kYRz46p1oi5XIxJh2KQSScSKQrxLqiqUGBvERGESiRQCHgAOCwa&#10;VcB5Mbqsgv2ns6lUABaQjla/ZDKHQeexmFQKiUTEw5UEhxS9ntDaFrsO0WP+8uYgwHWIU4Z1QfMX&#10;exkAJwN7Y4r9CwAFYFEYBf/SgeUDwIHCsGGwPlgvl8mArWKQUPId2ykmFYoR4MaFsw67QIZ7TnHz&#10;wb+4DCpNCTERcFd7j5zu7z3VtX9+f2tfZclQXdl0R0NvddHSkfYby5P31+anygt74iJ6IuTdQZ5n&#10;qgr26go2ChIvVmZcKEm5XplxsyH31ZbC11qLAHfail9rLkCHde0of7O98uNj7Z/1d37Ud+CTwa4H&#10;B+vPFKVtFKasFKbuVBdul+WerixYqy1ebKnRJKvQ4ZhApU+gidUMdXWs0C8ZGHw0akeFyCDTBUwB&#10;HlFhQj2B4KCTQFdBI+jh1KCH8Y+nGiQcokJElGjQlkIQCYmgz+Poc5kSogoXQXhKiJiACPFKIoKy&#10;iIDjKSuzEYSvpKJBIOuRCbpEFR2Csg5JCaBBQEVvtAioKr0uUUmHgJiz6TpEFV0q0ZBFk6og+gyK&#10;BiZfoyXWVUG0lBFrAceQTVXFI1IcYkhXjncxl4lIUgTx0hP6G0ssuIgRFbEXIlFWglRnjfYUz2Aj&#10;ug0T8VQnRVqrmdAQWyFeJiJYcGBFSIKLsQ0XZ0hEEmy14601LIlIuAF7X7JvmrtxlIOBl6mGGkWF&#10;pYRA/ctRIdARJdgLDRwiN9Gsj/Tvz02aK8+cLkweTAsZzgodzA45mOA2kBc8Xho1VhQxVxm/VJl4&#10;qipppjhiMMNnON2nM8rhYKQ9tFD3R9h1Rjq1B9q2Bdi0BTs2BtnVeFk1e9k22hpPBvoeMjFvEWsd&#10;1rXoVDfqVDU8KNZXwLBT1fiA1Gif2KBNrN8q0msR6rbwtBv4WtVizQhl5Pbhpt8/fu2fT3Z/ebD5&#10;zu74aHnscGnMiebMJ1vH3945/uT0kWtTdV/enP7lwfJXr469f/Hog42Oj672f3Zr7PF291vn+p7t&#10;9j8/P/LO3vgHF2fuLh25Ot52faxt53DFTk/l6e7yqyOtp3sqljqyH671/OXB+u+fXv/XO+d//+DK&#10;z/fW39sdfXWq45O9ie+uLTw4ceD80ZJXxppuTbbemm67NlZ/frDy8ljdtcnGveHaq5PNN+f23148&#10;dG2q7dJY07e3T352fe7zG7MPN3u2+0rfuzi+N9pwpr/q6nTbek/R+ZHa3cGKcyMVuwOlm0fzz/SV&#10;XhpruD7dfn6o7vxI9dWZBpj7ylwrFLs803J5sulYSdB4Y/RMS9zdU/uvT9fPNESfPV70ynjd+2eH&#10;Hqz0PjjV/+b6MOCdnaknm0OP1/tfP9H9aK33s2uzd5Y67y4fAvvszMDjzd5HG8dgH++d6n6+O/QA&#10;nJXDz88Ov7Uz+OZW/5c3l757beX3D1/55e7G+zujP9xa/sejMz/cWny8cezdcyNwnN87P/rhxQmY&#10;VBzzwbdP999ZOPDtzYWvr81+fH70y6uTT1e63j1z/PHawWtTNXdPtgNuL6F4bbnj7QuDb2wc3hwo&#10;3egvmWpLGWtMWj9Stt1b9cZK7/ZI82unet87M/PWwtB4XIQ/gmQx+FlkbjZFUMTSKOZpK6BZJtSp&#10;EGqVctSKWWqVAp0SplohTVLD16kT6lVxtWoFupUcTfDBVrA16kX64BRRxVVcjXKWaqVAK4HEjGBy&#10;F6uqH2+u26qqiqlULtS1JCaDJqRQePCYwuPpdBpHRZmICsor1GnwODKJSAcfHDIJ+oEvteNf0vEw&#10;Cc0NqEIgKRMUUvJQGULda6SjE+rnE+rtmRUT3VxaUpicNNjZeaxtX2Np+UB319H9HV3tLQda6mZG&#10;+xemR+enh5bmxxZmhidGjk0MH+87fOB418HhY0f6Dx+aHOybnxpbWphenJ9aPbkwPTE8OzW6MDsx&#10;NT4EgEnAyGBvR2vD/vam4f7enq6DA73H5qYmZycnFmam104ug12emxvp6+vp7CwvLKwqKUmMiIyW&#10;B0cE+keHhvp7uaclx8xMDm2tLp5eOXH8YNvxQ+0764tb6ye2tpcHYXumh1o76vfvb7qyd2Z9YW51&#10;AR3o9dar187vnblwcRfs5SvnL108u316bef0CmB78+T25tLO1vL2xuL2xsLZ7eVzW0tbp2ZOzY5s&#10;LU9vLE6uLIydPjkzP9E3PtBdX5EX7Osc4udSXZ7T2lhWVpLR3FjaUFNcW1lQXpxVV1VYUZJdUpBe&#10;X10EtqwoE/p70PWCHlZ4sHd0uH9BTnJaUmR2ehz0/TBN+aS4UA0pRypiGxtoujrJ3JztPNydoiJD&#10;wkIDwcbHRcXGRCQlxmZmpIAFPyM9OT8vKzcnIy83s7SkqKy0uKS4sLKiDID5mRlpJUXF9XU1xUUF&#10;4KelJyUkxiQlx2VmpaalJmdlpqelpIaFhAcFhMgDwny95Af2HQ0Mia2oafcJiG5sPuLoEFRS3CoP&#10;SszJrgyPTC0qrcsvqfIOCE1Kyw8MiY+Nz4uKSgsLjZL7eWUlhGRFemQGWVbG29clyPbnuB/I9z5c&#10;Ij9cHtZTFtJfETpcE4wGwtfLJ+vkU/XBM42hKOpDpmrl03XBsw2hU3VBgAmFcPxIhc94tf9UdQBg&#10;otLvJUbLvAcK3QBDxR7DJZ5HMu2O5TiCD/ZotsPxPOfDGTJwwGLOkRwHlI5Ps+3KsOvKckTp+BS7&#10;A6n2LYm27Sn2+9OdWpJkbWmOTUm2YNsynOsSbGrirBqT7RpTHWsTZXVJdjVJDlUJDuWxsrJou/IY&#10;+8o4x+oEl+IoWU64LCnQKinYXu5h7mitaajJ1RTRoYcfHugZGyGPDpNDh9Ta1FxHTc3Rxsbe2sLW&#10;wgQgs0I/PbGyRCXR7WztA/zkvh5+yXEpBdn5ORlwVpPTk5MgZWfmpCQkZsQnwH1XmhTXkBpXFxd8&#10;KDN8rCxhqS7lZGXsybKIzcqoHQXPfros7Hxt9IX6+PNVkYDLDbFXGuMu1kVfqI0C51xN1E5lOGZX&#10;Cv1XCgLXikKmUt2HE1z6E1wOhdlWuGlVeBmmWInizPjeaiR7DmLLRpwlRAcx0UOTbcUjWAsZjppi&#10;dRJixCXZavKtNTlRXtZp4a5FyYGVmfL20vjDtSk91YlHK+OOV8b2lkf1lIUdLg/pKpUfLAoAdBYH&#10;Ag4UB+wrDDhUFtJVFr6/OPhASWh3RcyhsqjW/PD6gtj64uTKgsS8NFQoICo80N3Nyd3d3RtNvsHB&#10;oXK5PDoyyt3NxdXRwdLUyEBfS1tHTVdPU1dfz9pGZmYps7SB/qazzMFVKNGgM7hCgSpRmSxmq7rL&#10;PPbV7qvOrnA2krERuhDP5iA0NkJlIRQ6Qs5NyBw6fLymsLK1ov5426HTU0sTB/vWx04crGnzt/f0&#10;snRJ9o1rSKny1nHWQqQ2FFNLZQNbgokdwdSZamWlYmBPNpORjWVkU2ucIeTLiKZmiK4xomWK6Fip&#10;GLqxZCitTDB1JJpaIFruJAtPsmUAyz5RMyBdKzhXNzJPLypLKwwl0NWDU1WDEkV+sTyvaL5Xkmpg&#10;iro8VugTI/COF6OZiQL/ZFFgnk40FhefoRaaKpFjwfKYgg3kYNS8Qkc+HJaWrBYUw1WM0crzDmd7&#10;hLE9ogW+YKMEXuFc9zCWaxTPPYTh6EOw8MFb+uCtAyiO4RxPX6KdD942hOEaRHUIoToGkW3DGI7J&#10;agGxqj4hAjdvtp0loo8NWmukrGGopGmspGVNNnLjyNzZMieKpQfDNojvHir0DOa7h4m8wAkReERK&#10;fWMkAfGSwAiuVyDVyZ/s4EOQeZPsQjgeITxPmBvC9/JnOYUKvH1ZTn5sV2+Gg62yoQ3O0EbFCKxM&#10;xVBGMHSkmbiwzWR0Q39dp0AjN1dtqzBH36SgyCgfeXJ4dKS3X7iPT4S/n62psZmhnqGulpWZsbqa&#10;mMth8HksAZfBYlKgwS8SckhkFQaTTKURyBQcWACRBE89JbB4AgJ4QcejOSqKTPRzaSIR1YFEY+dV&#10;0P4IQRlhERBDEdXfSife2STFySDPzTjfWb/O36oz0uVorOdAiu94ZuBktnw2P2ylPB6T/96pTz5T&#10;l3S2MX2rOnGrOnm1IgE6sMPpAT2J3m2RzjkeZqluVm4GWkwlJZISPIVpLDYaWI2nqDPZ+mSGrjJJ&#10;nSEwQ3BqyjQ9IsNQhaJLYZswBdYElgmALrJlSuzYqk54ljmJa0XmWVN5Nnx1V5GWh1DTXU3fH6Bj&#10;Kpfqeiu0azxhFuQLVF2kWp5EmilHKBNIHcRqDmS6vrtXTEPzwX37Dx09dnxsYvzU6smLl8/ffv3m&#10;G/dee/PJ/SdPHzx769Hzd5689/7bH3707kcfv/vxJ+9//PGHL/HRRx9g0jSA5+88fefdZ28/f/LZ&#10;5x+++torK6uLV69dPHtuG3DzxvWPPnz/6ZPHX335+TvP33r08P5PP3779Vef/frXnz776P2P3nv+&#10;9NH9O6/eeHz/7t7O+djwVBpOrCaxUEL4OIIahWGAEuscUwLbgMgxpPBNGGILusgcHMik88wZIhu6&#10;0Fqq7QbHh6gQrsF05BGCJpmJjgTLQil7OwBbZIvy8iIZX92ZI3XgqjoCYJIndeCrOjL41jypPVdi&#10;D1as6cpXdWAKbNgwV+zIFtgBmDxUyh9yoAwWIA+WzDIlMowJVENM9B+2lsXW53MNWXR1ZYQGVxP6&#10;ogdHQl/tqKhAt8VeVz072Ks83Lsl3u9YTtSx9MDx/JDZouDF8ojV6tjt2sTdxuRzjSkXGlP3GlIu&#10;NqaiqEej4y81JF9qTIRqH7BXF3e2Jma7KnKzPGytJHi1OASwUqRwCoNPFgQt5geeKAiczfefzPOd&#10;LpYfz/Q4nunZk+bWES3rTHTtTvdpjHFujHevinbfnx/TU5Mz0FY9fLAlxM2eQ1Rhk1EGlQxbSyIx&#10;yASZpel7bz3qaKkO8nZ2dzCPCPIoy0+FhlBbfWlrXUlzbWFDTUF9dT5Gx79ETUUOGqheno1p0WCA&#10;kpim/J+ADmJaXw35hXXluQ2V+S11Re2NpfuaUXQ0lbQ2FXa0lrU1FzU3FDbV54FtaSzA/IbaHEB9&#10;TTbmYH5ddVZVZXpleUZ5aVp9bQEWJAGNMU9XWxsLfS83mbuDtYvMwstZ5ufpPD5w5EB7XWKsPDba&#10;PyMtKikhJDU5PCbKPzjA3dfTAQr4ezu5O1sH+TmXFKROjR3z93bwdLWKifBFx5utgSZfOqaNk5sZ&#10;W5ibmJ8djwHNyY7LyYrFAJM5GTHZ6TE5GeAnQiMQtqeyJK+qNB9QVpxTWpRdXpILKMhNQVVroIF4&#10;sKM+NjLQy81GZqXvZGfi7myJ0fEAb3dbT3drgIeblburpZebtbe7jY+btZeLpZ+HNcDf3RodqdXF&#10;wsvJzNPRFKy3s+VL2h2cl8BYeMxXKNtYB3jI3GSmRtoSqYgLlZ8yUUlVS6qlLZGZ67tbG4d5OIe5&#10;u4d6+YT5BIT6Bvi4OCWE+8eG+IQEeHk426uL+VBxknFKTAqRjFcGYJwOTvEtv5ICyogSGlf4B//+&#10;/xGYajZOGa+sIMWVFMofKHlEImpoaRoa6mtra6qpSXV0tIyNDLQ01TUUejWqqqpqiiSRSPh8PovF&#10;whhSlJ1VkKEoZYItSxETDZZKpcLTg8Vh44k4IpmgjFPCEVQwRh7lpcBijoJ5gQ1Cu1FKCIVG9fDw&#10;8PLyMjIyEYulalJ1DTVNDYmmlqq2lCcVsoRMCptKoL/99IN//P33nZ0r+w4c95fHOXmEunhFWtgF&#10;OLhH+MhT3Lxj7V3C7J1CjC28LOwCrRxD7V2j7FwiZU7hto5hVjZBFlYBmDWz8DM19wXfySXK1T3W&#10;3jFUz9BerGbI5GvhqUK2UI8rNpComeobOWhoWdra+Qr4Omy2GpXMs7NxWVlc29u5sHfu0uuv3Xnj&#10;7sNrV28uL60FBYbhcDToYGprm+LxTJwynckQONq5L86vTgzNnN26cO3yqzev37l65eYbdx999eV3&#10;P3z/yxeff/P1V9/DEqanZ4cGRifHpxamT6Ck/PQ81OD333j04P6TZ0/f/eLzbz/6+AsUH3116fIr&#10;hw/35+YVZ2TmxcYle3r4OTm66ekaMRgsqVhVVaLG5wp4HDRGHs6dUMjn8TgMBo3JpFMoFOij8ng8&#10;RT6aVNXVBCIhQCgWcXhcIhnt0GJnEz0jCh9zUFL7j4TlvJhQ0PFYwi6Al6Q8JOgiw0oxRh4uCRqN&#10;9lKjBhzsQsKYevC5Co0ajiKBIxKJYDvFCh18KACL+j8YeTQpZsE1BlcaND5cXB0CAn2gOYK9hyBC&#10;x16ZiBGh/0nEo3cmCvSrEZT8gzaKChqPhyAiGs1fZhVioxvnoJvmYoiGyXualHiY1AXYtoQ6NYc4&#10;t4a5gtMa5nwwxr0z1r07zu1oAioojwrXJPm/xHBK4GiafConFAO0XWbzI+YKIucLowCzhZEzBRFT&#10;eWGTuaET+SEocuRjWYETOSF9Sd7QxDmWHtCd5r8vxbshzi1X7hDsbENXUaJDdYCS8mgLTHH7oDr4&#10;aLw1QsIjZBUlaGgp3nGhTDz8wokhoV/3K8ZecVQVPDw5+eXZ5e/OzKOM/LmT/3525e8Kmfh/rY//&#10;+8bo/87Ir/8XRv6v030/jR/9cezwD6PdP4we+m7s0I+Th3+e7f1p7vg3U0c/Gzn0/GjLq42FN+ry&#10;Xm8pAQfsBwPtP6yMfLg8XOVrJ2MRLXksCzU1HaGUT2GJ6HwtlsiIr27AEWqy2FI2S8BhcoRcgYgv&#10;4nHFLLYaj8+n0XlUmoTN4dJRQXkRXCI0Gl8RBc+mUmFSwuNJ+XwxlwtWyGZjce5QEspAgZe8vOKN&#10;piIWW1mZCi1TBTsPh5NKJKDx8nRUHAYuNQELHSQW/gIQ0BkYwIcCfDYLG76VRiWjhLtCRB4cuA6x&#10;pHhHgp4XyHxZzxFVUGoetQqNmpdB8SQiHhv6FQAOZBIJOAqZCCCTCGBZNCqPxeQqhqLFtgfbMJSa&#10;p1K4PCaVhg6ZAIDzq4S+FoUKiIxKzCsj0c723YV5Rwtze4vzjxTmrPQcWO85eHd9YWfs2INzq/fO&#10;LN1dnf3wzMr9sb7RpNiBqKD1kqydyuytkpRL1TmXy9OvVWTeasx7yci/3lr0alP+640FDzvKn+6v&#10;+ehY+6d9Bz8Z6Px4qOv1jqqN/OT1orSThWkbZbkrhRlbFflnGis29jeasilUBOFxRZb27po61iyu&#10;tlCgy2VJ4fBAT4FOUoxfiuC4JAYFUaYiKtgI5OitCMdTQccD0EoGUcErGHkALBCtW1WU4T6FCosG&#10;Nzbc4AqfgkAnQAkcBoLj40kSHEGfQdNnM6QknEAFkRBVwBGpIBpEvABB1FSU9SlEUw5bi4y3FAmk&#10;BCWAGllZi4KTKiMwy5hBMaKTbaUCLYqyBgkxYBPMRVQtKqJOQMwEpKxAJwc1kiYOiZGp5voYJTuq&#10;ZbnpOPERJwGqHW/DRSxYiL+JINxWw4qPOKqRYh0NdIhIhrdDiouZLoK4iVSqQuxqIhxDzAS2Ypzc&#10;VleXhRcSEAFOmYUgAhWiGFExZxGSHQxHS1NnKjJGcmNmCuPHcsLHc8P7swKPpvlOlEZMV0RPlUav&#10;1Ket1qQslERNFYYMZHoNpnp1xzoeinHqTnRrC7drD7VvD5TVeVk2y53KPS3q/R3qnC2bTA16rK0P&#10;6Zu1SfUOa5t1qhsdVjfpUjXq0TQ7pGZ0SM3koKpxh9SwTayPkfKtfJ1GgXaNRCsKr7Jdlfn788v/&#10;envnpwdrn16b7yuOHCtPnKhKXDmI0tnnhsovjVc/Wu9+63TPneWW28uN12aqX11svrfe+XDr8Dt7&#10;w2+dHXhzu+/DKzPv7U18eGHm8crxVyf37/XWXjhed2ti/+nu8u3D5XuDdX2F8kujtTdnWyfqYta6&#10;8k92ZLYnuEQZM1oibF+bbN45lH9npu3GePONyRZUr2a8/uJI1aXxmssT9Xsj1VcmWs4P1V0cbT47&#10;UHdtqu3Lm0sfXpq8tdC+2VvwylzrlanmBxu916b37Q7UXRxvQhn5gdJThzLOD5ffmGu6PtV0bqDq&#10;0kjz3nD97mDF3ljVdl/pxfGG3eG6vfGm+f3Z5ZGWA5Vhz/cGvrm90Jxoe3Wy9rW55ocnD767M/R8&#10;Z/zt7Ykvrp366OLcx3uz7+9O3FnovDaGbuRye8bViaYjef4lQcaH8/wvTzbdXjz47MzAGye77iwf&#10;en52+OnOwP31nrfODr22dOjeSs9HF6d/f/viv9668Nu9029vDvx2Z/OTvYkPzg2/vdP/ztnBB6vd&#10;z7b7P7w48XCt59H60Webx29Nt313Y+HzS5M/3Fj4+dUTjxcPPF4+8NWNsTdOtV2fqH59ofXs8eKl&#10;femvzLacPl6y3J2zcChz6XDORl8Z7Nfm8apbC13Pzk28d33p+cW5d7dmbvd3HvRwDkaQEoFGFpFX&#10;yFRHwdEs5GkV8zRLeZoVfM0qgVY1Txtj3suYajV8nVqBbhVXC5w/M/KYU0yTVHE1Ckn8KpFWJlMY&#10;oEIYSMv48vq1WDc36LqrckVclpBG5RKJbBKJBS0oCpmJUyETCVQSEZWjAZDRoVwpCoFEKho7/8eY&#10;rn/Q8USoUhSNAKhx0cYBWGjoElVw7o6OieFhcg+3vITYwuSkxuLihZGR1qq6tpra8b7+Q20tA0e6&#10;JgaOTw71Ls2MbZ2aGzx6cOR4V8/BltK8jNa6itnRocWp8bUT85sry2e2Vk+dXFhamN5YP7mxurS2&#10;urS9uQIO2OUTM/Mz4yvL87NTo/29hwf7eo4ePjjU2zs3MbE4MzM+ODgxNDQ1MjI9NLy/sSk7Kdnb&#10;yTkiIBAQLQ9Oi43LSEoKCfQ72Nl+5+6N0xvLF3c25kf6ejqaLpxZnZ0anJkbXj+zfOHa2eHJ/rq6&#10;sgNtDZN9vW/ff+Phvdvnzm+/+eT+G/deW11bAh82bGtzZXNt8czWqa21hbWTM6fX53dPL+1uLpxe&#10;nblw5tTSzNDawvj6iYn5seMzw0dnR44tTg6M9h2KC/fLSAxvqi5UDNyaWVmeXV2ZW1WWW19d1FBT&#10;XFaUCaipyC8tzMjPTgIfel/F+WlpSZFyfzdscNekuND4aHlqYkRIoAemKS/kUjhMkp2NqZ2NubuL&#10;fWCAd2xMeGhIQFRkSFxsJBbenp2VhtK3SXGJCTEJ8dHpaUmlJQWFBXkYF19TXQmorqpoqK+tr6tp&#10;bmzKSEsvKS7Mz8tJTUssrygGlJYVQoGM9NTy0rKkhOSggJCMtOyE2LS83NKahn0e/hEVVe3JqSUx&#10;0dAzbI+OyGyo7/T0DguNiM8tqoiKT03NLIpNyAyPTIuISIqPjokJ9UuL8MmKcK5Ocj2Y57sv07kr&#10;3/NQgXdPufxoeejRiuDB6tDRmrCJalSXBsWfGHksNH62IXS6Xg6YrA0crfQdr/CdqPSbrPIHCz4G&#10;jJEfLHIfKHQDCzicITuW4wgOWEBfvktPlj0AY+SPZL4Y0PVgqg3gUKYDxsgDWhJt25Lt9qU6tSTZ&#10;taU61yfaNaXYt6Q51iXYABpT7euTZX9i5O1QRj7GFmxlvH1VrENplKw42iE92CYpWBbsYexur2tt&#10;ItaV0tzsjOLDfe0sDOTeHrERoSGBQZamZrYmpk7Wlp4uDq4OtlamRjYWpk52Mhsra0dbBzdHdzsr&#10;h3B5RGp8cnpicm56emFuTnp6ZlZGdnZqeml6emVaUmVceEN82L7ksGNZkePFMYtV8avVseuVkacr&#10;I3arIs5XR5yrjNirjrpYG4OiLvpSfcyV+ljAbkXoXk3k2erIczVRe3UxW+Uhpwr81ouDF7P95jP9&#10;jkbIjse5NPmaVHoYZNqqxphwI434hiqIswjvqkqV8Ql2AqK9kGTNI5uySRoExFlPEuliEeVhlR3p&#10;1lAQeag2ubcpvbcxqb8peaA+sb8qerAqcrw2Fp47I3URgKGasL4K+bHSgJ5iv8OFPgfzPI+WBR4u&#10;Dugq9AN7uDioqwDFoeLQ5rzgjrK42rzISF9ba32Rma7U0doUDpWlqYm7q5urs0uIPDg8NMzBXubu&#10;7GRpamRspKuphXa3tXV1dA1NrGVO9i5eesbmto6udo5uZAoT2u18jlhNpGFtLGuubGksqUsOjuMp&#10;M6RkPgMhMRGymMTRYks9bFzaa1qqCyqKUvO6GtqrMgsH27rOzq/2tnZ6WTkzEVJvbXdhcLYU4csY&#10;ZibKujKShT3Z0o5k5kSzssYZosHyJCMrvL4DxQIyUbKeZAawxhnZk809uQ72RDNTRNuNYulEMHVS&#10;MQ7hu2QYhSdoBGTpRhQaxhYbxxcYxGRrh6epyeP43qE0p1Cmix/R1kPJ3BUxAYDjg7f2xlkliQMT&#10;+H7pqiGAbM2IXO0obIhXQBzXJ5bjnSjwx+LlIQdKRjDdE0UBgUT7KLZnFM/bn2QfLfANZriGMN3C&#10;OZ5Y8HsUxzWS7RJKtwcbznYLY3vALDndJZiO6shH873iBT4xPPcUVf9ooUeChr8/19EY0TBBtHUQ&#10;VX1EDfbaiWHhzrHx5Np78xx8OA5eLLsQkVe41Ddc7B3MdweECj0jJF4xqv6w8EiuFyCC4wlrCWW5&#10;B7PdIwQ+YCPFfuFCHznXI0oaEMKHv/vDEuRi9yCRqz/fGY2dJ1k640ztVYztlA1t8Qb2NGNnnoWz&#10;2CrUxiczOCFZHpMQFOFjax/g5GSlp6enhn6VYm5sYKCvra2lJuCzpRIBj00DsFlUDptGIiuRKco0&#10;OpFCxWOAziCATMFBJ4dEVgEfI+VfQgWH9k0UPRQ8+nm5CtonJCtDVxex0eRE2RtFWetkOhuXeFlU&#10;+Vi2hNh3x3n0p/qNZgdD5xQ6qigjX4PKf+82pO3Up4I9jU6mrVclLRRETGbL+5I890U6VwRY5/ra&#10;BduYSihUAqxKiYUniEhkNTJVk801pHP0cRRNCscAIWsTWEZ4mr4SSZtAN6ByTFXohjiGEZlnSRPa&#10;UPg2CMUQxzQj86xpfFu+uqtY2xOABchrGQeq6ftKdDxU9bwEGi5CTVeRuhtbaM8RykRqTmy+JZVp&#10;KJZa1zYchkfu0PDo1PTs2sb62fO7l67svXb7xqPH954+e/jsrUdvvf34+TtP3n3vrfc/eP7Bh+8A&#10;Pn6R/pOXxxj5b7/78pNPP4DCX3/z2ZdfffLJp++D8/hNVLvm1VdvXrl88fZrtz7/7BNwVpdPXL98&#10;4cLZM/PTEzuba88e3d/dWjsxM3H7xtUbl6/mpBXx6Bo8ph6Dpk2j6SqpqFKZxmSmkQpVW5mug2fp&#10;k7hwBIyJHEMyyxgl5YXWBCY6Si2dZ8nkW7CFVlikPIDKNsEYeY4Y1c2HMmAZQls4IDw1J66qI0fq&#10;AJN8VUeJlhtf1UGg5sgW2TL4Vhh9D+XBZ/FtGFywMnBoXEsFI28HszA6HkBiGsG68FQ9Es0AjiqT&#10;bYgo8akUVTKRh0fIZAQP3S4GgoiJKgG2ZsURfo2JIQfSQrrTAgeyQpbhwiiJWKqIXKuJ225IPtuU&#10;cq45da857VJz+sXG5MvNqVeaUi83plxuSsJwqTERG7V7pyoKnghr5aGrZSErJaFrJaErRcGAU4Xy&#10;xfzAuYKA2cKAqXy/0VzvKZSRR+n47lS31hhZc4xdU7xLZaRjVZzngaK4vuai+b6OY60Vx/c11BZk&#10;8KgE6CpCrx+ahtD95zFp0HuenRi5eXXP181O7uMS6OVQlJ1YV54LraDW+uLm2sLG2sL66vw6xdit&#10;L6l28DH+HSOvAS9JeczB/vKSjm+sLcIYeVhgW0NJRxOK9sZCQEtjQVN9XmNdLljw25qLAK1NKCn/&#10;3wBlGmpzaqoza2uyqiuzGuryqyqyK9BRZ3MiQ309Xexc7K3gWePuYO0NvsyiuiTn5ImxzNSomCi/&#10;xHh5anJYUkJITJR/RIiPh4uNl6u9h7MsyM8VAO201eXJ9OQIDxer0CC36vLsloaS8uL04vzkorwk&#10;QGFuYkFOAgaUlM9BkZuNUvMvOPpMFC8Y+fzMiuLc8qKcypK8ilIUlWX5YF8w8snxYV0HmmIjA/29&#10;HRxlxi4OZi8ZeR8PmZ+Xva+3nZfHiwB5DN6uVgBFjLylj4sFBl9XSz83K393VEf+JQv/Z3g4mPkq&#10;Yuf93W3BYo6zrbGAQ0blQBQfGUmEHCNNcUqQz/GGqt7aykOVFTU5+V72zibaejrqUjYdR1RBmBQC&#10;qmSjCBKkkwkUAtq9ACj9D/zBLf4/JkQZr0KAjoqC8FDwrQrKg83laGqjwvFGRkYG+rq6Olo62ppS&#10;CUqJYlw8JIyOZzAYmBCNoueDJlgISsQqEuTDXKjx0SBoJoPFYRPJBDwRp4xTUkG7SygXiu4bZvHw&#10;R9gVWIKCxsLjDIwMg0NDzC0tdHX1JRJVlI5X01QTqWpKNVQFEj6Tq4LggnzlX3727T//8fu//vX7&#10;ozc/nJhZLa89kJlf6xOUGBCaGhaT4+QaamHtbWPrp2/kYm7jb2br7+IZ4+gWKbMPtpEFGZl4vYyR&#10;x8LkHZ0jnVyibB3DbByCHV3kppYuapoWZJqUwtLkio00dWzNLD2Nzdz0De01NSxoVDGVLEAQsr6O&#10;+eba7rMnz69efuWNu4/On7t8dvdycVEVqkhBYKhKdUhEJvQw62pb56aXRwYnFmeXL5278srVVwGX&#10;9q5du3zz/fc++fqrHz779Otvvv7x6ZN3TiycHBuemps5cWJmaWlueW15/eqF6/fuPLp08caZ7Qsn&#10;lzc7Orrz88uh86BvZCkQa1MZfCKRicNToC8KPVUGncPlCDlsgZoqKrsvFIoFAoFYLJZIRKqqcOK4&#10;LBbKa+MUakJwHoVCIZxQqZoqg8UUiIRiqUQoFjHZLCjAZDLhVCouFzRhZ1n5fwuNf5lQQvyPBP+F&#10;hSgIeTRknURCtev+HCMPl9DLiHhI4EDOS46eq0iQD9uPfZABs0gUMlweKDenIOXBYs6fGXlsvViM&#10;PNwhgUG+Sclx0CqAWbC1eJSVxqRdXlzzL+n4PzPyJMVH8jBBVULM1MUxrlbp3jYZHhYFPtbF3laF&#10;rsbVvjZ1AXaNcsfmEGdAS6jT/ijXA9Guh2LceuK9+uJ90FFeE3wHFLz8UHLASGoQYDxTPpEVPJkd&#10;Mp0bhkXKY4z8fHE0tHWm89EY+fG84LFclI4fyfCHkn1J3v2pAUeSfI6mB3am+laG2rWlB6cEurFx&#10;6OtpdAtJKgpRdEjKBByZoEIhoSATYQr2CH1nodhLJWiZkeF+gxuOo4K4agifby58e3bpm82pH7fm&#10;/rl36j92l/+xMf375sy/1kb+tf6fjPx/4eU3pgD/WB75bWHgt4WhX2b6fhzr+XHs8HfDh74f6fx2&#10;FMX3k0e+nz76zdTRL8cPv9/X8eahurttZY8O1jw73AjOgwMVn0/3/GVn/tlcX56zpRWLiIYkCwRq&#10;XJ6IzuYQKGI6U0qnS+k0dR5Hwmdz2HQ+j4WS7Cy2hM0RMpgA8LkK+Ro1oRAcjIiHSSyqHcBjMMCH&#10;WWAxUh5KwkJgEivDplLhkUxUUsJ4ebQqUkZJeTiQYFGVBLiXCHiMBIflYMCYfViCkMsR8bjoLCYD&#10;U3hnUlHBdwCVQsLYdhqVDD4a3k4hwXJYNCqNRMSAvlhVFFB8joKy8BgRDyVJRLhblEkkAo0G9zIV&#10;Fgg5YGH5GCmPRsrTaC83iQ43P5VCpRCIBGXIp6FXsDKNQKGSFSPBEvGGEuHCke4bS/OPtte/eO2V&#10;z16/9vOze79//v6vbz98fGHj7u7JO9tLD04vvXly5r2VufG0hInkqFNF6VsVmWfK0y9WZV+pzLxW&#10;lfVqQ97rCi4eA8bIP2gve9pZ9/6xNkWA/KEPBg9dby5ZyY9fKU5ZLslcrchdKcrcrCrYbq7cPNBi&#10;LxVS4VolM3QNraRqpkKxIZ0qZlLFYoEGXLR0KgNuP5IygU9jkxAlRZg8qrP0nzcpegWjr9DQzwnQ&#10;PsWLBwgAnYM9ChWlsHx4hpJVVKC9xcATeBQyB4fj4fBgaYoPRChwC+BUJBSKKpwaBGEjiAGHqYk2&#10;MPEGXI6EhIMcCR4y6cYcho1UbMigGzDp5mKBEIfG4GsySXwcIiIiOiyyNpMEN2NhhGuyl1FFlKOd&#10;EHFTRUrlFgF6ZLkBPdiYHWjEcdOgRNpphss0I+y0zDlIZ1G8h77YkKZUFOoRbCKxpCOmZMRJohJq&#10;KdIgIF4mYl22ih6bJFBCh18WKympIki8nemh9IjxsrTJkpSpwoSRtNCB5IDeeO+hjMCjSV4TBaHL&#10;NYnLNcknq5NPVSSeLI+bKQ4byPQ5EuO8P1zWHmHfFmHfGu7QGmrfJrer97ZqCnIsdTer8rIpkxmV&#10;66jVq6u3a+i3q+rvl+rvk+h1SgwOivWPaJjuE+l2qZu+YOSlL8Lk2wS6zSLdZi3DaAJuNiP83+9t&#10;/vZw9avb8x9cnDheFDpUEj3XkLbVU7zTX7Z2OGdxf8r5wfI3N4/cXm59dakFcH/j0OPtI092jj3b&#10;7X/n/NBbO4PPtvvfXDv69lrv1f6aV0eaALeGm88dqTzbU3W6q/jycN2duY4KuUG6k6Ax2rIiyGi2&#10;Ib4m1CJZJmiLdbg+Wv/mya7bUy23ZzpuTbfdmGy5PtV0bbL+ymTdpfG6vdGaSxPN50fqTx+rfGVm&#10;/8aRkuvT7ecGq7eOFV2fa3pw+uj58fqbi5174027w3U7Q7U7w5WXJmuuz9VfnKg83Zd/6lDm/bXu&#10;W/MHvrixeHEcDZO/c6rr8mTLq8uH39wZOTNYN96U/NmN+Z8erB0p8Bmvj1rryt7tK3l3Z+DdnaEP&#10;9qY/u7r41vboncXDT9b67y11XxiofXiq58HJbsBrC/ujLVlBBuTjJWHnh+p2+6vPHC8/eTDnREfG&#10;3ZNdV6fbzg3XvXNu7OF637PTw9/fXv/00sxf72397cHpz85PfH5+AuyT1SPPtnruLR388PzIR5cm&#10;UYmbreMP13runjj4eLXn7vyBd073PVrqPNOV/97pvmtDVdWhBn1FPveX9j1dP7zdXXCiJRXO0W5/&#10;5cbx0t3R2pWjRWu9JRgj/2C9/5NXTj06O/HRteVPzy9fOdhYZWqcTGMW89ULGdJSjlYhU72ArVEq&#10;0C0XaJdwNcq46jUinSo+igquVhlbA2wlTxtsOUcTbDWU5GhCPhQAW0SXVnE1qtjqpVzVLJbITwnX&#10;Hhz65fVr5fHxcHvC7c/niOk0HhHPolA4ULdBTUynccgkBgao0sAS8CgXDxZzcCrkl8Bi5KGigFYH&#10;VAkARUMBnnpKEXJ5XEhwgKtzYrC8PDOjNj9/7OjR9JiEivyCxorK/sNd8+MjS9MTy7PjJ6ZGVhYm&#10;poaP9R/Z31BZ2N5QNT5wdHP5xPbK8qm5mTOrpzZOLe6cXjt7eh2NkR8bGh06vjw/fXJhZmVxbmdz&#10;dW15YXVpHuzU6OBw31GwUyMjq4uLa0tL85OT4HS2t4f4+9uamztYW3u5uORnZtaWl1eVlNSUlVWX&#10;llaXl0xODN95/ea57bXzp1f3Nk6enBrZXJrZXJ1fX19YWJqYWhjb3l07d27zxMxYz772w+2t6yuL&#10;UP7WzatgX7l+aW11aWN1aXd7HaXj15e21hZ2T588u728uTq7fmoanNPr8zMTxxcm+0/Nj85P9AFO&#10;TA1MDB6GLmhyjLy+Ig+corzkprrihrqiyvLs0sKMuqpCsIW5KTUV+Vi8fHF+WlVZbmJsCCA1MSIj&#10;JRo6Y2DTkiKhcwgdvJiIAOhzhQZ50kgIi06QWZvIrM3cnO0C/L2C5X4+3m7RUaGJSbHJKfFJibEZ&#10;6ckYKZ+elpSakpCcFAeZuTlZxUUFOdmZebnZ5WUlgNKSIsipqqisLK9QqNbEQEn4Y2FBTl5uZkpy&#10;YkZ6alpKampymjwwNC4mcX97d1RE8r7OPlfvsIamLi+fqPKytqDAhOKiptDwtNDwlNTMkqS0Qm//&#10;8OKyeh//0LCwuLTUrIjgwLS44Pz4gIoU3/358s58n/1Zrt0FXoeL/Y5WBB+rCOutCBmqCRurDZ2s&#10;QaPg0aD4hpCXjDyG2YbQmYZgAKZRg/HvGB0/Vu6DAfOHSzwHCt368l36C1yxQHhwXjLyMNmT6XA0&#10;y7Eny/5I5gsp+UPpsoOpNp0Z9vtSbPYlywCtSbK2ZLv2ZIfmRFlLsqNCqcauIUlWl2ADtjHVvjbR&#10;5s+MfEUcSsoDMKc4yrY42iEjxDolxDbM28zfBdWusdQVGGvyYuSeSZGBdhZGVqZGcn+/jJTkUD8f&#10;a2NDGxNDTxcHF3sbmaWZvZWVjYWlvZXMWeboZu+WEpuSlZKRnpicmYzGyMM5yUpLL87MKM9IrU1L&#10;aEyO7EiJGChIGC2KnSqJXaqK3aiJ26qKPl0efqYi7HxV5MXamL3qKMDl+rgrjXGX6lFeHouUB+zV&#10;xZyvjT5dEbqQ5TGV7DKf5TWb4TWc4HIs0m6/3LLK3SBHpp5iKfWREmUMxIqGOPAIplR4wtJ99UT2&#10;EpqjlGXJI5mwcQnu1mXxflUpAYcqEo7UJvXUJXZXRh2piuivjxtrShirj4FafaIuarQ6fKQ6dKQm&#10;bLQ2HOxwdShgsDIYHUekPOhYacDREv9jJUFHiwMPFwQcKQzsKQntLAo9UBzZVhDZ05h9qDY7KcTD&#10;287MzcYsWCFS7+7s5OHmHhMVHeDnb2Ziamcr09ZS09CU6ujo6BsYqWrqaOkaGZtZW1jbOzh7OLp6&#10;QNOYSKCy6Dxo2NPxLB2xrpOZvYelMwuhSEg8EY6lCJAnCAgsLbbU3dp5f21bbGBkQUJWdVbJ48uv&#10;bk2cyJLHm7DVY52DyyJzHUSW6ojQnmNlitO3pVjakC1k6FCu6DiujnRLB6qpYqxXlKO3wRuDA9YM&#10;0XWmW3vxHG1xxtbKhvYqxtaInh/TPlkvJMc0JtMoMscwOtcoBmymXgQgRz8qWy8yUyccnHSt0ASh&#10;bwzXM47vDYjmeESx3VMlcox5j2Gj8fIwGc/zhckIuhtYAMxNEgZgmcmiwAimewDBLpTpJqc5AyK5&#10;XsEM1wiuF8qMoyHzbmEs10iuGyCa6xov9ILVQZkQKMPxjBJ4RQu9E9XQIWHTtYJTNYJStYIixB7u&#10;VCtLJT0TRMsKb2hDNHRmWHjxHHyFzn4ClwCBS5DQI1TsHSpAESHyDRf6hAk8I0TeURLfCIFXnDgg&#10;VugXLw5IkARG8X1gM2B7AujOgQyXEJ5nKN8LEK0aGMzzjJT4R6j6hUo8UcAChZ5ynps/y8GHLoMN&#10;8OHYW+P1zQla5lQdGd/Y39Q10Mrd1cjW0dDc1dxKjc01UFM3M9SzNDUyMtTV1dEQCjgCPpuHirtR&#10;mAwyn8ckkZWoNByNTiRTcBQqHiyegEbEYz6JjMXF/ycXD4CeLiYRDF1pZRz62So6VwmhKCFSunKw&#10;nVGYtW6yg2GJj3Wlv21DkN3BGPfeFD9oao5nB0P/dLkkZq0ycas68Uxdytn6tJ3alO3a5N2GtI3q&#10;ZJi1UBQ5mOoDHeGmCOeSQMdkTwcLNTUigqeThco4Lp4godA1KUwdGluPSNchs/WJDEMS04is4JdJ&#10;TBMqx5yISckLZCyxA0Nsr8IwpXCtwWeK7Lmqzjw1FwDmiLU9BRpufHVngYYLW+LIkTpJND1QUl5g&#10;yxHa6ht748gaNKb24WPj4xOzk9NTSyeXd86euXz10is3r969d/vZ88dPnj54+uzhW28/fvv5m++8&#10;++zd997C8OGHH36Epg/+GyP//gfPP/3swy++/Pirrz/9/IuPwP7087dgv/nmq19++ekff/+3X//6&#10;y88//fDtN1998fnHJ5cX1k4u7u1uP7p355MP3n3+5OFbj++/99abd26+OjWywKGqqQrNRDwTJURI&#10;YxgwOGZoBDpTHwVHn8xDI+UBaIA83wIOC0a1cyV2VLaJElELCqPlFfHykMPkW3DEMrbIli6wYYnt&#10;wHJVHcFhS+wBWCYaMi+xg2KwKFggS2iDUfMog8+1pLHNGVzUp/MsIZMhsqHyUSF7ACyfxNAnUnUJ&#10;FB0SnDUmOrgrT9VGiSBGEAYRRychaMdKTFRxN9QuifBrSpS3xvuOl8TOlcWOZ/ovFKJiNRt1CTtN&#10;qedaM/Za08+3pF1oSb/UnH6pKeVycyoAdZqSrjQnX25OvtiYeL4u4WxN3OnKqPXyiLWy8NXy8JWy&#10;iJWS8JNFoYDlwpCF/KDZvMCZ/MCJgoCRXN+RbN+hbJ/edK8D8c7NUfYN0Y610c6l4Q4d+ZGTh6r7&#10;2svHj7Yc21d7vLO5u73OwlCTRkS1wQHQW4SuIl4ZSU+Ku/vqtdzMBF9PBzcni4SYoIbKfEBNWdbL&#10;GHmMiMeodiynpQEVnAE01RVhvDxYjL7HyiiAcvHQlEJbU5X5jVUFsMDW+uL2RgwvGPnmhnyMcwcH&#10;JjE01uViwGYBsDD52pqspkZUZb6xHt2MmopcaJ5B68vT1dbJzszZztJJZuHhaAUI9nVdmh+BVYcG&#10;u8fHBibGy5MSQmKj0YYZFPb1cIoOC/R0sQsOcJf7u+1rrek7esDLzUbu71yUl4QNI1SYm1henF5W&#10;lIaR8n/GS4IefAUpH5+fnZCfnYQx8uVFOQA0TL68oLIsH1BekluYl56ZFo9A0/BwZwtsRJCfs7O9&#10;qauj+UtG3tfTLsDHMcDP0cdLhkXHv9CucbH0drXy87D1dbfBAuS9nc2xGHnAn1l4b2dLDOB7Opq/&#10;JOIxC3C0NtTUFCgpI1CHklQQDk4p2NayJTXhVGf7QkdbV3FRZmi4mZYeGxXwhssD4bLIZIISGY+G&#10;98DkS1ApJJR9Rwl45ZfR7i/oiv/XpNCWUfDiKImJ8qoqyrB+AyNDPQN0NFc9SLra6mpSDXVVgESR&#10;xIoBQrlclAgiKQZoRf+s+Du6BCX0a2FIkI/FQZPJZFTRm0pRjBeKBshjXDzmvCBU8GjOS0ZesSDE&#10;2tYmUB4EVk/PQENDS1NdS02qLuGL1USqUr6YRWGQcZRD+7p+/eXvP//021/+8s8vv/nLr//2+9ff&#10;//3R049PbV4+0jeTV9Lk6hFmLfOxc/A3MHa2dQy2lAXYu4Tbu4TJ7IOtbQPNLX3tHEIsrQMxXt7K&#10;JsjROdLeEQ2fd/aItrD21DOSSdRMqQw1KltLqGamoS3TM3S2sfM3NnMzNXPX1rLisjVoFKEyQtdQ&#10;NZiemL97+8GZ7fOXL71yZvtCc9N+JSUygyFQV9ODW7676/j33/1y65XXodiJmaVb11577ebds2cu&#10;7G5Ddb13987DL7/47qcff/3qy+/vvfF4bnZpdGh6cmy+6+Cx0vzK2PBEeUCErbUrQFvTTMDTYqKM&#10;pZjN1WCy1cRSA10DSwZDRCKxREINJoNHo7JVpZp8nlgkVBUKxdjYrlJFkkhEUqmYzUbFYVQU71HA&#10;gblqamrqmhpiKcrLC8UiLp/H5nLQjxsYDAqFQiQSsXOqOEEo5644Sf97wq4HSLB8jBmHjjH8HePi&#10;4WLALgywTIVGDfiwFhaLxWazwWIcPSRsksPh8BTDumIFwMcT4SpCefb/m5FXrBpl5KGpER4R3NrW&#10;qKmlCtcYzEXD5Yhk7Kb5A//JyGMdeEhwJcIOExR0LZeEc9VXT3SzibUzSpAZ5HlYFHlYVPpa1/jZ&#10;1vrLGuWOgKZgp44I1/1Rroei3I7EefbGe/fGeh2PU8jXKALkMUZ+ONV/LCNoMjsEC5DHAP5CScxc&#10;UdRMQcR0fjjGyI9mBoxk+A+l+MFfJrLDjib5HE1Dw+SrQ+1bUwNrUsN9bIx4RISqjG4hbDeZSKFS&#10;0DFflVDAMUJ3BpWPV8ERCeio+pDwODLMIiHKXCXES0v08e7JH84ufrM+8ZfTc79fWPn3Myf+uaHQ&#10;pVkZ/r8Z+X+eHP23E4MvGfkfRru/Gz707WjnNyMHvxo58OXooa/Hu7+e7Plq4sjnY90fDuy/v6/y&#10;9ZaSx521gCfdtR+PHvxxdfSvuyf+dvNsZYCLi7rAQsJnqyDqPK6WUKApEqhx2RIWQ1sk0BTwuFQy&#10;QMrhipiocI2EzQEHC1RHmXG4mhXiLRIeDybBYo6Uz1cVCLACAD6TKeJwwHIUAfXgY8Hy6AcXiqNH&#10;UujCw4EDX3HcUPkXOpkEYFJR4Xj4I8aDY1y/iMcFYNo1fDaLy2QIOGyYhMJcDgscOo3CYtIZdCoN&#10;tp/DohIJULdjRD+LRoViL/IVujQAmMRIeQoZ7jccXKskhWoNRsezWQwhlwOrgNWha4R7h0gEYHsE&#10;R4BBIbJoZBYBHQ+EpoRnw32GJ8LeUVWUqnIyn12/8u2Du989uPvtw9f//unbPz6//9u7j7+4+8rN&#10;jbmbpxdubc6/ujL93s7aq8M9vbFhUxlxp4rST1fl7lRm75SlX67IeqUm59WGvDstRYDbLYUAmLzd&#10;9IKR/6Cv48O+Ax8Mdb59fN/FhoJThQlLRUlLJZlrVYVr5blbNSUbdeVrHY3+xvpwdUK9zedrEAkC&#10;OkWKV2IRlFkcpgg2nE5lKVgzFTqRSkCUUTpeMfiB4kn1B/5g5BWXPPqiCW58RacCmlRQAH1wvLBw&#10;HhUPSshGlXzwykxUvQL9tgxON6pZpIQOncqnkPhEAg+vzEEQC1WRKhkvIaqoUggigrKEqKTPoeow&#10;yDZSob2GmgGTbqUq1aLT+CpKbGWET8TxCCqwO+AL8Sp6HKq7oSDVzzzUWpLqoeujR462FtjxEBcJ&#10;qmMTailw1iCbsRF9KuKqTa+O92rLjjDl4NXwSKqXXVmkT3OK3JyJ+BlwWjOD491NNMmItSpDh44Y&#10;sgjaRESfrJLhYX84O64j1m+qNHW6KHEsI/xEUfxomnww2RcduDXFd7oofKUu+VRNylJ5/GJJLADq&#10;kN5kz33B1q1B1k3B1g1ym5Yw+9ZQh2Z/WVOADCquMi+LHDv9EhuDEk1JrbraPi3DLm2zA6oGnaqG&#10;XapGnRKDIxqm7QLtQ2om+9X+F0a+VqodgiBzmeG/Pzn7t8ern9+avHvqwLHCoKGSqMma+K2ewt2B&#10;0rPDZVNNsevdeW/v9D9YR4n4h1vdr5/aD3jnwuDzc4Nvnen76NLk863+5+vHP94evDlQc7o5ZW9/&#10;3sOp9ttjbc9Wem+NNd8ab3y8fHBlX+qhNJejed6XR6oWW1PKAozaE5yWWtLO95b9dHvxzZXDdxYO&#10;3Jrd/8p06yuzLTfmmq9O1e+N1lwYq1UI0dScG6y/NNZ0dbJ1u7dsb6T6/HDFzaX2G4ttd9a6Ls+0&#10;7E00AM6O1l6da9oZLDo/VnJlpurqbPVHV0Y/uDTywcWJ9y+M743WPTnTf3u56/m5iU9vnnzv8tze&#10;eOvXd9ZfWzpULDeuj7WZa0vc7St7Zbr5w/Mj95e7Prk8//aZ0btLR2Cr1jsL9vprHp7qAbw22/F4&#10;tac7xzfRTtCc4Hxjdt8rMx0P13vvrRzeG67dOlryeLPv0kTzzfnOt3ZG760c+/jS3NOtoWeb/W9v&#10;Djxa7Prq0sxSQ+K5nuL7S/sfr3W9uXbk1nTL2d7ys/2Vl8caADP1CZeH697aOP7adPtSY8rZI0Uf&#10;7gxuHcpLseecPpL75dXJK0M1y63pV4frVw/k7fZX3pjveLh9/Op8+2Z/5ZnBugsTba/MHrq/MfRk&#10;Z+LR+siFnubt+pJiPZ04PLWEq1bCVi9haxazNEo4WuUi/UqRbilPs4yjVsHTqORpl3M0MQoes1jO&#10;nxl58MGWMNXKueoldHEOhZvLlcawuB0hYZ9cutiancNWUeGQGTymgEFFGXkCgYFKxiuTGHQumcQg&#10;EenoYB8UlkK1Bq1QAX+m48HHgFMh4fHoh5uK6gBVk4dnOkFZJTY8PCMhLtzPJ1YemJec2FJR0d/V&#10;3d/d092+v7mq+tTczORg39DRw6snphcmh6dHeufG+4d7D52cG9tZX54dG9hYWji/tT4/Prp3enN3&#10;feXMxsr64vxI/zH4y9DxHvA3Ti2e297Y3VqDWatL81Ojg2ODxxemx1cW59ZPLm6vrW2eOtV35Mj+&#10;lpbk2FhPZ+eEqKiKoqKDbW2HOjraGxv3NTc319YWZmfvb2s+s72xvrZ8YXfz3Maps6uLuyfnZwaP&#10;rS1O7Zw+ubI2N3di4sTy9MrK/KVzp7eWTjRUlNZWlPT39WyuLd+8ceXu7RvnYSNOnTh7BjZ5cmt9&#10;aXN1fnlhfHV5cmdrEbCxMgP+5urswszgysLYiakBwOqJ8faGstK8lNy0mPKCtOqSLCy2q7Q4vbmx&#10;FLpYVWW5yfFhxflpJQXp0JMqzE0Bv6IkOzM1BuZmp8elJ0dlpEQnxARnpcVGh/sDIAf+4mxvTlBG&#10;JEKWmbGOs4ONq5PM3c3R1cXe2UkWHRUanxAdExsREx2elpqYk52OaceXFOdnpCcHBfrGxkQV5OcW&#10;FuTl5+UAMtJTc7JRKRvIqCgrx/LDw+Q+3u4J8dGwkMSEuMyMtKyM7NjouNDgCH8feV11i6uz39He&#10;SQeXgLqGzoCguI72YxFRmbn5deFRmVm5NWlZZeHR6Zm5FXGJGSGhURFh0SmwrBDfgpSw8jR5Y3bw&#10;vhz/tlTnzmz3w/neR4sDeytCehWM/HBt+Hhd2GRNEBoIX4cGyM82haG24QVQUr4xBGPkx6v9/8zI&#10;gx0r9xkt88aAMfLH85wBRzLtjirEajBGHhyMkT+W7QTO4Qx0QFeMkd+fbHUgTfZnRh5Fol1zoqwp&#10;ERWOb0y2q0+0RQPkUcka+7ok29pENEy+OtH+vzHygMII67xwq5RA89RQWay/ZYiHmZdM1ws6PaoM&#10;GwNpemywn6uDub6OjbmJtblZgIebzMzEVFfbykjf3trcy9XR283Zwdra0UZmY2ZlZWIR4OUXIQ/L&#10;SEqB6xkj5XNTk8sz04oTomqTIrtyE3tzYqbKk6ZKYufLok9VRm9Wx56ujkG146si/szIX6qLvdwQ&#10;e6k+5kJtFOBsZdiZitDt8tCNUvlKof9CtudCtvdSYcBYsmt3qGVPlF2Tr1G+nUaSmSDRTGJHQ2wY&#10;iCUNcRRS/fSlHpp8eyHNQcI0Z6voEJBIe92icNeWzJBj1UnHa5N6a+OOVIQPNMT210YM1UWM1keO&#10;ouc3YqoufLwaTmLkbGPUbGMMOJAzURM6WikfKA84XuI7XBUyWhM2WB7cXxo0WB4K6C0OPpjr31sZ&#10;3VMRe6gkujkr5EBZcldNXry/q6etqZuNRZi/j5+nm5OdLDY6JjM9y83Nw8rKwsLKHDpgUlVNDW0D&#10;LV0jNU09G3snZ3cvPX1jiVgd2n0kPI1KoIu5GkSEQkbIXAKLrURjImR1ikBK5DIQPB/H4KnQ6Qgx&#10;zj8iwlMe4uJ3sLo1NSgqyTt8tPnw0sHh+rjiXJ9kbURsgNfUQTQsKCZWNHNrioUtzcKOZmlDMXWk&#10;WzozLByopg4UCw+OvT3Z3JGKRtDb4I29eI6uTFsPlp0pou3Ldcw0j8kyjU7QDkrWCU43CE/VC880&#10;is4xjcszjQfkm8TlGsVk60XmGkSXmSUByk2TqixSy4wTCnSjivRjML0aTKwmRRyECdTAZKZ6WL5u&#10;DMx6ERpPdwshO8VxfWK43pEsj2C6SxTPGw1LZ3skqspjhH7RAt9YkX+82C9O5Bsn8o4VesULPRPF&#10;Pokiv1TV4FihX7JaUIpmcLxaYLpOSLJGYLzUN0bkFS3xcsGZWCLaDgQTCyU9G7yRB9fWnWXtwZb5&#10;8B0DBC5yoVswGg7vE8Rxl3PcI0S+URL/UL5HuNArQuQdzHaFVcNmxAh848UB0XyfSJ43xssH0J2D&#10;mK7BbPcQnme0NEDO9QgT+igi630ipd5Rqn6ASKlvmMhLznPx5zrBipyoFnZkQ2uKngVN11Fk5qpp&#10;7aBm6qxv5mBooi+UOJhbGOnomBjoWlmaaqhLBHw2nUbisWkMKoFCxgkFbOjh0hkEChVPIqtgwBh5&#10;MgUHgLnYJFEhZQM+xshDPxoN3UG7iWhbWQWvDPnQKqYqIe5mOhF2JjEyw3Rnk8pA+9pAu7Zwl8Px&#10;ntDOHE4PGMuSz+eHo6R8eexmVcJuXerpqsTTNZh2TfJKeTwA+q1dsa77YjxKAx1TPR3dzUxoSkQi&#10;jqmizMIRRSSqOoIXE2maKLHLMqRzzbBYbxwqVq5PoBsRGSZElhmVZ8MQ2pF51gjVCHyMiBdouAk1&#10;3cXaqEYNJlMDlqfm9JKjx2TQxeoufKlMILUSSM2T00pXN8+vrK6fPrO1d/H8lWsXb756/e692/cf&#10;3QE8fvPem0/u/0HKP8FEaQAffPCBgpRHGflPPvkIgDHyH3z4zmefo0T8J5++D/jyq08wfPPNVz/8&#10;8N03X3/5w/ff/vUvP3/91Rd//9tff/rx268++xjMh+++/eDu7XefPQbcu33z0d17q4ubbvb+PKaO&#10;iG/M55rQGAZEKnoEyEwDEgugR2ADUAUbMsuYwkYD1akcczwNldpn8MzhcMFxg/JEVNXdFAXXjCOW&#10;8aQo/w6g8a1ZYjsqz4opkmGqNXSBDZmDhtgDaIpYe4W+DUris4Q28HdMHgeWD3NRmRq2KYmDZqKk&#10;PMuQSNfBUzRVSKo4siqepoFj6iEEVQQngO4mSYXCxJF4ykiUi11hsFdzUnB3VvhgXuRcWexyeeTJ&#10;kpC1svANLDq+Jf1CaybKyDelXmhMvdiUdqEh6WJj8qWmFNQ2Jl5ugsnECw0J5+sSdmpiNyoiV8tR&#10;Oh5wqjT8ZEnYcmHIUlHIiQL5bF7gdF7AVH7AaJ7fcI5vf4Znf4b34ST3A/GurbEutZFOFVHOtSn+&#10;/S2FUz3Nvfsqj+yr6jlQ19vdcqClKiYiQCLgQjcfOuMEdGA5Fegkmhro7O1sjA4cdZSZ+no6BPg4&#10;QhOorb60rCCl4U9B8Rgjj1HtjbWFLxl5ACYNDxaA8fIYmuogBwqUApqqC5trilrqitoaSv7/MfIA&#10;zH9Jx/9PRr6uNru5qaC+Nq+xvgBWqtiqguryPH9vJwdbE3cnWwcbM1c78yBvZ2db0/bmisnRoyFy&#10;t7iYgKgIn7SUiPjYoLgoaF65eLs5yP08An3cwoJ8QoM8ocE2Pz0Es0KD3JPi5NhelxSkVJRklBam&#10;vgyW/5/4MyMPrUFoHGIx8pUledVlBVXlBeUluWXFOYCi/Iy87BQkIsTn0P5GaCzCgXa2N/VwsfLx&#10;kGEB8t7utgDIR7Vr/qwm72Lp42aNMfK+rmiY/J8Z+T/HyL+k431drQM97QBYPqZgE+Ahc7A10tQW&#10;QpXHohLZKoiTpsZYVeW14z2vDh2/OnB8vL7Ww9iUTaDgUMJTiU5DB9xAuQUFC4HJFwBQdlEFJQoV&#10;6UVnQwkjKVCe+/81of9SLEnBciihejUSVamRibGhsRE6kquWlrYmKlejGOAbJeL5fD6Hw2EoQuPx&#10;fxrMU0Uhzw1LAgdm0Wg0CoXCVCQoTEIH9kYJWTwRHgUK7XhlBFMUQYn4PxxYDrotiuWIpZLo2Bhf&#10;fz8zC3MdHR1UMEdVQ1WiJuaJJHyxgM0nKhMEbOHVC9f+45+///Uvf//11//42z9//8tvv//y2+8/&#10;/PIfv/7998+//nVr51pz65Hs3KqIqHQHJ383z0hXjwgn13Av31hPr1gb2wALSx9jE3cTU09zCx9T&#10;c28LKz9bxxAbh2Bre7mTe6S1zMfY1FFTx5rN06EyNLgCA6HETKpupaljZ2Lurqtnb2ruSqNKoT4S&#10;CfVUJQZ2MtfJiYULe9e3T++Nj835+4UqISQeV6qtZUQmsUYGJ548evvS3rXFhZMnZhZv33j9xpVb&#10;myunT2/s7p29fO+NJ++/99l33/7lqy9/fPedT04srDY1HICehYmRLZ3ChycZGc9l0CRaGmZSiaFY&#10;pK+na62tZaGmYWpgZKeuaaauacpmq3E4qjyeOpMpFPDVOGwhnyfmcoQ8nkAkkrwMk1dVVRWLUQ6T&#10;x+PR6XQcDgcnC3x03FSxSE1DXSQRC0TwLx5GhcPpg5NIpVIxMh0NuFZSBvvHRfhf0suLARJKaf/B&#10;xWNnH2PeYTkY4Y45sOSXRDwUwMpg5DuWYBtgy7lcLnYtQY4KplSjuD3A+RPQoFm4fiD9sQ3KAAad&#10;HCz3a6ivsjA3JhHx8D8FdaeIG4cqGbvHMGCLQFDtF9hmRUl0mGW4SYgIYqUqzg7wyfB2jrExynaz&#10;yvOwyHc1LfU0r/CxgiZLQ5ADysiHu++LdOuMcD8c63kszvtorNfRWJSaH0j0G04JxPBSTR5TrflP&#10;KFRrZgrCpvNDAVN5IVM5wZPZ8qEk37GMoPGs0IG0wKMp/odT/Nrj3RvjPLP8bBN97PR5FD5JmUVA&#10;by0cKtGByuliEYLY9mOA4wXHDJKKCspcUpRQfe1AA7WvLqz+sDv/3erYv23P/37+1L9vzSsI9/Hf&#10;Tw39wciPK/B/MfLfjR35drQL8N3YIbBfDh/8bKjzi5GuL8cPAz4d6f54CNWueaO9/LWmorttZW8f&#10;bfxsrPPfVoZ/PDn49wunvjyz2BwdZMOn63NpUhZFyKKwaQQAi6wiZtI1+Vx1FktbIJKw2Bgdr8bj&#10;izgvJGvgUhZz0QFgBXDNUFGaW8znocMfcVEpG8gHi7LnijFa1UUijKPnKyLoAbAQ9F9QZZGI8GCG&#10;mhYl5VGCFz1c4MAFQ1RRhsc2g0Jm0agYMCV3+C8sBywsXMpHNwnbKoCAg74AgIYzlMTIdygPDuSD&#10;g/L7dBosEJOvweh4mMJIebCYajwerwIVJ+TDJJ1G4XHZsFM8LGBfoSNPJxKhboXdgTWi0aQMVL6G&#10;jKBCLiwlHAtHYJPIHDJFVyK+tr35/Ob1L++//svzJx+9fv3r52/8/OGbv77/5ndP7tw9t7a3PHF7&#10;e/Hu5sLT9cWt9tqj0SEzOYnLRelblTm7VTnbZWmXqrJv1uW9ZORfby4EvNaYf7sp78G+0scHqz4a&#10;6Pigf9+7g/seHG48W5ezWpp8oihxvjh9uSJvpTzndG3pZn3F5r6WJBdHHqJEx5HJKnRlhE4hCCkq&#10;XCqJS8TRiQQag87hcYTwuMMhKtBRgOuZgGpNvPyQRfGC6Q9GXglB6XpFwA96z6PAoQPmonc03K5/&#10;uvRfuvBshYOKjqagWB4BD/eJ4vsSRbw8XwXR4VC1mWSBChr5zlFCRDjETkNoJmDZSPiWQq5C8Yal&#10;SiKKiUSuigoXj+ORiZhsjohEYiCIqZAgt5Gm+pjEuWj46lNCLTip7treukRvHYqDBHFUI8qkOAsu&#10;ooVHKqPc8uWOaniUcBciiI+xWq7cSQuHistn+Nmk+Fg6aTIN6IguCTFlKjmKaYF6wqaYgKHCxIXq&#10;7OGc2LHs6Nm82GNRnp3BDt1hjj2RLnMF4Ru1KScr40+Uxp6qSFwsihlI8jkW79EZ6dQWaNUebNca&#10;at8YLGsMsWuU2zf629b5WJW4meY7G6ZZahbbGlQZarfq67Vr6B/WtTiganBIzahbzfiQ1BBsh1Cn&#10;U9V4n6oRxshjOvIYI18v1QlXQkbi/X5/69w/nq5+dH3o3urBqYaY4wVBQ6VhC21J60dydgZLTuxL&#10;2TxS9PHlqYebPXfWOu+sHADnwcaRt88Nvnn62Ns7/W9v9r4x13FruP7uaMOD0cYLHVl7LRnQcF+t&#10;T3q61PXqaN39+baHJzqerXV2pzoPlQQutyUfSHKeqo0DLLam7Bwtfn6m992dgTtLnbcXD92YbX9l&#10;rvXGQsvlKTSk/dJE/cbR4vvrPZfHm69NtZ0dqLo61XhlvP7WQusrJ1ovztTf2Tj0dG8QcGm24dp8&#10;8/ZQyfZA3s3Funsb7Z/eHP3o6vCD9UO/vrlxc77t9nLn49P9r8weeH5u8tPrS+9dmPvslVM35jqr&#10;o2zLw8y7c/2mmxNgTy+PNXx4ceLOYtdb20PPd0Y+2pt8c633bG/l/eWu98+OoJ8CnO5f78wr9jc+&#10;mO49VBl7dbL9xuyB+6u999eP3Tqx/+7KkXcvTMBaYBXvnJ18f2/m82tL7+9OvLs9/Pml2TeXD7+1&#10;1rPcmLDUlLB7tOBcb9GF/rLrE3WXhqqvjtbBwh+tHBkui9zrr/lgd+zGePNya/rTtWPvbPSdOVyY&#10;LOO9Pt/x+uy+16b3Xemv2+4u2egsvjjc8HC994Ors9cW9u+O1p8bb76+cGhvrP3qZOdOX9OlgY43&#10;JnoOBnoGIEg6g1cp0i7naZWwNcu42mU8nXI+GiMPqOBplHPVKwU6MLeCrw0OZquEulgmZks5GmVc&#10;TbAlbPUyjloBmV/AEOZwJFEMdotf4GdXLo+0tAoIRA2ehMcUUElsEoGNkvJ4lHzH4ygUMhuVEyNx&#10;qRQOZOJxUGczIecPCv4/6XgFyOhLd6gylIk4FRJYqDe4TFZ6YmJydGR6bIynnW1yRFhOUuLRAwd7&#10;OruqSsr2NTQuTk3Mjg7NjAwuTo/OTwzNjfeP9nUPHeucGOyBnJWFqcWp8aXpie2Vk+e3NvZOb+xt&#10;r+2uLa+emN5angd7buPU7sbJs5unjnfvH+vvOTk3MdzbPT3St7O+vLI4NzU6dLCjvf/Y0aa62qy0&#10;1LysTHCOHe4+cqjzaHdXc31dfXXV/rbWfa0tdVWVi3PTp06eGOg/ujg7vre1en5l+ZUzW69fOru7&#10;cmLz5Ozm2sLu7urK2tz8/PjZM2tXzp6ZGuof7O3uOtjatb/t5OLszasXL5/f2dvZOnt6/fqls2c2&#10;Tp5cmFpdnt5cnT15Ymxxbnjt5NTiwsiZ04unlidOzA5NjPRMj/fOT/TVlGbnpceWF6SBA6gsfUHK&#10;lxSkVpRk11YW5Gcn1VcXZaXF+njYgy3KS0WDoQrSy4uzosP9w+RemakxqYkRgNjIQOhzYYw8dBEp&#10;BERTTWBtYejiaOvqJHNxtgM4OdqGhwVFRoXKg/2jo8Iw+fjsrDRAcVEerCwxISY5KaGoMD8/Lyc7&#10;KyMrMz0xIQ6QkZ6amZ4RFxObEB+blpqcmZESFRnq7eUWLPcPCvQPlgfKA4ND5KGx0Qle7n4tzQf8&#10;fcNT00sysioTkvLlIYlZOZUhYcmlFe3uvlH5pa1+wcnx0KPMrw4Pj89IywwL8s9JjilIjyhJlRfF&#10;udcmezYku7SlOh8vDTxS4NNTFKBg5AHy4dqw8bqQyTqUkZ+pD5lrDJtvCse4ePAxRh6d1RA8Uxs0&#10;WfVfGPmp6gCwI6VewyWeGDBGvjcXpd0BxxQi8i+d7jTZkQx7QFcqqleDBch3JFqgkjWptvuSZR1J&#10;qGRNa5KsOd62OVHWEI+GyTel2GOSNQ1JMgw1CSgpX5VghzHyL0n5sjhZYYR1bphlcoBZaohNrJ9F&#10;pKdZoIO+k7HEyVhqqcl1tzHIiA2X+7j5ergG+nq529n7u7t6Ozs6WVs421i62dm429v6ujrLTM0c&#10;LW1cbBx8nD08nNziI6PzMjLSEuOykuJzk2LK0+LK4kJaU6P6CpOGC2JnS+PmiiKWyiLWKiLWyyO2&#10;qyLP18Wh2vG1sRdrYy7VxQJeqtZgdPxeXfT5WlQ+fq04cDHbZyHbey7TezzF7Wi0XXekTYu/SbWn&#10;frIpSsf7Sig2VETGxjuJGABHEdOWC89iloOEqUtEHFQJbRn+3UUR/dXxsx3ZfZVRg7XRI7VRUy1x&#10;Ew1RU42R001R0w1hM41wQsOnakPmmyIXmqMWmmPmGiMgBzBTHwb5Y5WBk7Vh0/UR49Vho5UhY1Vg&#10;Q4fK5EfyfEdqIo8WBvWWRPRVxnYWRnaVJLbmxRXFBUf6OPs42oT4enk4O/h6+zTWNwUEBOlDX87e&#10;0cDQWE1dW01dR9/A1NTMysc30NsnwNDQWFcXWh98KolJI7OYNKEKQiQiJCpCFhI5PGWGOkWgRRWJ&#10;lBkCZTpfiSYksKgILsTFLzsqpTytQELmSpSZuio8M6Kqr4ZdiIGHGVlHAxEaEw0M8XpWDAtruoWM&#10;ZS2jW9pSzewoZhgj70SxdKFZ2+KM3Ri2LgwbVLKGbS/Do8OTyqWeKSYRYVIvL6pNIMfJl2HnjDN1&#10;JVl7MxxCBB5Rqn7xGkGpOmE5htH5RrGAEpOEfN2obI3QfJ3IIp2oEr2YGrOUQt3YYsMkDIX6CXk6&#10;sRiyNCJztKJTJSEp4mBwsjWj0lXDID9dPTRBEhgn8k9WC8Yi09O0wpPUgmNF/nHiAJR2V5cnq4ET&#10;kKIRkKYemKoalKMTkaoRnKolT9QMjFH1TdAICBe4hwvcosSeLjgTGaJriWhbI3rONHMLRNuVYe1O&#10;t/Zi2QXwnOUCj2C+eyDbLZDlGibwDud7R4v9ASEcj1CuZ6TYL0Lgg2rZM9yiOV6wSdF8n1ihH2wG&#10;RsoHMV0Bcg4qX4Px8qF8j0ixT6TYK0riiyFC5A3HKpDv4st28OM5enFlXnxbT7Gtm8gK4Kpq4axr&#10;7mpsaaNr5GxhZaqja6irY2tjIZUIBIqPhll0EptBJpNU6DTinwl3TKYGywEHLE6hII8x9f8lWB6v&#10;jCcqJrCmtQoakQRta2gSa/OZ/jbGUQ5m0Ta6hd62pd7okGmHYtx6k7yH0vxHM4Pm8sKWiqNXy2I2&#10;KuO3q5M2K+JPVyXuNqRtViWsVcWvVydAv3UwPeBIckBNqGuWr3OMl5saG5rYRDyerULg4ylqiIpQ&#10;haRKZugSqbpMrjmBooej6KKMPEkPRzUgMU0pbHOMkSexrZWppkyRo1ATZeEFGm4idTexhjtX1ZGv&#10;7sxTcxJouChIebDuPDU3qZY3jWNN51jomXjzxKYCVeOD3f2bO+d3z52Fh+L1G1devX3jjfuvP3py&#10;D3Dv4euPHr/x+M17T54+wMLkn7/zBGPk33//fQUpjwrKY4z8J59+APjq68+++PKTL778+NPPPvjm&#10;289//Ombr77+9Nvvvvjuu2/+8peff/75R3B+/etPP3z/9ZdffPLxR+99+O7bb7358N23ngDee+vJ&#10;O08fP314750nzy6euRIbnkonS/gcPTZTD4dTpdD0WAJzKtuIwjEis/VJLD0FNQ9HwwgFw5AlsATL&#10;5FvQuWZEugFHZI2n6pGZRmwhGthOYZsx+NYcqQNGxDOEtuBjofEYI4+R8hgX/yIunm+F+XSeOZVr&#10;jGrWC0xpAgsq35zINiYxTWCZipcBxugAvBRNHFGijBco43kIQYDghYgyD0GYLIaYiKioUijh9tbl&#10;kQEH0yKPZIaPl8QvViWfKI1cLg3fro3ebYjbrkvYqU8+35x+oSVjrzltryEFU5Dfq0/ESHlw9urj&#10;MToenLN18Weq4tbLo1bLI1fKIk6WRSyVhJ0oClnIkwPmc4Omsv3Hc/xGc/wGc337MtHRXA/Fu7RF&#10;OLbHurUkeJaEOJRGeewvTRncX9V3sG7oSFt/T+vhTnTk0oMdteUl2aYmBtArpFJQngc6g2QSjkJU&#10;7u/tunTudJCfq7+3k5+XY05q9IGWqvrKXECNYlhXDBgv/zIcHmPhMUYeI+WxeHkMilmlrY1lGFpq&#10;i1vrShR0PKogr0ARAGPbXzLvzQ35GLDJ/5YDxerrcpqbChpqYVZBW1MZrAjaaYCUhHBsTFdXR0uw&#10;0E5zs7fITI2Chl92ZkyAnyPKyCeFx0b6x0fLocEWFuQj9/MIDfQO9vcM9fcM9nXvP3IwLz0+0NfJ&#10;290mIyWiujy7vDi9tDC1KC+ppCClOD/5f8UfjHwcxshDy7C0IAvTq6kqRxn5suKcksIswH8y8h0t&#10;1dBSDA5wdXOy8HS19na39XCx8vpDRx6bdHeGWS+Ea3zcrH3dbbwV1LxCON78pWoNwMvJ4s+k/Eul&#10;GoyCBz/Q0y7Iyx4As6zNdQQiOl/AYJMJOkxGgkx2sr727enx9xdmLnQfSHO0Yypi90gkCqII7sPj&#10;0HH/CHhUcQIjFFBSAv19wXtCBwPl2SBbQVIo8P+WVLABXRWxxhiYbJauvp4mOoqrprq6ur6+vqG+&#10;gYaauqaqVCoRiQRoaDxDwbDjFKHxsBDM/kGA4ohEIp1OZykSxt1DgkysPMbIw5MAVoojqBDJBMVT&#10;AUcgwVMBpQuhGCyNTCZ7+XhXVFU6OjvxBHwNDQ00gltVQ0tDW12sJuGL+SweDlFxtHX6199///Uv&#10;f/vhu59/+vHX77//9Ztvfvnux7999e1fv//5Hz/+5d9/+e33v//zd8h54/472zvXlk+dnV/c6emd&#10;bmg+kphc5OgcZCvzt7D0MjF1MzP3MLXwAljY+lvbB9k4yG0cA20UjLy2nq1AbIgniSl0dTZPT13L&#10;Vk3TxtzKy8jYRUvHWijQZzE1EIQuEGirqxq4OHtPTZ6YnVlOS82lUbnQaYTeI5cjQRD8uZ2LsJ3b&#10;W7vQ6Tt7evfGlVf2di6e2967dvnmhXNX7t55/Jdf/vHPf/y+vXWxq7MvwC+Kw1JTQmgqSgw2U1Vd&#10;YqQmNdJSt9DVstbUsNJQN9fVkenp2mqDNbDT1rVR1zSTiA3U1IxgM7hcOFYGAr4ajyvmsAViERw8&#10;DYFAxGZzRSKRpqamRCLi8ThisZjP51OpVDhfGPHN4rBFEjEccKkanG8p5IAVCATYecTYcwVPiEPf&#10;DSliV7GEXZN/4sHR9DIu/mWC0wpLAAuLggXSFHrxTIVADfrqRpHAV/DwaIL1wtqFQvT1ACatAwVg&#10;sSgjhxHo/5WRR6/lPxh5SIotUYb2hqpUkJQYU1yUGxjgra4mhs0lEYjo1QY30P9g5LFrGZ2p0OqB&#10;PLwiuBxuFQaCBFqYJ7o5hVjoxdsZZ7mZZzsbVfjZFHuaV/vb1gai8jXtYW4d4e4Hwly7ojx7YjyP&#10;RHv0xHgci/PqT/DFhGsAmJo8pl0DmMoJnc2PwHTkFQifKQgDvGTkJzLk4+lB8MfxrND+tKDuBO/D&#10;KX5tCV5NST7FEW7eZtp0VFAbR4A2Oo6pokJXVqYgKiQ05gH9bgA9RgqSEj0gipOFfqJCVcazECTW&#10;1vibi6vfb8/+tD7+7zuL/9pd+vfNGVQpfnXk99XB/++M/LejhxVAGflvxl4w8p8PH/p8tAvw4cDB&#10;9/v2fzx08MOB/Y87a++2lT3prv2wv/WrkX2/nez/dWPy3/ZWfntld6qmyEWTr8MmqvNpQi5FXcqT&#10;8JliJl2dxVKlMXV5QgmLrcrlSdgcDQEqPoPR8QDwAWIul0lGSXMhl8NlMth0mqpAAMDKYLQ1/IVN&#10;pYKPMfXgY5lgoTwZj9a3GBePXgtwpBSvQtH3MSrKNBKRodClwUh5APZfFoWCbQnG+/OZTPCxFQHQ&#10;twIslLWnK9QWOIoIelgU/J3PZsEslLJHB72mvZSsoSgC5OGqgxsO7hJM0wYsFIN/wX/hL7C0lxuP&#10;bQP4MBd9gqDjnaqwECUtNk8KFToB31xR9tnTx89vXv/60b1f3n36wzuPvnnn3nfvPfjbJ2+9efH0&#10;+aXxCycnUeGajflPLmyfqC4cSo6Zz01eLEhbK83Yrsw9W5lztSb/Zn3ha42Fd5v/CyP/enP+w/1l&#10;jw5UYoz88/722wert6syVstTTxQlnijLWCzLOlWSdaaubKepevdgR4k8EFpwFPRJh6fhuFRlLh6h&#10;c2giGpUtEqqpq2nr6xkrBnhAZeXhVkZ1aV7GyGNvyxR3KPqFGMbIY0ObAxQ9CvTBqYiax8piHQ0U&#10;igVgCe4I7FkDZWlkHJ9BElCJfJIyH4eokpXVyMq6LCI0MDWoyjZqHGMOyU6d56qrZsqiGTKpUHeo&#10;EnFSIkEAlk7jEfB8PF6Aw4kIBAlRyVqNFuGs62XITHTXdZAgkTYCX32yu6ZKkCnHS5diykI0CYi9&#10;lJDobBBozI+21/PUl8ICTXkkezWWJg4JsdZqy46qiPXVpyIeejwpgujhES8tVpqTYV2E29HMiGP/&#10;v8reAjqOY9v3HknDzKQRSyNmZoYR00gjGDEzMzPLYma2LDDKMttxzE4cdOI4ZKZwzs3Bm6962tHN&#10;Ofd7a73X67+2dldXg6Zhqn69Z1d8UFeUz2xm1HhC0JDEazjSo9HDuMXbrMXXbD4tcLsk9nBR1Gpe&#10;5HKOeCY5oDPYoTXQtt7PskFkWe9nVRdoUxtsWx1oWxtoV+9vm++sn26nHWOilGiukWGiUWmkU62h&#10;Xs1Xa1PVb+ZptSvpdgggKN/KE7bwgXQaFSHBRL6GrVHH0qjmaFQpacUSsE2uxr/f2/nrR2sPzvZ8&#10;caZ/pVnamug8UxkJnN2+jNW2+I32pNWmpE+PDn9xZuLT08PvbXXdPzX0wW7v/ZODH+8eenB88OtT&#10;46e7c1ZKIu4vtH4+33y+MfXBTGOHv0mkusLlQwVXBgreHSu+O1f9YLvz6njxbEngbHHwh4fb31vr&#10;uLXUcqo/72Rf7pt3lz/c7rmz0Xn3SO/11darS03vLjdenKs8O1n+zmL9V+enf7q38/jS4vXlltvr&#10;HVfmaz/c7np4Zvjzc8N3j3Z+fHrg9fvrDy6MXViovLRUfW66+Pp61eOroz/dW/rt043rq9WfnOj+&#10;+FjP3kgB2PLFmcYnV9aeXd34Yn/+8eX1S7OtQYb0KGvF7iy/6cqok4NFJw4V3D8+9MWpibvr3WdG&#10;Kq7MNNxZ6bg4Xnl9vvGT7f6rM3UPjg+/M11bG2FdK7EfyguZrY5/d7Ht6eW1L05PPzw7/dne6IP9&#10;yY+Ojrx3ZOCvn559eHr+0bmVp+eXHxwbf315/dvTk59t9T7aGykVCVcqI052pW+1Jk4UBr6/1vLJ&#10;kR7wUYDPZLczayQv5MtTE9dmGs8Olp3ozr231vnk9NRWS1ql2PLuRudOR/bDYxP3t0ZOdBVdm239&#10;cGvw4f7Ms+vrp8YqTk1Un5lu2JuoPzvVcna86fRg/Zme2t2qvHAGKZpMzROoZ5C5BUy1AqYGUD5D&#10;PZeuJksir17IUoVi5GUgHhbsH7B42Idx/FtRlQuogjyGIJ7MkjDYtV6ir/f2NgcGFQlEZQaPSWGR&#10;8AwsmoZSIGNQVByWikGTiXgW8Ak4JnBkI0fgsRgKGkUCi2BkfyAklLgGA7dvMbK887JvQKSWhrAo&#10;L18SGhoTFuLv5hLuKyrJzikrKCgvKgPlLXV1CxNja3PTm0vzi1Mj8xNDi1NDU8M9S9PD8xMD6wtT&#10;h5dmtlYWZ0eH+tpaVmendleXzx3fPr1zeGd14djGMgTlF2dmhvvHDnUNdLVMj/RvLs+e2tk4f2p3&#10;b/fw9sbK5OhQWlIiUE5GelVZ6VB/39zU5OToSHd7W3N9XVtTY393V0tDfU1FeUNN9fbWxpn9E9tb&#10;64O97c1VpWOdbZvTExd2Dp/fPXx6Z33v+OGzp3e2t5fX1uaWFyaXZifnJkdPbK3NjA8e6m7vbmta&#10;nJk4fXzn8rnT1y6fP3186+KZE2Bjm6vz68tTWxuzu0cWdjbnjxyeXV0eX1+dnBjrHhvqmJ8e6Gyq&#10;yM+Iy06JBrYgM76qOLM4PyUrLaa0MA04laU5JQXp5cVZwMlIiUmIDYM6XbIkNqADlpYUFR4M9fFy&#10;MuJTEyXAAYLHdA0L8nJxMKeRkAIe3dbK2MbSxMneytbG3MnRBljQKouUhIkjoJFdE+JjUpLj01IT&#10;MzNScrLTgXJzMsrLSoCyMtMzM9IKC/LycrPhSPlA/4C4WKm3l4ePt2d6WlKcNCrA30c2QqwkLDTY&#10;18cvKCA4wDfExtKhorw+NjbDzzc6J7c+JCwhI6ssQpIiiU0Pj04Tx2Sm5db7BSfHxheEhsbFSOLB&#10;5REb5p8VF5wT758hcc4IsyqJsq+ItmlKcBwu8O/J8OjJ8h4ogMZ0HSzyHy0JnCjznyoTzVX6zlcG&#10;LtWEAMEsHlig2XIoOh6KoC8VHYTGww4M6Mfy3ODc8SM5LjCRh+PiYRYPBGeQB05XghWsznjLtngL&#10;oNY486YYk4YY0wMi3yC1rouxrI40r4m2rJIR+apYqzKJGQzlgQMTeaAiiSXQ/+B4sUV2mGl2qHl2&#10;uGWCn5FUZBLmqhvhahDirB/qbORmqmYkIOsrUQNdbaThAT7uzqEBvoE+PpKg4HB/33B/kSTEz8fV&#10;3t7CyMvJHpR4OznbmpjbGJtZm5qLg4KSpdK4iLBkSWia2C8/KrA2IbQvM2oiJ2o6K2ytULyeH7Jd&#10;HLZbErpbGHy8CCLyZyujTpdFnK+IvFgVBQRBeRmR3y8NPV4YeDTff7fAfyfffyNLtJLmuZIhWkz1&#10;Go1xbPY37AizKHEVxhlxpEb8AHWaOQ5hTUM78ai2HLKTEtNBQDNn4YU4BOiPuWvTm1J8xyujJ6tj&#10;p6ujZ2ujx0qhvDQzVeETxf4TJb5zFUHw2VyuDQUCp3K5KnilOmSlOgzY1ZrQjYbwzcbIww0RwIfR&#10;/FxFyHRp4GieL9BkUeBMachAtldvuvtIYVBPpqgtxaczM7gs2qMiMagmMzouwN3ORFsc4FuQk9lY&#10;3+Dr6+/i6m5pa2dlbe/s4uHs4unh6evq5mVr42hgYCQQKGtqCjkcHpPOoVPYRBwTKYcHDX4qmkJA&#10;YBUJbC6SqoRhKmEYdASWhSCw5IiaVEV7PQtfW3dHAysqAqeMZZmS1R1ZhrpyiroKAjOCjg5SVR+t&#10;JZRTN8TqAVmRTc0JRhYEQ3O8gT3FxI5kZIc3sUTpWyD1HEnmFmh9Q4SmE9nCjW4TouYdrRfszbI3&#10;Q2hZIbRt5fUMEEp2CvrW8gZWCgZWcvpWCF0bhJ6DgpEn1sKXZBtCcZSwPZKUA3J1IsuM4or1Y7LV&#10;QlOVgrK1IrO1o9M1IjK1JMCBbYYmVJirGwucVLVwGNAnCIKS1UJSNcIiud6pQnGcSqBUOQA4kTwf&#10;GMpHCSAiH6fiGyPwhvLSqPvFqYpieZ4JKr7Ril5irlswxyWIC8mbahPMc/EkW1ojtIHs0Ab2GEMH&#10;vKEdVt8WY+BCNPOk2Yjodj40e2+yrTcZSkHjS3EMZLjCRD6Y5R7C9oD9CI5XBNMjkuUZzYXS14jZ&#10;nuEsjxAGlM0mmO4K1vIm2vlRIaYfzPEAW/OlykSz86U5iKj20C6odh5Ua/BJBgpc3ZlW7kwLkcDe&#10;jWXmSDd05Bg5qhl7GFtZCw1MNHUsDYyNdaGhGlSU+XQaSaDIwWPkeVzQ0cGBZi+dQQL9XBi+HxB5&#10;IOAflOBkOeXBLKgvWwQ1kuGfm0Nh80gM1IoGy+CMnQiEqbpiuJN5mCXUz812Na3ws2kLd+yLdhuJ&#10;955I9lvIhGLkN/PFO8VRu0WQjhZHnyiTgllIZVA2+fEk30NSn5oQ12yRc4q/j5mmJhKBRKEoCAU6&#10;Es9XwCoqYAVQzDVKmUTRwRO0UTgo3BuF10YTdPA0IyLDhMA0p/JsSGxrAtOSo+oq0PLiqDoDcZWd&#10;2AIHGDTT+NZsFShwnq7owBS40PlORLqVkoY7R2DLU7FkKeqLY9POX7m2c/LkqdMnT5w6eubc3o1b&#10;78I4Hujj+/fufXD7P4j85w8+AXr48IEMyj88CJN//ORrWE+fQSlrnr94BCzs/PjT659/+f7Zsyff&#10;f//mxx+//+nHN7/8/P2rl08fP/rq6y8++/yTD7/98sFXD+5/+sF7X372ybcPP//8o0++/PSrlLgs&#10;JklJwDPAoQRYrCqFpkeg6JBoeiSGPpGug6dr4+m6BAaURB5H1UMRtOhcMwrLmMo2AR+UHEaNxJBl&#10;uSFpgxKYyBOYpuBjIXMs8AwTEtucqWQHZoEoXEs4ZB6UkJgmBLoRlJSGZYqjGsg4PkTkMXQdAluP&#10;wDbAs/SJbGM80xAsApVlLwOEGKI6Eqckj2KD04dQoEDj0IEnDZKKx9FwCBQTiRQ7WOf6u1eLffpT&#10;wiayImayxPM54UdKonbLo3ZKwqHxuitjTlZKT1fH79ckQKHx8GiuVXEwjgcCzn6FBMbx4FvgeIn4&#10;aKF4qyDscH7IWl7wWxyf5b+c4b+Y6b+Q4TeT5jOR5j2W5jWQ4tmX6NYmcWqTuFQF2xT6WRWGOBSI&#10;3YrjAmpypB01eeOHmg911XW3Vw8PtvZ01fZ21zfVl4l8PUFfkETEwp19IgGDkkcE+nl9cOdGbUWR&#10;mZGWr5djRJAnFNJellVdmllSkPJnlRamwsHycLw8TOFhEH8QPg+rpiKnriq/vroACHIq8hoq8xur&#10;85tqCuCRXZtqcoDqqqEweVj/weIP9GciX1WZXl0FfGgA2IYasOW8qjKw92zQEgPNLSc7U2DtrY2c&#10;7c28nK39vB0O9TR2tFU62htFRfpGR/iFBrqDFlqAyMXTxc7J1tzF3tLVwcrL2TbAy6UoOzUpJszW&#10;Us/EQDXQ1yk/Ox4IzkuTmyk9CIr/PxN5SWZqNGgHFmSnlhZkFeSmwUS+MC8dHt81Kz0hJTEaERro&#10;WV2ek5oYAQ7F1dHMxQEcsamjrRGw7s4Wnq5WoBDIzd4UyMPJzNvVEo6O93O3EblaeYM6f4zgCkfK&#10;wxT+oBCe9XIyd7c3gaG8v4ctkK+bNSgx0lPhC2g8HoWEQOhTyNnOLpc7O37Y3XyyMrtWmuOjoajH&#10;ZuEgFAgRBXB9EPBYmCHIwCLoTkDQEzjQa0zo17coIKimjFrAxO0tePi/FvRLf7APGdZEKMij8Tgu&#10;n6cp1NLQ0lRWVeHz+VCQvIoqn81R5isCh0mH4pRxOBw4DBnzhCZweLBFoVBYLJZIJII6ME4FE6iM&#10;l40gCv8LGAxKAXwRyIg8CoPEE3HAYnBoHAELUxIsFi8vj2SzuSI/39DwMC1t4VtArCQAk4aGhpKi&#10;MovBZlGZaDlUbUXN3//yt19//g3oxfM3P//y1x9+/Ms3j1+9eP3z0xc/PHn+/cs3v7x8+cu33758&#10;9uzH3/7++8vXv/386+//9dffv/vhHx9+/O2xE5cXF3amJtfHJzcGhhYbmgez82qj4nODxMnOnmJ9&#10;U2ehjqWKmqGahomGlhmFpoonKmLxPAZTqKphoa5lpapmbmzqoqRiRGOoYvEcGlVZQ82Iw1J1cvCu&#10;rW5TUdIBnUYmQ5GAp7OYfGsrh1vX3/vg/Y/nZ5emJ2cunLt45vTZMyfPXb9y89TxM+fPXP74oy9G&#10;hmYlkiQTEwceT4vFVOdytFRVDJUEehy2JpclZDM0VQTGSgIjNRULLU0roba9to6dhqYNOAxNLWst&#10;bSsuX5tKV6bTlWk0RTZbVVlZKFBSp9HZVBqLwxXwFaGsNOAzZLFYSkpKcBIbNpsNo3YwgVMGF4IJ&#10;VABnHywFE6jPZDIhQE6BMnDgsTgcBgsERZui0eDMwhcAPMHXKmxhHA8uCTDBRB444HoADtgdTOTB&#10;VqmywV3BLPwKB+wLTlADSoAPHwAoB4VgFqwCXSX/DuIPBF1CwPwxQdckFO+MUOKz0lOkOZlJiXFR&#10;VmbG4G4BVz1YCtWHbjhY4PaCJnBpohTQ4PYADlIe/tegfYJmCkVOzlRJOcLJLtLBMtLaIMHBIM5G&#10;K8vVMNNFr8DLpExkUeVnXR9kD9TobwdB+XBnoO5wl94It36Jx8Afo7zCCeXHE0RAE4m+EJRPD5qX&#10;sfiF7JC5nJDZ7ODZjMDpNCjXPJRxPsl/KtFvONprPN5vNMm/N8ajK9azNca9PVlUEOKQ4GmnSSFy&#10;sBQqliUbBpKIkMO/zfkhD/+eAaOABO02HHhQyEOvIlDycmi8HJqGQKS72b0+c+S7nflfduf++9Ta&#10;P3cXoZQ1R+d/PzwKE/l/7h4Q+T9x+X8j8kM/zfa9Hu96Ndb5agwKkH853n5A5B+PdDwabn860f3t&#10;SPtXg00QtO2thbLJd5Y/GW36dbHnt5X+f2xP/nJkEhzDr5eO96bHumkLBAQ5EhLBYxG5DBIdj1Gk&#10;UFSIVHUaR0CHRmply/LSAIfzR5oahix3DWickvE4DoOuyGEDn8tkgEJQB14KE3NQ/yCMnflHOng4&#10;zp0mGxAVPHVhGg4ekOAigYk88GEHDmOHRcJhwaZ4VBodhwdi4AlAYBbOqwMHpzMJROCA7YMSEgbD&#10;ptNgpI5DIQ/Gj4Wz4kCFsnB4OHENTOehAHk8FmbxNCoZsiQi2AKFgAfrQkHxsh8BwEQeIvtkCg6F&#10;JssjGQgkS05Bh8VhotGOxkZXT5389v273965+cm50xdXFx6+e/7Hrz78+ZuPP9jfacpMurq7cnt/&#10;a29h+Nb24udHN/piw6YSoheTo9czEw7nxO/kJ++XZlwqy4SJ/K3aXJjI36rNvFGdfrs288OWgo/b&#10;ICL/8FDDg4GG601F27kxR/Klq9kxG4UpGwWpR3JTjpfkHi0rONVcXxsZDjrDTDmUIplDQ9HQCBwR&#10;SeFAOaPp5hY2erpGmho6GDQBpYCFBziBvp0OXkD/MYESmWRfWjKBhw3Q2xfMf0xQTdlJPBBaNpIV&#10;mKDeC0oOPBkYZKxQiW2tp+5mqmsnVLLR5JnwKb4WusY8oruhqtjRVJsoZ8TAmrCIOgQFUzZFiEer&#10;4VAq4JrEIlXJeB5GQZmA4SogWAgEG4FQwSLyo9y8DFihVsquGhgHJTkbHsKEhnBQRgaasJO8TOLc&#10;DGIddb11mHY8tDUXXRThq6yAcFTneOoq6VPkrPhEDQwi2dtWbKtvycX76PCs6PKZbqb5XmZ14U5T&#10;OZL+uIC5nJjRxJDhWL+phMAmH4siS9V6d/3uIOu51ID1vIjtktjN4tj5jJBRqag92L4WPJG8TJv9&#10;7GqhsS6sG8KcqgPt60Kcavzschz1k220pRbqSRaayUaq5UbaZaoqDSrCDnXDLlWDXg3jXjWjQ+rG&#10;LVwtMNvM02pUFMJEvpanVc3RqGapV7HV8+n8GDym3Er9bzfWfvtw5dt3Bh5fHd3okLanOE2Wh8zW&#10;RGx0Ji02xRzuSB0pCDt5qPS9rZ4vz03dXG+/stBwdrzio91DD/cmP9059MF6T6IFZyzD//mJiS+W&#10;ut4fqb1zqGI2yafSTfPxdt+xWunJ5oRjTbGXhnLeX6zeaoy9MlZyfa7m6kzdnZW2T44OPH9n4bMT&#10;g3c3O8CW39s5dHOz88py0zsrjRfma87PVd843Pbm9uGnV1fe2+y9vd5x70jPg1ODD/YGvjw78tWF&#10;sa+vTD67uQDs5eWaywsV7+00P7828etHq1+c7fnh7tw3FwY+O9l9b6v17HjBjdXG+6dGnlxZfXJl&#10;7fO96auLnV/sz9dEO4ebcWqinXpzAsZLxRdnqg63p397YfbWWufecNnlmdpjfXnnR8tvLDTcXW39&#10;6Ej3Z0cH7662D+cGZ7kLO1NE0+Wx5yfqv9ib+fHOie9u7nx5bubjU8Pnp2tPDJY9ubT6+1dXn1xY&#10;+/z49BfHJ19eXH1xbumbE2Ofb/fdWagX66Ir/LXPHsoF2m5OuDJZfnO+4fZi0/vrnUM5AS1Sl8+O&#10;Dt9YaNluz9ptz/7yxPiLi0uj+aHJLuoP9qa+PD375NzS3eW+vb6Kz3Ymvtqfe7g/8/jq2tWVjrOz&#10;DZeX2k+M1uyNNZzor7lwqPHTxZEKR0sveYSUTIvFkEt5mjlkQTFLK4/+NlIe5uwFEI5XO+DvQMUc&#10;TWBzaW8D54FgKA9FxzPAiqpgO7kkXjqBnUBhFxoYtwQEf3j48MmpSQGRyMKT2TQOCc9AyRPQSAoG&#10;RcViKGQSi4hnoZE0Ao5NJnIgIi9HhJA9kigj8qR/J/KyoHiEPAaFhQeAhYm8mYl5dXmFOChIHODn&#10;bmsTFx6Wm5JaU1bW0969sbK6trCwc3htdmJkYvjQzPjgwvTo+HD37OTA8KH2vq7GI2sLg73tUAT6&#10;0tzsxOj8+MjxjbXNxZmBjua+1obR/s7pkf6JwZ6Rvo5Dnc1HVua2VucXJodPbK0BDfd3DvZ2drY2&#10;FeRk1lVVDvT2LC3OLy7MjY0O9/Z0NTXW11RXtrY0dbS3Ar+9rWVwoPf4se0z+yeuX724t3NkqKNt&#10;a3ZqZ2Zqrrfz9Mbyqc2V44eXtjbmV5cmoXQ0YGfTI9VlBW31lfMTQ3Pjgyuz40PdHT0tjTcvX7hy&#10;Zu/dS2euXT77zoXT5/aObh9emBztHexrHhvqWFoYGRvrnpsbGhpqnxjrnp7sK85PSZSGpsaFVxVn&#10;luQmZyZJstNjC3ISi/KSgYrz0/KyEvOzk+CsNWAW+NnpccAHJTCaT46PiI8JjZUEwUQeONKoYNCz&#10;dbAxVuSQNVR5FqZ6lmaGjnaWFuZG7m6OTo423l6uCYmxiUnSxIRYoDhpFLC5ORn5eVk52enApqel&#10;5OZkZWdl5GRnAmVlgsIcUBLoH5CRlh4njUlKjI8QhwT4+4D6qSkJoGZYaHBqclqAX6CXp19MdEKE&#10;WNrc3G9t5ZNf0BQUEldc2ujmFVRW1RwQFp+UVR4hzY+IyQ8LT8tIKw4LCJEE+ebGh0oDbVPC7bIi&#10;bQuibKvjHBoTHFuTnfqyvPqzvXszvYcKA0eKoTTio6X+Y6U+U2Wi+Sq/xergA3o7XxkIB8vPlPnN&#10;lfkC/ZnIA3uQrwYOjQcaznYezHSEA+Rh251kBeN4OIlNT5JNd6J1V4IVsJ1J1u0Jb7l8fbQRlLhG&#10;RuQb42zqYiyrIk1rY6yqo6xqYmwqJGblkaYV0RalkabFYmPglEjMgYojLIBgIp8vtsgLN88KNckK&#10;McsOt4z3NZR6G4e76ES6GoQ76/lZafiYq7oaqbiYqFlqCxIjA6QRgWGBvmEBAfFRUfHRkTERoYmx&#10;EeBEB3g5udia25kZO1lZiFydAzw87UzNnK0t/b09EiVhqeG++VF+FbGB3RniyfzY2Rzxal7YTknE&#10;bkno8ZKQk6WhJ0pCTpWEny6LOFMefbYy6nw1pItVURcqJecqxKdLQo4XBgKdLA7ZyfffyvFfy/Ce&#10;iXMei3YcCLduEhk0+BmUuGtl2auFaBAjdNlOTKQpDmHHxFnTcaYUlKMS3YyOUpdHeOuw84MdJqoT&#10;F5qSxyrDRkqDwKkEX1hQRprK4MXq0I168UpN8FJV4GJlwHy533J10HqTeKM5YqtFst0sOdIYuVEX&#10;tl4bul4bDDtHGiOWq4IXygOWKkMWyoMmC3zH83wmi/3HCkRTJQHDOT6HsjwHc3w6Utwa41za0v2q&#10;4ryywh3rc2Ly4kIy4sSFWSkxkeFOjvae3l62jk4+ooCAwFB7OxdNDV11NaGKkrqxoYmGmrqOUFtV&#10;WY1OYzPoXD5Xg0Jm41FEMoaMQSBpcgQaAstToKjjORoELhtBpCNwJATSgKsR4OBlqWlEReBU8Rwh&#10;hmdOFVrS9Vz45pZkfX2kmhChrCOnqienoYtQN8Ppm2B0YSJvRzO1IRra4U3ssEYORDMgM3kdW5yx&#10;n6JrsKqXL9cJlFvJ6wJZInQC2C6+NAcLhLYZQhfIAqFrhdC3RRjayRk5IAztEQYe8mbucqYilFUI&#10;wTGa7pGqFJQnlBTqxhToxebpxaSqhaZrhGdqRQDl68fm6ESlqIaAQiDgJCoFJggCklWC07XEcQL/&#10;BLXAaEXfeNWgBPWQaIGfVCUwRskfykij6B2tJIpR9pHwPKIFnlIVH8jyPSUc10ieWwjHOYjrHMh3&#10;8WHaedFtPKhWZghNaEhVhNAWpetCNDGX03TAG9qi9N0I5l4UW0+itSvW0hNvIyI7BVJdffD2QTS3&#10;cLa3mOMTyfMN54nCuD7AD2W4iRnuEUwPCdsrmusTyfUGAocH59IJZbqLyA5APiT7QIarM9LEk2Dh&#10;STB3J5i5YKBhXW3kdC3ldCzkdVzIFh4sWzuCoQPJ0Itj7cmxECla+yhbOauaOOuY2QmNzTV1bQxN&#10;rUxMLE2N1FQFZBKOxaQS8Cg+j0ml4DFYeQaTjCNCo7nCFP6AyP/vAPkDIg9mgS8LkZSDFmBAnxHM&#10;Y0HLGsI1CASPjBVZG4ZZ68fbGxb52JT6WNYF2nREOMNh8jOp/kuZIes5oZv54u1C8fGy6GMlMUBH&#10;S2N2S6KPlcVu5EeOxnn3x3jVBjnn+Tolebs4GRgQoC9lsAuyApqDwivJofkojLKcHA+LVcVg1BBI&#10;JRROXR6rLofWQJP0oMQ1JEMSwxJHN8czLPgaHsraPnwNNxUdb3UdH1WhF0/dma/pzFK2Bw5XzYWp&#10;5MRV9WAru9G5DjSOtbKGC1fFDEPi1TS2f/7111duXL12450r7164ev3Snfdv3PvoDrC337v+/oe3&#10;79y9/t77UKT8n6D8AZH/4quvHh6EyT95CunFyyfPX7zNIP/mu+ewXr1++ur1s1//8uNPP3/38tXT&#10;H3968+a7Fw+/uP/k8dfPHn39+OuHQK+ePf7u5bPXz5+8AXr27Kv7X22vH1Pl66irmGioWqLRynii&#10;FkJeEU/WxlN1gOD0NTgalGQfRRRiyToYkjb4fAg0fQjBy9A8mEURtEDJ28h3jgUQkWNJ5lkD5yA0&#10;nsqzIrLMyFxzCs8CVMNR344QC2fCoXLMySxjNE2byDMgsA2wDF0Cy4jAAkshKA92CqWPJ6ihsIpI&#10;NOhZUhFyJIQ8QU4eg0Xj0AiEDo8ZamdSHOZVI/YYSgsbSw9bL4k/XJawURyzUxm/WyHdqYg+UR13&#10;qipurypuvxLS2ep4oHPAVsnSx8uSyJ+pjNmriAQ6VR5xojR8pyBkOz94My9oIy9wJdd/OcdvKdt3&#10;MUu0mOm3lAUR+el0n7E0n6EUr94kt/Y4l5pQ24ZI14pwp9wAmwKxR0VSeGmqJC8poqIgdaSvpaOl&#10;sr62cGSo/VBf02BfU1dHTUpqPNwzxOFRWBwST0CDXqGWpops9J1NS1MdLzdbX3fb3LRYaCDW0uyD&#10;APmSgpTifNAcSoa5/J/z2MCA/j/8KiizTR6M4+FgeeA31RQ01xY21+YDwUS+sS4XFjyg6wGR/x8E&#10;/6fENbAOSmqrshtq8+Ag/dzMuCixr4eLpaOtEWh3uTpauDtbOdkZpyZGzE31hwa6i0O8QIXIMJ+w&#10;IC9vdzszQ202jWCmp63CYSqx6NoqAioWxaUR9ISKxvoq/j4OeVlxQOnJkbmZUpjLQ2g+PeZAeRmx&#10;MkXnpEmyUiTZUJ0Y0Cwsyk0vL8opLcouL8ktK84rKcyBU8lnZyenpkoRYPflxRmgarC/KxwgDw7a&#10;RRYj/5bFw0O8Olt6OJp7OpuL3K193Kw8nMx8XCxhHA8DdxltBxZKRwMESmAofxAvDwphgg8ErwVk&#10;baqlpsbhsYh8LFoHh8mys3t2eOP3d86+P9A2mSE1o6LZGFnKeCh0HI+Uh+ABTLHl5OTAIxLmgjLs&#10;CC4ieShUUIbjYUHRgqBQxtn/7wVvTRZRCDlEKkVJRVlVHRwlV0NLU0tLS1VVVUlRoMxXBKJRqEQ8&#10;AYPBQChTNsnwCDTBBBYsIsjSjh9EOtPpdJjMQmwUhQI1cTiMLMQaehOAxoIGBQFYLB6DJ+LA4ctq&#10;YcA/YmxsGpcQ7+7poagkYLJZPEU+EPyGgMfhU8k0BpmOVcAc2zr6+79+f/XiO6CXL7578vjFc+C8&#10;+uHR01ePwXPv1Q8v3/z06tXPoPDbb18+ePDoxeufHz198/LNL89f/fT6+99+/OWfL1/+8urVr89f&#10;/uXN93//4ad/PXnxy4effnvm8u3B8eWMnPKomHQPr1B7R5GNnZeSigGFpozCMIlkRS5fV9fAXkPL&#10;TKhjqaikx2CpIeTJVLqykpIun6ulp2MOBPqKNAofqUCgUjh4HCVCHPPJR59duvDO+urG4fXNyxev&#10;3L753ns37108c/nS+avzM6teHkFkIs/W1lNP11qoZa6qYsxhC1lMTSZDC1glvr6yopG2lp2utoNQ&#10;01ZT3VpH1xFIU8vWwNBVU8taqG2rpmHGU9Th87TZbHU6XZnNVuXx1BhMHovN5/KUOFy+AJxdZWUm&#10;kwk+SQ6HIxBAAwMwZOMBwOcOBuKgHMbiSkpKPB5PUVGRy+WCEhaDyaDRZTmxoREjMSg0HPAO1gVn&#10;WUauIQgOT/+byINZmLwfZK0B5WALYBZcMKAcXgpzeZjUs2XJaqCXATQaWArvCEzwpfsfkl3SbwHe&#10;wcHARB70AHMyk1KTYjLT4mOjwo30tEFdcBfB9WWryNb6Y1QGGQqESDa4x6BaUFAttAccAkFBIFwN&#10;DcIdrcOsDaSORjE2WgkOwjQX3TxP42KReYWfVW2gXW2AbZ2fTaO/XXuY0wGR74t0P/THEK+DUZ5Q&#10;4hoZjofS0ST5TaUGzKQHTaf5Q3HxWUFAcOKa2bQgoIlY7/nkwPE4X7D6eKL/ULyoPdK1LcqtJdat&#10;ONguN8gj0MrCSFnHRMdaR8tKVcNCUc2QraRFZvNQJIocWkbnwbHL4cFTAgka6tAsFoPAMBFyRQHe&#10;L/eOvNmeg1PW/HVn/u9H5n4/tgAR+SNj/9z+fyPyL0ZaX462vRhrOyDyj4bbvxlsfXio6fFY5zfD&#10;LQ8PNQB90ln5aWf507HmF6MNvy11/2196C/ro38/tvTjsZXPVqfaEsQ2qmw+UUHAILLJBDJSQZFC&#10;U6Ww1KhsZSaUFx4m7DBbB7NMMlkJXMxsNsTTMWg26LLQaRQCXsDl8BgMOKHNAXkHsxxZyDwE02Vj&#10;vcLlkGhQ5veDgHSCbGjWg4clOPvgWsKgkVgMCgeaIVg0Ho2CXgnQ6EwCkUUkAUvH4YHDwBOADw0l&#10;KisnKiBBOY9Ko2KgqHYcCknCQUO8gn3B7wDIeBywEGT/I3EN7EC54/FYEonAoFPBjUelkKBFGDRY&#10;HbZgawQUiozFgsOAoDy4L3E48E2Ah5C3ggqBpEYiM+Tk5gf6Hty+8fDG9Ue3bpycGJ2sq7qxu/rd&#10;gzu/fHlvubNhurHqypGF8xuzd06sv3909dPNxZYg7wmpeC4+4khO0lZu4k5u/H5x+sXSjGsV2dcr&#10;c/5M5G/WZNypy/qotfB+Z+k3Aw1f9NV9OdB8o6FwM0OymRMjG9k1/nBe8nZe6rGizCP5WSfqq7sS&#10;pdo4jCaZSkYosNFUTa66Bk/NQNtQS6ijoa0j1NKjUVlyCNmo39AAxRCRh9+OHAjiarIfrACBfocs&#10;Ql4WLS8nD76WoC9N6G6G7mlw/0Jfo3LQL0LABqEnAri7ZRsBNz+woDMCPi+CPEKRiDJWZjvpqemz&#10;8LKgeDpfHmHIweszMMC3U+dqYBFCAtKAhtejEfXoZFUCGspsg0JoUkAdiiYBY8KkqSAhIp8ksiyJ&#10;8nDVItkJ5FM8dV3UUK7qaF0CAkjqqu9rxA23VAszUwky4Dko4hNdLbQwCFMmOsHd0kWDpaKAiHIw&#10;KokUhVnqOasw3ZTpsZbCFFudxnDnsczQtgiXnlifvhjf/mgf8DDpCnEqsFJN0qG3+ZqNRrttgbZv&#10;qXSzOHqjMHopOxw8JZr8rIudDEpcjVqDnRoC7OqC7JsjXEt9rSv8bApcjbPsdROstdKdDGJNVdNM&#10;NUoNtKq1NBtVtdvVDHrUjSAir2IAVENValfShYl8k0C3QaBTxxfWcDVhIl/KVZVgkEWmSt8e7X10&#10;/tCLW+M/3Fu4sVbVnuJwKNd7ujp0uSVmtS1hqSl+uFB8aqDsSGf2Tl/uZlfmR8cGPtg+dGOl/b2N&#10;ngcnJx+dnhvOCKoJtHqwPvD06NR7Y80Plw71RTjPpoue7Rx6b7zsxlDhmY7kk63Snfqoy0P5Hyw3&#10;f7bV++TszM+3j7y5sf7k0vzt9Y53FhuvLrXc3e6/cbjj4kL9xYXaszOV52arbm52Xl9tB3r/SN+t&#10;tfZ7R3q+3B/59sL4B9ttD8+NvLq19NnpgcsLFVcWKj482vbs6tjzd8cf7nV9stsM/UfvjH2803pl&#10;rvT9jaaPj3Z/tjf6+ubWwzOzF2eavj6/+NsnZ4ATa6c8VBRWE2M3VRlxfCDvvc3uqwuNJwdLzo5X&#10;nRuvuLHccna4+NZS08dbPfc2Or7Zn1ysjq0Ot+5NE603Z+wPV94/PvHXj8/8dPfktxeXbx7u/vzM&#10;1OW55r2Ryl/vnfr57vEXVzYfn1385tTs4/35Z2fmPlrrujZVvdkgrQs1LPBQmSsJuTBUsFYTdWuu&#10;5uZ8w8XRso+3+uoibdYaki9P1l6Zqjs3UrHXV/TxZv9XJycOZQSWhVm/vH7kyaX1L/YWPtoaP9ZT&#10;/vH2xOcnZx6cnnl4fv7+mekTo1Xn51rPTDbvT7ScG2m5MdY5JAn2Rssn8vjxVFYBXyOHqpRLUSpi&#10;auaQlYGKOcISrpYsC42gkAVxdjAL8/cyvnYRWyOXpgwcMAsW/QeRzyIr5lMU04jsOBIzR8+gwNbh&#10;nampG9tbxioqPDJdmaNMQJPAPUoisCkkLgpJhEKxMEykPIWI51BIfJQCGQiPZaCRFLAU6N/zyAMf&#10;C+5yEoEsLwf6jEiY0VuYWVaWliXFxsZHioM8PeIiwtOkcRUlxQvT8xNj43MTE+tL88tzU0uzkwvT&#10;o4szY+PD3cvzY2tLk4uzI0fWFlYXphamx7c3VnY313c3105uHZ4a7murrZgY7Bnsbq0syqkpzZ+f&#10;GDp+ZHV3Y2lrdX5ypH98oHtiuK+rtb6lvrKlobajpXFrY/3Y9tbszNToyFBvT1duTlZ6empDQx3w&#10;G+prOzvapibHlxZnL5zfP3f21JWLZ66e2z+yMLc6Njze1jLd1XZydWF3aWYEisHvPb6zurE8OzLY&#10;vb25vLk6P9DVsjI9Njc+ODnUu7k039vaBHT2+O7+ie1ze0eBzp8+duHM0WPbK9Pjvd2dtSVFac3N&#10;5YODbcPDHTNT/RNj3VVl2enJkpLc5KzkKNARBU5RXjIoSYgNKciBWHx1eV5eViKcoyYjJSYnIx4W&#10;HCMPlBwfkRQnBhKH+IQHe0eJ/YHv6WpjpKempca1MNXT11EzN9F3tLM0NzP08/X08XYDSkiMjZVK&#10;EhNi4VD3yIjQlOT43JyMvNzMwgIIvsOjuQKbk52ZkZ6amZEGZZNPTklOTEqIl2ZnZYDKcBL5pERp&#10;hDgsIlwcLYnx9vQNC5UUF1XZ23o0N/d7ecfU1A7YO/o2tvTaOXuWVjV4+kek5VV7+Emj44vE4Wni&#10;UGlUcEh8qCg9wiMryjlLbFUca1caY1MVZ9uR4dab6dmX4TGS79eX5TNaFDheEjxaHDBa7DdR4jNV&#10;6gMT+ZW6sP8g8tOlEI7/M5GHNZ7vDsfFw6HxsGAi35Ns/X8i8p3xlnDums4kazhGHibyrQkWzXEW&#10;jTEWTfG2fxB5y5po66ooq1KxMRAUGh9pWhBqUCYxK46U6d+JfG6YWXaYaUaQSVqQSZyXXpzISOKm&#10;J3HTD3XQjnDRD7BWd9bj2enyjNWY9qZa0WEiSVhAXHRUQmxMZmpSdkZiTEQwOMuOtiYejpYRQSIH&#10;C1MLA11PRztvR3svBztXO4tgd/vMCJ+G1PC21NDBzLDpHPFiVtBucQQUF18cfDTf/3hh4OmysDMV&#10;EWcqJOerpFcbUy7UxJ6tjDxfEXmpOvpchfh4vv9Ori+odjjLeyHJeT7RZSbBdSjCti/UqifYosnX&#10;uM7PJMmcJzXmRBlwHBhydgykFVXBjo13VWG4qtIMSQg3DUpuoO1Qacx4VdxweWRvvmi8OmS8LHii&#10;LHC2MmimzG+hPGCu1G++1BdopSpgvTZ4tTZkpT50rTEc2MONYkj14Rt1IUCH60M3G8KAZHQ+dLUm&#10;dKkyaLEieKE8aAZcGPk+QMN53rDGi/xGC/y60907M7xbUn3yw23LEkSNedKavMSECH9HKwNXJ2s3&#10;NxdvH19fvwA7WycjQzOBIuh9q6qpqAv4iprqGsoCJdD5BQ0kEpHOYimRSSy0Al4BgaRjqTgEioei&#10;8hQoXARJSFZUxbPZCCIoYckRbXXMeFg6Q57IRVIVFRiqChwjspY1y9CcomtFMTDBaBsg1AwRGvoI&#10;NTOkjrGC0BJnYIbTtyYbmWP0zJE6lgq6dngTC6SeDdYoRM1brOXnSrO2xRgaIzTMEUJPmk2YwCvT&#10;LDbDODpFPwLOme6Ot3bBWLhhLN2xVh5oSw+UhTvS3FPB3B9rG4CzEylYBmLtohieUo4oUysiVzc6&#10;Q1OcJYwENkU1JFtbAhxgk5SDYrmiGI4PEJxiXqroJ1X2i+R6SpUDIjhe0QK/eLXgcLZngnqIRNE7&#10;jO0WyfeIVvKW8N1hIh/Jc4tV9Ayi2YUwHQNYDn4cR2+WnR3W0BZvZIXUtcUYmCE0rcF/h9azQerY&#10;4wwsEJo2crouOFNPorUbzgIcvDfRzp/s7EdyCmeDzfoBG0x3BxZyWJ4RXJGY7RnF8RYz3MPpbhK2&#10;VyTLE5SAw4tS9AUCRwgOL5jlHsR0C+N6uaLNHOT1HRX0HVEGdgp61ghtc4SWGUJoKi8Ep8ACpW0q&#10;r2mN1XEmG7hSjURcS3eOibOysRlf21Hb3NnE2lSoZ2ViZmNhrqzEg/o5KDk6jchkkDFYeRIZi8Qg&#10;cEQU8P83kQcW9GJhBA8EM3q4mkwQzEFBHRscAolB4ojyaIw8UgFsH/QSbbRV/E2F0bZ65cHO+W7G&#10;ZV4mjUE2HeEOvVGuY4mi6RS/+bTAlcyg7YLIU5XS46WxEJQviz1aGnO8XLpTHLOSLZ7PFHdG+1SH&#10;eSd7OoqszFRYbJQ8Tl6ejJCnobCKCDk2GiOQV+CikQJ5BFcBJYDIL15DAaeB/RORJzAtyRwbJaG3&#10;srYPT91VWdtLVeglUHdT0fFU0naDhioV2NMVHchsO7ayO0vJjaXozFK0VxW6MLj6hqYOp85euP/l&#10;53c/vH3r7jWYwt+4ffX6rXeABXr3xuVr1y/fuPnOnbvX/wTloTD5hw8fwFD+z0T+6bNvgX31+tmr&#10;109hEP/y1ZMffnwlS1/z+uUryP7y6w/Pnj+C4uifP3707ZfPHn39/avnQN+9fPbq2ePXz5/8/N2r&#10;F48evXn26v6Hn7s4+PJYQhJeBY3kk0hadKYhma5PBZZpAEXKM/VJLAMC3QAjS1ZDpBsQaPpMvgWD&#10;Zw58HEVXHquOIWkDh0A3gpLCK9oQWWY4phlNYCf7ZGzBLJVnJRv21prAMkGSdeFoehLTRJY73pjM&#10;MgUO2AWWoUtRNCVyDFEUHSwdYvEooi6aoIPGa4OTgsGponECFIYtj6QiFIhy8hiMAhL00C20VZKD&#10;vGriQwZyorvj/GbzJOslcasFkrc4virhaHX8ibqkEzWJp2sS9qriTldIgSAcD43pChH5g2Fd9yui&#10;T5VHnCwTHy8JO1oUspkTAHQkN3AjJ2A1228xS7SQ6QM0ny6SZZAXjad6DSV59Ca4tsY61EU51Eic&#10;8oNswBO+QupbnxlTnh6dkyQBLRnQOKkozenvae5sq21tLu9qqx4ZaO1srcrNy1BVV8ITwB2CAJZI&#10;wiIVEFQKISUx9vNPP4iNDIHCzG1NwRbKC9IqCt9mkAe2pCClKC+pMDcR2OL8ZBjTw0sP0HxVWRZc&#10;GVgwW1ORC+N42PnfRL6xOruhNgcIhvLAqa/JhgXHzsPR8UDAByVAUOKa0pRqWVr5qvKM+prc+ur8&#10;uioI/YPWmruzhZ2VvouDuZuTpZ2Vobuzlbe7zcLMQHF+isjTLlYSABp1/j7OoFxPS4VKQNFwaHDL&#10;U7Hg2YBgkfACFkVTlWVtrh0e7FGQk5CbKU1PjgROaqIYhvI5Mv2ZyxdkwVAeUnZ6bF4WNOZ/ZUle&#10;TWURUGVZYWlRbklhVmlRdn5+elZWEsLLzbahphBUDRA5ebhYerpagYN2tjdxgTLVmLg5mXu7WPm4&#10;WsPycrb0dLLwdrL0Af/JH4lo4ATxMG2H0TwcDg9K4AB5UMfNzhiuDKyvmzVYBCN7OwsdPaGSMoPE&#10;AE86JjPVzPTe0KH/vnDyendDa6SvEIugo6BITCh+D8qGKw/mIBqIVIAG35CBQ4hkwz78m/w/QXlo&#10;FpTDvOH/T2+xuxyoKI9EQ+ksICQph8CRiMAisRhldTV1oZaKhrqiijLM5fl8PhQvzeODBoGqQIlE&#10;IKIUIK4BjgpMMIgHE0Q65OWxWChTPA6Ho0PZm6GxEikUCh6PBxVgkApWAT4SKY/DYdBoaJZAwlPp&#10;FDKVBCycvgb8CzJ6Iu/v759fWCDU0QZLmWwGg0VXVVeBI7g5LK6ArwQOWeTtf+/2B//6639/9/rH&#10;n3749dnTV08ev3j2/PXTZ68ePX7+5OlL4D9/8eb5i++A8+z5G1D+/PX3QK9e/wjrxcvvnz57/ejx&#10;ixcvfnzzw3/99Os/fv7tX3/5+++//u33lz/+19dPXr33wWcXL97c2dnv6hquq+tydw9CoWg8RW2+&#10;QEdNw1hHz0pb11JL25wn0ELjGRg8gy4LUTcysFYWaFPIbAIUt8oClsNULCuuevLo+e2b762tHN7c&#10;2L529Sbw79y8d+XijbbmHgNdCwKOqaKkp6NtqaNtra1rw2RpA/EVDdlMXTZLW6BoqKJsoqpsrqFm&#10;rSW0F2o7aOs46ug6CXUdNIS2mto2Ql07HT1bnqIOg6XO4mhQqQIGQ4nJFHC4SlQam8HkMlkcNoen&#10;qCSAXm/IxuZVAV1fmcPlcsEpIxAI4KwJoCzzPDhGniWbwCy4ADgsNp1Ko5IpQDQKFfjA0mg0cMbJ&#10;sixG8IkGFiX7qQTwwSJ4m6AEpvDwhQEWAQeeBRVANVAfVADbgV8JMBjgk4SC4mEiDwN6eFPgQgKX&#10;B3xJgyvlz4IKwWWBhloY0MGg0Fg0NEIyDiUPHjxZqfGgZwhsckKUn487i0bGgccvuAzBlmSwFUJ4&#10;CDmMPBqrgMEhQTsFlIC7EdoNtFNQF4nEI6EIc3AmQp1tQ2wNo5wMQ8yUE510Ehw0szwM871MinzM&#10;agKta/ytan0tW0McmoIcWkOhDDatwU6HojwHY7wHJJ4jsSI4Un4w2n1E6jWZ4j+R7AfaN8BOpfot&#10;ZEP5aoCW88IXskNmUgOhQV+TA2cS/CalvmOysWGH4kX9Uq/OGPeGCMdKsXOp2DfWw81W19xYaG1t&#10;5WNjH2hg4Wpo5axlZC40tlDXNeUo6zB4WniqAE/jIeTxCnimPIqMk4dGgJ2rLHu9v/t6a/6fe+v/&#10;PLH6t92Fv2/P/+PIzO/b079vjcNE/l9HJ4H+jchDiWum/rk5+bf1sd+Wh3+e638z0fl8uAUKkB9t&#10;ezHa8XKs89lY12MZjocG/Bxs+aK/8Yv+eojI99d/3lPz5aG6J6NNLyeafp7v+sfG8D83xn5dGf1t&#10;a/7l5vyZjvocb2dLActMVUBByhPl5dh4IhtDVKZA+WrYNDKXQWVRSSp8DuyAEj6bAU6oIofJplOY&#10;oIROoZHwXObboVz5TCYPXEsy8s75I+m8EocDg3h4FlRT5LC5TAZVlkAGWBIRD2NxmMuDhyVotYKH&#10;KBAOiwYWtIopOBybRGYRSRwyhUkgUjFYOg4PR8eTkCgwC2N6GM1T0BgCCgVWAc9HKh5KXAMLbAeO&#10;fCfjoVz2BDz2IEaeTCbS6VT4JQGdRoH2i0CQZMPMgppw1hp4g+AfARsBlz1YHVyiAiJRi0phyyFc&#10;DPTvnDn99d3bzz649+TG9aODh5ZbG87Pjf3+4os7x1am68q2DnXdOrZ+8+jauxuz909uXhvr7wrz&#10;n5ZGzMWGb2Ul7uQmHs1NOF+aeaUs80ZV7rWK7DsNBdCYrtUZd5tyb9dl3a7N/LSj5H5b6ePh5q/6&#10;Gz5qrbjTVLqZGrWcFL6dl7SRHbeVn3Q0L3UrK2k7P+tUfdVMUY4Nj81FIECzjq2AocqhBTSWUF0D&#10;PJc0dbR5PEVwB5MIZNmXFgL8v+D+xYN+J0oe3JB4WYJLMhr6CqRi0Srgm4BMZMr+XyCCvAIoB58w&#10;+Ihk34WgGwL+gjnoNyJy8mAhuI2hH2fJvvegHaDkEGCzRNAIU0Ao4hXUiBhVIkoRidAio5UxCAEW&#10;wcMgfK1N+GgEHYHgySHUcCh1EpaJQHCQ0Js5UKhKwGpTCFpErAmTJkAgNIkIRw16scQzO8jWSRUb&#10;56wRaMzwM6A6qaJt+PJCDMKWj46wVI9z1DMmItxVSSkuZg5cvKcmK8xMw99ASRuP8NNXzgt0taBj&#10;/bWVvVVYue7WNYHO7RKvrhjvhmC7tgi3DrEHeKQ0B9mVuhrE6VDTjDiHIpzmUgOOlsfvlEqPVycd&#10;rUxayA4bSw5oCrQtczcpdjFuD3VrD3dvCnNtjHDP9zDNdtKX6PLSbXQSrLVCdTlJ1sJCB6NCHbVG&#10;XZ0GFWGLsm6nin63mmGPsn4HX7uVJ2xX0m3hC5uVoKw1Tcp6NVzNSpZaPU9YzdEoZgpiMKhsHdb3&#10;5yaeXhr6+ePFN3dnPz3Z0Z7i0JPpOlkZvNIaO98UO1UV2ZcddKy3qDTYPMNTa7U5+ZvzMy/eXbu9&#10;3vXp8bF7mwNfnJq+NtP+/kr/s72VL49MvTix+tP5nSu91Ucr475a6/h0vu7ueNnD9eb99qStWojI&#10;f7nb/+bywstLi4/PzT06P//k4uKttc6rSy1AV5ZaLi02XN9ov7zUCJxPT48+ODf5+emJO4f7QJ3r&#10;yy3fnJt+fHHqy73Bx5cmf7i99vjy1LuLNTdWat+dL/vmbP+bdye/OdP75Pzgz7fnvzzV/c3+oY+3&#10;Wu4dbv7lzsr9E32fnBj4bH/y+nrn7SP9P71//Pdnt/ZGKotCzMrEFlVRVgsN0uOD+VeXms5MVOyP&#10;V54YKL4yW7c3VHx1vuHj3UOfHR28vzuwP1jcneLZl+k/Whi+P1x5fbHjh9vH//LB/m8fX3h4ZuHG&#10;Rs/Vlbb7JydurHb98v7JV+9uvri09vryxqPT8y/OLX2+NfjOeMVKleRIY9ypnrSuBLsmidntheqF&#10;srCLw4V3l1tuzjd8uNlTFWax3phydrj82mzL/kD5qZ7i+1vDH673N0icBvIj/vrZ5YfnwP8yf32x&#10;//xky93Dww/OLNzfn3lwbv6d9e7jI5UX5tvOTrWcHmm6PNJxZ6grRUMlCIeRMphJNE4GjQ9BdopS&#10;MV2jiKlZwhYCFbOAr17AVAEq/CNfDRDM32EdFAI/j66SQ1WCyD5NOZvAyaLy40jMAiOTfBv7c8PD&#10;n+yfdjEyYmAIPDoPjyIi5fCyuHgKHNlAxHNwGCYGRQfCYeigyYTHQpltZMNvU9EoAlIBB4/4Ki8H&#10;HtFYHAYPHtjgKQs9BOTQQD5eooqS0pS4uJTY6MgA/1Bfn4RISX521tb6kamJydX5+fWl+bXF2eW5&#10;qemxgZnxwZWF8cXZkbWlyY2V6d3Nle2Npb1j2zuHV3c310/uHgE6srawvjDV3dbQ095YU17YVFt+&#10;5uTOyd3De8eObCzPDvS1D/d3AjvY39HX3TI1OrS5urR7ZGNhZnJo8FB3V0ddXV1NTU1paWlzc3NH&#10;R1tzc2NVZenm4dUrl89funj2zKnjN69efvf8mYsnjq2Oj/Q31C4P9u2tLJzbWp/q6zjU3nDj8v61&#10;K/u7R5bmpkfWl2bmJ4YOtTctTgxvzE8BOz82WJKTOTs6tLO2fOn0yUtnT54/fez8/u7l8yfAKieP&#10;bczPDBcXZ9ZWFY4Mdg72tQ70tjRUFqZIxalxEcmx4SW5qfkZCXnp8blpcfExoaWFGUV5qSUF6XlZ&#10;iYW5KbmZCcCBM8hnpMSkJkrSkqKATZSGpyREgrZWZJhvdERAsD/0y2g/byd7ayMOA29iKDTU0zAx&#10;1PFwdbCztfAVeURJwkJD/GOlkrj46KREaDjVwACRJDIMRvMZ6cmZGSlpqck52ZkF+blZmenFRQVg&#10;1lfkLY2NlsbEZmVk5uVmQ5g+JTktKTE5Pi40MCAmUhISECgOi/D3DXJz9a6va3Nx8S0tbRT5xmXn&#10;NLi4BWXllgWGRcUmprv6hBZXtjq6g5ncmKi0EP/QZEl4UqhnbpRrSbxLWZxDTZJzU5prc6pzZ7pb&#10;f47XcJ4IaLwocKI4aLIEGu1zstRvslQ0W+EHE3kgONUJnLsGJryzpaIDKD9d7A1Hx4/luQ1kOMCh&#10;8XB0PJxBHmbxByC+K9ESCDgQnU+y6Umy60qwaos1a5GatcVbANsQZdQYa9KaYAEN7io1b5Ba1sWY&#10;N8bZVEeZV0ksKyItyiNND1QaaVoSYVIUYQoN7hplXRhulh9qVhguC5APNs4Mhoh8aqBxkq9RvLdh&#10;jLt+pLO22EEY4Qisjpexko+lpq0uX1+FFh3qLQ70koSHJCclgLOWk5MSIwlxd7HWUueBEx0ocg/x&#10;9XCztzTSUrU30XO3MXO3MkqLEFVI/bszwoezxWOZIYs5oWs5gVs5/qdKQo/n+58qCjpbHn6xWnKp&#10;OvpiVczFKimQLEw+5lyVZK807FhBwG6eH9DRfP/1DM+lFNe5BOfRKLu+MMvuUMtWf9MKN51iV500&#10;G7VYY74HD+3CQTmyUc58vC0LZcNBW7MVkjwMBoqjRsqi+guDBkuCe/J8egu8BktF4HtqqiJwqswf&#10;Gp63xHe22Gex1G+pzH+pImClKmi1NmS1IWytQbzWGA600Rx+pFl8uDEMaLM5FOhwUwjwNxpC1+pC&#10;V2qgtDZLleC8B82UBY2XBvXneo8U+Q4XisYKfUcLRN0Zbr3ZXr05opp454p415I4r9bi+MrMKC87&#10;PSiYz9XB29vTx8dHS0NobGjG5yoB6Qh1QR9cX1dPWVkZGg+MrUgk0NBoMjTktRwGKQ+ecXgKkshU&#10;IHHlyYoKVGU0QwnDYCOIHAUyXY5AReDAIiCWAoWGINERVFWckg5R3YioZUMzsCUbWGN1zBAapgh1&#10;Y4SmmYK2KUrHBKNritWDhnjFG9njjFwplvY4Y0+Gbbi6D/CNEOpWcvoGCLUQvkeUun8ozyNRJyxR&#10;GBqvCWWPSdOJzNSPTtIMS1APiVMNilb0jZANf+pLsPPD2QaRHIOJjkEEB3+srbeCRSjVJV4pIM8g&#10;Nlc/JkU9NF1LnK0blaQanKgSBGYjWZ4SthfMu0EJhLy5nhJF7wieJ5CEL4rk+cAZ5KMEPjHKvhE8&#10;93COq0TRQ8x1DWbahbIdQpn2wPEmmfvQrUQcOxeGhR3JyAqnZyqvCRFw6F9WtUXpOmANrBW0reSF&#10;DihDZ7SxO9bCm2jjQ7L3wFn7kZwkfL9gqpuE6xvJEQGFMj2D6e6RPF9QHsH2CSI6R7FFEpZPOM0j&#10;muMrZnmHMTyjeH6Qw/ICdYJobr5ER7CKG9IcwvEKum54Yxt5oRlC3VJBaIxQN5HTMESomiI1DBDK&#10;egi+BVrDjqhjj9e2JQlNyeqmHE1XXSsrLUMbAxMjLR1zQ0MdTTUKGU8mYWERiGho+FYiikAGfRUE&#10;8PGE/0HzQHCMPJgFDsziD3w0mEXKYJMsGlJeQRY/Lw+RIjRKDjSqjVQ5ztqKsQ7GGa5mhV6WZT6m&#10;DcG2HRHOvVGuw3FeY/FeU4mi5YzAo8XRZ2tTTpbHAe0WQQO9nqiI2ymOWUgPWcqRtIk9GiO9cwPc&#10;xE42phrq4FgU5PEI0O5Gc+SQHASCqSDHlkew0PI8NEaAkOeicOrQEK84IYaohyEZ4qkmVLYNW+DE&#10;U3fna3jwVd24yi4CdTcIymu4qOt6sVWcSGxLppITW9mNyXPmKXuwBS58VReuso2iqrmbV9CFq1c/&#10;+/L+3Y9u3vvo1nsf3Lh289LV6xdu3b127eaVy1fPw0T+9p1rd+5e//iT9z/6+D1Z1pqPv/zqczhA&#10;Hs5aA+H4J4+ePX/0/MXjFy+fAL18BUkWGv/09ZtnQK9eP3vz3Yvvvn8JLKjw9Nm3z55CevniyetX&#10;z757+ezNi6fAfv/q+atnj5988zXYw7NvnydIMxgUZRZdi4BTIZOFDJYRiWZAYRjRuSZMvhmNa0Zm&#10;GRMZkGCGzuRbkBiGdK4ZjWMKvbog60AB8nQDsIijDFF4Gt+aIbAlME2Bz1N3xtGN8QwTlrI9KJcj&#10;CEkcMwbfikA3wtMMwSrwsK5klinE6DkmGJoeXWCJouihiDoovA4Sp43GayOxWhicOo2ujUSB80Uk&#10;k/kYDA20qdByCHUePdTVtiQ2uCMjqiMpaDo3aqVIuloUu1OZuFkce6QkBnRJTtQknqpL3m9I3quO&#10;Pw0lq4nfr4w7XRG7Vx5zRpZHHs5Xs1cRdapccqo8Ami3JHQ7P3AjS3Q42xdoNctnOdN7JctnKcNr&#10;PtV9JtVjPtN3PNmjT+rYn+DWHe9WL7GtiLDLDbHNDXcqT/SvSo+oyoopyYLy72Wnx2VnxJcWZbc2&#10;VXe01vR01HY0lo/0Ng10NaSmxDNYVCqNiMbIU6gEEhkHLnsiAWNqpPve7WsDPW12VoZu9uZh/h41&#10;pdnQrwYLUipKMuC4eGDzs+NhIv8fwfIHggPkYb+qLBvG8dXlbzPYyHB8YVMNlEq+qSanuRai8H8W&#10;jOab6vPqa97Celgwoz8IoofD5P/A9Dm1VdmtjaU1FTlhQR6Otka2lnrAgn9E5OngYGMIdj3Y1ywO&#10;8YoI9Y6J9E+KC/PxsLUy1uZQsTh5BBkjRwA9YqQcm0wQsCh6QkUvN6uE2GDwD2alRacnRybHh2Wk&#10;SGAQD5P3vIzYwuz4gqw4GZSPkkH5WKg8XVqQCT6f1IqS7KrygobasrrqsqryooryotKS/Py8zJzs&#10;NIS3ux34IPKzEwJETnCaGmBdHEzhAHkPF0uYyIvcbIAFPpDIxdrX1cbHxfLP8v4jfQ2cIB7Iy8nc&#10;1dYIlMCwHibyoBBUgB0gBwtdHRU2GyPPQiBc+LwEQ4N3Opp+29v+cLynKdJbC4egouDoPojIIxEK&#10;4MkFoW4khN0hwoAAz1YIMwL7/0rk3/JKWH8ACQUUEgkeycBXkBeoqugbG6kLtYCjpKYqUFbiQtiW&#10;p6qqqixQYtDoVCIJ7FtBNkFHJZsOZlEoFJFIxMkS1NBoNBi8wrwVriarLi8jqqCygmyIUDSVTqEz&#10;aSQKEQiDg95TgQrgyFgsVnJycmV1lam5GZPNoDGoPEUusHDUNofF1VTXQiNx8dKkF49f/v2v//r+&#10;zU9wjPx3b356/OTF02evgGAc/+Lld38W9Frz5StQ/vLV969e/wAsqPbk6UuwFih89hLi9d/9+Jf/&#10;+sd//9c/fv/pv/7+1bfPvv/+v3766W9Ajx69GhqaSknJy8kpKSqqKSqtSc8qDIuQOruJDE2sVTX0&#10;uIrqFApPSUlbqGks1DLUUNejUbkYNBmBwChyVaYn5l8+f3P93Vu728ePHz119/a9Lz77+sTRMwnS&#10;NDKBTSUrcljqZJKiibGzro6NltCGzdHl8Y2UVcx5HAMuR5fP0wcCvrqqJczi9fRdDI3cdPSdVNQt&#10;tXRsNYTWuvp2WtoWAmV9Kl2ZQODweBocjgqVxqYzuHxFVRVVTb6iEoVKZ7CYKioqAoGALZvAWebz&#10;+Vwul06nk0gk8OGDMwgKwafNZDKBw+Fw6FQak85gM1nAwlAeXBJcNpTVHSby4LyDcw3OOBztjpGF&#10;xsOFwMJoHk5EA/vAOZhgFg9WBAcA9g4OCewXTNDbANnBgAmsCzaIlOXDkYOTSv8fiDy4G8AEvRVA&#10;Y9AoBYyCPBaFiAjxA93FrDQpUFpiTGVZfliwHxVKGw61SFBIebA2uIVw4O56m71aAY2EfpAF9gG1&#10;VGQ3IHCoZJq+lrazpYWnjZnIUi/AShjtbBBpoyG100x3N8z2NCnwNq3wsyoXmVV4mtT6WjYFObSE&#10;OLUGO7WHusAx8gMSz6FobzhSfijGY0TqNZHsN57kKyPyoskU37nMADg6fik3bCE7ZDYtaCEzdC4p&#10;AGg63n8ETnoTJzoU69UW4dwica6NdCsI9Ej183XQtzQSWupCr2fsNPXtdc0dNY2sNYws1PQt1A2s&#10;DC08DC3d9MwdNA2tGIpCGkOFimXQEHLHe3uendh8s73wr9MbEJHfWYTC5Ldmft+e+n1r/B9bY//Y&#10;GT8g8rKc8m+J/H9vTf7j8MQBkf9usuvFSCtM5J+PtL8Y7Xg62vloqO3rgRagh4eaHvQ1POir+6K/&#10;/ou+us97ah721z4aaXw23vT9TMdvK4f+uTry18Whv69Pf7cycaWtZjQ9Mc3d2VKJx0bKC8DFIY9k&#10;48l8CoNPo4MvTUU2Q5nH5jFpLCpJwGECcZk0GMSzaGQg4DAoRGDBRcyhQVweCA6Kh0voRCIfXGGy&#10;2HlQAhxQCCpwoVh0MhCDTqVS3sbLE/DYt1eI7J0msHCueXBpwSHqFDSGLstaAxN5MgoNHBISBZyD&#10;3DXwUjjPDJQhRzYCLRV0rWQsHo55J8uS1MM5auC08mQyEdw08IsBMAss2CkcUA9Kwdag7eBwsIjQ&#10;YjQ4QgYOqwQad3iMKhZZmRL/1e3rLz/98OUH77++e/fk0OBSbdWdtbnfv/3kzGT/Yn3lmYnhu7vr&#10;t3aWr63PfnJ05VhTRVeQ97xUvCAN386KP5qbcCIv6UJZ1rvl2bdq8m9U5d5pKHi3JhPovea8O405&#10;t2ozP2otfNBZ8WVfPTjjX/Q2Xq3K386I28lNXEySHM6J38pP2c4DSt3MyzxaU7ZSUxZioq9PJ1MQ&#10;CJacvCJ4SCAQBLQCm0NX01BVZPPBDUiQDW8O8TN5BGjzga8ECLgjECR5KEU+HSnHAr0OBIKChEqI&#10;QNAPbPFgEeTLIwgKcngklBQIpQDlsYHSzcugPAqNB7e2TG+/A4EDtk+QQ5Bkv32hg0OSR/BR8nos&#10;qgYVr0rBsnEKsjFyEXwClodBgUc5sGwMkgbaLggEcMAqSliUCgYFHHMOUx2PMKCjsoKc4t2NcoOs&#10;M0UmUbaqUfYqoRZ8Hz26gxJOpMe252MSnA2MCYhIM1UPFYoFBVHg7xDvZJjsZuquSTejKwQZqnmp&#10;8fy1lIu8XaqDPLpiA3qkAfXBDo0hji1hbu0RngXORiUeJlFCWooJv8bLaDTO83BR1KmalJ3yuO0y&#10;6VZ5/FpxzER6cI2vea6ddqaVVlOAY2uoa5nIqtjHMs1eJ8FcNcFUzV+JlOqgF22qEqBCSTdWL9BS&#10;qdcWQjHyKnpdqgY9qv9D5NsEOq2K2k0CbSiVvJJuLU+riq1ezxNWstTKuaoJRHwMF/Xrlbkfb8++&#10;eW/6109WPzze2pPtdijfa6o6dKo6fKU98Uh3Rle6X29GgNiEEWfH99XGXJiq/suHJy5M1d9Z73t/&#10;c+CjnbEXV7b+9fGV7945/tXuwtO9w2/OHfvu3NaNwar3xyuv9Re8eyjv47naG6PFe+3Ju00J99e7&#10;/nZ399XllZeX1/55/9zra5ufHh+7sdJ+aa7h7HTthfm683O1d7Z7Xtxa/+mjoz/cO3r/5MTVxbYr&#10;c82317u+Pjv12YnBr/dH/vL+4ZfvzH2627M/lHdrqer+buvry2MvLg69ujzyZL//65O9n2w2f3m8&#10;9+XlGaCv94burjW9t9X17lrrqbGKh+dnf/3w1L8enj87WZ3qoZEXoDddLdnsTr2+2nxsoGC3H9LF&#10;2foLU7XvLjR+uHXoqzOTHxzuvb3cOlYQNl0eDbTWlH60p+ibc4u/P7r1zYWVr86u/Prh/vnZxksL&#10;TQ9OT7+8dvjl1Q3w3/14bev7q5tvLq3dnGm6t9y+UhU9mO75/nLjRl3Mfn9mS7TFTHHA2UO5h5vi&#10;t1pSvtob3WhKLg00PtqVe3G8+spkw7nhquOdBfdWez9Y6yv0N9vqLvr543N3jozd31v8fH/5wmzn&#10;lcXez88uXd3ou7TSsTtScXW158xY49nR5jNDLRf7WyvtLH0QcokcbipbMZ0pKFLUzKYIynnaxXSN&#10;EoZmGet/iHwhSxXOWnMA32EoD+tgFibyuTRlGMpnk3lQjDyFVWxqXuLosj8w8ODCeZG1NQ2FoxPo&#10;BPBQRFPwGDoaScFhqQQc6LoTwa1GwLGBD4F4WUIbsAg8IeTlcPLQIxmLQYMHIQmLIeKwJPANLo9Q&#10;gIk8UgE8xnER4ZE1FZUZSUlRIUGJkRH+bq6JkqictLT1pbWlufm1pcWN5YWt9eX1pbnVhanFmbGZ&#10;iUPry1OrixOHV2eOHlldXwJ2/eypY+tL88e2NoDO7R0FhVOjh4AdG+yZmxy+sH8c2L7O5s62+oG+&#10;9pnJod6u5sH+jqPba6eObu1uri9MTwwf6m1taWpva5mYmJidnR2VTd3dnZ2d7R3tzfNzUxfO79+8&#10;cfXD926fOXns/etXr5w+NdzWPNjcMN3bMdhcd3x57vKJ7cH2xmMbi7feOfvu5dMndjbeuXD6zPGt&#10;qcHetdmJ6xf2zxw9cu749lh/T1ZS/OLk2PHN9dPHt66c37ty4eS50zv7J4+c3du+dP7E1cunN1Zn&#10;Bvpam+pKezsb2urLg0WuXs7W0ohASYioOCelJDc1RSouzk8rzAVd0KSCnOS8rMScjHh4Fjigx5ua&#10;KMlIiclMjU2KE8dEBsZKguJjQuOiQ+AxXUMDPX087AN9XRU5ZDVljr2NqcjL1dHOUuTjHiUJCw8L&#10;lESGJqfEx8RGxsdFe3u5hYUGAkWIQ5ISpRnpyRDwzc7MzsooLioATnpaCrApyYkJ8VJpTGxBXn5e&#10;bjZYWpSXW5ibA6pLwsOC/QMiw8KDA8NEXgG2Ni6ZmYV+fuLk1KJYaX5QcFJZRautg6c0KQNSYlZO&#10;QbWPvyQxMTciLDovNS0p3C8lxKU4xrUk1q4hzbUty70z27Mz070rAyLyQ7k+gzneowV+sgE8A+GE&#10;45Oloply37lK/z+nHQfOYjWUyWSuFMpaM1/uBwQcmMiP5roOZzvDcfEwkf8zlO/99wzyB+pOtO1K&#10;sOmIs4CJfGucObCyPPLGLfHmjbFmQHUx5jVRpnUxlpWRphUR5uUR5mURJqViY2CBisXGkCLNSqOg&#10;APmCMNOCMPMisSVM5HNCzDODTVP9jeK99WPcdSUuwkhnbaAwG41IJx2RubK7kaKfnZ61rsBYSzEz&#10;KTotUZqcFAd618nJMenp0ujoYGMDDTNjoYezbUx4YKCnU6ins42emrEyMyPCtzQusDMzfDArZDjN&#10;fyojYKskcq8i6kRR8ImCgL3CoP3ioHMVYpjIQzlqyiVny2AcH326LBxUO1YQcDTffyvbZy3dfTnV&#10;bS7ZdTreZTjKvjPYvMXftMZDP89OvcBFT6zDCNKkufEwTiwFW6a8JRXhyEf7G7CGiqOnahIak9x7&#10;8/36832akmwHi71HynwnqgJnakKmK4Omy/0gIl8qmi32WSiBYuQXy/2XqgKX60JW68NXG8VA603i&#10;wy3izdYIYDeaQ4+0hG21hgMLM/r1+jAIyv9B5KfLgsbLgoeKA8ZKg4aKREMFXsOF3t0ZLl3pzuBa&#10;ak9zb83wqUv1Lox1rc8Oq86KEDkY+Lha21qZijzdjPUNNJTVDfQM1VU1eBy+jlBXQ01dXV1TS0tb&#10;XU0Inm8YDAUI+jGQAhYnjyPJ42lyBCaCwJEj8RQoqng2H03j4xhMBRIZgaEicBQEloLAM7FMGorB&#10;QbNZCLo2XtWGaWSO1XShmbpQjG1RuqYIdSOEhrGclrGC0AilDWSB0nXAG1uj9D0Ztv58F3ucsRVS&#10;z1pBzwyhHa8TKlb2sUAIgzluGYZRMcq+eabSNO2IbN2oLB0JEHDAbKZ2ZL5JfJJGaLJmWJJqcBTH&#10;W8L2SlAOjOGJfLE2rghjTwXzSJYnqAZWyRBC9YFNVAmKE/iLGe6gcgTTI4zmGsuHyL6Y6xHB8wT7&#10;Agpne4axPCR8UZSiL1wu5rqFsV3C2M4hTMcghm0g086PZh3ItvVn2/mwbV2ZltYEAxOklj5C1QCh&#10;aoHStkbpWMhrmSM0IDgup2WP0XfGmniTrUVkO2+ijR/VKYjpFkx3h/LVML2ieH6RHJGE6xvBFYWz&#10;vaMU/SN5vtEc3zCqexRbFE7z8Mc5hFLcxCxvUBOuDCpIVYJB5UCqawjDwx1lYYMQ2ivouOCNHNB6&#10;VvJCczlNI4SaiRzE4g0RKvoIRSAjhMBEXtkcpWZN0LRm6lhwtT10beyEpja6JvrqWiZ6ehoqAiqF&#10;QCHjyCQsiYjBE1BQOhq8Ao6IwuGRwIfzxR+kpgEWjZE70L8ReeBDYaAyyX5SDqEkCA1BP0vFoRAC&#10;CtpJR0lsbRBva5DuZFDmbV4fZNMS7tglcQU90JF47+kk/5XMkCMFkr3KhBNlUmCPlcScqog/URG3&#10;XRS9nidZzo0ajPdvi/HN83WKdbVxNdbHQ6wKIydHgJKfyDMQcgwFeaYCgoGSZ2FxSgooPhqrgkAq&#10;IRSUMURdAtWIwrKksm04Ss4CLS9FTU+YyHOV3w7uKlB3YwjsqTw7joo7S8mVyXNWVPNk8h0Eas4k&#10;mh6FpZWeUzSztHDm4v4H9+9ev3X5xu0rV949d/HK/jvXLl5598LFK2evXr/07rVLN29dvX3n2ief&#10;3vv0/gdffvXZFw8/ffjlZ1999fDbb79+8uTR8+dPX758DunVUxmLfyrTv+F4oB9+fP3muxdwHVjP&#10;nz16+uSbt1D++ZPnj7959NUX3375ANgn33z9+OtvXj97097SSyHw+Bw9Bk2byTQgkrXpDGMKw4jM&#10;NKJxTFkCK7aSNZ1nSWGbMRWtCXQjEt0YR9El0g3oXDM8VQ9NFAILZkEFBt+KJhu7Fc4azxDYMpXs&#10;8FA6flMwCyRP1MbQDLAUfQxZj8gwpnEtwFoQ5Ve0ZglsMDQ9Kt8cDqLHkfVxJD0i1RCN0VJAquLx&#10;6kgUT16OQSELAgMloSFRHBYfj0Z5OdtmxYRXpEQ1p0naU0LWajIXiuKOVKasFUuPlMWdacrcq085&#10;VZtwsSXtXGPy2bqkc/XJF+qSz9Uknq2GRnaFifzp8iigU+WSE6VQsprjJWFbhUEbuX4bGT6HM0Ub&#10;WaLVLJ8VmZYzvefSvaZT3KdTvYYSXHukzj0J7o3RjiUhlvkhltlipyyJR3FKSHlWdGmOtDg3MTcz&#10;Lj8nOTs7uaqqCLTH2purOkEPt7FivK/lUGe9UEsVXItMFhWHR4HbAVgGncxkQPRgbLj/k3t33Byt&#10;nW1M/D0d8zPiGirzy4rSKkszy4vTSwtTi/OTi/KSgGAuD/S/oTxM5EEJsDUVuZWlWeXFGVVl2XCY&#10;fHNtYUtdERwj31KX11qf/2fsDgQTeThe/mAW9uHYeeDU/ZF6Hp6tr8mtq86pr86vqYDSs9tY6MJZ&#10;2e2tjeDENZFhPouzQwmxIZJwkTQqMCstJi0pMsDLydpER12RocyhqfIYKhympoBnoqsR5OeSFBea&#10;myktyElISQhPTRSnJUVkpUVnJkfCqWn+g8jnZ8YU5cQBHxRCOD47EbQbYSJfX1NaX1NeU1lSXVVa&#10;UV5UVJiTl5vx/wFKyMZ+ZEQfJQAAAABJRU5ErkJgglBLAwQUAAYACAAAACEAel3IuOQAAAANAQAA&#10;DwAAAGRycy9kb3ducmV2LnhtbEyPMU/DMBCFdyT+g3VILKh10qQEQi5VFdEFsRBg6ObGhxMR2yF2&#10;m8Cvx51gPL1P731XbGbdsxONrrMGIV5GwMg0VnZGIby97hZ3wJwXRoreGkL4Jgeb8vKiELm0k3mh&#10;U+0VCyXG5QKh9X7IOXdNS1q4pR3IhOzDjlr4cI6Ky1FMoVz3fBVFt1yLzoSFVgxUtdR81keNcJM9&#10;vz99VVXHa7X/2cX7KXlUW8Trq3n7AMzT7P9gOOsHdSiD08EejXSsR0iiNAsowiKN7tfAzki8jlNg&#10;B4Q0yVbAy4L//6L8B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G62ELoAAgAABQQAAA4AAAAAAAAAAAAAAAAAOgIAAGRycy9lMm9Eb2MueG1sUEsBAi0ACgAAAAAA&#10;AAAhAN/A7xttzEIAbcxCABQAAAAAAAAAAAAAAAAAZgQAAGRycy9tZWRpYS9pbWFnZTEucG5nUEsB&#10;Ai0AFAAGAAgAAAAhAHpdyLjkAAAADQEAAA8AAAAAAAAAAAAAAAAABdFCAGRycy9kb3ducmV2Lnht&#10;bFBLAQItABQABgAIAAAAIQCqJg6+vAAAACEBAAAZAAAAAAAAAAAAAAAAABbSQgBkcnMvX3JlbHMv&#10;ZTJvRG9jLnhtbC5yZWxzUEsFBgAAAAAGAAYAfAEAAAnTQgAAAA==&#10;" stroked="f">
                <v:fill r:id="rId9" o:title="" recolor="t" rotate="t" type="frame"/>
              </v:oval>
            </w:pict>
          </mc:Fallback>
        </mc:AlternateContent>
      </w:r>
      <w:r w:rsidR="00AE2145">
        <w:rPr>
          <w:sz w:val="56"/>
          <w:szCs w:val="56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ED35457" wp14:editId="2AE60792">
                <wp:simplePos x="0" y="0"/>
                <wp:positionH relativeFrom="column">
                  <wp:posOffset>1872788</wp:posOffset>
                </wp:positionH>
                <wp:positionV relativeFrom="paragraph">
                  <wp:posOffset>9525</wp:posOffset>
                </wp:positionV>
                <wp:extent cx="3028950" cy="742950"/>
                <wp:effectExtent l="0" t="0" r="0" b="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28950" cy="742950"/>
                          <a:chOff x="0" y="0"/>
                          <a:chExt cx="3028950" cy="742950"/>
                        </a:xfrm>
                      </wpg:grpSpPr>
                      <wps:wsp>
                        <wps:cNvPr id="2" name="Rectangle 2"/>
                        <wps:cNvSpPr/>
                        <wps:spPr>
                          <a:xfrm flipH="1">
                            <a:off x="0" y="0"/>
                            <a:ext cx="3028950" cy="74295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>
                            <a:outerShdw sx="1000" sy="1000" rotWithShape="0">
                              <a:schemeClr val="bg1">
                                <a:alpha val="35000"/>
                              </a:schemeClr>
                            </a:outerShdw>
                          </a:effectLst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57150"/>
                            <a:ext cx="2284730" cy="590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2457450" y="28575"/>
                            <a:ext cx="502920" cy="635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E43962" id="Group 10" o:spid="_x0000_s1026" style="position:absolute;margin-left:147.45pt;margin-top:.75pt;width:238.5pt;height:58.5pt;z-index:251660288" coordsize="30289,74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Czni7AaBAAACgwAAA4AAABkcnMvZTJvRG9jLnhtbNRW&#10;224bNxB9L9B/WOx7LGklRbZgKRDs2g1gJEacws8Ul6slwiVZkro4X98z3IskW61Tty8B7BUvc+Ph&#10;zBlefthVKtkI56XRs3Rw1k8TobnJpV7N0j++3rw7TxMfmM6ZMlrM0ifh0w/zX3+53NqpyExpVC5c&#10;AiPaT7d2lpYh2Gmv53kpKubPjBUam4VxFQuYulUvd2wL65XqZf3++97WuNw6w4X3WL2uN9N5tF8U&#10;gofPReFFSNQsRWwhfl38Lunbm1+y6coxW0rehMHeEEXFpIbTztQ1CyxZO/nCVCW5M94U4YybqmeK&#10;QnIRz4DTDPrPTnPrzNrGs6ym25XtYAK0z3B6s1n+aXPvEpnj7gCPZhXuKLpNMAc4W7uaQubW2Qd7&#10;75qFVT2j8+4KV9EvTpLsIqxPHaxiFxKOxWE/O78YwzzH3mSU0Tjizktczgs1Xv72z4q91m2PouuC&#10;2VqkkN+j5P8bSg8lsyKC7wmBBqWsBekLUovplRJJVuMUpTqQ/NQDrxahpFDS/g6MY468AavuyGxq&#10;nQ+3wlQJDWapQxzRKtvc+QBYIdqKkHtvlMxvpFJxQmUlrpRLNgwFsVwNKHZoHEkpTbLakFa9Xa+I&#10;WE/wQttmHYR7KPNt4nHFg34f9+txv/XImfAoQxkxpHz4G+e0zJQtWR3PcExmmojaUGN8nbc4OwgE&#10;KdBCHUfhSQmyqvQXUSCvKbZT3hnnQof2+FGa1AocuVMcvq7YyJNqHVSnnL2u3GlEz0aHTrmS2rhT&#10;BlQXclHLA4+Dc9NwafInJCtuIJajt/xGIlPumA/3zIHccFEg7PAZn0KZ7Sw1zShNSuO+n1oneVQT&#10;dtNkC7Kcpf7PNXMiTdRHjTq7GIxGMBviZDSeZJi4w53l4Y5eV1cG6TdAxlgehyQfVDssnKkewesL&#10;8ootpjl8z1IeXDu5CjWJozNwsVhEMTCqZeFOP1je3jpVwtfdI3O2KZcAUvpk2tpG9h1XTS1L96HN&#10;Yh1MIWNJ7XFt8AbPzC+t5FP8N7SM0QvCeb19QSusCci6BVY/ZKNi7tvavqvPK5dSyfAUuyFShoLS&#10;m3vJiX1osucu4F0TPHbJaRLTv5WpNUAekt8Z/s0n2lyVYDix8BYcQ4hSZR6Lx+mRuyWYrqUbGjcH&#10;w209a1knsKnb4bXh6wrFWfd3JxQLeFz4UlqPLJmKaily8N7HPAYE7gpOBF7uy5c3NNhtxCj3gdER&#10;DtmZNBtOHlz0qVGBx8aTQdum2j6WZeejyRDb1MfGkKwF3s7Np4k2RlvHF4cI9+fLtfHzXBtT9hwn&#10;z8+Ua7HJ/7+5loEoR022ZefjSUQIfaR5/Iz72QXxKCXb++EYf01nbJ9cbZf/wYfAv0i2+K7CgzM2&#10;2+ZxTC/aw3kkwv0Tfv4XAAAA//8DAFBLAwQKAAAAAAAAACEAc8byFqmQAACpkAAAFAAAAGRycy9t&#10;ZWRpYS9pbWFnZTEucG5niVBORw0KGgoAAAANSUhEUgAACekAAAKQCAYAAAAByGNGAAAACXBIWXMA&#10;AC4jAAAuIwF4pT92AAAAGXRFWHRTb2Z0d2FyZQBBZG9iZSBJbWFnZVJlYWR5ccllPAAAkDZJREFU&#10;eNrs3U1SG1naNuBTHT3/6LkiWp4QoVHhFVheQeEVlFiBzQqAFYBXgLwCUyuwvAJTI0VoYnUE85d3&#10;Be93HivVljGYv1T+XldEdlLd1aB88uSRUrr1nJ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gK35TAqBNFqPBMO9i28nb3sb/9OqWf/06b39v&#10;/PMs/mN3fjVTSQAAAAAAAAAAqiCkBzTWYjSIEN44b7+nVTBvXOKvjwDfZbFFkG+2O79aqjoAAAAA&#10;AAAAAGUS0gMao+iSN87bH8V+p+KHsEyrbnuf83axO7+6dlYAAAAAAAAAAHgOIT2gVkUwbz9vf6Yf&#10;l69tglne/srbVGAPAAAAAAAAAICnENIDarEYDSZp1TFvvyUP+SJvH3bnVxfOHgAAAAAAAAAADyWk&#10;B1RmMRrE8rXv0qpr3rClh7HM24e8nemuBwAAAAAAAADAfYT0gK3bCOe9zdtORw4rAnrRVe9kd361&#10;dJYBAAAAAAAAALiNkB6wNR0N591mmoT1AAAAAAAAAAC4hZAesBWL0WA/705Te5e1fazorPc+WQYX&#10;AAAAAAAAAIANQnpAqRajwTDvzvM27mkJIqB3uDu/mhoNAAAAAAAAAAAI6QGlWYwGsbTtUer20rYP&#10;NcvbgSVwAQAAAAAAAAD6TUgPeDbd8+4UXfVOdudXZ0oBAAAAAAAAANBPQnrAsyxGg/20Cujpnne3&#10;WdJVDwAAAAAAAACgl4T0gCdbjAbHabW8LfeLrnoR1LtQCgAAAAAAAACA/hDSAx5tMRpE17zonrev&#10;Go92tju/OlQGAAAAAAAAAIB+ENIDHqUI6H3K255qPNll3l7vzq+ulQIAAAAAAAAAoNuE9IAHW4wG&#10;EcyLgN6OajzbMm9vdudXl0oBAAAAAAAAANBdQnrAgwjobUV00oug3kwpAAAAAAAAAAC6SUgPuJeA&#10;3tYd7M6vpsoAAAAAAAAAANA9QnrALwnoVUZQDwAAAAAAAACgg4T0gDsJ6FVOUA8AAAAAAAAAoGOE&#10;9IBbLUaDCOZ9ydtQNSolqAcAAAAAAAAA0CFCesBPioBedNDbU41aCOoBAAAAAAAAAHSEkB7wk8Vo&#10;cJ53E5Wo3Sxvy7z9Z/3z7vxqqSwAAAAAAAAAAO0hpAf8YDEaHOfdkUo01nXeLvP2udhfCu4BAAAA&#10;AAAAADSXkB7wX4vRYJxWy9zSLpvBvdnu/GqmJAAAAAAAAAAAzSCkB3yzGA128u5r3nZUoxMitDdL&#10;34N710oCAAAAAAAAAFA9IT3gm8VoEB30xirRWUJ7AAAAAAAAAAA1ENIDIqB3nHdHKtErs7z9lVaB&#10;vUvlAAAAAAAAAADYDiE96LnFaLCXd19UoteWqQjt7c6vLpQDAAAAAAAAAKA8QnrQU4vRYJhWy9u+&#10;zdueirAhgnrRZe/CsrgAAAAAAAAAAM8jpAc9UgTz9vP2ZxLM42EE9gAAAAAAAAAAnkFIDzpOMI8S&#10;CewBAAAAAAAAADySkB500GI02Mm7SRLMYzsioPctsLc7v7pQDgAAAAAAAACAuwnpQYcsRoNJ3v2R&#10;Vp3zoArLvH3I23R3frVUDgAAAAAAAACAHwnpQcstRoPolPc2rYJ5OypCjWZ5+7A7v5oqBQAAAAAA&#10;AADAipAetJDlbGm4WA53mrf3uusBAAAAAAAAAH0npActshgNxmkVzJuoBi1xkVbd9S6UAgAAAAAA&#10;AADoIyE9aLiia14sZRtL2uqaR1st83aSt4vd+dW1cgAAAAAAAAAAfSGkBw21GA2GaRXMm+RtR0Xo&#10;iAjovc/b1FK4AAAAAAAAAEAfCOlBw1jSlh6Z5u1EWA8AAAAAAAAA6DIhPWiIxWiwXtJ2rBr0zDRv&#10;73fnV5dKAQAAAAAAAAB0jZAe1GwxGkzy7ihvQ9Wg52Zp1VlvphQAAAAAAAAAQFcI6UENFqPBTt5F&#10;5zzhPPjZLAnrAQAAAAAAAAAdIaQHFSrCee/SalnbHRWBX5rl7WB3frVUCgAAAAAAAACgrYT0oALC&#10;efAs07TqrLdUCgAAAAAAAACgbYT0YMsWo8Ek706TcB4811lahfWulQIAAAAAAAAAaAshPdiSIpx3&#10;lLehakBpIqD3fnd+dawUAAAAAAAAAEAbCOlByRajwX5adc4bqgZszTKtuupNlQIAAAAAAAAAaDIh&#10;PSjJYjQYp1XnvLFqQGVmeTvcnV9dKgUAAAAAAAAA0ERCevBMi9FgmFbhvIlqQG3O0qqz3rVSAAAA&#10;AAAAAABNIqQHT7QYDXby7l1aBfSA+kVA79ASuAAAAAAAAABAkwjpwRMsRoNJWoXzhqoBjTNLlsAF&#10;AAAAAAAAABpCSA8eYTEa7OXdad7GqgGNd5K3M0vgAgAAAAAAAAB1EtKDByiWto3Oee9a8HCvi23o&#10;zEFa5u1gd341UwoAAAAAAAAAoA7/UAL4tcVosJ93X1OzA3rLvJ3l7eXu/OpfabXcJ7AKq37K1/Fp&#10;EbYFAAAAAAAAAKiUTnpwh8VoMMy789TcpW2XebvI24fd+dXljcceocKhswg/XTO66gEAAAAAAAAA&#10;lRLSg1ssRoPjvHubt6Z13oplbCOY9/5mMG/jsQ/TqvMfcLvoOnmSr6FrpQAAAAAAAAAAtk1IDzYs&#10;RoO9tOqet9ewh7bumHfxgGOI5Xk/OpvwS8ukqx4AAAAAAAAAUIF/KAGsFN3zvqTmBPSWeTvM2792&#10;51dvHhLQK7xyNuFew7x9Kq57AAAAAAAAAICt0UmP3mtg97xpWnXNmz3xeD7l3diZ5YZl3t7k7c+8&#10;TVLzlnKuUywdHUHYpVIAAAAAAAAAAGUT0qPXii5aRw14KMu8fcjb2e786vqZx/R/zix3eJnH12Ux&#10;TiZpFdgbK8s3cd0d5vpMlQIAAAAAAAAAKJOQHr20GA2Gefcx1d89b5ZWXfOmJR7XV2eYO0QI7ezG&#10;mIlr4G3e9pPuemFa1OlaKQAAAAAAAACAMgjp0TuL0eBdWnXPqzOQNE3PWNL2F8c2zrtPzjJ3mOUx&#10;9/qOsRPXQ1wb0V1v2PM6RbfBg3XXQQAAAAAAAACA5xDSozeKENJ5WnUMq8s0bye786vllo7xODVj&#10;+V4aKo+93x4wjiZp1V1vr8elas3yt8XcNi7O16t7junvtFpee1l2SBgAAAAAAAAAuJ2QHr1QdJiL&#10;5W3r6J4XwZj3eTvb9hKa+ThP06obGtzl9UPDWcV1E6HPcY/rNc31OmjovLZXnJ/nBI+jW2CMh89p&#10;1WnRMr8AAAAAAAAAUDIhPTqvxu5ylYXzNo41lrodO+v8QnSHO3vkuIowWHTWm/S0ZhFke92kANsW&#10;57WLvP0Ve4E9AAAAAAAAACiHkB6dVSwBGd3zxhX/6crDeRvH/CX1e4lS7hfhqzdPHF/DtAqGTXpY&#10;t7iWI6h32YC57byiczCNuawJxwwAAAAAAAAAbSakRyfVuLxtdCg7qasDVT7u/3P2uccyj88Xzxxn&#10;w9TfsN5Brt+0xrntvIa6z4p5bebyAQAAAAAAAIDHE9Kjc2pa3naaViGWZc3HLqTHQ/yrjCBpj8N6&#10;01y/gxqu7/Oaaz1Lq5Di0iUEAAAAAAAAAA8npEdn1LS87Sxvhw1ZAjOWuf1iJPAAr8vsilaMvdNU&#10;/dLSdYr6vamqa2au8buixnWL441A8pnLCAAAAAAAAAAe5h9KQBdsBNTGFf3JZVoFnV43IaBX2DES&#10;eKC9Mn9ZXANxLcQ1kVbhtT6IueZT0U1w2/PbJDUjoLeeZ07zY/pYBKMBAAAAAAAAgHsI6dF6RYDl&#10;U96GFfy56CIVnfNelNmJDCr272380rgmirBeLAW77EEdv4WDi5DwNue38wYe+35ahRQF9QAAAAAA&#10;AADgHkJ6tNpiNIjuUhFgqSIoMs3biwYv8ygsw0PtbfOX52tkGkHW/ONJWgVbuyyuu09FmK7s+W29&#10;jHCTx5GgHgAAAAAAAADcQ0iPVopQSN6ie967Cv5cLGcby9oe5K3JgaM9I4MmjZV8vRznXYT1ph2v&#10;Z4TUzssM6hUBvU+p+eHbeJwfXVIAAAAAAAAAcDchPVpnI7wy3vKfWi9t+9LStnRMZcGvCLZGwDX/&#10;+DJvXb+Ozovuns+d4+L8fEzt6Y45zo/5ncsKAAAAAAAAAG4npEerbAT0tt0JbJa3lw1e2hbKuJYq&#10;k6+ly7y9zj9GYK/LS+C+y7U9f8Z52SnmuGHLjvvIsrcAAAAAAAAAcDshPVqjWEryS9pud6kID72J&#10;MFHelqpOh9USqMrX1TStlsDtcgB28oygXvz/9lo6nvZdVgAAAAAAAADwMyE9WmExGhynVXhlmy7y&#10;9mJ3fnWh4vTAsK4/XCyBe5h/jM56lx2tbwT1Pj2mu1wR7Gtz0O1PlxUAAAAAAAAA/ExIj8YrgitH&#10;W/wT6+55sV2rOD0xrPsB5OttlreX+ceTjtZ4nLcHBfWKIPLEsAQAAAAAAACA7hHSo7Ei2BKdqNJ2&#10;gyu650HN8vV3nHcR1pt18PBi6dpfBvWKpbyPjAQAAAAAAAAA6CYhPRqpCLREQG+8pT8RHfMOdc+j&#10;x/7dpAeTr8PLvMXyt4fF9dkldwb18n8Xy9ued+Q4zaUAAAAAAAAAcAshPRpnMRpEoOVLWgVbtuEy&#10;b69351dnqk2PDZv4oIrr8mVxnXbJT0G9Yq4779AxfnZZAQAAAAAAAMDP/qkENEkRWokOejtb+hNn&#10;u/Orw46WTxcrOiFfo8u8e5nng+PUrWVg10G96Bg43PJcVwfLhgMAAAAAAADALXTSozG2HNCLANub&#10;Dgf0wqVRRJfk6/U4da+r3nqeO08dC+gV4UoAAAAAAAAA4AYhPRphMRrsp+0F9CLg83J3fqXLE7RM&#10;vm6/LU+dty4tT72Xtrecd13eG60AAAAAAAAAcDshPWq3GA0mefcxbSegF8vbvtThCdorX7/XRRfM&#10;N8myzk00y+dnpgwAAAAAAAAAcDshPWpVBPTOt/CrI8hz0PHlbW9aGlF0WdEN80XeZqrRKAdKAAAA&#10;AAAAAAB3E9KjNlsM6C3z9np3fjXtUz11C6Qn4zy66sXytyeq0Qgn5h4AAAAAAAAA+DUhPWqxxYDe&#10;LG+xvO2lKkN35Wv8OO8irGf52/os83amDAAAAAAAAADwa0J6VG6LAb1pdNiKTls9Lu/MCKMv8rUe&#10;4z2WvxXKrcdBz+dbAAAAAAAAAHgQIT0qtcWAXoRFDlQY+qVY/vZl/nGqGpU6K0KSAAAAAAAAAMA9&#10;hPSozJYCetHFKbrnTVX4m89KQB8VId2DZPnbKkTnwhNlAAAAAAAAAICHEdKjElsK6C3TKqA3U2Gg&#10;COu+ToJ622aZWwAAAAAAAAB4BCE9tm5LAb3o5PRyd351qcI/mCkBfVbMCS+KOYLyHZp3AQAAAAAA&#10;AOBxhPTYqsVosJfKD+jN0qqDnk5OP1sqAQ/U2esn5oa8vcw/Tp3mUl3kup4pAwAAAAAAAAA8jpAe&#10;W1ME9D6V/Gunu/MrAb075LosVYEH+rsH18NB3h061aWIueVAGQAAAAAAAADg8f6pBDzUYjQYFz+O&#10;f/GvzdL3Dl0R0Nsp8SFMi9ANvza75xxBb0Tntzx3xZx0WvJ81CdRvzfC0QAAAAAAAADwNEJ6/GQx&#10;GgzTKuT1e972iu2h4ZajLT2sk9351bGz8yCXSUiP+y37cqB57pjmeS2ui7KDw31xmGt4qQwAAAAA&#10;AAAA8DRCekQoL0Ir+3l7lVbhrmHDHuJBhGycqQf7Wwl4gGWfDjZCZnmue51/PE+r4DEPMzX/AgAA&#10;AAAAAMDzCOn1VBHMm+Ttz9TswIqA3uPpeMVD9G7p0o2g3qckqPegucQS4wAAAAAAAADwfL8pQb8s&#10;RoPomBfBvP0WPFwBvaef5/9JlvXkF/K19VuPr4+4Ns5bMg/WJUKcL/I4uVYKAAAAAAAAAHiefyhB&#10;PyxGg0nevuYfPyYBvT6YKQG/sOzzwUfwLG9v8o/mmNtFMO+1gB4AAAAAAAAAlENIr+M2wnnRNWrY&#10;koctoPd8n5WAX1gqwbewXizlaq752WEsDawMAAAAAAAAAFCOfypBNy1Gg3HeneZtr2UPXUCvHDMl&#10;4BcEsAoR1MvzZXSMe6ca35yZgwEAAAAAAACgXDrpddBiNDjOu09JQK+3ii5YlqrkLv9Rgh+ul8OY&#10;f1QiXRS1AAAAAAAAAABKJKTXIYvRYCdvX/KPRy18+IcCeqWbKQF30EnvhmL+Oej5mBBUBAAAAAAA&#10;AIAtENLriAjopXZ2z1ubOYul+0sJuM3u/Mr1dntdpqmfQbXouhmdTHXfBAAAAAAAAIAtENLrgA4E&#10;9MKnfBx7zmapLpSAW+ii9ws9Deq9KZbIBgAAAAAAAAC2QEivG05TuwN6IYKGXxajwcTpLEfRFUvw&#10;hpuMifuvnWneTXtyuAc6KwIAAAAAAADAdgnptdxiNBjn3aRDh3QuqFeqD0rADZ+V4N55ddKxefUu&#10;0yKQCAAAAAAAAABskZBe+x118JgE9cpjyVtuminB3Yq557wPc8Pu/OrAGQcAAAAAAACA7ftNCdpr&#10;MRrEErH/0+FDPNDlqZRx8iW1fzlkyrHM19QLZbjzWpmkfgT0Ysnj18WS2AAAAAAAAADAlumk125d&#10;D15FR71zp/nZ3isBhZkS3K5HAb0I5r0R0AMAAAAAAACA6gjptVsfuqNNBPWezZK3rP2lBD/rUUAv&#10;RAe9pbMOAAAAAAAAANUR0mu3y54cp6DeMxQds6YqQdJJ7yc9C+jFEuKXzjoAAAAAAAAAVEtIr92W&#10;PTrWCOp9ytuO0/4kH5Sg9y4scfqjPJ+8S/0J6J3k8z911gEAAAAAAACgekJ6LVYsWdinrkjjvAnq&#10;PW2szFK/Qp387LMSfFd05zztyeFO8xxw7KwDAAAAAAAAQD2E9Nrvfc+Ody+tgnpDp/7RTpSg1y6U&#10;YKUI6E1c+wAAAAAAAABAFYT02i+CN31bwjKCel8Wo8Ge02+s8CCzovNm7/UwoBeOnHkAAAAAAAAA&#10;qI+QXsvtzq8idHXYw0OPJW8/Ceo9eqy8V4le+qAEvQ3ohUk+9rERAAAAAAAAAAD1ENLrgN351TTv&#10;Lnt46Oug3sQoeLCpEvRSr5e6zXPETt4+pX4G9NbOXQYAAAAAAAAAUA8hve446OlxR1DvXFDvYYol&#10;T6cq0SvTootiL0VAL+8ioDfu+TgY5locuxwAAAAAAAAAoHpCeh2xO7+KTnonPS5BBPVOjYQHOVGC&#10;XuntUrcbAT3LYq+8zTUZKgMAAAAAAAAAVEtIr0N251fHqZ/L3q69W4wGlnS8f5wsk256fbHM53vW&#10;xwPPc0EE8wT0fhShRWFmAAAAAAAAAKiYkF73vMnbdY+Pf7IYDb4UHbS420nPx0mfznPvCOj90n6u&#10;z1gZAAAAAAAAAKA6QnodU3RJO+h5Gb4FdCzreO84ea8SnXadz/O0bwddBNAioCeoezcdRwEAAAAA&#10;AACgQkJ6HbQ7v7rIu7OelyGCel+KjlrcLsaIbnrd1bsQZr7eJ0lA7yGGuVbHygAAAAAAAAAA1fhN&#10;CbprMRpEWGXc8zJECO2wjx3FHjhG3uXdqUp0cty/yOP+ukdjeZJ0iDNGAAAAAAAAAKCBdNLrtjd5&#10;u+x5DaKj1rmuUbfbnV+dGSOd9L5nAb0I5wnoPX5uPFIGAAAAAAAAANg+nfQ6rlju1fKPK9Pd+dWB&#10;Mvw0RsbFGKEbetMhLY/dmNeiE+TEaX+yGCtLZQAAAAAAAACA7dFJr+N251fRJe2NSnwzWYwGX4pg&#10;D9/HyCzvzlSiM973KKAX4dKJU/4slrsGAAAAAAAAgC0T0uuBIoSlg9xKdBb8WnQY5LuTtOrARrst&#10;Uw8Cl8X1+6W4nnme/aKbJgAAAAAAAACwJUJ6PbE7v5rm3UwlvvnWgWsxGkyU4r/jIwJ6gpztd9L1&#10;LnobyzMPne7SHCkBAAAAAAAAAGzPb0rQDxvBFn4UoaZjZfjvODlPlg9tq1key687Pj5jbJ471Vvx&#10;uui6CgAAAAAAAACUTCe9/jhVglsdLUaDj3nbUYpvDtNqyVTaee46K1+jMYcJ6HmOAAAAAAAAAIDW&#10;0UmvBxajwXGynOF9LvN2sDu/ujReBnt598WQaJWzPHYPOzoeI0Ab4bx9p3nrDoql0QEAAAAAAACA&#10;Eumk13GL0WCYd29V4l4RTPuU69X7IFARVDw0JFpjmbeTDs9fsUy3gF41hLkBAAAAAAAAYAuE9Lov&#10;ljC0lOvDRJ0+Fstq9tru/Oos7y4MiVaI7mfXXTuofB2O06qj455TXJlhrvtEGQAAAAAAAACgXJa7&#10;7bAi5PJJJZ5klrc3XQw/PWL87BTjR0iquU7yGD3u4Nh7l1YBY6q3zGPqhTIAAAAAAAAAQHmE9Dps&#10;MRroQvU8EdCLoN6sx2Po2zLASTfGJrrMY/NlB8fced5NnN5aRXfGqTIAAAAAAAAAQDksd9tRxZKF&#10;AnrP862TXK7lcV8LsDu/usy7N4ZC41x37bzk62xYBIsnTm/t3ioBAAAAAAAAAJRHJ70OKpYp/Zp0&#10;PyvTRVp1l7ru6Zia5N25YdAY0eHxokPja5x3H81ZjfK6z11EAQAAAAAAAKBMOul107sk7FK2/bx9&#10;LcJEvVMsfXliGDTCSccCejFfWVK5eY6UAAAAAAAAAADKoZNex8SSkWnVRY/tiZDUcU/HV3TTmxgC&#10;tZnmsXfQkbEUobwYT/tO6zfRpbNpQUXd9AAAAAAAAACgBDrpdU8Z3Y8iLHKolHfXeDEafCoCkb1S&#10;BMSmhkAtLrtyXeZrZy/vviQBvU1xbZ017DH96bQAAAAAAAAAwPMJ6XVIsRTrpIRfFZ3iIixyoKp3&#10;ilp/yTXvXchIUK8WEdCLrmbXHZinYnnbCOgNndYf5txYwjiWlF426HFN+hhGBgAAAAAAAICyWe62&#10;Q6K7W1qFx55juTu/erHxOydptSQld5vm7bALAapHjjdL31YjxtXLPL6WLR8vlre93UU+t2826hRz&#10;+KcmzW9dWWIZAAAAAAAAAOqik15HFMGOcQm/6mTzH3bnV9Oko959JmnVVW+vTweto14lIqD3ugMB&#10;Pcvb3u7y5vyaz/Us7y4a9Bj3i4AlAAAAAAAAAPBEQnrdcVTC71gWobwfFP/dVIl/aZhWQb3jPh10&#10;EdQT4tyOdUDvss0HYXnbX57fgzs6cB4W/3sTREBv4nQBAAAAAAAAwNMJ6XXAYjSI7lTjEn7V4V3/&#10;g65pD3aUz0evuuptdFu8dvpLE8G8Vgf0ovtasQT3qdN5q4O7zm/ROfF9gx7rW6cLAAAAAAAAAJ7u&#10;NyVov8Vo8DU9v0vVbHd+9foBf+s86ar0UCe5psc9GocRTIxQlqUxn2cd0Ltu8ViI4PC5sfC8uaGk&#10;ub0sb/JjvnDqAAAAAAAAAODxdNJrucVoMEnlhDhOHvIv6aj3KL3qqld0BXuRViEzniZCUK0N6BXd&#10;86Jz3sckoHfnOX5EeLdJS0n/6dQBAAAAAAAAwNPopNdyVXbRu/F3ddR7nL511Yug1jun/VHO8hg5&#10;bPE5jzDqx9Sczm9NtMzby8eEMIslg8cNefwviqV4AQAAAAAAAIBH0EmvxUrsovfhsf8HHfUerW9d&#10;9SJs9iZv1079vaJGBy0P6B3n3ZckoHffeX7zhC6JTeqmN3EaAQAAAAAAAODxdNJrsZK66C1351cv&#10;nvEYdNR7vLO06qx33YMxGkueRne1sdN+q1ga+KBYKriN5zdCpzEH7DmV94rzPH1inZvSmfJZzxcA&#10;AAAAAAAA0Fc66bVUiV30Tp7zf9ZR70kibBNd9cZdP9AIIhZLKcc40VXvxrWXa/OyxQG947Tqnieg&#10;d7+zpwb0NubpJlw/w3ze951OAAAAAAAAAHgcnfRaajEafErP705WWlckHfWe7CJvh/k8LHswZqOr&#10;3qlx8q17XpzzWUvPo+55jzzfEcYsoe7HeXfUhDkrH88bpxUAAAAAAAAAHk5Ir4WKDmyfSvhVERQ6&#10;K/FxCeo9TXTIep/PxXGPxm+E9fac51adtwhZRkjsnUv2Uef8ZVkh3JKWOC/Dv/qwXDcAAAAAAAAA&#10;lMVyt+1URjelCFhMy3xQlr59sm/hpwjg9GQJ3FnRWSzGy7In5ziui5ctDujFuIylbQX0HudNyV0y&#10;TxpyXBOnlpqNlQAAAIAeGKZmfGET+M4KMwAAPJlOei1TYhe9s9351eGWHqOOes/TmyVwi/ESYyWC&#10;p8MOHt4sbyctXto2AqRxPe+7LB/tZBuhzIZ00ytlCV9Iqzc1Y54ZF//8e/HPKT0viLdM30Pgsf/P&#10;xpy8uQcAAIBtGhbbTvoe7Nm8913/788RX8a/3Pjn+Pl/b9z/Xhb/HvBwcc3G++Kv0vf3sG5aFtfX&#10;57T6XGepbAAA/IqQXsuUGIB7sc0QmKDes31bGjWtwpTXPRnbMV66EtabpRaH84rz8a44Hzsux8ef&#10;/3zuX2/xOjlvwDFGZ8hLp5oHinl9r9hepWZ0Alh/iBHbfzZ+9qEFAAAAjzXeuNeN+97NUF6TzIr7&#10;3r/T9y+4zZw++MEkb2+feA3H9fQhWXEKAIA7COm1yGI0iJv8ryX8qmmxNO22H6+g3vMt0yrsNe3R&#10;OB/n3Z8tHDvxBtdFcb6WLa//adK2/znj4MU2w7X5HH1pwPnZWjdWOiFer8Rc8ip9/6CiTc+7629A&#10;z9KP3QgAAJriU3pe5+GyeF8R6KPNL6Gtf2679RfX/i72sw6fv/9rwGOI+r52KTVOvLaKz7SGJZ3j&#10;w1Tv+0rjVM6qXM91krdjw6vx4hwdNeBxvE7C4wB03D+VoFXelvR7PlTxYCMIuBgN4seJU/dkcUN4&#10;nusY5/6wzZ3ZHjFu4hhn+ZgPi7ETgb0mv9kVN9rR9fCizV0PixDwkev12d5UMA7i2qj7DZb94nHA&#10;2l4xX49Tuz+gGBbb5jLf8by0XrZEaA8AAKB/97txr7v+ItpOR4/x5r38+l54lgQm6La4puNL65MS&#10;f2fMFfFFawE1AAB+4BuvLbEYDeJG4WsJbwIsd+dXLyp+7DrqlWeWVmG9y56N/2FaBSb+SM3oFhDn&#10;4a+0CuYtOzC3xNK2b5OlbZ8ruigeV3TemtA5w5K3DIu5Yz91Y6nyh7jeeA6I/dIwAABqoJMewPbs&#10;FHPs+n3IoZJ8s3kv3Ob3g3TS4+b1Hq+rtvmF0/jSZ6xsVfUX/MdJJz0eLs6RTnoAUAGd9NpjksoJ&#10;0JxU/cB11Cv9xupLruc0tXxZ1UeOoTjOs9iKUFnUYb2kxLiCh7Be5uHbt0fb3DFvU67lpLjxGrq0&#10;nm1WVUBvYy4f13zMEc46cOp7+5rkbernstjxHLSfvnfai+eH6FAcb7guDQ0AAIBW3+v9kX7srM53&#10;4/T9vahlcR/8Iek4T7uv+20H9FL6/uXWCB9dKzsAQL/5xmtLLEaDr+n5QZq4AXhRV8BIR72tmKYe&#10;hfV+MbbWSzLENfJ7cYO9lx4fbJ0V+8/F9XLZxSWGc73GaRXOG7uESlHL3FrS88Kzjjsf87+c/t7Q&#10;dfN+8VwcH1K8TwJ7AMB26aQHUI4Iz/yZBPP6dC+skx6hqoDepmmq9gvP46STHg8X50gnPQCogDfT&#10;WmAxGsSbBB/LuAmIrnY1H4ug3vZu8Hof1vvFuLszsNfFEN4v6jDMu/MknFf6jWMd46johHjex2On&#10;UsJ5T6PDHgCwTUJ6AE83LO5xJ+5zt3Iv/L64F25qxzAhPUJdn1NVGVgbJyE9Hi7OkZAeAFTAcrft&#10;8GdJv+dD3Qdi6dutiXpO+rYM7iPGXa+XXSjCeUeuu604qSuklv/uNJ/bupcr/sNNc6cdJ+G8p1p3&#10;eD1Nqw8n/kqrQD0AAAD12C/uccdKsdV74fONe+EI5yyVhQbOBZOa/vZRcW1YJhoAoKf+oQTNVoRr&#10;ymi3v2xKt6Oim9/U2d2KuLn8Gh0Li7FDz+ePonvl1ySgtw2zPJ8d1/wYTmr++5aD6aZxMW/EG4cC&#10;euVcJzEX/0+x31MSAACAykyKe9yPSUCvKjvqToOd9vzvAwBQIyG95ntb0u9536SDEtTbuklahfU+&#10;5m2sHP0inFeJWLLjoO4HEd30Ur3fSB4Wy0nTDfEmerx5HkthDJVjK/WNOflLsZmfAQAAtifuueK9&#10;sXP3uLWKL659Ss1Zqh3zQt3zwdi1AADQX0J67bhpKMNF0w5MUK8S394EWYwGsU2Uo9uE8yp10KBl&#10;peteyvxPw6ETxsXcoTtiNdZLAEV3vfgG9VBJAAAASjFJwnlNNE7CetTvqCGP461TAQDQT0J6DVaE&#10;qspYZu6iQWGSHwjqVWact1gCN7rrvcub5Qu7NVeMo2tiEs6rylmeu5oUfD5Lq85+dc4vtNtxWr1J&#10;7rmhelHzd8X8DQAAwNPtJ+G8Nhin72E954kq7TVozMV85X04AIAeEtJrtrK6E/3V5IMU1KtU3IRG&#10;x54I651bprLdIsgbXRLT6k0t3a+qcZm3k4bNoRHQqzM0uBddHA2NVlovb3ukFAAAALRUvL/5qbi/&#10;HSpHa4zTKlR5qhRUZN/jAQCgbkJ6DVUEHsYl/bqLph+voF7lIpgxyduXPNa+FGEv39xqx9ywU3RD&#10;XH8zeKwqlTooQnFNU3dw0JtK7XweEPAFAACgzfe1EfD6krw/1mbvlICKvGrY4/ndKQEA6B8hveaa&#10;lPR7pg0NlPxEUK828W3TCHvprtdgcV7i/KTv3zAdqkrlTvI8ddnQ+XOZ6g1kvzI8Wjfvfyn2AAAA&#10;0DbrpW0FvICH2vN4AACo2z+VoLF6sdTtTRHUW4wG8ePEEKjcurtedNVb5v37vF0U4R9qUHQ3jDcd&#10;37ppr90sXwvHDX+M71N9XdF0Y2uP9TJAuqcCAADQNnEvG19i9T4E8JT5o0m83w8A0EM66TXQYjQY&#10;p3K6ZF3vzq8u2nb8Ouo1Qoy/6Nb21XK49cwBG13zzt2w1y66kR60YO6c5d2y5ucumm29xK35HAAA&#10;gLZZd88T0AMeq4nvr3t/DgCgh3TSa6ayuuhdtLUAOuo17gY2gmKxFG6MqejOONNhr1zFMsNx7ccb&#10;jUMVaZSTFo336KZ3WtPf/iPmBsOlsQT0AAAAaKt4r8PStsBTeT8MAIBGENJrprK+Dfi5zUUQ1Gvs&#10;2Pw2PvO5ucy7D2kV2LtUmscTzGuFWPL5rEWPd5rqC+mNDZdG+5h05QQAuilCG5sfvM6SL48AdMXQ&#10;/SxQgqUSAADQBEJ6DRPLiqbyvtVz0fZ6COo12l6xxbhdFuMtgqER2rtWnjuv8XFadRwTzGu+Vixz&#10;e2POvM5jbFrTnLkXy2K7/hvpOAlRAgDddH7Ha9+Z0gC0XtzHRkBPByzguZYeEwAATSCk1zx/lPR7&#10;LroSlBDUa4VhWnUv+LbsRD5fs/Q9sDfrc2FyLaI24+Lajr03FtvjoKXz6Ica58sY4xeGTqPEOTlS&#10;BgCgg869TwDQWfEe46kyACWK93mb9N780ikBAOgfIb0GiQ5Eqbylbv/qUm0E9VpnXGxHxXmb5S2W&#10;xI3g3mU+n8sOX8fD4thfFfuh4dBKEXRuZdgsgrFFd8s6xl6MeyG95ojXFefKAAB00MT7AwCdJYQN&#10;bEN8PjFu2OMBAKBnhPSaZb/E3zXrWnGKoF6EvAQO2mdcbOtOe8viJvTvYt/K4F4RrN0rju33pFNe&#10;V7RumdtbvE/1fON8bPg0SnTQGyoDANAxE+8LAHRSvKcWy9uOlQLYgr8aNr98dkoAAPpHSK9Zylrq&#10;trOdyvJxTYvObN6Qb7dhsf03mLrRcS/G7n/SKrx33YTlcjfCeOvH/WrjZ7rnoAPLhUc3uzpCentx&#10;vXRlufWWiznrnTIAAB18jeP9AIDuiffePhXzPMA2zBr0WK5TBxttAABwPyG9hih5qdtOv7gX1Ou0&#10;8S3Xxs1xvUyrEF+4LG5o15YPDahuBO/WNv/532kVwLv579B9rV3m9sY8ucxj/CKV26H1MdexJW/r&#10;d6oEAEDHxL3ZJ2UA6BwBPaAKl8XWhLkm3jv1JWcAgB4S0muOMoMUf3W9WIJ6vTR+yL+0EeqDx+rC&#10;Mrc3nwvqCOlFp0khvfrny7EyAAAdMkyrAMeOUgB0ioAeUKX3qRmfKb13KgAA+ukfStAYZS1124jl&#10;QasQQb3UrUANUK/DLi3TWsyRdRyPN9brd6QEAECHRIDjYxLQA+ji/C6gB1Rpmlbd9Op00YDHAABA&#10;TYT0GsBSt08nqAeUNXcW80nX1NHRbmw41WrPOQAAOkSAA8D8DlCmwxr/9nXNfx8AgJpZ7rYZylyO&#10;8HPfimfpW+CZurbM7aZY8nZS9R/Nc/K4L11dG+htx67Ny+K1zfrnVOx/1SUyPuTZufHz78V+bIgA&#10;QKucJgEOgK4R0APqNMvbWd7e1fC3I6C3dAoAAPpLSK8ZXpV8g9E7gnrAM7zPc8iyo3PjRZ4bI8xU&#10;9dJge319PqpZnOdJy48huj9+LsbPU5f+uLznddGwGKN7xWuwsaEDAI103oHXNgDcPr8L6AF1OkzV&#10;r0YxLTYAAHpMSK8Zyuqkd707v7rsaxEF9YAnuMxzx3HHj3Gaqv9m6O+GVqtfT1Rtmbf3xVi9rujv&#10;xba5HPT6jdlXLa4jAHRJvH6dKANA55y75wIa4k2qrqvnNHV3JRcAAB7hH0pQr1gSMJXX4WjW93pG&#10;UM/NDvAIhz04xg81/M2xoVWLP1r2eK+La/BFWi0zcl3jY7ksHkO8QftbsY9/XhpWAFC5SVotcwtA&#10;9+b3iTIADRHvQ71O2/9cbZp8ZgUAQEEnvfqV+YH6Z+X8b0e9CD56Ux/4lWmeL2Y9mBMva1jydmh4&#10;1aJN3Qiii128QXnd4McX2+byJ38mSzIBQBWvZ3THB+iePfP7Ty6Le+L1e/qzYr9Mj//C2LjY7xS1&#10;/n/Ffpi8RwO/sg7qHeftaAu/+yStvgQKAADfCOnVb1zi75op58ru/OpsMRrEcosT1QBuse7g1RcX&#10;Vc+H0Sm2DyHIjr6e2LZpatc3iC/T9057w7QKD7xNPugAgLIJcAB0UwTHPvW8BnFPOcvb3xv3mGWa&#10;bfx8ccdz7Dq09ypZAQFuOi6undOSro+4JuO9r6XSAgCwyXK3NVqMBsNUXkeW6+iWpKrf5XrETdBU&#10;JYBbHOY54rpHx/tXDX9Tx7FqjVvyOON5uc1LfCzTKqwXS/S+TPUv0wsAXRGvHSPAsaMUAJ3zsYfz&#10;+7K4/32Tt38V94+HxX9Xx3v4l8XfPk6rrmG/bTymC/e18N/r5HV63hK4Fxu/Y6mkAADcpJNevcYl&#10;30BwQwT1FqNB/DhRDaAwi2WxezYXXtSw5O3vhlqlXrXh2kvtDujd9tortvhQI7rr/ZnateQwADRF&#10;vEY9TwJ6AF10nPrTtW2ZVgGdD6kd79Vvdo0Pe8W5+iPptEe/zYptWFwLr9L3bpS3/btx7X9OAq8A&#10;ADyAkF69/ijxd31WztsJ6gE3nPT0uKte8nZoqFWqDZ0LDzp+fcW2U1xnlsMFgIdZL4GoCzNAN+9T&#10;jzp+jNfpezBv1vJj2QztxfNzfAntj+TLaPTXMq06UE6VAgCAsljutl7jEn/XTDnvZulboDDN80Ff&#10;58uqw9xjw61STe88Ex9aLHtwHuIDmvVyuK+99gCAe8USiAJ6AN28Rz3v8PHF/e1hce8X7zvPOnhv&#10;G/ez6+V6D4r7egAAAJ5BSK8mi9Eg3oQu8wN1y93eQ1APei/eYDzs8fFX/mZq8VzH9o1b8Bj/6uF5&#10;maXVBxnxgUZ08FwaqgDwg/Pkix0AXfUudTOEvSzu8yKcF1/Q6sPSlpuBvTjuQ/e3AAAATyOkV58y&#10;28Qvd+dX10p6P0E96LX3fZ4ri2OvOtA9NOxYv1bp8bHHtXecutthAQCe4jStlogHoHu6uMztdfoe&#10;zpv2/N5e93gAAIAnEtKrz6sSf5cueo8gqAe9FGHmY2WovJuZTnrVGLfgMXqtshKvP+KDjJdeiwDQ&#10;Y5O06rAEQDeddux4ojN638N5t5kl3eMBAAAeRUivPuMSf9ffyvk4gnrQOydK8E3VS97+W8kpDJXg&#10;BxFa9GEGAH00SatlbgHo7jw/7sixzNLqC1bHqR/L2j6V7vEAAAAPJKRXg8VoMC75V7rxfQJBPeiN&#10;Wb7eXeureS+CQVW+sTxUdQo7SnCrzQ8zAKDrosvyqTIAdPq+ryvz/GFadUHXFf5xpkXdYpspBwAA&#10;wI+E9OoxLvn3LZX0aQT1oBd00fvRrMXPd7TXH0oAAL0WAb1PSXAfoMvedWCej1BedM87czqfZZa+&#10;h/UulAMAAGBFSK8er8r8Zbvzq6WSPqt+gnrQXdFFb6YMP/iryj+2GA18EEvYVwIA6K14PSigB9D9&#10;uf5ty48hwmS655Vrlrc3adU9XlgPAADoPSG9euyVfKPLMxVBPbWE7jlQgtqfN/aUnLRa+niiDADQ&#10;OwJ6AP1w2vK5PlZhiDDZtVO5FcuivpbBBQAAek1Ir2KL0SDCCmW+YeGbfeV5o57QKVOdRn9W1KTK&#10;uvhAlrVT4wEAeicCer60AdBtw9TuL2XFFzyPncZKzNL3ZXBnygEAAPSNkF71xiX/vv9V0nLszq/i&#10;m5KWNIDuOFGCO80q/Fs+lGVNJx0A6JdzrwUBeqHNy9xGQG/qFFZullbvw8eX5pfKAQAA9IWQXvV+&#10;38INLSUR1IPO0EXv1z5X+Lf+n3JvXZuW44kP6gX1AKD7IqA3UQaAzttp8XwvoFe/i7y9UAYAAKAv&#10;/qkElSv7W+RLJS1XBPUWo0EE9SzLA+2li96vzVr8vMfP2hYsXwf14rn22unjgWNm547XwV4LQ3eu&#10;6evky1JdMUkCegB98S6180tYAnoAAABUTkivQovRIN6wKDWsoFPUdgjqQavpoveA5448x8UH4VW8&#10;ka5jGreJ59avabW0zUw5em39+ji2f6fv4Z3Hvv7aDPdEt9BlsRlfUK1hsY3TqpvuU6/pVFzT62v7&#10;f4vref3f0VyTtOqiB2W+Tog55feNf37IPcbsxuuCyyQIXNfzQXi1cR/w0HvEzdd3m88F69d5NMOf&#10;LXzMh0lAj37Mw+t77fUcPH7E3Bv7vzeeP827UI7xxuukx76+TRuvg9bXqNe53Hc/Nd54Lrjv/Zn1&#10;WIqxddHzuf+2a/Wx72+tn0+jjv/ZeD51vfZzHL26ca/8qzGz+V7GMvmMo3OE9KpVdtjLJL5FG0G9&#10;r0nIBNpEF72HiRd1+y187qM7rwfiuTXC8GfFdSt00Q/rN4f+SN8/MCjz96b08wcPl8Wc97nYP2as&#10;jRtQs/XN+GP86ma/yrmpbdd1E+rWthqO0/fwzLjk+6a9G9fh0cY1cblxTbsvbtZ4ENDjueIe5VX6&#10;/mHSc8bjzefy643XBH3/0Glbzwev0uM+aH7s67ujjXO5+Vwwcwpqu16HLXvM0+IeFLp8rz1+xrW5&#10;Offu37gv3XwO9R4OPPx6KuO17dpw4/q++d7+/2fvXpLbOLKGgWb/8c2bPWeE4QkiODK9AkErMLUC&#10;gSuQtAKRK5C4AkIrEL0CwSsQPUIEJ4YjMG/2CvpHmlVNiqYkPupxs+qcCATdDwNVWVn5qls3l7fG&#10;R+7TcZpUdePlI+rczbXad1V9+lCNn4Zcn26+GPaUPvSu7/0a9+tw69LNNY2n1Jnb/379jONX89/y&#10;/UMRdOdib/coXS8mNWE5XW2eK9nWr1u9LZ9APYgvZ9E7VAy99Elftb0mxhvt+2/hx58noTlQz8OS&#10;YcpjqHm6fljQt7NqMnufBwsR7q18bxw98N/J5d13oMwiXW0jVpKPqZsA9vv6McULINmpyqi+nyPM&#10;kXIZLW/c1/TDvPl+nqdmFlM/BelTmxrnT7afV1X/1WUdqh86Cdh73DWbVf1BhL7z8lZf4CHXOMdO&#10;97nnf3bZRi/CHG9ZjQmakNvil1UfGnVeHcmsGkeVOM93ruWMkW7Omfvu9+r79Hsvt+Vr9DZA+TU1&#10;X4p+X7RxnvOqP2ir3i2q+3ko86ab9+kkyDh1LHPTCOsZTY7FJjfuv67q0uWtsRiF+X+KoFM/tdBg&#10;07LpanNeNdQW+CA+WfQeNgjtxMXe7kxxD+d6tiQ/jM1v5/2Rul9Ypj353s8P7v5dXd8obUFehDmt&#10;jqu0B4v3tQgwdj1IZQXr7ASrC7ldXwc6noMb9/NpsOs7qfqOm+2NTL7dXwMBejx2rPCpGgO+7qEO&#10;7d8Yg54GGqtE7ivnN67ZaaC+c+eOMZ55Rfttf0nj6Dw2fuGyMSDzqi3+1FN7V7e5f1R96cQlwT35&#10;1/ijvicijCvzWDcH3n2ujuvIvTro/qDt+czN3yl17n/XfCHKPXFzbvq5p/kxDzO70e6/7bgu7dzq&#10;d9SXwgjS676BbdJ/FGk3BOpBEXIWvbViuHe7tlQKgzKUwP1Jul7knbusxZqn64cF0R/cHQx4MnvS&#10;8+/vpLIe3EZrcyK8eJDb5KNUVkDrTnUvf64++pJuyvxjshjIw8yqcUKUjIB1P1Afk0Dfr4/RSwlm&#10;vPkA7ih5IN1WGZfkTZIxk2HNt0+DtG31+DvSMUGX9b+eM0d6eeFr47m3qd/gXpqfU/XR9tb90FFh&#10;92k+5jowL/r6RR2w9+/kZbKo9169dhCh3Z+k6wDPo2R9rgiC9Lq/SZokk16HbgTqATGdKIKw/YhB&#10;Yft+H+CYyUO18sxTuQvzQ5zMLgIcw8uCyutVsP55GaANrt8ELfV+2E8Cv7sY4wlo4qHty8cUKzjv&#10;tnxcn1PZGSKaLItPN9rREstjJ10/kBY8Mt5x3jLI2Bia6p+itmXz6hiPXC5GMA86KnjOPEtfrrta&#10;uy+v/tVzqkmPx1BnaYw6r5vcqOdvU7nzgHmK94LbWE1S7PWMm3PfucsVmyC9jrS01Z+sbh2rAvUO&#10;lQSEs6zuTx6mqzLz4LaDe2Cg53VzYjHUbUmHII9zoz8seEyde134uay3n7MAdWNSSB2OdJx9vXgw&#10;ScMMahvqeUVwapzHA9RZLksZz82rdmOM48/cLw7xQVB9TQXrNdO3ltL+5/Vza7mUPkd9l8p5MeJm&#10;4IZxIkMd05b+Qtvt+zUHMb10aYsZp0eao+xX/dO7QPfDJA1zDWioc7SS2v5S1jN2qnugz0BevkOQ&#10;XrcdVdMEpPRgutosksUdiOZYETzK74pgMNZp+Fv33NyW9MgEI8yEr6SHBY85t9JFyDL7qoByirQY&#10;ndvyRQ/1/SgNP4gt9xt5kSrym94lib6dE7H61GgPbh5y7B/TeLLqTVL8TIdNmKfrTE8yxzx+blbS&#10;eHjtklGo/aq9eu3YoXezqk6XOKa97ziQ2I6qcXrE+vc69b8+XK9tfU7DXtuaVWX90X3bWb0qdT1j&#10;NoL7oViC9LrzQ9NfOF1tZNLriUA9CGW9vSeXiuFRugr2/qei7sRY7oM8+byZXc8ko99JngX3+O3C&#10;uudjiP4QdyfYMX7o4fp8rtrVsYj4pndpjvS/POB++yOVH/A1T8N/C/0olZXpsIn+P/oWXZH9Ushx&#10;5rXz9y4XBfc9nwfQ9+Qx90fjbgofMwz1BVXKcZrir9vUwdlHPfz2LF2vbY2lvzlItpjvol6Vvp5R&#10;Z9U7dTljEaTXbefUJAF6PasC9RZKAnoni97j27FloX0gd/t1hOd8UE0w/p1sudelPPmXLl0/eV+T&#10;FPuBfz62KAt4XT5IrrNDjfnN23qriplm4kHmaVxBnTytrnxOw3lIUj90Gtp4sz6vMT3Quj1OEbj9&#10;8DFEKX3nm2QNnTIN7WHqQYqb/Qm+N076lLygSr/jrtIyYb2t7puuyqcOop2MtH7YYr4d84GNXYZ2&#10;PsUTpNftYK5JtroNYLra5Gx6CyUBvcmLrWeK4UnWimAwztJ4H0DspOsHwbbDbbecPybBGdqGh3sZ&#10;uHwibce76OhazdK4siV9S+4r6uAMvq8OjofveTfQulJvdTOUByB1sLIHOjG26CrFrJDjvEzWbCm3&#10;n5kP8NzqYCcPhynF3NgAc48njcO66Ffs8vJlHztXFI0Yaua5mbFYHIL0OnCxt7ujwg9XFagnSAj6&#10;sbD195MJ+h7YPaEIvtgOt56cGoc9Xb0wJKinPBEeUB6kmIGz+ynWYudJB79RByFM3Bp3lov+4tv3&#10;iwA97uM0DftByRAC9eoXLwQo/72d83Dr+54VcpwnLhWF9i+zEbSzxtxEV79woq7Sp48Fzzna3vGn&#10;ftloopp8MY6wrenTnQ58PmgsFoQgve4qfNMEpcSSA/UEukD3LLo+3e+F9oO4J+5jlr7cDnemSB59&#10;D//hXtY2PFHEAM9oWfTWLf9GbgcFZHy7z5BR6uv9gEU87tvOzEdwnnUgxaTAY58kL15879rqL7/f&#10;X5bgvUtFgf3KGMahxpWUMJ6VmYsI9XBW8PGftVw2xupfl+fjn/Wzj65b85GMxT663P0SpNeNSQvf&#10;+btijaPK5PU8CdSDLi23995aMTxZF+2WCUF38j2xVAxfnaDmhWDb4T580mYBfRhtQ9+Zn18FLJdI&#10;AQptBlLm+/dzkhnovnN3Wxr9vf581A9wD2NZ0C753qi3hNLGfd/rJAvF1+p9CfVnkbzgTln31djG&#10;n/lcBVgQdWxn3kzfjgqvh8uWxmHWth7Wz1rbepixrWfMzHf7JUivGxNFMHxVoN6LZBEIuvJBETRC&#10;mzU8x4rgu+OyejvcvPgmi8j3J/QCM4bhJMC9NwtUHvNAdXuZ2guaH+NDv6bKbK4ois4WRrdOR3rP&#10;lBRkMDOue9RYQRaKv9f5EvzqUlGQsY7VcxsrWxnR7kVrhEQYs78t/BzaGIdZ23rcuF2Z3c9Y1zPm&#10;ydpnbwTpdeOZIhiHKqtXzqgn6AXale+xM8XQSLu1VAqDs0yy6d1XXnzLgXp1dj0P4K7Vix/KZFht&#10;w7rnY3gZqDwiHctJy/exBbnHld1YF+lu+qj+cA/zkd8r8xT/ge7cuO7RvLTypVkBx2i9iJKcjnys&#10;lQNRJqoB7kX4S53NsXRnLZSLtS1l15ajNO71jHfGYv0QpNddI9i0pWKNabra5CwYL5QEtDvQr7JX&#10;0oy1Ihgc2fQeJk9E8uLwv5OFuZsTeA8jh6fvbHoHQepVvudngfrgsxbvYwtxT/NuxGV4msoIxqD/&#10;dt0WKVdlEHXcNHONniz3Ax8Vw19+KuAYBehRiqPkhZAdfRRBxnFzxYA5RSPy8/F1w/2EtS1l2Jbc&#10;9r9VP4zF+iBIrxsavpGpMlMdKgloja1um7Vu+wcu9nb1hd3K/ZCHE4+fnH1O497mQqDicC1Svxmf&#10;d4LcV68CXZPjlsrZApyyfGo/MHf5uWdd4aqtiLjtreCy5szU979MCjjG31wmCpDb57eK4X/tq3En&#10;fXmt/hHEQRrGOnSTW91a22q2LD8mL+TfnteY3xmL9UaQXssu9nY1eCM1XW0WSSYjaMPaFq2NO+9o&#10;IkC33iTbrz91clJvhTumSUpeoDxw+QcrwvZfEQLkDgJdj0UL32uL0ubHMGPKLrqfLM5hjP8Y82Bt&#10;7yTJjNzGNT4aeRmUML5YqqroP4vzTpnQg1mK+ZIF4+wThhIs1OSao7Ut88O2y4Nrb9WNbgnSa58O&#10;ZMSmq81RaufBG4yZ7GDN+48iGKR1Eize1IQtL5SMIVgvj1stUA7fcYB6Nunx9w9SnIWYNrYfzvfw&#10;TDVvXB2oN5ZzBR7fBke5j2VKaMfbNN4XWiYFHOM6dbBTANBKv/VaMdDDWAkieD2QcXsegzWVDCKv&#10;xc9UjcZZ++dbcz1jsQ4J0utmsMeITVebvO3tUklAY2x12zxt1HC9TwJbm5yo1MF6Q3wwZ4FyPNYB&#10;2v0+s+m9DNZGN2meylhQOa/OPc+Tnm8///jK58fqfz8O0pdZzAS+Z5ZivKx7mmK/NFxn9j2u2vmv&#10;9QX5v39R/f8izVmjl2+b86ESxhhAmfIc0bM0uuJlBiKNr4ay/XlT6zbzFP9F+WU1R6nXtf51x1zm&#10;5+p/y7sdLVKcF0lKKF/6G4vRkf9TBK1rZdHGVo/FyYuKn5LMivBUeatbi67wMIep/8xVQ5LL8eON&#10;yfhQxmRv1ZFRyRncZj3+/jxdLVL1cf9GCbJdpGa3JI8eQLau6t1Zuv/C5Dr9Pag0X79XPdbfHAT5&#10;WxIAD3zdq2r83ZfXKe4LJbnv+/UBbWjd/p/d6gde9nyO9ZZkP49wHhTd75ogKNZO1bYvFAUdjJVm&#10;ioEg3g7oXH5t4Dsir23lucmHam5yn/W881tzmvr88lxmnvoNFH5XHZ9nrdwei82NxbohSA86MF1t&#10;Li/2dvMirf3e4Wk8EG2njVpu2ygFMVx50vhCH9S4WfXJk5Y3qdlgmz7O5XWhdbteUPjatt0/VfV+&#10;psr+rT9dp/4ettYPYLru1yMFLTS97fBp0DZ+XZ3rosG6e1bV3Xc9XdNc1svC232gPfMex4ZRH2rl&#10;fuB9Q2Vysx94m/rLApHL+qj6jMWkgGNcaoKgaK+SB8O035eVHBRV93O/3fG/Wf8qsz7OB3Iulw2N&#10;wyKubS1Tcy/q1+vY+ftep/6yyI71pSOMxcIQpNe+Z4qALGf/utjbzaltPysNeLRfFQE8egL4ppp8&#10;0ax5ugoSqR8+lqik7RvX6Sob1zI9/G2//erzS7patBx70OpJz9c+vznadZBelLT9D8kmdx9HKWbG&#10;7uPUXvBCLr8X1b2c+7ZJh+dVL2a+0AUC3xgf9jEujDbWz+O1w9TO1k7r6rs/VOOZPvrBt1WfLgNF&#10;HALooWz1nF27SptjpZLWgvI447f08DUw619lGFIWvSbW945SrLWty2q+cdbSdx9Vc8bcLvXxAuoY&#10;XzrCWCwMQXrQoSpQ7zAJkoBHDVxt9d2q82RL7qFbVH/1Qc3Li1354eAvqb0HkW15Xci9n9v/p761&#10;WL+tWN8LEbZL67tN6DNIL5f7pMP7ZZbiZIA5afC78v0bbWE3LzY+T90s6OQ2Ib/5+zF1mzHgoPo9&#10;Y1No7l6u++o6O+4/qzZup8B5Sh5fdB2kdxSsnNoM1L5dd55XY5p5D+c5pgwUJbyI7mESY3N5o97f&#10;7EN/qOY+k1RGFszbfah7mbbWBGYFHOe6Gkfdd0vNr/WHt9e/fknDydo2BDsDux5PTa4RbW0rzzFe&#10;pPZfAKl3QJqnfp7ZvK3aibVbsrHx2O37vMRnrsZiHRCk1z4BD3xhutosLvZ2c+rp10oDHsRWt+0P&#10;JBm+RfVXoF47ZukqY24pWfV2Uvy3NvMiQQ58XLbUr9Tbpc1Tf1sM9NnuL1K/i4IHHd4rL4OU+3nD&#10;9TlaJsx8fi9Stwt8dVDgacf1Of/ejwNsG3L9/McT/v3/BjiHroKDeFof/JCsIPXWXaU8XNxP3Qai&#10;T1KcbLGpGrstOu4H8m/+3kO/mK/161RuRm2gvDnczT70Pv3MpOpDX6YyApTyHPGNS01L87fI1tU8&#10;po0xVL3+9SZdr39NVIlevRrY+Tz12V2kta1FNbfo+jfzvPhT6n5tOreNz92SD5Kv1a/pej3je89W&#10;96sxWCltr7FYB/6fImidNML8zXS1eZNkXYCH+k0RtL4QwDj0MdEc29gvLyx8LGAc+Dr4Mea6+nMH&#10;Y6bc/h2lq2Cb4zSuoOWTnn//VYf35XyAZV5nc4s0lnje45ii66CQSfLiFTy0jcj36b/SVTBvDmq6&#10;79vZdVDCYdVfLwo43y7b53eBxnSHPV6f9z3Nc94m679R2hgYquWNPrRuZ9cPuDcW1Tj9eYr/TCKP&#10;sSW+oGnzFDswIq9F/dzBGOqyGi/9mMrbCWRoZgM6l7MG7s8o5bFI/T03Oa/66cse6uLMLXmv9vO4&#10;aj9ze31Ujaku73lt67a3q51HjMWCE6QH/ek6wwSUbqkIWvWnIhiVPiecY5GDZz4HntDkB4mR39p8&#10;U9XRLhcmLqsJdhcLo1E0ndXtMZP+WQe/Mw9S3uuG61akN43rLTr6DnLN7UaX2ZcFZsD92oebwXVP&#10;bSfW1ff18QDjIX7p6Hdm1bgzgj4D9G7Oc7rOapf7AUHbMcZZMMT5Wh1c10T7uqy+K3p2lJlLTwvz&#10;tqjj5HxPHvUwrl1U4/M3yQ47PM2vA7k/l6n/5yX17hRds+vSt9vpOjjvqIE5R65nP1ffaSw2YoL0&#10;WnSxt6sC81XT1SbKgywowfn2nlkrBmjUQj/Uukm6SlM/D3hskbPo5QWRPrcMW1fHMJZA1g89//7L&#10;gfzGfTSZRW+eYmUCyPfLeaBj6WrcKDADvi0HzbaV+W5ZfXfUt9BnHf1OlIdaixTnJYc+dq94lQRt&#10;A82qM2u10Z69r7476nrQM5efAc+da+epm90j7tMe/JgkSOBpc77HOgpyf65TP8FxX5vndh1MP0kx&#10;n19EuBZ11rymx0z5OyO/eGgs1jJBetCj6WpznuzrDfcdDNH+wgDjnET3uTXhGOSHdacBJ7pRs+hF&#10;yMBSG8t9sej5XOep3Yfa+ylGRsvLhut2pEwAZ6nb7HX3Kesug2wFZsDd8lpH2y+E1NlHIs5lcrsw&#10;afk3ZinGG+7rFG9tq+uMzIK2gab7tqOWf6evbfXu27/BEOfOt++/daB25zdVhUdYPqEfibTLS9dz&#10;h+95n7p/JvpWdf7CcQft9LL6jYiMxVomSA96Nl1tFqnfbDFQApPEbibjjFP95uaZomjVaYqTOn6e&#10;YgaU5PHQQlXpRd/Z9Nrcpi/Kgt9Jg31tvocngcYPEbNOLjtsT3ZSnK0mIYous+LW7VDE+UzbQeJR&#10;HqRE3CZtnbrfQkjQNtBEn/Y8dfdgPmoCgR3tKQ2ZpXhZ9Or73Fo8Q/CUrW4PgrT1ZylmkpCu19om&#10;ydrWzbI/6nAsFnFdtYuXDkdNkF77A0D4rulq8ybJYgXfslQE0Kp6C3bZXds1TzEC9SJm0Vuqf716&#10;P9A6GSl4atHgd0V6u7XJ4MOmHXd4bN44hmt9ZMU9T90HZN3HfsvfPQsyhov6sk8e36w7/L2dZJso&#10;4PH6yg67CNqO76sSNOBlwGMSoEfbfcmy+ryv5kj1Z5GelvnuLk/pPyK9cBTROnW/XvvKLdTLekbU&#10;sdhEdWiPID2Io+1tYKBU59PVxr3RzaAf8sQvZ9UTON6eeeo3UC9PrqItdkfNxDUmTW/F+lBtbUkb&#10;5a3cRYP97CzFyqIXOSP4usN6PUle0oPsuMf+5H3AMexPLX73q0DXPHqd7JIHW/3Oc6BkL3rsxyJm&#10;pBWkx1NFDJ6XrIOmLdP1tpz/qj7Pq0+ub0c3Poc3/n8/V//7UwKDcl1eP/LfPQgydluk2M/FTjr+&#10;vdnIx9R9rmdEzE4/08S2R5AeBDFdbdbJA2r42mCfbtogqO+5n1O3GYjGZp66S5l+W8QHh7muaYP6&#10;d9Lz778s5Dv7LttImQDOCugnTgqvw1CSZY/jm1q0LAg7LX5vhEyx6xQ/6/2i43HmJAks6ctEEVCw&#10;457b08sA88Gu+lDGI9q2jfkef++y0IB6e8w6IO8oPTxD3nlVH3OA+I/pcWuzH55wDkNcr2trvrXo&#10;+DfH+tLRMvW7nrEOWB//qbltjyA9lZdApqvNmYE6/M1vigB6kSclPyfbTbclp/Sf9/C70RYpz419&#10;Ql2LPgPjm74fJinONoBNlWu0TAAnBdTrdepuy4h58jCRcYvw0uEyxQr8bytYK0qm2JNC6uaHjn9P&#10;Nj3goePVowDHEW1e/kzV4Il+CXY8b1wSGpjr5KC8vF6/SM29NFn3Qz9Wc7r1A47nMaK8cNT3OmjU&#10;OdfBCO+tKLv8RBuLefmsRYL0VF6Cma42Ul7D3wfLlG+tCIq9bnWKfNeweacdjxfzb02ClYFFylj6&#10;fNjedADaELcBjLRQti5ojPZrh781xsVMqNu6KGPFSIFjbQXSRck8cVZI/Vx0/Hv6gv5Yi6dEUebE&#10;lwW163CfMVik/niRPOPg8fI8K2e8y+vzyw7q6n2C9dZPqNPzIOX6oZDr/5RthR9jMsL5zEmKsZ5x&#10;mfrbbpeOCdIr1MXerjf0h+0w2WIQ/jJdbUxgu53wtXUd14q3aMv08LfpuJ+PqbtMKC8D1qulKhDK&#10;oucxaJNvus+D9KvLoOXzVCU9wDsrtA5DSd6P9J7vQx43zgIcR9cPi57aH593fI2G+GDrspD7A0qy&#10;DtZvfXBJGIho/fCxS8IT5jY/99BXLNL1s4DLhudcXjiKf6xjWtvK9TvSesavgY5loglujyC9cnkz&#10;cMCqoCQDdxC80bW1IuCeE/Q36kujk53Tjn5rFuzcT1z+kPq8LgcNLQBE2QawyfF8tAf+vxZUpy87&#10;HFPKnsRYx4eRgnfyGDXSi15Nr99FaWd+LayeLjv+vSE+2Pq9gGOcJShLtPX/pfuZgYi0XfIiWUPl&#10;cfL6+4ue51q5/v54R3/12KDunRQjvmFd2H3Z9dxrTH3wSYq1nhEpeHSiGW6PID0IarravE8ClOA3&#10;RQAhvU8y6zXpILX/wDVPqiK95LFOttKJatHz788b+I4Ib+U2vUXBLFg9KW2e0uWYUqAeYxMx606k&#10;NqrpoPFflHH4fiBivz0WPygCChNtTtzlyy0wln5YhkoeI6+5R8nulfuGo3T1LGBZ/efHvhQVZb2k&#10;tL6u6+OdpPEki1q43vRBkB7E9kYRMHJrRQDhJzF1sJ6tqZ8mZ9NrM/PXLNj5WqSM3fcuevz9pwbY&#10;TVKMRb+mMxJGyshTYnvf5TE/SzAeUR/mD/llryhjutL6gq7r6SQNL/NACdfczjOU5CzF3Eba2g6l&#10;i9QHr5NgCx4ur7MvAh5Xrs/P09X2u48VZb3k9wLrRdf982wE99p5ivkMWvKaERCkZ2GAwKptbxdK&#10;ghGzMDQMa0UweItqgp4n6rKjPU4O0Hvb4vf/FLDOEFefQZST9LSFoHmA8ssP25p+43kWqH4I0ivn&#10;WkHbztzznZqlGNu5r1PMwJLv9c2XPVyvISnhmu8HuUfgPqI+gP3dpWEA4yVjZUq1SPHXTNdP+Hej&#10;ZNKzrvV9Y3gB9VfXmr4I0mtXm4sCE8U7GseKgLGqAlUp31oRjMZy+3mRrrLr5f7rUpE8yOsWx3iz&#10;YBNN7UL8e7nPPvhlT/9uU5rOirETbP73p7HINwkQYEx+d893al/5PnkM2qWhPdgqZX1mlsA9pQ9l&#10;zCK9pGoXCR7aLxwO+PwmKc5aSYnPHbteixvDmHppLEZfBOmV3ZkxAtPVJjfGCyXBCC0VARQr911H&#10;28+/0tXigjdH76+tbHqRMjxbpCzDSY+/PU+PW7g7CDJPavolm1nANr5EXS7CyqrPWJw7tk5FCfoq&#10;tR/o+rhnA6t/l+4TaNTSccGg52KXSTYkHuZw4OcXaWxcYmKBrtuTnTT8ta1zx0VfBOlBGX5VBIzQ&#10;WhHAICzSl9n13NvfNk/NBxnNgp3j0mUuQtPZ4B7qMVtg/BKkzWu6nYu2KHa6/fy3wE+X5TjThDAS&#10;l46tU1H6g3mh/cC843LKY/qhZVYtYRx/kED/CWMWZS62dCl4gLxmPvTAnEhZLkucy3wc8fzTeIzB&#10;EaQHBZiuNvkh6VpJMDJ/KoLB8OYHKV1n18vBes/TVSCLidDdms6mNwk2+dUmlOEy9ZvN+dUD///5&#10;Ifg8QLm1kSnyJ9WxOK4Zxvk0LdrW59zP0B5srQs4xkmS0Rb9ZxNzQShRpLHSby4HD2hz3xsXo001&#10;rylorMgTCdIrl9T947NUBKjzFDrw+4+i5Y77O6fwtx3u3XL2hyazbkyCXXvK0eeWt/vpYQt48yD1&#10;u406PlEVi+OaQf+G9mDUQy3XLYLfCznOl6oePIkHw5iHuY/oTl57G0NwtPlMeYYci7IOfnxemBg4&#10;QXpQDlveMjYGId0TTEcfFulqO9wcsPcmWcTKcoBek9s0RZpQ/+7yFmWd+g2ifdXS/7ctH1r6XguZ&#10;5XHNgKZNFEGx4/ohKWWuNlf1AIyX9JkU4v1IznPHpdamAlcE6enMKMdSETAm09XGRLZ7P7T0va4l&#10;91Gn9v85XW2Je5zGvdX7q4Gel/FMefrMpnffYNUcEDXpuZxye7Vo4XsnqqA5O4D+oFhDyz5Rylg+&#10;98Fz1Q/AeKknl0kCAu5nMZK6MnOptanANUF65fJm/shMV5s8UBPowlisFcGgBt0WJXhMG3CUroL1&#10;nqfxLFjcHus1dU/OAp2XsUx5lj32y/d9wBohqPW4sL4Zc3agLD8oAoznH8SWtwDj8099JYWxgxrR&#10;TRQBNE+QHpRlrQhQ1ymQID2eYrn9HKar7XAP07gysc0G2BZoD8p03ONvf+8Ba9PbQz+2bp+pJgC0&#10;aKIIjOcDzc9KKfuZKggwKlFelLL2xX2duTcxD4XxEaRXsIu9XZ3a+PyuCBiJtSIYDlsX06BFusqs&#10;lzPs5a1xh77o9cvAJtLagnKd9Xi/zb5Tj3OAXt/bip60WD4z1a9Yrh0AQ/RbQcf61uUCoAee43Ef&#10;Y3rZc8flBrgmSE+nRlnWioCR+FMRAN/pD9+k6+x6Qw3+mjXwHZNA5+NN4nLla7fo8ffn3/jfImx1&#10;u1BFAGjZRBEUa2jrt8vC5lMzVRAACOg3RUAh42mgYYL0yjZRBKOzVgSo6xRG5izatth+fk5XGfaW&#10;Azu3nYGN97xJXLaTHn/75TfmQ31nF18YtwDQgYkiKNbQdkK5LGzedaoKAgABeW4CMFKC9Mo2UQTA&#10;QK0VwWDInEVXlukqUG9owXr7Li2B+ua+7q087zm447+PkEXvWNXgK35QBAAM1K8FHWseRx65ZACj&#10;EGUNTfAV97Ec0bk+c7kBrgnSK5tF//FZKwJGQmDXcFiUoGvLdB2sN4T6J0iPSPrMpvfLHf/dPEB7&#10;Y3zO10wUAQADdVbY8b7SLwOMQpQt5j3b4HvWigBgvATplW2iCMZlutoYuDGWui6wazj+owjoyTJd&#10;bYP7JpW9OPbTwK4JZcsPZPsaj87Tlwvut/9zH2TRAwDGKI8HS1q3yWNG294CAJHGUgCMlCC9sjvZ&#10;iSIGoEFtZOwScEnf3qerYL1S6+KOS0gwfWbTm9/455c9l0NuU5aqAwAwUh8KO95Zsu0tABDDWhFQ&#10;CLs6QgsE6ZXdyU4UMTBAgrr600YwkPT+RBmT5UC9RYHHbrtboln02La/vDEPmvVcDieqAgAwYmcF&#10;HvPbAGNIANqzVAQU4k9FQCEmigCaJ0ivcBd7ux7cAkMjqGtYBF0SyWG62v62JDLpEbGf7uuh7H71&#10;mfdcButUZtAvAECT46Flgcf9MXnYCEC7ZooAvuAZkWsH3CBIr3wTRQBAVNPVRtAl0eTtbxcjOt9I&#10;96CAw+E47vG3X6X+t7r9oAoA0LG1IiCgEsdEeU7y0dwEAKAz/1EErh1w7f8UQfFyJokzxTAOF3u7&#10;M6XACHgzo5/2ZdLC1y6VLEHljHq5zo+hX43Uphq3Dse6auP7uIfmPZ97Dnx9P+IxmuB7Y1qgv753&#10;EuA4LrVvjyqzoVpsP+9SeQFveV7yaft5bmwTRm7fDkY8zgZgfGN7+mFtS12F3gnSa1cXjfwPihkY&#10;GG9m9GNSaD/Il/LDhlmysH0fOVDvcyrjgVK+pkuXjGBO0ji3cFl03L/le/9tkHN/oy0CGL08dn6u&#10;GLg1Jnxb4HEL1ItzHXKm7Hk1zrSWATzFOshxeG5LKXV1jKxtAb2z3W27fu/gNyaKGYAR94N8KT80&#10;y5kMPhkjfNc6jWfb2yjZTixSDstZGuei4smIr/m+ag/QG0FERFXynKoO1LP1bfdmVdnnF+fmigNo&#10;yJ9BjmPiUsAXloGOxbgP6J0gvWFMaAEg4uTENkj9jg/yYvdrRfFNYwm2ifJQd6LKDc6HkZ3vInUf&#10;mLgOdP4WMgH6E+kFKGM6bo9VFgUfv0C9bs2q8v6UPNcAmhdl/csLbhB77AfQK0F6A3Cxt6tDGY+Z&#10;ImAElopgMJOTtWLtVZ1V77PJ5zfr6LqQ43yKKAGzxjHDM7btqD4UeP836SdVHqA3kTLpTVwObjku&#10;/Pj3zZtbN99+/kiC84B2RVn/2kmCvyHivZnZ6QXonSC9dq07+p2JogYgmulqI5NeDPUDhxywZ4Ho&#10;70qop08dU/4Z6FyMW4clBwwsRnKuy9TfiwRR2ikPrgGMWbOZy8Ed85XSx4R5npIDyOYuZ2N20nVw&#10;3qm5IIxWlwEx60Dnbf4M1y6TnV4A/keQ3jAGhAZ7JjQAT9V0dhwBevHkrW9zsN6BovjC7yM4Rw91&#10;adOJ8xzMvPJ7JkmwN4DxnLUp7nY8gHPI45wcTOYFt6eX41ESnAdczyPHNnfOZi49hJzPuDeB3gnS&#10;G4ZnisCEBuCJml6AXivSsP3Ix3SVIUCfMh5L41ZadJ6Gv1V97tPOevz9SMHEM1UeoBeXgeZY+gK+&#10;Nl5aDORcXldzZi/GP8wkXQXl/Xv7eZsEOgL9WAY5jp9cCviCl8gBKoL02rXu6HcsGIyHxQ2glPbl&#10;d0UaWp6I5rfaj/Qt4Z0H+56nkslxmD4M/Pz6zgyzDFQWAm0pgSxfGBe2a5K88EPMMVOT8np7zkQv&#10;q973zdJVUGNeY5grDuCOcUOX1kHO2/oXfMkLqAAVQXotmq42XQ0Gdy72didKfBQEZAKltC9LRVqE&#10;/HZ7fvAwH3EZRA84uWzoe6I81M0PuCxUDs8iDTeDar4Hz3o+hkhvG7t/KcFEETBQkR5s6Q+4Sx4P&#10;Hg/snF6bM391XpfLJgfm5QC9mSKBkHPZMY7NfzNegpAirW394nIAfRKkNxyCtwbuYm/XW5sYrFNS&#10;+7JWssWYpKstaca6sB59DNVUmxhpkdJCyDANNZveSer/4cZlipU9ydwToB/LQMfy0uXgK94PcD1g&#10;7HPm2/PnXBY5OO9dEhgPkUVaY98f6Xlb/4Iv780owcP7xjBAnwTpDWdA6EHJ8LnGjMJ0tblUCsW3&#10;L5cdZpOlObN09dDh04gmqfmcowfB/9nQ9ywDndM82TJqiBYDPa/3QY4j0j0sMAOgv77Agy2iy3X0&#10;zQjmzLMRXdObWfM+m88Bj9DlmCFSINCB9hK+cBboWOYuB9AXQXrt62ow+ExRm8gAPFLTiwWyIZZt&#10;lq4W309H0PeUEGjS1P20DnZvvnarDU6uY4uBndMixVncj5QNc548aCD+WAaGahnoWF65HHzFWbC6&#10;2kY/86maNw91XLRTndvH7effSdY84Gm6fn4ZpQ/Kbaktb+FapLUtL6ACvRGk1751h4sDDNtEEQAt&#10;aTqT3m+KdBDmadjBevupjDfmlkG/66nyQ11BPsMztC1vjwMdS37YHSVg0IMGzJ+hP78Gmy8Yz/E1&#10;h4HGLm32Nac35s2l74JyOzDv1JgPaMhsxOOlty4//E+kTHqTJJse0BNBeu37s6sfutjbtR3qsP2k&#10;CICW/NDw98mkNyx5slo/dJgN5Jx2qvOJrul76UOwa2ChcniWA+oD8sLhOuAxReH+JbqZImCgIvUF&#10;9RaYcJc8jjoeybnWwW2fq7nzu4L6of3qPs6ZAQXmwfBEmZ/ntmbS4e8tA12DibkJ/M9lsPvT2hbQ&#10;C0F63XQ4XTHQGzZvJwNtmTT8fUtFOkjzdLVw/ymV/5ZZfmhSwssNTd9LeXF2Hej8Xqfys010obQX&#10;NU4GUu4RzyNSNoA8djhye945Zxt7uUTJmvSL6siA77FIgXqyI9+tlKzdbXsfrL52NUa6GfT2Mdi8&#10;Z1YdT50t73MqK6gQKHNsnjruF9cp1guEp6oi/E+kl8gnxux38jIWtEyQXvu6HAg+U9yDNlMEQEua&#10;XCxeT1ebS0U6+P6o3tLnKJW1nVyeYH4saPLdxqJFtIdkFirvV29Lskjlb22W53DLgMd1FqxsXyVb&#10;it50UPWNY5+Xnwe6HgKHGKpIQdv5Pnvnknwhz5E+6yP/Zwzb3n7r/jio7pFcJ/6broL38n9+Xc2t&#10;2+qr9qvfPqrmwLd/Xz8J4xCp/X3Z8e9FCwQS8AJXoq1NvzMm+kIen+a1LS8+Qov+TxEMahA8U9zD&#10;dLG3O1EKQIuanIQsFedo5L7pbfXJ1/1DihdAcnucVEoGvXoM2UagQ75OkRYG8/XIgXqHbqlBOUll&#10;bxkRORvgItA9XG8d/tw46q/+Ze7WDyffK0eKgQFapFgPk3L792saX8a0u+ZHp8n67F3zmhfpKjiM&#10;q/pxVx05r8oqf35/4Hf+dKM9UP+Am3J7EmUL60k1Pn/f0e+dpVgvErytjmmtWmJs+Nd8Zh7keOq1&#10;rRcjvy47VTsloBg6IEivZdPV5vxib7ezBjQHc21/0yBveCaKAGjDtt+YNfyVvyvVUZql6wx7ecEp&#10;P6RbphgLT5NqgjkvrEzbesh5Xn0iBSvma/Nbulqg4e77qzSLVG6Q3jp4XcwBhK+D1c+jNN5AqLrv&#10;M1/7sp+J0m7lbI/5IaAszwzRIlh/cFqN/8d6v72uxj6ycNwt1403SdbFb7k5PztQHECD89tIugxU&#10;W1e/FaVN9ZIbXMsvkc8DHc9BdTyLkV6PWbK2BZ2y3e3wBsIm8cPtIAHa0PTAe6lIR+8gXW+Hm7fU&#10;6WsrnfybH6vjmBdYjieFfvdjnQa8Ti8DHcuksPqb5z+LQtuwE2X7YG9HOA+ts+d9ShYxb/tPsOsU&#10;aVv1mfrCgPurnapNHFuQ2iRdbx8qQO/b3icv5QD0MX+MNl742OHvfQh2/rMUM2A9XxdbW9KlZYr3&#10;HKmkHXiavPetbUEPBOkNbyD8THEP0j8VAdCSJgfflzmDrCLlhjyxzVkl8gLcv9NVwFz+56N0tTDV&#10;1MR3J11nc8rf/9/qb6lBI3W2u7ZE3Zb4NMXICJPrUw4wnQe7l0rzocBjrrfcULaPu3/Hsph5UPVn&#10;tgC52zLg9er7WuUxyqdk4ZtmrQP2WbkfGFOmtKNqzDhTHe/tTcvzHAC+FLHN3U/dvUgTcXvZPDeZ&#10;B7sen9L4gpPoX9SXjsZyL8yquYy1LeiB7W67GwjPOmxUGR4DZEbjYm93X6BXp5oM7nbd+J5J9ckP&#10;zG9uhXl5o/7kf/7etsn/vNE37qfhZa1oe5HisvqNiNuR5ge7P6WrB3h9BBLWmSCj1ancVp8VVo+X&#10;6WoxfFLQMS9SGdv0LatPpLlfvZj5fMDjgUnVPphzf9s6aN/SRxDuPF1lZVVnaMtxipeJuD6ewwGX&#10;+yyNM9NGU/OQPFb4nAQtA3TV7kacl8+rOeRhB3PwkxTvJYI6SHHR83HkMc3HJBsw/cjrnOfBxtRj&#10;Wduqdz4CeiJIrxtdbveyI8BlkCz8MSYmheW2L78pTp5w389u/OcxTxLXqZtFurzd1Kugbe68qg95&#10;sXbZYR08DVz3ZoXW5+MUa6vJ7zkp6Fjz/fFHwLb8U3VsZ2k48nnlN4vfJu7bj+XPJNhxnVbHdNTy&#10;70zSdXDeRHWgo3HjPOBYrqsH713K97QHWk+X68SLNM7tkQH6sAw4VkhVf7qf2l/7WVRzuWh9Tv2C&#10;6Puefv/IHJcA3lRjwkiGGqhXr21FfR4Ao2K72+4GwV0PbhmIi73dHR0mUEj7slSq8GRdBQldptgB&#10;SZN0tSDyMbUb5JDbwKN0FewUeQy9n8oM9oi6tfJdFilmBrCvWaeYW/PupOttzYdgXrUPHl48TNSF&#10;7Hwd29iacqeqKx9v1JeJakBHjoP2tQdpONtF1ePFz8maa5P9xPM0rCBOgKh+D3xsk3S99tPWmCHy&#10;+te71H0mu/1qTGOOSwTLFPOZUh2oNx9IOc9v3PfiDSAAQXrdWHf8e88U+aDIogcU0b5MV5ulIoUn&#10;jxm7fIM2/1b0B2P5QWgOeGh6YSS3f6fpOpiihAWKeYF1uo/tJR/rpMDyfRP4Hn5b3beTQtvjedU+&#10;nCYLmI8RObvyflU3637lMde3zgB8lK4Wuv+dYmdjZfjjx5Pg99vrQsv25sscHmg1T6AeQDeWBRzj&#10;QTWufsoY/Vsir3/V5972XOLmSweeORLJYeC5wGkqe11onq7XtiaqGsQhSK8D09Vm3fFPzqrsSAyD&#10;ATPQWn/R4HedKU54suOOfy96Nr3b7VVeUPhvunrL+PUD27A8npqn68C8z6mdhd82lbodQQl1bJnK&#10;3MLisod246H3bb7Xjgoq03mygDmWcWHdr+QAu/ww8F1VVw+q/63+vK7++6Pq//fHjX/nrfk6QRwF&#10;7sd2qvurpKx6gvO6I1APoJu2dl3Isd4eoz907edbc+c3gc87zz0/Vuc8a/i7b49rIJrcPkVe25pX&#10;98+8oDKtj9naFgT1f4qgM8sWBlffG8wKmBiGnxQBUED78pvihCePFRc9/G5+m/hlYRP2g/T3N4yX&#10;X/n/TtJwFiPywmodLFKSdTUviZxh6rjgepHv4V86nms+tN6+rdqZ4xQzs2JuI+ap3EDYqPd9fhhY&#10;SkDOLPA9BPeVM1B8Dn6ffa76geMUM1hgv+oLDvQHnaoD9T4pd4DWnKXyMtveHqP/+MTxw6Lq5/cL&#10;OOfcN36orttjz/mgWiswrqEE9dpW1PuzzqpXr20tgx7j61TeOj+Mkkx63Vl3/Hu/KPLB0JmiztOW&#10;Jic9S8UJj5bf6D3s8bffDKAMZ1/5DK1PeVXoOUXOprceQB92mOJnoMn1ts6IcBSgHufFy3m6ylYg&#10;U1I7flUE0Kn8MLeEoPN5us7qMAtwPHV/8DmVmWl5SPVXRj2A9nwo/PjXqZlnrKWsf+U1+3fpeieI&#10;d9UYZZbuXs+fVZ+jao777+qvcQ2l6HNt/CHyffYp2Lzh4MZ9n9e2JqoTxCdIrzt/9tAoMwwzRcDI&#10;GER24GJvd9JgWV9OV5tzpQqP1nc2kfxm7tJlKEL95mZplinu9jrHA6gXuWwPC6rDedGwftjwusOx&#10;X/6debpevDw1b27VQhFA544KGtPl9rjeQjo/eO4ya8Z+1f98utEf2Lq6f3WgnrUFgHba2HXBx9/U&#10;vD2Pk94Xdu71uOU0XQcH/ffW51P1eZtkzqPsdqqkQNrTdP3yUZf3Xf2SUf0i7MdkbQuKI0ivO8uO&#10;f2/nYm93ptjLVgXRALQ1kWiK7dXhafdPhAXCEjJxcSWP8UsM1IuYTS/X+YW2pNexSJ0doF7YfF3V&#10;8acubk7Sl5kEbv6GxcturJMAcOjDi8LGdJOq7c8PnOuHTEcN9QWp+o7b/UGdkWamuoQjUA+gPaVm&#10;02t63t73i7LA1+V1rZKeNd3cpSHPZT5V846D1NwLqbPqN97dmDOdJpkyoWj/pwg608fiQt7ydqno&#10;izZRBEBLnjX4Xb8pTnj0+DBK9qt1dSwfXZYizKu/hwUd8yLF21L0ZGD1Ir9xnAPfZoXOe+Z3/Pf1&#10;fDY/mPn9K//uP9P1ywc7STakFOwemykG6FRuL3OQ0+cCjz234QfV5+0dfUEeO//nO9/xQ7peS9P+&#10;lFuHf07XDx8BaMb7W/1rSXOKpvuZvJbySZWAkA6r8XyJazuzO+Yg51W7s07323Wxfm63nwThwWAJ&#10;0uvIdLW5vNjbvey4Qc2LWm+UftFmioAR+kERFNe+yKQHD1cvCkbKdJLv5UXyMKwU+TpNUjkZcy6r&#10;OjYPdDzvB1gvcn3IDxuGEqg2uzW/pSz5nl8nL59B1+oXQU4Hcj6zFuawxJfr8G8DqscAEebAi1Te&#10;ms+ihe9cpquMem9VCwjZVuW1rfzS0RCC1LxICvyN7W671XU2vcnF3q7Gv2yClRijiSIoanJwngPR&#10;FSc8SJ3hJOI2Tm+S7aVKMktX27a9LuR4jwMdy1ka5hbPkdsXxsmLg9CPRSor4y58rR7nrHprRQEw&#10;uDn5ffuBtvqAo2QnMogq3/d5bctzJ2CQBOl1q4/tAF8q9qJNFAHQtIu93VmDX/dBicKDRQ6Ei5jh&#10;j2/Lb5W+S1fBekfBx4/rFGcR/HjAdUKgHpGcJQ+/oC+LJFCP8uXxzM9JBn+ApubkJc2FT1r+/hfm&#10;zRB6DChQDxgkQXrdWvbwm7YEKttMETBCO4qgqLZlqTjhQfKD0kXwY8yLIC9cquJM0tVWLX9Un6jz&#10;gJMAx1BvwTlkAvWIRDY96M8iCdRjGOOaF9XHg1qAp3lfyHx42cF81ouqEJtAPWCQBOl135l0zZa3&#10;hdpet4lSYKS0We171tD3rKerjYf/sayTrYCiyosJOQPEopDjXSYPdEuua/nN+KjZRiIEyJ2MqC4I&#10;1COC8zTs7JUQ3cK4joHI48gfk6x62ingqfPEEl6i6Wr3FkFAEJt7FBgcQXodmq42uQNZ9/DTtrwt&#10;00QRAC2ZNfQ9FsbjyeOM/NDiMAnWi3ZdSgyUWSQPSkqzTGUEg570XEbLEdWJOlBPn90dQZF3O1I2&#10;0Pu4ThYy/cFQxjZ1Vj1z3mG0TdYwoHtnwdcN1h0fnyAgiD+u/tH42lwGhkKQXveWPfymLW/LNFME&#10;jNXF3q4tb9sr2yb7hF+VaFiLZKE70tjv54IntoskUC8VcP3qN+GfF3LPL1J/i98fRlh/64fZMpm1&#10;X86Hydau3+LBF/TrLMmw2oV1EiDfVX3+2fimWHk+YM0C+vUm8Jigjxf7BOpBbPVLqAtF0Xo5v0nW&#10;tqBVgvS693sPvzlpOCiDbvygCBgxW962p6mtbi+nq81ScYaXJ60WvvuTHxgNYYFvkcYdqFcv1EZ9&#10;AJjb4vyA8n1BZZrviT4eXK/TuBfzjpIsSm3fhwtF8d1734MviDGuEUDWjvdVf2Cu3F2/clTNefXB&#10;ZVyv98kaBRibf/+4+mrTBepB/HbLy5HtWaby1pihSIL0+mng+vCLoi/ORBEALZg19D0e6pRlkSyE&#10;dymXcV7UOxpYHRpjcE+dcaZ+ALgMdGylZc+7rY8342VauarTPybBA03eh4cF34d9OK/6E6DftutF&#10;1X55CN3s+P+NMu2t/Ov+2BgnZptzXI1B3xgzQbj7M1pQ2qLn48nzlZJ3xIAxeO8+bbwvKHmNGYoj&#10;SK9j09XmvKcB5oHtI4szUwSMmEx6Ldj2A5MGy9ZWt2VapOtgPZPYdhcJlgM8t7FtkZbvl9uBiS+C&#10;nP8ylf9m43nH90lf2fsiqh/ECM54ensvc8/j2zAZKiDGWEfWt6f3qXXwkXKM078I1osz3s/jzX+l&#10;qxee9PsQ916NNDY/CXAM6zSuzMPWSyi17fo5eSG3iTlhnsvIngcdEqTXX8fRtRygZ8vbQlSBNDBm&#10;gorbMWtq4j5dbUzcy5985UmshxfNWVZlOvTsGWPZIu0w3b3Fbx3c1Feg3tDebPzQ4W+dJA8G7+oL&#10;BJk9rr3/McmW1EQ5CtSD/q2re/FFkjXhsf3okaII28fYir6/e0P5Q1nqtZ6+X0o8CzQeqTMPD31b&#10;zXp++7vbgEIdJS/MPGW87AVe6IEgvX781tPvvlT0xZgoAkbuB0XQiqa2PhegN7zJWB2kYUL2cOt0&#10;vbXSWDLMDXmLtHw9v/cwqa9AvWUqP3vebYvU3QL8QnP11fp8mGRSekifafuP5thKCuI4S9eZKMwJ&#10;vj+m+DF5oFVKP3OYrrODuF7tzqNyIMu/qjI3roQy28y+X8o8CVguQ95W8zh5cYrhjEO8eHQ/yyTz&#10;NPROkF5/DWAfZjK0FcNWn4ydtqodTWVUtdXtMCey9cOLNyazDy6zxUjLIJ93XqgcSuBu/XD6Pguv&#10;daBeF+P6oWXPu+1DR3VVu/Zt9QMZi3R3z9+VTbv9qS1qIIY85jiqxreC9e4eT9TBecYV5fU1Asja&#10;aTPqOaFASBjOfV1nj+v6fj4P3D7f3FZzCO1cfT5HqjwDc2a8/lW5fbW2BUEI0uvBdLVZ9jiQe+UK&#10;FEEWMcZuogiadbG321SA3tpWt4OWxyfvq8lsnU3MIvvfJ7Qvki0i/9cmVOVRcgBZfQ4vHljf60C9&#10;45br29Cy593WxbkJ/nlYnasX7cbcxtUPnX9MFjC7cpSGndFxoS5RWBt4lATr1WVxnDzsG2J7XL+g&#10;Jpvr48ZIee5UBz0qQxjmPL3rlzJPCiiXes5S6ly5fglUNnPGMN770Tjli7Gv9QgIRJBef/pqCOeK&#10;vggy6TF2E0XQOFvd8lD11kB54f1FGnfA3s3gxefug6+ObUt7eFk/dH3qwvNRan6Bc+jZ826f66Ll&#10;url2iz6q3OpsoccjKsOb2+IJxuin/J8PqOzPk8xNlN9HH420Dp/dmAsd6Q8GaZ2ug1B+TgL27jNe&#10;vxmYZ04M42gn65cy2x4DtL0u0HS5HKbyAl7qdc33qjYjsrgx1luk8TzbWCdrERCaIL3+/NbT7+5c&#10;7O3OFX94E0XA2Nmeu3FNZdL7oChH6eZDqjpgbz3wc779IMI2wPeTy+zH4AsANzOiHKVmFmia3Ppk&#10;mYafPe+2Nt+Yl0XvadbpOpvSUAO260AqWWRj9iXrAu+Zm0Eftv5jSPdlnX1sqMHbN/uDus9jHM5v&#10;tN11/3M28vZ7ma5faBKYB+O2TNdZmNpqB04KLpfomfXquVUfWxhDpLHe4a1x3tCsb41nrUVAYP+n&#10;CHodwPXlZbLQFN1EEcBf98FaMTxdtdXtThMD/elq481yzm5MZHPm19n286z6u1P4uZ1XY7RfkzfM&#10;nmpRffarsec8QP3IfcpJajcA5yhdLYK83n5ePfCc6+DBMb7VXN97sxauuXu5+fY/L2geVG3/QYFz&#10;l8uqXvxWnY/xZvy+ZFb1JU2Nadtow36t6pOxMkO3rsY7R1X7n+/LX1row7vsD+qxv/6Auo7X/c8Q&#10;57xfU4+NllVf5qEucFc7saz6/3k1Pm9qLljyOkgd/POmKpdXAebIuS/7kATpwF3j/3qct3NrLlPi&#10;GO/mXMZaBBTkH4qgPxd7u3/0OFj7cbrarF2FkPUiDwY+KQlIh9t2aqEYGmlXTlMz252/2V4TKfH5&#10;lv3q81O6fpgRfSKbJ7D1wwgLV+3K9aFe+Njv6DfzeDcHTXxI3S9W1Is9r+5xvrn+jX1rzVkLbcYy&#10;CdLrwqS6dj91fH8/pB242dZbuCzbzUX0SY91apmuAz37GD/MU4wA2aOR9SuPsRhJ/75zow94FnQe&#10;oD+gqXHP/o26PkllvbBwWdX9/Pn9xj+PSYS+a51iJ1EY8jhjkppZIzVXvVKv/T0lYD/fC4cDa2f2&#10;b8xbSln/GsvYOUobMJY5QontWeQXM5ZpGC9VvEv9rx3WWdSV0bc91zS0Q5BejxoMmnjUAGC62hy6&#10;CiHrRR68f1QSkI637dSRYmikXfl3Q5MKAd48xiRdB3D888bkYtbxBDZPWuuHEOvkoVzfbj/IretJ&#10;E9e6fuC0THEWvOqMgrNbE+wxZ89j2GY37utn1T3f9uLS+kb7/me6fugsAHvYY4xc1+qXA/ZT8wvp&#10;9bjh9yS7EDxm/LPfcV9Qj6/qe/dP9y49jH1+uPHPkx6OpR4T1XPgS+MioMO2sH55tx6rf8/Padhr&#10;dPX617OG5yw3A66XyTontLHeULdj9diujTWHuyyTZxkwaIL0etRzMFZu3HOwhYl5vHpxtP3zVklA&#10;Otu2US8UQ5i+xvWg7QlvSt9+cPfTrUlwnpz++ZVJbD3WMXktT73YcbNefEt9vUt64HQzQHGRvDnL&#10;+My+8s8Psbzxzx4487U6dnsB/Z+3xhm/DaRfgdLcHPN/bcz37NZ/rh9SpTv++/Mb8wPjKkoY/3zt&#10;Ae8/75gPf23ee1edXypmIHi/f3v+lwNfDkdcJrfXQW/2A7fb/8sbcxTrndCvm2O52R3/+093jPV+&#10;+8p3Le+Y1wADJ0ivRxd7u7mB/nePhyBLVcx60WeGRYhkuW2jpNKN06bYfhgAAAAAAAAAHuH/KYL+&#10;VFnslj0ewktXIaSJIoC/zBRBIw4a+I5LAXoAAAAAAAAA8DiC9Pr3a4+/PbnY2527BOHsKwK4UmUc&#10;5fHllwP0mijDhdIEAAAAAAAAgMcRpNe/s55//5VLEI6gJLgmaPVpmsqYeqIoAQAAAAAAAOBxBOn1&#10;bLrarLd/zns8hP2Lvd2ZKxGDawF/b6MUwaPbkxzw28RWt8uqrwIAAAAAAAAAHkGQXgzLnn//rUsA&#10;BPWDIni0eUPf80FRAgAAAAAAAMDjCdKLoe8AiJkMbmG4DvAlmfQer4ntzNfT1WahKAEAAAAAAADg&#10;8QTpBTBdbfJ2t+ueD+OVKxHCPxUBfEGQ3iNUgdeTBr5KFj0AAAAAAAAAeCJBenGc9fz7Bxd7uxOX&#10;oXcCkuBLO9u2aUcxPNjLhr5noSgBAAAAAAAA4GkE6cURIVvRW5ehd4KR4O8Erz5AFdQ4b+CrFtPV&#10;Zq1EAQAAAAAAAOBpBOkFEWTL27lser0TjAR/N1MED2vLG/qeE0UJAAAAAAAAAE8nSC8W2fRGzJae&#10;8FU/KIIHedXAdyyr4HEAAAAAAAAA4IkE6cWyCHAMOZuebG79UO7g3niSbft9sP0zaeCrZNEDAAAA&#10;AAAAgIYI0gtkutqst38iZC5652oAgQjSu78msuitt/3RmaIEAAAAAAAAgGYI0osnwpa3s4u93ZlL&#10;0X25KwK4mzbpXmU0aagdOVaaAAAAAAAAANAcQXrxLIIcx1uXAghENr1u2u3L6WqzUJQAAAAAAAAA&#10;0BxBesFMV5vL7Z8I2wzKpte9nxQBuD8eY9te72z/zBv4qhOlCQAAAAAAAADNEqQX04cgx3HqUnRq&#10;RxHAV8mk922vG/iOHCT+XlECAAAAAAAAQLME6QU0XW1yJr11gEOZXOztzl2RzgjSg68TpPcVVRa9&#10;Vw181UmVzRUAAAAAAAAAaJAgvbiiZNN7VwWA0D5BSPANtuD+qpxF76nttCx6AAAAAAAAANASQXpx&#10;LYIcRw78eO1yAAHMFMGXZNEDAAAAAAAAgPgE6QU1XW3W2z9nQQ7n7cXe7sRVac+2fGXRg+/7SRH8&#10;zTzJogcAAAAAAAAAoQnSi+1DoGN553K0ypbC8H0zRfA3sugBAAAAAAAAQHCC9AKbrjY5k946yOEc&#10;XOztzlyV1gjSg3vcJ7J6XtuWxdH2z1PLQxY9AAAAAAAAAGiZIL34ImXTO3U5WmO7W7ifmSL4K0Av&#10;B/bKogcAAAAAAAAABRCkF1+kDEeTKnMTQF+eKYK/vE5Pz8Apix4AAAAAAAAAdECQXnBVhqNFoEN6&#10;ZbvJVvxTEcC9jD7rpCx6AAAAAAAAAFAWQXplOA50LDk45J1L0jjb3cI975UqSG3Mmsiit56uNkeq&#10;EwAAAAAAAAC0T5BeAaarzXr7ZxnokA4u9nYPXBmgJ7OxnniVybSJLHrHqhEAAAAAAAAAdEOQXjmi&#10;BVScymYF9OTZiM/9bWomi95CNQIAAAAAAACAbgjSK8R0tVlu/5wHOqQcJPLWlWnMTBGA++VbLvZ2&#10;87bY8wa+6lAVAgAAAAAAAIDuCNIry0mw43l9sbc7c1mAju2PNJPnuwa+Y1kFfQMAAAAAAAAAHRGk&#10;V5Bqe8J1sMOy7S3Qh9mYTnbbzh40dM5vVB0AAAAAAAAA6JYgvfIcBzueSbLt7ZNc7O1OlAI82LOR&#10;nW8TWfQW09XmXNUBAAAAAAAAgG4J0itM0Gx6tr19mokigAcbTZuzbV+PGmgnLpMsegAAAAAAAADQ&#10;C0F6ZToOeEy2vQW6tD+GLJTVOb5qot+YrjaXqg0AAAAAAAAAdE+QXoGCZtObpGa2YwS4r9kIzjG3&#10;q08NgD7f9hvvVRcAAAAAAAAA6IcgvXJFzKY3v9jbPXBpHmyiCOBRng355Kr2tIk21Ta3AAAAAAAA&#10;ANAjQXqFCppNL7Pt7cNNFAE8ymCDgqt2tInspIttf7FUVQAAAAAAAACgP4L0yhYxm14OLPno0gBd&#10;tDcXe7v7Az23t+npAbyXSRY9AAAAAAAAAOidIL2CBc6mN7vY233tCgFdtDdDO6Ft+5nPqYk29Hjb&#10;T1yqIgAAAAAAAADQL0F65TsOelzvBpzhCojjlwGeUxPb3C6nq8171QMAAAAAAAAA+idIr3BVNr3z&#10;oIf38WJvd8dV+q4fFAE82mxI7cz2XI62f5oIcLbNLQAAAAAAAAAEIUhvGKIGY0y2n1OX517lBDze&#10;bAgnUWUffdvAV+Vtbs9VCwAAAAAAAACIQZDeAExXm+X2zzLo4R1c7O2+dpWAFg1ly9smgprX249t&#10;bgEAAAAAAAAgEEF6wxF5a8N3VYYogDYclH4C2zbyXWpmm9vD6WpzqUoAAAAAAAAAQByC9Aai2tpw&#10;EfgQP13s7e64UkALdkoOBN4e+2z7p4mMo++rzKoAAAAAAAAAQCCC9IYlZ9OLmkEpB+h9comAlrws&#10;8aCr4OWmtrk9Vg0AAAAAAAAAIB5BegNSbXF4EvgQ9y/2dk9dKaAFs0KPO7eJkwa+xza3AAAAAAAA&#10;ABCUIL2Bma42R+kqo1JU84u93bkrBTQsBwFPSjrgqi08aOCrbHMLAAAAAAAAAIEJ0humw+DHd3qx&#10;t7vvMv3PTBFAIw5KOdCqDXzXwFedJ9vcAgAAAAAAAEBogvQGqMqodBb8MD+VlvUKCO9lCQe5bft2&#10;0tU2tzsNfJ1tbgEAAAAAAAAgOEF6w/Vm+4kcuJGDUz5WwSoATdgvpE15nY+1ge85nq425y47AAAA&#10;AAAAAMQmSG+gpqvNevvnJPhh5iCVU1cLaFAJW942kfFvuW3nj1xuAAAAAAAAAIhPkN6AVQEc0bMs&#10;HVzs7QrUA5rySwHHOHniv5+zpB661AAAAAAAAABQBkF6w/emgGOcX+ztzl0qoAEHI9hG+7DKlgoA&#10;AAAAAAAAFECQ3sBNV5vl9s/7Ag71VKAe0JDoW96ePeHfXWzb9TOXGAAAAAAAAADKIUhvHI63n3UB&#10;x5kD9fZdLuCJom95e/LIfy9vX/7G5QUAAAAAAACAsvxDEYzDxd7ubPvnUwGHern9PJ+uNucjujb/&#10;VUOhcf/atiOXge/7z9s/DwlKHl3bCAAAAAAAAABDIZPeSBS07e3O9vPpYm934qoBTxB9y9uHZtN7&#10;I0APAAAAAAAAAMokSG9cStn2NgfqfbzY291xyYBHCr3l7XS1WaSr7Hj3saj+/wAAAAAAAABAgQTp&#10;jUi19eNhIYebt4H8JFAPeKSDAtqP+2TTO9+23YcuJwAAAAAAAACUS5DeyBS07W0mUA94iuhb3i7S&#10;t7Pp5f/thcsIAAAAAAAAAGUTpDdOpWx7mwnUAx7rVeSDm642uR3OQXh3Berl/+559f8BAAAAAAAA&#10;AAr2D0UwThd7uzn47XNBh3yergJWLgd4Lf6rRkJrfowe6LZtAybbP/Pt51n1X/26/SyG2N4BAAAA&#10;AAAAwBgJ0huxi73do+2ftwUd8iAD9QTpQavebNuM94oBAAAAAAAAAOiL7W5HbLraHG3/LAs6ZFvf&#10;Ag/1UhEAAAAAAAAAAH0SpMfh9lNSZjqBesCD2oxqe28AAAAAAAAAgF4I0hu56WqzTleBeiURqAc8&#10;hGx6AAAAAAAAAEBvBOmRA/XOtn/eF3bYAvWA+zpQBAAAAAAAAABAXwTp8ZfpavNm++e8sMMeSqDe&#10;pRoIrZps2wmBegAAAAAAAABALwTpcdOLVF7A2BAC9c5VPWjdL4oAAAAAAAAAAOiDID3+Z7rarNNV&#10;oF5pcqDeHxd7u/uuIvAVc9tjAwAAAAAAAAB9EKTHF6arzXL757jAQ8/BN58E6gHfYMtbAAAAAAAA&#10;AKBzgvT4m+lqc7T9c1bgodeBegJxgLu8UgQAAAAAAAAAQNcE6fE1h9vPeYHHnQP1Pl7s7c5dQuCW&#10;/W3bMFEMAAAAAAAAAECXBOlxp+lqc7n982L7uSz0FE4v9naPXEngFtn0AAAAAAAAAIBOCdLjq6ar&#10;zTpdBeqV6u3F3u6pKwncMFcEAAAAAAAAAECXBOnxTdPVZpmutr4t1fxib/fz9rMT+BjP1TTozI7t&#10;sAEAAAAAAACALgnS47umq81i+2dR8Cnsbz85UG8/6PH9Ry2DTv2iCAAAAAAAAACArgjS416mq03O&#10;pndW8ClMtp9PF3u7B64mjN7Bti2YKAYAAAAAAAAAoAuC9HiIHKhX8tasecvbjxd7u0cuJYzeXBEA&#10;AAAAAAAAAF0QpMe9TVeby+2f59vPuvBTeXuxt5uD9XZcVRitl4oAAAAAAAAAAOiCID0epArUe7H9&#10;XBZ+Knnb27z97X6AY1mrWdC5ie2vAQAAAAAAAIAuCNLjwaarTd7yNmfUKz1QLwfo5UC9ec/HsVar&#10;oBevFAEAAAAAAAAA0DZBejxKFah3OIBTyVvenl7s7Z66qjA6s+29P1EMAAAAAAAAAECbBOnxaNPV&#10;5iwNI1Avm1/s7X4Osv0t0B3Z9AAAAAAAAACAVgnS40mmq80iDSdQr6/tby/VJOjNXBEAAAAAAAAA&#10;AG36hyKgCVVg25C2jF1sP2+mq81lR+X3X7UIenNYBRwDAAAAAAAAADROJj0aUQW4vB/QKc23H9vf&#10;wjjY8hYAAAAAAAAAaI0gPRozXW3epKsMdEMxSVeBekeuLgza/vY+nykGAAAAAAAAAKANgvRo1HS1&#10;OUzDCtTL3l7s7badVW+t9kCvXioCAAAAAAAAAKANgvRo3EAD9XKAXptZ9dZqDvRqvr2/J4oBAAAA&#10;AAAAAGiaID1aMdBAvayLrHpAP+aKAAAAAAAAAABomiA9WjPgQL22s+oB/XilCAAAAAAAAACApgnS&#10;o1VVoN7hQE+vyax6v6kt0Lud7f08VwwAAAAAAAAAQJME6dG66WqzSMMN1Kuz6r3bfnZcbSiebHoA&#10;AAAAAAAAQKME6dGJgQfqZa/TVbDegasNRdvf3sczxQAAAAAAAAAANEWQHp25Eah3OdBTnGw/Hy/2&#10;dj9tP5MH/rtLNQTCeKkIAAAAAAAAAICm/EMR0LWLvd28Reyn7Wfo28Mebz/vp6vN5T3KZFaVCRDD&#10;j9t7d60YAAAAAAAAAICnkkmPzk1Xm/Ptn+dpuBn1am+3nz8u9nbnrjoU55UiAAAAAAAAAACaIJMe&#10;vbnY282Z9HL2uP0RnO5y+zmerjbLb5THf9UKCCMHEf94n0yYAAAAAAAAAADfIpMevamCX3JGveUI&#10;Tne2/Xy62Nv9uP1MXH0ILwcRzxUDAAAAAAAAAPBUMukRwsXe7mkaV0DMYvt5czNL17YM/tj+magN&#10;EMZ6e4/+qBgAAAAAAAAAgKeQSY8QpqvN4fbPmxGd8nz7+eNib/eo2vY3W6sJEMpke3/OFQMAAAAA&#10;AAAA8BQy6RHKxd7uwfZPzqq3M6LTztn0TrafX7affbUAQllOV5vnigEAAAAAAAAAeCxBeoRzsbeb&#10;A9VyoJ6ANSCC59PVZqkYAAAAAAAAAIDHsN0t4UxXm/Ptn5y5aqk0gABeKgIAAAAAAAAA4LFk0iO0&#10;i73do+2ft0oC6NHldLX5l2IAAAAAAAAAAB5DkB7hXeztHqSr7W93lAbQk5+rLJ8AAAAAAAAAAA9i&#10;u1vCm642Z9s/P28/AmSAvuwrAgAAAAAAAADgMQTpUYTparPe/nm+/SyUBtCDiSIAAAAAAAAAAB5D&#10;kB7FmK42l9vP4fYf8+dSiQAAAAAAAAAAANEJ0qM409Vmka6y6tn+FgAAAAAAAAAACE2QHkWarjbn&#10;28/P2398rzQAAAAAAAAAAICoBOlRtOlq8yZdZdWz/S3QpqUiAAAAAAAAAAAeQ5AexZuuNsvtnx+3&#10;nzOlAbTE9toAAAAAAAAAwKP8QxEwJBd7uwfbP6fbz47SABpyNl1tXigGAAAAAAAAAOAxZNJjUKar&#10;Tc6mJ6se0KQPigAAAAAAAAAAeCyZ9BgsWfWABiynq81zxQAAAAAAAAAAPJZMegyWrHpAA94oAgAA&#10;AAAAAADgKWTSYxSqrHrvtp+J0gDu6XC62iwUAwAAAAAAAADwFIL0GI2Lvd287e3b7ee10gC+Q4Ae&#10;AAAAAAAAANAIQXqMzsXe7n66yqo3UxrALet0FaC3VBQAAAAAAAAAQBME6TFaF3u783QVrLejNICt&#10;4+3n/XS1uVQUAAAAAAAAAEBTBOkxarbABbbOtp8309VmrSgAAAAAAAAAgKYJ0oP0V7DeZPvnNNkC&#10;F8Zkuf0c29oWAAAAAAAAAGiTID244WJvd5augvUmSgMGa52ugvMWigIAAAAAAAAAaJsgPbjDxd7u&#10;PF1tgztRGjAYl+kqOO+9ogAAAAAAAAAAuiJID77iYm93Z/vn9fbzavvZUSJQrBycd7L9vJ+uNpeK&#10;AwAAAAAAAADokiA9+A7BelAswXkAAAAAAAAAQO8E6cE9CdaDoiy2nzeC8wAAAID/z97d3DjNRQEY&#10;viVMAZbwypJXpINJB9ABUwIdIEqgg9BBpgPTQVhZ8soLFxA64F5sawKCYQaSiX+eRzpyPokNh2/5&#10;6lwAAACAaxPpwTOJ9WCyUpC3j/OxqLvWOgAAAAAAAACAKRDpwT8S68FkeNYWAAAAAAAAAJgskR78&#10;J7EeXI04DwAAAAAAAACYPJEenFFTZnfx8yFObhtwMW2cj3H24jwAAAAAAAAAYOpEenABTZm9Df1l&#10;va1twNlUcT4XdbezCgAAAAAAAABgLkR6cEFNmW1CH+vd2Qb8s13o47zKKgAAAAAAAACAuRHpwQto&#10;yuwmft7HeRc8hQtPkZ6x3cX5VNRdax0AAAAAAAAAwFyJ9OCFeQoXHnUIfZi3swoAAAAAAAAAYAlE&#10;enAlTZnl4eEp3BsbYcXS1bx96OO8g3UAAAAAAAAAAEsi0oMJaMrsLn7exHlrG6zIj6t5cfZF3R2t&#10;AwAAAAAAAABYIpEeTMhwXW98Dje3ERaoDQ9X81rrAAAAAAAAAACWTqQHE9WU2SZ+3gXP4bIMuzj3&#10;Rd3trQIAAAAAAAAAWBORHsxAU2bput74HK5gj7lIQd598JwtAAAAAAAAALBiIj2YGcEeEyfMAwAA&#10;AAAAAAA4IdKDGRPsMRHCPAAAAAAAAACAPxDpwUIMwd5t6IO93Ea4oBTiVUGYBwAAAAAAAADwVyI9&#10;WKCmzDbxsw39lb2tjXAGbegv5n0p6m5vHQAAAAAAAAAATyPSg4Vryiw9g7sND8Febis80Y8oL/TX&#10;8lrrAAAAAAAAAAB4PpEerExTZnnon8RNT+Nu49zYCoNDGJ6xLequsg4AAAAAAAAAgP8n0oOVO3ka&#10;V7S3PmOUl67lVUXdHa0EAAAAAAAAAOC8RHrAT4ZoL83t8N3YymJUYQjy4hxEeQAAAAAAAAAAlyfS&#10;Ax7VlFm6rDde23sdXNubi8MwKcpLQd7BSgAAAAAAAAAAXp5ID3i2pszy+EmzDX24txn+m+uo4rRx&#10;voY+yKusBAAAAAAAAABgGkR6wNk0ZbYNfax3Gu7lNnM26RpeG4YYL/12IQ8AAAAAAAAAYNpEesDF&#10;DfHe+Gzuq9CHe5vg2dzfaYdJ8d230F/JO4rxAAAAAAAAAADmSaQHXFVTZmOsN37HiC/ZLvCvXA3f&#10;McJrxynqrvV/BAAAAAAAAADAsoj0gMlryiwPD+He6e/k9pc//lIX+tphTn05+Z0ivOP4u6i7o39J&#10;AAAAAAAAAID1EekBq3Fyte+pXLc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m6LsAAwBto2dtjVO7KgAAAABJRU5ErkJgglBL&#10;AwQKAAAAAAAAACEAd/J48UOVAQBDlQEAFAAAAGRycy9tZWRpYS9pbWFnZTIuanBn/9j/4SyQRXhp&#10;ZgAATU0AKgAAAAgADAEAAAMAAAABC8wAAAEBAAMAAAABDugAAAECAAMAAAADAAAAngEGAAMAAAAB&#10;AAIAAAESAAMAAAABAAEAAAEVAAMAAAABAAMAAAEaAAUAAAABAAAApAEbAAUAAAABAAAArAEoAAMA&#10;AAABAAIAAAExAAIAAAAcAAAAtAEyAAIAAAAUAAAA0IdpAAQAAAABAAAA5AAAARwACAAIAAgACvyA&#10;AAAnEAAK/IAAACcQQWRvYmUgUGhvdG9zaG9wIENTNSBXaW5kb3dzADIwMTI6MDY6MTUgMTI6MzA6&#10;MzcAAASQAAAHAAAABDAyMjGgAQADAAAAAf//AACgAgAEAAAAAQAAAtWgAwAEAAAAAQAAA5QAAAAA&#10;AAAABgEDAAMAAAABAAYAAAEaAAUAAAABAAABagEbAAUAAAABAAABcgEoAAMAAAABAAIAAAIBAAQA&#10;AAABAAABegICAAQAAAABAAArDgAAAAAAAABIAAAAAQAAAEgAAAAB/9j/4gxYSUNDX1BST0ZJTEUA&#10;AQEAAAxITGlubwIQAABtbnRyUkdCIFhZWiAHzgACAAkABgAxAABhY3NwTVNGVAAAAABJRUMgc1JH&#10;QgAAAAAAAAAAAAAAAQAA9tYAAQAAAADTLUhQICAAAAAAAAAAAAAAAAAAAAAAAAAAAAAAAAAAAAAA&#10;AAAAAAAAAAAAAAAAAAAAAAAAABFjcHJ0AAABUAAAADNkZXNjAAABhAAAAGx3dHB0AAAB8AAAABRi&#10;a3B0AAACBAAAABRyWFlaAAACGAAAABRnWFlaAAACLAAAABRiWFlaAAACQAAAABRkbW5kAAACVAAA&#10;AHBkbWRkAAACxAAAAIh2dWVkAAADTAAAAIZ2aWV3AAAD1AAAACRsdW1pAAAD+AAAABRtZWFzAAAE&#10;DAAAACR0ZWNoAAAEMAAAAAxyVFJDAAAEPAAACAxnVFJDAAAEPAAACAxiVFJDAAAEPAAACAx0ZXh0&#10;AAAAAENvcHlyaWdodCAoYykgMTk5OCBIZXdsZXR0LVBhY2thcmQgQ29tcGFueQAAZGVzYwAAAAAA&#10;AAASc1JHQiBJRUM2MTk2Ni0yLjEAAAAAAAAAAAAAABJzUkdCIElFQzYxOTY2LTIuMQAAAAAAAAAA&#10;AAAAAAAAAAAAAAAAAAAAAAAAAAAAAAAAAAAAAAAAAAAAAAAAAAAAAAAAWFlaIAAAAAAAAPNRAAEA&#10;AAABFsxYWVogAAAAAAAAAAAAAAAAAAAAAFhZWiAAAAAAAABvogAAOPUAAAOQWFlaIAAAAAAAAGKZ&#10;AAC3hQAAGNpYWVogAAAAAAAAJKAAAA+EAAC2z2Rlc2MAAAAAAAAAFklFQyBodHRwOi8vd3d3Lmll&#10;Yy5jaAAAAAAAAAAAAAAAFklFQyBodHRwOi8vd3d3LmllYy5jaAAAAAAAAAAAAAAAAAAAAAAAAAAA&#10;AAAAAAAAAAAAAAAAAAAAAAAAAAAAAAAAAABkZXNjAAAAAAAAAC5JRUMgNjE5NjYtMi4xIERlZmF1&#10;bHQgUkdCIGNvbG91ciBzcGFjZSAtIHNSR0IAAAAAAAAAAAAAAC5JRUMgNjE5NjYtMi4xIERlZmF1&#10;bHQgUkdCIGNvbG91ciBzcGFjZSAtIHNSR0IAAAAAAAAAAAAAAAAAAAAAAAAAAAAAZGVzYwAAAAAA&#10;AAAsUmVmZXJlbmNlIFZpZXdpbmcgQ29uZGl0aW9uIGluIElFQzYxOTY2LTIuMQAAAAAAAAAAAAAA&#10;LFJlZmVyZW5jZSBWaWV3aW5nIENvbmRpdGlvbiBpbiBJRUM2MTk2Ni0yLjEAAAAAAAAAAAAAAAAA&#10;AAAAAAAAAAAAAAAAAHZpZXcAAAAAABOk/gAUXy4AEM8UAAPtzAAEEwsAA1yeAAAAAVhZWiAAAAAA&#10;AEwJVgBQAAAAVx/nbWVhcwAAAAAAAAABAAAAAAAAAAAAAAAAAAAAAAAAAo8AAAACc2lnIAAAAABD&#10;UlQgY3VydgAAAAAAAAQAAAAABQAKAA8AFAAZAB4AIwAoAC0AMgA3ADsAQABFAEoATwBUAFkAXgBj&#10;AGgAbQByAHcAfACBAIYAiwCQAJUAmgCfAKQAqQCuALIAtwC8AMEAxgDLANAA1QDbAOAA5QDrAPAA&#10;9gD7AQEBBwENARMBGQEfASUBKwEyATgBPgFFAUwBUgFZAWABZwFuAXUBfAGDAYsBkgGaAaEBqQGx&#10;AbkBwQHJAdEB2QHhAekB8gH6AgMCDAIUAh0CJgIvAjgCQQJLAlQCXQJnAnECegKEAo4CmAKiAqwC&#10;tgLBAssC1QLgAusC9QMAAwsDFgMhAy0DOANDA08DWgNmA3IDfgOKA5YDogOuA7oDxwPTA+AD7AP5&#10;BAYEEwQgBC0EOwRIBFUEYwRxBH4EjASaBKgEtgTEBNME4QTwBP4FDQUcBSsFOgVJBVgFZwV3BYYF&#10;lgWmBbUFxQXVBeUF9gYGBhYGJwY3BkgGWQZqBnsGjAadBq8GwAbRBuMG9QcHBxkHKwc9B08HYQd0&#10;B4YHmQesB78H0gflB/gICwgfCDIIRghaCG4IggiWCKoIvgjSCOcI+wkQCSUJOglPCWQJeQmPCaQJ&#10;ugnPCeUJ+woRCicKPQpUCmoKgQqYCq4KxQrcCvMLCwsiCzkLUQtpC4ALmAuwC8gL4Qv5DBIMKgxD&#10;DFwMdQyODKcMwAzZDPMNDQ0mDUANWg10DY4NqQ3DDd4N+A4TDi4OSQ5kDn8Omw62DtIO7g8JDyUP&#10;QQ9eD3oPlg+zD88P7BAJECYQQxBhEH4QmxC5ENcQ9RETETERTxFtEYwRqhHJEegSBxImEkUSZBKE&#10;EqMSwxLjEwMTIxNDE2MTgxOkE8UT5RQGFCcUSRRqFIsUrRTOFPAVEhU0FVYVeBWbFb0V4BYDFiYW&#10;SRZsFo8WshbWFvoXHRdBF2UXiReuF9IX9xgbGEAYZRiKGK8Y1Rj6GSAZRRlrGZEZtxndGgQaKhpR&#10;GncanhrFGuwbFBs7G2MbihuyG9ocAhwqHFIcexyjHMwc9R0eHUcdcB2ZHcMd7B4WHkAeah6UHr4e&#10;6R8THz4faR+UH78f6iAVIEEgbCCYIMQg8CEcIUghdSGhIc4h+yInIlUigiKvIt0jCiM4I2YjlCPC&#10;I/AkHyRNJHwkqyTaJQklOCVoJZclxyX3JicmVyaHJrcm6CcYJ0kneierJ9woDSg/KHEooijUKQYp&#10;OClrKZ0p0CoCKjUqaCqbKs8rAis2K2krnSvRLAUsOSxuLKIs1y0MLUEtdi2rLeEuFi5MLoIuty7u&#10;LyQvWi+RL8cv/jA1MGwwpDDbMRIxSjGCMbox8jIqMmMymzLUMw0zRjN/M7gz8TQrNGU0njTYNRM1&#10;TTWHNcI1/TY3NnI2rjbpNyQ3YDecN9c4FDhQOIw4yDkFOUI5fzm8Ofk6Njp0OrI67zstO2s7qjvo&#10;PCc8ZTykPOM9Ij1hPaE94D4gPmA+oD7gPyE/YT+iP+JAI0BkQKZA50EpQWpBrEHuQjBCckK1QvdD&#10;OkN9Q8BEA0RHRIpEzkUSRVVFmkXeRiJGZ0arRvBHNUd7R8BIBUhLSJFI10kdSWNJqUnwSjdKfUrE&#10;SwxLU0uaS+JMKkxyTLpNAk1KTZNN3E4lTm5Ot08AT0lPk0/dUCdQcVC7UQZRUFGbUeZSMVJ8UsdT&#10;E1NfU6pT9lRCVI9U21UoVXVVwlYPVlxWqVb3V0RXklfgWC9YfVjLWRpZaVm4WgdaVlqmWvVbRVuV&#10;W+VcNVyGXNZdJ114XcleGl5sXr1fD19hX7NgBWBXYKpg/GFPYaJh9WJJYpxi8GNDY5dj62RAZJRk&#10;6WU9ZZJl52Y9ZpJm6Gc9Z5Nn6Wg/aJZo7GlDaZpp8WpIap9q92tPa6dr/2xXbK9tCG1gbbluEm5r&#10;bsRvHm94b9FwK3CGcOBxOnGVcfByS3KmcwFzXXO4dBR0cHTMdSh1hXXhdj52m3b4d1Z3s3gReG54&#10;zHkqeYl553pGeqV7BHtje8J8IXyBfOF9QX2hfgF+Yn7CfyN/hH/lgEeAqIEKgWuBzYIwgpKC9INX&#10;g7qEHYSAhOOFR4Wrhg6GcobXhzuHn4gEiGmIzokziZmJ/opkisqLMIuWi/yMY4zKjTGNmI3/jmaO&#10;zo82j56QBpBukNaRP5GokhGSepLjk02TtpQglIqU9JVflcmWNJaflwqXdZfgmEyYuJkkmZCZ/Jpo&#10;mtWbQpuvnByciZz3nWSd0p5Anq6fHZ+Ln/qgaaDYoUehtqImopajBqN2o+akVqTHpTilqaYapoum&#10;/adup+CoUqjEqTepqaocqo+rAqt1q+msXKzQrUStuK4trqGvFq+LsACwdbDqsWCx1rJLssKzOLOu&#10;tCW0nLUTtYq2AbZ5tvC3aLfguFm40blKucK6O7q1uy67p7whvJu9Fb2Pvgq+hL7/v3q/9cBwwOzB&#10;Z8Hjwl/C28NYw9TEUcTOxUvFyMZGxsPHQce/yD3IvMk6ybnKOMq3yzbLtsw1zLXNNc21zjbOts83&#10;z7jQOdC60TzRvtI/0sHTRNPG1EnUy9VO1dHWVdbY11zX4Nhk2OjZbNnx2nba+9uA3AXcit0Q3Zbe&#10;HN6i3ynfr+A24L3hROHM4lPi2+Nj4+vkc+T85YTmDeaW5x/nqegy6LzpRunQ6lvq5etw6/vshu0R&#10;7ZzuKO6070DvzPBY8OXxcvH/8ozzGfOn9DT0wvVQ9d72bfb794r4Gfio+Tj5x/pX+uf7d/wH/Jj9&#10;Kf26/kv+3P9t////7QAMQWRvYmVfQ00AAv/uAA5BZG9iZQBkgAAAAAH/2wCEAAwICAgJCAwJCQwR&#10;CwoLERUPDAwPFRgTExUTExgRDAwMDAwMEQwMDAwMDAwMDAwMDAwMDAwMDAwMDAwMDAwMDAwBDQsL&#10;DQ4NEA4OEBQODg4UFA4ODg4UEQwMDAwMEREMDAwMDAwRDAwMDAwMDAwMDAwMDAwMDAwMDAwMDAwM&#10;DAwMDP/AABEIAKAAfwMBIgACEQEDEQH/3QAEAAj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PVUkkklKSVbqHUcHpmHZm59zcfGpEvsfx8APpPe78ytnveu&#10;B659Zs3qeM3Jzr7ug9AvB+zY9MHqec396tk/qWK5n+Fd+j/fssqyGJ0YGSDIB6nq/wBdOjdNyPsF&#10;Rs6j1PUDAwmm62RO71Nnsp2fn+o/1P8Ag1z/AFT61/WNrtudlYH1XrMfonk5+eARIf8AZMeatj/5&#10;da4q76x5NdDsLotTeidPd9KrFJ9eyPzszqB/Wbne530PS/0fvWQGtbMCJ1PmfNWYYAN/x1P/AHrB&#10;LP21epyvrF094Jv6n13qdpPu22swcdw/k0Vepaz/ADVTd1n6suHv+rz7nfv3dTyS4/5rFhpKUY4j&#10;v9vD/wBFiOWXh9jujrf1cbHodEvw3f6TG6neHfdbXtWhifWXErc37J1/rPTXx7jnsr6jQP5LWsLr&#10;f/A1ySSBxxPf/pf9JQyyHb8n1Hpv1u+sba/VdRi/WPDYAbL+kWRksbO2b+m3xa653+iq2LoeifWn&#10;onXNzMHIH2iv+dxLQa72EfSD6LPf7Pzns31rw6t76rW31PdVdWZZbW4se0+LLGbXtW1X9Yq811bf&#10;rDS7LfVHodVxSKeo07Y2ObezZXl7I+hf+k/wnqWWKKeAdPw/gywzjrp5vtyS4TpH1xyul1VHrGQ3&#10;qvRLT6eP1/HaQWOmBj9Xxv5zGu9zff8A5/qfpfS7muyu2tttThZXYA5j2kFrmkbmua5v0muVeUTH&#10;dnBtkkkkmpf/0PVVW6l1HD6Xg3dQzrBTjY7d9jz4cBrf3nvd7K2fnvVleb/WTrmL1TMv6jlNF/1f&#10;6Db6OLjT7c7qRB2td+a7Fw/pP/4P1LP09VnpJ0I8RRI0Gl1vrb7nVdc67ULb7R6nQegWa11Vn2s6&#10;r1Vjfp7/APBU/wCF/m6/8JZjcjl5mXnZVmZm3OyMm4zZa/k/yQB7a62/4Oqv9HWrFeVRn9Wdl9fu&#10;vczKeXZWTRtNjSRtre2uxtrXY9PtZ6DPf9n/AJn+X3D/APFt9W2YB6kerZJwhX6v2hvpOZ6cbvV3&#10;Mod+j2+7erdxx1e57D/mhrESyfKRQfOUiQCB3OgHcnyC7P8A5t/4vP8A55Xf59P/AKQXWfUfo/1X&#10;wmZN/RctvUry4MtyXFrrGNgObQ302s9Op3859H9L/wBZ/RqWYAXR+ykDASdSHx8EGY7GD5HzTr1n&#10;68dF+qmVdjZPWc0dLyHBzGWs2B1zW7ZZZ6jLPU9Dc3Y7/B+p/wAIuY/5u/4u/wD55H/fV/7zpRzA&#10;i6P2WqWAg6EfV41M17HfRcHRzBlej/Vv6rfUS7qrDi9T/a9tTXWDEt9NzDG1vqvrbVX6np7/AKDl&#10;0n1t6H9Xs/pT7erFuHXjAObnNDWvqEgbWvLXbq7P5v0XN9//ABvpoHOBICj/AC8EjAaJsPiqYkAS&#10;TAHJK7L/AJv/AOLr/wCeSz/wP/3nWz9UPq/9SR1kXdO6k7quXj1m2um0N21w5jPtQDKqv0le7ZXu&#10;+h6iccwAJqX2LRhJO4+14HpXWMzpOQ+zGLXMuaG5WJcN1N9fHp5NDvps2udst/wf+fWuy+rn1iq6&#10;FS3LxDZb9U77AzIx3kvu6VkPP0HnV1vTbnu/R2f+7H9N6T/GLg4OR9V8rIyWtF2GBZi2/nNsLmsa&#10;xrv+7E+i9i8r6P1a3pWWbgwZGNcw052I76N9DtLKXf8ACa7qLPzLP+DfamissSao7Ed2TXHIRJsH&#10;bwfeWPZYxr2ODmOAc1zTIIOoc0hSXFfUzqben5bPq4+85XTsmr7X9Xcx3L8f6duDY7/T4f7jvf6f&#10;+h/Q1LtVVlHhNM4Nh//R7X669VycDo4xunn/ACn1S1uDggGCLLva66Z9no173+p/g7PTXl31lvx2&#10;ZVPRcEz07ojTi0nj1LpnqGW7+Xdk+z/rf6P+cXZ/Wbqbm/WXO6gNa/qt0+aAQCBnZ36PGJb+cz0n&#10;VrzMCABMxyTyfNW8EKF/X6y/9Ba+eXTuuum+pn1zv+r14xckut6Ta6X1jV1LifdfQ39z/T0f9dq/&#10;Tfz/ADKSmlESFFgjIxNh7X65/Uymig/WD6vbbulXN9a+in3Nqa73fasXb/2j/Otqb/Rf5yv9W/o3&#10;I4XUM7Au+04GTZjXEbTZU6Jbztf+ZYz+ut76m/XK/wCr1/2fI3W9KtdNlY1dU4/SyMdv/n+j8/8A&#10;nK/0v89f+uP1Moqo/wCcP1dDbul3N9W+in3CsH3facUM/wC0n+lpb/Rvp1/q/wDR44yMTwT1B+WX&#10;fwLLICQ44aH9IPI5ebmZ15yc2+zJvcNpstcXOgahjZ+gz3fzbPYgymDgZg6jkeCdSsJvqkx8nIxc&#10;ivJxbX0ZFR3V21na5pjbo7+U07H/AL7Fe6r9ZOvdYrZV1PNfkVVnc2vaytm7997MdlTbHN/N9T6C&#10;zVd6J0jN67nNwenND3nWyw/zdTO9tzm/m/uM+nageH5jWnVMeI+kXr0V0jpHUOs57MDp7N9z/c5z&#10;pDK2TDrr3fm1t/8ABP5utdP1jreH9UcKz6v/AFZs39QkftTqpALvUGhpr+kz1m/Q2fzWCz9H/S/U&#10;9J+s9Zwfqtg2fVr6svnMJjqnVRG/f9F9NT2/9qfzPZ7On/zVX63/ADHDvDW1EDQAJgBnqfk6R/e/&#10;rSZCRjFDWfU9n0X/ABu22+p0qje70SL7HVydpe30GV2OZ+c+ttlmz/jF56u+/wAbpH23pTe/pZBj&#10;+1jrgUsH83H6oz/OXoOgX5Gb0+7pVLo6j05x6p0J/JFtX6TNwWfS3Myq/wBM2hvsfd6tlq9Ro+se&#10;PkfVU/WOlu+puI/LNQOs1sc+2jd+8yyt9K8W6d1CzpfUMbqVU78O1tsDSWj+er/67SbKl6f9Vvse&#10;JlfWD6u3bHdOrf8AbcYGdhxMxnqWVs/4Cn6H/XFFzEOv1/75lwSsV9H/0qvX8nd0fqeRJ9TqvXrg&#10;HfvY+G1zaW/2Ldi5VbvWTP1U+rr+91nUrX+bvXa1YS0MYofU/wDN9LSym5fQfipJJJOY1L0n/FJf&#10;OJ1HHN7nenaxzMYn2sa9rt11f/H27/U/4pebI2JmZeFe3Jwr7Ma9ogW1OLXQeWGPpsdt/m3+xNyQ&#10;44mK/HPglb6h/jO6LXl9FHU6cc2ZmC5pdbWJeMcz64s/OfTXu9f/AIL+c/0q8p51GoK6r6uf4wOr&#10;dO6g6zqt9ufhZBHrtedz6409bGaNrf8AjKGfzn/G/wA5q9b/AMXtfUsnH6l9V7Kv2f1Bwda2f0dI&#10;d7nZWM0fTpd/3D/wd383+h/mI4E4/TPb9GXT+6yTiMnqhv1Dj/4u+k4fVPrCW5tXr0YlDrxW4bqz&#10;Zvrrq9bTb9F1r663/Tez/gl6X9an/Zvq31O+m84VrMV5rvrhrg5rT6TGPI9u9/6Jmz9J+k/Q/pVw&#10;fXOv4P1cwXfVr6qvItB/yh1NpBebOHsqsH0sn8y2z+bxGfoKP039G5rqn1j671eplPUs2zIqrMtr&#10;hjGyOHvZQyptrm/m+qmmEskhPaPY9lwnHHHh3l4d3NAAAAEAcBdH/i/wunZv1oop6gGvY2uy2ip4&#10;Ba+5m0sa5p+l6dXrX/8AWVzqYvfXFlbiyysh7HtJa5rmnc17Ht9zHtd+cp5CwRdWwRlUgTrT7d9c&#10;8Pp2V9Ws857W7aKX202uia7WtJpfU782z1NrP+F/mf8ACLxITAnQ9wu+/wAbd9/2zp2N6jxjmqyx&#10;1Icdhe11bWWPr+i57PzN30FwKj5eNQu92TOblXZXOh4XYsyrPsXTswaO6j9XuodNcf5WC2xzX/1/&#10;0a45dLQ8/wDNzoz+9T+sUt/q2Y9znI5hcft/6KsJon6P/9PL63W5v1Z6TVH/ACfm9Rw3+Tjb67W/&#10;5rVz67P6x4bmY31n6eSJwOpU9Xr8XMzG+jft/k0+p71xiv4zcfr/ANL1/wDdNLKKl9PyUkkknsak&#10;xIAkmAOSU67r/FX0vp2XlZ+Zk1tvycP0m0NeNwrFge83NDvb6r/T2Nf9Ov0/+ETZy4YmXZfCPFIB&#10;5b6vdCzvrDnDDwI2th2RknWulh/Psj6Vjv8AA0fTu/4r1ba+1/54dD+qORj9B6RScrBx3u/aWUHb&#10;nmx3846mPZfe1/vyP8F/2no/4LZ/xhZVnTfq1fbhWjDvyrq63vYAH2B/ssY2we5tnoN/nfp+lUvI&#10;AAAABAGgAUcf1ouWkdhHx7ssiMWkdZHcva/W/wCp2N9m/wCcf1a23dMub6t2PTqKwfc7JxWt/wAB&#10;/p8f/tP/AIP9H+jr4lr2O+i4HvoV3X+KnqOQzquT0x18YtlDr68d3BtD2NfZV+5+jd+lY3+c/nPz&#10;F1v166RhZ/1bzLbad2RhUvuxbGNmxjmDfsZtG707dvp3M/0aHuGEuCXq7S8FHGJjjjp4PjKjZ9Aq&#10;QIIkag8FdB9ROl9P6r9ZKcbqIa+iut97aH/Rtews2VPb+exu997q/wDCej+k/R71NKXCCT0YYx4i&#10;B3dn/G0R+1+nt7jGsP3vauGXtX116P0zqPQcy7MY0XYdFl2PkwA+tzGmwbX/AEvTe5v6Wr/CrxQE&#10;kAnQnso+XlcK/d0ZM8alfdddRVWB0DoLP9LV1zKcPAMpvqYVyznbWlx/NBP3L0HF6Ndk5l3SKmE2&#10;dH+rpxHN7Nzc1jnv/wC3GbksxqP2n8OH/ulYBqfo/wD/1Oi+t2JTi/WDA6jkaYHV6bOidSOght8v&#10;xLNfo/pt2+38xi8tysS/CyrsLJEX4tjqbf6zDt3D+S/+cZ/IXun1g6NR1zo+V0u87W5DIY/9x499&#10;Nv8A1u1rHryj6wY+RnYY6ve3b1Tp7m9O+sFXJFrP0WH1H+VVl1t9F9v0PU9L0lawT6fT/vWDNCxY&#10;83nkklqfV36u5/1hz/smH7K2QcrKcJZUw/8Any5/+Bo/P/4pWCQBZ0AawBJoLfV76vdQ+sOeMPDG&#10;xjIdk5LhLKWH853HqXP/AMBR/hP+J9SxdF1n604vQcdv1f8Aqg70qsZ85fUYa99to/nNrntdXc9z&#10;m/rF+z0/+02P+i/mw/WH6x4PTcE/Vf6rE14VZLc3OaZfe8+25rLm/T3x+sZP/oPjfoVyAAAAAgDQ&#10;AKMAzNyHp/Rj/wB1JlMhAcMfm/Sk3eqda6t1i1l3U8p+U+sEVhwa1rZ+lsqpbXU1zvz37N6pJJKQ&#10;ADQaMRJOp1Z03XUXMvx7HU3VHdXbW4te08bmPb7l1HRP8Y3XcLqDbeqXv6hhPAZdUWsa9oH+Gx/S&#10;ZVutZ+ex/wDP/wBdcokhKEZbi0xnKOxe2+t31QxrcX/nL9Wov6dePWvx6dQ0HV+TjMH+D/7kY3+B&#10;/wA+tcVXkXY72ZONY6q6oh9VtZhzT2cx7VvfVL63Zf1cyiCHX9NudOTjDUtJ/wC1ON/w3+kr/wC1&#10;H/GLX+uP1PxcjDP1l+rMX4GQ31r8enUAHV+RjMH5v/cnG/wX/blajEjA8E9Qfll/3MmQgTHHDSQ3&#10;DY/xr9Qzm5uL01t7m4VtHrW0NgNe9tkMdZHus27f5t36Pf71wK7X/Gwf8vYf/hT/ANGOXFEgAkmA&#10;NSUcI/VxW5vnLqfVrAqzutUNyYGFizmZzyJa3Hx/01m/+RY/06f+uL0P6r3X4f1Z6t9bcmqcrqJv&#10;6l6RmRTW1xw8ef3PSr3V/wAi1cr0nodz8fH+rrQWdQ69syurOGjsbptR3U0O+l6d+Y927/rnoX1r&#10;1f7LjfZfsfpt+zen6Pox7fTj0/T2/ubPaoc870H8gz4YUH//1fVVyH1w6Pdi5DvrN06gZJFJx+s9&#10;PjTLwyNtnH/anHZ9D/g/+K9C3r0kYy4TaCLfHMX6jZXU+o0N6Rd6/RMtvr09TcJ9Oqdr8e9n/lhQ&#10;/wDQ+l/hf539H+mrrsfWL6yYOFgn6r/VY+n0+uW5ma0y/IedLmsuH02v/wC1GT/hf5ij9XXS9Z+r&#10;2Z0R+XmdFodmdG6iHDq/RK3OY73jZbldNNZa6u7Z/OUV/wA5/wBtfZ/P+odFbViftXpVv7Q6I4w3&#10;JAAtoP8A3H6lQ3+j21/R9bb9nt/nP0Xq1q1CQmQZGwPl/vf1v6zBOJiDwjff+xzAABA0A4CSSSna&#10;ykkkklKSSSSUpb31S+tuX9W8s6Ov6be6crFHIPH2nGn6N7fz2f8Aan/jPTsWCmJDRLjAHJKEoiQo&#10;6groyMTYeu/xlZ2J1DqvT8zCtbfjX4QdVY3gg22f9Jv0Xs+mxZnRMLHx6mdc6lScjH9T0+l4AEvz&#10;ssHbXXXWPc/Dx7dv2iz6Fln6H9N/M2yxOhVYddOT16u0uvP+T+hVSMvLcT/hKx78HDsf/OWfz9v6&#10;T/r3ov1Z+rGTTkt6713039WNYrxsaoAUYNMbW4eGxvs37PZba3/i6/8ACW3wymIQ4Qb6ebPGBlLi&#10;I+jZ+qfQcjpuPdn9Uf6/W+puF3ULpkA/4LEq/dpxWfo27f8Az16S30klVJJNlsAU/wD/1vVUkkkl&#10;KXNdY+pzbcx/V+g5B6T1hwPqWMG6jInXZnYx/R2bnf4Xbv8A8J+m/RrpUkRIjZBFvkHWujYVNpb1&#10;rDd9WstxhuZjMdkdKud7ohjP02A+3/Rs/m2fpLallZH1W63TV9ooob1HEJIbl9PcMqox9L+Y/Ts2&#10;/wDCUr3J7GWMdXY0PY8FrmuEgg8tc0rncr6gfV+y85WALuj5Z5v6daccx+76bd1G3/rSnhnrf/vm&#10;OWEF8ZL2hxYSA4aFp0I/su9ydesZX1S+s7mBg6zj9TpZ9CjqeFVbp/LyGfpX/wCaqNn1P+sTjLuk&#10;fVl/m2q+v7wxu1SjPHw+1i9g9/wfNTpzonpa/ItFOO119zjDaqmmx5PlXUHvXpVf1Q+sYG0dM+rV&#10;IP54x7bXj+r6zdq0aPqj9YX1tpy/rBZj4w1+z9Mx6sOP6mRXvs/6CBzx8PtUMB7l87b9V+oU1Nye&#10;r2U9ExHDcLM522xwBh3oYFe7Kusb/o3NpW99X+iX2uZZ9WcJznf/ADx9VYGsb/wnSOmGf3d9ORZv&#10;f/gbl2vTPqP9W+nW/aW4v2rMOrsvLcb7S4GfU3XbmMs/l1MrW8op5ydv7GWGIBxOgfVTA6M9+WXv&#10;zuqZAH2nqOSd9zzH0WT/ADFP/BM/4P1PV9NbaSShJJNllApSSSSCn//X9VXO9Q+vv1Z6dm3YOTkP&#10;F+O7ZaGVWPAdAdt31scz27vctfq3Uael9Myeo3614tbrC2Y3Fo9tbf5Vj/0bF4SKc7NrzOovHqei&#10;W351s8OyLPTDv5XqXvU2HEJ2ZaAafVjy5DGqFkvu/TOp4fVcGrqGC82Y14JY4gtPtJreCx4a5u17&#10;HNVpedf4puraZvRbD9E/a8ca/RdtqyW/2LPRs/6/Yr/+NHrd2F0ujpmO4sf1IvFz2mD6FYb6tenu&#10;/Tvtqr/4r1k04j7nAP5BIyDg4/BvdS/xj/VfAtdS26zNsYYf9lZvaD/xzjXQ/wD63aidI/xg/Vrq&#10;l7MZlz8XItIbXXks9Pc48NZaC+je78yv1d71w/1D+pmN18X5me57cHGeKa6qjsL7IbY/e8e5lVVb&#10;6/5v6b3/AM5+i/SC+vn1Px/q9bj3Ybn2YGYXV7LPeWWAb/T3xufXbXu2b/0n6JS+3i4uCzxd2Pjy&#10;Vx0OHt4PqHWuv9L6HRXkdTtNVdz/AE2FrH2S6HWRtpbY76LFk/8Ajk/U/wD7l2f+w9//AKRWT0Lp&#10;p+un1TxsXrNuTVb03IcxtwhtlgayKXv9ep+/9Bkem6z/AAllW9c39ePqng/Vr7D9juvvOWbd/rlh&#10;j0xVt2elXT/pE2GOBPBInis7bLpzkBxADhrru91/45P1P/7l2f8AsPf/AOkVYP15+rY6YOq/aHnD&#10;decUP9G2fVDfW2en6fqfzY+nsXB/Un6mdP8ArHhZORl5F9L6LvSaKSwAt2Mtl3q1W+7dYr/12+r2&#10;L9Xfqli4OLbbdW/qQuLri0ul1F7S39Eypu39H+6icePiEATd0oTnw8RAqrek/wDHK+qH/cqz/wBh&#10;7v8A0kl/45X1Q/7lWf8AsPd/6SXC/Uj6rdM+sP279oX3UDFNQrNLmMn1Bbv3+rXb/ol1H/jXfVf/&#10;ALn5f/btP/vOlKGGJIJlYRGeSQsCOr1N/X+mUdFHXbLHfs91bLhYGOLtlhaKz6Qb6n+Eb+asf/xy&#10;/qj/ANybf+2Lv/Saj9cMCrpv+L7J6fQ5zqsSiimtzyC4tZZSxpeWhjd2n7q8/wDqX0DD+sHWLMDN&#10;fbXUzGfeDS4Ndua+moavbZ7dtzkMeOBjKUiaB6dkznISEQBqH0fG/wAYn1QyLBV9u9FzjAN9dlTP&#10;7V1tbaWf23rofWp9H1/Ub6O3f6sjZsjd6m/6Ozb+cvNfrR/i1q6b02zqHSL7rvszTZkY95a4mto3&#10;PsoexlXvqb7/AE37/V/MWL9WPrHfidP6j0K5+/p+ZhZXoNdqKrRTbd+jn6NGQxtm+r/T/Q/nbvUR&#10;xRMTLGSa3BUMkhIRmKvYh//Q2P8AGv1f0sLF6NW735T/AF8gA/4Ko/o2uH/C5Ox//oOuV6D9Yuld&#10;M6Jn9KysC3Jf1Pc3IvY5jYYW+lS2v1Pzqffb/wAa9H+seH1v6x/W63ZiZVdFtzMPHudTZ6bKWO9M&#10;5HqOraz093r5f9tegD6gfU+I/Zlen8p//k1Z4oQhGMrN+o8LBU5TMhpXpHE+TfV3qrujdawupOPs&#10;osAyCO9Tx6WT7f5NbvVb/LrXWf4263fb+l3812U3MafNrqnn/ovVD68/U+zp3VWO6RhWvwMqqRXR&#10;W+0V2M9lzP0YscxtjHVWN3/8Mugxej5P1r+ouPg5bH4nVemu9Oh+TW+v30jZT6gsaLXU5OI9jLrG&#10;/wCF/SfpPRTpSjcMnTY/VbGEuGcD5jsm/wAU9tbvq/k1Aj1K8x5e3vDmUuY7+0uh699ZOmfV+qm3&#10;qLnhuQ81s9NpeZAL3OLW+7YvI8XJ+s/1SznubXbgXPGy1lte6m0NPt938xfsdu9O6i3f/wAJ77ES&#10;531r+uOdW91dmY9ssrLWenjVA+5/6SPRq3bfe977Mi3Zs/Sfoq0JYQZmRI4DqmOWoiIB4x0fXejd&#10;d6Z1zFfldNtNtVbzU8uY+sh4DbCzbc1n5ljFxP8Aje56R8cn8lC7D6sdBq6B0enp7XepYCbMi0ab&#10;7X62OH8j/B1/8Excr/jWw83KPSvsuNdkbDkb/RrfZtkUbd/pNft3KPFQyittd/JkyWcZ0102S/4p&#10;P+Seof8Ahsf+eqUT/Gz/AMg4f/h1n/nnJT/4rMTLxel5zcqi3Hc7KDmturdWSPSqbua21rPBE/xo&#10;4mXldExGYtFuS9uY1zmUsdY4N9LIbuLamvdt3ORse/fiij7Nf1Xz/wCr/wBUs/6y/aPsT8dn2TZ6&#10;n2guE+pv2+n6ddv+iWu//FF9YHMc0XYAJBAO63/3nWb0qz659G9X9l42di/aNvrRhufu2bvT/n8e&#10;3bt3v+gr/wDzj/xmeOf/AOwA/wDeNTSOSzwyjXixQEQBcZ34Pd/4wRH1M6iPBlf/AJ9qXFf4qv8A&#10;xT3/APhG3/z7irputO6pm/4s3PzGW29Rux6Tcz0yLC/1Ki/9XrY3b/22vPelW/WXo2U7L6bjZNF7&#10;qzUXnFe/2OLLHN22VOb9OpijxC8c42LshfkNZIyokAdH2brmZj4PR83LySBTVQ8u3aA+0htf9ax3&#10;6Ni8FxsW7IH2er+d9G13yqpsvt/8Dqet/Md9e/rI6qnLozctjXTXWaPQpDv33n08fH3N/wBJfZ+j&#10;XW9B+oF/TejdQvyQy7rObiXUUVNd7KRYxzfRbY72uttfs9e//rdX6P1LLzGsMDZBkegVIHLIaERH&#10;d//Z/+0z2lBob3Rvc2hvcCAzLjAAOEJJTQQEAAAAAAAPHAFaAAMbJUccAgAAAtGdADhCSU0EJQAA&#10;AAAAEPevcb9Ct+ziXifTDx5/slk4QklNBDoAAAAAAPEAAAAQAAAAAQAAAAAAC3ByaW50T3V0cHV0&#10;AAAABgAAAABDbHJTZW51bQAAAABDbHJTAAAAAEVDTVkAAAAATm0gIFRFWFQAAAAUAEUAdQByAG8A&#10;cwBjAGEAbABlACAAQwBvAGEAdABlAGQAIAB2ADIAAAAAAABJbnRlZW51bQAAAABJbnRlAAAAAENs&#10;cm0AAAAATXBCbGJvb2wAAAAAD3ByaW50U2l4dGVlbkJpdGJvb2wAAAAAC3ByaW50ZXJOYW1lVEVY&#10;VAAAABQAXABcAEgAUQAtAEQAQwAxAFwAUABsAG8AdAB0AGUAcgAgAEgAUAAAADhCSU0EOwAAAAAB&#10;sgAAABAAAAABAAAAAAAScHJpbnRPdXRwdXRPcHRpb25zAAAAEgAAAABDcHRuYm9vbAAAAAAAQ2xi&#10;cmJvb2wAAAAAAFJnc01ib29sAAAAAABDcm5DYm9vbAAAAAAAQ250Q2Jvb2wAAAAAAExibHNib29s&#10;AAAAAABOZ3R2Ym9vbAAAAAAARW1sRGJvb2wAAAAAAEludHJib29sAAAAAABCY2tnT2JqYwAAAAEA&#10;AAAAAABSR0JDAAAAAwAAAABSZCAgZG91YkBv4AAAAAAAAAAAAEdybiBkb3ViQG/gAAAAAAAAAAAA&#10;QmwgIGRvdWJAb+AAAAAAAAAAAABCcmRUVW50RiNSbHQAAAAAAAAAAAAAAABCbGQgVW50RiNSbHQA&#10;AAAAAAAAAAAAAABSc2x0VW50RiNQeGxAUgAAAAAAAAAAAAp2ZWN0b3JEYXRhYm9vbAEAAAAAUGdQ&#10;c2VudW0AAAAAUGdQcwAAAABQZ1BDAAAAAExlZnRVbnRGI1JsdAAAAAAAAAAAAAAAAFRvcCBVbnRG&#10;I1JsdAAAAAAAAAAAAAAAAFNjbCBVbnRGI1ByY0BZAAAAAAAAOEJJTQPtAAAAAAAQAEgAAAABAAIA&#10;SAAAAAEAAjhCSU0EJgAAAAAADgAAAAAAAAAAAAA/gAAAOEJJTQQNAAAAAAAEAAAAHjhCSU0EGQAA&#10;AAAABAAAAB44QklNA/MAAAAAAAkAAAAAAAAAAAEAOEJJTScQAAAAAAAKAAEAAAAAAAAAAjhCSU0D&#10;9QAAAAAASAAvZmYAAQBsZmYABgAAAAAAAQAvZmYAAQChmZoABgAAAAAAAQAyAAAAAQBaAAAABgAA&#10;AAAAAQA1AAAAAQAtAAAABgAAAAAAAThCSU0D+AAAAAAAcAAA////////////////////////////&#10;/wPoAAAAAP////////////////////////////8D6AAAAAD/////////////////////////////&#10;A+gAAAAA/////////////////////////////wPoAAA4QklNBAgAAAAAABAAAAABAAACQAAAAkAA&#10;AAAAOEJJTQQeAAAAAAAEAAAAADhCSU0EGgAAAAADaQAAAAYAAAAAAAAAAAAAA5QAAALVAAAAGgBM&#10;AG8AZwBvACAAQQBDAFQARQBEACAAcABvAHIAdAByAGEAaQB0AF8AQQAzAF8ASQBNAFAAAAABAAAA&#10;AAAAAAAAAAAAAAAAAAAAAAEAAAAAAAAAAAAAAtUAAAOUAAAAAAAAAAAAAAAAAAAAAAEAAAAAAAAA&#10;AAAAAAAAAAAAAAAAEAAAAAEAAAAAAABudWxsAAAAAgAAAAZib3VuZHNPYmpjAAAAAQAAAAAAAFJj&#10;dDEAAAAEAAAAAFRvcCBsb25nAAAAAAAAAABMZWZ0bG9uZwAAAAAAAAAAQnRvbWxvbmcAAAOUAAAA&#10;AFJnaHRsb25nAAAC1QAAAAZzbGljZXNWbExzAAAAAU9iamMAAAABAAAAAAAFc2xpY2UAAAASAAAA&#10;B3NsaWNlSURsb25nAAAAAAAAAAdncm91cElEbG9uZwAAAAAAAAAGb3JpZ2luZW51bQAAAAxFU2xp&#10;Y2VPcmlnaW4AAAANYXV0b0dlbmVyYXRlZAAAAABUeXBlZW51bQAAAApFU2xpY2VUeXBlAAAAAElt&#10;ZyAAAAAGYm91bmRzT2JqYwAAAAEAAAAAAABSY3QxAAAABAAAAABUb3AgbG9uZwAAAAAAAAAATGVm&#10;dGxvbmcAAAAAAAAAAEJ0b21sb25nAAADlAAAAABSZ2h0bG9uZwAAAtUAAAADdXJsVEVYVAAAAAEA&#10;AAAAAABudWxsVEVYVAAAAAEAAAAAAABNc2dlVEVYVAAAAAEAAAAAAAZhbHRUYWdURVhUAAAAAQAA&#10;AAAADmNlbGxUZXh0SXNIVE1MYm9vbAEAAAAIY2VsbFRleHRURVhUAAAAAQAAAAAACWhvcnpBbGln&#10;bmVudW0AAAAPRVNsaWNlSG9yekFsaWduAAAAB2RlZmF1bHQAAAAJdmVydEFsaWduZW51bQAAAA9F&#10;U2xpY2VWZXJ0QWxpZ24AAAAHZGVmYXVsdAAAAAtiZ0NvbG9yVHlwZWVudW0AAAARRVNsaWNlQkdD&#10;b2xvclR5cGUAAAAATm9uZQAAAAl0b3BPdXRzZXRsb25nAAAAAAAAAApsZWZ0T3V0c2V0bG9uZwAA&#10;AAAAAAAMYm90dG9tT3V0c2V0bG9uZwAAAAAAAAALcmlnaHRPdXRzZXRsb25nAAAAAAA4QklNBCgA&#10;AAAAAAwAAAACP/AAAAAAAAA4QklNBBEAAAAAAAEBADhCSU0EFAAAAAAABAAAAAE4QklNBAwAAAAA&#10;KyoAAAABAAAAfwAAAKAAAAGAAADwAAAAKw4AGAAB/9j/4gxYSUNDX1BST0ZJTEUAAQEAAAxITGlu&#10;bwIQAABtbnRyUkdCIFhZWiAHzgACAAkABgAxAABhY3NwTVNGVAAAAABJRUMgc1JHQgAAAAAAAAAA&#10;AAAAAQAA9tYAAQAAAADTLUhQICAAAAAAAAAAAAAAAAAAAAAAAAAAAAAAAAAAAAAAAAAAAAAAAAAA&#10;AAAAAAAAAAAAABFjcHJ0AAABUAAAADNkZXNjAAABhAAAAGx3dHB0AAAB8AAAABRia3B0AAACBAAA&#10;ABRyWFlaAAACGAAAABRnWFlaAAACLAAAABRiWFlaAAACQAAAABRkbW5kAAACVAAAAHBkbWRkAAAC&#10;xAAAAIh2dWVkAAADTAAAAIZ2aWV3AAAD1AAAACRsdW1pAAAD+AAAABRtZWFzAAAEDAAAACR0ZWNo&#10;AAAEMAAAAAxyVFJDAAAEPAAACAxnVFJDAAAEPAAACAxiVFJDAAAEPAAACAx0ZXh0AAAAAENvcHly&#10;aWdodCAoYykgMTk5OCBIZXdsZXR0LVBhY2thcmQgQ29tcGFueQAAZGVzYwAAAAAAAAASc1JHQiBJ&#10;RUM2MTk2Ni0yLjEAAAAAAAAAAAAAABJzUkdCIElFQzYxOTY2LTIuMQAAAAAAAAAAAAAAAAAAAAAA&#10;AAAAAAAAAAAAAAAAAAAAAAAAAAAAAAAAAAAAAAAAAAAAWFlaIAAAAAAAAPNRAAEAAAABFsxYWVog&#10;AAAAAAAAAAAAAAAAAAAAAFhZWiAAAAAAAABvogAAOPUAAAOQWFlaIAAAAAAAAGKZAAC3hQAAGNpY&#10;WVogAAAAAAAAJKAAAA+EAAC2z2Rlc2MAAAAAAAAAFklFQyBodHRwOi8vd3d3LmllYy5jaAAAAAAA&#10;AAAAAAAAFklFQyBodHRwOi8vd3d3LmllYy5jaAAAAAAAAAAAAAAAAAAAAAAAAAAAAAAAAAAAAAAA&#10;AAAAAAAAAAAAAAAAAAAAAABkZXNjAAAAAAAAAC5JRUMgNjE5NjYtMi4xIERlZmF1bHQgUkdCIGNv&#10;bG91ciBzcGFjZSAtIHNSR0IAAAAAAAAAAAAAAC5JRUMgNjE5NjYtMi4xIERlZmF1bHQgUkdCIGNv&#10;bG91ciBzcGFjZSAtIHNSR0IAAAAAAAAAAAAAAAAAAAAAAAAAAAAAZGVzYwAAAAAAAAAsUmVmZXJl&#10;bmNlIFZpZXdpbmcgQ29uZGl0aW9uIGluIElFQzYxOTY2LTIuMQAAAAAAAAAAAAAALFJlZmVyZW5j&#10;ZSBWaWV3aW5nIENvbmRpdGlvbiBpbiBJRUM2MTk2Ni0yLjEAAAAAAAAAAAAAAAAAAAAAAAAAAAAA&#10;AAAAAHZpZXcAAAAAABOk/gAUXy4AEM8UAAPtzAAEEwsAA1yeAAAAAVhZWiAAAAAAAEwJVgBQAAAA&#10;Vx/nbWVhcwAAAAAAAAABAAAAAAAAAAAAAAAAAAAAAAAAAo8AAAACc2lnIAAAAABDUlQgY3VydgAA&#10;AAAAAAQAAAAABQAKAA8AFAAZAB4AIwAoAC0AMgA3ADsAQABFAEoATwBUAFkAXgBjAGgAbQByAHcA&#10;fACBAIYAiwCQAJUAmgCfAKQAqQCuALIAtwC8AMEAxgDLANAA1QDbAOAA5QDrAPAA9gD7AQEBBwEN&#10;ARMBGQEfASUBKwEyATgBPgFFAUwBUgFZAWABZwFuAXUBfAGDAYsBkgGaAaEBqQGxAbkBwQHJAdEB&#10;2QHhAekB8gH6AgMCDAIUAh0CJgIvAjgCQQJLAlQCXQJnAnECegKEAo4CmAKiAqwCtgLBAssC1QLg&#10;AusC9QMAAwsDFgMhAy0DOANDA08DWgNmA3IDfgOKA5YDogOuA7oDxwPTA+AD7AP5BAYEEwQgBC0E&#10;OwRIBFUEYwRxBH4EjASaBKgEtgTEBNME4QTwBP4FDQUcBSsFOgVJBVgFZwV3BYYFlgWmBbUFxQXV&#10;BeUF9gYGBhYGJwY3BkgGWQZqBnsGjAadBq8GwAbRBuMG9QcHBxkHKwc9B08HYQd0B4YHmQesB78H&#10;0gflB/gICwgfCDIIRghaCG4IggiWCKoIvgjSCOcI+wkQCSUJOglPCWQJeQmPCaQJugnPCeUJ+woR&#10;CicKPQpUCmoKgQqYCq4KxQrcCvMLCwsiCzkLUQtpC4ALmAuwC8gL4Qv5DBIMKgxDDFwMdQyODKcM&#10;wAzZDPMNDQ0mDUANWg10DY4NqQ3DDd4N+A4TDi4OSQ5kDn8Omw62DtIO7g8JDyUPQQ9eD3oPlg+z&#10;D88P7BAJECYQQxBhEH4QmxC5ENcQ9RETETERTxFtEYwRqhHJEegSBxImEkUSZBKEEqMSwxLjEwMT&#10;IxNDE2MTgxOkE8UT5RQGFCcUSRRqFIsUrRTOFPAVEhU0FVYVeBWbFb0V4BYDFiYWSRZsFo8WshbW&#10;FvoXHRdBF2UXiReuF9IX9xgbGEAYZRiKGK8Y1Rj6GSAZRRlrGZEZtxndGgQaKhpRGncanhrFGuwb&#10;FBs7G2MbihuyG9ocAhwqHFIcexyjHMwc9R0eHUcdcB2ZHcMd7B4WHkAeah6UHr4e6R8THz4faR+U&#10;H78f6iAVIEEgbCCYIMQg8CEcIUghdSGhIc4h+yInIlUigiKvIt0jCiM4I2YjlCPCI/AkHyRNJHwk&#10;qyTaJQklOCVoJZclxyX3JicmVyaHJrcm6CcYJ0kneierJ9woDSg/KHEooijUKQYpOClrKZ0p0CoC&#10;KjUqaCqbKs8rAis2K2krnSvRLAUsOSxuLKIs1y0MLUEtdi2rLeEuFi5MLoIuty7uLyQvWi+RL8cv&#10;/jA1MGwwpDDbMRIxSjGCMbox8jIqMmMymzLUMw0zRjN/M7gz8TQrNGU0njTYNRM1TTWHNcI1/TY3&#10;NnI2rjbpNyQ3YDecN9c4FDhQOIw4yDkFOUI5fzm8Ofk6Njp0OrI67zstO2s7qjvoPCc8ZTykPOM9&#10;Ij1hPaE94D4gPmA+oD7gPyE/YT+iP+JAI0BkQKZA50EpQWpBrEHuQjBCckK1QvdDOkN9Q8BEA0RH&#10;RIpEzkUSRVVFmkXeRiJGZ0arRvBHNUd7R8BIBUhLSJFI10kdSWNJqUnwSjdKfUrESwxLU0uaS+JM&#10;KkxyTLpNAk1KTZNN3E4lTm5Ot08AT0lPk0/dUCdQcVC7UQZRUFGbUeZSMVJ8UsdTE1NfU6pT9lRC&#10;VI9U21UoVXVVwlYPVlxWqVb3V0RXklfgWC9YfVjLWRpZaVm4WgdaVlqmWvVbRVuVW+VcNVyGXNZd&#10;J114XcleGl5sXr1fD19hX7NgBWBXYKpg/GFPYaJh9WJJYpxi8GNDY5dj62RAZJRk6WU9ZZJl52Y9&#10;ZpJm6Gc9Z5Nn6Wg/aJZo7GlDaZpp8WpIap9q92tPa6dr/2xXbK9tCG1gbbluEm5rbsRvHm94b9Fw&#10;K3CGcOBxOnGVcfByS3KmcwFzXXO4dBR0cHTMdSh1hXXhdj52m3b4d1Z3s3gReG54zHkqeYl553pG&#10;eqV7BHtje8J8IXyBfOF9QX2hfgF+Yn7CfyN/hH/lgEeAqIEKgWuBzYIwgpKC9INXg7qEHYSAhOOF&#10;R4Wrhg6GcobXhzuHn4gEiGmIzokziZmJ/opkisqLMIuWi/yMY4zKjTGNmI3/jmaOzo82j56QBpBu&#10;kNaRP5GokhGSepLjk02TtpQglIqU9JVflcmWNJaflwqXdZfgmEyYuJkkmZCZ/JpomtWbQpuvnByc&#10;iZz3nWSd0p5Anq6fHZ+Ln/qgaaDYoUehtqImopajBqN2o+akVqTHpTilqaYapoum/adup+CoUqjE&#10;qTepqaocqo+rAqt1q+msXKzQrUStuK4trqGvFq+LsACwdbDqsWCx1rJLssKzOLOutCW0nLUTtYq2&#10;AbZ5tvC3aLfguFm40blKucK6O7q1uy67p7whvJu9Fb2Pvgq+hL7/v3q/9cBwwOzBZ8Hjwl/C28NY&#10;w9TEUcTOxUvFyMZGxsPHQce/yD3IvMk6ybnKOMq3yzbLtsw1zLXNNc21zjbOts83z7jQOdC60TzR&#10;vtI/0sHTRNPG1EnUy9VO1dHWVdbY11zX4Nhk2OjZbNnx2nba+9uA3AXcit0Q3ZbeHN6i3ynfr+A2&#10;4L3hROHM4lPi2+Nj4+vkc+T85YTmDeaW5x/nqegy6LzpRunQ6lvq5etw6/vshu0R7ZzuKO6070Dv&#10;zPBY8OXxcvH/8ozzGfOn9DT0wvVQ9d72bfb794r4Gfio+Tj5x/pX+uf7d/wH/Jj9Kf26/kv+3P9t&#10;////7QAMQWRvYmVfQ00AAv/uAA5BZG9iZQBkgAAAAAH/2wCEAAwICAgJCAwJCQwRCwoLERUPDAwP&#10;FRgTExUTExgRDAwMDAwMEQwMDAwMDAwMDAwMDAwMDAwMDAwMDAwMDAwMDAwBDQsLDQ4NEA4OEBQO&#10;Dg4UFA4ODg4UEQwMDAwMEREMDAwMDAwRDAwMDAwMDAwMDAwMDAwMDAwMDAwMDAwMDAwMDP/AABEI&#10;AKAAfwMBIgACEQEDEQH/3QAEAAj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PVUkkklKSVbqHUcHpmHZm59zcfGpEvsfx8APpPe78ytnveuB659Zs3qeM3J&#10;zr7ug9AvB+zY9MHqec396tk/qWK5n+Fd+j/fssqyGJ0YGSDIB6nq/wBdOjdNyPsFRs6j1PUDAwmm&#10;62RO71Nnsp2fn+o/1P8Ag1z/AFT61/WNrtudlYH1XrMfonk5+eARIf8AZMeatj/5da4q76x5NdDs&#10;LotTeidPd9KrFJ9eyPzszqB/Wbne530PS/0fvWQGtbMCJ1PmfNWYYAN/x1P/AHrBLP21epyvrF09&#10;4Jv6n13qdpPu22swcdw/k0Vepaz/ADVTd1n6suHv+rz7nfv3dTyS4/5rFhpKUY4jv9vD/wBFiOWX&#10;h9jujrf1cbHodEvw3f6TG6neHfdbXtWhifWXErc37J1/rPTXx7jnsr6jQP5LWsLrf/A1ySSBxxPf&#10;/pf9JQyyHb8n1Hpv1u+sba/VdRi/WPDYAbL+kWRksbO2b+m3xa653+iq2LoeifWnonXNzMHIH2iv&#10;+dxLQa72EfSD6LPf7Pzns31rw6t76rW31PdVdWZZbW4se0+LLGbXtW1X9Yq811bfrDS7LfVHodVx&#10;SKeo07Y2ObezZXl7I+hf+k/wnqWWKKeAdPw/gywzjrp5vtyS4TpH1xyul1VHrGQ3qvRLT6eP1/Ha&#10;QWOmBj9Xxv5zGu9zff8A5/qfpfS7muyu2tttThZXYA5j2kFrmkbmua5v0muVeUTHdnBtkkkkmpf/&#10;0PVVW6l1HD6Xg3dQzrBTjY7d9jz4cBrf3nvd7K2fnvVleb/WTrmL1TMv6jlNF/1f6Db6OLjT7c7q&#10;RB2td+a7Fw/pP/4P1LP09VnpJ0I8RRI0Gl1vrb7nVdc67ULb7R6nQegWa11Vn2s6r1Vjfp7/APBU&#10;/wCF/m6/8JZjcjl5mXnZVmZm3OyMm4zZa/k/yQB7a62/4Oqv9HWrFeVRn9Wdl9fuvczKeXZWTRtN&#10;jSRtre2uxtrXY9PtZ6DPf9n/AJn+X3D/APFt9W2YB6kerZJwhX6v2hvpOZ6cbvV3Mod+j2+7erdx&#10;x1e57D/mhrESyfKRQfOUiQCB3OgHcnyC7P8A5t/4vP8A55Xf59P/AKQXWfUfo/1XwmZN/RctvUry&#10;4MtyXFrrGNgObQ302s9Op3859H9L/wBZ/RqWYAXR+ykDASdSHx8EGY7GD5HzTr1n68dF+qmVdjZP&#10;Wc0dLyHBzGWs2B1zW7ZZZ6jLPU9Dc3Y7/B+p/wAIuY/5u/4u/wD55H/fV/7zpRzAi6P2WqWAg6Ef&#10;V41M17HfRcHRzBlej/Vv6rfUS7qrDi9T/a9tTXWDEt9NzDG1vqvrbVX6np7/AKDl0n1t6H9Xs/pT&#10;7erFuHXjAObnNDWvqEgbWvLXbq7P5v0XN9//ABvpoHOBICj/AC8EjAaJsPiqYkASTAHJK7L/AJv/&#10;AOLr/wCeSz/wP/3nWz9UPq/9SR1kXdO6k7quXj1m2um0N21w5jPtQDKqv0le7ZXu+h6iccwAJqX2&#10;LRhJO4+14HpXWMzpOQ+zGLXMuaG5WJcN1N9fHp5NDvps2udst/wf+fWuy+rn1iq6FS3LxDZb9U77&#10;AzIx3kvu6VkPP0HnV1vTbnu/R2f+7H9N6T/GLg4OR9V8rIyWtF2GBZi2/nNsLmsaxrv+7E+i9i8r&#10;6P1a3pWWbgwZGNcw052I76N9DtLKXf8ACa7qLPzLP+DfamissSao7Ed2TXHIRJsHbwfeWPZYxr2O&#10;DmOAc1zTIIOoc0hSXFfUzqben5bPq4+85XTsmr7X9Xcx3L8f6duDY7/T4f7jvf6f+h/Q1LtVVlHh&#10;NM4Nh//R7X669VycDo4xunn/ACn1S1uDggGCLLva66Z9no173+p/g7PTXl31lvx2ZVPRcEz07ojT&#10;i0nj1LpnqGW7+Xdk+z/rf6P+cXZ/Wbqbm/WXO6gNa/qt0+aAQCBnZ36PGJb+cz0nVrzMCABMxyTy&#10;fNW8EKF/X6y/9Ba+eXTuuum+pn1zv+r14xckut6Ta6X1jV1LifdfQ39z/T0f9dq/Tfz/ADKSmlES&#10;FFgjIxNh7X65/Uymig/WD6vbbulXN9a+in3Nqa73fasXb/2j/Otqb/Rf5yv9W/o3I4XUM7Au+04G&#10;TZjXEbTZU6Jbztf+ZYz+ut76m/XK/wCr1/2fI3W9KtdNlY1dU4/SyMdv/n+j8/8AnK/0v89f+uP1&#10;Moqo/wCcP1dDbul3N9W+in3CsH3facUM/wC0n+lpb/Rvp1/q/wDR44yMTwT1B+WXfwLLICQ44aH9&#10;IPI5ebmZ15yc2+zJvcNpstcXOgahjZ+gz3fzbPYgymDgZg6jkeCdSsJvqkx8nIxcivJxbX0ZFR3V&#10;21na5pjbo7+U07H/AL7Fe6r9ZOvdYrZV1PNfkVVnc2vaytm7997MdlTbHN/N9T6CzVd6J0jN67nN&#10;wenND3nWyw/zdTO9tzm/m/uM+nageH5jWnVMeI+kXr0V0jpHUOs57MDp7N9z/c5zpDK2TDrr3fm1&#10;t/8ABP5utdP1jreH9UcKz6v/AFZs39QkftTqpALvUGhpr+kz1m/Q2fzWCz9H/S/U9J+s9Zwfqtg2&#10;fVr6svnMJjqnVRG/f9F9NT2/9qfzPZ7On/zVX63/ADHDvDW1EDQAJgBnqfk6R/e/rSZCRjFDWfU9&#10;n0X/ABu22+p0qje70SL7HVydpe30GV2OZ+c+ttlmz/jF56u+/wAbpH23pTe/pZBj+1jrgUsH83H6&#10;oz/OXoOgX5Gb0+7pVLo6j05x6p0J/JFtX6TNwWfS3Myq/wBM2hvsfd6tlq9Ro+sePkfVU/WOlu+p&#10;uI/LNQOs1sc+2jd+8yyt9K8W6d1CzpfUMbqVU78O1tsDSWj+er/67SbKl6f9VvseJlfWD6u3bHdO&#10;rf8AbcYGdhxMxnqWVs/4Cn6H/XFFzEOv1/75lwSsV9H/0qvX8nd0fqeRJ9TqvXrgHfvY+G1zaW/2&#10;Ldi5VbvWTP1U+rr+91nUrX+bvXa1YS0MYofU/wDN9LSym5fQfipJJJOY1L0n/FJfOJ1HHN7nenax&#10;zMYn2sa9rt11f/H27/U/4pebI2JmZeFe3Jwr7Ma9ogW1OLXQeWGPpsdt/m3+xNyQ44mK/HPglb6h&#10;/jO6LXl9FHU6cc2ZmC5pdbWJeMcz64s/OfTXu9f/AIL+c/0q8p51GoK6r6uf4wOrdO6g6zqt9ufh&#10;ZBHrtedz6409bGaNrf8AjKGfzn/G/wA5q9b/AMXtfUsnH6l9V7Kv2f1Bwda2f0dId7nZWM0fTpd/&#10;3D/wd383+h/mI4E4/TPb9GXT+6yTiMnqhv1Dj/4u+k4fVPrCW5tXr0YlDrxW4bqzZvrrq9bTb9F1&#10;r663/Tez/gl6X9an/Zvq31O+m84VrMV5rvrhrg5rT6TGPI9u9/6Jmz9J+k/Q/pVwfXOv4P1cwXfV&#10;r6qvItB/yh1NpBebOHsqsH0sn8y2z+bxGfoKP039G5rqn1j671eplPUs2zIqrMtrhjGyOHvZQypt&#10;rm/m+qmmEskhPaPY9lwnHHHh3l4d3NAAAAEAcBdH/i/wunZv1oop6gGvY2uy2ip4Ba+5m0sa5p+l&#10;6dXrX/8AWVzqYvfXFlbiyysh7HtJa5rmnc17Ht9zHtd+cp5CwRdWwRlUgTrT7d9c8Pp2V9Ws857W&#10;7aKX202uia7WtJpfU782z1NrP+F/mf8ACLxITAnQ9wu+/wAbd9/2zp2N6jxjmqyx1Icdhe11bWWP&#10;r+i57PzN30FwKj5eNQu92TOblXZXOh4XYsyrPsXTswaO6j9XuodNcf5WC2xzX/1/0a45dLQ8/wDN&#10;zoz+9T+sUt/q2Y9znI5hcft/6KsJon6P/9PL63W5v1Z6TVH/ACfm9Rw3+Tjb67W/5rVz67P6x4bm&#10;Y31n6eSJwOpU9Xr8XMzG+jft/k0+p71xiv4zcfr/ANL1/wDdNLKKl9PyUkkknsakxIAkmAOSU67r&#10;/FX0vp2XlZ+Zk1tvycP0m0NeNwrFge83NDvb6r/T2Nf9Ov0/+ETZy4YmXZfCPFIB5b6vdCzvrDnD&#10;DwI2th2RknWulh/Psj6Vjv8AA0fTu/4r1ba+1/54dD+qORj9B6RScrBx3u/aWUHbnmx3846mPZfe&#10;1/vyP8F/2no/4LZ/xhZVnTfq1fbhWjDvyrq63vYAH2B/ssY2we5tnoN/nfp+lUvIAAAABAGgAUcf&#10;1ouWkdhHx7ssiMWkdZHcva/W/wCp2N9m/wCcf1a23dMub6t2PTqKwfc7JxWt/wAB/p8f/tP/AIP9&#10;H+jr4lr2O+i4HvoV3X+KnqOQzquT0x18YtlDr68d3BtD2NfZV+5+jd+lY3+c/nPzF1v166RhZ/1b&#10;zLbad2RhUvuxbGNmxjmDfsZtG707dvp3M/0aHuGEuCXq7S8FHGJjjjp4PjKjZ9AqQIIkag8FdB9R&#10;Ol9P6r9ZKcbqIa+iut97aH/Rtews2VPb+exu997q/wDCej+k/R71NKXCCT0YYx4iB3dn/G0R+1+n&#10;t7jGsP3vauGXtX116P0zqPQcy7MY0XYdFl2PkwA+tzGmwbX/AEvTe5v6Wr/CrxQEkAnQnso+XlcK&#10;/d0ZM8alfdddRVWB0DoLP9LV1zKcPAMpvqYVyznbWlx/NBP3L0HF6Ndk5l3SKmE2dH+rpxHN7Nzc&#10;1jnv/wC3GbksxqP2n8OH/ulYBqfo/wD/1Oi+t2JTi/WDA6jkaYHV6bOidSOght8vxLNfo/pt2+38&#10;xi8tysS/CyrsLJEX4tjqbf6zDt3D+S/+cZ/IXun1g6NR1zo+V0u87W5DIY/9x499Nv8A1u1rHryj&#10;6wY+RnYY6ve3b1Tp7m9O+sFXJFrP0WH1H+VVl1t9F9v0PU9L0lawT6fT/vWDNCxY83nkklqfV36u&#10;5/1hz/smH7K2QcrKcJZUw/8Any5/+Bo/P/4pWCQBZ0AawBJoLfV76vdQ+sOeMPDGxjIdk5LhLKWH&#10;853HqXP/AMBR/hP+J9SxdF1n604vQcdv1f8Aqg70qsZ85fUYa99to/nNrntdXc9zm/rF+z0/+02P&#10;+i/mw/WH6x4PTcE/Vf6rE14VZLc3OaZfe8+25rLm/T3x+sZP/oPjfoVyAAAAAgDQAKMAzNyHp/Rj&#10;/wB1JlMhAcMfm/Sk3eqda6t1i1l3U8p+U+sEVhwa1rZ+lsqpbXU1zvz37N6pJJKQADQaMRJOp1Z0&#10;3XUXMvx7HU3VHdXbW4te08bmPb7l1HRP8Y3XcLqDbeqXv6hhPAZdUWsa9oH+Gx/SZVutZ+ex/wDP&#10;/wBdcokhKEZbi0xnKOxe2+t31QxrcX/nL9Wov6dePWvx6dQ0HV+TjMH+D/7kY3+B/wA+tcVXkXY7&#10;2ZONY6q6oh9VtZhzT2cx7VvfVL63Zf1cyiCHX9NudOTjDUtJ/wC1ON/w3+kr/wC1H/GLX+uP1Pxc&#10;jDP1l+rMX4GQ31r8enUAHV+RjMH5v/cnG/wX/blajEjA8E9Qfll/3MmQgTHHDSQ3DY/xr9Qzm5uL&#10;01t7m4VtHrW0NgNe9tkMdZHus27f5t36Pf71wK7X/Gwf8vYf/hT/ANGOXFEgAkmANSUcI/VxW5vn&#10;LqfVrAqzutUNyYGFizmZzyJa3Hx/01m/+RY/06f+uL0P6r3X4f1Z6t9bcmqcrqJv6l6RmRTW1xw8&#10;ef3PSr3V/wAi1cr0nodz8fH+rrQWdQ69syurOGjsbptR3U0O+l6d+Y927/rnoX1r1f7LjfZfsfpt&#10;+zen6Pox7fTj0/T2/ubPaoc870H8gz4YUH//1fVVyH1w6Pdi5DvrN06gZJFJx+s9PjTLwyNtnH/a&#10;nHZ9D/g/+K9C3r0kYy4TaCLfHMX6jZXU+o0N6Rd6/RMtvr09TcJ9Oqdr8e9n/lhQ/wDQ+l/hf539&#10;H+mrrsfWL6yYOFgn6r/VY+n0+uW5ma0y/IedLmsuH02v/wC1GT/hf5ij9XXS9Z+r2Z0R+XmdFodm&#10;dG6iHDq/RK3OY73jZbldNNZa6u7Z/OUV/wA5/wBtfZ/P+odFbViftXpVv7Q6I4w3JAAtoP8A3H6l&#10;Q3+j21/R9bb9nt/nP0Xq1q1CQmQZGwPl/vf1v6zBOJiDwjff+xzAABA0A4CSSSnaykkkklKSSSSU&#10;pb31S+tuX9W8s6Ov6be6crFHIPH2nGn6N7fz2f8Aan/jPTsWCmJDRLjAHJKEoiQo6groyMTYeu/x&#10;lZ2J1DqvT8zCtbfjX4QdVY3gg22f9Jv0Xs+mxZnRMLHx6mdc6lScjH9T0+l4AEvzssHbXXXWPc/D&#10;x7dv2iz6Fln6H9N/M2yxOhVYddOT16u0uvP+T+hVSMvLcT/hKx78HDsf/OWfz9v6T/r3ov1Z+rGT&#10;Tkt6713039WNYrxsaoAUYNMbW4eGxvs37PZba3/i6/8ACW3wymIQ4Qb6ebPGBlLiI+jZ+qfQcjpu&#10;Pdn9Uf6/W+puF3ULpkA/4LEq/dpxWfo27f8Az16S30klVJJNlsAU/wD/1vVUkkklKXNdY+pzbcx/&#10;V+g5B6T1hwPqWMG6jInXZnYx/R2bnf4Xbv8A8J+m/RrpUkRIjZBFvkHWujYVNpb1rDd9WstxhuZj&#10;MdkdKud7ohjP02A+3/Rs/m2fpLallZH1W63TV9ooob1HEJIbl9PcMqox9L+Y/Ts2/wDCUr3J7GWM&#10;dXY0PY8FrmuEgg8tc0rncr6gfV+y85WALuj5Z5v6daccx+76bd1G3/rSnhnrf/vmOWEF8ZL2hxYS&#10;A4aFp0I/su9ydesZX1S+s7mBg6zj9TpZ9CjqeFVbp/LyGfpX/wCaqNn1P+sTjLukfVl/m2q+v7wx&#10;u1SjPHw+1i9g9/wfNTpzonpa/ItFOO119zjDaqmmx5PlXUHvXpVf1Q+sYG0dM+rVIP54x7bXj+r6&#10;zdq0aPqj9YX1tpy/rBZj4w1+z9Mx6sOP6mRXvs/6CBzx8PtUMB7l87b9V+oU1Nyer2U9ExHDcLM5&#10;22xwBh3oYFe7Kusb/o3NpW99X+iX2uZZ9WcJznf/ADx9VYGsb/wnSOmGf3d9ORZvf/gbl2vTPqP9&#10;W+nW/aW4v2rMOrsvLcb7S4GfU3XbmMs/l1MrW8op5ydv7GWGIBxOgfVTA6M9+WXvzuqZAH2nqOSd&#10;9zzH0WT/ADFP/BM/4P1PV9NbaSShJJNllApSSSSCn//X9VXO9Q+vv1Z6dm3YOTkPF+O7ZaGVWPAd&#10;Adt31scz27vctfq3Uael9Myeo3614tbrC2Y3Fo9tbf5Vj/0bF4SKc7NrzOovHqeiW351s8OyLPTD&#10;v5XqXvU2HEJ2ZaAafVjy5DGqFkvu/TOp4fVcGrqGC82Y14JY4gtPtJreCx4a5u17HNVpedf4pura&#10;ZvRbD9E/a8ca/RdtqyW/2LPRs/6/Yr/+NHrd2F0ujpmO4sf1IvFz2mD6FYb6tenu/Tvtqr/4r1k0&#10;4j7nAP5BIyDg4/BvdS/xj/VfAtdS26zNsYYf9lZvaD/xzjXQ/wD63aidI/xg/Vrql7MZlz8XItIb&#10;XXks9Pc48NZaC+je78yv1d71w/1D+pmN18X5me57cHGeKa6qjsL7IbY/e8e5lVVb6/5v6b3/AM5+&#10;i/SC+vn1Px/q9bj3Ybn2YGYXV7LPeWWAb/T3xufXbXu2b/0n6JS+3i4uCzxd2PjyVx0OHt4PqHWu&#10;v9L6HRXkdTtNVdz/AE2FrH2S6HWRtpbY76LFk/8Ajk/U/wD7l2f+w9//AKRWT0Lpp+un1TxsXrNu&#10;TVb03IcxtwhtlgayKXv9ep+/9Bkem6z/AAllW9c39ePqng/Vr7D9juvvOWbd/rlhj0xVt2elXT/p&#10;E2GOBPBInis7bLpzkBxADhrru91/45P1P/7l2f8AsPf/AOkVYP15+rY6YOq/aHnDdecUP9G2fVDf&#10;W2en6fqfzY+nsXB/Un6mdP8ArHhZORl5F9L6LvSaKSwAt2Mtl3q1W+7dYr/12+r2L9Xfqli4OLbb&#10;dW/qQuLri0ul1F7S39Eypu39H+6icePiEATd0oTnw8RAqrek/wDHK+qH/cqz/wBh7v8A0kl/45X1&#10;Q/7lWf8AsPd/6SXC/Uj6rdM+sP279oX3UDFNQrNLmMn1Bbv3+rXb/ol1H/jXfVf/ALn5f/btP/vO&#10;lKGGJIJlYRGeSQsCOr1N/X+mUdFHXbLHfs91bLhYGOLtlhaKz6Qb6n+Eb+asf/xy/qj/ANybf+2L&#10;v/Saj9cMCrpv+L7J6fQ5zqsSiimtzyC4tZZSxpeWhjd2n7q8/wDqX0DD+sHWLMDNfbXUzGfeDS4N&#10;dua+moavbZ7dtzkMeOBjKUiaB6dkznISEQBqH0fG/wAYn1QyLBV9u9FzjAN9dlTP7V1tbaWf23ro&#10;fWp9H1/Ub6O3f6sjZsjd6m/6Ozb+cvNfrR/i1q6b02zqHSL7rvszTZkY95a4mto3PsoexlXvqb7/&#10;AE37/V/MWL9WPrHfidP6j0K5+/p+ZhZXoNdqKrRTbd+jn6NGQxtm+r/T/Q/nbvURxRMTLGSa3BUM&#10;khIRmKvYh//Q2P8AGv1f0sLF6NW735T/AF8gA/4Ko/o2uH/C5Ox//oOuV6D9YuldM6Jn9KysC3Jf&#10;1Pc3IvY5jYYW+lS2v1Pzqffb/wAa9H+seH1v6x/W63ZiZVdFtzMPHudTZ6bKWO9M5HqOraz093r5&#10;f9tegD6gfU+I/Zlen8p//k1Z4oQhGMrN+o8LBU5TMhpXpHE+TfV3qrujdawupOPsosAyCO9Tx6WT&#10;7f5NbvVb/LrXWf4263fb+l3812U3MafNrqnn/ovVD68/U+zp3VWO6RhWvwMqqRXRW+0V2M9lzP0Y&#10;scxtjHVWN3/8Mugxej5P1r+ouPg5bH4nVemu9Oh+TW+v30jZT6gsaLXU5OI9jLrG/wCF/SfpPRTp&#10;SjcMnTY/VbGEuGcD5jsm/wAU9tbvq/k1Aj1K8x5e3vDmUuY7+0uh699ZOmfV+qm3qLnhuQ81s9Np&#10;eZAL3OLW+7YvI8XJ+s/1SznubXbgXPGy1lte6m0NPt938xfsdu9O6i3f/wAJ77ES531r+uOdW91d&#10;mY9ssrLWenjVA+5/6SPRq3bfe977Mi3Zs/Sfoq0JYQZmRI4DqmOWoiIB4x0fXejdd6Z1zFfldNtN&#10;tVbzU8uY+sh4DbCzbc1n5ljFxP8Aje56R8cn8lC7D6sdBq6B0enp7XepYCbMi0ab7X62OH8j/B1/&#10;8Excr/jWw83KPSvsuNdkbDkb/RrfZtkUbd/pNft3KPFQyittd/JkyWcZ0102S/4pP+Seof8Ahsf+&#10;eqUT/Gz/AMg4f/h1n/nnJT/4rMTLxel5zcqi3Hc7KDmturdWSPSqbua21rPBE/xo4mXldExGYtFu&#10;S9uY1zmUsdY4N9LIbuLamvdt3ORse/fiij7Nf1Xz/wCr/wBUs/6y/aPsT8dn2TZ6n2guE+pv2+n6&#10;ddv+iWu//FF9YHMc0XYAJBAO63/3nWb0qz659G9X9l42di/aNvrRhufu2bvT/n8e3bt3v+gr/wDz&#10;j/xmeOf/AOwA/wDeNTSOSzwyjXixQEQBcZ34Pd/4wRH1M6iPBlf/AJ9qXFf4qv8AxT3/APhG3/z7&#10;irputO6pm/4s3PzGW29Rux6Tcz0yLC/1Ki/9XrY3b/22vPelW/WXo2U7L6bjZNF7qzUXnFe/2OLL&#10;HN22VOb9OpijxC8c42LshfkNZIyokAdH2brmZj4PR83LySBTVQ8u3aA+0htf9ax36Ni8FxsW7IH2&#10;er+d9G13yqpsvt/8Dqet/Md9e/rI6qnLozctjXTXWaPQpDv33n08fH3N/wBJfZ+jXW9B+oF/Tejd&#10;QvyQy7rObiXUUVNd7KRYxzfRbY72uttfs9e//rdX6P1LLzGsMDZBkegVIHLIaERHd//ZOEJJTQQh&#10;AAAAAABVAAAAAQEAAAAPAEEAZABvAGIAZQAgAFAAaABvAHQAbwBzAGgAbwBwAAAAEwBBAGQAbwBi&#10;AGUAIABQAGgAbwB0AG8AcwBoAG8AcAAgAEMAUwA1AAAAAQA4QklNBAYAAAAAAAcAAgAAAAEBAP/h&#10;Ex1odHRwOi8vbnMuYWRvYmUuY29tL3hhcC8xLjAvADw/eHBhY2tldCBiZWdpbj0i77u/IiBpZD0i&#10;VzVNME1wQ2VoaUh6cmVTek5UY3prYzlkIj8+IDx4OnhtcG1ldGEgeG1sbnM6eD0iYWRvYmU6bnM6&#10;bWV0YS8iIHg6eG1wdGs9IkFkb2JlIFhNUCBDb3JlIDUuMC1jMDYwIDYxLjEzNDc3NywgMjAxMC8w&#10;Mi8xMi0xNzozMjowMCAgICAgICAgIj4gPHJkZjpSREYgeG1sbnM6cmRmPSJodHRwOi8vd3d3Lncz&#10;Lm9yZy8xOTk5LzAyLzIyLXJkZi1zeW50YXgtbnMjIj4gPHJkZjpEZXNjcmlwdGlvbiByZGY6YWJv&#10;dXQ9IiIgeG1sbnM6eG1wPSJodHRwOi8vbnMuYWRvYmUuY29tL3hhcC8xLjAvIiB4bWxuczpkYz0i&#10;aHR0cDovL3B1cmwub3JnL2RjL2VsZW1lbnRzLzEuMS8iIHhtbG5zOnhtcE1NPSJodHRwOi8vbnMu&#10;YWRvYmUuY29tL3hhcC8xLjAvbW0vIiB4bWxuczpzdEV2dD0iaHR0cDovL25zLmFkb2JlLmNvbS94&#10;YXAvMS4wL3NUeXBlL1Jlc291cmNlRXZlbnQjIiB4bWxuczpzdFJlZj0iaHR0cDovL25zLmFkb2Jl&#10;LmNvbS94YXAvMS4wL3NUeXBlL1Jlc291cmNlUmVmIyIgeG1sbnM6cGhvdG9zaG9wPSJodHRwOi8v&#10;bnMuYWRvYmUuY29tL3Bob3Rvc2hvcC8xLjAvIiB4bXA6Q3JlYXRlRGF0ZT0iMjAxMi0wMy0yMlQx&#10;MToxMjowOCswMTowMCIgeG1wOk1vZGlmeURhdGU9IjIwMTItMDYtMTVUMTI6MzA6MzcrMDI6MDAi&#10;IHhtcDpDcmVhdG9yVG9vbD0iQWRvYmUgSWxsdXN0cmF0b3IgQ1M1IiB4bXA6TWV0YWRhdGFEYXRl&#10;PSIyMDEyLTA2LTE1VDEyOjMwOjM3KzAyOjAwIiBkYzpmb3JtYXQ9ImltYWdlL2pwZWciIHhtcE1N&#10;OkRvY3VtZW50SUQ9InhtcC5kaWQ6NTdBMjNEQkEwNjc0RTExMUExM0VEN0REQ0Q2QkQyQ0UiIHht&#10;cE1NOkluc3RhbmNlSUQ9InhtcC5paWQ6QUIzRkFGMjVENUI2RTExMUFBNDhBMDNEQzE0REFCMUUi&#10;IHhtcE1NOk9yaWdpbmFsRG9jdW1lbnRJRD0ieG1wLmRpZDo4NzgyNzk3REExRjVFMDExQTVFQ0Ey&#10;Q0I5MUQ4QzNFNSIgeG1wTU06UmVuZGl0aW9uQ2xhc3M9InByb29mOnBkZiIgcGhvdG9zaG9wOkNv&#10;bG9yTW9kZT0iMyI+IDx4bXBNTTpIaXN0b3J5PiA8cmRmOlNlcT4gPHJkZjpsaSBzdEV2dDphY3Rp&#10;b249ImNvbnZlcnRlZCIgc3RFdnQ6cGFyYW1ldGVycz0iZnJvbSBhcHBsaWNhdGlvbi9wb3N0c2Ny&#10;aXB0IHRvIGFwcGxpY2F0aW9uL3ZuZC5hZG9iZS5pbGx1c3RyYXRvciIvPiA8cmRmOmxpIHN0RXZ0&#10;OmFjdGlvbj0ic2F2ZWQiIHN0RXZ0Omluc3RhbmNlSUQ9InhtcC5paWQ6ODc4Mjc5N0RBMUY1RTAx&#10;MUE1RUNBMkNCOTFEOEMzRTUiIHN0RXZ0OndoZW49IjIwMTEtMTAtMTNUMTY6MTc6MjQrMDI6MDAi&#10;IHN0RXZ0OnNvZnR3YXJlQWdlbnQ9IkFkb2JlIElsbHVzdHJhdG9yIENTNSIgc3RFdnQ6Y2hhbmdl&#10;ZD0iLyIvPiA8cmRmOmxpIHN0RXZ0OmFjdGlvbj0iY29udmVydGVkIiBzdEV2dDpwYXJhbWV0ZXJz&#10;PSJmcm9tIGFwcGxpY2F0aW9uL3Bvc3RzY3JpcHQgdG8gYXBwbGljYXRpb24vdm5kLmFkb2JlLmls&#10;bHVzdHJhdG9yIi8+IDxyZGY6bGkgc3RFdnQ6YWN0aW9uPSJjb252ZXJ0ZWQiIHN0RXZ0OnBhcmFt&#10;ZXRlcnM9ImZyb20gYXBwbGljYXRpb24vcG9zdHNjcmlwdCB0byBhcHBsaWNhdGlvbi92bmQuYWRv&#10;YmUuaWxsdXN0cmF0b3IiLz4gPHJkZjpsaSBzdEV2dDphY3Rpb249ImNvbnZlcnRlZCIgc3RFdnQ6&#10;cGFyYW1ldGVycz0iZnJvbSBhcHBsaWNhdGlvbi9wb3N0c2NyaXB0IHRvIGFwcGxpY2F0aW9uL3Zu&#10;ZC5hZG9iZS5pbGx1c3RyYXRvciIvPiA8cmRmOmxpIHN0RXZ0OmFjdGlvbj0ic2F2ZWQiIHN0RXZ0&#10;Omluc3RhbmNlSUQ9InhtcC5paWQ6NTNBMjNEQkEwNjc0RTExMUExM0VEN0REQ0Q2QkQyQ0UiIHN0&#10;RXZ0OndoZW49IjIwMTItMDMtMjJUMTE6MDc6MjYrMDE6MDAiIHN0RXZ0OnNvZnR3YXJlQWdlbnQ9&#10;IkFkb2JlIElsbHVzdHJhdG9yIENTNSIgc3RFdnQ6Y2hhbmdlZD0iLyIvPiA8cmRmOmxpIHN0RXZ0&#10;OmFjdGlvbj0ic2F2ZWQiIHN0RXZ0Omluc3RhbmNlSUQ9InhtcC5paWQ6NTdBMjNEQkEwNjc0RTEx&#10;MUExM0VEN0REQ0Q2QkQyQ0UiIHN0RXZ0OndoZW49IjIwMTItMDMtMjJUMTE6MTI6MDgrMDE6MDAi&#10;IHN0RXZ0OnNvZnR3YXJlQWdlbnQ9IkFkb2JlIElsbHVzdHJhdG9yIENTNSIgc3RFdnQ6Y2hhbmdl&#10;ZD0iLyIvPiA8cmRmOmxpIHN0RXZ0OmFjdGlvbj0ic2F2ZWQiIHN0RXZ0Omluc3RhbmNlSUQ9Inht&#10;cC5paWQ6QUEzRkFGMjVENUI2RTExMUFBNDhBMDNEQzE0REFCMUUiIHN0RXZ0OndoZW49IjIwMTIt&#10;MDYtMTVUMTI6MzA6MzcrMDI6MDAiIHN0RXZ0OnNvZnR3YXJlQWdlbnQ9IkFkb2JlIFBob3Rvc2hv&#10;cCBDUzUgV2luZG93cyIgc3RFdnQ6Y2hhbmdlZD0iLyIvPiA8cmRmOmxpIHN0RXZ0OmFjdGlvbj0i&#10;c2F2ZWQiIHN0RXZ0Omluc3RhbmNlSUQ9InhtcC5paWQ6QUIzRkFGMjVENUI2RTExMUFBNDhBMDNE&#10;QzE0REFCMUUiIHN0RXZ0OndoZW49IjIwMTItMDYtMTVUMTI6MzA6MzcrMDI6MDAiIHN0RXZ0OnNv&#10;ZnR3YXJlQWdlbnQ9IkFkb2JlIFBob3Rvc2hvcCBDUzUgV2luZG93cyIgc3RFdnQ6Y2hhbmdlZD0i&#10;LyIvPiA8L3JkZjpTZXE+IDwveG1wTU06SGlzdG9yeT4gPHhtcE1NOkRlcml2ZWRGcm9tIHN0UmVm&#10;Omluc3RhbmNlSUQ9InhtcC5paWQ6NTNBMjNEQkEwNjc0RTExMUExM0VEN0REQ0Q2QkQyQ0UiIHN0&#10;UmVmOmRvY3VtZW50SUQ9InhtcC5kaWQ6NTNBMjNEQkEwNjc0RTExMUExM0VEN0REQ0Q2QkQyQ0Ui&#10;IHN0UmVmOm9yaWdpbmFsRG9jdW1lbnRJRD0ieG1wLmRpZDo4NzgyNzk3REExRjVFMDExQTVFQ0Ey&#10;Q0I5MUQ4QzNFNSIgc3RSZWY6cmVuZGl0aW9uQ2xhc3M9InByb29mOnBkZiIvPiA8L3JkZjpEZXNj&#10;cmlwdGlvbj4gPC9yZGY6UkRGPiA8L3g6eG1wbWV0YT4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8P3hwYWNrZXQgZW5kPSJ3Ij8+/+4ADkFkb2Jl&#10;AGSAAAAAAf/bAIQACAYGBgYGCAYGCAwIBwgMDgoICAoOEA0NDg0NEBEMDAwMDAwRDAwMDAwMDAwM&#10;DAwMDAwMDAwMDAwMDAwMDAwMDAEJCAgJCgkLCQkLDgsNCw4RDg4ODhERDAwMDAwREQwMDAwMDBEM&#10;DAwMDAwMDAwMDAwMDAwMDAwMDAwMDAwMDAwM/8AAEQgDlALVAwEiAAIRAQMRAf/dAAQALv/EAaIA&#10;AAAHAQEBAQEAAAAAAAAAAAQFAwIGAQAHCAkKCwEAAgIDAQEBAQEAAAAAAAAAAQACAwQFBgcICQoL&#10;EAACAQMDAgQCBgcDBAIGAnMBAgMRBAAFIRIxQVEGE2EicYEUMpGhBxWxQiPBUtHhMxZi8CRygvEl&#10;QzRTkqKyY3PCNUQnk6OzNhdUZHTD0uIIJoMJChgZhJRFRqS0VtNVKBry4/PE1OT0ZXWFlaW1xdXl&#10;9WZ2hpamtsbW5vY3R1dnd4eXp7fH1+f3OEhYaHiImKi4yNjo+Ck5SVlpeYmZqbnJ2en5KjpKWmp6&#10;ipqqusra6voRAAICAQIDBQUEBQYECAMDbQEAAhEDBCESMUEFURNhIgZxgZEyobHwFMHR4SNCFVJi&#10;cvEzJDRDghaSUyWiY7LCB3PSNeJEgxdUkwgJChgZJjZFGidkdFU38qOzwygp0+PzhJSktMTU5PRl&#10;dYWVpbXF1eX1RlZmdoaWprbG1ub2R1dnd4eXp7fH1+f3OEhYaHiImKi4yNjo+DlJWWl5iZmpucnZ&#10;6fkqOkpaanqKmqq6ytrq+v/aAAwDAQACEQMRAD8A7/mzZsVdmzZsVdmzZsVdmzZsVdmzZsVdmzZs&#10;VdmzZsVdmzZsVdmzZsVdmzZsVdmzZsVdmzZsVdmzZsVdmzZsVdmzZsVdmzZTMqKWchVG5YmgAxVv&#10;NkT1j8yfJuilkuNTS4mX/dFp+/f5Ex1Rf9m65B9S/PiIc00fR2b/AH3NdyhR8zFEH/5O5bHBllyi&#10;fjs1yzY485D4bvZMZLNDAhknkWJB1d2CgfSc816n+bHnfUuSrfLYxt+xZxhCP+ej+pL/AMPkRvL+&#10;/wBRk9XULqa7f+aeRpD/AMOWy6Oil/FID3btMtXH+GJPv2fUF9+YPkvTnMd1rVtzHVYmMxHz9ESZ&#10;Hb787PKFtUWiXV6w6GOLgp/2UzRn/hc889OmbLho8Y5klqOryHkAHsl5+fMhqNP0QDwa4n/40jT/&#10;AI3wiuvzs84T1+rx2dqO3GJnP3yOR/wuc5RWkbjGC7fyoCx+4YbWvlXzNfAG00a9lB6MIJAv/BMo&#10;XJ+BhjziPif1sPGzS5SPwH6k3ufzQ893P2tXeMHtDFFH+pOWFk/nLzbcVE2uXzA1BAndRv12Qrhr&#10;bflb58uQCNJMQPeaWFPwL8sNIPyV85y09U2cA/y5mb/iEbYeLTx6wHupeHPLpM++2Dy6vq89fX1C&#10;6k5Cjc55GqPerYGeWWWnqyPJTpzYtT5cic6jF+RPmFqetqdnHtvxEr7+G6pglPyG1AqOetwhu4W3&#10;Yj7zIMH5jCP4h8l8DMf4T83kWbOxf8qFn/6vqf8ASMf+q2b/AJULP/1fV/6Rj/1Wx/M4f5/2Ffy+&#10;X+b9oePKzKQykqw3DA0I+RGLpf38RJiu50J2JWVxX7mzrDfkLd1+HXY6e9s3/VXA8n5Ea0OXo6va&#10;v/LzjkWo96F6Y/mMJ/iHyK+BmH8J+YeeQ+Z/Mtv/AHGs30fQbXMvbp+1hlb/AJi+eLYgx63cNTtL&#10;wlHWv+7FbJJN+R/m2P8AubqxmFdv3kiGnjvFhZP+UXnuAErYRzAf76uIyfucph48EusD76/SvBnH&#10;SfwtVtfzi88W5Hq3FvdAdpoFH4xGLDu0/PfWEoL7SLaYdzDI8R/4cTZCLnyJ5ys6mfQ7ug6mOP1R&#10;/wAki+ElxZ3lmxW7tpbdh1E0bRn/AIcDHwsEuUYn3fsXxc0eZkPf+17nZfnroEtBf6dd2pPVo+Ey&#10;j/ho2/4TJFafmr5Euwv+5VYGb9m4jkjp82ZOH/DZ5jBB6GuXkDo8R5WPcf1shqsg50fg+wLHV9K1&#10;Neem30F2vWsEqSf8RJwbnjNC0bB4yUcdGUkH7xki0zz75x0niLPWLgxr0inb10p4cZg//C5VLRH+&#10;GXzDbHWD+KPyfVWbOE6Z+euswALq+mQXYA/vLd2gf5kN6yf8RyZ6R+cvlDUaJetNpcp6i4TlH9Es&#10;XMf8HwyiWmyx/hv3bt0dRil/FXv2eh5sC2OpafqkIuNOuoruE7iSB1cb/wCqTgrKSK5trs2bNirs&#10;2bNirs2bNirs2bNirs2bNirs2bNirs2bNirs2bNirs2bNirs2bNirs2bNirs2bNirs2bNirs2bNi&#10;rs2bNirs2bNir//Q7/mzZsVdmzZsVdmzZsVdmzZsVdmzZsVdmzZsVdmzZsVdmzZsVdmzZsVdmzZs&#10;VdmzZsVdmzZsVdmzZsVdmwHqeraZo1sbzVbuKzgH+7JmCgnwWu7N/krnM/MP536Xal7fy5atfyjY&#10;XU9YoK+Kp/fSf8ksnDFOf0xJ8+nzYTyQh9RA+96x0yJa/wDmT5R8vFori+F1dL1tbOkz18GKn04/&#10;+ejrnn7XvO3mfzISNU1CRoCai1h/dQjw/dpTn/z054QAAbDMuGiHOcvgP1uNPV9IR+J/U9U1v88N&#10;aumaPQbOKwi/Zmn/AH03z47Qp/yVyA6v5n8w68T+l9SnukJr6TPxiB9oU4xf8Lhda2t1ezrbWUEl&#10;zO32YoUaRz/sUBOTfR/yh85amym6gj0yA7mS6cFqe0MXN6/6/p5fw4cX82Pv5tHFmy98vdyYGABs&#10;M3U8RuT0A6533RvyQ8vWfGTWLmbUpRQmMH0If+BQmU/8jcnul+XdC0VBHpWnW9qBtyjjUMf9Z/tt&#10;/smyuesgPpBl9gbI6SZ+oiP2vmXSvI/m3WeLWGkXDRt0mlX0Y/8Ag5vTB/2OTPTPyM1+44tqmoW1&#10;kp6pEGncf8mk/wCGbO6XN3aWURnvJ47eIdZJXVFH+yYgZFb/APNHyNYcg2qpcOv7FsrzV+TIpj/4&#10;fKfzOaf0R+Q4m38vhh9cvmaSLT/yQ8rWwU39xdXzjqC4hQ/7GIc/+SmSOy/LbyPYENDo0EjD9qfl&#10;P/yeZxkN1H899MjJXStJnuPCS4dYV/4FPWbItf8A52ebrqos4rSxXsUjaVx/spWKf8k8fD1U+ZI9&#10;5r7AviaaPIA+4X9pe+2thY2S8LK1it1/lhjVB/wgGCCQNyaZ5VvfP/nS/J+sa3cgHqsLCEfdCI8I&#10;5729umL3N1NMx6tLI7k/8EThGikfqmPlaDq4j6YH7n1xca1o9nU3eoW0FOvqzRp/xJhhVP5/8l2x&#10;Il1y0qK1CSiTp/xj5Z5U4r1oK5eTGij1kT8GJ1kukQ+mpfzW8hRV/wBywcgVpHDM1fYfu8CSfnJ5&#10;GSnG5nkr/Lbybf8ABBc84ZskNHi75fNj+byd0fk+iX/OryUgBU3ch8FgI/4ky41fzs8mMwDC8Qfz&#10;GAUH/Auxzzxmw/k8X9L5o/NZPL5PowfnP5IJA9a5Fe5t32wTH+bnkOQkHUXSnd7ecV+VIznmrNg/&#10;J4u+XzT+byd0fk+o4fzJ8izkBNbt1JoP3nKPr/xkVcM7fzT5Zu6fVtYspa9AtxHXf25VzyTlFQeo&#10;BwHRQ6SKRrJdYh9lxyxTLyidZFPRlII/DLeNJF4yKHU9VYAj8c8bJJJF/dOyf6jFf1Ya2fmvzPp9&#10;BZaxeQqP2RO7L/wLllyB0R6T+YZjWDrD7X0zfeTPKepV+uaNaSMeriJUf/g4wr/8Nkdvfyb8kXSk&#10;QQT2Tdmgnc/8LN6q5yux/N7zxZ8RJdxXiL+zcQpU/NovSbJPp/58XC0XVtGR/GS1lK/8k5Q3/JzI&#10;+DqYfTK/dL9afG08vqjXvH6l+o/kO4q2kawD4R3cX/MyI/8AMrIfqn5Ved9M5N9QF7Ev+7LNxJX/&#10;AJ5nhL/yTzrOnfnJ5KvQBczT6e/dbiFiP+Ch9VclumeYtB1lQ2lajb3dd+EUil/pSvNfpXHx9RD6&#10;42PMfpC+Dgn9Jr3H9D5LurW6sZDDewSW0o6xzI0bfc4XEc9j3Fra3kZhu4I54m2McqK6n5qwIyG6&#10;x+U3kzVuTx2Z0+Y1PqWTemK/8Yjyh/5J5ZHWxP1RI927XLSSH0yB9+z5wtbu6sZhcWM8ltOpqssL&#10;tGwP+shByb6R+b/nLTGRbqePU4FFDHcoA5Hj60XB+X+vzw31n8jtatecuiXsV/GN1hmHoS/IN8UT&#10;f8FHkA1jyz5g0A/7mNOmtErQSsvKIn2lTlF/w+XcWHLt6Ze/m1cObF3x93J7doX50+WtR4xavHJp&#10;M525P+9hP/PWMcl/2ca50KzvrLUbdbqwuI7m3fdZYXDqf9kpOeOsFWGpahpU4udMupbSZdxJA7If&#10;p4n4v9llU9HE7wPD5HcNsNXIfWOLzGxfYebODeXfzt1ezKweYrZdQgGxuYQIpx7ldoZP+SWdW8v+&#10;evLHmaiaZfL9ZIqbSb91MPbg/wBv/nnzzEyYMkOYsd43DlQzY58jv3HmyPNmzZU2OzZs2KuzZs2K&#10;uzZs2KuzZs2KuzZs2KuzZs2KuzZs2KuzZs2KuzZs2KuzZs2KuzZs2KuzZs2KuzZs2Kv/0e/5s2bF&#10;XZs2bFXZs2bFXZs2bFXZs2bFXZs2bFXZs2bFXZs2bFXZs2bFXZs2bFXZs2bFXZsDX+oWOl2sl7qN&#10;xHa20Qq80rBVH0nv/k5x/wA2fnY5ZrPyjFQDZtSuF67/AO6YG/4nN/yKyzHinkNRHx6MJ5YQHqPw&#10;6vWNY13SNAtTeaxeR2kI+zzPxMR+zGg+ORv8lFzkfmP88J5VktvLFn6AOy391Rnp4pbj4V/56O3/&#10;ABjzlOo6lqGr3b3+p3Ml1dSfallNT8lH2UX/ACU+HAoBJCqCWY0UDck+AGZuPSQjvP1H7HDyaqct&#10;oekfajNS1XUtZuTeardy3lwdvUmYtQeCj7KL/koMBkgbnJ/5Z/KTzLrwS4v1/RFi24kuFJmYf5Fv&#10;VWH/AD1aPOu+X/yx8peX/Tmjs/rt5HQ/W7v943L+ZYz+6j9uKZKepxQ2G5HSLGGnyT3OwPUvC/L3&#10;5feavMpV7KyMFo2/126rFFTxWo5yf880bOn6F+R+j2pE2vXkmoOKH0IQYIfkxBaV/wDg486hc3Vr&#10;ZQPc3kyW8EYq8srBEUe7NQZzvzD+dHlzTOUOjI+r3A25p+7twfeVhyf/AJ5o3+vmOc+fKaxih5f8&#10;U3jDhxi5mz5/8SzzTNG0rRYBbaVZw2cQFOMKBa/6zD4nP+tiGseZdA0CP1NY1CG18I3ash/1Yl5S&#10;N/sVzz5rX5q+c9Y9RFvBp9u/SGzX0yB4eseU3/DrkLdmkdpJGLyNuzsSzE+7Hc5KOjkTeSXy3PzR&#10;LVxG0I/PYfJ7rq356aNbsY9G0+a+IqPWmYW8dexApJIw/wBZEyCav+bvnPU+SwXEemwt+xaIOVP+&#10;MsnN/wDgeGQTNmRHT4o8o3793HlnyS/ir3bK95e3uoS+tf3Mt1Kf92Tu0jfe5bEM2bLWp2bNmwq7&#10;NmzYq7NmzYq7NmzYq7NmzYq7NmzYq7NmzYq7NmzYq7NmzYq7MKqwdTRh0YbEfI5s2Ksl0nz/AOcN&#10;F4iz1WZ4l2EFyfXjp4Ul5Mv+wZcnelfnvdIoTW9JSY1AM1nIUNO59KXnv/z1zj+bKpYccucR8Nmy&#10;ObJHlI/Hd9P6J+Znk7XCscOoLa3DbC3vB6LV8Azfum/2EmStlinjKuFkicbggMrA/gRnjXrscO9F&#10;83+ZfLxA0nUpoYx/x7sfUh/5Ey84x/sRmPPRDnCVeR/W3w1fScfiP1Pedf8Ayn8o62Wmitzpl01T&#10;61lRFJPd4SDEf9iqZzLX/wAmfM2lhptKePVrdanjH+6nAH/FTkq/+wk5f5GHvl/885F4weZrDkOh&#10;vLLY/N4HP/EJP9hnUtE80aB5jiEuj38VyaVaIHjKv+vE1JF/4HK+LUYfqsjz9Q+bZw4MvLY+Wx+T&#10;5Nnt57WZ7a6ieCdDR4ZVKOp91YBhiYJBDA0ZTVSNiCO4OeuNb8t6H5ih9DWbGO6UfYdhSRf9SVeM&#10;if7Fs5X5l/I9153PlW65Dc/ULs7/ACinA/CVf+euX49XCW0vSfsaJ6Wcd4+ofaxjyz+bXmfQfTt7&#10;xxq1im3pXJPrKP8AIuPif/kb6udh8rfmT5a80sltbzG01Bv+PK5orsf+KnBMcv8AsW5/5GebdT0n&#10;U9FujZ6taSWdwP8Adcq0qPFG+y6/5SNgPuCNiNwfA5LJp8eQWNieo5IhqMkNjuB0L7NzZ5u8r/mx&#10;5l8vlLe8f9K6etAYbhj6qr/xXcbt/sZfUzt/lfztoHmyENplwFugKy2M1FnTx+Cvxr/lx80zCy6e&#10;ePcix3hzMeeE9gaPcWRZs2bKW12bNmxV2bNmxV2bNmxV2bNmxV2bNmxV2bNmxV2bNmxV2bNmxV2b&#10;NmxV2bNmxV2bNmxV/9Lv+bNmxV2bNmxV2bNmxV2bNmxV2bNmxV2bNmxV2bNmxV2bNmxV2bNmxV2b&#10;NhP5i8z6N5WsjfaxcCJTURQr8UsrfyxR9W/4iv7eEAk0BZKCQBZNAJwSAKnYDOb+b/ze0bRBLZaJ&#10;x1TUlJQspP1eJht8cg/vafyRf8jEzmnnP80NZ80lrOz5abpJFDbI37yUf8XyLT4f+Kk+D+b1MgvT&#10;M3FpP4sn+lH6XEy6rpj+f6k01zzFrPmS6+uazdvcyD+7Q/DHGPCKJfgTCvJL5U8i695ul/3Hw+jZ&#10;KaS6hMCIVp1Cd5X/AMhP9nwzuflH8s9A8rBLlkGoaoNzezqPgP8AxRHusX+t8Un+Xl2TPjxDhG5H&#10;8IaYYcmQ8R2B6l5J5X/KbzJr5iub5P0Vpz0b1Zx++ZT/AL7g+1v/ADS+n/ss7X5a8h+W/KqhtOtQ&#10;93Sj309JJj8mIpGP8mJUw41TV9M0S0a+1W6jtLZOskrUqf5VH2nf/IT4s4/5n/O6eZXtfKtsYAaj&#10;9IXQBenjFBuq/wCtL/yLzFMs+fYbR8to/HvckRw4dzufmXresa/o3l+3FzrN7FZxnZfUPxMf8hFq&#10;7/7Bc5V5l/PA1ktfK1ptuo1C7H/DRQD8PVb/AJ5ZyK/1C/1S5a91K5ku7l/tTTMWangK/ZX/ACV+&#10;HA2X49JCO8/UfsacmqnLaPpH2o/Vdb1fXJzc6vey3knb1WJVf9SMUjT/AGC4AzZsyQABQ2cYknc7&#10;uzZs2FXZs2bFXZs2bFXZs2bFXZs2bFXZs2bFXZs2bFXZs2bFXZs2bFXZs2bFXZs2bFXZs2bFXZs2&#10;bFXZs2bFXZs2bFXY6N3ikWWJ2jkQ1WRCVYHxDDcY3Nir0Hy3+b/mbRSkGpMNXsxsVnPGcD/JnAPL&#10;/nqr/wCtnX/Ln5j+VfMvCK2uxa3r7fUrukUhPghqY5f+ebtnl/NmPk02Oe4HCe8fqb8eoyR2J4h5&#10;/rfYeoaZp+rWz2ep20d3buKNFKoYfMV+yf8AKXOQ+a/yToHvPKU1e5025b8IZz/xCb/kbkT8q/mn&#10;5k8uenbXD/pPTk2+rXDH1FX/AIqn+J1/1X9RM7V5V/MLy75sCw2cxt7+lWsLiiy7dSn7Eq/8Y2zG&#10;MM+A3HePluPiHIE8OYVLY+fP4F8z6lpeo6PdtY6rayWlynWKVaEj+ZT9l1/yk+HA0ckkMizQu0cq&#10;HkkiEqykd1ZdxnrjW/L+j+Y7Q2Ws2iXUW/AsKOhP7Uci0eNv9Vs4p5s/JrVtKEt75dc6lZrVvqrU&#10;F0i+1KJPT/I4Sf8AFeZGLVQntL0n7GjJppR3j6h9qI8n/nLfWLR2HmoG8tPsjUEH79PeVBtMv+Uv&#10;73/jJnadK1fTNbtFvtJuo7u2fYSRmtD/ACsv2kb/ACXHLPIBBVirAqykhlIoQR1BBw00DzHrPlm8&#10;F9o1y0Dmnqxn4opQP2ZY/sv/AMTX9jBl0sZbw9J/2KcWplHafqH2vrjNkA8l/mpo/mYpYagF03Vm&#10;oFidv3Mx/wCKJD+1/wAVP8f8vqZP8wJwlA1IUXNjOMhcTYdmzZsiydmzZsVdmzZsVdmzZsVdmzZs&#10;VdmzZsVdmzZsVdmzZsVdmzZsVdmzZsVf/9Pv+bNmxV2bNmxV2bNmxV2bNmxV2bNmxV2bNmxV2bNm&#10;xV2bNmxV2bEbu7tbC2lvL2ZILaFS8s0hCqqjuSc4X5+/Nm51VpNJ8ryvb6dus18KpNN4iL9qKH/K&#10;/vX/AMjLMWKWQ1Hl1PQNeTLHGLl8B1Zn56/NXT/Lpl0vRuN9rC1V2rWC3b/iwj+8kX/fK/8APRkz&#10;g2q6vqWuXr6hq1y91dPsXc7AfyIo+FEH8iYC9/vyUeUPImt+cJwbRPq+nq1JtRlB9NafaWMbetJ/&#10;kr/s3TNjDHjwxv5yLgzyZM0q+UQx20tLq/uY7Oyhe4uZjxihiUs7H2UZ2jyd+TFvCseoebSJ59nT&#10;TY2/dJ3pO4/vW/mRP3X/ABkyf+VvJuieUbT6vpkXKdwPrF5JRppD7t+yv8safBiXmrzzoHlKFv0h&#10;OJL0ryhsIjymf+Wo/wB1p/xZJmNk1M8h4MQIvr/Ef1ORj08IDjykH7h+tkCJbWVuERUt7aBdlACR&#10;oij6FVVzl3nD85bHTi9h5XVL+6FVe+ept0P+QBQzt8j6X+U+cx82+f8AXvN8jJdyfVtOBrFp8JIj&#10;HgZW2aZ/9f4P5EXItk8WkA9WTc93T4sMuqJ2x7DvTDWNb1bzBeNf6xdPdTn7Jc/Cg/ljQfBGv+Sg&#10;wvzZsywABQ2AcQkk2d3Zs2bCrs2bNirs2bNirs2bNirs2bNirs2bNirs2bNirs2bNirs2bNirs2b&#10;Nirs2bNirs2bNirs2bNirs2bNirs2bNirs2bNirs2bNirs2bNirs2bNirstWZGWRGKuhDI6kggjo&#10;VI3Bys2KvSvKf5xa1pDR2mvhtUsBRfVNBdIPHmaCf/nr8f8AxbncND8waR5jslv9HuluIT9sDZ0b&#10;+SWM/FG3+tnkXBem6pqOj3aX2l3MlpcxmokiNK/5LD7Lr/kP8OY2XSwnvH0n7HIxamUdpeofa+kv&#10;N35c6B5sV55I/qepkUS/hFGJ7esmyzD/AFvj/lfOBeavJut+ULoQ6pFyt5CRb3sVTDJ7V/Yf/it/&#10;izrfkz84tP1Thp/mbhp98aKl2NraU9Pir/cOf8r93/l/s50u5trTULZre6ijubWZaPHIodGU+xqD&#10;mPHLlwHhmLHd/wASW+WPHmHFA0e//ig+Oc6f5J/N7UNJeLTvMrNe6aAES7pyuIR25H/d8f8Arfvf&#10;9f7GC/O/5PXNm0mp+UlNxan4pNMJrLH4+gzf3qf8Vt+8/wCMmcmIKkqwKspIZSKEEdQQcy/3WeHe&#10;Pti4v7zDLu+4vsSxv7PU7SK+0+dLm1mHKKaMhlI+jBGeU/KnnLWfKF56+myc7aQj6zYyE+lIB3/4&#10;rk/lkX/hs9GeVPOWjeb7L6xp0nG4QD6zZSECWInb4h+0n8si/C2YObTyx7849/63NxZ45NuUu79T&#10;IM2bNlDc7NmzYq7NmzYq7NmzYq7NmzYq7NmzYq7NmzYq7NmzYq7NmzYq/wD/1O/5s2bFXZs2bFXZ&#10;s2bFXZs2bFXZs2bFXZs2bFXZs2bFXYW69r2meXNNl1TVZhFBGPhXq8j/ALMca/tu2AvNnm/SfKGn&#10;m91F+cz1FrZoR6szeCg9EH7cn2UzzX5m806v5s1A3+qy1C1FvbJtFCh/ZjX/AIm/23y/BpzkNnaP&#10;f3+5ozZxjFDeXd3e9NPO/n/VPOU4jcG10qJuVvYqa1I6STMP7yT/AISP/h8iOLWtrc31zFZ2cL3F&#10;zOwSGGMFmZj2AGd88gflXaaCsWra+iXWsD44oq8obfwoPsyTL/vz7K/7q/nzOnPHhgB8gHDhCeaR&#10;PzJYp5F/KGfURBq/mgG3smpJFpwqJZV6qZj/ALqjb/ff963/ABXncIYbWwtlhgRLe1gWiooCRoij&#10;sBRVUYH1jWNO0HT5dT1Wdbe1hFSzdWPZEXq8jfsoueefO/5mar5sMljbcrHRq7WwP7yUDo1w4/5M&#10;r+7/AOMmYYGXUSs7RHyDlk48EaG5PzLNfO/5xxWzS6X5S4zTD4JNUb4o0Pf6uh2lYf78b91/xkzi&#10;1zc3F5cS3d3K89xMxeaaQlnZj1ZmOJZszseKGMVEe89S4WTLKZuR9w6OzZs2WMHZs2bFXZs2bFXZ&#10;s2bFXZs2bFXZs2bFXZs2bFXZs2bFXZs2bFXZs2bFXZs2bFXZs2bFXZs2bFXZs2bFXZs2bFXZs2bF&#10;XZs2bFXZs2bFXZs2bFXZs2bFXZs2bFXZs2bFXZs2bFXZOfJP5m6t5T42VyG1DSO1szUki97d26D/&#10;AIqb4P8AjHkGzZGUIzHDIWGUZSibiaL650DzDpXmXT01LSJxNC2zodpI27xyp1RxkX88/ljpnmpX&#10;vrHjY6z1+sAfu5v8m4Ve/wDxav7z/XzgGh69q3ly+XUNHuWt5xs46pIv8kqH4XX/ADXPQ3kb8xtL&#10;84Ri1kAs9YRayWbHZwPtPbsftr/kf3if8PmBkwzwnjxkkfd73NhlhmHBMb/jk+dtY0bU9Av5NN1a&#10;3a2uY/2W3Vl7PG/2Xjb+ZcS03Ur/AEe9i1HTLh7a7hNY5UO/urDoyN+0jfC2ep/M/lPRvNtkLPVo&#10;eTJU29ynwyxMe8b/APEkb4Hzzh5v8m6r5Ov/AKter6tpIT9UvlFI5R4d+Eq/tx/8D8OZOHPHKOGW&#10;0uo6H3OPlwSxniG47+oe3+Q/zL0/zYF0+9VbPWlWpgr+7moPie3J/wCCaJvjX/LyeZ41illglSeB&#10;2imjYPHIhKsrDcMrDcEZ3b8t/wA0RrLR6F5kkWPUjRbS7Pwrcf5D0+FJ/D9mX/XzHz6bhuePl1Hc&#10;34NRxVGfPoe96pmzZsxHKdmzZsVdmzZsVdmzZsVdmzZsVdmzZsVdmzZsVdmzZsVf/9Xv+bNmxV2b&#10;NmxV2bNmxV2bNmxV2bNmxV2bNmxV2Rjzr5107ybp3rz0mv5gRZWQNGkYftN/JEn7b/8AG2bzr510&#10;7ybp3rz0mv5gRZWQPxOw/ab+SJP23/42zzNq2r6jrt/LqeqztcXUx+J26KOyIvRI1/ZRcydPpzM8&#10;Utoj/ZOPnziHpjvI/Yv1vXNT8xajJqmrTGa5k2HZUUfZjjX9hFxukaPqOvahFpmlQGe6mOyjYKo+&#10;08jdEjX9psW8v+X9T8zanHpWlRc5n+KSRqiOJP2pZW/ZRf8Ahvsrnpbyf5O0zydpwtLMerdS0a8v&#10;GA5yuP8AiMa/7rj/AGf9bMvNmjijQAvoHGxYZZTZ5dT3oLyN5A03yba+ptdatMtLm9I6f8VQg/Yi&#10;H/Byft/5I3zd510byfaetfv6l3IpNrYxkerKRtX/ACI6/albC3z7+Ydh5OtxbwhbvWJlrDacqBFI&#10;NJp6dEr9lPtyf8PnnPVdV1DW7+bU9Una4u5zV5G8B0VVHwoi/souY2LDLKfEyE0ft/Y35c0cQ4MY&#10;Fj7Eb5l80av5r1Br/VJiQCfq9spPpQoeiRr/AMSk+2+E2bNmeAAAAKAcIkk2TZLs2bNhQ7NmzYq7&#10;NmzYq7NmzYq7NmzYq7NmzYq7NmzYq7NmzYq7NmzYq7NmzYq7NmzYq7NmzYq7NmzYq7NmzYq7NmzY&#10;q7NmzYq7NmzYq7NmzYq7NmzYq7NmzYq7NmzYq7NmzYq7NmzYq7NmzYq7NmzYq7HxSy28qTwSNFNG&#10;Q0csZKsrDoysu4OMzYq91/L382ItQEejeaZlhvhRLa/b4Un7BZf2Y5v8r7En+v8Aa6dqOm2Gr2cu&#10;n6lAlzazDjJFIKj5j+Vh+yy/EuePOuxzrH5d/ms+mrBoPmZ2ks6iO11FiS0IPRJ67tEP2ZP91ftf&#10;B9nCz6avXi95A/3rmYdRfoye6z+ljvnz8udR8oTPd23K70R2/d3XVouRosVxTv2WX7D/AOS+Qn/M&#10;Z7HngtNQtXguI0ubW4SjxuA6OjDuN1ZTnnv8xfy1n8rM+r6Vyn0WR/iXcva16LIf2oSfhST9n7En&#10;82S0+p4vRPaXQ9/7WOfT8Prhy6juZL+Wn5oqVg8ueZpqOKR2WpSt9reiw3DHo37Mcp+1+3/ldlzx&#10;l12Odm/LL8zyTb+WvMktSaRWGoufoSCcn/gY5f8AYP8AzZDUabnPGPeP0hlp9RyhM+4/rez5s2bM&#10;JzHZs2bFXZs2bFXZs2bFXZs2bFXZs2bFXZs2bFX/1u/5s2bFXZs2bFXZs2bFXZs2bFXZs2bFXZHv&#10;OHm7T/J+lNf3ZElw9Us7QGjzSeA8EX7Uj/s4M8xeYdN8saXLquqScIk2jjFOcsh+zFGv7Ttnl/zN&#10;5k1HzVq0uq6i1Gb4YIFJKQxD7Maf8bt+2+ZGnwHIbP0j7fJoz5hjFD6j9nmhta1nUPMGpT6rqkpl&#10;uZzU/wAqL+zHGP2Y0/ZXFfL/AJf1PzNqcWlaVHzmf4pJG+xFGD8UsrdkX/hvsriWi6NqHmDUoNK0&#10;yIy3M5p34ov7UkhFeMaftNnp3yf5Q07yfpaWVookuXAa8vCtHmfxP8qL/uuP9nMvNmjijQ51sO5x&#10;cOI5ZWeXU967yn5S0vyhposdPTlK9Gu7pvtzSAU5N/Kv8kf2Uwh/MX8xLfynbHT9PZZtcnWsabMs&#10;CnpNMPH/AH1F+3/qZvzE/MW28p250/Tys+uTLWOM7rArdJpvf/fUX7f+pnnOeee6nkubmRpp5mMk&#10;srmrMzGpZicowYDkPiZNxz3/AIv2N+bMMY8PHz8v4V13d3V/cy3t7M9xczsXmmkPJmY9ycRzZszn&#10;BdmzZsKuzZs2KuzZs2KuzZs2KuzZs2KuzZs2KuzZs2KuzZs2KuzZs2KuzZs2KuzZs2KuzZs2KuzZ&#10;s2KuzZs2KuzZs2KuzZs2KuzZs2KuzZs2KuzZs2KuzZs2KuzZs2KuzZs2KuzZs2KuzZs2KuzZs2Ku&#10;zZs2KuzZs2KuzZs2KvSvy4/M240CWDRNcl9TRG+CKdql7Unpv1a3/mX/AHV+x8PwZ35lt723KsEu&#10;La4ShBo8bxuPpVkZTnjfOkflp+ZD+XJV0XW5WfRpSBDKxLG1Y9/H6u37a/7r+2n7eYeo09+uA36j&#10;v/a5WDUV6J8uh7lv5lflvJ5ZmfWNGjZ9DkPxxirNasf2Wrv6DH7D/sf3b/s5znrsc9kEW95blWCT&#10;206bjZ0dHH0qyMpzzr+Y/wCXk/lS6bUdNRpdCnb4W6m3djtDIevA/wC6pP8Anm3xfbOm1HF6Jn1d&#10;D3/tXUYOH1w5dR3Mx/Kv8yJL5o/LPmCYG5ACabdv9qWgp6Eh7ygf3b/7s/1/t9ezxmCVIZSVZSCr&#10;A0II6EEZ6C/K38wV8wWqaFrEw/TNstIpH2NzEo+17zRr/e/z/wB5/Plep09XkgNuo7vNnp891CZ3&#10;6H9D0rNmzZhuW7NmzYq7NmzYq7NmzYq7NmzYq7NmzYq//9fv+bNmxV2bNmxV2bNmxV2bNmxV2B76&#10;9tdNs57+9lENrbI0s0rdFVRUnBGeffzV8/Prt5J5e0qSmk2j0uJFP+9EyHx/3zE32f53+P8AkyzD&#10;iOSXCOXU+TXlyDHGzz6Bj3nvzrd+c9U9chodNtqrYWp6gH7UslP92yf8IvwZHLOzutQu4bGxiae6&#10;uHEcMSCpZj/n8RxAAkgAVJ2AG5JOeh/yu8gr5csl1nVYR+mrtdlbc28TdIx/LK3+7v8AkXmxyThh&#10;x7DyiHBhCWaZs+ZKc+QvJFp5N0zgeM2qXIDX10B1PUQx+EUf/D/bxD8w/Plv5OsBFb8ZtYu1YWkJ&#10;oQg6evMK19NT9kf7sf8A2WGXnTzbZ+T9Gk1Cekl1JWOxtid5ZabdN/TT7Urfy55g1XVb/W9Qn1TU&#10;5jPd3DcpHOwA6Kij9lEHwouYuHEcsjkybi/9Mf1OTmyjFEY4bGvko3d3c391Ne3srT3Nw5kmmc1Z&#10;mPUnEc2bM9wHZs2bCrs2bNirs2bNirs2bNirs2bNirs2bNirs2bNirs2bBuk6TqOuX8WmaXAbi7m&#10;PwRrQAAfad2OyIv7TNgJAFnZQCTQQWaoJ4jc+HfO9+WvyV0WxjSfzHIdSu9i0CFo7dT/AC0HGSX/&#10;AFnK/wDGPOiWOi6PpiLHp9hb2qr0EUSJ+KjMaesgDUQZfYHJhpJkXIiP2l8gN8P2vh+e3682exp7&#10;KzukMdzbxTIdikiK4p8mByG69+U3lDWVZ4Lb9GXJB4zWdEWv+VD/AHTf8Cn+tgjrYH6okfamWkkP&#10;pkD9j5rzZI/N3kvWPJ14IL9fVtJTS1vowfTk78e/py/zRt/seWRzMqMhIAxNguNKJiaIoh2bNmwo&#10;dmzZsVdmzZsVdmzZsVdmzZsVdmzZsVdmxezsrzUbmOzsIJLm5lNI4YlLufoH686doX5H6veRrPrt&#10;6mnBt/q0KiaUf6zVWJD/AKvq5CeSEPqkB97OGOc/pFvKs2egI/yN8qKlJbu+kelOXqRrv/MAIsLt&#10;S/IiwdGbSNWmhk/ZS6RZVP8Aso/SZfubKhq8N8yPg2HS5e4H4vEM2SLzN5I8xeU25apbcrUmiXsB&#10;LwE9gWoDG3+TIqZHcvjISFxNjyaTExNEUXZs2bCh2bNmxV2bNmxV2bNmxV2bNmxV2bNky8k/l1q/&#10;nBxc1+paSjcZL1xUuR9pLdP92N/l/wB2n/CZGUoxHFI0GUYykaiLLDSQNzmALCqgsPECuen9E/LT&#10;ydoQV4dPW7uF/wCPi8/fvX2Vh6af7CNclUdvbxLwiiREHRVUAfcMxZa2IPpiT7zTkx0cv4pAe4W+&#10;NQQehy89ban5W8uawhj1LS7a4rtzaNQ4/wBWRQsi/wCxbOWebvyVEED33lKR5GjHJ9NnYMzD/iiU&#10;0+L/AIrk+1/vzJw1eORqVx9/L5sJ6WcRY9X3vHM2OdHjdo5FKSISrowIZWBoVYHoRjcyXHdmzZsV&#10;epflf+ZA0Vo/LmuyH9GSNxs7pjtbs3+63/4oZuh/3V/xj+x3O8s7TUrOaxvYlntbhDHLE4qrK2eO&#10;s7X+VH5ivO0PlTXZeUtOGmXbkksANraQn9oD+5f/AJ5/y5hanB/lYcxuQP8AdOXp83+Tn7h+pgXn&#10;7yNdeTNRVVYzaXdFjZXB+0KbmGX/AItQd/8Adi/7LIrb3E9pcRXVrI0NxA4khlQ0ZHU1VlPtnrfX&#10;tC07zHpk2k6pH6lvMOo2ZHH2JI2/ZdD9nPLvmny3e+VNZm0i9+Lh8dvOBRZYm+xIv/EXX9l8s0+f&#10;xBwy+ofaGGfDwHij9J+wvoX8v/PFt5x0yr0i1W1CrfW/iSNpox/vqT/hG+DJfnkXy/rt/wCW9Wt9&#10;Y05qTQH4ozXjIh+3E9P2XH/NWepvLuv2HmbSLfV9PasUw+OM/ajkH24n/wAtD/zVmLqcHhnij9J+&#10;w9zk6fNxij9Q+3zTTNmzZjt7s2bNirs2bNirs2bNirs2bNir/9Dv+bNmxV2bNmxV2bNmxV2bNhD5&#10;w802flHRZdUuR6kv93aW9aGWZvsp/qj7Tt/JhiDIgDclBIAJOwDDfzb89HRrM+XNKlK6neJW6lQ0&#10;MEDdgR0lm/Z/kj+P+TOBYJ1HULzVb641K/kMt1dOZJpD3J7AdlUfCq/y5Jvy98mS+b9ZVJlI0qzK&#10;yahJuOQ/ZgUj9uWn+xjzaQhHDj36byPm62cpZsm3XYDyZf8AlB5ENxKvmzV4f3Ef/HKhkH2373JU&#10;/sp0h/yv3n8mdh1jV7DQdOn1XU5RDa268nbuT+yiD9p3PwouCkSG1gWNAsUEKBVUUVURBQAdlVVG&#10;ecfzN88HzXqotLCQ/oaxYrABsJpdw1wf8n9mH/I+L9vMOIlqMtnYD7B3OWTHBjobk/ae9j3mrzNf&#10;+a9Ym1W+YhSSlrb1+GGEH4Y19+8jftvhLmzZsQAAANgHAJJJJ3JdmzZO/Kv5aP5v0/69pmtWyuh4&#10;3Nq8b+rC/wDK4B3Vv2HX4XwSnGAuRoJjCUjURZYJmzrH/Kh9Z/6vFr/yKk/rm/5UPrP/AFeLX/kV&#10;J/XK/wAxh/nj7Wf5fL/N+55PmzrH/Kh9Z/6vFr/yKk/rm/5UPrP/AFeLX/kVJ/XH8xh/nj7V/L5f&#10;5v3PJ82dY/5UPrP/AFeLX/kVJ/XN/wAqH1n/AKvFr/yKk/rj+Yw/zx9q/l8v837nk+bOsf8AKh9Z&#10;/wCrxa/8ipP65v8AlQ+s/wDV4tf+RUn9cfzGH+ePtX8vl/m/c8nzZ1j/AJUPrP8A1eLX/kVJ/XN/&#10;yofWf+rxa/8AIqT+uP5jD/PH2r+Xy/zfueT5s6x/yofWf+rxa/8AIqT+ub/lQ+s/9Xi1/wCRUn9c&#10;fzGH+ePtX8vl/m/c8nzZ1j/lQ+s/9Xi1/wCRUn9c3/Kh9Z/6vFr/AMipP64/mMP88fav5fL/ADfu&#10;eUxxyTSJDEpeWRgkaDqzMeKqPmTnp/yF5KtPJ+kpGUV9VuFDX91QEljv6SN/vqPov8395kQ8p/k7&#10;daF5gs9X1G/gu4bNjKkEaOpMgBEbVY0+BjzzreYuqziVRgbHMuTpsJjcpijyDs2bNmI5Ts2bNiqD&#10;1XSrDWrCbTdShWe1nUq6MOngyn9l1/ZbPK3mjy7d+VtaudHu6t6R5W81KCWFv7uQfP7L/wCXyz1r&#10;kE/MX8vn86/UZ7S5jtLu05o8kilg8T0PH4T+y4qv+s2ZGmzcEqkfSfsLRqMXHG4j1B825s6x/wAq&#10;H1n/AKvFr/yKk/rm/wCVD6z/ANXi1/5FSf1zN/MYf54+1w/y+X+b9zyfNnWP+VD6z/1eLX/kVJ/X&#10;N/yofWf+rxa/8ipP64/mMP8APH2r+Xy/zfueT5s6x/yofWf+rxa/8ipP65v+VD6z/wBXi1/5FSf1&#10;x/MYf54+1fy+X+b9zyfNnWP+VD6z/wBXi1/5FSf1zf8AKh9Z/wCrxa/8ipP64/mMP88fav5fL/N+&#10;55PmzrH/ACofWf8Aq8Wv/IqT+ub/AJUPrP8A1eLX/kVJ/XH8xh/nj7V/L5f5v3PJ8H6Lo99r+qW2&#10;kacnO5uW4rX7KqN3kenRI1+Js6T/AMqH1n/q8Wv/ACKk/rk5/Lz8ux5La8uryeO8vrnjHHNGpUJC&#10;Nyg5d3fd/wDVTIz1WMRJjKz0DKGmyGQEhQ6lOvKPk3SPKFittYxiS6cD61fOB6srd9/2I/5Il+H/&#10;AGXxZIs2bNbKRkSZGyXYAACgKAdmzZsCVk0MNxE8FxGssMg4yRyAMrA9mVtiM8+/md+XR8tzNrej&#10;oTo07/vYRv8AVXY7D/jA5/u/99/3f8mehcC6np9vqun3WmXa8oLuJ4ZB7OONRXuvVctw5TjlY5Hm&#10;GvLiGSNHn0L48zZ1j/lQ+sDYaxbEdiYpK/rzf8qH1n/q8Wv/ACKk/rmw/MYf54+1wPy+X+b9zyfN&#10;nWP+VD6z/wBXi1/5FSf1zf8AKh9Z/wCrxa/8ipP64/mMP88fav5fL/N+55PmzrH/ACofWf8Aq8Wv&#10;/IqT+ub/AJUPrP8A1eLX/kVJ/XH8xh/nj7V/L5f5v3PJ82dY/wCVD6z/ANXi1/5FSf1zf8qH1n/q&#10;8Wv/ACKk/rj+Yw/zx9q/l8v837nk+bOsf8qH1n/q8Wv/ACKk/rm/5UPrP/V4tf8AkVJ/XH8xh/nj&#10;7V/L5f5v3MT/AC/8nSecNbW3lDLplrSXUJV2+Gvwwqf55qU/yU5vnpy1tbeyt4rS0iWG3hURxRIK&#10;KqqKAAZGPy/8m/4L0maylmS5u7mYzTzxqVBAAWNAG3+BR/w2SzMHUZfEnsfSOX63NwYuCG49R5/q&#10;dmzZsobnZs2bFXk/5weR0vbNvNOlQgXlqK6iiChlhH+7qDrJB+1/xV/xjzhWey5I0lRopFDo4Kup&#10;3BBFCDnkrzPpB0HzBqWkfsWs7LET3ib44j/yLZc2GjyGQMD/AA8vc4OqxgETH8XP3pTmzZsy3Fdl&#10;qzIyujFXUhlZSQQRuCCOhGVmxV9F/lf59Hmiw/RepyD9NWajmx2NxENhMP8ALX7M3/B/t4deefJt&#10;p5x0hrVuMeoQVewuiN0f+Rj19KT7Mn/B/s55l0vU73RtQt9U06Uw3ds4eJ+3urD9pHX4XX+XPUnk&#10;/wA02nm7RYtVth6ctfTuretTFKv2l/1T9qNv5M1+fEcUxkx7C/kXOwZBkicc9zXzD5Wu7S5sLqay&#10;vImhubdzHNE4oVZeoyW/lx50byjrHG6YnSL4rHeruRGeiXCjxj/3Z/NH/sc6L+b3kYanaP5p0xP9&#10;Os4/9OiUbzQL+2Kf7sgX/gov9RM4PmVCUc2PfrsR3FxpxlhybdNwe8PsuOSOaNJomDxyKHR1NVZW&#10;FVYEdQRjs47+TfnVZIh5Q1F/3sYZ9MlY/aQfE1t/rR/E8f8Akf6mdizW5cZxzMT8PMOwxzE4iQ+P&#10;vdmzZsgzdmzZsVdmzZsVdmzZsVf/0e/5s2bFXZs2bFXZs2bFWndY0aR2CooLMxNAANySc8x/mL5y&#10;k8360TAxGlWRaOwT+auzzt/lS8fh/lj450r85POC6dpo8sWMn+magvK8KneO2r9k06NOfh/4x884&#10;LmfpMVDxJcz9Pu73C1WWz4Y6c/1IrTtPu9Wv7fTLCP1bq6cRQp7nufBVHxO38ueqfKvluy8q6NBp&#10;NkK8BzuJj9qWZgPUkb5/s/yp8OQX8m/Jw07Tj5nv4qXt+vGzVxvHb/zivRrj7X/GLh/Pky86+abf&#10;yloNxqTspumBisYG/wB2TMPh2/lT7cn+RlepyHJMYobgGvfL9jPT4xCByS5kX7gwT84/OxtIf8J6&#10;XLS4uF5anInVImHwwVH2Wl+1J/xV/wAZM4fitzc3F7cy3l3I01zO5kmlc1ZnY1ZjiWZmLGMcBEfE&#10;95cTLkOSRkfgPJ2bNmyxg7DTy/5g1PyzqcWq6VJwmT4ZI2r6csf7UUq/tI3/AAv2lwrzYCARR3BS&#10;CQbGxD6u8pebdM836Yt/YNwmSi3doxHqQyU+y38yN/uuT9vD/PI3l/zBqflnU49V0qXhMnwyRmvp&#10;yx1+KKVf2kb/AIX7S56a8pebdM836Yt/YNwmSi3doxBkhk/lbxRv91yft5rdRpzjPFHeJ+x2GDOJ&#10;ijtIfan+bNmzHb3Zs2ANS1vSNH9P9K30Fl61fSNxIsYbj9rjyIrSuIBOw3UkDc7I/NhF/jXyh/1f&#10;bH/pIj/5qzf418of9X2x/wCkiP8A5qyXBP8Amn5MeOP84fNPc2EX+NfKH/V9sf8ApIj/AOas3+Nf&#10;KH/V9sf+kiP/AJqx4J/zT8l44/zh809zYQN538nqKnXbGn/MRGf443/Hfkz/AKvtl/yPT+uPBP8A&#10;mn5Lxx/nD5shzZHv8d+TP+r7Zf8AI9P65v8AHfkz/q+2X/I9P648E/5p+S8cf5w+bIc2EVv508p3&#10;c8Vrba1ZyzzMI4olmQszMaKqivU4e4CCOYI96QQeRB9zs2bNgS7NmzYq7Nmws1PzHoOiypBq2o29&#10;lLIvOOOeRUZlrTkAx6VwgE7AX7kEgbk0mebIy/5h+SI2KtrtpUfyvyH3qCMb/wArG8j/APV8tf8A&#10;gj/TJeHP+bL5I44fzh82UZsi/wDysbyP/wBXy1/4I/0zf8rG8j/9Xy1/4I/0x8Of82XyXjh/OHzZ&#10;RmyL/wDKxvI//V8tf+CP9M3/ACsbyP8A9Xy1/wCCP9MfDn/Nl8l44fzh82UZsi//ACsbyP8A9Xy1&#10;/wCCP9M3/KxvI/8A1fLX/gj/AEx8Of8ANl8l44fzh82UZsi//KxvI/8A1fLX/gj/AEzf8rG8j/8A&#10;V8tf+CP9MfDn/Nl8l44fzh82UZsi/wDysbyP/wBXy1/4I/0w90zVNO1m0S/0u5S6tXLKs0ZqpKni&#10;w+g4DCQ3MSPeEiUTsCD7ii82bNkUuzZs2KuzZs2KuzZF7v8AMXyVY3U1ldavFHcW7tFNHxkPF0PF&#10;lqqFdjiP/Kz/ACH/ANXqL/gJf+qeT8PJ/Ml8ix8SH86PzZdmyI/8rP8AIf8A1eov+Al/6p5v+Vn+&#10;Q/8Aq9Rf8BL/ANU8fCyfzJfIo8SH8+PzDLs2RH/lZ/kP/q9Rf8BL/wBU83/Kz/If/V6i/wCAl/6p&#10;4+Fk/mS+RXxIfz4/MMuzZC/+VseQv+rt/wAkJ/8Aqnm/5Wx5C/6u3/JCf/qnj4WT+ZL5FfFx/wA+&#10;PzDNM2Qv/lbHkL/q7f8AJCf/AKp5v+VseQv+rt/yQn/6p4+Fk/mS+RXxcf8APj8wzTNhfo2t6X5g&#10;sV1LSLgXNqzMgkAZfiQ0ZSrhWH3YYZEgg0diGYIIsbuzZs2BXZs2bFXZ5p/NxQvn3UaftR25Pz9F&#10;B/DPS2eWPzD1KPVfOmr3cJDRLMIEYbgiBVhJH+yRsytEP3hP9H9Ljas/uwP6TGc2bNmxcB2bNmxV&#10;2SjyL5xufJ2srdir6fccY9QtxvyjB2kQf79iryT/AIDIvmyMoiQMZbgpjIxIkNiH2TDNBdwR3EDC&#10;WCdA8bjdWRhVSPZgc85/mj5KXytqy31gnHSNRZmhQdIZR8UkP+p+3F/k/B+xkm/Jrzrwf/CGpS/C&#10;1X0qRz0P2pLbf/kZF/s0/kzq3mLQbLzLo9zo98v7udfgkpVo5BvHKn+UjZr4mWny0eR5+ce9z5CO&#10;fFY5j7D3Pku2ubizuIru1kMNxA6ywyrsVdTyVh9OepfJPmmDzboMGpJRbpP3N9CP2JlA5f7B/wC8&#10;j/yWzzFq+k3uhalc6TqKenc2rlHHZh1WRPFJF+NMkH5debH8qeYYZZpOOmXhEGoKfshSfgm+cLHl&#10;/wAY/UzK1GIZIXHcjceYcbBkOOdS5HY+T6gzZSsrqHQhlYAqwNQQehBy81jsXZs2bFXZs2bFXZs2&#10;bFX/0u/5s2bFXZs2bFXYA1rV7PQdLutXv2429pGZHp1Y9FRf8t2oi4PzhX51eanu9Qi8rWrf6NZc&#10;Z70j9qdhWNDQ/Zijbl/rv/kZZhx+JMR6cz7mvLk4IGXXkPe801jVbvXNUutWvm5XF3IZG/yR0RF/&#10;yY04ouSH8uvKJ826+kM4/wBxtlxnvz/MtfghH/GZh/yL55EkR5HWONS7uQqIu5LE0VR7k56j8geU&#10;4/KWgRWbgG/uKT6hIO8rD7AP8kQ+Bf8Ag/28z9RkGPHUdidg4WDH4k7O4G5ZP+7hj/ZjijX2VVVR&#10;9yqozzB+YPm6Tzdrz3EZI0605QafGf5AfimP+VMRy/1OGdP/ADj84NpenL5asHpeaiha7dTvHbfZ&#10;47dGnPwf8Y/UzgmV6TFQ8SXM8vd3tmqy2fDHTm7NmzZmOI7NmzYq7NmzYq7DTy/5g1Pyzqceq6VJ&#10;wmT4ZI2/u5Y/2opV/aRv+F+0uFebAQCKO4KQSDY2IfV3lLzbpnm/TFv7BuEyUW7tGI9SGSn2W8UP&#10;+65P28P88jeXvMGp+WdTi1XS5OEyfDJG1fTlj/ailX9pG/4X7S56W8necdN846aLuzPpXUVFvLJj&#10;V4nP/Eo2/wB1yftf62a3PpzjPFHeJ+x2GDOJijtL72R4WeYNA03zLpc2lanEJIZR8Lj7cbj7Msbf&#10;sumGebKASDY2IbiARR3BfKXm7yfqnk/Ufqd+vqQSVa0vEB9OVR/xCRf92R/8aZH89ceYfL2meZ9M&#10;k0rVY+cL/EjqaPG4+zJG37Lrnmfzh5R1HydqhsLz97BJV7O7UUWWMH/hZE/3ZH/xpmy0+oGQcMtp&#10;D7XX58BgeKO8T9jH82bNmQ0OzZs2KuzZs2Krkd4nSWJikkbB0cdQymqsPkc9O+QfO9p5x0wFiI9W&#10;tlVb622Br09aMd4ZD/wDfBnmDBml6rqGi30WpaXO1tdwmqSL4HqrKfhdG/aRspz4RkjXIjkW3DlO&#10;OXeDzD7BzZyfyv8AnZpt0i23miL6jcCg+uQqzwN7sg5Sxf8AJRc6LYeYtA1OMSafqdtcK249OVCf&#10;pWvIfTmuninA1KJ9/R2EMkJj0yHu6pnmwJPqul2sZlub2CGMdXklRR97EZCvMH5veVdHRo7CU6td&#10;78Y7b+6B/wAuc/B/yL9TIxxzkajElMpxiLkQGZaxrGn6Dp0+q6nKIbW3Xkx7sf2UQftSOfhRc8r+&#10;Z/MN15o1u51m7+EzHjBDWojhXaOMfIfa/wAvlgnzV5y1rzfdLPqkgWCKv1eziqIY69wCfjc95HyP&#10;5sdPg8MXLeR+xwM+fxDUdoj7XZs2bMhodmzZsVdmzZsVdmzZsVdmzZsVdnV/yX82x6fey+V71+MN&#10;+/q2LHos9KPH/wA9lVeH+Wn+XnKMcjvG6yRsUkQhkdTRlYGoZSOhGQyQE4GJ6/ezxzMJCQ6PsvNn&#10;KPIf5uW2oLHpXmqRLW9ACw6gfhhm7Ul/Zhl/yv7p/wDIzqysrqHRgysKqwNQQe4OarJjlA1IU7KG&#10;SMxcS3mzZsgzdkf85+ZrbypoNzqcrD16GKyiO5knYH01p/Kv23/yFy/M/nLQvKdsZtUuB67AmCzj&#10;o08h/wAlOy/8WP8ABnnHzd5u1PzhqX16/IjhiqtnaIapEhP/AA8jf7sk/a/1cyMGAzIJFRH2+5oz&#10;5hAEA3I/YkMkkk0jzSsXlkYvI56szHkzH5k43NmzZuudmzZsVdmzZsVdmzZsVdjkR5HWONS8jkKi&#10;KCWZiaBVA6k5SqzsqIpZ2IVVUVJJNAAB1Jzv35a/lmmgrFr2uoH1dlrBbGhW2DDv/NcU+03+6/2f&#10;5sqy5Y442efQd7ZixSySocup7kx/Knyrq/lfRbhdXcJJfSLOlkDUwfDxPNvs+pJ8PNV+zxye5sok&#10;KCSaAbknNXORnIyPMuyhERiIjkG82UjpIodGDIwqrKagg9wRl5Fk7NmyL+b/AD3ovk+3b61IJ9QZ&#10;a2+nRkeo1ejP19KP/Lf/AGHPDGJkaiLJRKQiLkaAUfzD83ReU9BlljcfpK7DQ6fH35kfFMf8iEHl&#10;/rcE/azzASSSSSSdyT1JPc4ceZfMuqeatTbU9VcF6cIYUqI4kH7Eakn/AGTft4T5tMGLw4UeZ5ut&#10;z5fElY5Dk7NmzZc1OzZs2KuzZs2KqkE81rPFc20hinhdZIpV2ZXU8lYfI56j8i+bIPN+hRX4ol5D&#10;SG/hH7MwAqyj/fcn2488sZMPy482nyn5gSS4amm33GC+H8or+7m/55M3xf8AFfPKNTi8SFj6o7j9&#10;Tdp8vBOjylsf1vSfzk8nHUrAeZ7BK3enpxvEUbyWwNef+tATy/4xc/5M4NnstljmjKsBJFItCDQq&#10;ysPxBGeWvPnld/KfmK4sFU/Upqz2D9jCx+xX+aFv3Z/2P82VaTLY8M8xuPc26rHR8Qdefves/k55&#10;tOraU3l28Yte6WgMDn9u1J4pv/NC37v/AFPTzp2eR/LmvXXlrWrXWbPd7dv3kfaSJtpYj/rr/wAN&#10;nq/T7+11Sxt9RsnEltdRrLE47qwr9/8ANlOqxcE+Icpff1bdNk4ocJ5x+5E5s2bMZyHZs2bFXZs2&#10;bFX/0+/5s2bFXZs2bFUm81+YIPLGg3msT0LQpS3jP+7Jm+GKP6W+1/kZ5Qubm4vLia7upDLcTu0s&#10;0jblnc8mJ+nOm/nX5lXUNXg8u2zEw6Z+8uiDs1xIo4r/AM8oj/wUjZzCGGa5mjtrdDJPM6xxRr1Z&#10;3PFVHzY5stLj4MfEect/h0dfqcnFPhHKO3xej/k55WbVtcOvXKVstKNYqjZ7ph8AH/GFT6n+v6Wd&#10;41TUrTR9OudUvn9O2tYzLKx8B2H+Ux+Ff8rAHlPy/B5Y0Cz0eEDlEnK4kH7cz/FK/wBLfZ/yM5j+&#10;d/mYE2vlW1kO1LrUAOn/AC7xN/ydI/4xZjSJz56HL/ehyABgw2ef++LyzX9au/MWsXes3h/e3Tlg&#10;lahEG0cS+0aUXC3NmzYgAAAcg4BJJJPV2bNmwodmzZsVdmzZsVdmzZsVdhloWu6l5c1KLVdKm9K4&#10;j2YHdJEP2opV/ajb/P4sLc2AgEUdwUgkGxsQ+qvJ3nHTfOOmi8tD6V1FRbyzY1eJ/wDjaNv91yft&#10;f62SPPIeh65qXlzUotV0qX0riLYg7pIh+1FKv7SN/n8WemfJ3nHTfOOmi7sz6V1FRbyzY/HE5/4l&#10;G3+65P2v9bNbqNOcZ4o7xP2OwwZxMcMtpD7WR4Wa/oGl+ZdOk0zVYRLDIKo3R43/AGZIm/Ydf8/h&#10;wzzZQCQbGxDcQCKO4L5T83eT9V8n6g1reoXtJGP1K+A+CZR8q8JQPtx/8aZHs9e63omneYdNn0rV&#10;IhLbTD/ZIw+zJG37Mifstnmbzj5L1Tybfi2vP31pMSbO+UUSRR+y38ky/tx/8B8ObHT6gZBwy2kP&#10;tcDPgMPVHeP3MbzZs2ZLjuzZs2KuzZs2KuyioO5Arl5sVa4r4DLzZsVdmzZsVdmzZsVdmzZsVdmz&#10;ZsVdmzZsVdmzZsVdmzZsVdhzpHmzzLoIVNJ1Se3iX7MHLnF/yJk5x/8AC4TZsBAIogEeaQSNwa9z&#10;0CL85fO8aFWltZSRQO8ABB/m+BkWv+xwu1H80PPGpIY5NUa3jPVbRFhP/BqPV/4fIhmyAxYwbEI/&#10;JkcuQ7GZ+a+aea5lae5leaZzV5ZGLux/ymYljjM2bLGDs2bNirs2bNirs2bNirsdHHJNIkUKNJLI&#10;QscaAszMdgqqN2Y5cUUs8qQwo0ksjBI40BZmZjRVVR1Y56B/LX8tl8txrrOtIkmsyD9zH9pbZGG6&#10;g9DO3+7HH2fsJ/lVZcsccbPPoO9sxYpZJUOXUqP5Z/lpHocUWva9EH1eQBre3cAi1B6H/mIP7Tf7&#10;q+xnT82UzKil3IVVFWY7AAdzmsnOU5GUnZQhGEeGLiQoLMaAbknoBnCvzN/M19SeXy95dn42C1S8&#10;vom3nP7UUTL/ALo/nf8A3b/xj+3X5m/mb+lfV8veXZiLAEpfXibevTb0omH+6P53/wB2/wDGP7fK&#10;cy9Ppqqcxv0H6S4mo1F3CB26l69+RN1dPqGqWbzyNaxW8bxW7OxjVi5BZEJ4qT/k52/OFfkP/wAd&#10;nWP+YWL/AJOHO65Rqv76Xw+5u0390Pi7POH5yf8AKcz/APMLb/qbPR+eb/zjdW883IB3S3t1b58S&#10;36myWj/vT/VKNX/d/EMCzZs2bJ17s2bNirs2bNirs2bNirs2bNir6G/J/wA0/pnQDo93Lz1DSqIO&#10;RqzWx/uW3+16f90f9VMMvzQ8rjzJ5ZmeCPlqOnA3NoVFWYKP3sI/4yp2/wB+LHnAvKPmKbytr9pr&#10;EdTFG3C7jX9uB9pV+dPjT/LRc9XQTxXMEVzAweGZFkicdGVhyVh8wc12eJxZRkjyJse/qHPwyGXE&#10;YS5gUfd0L426752z8kfNCvbz+VLp6SRFrmwLHrG399Etf5H/AHn+zfIT+aPlb/DfmWSW3Tjp2p8r&#10;m1oPhVif30X+wc8l/wAh1yL6Nqtzoeq2er2hPrWcqygDbkB9tD7SJyTMucRmxbdRY97iwJxZd+ho&#10;+59f5sC6df2+qWFtqVo3K3u4kmiO32XHIVp3HfBWarlsXZuzZs2KuzZs2Kv/1O/5s2bFXYV+ZNai&#10;8vaFfazMOQtIi6J/M5+GJP8AZyMq4aZxj88fMX+8Xle3f/l8vgD81gjb/h5P+ReWYYceSMenX3Ne&#10;WfBAy+XvePXV1cX1zNe3bmS4uHaWaQ9WdzyY/ec6R+TPlgaprcmvXSVtdKp6FejXLg8f+RKfH/rt&#10;HnMgCSAoLMdgo3JJ6AZ6p8h+X/8ADPlex02ReNyV9e8/4zS/G4/2H93/ALDM/VZODHQ5y2+HVwtN&#10;DjyWeUd/j0TbWdVttE0q81e7/uLOJpXA6niPhUe7t8IzyXqup3Ws6ldarfNyubuRpZKdAT0Vf8lF&#10;+Bf8nOw/nh5kMcFp5XtZKNNS6vwp/wB1qaQxt/rvyk/55pnE8jpMfDDjPOX3MtVkuXAOUfvdmzZs&#10;ynGdmzZsVdmzZsVdmzZsVdmzZsVdmzZsVdhloWu6l5c1KLVdKl9O4i2KndJEP2opV/ajb/P4sLc2&#10;AgEUdwUgkGxsQ+qvJ3nHTfOOmi7tD6V1FRbyzY1eJz/xKNv91yf8bZI88iaFrupeXNSi1XSpjFcR&#10;7MDukiH7UUq/tRt/n8WemPJ3nHTfOOmi7tD6V1FRbyzY1eJz/wASjb/dcn/G2a3Uac4zxR3ifsdh&#10;gziY4ZbSH2sjwt13QtN8x6bLpWqxerbS0Oxo6OPsyRt+y6fsnDLNlAJBsbEN5AIo72+VvOnk7UPJ&#10;up/U7k+tZzVaxvAKCRB+y38syf7sT/ZfZyN5681vQ9M8w6dLpmqwCe3lHf7SN+zJG3VJF/ZbPM3n&#10;LydqXk7UmtbpWlspGJsb6lElXrQ02WZf92R/7L7GbHT6gZBwy2kPtdfnwGB4o/SfsY5mzZsyXHdm&#10;zZsVdmzZsVdmzZsVdmzZsVdmzZsVdmzZsVdmzZsVdmzZsVdmzZsVdmzZsVdmzZsVdmzZsVdmzZsV&#10;dmzZsVdmzZsVdjo45JZEiiUvJIwSONRVmZjRVUDqzHLhhmuZo7e2jaaeVgkUUYLOzHYKqjck56G/&#10;Lf8ALi38tW6atq8ay65MtQGAZbVT/uuPr+9/35L/ALBPh+3Vlyxxxs7k8g2YsUshobAcypflv+Wk&#10;flxI9b1lRJrTqfTi2KWysPsr/NPT7cn7P2E/mfpObKZlRWd2CqoJZiaAAdSTmrnOU5cUjZdlCEYR&#10;4Y7BzMqKWYhVUVZjsAB3OcD/ADL/ADNbWzN5f0CTjpQPG6u1qGuCDuieFv8A8nv+Mf27/Mz8zJNY&#10;kl0Dy/MU0tCUuruM0Nye6Iw/49/+T3/GP7fLszdPp6qcxv0Hc4mo1F3CB26nvdmzZszHEesfkP8A&#10;8dnWP+YWL/k4c7rnCvyH/wCOzrH/ADCxf8nDndc1mq/vpe4fc7HTf3Q95dnmv83v+U8v/wDjFbf8&#10;mlz0pnmv83v+U8v/APjFbf8AJpclo/70/wBU/oY6v+7H9YMGzZs2bFwHZs2bFXZs2bFXZs2bFXZs&#10;2bFXZ3/8mPM/6T0STQLl63elU9Gp3a2c/B/yJf8Ad/6npZwDD/yVrzeW/M1hqhcpbiQRXlOhgk+G&#10;Sv8Aq/3n+wyrPj48ZHUbj3tuHJwTB6HY+571+aHlo+Y/K8/oLW906t5agdW4KfVj/wCekfLj/l8M&#10;8zA1FR3z2YrK6h0IZWFVYbgg9CDnl78xvLy+W/Nd5awrxtLn/S7QAUASUnkg/wCMcgdMx9Hk54z7&#10;x+lv1ePlkHuP6HpH5I+ZTdWFz5YuXrJZfv7KvUwu37xB/wAYpTy/5651rPJnlLXG8ueY9P1cMVih&#10;lC3NO8D/AATD/gDyz1ijpIiyRsGRwGVhuCDuCMq1ePhycQ5S3+PVs0s+KHCecdvh0XZs2bMZyHZs&#10;2bFX/9Xv+bNmxVZLLHDE80rBY41Lux6BVFSTnkjzFrMvmDXL/WZa1u5WeNT+zGPhiT/Yxqozv35u&#10;a8dG8pTW0LcbnVG+px77iNhynYf88xw/56Z5uzP0cKEpnrsHC1c7Ih3blm35V+Xv095st5JV5Wmm&#10;AXk9ehZTSBP9lL8X+rG2elJpY4IpJ5mCRRKXkc9AqirE/IZzr8mNA/RnlltWlWlxq7+qK9oI6pCP&#10;9l+8k/2eLfnD5g/RHlZtPhbjdau31ZadRCPinb/geMX/AD1yrMTlz8A5A8P/ABTbhAx4eI9Rxfqe&#10;EeY9Zl8w65f6zMTW6lZowf2Yh8MKf7GNVwrzZs2AAAAHIbOASSST1dmzZsKHZs2bFXZs2bFXZs2b&#10;FXZs2bFXZs2bFXZs2bFXYY6HrmpeXNSi1XSpfSuItiDukiH7UUq/tRt/n8WF2bAQCKO4KQSDY2If&#10;U/kzzrpnnKwM9r+5vYQBeWTGrxk/tL/PE37En/G2SbPIOjazqGgalDqulymG5gO38rr+1HIv7Ub/&#10;ALS56X8leddO85ad68FIb6EAXtkTVo2P7S/zxP8AsP8A8bZrtRpzA8Ud4n7HPwZxMcMtpfeyfC/W&#10;9F07zDps2lapCJraYf7JGH2ZI2/ZkT9lsMM2Y4JBsbEOQQCKPV8recfJeqeTb8W15++tJiTZ3qii&#10;SKP2W/kmX9uP/gPhyN56713QtO8x6ZNpOqRepbTb1Gzow+zJG37Lp+znmjzp5N1Dybqf1S5PrWc1&#10;WsbwCgkQdVYfsyp+2n+yX4c2On1AyDhltIfa6/PgMDxR+n7mN5s2bMlx3Zs2bFXZs2bFXZs2bFXZ&#10;s2bFXZs2bFXZs2bFXZs2bFXZs2bFXZs2bFXZs2bFXZs2bFXZs2bFXZs2bFXYpBBNczR21tG008zB&#10;IokBZmZjRVVR1JzW9vPd3EVraxtNcTuI4YkFWZ2NFVRnor8vPy3tfKkSanqQW41yVKM3VLcN1jh/&#10;y+0kv7X7HwfaqzZo442dyeQbMWKWQ0NgOZUvy3/LiPytF+ldWVJdbmX4afEtshG8aHvK3+7ZB/qJ&#10;8H2+iZsa7pGjSSMERAWd2NAANyST0AzVznKcjKRsl2UIRhERjsA6SRIkaWVgkaAs7sQFVQKlmJ6A&#10;ZwL8yfzNbXzJoWgSMmkglbm5HwtckH7K91t/+Tv+pjPzK/Mt/MLS6FoblNGVqT3AqGuip6Dwt69v&#10;92/6uc0zN0+mqpzG/QdziajUXcIHbqe92bNmzMcR2bNmxV6x+Q//AB2dY/5hYv8Ak4c7rnCvyH/4&#10;7Osf8wsX/Jw53XNZqv76XuH3Ox0390PeXZ5r/N7/AJTy/wD+MVt/yaXPSmeZfzXJPn3VamtBbgV8&#10;PQjyWj/vD/VP3hjq/wC7H9YMMzZs2bFwHZs2bFXZs2bFXZs2bFXZs2bFXZs2bFX0j+UvmP8ATvla&#10;K1mfleaURaTVNSYwKwP9Mfwf60bYX/nR5dOpeX49bgStxpLFpKdTbyUWT/gH4Sf6vPOe/lBro0jz&#10;alnKaW+rJ9VYntKPjgP+yblH/wA9M9EXlpBfWk9lcrzguY2hlTxRwVYfcc1uUeDn4hyvi+fN2GM+&#10;Lh4TzqvlyfHGekfyl8w/pvynDazNyu9KP1SWvUoBWB/+RXwf88889avp0ukare6VNX1LOaSAk9SE&#10;YhW/2S0bJx+TWtjTPNZ0+VuMGqxGEVNB60f7yL7x6if7PMrUwE8RI3r1BxtPLgygHrsX0TmzZs1j&#10;sXZs2bFX/9bv+bNiV1cxWdtNd3DcYbeNpZW8FQFmP3DFXz7+dGsvqHmpdMVqwaXCqBQaj1ZgJZD8&#10;+PpJ/scg2kaZPrOqWek2/wDe3kyQqfAMfib/AGC8mxuqahLq2p3mqTf3l7NJOw8ObFgv+xHw5P8A&#10;8ldFN/5nl1Zx+50uEkH/AIunBjT/AJJ+qc2v91h/qx+3+11n97m/rS+x77aWsFjaQWVsvCC3jWKJ&#10;B2RAFUfcM86/m/rX6V84TWscnO30uNbVAOgkP7yf/Zc24N/xjz0FrOpw6NpN7qtx/dWcLzMPHiKh&#10;f9k3w55EuLia7uJru4blNcO0srHu7kux+85jaOFylM9NviXI1cqjGA67/AKebNmzPcJ2bNmxV2bN&#10;mxV2bNmxV2bNmxV2bNmxV2bNmxV2bNmxV2bNmxV2D9G1nUvL+oxappUxhuoTseqsp+1HIv7cb0+J&#10;cAZsBAIo7gqCQbG1PqbyV500/wA5ab9YgpDfQ0W9siatG38y/wA0T/sP/wAbZJ88g6NrOo6BqMOq&#10;aXMYbqE7HqrKftRyL+3G/wC0uel/JXnXTfOWnevbkQ30IAvbIn4o2P7S/wA8TfsP/wAbZrtRpzA8&#10;Ud4n/YuwwZxMcMtpD7WT4Xa3oemeYdOl0zVYBPbyjauzI37MkbdUkX9lsMc2Y4JBsbEOQQCKO75Z&#10;86+StR8m6iYJw02nymtlfU+Fx14PTZJl/aT/AGaZGM9f6vpGn67p82l6nCJrWcUZT1B/ZdD+y6Hd&#10;WzzP508kan5MvhFcfv7CYn6nfKKK4H7En8kyj7S/8Bmx0+oExwy2kP8AZOvz4DD1R+n7mMZs2bMl&#10;x3Zs2bFXZs2bFXZs2bFXZs2bFXZs2bFXZs2bFXZs2bFXZs2bFXZs2bFXZs2bFXZs2bFXYpb29xdz&#10;x2trE89xMwSKGMFnZj0VVGPs7O61C6hsbGFp7qdgkMKCrMx7DPRf5efl1beUrcX1+EuNcmBEkw3W&#10;FG/3TDX/AJKS/t/6mVZs0ccbO5PINuLFLIdtgOZU/wAuvy6tfKtsmpakiza7MtXc0ZbdWH9zD/lf&#10;79l/b/1Mn+bGTTRW8TzzuscUal5JHIVVVRVmZj0AzVznKcjKRsl2MYxhHhjsA6WWOGN5pnWOKMFn&#10;kchVVRuWZjsAM4D+Zf5lS69NLoWhSmPR4yUuLhDQ3RGxFR/x7e3+7f8AUxH8yvzIbzNIdH0V3j0S&#10;M/vX+ybpwftEdfQX9hD9v7b/ALOc5zN0+m4anMb9B3OHn1F3CHLqe92bNmzMcV2bNmxV2bNmxV6x&#10;+Q//AB2dY/5hYv8Ak4c7rnCvyH/47Osf8wsX/Jw53XNZqv76XuH3Ox0390PeXZ5l/Nb/AJT3Vf8A&#10;nh/yYjz01nmX81v+U91X/nh/yYjyWj/vD/VP3hjq/wC7H9b9DDM2bNmxcB2bNmxV2bNmxV2bNmxV&#10;2bNmxV2bNmxVfDNLbyx3EDFJoWWSJxsVdDyVh8mGet/Lurxa9odhrEVKXcKyMB+y9KSJ/sJAy55F&#10;zu/5G6wlxot7obn97YzevGD3in8P9WVH/wCDzF1kLgJfzT9hcnSTqZj/ADh9oYz+d2hfUtdtdchS&#10;kOpR+nMw6evDtU/68JT/AJF5zSzu59Pu7e/tW43FrIk0TDs8bB1/VnpP81NGGseTL4qKzWFL6E/8&#10;Ya+oP9lCZM8zZLSz4sQB/h2Y6mPDksfxbvsHSdRg1fTLPVLY1hu4UmSm9OahuP8Asfs4Mzm/5K6t&#10;9e8qPpzvyl0yd4wvcRS/vY/+GaVf9jnSM1+SPBOUe4ufjlxQjLvDs2bNkGT/AP/X7/kF/NzVzpfk&#10;y6hQ0m1F0s0334vVpf8Akkjrk6zh/wCe+piTUNJ0hT/vPFJdSgHvKRGlR8ony7Tx4ssR3G/k1Z5c&#10;OOR79vm8iz0X+TmjjTfKCXrrSbVJWuWPf0x+6hH/AAKc/wDnpnnaKKS4ljt4gWklZY41HUs54qPv&#10;OewtOsotO0+10+EBYrWGOFAPCNQo/VmVrJVCMf5x+5xtJG5GXcPved/nbrDWXlq30qM0fU5wH/4x&#10;QUlf/kp6Wef86P8AnTq/17zWmnI1YtMgVCAdvVm/ev8A8J6S5zjLNNHhxR89/m16iXFll5bfJ2bN&#10;my9pdmzZsVdmzZsVdmzZsVdmzZsVdmzZsVdmzZsVdmzZsVdmzZsVdmzZsVdg/RtZ1HQNRh1XS5jD&#10;dQnY9VZT9qORf243/aXAGbAQCKO9qCQbG1PqbyV5107zlp3rwUhvoQBe2RNWjY/tL/PE/wCw/wDx&#10;tknzyDo2s6joGow6ppUxhuoTseqsp+1HIv7cb/tLnpXyT5407znYGWEC31CAAXlkxqyn/fifzwt+&#10;y3+xfNdqNOYHijvH/cuwwZxMcMtpfeynAGtaNp3mDTZtK1SITWs4ow6MrDdXRv2XQ7q2D82Y4JBs&#10;bEOQQCKL5a87+Sr/AMmaiIJiZ9PuCTY3lKcwOsclPszJ+1/N9tMi+ev9Y0fTte0+XTNVgW4tZhur&#10;dVP7Lo3VJF/Zdc8z+dvJWoeTdSMEoabTpiTZX1PhcdfTemyzJ+0v7X20zY6fUCY4ZbSH+ydfnwcB&#10;4o/SfsYxmzZsyXHdmzZsVdmzZsVdmzZsVdmzZsVdmzZsVdmzZsVdmzZsVdmzZsVdmzZsVdi1ra3N&#10;9cw2VnE09zcOI4YUFWZm2AGXZWV3qN1FY2EL3F1O3CKGMVZj/T+Zv2c9HeQPy8sfKNql5dKtxrky&#10;fv7g7iKvWGD+Vf2Xf7Un+r8OU5s0cY33J5BtxYjkPcBzK38vfy7tfKFv9evCLjW504zSjdIVO5hh&#10;/wCZkn7f+pk6zYnPPDbQyXFzIsMMSl5JZCFVVG5ZmOwGayUpTlxSNkuxjGMI1HYBuWWOCJ5pnEcU&#10;al5JGICqqirMxPQAZ57/ADI/MqXzM8mi6OTHoiN8cu4e6Ze5/lgr9hP2/tv/ACY38xfzKuvMs0uk&#10;aQ5h0NGKs61V7qn7T+EH8kX7X25P5V53mdp9Nw1OY36Du/a4efUcXohy6nvdmzZsy3FdmzZsVdmz&#10;ZsVdmzZsVesfkP8A8dnWP+YWL/k4c7rnCvyH/wCOzrH/ADCxf8nDndc1mq/vpe4fc7HTf3Q95dnm&#10;D80JDJ581gkU4vEgp4LBGM9P55e/Mz/lO9a/4yx/8mY8lov7yX9X9IY6v+7H9b9DE82bNmxcB2bN&#10;mxV2bNmxV2bNmxV2bNmxV2bNmxV2TX8qdZOkec7JWakOoBrKX5yfFF/yWRMhWPimltpY7iElZYWW&#10;SNh1DIeSn/ghkZx4omJ6imUJcMhLuNvsaeCK5gltpl5xTI0cinoVYcWH3HPIesabJo+rX2lS/asp&#10;5IKnuEYhW/2S8Wz1rpd6mpabZ6glON1DHOKGo/eKH/jnA/zp0n6h5sTUEWkWpwLISBt6sX7qT/hP&#10;SOYOjlU5QPUfaHM1cbgJjofsK78ldYNj5qk0x2pFqcDIATt6sNZU/wCE9UZ6FzyDoepPo+s6fqqG&#10;hs7iOY/6qsOY/wBknJc9eI6SIskbBkcBlYdCDuCMdZGpiX84faE6SVwMf5p+9dmzZsxHJf/Q7/nl&#10;v8xtT/S3nTVrgHlHDL9ViI6cbcCI0/2au2em9RvF0/T7u/f7FrDJO1fCNS/8M8eySvPI88prJKzS&#10;OfFnPJvxOZmijvKXcK+biayW0Y95v5Mr/LLS/wBK+dtLjYVjtna8k8KQDkn/ACV9PPT7usaM7niq&#10;gsxPQAbk5xL8iNN53mr6uw/uo47SM+7kyyf8Qjzpfn3UW0rydrN5H/eC2aJD4NNSEH6PUyOpPHmE&#10;B0ofNlpxw4TI9bPyfMuu6k2sa1qGqt/x+XEky+ysx4D6E44X5gKCnhmzYAUKHRwCbNnq7NmzYVdm&#10;zZsVdmzZsVdmzZsVdmzZsVdmzZsVdmzZsVdmzZsVdmzZsVdmzZsVdmzZsVdg3StV1DRNQh1TS5jB&#10;dwGqOOhH7SOv7cb/ALaYCzYCARRUGtw+o/I/njT/ADlp/qR0g1KBR9dsid1J29SOv24WP2W/Z+w+&#10;SrPH+k6tf6HqEGqaZMYLq3NUcdCP2kcftRv0dc9L+RvO1j5z04zRr6GoW4Vb60rXgzVo6H9qKSh4&#10;f8C2a7UafgPFH6f9y7DBn4/TL6vvZTgLVtJ0/XLCXTNUgW4tJhR428R0ZWHxK6/ssuDc2YwJBsbU&#10;5BF7FiC/ld5CRQv6GjandpJifpJkwp1T8l/J96h+oifTZf2WikMiV/yo5/U/4VkzoubLBmyg2Jy+&#10;bA4sZ24I/J80ea/yv8xeV45L0BdQ02M1a6tweaL/ADTQmrIP8pWkTITns0gEEEVB2IOcE/NT8u4d&#10;Cr5i0SMrp0r0vLYfZgdz8Lx+ELsePH/db/5H2MzBqeI8E+Z5HvcTPpuEcUOQ5jueW5s2bMtxXZs2&#10;bFXZs2bFXZs2bFXZs2bFXZs2PhhmuZo7e3jaWeZhHFEgqzOxoqqPEnFVgBJAAqSaADqSe2TjQ/ym&#10;8363Cty8CadbvurXpZHI8RCqtJ/wfDOp/l/+WVl5Zii1PVVW61xlrU0aO3r+xD4yfzzf8i/h+10L&#10;MLLq6NY/mf0OZi0u15PkP0vGLf8AIUcAbvXSHpuIrcUB+byYF1D8iNSjUtperw3Ddo7iJof+HRpv&#10;+IZ3HNlH5rNf1fYG78ti/m/aWFfl95AtvJ1mZ7nhcazcD/SLlRVUX/fMJbfh/M3+7G/2OTXNidxc&#10;QWkElzcyLDBCpeWVyFVVUVZmJ6AZVKUpyMpbktkYiMaGwDri4gtIJLm5kWGCFS8srkKqqoqWYntn&#10;nf8AMj8xpPNU50zSmeLQ4TvX4WuXB/vHH++l/wB1Rt/xkf8AyN+Y35kT+apG0rTKw6HE9a7h7ll6&#10;PJ/LFX4o4/8AZyf5HPsztPp+GpzHq6Du/a4eoz8Xohy6nvdmzZsy3FdmzZsVdmzZsVdmzZsVdmAJ&#10;IAFSdgBuSTmzu35V/l1bWVpbeaNai9S/nX1bG3kHwwRn7EpUj+/cfEv++1/y8ry5Y448R+A72zHj&#10;OSXCPiXfk95P13QZL3VtXgFrFewpHBA5/ffCxfk8f+6+v2Wbn/kZ1fNmzV5MhnIyPXudjjgIRER0&#10;dnKfPP5R3Gv6ld67pF+q3l0yvJaXIpGSqKnwSoCy7J+0j51bNjjySgeKJopnCMxUhb5A1fRtU0G9&#10;fT9XtntblN+L9GXpzjcfDIn+UuAc9YeavKelebtONjqSUkSrWt0g/eQuR9pPFf542+F88v65o175&#10;e1a60e/AFxavxLD7LqRySRP8mRDyzY4M4yCuUhzH6nX5sJxmxvE8il+bNmy9pdmzZsVdmzZsVdmz&#10;ZsVdmzZsVdmzZsVfSP5Qap+kfJdtA5rJp0klo3jxU+pH/wAk5FXCn889P9fy7Y6kq1ayugjN4JOp&#10;U/8AJRIsIvyI1Ipfato7H4Zoo7uMe8belJ94kjzpnn3TP0v5P1izAq/1dpoh/lw/vk/4aPNbL93q&#10;b6cV/CXN2EfXp668Nf6V8qkVFPHPVXkLUV1Xydo12PtC2SF/9eD9w/8Aw0eeVQaivjne/wAjdR+s&#10;eXb7TWNWsrouo8EnUMP+SiSZkayN47/mn72jSSrIR3j7nqWbNmzXOe//0eofmhefUvIursrcXmjS&#10;3X39WRY2H/AM2eYc73+ed96PlyxsAfiu7sMf9WFGY/8ADOmcEJoCfDNloxWK+8l1+rN5K7gH0X+T&#10;Fitr5LjuKfHe3E0zH2VvRX/k1gX879R+reVrewVqPfXSKR4pEDK3/DiPJb5Hsf0b5Q0WzIoy2kTu&#10;P8qQeq//AAz5yr89771NW0nTQdre3kuGX3mcIv4Q5jY/Xqb/AKRPy5ORk9Gnr+iB8+bybNmzZsnX&#10;uzZs2KuzZs2KuzZs2KuzZs2KuzZs2KuzZs2KuzZs2KuzZs2KuzZs2KuzZs2KuzZs2KuzZs2Kuz0t&#10;+VXl+PQ/KVrOycbzUwLy5Y9aOP3CfJIuP+yZ880kVFCaA7Vz2NZRpDZ28UdOEcSItOlFUAUzD1si&#10;Ixj3nf4OVpIgylLuH3q+bNmzAc52bNmxV2BNU0611fTrnTL1A9vdRtFKp8GHUf5S/aXBebEGtwvP&#10;Z8d6hZTaZf3WnXH99aTSQSfONilfppgbJX+ZcaReetaVKUMqOaeLRRs3XvU5FM3MDcYy7wD83UyF&#10;SkO4kOzZs2SYuzZs2KuzZs2KuzZs2Kuzqv5KeWY7/UrnzHdoGi06kNmGG3ruKtJ/zyj/AOTucqz0&#10;t+Ulotr5F091FGummuHPiWlZR/wiLmPqpmOI1/Eab9NESyC/4RbN82bNmsdi7NmzYq7Erm2gvLaW&#10;0uoxLbzo0c0bbhkYcWU/MYrmxV8leadCk8t6/faM9StvJ+4c9Whf44m/4A/F/lYT51H887WOLzHp&#10;90oo9xZ8ZPcxSNQ/dJnLs2+KXFjjI8yHVZY8M5RHQuzZs2WMHZs2bFXZs2bFXZs2bFWTeQNAj8ye&#10;a7DTp15WqE3F2vYxQjlwPtI/CP8A2WepgAAABQDYAZwf8iYlbX9UmP2o7NVX5PKCf+IDO85rdZIn&#10;Jw9Ij73YaWIGO+8/c7NmzZjOQ7NmzYq7OQ/nloEcllZeZYUAmgcWl0wH2o3q0Rb/AIxyfD/z1zr2&#10;Q/8ANONJPIescxXgkbr7Ms0ZBy3BIxywI6kD5teaIljkD3X8nzFmzZs2zq3Zs2bFXZs2bFXZs2bF&#10;XZs2bFXZs2bFWYfldqH6P886WxNEuS9q/v6qHh/yUVM9NuiyI0biqsCrA9wdjnkPRL39Ha1puof8&#10;st1DMfkkilvwz1913Ga/Wj1xl3ivk52jPpkO4/e+PdVsm03VL3TnFGtLiWCn/GNyg/AZ0X8jb/0P&#10;Ml9p7Gi3lpzUeLwuP+NJHwg/NKx+oeedUAFFuTHcr/z1jXl/yUV8R/LW9+o+eNGl7Sytbt/z2Rox&#10;/wAMy5lT9eAnvjf6XGh6MwHdKv0PqLNmzZqnZv8A/9IZ+fF4X1XR7AHaG3lnI95XCD/kznKrW3a7&#10;uoLRd2uJEiAHi7BP45OfzkujceeJ4q1FrbQRAeFQZj/ydwg8j2ovPOGh25HJTeROw9oj6p/4hm1w&#10;+nBE90b/AEuty+rMR3yr9D6riiWGJIUFEjUIo9lFBnmv82rz65561BQarapDbr/sYw7f8PI2el88&#10;l+brr675p1q6rUSXs/E/5KuUX/hVzF0Qucj3D73I1Z9ER3n7kmzZs2bBwXZs2bFXZs2bFXZs2bFX&#10;Zs2bFXZs2bFXZs2bFXZs2bFXZs2bFXZs2bFXZs2bFXZs2bFXZs2bFWiKgjxz1p5S1RNa8s6XqSGp&#10;mt4/U9pEHCUfRIrZ5MzrP5MecFsbqTyrqEnG3u2MunuxoFmP95Dv/v37Sf8AFn/GTMbV4zLHY5x3&#10;+HVyNLMRnR5S2+PR7pmzZs1rsHZs2bFXZs2bFXzb+a3l3VdJ8zXWrXY9Wy1WUyWtwtaCgA9B/wCW&#10;SNR/s1/4WCZ7A1XSdP1uxl03VIFuLWYUeNx37Mp6q6/ssueavPPki+8m6iUIefS5zWyvSNiOvpSk&#10;bLMn/JT7a5sdNnEgIS2kBt5hwNRhMSZjcE7+TFM2bNmU4zs2bNirs2bNirs2bNirs9I/k/freeR7&#10;SEGr2Us1u48PjMq/8JKuee9J0nUNcv4dM0uBri6mNFRegHd3boka/tO2emvI3k628maR9RSUz3U7&#10;CW9nqeLSU40jQ/ZjQfCv7Tft5iayUeARJ3uwHK0kZcZkBtVEsmzZs2a9znZs2bFXZs2BtQv7XS7G&#10;41G9cR21rG0srnsqiu3uf2ceewV4T+eN7HP5msrNCC1paAyezSuzUP8AsFVs5jhlr+sz+YNavdZu&#10;AQ93KXVCa8EHwxx/7CMKuFubjFHghGPcHVZJcU5S7y7NmzZNg7NmzYq7NmzYq7NmzYq9A/JvVI9P&#10;85JbSkBdSgktlJ/nBEyf8F6bLno3PG9tc3Flcw3lrIYri3dZYZF6q6HkrD6Rnqnyf5ntfNmh2+pw&#10;MonoEvIAd4pgPjUj+U/aj/yMwNZjNjIOR2Pvc3STFGB5jcJ/mzZsw3LdmzZsVdnPPzm1RLHyc9kG&#10;Al1KeOBV7lEPrSH/AJJqv+zzoLukaNJIwREBZ3Y0AA3JJPQZ5n/MzzYvmrzC5tJC+l2AMFlT7Lmv&#10;72Yf8ZGHw/8AFaJl+mxmWQHpHc/oadRMRxkdZbBhmbNmzaOtdmzZsVdmzZsVdmzZsVdmzZsVdmzZ&#10;sVaO4IHXPXfly8/SPl/S76tTcWkEjH/KaNS3/DZ5Fz03+Vd19a8iaSSatCskB/55yuo/4XjmJrR6&#10;InuNfNytGfXId4v5PMvzytjF5osrntcWSivvHI9fwdcgOhXf1DXNMvh/x73cEpr4LIpP4Z1r8+rU&#10;GDRL0DdXngY/6yo6/wDJts4oSQCR1G4+eWaf1YYjyIa8/pzSPmC+zs2FH6RH+F/0vy2+ofWuX/PH&#10;1K5s1vCftp2PEPst/9OMfmLcG588a3JWvG49Idf91Isff/Vww/KO3E/nvTyRUQRzzfSImQfi+R7z&#10;RMbnzNrM5/bvrk9a7eqwG+TT8kIfU823Mu9IbGQ17VaSJc2s/TgPlCvsdbDfOP69/a+giaAk9t88&#10;b3DmW4mlJqXkdyT/AJTE56+1Wb6tpl7cVp6UEslT0+FC38M8eLuoJ8Mo0Q+s+5u1h+ge9vNmzZmu&#10;G7NmzYq7NmzYq7NmzYq7NmzYq7NmzYq7NmzYq7NmzYq7NmzYq7NmzYq7NmzYq7NmzYq7NmzYq7MC&#10;QQQaEbgjYgjNmxV7J5H/ADijgt00vzezn06JBqaqXJXpS5Vfi5D/AH6i/F+3/PnYLHULHU7ZLvTr&#10;mO6t3FVlhYOp+lc8d4vaX17p8vrWFzLay9ecEjRt96FcxcmkjI3E8J+xyceqlEVIcQ+19jY2SSOF&#10;GlldY40FXdiFUAdyTnldPP8A51ReC67d0/ynDH/gmBbCrUNb1nV6fpTULi8A6LPK7r/wJPHKhopX&#10;vIV5Nh1ka2ifi+p9K80+X9bvLmw0nUIru5tKGZIzUUP7SN9mRQfhZo+XHDjPHmm6lfaPfQ6lpszW&#10;93btyikX8VYftIw+F0P2s9KeRPPlj5ysiCFt9VtwPrdnXt09WKv2om/5J/Yf/Khn0xx+qO8evkzw&#10;6gT9Mtj97L8CappdjrNhNpupQrPa3C8ZI2/Ag/ssvVWH2cF5sxga3Dkc9i+XfO/kXUvJt7SStxpk&#10;7EWd6B17+lL/ACTAf8jPtJkUz2Bq2k2GuafPpepxCa1uF4yIdj4hlP7LqfiVs81+evI195Mv1Vib&#10;jTLgn6neU3NN/Slpssq/8DJ9pf5V2Wn1An6ZfV/unX58HB6o/T9zE82bNmS47s2bNirsHaPo2o6/&#10;qEOl6VCZ7qY7L0VVH2nkb9iNf2my9F0bUfMGpQ6VpcXq3M52rUKij7Ukjb8I0/abPSvknyPp3kyx&#10;McJ9fUJwDeXrChYj9hB+xCv7K/8AB5RnzjGO+R5D9bdhwnIe6I5l3kfyTY+TdN9CMifUJwGvbylC&#10;7fyJ3WFP2F/2eSnNga/v7TS7KfUL+VYLW3QyTSt0VR/n0zWyMpSs7kuxAERQ2AVLi4t7SFri6lSC&#10;BN3llYIi1NPiZqAb4oCGAZTUHcEdCM8z+fvzBvfOVz9WhDW2iwMTb237UhHSaf8Ayv5I/sx/6+F2&#10;g+fPNXlxFh03UG+rL0tZwJogPBVf4o/+ebJmSNHMxBsCXcf1uOdXASqiR3h9VZs4LH+evmJUAl02&#10;ydh1YGVa/wCx5Nge9/O/zXcRlLS2tLNj/uxVeVh8vUbh/wAJkPymXuHzZfmsXefk931LVNO0e0e+&#10;1S5jtbaP7UsrUHyHdmPZV+LPPf5i/mNN5ul/R2ncoNEhYMqsOLzuOkko/ZRf91x/7N/i+xENX1zV&#10;9eufresXkl5MNkMh+FR4Ii0RP9guAMysOmEDxSPFL7A42bUGY4Y7D7S7NmzZkuO7NmzYq7NmzYq7&#10;NmzYq7NmzYq7Dny15n1XypqS6jpUlCaLcQPvHMgNeEi/8Rf7SYTZsBAIIIsFIJBsGiH1H5N8+6P5&#10;zjkWyWS3vbdFe5tJR9kMaVSQfBIvIf63+RkqzhX5D/8AHZ1j/mFi/wCThzuuarPAQyGMeWzssMzP&#10;GJS5uwq1vzLofl2A3GsXsdsKVWNjWR/aOJayP/sVw1zyj56JPnPXiTUi9mAJ32DdMOnwjJIgmgBe&#10;yM+U44ggWSaZL+YH5oXPmlG0nSUez0ev70uaS3FOgkC/Yi/4q5fH+3/JnO82bNlCEYR4Yig6+c5T&#10;PFI2XZs2bJsXZs2bFXZs2bFXZs2bFXZs2bFXZs2bFXZ6D/JC49XyjNBXe3vZVp7Oscn/ABsc8+Z3&#10;D8hpi2m61b9kuIpB4fHGVP8AybzH1YvCfIhv0p/ejzBTL88Lf1fKVvOBU297Ea+AdJI/1suefc9K&#10;fm7AJvImoMesL28g+iZF/U2ea8GjP7r3SKdWP3nvAfQ/6R/5Av8AW67/AKI9Cu3Xj9X+XXNkc+u/&#10;8gGpU1r9W6D/AJben/A5so4P+m9N3F/0xt//1Oc37mW/u5SKF55WIHarsc6h+REdda1eXifhtY15&#10;dhykJp9PDOUEliWY1JNST1JPfOv/AJCqfreut29O2H08pc2mo2wy9w+91uDfNH3n7nqnm6X0fK2t&#10;SBgpWxuaMfH0m8c8lDoM9V+f3WPyVrrN0+pyr9LLxH4nPKuVaL6Je9s1n1R9zs2bNmY4rs2bNirs&#10;2bNirs2bNirs2bNirs2bNirs2bNirs2bNirs2bNirs2bNirs2bNirs2bNirs2bNirs2bNirs2bNi&#10;rs2bNirsF6Zqd9o99DqWmzNb3dueUUq/cVYdGRh8LKcCZsBF7FQa3D6e8h+e7LzlYbhbfVbcD65a&#10;V+j1Yq7tE3/JP7D/AOVL88eabqV9o99DqWmzNb3du3KKVfxVh+0jfZdG+1npLyJ5/wBP842npNxt&#10;tXgUG6s67EdPVhr9uI/8FH+3/M2u1GnMPVD6f9y7DBnE/TL6vvZjgXUtNsdXspdO1KBLm0nHGSJx&#10;UHwI/lYfssv2cFZsxga3Dkc9i+YfPvkS88nagTGHn0ec/wCiXZFeJP8AumYjpIv7Lf7t/wCCyIZ7&#10;E1DT7LVbKbT9QhW4tbhSksTioIP6iP2W/ZzzV568hah5NvDIAbjSJ3ItLzwruIZv5ZB+y32Zf+Fz&#10;Y6fUcfpl9X+6cDPg4PVH6f8AcsQwfo2i6lr+oRaXpUBnuZT0/ZRe8kjfsRr+02P0LQNV8yagmmaR&#10;AZrhhyYk8UjQdZJX/YQf9c56W8leTbDybpYtIKTXktGvbwijSP4D+WJP91p/xtk8+cYxtvI8h+ks&#10;MOE5DvtEcz+p3k3yZpnk7Thb2qiW9lUG9vSPjkYdh/LEp/u4/wDjfJLmwJqep2GjWM2palOtvaQL&#10;ykkb8AB1Zm6Kq/azWkylKzuS7EARFDYBffX1nptpLfX8yW9rApeWaQ0VQM82+fvP995wvGghZoNF&#10;hb/RrWtDIR0nn8XP7Cf7q/1835gefrrzleiKDnBo1ua21q2xdh/u+YD9v+RP91f62QzM/T6fg9c/&#10;q7v5rg58/F6Y/T97s2bNmU4zs2bNirs2bNirs2bNirs2bNirs2bNirs2bNirs2bNirs2bNir1j8h&#10;/wDjs6x/zCxf8nDndc4V+Q//AB2dY/5hYv8Ak4c7rms1X99L3D7nY6b+6HvLs8nedJPV83669KVv&#10;rgU+Tlf4Z6xzyX5u/wCUr1z/AJj7n/k62WaL6pe5hrPpj70mzZs2Z7guzZs2KuzZs2KuzZs2KuzZ&#10;s2KuzZs2KuzZs2KuzsX5CyET67DTYrbPX5GUZx3Os/kOT+l9YWp4m2iJHaokb+uU6n+5n8PvbtP/&#10;AHsfj9z0n8y09TyLra1pSDl/wLq38M8u56r8+qG8l66GFR9SmND4hSRnlTKtF9Ev6zZrPrj7npH1&#10;n/kCfpcmr+lfSp2+361P9X9r/WzYA9Y/8qgMVOmuha/OAyZsa3/5L3/sVvb/AJI/pf/V5jnYvyF/&#10;v9d/1bb9c2cdzsX5Ckevro78Lb9cubTU/wBzP4fe63T/AN7H4/c9D/Mb/lB9c/5hW/WM8tZ6m/MU&#10;E+R9cAFT9VY7exGeWcr0X0S/rNms+uPudmzZsy3FdmzZsVdmzZsVdmzZsVdmzZsVdmzZsVdmzZsV&#10;dmzZsVdmzZsVdmzZsVdmzZsVdmzZsVdmzZsVdmzZsVdmzZsVdmzZsVdmzZsVdgiwv7zS7yHUNPma&#10;3u7ducMydQf4qejKftYHzYFfTXkH8wLLzjaGGULbaxAtbm0rsw6etDX7UZ/aX7Uf/DNM88d6fqF7&#10;pV7DqOnTNb3du3KKZOoPQ9dmVh8LK32s9I+QPP1p5xsjFMFt9YtlH1q2HRh09aGvWNv2l/3X/wAC&#10;za/Uafg9cPp/3Ln4M/H6ZfV97M8CanptlrFhPpuoxCe0uVKSxt3HiD2ZT8StgvNmKDW4cnnsWP8A&#10;lPydpHk+ye00xWeSZuVxdS0MslCeAZgB8KDZVXJBmwLqOo2Wk2U2oajOtvawLzllc0AH8WP7Kj7W&#10;EmUjZskoAERQ2AdqWpWWkWM+pajKILS2UvLI3YDwHdm+yq/tZ5r89+fb7zneKoU22k27E2lpXcnp&#10;603jKV/Z+zF/w2bz3581DzjelAWg0iF62ln0rTYTTfzSt4f7q/4bIhmw0+n4PVL6v9y4OfPx+mP0&#10;/e7NmzZlOM7NmzYq7NmzYq7NmzYq7NmzYq7NmzYq7NmzYq7NmzYq7NmzYq7NmzYq9Y/If/js6x/z&#10;Cxf8nDndc4V+Q/8Ax2dY/wCYWL/k4c7rms1X99L3D7nY6b+6HvLs8l+bv+Ur1z/mPuf+TrZ60zyV&#10;5tIbzVrhU1Bv7mhH/GVss0X1S9zXrPpj70nzZs2Z7hOzZs2KuzZs2KuzZs2KuzZs2KuzZs2KuzZs&#10;2Kuzqn5EuR5g1SP9lrNWPzWVQP8AiWcrzq/5EIp1vVnI+JbSNQfZpKn/AIiMp1H9zP3fpbcH97H3&#10;vWvOcay+UtcRuhsbg7e0bHPJw6Z6u88O0fk7XXQ0YWM4+9CM8o5Tovol723WfVH3M0H/AJKY/wDb&#10;fH/UKc2Yf+SmP/bfH/UKc2S/i/5Lf71H8P8AyR/3z//W5pKnpTSRVr6bslfHiStc61+QzqNR1uP9&#10;pobdgPYPID/xLOX6xF6GsajDQD07qdKDp8MrDbOjfkVLx8xanDX+8sg1PHhKo/43zaajfDL3B1uD&#10;bNH3l6354RpPJ2uogqxsZz9yE55Rz1z5kh+seXdWgpX1LO4UAbVJiYZ5FXdQfbKtF9Mh5tms+qJ8&#10;m82bNmY4rs2bNirs2bNirs2bNirs2bNirs2bNirs2bNirs2bNirs2bNirs2bNirs2bNirs2bNirs&#10;2bNirs2bNirs2bNirs2bNirs2bNirs2bNirsPvJ2l+YdV162Ty0Wiv4CJfrQNEgQGjSSt/J+zw/3&#10;b9jA/lzy7qXmjVItK0xKu+8szA+nDH+1JIR0H8v87fDnpjyl5S0vyhposNPXnK9GurtwPUmf+Zqf&#10;ZVf2I/2Mx9RnGMVzken62/BhMzfKI6/qTyFZVhjWdxJMFAkkVeIZgPiYLVuIJ/Z5Y/NmzWOxdgbU&#10;NPstVsptP1GFbi1uFKSxOKgj+BH7Lfs4JzY8twr5h89+QtQ8nXhkAM+jzuRaXfUrXcQzfyyD9lv9&#10;2/8AC5EM9h6lptlq9jPpuoxCe0uVKSxt3B8D2ZftK37OebfPnkC+8m3YlQtc6RO1La8I3Vjv6M1O&#10;kn8rfZk/4XNjp9Rx+me0v904GfBweqP0/cw7NmzZlOM7NmzYq7NmzYq7NmzYq7NmzYq7NmzYq7Nm&#10;zYq7NmzYq7NmzYq7NmzYq9Y/If8A47Osf8wsX/Jw53XOFfkP/wAdnWP+YWL/AJOHO65rNV/fS9w+&#10;52Om/uh7y7PInmL/AJSDV/8AmNuf+Tz567zyJ5i/5SDV/wDmNuf+Tz5Zouc/cGvWco+8pbmzZsz3&#10;CdmzZsVdmzZsVdmzZsVdmzZsVdmzZsVdmzZsVdnXPyGjrqetS1+zBAtP9Z3P/GucjztH5CRDjr0+&#10;1eVtH77CVv45Rqf7mfw+9u0/97H4/c9A/MGQxeSddYCv+iSLT/WHH+OeV89PfmjL6XkPWTuOUcab&#10;f5csa/xzzDlei/u5f1v0Nmr+uP8AVZ9w/wCQN8uP/S75cqf8V8K1/wCFzYafVT/yoz1Kn/e71qU/&#10;5efSzY3v/wBbH6Frb/kh+l//14d50h+r+b9chpQC9nIFKbO5cf8AEsk35L3Ho+dRFWguLSdKV68S&#10;kn/GmFv5p231bz3qwpQSmKYf7OFK/wDDA4z8sLr6p570diaCV5IT/wA9InUf8NTNrL1ac+cL+x1s&#10;fTn906+19NXUQntpoG3EsbIQfBgRnjcrwJQ9VPE/Rtns3PHmqW5tNTvrVusFxNGf9hIy/wAMx9Ef&#10;rHubtYPoPvQubNmzOcN2bNmxV2bNmxV2bNmxV2bNmxV2bNmxV2bNmxV2bNmxV2bNmxV2bNmxV2bN&#10;mxV2bNmxV2bNmxV2bNmxV2bNmxV2bNmxV2bNmxV2G/lvy1qnmrU00zS46saNPOwPpwx95JG/4iv2&#10;nx3lnyxqvmvUl03S46kUa4nf+7hjJpzkP/EU+0+emvK3ljTfKelR6Xpy1p8VxcMB6k0h+1I9P+EX&#10;9hcx8+cYxQ3kend5lvwYDkNnaI+13ljyvpXlPTV07TI6Vo1xcN/eTSAU5yN/xFfsph1mwBrOtab5&#10;f06XVNVmEFrCN2O7Mx+yiKN3dv2VGa31Sl1JLsNojuAb1fV9O0LT5tT1SdYLWEVZz1J7Ii9Xdv2V&#10;XPOfmf8AMnX9d1uLUrKd7C2sZOem26H7PVfUl/ZkkdT8fL4OP7vAfnbzpf8AnLU/rEvKHT4CVsbK&#10;tQi/78emzTP+23+wXIxmxwacQHFMXI/Y4GfUGR4Ymoj7X0v+X/5g2fnG2NtOFttYt1BuLevwyDp6&#10;0Ff2K/aT7Uf/AA2TbPHFneXWn3UN9YzNBdW7B4ZkNGVh3Gej/wAvvzBtPN1oLS7Kwa3Atbi3GyyK&#10;NvWhr+z/ADp/uv8A1cx9Rp+D1w+nqP5v7G/Bn4vTL6u/vZxga/sLLVLOaw1CBbi1nXhLDIKqw/z6&#10;NgnNmLy3Dkvmb8wfIN15PvjNbB59FuG/0a5O5jY/7omI/aH7D/7t/wBfIXnsa9srTUbSaxvoVntZ&#10;1KTQuKqynsc82+fvy/vvJ921zCGuNFneltc9TGTuIZ/Bv5JP92/6+bHT6jj9E/q6H+d+1wM+Dh9U&#10;fp6juYXmzZsynGdmzZsVdmzZsVdmzZsVdmzZsVdmzZsVdmzZsVdmzZsVdmzZsVesfkP/AMdnWP8A&#10;mFi/5OHO65wr8h/+OzrH/MLF/wAnDndc1mq/vpe4fc7HTf3Q95dnkTzF/wApBq//ADG3P/J589d5&#10;4/1h2k1jUXc1Zrq4LH3MrZZouc/cGvWcoe8oLNmzZnuE7NmzYq7NmzYq7NmzYq7NmzYq7NmzYq7N&#10;mzYq7O7/AJEwFNB1S57S3gQdP91xJ/zXnCM9G/kzbGDyRDIRT6zczzD5cvS/5lZjas1i95AcjSj9&#10;77gXfnLP6XkedK09e4t4/n8fqf8AMvPOWd4/PW6Efl/TbSu895zp7RRP/GRc4MTQE+GOkFYveSV1&#10;RvL7gHuX1T/kBHCm/wBV+sdf+Xr1q/dmyVfow/8AKrf0ZQ8/0Lx49+f1flTp/NmzG4/+m3E5HB/0&#10;y4X/0EvzutPQ82wXI6XVlGfpjd0P4cchXlq7Fh5i0i8JoILy3dj7eovL/hc6n+fNntomogd57d2+&#10;YSRP+IvnGOTJ8a7MvxKfcbjNpg9WGI8iP0Otz+nNI+YL7Nzyv+YNobLzrrcJFA1y0y/KYLN/xvnp&#10;3S7sX+mWV8DUXMEUwP8AxkQP/HOA/nTZfVvOQuQNr20ikr/lIWhP4ImYujNZTE9QfscnVi8YPcfv&#10;ed5s2bNi4Ds2bNirs2bNirs2bNirs2bNirs2bNirs2bNirs2bNirs2bNirs2bNirs2bNirs2bNir&#10;s2bNirs2bNirs2bDPSfLmva6aaRp092taGSND6Y+crcYx/weAkAWTXvSATsBaWZsnkX5PeepF5Na&#10;wRE/svcJX/hOY/HAGo/ln530xDJLpTzxr1e1ZZ9h/kIfU/4TIDLjJoTj82RxZBuYS+TEsO/KvlbU&#10;fNuqpplgOKD4rq6YEpDH/O3+Uekafttl+WvKmr+aNWGk2UTRshrdzSqQsCV3aStPi/kj+0+emvLf&#10;lrSvK2mppulRcEFGmlbeSWSlDJI3dj/wK/s5XnzjGKG8j9nm2YMBmbO0R9q3yz5Y0vyppiabpkdB&#10;s087U9SaTvJI3/EV+ymHObC/Wta03y/p02qarMIbaEbnqzMfsxxr+3I/7K5rfVKXUkl2G0R3AN6z&#10;rOn6Bps+q6nL6VrAKserMTsqIv7TufhVc80edfO2o+c9QE04+r2EBIsrIGoQHq7n9uZ/2m/Z+ymM&#10;84edNW843xnvHMVlGxNnYKfgjHTk3+/JSPtSH/YfDkbzY6fTjH6pby+5wM+cz9Mdo/e7NmzZkuO7&#10;FrO8utPuob6xma3uoGDwzIaMrDuMRzYFfSv5ffmHZ+b7b6pdcbfWoFrPb1+GVRsZof8AJ/nj/wB1&#10;5OM8c2V7d6bdw39hM0F1bsJIZk6qw+f4qc9Hfl5+YNt5wtDa3XGDWrZQbiEbLKvT1of8n+dP91/6&#10;ua/Uafg9cPp6j+b+xz8Gfi9Mvq+9nGBr+wtNUsp9Pv4lntbhDHNE3RlP+fXBObMVyXzN5/8Ay+u/&#10;Jt0txAzXOjXDcbe5P2o2O4hmp+1T7En+7P8AWyF57Ev9PstUs5tP1CBbi0nXhLC4qGH+f2WGcJ1z&#10;8mNfi1p7fQAk+lSD1Ibi4kCGIE/3MnV3ZP2XRPjXNhg1IkKyGiOp6uDm05BvGLB6dzzHNnVo/wAi&#10;NdKAy6raI/dVSRgP9keH/EcAaj+Svm6zQyWclrqAH7ETmOQj/VmCp/yUy4Z8R24w1HBlG/CXnGbB&#10;WoabqGk3LWep2stpcL1imUoaeK1+0v8AlLgXLLvcNXLYuzZs2FXZs2bFXZs2bFXZs2bFXZs2bFXZ&#10;s2bFXrH5D/8AHZ1j/mFi/wCThzuucK/If/js6x/zCxf8nDndc1mq/vpe4fc7HTf3Q95dnj3Vf+Or&#10;qH/MVP8A8nGz2Fnj/WUePV79JFZG+szniwKmnqN2OW6LnP3Br1nKHvKCzZs2ZzhOzZs2KuzZs2Ku&#10;zZs2KuzZs2KuzZs2KuzZs2Kuz1P+Xlp9S8k6JCRQtbLKfnMTN/xvnllY2lZYk3aQhFHux4j9eexL&#10;G2WysrazT7NvEkK/JFCD9WYetPpjHvJPycvRj1SPcAPm8Z/Pm75X2i2AP93FNOR/rska/wDJts5H&#10;FE08scC7tK6xqPdyFH686D+dN0J/OYhBr9VtIYyPAsXl/U65FfJ9uLvzZoluw5K97ByHsrhz+C5d&#10;h9OCJ7o3+lqzerNId5r9D6r+qR/UfqFP3fpehTtx48P1ZsEZs1duyp//0Z5+c9ibryW9woq1lcwz&#10;k+CsTC3/ACdzzrnq3zzp51TyhrNkv22tZHQf5UQ9ZR/wSZ5SBqAfHNjozeMjuP3uBqxUwe8Pp/8A&#10;LC8N75F0h2NWija3b/ni7RL/AMKq5Cfz5sKxaLqij7LTWsh/1gsqf8Qkwx/IzUfX8vX+mMfisrrm&#10;v+pOoYf8OkmHH5v2C3vke8l/aspIblPocRN/wkrZjj0ar/O/3TefXpv83/cvm3NmzZsnXuzZs2Ku&#10;zZs2KuzZs2KuzZs2KuzZs2KuzZs2KuzZs2KuzZs2KuzZs2KuzZs2KuzZs2KuzZs2KuywCxCqCzMQ&#10;FUCpJOwAGVnUfyZ8qJqmpy+Y71A1rprBLVGFQ1yRy5/88EPL/Xdf5MhkmIRMj0ZY4GchEdU88gfl&#10;HDFGmr+boBLO1Gt9LbdIx1DXIH25P+KvsJ/uzk32OvRxRwxrFCixxoAqIgCqAOgCjYY7NmqyZJZD&#10;cj8OgdnDHGAqI+PV2bNmyDNaERWZ1UBnpyYDc02FTjs2UagEgVPYYql2ua7pnlzTpNU1aYQ28ew7&#10;s7H7Mca9Xdv5c8z+c/OGoecdUN7c1is4qrZWVarEnif5pX/3Y/8AsfsYr57816v5o1mX9JobWKyd&#10;4bfTwaiEqeL8j+3KxX43/wCB+HIvmy0+AQHFLeR+x1+fOZnhjtEfa7NmzZkuO7NmzYq7NmzYq7F7&#10;O8utPuob6xmaC6gYPDMhoysPDEM2BX0r+Xv5g2nm+0FpdskGtwLWe3GwkUbetDX9k/tp/uv/AFcn&#10;GeOLO8utPuob6xmaC6gYPDMhoysO4z1B5B8zXPmzy7Dqt3bfV5w7QSEH4JGjoGlj7hGb9k/ZbNfq&#10;cHB64/STy7i5+nz8fpl9Q697J82bNmK5Ls2bNiqX6zoeleYLJ9P1e2S5t36Bh8Sn+eNx8Ub/AOUm&#10;ecPPfkS+8mXwO8+k3DEWV2evj6M1PsyqP+Rn2l/a4+n8K/Meh2vmTRbvR7sDhcIRG5FTHIN45V/y&#10;o3+LLsGY45f0TzH6WnNhGQf0hyL5GzYtd2s9jdT2V0vC4tpHhmTwdGKsPvGI5tHWuzZs2FXZs2bF&#10;XZs2bFXZs2bFXYd+WPKur+bL/wCo6VFUJQ3Ny+0UKE05O3j/ACxr8b4U2trcXt1DZWqGS4uHWKGM&#10;dWdzxUfec9VeUPLFp5T0SDSrcBpQOd3cAUMszfbc+37Kf5GUajN4cdvqPL9bdgw+JLfkOaF8neRN&#10;H8mQP9SLz3s6hbq8lPxOFNQqoPgjSv7I/wBk7ZKM2bNZKRkTKRsl2MYiIqIoB2F2r6FpGvWxtNXs&#10;47uE9PUX4l90cUeNv8pGwxzYgkGwaKSAdju+efP35V3fltJNW0UveaOoLTI1DNbgd2pT1Yv8sDkn&#10;+7P585xnsxlV1ZHUMrAhlIqCD1BGeZ/zN8pJ5V8wH6mnDTL8GezA6Ia/vYB/xjY1T/it0zP02oM/&#10;RPn0Pe4OowCPrjy6juYXmzZsy3FdmzZsVdmzZsVdmzZsVdmzZsVdmzZsVTzybafXvNuiWpXmr3kL&#10;Ov8Ako3qN/wqZ6xzzp+TGnfXfOQu2FU0+3lm/wBm9IE/CR89A6leJp2nXeoSfYtYZJ2+Ual/4Zr9&#10;YbyRiOg+9z9IKxmR6n7ny757vxqXnHWroHkn1l4kP+TDSEf8m8OPyisfrnnmzkIqlnFNct7UT0l/&#10;4eUZCHkeaR5pDV5WLuf8pjyP4nOwfkPp/K41nVmH2FitYz/rEyyf8RizKzejBId0eH/euNi9eYHv&#10;lf6XtebNmzVOyf/S766LIjRuOSMCrA9wdiM8g6xYNpWrX+mOKGzuJYPoRyq/8LnsDPOH5w6WdP8A&#10;Ok1yq0i1GGO5U/5QHoyfjHy/2WZeilU5R7xfycXVxuAl3H70b+SOp/VPNNxpzGiahbNxHjJAfUX/&#10;AJJmXO469py6vomoaWwqLu3lhH+sykKfobPLXlXVP0J5k0vVCaJb3CGU/wDFbH05f+SbtnrYGu46&#10;Y6scOSMx1H2hdKeLGYnofsL4yKspKuKOpow8CNiM2SX8wNJOjecdWtAvGN5jcwjtwn/ein+qzMn+&#10;xyNZnRPFESHUW4UhRMT0NOzZs2SQ7NmzYq7NmzYq7NmzYq7NmzYq7NmzYq7NmzYq7NmzYq7NmzYq&#10;7NmzYq7NmzYq7NmzYq7PT/5YafHp/kfSVQUa4jN1KfFpmL1/4EqueYM9T/l7PHceSdDkiNVW1SM/&#10;60f7tx/wSnMTW34cf6zlaT65e5k2bNmzXuc7NmzYq7NmzYq+avzb06PT/O940S8UvI4rsgfzOCkh&#10;/wBk8ZbIPnRPzquln85iFSCbWzhjb2LM8tD/ALF1znebfCScUL/mh1eavEnXeXZs2bLGt2bNmxV2&#10;bNmxV2bNmxVxNBXPVvkaxTTvKGi2qClLSKRv9eVfVc/8G5zyiRUEeOesfJd4l/5S0W6Q1DWcKmn8&#10;0aCNx9Docw9bfBHutytHXFL3J7mzZswHOdmzZsVdmzZsVfM35r2Udl561H0hRblYbkgfzOgD/e6M&#10;2QvJt+bV3Hd+er8RGot0ht2P+UqBm+4vxyE5t8V+HC/5odVlrxJ1/OLs2bNljB2bNmxV2bNmxV2b&#10;NmxV6D+TWlx6h5xW5lAZdOt5LlQf9+MRCh+j1GbPRmcG/ImZF1/VID9uSzVl+SSgN/yczvOa3Vk+&#10;L7gHYaUDwveS7NmzZjOQ7NmzYq7OefnNpaXvk6S941m06aOZG7hXYQyD5ESV/wBjnQ8h/wCaciR+&#10;Q9Y5mnNI0X3ZpowBlmEkZYV/ODDKAcc7/ml8xZs2bNu6p2bNmxV2bNmxV2bNmxV2bNmxV2bNmJoK&#10;ntir3L8idL9LS9U1h13uZltom/yYV5N97y/8Jkk/NnUv0d5IvlU0kvWjs0/56NWT/kkkmGX5faX+&#10;h/J2kWjACRoBPLT+ecmZvu58c59+fGqLx0jRUPxEyXko9gPRi+/lLmtH7zU3zHF9kXYH93p6/o/b&#10;J4xno78ndN+o+SoLgij6hNLcse/Hl6Sf8JFnnEKzEKgqzbKB3J2Az17oNh+itE07TaAG0tooWA6c&#10;kQK3/DZfrZVCMe8/c06SNzMu4femGbNmzXuc/wD/0+/5yT89tMaXTNK1dF/3mme3lPfjOoZPo5xf&#10;8NnW8j/njRv095U1TTlXlM0Jktx39WL97HT5snHLMMuHJGXnv7i15Y8WOUfL7nykdxTPWHk3Vxrv&#10;lfS9TrWSWBVm/wCMsf7uX/kojZ5PG4rncfyL1n1tO1HQZG+K1kF1AD/vub4XA/1ZE5f89MzdZC8f&#10;F/NP2FxNLKsnD/OH2hLPz20oR3ula0g/v43tJiB3jPqR1PyeT/gc5Dnpr80tG/TPky/CJynsQL2C&#10;nWsO8n3wmXPMuS0kuLEB/NNMdVGshP8AOFuzZs2ZDQ7NmzYq7NmzYq7NmzYq7NmzYq7NmzYq7Nmz&#10;Yq7NmzYq7NmzYq7NmzYq7NmzYq7NmzYq7O6/kbrE9xpN9ossbmKxlEsE9DwpNu0XLpzV19Tj/wAW&#10;Zy/yX5L1HzlqQtrcGGxhIN9ekfDGp/YT+aZ/2E/2b/DnpnRtG03QNPi0zSoBBaxdFG5Zj9p3Y7u7&#10;ftM2YmryR4fD5k7/ANVytLjlxcfIcvej82bNmvc52bNmxV2I3l3b2FpPe3biO3t0aWaQ9FVByY4q&#10;zKil3IVVFWY7AAdSTnBfzQ/MhNb9Ty7oUnLTFYC8u16XDKaiOP8A4oVh9v8A3a3/ABX9uzFilklQ&#10;5dT3Bry5BjjZ59AwDzDrEnmDXL/WZQVN5KZEQmpWMfDEn+xjVVwszZs2wAAAHIbOsJJJJ6uzZs2F&#10;Ds2bNirs2bNirs2bNirs7f8Akl5ojls5/Kt09J7ctc2Nf2onNZYx7xyHn/qyf5GcQwTp2oXmk31v&#10;qWnymG7tnEkMg3oR4g7MpHwsuV5cYyQMfiPe2YsnBMS+fufYmbIb5F/MHTfOFqsLlbbWIlrcWRP2&#10;qdZYCftxn/g4/wBv+bJlmqlGUSYyFEOzjISHFE2C7NmzZFLs2bNir5y/M/yRqWgapPrnqNeabqM7&#10;yG5YfHFLIxf0pqf8kpP2vs5z/PY17ZWmo2k1jfQrcWs6lJoZBVWU9jnnH8xPy/uPKF59bsg82h3D&#10;fuZjuYXP+6JW/wCTUh+3/r5sNNqBICEvqHLzcDUYOEmceR5+TB82bNmW4zs2bNirs2bNirs2bNir&#10;JfIWvp5a81WOpTmlqxNvdnwim+Euf+MbcJP9hnqcEEAg1B3BGeM87p+VP5iQXltB5X1ubhfQgR2F&#10;zIdp4x9iFmP+70Hwp/v1P8vMPV4jIDJEXWx9zl6XKBcD13Hves5s2bMBzXZs2bFXZyD88vMEaWdl&#10;5ahas0zi8ugD9mNKrEp/4ySVb/nlnQvNXmvS/KWmPqGoODIwK2tqpHqTSDoiD+X+d/sx55f1vWb7&#10;zBqtzq+osGubluTBdlVQOKRp/kRqOK5laTETLxDyjy8y42pygR4BzPP3JfmzZs2LgOzZs2KuzZs2&#10;KuzZs2KuzZs2Kuwx0DS31vW9P0hP+PydInI7ITWRv9jGGbC7OofkhowvPMF1rMi1j02HhE3b1p6r&#10;/wALEsn/AAeQyz4ISl3D7ejPHHinGPefse9oiRoscY4ogCqo6ADYDPMX5m6v+mPOmpSI1YbRhZQ7&#10;1FIPhenzlMmejtf1MaNomoaqf+PO3kmUHuyqSg+ls8iu7yu0srcpJCXdj1LMasfpOYeijvKfds5W&#10;rltGHfuyPyBpH6a84aVZsvKJJhczg9OEH701/wBZlVP9lnqjOKfkTo/KfVNekXaNVsrdiO7fvZqf&#10;dDna8hq53kr+aKZ6WNY7/nG3Zs2bMZyH/9Tv+bNmxV8p+edHGhebNV05BxhExmgHhHMPWQf7Hnw/&#10;2ODvyx1gaN500+SST04LstZzk9KTCkdf+ewiya/npoZEmneY4l+FgbG6IHfeWBj/AMlVzjisyMHQ&#10;8XUhlYdQRuDm1xkZcIvqKPv5OsmDjzGuhse59lOiSI0bgMjgqynoQdiDnkrzPo0nl7X9Q0dxQW0z&#10;CEnvE3xwt9MTLnp3ylrieY/Lun6wKB7iIeuo/ZlT4JV/5GK2cn/PLQTBqFj5jiH7u6X6pc+0kdXi&#10;b/Zx81/55Zi6WRhlMD12+MXK1MRLGJjpv8C8kzZs2bBwHZs2bFXZs2bFXZs2bFXZs2bFXZs2bFXZ&#10;s2bFXZs2bFXZs2bFXZs2bFXZs2bFXZKfJPkfUfOd8UirBpsDAXt6R9mu/pxg/bmYf7FPtP8A5W8j&#10;+SL/AM56gYoy1vpsBBvL2lQvf0o67NM//Cfbf/K9LaRpGn6Fp8Ol6XCILWAURB1J/ad2/adurMcx&#10;tRqBAcMd5f7lyMGDj9Uvp+9rRtG0/QNNg0rTIhFawCijqzH9p3b9p3O7Ng/NhL5p8z6b5T0qTU9R&#10;av7FvbqR6k0h+zGlf+Gb9hc1wEpS7yS5+0R3AN+ZfNGk+VNPOoatLxBJWCBd5JXpXhGv/Em+wn7W&#10;cnsPz21FLmU6npUUtq7kxCCQpLGhPwqxcMkpUftfus575o80an5s1R9S1J6UqttbKf3cMdfsJ/xu&#10;/wC3hLmwx6WAj6xxE8/L3ODk1MjL0GgPtfQUP54eUXQGW3von7r6SN+KyYB1H89tHjUjStLuLl+z&#10;XDJClf8AYmZ/+FzhebJDSYr5E/Fj+ay94+TKPM/5geZPNZaK+uPQsSdrC2qkX/PTfnL/AM9G4/5O&#10;RfNmy6MYxFRAA8mmUjI3I2XZs2bJIdmzZsVdmzZsVdmzZsVdmzZsVdmzZsVXI7xuskbFHQ1V1JVg&#10;fEMNxk80P83/ADbo8a29y8eqQLsPrYPqgeHrIQzf89FkyA5sjKEZipAH3sozlE3EkPaYvz7i4D19&#10;Cfn39O5BH/DRDC3Uvz11iZCml6ZBaE7CWZ2nYe4VRCv38s5RmyoabCDfD9pbDqMp24vsD6P/AC8/&#10;Me181wJp2ostvrsa/FGNkuFUbyw/5X+/Iv2f2fgyfZ42gnmtpo7m2kaGeFg8UqEqyspqrKw6EZ6I&#10;/Lr8x7fzTCml6mVg1yFNxsFuVUfFLF0o/wDvyL/Zp8H2MbUabh9cPp6ju/Y5ODUcXonz6Hveg4jd&#10;2ltfW0tneRLPbTqUlikFVZT1BBxbNmI5L5q/MH8vLzyjdPe2atPoUz/uZurQljtDN/zLl/b/AOMm&#10;QfPY95aW1/azWV7Es9tcIY5onFVZWFCDnnL8wPy5u/KEpv7Mm50SV+Mcp3eBmPwxTeI7JL+1+18W&#10;bHT6jj9E/q6H+d+1wM+Dh9cPp6juYLmzZsynGdmzZsVdmzZsVdm/zGbNir3P8mvNmuazJe6Rqtyb&#10;uCyhjkt5ZBWYVYpwaT/di/6/x/5edazhX5D/APHZ1j/mFi/5OHO65q9SAMsgBXLk7LTknECTfNok&#10;AEnoN8475g/PKIJJB5bsGMu6i7vKBV7VWFCWb/ZumdfnJWGRh1CsR92eNyaknxJOT0uKEzIyF8NU&#10;w1OSUBERNXaM1TVtS1u8fUNVuXurl+skh6D+VFHwon+SgwFmzZsAANhs4BN7l2bNmwq7NmzYq7Nm&#10;zYq7NmzYq7NmzYq7PSf5R6M2k+TbaWVeM2ou1421Dweiw1/55Irf7LPP/l3RpfMGuWGjRVH1uVUk&#10;Yb8Yx8Ur/wCxjVs9bwwx28McEKhIolCRqOgVRxUfdmHrZ1GMO/cuXpIbmfdsHmX53a4LPy/b6JE9&#10;JtTlDSqOvoQUdq/60vpZwI7bnJl+aGvfp3zheGM1ttP/ANBt96g+kT6rf7KYvhP5S0RvMXmTTtIA&#10;rHPKGuD4Qx/vJf8AhF45bgiMeEE7bcRas0jkykDv4Q+hfyz0RtD8nafBKvG4ugby4B68p/iUf7GL&#10;01yXZSgKAqiigUAHQAZea2UjKRkept2MYiMREdBTs2bNkUv/1e/5s2bFUi846EvmTy3qGk0rLLGW&#10;tj4TR/HCf+DUDPJ9CDRhQjYjwI7Z7NzzJ+Z/l4+X/Nt0I042eoVvLWnQeof3qD/Ul5f7Dhmbop7y&#10;geu4/S4mrhsJjpsf0M0/IvXDXUvLsz7Cl7aIff8Adzgf8kmzo/nbQF8y+Wr/AEvjWdk9W0PhPH8c&#10;X/BMOH+q2eaPLOty+XNesNZjrS1lBmUftRN8Eyf7KNmz1nbzw3UEVzbuJIZkWSKRejIw5Kw+YOR1&#10;UTDKMkeu/wDnBlppCeMwPTb4F8bEEEhgVYbEHqCOozZNPzR8uHy95ruGiTjZalW7tSPsgsf38Y/1&#10;Jf8AhHTIXmdCQlESHIi3ClExkYnoXZs2bJMXZs2bFXZs2bFXZs2bFXZs2bFXZs2bFXZs2bFXZs2b&#10;FXZs2bFXZLPI3kXUPOd6QpNvpcDD63ekV9/Sir9qVv8Akn9pv5Wd5F8h3/nK95b2+kwMBeXnevX0&#10;Ya/alYf7GP8Aa/lz0ppum2WkWMGm6dCILW3UJFGvYDuT+0x6s2Yuo1HB6Y7y/wBy5GDBx+qX0/et&#10;0nSNP0Owh0zS4Ft7WEUSNe5PVmY7s7ftM2Dc2EXmrzZpXlHTjfak9ZHqtrap/eTOB9lB2H88h+FM&#10;14EpSoWSXPJERZ2AVPM3mbTPKmlyanqT0A+GCBf7yaSnwxxj/iTfsZ5k8y+Z9V816k2o6pJUiq29&#10;uv8AdwoTXhGP+JP9t8b5k8yan5p1OTU9Uk5M1RBACfThjrtHED2/mb9vCjNlgwDGLO8j9nudfnzn&#10;IaG0R9rs2bNmQ0OzZs2KuzZs2KuzZs2KuzZs2KuzZs2KuzZs2KuzZs2KuzZs2KuzZs2KuzZs2Kux&#10;S3uJ7S4iurWRobiBxJDKhoyupqrKcTzYq+jPy4/MaLzXD+jNTKxa5AvJqDilwi9ZYx+y4/3bF/s0&#10;+D7HQc8bQTz2s8dzbSNDPCweKWMlWVl3DKw756I/Lj8xoPNNuumao6Q67CN1+ytyij+9j7c/9+xf&#10;7NPg+xr9Rp+G5wHp6ju/Y52DPxeifPoe96DiN3aW19bS2d5Es9tOpSWJxVWU9QQcWzZiOU+b/wAx&#10;/wAvJvKVz+kNOV5dDnaiOasbdz/uqRuvA/7qkb/Ub4/twLPZFxbwXcElrdRrNBMpSWJwGVlOxVgc&#10;86fmJ+XV15UuZNR05Gm0GVqo4qWtyx2il78P99y/7B/j+3sNPqOL0T+rof537XAz4OH1w5dR3MCz&#10;Zs2ZbjOzZs2KuzZs2KvWPyH/AOOzrH/MLF/ycOd1zhX5D/8AHZ1j/mFi/wCThzuuazVf30vcPudj&#10;pv7oe8qdx/cS/wCo36s8beOeybj+4l/1G/Vnjbxy7Q/x/D9LVrP4Pj+h2bNmzNcN2bNmxV2bNmxV&#10;2bNmxV2bNmxV2bNj4YZbiaO3gQyTTMscUY6s7niqj5scVeufkZoRkutQ8xzJ8EKiztWI/bajzMv+&#10;qnpr/s86n5u11PLfl2/1ckepBGRbqf2pn+CFf+RjLl+U9Bj8teXrHR0oXgjBncftTP8AHK30uWzl&#10;P54+YDNeWXlqBvgtx9buwOhkcFYVP+onN/8Anoua3+/1Hlf+xDsP7nB51/si8jd3kdpJGLSOSzse&#10;pYmrE/M52H8i9DZp9R8xSr8CKLK2JHVjSWYj5D0lzj8ccksiRRKXlkYJGg6szHiqj5nPWHlHQk8t&#10;+XbDSAB6kEYNww/amf45m/5GM3+xzJ1c+HHwjnLb4OPpYcU+I8o/enebNmzWuwdmzZsVf//W7/mz&#10;ZsVdnPPzi8vjVvK7alEtbrSG+sLQVJhaizr9C8Zf+eWdDxk0MVxDJbzoJIpVKSI24ZWHFlPzGShM&#10;wmJDoWM4iUTE9Q+Nc9C/k15iXVPLZ0eZ63ekt6YBO5t3JaFh/qfFF/sFzivm7y/J5Y8w3ujtUxRP&#10;ztXP7UEnxRH6F+Bv8tME+RfMz+VPMdrqJYizkPoX6+MDkcm+cTcZV/1c2WaAy4vTv/FF1+KRx5N9&#10;uhe3fmz5cGu+VZrqJOV5pVbuAgVJQD9/H/so/j/1o1zzbnsv4JU7PG4+YZSPxBzy5+YHlg+VfMtz&#10;YxKVsZ/9JsD29Jz/AHf/ADyflH/wOU6PJscZ6bj9Lbq8fLIPcf0MXzZs2ZriOzZs2KuzZs2KuzZs&#10;2KuzZs2KuzZs2KuzZs2KuzZs2KuyYeQ/IN/5zuzIxa20iBqXN5Tdj/vmCv2pKfab7MX/AAmO8geQ&#10;rzzje+rKGg0a3YfW7noXI39CH/LP7b/7q/1uOektP0+y0qzh0/T4Vt7S3XhFCgoAB+s/zMftZi6j&#10;UcHoh9X+5cnBg4/VL6fvW6Xpdjo1jDpumwrb2luvGONfxJP7TN1Zj9rBebCHzX5t0ryjppvtResr&#10;1W0tV/vJpAK8VHZf55PspmvAlKVCyS5xIiLOwDfmzzXpvlDSm1K/PN2PC1tVIEk0n8q16KP92P8A&#10;sLnmbzJ5k1PzVqkmqao9XPwwwrX04Y61EcY8P5m/bbK8xeY9V80ak+p6tLzkPwwxLtHElaiOJey/&#10;5X2n/bwpzZ4MAxizvI8z+gOvzZzkNDaIdmzZsvaHZs2bFXZs2bFXZs2bFXZs2bFXZs2bFXZs2bFX&#10;Zs2bFXZs2bFXZs2bFXZs2bFXZs2bFXZs2bFXYpBPNbTR3NtI0M8LB4pUJVlZTVWVh0IxPNir6M/L&#10;r8x7fzTCml6mVg1yFNxsFuVUfFLF0o/+/Iv9mnwfY6Dnja3uJ7S4iurWRobiBxJDKhoyupqrKc9D&#10;flz+ZUPmlF0nVaQ65GpNQAsdwq9Xj/lkH+7Iv9nH8P2NfqNPw3OA26ju/Y52DUcXonz6Hveh4lc2&#10;0F5by2t1Gs0EymOWJxVWVhRlIxXNmI5T5v8AzD/Lm48oynUdPLT6JM9FY7vbsx+GKU/tJ/vuX/YP&#10;8X24Fnse7tLa+tpbO8iWe2nUpLE4qrKeoIOedfzH/Lybylc/pDTleXQ52ojmrG3c/wC6pG68D/uq&#10;Rv8AUb4/t7DT6ji9E/q6Hv8A2uBnwcPrhy6juYFmzZsy3GdmzZsVesfkP/x2dY/5hYv+ThzuucK/&#10;If8A47Osf8wsX/Jw53XNZqv76XuH3Ox0390PeVK5IW2mY9AjE/cc8b1rv457GvP947j/AIxv/wAR&#10;OeOF+yMu0XKfw/S1az+D4/obzZs2ZrhuzZs2KuzZs2KuzZs2KuzZs2Kuzon5PeW21jzINWmU/VNH&#10;pLWmzTtUQp/sPil/2KZzsAkgKCzHYKNySegGeqPInluPyv5btNP40upFE983czyAFx/zz2iX/UzH&#10;1WTgx0Octv1t+mx8U7PKO/6k71LULbStPudSvG4W9pG00rf5KDkae/hnkvWtWudd1a81i7/vryVp&#10;SvUKDsiD2jQKmdj/ADv8x/V7C08tW0tJbw/WL1R/vlD+7Vv+Mko5f88s4aTQVPbIaPHUTM85cvcz&#10;1WS5CA5R5+9nn5S+XW1zzVFeSD/RNJpdSnsZa0t0/wCD/ef88s9I5DPyw8tL5d8rW/qrS91AC7uz&#10;3BcD04/+ecfH/Z88meYuoyceQ1yGwcjBj4MYvmdy7NmzZS3OzZs2Kv8A/9fv+bNmxV2bNmxV5b+d&#10;flp9Q0eDzBapyn0slbmg3NtIRVv+eMnxf6ryZwTPZNxBDdQS21wgkhmRo5Y26MrDiyn5g55S83+X&#10;ZfKvmC70ZyXijIktZD+3C+8bfMfYf/LTM/R5LicZ5x3HucHV46ImOux972/8ovNI1zy8ul3MnLUN&#10;JAhYMfieD/dEnvQfum/1P8rFvzX8rP5i8uG5tE56hpZNxAo6vHT9/EPmg5r/AJcecO8l+ZH8q+Yr&#10;XVat9WB9K9Rf2oH2fb/I+GRf9TPVUM0VxFHPA4kilUPG6moZWHJWB8CMqzxOLKMkeRNj9IbcMhlx&#10;GEuY2P6C+NQaiozZNfzP8q/4Z8xySW0fHTdR5XFpT7KsT++h/wBg55L/AMVuuQrM+EhKIkORcKUT&#10;GRieYdmzZskxdmzZsVdmzZsVdmzZsVdmzZsVdmzZsVdkz8hfl9f+cboXE3K30WF6XN10ZyNzDBXq&#10;/wDNJ9mP/X+HH/l9+X115wuvrV1zt9Et2pPONmlYdYIT4/78k/3X/r56QsrK0060hsbGFYLWBQkM&#10;KCiqo7DMXUajg9EPq6n+b+1ycGDi9U/p6DvW2FhZ6XZwafYQrBa26COGJOiqP89zgnNke84eb9O8&#10;naYb+9/ezyHhaWikB5X9q/ZRf92SfsZrwDKVDclziREWdgHebvOGleT9ON5ftzuJARaWan95M47D&#10;+VF/bkP2M8y6/r2o+ZNUm1bU5Oc8p+FBXhGn7MUQP2UX/m7HeYPMGp+ZtTl1XVZOcz/DHGuyRRg/&#10;DFEvZF/4b7TYV5s8GAYxZ3keZ/QHXZsxyGhtEcg7NmzZe0uzZs2KuzZs2KuzZs2KuzZs2KuzZs2K&#10;uzZs2KuzZs2KuzZs2KuzZs2KuzZs2KuzZs2KuzZs2KuzZs2KuzZs2Kux8UssEqTwO0UsbB45EJVl&#10;YbhlYdCMZmxV9D/lt+ZEXmSBNI1mRY9biFEY/CLpAPtp+z6o/wB2R/7NP8jo2eNYpZYJUmhdo5Y2&#10;DxyISrKymqsrDowz0J+W/wCZMHmSKPRtXYRa3ElFc0C3QXq6dOMtP7yP/Zp/ka/UafhucBt1Hc52&#10;n1HF6J8+h73o2JXFvBdwSWt1Gs0EylJYnAZWU7FWBxXNmI5T5v8AzE/Lu68qXT6jpyNLoMrVRxVm&#10;tyx/upe/Cv8AdS/7B/j+3As9kXNvBd28trdRrNBMpjlicVVlYUZSM88fmJ+Ws/lRjqmllp9Ekah5&#10;byWzN9lJD+3Ex2SX/YSfzPsNPqOKoT+roe/9rg59Pw3OHLqO559mzZsy3FesfkP/AMdnWP8AmFi/&#10;5OHO65wr8h/+OzrH/MLF/wAnDndc1mq/vpe4fc7HTf3Q95ULz/eO4/4xv/xE544X7Iz2Pef7x3H/&#10;ABjf/iJzxwv2Rl2i5T+H6WrWc4fH9DebNmzNcN2bNmxV2bNmxV2bNmxV2bNitrbXF7cw2dpGZbi4&#10;dYoYl6s7niq/fgV6B+UPlQ63r36Yuo66fpJDgn7L3PWJP+ef963/ADzzv+oX9tpdjcajeP6dtaxt&#10;NM/gqCp+nCvyd5bh8qeX7XSIyHlQGS6lH7cz7yN/q/sJ/kLnOfzr82hI4/KNk/xycbjUmB6IDyhg&#10;/wBmR6r/AOT6f8+a6ROfNQ5cv80dXYRAw4bPP/fdzyfzBrd15i1m81m72kunLKlahIx8McY/1EAX&#10;D38tvK58z+ZoI5k5afY0ur0n7JCn93Ef+Msn/JP1MiHTfPS/5XeV28teWYzdIFv9RIurrb4lDAel&#10;E3/GNOv+Wz5l55jHjqOxOwcXBA5MlncDcs2zZs2at2Ts2bNirs2bNir/AP/Q7/mzZsVdmzZsVdnO&#10;Pze8o/pzRf01Zx8tR0pS5C7mS2+1Knzj/vU/2f8APnR8xAIodweoyUJmEhIdGM4CcTE9Xxl1zuv5&#10;L+bWvrGTyvevWewX1LFid2tyaNH7+ix/5Fv/AJGc6/Mfyk/lTzBKsKEaZfFp7B+wBNZIPnCx/wCR&#10;fDI3pOqXmi6lbarp78Lq1cSRnsafaRv8h1+B82c4xzYtuu4Pm66Ejiyb9Nj7n09528qwebtBm016&#10;JdJ++sZj+xMoPGv+Q/2JP8nPLE0MtvNJbzoY5oWaOWNuqup4sp+TDPW3l3XbPzLo9rrFif3VwtWQ&#10;9Y5BtJE3+Uj/AA5yf85vJZil/wAXabF+7eiaqiDZW2WO4oP5v7uX/YN/NmNpchjI4pbWdvKXc5Gp&#10;x8URkjvQ38w8ezZs2Z7hOzZs2KuzZs2KuzZs2KuzZs2Kuycfl9+Xt55uulvLtWg0OFv30/Rpip3h&#10;g/5mS/7r/wBfH/l5+Xdz5uuRf3waDQ4WpJINmnZesMP+T/vyX9n7K/H9j0Za2ttY20VnaRLDbwKI&#10;4okFFVVFAAMxdRqOD0Q+rqf5v7XJwafi9c+XQd7VlZWmnWkNjYwrBawKEhhQUVVHYYvmyN+cvOml&#10;+TtPNxdsJbyUEWdkp+OVh3/yIl/bk/42zXgSlKhuS5xIiLOwDvOXnHTvJ2mG7uiJLuUFbKzB+KVx&#10;/wARiX/dj/8AG2eaNd1/VfMmoPqerzma4YcVAHFI0HSOJP2EH/XWN1vWtR8w6lNquqSmW4mPTfgi&#10;/sxxqa8Y07DC/NngwDGLO8jzP6A67NmOQ0NojkP1uzZs2XtLs2bNirs2bNirs2bNirs2bNirs2bN&#10;irs2bNirs2bNirs2bNirs2bNirs2bNirs2bNirs2bNirs2bNirs2bNirs2bNirs2bNirsfDNLbyx&#10;3EDtFNEweKRDRlZTVWU+IOMzYq+h/wAtvzITzOg0fWCsetxKSrgBUuUXq6D9mVf92R/7NP8AI6Nn&#10;jWKWWCVJ4JGimjYPHKhKsrDcMrDcEZ6E/Lb8yIvMkCaRrMix63EKIx+EXSAfbT9n1R/uyP8A2af5&#10;Gv1Gn4bnAbdR3Odp9RxeifPoe96NidxbwXcEltcxrNBMpSWJwGVlYUKsD2xTNmI5T50/Mn8un8qz&#10;fpTSVeTQ5jQg1Y2znojt1MTf7rkb/jG/7PPnueypoYbiJ4LiNZYZFKSRuAysp2Ksp2Izzv8AmP8A&#10;lxceWLiTVdKjMuhStyIWpNqWP93J39Gv93J/sH/y9hp9RxVCZ36Hv/a4Oo0/D64cuo7k2/If/js6&#10;x/zCxf8AJw53XOFfkP8A8dnWP+YaL/k4c7rmPqv76XuH3N+m/uh7yg9XJGk35GxFvNQj/UbPHqfY&#10;X5DPYOsf8cm//wCYab/iDZ49T7C/IZdouU/eGnWc4fFdmzZszXEdmzZsVdmzZsVdmzZsVdnYPyV8&#10;perNJ5tvov3cVYdM5d33WacD/J/ukb/jLnO/KXlu58167baRByWJzzu5lFfSgX+8f5/sJ/ltnqqy&#10;s7bTrSCxs4xFbW6LFDGuwVVFAMxNXl4Y+GOcufucrS4uKXGeUeXvQXmPXbTy3o11rF4f3dulUjrQ&#10;ySHaONf8p32zyfqOoXWq39zqd6/O5u5Gllb3Y9B/kqPhX/Jyefm55uGva0NIsZeem6WSpK/Zkuek&#10;r/5Qi/uk/wCemc/tra4vLiG0tYzLcTusUMS9WdzxVR8zktNi4IcUuct/cGOpycc+Eco/aWa/lV5V&#10;XzJ5iFxdpy0/S+NxOD0eSv7iI/7JfUb/ACI89J5HvJXliDynoFvpaUa4I9W9mH7c7j4z/qr/AHaf&#10;5C5Icw9Rl8SZI5DYOXgx8EADzO5dmzZspbXZs2bFXZs2bFX/0e/5s2bFXZs2bFXZs2bFWN+ePK0X&#10;m3y/Ppvwrdp++sZW/YmX7O/8rj92/wDktnlqeCe1nltbmMxTwO0c0TbFXQ8WU/IjPZOcX/Ofyaqg&#10;ebtOipUiPVVXp2WK4p/yTl/555l6TLwnw5cjy97i6rFY4xzHP3Mb/Kvzt/hrVf0XqElNJ1FwGYna&#10;Gc/Ckvsj/Yl/2D/sZ6FvLS21C0msbyMS21wjRTRt0ZHHFhnjkiuxz0H+U/nn9P2H6C1OQHVbBB6T&#10;nYz260VW95IvsSf7B/5snq8P+Vj/AJ362Oly/wCTl8P1PHvOvlO68n61Jp0pMlpJWWxuSP7yInof&#10;+LI/sSf8H+3kdz1N568oW3nHRXsmIjvYKy2E5/YlpTi3/Fcn2H/4P9nPL93a3NjdTWV5E0NzbuY5&#10;om6q6mhBy7T5vEjv9Q5/rac+Lw5bfSeX6lHNmzZe0uzZs2KuzZs2Kuyd/l5+Xdz5tuRfX4eDQ4W/&#10;eSbq1ww/3VCf5f8Afkv7P2V+P7Cv5c/lzP5rnXU9TVotDhbc7q1yyneOM/77/wB+y/7BP8j0Tb28&#10;FpBHbW0awwQqEiiQBVVVFAqgdsxNRqOG4Q+rqe79rlYNPxeufLoO9baWltY20VnZxLBbQKEiiQUV&#10;VHQAYtmyL+dvOun+TdNM8xE2oTAixs67uw/bf+WFP23/ANj9rMCMZSlQ3Jc0kRFnYBd5z866Z5Ns&#10;BcXX7+9mqLOyU0eQj9pv5Il/bf8A42zzTrmual5j1KXVdVl9W4l2AGyRoPsxRr+yi/5/FjNY1jUd&#10;e1CXVNVmM91N9pjsqqPspGv7Ea/srgHNngwDGO+R5n9Trs2Y5D3RHIfrdmzZsvaXZs2bFXZs2bFX&#10;Zs2bFXZs2bFXZs2bFXZs2bFXZs2bFXZs2bFXZs2bFXZs2bFXZs2bFXZs2bFXZs2bFXZs2bFXZs2b&#10;FXZs2bFXZs2bFXZs2bFXY+KWWCVJoXaOWNg8ciEqyspqrKw6MMZmxV9Cflz+Ztv5iSHRdZYQ60q8&#10;UlNAl1x7r/LNT7cf7X2o/wCVek540R3ikSWJikkbB0dTRlZTVWUjoQc9Aflr+ZY8xBdD1xlTWEU+&#10;jNQKtyqjfbos6j7S/t/bTNfqNNw3OA26juc7BqOL0T59D3vS8ZNDFcQyW86LJDKpSSNxVWVhRlYH&#10;sRj82YjlMG8o+QF8n+Y9TvLCTnpV9CqwRMf3kLq5YxE/tpQ/A/2v5/5snObNkpTMjcjZ/UxjERFR&#10;2CC1j/jk3/8AzDTf8QbPHqfYX5DPX+vSGLQ9TlAqUtJ2APtGxzyCv2V+QzM0XKfvDiaznD3FvNmz&#10;ZmuI7NmzYq7NmzYq7LVWdlSNS7sQqIoqSSaBQPEnKzsH5PeRluGTzfqkdY42I0qFhsWX4WuT/qn4&#10;Yf8AK/efyZDJkGOJkfh5lnjgZyER8fczv8ufJkflHRh64DarehZb6T+Xb4IF/wAmKv8AspOeAvzU&#10;86N5Z0gafYPx1XUlZImB3hi6STf62/CL/L+L/deS7Xdas/L2k3WsX7UgtULFR9p26JGv+U7fCueV&#10;vMGu3/mXVrjWNRas05oqD7McY+xEn+Sg/wCC+3mDgxnLkOSe4B+Z7nMzTGKAxw2JG3kO9LM7B+TP&#10;kwyy/wCL9QT93Hyj0uNh9pvsSXHyX4o4/wDZ5z7yd5XufN2uQ6XDVLcfvb2cD+7hB+I/67/Yj/ys&#10;9T2Vnb6faQWNpGIre2RYoYx0CoOKjLtXm4Y+HHnLn7mrS4uI8Z5Dl71fNmzZr3OdmzZsVdmzZsVd&#10;mzZsVf/S7/mzZsVdmzZsVdmzZsVdic8MNzDJb3CCSGVSkkbCqsrCjKR4EYpmxV8uefvKE3lDXJLa&#10;NWOmXJMunTNuCn7URb+eGvH/AFeD4QaZqV5o+oW2qafJ6d1auJIm7VHVWH7SMPhdf5c9S+bfLFl5&#10;t0abSrv4HPx2twBVopgPhkHt+y6/tpnlrVNNvNG1C50vUIzFdWrmOVT026Mvijr8SN/Lmz0+UZIc&#10;MvqGx8x3uuz4jjlxR5Hl5F9S+UvNNh5t0iLU7IhZBRLu2J+KGUD4kb27o/7aZCvza8hPrMB8yaPE&#10;W1G2Sl5AvWeFejKO8sP/ACUj/wBVM5T5H84XXk3WBfIpls5wIr+2HV461DJ/xbH9pP8AgP289P6f&#10;f2mq2UGo2EomtblBJDIvQqf4/wAwzFyQlgyCcfpPL/iS5MJRz4zGXMc/+KD47zZ1H81fy9bR55vM&#10;ujx10yd+V7Ao/wB55HO8g/4okY/883/yM5dmfjnGcRKLgzgYSMZOzZs2TYuzoH5c/lzP5rnXU9TV&#10;odCibc/Za5ZTvHH4Rf78l/2Cf5Cv5b/lvL5nlTWNYRo9Ejb4E3VrplP2V8IB/uyT9v7Cf5PoWGGK&#10;3iSCBFihjUJHGgCqqjYKqjYAZiajU8Nwhz6nu/a5WDT8VTny6Dvat7eC1gjtraNYoIVCRRIKKqqK&#10;KqgdhimbIn56882PkywDsBcalcAizs60J/4tk7rCh/4P7CZgxjKUgALJc2UhEWdgFTzr5303ybYe&#10;rORNqEyn6lYg/E56c3/khU/af/gPizzRq+r6hruoz6pqcxmup2qzH7Kj9mONf2I06IubWNY1HXtQ&#10;l1TVZzPdTfaY7BVH2UReiIv7K4BzZYMAxjvkeZ/U67NmOQ90RyDs2bNl7S7NmzYq7NmzYq7NmzYq&#10;7NmzYq7NmzYq7NmzYq7NmzYq7NmzYq7NmzYq7NmzYq7NmzYq7NmzYq7NmzYq7NmzYq7NmzYq7Nmz&#10;Yq7NmzYq7NmzYq7NmzYq7NmzYq7HJJJE6yxO0ciEMjoSrKw3DKw3BGNzYq+gfy0/MqPX4k0TXZVT&#10;WYxxgmb4RdKB1/l9dafGv+7PtpnTM8Zo7xuskbFJEIZHUkMrA1DKR0Iz0B+Wv5lxa/HFoWtuI9ZR&#10;eMM7UC3QXw6cZ+P2k/b+2mYGo0/Dc4DbqO5ztPqLqEzv0Pe9MzZs2YblJZ5j/wCUe1b/AJgrn/k0&#10;2eRF+yPkM9d+Y/8AlHtW/wCYK5/5NNnkRfsj5DM/RfTP3hwtZ9UfcW82bNmY4js2bNirs2bDjyz5&#10;cv8AzVq8OkWAoz/FPORVIYh9qV/1Kv7b/DgJABJ2ASASQBuSnP5d+SZfOGrf6QGTSLMh76Ubcz1W&#10;3Q/zyft/yR/7DPTEccFrAsUSrDBCoVEWiqiKKADsqqMAaBoWn+W9Kg0jTU4wQjdj9qRz9uWQ93c5&#10;y783fPxj9byhpD0ZgBqlyh6Kd/qqEftMP77/AJF/z5rpSlqMnDHYDl5Dvc+Ijgx3LmftPcxH8zfP&#10;Lea9U+pWMh/QtixEFOk0g+Frhv8AJ/Zh/wAj4/28hFvbz3c8VraxtNcTMI4YkFWZ2NFVR74n0zt/&#10;5P8AkV7NF82atEBNOlNMhcfEkbfauDXo0q/3f/FX/GTMyUoYMe3TYDvLiRjLNk367k9wZn+X/lCP&#10;yhoSWsgVtRuSJr+VabyEbRq3dIR8C/7J/wBvJXmzZq5SMpGR5l2UYiIERyDs2bNgS7NmzYq7NmzY&#10;q7NmzYq//9Pv+bNmxV2bNmxV2bNmxV2bNmxV2c//ADP8hx+Z9PbVNPj/ANzdkh9IL/x8Rj4jA3+X&#10;/vlv5vg/bzoGbJQmYSEo8wxnESiYnkXxkQQSCCCDQg7EEdQc6H+WP5gt5YuhpGqPXRLp6+oetvK2&#10;3qf8Ym/3av7P95/Nkl/Nv8v+YfzXocBLirarbRjqAP8AepVH7Q/3fT/jJ/vzOL9c2YMM+PyPMdQX&#10;XETw5Pdy8w+x54La/tZLedFntbhCkiGjI6OKEe6spzzd+YvkKXydfLcWnKTRbtiLaRjVon6/V5D8&#10;v7t/21/y1yT/AJVfmN9UaHyvr03+jOQmm3khJ9NjsttIx/3Wf90t+x/d/Z48Oy6lptlq9jNp2owr&#10;Pa3ClJI2HY9x/Ky/ssPs5hxM9Pko7xP2jvcsiGfHY2I+w9z49zov5b/lvL5nlTWNYRotEjb4E3Vr&#10;plP2V8IB/uyT9v7Cf5Mk0f8AJNYPMk0mqTi40C3IktY60kuK7iKan2Ui/wB2f7+/yfizsMUUUESQ&#10;wIscUahI40AVVUCgVVGwAy3PqhXDjO56937WrDpjfFkHLp3uhhit4kggRY4o1CRxoAqqqiiqqjoB&#10;j82RLzv580zydZkMVuNVlWtpYA7mtQJZafYhUj/Z/ZTMOMZSPDEWS5kpCIsmgF3nrzxYeTdOLsRN&#10;qdwpFjZ13Y9PVkp9mFD9r+f7CZ5p1XVdQ1u/m1PVJjcXc5q7nYAD7KIvREX9hBlapql/rN/NqepT&#10;NPdXDFpHbt4Ig/YjToifs4EzZ4cAxjvkeZddmzHIe6I5B2bNmy5pdmzZsVdmzZsVdmzZsVdmzZsV&#10;dmzZsVdmzZsVdmzZsVdmzZsVdmzZsVdmzZsVdmzZsVdmzZsVdmzZsVdmzZsVdmzZsVdmzZsVdmzZ&#10;sVdmzZsVdmzZsVdmzZsVdmzZsVdmzZsVdjkd4nSWJikkbB0dTRlZTVWUjoQcbmxV9Bflr+Za+Ygm&#10;h64yprCD9xMBxW5VRU7dFnUfbX9v7aZ0vPGkckkMiSwu0ckZDJIhKsrDcMrDdSM77+Wv5mRa7HHo&#10;evSrHrC0S3nb4VugB/wIuP5l/wB2fsZgajTVc4DbqO5ztPqL9Ezv0PezrzKyr5c1dmNFFlckk/8A&#10;GJs8ir9kfLPWnm//AJRTW/8AmAuf+TTZ5LHQZPRfTP3hhrPqj7i3mzZszHEdmzYvZ2d1qF3DY2ML&#10;T3VwwSGFBVmY4FX6bpt9rF9BpumwtPd3DcYo1/FmP7KKPidv2c9PeS/Jun+TtMFpb0lvJqNfXZHx&#10;SOB0X+WJP91p/wAbYA/L3yHbeT9OElyqS6zcit3cgV4A9IImP+60/a/34/8AsMEee/O1l5O0tn5L&#10;Lqs6kWNoTuT09Vx1EMf7X832MwM2U5ZDHj5X/pv2OfhxDFHxJ86+SV/mb5+/wrZLp+mOp1q8U8K7&#10;+hEdjOy/zH7MK/zfF+xnnR3eR2kkYvI5LO7GrMxNSzE9STi19fXmp3k1/fzNcXVwxeaV+pJ/Uo/Z&#10;UfZw98leTb/zlqgtYA0VjCQ1/eU2jQ/sL4zSf7rX/Z5lY8ccMCSfORcbJOWaYAHkAnn5X+Q28z34&#10;1XUo/wDcLZP8SsNriVd/RH/FadZv+Rf82eiwAoCqKAbADYADA+n2FnpdlBp9hEsFrboI4o1FAAP4&#10;n9pv2sE5r82U5JXyA5BzsWIY411PMuzZs2VNjs2bNirs2bNirs2bNirs2bNir//U7/mzZsVdmzZs&#10;VdmzZsVdmzZsVdmzZsVd12OcA/NH8un0OeXzDosVdIlbldQIP95nY7sB/wAs7t/yKb/I453/ABk0&#10;MVxE8E6LJFIpSSNwGVlYUZWU9QcsxZZY5WOXUd7XlxjJGj8D3PjXO2fld+ZYnEPlnzFN+/FE0++k&#10;P94Oi28rH/dn++nb+8+x9v7cT/Mj8upvK1w2qaWjSaFM21KlrZm/3XJ/xUT/AHUn/PN/8vn+bGQh&#10;nx+R5HqC4AM8M/vHQh9m5s5B+WP5nfWvS8t+ZJ/9J2jsL+Q/3nZYZm/37/vuT/dv2f7z7fX81uTH&#10;LHLhl/a7DHkjOPFFh/n3z5ZeTLIKoW51W4B+qWleg6etNTdYlP8AyM+yv+T5s1LUr7V76bUtSma4&#10;u7huUsrfgqj9lF+yiL9nJf8Amb5V13RNbn1XUpnv7O/kJg1BqVqd1gkUbRtGvwx8f3bJ/d/yZBs2&#10;GnxwjASieInmf0ODqMk5TMZCgOQ/S7NmzZkNDs2bNirs2bNirs2bNirs2bNirs2bNirs2bNirs2b&#10;Nirs2bNirs2bNirs2bNirs2bNirs2bNirs2bNirs2bNirs2bNirs2bNirs2bNirs2bNirs2bNirs&#10;2bNirs2bNirs2bNirs2bNirs2bNirstWZWDKSrKQVYGhBG4II75WbFXsehfmZHrXlHVfL+vScdWX&#10;T7lba6cgLcgRNRWPa4p/yN/1844OgzZsrhjjAy4duI3TOeSUxHi34RVuzZsE2Fhe6peQ6fp8DXF3&#10;O3GKJBUk+J/lVf2mb4VyfmWCyzs7rULqGxsomnurhhHDCgqzMewz0b+Xf5eW/lC3N7elbjWrhaSy&#10;jdYU/wB8wk/8lJP2/wDVxTyF+Xen+ULcXVxxutalWk11T4YwesVvX7K/zP8Abk/4TDPzj5x03ydp&#10;pu7s+rdS1Wzs1NHlcf8AEY1/3ZJ/xtmBmznIfDx8j/sv2OdhwjGPEycx/sf2u84+cdN8naabu7Pq&#10;3UtVs7NTR5XH/EY1/wB2Sf8AG2eZNZ1jUNf1GbVdUlM11Odz0VVH2Y41/ZjT9lcfr2val5k1OXVt&#10;Vk9S4loFVdkjQfZjjX9lF/5uxuh6LqHmHVINJ0yP1Lic9f2UQfblkP7KIMycOGOKNnnW57mjNlll&#10;lQ5dAiPLPlrUvNWqR6Vpi/ERynnYH04Yx1kkp9yr+22envLXl2w8raRDpGng+nH8Usrfblkb7cj+&#10;7f8ACr8OBfKHlDTPJ2m/UrAGSaWjXd2/25XApX/JRf8Adcf7GSHMPUZzkND6R9vm5WDCMYs/Ufsd&#10;mzZsx292bNmxV2bNmxV2bNmxV2bNmxV2bNmxV//V7/mzZsVdmzZsVdmzZsVdmzZsVdmzZsVdmzZs&#10;VUri3gu4JLW6jWaCZSksTgMrKdirKc87fmN+XU/lSdtT0xWm0OZtjuzWzE7RyH/ff++pP9g/+X6O&#10;xO4t4LuCS2uY1mgmUpLE4DKysKFWB7ZbhzSxysbg8w15cUcgo7Eci+Ns7L+W35qBBD5f80TbCiWe&#10;pyH6FiuWP/CTf8jP58IfzF/LKfy48usaKjTaIxrJEKtJak/zd2t/5ZP2P92fz5zjrmwIx54d4+2J&#10;cAGeGfcfsIfYt9Y2Wp2kllfwJc2s6lZIpAGVgf8APZs88/mB+Wt75Wmk1HTEe60M/EZPtPb1P2Ju&#10;5j/lm/5Gf5Rh+Xn5pzaF6ejeYnefStlt7r7Ulv8A5L/tSQf8PF/qZ3iKa1v7ZZoXS4tbhKo6kOjo&#10;w+lWVhmHeTTz74n5H9rl1j1Ee4j5h8cZs6/59/KGSAz6z5UTnBvJPpQ3Ze7G1/mX/ij/AJF/yZyA&#10;1BIIoRsQdiCO2Z+PJHILif1hwp45QNSDs2bNk2Ds2bNirs2bNirs2bNirs2bNirs2bNirs2bNirs&#10;2bNirs2bNirs2bNirs2bNirs2bNirs2bNirs2bNirs2bNirs2bNirs2bNirs2bNirs2bNirs2bNi&#10;rs2bNirs2bNirs2bNirs2bNirs2bNirs2bJT5N8iav5yuf8ARh9W06NqXGoOtUHikQ29WX/J/Y/b&#10;yMpCIMpGgExiZGoiyUq0Hy9q3mW/XTtItzNKaGRztHEpNPUlf9hP+G/kz0h5K8j6Z5NsRHCFn1GU&#10;f6XflaM568E/khX9lP8AZPhj5b8s6T5V09dO0mHguzTTNvLK/wDPK/7R/wCFT9jIz59/M2w8qB9N&#10;sAt5rRX+6r+7gr9lpyP2v2liX4v5uGYGTLPPLgxg19/mXOx4oYY8czv+OSZ+d/PWm+TrFi7LPqkq&#10;n6nYg7senqSU+xCv837f2EzzZrOtalr+oS6pqs5nuZT1OyovaONf2I1/ZXEL6+vNTvJr/UJmuLud&#10;uc0zmpY/wA/ZUfZww8t+WdV81akum6VHybZp522jhQ/7skb/AIiv2nzKxYYYYkk79ZFxsuWWWQAG&#10;3QIfRdE1PzBqEemaTAZ7mTr2VFrQySN+xGv82emfJ3k3TPJ2nC1tFEt5IAby9YfHK/h/kxL/ALrj&#10;/wCNsf5P8o6d5P0tbCz/AHs7/Hd3jKA8z+J68UXpHH+xkhzD1GoOQ8Mdoj7XLwYBAcUt5H7HZs2b&#10;MdvdmzZsVdmzZsVdmzZsVdmzZsVdmzZsVdmzZsVf/9bv+bNmxV2bNmxV2bNmxV2bNmxV2bNmxV2b&#10;NmxV2bNmxVplV1ZHUMrAhlIqCD1BGcO/MP8AKdrBZtd8rxl7UcpLvTRu0Y6s9v8AzRr+1D9pP91/&#10;y53LNlmPLLHK4/Ed7DJjjkFS+B7nxl16ZMvJH5iar5OkFsR9b0d25S2TH4kJ+09ux+w3+R/dv/k/&#10;bzpX5g/lTb6wsmr+Wokt9UHxT2gokVx4lf2Y5/8AK+xJ+3/PnCbq1urG4ktL2F7e5hPGWGVSrqfB&#10;lObGE8eaFc+8HmHXyhkwyvl3EdX1tomu6X5i0+PUtJnWe3kG9NnRu8cqdUkXupyH+evyt03zMJdS&#10;0vjY60fiL0pDOR2mVejn/fy/F/Pzzg+geYtX8s3y3+kXDQyAj1YqkxSqP2Jo+jr/AMMv7Geh/Jf5&#10;jaN5ujW3LCy1YD95YyN9qnVoHNPVT/kon7S5iTw5MMuPGSR+PqcqGWGYcEwAfxyfOOraRqWh30mm&#10;6tbtbXUfWN+hHZ0YfC6H9l1wFnrXzD5Y0XzRaGz1i2WYAH0ph8MsZP7UUg+Jf+It+3nn/wA4/lpr&#10;vlV5LmJGv9IFWW8iWrRr/wAvEY/u6f78/uv9XMnDqYz2l6ZfYfc4+XTyhuPVH7R72FZs2bMhodmz&#10;ZsVdmzZsVdmzZsVdmzZsVdmzZsVdmzZsVdmzZsVdmzZsVdmzZsVdmzZsVdmzZsVdmzZsVdmzZsVd&#10;mzZsVdmzZsVdmzZsVdmzZsVdmzZsVdmzZsVdmzZsVdmzZsVdmzZsVdmwy0TQdX8xXgsdHtXuZtuZ&#10;GyRg/tSyH4Y1/wBbO9eSPys0ryyEvtU4ajq+xEjLWGE+ECN+1/xc/wAf8np5VlzQxjfc9w5tuLDL&#10;Idth3sF8i/lFc6usWq+Zg9pp7ANDZCqTyjsZK7wxn+X+9f8A4rzulra2mnWsdraRJbWsC8Y4kAVE&#10;UeAGB9X1rS9Bs3v9WuktbdP2nNCx68UX7Tuf5Fzz/wCefzQ1PzQZNP07nYaN0MQNJZx4zsvRP+KV&#10;/wBnzzCAy6iVnaI+Q/a5d48EaG5PzLLvP/5ui3aTR/KMqvIKpc6oByVT04237Lt/xd9j+TlnFZJJ&#10;JZGlldpJHJZ5HJZmY7lmY7sTjemT/wAh/ljqHmlo9R1IPZaLWokpSW4HhAD9lP8Ai4/88+WZgjjw&#10;Q7u89S4hlkzT7+4dAknk7yXqnnK/+r2gMNlER9cv2WqRj+VenqSt+zH/ALJ/hz0j5c8s6R5W08ad&#10;pMPBK8pZW+KWVv55X/aPh+yv7ODtO06x0m0jsNNt0trWIUjijFAPf3Y/tMcFZg5s8shrlHu/W5uH&#10;DHGL5y7/ANTs2bNlDc7NmzYq7NmzYq7NmzYq7NmzYq7NmzYq7NmzYq7NmzYq/wD/1+/5s2bFXZs2&#10;bFXZs2bFXZs2bFXZs2bFXZs2bFXZs2bFXZs2bFXZE/OnkHSPONvymH1bU41429+gqwHUJKu3qxf5&#10;P7P7GSzNhjKUSJRNEIlESFSFgvkzzL5V1nype/UtXg4hifQuUqYZgO8b/wDEkb94uE6O8TrLExSR&#10;CGR1JVlYbhlYbgjPX2q6Tp2t2Munapbpc2soo0bjoezKeqOv7LrnCPO/5S6hoCvqWgmTUNMG8kNO&#10;VxCO5YKP30Y/nUc1/aT9vNhh1UZ+mfpl9hcHLppR9UNx9oTbyX+cr2yR6b5u5zICFj1RBVwOn+kR&#10;jd6f79j+P+ZP287PbXVpqNrHdWkqXNrcLyjkQh0dT4EbHPHNa9MkHlfzpr3lKfnpc/K2Y1msZqtA&#10;/ieNfgf/AIsj4tgzaQS9WP0nu6fsTi1JjtPcd/V655y/J3T9VL3/AJaKadek8pLVqi2k/wBUKCYH&#10;/wBT93/kZxLWNE1XQLxrDWLV7W4G4V/suvTnG4+CRP8AKTPRfk/8ytC82BLXl9R1Uj4rGYj4j39C&#10;TZZf9X+8/wCK8kes6FpPmC0NjrFol1AdwHHxKf5o3Hxxt/lI2VQ1GTEeDKCQO/n+1sngx5BxYyAT&#10;8nyFmzq3mv8AJbULEPeeV5TfW4qxsZSBcKP+K32Sb5fu3/4yZyyaGa3me3uI2hmjJWSKRSrqR2ZW&#10;oy5mwyQmLib+9xJ45QNSFLM2bNk2Ds2bNirs2bNirs2bNirs2bNirs2bNirs2bNirs2bNirs2bNi&#10;rs2bNirs2bNirs2bNirs2bNirs2bNirs2bNirs2bNirs2bNirs2bNirs2bNirs2bpks8qfl35i81&#10;ussEJs9PP2tQuFIQj/ipNmmP+r8H/FmRlKMRcjQ80xiZGoiyxMAkhVBLMaKBuST2AzpnlH8ndX1g&#10;RX2vsdMsGo31en+lSL/qn4YOX+X+8/4rzqXlT8uPLvlQrcQRm81ADe+uQGdT39FQOMP+x+P/AC8P&#10;tZ13SfL9m19q90lrAPslz8Tn+WNB8Uj/AOSmYeTVmR4cQ59evwDl49KB6sp+HT4ldo+i6XoNkmn6&#10;Rapa26b8UG7H+Z2NWd/8pzkU85/mhovlbnZWtNR1YVH1aNhwib/l4kFeP/GNf3n+pnNvN/5wavrQ&#10;lsNCVtM09/hM1f8ASpF/11PGBW/lj+P/AItzmvuep3JxxaUk8WU/Dr8SuTUgDhxfP9QTXzB5i1fz&#10;PftqGrzmWTcRRioiiU/sQx1PBf8Ahm/bwuggmuZo7e2jaaeVgkUUYLOzHoqqNycOfLPlHW/Nl39X&#10;0qCsSkC4vJKiGIH+d/2m/wCK0+PPQfk/8vdD8noJrdTdaky8ZL+YDnuPiWFekKH/ACfi/ndsvy5o&#10;Yhwjc9Ihpx4Z5TxHl1JYX5F/J9bd49V83Iksgo8Glg8kU9a3JHwyMP8AfS/u/wCfnnYFVVUKoAUC&#10;gA2AAy82a7JklkNyPw6Bz4Y4wFRH63Zs2bIM3Zs2bFXZs2bFXZs2bFXZs2bFXZs2bFXZs2bFXZs2&#10;bFXZs2bFX//Q7/mzZsVdmzZsVdmzZsVdmzZsVdmzZsVdmzZsVdmzZsVdmzZsVdmzZsVdmzZsVYB5&#10;z/KvRvMoe907jpmqnf1Y1/cyn/i+JafEf9+p8f8AN6mcH17y1rXlm6NrrNo8BJIimoTDLTvFL9l/&#10;+J563wNqGnWOq2kljqVul1ayikkMoDKf6N4MMyMWplDaXqj9oaMunjPcek/Y+PASpDKSGU1UjYgj&#10;uDnQ/KX5ua5oRW01jlq2n1pWRv8ASYx/kSt/ej/Il/5GLh15s/JS4gMl75Tl9eLdjp07UkHtDMfh&#10;f/Vl+L/ixs5Pd2l1YXElpfQPbXMRpJDKpR1PurZmg4s0ekvLqHDIy4ZXuPPoX1Z5f826B5ngEukX&#10;iSyceUlsx4zx/wCvEfiH+t9jK8w+UPL/AJogMWrWaSSUol0gCTpTpwmHxf7Fvg/yc8pQTz2syXNt&#10;K8M8R5RyxsVdSO6stCM6l5Y/OvU7Hja+ZoP0hABQXcAVLgf66fDFL/yTb/WzGnpZwPFiJP2SciGp&#10;hIcOUV9oQnmf8mtd0svcaC/6VsxU+lslyo8OH2Jv+efxf8VZzi4t7i0ne2u4ngnjNJIZVKOp/wAp&#10;Wowz1f5f816B5nhM2jXiTsorJAapKn+vE1H/ANl9jH675X0HzJD6Os2UdwQKJMRxlT/UlWki/wDB&#10;Yw1c4nhyxuvgfks9LGQ4sZr7Q+Sc2de1/wDI28iLz+Wr5biPci0vPgk/1VmQem/+zSPOY6voWsaD&#10;P9X1myls5D9kyL8Df6kgrG/+wbMuGWE/pkD5dXFninD6h8eiX5s2bLGDs2bNirs2bNirs2bNirs2&#10;bNirs2bNirs2bNirs2bNirs2bNirs2bNirs2bNirs2bNirs2bNirs2bNirs2bNirs2OijkmkWGFG&#10;llc0SNAWZj4Kq1Y5PdB/KDzZrCpPeImk2zUNbqpmI9oE+IH/AIytFkZTjAXIgMowlI1EEsAJA3OS&#10;jy5+X3mjzMyPZ2bW9m1D9eugYouPilRzl/55q2du8tflZ5W8ulLh4TqV8u/1m7AYKfGOH+7T/h3/&#10;AMvJjc3VrZQNcXc0dvbxiryysERR7s1AMxMms6Yxfmf1OTDSdchryH62DeV/yl8t6CEuNQQatfjc&#10;y3Cj0VP/ABXb7p/spPUbJxdXdnp1s1zeTR2ttEPillZY0UdB8TUUZzLzJ+dekWPqW3l2A6jcL8K3&#10;UnwWwPiP92y/QqL/AMWZx3XvNGu+Zp/W1m9e4ANY4B8MKf6kS/AP9b7f+VkI4MuU8WQkDz5/AM5Z&#10;8WMcOMAny5fEvWvNv502ltzsvKcYu5t1bUJgRCp/4qj2ab/WbjH/AMZM41qeralrV219qt1Jd3LV&#10;/eStWgP7KL9mNf8AIReOA603OTTyp+WPmPzQqXXAafprUIu7kEF18YYvtyf6zcI/8vMqMMWGN7Dz&#10;PNxpTyZjW58hyYfBBNczR21tG808pCxRRqWdmPZVWrMc6x5L/Jq4u+Go+beVtBs0emo1JX/4zuv9&#10;0v8AxWn7z/KjzpnlXyL5f8pR106D1LxhSW/mo0zeIBpSNP8AIj45JcxcurJ2x7Dv6uTi0oG+Tc93&#10;RD2NhZabax2Wn28dtbRCkcMShVH0DBGbNmI5Ts2bNirs2bNirs2bNirs2bNirs2bNirs2bNirs2b&#10;Nirs2bNirs2bNirs2bNir//R7/mzZsVdmzZsVdmzZsVdmzZsVdmzZsVdmzZsVdmzZsVdmzZsVdmz&#10;ZsVdmzZsVdmzZsVdhL5i8p6D5pgEOsWiysoIiuF+CaOv++5V+If6v2P8nDrNhBINg0fJBAIoiw8A&#10;81fk1rGl87vy851SzFT9XNFuUHy2Sf8A2HB/+K85nJHJFI0MqNHKho8bgqykdmVqEZ7Lwk1/yj5e&#10;8zQmPV7JJXpRblRwnWnTjMtH/wBj9jMvHrCNsgvzHNxsmkB3ga8jyfKME81tMlxbSvDPGaxyxsUd&#10;T4qy0YZ0Ty/+c3mTSxHBqyJq1suxd/3dxT/jKvwOf9eP/Z4M8y/kpq1iXuPLc41G3FT9VmKx3Cjw&#10;Vtopf+SWczvtPvtMuDaalbS2lwvWKdCjfMBhv9GZN4cw6S+8ONWXEesfufTPl38x/KnmQpDbXgtr&#10;xv8Ajzu6RSV8EJPpyf8APN2yTXNpa3sLW95DHcQP9uKVQ6H5qwIzxwQD1yR6H5881+XyosNSkeBa&#10;D6rcn14qDsFkqU/55smUT0fXHKvI/rb4avpOPxH6ns2tfk15T1IyTWHq6XO3QW7coQfH0ZK/8DG8&#10;ec31v8nPNulhpbERarAu/wDo54S094ZKf8k5JMl+h/nnYShIvMNg9tJ0a5tP3sXzMbUlT/Y+rnRt&#10;J80+XNcoNK1O3uXYVESuBJ9MTcZB/wADkPE1OL6gSPPcf6ZnwafL9NA+Wx+T5Pu7S7sJjbX8ElrO&#10;vWKdGjb/AIFwDiOexL3TtP1GP0tQtYbuMdEnjWQfc4OQvV/yf8m6mWkt4JNNmb9q0eiV/wCMUnOP&#10;/gVTLI62J+qJHu3apaSQ+mQPv2fN+bOrar+RmtW/J9H1GC9QdI51aCT5VHqxn/hMht/5A856axFz&#10;otyyrUmSBROtB35Ql8yI5scuUh9zTLFkjzifvY3mx0sckDmKdGikHVJFKMP9i1Djcsa3Zs2bFXZs&#10;2bFXZs2bFXZs2bFXZs2bFXZs2bFXZs2bFXZs2VUDYnFW82Glh5b8w6ovPTtKu7lDtzjhcp/wZAT8&#10;clul/k15yvyrXaQadEaEmeQO4H/GOHnv/rOuQlkhH6pAfFnHHOX0xJ+Dz7N3A7noPHO86T+RuhWx&#10;D6xfT37DrHHS3j+niXl/5KLk70ryn5a0QL+i9Lt7dk3WURhpa/8AGV+Un/D5RLWYx9IMvsDdHSTP&#10;1ER+1846J+X3m7XuD2emyRW70Iubr9xHQ/tDn8bj/jGj50jRPyLs4wJPMOovO/e3sx6aD5yuGkb6&#10;Fjzq95f2OnQm4v7mK1hHWWZ1jX/gnIyDa5+cXlLSw0di76rcDolsKR1953on/Iv1MpOfPk2xih5D&#10;/fNow4ce8zfv/UyrRPK+geXY/T0awitiRRpQOUrf60r8pG/4LFdX1/RtBg+saxexWiUqokYBm/1I&#10;x8b/AOwXOCa9+cHmvV+UVi6aTbNUcbb4piP8qdxUf88liyCXFzcXkzXN3M9xO/25pWLufmzktko6&#10;ScjeSX6T80S1UIiscf0B7H5h/PJByg8sWXM9Prl6CF/2ECEN/wAjHT/UzlmueZNc8yT/AFjWr2S6&#10;INUiPwxJ/wAY4lpGv/A8sKupAG5OwA6k5MvL35YebfMDK/1Q6faGhNzegx1B/kip6r/8Dw/y8yBD&#10;FiF7R8zzcczy5TW58hyYbkn8seQfMnmplextjBZH7V/cApDT/I25Tf8APNc7V5a/KbyvoQSa7i/S&#10;t8u5mugDGD/xXb7xj/Z+o3+Vk7VQoCqAFAoANgAMoyawcsYvzP6m7HpDzyH4D9bA/K35T+W/LzR3&#10;V2p1XUE3E1wB6SN4xQboP9aT1Gye9Nh0zZsw5zlM3Ikly4wjEVEU7NmzZFk7NmzYq7NmzYq7NmzY&#10;q7NmzYq7NmzYq7NmzYq7NmzYq7NmzYq7NmzYq7NmzYq7NmzYq//S7/mzZsVdmzZsVdmzZsVdmzZs&#10;VdmzZsVdmzZsVdmzZsVdmzZsVdmzZsVdmzZsVdmzZsVdmzZsVdmzZsVdgPUtJ0zWbc2mq2kV5Af2&#10;JkDU91rurf5S4MzYgkbjZSL2LyTzB+R2nz85/Ld41nJ1Frc1lh+SyD96n+y9bOaa9+Xvm3y9V73T&#10;3mtxv9atKzx08W4DnH/z0Rc9TZsyIavJHY+oefP5tE9Njly9J8uXyfGVcw2IYbMNww2IPsc9U635&#10;C8p+YOT6hpsYuG63UH7mWviXj48/+enPOfax+RKUMmgaoQ3aC9UEH/ntEFp/yKbMqGrxn6rifPk4&#10;0tLkHKpe5gGj/mL5x0Tilrqck8K7ehd/v0oOwMn7xf8AYSZPdJ/PfZU13STX9qeyeo/5EzU/5PZA&#10;dY/LvzjonJrrS5JoV/3fafv0oO59Osi/7NFyMMCjFHBV12ZWFCPmDkziw5N6B8x+xiMmbHtZHkf2&#10;vpjS/wA1fJOqFU/SH1OVukd4hh/5KGsP/JTJba3lnexiayuI7iI9JIXV1+9CRnjnFba5ubOQS2c0&#10;lvIOjwu0bfehXKZaKP8ADIj37tkdZL+KIPu2fX95p2n6gnp39pDdJ/LPGsg/4cHIvf8A5W+Rr+pb&#10;Skt3P7ds7w0/2KME/wCEzh+n/mX5300BYtWknQfsXSrP/wANIDJ/w+SW1/PPzJFxF3p9ncAfaKep&#10;Ex/4aRR/wOV/ls8Pol8jTZ+Ywy+qPzFsovfyK0CWpsNRu7U+EnpzL/xGNv8Ahsj93+RGroT9R1e3&#10;mHYTRPEf+EM2HFn+fGmPQaho9xCe7QSJKPuf0Th9afnH5HuQPVuZ7U+E0D/riEow8Wrj0J+AkvDp&#10;ZdQPjwvNJ/yV85xCsRs5/ZJmU/8ADxrhZP8AlX58g66SZO1YpoW/5mDO8W35geSrugh1y0BPQSSC&#10;I/8AJXhhrBrmi3NPq2pWsxNKCOeNuvT7LYPzOcc4j4gr+WwnlI/Ah8xSeQ/OkX29CvOlfhj5/wDE&#10;C2BJPK3meJeUmi3yqTQE20vX/gc9aJLHIAY3VwehUg/qx+H87LrEL+Tj0kXyJ/h3zD/1aL3/AKRp&#10;v+aM3+HfMP8A1aL3/pGm/wCaM9d5sfzp/mD5o/Jj+cfk+Rk8teY5GCJo98zHoBbS/wDNGCY/JXm+&#10;X+70K+O9N4HX/iQGesMokDcmnzx/Oy6QHzX8nH+cXy9D+Wnnqc0XRZl3pWR4k/4k4wyg/JzzzNT1&#10;Le3gB7y3Cnt/xWJM9Dy6jp9v/f3cMXX7ciL069ThZc+c/KVoCbjW7JadQJ42PSv2VZjg/NZj9MR8&#10;ASn8tiHOR+YePW/5GeZpD/pN/ZQr3KmWQ/dwj/4lh5afkNaChv8AWpXPdYIVj/4aRpf+I5Lbr81/&#10;IlqDTVPXI/Zgilf8eHH/AIbCO8/PLyzDUWVleXR7EqkSn6Wct/wmHxNVLkCPhX3rwaaPMg/G/uTG&#10;x/JzyRaENNbz3rD/AJaJmof9jF6S5KdO8r+XNJp+jtKtbdh0dIl5/wDBkF/+Gzkl7+fGpOSNO0aG&#10;IdjcStIfujWL/iWR7UPzf8731ViuYbFD2toVr/wc3qtg8DUz+qXzP6l8bTx+kfIPpEkKKk0A6ntk&#10;f1Xzz5S0aov9Xt1kXrDG3qyfL04ebZ5j1DXtc1Yk6nqVzd1/Zlldl/4CvD/hcLwAOgpk46IfxS+Q&#10;Yy1h/hj83vWpfnn5fgQjS7G5vZdwDJxgj+fImST/AJJ5BdY/OPzhqXJLN4dLhO1LdOclPeWXl/wi&#10;JnPyQOu2GeleXde1tqaTp1xditDJGh9MfOVuMY/4PLo6fDDcge+TSc+WewJ90UJe399qUxuNRuZb&#10;uYmpkndpG3/1iaYHzqGjfkh5gu+Mms3cOnRH7Uafv5v+F4xD/kY+T/Rvyf8AJ2lsJbmGTU5h0N4w&#10;KA/8YYwkf/B88EtTijsDfkEx0+WW5Fe98/6Vomsa5L6Oj2M1642YxISq/wCvJ/dp/smzo2h/kdrF&#10;yUl169isYjQtBb/vpvdSx4xJ/rD1s7nb21vaQrb2kKQQpskUShEA9lUAYrmNPWTP0AR+0uRDSQH1&#10;Ey+wMa8veQvK/lnjJptkrXQ/4/J/3s30O393/wA8lTJLmzZjSkZG5Ek+bkCIAoAAeTs2bNgS7Nmz&#10;Yq7NmzYq7NmzYq7NmzYq7NmzYq7NmzYq7NmzYq7NmzYq7NmzYq7NmzYq7NmzYq7NmzYq7NmzYq//&#10;0+/5s2bFXZs2bFXZs2bFXZs2bFXZs2bFXZs2bFXZs2bFXZs2bFXZs2bFXZs2bFXZs2bFXZs2bFXZ&#10;s2bFXZs2bFXZs2bFXZs2bFXYW6j5f0LV99U062u26c5okdvoYjlhlmwgkbg0ggHY7vPNU/Jnydfc&#10;ms0n06Q9Pq8hZK/8Y5vU/wCF45D9S/InVYqtpOqwXK9kuUaFv+CT1l/4Vc7nmy2Ooyx/iv37tcsG&#10;KX8Ne7Z8wah+WPnjTql9Je4Qft2rpMD8lU+p/wAJkdu9I1aw/wB7tPubYeM0MiD72UZ7BzEAihFR&#10;4ZaNbL+KIPu2ajo49JEe/d8Ygg9CMvPXN55a8vajX69pVpcE9WkgjLf8Fx5YQ3X5V+RLrc6SsJ8Y&#10;JJY/wV+P4ZaNbDrEj3btZ0c+kgffs+ZMrivgPuz0Jcfkh5RlB9Ce9tyenGVXA+iSNv8AiWFk35Da&#10;ca/V9auE60EkUb/L7JjyY1eLvI+DA6XL3A/F4ikkkZBjdkI6FWK/qxdNS1KMcY724RetFmkA/Bs6&#10;xJ+QtyD+511CKbc7Yg1+iU4Ef8iNcC/u9WtGbwZJFH3jlh/MYT/EPkUeBmH8J+bzmPXddiXjFql4&#10;i9aLcSgV/wCDx3+IvMP/AFd73/pJm/5rzoH/ACorzH/1c7L/AJK/80Zv+VFeY/8Aq52X/JX/AJox&#10;8bB/Oj8l8HN3H5vOTq2rEknULok9f38v/NWB2uLhxR5pGHWjOx/Wc6gv5E+YSwD6pZqvchZWP3FV&#10;/XgiP8htTNfV1qBfDjA7frdcfzGEfxD5L4GY/wAJ+byIqpNSKnxOWAB0Gdqi/ISAf3+uyHfpHbKu&#10;3+ykbDG3/Ivy3HQ3OoXs/iFMUYP3RsfxwHVYf5xPwKRpsvdXxeCZiQOuekrX8n/I1tQvZy3JH+/p&#10;5D+CNGuHdn5G8n2FPquiWikdGeJZG/4KXm2QOtx9BI/YyGkn1ID5Wgt7i6cR2sMk7nYLEjOfuQHD&#10;yy8jecNQYLbaJd7/ALUsZhX/AIKb01z1TDBBbp6dvEkSDosahR9y4plZ1p/hgB7zbYNGOsj8A+et&#10;O/JPzbdUa+ltbBe4ZzM//AxDh/yVyX6Z+RehwcW1bULi8YdUiCwJX/kpJ/w+dWzZVLVZT1r3Btjp&#10;sQ6X72Oab5B8naTxNpo9vzXpLMvrPXx5zeo2SJVVFCIAqjYKBQAZebKTKUt5En3toiByAHudmzZs&#10;CXZs2bFXZs2bFXZs2bFXZs2bFXZs2bFXZs2bFXZs2bFXZs2bFXZs2bFXZs2bFXZs2bFXZs2bFXZs&#10;2bFXZs2bFXZs2bFXZs2bFX//1O/5s2bFXZs2bFXZs2bFXZs2bFXZs2bFXZs2bFXZs2bFXZs2bFXZ&#10;s2bFXZs2bFXZs2bFXZs2bFXZs2bFXZs2bFXZs2bFXZs2bFXZs2bFXZs2bFXZs2bFXZs2bFXZs2bF&#10;XZs2bFXZs2bFXZs2bFXZs2bFXZs2bFXZs2bFXZs2bFXZs2bFXZs2bFXZs2bFXZs2bFXZs2bFXZs2&#10;bFXZs2bFXZs2bFXZs2bFXZs2bFXZs2bFXZs2bFXZs2bFXZs2bFXZs2bFXZs2bFXZs2bFXZs2bFX/&#10;1e/5s2bFXZs2bFXZs2bFXZs2bFXZs2bFXZs2bFXZs2bFXZs2bFXZs2bFXZs2bFXZs2bFXZs2bFXZ&#10;s2bFXZs2bFXZs2bFXZs2bFXZs2bFXZs2bFXZs2bFXZs2bFXZs2bFXZs2bFXZs2bFXZs2bFXZs2bF&#10;XZs2bFXZs2bFXZs2bFXZs2bFXZs2bFXZs2bFXZs2bFXZs2bFXZs2bFXZs2bFXZs2bFXZs2bFXZs2&#10;bFXZs2bFXZs2bFXZs2bFXZs2bFXZs2bFXZs2bFXZs2bFXZs2bFX/1u/5s2bFXZs2bFXZs2bFXZs2&#10;c/vvzj8n2F7cWMgu5HtpHhd4oQyFkPFuDFxyWoyUYSl9IJruYynGP1EC+96BmznH/K7fJv8Avu9/&#10;5EL/ANVM3/K7fJv++73/AJEL/wBVMn4GX+Yfkx8bF/PD0fNnOP8Aldvk3/fd7/yIX/qpm/5Xb5N/&#10;33e/8iF/6qY+Bl/mH5L42L+eHo+bI35V88aH5xN0ukmVXtOBlSdAjUevFlAZqr8OSTK5RMTUhRDM&#10;SEhYNh2bNmwJdmzZsVdmzZsVdmzZsVdmzZsVdmxC8vrPTrd7u/uI7a3jFXlmYIo/2TEZAdV/Ojyj&#10;Yc0sfX1KVfs+gnCMn/jJNw/4VGyccc5/TEljKcY/UQHoubOE3/57a1KSNM0u2tk7NO7zN/wnorhH&#10;P+cHnqYnhdwQA12jt02+Xqeplw0mU86HvP6mk6rEO8+4PpLNnmX/AJWt59/6uv8AyQg/6p4Lg/OT&#10;zxC1ZJ7a4H8sluo/5NGPCdHk74/NH5vH3S+T6PzZxDTvz4vUIXVtHjlXu9rKyH58JRJ/ycyb6N+b&#10;PkzV5Fga6bT5noAl6vpqT4eqC8P/AAT5VLT5Y84k+7dsjnxy5SHx2ZxmxqOkqLJGwdGFVdSCCD3B&#10;GOyptdmzZsVdmzYV6/5h0ryzYjUtYlaK2Miwh1RpDzcEqOKBj+zhAJNAWSgkAWdgE0zZBP8AlcHk&#10;T/lul/6R5v8AmjN/yuDyJ/y3S/8ASPN/zRk/By/zJfJj4uP+fH5s7zZBP+VweRP+W6X/AKR5v+aM&#10;3/K4PIn/AC3S/wDSPN/zRj4OX+ZL5L4uP+fH5s7zZBP+VweRP+W6X/pHm/5ozf8AK4PIn/LdL/0j&#10;zf8ANGPg5f5kvkvi4/58fmzvNkE/5XB5E/5bpf8ApHm/5ozf8rg8if8ALdL/ANI83/NGPg5f5kvk&#10;vi4/58fmzvNkE/5XB5E/5bpf+keb/mjN/wArg8if8t0v/SPN/wA0Y+Dl/mS+S+Lj/nx+bO82QT/l&#10;cHkT/lul/wCkeb/mjN/yuDyJ/wAt0v8A0jzf80Y+Dl/mS+S+Lj/nx+bO82QT/lcHkT/lul/6R5v+&#10;aM3/ACuDyJ/y3S/9I83/ADRj4OX+ZL5L4uP+fH5s7zZBP+VweRP+W6X/AKR5v+aMkPlzzXovmqGe&#10;fRZmmjtnEcpeN46Mw5DaQLXbBLHOIuUSB3kJGSBNCQJ8inWbEbu6isrSe9nqIbeN5pCBU8UUu1B8&#10;hkDH50eSCK+rdf8ASO2COOcvpiTXcspxj9RA970LNnPv+Vz+SP8Aft1/0jtm/wCVz+SP9+3X/SO2&#10;S8DL/Ml8mPjY/wCfH5vQc2c+/wCVz+SP9+3X/SO2b/lc/kj/AH7df9I7Y+Bl/mS+S+Nj/nx+b0HN&#10;nPv+Vz+SP9+3X/SO2b/lc/kj/ft1/wBI7Y+Bl/mS+S+Nj/nx+b0HNnPv+Vz+SP8Aft1/0jtm/wCV&#10;z+SP9+3X/SO2PgZf5kvkvjY/58fm9BzZz7/lc/kj/ft1/wBI7Zv+Vz+SP9+3X/SO2PgZf5kvkvjY&#10;/wCfH5vQc2c+/wCVz+SP9+3X/SO2b/lc/kj/AH7df9I7Y+Bl/mS+S+Nj/nx+b0HNnPv+Vz+SP9+3&#10;X/SO2SDyx500Pzd9a/Qzyt9U4et6sZj/ALzlxpXr9hsEsWSIuUSAOpCRkgTQkCfeyHNmzZBm7Nmz&#10;nUn51eTo5HjZL3kjFTSFeqmh/wB2ZKMJzvhBNdzGU4x+ogX3vRc2c4/5Xb5N/wB93v8AyIX/AKqZ&#10;v+V2+Tf993v/ACIX/qpk/Ay/zD8mPjYv54ej5s5x/wArt8m/77vf+RC/9VM3/K7fJv8Avu9/5EL/&#10;ANVMfAy/zD8l8bF/PD0fNnOP+V2+Tf8Afd7/AMiF/wCqmb/ldvk3/fd7/wAiF/6qY+Bl/mH5L42L&#10;+eHo+bOcf8rt8m/77vf+RC/9VMtfzs8mE7rer7mAfwc4+Bl/mH5L42P+eHo2bIJbfm/5FuCA97Lb&#10;1/39BKB96K4ySab5p8uaxQabqltcu3SNJV5/8iyQ/wDwuROOcfqiR8GQyQPKQPxTfNmzZBk7NmzY&#10;q7NmzYq7NmzYq//X7/mzZsVdmzZsVdmzZsVSDzrrZ8u+V9S1WMgTxRFLap/3bIRHH9zNyzyjudya&#10;k7knqT452H889f5z2HlqB/hiH1y8UH9pqpAp+S+o/wDskzj2bLSQ4cfEect/h0dfqp8WTh6R2+Ls&#10;2bNmS47s2bNirMPyx1xtD84WLFuNvfH6lc1NBSUj02P+rMEz07njMFlIZSVYGqsOoI6EZ6t8l68P&#10;MnlnT9VLAzSRhLoeE0fwS/e68swdbDeMx7j+hzdJPYwPvCf5s2bMJy3Zs2bFXZs2bFXZs2UzKil3&#10;IVVFWY7AAdSTirecv86fnBY6NK+m+XUj1G+QlZrliTbxEbcRx/vnH+Q3D/LyK/mT+Z82rSzaD5dm&#10;MWmoSl1eRkhrgj4WSNh0t/8Ak9/xj+3yzp0zNwaXYSyfCP63Dzan+HH8ZfqTLWtf1jzDdG71m8ku&#10;pa1RWNI0r2iiHwRj/VXC3NmzNAAFAUHEJJNk27NmzYUOzZs2KuzZs2Ksh8s+dfMPlSUHS7km2JrJ&#10;YzVeBv8AYV/dt/lRFM7x5J/MjSPNyLavSy1dRWSydtnp1a3c09Rf8n+8T/h88zY6KWSGRJoXaOWN&#10;g8ciEqyspqrKw3VhlOXTwyeUu8fpbsWecPMdxfZebOY/ll+ZR8wBdC111XVkX/RrjoLlVG9R0E6A&#10;Vb/fn2s6dmtnCUJGMubsITjOPFF2c4/O3/lDY/8AmNg/4jJnR85x+dv/AChsf/MbB/xGTJYP72Hv&#10;DHN/dT9z55zZs2bZ1bs2bNirs2bNirs2bNirs2bNirs2bNirs2bNirs7l+Q3/HK1n/mKj/5N5w3O&#10;5fkN/wAcrWf+YqP/AJN5j6r+5l7x97fpv70fF6R5j/5R7Vv+YK5/5NNnkRfsj5DPXfmP/lHtW/5g&#10;rn/k02eRF+yPkMr0X0z94bNZ9UfcW82bNmY4js2bNirs2bNirs2bNirs2bNirs2bNirs7N+Qn/S+&#10;/wCjX/mdnGc7N+Qn/S+/6Nf+Z2Uar+5l8PvbtN/ex+P3PZ82bNmrdk7PG91/vXcf8ZZP+JnPZGeN&#10;7r/eu4/4yyf8TOZui/j+H6XD1n8HxUs2bNmc4bs2bNirs2bNirs2bNirs1BUHuOhzZsVZFonnvzX&#10;5fZRYalK0K7fVrg+tFTwCSV4f882TOoeXPzvsbl1t/M1p9SdjQXltykh/wBnGayx/wCx9XOG5sqn&#10;gxz5x37xsWyGbJDkdu47h9j2l3a31vHd2UyXFvKOUc0TBkYeIZdsWzyf5a83a75Uuln0q5IhLBpr&#10;JyTBL4807N/xYnx56J8needI85Whe0b0L6IA3VhIR6if5S/78i/4sX/Z8MwM2nlj3Hqj3/rc7Fnj&#10;k25S7v1MnzZs2UNzs2bNir//0O/5s2bFXZs2bFXY2SRIo3lkYLGgLOx2AAFSTjsgn5ta/wDoXylP&#10;bxPxutUP1OKnUIwrO3/Ir4P9nkoRMpCI6mmM5CMTI9A8B8yaxJr+vahrEhr9amZox4RD4IV/2MSp&#10;hXmzZuAAAAOQ2dUSSST1dmzZsKHZs2bFXZ1/8i9cMd3qPl2V/gmUXlspP7aUjmC/6yem3+wzkGGn&#10;lvWpfLuu2GsxV/0WUNIo/aib4Jk/2UbNleWHHjlHvG3vZ4p8E4y89/c+uc2MhmjuIY54WDxSqHjc&#10;dCrCqkfMY/NQ7V2bNmxV2bNmxV2ce/N/z4YFk8o6RLSWRf8AcrOh3VGFRbKf5pF/vv8AI+D9ts6J&#10;5w8xw+VfL93rEgDyRjhaxE09SZ/hjT5V+J/8hWzypdXNxe3M15dOZbi4dpZpD1Z3PJj95zL0mHiP&#10;HIbR5e9xtVl4RwR5nn7lLNmzZsHAdmzZsVdmyc+Rfy11Dzgpv7iU2OkKxX6xxrJKw6iBW+Hiv7Ur&#10;fD/r52jR/wAtfJujRoI9MjuplHxXF4PXdj40esa/7BEyjJqccDW8j3Bux6ecxfId5fLvNf5h9+Xn&#10;r46HohT0jptqY+nAwR8dvbjkb1r8rfJusqx+oCwnPSeypCQfeMD0W/2UeVjWwveJH2th0cq2kD9j&#10;5lzZL/O35far5NmErk3elSNxhvlWlCekc67+nJ/L+w//AAmRDMmMoyAlE2C40omJqQoh2bNmySF8&#10;M01tNHcW8jRTwsJIpUNGV1NVZT4g56d/L3zhH5w0NbiWi6laUh1CMCg50+GVf8iYDl/rc0/Zzy/k&#10;v/LbzO/lnzPbySPxsL4ra3oJ+EK5/dy/88n/AOE9TKNRi44GvqjuP1N2nycE9+Utj+t9PZzj87f+&#10;UNj/AOY2D/iMmdHyJfmL5Yv/ADb5fXStOkiinFxHOWnLKnFAwIqiua/F4Zr8JAyRJ2ALn5QTjkBu&#10;SHy/mzpn/KjvNn/LZYf8HL/1Szf8qO82f8tlh/wcv/VLNl4+L+eHX+Bl/mF5nmzpn/KjvNn/AC2W&#10;H/By/wDVLN/yo7zZ/wAtlh/wcv8A1Sx8fF/PC+Bl/mF5nmzpUn5I+aoo3la8sOKKWNHlrQCv++s5&#10;qDUVyUZwnfCQa7mEoSjXEKt2bNmybF2bNmxV2bOh6d+TnmbU9PtdSt7qyWG7iSeNXeUMFkUOoakR&#10;HKhwT/yo7zZ/y2WH/By/9Usq8fENuMNng5OfCXmebOmf8qO82f8ALZYf8HL/ANUs3/KjvNn/AC2W&#10;H/By/wDVLHx8X88J8DL/ADC8zzuX5Df8crWf+YqP/k3kZ/5Ud5s/5bLD/g5f+qWdI/LPybqfk2yv&#10;7bU5YJXupkljNuzMAFTieXNUynUZccsREZAnZt0+KccgMokDdk3mP/lHtW/5grn/AJNNnkRfsj5D&#10;PXfmP/lHtW/5grn/AJNNnkRfsj5DBovpn7wnWfVH3FvNmzZmOI7Nmxa0gF1d29qW4ieWOIt1pzYJ&#10;X6K4FUc2ds/5UJaf9X2X/pHT/qpm/wCVCWn/AFfZf+kdP+qmU/msP877C3flsv8AN+0PE82ds/5U&#10;Jaf9X2X/AKR0/wCqmb/lQlp/1fZf+kdP+qmP5rD/ADvsK/lsv837Q8TzZ2z/AJUJaf8AV9l/6R0/&#10;6qZv+VCWn/V9l/6R0/6qY/msP877Cv5bL/N+0PE82ds/5UJaf9X2X/pHT/qpm/5UJaf9X2X/AKR0&#10;/wCqmP5rD/O+wr+Wy/zftDxPOzfkJ/0vv+jX/mdi3/KhLT/q+y/9I6f9VMmHkXyDF5I+velfve/X&#10;vSrzjEfH0ufTizV5eplWfPjnjlGMrJroe9tw4MkckZSFAX1HczHNmzZgOa7PG91/vXcf8ZZP+JnP&#10;ZGeN7r/eu4/4yyf8TOZui/j+H6XD1n8HxUs2bNmc4bs2bHwIJJ4o26O6oadaMwGKrM2egP8AlRvl&#10;T/lrv/8AkZF/1Rzf8qN8qf8ALXf/APIyL/qjmN+bxd5+Tkflcvl83z/mz0B/yo3yp/y13/8AyMi/&#10;6o4GufyJ0JwfqmqXcJ/Z9QRSAfOixn8cP5vF3n5I/K5e4fN4RmzofmD8nfNGkK0+nFNXtlFT6A4T&#10;gf8AGBief/PN3b/JznrKyMyOpV1JVlYUII6gg9DlsJxmLiQWqUJRNSBDWbNmybF2CtN1K+0i+h1L&#10;TZmt7u3blFKv4qw/aRvsujfawLmwEXsVBrcPqHyH54tPOemmSiwanbUW9tAehPSWOu5hk7fyfYyW&#10;Z5F8v69f+WtVg1fTWpNCfijNeEkZ+3FJT9h/+b89U6FrNp5g0m01ixNYbpA/GtSjdHjb/KjeqNmt&#10;1GDwzcfpP2Hudjp83GKP1D7fNMc2bNmO3v8A/9Hv+bNmxV2bNmxV2edfzk1ttS81nTkflbaVGsQU&#10;Hb1pAJJj/rf3af7DO9a5qsGh6Re6vc/3VnE0pH8xA+FP9m/FM8j3VzPe3M95ctznuZHmmbxd2Lt+&#10;JzM0cLkZnpsPeXF1c6iId+59wUs2bNme4Ls2Ymgqe2dO8y+Q20z8tdH1VYqX9qxuNRI6+necdm/4&#10;wkQJ/wAHkJTETEH+I0GUYGQkR/CLLzHNmzZNi7NmzYq+jvyg1xtW8oxWsz8rjS5DaNvVvTADwE/7&#10;BvT/AOeeT/POX5P6/wDojzUthM1LbVk+rkdhMvxwN9Pxxf8APTPRuavUw4cp7pbj4uy08+LGO8bF&#10;2bNmyhudmzY2SRIo3lkPFEBZ2PQACpOKvB/zv11rvW7XQYpKwafGJp0HT15unL/Uh4/8jc5Zg/W9&#10;Tk1rWL/VpDVryeSYV7Kzfu1/2KcVwBm4xQ4IRj3Df39XVZJ8c5S7z9js2bNk2DslX5feVB5t8xRW&#10;U4YWFuv1i+Ze8akBYq9jM3w/6nPIrno38n9BGk+U476RaXOrN9Zc9/SHwQL/AMB+8/56ZTqMnBjJ&#10;HM7BtwY+OYB5Dcs8t7eC0gjtraNYYIVCRRIAqqqigVVHQDFM2bNU7N2bNmxVDX9haapZT6ffxLNa&#10;3KGOaJhUFT/n8OeVvNvlu48qa9c6PMS8aH1LWYj+8hf+7f8A1v2H/wAtc9ZZy787tDS80C31yNf9&#10;I02UJIwG5hnIQgn/ACZfTb/gsydLkMZ8J5S2+PRx9Tj4ocXWO/w6vA82bNmyde7Md9s2bFX1R5A1&#10;iTXPKGl387c7gxejO1akyQkxMW/ym4c8kuck/InUTJpeq6Sx3tp0uIx/kzrxb/hoc63mozR4cko+&#10;f3u0xS4scT5fc7NmzZW2OzZs2KqF5/vHcf8AGN/+InPHC/ZGex7z/eO4/wCMb/8AETnjhfsjM7Rc&#10;p/D9Lh6znD4/obzZs2Zrhuyj0OXlHocVfWnlD/lFNE/5gLb/AJNLh1hL5Q/5RTRP+YC2/wCTS4dZ&#10;pp/VL3l20fpHuDs2bNkWTs2bNiqWeY/+Ue1b/mCuf+TTZ5EX7I+Qz135j/5R7Vv+YK5/5NNnkRfs&#10;j5DM/RfTP3hwtZ9UfcW82bNmY4jsF6V/x1dP/wCYqD/k4uBMF6V/x1dP/wCYqD/k4uA8ikcx732F&#10;mzZs0rt3Zs2bFXZs2bFXZs2bFXZs2bFXZs2bFXZ43uv967j/AIyyf8TOeyM8b3X+9dx/xlk/4mcz&#10;dF/H8P0uHrP4PipZs2bM5w3Yra/712//ABlj/wCJjEsVtf8Aeu3/AOMsf/ExgKh9kZs2bNK7h2bN&#10;mxV2Qfz3+XGmea7aW7tI0tNbUcorpRQSkDaO4p9pW/359tP+FycZslCcoESiaIYyiJDhkLD44vLO&#10;60+6msr2FoLqBik0LijKw7HEc7z+cvk8ahpw8z2EVbywXje8RvJbfzmn2mgPxf8AGLn/AC5wbNri&#10;yDJASHPkR5uty4zjlw/I+Ts2bNljW7Oofkz5qbTtXfy5dyf6HqNWtQx2S5UdB/xnQcf9dEzl+K2t&#10;1PZXUF7bNwntpEmhbwdGDqfvGQyQE4GJ6/ezxzMJCQ6PsjNhD/imy/wj/i2o+rfU/rfH/K419L/W&#10;9T91mzU8Eu7rw/HudnxR7+l/B//S7/mzZsVdmzZsVeTfnlrjW+l2OgQsA19Ibi5AO/pQ04A/5Lyt&#10;X/nlnC8k/wCYOvnzF5rv71G5W0LfVbSnT0oSV5D/AIyPzk/2eRjNtghwY4jrzPvLrM0+PIT05D4O&#10;zZs2WtSfeTNCPmTzNp+kkVhkk9S6I7QxfHJ/wQHp/wCzz1BrGlwaxpF5pE3ww3cLwGn7PJeKsP8A&#10;U+1nLfyM0EJbX/mSZfjmb6nak9kSjzMP9aTgv/PPOw5rdVkvLQ/g+92Gmx1js/x/c+OLu1nsbuex&#10;uV4z20jwzL4PGxRvxGI50f8AObQf0Z5mTVYU42+rR82IG3rxUSX/AIJPTf8A4LOcZn458cIyHUOD&#10;OPDIx7i7NmzZNivhmlt5o7iBik0LLJE46h0PJT/wQz1x5e1aPXdEsNXjpS8gSVgvQOR+8T/YSclz&#10;yJncPyN18zWV95bner2rfWrQE/7qkNJVH+pL8X/PXMXWQuAkOcT9hcnSzqZj/O+8PXc2bNmuc92R&#10;v8wL9tM8ma1dIaP9WaFD/lTEQj/k5kkznn50TtD5JeNf933UEbfIEyf8y8niF5ID+kGGU1jkfIvn&#10;UbCmbNmzcOqdmzZsVXxQtcSx26fbmdY1+bkKP157CsbSOwsraxhFIraJIUH+TGoQfqzyh5Wg+teZ&#10;tGt/9+X1sDTfb1VJ/VnrfMHWneA95c3RjaR9wdmzZswnLdmzZsVdhX5k0tda0DUtKYVN1byRp7OV&#10;rGf9i/E4aZsINEEdN0EWCD1fGIqTx/bGxUbkEdcGQaVqtz/vNYXM1enpwSN0/wBVTnruKxsoCTBb&#10;RREmpKIq1J77DF8zDre6H2uINH3z+x8ow+R/ONx/daFe/N4WQbf8ZOOGcH5VefJ9xpXpD/i2aFf+&#10;NznpvNkTrZ9IxHzZDSQ6yLyv8r/Inmbylq11d6qsC2t1b+kVilLuHV1ZDTiFpTn+1nVM2bMfJkM5&#10;cUqvyciEBCPDHl5uzZs2QZOzZs2KqF5/vHcf8Y3/AOInPHC/ZGex7z/eO4/4xv8A8ROeOF+yMztF&#10;yn8P0uHrOcPj+hvNmzZmuG7KPQ5eUehxV9aeUP8AlFNE/wCYC2/5NLh1hL5Q/wCUU0T/AJgLb/k0&#10;uHWaaf1S95dtH6R7g7NmzZFk7NmzYqlnmP8A5R7Vv+YK5/5NNnkRfsj5DPXfmP8A5R7Vv+YK5/5N&#10;NnkRfsj5DM/RfTP3hwtZ9UfcW82bNmY4jsFaa6RalZSyMFRLiFnY7AKsilifkMC5sCvqz/Hfkz/q&#10;/WX/ACPT+ub/AB55M/6vtl/yPT+ueU82Yv5KH84uV+cl/ND6s/x55M/6vtl/yPT+ub/Hnkz/AKvt&#10;l/yPT+ueU82P5KH84r+cl/ND6s/x55M/6vtl/wAj0/rm/wAeeTP+r7Zf8j0/rnlPNj+Sh/OK/nJf&#10;zQ+rP8eeTP8Aq+2X/I9P65v8eeTP+r7Zf8j0/rnlPNj+Sh/OK/nJfzQ+tbDzZ5Z1S6Sy07VrW6up&#10;KlIIpVZyFHJqKD2UYcZ5o/KT/lPdN/1Lj/kw+el8xc+IY5iIJO17uThyHJEyIretnZs2bKW12eN7&#10;r/eu4/4yyf8AEznsjPG91/vXcf8AGWT/AImczdF/H8P0uHrP4PipZs2bM5w3Yra/712//GWP/iYx&#10;LFbX/eu3/wCMsf8AxMYCofZGbNmzSu4dmzZsVdmzZsVWTRRzxSQTKHilUpIh6FWFGB+YzyV5m0Zv&#10;L2v6hozVK2sxWJj1MTfHE30xsueuM89/nbZi383Q3Q6XdnGx/wBaN3jP/C8MytHKpmPSQ+0ONq43&#10;AS7j97zbNmzZsXAdmzZsVZ4vmCZvykk0cMaxarHatv8A7okSS9Uf8jYXzZD4rpl0m7sa/BLc209P&#10;eKO5T/mdmyjw/V5eJx/7H/im7xPT5+Hw/wCy/wCJf//T7/mzZsVdkX/MPWzoHlHUbyN+FxKn1a1P&#10;f1Jv3YI90UtJ/sMlGcK/PDX/AKzqln5dhb93Yp9ZuQO8sopGp/1Ivi/565bghx5IjoNz7g1Zp8GO&#10;R6nYe8vJwKCmbNmzbOsdjkjkldIolLySMEjQdSzGij6TjcnP5TaCNa83QTyrW20tfrkngXU8YF/5&#10;GH1P+eeRnIRiZHoLZQiZSER1L3zyroieXfL2n6OtOVtEBMw/alb45W+mRmw4zZs05JJJPM7u1AAA&#10;A5DZgn5t6E2s+UZ54V5XOmMLyMDqUUFZl/5FMz/7DPNuey5I45o3hlUPHIpR0O4KsKEHPJXmfRH8&#10;u6/f6M9eNtKRCx/aib44W+mNlzO0c7Bgem4cPVw3Ex12KU5s2bMxxHZIPI+t/wCH/NWm6kz8IBKI&#10;boncejN+7kr/AKtef+wyP5iKimCQEgYnkRSYkggjobfZubIj+WnmA+YfKVnPK3K6tB9TuvEvEAFc&#10;/wDGSMo+S7NPKJjIxPMGnbRkJREh1Fuzmn54tTyjbL/NfxfhHKc6XnNfzwWvlC3an2b6HfwrHKMn&#10;g/vYe9hn/up+58+Zs2bNs6t2bNmxVkXkKP1POmhLWlLyNq/6tX/41z1XnlHyO/p+cdCctxH12EE/&#10;6zcafTWmers1+t+uPuc7R/RL3uzZs2YjlOzZs2KuzZs2KuzZs2KuzZs2KuzZs2KuzZs2KuzZs2Kq&#10;F5/vHcf8Y3/4ic8cL9kZ7HvP947j/jG//ETnjhfsjM7Rcp/D9Lh6znD4/obzZs2Zrhuyj0OXlHoc&#10;VfWnlD/lFNE/5gLb/k0uHWEvlD/lFNE/5gLb/k0uHWaaf1S95dtH6R7g7NmzZFk7NmzYqlnmP/lH&#10;tW/5grn/AJNNnkRfsj5DPXfmP/lHtW/5grn/AJNNnkRfsj5DM/RfTP3hwtZ9UfcW82bNmY4js2bN&#10;irs2bNirs2bNirs2bNirs2bNirNvyk/5T3Tf9S4/5MPnpfPNH5Sf8p7pv+pcf8mHz0vmu1n94P6o&#10;+8ufpP7s/wBYuzZs2Yrkuzxvdf713H/GWT/iZz2Rnje6/wB67j/jLJ/xM5m6L+P4fpcPWfwfFSzZ&#10;s2ZzhuxW1/3rt/8AjLH/AMTGJYra/wC9dv8A8ZY/+JjAVD7IzZs2aV3Ds2bNirs2bNirs4f+fKKN&#10;R0ST9pobhSfYPGR/xLO4Zwr895+WtaRbV/u7WSSn/GSQL/zKzI0v99H3H7mjU/3Uvh97yfNmzZs3&#10;XOzZs2Kt1NCOxoT9Ff65swWqluwIH31/5pzYFf/U7/mzZsVU7ieK1t5bqdgkMKNJK56BUHJifkBn&#10;kPWNTn1rVbzVrk1lvJnmPsGPwKP9ROK53v8AOTXxpflf9GRNS51d/QAHUQpR52+n4Iv+emed8z9H&#10;ComZ/i2HuDg6udyEB03PvLs2bNmY4rsNdF8y675dMx0S8azNxx9YoqMW4V4/3iv05NhVmwEAiiLH&#10;mkEg2DR8mWf8rM89/wDV6l/5Fw/9U83/ACszz3/1epf+RcP/AFTyJ5sj4eP+ZH5Bl4k/58vmWWf8&#10;rM89/wDV6l/5Fw/9U8IdW1jU9dvPr+rXBuroqsZlZVU8VrxHwKo2rgHNhEIg2Ige4UgzkdjIn3l2&#10;bNmyTF2bNmxV6f8Akjrf1LzBc6LLJxh1KLnEh6evD8W3u0Jk/wCAzv2ePNN1CfSdRtNTtTSezlSe&#10;P3KGvH/ZD4c9c6bf2+q6fa6laNyt7uJJoj/kuOQr75r9ZCpiY/i+8OdpJ3Ew/m/cUVkC/OG0Nz5G&#10;u5AKm1mgn+j1BGfwkye4T+a9NOr+WtV01RV7i1lWMf5YUtH/AMOFzHxy4Zxl3EORkFwkO8F8lZsw&#10;6b7HwzZuHUuzZs2Ko/Q7j6rremXXLiIbu3kLdKBZVJOevs8ZGtNtj2OetvK2qrrfl3TNUU1Nzbxt&#10;J/xkA4yj6JFbMLWx+iXvDmaM/VH3FN82bNmC5js2bNirspmCgsxooFST0AGXhV5nu1sfLmrXbniI&#10;bSdgT4+m3H/hsIFkDvQTQJ7lWDXtDugGttTtZgdwY5426/JsGRzwzCsUiyDxVgf1Z40CLQAgVAx6&#10;O8RrEzIfFCV/VmadEOk/scMaw9Yfa+zM2eRLfzD5gtafVtWvIqdOFxKB93LDSD8xPO9t/d65ct/x&#10;l4S/8nFbInRS6SHxZjWR6xL6nzZyf8p/OXmjzRqd/b6zdLcWtrbq60iSM+o70WrRqv7KvnWMxsmM&#10;45GMqsdzfCYnHiF0e92bNmyDN2bNmxVQvP8AeO4/4xv/AMROeOF+yM9j3n+8dx/xjf8A4ic8cL9k&#10;ZnaLlP4fpcPWc4fH9DebNmzNcN2Uehy8o9Dir608of8AKKaJ/wAwFt/yaXDrCXyh/wAopon/ADAW&#10;3/JpcOs00/ql7y7aP0j3B2bNmyLJ2bNmxVLPMf8Ayj2rf8wVz/yabPIi/ZHyGeu/Mf8Ayj2rf8wV&#10;z/yabPIi/ZHyGZ+i+mfvDhaz6o+4t5s2bMxxHYrbQG5uYLZSFaeRIgx6AuwQE/fiWC9K/wCOrp//&#10;ADFQf8nFwHkUjmHpv/Kh9Z/6vFt/yKk/rm/5UPrP/V4tf+RUn9c7rmzW/m83ePkHYflsXd9peFf8&#10;qH1n/q8Wv/IqT+ub/lQ+s/8AV4tf+RUn9c7rmx/N5u8fIL+Wxd32l4V/yofWf+rxa/8AIqT+ub/l&#10;Q+s/9Xi1/wCRUn9c7rmx/N5u8fIL+Wxd32l4V/yofWf+rxa/8ipP65v+VD6z/wBXi1/5FSf1zuub&#10;H83m7x8gv5bF3faXlPkv8p9S8r+Y7XW7jUYLiK3WVWijjdWPqRtGKFjTblnVs2bKsmSUzxSNmqbY&#10;QjAVEUObs2bNkGTs8b3X+9dx/wAZZP8AiZz2Rnje6/3ruP8AjLJ/xM5m6L+P4fpcPWfwfFSzZs2Z&#10;zhuxW1/3rt/+Msf/ABMYlitr/vXb/wDGWP8A4mMBUPsjNmzZpXcOzZs2KuzZs2Kuzzd+cF8l753u&#10;Y425LZwQ2x8AwBlYf8lc9B6zq1poelXerXrcbe0jMjeJI+yi/wCU7URc8kX97PqV9c6jdGs93K88&#10;p/ypGLEfRXMzRQ9Up9AK+JcXVy9Ih1Jv5IfNmzZnuC7NmzYqmMNmW0C91AjZLy0t1Pu8V1I3/Jtc&#10;2T0eVZh+TbagE/fterqzDuYVBtV/5JO0ubMfxfVd7eLw/wCxr/dOR4fpqt/D4v8AZX9z/9Xv+bNh&#10;T5n1qPy9oF/rElK2sLNEp/akPwxJ/spGUYQCSAOZ2QSACT0eBfm3rZ1fzhcW8b8rbTFFpEB05j45&#10;z8/UPD/nnkFx8sss8rzzMXllZpJHPVmY8mY/NjjM3EIiMREdBTqpyMpGR6l2bNmyTF2bFRa3RAIt&#10;5SDuCI2/pm+q3f8Ayzy/8i3/AKYFUs2K/Vbv/lnl/wCRb/0zfVbv/lnl/wCRb/0xtaUs2K/Vbv8A&#10;5Z5f+Rb/ANM31W7/AOWeX/kW/wDTG1pSzYo1tcopZ4JFUdWZGAHzJGJ4VdmzZsVdnf8A8ktcF95d&#10;n0aV6z6ZKfTU9fQmq6U/1ZPVXOAZMPyy186B5us3kfjaXx+pXVTQUlI9Nj/qTcP9jlOohx4yOo3H&#10;wbcE+DID0Ox+L6dzZs2ap2b5S876KdA81anpoFIhMZrf/jFN+9j/AOB5cP8AY5H87R+efl9mSw8z&#10;QLUR/wChXlOwYl4HP+y9RP8AZpnF822GfHjjLrVH3h1eaHBkkPiPcXZs2bLWt2dq/JDzKrQ3XlW5&#10;ajxlruxr3RqevGP9V/3n+zfOK4L0zU73R7+31PTpTDd2zh4nG+/Qqw/aRl+F1/lyvLj8SBj8vezx&#10;T4JiXz9z7CzZGPJXnTT/ADlpouIKQ30IC3tkT8SN/Mv80L/sP/xtknzUyiYkxkKIdpGQkAQbBdmz&#10;ZsCXZzX86Nfi0/y0NFR/9L1VwvAdRBEweRj7MwSP/ZZM/MfmXSvK+myalqkoRQCIYQR6kr02jiX9&#10;pj/wv7WeX/MfmHUPNGrTavqTfvJPhiiH2IogTwiT/JWv+zb48ydLhMpiZ+mJv3lx9TlEYmA5y+wJ&#10;TmzZs2Tr3Zs2Ymgrir3H8iNPMematqjDa4njt4z7Qpzb/hps65kX/LvR20PyfpdnKnC4eP6xcDvz&#10;nJlo3+Uqsqf7HJRmozS4skj5/c7TDHhxxHl97s2bNlbY7NmzYqoXn+8dx/xjf/iJzxwv2Rnse8/3&#10;juP+Mb/8ROeOF+yMztFyn8P0uHrOcPj+hvNmzZmuG7KPQ5eUehxV9aeUP+UU0T/mAtv+TS4dYS+U&#10;P+UU0T/mAtv+TS4dZpp/VL3l20fpHuDs2bNkWTs2bNiqWeY/+Ue1b/mCuf8Ak02eRF+yPkM9d+Y/&#10;+Ue1b/mCuf8Ak02eRF+yPkMz9F9M/eHC1n1R9xbzZs2ZjiOwXpX/AB1dP/5ioP8Ak4uBMF6V/wAd&#10;XT/+YqD/AJOLgPIpHMe99hZs2bNK7d2bNmxV2bNmxV2bNmxV2bNmxV2bNmxV2eN7r/eu4/4yyf8A&#10;EznsjPG91/vXcf8AGWT/AImczdF/H8P0uHrP4PipZs2bM5w3Yra/712//GWP/iYxLFbX/eu3/wCM&#10;sf8AxMYCofZGbNmzSu4dmzZsVdlEhQWY0A3JPQDCvW/Mmh+Xbc3GsXsdsv7MbGsj+0cS1kf/AGK5&#10;wrzv+aup+ZFl0zSQ1hpD1R9/386/8WMP7uNv99J/s3/Zy3FgnkOwod55NWTNDGNzZ7giPzW8/Q+Y&#10;p10LSH56ZaSc57hT8M8y7Dj4wxfst/ux/i/ZXOaZs2bOEBCIjHkHXTmZyMpdXZs2bJsXYN0fTJta&#10;1Wy0i3NJb2ZIQ3XiGPxP/sF5PgLO1fkr5QMaSebb+OjSAw6WG7J9macf6/8AdR/5Pqfz5XlyDHAy&#10;+XvbMUDOYj8/c9V/RNl+h/0Hw/0H6v8AU/T/AOKuHpU/4HNg7Nmps9/W/i7Oh3dK+D//1u/5x389&#10;db4wab5eifeVjeXSD+VP3cFf9ZzI3+wzsJIUFmNANyTsABnlHznrx8yeZtQ1YGsLyenajwhi+CP/&#10;AIID1P8AZ5k6SHFk4ukd/j0cfVT4cfD1lt8EhzZs2bJ17sNfLWiyeYdesNGjBpdSgSkfsxL8czf7&#10;GNWwqzsf5GaBykv/ADLMuyf6FaEjuaPOw/5Jp/weV5p8GOUutbe9sxQ45xj8/c9ojjSKNYoxxRAF&#10;VR2AFAMdmzZqHaOzZs2KuzZs2KoTU9Pg1XTrvTLkVhu4ngk+TqVr9Fc8jahYXGl39zpt2ONxaSvD&#10;KP8AKQ8a/JvtZ7EzgX52aB9R12312FaQ6mnCanaeEAV/2cXD/kW2ZejnUzA/xcveHF1cLiJj+H7i&#10;8vzZs2bBwXZt+xoexGbNir6u8la4vmHyxp2ph+crxLHc16iaP93LX/Zryw/ziP5G6/6V1feWp2+G&#10;cfXLQE/tpRJkA/yk4P8A7Bs7dmpzw4Mko9OY9xdphnx4wevI+8ILV9Ltda0y60m9XlbXcbRSDuK9&#10;GX/KRviX/Kzydrej3egatd6PfCk9o5QtSgdeqSL/AJMiUdc9fZzz80vIf+JrD9Laan+5ixQ0QDe4&#10;hHxGH/jIv2of+A/byzS5uCXDL6ZfYWvU4uOPEOcftD51zZiCCQRQjYg7EH3zZsnXuzZs2Kq9le3m&#10;nXMd7YTvbXURrHNExVh9I7f5OdP0T88tWtY1h1ywjv8AiKfWIG9CQ+7pRomP+r6ecpzZCeOE/rjb&#10;OGScPpNPe1/PXy2YyzaffCTsgWIj/gvVwj1j89bqWNo9C0tYGNQLi7fmR7iKPitf9aTOQZsrGlwg&#10;3w37yzOpykVde4I7VtY1PXb19R1a5e6uX/bc7KP5UUfDGn+SmAc2bLgABQ2aSSdzu7NmzYVdkx/L&#10;Xyq/mfzJD60fLTdPK3N8x6GhrFD/AM9XX/kWr5GNO0+81a+g03T4jNd3LiOGMdye5P7KqPiZv2Vz&#10;1B5K8pWvk7Rk06JhLdSH1b25Ap6kpFNv+K0+zGuY+py8EKH1S5frb9Pi45Wfpjz/AFMjzZs2ax2L&#10;s2bNirs2bNiqhef7x3H/ABjf/iJzxwv2Rnse8/3juP8AjG//ABE544X7IzO0XKfw/S4es5w+P6G8&#10;2bNma4bso9Dl5R6HFX1p5Q/5RTRP+YC2/wCTS4dYS+UP+UU0T/mAtv8Ak0uHWaaf1S95dtH6R7g7&#10;NmzZFk7NmzYqlnmP/lHtW/5grn/k02eRF+yPkM9d+Y/+Ue1b/mCuf+TTZ5EX7I+QzP0X0z94cLWf&#10;VH3FvNmzZmOI7LVmRg6EqykFWBoQRuCDlZsVTL/EXmH/AKu97/0kzf8ANeb/ABF5h/6u97/0kzf8&#10;14W5sHCO4J4j3lMv8ReYf+rve/8ASTN/zXm/xF5h/wCrve/9JM3/ADXhbmx4R3BeI95TL/EXmH/q&#10;73v/AEkzf815v8ReYf8Aq73v/STN/wA14W5seEdwXiPeUy/xF5h/6u97/wBJM3/Neb/EXmH/AKu9&#10;7/0kzf8ANeFubHhHcF4j3lMv8ReYf+rve/8ASTN/zXnRvyY1XVL7zRdxX19cXMYsXYRzzSSKG9WI&#10;cgrswrvnJ86Z+R3/ACll5/zAP/ydiyrOB4U9hybMJPiR3PN9A5s2bNU7N2eN7r/eu4/4yyf8TOey&#10;M8b3X+9dx/xlk/4mczdF/H8P0uHrP4PipZs2bM5w3Y6NzHIki/aRgy18VNRjc2KvRf8AldfnP+Sy&#10;/wCRL/8AVXN/yuvzn/JZf8iX/wCquc6zZV4GL+YPk2eNl/nl6G/50+dXWi/U4z/MsDE/8NI2E+of&#10;mT531JSk2ryxIditsqQbH/KiVX/4fIpmwjFjHKEfkg5ch5yPzXSySzyNNO7Sytu0kjFmPzZqscbm&#10;zZYwdmzZsVdmzZJfJnkvU/OWofV7WsFlCQby+ZapGP5V6c5m/Zj/ANk+RlIRBlI0AmMTIgAWSreQ&#10;/JN35x1RYyrR6VbsDf3I226+jGf9+yf8k1+PPT1vbw2lvFa2yCOCBFjijXoqIOKqPkBgHQdB03y3&#10;pkOlaXF6dvFuSd3dz9qSRv2nfvhlmsz5jkl3RHIOyw4hjj3k8y7NmzZS2v8A/9fp35n62dD8nX0k&#10;Unp3V4BZ2xHXlLs5H+rD6jZ5j6bDOm/nX5gW/wDMEGiQvWHS46ygHb15gGP/AAEXD/g3zmPJfHNn&#10;pYcOMHrLf9TrtTPiyEdI7frbzZXJfHNyXxzIaG6E7AEk7ADqT4Z6t8k6EPLnljTtLYUnSP1Ln/jN&#10;L+8l/wCBZuOcC/LDQv0/5vs1dedrYH67c9xSIj0lP+vNwz07mDrZ7xxj3n9Dm6SGxmfcHZs2bMJy&#10;3Zs2bFXZs2bFXZDvzO0D9P8AlG8SNOV3Yj65a068ogS6j/XiMi5McxAIodweoyUZGMhIdDaJREom&#10;J6inxkDUVGbJD550L/DfmjUNMA42/P17Tw9GX40A/wBT4o/9hkd5L45uIkSAkORFupkCCQeYNN5s&#10;rkvjm5L44UJp5d1d9B13T9YQkC0mR5KdTGTxmX/ZRM6563iljmjSaJg8cih0cdCrCoIzxpyXxGej&#10;vyg8wDWfKkdlI/K60lvqsgrUmL7Vu3/Afu/+eWYeshcRMdNj7i5eknRMD13D0DNmzZgOa8n/ADK/&#10;K8an6vmDy3DTUCS97YrsJ6/akir9mf8AmX/d3/GT7fDHR43aORSkiEq6MCrKR1DKdwc9l5DPOn5c&#10;aN5vBuv94tVVaJexgHmB0WePb1V/yv7xf58y8Gq4ajk3HQ9zi5tNxeqGx6jvfMubJT5h/LzzV5bL&#10;yXdk1xZoTS9tayx0H7TAfvIv+eiZFgQem+Z0ZRkLiQR5OFKJiakCD5uzZs2SQ7NmzYq7NmxSCCe6&#10;mW3tYnnnc0SKJS7k+yqC2KqeC9M0vUNZvYtO0u3e5u5jRIkHb+Zj0RF/advhyeeWvyc8xas6T6z/&#10;ALiLPYkPR7hh4LEDSP8A56/8i87d5d8r6N5WshZaRbiMHeWdqNLK380slKt/xFf2MxsuqhDaPqPl&#10;ycjFppy3l6R9qR+Qvy9sPJ9sLibjdazMtJ7umyA/7qgB+yn8zfbk/wCEyaZs2a+UpSJlI2S50YiI&#10;4YigHZs2bIsnZs2bFXZs2bFVC8/3juP+Mb/8ROeOF+yM9j3n+8dx/wAY3/4ic8bqy8RvmdoeU/h+&#10;lw9Zzh8f0Ls2VyXxzcl8czXDbyj0ObkvjlFlod8VfWvlD/lFNE/5gLb/AJNLh1hL5Q/5RTQ/+YC2&#10;/wCTS4dZpp/VL3l20fpHuDs2bNkWTs2bNiqWeY/+Ue1b/mCuf+TTZ5EX7I+Qz135j/5R7Vv+YK4/&#10;5NNnkVUfiPhbp4HM/RfTP3hwtZ9UfcXZsvg/8rfcc3B/5W+45mOI1my+D/yt9xzcH/lb7jirWbL4&#10;P/K33HNwf+VvuOKtZsvg/wDK33HNwf8Alb7jirWbL4P/ACt9xzcH/lb7jirWbL4P/K33HNwf+Vvu&#10;OKtZ0z8jv+UsvP8AmAf/AJOxZzTg/wDK33HOmfkcrDzXeVBH+gP1BH+7Ysqz/wB1P3NuD+9h730B&#10;mzZs1Ls3Z43uv967j/jLJ/xM57IzxvdEfW7jf/dsn/Ezmbof4/h+lw9Z/B8VLNlVHjmqPHM5w282&#10;VUeOao8cVbzZVR45qjxxVvNlVHjm5L4j78VbzYvbWV7eMFs7aa4Y9BDG8h/4QHJJp/5aed9SAaLS&#10;JIUNPjumSDr/AJMjB/8AhMiZRj9UgPeWQjI/SCfcGKZaI8jrHGpeRjRUUFmJ8Ao3Odh0T8ip2Ky+&#10;YdSVF2JtrIcmPsZpQAP9jFnUNA8o+XvLMfDR7FIZCKPcN8czf60r1f8A2P2Monq8cfp9R8uXzboa&#10;Wcvq9I+15B5N/JzUdRaK/wDM9bGy2YWIP+kSDwkI/uFP/I3/AIx52/TdMsNIs49P0y3S1tYhSOGM&#10;UA9/FmP7TNgvNmDkzTyH1HboByczHihjHpG/f1dmzZsrbHZs2bFX/9Dukn6M9RvV9D1K/Hy4cq+9&#10;cb/uI/5dv+SeeDc2S+aPk+8v9xH/AC7f8k83+4j/AJdv+SeeDc2PzX5Pve3+pcm+q+lyp8Xpca09&#10;+OCM8AZsBSH3/mzwBmwK+/8ANngDNir7/wA2eAM2Kvv/ADZ4AzYq+9p/qHMfWfR5029TjWn+yxP/&#10;AHEf8u3/ACTzwbmyXzR8n3l/uI/5dv8Aknm/3Ef8u3/JPPBubH5r8n3l/uI/5dv+SeLW/wBT+L6r&#10;6Xbn6XH6K8c8D5sB+K/J9/5s8AZsCX3/AJs8AZsVff8A885v5w/5VFyk/Tv1T65vy+pV+s1/yvqn&#10;xV/4y55IzZbh+r+P/M5teX6f4f8AP5PWNb/5V9yP6B/S3t63oen9HL979+RuT0uX7rlx/wAulf8A&#10;hchebNnDl/F/nc3Wz5/w/wCbyZlgm2/R3Jfrv1jj+16Hp1+j1MgmbJFAe7eXv+VO8k/Sv6S9T9r6&#10;7X0q/wDRl/xtnavLH+D/AKt/zqf1L0qfF9T4cv8Anpx/ef8AIzPD+bMDU/8AJT/O+lzdP/yT+H1P&#10;v/NngDNmI5T7/wA2eAM2Kvv/ADZ4AzYq+/8ANngDNir7/wA2eAM2Kvv80oa9O+Av9xH/AC7f8k88&#10;G5sI+PwQX3l/uI/5dv8Aknm/3Ef8u3/JPPBubD81+T7y/wBxH/Lt/wAk83+4j/l2/wCSeeDc2PzX&#10;5Pv1OHBfTpwoOPHpTtSmOzwBmyKX3/mzwBmxV9/5s8AZsVff5pTfp3xP9x/kfhngTNir77/cf5H4&#10;Zv3H+R+GeBM2Kvvv9x/kfhm/cf5H4Z4EzYq++/3H+R+Gb9x/kfhngTNir77/AHH+R+Gb9x/kfhng&#10;TNir77/cf5H4Zv3H+R+GeBM2Kvvv9x/kfhm/cf5H4Z4EzYq++/3H+R+GOX06/Bxr7UzwFmxV9/5s&#10;8AZsVff+Q1/+VWc25/oPnU86/Va8q719654yzZOHX6v81hPp9P8AnPsz/kFX/ai/6dc3/IKv+1F/&#10;0654zzZZ/wArGH/Kt9mf8gq/7UX/AE65v+QVf9qL/p1zxnmx/wCVi/8AKt9mf8gq/wC1F/065v8A&#10;kFX/AGov+nXPGebH/lYv/Kt9mf8AIKv+1F/064YWX+Avh/R/6IrT4fR+rVpXtx3654jzYDy/ynxS&#10;P8z4PvuH0eA9Dj6fbhTj/wALimeAM2Utr7/zZ4AzYq+/82eAM2Kvv/NngDNir7/zZ4AzYq//2VBL&#10;AwQUAAYACAAAACEA7w8+it8AAAAJAQAADwAAAGRycy9kb3ducmV2LnhtbEyPQU/CQBCF7yb+h82Y&#10;eJPtohWo3RJC1BMhEUwIt6Ed2obubtNd2vLvHU96/PJe3nyTLkfTiJ46XzurQU0iEGRzV9S21PC9&#10;/3iag/ABbYGNs6ThRh6W2f1diknhBvtF/S6UgkesT1BDFUKbSOnzigz6iWvJcnZ2ncHA2JWy6HDg&#10;cdPIaRS9SoO15QsVtrSuKL/srkbD54DD6lm995vLeX077uPtYaNI68eHcfUGItAY/srwq8/qkLHT&#10;yV1t4UWjYbp4WXCVgxgE57OZYj4xq3kMMkvl/w+yHwAAAP//AwBQSwMEFAAGAAgAAAAhAOZ79zTH&#10;AAAApQ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8doQT536N7j0DWRbw7y4bnD&#10;FQAA//8DAFBLAQItABQABgAIAAAAIQAG7fvuFQEAAEYCAAATAAAAAAAAAAAAAAAAAAAAAABbQ29u&#10;dGVudF9UeXBlc10ueG1sUEsBAi0AFAAGAAgAAAAhADj9If/WAAAAlAEAAAsAAAAAAAAAAAAAAAAA&#10;RgEAAF9yZWxzLy5yZWxzUEsBAi0AFAAGAAgAAAAhACzni7AaBAAACgwAAA4AAAAAAAAAAAAAAAAA&#10;RQIAAGRycy9lMm9Eb2MueG1sUEsBAi0ACgAAAAAAAAAhAHPG8hapkAAAqZAAABQAAAAAAAAAAAAA&#10;AAAAiwYAAGRycy9tZWRpYS9pbWFnZTEucG5nUEsBAi0ACgAAAAAAAAAhAHfyePFDlQEAQ5UBABQA&#10;AAAAAAAAAAAAAAAAZpcAAGRycy9tZWRpYS9pbWFnZTIuanBnUEsBAi0AFAAGAAgAAAAhAO8PPorf&#10;AAAACQEAAA8AAAAAAAAAAAAAAAAA2ywCAGRycy9kb3ducmV2LnhtbFBLAQItABQABgAIAAAAIQDm&#10;e/c0xwAAAKUBAAAZAAAAAAAAAAAAAAAAAOctAgBkcnMvX3JlbHMvZTJvRG9jLnhtbC5yZWxzUEsF&#10;BgAAAAAHAAcAvgEAAOUuAgAAAA==&#10;">
                <v:rect id="Rectangle 2" o:spid="_x0000_s1027" style="position:absolute;width:30289;height:7429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t1CxQAAANoAAAAPAAAAZHJzL2Rvd25yZXYueG1sRI9Ba8JA&#10;FITvQv/D8oRepNk1hyJpVpGkhUJLsVoQb4/sMwlm34bsqum/7xYEj8PMfMPkq9F24kKDbx1rmCcK&#10;BHHlTMu1hp/d29MChA/IBjvHpOGXPKyWD5McM+Ou/E2XbahFhLDPUEMTQp9J6auGLPrE9cTRO7rB&#10;YohyqKUZ8BrhtpOpUs/SYstxocGeioaq0/ZsNeznn+nHRpXnmTp+vabjrDwVh53Wj9Nx/QIi0Bju&#10;4Vv73WhI4f9KvAFy+QcAAP//AwBQSwECLQAUAAYACAAAACEA2+H2y+4AAACFAQAAEwAAAAAAAAAA&#10;AAAAAAAAAAAAW0NvbnRlbnRfVHlwZXNdLnhtbFBLAQItABQABgAIAAAAIQBa9CxbvwAAABUBAAAL&#10;AAAAAAAAAAAAAAAAAB8BAABfcmVscy8ucmVsc1BLAQItABQABgAIAAAAIQDyat1CxQAAANoAAAAP&#10;AAAAAAAAAAAAAAAAAAcCAABkcnMvZG93bnJldi54bWxQSwUGAAAAAAMAAwC3AAAA+QIAAAAA&#10;" fillcolor="white [3212]" stroked="f">
                  <v:shadow on="t" type="perspective" color="white [3212]" opacity="22937f" origin=",.5" offset="0,0" matrix="655f,,,655f"/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8" type="#_x0000_t75" style="position:absolute;left:190;top:571;width:22847;height:5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MkGvwAAANoAAAAPAAAAZHJzL2Rvd25yZXYueG1sRE9Na8JA&#10;EL0L/odlhN7Mpj3YEF1FBKH1ZtqDxzE7zS5mZ0N2m8R/3xWEnobH+5zNbnKtGKgP1rOC1ywHQVx7&#10;bblR8P11XBYgQkTW2HomBXcKsNvOZxsstR/5TEMVG5FCOJSowMTYlVKG2pDDkPmOOHE/vncYE+wb&#10;qXscU7hr5Vuer6RDy6nBYEcHQ/Wt+nUKiuKwun2O+0FfzUm+V5092otV6mUx7dcgIk3xX/x0f+g0&#10;Hx6vPK7c/gEAAP//AwBQSwECLQAUAAYACAAAACEA2+H2y+4AAACFAQAAEwAAAAAAAAAAAAAAAAAA&#10;AAAAW0NvbnRlbnRfVHlwZXNdLnhtbFBLAQItABQABgAIAAAAIQBa9CxbvwAAABUBAAALAAAAAAAA&#10;AAAAAAAAAB8BAABfcmVscy8ucmVsc1BLAQItABQABgAIAAAAIQDFDMkGvwAAANoAAAAPAAAAAAAA&#10;AAAAAAAAAAcCAABkcnMvZG93bnJldi54bWxQSwUGAAAAAAMAAwC3AAAA8wIAAAAA&#10;">
                  <v:imagedata r:id="rId12" o:title=""/>
                </v:shape>
                <v:shape id="Picture 5" o:spid="_x0000_s1029" type="#_x0000_t75" style="position:absolute;left:24574;top:285;width:5029;height:6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z+5wQAAANoAAAAPAAAAZHJzL2Rvd25yZXYueG1sRI/disIw&#10;FITvBd8hHGHvNFVQ1moUUQsryyL+PMChObbF5qQ0sWbffrMgeDnMzDfMch1MLTpqXWVZwXiUgCDO&#10;ra64UHC9ZMNPEM4ja6wtk4JfcrBe9XtLTLV98om6sy9EhLBLUUHpfZNK6fKSDLqRbYijd7OtQR9l&#10;W0jd4jPCTS0nSTKTBiuOCyU2tC0pv58fRsGh+zl+X1y46nxuumxnx/twz5T6GITNAoSn4N/hV/tL&#10;K5jC/5V4A+TqDwAA//8DAFBLAQItABQABgAIAAAAIQDb4fbL7gAAAIUBAAATAAAAAAAAAAAAAAAA&#10;AAAAAABbQ29udGVudF9UeXBlc10ueG1sUEsBAi0AFAAGAAgAAAAhAFr0LFu/AAAAFQEAAAsAAAAA&#10;AAAAAAAAAAAAHwEAAF9yZWxzLy5yZWxzUEsBAi0AFAAGAAgAAAAhAJA7P7nBAAAA2gAAAA8AAAAA&#10;AAAAAAAAAAAABwIAAGRycy9kb3ducmV2LnhtbFBLBQYAAAAAAwADALcAAAD1AgAAAAA=&#10;">
                  <v:imagedata r:id="rId13" o:title=""/>
                </v:shape>
              </v:group>
            </w:pict>
          </mc:Fallback>
        </mc:AlternateContent>
      </w:r>
      <w:r w:rsidR="00AE2145" w:rsidRPr="00BE2E20">
        <w:rPr>
          <w:sz w:val="56"/>
          <w:szCs w:val="56"/>
        </w:rPr>
        <w:drawing>
          <wp:anchor distT="0" distB="0" distL="114300" distR="114300" simplePos="0" relativeHeight="251661312" behindDoc="0" locked="0" layoutInCell="1" allowOverlap="1" wp14:anchorId="4D8EE27F" wp14:editId="3DE279D2">
            <wp:simplePos x="0" y="0"/>
            <wp:positionH relativeFrom="margin">
              <wp:posOffset>-465513</wp:posOffset>
            </wp:positionH>
            <wp:positionV relativeFrom="paragraph">
              <wp:posOffset>347</wp:posOffset>
            </wp:positionV>
            <wp:extent cx="2194978" cy="667512"/>
            <wp:effectExtent l="0" t="0" r="0" b="0"/>
            <wp:wrapThrough wrapText="bothSides">
              <wp:wrapPolygon edited="0">
                <wp:start x="2063" y="0"/>
                <wp:lineTo x="0" y="3083"/>
                <wp:lineTo x="0" y="15414"/>
                <wp:lineTo x="1313" y="19730"/>
                <wp:lineTo x="2250" y="20963"/>
                <wp:lineTo x="2625" y="20963"/>
                <wp:lineTo x="3750" y="20963"/>
                <wp:lineTo x="21375" y="18497"/>
                <wp:lineTo x="21375" y="3699"/>
                <wp:lineTo x="19125" y="2466"/>
                <wp:lineTo x="4313" y="0"/>
                <wp:lineTo x="2063" y="0"/>
              </wp:wrapPolygon>
            </wp:wrapThrough>
            <wp:docPr id="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978" cy="667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140AFC0" w14:textId="58C8A690" w:rsidR="00955AD5" w:rsidRDefault="00955AD5" w:rsidP="00723465">
      <w:pPr>
        <w:pStyle w:val="Title"/>
        <w:rPr>
          <w:rFonts w:cs="Angsana New"/>
          <w:lang w:bidi="th-TH"/>
        </w:rPr>
      </w:pPr>
    </w:p>
    <w:p w14:paraId="553A5821" w14:textId="025680D7" w:rsidR="00955AD5" w:rsidRDefault="00955AD5" w:rsidP="00723465">
      <w:pPr>
        <w:pStyle w:val="Title"/>
        <w:rPr>
          <w:rFonts w:cs="Angsana New"/>
          <w:lang w:bidi="th-TH"/>
        </w:rPr>
      </w:pPr>
    </w:p>
    <w:p w14:paraId="3C7AD772" w14:textId="58A62756" w:rsidR="00955AD5" w:rsidRDefault="00955AD5" w:rsidP="00104979">
      <w:pPr>
        <w:pStyle w:val="Title"/>
        <w:jc w:val="right"/>
        <w:rPr>
          <w:rFonts w:cs="Angsana New"/>
          <w:lang w:bidi="th-TH"/>
        </w:rPr>
      </w:pPr>
    </w:p>
    <w:p w14:paraId="79CF919D" w14:textId="58DF204A" w:rsidR="00955AD5" w:rsidRDefault="00104979" w:rsidP="00104979">
      <w:pPr>
        <w:pStyle w:val="Title"/>
        <w:tabs>
          <w:tab w:val="left" w:pos="7512"/>
        </w:tabs>
        <w:rPr>
          <w:rFonts w:cs="Angsana New"/>
          <w:lang w:bidi="th-TH"/>
        </w:rPr>
      </w:pPr>
      <w:r>
        <w:rPr>
          <w:rFonts w:cs="Angsana New"/>
          <w:lang w:bidi="th-TH"/>
        </w:rPr>
        <w:tab/>
      </w:r>
    </w:p>
    <w:p w14:paraId="7384E440" w14:textId="77777777" w:rsidR="00955AD5" w:rsidRDefault="00955AD5" w:rsidP="00723465">
      <w:pPr>
        <w:pStyle w:val="Title"/>
        <w:rPr>
          <w:rFonts w:cs="Angsana New"/>
          <w:lang w:bidi="th-TH"/>
        </w:rPr>
      </w:pPr>
    </w:p>
    <w:p w14:paraId="370C429D" w14:textId="77777777" w:rsidR="00955AD5" w:rsidRDefault="00955AD5" w:rsidP="00723465">
      <w:pPr>
        <w:pStyle w:val="Title"/>
        <w:rPr>
          <w:rFonts w:cs="Angsana New"/>
          <w:lang w:bidi="th-TH"/>
        </w:rPr>
      </w:pPr>
    </w:p>
    <w:p w14:paraId="596432F8" w14:textId="77777777" w:rsidR="00955AD5" w:rsidRDefault="00955AD5" w:rsidP="00723465">
      <w:pPr>
        <w:pStyle w:val="Title"/>
        <w:rPr>
          <w:rFonts w:cs="Angsana New"/>
          <w:lang w:bidi="th-TH"/>
        </w:rPr>
      </w:pPr>
    </w:p>
    <w:p w14:paraId="258DF188" w14:textId="01C7FB1D" w:rsidR="00164FB3" w:rsidRPr="00955AD5" w:rsidRDefault="00772E0B" w:rsidP="007F2267">
      <w:pPr>
        <w:pStyle w:val="Title"/>
        <w:spacing w:before="240" w:line="276" w:lineRule="auto"/>
        <w:rPr>
          <w:rFonts w:eastAsia="Calibri" w:cs="Calibri"/>
          <w:color w:val="6C6463"/>
          <w:sz w:val="32"/>
          <w:szCs w:val="32"/>
        </w:rPr>
      </w:pPr>
      <w:r w:rsidRPr="00060D09">
        <w:rPr>
          <w:caps w:val="0"/>
        </w:rPr>
        <w:t>USAID ACHIEVE</w:t>
      </w:r>
      <w:r w:rsidRPr="00772E0B">
        <w:rPr>
          <w:rFonts w:cs="Angsana New"/>
          <w:b/>
          <w:bCs/>
          <w:sz w:val="56"/>
          <w:szCs w:val="56"/>
          <w:lang w:bidi="th-TH"/>
        </w:rPr>
        <w:t xml:space="preserve"> </w:t>
      </w:r>
      <w:r w:rsidR="00164FB3" w:rsidRPr="00BE2E20">
        <w:rPr>
          <w:b/>
          <w:bCs/>
          <w:sz w:val="56"/>
          <w:szCs w:val="56"/>
        </w:rPr>
        <w:br/>
      </w:r>
      <w:r w:rsidR="00473D44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USAID A</w:t>
      </w:r>
      <w:r w:rsidR="00002F5F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chieve</w:t>
      </w:r>
      <w:r w:rsidR="00473D44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 </w:t>
      </w:r>
      <w:r w:rsidR="00962A8F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w</w:t>
      </w:r>
      <w:r w:rsidR="008A5265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ork</w:t>
      </w:r>
      <w:r w:rsidR="001F269D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s</w:t>
      </w:r>
      <w:r w:rsidR="00473D44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 with local partners to promote cooperation </w:t>
      </w:r>
      <w:r w:rsidR="003207F0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between the public sector</w:t>
      </w:r>
      <w:r w:rsidR="007B622A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, local businesses</w:t>
      </w:r>
      <w:r w:rsidR="00955AD5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,</w:t>
      </w:r>
      <w:r w:rsidR="003207F0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 and </w:t>
      </w:r>
      <w:r w:rsidR="00473D44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communit</w:t>
      </w:r>
      <w:r w:rsidR="00812FD2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ies</w:t>
      </w:r>
      <w:r w:rsidR="00473D44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 </w:t>
      </w:r>
      <w:r w:rsidR="00DA5998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to improve economic opportunit</w:t>
      </w:r>
      <w:r w:rsidR="00D311C9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ies</w:t>
      </w:r>
      <w:r w:rsidR="00DA5998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 </w:t>
      </w:r>
      <w:r w:rsidR="00D311C9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for </w:t>
      </w:r>
      <w:r w:rsidR="00473D44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vulnerable youth in three southern border provinces of Thailand</w:t>
      </w:r>
      <w:r w:rsidR="000B1547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.</w:t>
      </w:r>
      <w:r w:rsidR="00473D44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 </w:t>
      </w:r>
      <w:r w:rsidR="00955AD5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 </w:t>
      </w:r>
      <w:r w:rsidR="00DA5998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Working in close consultation with </w:t>
      </w:r>
      <w:r w:rsidR="00D311C9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the local </w:t>
      </w:r>
      <w:r w:rsidR="00DA5998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community and </w:t>
      </w:r>
      <w:r w:rsidR="00D311C9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its </w:t>
      </w:r>
      <w:r w:rsidR="00DA5998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leaders, t</w:t>
      </w:r>
      <w:r w:rsidR="00473D44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he project </w:t>
      </w:r>
      <w:r w:rsidR="001208F5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aims to </w:t>
      </w:r>
      <w:r w:rsidR="00D311C9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promote </w:t>
      </w:r>
      <w:r w:rsidR="00473D44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peace and reconciliation </w:t>
      </w:r>
      <w:r w:rsidR="00DA5998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by </w:t>
      </w:r>
      <w:r w:rsidR="001208F5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empowering </w:t>
      </w:r>
      <w:r w:rsidR="00473D44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youth </w:t>
      </w:r>
      <w:r w:rsidR="00AC1B26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from </w:t>
      </w:r>
      <w:r w:rsidR="00473D44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different backgrounds</w:t>
      </w:r>
      <w:r w:rsidR="001208F5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, build</w:t>
      </w:r>
      <w:r w:rsidR="00DA5998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ing</w:t>
      </w:r>
      <w:r w:rsidR="001208F5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 their </w:t>
      </w:r>
      <w:r w:rsidR="007B622A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sense of </w:t>
      </w:r>
      <w:r w:rsidR="001208F5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self-worth</w:t>
      </w:r>
      <w:r w:rsidR="00D311C9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,</w:t>
      </w:r>
      <w:r w:rsidR="00473D44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 </w:t>
      </w:r>
      <w:r w:rsidR="001208F5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and </w:t>
      </w:r>
      <w:r w:rsidR="00DE2679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encouraging</w:t>
      </w:r>
      <w:r w:rsidR="00197C14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 </w:t>
      </w:r>
      <w:r w:rsidR="00DA5998" w:rsidRPr="00955AD5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meaningful engagement with the community.</w:t>
      </w:r>
      <w:r w:rsidR="009835DD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  USAID Achieve </w:t>
      </w:r>
      <w:r w:rsidR="009835DD" w:rsidRPr="009835DD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is part of USAID’S effort to address </w:t>
      </w:r>
      <w:r w:rsidR="009835DD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drivers of conflict</w:t>
      </w:r>
      <w:r w:rsidR="009835DD" w:rsidRPr="009835DD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 and promote participatory and inclusive governance in Thailand in support of the U.S. </w:t>
      </w:r>
      <w:r w:rsidR="009835DD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>Government’s</w:t>
      </w:r>
      <w:r w:rsidR="009835DD" w:rsidRPr="009835DD">
        <w:rPr>
          <w:rFonts w:eastAsia="Calibri" w:cs="Calibri"/>
          <w:caps w:val="0"/>
          <w:noProof w:val="0"/>
          <w:color w:val="6C6463"/>
          <w:kern w:val="0"/>
          <w:sz w:val="32"/>
          <w:szCs w:val="32"/>
        </w:rPr>
        <w:t xml:space="preserve"> Indo-Pacific Transparency Initiative.</w:t>
      </w:r>
    </w:p>
    <w:p w14:paraId="3F22BB6C" w14:textId="38B540E3" w:rsidR="00A92BCC" w:rsidRDefault="00060D09" w:rsidP="00A92BCC">
      <w:pPr>
        <w:pStyle w:val="Heading1"/>
        <w:spacing w:line="276" w:lineRule="auto"/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</w:pPr>
      <w:r>
        <w:rPr>
          <w:b w:val="0"/>
          <w:bCs w:val="0"/>
          <w:caps w:val="0"/>
          <w:noProof w:val="0"/>
          <w:color w:val="6C6463"/>
          <w:sz w:val="22"/>
          <w:szCs w:val="22"/>
        </w:rPr>
        <w:t>USAID Achieve is guided by t</w:t>
      </w:r>
      <w:r w:rsidR="00D311C9">
        <w:rPr>
          <w:b w:val="0"/>
          <w:bCs w:val="0"/>
          <w:caps w:val="0"/>
          <w:noProof w:val="0"/>
          <w:color w:val="6C6463"/>
          <w:sz w:val="22"/>
          <w:szCs w:val="22"/>
        </w:rPr>
        <w:t xml:space="preserve">he </w:t>
      </w:r>
      <w:r w:rsidR="00473D44" w:rsidRPr="00B74323">
        <w:rPr>
          <w:b w:val="0"/>
          <w:bCs w:val="0"/>
          <w:caps w:val="0"/>
          <w:noProof w:val="0"/>
          <w:color w:val="6C6463"/>
          <w:sz w:val="22"/>
          <w:szCs w:val="22"/>
        </w:rPr>
        <w:t>"</w:t>
      </w:r>
      <w:r w:rsidR="00473D44" w:rsidRPr="00B74323">
        <w:rPr>
          <w:b w:val="0"/>
          <w:bCs w:val="0"/>
          <w:caps w:val="0"/>
          <w:noProof w:val="0"/>
          <w:color w:val="6C6463"/>
          <w:sz w:val="22"/>
          <w:szCs w:val="24"/>
        </w:rPr>
        <w:t>P</w:t>
      </w:r>
      <w:r w:rsidR="002A7380" w:rsidRPr="00B74323">
        <w:rPr>
          <w:b w:val="0"/>
          <w:bCs w:val="0"/>
          <w:caps w:val="0"/>
          <w:noProof w:val="0"/>
          <w:color w:val="6C6463"/>
          <w:sz w:val="22"/>
          <w:szCs w:val="24"/>
        </w:rPr>
        <w:t>eople to people</w:t>
      </w:r>
      <w:r w:rsidR="00473D44" w:rsidRPr="00B74323">
        <w:rPr>
          <w:b w:val="0"/>
          <w:bCs w:val="0"/>
          <w:caps w:val="0"/>
          <w:noProof w:val="0"/>
          <w:color w:val="6C6463"/>
          <w:sz w:val="22"/>
          <w:szCs w:val="24"/>
        </w:rPr>
        <w:t>" (P2P)</w:t>
      </w:r>
      <w:r w:rsidR="00DE2679">
        <w:rPr>
          <w:b w:val="0"/>
          <w:bCs w:val="0"/>
          <w:caps w:val="0"/>
          <w:noProof w:val="0"/>
          <w:color w:val="6C6463"/>
          <w:sz w:val="22"/>
          <w:szCs w:val="24"/>
        </w:rPr>
        <w:t xml:space="preserve"> principle</w:t>
      </w:r>
      <w:r>
        <w:rPr>
          <w:b w:val="0"/>
          <w:bCs w:val="0"/>
          <w:caps w:val="0"/>
          <w:noProof w:val="0"/>
          <w:color w:val="6C6463"/>
          <w:sz w:val="22"/>
          <w:szCs w:val="24"/>
        </w:rPr>
        <w:t xml:space="preserve">.  P2P </w:t>
      </w:r>
      <w:r w:rsidR="00473D44" w:rsidRPr="00B74323">
        <w:rPr>
          <w:b w:val="0"/>
          <w:bCs w:val="0"/>
          <w:caps w:val="0"/>
          <w:noProof w:val="0"/>
          <w:color w:val="6C6463"/>
          <w:sz w:val="22"/>
          <w:szCs w:val="24"/>
        </w:rPr>
        <w:t>aims to build trust and cooperatio</w:t>
      </w:r>
      <w:r w:rsidR="00F173EA">
        <w:rPr>
          <w:b w:val="0"/>
          <w:bCs w:val="0"/>
          <w:caps w:val="0"/>
          <w:noProof w:val="0"/>
          <w:color w:val="6C6463"/>
          <w:sz w:val="22"/>
          <w:szCs w:val="24"/>
        </w:rPr>
        <w:t>n</w:t>
      </w:r>
      <w:r w:rsidR="001208F5">
        <w:rPr>
          <w:b w:val="0"/>
          <w:bCs w:val="0"/>
          <w:caps w:val="0"/>
          <w:noProof w:val="0"/>
          <w:color w:val="6C6463"/>
          <w:sz w:val="22"/>
          <w:szCs w:val="24"/>
        </w:rPr>
        <w:t xml:space="preserve"> in </w:t>
      </w:r>
      <w:r w:rsidR="00473D44" w:rsidRPr="00B74323">
        <w:rPr>
          <w:b w:val="0"/>
          <w:bCs w:val="0"/>
          <w:caps w:val="0"/>
          <w:noProof w:val="0"/>
          <w:color w:val="6C6463"/>
          <w:sz w:val="22"/>
          <w:szCs w:val="24"/>
        </w:rPr>
        <w:t xml:space="preserve">restoring </w:t>
      </w:r>
      <w:r w:rsidR="00D311C9">
        <w:rPr>
          <w:b w:val="0"/>
          <w:bCs w:val="0"/>
          <w:caps w:val="0"/>
          <w:noProof w:val="0"/>
          <w:color w:val="6C6463"/>
          <w:sz w:val="22"/>
          <w:szCs w:val="24"/>
        </w:rPr>
        <w:t xml:space="preserve">the </w:t>
      </w:r>
      <w:r w:rsidR="00473D44" w:rsidRPr="00B74323">
        <w:rPr>
          <w:b w:val="0"/>
          <w:bCs w:val="0"/>
          <w:caps w:val="0"/>
          <w:noProof w:val="0"/>
          <w:color w:val="6C6463"/>
          <w:sz w:val="22"/>
          <w:szCs w:val="24"/>
        </w:rPr>
        <w:t xml:space="preserve">relationship between communities through </w:t>
      </w:r>
      <w:r w:rsidR="00D311C9">
        <w:rPr>
          <w:b w:val="0"/>
          <w:bCs w:val="0"/>
          <w:caps w:val="0"/>
          <w:noProof w:val="0"/>
          <w:color w:val="6C6463"/>
          <w:sz w:val="22"/>
          <w:szCs w:val="24"/>
        </w:rPr>
        <w:t xml:space="preserve">a </w:t>
      </w:r>
      <w:r w:rsidR="00473D44" w:rsidRPr="00B74323">
        <w:rPr>
          <w:b w:val="0"/>
          <w:bCs w:val="0"/>
          <w:caps w:val="0"/>
          <w:noProof w:val="0"/>
          <w:color w:val="6C6463"/>
          <w:sz w:val="22"/>
          <w:szCs w:val="24"/>
        </w:rPr>
        <w:t>participatory work process</w:t>
      </w:r>
      <w:r>
        <w:rPr>
          <w:b w:val="0"/>
          <w:bCs w:val="0"/>
          <w:caps w:val="0"/>
          <w:noProof w:val="0"/>
          <w:color w:val="6C6463"/>
          <w:sz w:val="22"/>
          <w:szCs w:val="24"/>
        </w:rPr>
        <w:t>,</w:t>
      </w:r>
      <w:r w:rsidR="00473D44" w:rsidRPr="00B74323">
        <w:rPr>
          <w:b w:val="0"/>
          <w:bCs w:val="0"/>
          <w:caps w:val="0"/>
          <w:noProof w:val="0"/>
          <w:color w:val="6C6463"/>
          <w:sz w:val="22"/>
          <w:szCs w:val="24"/>
        </w:rPr>
        <w:t xml:space="preserve"> </w:t>
      </w:r>
      <w:r>
        <w:rPr>
          <w:b w:val="0"/>
          <w:bCs w:val="0"/>
          <w:caps w:val="0"/>
          <w:noProof w:val="0"/>
          <w:color w:val="6C6463"/>
          <w:sz w:val="22"/>
          <w:szCs w:val="24"/>
        </w:rPr>
        <w:t>inclusive of</w:t>
      </w:r>
      <w:r w:rsidR="00D311C9">
        <w:rPr>
          <w:b w:val="0"/>
          <w:bCs w:val="0"/>
          <w:caps w:val="0"/>
          <w:noProof w:val="0"/>
          <w:color w:val="6C6463"/>
          <w:sz w:val="22"/>
          <w:szCs w:val="24"/>
        </w:rPr>
        <w:t xml:space="preserve"> </w:t>
      </w:r>
      <w:r w:rsidR="00473D44" w:rsidRPr="00B74323">
        <w:rPr>
          <w:b w:val="0"/>
          <w:bCs w:val="0"/>
          <w:caps w:val="0"/>
          <w:noProof w:val="0"/>
          <w:color w:val="6C6463"/>
          <w:sz w:val="22"/>
          <w:szCs w:val="24"/>
        </w:rPr>
        <w:t>all parties.</w:t>
      </w:r>
      <w:r>
        <w:rPr>
          <w:b w:val="0"/>
          <w:bCs w:val="0"/>
          <w:caps w:val="0"/>
          <w:noProof w:val="0"/>
          <w:color w:val="6C6463"/>
          <w:sz w:val="22"/>
          <w:szCs w:val="24"/>
        </w:rPr>
        <w:t xml:space="preserve">  </w:t>
      </w:r>
      <w:r w:rsidR="009835DD">
        <w:rPr>
          <w:b w:val="0"/>
          <w:bCs w:val="0"/>
          <w:caps w:val="0"/>
          <w:noProof w:val="0"/>
          <w:color w:val="6C6463"/>
          <w:sz w:val="22"/>
          <w:szCs w:val="24"/>
        </w:rPr>
        <w:t>A common goal among communities in the three southern border provinces is</w:t>
      </w:r>
      <w:r w:rsidR="00D311C9">
        <w:rPr>
          <w:b w:val="0"/>
          <w:bCs w:val="0"/>
          <w:caps w:val="0"/>
          <w:noProof w:val="0"/>
          <w:color w:val="6C6463"/>
          <w:sz w:val="22"/>
          <w:szCs w:val="24"/>
        </w:rPr>
        <w:t xml:space="preserve"> the need </w:t>
      </w:r>
      <w:r w:rsidR="00473D44" w:rsidRPr="00B74323">
        <w:rPr>
          <w:b w:val="0"/>
          <w:bCs w:val="0"/>
          <w:caps w:val="0"/>
          <w:noProof w:val="0"/>
          <w:color w:val="6C6463"/>
          <w:sz w:val="22"/>
          <w:szCs w:val="24"/>
        </w:rPr>
        <w:t xml:space="preserve">to create </w:t>
      </w:r>
      <w:r w:rsidR="00D311C9">
        <w:rPr>
          <w:b w:val="0"/>
          <w:bCs w:val="0"/>
          <w:caps w:val="0"/>
          <w:noProof w:val="0"/>
          <w:color w:val="6C6463"/>
          <w:sz w:val="22"/>
          <w:szCs w:val="24"/>
        </w:rPr>
        <w:t xml:space="preserve">better </w:t>
      </w:r>
      <w:r w:rsidR="00473D44" w:rsidRPr="00B74323">
        <w:rPr>
          <w:b w:val="0"/>
          <w:bCs w:val="0"/>
          <w:caps w:val="0"/>
          <w:noProof w:val="0"/>
          <w:color w:val="6C6463"/>
          <w:sz w:val="22"/>
          <w:szCs w:val="24"/>
        </w:rPr>
        <w:t>economic opportunities for youth</w:t>
      </w:r>
      <w:r w:rsidR="0092650C">
        <w:rPr>
          <w:b w:val="0"/>
          <w:bCs w:val="0"/>
          <w:caps w:val="0"/>
          <w:noProof w:val="0"/>
          <w:color w:val="6C6463"/>
          <w:sz w:val="22"/>
          <w:szCs w:val="24"/>
        </w:rPr>
        <w:t>.</w:t>
      </w:r>
      <w:r w:rsidR="00D04A08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 xml:space="preserve"> </w:t>
      </w:r>
      <w:r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 xml:space="preserve"> </w:t>
      </w:r>
      <w:r w:rsidR="0003169D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 xml:space="preserve">Therefore, </w:t>
      </w:r>
      <w:r w:rsidR="002A7380" w:rsidRPr="00B74323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>USAID A</w:t>
      </w:r>
      <w:r w:rsidR="00002F5F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>chieve</w:t>
      </w:r>
      <w:r w:rsidR="002A7380" w:rsidRPr="00B74323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 xml:space="preserve"> </w:t>
      </w:r>
      <w:r w:rsidR="0003169D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 xml:space="preserve">is collaborating with </w:t>
      </w:r>
      <w:r w:rsidR="002A7380" w:rsidRPr="00B74323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 xml:space="preserve">local government </w:t>
      </w:r>
      <w:r w:rsidR="00F24412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>agencies</w:t>
      </w:r>
      <w:r w:rsidR="00723465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 xml:space="preserve">, </w:t>
      </w:r>
      <w:r w:rsidR="002A7380" w:rsidRPr="00B74323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>business</w:t>
      </w:r>
      <w:r w:rsidR="00723465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>es,</w:t>
      </w:r>
      <w:r w:rsidR="002A7380" w:rsidRPr="00B74323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 xml:space="preserve"> </w:t>
      </w:r>
      <w:r w:rsidR="00723465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 xml:space="preserve">and </w:t>
      </w:r>
      <w:r w:rsidR="00723465" w:rsidRPr="00B74323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 xml:space="preserve">organizations that work in economic development and vocational education </w:t>
      </w:r>
      <w:r w:rsidR="00723465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>to</w:t>
      </w:r>
      <w:r w:rsidR="00C47B1A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 xml:space="preserve"> </w:t>
      </w:r>
      <w:r w:rsidR="00D311C9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 xml:space="preserve">better integrate an understanding of </w:t>
      </w:r>
      <w:r w:rsidR="002A7380" w:rsidRPr="00B74323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 xml:space="preserve">cultural </w:t>
      </w:r>
      <w:r w:rsidR="00723465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>sensitivitie</w:t>
      </w:r>
      <w:r w:rsidR="002A7380" w:rsidRPr="00B74323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 xml:space="preserve">s and </w:t>
      </w:r>
      <w:r w:rsidR="00D311C9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 xml:space="preserve">special </w:t>
      </w:r>
      <w:r w:rsidR="002A7380" w:rsidRPr="00B74323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 xml:space="preserve">challenges that youth </w:t>
      </w:r>
      <w:r w:rsidR="009835DD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>face into outreach programs</w:t>
      </w:r>
      <w:r w:rsidR="002A7380" w:rsidRPr="00B74323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 xml:space="preserve"> </w:t>
      </w:r>
      <w:r w:rsidR="009835DD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>to</w:t>
      </w:r>
      <w:r w:rsidR="00D311C9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 xml:space="preserve"> prepare them for entry in</w:t>
      </w:r>
      <w:r w:rsidR="0003169D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>to</w:t>
      </w:r>
      <w:r w:rsidR="00362F28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 xml:space="preserve"> </w:t>
      </w:r>
      <w:r w:rsidR="00D04A08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>the workforce</w:t>
      </w:r>
      <w:r w:rsidR="00362F28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>.</w:t>
      </w:r>
      <w:r w:rsidR="009F394D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 xml:space="preserve"> </w:t>
      </w:r>
      <w:r w:rsidR="00FE1E53"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  <w:t xml:space="preserve"> </w:t>
      </w:r>
    </w:p>
    <w:p w14:paraId="0653FF61" w14:textId="4BD9BB5F" w:rsidR="00352B77" w:rsidRPr="00A92BCC" w:rsidRDefault="004674A3" w:rsidP="00A92BCC">
      <w:pPr>
        <w:pStyle w:val="Heading1"/>
        <w:spacing w:line="276" w:lineRule="auto"/>
        <w:rPr>
          <w:rFonts w:cs="Angsana New"/>
          <w:b w:val="0"/>
          <w:bCs w:val="0"/>
          <w:caps w:val="0"/>
          <w:noProof w:val="0"/>
          <w:color w:val="6C6463"/>
          <w:sz w:val="22"/>
          <w:szCs w:val="22"/>
          <w:lang w:bidi="th-TH"/>
        </w:rPr>
      </w:pPr>
      <w:r w:rsidRPr="00060D09">
        <w:lastRenderedPageBreak/>
        <w:t>Youth as Key actors for peace and reconciliation</w:t>
      </w:r>
    </w:p>
    <w:p w14:paraId="76CFEBA9" w14:textId="455F5729" w:rsidR="00006641" w:rsidRDefault="00060D09" w:rsidP="00303120">
      <w:pPr>
        <w:spacing w:line="276" w:lineRule="auto"/>
      </w:pPr>
      <w:r w:rsidDel="00F46278">
        <w:t>Youth</w:t>
      </w:r>
      <w:r w:rsidR="00DE052E">
        <w:t xml:space="preserve"> empowerment</w:t>
      </w:r>
      <w:r w:rsidDel="00F46278">
        <w:t xml:space="preserve"> can play </w:t>
      </w:r>
      <w:r w:rsidR="00A92BCC" w:rsidDel="00F46278">
        <w:t xml:space="preserve">an important role in </w:t>
      </w:r>
      <w:r w:rsidR="00FF7D04" w:rsidDel="00F46278">
        <w:t>peace building efforts</w:t>
      </w:r>
      <w:r w:rsidR="00A92BCC" w:rsidDel="00F46278">
        <w:t>,</w:t>
      </w:r>
      <w:r w:rsidR="00FF7D04" w:rsidDel="00F46278">
        <w:t xml:space="preserve"> such as reconciliation, reconstruction</w:t>
      </w:r>
      <w:r w:rsidDel="00F46278">
        <w:t>,</w:t>
      </w:r>
      <w:r w:rsidR="00FF7D04" w:rsidDel="00F46278">
        <w:t xml:space="preserve"> and rehabilitation.</w:t>
      </w:r>
      <w:r w:rsidR="00A92BCC" w:rsidDel="00F46278">
        <w:t xml:space="preserve">  </w:t>
      </w:r>
      <w:r w:rsidR="00F46278">
        <w:t>USAID Achieve</w:t>
      </w:r>
      <w:r w:rsidR="00370F5C">
        <w:t xml:space="preserve"> aims to</w:t>
      </w:r>
      <w:r w:rsidR="00F46278">
        <w:t xml:space="preserve"> improv</w:t>
      </w:r>
      <w:r w:rsidR="00197C14">
        <w:t>e</w:t>
      </w:r>
      <w:r w:rsidR="00F46278">
        <w:t xml:space="preserve"> livelihood opportunities for yo</w:t>
      </w:r>
      <w:r w:rsidR="00DE052E">
        <w:t>ung people</w:t>
      </w:r>
      <w:r w:rsidR="00FE1E53">
        <w:t xml:space="preserve"> by</w:t>
      </w:r>
      <w:r w:rsidR="00F46278">
        <w:t xml:space="preserve"> </w:t>
      </w:r>
      <w:r w:rsidR="00082772">
        <w:t>e</w:t>
      </w:r>
      <w:r w:rsidR="00197C14">
        <w:t>quipping</w:t>
      </w:r>
      <w:r w:rsidR="00082772">
        <w:t xml:space="preserve"> them to </w:t>
      </w:r>
      <w:r w:rsidR="00370F5C">
        <w:t xml:space="preserve">become productive members of </w:t>
      </w:r>
      <w:r w:rsidR="00FE1E53">
        <w:t>society</w:t>
      </w:r>
      <w:r w:rsidR="00370F5C">
        <w:t xml:space="preserve">. </w:t>
      </w:r>
      <w:r w:rsidR="00FE1E53">
        <w:t xml:space="preserve"> </w:t>
      </w:r>
      <w:r w:rsidR="00370F5C">
        <w:t xml:space="preserve">The project </w:t>
      </w:r>
      <w:r w:rsidR="00DE052E">
        <w:t>offer</w:t>
      </w:r>
      <w:r w:rsidR="00370F5C">
        <w:t>s</w:t>
      </w:r>
      <w:r w:rsidR="00F46278">
        <w:t xml:space="preserve"> five interactive</w:t>
      </w:r>
      <w:r w:rsidR="00DE052E">
        <w:t xml:space="preserve"> vocational training </w:t>
      </w:r>
      <w:r w:rsidR="00F46278">
        <w:t>program</w:t>
      </w:r>
      <w:r w:rsidR="00197C14">
        <w:t>s in</w:t>
      </w:r>
      <w:r w:rsidR="00F46278">
        <w:t xml:space="preserve">: cooking </w:t>
      </w:r>
      <w:r w:rsidR="00197C14">
        <w:t>and</w:t>
      </w:r>
      <w:r w:rsidR="00F46278">
        <w:t xml:space="preserve"> food preparation, welding, electrical wiring, agriculture, and artisanal craft making</w:t>
      </w:r>
      <w:r w:rsidR="00197C14">
        <w:t>.  Each pro</w:t>
      </w:r>
      <w:r w:rsidR="007F2267">
        <w:t>gram</w:t>
      </w:r>
      <w:r w:rsidR="00197C14">
        <w:t xml:space="preserve"> takes 150 hours to complete and</w:t>
      </w:r>
      <w:r w:rsidR="00F46278">
        <w:t xml:space="preserve"> cover</w:t>
      </w:r>
      <w:r w:rsidR="007F2267">
        <w:t>s</w:t>
      </w:r>
      <w:r w:rsidR="00F46278">
        <w:t xml:space="preserve"> theory, practices, a</w:t>
      </w:r>
      <w:r w:rsidR="00FE1E53">
        <w:t xml:space="preserve">nd </w:t>
      </w:r>
      <w:r w:rsidR="00F46278">
        <w:t>entrepreneurial skills training.</w:t>
      </w:r>
      <w:r w:rsidR="00647417">
        <w:t xml:space="preserve"> </w:t>
      </w:r>
      <w:r w:rsidR="00FE1E53">
        <w:t xml:space="preserve"> </w:t>
      </w:r>
      <w:r w:rsidR="00006641">
        <w:t>After graduation, youth are</w:t>
      </w:r>
      <w:r w:rsidR="00197C14">
        <w:t xml:space="preserve"> </w:t>
      </w:r>
      <w:r w:rsidR="00006641">
        <w:t xml:space="preserve">provided with </w:t>
      </w:r>
      <w:r w:rsidR="00006641" w:rsidRPr="00006641">
        <w:t>internships and job placement</w:t>
      </w:r>
      <w:r w:rsidR="00006641">
        <w:t xml:space="preserve"> with local employers. </w:t>
      </w:r>
    </w:p>
    <w:p w14:paraId="26EE354D" w14:textId="759F8BA5" w:rsidR="001E2945" w:rsidRDefault="00647417" w:rsidP="00303120">
      <w:pPr>
        <w:spacing w:line="276" w:lineRule="auto"/>
      </w:pPr>
      <w:r>
        <w:t>USAID Achieve</w:t>
      </w:r>
      <w:r w:rsidR="00FE1E53">
        <w:t xml:space="preserve"> also</w:t>
      </w:r>
      <w:r w:rsidRPr="00271F04">
        <w:t xml:space="preserve"> </w:t>
      </w:r>
      <w:r>
        <w:t>focus</w:t>
      </w:r>
      <w:r w:rsidR="00FE1E53">
        <w:t>es</w:t>
      </w:r>
      <w:r>
        <w:t xml:space="preserve"> on </w:t>
      </w:r>
      <w:r w:rsidR="00FE1E53">
        <w:t xml:space="preserve">providing </w:t>
      </w:r>
      <w:r>
        <w:t>counseling, mentor</w:t>
      </w:r>
      <w:r w:rsidR="00FE1E53">
        <w:t>ship,</w:t>
      </w:r>
      <w:r>
        <w:t xml:space="preserve"> and coaching</w:t>
      </w:r>
      <w:r w:rsidR="00082772">
        <w:t xml:space="preserve"> to facilitate reintegration of vulnerable youth to their </w:t>
      </w:r>
      <w:r w:rsidR="00FE1E53">
        <w:t>communities</w:t>
      </w:r>
      <w:r w:rsidR="00082772">
        <w:t>.</w:t>
      </w:r>
      <w:r w:rsidR="00FE1E53">
        <w:t xml:space="preserve">  The project </w:t>
      </w:r>
      <w:r>
        <w:t>organizes youth camps to provide safe space and the opportunity for youth to dialogue and familiarize themselves with their peers from different backgrounds before beginning vocational training.</w:t>
      </w:r>
      <w:r w:rsidR="00370F5C">
        <w:t xml:space="preserve"> </w:t>
      </w:r>
      <w:r w:rsidR="00FE1E53">
        <w:t xml:space="preserve"> </w:t>
      </w:r>
      <w:r w:rsidR="00370F5C">
        <w:t>The youth camp</w:t>
      </w:r>
      <w:r>
        <w:t xml:space="preserve"> </w:t>
      </w:r>
      <w:r w:rsidR="00A92BCC">
        <w:t>is guided by two principles</w:t>
      </w:r>
      <w:r w:rsidR="00E86633">
        <w:t>:</w:t>
      </w:r>
      <w:r w:rsidR="0089766A">
        <w:t xml:space="preserve"> </w:t>
      </w:r>
    </w:p>
    <w:p w14:paraId="2F77F4B2" w14:textId="053ADDE2" w:rsidR="001E2945" w:rsidRDefault="00E86633" w:rsidP="00FE1E53">
      <w:pPr>
        <w:spacing w:after="0" w:line="276" w:lineRule="auto"/>
        <w:ind w:left="720"/>
      </w:pPr>
      <w:r>
        <w:t xml:space="preserve">1) </w:t>
      </w:r>
      <w:r w:rsidR="001E2945">
        <w:t>T</w:t>
      </w:r>
      <w:r>
        <w:t>he “single identity work</w:t>
      </w:r>
      <w:r w:rsidR="00A92BCC">
        <w:t>”</w:t>
      </w:r>
      <w:r>
        <w:t xml:space="preserve"> which encourag</w:t>
      </w:r>
      <w:r w:rsidR="00A92BCC">
        <w:t>es</w:t>
      </w:r>
      <w:r>
        <w:t xml:space="preserve"> youth to unpack their reflection</w:t>
      </w:r>
      <w:r w:rsidR="00E74A16">
        <w:t>s</w:t>
      </w:r>
      <w:r>
        <w:t xml:space="preserve"> on </w:t>
      </w:r>
      <w:r w:rsidR="00A92BCC">
        <w:t>community</w:t>
      </w:r>
      <w:r>
        <w:t xml:space="preserve"> conflict, their experiences with stigma, and discrimination; and </w:t>
      </w:r>
    </w:p>
    <w:p w14:paraId="082D784F" w14:textId="7D99F743" w:rsidR="001E2945" w:rsidRDefault="00E86633" w:rsidP="00303120">
      <w:pPr>
        <w:spacing w:line="276" w:lineRule="auto"/>
        <w:ind w:left="720"/>
      </w:pPr>
      <w:r>
        <w:t xml:space="preserve">2) </w:t>
      </w:r>
      <w:r w:rsidR="001E2945">
        <w:t>L</w:t>
      </w:r>
      <w:r>
        <w:t xml:space="preserve">ife skills modules that build </w:t>
      </w:r>
      <w:r w:rsidR="00E74A16">
        <w:t>the</w:t>
      </w:r>
      <w:r w:rsidR="00892D6D">
        <w:t xml:space="preserve"> </w:t>
      </w:r>
      <w:r>
        <w:t>ability</w:t>
      </w:r>
      <w:r w:rsidR="00E74A16">
        <w:t xml:space="preserve"> of youth</w:t>
      </w:r>
      <w:r>
        <w:t xml:space="preserve"> to collaborate, resolve conflict, </w:t>
      </w:r>
      <w:r w:rsidR="00A92BCC">
        <w:t xml:space="preserve">and </w:t>
      </w:r>
      <w:r>
        <w:t xml:space="preserve">build respect and empathy for others. </w:t>
      </w:r>
    </w:p>
    <w:p w14:paraId="019C3E13" w14:textId="024DA8CB" w:rsidR="00FF7D04" w:rsidRPr="00D311C9" w:rsidRDefault="003071B0" w:rsidP="00303120">
      <w:pPr>
        <w:spacing w:line="276" w:lineRule="auto"/>
        <w:rPr>
          <w:rFonts w:cs="Angsana New"/>
          <w:szCs w:val="28"/>
          <w:cs/>
          <w:lang w:bidi="th-TH"/>
        </w:rPr>
      </w:pPr>
      <w:r>
        <w:t>USAID Achieve</w:t>
      </w:r>
      <w:r w:rsidR="0089766A" w:rsidRPr="0089766A">
        <w:t xml:space="preserve"> works with key local community leaders and civil society organizations to promote community collaboration, while simultaneously developing relationships with other stakeholders </w:t>
      </w:r>
      <w:r>
        <w:t>who have</w:t>
      </w:r>
      <w:r w:rsidRPr="0089766A">
        <w:t xml:space="preserve"> </w:t>
      </w:r>
      <w:r w:rsidR="0089766A" w:rsidRPr="0089766A">
        <w:t>the potential to</w:t>
      </w:r>
      <w:r>
        <w:t xml:space="preserve"> further support the</w:t>
      </w:r>
      <w:r w:rsidR="0089766A" w:rsidRPr="0089766A">
        <w:t xml:space="preserve"> peace process.</w:t>
      </w:r>
      <w:r w:rsidR="001A383E">
        <w:t xml:space="preserve"> </w:t>
      </w:r>
    </w:p>
    <w:p w14:paraId="0AA76EAF" w14:textId="09D91533" w:rsidR="00AD160D" w:rsidRPr="00060D09" w:rsidRDefault="00FE1E53" w:rsidP="0037708B">
      <w:pPr>
        <w:pStyle w:val="Heading1"/>
        <w:spacing w:line="276" w:lineRule="auto"/>
      </w:pPr>
      <w: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94ACEC6" wp14:editId="4581F346">
                <wp:simplePos x="0" y="0"/>
                <wp:positionH relativeFrom="column">
                  <wp:posOffset>5072380</wp:posOffset>
                </wp:positionH>
                <wp:positionV relativeFrom="paragraph">
                  <wp:posOffset>361950</wp:posOffset>
                </wp:positionV>
                <wp:extent cx="2445385" cy="313055"/>
                <wp:effectExtent l="0" t="0" r="0" b="11430"/>
                <wp:wrapTight wrapText="bothSides">
                  <wp:wrapPolygon edited="0">
                    <wp:start x="21101" y="44"/>
                    <wp:lineTo x="67" y="44"/>
                    <wp:lineTo x="67" y="19760"/>
                    <wp:lineTo x="21101" y="19760"/>
                    <wp:lineTo x="21101" y="44"/>
                  </wp:wrapPolygon>
                </wp:wrapTight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445385" cy="313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026FB4" w14:textId="59582A0A" w:rsidR="003071B0" w:rsidRPr="000A707D" w:rsidRDefault="000A3060" w:rsidP="003071B0">
                            <w:pPr>
                              <w:pStyle w:val="Left-Credit"/>
                            </w:pPr>
                            <w:r w:rsidRPr="000A3060">
                              <w:rPr>
                                <w:rFonts w:ascii="Arial" w:hAnsi="Arial" w:cs="Arial"/>
                                <w:color w:val="222222"/>
                                <w:shd w:val="clear" w:color="auto" w:fill="FFFFFF"/>
                              </w:rPr>
                              <w:t xml:space="preserve">Tidarat Thananant </w:t>
                            </w:r>
                            <w:r w:rsidR="003071B0">
                              <w:rPr>
                                <w:rFonts w:ascii="Arial" w:hAnsi="Arial" w:cs="Arial"/>
                                <w:color w:val="222222"/>
                                <w:shd w:val="clear" w:color="auto" w:fill="FFFFFF"/>
                              </w:rPr>
                              <w:t xml:space="preserve">/ </w:t>
                            </w:r>
                            <w:r w:rsidR="009F394D">
                              <w:rPr>
                                <w:rFonts w:ascii="Arial" w:hAnsi="Arial" w:cs="Arial"/>
                                <w:color w:val="222222"/>
                                <w:shd w:val="clear" w:color="auto" w:fill="FFFFFF"/>
                              </w:rPr>
                              <w:t>Save the CHildren THailand</w:t>
                            </w:r>
                          </w:p>
                          <w:p w14:paraId="668424BB" w14:textId="77777777" w:rsidR="003071B0" w:rsidRPr="000A707D" w:rsidRDefault="003071B0" w:rsidP="003071B0">
                            <w:pPr>
                              <w:pStyle w:val="Left-Credi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2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4ACEC6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399.4pt;margin-top:28.5pt;width:192.55pt;height:24.65pt;rotation:-9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FQ1ggIAAGQFAAAOAAAAZHJzL2Uyb0RvYy54bWysVMFuEzEQvSPxD5bvdJM0aUvUTRVaFSFV&#10;tKJFPTteu1nh9RjbyW74ep69m1AKlyL2sBqP3zzPvBn7/KJrDNsqH2qyJR8fjThTVlJV26eSf324&#10;fnfGWYjCVsKQVSXfqcAvFm/fnLduria0JlMpz0Biw7x1JV/H6OZFEeRaNSIckVMWm5p8IyKW/qmo&#10;vGjB3phiMhqdFC35ynmSKgR4r/pNvsj8WisZb7UOKjJTcuQW89/n/yr9i8W5mD954da1HNIQ/5BF&#10;I2qLQw9UVyIKtvH1H1RNLT0F0vFIUlOQ1rVUuQZUMx69qOZ+LZzKtUCc4A4yhf9HKz9v7zyrq5Kf&#10;cmZFgxY9qC6yD9Sx06RO68IcoHsHWOzgRpf3/gBnKrrTvmGeIO74BE3Bl7VAdQxwyL47SJ24JZyT&#10;6XR2fDbjTGLveHw8ms0Sa9GTJVLnQ/yoqGHJKLlHKzOr2N6E2EP3kAS3dF0bk9tp7G8OcPYeledh&#10;iE519flnK+6MSlHGflEaeuS8kyNPoro0nm0FZkhIqWzMCmReoBNK4+zXBA74FNpn9ZrgQ0Q+mWw8&#10;BDe1JZ9VepF29W2fsu7xkPpZ3cmM3aob+r2iaod2546ie8HJ6xpNuBEh3gmP+wEn7ny8xU8baktO&#10;g8XZmvyPv/kTHmOLXc5a3LeSh+8b4RVn5pPFQE9wObMxnZ1OwO/z4v14OsVi9XzHbppLQivGObNs&#10;Jnw0e1N7ah7xLCzTidgSVuLckse9eRn7FwDPilTLZQbhOjoRb+y9k4k6SZvG66F7FN4NMxgxvZ9p&#10;fyvF/MUo9tgUaWm5iaTrPKdJ3F7RQXRc5Tzpw7OT3orn64z69TgufgIAAP//AwBQSwMEFAAGAAgA&#10;AAAhAKlWQijgAAAADQEAAA8AAABkcnMvZG93bnJldi54bWxMj0FOwzAQRfdI3MEaJDaotROB26Rx&#10;KkBixwISDjCN3TgQ25HttOH2uCu6HM3T/+9X+8WM5KR8GJwVkK0ZEGU7JwfbC/hq31ZbICGilTg6&#10;qwT8qgD7+vamwlK6s/1Upyb2JIXYUKIAHeNUUho6rQyGtZuUTb+j8wZjOn1PpcdzCjcjzRnj1OBg&#10;U4PGSb1q1f00sxHA8fvBv+cvsmmfPtrtNC99gVqI+7vleQckqiX+w3DRT+pQJ6eDm60MZBRQcL5J&#10;qIBVlrECyAVhGU/7DgLyzWMOtK7o9Yr6DwAA//8DAFBLAQItABQABgAIAAAAIQC2gziS/gAAAOEB&#10;AAATAAAAAAAAAAAAAAAAAAAAAABbQ29udGVudF9UeXBlc10ueG1sUEsBAi0AFAAGAAgAAAAhADj9&#10;If/WAAAAlAEAAAsAAAAAAAAAAAAAAAAALwEAAF9yZWxzLy5yZWxzUEsBAi0AFAAGAAgAAAAhAKCw&#10;VDWCAgAAZAUAAA4AAAAAAAAAAAAAAAAALgIAAGRycy9lMm9Eb2MueG1sUEsBAi0AFAAGAAgAAAAh&#10;AKlWQijgAAAADQEAAA8AAAAAAAAAAAAAAAAA3AQAAGRycy9kb3ducmV2LnhtbFBLBQYAAAAABAAE&#10;APMAAADpBQAAAAA=&#10;" filled="f" stroked="f">
                <v:textbox inset="6e-5mm">
                  <w:txbxContent>
                    <w:p w14:paraId="46026FB4" w14:textId="59582A0A" w:rsidR="003071B0" w:rsidRPr="000A707D" w:rsidRDefault="000A3060" w:rsidP="003071B0">
                      <w:pPr>
                        <w:pStyle w:val="Left-Credit"/>
                      </w:pPr>
                      <w:r w:rsidRPr="000A3060">
                        <w:rPr>
                          <w:rFonts w:ascii="Arial" w:hAnsi="Arial" w:cs="Arial"/>
                          <w:color w:val="222222"/>
                          <w:shd w:val="clear" w:color="auto" w:fill="FFFFFF"/>
                        </w:rPr>
                        <w:t xml:space="preserve">Tidarat Thananant </w:t>
                      </w:r>
                      <w:r w:rsidR="003071B0">
                        <w:rPr>
                          <w:rFonts w:ascii="Arial" w:hAnsi="Arial" w:cs="Arial"/>
                          <w:color w:val="222222"/>
                          <w:shd w:val="clear" w:color="auto" w:fill="FFFFFF"/>
                        </w:rPr>
                        <w:t xml:space="preserve">/ </w:t>
                      </w:r>
                      <w:r w:rsidR="009F394D">
                        <w:rPr>
                          <w:rFonts w:ascii="Arial" w:hAnsi="Arial" w:cs="Arial"/>
                          <w:color w:val="222222"/>
                          <w:shd w:val="clear" w:color="auto" w:fill="FFFFFF"/>
                        </w:rPr>
                        <w:t>Save the CHildren THailand</w:t>
                      </w:r>
                    </w:p>
                    <w:p w14:paraId="668424BB" w14:textId="77777777" w:rsidR="003071B0" w:rsidRPr="000A707D" w:rsidRDefault="003071B0" w:rsidP="003071B0">
                      <w:pPr>
                        <w:pStyle w:val="Left-Credit"/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3071B0">
        <w:t xml:space="preserve">partnerships </w:t>
      </w:r>
      <w:r w:rsidR="00993021">
        <w:t>for a common cause</w:t>
      </w:r>
      <w:r w:rsidR="003071B0">
        <w:t xml:space="preserve"> </w:t>
      </w:r>
    </w:p>
    <w:p w14:paraId="2B9E87A3" w14:textId="2D8575DF" w:rsidR="006805FE" w:rsidRPr="0037708B" w:rsidRDefault="003071B0" w:rsidP="0037708B">
      <w:pPr>
        <w:spacing w:line="276" w:lineRule="auto"/>
      </w:pPr>
      <w:r w:rsidRPr="0037708B">
        <w:t>USAID Achieve is implemented b</w:t>
      </w:r>
      <w:bookmarkStart w:id="0" w:name="_GoBack"/>
      <w:bookmarkEnd w:id="0"/>
      <w:r w:rsidRPr="0037708B">
        <w:t xml:space="preserve">y </w:t>
      </w:r>
      <w:r w:rsidR="00F41A1E" w:rsidRPr="0037708B">
        <w:t>Save the Children Thailand</w:t>
      </w:r>
      <w:r w:rsidRPr="0037708B">
        <w:t>, which</w:t>
      </w:r>
      <w:r w:rsidR="00F41A1E" w:rsidRPr="0037708B">
        <w:t xml:space="preserve"> has academic expertise and project implementation experience in the southern border provinces</w:t>
      </w:r>
      <w:r w:rsidR="00993021" w:rsidRPr="0037708B">
        <w:t>.  Save the Children Thailand also leads</w:t>
      </w:r>
      <w:r w:rsidR="00F41A1E" w:rsidRPr="0037708B">
        <w:t xml:space="preserve"> a network of local partners, youth communities</w:t>
      </w:r>
      <w:r w:rsidRPr="0037708B">
        <w:t>,</w:t>
      </w:r>
      <w:r w:rsidR="00F41A1E" w:rsidRPr="0037708B">
        <w:t xml:space="preserve"> and stakeholders in the area together with </w:t>
      </w:r>
      <w:r w:rsidR="00993021" w:rsidRPr="0037708B">
        <w:t xml:space="preserve">three other </w:t>
      </w:r>
      <w:r w:rsidR="00DE10B2" w:rsidRPr="0037708B">
        <w:t>entities</w:t>
      </w:r>
      <w:r w:rsidR="00993021" w:rsidRPr="0037708B">
        <w:t xml:space="preserve">: </w:t>
      </w:r>
      <w:r w:rsidR="006805FE" w:rsidRPr="0037708B">
        <w:t xml:space="preserve">ACTED, which </w:t>
      </w:r>
      <w:r w:rsidR="00993021" w:rsidRPr="0037708B">
        <w:t>specializes in</w:t>
      </w:r>
      <w:r w:rsidR="006805FE" w:rsidRPr="0037708B">
        <w:t xml:space="preserve"> developing professional vocational training programs</w:t>
      </w:r>
      <w:r w:rsidR="00993021" w:rsidRPr="0037708B">
        <w:t xml:space="preserve">; </w:t>
      </w:r>
      <w:r w:rsidR="006805FE" w:rsidRPr="0037708B">
        <w:t xml:space="preserve">Vocational Institutions </w:t>
      </w:r>
      <w:r w:rsidR="00ED6B5D" w:rsidRPr="0037708B">
        <w:t>(</w:t>
      </w:r>
      <w:r w:rsidR="00993021" w:rsidRPr="0037708B">
        <w:t xml:space="preserve">part of the </w:t>
      </w:r>
      <w:r w:rsidR="00ED6B5D" w:rsidRPr="0037708B">
        <w:t>Office of the Vocational Educa</w:t>
      </w:r>
      <w:r w:rsidR="00993021" w:rsidRPr="0037708B">
        <w:t>ti</w:t>
      </w:r>
      <w:r w:rsidR="00ED6B5D" w:rsidRPr="0037708B">
        <w:t>on Commission</w:t>
      </w:r>
      <w:r w:rsidR="006805FE" w:rsidRPr="0037708B">
        <w:t>) in Pattani province</w:t>
      </w:r>
      <w:r w:rsidR="003E3A90" w:rsidRPr="0037708B">
        <w:t>,</w:t>
      </w:r>
      <w:r w:rsidR="006805FE" w:rsidRPr="0037708B">
        <w:t xml:space="preserve"> which </w:t>
      </w:r>
      <w:r w:rsidR="00993021" w:rsidRPr="0037708B">
        <w:t xml:space="preserve">supports the </w:t>
      </w:r>
      <w:r w:rsidR="006805FE" w:rsidRPr="0037708B">
        <w:t xml:space="preserve">provision of </w:t>
      </w:r>
      <w:r w:rsidR="00E74A16" w:rsidRPr="0037708B">
        <w:t xml:space="preserve">the </w:t>
      </w:r>
      <w:r w:rsidR="006805FE" w:rsidRPr="0037708B">
        <w:t>vocational training program</w:t>
      </w:r>
      <w:r w:rsidR="00993021" w:rsidRPr="0037708B">
        <w:t>; and</w:t>
      </w:r>
      <w:r w:rsidR="006805FE" w:rsidRPr="0037708B">
        <w:t xml:space="preserve"> the </w:t>
      </w:r>
      <w:r w:rsidR="003E3A90" w:rsidRPr="0037708B">
        <w:t>S</w:t>
      </w:r>
      <w:r w:rsidR="006805FE" w:rsidRPr="0037708B">
        <w:t xml:space="preserve">teering </w:t>
      </w:r>
      <w:r w:rsidR="00993021" w:rsidRPr="0037708B">
        <w:t>C</w:t>
      </w:r>
      <w:r w:rsidR="006805FE" w:rsidRPr="0037708B">
        <w:t xml:space="preserve">ommittee </w:t>
      </w:r>
      <w:r w:rsidR="00993021" w:rsidRPr="0037708B">
        <w:t xml:space="preserve">of USAID Achieve, which </w:t>
      </w:r>
      <w:r w:rsidR="006805FE" w:rsidRPr="0037708B">
        <w:t>consist</w:t>
      </w:r>
      <w:r w:rsidR="00993021" w:rsidRPr="0037708B">
        <w:t>s</w:t>
      </w:r>
      <w:r w:rsidR="006805FE" w:rsidRPr="0037708B">
        <w:t xml:space="preserve"> of </w:t>
      </w:r>
      <w:r w:rsidR="007F2267" w:rsidRPr="0037708B">
        <w:t xml:space="preserve">representatives from </w:t>
      </w:r>
      <w:r w:rsidR="006805FE" w:rsidRPr="0037708B">
        <w:t>academi</w:t>
      </w:r>
      <w:r w:rsidR="007F2267" w:rsidRPr="0037708B">
        <w:t>a</w:t>
      </w:r>
      <w:r w:rsidR="006805FE" w:rsidRPr="0037708B">
        <w:t xml:space="preserve">, </w:t>
      </w:r>
      <w:r w:rsidR="0037708B" w:rsidRPr="0037708B">
        <w:t xml:space="preserve">the </w:t>
      </w:r>
      <w:r w:rsidR="00E74A16" w:rsidRPr="0037708B">
        <w:t xml:space="preserve">private </w:t>
      </w:r>
      <w:r w:rsidR="006805FE" w:rsidRPr="0037708B">
        <w:t xml:space="preserve">sector, </w:t>
      </w:r>
      <w:r w:rsidR="006D2753" w:rsidRPr="0037708B">
        <w:t>c</w:t>
      </w:r>
      <w:r w:rsidR="006805FE" w:rsidRPr="0037708B">
        <w:t>ivil society</w:t>
      </w:r>
      <w:r w:rsidR="00993021" w:rsidRPr="0037708B">
        <w:t>,</w:t>
      </w:r>
      <w:r w:rsidR="006805FE" w:rsidRPr="0037708B">
        <w:t xml:space="preserve"> and youth groups. </w:t>
      </w:r>
      <w:r w:rsidR="00993021" w:rsidRPr="0037708B">
        <w:t xml:space="preserve"> </w:t>
      </w:r>
      <w:r w:rsidR="006D2753" w:rsidRPr="0037708B">
        <w:t xml:space="preserve">The </w:t>
      </w:r>
      <w:r w:rsidR="00993021" w:rsidRPr="0037708B">
        <w:t>Steering Committee advises</w:t>
      </w:r>
      <w:r w:rsidR="00077CB2" w:rsidRPr="0037708B">
        <w:t xml:space="preserve"> on the </w:t>
      </w:r>
      <w:r w:rsidR="00993021" w:rsidRPr="0037708B">
        <w:t xml:space="preserve">local operating </w:t>
      </w:r>
      <w:r w:rsidR="00077CB2" w:rsidRPr="0037708B">
        <w:t xml:space="preserve">context </w:t>
      </w:r>
      <w:r w:rsidR="006805FE" w:rsidRPr="0037708B">
        <w:t xml:space="preserve">and </w:t>
      </w:r>
      <w:r w:rsidR="00993021" w:rsidRPr="0037708B">
        <w:t xml:space="preserve">helps to ensure </w:t>
      </w:r>
      <w:r w:rsidR="0037708B" w:rsidRPr="0037708B">
        <w:t xml:space="preserve">key stakeholder </w:t>
      </w:r>
      <w:r w:rsidR="00993021" w:rsidRPr="0037708B">
        <w:t>ownership over the project activities and goals</w:t>
      </w:r>
      <w:r w:rsidR="006805FE" w:rsidRPr="0037708B">
        <w:t xml:space="preserve">. </w:t>
      </w:r>
    </w:p>
    <w:p w14:paraId="6E12E835" w14:textId="77777777" w:rsidR="003071B0" w:rsidRPr="00CA5302" w:rsidRDefault="003071B0" w:rsidP="003071B0">
      <w:pPr>
        <w:pStyle w:val="Normal1"/>
        <w:spacing w:before="240" w:after="240"/>
        <w:rPr>
          <w:rFonts w:ascii="Gill Sans MT" w:eastAsia="MS Mincho" w:hAnsi="Gill Sans MT" w:cs="GillSansMTStd-Book"/>
          <w:b/>
          <w:bCs/>
          <w:caps/>
          <w:noProof/>
          <w:color w:val="C2113A"/>
          <w:sz w:val="28"/>
          <w:szCs w:val="26"/>
          <w:lang w:val="en-US"/>
        </w:rPr>
      </w:pPr>
      <w:r w:rsidRPr="00CA5302">
        <w:rPr>
          <w:rFonts w:ascii="Gill Sans MT" w:eastAsia="MS Mincho" w:hAnsi="Gill Sans MT" w:cs="GillSansMTStd-Book"/>
          <w:b/>
          <w:bCs/>
          <w:caps/>
          <w:noProof/>
          <w:color w:val="C2113A"/>
          <w:sz w:val="28"/>
          <w:szCs w:val="26"/>
          <w:lang w:val="en-US"/>
        </w:rPr>
        <w:t>CONTACT INFORMATION</w:t>
      </w:r>
    </w:p>
    <w:p w14:paraId="3F5143B0" w14:textId="15D95E07" w:rsidR="006805FE" w:rsidRPr="00BE2E20" w:rsidRDefault="003071B0" w:rsidP="00AD160D">
      <w:r>
        <w:t>F</w:t>
      </w:r>
      <w:r w:rsidRPr="0014209F">
        <w:t xml:space="preserve">or more information, please visit </w:t>
      </w:r>
      <w:hyperlink r:id="rId15" w:history="1">
        <w:r w:rsidRPr="00FE14B4">
          <w:rPr>
            <w:rStyle w:val="Hyperlink"/>
            <w:u w:val="none"/>
          </w:rPr>
          <w:t>www.usaid.gov/asia-regional</w:t>
        </w:r>
      </w:hyperlink>
      <w:r w:rsidRPr="0014209F">
        <w:t xml:space="preserve"> or info-rdma@usaid.gov</w:t>
      </w:r>
      <w:r>
        <w:t>.</w:t>
      </w:r>
    </w:p>
    <w:sectPr w:rsidR="006805FE" w:rsidRPr="00BE2E20" w:rsidSect="005F53EC">
      <w:footerReference w:type="even" r:id="rId16"/>
      <w:footerReference w:type="default" r:id="rId17"/>
      <w:footerReference w:type="first" r:id="rId18"/>
      <w:type w:val="continuous"/>
      <w:pgSz w:w="12240" w:h="15840"/>
      <w:pgMar w:top="1440" w:right="1440" w:bottom="1440" w:left="144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E198288" w14:textId="77777777" w:rsidR="00AC7213" w:rsidRDefault="00AC7213" w:rsidP="007D52EF">
      <w:r>
        <w:separator/>
      </w:r>
    </w:p>
    <w:p w14:paraId="33B1A6EC" w14:textId="77777777" w:rsidR="00AC7213" w:rsidRDefault="00AC7213" w:rsidP="007D52EF"/>
    <w:p w14:paraId="415D8DF7" w14:textId="77777777" w:rsidR="00AC7213" w:rsidRDefault="00AC7213" w:rsidP="007D52EF"/>
  </w:endnote>
  <w:endnote w:type="continuationSeparator" w:id="0">
    <w:p w14:paraId="7A5B480B" w14:textId="77777777" w:rsidR="00AC7213" w:rsidRDefault="00AC7213" w:rsidP="007D52EF">
      <w:r>
        <w:continuationSeparator/>
      </w:r>
    </w:p>
    <w:p w14:paraId="1AE7C62F" w14:textId="77777777" w:rsidR="00AC7213" w:rsidRDefault="00AC7213" w:rsidP="007D52EF"/>
    <w:p w14:paraId="48AABA09" w14:textId="77777777" w:rsidR="00AC7213" w:rsidRDefault="00AC7213" w:rsidP="007D52E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GillSansMTStd-Book">
    <w:altName w:val="Cambria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Lucida Grande">
    <w:altName w:val="Segoe UI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D4EF8B" w14:textId="77777777" w:rsidR="00847292" w:rsidRDefault="00847292" w:rsidP="00E952A7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5F68981" w14:textId="77777777" w:rsidR="00847292" w:rsidRDefault="00847292" w:rsidP="00585B47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01AD7B" w14:textId="10792C8C" w:rsidR="00847292" w:rsidRPr="00585B47" w:rsidRDefault="00847292" w:rsidP="00A353FB">
    <w:pPr>
      <w:pStyle w:val="Footer"/>
      <w:framePr w:wrap="around" w:vAnchor="text" w:hAnchor="page" w:x="10981" w:y="5"/>
      <w:rPr>
        <w:rStyle w:val="PageNumber"/>
        <w:b/>
      </w:rPr>
    </w:pPr>
    <w:r w:rsidRPr="00585B47">
      <w:rPr>
        <w:rStyle w:val="PageNumber"/>
        <w:b/>
      </w:rPr>
      <w:fldChar w:fldCharType="begin"/>
    </w:r>
    <w:r w:rsidRPr="00585B47">
      <w:rPr>
        <w:rStyle w:val="PageNumber"/>
        <w:b/>
      </w:rPr>
      <w:instrText xml:space="preserve">PAGE  </w:instrText>
    </w:r>
    <w:r w:rsidRPr="00585B47">
      <w:rPr>
        <w:rStyle w:val="PageNumber"/>
        <w:b/>
      </w:rPr>
      <w:fldChar w:fldCharType="separate"/>
    </w:r>
    <w:r w:rsidR="00F41A1E">
      <w:rPr>
        <w:rStyle w:val="PageNumber"/>
        <w:b/>
        <w:noProof/>
      </w:rPr>
      <w:t>2</w:t>
    </w:r>
    <w:r w:rsidRPr="00585B47">
      <w:rPr>
        <w:rStyle w:val="PageNumber"/>
        <w:b/>
      </w:rPr>
      <w:fldChar w:fldCharType="end"/>
    </w:r>
  </w:p>
  <w:p w14:paraId="62691861" w14:textId="177E06C8" w:rsidR="00847292" w:rsidRPr="00585B47" w:rsidRDefault="00847292" w:rsidP="00157443">
    <w:pPr>
      <w:pStyle w:val="Footer"/>
      <w:tabs>
        <w:tab w:val="clear" w:pos="4320"/>
        <w:tab w:val="clear" w:pos="8640"/>
        <w:tab w:val="center" w:pos="4680"/>
        <w:tab w:val="right" w:pos="9360"/>
      </w:tabs>
      <w:ind w:right="360"/>
      <w:rPr>
        <w:b/>
        <w:bCs/>
      </w:rPr>
    </w:pPr>
    <w:r w:rsidRPr="006770C3">
      <w:t>usaid.gov</w:t>
    </w:r>
    <w:r w:rsidR="00157443">
      <w:tab/>
    </w:r>
    <w:r w:rsidR="00157443" w:rsidRPr="00F546D8">
      <w:tab/>
    </w:r>
    <w:r w:rsidRPr="00F546D8">
      <w:t xml:space="preserve">USAID </w:t>
    </w:r>
    <w:r w:rsidR="00303120">
      <w:t>achieve</w:t>
    </w:r>
    <w:r w:rsidRPr="00F546D8">
      <w:t xml:space="preserve">      |     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8B566C" w14:textId="205C2F68" w:rsidR="00392DE6" w:rsidRPr="00392DE6" w:rsidRDefault="00392DE6" w:rsidP="00A353FB">
    <w:pPr>
      <w:pStyle w:val="Footer"/>
      <w:framePr w:wrap="around" w:vAnchor="text" w:hAnchor="page" w:x="10981" w:y="7"/>
      <w:rPr>
        <w:rStyle w:val="PageNumber"/>
        <w:b/>
      </w:rPr>
    </w:pPr>
    <w:r w:rsidRPr="00392DE6">
      <w:rPr>
        <w:rStyle w:val="PageNumber"/>
        <w:b/>
      </w:rPr>
      <w:fldChar w:fldCharType="begin"/>
    </w:r>
    <w:r w:rsidRPr="00392DE6">
      <w:rPr>
        <w:rStyle w:val="PageNumber"/>
        <w:b/>
      </w:rPr>
      <w:instrText xml:space="preserve">PAGE  </w:instrText>
    </w:r>
    <w:r w:rsidRPr="00392DE6">
      <w:rPr>
        <w:rStyle w:val="PageNumber"/>
        <w:b/>
      </w:rPr>
      <w:fldChar w:fldCharType="separate"/>
    </w:r>
    <w:r w:rsidR="00F41A1E">
      <w:rPr>
        <w:rStyle w:val="PageNumber"/>
        <w:b/>
        <w:noProof/>
      </w:rPr>
      <w:t>1</w:t>
    </w:r>
    <w:r w:rsidRPr="00392DE6">
      <w:rPr>
        <w:rStyle w:val="PageNumber"/>
        <w:b/>
      </w:rPr>
      <w:fldChar w:fldCharType="end"/>
    </w:r>
  </w:p>
  <w:p w14:paraId="3B7F5A8E" w14:textId="0AE2FD76" w:rsidR="00392DE6" w:rsidRPr="00392DE6" w:rsidRDefault="00392DE6" w:rsidP="00157443">
    <w:pPr>
      <w:pStyle w:val="Footer"/>
      <w:tabs>
        <w:tab w:val="clear" w:pos="4320"/>
        <w:tab w:val="clear" w:pos="8640"/>
        <w:tab w:val="center" w:pos="4680"/>
        <w:tab w:val="right" w:pos="9360"/>
      </w:tabs>
      <w:ind w:right="360"/>
      <w:rPr>
        <w:b/>
        <w:bCs/>
      </w:rPr>
    </w:pPr>
    <w:r w:rsidRPr="006770C3">
      <w:t>usaid.gov</w:t>
    </w:r>
    <w:r w:rsidR="00157443">
      <w:tab/>
    </w:r>
    <w:r w:rsidR="00157443" w:rsidRPr="00F546D8">
      <w:tab/>
    </w:r>
    <w:r w:rsidRPr="00F546D8">
      <w:t xml:space="preserve">USAID </w:t>
    </w:r>
    <w:r w:rsidR="00002F5F">
      <w:t>Achieve</w:t>
    </w:r>
    <w:r w:rsidRPr="00F546D8">
      <w:t xml:space="preserve">      |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CB15DA1" w14:textId="77777777" w:rsidR="00AC7213" w:rsidRDefault="00AC7213" w:rsidP="007D52EF">
      <w:r>
        <w:separator/>
      </w:r>
    </w:p>
    <w:p w14:paraId="0B61B2B2" w14:textId="77777777" w:rsidR="00AC7213" w:rsidRDefault="00AC7213" w:rsidP="007D52EF"/>
    <w:p w14:paraId="3E111BE6" w14:textId="77777777" w:rsidR="00AC7213" w:rsidRDefault="00AC7213" w:rsidP="007D52EF"/>
  </w:footnote>
  <w:footnote w:type="continuationSeparator" w:id="0">
    <w:p w14:paraId="01BE1F3B" w14:textId="77777777" w:rsidR="00AC7213" w:rsidRDefault="00AC7213" w:rsidP="007D52EF">
      <w:r>
        <w:continuationSeparator/>
      </w:r>
    </w:p>
    <w:p w14:paraId="75C0CE5B" w14:textId="77777777" w:rsidR="00AC7213" w:rsidRDefault="00AC7213" w:rsidP="007D52EF"/>
    <w:p w14:paraId="00B9748C" w14:textId="77777777" w:rsidR="00AC7213" w:rsidRDefault="00AC7213" w:rsidP="007D52EF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1D"/>
    <w:multiLevelType w:val="multilevel"/>
    <w:tmpl w:val="EE6E9D3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516E7916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 w15:restartNumberingAfterBreak="0">
    <w:nsid w:val="FFFFFF7D"/>
    <w:multiLevelType w:val="singleLevel"/>
    <w:tmpl w:val="72406AD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 w15:restartNumberingAfterBreak="0">
    <w:nsid w:val="FFFFFF7E"/>
    <w:multiLevelType w:val="singleLevel"/>
    <w:tmpl w:val="AEEADE1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 w15:restartNumberingAfterBreak="0">
    <w:nsid w:val="FFFFFF7F"/>
    <w:multiLevelType w:val="singleLevel"/>
    <w:tmpl w:val="D5E2C8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 w15:restartNumberingAfterBreak="0">
    <w:nsid w:val="FFFFFF80"/>
    <w:multiLevelType w:val="singleLevel"/>
    <w:tmpl w:val="53D46D6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F9B2ECCE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5E1E267A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1D1E89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45BC91D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D41CB53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16875F5F"/>
    <w:multiLevelType w:val="hybridMultilevel"/>
    <w:tmpl w:val="E1A87BF6"/>
    <w:lvl w:ilvl="0" w:tplc="D620234E">
      <w:start w:val="1"/>
      <w:numFmt w:val="bullet"/>
      <w:lvlText w:val=""/>
      <w:lvlJc w:val="left"/>
      <w:pPr>
        <w:ind w:left="720" w:hanging="216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8407617"/>
    <w:multiLevelType w:val="hybridMultilevel"/>
    <w:tmpl w:val="299E1AA8"/>
    <w:lvl w:ilvl="0" w:tplc="1C08DD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F146912"/>
    <w:multiLevelType w:val="hybridMultilevel"/>
    <w:tmpl w:val="2E92EF0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10913F4"/>
    <w:multiLevelType w:val="hybridMultilevel"/>
    <w:tmpl w:val="EA2C2C3C"/>
    <w:lvl w:ilvl="0" w:tplc="68D633B6">
      <w:start w:val="1"/>
      <w:numFmt w:val="bullet"/>
      <w:pStyle w:val="Instruction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1154DA5"/>
    <w:multiLevelType w:val="multilevel"/>
    <w:tmpl w:val="E08E67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272F61BB"/>
    <w:multiLevelType w:val="hybridMultilevel"/>
    <w:tmpl w:val="129E93D0"/>
    <w:lvl w:ilvl="0" w:tplc="032C163C">
      <w:start w:val="1"/>
      <w:numFmt w:val="bullet"/>
      <w:pStyle w:val="Bullet2"/>
      <w:lvlText w:val=""/>
      <w:lvlJc w:val="left"/>
      <w:pPr>
        <w:ind w:left="86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83A5595"/>
    <w:multiLevelType w:val="hybridMultilevel"/>
    <w:tmpl w:val="19D2E386"/>
    <w:lvl w:ilvl="0" w:tplc="2D0A4C96">
      <w:start w:val="1"/>
      <w:numFmt w:val="bullet"/>
      <w:pStyle w:val="Bullet1"/>
      <w:lvlText w:val=""/>
      <w:lvlJc w:val="left"/>
      <w:pPr>
        <w:ind w:left="86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8"/>
  </w:num>
  <w:num w:numId="3">
    <w:abstractNumId w:val="7"/>
  </w:num>
  <w:num w:numId="4">
    <w:abstractNumId w:val="6"/>
  </w:num>
  <w:num w:numId="5">
    <w:abstractNumId w:val="5"/>
  </w:num>
  <w:num w:numId="6">
    <w:abstractNumId w:val="9"/>
  </w:num>
  <w:num w:numId="7">
    <w:abstractNumId w:val="4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2"/>
  </w:num>
  <w:num w:numId="13">
    <w:abstractNumId w:val="11"/>
  </w:num>
  <w:num w:numId="14">
    <w:abstractNumId w:val="15"/>
  </w:num>
  <w:num w:numId="15">
    <w:abstractNumId w:val="13"/>
  </w:num>
  <w:num w:numId="16">
    <w:abstractNumId w:val="14"/>
  </w:num>
  <w:num w:numId="17">
    <w:abstractNumId w:val="17"/>
  </w:num>
  <w:num w:numId="18">
    <w:abstractNumId w:val="16"/>
  </w:num>
  <w:num w:numId="19">
    <w:abstractNumId w:val="17"/>
  </w:num>
  <w:num w:numId="20">
    <w:abstractNumId w:val="16"/>
  </w:num>
  <w:num w:numId="21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2C36"/>
    <w:rsid w:val="00002F5F"/>
    <w:rsid w:val="00006641"/>
    <w:rsid w:val="000121B3"/>
    <w:rsid w:val="000147C4"/>
    <w:rsid w:val="00022808"/>
    <w:rsid w:val="000253AA"/>
    <w:rsid w:val="0003169D"/>
    <w:rsid w:val="00031972"/>
    <w:rsid w:val="00035144"/>
    <w:rsid w:val="00042042"/>
    <w:rsid w:val="00046DC4"/>
    <w:rsid w:val="00060D09"/>
    <w:rsid w:val="0006439D"/>
    <w:rsid w:val="00072E28"/>
    <w:rsid w:val="00077CB2"/>
    <w:rsid w:val="00082772"/>
    <w:rsid w:val="00084509"/>
    <w:rsid w:val="00093FE7"/>
    <w:rsid w:val="000974B3"/>
    <w:rsid w:val="000A3060"/>
    <w:rsid w:val="000B1547"/>
    <w:rsid w:val="000B19AA"/>
    <w:rsid w:val="000F5361"/>
    <w:rsid w:val="00103FD7"/>
    <w:rsid w:val="00104979"/>
    <w:rsid w:val="001141D4"/>
    <w:rsid w:val="0011553E"/>
    <w:rsid w:val="001208F5"/>
    <w:rsid w:val="00132027"/>
    <w:rsid w:val="00147E45"/>
    <w:rsid w:val="00157443"/>
    <w:rsid w:val="00160E6B"/>
    <w:rsid w:val="00163257"/>
    <w:rsid w:val="00164FB3"/>
    <w:rsid w:val="001657C4"/>
    <w:rsid w:val="00172D72"/>
    <w:rsid w:val="00177F80"/>
    <w:rsid w:val="00187D08"/>
    <w:rsid w:val="00197C14"/>
    <w:rsid w:val="001A383E"/>
    <w:rsid w:val="001A49DF"/>
    <w:rsid w:val="001B5625"/>
    <w:rsid w:val="001B5B22"/>
    <w:rsid w:val="001E2945"/>
    <w:rsid w:val="001F269D"/>
    <w:rsid w:val="001F2F62"/>
    <w:rsid w:val="001F416D"/>
    <w:rsid w:val="001F5967"/>
    <w:rsid w:val="00200578"/>
    <w:rsid w:val="00202312"/>
    <w:rsid w:val="00215B42"/>
    <w:rsid w:val="00216F9A"/>
    <w:rsid w:val="00244A47"/>
    <w:rsid w:val="0026454D"/>
    <w:rsid w:val="00271F04"/>
    <w:rsid w:val="002729ED"/>
    <w:rsid w:val="002745D3"/>
    <w:rsid w:val="00282EB6"/>
    <w:rsid w:val="0028350E"/>
    <w:rsid w:val="00295257"/>
    <w:rsid w:val="002A7380"/>
    <w:rsid w:val="002B1B8B"/>
    <w:rsid w:val="002B2502"/>
    <w:rsid w:val="002E0292"/>
    <w:rsid w:val="002E489B"/>
    <w:rsid w:val="00303120"/>
    <w:rsid w:val="003071B0"/>
    <w:rsid w:val="00312D7C"/>
    <w:rsid w:val="003169FD"/>
    <w:rsid w:val="003207F0"/>
    <w:rsid w:val="003263D2"/>
    <w:rsid w:val="00326645"/>
    <w:rsid w:val="00333E6D"/>
    <w:rsid w:val="0034548E"/>
    <w:rsid w:val="00352B77"/>
    <w:rsid w:val="00354983"/>
    <w:rsid w:val="00355595"/>
    <w:rsid w:val="00362F28"/>
    <w:rsid w:val="00365267"/>
    <w:rsid w:val="003657E6"/>
    <w:rsid w:val="00365C72"/>
    <w:rsid w:val="00370F5C"/>
    <w:rsid w:val="0037708B"/>
    <w:rsid w:val="00382EA6"/>
    <w:rsid w:val="0038597B"/>
    <w:rsid w:val="003867FA"/>
    <w:rsid w:val="00390412"/>
    <w:rsid w:val="00392DE6"/>
    <w:rsid w:val="003932CE"/>
    <w:rsid w:val="003C1E3E"/>
    <w:rsid w:val="003C1EF8"/>
    <w:rsid w:val="003C2323"/>
    <w:rsid w:val="003D2E8F"/>
    <w:rsid w:val="003E3A90"/>
    <w:rsid w:val="003E7653"/>
    <w:rsid w:val="003F61F9"/>
    <w:rsid w:val="00410FC2"/>
    <w:rsid w:val="00422627"/>
    <w:rsid w:val="004317FD"/>
    <w:rsid w:val="00434EC2"/>
    <w:rsid w:val="00436930"/>
    <w:rsid w:val="00442DBB"/>
    <w:rsid w:val="004451BB"/>
    <w:rsid w:val="00445983"/>
    <w:rsid w:val="00451E9F"/>
    <w:rsid w:val="00452CE4"/>
    <w:rsid w:val="004570E8"/>
    <w:rsid w:val="004674A3"/>
    <w:rsid w:val="0047207C"/>
    <w:rsid w:val="00473D44"/>
    <w:rsid w:val="00482C36"/>
    <w:rsid w:val="00486FBB"/>
    <w:rsid w:val="004938CF"/>
    <w:rsid w:val="004A373A"/>
    <w:rsid w:val="004A6A41"/>
    <w:rsid w:val="004B56ED"/>
    <w:rsid w:val="004C608B"/>
    <w:rsid w:val="004D5691"/>
    <w:rsid w:val="004E282F"/>
    <w:rsid w:val="004F012C"/>
    <w:rsid w:val="005005B1"/>
    <w:rsid w:val="00503B61"/>
    <w:rsid w:val="0050460B"/>
    <w:rsid w:val="00511473"/>
    <w:rsid w:val="00512481"/>
    <w:rsid w:val="0051301E"/>
    <w:rsid w:val="00515462"/>
    <w:rsid w:val="0051761E"/>
    <w:rsid w:val="00524469"/>
    <w:rsid w:val="005250B9"/>
    <w:rsid w:val="00537C24"/>
    <w:rsid w:val="0054277D"/>
    <w:rsid w:val="00557588"/>
    <w:rsid w:val="00565CE4"/>
    <w:rsid w:val="0057184D"/>
    <w:rsid w:val="00574A5C"/>
    <w:rsid w:val="00576418"/>
    <w:rsid w:val="0058089D"/>
    <w:rsid w:val="00585B47"/>
    <w:rsid w:val="0059527E"/>
    <w:rsid w:val="005A14A8"/>
    <w:rsid w:val="005A26A2"/>
    <w:rsid w:val="005A3D67"/>
    <w:rsid w:val="005C6916"/>
    <w:rsid w:val="005C74B1"/>
    <w:rsid w:val="005D13C3"/>
    <w:rsid w:val="005D19F5"/>
    <w:rsid w:val="005D4ED7"/>
    <w:rsid w:val="005E1223"/>
    <w:rsid w:val="005F515E"/>
    <w:rsid w:val="005F53EC"/>
    <w:rsid w:val="00605D50"/>
    <w:rsid w:val="006111DF"/>
    <w:rsid w:val="00627212"/>
    <w:rsid w:val="00633C2A"/>
    <w:rsid w:val="00642BA9"/>
    <w:rsid w:val="00645C05"/>
    <w:rsid w:val="00647417"/>
    <w:rsid w:val="0065050D"/>
    <w:rsid w:val="00655014"/>
    <w:rsid w:val="00657CA6"/>
    <w:rsid w:val="006770C3"/>
    <w:rsid w:val="006805FE"/>
    <w:rsid w:val="0068304E"/>
    <w:rsid w:val="00691828"/>
    <w:rsid w:val="00692E13"/>
    <w:rsid w:val="006B13E8"/>
    <w:rsid w:val="006B6E07"/>
    <w:rsid w:val="006C0CDF"/>
    <w:rsid w:val="006C1C07"/>
    <w:rsid w:val="006D2753"/>
    <w:rsid w:val="006D499D"/>
    <w:rsid w:val="006D6A7B"/>
    <w:rsid w:val="006D6D1A"/>
    <w:rsid w:val="006F273E"/>
    <w:rsid w:val="006F4DF5"/>
    <w:rsid w:val="006F7D50"/>
    <w:rsid w:val="007017EE"/>
    <w:rsid w:val="0070211D"/>
    <w:rsid w:val="00710A13"/>
    <w:rsid w:val="007111DE"/>
    <w:rsid w:val="00717702"/>
    <w:rsid w:val="00723465"/>
    <w:rsid w:val="007475F4"/>
    <w:rsid w:val="00750E40"/>
    <w:rsid w:val="00752148"/>
    <w:rsid w:val="00754798"/>
    <w:rsid w:val="00763957"/>
    <w:rsid w:val="00772E0B"/>
    <w:rsid w:val="00773004"/>
    <w:rsid w:val="00775C76"/>
    <w:rsid w:val="00781224"/>
    <w:rsid w:val="007905DC"/>
    <w:rsid w:val="007A5737"/>
    <w:rsid w:val="007B156F"/>
    <w:rsid w:val="007B5427"/>
    <w:rsid w:val="007B622A"/>
    <w:rsid w:val="007B6C40"/>
    <w:rsid w:val="007D52CC"/>
    <w:rsid w:val="007D52EF"/>
    <w:rsid w:val="007F2267"/>
    <w:rsid w:val="007F265F"/>
    <w:rsid w:val="007F4222"/>
    <w:rsid w:val="007F52A7"/>
    <w:rsid w:val="0080078B"/>
    <w:rsid w:val="00811A93"/>
    <w:rsid w:val="00812FD2"/>
    <w:rsid w:val="008243A8"/>
    <w:rsid w:val="008415B4"/>
    <w:rsid w:val="00847292"/>
    <w:rsid w:val="00851701"/>
    <w:rsid w:val="00854EDE"/>
    <w:rsid w:val="00855BC0"/>
    <w:rsid w:val="008607CA"/>
    <w:rsid w:val="00880FD1"/>
    <w:rsid w:val="00881112"/>
    <w:rsid w:val="008915D2"/>
    <w:rsid w:val="00892D6D"/>
    <w:rsid w:val="00895C95"/>
    <w:rsid w:val="0089766A"/>
    <w:rsid w:val="008A301D"/>
    <w:rsid w:val="008A5265"/>
    <w:rsid w:val="008C6F43"/>
    <w:rsid w:val="008D7D9B"/>
    <w:rsid w:val="008E573C"/>
    <w:rsid w:val="008E7AEC"/>
    <w:rsid w:val="0091171B"/>
    <w:rsid w:val="00921F43"/>
    <w:rsid w:val="00922D2D"/>
    <w:rsid w:val="0092650C"/>
    <w:rsid w:val="009346ED"/>
    <w:rsid w:val="00942693"/>
    <w:rsid w:val="00942B5F"/>
    <w:rsid w:val="009554A0"/>
    <w:rsid w:val="00955AD5"/>
    <w:rsid w:val="00956A04"/>
    <w:rsid w:val="00960CE6"/>
    <w:rsid w:val="00962A8F"/>
    <w:rsid w:val="00963C52"/>
    <w:rsid w:val="009675BD"/>
    <w:rsid w:val="0097197F"/>
    <w:rsid w:val="00973151"/>
    <w:rsid w:val="00977F9D"/>
    <w:rsid w:val="009824F5"/>
    <w:rsid w:val="009835DD"/>
    <w:rsid w:val="00993021"/>
    <w:rsid w:val="009A019F"/>
    <w:rsid w:val="009A0895"/>
    <w:rsid w:val="009A5689"/>
    <w:rsid w:val="009B1CD3"/>
    <w:rsid w:val="009E7A0C"/>
    <w:rsid w:val="009F1C92"/>
    <w:rsid w:val="009F394D"/>
    <w:rsid w:val="009F77F4"/>
    <w:rsid w:val="00A0430E"/>
    <w:rsid w:val="00A0472B"/>
    <w:rsid w:val="00A047D3"/>
    <w:rsid w:val="00A1270D"/>
    <w:rsid w:val="00A24A26"/>
    <w:rsid w:val="00A31AD7"/>
    <w:rsid w:val="00A353FB"/>
    <w:rsid w:val="00A360D7"/>
    <w:rsid w:val="00A43034"/>
    <w:rsid w:val="00A43EFD"/>
    <w:rsid w:val="00A504AD"/>
    <w:rsid w:val="00A600E9"/>
    <w:rsid w:val="00A63F78"/>
    <w:rsid w:val="00A70620"/>
    <w:rsid w:val="00A727CB"/>
    <w:rsid w:val="00A83963"/>
    <w:rsid w:val="00A87594"/>
    <w:rsid w:val="00A92BCC"/>
    <w:rsid w:val="00A96E7E"/>
    <w:rsid w:val="00AB1BC1"/>
    <w:rsid w:val="00AB3DD8"/>
    <w:rsid w:val="00AB7DD8"/>
    <w:rsid w:val="00AC002E"/>
    <w:rsid w:val="00AC1B26"/>
    <w:rsid w:val="00AC20CA"/>
    <w:rsid w:val="00AC2ED2"/>
    <w:rsid w:val="00AC626C"/>
    <w:rsid w:val="00AC7213"/>
    <w:rsid w:val="00AD160D"/>
    <w:rsid w:val="00AD315C"/>
    <w:rsid w:val="00AE2145"/>
    <w:rsid w:val="00B00E0C"/>
    <w:rsid w:val="00B01AC2"/>
    <w:rsid w:val="00B02B71"/>
    <w:rsid w:val="00B25804"/>
    <w:rsid w:val="00B32116"/>
    <w:rsid w:val="00B32223"/>
    <w:rsid w:val="00B45294"/>
    <w:rsid w:val="00B63594"/>
    <w:rsid w:val="00B74323"/>
    <w:rsid w:val="00B92DC4"/>
    <w:rsid w:val="00BA60B2"/>
    <w:rsid w:val="00BB754A"/>
    <w:rsid w:val="00BC0758"/>
    <w:rsid w:val="00BD0638"/>
    <w:rsid w:val="00BE010E"/>
    <w:rsid w:val="00BE2E20"/>
    <w:rsid w:val="00BE4526"/>
    <w:rsid w:val="00BE58EA"/>
    <w:rsid w:val="00BE75B6"/>
    <w:rsid w:val="00BF5980"/>
    <w:rsid w:val="00BF74DB"/>
    <w:rsid w:val="00C14654"/>
    <w:rsid w:val="00C16832"/>
    <w:rsid w:val="00C172A8"/>
    <w:rsid w:val="00C219CD"/>
    <w:rsid w:val="00C356C1"/>
    <w:rsid w:val="00C3754E"/>
    <w:rsid w:val="00C401C4"/>
    <w:rsid w:val="00C45272"/>
    <w:rsid w:val="00C47B1A"/>
    <w:rsid w:val="00C65EC4"/>
    <w:rsid w:val="00C710D8"/>
    <w:rsid w:val="00C80444"/>
    <w:rsid w:val="00CA097B"/>
    <w:rsid w:val="00CA15D5"/>
    <w:rsid w:val="00CA20D9"/>
    <w:rsid w:val="00CA41F7"/>
    <w:rsid w:val="00CE05E6"/>
    <w:rsid w:val="00CF2489"/>
    <w:rsid w:val="00CF7297"/>
    <w:rsid w:val="00CF77E0"/>
    <w:rsid w:val="00D00679"/>
    <w:rsid w:val="00D043F0"/>
    <w:rsid w:val="00D04A08"/>
    <w:rsid w:val="00D0799C"/>
    <w:rsid w:val="00D1300F"/>
    <w:rsid w:val="00D17D98"/>
    <w:rsid w:val="00D216D2"/>
    <w:rsid w:val="00D311C9"/>
    <w:rsid w:val="00D41318"/>
    <w:rsid w:val="00D54DE3"/>
    <w:rsid w:val="00D63FBC"/>
    <w:rsid w:val="00D72C96"/>
    <w:rsid w:val="00D77C74"/>
    <w:rsid w:val="00D82E3D"/>
    <w:rsid w:val="00D857BC"/>
    <w:rsid w:val="00D87A8E"/>
    <w:rsid w:val="00D91974"/>
    <w:rsid w:val="00D96C36"/>
    <w:rsid w:val="00DA27CB"/>
    <w:rsid w:val="00DA50EF"/>
    <w:rsid w:val="00DA5998"/>
    <w:rsid w:val="00DB6DAF"/>
    <w:rsid w:val="00DC665E"/>
    <w:rsid w:val="00DD527E"/>
    <w:rsid w:val="00DE052E"/>
    <w:rsid w:val="00DE10B2"/>
    <w:rsid w:val="00DE2679"/>
    <w:rsid w:val="00DE7319"/>
    <w:rsid w:val="00DF0CE1"/>
    <w:rsid w:val="00DF0E1F"/>
    <w:rsid w:val="00DF3609"/>
    <w:rsid w:val="00E02C14"/>
    <w:rsid w:val="00E170E5"/>
    <w:rsid w:val="00E25FA1"/>
    <w:rsid w:val="00E50B8A"/>
    <w:rsid w:val="00E57440"/>
    <w:rsid w:val="00E635C1"/>
    <w:rsid w:val="00E66F2F"/>
    <w:rsid w:val="00E71296"/>
    <w:rsid w:val="00E74098"/>
    <w:rsid w:val="00E74A16"/>
    <w:rsid w:val="00E819ED"/>
    <w:rsid w:val="00E86633"/>
    <w:rsid w:val="00E952A7"/>
    <w:rsid w:val="00EA6247"/>
    <w:rsid w:val="00EA693C"/>
    <w:rsid w:val="00EC74C0"/>
    <w:rsid w:val="00ED11A5"/>
    <w:rsid w:val="00ED41A0"/>
    <w:rsid w:val="00ED6B5D"/>
    <w:rsid w:val="00EE320F"/>
    <w:rsid w:val="00EF3B6C"/>
    <w:rsid w:val="00F062DB"/>
    <w:rsid w:val="00F1242C"/>
    <w:rsid w:val="00F145E7"/>
    <w:rsid w:val="00F173EA"/>
    <w:rsid w:val="00F22088"/>
    <w:rsid w:val="00F24412"/>
    <w:rsid w:val="00F2740F"/>
    <w:rsid w:val="00F34C81"/>
    <w:rsid w:val="00F41A1E"/>
    <w:rsid w:val="00F44322"/>
    <w:rsid w:val="00F46278"/>
    <w:rsid w:val="00F4674C"/>
    <w:rsid w:val="00F52EC7"/>
    <w:rsid w:val="00F546D8"/>
    <w:rsid w:val="00F61A0C"/>
    <w:rsid w:val="00F66A44"/>
    <w:rsid w:val="00F70996"/>
    <w:rsid w:val="00F70A83"/>
    <w:rsid w:val="00F822B5"/>
    <w:rsid w:val="00F86D0F"/>
    <w:rsid w:val="00F96D8D"/>
    <w:rsid w:val="00F97054"/>
    <w:rsid w:val="00FA17FD"/>
    <w:rsid w:val="00FA1C72"/>
    <w:rsid w:val="00FB32E0"/>
    <w:rsid w:val="00FB395B"/>
    <w:rsid w:val="00FD57B3"/>
    <w:rsid w:val="00FD6183"/>
    <w:rsid w:val="00FE14B4"/>
    <w:rsid w:val="00FE1E53"/>
    <w:rsid w:val="00FE7DD8"/>
    <w:rsid w:val="00FF0139"/>
    <w:rsid w:val="00FF7D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2BB7EF8"/>
  <w14:defaultImageDpi w14:val="300"/>
  <w15:docId w15:val="{E2940D93-2BF2-474B-876E-56D24BBD27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mbria" w:eastAsia="MS Mincho" w:hAnsi="Cambria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2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3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uiPriority w:val="2"/>
    <w:qFormat/>
    <w:rsid w:val="00A353FB"/>
    <w:pPr>
      <w:spacing w:after="240" w:line="280" w:lineRule="atLeast"/>
    </w:pPr>
    <w:rPr>
      <w:rFonts w:ascii="Gill Sans MT" w:hAnsi="Gill Sans MT" w:cs="GillSansMTStd-Book"/>
      <w:color w:val="6C6463"/>
      <w:sz w:val="22"/>
      <w:szCs w:val="22"/>
    </w:rPr>
  </w:style>
  <w:style w:type="paragraph" w:styleId="Heading1">
    <w:name w:val="heading 1"/>
    <w:next w:val="Normal"/>
    <w:link w:val="Heading1Char"/>
    <w:uiPriority w:val="2"/>
    <w:qFormat/>
    <w:rsid w:val="00BA60B2"/>
    <w:pPr>
      <w:spacing w:before="360" w:after="120"/>
      <w:outlineLvl w:val="0"/>
    </w:pPr>
    <w:rPr>
      <w:rFonts w:ascii="Gill Sans MT" w:hAnsi="Gill Sans MT" w:cs="GillSansMTStd-Book"/>
      <w:b/>
      <w:bCs/>
      <w:caps/>
      <w:noProof/>
      <w:color w:val="C2113A"/>
      <w:sz w:val="28"/>
      <w:szCs w:val="26"/>
    </w:rPr>
  </w:style>
  <w:style w:type="paragraph" w:styleId="Heading2">
    <w:name w:val="heading 2"/>
    <w:basedOn w:val="Normal"/>
    <w:next w:val="Normal"/>
    <w:link w:val="Heading2Char"/>
    <w:uiPriority w:val="2"/>
    <w:qFormat/>
    <w:rsid w:val="00585B47"/>
    <w:pPr>
      <w:spacing w:before="360" w:after="120"/>
      <w:outlineLvl w:val="1"/>
    </w:pPr>
    <w:rPr>
      <w:b/>
      <w:bCs/>
      <w:caps/>
      <w:color w:val="auto"/>
      <w:sz w:val="20"/>
    </w:rPr>
  </w:style>
  <w:style w:type="paragraph" w:styleId="Heading3">
    <w:name w:val="heading 3"/>
    <w:basedOn w:val="Heading2"/>
    <w:next w:val="Normal"/>
    <w:link w:val="Heading3Char"/>
    <w:uiPriority w:val="2"/>
    <w:qFormat/>
    <w:rsid w:val="00585B47"/>
    <w:pPr>
      <w:outlineLvl w:val="2"/>
    </w:pPr>
    <w:rPr>
      <w:b w:val="0"/>
      <w:bCs w:val="0"/>
      <w:color w:val="C2113A"/>
      <w:szCs w:val="20"/>
    </w:rPr>
  </w:style>
  <w:style w:type="paragraph" w:styleId="Heading4">
    <w:name w:val="heading 4"/>
    <w:aliases w:val="Run-In"/>
    <w:next w:val="Normal"/>
    <w:link w:val="Heading4Char"/>
    <w:uiPriority w:val="2"/>
    <w:qFormat/>
    <w:rsid w:val="00A353FB"/>
    <w:pPr>
      <w:outlineLvl w:val="3"/>
    </w:pPr>
    <w:rPr>
      <w:rFonts w:ascii="Gill Sans MT" w:hAnsi="Gill Sans MT" w:cs="GillSansMTStd-Book"/>
      <w:b/>
      <w:bCs/>
      <w:caps/>
      <w:color w:val="6C6463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2"/>
    <w:rsid w:val="00BA60B2"/>
    <w:rPr>
      <w:rFonts w:ascii="Gill Sans MT" w:hAnsi="Gill Sans MT" w:cs="GillSansMTStd-Book"/>
      <w:b/>
      <w:bCs/>
      <w:caps/>
      <w:noProof/>
      <w:color w:val="C2113A"/>
      <w:sz w:val="28"/>
      <w:szCs w:val="26"/>
    </w:rPr>
  </w:style>
  <w:style w:type="paragraph" w:styleId="NoSpacing">
    <w:name w:val="No Spacing"/>
    <w:uiPriority w:val="3"/>
    <w:qFormat/>
    <w:rsid w:val="00A353FB"/>
    <w:pPr>
      <w:widowControl w:val="0"/>
      <w:autoSpaceDE w:val="0"/>
      <w:autoSpaceDN w:val="0"/>
      <w:adjustRightInd w:val="0"/>
      <w:textAlignment w:val="center"/>
    </w:pPr>
    <w:rPr>
      <w:rFonts w:ascii="Gill Sans MT" w:hAnsi="Gill Sans MT" w:cs="GillSansMTStd-Book"/>
      <w:color w:val="6C6463"/>
      <w:sz w:val="22"/>
      <w:szCs w:val="22"/>
    </w:rPr>
  </w:style>
  <w:style w:type="paragraph" w:styleId="Title">
    <w:name w:val="Title"/>
    <w:basedOn w:val="Normal"/>
    <w:next w:val="Normal"/>
    <w:link w:val="TitleChar"/>
    <w:qFormat/>
    <w:rsid w:val="005C74B1"/>
    <w:pPr>
      <w:spacing w:line="560" w:lineRule="atLeast"/>
      <w:contextualSpacing/>
    </w:pPr>
    <w:rPr>
      <w:rFonts w:eastAsia="MS Gothic" w:cs="Times New Roman"/>
      <w:caps/>
      <w:noProof/>
      <w:color w:val="C2113A"/>
      <w:kern w:val="24"/>
      <w:sz w:val="52"/>
      <w:szCs w:val="52"/>
    </w:rPr>
  </w:style>
  <w:style w:type="character" w:customStyle="1" w:styleId="TitleChar">
    <w:name w:val="Title Char"/>
    <w:link w:val="Title"/>
    <w:rsid w:val="005C74B1"/>
    <w:rPr>
      <w:rFonts w:ascii="Gill Sans MT" w:eastAsia="MS Gothic" w:hAnsi="Gill Sans MT" w:cs="Times New Roman"/>
      <w:caps/>
      <w:noProof/>
      <w:color w:val="C2113A"/>
      <w:kern w:val="24"/>
      <w:sz w:val="52"/>
      <w:szCs w:val="52"/>
    </w:rPr>
  </w:style>
  <w:style w:type="paragraph" w:styleId="Footer">
    <w:name w:val="footer"/>
    <w:basedOn w:val="Normal"/>
    <w:link w:val="FooterChar"/>
    <w:uiPriority w:val="99"/>
    <w:unhideWhenUsed/>
    <w:qFormat/>
    <w:rsid w:val="00A353FB"/>
    <w:pPr>
      <w:tabs>
        <w:tab w:val="center" w:pos="4320"/>
        <w:tab w:val="right" w:pos="8640"/>
      </w:tabs>
      <w:spacing w:after="0" w:line="240" w:lineRule="auto"/>
    </w:pPr>
    <w:rPr>
      <w:caps/>
      <w:sz w:val="16"/>
      <w:szCs w:val="16"/>
    </w:rPr>
  </w:style>
  <w:style w:type="character" w:customStyle="1" w:styleId="FooterChar">
    <w:name w:val="Footer Char"/>
    <w:link w:val="Footer"/>
    <w:uiPriority w:val="99"/>
    <w:rsid w:val="00A353FB"/>
    <w:rPr>
      <w:rFonts w:ascii="Gill Sans MT" w:hAnsi="Gill Sans MT" w:cs="GillSansMTStd-Book"/>
      <w:caps/>
      <w:color w:val="6C6463"/>
      <w:sz w:val="16"/>
      <w:szCs w:val="16"/>
    </w:rPr>
  </w:style>
  <w:style w:type="paragraph" w:styleId="Subtitle">
    <w:name w:val="Subtitle"/>
    <w:aliases w:val="Intro"/>
    <w:basedOn w:val="Normal"/>
    <w:next w:val="Normal"/>
    <w:link w:val="SubtitleChar"/>
    <w:uiPriority w:val="1"/>
    <w:qFormat/>
    <w:rsid w:val="00A353FB"/>
    <w:pPr>
      <w:numPr>
        <w:ilvl w:val="1"/>
      </w:numPr>
      <w:spacing w:after="360" w:line="400" w:lineRule="atLeast"/>
    </w:pPr>
    <w:rPr>
      <w:rFonts w:eastAsia="Calibri" w:cs="Calibri"/>
      <w:sz w:val="32"/>
      <w:szCs w:val="32"/>
    </w:rPr>
  </w:style>
  <w:style w:type="character" w:customStyle="1" w:styleId="SubtitleChar">
    <w:name w:val="Subtitle Char"/>
    <w:aliases w:val="Intro Char"/>
    <w:link w:val="Subtitle"/>
    <w:uiPriority w:val="1"/>
    <w:rsid w:val="00A353FB"/>
    <w:rPr>
      <w:rFonts w:ascii="Gill Sans MT" w:eastAsia="Calibri" w:hAnsi="Gill Sans MT" w:cs="Calibri"/>
      <w:color w:val="6C6463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A353FB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link w:val="Header"/>
    <w:uiPriority w:val="99"/>
    <w:rsid w:val="00A353FB"/>
    <w:rPr>
      <w:rFonts w:ascii="Gill Sans MT" w:hAnsi="Gill Sans MT" w:cs="GillSansMTStd-Book"/>
      <w:color w:val="6C6463"/>
      <w:sz w:val="22"/>
      <w:szCs w:val="22"/>
    </w:rPr>
  </w:style>
  <w:style w:type="character" w:customStyle="1" w:styleId="Heading2Char">
    <w:name w:val="Heading 2 Char"/>
    <w:link w:val="Heading2"/>
    <w:uiPriority w:val="2"/>
    <w:rsid w:val="00585B47"/>
    <w:rPr>
      <w:rFonts w:ascii="Gill Sans MT" w:hAnsi="Gill Sans MT" w:cs="GillSansMTStd-Book"/>
      <w:b/>
      <w:bCs/>
      <w:caps/>
      <w:sz w:val="20"/>
      <w:szCs w:val="22"/>
    </w:rPr>
  </w:style>
  <w:style w:type="character" w:styleId="PageNumber">
    <w:name w:val="page number"/>
    <w:basedOn w:val="DefaultParagraphFont"/>
    <w:uiPriority w:val="99"/>
    <w:semiHidden/>
    <w:unhideWhenUsed/>
    <w:rsid w:val="00F546D8"/>
  </w:style>
  <w:style w:type="character" w:customStyle="1" w:styleId="Heading3Char">
    <w:name w:val="Heading 3 Char"/>
    <w:link w:val="Heading3"/>
    <w:uiPriority w:val="2"/>
    <w:rsid w:val="00585B47"/>
    <w:rPr>
      <w:rFonts w:ascii="Gill Sans MT" w:hAnsi="Gill Sans MT" w:cs="GillSansMTStd-Book"/>
      <w:caps/>
      <w:color w:val="C2113A"/>
      <w:sz w:val="20"/>
      <w:szCs w:val="20"/>
    </w:rPr>
  </w:style>
  <w:style w:type="character" w:customStyle="1" w:styleId="Heading4Char">
    <w:name w:val="Heading 4 Char"/>
    <w:aliases w:val="Run-In Char"/>
    <w:link w:val="Heading4"/>
    <w:uiPriority w:val="2"/>
    <w:rsid w:val="00A353FB"/>
    <w:rPr>
      <w:rFonts w:ascii="Gill Sans MT" w:hAnsi="Gill Sans MT" w:cs="GillSansMTStd-Book"/>
      <w:b/>
      <w:bCs/>
      <w:caps/>
      <w:color w:val="6C6463"/>
      <w:szCs w:val="22"/>
    </w:rPr>
  </w:style>
  <w:style w:type="paragraph" w:customStyle="1" w:styleId="Bullet1">
    <w:name w:val="Bullet 1"/>
    <w:basedOn w:val="Normal"/>
    <w:autoRedefine/>
    <w:uiPriority w:val="2"/>
    <w:qFormat/>
    <w:rsid w:val="00A353FB"/>
    <w:pPr>
      <w:widowControl w:val="0"/>
      <w:numPr>
        <w:numId w:val="17"/>
      </w:numPr>
      <w:autoSpaceDE w:val="0"/>
      <w:autoSpaceDN w:val="0"/>
      <w:adjustRightInd w:val="0"/>
      <w:ind w:left="360"/>
      <w:textAlignment w:val="center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10A13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710A13"/>
    <w:rPr>
      <w:rFonts w:ascii="Lucida Grande" w:hAnsi="Lucida Grande" w:cs="GillSansMTStd-Book"/>
      <w:color w:val="565A5C"/>
      <w:sz w:val="18"/>
      <w:szCs w:val="18"/>
    </w:rPr>
  </w:style>
  <w:style w:type="paragraph" w:customStyle="1" w:styleId="Bullet2">
    <w:name w:val="Bullet 2"/>
    <w:autoRedefine/>
    <w:uiPriority w:val="2"/>
    <w:qFormat/>
    <w:rsid w:val="00A353FB"/>
    <w:pPr>
      <w:numPr>
        <w:numId w:val="18"/>
      </w:numPr>
      <w:spacing w:after="240" w:line="280" w:lineRule="atLeast"/>
    </w:pPr>
    <w:rPr>
      <w:rFonts w:ascii="Gill Sans MT" w:hAnsi="Gill Sans MT" w:cs="GillSansMTStd-Book"/>
      <w:color w:val="6C6463"/>
      <w:sz w:val="22"/>
      <w:szCs w:val="22"/>
    </w:rPr>
  </w:style>
  <w:style w:type="paragraph" w:customStyle="1" w:styleId="Right-Credit">
    <w:name w:val="Right-Credit"/>
    <w:basedOn w:val="Normal"/>
    <w:next w:val="Normal"/>
    <w:uiPriority w:val="99"/>
    <w:qFormat/>
    <w:rsid w:val="00A353FB"/>
    <w:pPr>
      <w:suppressAutoHyphens/>
      <w:spacing w:before="40" w:after="40" w:line="240" w:lineRule="auto"/>
      <w:jc w:val="right"/>
    </w:pPr>
    <w:rPr>
      <w:rFonts w:ascii="GillSansMTStd-Book" w:hAnsi="GillSansMTStd-Book"/>
      <w:caps/>
      <w:spacing w:val="1"/>
      <w:sz w:val="12"/>
      <w:szCs w:val="12"/>
    </w:rPr>
  </w:style>
  <w:style w:type="paragraph" w:customStyle="1" w:styleId="Instructions">
    <w:name w:val="Instructions"/>
    <w:next w:val="Normal"/>
    <w:uiPriority w:val="2"/>
    <w:qFormat/>
    <w:rsid w:val="00781224"/>
    <w:pPr>
      <w:numPr>
        <w:numId w:val="21"/>
      </w:numPr>
      <w:spacing w:before="120" w:after="120"/>
      <w:ind w:left="180" w:hanging="180"/>
    </w:pPr>
    <w:rPr>
      <w:rFonts w:ascii="Gill Sans MT" w:hAnsi="Gill Sans MT" w:cs="GillSansMTStd-Book"/>
      <w:color w:val="404040"/>
      <w:szCs w:val="22"/>
    </w:rPr>
  </w:style>
  <w:style w:type="paragraph" w:styleId="List">
    <w:name w:val="List"/>
    <w:basedOn w:val="Normal"/>
    <w:uiPriority w:val="99"/>
    <w:semiHidden/>
    <w:unhideWhenUsed/>
    <w:rsid w:val="00CA41F7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E819ED"/>
    <w:pPr>
      <w:ind w:left="720" w:hanging="360"/>
      <w:contextualSpacing/>
    </w:pPr>
  </w:style>
  <w:style w:type="character" w:styleId="Hyperlink">
    <w:name w:val="Hyperlink"/>
    <w:uiPriority w:val="99"/>
    <w:unhideWhenUsed/>
    <w:rsid w:val="00A353FB"/>
    <w:rPr>
      <w:rFonts w:ascii="Gill Sans MT" w:hAnsi="Gill Sans MT"/>
      <w:b w:val="0"/>
      <w:i w:val="0"/>
      <w:color w:val="6C6463"/>
      <w:sz w:val="22"/>
      <w:u w:val="single"/>
    </w:rPr>
  </w:style>
  <w:style w:type="character" w:styleId="FollowedHyperlink">
    <w:name w:val="FollowedHyperlink"/>
    <w:uiPriority w:val="99"/>
    <w:semiHidden/>
    <w:unhideWhenUsed/>
    <w:rsid w:val="00D96C36"/>
    <w:rPr>
      <w:rFonts w:ascii="Gill Sans MT" w:hAnsi="Gill Sans MT"/>
      <w:b w:val="0"/>
      <w:i w:val="0"/>
      <w:color w:val="7F7F7F"/>
      <w:sz w:val="22"/>
      <w:u w:val="single"/>
    </w:rPr>
  </w:style>
  <w:style w:type="paragraph" w:customStyle="1" w:styleId="Left-Credit">
    <w:name w:val="Left-Credit"/>
    <w:basedOn w:val="Normal"/>
    <w:next w:val="Normal"/>
    <w:qFormat/>
    <w:rsid w:val="00A353FB"/>
    <w:pPr>
      <w:spacing w:before="40" w:after="40" w:line="240" w:lineRule="auto"/>
    </w:pPr>
    <w:rPr>
      <w:caps/>
      <w:noProof/>
      <w:sz w:val="12"/>
      <w:szCs w:val="12"/>
    </w:rPr>
  </w:style>
  <w:style w:type="paragraph" w:styleId="Quote">
    <w:name w:val="Quote"/>
    <w:basedOn w:val="Subtitle"/>
    <w:next w:val="Normal"/>
    <w:link w:val="QuoteChar"/>
    <w:uiPriority w:val="29"/>
    <w:qFormat/>
    <w:rsid w:val="00A353FB"/>
    <w:pPr>
      <w:spacing w:before="240" w:after="240" w:line="240" w:lineRule="auto"/>
    </w:pPr>
    <w:rPr>
      <w:sz w:val="28"/>
      <w:szCs w:val="28"/>
    </w:rPr>
  </w:style>
  <w:style w:type="character" w:customStyle="1" w:styleId="QuoteChar">
    <w:name w:val="Quote Char"/>
    <w:link w:val="Quote"/>
    <w:uiPriority w:val="29"/>
    <w:rsid w:val="00A353FB"/>
    <w:rPr>
      <w:rFonts w:ascii="Gill Sans MT" w:eastAsia="Calibri" w:hAnsi="Gill Sans MT" w:cs="Calibri"/>
      <w:color w:val="6C6463"/>
      <w:sz w:val="28"/>
      <w:szCs w:val="28"/>
    </w:rPr>
  </w:style>
  <w:style w:type="paragraph" w:customStyle="1" w:styleId="In-LinePhoto">
    <w:name w:val="In-Line Photo"/>
    <w:next w:val="Left-Credit"/>
    <w:qFormat/>
    <w:rsid w:val="00A353FB"/>
    <w:pPr>
      <w:spacing w:before="480"/>
      <w:jc w:val="right"/>
    </w:pPr>
    <w:rPr>
      <w:rFonts w:ascii="Gill Sans MT" w:hAnsi="Gill Sans MT"/>
      <w:noProof/>
      <w:color w:val="6C6463"/>
      <w:sz w:val="22"/>
    </w:rPr>
  </w:style>
  <w:style w:type="paragraph" w:customStyle="1" w:styleId="Photo">
    <w:name w:val="Photo"/>
    <w:uiPriority w:val="2"/>
    <w:qFormat/>
    <w:rsid w:val="00A353FB"/>
    <w:rPr>
      <w:rFonts w:ascii="Gill Sans MT" w:hAnsi="Gill Sans MT"/>
      <w:noProof/>
      <w:color w:val="6C6463"/>
      <w:sz w:val="22"/>
    </w:rPr>
  </w:style>
  <w:style w:type="paragraph" w:customStyle="1" w:styleId="CaptionBox">
    <w:name w:val="Caption Box"/>
    <w:uiPriority w:val="2"/>
    <w:qFormat/>
    <w:rsid w:val="00A353FB"/>
    <w:pPr>
      <w:spacing w:before="120" w:after="120"/>
    </w:pPr>
    <w:rPr>
      <w:rFonts w:ascii="Gill Sans MT" w:eastAsiaTheme="minorEastAsia" w:hAnsi="Gill Sans MT" w:cs="GillSansMTStd-Book"/>
      <w:color w:val="6C6463"/>
      <w:sz w:val="16"/>
      <w:szCs w:val="16"/>
    </w:rPr>
  </w:style>
  <w:style w:type="paragraph" w:styleId="ListParagraph">
    <w:name w:val="List Paragraph"/>
    <w:basedOn w:val="Normal"/>
    <w:uiPriority w:val="34"/>
    <w:qFormat/>
    <w:rsid w:val="00A353FB"/>
    <w:pPr>
      <w:ind w:left="720"/>
      <w:contextualSpacing/>
    </w:pPr>
  </w:style>
  <w:style w:type="paragraph" w:styleId="Revision">
    <w:name w:val="Revision"/>
    <w:hidden/>
    <w:uiPriority w:val="99"/>
    <w:semiHidden/>
    <w:rsid w:val="00C47B1A"/>
    <w:rPr>
      <w:rFonts w:ascii="Gill Sans MT" w:hAnsi="Gill Sans MT" w:cs="GillSansMTStd-Book"/>
      <w:color w:val="6C6463"/>
      <w:sz w:val="22"/>
      <w:szCs w:val="22"/>
    </w:rPr>
  </w:style>
  <w:style w:type="character" w:styleId="CommentReference">
    <w:name w:val="annotation reference"/>
    <w:basedOn w:val="DefaultParagraphFont"/>
    <w:uiPriority w:val="99"/>
    <w:semiHidden/>
    <w:unhideWhenUsed/>
    <w:rsid w:val="00D311C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311C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311C9"/>
    <w:rPr>
      <w:rFonts w:ascii="Gill Sans MT" w:hAnsi="Gill Sans MT" w:cs="GillSansMTStd-Book"/>
      <w:color w:val="6C6463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311C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311C9"/>
    <w:rPr>
      <w:rFonts w:ascii="Gill Sans MT" w:hAnsi="Gill Sans MT" w:cs="GillSansMTStd-Book"/>
      <w:b/>
      <w:bCs/>
      <w:color w:val="6C6463"/>
    </w:rPr>
  </w:style>
  <w:style w:type="paragraph" w:customStyle="1" w:styleId="Normal1">
    <w:name w:val="Normal1"/>
    <w:rsid w:val="00955AD5"/>
    <w:pPr>
      <w:spacing w:line="276" w:lineRule="auto"/>
    </w:pPr>
    <w:rPr>
      <w:rFonts w:ascii="Arial" w:eastAsia="Arial" w:hAnsi="Arial" w:cs="Arial"/>
      <w:sz w:val="22"/>
      <w:szCs w:val="22"/>
      <w:lang w:val="e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4580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5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70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24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93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22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96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hyperlink" Target="file:///C:\Users\sphurahong\Downloads\www.usaid.gov\asia-regional" TargetMode="External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Back%20up%20April%202020\USAID\Comunication\One%20page%20info\USAID_Compact_Factsheet_template_Ltr_2.22.2017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D9EC02F-25C7-4F70-AA71-51DC664BAD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USAID_Compact_Factsheet_template_Ltr_2.22.2017</Template>
  <TotalTime>20</TotalTime>
  <Pages>1</Pages>
  <Words>618</Words>
  <Characters>3529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USAID</Company>
  <LinksUpToDate>false</LinksUpToDate>
  <CharactersWithSpaces>4139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lawan</dc:creator>
  <cp:keywords/>
  <dc:description/>
  <cp:lastModifiedBy>Muehlke, Patricia (RDMA/PRO)</cp:lastModifiedBy>
  <cp:revision>4</cp:revision>
  <cp:lastPrinted>2015-09-17T18:39:00Z</cp:lastPrinted>
  <dcterms:created xsi:type="dcterms:W3CDTF">2020-06-01T04:00:00Z</dcterms:created>
  <dcterms:modified xsi:type="dcterms:W3CDTF">2020-06-01T06:23:00Z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Target">
    <vt:i4>4096</vt:i4>
  </property>
</Properties>
</file>